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7350DD" w:rsidTr="00231FB5">
        <w:trPr>
          <w:cantSplit/>
          <w:trHeight w:val="851"/>
        </w:trPr>
        <w:tc>
          <w:tcPr>
            <w:tcW w:w="1259" w:type="dxa"/>
            <w:tcBorders>
              <w:top w:val="nil"/>
              <w:left w:val="nil"/>
              <w:bottom w:val="single" w:sz="4" w:space="0" w:color="auto"/>
              <w:right w:val="nil"/>
            </w:tcBorders>
          </w:tcPr>
          <w:p w:rsidR="0071724F" w:rsidRPr="007350DD" w:rsidRDefault="0071724F" w:rsidP="00231FB5">
            <w:pPr>
              <w:spacing w:after="80" w:line="340" w:lineRule="exact"/>
            </w:pPr>
          </w:p>
        </w:tc>
        <w:tc>
          <w:tcPr>
            <w:tcW w:w="2236" w:type="dxa"/>
            <w:tcBorders>
              <w:top w:val="nil"/>
              <w:left w:val="nil"/>
              <w:bottom w:val="single" w:sz="4" w:space="0" w:color="auto"/>
              <w:right w:val="nil"/>
            </w:tcBorders>
            <w:vAlign w:val="bottom"/>
          </w:tcPr>
          <w:p w:rsidR="0071724F" w:rsidRPr="007350DD" w:rsidRDefault="0071724F" w:rsidP="00231FB5">
            <w:pPr>
              <w:spacing w:after="80" w:line="340" w:lineRule="exact"/>
              <w:rPr>
                <w:sz w:val="28"/>
                <w:szCs w:val="28"/>
              </w:rPr>
            </w:pPr>
            <w:r w:rsidRPr="007350DD">
              <w:rPr>
                <w:sz w:val="28"/>
                <w:szCs w:val="28"/>
              </w:rPr>
              <w:t>United</w:t>
            </w:r>
            <w:r w:rsidR="001327BC" w:rsidRPr="007350DD">
              <w:rPr>
                <w:sz w:val="28"/>
                <w:szCs w:val="28"/>
              </w:rPr>
              <w:t xml:space="preserve"> </w:t>
            </w:r>
            <w:r w:rsidRPr="007350DD">
              <w:rPr>
                <w:sz w:val="28"/>
                <w:szCs w:val="28"/>
              </w:rPr>
              <w:t>Nations</w:t>
            </w:r>
          </w:p>
        </w:tc>
        <w:tc>
          <w:tcPr>
            <w:tcW w:w="6144" w:type="dxa"/>
            <w:gridSpan w:val="2"/>
            <w:tcBorders>
              <w:top w:val="nil"/>
              <w:left w:val="nil"/>
              <w:bottom w:val="single" w:sz="4" w:space="0" w:color="auto"/>
              <w:right w:val="nil"/>
            </w:tcBorders>
            <w:vAlign w:val="bottom"/>
          </w:tcPr>
          <w:p w:rsidR="0071724F" w:rsidRPr="007350DD" w:rsidRDefault="00B83716" w:rsidP="006448BE">
            <w:pPr>
              <w:suppressAutoHyphens w:val="0"/>
              <w:spacing w:after="20"/>
              <w:jc w:val="right"/>
            </w:pPr>
            <w:r w:rsidRPr="007350DD">
              <w:rPr>
                <w:sz w:val="40"/>
              </w:rPr>
              <w:t>CRC</w:t>
            </w:r>
            <w:r w:rsidRPr="007350DD">
              <w:t>/C/</w:t>
            </w:r>
            <w:r w:rsidR="00767F53">
              <w:t>B</w:t>
            </w:r>
            <w:r w:rsidR="00D723DF" w:rsidRPr="007350DD">
              <w:t>R</w:t>
            </w:r>
            <w:r w:rsidR="00767F53">
              <w:t>B</w:t>
            </w:r>
            <w:r w:rsidR="006448BE">
              <w:t>/2</w:t>
            </w:r>
          </w:p>
        </w:tc>
      </w:tr>
      <w:tr w:rsidR="0071724F" w:rsidRPr="007350DD" w:rsidTr="00231FB5">
        <w:trPr>
          <w:cantSplit/>
          <w:trHeight w:val="2835"/>
        </w:trPr>
        <w:tc>
          <w:tcPr>
            <w:tcW w:w="1259" w:type="dxa"/>
            <w:tcBorders>
              <w:top w:val="single" w:sz="4" w:space="0" w:color="auto"/>
              <w:left w:val="nil"/>
              <w:bottom w:val="single" w:sz="12" w:space="0" w:color="auto"/>
              <w:right w:val="nil"/>
            </w:tcBorders>
          </w:tcPr>
          <w:p w:rsidR="0071724F" w:rsidRPr="007350DD" w:rsidRDefault="00A115AD" w:rsidP="00231FB5">
            <w:pPr>
              <w:spacing w:before="120"/>
              <w:jc w:val="center"/>
            </w:pPr>
            <w:r>
              <w:rPr>
                <w:noProof/>
                <w:lang w:eastAsia="zh-CN"/>
              </w:rPr>
              <w:drawing>
                <wp:inline distT="0" distB="0" distL="0" distR="0">
                  <wp:extent cx="711200" cy="584200"/>
                  <wp:effectExtent l="0" t="0" r="0" b="635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842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71724F" w:rsidRPr="007350DD" w:rsidRDefault="0071724F" w:rsidP="00231FB5">
            <w:pPr>
              <w:spacing w:before="120" w:line="420" w:lineRule="exact"/>
              <w:rPr>
                <w:b/>
                <w:sz w:val="40"/>
                <w:szCs w:val="40"/>
              </w:rPr>
            </w:pPr>
            <w:r w:rsidRPr="007350DD">
              <w:rPr>
                <w:b/>
                <w:sz w:val="40"/>
                <w:szCs w:val="40"/>
              </w:rPr>
              <w:t>Convention</w:t>
            </w:r>
            <w:r w:rsidR="001327BC" w:rsidRPr="007350DD">
              <w:rPr>
                <w:b/>
                <w:sz w:val="40"/>
                <w:szCs w:val="40"/>
              </w:rPr>
              <w:t xml:space="preserve"> </w:t>
            </w:r>
            <w:r w:rsidRPr="007350DD">
              <w:rPr>
                <w:b/>
                <w:sz w:val="40"/>
                <w:szCs w:val="40"/>
              </w:rPr>
              <w:t>on</w:t>
            </w:r>
            <w:r w:rsidR="001327BC" w:rsidRPr="007350DD">
              <w:rPr>
                <w:b/>
                <w:sz w:val="40"/>
                <w:szCs w:val="40"/>
              </w:rPr>
              <w:t xml:space="preserve"> </w:t>
            </w:r>
            <w:r w:rsidRPr="007350DD">
              <w:rPr>
                <w:b/>
                <w:sz w:val="40"/>
                <w:szCs w:val="40"/>
              </w:rPr>
              <w:t>the</w:t>
            </w:r>
            <w:r w:rsidRPr="007350DD">
              <w:rPr>
                <w:b/>
                <w:sz w:val="40"/>
                <w:szCs w:val="40"/>
              </w:rPr>
              <w:br/>
              <w:t>Rights</w:t>
            </w:r>
            <w:r w:rsidR="001327BC" w:rsidRPr="007350DD">
              <w:rPr>
                <w:b/>
                <w:sz w:val="40"/>
                <w:szCs w:val="40"/>
              </w:rPr>
              <w:t xml:space="preserve"> </w:t>
            </w:r>
            <w:r w:rsidRPr="007350DD">
              <w:rPr>
                <w:b/>
                <w:sz w:val="40"/>
                <w:szCs w:val="40"/>
              </w:rPr>
              <w:t>of</w:t>
            </w:r>
            <w:r w:rsidR="001327BC" w:rsidRPr="007350DD">
              <w:rPr>
                <w:b/>
                <w:sz w:val="40"/>
                <w:szCs w:val="40"/>
              </w:rPr>
              <w:t xml:space="preserve"> </w:t>
            </w:r>
            <w:r w:rsidRPr="007350DD">
              <w:rPr>
                <w:b/>
                <w:sz w:val="40"/>
                <w:szCs w:val="40"/>
              </w:rPr>
              <w:t>the</w:t>
            </w:r>
            <w:r w:rsidR="001327BC" w:rsidRPr="007350DD">
              <w:rPr>
                <w:b/>
                <w:sz w:val="40"/>
                <w:szCs w:val="40"/>
              </w:rPr>
              <w:t xml:space="preserve"> </w:t>
            </w:r>
            <w:r w:rsidRPr="007350DD">
              <w:rPr>
                <w:b/>
                <w:sz w:val="40"/>
                <w:szCs w:val="40"/>
              </w:rPr>
              <w:t>Child</w:t>
            </w:r>
          </w:p>
        </w:tc>
        <w:tc>
          <w:tcPr>
            <w:tcW w:w="2930" w:type="dxa"/>
            <w:tcBorders>
              <w:top w:val="single" w:sz="4" w:space="0" w:color="auto"/>
              <w:left w:val="nil"/>
              <w:bottom w:val="single" w:sz="12" w:space="0" w:color="auto"/>
              <w:right w:val="nil"/>
            </w:tcBorders>
          </w:tcPr>
          <w:p w:rsidR="00B83716" w:rsidRPr="007350DD" w:rsidRDefault="00B83716" w:rsidP="00231FB5">
            <w:pPr>
              <w:suppressAutoHyphens w:val="0"/>
              <w:spacing w:before="240" w:line="240" w:lineRule="exact"/>
            </w:pPr>
            <w:r w:rsidRPr="007350DD">
              <w:t>Distr.:</w:t>
            </w:r>
            <w:r w:rsidR="001327BC" w:rsidRPr="007350DD">
              <w:t xml:space="preserve"> </w:t>
            </w:r>
            <w:r w:rsidRPr="007350DD">
              <w:t>General</w:t>
            </w:r>
          </w:p>
          <w:p w:rsidR="00B83716" w:rsidRPr="007350DD" w:rsidRDefault="008C3F4D" w:rsidP="00231FB5">
            <w:pPr>
              <w:suppressAutoHyphens w:val="0"/>
            </w:pPr>
            <w:r>
              <w:t>4 May 2015</w:t>
            </w:r>
          </w:p>
          <w:p w:rsidR="00D723DF" w:rsidRPr="007350DD" w:rsidRDefault="00D723DF" w:rsidP="00231FB5">
            <w:pPr>
              <w:suppressAutoHyphens w:val="0"/>
            </w:pPr>
          </w:p>
          <w:p w:rsidR="0071724F" w:rsidRDefault="00B83716" w:rsidP="00231FB5">
            <w:pPr>
              <w:suppressAutoHyphens w:val="0"/>
            </w:pPr>
            <w:r w:rsidRPr="007350DD">
              <w:t>Original:</w:t>
            </w:r>
            <w:r w:rsidR="001327BC" w:rsidRPr="007350DD">
              <w:t xml:space="preserve"> </w:t>
            </w:r>
            <w:r w:rsidR="00D723DF" w:rsidRPr="007350DD">
              <w:t>English</w:t>
            </w:r>
          </w:p>
          <w:p w:rsidR="00D949BD" w:rsidRPr="007350DD" w:rsidRDefault="00D949BD" w:rsidP="00231FB5">
            <w:pPr>
              <w:suppressAutoHyphens w:val="0"/>
            </w:pPr>
            <w:r>
              <w:t>English, French and Spanish only</w:t>
            </w:r>
          </w:p>
        </w:tc>
      </w:tr>
    </w:tbl>
    <w:p w:rsidR="00B83716" w:rsidRPr="007350DD" w:rsidRDefault="00B83716" w:rsidP="00B83716">
      <w:pPr>
        <w:spacing w:before="120"/>
        <w:rPr>
          <w:b/>
          <w:sz w:val="24"/>
          <w:szCs w:val="24"/>
        </w:rPr>
      </w:pPr>
      <w:r w:rsidRPr="007350DD">
        <w:rPr>
          <w:b/>
          <w:sz w:val="24"/>
          <w:szCs w:val="24"/>
        </w:rPr>
        <w:t>Committee</w:t>
      </w:r>
      <w:r w:rsidR="001327BC" w:rsidRPr="007350DD">
        <w:rPr>
          <w:b/>
          <w:sz w:val="24"/>
          <w:szCs w:val="24"/>
        </w:rPr>
        <w:t xml:space="preserve"> </w:t>
      </w:r>
      <w:r w:rsidRPr="007350DD">
        <w:rPr>
          <w:b/>
          <w:sz w:val="24"/>
          <w:szCs w:val="24"/>
        </w:rPr>
        <w:t>on</w:t>
      </w:r>
      <w:r w:rsidR="001327BC" w:rsidRPr="007350DD">
        <w:rPr>
          <w:b/>
          <w:sz w:val="24"/>
          <w:szCs w:val="24"/>
        </w:rPr>
        <w:t xml:space="preserve"> </w:t>
      </w:r>
      <w:r w:rsidRPr="007350DD">
        <w:rPr>
          <w:b/>
          <w:sz w:val="24"/>
          <w:szCs w:val="24"/>
        </w:rPr>
        <w:t>the</w:t>
      </w:r>
      <w:r w:rsidR="001327BC" w:rsidRPr="007350DD">
        <w:rPr>
          <w:b/>
          <w:sz w:val="24"/>
          <w:szCs w:val="24"/>
        </w:rPr>
        <w:t xml:space="preserve"> </w:t>
      </w:r>
      <w:r w:rsidRPr="007350DD">
        <w:rPr>
          <w:b/>
          <w:sz w:val="24"/>
          <w:szCs w:val="24"/>
        </w:rPr>
        <w:t>Rights</w:t>
      </w:r>
      <w:r w:rsidR="001327BC" w:rsidRPr="007350DD">
        <w:rPr>
          <w:b/>
          <w:sz w:val="24"/>
          <w:szCs w:val="24"/>
        </w:rPr>
        <w:t xml:space="preserve"> </w:t>
      </w:r>
      <w:r w:rsidRPr="007350DD">
        <w:rPr>
          <w:b/>
          <w:sz w:val="24"/>
          <w:szCs w:val="24"/>
        </w:rPr>
        <w:t>of</w:t>
      </w:r>
      <w:r w:rsidR="001327BC" w:rsidRPr="007350DD">
        <w:rPr>
          <w:b/>
          <w:sz w:val="24"/>
          <w:szCs w:val="24"/>
        </w:rPr>
        <w:t xml:space="preserve"> </w:t>
      </w:r>
      <w:r w:rsidRPr="007350DD">
        <w:rPr>
          <w:b/>
          <w:sz w:val="24"/>
          <w:szCs w:val="24"/>
        </w:rPr>
        <w:t>the</w:t>
      </w:r>
      <w:r w:rsidR="001327BC" w:rsidRPr="007350DD">
        <w:rPr>
          <w:b/>
          <w:sz w:val="24"/>
          <w:szCs w:val="24"/>
        </w:rPr>
        <w:t xml:space="preserve"> </w:t>
      </w:r>
      <w:r w:rsidRPr="007350DD">
        <w:rPr>
          <w:b/>
          <w:sz w:val="24"/>
          <w:szCs w:val="24"/>
        </w:rPr>
        <w:t>Child</w:t>
      </w:r>
    </w:p>
    <w:p w:rsidR="00B83716" w:rsidRPr="007350DD" w:rsidRDefault="00B83716" w:rsidP="00B83716">
      <w:pPr>
        <w:pStyle w:val="HMG"/>
      </w:pPr>
      <w:r w:rsidRPr="007350DD">
        <w:tab/>
      </w:r>
      <w:r w:rsidRPr="007350DD">
        <w:tab/>
        <w:t>Consideration</w:t>
      </w:r>
      <w:r w:rsidR="001327BC" w:rsidRPr="007350DD">
        <w:t xml:space="preserve"> </w:t>
      </w:r>
      <w:r w:rsidRPr="007350DD">
        <w:t>of</w:t>
      </w:r>
      <w:r w:rsidR="001327BC" w:rsidRPr="007350DD">
        <w:t xml:space="preserve"> </w:t>
      </w:r>
      <w:r w:rsidRPr="007350DD">
        <w:t>reports</w:t>
      </w:r>
      <w:r w:rsidR="001327BC" w:rsidRPr="007350DD">
        <w:t xml:space="preserve"> </w:t>
      </w:r>
      <w:r w:rsidRPr="007350DD">
        <w:t>submitted</w:t>
      </w:r>
      <w:r w:rsidR="001327BC" w:rsidRPr="007350DD">
        <w:t xml:space="preserve"> </w:t>
      </w:r>
      <w:r w:rsidRPr="007350DD">
        <w:t>by</w:t>
      </w:r>
      <w:r w:rsidR="001327BC" w:rsidRPr="007350DD">
        <w:t xml:space="preserve"> </w:t>
      </w:r>
      <w:r w:rsidRPr="007350DD">
        <w:t>States</w:t>
      </w:r>
      <w:r w:rsidR="001327BC" w:rsidRPr="007350DD">
        <w:t xml:space="preserve"> </w:t>
      </w:r>
      <w:r w:rsidRPr="007350DD">
        <w:t>parties</w:t>
      </w:r>
      <w:r w:rsidR="001327BC" w:rsidRPr="007350DD">
        <w:t xml:space="preserve"> </w:t>
      </w:r>
      <w:r w:rsidRPr="007350DD">
        <w:t>under</w:t>
      </w:r>
      <w:r w:rsidR="001327BC" w:rsidRPr="007350DD">
        <w:t xml:space="preserve"> </w:t>
      </w:r>
      <w:r w:rsidRPr="007350DD">
        <w:t>article</w:t>
      </w:r>
      <w:r w:rsidR="001327BC" w:rsidRPr="007350DD">
        <w:t xml:space="preserve"> </w:t>
      </w:r>
      <w:r w:rsidRPr="007350DD">
        <w:t>44</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p>
    <w:p w:rsidR="00B83716" w:rsidRPr="007350DD" w:rsidRDefault="00B83716" w:rsidP="00267FFC">
      <w:pPr>
        <w:pStyle w:val="HChG"/>
      </w:pPr>
      <w:r w:rsidRPr="007350DD">
        <w:tab/>
      </w:r>
      <w:r w:rsidRPr="007350DD">
        <w:tab/>
      </w:r>
      <w:r w:rsidR="006448BE">
        <w:t>Second</w:t>
      </w:r>
      <w:r w:rsidR="001327BC" w:rsidRPr="007350DD">
        <w:t xml:space="preserve"> </w:t>
      </w:r>
      <w:r w:rsidRPr="007350DD">
        <w:t>periodic</w:t>
      </w:r>
      <w:r w:rsidR="001327BC" w:rsidRPr="007350DD">
        <w:t xml:space="preserve"> </w:t>
      </w:r>
      <w:r w:rsidRPr="007350DD">
        <w:t>reports</w:t>
      </w:r>
      <w:r w:rsidR="001327BC" w:rsidRPr="007350DD">
        <w:t xml:space="preserve"> </w:t>
      </w:r>
      <w:r w:rsidRPr="007350DD">
        <w:t>of</w:t>
      </w:r>
      <w:r w:rsidR="001327BC" w:rsidRPr="007350DD">
        <w:t xml:space="preserve"> </w:t>
      </w:r>
      <w:r w:rsidRPr="007350DD">
        <w:t>States</w:t>
      </w:r>
      <w:r w:rsidR="001327BC" w:rsidRPr="007350DD">
        <w:t xml:space="preserve"> </w:t>
      </w:r>
      <w:r w:rsidRPr="007350DD">
        <w:t>parties</w:t>
      </w:r>
      <w:r w:rsidR="001327BC" w:rsidRPr="007350DD">
        <w:t xml:space="preserve"> </w:t>
      </w:r>
      <w:r w:rsidRPr="007350DD">
        <w:t>due</w:t>
      </w:r>
      <w:r w:rsidR="001327BC" w:rsidRPr="007350DD">
        <w:t xml:space="preserve"> </w:t>
      </w:r>
      <w:r w:rsidRPr="007350DD">
        <w:t>in</w:t>
      </w:r>
      <w:r w:rsidR="001327BC" w:rsidRPr="007350DD">
        <w:t xml:space="preserve"> </w:t>
      </w:r>
      <w:r w:rsidR="00AA379B">
        <w:t>1997</w:t>
      </w:r>
    </w:p>
    <w:p w:rsidR="00B83716" w:rsidRPr="007350DD" w:rsidRDefault="00B83716" w:rsidP="00D723DF">
      <w:pPr>
        <w:pStyle w:val="HMG"/>
      </w:pPr>
      <w:r w:rsidRPr="007350DD">
        <w:tab/>
      </w:r>
      <w:r w:rsidRPr="007350DD">
        <w:tab/>
      </w:r>
      <w:r w:rsidR="00D723DF" w:rsidRPr="007350DD">
        <w:t>Barbados</w:t>
      </w:r>
      <w:r w:rsidRPr="007350DD">
        <w:rPr>
          <w:rStyle w:val="FootnoteReference"/>
          <w:b w:val="0"/>
          <w:sz w:val="20"/>
          <w:vertAlign w:val="baseline"/>
        </w:rPr>
        <w:footnoteReference w:customMarkFollows="1" w:id="2"/>
        <w:t>*</w:t>
      </w:r>
    </w:p>
    <w:p w:rsidR="00B83716" w:rsidRPr="007350DD" w:rsidRDefault="00B83716" w:rsidP="00D723DF">
      <w:pPr>
        <w:pStyle w:val="SingleTxtG"/>
        <w:jc w:val="right"/>
      </w:pPr>
      <w:r w:rsidRPr="007350DD">
        <w:t>[Date</w:t>
      </w:r>
      <w:r w:rsidR="001327BC" w:rsidRPr="007350DD">
        <w:t xml:space="preserve"> </w:t>
      </w:r>
      <w:r w:rsidRPr="007350DD">
        <w:t>received</w:t>
      </w:r>
      <w:r w:rsidR="00F82299" w:rsidRPr="007350DD">
        <w:t>:</w:t>
      </w:r>
      <w:r w:rsidR="001327BC" w:rsidRPr="007350DD">
        <w:t xml:space="preserve"> </w:t>
      </w:r>
      <w:r w:rsidR="00AA379B">
        <w:rPr>
          <w:color w:val="000000"/>
        </w:rPr>
        <w:t>25 February 2014</w:t>
      </w:r>
      <w:r w:rsidRPr="00CC4E91">
        <w:rPr>
          <w:color w:val="000000"/>
        </w:rPr>
        <w:t>]</w:t>
      </w:r>
    </w:p>
    <w:p w:rsidR="006564B6" w:rsidRPr="007350DD" w:rsidRDefault="002B7ACD" w:rsidP="006564B6">
      <w:pPr>
        <w:spacing w:after="120"/>
        <w:rPr>
          <w:sz w:val="28"/>
        </w:rPr>
      </w:pPr>
      <w:r>
        <w:rPr>
          <w:noProof/>
          <w:lang w:eastAsia="zh-CN"/>
        </w:rPr>
        <w:drawing>
          <wp:anchor distT="0" distB="0" distL="114300" distR="114300" simplePos="0" relativeHeight="251658240" behindDoc="0" locked="0" layoutInCell="1" allowOverlap="0" wp14:anchorId="5D1ECE65" wp14:editId="01E0E15F">
            <wp:simplePos x="0" y="0"/>
            <wp:positionH relativeFrom="margin">
              <wp:posOffset>5482590</wp:posOffset>
            </wp:positionH>
            <wp:positionV relativeFrom="margin">
              <wp:posOffset>8024495</wp:posOffset>
            </wp:positionV>
            <wp:extent cx="642620" cy="642620"/>
            <wp:effectExtent l="0" t="0" r="5080" b="5080"/>
            <wp:wrapNone/>
            <wp:docPr id="2" name="Picture 2" descr="http://undocs.org/m2/QRCode.ashx?DS=CRC/C/BRB/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BRB/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620" cy="642620"/>
                    </a:xfrm>
                    <a:prstGeom prst="rect">
                      <a:avLst/>
                    </a:prstGeom>
                    <a:noFill/>
                    <a:ln>
                      <a:noFill/>
                    </a:ln>
                  </pic:spPr>
                </pic:pic>
              </a:graphicData>
            </a:graphic>
            <wp14:sizeRelH relativeFrom="page">
              <wp14:pctWidth>0</wp14:pctWidth>
            </wp14:sizeRelH>
            <wp14:sizeRelV relativeFrom="page">
              <wp14:pctHeight>0</wp14:pctHeight>
            </wp14:sizeRelV>
          </wp:anchor>
        </w:drawing>
      </w:r>
      <w:r w:rsidR="00D723DF" w:rsidRPr="007350DD">
        <w:br w:type="page"/>
      </w:r>
      <w:r w:rsidR="006564B6" w:rsidRPr="007350DD">
        <w:rPr>
          <w:sz w:val="28"/>
        </w:rPr>
        <w:lastRenderedPageBreak/>
        <w:t>Contents</w:t>
      </w:r>
    </w:p>
    <w:p w:rsidR="006564B6" w:rsidRPr="007350DD" w:rsidRDefault="006564B6" w:rsidP="006564B6">
      <w:pPr>
        <w:tabs>
          <w:tab w:val="right" w:pos="8929"/>
          <w:tab w:val="right" w:pos="9638"/>
        </w:tabs>
        <w:spacing w:after="120"/>
        <w:ind w:left="283"/>
      </w:pPr>
      <w:r w:rsidRPr="007350DD">
        <w:rPr>
          <w:i/>
          <w:sz w:val="18"/>
        </w:rPr>
        <w:tab/>
        <w:t>Paragraphs</w:t>
      </w:r>
      <w:r w:rsidRPr="007350DD">
        <w:rPr>
          <w:i/>
          <w:sz w:val="18"/>
        </w:rPr>
        <w:tab/>
        <w:t>Page</w:t>
      </w:r>
    </w:p>
    <w:p w:rsidR="006564B6" w:rsidRPr="007350DD" w:rsidRDefault="006564B6" w:rsidP="005919AF">
      <w:pPr>
        <w:tabs>
          <w:tab w:val="right" w:pos="850"/>
          <w:tab w:val="left" w:pos="1134"/>
          <w:tab w:val="left" w:pos="1559"/>
          <w:tab w:val="left" w:pos="1984"/>
          <w:tab w:val="left" w:leader="dot" w:pos="8931"/>
          <w:tab w:val="right" w:pos="9638"/>
        </w:tabs>
        <w:spacing w:after="120"/>
      </w:pPr>
      <w:r w:rsidRPr="007350DD">
        <w:tab/>
      </w:r>
      <w:r w:rsidRPr="007350DD">
        <w:tab/>
        <w:t>List</w:t>
      </w:r>
      <w:r w:rsidR="001327BC" w:rsidRPr="007350DD">
        <w:t xml:space="preserve"> </w:t>
      </w:r>
      <w:r w:rsidRPr="007350DD">
        <w:t>of</w:t>
      </w:r>
      <w:r w:rsidR="001327BC" w:rsidRPr="007350DD">
        <w:t xml:space="preserve"> </w:t>
      </w:r>
      <w:r w:rsidR="005604C1">
        <w:t>t</w:t>
      </w:r>
      <w:r w:rsidRPr="007350DD">
        <w:t>ables</w:t>
      </w:r>
      <w:r w:rsidR="005919AF" w:rsidRPr="007350DD">
        <w:tab/>
      </w:r>
      <w:r w:rsidRPr="007350DD">
        <w:tab/>
      </w:r>
      <w:r w:rsidR="00C56144">
        <w:t>5</w:t>
      </w:r>
    </w:p>
    <w:p w:rsidR="006564B6" w:rsidRPr="007350DD" w:rsidRDefault="006564B6" w:rsidP="00E61924">
      <w:pPr>
        <w:tabs>
          <w:tab w:val="right" w:pos="850"/>
          <w:tab w:val="left" w:pos="1134"/>
          <w:tab w:val="left" w:pos="1559"/>
          <w:tab w:val="left" w:leader="dot" w:pos="7654"/>
          <w:tab w:val="right" w:pos="8929"/>
          <w:tab w:val="right" w:pos="9638"/>
        </w:tabs>
        <w:spacing w:after="120"/>
      </w:pPr>
      <w:r w:rsidRPr="007350DD">
        <w:tab/>
      </w:r>
      <w:r w:rsidRPr="007350DD">
        <w:tab/>
      </w:r>
      <w:r w:rsidR="00E61924" w:rsidRPr="007350DD">
        <w:t>Foreword</w:t>
      </w:r>
      <w:r w:rsidR="00E61924" w:rsidRPr="007350DD">
        <w:tab/>
      </w:r>
      <w:r w:rsidRPr="007350DD">
        <w:tab/>
      </w:r>
      <w:r w:rsidR="00EA19E5" w:rsidRPr="007350DD">
        <w:t>1–2</w:t>
      </w:r>
      <w:r w:rsidR="00E61924" w:rsidRPr="007350DD">
        <w:tab/>
      </w:r>
      <w:r w:rsidR="00C56144">
        <w:t>6</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Introduction</w:t>
      </w:r>
      <w:r w:rsidRPr="007350DD">
        <w:tab/>
      </w:r>
      <w:r w:rsidRPr="007350DD">
        <w:tab/>
      </w:r>
      <w:r w:rsidR="00EA19E5" w:rsidRPr="007350DD">
        <w:t>3–10</w:t>
      </w:r>
      <w:r w:rsidRPr="007350DD">
        <w:tab/>
      </w:r>
      <w:r w:rsidR="00C56144">
        <w:t>6</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t>I.</w:t>
      </w:r>
      <w:r w:rsidR="001327BC" w:rsidRPr="007350DD">
        <w:t xml:space="preserve"> </w:t>
      </w:r>
      <w:r w:rsidRPr="007350DD">
        <w:tab/>
        <w:t>General</w:t>
      </w:r>
      <w:r w:rsidR="001327BC" w:rsidRPr="007350DD">
        <w:t xml:space="preserve"> </w:t>
      </w:r>
      <w:r w:rsidR="005604C1" w:rsidRPr="007350DD">
        <w:t xml:space="preserve">measures of implementation </w:t>
      </w:r>
      <w:r w:rsidRPr="007350DD">
        <w:tab/>
      </w:r>
      <w:r w:rsidRPr="007350DD">
        <w:tab/>
      </w:r>
      <w:r w:rsidR="00EA19E5" w:rsidRPr="007350DD">
        <w:t>11–28</w:t>
      </w:r>
      <w:r w:rsidRPr="007350DD">
        <w:tab/>
      </w:r>
      <w:r w:rsidR="00C56144">
        <w:t>10</w:t>
      </w:r>
    </w:p>
    <w:p w:rsidR="006564B6" w:rsidRPr="007350DD" w:rsidRDefault="006564B6" w:rsidP="004A6123">
      <w:pPr>
        <w:tabs>
          <w:tab w:val="right" w:pos="850"/>
          <w:tab w:val="left" w:pos="1134"/>
          <w:tab w:val="left" w:pos="1559"/>
          <w:tab w:val="left" w:pos="1984"/>
          <w:tab w:val="left" w:leader="dot" w:pos="7654"/>
          <w:tab w:val="right" w:pos="8929"/>
          <w:tab w:val="right" w:pos="9638"/>
        </w:tabs>
        <w:spacing w:after="120"/>
      </w:pPr>
      <w:r w:rsidRPr="007350DD">
        <w:tab/>
      </w:r>
      <w:r w:rsidRPr="007350DD">
        <w:tab/>
        <w:t>A.</w:t>
      </w:r>
      <w:r w:rsidR="001327BC" w:rsidRPr="007350DD">
        <w:t xml:space="preserve"> </w:t>
      </w:r>
      <w:r w:rsidRPr="007350DD">
        <w:tab/>
      </w:r>
      <w:r w:rsidR="004A6123" w:rsidRPr="007350DD">
        <w:t xml:space="preserve">Review of existing legislation by the National Committee on the Rights of the </w:t>
      </w:r>
      <w:r w:rsidR="004A6123">
        <w:br/>
      </w:r>
      <w:r w:rsidR="004A6123">
        <w:tab/>
      </w:r>
      <w:r w:rsidR="004A6123">
        <w:tab/>
      </w:r>
      <w:r w:rsidR="004A6123">
        <w:tab/>
      </w:r>
      <w:r w:rsidR="004A6123" w:rsidRPr="007350DD">
        <w:t>Child for the harmonization of domestic law with the Convention</w:t>
      </w:r>
      <w:r w:rsidRPr="007350DD">
        <w:tab/>
      </w:r>
      <w:r w:rsidRPr="007350DD">
        <w:tab/>
      </w:r>
      <w:r w:rsidR="00EA19E5" w:rsidRPr="007350DD">
        <w:t>11–14</w:t>
      </w:r>
      <w:r w:rsidRPr="007350DD">
        <w:tab/>
      </w:r>
      <w:r w:rsidR="00C56144">
        <w:t>10</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r>
      <w:r w:rsidRPr="007350DD">
        <w:tab/>
        <w:t>B.</w:t>
      </w:r>
      <w:r w:rsidRPr="007350DD">
        <w:tab/>
      </w:r>
      <w:r w:rsidR="004A6123" w:rsidRPr="007350DD">
        <w:t>Coordination of government activities for the implementation of the Convention</w:t>
      </w:r>
      <w:r w:rsidRPr="007350DD">
        <w:tab/>
      </w:r>
      <w:r w:rsidR="00EA19E5" w:rsidRPr="007350DD">
        <w:t>15–20</w:t>
      </w:r>
      <w:r w:rsidRPr="007350DD">
        <w:tab/>
      </w:r>
      <w:r w:rsidR="00EA19E5" w:rsidRPr="007350DD">
        <w:t>1</w:t>
      </w:r>
      <w:r w:rsidR="00C56144">
        <w:t>1</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C.</w:t>
      </w:r>
      <w:r w:rsidR="001327BC" w:rsidRPr="007350DD">
        <w:t xml:space="preserve"> </w:t>
      </w:r>
      <w:r w:rsidRPr="007350DD">
        <w:tab/>
        <w:t>Children</w:t>
      </w:r>
      <w:r w:rsidR="00EA19E5" w:rsidRPr="007350DD">
        <w:t>’</w:t>
      </w:r>
      <w:r w:rsidRPr="007350DD">
        <w:t>s</w:t>
      </w:r>
      <w:r w:rsidR="001327BC" w:rsidRPr="007350DD">
        <w:t xml:space="preserve"> </w:t>
      </w:r>
      <w:r w:rsidRPr="007350DD">
        <w:t>Desk</w:t>
      </w:r>
      <w:r w:rsidR="001327BC" w:rsidRPr="007350DD">
        <w:t xml:space="preserve"> </w:t>
      </w:r>
      <w:r w:rsidRPr="007350DD">
        <w:t>in</w:t>
      </w:r>
      <w:r w:rsidR="001327BC" w:rsidRPr="007350DD">
        <w:t xml:space="preserve"> </w:t>
      </w:r>
      <w:r w:rsidR="004A6123">
        <w:t xml:space="preserve">the </w:t>
      </w:r>
      <w:r w:rsidRPr="007350DD">
        <w:t>Ombudsman</w:t>
      </w:r>
      <w:r w:rsidR="00EA19E5" w:rsidRPr="007350DD">
        <w:t>’</w:t>
      </w:r>
      <w:r w:rsidRPr="007350DD">
        <w:t>s</w:t>
      </w:r>
      <w:r w:rsidR="001327BC" w:rsidRPr="007350DD">
        <w:t xml:space="preserve"> </w:t>
      </w:r>
      <w:r w:rsidRPr="007350DD">
        <w:t>Office</w:t>
      </w:r>
      <w:r w:rsidRPr="007350DD">
        <w:tab/>
      </w:r>
      <w:r w:rsidRPr="007350DD">
        <w:tab/>
      </w:r>
      <w:r w:rsidR="00EA19E5" w:rsidRPr="007350DD">
        <w:t>21</w:t>
      </w:r>
      <w:r w:rsidRPr="007350DD">
        <w:tab/>
      </w:r>
      <w:r w:rsidR="00EA19E5" w:rsidRPr="007350DD">
        <w:t>1</w:t>
      </w:r>
      <w:r w:rsidR="00C56144">
        <w:t>3</w:t>
      </w:r>
    </w:p>
    <w:p w:rsidR="006564B6" w:rsidRPr="007350DD" w:rsidRDefault="006564B6" w:rsidP="004A6123">
      <w:pPr>
        <w:tabs>
          <w:tab w:val="right" w:pos="850"/>
          <w:tab w:val="left" w:pos="1134"/>
          <w:tab w:val="left" w:pos="1559"/>
          <w:tab w:val="left" w:pos="1984"/>
          <w:tab w:val="left" w:leader="dot" w:pos="7654"/>
          <w:tab w:val="right" w:pos="8929"/>
          <w:tab w:val="right" w:pos="9638"/>
        </w:tabs>
        <w:spacing w:after="120"/>
      </w:pPr>
      <w:r w:rsidRPr="007350DD">
        <w:tab/>
      </w:r>
      <w:r w:rsidRPr="007350DD">
        <w:tab/>
        <w:t>D.</w:t>
      </w:r>
      <w:r w:rsidR="001327BC" w:rsidRPr="007350DD">
        <w:t xml:space="preserve"> </w:t>
      </w:r>
      <w:r w:rsidRPr="007350DD">
        <w:tab/>
      </w:r>
      <w:r w:rsidR="004A6123" w:rsidRPr="007350DD">
        <w:t>Systematic gathering of statistical data regarding children</w:t>
      </w:r>
      <w:r w:rsidRPr="007350DD">
        <w:tab/>
      </w:r>
      <w:r w:rsidRPr="007350DD">
        <w:tab/>
      </w:r>
      <w:r w:rsidR="00EA19E5" w:rsidRPr="007350DD">
        <w:t>22–23</w:t>
      </w:r>
      <w:r w:rsidRPr="007350DD">
        <w:tab/>
      </w:r>
      <w:r w:rsidR="00EA19E5" w:rsidRPr="007350DD">
        <w:t>1</w:t>
      </w:r>
      <w:r w:rsidR="00C56144">
        <w:t>3</w:t>
      </w:r>
    </w:p>
    <w:p w:rsidR="006564B6" w:rsidRPr="007350DD" w:rsidRDefault="006564B6" w:rsidP="00C56144">
      <w:pPr>
        <w:tabs>
          <w:tab w:val="right" w:pos="850"/>
          <w:tab w:val="left" w:pos="1134"/>
          <w:tab w:val="left" w:pos="1559"/>
          <w:tab w:val="left" w:pos="1984"/>
          <w:tab w:val="left" w:leader="dot" w:pos="7654"/>
          <w:tab w:val="right" w:pos="8929"/>
          <w:tab w:val="right" w:pos="9638"/>
        </w:tabs>
        <w:spacing w:after="120"/>
      </w:pPr>
      <w:r w:rsidRPr="007350DD">
        <w:tab/>
      </w:r>
      <w:r w:rsidRPr="007350DD">
        <w:tab/>
        <w:t>E.</w:t>
      </w:r>
      <w:r w:rsidR="001327BC" w:rsidRPr="007350DD">
        <w:t xml:space="preserve"> </w:t>
      </w:r>
      <w:r w:rsidRPr="007350DD">
        <w:tab/>
      </w:r>
      <w:r w:rsidR="004A6123" w:rsidRPr="007350DD">
        <w:t>Allocation of resources for the implementation of the Convention</w:t>
      </w:r>
      <w:r w:rsidRPr="007350DD">
        <w:tab/>
      </w:r>
      <w:r w:rsidRPr="007350DD">
        <w:tab/>
      </w:r>
      <w:r w:rsidR="00EA19E5" w:rsidRPr="007350DD">
        <w:t>24</w:t>
      </w:r>
      <w:r w:rsidRPr="007350DD">
        <w:tab/>
      </w:r>
      <w:r w:rsidR="00FE5F00" w:rsidRPr="007350DD">
        <w:t>1</w:t>
      </w:r>
      <w:r w:rsidR="00C56144">
        <w:t>4</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r>
      <w:r w:rsidRPr="007350DD">
        <w:tab/>
        <w:t>F.</w:t>
      </w:r>
      <w:r w:rsidR="001327BC" w:rsidRPr="007350DD">
        <w:t xml:space="preserve"> </w:t>
      </w:r>
      <w:r w:rsidRPr="007350DD">
        <w:tab/>
      </w:r>
      <w:r w:rsidR="004A6123" w:rsidRPr="007350DD">
        <w:t xml:space="preserve">Measures to avoid the adverse effects of economic restructuring </w:t>
      </w:r>
      <w:r w:rsidR="004A6123">
        <w:br/>
      </w:r>
      <w:r w:rsidR="004A6123">
        <w:tab/>
      </w:r>
      <w:r w:rsidR="004A6123">
        <w:tab/>
      </w:r>
      <w:r w:rsidR="004A6123">
        <w:tab/>
      </w:r>
      <w:r w:rsidR="004A6123" w:rsidRPr="007350DD">
        <w:t>measures on children</w:t>
      </w:r>
      <w:r w:rsidRPr="007350DD">
        <w:tab/>
      </w:r>
      <w:r w:rsidR="004A6123">
        <w:tab/>
      </w:r>
      <w:r w:rsidR="00EA19E5" w:rsidRPr="007350DD">
        <w:t>25–26</w:t>
      </w:r>
      <w:r w:rsidRPr="007350DD">
        <w:tab/>
      </w:r>
      <w:r w:rsidR="00FE5F00" w:rsidRPr="007350DD">
        <w:t>1</w:t>
      </w:r>
      <w:r w:rsidR="00C56144">
        <w:t>4</w:t>
      </w:r>
    </w:p>
    <w:p w:rsidR="006564B6" w:rsidRPr="007350DD" w:rsidRDefault="006564B6" w:rsidP="004A6123">
      <w:pPr>
        <w:tabs>
          <w:tab w:val="right" w:pos="850"/>
          <w:tab w:val="left" w:pos="1134"/>
          <w:tab w:val="left" w:pos="1559"/>
          <w:tab w:val="left" w:pos="1984"/>
          <w:tab w:val="left" w:leader="dot" w:pos="7654"/>
          <w:tab w:val="right" w:pos="8929"/>
          <w:tab w:val="right" w:pos="9638"/>
        </w:tabs>
        <w:spacing w:after="120"/>
      </w:pPr>
      <w:r w:rsidRPr="007350DD">
        <w:tab/>
      </w:r>
      <w:r w:rsidRPr="007350DD">
        <w:tab/>
        <w:t>G.</w:t>
      </w:r>
      <w:r w:rsidR="001327BC" w:rsidRPr="007350DD">
        <w:t xml:space="preserve"> </w:t>
      </w:r>
      <w:r w:rsidRPr="007350DD">
        <w:tab/>
      </w:r>
      <w:r w:rsidR="004A6123" w:rsidRPr="007350DD">
        <w:t xml:space="preserve">Education and training on the Convention for all groups of professionals working </w:t>
      </w:r>
      <w:r w:rsidR="004A6123">
        <w:br/>
      </w:r>
      <w:r w:rsidR="004A6123">
        <w:tab/>
      </w:r>
      <w:r w:rsidR="004A6123">
        <w:tab/>
      </w:r>
      <w:r w:rsidR="004A6123">
        <w:tab/>
      </w:r>
      <w:r w:rsidR="004A6123" w:rsidRPr="007350DD">
        <w:t xml:space="preserve">for and with </w:t>
      </w:r>
      <w:r w:rsidR="004A6123">
        <w:t>children:</w:t>
      </w:r>
      <w:r w:rsidR="004A6123" w:rsidRPr="007350DD">
        <w:t xml:space="preserve"> dissemination of the Convention</w:t>
      </w:r>
      <w:r w:rsidR="00EA19E5" w:rsidRPr="007350DD">
        <w:tab/>
      </w:r>
      <w:r w:rsidR="00EA19E5" w:rsidRPr="007350DD">
        <w:tab/>
        <w:t>27–28</w:t>
      </w:r>
      <w:r w:rsidR="00FE5F00" w:rsidRPr="007350DD">
        <w:tab/>
        <w:t>1</w:t>
      </w:r>
      <w:r w:rsidR="00C56144">
        <w:t>5</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t>II.</w:t>
      </w:r>
      <w:r w:rsidR="001327BC" w:rsidRPr="007350DD">
        <w:t xml:space="preserve"> </w:t>
      </w:r>
      <w:r w:rsidRPr="007350DD">
        <w:tab/>
        <w:t>Definition</w:t>
      </w:r>
      <w:r w:rsidR="001327BC" w:rsidRPr="007350DD">
        <w:t xml:space="preserve"> </w:t>
      </w:r>
      <w:r w:rsidRPr="007350DD">
        <w:t>of</w:t>
      </w:r>
      <w:r w:rsidR="001327BC" w:rsidRPr="007350DD">
        <w:t xml:space="preserve"> </w:t>
      </w:r>
      <w:r w:rsidRPr="007350DD">
        <w:t>the</w:t>
      </w:r>
      <w:r w:rsidR="001327BC" w:rsidRPr="007350DD">
        <w:t xml:space="preserve"> </w:t>
      </w:r>
      <w:r w:rsidR="005604C1" w:rsidRPr="007350DD">
        <w:t xml:space="preserve">child </w:t>
      </w:r>
      <w:r w:rsidRPr="007350DD">
        <w:tab/>
      </w:r>
      <w:r w:rsidRPr="007350DD">
        <w:tab/>
      </w:r>
      <w:r w:rsidR="00FE5F00" w:rsidRPr="007350DD">
        <w:t>29–33</w:t>
      </w:r>
      <w:r w:rsidRPr="007350DD">
        <w:tab/>
      </w:r>
      <w:r w:rsidR="00FE5F00" w:rsidRPr="007350DD">
        <w:t>1</w:t>
      </w:r>
      <w:r w:rsidR="00C56144">
        <w:t>6</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t>III.</w:t>
      </w:r>
      <w:r w:rsidRPr="007350DD">
        <w:tab/>
        <w:t>General</w:t>
      </w:r>
      <w:r w:rsidR="001327BC" w:rsidRPr="007350DD">
        <w:t xml:space="preserve"> </w:t>
      </w:r>
      <w:r w:rsidR="005604C1" w:rsidRPr="007350DD">
        <w:t>principles</w:t>
      </w:r>
      <w:r w:rsidRPr="007350DD">
        <w:tab/>
      </w:r>
      <w:r w:rsidRPr="007350DD">
        <w:tab/>
      </w:r>
      <w:r w:rsidR="00FE5F00" w:rsidRPr="007350DD">
        <w:t>34–52</w:t>
      </w:r>
      <w:r w:rsidRPr="007350DD">
        <w:tab/>
      </w:r>
      <w:r w:rsidR="00FE5F00" w:rsidRPr="007350DD">
        <w:t>1</w:t>
      </w:r>
      <w:r w:rsidR="00C56144">
        <w:t>8</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r>
      <w:r w:rsidRPr="007350DD">
        <w:tab/>
        <w:t>A.</w:t>
      </w:r>
      <w:r w:rsidR="001327BC" w:rsidRPr="007350DD">
        <w:t xml:space="preserve"> </w:t>
      </w:r>
      <w:r w:rsidR="00D1692B">
        <w:tab/>
      </w:r>
      <w:r w:rsidR="005564C6" w:rsidRPr="007350DD">
        <w:t>Implementation of the principle of non-discrimination</w:t>
      </w:r>
      <w:r w:rsidRPr="007350DD">
        <w:tab/>
      </w:r>
      <w:r w:rsidRPr="007350DD">
        <w:tab/>
      </w:r>
      <w:r w:rsidR="00855F19" w:rsidRPr="007350DD">
        <w:t>34–36</w:t>
      </w:r>
      <w:r w:rsidRPr="007350DD">
        <w:tab/>
      </w:r>
      <w:r w:rsidR="00FE5F00" w:rsidRPr="007350DD">
        <w:t>1</w:t>
      </w:r>
      <w:r w:rsidR="00C56144">
        <w:t>8</w:t>
      </w:r>
    </w:p>
    <w:p w:rsidR="006564B6" w:rsidRPr="007350DD" w:rsidRDefault="006564B6" w:rsidP="005564C6">
      <w:pPr>
        <w:tabs>
          <w:tab w:val="right" w:pos="850"/>
          <w:tab w:val="left" w:pos="1134"/>
          <w:tab w:val="left" w:pos="1559"/>
          <w:tab w:val="left" w:pos="1984"/>
          <w:tab w:val="left" w:leader="dot" w:pos="7654"/>
          <w:tab w:val="right" w:pos="8929"/>
          <w:tab w:val="right" w:pos="9638"/>
        </w:tabs>
        <w:spacing w:after="120"/>
      </w:pPr>
      <w:r w:rsidRPr="007350DD">
        <w:tab/>
      </w:r>
      <w:r w:rsidRPr="007350DD">
        <w:tab/>
        <w:t>B.</w:t>
      </w:r>
      <w:r w:rsidR="001327BC" w:rsidRPr="007350DD">
        <w:t xml:space="preserve"> </w:t>
      </w:r>
      <w:r w:rsidR="00D1692B">
        <w:tab/>
      </w:r>
      <w:r w:rsidR="005564C6" w:rsidRPr="007350DD">
        <w:t>Measures taken to address discrimination based on gender</w:t>
      </w:r>
      <w:r w:rsidRPr="007350DD">
        <w:tab/>
      </w:r>
      <w:r w:rsidRPr="007350DD">
        <w:tab/>
      </w:r>
      <w:r w:rsidR="00855F19" w:rsidRPr="007350DD">
        <w:t>37–44</w:t>
      </w:r>
      <w:r w:rsidRPr="007350DD">
        <w:tab/>
      </w:r>
      <w:r w:rsidR="00C56144">
        <w:t>19</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C.</w:t>
      </w:r>
      <w:r w:rsidR="001327BC" w:rsidRPr="007350DD">
        <w:t xml:space="preserve"> </w:t>
      </w:r>
      <w:r w:rsidR="00D1692B">
        <w:tab/>
      </w:r>
      <w:r w:rsidRPr="007350DD">
        <w:t>Best</w:t>
      </w:r>
      <w:r w:rsidR="001327BC" w:rsidRPr="007350DD">
        <w:t xml:space="preserve"> </w:t>
      </w:r>
      <w:r w:rsidR="005604C1" w:rsidRPr="007350DD">
        <w:t xml:space="preserve">interests </w:t>
      </w:r>
      <w:r w:rsidRPr="007350DD">
        <w:t>of</w:t>
      </w:r>
      <w:r w:rsidR="001327BC" w:rsidRPr="007350DD">
        <w:t xml:space="preserve"> </w:t>
      </w:r>
      <w:r w:rsidRPr="007350DD">
        <w:t>the</w:t>
      </w:r>
      <w:r w:rsidR="001327BC" w:rsidRPr="007350DD">
        <w:t xml:space="preserve"> </w:t>
      </w:r>
      <w:r w:rsidRPr="007350DD">
        <w:t>child</w:t>
      </w:r>
      <w:r w:rsidRPr="007350DD">
        <w:tab/>
      </w:r>
      <w:r w:rsidRPr="007350DD">
        <w:tab/>
      </w:r>
      <w:r w:rsidR="00855F19" w:rsidRPr="007350DD">
        <w:t>45–48</w:t>
      </w:r>
      <w:r w:rsidRPr="007350DD">
        <w:tab/>
      </w:r>
      <w:r w:rsidR="00FE5F00" w:rsidRPr="007350DD">
        <w:t>2</w:t>
      </w:r>
      <w:r w:rsidR="00C56144">
        <w:t>1</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D.</w:t>
      </w:r>
      <w:r w:rsidR="001327BC" w:rsidRPr="007350DD">
        <w:t xml:space="preserve"> </w:t>
      </w:r>
      <w:r w:rsidR="00D1692B">
        <w:tab/>
      </w:r>
      <w:r w:rsidRPr="007350DD">
        <w:t>Right</w:t>
      </w:r>
      <w:r w:rsidR="001327BC" w:rsidRPr="007350DD">
        <w:t xml:space="preserve"> </w:t>
      </w:r>
      <w:r w:rsidRPr="007350DD">
        <w:t>to</w:t>
      </w:r>
      <w:r w:rsidR="001327BC" w:rsidRPr="007350DD">
        <w:t xml:space="preserve"> </w:t>
      </w:r>
      <w:r w:rsidRPr="007350DD">
        <w:t>life,</w:t>
      </w:r>
      <w:r w:rsidR="001327BC" w:rsidRPr="007350DD">
        <w:t xml:space="preserve"> </w:t>
      </w:r>
      <w:r w:rsidRPr="007350DD">
        <w:t>survival</w:t>
      </w:r>
      <w:r w:rsidR="001327BC" w:rsidRPr="007350DD">
        <w:t xml:space="preserve"> </w:t>
      </w:r>
      <w:r w:rsidRPr="007350DD">
        <w:t>and</w:t>
      </w:r>
      <w:r w:rsidR="001327BC" w:rsidRPr="007350DD">
        <w:t xml:space="preserve"> </w:t>
      </w:r>
      <w:r w:rsidRPr="007350DD">
        <w:t>development</w:t>
      </w:r>
      <w:r w:rsidRPr="007350DD">
        <w:tab/>
      </w:r>
      <w:r w:rsidRPr="007350DD">
        <w:tab/>
      </w:r>
      <w:r w:rsidR="00855F19" w:rsidRPr="007350DD">
        <w:t>49</w:t>
      </w:r>
      <w:r w:rsidRPr="007350DD">
        <w:tab/>
      </w:r>
      <w:r w:rsidR="00FE5F00" w:rsidRPr="007350DD">
        <w:t>2</w:t>
      </w:r>
      <w:r w:rsidR="00C56144">
        <w:t>1</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E.</w:t>
      </w:r>
      <w:r w:rsidR="001327BC" w:rsidRPr="007350DD">
        <w:t xml:space="preserve"> </w:t>
      </w:r>
      <w:r w:rsidR="00D1692B">
        <w:tab/>
      </w:r>
      <w:r w:rsidRPr="007350DD">
        <w:t>Respect</w:t>
      </w:r>
      <w:r w:rsidR="001327BC" w:rsidRPr="007350DD">
        <w:t xml:space="preserve"> </w:t>
      </w:r>
      <w:r w:rsidRPr="007350DD">
        <w:t>for</w:t>
      </w:r>
      <w:r w:rsidR="001327BC" w:rsidRPr="007350DD">
        <w:t xml:space="preserve"> </w:t>
      </w:r>
      <w:r w:rsidRPr="007350DD">
        <w:t>the</w:t>
      </w:r>
      <w:r w:rsidR="001327BC" w:rsidRPr="007350DD">
        <w:t xml:space="preserve"> </w:t>
      </w:r>
      <w:r w:rsidRPr="007350DD">
        <w:t>views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Pr="007350DD">
        <w:tab/>
      </w:r>
      <w:r w:rsidRPr="007350DD">
        <w:tab/>
      </w:r>
      <w:r w:rsidR="00855F19" w:rsidRPr="007350DD">
        <w:t>50–52</w:t>
      </w:r>
      <w:r w:rsidRPr="007350DD">
        <w:tab/>
      </w:r>
      <w:r w:rsidR="00FE5F00" w:rsidRPr="007350DD">
        <w:t>2</w:t>
      </w:r>
      <w:r w:rsidR="00C56144">
        <w:t>2</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t>IV.</w:t>
      </w:r>
      <w:r w:rsidRPr="007350DD">
        <w:tab/>
        <w:t>Civil</w:t>
      </w:r>
      <w:r w:rsidR="001327BC" w:rsidRPr="007350DD">
        <w:t xml:space="preserve"> </w:t>
      </w:r>
      <w:r w:rsidR="005604C1" w:rsidRPr="007350DD">
        <w:t>rights and freedoms</w:t>
      </w:r>
      <w:r w:rsidRPr="007350DD">
        <w:tab/>
      </w:r>
      <w:r w:rsidRPr="007350DD">
        <w:tab/>
      </w:r>
      <w:r w:rsidR="00855F19" w:rsidRPr="007350DD">
        <w:t>53–54</w:t>
      </w:r>
      <w:r w:rsidRPr="007350DD">
        <w:tab/>
      </w:r>
      <w:r w:rsidR="00FE5F00" w:rsidRPr="007350DD">
        <w:t>2</w:t>
      </w:r>
      <w:r w:rsidR="00C56144">
        <w:t>2</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A.</w:t>
      </w:r>
      <w:r w:rsidR="001327BC" w:rsidRPr="007350DD">
        <w:t xml:space="preserve"> </w:t>
      </w:r>
      <w:r w:rsidRPr="007350DD">
        <w:tab/>
        <w:t>Traditional</w:t>
      </w:r>
      <w:r w:rsidR="001327BC" w:rsidRPr="007350DD">
        <w:t xml:space="preserve"> </w:t>
      </w:r>
      <w:r w:rsidR="005604C1" w:rsidRPr="007350DD">
        <w:t xml:space="preserve">social attitudes </w:t>
      </w:r>
      <w:r w:rsidRPr="007350DD">
        <w:t>towards</w:t>
      </w:r>
      <w:r w:rsidR="001327BC" w:rsidRPr="007350DD">
        <w:t xml:space="preserve"> </w:t>
      </w:r>
      <w:r w:rsidRPr="007350DD">
        <w:t>children</w:t>
      </w:r>
      <w:r w:rsidRPr="007350DD">
        <w:tab/>
      </w:r>
      <w:r w:rsidRPr="007350DD">
        <w:tab/>
      </w:r>
      <w:r w:rsidR="00855F19" w:rsidRPr="007350DD">
        <w:t>53</w:t>
      </w:r>
      <w:r w:rsidRPr="007350DD">
        <w:tab/>
      </w:r>
      <w:r w:rsidR="00FE5F00" w:rsidRPr="007350DD">
        <w:t>2</w:t>
      </w:r>
      <w:r w:rsidR="00C56144">
        <w:t>2</w:t>
      </w:r>
    </w:p>
    <w:p w:rsidR="006564B6" w:rsidRPr="007350DD" w:rsidRDefault="006564B6" w:rsidP="005564C6">
      <w:pPr>
        <w:tabs>
          <w:tab w:val="right" w:pos="850"/>
          <w:tab w:val="left" w:pos="1134"/>
          <w:tab w:val="left" w:pos="1559"/>
          <w:tab w:val="left" w:pos="1984"/>
          <w:tab w:val="left" w:leader="dot" w:pos="7654"/>
          <w:tab w:val="right" w:pos="8929"/>
          <w:tab w:val="right" w:pos="9638"/>
        </w:tabs>
        <w:spacing w:after="120"/>
      </w:pPr>
      <w:r w:rsidRPr="007350DD">
        <w:tab/>
      </w:r>
      <w:r w:rsidRPr="007350DD">
        <w:tab/>
        <w:t>B.</w:t>
      </w:r>
      <w:r w:rsidR="001327BC" w:rsidRPr="007350DD">
        <w:t xml:space="preserve"> </w:t>
      </w:r>
      <w:r w:rsidRPr="007350DD">
        <w:tab/>
      </w:r>
      <w:r w:rsidR="005564C6" w:rsidRPr="007350DD">
        <w:t xml:space="preserve">The use of flogging of children as a disciplinary measure in prisons and </w:t>
      </w:r>
      <w:r w:rsidR="005564C6">
        <w:br/>
      </w:r>
      <w:r w:rsidR="005564C6">
        <w:tab/>
      </w:r>
      <w:r w:rsidR="005564C6">
        <w:tab/>
      </w:r>
      <w:r w:rsidR="005564C6">
        <w:tab/>
      </w:r>
      <w:r w:rsidR="005564C6" w:rsidRPr="007350DD">
        <w:t>as a judicial sentence</w:t>
      </w:r>
      <w:r w:rsidRPr="007350DD">
        <w:tab/>
      </w:r>
      <w:r w:rsidRPr="007350DD">
        <w:tab/>
      </w:r>
      <w:r w:rsidR="00855F19" w:rsidRPr="007350DD">
        <w:t>54</w:t>
      </w:r>
      <w:r w:rsidRPr="007350DD">
        <w:tab/>
      </w:r>
      <w:r w:rsidR="00855F19" w:rsidRPr="007350DD">
        <w:t>2</w:t>
      </w:r>
      <w:r w:rsidR="00C56144">
        <w:t>3</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t>V.</w:t>
      </w:r>
      <w:r w:rsidRPr="007350DD">
        <w:tab/>
        <w:t>Family</w:t>
      </w:r>
      <w:r w:rsidR="001327BC" w:rsidRPr="007350DD">
        <w:t xml:space="preserve"> </w:t>
      </w:r>
      <w:r w:rsidR="005604C1" w:rsidRPr="007350DD">
        <w:t xml:space="preserve">environment and alternative care </w:t>
      </w:r>
      <w:r w:rsidRPr="007350DD">
        <w:tab/>
      </w:r>
      <w:r w:rsidRPr="007350DD">
        <w:tab/>
      </w:r>
      <w:r w:rsidR="00855F19" w:rsidRPr="007350DD">
        <w:t>55–101</w:t>
      </w:r>
      <w:r w:rsidRPr="007350DD">
        <w:tab/>
      </w:r>
      <w:r w:rsidR="00855F19" w:rsidRPr="007350DD">
        <w:t>2</w:t>
      </w:r>
      <w:r w:rsidR="00C56144">
        <w:t>3</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A.</w:t>
      </w:r>
      <w:r w:rsidR="001327BC" w:rsidRPr="007350DD">
        <w:t xml:space="preserve"> </w:t>
      </w:r>
      <w:r w:rsidRPr="007350DD">
        <w:tab/>
        <w:t>Parental</w:t>
      </w:r>
      <w:r w:rsidR="001327BC" w:rsidRPr="007350DD">
        <w:t xml:space="preserve"> </w:t>
      </w:r>
      <w:r w:rsidRPr="007350DD">
        <w:t>guidance</w:t>
      </w:r>
      <w:r w:rsidR="001327BC" w:rsidRPr="007350DD">
        <w:t xml:space="preserve"> </w:t>
      </w:r>
      <w:r w:rsidRPr="007350DD">
        <w:t>and</w:t>
      </w:r>
      <w:r w:rsidR="001327BC" w:rsidRPr="007350DD">
        <w:t xml:space="preserve"> </w:t>
      </w:r>
      <w:r w:rsidRPr="007350DD">
        <w:t>responsibilities</w:t>
      </w:r>
      <w:r w:rsidRPr="007350DD">
        <w:tab/>
      </w:r>
      <w:r w:rsidRPr="007350DD">
        <w:tab/>
      </w:r>
      <w:r w:rsidR="00855F19" w:rsidRPr="007350DD">
        <w:t>55–79</w:t>
      </w:r>
      <w:r w:rsidRPr="007350DD">
        <w:tab/>
      </w:r>
      <w:r w:rsidR="00855F19" w:rsidRPr="007350DD">
        <w:t>2</w:t>
      </w:r>
      <w:r w:rsidR="00C56144">
        <w:t>3</w:t>
      </w:r>
    </w:p>
    <w:p w:rsidR="006564B6" w:rsidRPr="007350DD" w:rsidRDefault="006564B6" w:rsidP="005564C6">
      <w:pPr>
        <w:tabs>
          <w:tab w:val="right" w:pos="850"/>
          <w:tab w:val="left" w:pos="1134"/>
          <w:tab w:val="left" w:pos="1559"/>
          <w:tab w:val="left" w:pos="1984"/>
          <w:tab w:val="left" w:leader="dot" w:pos="7654"/>
          <w:tab w:val="right" w:pos="8929"/>
          <w:tab w:val="right" w:pos="9638"/>
        </w:tabs>
        <w:spacing w:after="120"/>
      </w:pPr>
      <w:r w:rsidRPr="007350DD">
        <w:tab/>
      </w:r>
      <w:r w:rsidRPr="007350DD">
        <w:tab/>
        <w:t>B.</w:t>
      </w:r>
      <w:r w:rsidR="001327BC" w:rsidRPr="007350DD">
        <w:t xml:space="preserve"> </w:t>
      </w:r>
      <w:r w:rsidRPr="007350DD">
        <w:tab/>
      </w:r>
      <w:r w:rsidR="005564C6" w:rsidRPr="007350DD">
        <w:t xml:space="preserve">Children deprived of their family environment, foster care and periodic </w:t>
      </w:r>
      <w:r w:rsidR="005564C6">
        <w:br/>
      </w:r>
      <w:r w:rsidR="005564C6">
        <w:tab/>
      </w:r>
      <w:r w:rsidR="005564C6">
        <w:tab/>
      </w:r>
      <w:r w:rsidR="005564C6">
        <w:tab/>
      </w:r>
      <w:r w:rsidR="005564C6" w:rsidRPr="007350DD">
        <w:t>review of placement</w:t>
      </w:r>
      <w:r w:rsidRPr="007350DD">
        <w:tab/>
      </w:r>
      <w:r w:rsidRPr="007350DD">
        <w:tab/>
      </w:r>
      <w:r w:rsidR="00855F19" w:rsidRPr="007350DD">
        <w:t>80–87</w:t>
      </w:r>
      <w:r w:rsidRPr="007350DD">
        <w:tab/>
      </w:r>
      <w:r w:rsidR="00C56144">
        <w:t>29</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r>
      <w:r w:rsidRPr="007350DD">
        <w:tab/>
        <w:t>C.</w:t>
      </w:r>
      <w:r w:rsidR="001327BC" w:rsidRPr="007350DD">
        <w:t xml:space="preserve"> </w:t>
      </w:r>
      <w:r w:rsidRPr="007350DD">
        <w:tab/>
        <w:t>Discipline</w:t>
      </w:r>
      <w:r w:rsidR="001327BC" w:rsidRPr="007350DD">
        <w:t xml:space="preserve"> </w:t>
      </w:r>
      <w:r w:rsidRPr="007350DD">
        <w:t>and</w:t>
      </w:r>
      <w:r w:rsidR="001327BC" w:rsidRPr="007350DD">
        <w:t xml:space="preserve"> </w:t>
      </w:r>
      <w:r w:rsidR="005604C1" w:rsidRPr="007350DD">
        <w:t xml:space="preserve">punishment </w:t>
      </w:r>
      <w:r w:rsidRPr="007350DD">
        <w:t>in</w:t>
      </w:r>
      <w:r w:rsidR="001327BC" w:rsidRPr="007350DD">
        <w:t xml:space="preserve"> </w:t>
      </w:r>
      <w:r w:rsidR="005604C1" w:rsidRPr="007350DD">
        <w:t>schools</w:t>
      </w:r>
      <w:r w:rsidRPr="007350DD">
        <w:tab/>
      </w:r>
      <w:r w:rsidRPr="007350DD">
        <w:tab/>
      </w:r>
      <w:r w:rsidR="00855F19" w:rsidRPr="007350DD">
        <w:t>88–95</w:t>
      </w:r>
      <w:r w:rsidRPr="007350DD">
        <w:tab/>
      </w:r>
      <w:r w:rsidR="00855F19" w:rsidRPr="007350DD">
        <w:t>3</w:t>
      </w:r>
      <w:r w:rsidR="00C56144">
        <w:t>1</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D.</w:t>
      </w:r>
      <w:r w:rsidR="001327BC" w:rsidRPr="007350DD">
        <w:t xml:space="preserve"> </w:t>
      </w:r>
      <w:r w:rsidRPr="007350DD">
        <w:tab/>
        <w:t>Child</w:t>
      </w:r>
      <w:r w:rsidR="001327BC" w:rsidRPr="007350DD">
        <w:t xml:space="preserve"> </w:t>
      </w:r>
      <w:r w:rsidR="005604C1" w:rsidRPr="007350DD">
        <w:t>abuse</w:t>
      </w:r>
      <w:r w:rsidRPr="007350DD">
        <w:tab/>
      </w:r>
      <w:r w:rsidRPr="007350DD">
        <w:tab/>
      </w:r>
      <w:r w:rsidR="00855F19" w:rsidRPr="007350DD">
        <w:t>96–101</w:t>
      </w:r>
      <w:r w:rsidRPr="007350DD">
        <w:tab/>
      </w:r>
      <w:r w:rsidR="00855F19" w:rsidRPr="007350DD">
        <w:t>3</w:t>
      </w:r>
      <w:r w:rsidR="00C56144">
        <w:t>3</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t>VI.</w:t>
      </w:r>
      <w:r w:rsidRPr="007350DD">
        <w:tab/>
        <w:t>Basic</w:t>
      </w:r>
      <w:r w:rsidR="001327BC" w:rsidRPr="007350DD">
        <w:t xml:space="preserve"> </w:t>
      </w:r>
      <w:r w:rsidR="005604C1" w:rsidRPr="007350DD">
        <w:t>health and welfare</w:t>
      </w:r>
      <w:r w:rsidRPr="007350DD">
        <w:tab/>
      </w:r>
      <w:r w:rsidRPr="007350DD">
        <w:tab/>
      </w:r>
      <w:r w:rsidR="00855F19" w:rsidRPr="007350DD">
        <w:t>102–170</w:t>
      </w:r>
      <w:r w:rsidRPr="007350DD">
        <w:tab/>
      </w:r>
      <w:r w:rsidR="00855F19" w:rsidRPr="007350DD">
        <w:t>3</w:t>
      </w:r>
      <w:r w:rsidR="00C56144">
        <w:t>5</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A.</w:t>
      </w:r>
      <w:r w:rsidR="001327BC" w:rsidRPr="007350DD">
        <w:t xml:space="preserve"> </w:t>
      </w:r>
      <w:r w:rsidRPr="007350DD">
        <w:tab/>
        <w:t>Disabled</w:t>
      </w:r>
      <w:r w:rsidR="001327BC" w:rsidRPr="007350DD">
        <w:t xml:space="preserve"> </w:t>
      </w:r>
      <w:r w:rsidRPr="007350DD">
        <w:t>children</w:t>
      </w:r>
      <w:r w:rsidR="005564C6">
        <w:t xml:space="preserve"> </w:t>
      </w:r>
      <w:r w:rsidR="005564C6" w:rsidRPr="007350DD">
        <w:t xml:space="preserve">and inclusion </w:t>
      </w:r>
      <w:r w:rsidR="005564C6">
        <w:t>in</w:t>
      </w:r>
      <w:r w:rsidR="005564C6" w:rsidRPr="007350DD">
        <w:t xml:space="preserve"> mainstream services</w:t>
      </w:r>
      <w:r w:rsidRPr="007350DD">
        <w:tab/>
      </w:r>
      <w:r w:rsidRPr="007350DD">
        <w:tab/>
      </w:r>
      <w:r w:rsidR="00855F19" w:rsidRPr="007350DD">
        <w:t>102–116</w:t>
      </w:r>
      <w:r w:rsidRPr="007350DD">
        <w:tab/>
      </w:r>
      <w:r w:rsidR="00855F19" w:rsidRPr="007350DD">
        <w:t>3</w:t>
      </w:r>
      <w:r w:rsidR="00C56144">
        <w:t>5</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r>
      <w:r w:rsidRPr="007350DD">
        <w:tab/>
        <w:t>B.</w:t>
      </w:r>
      <w:r w:rsidR="001327BC" w:rsidRPr="007350DD">
        <w:t xml:space="preserve"> </w:t>
      </w:r>
      <w:r w:rsidRPr="007350DD">
        <w:tab/>
        <w:t>Health</w:t>
      </w:r>
      <w:r w:rsidR="005564C6">
        <w:t>-</w:t>
      </w:r>
      <w:r w:rsidRPr="007350DD">
        <w:t>care</w:t>
      </w:r>
      <w:r w:rsidR="001327BC" w:rsidRPr="007350DD">
        <w:t xml:space="preserve"> </w:t>
      </w:r>
      <w:r w:rsidRPr="007350DD">
        <w:t>services</w:t>
      </w:r>
      <w:r w:rsidRPr="007350DD">
        <w:tab/>
      </w:r>
      <w:r w:rsidRPr="007350DD">
        <w:tab/>
      </w:r>
      <w:r w:rsidR="00855F19" w:rsidRPr="007350DD">
        <w:t>117–139</w:t>
      </w:r>
      <w:r w:rsidRPr="007350DD">
        <w:tab/>
      </w:r>
      <w:r w:rsidR="00855F19" w:rsidRPr="007350DD">
        <w:t>4</w:t>
      </w:r>
      <w:r w:rsidR="00C56144">
        <w:t>1</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C.</w:t>
      </w:r>
      <w:r w:rsidR="001327BC" w:rsidRPr="007350DD">
        <w:t xml:space="preserve"> </w:t>
      </w:r>
      <w:r w:rsidRPr="007350DD">
        <w:tab/>
        <w:t>Adolescent</w:t>
      </w:r>
      <w:r w:rsidR="001327BC" w:rsidRPr="007350DD">
        <w:t xml:space="preserve"> </w:t>
      </w:r>
      <w:r w:rsidR="005604C1" w:rsidRPr="007350DD">
        <w:t>health</w:t>
      </w:r>
      <w:r w:rsidRPr="007350DD">
        <w:tab/>
      </w:r>
      <w:r w:rsidRPr="007350DD">
        <w:tab/>
      </w:r>
      <w:r w:rsidR="00855F19" w:rsidRPr="007350DD">
        <w:t>140–149</w:t>
      </w:r>
      <w:r w:rsidRPr="007350DD">
        <w:tab/>
      </w:r>
      <w:r w:rsidR="00C56144">
        <w:t>47</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lastRenderedPageBreak/>
        <w:tab/>
      </w:r>
      <w:r w:rsidRPr="007350DD">
        <w:tab/>
        <w:t>D.</w:t>
      </w:r>
      <w:r w:rsidR="001327BC" w:rsidRPr="007350DD">
        <w:t xml:space="preserve"> </w:t>
      </w:r>
      <w:r w:rsidRPr="007350DD">
        <w:tab/>
        <w:t>HIV/AIDS</w:t>
      </w:r>
      <w:r w:rsidR="001327BC" w:rsidRPr="007350DD">
        <w:t xml:space="preserve"> </w:t>
      </w:r>
      <w:r w:rsidRPr="007350DD">
        <w:t>and</w:t>
      </w:r>
      <w:r w:rsidR="001327BC" w:rsidRPr="007350DD">
        <w:t xml:space="preserve"> </w:t>
      </w:r>
      <w:r w:rsidR="005604C1" w:rsidRPr="007350DD">
        <w:t>children</w:t>
      </w:r>
      <w:r w:rsidR="005564C6">
        <w:t>:</w:t>
      </w:r>
      <w:r w:rsidR="005564C6" w:rsidRPr="007350DD">
        <w:t xml:space="preserve"> </w:t>
      </w:r>
      <w:r w:rsidR="005564C6">
        <w:t>s</w:t>
      </w:r>
      <w:r w:rsidR="005564C6" w:rsidRPr="007350DD">
        <w:t>ituation, prevention and treatment</w:t>
      </w:r>
      <w:r w:rsidRPr="007350DD">
        <w:tab/>
      </w:r>
      <w:r w:rsidRPr="007350DD">
        <w:tab/>
      </w:r>
      <w:r w:rsidR="00855F19" w:rsidRPr="007350DD">
        <w:t>150–167</w:t>
      </w:r>
      <w:r w:rsidRPr="007350DD">
        <w:tab/>
      </w:r>
      <w:r w:rsidR="00C56144">
        <w:t>50</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E.</w:t>
      </w:r>
      <w:r w:rsidR="006461CD" w:rsidRPr="007350DD">
        <w:t xml:space="preserve"> </w:t>
      </w:r>
      <w:r w:rsidRPr="007350DD">
        <w:tab/>
        <w:t>Social</w:t>
      </w:r>
      <w:r w:rsidR="001327BC" w:rsidRPr="007350DD">
        <w:t xml:space="preserve"> </w:t>
      </w:r>
      <w:r w:rsidRPr="007350DD">
        <w:t>security</w:t>
      </w:r>
      <w:r w:rsidR="001327BC" w:rsidRPr="007350DD">
        <w:t xml:space="preserve"> </w:t>
      </w:r>
      <w:r w:rsidRPr="007350DD">
        <w:t>and</w:t>
      </w:r>
      <w:r w:rsidR="001327BC" w:rsidRPr="007350DD">
        <w:t xml:space="preserve"> </w:t>
      </w:r>
      <w:r w:rsidRPr="007350DD">
        <w:t>child</w:t>
      </w:r>
      <w:r w:rsidR="001327BC" w:rsidRPr="007350DD">
        <w:t xml:space="preserve"> </w:t>
      </w:r>
      <w:r w:rsidRPr="007350DD">
        <w:t>care</w:t>
      </w:r>
      <w:r w:rsidR="001327BC" w:rsidRPr="007350DD">
        <w:t xml:space="preserve"> </w:t>
      </w:r>
      <w:r w:rsidRPr="007350DD">
        <w:t>facilities/services</w:t>
      </w:r>
      <w:r w:rsidRPr="007350DD">
        <w:tab/>
      </w:r>
      <w:r w:rsidRPr="007350DD">
        <w:tab/>
      </w:r>
      <w:r w:rsidR="00855F19" w:rsidRPr="007350DD">
        <w:t>168</w:t>
      </w:r>
      <w:r w:rsidRPr="007350DD">
        <w:tab/>
      </w:r>
      <w:r w:rsidR="00855F19" w:rsidRPr="007350DD">
        <w:t>5</w:t>
      </w:r>
      <w:r w:rsidR="00C56144">
        <w:t>6</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F.</w:t>
      </w:r>
      <w:r w:rsidR="001327BC" w:rsidRPr="007350DD">
        <w:t xml:space="preserve"> </w:t>
      </w:r>
      <w:r w:rsidRPr="007350DD">
        <w:tab/>
        <w:t>Adequate</w:t>
      </w:r>
      <w:r w:rsidR="001327BC" w:rsidRPr="007350DD">
        <w:t xml:space="preserve"> </w:t>
      </w:r>
      <w:r w:rsidR="005604C1" w:rsidRPr="007350DD">
        <w:t xml:space="preserve">standard </w:t>
      </w:r>
      <w:r w:rsidRPr="007350DD">
        <w:t>of</w:t>
      </w:r>
      <w:r w:rsidR="001327BC" w:rsidRPr="007350DD">
        <w:t xml:space="preserve"> </w:t>
      </w:r>
      <w:r w:rsidRPr="007350DD">
        <w:t>living</w:t>
      </w:r>
      <w:r w:rsidRPr="007350DD">
        <w:tab/>
      </w:r>
      <w:r w:rsidRPr="007350DD">
        <w:tab/>
      </w:r>
      <w:r w:rsidR="00855F19" w:rsidRPr="007350DD">
        <w:t>169–170</w:t>
      </w:r>
      <w:r w:rsidRPr="007350DD">
        <w:tab/>
      </w:r>
      <w:r w:rsidR="00C56144">
        <w:t>56</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t>VII.</w:t>
      </w:r>
      <w:r w:rsidRPr="007350DD">
        <w:tab/>
        <w:t>Education,</w:t>
      </w:r>
      <w:r w:rsidR="001327BC" w:rsidRPr="007350DD">
        <w:t xml:space="preserve"> </w:t>
      </w:r>
      <w:r w:rsidR="005604C1" w:rsidRPr="007350DD">
        <w:t xml:space="preserve">leisure and cultural activities </w:t>
      </w:r>
      <w:r w:rsidRPr="007350DD">
        <w:tab/>
      </w:r>
      <w:r w:rsidRPr="007350DD">
        <w:tab/>
      </w:r>
      <w:r w:rsidR="00855F19" w:rsidRPr="007350DD">
        <w:t>171–215</w:t>
      </w:r>
      <w:r w:rsidRPr="007350DD">
        <w:tab/>
      </w:r>
      <w:r w:rsidR="00C56144">
        <w:t>58</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A</w:t>
      </w:r>
      <w:r w:rsidR="001327BC" w:rsidRPr="007350DD">
        <w:t xml:space="preserve"> </w:t>
      </w:r>
      <w:r w:rsidRPr="007350DD">
        <w:tab/>
        <w:t>Education</w:t>
      </w:r>
      <w:r w:rsidR="001327BC" w:rsidRPr="007350DD">
        <w:t xml:space="preserve"> </w:t>
      </w:r>
      <w:r w:rsidR="005604C1" w:rsidRPr="007350DD">
        <w:t>system and reforms</w:t>
      </w:r>
      <w:r w:rsidRPr="007350DD">
        <w:tab/>
      </w:r>
      <w:r w:rsidRPr="007350DD">
        <w:tab/>
      </w:r>
      <w:r w:rsidR="005919AF" w:rsidRPr="007350DD">
        <w:t>171–174</w:t>
      </w:r>
      <w:r w:rsidRPr="007350DD">
        <w:tab/>
      </w:r>
      <w:r w:rsidR="00C56144">
        <w:t>58</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B.</w:t>
      </w:r>
      <w:r w:rsidR="001327BC" w:rsidRPr="007350DD">
        <w:t xml:space="preserve"> </w:t>
      </w:r>
      <w:r w:rsidRPr="007350DD">
        <w:tab/>
        <w:t>Education</w:t>
      </w:r>
      <w:r w:rsidR="001327BC" w:rsidRPr="007350DD">
        <w:t xml:space="preserve"> </w:t>
      </w:r>
      <w:r w:rsidR="005604C1" w:rsidRPr="007350DD">
        <w:t>budget</w:t>
      </w:r>
      <w:r w:rsidR="00E61924" w:rsidRPr="007350DD">
        <w:tab/>
      </w:r>
      <w:r w:rsidR="00E61924" w:rsidRPr="007350DD">
        <w:tab/>
      </w:r>
      <w:r w:rsidR="005919AF" w:rsidRPr="007350DD">
        <w:t>175–182</w:t>
      </w:r>
      <w:r w:rsidR="00E61924" w:rsidRPr="007350DD">
        <w:tab/>
      </w:r>
      <w:r w:rsidR="00C56144">
        <w:t>60</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C.</w:t>
      </w:r>
      <w:r w:rsidR="001327BC" w:rsidRPr="007350DD">
        <w:t xml:space="preserve"> </w:t>
      </w:r>
      <w:r w:rsidRPr="007350DD">
        <w:tab/>
        <w:t>Teacher</w:t>
      </w:r>
      <w:r w:rsidR="001327BC" w:rsidRPr="007350DD">
        <w:t xml:space="preserve"> </w:t>
      </w:r>
      <w:r w:rsidR="005604C1" w:rsidRPr="007350DD">
        <w:t>training</w:t>
      </w:r>
      <w:r w:rsidR="00E61924" w:rsidRPr="007350DD">
        <w:tab/>
      </w:r>
      <w:r w:rsidR="00E61924" w:rsidRPr="007350DD">
        <w:tab/>
      </w:r>
      <w:r w:rsidR="005919AF" w:rsidRPr="007350DD">
        <w:t>183–186</w:t>
      </w:r>
      <w:r w:rsidR="00E61924" w:rsidRPr="007350DD">
        <w:tab/>
      </w:r>
      <w:r w:rsidR="00855F19" w:rsidRPr="007350DD">
        <w:t>6</w:t>
      </w:r>
      <w:r w:rsidR="00C56144">
        <w:t>2</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r>
      <w:r w:rsidRPr="007350DD">
        <w:tab/>
        <w:t>D.</w:t>
      </w:r>
      <w:r w:rsidR="001327BC" w:rsidRPr="007350DD">
        <w:t xml:space="preserve"> </w:t>
      </w:r>
      <w:r w:rsidRPr="007350DD">
        <w:tab/>
        <w:t>Early</w:t>
      </w:r>
      <w:r w:rsidR="001327BC" w:rsidRPr="007350DD">
        <w:t xml:space="preserve"> </w:t>
      </w:r>
      <w:r w:rsidR="005604C1" w:rsidRPr="007350DD">
        <w:t>childhood education</w:t>
      </w:r>
      <w:r w:rsidR="009669E5" w:rsidRPr="007350DD">
        <w:t xml:space="preserve"> (3–5 years)</w:t>
      </w:r>
      <w:r w:rsidR="00E61924" w:rsidRPr="007350DD">
        <w:tab/>
      </w:r>
      <w:r w:rsidR="00E61924" w:rsidRPr="007350DD">
        <w:tab/>
      </w:r>
      <w:r w:rsidR="005919AF" w:rsidRPr="007350DD">
        <w:t>187–188</w:t>
      </w:r>
      <w:r w:rsidR="00E61924" w:rsidRPr="007350DD">
        <w:tab/>
      </w:r>
      <w:r w:rsidR="00855F19" w:rsidRPr="007350DD">
        <w:t>6</w:t>
      </w:r>
      <w:r w:rsidR="00C56144">
        <w:t>3</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E.</w:t>
      </w:r>
      <w:r w:rsidR="001327BC" w:rsidRPr="007350DD">
        <w:t xml:space="preserve"> </w:t>
      </w:r>
      <w:r w:rsidRPr="007350DD">
        <w:tab/>
        <w:t>Public</w:t>
      </w:r>
      <w:r w:rsidR="001327BC" w:rsidRPr="007350DD">
        <w:t xml:space="preserve"> </w:t>
      </w:r>
      <w:r w:rsidR="009E22FF" w:rsidRPr="007350DD">
        <w:t>and</w:t>
      </w:r>
      <w:r w:rsidR="006461CD" w:rsidRPr="007350DD">
        <w:t xml:space="preserve"> </w:t>
      </w:r>
      <w:r w:rsidR="005604C1" w:rsidRPr="007350DD">
        <w:t xml:space="preserve">private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education</w:t>
      </w:r>
      <w:r w:rsidR="00E61924" w:rsidRPr="007350DD">
        <w:tab/>
      </w:r>
      <w:r w:rsidR="00E61924" w:rsidRPr="007350DD">
        <w:tab/>
      </w:r>
      <w:r w:rsidR="005919AF" w:rsidRPr="007350DD">
        <w:t>189–192</w:t>
      </w:r>
      <w:r w:rsidR="00E61924" w:rsidRPr="007350DD">
        <w:tab/>
      </w:r>
      <w:r w:rsidR="00855F19" w:rsidRPr="007350DD">
        <w:t>6</w:t>
      </w:r>
      <w:r w:rsidR="00C56144">
        <w:t>3</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F.</w:t>
      </w:r>
      <w:r w:rsidR="001327BC" w:rsidRPr="007350DD">
        <w:t xml:space="preserve"> </w:t>
      </w:r>
      <w:r w:rsidRPr="007350DD">
        <w:tab/>
        <w:t>Secondary</w:t>
      </w:r>
      <w:r w:rsidR="001327BC" w:rsidRPr="007350DD">
        <w:t xml:space="preserve"> </w:t>
      </w:r>
      <w:r w:rsidRPr="007350DD">
        <w:t>school</w:t>
      </w:r>
      <w:r w:rsidR="001327BC" w:rsidRPr="007350DD">
        <w:t xml:space="preserve"> </w:t>
      </w:r>
      <w:r w:rsidRPr="007350DD">
        <w:t>entrance</w:t>
      </w:r>
      <w:r w:rsidR="001327BC" w:rsidRPr="007350DD">
        <w:t xml:space="preserve"> </w:t>
      </w:r>
      <w:r w:rsidR="005604C1" w:rsidRPr="007350DD">
        <w:t>exams</w:t>
      </w:r>
      <w:r w:rsidR="00E61924" w:rsidRPr="007350DD">
        <w:tab/>
      </w:r>
      <w:r w:rsidR="00E61924" w:rsidRPr="007350DD">
        <w:tab/>
      </w:r>
      <w:r w:rsidR="005919AF" w:rsidRPr="007350DD">
        <w:t>193–194</w:t>
      </w:r>
      <w:r w:rsidR="00E61924" w:rsidRPr="007350DD">
        <w:tab/>
      </w:r>
      <w:r w:rsidR="00855F19" w:rsidRPr="007350DD">
        <w:t>6</w:t>
      </w:r>
      <w:r w:rsidR="00C56144">
        <w:t>4</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G.</w:t>
      </w:r>
      <w:r w:rsidR="001327BC" w:rsidRPr="007350DD">
        <w:t xml:space="preserve"> </w:t>
      </w:r>
      <w:r w:rsidRPr="007350DD">
        <w:tab/>
        <w:t>Special</w:t>
      </w:r>
      <w:r w:rsidR="001327BC" w:rsidRPr="007350DD">
        <w:t xml:space="preserve"> </w:t>
      </w:r>
      <w:r w:rsidRPr="007350DD">
        <w:t>needs</w:t>
      </w:r>
      <w:r w:rsidR="001327BC" w:rsidRPr="007350DD">
        <w:t xml:space="preserve"> </w:t>
      </w:r>
      <w:r w:rsidRPr="007350DD">
        <w:t>education</w:t>
      </w:r>
      <w:r w:rsidR="001327BC" w:rsidRPr="007350DD">
        <w:t xml:space="preserve"> </w:t>
      </w:r>
      <w:r w:rsidRPr="007350DD">
        <w:t>services</w:t>
      </w:r>
      <w:r w:rsidR="00E61924" w:rsidRPr="007350DD">
        <w:tab/>
      </w:r>
      <w:r w:rsidR="00E61924" w:rsidRPr="007350DD">
        <w:tab/>
      </w:r>
      <w:r w:rsidR="005919AF" w:rsidRPr="007350DD">
        <w:t>195–202</w:t>
      </w:r>
      <w:r w:rsidR="00E61924" w:rsidRPr="007350DD">
        <w:tab/>
      </w:r>
      <w:r w:rsidR="00855F19" w:rsidRPr="007350DD">
        <w:t>6</w:t>
      </w:r>
      <w:r w:rsidR="00C56144">
        <w:t>4</w:t>
      </w:r>
    </w:p>
    <w:p w:rsidR="006564B6" w:rsidRPr="007350DD" w:rsidRDefault="006564B6"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t>H.</w:t>
      </w:r>
      <w:r w:rsidR="001327BC" w:rsidRPr="007350DD">
        <w:t xml:space="preserve"> </w:t>
      </w:r>
      <w:r w:rsidRPr="007350DD">
        <w:tab/>
        <w:t>Alternative</w:t>
      </w:r>
      <w:r w:rsidR="001327BC" w:rsidRPr="007350DD">
        <w:t xml:space="preserve"> </w:t>
      </w:r>
      <w:r w:rsidRPr="007350DD">
        <w:t>vocational</w:t>
      </w:r>
      <w:r w:rsidR="001327BC" w:rsidRPr="007350DD">
        <w:t xml:space="preserve"> </w:t>
      </w:r>
      <w:r w:rsidRPr="007350DD">
        <w:t>and</w:t>
      </w:r>
      <w:r w:rsidR="001327BC" w:rsidRPr="007350DD">
        <w:t xml:space="preserve"> </w:t>
      </w:r>
      <w:r w:rsidR="005604C1" w:rsidRPr="007350DD">
        <w:t xml:space="preserve">technical </w:t>
      </w:r>
      <w:r w:rsidRPr="007350DD">
        <w:t>training</w:t>
      </w:r>
      <w:r w:rsidR="00E61924" w:rsidRPr="007350DD">
        <w:tab/>
      </w:r>
      <w:r w:rsidR="00E61924" w:rsidRPr="007350DD">
        <w:tab/>
      </w:r>
      <w:r w:rsidR="005919AF" w:rsidRPr="007350DD">
        <w:t>203–205</w:t>
      </w:r>
      <w:r w:rsidR="00E61924" w:rsidRPr="007350DD">
        <w:tab/>
      </w:r>
      <w:r w:rsidR="00855F19" w:rsidRPr="007350DD">
        <w:t>6</w:t>
      </w:r>
      <w:r w:rsidR="00C56144">
        <w:t>5</w:t>
      </w:r>
    </w:p>
    <w:p w:rsidR="006564B6" w:rsidRPr="007350DD" w:rsidRDefault="00267FFC" w:rsidP="006564B6">
      <w:pPr>
        <w:tabs>
          <w:tab w:val="right" w:pos="850"/>
          <w:tab w:val="left" w:pos="1134"/>
          <w:tab w:val="left" w:pos="1559"/>
          <w:tab w:val="left" w:pos="1984"/>
          <w:tab w:val="left" w:leader="dot" w:pos="7654"/>
          <w:tab w:val="right" w:pos="8929"/>
          <w:tab w:val="right" w:pos="9638"/>
        </w:tabs>
        <w:spacing w:after="120"/>
      </w:pPr>
      <w:r w:rsidRPr="007350DD">
        <w:tab/>
      </w:r>
      <w:r w:rsidR="006564B6" w:rsidRPr="007350DD">
        <w:tab/>
        <w:t>I.</w:t>
      </w:r>
      <w:r w:rsidR="001327BC" w:rsidRPr="007350DD">
        <w:t xml:space="preserve"> </w:t>
      </w:r>
      <w:r w:rsidR="006564B6" w:rsidRPr="007350DD">
        <w:tab/>
        <w:t>Leisure,</w:t>
      </w:r>
      <w:r w:rsidR="001327BC" w:rsidRPr="007350DD">
        <w:t xml:space="preserve"> </w:t>
      </w:r>
      <w:r w:rsidR="005604C1" w:rsidRPr="007350DD">
        <w:t>recreation and cultural activities</w:t>
      </w:r>
      <w:r w:rsidR="00E61924" w:rsidRPr="007350DD">
        <w:tab/>
      </w:r>
      <w:r w:rsidR="00E61924" w:rsidRPr="007350DD">
        <w:tab/>
      </w:r>
      <w:r w:rsidR="005919AF" w:rsidRPr="007350DD">
        <w:t>206–215</w:t>
      </w:r>
      <w:r w:rsidR="00E61924" w:rsidRPr="007350DD">
        <w:tab/>
      </w:r>
      <w:r w:rsidR="00C56144">
        <w:t>66</w:t>
      </w:r>
    </w:p>
    <w:p w:rsidR="006564B6" w:rsidRPr="007350DD" w:rsidRDefault="006564B6" w:rsidP="00F34D08">
      <w:pPr>
        <w:tabs>
          <w:tab w:val="right" w:pos="850"/>
          <w:tab w:val="left" w:pos="1134"/>
          <w:tab w:val="left" w:pos="1559"/>
          <w:tab w:val="left" w:pos="1984"/>
          <w:tab w:val="left" w:leader="dot" w:pos="7654"/>
          <w:tab w:val="right" w:pos="8929"/>
          <w:tab w:val="right" w:pos="9638"/>
        </w:tabs>
        <w:spacing w:after="120"/>
      </w:pPr>
      <w:r w:rsidRPr="007350DD">
        <w:tab/>
        <w:t>VIII.</w:t>
      </w:r>
      <w:r w:rsidRPr="007350DD">
        <w:tab/>
        <w:t>Special</w:t>
      </w:r>
      <w:r w:rsidR="001327BC" w:rsidRPr="007350DD">
        <w:t xml:space="preserve"> </w:t>
      </w:r>
      <w:r w:rsidR="005604C1" w:rsidRPr="007350DD">
        <w:t xml:space="preserve">protection measures </w:t>
      </w:r>
      <w:r w:rsidRPr="007350DD">
        <w:tab/>
      </w:r>
      <w:r w:rsidRPr="007350DD">
        <w:tab/>
      </w:r>
      <w:r w:rsidR="005919AF" w:rsidRPr="007350DD">
        <w:t>216–244</w:t>
      </w:r>
      <w:r w:rsidRPr="007350DD">
        <w:tab/>
      </w:r>
      <w:r w:rsidR="00C56144">
        <w:t>69</w:t>
      </w:r>
    </w:p>
    <w:p w:rsidR="006564B6" w:rsidRPr="007350DD" w:rsidRDefault="00E61924"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r>
      <w:r w:rsidR="006564B6" w:rsidRPr="007350DD">
        <w:t>A.</w:t>
      </w:r>
      <w:r w:rsidR="006564B6" w:rsidRPr="007350DD">
        <w:tab/>
        <w:t>Child</w:t>
      </w:r>
      <w:r w:rsidR="001327BC" w:rsidRPr="007350DD">
        <w:t xml:space="preserve"> </w:t>
      </w:r>
      <w:r w:rsidR="006564B6" w:rsidRPr="007350DD">
        <w:t>labour</w:t>
      </w:r>
      <w:r w:rsidRPr="007350DD">
        <w:tab/>
      </w:r>
      <w:r w:rsidRPr="007350DD">
        <w:tab/>
      </w:r>
      <w:r w:rsidR="005919AF" w:rsidRPr="007350DD">
        <w:t>2</w:t>
      </w:r>
      <w:r w:rsidR="009669E5">
        <w:t>1</w:t>
      </w:r>
      <w:r w:rsidR="005919AF" w:rsidRPr="007350DD">
        <w:t>6</w:t>
      </w:r>
      <w:r w:rsidRPr="007350DD">
        <w:tab/>
      </w:r>
      <w:r w:rsidR="00C56144">
        <w:t>69</w:t>
      </w:r>
    </w:p>
    <w:p w:rsidR="006564B6" w:rsidRPr="007350DD" w:rsidRDefault="00E61924"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r>
      <w:r w:rsidR="006564B6" w:rsidRPr="007350DD">
        <w:t>B.</w:t>
      </w:r>
      <w:r w:rsidR="006564B6" w:rsidRPr="007350DD">
        <w:tab/>
        <w:t>Administration</w:t>
      </w:r>
      <w:r w:rsidR="001327BC" w:rsidRPr="007350DD">
        <w:t xml:space="preserve"> </w:t>
      </w:r>
      <w:r w:rsidR="006564B6" w:rsidRPr="007350DD">
        <w:t>of</w:t>
      </w:r>
      <w:r w:rsidR="001327BC" w:rsidRPr="007350DD">
        <w:t xml:space="preserve"> </w:t>
      </w:r>
      <w:r w:rsidR="005604C1" w:rsidRPr="007350DD">
        <w:t>juvenile justice</w:t>
      </w:r>
      <w:r w:rsidRPr="007350DD">
        <w:tab/>
      </w:r>
      <w:r w:rsidRPr="007350DD">
        <w:tab/>
      </w:r>
      <w:r w:rsidR="005919AF" w:rsidRPr="007350DD">
        <w:t>217–237</w:t>
      </w:r>
      <w:r w:rsidRPr="007350DD">
        <w:tab/>
      </w:r>
      <w:r w:rsidR="00C56144">
        <w:t>69</w:t>
      </w:r>
    </w:p>
    <w:p w:rsidR="006564B6" w:rsidRPr="007350DD" w:rsidRDefault="00E61924"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r>
      <w:r w:rsidR="006564B6" w:rsidRPr="007350DD">
        <w:t>C.</w:t>
      </w:r>
      <w:r w:rsidR="006564B6" w:rsidRPr="007350DD">
        <w:tab/>
        <w:t>Other</w:t>
      </w:r>
      <w:r w:rsidR="001327BC" w:rsidRPr="007350DD">
        <w:t xml:space="preserve"> </w:t>
      </w:r>
      <w:r w:rsidR="005604C1" w:rsidRPr="007350DD">
        <w:t>information</w:t>
      </w:r>
      <w:r w:rsidRPr="007350DD">
        <w:tab/>
      </w:r>
      <w:r w:rsidRPr="007350DD">
        <w:tab/>
      </w:r>
      <w:r w:rsidR="005919AF" w:rsidRPr="007350DD">
        <w:t>238–243</w:t>
      </w:r>
      <w:r w:rsidRPr="007350DD">
        <w:tab/>
      </w:r>
      <w:r w:rsidR="005919AF" w:rsidRPr="007350DD">
        <w:t>7</w:t>
      </w:r>
      <w:r w:rsidR="00C56144">
        <w:t>3</w:t>
      </w:r>
    </w:p>
    <w:p w:rsidR="006564B6" w:rsidRPr="007350DD" w:rsidRDefault="00E61924" w:rsidP="006564B6">
      <w:pPr>
        <w:tabs>
          <w:tab w:val="right" w:pos="850"/>
          <w:tab w:val="left" w:pos="1134"/>
          <w:tab w:val="left" w:pos="1559"/>
          <w:tab w:val="left" w:pos="1984"/>
          <w:tab w:val="left" w:leader="dot" w:pos="7654"/>
          <w:tab w:val="right" w:pos="8929"/>
          <w:tab w:val="right" w:pos="9638"/>
        </w:tabs>
        <w:spacing w:after="120"/>
      </w:pPr>
      <w:r w:rsidRPr="007350DD">
        <w:tab/>
      </w:r>
      <w:r w:rsidRPr="007350DD">
        <w:tab/>
      </w:r>
      <w:r w:rsidR="006564B6" w:rsidRPr="007350DD">
        <w:t>Conclusion</w:t>
      </w:r>
      <w:r w:rsidRPr="007350DD">
        <w:tab/>
      </w:r>
      <w:r w:rsidRPr="007350DD">
        <w:tab/>
      </w:r>
      <w:r w:rsidR="005919AF" w:rsidRPr="007350DD">
        <w:t>244</w:t>
      </w:r>
      <w:r w:rsidRPr="007350DD">
        <w:tab/>
      </w:r>
      <w:r w:rsidR="00C56144">
        <w:t>75</w:t>
      </w:r>
    </w:p>
    <w:p w:rsidR="006564B6" w:rsidRPr="007350DD" w:rsidRDefault="00E61924" w:rsidP="005919AF">
      <w:pPr>
        <w:tabs>
          <w:tab w:val="right" w:pos="850"/>
          <w:tab w:val="left" w:pos="1134"/>
          <w:tab w:val="left" w:pos="1559"/>
          <w:tab w:val="left" w:pos="1984"/>
          <w:tab w:val="left" w:leader="dot" w:pos="8931"/>
          <w:tab w:val="right" w:pos="9638"/>
        </w:tabs>
        <w:spacing w:after="120"/>
      </w:pPr>
      <w:r w:rsidRPr="007350DD">
        <w:tab/>
      </w:r>
      <w:r w:rsidRPr="007350DD">
        <w:tab/>
      </w:r>
      <w:r w:rsidR="006564B6" w:rsidRPr="007350DD">
        <w:t>References</w:t>
      </w:r>
      <w:r w:rsidR="005919AF" w:rsidRPr="007350DD">
        <w:tab/>
      </w:r>
      <w:r w:rsidRPr="007350DD">
        <w:tab/>
      </w:r>
      <w:r w:rsidR="00C56144">
        <w:t>76</w:t>
      </w:r>
    </w:p>
    <w:p w:rsidR="006564B6" w:rsidRPr="007350DD" w:rsidRDefault="00E61924" w:rsidP="004A6123">
      <w:pPr>
        <w:tabs>
          <w:tab w:val="right" w:pos="850"/>
          <w:tab w:val="left" w:pos="1134"/>
          <w:tab w:val="left" w:pos="1559"/>
          <w:tab w:val="left" w:pos="1984"/>
          <w:tab w:val="left" w:leader="dot" w:pos="8931"/>
          <w:tab w:val="right" w:pos="9638"/>
        </w:tabs>
        <w:spacing w:after="120"/>
      </w:pPr>
      <w:r w:rsidRPr="007350DD">
        <w:tab/>
      </w:r>
      <w:r w:rsidR="005604C1">
        <w:t>Annex</w:t>
      </w:r>
      <w:r w:rsidR="006564B6" w:rsidRPr="007350DD">
        <w:tab/>
        <w:t>Additional</w:t>
      </w:r>
      <w:r w:rsidR="001327BC" w:rsidRPr="007350DD">
        <w:t xml:space="preserve"> </w:t>
      </w:r>
      <w:r w:rsidR="005604C1">
        <w:t>t</w:t>
      </w:r>
      <w:r w:rsidR="006564B6" w:rsidRPr="007350DD">
        <w:t>ables</w:t>
      </w:r>
      <w:r w:rsidR="005919AF" w:rsidRPr="007350DD">
        <w:tab/>
      </w:r>
      <w:r w:rsidR="005919AF" w:rsidRPr="007350DD">
        <w:tab/>
      </w:r>
      <w:r w:rsidR="00C56144">
        <w:t>78</w:t>
      </w:r>
    </w:p>
    <w:p w:rsidR="006564B6" w:rsidRPr="007350DD" w:rsidRDefault="00E61924" w:rsidP="00C56144">
      <w:pPr>
        <w:pStyle w:val="HChG"/>
        <w:ind w:right="567"/>
      </w:pPr>
      <w:r w:rsidRPr="007350DD">
        <w:br w:type="page"/>
      </w:r>
      <w:r w:rsidRPr="007350DD">
        <w:lastRenderedPageBreak/>
        <w:tab/>
      </w:r>
      <w:r w:rsidRPr="007350DD">
        <w:tab/>
        <w:t>List</w:t>
      </w:r>
      <w:r w:rsidR="001327BC" w:rsidRPr="007350DD">
        <w:t xml:space="preserve"> </w:t>
      </w:r>
      <w:r w:rsidRPr="007350DD">
        <w:t>of</w:t>
      </w:r>
      <w:r w:rsidR="001327BC" w:rsidRPr="007350DD">
        <w:t xml:space="preserve"> </w:t>
      </w:r>
      <w:r w:rsidRPr="007350DD">
        <w:t>tables</w:t>
      </w:r>
    </w:p>
    <w:p w:rsidR="006564B6" w:rsidRPr="007350DD" w:rsidRDefault="006564B6" w:rsidP="00F34D08">
      <w:pPr>
        <w:pStyle w:val="SingleTxtG"/>
        <w:tabs>
          <w:tab w:val="left" w:pos="2127"/>
        </w:tabs>
      </w:pPr>
      <w:r w:rsidRPr="007350DD">
        <w:t>Table</w:t>
      </w:r>
      <w:r w:rsidR="001327BC" w:rsidRPr="007350DD">
        <w:t xml:space="preserve"> </w:t>
      </w:r>
      <w:r w:rsidRPr="007350DD">
        <w:t>1.</w:t>
      </w:r>
      <w:r w:rsidR="001327BC" w:rsidRPr="007350DD">
        <w:t xml:space="preserve"> </w:t>
      </w:r>
      <w:r w:rsidR="009E22FF" w:rsidRPr="007350DD">
        <w:tab/>
      </w:r>
      <w:r w:rsidRPr="007350DD">
        <w:t>Population</w:t>
      </w:r>
      <w:r w:rsidR="001327BC" w:rsidRPr="007350DD">
        <w:t xml:space="preserve"> </w:t>
      </w:r>
      <w:r w:rsidRPr="007350DD">
        <w:t>of</w:t>
      </w:r>
      <w:r w:rsidR="001327BC" w:rsidRPr="007350DD">
        <w:t xml:space="preserve"> </w:t>
      </w:r>
      <w:r w:rsidRPr="007350DD">
        <w:t>Barbados</w:t>
      </w:r>
      <w:r w:rsidR="001327BC" w:rsidRPr="007350DD">
        <w:t xml:space="preserve"> </w:t>
      </w:r>
      <w:r w:rsidRPr="007350DD">
        <w:t>(2000)</w:t>
      </w:r>
    </w:p>
    <w:p w:rsidR="006564B6" w:rsidRPr="007350DD" w:rsidRDefault="006564B6" w:rsidP="009E22FF">
      <w:pPr>
        <w:pStyle w:val="SingleTxtG"/>
        <w:tabs>
          <w:tab w:val="left" w:pos="2127"/>
        </w:tabs>
      </w:pPr>
      <w:r w:rsidRPr="007350DD">
        <w:t>Table</w:t>
      </w:r>
      <w:r w:rsidR="001327BC" w:rsidRPr="007350DD">
        <w:t xml:space="preserve"> </w:t>
      </w:r>
      <w:r w:rsidRPr="007350DD">
        <w:t>2.</w:t>
      </w:r>
      <w:r w:rsidR="001327BC" w:rsidRPr="007350DD">
        <w:t xml:space="preserve"> </w:t>
      </w:r>
      <w:r w:rsidR="009E22FF" w:rsidRPr="007350DD">
        <w:tab/>
      </w:r>
      <w:r w:rsidRPr="007350DD">
        <w:t>Child</w:t>
      </w:r>
      <w:r w:rsidR="001327BC" w:rsidRPr="007350DD">
        <w:t xml:space="preserve"> </w:t>
      </w:r>
      <w:r w:rsidR="009669E5" w:rsidRPr="007350DD">
        <w:t>abuse statistics</w:t>
      </w:r>
      <w:r w:rsidR="009669E5">
        <w:t>,</w:t>
      </w:r>
      <w:r w:rsidR="009669E5" w:rsidRPr="007350DD">
        <w:t xml:space="preserve"> </w:t>
      </w:r>
      <w:r w:rsidRPr="007350DD">
        <w:t>1997</w:t>
      </w:r>
      <w:r w:rsidR="009669E5">
        <w:t>–</w:t>
      </w:r>
      <w:r w:rsidRPr="007350DD">
        <w:t>2010</w:t>
      </w:r>
    </w:p>
    <w:p w:rsidR="006564B6" w:rsidRPr="007350DD" w:rsidRDefault="006564B6" w:rsidP="009E22FF">
      <w:pPr>
        <w:pStyle w:val="SingleTxtG"/>
        <w:tabs>
          <w:tab w:val="left" w:pos="2127"/>
        </w:tabs>
      </w:pPr>
      <w:r w:rsidRPr="007350DD">
        <w:t>Table</w:t>
      </w:r>
      <w:r w:rsidR="001327BC" w:rsidRPr="007350DD">
        <w:t xml:space="preserve"> </w:t>
      </w:r>
      <w:r w:rsidRPr="007350DD">
        <w:t>3.</w:t>
      </w:r>
      <w:r w:rsidR="001327BC" w:rsidRPr="007350DD">
        <w:t xml:space="preserve"> </w:t>
      </w:r>
      <w:r w:rsidR="009E22FF" w:rsidRPr="007350DD">
        <w:tab/>
      </w:r>
      <w:r w:rsidRPr="007350DD">
        <w:t>Persons</w:t>
      </w:r>
      <w:r w:rsidR="001327BC" w:rsidRPr="007350DD">
        <w:t xml:space="preserve"> </w:t>
      </w:r>
      <w:r w:rsidRPr="007350DD">
        <w:t>registered</w:t>
      </w:r>
      <w:r w:rsidR="001327BC" w:rsidRPr="007350DD">
        <w:t xml:space="preserve"> </w:t>
      </w:r>
      <w:r w:rsidRPr="007350DD">
        <w:t>at</w:t>
      </w:r>
      <w:r w:rsidR="001327BC" w:rsidRPr="007350DD">
        <w:t xml:space="preserve"> </w:t>
      </w:r>
      <w:r w:rsidRPr="007350DD">
        <w:t>the</w:t>
      </w:r>
      <w:r w:rsidR="001327BC" w:rsidRPr="007350DD">
        <w:t xml:space="preserve"> </w:t>
      </w:r>
      <w:r w:rsidRPr="007350DD">
        <w:t>Albert</w:t>
      </w:r>
      <w:r w:rsidR="001327BC" w:rsidRPr="007350DD">
        <w:t xml:space="preserve"> </w:t>
      </w:r>
      <w:r w:rsidRPr="007350DD">
        <w:t>Cecil</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r w:rsidR="009669E5">
        <w:t>,</w:t>
      </w:r>
      <w:r w:rsidR="001327BC" w:rsidRPr="007350DD">
        <w:t xml:space="preserve"> </w:t>
      </w:r>
      <w:r w:rsidRPr="007350DD">
        <w:t>2005</w:t>
      </w:r>
      <w:r w:rsidR="009669E5">
        <w:t>–</w:t>
      </w:r>
      <w:r w:rsidR="009669E5">
        <w:tab/>
      </w:r>
      <w:r w:rsidRPr="007350DD">
        <w:t>2010</w:t>
      </w:r>
    </w:p>
    <w:p w:rsidR="006564B6" w:rsidRPr="007350DD" w:rsidRDefault="006564B6" w:rsidP="00F34D08">
      <w:pPr>
        <w:pStyle w:val="SingleTxtG"/>
        <w:tabs>
          <w:tab w:val="left" w:pos="2127"/>
        </w:tabs>
      </w:pPr>
      <w:r w:rsidRPr="007350DD">
        <w:t>Table</w:t>
      </w:r>
      <w:r w:rsidR="001327BC" w:rsidRPr="007350DD">
        <w:t xml:space="preserve"> </w:t>
      </w:r>
      <w:r w:rsidRPr="007350DD">
        <w:t>4.</w:t>
      </w:r>
      <w:r w:rsidR="001327BC" w:rsidRPr="007350DD">
        <w:t xml:space="preserve"> </w:t>
      </w:r>
      <w:r w:rsidR="009E22FF" w:rsidRPr="007350DD">
        <w:tab/>
      </w:r>
      <w:r w:rsidRPr="007350DD">
        <w:t>New</w:t>
      </w:r>
      <w:r w:rsidR="001327BC" w:rsidRPr="007350DD">
        <w:t xml:space="preserve"> </w:t>
      </w:r>
      <w:r w:rsidR="009669E5" w:rsidRPr="007350DD">
        <w:t xml:space="preserve">referrals </w:t>
      </w:r>
      <w:r w:rsidRPr="007350DD">
        <w:t>to</w:t>
      </w:r>
      <w:r w:rsidR="001327BC" w:rsidRPr="007350DD">
        <w:t xml:space="preserve"> </w:t>
      </w:r>
      <w:r w:rsidRPr="007350DD">
        <w:t>the</w:t>
      </w:r>
      <w:r w:rsidR="001327BC" w:rsidRPr="007350DD">
        <w:t xml:space="preserve"> </w:t>
      </w:r>
      <w:r w:rsidRPr="007350DD">
        <w:t>Albert</w:t>
      </w:r>
      <w:r w:rsidR="001327BC" w:rsidRPr="007350DD">
        <w:t xml:space="preserve"> </w:t>
      </w:r>
      <w:r w:rsidRPr="007350DD">
        <w:t>Cecil</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p>
    <w:p w:rsidR="006564B6" w:rsidRPr="007350DD" w:rsidRDefault="006564B6" w:rsidP="009E22FF">
      <w:pPr>
        <w:pStyle w:val="SingleTxtG"/>
        <w:tabs>
          <w:tab w:val="left" w:pos="2127"/>
        </w:tabs>
      </w:pPr>
      <w:r w:rsidRPr="007350DD">
        <w:t>Table</w:t>
      </w:r>
      <w:r w:rsidR="001327BC" w:rsidRPr="007350DD">
        <w:t xml:space="preserve"> </w:t>
      </w:r>
      <w:r w:rsidRPr="007350DD">
        <w:t>5.</w:t>
      </w:r>
      <w:r w:rsidR="001327BC" w:rsidRPr="007350DD">
        <w:t xml:space="preserve"> </w:t>
      </w:r>
      <w:r w:rsidR="009E22FF" w:rsidRPr="007350DD">
        <w:tab/>
      </w:r>
      <w:r w:rsidRPr="007350DD">
        <w:t>Children</w:t>
      </w:r>
      <w:r w:rsidR="001327BC" w:rsidRPr="007350DD">
        <w:t xml:space="preserve"> </w:t>
      </w:r>
      <w:r w:rsidRPr="007350DD">
        <w:t>with</w:t>
      </w:r>
      <w:r w:rsidR="001327BC" w:rsidRPr="007350DD">
        <w:t xml:space="preserve"> </w:t>
      </w:r>
      <w:r w:rsidR="009669E5" w:rsidRPr="007350DD">
        <w:t xml:space="preserve">disabilities </w:t>
      </w:r>
      <w:r w:rsidRPr="007350DD">
        <w:t>in</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Units</w:t>
      </w:r>
    </w:p>
    <w:p w:rsidR="006564B6" w:rsidRPr="007350DD" w:rsidRDefault="006564B6" w:rsidP="00F34D08">
      <w:pPr>
        <w:pStyle w:val="SingleTxtG"/>
        <w:tabs>
          <w:tab w:val="left" w:pos="2127"/>
        </w:tabs>
      </w:pPr>
      <w:r w:rsidRPr="007350DD">
        <w:t>Table</w:t>
      </w:r>
      <w:r w:rsidR="001327BC" w:rsidRPr="007350DD">
        <w:t xml:space="preserve"> </w:t>
      </w:r>
      <w:r w:rsidRPr="007350DD">
        <w:t>6.</w:t>
      </w:r>
      <w:r w:rsidR="001327BC" w:rsidRPr="007350DD">
        <w:t xml:space="preserve"> </w:t>
      </w:r>
      <w:r w:rsidR="009E22FF" w:rsidRPr="007350DD">
        <w:tab/>
      </w:r>
      <w:r w:rsidRPr="007350DD">
        <w:t>Males</w:t>
      </w:r>
      <w:r w:rsidR="001327BC" w:rsidRPr="007350DD">
        <w:t xml:space="preserve"> </w:t>
      </w:r>
      <w:r w:rsidRPr="007350DD">
        <w:t>0</w:t>
      </w:r>
      <w:r w:rsidR="009669E5">
        <w:t>–</w:t>
      </w:r>
      <w:r w:rsidRPr="007350DD">
        <w:t>19</w:t>
      </w:r>
      <w:r w:rsidR="001327BC" w:rsidRPr="007350DD">
        <w:t xml:space="preserve"> </w:t>
      </w:r>
      <w:r w:rsidRPr="007350DD">
        <w:t>with</w:t>
      </w:r>
      <w:r w:rsidR="001327BC" w:rsidRPr="007350DD">
        <w:t xml:space="preserve"> </w:t>
      </w:r>
      <w:r w:rsidR="009669E5">
        <w:t>d</w:t>
      </w:r>
      <w:r w:rsidRPr="007350DD">
        <w:t>isability</w:t>
      </w:r>
      <w:r w:rsidR="009669E5">
        <w:t>/major impairment</w:t>
      </w:r>
      <w:r w:rsidR="001327BC" w:rsidRPr="007350DD">
        <w:t xml:space="preserve"> </w:t>
      </w:r>
      <w:r w:rsidRPr="007350DD">
        <w:t>by</w:t>
      </w:r>
      <w:r w:rsidR="001327BC" w:rsidRPr="007350DD">
        <w:t xml:space="preserve"> </w:t>
      </w:r>
      <w:r w:rsidRPr="007350DD">
        <w:t>age</w:t>
      </w:r>
      <w:r w:rsidR="001327BC" w:rsidRPr="007350DD">
        <w:t xml:space="preserve"> </w:t>
      </w:r>
      <w:r w:rsidRPr="007350DD">
        <w:t>group</w:t>
      </w:r>
      <w:r w:rsidR="001327BC" w:rsidRPr="007350DD">
        <w:t xml:space="preserve"> </w:t>
      </w:r>
      <w:r w:rsidR="009E22FF" w:rsidRPr="007350DD">
        <w:t>and</w:t>
      </w:r>
      <w:r w:rsidR="006461CD" w:rsidRPr="007350DD">
        <w:t xml:space="preserve"> </w:t>
      </w:r>
      <w:r w:rsidRPr="007350DD">
        <w:t>type</w:t>
      </w:r>
      <w:r w:rsidR="009669E5">
        <w:t xml:space="preserve"> of </w:t>
      </w:r>
      <w:r w:rsidR="009669E5">
        <w:tab/>
      </w:r>
      <w:r w:rsidR="009669E5">
        <w:tab/>
        <w:t>disability/major impairment</w:t>
      </w:r>
    </w:p>
    <w:p w:rsidR="006564B6" w:rsidRPr="007350DD" w:rsidRDefault="006564B6" w:rsidP="009669E5">
      <w:pPr>
        <w:pStyle w:val="SingleTxtG"/>
        <w:tabs>
          <w:tab w:val="left" w:pos="2127"/>
        </w:tabs>
      </w:pPr>
      <w:r w:rsidRPr="007350DD">
        <w:t>Table</w:t>
      </w:r>
      <w:r w:rsidR="001327BC" w:rsidRPr="007350DD">
        <w:t xml:space="preserve"> </w:t>
      </w:r>
      <w:r w:rsidRPr="007350DD">
        <w:t>7.</w:t>
      </w:r>
      <w:r w:rsidR="001327BC" w:rsidRPr="007350DD">
        <w:t xml:space="preserve"> </w:t>
      </w:r>
      <w:r w:rsidR="009E22FF" w:rsidRPr="007350DD">
        <w:tab/>
      </w:r>
      <w:r w:rsidRPr="007350DD">
        <w:t>Females</w:t>
      </w:r>
      <w:r w:rsidR="006461CD" w:rsidRPr="007350DD">
        <w:t xml:space="preserve"> </w:t>
      </w:r>
      <w:r w:rsidRPr="007350DD">
        <w:t>0</w:t>
      </w:r>
      <w:r w:rsidR="009669E5">
        <w:t>–</w:t>
      </w:r>
      <w:r w:rsidRPr="007350DD">
        <w:t>19</w:t>
      </w:r>
      <w:r w:rsidR="001327BC" w:rsidRPr="007350DD">
        <w:t xml:space="preserve"> </w:t>
      </w:r>
      <w:r w:rsidRPr="00F34D08">
        <w:t>with</w:t>
      </w:r>
      <w:r w:rsidR="001327BC" w:rsidRPr="00F34D08">
        <w:t xml:space="preserve"> </w:t>
      </w:r>
      <w:r w:rsidR="009669E5" w:rsidRPr="00F34D08">
        <w:t xml:space="preserve">disability/major impairment by age group and type of </w:t>
      </w:r>
      <w:r w:rsidR="009669E5">
        <w:tab/>
      </w:r>
      <w:r w:rsidR="009669E5" w:rsidRPr="00F34D08">
        <w:t>disability/major impairment</w:t>
      </w:r>
    </w:p>
    <w:p w:rsidR="006564B6" w:rsidRPr="007350DD" w:rsidRDefault="006564B6" w:rsidP="00F34D08">
      <w:pPr>
        <w:pStyle w:val="SingleTxtG"/>
        <w:tabs>
          <w:tab w:val="left" w:pos="2127"/>
        </w:tabs>
      </w:pPr>
      <w:r w:rsidRPr="007350DD">
        <w:t>Table</w:t>
      </w:r>
      <w:r w:rsidR="001327BC" w:rsidRPr="007350DD">
        <w:t xml:space="preserve"> </w:t>
      </w:r>
      <w:r w:rsidRPr="007350DD">
        <w:t>8.</w:t>
      </w:r>
      <w:r w:rsidR="001327BC" w:rsidRPr="007350DD">
        <w:t xml:space="preserve"> </w:t>
      </w:r>
      <w:r w:rsidR="009E22FF" w:rsidRPr="007350DD">
        <w:tab/>
      </w:r>
      <w:r w:rsidRPr="007350DD">
        <w:t>Graduates</w:t>
      </w:r>
      <w:r w:rsidR="001327BC" w:rsidRPr="007350DD">
        <w:t xml:space="preserve"> </w:t>
      </w:r>
      <w:r w:rsidRPr="007350DD">
        <w:t>of</w:t>
      </w:r>
      <w:r w:rsidR="001327BC" w:rsidRPr="007350DD">
        <w:t xml:space="preserve"> </w:t>
      </w:r>
      <w:r w:rsidRPr="007350DD">
        <w:t>the</w:t>
      </w:r>
      <w:r w:rsidR="001327BC" w:rsidRPr="007350DD">
        <w:t xml:space="preserve"> </w:t>
      </w:r>
      <w:r w:rsidR="009669E5" w:rsidRPr="007350DD">
        <w:t>sign language classes</w:t>
      </w:r>
    </w:p>
    <w:p w:rsidR="006564B6" w:rsidRPr="007350DD" w:rsidRDefault="006564B6" w:rsidP="009E22FF">
      <w:pPr>
        <w:pStyle w:val="SingleTxtG"/>
        <w:tabs>
          <w:tab w:val="left" w:pos="2127"/>
        </w:tabs>
      </w:pPr>
      <w:r w:rsidRPr="007350DD">
        <w:t>Table</w:t>
      </w:r>
      <w:r w:rsidR="001327BC" w:rsidRPr="007350DD">
        <w:t xml:space="preserve"> </w:t>
      </w:r>
      <w:r w:rsidRPr="007350DD">
        <w:t>9.</w:t>
      </w:r>
      <w:r w:rsidR="001327BC" w:rsidRPr="007350DD">
        <w:t xml:space="preserve"> </w:t>
      </w:r>
      <w:r w:rsidR="009E22FF" w:rsidRPr="007350DD">
        <w:tab/>
      </w:r>
      <w:r w:rsidRPr="007350DD">
        <w:t>Infant</w:t>
      </w:r>
      <w:r w:rsidR="001327BC" w:rsidRPr="007350DD">
        <w:t xml:space="preserve"> </w:t>
      </w:r>
      <w:r w:rsidRPr="007350DD">
        <w:t>mortality</w:t>
      </w:r>
      <w:r w:rsidR="001327BC" w:rsidRPr="007350DD">
        <w:t xml:space="preserve"> </w:t>
      </w:r>
      <w:r w:rsidRPr="007350DD">
        <w:t>rates</w:t>
      </w:r>
      <w:r w:rsidR="009669E5">
        <w:t>,</w:t>
      </w:r>
      <w:r w:rsidR="001327BC" w:rsidRPr="007350DD">
        <w:t xml:space="preserve"> </w:t>
      </w:r>
      <w:r w:rsidRPr="007350DD">
        <w:t>1997</w:t>
      </w:r>
      <w:r w:rsidR="009669E5">
        <w:t>–</w:t>
      </w:r>
      <w:r w:rsidRPr="007350DD">
        <w:t>2008</w:t>
      </w:r>
    </w:p>
    <w:p w:rsidR="006564B6" w:rsidRPr="007350DD" w:rsidRDefault="006564B6" w:rsidP="009E22FF">
      <w:pPr>
        <w:pStyle w:val="SingleTxtG"/>
        <w:tabs>
          <w:tab w:val="left" w:pos="2127"/>
        </w:tabs>
      </w:pPr>
      <w:r w:rsidRPr="007350DD">
        <w:t>Table</w:t>
      </w:r>
      <w:r w:rsidR="001327BC" w:rsidRPr="007350DD">
        <w:t xml:space="preserve"> </w:t>
      </w:r>
      <w:r w:rsidRPr="007350DD">
        <w:t>10.</w:t>
      </w:r>
      <w:r w:rsidR="001327BC" w:rsidRPr="007350DD">
        <w:t xml:space="preserve"> </w:t>
      </w:r>
      <w:r w:rsidR="009E22FF" w:rsidRPr="007350DD">
        <w:tab/>
      </w:r>
      <w:r w:rsidRPr="007350DD">
        <w:t>Perinatal</w:t>
      </w:r>
      <w:r w:rsidR="001327BC" w:rsidRPr="007350DD">
        <w:t xml:space="preserve"> </w:t>
      </w:r>
      <w:r w:rsidRPr="007350DD">
        <w:t>mortality</w:t>
      </w:r>
      <w:r w:rsidR="001327BC" w:rsidRPr="007350DD">
        <w:t xml:space="preserve"> </w:t>
      </w:r>
      <w:r w:rsidRPr="007350DD">
        <w:t>rates</w:t>
      </w:r>
      <w:r w:rsidR="009669E5">
        <w:t>,</w:t>
      </w:r>
      <w:r w:rsidR="001327BC" w:rsidRPr="007350DD">
        <w:t xml:space="preserve"> </w:t>
      </w:r>
      <w:r w:rsidRPr="007350DD">
        <w:t>2001</w:t>
      </w:r>
      <w:r w:rsidR="009669E5">
        <w:t>–</w:t>
      </w:r>
      <w:r w:rsidRPr="007350DD">
        <w:t>2008</w:t>
      </w:r>
    </w:p>
    <w:p w:rsidR="006564B6" w:rsidRPr="007350DD" w:rsidRDefault="006564B6" w:rsidP="009E22FF">
      <w:pPr>
        <w:pStyle w:val="SingleTxtG"/>
        <w:tabs>
          <w:tab w:val="left" w:pos="2127"/>
        </w:tabs>
      </w:pPr>
      <w:r w:rsidRPr="007350DD">
        <w:t>Table</w:t>
      </w:r>
      <w:r w:rsidR="001327BC" w:rsidRPr="007350DD">
        <w:t xml:space="preserve"> </w:t>
      </w:r>
      <w:r w:rsidRPr="007350DD">
        <w:t>11.</w:t>
      </w:r>
      <w:r w:rsidR="001327BC" w:rsidRPr="007350DD">
        <w:t xml:space="preserve"> </w:t>
      </w:r>
      <w:r w:rsidR="009E22FF" w:rsidRPr="007350DD">
        <w:tab/>
      </w:r>
      <w:r w:rsidRPr="007350DD">
        <w:t>Neonatal</w:t>
      </w:r>
      <w:r w:rsidR="001327BC" w:rsidRPr="007350DD">
        <w:t xml:space="preserve"> </w:t>
      </w:r>
      <w:r w:rsidRPr="007350DD">
        <w:t>mortality</w:t>
      </w:r>
      <w:r w:rsidR="001327BC" w:rsidRPr="007350DD">
        <w:t xml:space="preserve"> </w:t>
      </w:r>
      <w:r w:rsidRPr="007350DD">
        <w:t>rates</w:t>
      </w:r>
      <w:r w:rsidR="009669E5">
        <w:t>,</w:t>
      </w:r>
      <w:r w:rsidR="001327BC" w:rsidRPr="007350DD">
        <w:t xml:space="preserve"> </w:t>
      </w:r>
      <w:r w:rsidRPr="007350DD">
        <w:t>2001</w:t>
      </w:r>
      <w:r w:rsidR="009669E5">
        <w:t>–</w:t>
      </w:r>
      <w:r w:rsidRPr="007350DD">
        <w:t>2008</w:t>
      </w:r>
    </w:p>
    <w:p w:rsidR="006564B6" w:rsidRPr="007350DD" w:rsidRDefault="006564B6" w:rsidP="00F34D08">
      <w:pPr>
        <w:pStyle w:val="SingleTxtG"/>
        <w:tabs>
          <w:tab w:val="left" w:pos="2127"/>
        </w:tabs>
      </w:pPr>
      <w:r w:rsidRPr="007350DD">
        <w:t>Table</w:t>
      </w:r>
      <w:r w:rsidR="001327BC" w:rsidRPr="007350DD">
        <w:t xml:space="preserve"> </w:t>
      </w:r>
      <w:r w:rsidRPr="007350DD">
        <w:t>12.</w:t>
      </w:r>
      <w:r w:rsidR="001327BC" w:rsidRPr="007350DD">
        <w:t xml:space="preserve"> </w:t>
      </w:r>
      <w:r w:rsidR="009E22FF" w:rsidRPr="007350DD">
        <w:tab/>
      </w:r>
      <w:r w:rsidRPr="007350DD">
        <w:t>Immunization</w:t>
      </w:r>
      <w:r w:rsidR="001327BC" w:rsidRPr="007350DD">
        <w:t xml:space="preserve"> </w:t>
      </w:r>
      <w:r w:rsidRPr="007350DD">
        <w:t>coverage</w:t>
      </w:r>
      <w:r w:rsidR="001327BC" w:rsidRPr="007350DD">
        <w:t xml:space="preserve"> </w:t>
      </w:r>
      <w:r w:rsidRPr="007350DD">
        <w:t>for</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age</w:t>
      </w:r>
      <w:r w:rsidR="001327BC" w:rsidRPr="007350DD">
        <w:t xml:space="preserve"> </w:t>
      </w:r>
      <w:r w:rsidR="00875C53">
        <w:t>1</w:t>
      </w:r>
    </w:p>
    <w:p w:rsidR="006564B6" w:rsidRPr="007350DD" w:rsidRDefault="006564B6" w:rsidP="009E22FF">
      <w:pPr>
        <w:pStyle w:val="SingleTxtG"/>
        <w:tabs>
          <w:tab w:val="left" w:pos="2127"/>
        </w:tabs>
      </w:pPr>
      <w:r w:rsidRPr="007350DD">
        <w:t>Table</w:t>
      </w:r>
      <w:r w:rsidR="001327BC" w:rsidRPr="007350DD">
        <w:t xml:space="preserve"> </w:t>
      </w:r>
      <w:r w:rsidRPr="007350DD">
        <w:t>13.</w:t>
      </w:r>
      <w:r w:rsidR="001327BC" w:rsidRPr="007350DD">
        <w:t xml:space="preserve"> </w:t>
      </w:r>
      <w:r w:rsidR="009E22FF" w:rsidRPr="007350DD">
        <w:tab/>
      </w:r>
      <w:r w:rsidRPr="007350DD">
        <w:t>Immunization</w:t>
      </w:r>
      <w:r w:rsidR="001327BC" w:rsidRPr="007350DD">
        <w:t xml:space="preserve"> </w:t>
      </w:r>
      <w:r w:rsidRPr="007350DD">
        <w:t>coverage</w:t>
      </w:r>
      <w:r w:rsidR="001327BC" w:rsidRPr="007350DD">
        <w:t xml:space="preserve"> </w:t>
      </w:r>
      <w:r w:rsidRPr="007350DD">
        <w:t>(%)</w:t>
      </w:r>
      <w:r w:rsidR="001327BC" w:rsidRPr="007350DD">
        <w:t xml:space="preserve"> </w:t>
      </w:r>
      <w:r w:rsidRPr="007350DD">
        <w:t>of</w:t>
      </w:r>
      <w:r w:rsidR="001327BC" w:rsidRPr="007350DD">
        <w:t xml:space="preserve"> </w:t>
      </w:r>
      <w:r w:rsidRPr="007350DD">
        <w:t>children</w:t>
      </w:r>
      <w:r w:rsidR="00875C53">
        <w:t xml:space="preserve"> </w:t>
      </w:r>
      <w:r w:rsidRPr="007350DD">
        <w:t>&lt;</w:t>
      </w:r>
      <w:r w:rsidR="001327BC" w:rsidRPr="007350DD">
        <w:t xml:space="preserve"> </w:t>
      </w:r>
      <w:r w:rsidRPr="007350DD">
        <w:t>5</w:t>
      </w:r>
      <w:r w:rsidR="001327BC" w:rsidRPr="007350DD">
        <w:t xml:space="preserve"> </w:t>
      </w:r>
      <w:r w:rsidRPr="007350DD">
        <w:t>years</w:t>
      </w:r>
    </w:p>
    <w:p w:rsidR="006564B6" w:rsidRPr="007350DD" w:rsidRDefault="006564B6" w:rsidP="009E22FF">
      <w:pPr>
        <w:pStyle w:val="SingleTxtG"/>
        <w:tabs>
          <w:tab w:val="left" w:pos="2127"/>
        </w:tabs>
      </w:pPr>
      <w:r w:rsidRPr="007350DD">
        <w:t>Table</w:t>
      </w:r>
      <w:r w:rsidR="001327BC" w:rsidRPr="007350DD">
        <w:t xml:space="preserve"> </w:t>
      </w:r>
      <w:r w:rsidRPr="007350DD">
        <w:t>14.</w:t>
      </w:r>
      <w:r w:rsidR="001327BC" w:rsidRPr="007350DD">
        <w:t xml:space="preserve"> </w:t>
      </w:r>
      <w:r w:rsidR="009E22FF" w:rsidRPr="007350DD">
        <w:tab/>
      </w:r>
      <w:r w:rsidRPr="007350DD">
        <w:t>Low</w:t>
      </w:r>
      <w:r w:rsidR="001327BC" w:rsidRPr="007350DD">
        <w:t xml:space="preserve"> </w:t>
      </w:r>
      <w:r w:rsidRPr="007350DD">
        <w:t>birth</w:t>
      </w:r>
      <w:r w:rsidR="001327BC" w:rsidRPr="007350DD">
        <w:t xml:space="preserve"> </w:t>
      </w:r>
      <w:r w:rsidRPr="007350DD">
        <w:t>weight</w:t>
      </w:r>
      <w:r w:rsidR="001327BC" w:rsidRPr="007350DD">
        <w:t xml:space="preserve"> </w:t>
      </w:r>
      <w:r w:rsidRPr="007350DD">
        <w:t>babies</w:t>
      </w:r>
    </w:p>
    <w:p w:rsidR="006564B6" w:rsidRPr="007350DD" w:rsidRDefault="006564B6" w:rsidP="009E22FF">
      <w:pPr>
        <w:pStyle w:val="SingleTxtG"/>
        <w:tabs>
          <w:tab w:val="left" w:pos="2127"/>
        </w:tabs>
      </w:pPr>
      <w:r w:rsidRPr="007350DD">
        <w:t>Table</w:t>
      </w:r>
      <w:r w:rsidR="001327BC" w:rsidRPr="007350DD">
        <w:t xml:space="preserve"> </w:t>
      </w:r>
      <w:r w:rsidRPr="007350DD">
        <w:t>15.</w:t>
      </w:r>
      <w:r w:rsidR="001327BC" w:rsidRPr="007350DD">
        <w:t xml:space="preserve"> </w:t>
      </w:r>
      <w:r w:rsidR="009E22FF" w:rsidRPr="007350DD">
        <w:tab/>
      </w:r>
      <w:r w:rsidRPr="007350DD">
        <w:t>N</w:t>
      </w:r>
      <w:r w:rsidR="00875C53">
        <w:t>umber</w:t>
      </w:r>
      <w:r w:rsidR="001327BC" w:rsidRPr="007350DD">
        <w:t xml:space="preserve"> </w:t>
      </w:r>
      <w:r w:rsidRPr="007350DD">
        <w:t>and</w:t>
      </w:r>
      <w:r w:rsidR="001327BC" w:rsidRPr="007350DD">
        <w:t xml:space="preserve"> </w:t>
      </w:r>
      <w:r w:rsidRPr="007350DD">
        <w:t>percentage</w:t>
      </w:r>
      <w:r w:rsidR="001327BC" w:rsidRPr="007350DD">
        <w:t xml:space="preserve"> </w:t>
      </w:r>
      <w:r w:rsidRPr="007350DD">
        <w:t>of</w:t>
      </w:r>
      <w:r w:rsidR="001327BC" w:rsidRPr="007350DD">
        <w:t xml:space="preserve"> </w:t>
      </w:r>
      <w:r w:rsidRPr="007350DD">
        <w:t>teenage</w:t>
      </w:r>
      <w:r w:rsidR="001327BC" w:rsidRPr="007350DD">
        <w:t xml:space="preserve"> </w:t>
      </w:r>
      <w:r w:rsidRPr="007350DD">
        <w:t>deliveries</w:t>
      </w:r>
      <w:r w:rsidR="001327BC" w:rsidRPr="007350DD">
        <w:t xml:space="preserve"> </w:t>
      </w:r>
      <w:r w:rsidRPr="007350DD">
        <w:t>1997</w:t>
      </w:r>
      <w:r w:rsidR="00875C53">
        <w:t>–</w:t>
      </w:r>
      <w:r w:rsidRPr="007350DD">
        <w:t>2008</w:t>
      </w:r>
      <w:r w:rsidR="006461CD" w:rsidRPr="007350DD">
        <w:t xml:space="preserve"> </w:t>
      </w:r>
    </w:p>
    <w:p w:rsidR="006564B6" w:rsidRPr="00F34D08" w:rsidRDefault="006564B6" w:rsidP="00875C53">
      <w:pPr>
        <w:pStyle w:val="SingleTxtG"/>
        <w:tabs>
          <w:tab w:val="left" w:pos="2127"/>
        </w:tabs>
      </w:pPr>
      <w:r w:rsidRPr="007350DD">
        <w:t>Table</w:t>
      </w:r>
      <w:r w:rsidR="001327BC" w:rsidRPr="007350DD">
        <w:t xml:space="preserve"> </w:t>
      </w:r>
      <w:r w:rsidRPr="007350DD">
        <w:t>16.</w:t>
      </w:r>
      <w:r w:rsidR="001327BC" w:rsidRPr="007350DD">
        <w:t xml:space="preserve"> </w:t>
      </w:r>
      <w:r w:rsidR="009E22FF" w:rsidRPr="007350DD">
        <w:tab/>
      </w:r>
      <w:r w:rsidRPr="007350DD">
        <w:t>Reported</w:t>
      </w:r>
      <w:r w:rsidR="001327BC" w:rsidRPr="007350DD">
        <w:t xml:space="preserve"> </w:t>
      </w:r>
      <w:r w:rsidRPr="007350DD">
        <w:t>HIV</w:t>
      </w:r>
      <w:r w:rsidR="001327BC" w:rsidRPr="007350DD">
        <w:t xml:space="preserve"> </w:t>
      </w:r>
      <w:r w:rsidRPr="007350DD">
        <w:t>cases</w:t>
      </w:r>
      <w:r w:rsidR="001327BC" w:rsidRPr="007350DD">
        <w:t xml:space="preserve"> </w:t>
      </w:r>
      <w:r w:rsidRPr="007350DD">
        <w:t>by</w:t>
      </w:r>
      <w:r w:rsidR="001327BC" w:rsidRPr="007350DD">
        <w:t xml:space="preserve"> </w:t>
      </w:r>
      <w:r w:rsidRPr="007350DD">
        <w:t>age</w:t>
      </w:r>
      <w:r w:rsidR="001327BC" w:rsidRPr="007350DD">
        <w:t xml:space="preserve"> </w:t>
      </w:r>
      <w:r w:rsidRPr="007350DD">
        <w:t>group</w:t>
      </w:r>
      <w:r w:rsidR="001327BC" w:rsidRPr="007350DD">
        <w:t xml:space="preserve"> </w:t>
      </w:r>
      <w:r w:rsidR="00875C53" w:rsidRPr="00F34D08">
        <w:t>up to 19 years</w:t>
      </w:r>
    </w:p>
    <w:p w:rsidR="006564B6" w:rsidRPr="007350DD" w:rsidRDefault="006564B6" w:rsidP="009E22FF">
      <w:pPr>
        <w:pStyle w:val="SingleTxtG"/>
        <w:tabs>
          <w:tab w:val="left" w:pos="2127"/>
        </w:tabs>
      </w:pPr>
      <w:r w:rsidRPr="007350DD">
        <w:t>Table</w:t>
      </w:r>
      <w:r w:rsidR="001327BC" w:rsidRPr="007350DD">
        <w:t xml:space="preserve"> </w:t>
      </w:r>
      <w:r w:rsidRPr="007350DD">
        <w:t>17.</w:t>
      </w:r>
      <w:r w:rsidR="001327BC" w:rsidRPr="007350DD">
        <w:t xml:space="preserve"> </w:t>
      </w:r>
      <w:r w:rsidR="009E22FF" w:rsidRPr="007350DD">
        <w:tab/>
      </w:r>
      <w:r w:rsidRPr="007350DD">
        <w:t>HIV</w:t>
      </w:r>
      <w:r w:rsidR="001327BC" w:rsidRPr="007350DD">
        <w:t xml:space="preserve"> </w:t>
      </w:r>
      <w:r w:rsidRPr="007350DD">
        <w:t>prevalence</w:t>
      </w:r>
      <w:r w:rsidR="001327BC" w:rsidRPr="007350DD">
        <w:t xml:space="preserve"> </w:t>
      </w:r>
      <w:r w:rsidRPr="007350DD">
        <w:t>in</w:t>
      </w:r>
      <w:r w:rsidR="001327BC" w:rsidRPr="007350DD">
        <w:t xml:space="preserve"> </w:t>
      </w:r>
      <w:r w:rsidRPr="007350DD">
        <w:t>Barbados</w:t>
      </w:r>
      <w:r w:rsidR="00875C53">
        <w:t xml:space="preserve"> </w:t>
      </w:r>
      <w:r w:rsidR="00875C53" w:rsidRPr="00F34D08">
        <w:t>based on known cases</w:t>
      </w:r>
      <w:r w:rsidR="006461CD" w:rsidRPr="007350DD">
        <w:t xml:space="preserve"> </w:t>
      </w:r>
      <w:r w:rsidRPr="007350DD">
        <w:t>(2008)</w:t>
      </w:r>
    </w:p>
    <w:p w:rsidR="006564B6" w:rsidRPr="007350DD" w:rsidRDefault="006564B6" w:rsidP="009E22FF">
      <w:pPr>
        <w:pStyle w:val="SingleTxtG"/>
        <w:tabs>
          <w:tab w:val="left" w:pos="2127"/>
        </w:tabs>
      </w:pPr>
      <w:r w:rsidRPr="007350DD">
        <w:t>Table</w:t>
      </w:r>
      <w:r w:rsidR="001327BC" w:rsidRPr="007350DD">
        <w:t xml:space="preserve"> </w:t>
      </w:r>
      <w:r w:rsidRPr="007350DD">
        <w:t>18.</w:t>
      </w:r>
      <w:r w:rsidR="006461CD" w:rsidRPr="007350DD">
        <w:t xml:space="preserve"> </w:t>
      </w:r>
      <w:r w:rsidR="009E22FF" w:rsidRPr="007350DD">
        <w:tab/>
      </w:r>
      <w:r w:rsidRPr="007350DD">
        <w:t>Government</w:t>
      </w:r>
      <w:r w:rsidR="001327BC" w:rsidRPr="007350DD">
        <w:t xml:space="preserve"> </w:t>
      </w:r>
      <w:r w:rsidR="00875C53" w:rsidRPr="007350DD">
        <w:t xml:space="preserve">financial </w:t>
      </w:r>
      <w:r w:rsidRPr="007350DD">
        <w:t>commitment</w:t>
      </w:r>
      <w:r w:rsidR="001327BC" w:rsidRPr="007350DD">
        <w:t xml:space="preserve"> </w:t>
      </w:r>
      <w:r w:rsidRPr="007350DD">
        <w:t>for</w:t>
      </w:r>
      <w:r w:rsidR="001327BC" w:rsidRPr="007350DD">
        <w:t xml:space="preserve"> </w:t>
      </w:r>
      <w:r w:rsidRPr="007350DD">
        <w:t>HIV</w:t>
      </w:r>
    </w:p>
    <w:p w:rsidR="006564B6" w:rsidRPr="007350DD" w:rsidRDefault="006564B6" w:rsidP="00F34D08">
      <w:pPr>
        <w:pStyle w:val="SingleTxtG"/>
        <w:tabs>
          <w:tab w:val="left" w:pos="2127"/>
        </w:tabs>
      </w:pPr>
      <w:r w:rsidRPr="007350DD">
        <w:t>Table</w:t>
      </w:r>
      <w:r w:rsidR="001327BC" w:rsidRPr="007350DD">
        <w:t xml:space="preserve"> </w:t>
      </w:r>
      <w:r w:rsidRPr="007350DD">
        <w:t>19.</w:t>
      </w:r>
      <w:r w:rsidR="001327BC" w:rsidRPr="007350DD">
        <w:t xml:space="preserve"> </w:t>
      </w:r>
      <w:r w:rsidR="009E22FF" w:rsidRPr="007350DD">
        <w:tab/>
      </w:r>
      <w:r w:rsidRPr="007350DD">
        <w:t>HIV</w:t>
      </w:r>
      <w:r w:rsidR="001327BC" w:rsidRPr="007350DD">
        <w:t xml:space="preserve"> </w:t>
      </w:r>
      <w:r w:rsidRPr="007350DD">
        <w:t>among</w:t>
      </w:r>
      <w:r w:rsidR="001327BC" w:rsidRPr="007350DD">
        <w:t xml:space="preserve"> </w:t>
      </w:r>
      <w:r w:rsidRPr="007350DD">
        <w:t>pregnant</w:t>
      </w:r>
      <w:r w:rsidR="001327BC" w:rsidRPr="007350DD">
        <w:t xml:space="preserve"> </w:t>
      </w:r>
      <w:r w:rsidRPr="007350DD">
        <w:t>women</w:t>
      </w:r>
    </w:p>
    <w:p w:rsidR="006564B6" w:rsidRPr="007350DD" w:rsidRDefault="006564B6" w:rsidP="00F34D08">
      <w:pPr>
        <w:pStyle w:val="SingleTxtG"/>
        <w:tabs>
          <w:tab w:val="left" w:pos="2127"/>
        </w:tabs>
      </w:pPr>
      <w:r w:rsidRPr="007350DD">
        <w:t>Table</w:t>
      </w:r>
      <w:r w:rsidR="001327BC" w:rsidRPr="007350DD">
        <w:t xml:space="preserve"> </w:t>
      </w:r>
      <w:r w:rsidRPr="007350DD">
        <w:t>20.</w:t>
      </w:r>
      <w:r w:rsidR="001327BC" w:rsidRPr="007350DD">
        <w:t xml:space="preserve"> </w:t>
      </w:r>
      <w:r w:rsidR="009E22FF" w:rsidRPr="007350DD">
        <w:tab/>
      </w:r>
      <w:r w:rsidRPr="007350DD">
        <w:t>HIV</w:t>
      </w:r>
      <w:r w:rsidR="001327BC" w:rsidRPr="007350DD">
        <w:t xml:space="preserve"> </w:t>
      </w:r>
      <w:r w:rsidRPr="007350DD">
        <w:t>among</w:t>
      </w:r>
      <w:r w:rsidR="001327BC" w:rsidRPr="007350DD">
        <w:t xml:space="preserve"> </w:t>
      </w:r>
      <w:r w:rsidRPr="007350DD">
        <w:t>pregnant</w:t>
      </w:r>
      <w:r w:rsidR="001327BC" w:rsidRPr="007350DD">
        <w:t xml:space="preserve"> </w:t>
      </w:r>
      <w:r w:rsidRPr="007350DD">
        <w:t>women</w:t>
      </w:r>
    </w:p>
    <w:p w:rsidR="006564B6" w:rsidRPr="007350DD" w:rsidRDefault="006564B6" w:rsidP="00F34D08">
      <w:pPr>
        <w:pStyle w:val="SingleTxtG"/>
        <w:tabs>
          <w:tab w:val="left" w:pos="1985"/>
          <w:tab w:val="left" w:pos="2127"/>
        </w:tabs>
      </w:pPr>
      <w:r w:rsidRPr="007350DD">
        <w:t>Table</w:t>
      </w:r>
      <w:r w:rsidR="001327BC" w:rsidRPr="007350DD">
        <w:t xml:space="preserve"> </w:t>
      </w:r>
      <w:r w:rsidRPr="007350DD">
        <w:t>21.</w:t>
      </w:r>
      <w:r w:rsidR="001327BC" w:rsidRPr="007350DD">
        <w:t xml:space="preserve"> </w:t>
      </w:r>
      <w:r w:rsidR="00267FFC" w:rsidRPr="007350DD">
        <w:tab/>
      </w:r>
      <w:r w:rsidR="009E22FF" w:rsidRPr="007350DD">
        <w:tab/>
      </w:r>
      <w:r w:rsidR="00875C53">
        <w:t>Percentage of</w:t>
      </w:r>
      <w:r w:rsidR="001327BC" w:rsidRPr="007350DD">
        <w:t xml:space="preserve"> </w:t>
      </w:r>
      <w:r w:rsidRPr="007350DD">
        <w:t>adults</w:t>
      </w:r>
      <w:r w:rsidR="001327BC" w:rsidRPr="007350DD">
        <w:t xml:space="preserve"> </w:t>
      </w:r>
      <w:r w:rsidRPr="007350DD">
        <w:t>and</w:t>
      </w:r>
      <w:r w:rsidR="001327BC" w:rsidRPr="007350DD">
        <w:t xml:space="preserve"> </w:t>
      </w:r>
      <w:r w:rsidRPr="007350DD">
        <w:t>children</w:t>
      </w:r>
      <w:r w:rsidR="001327BC" w:rsidRPr="007350DD">
        <w:t xml:space="preserve"> </w:t>
      </w:r>
      <w:r w:rsidRPr="007350DD">
        <w:t>with</w:t>
      </w:r>
      <w:r w:rsidR="001327BC" w:rsidRPr="007350DD">
        <w:t xml:space="preserve"> </w:t>
      </w:r>
      <w:r w:rsidR="00875C53">
        <w:t>a</w:t>
      </w:r>
      <w:r w:rsidRPr="007350DD">
        <w:t>dvanced</w:t>
      </w:r>
      <w:r w:rsidR="001327BC" w:rsidRPr="007350DD">
        <w:t xml:space="preserve"> </w:t>
      </w:r>
      <w:r w:rsidRPr="007350DD">
        <w:t>HIV</w:t>
      </w:r>
      <w:r w:rsidR="001327BC" w:rsidRPr="007350DD">
        <w:t xml:space="preserve"> </w:t>
      </w:r>
      <w:r w:rsidR="00875C53">
        <w:t>i</w:t>
      </w:r>
      <w:r w:rsidRPr="007350DD">
        <w:t>nfection</w:t>
      </w:r>
      <w:r w:rsidR="001327BC" w:rsidRPr="007350DD">
        <w:t xml:space="preserve"> </w:t>
      </w:r>
      <w:r w:rsidRPr="007350DD">
        <w:t>receiving</w:t>
      </w:r>
      <w:r w:rsidR="001327BC" w:rsidRPr="007350DD">
        <w:t xml:space="preserve"> </w:t>
      </w:r>
      <w:r w:rsidR="00875C53">
        <w:tab/>
      </w:r>
      <w:r w:rsidR="00875C53">
        <w:tab/>
      </w:r>
      <w:r w:rsidRPr="007350DD">
        <w:t>antiretroviral</w:t>
      </w:r>
      <w:r w:rsidR="001327BC" w:rsidRPr="007350DD">
        <w:t xml:space="preserve"> </w:t>
      </w:r>
      <w:r w:rsidRPr="007350DD">
        <w:t>therapy</w:t>
      </w:r>
    </w:p>
    <w:p w:rsidR="006564B6" w:rsidRPr="007350DD" w:rsidRDefault="006564B6" w:rsidP="009E22FF">
      <w:pPr>
        <w:pStyle w:val="SingleTxtG"/>
        <w:tabs>
          <w:tab w:val="left" w:pos="2127"/>
        </w:tabs>
      </w:pPr>
      <w:r w:rsidRPr="007350DD">
        <w:t>Table</w:t>
      </w:r>
      <w:r w:rsidR="006461CD" w:rsidRPr="007350DD">
        <w:t xml:space="preserve"> </w:t>
      </w:r>
      <w:r w:rsidRPr="007350DD">
        <w:t>22.</w:t>
      </w:r>
      <w:r w:rsidR="001327BC" w:rsidRPr="007350DD">
        <w:t xml:space="preserve"> </w:t>
      </w:r>
      <w:r w:rsidR="009E22FF" w:rsidRPr="007350DD">
        <w:tab/>
      </w:r>
      <w:r w:rsidRPr="007350DD">
        <w:t>Budget</w:t>
      </w:r>
      <w:r w:rsidR="00875C53">
        <w:t>ary</w:t>
      </w:r>
      <w:r w:rsidR="001327BC" w:rsidRPr="007350DD">
        <w:t xml:space="preserve"> </w:t>
      </w:r>
      <w:r w:rsidRPr="007350DD">
        <w:t>allocations</w:t>
      </w:r>
      <w:r w:rsidR="001327BC" w:rsidRPr="007350DD">
        <w:t xml:space="preserve"> </w:t>
      </w:r>
      <w:r w:rsidRPr="007350DD">
        <w:t>for</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and</w:t>
      </w:r>
      <w:r w:rsidR="001327BC" w:rsidRPr="007350DD">
        <w:t xml:space="preserve"> </w:t>
      </w:r>
      <w:r w:rsidR="00875C53">
        <w:t xml:space="preserve">the </w:t>
      </w:r>
      <w:r w:rsidRPr="007350DD">
        <w:t>Welfare</w:t>
      </w:r>
      <w:r w:rsidR="001327BC" w:rsidRPr="007350DD">
        <w:t xml:space="preserve"> </w:t>
      </w:r>
      <w:r w:rsidRPr="007350DD">
        <w:t>Department</w:t>
      </w:r>
    </w:p>
    <w:p w:rsidR="006564B6" w:rsidRPr="007350DD" w:rsidRDefault="006564B6" w:rsidP="009E22FF">
      <w:pPr>
        <w:pStyle w:val="SingleTxtG"/>
        <w:tabs>
          <w:tab w:val="left" w:pos="2127"/>
        </w:tabs>
      </w:pPr>
      <w:r w:rsidRPr="007350DD">
        <w:t>Table</w:t>
      </w:r>
      <w:r w:rsidR="001327BC" w:rsidRPr="007350DD">
        <w:t xml:space="preserve"> </w:t>
      </w:r>
      <w:r w:rsidRPr="007350DD">
        <w:t>23.</w:t>
      </w:r>
      <w:r w:rsidR="001327BC" w:rsidRPr="007350DD">
        <w:t xml:space="preserve"> </w:t>
      </w:r>
      <w:r w:rsidR="009E22FF" w:rsidRPr="007350DD">
        <w:tab/>
      </w:r>
      <w:r w:rsidRPr="007350DD">
        <w:t>Education</w:t>
      </w:r>
      <w:r w:rsidR="001327BC" w:rsidRPr="007350DD">
        <w:t xml:space="preserve"> </w:t>
      </w:r>
      <w:r w:rsidRPr="007350DD">
        <w:t>assistance</w:t>
      </w:r>
      <w:r w:rsidR="001327BC" w:rsidRPr="007350DD">
        <w:t xml:space="preserve"> </w:t>
      </w:r>
      <w:r w:rsidRPr="007350DD">
        <w:t>from</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p>
    <w:p w:rsidR="006564B6" w:rsidRPr="007350DD" w:rsidRDefault="006564B6" w:rsidP="009E22FF">
      <w:pPr>
        <w:pStyle w:val="SingleTxtG"/>
        <w:tabs>
          <w:tab w:val="left" w:pos="2127"/>
        </w:tabs>
      </w:pPr>
      <w:r w:rsidRPr="007350DD">
        <w:t>Table</w:t>
      </w:r>
      <w:r w:rsidR="006461CD" w:rsidRPr="007350DD">
        <w:t xml:space="preserve"> </w:t>
      </w:r>
      <w:r w:rsidRPr="007350DD">
        <w:t>24.</w:t>
      </w:r>
      <w:r w:rsidR="001327BC" w:rsidRPr="007350DD">
        <w:t xml:space="preserve"> </w:t>
      </w:r>
      <w:r w:rsidR="009E22FF" w:rsidRPr="007350DD">
        <w:tab/>
      </w:r>
      <w:r w:rsidRPr="007350DD">
        <w:t>Welfare</w:t>
      </w:r>
      <w:r w:rsidR="001327BC" w:rsidRPr="007350DD">
        <w:t xml:space="preserve"> </w:t>
      </w:r>
      <w:r w:rsidRPr="007350DD">
        <w:t>Department</w:t>
      </w:r>
      <w:r w:rsidR="001327BC" w:rsidRPr="007350DD">
        <w:t xml:space="preserve"> </w:t>
      </w:r>
      <w:r w:rsidR="00875C53" w:rsidRPr="007350DD">
        <w:t>monetary assistance</w:t>
      </w:r>
    </w:p>
    <w:p w:rsidR="006564B6" w:rsidRPr="007350DD" w:rsidRDefault="006564B6" w:rsidP="009E22FF">
      <w:pPr>
        <w:pStyle w:val="SingleTxtG"/>
        <w:tabs>
          <w:tab w:val="left" w:pos="2127"/>
        </w:tabs>
      </w:pPr>
      <w:r w:rsidRPr="007350DD">
        <w:t>Table</w:t>
      </w:r>
      <w:r w:rsidR="006461CD" w:rsidRPr="007350DD">
        <w:t xml:space="preserve"> </w:t>
      </w:r>
      <w:r w:rsidRPr="007350DD">
        <w:t>25.</w:t>
      </w:r>
      <w:r w:rsidR="001327BC" w:rsidRPr="007350DD">
        <w:t xml:space="preserve"> </w:t>
      </w:r>
      <w:r w:rsidR="009E22FF" w:rsidRPr="007350DD">
        <w:tab/>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enrolments</w:t>
      </w:r>
      <w:r w:rsidR="00875C53">
        <w:t>, public and private</w:t>
      </w:r>
    </w:p>
    <w:p w:rsidR="006564B6" w:rsidRPr="007350DD" w:rsidRDefault="006564B6" w:rsidP="00F34D08">
      <w:pPr>
        <w:pStyle w:val="SingleTxtG"/>
        <w:tabs>
          <w:tab w:val="left" w:pos="2127"/>
        </w:tabs>
      </w:pPr>
      <w:r w:rsidRPr="007350DD">
        <w:t>Table</w:t>
      </w:r>
      <w:r w:rsidR="006461CD" w:rsidRPr="007350DD">
        <w:t xml:space="preserve"> </w:t>
      </w:r>
      <w:r w:rsidRPr="007350DD">
        <w:t>26.</w:t>
      </w:r>
      <w:r w:rsidR="001327BC" w:rsidRPr="007350DD">
        <w:t xml:space="preserve"> </w:t>
      </w:r>
      <w:r w:rsidR="009E22FF" w:rsidRPr="007350DD">
        <w:tab/>
      </w:r>
      <w:r w:rsidRPr="007350DD">
        <w:t>Ministry</w:t>
      </w:r>
      <w:r w:rsidR="001327BC" w:rsidRPr="007350DD">
        <w:t xml:space="preserve"> </w:t>
      </w:r>
      <w:r w:rsidRPr="007350DD">
        <w:t>of</w:t>
      </w:r>
      <w:r w:rsidR="001327BC" w:rsidRPr="007350DD">
        <w:t xml:space="preserve"> </w:t>
      </w:r>
      <w:r w:rsidRPr="007350DD">
        <w:t>Education</w:t>
      </w:r>
      <w:r w:rsidR="00875C53">
        <w:t>-</w:t>
      </w:r>
      <w:r w:rsidR="00875C53" w:rsidRPr="007350DD">
        <w:t xml:space="preserve">approved expenditure </w:t>
      </w:r>
    </w:p>
    <w:p w:rsidR="006564B6" w:rsidRPr="007350DD" w:rsidRDefault="006564B6" w:rsidP="009E22FF">
      <w:pPr>
        <w:pStyle w:val="SingleTxtG"/>
        <w:tabs>
          <w:tab w:val="left" w:pos="2127"/>
        </w:tabs>
      </w:pPr>
      <w:r w:rsidRPr="007350DD">
        <w:t>Table</w:t>
      </w:r>
      <w:r w:rsidR="006461CD" w:rsidRPr="007350DD">
        <w:t xml:space="preserve"> </w:t>
      </w:r>
      <w:r w:rsidRPr="007350DD">
        <w:t>27.</w:t>
      </w:r>
      <w:r w:rsidR="001327BC" w:rsidRPr="007350DD">
        <w:t xml:space="preserve"> </w:t>
      </w:r>
      <w:r w:rsidR="009E22FF" w:rsidRPr="007350DD">
        <w:tab/>
      </w:r>
      <w:r w:rsidRPr="007350DD">
        <w:t>Barbados</w:t>
      </w:r>
      <w:r w:rsidR="001327BC" w:rsidRPr="007350DD">
        <w:t xml:space="preserve"> </w:t>
      </w:r>
      <w:r w:rsidR="00875C53" w:rsidRPr="007350DD">
        <w:t>economic indicators</w:t>
      </w:r>
      <w:r w:rsidR="00875C53">
        <w:t>,</w:t>
      </w:r>
      <w:r w:rsidR="00875C53" w:rsidRPr="007350DD">
        <w:t xml:space="preserve"> </w:t>
      </w:r>
      <w:r w:rsidRPr="007350DD">
        <w:t>2005</w:t>
      </w:r>
      <w:r w:rsidR="00875C53">
        <w:t>–</w:t>
      </w:r>
      <w:r w:rsidRPr="007350DD">
        <w:t>2011</w:t>
      </w:r>
    </w:p>
    <w:p w:rsidR="00875C53" w:rsidRPr="007350DD" w:rsidRDefault="006564B6" w:rsidP="00F34D08">
      <w:pPr>
        <w:pStyle w:val="SingleTxtG"/>
        <w:tabs>
          <w:tab w:val="left" w:pos="2127"/>
        </w:tabs>
      </w:pPr>
      <w:r w:rsidRPr="007350DD">
        <w:t>Table</w:t>
      </w:r>
      <w:r w:rsidR="006461CD" w:rsidRPr="007350DD">
        <w:t xml:space="preserve"> </w:t>
      </w:r>
      <w:r w:rsidRPr="007350DD">
        <w:t>28.</w:t>
      </w:r>
      <w:r w:rsidR="001327BC" w:rsidRPr="007350DD">
        <w:t xml:space="preserve"> </w:t>
      </w:r>
      <w:r w:rsidR="009E22FF" w:rsidRPr="007350DD">
        <w:tab/>
      </w:r>
      <w:r w:rsidRPr="007350DD">
        <w:t>Number</w:t>
      </w:r>
      <w:r w:rsidR="001327BC" w:rsidRPr="007350DD">
        <w:t xml:space="preserve"> </w:t>
      </w:r>
      <w:r w:rsidRPr="007350DD">
        <w:t>of</w:t>
      </w:r>
      <w:r w:rsidR="001327BC" w:rsidRPr="007350DD">
        <w:t xml:space="preserve"> </w:t>
      </w:r>
      <w:r w:rsidRPr="007350DD">
        <w:t>male</w:t>
      </w:r>
      <w:r w:rsidR="001327BC" w:rsidRPr="007350DD">
        <w:t xml:space="preserve"> </w:t>
      </w:r>
      <w:r w:rsidRPr="007350DD">
        <w:t>and</w:t>
      </w:r>
      <w:r w:rsidR="001327BC" w:rsidRPr="007350DD">
        <w:t xml:space="preserve"> </w:t>
      </w:r>
      <w:r w:rsidRPr="007350DD">
        <w:t>female</w:t>
      </w:r>
      <w:r w:rsidR="001327BC" w:rsidRPr="007350DD">
        <w:t xml:space="preserve"> </w:t>
      </w:r>
      <w:r w:rsidRPr="007350DD">
        <w:t>residents</w:t>
      </w:r>
      <w:r w:rsidR="001327BC" w:rsidRPr="007350DD">
        <w:t xml:space="preserve"> </w:t>
      </w:r>
      <w:r w:rsidRPr="007350DD">
        <w:t>at</w:t>
      </w:r>
      <w:r w:rsidR="001327BC" w:rsidRPr="007350DD">
        <w:t xml:space="preserve"> </w:t>
      </w:r>
      <w:r w:rsidRPr="007350DD">
        <w:t>GIS</w:t>
      </w:r>
    </w:p>
    <w:p w:rsidR="006564B6" w:rsidRPr="007350DD" w:rsidRDefault="006564B6" w:rsidP="00F34D08">
      <w:pPr>
        <w:pStyle w:val="SingleTxtG"/>
        <w:tabs>
          <w:tab w:val="left" w:pos="2127"/>
        </w:tabs>
      </w:pPr>
      <w:r w:rsidRPr="007350DD">
        <w:t>Table</w:t>
      </w:r>
      <w:r w:rsidR="006461CD" w:rsidRPr="007350DD">
        <w:t xml:space="preserve"> </w:t>
      </w:r>
      <w:r w:rsidRPr="007350DD">
        <w:t>29.</w:t>
      </w:r>
      <w:r w:rsidR="001327BC" w:rsidRPr="007350DD">
        <w:t xml:space="preserve"> </w:t>
      </w:r>
      <w:r w:rsidR="009E22FF" w:rsidRPr="007350DD">
        <w:tab/>
      </w:r>
      <w:r w:rsidRPr="007350DD">
        <w:t>Offences</w:t>
      </w:r>
      <w:r w:rsidR="001327BC" w:rsidRPr="007350DD">
        <w:t xml:space="preserve"> </w:t>
      </w:r>
      <w:r w:rsidRPr="007350DD">
        <w:t>for</w:t>
      </w:r>
      <w:r w:rsidR="001327BC" w:rsidRPr="007350DD">
        <w:t xml:space="preserve"> </w:t>
      </w:r>
      <w:r w:rsidRPr="007350DD">
        <w:t>which</w:t>
      </w:r>
      <w:r w:rsidR="001327BC" w:rsidRPr="007350DD">
        <w:t xml:space="preserve"> </w:t>
      </w:r>
      <w:r w:rsidRPr="007350DD">
        <w:t>remanded</w:t>
      </w:r>
      <w:r w:rsidR="001327BC" w:rsidRPr="007350DD">
        <w:t xml:space="preserve"> </w:t>
      </w:r>
      <w:r w:rsidRPr="007350DD">
        <w:t>males</w:t>
      </w:r>
      <w:r w:rsidR="001327BC" w:rsidRPr="007350DD">
        <w:t xml:space="preserve"> </w:t>
      </w:r>
      <w:r w:rsidRPr="007350DD">
        <w:t>were</w:t>
      </w:r>
      <w:r w:rsidR="001327BC" w:rsidRPr="007350DD">
        <w:t xml:space="preserve"> </w:t>
      </w:r>
      <w:r w:rsidRPr="007350DD">
        <w:t>charged</w:t>
      </w:r>
      <w:r w:rsidR="001327BC" w:rsidRPr="007350DD">
        <w:t xml:space="preserve"> </w:t>
      </w:r>
      <w:r w:rsidR="00875C53">
        <w:t>by year</w:t>
      </w:r>
    </w:p>
    <w:p w:rsidR="006564B6" w:rsidRPr="007350DD" w:rsidRDefault="006564B6" w:rsidP="00F34D08">
      <w:pPr>
        <w:pStyle w:val="SingleTxtG"/>
        <w:tabs>
          <w:tab w:val="left" w:pos="2127"/>
        </w:tabs>
      </w:pPr>
      <w:r w:rsidRPr="007350DD">
        <w:t>Table</w:t>
      </w:r>
      <w:r w:rsidR="006461CD" w:rsidRPr="007350DD">
        <w:t xml:space="preserve"> </w:t>
      </w:r>
      <w:r w:rsidRPr="007350DD">
        <w:t>30.</w:t>
      </w:r>
      <w:r w:rsidR="001327BC" w:rsidRPr="007350DD">
        <w:t xml:space="preserve"> </w:t>
      </w:r>
      <w:r w:rsidR="009E22FF" w:rsidRPr="007350DD">
        <w:tab/>
      </w:r>
      <w:r w:rsidRPr="007350DD">
        <w:t>Offences</w:t>
      </w:r>
      <w:r w:rsidR="001327BC" w:rsidRPr="007350DD">
        <w:t xml:space="preserve"> </w:t>
      </w:r>
      <w:r w:rsidRPr="007350DD">
        <w:t>for</w:t>
      </w:r>
      <w:r w:rsidR="001327BC" w:rsidRPr="007350DD">
        <w:t xml:space="preserve"> </w:t>
      </w:r>
      <w:r w:rsidRPr="007350DD">
        <w:t>which</w:t>
      </w:r>
      <w:r w:rsidR="001327BC" w:rsidRPr="007350DD">
        <w:t xml:space="preserve"> </w:t>
      </w:r>
      <w:r w:rsidRPr="007350DD">
        <w:t>remanded</w:t>
      </w:r>
      <w:r w:rsidR="001327BC" w:rsidRPr="007350DD">
        <w:t xml:space="preserve"> </w:t>
      </w:r>
      <w:r w:rsidRPr="007350DD">
        <w:t>females</w:t>
      </w:r>
      <w:r w:rsidR="001327BC" w:rsidRPr="007350DD">
        <w:t xml:space="preserve"> </w:t>
      </w:r>
      <w:r w:rsidRPr="007350DD">
        <w:t>were</w:t>
      </w:r>
      <w:r w:rsidR="001327BC" w:rsidRPr="007350DD">
        <w:t xml:space="preserve"> </w:t>
      </w:r>
      <w:r w:rsidRPr="007350DD">
        <w:t>charged</w:t>
      </w:r>
    </w:p>
    <w:p w:rsidR="006564B6" w:rsidRPr="007350DD" w:rsidRDefault="006564B6" w:rsidP="00F34D08">
      <w:pPr>
        <w:pStyle w:val="SingleTxtG"/>
        <w:tabs>
          <w:tab w:val="left" w:pos="1985"/>
          <w:tab w:val="left" w:pos="2127"/>
        </w:tabs>
      </w:pPr>
      <w:r w:rsidRPr="007350DD">
        <w:lastRenderedPageBreak/>
        <w:t>Table</w:t>
      </w:r>
      <w:r w:rsidR="006461CD" w:rsidRPr="007350DD">
        <w:t xml:space="preserve"> </w:t>
      </w:r>
      <w:r w:rsidRPr="007350DD">
        <w:t>31.</w:t>
      </w:r>
      <w:r w:rsidR="001327BC" w:rsidRPr="007350DD">
        <w:t xml:space="preserve"> </w:t>
      </w:r>
      <w:r w:rsidR="009E22FF" w:rsidRPr="007350DD">
        <w:tab/>
      </w:r>
      <w:r w:rsidR="00267FFC" w:rsidRPr="007350DD">
        <w:tab/>
      </w:r>
      <w:r w:rsidRPr="007350DD">
        <w:t>GIS</w:t>
      </w:r>
      <w:r w:rsidR="001327BC" w:rsidRPr="007350DD">
        <w:t xml:space="preserve"> </w:t>
      </w:r>
      <w:r w:rsidRPr="007350DD">
        <w:t>committed</w:t>
      </w:r>
      <w:r w:rsidR="001327BC" w:rsidRPr="007350DD">
        <w:t xml:space="preserve"> </w:t>
      </w:r>
      <w:r w:rsidRPr="007350DD">
        <w:t>residents</w:t>
      </w:r>
      <w:r w:rsidR="001327BC" w:rsidRPr="007350DD">
        <w:t xml:space="preserve"> </w:t>
      </w:r>
      <w:r w:rsidR="00875C53">
        <w:t xml:space="preserve">as at </w:t>
      </w:r>
      <w:r w:rsidRPr="007350DD">
        <w:t>16</w:t>
      </w:r>
      <w:r w:rsidR="00875C53">
        <w:t xml:space="preserve"> May </w:t>
      </w:r>
      <w:r w:rsidRPr="007350DD">
        <w:t>2011</w:t>
      </w:r>
      <w:r w:rsidR="00875C53">
        <w:t>,</w:t>
      </w:r>
      <w:r w:rsidR="001327BC" w:rsidRPr="007350DD">
        <w:t xml:space="preserve"> </w:t>
      </w:r>
      <w:r w:rsidRPr="007350DD">
        <w:t>disaggregated</w:t>
      </w:r>
      <w:r w:rsidR="001327BC" w:rsidRPr="007350DD">
        <w:t xml:space="preserve"> </w:t>
      </w:r>
      <w:r w:rsidRPr="007350DD">
        <w:t>by</w:t>
      </w:r>
      <w:r w:rsidR="001327BC" w:rsidRPr="007350DD">
        <w:t xml:space="preserve"> </w:t>
      </w:r>
      <w:r w:rsidRPr="007350DD">
        <w:t>type</w:t>
      </w:r>
      <w:r w:rsidR="001327BC" w:rsidRPr="007350DD">
        <w:t xml:space="preserve"> </w:t>
      </w:r>
      <w:r w:rsidRPr="007350DD">
        <w:t>of</w:t>
      </w:r>
      <w:r w:rsidR="001327BC" w:rsidRPr="007350DD">
        <w:t xml:space="preserve"> </w:t>
      </w:r>
      <w:r w:rsidRPr="007350DD">
        <w:t>crime</w:t>
      </w:r>
      <w:r w:rsidR="001327BC" w:rsidRPr="007350DD">
        <w:t xml:space="preserve"> </w:t>
      </w:r>
      <w:r w:rsidR="009E22FF" w:rsidRPr="007350DD">
        <w:tab/>
      </w:r>
      <w:r w:rsidR="001327BC" w:rsidRPr="007350DD">
        <w:t xml:space="preserve"> </w:t>
      </w:r>
      <w:r w:rsidR="009E22FF" w:rsidRPr="007350DD">
        <w:tab/>
      </w:r>
      <w:r w:rsidRPr="007350DD">
        <w:t>committed</w:t>
      </w:r>
    </w:p>
    <w:p w:rsidR="006564B6" w:rsidRPr="007350DD" w:rsidRDefault="009E22FF" w:rsidP="009E22FF">
      <w:pPr>
        <w:pStyle w:val="HChG"/>
      </w:pPr>
      <w:r w:rsidRPr="007350DD">
        <w:br w:type="page"/>
      </w:r>
      <w:r w:rsidRPr="007350DD">
        <w:lastRenderedPageBreak/>
        <w:tab/>
      </w:r>
      <w:r w:rsidRPr="007350DD">
        <w:tab/>
        <w:t>Foreword</w:t>
      </w:r>
    </w:p>
    <w:p w:rsidR="006564B6" w:rsidRPr="007350DD" w:rsidRDefault="006564B6" w:rsidP="009E22FF">
      <w:pPr>
        <w:pStyle w:val="SingleTxtG"/>
      </w:pPr>
      <w:r w:rsidRPr="007350DD">
        <w:t>1</w:t>
      </w:r>
      <w:r w:rsidR="009E22FF" w:rsidRPr="007350DD">
        <w:t>.</w:t>
      </w:r>
      <w:r w:rsidRPr="007350DD">
        <w:tab/>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considers</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(CRC)</w:t>
      </w:r>
      <w:r w:rsidR="001327BC" w:rsidRPr="007350DD">
        <w:t xml:space="preserve"> </w:t>
      </w:r>
      <w:r w:rsidRPr="007350DD">
        <w:t>as</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most</w:t>
      </w:r>
      <w:r w:rsidR="001327BC" w:rsidRPr="007350DD">
        <w:t xml:space="preserve"> </w:t>
      </w:r>
      <w:r w:rsidRPr="007350DD">
        <w:t>important</w:t>
      </w:r>
      <w:r w:rsidR="001327BC" w:rsidRPr="007350DD">
        <w:t xml:space="preserve"> </w:t>
      </w:r>
      <w:r w:rsidRPr="007350DD">
        <w:t>international</w:t>
      </w:r>
      <w:r w:rsidR="001327BC" w:rsidRPr="007350DD">
        <w:t xml:space="preserve"> </w:t>
      </w:r>
      <w:r w:rsidRPr="007350DD">
        <w:t>agreements</w:t>
      </w:r>
      <w:r w:rsidR="001327BC" w:rsidRPr="007350DD">
        <w:t xml:space="preserve"> </w:t>
      </w:r>
      <w:r w:rsidRPr="007350DD">
        <w:t>in</w:t>
      </w:r>
      <w:r w:rsidR="001327BC" w:rsidRPr="007350DD">
        <w:t xml:space="preserve"> </w:t>
      </w:r>
      <w:r w:rsidRPr="007350DD">
        <w:t>its</w:t>
      </w:r>
      <w:r w:rsidR="001327BC" w:rsidRPr="007350DD">
        <w:t xml:space="preserve"> </w:t>
      </w:r>
      <w:r w:rsidRPr="007350DD">
        <w:t>toolkit</w:t>
      </w:r>
      <w:r w:rsidR="001327BC" w:rsidRPr="007350DD">
        <w:t xml:space="preserve"> </w:t>
      </w:r>
      <w:r w:rsidRPr="007350DD">
        <w:t>for</w:t>
      </w:r>
      <w:r w:rsidR="001327BC" w:rsidRPr="007350DD">
        <w:t xml:space="preserve"> </w:t>
      </w:r>
      <w:r w:rsidRPr="007350DD">
        <w:t>addressing</w:t>
      </w:r>
      <w:r w:rsidR="001327BC" w:rsidRPr="007350DD">
        <w:t xml:space="preserve"> </w:t>
      </w:r>
      <w:r w:rsidRPr="007350DD">
        <w:t>social</w:t>
      </w:r>
      <w:r w:rsidR="001327BC" w:rsidRPr="007350DD">
        <w:t xml:space="preserve"> </w:t>
      </w:r>
      <w:r w:rsidRPr="007350DD">
        <w:t>ills</w:t>
      </w:r>
      <w:r w:rsidR="001327BC" w:rsidRPr="007350DD">
        <w:t xml:space="preserve"> </w:t>
      </w:r>
      <w:r w:rsidRPr="007350DD">
        <w:t>and</w:t>
      </w:r>
      <w:r w:rsidR="001327BC" w:rsidRPr="007350DD">
        <w:t xml:space="preserve"> </w:t>
      </w:r>
      <w:r w:rsidRPr="007350DD">
        <w:t>enhancing</w:t>
      </w:r>
      <w:r w:rsidR="001327BC" w:rsidRPr="007350DD">
        <w:t xml:space="preserve"> </w:t>
      </w:r>
      <w:r w:rsidRPr="007350DD">
        <w:t>the</w:t>
      </w:r>
      <w:r w:rsidR="001327BC" w:rsidRPr="007350DD">
        <w:t xml:space="preserve"> </w:t>
      </w:r>
      <w:r w:rsidRPr="007350DD">
        <w:t>rights</w:t>
      </w:r>
      <w:r w:rsidR="001327BC" w:rsidRPr="007350DD">
        <w:t xml:space="preserve"> </w:t>
      </w:r>
      <w:r w:rsidRPr="007350DD">
        <w:t>and</w:t>
      </w:r>
      <w:r w:rsidR="001327BC" w:rsidRPr="007350DD">
        <w:t xml:space="preserve"> </w:t>
      </w:r>
      <w:r w:rsidRPr="007350DD">
        <w:t>social</w:t>
      </w:r>
      <w:r w:rsidR="001327BC" w:rsidRPr="007350DD">
        <w:t xml:space="preserve"> </w:t>
      </w:r>
      <w:r w:rsidRPr="007350DD">
        <w:t>protection</w:t>
      </w:r>
      <w:r w:rsidR="001327BC" w:rsidRPr="007350DD">
        <w:t xml:space="preserve"> </w:t>
      </w:r>
      <w:r w:rsidRPr="007350DD">
        <w:t>of</w:t>
      </w:r>
      <w:r w:rsidR="001327BC" w:rsidRPr="007350DD">
        <w:t xml:space="preserve"> </w:t>
      </w:r>
      <w:r w:rsidRPr="007350DD">
        <w:t>its</w:t>
      </w:r>
      <w:r w:rsidR="001327BC" w:rsidRPr="007350DD">
        <w:t xml:space="preserve"> </w:t>
      </w:r>
      <w:r w:rsidRPr="007350DD">
        <w:t>citizens.</w:t>
      </w:r>
      <w:r w:rsidR="001327BC" w:rsidRPr="007350DD">
        <w:t xml:space="preserve"> </w:t>
      </w:r>
      <w:r w:rsidRPr="007350DD">
        <w:t>It</w:t>
      </w:r>
      <w:r w:rsidR="001327BC" w:rsidRPr="007350DD">
        <w:t xml:space="preserve"> </w:t>
      </w:r>
      <w:r w:rsidRPr="007350DD">
        <w:t>believes</w:t>
      </w:r>
      <w:r w:rsidR="001327BC" w:rsidRPr="007350DD">
        <w:t xml:space="preserve"> </w:t>
      </w:r>
      <w:r w:rsidRPr="007350DD">
        <w:t>that</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can</w:t>
      </w:r>
      <w:r w:rsidR="001327BC" w:rsidRPr="007350DD">
        <w:t xml:space="preserve"> </w:t>
      </w:r>
      <w:r w:rsidRPr="007350DD">
        <w:t>be</w:t>
      </w:r>
      <w:r w:rsidR="001327BC" w:rsidRPr="007350DD">
        <w:t xml:space="preserve"> </w:t>
      </w:r>
      <w:r w:rsidRPr="007350DD">
        <w:t>used</w:t>
      </w:r>
      <w:r w:rsidR="001327BC" w:rsidRPr="007350DD">
        <w:t xml:space="preserve"> </w:t>
      </w:r>
      <w:r w:rsidRPr="007350DD">
        <w:t>as</w:t>
      </w:r>
      <w:r w:rsidR="001327BC" w:rsidRPr="007350DD">
        <w:t xml:space="preserve"> </w:t>
      </w:r>
      <w:r w:rsidRPr="007350DD">
        <w:t>a</w:t>
      </w:r>
      <w:r w:rsidR="001327BC" w:rsidRPr="007350DD">
        <w:t xml:space="preserve"> </w:t>
      </w:r>
      <w:r w:rsidRPr="007350DD">
        <w:t>measure</w:t>
      </w:r>
      <w:r w:rsidR="001327BC" w:rsidRPr="007350DD">
        <w:t xml:space="preserve"> </w:t>
      </w:r>
      <w:r w:rsidRPr="007350DD">
        <w:t>of</w:t>
      </w:r>
      <w:r w:rsidR="001327BC" w:rsidRPr="007350DD">
        <w:t xml:space="preserve"> </w:t>
      </w:r>
      <w:r w:rsidRPr="007350DD">
        <w:t>the</w:t>
      </w:r>
      <w:r w:rsidR="001327BC" w:rsidRPr="007350DD">
        <w:t xml:space="preserve"> </w:t>
      </w:r>
      <w:r w:rsidRPr="007350DD">
        <w:t>progress</w:t>
      </w:r>
      <w:r w:rsidR="001327BC" w:rsidRPr="007350DD">
        <w:t xml:space="preserve"> </w:t>
      </w:r>
      <w:r w:rsidRPr="007350DD">
        <w:t>being</w:t>
      </w:r>
      <w:r w:rsidR="001327BC" w:rsidRPr="007350DD">
        <w:t xml:space="preserve"> </w:t>
      </w:r>
      <w:r w:rsidRPr="007350DD">
        <w:t>made</w:t>
      </w:r>
      <w:r w:rsidR="001327BC" w:rsidRPr="007350DD">
        <w:t xml:space="preserve"> </w:t>
      </w:r>
      <w:r w:rsidRPr="007350DD">
        <w:t>towards</w:t>
      </w:r>
      <w:r w:rsidR="001327BC" w:rsidRPr="007350DD">
        <w:t xml:space="preserve"> </w:t>
      </w:r>
      <w:r w:rsidRPr="007350DD">
        <w:t>the</w:t>
      </w:r>
      <w:r w:rsidR="001327BC" w:rsidRPr="007350DD">
        <w:t xml:space="preserve"> </w:t>
      </w:r>
      <w:r w:rsidRPr="007350DD">
        <w:t>goal</w:t>
      </w:r>
      <w:r w:rsidR="001327BC" w:rsidRPr="007350DD">
        <w:t xml:space="preserve"> </w:t>
      </w:r>
      <w:r w:rsidRPr="007350DD">
        <w:t>of</w:t>
      </w:r>
      <w:r w:rsidR="001327BC" w:rsidRPr="007350DD">
        <w:t xml:space="preserve"> </w:t>
      </w:r>
      <w:r w:rsidRPr="007350DD">
        <w:t>improving</w:t>
      </w:r>
      <w:r w:rsidR="001327BC" w:rsidRPr="007350DD">
        <w:t xml:space="preserve"> </w:t>
      </w:r>
      <w:r w:rsidRPr="007350DD">
        <w:t>the</w:t>
      </w:r>
      <w:r w:rsidR="001327BC" w:rsidRPr="007350DD">
        <w:t xml:space="preserve"> </w:t>
      </w:r>
      <w:r w:rsidRPr="007350DD">
        <w:t>quality</w:t>
      </w:r>
      <w:r w:rsidR="001327BC" w:rsidRPr="007350DD">
        <w:t xml:space="preserve"> </w:t>
      </w:r>
      <w:r w:rsidRPr="007350DD">
        <w:t>of</w:t>
      </w:r>
      <w:r w:rsidR="001327BC" w:rsidRPr="007350DD">
        <w:t xml:space="preserve"> </w:t>
      </w:r>
      <w:r w:rsidRPr="007350DD">
        <w:t>life</w:t>
      </w:r>
      <w:r w:rsidR="001327BC" w:rsidRPr="007350DD">
        <w:t xml:space="preserve"> </w:t>
      </w:r>
      <w:r w:rsidRPr="007350DD">
        <w:t>of</w:t>
      </w:r>
      <w:r w:rsidR="001327BC" w:rsidRPr="007350DD">
        <w:t xml:space="preserve"> </w:t>
      </w:r>
      <w:r w:rsidRPr="007350DD">
        <w:t>its</w:t>
      </w:r>
      <w:r w:rsidR="001327BC" w:rsidRPr="007350DD">
        <w:t xml:space="preserve"> </w:t>
      </w:r>
      <w:r w:rsidRPr="007350DD">
        <w:t>people</w:t>
      </w:r>
      <w:r w:rsidR="001327BC" w:rsidRPr="007350DD">
        <w:t xml:space="preserve"> </w:t>
      </w:r>
      <w:r w:rsidRPr="007350DD">
        <w:t>and</w:t>
      </w:r>
      <w:r w:rsidR="001327BC" w:rsidRPr="007350DD">
        <w:t xml:space="preserve"> </w:t>
      </w:r>
      <w:r w:rsidRPr="007350DD">
        <w:t>achieving</w:t>
      </w:r>
      <w:r w:rsidR="001327BC" w:rsidRPr="007350DD">
        <w:t xml:space="preserve"> </w:t>
      </w:r>
      <w:r w:rsidR="00EA19E5" w:rsidRPr="007350DD">
        <w:t>“</w:t>
      </w:r>
      <w:r w:rsidRPr="007350DD">
        <w:t>developed</w:t>
      </w:r>
      <w:r w:rsidR="001327BC" w:rsidRPr="007350DD">
        <w:t xml:space="preserve"> </w:t>
      </w:r>
      <w:r w:rsidRPr="007350DD">
        <w:t>country</w:t>
      </w:r>
      <w:r w:rsidR="001327BC" w:rsidRPr="007350DD">
        <w:t xml:space="preserve"> </w:t>
      </w:r>
      <w:r w:rsidRPr="007350DD">
        <w:t>status</w:t>
      </w:r>
      <w:r w:rsidR="00EA19E5" w:rsidRPr="007350DD">
        <w:t>”</w:t>
      </w:r>
      <w:r w:rsidRPr="007350DD">
        <w:t>.</w:t>
      </w:r>
      <w:r w:rsidR="001327BC" w:rsidRPr="007350DD">
        <w:t xml:space="preserve"> </w:t>
      </w:r>
    </w:p>
    <w:p w:rsidR="005604C1" w:rsidRPr="004A6123" w:rsidRDefault="006564B6" w:rsidP="004A6123">
      <w:pPr>
        <w:pStyle w:val="SingleTxtG"/>
      </w:pPr>
      <w:r w:rsidRPr="007350DD">
        <w:t>2.</w:t>
      </w:r>
      <w:r w:rsidRPr="007350DD">
        <w:tab/>
        <w:t>Article</w:t>
      </w:r>
      <w:r w:rsidR="001327BC" w:rsidRPr="007350DD">
        <w:t xml:space="preserve"> </w:t>
      </w:r>
      <w:r w:rsidRPr="007350DD">
        <w:t>44,</w:t>
      </w:r>
      <w:r w:rsidR="001327BC" w:rsidRPr="007350DD">
        <w:t xml:space="preserve"> </w:t>
      </w:r>
      <w:r w:rsidRPr="007350DD">
        <w:t>paragraph</w:t>
      </w:r>
      <w:r w:rsidR="001327BC" w:rsidRPr="007350DD">
        <w:t xml:space="preserve"> </w:t>
      </w:r>
      <w:r w:rsidRPr="007350DD">
        <w:t>1</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requires</w:t>
      </w:r>
      <w:r w:rsidR="001327BC" w:rsidRPr="007350DD">
        <w:t xml:space="preserve"> </w:t>
      </w:r>
      <w:r w:rsidRPr="007350DD">
        <w:t>States</w:t>
      </w:r>
      <w:r w:rsidR="001327BC" w:rsidRPr="007350DD">
        <w:t xml:space="preserve"> </w:t>
      </w:r>
      <w:r w:rsidRPr="007350DD">
        <w:t>Parties</w:t>
      </w:r>
      <w:r w:rsidR="001327BC" w:rsidRPr="007350DD">
        <w:t xml:space="preserve"> </w:t>
      </w:r>
      <w:r w:rsidRPr="007350DD">
        <w:t>to</w:t>
      </w:r>
      <w:r w:rsidR="001327BC" w:rsidRPr="007350DD">
        <w:t xml:space="preserve"> </w:t>
      </w:r>
      <w:r w:rsidRPr="007350DD">
        <w:t>submit</w:t>
      </w:r>
      <w:r w:rsidR="001327BC" w:rsidRPr="007350DD">
        <w:t xml:space="preserve"> </w:t>
      </w:r>
      <w:r w:rsidRPr="007350DD">
        <w:t>to</w:t>
      </w:r>
      <w:r w:rsidR="001327BC" w:rsidRPr="007350DD">
        <w:t xml:space="preserve"> </w:t>
      </w:r>
      <w:r w:rsidRPr="007350DD">
        <w:t>the</w:t>
      </w:r>
      <w:r w:rsidR="001327BC" w:rsidRPr="007350DD">
        <w:t xml:space="preserve"> </w:t>
      </w:r>
      <w:r w:rsidRPr="007350DD">
        <w:t>Committee</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(UNCRC),</w:t>
      </w:r>
      <w:r w:rsidR="001327BC" w:rsidRPr="007350DD">
        <w:t xml:space="preserve"> </w:t>
      </w:r>
      <w:r w:rsidRPr="007350DD">
        <w:t>through</w:t>
      </w:r>
      <w:r w:rsidR="001327BC" w:rsidRPr="007350DD">
        <w:t xml:space="preserve"> </w:t>
      </w:r>
      <w:r w:rsidRPr="007350DD">
        <w:t>the</w:t>
      </w:r>
      <w:r w:rsidR="001327BC" w:rsidRPr="007350DD">
        <w:t xml:space="preserve"> </w:t>
      </w:r>
      <w:r w:rsidRPr="007350DD">
        <w:t>Secretary-General</w:t>
      </w:r>
      <w:r w:rsidR="001327BC" w:rsidRPr="007350DD">
        <w:t xml:space="preserve"> </w:t>
      </w:r>
      <w:r w:rsidRPr="007350DD">
        <w:t>of</w:t>
      </w:r>
      <w:r w:rsidR="001327BC" w:rsidRPr="007350DD">
        <w:t xml:space="preserve"> </w:t>
      </w:r>
      <w:r w:rsidRPr="007350DD">
        <w:t>the</w:t>
      </w:r>
      <w:r w:rsidR="001327BC" w:rsidRPr="007350DD">
        <w:t xml:space="preserve"> </w:t>
      </w:r>
      <w:r w:rsidRPr="007350DD">
        <w:t>United</w:t>
      </w:r>
      <w:r w:rsidR="001327BC" w:rsidRPr="007350DD">
        <w:t xml:space="preserve"> </w:t>
      </w:r>
      <w:r w:rsidRPr="007350DD">
        <w:t>Nations,</w:t>
      </w:r>
      <w:r w:rsidR="001327BC" w:rsidRPr="007350DD">
        <w:t xml:space="preserve"> </w:t>
      </w:r>
      <w:r w:rsidRPr="007350DD">
        <w:t>periodic</w:t>
      </w:r>
      <w:r w:rsidR="001327BC" w:rsidRPr="007350DD">
        <w:t xml:space="preserve"> </w:t>
      </w:r>
      <w:r w:rsidRPr="007350DD">
        <w:t>reports</w:t>
      </w:r>
      <w:r w:rsidR="001327BC" w:rsidRPr="007350DD">
        <w:t xml:space="preserve"> </w:t>
      </w:r>
      <w:r w:rsidRPr="007350DD">
        <w:t>on</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Barbados,</w:t>
      </w:r>
      <w:r w:rsidR="001327BC" w:rsidRPr="007350DD">
        <w:t xml:space="preserve"> </w:t>
      </w:r>
      <w:r w:rsidRPr="007350DD">
        <w:t>having</w:t>
      </w:r>
      <w:r w:rsidR="001327BC" w:rsidRPr="007350DD">
        <w:t xml:space="preserve"> </w:t>
      </w:r>
      <w:r w:rsidRPr="007350DD">
        <w:t>ratified</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9th</w:t>
      </w:r>
      <w:r w:rsidR="001327BC" w:rsidRPr="007350DD">
        <w:t xml:space="preserve"> </w:t>
      </w:r>
      <w:r w:rsidRPr="007350DD">
        <w:t>October</w:t>
      </w:r>
      <w:r w:rsidR="001327BC" w:rsidRPr="007350DD">
        <w:t xml:space="preserve"> </w:t>
      </w:r>
      <w:r w:rsidRPr="007350DD">
        <w:t>1990,</w:t>
      </w:r>
      <w:r w:rsidR="001327BC" w:rsidRPr="007350DD">
        <w:t xml:space="preserve"> </w:t>
      </w:r>
      <w:r w:rsidRPr="007350DD">
        <w:t>agreed</w:t>
      </w:r>
      <w:r w:rsidR="001327BC" w:rsidRPr="007350DD">
        <w:t xml:space="preserve"> </w:t>
      </w:r>
      <w:r w:rsidRPr="007350DD">
        <w:t>to</w:t>
      </w:r>
      <w:r w:rsidR="001327BC" w:rsidRPr="007350DD">
        <w:t xml:space="preserve"> </w:t>
      </w:r>
      <w:r w:rsidRPr="007350DD">
        <w:t>do</w:t>
      </w:r>
      <w:r w:rsidR="001327BC" w:rsidRPr="007350DD">
        <w:t xml:space="preserve"> </w:t>
      </w:r>
      <w:r w:rsidRPr="007350DD">
        <w:t>so:</w:t>
      </w:r>
      <w:r w:rsidR="001327BC" w:rsidRPr="007350DD">
        <w:t xml:space="preserve"> </w:t>
      </w:r>
      <w:r w:rsidRPr="007350DD">
        <w:t>(a)</w:t>
      </w:r>
      <w:r w:rsidR="001327BC" w:rsidRPr="007350DD">
        <w:t xml:space="preserve"> </w:t>
      </w:r>
      <w:r w:rsidRPr="007350DD">
        <w:t>within</w:t>
      </w:r>
      <w:r w:rsidR="001327BC" w:rsidRPr="007350DD">
        <w:t xml:space="preserve"> </w:t>
      </w:r>
      <w:r w:rsidRPr="007350DD">
        <w:t>two</w:t>
      </w:r>
      <w:r w:rsidR="001327BC" w:rsidRPr="007350DD">
        <w:t xml:space="preserve"> </w:t>
      </w:r>
      <w:r w:rsidRPr="007350DD">
        <w:t>(2)</w:t>
      </w:r>
      <w:r w:rsidR="001327BC" w:rsidRPr="007350DD">
        <w:t xml:space="preserve"> </w:t>
      </w:r>
      <w:r w:rsidRPr="007350DD">
        <w:t>years</w:t>
      </w:r>
      <w:r w:rsidR="001327BC" w:rsidRPr="007350DD">
        <w:t xml:space="preserve"> </w:t>
      </w:r>
      <w:r w:rsidRPr="007350DD">
        <w:t>of</w:t>
      </w:r>
      <w:r w:rsidR="001327BC" w:rsidRPr="007350DD">
        <w:t xml:space="preserve"> </w:t>
      </w:r>
      <w:r w:rsidRPr="007350DD">
        <w:t>the</w:t>
      </w:r>
      <w:r w:rsidR="001327BC" w:rsidRPr="007350DD">
        <w:t xml:space="preserve"> </w:t>
      </w:r>
      <w:r w:rsidRPr="007350DD">
        <w:t>entry</w:t>
      </w:r>
      <w:r w:rsidR="001327BC" w:rsidRPr="007350DD">
        <w:t xml:space="preserve"> </w:t>
      </w:r>
      <w:r w:rsidRPr="007350DD">
        <w:t>into</w:t>
      </w:r>
      <w:r w:rsidR="001327BC" w:rsidRPr="007350DD">
        <w:t xml:space="preserve"> </w:t>
      </w:r>
      <w:r w:rsidRPr="007350DD">
        <w:t>force</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and</w:t>
      </w:r>
      <w:r w:rsidR="001327BC" w:rsidRPr="007350DD">
        <w:t xml:space="preserve"> </w:t>
      </w:r>
      <w:r w:rsidRPr="007350DD">
        <w:t>(b)</w:t>
      </w:r>
      <w:r w:rsidR="001327BC" w:rsidRPr="007350DD">
        <w:t xml:space="preserve"> </w:t>
      </w:r>
      <w:r w:rsidRPr="007350DD">
        <w:t>thereafter</w:t>
      </w:r>
      <w:r w:rsidR="001327BC" w:rsidRPr="007350DD">
        <w:t xml:space="preserve"> </w:t>
      </w:r>
      <w:r w:rsidRPr="007350DD">
        <w:t>every</w:t>
      </w:r>
      <w:r w:rsidR="001327BC" w:rsidRPr="007350DD">
        <w:t xml:space="preserve"> </w:t>
      </w:r>
      <w:r w:rsidRPr="007350DD">
        <w:t>five</w:t>
      </w:r>
      <w:r w:rsidR="001327BC" w:rsidRPr="007350DD">
        <w:t xml:space="preserve"> </w:t>
      </w:r>
      <w:r w:rsidRPr="007350DD">
        <w:t>(5)</w:t>
      </w:r>
      <w:r w:rsidR="001327BC" w:rsidRPr="007350DD">
        <w:t xml:space="preserve"> </w:t>
      </w:r>
      <w:r w:rsidRPr="007350DD">
        <w:t>years.</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commits</w:t>
      </w:r>
      <w:r w:rsidR="001327BC" w:rsidRPr="007350DD">
        <w:t xml:space="preserve"> </w:t>
      </w:r>
      <w:r w:rsidRPr="007350DD">
        <w:t>itself</w:t>
      </w:r>
      <w:r w:rsidR="001327BC" w:rsidRPr="007350DD">
        <w:t xml:space="preserve"> </w:t>
      </w:r>
      <w:r w:rsidRPr="007350DD">
        <w:t>to</w:t>
      </w:r>
      <w:r w:rsidR="001327BC" w:rsidRPr="007350DD">
        <w:t xml:space="preserve"> </w:t>
      </w:r>
      <w:r w:rsidRPr="007350DD">
        <w:t>do</w:t>
      </w:r>
      <w:r w:rsidR="001327BC" w:rsidRPr="007350DD">
        <w:t xml:space="preserve"> </w:t>
      </w:r>
      <w:r w:rsidRPr="007350DD">
        <w:t>all</w:t>
      </w:r>
      <w:r w:rsidR="001327BC" w:rsidRPr="007350DD">
        <w:t xml:space="preserve"> </w:t>
      </w:r>
      <w:r w:rsidRPr="007350DD">
        <w:t>in</w:t>
      </w:r>
      <w:r w:rsidR="001327BC" w:rsidRPr="007350DD">
        <w:t xml:space="preserve"> </w:t>
      </w:r>
      <w:r w:rsidRPr="007350DD">
        <w:t>its</w:t>
      </w:r>
      <w:r w:rsidR="001327BC" w:rsidRPr="007350DD">
        <w:t xml:space="preserve"> </w:t>
      </w:r>
      <w:r w:rsidRPr="007350DD">
        <w:t>powers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the</w:t>
      </w:r>
      <w:r w:rsidR="001327BC" w:rsidRPr="007350DD">
        <w:t xml:space="preserve"> </w:t>
      </w:r>
      <w:r w:rsidRPr="007350DD">
        <w:t>child</w:t>
      </w:r>
      <w:r w:rsidR="001327BC" w:rsidRPr="007350DD">
        <w:t xml:space="preserve"> </w:t>
      </w:r>
      <w:r w:rsidRPr="007350DD">
        <w:t>is</w:t>
      </w:r>
      <w:r w:rsidR="001327BC" w:rsidRPr="007350DD">
        <w:t xml:space="preserve"> </w:t>
      </w:r>
      <w:r w:rsidRPr="007350DD">
        <w:t>….</w:t>
      </w:r>
      <w:r w:rsidR="001327BC" w:rsidRPr="007350DD">
        <w:t xml:space="preserve"> </w:t>
      </w:r>
      <w:r w:rsidR="00EA19E5" w:rsidRPr="007350DD">
        <w:t>“</w:t>
      </w:r>
      <w:r w:rsidRPr="007350DD">
        <w:t>fully</w:t>
      </w:r>
      <w:r w:rsidR="001327BC" w:rsidRPr="007350DD">
        <w:t xml:space="preserve"> </w:t>
      </w:r>
      <w:r w:rsidRPr="007350DD">
        <w:t>prepared</w:t>
      </w:r>
      <w:r w:rsidR="001327BC" w:rsidRPr="007350DD">
        <w:t xml:space="preserve"> </w:t>
      </w:r>
      <w:r w:rsidRPr="007350DD">
        <w:t>to</w:t>
      </w:r>
      <w:r w:rsidR="001327BC" w:rsidRPr="007350DD">
        <w:t xml:space="preserve"> </w:t>
      </w:r>
      <w:r w:rsidRPr="007350DD">
        <w:t>live</w:t>
      </w:r>
      <w:r w:rsidR="001327BC" w:rsidRPr="007350DD">
        <w:t xml:space="preserve"> </w:t>
      </w:r>
      <w:r w:rsidRPr="007350DD">
        <w:t>an</w:t>
      </w:r>
      <w:r w:rsidR="001327BC" w:rsidRPr="007350DD">
        <w:t xml:space="preserve"> </w:t>
      </w:r>
      <w:r w:rsidRPr="007350DD">
        <w:t>individual</w:t>
      </w:r>
      <w:r w:rsidR="001327BC" w:rsidRPr="007350DD">
        <w:t xml:space="preserve"> </w:t>
      </w:r>
      <w:r w:rsidRPr="007350DD">
        <w:t>life</w:t>
      </w:r>
      <w:r w:rsidR="001327BC" w:rsidRPr="007350DD">
        <w:t xml:space="preserve"> </w:t>
      </w:r>
      <w:r w:rsidRPr="007350DD">
        <w:t>in</w:t>
      </w:r>
      <w:r w:rsidR="001327BC" w:rsidRPr="007350DD">
        <w:t xml:space="preserve"> </w:t>
      </w:r>
      <w:r w:rsidRPr="007350DD">
        <w:t>society,</w:t>
      </w:r>
      <w:r w:rsidR="001327BC" w:rsidRPr="007350DD">
        <w:t xml:space="preserve"> </w:t>
      </w:r>
      <w:r w:rsidRPr="007350DD">
        <w:t>and</w:t>
      </w:r>
      <w:r w:rsidR="001327BC" w:rsidRPr="007350DD">
        <w:t xml:space="preserve"> </w:t>
      </w:r>
      <w:r w:rsidRPr="007350DD">
        <w:t>brought</w:t>
      </w:r>
      <w:r w:rsidR="001327BC" w:rsidRPr="007350DD">
        <w:t xml:space="preserve"> </w:t>
      </w:r>
      <w:r w:rsidRPr="007350DD">
        <w:t>up</w:t>
      </w:r>
      <w:r w:rsidR="001327BC" w:rsidRPr="007350DD">
        <w:t xml:space="preserve"> </w:t>
      </w:r>
      <w:r w:rsidRPr="004A6123">
        <w:t>in</w:t>
      </w:r>
      <w:r w:rsidR="001327BC" w:rsidRPr="004A6123">
        <w:t xml:space="preserve"> </w:t>
      </w:r>
      <w:r w:rsidRPr="004A6123">
        <w:t>the</w:t>
      </w:r>
      <w:r w:rsidR="001327BC" w:rsidRPr="004A6123">
        <w:t xml:space="preserve"> </w:t>
      </w:r>
      <w:r w:rsidRPr="004A6123">
        <w:t>spirit</w:t>
      </w:r>
      <w:r w:rsidR="001327BC" w:rsidRPr="004A6123">
        <w:t xml:space="preserve"> </w:t>
      </w:r>
      <w:r w:rsidRPr="004A6123">
        <w:t>of</w:t>
      </w:r>
      <w:r w:rsidR="001327BC" w:rsidRPr="004A6123">
        <w:t xml:space="preserve"> </w:t>
      </w:r>
      <w:r w:rsidRPr="004A6123">
        <w:t>the</w:t>
      </w:r>
      <w:r w:rsidR="001327BC" w:rsidRPr="004A6123">
        <w:t xml:space="preserve"> </w:t>
      </w:r>
      <w:r w:rsidRPr="004A6123">
        <w:t>ideals</w:t>
      </w:r>
      <w:r w:rsidR="001327BC" w:rsidRPr="004A6123">
        <w:t xml:space="preserve"> </w:t>
      </w:r>
      <w:r w:rsidRPr="004A6123">
        <w:t>proclaimed</w:t>
      </w:r>
      <w:r w:rsidR="001327BC" w:rsidRPr="004A6123">
        <w:t xml:space="preserve"> </w:t>
      </w:r>
      <w:r w:rsidRPr="004A6123">
        <w:t>in</w:t>
      </w:r>
      <w:r w:rsidR="001327BC" w:rsidRPr="004A6123">
        <w:t xml:space="preserve"> </w:t>
      </w:r>
      <w:r w:rsidRPr="004A6123">
        <w:t>the</w:t>
      </w:r>
      <w:r w:rsidR="001327BC" w:rsidRPr="004A6123">
        <w:t xml:space="preserve"> </w:t>
      </w:r>
      <w:r w:rsidRPr="004A6123">
        <w:t>Charter</w:t>
      </w:r>
      <w:r w:rsidR="001327BC" w:rsidRPr="004A6123">
        <w:t xml:space="preserve"> </w:t>
      </w:r>
      <w:r w:rsidRPr="004A6123">
        <w:t>of</w:t>
      </w:r>
      <w:r w:rsidR="001327BC" w:rsidRPr="004A6123">
        <w:t xml:space="preserve"> </w:t>
      </w:r>
      <w:r w:rsidRPr="004A6123">
        <w:t>the</w:t>
      </w:r>
      <w:r w:rsidR="001327BC" w:rsidRPr="004A6123">
        <w:t xml:space="preserve"> </w:t>
      </w:r>
      <w:r w:rsidRPr="004A6123">
        <w:t>United</w:t>
      </w:r>
      <w:r w:rsidR="001327BC" w:rsidRPr="004A6123">
        <w:t xml:space="preserve"> </w:t>
      </w:r>
      <w:r w:rsidRPr="004A6123">
        <w:t>Nations,</w:t>
      </w:r>
      <w:r w:rsidR="001327BC" w:rsidRPr="004A6123">
        <w:t xml:space="preserve"> </w:t>
      </w:r>
      <w:r w:rsidRPr="004A6123">
        <w:t>and</w:t>
      </w:r>
      <w:r w:rsidR="001327BC" w:rsidRPr="004A6123">
        <w:t xml:space="preserve"> </w:t>
      </w:r>
      <w:r w:rsidRPr="004A6123">
        <w:t>in</w:t>
      </w:r>
      <w:r w:rsidR="001327BC" w:rsidRPr="004A6123">
        <w:t xml:space="preserve"> </w:t>
      </w:r>
      <w:r w:rsidRPr="004A6123">
        <w:t>particular</w:t>
      </w:r>
      <w:r w:rsidR="001327BC" w:rsidRPr="004A6123">
        <w:t xml:space="preserve"> </w:t>
      </w:r>
      <w:r w:rsidRPr="004A6123">
        <w:t>in</w:t>
      </w:r>
      <w:r w:rsidR="001327BC" w:rsidRPr="004A6123">
        <w:t xml:space="preserve"> </w:t>
      </w:r>
      <w:r w:rsidRPr="004A6123">
        <w:t>the</w:t>
      </w:r>
      <w:r w:rsidR="001327BC" w:rsidRPr="004A6123">
        <w:t xml:space="preserve"> </w:t>
      </w:r>
      <w:r w:rsidRPr="004A6123">
        <w:t>spirit</w:t>
      </w:r>
      <w:r w:rsidR="001327BC" w:rsidRPr="004A6123">
        <w:t xml:space="preserve"> </w:t>
      </w:r>
      <w:r w:rsidRPr="004A6123">
        <w:t>of</w:t>
      </w:r>
      <w:r w:rsidR="001327BC" w:rsidRPr="004A6123">
        <w:t xml:space="preserve"> </w:t>
      </w:r>
      <w:r w:rsidRPr="004A6123">
        <w:t>peace,</w:t>
      </w:r>
      <w:r w:rsidR="001327BC" w:rsidRPr="004A6123">
        <w:t xml:space="preserve"> </w:t>
      </w:r>
      <w:r w:rsidRPr="004A6123">
        <w:t>dignity,</w:t>
      </w:r>
      <w:r w:rsidR="001327BC" w:rsidRPr="004A6123">
        <w:t xml:space="preserve"> </w:t>
      </w:r>
      <w:r w:rsidRPr="004A6123">
        <w:t>tolerance,</w:t>
      </w:r>
      <w:r w:rsidR="001327BC" w:rsidRPr="004A6123">
        <w:t xml:space="preserve"> </w:t>
      </w:r>
      <w:r w:rsidRPr="004A6123">
        <w:t>freedom,</w:t>
      </w:r>
      <w:r w:rsidR="001327BC" w:rsidRPr="004A6123">
        <w:t xml:space="preserve"> </w:t>
      </w:r>
      <w:r w:rsidRPr="004A6123">
        <w:t>equality</w:t>
      </w:r>
      <w:r w:rsidR="001327BC" w:rsidRPr="004A6123">
        <w:t xml:space="preserve"> </w:t>
      </w:r>
      <w:r w:rsidRPr="004A6123">
        <w:t>and</w:t>
      </w:r>
      <w:r w:rsidR="001327BC" w:rsidRPr="004A6123">
        <w:t xml:space="preserve"> </w:t>
      </w:r>
      <w:r w:rsidRPr="004A6123">
        <w:t>solidarity</w:t>
      </w:r>
      <w:r w:rsidR="00EA19E5" w:rsidRPr="004A6123">
        <w:t>”</w:t>
      </w:r>
      <w:r w:rsidR="001327BC" w:rsidRPr="007350DD">
        <w:t xml:space="preserve"> </w:t>
      </w:r>
      <w:r w:rsidRPr="007350DD">
        <w:t>(CRC</w:t>
      </w:r>
      <w:r w:rsidR="001327BC" w:rsidRPr="007350DD">
        <w:t xml:space="preserve"> </w:t>
      </w:r>
      <w:r w:rsidRPr="007350DD">
        <w:t>Preamble,</w:t>
      </w:r>
      <w:r w:rsidR="001327BC" w:rsidRPr="007350DD">
        <w:t xml:space="preserve"> </w:t>
      </w:r>
      <w:r w:rsidRPr="007350DD">
        <w:t>p</w:t>
      </w:r>
      <w:r w:rsidR="009E22FF" w:rsidRPr="007350DD">
        <w:t>.</w:t>
      </w:r>
      <w:r w:rsidR="001327BC" w:rsidRPr="007350DD">
        <w:t xml:space="preserve"> </w:t>
      </w:r>
      <w:r w:rsidRPr="007350DD">
        <w:t>1).</w:t>
      </w:r>
    </w:p>
    <w:p w:rsidR="006564B6" w:rsidRPr="004A6123" w:rsidRDefault="004A6123" w:rsidP="004A6123">
      <w:pPr>
        <w:pStyle w:val="HChG"/>
      </w:pPr>
      <w:r>
        <w:tab/>
      </w:r>
      <w:r>
        <w:tab/>
      </w:r>
      <w:r w:rsidR="009E22FF" w:rsidRPr="004A6123">
        <w:t>Introduction</w:t>
      </w:r>
      <w:r w:rsidR="001327BC" w:rsidRPr="004A6123">
        <w:t xml:space="preserve"> </w:t>
      </w:r>
    </w:p>
    <w:p w:rsidR="006564B6" w:rsidRPr="007350DD" w:rsidRDefault="006564B6" w:rsidP="009E22FF">
      <w:pPr>
        <w:pStyle w:val="SingleTxtG"/>
      </w:pPr>
      <w:r w:rsidRPr="007350DD">
        <w:t>3.</w:t>
      </w:r>
      <w:r w:rsidRPr="007350DD">
        <w:tab/>
        <w:t>A</w:t>
      </w:r>
      <w:r w:rsidR="001327BC" w:rsidRPr="007350DD">
        <w:t xml:space="preserve"> </w:t>
      </w:r>
      <w:r w:rsidRPr="007350DD">
        <w:t>progressive</w:t>
      </w:r>
      <w:r w:rsidR="001327BC" w:rsidRPr="007350DD">
        <w:t xml:space="preserve"> </w:t>
      </w:r>
      <w:r w:rsidRPr="007350DD">
        <w:t>nation</w:t>
      </w:r>
      <w:r w:rsidR="001327BC" w:rsidRPr="007350DD">
        <w:t xml:space="preserve"> </w:t>
      </w:r>
      <w:r w:rsidRPr="007350DD">
        <w:t>should</w:t>
      </w:r>
      <w:r w:rsidR="001327BC" w:rsidRPr="007350DD">
        <w:t xml:space="preserve"> </w:t>
      </w:r>
      <w:r w:rsidRPr="007350DD">
        <w:t>be</w:t>
      </w:r>
      <w:r w:rsidR="001327BC" w:rsidRPr="007350DD">
        <w:t xml:space="preserve"> </w:t>
      </w:r>
      <w:r w:rsidRPr="007350DD">
        <w:t>measured</w:t>
      </w:r>
      <w:r w:rsidR="001327BC" w:rsidRPr="007350DD">
        <w:t xml:space="preserve"> </w:t>
      </w:r>
      <w:r w:rsidRPr="007350DD">
        <w:t>by</w:t>
      </w:r>
      <w:r w:rsidR="001327BC" w:rsidRPr="007350DD">
        <w:t xml:space="preserve"> </w:t>
      </w:r>
      <w:r w:rsidRPr="007350DD">
        <w:t>the</w:t>
      </w:r>
      <w:r w:rsidR="001327BC" w:rsidRPr="007350DD">
        <w:t xml:space="preserve"> </w:t>
      </w:r>
      <w:r w:rsidRPr="007350DD">
        <w:t>protection</w:t>
      </w:r>
      <w:r w:rsidR="001327BC" w:rsidRPr="007350DD">
        <w:t xml:space="preserve"> </w:t>
      </w:r>
      <w:r w:rsidRPr="007350DD">
        <w:t>and</w:t>
      </w:r>
      <w:r w:rsidR="001327BC" w:rsidRPr="007350DD">
        <w:t xml:space="preserve"> </w:t>
      </w:r>
      <w:r w:rsidRPr="007350DD">
        <w:t>opportunities</w:t>
      </w:r>
      <w:r w:rsidR="001327BC" w:rsidRPr="007350DD">
        <w:t xml:space="preserve"> </w:t>
      </w:r>
      <w:r w:rsidRPr="007350DD">
        <w:t>it</w:t>
      </w:r>
      <w:r w:rsidR="001327BC" w:rsidRPr="007350DD">
        <w:t xml:space="preserve"> </w:t>
      </w:r>
      <w:r w:rsidRPr="007350DD">
        <w:t>offers</w:t>
      </w:r>
      <w:r w:rsidR="001327BC" w:rsidRPr="007350DD">
        <w:t xml:space="preserve"> </w:t>
      </w:r>
      <w:r w:rsidRPr="007350DD">
        <w:t>to</w:t>
      </w:r>
      <w:r w:rsidR="001327BC" w:rsidRPr="007350DD">
        <w:t xml:space="preserve"> </w:t>
      </w:r>
      <w:r w:rsidRPr="007350DD">
        <w:t>all</w:t>
      </w:r>
      <w:r w:rsidR="001327BC" w:rsidRPr="007350DD">
        <w:t xml:space="preserve"> </w:t>
      </w:r>
      <w:r w:rsidRPr="007350DD">
        <w:t>its</w:t>
      </w:r>
      <w:r w:rsidR="001327BC" w:rsidRPr="007350DD">
        <w:t xml:space="preserve"> </w:t>
      </w:r>
      <w:r w:rsidRPr="007350DD">
        <w:t>citizens,</w:t>
      </w:r>
      <w:r w:rsidR="001327BC" w:rsidRPr="007350DD">
        <w:t xml:space="preserve"> </w:t>
      </w:r>
      <w:r w:rsidRPr="007350DD">
        <w:t>especially</w:t>
      </w:r>
      <w:r w:rsidR="001327BC" w:rsidRPr="007350DD">
        <w:t xml:space="preserve"> </w:t>
      </w:r>
      <w:r w:rsidRPr="007350DD">
        <w:t>the</w:t>
      </w:r>
      <w:r w:rsidR="001327BC" w:rsidRPr="007350DD">
        <w:t xml:space="preserve"> </w:t>
      </w:r>
      <w:r w:rsidRPr="007350DD">
        <w:t>most</w:t>
      </w:r>
      <w:r w:rsidR="001327BC" w:rsidRPr="007350DD">
        <w:t xml:space="preserve"> </w:t>
      </w:r>
      <w:r w:rsidRPr="007350DD">
        <w:t>vulnerable</w:t>
      </w:r>
      <w:r w:rsidR="001327BC" w:rsidRPr="007350DD">
        <w:t xml:space="preserve"> </w:t>
      </w:r>
      <w:r w:rsidRPr="007350DD">
        <w:t>members</w:t>
      </w:r>
      <w:r w:rsidR="001327BC" w:rsidRPr="007350DD">
        <w:t xml:space="preserve"> </w:t>
      </w:r>
      <w:r w:rsidRPr="007350DD">
        <w:t>of</w:t>
      </w:r>
      <w:r w:rsidR="001327BC" w:rsidRPr="007350DD">
        <w:t xml:space="preserve"> </w:t>
      </w:r>
      <w:r w:rsidRPr="007350DD">
        <w:t>society.</w:t>
      </w:r>
      <w:r w:rsidR="001327BC" w:rsidRPr="007350DD">
        <w:t xml:space="preserve"> </w:t>
      </w:r>
      <w:r w:rsidRPr="007350DD">
        <w:t>Vulnerability</w:t>
      </w:r>
      <w:r w:rsidR="001327BC" w:rsidRPr="007350DD">
        <w:t xml:space="preserve"> </w:t>
      </w:r>
      <w:r w:rsidRPr="007350DD">
        <w:t>can</w:t>
      </w:r>
      <w:r w:rsidR="001327BC" w:rsidRPr="007350DD">
        <w:t xml:space="preserve"> </w:t>
      </w:r>
      <w:r w:rsidRPr="007350DD">
        <w:t>be</w:t>
      </w:r>
      <w:r w:rsidR="001327BC" w:rsidRPr="007350DD">
        <w:t xml:space="preserve"> </w:t>
      </w:r>
      <w:r w:rsidRPr="007350DD">
        <w:t>defined</w:t>
      </w:r>
      <w:r w:rsidR="001327BC" w:rsidRPr="007350DD">
        <w:t xml:space="preserve"> </w:t>
      </w:r>
      <w:r w:rsidRPr="007350DD">
        <w:t>in</w:t>
      </w:r>
      <w:r w:rsidR="001327BC" w:rsidRPr="007350DD">
        <w:t xml:space="preserve"> </w:t>
      </w:r>
      <w:r w:rsidRPr="007350DD">
        <w:t>terms</w:t>
      </w:r>
      <w:r w:rsidR="001327BC" w:rsidRPr="007350DD">
        <w:t xml:space="preserve"> </w:t>
      </w:r>
      <w:r w:rsidRPr="007350DD">
        <w:t>of</w:t>
      </w:r>
      <w:r w:rsidR="001327BC" w:rsidRPr="007350DD">
        <w:t xml:space="preserve"> </w:t>
      </w:r>
      <w:r w:rsidRPr="007350DD">
        <w:t>susceptibility</w:t>
      </w:r>
      <w:r w:rsidR="001327BC" w:rsidRPr="007350DD">
        <w:t xml:space="preserve"> </w:t>
      </w:r>
      <w:r w:rsidRPr="007350DD">
        <w:t>to</w:t>
      </w:r>
      <w:r w:rsidR="001327BC" w:rsidRPr="007350DD">
        <w:t xml:space="preserve"> </w:t>
      </w:r>
      <w:r w:rsidRPr="007350DD">
        <w:t>being</w:t>
      </w:r>
      <w:r w:rsidR="001327BC" w:rsidRPr="007350DD">
        <w:t xml:space="preserve"> </w:t>
      </w:r>
      <w:r w:rsidRPr="007350DD">
        <w:t>wounded</w:t>
      </w:r>
      <w:r w:rsidR="001327BC" w:rsidRPr="007350DD">
        <w:t xml:space="preserve"> </w:t>
      </w:r>
      <w:r w:rsidRPr="007350DD">
        <w:t>physically</w:t>
      </w:r>
      <w:r w:rsidR="001327BC" w:rsidRPr="007350DD">
        <w:t xml:space="preserve"> </w:t>
      </w:r>
      <w:r w:rsidRPr="007350DD">
        <w:t>or</w:t>
      </w:r>
      <w:r w:rsidR="001327BC" w:rsidRPr="007350DD">
        <w:t xml:space="preserve"> </w:t>
      </w:r>
      <w:r w:rsidRPr="007350DD">
        <w:t>emotionally,</w:t>
      </w:r>
      <w:r w:rsidR="001327BC" w:rsidRPr="007350DD">
        <w:t xml:space="preserve"> </w:t>
      </w:r>
      <w:r w:rsidRPr="007350DD">
        <w:t>or</w:t>
      </w:r>
      <w:r w:rsidR="001327BC" w:rsidRPr="007350DD">
        <w:t xml:space="preserve"> </w:t>
      </w:r>
      <w:r w:rsidRPr="007350DD">
        <w:t>the</w:t>
      </w:r>
      <w:r w:rsidR="001327BC" w:rsidRPr="007350DD">
        <w:t xml:space="preserve"> </w:t>
      </w:r>
      <w:r w:rsidRPr="007350DD">
        <w:t>state</w:t>
      </w:r>
      <w:r w:rsidR="001327BC" w:rsidRPr="007350DD">
        <w:t xml:space="preserve"> </w:t>
      </w:r>
      <w:r w:rsidRPr="007350DD">
        <w:t>of</w:t>
      </w:r>
      <w:r w:rsidR="001327BC" w:rsidRPr="007350DD">
        <w:t xml:space="preserve"> </w:t>
      </w:r>
      <w:r w:rsidRPr="007350DD">
        <w:t>having</w:t>
      </w:r>
      <w:r w:rsidR="001327BC" w:rsidRPr="007350DD">
        <w:t xml:space="preserve"> </w:t>
      </w:r>
      <w:r w:rsidRPr="007350DD">
        <w:t>little</w:t>
      </w:r>
      <w:r w:rsidR="001327BC" w:rsidRPr="007350DD">
        <w:t xml:space="preserve"> </w:t>
      </w:r>
      <w:r w:rsidRPr="007350DD">
        <w:t>or</w:t>
      </w:r>
      <w:r w:rsidR="001327BC" w:rsidRPr="007350DD">
        <w:t xml:space="preserve"> </w:t>
      </w:r>
      <w:r w:rsidRPr="007350DD">
        <w:t>no</w:t>
      </w:r>
      <w:r w:rsidR="001327BC" w:rsidRPr="007350DD">
        <w:t xml:space="preserve"> </w:t>
      </w:r>
      <w:r w:rsidRPr="007350DD">
        <w:t>control</w:t>
      </w:r>
      <w:r w:rsidR="001327BC" w:rsidRPr="007350DD">
        <w:t xml:space="preserve"> </w:t>
      </w:r>
      <w:r w:rsidRPr="007350DD">
        <w:t>over</w:t>
      </w:r>
      <w:r w:rsidR="001327BC" w:rsidRPr="007350DD">
        <w:t xml:space="preserve"> </w:t>
      </w:r>
      <w:r w:rsidRPr="007350DD">
        <w:t>circumstances,</w:t>
      </w:r>
      <w:r w:rsidR="001327BC" w:rsidRPr="007350DD">
        <w:t xml:space="preserve"> </w:t>
      </w:r>
      <w:r w:rsidRPr="007350DD">
        <w:t>which</w:t>
      </w:r>
      <w:r w:rsidR="001327BC" w:rsidRPr="007350DD">
        <w:t xml:space="preserve"> </w:t>
      </w:r>
      <w:r w:rsidRPr="007350DD">
        <w:t>may</w:t>
      </w:r>
      <w:r w:rsidR="001327BC" w:rsidRPr="007350DD">
        <w:t xml:space="preserve"> </w:t>
      </w:r>
      <w:r w:rsidRPr="007350DD">
        <w:t>result</w:t>
      </w:r>
      <w:r w:rsidR="001327BC" w:rsidRPr="007350DD">
        <w:t xml:space="preserve"> </w:t>
      </w:r>
      <w:r w:rsidRPr="007350DD">
        <w:t>in</w:t>
      </w:r>
      <w:r w:rsidR="001327BC" w:rsidRPr="007350DD">
        <w:t xml:space="preserve"> </w:t>
      </w:r>
      <w:r w:rsidRPr="007350DD">
        <w:t>the</w:t>
      </w:r>
      <w:r w:rsidR="001327BC" w:rsidRPr="007350DD">
        <w:t xml:space="preserve"> </w:t>
      </w:r>
      <w:r w:rsidRPr="007350DD">
        <w:t>person</w:t>
      </w:r>
      <w:r w:rsidR="001327BC" w:rsidRPr="007350DD">
        <w:t xml:space="preserve"> </w:t>
      </w:r>
      <w:r w:rsidRPr="007350DD">
        <w:t>experiencing</w:t>
      </w:r>
      <w:r w:rsidR="001327BC" w:rsidRPr="007350DD">
        <w:t xml:space="preserve"> </w:t>
      </w:r>
      <w:r w:rsidRPr="007350DD">
        <w:t>harm</w:t>
      </w:r>
      <w:r w:rsidR="001327BC" w:rsidRPr="007350DD">
        <w:t xml:space="preserve"> </w:t>
      </w:r>
      <w:r w:rsidRPr="007350DD">
        <w:t>or</w:t>
      </w:r>
      <w:r w:rsidR="001327BC" w:rsidRPr="007350DD">
        <w:t xml:space="preserve"> </w:t>
      </w:r>
      <w:r w:rsidRPr="007350DD">
        <w:t>deprivation.</w:t>
      </w:r>
      <w:r w:rsidRPr="007350DD">
        <w:rPr>
          <w:rStyle w:val="FootnoteReference"/>
        </w:rPr>
        <w:footnoteReference w:id="3"/>
      </w:r>
      <w:r w:rsidR="006461CD" w:rsidRPr="007350DD">
        <w:rPr>
          <w:rStyle w:val="FootnoteReference"/>
        </w:rPr>
        <w:t xml:space="preserve"> </w:t>
      </w:r>
      <w:r w:rsidRPr="007350DD">
        <w:t>More</w:t>
      </w:r>
      <w:r w:rsidR="001327BC" w:rsidRPr="007350DD">
        <w:t xml:space="preserve"> </w:t>
      </w:r>
      <w:r w:rsidRPr="007350DD">
        <w:t>specifically,</w:t>
      </w:r>
      <w:r w:rsidR="001327BC" w:rsidRPr="007350DD">
        <w:t xml:space="preserve"> </w:t>
      </w:r>
      <w:r w:rsidR="00626F4F">
        <w:t>the United Nations Children’s Fund (</w:t>
      </w:r>
      <w:r w:rsidRPr="007350DD">
        <w:t>UNICEF</w:t>
      </w:r>
      <w:r w:rsidR="00626F4F">
        <w:t>)</w:t>
      </w:r>
      <w:r w:rsidR="001327BC" w:rsidRPr="007350DD">
        <w:t xml:space="preserve"> </w:t>
      </w:r>
      <w:r w:rsidRPr="007350DD">
        <w:t>defines</w:t>
      </w:r>
      <w:r w:rsidR="001327BC" w:rsidRPr="007350DD">
        <w:t xml:space="preserve"> </w:t>
      </w:r>
      <w:r w:rsidRPr="007350DD">
        <w:t>vulnerability</w:t>
      </w:r>
      <w:r w:rsidR="001327BC" w:rsidRPr="007350DD">
        <w:t xml:space="preserve"> </w:t>
      </w:r>
      <w:r w:rsidRPr="007350DD">
        <w:t>in</w:t>
      </w:r>
      <w:r w:rsidR="001327BC" w:rsidRPr="007350DD">
        <w:t xml:space="preserve"> </w:t>
      </w:r>
      <w:r w:rsidRPr="007350DD">
        <w:t>terms</w:t>
      </w:r>
      <w:r w:rsidR="001327BC" w:rsidRPr="007350DD">
        <w:t xml:space="preserve"> </w:t>
      </w:r>
      <w:r w:rsidRPr="007350DD">
        <w:t>of</w:t>
      </w:r>
      <w:r w:rsidR="001327BC" w:rsidRPr="007350DD">
        <w:t xml:space="preserve"> </w:t>
      </w:r>
      <w:r w:rsidRPr="007350DD">
        <w:t>being</w:t>
      </w:r>
      <w:r w:rsidR="001327BC" w:rsidRPr="007350DD">
        <w:t xml:space="preserve"> </w:t>
      </w:r>
      <w:r w:rsidR="00EA19E5" w:rsidRPr="007350DD">
        <w:t>“</w:t>
      </w:r>
      <w:r w:rsidRPr="007350DD">
        <w:t>at</w:t>
      </w:r>
      <w:r w:rsidR="001327BC" w:rsidRPr="007350DD">
        <w:t xml:space="preserve"> </w:t>
      </w:r>
      <w:r w:rsidRPr="007350DD">
        <w:t>heightened</w:t>
      </w:r>
      <w:r w:rsidR="001327BC" w:rsidRPr="007350DD">
        <w:t xml:space="preserve"> </w:t>
      </w:r>
      <w:r w:rsidRPr="007350DD">
        <w:t>risk</w:t>
      </w:r>
      <w:r w:rsidR="001327BC" w:rsidRPr="007350DD">
        <w:t xml:space="preserve"> </w:t>
      </w:r>
      <w:r w:rsidRPr="007350DD">
        <w:t>that</w:t>
      </w:r>
      <w:r w:rsidR="001327BC" w:rsidRPr="007350DD">
        <w:t xml:space="preserve"> </w:t>
      </w:r>
      <w:r w:rsidRPr="007350DD">
        <w:t>one</w:t>
      </w:r>
      <w:r w:rsidR="001327BC" w:rsidRPr="007350DD">
        <w:t xml:space="preserve"> </w:t>
      </w:r>
      <w:r w:rsidRPr="007350DD">
        <w:t>or</w:t>
      </w:r>
      <w:r w:rsidR="001327BC" w:rsidRPr="007350DD">
        <w:t xml:space="preserve"> </w:t>
      </w:r>
      <w:r w:rsidRPr="007350DD">
        <w:t>more</w:t>
      </w:r>
      <w:r w:rsidR="001327BC" w:rsidRPr="007350DD">
        <w:t xml:space="preserve"> </w:t>
      </w:r>
      <w:r w:rsidRPr="007350DD">
        <w:t>of</w:t>
      </w:r>
      <w:r w:rsidR="001327BC" w:rsidRPr="007350DD">
        <w:t xml:space="preserve"> </w:t>
      </w:r>
      <w:r w:rsidRPr="007350DD">
        <w:t>their</w:t>
      </w:r>
      <w:r w:rsidR="001327BC" w:rsidRPr="007350DD">
        <w:t xml:space="preserve"> </w:t>
      </w:r>
      <w:r w:rsidRPr="007350DD">
        <w:t>human</w:t>
      </w:r>
      <w:r w:rsidR="001327BC" w:rsidRPr="007350DD">
        <w:t xml:space="preserve"> </w:t>
      </w:r>
      <w:r w:rsidRPr="007350DD">
        <w:t>rights</w:t>
      </w:r>
      <w:r w:rsidR="001327BC" w:rsidRPr="007350DD">
        <w:t xml:space="preserve"> </w:t>
      </w:r>
      <w:r w:rsidRPr="007350DD">
        <w:t>may</w:t>
      </w:r>
      <w:r w:rsidR="001327BC" w:rsidRPr="007350DD">
        <w:t xml:space="preserve"> </w:t>
      </w:r>
      <w:r w:rsidRPr="007350DD">
        <w:t>be</w:t>
      </w:r>
      <w:r w:rsidR="001327BC" w:rsidRPr="007350DD">
        <w:t xml:space="preserve"> </w:t>
      </w:r>
      <w:r w:rsidRPr="007350DD">
        <w:t>violated.</w:t>
      </w:r>
      <w:r w:rsidR="00EA19E5" w:rsidRPr="007350DD">
        <w:t>”</w:t>
      </w:r>
      <w:r w:rsidRPr="007350DD">
        <w:rPr>
          <w:rStyle w:val="FootnoteReference"/>
        </w:rPr>
        <w:footnoteReference w:id="4"/>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seeks</w:t>
      </w:r>
      <w:r w:rsidR="001327BC" w:rsidRPr="007350DD">
        <w:t xml:space="preserve"> </w:t>
      </w:r>
      <w:r w:rsidRPr="007350DD">
        <w:t>to</w:t>
      </w:r>
      <w:r w:rsidR="001327BC" w:rsidRPr="007350DD">
        <w:t xml:space="preserve"> </w:t>
      </w:r>
      <w:r w:rsidRPr="007350DD">
        <w:t>significantly</w:t>
      </w:r>
      <w:r w:rsidR="001327BC" w:rsidRPr="007350DD">
        <w:t xml:space="preserve"> </w:t>
      </w:r>
      <w:r w:rsidRPr="007350DD">
        <w:t>mitigate</w:t>
      </w:r>
      <w:r w:rsidR="001327BC" w:rsidRPr="007350DD">
        <w:t xml:space="preserve"> </w:t>
      </w:r>
      <w:r w:rsidRPr="007350DD">
        <w:t>these</w:t>
      </w:r>
      <w:r w:rsidR="001327BC" w:rsidRPr="007350DD">
        <w:t xml:space="preserve"> </w:t>
      </w:r>
      <w:r w:rsidRPr="007350DD">
        <w:t>risks</w:t>
      </w:r>
      <w:r w:rsidR="001327BC" w:rsidRPr="007350DD">
        <w:t xml:space="preserve"> </w:t>
      </w:r>
      <w:r w:rsidRPr="007350DD">
        <w:t>by</w:t>
      </w:r>
      <w:r w:rsidR="001327BC" w:rsidRPr="007350DD">
        <w:t xml:space="preserve"> </w:t>
      </w:r>
      <w:r w:rsidRPr="007350DD">
        <w:t>clearly</w:t>
      </w:r>
      <w:r w:rsidR="001327BC" w:rsidRPr="007350DD">
        <w:t xml:space="preserve"> </w:t>
      </w:r>
      <w:r w:rsidRPr="007350DD">
        <w:t>articulating</w:t>
      </w:r>
      <w:r w:rsidR="001327BC" w:rsidRPr="007350DD">
        <w:t xml:space="preserve"> </w:t>
      </w:r>
      <w:r w:rsidRPr="007350DD">
        <w:t>the</w:t>
      </w:r>
      <w:r w:rsidR="001327BC" w:rsidRPr="007350DD">
        <w:t xml:space="preserve"> </w:t>
      </w:r>
      <w:r w:rsidRPr="007350DD">
        <w:t>whole</w:t>
      </w:r>
      <w:r w:rsidR="001327BC" w:rsidRPr="007350DD">
        <w:t xml:space="preserve"> </w:t>
      </w:r>
      <w:r w:rsidRPr="007350DD">
        <w:t>range</w:t>
      </w:r>
      <w:r w:rsidR="001327BC" w:rsidRPr="007350DD">
        <w:t xml:space="preserve"> </w:t>
      </w:r>
      <w:r w:rsidRPr="007350DD">
        <w:t>of</w:t>
      </w:r>
      <w:r w:rsidR="001327BC" w:rsidRPr="007350DD">
        <w:t xml:space="preserve"> </w:t>
      </w:r>
      <w:r w:rsidRPr="007350DD">
        <w:t>rights</w:t>
      </w:r>
      <w:r w:rsidR="001327BC" w:rsidRPr="007350DD">
        <w:t xml:space="preserve"> </w:t>
      </w:r>
      <w:r w:rsidRPr="007350DD">
        <w:t>and</w:t>
      </w:r>
      <w:r w:rsidR="001327BC" w:rsidRPr="007350DD">
        <w:t xml:space="preserve"> </w:t>
      </w:r>
      <w:r w:rsidRPr="007350DD">
        <w:t>freedoms</w:t>
      </w:r>
      <w:r w:rsidR="001327BC" w:rsidRPr="007350DD">
        <w:t xml:space="preserve"> </w:t>
      </w:r>
      <w:r w:rsidRPr="007350DD">
        <w:t>necessary</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childhood</w:t>
      </w:r>
      <w:r w:rsidR="001327BC" w:rsidRPr="007350DD">
        <w:t xml:space="preserve"> </w:t>
      </w:r>
      <w:r w:rsidRPr="007350DD">
        <w:t>is</w:t>
      </w:r>
      <w:r w:rsidR="001327BC" w:rsidRPr="007350DD">
        <w:t xml:space="preserve"> </w:t>
      </w:r>
      <w:r w:rsidRPr="007350DD">
        <w:t>given</w:t>
      </w:r>
      <w:r w:rsidR="001327BC" w:rsidRPr="007350DD">
        <w:t xml:space="preserve"> </w:t>
      </w:r>
      <w:r w:rsidRPr="007350DD">
        <w:t>the</w:t>
      </w:r>
      <w:r w:rsidR="001327BC" w:rsidRPr="007350DD">
        <w:t xml:space="preserve"> </w:t>
      </w:r>
      <w:r w:rsidRPr="007350DD">
        <w:t>special</w:t>
      </w:r>
      <w:r w:rsidR="001327BC" w:rsidRPr="007350DD">
        <w:t xml:space="preserve"> </w:t>
      </w:r>
      <w:r w:rsidRPr="007350DD">
        <w:t>care</w:t>
      </w:r>
      <w:r w:rsidR="001327BC" w:rsidRPr="007350DD">
        <w:t xml:space="preserve"> </w:t>
      </w:r>
      <w:r w:rsidRPr="007350DD">
        <w:t>and</w:t>
      </w:r>
      <w:r w:rsidR="001327BC" w:rsidRPr="007350DD">
        <w:t xml:space="preserve"> </w:t>
      </w:r>
      <w:r w:rsidRPr="007350DD">
        <w:t>assistance</w:t>
      </w:r>
      <w:r w:rsidR="001327BC" w:rsidRPr="007350DD">
        <w:t xml:space="preserve"> </w:t>
      </w:r>
      <w:r w:rsidRPr="007350DD">
        <w:t>it</w:t>
      </w:r>
      <w:r w:rsidR="001327BC" w:rsidRPr="007350DD">
        <w:t xml:space="preserve"> </w:t>
      </w:r>
      <w:r w:rsidRPr="007350DD">
        <w:t>deserves.</w:t>
      </w:r>
      <w:r w:rsidR="001327BC" w:rsidRPr="007350DD">
        <w:t xml:space="preserve"> </w:t>
      </w:r>
      <w:r w:rsidRPr="007350DD">
        <w:t>It</w:t>
      </w:r>
      <w:r w:rsidR="001327BC" w:rsidRPr="007350DD">
        <w:t xml:space="preserve"> </w:t>
      </w:r>
      <w:r w:rsidRPr="007350DD">
        <w:t>stipulates</w:t>
      </w:r>
      <w:r w:rsidR="001327BC" w:rsidRPr="007350DD">
        <w:t xml:space="preserve"> </w:t>
      </w:r>
      <w:r w:rsidRPr="007350DD">
        <w:t>that</w:t>
      </w:r>
      <w:r w:rsidR="001327BC" w:rsidRPr="007350DD">
        <w:t xml:space="preserve"> </w:t>
      </w:r>
      <w:r w:rsidRPr="007350DD">
        <w:t>every</w:t>
      </w:r>
      <w:r w:rsidR="001327BC" w:rsidRPr="007350DD">
        <w:t xml:space="preserve"> </w:t>
      </w:r>
      <w:r w:rsidRPr="007350DD">
        <w:t>child</w:t>
      </w:r>
      <w:r w:rsidR="001327BC" w:rsidRPr="007350DD">
        <w:t xml:space="preserve"> </w:t>
      </w:r>
      <w:r w:rsidRPr="007350DD">
        <w:t>is</w:t>
      </w:r>
      <w:r w:rsidR="001327BC" w:rsidRPr="007350DD">
        <w:t xml:space="preserve"> </w:t>
      </w:r>
      <w:r w:rsidRPr="007350DD">
        <w:t>entitled</w:t>
      </w:r>
      <w:r w:rsidR="001327BC" w:rsidRPr="007350DD">
        <w:t xml:space="preserve"> </w:t>
      </w:r>
      <w:r w:rsidRPr="007350DD">
        <w:t>to</w:t>
      </w:r>
      <w:r w:rsidR="001327BC" w:rsidRPr="007350DD">
        <w:t xml:space="preserve"> </w:t>
      </w:r>
      <w:r w:rsidRPr="007350DD">
        <w:t>these</w:t>
      </w:r>
      <w:r w:rsidR="001327BC" w:rsidRPr="007350DD">
        <w:t xml:space="preserve"> </w:t>
      </w:r>
      <w:r w:rsidRPr="007350DD">
        <w:t>rights</w:t>
      </w:r>
      <w:r w:rsidR="001327BC" w:rsidRPr="007350DD">
        <w:t xml:space="preserve"> </w:t>
      </w:r>
      <w:r w:rsidRPr="007350DD">
        <w:t>regardless</w:t>
      </w:r>
      <w:r w:rsidR="001327BC" w:rsidRPr="007350DD">
        <w:t xml:space="preserve"> </w:t>
      </w:r>
      <w:r w:rsidRPr="007350DD">
        <w:t>of</w:t>
      </w:r>
      <w:r w:rsidR="001327BC" w:rsidRPr="007350DD">
        <w:t xml:space="preserve"> </w:t>
      </w:r>
      <w:r w:rsidR="00EA19E5" w:rsidRPr="007350DD">
        <w:t>“</w:t>
      </w:r>
      <w:r w:rsidRPr="007350DD">
        <w:t>race,</w:t>
      </w:r>
      <w:r w:rsidR="001327BC" w:rsidRPr="007350DD">
        <w:t xml:space="preserve"> </w:t>
      </w:r>
      <w:r w:rsidRPr="007350DD">
        <w:t>colour,</w:t>
      </w:r>
      <w:r w:rsidR="001327BC" w:rsidRPr="007350DD">
        <w:t xml:space="preserve"> </w:t>
      </w:r>
      <w:r w:rsidRPr="007350DD">
        <w:t>sex,</w:t>
      </w:r>
      <w:r w:rsidR="001327BC" w:rsidRPr="007350DD">
        <w:t xml:space="preserve"> </w:t>
      </w:r>
      <w:r w:rsidRPr="007350DD">
        <w:t>language,</w:t>
      </w:r>
      <w:r w:rsidR="001327BC" w:rsidRPr="007350DD">
        <w:t xml:space="preserve"> </w:t>
      </w:r>
      <w:r w:rsidRPr="007350DD">
        <w:t>religion,</w:t>
      </w:r>
      <w:r w:rsidR="001327BC" w:rsidRPr="007350DD">
        <w:t xml:space="preserve"> </w:t>
      </w:r>
      <w:r w:rsidRPr="007350DD">
        <w:t>political</w:t>
      </w:r>
      <w:r w:rsidR="001327BC" w:rsidRPr="007350DD">
        <w:t xml:space="preserve"> </w:t>
      </w:r>
      <w:r w:rsidRPr="007350DD">
        <w:t>or</w:t>
      </w:r>
      <w:r w:rsidR="001327BC" w:rsidRPr="007350DD">
        <w:t xml:space="preserve"> </w:t>
      </w:r>
      <w:r w:rsidRPr="007350DD">
        <w:t>other</w:t>
      </w:r>
      <w:r w:rsidR="001327BC" w:rsidRPr="007350DD">
        <w:t xml:space="preserve"> </w:t>
      </w:r>
      <w:r w:rsidRPr="007350DD">
        <w:t>opinion,</w:t>
      </w:r>
      <w:r w:rsidR="001327BC" w:rsidRPr="007350DD">
        <w:t xml:space="preserve"> </w:t>
      </w:r>
      <w:r w:rsidRPr="007350DD">
        <w:t>national</w:t>
      </w:r>
      <w:r w:rsidR="001327BC" w:rsidRPr="007350DD">
        <w:t xml:space="preserve"> </w:t>
      </w:r>
      <w:r w:rsidRPr="007350DD">
        <w:t>or</w:t>
      </w:r>
      <w:r w:rsidR="001327BC" w:rsidRPr="007350DD">
        <w:t xml:space="preserve"> </w:t>
      </w:r>
      <w:r w:rsidRPr="007350DD">
        <w:t>social</w:t>
      </w:r>
      <w:r w:rsidR="001327BC" w:rsidRPr="007350DD">
        <w:t xml:space="preserve"> </w:t>
      </w:r>
      <w:r w:rsidRPr="007350DD">
        <w:t>origin,</w:t>
      </w:r>
      <w:r w:rsidR="001327BC" w:rsidRPr="007350DD">
        <w:t xml:space="preserve"> </w:t>
      </w:r>
      <w:r w:rsidRPr="007350DD">
        <w:t>property,</w:t>
      </w:r>
      <w:r w:rsidR="001327BC" w:rsidRPr="007350DD">
        <w:t xml:space="preserve"> </w:t>
      </w:r>
      <w:r w:rsidRPr="007350DD">
        <w:t>birth</w:t>
      </w:r>
      <w:r w:rsidR="001327BC" w:rsidRPr="007350DD">
        <w:t xml:space="preserve"> </w:t>
      </w:r>
      <w:r w:rsidRPr="007350DD">
        <w:t>or</w:t>
      </w:r>
      <w:r w:rsidR="001327BC" w:rsidRPr="007350DD">
        <w:t xml:space="preserve"> </w:t>
      </w:r>
      <w:r w:rsidRPr="007350DD">
        <w:t>other</w:t>
      </w:r>
      <w:r w:rsidR="001327BC" w:rsidRPr="007350DD">
        <w:t xml:space="preserve"> </w:t>
      </w:r>
      <w:r w:rsidRPr="007350DD">
        <w:t>status.</w:t>
      </w:r>
      <w:r w:rsidR="00EA19E5" w:rsidRPr="007350DD">
        <w:t>”</w:t>
      </w:r>
      <w:r w:rsidRPr="007350DD">
        <w:rPr>
          <w:rStyle w:val="FootnoteReference"/>
        </w:rPr>
        <w:footnoteReference w:id="5"/>
      </w:r>
      <w:r w:rsidR="001327BC" w:rsidRPr="007350DD">
        <w:rPr>
          <w:rStyle w:val="FootnoteReference"/>
        </w:rPr>
        <w:t xml:space="preserve"> </w:t>
      </w:r>
      <w:r w:rsidRPr="007350DD">
        <w:t>Implicit</w:t>
      </w:r>
      <w:r w:rsidR="001327BC" w:rsidRPr="007350DD">
        <w:t xml:space="preserve"> </w:t>
      </w:r>
      <w:r w:rsidRPr="007350DD">
        <w:t>in</w:t>
      </w:r>
      <w:r w:rsidR="001327BC" w:rsidRPr="007350DD">
        <w:t xml:space="preserve"> </w:t>
      </w:r>
      <w:r w:rsidRPr="007350DD">
        <w:t>the</w:t>
      </w:r>
      <w:r w:rsidR="001327BC" w:rsidRPr="007350DD">
        <w:t xml:space="preserve"> </w:t>
      </w:r>
      <w:r w:rsidRPr="007350DD">
        <w:t>Articles</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is</w:t>
      </w:r>
      <w:r w:rsidR="001327BC" w:rsidRPr="007350DD">
        <w:t xml:space="preserve"> </w:t>
      </w:r>
      <w:r w:rsidRPr="007350DD">
        <w:t>an</w:t>
      </w:r>
      <w:r w:rsidR="001327BC" w:rsidRPr="007350DD">
        <w:t xml:space="preserve"> </w:t>
      </w:r>
      <w:r w:rsidRPr="007350DD">
        <w:t>awareness</w:t>
      </w:r>
      <w:r w:rsidR="001327BC" w:rsidRPr="007350DD">
        <w:t xml:space="preserve"> </w:t>
      </w:r>
      <w:r w:rsidRPr="007350DD">
        <w:t>that</w:t>
      </w:r>
      <w:r w:rsidR="001327BC" w:rsidRPr="007350DD">
        <w:t xml:space="preserve"> </w:t>
      </w:r>
      <w:r w:rsidRPr="007350DD">
        <w:t>a</w:t>
      </w:r>
      <w:r w:rsidR="001327BC" w:rsidRPr="007350DD">
        <w:t xml:space="preserve"> </w:t>
      </w:r>
      <w:r w:rsidRPr="007350DD">
        <w:t>chain</w:t>
      </w:r>
      <w:r w:rsidR="001327BC" w:rsidRPr="007350DD">
        <w:t xml:space="preserve"> </w:t>
      </w:r>
      <w:r w:rsidRPr="007350DD">
        <w:t>is</w:t>
      </w:r>
      <w:r w:rsidR="001327BC" w:rsidRPr="007350DD">
        <w:t xml:space="preserve"> </w:t>
      </w:r>
      <w:r w:rsidRPr="007350DD">
        <w:t>as</w:t>
      </w:r>
      <w:r w:rsidR="001327BC" w:rsidRPr="007350DD">
        <w:t xml:space="preserve"> </w:t>
      </w:r>
      <w:r w:rsidRPr="007350DD">
        <w:t>strong</w:t>
      </w:r>
      <w:r w:rsidR="001327BC" w:rsidRPr="007350DD">
        <w:t xml:space="preserve"> </w:t>
      </w:r>
      <w:r w:rsidRPr="007350DD">
        <w:t>as</w:t>
      </w:r>
      <w:r w:rsidR="001327BC" w:rsidRPr="007350DD">
        <w:t xml:space="preserve"> </w:t>
      </w:r>
      <w:r w:rsidRPr="007350DD">
        <w:t>its</w:t>
      </w:r>
      <w:r w:rsidR="001327BC" w:rsidRPr="007350DD">
        <w:t xml:space="preserve"> </w:t>
      </w:r>
      <w:r w:rsidRPr="007350DD">
        <w:t>weakest</w:t>
      </w:r>
      <w:r w:rsidR="001327BC" w:rsidRPr="007350DD">
        <w:t xml:space="preserve"> </w:t>
      </w:r>
      <w:r w:rsidRPr="007350DD">
        <w:t>link.</w:t>
      </w:r>
      <w:r w:rsidR="001327BC" w:rsidRPr="007350DD">
        <w:t xml:space="preserve"> </w:t>
      </w:r>
      <w:r w:rsidRPr="007350DD">
        <w:t>Social</w:t>
      </w:r>
      <w:r w:rsidR="001327BC" w:rsidRPr="007350DD">
        <w:t xml:space="preserve"> </w:t>
      </w:r>
      <w:r w:rsidRPr="007350DD">
        <w:t>cohesion</w:t>
      </w:r>
      <w:r w:rsidR="001327BC" w:rsidRPr="007350DD">
        <w:t xml:space="preserve"> </w:t>
      </w:r>
      <w:r w:rsidRPr="007350DD">
        <w:t>is</w:t>
      </w:r>
      <w:r w:rsidR="001327BC" w:rsidRPr="007350DD">
        <w:t xml:space="preserve"> </w:t>
      </w:r>
      <w:r w:rsidRPr="007350DD">
        <w:t>therefore</w:t>
      </w:r>
      <w:r w:rsidR="001327BC" w:rsidRPr="007350DD">
        <w:t xml:space="preserve"> </w:t>
      </w:r>
      <w:r w:rsidRPr="007350DD">
        <w:t>best</w:t>
      </w:r>
      <w:r w:rsidR="001327BC" w:rsidRPr="007350DD">
        <w:t xml:space="preserve"> </w:t>
      </w:r>
      <w:r w:rsidRPr="007350DD">
        <w:t>guaranteed</w:t>
      </w:r>
      <w:r w:rsidR="001327BC" w:rsidRPr="007350DD">
        <w:t xml:space="preserve"> </w:t>
      </w:r>
      <w:r w:rsidRPr="007350DD">
        <w:t>by</w:t>
      </w:r>
      <w:r w:rsidR="001327BC" w:rsidRPr="007350DD">
        <w:t xml:space="preserve"> </w:t>
      </w:r>
      <w:r w:rsidRPr="007350DD">
        <w:t>extending</w:t>
      </w:r>
      <w:r w:rsidR="001327BC" w:rsidRPr="007350DD">
        <w:t xml:space="preserve"> </w:t>
      </w:r>
      <w:r w:rsidRPr="007350DD">
        <w:t>to</w:t>
      </w:r>
      <w:r w:rsidR="001327BC" w:rsidRPr="007350DD">
        <w:t xml:space="preserve"> </w:t>
      </w:r>
      <w:r w:rsidRPr="007350DD">
        <w:t>an</w:t>
      </w:r>
      <w:r w:rsidR="001327BC" w:rsidRPr="007350DD">
        <w:t xml:space="preserve"> </w:t>
      </w:r>
      <w:r w:rsidRPr="007350DD">
        <w:t>increasing</w:t>
      </w:r>
      <w:r w:rsidR="001327BC" w:rsidRPr="007350DD">
        <w:t xml:space="preserve"> </w:t>
      </w:r>
      <w:r w:rsidRPr="007350DD">
        <w:t>number</w:t>
      </w:r>
      <w:r w:rsidR="001327BC" w:rsidRPr="007350DD">
        <w:t xml:space="preserve"> </w:t>
      </w:r>
      <w:r w:rsidRPr="007350DD">
        <w:t>of</w:t>
      </w:r>
      <w:r w:rsidR="001327BC" w:rsidRPr="007350DD">
        <w:t xml:space="preserve"> </w:t>
      </w:r>
      <w:r w:rsidRPr="007350DD">
        <w:t>people</w:t>
      </w:r>
      <w:r w:rsidR="001327BC" w:rsidRPr="007350DD">
        <w:t xml:space="preserve"> </w:t>
      </w:r>
      <w:r w:rsidRPr="007350DD">
        <w:t>in</w:t>
      </w:r>
      <w:r w:rsidR="001327BC" w:rsidRPr="007350DD">
        <w:t xml:space="preserve"> </w:t>
      </w:r>
      <w:r w:rsidRPr="007350DD">
        <w:t>a</w:t>
      </w:r>
      <w:r w:rsidR="001327BC" w:rsidRPr="007350DD">
        <w:t xml:space="preserve"> </w:t>
      </w:r>
      <w:r w:rsidRPr="007350DD">
        <w:t>given</w:t>
      </w:r>
      <w:r w:rsidR="001327BC" w:rsidRPr="007350DD">
        <w:t xml:space="preserve"> </w:t>
      </w:r>
      <w:r w:rsidRPr="007350DD">
        <w:t>jurisdiction</w:t>
      </w:r>
      <w:r w:rsidR="001327BC" w:rsidRPr="007350DD">
        <w:t xml:space="preserve"> </w:t>
      </w:r>
      <w:r w:rsidRPr="007350DD">
        <w:t>the</w:t>
      </w:r>
      <w:r w:rsidR="001327BC" w:rsidRPr="007350DD">
        <w:t xml:space="preserve"> </w:t>
      </w:r>
      <w:r w:rsidRPr="007350DD">
        <w:t>range</w:t>
      </w:r>
      <w:r w:rsidR="001327BC" w:rsidRPr="007350DD">
        <w:t xml:space="preserve"> </w:t>
      </w:r>
      <w:r w:rsidRPr="007350DD">
        <w:t>of</w:t>
      </w:r>
      <w:r w:rsidR="001327BC" w:rsidRPr="007350DD">
        <w:t xml:space="preserve"> </w:t>
      </w:r>
      <w:r w:rsidRPr="007350DD">
        <w:t>rights</w:t>
      </w:r>
      <w:r w:rsidR="001327BC" w:rsidRPr="007350DD">
        <w:t xml:space="preserve"> </w:t>
      </w:r>
      <w:r w:rsidRPr="007350DD">
        <w:t>generally</w:t>
      </w:r>
      <w:r w:rsidR="001327BC" w:rsidRPr="007350DD">
        <w:t xml:space="preserve"> </w:t>
      </w:r>
      <w:r w:rsidRPr="007350DD">
        <w:t>accepted</w:t>
      </w:r>
      <w:r w:rsidR="001327BC" w:rsidRPr="007350DD">
        <w:t xml:space="preserve"> </w:t>
      </w:r>
      <w:r w:rsidRPr="007350DD">
        <w:t>as</w:t>
      </w:r>
      <w:r w:rsidR="001327BC" w:rsidRPr="007350DD">
        <w:t xml:space="preserve"> </w:t>
      </w:r>
      <w:r w:rsidRPr="007350DD">
        <w:t>human</w:t>
      </w:r>
      <w:r w:rsidR="001327BC" w:rsidRPr="007350DD">
        <w:t xml:space="preserve"> </w:t>
      </w:r>
      <w:r w:rsidRPr="007350DD">
        <w:t>rights.</w:t>
      </w:r>
    </w:p>
    <w:p w:rsidR="006564B6" w:rsidRPr="007350DD" w:rsidRDefault="006564B6" w:rsidP="004A6123">
      <w:pPr>
        <w:pStyle w:val="SingleTxtG"/>
      </w:pPr>
      <w:r w:rsidRPr="007350DD">
        <w:t>4.</w:t>
      </w:r>
      <w:r w:rsidRPr="007350DD">
        <w:tab/>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submitted</w:t>
      </w:r>
      <w:r w:rsidR="001327BC" w:rsidRPr="007350DD">
        <w:t xml:space="preserve"> </w:t>
      </w:r>
      <w:r w:rsidRPr="007350DD">
        <w:t>its</w:t>
      </w:r>
      <w:r w:rsidR="001327BC" w:rsidRPr="007350DD">
        <w:t xml:space="preserve"> </w:t>
      </w:r>
      <w:r w:rsidRPr="007350DD">
        <w:t>first</w:t>
      </w:r>
      <w:r w:rsidR="001327BC" w:rsidRPr="007350DD">
        <w:t xml:space="preserve"> </w:t>
      </w:r>
      <w:r w:rsidRPr="007350DD">
        <w:t>Report</w:t>
      </w:r>
      <w:r w:rsidR="001327BC" w:rsidRPr="007350DD">
        <w:t xml:space="preserve"> </w:t>
      </w:r>
      <w:r w:rsidRPr="007350DD">
        <w:t>in</w:t>
      </w:r>
      <w:r w:rsidR="001327BC" w:rsidRPr="007350DD">
        <w:t xml:space="preserve"> </w:t>
      </w:r>
      <w:r w:rsidRPr="007350DD">
        <w:t>1995,</w:t>
      </w:r>
      <w:r w:rsidR="001327BC" w:rsidRPr="007350DD">
        <w:t xml:space="preserve"> </w:t>
      </w:r>
      <w:r w:rsidRPr="007350DD">
        <w:t>followed</w:t>
      </w:r>
      <w:r w:rsidR="001327BC" w:rsidRPr="007350DD">
        <w:t xml:space="preserve"> </w:t>
      </w:r>
      <w:r w:rsidRPr="007350DD">
        <w:t>by</w:t>
      </w:r>
      <w:r w:rsidR="001327BC" w:rsidRPr="007350DD">
        <w:t xml:space="preserve"> </w:t>
      </w:r>
      <w:r w:rsidRPr="007350DD">
        <w:t>a</w:t>
      </w:r>
      <w:r w:rsidR="001327BC" w:rsidRPr="007350DD">
        <w:t xml:space="preserve"> </w:t>
      </w:r>
      <w:r w:rsidRPr="007350DD">
        <w:t>Supplementary</w:t>
      </w:r>
      <w:r w:rsidR="001327BC" w:rsidRPr="007350DD">
        <w:t xml:space="preserve"> </w:t>
      </w:r>
      <w:r w:rsidRPr="007350DD">
        <w:t>Report</w:t>
      </w:r>
      <w:r w:rsidR="001327BC" w:rsidRPr="007350DD">
        <w:t xml:space="preserve"> </w:t>
      </w:r>
      <w:r w:rsidRPr="007350DD">
        <w:t>in</w:t>
      </w:r>
      <w:r w:rsidR="001327BC" w:rsidRPr="007350DD">
        <w:t xml:space="preserve"> </w:t>
      </w:r>
      <w:r w:rsidRPr="007350DD">
        <w:t>March</w:t>
      </w:r>
      <w:r w:rsidR="001327BC" w:rsidRPr="007350DD">
        <w:t xml:space="preserve"> </w:t>
      </w:r>
      <w:r w:rsidRPr="007350DD">
        <w:t>1999,</w:t>
      </w:r>
      <w:r w:rsidR="001327BC" w:rsidRPr="007350DD">
        <w:t xml:space="preserve"> </w:t>
      </w:r>
      <w:r w:rsidRPr="007350DD">
        <w:t>which</w:t>
      </w:r>
      <w:r w:rsidR="001327BC" w:rsidRPr="007350DD">
        <w:t xml:space="preserve"> </w:t>
      </w:r>
      <w:r w:rsidRPr="007350DD">
        <w:t>provided</w:t>
      </w:r>
      <w:r w:rsidR="001327BC" w:rsidRPr="007350DD">
        <w:t xml:space="preserve"> </w:t>
      </w:r>
      <w:r w:rsidRPr="007350DD">
        <w:t>information</w:t>
      </w:r>
      <w:r w:rsidR="001327BC" w:rsidRPr="007350DD">
        <w:t xml:space="preserve"> </w:t>
      </w:r>
      <w:r w:rsidRPr="007350DD">
        <w:t>covering</w:t>
      </w:r>
      <w:r w:rsidR="001327BC" w:rsidRPr="007350DD">
        <w:t xml:space="preserve"> </w:t>
      </w:r>
      <w:r w:rsidRPr="007350DD">
        <w:t>the</w:t>
      </w:r>
      <w:r w:rsidR="001327BC" w:rsidRPr="007350DD">
        <w:t xml:space="preserve"> </w:t>
      </w:r>
      <w:r w:rsidRPr="007350DD">
        <w:t>period</w:t>
      </w:r>
      <w:r w:rsidR="001327BC" w:rsidRPr="007350DD">
        <w:t xml:space="preserve"> </w:t>
      </w:r>
      <w:r w:rsidRPr="007350DD">
        <w:t>up</w:t>
      </w:r>
      <w:r w:rsidR="001327BC" w:rsidRPr="007350DD">
        <w:t xml:space="preserve"> </w:t>
      </w:r>
      <w:r w:rsidRPr="007350DD">
        <w:t>to</w:t>
      </w:r>
      <w:r w:rsidR="001327BC" w:rsidRPr="007350DD">
        <w:t xml:space="preserve"> </w:t>
      </w:r>
      <w:r w:rsidRPr="007350DD">
        <w:t>June</w:t>
      </w:r>
      <w:r w:rsidR="001327BC" w:rsidRPr="007350DD">
        <w:t xml:space="preserve"> </w:t>
      </w:r>
      <w:r w:rsidRPr="007350DD">
        <w:t>1997.</w:t>
      </w:r>
      <w:r w:rsidR="001327BC" w:rsidRPr="007350DD">
        <w:t xml:space="preserve"> </w:t>
      </w:r>
      <w:r w:rsidRPr="007350DD">
        <w:t>No</w:t>
      </w:r>
      <w:r w:rsidR="001327BC" w:rsidRPr="007350DD">
        <w:t xml:space="preserve"> </w:t>
      </w:r>
      <w:r w:rsidRPr="007350DD">
        <w:t>report</w:t>
      </w:r>
      <w:r w:rsidR="001327BC" w:rsidRPr="007350DD">
        <w:t xml:space="preserve"> </w:t>
      </w:r>
      <w:r w:rsidRPr="007350DD">
        <w:t>was</w:t>
      </w:r>
      <w:r w:rsidR="001327BC" w:rsidRPr="007350DD">
        <w:t xml:space="preserve"> </w:t>
      </w:r>
      <w:r w:rsidRPr="007350DD">
        <w:t>submitted</w:t>
      </w:r>
      <w:r w:rsidR="001327BC" w:rsidRPr="007350DD">
        <w:t xml:space="preserve"> </w:t>
      </w:r>
      <w:r w:rsidRPr="007350DD">
        <w:t>in</w:t>
      </w:r>
      <w:r w:rsidR="001327BC" w:rsidRPr="007350DD">
        <w:t xml:space="preserve"> </w:t>
      </w:r>
      <w:r w:rsidRPr="007350DD">
        <w:t>2002</w:t>
      </w:r>
      <w:r w:rsidR="001327BC" w:rsidRPr="007350DD">
        <w:t xml:space="preserve"> </w:t>
      </w:r>
      <w:r w:rsidRPr="007350DD">
        <w:t>and</w:t>
      </w:r>
      <w:r w:rsidR="001327BC" w:rsidRPr="007350DD">
        <w:t xml:space="preserve"> </w:t>
      </w:r>
      <w:r w:rsidRPr="007350DD">
        <w:t>since</w:t>
      </w:r>
      <w:r w:rsidR="001327BC" w:rsidRPr="007350DD">
        <w:t xml:space="preserve"> </w:t>
      </w:r>
      <w:r w:rsidRPr="007350DD">
        <w:t>then</w:t>
      </w:r>
      <w:r w:rsidR="001327BC" w:rsidRPr="007350DD">
        <w:t xml:space="preserve"> </w:t>
      </w:r>
      <w:r w:rsidRPr="007350DD">
        <w:t>the</w:t>
      </w:r>
      <w:r w:rsidR="001327BC" w:rsidRPr="007350DD">
        <w:t xml:space="preserve"> </w:t>
      </w:r>
      <w:r w:rsidRPr="007350DD">
        <w:t>completion</w:t>
      </w:r>
      <w:r w:rsidR="001327BC" w:rsidRPr="007350DD">
        <w:t xml:space="preserve"> </w:t>
      </w:r>
      <w:r w:rsidRPr="007350DD">
        <w:t>and</w:t>
      </w:r>
      <w:r w:rsidR="001327BC" w:rsidRPr="007350DD">
        <w:t xml:space="preserve"> </w:t>
      </w:r>
      <w:r w:rsidRPr="007350DD">
        <w:t>submission</w:t>
      </w:r>
      <w:r w:rsidR="001327BC" w:rsidRPr="007350DD">
        <w:t xml:space="preserve"> </w:t>
      </w:r>
      <w:r w:rsidRPr="007350DD">
        <w:t>of</w:t>
      </w:r>
      <w:r w:rsidR="001327BC" w:rsidRPr="007350DD">
        <w:t xml:space="preserve"> </w:t>
      </w:r>
      <w:r w:rsidRPr="007350DD">
        <w:t>new</w:t>
      </w:r>
      <w:r w:rsidR="001327BC" w:rsidRPr="007350DD">
        <w:t xml:space="preserve"> </w:t>
      </w:r>
      <w:r w:rsidRPr="007350DD">
        <w:t>reports</w:t>
      </w:r>
      <w:r w:rsidR="001327BC" w:rsidRPr="007350DD">
        <w:t xml:space="preserve"> </w:t>
      </w:r>
      <w:r w:rsidRPr="007350DD">
        <w:t>was</w:t>
      </w:r>
      <w:r w:rsidR="001327BC" w:rsidRPr="007350DD">
        <w:t xml:space="preserve"> </w:t>
      </w:r>
      <w:r w:rsidRPr="007350DD">
        <w:t>hampered</w:t>
      </w:r>
      <w:r w:rsidR="001327BC" w:rsidRPr="007350DD">
        <w:t xml:space="preserve"> </w:t>
      </w:r>
      <w:r w:rsidRPr="007350DD">
        <w:t>by</w:t>
      </w:r>
      <w:r w:rsidR="006461CD" w:rsidRPr="007350DD">
        <w:t xml:space="preserve"> </w:t>
      </w:r>
      <w:r w:rsidRPr="007350DD">
        <w:t>the</w:t>
      </w:r>
      <w:r w:rsidR="001327BC" w:rsidRPr="007350DD">
        <w:t xml:space="preserve"> </w:t>
      </w:r>
      <w:r w:rsidRPr="007350DD">
        <w:t>restructuring</w:t>
      </w:r>
      <w:r w:rsidR="001327BC" w:rsidRPr="007350DD">
        <w:t xml:space="preserve"> </w:t>
      </w:r>
      <w:r w:rsidRPr="007350DD">
        <w:t>and</w:t>
      </w:r>
      <w:r w:rsidR="001327BC" w:rsidRPr="007350DD">
        <w:t xml:space="preserve"> </w:t>
      </w:r>
      <w:r w:rsidRPr="007350DD">
        <w:t>reassignment</w:t>
      </w:r>
      <w:r w:rsidR="001327BC" w:rsidRPr="007350DD">
        <w:t xml:space="preserve"> </w:t>
      </w:r>
      <w:r w:rsidRPr="007350DD">
        <w:t>processes</w:t>
      </w:r>
      <w:r w:rsidR="001327BC" w:rsidRPr="007350DD">
        <w:t xml:space="preserve"> </w:t>
      </w:r>
      <w:r w:rsidRPr="007350DD">
        <w:t>of</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Ministries</w:t>
      </w:r>
      <w:r w:rsidR="001327BC" w:rsidRPr="007350DD">
        <w:t xml:space="preserve"> </w:t>
      </w:r>
      <w:r w:rsidRPr="007350DD">
        <w:t>responsible</w:t>
      </w:r>
      <w:r w:rsidR="001327BC" w:rsidRPr="007350DD">
        <w:t xml:space="preserve"> </w:t>
      </w:r>
      <w:r w:rsidRPr="007350DD">
        <w:t>for</w:t>
      </w:r>
      <w:r w:rsidR="001327BC" w:rsidRPr="007350DD">
        <w:t xml:space="preserve"> </w:t>
      </w:r>
      <w:r w:rsidRPr="007350DD">
        <w:t>the</w:t>
      </w:r>
      <w:r w:rsidR="001327BC" w:rsidRPr="007350DD">
        <w:t xml:space="preserve"> </w:t>
      </w:r>
      <w:r w:rsidRPr="007350DD">
        <w:t>preparation</w:t>
      </w:r>
      <w:r w:rsidR="001327BC" w:rsidRPr="007350DD">
        <w:t xml:space="preserve"> </w:t>
      </w:r>
      <w:r w:rsidRPr="007350DD">
        <w:t>of</w:t>
      </w:r>
      <w:r w:rsidR="001327BC" w:rsidRPr="007350DD">
        <w:t xml:space="preserve"> </w:t>
      </w:r>
      <w:r w:rsidRPr="007350DD">
        <w:t>the</w:t>
      </w:r>
      <w:r w:rsidR="001327BC" w:rsidRPr="007350DD">
        <w:t xml:space="preserve"> </w:t>
      </w:r>
      <w:r w:rsidRPr="007350DD">
        <w:t>report.</w:t>
      </w:r>
      <w:r w:rsidR="006461CD" w:rsidRPr="007350DD">
        <w:t xml:space="preserve"> </w:t>
      </w:r>
      <w:r w:rsidRPr="007350DD">
        <w:t>For</w:t>
      </w:r>
      <w:r w:rsidR="001327BC" w:rsidRPr="007350DD">
        <w:t xml:space="preserve"> </w:t>
      </w:r>
      <w:r w:rsidRPr="007350DD">
        <w:t>example,</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Pr="007350DD">
        <w:t>which</w:t>
      </w:r>
      <w:r w:rsidR="001327BC" w:rsidRPr="007350DD">
        <w:t xml:space="preserve"> </w:t>
      </w:r>
      <w:r w:rsidRPr="007350DD">
        <w:t>previously</w:t>
      </w:r>
      <w:r w:rsidR="001327BC" w:rsidRPr="007350DD">
        <w:t xml:space="preserve"> </w:t>
      </w:r>
      <w:r w:rsidRPr="007350DD">
        <w:t>had</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the</w:t>
      </w:r>
      <w:r w:rsidR="001327BC" w:rsidRPr="007350DD">
        <w:t xml:space="preserve"> </w:t>
      </w:r>
      <w:r w:rsidRPr="007350DD">
        <w:t>preparation</w:t>
      </w:r>
      <w:r w:rsidR="001327BC" w:rsidRPr="007350DD">
        <w:t xml:space="preserve"> </w:t>
      </w:r>
      <w:r w:rsidRPr="007350DD">
        <w:lastRenderedPageBreak/>
        <w:t>of</w:t>
      </w:r>
      <w:r w:rsidR="001327BC" w:rsidRPr="007350DD">
        <w:t xml:space="preserve"> </w:t>
      </w:r>
      <w:r w:rsidRPr="007350DD">
        <w:t>the</w:t>
      </w:r>
      <w:r w:rsidR="001327BC" w:rsidRPr="007350DD">
        <w:t xml:space="preserve"> </w:t>
      </w:r>
      <w:r w:rsidRPr="007350DD">
        <w:t>report</w:t>
      </w:r>
      <w:r w:rsidR="001327BC" w:rsidRPr="007350DD">
        <w:t xml:space="preserve"> </w:t>
      </w:r>
      <w:r w:rsidRPr="007350DD">
        <w:t>was</w:t>
      </w:r>
      <w:r w:rsidR="001327BC" w:rsidRPr="007350DD">
        <w:t xml:space="preserve"> </w:t>
      </w:r>
      <w:r w:rsidRPr="007350DD">
        <w:t>replaced</w:t>
      </w:r>
      <w:r w:rsidR="001327BC" w:rsidRPr="007350DD">
        <w:t xml:space="preserve"> </w:t>
      </w:r>
      <w:r w:rsidRPr="007350DD">
        <w:t>in</w:t>
      </w:r>
      <w:r w:rsidR="001327BC" w:rsidRPr="007350DD">
        <w:t xml:space="preserve"> </w:t>
      </w:r>
      <w:r w:rsidRPr="007350DD">
        <w:t>2008</w:t>
      </w:r>
      <w:r w:rsidR="001327BC" w:rsidRPr="007350DD">
        <w:t xml:space="preserve"> </w:t>
      </w:r>
      <w:r w:rsidRPr="007350DD">
        <w:t>with</w:t>
      </w:r>
      <w:r w:rsidR="001327BC" w:rsidRPr="007350DD">
        <w:t xml:space="preserve"> </w:t>
      </w:r>
      <w:r w:rsidRPr="007350DD">
        <w:t>the</w:t>
      </w:r>
      <w:r w:rsidR="001327BC" w:rsidRPr="007350DD">
        <w:t xml:space="preserve"> </w:t>
      </w:r>
      <w:r w:rsidRPr="007350DD">
        <w:t>establishment</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Family,</w:t>
      </w:r>
      <w:r w:rsidR="001327BC" w:rsidRPr="007350DD">
        <w:t xml:space="preserve"> </w:t>
      </w:r>
      <w:r w:rsidRPr="007350DD">
        <w:t>Culture,</w:t>
      </w:r>
      <w:r w:rsidR="001327BC" w:rsidRPr="007350DD">
        <w:t xml:space="preserve"> </w:t>
      </w:r>
      <w:r w:rsidRPr="007350DD">
        <w:t>Sports</w:t>
      </w:r>
      <w:r w:rsidR="001327BC" w:rsidRPr="007350DD">
        <w:t xml:space="preserve"> </w:t>
      </w:r>
      <w:r w:rsidRPr="007350DD">
        <w:t>and</w:t>
      </w:r>
      <w:r w:rsidR="001327BC" w:rsidRPr="007350DD">
        <w:t xml:space="preserve"> </w:t>
      </w:r>
      <w:r w:rsidRPr="007350DD">
        <w:t>Youth</w:t>
      </w:r>
      <w:r w:rsidR="001327BC" w:rsidRPr="007350DD">
        <w:t xml:space="preserve"> </w:t>
      </w:r>
      <w:r w:rsidRPr="007350DD">
        <w:t>which</w:t>
      </w:r>
      <w:r w:rsidR="001327BC" w:rsidRPr="007350DD">
        <w:t xml:space="preserve"> </w:t>
      </w:r>
      <w:r w:rsidRPr="007350DD">
        <w:t>now</w:t>
      </w:r>
      <w:r w:rsidR="001327BC" w:rsidRPr="007350DD">
        <w:t xml:space="preserve"> </w:t>
      </w:r>
      <w:r w:rsidRPr="007350DD">
        <w:t>has</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reporting</w:t>
      </w:r>
      <w:r w:rsidR="001327BC" w:rsidRPr="007350DD">
        <w:t xml:space="preserve"> </w:t>
      </w:r>
      <w:r w:rsidRPr="007350DD">
        <w:t>on</w:t>
      </w:r>
      <w:r w:rsidR="001327BC" w:rsidRPr="007350DD">
        <w:t xml:space="preserve"> </w:t>
      </w:r>
      <w:r w:rsidRPr="007350DD">
        <w:t>Barbados</w:t>
      </w:r>
      <w:r w:rsidR="00EA19E5" w:rsidRPr="007350DD">
        <w:t>’</w:t>
      </w:r>
      <w:r w:rsidR="001327BC" w:rsidRPr="007350DD">
        <w:t xml:space="preserve"> </w:t>
      </w:r>
      <w:r w:rsidRPr="007350DD">
        <w:t>compliance</w:t>
      </w:r>
      <w:r w:rsidR="001327BC" w:rsidRPr="007350DD">
        <w:t xml:space="preserve"> </w:t>
      </w:r>
      <w:r w:rsidRPr="007350DD">
        <w:t>with</w:t>
      </w:r>
      <w:r w:rsidR="001327BC" w:rsidRPr="007350DD">
        <w:t xml:space="preserve"> </w:t>
      </w:r>
      <w:r w:rsidRPr="007350DD">
        <w:t>the</w:t>
      </w:r>
      <w:r w:rsidR="001327BC" w:rsidRPr="007350DD">
        <w:t xml:space="preserve"> </w:t>
      </w:r>
      <w:r w:rsidRPr="007350DD">
        <w:t>CRC</w:t>
      </w:r>
      <w:r w:rsidR="009E22FF" w:rsidRPr="007350DD">
        <w:t>.</w:t>
      </w:r>
      <w:r w:rsidRPr="007350DD">
        <w:rPr>
          <w:rStyle w:val="FootnoteReference"/>
        </w:rPr>
        <w:footnoteReference w:id="6"/>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Care,</w:t>
      </w:r>
      <w:r w:rsidR="001327BC" w:rsidRPr="007350DD">
        <w:t xml:space="preserve"> </w:t>
      </w:r>
      <w:r w:rsidRPr="007350DD">
        <w:t>Constituency</w:t>
      </w:r>
      <w:r w:rsidR="001327BC" w:rsidRPr="007350DD">
        <w:t xml:space="preserve"> </w:t>
      </w:r>
      <w:r w:rsidRPr="007350DD">
        <w:t>Empowerment</w:t>
      </w:r>
      <w:r w:rsidR="001327BC" w:rsidRPr="007350DD">
        <w:t xml:space="preserve"> </w:t>
      </w:r>
      <w:r w:rsidRPr="007350DD">
        <w:t>and</w:t>
      </w:r>
      <w:r w:rsidR="001327BC" w:rsidRPr="007350DD">
        <w:t xml:space="preserve"> </w:t>
      </w:r>
      <w:r w:rsidRPr="007350DD">
        <w:t>Community</w:t>
      </w:r>
      <w:r w:rsidR="001327BC" w:rsidRPr="007350DD">
        <w:t xml:space="preserve"> </w:t>
      </w:r>
      <w:r w:rsidRPr="007350DD">
        <w:t>Development</w:t>
      </w:r>
      <w:r w:rsidRPr="007350DD">
        <w:rPr>
          <w:rStyle w:val="FootnoteReference"/>
        </w:rPr>
        <w:footnoteReference w:id="7"/>
      </w:r>
      <w:r w:rsidR="001327BC" w:rsidRPr="007350DD">
        <w:t xml:space="preserve"> </w:t>
      </w:r>
      <w:r w:rsidRPr="007350DD">
        <w:t>was</w:t>
      </w:r>
      <w:r w:rsidR="001327BC" w:rsidRPr="007350DD">
        <w:t xml:space="preserve"> </w:t>
      </w:r>
      <w:r w:rsidRPr="007350DD">
        <w:t>also</w:t>
      </w:r>
      <w:r w:rsidR="001327BC" w:rsidRPr="007350DD">
        <w:t xml:space="preserve"> </w:t>
      </w:r>
      <w:r w:rsidRPr="007350DD">
        <w:t>created</w:t>
      </w:r>
      <w:r w:rsidR="001327BC" w:rsidRPr="007350DD">
        <w:t xml:space="preserve"> </w:t>
      </w:r>
      <w:r w:rsidRPr="007350DD">
        <w:t>in</w:t>
      </w:r>
      <w:r w:rsidR="001327BC" w:rsidRPr="007350DD">
        <w:t xml:space="preserve"> </w:t>
      </w:r>
      <w:r w:rsidRPr="007350DD">
        <w:t>2008</w:t>
      </w:r>
      <w:r w:rsidR="001327BC" w:rsidRPr="007350DD">
        <w:t xml:space="preserve"> </w:t>
      </w:r>
      <w:r w:rsidRPr="007350DD">
        <w:t>with</w:t>
      </w:r>
      <w:r w:rsidR="001327BC" w:rsidRPr="007350DD">
        <w:t xml:space="preserve"> </w:t>
      </w:r>
      <w:r w:rsidRPr="007350DD">
        <w:t>responsibilities</w:t>
      </w:r>
      <w:r w:rsidR="001327BC" w:rsidRPr="007350DD">
        <w:t xml:space="preserve"> </w:t>
      </w:r>
      <w:r w:rsidRPr="007350DD">
        <w:t>for</w:t>
      </w:r>
      <w:r w:rsidR="001327BC" w:rsidRPr="007350DD">
        <w:t xml:space="preserve"> </w:t>
      </w:r>
      <w:r w:rsidRPr="007350DD">
        <w:t>some</w:t>
      </w:r>
      <w:r w:rsidR="001327BC" w:rsidRPr="007350DD">
        <w:t xml:space="preserve"> </w:t>
      </w:r>
      <w:r w:rsidRPr="007350DD">
        <w:t>areas</w:t>
      </w:r>
      <w:r w:rsidR="001327BC" w:rsidRPr="007350DD">
        <w:t xml:space="preserve"> </w:t>
      </w:r>
      <w:r w:rsidRPr="007350DD">
        <w:t>previously</w:t>
      </w:r>
      <w:r w:rsidR="001327BC" w:rsidRPr="007350DD">
        <w:t xml:space="preserve"> </w:t>
      </w:r>
      <w:r w:rsidRPr="007350DD">
        <w:t>handled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Pr="007350DD">
        <w:t>This</w:t>
      </w:r>
      <w:r w:rsidR="001327BC" w:rsidRPr="007350DD">
        <w:t xml:space="preserve"> </w:t>
      </w:r>
      <w:r w:rsidRPr="007350DD">
        <w:t>report</w:t>
      </w:r>
      <w:r w:rsidR="001327BC" w:rsidRPr="007350DD">
        <w:t xml:space="preserve"> </w:t>
      </w:r>
      <w:r w:rsidRPr="007350DD">
        <w:t>will,</w:t>
      </w:r>
      <w:r w:rsidR="001327BC" w:rsidRPr="007350DD">
        <w:t xml:space="preserve"> </w:t>
      </w:r>
      <w:r w:rsidRPr="007350DD">
        <w:t>to</w:t>
      </w:r>
      <w:r w:rsidR="001327BC" w:rsidRPr="007350DD">
        <w:t xml:space="preserve"> </w:t>
      </w:r>
      <w:r w:rsidRPr="007350DD">
        <w:t>the</w:t>
      </w:r>
      <w:r w:rsidR="001327BC" w:rsidRPr="007350DD">
        <w:t xml:space="preserve"> </w:t>
      </w:r>
      <w:r w:rsidRPr="007350DD">
        <w:t>extent</w:t>
      </w:r>
      <w:r w:rsidR="001327BC" w:rsidRPr="007350DD">
        <w:t xml:space="preserve"> </w:t>
      </w:r>
      <w:r w:rsidRPr="007350DD">
        <w:t>that</w:t>
      </w:r>
      <w:r w:rsidR="001327BC" w:rsidRPr="007350DD">
        <w:t xml:space="preserve"> </w:t>
      </w:r>
      <w:r w:rsidRPr="007350DD">
        <w:t>data</w:t>
      </w:r>
      <w:r w:rsidR="001327BC" w:rsidRPr="007350DD">
        <w:t xml:space="preserve"> </w:t>
      </w:r>
      <w:r w:rsidRPr="007350DD">
        <w:t>is</w:t>
      </w:r>
      <w:r w:rsidR="001327BC" w:rsidRPr="007350DD">
        <w:t xml:space="preserve"> </w:t>
      </w:r>
      <w:r w:rsidRPr="007350DD">
        <w:t>available,</w:t>
      </w:r>
      <w:r w:rsidR="001327BC" w:rsidRPr="007350DD">
        <w:t xml:space="preserve"> </w:t>
      </w:r>
      <w:r w:rsidRPr="007350DD">
        <w:t>cover</w:t>
      </w:r>
      <w:r w:rsidR="001327BC" w:rsidRPr="007350DD">
        <w:t xml:space="preserve"> </w:t>
      </w:r>
      <w:r w:rsidRPr="007350DD">
        <w:t>the</w:t>
      </w:r>
      <w:r w:rsidR="001327BC" w:rsidRPr="007350DD">
        <w:t xml:space="preserve"> </w:t>
      </w:r>
      <w:r w:rsidRPr="007350DD">
        <w:t>reporting</w:t>
      </w:r>
      <w:r w:rsidR="001327BC" w:rsidRPr="007350DD">
        <w:t xml:space="preserve"> </w:t>
      </w:r>
      <w:r w:rsidRPr="007350DD">
        <w:t>period</w:t>
      </w:r>
      <w:r w:rsidR="001327BC" w:rsidRPr="007350DD">
        <w:t xml:space="preserve"> </w:t>
      </w:r>
      <w:r w:rsidRPr="007350DD">
        <w:t>up</w:t>
      </w:r>
      <w:r w:rsidR="001327BC" w:rsidRPr="007350DD">
        <w:t xml:space="preserve"> </w:t>
      </w:r>
      <w:r w:rsidRPr="007350DD">
        <w:t>to</w:t>
      </w:r>
      <w:r w:rsidR="001327BC" w:rsidRPr="007350DD">
        <w:t xml:space="preserve"> </w:t>
      </w:r>
      <w:r w:rsidRPr="007350DD">
        <w:t>2011.</w:t>
      </w:r>
      <w:r w:rsidR="001327BC" w:rsidRPr="007350DD">
        <w:t xml:space="preserve"> </w:t>
      </w:r>
      <w:r w:rsidRPr="007350DD">
        <w:t>It</w:t>
      </w:r>
      <w:r w:rsidR="001327BC" w:rsidRPr="007350DD">
        <w:t xml:space="preserve"> </w:t>
      </w:r>
      <w:r w:rsidRPr="007350DD">
        <w:t>specifically</w:t>
      </w:r>
      <w:r w:rsidR="001327BC" w:rsidRPr="007350DD">
        <w:t xml:space="preserve"> </w:t>
      </w:r>
      <w:r w:rsidRPr="007350DD">
        <w:t>details</w:t>
      </w:r>
      <w:r w:rsidR="001327BC" w:rsidRPr="007350DD">
        <w:t xml:space="preserve"> </w:t>
      </w:r>
      <w:r w:rsidRPr="007350DD">
        <w:t>what</w:t>
      </w:r>
      <w:r w:rsidR="001327BC" w:rsidRPr="007350DD">
        <w:t xml:space="preserve"> </w:t>
      </w:r>
      <w:r w:rsidRPr="007350DD">
        <w:t>has</w:t>
      </w:r>
      <w:r w:rsidR="001327BC" w:rsidRPr="007350DD">
        <w:t xml:space="preserve"> </w:t>
      </w:r>
      <w:r w:rsidRPr="007350DD">
        <w:t>been</w:t>
      </w:r>
      <w:r w:rsidR="001327BC" w:rsidRPr="007350DD">
        <w:t xml:space="preserve"> </w:t>
      </w:r>
      <w:r w:rsidRPr="007350DD">
        <w:t>done</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various</w:t>
      </w:r>
      <w:r w:rsidR="001327BC" w:rsidRPr="007350DD">
        <w:t xml:space="preserve"> </w:t>
      </w:r>
      <w:r w:rsidRPr="007350DD">
        <w:t>concerns</w:t>
      </w:r>
      <w:r w:rsidR="001327BC" w:rsidRPr="007350DD">
        <w:t xml:space="preserve"> </w:t>
      </w:r>
      <w:r w:rsidRPr="007350DD">
        <w:t>and</w:t>
      </w:r>
      <w:r w:rsidR="001327BC" w:rsidRPr="007350DD">
        <w:t xml:space="preserve"> </w:t>
      </w:r>
      <w:r w:rsidRPr="007350DD">
        <w:t>issues</w:t>
      </w:r>
      <w:r w:rsidR="001327BC" w:rsidRPr="007350DD">
        <w:t xml:space="preserve"> </w:t>
      </w:r>
      <w:r w:rsidRPr="007350DD">
        <w:t>raised</w:t>
      </w:r>
      <w:r w:rsidR="001327BC" w:rsidRPr="007350DD">
        <w:t xml:space="preserve"> </w:t>
      </w:r>
      <w:r w:rsidRPr="007350DD">
        <w:t>by</w:t>
      </w:r>
      <w:r w:rsidR="001327BC" w:rsidRPr="007350DD">
        <w:t xml:space="preserve"> </w:t>
      </w:r>
      <w:r w:rsidRPr="007350DD">
        <w:t>the</w:t>
      </w:r>
      <w:r w:rsidR="001327BC" w:rsidRPr="007350DD">
        <w:t xml:space="preserve"> </w:t>
      </w:r>
      <w:r w:rsidRPr="007350DD">
        <w:t>Committee</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(UNCRC),</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other</w:t>
      </w:r>
      <w:r w:rsidR="001327BC" w:rsidRPr="007350DD">
        <w:t xml:space="preserve"> </w:t>
      </w:r>
      <w:r w:rsidRPr="007350DD">
        <w:t>developments</w:t>
      </w:r>
      <w:r w:rsidR="001327BC" w:rsidRPr="007350DD">
        <w:t xml:space="preserve"> </w:t>
      </w:r>
      <w:r w:rsidRPr="007350DD">
        <w:t>pertinent</w:t>
      </w:r>
      <w:r w:rsidR="001327BC" w:rsidRPr="007350DD">
        <w:t xml:space="preserve"> </w:t>
      </w:r>
      <w:r w:rsidRPr="007350DD">
        <w:t>to</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This</w:t>
      </w:r>
      <w:r w:rsidR="001327BC" w:rsidRPr="007350DD">
        <w:t xml:space="preserve"> </w:t>
      </w:r>
      <w:r w:rsidRPr="007350DD">
        <w:t>report</w:t>
      </w:r>
      <w:r w:rsidR="001327BC" w:rsidRPr="007350DD">
        <w:t xml:space="preserve"> </w:t>
      </w:r>
      <w:r w:rsidRPr="007350DD">
        <w:t>benefited</w:t>
      </w:r>
      <w:r w:rsidR="001327BC" w:rsidRPr="007350DD">
        <w:t xml:space="preserve"> </w:t>
      </w:r>
      <w:r w:rsidRPr="007350DD">
        <w:t>significantly</w:t>
      </w:r>
      <w:r w:rsidR="001327BC" w:rsidRPr="007350DD">
        <w:t xml:space="preserve"> </w:t>
      </w:r>
      <w:r w:rsidRPr="007350DD">
        <w:t>from</w:t>
      </w:r>
      <w:r w:rsidR="001327BC" w:rsidRPr="007350DD">
        <w:t xml:space="preserve"> </w:t>
      </w:r>
      <w:r w:rsidRPr="007350DD">
        <w:t>a</w:t>
      </w:r>
      <w:r w:rsidR="001327BC" w:rsidRPr="007350DD">
        <w:t xml:space="preserve"> </w:t>
      </w:r>
      <w:r w:rsidRPr="007350DD">
        <w:t>process</w:t>
      </w:r>
      <w:r w:rsidR="001327BC" w:rsidRPr="007350DD">
        <w:t xml:space="preserve"> </w:t>
      </w:r>
      <w:r w:rsidRPr="007350DD">
        <w:t>of</w:t>
      </w:r>
      <w:r w:rsidR="001327BC" w:rsidRPr="007350DD">
        <w:t xml:space="preserve"> </w:t>
      </w:r>
      <w:r w:rsidRPr="007350DD">
        <w:t>professional</w:t>
      </w:r>
      <w:r w:rsidR="001327BC" w:rsidRPr="007350DD">
        <w:t xml:space="preserve"> </w:t>
      </w:r>
      <w:r w:rsidRPr="007350DD">
        <w:t>and</w:t>
      </w:r>
      <w:r w:rsidR="001327BC" w:rsidRPr="007350DD">
        <w:t xml:space="preserve"> </w:t>
      </w:r>
      <w:r w:rsidRPr="007350DD">
        <w:t>public</w:t>
      </w:r>
      <w:r w:rsidR="001327BC" w:rsidRPr="007350DD">
        <w:t xml:space="preserve"> </w:t>
      </w:r>
      <w:r w:rsidRPr="007350DD">
        <w:t>consultation,</w:t>
      </w:r>
      <w:r w:rsidR="001327BC" w:rsidRPr="007350DD">
        <w:t xml:space="preserve"> </w:t>
      </w:r>
      <w:r w:rsidRPr="007350DD">
        <w:t>and</w:t>
      </w:r>
      <w:r w:rsidR="001327BC" w:rsidRPr="007350DD">
        <w:t xml:space="preserve"> </w:t>
      </w:r>
      <w:r w:rsidRPr="007350DD">
        <w:t>widespread</w:t>
      </w:r>
      <w:r w:rsidR="001327BC" w:rsidRPr="007350DD">
        <w:t xml:space="preserve"> </w:t>
      </w:r>
      <w:r w:rsidRPr="007350DD">
        <w:t>discussion</w:t>
      </w:r>
      <w:r w:rsidR="001327BC" w:rsidRPr="007350DD">
        <w:t xml:space="preserve"> </w:t>
      </w:r>
      <w:r w:rsidRPr="007350DD">
        <w:t>with</w:t>
      </w:r>
      <w:r w:rsidR="001327BC" w:rsidRPr="007350DD">
        <w:t xml:space="preserve"> </w:t>
      </w:r>
      <w:r w:rsidRPr="007350DD">
        <w:t>a</w:t>
      </w:r>
      <w:r w:rsidR="001327BC" w:rsidRPr="007350DD">
        <w:t xml:space="preserve"> </w:t>
      </w:r>
      <w:r w:rsidRPr="007350DD">
        <w:t>range</w:t>
      </w:r>
      <w:r w:rsidR="001327BC" w:rsidRPr="007350DD">
        <w:t xml:space="preserve"> </w:t>
      </w:r>
      <w:r w:rsidRPr="007350DD">
        <w:t>of</w:t>
      </w:r>
      <w:r w:rsidR="001327BC" w:rsidRPr="007350DD">
        <w:t xml:space="preserve"> </w:t>
      </w:r>
      <w:r w:rsidRPr="007350DD">
        <w:t>stakeholders.</w:t>
      </w:r>
    </w:p>
    <w:p w:rsidR="006564B6" w:rsidRPr="007350DD" w:rsidRDefault="009E22FF" w:rsidP="009E22FF">
      <w:pPr>
        <w:pStyle w:val="H23G"/>
      </w:pPr>
      <w:r w:rsidRPr="007350DD">
        <w:tab/>
      </w:r>
      <w:r w:rsidR="004A6123">
        <w:t>1.</w:t>
      </w:r>
      <w:r w:rsidRPr="007350DD">
        <w:tab/>
        <w:t>Socio-economic</w:t>
      </w:r>
      <w:r w:rsidR="001327BC" w:rsidRPr="007350DD">
        <w:t xml:space="preserve"> </w:t>
      </w:r>
      <w:r w:rsidRPr="007350DD">
        <w:t>profile</w:t>
      </w:r>
      <w:r w:rsidR="001327BC" w:rsidRPr="007350DD">
        <w:t xml:space="preserve"> </w:t>
      </w:r>
      <w:r w:rsidRPr="007350DD">
        <w:t>of</w:t>
      </w:r>
      <w:r w:rsidR="001327BC" w:rsidRPr="007350DD">
        <w:t xml:space="preserve"> </w:t>
      </w:r>
      <w:r w:rsidRPr="007350DD">
        <w:t>Barbados</w:t>
      </w:r>
    </w:p>
    <w:p w:rsidR="006564B6" w:rsidRPr="007350DD" w:rsidRDefault="006564B6" w:rsidP="009E22FF">
      <w:pPr>
        <w:pStyle w:val="SingleTxtG"/>
      </w:pPr>
      <w:r w:rsidRPr="007350DD">
        <w:t>5.</w:t>
      </w:r>
      <w:r w:rsidRPr="007350DD">
        <w:tab/>
        <w:t>Barbadian</w:t>
      </w:r>
      <w:r w:rsidR="001327BC" w:rsidRPr="007350DD">
        <w:t xml:space="preserve"> </w:t>
      </w:r>
      <w:r w:rsidRPr="007350DD">
        <w:t>society</w:t>
      </w:r>
      <w:r w:rsidR="001327BC" w:rsidRPr="007350DD">
        <w:t xml:space="preserve"> </w:t>
      </w:r>
      <w:r w:rsidRPr="007350DD">
        <w:t>is</w:t>
      </w:r>
      <w:r w:rsidR="001327BC" w:rsidRPr="007350DD">
        <w:t xml:space="preserve"> </w:t>
      </w:r>
      <w:r w:rsidRPr="007350DD">
        <w:t>unique</w:t>
      </w:r>
      <w:r w:rsidR="001327BC" w:rsidRPr="007350DD">
        <w:t xml:space="preserve"> </w:t>
      </w:r>
      <w:r w:rsidRPr="007350DD">
        <w:t>in</w:t>
      </w:r>
      <w:r w:rsidR="001327BC" w:rsidRPr="007350DD">
        <w:t xml:space="preserve"> </w:t>
      </w:r>
      <w:r w:rsidRPr="007350DD">
        <w:t>at</w:t>
      </w:r>
      <w:r w:rsidR="001327BC" w:rsidRPr="007350DD">
        <w:t xml:space="preserve"> </w:t>
      </w:r>
      <w:r w:rsidRPr="007350DD">
        <w:t>least</w:t>
      </w:r>
      <w:r w:rsidR="001327BC" w:rsidRPr="007350DD">
        <w:t xml:space="preserve"> </w:t>
      </w:r>
      <w:r w:rsidRPr="007350DD">
        <w:t>two</w:t>
      </w:r>
      <w:r w:rsidR="001327BC" w:rsidRPr="007350DD">
        <w:t xml:space="preserve"> </w:t>
      </w:r>
      <w:r w:rsidRPr="007350DD">
        <w:t>respects.</w:t>
      </w:r>
      <w:r w:rsidR="001327BC" w:rsidRPr="007350DD">
        <w:t xml:space="preserve"> </w:t>
      </w:r>
      <w:r w:rsidRPr="007350DD">
        <w:t>First</w:t>
      </w:r>
      <w:r w:rsidR="001327BC" w:rsidRPr="007350DD">
        <w:t xml:space="preserve"> </w:t>
      </w:r>
      <w:r w:rsidRPr="007350DD">
        <w:t>it</w:t>
      </w:r>
      <w:r w:rsidR="001327BC" w:rsidRPr="007350DD">
        <w:t xml:space="preserve"> </w:t>
      </w:r>
      <w:r w:rsidRPr="007350DD">
        <w:t>was</w:t>
      </w:r>
      <w:r w:rsidR="001327BC" w:rsidRPr="007350DD">
        <w:t xml:space="preserve"> </w:t>
      </w:r>
      <w:r w:rsidRPr="007350DD">
        <w:t>the</w:t>
      </w:r>
      <w:r w:rsidR="001327BC" w:rsidRPr="007350DD">
        <w:t xml:space="preserve"> </w:t>
      </w:r>
      <w:r w:rsidRPr="007350DD">
        <w:t>locus</w:t>
      </w:r>
      <w:r w:rsidR="001327BC" w:rsidRPr="007350DD">
        <w:t xml:space="preserve"> </w:t>
      </w:r>
      <w:r w:rsidRPr="007350DD">
        <w:t>for</w:t>
      </w:r>
      <w:r w:rsidR="001327BC" w:rsidRPr="007350DD">
        <w:t xml:space="preserve"> </w:t>
      </w:r>
      <w:r w:rsidRPr="007350DD">
        <w:t>the</w:t>
      </w:r>
      <w:r w:rsidR="001327BC" w:rsidRPr="007350DD">
        <w:t xml:space="preserve"> </w:t>
      </w:r>
      <w:r w:rsidRPr="007350DD">
        <w:t>introduction</w:t>
      </w:r>
      <w:r w:rsidR="001327BC" w:rsidRPr="007350DD">
        <w:t xml:space="preserve"> </w:t>
      </w:r>
      <w:r w:rsidRPr="007350DD">
        <w:t>and</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the</w:t>
      </w:r>
      <w:r w:rsidR="001327BC" w:rsidRPr="007350DD">
        <w:t xml:space="preserve"> </w:t>
      </w:r>
      <w:r w:rsidRPr="007350DD">
        <w:t>Plantation</w:t>
      </w:r>
      <w:r w:rsidR="001327BC" w:rsidRPr="007350DD">
        <w:t xml:space="preserve"> </w:t>
      </w:r>
      <w:r w:rsidRPr="007350DD">
        <w:t>System</w:t>
      </w:r>
      <w:r w:rsidR="001327BC" w:rsidRPr="007350DD">
        <w:t xml:space="preserve"> </w:t>
      </w:r>
      <w:r w:rsidRPr="007350DD">
        <w:t>of</w:t>
      </w:r>
      <w:r w:rsidR="001327BC" w:rsidRPr="007350DD">
        <w:t xml:space="preserve"> </w:t>
      </w:r>
      <w:r w:rsidRPr="007350DD">
        <w:t>slavery</w:t>
      </w:r>
      <w:r w:rsidR="001327BC" w:rsidRPr="007350DD">
        <w:t xml:space="preserve"> </w:t>
      </w:r>
      <w:r w:rsidRPr="007350DD">
        <w:t>in</w:t>
      </w:r>
      <w:r w:rsidR="001327BC" w:rsidRPr="007350DD">
        <w:t xml:space="preserve"> </w:t>
      </w:r>
      <w:r w:rsidRPr="007350DD">
        <w:t>the</w:t>
      </w:r>
      <w:r w:rsidR="001327BC" w:rsidRPr="007350DD">
        <w:t xml:space="preserve"> </w:t>
      </w:r>
      <w:r w:rsidR="00EA19E5" w:rsidRPr="007350DD">
        <w:t>“</w:t>
      </w:r>
      <w:r w:rsidRPr="007350DD">
        <w:t>New</w:t>
      </w:r>
      <w:r w:rsidR="001327BC" w:rsidRPr="007350DD">
        <w:t xml:space="preserve"> </w:t>
      </w:r>
      <w:r w:rsidRPr="007350DD">
        <w:t>World</w:t>
      </w:r>
      <w:r w:rsidR="00EA19E5" w:rsidRPr="007350DD">
        <w:t>”</w:t>
      </w:r>
      <w:r w:rsidRPr="007350DD">
        <w:t>.</w:t>
      </w:r>
      <w:r w:rsidR="001327BC" w:rsidRPr="007350DD">
        <w:t xml:space="preserve"> </w:t>
      </w:r>
      <w:r w:rsidRPr="007350DD">
        <w:t>Once</w:t>
      </w:r>
      <w:r w:rsidR="001327BC" w:rsidRPr="007350DD">
        <w:t xml:space="preserve"> </w:t>
      </w:r>
      <w:r w:rsidRPr="007350DD">
        <w:t>perfected,</w:t>
      </w:r>
      <w:r w:rsidR="001327BC" w:rsidRPr="007350DD">
        <w:t xml:space="preserve"> </w:t>
      </w:r>
      <w:r w:rsidRPr="007350DD">
        <w:t>this</w:t>
      </w:r>
      <w:r w:rsidR="001327BC" w:rsidRPr="007350DD">
        <w:t xml:space="preserve"> </w:t>
      </w:r>
      <w:r w:rsidR="00EA19E5" w:rsidRPr="007350DD">
        <w:t>“</w:t>
      </w:r>
      <w:r w:rsidRPr="007350DD">
        <w:t>total</w:t>
      </w:r>
      <w:r w:rsidR="001327BC" w:rsidRPr="007350DD">
        <w:t xml:space="preserve"> </w:t>
      </w:r>
      <w:r w:rsidRPr="007350DD">
        <w:t>institution</w:t>
      </w:r>
      <w:r w:rsidR="00EA19E5" w:rsidRPr="007350DD">
        <w:t>”</w:t>
      </w:r>
      <w:r w:rsidR="001327BC" w:rsidRPr="007350DD">
        <w:t xml:space="preserve"> </w:t>
      </w:r>
      <w:r w:rsidRPr="007350DD">
        <w:t>was</w:t>
      </w:r>
      <w:r w:rsidR="001327BC" w:rsidRPr="007350DD">
        <w:t xml:space="preserve"> </w:t>
      </w:r>
      <w:r w:rsidRPr="007350DD">
        <w:t>exported</w:t>
      </w:r>
      <w:r w:rsidR="001327BC" w:rsidRPr="007350DD">
        <w:t xml:space="preserve"> </w:t>
      </w:r>
      <w:r w:rsidRPr="007350DD">
        <w:t>to</w:t>
      </w:r>
      <w:r w:rsidR="001327BC" w:rsidRPr="007350DD">
        <w:t xml:space="preserve"> </w:t>
      </w:r>
      <w:r w:rsidRPr="007350DD">
        <w:t>North</w:t>
      </w:r>
      <w:r w:rsidR="001327BC" w:rsidRPr="007350DD">
        <w:t xml:space="preserve"> </w:t>
      </w:r>
      <w:r w:rsidRPr="007350DD">
        <w:t>and</w:t>
      </w:r>
      <w:r w:rsidR="001327BC" w:rsidRPr="007350DD">
        <w:t xml:space="preserve"> </w:t>
      </w:r>
      <w:r w:rsidRPr="007350DD">
        <w:t>South</w:t>
      </w:r>
      <w:r w:rsidR="001327BC" w:rsidRPr="007350DD">
        <w:t xml:space="preserve"> </w:t>
      </w:r>
      <w:r w:rsidRPr="007350DD">
        <w:t>America.</w:t>
      </w:r>
      <w:r w:rsidR="001327BC" w:rsidRPr="007350DD">
        <w:t xml:space="preserve"> </w:t>
      </w:r>
      <w:r w:rsidRPr="007350DD">
        <w:t>Secondly,</w:t>
      </w:r>
      <w:r w:rsidR="001327BC" w:rsidRPr="007350DD">
        <w:t xml:space="preserve"> </w:t>
      </w:r>
      <w:r w:rsidRPr="007350DD">
        <w:t>it</w:t>
      </w:r>
      <w:r w:rsidR="001327BC" w:rsidRPr="007350DD">
        <w:t xml:space="preserve"> </w:t>
      </w:r>
      <w:r w:rsidRPr="007350DD">
        <w:t>was</w:t>
      </w:r>
      <w:r w:rsidR="001327BC" w:rsidRPr="007350DD">
        <w:t xml:space="preserve"> </w:t>
      </w:r>
      <w:r w:rsidRPr="007350DD">
        <w:t>subjected</w:t>
      </w:r>
      <w:r w:rsidR="001327BC" w:rsidRPr="007350DD">
        <w:t xml:space="preserve"> </w:t>
      </w:r>
      <w:r w:rsidRPr="007350DD">
        <w:t>to</w:t>
      </w:r>
      <w:r w:rsidR="001327BC" w:rsidRPr="007350DD">
        <w:t xml:space="preserve"> </w:t>
      </w:r>
      <w:r w:rsidRPr="007350DD">
        <w:t>the</w:t>
      </w:r>
      <w:r w:rsidR="001327BC" w:rsidRPr="007350DD">
        <w:t xml:space="preserve"> </w:t>
      </w:r>
      <w:r w:rsidRPr="007350DD">
        <w:t>longest</w:t>
      </w:r>
      <w:r w:rsidR="001327BC" w:rsidRPr="007350DD">
        <w:t xml:space="preserve"> </w:t>
      </w:r>
      <w:r w:rsidRPr="007350DD">
        <w:t>period</w:t>
      </w:r>
      <w:r w:rsidR="001327BC" w:rsidRPr="007350DD">
        <w:t xml:space="preserve"> </w:t>
      </w:r>
      <w:r w:rsidRPr="007350DD">
        <w:t>of</w:t>
      </w:r>
      <w:r w:rsidR="001327BC" w:rsidRPr="007350DD">
        <w:t xml:space="preserve"> </w:t>
      </w:r>
      <w:r w:rsidRPr="007350DD">
        <w:t>unbroken</w:t>
      </w:r>
      <w:r w:rsidR="001327BC" w:rsidRPr="007350DD">
        <w:t xml:space="preserve"> </w:t>
      </w:r>
      <w:r w:rsidRPr="007350DD">
        <w:t>rule</w:t>
      </w:r>
      <w:r w:rsidR="001327BC" w:rsidRPr="007350DD">
        <w:t xml:space="preserve"> </w:t>
      </w:r>
      <w:r w:rsidRPr="007350DD">
        <w:t>by</w:t>
      </w:r>
      <w:r w:rsidR="001327BC" w:rsidRPr="007350DD">
        <w:t xml:space="preserve"> </w:t>
      </w:r>
      <w:r w:rsidRPr="007350DD">
        <w:t>an</w:t>
      </w:r>
      <w:r w:rsidR="001327BC" w:rsidRPr="007350DD">
        <w:t xml:space="preserve"> </w:t>
      </w:r>
      <w:r w:rsidRPr="007350DD">
        <w:t>imperial</w:t>
      </w:r>
      <w:r w:rsidR="001327BC" w:rsidRPr="007350DD">
        <w:t xml:space="preserve"> </w:t>
      </w:r>
      <w:r w:rsidRPr="007350DD">
        <w:t>power</w:t>
      </w:r>
      <w:r w:rsidR="001327BC" w:rsidRPr="007350DD">
        <w:t xml:space="preserve"> </w:t>
      </w:r>
      <w:r w:rsidRPr="007350DD">
        <w:t>that</w:t>
      </w:r>
      <w:r w:rsidR="001327BC" w:rsidRPr="007350DD">
        <w:t xml:space="preserve"> </w:t>
      </w:r>
      <w:r w:rsidRPr="007350DD">
        <w:t>consciously</w:t>
      </w:r>
      <w:r w:rsidR="001327BC" w:rsidRPr="007350DD">
        <w:t xml:space="preserve"> </w:t>
      </w:r>
      <w:r w:rsidRPr="007350DD">
        <w:t>set</w:t>
      </w:r>
      <w:r w:rsidR="001327BC" w:rsidRPr="007350DD">
        <w:t xml:space="preserve"> </w:t>
      </w:r>
      <w:r w:rsidRPr="007350DD">
        <w:t>out</w:t>
      </w:r>
      <w:r w:rsidR="001327BC" w:rsidRPr="007350DD">
        <w:t xml:space="preserve"> </w:t>
      </w:r>
      <w:r w:rsidRPr="007350DD">
        <w:t>to</w:t>
      </w:r>
      <w:r w:rsidR="001327BC" w:rsidRPr="007350DD">
        <w:t xml:space="preserve"> </w:t>
      </w:r>
      <w:r w:rsidRPr="007350DD">
        <w:t>enslave</w:t>
      </w:r>
      <w:r w:rsidR="001327BC" w:rsidRPr="007350DD">
        <w:t xml:space="preserve"> </w:t>
      </w:r>
      <w:r w:rsidRPr="007350DD">
        <w:t>its</w:t>
      </w:r>
      <w:r w:rsidR="001327BC" w:rsidRPr="007350DD">
        <w:t xml:space="preserve"> </w:t>
      </w:r>
      <w:r w:rsidRPr="007350DD">
        <w:t>black</w:t>
      </w:r>
      <w:r w:rsidR="001327BC" w:rsidRPr="007350DD">
        <w:t xml:space="preserve"> </w:t>
      </w:r>
      <w:r w:rsidRPr="007350DD">
        <w:t>possessions</w:t>
      </w:r>
      <w:r w:rsidR="001327BC" w:rsidRPr="007350DD">
        <w:t xml:space="preserve"> </w:t>
      </w:r>
      <w:r w:rsidRPr="007350DD">
        <w:t>and</w:t>
      </w:r>
      <w:r w:rsidR="001327BC" w:rsidRPr="007350DD">
        <w:t xml:space="preserve"> </w:t>
      </w:r>
      <w:r w:rsidRPr="007350DD">
        <w:t>colonial</w:t>
      </w:r>
      <w:r w:rsidR="001327BC" w:rsidRPr="007350DD">
        <w:t xml:space="preserve"> </w:t>
      </w:r>
      <w:r w:rsidRPr="007350DD">
        <w:t>subjects</w:t>
      </w:r>
      <w:r w:rsidR="001327BC" w:rsidRPr="007350DD">
        <w:t xml:space="preserve"> </w:t>
      </w:r>
      <w:r w:rsidRPr="007350DD">
        <w:t>not</w:t>
      </w:r>
      <w:r w:rsidR="001327BC" w:rsidRPr="007350DD">
        <w:t xml:space="preserve"> </w:t>
      </w:r>
      <w:r w:rsidRPr="007350DD">
        <w:t>only</w:t>
      </w:r>
      <w:r w:rsidR="001327BC" w:rsidRPr="007350DD">
        <w:t xml:space="preserve"> </w:t>
      </w:r>
      <w:r w:rsidRPr="007350DD">
        <w:t>physically</w:t>
      </w:r>
      <w:r w:rsidR="001327BC" w:rsidRPr="007350DD">
        <w:t xml:space="preserve"> </w:t>
      </w:r>
      <w:r w:rsidRPr="007350DD">
        <w:t>but</w:t>
      </w:r>
      <w:r w:rsidR="001327BC" w:rsidRPr="007350DD">
        <w:t xml:space="preserve"> </w:t>
      </w:r>
      <w:r w:rsidRPr="007350DD">
        <w:t>also</w:t>
      </w:r>
      <w:r w:rsidR="001327BC" w:rsidRPr="007350DD">
        <w:t xml:space="preserve"> </w:t>
      </w:r>
      <w:r w:rsidRPr="007350DD">
        <w:t>psychologically.</w:t>
      </w:r>
      <w:r w:rsidR="001327BC" w:rsidRPr="007350DD">
        <w:t xml:space="preserve"> </w:t>
      </w:r>
      <w:r w:rsidRPr="007350DD">
        <w:t>How</w:t>
      </w:r>
      <w:r w:rsidR="001327BC" w:rsidRPr="007350DD">
        <w:t xml:space="preserve"> </w:t>
      </w:r>
      <w:r w:rsidRPr="007350DD">
        <w:t>successful</w:t>
      </w:r>
      <w:r w:rsidR="001327BC" w:rsidRPr="007350DD">
        <w:t xml:space="preserve"> </w:t>
      </w:r>
      <w:r w:rsidRPr="007350DD">
        <w:t>these</w:t>
      </w:r>
      <w:r w:rsidR="001327BC" w:rsidRPr="007350DD">
        <w:t xml:space="preserve"> </w:t>
      </w:r>
      <w:r w:rsidRPr="007350DD">
        <w:t>projects</w:t>
      </w:r>
      <w:r w:rsidR="001327BC" w:rsidRPr="007350DD">
        <w:t xml:space="preserve"> </w:t>
      </w:r>
      <w:r w:rsidRPr="007350DD">
        <w:t>were</w:t>
      </w:r>
      <w:r w:rsidR="001327BC" w:rsidRPr="007350DD">
        <w:t xml:space="preserve"> </w:t>
      </w:r>
      <w:r w:rsidRPr="007350DD">
        <w:t>in</w:t>
      </w:r>
      <w:r w:rsidR="001327BC" w:rsidRPr="007350DD">
        <w:t xml:space="preserve"> </w:t>
      </w:r>
      <w:r w:rsidRPr="007350DD">
        <w:t>the</w:t>
      </w:r>
      <w:r w:rsidR="001327BC" w:rsidRPr="007350DD">
        <w:t xml:space="preserve"> </w:t>
      </w:r>
      <w:r w:rsidRPr="007350DD">
        <w:t>New</w:t>
      </w:r>
      <w:r w:rsidR="001327BC" w:rsidRPr="007350DD">
        <w:t xml:space="preserve"> </w:t>
      </w:r>
      <w:r w:rsidRPr="007350DD">
        <w:t>World</w:t>
      </w:r>
      <w:r w:rsidR="001327BC" w:rsidRPr="007350DD">
        <w:t xml:space="preserve"> </w:t>
      </w:r>
      <w:r w:rsidRPr="007350DD">
        <w:t>African</w:t>
      </w:r>
      <w:r w:rsidR="001327BC" w:rsidRPr="007350DD">
        <w:t xml:space="preserve"> </w:t>
      </w:r>
      <w:r w:rsidRPr="007350DD">
        <w:t>Diaspora,</w:t>
      </w:r>
      <w:r w:rsidR="001327BC" w:rsidRPr="007350DD">
        <w:t xml:space="preserve"> </w:t>
      </w:r>
      <w:r w:rsidRPr="007350DD">
        <w:t>is</w:t>
      </w:r>
      <w:r w:rsidR="001327BC" w:rsidRPr="007350DD">
        <w:t xml:space="preserve"> </w:t>
      </w:r>
      <w:r w:rsidRPr="007350DD">
        <w:t>the</w:t>
      </w:r>
      <w:r w:rsidR="001327BC" w:rsidRPr="007350DD">
        <w:t xml:space="preserve"> </w:t>
      </w:r>
      <w:r w:rsidRPr="007350DD">
        <w:t>subject</w:t>
      </w:r>
      <w:r w:rsidR="001327BC" w:rsidRPr="007350DD">
        <w:t xml:space="preserve"> </w:t>
      </w:r>
      <w:r w:rsidRPr="007350DD">
        <w:t>of</w:t>
      </w:r>
      <w:r w:rsidR="001327BC" w:rsidRPr="007350DD">
        <w:t xml:space="preserve"> </w:t>
      </w:r>
      <w:r w:rsidRPr="007350DD">
        <w:t>considerable</w:t>
      </w:r>
      <w:r w:rsidR="001327BC" w:rsidRPr="007350DD">
        <w:t xml:space="preserve"> </w:t>
      </w:r>
      <w:r w:rsidRPr="007350DD">
        <w:t>debate</w:t>
      </w:r>
      <w:r w:rsidR="001327BC" w:rsidRPr="007350DD">
        <w:t xml:space="preserve"> </w:t>
      </w:r>
      <w:r w:rsidRPr="007350DD">
        <w:t>among</w:t>
      </w:r>
      <w:r w:rsidR="001327BC" w:rsidRPr="007350DD">
        <w:t xml:space="preserve"> </w:t>
      </w:r>
      <w:r w:rsidRPr="007350DD">
        <w:t>scholars.</w:t>
      </w:r>
      <w:r w:rsidRPr="007350DD">
        <w:rPr>
          <w:rStyle w:val="FootnoteReference"/>
        </w:rPr>
        <w:footnoteReference w:id="8"/>
      </w:r>
      <w:r w:rsidR="006461CD" w:rsidRPr="007350DD">
        <w:t xml:space="preserve"> </w:t>
      </w:r>
      <w:r w:rsidRPr="007350DD">
        <w:t>Thus</w:t>
      </w:r>
      <w:r w:rsidR="001327BC" w:rsidRPr="007350DD">
        <w:t xml:space="preserve"> </w:t>
      </w:r>
      <w:r w:rsidRPr="007350DD">
        <w:t>whatever</w:t>
      </w:r>
      <w:r w:rsidR="001327BC" w:rsidRPr="007350DD">
        <w:t xml:space="preserve"> </w:t>
      </w:r>
      <w:r w:rsidRPr="007350DD">
        <w:t>progress</w:t>
      </w:r>
      <w:r w:rsidR="001327BC" w:rsidRPr="007350DD">
        <w:t xml:space="preserve"> </w:t>
      </w:r>
      <w:r w:rsidRPr="007350DD">
        <w:t>Barbados</w:t>
      </w:r>
      <w:r w:rsidR="001327BC" w:rsidRPr="007350DD">
        <w:t xml:space="preserve"> </w:t>
      </w:r>
      <w:r w:rsidRPr="007350DD">
        <w:t>has</w:t>
      </w:r>
      <w:r w:rsidR="001327BC" w:rsidRPr="007350DD">
        <w:t xml:space="preserve"> </w:t>
      </w:r>
      <w:r w:rsidRPr="007350DD">
        <w:t>achieved</w:t>
      </w:r>
      <w:r w:rsidR="001327BC" w:rsidRPr="007350DD">
        <w:t xml:space="preserve"> </w:t>
      </w:r>
      <w:r w:rsidRPr="007350DD">
        <w:t>during</w:t>
      </w:r>
      <w:r w:rsidR="001327BC" w:rsidRPr="007350DD">
        <w:t xml:space="preserve"> </w:t>
      </w:r>
      <w:r w:rsidRPr="007350DD">
        <w:t>its</w:t>
      </w:r>
      <w:r w:rsidR="001327BC" w:rsidRPr="007350DD">
        <w:t xml:space="preserve"> </w:t>
      </w:r>
      <w:r w:rsidRPr="007350DD">
        <w:t>long</w:t>
      </w:r>
      <w:r w:rsidR="001327BC" w:rsidRPr="007350DD">
        <w:t xml:space="preserve"> </w:t>
      </w:r>
      <w:r w:rsidRPr="007350DD">
        <w:t>struggle</w:t>
      </w:r>
      <w:r w:rsidR="001327BC" w:rsidRPr="007350DD">
        <w:t xml:space="preserve"> </w:t>
      </w:r>
      <w:r w:rsidRPr="007350DD">
        <w:t>for</w:t>
      </w:r>
      <w:r w:rsidR="001327BC" w:rsidRPr="007350DD">
        <w:t xml:space="preserve"> </w:t>
      </w:r>
      <w:r w:rsidRPr="007350DD">
        <w:t>freedom</w:t>
      </w:r>
      <w:r w:rsidR="001327BC" w:rsidRPr="007350DD">
        <w:t xml:space="preserve"> </w:t>
      </w:r>
      <w:r w:rsidRPr="007350DD">
        <w:t>and</w:t>
      </w:r>
      <w:r w:rsidR="001327BC" w:rsidRPr="007350DD">
        <w:t xml:space="preserve"> </w:t>
      </w:r>
      <w:r w:rsidRPr="007350DD">
        <w:t>in</w:t>
      </w:r>
      <w:r w:rsidR="001327BC" w:rsidRPr="007350DD">
        <w:t xml:space="preserve"> </w:t>
      </w:r>
      <w:r w:rsidRPr="007350DD">
        <w:t>the</w:t>
      </w:r>
      <w:r w:rsidR="001327BC" w:rsidRPr="007350DD">
        <w:t xml:space="preserve"> </w:t>
      </w:r>
      <w:r w:rsidRPr="007350DD">
        <w:t>decades</w:t>
      </w:r>
      <w:r w:rsidR="001327BC" w:rsidRPr="007350DD">
        <w:t xml:space="preserve"> </w:t>
      </w:r>
      <w:r w:rsidRPr="007350DD">
        <w:t>since</w:t>
      </w:r>
      <w:r w:rsidR="001327BC" w:rsidRPr="007350DD">
        <w:t xml:space="preserve"> </w:t>
      </w:r>
      <w:r w:rsidRPr="007350DD">
        <w:t>gaining</w:t>
      </w:r>
      <w:r w:rsidR="001327BC" w:rsidRPr="007350DD">
        <w:t xml:space="preserve"> </w:t>
      </w:r>
      <w:r w:rsidRPr="007350DD">
        <w:t>Independence</w:t>
      </w:r>
      <w:r w:rsidR="001327BC" w:rsidRPr="007350DD">
        <w:t xml:space="preserve"> </w:t>
      </w:r>
      <w:r w:rsidRPr="007350DD">
        <w:t>in</w:t>
      </w:r>
      <w:r w:rsidR="001327BC" w:rsidRPr="007350DD">
        <w:t xml:space="preserve"> </w:t>
      </w:r>
      <w:r w:rsidRPr="007350DD">
        <w:t>November</w:t>
      </w:r>
      <w:r w:rsidR="001327BC" w:rsidRPr="007350DD">
        <w:t xml:space="preserve"> </w:t>
      </w:r>
      <w:r w:rsidRPr="007350DD">
        <w:t>1966,</w:t>
      </w:r>
      <w:r w:rsidR="001327BC" w:rsidRPr="007350DD">
        <w:t xml:space="preserve"> </w:t>
      </w:r>
      <w:r w:rsidRPr="007350DD">
        <w:t>should</w:t>
      </w:r>
      <w:r w:rsidR="001327BC" w:rsidRPr="007350DD">
        <w:t xml:space="preserve"> </w:t>
      </w:r>
      <w:r w:rsidRPr="007350DD">
        <w:t>be</w:t>
      </w:r>
      <w:r w:rsidR="001327BC" w:rsidRPr="007350DD">
        <w:t xml:space="preserve"> </w:t>
      </w:r>
      <w:r w:rsidRPr="007350DD">
        <w:t>considered</w:t>
      </w:r>
      <w:r w:rsidR="001327BC" w:rsidRPr="007350DD">
        <w:t xml:space="preserve"> </w:t>
      </w:r>
      <w:r w:rsidRPr="007350DD">
        <w:t>against</w:t>
      </w:r>
      <w:r w:rsidR="001327BC" w:rsidRPr="007350DD">
        <w:t xml:space="preserve"> </w:t>
      </w:r>
      <w:r w:rsidRPr="007350DD">
        <w:t>the</w:t>
      </w:r>
      <w:r w:rsidR="001327BC" w:rsidRPr="007350DD">
        <w:t xml:space="preserve"> </w:t>
      </w:r>
      <w:r w:rsidRPr="007350DD">
        <w:t>backdrop</w:t>
      </w:r>
      <w:r w:rsidR="001327BC" w:rsidRPr="007350DD">
        <w:t xml:space="preserve"> </w:t>
      </w:r>
      <w:r w:rsidRPr="007350DD">
        <w:t>of</w:t>
      </w:r>
      <w:r w:rsidR="001327BC" w:rsidRPr="007350DD">
        <w:t xml:space="preserve"> </w:t>
      </w:r>
      <w:r w:rsidRPr="007350DD">
        <w:t>centuries</w:t>
      </w:r>
      <w:r w:rsidR="001327BC" w:rsidRPr="007350DD">
        <w:t xml:space="preserve"> </w:t>
      </w:r>
      <w:r w:rsidRPr="007350DD">
        <w:t>of</w:t>
      </w:r>
      <w:r w:rsidR="001327BC" w:rsidRPr="007350DD">
        <w:t xml:space="preserve"> </w:t>
      </w:r>
      <w:r w:rsidRPr="007350DD">
        <w:t>non-freedom</w:t>
      </w:r>
      <w:r w:rsidR="001327BC" w:rsidRPr="007350DD">
        <w:t xml:space="preserve"> </w:t>
      </w:r>
      <w:r w:rsidRPr="007350DD">
        <w:t>and</w:t>
      </w:r>
      <w:r w:rsidR="001327BC" w:rsidRPr="007350DD">
        <w:t xml:space="preserve"> </w:t>
      </w:r>
      <w:r w:rsidRPr="007350DD">
        <w:t>the</w:t>
      </w:r>
      <w:r w:rsidR="001327BC" w:rsidRPr="007350DD">
        <w:t xml:space="preserve"> </w:t>
      </w:r>
      <w:r w:rsidRPr="007350DD">
        <w:t>psychological,</w:t>
      </w:r>
      <w:r w:rsidR="001327BC" w:rsidRPr="007350DD">
        <w:t xml:space="preserve"> </w:t>
      </w:r>
      <w:r w:rsidRPr="007350DD">
        <w:t>social,</w:t>
      </w:r>
      <w:r w:rsidR="001327BC" w:rsidRPr="007350DD">
        <w:t xml:space="preserve"> </w:t>
      </w:r>
      <w:r w:rsidRPr="007350DD">
        <w:t>political,</w:t>
      </w:r>
      <w:r w:rsidR="001327BC" w:rsidRPr="007350DD">
        <w:t xml:space="preserve"> </w:t>
      </w:r>
      <w:r w:rsidRPr="007350DD">
        <w:t>economic</w:t>
      </w:r>
      <w:r w:rsidR="001327BC" w:rsidRPr="007350DD">
        <w:t xml:space="preserve"> </w:t>
      </w:r>
      <w:r w:rsidRPr="007350DD">
        <w:t>and</w:t>
      </w:r>
      <w:r w:rsidR="001327BC" w:rsidRPr="007350DD">
        <w:t xml:space="preserve"> </w:t>
      </w:r>
      <w:r w:rsidRPr="007350DD">
        <w:t>cultural</w:t>
      </w:r>
      <w:r w:rsidR="001327BC" w:rsidRPr="007350DD">
        <w:t xml:space="preserve"> </w:t>
      </w:r>
      <w:r w:rsidRPr="007350DD">
        <w:t>legacies</w:t>
      </w:r>
      <w:r w:rsidR="001327BC" w:rsidRPr="007350DD">
        <w:t xml:space="preserve"> </w:t>
      </w:r>
      <w:r w:rsidRPr="007350DD">
        <w:t>of</w:t>
      </w:r>
      <w:r w:rsidR="001327BC" w:rsidRPr="007350DD">
        <w:t xml:space="preserve"> </w:t>
      </w:r>
      <w:r w:rsidRPr="007350DD">
        <w:t>slavery.</w:t>
      </w:r>
    </w:p>
    <w:p w:rsidR="006564B6" w:rsidRPr="007350DD" w:rsidRDefault="006564B6" w:rsidP="009E22FF">
      <w:pPr>
        <w:pStyle w:val="SingleTxtG"/>
      </w:pPr>
      <w:r w:rsidRPr="007350DD">
        <w:t>6.</w:t>
      </w:r>
      <w:r w:rsidRPr="007350DD">
        <w:tab/>
        <w:t>According</w:t>
      </w:r>
      <w:r w:rsidR="001327BC" w:rsidRPr="007350DD">
        <w:t xml:space="preserve"> </w:t>
      </w:r>
      <w:r w:rsidRPr="007350DD">
        <w:t>to</w:t>
      </w:r>
      <w:r w:rsidR="001327BC" w:rsidRPr="007350DD">
        <w:t xml:space="preserve"> </w:t>
      </w:r>
      <w:r w:rsidRPr="007350DD">
        <w:t>the</w:t>
      </w:r>
      <w:r w:rsidR="001327BC" w:rsidRPr="007350DD">
        <w:t xml:space="preserve"> </w:t>
      </w:r>
      <w:r w:rsidRPr="007350DD">
        <w:t>2000</w:t>
      </w:r>
      <w:r w:rsidR="001327BC" w:rsidRPr="007350DD">
        <w:t xml:space="preserve"> </w:t>
      </w:r>
      <w:r w:rsidRPr="007350DD">
        <w:t>Census,</w:t>
      </w:r>
      <w:r w:rsidR="001327BC" w:rsidRPr="007350DD">
        <w:t xml:space="preserve"> </w:t>
      </w:r>
      <w:r w:rsidRPr="007350DD">
        <w:t>Barbados</w:t>
      </w:r>
      <w:r w:rsidR="00EA19E5" w:rsidRPr="007350DD">
        <w:t>’</w:t>
      </w:r>
      <w:r w:rsidR="001327BC" w:rsidRPr="007350DD">
        <w:t xml:space="preserve"> </w:t>
      </w:r>
      <w:r w:rsidRPr="007350DD">
        <w:t>total</w:t>
      </w:r>
      <w:r w:rsidR="001327BC" w:rsidRPr="007350DD">
        <w:t xml:space="preserve"> </w:t>
      </w:r>
      <w:r w:rsidRPr="007350DD">
        <w:t>population</w:t>
      </w:r>
      <w:r w:rsidR="001327BC" w:rsidRPr="007350DD">
        <w:t xml:space="preserve"> </w:t>
      </w:r>
      <w:r w:rsidRPr="007350DD">
        <w:t>was</w:t>
      </w:r>
      <w:r w:rsidR="001327BC" w:rsidRPr="007350DD">
        <w:t xml:space="preserve"> </w:t>
      </w:r>
      <w:r w:rsidRPr="007350DD">
        <w:t>approximately</w:t>
      </w:r>
      <w:r w:rsidR="001327BC" w:rsidRPr="007350DD">
        <w:t xml:space="preserve"> </w:t>
      </w:r>
      <w:r w:rsidRPr="007350DD">
        <w:t>268,792</w:t>
      </w:r>
      <w:r w:rsidR="001327BC" w:rsidRPr="007350DD">
        <w:t xml:space="preserve"> </w:t>
      </w:r>
      <w:r w:rsidRPr="007350DD">
        <w:t>persons,</w:t>
      </w:r>
      <w:r w:rsidR="001327BC" w:rsidRPr="007350DD">
        <w:t xml:space="preserve"> </w:t>
      </w:r>
      <w:r w:rsidRPr="007350DD">
        <w:t>with</w:t>
      </w:r>
      <w:r w:rsidR="001327BC" w:rsidRPr="007350DD">
        <w:t xml:space="preserve"> </w:t>
      </w:r>
      <w:r w:rsidRPr="007350DD">
        <w:t>129,241</w:t>
      </w:r>
      <w:r w:rsidR="001327BC" w:rsidRPr="007350DD">
        <w:t xml:space="preserve"> </w:t>
      </w:r>
      <w:r w:rsidRPr="007350DD">
        <w:t>(48%)</w:t>
      </w:r>
      <w:r w:rsidR="001327BC" w:rsidRPr="007350DD">
        <w:t xml:space="preserve"> </w:t>
      </w:r>
      <w:r w:rsidRPr="007350DD">
        <w:t>males</w:t>
      </w:r>
      <w:r w:rsidR="001327BC" w:rsidRPr="007350DD">
        <w:t xml:space="preserve"> </w:t>
      </w:r>
      <w:r w:rsidRPr="007350DD">
        <w:t>and</w:t>
      </w:r>
      <w:r w:rsidR="001327BC" w:rsidRPr="007350DD">
        <w:t xml:space="preserve"> </w:t>
      </w:r>
      <w:r w:rsidRPr="007350DD">
        <w:t>139,551</w:t>
      </w:r>
      <w:r w:rsidR="001327BC" w:rsidRPr="007350DD">
        <w:t xml:space="preserve"> </w:t>
      </w:r>
      <w:r w:rsidRPr="007350DD">
        <w:t>(52%)</w:t>
      </w:r>
      <w:r w:rsidR="001327BC" w:rsidRPr="007350DD">
        <w:t xml:space="preserve"> </w:t>
      </w:r>
      <w:r w:rsidRPr="007350DD">
        <w:t>females.</w:t>
      </w:r>
      <w:r w:rsidR="006461CD" w:rsidRPr="007350DD">
        <w:t xml:space="preserve"> </w:t>
      </w:r>
      <w:r w:rsidRPr="007350DD">
        <w:t>Table</w:t>
      </w:r>
      <w:r w:rsidR="001327BC" w:rsidRPr="007350DD">
        <w:t xml:space="preserve"> </w:t>
      </w:r>
      <w:r w:rsidRPr="007350DD">
        <w:t>1</w:t>
      </w:r>
      <w:r w:rsidR="001327BC" w:rsidRPr="007350DD">
        <w:t xml:space="preserve"> </w:t>
      </w:r>
      <w:r w:rsidRPr="007350DD">
        <w:t>below</w:t>
      </w:r>
      <w:r w:rsidR="001327BC" w:rsidRPr="007350DD">
        <w:t xml:space="preserve"> </w:t>
      </w:r>
      <w:r w:rsidRPr="007350DD">
        <w:t>shows</w:t>
      </w:r>
      <w:r w:rsidR="001327BC" w:rsidRPr="007350DD">
        <w:t xml:space="preserve"> </w:t>
      </w:r>
      <w:r w:rsidRPr="007350DD">
        <w:t>the</w:t>
      </w:r>
      <w:r w:rsidR="001327BC" w:rsidRPr="007350DD">
        <w:t xml:space="preserve"> </w:t>
      </w:r>
      <w:r w:rsidRPr="007350DD">
        <w:t>population</w:t>
      </w:r>
      <w:r w:rsidR="001327BC" w:rsidRPr="007350DD">
        <w:t xml:space="preserve"> </w:t>
      </w:r>
      <w:r w:rsidRPr="007350DD">
        <w:t>breakdown</w:t>
      </w:r>
      <w:r w:rsidR="001327BC" w:rsidRPr="007350DD">
        <w:t xml:space="preserve"> </w:t>
      </w:r>
      <w:r w:rsidRPr="007350DD">
        <w:t>by</w:t>
      </w:r>
      <w:r w:rsidR="001327BC" w:rsidRPr="007350DD">
        <w:t xml:space="preserve"> </w:t>
      </w:r>
      <w:r w:rsidRPr="007350DD">
        <w:t>age</w:t>
      </w:r>
      <w:r w:rsidR="001327BC" w:rsidRPr="007350DD">
        <w:t xml:space="preserve"> </w:t>
      </w:r>
      <w:r w:rsidRPr="007350DD">
        <w:t>and</w:t>
      </w:r>
      <w:r w:rsidR="001327BC" w:rsidRPr="007350DD">
        <w:t xml:space="preserve"> </w:t>
      </w:r>
      <w:r w:rsidRPr="007350DD">
        <w:t>sex</w:t>
      </w:r>
      <w:r w:rsidR="001327BC" w:rsidRPr="007350DD">
        <w:t xml:space="preserve"> </w:t>
      </w:r>
      <w:r w:rsidRPr="007350DD">
        <w:t>under</w:t>
      </w:r>
      <w:r w:rsidR="001327BC" w:rsidRPr="007350DD">
        <w:t xml:space="preserve"> </w:t>
      </w:r>
      <w:r w:rsidRPr="007350DD">
        <w:t>age</w:t>
      </w:r>
      <w:r w:rsidR="001327BC" w:rsidRPr="007350DD">
        <w:t xml:space="preserve"> </w:t>
      </w:r>
      <w:r w:rsidRPr="007350DD">
        <w:t>18.</w:t>
      </w:r>
      <w:r w:rsidR="001327BC" w:rsidRPr="007350DD">
        <w:t xml:space="preserve"> </w:t>
      </w:r>
    </w:p>
    <w:p w:rsidR="009E22FF" w:rsidRPr="007350DD" w:rsidRDefault="006564B6" w:rsidP="007A6A5B">
      <w:pPr>
        <w:pStyle w:val="Heading1"/>
        <w:spacing w:before="240"/>
      </w:pPr>
      <w:r w:rsidRPr="007350DD">
        <w:t>Table</w:t>
      </w:r>
      <w:r w:rsidR="001327BC" w:rsidRPr="007350DD">
        <w:t xml:space="preserve"> </w:t>
      </w:r>
      <w:r w:rsidRPr="007350DD">
        <w:t>1</w:t>
      </w:r>
    </w:p>
    <w:p w:rsidR="009E22FF" w:rsidRPr="007350DD" w:rsidRDefault="006564B6" w:rsidP="009E22FF">
      <w:pPr>
        <w:pStyle w:val="SingleTxtG"/>
        <w:spacing w:after="0"/>
        <w:rPr>
          <w:b/>
          <w:bCs/>
        </w:rPr>
      </w:pPr>
      <w:r w:rsidRPr="007350DD">
        <w:rPr>
          <w:b/>
          <w:bCs/>
        </w:rPr>
        <w:t>Population</w:t>
      </w:r>
      <w:r w:rsidR="001327BC" w:rsidRPr="007350DD">
        <w:rPr>
          <w:b/>
          <w:bCs/>
        </w:rPr>
        <w:t xml:space="preserve"> </w:t>
      </w:r>
      <w:r w:rsidRPr="007350DD">
        <w:rPr>
          <w:b/>
          <w:bCs/>
        </w:rPr>
        <w:t>of</w:t>
      </w:r>
      <w:r w:rsidR="001327BC" w:rsidRPr="007350DD">
        <w:rPr>
          <w:b/>
          <w:bCs/>
        </w:rPr>
        <w:t xml:space="preserve"> </w:t>
      </w:r>
      <w:r w:rsidRPr="007350DD">
        <w:rPr>
          <w:b/>
          <w:bCs/>
        </w:rPr>
        <w:t>Barbados</w:t>
      </w:r>
      <w:r w:rsidR="001327BC" w:rsidRPr="007350DD">
        <w:rPr>
          <w:b/>
          <w:bCs/>
        </w:rPr>
        <w:t xml:space="preserve"> </w:t>
      </w:r>
      <w:r w:rsidRPr="007350DD">
        <w:rPr>
          <w:b/>
          <w:bCs/>
        </w:rPr>
        <w:t>(2000)</w:t>
      </w:r>
      <w:r w:rsidR="001327BC" w:rsidRPr="007350DD">
        <w:rPr>
          <w:b/>
          <w:bCs/>
        </w:rPr>
        <w:t xml:space="preserve"> </w:t>
      </w:r>
    </w:p>
    <w:p w:rsidR="006564B6" w:rsidRPr="007350DD" w:rsidRDefault="006564B6" w:rsidP="009E22FF">
      <w:pPr>
        <w:pStyle w:val="SingleTxtG"/>
        <w:rPr>
          <w:sz w:val="16"/>
          <w:szCs w:val="16"/>
        </w:rPr>
      </w:pPr>
      <w:r w:rsidRPr="007350DD">
        <w:rPr>
          <w:sz w:val="16"/>
          <w:szCs w:val="16"/>
        </w:rPr>
        <w:t>Under</w:t>
      </w:r>
      <w:r w:rsidR="001327BC" w:rsidRPr="007350DD">
        <w:rPr>
          <w:sz w:val="16"/>
          <w:szCs w:val="16"/>
        </w:rPr>
        <w:t xml:space="preserve"> </w:t>
      </w:r>
      <w:r w:rsidRPr="007350DD">
        <w:rPr>
          <w:sz w:val="16"/>
          <w:szCs w:val="16"/>
        </w:rPr>
        <w:t>age18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482"/>
        <w:gridCol w:w="1251"/>
        <w:gridCol w:w="1153"/>
        <w:gridCol w:w="1216"/>
      </w:tblGrid>
      <w:tr w:rsidR="009E22FF" w:rsidRPr="007350DD" w:rsidTr="008C33A1">
        <w:trPr>
          <w:cantSplit/>
          <w:trHeight w:val="389"/>
          <w:tblHeader/>
        </w:trPr>
        <w:tc>
          <w:tcPr>
            <w:tcW w:w="2268" w:type="dxa"/>
            <w:vMerge w:val="restart"/>
            <w:tcBorders>
              <w:top w:val="single" w:sz="4" w:space="0" w:color="auto"/>
              <w:bottom w:val="single" w:sz="12" w:space="0" w:color="auto"/>
            </w:tcBorders>
            <w:shd w:val="clear" w:color="auto" w:fill="auto"/>
            <w:vAlign w:val="bottom"/>
          </w:tcPr>
          <w:p w:rsidR="006564B6" w:rsidRPr="007350DD" w:rsidRDefault="006564B6" w:rsidP="009E22FF">
            <w:pPr>
              <w:suppressAutoHyphens w:val="0"/>
              <w:spacing w:before="80" w:after="80" w:line="200" w:lineRule="exact"/>
              <w:ind w:right="113"/>
              <w:rPr>
                <w:i/>
                <w:sz w:val="16"/>
              </w:rPr>
            </w:pPr>
          </w:p>
        </w:tc>
        <w:tc>
          <w:tcPr>
            <w:tcW w:w="1482" w:type="dxa"/>
            <w:vMerge w:val="restart"/>
            <w:tcBorders>
              <w:top w:val="single" w:sz="4" w:space="0" w:color="auto"/>
              <w:bottom w:val="single" w:sz="12" w:space="0" w:color="auto"/>
            </w:tcBorders>
            <w:shd w:val="clear" w:color="auto" w:fill="auto"/>
            <w:vAlign w:val="bottom"/>
          </w:tcPr>
          <w:p w:rsidR="006564B6" w:rsidRPr="007350DD" w:rsidRDefault="006564B6" w:rsidP="009E22FF">
            <w:pPr>
              <w:suppressAutoHyphens w:val="0"/>
              <w:spacing w:before="80" w:after="80" w:line="200" w:lineRule="exact"/>
              <w:ind w:right="113"/>
              <w:rPr>
                <w:i/>
                <w:sz w:val="16"/>
              </w:rPr>
            </w:pPr>
          </w:p>
        </w:tc>
        <w:tc>
          <w:tcPr>
            <w:tcW w:w="2404" w:type="dxa"/>
            <w:gridSpan w:val="2"/>
            <w:tcBorders>
              <w:top w:val="single" w:sz="4" w:space="0" w:color="auto"/>
              <w:bottom w:val="single" w:sz="4" w:space="0" w:color="auto"/>
            </w:tcBorders>
            <w:shd w:val="clear" w:color="auto" w:fill="auto"/>
            <w:vAlign w:val="bottom"/>
          </w:tcPr>
          <w:p w:rsidR="006564B6" w:rsidRPr="007350DD" w:rsidRDefault="009E22FF" w:rsidP="009E22FF">
            <w:pPr>
              <w:suppressAutoHyphens w:val="0"/>
              <w:spacing w:before="80" w:after="80" w:line="200" w:lineRule="exact"/>
              <w:ind w:right="113"/>
              <w:jc w:val="center"/>
              <w:rPr>
                <w:i/>
                <w:sz w:val="16"/>
              </w:rPr>
            </w:pPr>
            <w:r w:rsidRPr="007350DD">
              <w:rPr>
                <w:i/>
                <w:sz w:val="16"/>
              </w:rPr>
              <w:t>Sex</w:t>
            </w:r>
          </w:p>
        </w:tc>
        <w:tc>
          <w:tcPr>
            <w:tcW w:w="1216" w:type="dxa"/>
            <w:vMerge w:val="restart"/>
            <w:tcBorders>
              <w:top w:val="single" w:sz="4" w:space="0" w:color="auto"/>
              <w:bottom w:val="single" w:sz="12" w:space="0" w:color="auto"/>
            </w:tcBorders>
            <w:shd w:val="clear" w:color="auto" w:fill="auto"/>
            <w:vAlign w:val="bottom"/>
          </w:tcPr>
          <w:p w:rsidR="006564B6" w:rsidRPr="007350DD" w:rsidRDefault="006564B6" w:rsidP="009E22FF">
            <w:pPr>
              <w:suppressAutoHyphens w:val="0"/>
              <w:spacing w:before="80" w:after="80" w:line="200" w:lineRule="exact"/>
              <w:ind w:right="113"/>
              <w:jc w:val="right"/>
              <w:rPr>
                <w:b/>
                <w:bCs/>
                <w:i/>
                <w:sz w:val="16"/>
              </w:rPr>
            </w:pPr>
            <w:r w:rsidRPr="007350DD">
              <w:rPr>
                <w:b/>
                <w:bCs/>
                <w:i/>
                <w:sz w:val="16"/>
              </w:rPr>
              <w:t>Total</w:t>
            </w:r>
          </w:p>
        </w:tc>
      </w:tr>
      <w:tr w:rsidR="009E22FF" w:rsidRPr="007350DD" w:rsidTr="008C33A1">
        <w:trPr>
          <w:cantSplit/>
          <w:trHeight w:val="389"/>
          <w:tblHeader/>
        </w:trPr>
        <w:tc>
          <w:tcPr>
            <w:tcW w:w="2268" w:type="dxa"/>
            <w:vMerge/>
            <w:tcBorders>
              <w:top w:val="nil"/>
              <w:bottom w:val="single" w:sz="12" w:space="0" w:color="auto"/>
            </w:tcBorders>
            <w:shd w:val="clear" w:color="auto" w:fill="auto"/>
            <w:vAlign w:val="bottom"/>
          </w:tcPr>
          <w:p w:rsidR="006564B6" w:rsidRPr="007350DD" w:rsidRDefault="006564B6" w:rsidP="009E22FF">
            <w:pPr>
              <w:suppressAutoHyphens w:val="0"/>
              <w:spacing w:before="40" w:after="40" w:line="220" w:lineRule="exact"/>
              <w:ind w:right="113"/>
              <w:rPr>
                <w:sz w:val="18"/>
              </w:rPr>
            </w:pPr>
          </w:p>
        </w:tc>
        <w:tc>
          <w:tcPr>
            <w:tcW w:w="1482" w:type="dxa"/>
            <w:vMerge/>
            <w:tcBorders>
              <w:top w:val="nil"/>
              <w:bottom w:val="single" w:sz="12" w:space="0" w:color="auto"/>
            </w:tcBorders>
            <w:shd w:val="clear" w:color="auto" w:fill="auto"/>
            <w:vAlign w:val="bottom"/>
          </w:tcPr>
          <w:p w:rsidR="006564B6" w:rsidRPr="007350DD" w:rsidRDefault="006564B6" w:rsidP="009E22FF">
            <w:pPr>
              <w:suppressAutoHyphens w:val="0"/>
              <w:spacing w:before="40" w:after="40" w:line="220" w:lineRule="exact"/>
              <w:ind w:right="113"/>
              <w:rPr>
                <w:sz w:val="18"/>
              </w:rPr>
            </w:pPr>
          </w:p>
        </w:tc>
        <w:tc>
          <w:tcPr>
            <w:tcW w:w="1251" w:type="dxa"/>
            <w:tcBorders>
              <w:top w:val="single" w:sz="4" w:space="0" w:color="auto"/>
              <w:bottom w:val="single" w:sz="12" w:space="0" w:color="auto"/>
            </w:tcBorders>
            <w:shd w:val="clear" w:color="auto" w:fill="auto"/>
            <w:vAlign w:val="bottom"/>
          </w:tcPr>
          <w:p w:rsidR="006564B6" w:rsidRPr="007350DD" w:rsidRDefault="006564B6" w:rsidP="007A6A5B">
            <w:pPr>
              <w:suppressAutoHyphens w:val="0"/>
              <w:spacing w:before="80" w:after="80" w:line="220" w:lineRule="exact"/>
              <w:ind w:right="113"/>
              <w:jc w:val="center"/>
              <w:rPr>
                <w:i/>
                <w:iCs/>
                <w:sz w:val="16"/>
                <w:szCs w:val="16"/>
              </w:rPr>
            </w:pPr>
            <w:r w:rsidRPr="007350DD">
              <w:rPr>
                <w:i/>
                <w:iCs/>
                <w:sz w:val="16"/>
                <w:szCs w:val="16"/>
              </w:rPr>
              <w:t>Male</w:t>
            </w:r>
          </w:p>
        </w:tc>
        <w:tc>
          <w:tcPr>
            <w:tcW w:w="1153" w:type="dxa"/>
            <w:tcBorders>
              <w:top w:val="single" w:sz="4" w:space="0" w:color="auto"/>
              <w:bottom w:val="single" w:sz="12" w:space="0" w:color="auto"/>
            </w:tcBorders>
            <w:shd w:val="clear" w:color="auto" w:fill="auto"/>
            <w:vAlign w:val="bottom"/>
          </w:tcPr>
          <w:p w:rsidR="006564B6" w:rsidRPr="007350DD" w:rsidRDefault="006564B6" w:rsidP="007A6A5B">
            <w:pPr>
              <w:suppressAutoHyphens w:val="0"/>
              <w:spacing w:before="80" w:after="80" w:line="220" w:lineRule="exact"/>
              <w:ind w:right="113"/>
              <w:jc w:val="center"/>
              <w:rPr>
                <w:i/>
                <w:iCs/>
                <w:sz w:val="16"/>
                <w:szCs w:val="16"/>
              </w:rPr>
            </w:pPr>
            <w:r w:rsidRPr="007350DD">
              <w:rPr>
                <w:i/>
                <w:iCs/>
                <w:sz w:val="16"/>
                <w:szCs w:val="16"/>
              </w:rPr>
              <w:t>Female</w:t>
            </w:r>
          </w:p>
        </w:tc>
        <w:tc>
          <w:tcPr>
            <w:tcW w:w="1216" w:type="dxa"/>
            <w:vMerge/>
            <w:tcBorders>
              <w:top w:val="single" w:sz="12" w:space="0" w:color="auto"/>
              <w:bottom w:val="single" w:sz="12" w:space="0" w:color="auto"/>
            </w:tcBorders>
            <w:shd w:val="clear" w:color="auto" w:fill="auto"/>
            <w:vAlign w:val="bottom"/>
          </w:tcPr>
          <w:p w:rsidR="006564B6" w:rsidRPr="007350DD" w:rsidRDefault="006564B6" w:rsidP="009E22FF">
            <w:pPr>
              <w:suppressAutoHyphens w:val="0"/>
              <w:spacing w:before="40" w:after="40" w:line="220" w:lineRule="exact"/>
              <w:ind w:right="113"/>
              <w:jc w:val="right"/>
              <w:rPr>
                <w:b/>
                <w:bCs/>
                <w:sz w:val="18"/>
              </w:rPr>
            </w:pPr>
          </w:p>
        </w:tc>
      </w:tr>
      <w:tr w:rsidR="009E22FF" w:rsidRPr="007350DD" w:rsidTr="008C33A1">
        <w:trPr>
          <w:cantSplit/>
          <w:trHeight w:val="389"/>
        </w:trPr>
        <w:tc>
          <w:tcPr>
            <w:tcW w:w="2268" w:type="dxa"/>
            <w:vMerge w:val="restart"/>
            <w:tcBorders>
              <w:top w:val="single" w:sz="12" w:space="0" w:color="auto"/>
            </w:tcBorders>
            <w:shd w:val="clear" w:color="auto" w:fill="auto"/>
            <w:vAlign w:val="center"/>
          </w:tcPr>
          <w:p w:rsidR="006564B6" w:rsidRPr="007350DD" w:rsidRDefault="006564B6" w:rsidP="009E22FF">
            <w:pPr>
              <w:suppressAutoHyphens w:val="0"/>
              <w:spacing w:before="40" w:after="40" w:line="220" w:lineRule="exact"/>
              <w:ind w:right="113"/>
              <w:rPr>
                <w:sz w:val="18"/>
              </w:rPr>
            </w:pPr>
            <w:r w:rsidRPr="007350DD">
              <w:rPr>
                <w:sz w:val="18"/>
              </w:rPr>
              <w:t>Age</w:t>
            </w:r>
            <w:r w:rsidR="001327BC" w:rsidRPr="007350DD">
              <w:rPr>
                <w:sz w:val="18"/>
              </w:rPr>
              <w:t xml:space="preserve"> </w:t>
            </w:r>
            <w:r w:rsidRPr="007350DD">
              <w:rPr>
                <w:sz w:val="18"/>
              </w:rPr>
              <w:t>Groups</w:t>
            </w:r>
            <w:r w:rsidR="001327BC" w:rsidRPr="007350DD">
              <w:rPr>
                <w:sz w:val="18"/>
              </w:rPr>
              <w:t xml:space="preserve"> </w:t>
            </w:r>
            <w:r w:rsidRPr="007350DD">
              <w:rPr>
                <w:sz w:val="18"/>
              </w:rPr>
              <w:t>of</w:t>
            </w:r>
            <w:r w:rsidR="001327BC" w:rsidRPr="007350DD">
              <w:rPr>
                <w:sz w:val="18"/>
              </w:rPr>
              <w:t xml:space="preserve"> </w:t>
            </w:r>
            <w:r w:rsidRPr="007350DD">
              <w:rPr>
                <w:sz w:val="18"/>
              </w:rPr>
              <w:t>Persons</w:t>
            </w:r>
            <w:r w:rsidR="001327BC" w:rsidRPr="007350DD">
              <w:rPr>
                <w:sz w:val="18"/>
              </w:rPr>
              <w:t xml:space="preserve"> </w:t>
            </w:r>
            <w:r w:rsidRPr="007350DD">
              <w:rPr>
                <w:sz w:val="18"/>
              </w:rPr>
              <w:t>less</w:t>
            </w:r>
            <w:r w:rsidR="001327BC" w:rsidRPr="007350DD">
              <w:rPr>
                <w:sz w:val="18"/>
              </w:rPr>
              <w:t xml:space="preserve"> </w:t>
            </w:r>
            <w:r w:rsidRPr="007350DD">
              <w:rPr>
                <w:sz w:val="18"/>
              </w:rPr>
              <w:t>than</w:t>
            </w:r>
            <w:r w:rsidR="001327BC" w:rsidRPr="007350DD">
              <w:rPr>
                <w:sz w:val="18"/>
              </w:rPr>
              <w:t xml:space="preserve"> </w:t>
            </w:r>
            <w:r w:rsidRPr="007350DD">
              <w:rPr>
                <w:sz w:val="18"/>
              </w:rPr>
              <w:t>18</w:t>
            </w:r>
            <w:r w:rsidR="001327BC" w:rsidRPr="007350DD">
              <w:rPr>
                <w:sz w:val="18"/>
              </w:rPr>
              <w:t xml:space="preserve"> </w:t>
            </w:r>
            <w:r w:rsidRPr="007350DD">
              <w:rPr>
                <w:sz w:val="18"/>
              </w:rPr>
              <w:t>years</w:t>
            </w:r>
            <w:r w:rsidR="001327BC" w:rsidRPr="007350DD">
              <w:rPr>
                <w:sz w:val="18"/>
              </w:rPr>
              <w:t xml:space="preserve"> </w:t>
            </w:r>
          </w:p>
        </w:tc>
        <w:tc>
          <w:tcPr>
            <w:tcW w:w="1482" w:type="dxa"/>
            <w:tcBorders>
              <w:top w:val="single" w:sz="12" w:space="0" w:color="auto"/>
            </w:tcBorders>
            <w:shd w:val="clear" w:color="auto" w:fill="auto"/>
            <w:vAlign w:val="bottom"/>
          </w:tcPr>
          <w:p w:rsidR="006564B6" w:rsidRPr="007350DD" w:rsidRDefault="006564B6" w:rsidP="009E22FF">
            <w:pPr>
              <w:suppressAutoHyphens w:val="0"/>
              <w:spacing w:before="40" w:after="40" w:line="220" w:lineRule="exact"/>
              <w:ind w:right="113"/>
              <w:rPr>
                <w:sz w:val="18"/>
                <w:szCs w:val="18"/>
              </w:rPr>
            </w:pPr>
            <w:r w:rsidRPr="007350DD">
              <w:rPr>
                <w:sz w:val="18"/>
                <w:szCs w:val="18"/>
              </w:rPr>
              <w:t>Under</w:t>
            </w:r>
            <w:r w:rsidR="001327BC" w:rsidRPr="007350DD">
              <w:rPr>
                <w:sz w:val="18"/>
                <w:szCs w:val="18"/>
              </w:rPr>
              <w:t xml:space="preserve"> </w:t>
            </w:r>
            <w:r w:rsidRPr="007350DD">
              <w:rPr>
                <w:sz w:val="18"/>
                <w:szCs w:val="18"/>
              </w:rPr>
              <w:t>3</w:t>
            </w:r>
            <w:r w:rsidR="001327BC" w:rsidRPr="007350DD">
              <w:rPr>
                <w:sz w:val="18"/>
                <w:szCs w:val="18"/>
              </w:rPr>
              <w:t xml:space="preserve"> </w:t>
            </w:r>
            <w:r w:rsidRPr="007350DD">
              <w:rPr>
                <w:sz w:val="18"/>
                <w:szCs w:val="18"/>
              </w:rPr>
              <w:t>Years</w:t>
            </w:r>
            <w:r w:rsidR="001327BC" w:rsidRPr="007350DD">
              <w:rPr>
                <w:sz w:val="18"/>
                <w:szCs w:val="18"/>
              </w:rPr>
              <w:t xml:space="preserve"> </w:t>
            </w:r>
          </w:p>
        </w:tc>
        <w:tc>
          <w:tcPr>
            <w:tcW w:w="1251" w:type="dxa"/>
            <w:tcBorders>
              <w:top w:val="single" w:sz="12" w:space="0" w:color="auto"/>
            </w:tcBorders>
            <w:shd w:val="clear" w:color="auto" w:fill="auto"/>
            <w:vAlign w:val="bottom"/>
          </w:tcPr>
          <w:p w:rsidR="006564B6" w:rsidRPr="007350DD" w:rsidRDefault="006564B6" w:rsidP="007A6A5B">
            <w:pPr>
              <w:suppressAutoHyphens w:val="0"/>
              <w:spacing w:before="40" w:after="40" w:line="220" w:lineRule="exact"/>
              <w:ind w:right="113"/>
              <w:jc w:val="right"/>
              <w:rPr>
                <w:sz w:val="18"/>
              </w:rPr>
            </w:pPr>
            <w:r w:rsidRPr="007350DD">
              <w:rPr>
                <w:sz w:val="18"/>
              </w:rPr>
              <w:t>5</w:t>
            </w:r>
            <w:r w:rsidR="007A6A5B" w:rsidRPr="007350DD">
              <w:rPr>
                <w:sz w:val="18"/>
              </w:rPr>
              <w:t xml:space="preserve"> </w:t>
            </w:r>
            <w:r w:rsidRPr="007350DD">
              <w:rPr>
                <w:sz w:val="18"/>
              </w:rPr>
              <w:t>431</w:t>
            </w:r>
          </w:p>
        </w:tc>
        <w:tc>
          <w:tcPr>
            <w:tcW w:w="1153" w:type="dxa"/>
            <w:tcBorders>
              <w:top w:val="single" w:sz="12" w:space="0" w:color="auto"/>
            </w:tcBorders>
            <w:shd w:val="clear" w:color="auto" w:fill="auto"/>
            <w:vAlign w:val="bottom"/>
          </w:tcPr>
          <w:p w:rsidR="006564B6" w:rsidRPr="007350DD" w:rsidRDefault="006564B6" w:rsidP="007A6A5B">
            <w:pPr>
              <w:suppressAutoHyphens w:val="0"/>
              <w:spacing w:before="40" w:after="40" w:line="220" w:lineRule="exact"/>
              <w:ind w:right="113"/>
              <w:jc w:val="right"/>
              <w:rPr>
                <w:sz w:val="18"/>
              </w:rPr>
            </w:pPr>
            <w:r w:rsidRPr="007350DD">
              <w:rPr>
                <w:sz w:val="18"/>
              </w:rPr>
              <w:t>5</w:t>
            </w:r>
            <w:r w:rsidR="007A6A5B" w:rsidRPr="007350DD">
              <w:rPr>
                <w:sz w:val="18"/>
              </w:rPr>
              <w:t xml:space="preserve"> </w:t>
            </w:r>
            <w:r w:rsidRPr="007350DD">
              <w:rPr>
                <w:sz w:val="18"/>
              </w:rPr>
              <w:t>149</w:t>
            </w:r>
          </w:p>
        </w:tc>
        <w:tc>
          <w:tcPr>
            <w:tcW w:w="1216" w:type="dxa"/>
            <w:tcBorders>
              <w:top w:val="single" w:sz="12" w:space="0" w:color="auto"/>
            </w:tcBorders>
            <w:shd w:val="clear" w:color="auto" w:fill="auto"/>
            <w:vAlign w:val="bottom"/>
          </w:tcPr>
          <w:p w:rsidR="006564B6" w:rsidRPr="007350DD" w:rsidRDefault="006564B6" w:rsidP="007A6A5B">
            <w:pPr>
              <w:suppressAutoHyphens w:val="0"/>
              <w:spacing w:before="40" w:after="40" w:line="220" w:lineRule="exact"/>
              <w:ind w:right="113"/>
              <w:jc w:val="right"/>
              <w:rPr>
                <w:b/>
                <w:bCs/>
                <w:sz w:val="18"/>
              </w:rPr>
            </w:pPr>
            <w:r w:rsidRPr="007350DD">
              <w:rPr>
                <w:b/>
                <w:bCs/>
                <w:sz w:val="18"/>
              </w:rPr>
              <w:t>10</w:t>
            </w:r>
            <w:r w:rsidR="007A6A5B" w:rsidRPr="007350DD">
              <w:rPr>
                <w:b/>
                <w:bCs/>
                <w:sz w:val="18"/>
              </w:rPr>
              <w:t xml:space="preserve"> </w:t>
            </w:r>
            <w:r w:rsidRPr="007350DD">
              <w:rPr>
                <w:b/>
                <w:bCs/>
                <w:sz w:val="18"/>
              </w:rPr>
              <w:t>580</w:t>
            </w:r>
          </w:p>
        </w:tc>
      </w:tr>
      <w:tr w:rsidR="009E22FF" w:rsidRPr="007350DD" w:rsidTr="008C33A1">
        <w:trPr>
          <w:cantSplit/>
          <w:trHeight w:val="389"/>
        </w:trPr>
        <w:tc>
          <w:tcPr>
            <w:tcW w:w="2268" w:type="dxa"/>
            <w:vMerge/>
            <w:shd w:val="clear" w:color="auto" w:fill="auto"/>
          </w:tcPr>
          <w:p w:rsidR="006564B6" w:rsidRPr="007350DD" w:rsidRDefault="006564B6" w:rsidP="009E22FF">
            <w:pPr>
              <w:suppressAutoHyphens w:val="0"/>
              <w:spacing w:before="40" w:after="40" w:line="220" w:lineRule="exact"/>
              <w:ind w:right="113"/>
              <w:rPr>
                <w:sz w:val="18"/>
              </w:rPr>
            </w:pPr>
          </w:p>
        </w:tc>
        <w:tc>
          <w:tcPr>
            <w:tcW w:w="1482" w:type="dxa"/>
            <w:shd w:val="clear" w:color="auto" w:fill="auto"/>
            <w:vAlign w:val="bottom"/>
          </w:tcPr>
          <w:p w:rsidR="006564B6" w:rsidRPr="007350DD" w:rsidRDefault="006564B6" w:rsidP="009E22FF">
            <w:pPr>
              <w:suppressAutoHyphens w:val="0"/>
              <w:spacing w:before="40" w:after="40" w:line="220" w:lineRule="exact"/>
              <w:ind w:right="113"/>
              <w:rPr>
                <w:sz w:val="18"/>
              </w:rPr>
            </w:pPr>
            <w:r w:rsidRPr="007350DD">
              <w:rPr>
                <w:sz w:val="18"/>
              </w:rPr>
              <w:t>3</w:t>
            </w:r>
            <w:r w:rsidR="001327BC" w:rsidRPr="007350DD">
              <w:rPr>
                <w:sz w:val="18"/>
              </w:rPr>
              <w:t xml:space="preserve"> </w:t>
            </w:r>
            <w:r w:rsidRPr="007350DD">
              <w:rPr>
                <w:sz w:val="18"/>
              </w:rPr>
              <w:t>to</w:t>
            </w:r>
            <w:r w:rsidR="001327BC" w:rsidRPr="007350DD">
              <w:rPr>
                <w:sz w:val="18"/>
              </w:rPr>
              <w:t xml:space="preserve"> </w:t>
            </w:r>
            <w:r w:rsidRPr="007350DD">
              <w:rPr>
                <w:sz w:val="18"/>
              </w:rPr>
              <w:t>5</w:t>
            </w:r>
            <w:r w:rsidR="001327BC" w:rsidRPr="007350DD">
              <w:rPr>
                <w:sz w:val="18"/>
              </w:rPr>
              <w:t xml:space="preserve"> </w:t>
            </w:r>
            <w:r w:rsidRPr="007350DD">
              <w:rPr>
                <w:sz w:val="18"/>
              </w:rPr>
              <w:t>years</w:t>
            </w:r>
            <w:r w:rsidR="001327BC" w:rsidRPr="007350DD">
              <w:rPr>
                <w:sz w:val="18"/>
              </w:rPr>
              <w:t xml:space="preserve"> </w:t>
            </w:r>
          </w:p>
        </w:tc>
        <w:tc>
          <w:tcPr>
            <w:tcW w:w="1251" w:type="dxa"/>
            <w:shd w:val="clear" w:color="auto" w:fill="auto"/>
            <w:vAlign w:val="bottom"/>
          </w:tcPr>
          <w:p w:rsidR="006564B6" w:rsidRPr="007350DD" w:rsidRDefault="006564B6" w:rsidP="007A6A5B">
            <w:pPr>
              <w:suppressAutoHyphens w:val="0"/>
              <w:spacing w:before="40" w:after="40" w:line="220" w:lineRule="exact"/>
              <w:ind w:right="113"/>
              <w:jc w:val="right"/>
              <w:rPr>
                <w:sz w:val="18"/>
              </w:rPr>
            </w:pPr>
            <w:r w:rsidRPr="007350DD">
              <w:rPr>
                <w:sz w:val="18"/>
              </w:rPr>
              <w:t>5</w:t>
            </w:r>
            <w:r w:rsidR="007A6A5B" w:rsidRPr="007350DD">
              <w:rPr>
                <w:sz w:val="18"/>
              </w:rPr>
              <w:t xml:space="preserve"> </w:t>
            </w:r>
            <w:r w:rsidRPr="007350DD">
              <w:rPr>
                <w:sz w:val="18"/>
              </w:rPr>
              <w:t>160</w:t>
            </w:r>
          </w:p>
        </w:tc>
        <w:tc>
          <w:tcPr>
            <w:tcW w:w="1153" w:type="dxa"/>
            <w:shd w:val="clear" w:color="auto" w:fill="auto"/>
            <w:vAlign w:val="bottom"/>
          </w:tcPr>
          <w:p w:rsidR="006564B6" w:rsidRPr="007350DD" w:rsidRDefault="006564B6" w:rsidP="009E22FF">
            <w:pPr>
              <w:suppressAutoHyphens w:val="0"/>
              <w:spacing w:before="40" w:after="40" w:line="220" w:lineRule="exact"/>
              <w:ind w:right="113"/>
              <w:jc w:val="right"/>
              <w:rPr>
                <w:sz w:val="18"/>
              </w:rPr>
            </w:pPr>
            <w:r w:rsidRPr="007350DD">
              <w:rPr>
                <w:sz w:val="18"/>
              </w:rPr>
              <w:t>5</w:t>
            </w:r>
            <w:r w:rsidR="007A6A5B" w:rsidRPr="007350DD">
              <w:rPr>
                <w:sz w:val="18"/>
              </w:rPr>
              <w:t xml:space="preserve"> </w:t>
            </w:r>
            <w:r w:rsidRPr="007350DD">
              <w:rPr>
                <w:sz w:val="18"/>
              </w:rPr>
              <w:t>059</w:t>
            </w:r>
          </w:p>
        </w:tc>
        <w:tc>
          <w:tcPr>
            <w:tcW w:w="1216" w:type="dxa"/>
            <w:shd w:val="clear" w:color="auto" w:fill="auto"/>
            <w:vAlign w:val="bottom"/>
          </w:tcPr>
          <w:p w:rsidR="006564B6" w:rsidRPr="007350DD" w:rsidRDefault="006564B6" w:rsidP="009E22FF">
            <w:pPr>
              <w:suppressAutoHyphens w:val="0"/>
              <w:spacing w:before="40" w:after="40" w:line="220" w:lineRule="exact"/>
              <w:ind w:right="113"/>
              <w:jc w:val="right"/>
              <w:rPr>
                <w:b/>
                <w:bCs/>
                <w:sz w:val="18"/>
              </w:rPr>
            </w:pPr>
            <w:r w:rsidRPr="007350DD">
              <w:rPr>
                <w:b/>
                <w:bCs/>
                <w:sz w:val="18"/>
              </w:rPr>
              <w:t>10</w:t>
            </w:r>
            <w:r w:rsidR="007A6A5B" w:rsidRPr="007350DD">
              <w:rPr>
                <w:sz w:val="18"/>
              </w:rPr>
              <w:t xml:space="preserve"> </w:t>
            </w:r>
            <w:r w:rsidRPr="007350DD">
              <w:rPr>
                <w:b/>
                <w:bCs/>
                <w:sz w:val="18"/>
              </w:rPr>
              <w:t>219</w:t>
            </w:r>
          </w:p>
        </w:tc>
      </w:tr>
      <w:tr w:rsidR="009E22FF" w:rsidRPr="007350DD" w:rsidTr="008C33A1">
        <w:trPr>
          <w:cantSplit/>
          <w:trHeight w:val="389"/>
        </w:trPr>
        <w:tc>
          <w:tcPr>
            <w:tcW w:w="2268" w:type="dxa"/>
            <w:vMerge/>
            <w:shd w:val="clear" w:color="auto" w:fill="auto"/>
          </w:tcPr>
          <w:p w:rsidR="006564B6" w:rsidRPr="007350DD" w:rsidRDefault="006564B6" w:rsidP="009E22FF">
            <w:pPr>
              <w:suppressAutoHyphens w:val="0"/>
              <w:spacing w:before="40" w:after="40" w:line="220" w:lineRule="exact"/>
              <w:ind w:right="113"/>
              <w:rPr>
                <w:sz w:val="18"/>
              </w:rPr>
            </w:pPr>
          </w:p>
        </w:tc>
        <w:tc>
          <w:tcPr>
            <w:tcW w:w="1482" w:type="dxa"/>
            <w:shd w:val="clear" w:color="auto" w:fill="auto"/>
            <w:vAlign w:val="bottom"/>
          </w:tcPr>
          <w:p w:rsidR="006564B6" w:rsidRPr="007350DD" w:rsidRDefault="006564B6" w:rsidP="009E22FF">
            <w:pPr>
              <w:suppressAutoHyphens w:val="0"/>
              <w:spacing w:before="40" w:after="40" w:line="220" w:lineRule="exact"/>
              <w:ind w:right="113"/>
              <w:rPr>
                <w:sz w:val="18"/>
              </w:rPr>
            </w:pPr>
            <w:r w:rsidRPr="007350DD">
              <w:rPr>
                <w:sz w:val="18"/>
              </w:rPr>
              <w:t>6</w:t>
            </w:r>
            <w:r w:rsidR="001327BC" w:rsidRPr="007350DD">
              <w:rPr>
                <w:sz w:val="18"/>
              </w:rPr>
              <w:t xml:space="preserve"> </w:t>
            </w:r>
            <w:r w:rsidRPr="007350DD">
              <w:rPr>
                <w:sz w:val="18"/>
              </w:rPr>
              <w:t>to</w:t>
            </w:r>
            <w:r w:rsidR="001327BC" w:rsidRPr="007350DD">
              <w:rPr>
                <w:sz w:val="18"/>
              </w:rPr>
              <w:t xml:space="preserve"> </w:t>
            </w:r>
            <w:r w:rsidRPr="007350DD">
              <w:rPr>
                <w:sz w:val="18"/>
              </w:rPr>
              <w:t>11</w:t>
            </w:r>
            <w:r w:rsidR="001327BC" w:rsidRPr="007350DD">
              <w:rPr>
                <w:sz w:val="18"/>
              </w:rPr>
              <w:t xml:space="preserve"> </w:t>
            </w:r>
            <w:r w:rsidRPr="007350DD">
              <w:rPr>
                <w:sz w:val="18"/>
              </w:rPr>
              <w:t>years</w:t>
            </w:r>
          </w:p>
        </w:tc>
        <w:tc>
          <w:tcPr>
            <w:tcW w:w="1251" w:type="dxa"/>
            <w:shd w:val="clear" w:color="auto" w:fill="auto"/>
            <w:vAlign w:val="bottom"/>
          </w:tcPr>
          <w:p w:rsidR="006564B6" w:rsidRPr="007350DD" w:rsidRDefault="006564B6" w:rsidP="009E22FF">
            <w:pPr>
              <w:suppressAutoHyphens w:val="0"/>
              <w:spacing w:before="40" w:after="40" w:line="220" w:lineRule="exact"/>
              <w:ind w:right="113"/>
              <w:jc w:val="right"/>
              <w:rPr>
                <w:sz w:val="18"/>
              </w:rPr>
            </w:pPr>
            <w:r w:rsidRPr="007350DD">
              <w:rPr>
                <w:sz w:val="18"/>
              </w:rPr>
              <w:t>11</w:t>
            </w:r>
            <w:r w:rsidR="007A6A5B" w:rsidRPr="007350DD">
              <w:rPr>
                <w:sz w:val="18"/>
              </w:rPr>
              <w:t xml:space="preserve"> </w:t>
            </w:r>
            <w:r w:rsidRPr="007350DD">
              <w:rPr>
                <w:sz w:val="18"/>
              </w:rPr>
              <w:t>586</w:t>
            </w:r>
          </w:p>
        </w:tc>
        <w:tc>
          <w:tcPr>
            <w:tcW w:w="1153" w:type="dxa"/>
            <w:shd w:val="clear" w:color="auto" w:fill="auto"/>
            <w:vAlign w:val="bottom"/>
          </w:tcPr>
          <w:p w:rsidR="006564B6" w:rsidRPr="007350DD" w:rsidRDefault="006564B6" w:rsidP="007A6A5B">
            <w:pPr>
              <w:suppressAutoHyphens w:val="0"/>
              <w:spacing w:before="40" w:after="40" w:line="220" w:lineRule="exact"/>
              <w:ind w:right="113"/>
              <w:jc w:val="right"/>
              <w:rPr>
                <w:sz w:val="18"/>
              </w:rPr>
            </w:pPr>
            <w:r w:rsidRPr="007350DD">
              <w:rPr>
                <w:sz w:val="18"/>
              </w:rPr>
              <w:t>11</w:t>
            </w:r>
            <w:r w:rsidR="007A6A5B" w:rsidRPr="007350DD">
              <w:rPr>
                <w:sz w:val="18"/>
              </w:rPr>
              <w:t xml:space="preserve"> </w:t>
            </w:r>
            <w:r w:rsidRPr="007350DD">
              <w:rPr>
                <w:sz w:val="18"/>
              </w:rPr>
              <w:t>278</w:t>
            </w:r>
          </w:p>
        </w:tc>
        <w:tc>
          <w:tcPr>
            <w:tcW w:w="1216" w:type="dxa"/>
            <w:shd w:val="clear" w:color="auto" w:fill="auto"/>
            <w:vAlign w:val="bottom"/>
          </w:tcPr>
          <w:p w:rsidR="006564B6" w:rsidRPr="007350DD" w:rsidRDefault="006564B6" w:rsidP="009E22FF">
            <w:pPr>
              <w:suppressAutoHyphens w:val="0"/>
              <w:spacing w:before="40" w:after="40" w:line="220" w:lineRule="exact"/>
              <w:ind w:right="113"/>
              <w:jc w:val="right"/>
              <w:rPr>
                <w:b/>
                <w:bCs/>
                <w:sz w:val="18"/>
              </w:rPr>
            </w:pPr>
            <w:r w:rsidRPr="007350DD">
              <w:rPr>
                <w:b/>
                <w:bCs/>
                <w:sz w:val="18"/>
              </w:rPr>
              <w:t>22</w:t>
            </w:r>
            <w:r w:rsidR="007A6A5B" w:rsidRPr="007350DD">
              <w:rPr>
                <w:sz w:val="18"/>
              </w:rPr>
              <w:t xml:space="preserve"> </w:t>
            </w:r>
            <w:r w:rsidRPr="007350DD">
              <w:rPr>
                <w:b/>
                <w:bCs/>
                <w:sz w:val="18"/>
              </w:rPr>
              <w:t>864</w:t>
            </w:r>
          </w:p>
        </w:tc>
      </w:tr>
      <w:tr w:rsidR="009E22FF" w:rsidRPr="007350DD" w:rsidTr="008C33A1">
        <w:trPr>
          <w:cantSplit/>
          <w:trHeight w:val="389"/>
        </w:trPr>
        <w:tc>
          <w:tcPr>
            <w:tcW w:w="2268" w:type="dxa"/>
            <w:vMerge/>
            <w:tcBorders>
              <w:bottom w:val="single" w:sz="4" w:space="0" w:color="auto"/>
            </w:tcBorders>
            <w:shd w:val="clear" w:color="auto" w:fill="auto"/>
          </w:tcPr>
          <w:p w:rsidR="006564B6" w:rsidRPr="007350DD" w:rsidRDefault="006564B6" w:rsidP="009E22FF">
            <w:pPr>
              <w:suppressAutoHyphens w:val="0"/>
              <w:spacing w:before="40" w:after="40" w:line="220" w:lineRule="exact"/>
              <w:ind w:right="113"/>
              <w:rPr>
                <w:sz w:val="18"/>
              </w:rPr>
            </w:pPr>
          </w:p>
        </w:tc>
        <w:tc>
          <w:tcPr>
            <w:tcW w:w="1482" w:type="dxa"/>
            <w:tcBorders>
              <w:bottom w:val="single" w:sz="4" w:space="0" w:color="auto"/>
            </w:tcBorders>
            <w:shd w:val="clear" w:color="auto" w:fill="auto"/>
            <w:vAlign w:val="bottom"/>
          </w:tcPr>
          <w:p w:rsidR="006564B6" w:rsidRPr="007350DD" w:rsidRDefault="006564B6" w:rsidP="009E22FF">
            <w:pPr>
              <w:suppressAutoHyphens w:val="0"/>
              <w:spacing w:before="40" w:after="40" w:line="220" w:lineRule="exact"/>
              <w:ind w:right="113"/>
              <w:rPr>
                <w:sz w:val="18"/>
              </w:rPr>
            </w:pPr>
            <w:r w:rsidRPr="007350DD">
              <w:rPr>
                <w:sz w:val="18"/>
              </w:rPr>
              <w:t>12</w:t>
            </w:r>
            <w:r w:rsidR="001327BC" w:rsidRPr="007350DD">
              <w:rPr>
                <w:sz w:val="18"/>
              </w:rPr>
              <w:t xml:space="preserve"> </w:t>
            </w:r>
            <w:r w:rsidRPr="007350DD">
              <w:rPr>
                <w:sz w:val="18"/>
              </w:rPr>
              <w:t>to</w:t>
            </w:r>
            <w:r w:rsidR="001327BC" w:rsidRPr="007350DD">
              <w:rPr>
                <w:sz w:val="18"/>
              </w:rPr>
              <w:t xml:space="preserve"> </w:t>
            </w:r>
            <w:r w:rsidRPr="007350DD">
              <w:rPr>
                <w:sz w:val="18"/>
              </w:rPr>
              <w:t>17</w:t>
            </w:r>
            <w:r w:rsidR="001327BC" w:rsidRPr="007350DD">
              <w:rPr>
                <w:sz w:val="18"/>
              </w:rPr>
              <w:t xml:space="preserve"> </w:t>
            </w:r>
            <w:r w:rsidRPr="007350DD">
              <w:rPr>
                <w:sz w:val="18"/>
              </w:rPr>
              <w:t>years</w:t>
            </w:r>
          </w:p>
        </w:tc>
        <w:tc>
          <w:tcPr>
            <w:tcW w:w="1251" w:type="dxa"/>
            <w:tcBorders>
              <w:bottom w:val="single" w:sz="4" w:space="0" w:color="auto"/>
            </w:tcBorders>
            <w:shd w:val="clear" w:color="auto" w:fill="auto"/>
            <w:vAlign w:val="bottom"/>
          </w:tcPr>
          <w:p w:rsidR="006564B6" w:rsidRPr="007350DD" w:rsidRDefault="006564B6" w:rsidP="009E22FF">
            <w:pPr>
              <w:suppressAutoHyphens w:val="0"/>
              <w:spacing w:before="40" w:after="40" w:line="220" w:lineRule="exact"/>
              <w:ind w:right="113"/>
              <w:jc w:val="right"/>
              <w:rPr>
                <w:sz w:val="18"/>
              </w:rPr>
            </w:pPr>
            <w:r w:rsidRPr="007350DD">
              <w:rPr>
                <w:sz w:val="18"/>
              </w:rPr>
              <w:t>11</w:t>
            </w:r>
            <w:r w:rsidR="007A6A5B" w:rsidRPr="007350DD">
              <w:rPr>
                <w:sz w:val="18"/>
              </w:rPr>
              <w:t xml:space="preserve"> </w:t>
            </w:r>
            <w:r w:rsidRPr="007350DD">
              <w:rPr>
                <w:sz w:val="18"/>
              </w:rPr>
              <w:t>439</w:t>
            </w:r>
          </w:p>
        </w:tc>
        <w:tc>
          <w:tcPr>
            <w:tcW w:w="1153" w:type="dxa"/>
            <w:tcBorders>
              <w:bottom w:val="single" w:sz="4" w:space="0" w:color="auto"/>
            </w:tcBorders>
            <w:shd w:val="clear" w:color="auto" w:fill="auto"/>
            <w:vAlign w:val="bottom"/>
          </w:tcPr>
          <w:p w:rsidR="006564B6" w:rsidRPr="007350DD" w:rsidRDefault="006564B6" w:rsidP="007A6A5B">
            <w:pPr>
              <w:suppressAutoHyphens w:val="0"/>
              <w:spacing w:before="40" w:after="40" w:line="220" w:lineRule="exact"/>
              <w:ind w:right="113"/>
              <w:jc w:val="right"/>
              <w:rPr>
                <w:sz w:val="18"/>
              </w:rPr>
            </w:pPr>
            <w:r w:rsidRPr="007350DD">
              <w:rPr>
                <w:sz w:val="18"/>
              </w:rPr>
              <w:t>11</w:t>
            </w:r>
            <w:r w:rsidR="007A6A5B" w:rsidRPr="007350DD">
              <w:rPr>
                <w:sz w:val="18"/>
              </w:rPr>
              <w:t xml:space="preserve"> </w:t>
            </w:r>
            <w:r w:rsidRPr="007350DD">
              <w:rPr>
                <w:sz w:val="18"/>
              </w:rPr>
              <w:t>212</w:t>
            </w:r>
          </w:p>
        </w:tc>
        <w:tc>
          <w:tcPr>
            <w:tcW w:w="1216" w:type="dxa"/>
            <w:tcBorders>
              <w:bottom w:val="single" w:sz="4" w:space="0" w:color="auto"/>
            </w:tcBorders>
            <w:shd w:val="clear" w:color="auto" w:fill="auto"/>
            <w:vAlign w:val="bottom"/>
          </w:tcPr>
          <w:p w:rsidR="006564B6" w:rsidRPr="007350DD" w:rsidRDefault="006564B6" w:rsidP="009E22FF">
            <w:pPr>
              <w:suppressAutoHyphens w:val="0"/>
              <w:spacing w:before="40" w:after="40" w:line="220" w:lineRule="exact"/>
              <w:ind w:right="113"/>
              <w:jc w:val="right"/>
              <w:rPr>
                <w:b/>
                <w:bCs/>
                <w:sz w:val="18"/>
              </w:rPr>
            </w:pPr>
            <w:r w:rsidRPr="007350DD">
              <w:rPr>
                <w:b/>
                <w:bCs/>
                <w:sz w:val="18"/>
              </w:rPr>
              <w:t>22</w:t>
            </w:r>
            <w:r w:rsidR="007A6A5B" w:rsidRPr="007350DD">
              <w:rPr>
                <w:sz w:val="18"/>
              </w:rPr>
              <w:t xml:space="preserve"> </w:t>
            </w:r>
            <w:r w:rsidRPr="007350DD">
              <w:rPr>
                <w:b/>
                <w:bCs/>
                <w:sz w:val="18"/>
              </w:rPr>
              <w:t>651</w:t>
            </w:r>
          </w:p>
        </w:tc>
      </w:tr>
      <w:tr w:rsidR="009E22FF" w:rsidRPr="007350DD" w:rsidTr="008C33A1">
        <w:trPr>
          <w:cantSplit/>
          <w:trHeight w:val="360"/>
        </w:trPr>
        <w:tc>
          <w:tcPr>
            <w:tcW w:w="2268" w:type="dxa"/>
            <w:tcBorders>
              <w:top w:val="single" w:sz="4" w:space="0" w:color="auto"/>
              <w:bottom w:val="single" w:sz="12" w:space="0" w:color="auto"/>
            </w:tcBorders>
            <w:shd w:val="clear" w:color="auto" w:fill="auto"/>
          </w:tcPr>
          <w:p w:rsidR="006564B6" w:rsidRPr="007350DD" w:rsidRDefault="009E22FF" w:rsidP="009E22FF">
            <w:pPr>
              <w:suppressAutoHyphens w:val="0"/>
              <w:spacing w:before="80" w:after="80" w:line="220" w:lineRule="exact"/>
              <w:ind w:right="113" w:firstLine="284"/>
              <w:rPr>
                <w:b/>
                <w:bCs/>
                <w:sz w:val="18"/>
              </w:rPr>
            </w:pPr>
            <w:r w:rsidRPr="007350DD">
              <w:rPr>
                <w:b/>
                <w:bCs/>
                <w:sz w:val="18"/>
              </w:rPr>
              <w:t>Total</w:t>
            </w:r>
          </w:p>
        </w:tc>
        <w:tc>
          <w:tcPr>
            <w:tcW w:w="1482" w:type="dxa"/>
            <w:tcBorders>
              <w:top w:val="single" w:sz="4" w:space="0" w:color="auto"/>
              <w:bottom w:val="single" w:sz="12" w:space="0" w:color="auto"/>
            </w:tcBorders>
            <w:shd w:val="clear" w:color="auto" w:fill="auto"/>
            <w:vAlign w:val="bottom"/>
          </w:tcPr>
          <w:p w:rsidR="006564B6" w:rsidRPr="007350DD" w:rsidRDefault="006564B6" w:rsidP="009E22FF">
            <w:pPr>
              <w:suppressAutoHyphens w:val="0"/>
              <w:spacing w:before="80" w:after="80" w:line="220" w:lineRule="exact"/>
              <w:ind w:right="113"/>
              <w:rPr>
                <w:b/>
                <w:bCs/>
                <w:sz w:val="18"/>
              </w:rPr>
            </w:pPr>
          </w:p>
        </w:tc>
        <w:tc>
          <w:tcPr>
            <w:tcW w:w="1251" w:type="dxa"/>
            <w:tcBorders>
              <w:top w:val="single" w:sz="4" w:space="0" w:color="auto"/>
              <w:bottom w:val="single" w:sz="12" w:space="0" w:color="auto"/>
            </w:tcBorders>
            <w:shd w:val="clear" w:color="auto" w:fill="auto"/>
            <w:vAlign w:val="bottom"/>
          </w:tcPr>
          <w:p w:rsidR="006564B6" w:rsidRPr="007350DD" w:rsidRDefault="006564B6" w:rsidP="009E22FF">
            <w:pPr>
              <w:suppressAutoHyphens w:val="0"/>
              <w:spacing w:before="80" w:after="80" w:line="220" w:lineRule="exact"/>
              <w:ind w:right="113"/>
              <w:jc w:val="right"/>
              <w:rPr>
                <w:b/>
                <w:bCs/>
                <w:sz w:val="18"/>
              </w:rPr>
            </w:pPr>
            <w:r w:rsidRPr="007350DD">
              <w:rPr>
                <w:b/>
                <w:bCs/>
                <w:sz w:val="18"/>
              </w:rPr>
              <w:t>33</w:t>
            </w:r>
            <w:r w:rsidR="007A6A5B" w:rsidRPr="007350DD">
              <w:rPr>
                <w:sz w:val="18"/>
              </w:rPr>
              <w:t xml:space="preserve"> </w:t>
            </w:r>
            <w:r w:rsidRPr="007350DD">
              <w:rPr>
                <w:b/>
                <w:bCs/>
                <w:sz w:val="18"/>
              </w:rPr>
              <w:t>616</w:t>
            </w:r>
          </w:p>
        </w:tc>
        <w:tc>
          <w:tcPr>
            <w:tcW w:w="1153" w:type="dxa"/>
            <w:tcBorders>
              <w:top w:val="single" w:sz="4" w:space="0" w:color="auto"/>
              <w:bottom w:val="single" w:sz="12" w:space="0" w:color="auto"/>
            </w:tcBorders>
            <w:shd w:val="clear" w:color="auto" w:fill="auto"/>
            <w:vAlign w:val="bottom"/>
          </w:tcPr>
          <w:p w:rsidR="006564B6" w:rsidRPr="007350DD" w:rsidRDefault="006564B6" w:rsidP="007A6A5B">
            <w:pPr>
              <w:suppressAutoHyphens w:val="0"/>
              <w:spacing w:before="80" w:after="80" w:line="220" w:lineRule="exact"/>
              <w:ind w:right="113"/>
              <w:jc w:val="right"/>
              <w:rPr>
                <w:b/>
                <w:bCs/>
                <w:sz w:val="18"/>
              </w:rPr>
            </w:pPr>
            <w:r w:rsidRPr="007350DD">
              <w:rPr>
                <w:b/>
                <w:bCs/>
                <w:sz w:val="18"/>
              </w:rPr>
              <w:t>32</w:t>
            </w:r>
            <w:r w:rsidR="007A6A5B" w:rsidRPr="007350DD">
              <w:rPr>
                <w:b/>
                <w:bCs/>
                <w:sz w:val="18"/>
              </w:rPr>
              <w:t xml:space="preserve"> </w:t>
            </w:r>
            <w:r w:rsidRPr="007350DD">
              <w:rPr>
                <w:b/>
                <w:bCs/>
                <w:sz w:val="18"/>
              </w:rPr>
              <w:t>698</w:t>
            </w:r>
          </w:p>
        </w:tc>
        <w:tc>
          <w:tcPr>
            <w:tcW w:w="1216" w:type="dxa"/>
            <w:tcBorders>
              <w:top w:val="single" w:sz="4" w:space="0" w:color="auto"/>
              <w:bottom w:val="single" w:sz="12" w:space="0" w:color="auto"/>
            </w:tcBorders>
            <w:shd w:val="clear" w:color="auto" w:fill="auto"/>
            <w:vAlign w:val="bottom"/>
          </w:tcPr>
          <w:p w:rsidR="006564B6" w:rsidRPr="007350DD" w:rsidRDefault="006564B6" w:rsidP="009E22FF">
            <w:pPr>
              <w:suppressAutoHyphens w:val="0"/>
              <w:spacing w:before="80" w:after="80" w:line="220" w:lineRule="exact"/>
              <w:ind w:right="113"/>
              <w:jc w:val="right"/>
              <w:rPr>
                <w:b/>
                <w:bCs/>
                <w:sz w:val="18"/>
              </w:rPr>
            </w:pPr>
            <w:r w:rsidRPr="007350DD">
              <w:rPr>
                <w:b/>
                <w:bCs/>
                <w:sz w:val="18"/>
              </w:rPr>
              <w:t>66</w:t>
            </w:r>
            <w:r w:rsidR="007A6A5B" w:rsidRPr="007350DD">
              <w:rPr>
                <w:sz w:val="18"/>
              </w:rPr>
              <w:t xml:space="preserve"> </w:t>
            </w:r>
            <w:r w:rsidRPr="007350DD">
              <w:rPr>
                <w:b/>
                <w:bCs/>
                <w:sz w:val="18"/>
              </w:rPr>
              <w:t>314</w:t>
            </w:r>
          </w:p>
        </w:tc>
      </w:tr>
    </w:tbl>
    <w:p w:rsidR="006564B6" w:rsidRPr="007350DD" w:rsidRDefault="006564B6" w:rsidP="009E22FF">
      <w:pPr>
        <w:spacing w:before="120" w:after="240"/>
        <w:ind w:left="1134" w:right="1134" w:firstLine="170"/>
        <w:rPr>
          <w:sz w:val="18"/>
        </w:rPr>
      </w:pPr>
      <w:r w:rsidRPr="007350DD">
        <w:rPr>
          <w:i/>
          <w:iCs/>
          <w:sz w:val="18"/>
        </w:rPr>
        <w:t>Source:</w:t>
      </w:r>
      <w:r w:rsidR="001327BC" w:rsidRPr="007350DD">
        <w:rPr>
          <w:sz w:val="18"/>
        </w:rPr>
        <w:t xml:space="preserve">  </w:t>
      </w:r>
      <w:r w:rsidRPr="007350DD">
        <w:rPr>
          <w:sz w:val="18"/>
        </w:rPr>
        <w:t>Barbados</w:t>
      </w:r>
      <w:r w:rsidR="001327BC" w:rsidRPr="007350DD">
        <w:rPr>
          <w:sz w:val="18"/>
        </w:rPr>
        <w:t xml:space="preserve"> </w:t>
      </w:r>
      <w:r w:rsidRPr="007350DD">
        <w:rPr>
          <w:sz w:val="18"/>
        </w:rPr>
        <w:t>Statistical</w:t>
      </w:r>
      <w:r w:rsidR="001327BC" w:rsidRPr="007350DD">
        <w:rPr>
          <w:sz w:val="18"/>
        </w:rPr>
        <w:t xml:space="preserve"> </w:t>
      </w:r>
      <w:r w:rsidRPr="007350DD">
        <w:rPr>
          <w:sz w:val="18"/>
        </w:rPr>
        <w:t>Service,</w:t>
      </w:r>
      <w:r w:rsidR="001327BC" w:rsidRPr="007350DD">
        <w:rPr>
          <w:sz w:val="18"/>
        </w:rPr>
        <w:t xml:space="preserve"> </w:t>
      </w:r>
      <w:r w:rsidRPr="007350DD">
        <w:rPr>
          <w:sz w:val="18"/>
        </w:rPr>
        <w:t>2000</w:t>
      </w:r>
      <w:r w:rsidR="001327BC" w:rsidRPr="007350DD">
        <w:rPr>
          <w:sz w:val="18"/>
        </w:rPr>
        <w:t xml:space="preserve"> </w:t>
      </w:r>
      <w:r w:rsidRPr="007350DD">
        <w:rPr>
          <w:sz w:val="18"/>
        </w:rPr>
        <w:t>Population</w:t>
      </w:r>
      <w:r w:rsidR="001327BC" w:rsidRPr="007350DD">
        <w:rPr>
          <w:sz w:val="18"/>
        </w:rPr>
        <w:t xml:space="preserve"> </w:t>
      </w:r>
      <w:r w:rsidRPr="007350DD">
        <w:rPr>
          <w:sz w:val="18"/>
        </w:rPr>
        <w:t>and</w:t>
      </w:r>
      <w:r w:rsidR="001327BC" w:rsidRPr="007350DD">
        <w:rPr>
          <w:sz w:val="18"/>
        </w:rPr>
        <w:t xml:space="preserve"> </w:t>
      </w:r>
      <w:r w:rsidRPr="007350DD">
        <w:rPr>
          <w:sz w:val="18"/>
        </w:rPr>
        <w:t>Housing</w:t>
      </w:r>
      <w:r w:rsidR="001327BC" w:rsidRPr="007350DD">
        <w:rPr>
          <w:sz w:val="18"/>
        </w:rPr>
        <w:t xml:space="preserve"> </w:t>
      </w:r>
      <w:r w:rsidRPr="007350DD">
        <w:rPr>
          <w:sz w:val="18"/>
        </w:rPr>
        <w:t>Census</w:t>
      </w:r>
      <w:r w:rsidR="009E22FF" w:rsidRPr="007350DD">
        <w:rPr>
          <w:sz w:val="18"/>
        </w:rPr>
        <w:t>.</w:t>
      </w:r>
    </w:p>
    <w:p w:rsidR="006564B6" w:rsidRPr="007350DD" w:rsidRDefault="006564B6" w:rsidP="009E22FF">
      <w:pPr>
        <w:pStyle w:val="SingleTxtG"/>
      </w:pPr>
      <w:r w:rsidRPr="007350DD">
        <w:t>7.</w:t>
      </w:r>
      <w:r w:rsidRPr="007350DD">
        <w:tab/>
        <w:t>The</w:t>
      </w:r>
      <w:r w:rsidR="001327BC" w:rsidRPr="007350DD">
        <w:t xml:space="preserve"> </w:t>
      </w:r>
      <w:r w:rsidRPr="007350DD">
        <w:t>United</w:t>
      </w:r>
      <w:r w:rsidR="001327BC" w:rsidRPr="007350DD">
        <w:t xml:space="preserve"> </w:t>
      </w:r>
      <w:r w:rsidRPr="007350DD">
        <w:t>Nations</w:t>
      </w:r>
      <w:r w:rsidR="001327BC" w:rsidRPr="007350DD">
        <w:t xml:space="preserve"> </w:t>
      </w:r>
      <w:r w:rsidRPr="007350DD">
        <w:t>Human</w:t>
      </w:r>
      <w:r w:rsidR="001327BC" w:rsidRPr="007350DD">
        <w:t xml:space="preserve"> </w:t>
      </w:r>
      <w:r w:rsidRPr="007350DD">
        <w:t>Development</w:t>
      </w:r>
      <w:r w:rsidR="001327BC" w:rsidRPr="007350DD">
        <w:t xml:space="preserve"> </w:t>
      </w:r>
      <w:r w:rsidRPr="007350DD">
        <w:t>Report</w:t>
      </w:r>
      <w:r w:rsidR="001327BC" w:rsidRPr="007350DD">
        <w:t xml:space="preserve"> </w:t>
      </w:r>
      <w:r w:rsidRPr="007350DD">
        <w:t>for</w:t>
      </w:r>
      <w:r w:rsidR="001327BC" w:rsidRPr="007350DD">
        <w:t xml:space="preserve"> </w:t>
      </w:r>
      <w:r w:rsidRPr="007350DD">
        <w:t>2006</w:t>
      </w:r>
      <w:r w:rsidR="001327BC" w:rsidRPr="007350DD">
        <w:t xml:space="preserve"> </w:t>
      </w:r>
      <w:r w:rsidRPr="007350DD">
        <w:t>ranked</w:t>
      </w:r>
      <w:r w:rsidR="001327BC" w:rsidRPr="007350DD">
        <w:t xml:space="preserve"> </w:t>
      </w:r>
      <w:r w:rsidRPr="007350DD">
        <w:t>Barbados</w:t>
      </w:r>
      <w:r w:rsidR="001327BC" w:rsidRPr="007350DD">
        <w:t xml:space="preserve"> </w:t>
      </w:r>
      <w:r w:rsidRPr="007350DD">
        <w:t>number</w:t>
      </w:r>
      <w:r w:rsidR="001327BC" w:rsidRPr="007350DD">
        <w:t xml:space="preserve"> </w:t>
      </w:r>
      <w:r w:rsidRPr="007350DD">
        <w:t>31</w:t>
      </w:r>
      <w:r w:rsidR="001327BC" w:rsidRPr="007350DD">
        <w:t xml:space="preserve"> </w:t>
      </w:r>
      <w:r w:rsidRPr="007350DD">
        <w:t>out</w:t>
      </w:r>
      <w:r w:rsidR="001327BC" w:rsidRPr="007350DD">
        <w:t xml:space="preserve"> </w:t>
      </w:r>
      <w:r w:rsidRPr="007350DD">
        <w:t>of</w:t>
      </w:r>
      <w:r w:rsidR="001327BC" w:rsidRPr="007350DD">
        <w:t xml:space="preserve"> </w:t>
      </w:r>
      <w:r w:rsidRPr="007350DD">
        <w:t>a</w:t>
      </w:r>
      <w:r w:rsidR="001327BC" w:rsidRPr="007350DD">
        <w:t xml:space="preserve"> </w:t>
      </w:r>
      <w:r w:rsidRPr="007350DD">
        <w:t>total</w:t>
      </w:r>
      <w:r w:rsidR="001327BC" w:rsidRPr="007350DD">
        <w:t xml:space="preserve"> </w:t>
      </w:r>
      <w:r w:rsidRPr="007350DD">
        <w:t>of</w:t>
      </w:r>
      <w:r w:rsidR="001327BC" w:rsidRPr="007350DD">
        <w:t xml:space="preserve"> </w:t>
      </w:r>
      <w:r w:rsidRPr="007350DD">
        <w:t>177</w:t>
      </w:r>
      <w:r w:rsidR="001327BC" w:rsidRPr="007350DD">
        <w:t xml:space="preserve"> </w:t>
      </w:r>
      <w:r w:rsidRPr="007350DD">
        <w:t>listed</w:t>
      </w:r>
      <w:r w:rsidR="001327BC" w:rsidRPr="007350DD">
        <w:t xml:space="preserve"> </w:t>
      </w:r>
      <w:r w:rsidRPr="007350DD">
        <w:t>member</w:t>
      </w:r>
      <w:r w:rsidR="001327BC" w:rsidRPr="007350DD">
        <w:t xml:space="preserve"> </w:t>
      </w:r>
      <w:r w:rsidRPr="007350DD">
        <w:t>countries</w:t>
      </w:r>
      <w:r w:rsidR="001327BC" w:rsidRPr="007350DD">
        <w:t xml:space="preserve"> </w:t>
      </w:r>
      <w:r w:rsidRPr="007350DD">
        <w:t>but</w:t>
      </w:r>
      <w:r w:rsidR="001327BC" w:rsidRPr="007350DD">
        <w:t xml:space="preserve"> </w:t>
      </w:r>
      <w:r w:rsidRPr="007350DD">
        <w:t>in</w:t>
      </w:r>
      <w:r w:rsidR="001327BC" w:rsidRPr="007350DD">
        <w:t xml:space="preserve"> </w:t>
      </w:r>
      <w:r w:rsidRPr="007350DD">
        <w:t>2011</w:t>
      </w:r>
      <w:r w:rsidR="001327BC" w:rsidRPr="007350DD">
        <w:t xml:space="preserve"> </w:t>
      </w:r>
      <w:r w:rsidRPr="007350DD">
        <w:t>Barbados</w:t>
      </w:r>
      <w:r w:rsidR="001327BC" w:rsidRPr="007350DD">
        <w:t xml:space="preserve"> </w:t>
      </w:r>
      <w:r w:rsidRPr="007350DD">
        <w:t>ranked</w:t>
      </w:r>
      <w:r w:rsidR="001327BC" w:rsidRPr="007350DD">
        <w:t xml:space="preserve"> </w:t>
      </w:r>
      <w:r w:rsidRPr="007350DD">
        <w:t>number</w:t>
      </w:r>
      <w:r w:rsidR="001327BC" w:rsidRPr="007350DD">
        <w:t xml:space="preserve"> </w:t>
      </w:r>
      <w:r w:rsidRPr="007350DD">
        <w:t>47,</w:t>
      </w:r>
      <w:r w:rsidR="001327BC" w:rsidRPr="007350DD">
        <w:t xml:space="preserve"> </w:t>
      </w:r>
      <w:r w:rsidRPr="007350DD">
        <w:t>but</w:t>
      </w:r>
      <w:r w:rsidR="001327BC" w:rsidRPr="007350DD">
        <w:t xml:space="preserve"> </w:t>
      </w:r>
      <w:r w:rsidRPr="007350DD">
        <w:t>still</w:t>
      </w:r>
      <w:r w:rsidR="001327BC" w:rsidRPr="007350DD">
        <w:t xml:space="preserve"> </w:t>
      </w:r>
      <w:r w:rsidRPr="007350DD">
        <w:t>within</w:t>
      </w:r>
      <w:r w:rsidR="001327BC" w:rsidRPr="007350DD">
        <w:t xml:space="preserve"> </w:t>
      </w:r>
      <w:r w:rsidRPr="007350DD">
        <w:t>the</w:t>
      </w:r>
      <w:r w:rsidR="001327BC" w:rsidRPr="007350DD">
        <w:t xml:space="preserve"> </w:t>
      </w:r>
      <w:r w:rsidRPr="007350DD">
        <w:t>group</w:t>
      </w:r>
      <w:r w:rsidR="001327BC" w:rsidRPr="007350DD">
        <w:t xml:space="preserve"> </w:t>
      </w:r>
      <w:r w:rsidRPr="007350DD">
        <w:t>of</w:t>
      </w:r>
      <w:r w:rsidR="001327BC" w:rsidRPr="007350DD">
        <w:t xml:space="preserve"> </w:t>
      </w:r>
      <w:r w:rsidRPr="007350DD">
        <w:t>countries</w:t>
      </w:r>
      <w:r w:rsidR="001327BC" w:rsidRPr="007350DD">
        <w:t xml:space="preserve"> </w:t>
      </w:r>
      <w:r w:rsidRPr="007350DD">
        <w:t>characterized</w:t>
      </w:r>
      <w:r w:rsidR="001327BC" w:rsidRPr="007350DD">
        <w:t xml:space="preserve"> </w:t>
      </w:r>
      <w:r w:rsidRPr="007350DD">
        <w:t>as</w:t>
      </w:r>
      <w:r w:rsidR="001327BC" w:rsidRPr="007350DD">
        <w:t xml:space="preserve"> </w:t>
      </w:r>
      <w:r w:rsidRPr="007350DD">
        <w:t>having</w:t>
      </w:r>
      <w:r w:rsidR="001327BC" w:rsidRPr="007350DD">
        <w:t xml:space="preserve"> </w:t>
      </w:r>
      <w:r w:rsidR="00EA19E5" w:rsidRPr="007350DD">
        <w:t>“</w:t>
      </w:r>
      <w:r w:rsidRPr="007350DD">
        <w:t>very</w:t>
      </w:r>
      <w:r w:rsidR="001327BC" w:rsidRPr="007350DD">
        <w:t xml:space="preserve"> </w:t>
      </w:r>
      <w:r w:rsidRPr="007350DD">
        <w:t>high</w:t>
      </w:r>
      <w:r w:rsidR="001327BC" w:rsidRPr="007350DD">
        <w:t xml:space="preserve"> </w:t>
      </w:r>
      <w:r w:rsidRPr="007350DD">
        <w:t>human</w:t>
      </w:r>
      <w:r w:rsidR="001327BC" w:rsidRPr="007350DD">
        <w:t xml:space="preserve"> </w:t>
      </w:r>
      <w:r w:rsidRPr="007350DD">
        <w:t>development</w:t>
      </w:r>
      <w:r w:rsidR="00EA19E5" w:rsidRPr="007350DD">
        <w:t>”</w:t>
      </w:r>
      <w:r w:rsidRPr="007350DD">
        <w:t>.</w:t>
      </w:r>
      <w:r w:rsidRPr="007350DD">
        <w:rPr>
          <w:rStyle w:val="FootnoteReference"/>
        </w:rPr>
        <w:footnoteReference w:id="9"/>
      </w:r>
      <w:r w:rsidR="006461CD" w:rsidRPr="007350DD">
        <w:t xml:space="preserve"> </w:t>
      </w:r>
      <w:r w:rsidRPr="007350DD">
        <w:t>Public</w:t>
      </w:r>
      <w:r w:rsidR="001327BC" w:rsidRPr="007350DD">
        <w:t xml:space="preserve"> </w:t>
      </w:r>
      <w:r w:rsidRPr="007350DD">
        <w:t>expenditure</w:t>
      </w:r>
      <w:r w:rsidR="001327BC" w:rsidRPr="007350DD">
        <w:t xml:space="preserve"> </w:t>
      </w:r>
      <w:r w:rsidRPr="007350DD">
        <w:t>on</w:t>
      </w:r>
      <w:r w:rsidR="001327BC" w:rsidRPr="007350DD">
        <w:t xml:space="preserve"> </w:t>
      </w:r>
      <w:r w:rsidRPr="007350DD">
        <w:t>education</w:t>
      </w:r>
      <w:r w:rsidR="001327BC" w:rsidRPr="007350DD">
        <w:t xml:space="preserve"> </w:t>
      </w:r>
      <w:r w:rsidRPr="007350DD">
        <w:t>was</w:t>
      </w:r>
      <w:r w:rsidR="001327BC" w:rsidRPr="007350DD">
        <w:t xml:space="preserve"> </w:t>
      </w:r>
      <w:r w:rsidRPr="007350DD">
        <w:t>6.8%</w:t>
      </w:r>
      <w:r w:rsidR="001327BC" w:rsidRPr="007350DD">
        <w:t xml:space="preserve"> </w:t>
      </w:r>
      <w:r w:rsidRPr="007350DD">
        <w:t>of</w:t>
      </w:r>
      <w:r w:rsidR="001327BC" w:rsidRPr="007350DD">
        <w:t xml:space="preserve"> </w:t>
      </w:r>
      <w:r w:rsidRPr="007350DD">
        <w:t>GDP</w:t>
      </w:r>
      <w:r w:rsidR="001327BC" w:rsidRPr="007350DD">
        <w:t xml:space="preserve"> </w:t>
      </w:r>
      <w:r w:rsidRPr="007350DD">
        <w:t>in</w:t>
      </w:r>
      <w:r w:rsidR="001327BC" w:rsidRPr="007350DD">
        <w:t xml:space="preserve"> </w:t>
      </w:r>
      <w:r w:rsidRPr="007350DD">
        <w:t>2009</w:t>
      </w:r>
      <w:r w:rsidR="001327BC" w:rsidRPr="007350DD">
        <w:t xml:space="preserve"> </w:t>
      </w:r>
      <w:r w:rsidRPr="007350DD">
        <w:t>and</w:t>
      </w:r>
      <w:r w:rsidR="001327BC" w:rsidRPr="007350DD">
        <w:t xml:space="preserve"> </w:t>
      </w:r>
      <w:r w:rsidRPr="007350DD">
        <w:t>total</w:t>
      </w:r>
      <w:r w:rsidR="001327BC" w:rsidRPr="007350DD">
        <w:t xml:space="preserve"> </w:t>
      </w:r>
      <w:r w:rsidRPr="007350DD">
        <w:t>expenditure</w:t>
      </w:r>
      <w:r w:rsidR="001327BC" w:rsidRPr="007350DD">
        <w:t xml:space="preserve"> </w:t>
      </w:r>
      <w:r w:rsidRPr="007350DD">
        <w:t>on</w:t>
      </w:r>
      <w:r w:rsidR="001327BC" w:rsidRPr="007350DD">
        <w:t xml:space="preserve"> </w:t>
      </w:r>
      <w:r w:rsidRPr="007350DD">
        <w:t>health</w:t>
      </w:r>
      <w:r w:rsidR="001327BC" w:rsidRPr="007350DD">
        <w:t xml:space="preserve"> </w:t>
      </w:r>
      <w:r w:rsidRPr="007350DD">
        <w:t>for</w:t>
      </w:r>
      <w:r w:rsidR="001327BC" w:rsidRPr="007350DD">
        <w:t xml:space="preserve"> </w:t>
      </w:r>
      <w:r w:rsidRPr="007350DD">
        <w:t>2009</w:t>
      </w:r>
      <w:r w:rsidR="001327BC" w:rsidRPr="007350DD">
        <w:t xml:space="preserve"> </w:t>
      </w:r>
      <w:r w:rsidRPr="007350DD">
        <w:t>was</w:t>
      </w:r>
      <w:r w:rsidR="001327BC" w:rsidRPr="007350DD">
        <w:t xml:space="preserve"> </w:t>
      </w:r>
      <w:r w:rsidRPr="007350DD">
        <w:t>6.8%</w:t>
      </w:r>
      <w:r w:rsidR="001327BC" w:rsidRPr="007350DD">
        <w:t xml:space="preserve"> </w:t>
      </w:r>
      <w:r w:rsidRPr="007350DD">
        <w:t>of</w:t>
      </w:r>
      <w:r w:rsidR="001327BC" w:rsidRPr="007350DD">
        <w:t xml:space="preserve"> </w:t>
      </w:r>
      <w:r w:rsidRPr="007350DD">
        <w:t>GDP.</w:t>
      </w:r>
      <w:r w:rsidR="001327BC" w:rsidRPr="007350DD">
        <w:t xml:space="preserve"> </w:t>
      </w:r>
      <w:r w:rsidRPr="007350DD">
        <w:t>Literacy</w:t>
      </w:r>
      <w:r w:rsidR="001327BC" w:rsidRPr="007350DD">
        <w:t xml:space="preserve"> </w:t>
      </w:r>
      <w:r w:rsidRPr="007350DD">
        <w:t>rates</w:t>
      </w:r>
      <w:r w:rsidR="001327BC" w:rsidRPr="007350DD">
        <w:t xml:space="preserve"> </w:t>
      </w:r>
      <w:r w:rsidRPr="007350DD">
        <w:t>remain</w:t>
      </w:r>
      <w:r w:rsidR="001327BC" w:rsidRPr="007350DD">
        <w:t xml:space="preserve"> </w:t>
      </w:r>
      <w:r w:rsidRPr="007350DD">
        <w:t>around</w:t>
      </w:r>
      <w:r w:rsidR="001327BC" w:rsidRPr="007350DD">
        <w:t xml:space="preserve"> </w:t>
      </w:r>
      <w:r w:rsidRPr="007350DD">
        <w:t>99.4%</w:t>
      </w:r>
      <w:r w:rsidR="001327BC" w:rsidRPr="007350DD">
        <w:t xml:space="preserve"> </w:t>
      </w:r>
      <w:r w:rsidRPr="007350DD">
        <w:t>for</w:t>
      </w:r>
      <w:r w:rsidR="001327BC" w:rsidRPr="007350DD">
        <w:t xml:space="preserve"> </w:t>
      </w:r>
      <w:r w:rsidRPr="007350DD">
        <w:t>adults</w:t>
      </w:r>
      <w:r w:rsidR="001327BC" w:rsidRPr="007350DD">
        <w:t xml:space="preserve"> </w:t>
      </w:r>
      <w:r w:rsidRPr="007350DD">
        <w:t>and</w:t>
      </w:r>
      <w:r w:rsidR="001327BC" w:rsidRPr="007350DD">
        <w:t xml:space="preserve"> </w:t>
      </w:r>
      <w:r w:rsidRPr="007350DD">
        <w:t>99.8%</w:t>
      </w:r>
      <w:r w:rsidR="001327BC" w:rsidRPr="007350DD">
        <w:t xml:space="preserve"> </w:t>
      </w:r>
      <w:r w:rsidRPr="007350DD">
        <w:t>for</w:t>
      </w:r>
      <w:r w:rsidR="001327BC" w:rsidRPr="007350DD">
        <w:t xml:space="preserve"> </w:t>
      </w:r>
      <w:r w:rsidRPr="007350DD">
        <w:t>youth</w:t>
      </w:r>
      <w:r w:rsidR="001327BC" w:rsidRPr="007350DD">
        <w:t xml:space="preserve"> </w:t>
      </w:r>
      <w:r w:rsidRPr="007350DD">
        <w:t>ages</w:t>
      </w:r>
      <w:r w:rsidR="001327BC" w:rsidRPr="007350DD">
        <w:t xml:space="preserve"> </w:t>
      </w:r>
      <w:r w:rsidRPr="007350DD">
        <w:t>15</w:t>
      </w:r>
      <w:r w:rsidR="001327BC" w:rsidRPr="007350DD">
        <w:t xml:space="preserve"> </w:t>
      </w:r>
      <w:r w:rsidRPr="007350DD">
        <w:t>to</w:t>
      </w:r>
      <w:r w:rsidR="001327BC" w:rsidRPr="007350DD">
        <w:t xml:space="preserve"> </w:t>
      </w:r>
      <w:r w:rsidRPr="007350DD">
        <w:t>24.</w:t>
      </w:r>
      <w:r w:rsidR="001327BC" w:rsidRPr="007350DD">
        <w:t xml:space="preserve"> </w:t>
      </w:r>
      <w:r w:rsidRPr="007350DD">
        <w:t>Indicators</w:t>
      </w:r>
      <w:r w:rsidR="001327BC" w:rsidRPr="007350DD">
        <w:t xml:space="preserve"> </w:t>
      </w:r>
      <w:r w:rsidRPr="007350DD">
        <w:t>of</w:t>
      </w:r>
      <w:r w:rsidR="001327BC" w:rsidRPr="007350DD">
        <w:t xml:space="preserve"> </w:t>
      </w:r>
      <w:r w:rsidRPr="007350DD">
        <w:t>health</w:t>
      </w:r>
      <w:r w:rsidR="001327BC" w:rsidRPr="007350DD">
        <w:t xml:space="preserve"> </w:t>
      </w:r>
      <w:r w:rsidRPr="007350DD">
        <w:t>status</w:t>
      </w:r>
      <w:r w:rsidR="001327BC" w:rsidRPr="007350DD">
        <w:t xml:space="preserve"> </w:t>
      </w:r>
      <w:r w:rsidRPr="007350DD">
        <w:t>(based</w:t>
      </w:r>
      <w:r w:rsidR="001327BC" w:rsidRPr="007350DD">
        <w:t xml:space="preserve"> </w:t>
      </w:r>
      <w:r w:rsidRPr="007350DD">
        <w:t>on</w:t>
      </w:r>
      <w:r w:rsidR="001327BC" w:rsidRPr="007350DD">
        <w:t xml:space="preserve"> </w:t>
      </w:r>
      <w:r w:rsidRPr="007350DD">
        <w:t>the</w:t>
      </w:r>
      <w:r w:rsidR="001327BC" w:rsidRPr="007350DD">
        <w:t xml:space="preserve"> </w:t>
      </w:r>
      <w:r w:rsidRPr="007350DD">
        <w:t>2000</w:t>
      </w:r>
      <w:r w:rsidR="001327BC" w:rsidRPr="007350DD">
        <w:t xml:space="preserve"> </w:t>
      </w:r>
      <w:r w:rsidRPr="007350DD">
        <w:t>census</w:t>
      </w:r>
      <w:r w:rsidR="001327BC" w:rsidRPr="007350DD">
        <w:t xml:space="preserve"> </w:t>
      </w:r>
      <w:r w:rsidRPr="007350DD">
        <w:t>data)</w:t>
      </w:r>
      <w:r w:rsidR="001327BC" w:rsidRPr="007350DD">
        <w:t xml:space="preserve"> </w:t>
      </w:r>
      <w:r w:rsidRPr="007350DD">
        <w:t>show</w:t>
      </w:r>
      <w:r w:rsidR="001327BC" w:rsidRPr="007350DD">
        <w:t xml:space="preserve"> </w:t>
      </w:r>
      <w:r w:rsidRPr="007350DD">
        <w:t>that</w:t>
      </w:r>
      <w:r w:rsidR="001327BC" w:rsidRPr="007350DD">
        <w:t xml:space="preserve"> </w:t>
      </w:r>
      <w:r w:rsidRPr="007350DD">
        <w:t>life</w:t>
      </w:r>
      <w:r w:rsidR="001327BC" w:rsidRPr="007350DD">
        <w:t xml:space="preserve"> </w:t>
      </w:r>
      <w:r w:rsidRPr="007350DD">
        <w:t>expectancy</w:t>
      </w:r>
      <w:r w:rsidR="001327BC" w:rsidRPr="007350DD">
        <w:t xml:space="preserve"> </w:t>
      </w:r>
      <w:r w:rsidRPr="007350DD">
        <w:t>at</w:t>
      </w:r>
      <w:r w:rsidR="001327BC" w:rsidRPr="007350DD">
        <w:t xml:space="preserve"> </w:t>
      </w:r>
      <w:r w:rsidRPr="007350DD">
        <w:t>birth</w:t>
      </w:r>
      <w:r w:rsidR="001327BC" w:rsidRPr="007350DD">
        <w:t xml:space="preserve"> </w:t>
      </w:r>
      <w:r w:rsidRPr="007350DD">
        <w:t>was</w:t>
      </w:r>
      <w:r w:rsidR="001327BC" w:rsidRPr="007350DD">
        <w:t xml:space="preserve"> </w:t>
      </w:r>
      <w:r w:rsidRPr="007350DD">
        <w:t>72.9</w:t>
      </w:r>
      <w:r w:rsidR="001327BC" w:rsidRPr="007350DD">
        <w:t xml:space="preserve"> </w:t>
      </w:r>
      <w:r w:rsidRPr="007350DD">
        <w:t>years</w:t>
      </w:r>
      <w:r w:rsidR="001327BC" w:rsidRPr="007350DD">
        <w:t xml:space="preserve"> </w:t>
      </w:r>
      <w:r w:rsidRPr="007350DD">
        <w:t>for</w:t>
      </w:r>
      <w:r w:rsidR="001327BC" w:rsidRPr="007350DD">
        <w:t xml:space="preserve"> </w:t>
      </w:r>
      <w:r w:rsidRPr="007350DD">
        <w:t>men</w:t>
      </w:r>
      <w:r w:rsidR="001327BC" w:rsidRPr="007350DD">
        <w:t xml:space="preserve"> </w:t>
      </w:r>
      <w:r w:rsidRPr="007350DD">
        <w:t>and</w:t>
      </w:r>
      <w:r w:rsidR="001327BC" w:rsidRPr="007350DD">
        <w:t xml:space="preserve"> </w:t>
      </w:r>
      <w:r w:rsidRPr="007350DD">
        <w:t>77.4</w:t>
      </w:r>
      <w:r w:rsidR="001327BC" w:rsidRPr="007350DD">
        <w:t xml:space="preserve"> </w:t>
      </w:r>
      <w:r w:rsidRPr="007350DD">
        <w:t>years</w:t>
      </w:r>
      <w:r w:rsidR="001327BC" w:rsidRPr="007350DD">
        <w:t xml:space="preserve"> </w:t>
      </w:r>
      <w:r w:rsidRPr="007350DD">
        <w:t>for</w:t>
      </w:r>
      <w:r w:rsidR="001327BC" w:rsidRPr="007350DD">
        <w:t xml:space="preserve"> </w:t>
      </w:r>
      <w:r w:rsidRPr="007350DD">
        <w:t>women.</w:t>
      </w:r>
      <w:r w:rsidRPr="007350DD">
        <w:rPr>
          <w:rStyle w:val="FootnoteReference"/>
        </w:rPr>
        <w:footnoteReference w:id="10"/>
      </w:r>
      <w:r w:rsidR="006461CD" w:rsidRPr="007350DD">
        <w:rPr>
          <w:rStyle w:val="FootnoteReference"/>
        </w:rPr>
        <w:t xml:space="preserve"> </w:t>
      </w:r>
      <w:r w:rsidRPr="007350DD">
        <w:t>Estimated</w:t>
      </w:r>
      <w:r w:rsidR="001327BC" w:rsidRPr="007350DD">
        <w:t xml:space="preserve"> </w:t>
      </w:r>
      <w:r w:rsidRPr="007350DD">
        <w:t>life</w:t>
      </w:r>
      <w:r w:rsidR="001327BC" w:rsidRPr="007350DD">
        <w:t xml:space="preserve"> </w:t>
      </w:r>
      <w:r w:rsidRPr="007350DD">
        <w:t>expectancy</w:t>
      </w:r>
      <w:r w:rsidR="001327BC" w:rsidRPr="007350DD">
        <w:t xml:space="preserve"> </w:t>
      </w:r>
      <w:r w:rsidRPr="007350DD">
        <w:t>at</w:t>
      </w:r>
      <w:r w:rsidR="001327BC" w:rsidRPr="007350DD">
        <w:t xml:space="preserve"> </w:t>
      </w:r>
      <w:r w:rsidRPr="007350DD">
        <w:t>birth</w:t>
      </w:r>
      <w:r w:rsidR="001327BC" w:rsidRPr="007350DD">
        <w:t xml:space="preserve"> </w:t>
      </w:r>
      <w:r w:rsidRPr="007350DD">
        <w:t>in</w:t>
      </w:r>
      <w:r w:rsidR="001327BC" w:rsidRPr="007350DD">
        <w:t xml:space="preserve"> </w:t>
      </w:r>
      <w:r w:rsidRPr="007350DD">
        <w:t>2011</w:t>
      </w:r>
      <w:r w:rsidR="001327BC" w:rsidRPr="007350DD">
        <w:t xml:space="preserve"> </w:t>
      </w:r>
      <w:r w:rsidRPr="007350DD">
        <w:t>was</w:t>
      </w:r>
      <w:r w:rsidR="001327BC" w:rsidRPr="007350DD">
        <w:t xml:space="preserve"> </w:t>
      </w:r>
      <w:r w:rsidRPr="007350DD">
        <w:t>76.8</w:t>
      </w:r>
      <w:r w:rsidR="001327BC" w:rsidRPr="007350DD">
        <w:t xml:space="preserve"> </w:t>
      </w:r>
      <w:r w:rsidRPr="007350DD">
        <w:t>years.</w:t>
      </w:r>
    </w:p>
    <w:p w:rsidR="006564B6" w:rsidRPr="007350DD" w:rsidRDefault="006564B6" w:rsidP="008E3B94">
      <w:pPr>
        <w:pStyle w:val="SingleTxtG"/>
      </w:pPr>
      <w:r w:rsidRPr="007350DD">
        <w:t>8.</w:t>
      </w:r>
      <w:r w:rsidRPr="007350DD">
        <w:tab/>
        <w:t>Barbados</w:t>
      </w:r>
      <w:r w:rsidR="00EA19E5" w:rsidRPr="007350DD">
        <w:t>’</w:t>
      </w:r>
      <w:r w:rsidR="001327BC" w:rsidRPr="007350DD">
        <w:t xml:space="preserve"> </w:t>
      </w:r>
      <w:r w:rsidRPr="007350DD">
        <w:t>economy</w:t>
      </w:r>
      <w:r w:rsidR="001327BC" w:rsidRPr="007350DD">
        <w:t xml:space="preserve"> </w:t>
      </w:r>
      <w:r w:rsidRPr="007350DD">
        <w:t>has</w:t>
      </w:r>
      <w:r w:rsidR="001327BC" w:rsidRPr="007350DD">
        <w:t xml:space="preserve"> </w:t>
      </w:r>
      <w:r w:rsidRPr="007350DD">
        <w:t>over</w:t>
      </w:r>
      <w:r w:rsidR="001327BC" w:rsidRPr="007350DD">
        <w:t xml:space="preserve"> </w:t>
      </w:r>
      <w:r w:rsidRPr="007350DD">
        <w:t>the</w:t>
      </w:r>
      <w:r w:rsidR="001327BC" w:rsidRPr="007350DD">
        <w:t xml:space="preserve"> </w:t>
      </w:r>
      <w:r w:rsidRPr="007350DD">
        <w:t>last</w:t>
      </w:r>
      <w:r w:rsidR="001327BC" w:rsidRPr="007350DD">
        <w:t xml:space="preserve"> </w:t>
      </w:r>
      <w:r w:rsidRPr="007350DD">
        <w:t>four</w:t>
      </w:r>
      <w:r w:rsidR="001327BC" w:rsidRPr="007350DD">
        <w:t xml:space="preserve"> </w:t>
      </w:r>
      <w:r w:rsidRPr="007350DD">
        <w:t>decades</w:t>
      </w:r>
      <w:r w:rsidR="001327BC" w:rsidRPr="007350DD">
        <w:t xml:space="preserve"> </w:t>
      </w:r>
      <w:r w:rsidRPr="007350DD">
        <w:t>shifted</w:t>
      </w:r>
      <w:r w:rsidR="001327BC" w:rsidRPr="007350DD">
        <w:t xml:space="preserve"> </w:t>
      </w:r>
      <w:r w:rsidRPr="007350DD">
        <w:t>from</w:t>
      </w:r>
      <w:r w:rsidR="001327BC" w:rsidRPr="007350DD">
        <w:t xml:space="preserve"> </w:t>
      </w:r>
      <w:r w:rsidRPr="007350DD">
        <w:t>a</w:t>
      </w:r>
      <w:r w:rsidR="001327BC" w:rsidRPr="007350DD">
        <w:t xml:space="preserve"> </w:t>
      </w:r>
      <w:r w:rsidRPr="007350DD">
        <w:t>reliance</w:t>
      </w:r>
      <w:r w:rsidR="001327BC" w:rsidRPr="007350DD">
        <w:t xml:space="preserve"> </w:t>
      </w:r>
      <w:r w:rsidRPr="007350DD">
        <w:t>on</w:t>
      </w:r>
      <w:r w:rsidR="001327BC" w:rsidRPr="007350DD">
        <w:t xml:space="preserve"> </w:t>
      </w:r>
      <w:r w:rsidRPr="007350DD">
        <w:t>agriculture</w:t>
      </w:r>
      <w:r w:rsidR="001327BC" w:rsidRPr="007350DD">
        <w:t xml:space="preserve"> </w:t>
      </w:r>
      <w:r w:rsidRPr="007350DD">
        <w:t>to</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various</w:t>
      </w:r>
      <w:r w:rsidR="001327BC" w:rsidRPr="007350DD">
        <w:t xml:space="preserve"> </w:t>
      </w:r>
      <w:r w:rsidRPr="007350DD">
        <w:t>services</w:t>
      </w:r>
      <w:r w:rsidR="001327BC" w:rsidRPr="007350DD">
        <w:t xml:space="preserve"> </w:t>
      </w:r>
      <w:r w:rsidRPr="007350DD">
        <w:t>related</w:t>
      </w:r>
      <w:r w:rsidR="001327BC" w:rsidRPr="007350DD">
        <w:t xml:space="preserve"> </w:t>
      </w:r>
      <w:r w:rsidRPr="007350DD">
        <w:t>to</w:t>
      </w:r>
      <w:r w:rsidR="001327BC" w:rsidRPr="007350DD">
        <w:t xml:space="preserve"> </w:t>
      </w:r>
      <w:r w:rsidRPr="007350DD">
        <w:t>for</w:t>
      </w:r>
      <w:r w:rsidR="001327BC" w:rsidRPr="007350DD">
        <w:t xml:space="preserve"> </w:t>
      </w:r>
      <w:r w:rsidRPr="007350DD">
        <w:t>example</w:t>
      </w:r>
      <w:r w:rsidR="001327BC" w:rsidRPr="007350DD">
        <w:t xml:space="preserve"> </w:t>
      </w:r>
      <w:r w:rsidRPr="007350DD">
        <w:t>tourism,</w:t>
      </w:r>
      <w:r w:rsidR="001327BC" w:rsidRPr="007350DD">
        <w:t xml:space="preserve"> </w:t>
      </w:r>
      <w:r w:rsidRPr="007350DD">
        <w:t>business,</w:t>
      </w:r>
      <w:r w:rsidR="001327BC" w:rsidRPr="007350DD">
        <w:t xml:space="preserve"> </w:t>
      </w:r>
      <w:r w:rsidRPr="007350DD">
        <w:t>finance</w:t>
      </w:r>
      <w:r w:rsidR="001327BC" w:rsidRPr="007350DD">
        <w:t xml:space="preserve"> </w:t>
      </w:r>
      <w:r w:rsidRPr="007350DD">
        <w:t>and</w:t>
      </w:r>
      <w:r w:rsidR="001327BC" w:rsidRPr="007350DD">
        <w:t xml:space="preserve"> </w:t>
      </w:r>
      <w:r w:rsidRPr="007350DD">
        <w:t>general</w:t>
      </w:r>
      <w:r w:rsidR="001327BC" w:rsidRPr="007350DD">
        <w:t xml:space="preserve"> </w:t>
      </w:r>
      <w:r w:rsidRPr="007350DD">
        <w:t>services,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some</w:t>
      </w:r>
      <w:r w:rsidR="001327BC" w:rsidRPr="007350DD">
        <w:t xml:space="preserve"> </w:t>
      </w:r>
      <w:r w:rsidRPr="007350DD">
        <w:t>degree</w:t>
      </w:r>
      <w:r w:rsidR="001327BC" w:rsidRPr="007350DD">
        <w:t xml:space="preserve"> </w:t>
      </w:r>
      <w:r w:rsidRPr="007350DD">
        <w:t>of</w:t>
      </w:r>
      <w:r w:rsidR="001327BC" w:rsidRPr="007350DD">
        <w:t xml:space="preserve"> </w:t>
      </w:r>
      <w:r w:rsidRPr="007350DD">
        <w:t>manufacturing.</w:t>
      </w:r>
      <w:r w:rsidR="001327BC" w:rsidRPr="007350DD">
        <w:t xml:space="preserve"> </w:t>
      </w:r>
      <w:r w:rsidRPr="007350DD">
        <w:t>Throughout</w:t>
      </w:r>
      <w:r w:rsidR="001327BC" w:rsidRPr="007350DD">
        <w:t xml:space="preserve"> </w:t>
      </w:r>
      <w:r w:rsidRPr="007350DD">
        <w:t>2011</w:t>
      </w:r>
      <w:r w:rsidR="001327BC" w:rsidRPr="007350DD">
        <w:t xml:space="preserve"> </w:t>
      </w:r>
      <w:r w:rsidRPr="007350DD">
        <w:t>and</w:t>
      </w:r>
      <w:r w:rsidR="001327BC" w:rsidRPr="007350DD">
        <w:t xml:space="preserve"> </w:t>
      </w:r>
      <w:r w:rsidRPr="007350DD">
        <w:t>into</w:t>
      </w:r>
      <w:r w:rsidR="001327BC" w:rsidRPr="007350DD">
        <w:t xml:space="preserve"> </w:t>
      </w:r>
      <w:r w:rsidRPr="007350DD">
        <w:t>2012</w:t>
      </w:r>
      <w:r w:rsidR="001327BC" w:rsidRPr="007350DD">
        <w:t xml:space="preserve"> </w:t>
      </w:r>
      <w:r w:rsidRPr="007350DD">
        <w:t>the</w:t>
      </w:r>
      <w:r w:rsidR="001327BC" w:rsidRPr="007350DD">
        <w:t xml:space="preserve"> </w:t>
      </w:r>
      <w:r w:rsidRPr="007350DD">
        <w:t>Barbadian</w:t>
      </w:r>
      <w:r w:rsidR="001327BC" w:rsidRPr="007350DD">
        <w:t xml:space="preserve"> </w:t>
      </w:r>
      <w:r w:rsidRPr="007350DD">
        <w:t>economy</w:t>
      </w:r>
      <w:r w:rsidR="001327BC" w:rsidRPr="007350DD">
        <w:t xml:space="preserve"> </w:t>
      </w:r>
      <w:r w:rsidRPr="007350DD">
        <w:t>remained</w:t>
      </w:r>
      <w:r w:rsidR="001327BC" w:rsidRPr="007350DD">
        <w:t xml:space="preserve"> </w:t>
      </w:r>
      <w:r w:rsidRPr="007350DD">
        <w:t>relatively</w:t>
      </w:r>
      <w:r w:rsidR="001327BC" w:rsidRPr="007350DD">
        <w:t xml:space="preserve"> </w:t>
      </w:r>
      <w:r w:rsidRPr="007350DD">
        <w:t>stable</w:t>
      </w:r>
      <w:r w:rsidR="001327BC" w:rsidRPr="007350DD">
        <w:t xml:space="preserve"> </w:t>
      </w:r>
      <w:r w:rsidRPr="007350DD">
        <w:t>in</w:t>
      </w:r>
      <w:r w:rsidR="001327BC" w:rsidRPr="007350DD">
        <w:t xml:space="preserve"> </w:t>
      </w:r>
      <w:r w:rsidRPr="007350DD">
        <w:t>spite</w:t>
      </w:r>
      <w:r w:rsidR="001327BC" w:rsidRPr="007350DD">
        <w:t xml:space="preserve"> </w:t>
      </w:r>
      <w:r w:rsidRPr="007350DD">
        <w:t>of</w:t>
      </w:r>
      <w:r w:rsidR="001327BC" w:rsidRPr="007350DD">
        <w:t xml:space="preserve"> </w:t>
      </w:r>
      <w:r w:rsidRPr="007350DD">
        <w:t>the</w:t>
      </w:r>
      <w:r w:rsidR="001327BC" w:rsidRPr="007350DD">
        <w:t xml:space="preserve"> </w:t>
      </w:r>
      <w:r w:rsidRPr="007350DD">
        <w:t>international</w:t>
      </w:r>
      <w:r w:rsidR="001327BC" w:rsidRPr="007350DD">
        <w:t xml:space="preserve"> </w:t>
      </w:r>
      <w:r w:rsidRPr="007350DD">
        <w:t>financial</w:t>
      </w:r>
      <w:r w:rsidR="001327BC" w:rsidRPr="007350DD">
        <w:t xml:space="preserve"> </w:t>
      </w:r>
      <w:r w:rsidRPr="007350DD">
        <w:t>crisis</w:t>
      </w:r>
      <w:r w:rsidR="001327BC" w:rsidRPr="007350DD">
        <w:t xml:space="preserve"> </w:t>
      </w:r>
      <w:r w:rsidRPr="007350DD">
        <w:t>and</w:t>
      </w:r>
      <w:r w:rsidR="001327BC" w:rsidRPr="007350DD">
        <w:t xml:space="preserve"> </w:t>
      </w:r>
      <w:r w:rsidRPr="007350DD">
        <w:t>economic</w:t>
      </w:r>
      <w:r w:rsidR="001327BC" w:rsidRPr="007350DD">
        <w:t xml:space="preserve"> </w:t>
      </w:r>
      <w:r w:rsidRPr="007350DD">
        <w:t>uncertainty.</w:t>
      </w:r>
      <w:r w:rsidR="001327BC" w:rsidRPr="007350DD">
        <w:t xml:space="preserve"> </w:t>
      </w:r>
      <w:r w:rsidRPr="007350DD">
        <w:t>However,</w:t>
      </w:r>
      <w:r w:rsidR="001327BC" w:rsidRPr="007350DD">
        <w:t xml:space="preserve"> </w:t>
      </w:r>
      <w:r w:rsidRPr="007350DD">
        <w:t>the</w:t>
      </w:r>
      <w:r w:rsidR="001327BC" w:rsidRPr="007350DD">
        <w:t xml:space="preserve"> </w:t>
      </w:r>
      <w:r w:rsidRPr="007350DD">
        <w:t>international</w:t>
      </w:r>
      <w:r w:rsidR="001327BC" w:rsidRPr="007350DD">
        <w:t xml:space="preserve"> </w:t>
      </w:r>
      <w:r w:rsidRPr="007350DD">
        <w:t>recession</w:t>
      </w:r>
      <w:r w:rsidR="001327BC" w:rsidRPr="007350DD">
        <w:t xml:space="preserve"> </w:t>
      </w:r>
      <w:r w:rsidRPr="007350DD">
        <w:t>dried</w:t>
      </w:r>
      <w:r w:rsidR="001327BC" w:rsidRPr="007350DD">
        <w:t xml:space="preserve"> </w:t>
      </w:r>
      <w:r w:rsidRPr="007350DD">
        <w:t>up</w:t>
      </w:r>
      <w:r w:rsidR="001327BC" w:rsidRPr="007350DD">
        <w:t xml:space="preserve"> </w:t>
      </w:r>
      <w:r w:rsidRPr="007350DD">
        <w:t>business</w:t>
      </w:r>
      <w:r w:rsidR="001327BC" w:rsidRPr="007350DD">
        <w:t xml:space="preserve"> </w:t>
      </w:r>
      <w:r w:rsidRPr="007350DD">
        <w:t>cash</w:t>
      </w:r>
      <w:r w:rsidR="001327BC" w:rsidRPr="007350DD">
        <w:t xml:space="preserve"> </w:t>
      </w:r>
      <w:r w:rsidRPr="007350DD">
        <w:t>flow</w:t>
      </w:r>
      <w:r w:rsidR="001327BC" w:rsidRPr="007350DD">
        <w:t xml:space="preserve"> </w:t>
      </w:r>
      <w:r w:rsidRPr="007350DD">
        <w:t>and</w:t>
      </w:r>
      <w:r w:rsidR="001327BC" w:rsidRPr="007350DD">
        <w:t xml:space="preserve"> </w:t>
      </w:r>
      <w:r w:rsidRPr="007350DD">
        <w:t>reduced</w:t>
      </w:r>
      <w:r w:rsidR="001327BC" w:rsidRPr="007350DD">
        <w:t xml:space="preserve"> </w:t>
      </w:r>
      <w:r w:rsidRPr="007350DD">
        <w:t>profitability,</w:t>
      </w:r>
      <w:r w:rsidR="001327BC" w:rsidRPr="007350DD">
        <w:t xml:space="preserve"> </w:t>
      </w:r>
      <w:r w:rsidRPr="007350DD">
        <w:t>and</w:t>
      </w:r>
      <w:r w:rsidR="001327BC" w:rsidRPr="007350DD">
        <w:t xml:space="preserve"> </w:t>
      </w:r>
      <w:r w:rsidRPr="007350DD">
        <w:t>this</w:t>
      </w:r>
      <w:r w:rsidR="001327BC" w:rsidRPr="007350DD">
        <w:t xml:space="preserve"> </w:t>
      </w:r>
      <w:r w:rsidRPr="007350DD">
        <w:t>led</w:t>
      </w:r>
      <w:r w:rsidR="001327BC" w:rsidRPr="007350DD">
        <w:t xml:space="preserve"> </w:t>
      </w:r>
      <w:r w:rsidRPr="007350DD">
        <w:t>to</w:t>
      </w:r>
      <w:r w:rsidR="001327BC" w:rsidRPr="007350DD">
        <w:t xml:space="preserve"> </w:t>
      </w:r>
      <w:r w:rsidRPr="007350DD">
        <w:t>job</w:t>
      </w:r>
      <w:r w:rsidR="001327BC" w:rsidRPr="007350DD">
        <w:t xml:space="preserve"> </w:t>
      </w:r>
      <w:r w:rsidRPr="007350DD">
        <w:t>losses.</w:t>
      </w:r>
      <w:r w:rsidR="001327BC" w:rsidRPr="007350DD">
        <w:t xml:space="preserve"> </w:t>
      </w:r>
      <w:r w:rsidRPr="007350DD">
        <w:t>The</w:t>
      </w:r>
      <w:r w:rsidR="001327BC" w:rsidRPr="007350DD">
        <w:t xml:space="preserve"> </w:t>
      </w:r>
      <w:r w:rsidRPr="007350DD">
        <w:t>sectors</w:t>
      </w:r>
      <w:r w:rsidR="001327BC" w:rsidRPr="007350DD">
        <w:t xml:space="preserve"> </w:t>
      </w:r>
      <w:r w:rsidRPr="007350DD">
        <w:t>most</w:t>
      </w:r>
      <w:r w:rsidR="001327BC" w:rsidRPr="007350DD">
        <w:t xml:space="preserve"> </w:t>
      </w:r>
      <w:r w:rsidRPr="007350DD">
        <w:t>seriously</w:t>
      </w:r>
      <w:r w:rsidR="001327BC" w:rsidRPr="007350DD">
        <w:t xml:space="preserve"> </w:t>
      </w:r>
      <w:r w:rsidRPr="007350DD">
        <w:t>affected</w:t>
      </w:r>
      <w:r w:rsidR="001327BC" w:rsidRPr="007350DD">
        <w:t xml:space="preserve"> </w:t>
      </w:r>
      <w:r w:rsidRPr="007350DD">
        <w:t>included</w:t>
      </w:r>
      <w:r w:rsidR="001327BC" w:rsidRPr="007350DD">
        <w:t xml:space="preserve"> </w:t>
      </w:r>
      <w:r w:rsidRPr="007350DD">
        <w:t>manufacturing</w:t>
      </w:r>
      <w:r w:rsidR="001327BC" w:rsidRPr="007350DD">
        <w:t xml:space="preserve"> </w:t>
      </w:r>
      <w:r w:rsidRPr="007350DD">
        <w:t>and</w:t>
      </w:r>
      <w:r w:rsidR="001327BC" w:rsidRPr="007350DD">
        <w:t xml:space="preserve"> </w:t>
      </w:r>
      <w:r w:rsidRPr="007350DD">
        <w:t>small</w:t>
      </w:r>
      <w:r w:rsidR="001327BC" w:rsidRPr="007350DD">
        <w:t xml:space="preserve"> </w:t>
      </w:r>
      <w:r w:rsidRPr="007350DD">
        <w:t>business.</w:t>
      </w:r>
      <w:r w:rsidR="001327BC" w:rsidRPr="007350DD">
        <w:t xml:space="preserve"> </w:t>
      </w:r>
      <w:r w:rsidRPr="007350DD">
        <w:t>The</w:t>
      </w:r>
      <w:r w:rsidR="001327BC" w:rsidRPr="007350DD">
        <w:t xml:space="preserve"> </w:t>
      </w:r>
      <w:r w:rsidRPr="007350DD">
        <w:t>unemployment</w:t>
      </w:r>
      <w:r w:rsidR="001327BC" w:rsidRPr="007350DD">
        <w:t xml:space="preserve"> </w:t>
      </w:r>
      <w:r w:rsidRPr="007350DD">
        <w:t>rate</w:t>
      </w:r>
      <w:r w:rsidR="001327BC" w:rsidRPr="007350DD">
        <w:t xml:space="preserve"> </w:t>
      </w:r>
      <w:r w:rsidRPr="007350DD">
        <w:t>for</w:t>
      </w:r>
      <w:r w:rsidR="001327BC" w:rsidRPr="007350DD">
        <w:t xml:space="preserve"> </w:t>
      </w:r>
      <w:r w:rsidRPr="007350DD">
        <w:t>2011</w:t>
      </w:r>
      <w:r w:rsidR="001327BC" w:rsidRPr="007350DD">
        <w:t xml:space="preserve"> </w:t>
      </w:r>
      <w:r w:rsidRPr="007350DD">
        <w:t>was</w:t>
      </w:r>
      <w:r w:rsidR="001327BC" w:rsidRPr="007350DD">
        <w:t xml:space="preserve"> </w:t>
      </w:r>
      <w:r w:rsidRPr="007350DD">
        <w:t>around</w:t>
      </w:r>
      <w:r w:rsidR="001327BC" w:rsidRPr="007350DD">
        <w:t xml:space="preserve"> </w:t>
      </w:r>
      <w:r w:rsidRPr="007350DD">
        <w:t>12%</w:t>
      </w:r>
      <w:r w:rsidR="001327BC" w:rsidRPr="007350DD">
        <w:t xml:space="preserve"> </w:t>
      </w:r>
      <w:r w:rsidRPr="007350DD">
        <w:t>up</w:t>
      </w:r>
      <w:r w:rsidR="001327BC" w:rsidRPr="007350DD">
        <w:t xml:space="preserve"> </w:t>
      </w:r>
      <w:r w:rsidRPr="007350DD">
        <w:t>from</w:t>
      </w:r>
      <w:r w:rsidR="001327BC" w:rsidRPr="007350DD">
        <w:t xml:space="preserve"> </w:t>
      </w:r>
      <w:r w:rsidRPr="007350DD">
        <w:t>around</w:t>
      </w:r>
      <w:r w:rsidR="001327BC" w:rsidRPr="007350DD">
        <w:t xml:space="preserve"> </w:t>
      </w:r>
      <w:r w:rsidRPr="007350DD">
        <w:t>10.8%</w:t>
      </w:r>
      <w:r w:rsidR="001327BC" w:rsidRPr="007350DD">
        <w:t xml:space="preserve"> </w:t>
      </w:r>
      <w:r w:rsidRPr="007350DD">
        <w:t>in</w:t>
      </w:r>
      <w:r w:rsidR="001327BC" w:rsidRPr="007350DD">
        <w:t xml:space="preserve"> </w:t>
      </w:r>
      <w:r w:rsidRPr="007350DD">
        <w:t>2010.</w:t>
      </w:r>
      <w:r w:rsidR="001327BC" w:rsidRPr="007350DD">
        <w:t xml:space="preserve"> </w:t>
      </w:r>
      <w:r w:rsidRPr="007350DD">
        <w:t>The</w:t>
      </w:r>
      <w:r w:rsidR="001327BC" w:rsidRPr="007350DD">
        <w:t xml:space="preserve"> </w:t>
      </w:r>
      <w:r w:rsidRPr="007350DD">
        <w:t>persistent</w:t>
      </w:r>
      <w:r w:rsidR="001327BC" w:rsidRPr="007350DD">
        <w:t xml:space="preserve"> </w:t>
      </w:r>
      <w:r w:rsidRPr="007350DD">
        <w:t>high</w:t>
      </w:r>
      <w:r w:rsidR="001327BC" w:rsidRPr="007350DD">
        <w:t xml:space="preserve"> </w:t>
      </w:r>
      <w:r w:rsidRPr="007350DD">
        <w:t>oil</w:t>
      </w:r>
      <w:r w:rsidR="001327BC" w:rsidRPr="007350DD">
        <w:t xml:space="preserve"> </w:t>
      </w:r>
      <w:r w:rsidRPr="007350DD">
        <w:t>and</w:t>
      </w:r>
      <w:r w:rsidR="001327BC" w:rsidRPr="007350DD">
        <w:t xml:space="preserve"> </w:t>
      </w:r>
      <w:r w:rsidRPr="007350DD">
        <w:t>commodity</w:t>
      </w:r>
      <w:r w:rsidR="001327BC" w:rsidRPr="007350DD">
        <w:t xml:space="preserve"> </w:t>
      </w:r>
      <w:r w:rsidRPr="007350DD">
        <w:t>prices</w:t>
      </w:r>
      <w:r w:rsidR="001327BC" w:rsidRPr="007350DD">
        <w:t xml:space="preserve"> </w:t>
      </w:r>
      <w:r w:rsidRPr="007350DD">
        <w:t>continued</w:t>
      </w:r>
      <w:r w:rsidR="001327BC" w:rsidRPr="007350DD">
        <w:t xml:space="preserve"> </w:t>
      </w:r>
      <w:r w:rsidRPr="007350DD">
        <w:t>to</w:t>
      </w:r>
      <w:r w:rsidR="001327BC" w:rsidRPr="007350DD">
        <w:t xml:space="preserve"> </w:t>
      </w:r>
      <w:r w:rsidRPr="007350DD">
        <w:t>drive</w:t>
      </w:r>
      <w:r w:rsidR="001327BC" w:rsidRPr="007350DD">
        <w:t xml:space="preserve"> </w:t>
      </w:r>
      <w:r w:rsidRPr="007350DD">
        <w:t>up</w:t>
      </w:r>
      <w:r w:rsidR="001327BC" w:rsidRPr="007350DD">
        <w:t xml:space="preserve"> </w:t>
      </w:r>
      <w:r w:rsidRPr="007350DD">
        <w:t>inflation</w:t>
      </w:r>
      <w:r w:rsidR="001327BC" w:rsidRPr="007350DD">
        <w:t xml:space="preserve"> </w:t>
      </w:r>
      <w:r w:rsidRPr="007350DD">
        <w:t>which</w:t>
      </w:r>
      <w:r w:rsidR="001327BC" w:rsidRPr="007350DD">
        <w:t xml:space="preserve"> </w:t>
      </w:r>
      <w:r w:rsidRPr="007350DD">
        <w:t>reached</w:t>
      </w:r>
      <w:r w:rsidR="001327BC" w:rsidRPr="007350DD">
        <w:t xml:space="preserve"> </w:t>
      </w:r>
      <w:r w:rsidRPr="007350DD">
        <w:t>8.7%</w:t>
      </w:r>
      <w:r w:rsidR="001327BC" w:rsidRPr="007350DD">
        <w:t xml:space="preserve"> </w:t>
      </w:r>
      <w:r w:rsidRPr="007350DD">
        <w:t>in</w:t>
      </w:r>
      <w:r w:rsidR="001327BC" w:rsidRPr="007350DD">
        <w:t xml:space="preserve"> </w:t>
      </w:r>
      <w:r w:rsidRPr="007350DD">
        <w:t>October</w:t>
      </w:r>
      <w:r w:rsidR="001327BC" w:rsidRPr="007350DD">
        <w:t xml:space="preserve"> </w:t>
      </w:r>
      <w:r w:rsidRPr="007350DD">
        <w:t>2011.</w:t>
      </w:r>
      <w:r w:rsidRPr="007350DD">
        <w:rPr>
          <w:rStyle w:val="FootnoteReference"/>
        </w:rPr>
        <w:footnoteReference w:id="11"/>
      </w:r>
      <w:r w:rsidR="001327BC" w:rsidRPr="007350DD">
        <w:rPr>
          <w:rStyle w:val="FootnoteReference"/>
        </w:rPr>
        <w:t xml:space="preserve"> </w:t>
      </w:r>
      <w:r w:rsidRPr="007350DD">
        <w:t>The</w:t>
      </w:r>
      <w:r w:rsidR="001327BC" w:rsidRPr="007350DD">
        <w:t xml:space="preserve"> </w:t>
      </w:r>
      <w:r w:rsidRPr="007350DD">
        <w:t>government</w:t>
      </w:r>
      <w:r w:rsidR="00EA19E5" w:rsidRPr="007350DD">
        <w:t>’</w:t>
      </w:r>
      <w:r w:rsidRPr="007350DD">
        <w:t>s</w:t>
      </w:r>
      <w:r w:rsidR="001327BC" w:rsidRPr="007350DD">
        <w:t xml:space="preserve"> </w:t>
      </w:r>
      <w:r w:rsidRPr="007350DD">
        <w:t>immediate</w:t>
      </w:r>
      <w:r w:rsidR="001327BC" w:rsidRPr="007350DD">
        <w:t xml:space="preserve"> </w:t>
      </w:r>
      <w:r w:rsidRPr="007350DD">
        <w:t>policy</w:t>
      </w:r>
      <w:r w:rsidR="001327BC" w:rsidRPr="007350DD">
        <w:t xml:space="preserve"> </w:t>
      </w:r>
      <w:r w:rsidRPr="007350DD">
        <w:t>priority</w:t>
      </w:r>
      <w:r w:rsidR="001327BC" w:rsidRPr="007350DD">
        <w:t xml:space="preserve"> </w:t>
      </w:r>
      <w:r w:rsidRPr="007350DD">
        <w:t>thus</w:t>
      </w:r>
      <w:r w:rsidR="001327BC" w:rsidRPr="007350DD">
        <w:t xml:space="preserve"> </w:t>
      </w:r>
      <w:r w:rsidRPr="007350DD">
        <w:t>has</w:t>
      </w:r>
      <w:r w:rsidR="001327BC" w:rsidRPr="007350DD">
        <w:t xml:space="preserve"> </w:t>
      </w:r>
      <w:r w:rsidRPr="007350DD">
        <w:t>been</w:t>
      </w:r>
      <w:r w:rsidR="001327BC" w:rsidRPr="007350DD">
        <w:t xml:space="preserve"> </w:t>
      </w:r>
      <w:r w:rsidRPr="007350DD">
        <w:t>maintaining</w:t>
      </w:r>
      <w:r w:rsidR="001327BC" w:rsidRPr="007350DD">
        <w:t xml:space="preserve"> </w:t>
      </w:r>
      <w:r w:rsidRPr="007350DD">
        <w:t>the</w:t>
      </w:r>
      <w:r w:rsidR="001327BC" w:rsidRPr="007350DD">
        <w:t xml:space="preserve"> </w:t>
      </w:r>
      <w:r w:rsidRPr="007350DD">
        <w:t>stability</w:t>
      </w:r>
      <w:r w:rsidR="001327BC" w:rsidRPr="007350DD">
        <w:t xml:space="preserve"> </w:t>
      </w:r>
      <w:r w:rsidRPr="007350DD">
        <w:t>of</w:t>
      </w:r>
      <w:r w:rsidR="001327BC" w:rsidRPr="007350DD">
        <w:t xml:space="preserve"> </w:t>
      </w:r>
      <w:r w:rsidRPr="007350DD">
        <w:t>the</w:t>
      </w:r>
      <w:r w:rsidR="001327BC" w:rsidRPr="007350DD">
        <w:t xml:space="preserve"> </w:t>
      </w:r>
      <w:r w:rsidRPr="007350DD">
        <w:t>economy</w:t>
      </w:r>
      <w:r w:rsidR="001327BC" w:rsidRPr="007350DD">
        <w:t xml:space="preserve"> </w:t>
      </w:r>
      <w:r w:rsidRPr="007350DD">
        <w:t>even</w:t>
      </w:r>
      <w:r w:rsidR="001327BC" w:rsidRPr="007350DD">
        <w:t xml:space="preserve"> </w:t>
      </w:r>
      <w:r w:rsidRPr="007350DD">
        <w:t>though</w:t>
      </w:r>
      <w:r w:rsidR="001327BC" w:rsidRPr="007350DD">
        <w:t xml:space="preserve"> </w:t>
      </w:r>
      <w:r w:rsidRPr="007350DD">
        <w:t>economic</w:t>
      </w:r>
      <w:r w:rsidR="001327BC" w:rsidRPr="007350DD">
        <w:t xml:space="preserve"> </w:t>
      </w:r>
      <w:r w:rsidRPr="007350DD">
        <w:t>growth</w:t>
      </w:r>
      <w:r w:rsidR="001327BC" w:rsidRPr="007350DD">
        <w:t xml:space="preserve"> </w:t>
      </w:r>
      <w:r w:rsidRPr="007350DD">
        <w:t>has</w:t>
      </w:r>
      <w:r w:rsidR="001327BC" w:rsidRPr="007350DD">
        <w:t xml:space="preserve"> </w:t>
      </w:r>
      <w:r w:rsidRPr="007350DD">
        <w:t>been</w:t>
      </w:r>
      <w:r w:rsidR="001327BC" w:rsidRPr="007350DD">
        <w:t xml:space="preserve"> </w:t>
      </w:r>
      <w:r w:rsidRPr="007350DD">
        <w:t>slow</w:t>
      </w:r>
      <w:r w:rsidR="001327BC" w:rsidRPr="007350DD">
        <w:t xml:space="preserve"> </w:t>
      </w:r>
      <w:r w:rsidRPr="007350DD">
        <w:t>and</w:t>
      </w:r>
      <w:r w:rsidR="001327BC" w:rsidRPr="007350DD">
        <w:t xml:space="preserve"> </w:t>
      </w:r>
      <w:r w:rsidRPr="007350DD">
        <w:t>remained</w:t>
      </w:r>
      <w:r w:rsidR="001327BC" w:rsidRPr="007350DD">
        <w:t xml:space="preserve"> </w:t>
      </w:r>
      <w:r w:rsidRPr="007350DD">
        <w:t>around</w:t>
      </w:r>
      <w:r w:rsidR="001327BC" w:rsidRPr="007350DD">
        <w:t xml:space="preserve"> </w:t>
      </w:r>
      <w:r w:rsidRPr="007350DD">
        <w:t>0.5%</w:t>
      </w:r>
      <w:r w:rsidR="001327BC" w:rsidRPr="007350DD">
        <w:t xml:space="preserve"> </w:t>
      </w:r>
      <w:r w:rsidRPr="007350DD">
        <w:t>down</w:t>
      </w:r>
      <w:r w:rsidR="001327BC" w:rsidRPr="007350DD">
        <w:t xml:space="preserve"> </w:t>
      </w:r>
      <w:r w:rsidRPr="007350DD">
        <w:t>from</w:t>
      </w:r>
      <w:r w:rsidR="001327BC" w:rsidRPr="007350DD">
        <w:t xml:space="preserve"> </w:t>
      </w:r>
      <w:r w:rsidRPr="007350DD">
        <w:t>4%</w:t>
      </w:r>
      <w:r w:rsidR="001327BC" w:rsidRPr="007350DD">
        <w:t xml:space="preserve"> </w:t>
      </w:r>
      <w:r w:rsidRPr="007350DD">
        <w:t>in</w:t>
      </w:r>
      <w:r w:rsidR="001327BC" w:rsidRPr="007350DD">
        <w:t xml:space="preserve"> </w:t>
      </w:r>
      <w:r w:rsidRPr="007350DD">
        <w:t>2005.</w:t>
      </w:r>
      <w:r w:rsidR="001327BC" w:rsidRPr="007350DD">
        <w:t xml:space="preserve"> </w:t>
      </w:r>
      <w:r w:rsidRPr="007350DD">
        <w:t>Table</w:t>
      </w:r>
      <w:r w:rsidR="001327BC" w:rsidRPr="007350DD">
        <w:t xml:space="preserve"> </w:t>
      </w:r>
      <w:r w:rsidR="008E3B94">
        <w:t>27</w:t>
      </w:r>
      <w:r w:rsidR="001327BC" w:rsidRPr="007350DD">
        <w:t xml:space="preserve"> </w:t>
      </w:r>
      <w:r w:rsidRPr="007350DD">
        <w:t>in</w:t>
      </w:r>
      <w:r w:rsidR="001327BC" w:rsidRPr="007350DD">
        <w:t xml:space="preserve"> </w:t>
      </w:r>
      <w:r w:rsidRPr="007350DD">
        <w:t>the</w:t>
      </w:r>
      <w:r w:rsidR="001327BC" w:rsidRPr="007350DD">
        <w:t xml:space="preserve"> </w:t>
      </w:r>
      <w:r w:rsidR="008E3B94">
        <w:t>annex</w:t>
      </w:r>
      <w:r w:rsidR="001327BC" w:rsidRPr="007350DD">
        <w:t xml:space="preserve"> </w:t>
      </w:r>
      <w:r w:rsidRPr="007350DD">
        <w:t>provides</w:t>
      </w:r>
      <w:r w:rsidR="001327BC" w:rsidRPr="007350DD">
        <w:t xml:space="preserve"> </w:t>
      </w:r>
      <w:r w:rsidRPr="007350DD">
        <w:t>data</w:t>
      </w:r>
      <w:r w:rsidR="001327BC" w:rsidRPr="007350DD">
        <w:t xml:space="preserve"> </w:t>
      </w:r>
      <w:r w:rsidRPr="007350DD">
        <w:t>on</w:t>
      </w:r>
      <w:r w:rsidR="001327BC" w:rsidRPr="007350DD">
        <w:t xml:space="preserve"> </w:t>
      </w:r>
      <w:r w:rsidRPr="007350DD">
        <w:t>Barbados</w:t>
      </w:r>
      <w:r w:rsidR="00EA19E5" w:rsidRPr="007350DD">
        <w:t>’</w:t>
      </w:r>
      <w:r w:rsidR="001327BC" w:rsidRPr="007350DD">
        <w:t xml:space="preserve"> </w:t>
      </w:r>
      <w:r w:rsidRPr="007350DD">
        <w:t>key</w:t>
      </w:r>
      <w:r w:rsidR="001327BC" w:rsidRPr="007350DD">
        <w:t xml:space="preserve"> </w:t>
      </w:r>
      <w:r w:rsidRPr="007350DD">
        <w:t>economic</w:t>
      </w:r>
      <w:r w:rsidR="001327BC" w:rsidRPr="007350DD">
        <w:t xml:space="preserve"> </w:t>
      </w:r>
      <w:r w:rsidRPr="007350DD">
        <w:t>indicators</w:t>
      </w:r>
      <w:r w:rsidR="001327BC" w:rsidRPr="007350DD">
        <w:t xml:space="preserve"> </w:t>
      </w:r>
      <w:r w:rsidRPr="007350DD">
        <w:t>for</w:t>
      </w:r>
      <w:r w:rsidR="001327BC" w:rsidRPr="007350DD">
        <w:t xml:space="preserve"> </w:t>
      </w:r>
      <w:r w:rsidRPr="007350DD">
        <w:t>the</w:t>
      </w:r>
      <w:r w:rsidR="001327BC" w:rsidRPr="007350DD">
        <w:t xml:space="preserve"> </w:t>
      </w:r>
      <w:r w:rsidRPr="007350DD">
        <w:t>period</w:t>
      </w:r>
      <w:r w:rsidR="001327BC" w:rsidRPr="007350DD">
        <w:t xml:space="preserve"> </w:t>
      </w:r>
      <w:r w:rsidRPr="007350DD">
        <w:t>2005</w:t>
      </w:r>
      <w:r w:rsidR="002C13DD" w:rsidRPr="007350DD">
        <w:t>–</w:t>
      </w:r>
      <w:r w:rsidRPr="007350DD">
        <w:t>2011.</w:t>
      </w:r>
    </w:p>
    <w:p w:rsidR="006564B6" w:rsidRPr="007350DD" w:rsidRDefault="009E22FF" w:rsidP="009E22FF">
      <w:pPr>
        <w:pStyle w:val="H23G"/>
      </w:pPr>
      <w:r w:rsidRPr="007350DD">
        <w:tab/>
      </w:r>
      <w:r w:rsidR="004A6123">
        <w:t>2.</w:t>
      </w:r>
      <w:r w:rsidRPr="007350DD">
        <w:tab/>
        <w:t>Political</w:t>
      </w:r>
      <w:r w:rsidR="001327BC" w:rsidRPr="007350DD">
        <w:t xml:space="preserve"> </w:t>
      </w:r>
      <w:r w:rsidRPr="007350DD">
        <w:t>will</w:t>
      </w:r>
    </w:p>
    <w:p w:rsidR="006564B6" w:rsidRPr="007350DD" w:rsidRDefault="006564B6" w:rsidP="006461CD">
      <w:pPr>
        <w:pStyle w:val="SingleTxtG"/>
      </w:pPr>
      <w:r w:rsidRPr="007350DD">
        <w:t>9.</w:t>
      </w:r>
      <w:r w:rsidRPr="007350DD">
        <w:tab/>
        <w:t>Both</w:t>
      </w:r>
      <w:r w:rsidR="001327BC" w:rsidRPr="007350DD">
        <w:t xml:space="preserve"> </w:t>
      </w:r>
      <w:r w:rsidRPr="007350DD">
        <w:t>of</w:t>
      </w:r>
      <w:r w:rsidR="001327BC" w:rsidRPr="007350DD">
        <w:t xml:space="preserve"> </w:t>
      </w:r>
      <w:r w:rsidRPr="007350DD">
        <w:t>the</w:t>
      </w:r>
      <w:r w:rsidR="001327BC" w:rsidRPr="007350DD">
        <w:t xml:space="preserve"> </w:t>
      </w:r>
      <w:r w:rsidRPr="007350DD">
        <w:t>major</w:t>
      </w:r>
      <w:r w:rsidR="001327BC" w:rsidRPr="007350DD">
        <w:t xml:space="preserve"> </w:t>
      </w:r>
      <w:r w:rsidRPr="007350DD">
        <w:t>Political</w:t>
      </w:r>
      <w:r w:rsidR="001327BC" w:rsidRPr="007350DD">
        <w:t xml:space="preserve"> </w:t>
      </w:r>
      <w:r w:rsidRPr="007350DD">
        <w:t>Parties</w:t>
      </w:r>
      <w:r w:rsidR="001327BC" w:rsidRPr="007350DD">
        <w:t xml:space="preserve"> </w:t>
      </w:r>
      <w:r w:rsidRPr="007350DD">
        <w:t>of</w:t>
      </w:r>
      <w:r w:rsidR="001327BC" w:rsidRPr="007350DD">
        <w:t xml:space="preserve"> </w:t>
      </w:r>
      <w:r w:rsidRPr="007350DD">
        <w:t>Barbados</w:t>
      </w:r>
      <w:r w:rsidR="001327BC" w:rsidRPr="007350DD">
        <w:t xml:space="preserve"> </w:t>
      </w:r>
      <w:r w:rsidRPr="007350DD">
        <w:t>have</w:t>
      </w:r>
      <w:r w:rsidR="001327BC" w:rsidRPr="007350DD">
        <w:t xml:space="preserve"> </w:t>
      </w:r>
      <w:r w:rsidRPr="007350DD">
        <w:t>repeatedly</w:t>
      </w:r>
      <w:r w:rsidR="001327BC" w:rsidRPr="007350DD">
        <w:t xml:space="preserve"> </w:t>
      </w:r>
      <w:r w:rsidRPr="007350DD">
        <w:t>declared,</w:t>
      </w:r>
      <w:r w:rsidR="001327BC" w:rsidRPr="007350DD">
        <w:t xml:space="preserve"> </w:t>
      </w:r>
      <w:r w:rsidRPr="007350DD">
        <w:t>in</w:t>
      </w:r>
      <w:r w:rsidR="001327BC" w:rsidRPr="007350DD">
        <w:t xml:space="preserve"> </w:t>
      </w:r>
      <w:r w:rsidRPr="007350DD">
        <w:t>their</w:t>
      </w:r>
      <w:r w:rsidR="001327BC" w:rsidRPr="007350DD">
        <w:t xml:space="preserve"> </w:t>
      </w:r>
      <w:r w:rsidRPr="007350DD">
        <w:t>Manifestos</w:t>
      </w:r>
      <w:r w:rsidR="001327BC" w:rsidRPr="007350DD">
        <w:t xml:space="preserve"> </w:t>
      </w:r>
      <w:r w:rsidRPr="007350DD">
        <w:t>and</w:t>
      </w:r>
      <w:r w:rsidR="001327BC" w:rsidRPr="007350DD">
        <w:t xml:space="preserve"> </w:t>
      </w:r>
      <w:r w:rsidRPr="007350DD">
        <w:t>other</w:t>
      </w:r>
      <w:r w:rsidR="001327BC" w:rsidRPr="007350DD">
        <w:t xml:space="preserve"> </w:t>
      </w:r>
      <w:r w:rsidRPr="007350DD">
        <w:t>expressions</w:t>
      </w:r>
      <w:r w:rsidR="001327BC" w:rsidRPr="007350DD">
        <w:t xml:space="preserve"> </w:t>
      </w:r>
      <w:r w:rsidRPr="007350DD">
        <w:t>of</w:t>
      </w:r>
      <w:r w:rsidR="001327BC" w:rsidRPr="007350DD">
        <w:t xml:space="preserve"> </w:t>
      </w:r>
      <w:r w:rsidRPr="007350DD">
        <w:t>political</w:t>
      </w:r>
      <w:r w:rsidR="001327BC" w:rsidRPr="007350DD">
        <w:t xml:space="preserve"> </w:t>
      </w:r>
      <w:r w:rsidRPr="007350DD">
        <w:t>will,</w:t>
      </w:r>
      <w:r w:rsidR="001327BC" w:rsidRPr="007350DD">
        <w:t xml:space="preserve"> </w:t>
      </w:r>
      <w:r w:rsidRPr="007350DD">
        <w:t>an</w:t>
      </w:r>
      <w:r w:rsidR="001327BC" w:rsidRPr="007350DD">
        <w:t xml:space="preserve"> </w:t>
      </w:r>
      <w:r w:rsidRPr="007350DD">
        <w:t>enduring</w:t>
      </w:r>
      <w:r w:rsidR="001327BC" w:rsidRPr="007350DD">
        <w:t xml:space="preserve"> </w:t>
      </w:r>
      <w:r w:rsidRPr="007350DD">
        <w:t>commitment</w:t>
      </w:r>
      <w:r w:rsidR="001327BC" w:rsidRPr="007350DD">
        <w:t xml:space="preserve"> </w:t>
      </w:r>
      <w:r w:rsidRPr="007350DD">
        <w:t>to</w:t>
      </w:r>
      <w:r w:rsidR="001327BC" w:rsidRPr="007350DD">
        <w:t xml:space="preserve"> </w:t>
      </w:r>
      <w:r w:rsidRPr="007350DD">
        <w:t>extending</w:t>
      </w:r>
      <w:r w:rsidR="001327BC" w:rsidRPr="007350DD">
        <w:t xml:space="preserve"> </w:t>
      </w:r>
      <w:r w:rsidRPr="007350DD">
        <w:t>to</w:t>
      </w:r>
      <w:r w:rsidR="001327BC" w:rsidRPr="007350DD">
        <w:t xml:space="preserve"> </w:t>
      </w:r>
      <w:r w:rsidRPr="007350DD">
        <w:t>all</w:t>
      </w:r>
      <w:r w:rsidR="001327BC" w:rsidRPr="007350DD">
        <w:t xml:space="preserve"> </w:t>
      </w:r>
      <w:r w:rsidRPr="007350DD">
        <w:t>Barbadians</w:t>
      </w:r>
      <w:r w:rsidR="001327BC" w:rsidRPr="007350DD">
        <w:t xml:space="preserve"> </w:t>
      </w:r>
      <w:r w:rsidRPr="007350DD">
        <w:t>the</w:t>
      </w:r>
      <w:r w:rsidR="001327BC" w:rsidRPr="007350DD">
        <w:t xml:space="preserve"> </w:t>
      </w:r>
      <w:r w:rsidRPr="007350DD">
        <w:t>freedoms,</w:t>
      </w:r>
      <w:r w:rsidR="001327BC" w:rsidRPr="007350DD">
        <w:t xml:space="preserve"> </w:t>
      </w:r>
      <w:r w:rsidRPr="007350DD">
        <w:t>rights</w:t>
      </w:r>
      <w:r w:rsidR="001327BC" w:rsidRPr="007350DD">
        <w:t xml:space="preserve"> </w:t>
      </w:r>
      <w:r w:rsidRPr="007350DD">
        <w:t>and</w:t>
      </w:r>
      <w:r w:rsidR="001327BC" w:rsidRPr="007350DD">
        <w:t xml:space="preserve"> </w:t>
      </w:r>
      <w:r w:rsidRPr="007350DD">
        <w:t>privileges</w:t>
      </w:r>
      <w:r w:rsidR="001327BC" w:rsidRPr="007350DD">
        <w:t xml:space="preserve"> </w:t>
      </w:r>
      <w:r w:rsidRPr="007350DD">
        <w:t>of</w:t>
      </w:r>
      <w:r w:rsidR="001327BC" w:rsidRPr="007350DD">
        <w:t xml:space="preserve"> </w:t>
      </w:r>
      <w:r w:rsidRPr="007350DD">
        <w:t>a</w:t>
      </w:r>
      <w:r w:rsidR="001327BC" w:rsidRPr="007350DD">
        <w:t xml:space="preserve"> </w:t>
      </w:r>
      <w:r w:rsidR="00EA19E5" w:rsidRPr="007350DD">
        <w:t>“</w:t>
      </w:r>
      <w:r w:rsidRPr="007350DD">
        <w:t>first</w:t>
      </w:r>
      <w:r w:rsidR="001327BC" w:rsidRPr="007350DD">
        <w:t xml:space="preserve"> </w:t>
      </w:r>
      <w:r w:rsidRPr="007350DD">
        <w:t>world</w:t>
      </w:r>
      <w:r w:rsidR="001327BC" w:rsidRPr="007350DD">
        <w:t xml:space="preserve"> </w:t>
      </w:r>
      <w:r w:rsidRPr="007350DD">
        <w:t>society.</w:t>
      </w:r>
      <w:r w:rsidR="00EA19E5" w:rsidRPr="007350DD">
        <w:t>”</w:t>
      </w:r>
      <w:r w:rsidR="001327BC" w:rsidRPr="007350DD">
        <w:t xml:space="preserve"> </w:t>
      </w:r>
      <w:r w:rsidRPr="007350DD">
        <w:t>Despite</w:t>
      </w:r>
      <w:r w:rsidR="001327BC" w:rsidRPr="007350DD">
        <w:t xml:space="preserve"> </w:t>
      </w:r>
      <w:r w:rsidRPr="007350DD">
        <w:t>these</w:t>
      </w:r>
      <w:r w:rsidR="001327BC" w:rsidRPr="007350DD">
        <w:t xml:space="preserve"> </w:t>
      </w:r>
      <w:r w:rsidRPr="007350DD">
        <w:t>declarations</w:t>
      </w:r>
      <w:r w:rsidR="001327BC" w:rsidRPr="007350DD">
        <w:t xml:space="preserve"> </w:t>
      </w:r>
      <w:r w:rsidRPr="007350DD">
        <w:t>and</w:t>
      </w:r>
      <w:r w:rsidR="001327BC" w:rsidRPr="007350DD">
        <w:t xml:space="preserve"> </w:t>
      </w:r>
      <w:r w:rsidRPr="007350DD">
        <w:t>expressed</w:t>
      </w:r>
      <w:r w:rsidR="001327BC" w:rsidRPr="007350DD">
        <w:t xml:space="preserve"> </w:t>
      </w:r>
      <w:r w:rsidRPr="007350DD">
        <w:t>commitments</w:t>
      </w:r>
      <w:r w:rsidR="001327BC" w:rsidRPr="007350DD">
        <w:t xml:space="preserve"> </w:t>
      </w:r>
      <w:r w:rsidRPr="007350DD">
        <w:t>the</w:t>
      </w:r>
      <w:r w:rsidR="001327BC" w:rsidRPr="007350DD">
        <w:t xml:space="preserve"> </w:t>
      </w:r>
      <w:r w:rsidRPr="007350DD">
        <w:t>reality</w:t>
      </w:r>
      <w:r w:rsidR="001327BC" w:rsidRPr="007350DD">
        <w:t xml:space="preserve"> </w:t>
      </w:r>
      <w:r w:rsidRPr="007350DD">
        <w:t>is</w:t>
      </w:r>
      <w:r w:rsidR="001327BC" w:rsidRPr="007350DD">
        <w:t xml:space="preserve"> </w:t>
      </w:r>
      <w:r w:rsidRPr="007350DD">
        <w:t>that</w:t>
      </w:r>
      <w:r w:rsidR="001327BC" w:rsidRPr="007350DD">
        <w:t xml:space="preserve"> </w:t>
      </w:r>
      <w:r w:rsidRPr="007350DD">
        <w:t>political</w:t>
      </w:r>
      <w:r w:rsidR="001327BC" w:rsidRPr="007350DD">
        <w:t xml:space="preserve"> </w:t>
      </w:r>
      <w:r w:rsidRPr="007350DD">
        <w:t>will</w:t>
      </w:r>
      <w:r w:rsidR="001327BC" w:rsidRPr="007350DD">
        <w:t xml:space="preserve"> </w:t>
      </w:r>
      <w:r w:rsidRPr="007350DD">
        <w:t>is</w:t>
      </w:r>
      <w:r w:rsidR="001327BC" w:rsidRPr="007350DD">
        <w:t xml:space="preserve"> </w:t>
      </w:r>
      <w:r w:rsidRPr="007350DD">
        <w:t>often</w:t>
      </w:r>
      <w:r w:rsidR="001327BC" w:rsidRPr="007350DD">
        <w:t xml:space="preserve"> </w:t>
      </w:r>
      <w:r w:rsidRPr="007350DD">
        <w:t>constrained</w:t>
      </w:r>
      <w:r w:rsidR="001327BC" w:rsidRPr="007350DD">
        <w:t xml:space="preserve"> </w:t>
      </w:r>
      <w:r w:rsidRPr="007350DD">
        <w:t>by</w:t>
      </w:r>
      <w:r w:rsidR="001327BC" w:rsidRPr="007350DD">
        <w:t xml:space="preserve"> </w:t>
      </w:r>
      <w:r w:rsidRPr="007350DD">
        <w:t>economic</w:t>
      </w:r>
      <w:r w:rsidR="001327BC" w:rsidRPr="007350DD">
        <w:t xml:space="preserve"> </w:t>
      </w:r>
      <w:r w:rsidRPr="007350DD">
        <w:t>circumstances</w:t>
      </w:r>
      <w:r w:rsidR="001327BC" w:rsidRPr="007350DD">
        <w:t xml:space="preserve"> </w:t>
      </w:r>
      <w:r w:rsidRPr="007350DD">
        <w:t>including</w:t>
      </w:r>
      <w:r w:rsidR="001327BC" w:rsidRPr="007350DD">
        <w:t xml:space="preserve"> </w:t>
      </w:r>
      <w:r w:rsidRPr="007350DD">
        <w:t>the</w:t>
      </w:r>
      <w:r w:rsidR="001327BC" w:rsidRPr="007350DD">
        <w:t xml:space="preserve"> </w:t>
      </w:r>
      <w:r w:rsidRPr="007350DD">
        <w:t>current</w:t>
      </w:r>
      <w:r w:rsidR="001327BC" w:rsidRPr="007350DD">
        <w:t xml:space="preserve"> </w:t>
      </w:r>
      <w:r w:rsidRPr="007350DD">
        <w:t>global</w:t>
      </w:r>
      <w:r w:rsidR="001327BC" w:rsidRPr="007350DD">
        <w:t xml:space="preserve"> </w:t>
      </w:r>
      <w:r w:rsidRPr="007350DD">
        <w:t>financial</w:t>
      </w:r>
      <w:r w:rsidR="001327BC" w:rsidRPr="007350DD">
        <w:t xml:space="preserve"> </w:t>
      </w:r>
      <w:r w:rsidRPr="007350DD">
        <w:t>crisis.</w:t>
      </w:r>
      <w:r w:rsidR="001327BC" w:rsidRPr="007350DD">
        <w:t xml:space="preserve"> </w:t>
      </w:r>
      <w:r w:rsidRPr="007350DD">
        <w:t>Thus</w:t>
      </w:r>
      <w:r w:rsidR="001327BC" w:rsidRPr="007350DD">
        <w:t xml:space="preserve"> </w:t>
      </w:r>
      <w:r w:rsidRPr="007350DD">
        <w:t>while</w:t>
      </w:r>
      <w:r w:rsidR="001327BC" w:rsidRPr="007350DD">
        <w:t xml:space="preserve"> </w:t>
      </w:r>
      <w:r w:rsidRPr="007350DD">
        <w:t>significant</w:t>
      </w:r>
      <w:r w:rsidR="001327BC" w:rsidRPr="007350DD">
        <w:t xml:space="preserve"> </w:t>
      </w:r>
      <w:r w:rsidRPr="007350DD">
        <w:t>progress</w:t>
      </w:r>
      <w:r w:rsidR="001327BC" w:rsidRPr="007350DD">
        <w:t xml:space="preserve"> </w:t>
      </w:r>
      <w:r w:rsidRPr="007350DD">
        <w:t>has</w:t>
      </w:r>
      <w:r w:rsidR="001327BC" w:rsidRPr="007350DD">
        <w:t xml:space="preserve"> </w:t>
      </w:r>
      <w:r w:rsidRPr="007350DD">
        <w:t>been</w:t>
      </w:r>
      <w:r w:rsidR="001327BC" w:rsidRPr="007350DD">
        <w:t xml:space="preserve"> </w:t>
      </w:r>
      <w:r w:rsidRPr="007350DD">
        <w:t>made</w:t>
      </w:r>
      <w:r w:rsidR="001327BC" w:rsidRPr="007350DD">
        <w:t xml:space="preserve"> </w:t>
      </w:r>
      <w:r w:rsidRPr="007350DD">
        <w:t>in</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policies</w:t>
      </w:r>
      <w:r w:rsidR="001327BC" w:rsidRPr="007350DD">
        <w:t xml:space="preserve"> </w:t>
      </w:r>
      <w:r w:rsidRPr="007350DD">
        <w:t>and</w:t>
      </w:r>
      <w:r w:rsidR="001327BC" w:rsidRPr="007350DD">
        <w:t xml:space="preserve"> </w:t>
      </w:r>
      <w:r w:rsidRPr="007350DD">
        <w:t>legislative</w:t>
      </w:r>
      <w:r w:rsidR="001327BC" w:rsidRPr="007350DD">
        <w:t xml:space="preserve"> </w:t>
      </w:r>
      <w:r w:rsidRPr="007350DD">
        <w:t>frameworks</w:t>
      </w:r>
      <w:r w:rsidR="001327BC" w:rsidRPr="007350DD">
        <w:t xml:space="preserve"> </w:t>
      </w:r>
      <w:r w:rsidRPr="007350DD">
        <w:t>to</w:t>
      </w:r>
      <w:r w:rsidR="001327BC" w:rsidRPr="007350DD">
        <w:t xml:space="preserve"> </w:t>
      </w:r>
      <w:r w:rsidRPr="007350DD">
        <w:t>protect</w:t>
      </w:r>
      <w:r w:rsidR="001327BC" w:rsidRPr="007350DD">
        <w:t xml:space="preserve"> </w:t>
      </w:r>
      <w:r w:rsidRPr="007350DD">
        <w:t>and</w:t>
      </w:r>
      <w:r w:rsidR="001327BC" w:rsidRPr="007350DD">
        <w:t xml:space="preserve"> </w:t>
      </w:r>
      <w:r w:rsidRPr="007350DD">
        <w:t>enhance</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children</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recognizes</w:t>
      </w:r>
      <w:r w:rsidR="001327BC" w:rsidRPr="007350DD">
        <w:t xml:space="preserve"> </w:t>
      </w:r>
      <w:r w:rsidRPr="007350DD">
        <w:t>that</w:t>
      </w:r>
      <w:r w:rsidR="001327BC" w:rsidRPr="007350DD">
        <w:t xml:space="preserve"> </w:t>
      </w:r>
      <w:r w:rsidRPr="007350DD">
        <w:t>this</w:t>
      </w:r>
      <w:r w:rsidR="001327BC" w:rsidRPr="007350DD">
        <w:t xml:space="preserve"> </w:t>
      </w:r>
      <w:r w:rsidRPr="007350DD">
        <w:t>is</w:t>
      </w:r>
      <w:r w:rsidR="001327BC" w:rsidRPr="007350DD">
        <w:t xml:space="preserve"> </w:t>
      </w:r>
      <w:r w:rsidRPr="007350DD">
        <w:t>an</w:t>
      </w:r>
      <w:r w:rsidR="001327BC" w:rsidRPr="007350DD">
        <w:t xml:space="preserve"> </w:t>
      </w:r>
      <w:r w:rsidRPr="007350DD">
        <w:t>ongoing</w:t>
      </w:r>
      <w:r w:rsidR="001327BC" w:rsidRPr="007350DD">
        <w:t xml:space="preserve"> </w:t>
      </w:r>
      <w:r w:rsidRPr="007350DD">
        <w:t>process,</w:t>
      </w:r>
      <w:r w:rsidR="001327BC" w:rsidRPr="007350DD">
        <w:t xml:space="preserve"> </w:t>
      </w:r>
      <w:r w:rsidRPr="007350DD">
        <w:t>and</w:t>
      </w:r>
      <w:r w:rsidR="001327BC" w:rsidRPr="007350DD">
        <w:t xml:space="preserve"> </w:t>
      </w:r>
      <w:r w:rsidRPr="007350DD">
        <w:t>therefore</w:t>
      </w:r>
      <w:r w:rsidR="001327BC" w:rsidRPr="007350DD">
        <w:t xml:space="preserve"> </w:t>
      </w:r>
      <w:r w:rsidRPr="007350DD">
        <w:t>remains</w:t>
      </w:r>
      <w:r w:rsidR="001327BC" w:rsidRPr="007350DD">
        <w:t xml:space="preserve"> </w:t>
      </w:r>
      <w:r w:rsidRPr="007350DD">
        <w:t>committed</w:t>
      </w:r>
      <w:r w:rsidR="001327BC" w:rsidRPr="007350DD">
        <w:t xml:space="preserve"> </w:t>
      </w:r>
      <w:r w:rsidRPr="007350DD">
        <w:t>to</w:t>
      </w:r>
      <w:r w:rsidR="001327BC" w:rsidRPr="007350DD">
        <w:t xml:space="preserve"> </w:t>
      </w:r>
      <w:r w:rsidRPr="007350DD">
        <w:t>doing</w:t>
      </w:r>
      <w:r w:rsidR="001327BC" w:rsidRPr="007350DD">
        <w:t xml:space="preserve"> </w:t>
      </w:r>
      <w:r w:rsidRPr="007350DD">
        <w:t>more</w:t>
      </w:r>
      <w:r w:rsidR="001327BC" w:rsidRPr="007350DD">
        <w:t xml:space="preserve"> </w:t>
      </w:r>
      <w:r w:rsidRPr="007350DD">
        <w:t>to</w:t>
      </w:r>
      <w:r w:rsidR="001327BC" w:rsidRPr="007350DD">
        <w:t xml:space="preserve"> </w:t>
      </w:r>
      <w:r w:rsidRPr="007350DD">
        <w:t>further</w:t>
      </w:r>
      <w:r w:rsidR="001327BC" w:rsidRPr="007350DD">
        <w:t xml:space="preserve"> </w:t>
      </w:r>
      <w:r w:rsidRPr="007350DD">
        <w:t>the</w:t>
      </w:r>
      <w:r w:rsidR="001327BC" w:rsidRPr="007350DD">
        <w:t xml:space="preserve"> </w:t>
      </w:r>
      <w:r w:rsidRPr="007350DD">
        <w:t>protection</w:t>
      </w:r>
      <w:r w:rsidR="001327BC" w:rsidRPr="007350DD">
        <w:t xml:space="preserve"> </w:t>
      </w:r>
      <w:r w:rsidRPr="007350DD">
        <w:t>of</w:t>
      </w:r>
      <w:r w:rsidR="001327BC" w:rsidRPr="007350DD">
        <w:t xml:space="preserve"> </w:t>
      </w:r>
      <w:r w:rsidRPr="007350DD">
        <w:t>children</w:t>
      </w:r>
      <w:r w:rsidR="00EA19E5" w:rsidRPr="007350DD">
        <w:t>’</w:t>
      </w:r>
      <w:r w:rsidRPr="007350DD">
        <w:t>s</w:t>
      </w:r>
      <w:r w:rsidR="001327BC" w:rsidRPr="007350DD">
        <w:t xml:space="preserve"> </w:t>
      </w:r>
      <w:r w:rsidRPr="007350DD">
        <w:t>rights</w:t>
      </w:r>
      <w:r w:rsidR="001327BC" w:rsidRPr="007350DD">
        <w:t xml:space="preserve"> </w:t>
      </w:r>
      <w:r w:rsidRPr="007350DD">
        <w:t>as</w:t>
      </w:r>
      <w:r w:rsidR="001327BC" w:rsidRPr="007350DD">
        <w:t xml:space="preserve"> </w:t>
      </w:r>
      <w:r w:rsidRPr="007350DD">
        <w:t>a</w:t>
      </w:r>
      <w:r w:rsidR="001327BC" w:rsidRPr="007350DD">
        <w:t xml:space="preserve"> </w:t>
      </w:r>
      <w:r w:rsidRPr="007350DD">
        <w:t>major</w:t>
      </w:r>
      <w:r w:rsidR="001327BC" w:rsidRPr="007350DD">
        <w:t xml:space="preserve"> </w:t>
      </w:r>
      <w:r w:rsidRPr="007350DD">
        <w:t>priority.</w:t>
      </w:r>
      <w:r w:rsidR="006461CD" w:rsidRPr="007350DD">
        <w:t xml:space="preserve"> </w:t>
      </w:r>
    </w:p>
    <w:p w:rsidR="006564B6" w:rsidRPr="007350DD" w:rsidRDefault="009E22FF" w:rsidP="009E22FF">
      <w:pPr>
        <w:pStyle w:val="H23G"/>
      </w:pPr>
      <w:r w:rsidRPr="007350DD">
        <w:tab/>
      </w:r>
      <w:r w:rsidR="004A6123">
        <w:t>3.</w:t>
      </w:r>
      <w:r w:rsidRPr="007350DD">
        <w:tab/>
        <w:t>Legal</w:t>
      </w:r>
      <w:r w:rsidR="001327BC" w:rsidRPr="007350DD">
        <w:t xml:space="preserve"> </w:t>
      </w:r>
      <w:r w:rsidRPr="007350DD">
        <w:t>protection</w:t>
      </w:r>
      <w:r w:rsidR="001327BC" w:rsidRPr="007350DD">
        <w:t xml:space="preserve"> </w:t>
      </w:r>
      <w:r w:rsidRPr="007350DD">
        <w:t>framework</w:t>
      </w:r>
      <w:r w:rsidR="006461CD" w:rsidRPr="007350DD">
        <w:t xml:space="preserve"> </w:t>
      </w:r>
    </w:p>
    <w:p w:rsidR="006564B6" w:rsidRPr="007350DD" w:rsidRDefault="006564B6" w:rsidP="009E22FF">
      <w:pPr>
        <w:pStyle w:val="SingleTxtG"/>
      </w:pPr>
      <w:r w:rsidRPr="007350DD">
        <w:t>10.</w:t>
      </w:r>
      <w:r w:rsidRPr="007350DD">
        <w:tab/>
        <w:t>Barbados</w:t>
      </w:r>
      <w:r w:rsidR="001327BC" w:rsidRPr="007350DD">
        <w:t xml:space="preserve"> </w:t>
      </w:r>
      <w:r w:rsidRPr="007350DD">
        <w:t>is</w:t>
      </w:r>
      <w:r w:rsidR="001327BC" w:rsidRPr="007350DD">
        <w:t xml:space="preserve"> </w:t>
      </w:r>
      <w:r w:rsidRPr="007350DD">
        <w:t>a</w:t>
      </w:r>
      <w:r w:rsidR="001327BC" w:rsidRPr="007350DD">
        <w:t xml:space="preserve"> </w:t>
      </w:r>
      <w:r w:rsidRPr="007350DD">
        <w:t>constitutional</w:t>
      </w:r>
      <w:r w:rsidR="001327BC" w:rsidRPr="007350DD">
        <w:t xml:space="preserve"> </w:t>
      </w:r>
      <w:r w:rsidRPr="007350DD">
        <w:t>monarchy</w:t>
      </w:r>
      <w:r w:rsidR="001327BC" w:rsidRPr="007350DD">
        <w:t xml:space="preserve"> </w:t>
      </w:r>
      <w:r w:rsidRPr="007350DD">
        <w:t>which</w:t>
      </w:r>
      <w:r w:rsidR="001327BC" w:rsidRPr="007350DD">
        <w:t xml:space="preserve"> </w:t>
      </w:r>
      <w:r w:rsidRPr="007350DD">
        <w:t>has</w:t>
      </w:r>
      <w:r w:rsidR="001327BC" w:rsidRPr="007350DD">
        <w:t xml:space="preserve"> </w:t>
      </w:r>
      <w:r w:rsidRPr="007350DD">
        <w:t>a</w:t>
      </w:r>
      <w:r w:rsidR="001327BC" w:rsidRPr="007350DD">
        <w:t xml:space="preserve"> </w:t>
      </w:r>
      <w:r w:rsidRPr="007350DD">
        <w:t>parliamentary</w:t>
      </w:r>
      <w:r w:rsidR="001327BC" w:rsidRPr="007350DD">
        <w:t xml:space="preserve"> </w:t>
      </w:r>
      <w:r w:rsidRPr="007350DD">
        <w:t>system</w:t>
      </w:r>
      <w:r w:rsidR="001327BC" w:rsidRPr="007350DD">
        <w:t xml:space="preserve"> </w:t>
      </w:r>
      <w:r w:rsidRPr="007350DD">
        <w:t>of</w:t>
      </w:r>
      <w:r w:rsidR="001327BC" w:rsidRPr="007350DD">
        <w:t xml:space="preserve"> </w:t>
      </w:r>
      <w:r w:rsidRPr="007350DD">
        <w:t>democracy</w:t>
      </w:r>
      <w:r w:rsidR="001327BC" w:rsidRPr="007350DD">
        <w:t xml:space="preserve"> </w:t>
      </w:r>
      <w:r w:rsidRPr="007350DD">
        <w:t>derived</w:t>
      </w:r>
      <w:r w:rsidR="001327BC" w:rsidRPr="007350DD">
        <w:t xml:space="preserve"> </w:t>
      </w:r>
      <w:r w:rsidRPr="007350DD">
        <w:t>from</w:t>
      </w:r>
      <w:r w:rsidR="001327BC" w:rsidRPr="007350DD">
        <w:t xml:space="preserve"> </w:t>
      </w:r>
      <w:r w:rsidRPr="007350DD">
        <w:t>the</w:t>
      </w:r>
      <w:r w:rsidR="001327BC" w:rsidRPr="007350DD">
        <w:t xml:space="preserve"> </w:t>
      </w:r>
      <w:r w:rsidRPr="007350DD">
        <w:t>British</w:t>
      </w:r>
      <w:r w:rsidR="001327BC" w:rsidRPr="007350DD">
        <w:t xml:space="preserve"> </w:t>
      </w:r>
      <w:r w:rsidRPr="007350DD">
        <w:t>Westminster</w:t>
      </w:r>
      <w:r w:rsidR="001327BC" w:rsidRPr="007350DD">
        <w:t xml:space="preserve"> </w:t>
      </w:r>
      <w:r w:rsidRPr="007350DD">
        <w:t>system</w:t>
      </w:r>
      <w:r w:rsidR="001327BC" w:rsidRPr="007350DD">
        <w:t xml:space="preserve"> </w:t>
      </w:r>
      <w:r w:rsidRPr="007350DD">
        <w:t>of</w:t>
      </w:r>
      <w:r w:rsidR="001327BC" w:rsidRPr="007350DD">
        <w:t xml:space="preserve"> </w:t>
      </w:r>
      <w:r w:rsidRPr="007350DD">
        <w:t>government.</w:t>
      </w:r>
      <w:r w:rsidR="001327BC" w:rsidRPr="007350DD">
        <w:t xml:space="preserve"> </w:t>
      </w:r>
      <w:r w:rsidRPr="007350DD">
        <w:t>Barbados</w:t>
      </w:r>
      <w:r w:rsidR="001327BC" w:rsidRPr="007350DD">
        <w:t xml:space="preserve"> </w:t>
      </w:r>
      <w:r w:rsidRPr="007350DD">
        <w:t>has</w:t>
      </w:r>
      <w:r w:rsidR="001327BC" w:rsidRPr="007350DD">
        <w:t xml:space="preserve"> </w:t>
      </w:r>
      <w:r w:rsidRPr="007350DD">
        <w:t>not</w:t>
      </w:r>
      <w:r w:rsidR="001327BC" w:rsidRPr="007350DD">
        <w:t xml:space="preserve"> </w:t>
      </w:r>
      <w:r w:rsidRPr="007350DD">
        <w:lastRenderedPageBreak/>
        <w:t>entered</w:t>
      </w:r>
      <w:r w:rsidR="001327BC" w:rsidRPr="007350DD">
        <w:t xml:space="preserve"> </w:t>
      </w:r>
      <w:r w:rsidRPr="007350DD">
        <w:t>any</w:t>
      </w:r>
      <w:r w:rsidR="001327BC" w:rsidRPr="007350DD">
        <w:t xml:space="preserve"> </w:t>
      </w:r>
      <w:r w:rsidRPr="007350DD">
        <w:t>reservations</w:t>
      </w:r>
      <w:r w:rsidR="001327BC" w:rsidRPr="007350DD">
        <w:t xml:space="preserve"> </w:t>
      </w:r>
      <w:r w:rsidRPr="007350DD">
        <w:t>to</w:t>
      </w:r>
      <w:r w:rsidR="001327BC" w:rsidRPr="007350DD">
        <w:t xml:space="preserve"> </w:t>
      </w:r>
      <w:r w:rsidRPr="007350DD">
        <w:t>the</w:t>
      </w:r>
      <w:r w:rsidR="001327BC" w:rsidRPr="007350DD">
        <w:t xml:space="preserve"> </w:t>
      </w:r>
      <w:r w:rsidRPr="007350DD">
        <w:t>CRC</w:t>
      </w:r>
      <w:r w:rsidR="001327BC" w:rsidRPr="007350DD">
        <w:t xml:space="preserve"> </w:t>
      </w:r>
      <w:r w:rsidRPr="007350DD">
        <w:t>and</w:t>
      </w:r>
      <w:r w:rsidR="001327BC" w:rsidRPr="007350DD">
        <w:t xml:space="preserve"> </w:t>
      </w:r>
      <w:r w:rsidRPr="007350DD">
        <w:t>the</w:t>
      </w:r>
      <w:r w:rsidR="001327BC" w:rsidRPr="007350DD">
        <w:t xml:space="preserve"> </w:t>
      </w:r>
      <w:r w:rsidRPr="007350DD">
        <w:t>process</w:t>
      </w:r>
      <w:r w:rsidR="001327BC" w:rsidRPr="007350DD">
        <w:t xml:space="preserve"> </w:t>
      </w:r>
      <w:r w:rsidRPr="007350DD">
        <w:t>of</w:t>
      </w:r>
      <w:r w:rsidR="001327BC" w:rsidRPr="007350DD">
        <w:t xml:space="preserve"> </w:t>
      </w:r>
      <w:r w:rsidRPr="007350DD">
        <w:t>incorporating</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into</w:t>
      </w:r>
      <w:r w:rsidR="001327BC" w:rsidRPr="007350DD">
        <w:t xml:space="preserve"> </w:t>
      </w:r>
      <w:r w:rsidRPr="007350DD">
        <w:t>domestic</w:t>
      </w:r>
      <w:r w:rsidR="001327BC" w:rsidRPr="007350DD">
        <w:t xml:space="preserve"> </w:t>
      </w:r>
      <w:r w:rsidRPr="007350DD">
        <w:t>law</w:t>
      </w:r>
      <w:r w:rsidR="001327BC" w:rsidRPr="007350DD">
        <w:t xml:space="preserve"> </w:t>
      </w:r>
      <w:r w:rsidRPr="007350DD">
        <w:t>through</w:t>
      </w:r>
      <w:r w:rsidR="001327BC" w:rsidRPr="007350DD">
        <w:t xml:space="preserve"> </w:t>
      </w:r>
      <w:r w:rsidRPr="007350DD">
        <w:t>national</w:t>
      </w:r>
      <w:r w:rsidR="001327BC" w:rsidRPr="007350DD">
        <w:t xml:space="preserve"> </w:t>
      </w:r>
      <w:r w:rsidRPr="007350DD">
        <w:t>legislation</w:t>
      </w:r>
      <w:r w:rsidR="001327BC" w:rsidRPr="007350DD">
        <w:t xml:space="preserve"> </w:t>
      </w:r>
      <w:r w:rsidRPr="007350DD">
        <w:t>has</w:t>
      </w:r>
      <w:r w:rsidR="001327BC" w:rsidRPr="007350DD">
        <w:t xml:space="preserve"> </w:t>
      </w:r>
      <w:r w:rsidRPr="007350DD">
        <w:t>been</w:t>
      </w:r>
      <w:r w:rsidR="001327BC" w:rsidRPr="007350DD">
        <w:t xml:space="preserve"> </w:t>
      </w:r>
      <w:r w:rsidRPr="007350DD">
        <w:t>ongoing</w:t>
      </w:r>
      <w:r w:rsidR="001327BC" w:rsidRPr="007350DD">
        <w:t xml:space="preserve"> </w:t>
      </w:r>
      <w:r w:rsidRPr="007350DD">
        <w:t>for</w:t>
      </w:r>
      <w:r w:rsidR="001327BC" w:rsidRPr="007350DD">
        <w:t xml:space="preserve"> </w:t>
      </w:r>
      <w:r w:rsidRPr="007350DD">
        <w:t>some</w:t>
      </w:r>
      <w:r w:rsidR="001327BC" w:rsidRPr="007350DD">
        <w:t xml:space="preserve"> </w:t>
      </w:r>
      <w:r w:rsidRPr="007350DD">
        <w:t>time.</w:t>
      </w:r>
      <w:r w:rsidRPr="007350DD">
        <w:rPr>
          <w:rStyle w:val="FootnoteReference"/>
        </w:rPr>
        <w:footnoteReference w:id="12"/>
      </w:r>
      <w:r w:rsidR="001327BC" w:rsidRPr="007350DD">
        <w:rPr>
          <w:rStyle w:val="FootnoteReference"/>
        </w:rPr>
        <w:t xml:space="preserve"> </w:t>
      </w:r>
      <w:r w:rsidRPr="007350DD">
        <w:t>Yet</w:t>
      </w:r>
      <w:r w:rsidR="001327BC" w:rsidRPr="007350DD">
        <w:t xml:space="preserve"> </w:t>
      </w:r>
      <w:r w:rsidRPr="007350DD">
        <w:t>there</w:t>
      </w:r>
      <w:r w:rsidR="001327BC" w:rsidRPr="007350DD">
        <w:t xml:space="preserve"> </w:t>
      </w:r>
      <w:r w:rsidRPr="007350DD">
        <w:t>remains</w:t>
      </w:r>
      <w:r w:rsidR="001327BC" w:rsidRPr="007350DD">
        <w:t xml:space="preserve"> </w:t>
      </w:r>
      <w:r w:rsidRPr="007350DD">
        <w:t>need</w:t>
      </w:r>
      <w:r w:rsidR="001327BC" w:rsidRPr="007350DD">
        <w:t xml:space="preserve"> </w:t>
      </w:r>
      <w:r w:rsidRPr="007350DD">
        <w:t>for</w:t>
      </w:r>
      <w:r w:rsidR="001327BC" w:rsidRPr="007350DD">
        <w:t xml:space="preserve"> </w:t>
      </w:r>
      <w:r w:rsidRPr="007350DD">
        <w:t>an</w:t>
      </w:r>
      <w:r w:rsidR="001327BC" w:rsidRPr="007350DD">
        <w:t xml:space="preserve"> </w:t>
      </w:r>
      <w:r w:rsidRPr="007350DD">
        <w:t>extensive</w:t>
      </w:r>
      <w:r w:rsidR="001327BC" w:rsidRPr="007350DD">
        <w:t xml:space="preserve"> </w:t>
      </w:r>
      <w:r w:rsidRPr="007350DD">
        <w:t>and</w:t>
      </w:r>
      <w:r w:rsidR="001327BC" w:rsidRPr="007350DD">
        <w:t xml:space="preserve"> </w:t>
      </w:r>
      <w:r w:rsidRPr="007350DD">
        <w:t>systematic</w:t>
      </w:r>
      <w:r w:rsidR="001327BC" w:rsidRPr="007350DD">
        <w:t xml:space="preserve"> </w:t>
      </w:r>
      <w:r w:rsidRPr="007350DD">
        <w:t>review</w:t>
      </w:r>
      <w:r w:rsidR="001327BC" w:rsidRPr="007350DD">
        <w:t xml:space="preserve"> </w:t>
      </w:r>
      <w:r w:rsidRPr="007350DD">
        <w:t>and</w:t>
      </w:r>
      <w:r w:rsidR="001327BC" w:rsidRPr="007350DD">
        <w:t xml:space="preserve"> </w:t>
      </w:r>
      <w:r w:rsidRPr="007350DD">
        <w:t>evaluation</w:t>
      </w:r>
      <w:r w:rsidR="001327BC" w:rsidRPr="007350DD">
        <w:t xml:space="preserve"> </w:t>
      </w:r>
      <w:r w:rsidRPr="007350DD">
        <w:t>to</w:t>
      </w:r>
      <w:r w:rsidR="001327BC" w:rsidRPr="007350DD">
        <w:t xml:space="preserve"> </w:t>
      </w:r>
      <w:r w:rsidRPr="007350DD">
        <w:t>determine</w:t>
      </w:r>
      <w:r w:rsidR="001327BC" w:rsidRPr="007350DD">
        <w:t xml:space="preserve"> </w:t>
      </w:r>
      <w:r w:rsidRPr="007350DD">
        <w:t>the</w:t>
      </w:r>
      <w:r w:rsidR="001327BC" w:rsidRPr="007350DD">
        <w:t xml:space="preserve"> </w:t>
      </w:r>
      <w:r w:rsidRPr="007350DD">
        <w:t>extent</w:t>
      </w:r>
      <w:r w:rsidR="001327BC" w:rsidRPr="007350DD">
        <w:t xml:space="preserve"> </w:t>
      </w:r>
      <w:r w:rsidRPr="007350DD">
        <w:t>to</w:t>
      </w:r>
      <w:r w:rsidR="001327BC" w:rsidRPr="007350DD">
        <w:t xml:space="preserve"> </w:t>
      </w:r>
      <w:r w:rsidRPr="007350DD">
        <w:t>which</w:t>
      </w:r>
      <w:r w:rsidR="001327BC" w:rsidRPr="007350DD">
        <w:t xml:space="preserve"> </w:t>
      </w:r>
      <w:r w:rsidRPr="007350DD">
        <w:t>progress</w:t>
      </w:r>
      <w:r w:rsidR="001327BC" w:rsidRPr="007350DD">
        <w:t xml:space="preserve"> </w:t>
      </w:r>
      <w:r w:rsidRPr="007350DD">
        <w:t>has</w:t>
      </w:r>
      <w:r w:rsidR="001327BC" w:rsidRPr="007350DD">
        <w:t xml:space="preserve"> </w:t>
      </w:r>
      <w:r w:rsidRPr="007350DD">
        <w:t>been</w:t>
      </w:r>
      <w:r w:rsidR="001327BC" w:rsidRPr="007350DD">
        <w:t xml:space="preserve"> </w:t>
      </w:r>
      <w:r w:rsidRPr="007350DD">
        <w:t>made,</w:t>
      </w:r>
      <w:r w:rsidR="001327BC" w:rsidRPr="007350DD">
        <w:t xml:space="preserve"> </w:t>
      </w:r>
      <w:r w:rsidRPr="007350DD">
        <w:t>and</w:t>
      </w:r>
      <w:r w:rsidR="001327BC" w:rsidRPr="007350DD">
        <w:t xml:space="preserve"> </w:t>
      </w:r>
      <w:r w:rsidRPr="007350DD">
        <w:t>what</w:t>
      </w:r>
      <w:r w:rsidR="001327BC" w:rsidRPr="007350DD">
        <w:t xml:space="preserve"> </w:t>
      </w:r>
      <w:r w:rsidRPr="007350DD">
        <w:t>other</w:t>
      </w:r>
      <w:r w:rsidR="001327BC" w:rsidRPr="007350DD">
        <w:t xml:space="preserve"> </w:t>
      </w:r>
      <w:r w:rsidRPr="007350DD">
        <w:t>reforms</w:t>
      </w:r>
      <w:r w:rsidR="001327BC" w:rsidRPr="007350DD">
        <w:t xml:space="preserve"> </w:t>
      </w:r>
      <w:r w:rsidRPr="007350DD">
        <w:t>are</w:t>
      </w:r>
      <w:r w:rsidR="001327BC" w:rsidRPr="007350DD">
        <w:t xml:space="preserve"> </w:t>
      </w:r>
      <w:r w:rsidRPr="007350DD">
        <w:t>required</w:t>
      </w:r>
      <w:r w:rsidR="001327BC" w:rsidRPr="007350DD">
        <w:t xml:space="preserve"> </w:t>
      </w:r>
      <w:r w:rsidRPr="007350DD">
        <w:t>to</w:t>
      </w:r>
      <w:r w:rsidR="001327BC" w:rsidRPr="007350DD">
        <w:t xml:space="preserve"> </w:t>
      </w:r>
      <w:r w:rsidRPr="007350DD">
        <w:t>achieve</w:t>
      </w:r>
      <w:r w:rsidR="001327BC" w:rsidRPr="007350DD">
        <w:t xml:space="preserve"> </w:t>
      </w:r>
      <w:r w:rsidRPr="007350DD">
        <w:t>full</w:t>
      </w:r>
      <w:r w:rsidR="001327BC" w:rsidRPr="007350DD">
        <w:t xml:space="preserve"> </w:t>
      </w:r>
      <w:r w:rsidRPr="007350DD">
        <w:t>compliance.</w:t>
      </w:r>
      <w:r w:rsidRPr="007350DD">
        <w:rPr>
          <w:rStyle w:val="FootnoteReference"/>
        </w:rPr>
        <w:footnoteReference w:id="13"/>
      </w:r>
      <w:r w:rsidR="001327BC" w:rsidRPr="007350DD">
        <w:t xml:space="preserve"> </w:t>
      </w:r>
      <w:r w:rsidRPr="007350DD">
        <w:t>However,</w:t>
      </w:r>
      <w:r w:rsidR="001327BC" w:rsidRPr="007350DD">
        <w:t xml:space="preserve"> </w:t>
      </w:r>
      <w:r w:rsidRPr="007350DD">
        <w:t>the</w:t>
      </w:r>
      <w:r w:rsidR="001327BC" w:rsidRPr="007350DD">
        <w:t xml:space="preserve"> </w:t>
      </w:r>
      <w:r w:rsidRPr="007350DD">
        <w:t>following</w:t>
      </w:r>
      <w:r w:rsidR="001327BC" w:rsidRPr="007350DD">
        <w:t xml:space="preserve"> </w:t>
      </w:r>
      <w:r w:rsidRPr="007350DD">
        <w:t>pieces</w:t>
      </w:r>
      <w:r w:rsidR="001327BC" w:rsidRPr="007350DD">
        <w:t xml:space="preserve"> </w:t>
      </w:r>
      <w:r w:rsidRPr="007350DD">
        <w:t>of</w:t>
      </w:r>
      <w:r w:rsidR="001327BC" w:rsidRPr="007350DD">
        <w:t xml:space="preserve"> </w:t>
      </w:r>
      <w:r w:rsidRPr="007350DD">
        <w:t>legislation</w:t>
      </w:r>
      <w:r w:rsidR="001327BC" w:rsidRPr="007350DD">
        <w:t xml:space="preserve"> </w:t>
      </w:r>
      <w:r w:rsidRPr="007350DD">
        <w:t>have</w:t>
      </w:r>
      <w:r w:rsidR="001327BC" w:rsidRPr="007350DD">
        <w:t xml:space="preserve"> </w:t>
      </w:r>
      <w:r w:rsidRPr="007350DD">
        <w:t>been</w:t>
      </w:r>
      <w:r w:rsidR="001327BC" w:rsidRPr="007350DD">
        <w:t xml:space="preserve"> </w:t>
      </w:r>
      <w:r w:rsidRPr="007350DD">
        <w:t>enacted</w:t>
      </w:r>
      <w:r w:rsidR="001327BC" w:rsidRPr="007350DD">
        <w:t xml:space="preserve"> </w:t>
      </w:r>
      <w:r w:rsidRPr="007350DD">
        <w:t>and</w:t>
      </w:r>
      <w:r w:rsidR="001327BC" w:rsidRPr="007350DD">
        <w:t xml:space="preserve"> </w:t>
      </w:r>
      <w:r w:rsidRPr="007350DD">
        <w:t>collectively</w:t>
      </w:r>
      <w:r w:rsidR="001327BC" w:rsidRPr="007350DD">
        <w:t xml:space="preserve"> </w:t>
      </w:r>
      <w:r w:rsidRPr="007350DD">
        <w:t>provide</w:t>
      </w:r>
      <w:r w:rsidR="001327BC" w:rsidRPr="007350DD">
        <w:t xml:space="preserve"> </w:t>
      </w:r>
      <w:r w:rsidRPr="007350DD">
        <w:t>the</w:t>
      </w:r>
      <w:r w:rsidR="001327BC" w:rsidRPr="007350DD">
        <w:t xml:space="preserve"> </w:t>
      </w:r>
      <w:r w:rsidRPr="007350DD">
        <w:t>main</w:t>
      </w:r>
      <w:r w:rsidR="001327BC" w:rsidRPr="007350DD">
        <w:t xml:space="preserve"> </w:t>
      </w:r>
      <w:r w:rsidRPr="007350DD">
        <w:t>framework</w:t>
      </w:r>
      <w:r w:rsidR="001327BC" w:rsidRPr="007350DD">
        <w:t xml:space="preserve"> </w:t>
      </w:r>
      <w:r w:rsidRPr="007350DD">
        <w:t>for</w:t>
      </w:r>
      <w:r w:rsidR="001327BC" w:rsidRPr="007350DD">
        <w:t xml:space="preserve"> </w:t>
      </w:r>
      <w:r w:rsidRPr="007350DD">
        <w:t>the</w:t>
      </w:r>
      <w:r w:rsidR="001327BC" w:rsidRPr="007350DD">
        <w:t xml:space="preserve"> </w:t>
      </w:r>
      <w:r w:rsidRPr="007350DD">
        <w:t>protection</w:t>
      </w:r>
      <w:r w:rsidR="001327BC" w:rsidRPr="007350DD">
        <w:t xml:space="preserve"> </w:t>
      </w:r>
      <w:r w:rsidRPr="007350DD">
        <w:t>of</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in</w:t>
      </w:r>
      <w:r w:rsidR="001327BC" w:rsidRPr="007350DD">
        <w:t xml:space="preserve"> </w:t>
      </w:r>
      <w:r w:rsidRPr="007350DD">
        <w:t>Barbados:</w:t>
      </w:r>
    </w:p>
    <w:p w:rsidR="006564B6" w:rsidRPr="007350DD" w:rsidRDefault="009E22FF" w:rsidP="009E22FF">
      <w:pPr>
        <w:pStyle w:val="SingleTxtG"/>
      </w:pPr>
      <w:r w:rsidRPr="007350DD">
        <w:tab/>
        <w:t>(a)</w:t>
      </w:r>
      <w:r w:rsidRPr="007350DD">
        <w:tab/>
      </w:r>
      <w:r w:rsidR="006564B6" w:rsidRPr="007350DD">
        <w:t>The</w:t>
      </w:r>
      <w:r w:rsidR="001327BC" w:rsidRPr="007350DD">
        <w:t xml:space="preserve"> </w:t>
      </w:r>
      <w:r w:rsidR="006564B6" w:rsidRPr="007350DD">
        <w:t>Employment</w:t>
      </w:r>
      <w:r w:rsidR="001327BC" w:rsidRPr="007350DD">
        <w:t xml:space="preserve"> </w:t>
      </w:r>
      <w:r w:rsidR="006564B6" w:rsidRPr="007350DD">
        <w:t>(Miscellaneous</w:t>
      </w:r>
      <w:r w:rsidR="001327BC" w:rsidRPr="007350DD">
        <w:t xml:space="preserve"> </w:t>
      </w:r>
      <w:r w:rsidR="006564B6" w:rsidRPr="007350DD">
        <w:t>Provisions)</w:t>
      </w:r>
      <w:r w:rsidR="001327BC" w:rsidRPr="007350DD">
        <w:t xml:space="preserve"> </w:t>
      </w:r>
      <w:r w:rsidR="006564B6" w:rsidRPr="007350DD">
        <w:t>Act,</w:t>
      </w:r>
      <w:r w:rsidR="001327BC" w:rsidRPr="007350DD">
        <w:t xml:space="preserve"> </w:t>
      </w:r>
      <w:r w:rsidR="006564B6" w:rsidRPr="007350DD">
        <w:t>1977</w:t>
      </w:r>
      <w:r w:rsidR="001327BC" w:rsidRPr="007350DD">
        <w:t xml:space="preserve"> </w:t>
      </w:r>
      <w:r w:rsidR="006564B6" w:rsidRPr="007350DD">
        <w:t>Chapter</w:t>
      </w:r>
      <w:r w:rsidR="001327BC" w:rsidRPr="007350DD">
        <w:t xml:space="preserve"> </w:t>
      </w:r>
      <w:r w:rsidR="006564B6" w:rsidRPr="007350DD">
        <w:t>346</w:t>
      </w:r>
      <w:r w:rsidRPr="007350DD">
        <w:t>;</w:t>
      </w:r>
    </w:p>
    <w:p w:rsidR="006564B6" w:rsidRPr="007350DD" w:rsidRDefault="009E22FF" w:rsidP="009E22FF">
      <w:pPr>
        <w:pStyle w:val="SingleTxtG"/>
      </w:pPr>
      <w:r w:rsidRPr="007350DD">
        <w:tab/>
        <w:t>(b)</w:t>
      </w:r>
      <w:r w:rsidRPr="007350DD">
        <w:tab/>
      </w:r>
      <w:r w:rsidR="006564B6" w:rsidRPr="007350DD">
        <w:t>The</w:t>
      </w:r>
      <w:r w:rsidR="001327BC" w:rsidRPr="007350DD">
        <w:t xml:space="preserve"> </w:t>
      </w:r>
      <w:r w:rsidR="006564B6" w:rsidRPr="007350DD">
        <w:t>Child</w:t>
      </w:r>
      <w:r w:rsidR="001327BC" w:rsidRPr="007350DD">
        <w:t xml:space="preserve"> </w:t>
      </w:r>
      <w:r w:rsidR="006564B6" w:rsidRPr="007350DD">
        <w:t>Care</w:t>
      </w:r>
      <w:r w:rsidR="001327BC" w:rsidRPr="007350DD">
        <w:t xml:space="preserve"> </w:t>
      </w:r>
      <w:r w:rsidR="006564B6" w:rsidRPr="007350DD">
        <w:t>Board</w:t>
      </w:r>
      <w:r w:rsidR="001327BC" w:rsidRPr="007350DD">
        <w:t xml:space="preserve"> </w:t>
      </w:r>
      <w:r w:rsidR="006564B6" w:rsidRPr="007350DD">
        <w:t>Act,</w:t>
      </w:r>
      <w:r w:rsidR="001327BC" w:rsidRPr="007350DD">
        <w:t xml:space="preserve"> </w:t>
      </w:r>
      <w:r w:rsidR="006564B6" w:rsidRPr="007350DD">
        <w:t>1981</w:t>
      </w:r>
      <w:r w:rsidR="001327BC" w:rsidRPr="007350DD">
        <w:t xml:space="preserve"> </w:t>
      </w:r>
      <w:r w:rsidR="006564B6" w:rsidRPr="007350DD">
        <w:t>Chapter</w:t>
      </w:r>
      <w:r w:rsidR="001327BC" w:rsidRPr="007350DD">
        <w:t xml:space="preserve"> </w:t>
      </w:r>
      <w:r w:rsidR="006564B6" w:rsidRPr="007350DD">
        <w:t>381</w:t>
      </w:r>
      <w:r w:rsidRPr="007350DD">
        <w:t>;</w:t>
      </w:r>
    </w:p>
    <w:p w:rsidR="006564B6" w:rsidRPr="007350DD" w:rsidRDefault="009E22FF" w:rsidP="009E22FF">
      <w:pPr>
        <w:pStyle w:val="SingleTxtG"/>
      </w:pPr>
      <w:r w:rsidRPr="007350DD">
        <w:tab/>
        <w:t>(c)</w:t>
      </w:r>
      <w:r w:rsidRPr="007350DD">
        <w:tab/>
      </w:r>
      <w:r w:rsidR="006564B6" w:rsidRPr="007350DD">
        <w:t>The</w:t>
      </w:r>
      <w:r w:rsidR="001327BC" w:rsidRPr="007350DD">
        <w:t xml:space="preserve"> </w:t>
      </w:r>
      <w:r w:rsidR="006564B6" w:rsidRPr="007350DD">
        <w:t>Sexual</w:t>
      </w:r>
      <w:r w:rsidR="001327BC" w:rsidRPr="007350DD">
        <w:t xml:space="preserve"> </w:t>
      </w:r>
      <w:r w:rsidR="006564B6" w:rsidRPr="007350DD">
        <w:t>Offences</w:t>
      </w:r>
      <w:r w:rsidR="001327BC" w:rsidRPr="007350DD">
        <w:t xml:space="preserve"> </w:t>
      </w:r>
      <w:r w:rsidR="006564B6" w:rsidRPr="007350DD">
        <w:t>Act,</w:t>
      </w:r>
      <w:r w:rsidR="001327BC" w:rsidRPr="007350DD">
        <w:t xml:space="preserve"> </w:t>
      </w:r>
      <w:r w:rsidR="006564B6" w:rsidRPr="007350DD">
        <w:t>1992</w:t>
      </w:r>
      <w:r w:rsidR="001327BC" w:rsidRPr="007350DD">
        <w:t xml:space="preserve"> </w:t>
      </w:r>
      <w:r w:rsidR="006564B6" w:rsidRPr="007350DD">
        <w:t>Chapter</w:t>
      </w:r>
      <w:r w:rsidR="001327BC" w:rsidRPr="007350DD">
        <w:t xml:space="preserve"> </w:t>
      </w:r>
      <w:r w:rsidR="006564B6" w:rsidRPr="007350DD">
        <w:t>154</w:t>
      </w:r>
      <w:r w:rsidRPr="007350DD">
        <w:t>;</w:t>
      </w:r>
    </w:p>
    <w:p w:rsidR="006564B6" w:rsidRPr="007350DD" w:rsidRDefault="009E22FF" w:rsidP="009E22FF">
      <w:pPr>
        <w:pStyle w:val="SingleTxtG"/>
      </w:pPr>
      <w:r w:rsidRPr="007350DD">
        <w:tab/>
        <w:t>(d)</w:t>
      </w:r>
      <w:r w:rsidRPr="007350DD">
        <w:tab/>
      </w:r>
      <w:r w:rsidR="006564B6" w:rsidRPr="007350DD">
        <w:t>The</w:t>
      </w:r>
      <w:r w:rsidR="001327BC" w:rsidRPr="007350DD">
        <w:t xml:space="preserve"> </w:t>
      </w:r>
      <w:r w:rsidR="006564B6" w:rsidRPr="007350DD">
        <w:t>Change</w:t>
      </w:r>
      <w:r w:rsidR="001327BC" w:rsidRPr="007350DD">
        <w:t xml:space="preserve"> </w:t>
      </w:r>
      <w:r w:rsidR="006564B6" w:rsidRPr="007350DD">
        <w:t>of</w:t>
      </w:r>
      <w:r w:rsidR="001327BC" w:rsidRPr="007350DD">
        <w:t xml:space="preserve"> </w:t>
      </w:r>
      <w:r w:rsidR="006564B6" w:rsidRPr="007350DD">
        <w:t>Name</w:t>
      </w:r>
      <w:r w:rsidR="001327BC" w:rsidRPr="007350DD">
        <w:t xml:space="preserve"> </w:t>
      </w:r>
      <w:r w:rsidR="006564B6" w:rsidRPr="007350DD">
        <w:t>Act,</w:t>
      </w:r>
      <w:r w:rsidR="001327BC" w:rsidRPr="007350DD">
        <w:t xml:space="preserve"> </w:t>
      </w:r>
      <w:r w:rsidR="006564B6" w:rsidRPr="007350DD">
        <w:t>1981</w:t>
      </w:r>
      <w:r w:rsidR="001327BC" w:rsidRPr="007350DD">
        <w:t xml:space="preserve"> </w:t>
      </w:r>
      <w:r w:rsidR="006564B6" w:rsidRPr="007350DD">
        <w:t>Chapter</w:t>
      </w:r>
      <w:r w:rsidR="001327BC" w:rsidRPr="007350DD">
        <w:t xml:space="preserve"> </w:t>
      </w:r>
      <w:r w:rsidR="006564B6" w:rsidRPr="007350DD">
        <w:t>212</w:t>
      </w:r>
      <w:r w:rsidR="001327BC" w:rsidRPr="007350DD">
        <w:t xml:space="preserve"> </w:t>
      </w:r>
      <w:r w:rsidR="006564B6" w:rsidRPr="007350DD">
        <w:t>(A)</w:t>
      </w:r>
      <w:r w:rsidRPr="007350DD">
        <w:t>;</w:t>
      </w:r>
    </w:p>
    <w:p w:rsidR="006564B6" w:rsidRPr="007350DD" w:rsidRDefault="009E22FF" w:rsidP="009E22FF">
      <w:pPr>
        <w:pStyle w:val="SingleTxtG"/>
      </w:pPr>
      <w:r w:rsidRPr="007350DD">
        <w:tab/>
        <w:t>(e)</w:t>
      </w:r>
      <w:r w:rsidRPr="007350DD">
        <w:tab/>
      </w:r>
      <w:r w:rsidR="006564B6" w:rsidRPr="007350DD">
        <w:t>The</w:t>
      </w:r>
      <w:r w:rsidR="001327BC" w:rsidRPr="007350DD">
        <w:t xml:space="preserve"> </w:t>
      </w:r>
      <w:r w:rsidR="006564B6" w:rsidRPr="007350DD">
        <w:t>Minors</w:t>
      </w:r>
      <w:r w:rsidR="001327BC" w:rsidRPr="007350DD">
        <w:t xml:space="preserve"> </w:t>
      </w:r>
      <w:r w:rsidR="006564B6" w:rsidRPr="007350DD">
        <w:t>Act,</w:t>
      </w:r>
      <w:r w:rsidR="001327BC" w:rsidRPr="007350DD">
        <w:t xml:space="preserve"> </w:t>
      </w:r>
      <w:r w:rsidR="006564B6" w:rsidRPr="007350DD">
        <w:t>1971</w:t>
      </w:r>
      <w:r w:rsidR="001327BC" w:rsidRPr="007350DD">
        <w:t xml:space="preserve"> </w:t>
      </w:r>
      <w:r w:rsidR="006564B6" w:rsidRPr="007350DD">
        <w:t>(revised</w:t>
      </w:r>
      <w:r w:rsidR="001327BC" w:rsidRPr="007350DD">
        <w:t xml:space="preserve"> </w:t>
      </w:r>
      <w:r w:rsidR="006564B6" w:rsidRPr="007350DD">
        <w:t>edition)</w:t>
      </w:r>
      <w:r w:rsidR="001327BC" w:rsidRPr="007350DD">
        <w:t xml:space="preserve"> </w:t>
      </w:r>
      <w:r w:rsidR="006564B6" w:rsidRPr="007350DD">
        <w:t>Chapter</w:t>
      </w:r>
      <w:r w:rsidR="001327BC" w:rsidRPr="007350DD">
        <w:t xml:space="preserve"> </w:t>
      </w:r>
      <w:r w:rsidR="006564B6" w:rsidRPr="007350DD">
        <w:t>215</w:t>
      </w:r>
      <w:r w:rsidRPr="007350DD">
        <w:t>;</w:t>
      </w:r>
    </w:p>
    <w:p w:rsidR="006564B6" w:rsidRPr="007350DD" w:rsidRDefault="009E22FF" w:rsidP="009E22FF">
      <w:pPr>
        <w:pStyle w:val="SingleTxtG"/>
      </w:pPr>
      <w:r w:rsidRPr="007350DD">
        <w:tab/>
        <w:t>(f)</w:t>
      </w:r>
      <w:r w:rsidRPr="007350DD">
        <w:tab/>
      </w:r>
      <w:r w:rsidR="006564B6" w:rsidRPr="007350DD">
        <w:t>The</w:t>
      </w:r>
      <w:r w:rsidR="001327BC" w:rsidRPr="007350DD">
        <w:t xml:space="preserve"> </w:t>
      </w:r>
      <w:r w:rsidR="006564B6" w:rsidRPr="007350DD">
        <w:t>Maintenance</w:t>
      </w:r>
      <w:r w:rsidR="001327BC" w:rsidRPr="007350DD">
        <w:t xml:space="preserve"> </w:t>
      </w:r>
      <w:r w:rsidR="006564B6" w:rsidRPr="007350DD">
        <w:t>Act,</w:t>
      </w:r>
      <w:r w:rsidR="001327BC" w:rsidRPr="007350DD">
        <w:t xml:space="preserve"> </w:t>
      </w:r>
      <w:r w:rsidR="006564B6" w:rsidRPr="007350DD">
        <w:t>1981</w:t>
      </w:r>
      <w:r w:rsidR="001327BC" w:rsidRPr="007350DD">
        <w:t xml:space="preserve"> </w:t>
      </w:r>
      <w:r w:rsidR="006564B6" w:rsidRPr="007350DD">
        <w:t>Chapter</w:t>
      </w:r>
      <w:r w:rsidR="001327BC" w:rsidRPr="007350DD">
        <w:t xml:space="preserve"> </w:t>
      </w:r>
      <w:r w:rsidR="006564B6" w:rsidRPr="007350DD">
        <w:t>216</w:t>
      </w:r>
      <w:r w:rsidRPr="007350DD">
        <w:t>;</w:t>
      </w:r>
    </w:p>
    <w:p w:rsidR="006564B6" w:rsidRPr="007350DD" w:rsidRDefault="009E22FF" w:rsidP="009E22FF">
      <w:pPr>
        <w:pStyle w:val="SingleTxtG"/>
      </w:pPr>
      <w:r w:rsidRPr="007350DD">
        <w:tab/>
        <w:t>(g)</w:t>
      </w:r>
      <w:r w:rsidRPr="007350DD">
        <w:tab/>
      </w:r>
      <w:r w:rsidR="006564B6" w:rsidRPr="007350DD">
        <w:t>The</w:t>
      </w:r>
      <w:r w:rsidR="001327BC" w:rsidRPr="007350DD">
        <w:t xml:space="preserve"> </w:t>
      </w:r>
      <w:r w:rsidR="006564B6" w:rsidRPr="007350DD">
        <w:t>Family</w:t>
      </w:r>
      <w:r w:rsidR="001327BC" w:rsidRPr="007350DD">
        <w:t xml:space="preserve"> </w:t>
      </w:r>
      <w:r w:rsidR="006564B6" w:rsidRPr="007350DD">
        <w:t>Law</w:t>
      </w:r>
      <w:r w:rsidR="001327BC" w:rsidRPr="007350DD">
        <w:t xml:space="preserve"> </w:t>
      </w:r>
      <w:r w:rsidR="006564B6" w:rsidRPr="007350DD">
        <w:t>Act,</w:t>
      </w:r>
      <w:r w:rsidR="001327BC" w:rsidRPr="007350DD">
        <w:t xml:space="preserve"> </w:t>
      </w:r>
      <w:r w:rsidR="006564B6" w:rsidRPr="007350DD">
        <w:t>1981</w:t>
      </w:r>
      <w:r w:rsidR="001327BC" w:rsidRPr="007350DD">
        <w:t xml:space="preserve"> </w:t>
      </w:r>
      <w:r w:rsidR="006564B6" w:rsidRPr="007350DD">
        <w:t>Chapter</w:t>
      </w:r>
      <w:r w:rsidR="001327BC" w:rsidRPr="007350DD">
        <w:t xml:space="preserve"> </w:t>
      </w:r>
      <w:r w:rsidR="006564B6" w:rsidRPr="007350DD">
        <w:t>214</w:t>
      </w:r>
      <w:r w:rsidRPr="007350DD">
        <w:t>;</w:t>
      </w:r>
    </w:p>
    <w:p w:rsidR="006564B6" w:rsidRPr="007350DD" w:rsidRDefault="009E22FF" w:rsidP="009E22FF">
      <w:pPr>
        <w:pStyle w:val="SingleTxtG"/>
      </w:pPr>
      <w:r w:rsidRPr="007350DD">
        <w:tab/>
        <w:t>(h)</w:t>
      </w:r>
      <w:r w:rsidRPr="007350DD">
        <w:tab/>
      </w:r>
      <w:r w:rsidR="006564B6" w:rsidRPr="007350DD">
        <w:t>The</w:t>
      </w:r>
      <w:r w:rsidR="001327BC" w:rsidRPr="007350DD">
        <w:t xml:space="preserve"> </w:t>
      </w:r>
      <w:r w:rsidR="006564B6" w:rsidRPr="007350DD">
        <w:t>Vital</w:t>
      </w:r>
      <w:r w:rsidR="001327BC" w:rsidRPr="007350DD">
        <w:t xml:space="preserve"> </w:t>
      </w:r>
      <w:r w:rsidR="006564B6" w:rsidRPr="007350DD">
        <w:t>Statistics</w:t>
      </w:r>
      <w:r w:rsidR="001327BC" w:rsidRPr="007350DD">
        <w:t xml:space="preserve"> </w:t>
      </w:r>
      <w:r w:rsidR="006564B6" w:rsidRPr="007350DD">
        <w:t>and</w:t>
      </w:r>
      <w:r w:rsidR="001327BC" w:rsidRPr="007350DD">
        <w:t xml:space="preserve"> </w:t>
      </w:r>
      <w:r w:rsidR="006564B6" w:rsidRPr="007350DD">
        <w:t>Registration</w:t>
      </w:r>
      <w:r w:rsidR="001327BC" w:rsidRPr="007350DD">
        <w:t xml:space="preserve"> </w:t>
      </w:r>
      <w:r w:rsidR="006564B6" w:rsidRPr="007350DD">
        <w:t>Act,</w:t>
      </w:r>
      <w:r w:rsidR="001327BC" w:rsidRPr="007350DD">
        <w:t xml:space="preserve"> </w:t>
      </w:r>
      <w:r w:rsidR="006564B6" w:rsidRPr="007350DD">
        <w:t>1980</w:t>
      </w:r>
      <w:r w:rsidR="001327BC" w:rsidRPr="007350DD">
        <w:t xml:space="preserve"> </w:t>
      </w:r>
      <w:r w:rsidR="006564B6" w:rsidRPr="007350DD">
        <w:t>Chapter</w:t>
      </w:r>
      <w:r w:rsidR="001327BC" w:rsidRPr="007350DD">
        <w:t xml:space="preserve"> </w:t>
      </w:r>
      <w:r w:rsidR="006564B6" w:rsidRPr="007350DD">
        <w:t>192</w:t>
      </w:r>
      <w:r w:rsidR="001327BC" w:rsidRPr="007350DD">
        <w:t xml:space="preserve"> </w:t>
      </w:r>
      <w:r w:rsidR="006564B6" w:rsidRPr="007350DD">
        <w:t>(A)</w:t>
      </w:r>
      <w:r w:rsidRPr="007350DD">
        <w:t>;</w:t>
      </w:r>
    </w:p>
    <w:p w:rsidR="006564B6" w:rsidRPr="007350DD" w:rsidRDefault="009E22FF" w:rsidP="009E22FF">
      <w:pPr>
        <w:pStyle w:val="SingleTxtG"/>
      </w:pPr>
      <w:r w:rsidRPr="007350DD">
        <w:tab/>
        <w:t>(</w:t>
      </w:r>
      <w:proofErr w:type="spellStart"/>
      <w:r w:rsidRPr="007350DD">
        <w:t>i</w:t>
      </w:r>
      <w:proofErr w:type="spellEnd"/>
      <w:r w:rsidRPr="007350DD">
        <w:t>)</w:t>
      </w:r>
      <w:r w:rsidRPr="007350DD">
        <w:tab/>
      </w:r>
      <w:r w:rsidR="006564B6" w:rsidRPr="007350DD">
        <w:t>The</w:t>
      </w:r>
      <w:r w:rsidR="001327BC" w:rsidRPr="007350DD">
        <w:t xml:space="preserve"> </w:t>
      </w:r>
      <w:r w:rsidR="006564B6" w:rsidRPr="007350DD">
        <w:t>Health</w:t>
      </w:r>
      <w:r w:rsidR="001327BC" w:rsidRPr="007350DD">
        <w:t xml:space="preserve"> </w:t>
      </w:r>
      <w:r w:rsidR="006564B6" w:rsidRPr="007350DD">
        <w:t>Services</w:t>
      </w:r>
      <w:r w:rsidR="001327BC" w:rsidRPr="007350DD">
        <w:t xml:space="preserve"> </w:t>
      </w:r>
      <w:r w:rsidR="006564B6" w:rsidRPr="007350DD">
        <w:t>Act,</w:t>
      </w:r>
      <w:r w:rsidR="001327BC" w:rsidRPr="007350DD">
        <w:t xml:space="preserve"> </w:t>
      </w:r>
      <w:r w:rsidR="006564B6" w:rsidRPr="007350DD">
        <w:t>1971</w:t>
      </w:r>
      <w:r w:rsidR="001327BC" w:rsidRPr="007350DD">
        <w:t xml:space="preserve"> </w:t>
      </w:r>
      <w:r w:rsidR="006564B6" w:rsidRPr="007350DD">
        <w:t>(revised</w:t>
      </w:r>
      <w:r w:rsidR="001327BC" w:rsidRPr="007350DD">
        <w:t xml:space="preserve"> </w:t>
      </w:r>
      <w:r w:rsidR="006564B6" w:rsidRPr="007350DD">
        <w:t>edition)</w:t>
      </w:r>
      <w:r w:rsidR="001327BC" w:rsidRPr="007350DD">
        <w:t xml:space="preserve"> </w:t>
      </w:r>
      <w:r w:rsidR="006564B6" w:rsidRPr="007350DD">
        <w:t>Chapter</w:t>
      </w:r>
      <w:r w:rsidR="001327BC" w:rsidRPr="007350DD">
        <w:t xml:space="preserve"> </w:t>
      </w:r>
      <w:r w:rsidR="006564B6" w:rsidRPr="007350DD">
        <w:t>44</w:t>
      </w:r>
      <w:r w:rsidRPr="007350DD">
        <w:t>;</w:t>
      </w:r>
    </w:p>
    <w:p w:rsidR="006564B6" w:rsidRPr="007350DD" w:rsidRDefault="009E22FF" w:rsidP="009E22FF">
      <w:pPr>
        <w:pStyle w:val="SingleTxtG"/>
      </w:pPr>
      <w:r w:rsidRPr="007350DD">
        <w:tab/>
        <w:t>(j)</w:t>
      </w:r>
      <w:r w:rsidRPr="007350DD">
        <w:tab/>
      </w:r>
      <w:r w:rsidR="006564B6" w:rsidRPr="007350DD">
        <w:t>The</w:t>
      </w:r>
      <w:r w:rsidR="001327BC" w:rsidRPr="007350DD">
        <w:t xml:space="preserve"> </w:t>
      </w:r>
      <w:r w:rsidR="006564B6" w:rsidRPr="007350DD">
        <w:t>Juvenile</w:t>
      </w:r>
      <w:r w:rsidR="001327BC" w:rsidRPr="007350DD">
        <w:t xml:space="preserve"> </w:t>
      </w:r>
      <w:r w:rsidR="006564B6" w:rsidRPr="007350DD">
        <w:t>Offenders</w:t>
      </w:r>
      <w:r w:rsidR="001327BC" w:rsidRPr="007350DD">
        <w:t xml:space="preserve"> </w:t>
      </w:r>
      <w:r w:rsidR="006564B6" w:rsidRPr="007350DD">
        <w:t>Act,</w:t>
      </w:r>
      <w:r w:rsidR="001327BC" w:rsidRPr="007350DD">
        <w:t xml:space="preserve"> </w:t>
      </w:r>
      <w:r w:rsidR="006564B6" w:rsidRPr="007350DD">
        <w:t>1971</w:t>
      </w:r>
      <w:r w:rsidR="001327BC" w:rsidRPr="007350DD">
        <w:t xml:space="preserve"> </w:t>
      </w:r>
      <w:r w:rsidR="006564B6" w:rsidRPr="007350DD">
        <w:t>(revised</w:t>
      </w:r>
      <w:r w:rsidR="001327BC" w:rsidRPr="007350DD">
        <w:t xml:space="preserve"> </w:t>
      </w:r>
      <w:r w:rsidR="006564B6" w:rsidRPr="007350DD">
        <w:t>edition)</w:t>
      </w:r>
      <w:r w:rsidR="001327BC" w:rsidRPr="007350DD">
        <w:t xml:space="preserve"> </w:t>
      </w:r>
      <w:r w:rsidR="006564B6" w:rsidRPr="007350DD">
        <w:t>Chapter</w:t>
      </w:r>
      <w:r w:rsidR="001327BC" w:rsidRPr="007350DD">
        <w:t xml:space="preserve"> </w:t>
      </w:r>
      <w:r w:rsidR="006564B6" w:rsidRPr="007350DD">
        <w:t>138</w:t>
      </w:r>
      <w:r w:rsidRPr="007350DD">
        <w:t>;</w:t>
      </w:r>
    </w:p>
    <w:p w:rsidR="006564B6" w:rsidRPr="007350DD" w:rsidRDefault="009E22FF" w:rsidP="009E22FF">
      <w:pPr>
        <w:pStyle w:val="SingleTxtG"/>
      </w:pPr>
      <w:r w:rsidRPr="007350DD">
        <w:tab/>
        <w:t>(k)</w:t>
      </w:r>
      <w:r w:rsidRPr="007350DD">
        <w:tab/>
      </w:r>
      <w:r w:rsidR="006564B6" w:rsidRPr="007350DD">
        <w:t>The</w:t>
      </w:r>
      <w:r w:rsidR="001327BC" w:rsidRPr="007350DD">
        <w:t xml:space="preserve"> </w:t>
      </w:r>
      <w:r w:rsidR="006564B6" w:rsidRPr="007350DD">
        <w:t>Offences</w:t>
      </w:r>
      <w:r w:rsidR="001327BC" w:rsidRPr="007350DD">
        <w:t xml:space="preserve"> </w:t>
      </w:r>
      <w:r w:rsidR="006564B6" w:rsidRPr="007350DD">
        <w:t>Against</w:t>
      </w:r>
      <w:r w:rsidR="001327BC" w:rsidRPr="007350DD">
        <w:t xml:space="preserve"> </w:t>
      </w:r>
      <w:r w:rsidR="006564B6" w:rsidRPr="007350DD">
        <w:t>the</w:t>
      </w:r>
      <w:r w:rsidR="001327BC" w:rsidRPr="007350DD">
        <w:t xml:space="preserve"> </w:t>
      </w:r>
      <w:r w:rsidR="006564B6" w:rsidRPr="007350DD">
        <w:t>Person</w:t>
      </w:r>
      <w:r w:rsidR="001327BC" w:rsidRPr="007350DD">
        <w:t xml:space="preserve"> </w:t>
      </w:r>
      <w:r w:rsidR="006564B6" w:rsidRPr="007350DD">
        <w:t>Act,</w:t>
      </w:r>
      <w:r w:rsidR="001327BC" w:rsidRPr="007350DD">
        <w:t xml:space="preserve"> </w:t>
      </w:r>
      <w:r w:rsidR="006564B6" w:rsidRPr="007350DD">
        <w:t>1994</w:t>
      </w:r>
      <w:r w:rsidR="001327BC" w:rsidRPr="007350DD">
        <w:t xml:space="preserve"> </w:t>
      </w:r>
      <w:r w:rsidR="006564B6" w:rsidRPr="007350DD">
        <w:t>Chapter</w:t>
      </w:r>
      <w:r w:rsidR="001327BC" w:rsidRPr="007350DD">
        <w:t xml:space="preserve"> </w:t>
      </w:r>
      <w:r w:rsidR="006564B6" w:rsidRPr="007350DD">
        <w:t>141</w:t>
      </w:r>
      <w:r w:rsidRPr="007350DD">
        <w:t>;</w:t>
      </w:r>
    </w:p>
    <w:p w:rsidR="006564B6" w:rsidRPr="007350DD" w:rsidRDefault="009E22FF" w:rsidP="009E22FF">
      <w:pPr>
        <w:pStyle w:val="SingleTxtG"/>
      </w:pPr>
      <w:r w:rsidRPr="007350DD">
        <w:tab/>
        <w:t>(l)</w:t>
      </w:r>
      <w:r w:rsidRPr="007350DD">
        <w:tab/>
      </w:r>
      <w:r w:rsidR="006564B6" w:rsidRPr="007350DD">
        <w:t>The</w:t>
      </w:r>
      <w:r w:rsidR="001327BC" w:rsidRPr="007350DD">
        <w:t xml:space="preserve"> </w:t>
      </w:r>
      <w:r w:rsidR="006564B6" w:rsidRPr="007350DD">
        <w:t>Prevention</w:t>
      </w:r>
      <w:r w:rsidR="001327BC" w:rsidRPr="007350DD">
        <w:t xml:space="preserve"> </w:t>
      </w:r>
      <w:r w:rsidR="006564B6" w:rsidRPr="007350DD">
        <w:t>of</w:t>
      </w:r>
      <w:r w:rsidR="001327BC" w:rsidRPr="007350DD">
        <w:t xml:space="preserve"> </w:t>
      </w:r>
      <w:r w:rsidR="006564B6" w:rsidRPr="007350DD">
        <w:t>Cruelty</w:t>
      </w:r>
      <w:r w:rsidR="001327BC" w:rsidRPr="007350DD">
        <w:t xml:space="preserve"> </w:t>
      </w:r>
      <w:r w:rsidR="006564B6" w:rsidRPr="007350DD">
        <w:t>to</w:t>
      </w:r>
      <w:r w:rsidR="001327BC" w:rsidRPr="007350DD">
        <w:t xml:space="preserve"> </w:t>
      </w:r>
      <w:r w:rsidR="006564B6" w:rsidRPr="007350DD">
        <w:t>Children</w:t>
      </w:r>
      <w:r w:rsidR="001327BC" w:rsidRPr="007350DD">
        <w:t xml:space="preserve"> </w:t>
      </w:r>
      <w:r w:rsidR="006564B6" w:rsidRPr="007350DD">
        <w:t>Act,</w:t>
      </w:r>
      <w:r w:rsidR="001327BC" w:rsidRPr="007350DD">
        <w:t xml:space="preserve"> </w:t>
      </w:r>
      <w:r w:rsidR="006564B6" w:rsidRPr="007350DD">
        <w:t>1971</w:t>
      </w:r>
      <w:r w:rsidR="001327BC" w:rsidRPr="007350DD">
        <w:t xml:space="preserve"> </w:t>
      </w:r>
      <w:r w:rsidR="006564B6" w:rsidRPr="007350DD">
        <w:t>(revised</w:t>
      </w:r>
      <w:r w:rsidR="001327BC" w:rsidRPr="007350DD">
        <w:t xml:space="preserve"> </w:t>
      </w:r>
      <w:r w:rsidR="006564B6" w:rsidRPr="007350DD">
        <w:t>edition)</w:t>
      </w:r>
      <w:r w:rsidR="00267FFC" w:rsidRPr="007350DD">
        <w:t xml:space="preserve"> </w:t>
      </w:r>
      <w:r w:rsidR="006564B6" w:rsidRPr="007350DD">
        <w:t>Chapter</w:t>
      </w:r>
      <w:r w:rsidR="001327BC" w:rsidRPr="007350DD">
        <w:t xml:space="preserve"> </w:t>
      </w:r>
      <w:r w:rsidR="006564B6" w:rsidRPr="007350DD">
        <w:t>145</w:t>
      </w:r>
      <w:r w:rsidRPr="007350DD">
        <w:t>;</w:t>
      </w:r>
    </w:p>
    <w:p w:rsidR="006564B6" w:rsidRPr="007350DD" w:rsidRDefault="009E22FF" w:rsidP="009E22FF">
      <w:pPr>
        <w:pStyle w:val="SingleTxtG"/>
      </w:pPr>
      <w:r w:rsidRPr="007350DD">
        <w:tab/>
        <w:t>(m)</w:t>
      </w:r>
      <w:r w:rsidRPr="007350DD">
        <w:tab/>
      </w:r>
      <w:r w:rsidR="006564B6" w:rsidRPr="007350DD">
        <w:t>The</w:t>
      </w:r>
      <w:r w:rsidR="001327BC" w:rsidRPr="007350DD">
        <w:t xml:space="preserve"> </w:t>
      </w:r>
      <w:r w:rsidR="006564B6" w:rsidRPr="007350DD">
        <w:t>Reformatory</w:t>
      </w:r>
      <w:r w:rsidR="001327BC" w:rsidRPr="007350DD">
        <w:t xml:space="preserve"> </w:t>
      </w:r>
      <w:r w:rsidR="006564B6" w:rsidRPr="007350DD">
        <w:t>and</w:t>
      </w:r>
      <w:r w:rsidR="006461CD" w:rsidRPr="007350DD">
        <w:t xml:space="preserve"> </w:t>
      </w:r>
      <w:r w:rsidR="006564B6" w:rsidRPr="007350DD">
        <w:t>Industrial</w:t>
      </w:r>
      <w:r w:rsidR="001327BC" w:rsidRPr="007350DD">
        <w:t xml:space="preserve"> </w:t>
      </w:r>
      <w:r w:rsidR="006564B6" w:rsidRPr="007350DD">
        <w:t>Schools</w:t>
      </w:r>
      <w:r w:rsidR="001327BC" w:rsidRPr="007350DD">
        <w:t xml:space="preserve"> </w:t>
      </w:r>
      <w:r w:rsidR="006564B6" w:rsidRPr="007350DD">
        <w:t>Act,</w:t>
      </w:r>
      <w:r w:rsidR="001327BC" w:rsidRPr="007350DD">
        <w:t xml:space="preserve"> </w:t>
      </w:r>
      <w:r w:rsidR="006564B6" w:rsidRPr="007350DD">
        <w:t>1971</w:t>
      </w:r>
      <w:r w:rsidR="001327BC" w:rsidRPr="007350DD">
        <w:t xml:space="preserve"> </w:t>
      </w:r>
      <w:r w:rsidR="006564B6" w:rsidRPr="007350DD">
        <w:t>(revised</w:t>
      </w:r>
      <w:r w:rsidR="001327BC" w:rsidRPr="007350DD">
        <w:t xml:space="preserve"> </w:t>
      </w:r>
      <w:r w:rsidR="006564B6" w:rsidRPr="007350DD">
        <w:t>edition)</w:t>
      </w:r>
      <w:r w:rsidR="001327BC" w:rsidRPr="007350DD">
        <w:t xml:space="preserve"> </w:t>
      </w:r>
      <w:r w:rsidR="006564B6" w:rsidRPr="007350DD">
        <w:t>Chapter</w:t>
      </w:r>
      <w:r w:rsidR="001327BC" w:rsidRPr="007350DD">
        <w:t xml:space="preserve"> </w:t>
      </w:r>
      <w:r w:rsidR="006564B6" w:rsidRPr="007350DD">
        <w:t>169</w:t>
      </w:r>
      <w:r w:rsidRPr="007350DD">
        <w:t>;</w:t>
      </w:r>
    </w:p>
    <w:p w:rsidR="006564B6" w:rsidRPr="007350DD" w:rsidRDefault="009E22FF" w:rsidP="009E22FF">
      <w:pPr>
        <w:pStyle w:val="SingleTxtG"/>
      </w:pPr>
      <w:r w:rsidRPr="007350DD">
        <w:tab/>
        <w:t>(n)</w:t>
      </w:r>
      <w:r w:rsidRPr="007350DD">
        <w:tab/>
      </w:r>
      <w:r w:rsidR="006564B6" w:rsidRPr="007350DD">
        <w:t>The</w:t>
      </w:r>
      <w:r w:rsidR="001327BC" w:rsidRPr="007350DD">
        <w:t xml:space="preserve"> </w:t>
      </w:r>
      <w:r w:rsidR="006564B6" w:rsidRPr="007350DD">
        <w:t>Liquor</w:t>
      </w:r>
      <w:r w:rsidR="001327BC" w:rsidRPr="007350DD">
        <w:t xml:space="preserve"> </w:t>
      </w:r>
      <w:r w:rsidR="006564B6" w:rsidRPr="007350DD">
        <w:t>Licences</w:t>
      </w:r>
      <w:r w:rsidR="001327BC" w:rsidRPr="007350DD">
        <w:t xml:space="preserve"> </w:t>
      </w:r>
      <w:r w:rsidR="006564B6" w:rsidRPr="007350DD">
        <w:t>Act,</w:t>
      </w:r>
      <w:r w:rsidR="001327BC" w:rsidRPr="007350DD">
        <w:t xml:space="preserve"> </w:t>
      </w:r>
      <w:r w:rsidR="006564B6" w:rsidRPr="007350DD">
        <w:t>1971</w:t>
      </w:r>
      <w:r w:rsidR="001327BC" w:rsidRPr="007350DD">
        <w:t xml:space="preserve"> </w:t>
      </w:r>
      <w:r w:rsidR="006564B6" w:rsidRPr="007350DD">
        <w:t>(revised</w:t>
      </w:r>
      <w:r w:rsidR="001327BC" w:rsidRPr="007350DD">
        <w:t xml:space="preserve"> </w:t>
      </w:r>
      <w:r w:rsidR="006564B6" w:rsidRPr="007350DD">
        <w:t>edition)</w:t>
      </w:r>
      <w:r w:rsidR="001327BC" w:rsidRPr="007350DD">
        <w:t xml:space="preserve"> </w:t>
      </w:r>
      <w:r w:rsidR="006564B6" w:rsidRPr="007350DD">
        <w:t>Chapter</w:t>
      </w:r>
      <w:r w:rsidR="001327BC" w:rsidRPr="007350DD">
        <w:t xml:space="preserve"> </w:t>
      </w:r>
      <w:r w:rsidR="006564B6" w:rsidRPr="007350DD">
        <w:t>182</w:t>
      </w:r>
      <w:r w:rsidRPr="007350DD">
        <w:t>;</w:t>
      </w:r>
    </w:p>
    <w:p w:rsidR="006564B6" w:rsidRPr="007350DD" w:rsidRDefault="009E22FF" w:rsidP="009E22FF">
      <w:pPr>
        <w:pStyle w:val="SingleTxtG"/>
      </w:pPr>
      <w:r w:rsidRPr="007350DD">
        <w:tab/>
        <w:t>(o)</w:t>
      </w:r>
      <w:r w:rsidRPr="007350DD">
        <w:tab/>
      </w:r>
      <w:r w:rsidR="006564B6" w:rsidRPr="007350DD">
        <w:t>The</w:t>
      </w:r>
      <w:r w:rsidR="001327BC" w:rsidRPr="007350DD">
        <w:t xml:space="preserve"> </w:t>
      </w:r>
      <w:r w:rsidR="006564B6" w:rsidRPr="007350DD">
        <w:t>Barbados</w:t>
      </w:r>
      <w:r w:rsidR="001327BC" w:rsidRPr="007350DD">
        <w:t xml:space="preserve"> </w:t>
      </w:r>
      <w:r w:rsidR="006564B6" w:rsidRPr="007350DD">
        <w:t>Citizenship</w:t>
      </w:r>
      <w:r w:rsidR="001327BC" w:rsidRPr="007350DD">
        <w:t xml:space="preserve"> </w:t>
      </w:r>
      <w:r w:rsidR="006564B6" w:rsidRPr="007350DD">
        <w:t>Act,</w:t>
      </w:r>
      <w:r w:rsidR="001327BC" w:rsidRPr="007350DD">
        <w:t xml:space="preserve"> </w:t>
      </w:r>
      <w:r w:rsidR="006564B6" w:rsidRPr="007350DD">
        <w:t>1971</w:t>
      </w:r>
      <w:r w:rsidR="001327BC" w:rsidRPr="007350DD">
        <w:t xml:space="preserve"> </w:t>
      </w:r>
      <w:r w:rsidR="006564B6" w:rsidRPr="007350DD">
        <w:t>(revised</w:t>
      </w:r>
      <w:r w:rsidR="001327BC" w:rsidRPr="007350DD">
        <w:t xml:space="preserve"> </w:t>
      </w:r>
      <w:r w:rsidR="006564B6" w:rsidRPr="007350DD">
        <w:t>edition)</w:t>
      </w:r>
      <w:r w:rsidR="001327BC" w:rsidRPr="007350DD">
        <w:t xml:space="preserve"> </w:t>
      </w:r>
      <w:r w:rsidR="006564B6" w:rsidRPr="007350DD">
        <w:t>Chapter</w:t>
      </w:r>
      <w:r w:rsidR="001327BC" w:rsidRPr="007350DD">
        <w:t xml:space="preserve"> </w:t>
      </w:r>
      <w:r w:rsidR="006564B6" w:rsidRPr="007350DD">
        <w:t>186</w:t>
      </w:r>
      <w:r w:rsidRPr="007350DD">
        <w:t>;</w:t>
      </w:r>
    </w:p>
    <w:p w:rsidR="006564B6" w:rsidRPr="007350DD" w:rsidRDefault="009E22FF" w:rsidP="009E22FF">
      <w:pPr>
        <w:pStyle w:val="SingleTxtG"/>
      </w:pPr>
      <w:r w:rsidRPr="007350DD">
        <w:tab/>
        <w:t>(p)</w:t>
      </w:r>
      <w:r w:rsidRPr="007350DD">
        <w:tab/>
      </w:r>
      <w:r w:rsidR="006564B6" w:rsidRPr="007350DD">
        <w:t>The</w:t>
      </w:r>
      <w:r w:rsidR="001327BC" w:rsidRPr="007350DD">
        <w:t xml:space="preserve"> </w:t>
      </w:r>
      <w:r w:rsidR="006564B6" w:rsidRPr="007350DD">
        <w:t>Adoption</w:t>
      </w:r>
      <w:r w:rsidR="001327BC" w:rsidRPr="007350DD">
        <w:t xml:space="preserve"> </w:t>
      </w:r>
      <w:r w:rsidR="006564B6" w:rsidRPr="007350DD">
        <w:t>Act,</w:t>
      </w:r>
      <w:r w:rsidR="001327BC" w:rsidRPr="007350DD">
        <w:t xml:space="preserve"> </w:t>
      </w:r>
      <w:r w:rsidR="006564B6" w:rsidRPr="007350DD">
        <w:t>1971</w:t>
      </w:r>
      <w:r w:rsidR="001327BC" w:rsidRPr="007350DD">
        <w:t xml:space="preserve"> </w:t>
      </w:r>
      <w:r w:rsidR="006564B6" w:rsidRPr="007350DD">
        <w:t>(revised</w:t>
      </w:r>
      <w:r w:rsidR="001327BC" w:rsidRPr="007350DD">
        <w:t xml:space="preserve"> </w:t>
      </w:r>
      <w:r w:rsidR="006564B6" w:rsidRPr="007350DD">
        <w:t>edition)</w:t>
      </w:r>
      <w:r w:rsidR="001327BC" w:rsidRPr="007350DD">
        <w:t xml:space="preserve"> </w:t>
      </w:r>
      <w:r w:rsidR="006564B6" w:rsidRPr="007350DD">
        <w:t>Chapter</w:t>
      </w:r>
      <w:r w:rsidR="001327BC" w:rsidRPr="007350DD">
        <w:t xml:space="preserve"> </w:t>
      </w:r>
      <w:r w:rsidR="006564B6" w:rsidRPr="007350DD">
        <w:t>212</w:t>
      </w:r>
      <w:r w:rsidRPr="007350DD">
        <w:t>;</w:t>
      </w:r>
    </w:p>
    <w:p w:rsidR="006564B6" w:rsidRPr="007350DD" w:rsidRDefault="009E22FF" w:rsidP="009E22FF">
      <w:pPr>
        <w:pStyle w:val="SingleTxtG"/>
      </w:pPr>
      <w:r w:rsidRPr="007350DD">
        <w:tab/>
        <w:t>(q)</w:t>
      </w:r>
      <w:r w:rsidRPr="007350DD">
        <w:tab/>
      </w:r>
      <w:r w:rsidR="006564B6" w:rsidRPr="007350DD">
        <w:t>The</w:t>
      </w:r>
      <w:r w:rsidR="001327BC" w:rsidRPr="007350DD">
        <w:t xml:space="preserve"> </w:t>
      </w:r>
      <w:r w:rsidR="006564B6" w:rsidRPr="007350DD">
        <w:t>Marriage</w:t>
      </w:r>
      <w:r w:rsidR="001327BC" w:rsidRPr="007350DD">
        <w:t xml:space="preserve"> </w:t>
      </w:r>
      <w:r w:rsidR="006564B6" w:rsidRPr="007350DD">
        <w:t>Act,</w:t>
      </w:r>
      <w:r w:rsidR="001327BC" w:rsidRPr="007350DD">
        <w:t xml:space="preserve"> </w:t>
      </w:r>
      <w:r w:rsidR="006564B6" w:rsidRPr="007350DD">
        <w:t>1978</w:t>
      </w:r>
      <w:r w:rsidR="006461CD" w:rsidRPr="007350DD">
        <w:t xml:space="preserve"> </w:t>
      </w:r>
      <w:r w:rsidR="006564B6" w:rsidRPr="007350DD">
        <w:t>Chapter</w:t>
      </w:r>
      <w:r w:rsidR="001327BC" w:rsidRPr="007350DD">
        <w:t xml:space="preserve"> </w:t>
      </w:r>
      <w:r w:rsidR="006564B6" w:rsidRPr="007350DD">
        <w:t>218</w:t>
      </w:r>
      <w:r w:rsidR="001327BC" w:rsidRPr="007350DD">
        <w:t xml:space="preserve"> </w:t>
      </w:r>
      <w:r w:rsidR="006564B6" w:rsidRPr="007350DD">
        <w:t>(A)</w:t>
      </w:r>
      <w:r w:rsidRPr="007350DD">
        <w:t>;</w:t>
      </w:r>
    </w:p>
    <w:p w:rsidR="006564B6" w:rsidRPr="007350DD" w:rsidRDefault="009E22FF" w:rsidP="009E22FF">
      <w:pPr>
        <w:pStyle w:val="SingleTxtG"/>
      </w:pPr>
      <w:r w:rsidRPr="007350DD">
        <w:tab/>
        <w:t>(r)</w:t>
      </w:r>
      <w:r w:rsidRPr="007350DD">
        <w:tab/>
      </w:r>
      <w:r w:rsidR="006564B6" w:rsidRPr="007350DD">
        <w:t>The</w:t>
      </w:r>
      <w:r w:rsidR="001327BC" w:rsidRPr="007350DD">
        <w:t xml:space="preserve"> </w:t>
      </w:r>
      <w:r w:rsidR="006564B6" w:rsidRPr="007350DD">
        <w:t>Community</w:t>
      </w:r>
      <w:r w:rsidR="001327BC" w:rsidRPr="007350DD">
        <w:t xml:space="preserve"> </w:t>
      </w:r>
      <w:r w:rsidR="006564B6" w:rsidRPr="007350DD">
        <w:t>Legal</w:t>
      </w:r>
      <w:r w:rsidR="001327BC" w:rsidRPr="007350DD">
        <w:t xml:space="preserve"> </w:t>
      </w:r>
      <w:r w:rsidR="006564B6" w:rsidRPr="007350DD">
        <w:t>Services</w:t>
      </w:r>
      <w:r w:rsidR="001327BC" w:rsidRPr="007350DD">
        <w:t xml:space="preserve"> </w:t>
      </w:r>
      <w:r w:rsidR="006564B6" w:rsidRPr="007350DD">
        <w:t>Act,</w:t>
      </w:r>
      <w:r w:rsidR="001327BC" w:rsidRPr="007350DD">
        <w:t xml:space="preserve"> </w:t>
      </w:r>
      <w:r w:rsidR="006564B6" w:rsidRPr="007350DD">
        <w:t>1981</w:t>
      </w:r>
      <w:r w:rsidR="001327BC" w:rsidRPr="007350DD">
        <w:t xml:space="preserve"> </w:t>
      </w:r>
      <w:r w:rsidR="006564B6" w:rsidRPr="007350DD">
        <w:t>Chapter</w:t>
      </w:r>
      <w:r w:rsidR="001327BC" w:rsidRPr="007350DD">
        <w:t xml:space="preserve"> </w:t>
      </w:r>
      <w:r w:rsidR="006564B6" w:rsidRPr="007350DD">
        <w:t>112</w:t>
      </w:r>
      <w:r w:rsidR="001327BC" w:rsidRPr="007350DD">
        <w:t xml:space="preserve"> </w:t>
      </w:r>
      <w:r w:rsidR="006564B6" w:rsidRPr="007350DD">
        <w:t>(A)</w:t>
      </w:r>
      <w:r w:rsidRPr="007350DD">
        <w:t>;</w:t>
      </w:r>
    </w:p>
    <w:p w:rsidR="006564B6" w:rsidRPr="007350DD" w:rsidRDefault="009E22FF" w:rsidP="009E22FF">
      <w:pPr>
        <w:pStyle w:val="SingleTxtG"/>
      </w:pPr>
      <w:r w:rsidRPr="007350DD">
        <w:tab/>
        <w:t>(s)</w:t>
      </w:r>
      <w:r w:rsidRPr="007350DD">
        <w:tab/>
      </w:r>
      <w:r w:rsidR="006564B6" w:rsidRPr="007350DD">
        <w:t>The</w:t>
      </w:r>
      <w:r w:rsidR="006461CD" w:rsidRPr="007350DD">
        <w:t xml:space="preserve"> </w:t>
      </w:r>
      <w:r w:rsidR="006564B6" w:rsidRPr="007350DD">
        <w:t>Protection</w:t>
      </w:r>
      <w:r w:rsidR="001327BC" w:rsidRPr="007350DD">
        <w:t xml:space="preserve"> </w:t>
      </w:r>
      <w:r w:rsidR="006564B6" w:rsidRPr="007350DD">
        <w:t>of</w:t>
      </w:r>
      <w:r w:rsidR="001327BC" w:rsidRPr="007350DD">
        <w:t xml:space="preserve"> </w:t>
      </w:r>
      <w:r w:rsidR="006564B6" w:rsidRPr="007350DD">
        <w:t>Children</w:t>
      </w:r>
      <w:r w:rsidR="001327BC" w:rsidRPr="007350DD">
        <w:t xml:space="preserve"> </w:t>
      </w:r>
      <w:r w:rsidR="006564B6" w:rsidRPr="007350DD">
        <w:t>Act,</w:t>
      </w:r>
      <w:r w:rsidR="001327BC" w:rsidRPr="007350DD">
        <w:t xml:space="preserve"> </w:t>
      </w:r>
      <w:r w:rsidR="006564B6" w:rsidRPr="007350DD">
        <w:t>1990</w:t>
      </w:r>
      <w:r w:rsidR="001327BC" w:rsidRPr="007350DD">
        <w:t xml:space="preserve"> </w:t>
      </w:r>
      <w:r w:rsidR="006564B6" w:rsidRPr="007350DD">
        <w:t>Chapter</w:t>
      </w:r>
      <w:r w:rsidR="001327BC" w:rsidRPr="007350DD">
        <w:t xml:space="preserve"> </w:t>
      </w:r>
      <w:r w:rsidR="006564B6" w:rsidRPr="007350DD">
        <w:t>146</w:t>
      </w:r>
      <w:r w:rsidR="001327BC" w:rsidRPr="007350DD">
        <w:t xml:space="preserve"> </w:t>
      </w:r>
      <w:r w:rsidR="006564B6" w:rsidRPr="007350DD">
        <w:t>(A)</w:t>
      </w:r>
      <w:r w:rsidRPr="007350DD">
        <w:t>;</w:t>
      </w:r>
    </w:p>
    <w:p w:rsidR="006564B6" w:rsidRPr="007350DD" w:rsidRDefault="009E22FF" w:rsidP="009E22FF">
      <w:pPr>
        <w:pStyle w:val="SingleTxtG"/>
      </w:pPr>
      <w:r w:rsidRPr="007350DD">
        <w:tab/>
        <w:t>(t)</w:t>
      </w:r>
      <w:r w:rsidRPr="007350DD">
        <w:tab/>
      </w:r>
      <w:r w:rsidR="006564B6" w:rsidRPr="007350DD">
        <w:t>The</w:t>
      </w:r>
      <w:r w:rsidR="001327BC" w:rsidRPr="007350DD">
        <w:t xml:space="preserve"> </w:t>
      </w:r>
      <w:r w:rsidR="006564B6" w:rsidRPr="007350DD">
        <w:t>Domestic</w:t>
      </w:r>
      <w:r w:rsidR="001327BC" w:rsidRPr="007350DD">
        <w:t xml:space="preserve"> </w:t>
      </w:r>
      <w:r w:rsidR="006564B6" w:rsidRPr="007350DD">
        <w:t>Violence</w:t>
      </w:r>
      <w:r w:rsidR="001327BC" w:rsidRPr="007350DD">
        <w:t xml:space="preserve"> </w:t>
      </w:r>
      <w:r w:rsidR="006564B6" w:rsidRPr="007350DD">
        <w:t>(Protection</w:t>
      </w:r>
      <w:r w:rsidR="001327BC" w:rsidRPr="007350DD">
        <w:t xml:space="preserve"> </w:t>
      </w:r>
      <w:r w:rsidR="006564B6" w:rsidRPr="007350DD">
        <w:t>Order)</w:t>
      </w:r>
      <w:r w:rsidR="001327BC" w:rsidRPr="007350DD">
        <w:t xml:space="preserve"> </w:t>
      </w:r>
      <w:r w:rsidR="006564B6" w:rsidRPr="007350DD">
        <w:t>Act,</w:t>
      </w:r>
      <w:r w:rsidR="001327BC" w:rsidRPr="007350DD">
        <w:t xml:space="preserve"> </w:t>
      </w:r>
      <w:r w:rsidR="006564B6" w:rsidRPr="007350DD">
        <w:t>1992</w:t>
      </w:r>
      <w:r w:rsidR="001327BC" w:rsidRPr="007350DD">
        <w:t xml:space="preserve"> </w:t>
      </w:r>
      <w:r w:rsidR="006564B6" w:rsidRPr="007350DD">
        <w:t>Chapter</w:t>
      </w:r>
      <w:r w:rsidR="001327BC" w:rsidRPr="007350DD">
        <w:t xml:space="preserve"> </w:t>
      </w:r>
      <w:r w:rsidR="006564B6" w:rsidRPr="007350DD">
        <w:t>130</w:t>
      </w:r>
      <w:r w:rsidR="001327BC" w:rsidRPr="007350DD">
        <w:t xml:space="preserve"> </w:t>
      </w:r>
      <w:r w:rsidR="006564B6" w:rsidRPr="007350DD">
        <w:t>(A)</w:t>
      </w:r>
      <w:r w:rsidRPr="007350DD">
        <w:t>;</w:t>
      </w:r>
    </w:p>
    <w:p w:rsidR="006564B6" w:rsidRPr="007350DD" w:rsidRDefault="009E22FF" w:rsidP="009E22FF">
      <w:pPr>
        <w:pStyle w:val="SingleTxtG"/>
      </w:pPr>
      <w:r w:rsidRPr="007350DD">
        <w:tab/>
        <w:t>(u)</w:t>
      </w:r>
      <w:r w:rsidRPr="007350DD">
        <w:tab/>
      </w:r>
      <w:r w:rsidR="006564B6" w:rsidRPr="007350DD">
        <w:t>The</w:t>
      </w:r>
      <w:r w:rsidR="001327BC" w:rsidRPr="007350DD">
        <w:t xml:space="preserve"> </w:t>
      </w:r>
      <w:r w:rsidR="006564B6" w:rsidRPr="007350DD">
        <w:t>Status</w:t>
      </w:r>
      <w:r w:rsidR="001327BC" w:rsidRPr="007350DD">
        <w:t xml:space="preserve"> </w:t>
      </w:r>
      <w:r w:rsidR="006564B6" w:rsidRPr="007350DD">
        <w:t>of</w:t>
      </w:r>
      <w:r w:rsidR="001327BC" w:rsidRPr="007350DD">
        <w:t xml:space="preserve"> </w:t>
      </w:r>
      <w:r w:rsidR="006564B6" w:rsidRPr="007350DD">
        <w:t>Children</w:t>
      </w:r>
      <w:r w:rsidR="001327BC" w:rsidRPr="007350DD">
        <w:t xml:space="preserve"> </w:t>
      </w:r>
      <w:r w:rsidR="006564B6" w:rsidRPr="007350DD">
        <w:t>Reform</w:t>
      </w:r>
      <w:r w:rsidR="001327BC" w:rsidRPr="007350DD">
        <w:t xml:space="preserve"> </w:t>
      </w:r>
      <w:r w:rsidR="006564B6" w:rsidRPr="007350DD">
        <w:t>Act</w:t>
      </w:r>
      <w:r w:rsidR="001327BC" w:rsidRPr="007350DD">
        <w:t xml:space="preserve"> </w:t>
      </w:r>
      <w:r w:rsidR="006564B6" w:rsidRPr="007350DD">
        <w:t>1979,</w:t>
      </w:r>
      <w:r w:rsidR="001327BC" w:rsidRPr="007350DD">
        <w:t xml:space="preserve"> </w:t>
      </w:r>
      <w:r w:rsidR="006564B6" w:rsidRPr="007350DD">
        <w:t>Chapter</w:t>
      </w:r>
      <w:r w:rsidR="001327BC" w:rsidRPr="007350DD">
        <w:t xml:space="preserve"> </w:t>
      </w:r>
      <w:r w:rsidR="006564B6" w:rsidRPr="007350DD">
        <w:t>220</w:t>
      </w:r>
      <w:r w:rsidRPr="007350DD">
        <w:t>;</w:t>
      </w:r>
    </w:p>
    <w:p w:rsidR="006564B6" w:rsidRPr="007350DD" w:rsidRDefault="009E22FF" w:rsidP="009E22FF">
      <w:pPr>
        <w:pStyle w:val="SingleTxtG"/>
      </w:pPr>
      <w:r w:rsidRPr="007350DD">
        <w:tab/>
        <w:t>(v)</w:t>
      </w:r>
      <w:r w:rsidRPr="007350DD">
        <w:tab/>
      </w:r>
      <w:r w:rsidR="006564B6" w:rsidRPr="007350DD">
        <w:t>The</w:t>
      </w:r>
      <w:r w:rsidR="001327BC" w:rsidRPr="007350DD">
        <w:t xml:space="preserve"> </w:t>
      </w:r>
      <w:r w:rsidR="006564B6" w:rsidRPr="007350DD">
        <w:t>Films</w:t>
      </w:r>
      <w:r w:rsidR="001327BC" w:rsidRPr="007350DD">
        <w:t xml:space="preserve"> </w:t>
      </w:r>
      <w:r w:rsidR="006564B6" w:rsidRPr="007350DD">
        <w:t>Act</w:t>
      </w:r>
      <w:r w:rsidR="001327BC" w:rsidRPr="007350DD">
        <w:t xml:space="preserve"> </w:t>
      </w:r>
      <w:r w:rsidR="006564B6" w:rsidRPr="007350DD">
        <w:t>1993</w:t>
      </w:r>
      <w:r w:rsidR="001327BC" w:rsidRPr="007350DD">
        <w:t xml:space="preserve"> </w:t>
      </w:r>
      <w:r w:rsidR="006564B6" w:rsidRPr="007350DD">
        <w:t>Chapter</w:t>
      </w:r>
      <w:r w:rsidR="001327BC" w:rsidRPr="007350DD">
        <w:t xml:space="preserve"> </w:t>
      </w:r>
      <w:r w:rsidR="006564B6" w:rsidRPr="007350DD">
        <w:t>299</w:t>
      </w:r>
      <w:r w:rsidRPr="007350DD">
        <w:t>;</w:t>
      </w:r>
    </w:p>
    <w:p w:rsidR="006564B6" w:rsidRPr="007350DD" w:rsidRDefault="009E22FF" w:rsidP="009E22FF">
      <w:pPr>
        <w:pStyle w:val="SingleTxtG"/>
      </w:pPr>
      <w:r w:rsidRPr="007350DD">
        <w:tab/>
        <w:t>(w)</w:t>
      </w:r>
      <w:r w:rsidRPr="007350DD">
        <w:tab/>
      </w:r>
      <w:r w:rsidR="006564B6" w:rsidRPr="007350DD">
        <w:t>The</w:t>
      </w:r>
      <w:r w:rsidR="001327BC" w:rsidRPr="007350DD">
        <w:t xml:space="preserve"> </w:t>
      </w:r>
      <w:r w:rsidR="006564B6" w:rsidRPr="007350DD">
        <w:t>Education</w:t>
      </w:r>
      <w:r w:rsidR="001327BC" w:rsidRPr="007350DD">
        <w:t xml:space="preserve"> </w:t>
      </w:r>
      <w:r w:rsidR="006564B6" w:rsidRPr="007350DD">
        <w:t>Act</w:t>
      </w:r>
      <w:r w:rsidR="001327BC" w:rsidRPr="007350DD">
        <w:t xml:space="preserve"> </w:t>
      </w:r>
      <w:r w:rsidR="006564B6" w:rsidRPr="007350DD">
        <w:t>1981,</w:t>
      </w:r>
      <w:r w:rsidR="001327BC" w:rsidRPr="007350DD">
        <w:t xml:space="preserve"> </w:t>
      </w:r>
      <w:r w:rsidR="006564B6" w:rsidRPr="007350DD">
        <w:t>Chapter</w:t>
      </w:r>
      <w:r w:rsidR="001327BC" w:rsidRPr="007350DD">
        <w:t xml:space="preserve"> </w:t>
      </w:r>
      <w:r w:rsidR="006564B6" w:rsidRPr="007350DD">
        <w:t>41</w:t>
      </w:r>
      <w:r w:rsidRPr="007350DD">
        <w:t>;</w:t>
      </w:r>
    </w:p>
    <w:p w:rsidR="006564B6" w:rsidRPr="007350DD" w:rsidRDefault="009E22FF" w:rsidP="009E22FF">
      <w:pPr>
        <w:pStyle w:val="SingleTxtG"/>
      </w:pPr>
      <w:r w:rsidRPr="007350DD">
        <w:tab/>
        <w:t>(x)</w:t>
      </w:r>
      <w:r w:rsidRPr="007350DD">
        <w:tab/>
      </w:r>
      <w:r w:rsidR="006564B6" w:rsidRPr="007350DD">
        <w:t>The</w:t>
      </w:r>
      <w:r w:rsidR="001327BC" w:rsidRPr="007350DD">
        <w:t xml:space="preserve"> </w:t>
      </w:r>
      <w:r w:rsidR="006564B6" w:rsidRPr="007350DD">
        <w:t>Technical</w:t>
      </w:r>
      <w:r w:rsidR="001327BC" w:rsidRPr="007350DD">
        <w:t xml:space="preserve"> </w:t>
      </w:r>
      <w:r w:rsidR="006564B6" w:rsidRPr="007350DD">
        <w:t>and</w:t>
      </w:r>
      <w:r w:rsidR="001327BC" w:rsidRPr="007350DD">
        <w:t xml:space="preserve"> </w:t>
      </w:r>
      <w:r w:rsidR="006564B6" w:rsidRPr="007350DD">
        <w:t>Vocational</w:t>
      </w:r>
      <w:r w:rsidR="001327BC" w:rsidRPr="007350DD">
        <w:t xml:space="preserve"> </w:t>
      </w:r>
      <w:r w:rsidR="006564B6" w:rsidRPr="007350DD">
        <w:t>Education</w:t>
      </w:r>
      <w:r w:rsidR="001327BC" w:rsidRPr="007350DD">
        <w:t xml:space="preserve"> </w:t>
      </w:r>
      <w:r w:rsidR="006564B6" w:rsidRPr="007350DD">
        <w:t>and</w:t>
      </w:r>
      <w:r w:rsidR="001327BC" w:rsidRPr="007350DD">
        <w:t xml:space="preserve"> </w:t>
      </w:r>
      <w:r w:rsidR="006564B6" w:rsidRPr="007350DD">
        <w:t>Training</w:t>
      </w:r>
      <w:r w:rsidR="001327BC" w:rsidRPr="007350DD">
        <w:t xml:space="preserve"> </w:t>
      </w:r>
      <w:r w:rsidR="006564B6" w:rsidRPr="007350DD">
        <w:t>Council</w:t>
      </w:r>
      <w:r w:rsidR="001327BC" w:rsidRPr="007350DD">
        <w:t xml:space="preserve"> </w:t>
      </w:r>
      <w:r w:rsidR="006564B6" w:rsidRPr="007350DD">
        <w:t>Act</w:t>
      </w:r>
      <w:r w:rsidR="006461CD" w:rsidRPr="007350DD">
        <w:t xml:space="preserve"> </w:t>
      </w:r>
      <w:r w:rsidR="006564B6" w:rsidRPr="007350DD">
        <w:t>1993,</w:t>
      </w:r>
      <w:r w:rsidR="001327BC" w:rsidRPr="007350DD">
        <w:t xml:space="preserve"> </w:t>
      </w:r>
      <w:r w:rsidR="006564B6" w:rsidRPr="007350DD">
        <w:t>Chapter</w:t>
      </w:r>
      <w:r w:rsidR="001327BC" w:rsidRPr="007350DD">
        <w:t xml:space="preserve"> </w:t>
      </w:r>
      <w:r w:rsidR="006564B6" w:rsidRPr="007350DD">
        <w:t>43</w:t>
      </w:r>
      <w:r w:rsidR="001327BC" w:rsidRPr="007350DD">
        <w:t xml:space="preserve"> </w:t>
      </w:r>
      <w:r w:rsidR="006564B6" w:rsidRPr="007350DD">
        <w:t>(No.11)</w:t>
      </w:r>
      <w:r w:rsidRPr="007350DD">
        <w:t>;</w:t>
      </w:r>
    </w:p>
    <w:p w:rsidR="006564B6" w:rsidRPr="007350DD" w:rsidRDefault="009E22FF" w:rsidP="009E22FF">
      <w:pPr>
        <w:pStyle w:val="SingleTxtG"/>
      </w:pPr>
      <w:r w:rsidRPr="007350DD">
        <w:tab/>
        <w:t>(y)</w:t>
      </w:r>
      <w:r w:rsidRPr="007350DD">
        <w:tab/>
      </w:r>
      <w:r w:rsidR="006564B6" w:rsidRPr="007350DD">
        <w:t>Technical</w:t>
      </w:r>
      <w:r w:rsidR="001327BC" w:rsidRPr="007350DD">
        <w:t xml:space="preserve"> </w:t>
      </w:r>
      <w:r w:rsidR="006564B6" w:rsidRPr="007350DD">
        <w:t>and</w:t>
      </w:r>
      <w:r w:rsidR="001327BC" w:rsidRPr="007350DD">
        <w:t xml:space="preserve"> </w:t>
      </w:r>
      <w:r w:rsidR="006564B6" w:rsidRPr="007350DD">
        <w:t>Vocational</w:t>
      </w:r>
      <w:r w:rsidR="001327BC" w:rsidRPr="007350DD">
        <w:t xml:space="preserve"> </w:t>
      </w:r>
      <w:r w:rsidR="006564B6" w:rsidRPr="007350DD">
        <w:t>Education</w:t>
      </w:r>
      <w:r w:rsidR="001327BC" w:rsidRPr="007350DD">
        <w:t xml:space="preserve"> </w:t>
      </w:r>
      <w:r w:rsidR="006564B6" w:rsidRPr="007350DD">
        <w:t>(Misc.</w:t>
      </w:r>
      <w:r w:rsidR="001327BC" w:rsidRPr="007350DD">
        <w:t xml:space="preserve"> </w:t>
      </w:r>
      <w:r w:rsidR="006564B6" w:rsidRPr="007350DD">
        <w:t>Provisions)</w:t>
      </w:r>
      <w:r w:rsidR="001327BC" w:rsidRPr="007350DD">
        <w:t xml:space="preserve"> </w:t>
      </w:r>
      <w:r w:rsidR="006564B6" w:rsidRPr="007350DD">
        <w:t>Act</w:t>
      </w:r>
      <w:r w:rsidR="006461CD" w:rsidRPr="007350DD">
        <w:t xml:space="preserve"> </w:t>
      </w:r>
      <w:r w:rsidR="006564B6" w:rsidRPr="007350DD">
        <w:t>9/2000</w:t>
      </w:r>
      <w:r w:rsidRPr="007350DD">
        <w:t>.</w:t>
      </w:r>
    </w:p>
    <w:p w:rsidR="006564B6" w:rsidRPr="007350DD" w:rsidRDefault="009E22FF" w:rsidP="009E22FF">
      <w:pPr>
        <w:pStyle w:val="HChG"/>
      </w:pPr>
      <w:r w:rsidRPr="007350DD">
        <w:br w:type="page"/>
      </w:r>
      <w:r w:rsidRPr="007350DD">
        <w:lastRenderedPageBreak/>
        <w:tab/>
        <w:t>I.</w:t>
      </w:r>
      <w:r w:rsidR="006564B6" w:rsidRPr="007350DD">
        <w:tab/>
      </w:r>
      <w:r w:rsidRPr="007350DD">
        <w:t>General</w:t>
      </w:r>
      <w:r w:rsidR="001327BC" w:rsidRPr="007350DD">
        <w:t xml:space="preserve"> </w:t>
      </w:r>
      <w:r w:rsidRPr="007350DD">
        <w:t>measures</w:t>
      </w:r>
      <w:r w:rsidR="001327BC" w:rsidRPr="007350DD">
        <w:t xml:space="preserve"> </w:t>
      </w:r>
      <w:r w:rsidRPr="007350DD">
        <w:t>of</w:t>
      </w:r>
      <w:r w:rsidR="001327BC" w:rsidRPr="007350DD">
        <w:t xml:space="preserve"> </w:t>
      </w:r>
      <w:r w:rsidRPr="007350DD">
        <w:t>implementation</w:t>
      </w:r>
    </w:p>
    <w:p w:rsidR="009E22FF" w:rsidRPr="007350DD" w:rsidRDefault="009E22FF" w:rsidP="009E22FF">
      <w:pPr>
        <w:pStyle w:val="H1G"/>
      </w:pPr>
      <w:r w:rsidRPr="007350DD">
        <w:tab/>
      </w:r>
      <w:r w:rsidR="006564B6" w:rsidRPr="007350DD">
        <w:t>A.</w:t>
      </w:r>
      <w:r w:rsidR="006564B6" w:rsidRPr="007350DD">
        <w:tab/>
        <w:t>Review</w:t>
      </w:r>
      <w:r w:rsidR="001327BC" w:rsidRPr="007350DD">
        <w:t xml:space="preserve"> </w:t>
      </w:r>
      <w:r w:rsidR="006564B6" w:rsidRPr="007350DD">
        <w:t>of</w:t>
      </w:r>
      <w:r w:rsidR="001327BC" w:rsidRPr="007350DD">
        <w:t xml:space="preserve"> </w:t>
      </w:r>
      <w:r w:rsidR="006564B6" w:rsidRPr="007350DD">
        <w:t>existing</w:t>
      </w:r>
      <w:r w:rsidR="001327BC" w:rsidRPr="007350DD">
        <w:t xml:space="preserve"> </w:t>
      </w:r>
      <w:r w:rsidR="006564B6" w:rsidRPr="007350DD">
        <w:t>legislation</w:t>
      </w:r>
      <w:r w:rsidR="001327BC" w:rsidRPr="007350DD">
        <w:t xml:space="preserve"> </w:t>
      </w:r>
      <w:r w:rsidR="006564B6" w:rsidRPr="007350DD">
        <w:t>by</w:t>
      </w:r>
      <w:r w:rsidR="001327BC" w:rsidRPr="007350DD">
        <w:t xml:space="preserve"> </w:t>
      </w:r>
      <w:r w:rsidR="006564B6" w:rsidRPr="007350DD">
        <w:t>the</w:t>
      </w:r>
      <w:r w:rsidR="001327BC" w:rsidRPr="007350DD">
        <w:t xml:space="preserve"> </w:t>
      </w:r>
      <w:r w:rsidR="006564B6" w:rsidRPr="007350DD">
        <w:t>National</w:t>
      </w:r>
      <w:r w:rsidR="001327BC" w:rsidRPr="007350DD">
        <w:t xml:space="preserve"> </w:t>
      </w:r>
      <w:r w:rsidR="006564B6" w:rsidRPr="007350DD">
        <w:t>Committee</w:t>
      </w:r>
      <w:r w:rsidR="001327BC" w:rsidRPr="007350DD">
        <w:t xml:space="preserve"> </w:t>
      </w:r>
      <w:r w:rsidR="006564B6" w:rsidRPr="007350DD">
        <w:t>on</w:t>
      </w:r>
      <w:r w:rsidR="001327BC" w:rsidRPr="007350DD">
        <w:t xml:space="preserve"> </w:t>
      </w:r>
      <w:r w:rsidR="006564B6" w:rsidRPr="007350DD">
        <w:t>the</w:t>
      </w:r>
      <w:r w:rsidR="001327BC" w:rsidRPr="007350DD">
        <w:t xml:space="preserve"> </w:t>
      </w:r>
      <w:r w:rsidR="006564B6" w:rsidRPr="007350DD">
        <w:t>Rights</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harmonization</w:t>
      </w:r>
      <w:r w:rsidR="001327BC" w:rsidRPr="007350DD">
        <w:t xml:space="preserve"> </w:t>
      </w:r>
      <w:r w:rsidR="006564B6" w:rsidRPr="007350DD">
        <w:t>of</w:t>
      </w:r>
      <w:r w:rsidR="001327BC" w:rsidRPr="007350DD">
        <w:t xml:space="preserve"> </w:t>
      </w:r>
      <w:r w:rsidR="006564B6" w:rsidRPr="007350DD">
        <w:t>domestic</w:t>
      </w:r>
      <w:r w:rsidR="001327BC" w:rsidRPr="007350DD">
        <w:t xml:space="preserve"> </w:t>
      </w:r>
      <w:r w:rsidR="006564B6" w:rsidRPr="007350DD">
        <w:t>law</w:t>
      </w:r>
      <w:r w:rsidR="001327BC" w:rsidRPr="007350DD">
        <w:t xml:space="preserve"> </w:t>
      </w:r>
      <w:r w:rsidR="006564B6" w:rsidRPr="007350DD">
        <w:t>with</w:t>
      </w:r>
      <w:r w:rsidR="001327BC" w:rsidRPr="007350DD">
        <w:t xml:space="preserve"> </w:t>
      </w:r>
      <w:r w:rsidR="006564B6" w:rsidRPr="007350DD">
        <w:t>the</w:t>
      </w:r>
      <w:r w:rsidR="001327BC" w:rsidRPr="007350DD">
        <w:t xml:space="preserve"> </w:t>
      </w:r>
      <w:r w:rsidR="006564B6" w:rsidRPr="007350DD">
        <w:t>Convention</w:t>
      </w:r>
    </w:p>
    <w:p w:rsidR="006564B6" w:rsidRPr="007350DD" w:rsidRDefault="00C5729D" w:rsidP="004A6123">
      <w:pPr>
        <w:pStyle w:val="H23G"/>
      </w:pPr>
      <w:r>
        <w:tab/>
      </w:r>
      <w:r>
        <w:tab/>
        <w:t>Information on the issues raised in paragraph 8 of the concluding observations on the initial report of Barbados (CRC/C/15/Add.103)</w:t>
      </w:r>
      <w:r w:rsidR="001327BC" w:rsidRPr="007350DD">
        <w:t xml:space="preserve"> </w:t>
      </w:r>
    </w:p>
    <w:p w:rsidR="006564B6" w:rsidRPr="007350DD" w:rsidRDefault="006564B6" w:rsidP="009E22FF">
      <w:pPr>
        <w:pStyle w:val="SingleTxtG"/>
      </w:pPr>
      <w:r w:rsidRPr="007350DD">
        <w:t>11.</w:t>
      </w:r>
      <w:r w:rsidRPr="007350DD">
        <w:tab/>
        <w:t>The</w:t>
      </w:r>
      <w:r w:rsidR="001327BC" w:rsidRPr="007350DD">
        <w:t xml:space="preserve"> </w:t>
      </w:r>
      <w:r w:rsidRPr="007350DD">
        <w:t>Committee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was</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September</w:t>
      </w:r>
      <w:r w:rsidR="001327BC" w:rsidRPr="007350DD">
        <w:t xml:space="preserve"> </w:t>
      </w:r>
      <w:r w:rsidRPr="007350DD">
        <w:t>1998</w:t>
      </w:r>
      <w:r w:rsidR="001327BC" w:rsidRPr="007350DD">
        <w:t xml:space="preserve"> </w:t>
      </w:r>
      <w:r w:rsidRPr="007350DD">
        <w:t>and</w:t>
      </w:r>
      <w:r w:rsidR="001327BC" w:rsidRPr="007350DD">
        <w:t xml:space="preserve"> </w:t>
      </w:r>
      <w:r w:rsidRPr="007350DD">
        <w:t>has</w:t>
      </w:r>
      <w:r w:rsidR="001327BC" w:rsidRPr="007350DD">
        <w:t xml:space="preserve"> </w:t>
      </w:r>
      <w:r w:rsidRPr="007350DD">
        <w:t>met</w:t>
      </w:r>
      <w:r w:rsidR="001327BC" w:rsidRPr="007350DD">
        <w:t xml:space="preserve"> </w:t>
      </w:r>
      <w:r w:rsidRPr="007350DD">
        <w:t>periodically</w:t>
      </w:r>
      <w:r w:rsidR="001327BC" w:rsidRPr="007350DD">
        <w:t xml:space="preserve"> </w:t>
      </w:r>
      <w:r w:rsidRPr="007350DD">
        <w:t>since</w:t>
      </w:r>
      <w:r w:rsidR="001327BC" w:rsidRPr="007350DD">
        <w:t xml:space="preserve"> </w:t>
      </w:r>
      <w:r w:rsidRPr="007350DD">
        <w:t>that</w:t>
      </w:r>
      <w:r w:rsidR="001327BC" w:rsidRPr="007350DD">
        <w:t xml:space="preserve"> </w:t>
      </w:r>
      <w:r w:rsidRPr="007350DD">
        <w:t>date.</w:t>
      </w:r>
      <w:r w:rsidR="001327BC" w:rsidRPr="007350DD">
        <w:t xml:space="preserve"> </w:t>
      </w:r>
      <w:r w:rsidRPr="007350DD">
        <w:t>Its</w:t>
      </w:r>
      <w:r w:rsidR="001327BC" w:rsidRPr="007350DD">
        <w:t xml:space="preserve"> </w:t>
      </w:r>
      <w:r w:rsidRPr="007350DD">
        <w:t>mandate</w:t>
      </w:r>
      <w:r w:rsidR="001327BC" w:rsidRPr="007350DD">
        <w:t xml:space="preserve"> </w:t>
      </w:r>
      <w:r w:rsidRPr="007350DD">
        <w:t>is</w:t>
      </w:r>
      <w:r w:rsidR="001327BC" w:rsidRPr="007350DD">
        <w:t xml:space="preserve"> </w:t>
      </w:r>
      <w:r w:rsidRPr="007350DD">
        <w:t>to</w:t>
      </w:r>
      <w:r w:rsidR="001327BC" w:rsidRPr="007350DD">
        <w:t xml:space="preserve"> </w:t>
      </w:r>
      <w:r w:rsidRPr="007350DD">
        <w:t>examine</w:t>
      </w:r>
      <w:r w:rsidR="001327BC" w:rsidRPr="007350DD">
        <w:t xml:space="preserve"> </w:t>
      </w:r>
      <w:r w:rsidRPr="007350DD">
        <w:t>the</w:t>
      </w:r>
      <w:r w:rsidR="001327BC" w:rsidRPr="007350DD">
        <w:t xml:space="preserve"> </w:t>
      </w:r>
      <w:r w:rsidRPr="007350DD">
        <w:t>CRC</w:t>
      </w:r>
      <w:r w:rsidR="001327BC" w:rsidRPr="007350DD">
        <w:t xml:space="preserve"> </w:t>
      </w:r>
      <w:r w:rsidRPr="007350DD">
        <w:t>and</w:t>
      </w:r>
      <w:r w:rsidR="001327BC" w:rsidRPr="007350DD">
        <w:t xml:space="preserve"> </w:t>
      </w:r>
      <w:r w:rsidRPr="007350DD">
        <w:t>present</w:t>
      </w:r>
      <w:r w:rsidR="001327BC" w:rsidRPr="007350DD">
        <w:t xml:space="preserve"> </w:t>
      </w:r>
      <w:r w:rsidRPr="007350DD">
        <w:t>recommendations</w:t>
      </w:r>
      <w:r w:rsidR="001327BC" w:rsidRPr="007350DD">
        <w:t xml:space="preserve"> </w:t>
      </w:r>
      <w:r w:rsidRPr="007350DD">
        <w:t>to</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for</w:t>
      </w:r>
      <w:r w:rsidR="001327BC" w:rsidRPr="007350DD">
        <w:t xml:space="preserve"> </w:t>
      </w:r>
      <w:r w:rsidRPr="007350DD">
        <w:t>the</w:t>
      </w:r>
      <w:r w:rsidR="001327BC" w:rsidRPr="007350DD">
        <w:t xml:space="preserve"> </w:t>
      </w:r>
      <w:r w:rsidRPr="007350DD">
        <w:t>improvement</w:t>
      </w:r>
      <w:r w:rsidR="001327BC" w:rsidRPr="007350DD">
        <w:t xml:space="preserve"> </w:t>
      </w:r>
      <w:r w:rsidRPr="007350DD">
        <w:t>of</w:t>
      </w:r>
      <w:r w:rsidR="001327BC" w:rsidRPr="007350DD">
        <w:t xml:space="preserve"> </w:t>
      </w:r>
      <w:r w:rsidRPr="007350DD">
        <w:t>child</w:t>
      </w:r>
      <w:r w:rsidR="001327BC" w:rsidRPr="007350DD">
        <w:t xml:space="preserve"> </w:t>
      </w:r>
      <w:r w:rsidRPr="007350DD">
        <w:t>rights.</w:t>
      </w:r>
      <w:r w:rsidR="001327BC" w:rsidRPr="007350DD">
        <w:t xml:space="preserve"> </w:t>
      </w:r>
      <w:r w:rsidRPr="007350DD">
        <w:t>This</w:t>
      </w:r>
      <w:r w:rsidR="001327BC" w:rsidRPr="007350DD">
        <w:t xml:space="preserve"> </w:t>
      </w:r>
      <w:r w:rsidRPr="007350DD">
        <w:t>Committee</w:t>
      </w:r>
      <w:r w:rsidR="001327BC" w:rsidRPr="007350DD">
        <w:t xml:space="preserve"> </w:t>
      </w:r>
      <w:r w:rsidRPr="007350DD">
        <w:t>is</w:t>
      </w:r>
      <w:r w:rsidR="001327BC" w:rsidRPr="007350DD">
        <w:t xml:space="preserve"> </w:t>
      </w:r>
      <w:r w:rsidRPr="007350DD">
        <w:t>made</w:t>
      </w:r>
      <w:r w:rsidR="001327BC" w:rsidRPr="007350DD">
        <w:t xml:space="preserve"> </w:t>
      </w:r>
      <w:r w:rsidRPr="007350DD">
        <w:t>up</w:t>
      </w:r>
      <w:r w:rsidR="001327BC" w:rsidRPr="007350DD">
        <w:t xml:space="preserve"> </w:t>
      </w:r>
      <w:r w:rsidRPr="007350DD">
        <w:t>of</w:t>
      </w:r>
      <w:r w:rsidR="001327BC" w:rsidRPr="007350DD">
        <w:t xml:space="preserve"> </w:t>
      </w:r>
      <w:r w:rsidRPr="007350DD">
        <w:t>10</w:t>
      </w:r>
      <w:r w:rsidR="001327BC" w:rsidRPr="007350DD">
        <w:t xml:space="preserve"> </w:t>
      </w:r>
      <w:r w:rsidRPr="007350DD">
        <w:t>members</w:t>
      </w:r>
      <w:r w:rsidR="001327BC" w:rsidRPr="007350DD">
        <w:t xml:space="preserve"> </w:t>
      </w:r>
      <w:r w:rsidRPr="007350DD">
        <w:t>including</w:t>
      </w:r>
      <w:r w:rsidR="001327BC" w:rsidRPr="007350DD">
        <w:t xml:space="preserve"> </w:t>
      </w:r>
      <w:r w:rsidRPr="007350DD">
        <w:t>representatives</w:t>
      </w:r>
      <w:r w:rsidR="001327BC" w:rsidRPr="007350DD">
        <w:t xml:space="preserve"> </w:t>
      </w:r>
      <w:r w:rsidRPr="007350DD">
        <w:t>from</w:t>
      </w:r>
      <w:r w:rsidR="001327BC" w:rsidRPr="007350DD">
        <w:t xml:space="preserve"> </w:t>
      </w:r>
      <w:r w:rsidRPr="007350DD">
        <w:t>government,</w:t>
      </w:r>
      <w:r w:rsidR="001327BC" w:rsidRPr="007350DD">
        <w:t xml:space="preserve"> </w:t>
      </w:r>
      <w:r w:rsidRPr="007350DD">
        <w:t>NGOs,</w:t>
      </w:r>
      <w:r w:rsidR="001327BC" w:rsidRPr="007350DD">
        <w:t xml:space="preserve"> </w:t>
      </w:r>
      <w:r w:rsidRPr="007350DD">
        <w:t>youth,</w:t>
      </w:r>
      <w:r w:rsidR="001327BC" w:rsidRPr="007350DD">
        <w:t xml:space="preserve"> </w:t>
      </w:r>
      <w:r w:rsidRPr="007350DD">
        <w:t>the</w:t>
      </w:r>
      <w:r w:rsidR="001327BC" w:rsidRPr="007350DD">
        <w:t xml:space="preserve"> </w:t>
      </w:r>
      <w:r w:rsidRPr="007350DD">
        <w:t>disabled,</w:t>
      </w:r>
      <w:r w:rsidR="001327BC" w:rsidRPr="007350DD">
        <w:t xml:space="preserve"> </w:t>
      </w:r>
      <w:r w:rsidRPr="007350DD">
        <w:t>social</w:t>
      </w:r>
      <w:r w:rsidR="001327BC" w:rsidRPr="007350DD">
        <w:t xml:space="preserve"> </w:t>
      </w:r>
      <w:r w:rsidRPr="007350DD">
        <w:t>services</w:t>
      </w:r>
      <w:r w:rsidR="001327BC" w:rsidRPr="007350DD">
        <w:t xml:space="preserve"> </w:t>
      </w:r>
      <w:r w:rsidRPr="007350DD">
        <w:t>and</w:t>
      </w:r>
      <w:r w:rsidR="001327BC" w:rsidRPr="007350DD">
        <w:t xml:space="preserve"> </w:t>
      </w:r>
      <w:r w:rsidRPr="007350DD">
        <w:t>the</w:t>
      </w:r>
      <w:r w:rsidR="001327BC" w:rsidRPr="007350DD">
        <w:t xml:space="preserve"> </w:t>
      </w:r>
      <w:r w:rsidRPr="007350DD">
        <w:t>media.</w:t>
      </w:r>
      <w:r w:rsidR="001327BC" w:rsidRPr="007350DD">
        <w:t xml:space="preserve"> </w:t>
      </w:r>
      <w:r w:rsidRPr="007350DD">
        <w:t>The</w:t>
      </w:r>
      <w:r w:rsidR="001327BC" w:rsidRPr="007350DD">
        <w:t xml:space="preserve"> </w:t>
      </w:r>
      <w:r w:rsidRPr="007350DD">
        <w:t>Committee</w:t>
      </w:r>
      <w:r w:rsidR="001327BC" w:rsidRPr="007350DD">
        <w:t xml:space="preserve"> </w:t>
      </w:r>
      <w:r w:rsidRPr="007350DD">
        <w:t>held</w:t>
      </w:r>
      <w:r w:rsidR="001327BC" w:rsidRPr="007350DD">
        <w:t xml:space="preserve"> </w:t>
      </w:r>
      <w:r w:rsidRPr="007350DD">
        <w:t>several</w:t>
      </w:r>
      <w:r w:rsidR="001327BC" w:rsidRPr="007350DD">
        <w:t xml:space="preserve"> </w:t>
      </w:r>
      <w:r w:rsidRPr="007350DD">
        <w:t>town</w:t>
      </w:r>
      <w:r w:rsidR="001327BC" w:rsidRPr="007350DD">
        <w:t xml:space="preserve"> </w:t>
      </w:r>
      <w:r w:rsidRPr="007350DD">
        <w:t>hall</w:t>
      </w:r>
      <w:r w:rsidR="001327BC" w:rsidRPr="007350DD">
        <w:t xml:space="preserve"> </w:t>
      </w:r>
      <w:r w:rsidRPr="007350DD">
        <w:t>meetings</w:t>
      </w:r>
      <w:r w:rsidR="001327BC" w:rsidRPr="007350DD">
        <w:t xml:space="preserve"> </w:t>
      </w:r>
      <w:r w:rsidRPr="007350DD">
        <w:t>and</w:t>
      </w:r>
      <w:r w:rsidR="001327BC" w:rsidRPr="007350DD">
        <w:t xml:space="preserve"> </w:t>
      </w:r>
      <w:r w:rsidRPr="007350DD">
        <w:t>fully</w:t>
      </w:r>
      <w:r w:rsidR="001327BC" w:rsidRPr="007350DD">
        <w:t xml:space="preserve"> </w:t>
      </w:r>
      <w:r w:rsidRPr="007350DD">
        <w:t>utilised</w:t>
      </w:r>
      <w:r w:rsidR="001327BC" w:rsidRPr="007350DD">
        <w:t xml:space="preserve"> </w:t>
      </w:r>
      <w:r w:rsidRPr="007350DD">
        <w:t>the</w:t>
      </w:r>
      <w:r w:rsidR="001327BC" w:rsidRPr="007350DD">
        <w:t xml:space="preserve"> </w:t>
      </w:r>
      <w:r w:rsidRPr="007350DD">
        <w:t>expertise</w:t>
      </w:r>
      <w:r w:rsidR="001327BC" w:rsidRPr="007350DD">
        <w:t xml:space="preserve"> </w:t>
      </w:r>
      <w:r w:rsidRPr="007350DD">
        <w:t>of</w:t>
      </w:r>
      <w:r w:rsidR="001327BC" w:rsidRPr="007350DD">
        <w:t xml:space="preserve"> </w:t>
      </w:r>
      <w:r w:rsidRPr="007350DD">
        <w:t>its</w:t>
      </w:r>
      <w:r w:rsidR="001327BC" w:rsidRPr="007350DD">
        <w:t xml:space="preserve"> </w:t>
      </w:r>
      <w:r w:rsidRPr="007350DD">
        <w:t>members</w:t>
      </w:r>
      <w:r w:rsidR="001327BC" w:rsidRPr="007350DD">
        <w:t xml:space="preserve"> </w:t>
      </w:r>
      <w:r w:rsidRPr="007350DD">
        <w:t>in</w:t>
      </w:r>
      <w:r w:rsidR="001327BC" w:rsidRPr="007350DD">
        <w:t xml:space="preserve"> </w:t>
      </w:r>
      <w:r w:rsidRPr="007350DD">
        <w:t>coming</w:t>
      </w:r>
      <w:r w:rsidR="001327BC" w:rsidRPr="007350DD">
        <w:t xml:space="preserve"> </w:t>
      </w:r>
      <w:r w:rsidRPr="007350DD">
        <w:t>up</w:t>
      </w:r>
      <w:r w:rsidR="001327BC" w:rsidRPr="007350DD">
        <w:t xml:space="preserve"> </w:t>
      </w:r>
      <w:r w:rsidRPr="007350DD">
        <w:t>with</w:t>
      </w:r>
      <w:r w:rsidR="001327BC" w:rsidRPr="007350DD">
        <w:t xml:space="preserve"> </w:t>
      </w:r>
      <w:r w:rsidRPr="007350DD">
        <w:t>recommendations</w:t>
      </w:r>
      <w:r w:rsidR="001327BC" w:rsidRPr="007350DD">
        <w:t xml:space="preserve"> </w:t>
      </w:r>
      <w:r w:rsidRPr="007350DD">
        <w:t>made</w:t>
      </w:r>
      <w:r w:rsidR="001327BC" w:rsidRPr="007350DD">
        <w:t xml:space="preserve"> </w:t>
      </w:r>
      <w:r w:rsidRPr="007350DD">
        <w:t>to</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The</w:t>
      </w:r>
      <w:r w:rsidR="001327BC" w:rsidRPr="007350DD">
        <w:t xml:space="preserve"> </w:t>
      </w:r>
      <w:r w:rsidRPr="007350DD">
        <w:t>Committee</w:t>
      </w:r>
      <w:r w:rsidR="001327BC" w:rsidRPr="007350DD">
        <w:t xml:space="preserve"> </w:t>
      </w:r>
      <w:r w:rsidRPr="007350DD">
        <w:t>does</w:t>
      </w:r>
      <w:r w:rsidR="001327BC" w:rsidRPr="007350DD">
        <w:t xml:space="preserve"> </w:t>
      </w:r>
      <w:r w:rsidRPr="007350DD">
        <w:t>not</w:t>
      </w:r>
      <w:r w:rsidR="001327BC" w:rsidRPr="007350DD">
        <w:t xml:space="preserve"> </w:t>
      </w:r>
      <w:r w:rsidRPr="007350DD">
        <w:t>presently</w:t>
      </w:r>
      <w:r w:rsidR="001327BC" w:rsidRPr="007350DD">
        <w:t xml:space="preserve"> </w:t>
      </w:r>
      <w:r w:rsidRPr="007350DD">
        <w:t>have</w:t>
      </w:r>
      <w:r w:rsidR="001327BC" w:rsidRPr="007350DD">
        <w:t xml:space="preserve"> </w:t>
      </w:r>
      <w:r w:rsidRPr="007350DD">
        <w:t>a</w:t>
      </w:r>
      <w:r w:rsidR="001327BC" w:rsidRPr="007350DD">
        <w:t xml:space="preserve"> </w:t>
      </w:r>
      <w:r w:rsidRPr="007350DD">
        <w:t>budget</w:t>
      </w:r>
      <w:r w:rsidR="001327BC" w:rsidRPr="007350DD">
        <w:t xml:space="preserve"> </w:t>
      </w:r>
      <w:r w:rsidRPr="007350DD">
        <w:t>and</w:t>
      </w:r>
      <w:r w:rsidR="001327BC" w:rsidRPr="007350DD">
        <w:t xml:space="preserve"> </w:t>
      </w:r>
      <w:r w:rsidRPr="007350DD">
        <w:t>members</w:t>
      </w:r>
      <w:r w:rsidR="001327BC" w:rsidRPr="007350DD">
        <w:t xml:space="preserve"> </w:t>
      </w:r>
      <w:r w:rsidRPr="007350DD">
        <w:t>participate</w:t>
      </w:r>
      <w:r w:rsidR="001327BC" w:rsidRPr="007350DD">
        <w:t xml:space="preserve"> </w:t>
      </w:r>
      <w:r w:rsidRPr="007350DD">
        <w:t>voluntarily.</w:t>
      </w:r>
      <w:r w:rsidR="001327BC" w:rsidRPr="007350DD">
        <w:t xml:space="preserve"> </w:t>
      </w:r>
      <w:r w:rsidRPr="007350DD">
        <w:t>Recently</w:t>
      </w:r>
      <w:r w:rsidR="001327BC" w:rsidRPr="007350DD">
        <w:t xml:space="preserve"> </w:t>
      </w:r>
      <w:r w:rsidRPr="007350DD">
        <w:t>it</w:t>
      </w:r>
      <w:r w:rsidR="001327BC" w:rsidRPr="007350DD">
        <w:t xml:space="preserve"> </w:t>
      </w:r>
      <w:r w:rsidRPr="007350DD">
        <w:t>has</w:t>
      </w:r>
      <w:r w:rsidR="001327BC" w:rsidRPr="007350DD">
        <w:t xml:space="preserve"> </w:t>
      </w:r>
      <w:r w:rsidRPr="007350DD">
        <w:t>almost</w:t>
      </w:r>
      <w:r w:rsidR="001327BC" w:rsidRPr="007350DD">
        <w:t xml:space="preserve"> </w:t>
      </w:r>
      <w:r w:rsidRPr="007350DD">
        <w:t>exclusively</w:t>
      </w:r>
      <w:r w:rsidR="001327BC" w:rsidRPr="007350DD">
        <w:t xml:space="preserve"> </w:t>
      </w:r>
      <w:r w:rsidRPr="007350DD">
        <w:t>focused</w:t>
      </w:r>
      <w:r w:rsidR="001327BC" w:rsidRPr="007350DD">
        <w:t xml:space="preserve"> </w:t>
      </w:r>
      <w:r w:rsidRPr="007350DD">
        <w:t>on</w:t>
      </w:r>
      <w:r w:rsidR="001327BC" w:rsidRPr="007350DD">
        <w:t xml:space="preserve"> </w:t>
      </w:r>
      <w:r w:rsidRPr="007350DD">
        <w:t>encouraging</w:t>
      </w:r>
      <w:r w:rsidR="001327BC" w:rsidRPr="007350DD">
        <w:t xml:space="preserve"> </w:t>
      </w:r>
      <w:r w:rsidRPr="007350DD">
        <w:t>Ministries</w:t>
      </w:r>
      <w:r w:rsidR="001327BC" w:rsidRPr="007350DD">
        <w:t xml:space="preserve"> </w:t>
      </w:r>
      <w:r w:rsidRPr="007350DD">
        <w:t>involved</w:t>
      </w:r>
      <w:r w:rsidR="001327BC" w:rsidRPr="007350DD">
        <w:t xml:space="preserve"> </w:t>
      </w:r>
      <w:r w:rsidRPr="007350DD">
        <w:t>in</w:t>
      </w:r>
      <w:r w:rsidR="001327BC" w:rsidRPr="007350DD">
        <w:t xml:space="preserve"> </w:t>
      </w:r>
      <w:r w:rsidRPr="007350DD">
        <w:t>the</w:t>
      </w:r>
      <w:r w:rsidR="001327BC" w:rsidRPr="007350DD">
        <w:t xml:space="preserve"> </w:t>
      </w:r>
      <w:r w:rsidRPr="007350DD">
        <w:t>CRC</w:t>
      </w:r>
      <w:r w:rsidR="001327BC" w:rsidRPr="007350DD">
        <w:t xml:space="preserve"> </w:t>
      </w:r>
      <w:r w:rsidRPr="007350DD">
        <w:t>reporting</w:t>
      </w:r>
      <w:r w:rsidR="001327BC" w:rsidRPr="007350DD">
        <w:t xml:space="preserve"> </w:t>
      </w:r>
      <w:r w:rsidRPr="007350DD">
        <w:t>process</w:t>
      </w:r>
      <w:r w:rsidR="001327BC" w:rsidRPr="007350DD">
        <w:t xml:space="preserve"> </w:t>
      </w:r>
      <w:r w:rsidRPr="007350DD">
        <w:t>to</w:t>
      </w:r>
      <w:r w:rsidR="001327BC" w:rsidRPr="007350DD">
        <w:t xml:space="preserve"> </w:t>
      </w:r>
      <w:r w:rsidRPr="007350DD">
        <w:t>submit</w:t>
      </w:r>
      <w:r w:rsidR="001327BC" w:rsidRPr="007350DD">
        <w:t xml:space="preserve"> </w:t>
      </w:r>
      <w:r w:rsidRPr="007350DD">
        <w:t>recent</w:t>
      </w:r>
      <w:r w:rsidR="001327BC" w:rsidRPr="007350DD">
        <w:t xml:space="preserve"> </w:t>
      </w:r>
      <w:r w:rsidRPr="007350DD">
        <w:t>and</w:t>
      </w:r>
      <w:r w:rsidR="001327BC" w:rsidRPr="007350DD">
        <w:t xml:space="preserve"> </w:t>
      </w:r>
      <w:r w:rsidRPr="007350DD">
        <w:t>updated</w:t>
      </w:r>
      <w:r w:rsidR="001327BC" w:rsidRPr="007350DD">
        <w:t xml:space="preserve"> </w:t>
      </w:r>
      <w:r w:rsidRPr="007350DD">
        <w:t>relevant</w:t>
      </w:r>
      <w:r w:rsidR="001327BC" w:rsidRPr="007350DD">
        <w:t xml:space="preserve"> </w:t>
      </w:r>
      <w:r w:rsidRPr="007350DD">
        <w:t>information</w:t>
      </w:r>
      <w:r w:rsidR="001327BC" w:rsidRPr="007350DD">
        <w:t xml:space="preserve"> </w:t>
      </w:r>
      <w:r w:rsidRPr="007350DD">
        <w:t>to</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to</w:t>
      </w:r>
      <w:r w:rsidR="001327BC" w:rsidRPr="007350DD">
        <w:t xml:space="preserve"> </w:t>
      </w:r>
      <w:r w:rsidRPr="007350DD">
        <w:t>be</w:t>
      </w:r>
      <w:r w:rsidR="001327BC" w:rsidRPr="007350DD">
        <w:t xml:space="preserve"> </w:t>
      </w:r>
      <w:r w:rsidRPr="007350DD">
        <w:t>included</w:t>
      </w:r>
      <w:r w:rsidR="001327BC" w:rsidRPr="007350DD">
        <w:t xml:space="preserve"> </w:t>
      </w:r>
      <w:r w:rsidRPr="007350DD">
        <w:t>in</w:t>
      </w:r>
      <w:r w:rsidR="001327BC" w:rsidRPr="007350DD">
        <w:t xml:space="preserve"> </w:t>
      </w:r>
      <w:r w:rsidRPr="007350DD">
        <w:t>the</w:t>
      </w:r>
      <w:r w:rsidR="001327BC" w:rsidRPr="007350DD">
        <w:t xml:space="preserve"> </w:t>
      </w:r>
      <w:r w:rsidRPr="007350DD">
        <w:t>Second</w:t>
      </w:r>
      <w:r w:rsidR="001327BC" w:rsidRPr="007350DD">
        <w:t xml:space="preserve"> </w:t>
      </w:r>
      <w:r w:rsidRPr="007350DD">
        <w:t>State</w:t>
      </w:r>
      <w:r w:rsidR="001327BC" w:rsidRPr="007350DD">
        <w:t xml:space="preserve"> </w:t>
      </w:r>
      <w:r w:rsidRPr="007350DD">
        <w:t>Report.</w:t>
      </w:r>
      <w:r w:rsidR="001327BC" w:rsidRPr="007350DD">
        <w:t xml:space="preserve"> </w:t>
      </w:r>
      <w:r w:rsidRPr="007350DD">
        <w:t>The</w:t>
      </w:r>
      <w:r w:rsidR="001327BC" w:rsidRPr="007350DD">
        <w:t xml:space="preserve"> </w:t>
      </w:r>
      <w:r w:rsidRPr="007350DD">
        <w:t>Committee</w:t>
      </w:r>
      <w:r w:rsidR="001327BC" w:rsidRPr="007350DD">
        <w:t xml:space="preserve"> </w:t>
      </w:r>
      <w:r w:rsidRPr="007350DD">
        <w:t>has</w:t>
      </w:r>
      <w:r w:rsidR="001327BC" w:rsidRPr="007350DD">
        <w:t xml:space="preserve"> </w:t>
      </w:r>
      <w:r w:rsidRPr="007350DD">
        <w:t>a</w:t>
      </w:r>
      <w:r w:rsidR="001327BC" w:rsidRPr="007350DD">
        <w:t xml:space="preserve"> </w:t>
      </w:r>
      <w:r w:rsidRPr="007350DD">
        <w:t>certain</w:t>
      </w:r>
      <w:r w:rsidR="001327BC" w:rsidRPr="007350DD">
        <w:t xml:space="preserve"> </w:t>
      </w:r>
      <w:r w:rsidRPr="007350DD">
        <w:t>level</w:t>
      </w:r>
      <w:r w:rsidR="001327BC" w:rsidRPr="007350DD">
        <w:t xml:space="preserve"> </w:t>
      </w:r>
      <w:r w:rsidRPr="007350DD">
        <w:t>of</w:t>
      </w:r>
      <w:r w:rsidR="001327BC" w:rsidRPr="007350DD">
        <w:t xml:space="preserve"> </w:t>
      </w:r>
      <w:r w:rsidRPr="007350DD">
        <w:t>authority</w:t>
      </w:r>
      <w:r w:rsidR="001327BC" w:rsidRPr="007350DD">
        <w:t xml:space="preserve"> </w:t>
      </w:r>
      <w:r w:rsidRPr="007350DD">
        <w:t>in</w:t>
      </w:r>
      <w:r w:rsidR="001327BC" w:rsidRPr="007350DD">
        <w:t xml:space="preserve"> </w:t>
      </w:r>
      <w:r w:rsidRPr="007350DD">
        <w:t>public</w:t>
      </w:r>
      <w:r w:rsidR="001327BC" w:rsidRPr="007350DD">
        <w:t xml:space="preserve"> </w:t>
      </w:r>
      <w:r w:rsidRPr="007350DD">
        <w:t>education</w:t>
      </w:r>
      <w:r w:rsidR="001327BC" w:rsidRPr="007350DD">
        <w:t xml:space="preserve"> </w:t>
      </w:r>
      <w:r w:rsidRPr="007350DD">
        <w:t>matters</w:t>
      </w:r>
      <w:r w:rsidR="001327BC" w:rsidRPr="007350DD">
        <w:t xml:space="preserve"> </w:t>
      </w:r>
      <w:r w:rsidRPr="007350DD">
        <w:t>and</w:t>
      </w:r>
      <w:r w:rsidR="001327BC" w:rsidRPr="007350DD">
        <w:t xml:space="preserve"> </w:t>
      </w:r>
      <w:r w:rsidRPr="007350DD">
        <w:t>has</w:t>
      </w:r>
      <w:r w:rsidR="001327BC" w:rsidRPr="007350DD">
        <w:t xml:space="preserve"> </w:t>
      </w:r>
      <w:r w:rsidRPr="007350DD">
        <w:t>been</w:t>
      </w:r>
      <w:r w:rsidR="001327BC" w:rsidRPr="007350DD">
        <w:t xml:space="preserve"> </w:t>
      </w:r>
      <w:r w:rsidRPr="007350DD">
        <w:t>advocating</w:t>
      </w:r>
      <w:r w:rsidR="001327BC" w:rsidRPr="007350DD">
        <w:t xml:space="preserve"> </w:t>
      </w:r>
      <w:r w:rsidRPr="007350DD">
        <w:t>in</w:t>
      </w:r>
      <w:r w:rsidR="001327BC" w:rsidRPr="007350DD">
        <w:t xml:space="preserve"> </w:t>
      </w:r>
      <w:r w:rsidRPr="007350DD">
        <w:t>favour</w:t>
      </w:r>
      <w:r w:rsidR="001327BC" w:rsidRPr="007350DD">
        <w:t xml:space="preserve"> </w:t>
      </w:r>
      <w:r w:rsidRPr="007350DD">
        <w:t>of</w:t>
      </w:r>
      <w:r w:rsidR="001327BC" w:rsidRPr="007350DD">
        <w:t xml:space="preserve"> </w:t>
      </w:r>
      <w:r w:rsidRPr="007350DD">
        <w:t>a</w:t>
      </w:r>
      <w:r w:rsidR="001327BC" w:rsidRPr="007350DD">
        <w:t xml:space="preserve"> </w:t>
      </w:r>
      <w:r w:rsidRPr="007350DD">
        <w:t>Child</w:t>
      </w:r>
      <w:r w:rsidR="00EA19E5" w:rsidRPr="007350DD">
        <w:t>’</w:t>
      </w:r>
      <w:r w:rsidRPr="007350DD">
        <w:t>s</w:t>
      </w:r>
      <w:r w:rsidR="001327BC" w:rsidRPr="007350DD">
        <w:t xml:space="preserve"> </w:t>
      </w:r>
      <w:r w:rsidRPr="007350DD">
        <w:t>Act</w:t>
      </w:r>
      <w:r w:rsidR="001327BC" w:rsidRPr="007350DD">
        <w:t xml:space="preserve"> </w:t>
      </w:r>
      <w:r w:rsidRPr="007350DD">
        <w:t>to</w:t>
      </w:r>
      <w:r w:rsidR="001327BC" w:rsidRPr="007350DD">
        <w:t xml:space="preserve"> </w:t>
      </w:r>
      <w:r w:rsidRPr="007350DD">
        <w:t>harmonize</w:t>
      </w:r>
      <w:r w:rsidR="001327BC" w:rsidRPr="007350DD">
        <w:t xml:space="preserve"> </w:t>
      </w:r>
      <w:r w:rsidRPr="007350DD">
        <w:t>all</w:t>
      </w:r>
      <w:r w:rsidR="001327BC" w:rsidRPr="007350DD">
        <w:t xml:space="preserve"> </w:t>
      </w:r>
      <w:r w:rsidRPr="007350DD">
        <w:t>legislation</w:t>
      </w:r>
      <w:r w:rsidR="001327BC" w:rsidRPr="007350DD">
        <w:t xml:space="preserve"> </w:t>
      </w:r>
      <w:r w:rsidRPr="007350DD">
        <w:t>regarding</w:t>
      </w:r>
      <w:r w:rsidR="001327BC" w:rsidRPr="007350DD">
        <w:t xml:space="preserve"> </w:t>
      </w:r>
      <w:r w:rsidRPr="007350DD">
        <w:t>children.</w:t>
      </w:r>
      <w:r w:rsidR="001327BC" w:rsidRPr="007350DD">
        <w:t xml:space="preserve"> </w:t>
      </w:r>
      <w:r w:rsidRPr="007350DD">
        <w:t>There</w:t>
      </w:r>
      <w:r w:rsidR="001327BC" w:rsidRPr="007350DD">
        <w:t xml:space="preserve"> </w:t>
      </w:r>
      <w:r w:rsidRPr="007350DD">
        <w:t>is</w:t>
      </w:r>
      <w:r w:rsidR="001327BC" w:rsidRPr="007350DD">
        <w:t xml:space="preserve"> </w:t>
      </w:r>
      <w:r w:rsidRPr="007350DD">
        <w:t>however,</w:t>
      </w:r>
      <w:r w:rsidR="001327BC" w:rsidRPr="007350DD">
        <w:t xml:space="preserve"> </w:t>
      </w:r>
      <w:r w:rsidRPr="007350DD">
        <w:t>a</w:t>
      </w:r>
      <w:r w:rsidR="001327BC" w:rsidRPr="007350DD">
        <w:t xml:space="preserve"> </w:t>
      </w:r>
      <w:r w:rsidRPr="007350DD">
        <w:t>need</w:t>
      </w:r>
      <w:r w:rsidR="001327BC" w:rsidRPr="007350DD">
        <w:t xml:space="preserve"> </w:t>
      </w:r>
      <w:r w:rsidRPr="007350DD">
        <w:t>for</w:t>
      </w:r>
      <w:r w:rsidR="001327BC" w:rsidRPr="007350DD">
        <w:t xml:space="preserve"> </w:t>
      </w:r>
      <w:r w:rsidRPr="007350DD">
        <w:t>the</w:t>
      </w:r>
      <w:r w:rsidR="001327BC" w:rsidRPr="007350DD">
        <w:t xml:space="preserve"> </w:t>
      </w:r>
      <w:r w:rsidRPr="007350DD">
        <w:t>Committee</w:t>
      </w:r>
      <w:r w:rsidR="001327BC" w:rsidRPr="007350DD">
        <w:t xml:space="preserve"> </w:t>
      </w:r>
      <w:r w:rsidRPr="007350DD">
        <w:t>to</w:t>
      </w:r>
      <w:r w:rsidR="001327BC" w:rsidRPr="007350DD">
        <w:t xml:space="preserve"> </w:t>
      </w:r>
      <w:r w:rsidRPr="007350DD">
        <w:t>be</w:t>
      </w:r>
      <w:r w:rsidR="001327BC" w:rsidRPr="007350DD">
        <w:t xml:space="preserve"> </w:t>
      </w:r>
      <w:r w:rsidRPr="007350DD">
        <w:t>further</w:t>
      </w:r>
      <w:r w:rsidR="001327BC" w:rsidRPr="007350DD">
        <w:t xml:space="preserve"> </w:t>
      </w:r>
      <w:r w:rsidRPr="007350DD">
        <w:t>strengthened</w:t>
      </w:r>
      <w:r w:rsidR="001327BC" w:rsidRPr="007350DD">
        <w:t xml:space="preserve"> </w:t>
      </w:r>
      <w:r w:rsidRPr="007350DD">
        <w:t>and</w:t>
      </w:r>
      <w:r w:rsidR="001327BC" w:rsidRPr="007350DD">
        <w:t xml:space="preserve"> </w:t>
      </w:r>
      <w:r w:rsidRPr="007350DD">
        <w:t>resourced</w:t>
      </w:r>
      <w:r w:rsidR="001327BC" w:rsidRPr="007350DD">
        <w:t xml:space="preserve"> </w:t>
      </w:r>
      <w:r w:rsidRPr="007350DD">
        <w:t>so</w:t>
      </w:r>
      <w:r w:rsidR="001327BC" w:rsidRPr="007350DD">
        <w:t xml:space="preserve"> </w:t>
      </w:r>
      <w:r w:rsidRPr="007350DD">
        <w:t>that</w:t>
      </w:r>
      <w:r w:rsidR="001327BC" w:rsidRPr="007350DD">
        <w:t xml:space="preserve"> </w:t>
      </w:r>
      <w:r w:rsidRPr="007350DD">
        <w:t>it</w:t>
      </w:r>
      <w:r w:rsidR="001327BC" w:rsidRPr="007350DD">
        <w:t xml:space="preserve"> </w:t>
      </w:r>
      <w:r w:rsidRPr="007350DD">
        <w:t>can</w:t>
      </w:r>
      <w:r w:rsidR="001327BC" w:rsidRPr="007350DD">
        <w:t xml:space="preserve"> </w:t>
      </w:r>
      <w:r w:rsidRPr="007350DD">
        <w:t>perform</w:t>
      </w:r>
      <w:r w:rsidR="001327BC" w:rsidRPr="007350DD">
        <w:t xml:space="preserve"> </w:t>
      </w:r>
      <w:r w:rsidRPr="007350DD">
        <w:t>its</w:t>
      </w:r>
      <w:r w:rsidR="001327BC" w:rsidRPr="007350DD">
        <w:t xml:space="preserve"> </w:t>
      </w:r>
      <w:r w:rsidRPr="007350DD">
        <w:t>duties</w:t>
      </w:r>
      <w:r w:rsidR="001327BC" w:rsidRPr="007350DD">
        <w:t xml:space="preserve"> </w:t>
      </w:r>
      <w:r w:rsidRPr="007350DD">
        <w:t>in</w:t>
      </w:r>
      <w:r w:rsidR="001327BC" w:rsidRPr="007350DD">
        <w:t xml:space="preserve"> </w:t>
      </w:r>
      <w:r w:rsidRPr="007350DD">
        <w:t>a</w:t>
      </w:r>
      <w:r w:rsidR="001327BC" w:rsidRPr="007350DD">
        <w:t xml:space="preserve"> </w:t>
      </w:r>
      <w:r w:rsidRPr="007350DD">
        <w:t>more</w:t>
      </w:r>
      <w:r w:rsidR="001327BC" w:rsidRPr="007350DD">
        <w:t xml:space="preserve"> </w:t>
      </w:r>
      <w:r w:rsidRPr="007350DD">
        <w:t>strategic,</w:t>
      </w:r>
      <w:r w:rsidR="001327BC" w:rsidRPr="007350DD">
        <w:t xml:space="preserve"> </w:t>
      </w:r>
      <w:r w:rsidRPr="007350DD">
        <w:t>effective</w:t>
      </w:r>
      <w:r w:rsidR="001327BC" w:rsidRPr="007350DD">
        <w:t xml:space="preserve"> </w:t>
      </w:r>
      <w:r w:rsidRPr="007350DD">
        <w:t>and</w:t>
      </w:r>
      <w:r w:rsidR="001327BC" w:rsidRPr="007350DD">
        <w:t xml:space="preserve"> </w:t>
      </w:r>
      <w:r w:rsidRPr="007350DD">
        <w:t>efficient</w:t>
      </w:r>
      <w:r w:rsidR="001327BC" w:rsidRPr="007350DD">
        <w:t xml:space="preserve"> </w:t>
      </w:r>
      <w:r w:rsidRPr="007350DD">
        <w:t>manner.</w:t>
      </w:r>
    </w:p>
    <w:p w:rsidR="006564B6" w:rsidRPr="007350DD" w:rsidRDefault="006564B6" w:rsidP="009E22FF">
      <w:pPr>
        <w:pStyle w:val="SingleTxtG"/>
      </w:pPr>
      <w:r w:rsidRPr="007350DD">
        <w:t>12.</w:t>
      </w:r>
      <w:r w:rsidRPr="007350DD">
        <w:tab/>
        <w:t>Various</w:t>
      </w:r>
      <w:r w:rsidR="001327BC" w:rsidRPr="007350DD">
        <w:t xml:space="preserve"> </w:t>
      </w:r>
      <w:r w:rsidRPr="007350DD">
        <w:t>areas</w:t>
      </w:r>
      <w:r w:rsidR="001327BC" w:rsidRPr="007350DD">
        <w:t xml:space="preserve"> </w:t>
      </w:r>
      <w:r w:rsidRPr="007350DD">
        <w:t>of</w:t>
      </w:r>
      <w:r w:rsidR="001327BC" w:rsidRPr="007350DD">
        <w:t xml:space="preserve"> </w:t>
      </w:r>
      <w:r w:rsidRPr="007350DD">
        <w:t>the</w:t>
      </w:r>
      <w:r w:rsidR="001327BC" w:rsidRPr="007350DD">
        <w:t xml:space="preserve"> </w:t>
      </w:r>
      <w:r w:rsidRPr="007350DD">
        <w:t>laws</w:t>
      </w:r>
      <w:r w:rsidR="001327BC" w:rsidRPr="007350DD">
        <w:t xml:space="preserve"> </w:t>
      </w:r>
      <w:r w:rsidRPr="007350DD">
        <w:t>of</w:t>
      </w:r>
      <w:r w:rsidR="001327BC" w:rsidRPr="007350DD">
        <w:t xml:space="preserve"> </w:t>
      </w:r>
      <w:r w:rsidRPr="007350DD">
        <w:t>Barbados</w:t>
      </w:r>
      <w:r w:rsidR="001327BC" w:rsidRPr="007350DD">
        <w:t xml:space="preserve"> </w:t>
      </w:r>
      <w:r w:rsidRPr="007350DD">
        <w:t>which</w:t>
      </w:r>
      <w:r w:rsidR="001327BC" w:rsidRPr="007350DD">
        <w:t xml:space="preserve"> </w:t>
      </w:r>
      <w:r w:rsidRPr="007350DD">
        <w:t>directly</w:t>
      </w:r>
      <w:r w:rsidR="001327BC" w:rsidRPr="007350DD">
        <w:t xml:space="preserve"> </w:t>
      </w:r>
      <w:r w:rsidRPr="007350DD">
        <w:t>impact</w:t>
      </w:r>
      <w:r w:rsidR="001327BC" w:rsidRPr="007350DD">
        <w:t xml:space="preserve"> </w:t>
      </w:r>
      <w:r w:rsidRPr="007350DD">
        <w:t>children</w:t>
      </w:r>
      <w:r w:rsidR="001327BC" w:rsidRPr="007350DD">
        <w:t xml:space="preserve"> </w:t>
      </w:r>
      <w:r w:rsidRPr="007350DD">
        <w:t>are</w:t>
      </w:r>
      <w:r w:rsidR="001327BC" w:rsidRPr="007350DD">
        <w:t xml:space="preserve"> </w:t>
      </w:r>
      <w:r w:rsidRPr="007350DD">
        <w:t>currently</w:t>
      </w:r>
      <w:r w:rsidR="001327BC" w:rsidRPr="007350DD">
        <w:t xml:space="preserve"> </w:t>
      </w:r>
      <w:r w:rsidRPr="007350DD">
        <w:t>under</w:t>
      </w:r>
      <w:r w:rsidR="001327BC" w:rsidRPr="007350DD">
        <w:t xml:space="preserve"> </w:t>
      </w:r>
      <w:r w:rsidRPr="007350DD">
        <w:t>review</w:t>
      </w:r>
      <w:r w:rsidR="001327BC" w:rsidRPr="007350DD">
        <w:t xml:space="preserve"> </w:t>
      </w:r>
      <w:r w:rsidRPr="007350DD">
        <w:t>but</w:t>
      </w:r>
      <w:r w:rsidR="001327BC" w:rsidRPr="007350DD">
        <w:t xml:space="preserve"> </w:t>
      </w:r>
      <w:r w:rsidRPr="007350DD">
        <w:t>the</w:t>
      </w:r>
      <w:r w:rsidR="001327BC" w:rsidRPr="007350DD">
        <w:t xml:space="preserve"> </w:t>
      </w:r>
      <w:r w:rsidRPr="007350DD">
        <w:t>following</w:t>
      </w:r>
      <w:r w:rsidR="001327BC" w:rsidRPr="007350DD">
        <w:t xml:space="preserve"> </w:t>
      </w:r>
      <w:r w:rsidRPr="007350DD">
        <w:t>are</w:t>
      </w:r>
      <w:r w:rsidR="001327BC" w:rsidRPr="007350DD">
        <w:t xml:space="preserve"> </w:t>
      </w:r>
      <w:r w:rsidRPr="007350DD">
        <w:t>some</w:t>
      </w:r>
      <w:r w:rsidR="001327BC" w:rsidRPr="007350DD">
        <w:t xml:space="preserve"> </w:t>
      </w:r>
      <w:r w:rsidRPr="007350DD">
        <w:t>of</w:t>
      </w:r>
      <w:r w:rsidR="001327BC" w:rsidRPr="007350DD">
        <w:t xml:space="preserve"> </w:t>
      </w:r>
      <w:r w:rsidRPr="007350DD">
        <w:t>the</w:t>
      </w:r>
      <w:r w:rsidR="001327BC" w:rsidRPr="007350DD">
        <w:t xml:space="preserve"> </w:t>
      </w:r>
      <w:r w:rsidRPr="007350DD">
        <w:t>laws</w:t>
      </w:r>
      <w:r w:rsidR="001327BC" w:rsidRPr="007350DD">
        <w:t xml:space="preserve"> </w:t>
      </w:r>
      <w:r w:rsidRPr="007350DD">
        <w:t>that</w:t>
      </w:r>
      <w:r w:rsidR="001327BC" w:rsidRPr="007350DD">
        <w:t xml:space="preserve"> </w:t>
      </w:r>
      <w:r w:rsidRPr="007350DD">
        <w:t>have</w:t>
      </w:r>
      <w:r w:rsidR="001327BC" w:rsidRPr="007350DD">
        <w:t xml:space="preserve"> </w:t>
      </w:r>
      <w:r w:rsidRPr="007350DD">
        <w:t>been</w:t>
      </w:r>
      <w:r w:rsidR="001327BC" w:rsidRPr="007350DD">
        <w:t xml:space="preserve"> </w:t>
      </w:r>
      <w:r w:rsidRPr="007350DD">
        <w:t>amended</w:t>
      </w:r>
      <w:r w:rsidR="001327BC" w:rsidRPr="007350DD">
        <w:t xml:space="preserve"> </w:t>
      </w:r>
      <w:r w:rsidRPr="007350DD">
        <w:t>to</w:t>
      </w:r>
      <w:r w:rsidR="001327BC" w:rsidRPr="007350DD">
        <w:t xml:space="preserve"> </w:t>
      </w:r>
      <w:r w:rsidRPr="007350DD">
        <w:t>better</w:t>
      </w:r>
      <w:r w:rsidR="001327BC" w:rsidRPr="007350DD">
        <w:t xml:space="preserve"> </w:t>
      </w:r>
      <w:r w:rsidRPr="007350DD">
        <w:t>protect</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children,</w:t>
      </w:r>
      <w:r w:rsidR="001327BC" w:rsidRPr="007350DD">
        <w:t xml:space="preserve"> </w:t>
      </w:r>
      <w:proofErr w:type="spellStart"/>
      <w:r w:rsidRPr="007350DD">
        <w:t>viz</w:t>
      </w:r>
      <w:proofErr w:type="spellEnd"/>
      <w:r w:rsidRPr="007350DD">
        <w:t>:</w:t>
      </w:r>
      <w:r w:rsidR="001327BC" w:rsidRPr="007350DD">
        <w:t xml:space="preserve"> </w:t>
      </w:r>
    </w:p>
    <w:p w:rsidR="006564B6" w:rsidRPr="007350DD" w:rsidRDefault="006564B6" w:rsidP="00F01A61">
      <w:pPr>
        <w:pStyle w:val="SingleTxtG"/>
        <w:ind w:left="1701"/>
      </w:pPr>
      <w:r w:rsidRPr="007350DD">
        <w:t>(</w:t>
      </w:r>
      <w:proofErr w:type="spellStart"/>
      <w:r w:rsidRPr="007350DD">
        <w:t>i</w:t>
      </w:r>
      <w:proofErr w:type="spellEnd"/>
      <w:r w:rsidRPr="007350DD">
        <w:t>)</w:t>
      </w:r>
      <w:r w:rsidR="001327BC" w:rsidRPr="007350DD">
        <w:t xml:space="preserve"> </w:t>
      </w:r>
      <w:r w:rsidRPr="007350DD">
        <w:tab/>
        <w:t>Employment</w:t>
      </w:r>
      <w:r w:rsidR="001327BC" w:rsidRPr="007350DD">
        <w:t xml:space="preserve"> </w:t>
      </w:r>
      <w:r w:rsidRPr="007350DD">
        <w:t>(Miscellaneous</w:t>
      </w:r>
      <w:r w:rsidR="001327BC" w:rsidRPr="007350DD">
        <w:t xml:space="preserve"> </w:t>
      </w:r>
      <w:r w:rsidRPr="007350DD">
        <w:t>Provisions)</w:t>
      </w:r>
      <w:r w:rsidR="001327BC" w:rsidRPr="007350DD">
        <w:t xml:space="preserve"> </w:t>
      </w:r>
      <w:r w:rsidRPr="007350DD">
        <w:t>Act,</w:t>
      </w:r>
      <w:r w:rsidR="001327BC" w:rsidRPr="007350DD">
        <w:t xml:space="preserve"> </w:t>
      </w:r>
      <w:r w:rsidRPr="007350DD">
        <w:t>Chapter</w:t>
      </w:r>
      <w:r w:rsidR="001327BC" w:rsidRPr="007350DD">
        <w:t xml:space="preserve"> </w:t>
      </w:r>
      <w:r w:rsidRPr="007350DD">
        <w:t>346,</w:t>
      </w:r>
      <w:r w:rsidR="001327BC" w:rsidRPr="007350DD">
        <w:t xml:space="preserve"> </w:t>
      </w:r>
      <w:r w:rsidRPr="007350DD">
        <w:t>Amendment</w:t>
      </w:r>
      <w:r w:rsidR="001327BC" w:rsidRPr="007350DD">
        <w:t xml:space="preserve"> </w:t>
      </w:r>
      <w:r w:rsidRPr="007350DD">
        <w:t>2001-5:</w:t>
      </w:r>
      <w:r w:rsidR="001327BC" w:rsidRPr="007350DD">
        <w:t xml:space="preserve"> </w:t>
      </w:r>
      <w:r w:rsidR="00EA19E5" w:rsidRPr="007350DD">
        <w:t>“</w:t>
      </w:r>
      <w:r w:rsidRPr="007350DD">
        <w:t>For</w:t>
      </w:r>
      <w:r w:rsidR="001327BC" w:rsidRPr="007350DD">
        <w:t xml:space="preserve"> </w:t>
      </w:r>
      <w:r w:rsidRPr="007350DD">
        <w:t>the</w:t>
      </w:r>
      <w:r w:rsidR="001327BC" w:rsidRPr="007350DD">
        <w:t xml:space="preserve"> </w:t>
      </w:r>
      <w:r w:rsidRPr="007350DD">
        <w:t>purpose</w:t>
      </w:r>
      <w:r w:rsidR="001327BC" w:rsidRPr="007350DD">
        <w:t xml:space="preserve"> </w:t>
      </w:r>
      <w:r w:rsidRPr="007350DD">
        <w:t>of</w:t>
      </w:r>
      <w:r w:rsidR="001327BC" w:rsidRPr="007350DD">
        <w:t xml:space="preserve"> </w:t>
      </w:r>
      <w:r w:rsidRPr="007350DD">
        <w:t>this</w:t>
      </w:r>
      <w:r w:rsidR="001327BC" w:rsidRPr="007350DD">
        <w:t xml:space="preserve"> </w:t>
      </w:r>
      <w:r w:rsidRPr="007350DD">
        <w:t>Act</w:t>
      </w:r>
      <w:r w:rsidR="001327BC" w:rsidRPr="007350DD">
        <w:t xml:space="preserve"> </w:t>
      </w:r>
      <w:r w:rsidR="00EA19E5" w:rsidRPr="007350DD">
        <w:t>‘</w:t>
      </w:r>
      <w:r w:rsidRPr="007350DD">
        <w:t>child</w:t>
      </w:r>
      <w:r w:rsidR="00EA19E5" w:rsidRPr="007350DD">
        <w:t>’</w:t>
      </w:r>
      <w:r w:rsidR="001327BC" w:rsidRPr="007350DD">
        <w:t xml:space="preserve"> </w:t>
      </w:r>
      <w:r w:rsidRPr="007350DD">
        <w:t>means</w:t>
      </w:r>
      <w:r w:rsidR="001327BC" w:rsidRPr="007350DD">
        <w:t xml:space="preserve"> </w:t>
      </w:r>
      <w:r w:rsidRPr="007350DD">
        <w:t>a</w:t>
      </w:r>
      <w:r w:rsidR="001327BC" w:rsidRPr="007350DD">
        <w:t xml:space="preserve"> </w:t>
      </w:r>
      <w:r w:rsidRPr="007350DD">
        <w:t>person</w:t>
      </w:r>
      <w:r w:rsidR="001327BC" w:rsidRPr="007350DD">
        <w:t xml:space="preserve"> </w:t>
      </w:r>
      <w:r w:rsidRPr="007350DD">
        <w:t>who</w:t>
      </w:r>
      <w:r w:rsidR="001327BC" w:rsidRPr="007350DD">
        <w:t xml:space="preserve"> </w:t>
      </w:r>
      <w:r w:rsidRPr="007350DD">
        <w:t>has</w:t>
      </w:r>
      <w:r w:rsidR="001327BC" w:rsidRPr="007350DD">
        <w:t xml:space="preserve"> </w:t>
      </w:r>
      <w:r w:rsidRPr="007350DD">
        <w:t>not</w:t>
      </w:r>
      <w:r w:rsidR="001327BC" w:rsidRPr="007350DD">
        <w:t xml:space="preserve"> </w:t>
      </w:r>
      <w:r w:rsidRPr="007350DD">
        <w:t>attained</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16</w:t>
      </w:r>
      <w:r w:rsidR="001327BC" w:rsidRPr="007350DD">
        <w:t xml:space="preserve"> </w:t>
      </w:r>
      <w:r w:rsidRPr="007350DD">
        <w:t>years</w:t>
      </w:r>
      <w:r w:rsidR="00EA19E5" w:rsidRPr="007350DD">
        <w:t>”</w:t>
      </w:r>
      <w:r w:rsidR="00F01A61" w:rsidRPr="007350DD">
        <w:t>;</w:t>
      </w:r>
    </w:p>
    <w:p w:rsidR="006564B6" w:rsidRPr="007350DD" w:rsidRDefault="006564B6" w:rsidP="00F01A61">
      <w:pPr>
        <w:pStyle w:val="SingleTxtG"/>
        <w:ind w:left="1701"/>
      </w:pPr>
      <w:r w:rsidRPr="007350DD">
        <w:t>(ii)</w:t>
      </w:r>
      <w:r w:rsidR="001327BC" w:rsidRPr="007350DD">
        <w:t xml:space="preserve"> </w:t>
      </w:r>
      <w:r w:rsidRPr="007350DD">
        <w:tab/>
        <w:t>Family</w:t>
      </w:r>
      <w:r w:rsidR="001327BC" w:rsidRPr="007350DD">
        <w:t xml:space="preserve"> </w:t>
      </w:r>
      <w:r w:rsidRPr="007350DD">
        <w:t>Law</w:t>
      </w:r>
      <w:r w:rsidR="001327BC" w:rsidRPr="007350DD">
        <w:t xml:space="preserve"> </w:t>
      </w:r>
      <w:r w:rsidRPr="007350DD">
        <w:t>Act,</w:t>
      </w:r>
      <w:r w:rsidR="001327BC" w:rsidRPr="007350DD">
        <w:t xml:space="preserve"> </w:t>
      </w:r>
      <w:r w:rsidRPr="007350DD">
        <w:t>Chapter</w:t>
      </w:r>
      <w:r w:rsidR="001327BC" w:rsidRPr="007350DD">
        <w:t xml:space="preserve"> </w:t>
      </w:r>
      <w:r w:rsidRPr="007350DD">
        <w:t>214,</w:t>
      </w:r>
      <w:r w:rsidR="001327BC" w:rsidRPr="007350DD">
        <w:t xml:space="preserve"> </w:t>
      </w:r>
      <w:r w:rsidRPr="007350DD">
        <w:t>Amendments</w:t>
      </w:r>
      <w:r w:rsidR="001327BC" w:rsidRPr="007350DD">
        <w:t xml:space="preserve"> </w:t>
      </w:r>
      <w:r w:rsidRPr="007350DD">
        <w:t>2004-10:</w:t>
      </w:r>
      <w:r w:rsidR="001327BC" w:rsidRPr="007350DD">
        <w:t xml:space="preserve"> </w:t>
      </w:r>
      <w:r w:rsidR="00EA19E5" w:rsidRPr="007350DD">
        <w:t>“</w:t>
      </w:r>
      <w:r w:rsidRPr="007350DD">
        <w:t>The</w:t>
      </w:r>
      <w:r w:rsidR="001327BC" w:rsidRPr="007350DD">
        <w:t xml:space="preserve"> </w:t>
      </w:r>
      <w:r w:rsidRPr="007350DD">
        <w:t>Family</w:t>
      </w:r>
      <w:r w:rsidR="001327BC" w:rsidRPr="007350DD">
        <w:t xml:space="preserve"> </w:t>
      </w:r>
      <w:r w:rsidRPr="007350DD">
        <w:t>Council</w:t>
      </w:r>
      <w:r w:rsidR="001327BC" w:rsidRPr="007350DD">
        <w:t xml:space="preserve"> </w:t>
      </w:r>
      <w:r w:rsidRPr="007350DD">
        <w:t>shall</w:t>
      </w:r>
      <w:r w:rsidR="001327BC" w:rsidRPr="007350DD">
        <w:t xml:space="preserve"> </w:t>
      </w:r>
      <w:r w:rsidRPr="007350DD">
        <w:t>consist</w:t>
      </w:r>
      <w:r w:rsidR="001327BC" w:rsidRPr="007350DD">
        <w:t xml:space="preserve"> </w:t>
      </w:r>
      <w:r w:rsidRPr="007350DD">
        <w:t>of</w:t>
      </w:r>
      <w:r w:rsidR="001327BC" w:rsidRPr="007350DD">
        <w:t xml:space="preserve"> </w:t>
      </w:r>
      <w:r w:rsidRPr="007350DD">
        <w:t>the</w:t>
      </w:r>
      <w:r w:rsidR="001327BC" w:rsidRPr="007350DD">
        <w:t xml:space="preserve"> </w:t>
      </w:r>
      <w:r w:rsidRPr="007350DD">
        <w:t>following:</w:t>
      </w:r>
      <w:r w:rsidR="001327BC" w:rsidRPr="007350DD">
        <w:t xml:space="preserve"> </w:t>
      </w:r>
      <w:r w:rsidRPr="007350DD">
        <w:t>(1d)</w:t>
      </w:r>
      <w:r w:rsidR="001327BC" w:rsidRPr="007350DD">
        <w:t xml:space="preserve"> </w:t>
      </w:r>
      <w:r w:rsidRPr="007350DD">
        <w:t>such</w:t>
      </w:r>
      <w:r w:rsidR="001327BC" w:rsidRPr="007350DD">
        <w:t xml:space="preserve"> </w:t>
      </w:r>
      <w:r w:rsidRPr="007350DD">
        <w:t>other</w:t>
      </w:r>
      <w:r w:rsidR="001327BC" w:rsidRPr="007350DD">
        <w:t xml:space="preserve"> </w:t>
      </w:r>
      <w:r w:rsidRPr="007350DD">
        <w:t>persons</w:t>
      </w:r>
      <w:r w:rsidR="001327BC" w:rsidRPr="007350DD">
        <w:t xml:space="preserve"> </w:t>
      </w:r>
      <w:r w:rsidRPr="007350DD">
        <w:t>not</w:t>
      </w:r>
      <w:r w:rsidR="001327BC" w:rsidRPr="007350DD">
        <w:t xml:space="preserve"> </w:t>
      </w:r>
      <w:r w:rsidRPr="007350DD">
        <w:t>exceeding</w:t>
      </w:r>
      <w:r w:rsidR="001327BC" w:rsidRPr="007350DD">
        <w:t xml:space="preserve"> </w:t>
      </w:r>
      <w:r w:rsidRPr="007350DD">
        <w:t>9</w:t>
      </w:r>
      <w:r w:rsidR="001327BC" w:rsidRPr="007350DD">
        <w:t xml:space="preserve"> </w:t>
      </w:r>
      <w:r w:rsidRPr="007350DD">
        <w:t>as</w:t>
      </w:r>
      <w:r w:rsidR="001327BC" w:rsidRPr="007350DD">
        <w:t xml:space="preserve"> </w:t>
      </w:r>
      <w:r w:rsidRPr="007350DD">
        <w:t>the</w:t>
      </w:r>
      <w:r w:rsidR="001327BC" w:rsidRPr="007350DD">
        <w:t xml:space="preserve"> </w:t>
      </w:r>
      <w:r w:rsidRPr="007350DD">
        <w:t>Attorney</w:t>
      </w:r>
      <w:r w:rsidR="001327BC" w:rsidRPr="007350DD">
        <w:t xml:space="preserve"> </w:t>
      </w:r>
      <w:r w:rsidRPr="007350DD">
        <w:t>General</w:t>
      </w:r>
      <w:r w:rsidR="001327BC" w:rsidRPr="007350DD">
        <w:t xml:space="preserve"> </w:t>
      </w:r>
      <w:r w:rsidRPr="007350DD">
        <w:t>may</w:t>
      </w:r>
      <w:r w:rsidR="001327BC" w:rsidRPr="007350DD">
        <w:t xml:space="preserve"> </w:t>
      </w:r>
      <w:r w:rsidRPr="007350DD">
        <w:t>appoint;</w:t>
      </w:r>
      <w:r w:rsidR="001327BC" w:rsidRPr="007350DD">
        <w:t xml:space="preserve"> </w:t>
      </w:r>
      <w:r w:rsidRPr="007350DD">
        <w:t>and</w:t>
      </w:r>
      <w:r w:rsidR="001327BC" w:rsidRPr="007350DD">
        <w:t xml:space="preserve"> </w:t>
      </w:r>
      <w:r w:rsidRPr="007350DD">
        <w:t>(4)</w:t>
      </w:r>
      <w:r w:rsidR="001327BC" w:rsidRPr="007350DD">
        <w:t xml:space="preserve"> </w:t>
      </w:r>
      <w:r w:rsidRPr="007350DD">
        <w:t>Seven</w:t>
      </w:r>
      <w:r w:rsidR="001327BC" w:rsidRPr="007350DD">
        <w:t xml:space="preserve"> </w:t>
      </w:r>
      <w:r w:rsidRPr="007350DD">
        <w:t>Members</w:t>
      </w:r>
      <w:r w:rsidR="001327BC" w:rsidRPr="007350DD">
        <w:t xml:space="preserve"> </w:t>
      </w:r>
      <w:r w:rsidRPr="007350DD">
        <w:t>form</w:t>
      </w:r>
      <w:r w:rsidR="001327BC" w:rsidRPr="007350DD">
        <w:t xml:space="preserve"> </w:t>
      </w:r>
      <w:r w:rsidRPr="007350DD">
        <w:t>a</w:t>
      </w:r>
      <w:r w:rsidR="001327BC" w:rsidRPr="007350DD">
        <w:t xml:space="preserve"> </w:t>
      </w:r>
      <w:r w:rsidRPr="007350DD">
        <w:t>quorum</w:t>
      </w:r>
      <w:r w:rsidR="00EA19E5" w:rsidRPr="007350DD">
        <w:t>”</w:t>
      </w:r>
      <w:r w:rsidR="00F01A61" w:rsidRPr="007350DD">
        <w:t>;</w:t>
      </w:r>
    </w:p>
    <w:p w:rsidR="006564B6" w:rsidRPr="007350DD" w:rsidRDefault="006564B6" w:rsidP="00F01A61">
      <w:pPr>
        <w:pStyle w:val="SingleTxtG"/>
        <w:ind w:left="1701"/>
      </w:pPr>
      <w:r w:rsidRPr="007350DD">
        <w:t>(iii)</w:t>
      </w:r>
      <w:r w:rsidR="001327BC" w:rsidRPr="007350DD">
        <w:t xml:space="preserve"> </w:t>
      </w:r>
      <w:r w:rsidRPr="007350DD">
        <w:tab/>
        <w:t>Juvenile</w:t>
      </w:r>
      <w:r w:rsidR="001327BC" w:rsidRPr="007350DD">
        <w:t xml:space="preserve"> </w:t>
      </w:r>
      <w:r w:rsidRPr="007350DD">
        <w:t>Offenders,</w:t>
      </w:r>
      <w:r w:rsidR="001327BC" w:rsidRPr="007350DD">
        <w:t xml:space="preserve"> </w:t>
      </w:r>
      <w:r w:rsidRPr="007350DD">
        <w:t>Chapter</w:t>
      </w:r>
      <w:r w:rsidR="001327BC" w:rsidRPr="007350DD">
        <w:t xml:space="preserve"> </w:t>
      </w:r>
      <w:r w:rsidRPr="007350DD">
        <w:t>138,</w:t>
      </w:r>
      <w:r w:rsidR="001327BC" w:rsidRPr="007350DD">
        <w:t xml:space="preserve"> </w:t>
      </w:r>
      <w:r w:rsidRPr="007350DD">
        <w:t>Amendment</w:t>
      </w:r>
      <w:r w:rsidR="001327BC" w:rsidRPr="007350DD">
        <w:t xml:space="preserve"> </w:t>
      </w:r>
      <w:r w:rsidRPr="007350DD">
        <w:t>1998-50:</w:t>
      </w:r>
      <w:r w:rsidR="001327BC" w:rsidRPr="007350DD">
        <w:t xml:space="preserve"> </w:t>
      </w:r>
      <w:r w:rsidR="00EA19E5" w:rsidRPr="007350DD">
        <w:t>“</w:t>
      </w:r>
      <w:r w:rsidRPr="007350DD">
        <w:t>Section</w:t>
      </w:r>
      <w:r w:rsidR="001327BC" w:rsidRPr="007350DD">
        <w:t xml:space="preserve"> </w:t>
      </w:r>
      <w:r w:rsidRPr="007350DD">
        <w:t>8</w:t>
      </w:r>
      <w:r w:rsidR="001327BC" w:rsidRPr="007350DD">
        <w:t xml:space="preserve"> </w:t>
      </w:r>
      <w:r w:rsidRPr="007350DD">
        <w:t>and</w:t>
      </w:r>
      <w:r w:rsidR="001327BC" w:rsidRPr="007350DD">
        <w:t xml:space="preserve"> </w:t>
      </w:r>
      <w:r w:rsidRPr="007350DD">
        <w:t>9</w:t>
      </w:r>
      <w:r w:rsidR="001327BC" w:rsidRPr="007350DD">
        <w:t xml:space="preserve"> </w:t>
      </w:r>
      <w:r w:rsidRPr="007350DD">
        <w:t>shall</w:t>
      </w:r>
      <w:r w:rsidR="001327BC" w:rsidRPr="007350DD">
        <w:t xml:space="preserve"> </w:t>
      </w:r>
      <w:r w:rsidRPr="007350DD">
        <w:t>not</w:t>
      </w:r>
      <w:r w:rsidR="001327BC" w:rsidRPr="007350DD">
        <w:t xml:space="preserve"> </w:t>
      </w:r>
      <w:r w:rsidRPr="007350DD">
        <w:t>render</w:t>
      </w:r>
      <w:r w:rsidR="001327BC" w:rsidRPr="007350DD">
        <w:t xml:space="preserve"> </w:t>
      </w:r>
      <w:r w:rsidRPr="007350DD">
        <w:t>punishable</w:t>
      </w:r>
      <w:r w:rsidR="001327BC" w:rsidRPr="007350DD">
        <w:t xml:space="preserve"> </w:t>
      </w:r>
      <w:r w:rsidRPr="007350DD">
        <w:t>any</w:t>
      </w:r>
      <w:r w:rsidR="001327BC" w:rsidRPr="007350DD">
        <w:t xml:space="preserve"> </w:t>
      </w:r>
      <w:r w:rsidRPr="007350DD">
        <w:t>child</w:t>
      </w:r>
      <w:r w:rsidR="001327BC" w:rsidRPr="007350DD">
        <w:t xml:space="preserve"> </w:t>
      </w:r>
      <w:r w:rsidRPr="007350DD">
        <w:t>who</w:t>
      </w:r>
      <w:r w:rsidR="001327BC" w:rsidRPr="007350DD">
        <w:t xml:space="preserve"> </w:t>
      </w:r>
      <w:r w:rsidRPr="007350DD">
        <w:t>is</w:t>
      </w:r>
      <w:r w:rsidR="001327BC" w:rsidRPr="007350DD">
        <w:t xml:space="preserve"> </w:t>
      </w:r>
      <w:r w:rsidRPr="007350DD">
        <w:t>not,</w:t>
      </w:r>
      <w:r w:rsidR="001327BC" w:rsidRPr="007350DD">
        <w:t xml:space="preserve"> </w:t>
      </w:r>
      <w:r w:rsidRPr="007350DD">
        <w:t>in</w:t>
      </w:r>
      <w:r w:rsidR="001327BC" w:rsidRPr="007350DD">
        <w:t xml:space="preserve"> </w:t>
      </w:r>
      <w:r w:rsidRPr="007350DD">
        <w:t>the</w:t>
      </w:r>
      <w:r w:rsidR="001327BC" w:rsidRPr="007350DD">
        <w:t xml:space="preserve"> </w:t>
      </w:r>
      <w:r w:rsidRPr="007350DD">
        <w:t>opinion</w:t>
      </w:r>
      <w:r w:rsidR="001327BC" w:rsidRPr="007350DD">
        <w:t xml:space="preserve"> </w:t>
      </w:r>
      <w:r w:rsidRPr="007350DD">
        <w:t>of</w:t>
      </w:r>
      <w:r w:rsidR="001327BC" w:rsidRPr="007350DD">
        <w:t xml:space="preserve"> </w:t>
      </w:r>
      <w:r w:rsidRPr="007350DD">
        <w:t>the</w:t>
      </w:r>
      <w:r w:rsidR="001327BC" w:rsidRPr="007350DD">
        <w:t xml:space="preserve"> </w:t>
      </w:r>
      <w:r w:rsidRPr="007350DD">
        <w:t>court,</w:t>
      </w:r>
      <w:r w:rsidR="001327BC" w:rsidRPr="007350DD">
        <w:t xml:space="preserve"> </w:t>
      </w:r>
      <w:r w:rsidRPr="007350DD">
        <w:t>above</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11</w:t>
      </w:r>
      <w:r w:rsidR="001327BC" w:rsidRPr="007350DD">
        <w:t xml:space="preserve"> </w:t>
      </w:r>
      <w:r w:rsidRPr="007350DD">
        <w:t>years</w:t>
      </w:r>
      <w:r w:rsidR="001327BC" w:rsidRPr="007350DD">
        <w:t xml:space="preserve"> </w:t>
      </w:r>
      <w:r w:rsidRPr="007350DD">
        <w:t>and</w:t>
      </w:r>
      <w:r w:rsidR="001327BC" w:rsidRPr="007350DD">
        <w:t xml:space="preserve"> </w:t>
      </w:r>
      <w:r w:rsidRPr="007350DD">
        <w:t>of</w:t>
      </w:r>
      <w:r w:rsidR="001327BC" w:rsidRPr="007350DD">
        <w:t xml:space="preserve"> </w:t>
      </w:r>
      <w:r w:rsidRPr="007350DD">
        <w:t>sufficient</w:t>
      </w:r>
      <w:r w:rsidR="001327BC" w:rsidRPr="007350DD">
        <w:t xml:space="preserve"> </w:t>
      </w:r>
      <w:r w:rsidRPr="007350DD">
        <w:t>capacity</w:t>
      </w:r>
      <w:r w:rsidR="001327BC" w:rsidRPr="007350DD">
        <w:t xml:space="preserve"> </w:t>
      </w:r>
      <w:r w:rsidRPr="007350DD">
        <w:t>to</w:t>
      </w:r>
      <w:r w:rsidR="001327BC" w:rsidRPr="007350DD">
        <w:t xml:space="preserve"> </w:t>
      </w:r>
      <w:r w:rsidRPr="007350DD">
        <w:t>commit</w:t>
      </w:r>
      <w:r w:rsidR="001327BC" w:rsidRPr="007350DD">
        <w:t xml:space="preserve"> </w:t>
      </w:r>
      <w:r w:rsidRPr="007350DD">
        <w:t>crime</w:t>
      </w:r>
      <w:r w:rsidR="00EA19E5" w:rsidRPr="007350DD">
        <w:t>”</w:t>
      </w:r>
      <w:r w:rsidR="00F01A61" w:rsidRPr="007350DD">
        <w:t>;</w:t>
      </w:r>
    </w:p>
    <w:p w:rsidR="006564B6" w:rsidRPr="007350DD" w:rsidRDefault="006564B6" w:rsidP="00F01A61">
      <w:pPr>
        <w:pStyle w:val="SingleTxtG"/>
        <w:ind w:left="1701"/>
      </w:pPr>
      <w:r w:rsidRPr="007350DD">
        <w:t>(iv)</w:t>
      </w:r>
      <w:r w:rsidRPr="007350DD">
        <w:tab/>
        <w:t>Juvenile</w:t>
      </w:r>
      <w:r w:rsidR="001327BC" w:rsidRPr="007350DD">
        <w:t xml:space="preserve"> </w:t>
      </w:r>
      <w:r w:rsidRPr="007350DD">
        <w:t>Offenders,</w:t>
      </w:r>
      <w:r w:rsidR="001327BC" w:rsidRPr="007350DD">
        <w:t xml:space="preserve"> </w:t>
      </w:r>
      <w:r w:rsidRPr="007350DD">
        <w:t>Chapter</w:t>
      </w:r>
      <w:r w:rsidR="001327BC" w:rsidRPr="007350DD">
        <w:t xml:space="preserve"> </w:t>
      </w:r>
      <w:r w:rsidRPr="007350DD">
        <w:t>138,</w:t>
      </w:r>
      <w:r w:rsidR="001327BC" w:rsidRPr="007350DD">
        <w:t xml:space="preserve"> </w:t>
      </w:r>
      <w:r w:rsidRPr="007350DD">
        <w:t>Amendment</w:t>
      </w:r>
      <w:r w:rsidR="001327BC" w:rsidRPr="007350DD">
        <w:t xml:space="preserve"> </w:t>
      </w:r>
      <w:r w:rsidRPr="007350DD">
        <w:t>1994-18:</w:t>
      </w:r>
      <w:r w:rsidR="001327BC" w:rsidRPr="007350DD">
        <w:t xml:space="preserve"> </w:t>
      </w:r>
      <w:r w:rsidR="00EA19E5" w:rsidRPr="007350DD">
        <w:t>“</w:t>
      </w:r>
      <w:r w:rsidRPr="007350DD">
        <w:t>Notwithstanding</w:t>
      </w:r>
      <w:r w:rsidR="001327BC" w:rsidRPr="007350DD">
        <w:t xml:space="preserve"> </w:t>
      </w:r>
      <w:r w:rsidRPr="007350DD">
        <w:t>anything</w:t>
      </w:r>
      <w:r w:rsidR="001327BC" w:rsidRPr="007350DD">
        <w:t xml:space="preserve"> </w:t>
      </w:r>
      <w:r w:rsidRPr="007350DD">
        <w:t>in</w:t>
      </w:r>
      <w:r w:rsidR="001327BC" w:rsidRPr="007350DD">
        <w:t xml:space="preserve"> </w:t>
      </w:r>
      <w:r w:rsidRPr="007350DD">
        <w:t>this</w:t>
      </w:r>
      <w:r w:rsidR="001327BC" w:rsidRPr="007350DD">
        <w:t xml:space="preserve"> </w:t>
      </w:r>
      <w:r w:rsidRPr="007350DD">
        <w:t>Act</w:t>
      </w:r>
      <w:r w:rsidR="001327BC" w:rsidRPr="007350DD">
        <w:t xml:space="preserve"> </w:t>
      </w:r>
      <w:r w:rsidRPr="007350DD">
        <w:t>to</w:t>
      </w:r>
      <w:r w:rsidR="001327BC" w:rsidRPr="007350DD">
        <w:t xml:space="preserve"> </w:t>
      </w:r>
      <w:r w:rsidRPr="007350DD">
        <w:t>the</w:t>
      </w:r>
      <w:r w:rsidR="001327BC" w:rsidRPr="007350DD">
        <w:t xml:space="preserve"> </w:t>
      </w:r>
      <w:r w:rsidRPr="007350DD">
        <w:t>contrary,</w:t>
      </w:r>
      <w:r w:rsidR="001327BC" w:rsidRPr="007350DD">
        <w:t xml:space="preserve"> </w:t>
      </w:r>
      <w:r w:rsidRPr="007350DD">
        <w:t>where</w:t>
      </w:r>
      <w:r w:rsidR="001327BC" w:rsidRPr="007350DD">
        <w:t xml:space="preserve"> </w:t>
      </w:r>
      <w:r w:rsidRPr="007350DD">
        <w:t>a</w:t>
      </w:r>
      <w:r w:rsidR="001327BC" w:rsidRPr="007350DD">
        <w:t xml:space="preserve"> </w:t>
      </w:r>
      <w:r w:rsidRPr="007350DD">
        <w:t>child</w:t>
      </w:r>
      <w:r w:rsidR="001327BC" w:rsidRPr="007350DD">
        <w:t xml:space="preserve"> </w:t>
      </w:r>
      <w:r w:rsidRPr="007350DD">
        <w:t>or</w:t>
      </w:r>
      <w:r w:rsidR="001327BC" w:rsidRPr="007350DD">
        <w:t xml:space="preserve"> </w:t>
      </w:r>
      <w:r w:rsidRPr="007350DD">
        <w:t>young</w:t>
      </w:r>
      <w:r w:rsidR="001327BC" w:rsidRPr="007350DD">
        <w:t xml:space="preserve"> </w:t>
      </w:r>
      <w:r w:rsidRPr="007350DD">
        <w:t>person</w:t>
      </w:r>
      <w:r w:rsidR="001327BC" w:rsidRPr="007350DD">
        <w:t xml:space="preserve"> </w:t>
      </w:r>
      <w:r w:rsidRPr="007350DD">
        <w:t>is</w:t>
      </w:r>
      <w:r w:rsidR="001327BC" w:rsidRPr="007350DD">
        <w:t xml:space="preserve"> </w:t>
      </w:r>
      <w:r w:rsidRPr="007350DD">
        <w:t>convicted</w:t>
      </w:r>
      <w:r w:rsidR="001327BC" w:rsidRPr="007350DD">
        <w:t xml:space="preserve"> </w:t>
      </w:r>
      <w:r w:rsidRPr="007350DD">
        <w:t>of</w:t>
      </w:r>
      <w:r w:rsidR="001327BC" w:rsidRPr="007350DD">
        <w:t xml:space="preserve"> </w:t>
      </w:r>
      <w:r w:rsidRPr="007350DD">
        <w:t>an</w:t>
      </w:r>
      <w:r w:rsidR="001327BC" w:rsidRPr="007350DD">
        <w:t xml:space="preserve"> </w:t>
      </w:r>
      <w:r w:rsidRPr="007350DD">
        <w:t>attempt</w:t>
      </w:r>
      <w:r w:rsidR="001327BC" w:rsidRPr="007350DD">
        <w:t xml:space="preserve"> </w:t>
      </w:r>
      <w:r w:rsidRPr="007350DD">
        <w:t>to</w:t>
      </w:r>
      <w:r w:rsidR="001327BC" w:rsidRPr="007350DD">
        <w:t xml:space="preserve"> </w:t>
      </w:r>
      <w:r w:rsidRPr="007350DD">
        <w:t>murder</w:t>
      </w:r>
      <w:r w:rsidR="001327BC" w:rsidRPr="007350DD">
        <w:t xml:space="preserve"> </w:t>
      </w:r>
      <w:r w:rsidRPr="007350DD">
        <w:t>or</w:t>
      </w:r>
      <w:r w:rsidR="001327BC" w:rsidRPr="007350DD">
        <w:t xml:space="preserve"> </w:t>
      </w:r>
      <w:r w:rsidRPr="007350DD">
        <w:t>of</w:t>
      </w:r>
      <w:r w:rsidR="001327BC" w:rsidRPr="007350DD">
        <w:t xml:space="preserve"> </w:t>
      </w:r>
      <w:r w:rsidRPr="007350DD">
        <w:t>manslaughter</w:t>
      </w:r>
      <w:r w:rsidR="001327BC" w:rsidRPr="007350DD">
        <w:t xml:space="preserve"> </w:t>
      </w:r>
      <w:r w:rsidRPr="007350DD">
        <w:t>or</w:t>
      </w:r>
      <w:r w:rsidR="001327BC" w:rsidRPr="007350DD">
        <w:t xml:space="preserve"> </w:t>
      </w:r>
      <w:r w:rsidRPr="007350DD">
        <w:t>of</w:t>
      </w:r>
      <w:r w:rsidR="001327BC" w:rsidRPr="007350DD">
        <w:t xml:space="preserve"> </w:t>
      </w:r>
      <w:r w:rsidRPr="007350DD">
        <w:t>wounding</w:t>
      </w:r>
      <w:r w:rsidR="001327BC" w:rsidRPr="007350DD">
        <w:t xml:space="preserve"> </w:t>
      </w:r>
      <w:r w:rsidRPr="007350DD">
        <w:t>with</w:t>
      </w:r>
      <w:r w:rsidR="001327BC" w:rsidRPr="007350DD">
        <w:t xml:space="preserve"> </w:t>
      </w:r>
      <w:r w:rsidRPr="007350DD">
        <w:t>intent</w:t>
      </w:r>
      <w:r w:rsidR="001327BC" w:rsidRPr="007350DD">
        <w:t xml:space="preserve"> </w:t>
      </w:r>
      <w:r w:rsidRPr="007350DD">
        <w:t>to</w:t>
      </w:r>
      <w:r w:rsidR="001327BC" w:rsidRPr="007350DD">
        <w:t xml:space="preserve"> </w:t>
      </w:r>
      <w:r w:rsidRPr="007350DD">
        <w:t>do</w:t>
      </w:r>
      <w:r w:rsidR="001327BC" w:rsidRPr="007350DD">
        <w:t xml:space="preserve"> </w:t>
      </w:r>
      <w:r w:rsidRPr="007350DD">
        <w:t>serious</w:t>
      </w:r>
      <w:r w:rsidR="001327BC" w:rsidRPr="007350DD">
        <w:t xml:space="preserve"> </w:t>
      </w:r>
      <w:r w:rsidRPr="007350DD">
        <w:t>bodily</w:t>
      </w:r>
      <w:r w:rsidR="001327BC" w:rsidRPr="007350DD">
        <w:t xml:space="preserve"> </w:t>
      </w:r>
      <w:r w:rsidRPr="007350DD">
        <w:t>harm,</w:t>
      </w:r>
      <w:r w:rsidR="001327BC" w:rsidRPr="007350DD">
        <w:t xml:space="preserve"> </w:t>
      </w:r>
      <w:r w:rsidRPr="007350DD">
        <w:t>the</w:t>
      </w:r>
      <w:r w:rsidR="001327BC" w:rsidRPr="007350DD">
        <w:t xml:space="preserve"> </w:t>
      </w:r>
      <w:r w:rsidRPr="007350DD">
        <w:t>court</w:t>
      </w:r>
      <w:r w:rsidR="001327BC" w:rsidRPr="007350DD">
        <w:t xml:space="preserve"> </w:t>
      </w:r>
      <w:r w:rsidRPr="007350DD">
        <w:t>may</w:t>
      </w:r>
      <w:r w:rsidR="001327BC" w:rsidRPr="007350DD">
        <w:t xml:space="preserve"> </w:t>
      </w:r>
      <w:r w:rsidRPr="007350DD">
        <w:t>sentence</w:t>
      </w:r>
      <w:r w:rsidR="001327BC" w:rsidRPr="007350DD">
        <w:t xml:space="preserve"> </w:t>
      </w:r>
      <w:r w:rsidRPr="007350DD">
        <w:t>the</w:t>
      </w:r>
      <w:r w:rsidR="001327BC" w:rsidRPr="007350DD">
        <w:t xml:space="preserve"> </w:t>
      </w:r>
      <w:r w:rsidRPr="007350DD">
        <w:t>offender</w:t>
      </w:r>
      <w:r w:rsidR="001327BC" w:rsidRPr="007350DD">
        <w:t xml:space="preserve"> </w:t>
      </w:r>
      <w:r w:rsidRPr="007350DD">
        <w:t>to</w:t>
      </w:r>
      <w:r w:rsidR="001327BC" w:rsidRPr="007350DD">
        <w:t xml:space="preserve"> </w:t>
      </w:r>
      <w:r w:rsidRPr="007350DD">
        <w:t>be</w:t>
      </w:r>
      <w:r w:rsidR="001327BC" w:rsidRPr="007350DD">
        <w:t xml:space="preserve"> </w:t>
      </w:r>
      <w:r w:rsidRPr="007350DD">
        <w:t>detained</w:t>
      </w:r>
      <w:r w:rsidR="001327BC" w:rsidRPr="007350DD">
        <w:t xml:space="preserve"> </w:t>
      </w:r>
      <w:r w:rsidRPr="007350DD">
        <w:t>for</w:t>
      </w:r>
      <w:r w:rsidR="001327BC" w:rsidRPr="007350DD">
        <w:t xml:space="preserve"> </w:t>
      </w:r>
      <w:r w:rsidRPr="007350DD">
        <w:t>such</w:t>
      </w:r>
      <w:r w:rsidR="001327BC" w:rsidRPr="007350DD">
        <w:t xml:space="preserve"> </w:t>
      </w:r>
      <w:r w:rsidRPr="007350DD">
        <w:t>period</w:t>
      </w:r>
      <w:r w:rsidR="001327BC" w:rsidRPr="007350DD">
        <w:t xml:space="preserve"> </w:t>
      </w:r>
      <w:r w:rsidRPr="007350DD">
        <w:t>as</w:t>
      </w:r>
      <w:r w:rsidR="001327BC" w:rsidRPr="007350DD">
        <w:t xml:space="preserve"> </w:t>
      </w:r>
      <w:r w:rsidRPr="007350DD">
        <w:t>may</w:t>
      </w:r>
      <w:r w:rsidR="001327BC" w:rsidRPr="007350DD">
        <w:t xml:space="preserve"> </w:t>
      </w:r>
      <w:r w:rsidRPr="007350DD">
        <w:t>be</w:t>
      </w:r>
      <w:r w:rsidR="001327BC" w:rsidRPr="007350DD">
        <w:t xml:space="preserve"> </w:t>
      </w:r>
      <w:r w:rsidRPr="007350DD">
        <w:t>specified</w:t>
      </w:r>
      <w:r w:rsidR="001327BC" w:rsidRPr="007350DD">
        <w:t xml:space="preserve"> </w:t>
      </w:r>
      <w:r w:rsidRPr="007350DD">
        <w:t>in</w:t>
      </w:r>
      <w:r w:rsidR="001327BC" w:rsidRPr="007350DD">
        <w:t xml:space="preserve"> </w:t>
      </w:r>
      <w:r w:rsidRPr="007350DD">
        <w:t>the</w:t>
      </w:r>
      <w:r w:rsidR="001327BC" w:rsidRPr="007350DD">
        <w:t xml:space="preserve"> </w:t>
      </w:r>
      <w:r w:rsidRPr="007350DD">
        <w:t>sentence</w:t>
      </w:r>
      <w:r w:rsidR="00EA19E5" w:rsidRPr="007350DD">
        <w:t>”</w:t>
      </w:r>
      <w:r w:rsidR="00F01A61" w:rsidRPr="007350DD">
        <w:t>;</w:t>
      </w:r>
    </w:p>
    <w:p w:rsidR="006564B6" w:rsidRPr="007350DD" w:rsidRDefault="006564B6" w:rsidP="00F01A61">
      <w:pPr>
        <w:pStyle w:val="SingleTxtG"/>
        <w:ind w:left="1701"/>
      </w:pPr>
      <w:r w:rsidRPr="007350DD">
        <w:t>(v)</w:t>
      </w:r>
      <w:r w:rsidR="001327BC" w:rsidRPr="007350DD">
        <w:t xml:space="preserve"> </w:t>
      </w:r>
      <w:r w:rsidRPr="007350DD">
        <w:tab/>
        <w:t>Offences</w:t>
      </w:r>
      <w:r w:rsidR="001327BC" w:rsidRPr="007350DD">
        <w:t xml:space="preserve"> </w:t>
      </w:r>
      <w:r w:rsidRPr="007350DD">
        <w:t>Against</w:t>
      </w:r>
      <w:r w:rsidR="001327BC" w:rsidRPr="007350DD">
        <w:t xml:space="preserve"> </w:t>
      </w:r>
      <w:r w:rsidRPr="007350DD">
        <w:t>the</w:t>
      </w:r>
      <w:r w:rsidR="001327BC" w:rsidRPr="007350DD">
        <w:t xml:space="preserve"> </w:t>
      </w:r>
      <w:r w:rsidRPr="007350DD">
        <w:t>Person</w:t>
      </w:r>
      <w:r w:rsidR="001327BC" w:rsidRPr="007350DD">
        <w:t xml:space="preserve"> </w:t>
      </w:r>
      <w:r w:rsidRPr="007350DD">
        <w:t>Act,</w:t>
      </w:r>
      <w:r w:rsidR="001327BC" w:rsidRPr="007350DD">
        <w:t xml:space="preserve"> </w:t>
      </w:r>
      <w:r w:rsidRPr="007350DD">
        <w:t>Chapter</w:t>
      </w:r>
      <w:r w:rsidR="001327BC" w:rsidRPr="007350DD">
        <w:t xml:space="preserve"> </w:t>
      </w:r>
      <w:r w:rsidRPr="007350DD">
        <w:t>141,</w:t>
      </w:r>
      <w:r w:rsidR="001327BC" w:rsidRPr="007350DD">
        <w:t xml:space="preserve"> </w:t>
      </w:r>
      <w:r w:rsidRPr="007350DD">
        <w:t>1994-18:</w:t>
      </w:r>
      <w:r w:rsidR="001327BC" w:rsidRPr="007350DD">
        <w:t xml:space="preserve"> </w:t>
      </w:r>
      <w:r w:rsidRPr="007350DD">
        <w:t>New</w:t>
      </w:r>
      <w:r w:rsidR="001327BC" w:rsidRPr="007350DD">
        <w:t xml:space="preserve"> </w:t>
      </w:r>
      <w:r w:rsidRPr="007350DD">
        <w:t>legislation</w:t>
      </w:r>
      <w:r w:rsidR="001327BC" w:rsidRPr="007350DD">
        <w:t xml:space="preserve"> </w:t>
      </w:r>
      <w:r w:rsidRPr="007350DD">
        <w:t>on</w:t>
      </w:r>
      <w:r w:rsidR="001327BC" w:rsidRPr="007350DD">
        <w:t xml:space="preserve"> </w:t>
      </w:r>
      <w:r w:rsidRPr="007350DD">
        <w:t>Infanticide</w:t>
      </w:r>
      <w:r w:rsidR="001327BC" w:rsidRPr="007350DD">
        <w:t xml:space="preserve"> </w:t>
      </w:r>
      <w:r w:rsidRPr="007350DD">
        <w:t>(Section</w:t>
      </w:r>
      <w:r w:rsidR="001327BC" w:rsidRPr="007350DD">
        <w:t xml:space="preserve"> </w:t>
      </w:r>
      <w:r w:rsidRPr="007350DD">
        <w:t>14);</w:t>
      </w:r>
      <w:r w:rsidR="001327BC" w:rsidRPr="007350DD">
        <w:t xml:space="preserve"> </w:t>
      </w:r>
      <w:r w:rsidRPr="007350DD">
        <w:t>Exposing</w:t>
      </w:r>
      <w:r w:rsidR="001327BC" w:rsidRPr="007350DD">
        <w:t xml:space="preserve"> </w:t>
      </w:r>
      <w:r w:rsidRPr="007350DD">
        <w:t>children,</w:t>
      </w:r>
      <w:r w:rsidR="001327BC" w:rsidRPr="007350DD">
        <w:t xml:space="preserve"> </w:t>
      </w:r>
      <w:r w:rsidRPr="007350DD">
        <w:t>whereby</w:t>
      </w:r>
      <w:r w:rsidR="001327BC" w:rsidRPr="007350DD">
        <w:t xml:space="preserve"> </w:t>
      </w:r>
      <w:r w:rsidRPr="007350DD">
        <w:t>life</w:t>
      </w:r>
      <w:r w:rsidR="001327BC" w:rsidRPr="007350DD">
        <w:t xml:space="preserve"> </w:t>
      </w:r>
      <w:r w:rsidRPr="007350DD">
        <w:t>is</w:t>
      </w:r>
      <w:r w:rsidR="001327BC" w:rsidRPr="007350DD">
        <w:t xml:space="preserve"> </w:t>
      </w:r>
      <w:r w:rsidRPr="007350DD">
        <w:t>endangered</w:t>
      </w:r>
      <w:r w:rsidR="001327BC" w:rsidRPr="007350DD">
        <w:t xml:space="preserve"> </w:t>
      </w:r>
      <w:r w:rsidRPr="007350DD">
        <w:t>(Section</w:t>
      </w:r>
      <w:r w:rsidR="001327BC" w:rsidRPr="007350DD">
        <w:t xml:space="preserve"> </w:t>
      </w:r>
      <w:r w:rsidRPr="007350DD">
        <w:t>21);</w:t>
      </w:r>
      <w:r w:rsidR="001327BC" w:rsidRPr="007350DD">
        <w:t xml:space="preserve"> </w:t>
      </w:r>
      <w:r w:rsidRPr="007350DD">
        <w:t>Kidnapping</w:t>
      </w:r>
      <w:r w:rsidR="001327BC" w:rsidRPr="007350DD">
        <w:t xml:space="preserve"> </w:t>
      </w:r>
      <w:r w:rsidRPr="007350DD">
        <w:t>(Section</w:t>
      </w:r>
      <w:r w:rsidR="001327BC" w:rsidRPr="007350DD">
        <w:t xml:space="preserve"> </w:t>
      </w:r>
      <w:r w:rsidRPr="007350DD">
        <w:t>30);</w:t>
      </w:r>
      <w:r w:rsidR="001327BC" w:rsidRPr="007350DD">
        <w:t xml:space="preserve"> </w:t>
      </w:r>
      <w:r w:rsidRPr="007350DD">
        <w:t>Child</w:t>
      </w:r>
      <w:r w:rsidR="001327BC" w:rsidRPr="007350DD">
        <w:t xml:space="preserve"> </w:t>
      </w:r>
      <w:r w:rsidRPr="007350DD">
        <w:t>stealing</w:t>
      </w:r>
      <w:r w:rsidR="001327BC" w:rsidRPr="007350DD">
        <w:t xml:space="preserve"> </w:t>
      </w:r>
      <w:r w:rsidRPr="007350DD">
        <w:t>(Section</w:t>
      </w:r>
      <w:r w:rsidR="001327BC" w:rsidRPr="007350DD">
        <w:t xml:space="preserve"> </w:t>
      </w:r>
      <w:r w:rsidRPr="007350DD">
        <w:t>35);</w:t>
      </w:r>
      <w:r w:rsidR="001327BC" w:rsidRPr="007350DD">
        <w:t xml:space="preserve"> </w:t>
      </w:r>
      <w:r w:rsidRPr="007350DD">
        <w:t>Abortion</w:t>
      </w:r>
      <w:r w:rsidR="001327BC" w:rsidRPr="007350DD">
        <w:t xml:space="preserve"> </w:t>
      </w:r>
      <w:r w:rsidRPr="007350DD">
        <w:t>and</w:t>
      </w:r>
      <w:r w:rsidR="001327BC" w:rsidRPr="007350DD">
        <w:t xml:space="preserve"> </w:t>
      </w:r>
      <w:r w:rsidRPr="007350DD">
        <w:t>Concealment</w:t>
      </w:r>
      <w:r w:rsidR="001327BC" w:rsidRPr="007350DD">
        <w:t xml:space="preserve"> </w:t>
      </w:r>
      <w:r w:rsidRPr="007350DD">
        <w:t>of</w:t>
      </w:r>
      <w:r w:rsidR="001327BC" w:rsidRPr="007350DD">
        <w:t xml:space="preserve"> </w:t>
      </w:r>
      <w:r w:rsidRPr="007350DD">
        <w:t>birth</w:t>
      </w:r>
      <w:r w:rsidR="001327BC" w:rsidRPr="007350DD">
        <w:t xml:space="preserve"> </w:t>
      </w:r>
      <w:r w:rsidRPr="007350DD">
        <w:t>(Sections</w:t>
      </w:r>
      <w:r w:rsidR="001327BC" w:rsidRPr="007350DD">
        <w:t xml:space="preserve"> </w:t>
      </w:r>
      <w:r w:rsidRPr="007350DD">
        <w:t>37</w:t>
      </w:r>
      <w:r w:rsidR="001327BC" w:rsidRPr="007350DD">
        <w:t xml:space="preserve"> </w:t>
      </w:r>
      <w:r w:rsidRPr="007350DD">
        <w:t>to</w:t>
      </w:r>
      <w:r w:rsidR="001327BC" w:rsidRPr="007350DD">
        <w:t xml:space="preserve"> </w:t>
      </w:r>
      <w:r w:rsidRPr="007350DD">
        <w:t>41)</w:t>
      </w:r>
      <w:r w:rsidR="00F01A61" w:rsidRPr="007350DD">
        <w:t>;</w:t>
      </w:r>
    </w:p>
    <w:p w:rsidR="006564B6" w:rsidRPr="007350DD" w:rsidRDefault="006564B6" w:rsidP="00F01A61">
      <w:pPr>
        <w:pStyle w:val="SingleTxtG"/>
        <w:ind w:left="1701"/>
      </w:pPr>
      <w:r w:rsidRPr="007350DD">
        <w:t>(vi)</w:t>
      </w:r>
      <w:r w:rsidR="001327BC" w:rsidRPr="007350DD">
        <w:t xml:space="preserve"> </w:t>
      </w:r>
      <w:r w:rsidRPr="007350DD">
        <w:tab/>
        <w:t>Prevention</w:t>
      </w:r>
      <w:r w:rsidR="001327BC" w:rsidRPr="007350DD">
        <w:t xml:space="preserve"> </w:t>
      </w:r>
      <w:r w:rsidRPr="007350DD">
        <w:t>of</w:t>
      </w:r>
      <w:r w:rsidR="001327BC" w:rsidRPr="007350DD">
        <w:t xml:space="preserve"> </w:t>
      </w:r>
      <w:r w:rsidRPr="007350DD">
        <w:t>Cruelty</w:t>
      </w:r>
      <w:r w:rsidR="001327BC" w:rsidRPr="007350DD">
        <w:t xml:space="preserve"> </w:t>
      </w:r>
      <w:r w:rsidRPr="007350DD">
        <w:t>to</w:t>
      </w:r>
      <w:r w:rsidR="001327BC" w:rsidRPr="007350DD">
        <w:t xml:space="preserve"> </w:t>
      </w:r>
      <w:r w:rsidRPr="007350DD">
        <w:t>Children,</w:t>
      </w:r>
      <w:r w:rsidR="001327BC" w:rsidRPr="007350DD">
        <w:t xml:space="preserve"> </w:t>
      </w:r>
      <w:r w:rsidRPr="007350DD">
        <w:t>Chapter</w:t>
      </w:r>
      <w:r w:rsidR="001327BC" w:rsidRPr="007350DD">
        <w:t xml:space="preserve"> </w:t>
      </w:r>
      <w:r w:rsidRPr="007350DD">
        <w:t>145,</w:t>
      </w:r>
      <w:r w:rsidR="001327BC" w:rsidRPr="007350DD">
        <w:t xml:space="preserve"> </w:t>
      </w:r>
      <w:r w:rsidRPr="007350DD">
        <w:t>1996-28</w:t>
      </w:r>
      <w:r w:rsidR="00F01A61" w:rsidRPr="007350DD">
        <w:t>;</w:t>
      </w:r>
      <w:r w:rsidR="001327BC" w:rsidRPr="007350DD">
        <w:t xml:space="preserve"> </w:t>
      </w:r>
    </w:p>
    <w:p w:rsidR="006564B6" w:rsidRPr="007350DD" w:rsidRDefault="006564B6" w:rsidP="00F01A61">
      <w:pPr>
        <w:pStyle w:val="SingleTxtG"/>
        <w:ind w:left="1701"/>
      </w:pPr>
      <w:r w:rsidRPr="007350DD">
        <w:t>(vii)</w:t>
      </w:r>
      <w:r w:rsidR="001327BC" w:rsidRPr="007350DD">
        <w:t xml:space="preserve"> </w:t>
      </w:r>
      <w:r w:rsidRPr="007350DD">
        <w:tab/>
        <w:t>Reformatory</w:t>
      </w:r>
      <w:r w:rsidR="001327BC" w:rsidRPr="007350DD">
        <w:t xml:space="preserve"> </w:t>
      </w:r>
      <w:r w:rsidRPr="007350DD">
        <w:t>and</w:t>
      </w:r>
      <w:r w:rsidR="001327BC" w:rsidRPr="007350DD">
        <w:t xml:space="preserve"> </w:t>
      </w:r>
      <w:r w:rsidRPr="007350DD">
        <w:t>Industrial</w:t>
      </w:r>
      <w:r w:rsidR="001327BC" w:rsidRPr="007350DD">
        <w:t xml:space="preserve"> </w:t>
      </w:r>
      <w:r w:rsidRPr="007350DD">
        <w:t>Schools</w:t>
      </w:r>
      <w:r w:rsidR="001327BC" w:rsidRPr="007350DD">
        <w:t xml:space="preserve"> </w:t>
      </w:r>
      <w:r w:rsidRPr="007350DD">
        <w:t>Act,</w:t>
      </w:r>
      <w:r w:rsidR="001327BC" w:rsidRPr="007350DD">
        <w:t xml:space="preserve"> </w:t>
      </w:r>
      <w:r w:rsidRPr="007350DD">
        <w:t>Chapter</w:t>
      </w:r>
      <w:r w:rsidR="001327BC" w:rsidRPr="007350DD">
        <w:t xml:space="preserve"> </w:t>
      </w:r>
      <w:r w:rsidRPr="007350DD">
        <w:t>169,</w:t>
      </w:r>
      <w:r w:rsidR="001327BC" w:rsidRPr="007350DD">
        <w:t xml:space="preserve"> </w:t>
      </w:r>
      <w:r w:rsidRPr="007350DD">
        <w:t>1994-18</w:t>
      </w:r>
      <w:r w:rsidR="00F01A61" w:rsidRPr="007350DD">
        <w:t>;</w:t>
      </w:r>
    </w:p>
    <w:p w:rsidR="006564B6" w:rsidRPr="007350DD" w:rsidRDefault="006564B6" w:rsidP="00F01A61">
      <w:pPr>
        <w:pStyle w:val="SingleTxtG"/>
        <w:ind w:left="1701"/>
      </w:pPr>
      <w:r w:rsidRPr="007350DD">
        <w:lastRenderedPageBreak/>
        <w:t>(viii)</w:t>
      </w:r>
      <w:r w:rsidR="001327BC" w:rsidRPr="007350DD">
        <w:t xml:space="preserve"> </w:t>
      </w:r>
      <w:r w:rsidRPr="007350DD">
        <w:tab/>
        <w:t>Reformatory</w:t>
      </w:r>
      <w:r w:rsidR="001327BC" w:rsidRPr="007350DD">
        <w:t xml:space="preserve"> </w:t>
      </w:r>
      <w:r w:rsidRPr="007350DD">
        <w:t>and</w:t>
      </w:r>
      <w:r w:rsidR="001327BC" w:rsidRPr="007350DD">
        <w:t xml:space="preserve"> </w:t>
      </w:r>
      <w:r w:rsidRPr="007350DD">
        <w:t>Industrial</w:t>
      </w:r>
      <w:r w:rsidR="001327BC" w:rsidRPr="007350DD">
        <w:t xml:space="preserve"> </w:t>
      </w:r>
      <w:r w:rsidRPr="007350DD">
        <w:t>Schools</w:t>
      </w:r>
      <w:r w:rsidR="001327BC" w:rsidRPr="007350DD">
        <w:t xml:space="preserve"> </w:t>
      </w:r>
      <w:r w:rsidRPr="007350DD">
        <w:t>Act,</w:t>
      </w:r>
      <w:r w:rsidR="001327BC" w:rsidRPr="007350DD">
        <w:t xml:space="preserve"> </w:t>
      </w:r>
      <w:r w:rsidRPr="007350DD">
        <w:t>Chapter</w:t>
      </w:r>
      <w:r w:rsidR="001327BC" w:rsidRPr="007350DD">
        <w:t xml:space="preserve"> </w:t>
      </w:r>
      <w:r w:rsidRPr="007350DD">
        <w:t>169,</w:t>
      </w:r>
      <w:r w:rsidR="001327BC" w:rsidRPr="007350DD">
        <w:t xml:space="preserve"> </w:t>
      </w:r>
      <w:r w:rsidRPr="007350DD">
        <w:t>1998-15:</w:t>
      </w:r>
      <w:r w:rsidR="001327BC" w:rsidRPr="007350DD">
        <w:t xml:space="preserve"> </w:t>
      </w:r>
      <w:r w:rsidR="00EA19E5" w:rsidRPr="007350DD">
        <w:t>“</w:t>
      </w:r>
      <w:r w:rsidRPr="007350DD">
        <w:t>The</w:t>
      </w:r>
      <w:r w:rsidR="001327BC" w:rsidRPr="007350DD">
        <w:t xml:space="preserve"> </w:t>
      </w:r>
      <w:r w:rsidRPr="007350DD">
        <w:t>Minister</w:t>
      </w:r>
      <w:r w:rsidR="001327BC" w:rsidRPr="007350DD">
        <w:t xml:space="preserve"> </w:t>
      </w:r>
      <w:r w:rsidRPr="007350DD">
        <w:t>shall</w:t>
      </w:r>
      <w:r w:rsidR="001327BC" w:rsidRPr="007350DD">
        <w:t xml:space="preserve"> </w:t>
      </w:r>
      <w:r w:rsidRPr="007350DD">
        <w:t>appoint</w:t>
      </w:r>
      <w:r w:rsidR="001327BC" w:rsidRPr="007350DD">
        <w:t xml:space="preserve"> </w:t>
      </w:r>
      <w:r w:rsidRPr="007350DD">
        <w:t>an</w:t>
      </w:r>
      <w:r w:rsidR="001327BC" w:rsidRPr="007350DD">
        <w:t xml:space="preserve"> </w:t>
      </w:r>
      <w:r w:rsidRPr="007350DD">
        <w:t>Advisory</w:t>
      </w:r>
      <w:r w:rsidR="001327BC" w:rsidRPr="007350DD">
        <w:t xml:space="preserve"> </w:t>
      </w:r>
      <w:r w:rsidRPr="007350DD">
        <w:t>Board,</w:t>
      </w:r>
      <w:r w:rsidR="001327BC" w:rsidRPr="007350DD">
        <w:t xml:space="preserve"> </w:t>
      </w:r>
      <w:r w:rsidRPr="007350DD">
        <w:t>in</w:t>
      </w:r>
      <w:r w:rsidR="001327BC" w:rsidRPr="007350DD">
        <w:t xml:space="preserve"> </w:t>
      </w:r>
      <w:r w:rsidRPr="007350DD">
        <w:t>this</w:t>
      </w:r>
      <w:r w:rsidR="001327BC" w:rsidRPr="007350DD">
        <w:t xml:space="preserve"> </w:t>
      </w:r>
      <w:r w:rsidRPr="007350DD">
        <w:t>Act</w:t>
      </w:r>
      <w:r w:rsidR="001327BC" w:rsidRPr="007350DD">
        <w:t xml:space="preserve"> </w:t>
      </w:r>
      <w:r w:rsidRPr="007350DD">
        <w:t>referred</w:t>
      </w:r>
      <w:r w:rsidR="001327BC" w:rsidRPr="007350DD">
        <w:t xml:space="preserve"> </w:t>
      </w:r>
      <w:r w:rsidRPr="007350DD">
        <w:t>to</w:t>
      </w:r>
      <w:r w:rsidR="001327BC" w:rsidRPr="007350DD">
        <w:t xml:space="preserve"> </w:t>
      </w:r>
      <w:r w:rsidRPr="007350DD">
        <w:t>as</w:t>
      </w:r>
      <w:r w:rsidR="001327BC" w:rsidRPr="007350DD">
        <w:t xml:space="preserve"> </w:t>
      </w:r>
      <w:r w:rsidRPr="007350DD">
        <w:t>the</w:t>
      </w:r>
      <w:r w:rsidR="001327BC" w:rsidRPr="007350DD">
        <w:t xml:space="preserve"> </w:t>
      </w:r>
      <w:r w:rsidR="00EA19E5" w:rsidRPr="007350DD">
        <w:t>‘</w:t>
      </w:r>
      <w:r w:rsidRPr="007350DD">
        <w:t>Board</w:t>
      </w:r>
      <w:r w:rsidR="00EA19E5" w:rsidRPr="007350DD">
        <w:t>’”</w:t>
      </w:r>
      <w:r w:rsidR="001327BC" w:rsidRPr="007350DD">
        <w:t xml:space="preserve"> </w:t>
      </w:r>
      <w:r w:rsidR="002C13DD" w:rsidRPr="007350DD">
        <w:t>–</w:t>
      </w:r>
      <w:r w:rsidR="001327BC" w:rsidRPr="007350DD">
        <w:t xml:space="preserve"> </w:t>
      </w:r>
      <w:r w:rsidRPr="007350DD">
        <w:t>Section</w:t>
      </w:r>
      <w:r w:rsidR="001327BC" w:rsidRPr="007350DD">
        <w:t xml:space="preserve"> </w:t>
      </w:r>
      <w:r w:rsidRPr="007350DD">
        <w:t>49</w:t>
      </w:r>
      <w:r w:rsidR="001327BC" w:rsidRPr="007350DD">
        <w:t xml:space="preserve"> </w:t>
      </w:r>
      <w:r w:rsidRPr="007350DD">
        <w:t>(1)</w:t>
      </w:r>
      <w:r w:rsidR="00F01A61" w:rsidRPr="007350DD">
        <w:t>;</w:t>
      </w:r>
    </w:p>
    <w:p w:rsidR="006564B6" w:rsidRPr="007350DD" w:rsidRDefault="006564B6" w:rsidP="00F01A61">
      <w:pPr>
        <w:pStyle w:val="SingleTxtG"/>
        <w:ind w:left="1701"/>
      </w:pPr>
      <w:r w:rsidRPr="007350DD">
        <w:t>(ix)</w:t>
      </w:r>
      <w:r w:rsidRPr="007350DD">
        <w:tab/>
        <w:t>Reformatory</w:t>
      </w:r>
      <w:r w:rsidR="001327BC" w:rsidRPr="007350DD">
        <w:t xml:space="preserve"> </w:t>
      </w:r>
      <w:r w:rsidRPr="007350DD">
        <w:t>and</w:t>
      </w:r>
      <w:r w:rsidR="001327BC" w:rsidRPr="007350DD">
        <w:t xml:space="preserve"> </w:t>
      </w:r>
      <w:r w:rsidRPr="007350DD">
        <w:t>Industrial</w:t>
      </w:r>
      <w:r w:rsidR="001327BC" w:rsidRPr="007350DD">
        <w:t xml:space="preserve"> </w:t>
      </w:r>
      <w:r w:rsidRPr="007350DD">
        <w:t>Schools</w:t>
      </w:r>
      <w:r w:rsidR="001327BC" w:rsidRPr="007350DD">
        <w:t xml:space="preserve"> </w:t>
      </w:r>
      <w:r w:rsidRPr="007350DD">
        <w:t>Act,</w:t>
      </w:r>
      <w:r w:rsidR="001327BC" w:rsidRPr="007350DD">
        <w:t xml:space="preserve"> </w:t>
      </w:r>
      <w:r w:rsidRPr="007350DD">
        <w:t>Chapter</w:t>
      </w:r>
      <w:r w:rsidR="001327BC" w:rsidRPr="007350DD">
        <w:t xml:space="preserve"> </w:t>
      </w:r>
      <w:r w:rsidRPr="007350DD">
        <w:t>169,</w:t>
      </w:r>
      <w:r w:rsidR="001327BC" w:rsidRPr="007350DD">
        <w:t xml:space="preserve"> </w:t>
      </w:r>
      <w:r w:rsidRPr="007350DD">
        <w:t>1998-15:</w:t>
      </w:r>
      <w:r w:rsidR="001327BC" w:rsidRPr="007350DD">
        <w:t xml:space="preserve"> </w:t>
      </w:r>
      <w:r w:rsidRPr="007350DD">
        <w:t>The</w:t>
      </w:r>
      <w:r w:rsidR="001327BC" w:rsidRPr="007350DD">
        <w:t xml:space="preserve"> </w:t>
      </w:r>
      <w:r w:rsidRPr="007350DD">
        <w:t>functions</w:t>
      </w:r>
      <w:r w:rsidR="001327BC" w:rsidRPr="007350DD">
        <w:t xml:space="preserve"> </w:t>
      </w:r>
      <w:r w:rsidRPr="007350DD">
        <w:t>of</w:t>
      </w:r>
      <w:r w:rsidR="001327BC" w:rsidRPr="007350DD">
        <w:t xml:space="preserve"> </w:t>
      </w:r>
      <w:r w:rsidRPr="007350DD">
        <w:t>the</w:t>
      </w:r>
      <w:r w:rsidR="001327BC" w:rsidRPr="007350DD">
        <w:t xml:space="preserve"> </w:t>
      </w:r>
      <w:r w:rsidRPr="007350DD">
        <w:t>Board</w:t>
      </w:r>
      <w:r w:rsidR="001327BC" w:rsidRPr="007350DD">
        <w:t xml:space="preserve"> </w:t>
      </w:r>
      <w:r w:rsidRPr="007350DD">
        <w:t>(Section</w:t>
      </w:r>
      <w:r w:rsidR="001327BC" w:rsidRPr="007350DD">
        <w:t xml:space="preserve"> </w:t>
      </w:r>
      <w:r w:rsidRPr="007350DD">
        <w:t>50</w:t>
      </w:r>
      <w:r w:rsidR="001327BC" w:rsidRPr="007350DD">
        <w:t xml:space="preserve"> </w:t>
      </w:r>
      <w:r w:rsidRPr="007350DD">
        <w:t>(1,</w:t>
      </w:r>
      <w:r w:rsidR="001327BC" w:rsidRPr="007350DD">
        <w:t xml:space="preserve"> </w:t>
      </w:r>
      <w:r w:rsidRPr="007350DD">
        <w:t>2</w:t>
      </w:r>
      <w:r w:rsidR="001327BC" w:rsidRPr="007350DD">
        <w:t xml:space="preserve"> </w:t>
      </w:r>
      <w:r w:rsidRPr="007350DD">
        <w:t>and</w:t>
      </w:r>
      <w:r w:rsidR="001327BC" w:rsidRPr="007350DD">
        <w:t xml:space="preserve"> </w:t>
      </w:r>
      <w:r w:rsidRPr="007350DD">
        <w:t>3)</w:t>
      </w:r>
      <w:r w:rsidR="00F01A61" w:rsidRPr="007350DD">
        <w:t>);</w:t>
      </w:r>
    </w:p>
    <w:p w:rsidR="00267FFC" w:rsidRPr="007350DD" w:rsidRDefault="006564B6" w:rsidP="00F01A61">
      <w:pPr>
        <w:pStyle w:val="SingleTxtG"/>
        <w:ind w:left="1701"/>
      </w:pPr>
      <w:r w:rsidRPr="007350DD">
        <w:t>(x)</w:t>
      </w:r>
      <w:r w:rsidRPr="007350DD">
        <w:tab/>
        <w:t>Reformatory</w:t>
      </w:r>
      <w:r w:rsidR="001327BC" w:rsidRPr="007350DD">
        <w:t xml:space="preserve"> </w:t>
      </w:r>
      <w:r w:rsidRPr="007350DD">
        <w:t>and</w:t>
      </w:r>
      <w:r w:rsidR="001327BC" w:rsidRPr="007350DD">
        <w:t xml:space="preserve"> </w:t>
      </w:r>
      <w:r w:rsidRPr="007350DD">
        <w:t>Industrial</w:t>
      </w:r>
      <w:r w:rsidR="001327BC" w:rsidRPr="007350DD">
        <w:t xml:space="preserve"> </w:t>
      </w:r>
      <w:r w:rsidRPr="007350DD">
        <w:t>Schools</w:t>
      </w:r>
      <w:r w:rsidR="001327BC" w:rsidRPr="007350DD">
        <w:t xml:space="preserve"> </w:t>
      </w:r>
      <w:r w:rsidRPr="007350DD">
        <w:t>Act,</w:t>
      </w:r>
      <w:r w:rsidR="001327BC" w:rsidRPr="007350DD">
        <w:t xml:space="preserve"> </w:t>
      </w:r>
      <w:r w:rsidRPr="007350DD">
        <w:t>Chapter</w:t>
      </w:r>
      <w:r w:rsidR="001327BC" w:rsidRPr="007350DD">
        <w:t xml:space="preserve"> </w:t>
      </w:r>
      <w:r w:rsidRPr="007350DD">
        <w:t>169,</w:t>
      </w:r>
      <w:r w:rsidR="001327BC" w:rsidRPr="007350DD">
        <w:t xml:space="preserve"> </w:t>
      </w:r>
      <w:r w:rsidRPr="007350DD">
        <w:t>1998-15:</w:t>
      </w:r>
      <w:r w:rsidR="001327BC" w:rsidRPr="007350DD">
        <w:t xml:space="preserve"> </w:t>
      </w:r>
    </w:p>
    <w:p w:rsidR="006564B6" w:rsidRPr="007350DD" w:rsidRDefault="00EA19E5" w:rsidP="00267FFC">
      <w:pPr>
        <w:pStyle w:val="SingleTxtG"/>
        <w:ind w:left="2268"/>
      </w:pPr>
      <w:r w:rsidRPr="007350DD">
        <w:t>“</w:t>
      </w:r>
      <w:r w:rsidR="006564B6" w:rsidRPr="007350DD">
        <w:t>The</w:t>
      </w:r>
      <w:r w:rsidR="001327BC" w:rsidRPr="007350DD">
        <w:t xml:space="preserve"> </w:t>
      </w:r>
      <w:r w:rsidR="006564B6" w:rsidRPr="007350DD">
        <w:t>Minister</w:t>
      </w:r>
      <w:r w:rsidR="001327BC" w:rsidRPr="007350DD">
        <w:t xml:space="preserve"> </w:t>
      </w:r>
      <w:r w:rsidR="006564B6" w:rsidRPr="007350DD">
        <w:t>shall,</w:t>
      </w:r>
      <w:r w:rsidR="001327BC" w:rsidRPr="007350DD">
        <w:t xml:space="preserve"> </w:t>
      </w:r>
      <w:r w:rsidR="006564B6" w:rsidRPr="007350DD">
        <w:t>when</w:t>
      </w:r>
      <w:r w:rsidR="001327BC" w:rsidRPr="007350DD">
        <w:t xml:space="preserve"> </w:t>
      </w:r>
      <w:r w:rsidR="006564B6" w:rsidRPr="007350DD">
        <w:t>and</w:t>
      </w:r>
      <w:r w:rsidR="001327BC" w:rsidRPr="007350DD">
        <w:t xml:space="preserve"> </w:t>
      </w:r>
      <w:r w:rsidR="006564B6" w:rsidRPr="007350DD">
        <w:t>so</w:t>
      </w:r>
      <w:r w:rsidR="001327BC" w:rsidRPr="007350DD">
        <w:t xml:space="preserve"> </w:t>
      </w:r>
      <w:r w:rsidR="006564B6" w:rsidRPr="007350DD">
        <w:t>often</w:t>
      </w:r>
      <w:r w:rsidR="001327BC" w:rsidRPr="007350DD">
        <w:t xml:space="preserve"> </w:t>
      </w:r>
      <w:r w:rsidR="006564B6" w:rsidRPr="007350DD">
        <w:t>as</w:t>
      </w:r>
      <w:r w:rsidR="001327BC" w:rsidRPr="007350DD">
        <w:t xml:space="preserve"> </w:t>
      </w:r>
      <w:r w:rsidR="006564B6" w:rsidRPr="007350DD">
        <w:t>is</w:t>
      </w:r>
      <w:r w:rsidR="001327BC" w:rsidRPr="007350DD">
        <w:t xml:space="preserve"> </w:t>
      </w:r>
      <w:r w:rsidR="006564B6" w:rsidRPr="007350DD">
        <w:t>necessary,</w:t>
      </w:r>
      <w:r w:rsidR="001327BC" w:rsidRPr="007350DD">
        <w:t xml:space="preserve"> </w:t>
      </w:r>
      <w:r w:rsidR="006564B6" w:rsidRPr="007350DD">
        <w:t>make</w:t>
      </w:r>
      <w:r w:rsidR="001327BC" w:rsidRPr="007350DD">
        <w:t xml:space="preserve"> </w:t>
      </w:r>
      <w:r w:rsidR="006564B6" w:rsidRPr="007350DD">
        <w:t>rules</w:t>
      </w:r>
      <w:r w:rsidR="001327BC" w:rsidRPr="007350DD">
        <w:t xml:space="preserve"> </w:t>
      </w:r>
      <w:r w:rsidR="006564B6" w:rsidRPr="007350DD">
        <w:t>and</w:t>
      </w:r>
      <w:r w:rsidR="001327BC" w:rsidRPr="007350DD">
        <w:t xml:space="preserve"> </w:t>
      </w:r>
      <w:r w:rsidR="006564B6" w:rsidRPr="007350DD">
        <w:t>regulations</w:t>
      </w:r>
      <w:r w:rsidR="001327BC" w:rsidRPr="007350DD">
        <w:t xml:space="preserve"> </w:t>
      </w:r>
      <w:r w:rsidR="006564B6" w:rsidRPr="007350DD">
        <w:t>for</w:t>
      </w:r>
      <w:r w:rsidR="001327BC" w:rsidRPr="007350DD">
        <w:t xml:space="preserve"> </w:t>
      </w:r>
      <w:r w:rsidR="006564B6" w:rsidRPr="007350DD">
        <w:t>all</w:t>
      </w:r>
      <w:r w:rsidR="001327BC" w:rsidRPr="007350DD">
        <w:t xml:space="preserve"> </w:t>
      </w:r>
      <w:r w:rsidR="006564B6" w:rsidRPr="007350DD">
        <w:t>or</w:t>
      </w:r>
      <w:r w:rsidR="001327BC" w:rsidRPr="007350DD">
        <w:t xml:space="preserve"> </w:t>
      </w:r>
      <w:r w:rsidR="006564B6" w:rsidRPr="007350DD">
        <w:t>any</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following</w:t>
      </w:r>
      <w:r w:rsidR="001327BC" w:rsidRPr="007350DD">
        <w:t xml:space="preserve"> </w:t>
      </w:r>
      <w:r w:rsidR="006564B6" w:rsidRPr="007350DD">
        <w:t>purposes</w:t>
      </w:r>
      <w:r w:rsidR="00267FFC" w:rsidRPr="007350DD">
        <w:t xml:space="preserve"> …</w:t>
      </w:r>
    </w:p>
    <w:p w:rsidR="006564B6" w:rsidRPr="007350DD" w:rsidRDefault="00267FFC" w:rsidP="00267FFC">
      <w:pPr>
        <w:pStyle w:val="SingleTxtG"/>
        <w:ind w:left="2268"/>
      </w:pPr>
      <w:r w:rsidRPr="007350DD">
        <w:tab/>
      </w:r>
      <w:r w:rsidRPr="007350DD">
        <w:tab/>
      </w:r>
      <w:r w:rsidR="006564B6" w:rsidRPr="007350DD">
        <w:t>(d)</w:t>
      </w:r>
      <w:r w:rsidRPr="007350DD">
        <w:tab/>
      </w:r>
      <w:r w:rsidR="006564B6" w:rsidRPr="007350DD">
        <w:t>Maintaining</w:t>
      </w:r>
      <w:r w:rsidR="001327BC" w:rsidRPr="007350DD">
        <w:t xml:space="preserve"> </w:t>
      </w:r>
      <w:r w:rsidR="006564B6" w:rsidRPr="007350DD">
        <w:t>proper</w:t>
      </w:r>
      <w:r w:rsidR="001327BC" w:rsidRPr="007350DD">
        <w:t xml:space="preserve"> </w:t>
      </w:r>
      <w:r w:rsidR="006564B6" w:rsidRPr="007350DD">
        <w:t>conduct,</w:t>
      </w:r>
      <w:r w:rsidR="001327BC" w:rsidRPr="007350DD">
        <w:t xml:space="preserve"> </w:t>
      </w:r>
      <w:r w:rsidR="006564B6" w:rsidRPr="007350DD">
        <w:t>standards</w:t>
      </w:r>
      <w:r w:rsidR="001327BC" w:rsidRPr="007350DD">
        <w:t xml:space="preserve"> </w:t>
      </w:r>
      <w:r w:rsidR="006564B6" w:rsidRPr="007350DD">
        <w:t>of</w:t>
      </w:r>
      <w:r w:rsidR="001327BC" w:rsidRPr="007350DD">
        <w:t xml:space="preserve"> </w:t>
      </w:r>
      <w:r w:rsidR="006564B6" w:rsidRPr="007350DD">
        <w:t>discipline</w:t>
      </w:r>
      <w:r w:rsidR="001327BC" w:rsidRPr="007350DD">
        <w:t xml:space="preserve"> </w:t>
      </w:r>
      <w:r w:rsidR="006564B6" w:rsidRPr="007350DD">
        <w:t>and</w:t>
      </w:r>
      <w:r w:rsidR="001327BC" w:rsidRPr="007350DD">
        <w:t xml:space="preserve"> </w:t>
      </w:r>
      <w:r w:rsidR="006564B6" w:rsidRPr="007350DD">
        <w:t>safety</w:t>
      </w:r>
      <w:r w:rsidR="001327BC" w:rsidRPr="007350DD">
        <w:t xml:space="preserve"> </w:t>
      </w:r>
      <w:r w:rsidR="006564B6" w:rsidRPr="007350DD">
        <w:t>with</w:t>
      </w:r>
      <w:r w:rsidR="001327BC" w:rsidRPr="007350DD">
        <w:t xml:space="preserve"> </w:t>
      </w:r>
      <w:r w:rsidR="006564B6" w:rsidRPr="007350DD">
        <w:t>respect</w:t>
      </w:r>
      <w:r w:rsidR="001327BC" w:rsidRPr="007350DD">
        <w:t xml:space="preserve"> </w:t>
      </w:r>
      <w:r w:rsidR="006564B6" w:rsidRPr="007350DD">
        <w:t>to</w:t>
      </w:r>
      <w:r w:rsidR="001327BC" w:rsidRPr="007350DD">
        <w:t xml:space="preserve"> </w:t>
      </w:r>
      <w:r w:rsidR="006564B6" w:rsidRPr="007350DD">
        <w:t>children</w:t>
      </w:r>
      <w:r w:rsidR="001327BC" w:rsidRPr="007350DD">
        <w:t xml:space="preserve"> </w:t>
      </w:r>
      <w:r w:rsidR="006564B6" w:rsidRPr="007350DD">
        <w:t>sent</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Schools.</w:t>
      </w:r>
      <w:r w:rsidR="00EA19E5" w:rsidRPr="007350DD">
        <w:t>”</w:t>
      </w:r>
      <w:r w:rsidR="00F01A61" w:rsidRPr="007350DD">
        <w:t>;</w:t>
      </w:r>
      <w:r w:rsidR="001327BC" w:rsidRPr="007350DD">
        <w:t xml:space="preserve"> </w:t>
      </w:r>
    </w:p>
    <w:p w:rsidR="006564B6" w:rsidRPr="007350DD" w:rsidRDefault="006564B6" w:rsidP="00F01A61">
      <w:pPr>
        <w:pStyle w:val="SingleTxtG"/>
        <w:ind w:left="1701"/>
      </w:pPr>
      <w:r w:rsidRPr="007350DD">
        <w:t>(xi)</w:t>
      </w:r>
      <w:r w:rsidRPr="007350DD">
        <w:tab/>
        <w:t>Reformatory</w:t>
      </w:r>
      <w:r w:rsidR="001327BC" w:rsidRPr="007350DD">
        <w:t xml:space="preserve"> </w:t>
      </w:r>
      <w:r w:rsidRPr="007350DD">
        <w:t>and</w:t>
      </w:r>
      <w:r w:rsidR="001327BC" w:rsidRPr="007350DD">
        <w:t xml:space="preserve"> </w:t>
      </w:r>
      <w:r w:rsidRPr="007350DD">
        <w:t>Industrial</w:t>
      </w:r>
      <w:r w:rsidR="001327BC" w:rsidRPr="007350DD">
        <w:t xml:space="preserve"> </w:t>
      </w:r>
      <w:r w:rsidRPr="007350DD">
        <w:t>Schools</w:t>
      </w:r>
      <w:r w:rsidR="001327BC" w:rsidRPr="007350DD">
        <w:t xml:space="preserve"> </w:t>
      </w:r>
      <w:r w:rsidRPr="007350DD">
        <w:t>Act,</w:t>
      </w:r>
      <w:r w:rsidR="001327BC" w:rsidRPr="007350DD">
        <w:t xml:space="preserve"> </w:t>
      </w:r>
      <w:r w:rsidRPr="007350DD">
        <w:t>Chapter</w:t>
      </w:r>
      <w:r w:rsidR="001327BC" w:rsidRPr="007350DD">
        <w:t xml:space="preserve"> </w:t>
      </w:r>
      <w:r w:rsidRPr="007350DD">
        <w:t>169,</w:t>
      </w:r>
      <w:r w:rsidR="001327BC" w:rsidRPr="007350DD">
        <w:t xml:space="preserve"> </w:t>
      </w:r>
      <w:r w:rsidRPr="007350DD">
        <w:t>1998-15:</w:t>
      </w:r>
      <w:r w:rsidR="001327BC" w:rsidRPr="007350DD">
        <w:t xml:space="preserve"> </w:t>
      </w:r>
      <w:r w:rsidRPr="007350DD">
        <w:t>Constitution</w:t>
      </w:r>
      <w:r w:rsidR="001327BC" w:rsidRPr="007350DD">
        <w:t xml:space="preserve"> </w:t>
      </w:r>
      <w:r w:rsidRPr="007350DD">
        <w:t>of</w:t>
      </w:r>
      <w:r w:rsidR="001327BC" w:rsidRPr="007350DD">
        <w:t xml:space="preserve"> </w:t>
      </w:r>
      <w:r w:rsidRPr="007350DD">
        <w:t>the</w:t>
      </w:r>
      <w:r w:rsidR="001327BC" w:rsidRPr="007350DD">
        <w:t xml:space="preserve"> </w:t>
      </w:r>
      <w:r w:rsidRPr="007350DD">
        <w:t>Board.</w:t>
      </w:r>
    </w:p>
    <w:p w:rsidR="006564B6" w:rsidRPr="007350DD" w:rsidRDefault="006564B6" w:rsidP="009E22FF">
      <w:pPr>
        <w:pStyle w:val="SingleTxtG"/>
      </w:pPr>
      <w:r w:rsidRPr="007350DD">
        <w:t>13.</w:t>
      </w:r>
      <w:r w:rsidRPr="007350DD">
        <w:tab/>
        <w:t>Additionally,</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continues</w:t>
      </w:r>
      <w:r w:rsidR="001327BC" w:rsidRPr="007350DD">
        <w:t xml:space="preserve"> </w:t>
      </w:r>
      <w:r w:rsidRPr="007350DD">
        <w:t>to</w:t>
      </w:r>
      <w:r w:rsidR="001327BC" w:rsidRPr="007350DD">
        <w:t xml:space="preserve"> </w:t>
      </w:r>
      <w:r w:rsidRPr="007350DD">
        <w:t>advocate</w:t>
      </w:r>
      <w:r w:rsidR="001327BC" w:rsidRPr="007350DD">
        <w:t xml:space="preserve"> </w:t>
      </w:r>
      <w:r w:rsidRPr="007350DD">
        <w:t>and</w:t>
      </w:r>
      <w:r w:rsidR="001327BC" w:rsidRPr="007350DD">
        <w:t xml:space="preserve"> </w:t>
      </w:r>
      <w:r w:rsidRPr="007350DD">
        <w:t>request</w:t>
      </w:r>
      <w:r w:rsidR="001327BC" w:rsidRPr="007350DD">
        <w:t xml:space="preserve"> </w:t>
      </w:r>
      <w:r w:rsidRPr="007350DD">
        <w:t>that</w:t>
      </w:r>
      <w:r w:rsidR="001327BC" w:rsidRPr="007350DD">
        <w:t xml:space="preserve"> </w:t>
      </w:r>
      <w:r w:rsidRPr="007350DD">
        <w:t>the</w:t>
      </w:r>
      <w:r w:rsidR="001327BC" w:rsidRPr="007350DD">
        <w:t xml:space="preserve"> </w:t>
      </w:r>
      <w:r w:rsidRPr="007350DD">
        <w:t>legislation</w:t>
      </w:r>
      <w:r w:rsidR="001327BC" w:rsidRPr="007350DD">
        <w:t xml:space="preserve"> </w:t>
      </w:r>
      <w:r w:rsidRPr="007350DD">
        <w:t>be</w:t>
      </w:r>
      <w:r w:rsidR="001327BC" w:rsidRPr="007350DD">
        <w:t xml:space="preserve"> </w:t>
      </w:r>
      <w:r w:rsidRPr="007350DD">
        <w:t>further</w:t>
      </w:r>
      <w:r w:rsidR="001327BC" w:rsidRPr="007350DD">
        <w:t xml:space="preserve"> </w:t>
      </w:r>
      <w:r w:rsidRPr="007350DD">
        <w:t>reviewed</w:t>
      </w:r>
      <w:r w:rsidR="001327BC" w:rsidRPr="007350DD">
        <w:t xml:space="preserve"> </w:t>
      </w:r>
      <w:r w:rsidRPr="007350DD">
        <w:t>to</w:t>
      </w:r>
      <w:r w:rsidR="001327BC" w:rsidRPr="007350DD">
        <w:t xml:space="preserve"> </w:t>
      </w:r>
      <w:r w:rsidRPr="007350DD">
        <w:t>enhance</w:t>
      </w:r>
      <w:r w:rsidR="001327BC" w:rsidRPr="007350DD">
        <w:t xml:space="preserve"> </w:t>
      </w:r>
      <w:r w:rsidRPr="007350DD">
        <w:t>the</w:t>
      </w:r>
      <w:r w:rsidR="001327BC" w:rsidRPr="007350DD">
        <w:t xml:space="preserve"> </w:t>
      </w:r>
      <w:r w:rsidRPr="007350DD">
        <w:t>quality</w:t>
      </w:r>
      <w:r w:rsidR="001327BC" w:rsidRPr="007350DD">
        <w:t xml:space="preserve"> </w:t>
      </w:r>
      <w:r w:rsidRPr="007350DD">
        <w:t>of</w:t>
      </w:r>
      <w:r w:rsidR="001327BC" w:rsidRPr="007350DD">
        <w:t xml:space="preserve"> </w:t>
      </w:r>
      <w:r w:rsidRPr="007350DD">
        <w:t>life</w:t>
      </w:r>
      <w:r w:rsidR="001327BC" w:rsidRPr="007350DD">
        <w:t xml:space="preserve"> </w:t>
      </w:r>
      <w:r w:rsidRPr="007350DD">
        <w:t>of</w:t>
      </w:r>
      <w:r w:rsidR="001327BC" w:rsidRPr="007350DD">
        <w:t xml:space="preserve"> </w:t>
      </w:r>
      <w:r w:rsidRPr="007350DD">
        <w:t>children</w:t>
      </w:r>
      <w:r w:rsidR="001327BC" w:rsidRPr="007350DD">
        <w:t xml:space="preserve"> </w:t>
      </w:r>
      <w:r w:rsidRPr="007350DD">
        <w:t>in</w:t>
      </w:r>
      <w:r w:rsidR="001327BC" w:rsidRPr="007350DD">
        <w:t xml:space="preserve"> </w:t>
      </w:r>
      <w:r w:rsidRPr="007350DD">
        <w:t>Barbados,</w:t>
      </w:r>
      <w:r w:rsidR="001327BC" w:rsidRPr="007350DD">
        <w:t xml:space="preserve"> </w:t>
      </w:r>
      <w:proofErr w:type="spellStart"/>
      <w:r w:rsidRPr="007350DD">
        <w:t>viz</w:t>
      </w:r>
      <w:proofErr w:type="spellEnd"/>
      <w:r w:rsidRPr="007350DD">
        <w:t>:</w:t>
      </w:r>
    </w:p>
    <w:p w:rsidR="006564B6" w:rsidRPr="007350DD" w:rsidRDefault="00F01A61" w:rsidP="00F01A61">
      <w:pPr>
        <w:pStyle w:val="SingleTxtG"/>
      </w:pPr>
      <w:r w:rsidRPr="007350DD">
        <w:tab/>
        <w:t>(a)</w:t>
      </w:r>
      <w:r w:rsidR="006564B6" w:rsidRPr="007350DD">
        <w:tab/>
        <w:t>In</w:t>
      </w:r>
      <w:r w:rsidR="001327BC" w:rsidRPr="007350DD">
        <w:t xml:space="preserve"> </w:t>
      </w:r>
      <w:r w:rsidR="006564B6" w:rsidRPr="007350DD">
        <w:t>October</w:t>
      </w:r>
      <w:r w:rsidR="001327BC" w:rsidRPr="007350DD">
        <w:t xml:space="preserve"> </w:t>
      </w:r>
      <w:r w:rsidR="006564B6" w:rsidRPr="007350DD">
        <w:t>2001</w:t>
      </w:r>
      <w:r w:rsidR="001327BC" w:rsidRPr="007350DD">
        <w:t xml:space="preserve"> </w:t>
      </w:r>
      <w:r w:rsidR="006564B6" w:rsidRPr="007350DD">
        <w:t>changes</w:t>
      </w:r>
      <w:r w:rsidR="001327BC" w:rsidRPr="007350DD">
        <w:t xml:space="preserve"> </w:t>
      </w:r>
      <w:r w:rsidR="006564B6" w:rsidRPr="007350DD">
        <w:t>were</w:t>
      </w:r>
      <w:r w:rsidR="001327BC" w:rsidRPr="007350DD">
        <w:t xml:space="preserve"> </w:t>
      </w:r>
      <w:r w:rsidR="006564B6" w:rsidRPr="007350DD">
        <w:t>requested</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Adoption</w:t>
      </w:r>
      <w:r w:rsidR="001327BC" w:rsidRPr="007350DD">
        <w:t xml:space="preserve"> </w:t>
      </w:r>
      <w:r w:rsidR="006564B6" w:rsidRPr="007350DD">
        <w:t>Act,</w:t>
      </w:r>
      <w:r w:rsidR="001327BC" w:rsidRPr="007350DD">
        <w:t xml:space="preserve"> </w:t>
      </w:r>
      <w:r w:rsidR="006564B6" w:rsidRPr="007350DD">
        <w:t>the</w:t>
      </w:r>
      <w:r w:rsidR="001327BC" w:rsidRPr="007350DD">
        <w:t xml:space="preserve"> </w:t>
      </w:r>
      <w:r w:rsidR="006564B6" w:rsidRPr="007350DD">
        <w:t>Prevention</w:t>
      </w:r>
      <w:r w:rsidR="001327BC" w:rsidRPr="007350DD">
        <w:t xml:space="preserve"> </w:t>
      </w:r>
      <w:r w:rsidR="006564B6" w:rsidRPr="007350DD">
        <w:t>of</w:t>
      </w:r>
      <w:r w:rsidR="001327BC" w:rsidRPr="007350DD">
        <w:t xml:space="preserve"> </w:t>
      </w:r>
      <w:r w:rsidR="006564B6" w:rsidRPr="007350DD">
        <w:t>Cruelty</w:t>
      </w:r>
      <w:r w:rsidR="001327BC" w:rsidRPr="007350DD">
        <w:t xml:space="preserve"> </w:t>
      </w:r>
      <w:r w:rsidR="006564B6" w:rsidRPr="007350DD">
        <w:t>to</w:t>
      </w:r>
      <w:r w:rsidR="001327BC" w:rsidRPr="007350DD">
        <w:t xml:space="preserve"> </w:t>
      </w:r>
      <w:r w:rsidR="006564B6" w:rsidRPr="007350DD">
        <w:t>Children</w:t>
      </w:r>
      <w:r w:rsidR="001327BC" w:rsidRPr="007350DD">
        <w:t xml:space="preserve"> </w:t>
      </w:r>
      <w:r w:rsidR="006564B6" w:rsidRPr="007350DD">
        <w:t>Act,</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Care</w:t>
      </w:r>
      <w:r w:rsidR="001327BC" w:rsidRPr="007350DD">
        <w:t xml:space="preserve"> </w:t>
      </w:r>
      <w:r w:rsidR="006564B6" w:rsidRPr="007350DD">
        <w:t>Board</w:t>
      </w:r>
      <w:r w:rsidR="001327BC" w:rsidRPr="007350DD">
        <w:t xml:space="preserve"> </w:t>
      </w:r>
      <w:r w:rsidR="006564B6" w:rsidRPr="007350DD">
        <w:t>Act,</w:t>
      </w:r>
      <w:r w:rsidR="001327BC" w:rsidRPr="007350DD">
        <w:t xml:space="preserve"> </w:t>
      </w:r>
      <w:r w:rsidR="006564B6" w:rsidRPr="007350DD">
        <w:t>the</w:t>
      </w:r>
      <w:r w:rsidR="001327BC" w:rsidRPr="007350DD">
        <w:t xml:space="preserve"> </w:t>
      </w:r>
      <w:r w:rsidR="006564B6" w:rsidRPr="007350DD">
        <w:t>Sexual</w:t>
      </w:r>
      <w:r w:rsidR="001327BC" w:rsidRPr="007350DD">
        <w:t xml:space="preserve"> </w:t>
      </w:r>
      <w:r w:rsidR="006564B6" w:rsidRPr="007350DD">
        <w:t>Offences</w:t>
      </w:r>
      <w:r w:rsidR="001327BC" w:rsidRPr="007350DD">
        <w:t xml:space="preserve"> </w:t>
      </w:r>
      <w:r w:rsidR="006564B6" w:rsidRPr="007350DD">
        <w:t>Act,</w:t>
      </w:r>
      <w:r w:rsidR="001327BC" w:rsidRPr="007350DD">
        <w:t xml:space="preserve"> </w:t>
      </w:r>
      <w:r w:rsidR="006564B6" w:rsidRPr="007350DD">
        <w:t>the</w:t>
      </w:r>
      <w:r w:rsidR="001327BC" w:rsidRPr="007350DD">
        <w:t xml:space="preserve"> </w:t>
      </w:r>
      <w:r w:rsidR="006564B6" w:rsidRPr="007350DD">
        <w:t>Protection</w:t>
      </w:r>
      <w:r w:rsidR="001327BC" w:rsidRPr="007350DD">
        <w:t xml:space="preserve"> </w:t>
      </w:r>
      <w:r w:rsidR="006564B6" w:rsidRPr="007350DD">
        <w:t>of</w:t>
      </w:r>
      <w:r w:rsidR="001327BC" w:rsidRPr="007350DD">
        <w:t xml:space="preserve"> </w:t>
      </w:r>
      <w:r w:rsidR="006564B6" w:rsidRPr="007350DD">
        <w:t>Children</w:t>
      </w:r>
      <w:r w:rsidR="001327BC" w:rsidRPr="007350DD">
        <w:t xml:space="preserve"> </w:t>
      </w:r>
      <w:r w:rsidR="006564B6" w:rsidRPr="007350DD">
        <w:t>Act,</w:t>
      </w:r>
      <w:r w:rsidR="001327BC" w:rsidRPr="007350DD">
        <w:t xml:space="preserve"> </w:t>
      </w:r>
      <w:r w:rsidR="006564B6" w:rsidRPr="007350DD">
        <w:t>the</w:t>
      </w:r>
      <w:r w:rsidR="001327BC" w:rsidRPr="007350DD">
        <w:t xml:space="preserve"> </w:t>
      </w:r>
      <w:r w:rsidR="006564B6" w:rsidRPr="007350DD">
        <w:t>Prevention</w:t>
      </w:r>
      <w:r w:rsidR="001327BC" w:rsidRPr="007350DD">
        <w:t xml:space="preserve"> </w:t>
      </w:r>
      <w:r w:rsidR="006564B6" w:rsidRPr="007350DD">
        <w:t>of</w:t>
      </w:r>
      <w:r w:rsidR="001327BC" w:rsidRPr="007350DD">
        <w:t xml:space="preserve"> </w:t>
      </w:r>
      <w:r w:rsidR="006564B6" w:rsidRPr="007350DD">
        <w:t>Cruelty</w:t>
      </w:r>
      <w:r w:rsidR="001327BC" w:rsidRPr="007350DD">
        <w:t xml:space="preserve"> </w:t>
      </w:r>
      <w:r w:rsidR="006564B6" w:rsidRPr="007350DD">
        <w:t>Act,</w:t>
      </w:r>
      <w:r w:rsidR="001327BC" w:rsidRPr="007350DD">
        <w:t xml:space="preserve"> </w:t>
      </w:r>
      <w:r w:rsidR="006564B6" w:rsidRPr="007350DD">
        <w:t>and</w:t>
      </w:r>
      <w:r w:rsidR="001327BC" w:rsidRPr="007350DD">
        <w:t xml:space="preserve"> </w:t>
      </w:r>
      <w:r w:rsidR="006564B6" w:rsidRPr="007350DD">
        <w:t>the</w:t>
      </w:r>
      <w:r w:rsidR="001327BC" w:rsidRPr="007350DD">
        <w:t xml:space="preserve"> </w:t>
      </w:r>
      <w:r w:rsidR="006564B6" w:rsidRPr="007350DD">
        <w:t>Evidence</w:t>
      </w:r>
      <w:r w:rsidR="001327BC" w:rsidRPr="007350DD">
        <w:t xml:space="preserve"> </w:t>
      </w:r>
      <w:r w:rsidR="006564B6" w:rsidRPr="007350DD">
        <w:t>Act</w:t>
      </w:r>
      <w:r w:rsidRPr="007350DD">
        <w:t>;</w:t>
      </w:r>
    </w:p>
    <w:p w:rsidR="006564B6" w:rsidRPr="007350DD" w:rsidRDefault="00F01A61" w:rsidP="00F01A61">
      <w:pPr>
        <w:pStyle w:val="SingleTxtG"/>
      </w:pPr>
      <w:r w:rsidRPr="007350DD">
        <w:tab/>
        <w:t>(b)</w:t>
      </w:r>
      <w:r w:rsidR="006564B6" w:rsidRPr="007350DD">
        <w:tab/>
        <w:t>In</w:t>
      </w:r>
      <w:r w:rsidR="001327BC" w:rsidRPr="007350DD">
        <w:t xml:space="preserve"> </w:t>
      </w:r>
      <w:r w:rsidR="006564B6" w:rsidRPr="007350DD">
        <w:t>February</w:t>
      </w:r>
      <w:r w:rsidR="001327BC" w:rsidRPr="007350DD">
        <w:t xml:space="preserve"> </w:t>
      </w:r>
      <w:r w:rsidR="006564B6" w:rsidRPr="007350DD">
        <w:t>2003</w:t>
      </w:r>
      <w:r w:rsidR="001327BC" w:rsidRPr="007350DD">
        <w:t xml:space="preserve"> </w:t>
      </w:r>
      <w:r w:rsidR="006564B6" w:rsidRPr="007350DD">
        <w:t>changes</w:t>
      </w:r>
      <w:r w:rsidR="001327BC" w:rsidRPr="007350DD">
        <w:t xml:space="preserve"> </w:t>
      </w:r>
      <w:r w:rsidR="006564B6" w:rsidRPr="007350DD">
        <w:t>were</w:t>
      </w:r>
      <w:r w:rsidR="001327BC" w:rsidRPr="007350DD">
        <w:t xml:space="preserve"> </w:t>
      </w:r>
      <w:r w:rsidR="006564B6" w:rsidRPr="007350DD">
        <w:t>requested</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Prevention</w:t>
      </w:r>
      <w:r w:rsidR="001327BC" w:rsidRPr="007350DD">
        <w:t xml:space="preserve"> </w:t>
      </w:r>
      <w:r w:rsidR="006564B6" w:rsidRPr="007350DD">
        <w:t>of</w:t>
      </w:r>
      <w:r w:rsidR="001327BC" w:rsidRPr="007350DD">
        <w:t xml:space="preserve"> </w:t>
      </w:r>
      <w:r w:rsidR="006564B6" w:rsidRPr="007350DD">
        <w:t>Cruelty</w:t>
      </w:r>
      <w:r w:rsidR="001327BC" w:rsidRPr="007350DD">
        <w:t xml:space="preserve"> </w:t>
      </w:r>
      <w:r w:rsidR="006564B6" w:rsidRPr="007350DD">
        <w:t>to</w:t>
      </w:r>
      <w:r w:rsidR="001327BC" w:rsidRPr="007350DD">
        <w:t xml:space="preserve"> </w:t>
      </w:r>
      <w:r w:rsidR="006564B6" w:rsidRPr="007350DD">
        <w:t>Children</w:t>
      </w:r>
      <w:r w:rsidR="001327BC" w:rsidRPr="007350DD">
        <w:t xml:space="preserve"> </w:t>
      </w:r>
      <w:r w:rsidR="006564B6" w:rsidRPr="007350DD">
        <w:t>Act,</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Care</w:t>
      </w:r>
      <w:r w:rsidR="001327BC" w:rsidRPr="007350DD">
        <w:t xml:space="preserve"> </w:t>
      </w:r>
      <w:r w:rsidR="006564B6" w:rsidRPr="007350DD">
        <w:t>Board</w:t>
      </w:r>
      <w:r w:rsidR="001327BC" w:rsidRPr="007350DD">
        <w:t xml:space="preserve"> </w:t>
      </w:r>
      <w:r w:rsidR="006564B6" w:rsidRPr="007350DD">
        <w:t>Act</w:t>
      </w:r>
      <w:r w:rsidR="001327BC" w:rsidRPr="007350DD">
        <w:t xml:space="preserve"> </w:t>
      </w:r>
      <w:r w:rsidR="006564B6" w:rsidRPr="007350DD">
        <w:t>and</w:t>
      </w:r>
      <w:r w:rsidR="001327BC" w:rsidRPr="007350DD">
        <w:t xml:space="preserve"> </w:t>
      </w:r>
      <w:r w:rsidR="006564B6" w:rsidRPr="007350DD">
        <w:t>the</w:t>
      </w:r>
      <w:r w:rsidR="001327BC" w:rsidRPr="007350DD">
        <w:t xml:space="preserve"> </w:t>
      </w:r>
      <w:r w:rsidR="006564B6" w:rsidRPr="007350DD">
        <w:t>Adoption</w:t>
      </w:r>
      <w:r w:rsidR="001327BC" w:rsidRPr="007350DD">
        <w:t xml:space="preserve"> </w:t>
      </w:r>
      <w:r w:rsidR="006564B6" w:rsidRPr="007350DD">
        <w:t>Act.</w:t>
      </w:r>
    </w:p>
    <w:p w:rsidR="006564B6" w:rsidRPr="007350DD" w:rsidRDefault="006564B6" w:rsidP="009E22FF">
      <w:pPr>
        <w:pStyle w:val="SingleTxtG"/>
      </w:pPr>
      <w:r w:rsidRPr="007350DD">
        <w:t>14.</w:t>
      </w:r>
      <w:r w:rsidRPr="007350DD">
        <w:tab/>
        <w:t>The</w:t>
      </w:r>
      <w:r w:rsidR="001327BC" w:rsidRPr="007350DD">
        <w:t xml:space="preserve"> </w:t>
      </w:r>
      <w:r w:rsidRPr="007350DD">
        <w:t>Barbados</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also</w:t>
      </w:r>
      <w:r w:rsidR="001327BC" w:rsidRPr="007350DD">
        <w:t xml:space="preserve"> </w:t>
      </w:r>
      <w:r w:rsidRPr="007350DD">
        <w:t>made</w:t>
      </w:r>
      <w:r w:rsidR="001327BC" w:rsidRPr="007350DD">
        <w:t xml:space="preserve"> </w:t>
      </w:r>
      <w:r w:rsidRPr="007350DD">
        <w:t>recommendations</w:t>
      </w:r>
      <w:r w:rsidR="001327BC" w:rsidRPr="007350DD">
        <w:t xml:space="preserve"> </w:t>
      </w:r>
      <w:r w:rsidRPr="007350DD">
        <w:t>for</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amendments</w:t>
      </w:r>
      <w:r w:rsidR="001327BC" w:rsidRPr="007350DD">
        <w:t xml:space="preserve"> </w:t>
      </w:r>
      <w:r w:rsidRPr="007350DD">
        <w:t>to</w:t>
      </w:r>
      <w:r w:rsidR="001327BC" w:rsidRPr="007350DD">
        <w:t xml:space="preserve"> </w:t>
      </w:r>
      <w:r w:rsidRPr="007350DD">
        <w:t>the</w:t>
      </w:r>
      <w:r w:rsidR="001327BC" w:rsidRPr="007350DD">
        <w:t xml:space="preserve"> </w:t>
      </w:r>
      <w:r w:rsidRPr="007350DD">
        <w:t>legal</w:t>
      </w:r>
      <w:r w:rsidR="001327BC" w:rsidRPr="007350DD">
        <w:t xml:space="preserve"> </w:t>
      </w:r>
      <w:r w:rsidRPr="007350DD">
        <w:t>system</w:t>
      </w:r>
      <w:r w:rsidR="001327BC" w:rsidRPr="007350DD">
        <w:t xml:space="preserve"> </w:t>
      </w:r>
      <w:r w:rsidRPr="007350DD">
        <w:t>as</w:t>
      </w:r>
      <w:r w:rsidR="001327BC" w:rsidRPr="007350DD">
        <w:t xml:space="preserve"> </w:t>
      </w:r>
      <w:r w:rsidRPr="007350DD">
        <w:t>it</w:t>
      </w:r>
      <w:r w:rsidR="001327BC" w:rsidRPr="007350DD">
        <w:t xml:space="preserve"> </w:t>
      </w:r>
      <w:r w:rsidRPr="007350DD">
        <w:t>relates</w:t>
      </w:r>
      <w:r w:rsidR="001327BC" w:rsidRPr="007350DD">
        <w:t xml:space="preserve"> </w:t>
      </w:r>
      <w:r w:rsidRPr="007350DD">
        <w:t>to</w:t>
      </w:r>
      <w:r w:rsidR="001327BC" w:rsidRPr="007350DD">
        <w:t xml:space="preserve"> </w:t>
      </w:r>
      <w:r w:rsidRPr="007350DD">
        <w:t>children.</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has</w:t>
      </w:r>
      <w:r w:rsidR="001327BC" w:rsidRPr="007350DD">
        <w:t xml:space="preserve"> </w:t>
      </w:r>
      <w:r w:rsidRPr="007350DD">
        <w:t>also</w:t>
      </w:r>
      <w:r w:rsidR="001327BC" w:rsidRPr="007350DD">
        <w:t xml:space="preserve"> </w:t>
      </w:r>
      <w:r w:rsidRPr="007350DD">
        <w:t>been</w:t>
      </w:r>
      <w:r w:rsidR="001327BC" w:rsidRPr="007350DD">
        <w:t xml:space="preserve"> </w:t>
      </w:r>
      <w:r w:rsidRPr="007350DD">
        <w:t>advocating</w:t>
      </w:r>
      <w:r w:rsidR="001327BC" w:rsidRPr="007350DD">
        <w:t xml:space="preserve"> </w:t>
      </w:r>
      <w:r w:rsidRPr="007350DD">
        <w:t>for</w:t>
      </w:r>
      <w:r w:rsidR="001327BC" w:rsidRPr="007350DD">
        <w:t xml:space="preserve"> </w:t>
      </w:r>
      <w:r w:rsidRPr="007350DD">
        <w:t>the</w:t>
      </w:r>
      <w:r w:rsidR="001327BC" w:rsidRPr="007350DD">
        <w:t xml:space="preserve"> </w:t>
      </w:r>
      <w:r w:rsidRPr="007350DD">
        <w:t>harmonization</w:t>
      </w:r>
      <w:r w:rsidR="001327BC" w:rsidRPr="007350DD">
        <w:t xml:space="preserve"> </w:t>
      </w:r>
      <w:r w:rsidRPr="007350DD">
        <w:t>of</w:t>
      </w:r>
      <w:r w:rsidR="001327BC" w:rsidRPr="007350DD">
        <w:t xml:space="preserve"> </w:t>
      </w:r>
      <w:r w:rsidRPr="007350DD">
        <w:t>legislation</w:t>
      </w:r>
      <w:r w:rsidR="001327BC" w:rsidRPr="007350DD">
        <w:t xml:space="preserve"> </w:t>
      </w:r>
      <w:r w:rsidRPr="007350DD">
        <w:t>concerning</w:t>
      </w:r>
      <w:r w:rsidR="001327BC" w:rsidRPr="007350DD">
        <w:t xml:space="preserve"> </w:t>
      </w:r>
      <w:r w:rsidRPr="007350DD">
        <w:t>children.</w:t>
      </w:r>
      <w:r w:rsidR="001327BC" w:rsidRPr="007350DD">
        <w:t xml:space="preserve"> </w:t>
      </w:r>
      <w:r w:rsidRPr="007350DD">
        <w:t>The</w:t>
      </w:r>
      <w:r w:rsidR="001327BC" w:rsidRPr="007350DD">
        <w:t xml:space="preserve"> </w:t>
      </w:r>
      <w:r w:rsidRPr="007350DD">
        <w:t>Committee</w:t>
      </w:r>
      <w:r w:rsidR="001327BC" w:rsidRPr="007350DD">
        <w:t xml:space="preserve"> </w:t>
      </w:r>
      <w:r w:rsidRPr="007350DD">
        <w:t>has</w:t>
      </w:r>
      <w:r w:rsidR="001327BC" w:rsidRPr="007350DD">
        <w:t xml:space="preserve"> </w:t>
      </w:r>
      <w:r w:rsidRPr="007350DD">
        <w:t>recommended</w:t>
      </w:r>
      <w:r w:rsidR="001327BC" w:rsidRPr="007350DD">
        <w:t xml:space="preserve"> </w:t>
      </w:r>
      <w:r w:rsidRPr="007350DD">
        <w:t>the</w:t>
      </w:r>
      <w:r w:rsidR="001327BC" w:rsidRPr="007350DD">
        <w:t xml:space="preserve"> </w:t>
      </w:r>
      <w:r w:rsidRPr="007350DD">
        <w:t>establishment</w:t>
      </w:r>
      <w:r w:rsidR="001327BC" w:rsidRPr="007350DD">
        <w:t xml:space="preserve"> </w:t>
      </w:r>
      <w:r w:rsidRPr="007350DD">
        <w:t>of</w:t>
      </w:r>
      <w:r w:rsidR="001327BC" w:rsidRPr="007350DD">
        <w:t xml:space="preserve"> </w:t>
      </w:r>
      <w:r w:rsidRPr="007350DD">
        <w:t>a</w:t>
      </w:r>
      <w:r w:rsidR="001327BC" w:rsidRPr="007350DD">
        <w:t xml:space="preserve"> </w:t>
      </w:r>
      <w:r w:rsidRPr="007350DD">
        <w:t>National</w:t>
      </w:r>
      <w:r w:rsidR="001327BC" w:rsidRPr="007350DD">
        <w:t xml:space="preserve"> </w:t>
      </w:r>
      <w:r w:rsidRPr="007350DD">
        <w:t>Policy</w:t>
      </w:r>
      <w:r w:rsidR="001327BC" w:rsidRPr="007350DD">
        <w:t xml:space="preserve"> </w:t>
      </w:r>
      <w:r w:rsidRPr="007350DD">
        <w:t>on</w:t>
      </w:r>
      <w:r w:rsidR="001327BC" w:rsidRPr="007350DD">
        <w:t xml:space="preserve"> </w:t>
      </w:r>
      <w:r w:rsidRPr="007350DD">
        <w:t>Children,</w:t>
      </w:r>
      <w:r w:rsidR="001327BC" w:rsidRPr="007350DD">
        <w:t xml:space="preserve"> </w:t>
      </w:r>
      <w:r w:rsidRPr="007350DD">
        <w:t>and</w:t>
      </w:r>
      <w:r w:rsidR="001327BC" w:rsidRPr="007350DD">
        <w:t xml:space="preserve"> </w:t>
      </w:r>
      <w:r w:rsidRPr="007350DD">
        <w:t>also</w:t>
      </w:r>
      <w:r w:rsidR="001327BC" w:rsidRPr="007350DD">
        <w:t xml:space="preserve"> </w:t>
      </w:r>
      <w:r w:rsidRPr="007350DD">
        <w:t>recommended</w:t>
      </w:r>
      <w:r w:rsidR="001327BC" w:rsidRPr="007350DD">
        <w:t xml:space="preserve"> </w:t>
      </w:r>
      <w:r w:rsidRPr="007350DD">
        <w:t>that</w:t>
      </w:r>
      <w:r w:rsidR="001327BC" w:rsidRPr="007350DD">
        <w:t xml:space="preserve"> </w:t>
      </w:r>
      <w:r w:rsidRPr="007350DD">
        <w:t>a</w:t>
      </w:r>
      <w:r w:rsidR="001327BC" w:rsidRPr="007350DD">
        <w:t xml:space="preserve"> </w:t>
      </w:r>
      <w:r w:rsidRPr="007350DD">
        <w:t>Standing</w:t>
      </w:r>
      <w:r w:rsidR="001327BC" w:rsidRPr="007350DD">
        <w:t xml:space="preserve"> </w:t>
      </w:r>
      <w:r w:rsidRPr="007350DD">
        <w:t>Committee</w:t>
      </w:r>
      <w:r w:rsidR="001327BC" w:rsidRPr="007350DD">
        <w:t xml:space="preserve"> </w:t>
      </w:r>
      <w:r w:rsidRPr="007350DD">
        <w:t>be</w:t>
      </w:r>
      <w:r w:rsidR="001327BC" w:rsidRPr="007350DD">
        <w:t xml:space="preserve"> </w:t>
      </w:r>
      <w:r w:rsidRPr="007350DD">
        <w:t>established</w:t>
      </w:r>
      <w:r w:rsidR="001327BC" w:rsidRPr="007350DD">
        <w:t xml:space="preserve"> </w:t>
      </w:r>
      <w:r w:rsidRPr="007350DD">
        <w:t>to</w:t>
      </w:r>
      <w:r w:rsidR="001327BC" w:rsidRPr="007350DD">
        <w:t xml:space="preserve"> </w:t>
      </w:r>
      <w:r w:rsidRPr="007350DD">
        <w:t>monitor</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children.</w:t>
      </w:r>
      <w:r w:rsidR="001327BC" w:rsidRPr="007350DD">
        <w:t xml:space="preserve"> </w:t>
      </w:r>
      <w:r w:rsidRPr="007350DD">
        <w:t>The</w:t>
      </w:r>
      <w:r w:rsidR="001327BC" w:rsidRPr="007350DD">
        <w:t xml:space="preserve"> </w:t>
      </w:r>
      <w:r w:rsidRPr="007350DD">
        <w:t>various</w:t>
      </w:r>
      <w:r w:rsidR="001327BC" w:rsidRPr="007350DD">
        <w:t xml:space="preserve"> </w:t>
      </w:r>
      <w:r w:rsidRPr="007350DD">
        <w:t>recommendations</w:t>
      </w:r>
      <w:r w:rsidR="001327BC" w:rsidRPr="007350DD">
        <w:t xml:space="preserve"> </w:t>
      </w:r>
      <w:r w:rsidRPr="007350DD">
        <w:t>by</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and</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have</w:t>
      </w:r>
      <w:r w:rsidR="001327BC" w:rsidRPr="007350DD">
        <w:t xml:space="preserve"> </w:t>
      </w:r>
      <w:r w:rsidRPr="007350DD">
        <w:t>not</w:t>
      </w:r>
      <w:r w:rsidR="001327BC" w:rsidRPr="007350DD">
        <w:t xml:space="preserve"> </w:t>
      </w:r>
      <w:r w:rsidRPr="007350DD">
        <w:t>been</w:t>
      </w:r>
      <w:r w:rsidR="001327BC" w:rsidRPr="007350DD">
        <w:t xml:space="preserve"> </w:t>
      </w:r>
      <w:r w:rsidRPr="007350DD">
        <w:t>implemented</w:t>
      </w:r>
      <w:r w:rsidR="001327BC" w:rsidRPr="007350DD">
        <w:t xml:space="preserve"> </w:t>
      </w:r>
      <w:r w:rsidRPr="007350DD">
        <w:t>as</w:t>
      </w:r>
      <w:r w:rsidR="001327BC" w:rsidRPr="007350DD">
        <w:t xml:space="preserve"> </w:t>
      </w:r>
      <w:r w:rsidRPr="007350DD">
        <w:t>yet</w:t>
      </w:r>
      <w:r w:rsidR="001327BC" w:rsidRPr="007350DD">
        <w:t xml:space="preserve"> </w:t>
      </w:r>
      <w:r w:rsidRPr="007350DD">
        <w:t>but</w:t>
      </w:r>
      <w:r w:rsidR="001327BC" w:rsidRPr="007350DD">
        <w:t xml:space="preserve"> </w:t>
      </w:r>
      <w:r w:rsidRPr="007350DD">
        <w:t>are</w:t>
      </w:r>
      <w:r w:rsidR="001327BC" w:rsidRPr="007350DD">
        <w:t xml:space="preserve"> </w:t>
      </w:r>
      <w:r w:rsidRPr="007350DD">
        <w:t>still</w:t>
      </w:r>
      <w:r w:rsidR="001327BC" w:rsidRPr="007350DD">
        <w:t xml:space="preserve"> </w:t>
      </w:r>
      <w:r w:rsidRPr="007350DD">
        <w:t>under</w:t>
      </w:r>
      <w:r w:rsidR="001327BC" w:rsidRPr="007350DD">
        <w:t xml:space="preserve"> </w:t>
      </w:r>
      <w:r w:rsidRPr="007350DD">
        <w:t>active</w:t>
      </w:r>
      <w:r w:rsidR="001327BC" w:rsidRPr="007350DD">
        <w:t xml:space="preserve"> </w:t>
      </w:r>
      <w:r w:rsidRPr="007350DD">
        <w:t>review</w:t>
      </w:r>
      <w:r w:rsidR="001327BC" w:rsidRPr="007350DD">
        <w:t xml:space="preserve"> </w:t>
      </w:r>
      <w:r w:rsidRPr="007350DD">
        <w:t>and</w:t>
      </w:r>
      <w:r w:rsidR="001327BC" w:rsidRPr="007350DD">
        <w:t xml:space="preserve"> </w:t>
      </w:r>
      <w:r w:rsidRPr="007350DD">
        <w:t>consideration</w:t>
      </w:r>
      <w:r w:rsidR="001327BC" w:rsidRPr="007350DD">
        <w:t xml:space="preserve"> </w:t>
      </w:r>
      <w:r w:rsidRPr="007350DD">
        <w:t>by</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p>
    <w:p w:rsidR="006564B6" w:rsidRPr="007350DD" w:rsidRDefault="00F01A61" w:rsidP="00F01A61">
      <w:pPr>
        <w:pStyle w:val="H1G"/>
      </w:pPr>
      <w:r w:rsidRPr="007350DD">
        <w:tab/>
      </w:r>
      <w:r w:rsidR="006564B6" w:rsidRPr="007350DD">
        <w:t>B.</w:t>
      </w:r>
      <w:r w:rsidR="006564B6" w:rsidRPr="007350DD">
        <w:tab/>
        <w:t>Coordination</w:t>
      </w:r>
      <w:r w:rsidR="001327BC" w:rsidRPr="007350DD">
        <w:t xml:space="preserve"> </w:t>
      </w:r>
      <w:r w:rsidR="006564B6" w:rsidRPr="007350DD">
        <w:t>of</w:t>
      </w:r>
      <w:r w:rsidR="001327BC" w:rsidRPr="007350DD">
        <w:t xml:space="preserve"> </w:t>
      </w:r>
      <w:r w:rsidR="006564B6" w:rsidRPr="007350DD">
        <w:t>government</w:t>
      </w:r>
      <w:r w:rsidR="001327BC" w:rsidRPr="007350DD">
        <w:t xml:space="preserve"> </w:t>
      </w:r>
      <w:r w:rsidR="006564B6" w:rsidRPr="007350DD">
        <w:t>activities</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implementation</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Convention</w:t>
      </w:r>
    </w:p>
    <w:p w:rsidR="006564B6" w:rsidRPr="007350DD" w:rsidRDefault="00C5729D" w:rsidP="004A6123">
      <w:pPr>
        <w:pStyle w:val="H23G"/>
        <w:rPr>
          <w:bCs/>
        </w:rPr>
      </w:pPr>
      <w:r>
        <w:tab/>
      </w:r>
      <w:r>
        <w:tab/>
        <w:t>Information on the issues raised in paragraph 9 of the concluding observations on the initial report</w:t>
      </w:r>
      <w:r w:rsidR="001327BC" w:rsidRPr="007350DD">
        <w:rPr>
          <w:bCs/>
        </w:rPr>
        <w:t xml:space="preserve"> </w:t>
      </w:r>
    </w:p>
    <w:p w:rsidR="006564B6" w:rsidRPr="007350DD" w:rsidRDefault="006564B6" w:rsidP="009E22FF">
      <w:pPr>
        <w:pStyle w:val="SingleTxtG"/>
      </w:pPr>
      <w:r w:rsidRPr="007350DD">
        <w:t>15.</w:t>
      </w:r>
      <w:r w:rsidRPr="007350DD">
        <w:tab/>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Pr="007350DD">
        <w:t>was</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January</w:t>
      </w:r>
      <w:r w:rsidR="001327BC" w:rsidRPr="007350DD">
        <w:t xml:space="preserve"> </w:t>
      </w:r>
      <w:r w:rsidRPr="007350DD">
        <w:t>1999</w:t>
      </w:r>
      <w:r w:rsidR="001327BC" w:rsidRPr="007350DD">
        <w:t xml:space="preserve"> </w:t>
      </w:r>
      <w:r w:rsidRPr="007350DD">
        <w:t>with</w:t>
      </w:r>
      <w:r w:rsidR="001327BC" w:rsidRPr="007350DD">
        <w:t xml:space="preserve"> </w:t>
      </w:r>
      <w:r w:rsidRPr="007350DD">
        <w:t>the</w:t>
      </w:r>
      <w:r w:rsidR="001327BC" w:rsidRPr="007350DD">
        <w:t xml:space="preserve"> </w:t>
      </w:r>
      <w:r w:rsidRPr="007350DD">
        <w:t>mandate</w:t>
      </w:r>
      <w:r w:rsidR="001327BC" w:rsidRPr="007350DD">
        <w:t xml:space="preserve"> </w:t>
      </w:r>
      <w:r w:rsidRPr="007350DD">
        <w:t>of</w:t>
      </w:r>
      <w:r w:rsidR="001327BC" w:rsidRPr="007350DD">
        <w:t xml:space="preserve"> </w:t>
      </w:r>
      <w:r w:rsidRPr="007350DD">
        <w:t>redefining</w:t>
      </w:r>
      <w:r w:rsidR="001327BC" w:rsidRPr="007350DD">
        <w:t xml:space="preserve"> </w:t>
      </w:r>
      <w:r w:rsidRPr="007350DD">
        <w:t>Barbados</w:t>
      </w:r>
      <w:r w:rsidR="00EA19E5" w:rsidRPr="007350DD">
        <w:t>’</w:t>
      </w:r>
      <w:r w:rsidR="001327BC" w:rsidRPr="007350DD">
        <w:t xml:space="preserve"> </w:t>
      </w:r>
      <w:r w:rsidRPr="007350DD">
        <w:t>social</w:t>
      </w:r>
      <w:r w:rsidR="001327BC" w:rsidRPr="007350DD">
        <w:t xml:space="preserve"> </w:t>
      </w:r>
      <w:r w:rsidRPr="007350DD">
        <w:t>landscape</w:t>
      </w:r>
      <w:r w:rsidR="001327BC" w:rsidRPr="007350DD">
        <w:t xml:space="preserve"> </w:t>
      </w:r>
      <w:r w:rsidRPr="007350DD">
        <w:t>and</w:t>
      </w:r>
      <w:r w:rsidR="001327BC" w:rsidRPr="007350DD">
        <w:t xml:space="preserve"> </w:t>
      </w:r>
      <w:r w:rsidRPr="007350DD">
        <w:t>to</w:t>
      </w:r>
      <w:r w:rsidR="001327BC" w:rsidRPr="007350DD">
        <w:t xml:space="preserve"> </w:t>
      </w:r>
      <w:r w:rsidRPr="007350DD">
        <w:t>secure</w:t>
      </w:r>
      <w:r w:rsidR="001327BC" w:rsidRPr="007350DD">
        <w:t xml:space="preserve"> </w:t>
      </w:r>
      <w:r w:rsidRPr="007350DD">
        <w:t>a</w:t>
      </w:r>
      <w:r w:rsidR="001327BC" w:rsidRPr="007350DD">
        <w:t xml:space="preserve"> </w:t>
      </w:r>
      <w:r w:rsidRPr="007350DD">
        <w:t>national</w:t>
      </w:r>
      <w:r w:rsidR="001327BC" w:rsidRPr="007350DD">
        <w:t xml:space="preserve"> </w:t>
      </w:r>
      <w:r w:rsidRPr="007350DD">
        <w:t>grid</w:t>
      </w:r>
      <w:r w:rsidR="001327BC" w:rsidRPr="007350DD">
        <w:t xml:space="preserve"> </w:t>
      </w:r>
      <w:r w:rsidRPr="007350DD">
        <w:t>that</w:t>
      </w:r>
      <w:r w:rsidR="001327BC" w:rsidRPr="007350DD">
        <w:t xml:space="preserve"> </w:t>
      </w:r>
      <w:r w:rsidRPr="007350DD">
        <w:t>would</w:t>
      </w:r>
      <w:r w:rsidR="001327BC" w:rsidRPr="007350DD">
        <w:t xml:space="preserve"> </w:t>
      </w:r>
      <w:r w:rsidRPr="007350DD">
        <w:t>provide</w:t>
      </w:r>
      <w:r w:rsidR="001327BC" w:rsidRPr="007350DD">
        <w:t xml:space="preserve"> </w:t>
      </w:r>
      <w:r w:rsidRPr="007350DD">
        <w:t>for</w:t>
      </w:r>
      <w:r w:rsidR="001327BC" w:rsidRPr="007350DD">
        <w:t xml:space="preserve"> </w:t>
      </w:r>
      <w:r w:rsidRPr="007350DD">
        <w:t>the</w:t>
      </w:r>
      <w:r w:rsidR="001327BC" w:rsidRPr="007350DD">
        <w:t xml:space="preserve"> </w:t>
      </w:r>
      <w:r w:rsidRPr="007350DD">
        <w:t>rationalisation</w:t>
      </w:r>
      <w:r w:rsidR="001327BC" w:rsidRPr="007350DD">
        <w:t xml:space="preserve"> </w:t>
      </w:r>
      <w:r w:rsidRPr="007350DD">
        <w:t>of</w:t>
      </w:r>
      <w:r w:rsidR="001327BC" w:rsidRPr="007350DD">
        <w:t xml:space="preserve"> </w:t>
      </w:r>
      <w:r w:rsidRPr="007350DD">
        <w:t>the</w:t>
      </w:r>
      <w:r w:rsidR="001327BC" w:rsidRPr="007350DD">
        <w:t xml:space="preserve"> </w:t>
      </w:r>
      <w:r w:rsidRPr="007350DD">
        <w:t>social</w:t>
      </w:r>
      <w:r w:rsidR="001327BC" w:rsidRPr="007350DD">
        <w:t xml:space="preserve"> </w:t>
      </w:r>
      <w:r w:rsidRPr="007350DD">
        <w:t>welfare</w:t>
      </w:r>
      <w:r w:rsidR="001327BC" w:rsidRPr="007350DD">
        <w:t xml:space="preserve"> </w:t>
      </w:r>
      <w:r w:rsidRPr="007350DD">
        <w:t>services.</w:t>
      </w:r>
      <w:r w:rsidR="001327BC" w:rsidRPr="007350DD">
        <w:t xml:space="preserve"> </w:t>
      </w:r>
      <w:r w:rsidRPr="007350DD">
        <w:t>The</w:t>
      </w:r>
      <w:r w:rsidR="001327BC" w:rsidRPr="007350DD">
        <w:t xml:space="preserve"> </w:t>
      </w:r>
      <w:r w:rsidRPr="007350DD">
        <w:t>Ministry</w:t>
      </w:r>
      <w:r w:rsidR="00EA19E5" w:rsidRPr="007350DD">
        <w:t>’</w:t>
      </w:r>
      <w:r w:rsidRPr="007350DD">
        <w:t>s</w:t>
      </w:r>
      <w:r w:rsidR="001327BC" w:rsidRPr="007350DD">
        <w:t xml:space="preserve"> </w:t>
      </w:r>
      <w:r w:rsidRPr="007350DD">
        <w:t>mission</w:t>
      </w:r>
      <w:r w:rsidR="001327BC" w:rsidRPr="007350DD">
        <w:t xml:space="preserve"> </w:t>
      </w:r>
      <w:r w:rsidRPr="007350DD">
        <w:t>was</w:t>
      </w:r>
      <w:r w:rsidR="001327BC" w:rsidRPr="007350DD">
        <w:t xml:space="preserve"> </w:t>
      </w:r>
      <w:r w:rsidRPr="007350DD">
        <w:t>to</w:t>
      </w:r>
      <w:r w:rsidR="001327BC" w:rsidRPr="007350DD">
        <w:t xml:space="preserve"> </w:t>
      </w:r>
      <w:r w:rsidRPr="007350DD">
        <w:t>contribute</w:t>
      </w:r>
      <w:r w:rsidR="001327BC" w:rsidRPr="007350DD">
        <w:t xml:space="preserve"> </w:t>
      </w:r>
      <w:r w:rsidRPr="007350DD">
        <w:t>to</w:t>
      </w:r>
      <w:r w:rsidR="001327BC" w:rsidRPr="007350DD">
        <w:t xml:space="preserve"> </w:t>
      </w:r>
      <w:r w:rsidRPr="007350DD">
        <w:t>the</w:t>
      </w:r>
      <w:r w:rsidR="001327BC" w:rsidRPr="007350DD">
        <w:t xml:space="preserve"> </w:t>
      </w:r>
      <w:r w:rsidRPr="007350DD">
        <w:t>socio-economic</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and</w:t>
      </w:r>
      <w:r w:rsidR="001327BC" w:rsidRPr="007350DD">
        <w:t xml:space="preserve"> </w:t>
      </w:r>
      <w:r w:rsidRPr="007350DD">
        <w:t>the</w:t>
      </w:r>
      <w:r w:rsidR="001327BC" w:rsidRPr="007350DD">
        <w:t xml:space="preserve"> </w:t>
      </w:r>
      <w:r w:rsidRPr="007350DD">
        <w:t>empowerment</w:t>
      </w:r>
      <w:r w:rsidR="001327BC" w:rsidRPr="007350DD">
        <w:t xml:space="preserve"> </w:t>
      </w:r>
      <w:r w:rsidRPr="007350DD">
        <w:t>of</w:t>
      </w:r>
      <w:r w:rsidR="001327BC" w:rsidRPr="007350DD">
        <w:t xml:space="preserve"> </w:t>
      </w:r>
      <w:r w:rsidRPr="007350DD">
        <w:t>all</w:t>
      </w:r>
      <w:r w:rsidR="001327BC" w:rsidRPr="007350DD">
        <w:t xml:space="preserve"> </w:t>
      </w:r>
      <w:r w:rsidRPr="007350DD">
        <w:t>members</w:t>
      </w:r>
      <w:r w:rsidR="001327BC" w:rsidRPr="007350DD">
        <w:t xml:space="preserve"> </w:t>
      </w:r>
      <w:r w:rsidRPr="007350DD">
        <w:t>of</w:t>
      </w:r>
      <w:r w:rsidR="001327BC" w:rsidRPr="007350DD">
        <w:t xml:space="preserve"> </w:t>
      </w:r>
      <w:r w:rsidRPr="007350DD">
        <w:t>society</w:t>
      </w:r>
      <w:r w:rsidR="001327BC" w:rsidRPr="007350DD">
        <w:t xml:space="preserve"> </w:t>
      </w:r>
      <w:r w:rsidRPr="007350DD">
        <w:t>by</w:t>
      </w:r>
      <w:r w:rsidR="001327BC" w:rsidRPr="007350DD">
        <w:t xml:space="preserve"> </w:t>
      </w:r>
      <w:r w:rsidRPr="007350DD">
        <w:t>fully</w:t>
      </w:r>
      <w:r w:rsidR="001327BC" w:rsidRPr="007350DD">
        <w:t xml:space="preserve"> </w:t>
      </w:r>
      <w:r w:rsidRPr="007350DD">
        <w:t>utilising</w:t>
      </w:r>
      <w:r w:rsidR="001327BC" w:rsidRPr="007350DD">
        <w:t xml:space="preserve"> </w:t>
      </w:r>
      <w:r w:rsidRPr="007350DD">
        <w:t>all</w:t>
      </w:r>
      <w:r w:rsidR="001327BC" w:rsidRPr="007350DD">
        <w:t xml:space="preserve"> </w:t>
      </w:r>
      <w:r w:rsidRPr="007350DD">
        <w:t>available</w:t>
      </w:r>
      <w:r w:rsidR="001327BC" w:rsidRPr="007350DD">
        <w:t xml:space="preserve"> </w:t>
      </w:r>
      <w:r w:rsidRPr="007350DD">
        <w:t>human,</w:t>
      </w:r>
      <w:r w:rsidR="001327BC" w:rsidRPr="007350DD">
        <w:t xml:space="preserve"> </w:t>
      </w:r>
      <w:r w:rsidRPr="007350DD">
        <w:t>financial</w:t>
      </w:r>
      <w:r w:rsidR="001327BC" w:rsidRPr="007350DD">
        <w:t xml:space="preserve"> </w:t>
      </w:r>
      <w:r w:rsidRPr="007350DD">
        <w:t>and</w:t>
      </w:r>
      <w:r w:rsidR="001327BC" w:rsidRPr="007350DD">
        <w:t xml:space="preserve"> </w:t>
      </w:r>
      <w:r w:rsidRPr="007350DD">
        <w:t>technological</w:t>
      </w:r>
      <w:r w:rsidR="001327BC" w:rsidRPr="007350DD">
        <w:t xml:space="preserve"> </w:t>
      </w:r>
      <w:r w:rsidRPr="007350DD">
        <w:t>resources,</w:t>
      </w:r>
      <w:r w:rsidR="001327BC" w:rsidRPr="007350DD">
        <w:t xml:space="preserve"> </w:t>
      </w:r>
      <w:r w:rsidRPr="007350DD">
        <w:t>formulating</w:t>
      </w:r>
      <w:r w:rsidR="001327BC" w:rsidRPr="007350DD">
        <w:t xml:space="preserve"> </w:t>
      </w:r>
      <w:r w:rsidRPr="007350DD">
        <w:t>evidence-based</w:t>
      </w:r>
      <w:r w:rsidR="001327BC" w:rsidRPr="007350DD">
        <w:t xml:space="preserve"> </w:t>
      </w:r>
      <w:r w:rsidRPr="007350DD">
        <w:t>policy</w:t>
      </w:r>
      <w:r w:rsidR="001327BC" w:rsidRPr="007350DD">
        <w:t xml:space="preserve"> </w:t>
      </w:r>
      <w:r w:rsidRPr="007350DD">
        <w:t>and</w:t>
      </w:r>
      <w:r w:rsidR="001327BC" w:rsidRPr="007350DD">
        <w:t xml:space="preserve"> </w:t>
      </w:r>
      <w:r w:rsidRPr="007350DD">
        <w:t>implementing</w:t>
      </w:r>
      <w:r w:rsidR="001327BC" w:rsidRPr="007350DD">
        <w:t xml:space="preserve"> </w:t>
      </w:r>
      <w:r w:rsidRPr="007350DD">
        <w:t>timely,</w:t>
      </w:r>
      <w:r w:rsidR="001327BC" w:rsidRPr="007350DD">
        <w:t xml:space="preserve"> </w:t>
      </w:r>
      <w:r w:rsidRPr="007350DD">
        <w:t>effective,</w:t>
      </w:r>
      <w:r w:rsidR="001327BC" w:rsidRPr="007350DD">
        <w:t xml:space="preserve"> </w:t>
      </w:r>
      <w:r w:rsidRPr="007350DD">
        <w:t>equitable</w:t>
      </w:r>
      <w:r w:rsidR="001327BC" w:rsidRPr="007350DD">
        <w:t xml:space="preserve"> </w:t>
      </w:r>
      <w:r w:rsidRPr="007350DD">
        <w:t>and</w:t>
      </w:r>
      <w:r w:rsidR="001327BC" w:rsidRPr="007350DD">
        <w:t xml:space="preserve"> </w:t>
      </w:r>
      <w:r w:rsidRPr="007350DD">
        <w:t>accessible</w:t>
      </w:r>
      <w:r w:rsidR="001327BC" w:rsidRPr="007350DD">
        <w:t xml:space="preserve"> </w:t>
      </w:r>
      <w:r w:rsidRPr="007350DD">
        <w:t>social</w:t>
      </w:r>
      <w:r w:rsidR="001327BC" w:rsidRPr="007350DD">
        <w:t xml:space="preserve"> </w:t>
      </w:r>
      <w:r w:rsidRPr="007350DD">
        <w:t>programmes</w:t>
      </w:r>
      <w:r w:rsidR="001327BC" w:rsidRPr="007350DD">
        <w:t xml:space="preserve"> </w:t>
      </w:r>
      <w:r w:rsidRPr="007350DD">
        <w:t>and</w:t>
      </w:r>
      <w:r w:rsidR="001327BC" w:rsidRPr="007350DD">
        <w:t xml:space="preserve"> </w:t>
      </w:r>
      <w:r w:rsidRPr="007350DD">
        <w:t>services.</w:t>
      </w:r>
      <w:r w:rsidR="001327BC" w:rsidRPr="007350DD">
        <w:t xml:space="preserve"> </w:t>
      </w:r>
      <w:r w:rsidRPr="007350DD">
        <w:t>The</w:t>
      </w:r>
      <w:r w:rsidR="001327BC" w:rsidRPr="007350DD">
        <w:t xml:space="preserve"> </w:t>
      </w:r>
      <w:r w:rsidRPr="007350DD">
        <w:t>key</w:t>
      </w:r>
      <w:r w:rsidR="001327BC" w:rsidRPr="007350DD">
        <w:t xml:space="preserve"> </w:t>
      </w:r>
      <w:r w:rsidRPr="007350DD">
        <w:t>thrust</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Pr="007350DD">
        <w:t>was</w:t>
      </w:r>
      <w:r w:rsidR="001327BC" w:rsidRPr="007350DD">
        <w:t xml:space="preserve"> </w:t>
      </w:r>
      <w:r w:rsidRPr="007350DD">
        <w:t>to</w:t>
      </w:r>
      <w:r w:rsidR="001327BC" w:rsidRPr="007350DD">
        <w:t xml:space="preserve"> </w:t>
      </w:r>
      <w:r w:rsidRPr="007350DD">
        <w:t>speed</w:t>
      </w:r>
      <w:r w:rsidR="001327BC" w:rsidRPr="007350DD">
        <w:t xml:space="preserve"> </w:t>
      </w:r>
      <w:r w:rsidRPr="007350DD">
        <w:t>up</w:t>
      </w:r>
      <w:r w:rsidR="001327BC" w:rsidRPr="007350DD">
        <w:t xml:space="preserve"> </w:t>
      </w:r>
      <w:r w:rsidRPr="007350DD">
        <w:t>the</w:t>
      </w:r>
      <w:r w:rsidR="001327BC" w:rsidRPr="007350DD">
        <w:t xml:space="preserve"> </w:t>
      </w:r>
      <w:r w:rsidRPr="007350DD">
        <w:t>delivery</w:t>
      </w:r>
      <w:r w:rsidR="001327BC" w:rsidRPr="007350DD">
        <w:t xml:space="preserve"> </w:t>
      </w:r>
      <w:r w:rsidRPr="007350DD">
        <w:t>of</w:t>
      </w:r>
      <w:r w:rsidR="001327BC" w:rsidRPr="007350DD">
        <w:t xml:space="preserve"> </w:t>
      </w:r>
      <w:r w:rsidRPr="007350DD">
        <w:t>services</w:t>
      </w:r>
      <w:r w:rsidR="001327BC" w:rsidRPr="007350DD">
        <w:t xml:space="preserve"> </w:t>
      </w:r>
      <w:r w:rsidRPr="007350DD">
        <w:t>to</w:t>
      </w:r>
      <w:r w:rsidR="001327BC" w:rsidRPr="007350DD">
        <w:t xml:space="preserve"> </w:t>
      </w:r>
      <w:r w:rsidRPr="007350DD">
        <w:t>the</w:t>
      </w:r>
      <w:r w:rsidR="001327BC" w:rsidRPr="007350DD">
        <w:t xml:space="preserve"> </w:t>
      </w:r>
      <w:r w:rsidRPr="007350DD">
        <w:t>groups</w:t>
      </w:r>
      <w:r w:rsidR="001327BC" w:rsidRPr="007350DD">
        <w:t xml:space="preserve"> </w:t>
      </w:r>
      <w:r w:rsidRPr="007350DD">
        <w:t>and</w:t>
      </w:r>
      <w:r w:rsidR="001327BC" w:rsidRPr="007350DD">
        <w:t xml:space="preserve"> </w:t>
      </w:r>
      <w:r w:rsidRPr="007350DD">
        <w:t>individuals</w:t>
      </w:r>
      <w:r w:rsidR="001327BC" w:rsidRPr="007350DD">
        <w:t xml:space="preserve"> </w:t>
      </w:r>
      <w:r w:rsidRPr="007350DD">
        <w:t>seeking</w:t>
      </w:r>
      <w:r w:rsidR="001327BC" w:rsidRPr="007350DD">
        <w:t xml:space="preserve"> </w:t>
      </w:r>
      <w:r w:rsidRPr="007350DD">
        <w:t>assistance</w:t>
      </w:r>
      <w:r w:rsidR="001327BC" w:rsidRPr="007350DD">
        <w:t xml:space="preserve"> </w:t>
      </w:r>
      <w:r w:rsidRPr="007350DD">
        <w:t>by</w:t>
      </w:r>
      <w:r w:rsidR="001327BC" w:rsidRPr="007350DD">
        <w:t xml:space="preserve"> </w:t>
      </w:r>
      <w:r w:rsidRPr="007350DD">
        <w:t>acting</w:t>
      </w:r>
      <w:r w:rsidR="001327BC" w:rsidRPr="007350DD">
        <w:t xml:space="preserve"> </w:t>
      </w:r>
      <w:r w:rsidRPr="007350DD">
        <w:t>as</w:t>
      </w:r>
      <w:r w:rsidR="001327BC" w:rsidRPr="007350DD">
        <w:t xml:space="preserve"> </w:t>
      </w:r>
      <w:r w:rsidRPr="007350DD">
        <w:t>the</w:t>
      </w:r>
      <w:r w:rsidR="001327BC" w:rsidRPr="007350DD">
        <w:t xml:space="preserve"> </w:t>
      </w:r>
      <w:r w:rsidRPr="007350DD">
        <w:t>coordinating</w:t>
      </w:r>
      <w:r w:rsidR="001327BC" w:rsidRPr="007350DD">
        <w:t xml:space="preserve"> </w:t>
      </w:r>
      <w:r w:rsidRPr="007350DD">
        <w:t>and</w:t>
      </w:r>
      <w:r w:rsidR="001327BC" w:rsidRPr="007350DD">
        <w:t xml:space="preserve"> </w:t>
      </w:r>
      <w:r w:rsidRPr="007350DD">
        <w:t>regulatory</w:t>
      </w:r>
      <w:r w:rsidR="001327BC" w:rsidRPr="007350DD">
        <w:t xml:space="preserve"> </w:t>
      </w:r>
      <w:r w:rsidRPr="007350DD">
        <w:t>body</w:t>
      </w:r>
      <w:r w:rsidR="001327BC" w:rsidRPr="007350DD">
        <w:t xml:space="preserve"> </w:t>
      </w:r>
      <w:r w:rsidRPr="007350DD">
        <w:t>to</w:t>
      </w:r>
      <w:r w:rsidR="001327BC" w:rsidRPr="007350DD">
        <w:t xml:space="preserve"> </w:t>
      </w:r>
      <w:r w:rsidRPr="007350DD">
        <w:t>the</w:t>
      </w:r>
      <w:r w:rsidR="001327BC" w:rsidRPr="007350DD">
        <w:t xml:space="preserve"> </w:t>
      </w:r>
      <w:r w:rsidRPr="007350DD">
        <w:t>social</w:t>
      </w:r>
      <w:r w:rsidR="001327BC" w:rsidRPr="007350DD">
        <w:t xml:space="preserve"> </w:t>
      </w:r>
      <w:r w:rsidRPr="007350DD">
        <w:t>welfare</w:t>
      </w:r>
      <w:r w:rsidR="001327BC" w:rsidRPr="007350DD">
        <w:t xml:space="preserve"> </w:t>
      </w:r>
      <w:r w:rsidRPr="007350DD">
        <w:t>agencies.</w:t>
      </w:r>
      <w:r w:rsidR="001327BC" w:rsidRPr="007350DD">
        <w:t xml:space="preserve"> </w:t>
      </w:r>
      <w:r w:rsidRPr="007350DD">
        <w:t>The</w:t>
      </w:r>
      <w:r w:rsidR="001327BC" w:rsidRPr="007350DD">
        <w:t xml:space="preserve"> </w:t>
      </w:r>
      <w:r w:rsidRPr="007350DD">
        <w:t>Ministry</w:t>
      </w:r>
      <w:r w:rsidR="00EA19E5" w:rsidRPr="007350DD">
        <w:t>’</w:t>
      </w:r>
      <w:r w:rsidRPr="007350DD">
        <w:t>s</w:t>
      </w:r>
      <w:r w:rsidR="001327BC" w:rsidRPr="007350DD">
        <w:t xml:space="preserve"> </w:t>
      </w:r>
      <w:r w:rsidRPr="007350DD">
        <w:t>functions</w:t>
      </w:r>
      <w:r w:rsidR="001327BC" w:rsidRPr="007350DD">
        <w:t xml:space="preserve"> </w:t>
      </w:r>
      <w:r w:rsidRPr="007350DD">
        <w:t>included</w:t>
      </w:r>
      <w:r w:rsidR="001327BC" w:rsidRPr="007350DD">
        <w:t xml:space="preserve"> </w:t>
      </w:r>
      <w:r w:rsidRPr="007350DD">
        <w:t>the</w:t>
      </w:r>
      <w:r w:rsidR="001327BC" w:rsidRPr="007350DD">
        <w:t xml:space="preserve"> </w:t>
      </w:r>
      <w:r w:rsidRPr="007350DD">
        <w:t>following:</w:t>
      </w:r>
    </w:p>
    <w:p w:rsidR="006564B6" w:rsidRPr="007350DD" w:rsidRDefault="00F01A61" w:rsidP="009E22FF">
      <w:pPr>
        <w:pStyle w:val="SingleTxtG"/>
      </w:pPr>
      <w:r w:rsidRPr="007350DD">
        <w:tab/>
        <w:t>(a)</w:t>
      </w:r>
      <w:r w:rsidR="006564B6" w:rsidRPr="007350DD">
        <w:tab/>
        <w:t>To</w:t>
      </w:r>
      <w:r w:rsidR="001327BC" w:rsidRPr="007350DD">
        <w:t xml:space="preserve"> </w:t>
      </w:r>
      <w:r w:rsidR="006564B6" w:rsidRPr="007350DD">
        <w:t>provide</w:t>
      </w:r>
      <w:r w:rsidR="001327BC" w:rsidRPr="007350DD">
        <w:t xml:space="preserve"> </w:t>
      </w:r>
      <w:r w:rsidR="006564B6" w:rsidRPr="007350DD">
        <w:t>assistance</w:t>
      </w:r>
      <w:r w:rsidR="001327BC" w:rsidRPr="007350DD">
        <w:t xml:space="preserve"> </w:t>
      </w:r>
      <w:r w:rsidR="006564B6" w:rsidRPr="007350DD">
        <w:t>to</w:t>
      </w:r>
      <w:r w:rsidR="001327BC" w:rsidRPr="007350DD">
        <w:t xml:space="preserve"> </w:t>
      </w:r>
      <w:r w:rsidR="006564B6" w:rsidRPr="007350DD">
        <w:t>vulnerable</w:t>
      </w:r>
      <w:r w:rsidR="001327BC" w:rsidRPr="007350DD">
        <w:t xml:space="preserve"> </w:t>
      </w:r>
      <w:r w:rsidR="006564B6" w:rsidRPr="007350DD">
        <w:t>groups</w:t>
      </w:r>
      <w:r w:rsidR="001327BC" w:rsidRPr="007350DD">
        <w:t xml:space="preserve"> </w:t>
      </w:r>
      <w:r w:rsidR="006564B6" w:rsidRPr="007350DD">
        <w:t>such</w:t>
      </w:r>
      <w:r w:rsidR="001327BC" w:rsidRPr="007350DD">
        <w:t xml:space="preserve"> </w:t>
      </w:r>
      <w:r w:rsidR="006564B6" w:rsidRPr="007350DD">
        <w:t>as</w:t>
      </w:r>
      <w:r w:rsidR="001327BC" w:rsidRPr="007350DD">
        <w:t xml:space="preserve"> </w:t>
      </w:r>
      <w:r w:rsidR="006564B6" w:rsidRPr="007350DD">
        <w:t>the</w:t>
      </w:r>
      <w:r w:rsidR="001327BC" w:rsidRPr="007350DD">
        <w:t xml:space="preserve"> </w:t>
      </w:r>
      <w:r w:rsidR="006564B6" w:rsidRPr="007350DD">
        <w:t>poor,</w:t>
      </w:r>
      <w:r w:rsidR="001327BC" w:rsidRPr="007350DD">
        <w:t xml:space="preserve"> </w:t>
      </w:r>
      <w:r w:rsidR="006564B6" w:rsidRPr="007350DD">
        <w:t>children,</w:t>
      </w:r>
      <w:r w:rsidR="001327BC" w:rsidRPr="007350DD">
        <w:t xml:space="preserve"> </w:t>
      </w:r>
      <w:r w:rsidR="006564B6" w:rsidRPr="007350DD">
        <w:t>the</w:t>
      </w:r>
      <w:r w:rsidR="001327BC" w:rsidRPr="007350DD">
        <w:t xml:space="preserve"> </w:t>
      </w:r>
      <w:r w:rsidR="006564B6" w:rsidRPr="007350DD">
        <w:t>disabled</w:t>
      </w:r>
      <w:r w:rsidR="001327BC" w:rsidRPr="007350DD">
        <w:t xml:space="preserve"> </w:t>
      </w:r>
      <w:r w:rsidR="006564B6" w:rsidRPr="007350DD">
        <w:t>and</w:t>
      </w:r>
      <w:r w:rsidR="001327BC" w:rsidRPr="007350DD">
        <w:t xml:space="preserve"> </w:t>
      </w:r>
      <w:r w:rsidR="006564B6" w:rsidRPr="007350DD">
        <w:t>the</w:t>
      </w:r>
      <w:r w:rsidR="001327BC" w:rsidRPr="007350DD">
        <w:t xml:space="preserve"> </w:t>
      </w:r>
      <w:r w:rsidR="006564B6" w:rsidRPr="007350DD">
        <w:t>elderly;</w:t>
      </w:r>
    </w:p>
    <w:p w:rsidR="006564B6" w:rsidRPr="007350DD" w:rsidRDefault="00F01A61" w:rsidP="00F01A61">
      <w:pPr>
        <w:pStyle w:val="SingleTxtG"/>
      </w:pPr>
      <w:r w:rsidRPr="007350DD">
        <w:tab/>
        <w:t>(b)</w:t>
      </w:r>
      <w:r w:rsidRPr="007350DD">
        <w:tab/>
      </w:r>
      <w:r w:rsidR="006564B6" w:rsidRPr="007350DD">
        <w:t>To</w:t>
      </w:r>
      <w:r w:rsidR="001327BC" w:rsidRPr="007350DD">
        <w:t xml:space="preserve"> </w:t>
      </w:r>
      <w:r w:rsidR="006564B6" w:rsidRPr="007350DD">
        <w:t>facilitate</w:t>
      </w:r>
      <w:r w:rsidR="001327BC" w:rsidRPr="007350DD">
        <w:t xml:space="preserve"> </w:t>
      </w:r>
      <w:r w:rsidR="006564B6" w:rsidRPr="007350DD">
        <w:t>and</w:t>
      </w:r>
      <w:r w:rsidR="001327BC" w:rsidRPr="007350DD">
        <w:t xml:space="preserve"> </w:t>
      </w:r>
      <w:r w:rsidR="006564B6" w:rsidRPr="007350DD">
        <w:t>encourage</w:t>
      </w:r>
      <w:r w:rsidR="001327BC" w:rsidRPr="007350DD">
        <w:t xml:space="preserve"> </w:t>
      </w:r>
      <w:r w:rsidR="006564B6" w:rsidRPr="007350DD">
        <w:t>a</w:t>
      </w:r>
      <w:r w:rsidR="001327BC" w:rsidRPr="007350DD">
        <w:t xml:space="preserve"> </w:t>
      </w:r>
      <w:r w:rsidR="006564B6" w:rsidRPr="007350DD">
        <w:t>wider</w:t>
      </w:r>
      <w:r w:rsidR="001327BC" w:rsidRPr="007350DD">
        <w:t xml:space="preserve"> </w:t>
      </w:r>
      <w:r w:rsidR="006564B6" w:rsidRPr="007350DD">
        <w:t>range</w:t>
      </w:r>
      <w:r w:rsidR="001327BC" w:rsidRPr="007350DD">
        <w:t xml:space="preserve"> </w:t>
      </w:r>
      <w:r w:rsidR="006564B6" w:rsidRPr="007350DD">
        <w:t>of</w:t>
      </w:r>
      <w:r w:rsidR="001327BC" w:rsidRPr="007350DD">
        <w:t xml:space="preserve"> </w:t>
      </w:r>
      <w:r w:rsidR="006564B6" w:rsidRPr="007350DD">
        <w:t>gender</w:t>
      </w:r>
      <w:r w:rsidR="001327BC" w:rsidRPr="007350DD">
        <w:t xml:space="preserve"> </w:t>
      </w:r>
      <w:r w:rsidR="006564B6" w:rsidRPr="007350DD">
        <w:t>issues;</w:t>
      </w:r>
    </w:p>
    <w:p w:rsidR="006564B6" w:rsidRPr="007350DD" w:rsidRDefault="00F01A61" w:rsidP="00F01A61">
      <w:pPr>
        <w:pStyle w:val="SingleTxtG"/>
      </w:pPr>
      <w:r w:rsidRPr="007350DD">
        <w:lastRenderedPageBreak/>
        <w:tab/>
        <w:t>(c)</w:t>
      </w:r>
      <w:r w:rsidR="006564B6" w:rsidRPr="007350DD">
        <w:tab/>
        <w:t>To</w:t>
      </w:r>
      <w:r w:rsidR="001327BC" w:rsidRPr="007350DD">
        <w:t xml:space="preserve"> </w:t>
      </w:r>
      <w:r w:rsidR="006564B6" w:rsidRPr="007350DD">
        <w:t>develop</w:t>
      </w:r>
      <w:r w:rsidR="001327BC" w:rsidRPr="007350DD">
        <w:t xml:space="preserve"> </w:t>
      </w:r>
      <w:r w:rsidR="006564B6" w:rsidRPr="007350DD">
        <w:t>policies</w:t>
      </w:r>
      <w:r w:rsidR="001327BC" w:rsidRPr="007350DD">
        <w:t xml:space="preserve"> </w:t>
      </w:r>
      <w:r w:rsidR="006564B6" w:rsidRPr="007350DD">
        <w:t>for</w:t>
      </w:r>
      <w:r w:rsidR="001327BC" w:rsidRPr="007350DD">
        <w:t xml:space="preserve"> </w:t>
      </w:r>
      <w:r w:rsidR="006564B6" w:rsidRPr="007350DD">
        <w:t>Persons</w:t>
      </w:r>
      <w:r w:rsidR="001327BC" w:rsidRPr="007350DD">
        <w:t xml:space="preserve"> </w:t>
      </w:r>
      <w:r w:rsidR="006564B6" w:rsidRPr="007350DD">
        <w:t>with</w:t>
      </w:r>
      <w:r w:rsidR="001327BC" w:rsidRPr="007350DD">
        <w:t xml:space="preserve"> </w:t>
      </w:r>
      <w:r w:rsidR="006564B6" w:rsidRPr="007350DD">
        <w:t>Disabilities</w:t>
      </w:r>
      <w:r w:rsidR="001327BC" w:rsidRPr="007350DD">
        <w:t xml:space="preserve"> </w:t>
      </w:r>
      <w:r w:rsidR="006564B6" w:rsidRPr="007350DD">
        <w:t>and</w:t>
      </w:r>
      <w:r w:rsidR="001327BC" w:rsidRPr="007350DD">
        <w:t xml:space="preserve"> </w:t>
      </w:r>
      <w:r w:rsidR="006564B6" w:rsidRPr="007350DD">
        <w:t>provide</w:t>
      </w:r>
      <w:r w:rsidR="001327BC" w:rsidRPr="007350DD">
        <w:t xml:space="preserve"> </w:t>
      </w:r>
      <w:r w:rsidR="006564B6" w:rsidRPr="007350DD">
        <w:t>referral</w:t>
      </w:r>
      <w:r w:rsidR="001327BC" w:rsidRPr="007350DD">
        <w:t xml:space="preserve"> </w:t>
      </w:r>
      <w:r w:rsidR="006564B6" w:rsidRPr="007350DD">
        <w:t>services</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physically</w:t>
      </w:r>
      <w:r w:rsidR="001327BC" w:rsidRPr="007350DD">
        <w:t xml:space="preserve"> </w:t>
      </w:r>
      <w:r w:rsidR="006564B6" w:rsidRPr="007350DD">
        <w:t>and</w:t>
      </w:r>
      <w:r w:rsidR="001327BC" w:rsidRPr="007350DD">
        <w:t xml:space="preserve"> </w:t>
      </w:r>
      <w:r w:rsidR="006564B6" w:rsidRPr="007350DD">
        <w:t>mentally</w:t>
      </w:r>
      <w:r w:rsidR="001327BC" w:rsidRPr="007350DD">
        <w:t xml:space="preserve"> </w:t>
      </w:r>
      <w:r w:rsidR="006564B6" w:rsidRPr="007350DD">
        <w:t>challenged;</w:t>
      </w:r>
    </w:p>
    <w:p w:rsidR="006564B6" w:rsidRPr="007350DD" w:rsidRDefault="00F01A61" w:rsidP="009E22FF">
      <w:pPr>
        <w:pStyle w:val="SingleTxtG"/>
      </w:pPr>
      <w:r w:rsidRPr="007350DD">
        <w:tab/>
        <w:t>(d)</w:t>
      </w:r>
      <w:r w:rsidR="006564B6" w:rsidRPr="007350DD">
        <w:tab/>
        <w:t>To</w:t>
      </w:r>
      <w:r w:rsidR="001327BC" w:rsidRPr="007350DD">
        <w:t xml:space="preserve"> </w:t>
      </w:r>
      <w:r w:rsidR="006564B6" w:rsidRPr="007350DD">
        <w:t>promote</w:t>
      </w:r>
      <w:r w:rsidR="001327BC" w:rsidRPr="007350DD">
        <w:t xml:space="preserve"> </w:t>
      </w:r>
      <w:r w:rsidR="006564B6" w:rsidRPr="007350DD">
        <w:t>foster</w:t>
      </w:r>
      <w:r w:rsidR="001327BC" w:rsidRPr="007350DD">
        <w:t xml:space="preserve"> </w:t>
      </w:r>
      <w:r w:rsidR="006564B6" w:rsidRPr="007350DD">
        <w:t>care</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elderly</w:t>
      </w:r>
      <w:r w:rsidR="001327BC" w:rsidRPr="007350DD">
        <w:t xml:space="preserve"> </w:t>
      </w:r>
      <w:r w:rsidR="006564B6" w:rsidRPr="007350DD">
        <w:t>and</w:t>
      </w:r>
      <w:r w:rsidR="001327BC" w:rsidRPr="007350DD">
        <w:t xml:space="preserve"> </w:t>
      </w:r>
      <w:r w:rsidR="006564B6" w:rsidRPr="007350DD">
        <w:t>those</w:t>
      </w:r>
      <w:r w:rsidR="001327BC" w:rsidRPr="007350DD">
        <w:t xml:space="preserve"> </w:t>
      </w:r>
      <w:r w:rsidR="006564B6" w:rsidRPr="007350DD">
        <w:t>living</w:t>
      </w:r>
      <w:r w:rsidR="001327BC" w:rsidRPr="007350DD">
        <w:t xml:space="preserve"> </w:t>
      </w:r>
      <w:r w:rsidR="006564B6" w:rsidRPr="007350DD">
        <w:t>under</w:t>
      </w:r>
      <w:r w:rsidR="001327BC" w:rsidRPr="007350DD">
        <w:t xml:space="preserve"> </w:t>
      </w:r>
      <w:r w:rsidR="006564B6" w:rsidRPr="007350DD">
        <w:t>assisted</w:t>
      </w:r>
      <w:r w:rsidR="001327BC" w:rsidRPr="007350DD">
        <w:t xml:space="preserve"> </w:t>
      </w:r>
      <w:r w:rsidR="006564B6" w:rsidRPr="007350DD">
        <w:t>arrangements</w:t>
      </w:r>
      <w:r w:rsidR="001327BC" w:rsidRPr="007350DD">
        <w:t xml:space="preserve"> </w:t>
      </w:r>
      <w:r w:rsidR="006564B6" w:rsidRPr="007350DD">
        <w:t>and</w:t>
      </w:r>
      <w:r w:rsidR="001327BC" w:rsidRPr="007350DD">
        <w:t xml:space="preserve"> </w:t>
      </w:r>
      <w:r w:rsidR="006564B6" w:rsidRPr="007350DD">
        <w:t>respite</w:t>
      </w:r>
      <w:r w:rsidR="001327BC" w:rsidRPr="007350DD">
        <w:t xml:space="preserve"> </w:t>
      </w:r>
      <w:r w:rsidR="006564B6" w:rsidRPr="007350DD">
        <w:t>care;</w:t>
      </w:r>
      <w:r w:rsidR="001327BC" w:rsidRPr="007350DD">
        <w:t xml:space="preserve"> </w:t>
      </w:r>
      <w:r w:rsidR="006564B6" w:rsidRPr="007350DD">
        <w:t>and</w:t>
      </w:r>
    </w:p>
    <w:p w:rsidR="006564B6" w:rsidRPr="007350DD" w:rsidRDefault="00F01A61" w:rsidP="009E22FF">
      <w:pPr>
        <w:pStyle w:val="SingleTxtG"/>
      </w:pPr>
      <w:r w:rsidRPr="007350DD">
        <w:tab/>
        <w:t>(e)</w:t>
      </w:r>
      <w:r w:rsidR="006564B6" w:rsidRPr="007350DD">
        <w:tab/>
        <w:t>To</w:t>
      </w:r>
      <w:r w:rsidR="001327BC" w:rsidRPr="007350DD">
        <w:t xml:space="preserve"> </w:t>
      </w:r>
      <w:r w:rsidR="006564B6" w:rsidRPr="007350DD">
        <w:t>undertake</w:t>
      </w:r>
      <w:r w:rsidR="001327BC" w:rsidRPr="007350DD">
        <w:t xml:space="preserve"> </w:t>
      </w:r>
      <w:r w:rsidR="006564B6" w:rsidRPr="007350DD">
        <w:t>a</w:t>
      </w:r>
      <w:r w:rsidR="001327BC" w:rsidRPr="007350DD">
        <w:t xml:space="preserve"> </w:t>
      </w:r>
      <w:r w:rsidR="006564B6" w:rsidRPr="007350DD">
        <w:t>programme</w:t>
      </w:r>
      <w:r w:rsidR="001327BC" w:rsidRPr="007350DD">
        <w:t xml:space="preserve"> </w:t>
      </w:r>
      <w:r w:rsidR="006564B6" w:rsidRPr="007350DD">
        <w:t>of</w:t>
      </w:r>
      <w:r w:rsidR="001327BC" w:rsidRPr="007350DD">
        <w:t xml:space="preserve"> </w:t>
      </w:r>
      <w:r w:rsidR="006564B6" w:rsidRPr="007350DD">
        <w:t>urban</w:t>
      </w:r>
      <w:r w:rsidR="001327BC" w:rsidRPr="007350DD">
        <w:t xml:space="preserve"> </w:t>
      </w:r>
      <w:r w:rsidR="006564B6" w:rsidRPr="007350DD">
        <w:t>development.</w:t>
      </w:r>
    </w:p>
    <w:p w:rsidR="006564B6" w:rsidRPr="007350DD" w:rsidRDefault="006564B6" w:rsidP="009E22FF">
      <w:pPr>
        <w:pStyle w:val="SingleTxtG"/>
      </w:pPr>
      <w:r w:rsidRPr="007350DD">
        <w:t>16.</w:t>
      </w:r>
      <w:r w:rsidRPr="007350DD">
        <w:tab/>
        <w:t>These</w:t>
      </w:r>
      <w:r w:rsidR="001327BC" w:rsidRPr="007350DD">
        <w:t xml:space="preserve"> </w:t>
      </w:r>
      <w:r w:rsidRPr="007350DD">
        <w:t>functions</w:t>
      </w:r>
      <w:r w:rsidR="001327BC" w:rsidRPr="007350DD">
        <w:t xml:space="preserve"> </w:t>
      </w:r>
      <w:r w:rsidRPr="007350DD">
        <w:t>were</w:t>
      </w:r>
      <w:r w:rsidR="001327BC" w:rsidRPr="007350DD">
        <w:t xml:space="preserve"> </w:t>
      </w:r>
      <w:r w:rsidRPr="007350DD">
        <w:t>largely</w:t>
      </w:r>
      <w:r w:rsidR="001327BC" w:rsidRPr="007350DD">
        <w:t xml:space="preserve"> </w:t>
      </w:r>
      <w:r w:rsidRPr="007350DD">
        <w:t>carried</w:t>
      </w:r>
      <w:r w:rsidR="001327BC" w:rsidRPr="007350DD">
        <w:t xml:space="preserve"> </w:t>
      </w:r>
      <w:r w:rsidRPr="007350DD">
        <w:t>out</w:t>
      </w:r>
      <w:r w:rsidR="001327BC" w:rsidRPr="007350DD">
        <w:t xml:space="preserve"> </w:t>
      </w:r>
      <w:r w:rsidRPr="007350DD">
        <w:t>by</w:t>
      </w:r>
      <w:r w:rsidR="001327BC" w:rsidRPr="007350DD">
        <w:t xml:space="preserve"> </w:t>
      </w:r>
      <w:r w:rsidRPr="007350DD">
        <w:t>its</w:t>
      </w:r>
      <w:r w:rsidR="001327BC" w:rsidRPr="007350DD">
        <w:t xml:space="preserve"> </w:t>
      </w:r>
      <w:r w:rsidRPr="007350DD">
        <w:t>agencies,</w:t>
      </w:r>
      <w:r w:rsidR="001327BC" w:rsidRPr="007350DD">
        <w:t xml:space="preserve"> </w:t>
      </w:r>
      <w:r w:rsidRPr="007350DD">
        <w:t>namely:</w:t>
      </w:r>
    </w:p>
    <w:p w:rsidR="006564B6" w:rsidRPr="007350DD" w:rsidRDefault="00F01A61" w:rsidP="009E22FF">
      <w:pPr>
        <w:pStyle w:val="SingleTxtG"/>
      </w:pPr>
      <w:r w:rsidRPr="007350DD">
        <w:tab/>
        <w:t>(a)</w:t>
      </w:r>
      <w:r w:rsidR="006564B6" w:rsidRPr="007350DD">
        <w:tab/>
        <w:t>The</w:t>
      </w:r>
      <w:r w:rsidR="001327BC" w:rsidRPr="007350DD">
        <w:t xml:space="preserve"> </w:t>
      </w:r>
      <w:r w:rsidR="006564B6" w:rsidRPr="007350DD">
        <w:t>Welfare</w:t>
      </w:r>
      <w:r w:rsidR="001327BC" w:rsidRPr="007350DD">
        <w:t xml:space="preserve"> </w:t>
      </w:r>
      <w:r w:rsidR="006564B6" w:rsidRPr="007350DD">
        <w:t>Department;</w:t>
      </w:r>
    </w:p>
    <w:p w:rsidR="006564B6" w:rsidRPr="007350DD" w:rsidRDefault="00F01A61" w:rsidP="009E22FF">
      <w:pPr>
        <w:pStyle w:val="SingleTxtG"/>
      </w:pPr>
      <w:r w:rsidRPr="007350DD">
        <w:tab/>
        <w:t>(b)</w:t>
      </w:r>
      <w:r w:rsidR="006564B6" w:rsidRPr="007350DD">
        <w:tab/>
        <w:t>The</w:t>
      </w:r>
      <w:r w:rsidR="001327BC" w:rsidRPr="007350DD">
        <w:t xml:space="preserve"> </w:t>
      </w:r>
      <w:r w:rsidR="006564B6" w:rsidRPr="007350DD">
        <w:t>National</w:t>
      </w:r>
      <w:r w:rsidR="001327BC" w:rsidRPr="007350DD">
        <w:t xml:space="preserve"> </w:t>
      </w:r>
      <w:r w:rsidR="006564B6" w:rsidRPr="007350DD">
        <w:t>Disabilities</w:t>
      </w:r>
      <w:r w:rsidR="001327BC" w:rsidRPr="007350DD">
        <w:t xml:space="preserve"> </w:t>
      </w:r>
      <w:r w:rsidR="006564B6" w:rsidRPr="007350DD">
        <w:t>Unit;</w:t>
      </w:r>
    </w:p>
    <w:p w:rsidR="006564B6" w:rsidRPr="007350DD" w:rsidRDefault="00F01A61" w:rsidP="009E22FF">
      <w:pPr>
        <w:pStyle w:val="SingleTxtG"/>
      </w:pPr>
      <w:r w:rsidRPr="007350DD">
        <w:tab/>
        <w:t>(c)</w:t>
      </w:r>
      <w:r w:rsidR="006564B6" w:rsidRPr="007350DD">
        <w:tab/>
        <w:t>The</w:t>
      </w:r>
      <w:r w:rsidR="001327BC" w:rsidRPr="007350DD">
        <w:t xml:space="preserve"> </w:t>
      </w:r>
      <w:r w:rsidR="006564B6" w:rsidRPr="007350DD">
        <w:t>Community</w:t>
      </w:r>
      <w:r w:rsidR="001327BC" w:rsidRPr="007350DD">
        <w:t xml:space="preserve"> </w:t>
      </w:r>
      <w:r w:rsidR="006564B6" w:rsidRPr="007350DD">
        <w:t>Development</w:t>
      </w:r>
      <w:r w:rsidR="001327BC" w:rsidRPr="007350DD">
        <w:t xml:space="preserve"> </w:t>
      </w:r>
      <w:r w:rsidR="006564B6" w:rsidRPr="007350DD">
        <w:t>Department;</w:t>
      </w:r>
    </w:p>
    <w:p w:rsidR="006564B6" w:rsidRPr="007350DD" w:rsidRDefault="00F01A61" w:rsidP="009E22FF">
      <w:pPr>
        <w:pStyle w:val="SingleTxtG"/>
      </w:pPr>
      <w:r w:rsidRPr="007350DD">
        <w:tab/>
        <w:t>(d)</w:t>
      </w:r>
      <w:r w:rsidR="006564B6" w:rsidRPr="007350DD">
        <w:tab/>
        <w:t>The</w:t>
      </w:r>
      <w:r w:rsidR="001327BC" w:rsidRPr="007350DD">
        <w:t xml:space="preserve"> </w:t>
      </w:r>
      <w:r w:rsidR="006564B6" w:rsidRPr="007350DD">
        <w:t>Child</w:t>
      </w:r>
      <w:r w:rsidR="001327BC" w:rsidRPr="007350DD">
        <w:t xml:space="preserve"> </w:t>
      </w:r>
      <w:r w:rsidR="006564B6" w:rsidRPr="007350DD">
        <w:t>Care</w:t>
      </w:r>
      <w:r w:rsidR="001327BC" w:rsidRPr="007350DD">
        <w:t xml:space="preserve"> </w:t>
      </w:r>
      <w:r w:rsidR="006564B6" w:rsidRPr="007350DD">
        <w:t>Board;</w:t>
      </w:r>
    </w:p>
    <w:p w:rsidR="006564B6" w:rsidRPr="007350DD" w:rsidRDefault="00F01A61" w:rsidP="009E22FF">
      <w:pPr>
        <w:pStyle w:val="SingleTxtG"/>
      </w:pPr>
      <w:r w:rsidRPr="007350DD">
        <w:tab/>
        <w:t>(e)</w:t>
      </w:r>
      <w:r w:rsidRPr="007350DD">
        <w:tab/>
      </w:r>
      <w:r w:rsidR="006564B6" w:rsidRPr="007350DD">
        <w:t>The</w:t>
      </w:r>
      <w:r w:rsidR="001327BC" w:rsidRPr="007350DD">
        <w:t xml:space="preserve"> </w:t>
      </w:r>
      <w:r w:rsidR="006564B6" w:rsidRPr="007350DD">
        <w:t>National</w:t>
      </w:r>
      <w:r w:rsidR="001327BC" w:rsidRPr="007350DD">
        <w:t xml:space="preserve"> </w:t>
      </w:r>
      <w:r w:rsidR="006564B6" w:rsidRPr="007350DD">
        <w:t>Assistance</w:t>
      </w:r>
      <w:r w:rsidR="001327BC" w:rsidRPr="007350DD">
        <w:t xml:space="preserve"> </w:t>
      </w:r>
      <w:r w:rsidR="006564B6" w:rsidRPr="007350DD">
        <w:t>Board;</w:t>
      </w:r>
    </w:p>
    <w:p w:rsidR="006564B6" w:rsidRPr="007350DD" w:rsidRDefault="00F01A61" w:rsidP="009E22FF">
      <w:pPr>
        <w:pStyle w:val="SingleTxtG"/>
      </w:pPr>
      <w:r w:rsidRPr="007350DD">
        <w:tab/>
        <w:t>(f)</w:t>
      </w:r>
      <w:r w:rsidR="006564B6" w:rsidRPr="007350DD">
        <w:tab/>
        <w:t>The</w:t>
      </w:r>
      <w:r w:rsidR="001327BC" w:rsidRPr="007350DD">
        <w:t xml:space="preserve"> </w:t>
      </w:r>
      <w:r w:rsidR="006564B6" w:rsidRPr="007350DD">
        <w:t>Urban</w:t>
      </w:r>
      <w:r w:rsidR="001327BC" w:rsidRPr="007350DD">
        <w:t xml:space="preserve"> </w:t>
      </w:r>
      <w:r w:rsidR="006564B6" w:rsidRPr="007350DD">
        <w:t>Development</w:t>
      </w:r>
      <w:r w:rsidR="001327BC" w:rsidRPr="007350DD">
        <w:t xml:space="preserve"> </w:t>
      </w:r>
      <w:r w:rsidR="006564B6" w:rsidRPr="007350DD">
        <w:t>Commission</w:t>
      </w:r>
      <w:r w:rsidR="001327BC" w:rsidRPr="007350DD">
        <w:t xml:space="preserve"> </w:t>
      </w:r>
      <w:r w:rsidR="006564B6" w:rsidRPr="007350DD">
        <w:t>(transferred</w:t>
      </w:r>
      <w:r w:rsidR="001327BC" w:rsidRPr="007350DD">
        <w:t xml:space="preserve"> </w:t>
      </w:r>
      <w:r w:rsidR="006564B6" w:rsidRPr="007350DD">
        <w:t>to</w:t>
      </w:r>
      <w:r w:rsidR="001327BC" w:rsidRPr="007350DD">
        <w:t xml:space="preserve"> </w:t>
      </w:r>
      <w:r w:rsidR="006564B6" w:rsidRPr="007350DD">
        <w:t>Ministry</w:t>
      </w:r>
      <w:r w:rsidR="001327BC" w:rsidRPr="007350DD">
        <w:t xml:space="preserve"> </w:t>
      </w:r>
      <w:r w:rsidR="006564B6" w:rsidRPr="007350DD">
        <w:t>of</w:t>
      </w:r>
      <w:r w:rsidR="001327BC" w:rsidRPr="007350DD">
        <w:t xml:space="preserve"> </w:t>
      </w:r>
      <w:r w:rsidR="006564B6" w:rsidRPr="007350DD">
        <w:t>Economic</w:t>
      </w:r>
      <w:r w:rsidR="001327BC" w:rsidRPr="007350DD">
        <w:t xml:space="preserve"> </w:t>
      </w:r>
      <w:r w:rsidR="006564B6" w:rsidRPr="007350DD">
        <w:t>Affairs</w:t>
      </w:r>
      <w:r w:rsidR="001327BC" w:rsidRPr="007350DD">
        <w:t xml:space="preserve"> </w:t>
      </w:r>
      <w:r w:rsidR="006564B6" w:rsidRPr="007350DD">
        <w:t>in</w:t>
      </w:r>
      <w:r w:rsidR="001327BC" w:rsidRPr="007350DD">
        <w:t xml:space="preserve"> </w:t>
      </w:r>
      <w:r w:rsidR="006564B6" w:rsidRPr="007350DD">
        <w:t>2005);</w:t>
      </w:r>
    </w:p>
    <w:p w:rsidR="006564B6" w:rsidRPr="007350DD" w:rsidRDefault="00F01A61" w:rsidP="009E22FF">
      <w:pPr>
        <w:pStyle w:val="SingleTxtG"/>
      </w:pPr>
      <w:r w:rsidRPr="007350DD">
        <w:tab/>
        <w:t>(g)</w:t>
      </w:r>
      <w:r w:rsidR="006564B6" w:rsidRPr="007350DD">
        <w:tab/>
        <w:t>The</w:t>
      </w:r>
      <w:r w:rsidR="001327BC" w:rsidRPr="007350DD">
        <w:t xml:space="preserve"> </w:t>
      </w:r>
      <w:r w:rsidR="006564B6" w:rsidRPr="007350DD">
        <w:t>Poverty</w:t>
      </w:r>
      <w:r w:rsidR="001327BC" w:rsidRPr="007350DD">
        <w:t xml:space="preserve"> </w:t>
      </w:r>
      <w:r w:rsidR="006564B6" w:rsidRPr="007350DD">
        <w:t>Alleviation</w:t>
      </w:r>
      <w:r w:rsidR="001327BC" w:rsidRPr="007350DD">
        <w:t xml:space="preserve"> </w:t>
      </w:r>
      <w:r w:rsidR="006564B6" w:rsidRPr="007350DD">
        <w:t>Bureau;</w:t>
      </w:r>
      <w:r w:rsidR="001327BC" w:rsidRPr="007350DD">
        <w:t xml:space="preserve"> </w:t>
      </w:r>
      <w:r w:rsidR="006564B6" w:rsidRPr="007350DD">
        <w:t>and</w:t>
      </w:r>
    </w:p>
    <w:p w:rsidR="006564B6" w:rsidRPr="007350DD" w:rsidRDefault="00F01A61" w:rsidP="009E22FF">
      <w:pPr>
        <w:pStyle w:val="SingleTxtG"/>
      </w:pPr>
      <w:r w:rsidRPr="007350DD">
        <w:tab/>
        <w:t>(h)</w:t>
      </w:r>
      <w:r w:rsidR="006564B6" w:rsidRPr="007350DD">
        <w:tab/>
        <w:t>The</w:t>
      </w:r>
      <w:r w:rsidR="001327BC" w:rsidRPr="007350DD">
        <w:t xml:space="preserve"> </w:t>
      </w:r>
      <w:r w:rsidR="006564B6" w:rsidRPr="007350DD">
        <w:t>Bureau</w:t>
      </w:r>
      <w:r w:rsidR="001327BC" w:rsidRPr="007350DD">
        <w:t xml:space="preserve"> </w:t>
      </w:r>
      <w:r w:rsidR="006564B6" w:rsidRPr="007350DD">
        <w:t>of</w:t>
      </w:r>
      <w:r w:rsidR="001327BC" w:rsidRPr="007350DD">
        <w:t xml:space="preserve"> </w:t>
      </w:r>
      <w:r w:rsidR="006564B6" w:rsidRPr="007350DD">
        <w:t>Gender</w:t>
      </w:r>
      <w:r w:rsidR="001327BC" w:rsidRPr="007350DD">
        <w:t xml:space="preserve"> </w:t>
      </w:r>
      <w:r w:rsidR="006564B6" w:rsidRPr="007350DD">
        <w:t>Affairs.</w:t>
      </w:r>
    </w:p>
    <w:p w:rsidR="006564B6" w:rsidRPr="007350DD" w:rsidRDefault="006564B6" w:rsidP="009E22FF">
      <w:pPr>
        <w:pStyle w:val="SingleTxtG"/>
      </w:pPr>
      <w:r w:rsidRPr="007350DD">
        <w:t>17.</w:t>
      </w:r>
      <w:r w:rsidRPr="007350DD">
        <w:tab/>
        <w:t>As</w:t>
      </w:r>
      <w:r w:rsidR="001327BC" w:rsidRPr="007350DD">
        <w:t xml:space="preserve"> </w:t>
      </w:r>
      <w:r w:rsidRPr="007350DD">
        <w:t>noted,</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Pr="007350DD">
        <w:t>was</w:t>
      </w:r>
      <w:r w:rsidR="001327BC" w:rsidRPr="007350DD">
        <w:t xml:space="preserve"> </w:t>
      </w:r>
      <w:r w:rsidRPr="007350DD">
        <w:t>replaced</w:t>
      </w:r>
      <w:r w:rsidR="001327BC" w:rsidRPr="007350DD">
        <w:t xml:space="preserve"> </w:t>
      </w:r>
      <w:r w:rsidRPr="007350DD">
        <w:t>in</w:t>
      </w:r>
      <w:r w:rsidR="001327BC" w:rsidRPr="007350DD">
        <w:t xml:space="preserve"> </w:t>
      </w:r>
      <w:r w:rsidRPr="007350DD">
        <w:t>2008</w:t>
      </w:r>
      <w:r w:rsidR="001327BC" w:rsidRPr="007350DD">
        <w:t xml:space="preserve"> </w:t>
      </w:r>
      <w:r w:rsidRPr="007350DD">
        <w:t>with</w:t>
      </w:r>
      <w:r w:rsidR="001327BC" w:rsidRPr="007350DD">
        <w:t xml:space="preserve"> </w:t>
      </w:r>
      <w:r w:rsidRPr="007350DD">
        <w:t>the</w:t>
      </w:r>
      <w:r w:rsidR="001327BC" w:rsidRPr="007350DD">
        <w:t xml:space="preserve"> </w:t>
      </w:r>
      <w:r w:rsidRPr="007350DD">
        <w:t>establishment</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Family,</w:t>
      </w:r>
      <w:r w:rsidR="001327BC" w:rsidRPr="007350DD">
        <w:t xml:space="preserve"> </w:t>
      </w:r>
      <w:r w:rsidRPr="007350DD">
        <w:t>Culture,</w:t>
      </w:r>
      <w:r w:rsidR="001327BC" w:rsidRPr="007350DD">
        <w:t xml:space="preserve"> </w:t>
      </w:r>
      <w:r w:rsidRPr="007350DD">
        <w:t>Sports</w:t>
      </w:r>
      <w:r w:rsidR="001327BC" w:rsidRPr="007350DD">
        <w:t xml:space="preserve"> </w:t>
      </w:r>
      <w:r w:rsidRPr="007350DD">
        <w:t>and</w:t>
      </w:r>
      <w:r w:rsidR="001327BC" w:rsidRPr="007350DD">
        <w:t xml:space="preserve"> </w:t>
      </w:r>
      <w:r w:rsidRPr="007350DD">
        <w:t>Youth.</w:t>
      </w:r>
      <w:r w:rsidR="001327BC" w:rsidRPr="007350DD">
        <w:t xml:space="preserve"> </w:t>
      </w:r>
      <w:r w:rsidRPr="007350DD">
        <w:t>Coordination</w:t>
      </w:r>
      <w:r w:rsidR="001327BC" w:rsidRPr="007350DD">
        <w:t xml:space="preserve"> </w:t>
      </w:r>
      <w:r w:rsidRPr="007350DD">
        <w:t>of</w:t>
      </w:r>
      <w:r w:rsidR="001327BC" w:rsidRPr="007350DD">
        <w:t xml:space="preserve"> </w:t>
      </w:r>
      <w:r w:rsidRPr="007350DD">
        <w:t>the</w:t>
      </w:r>
      <w:r w:rsidR="001327BC" w:rsidRPr="007350DD">
        <w:t xml:space="preserve"> </w:t>
      </w:r>
      <w:r w:rsidRPr="007350DD">
        <w:t>agencies</w:t>
      </w:r>
      <w:r w:rsidR="001327BC" w:rsidRPr="007350DD">
        <w:t xml:space="preserve"> </w:t>
      </w:r>
      <w:r w:rsidRPr="007350DD">
        <w:t>that</w:t>
      </w:r>
      <w:r w:rsidR="001327BC" w:rsidRPr="007350DD">
        <w:t xml:space="preserve"> </w:t>
      </w:r>
      <w:r w:rsidRPr="007350DD">
        <w:t>come</w:t>
      </w:r>
      <w:r w:rsidR="001327BC" w:rsidRPr="007350DD">
        <w:t xml:space="preserve"> </w:t>
      </w:r>
      <w:r w:rsidRPr="007350DD">
        <w:t>under</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Family,</w:t>
      </w:r>
      <w:r w:rsidR="001327BC" w:rsidRPr="007350DD">
        <w:t xml:space="preserve"> </w:t>
      </w:r>
      <w:r w:rsidRPr="007350DD">
        <w:t>Culture,</w:t>
      </w:r>
      <w:r w:rsidR="001327BC" w:rsidRPr="007350DD">
        <w:t xml:space="preserve"> </w:t>
      </w:r>
      <w:r w:rsidRPr="007350DD">
        <w:t>Sports</w:t>
      </w:r>
      <w:r w:rsidR="001327BC" w:rsidRPr="007350DD">
        <w:t xml:space="preserve"> </w:t>
      </w:r>
      <w:r w:rsidRPr="007350DD">
        <w:t>and</w:t>
      </w:r>
      <w:r w:rsidR="001327BC" w:rsidRPr="007350DD">
        <w:t xml:space="preserve"> </w:t>
      </w:r>
      <w:r w:rsidRPr="007350DD">
        <w:t>Youth</w:t>
      </w:r>
      <w:r w:rsidR="001327BC" w:rsidRPr="007350DD">
        <w:t xml:space="preserve"> </w:t>
      </w:r>
      <w:r w:rsidRPr="007350DD">
        <w:t>is</w:t>
      </w:r>
      <w:r w:rsidR="001327BC" w:rsidRPr="007350DD">
        <w:t xml:space="preserve"> </w:t>
      </w:r>
      <w:r w:rsidRPr="007350DD">
        <w:t>facilitated</w:t>
      </w:r>
      <w:r w:rsidR="001327BC" w:rsidRPr="007350DD">
        <w:t xml:space="preserve"> </w:t>
      </w:r>
      <w:r w:rsidRPr="007350DD">
        <w:t>through</w:t>
      </w:r>
      <w:r w:rsidR="001327BC" w:rsidRPr="007350DD">
        <w:t xml:space="preserve"> </w:t>
      </w:r>
      <w:r w:rsidRPr="007350DD">
        <w:t>monthly</w:t>
      </w:r>
      <w:r w:rsidR="001327BC" w:rsidRPr="007350DD">
        <w:t xml:space="preserve"> </w:t>
      </w:r>
      <w:r w:rsidRPr="007350DD">
        <w:t>meetings</w:t>
      </w:r>
      <w:r w:rsidR="001327BC" w:rsidRPr="007350DD">
        <w:t xml:space="preserve"> </w:t>
      </w:r>
      <w:r w:rsidRPr="007350DD">
        <w:t>of</w:t>
      </w:r>
      <w:r w:rsidR="001327BC" w:rsidRPr="007350DD">
        <w:t xml:space="preserve"> </w:t>
      </w:r>
      <w:r w:rsidRPr="007350DD">
        <w:t>all</w:t>
      </w:r>
      <w:r w:rsidR="001327BC" w:rsidRPr="007350DD">
        <w:t xml:space="preserve"> </w:t>
      </w:r>
      <w:r w:rsidRPr="007350DD">
        <w:t>the</w:t>
      </w:r>
      <w:r w:rsidR="001327BC" w:rsidRPr="007350DD">
        <w:t xml:space="preserve"> </w:t>
      </w:r>
      <w:r w:rsidRPr="007350DD">
        <w:t>Directors,</w:t>
      </w:r>
      <w:r w:rsidR="001327BC" w:rsidRPr="007350DD">
        <w:t xml:space="preserve"> </w:t>
      </w:r>
      <w:r w:rsidRPr="007350DD">
        <w:t>which</w:t>
      </w:r>
      <w:r w:rsidR="001327BC" w:rsidRPr="007350DD">
        <w:t xml:space="preserve"> </w:t>
      </w:r>
      <w:r w:rsidRPr="007350DD">
        <w:t>are</w:t>
      </w:r>
      <w:r w:rsidR="001327BC" w:rsidRPr="007350DD">
        <w:t xml:space="preserve"> </w:t>
      </w:r>
      <w:r w:rsidRPr="007350DD">
        <w:t>attended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Minister</w:t>
      </w:r>
      <w:r w:rsidR="001327BC" w:rsidRPr="007350DD">
        <w:t xml:space="preserve"> </w:t>
      </w:r>
      <w:r w:rsidRPr="007350DD">
        <w:t>and</w:t>
      </w:r>
      <w:r w:rsidR="001327BC" w:rsidRPr="007350DD">
        <w:t xml:space="preserve"> </w:t>
      </w:r>
      <w:r w:rsidRPr="007350DD">
        <w:t>other</w:t>
      </w:r>
      <w:r w:rsidR="001327BC" w:rsidRPr="007350DD">
        <w:t xml:space="preserve"> </w:t>
      </w:r>
      <w:r w:rsidRPr="007350DD">
        <w:t>senior</w:t>
      </w:r>
      <w:r w:rsidR="001327BC" w:rsidRPr="007350DD">
        <w:t xml:space="preserve"> </w:t>
      </w:r>
      <w:r w:rsidRPr="007350DD">
        <w:t>staff</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The</w:t>
      </w:r>
      <w:r w:rsidR="001327BC" w:rsidRPr="007350DD">
        <w:t xml:space="preserve"> </w:t>
      </w:r>
      <w:r w:rsidRPr="007350DD">
        <w:t>monthly</w:t>
      </w:r>
      <w:r w:rsidR="001327BC" w:rsidRPr="007350DD">
        <w:t xml:space="preserve"> </w:t>
      </w:r>
      <w:r w:rsidRPr="007350DD">
        <w:t>meetings</w:t>
      </w:r>
      <w:r w:rsidR="001327BC" w:rsidRPr="007350DD">
        <w:t xml:space="preserve"> </w:t>
      </w:r>
      <w:r w:rsidRPr="007350DD">
        <w:t>examine</w:t>
      </w:r>
      <w:r w:rsidR="001327BC" w:rsidRPr="007350DD">
        <w:t xml:space="preserve"> </w:t>
      </w:r>
      <w:r w:rsidRPr="007350DD">
        <w:t>the</w:t>
      </w:r>
      <w:r w:rsidR="001327BC" w:rsidRPr="007350DD">
        <w:t xml:space="preserve"> </w:t>
      </w:r>
      <w:r w:rsidRPr="007350DD">
        <w:t>progress</w:t>
      </w:r>
      <w:r w:rsidR="001327BC" w:rsidRPr="007350DD">
        <w:t xml:space="preserve"> </w:t>
      </w:r>
      <w:r w:rsidRPr="007350DD">
        <w:t>made</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challenges</w:t>
      </w:r>
      <w:r w:rsidR="001327BC" w:rsidRPr="007350DD">
        <w:t xml:space="preserve"> </w:t>
      </w:r>
      <w:r w:rsidRPr="007350DD">
        <w:t>and</w:t>
      </w:r>
      <w:r w:rsidR="001327BC" w:rsidRPr="007350DD">
        <w:t xml:space="preserve"> </w:t>
      </w:r>
      <w:r w:rsidRPr="007350DD">
        <w:t>problems</w:t>
      </w:r>
      <w:r w:rsidR="001327BC" w:rsidRPr="007350DD">
        <w:t xml:space="preserve"> </w:t>
      </w:r>
      <w:r w:rsidRPr="007350DD">
        <w:t>being</w:t>
      </w:r>
      <w:r w:rsidR="001327BC" w:rsidRPr="007350DD">
        <w:t xml:space="preserve"> </w:t>
      </w:r>
      <w:r w:rsidRPr="007350DD">
        <w:t>faced.</w:t>
      </w:r>
      <w:r w:rsidR="001327BC" w:rsidRPr="007350DD">
        <w:t xml:space="preserve"> </w:t>
      </w:r>
      <w:r w:rsidRPr="007350DD">
        <w:t>Annual</w:t>
      </w:r>
      <w:r w:rsidR="001327BC" w:rsidRPr="007350DD">
        <w:t xml:space="preserve"> </w:t>
      </w:r>
      <w:r w:rsidRPr="007350DD">
        <w:t>work</w:t>
      </w:r>
      <w:r w:rsidR="001327BC" w:rsidRPr="007350DD">
        <w:t xml:space="preserve"> </w:t>
      </w:r>
      <w:r w:rsidRPr="007350DD">
        <w:t>plans</w:t>
      </w:r>
      <w:r w:rsidR="001327BC" w:rsidRPr="007350DD">
        <w:t xml:space="preserve"> </w:t>
      </w:r>
      <w:r w:rsidRPr="007350DD">
        <w:t>are</w:t>
      </w:r>
      <w:r w:rsidR="001327BC" w:rsidRPr="007350DD">
        <w:t xml:space="preserve"> </w:t>
      </w:r>
      <w:r w:rsidRPr="007350DD">
        <w:t>also</w:t>
      </w:r>
      <w:r w:rsidR="001327BC" w:rsidRPr="007350DD">
        <w:t xml:space="preserve"> </w:t>
      </w:r>
      <w:r w:rsidRPr="007350DD">
        <w:t>prepared.</w:t>
      </w:r>
      <w:r w:rsidR="001327BC" w:rsidRPr="007350DD">
        <w:t xml:space="preserve"> </w:t>
      </w:r>
      <w:r w:rsidRPr="007350DD">
        <w:t>Institutional</w:t>
      </w:r>
      <w:r w:rsidR="001327BC" w:rsidRPr="007350DD">
        <w:t xml:space="preserve"> </w:t>
      </w:r>
      <w:r w:rsidRPr="007350DD">
        <w:t>strengthening</w:t>
      </w:r>
      <w:r w:rsidR="001327BC" w:rsidRPr="007350DD">
        <w:t xml:space="preserve"> </w:t>
      </w:r>
      <w:r w:rsidRPr="007350DD">
        <w:t>of</w:t>
      </w:r>
      <w:r w:rsidR="001327BC" w:rsidRPr="007350DD">
        <w:t xml:space="preserve"> </w:t>
      </w:r>
      <w:r w:rsidRPr="007350DD">
        <w:t>the</w:t>
      </w:r>
      <w:r w:rsidR="001327BC" w:rsidRPr="007350DD">
        <w:t xml:space="preserve"> </w:t>
      </w:r>
      <w:r w:rsidRPr="007350DD">
        <w:t>former</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Pr="007350DD">
        <w:t>occurred</w:t>
      </w:r>
      <w:r w:rsidR="001327BC" w:rsidRPr="007350DD">
        <w:t xml:space="preserve"> </w:t>
      </w:r>
      <w:r w:rsidRPr="007350DD">
        <w:t>with</w:t>
      </w:r>
      <w:r w:rsidR="001327BC" w:rsidRPr="007350DD">
        <w:t xml:space="preserve"> </w:t>
      </w:r>
      <w:r w:rsidRPr="007350DD">
        <w:t>the</w:t>
      </w:r>
      <w:r w:rsidR="001327BC" w:rsidRPr="007350DD">
        <w:t xml:space="preserve"> </w:t>
      </w:r>
      <w:r w:rsidRPr="007350DD">
        <w:t>addition</w:t>
      </w:r>
      <w:r w:rsidR="001327BC" w:rsidRPr="007350DD">
        <w:t xml:space="preserve"> </w:t>
      </w:r>
      <w:r w:rsidRPr="007350DD">
        <w:t>of</w:t>
      </w:r>
      <w:r w:rsidR="001327BC" w:rsidRPr="007350DD">
        <w:t xml:space="preserve"> </w:t>
      </w:r>
      <w:r w:rsidRPr="007350DD">
        <w:t>a</w:t>
      </w:r>
      <w:r w:rsidR="001327BC" w:rsidRPr="007350DD">
        <w:t xml:space="preserve"> </w:t>
      </w:r>
      <w:r w:rsidRPr="007350DD">
        <w:t>Bureau</w:t>
      </w:r>
      <w:r w:rsidR="001327BC" w:rsidRPr="007350DD">
        <w:t xml:space="preserve"> </w:t>
      </w:r>
      <w:r w:rsidRPr="007350DD">
        <w:t>of</w:t>
      </w:r>
      <w:r w:rsidR="001327BC" w:rsidRPr="007350DD">
        <w:t xml:space="preserve"> </w:t>
      </w:r>
      <w:r w:rsidRPr="007350DD">
        <w:t>Social</w:t>
      </w:r>
      <w:r w:rsidR="001327BC" w:rsidRPr="007350DD">
        <w:t xml:space="preserve"> </w:t>
      </w:r>
      <w:r w:rsidRPr="007350DD">
        <w:t>Policy,</w:t>
      </w:r>
      <w:r w:rsidR="001327BC" w:rsidRPr="007350DD">
        <w:t xml:space="preserve"> </w:t>
      </w:r>
      <w:r w:rsidRPr="007350DD">
        <w:t>Research</w:t>
      </w:r>
      <w:r w:rsidR="001327BC" w:rsidRPr="007350DD">
        <w:t xml:space="preserve"> </w:t>
      </w:r>
      <w:r w:rsidRPr="007350DD">
        <w:t>and</w:t>
      </w:r>
      <w:r w:rsidR="001327BC" w:rsidRPr="007350DD">
        <w:t xml:space="preserve"> </w:t>
      </w:r>
      <w:r w:rsidRPr="007350DD">
        <w:t>Planning</w:t>
      </w:r>
      <w:r w:rsidR="001327BC" w:rsidRPr="007350DD">
        <w:t xml:space="preserve"> </w:t>
      </w:r>
      <w:r w:rsidRPr="007350DD">
        <w:t>in</w:t>
      </w:r>
      <w:r w:rsidR="001327BC" w:rsidRPr="007350DD">
        <w:t xml:space="preserve"> </w:t>
      </w:r>
      <w:r w:rsidRPr="007350DD">
        <w:t>February</w:t>
      </w:r>
      <w:r w:rsidR="001327BC" w:rsidRPr="007350DD">
        <w:t xml:space="preserve"> </w:t>
      </w:r>
      <w:r w:rsidRPr="007350DD">
        <w:t>2007.</w:t>
      </w:r>
      <w:r w:rsidR="001327BC" w:rsidRPr="007350DD">
        <w:t xml:space="preserve"> </w:t>
      </w:r>
      <w:r w:rsidRPr="007350DD">
        <w:t>The</w:t>
      </w:r>
      <w:r w:rsidR="001327BC" w:rsidRPr="007350DD">
        <w:t xml:space="preserve"> </w:t>
      </w:r>
      <w:r w:rsidRPr="007350DD">
        <w:t>mission</w:t>
      </w:r>
      <w:r w:rsidR="001327BC" w:rsidRPr="007350DD">
        <w:t xml:space="preserve"> </w:t>
      </w:r>
      <w:r w:rsidRPr="007350DD">
        <w:t>of</w:t>
      </w:r>
      <w:r w:rsidR="001327BC" w:rsidRPr="007350DD">
        <w:t xml:space="preserve"> </w:t>
      </w:r>
      <w:r w:rsidRPr="007350DD">
        <w:t>this</w:t>
      </w:r>
      <w:r w:rsidR="001327BC" w:rsidRPr="007350DD">
        <w:t xml:space="preserve"> </w:t>
      </w:r>
      <w:r w:rsidRPr="007350DD">
        <w:t>Bureau</w:t>
      </w:r>
      <w:r w:rsidR="001327BC" w:rsidRPr="007350DD">
        <w:t xml:space="preserve"> </w:t>
      </w:r>
      <w:r w:rsidRPr="007350DD">
        <w:t>is</w:t>
      </w:r>
      <w:r w:rsidR="001327BC" w:rsidRPr="007350DD">
        <w:t xml:space="preserve"> </w:t>
      </w:r>
      <w:r w:rsidRPr="007350DD">
        <w:t>to</w:t>
      </w:r>
      <w:r w:rsidR="001327BC" w:rsidRPr="007350DD">
        <w:t xml:space="preserve"> </w:t>
      </w:r>
      <w:r w:rsidRPr="007350DD">
        <w:t>design</w:t>
      </w:r>
      <w:r w:rsidR="001327BC" w:rsidRPr="007350DD">
        <w:t xml:space="preserve"> </w:t>
      </w:r>
      <w:r w:rsidRPr="007350DD">
        <w:t>and</w:t>
      </w:r>
      <w:r w:rsidR="001327BC" w:rsidRPr="007350DD">
        <w:t xml:space="preserve"> </w:t>
      </w:r>
      <w:r w:rsidRPr="007350DD">
        <w:t>conduct</w:t>
      </w:r>
      <w:r w:rsidR="001327BC" w:rsidRPr="007350DD">
        <w:t xml:space="preserve"> </w:t>
      </w:r>
      <w:r w:rsidRPr="007350DD">
        <w:t>research</w:t>
      </w:r>
      <w:r w:rsidR="001327BC" w:rsidRPr="007350DD">
        <w:t xml:space="preserve"> </w:t>
      </w:r>
      <w:r w:rsidRPr="007350DD">
        <w:t>into</w:t>
      </w:r>
      <w:r w:rsidR="001327BC" w:rsidRPr="007350DD">
        <w:t xml:space="preserve"> </w:t>
      </w:r>
      <w:r w:rsidRPr="007350DD">
        <w:t>the</w:t>
      </w:r>
      <w:r w:rsidR="001327BC" w:rsidRPr="007350DD">
        <w:t xml:space="preserve"> </w:t>
      </w:r>
      <w:r w:rsidRPr="007350DD">
        <w:t>social</w:t>
      </w:r>
      <w:r w:rsidR="001327BC" w:rsidRPr="007350DD">
        <w:t xml:space="preserve"> </w:t>
      </w:r>
      <w:r w:rsidRPr="007350DD">
        <w:t>situation</w:t>
      </w:r>
      <w:r w:rsidR="001327BC" w:rsidRPr="007350DD">
        <w:t xml:space="preserve"> </w:t>
      </w:r>
      <w:r w:rsidRPr="007350DD">
        <w:t>of</w:t>
      </w:r>
      <w:r w:rsidR="001327BC" w:rsidRPr="007350DD">
        <w:t xml:space="preserve"> </w:t>
      </w:r>
      <w:r w:rsidRPr="007350DD">
        <w:t>society,</w:t>
      </w:r>
      <w:r w:rsidR="001327BC" w:rsidRPr="007350DD">
        <w:t xml:space="preserve"> </w:t>
      </w:r>
      <w:r w:rsidRPr="007350DD">
        <w:t>in</w:t>
      </w:r>
      <w:r w:rsidR="001327BC" w:rsidRPr="007350DD">
        <w:t xml:space="preserve"> </w:t>
      </w:r>
      <w:r w:rsidRPr="007350DD">
        <w:t>order</w:t>
      </w:r>
      <w:r w:rsidR="001327BC" w:rsidRPr="007350DD">
        <w:t xml:space="preserve"> </w:t>
      </w:r>
      <w:r w:rsidRPr="007350DD">
        <w:t>to</w:t>
      </w:r>
      <w:r w:rsidR="001327BC" w:rsidRPr="007350DD">
        <w:t xml:space="preserve"> </w:t>
      </w:r>
      <w:r w:rsidRPr="007350DD">
        <w:t>develop</w:t>
      </w:r>
      <w:r w:rsidR="001327BC" w:rsidRPr="007350DD">
        <w:t xml:space="preserve"> </w:t>
      </w:r>
      <w:r w:rsidRPr="007350DD">
        <w:t>policies</w:t>
      </w:r>
      <w:r w:rsidR="001327BC" w:rsidRPr="007350DD">
        <w:t xml:space="preserve"> </w:t>
      </w:r>
      <w:r w:rsidRPr="007350DD">
        <w:t>and</w:t>
      </w:r>
      <w:r w:rsidR="001327BC" w:rsidRPr="007350DD">
        <w:t xml:space="preserve"> </w:t>
      </w:r>
      <w:r w:rsidRPr="007350DD">
        <w:t>programmes</w:t>
      </w:r>
      <w:r w:rsidR="001327BC" w:rsidRPr="007350DD">
        <w:t xml:space="preserve"> </w:t>
      </w:r>
      <w:r w:rsidRPr="007350DD">
        <w:t>with</w:t>
      </w:r>
      <w:r w:rsidR="001327BC" w:rsidRPr="007350DD">
        <w:t xml:space="preserve"> </w:t>
      </w:r>
      <w:r w:rsidRPr="007350DD">
        <w:t>the</w:t>
      </w:r>
      <w:r w:rsidR="001327BC" w:rsidRPr="007350DD">
        <w:t xml:space="preserve"> </w:t>
      </w:r>
      <w:r w:rsidRPr="007350DD">
        <w:t>aim</w:t>
      </w:r>
      <w:r w:rsidR="001327BC" w:rsidRPr="007350DD">
        <w:t xml:space="preserve"> </w:t>
      </w:r>
      <w:r w:rsidRPr="007350DD">
        <w:t>of</w:t>
      </w:r>
      <w:r w:rsidR="001327BC" w:rsidRPr="007350DD">
        <w:t xml:space="preserve"> </w:t>
      </w:r>
      <w:r w:rsidRPr="007350DD">
        <w:t>improving</w:t>
      </w:r>
      <w:r w:rsidR="001327BC" w:rsidRPr="007350DD">
        <w:t xml:space="preserve"> </w:t>
      </w:r>
      <w:r w:rsidRPr="007350DD">
        <w:t>the</w:t>
      </w:r>
      <w:r w:rsidR="001327BC" w:rsidRPr="007350DD">
        <w:t xml:space="preserve"> </w:t>
      </w:r>
      <w:r w:rsidRPr="007350DD">
        <w:t>quality</w:t>
      </w:r>
      <w:r w:rsidR="001327BC" w:rsidRPr="007350DD">
        <w:t xml:space="preserve"> </w:t>
      </w:r>
      <w:r w:rsidRPr="007350DD">
        <w:t>of</w:t>
      </w:r>
      <w:r w:rsidR="001327BC" w:rsidRPr="007350DD">
        <w:t xml:space="preserve"> </w:t>
      </w:r>
      <w:r w:rsidRPr="007350DD">
        <w:t>life</w:t>
      </w:r>
      <w:r w:rsidR="001327BC" w:rsidRPr="007350DD">
        <w:t xml:space="preserve"> </w:t>
      </w:r>
      <w:r w:rsidRPr="007350DD">
        <w:t>of</w:t>
      </w:r>
      <w:r w:rsidR="001327BC" w:rsidRPr="007350DD">
        <w:t xml:space="preserve"> </w:t>
      </w:r>
      <w:r w:rsidRPr="007350DD">
        <w:t>the</w:t>
      </w:r>
      <w:r w:rsidR="001327BC" w:rsidRPr="007350DD">
        <w:t xml:space="preserve"> </w:t>
      </w:r>
      <w:r w:rsidRPr="007350DD">
        <w:t>population.</w:t>
      </w:r>
      <w:r w:rsidR="001327BC" w:rsidRPr="007350DD">
        <w:t xml:space="preserve"> </w:t>
      </w:r>
      <w:r w:rsidRPr="007350DD">
        <w:t>Its</w:t>
      </w:r>
      <w:r w:rsidR="001327BC" w:rsidRPr="007350DD">
        <w:t xml:space="preserve"> </w:t>
      </w:r>
      <w:r w:rsidRPr="007350DD">
        <w:t>objectives</w:t>
      </w:r>
      <w:r w:rsidR="001327BC" w:rsidRPr="007350DD">
        <w:t xml:space="preserve"> </w:t>
      </w:r>
      <w:r w:rsidRPr="007350DD">
        <w:t>include:</w:t>
      </w:r>
    </w:p>
    <w:p w:rsidR="006564B6" w:rsidRPr="007350DD" w:rsidRDefault="00F01A61" w:rsidP="00F01A61">
      <w:pPr>
        <w:pStyle w:val="SingleTxtG"/>
      </w:pPr>
      <w:r w:rsidRPr="007350DD">
        <w:tab/>
        <w:t>(a)</w:t>
      </w:r>
      <w:r w:rsidR="006564B6" w:rsidRPr="007350DD">
        <w:tab/>
      </w:r>
      <w:r w:rsidRPr="007350DD">
        <w:t>T</w:t>
      </w:r>
      <w:r w:rsidR="006564B6" w:rsidRPr="007350DD">
        <w:t>o</w:t>
      </w:r>
      <w:r w:rsidR="001327BC" w:rsidRPr="007350DD">
        <w:t xml:space="preserve"> </w:t>
      </w:r>
      <w:r w:rsidR="006564B6" w:rsidRPr="007350DD">
        <w:t>formulate</w:t>
      </w:r>
      <w:r w:rsidR="001327BC" w:rsidRPr="007350DD">
        <w:t xml:space="preserve"> </w:t>
      </w:r>
      <w:r w:rsidR="006564B6" w:rsidRPr="007350DD">
        <w:t>policies</w:t>
      </w:r>
      <w:r w:rsidR="001327BC" w:rsidRPr="007350DD">
        <w:t xml:space="preserve"> </w:t>
      </w:r>
      <w:r w:rsidR="006564B6" w:rsidRPr="007350DD">
        <w:t>and</w:t>
      </w:r>
      <w:r w:rsidR="001327BC" w:rsidRPr="007350DD">
        <w:t xml:space="preserve"> </w:t>
      </w:r>
      <w:r w:rsidR="006564B6" w:rsidRPr="007350DD">
        <w:t>programmes</w:t>
      </w:r>
      <w:r w:rsidR="001327BC" w:rsidRPr="007350DD">
        <w:t xml:space="preserve"> </w:t>
      </w:r>
      <w:r w:rsidR="006564B6" w:rsidRPr="007350DD">
        <w:t>using</w:t>
      </w:r>
      <w:r w:rsidR="001327BC" w:rsidRPr="007350DD">
        <w:t xml:space="preserve"> </w:t>
      </w:r>
      <w:r w:rsidR="006564B6" w:rsidRPr="007350DD">
        <w:t>a</w:t>
      </w:r>
      <w:r w:rsidR="001327BC" w:rsidRPr="007350DD">
        <w:t xml:space="preserve"> </w:t>
      </w:r>
      <w:r w:rsidR="006564B6" w:rsidRPr="007350DD">
        <w:t>coordinated</w:t>
      </w:r>
      <w:r w:rsidR="001327BC" w:rsidRPr="007350DD">
        <w:t xml:space="preserve"> </w:t>
      </w:r>
      <w:r w:rsidR="006564B6" w:rsidRPr="007350DD">
        <w:t>approach</w:t>
      </w:r>
      <w:r w:rsidR="006461CD" w:rsidRPr="007350DD">
        <w:t xml:space="preserve"> </w:t>
      </w:r>
      <w:r w:rsidR="006564B6" w:rsidRPr="007350DD">
        <w:t>to</w:t>
      </w:r>
      <w:r w:rsidR="001327BC" w:rsidRPr="007350DD">
        <w:t xml:space="preserve"> </w:t>
      </w:r>
      <w:r w:rsidR="006564B6" w:rsidRPr="007350DD">
        <w:t>ensure</w:t>
      </w:r>
      <w:r w:rsidR="001327BC" w:rsidRPr="007350DD">
        <w:t xml:space="preserve"> </w:t>
      </w:r>
      <w:r w:rsidR="006564B6" w:rsidRPr="007350DD">
        <w:t>that</w:t>
      </w:r>
      <w:r w:rsidR="001327BC" w:rsidRPr="007350DD">
        <w:t xml:space="preserve"> </w:t>
      </w:r>
      <w:r w:rsidR="006564B6" w:rsidRPr="007350DD">
        <w:t>government</w:t>
      </w:r>
      <w:r w:rsidR="001327BC" w:rsidRPr="007350DD">
        <w:t xml:space="preserve"> </w:t>
      </w:r>
      <w:r w:rsidR="006564B6" w:rsidRPr="007350DD">
        <w:t>policies</w:t>
      </w:r>
      <w:r w:rsidR="001327BC" w:rsidRPr="007350DD">
        <w:t xml:space="preserve"> </w:t>
      </w:r>
      <w:r w:rsidR="006564B6" w:rsidRPr="007350DD">
        <w:t>are</w:t>
      </w:r>
      <w:r w:rsidR="001327BC" w:rsidRPr="007350DD">
        <w:t xml:space="preserve"> </w:t>
      </w:r>
      <w:r w:rsidR="006564B6" w:rsidRPr="007350DD">
        <w:t>streamlined,</w:t>
      </w:r>
      <w:r w:rsidR="001327BC" w:rsidRPr="007350DD">
        <w:t xml:space="preserve"> </w:t>
      </w:r>
      <w:r w:rsidR="006564B6" w:rsidRPr="007350DD">
        <w:t>integrated</w:t>
      </w:r>
      <w:r w:rsidR="001327BC" w:rsidRPr="007350DD">
        <w:t xml:space="preserve"> </w:t>
      </w:r>
      <w:r w:rsidR="006564B6" w:rsidRPr="007350DD">
        <w:t>and</w:t>
      </w:r>
      <w:r w:rsidR="001327BC" w:rsidRPr="007350DD">
        <w:t xml:space="preserve"> </w:t>
      </w:r>
      <w:r w:rsidR="006564B6" w:rsidRPr="007350DD">
        <w:t>implemented</w:t>
      </w:r>
      <w:r w:rsidR="001327BC" w:rsidRPr="007350DD">
        <w:t xml:space="preserve"> </w:t>
      </w:r>
      <w:r w:rsidR="006564B6" w:rsidRPr="007350DD">
        <w:t>in</w:t>
      </w:r>
      <w:r w:rsidR="001327BC" w:rsidRPr="007350DD">
        <w:t xml:space="preserve"> </w:t>
      </w:r>
      <w:r w:rsidR="006564B6" w:rsidRPr="007350DD">
        <w:t>accordance</w:t>
      </w:r>
      <w:r w:rsidR="001327BC" w:rsidRPr="007350DD">
        <w:t xml:space="preserve"> </w:t>
      </w:r>
      <w:r w:rsidR="006564B6" w:rsidRPr="007350DD">
        <w:t>with</w:t>
      </w:r>
      <w:r w:rsidR="001327BC" w:rsidRPr="007350DD">
        <w:t xml:space="preserve"> </w:t>
      </w:r>
      <w:r w:rsidR="006564B6" w:rsidRPr="007350DD">
        <w:t>regional</w:t>
      </w:r>
      <w:r w:rsidR="001327BC" w:rsidRPr="007350DD">
        <w:t xml:space="preserve"> </w:t>
      </w:r>
      <w:r w:rsidR="006564B6" w:rsidRPr="007350DD">
        <w:t>and</w:t>
      </w:r>
      <w:r w:rsidR="001327BC" w:rsidRPr="007350DD">
        <w:t xml:space="preserve"> </w:t>
      </w:r>
      <w:r w:rsidR="006564B6" w:rsidRPr="007350DD">
        <w:t>international</w:t>
      </w:r>
      <w:r w:rsidR="001327BC" w:rsidRPr="007350DD">
        <w:t xml:space="preserve"> </w:t>
      </w:r>
      <w:r w:rsidR="006564B6" w:rsidRPr="007350DD">
        <w:t>commitments;</w:t>
      </w:r>
    </w:p>
    <w:p w:rsidR="006564B6" w:rsidRPr="007350DD" w:rsidRDefault="00F01A61" w:rsidP="00F01A61">
      <w:pPr>
        <w:pStyle w:val="SingleTxtG"/>
      </w:pPr>
      <w:r w:rsidRPr="007350DD">
        <w:tab/>
        <w:t>(b)</w:t>
      </w:r>
      <w:r w:rsidRPr="007350DD">
        <w:tab/>
        <w:t>T</w:t>
      </w:r>
      <w:r w:rsidR="006564B6" w:rsidRPr="007350DD">
        <w:t>o</w:t>
      </w:r>
      <w:r w:rsidR="001327BC" w:rsidRPr="007350DD">
        <w:t xml:space="preserve"> </w:t>
      </w:r>
      <w:r w:rsidR="006564B6" w:rsidRPr="007350DD">
        <w:t>undertake</w:t>
      </w:r>
      <w:r w:rsidR="001327BC" w:rsidRPr="007350DD">
        <w:t xml:space="preserve"> </w:t>
      </w:r>
      <w:r w:rsidR="006564B6" w:rsidRPr="007350DD">
        <w:t>research</w:t>
      </w:r>
      <w:r w:rsidR="001327BC" w:rsidRPr="007350DD">
        <w:t xml:space="preserve"> </w:t>
      </w:r>
      <w:r w:rsidR="006564B6" w:rsidRPr="007350DD">
        <w:t>to</w:t>
      </w:r>
      <w:r w:rsidR="001327BC" w:rsidRPr="007350DD">
        <w:t xml:space="preserve"> </w:t>
      </w:r>
      <w:r w:rsidR="006564B6" w:rsidRPr="007350DD">
        <w:t>determine</w:t>
      </w:r>
      <w:r w:rsidR="001327BC" w:rsidRPr="007350DD">
        <w:t xml:space="preserve"> </w:t>
      </w:r>
      <w:r w:rsidR="006564B6" w:rsidRPr="007350DD">
        <w:t>the</w:t>
      </w:r>
      <w:r w:rsidR="001327BC" w:rsidRPr="007350DD">
        <w:t xml:space="preserve"> </w:t>
      </w:r>
      <w:r w:rsidR="006564B6" w:rsidRPr="007350DD">
        <w:t>social</w:t>
      </w:r>
      <w:r w:rsidR="001327BC" w:rsidRPr="007350DD">
        <w:t xml:space="preserve"> </w:t>
      </w:r>
      <w:r w:rsidR="006564B6" w:rsidRPr="007350DD">
        <w:t>needs,</w:t>
      </w:r>
      <w:r w:rsidR="001327BC" w:rsidRPr="007350DD">
        <w:t xml:space="preserve"> </w:t>
      </w:r>
      <w:r w:rsidR="006564B6" w:rsidRPr="007350DD">
        <w:t>review</w:t>
      </w:r>
      <w:r w:rsidR="001327BC" w:rsidRPr="007350DD">
        <w:t xml:space="preserve"> </w:t>
      </w:r>
      <w:r w:rsidR="006564B6" w:rsidRPr="007350DD">
        <w:t>policies</w:t>
      </w:r>
      <w:r w:rsidR="001327BC" w:rsidRPr="007350DD">
        <w:t xml:space="preserve"> </w:t>
      </w:r>
      <w:r w:rsidR="006564B6" w:rsidRPr="007350DD">
        <w:t>and</w:t>
      </w:r>
      <w:r w:rsidR="001327BC" w:rsidRPr="007350DD">
        <w:t xml:space="preserve"> </w:t>
      </w:r>
      <w:r w:rsidR="006564B6" w:rsidRPr="007350DD">
        <w:t>to</w:t>
      </w:r>
      <w:r w:rsidR="001327BC" w:rsidRPr="007350DD">
        <w:t xml:space="preserve"> </w:t>
      </w:r>
      <w:r w:rsidR="006564B6" w:rsidRPr="007350DD">
        <w:t>identify</w:t>
      </w:r>
      <w:r w:rsidR="001327BC" w:rsidRPr="007350DD">
        <w:t xml:space="preserve"> </w:t>
      </w:r>
      <w:r w:rsidR="006564B6" w:rsidRPr="007350DD">
        <w:t>and</w:t>
      </w:r>
      <w:r w:rsidR="001327BC" w:rsidRPr="007350DD">
        <w:t xml:space="preserve"> </w:t>
      </w:r>
      <w:r w:rsidR="006564B6" w:rsidRPr="007350DD">
        <w:t>formulate</w:t>
      </w:r>
      <w:r w:rsidR="001327BC" w:rsidRPr="007350DD">
        <w:t xml:space="preserve"> </w:t>
      </w:r>
      <w:r w:rsidR="006564B6" w:rsidRPr="007350DD">
        <w:t>proposals/programmes</w:t>
      </w:r>
      <w:r w:rsidR="001327BC" w:rsidRPr="007350DD">
        <w:t xml:space="preserve"> </w:t>
      </w:r>
      <w:r w:rsidR="006564B6" w:rsidRPr="007350DD">
        <w:t>to</w:t>
      </w:r>
      <w:r w:rsidR="001327BC" w:rsidRPr="007350DD">
        <w:t xml:space="preserve"> </w:t>
      </w:r>
      <w:r w:rsidR="006564B6" w:rsidRPr="007350DD">
        <w:t>address</w:t>
      </w:r>
      <w:r w:rsidR="001327BC" w:rsidRPr="007350DD">
        <w:t xml:space="preserve"> </w:t>
      </w:r>
      <w:r w:rsidR="006564B6" w:rsidRPr="007350DD">
        <w:t>the</w:t>
      </w:r>
      <w:r w:rsidR="001327BC" w:rsidRPr="007350DD">
        <w:t xml:space="preserve"> </w:t>
      </w:r>
      <w:r w:rsidR="006564B6" w:rsidRPr="007350DD">
        <w:t>needs</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populace;</w:t>
      </w:r>
    </w:p>
    <w:p w:rsidR="006564B6" w:rsidRPr="007350DD" w:rsidRDefault="006564B6" w:rsidP="004A6123">
      <w:pPr>
        <w:pStyle w:val="SingleTxtG"/>
      </w:pPr>
      <w:r w:rsidRPr="007350DD">
        <w:t>18.</w:t>
      </w:r>
      <w:r w:rsidRPr="007350DD">
        <w:tab/>
        <w:t>The</w:t>
      </w:r>
      <w:r w:rsidR="001327BC" w:rsidRPr="007350DD">
        <w:t xml:space="preserve"> </w:t>
      </w:r>
      <w:r w:rsidRPr="007350DD">
        <w:t>Committee</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expressed</w:t>
      </w:r>
      <w:r w:rsidR="001327BC" w:rsidRPr="007350DD">
        <w:t xml:space="preserve"> </w:t>
      </w:r>
      <w:r w:rsidRPr="007350DD">
        <w:t>concern</w:t>
      </w:r>
      <w:r w:rsidR="001327BC" w:rsidRPr="007350DD">
        <w:t xml:space="preserve"> </w:t>
      </w:r>
      <w:r w:rsidRPr="007350DD">
        <w:t>in</w:t>
      </w:r>
      <w:r w:rsidR="001327BC" w:rsidRPr="007350DD">
        <w:t xml:space="preserve"> </w:t>
      </w:r>
      <w:r w:rsidRPr="007350DD">
        <w:t>its</w:t>
      </w:r>
      <w:r w:rsidR="001327BC" w:rsidRPr="007350DD">
        <w:t xml:space="preserve"> </w:t>
      </w:r>
      <w:r w:rsidRPr="007350DD">
        <w:t>Concluding</w:t>
      </w:r>
      <w:r w:rsidR="001327BC" w:rsidRPr="007350DD">
        <w:t xml:space="preserve"> </w:t>
      </w:r>
      <w:r w:rsidRPr="007350DD">
        <w:t>Observations</w:t>
      </w:r>
      <w:r w:rsidR="001327BC" w:rsidRPr="007350DD">
        <w:t xml:space="preserve"> </w:t>
      </w:r>
      <w:r w:rsidRPr="007350DD">
        <w:t>that</w:t>
      </w:r>
      <w:r w:rsidR="001327BC" w:rsidRPr="007350DD">
        <w:t xml:space="preserve"> </w:t>
      </w:r>
      <w:r w:rsidR="00EA19E5" w:rsidRPr="007350DD">
        <w:t>“</w:t>
      </w:r>
      <w:r w:rsidRPr="007350DD">
        <w:t>The</w:t>
      </w:r>
      <w:r w:rsidR="001327BC" w:rsidRPr="007350DD">
        <w:t xml:space="preserve"> </w:t>
      </w:r>
      <w:r w:rsidRPr="007350DD">
        <w:t>role</w:t>
      </w:r>
      <w:r w:rsidR="001327BC" w:rsidRPr="007350DD">
        <w:t xml:space="preserve"> </w:t>
      </w:r>
      <w:r w:rsidRPr="007350DD">
        <w:t>that</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plays</w:t>
      </w:r>
      <w:r w:rsidR="001327BC" w:rsidRPr="007350DD">
        <w:t xml:space="preserve"> </w:t>
      </w:r>
      <w:r w:rsidRPr="007350DD">
        <w:t>in</w:t>
      </w:r>
      <w:r w:rsidR="001327BC" w:rsidRPr="007350DD">
        <w:t xml:space="preserve"> </w:t>
      </w:r>
      <w:r w:rsidRPr="007350DD">
        <w:t>overall</w:t>
      </w:r>
      <w:r w:rsidR="001327BC" w:rsidRPr="007350DD">
        <w:t xml:space="preserve"> </w:t>
      </w:r>
      <w:r w:rsidRPr="007350DD">
        <w:t>coordination</w:t>
      </w:r>
      <w:r w:rsidR="001327BC" w:rsidRPr="007350DD">
        <w:t xml:space="preserve"> </w:t>
      </w:r>
      <w:r w:rsidRPr="007350DD">
        <w:t>of</w:t>
      </w:r>
      <w:r w:rsidR="001327BC" w:rsidRPr="007350DD">
        <w:t xml:space="preserve"> </w:t>
      </w:r>
      <w:r w:rsidRPr="007350DD">
        <w:t>government</w:t>
      </w:r>
      <w:r w:rsidR="001327BC" w:rsidRPr="007350DD">
        <w:t xml:space="preserve"> </w:t>
      </w:r>
      <w:r w:rsidRPr="007350DD">
        <w:t>activities</w:t>
      </w:r>
      <w:r w:rsidR="001327BC" w:rsidRPr="007350DD">
        <w:t xml:space="preserve"> </w:t>
      </w:r>
      <w:r w:rsidRPr="007350DD">
        <w:t>dealing</w:t>
      </w:r>
      <w:r w:rsidR="001327BC" w:rsidRPr="007350DD">
        <w:t xml:space="preserve"> </w:t>
      </w:r>
      <w:r w:rsidRPr="007350DD">
        <w:t>with</w:t>
      </w:r>
      <w:r w:rsidR="001327BC" w:rsidRPr="007350DD">
        <w:t xml:space="preserve"> </w:t>
      </w:r>
      <w:r w:rsidRPr="007350DD">
        <w:t>children</w:t>
      </w:r>
      <w:r w:rsidR="001327BC" w:rsidRPr="007350DD">
        <w:t xml:space="preserve"> </w:t>
      </w:r>
      <w:r w:rsidRPr="007350DD">
        <w:t>is</w:t>
      </w:r>
      <w:r w:rsidR="001327BC" w:rsidRPr="007350DD">
        <w:t xml:space="preserve"> </w:t>
      </w:r>
      <w:r w:rsidRPr="007350DD">
        <w:t>not</w:t>
      </w:r>
      <w:r w:rsidR="001327BC" w:rsidRPr="007350DD">
        <w:t xml:space="preserve"> </w:t>
      </w:r>
      <w:r w:rsidRPr="007350DD">
        <w:t>clear</w:t>
      </w:r>
      <w:r w:rsidR="00EA19E5" w:rsidRPr="007350DD">
        <w:t>”</w:t>
      </w:r>
      <w:r w:rsidR="001327BC" w:rsidRPr="007350DD">
        <w:t xml:space="preserve"> </w:t>
      </w:r>
      <w:r w:rsidRPr="007350DD">
        <w:t>(Para.</w:t>
      </w:r>
      <w:r w:rsidR="001327BC" w:rsidRPr="007350DD">
        <w:t xml:space="preserve"> </w:t>
      </w:r>
      <w:r w:rsidRPr="007350DD">
        <w:t>9).</w:t>
      </w:r>
      <w:r w:rsidR="001327BC" w:rsidRPr="007350DD">
        <w:t xml:space="preserve"> </w:t>
      </w:r>
      <w:r w:rsidRPr="007350DD">
        <w:t>As</w:t>
      </w:r>
      <w:r w:rsidR="001327BC" w:rsidRPr="007350DD">
        <w:t xml:space="preserve"> </w:t>
      </w:r>
      <w:r w:rsidRPr="007350DD">
        <w:t>noted</w:t>
      </w:r>
      <w:r w:rsidR="001327BC" w:rsidRPr="007350DD">
        <w:t xml:space="preserve"> </w:t>
      </w:r>
      <w:r w:rsidRPr="007350DD">
        <w:t>in</w:t>
      </w:r>
      <w:r w:rsidR="001327BC" w:rsidRPr="007350DD">
        <w:t xml:space="preserve"> </w:t>
      </w:r>
      <w:r w:rsidRPr="007350DD">
        <w:t>the</w:t>
      </w:r>
      <w:r w:rsidR="001327BC" w:rsidRPr="007350DD">
        <w:t xml:space="preserve"> </w:t>
      </w:r>
      <w:r w:rsidRPr="007350DD">
        <w:t>Foreword</w:t>
      </w:r>
      <w:r w:rsidR="001327BC" w:rsidRPr="007350DD">
        <w:t xml:space="preserve"> </w:t>
      </w:r>
      <w:r w:rsidRPr="007350DD">
        <w:t>of</w:t>
      </w:r>
      <w:r w:rsidR="001327BC" w:rsidRPr="007350DD">
        <w:t xml:space="preserve"> </w:t>
      </w:r>
      <w:r w:rsidRPr="007350DD">
        <w:t>Barbados</w:t>
      </w:r>
      <w:r w:rsidR="00EA19E5" w:rsidRPr="007350DD">
        <w:t>’</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is</w:t>
      </w:r>
      <w:r w:rsidR="001327BC" w:rsidRPr="007350DD">
        <w:t xml:space="preserve"> </w:t>
      </w:r>
      <w:r w:rsidRPr="007350DD">
        <w:t>a</w:t>
      </w:r>
      <w:r w:rsidR="001327BC" w:rsidRPr="007350DD">
        <w:t xml:space="preserve"> </w:t>
      </w:r>
      <w:r w:rsidRPr="007350DD">
        <w:t>Statutory</w:t>
      </w:r>
      <w:r w:rsidR="001327BC" w:rsidRPr="007350DD">
        <w:t xml:space="preserve"> </w:t>
      </w:r>
      <w:r w:rsidRPr="007350DD">
        <w:t>Corporation</w:t>
      </w:r>
      <w:r w:rsidR="001327BC" w:rsidRPr="007350DD">
        <w:t xml:space="preserve"> </w:t>
      </w:r>
      <w:r w:rsidRPr="007350DD">
        <w:t>established</w:t>
      </w:r>
      <w:r w:rsidR="001327BC" w:rsidRPr="007350DD">
        <w:t xml:space="preserve"> </w:t>
      </w:r>
      <w:r w:rsidRPr="007350DD">
        <w:t>by</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Act</w:t>
      </w:r>
      <w:r w:rsidR="001327BC" w:rsidRPr="007350DD">
        <w:t xml:space="preserve"> </w:t>
      </w:r>
      <w:r w:rsidRPr="007350DD">
        <w:t>1969,</w:t>
      </w:r>
      <w:r w:rsidR="001327BC" w:rsidRPr="007350DD">
        <w:t xml:space="preserve"> </w:t>
      </w:r>
      <w:r w:rsidRPr="007350DD">
        <w:t>which</w:t>
      </w:r>
      <w:r w:rsidR="001327BC" w:rsidRPr="007350DD">
        <w:t xml:space="preserve"> </w:t>
      </w:r>
      <w:r w:rsidRPr="007350DD">
        <w:t>was</w:t>
      </w:r>
      <w:r w:rsidR="001327BC" w:rsidRPr="007350DD">
        <w:t xml:space="preserve"> </w:t>
      </w:r>
      <w:r w:rsidRPr="007350DD">
        <w:t>replaced</w:t>
      </w:r>
      <w:r w:rsidR="001327BC" w:rsidRPr="007350DD">
        <w:t xml:space="preserve"> </w:t>
      </w:r>
      <w:r w:rsidRPr="007350DD">
        <w:t>in</w:t>
      </w:r>
      <w:r w:rsidR="001327BC" w:rsidRPr="007350DD">
        <w:t xml:space="preserve"> </w:t>
      </w:r>
      <w:r w:rsidRPr="007350DD">
        <w:t>1981</w:t>
      </w:r>
      <w:r w:rsidR="001327BC" w:rsidRPr="007350DD">
        <w:t xml:space="preserve"> </w:t>
      </w:r>
      <w:r w:rsidRPr="007350DD">
        <w:t>by</w:t>
      </w:r>
      <w:r w:rsidR="001327BC" w:rsidRPr="007350DD">
        <w:t xml:space="preserve"> </w:t>
      </w:r>
      <w:r w:rsidRPr="007350DD">
        <w:t>a</w:t>
      </w:r>
      <w:r w:rsidR="001327BC" w:rsidRPr="007350DD">
        <w:t xml:space="preserve"> </w:t>
      </w:r>
      <w:r w:rsidRPr="007350DD">
        <w:t>new</w:t>
      </w:r>
      <w:r w:rsidR="001327BC" w:rsidRPr="007350DD">
        <w:t xml:space="preserve"> </w:t>
      </w:r>
      <w:r w:rsidRPr="007350DD">
        <w:t>Act,</w:t>
      </w:r>
      <w:r w:rsidR="001327BC" w:rsidRPr="007350DD">
        <w:t xml:space="preserve"> </w:t>
      </w:r>
      <w:r w:rsidRPr="007350DD">
        <w:t>to</w:t>
      </w:r>
      <w:r w:rsidR="001327BC" w:rsidRPr="007350DD">
        <w:t xml:space="preserve"> </w:t>
      </w:r>
      <w:r w:rsidRPr="007350DD">
        <w:t>make</w:t>
      </w:r>
      <w:r w:rsidR="001327BC" w:rsidRPr="007350DD">
        <w:t xml:space="preserve"> </w:t>
      </w:r>
      <w:r w:rsidRPr="007350DD">
        <w:t>better</w:t>
      </w:r>
      <w:r w:rsidR="001327BC" w:rsidRPr="007350DD">
        <w:t xml:space="preserve"> </w:t>
      </w:r>
      <w:r w:rsidRPr="007350DD">
        <w:t>provision</w:t>
      </w:r>
      <w:r w:rsidR="001327BC" w:rsidRPr="007350DD">
        <w:t xml:space="preserve"> </w:t>
      </w:r>
      <w:r w:rsidRPr="007350DD">
        <w:t>for</w:t>
      </w:r>
      <w:r w:rsidR="001327BC" w:rsidRPr="007350DD">
        <w:t xml:space="preserve"> </w:t>
      </w:r>
      <w:r w:rsidRPr="007350DD">
        <w:t>the</w:t>
      </w:r>
      <w:r w:rsidR="001327BC" w:rsidRPr="007350DD">
        <w:t xml:space="preserve"> </w:t>
      </w:r>
      <w:r w:rsidRPr="007350DD">
        <w:t>care</w:t>
      </w:r>
      <w:r w:rsidR="001327BC" w:rsidRPr="007350DD">
        <w:t xml:space="preserve"> </w:t>
      </w:r>
      <w:r w:rsidRPr="007350DD">
        <w:t>and</w:t>
      </w:r>
      <w:r w:rsidR="001327BC" w:rsidRPr="007350DD">
        <w:t xml:space="preserve"> </w:t>
      </w:r>
      <w:r w:rsidRPr="007350DD">
        <w:t>protection</w:t>
      </w:r>
      <w:r w:rsidR="001327BC" w:rsidRPr="007350DD">
        <w:t xml:space="preserve"> </w:t>
      </w:r>
      <w:r w:rsidRPr="007350DD">
        <w:t>of</w:t>
      </w:r>
      <w:r w:rsidR="001327BC" w:rsidRPr="007350DD">
        <w:t xml:space="preserve"> </w:t>
      </w:r>
      <w:r w:rsidRPr="007350DD">
        <w:t>children.</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is</w:t>
      </w:r>
      <w:r w:rsidR="001327BC" w:rsidRPr="007350DD">
        <w:t xml:space="preserve"> </w:t>
      </w:r>
      <w:r w:rsidRPr="007350DD">
        <w:t>guided</w:t>
      </w:r>
      <w:r w:rsidR="001327BC" w:rsidRPr="007350DD">
        <w:t xml:space="preserve"> </w:t>
      </w:r>
      <w:r w:rsidRPr="007350DD">
        <w:t>in</w:t>
      </w:r>
      <w:r w:rsidR="001327BC" w:rsidRPr="007350DD">
        <w:t xml:space="preserve"> </w:t>
      </w:r>
      <w:r w:rsidRPr="007350DD">
        <w:t>its</w:t>
      </w:r>
      <w:r w:rsidR="001327BC" w:rsidRPr="007350DD">
        <w:t xml:space="preserve"> </w:t>
      </w:r>
      <w:r w:rsidRPr="007350DD">
        <w:t>work</w:t>
      </w:r>
      <w:r w:rsidR="001327BC" w:rsidRPr="007350DD">
        <w:t xml:space="preserve"> </w:t>
      </w:r>
      <w:r w:rsidRPr="007350DD">
        <w:t>by</w:t>
      </w:r>
      <w:r w:rsidR="001327BC" w:rsidRPr="007350DD">
        <w:t xml:space="preserve"> </w:t>
      </w:r>
      <w:r w:rsidRPr="007350DD">
        <w:t>this</w:t>
      </w:r>
      <w:r w:rsidR="001327BC" w:rsidRPr="007350DD">
        <w:t xml:space="preserve"> </w:t>
      </w:r>
      <w:r w:rsidRPr="007350DD">
        <w:t>legislation</w:t>
      </w:r>
      <w:r w:rsidR="001327BC" w:rsidRPr="007350DD">
        <w:t xml:space="preserve"> </w:t>
      </w:r>
      <w:r w:rsidRPr="007350DD">
        <w:t>and</w:t>
      </w:r>
      <w:r w:rsidR="001327BC" w:rsidRPr="007350DD">
        <w:t xml:space="preserve"> </w:t>
      </w:r>
      <w:r w:rsidRPr="007350DD">
        <w:t>its</w:t>
      </w:r>
      <w:r w:rsidR="001327BC" w:rsidRPr="007350DD">
        <w:t xml:space="preserve"> </w:t>
      </w:r>
      <w:r w:rsidRPr="007350DD">
        <w:t>functions</w:t>
      </w:r>
      <w:r w:rsidR="001327BC" w:rsidRPr="007350DD">
        <w:t xml:space="preserve"> </w:t>
      </w:r>
      <w:r w:rsidRPr="007350DD">
        <w:t>are</w:t>
      </w:r>
      <w:r w:rsidR="001327BC" w:rsidRPr="007350DD">
        <w:t xml:space="preserve"> </w:t>
      </w:r>
      <w:r w:rsidRPr="007350DD">
        <w:t>specifically</w:t>
      </w:r>
      <w:r w:rsidR="001327BC" w:rsidRPr="007350DD">
        <w:t xml:space="preserve"> </w:t>
      </w:r>
      <w:r w:rsidRPr="007350DD">
        <w:t>geared</w:t>
      </w:r>
      <w:r w:rsidR="001327BC" w:rsidRPr="007350DD">
        <w:t xml:space="preserve"> </w:t>
      </w:r>
      <w:r w:rsidRPr="007350DD">
        <w:t>towards:</w:t>
      </w:r>
      <w:r w:rsidR="001327BC" w:rsidRPr="007350DD">
        <w:t xml:space="preserve"> </w:t>
      </w:r>
    </w:p>
    <w:p w:rsidR="006564B6" w:rsidRPr="007350DD" w:rsidRDefault="00F01A61" w:rsidP="00F01A61">
      <w:pPr>
        <w:pStyle w:val="SingleTxtG"/>
      </w:pPr>
      <w:r w:rsidRPr="007350DD">
        <w:tab/>
        <w:t>(a)</w:t>
      </w:r>
      <w:r w:rsidR="006564B6" w:rsidRPr="007350DD">
        <w:tab/>
      </w:r>
      <w:r w:rsidRPr="007350DD">
        <w:t>T</w:t>
      </w:r>
      <w:r w:rsidR="006564B6" w:rsidRPr="007350DD">
        <w:t>he</w:t>
      </w:r>
      <w:r w:rsidR="001327BC" w:rsidRPr="007350DD">
        <w:t xml:space="preserve"> </w:t>
      </w:r>
      <w:r w:rsidR="006564B6" w:rsidRPr="007350DD">
        <w:t>provision</w:t>
      </w:r>
      <w:r w:rsidR="001327BC" w:rsidRPr="007350DD">
        <w:t xml:space="preserve"> </w:t>
      </w:r>
      <w:r w:rsidR="006564B6" w:rsidRPr="007350DD">
        <w:t>and</w:t>
      </w:r>
      <w:r w:rsidR="001327BC" w:rsidRPr="007350DD">
        <w:t xml:space="preserve"> </w:t>
      </w:r>
      <w:r w:rsidR="006564B6" w:rsidRPr="007350DD">
        <w:t>maintenance</w:t>
      </w:r>
      <w:r w:rsidR="001327BC" w:rsidRPr="007350DD">
        <w:t xml:space="preserve"> </w:t>
      </w:r>
      <w:r w:rsidR="006564B6" w:rsidRPr="007350DD">
        <w:t>of</w:t>
      </w:r>
      <w:r w:rsidR="001327BC" w:rsidRPr="007350DD">
        <w:t xml:space="preserve"> </w:t>
      </w:r>
      <w:r w:rsidR="006564B6" w:rsidRPr="007350DD">
        <w:t>child</w:t>
      </w:r>
      <w:r w:rsidR="001327BC" w:rsidRPr="007350DD">
        <w:t xml:space="preserve"> </w:t>
      </w:r>
      <w:r w:rsidR="006564B6" w:rsidRPr="007350DD">
        <w:t>care</w:t>
      </w:r>
      <w:r w:rsidR="001327BC" w:rsidRPr="007350DD">
        <w:t xml:space="preserve"> </w:t>
      </w:r>
      <w:r w:rsidR="006564B6" w:rsidRPr="007350DD">
        <w:t>centres</w:t>
      </w:r>
      <w:r w:rsidR="001327BC" w:rsidRPr="007350DD">
        <w:t xml:space="preserve"> </w:t>
      </w:r>
      <w:r w:rsidR="006564B6" w:rsidRPr="007350DD">
        <w:t>for</w:t>
      </w:r>
      <w:r w:rsidR="001327BC" w:rsidRPr="007350DD">
        <w:t xml:space="preserve"> </w:t>
      </w:r>
      <w:r w:rsidR="006564B6" w:rsidRPr="007350DD">
        <w:t>children</w:t>
      </w:r>
      <w:r w:rsidR="001327BC" w:rsidRPr="007350DD">
        <w:t xml:space="preserve"> </w:t>
      </w:r>
      <w:r w:rsidR="006564B6" w:rsidRPr="007350DD">
        <w:t>in</w:t>
      </w:r>
      <w:r w:rsidR="001327BC" w:rsidRPr="007350DD">
        <w:t xml:space="preserve"> </w:t>
      </w:r>
      <w:r w:rsidR="006564B6" w:rsidRPr="007350DD">
        <w:t>need</w:t>
      </w:r>
      <w:r w:rsidR="001327BC" w:rsidRPr="007350DD">
        <w:t xml:space="preserve"> </w:t>
      </w:r>
      <w:r w:rsidR="006564B6" w:rsidRPr="007350DD">
        <w:t>of</w:t>
      </w:r>
      <w:r w:rsidR="001327BC" w:rsidRPr="007350DD">
        <w:t xml:space="preserve"> </w:t>
      </w:r>
      <w:r w:rsidR="006564B6" w:rsidRPr="007350DD">
        <w:t>care</w:t>
      </w:r>
      <w:r w:rsidR="001327BC" w:rsidRPr="007350DD">
        <w:t xml:space="preserve"> </w:t>
      </w:r>
      <w:r w:rsidR="006564B6" w:rsidRPr="007350DD">
        <w:t>and</w:t>
      </w:r>
      <w:r w:rsidR="001327BC" w:rsidRPr="007350DD">
        <w:t xml:space="preserve"> </w:t>
      </w:r>
      <w:r w:rsidR="006564B6" w:rsidRPr="007350DD">
        <w:t>protection;</w:t>
      </w:r>
    </w:p>
    <w:p w:rsidR="006564B6" w:rsidRPr="007350DD" w:rsidRDefault="00F01A61" w:rsidP="00F01A61">
      <w:pPr>
        <w:pStyle w:val="SingleTxtG"/>
      </w:pPr>
      <w:r w:rsidRPr="007350DD">
        <w:tab/>
        <w:t>(b)</w:t>
      </w:r>
      <w:r w:rsidR="006564B6" w:rsidRPr="007350DD">
        <w:tab/>
      </w:r>
      <w:r w:rsidRPr="007350DD">
        <w:t>T</w:t>
      </w:r>
      <w:r w:rsidR="006564B6" w:rsidRPr="007350DD">
        <w:t>he</w:t>
      </w:r>
      <w:r w:rsidR="001327BC" w:rsidRPr="007350DD">
        <w:t xml:space="preserve"> </w:t>
      </w:r>
      <w:r w:rsidR="006564B6" w:rsidRPr="007350DD">
        <w:t>provision</w:t>
      </w:r>
      <w:r w:rsidR="001327BC" w:rsidRPr="007350DD">
        <w:t xml:space="preserve"> </w:t>
      </w:r>
      <w:r w:rsidR="006564B6" w:rsidRPr="007350DD">
        <w:t>of</w:t>
      </w:r>
      <w:r w:rsidR="001327BC" w:rsidRPr="007350DD">
        <w:t xml:space="preserve"> </w:t>
      </w:r>
      <w:r w:rsidR="006564B6" w:rsidRPr="007350DD">
        <w:t>counselling</w:t>
      </w:r>
      <w:r w:rsidR="001327BC" w:rsidRPr="007350DD">
        <w:t xml:space="preserve"> </w:t>
      </w:r>
      <w:r w:rsidR="006564B6" w:rsidRPr="007350DD">
        <w:t>and</w:t>
      </w:r>
      <w:r w:rsidR="001327BC" w:rsidRPr="007350DD">
        <w:t xml:space="preserve"> </w:t>
      </w:r>
      <w:r w:rsidR="006564B6" w:rsidRPr="007350DD">
        <w:t>other</w:t>
      </w:r>
      <w:r w:rsidR="001327BC" w:rsidRPr="007350DD">
        <w:t xml:space="preserve"> </w:t>
      </w:r>
      <w:r w:rsidR="006564B6" w:rsidRPr="007350DD">
        <w:t>services:</w:t>
      </w:r>
    </w:p>
    <w:p w:rsidR="006564B6" w:rsidRPr="007350DD" w:rsidRDefault="00F01A61" w:rsidP="00F01A61">
      <w:pPr>
        <w:pStyle w:val="Bullet2G"/>
      </w:pPr>
      <w:r w:rsidRPr="007350DD">
        <w:t>F</w:t>
      </w:r>
      <w:r w:rsidR="006564B6" w:rsidRPr="007350DD">
        <w:t>or</w:t>
      </w:r>
      <w:r w:rsidR="001327BC" w:rsidRPr="007350DD">
        <w:t xml:space="preserve"> </w:t>
      </w:r>
      <w:r w:rsidR="006564B6" w:rsidRPr="007350DD">
        <w:t>children</w:t>
      </w:r>
      <w:r w:rsidR="001327BC" w:rsidRPr="007350DD">
        <w:t xml:space="preserve"> </w:t>
      </w:r>
      <w:r w:rsidR="006564B6" w:rsidRPr="007350DD">
        <w:t>in</w:t>
      </w:r>
      <w:r w:rsidR="001327BC" w:rsidRPr="007350DD">
        <w:t xml:space="preserve"> </w:t>
      </w:r>
      <w:r w:rsidR="006564B6" w:rsidRPr="007350DD">
        <w:t>need</w:t>
      </w:r>
      <w:r w:rsidR="001327BC" w:rsidRPr="007350DD">
        <w:t xml:space="preserve"> </w:t>
      </w:r>
      <w:r w:rsidR="006564B6" w:rsidRPr="007350DD">
        <w:t>of</w:t>
      </w:r>
      <w:r w:rsidR="001327BC" w:rsidRPr="007350DD">
        <w:t xml:space="preserve"> </w:t>
      </w:r>
      <w:r w:rsidR="006564B6" w:rsidRPr="007350DD">
        <w:t>care</w:t>
      </w:r>
      <w:r w:rsidR="001327BC" w:rsidRPr="007350DD">
        <w:t xml:space="preserve"> </w:t>
      </w:r>
      <w:r w:rsidR="006564B6" w:rsidRPr="007350DD">
        <w:t>and</w:t>
      </w:r>
      <w:r w:rsidR="001327BC" w:rsidRPr="007350DD">
        <w:t xml:space="preserve"> </w:t>
      </w:r>
      <w:r w:rsidR="006564B6" w:rsidRPr="007350DD">
        <w:t>protection,</w:t>
      </w:r>
      <w:r w:rsidR="001327BC" w:rsidRPr="007350DD">
        <w:t xml:space="preserve"> </w:t>
      </w:r>
      <w:r w:rsidR="006564B6" w:rsidRPr="007350DD">
        <w:t>and</w:t>
      </w:r>
    </w:p>
    <w:p w:rsidR="006564B6" w:rsidRPr="007350DD" w:rsidRDefault="00F01A61" w:rsidP="00F01A61">
      <w:pPr>
        <w:pStyle w:val="Bullet2G"/>
      </w:pPr>
      <w:r w:rsidRPr="007350DD">
        <w:t>F</w:t>
      </w:r>
      <w:r w:rsidR="006564B6" w:rsidRPr="007350DD">
        <w:t>or</w:t>
      </w:r>
      <w:r w:rsidR="001327BC" w:rsidRPr="007350DD">
        <w:t xml:space="preserve"> </w:t>
      </w:r>
      <w:r w:rsidR="006564B6" w:rsidRPr="007350DD">
        <w:t>the</w:t>
      </w:r>
      <w:r w:rsidR="001327BC" w:rsidRPr="007350DD">
        <w:t xml:space="preserve"> </w:t>
      </w:r>
      <w:r w:rsidR="006564B6" w:rsidRPr="007350DD">
        <w:t>parents</w:t>
      </w:r>
      <w:r w:rsidR="001327BC" w:rsidRPr="007350DD">
        <w:t xml:space="preserve"> </w:t>
      </w:r>
      <w:r w:rsidR="006564B6" w:rsidRPr="007350DD">
        <w:t>and</w:t>
      </w:r>
      <w:r w:rsidR="001327BC" w:rsidRPr="007350DD">
        <w:t xml:space="preserve"> </w:t>
      </w:r>
      <w:r w:rsidR="006564B6" w:rsidRPr="007350DD">
        <w:t>guardians</w:t>
      </w:r>
      <w:r w:rsidR="001327BC" w:rsidRPr="007350DD">
        <w:t xml:space="preserve"> </w:t>
      </w:r>
      <w:r w:rsidR="006564B6" w:rsidRPr="007350DD">
        <w:t>of</w:t>
      </w:r>
      <w:r w:rsidR="001327BC" w:rsidRPr="007350DD">
        <w:t xml:space="preserve"> </w:t>
      </w:r>
      <w:r w:rsidR="006564B6" w:rsidRPr="007350DD">
        <w:t>those</w:t>
      </w:r>
      <w:r w:rsidR="001327BC" w:rsidRPr="007350DD">
        <w:t xml:space="preserve"> </w:t>
      </w:r>
      <w:r w:rsidR="006564B6" w:rsidRPr="007350DD">
        <w:t>children;</w:t>
      </w:r>
    </w:p>
    <w:p w:rsidR="006564B6" w:rsidRPr="007350DD" w:rsidRDefault="00F01A61" w:rsidP="00F01A61">
      <w:pPr>
        <w:pStyle w:val="SingleTxtG"/>
      </w:pPr>
      <w:r w:rsidRPr="007350DD">
        <w:lastRenderedPageBreak/>
        <w:tab/>
        <w:t>(c)</w:t>
      </w:r>
      <w:r w:rsidR="006564B6" w:rsidRPr="007350DD">
        <w:tab/>
      </w:r>
      <w:r w:rsidRPr="007350DD">
        <w:t>P</w:t>
      </w:r>
      <w:r w:rsidR="006564B6" w:rsidRPr="007350DD">
        <w:t>lacement</w:t>
      </w:r>
      <w:r w:rsidR="001327BC" w:rsidRPr="007350DD">
        <w:t xml:space="preserve"> </w:t>
      </w:r>
      <w:r w:rsidR="006564B6" w:rsidRPr="007350DD">
        <w:t>of</w:t>
      </w:r>
      <w:r w:rsidR="001327BC" w:rsidRPr="007350DD">
        <w:t xml:space="preserve"> </w:t>
      </w:r>
      <w:r w:rsidR="006564B6" w:rsidRPr="007350DD">
        <w:t>children</w:t>
      </w:r>
      <w:r w:rsidR="001327BC" w:rsidRPr="007350DD">
        <w:t xml:space="preserve"> </w:t>
      </w:r>
      <w:r w:rsidR="006564B6" w:rsidRPr="007350DD">
        <w:t>in</w:t>
      </w:r>
      <w:r w:rsidR="001327BC" w:rsidRPr="007350DD">
        <w:t xml:space="preserve"> </w:t>
      </w:r>
      <w:r w:rsidR="006564B6" w:rsidRPr="007350DD">
        <w:t>foster</w:t>
      </w:r>
      <w:r w:rsidR="001327BC" w:rsidRPr="007350DD">
        <w:t xml:space="preserve"> </w:t>
      </w:r>
      <w:r w:rsidR="006564B6" w:rsidRPr="007350DD">
        <w:t>homes;</w:t>
      </w:r>
    </w:p>
    <w:p w:rsidR="006564B6" w:rsidRPr="007350DD" w:rsidRDefault="00F01A61" w:rsidP="009E22FF">
      <w:pPr>
        <w:pStyle w:val="SingleTxtG"/>
      </w:pPr>
      <w:r w:rsidRPr="007350DD">
        <w:tab/>
        <w:t>(d)</w:t>
      </w:r>
      <w:r w:rsidR="006564B6" w:rsidRPr="007350DD">
        <w:tab/>
      </w:r>
      <w:r w:rsidRPr="007350DD">
        <w:t>Supervision</w:t>
      </w:r>
      <w:r w:rsidR="001327BC" w:rsidRPr="007350DD">
        <w:t xml:space="preserve"> </w:t>
      </w:r>
      <w:r w:rsidR="006564B6" w:rsidRPr="007350DD">
        <w:t>of</w:t>
      </w:r>
      <w:r w:rsidR="001327BC" w:rsidRPr="007350DD">
        <w:t xml:space="preserve"> </w:t>
      </w:r>
      <w:r w:rsidR="006564B6" w:rsidRPr="007350DD">
        <w:t>foster</w:t>
      </w:r>
      <w:r w:rsidR="001327BC" w:rsidRPr="007350DD">
        <w:t xml:space="preserve"> </w:t>
      </w:r>
      <w:r w:rsidR="006564B6" w:rsidRPr="007350DD">
        <w:t>children</w:t>
      </w:r>
      <w:r w:rsidR="001327BC" w:rsidRPr="007350DD">
        <w:t xml:space="preserve"> </w:t>
      </w:r>
      <w:r w:rsidR="006564B6" w:rsidRPr="007350DD">
        <w:t>and</w:t>
      </w:r>
      <w:r w:rsidR="001327BC" w:rsidRPr="007350DD">
        <w:t xml:space="preserve"> </w:t>
      </w:r>
      <w:r w:rsidR="006564B6" w:rsidRPr="007350DD">
        <w:t>foster</w:t>
      </w:r>
      <w:r w:rsidR="001327BC" w:rsidRPr="007350DD">
        <w:t xml:space="preserve"> </w:t>
      </w:r>
      <w:r w:rsidR="006564B6" w:rsidRPr="007350DD">
        <w:t>parents;</w:t>
      </w:r>
      <w:r w:rsidR="001327BC" w:rsidRPr="007350DD">
        <w:t xml:space="preserve"> </w:t>
      </w:r>
      <w:r w:rsidR="006564B6" w:rsidRPr="007350DD">
        <w:t>and</w:t>
      </w:r>
    </w:p>
    <w:p w:rsidR="006564B6" w:rsidRPr="007350DD" w:rsidRDefault="00F01A61" w:rsidP="009E22FF">
      <w:pPr>
        <w:pStyle w:val="SingleTxtG"/>
      </w:pPr>
      <w:r w:rsidRPr="007350DD">
        <w:tab/>
        <w:t>(e)</w:t>
      </w:r>
      <w:r w:rsidR="006564B6" w:rsidRPr="007350DD">
        <w:tab/>
      </w:r>
      <w:r w:rsidRPr="007350DD">
        <w:t>Such</w:t>
      </w:r>
      <w:r w:rsidR="001327BC" w:rsidRPr="007350DD">
        <w:t xml:space="preserve"> </w:t>
      </w:r>
      <w:r w:rsidR="006564B6" w:rsidRPr="007350DD">
        <w:t>other</w:t>
      </w:r>
      <w:r w:rsidR="001327BC" w:rsidRPr="007350DD">
        <w:t xml:space="preserve"> </w:t>
      </w:r>
      <w:r w:rsidR="006564B6" w:rsidRPr="007350DD">
        <w:t>functions</w:t>
      </w:r>
      <w:r w:rsidR="001327BC" w:rsidRPr="007350DD">
        <w:t xml:space="preserve"> </w:t>
      </w:r>
      <w:r w:rsidR="006564B6" w:rsidRPr="007350DD">
        <w:t>as</w:t>
      </w:r>
      <w:r w:rsidR="001327BC" w:rsidRPr="007350DD">
        <w:t xml:space="preserve"> </w:t>
      </w:r>
      <w:r w:rsidR="006564B6" w:rsidRPr="007350DD">
        <w:t>the</w:t>
      </w:r>
      <w:r w:rsidR="001327BC" w:rsidRPr="007350DD">
        <w:t xml:space="preserve"> </w:t>
      </w:r>
      <w:r w:rsidR="006564B6" w:rsidRPr="007350DD">
        <w:t>Minister</w:t>
      </w:r>
      <w:r w:rsidR="001327BC" w:rsidRPr="007350DD">
        <w:t xml:space="preserve"> </w:t>
      </w:r>
      <w:r w:rsidR="006564B6" w:rsidRPr="007350DD">
        <w:t>directs.</w:t>
      </w:r>
    </w:p>
    <w:p w:rsidR="006564B6" w:rsidRPr="007350DD" w:rsidRDefault="006564B6" w:rsidP="009E22FF">
      <w:pPr>
        <w:pStyle w:val="SingleTxtG"/>
      </w:pPr>
      <w:r w:rsidRPr="007350DD">
        <w:t>19.</w:t>
      </w:r>
      <w:r w:rsidRPr="007350DD">
        <w:tab/>
        <w:t>Two</w:t>
      </w:r>
      <w:r w:rsidR="001327BC" w:rsidRPr="007350DD">
        <w:t xml:space="preserve"> </w:t>
      </w:r>
      <w:r w:rsidRPr="007350DD">
        <w:t>other</w:t>
      </w:r>
      <w:r w:rsidR="001327BC" w:rsidRPr="007350DD">
        <w:t xml:space="preserve"> </w:t>
      </w:r>
      <w:r w:rsidRPr="007350DD">
        <w:t>Acts,</w:t>
      </w:r>
      <w:r w:rsidR="001327BC" w:rsidRPr="007350DD">
        <w:t xml:space="preserve"> </w:t>
      </w:r>
      <w:r w:rsidRPr="007350DD">
        <w:t>namely</w:t>
      </w:r>
      <w:r w:rsidR="001327BC" w:rsidRPr="007350DD">
        <w:t xml:space="preserve"> </w:t>
      </w:r>
      <w:r w:rsidRPr="007350DD">
        <w:t>the</w:t>
      </w:r>
      <w:r w:rsidR="001327BC" w:rsidRPr="007350DD">
        <w:t xml:space="preserve"> </w:t>
      </w:r>
      <w:r w:rsidRPr="007350DD">
        <w:t>Adoption</w:t>
      </w:r>
      <w:r w:rsidR="001327BC" w:rsidRPr="007350DD">
        <w:t xml:space="preserve"> </w:t>
      </w:r>
      <w:r w:rsidRPr="007350DD">
        <w:t>Act</w:t>
      </w:r>
      <w:r w:rsidR="001327BC" w:rsidRPr="007350DD">
        <w:t xml:space="preserve"> </w:t>
      </w:r>
      <w:r w:rsidRPr="007350DD">
        <w:t>and</w:t>
      </w:r>
      <w:r w:rsidR="001327BC" w:rsidRPr="007350DD">
        <w:t xml:space="preserve"> </w:t>
      </w:r>
      <w:r w:rsidRPr="007350DD">
        <w:t>the</w:t>
      </w:r>
      <w:r w:rsidR="001327BC" w:rsidRPr="007350DD">
        <w:t xml:space="preserve"> </w:t>
      </w:r>
      <w:r w:rsidRPr="007350DD">
        <w:t>Prevention</w:t>
      </w:r>
      <w:r w:rsidR="001327BC" w:rsidRPr="007350DD">
        <w:t xml:space="preserve"> </w:t>
      </w:r>
      <w:r w:rsidRPr="007350DD">
        <w:t>of</w:t>
      </w:r>
      <w:r w:rsidR="001327BC" w:rsidRPr="007350DD">
        <w:t xml:space="preserve"> </w:t>
      </w:r>
      <w:r w:rsidRPr="007350DD">
        <w:t>Cruelty</w:t>
      </w:r>
      <w:r w:rsidR="001327BC" w:rsidRPr="007350DD">
        <w:t xml:space="preserve"> </w:t>
      </w:r>
      <w:r w:rsidRPr="007350DD">
        <w:t>to</w:t>
      </w:r>
      <w:r w:rsidR="001327BC" w:rsidRPr="007350DD">
        <w:t xml:space="preserve"> </w:t>
      </w:r>
      <w:r w:rsidRPr="007350DD">
        <w:t>Children</w:t>
      </w:r>
      <w:r w:rsidR="001327BC" w:rsidRPr="007350DD">
        <w:t xml:space="preserve"> </w:t>
      </w:r>
      <w:r w:rsidRPr="007350DD">
        <w:t>Act</w:t>
      </w:r>
      <w:r w:rsidR="001327BC" w:rsidRPr="007350DD">
        <w:t xml:space="preserve"> </w:t>
      </w:r>
      <w:r w:rsidRPr="007350DD">
        <w:t>also</w:t>
      </w:r>
      <w:r w:rsidR="001327BC" w:rsidRPr="007350DD">
        <w:t xml:space="preserve"> </w:t>
      </w:r>
      <w:r w:rsidRPr="007350DD">
        <w:t>make</w:t>
      </w:r>
      <w:r w:rsidR="001327BC" w:rsidRPr="007350DD">
        <w:t xml:space="preserve"> </w:t>
      </w:r>
      <w:r w:rsidRPr="007350DD">
        <w:t>provision</w:t>
      </w:r>
      <w:r w:rsidR="001327BC" w:rsidRPr="007350DD">
        <w:t xml:space="preserve"> </w:t>
      </w:r>
      <w:r w:rsidRPr="007350DD">
        <w:t>for</w:t>
      </w:r>
      <w:r w:rsidR="001327BC" w:rsidRPr="007350DD">
        <w:t xml:space="preserve"> </w:t>
      </w:r>
      <w:r w:rsidRPr="007350DD">
        <w:t>areas</w:t>
      </w:r>
      <w:r w:rsidR="001327BC" w:rsidRPr="007350DD">
        <w:t xml:space="preserve"> </w:t>
      </w:r>
      <w:r w:rsidRPr="007350DD">
        <w:t>of</w:t>
      </w:r>
      <w:r w:rsidR="001327BC" w:rsidRPr="007350DD">
        <w:t xml:space="preserve"> </w:t>
      </w:r>
      <w:r w:rsidRPr="007350DD">
        <w:t>the</w:t>
      </w:r>
      <w:r w:rsidR="001327BC" w:rsidRPr="007350DD">
        <w:t xml:space="preserve"> </w:t>
      </w:r>
      <w:r w:rsidRPr="007350DD">
        <w:t>Board</w:t>
      </w:r>
      <w:r w:rsidR="00EA19E5" w:rsidRPr="007350DD">
        <w:t>’</w:t>
      </w:r>
      <w:r w:rsidRPr="007350DD">
        <w:t>s</w:t>
      </w:r>
      <w:r w:rsidR="001327BC" w:rsidRPr="007350DD">
        <w:t xml:space="preserve"> </w:t>
      </w:r>
      <w:r w:rsidRPr="007350DD">
        <w:t>work.</w:t>
      </w:r>
      <w:r w:rsidR="001327BC" w:rsidRPr="007350DD">
        <w:t xml:space="preserve"> </w:t>
      </w:r>
      <w:r w:rsidRPr="007350DD">
        <w:t>Its</w:t>
      </w:r>
      <w:r w:rsidR="001327BC" w:rsidRPr="007350DD">
        <w:t xml:space="preserve"> </w:t>
      </w:r>
      <w:r w:rsidRPr="007350DD">
        <w:t>work</w:t>
      </w:r>
      <w:r w:rsidR="001327BC" w:rsidRPr="007350DD">
        <w:t xml:space="preserve"> </w:t>
      </w:r>
      <w:r w:rsidRPr="007350DD">
        <w:t>is</w:t>
      </w:r>
      <w:r w:rsidR="001327BC" w:rsidRPr="007350DD">
        <w:t xml:space="preserve"> </w:t>
      </w:r>
      <w:r w:rsidRPr="007350DD">
        <w:t>also</w:t>
      </w:r>
      <w:r w:rsidR="001327BC" w:rsidRPr="007350DD">
        <w:t xml:space="preserve"> </w:t>
      </w:r>
      <w:r w:rsidRPr="007350DD">
        <w:t>supported</w:t>
      </w:r>
      <w:r w:rsidR="001327BC" w:rsidRPr="007350DD">
        <w:t xml:space="preserve"> </w:t>
      </w:r>
      <w:r w:rsidRPr="007350DD">
        <w:t>by</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Regulations</w:t>
      </w:r>
      <w:r w:rsidR="001327BC" w:rsidRPr="007350DD">
        <w:t xml:space="preserve"> </w:t>
      </w:r>
      <w:r w:rsidRPr="007350DD">
        <w:t>1985.</w:t>
      </w:r>
    </w:p>
    <w:p w:rsidR="006564B6" w:rsidRPr="007350DD" w:rsidRDefault="006564B6" w:rsidP="009E22FF">
      <w:pPr>
        <w:pStyle w:val="SingleTxtG"/>
      </w:pPr>
      <w:r w:rsidRPr="007350DD">
        <w:t>20.</w:t>
      </w:r>
      <w:r w:rsidRPr="007350DD">
        <w:tab/>
        <w:t>There</w:t>
      </w:r>
      <w:r w:rsidR="001327BC" w:rsidRPr="007350DD">
        <w:t xml:space="preserve"> </w:t>
      </w:r>
      <w:r w:rsidRPr="007350DD">
        <w:t>is</w:t>
      </w:r>
      <w:r w:rsidR="001327BC" w:rsidRPr="007350DD">
        <w:t xml:space="preserve"> </w:t>
      </w:r>
      <w:r w:rsidRPr="007350DD">
        <w:t>cooperation</w:t>
      </w:r>
      <w:r w:rsidR="001327BC" w:rsidRPr="007350DD">
        <w:t xml:space="preserve"> </w:t>
      </w:r>
      <w:r w:rsidRPr="007350DD">
        <w:t>between</w:t>
      </w:r>
      <w:r w:rsidR="001327BC" w:rsidRPr="007350DD">
        <w:t xml:space="preserve"> </w:t>
      </w:r>
      <w:r w:rsidRPr="007350DD">
        <w:t>government</w:t>
      </w:r>
      <w:r w:rsidR="001327BC" w:rsidRPr="007350DD">
        <w:t xml:space="preserve"> </w:t>
      </w:r>
      <w:r w:rsidRPr="007350DD">
        <w:t>and</w:t>
      </w:r>
      <w:r w:rsidR="001327BC" w:rsidRPr="007350DD">
        <w:t xml:space="preserve"> </w:t>
      </w:r>
      <w:r w:rsidRPr="007350DD">
        <w:t>civil</w:t>
      </w:r>
      <w:r w:rsidR="001327BC" w:rsidRPr="007350DD">
        <w:t xml:space="preserve"> </w:t>
      </w:r>
      <w:r w:rsidRPr="007350DD">
        <w:t>society</w:t>
      </w:r>
      <w:r w:rsidR="001327BC" w:rsidRPr="007350DD">
        <w:t xml:space="preserve"> </w:t>
      </w:r>
      <w:r w:rsidRPr="007350DD">
        <w:t>in</w:t>
      </w:r>
      <w:r w:rsidR="001327BC" w:rsidRPr="007350DD">
        <w:t xml:space="preserve"> </w:t>
      </w:r>
      <w:r w:rsidRPr="007350DD">
        <w:t>terms</w:t>
      </w:r>
      <w:r w:rsidR="001327BC" w:rsidRPr="007350DD">
        <w:t xml:space="preserve"> </w:t>
      </w:r>
      <w:r w:rsidRPr="007350DD">
        <w:t>of</w:t>
      </w:r>
      <w:r w:rsidR="001327BC" w:rsidRPr="007350DD">
        <w:t xml:space="preserve"> </w:t>
      </w:r>
      <w:r w:rsidRPr="007350DD">
        <w:t>co-ordinating</w:t>
      </w:r>
      <w:r w:rsidR="001327BC" w:rsidRPr="007350DD">
        <w:t xml:space="preserve"> </w:t>
      </w:r>
      <w:r w:rsidRPr="007350DD">
        <w:t>policies</w:t>
      </w:r>
      <w:r w:rsidR="001327BC" w:rsidRPr="007350DD">
        <w:t xml:space="preserve"> </w:t>
      </w:r>
      <w:r w:rsidRPr="007350DD">
        <w:t>and</w:t>
      </w:r>
      <w:r w:rsidR="001327BC" w:rsidRPr="007350DD">
        <w:t xml:space="preserve"> </w:t>
      </w:r>
      <w:r w:rsidRPr="007350DD">
        <w:t>programmes</w:t>
      </w:r>
      <w:r w:rsidR="001327BC" w:rsidRPr="007350DD">
        <w:t xml:space="preserve"> </w:t>
      </w:r>
      <w:r w:rsidRPr="007350DD">
        <w:t>relating</w:t>
      </w:r>
      <w:r w:rsidR="001327BC" w:rsidRPr="007350DD">
        <w:t xml:space="preserve"> </w:t>
      </w:r>
      <w:r w:rsidRPr="007350DD">
        <w:t>to</w:t>
      </w:r>
      <w:r w:rsidR="001327BC" w:rsidRPr="007350DD">
        <w:t xml:space="preserve"> </w:t>
      </w:r>
      <w:r w:rsidRPr="007350DD">
        <w:t>children</w:t>
      </w:r>
      <w:r w:rsidR="001327BC" w:rsidRPr="007350DD">
        <w:t xml:space="preserve"> </w:t>
      </w:r>
      <w:r w:rsidRPr="007350DD">
        <w:t>and</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NGOs</w:t>
      </w:r>
      <w:r w:rsidR="001327BC" w:rsidRPr="007350DD">
        <w:t xml:space="preserve"> </w:t>
      </w:r>
      <w:r w:rsidRPr="007350DD">
        <w:t>are</w:t>
      </w:r>
      <w:r w:rsidR="001327BC" w:rsidRPr="007350DD">
        <w:t xml:space="preserve"> </w:t>
      </w:r>
      <w:r w:rsidRPr="007350DD">
        <w:t>represented</w:t>
      </w:r>
      <w:r w:rsidR="001327BC" w:rsidRPr="007350DD">
        <w:t xml:space="preserve"> </w:t>
      </w:r>
      <w:r w:rsidRPr="007350DD">
        <w:t>on</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also</w:t>
      </w:r>
      <w:r w:rsidR="001327BC" w:rsidRPr="007350DD">
        <w:t xml:space="preserve"> </w:t>
      </w:r>
      <w:r w:rsidRPr="007350DD">
        <w:t>works</w:t>
      </w:r>
      <w:r w:rsidR="001327BC" w:rsidRPr="007350DD">
        <w:t xml:space="preserve"> </w:t>
      </w:r>
      <w:r w:rsidRPr="007350DD">
        <w:t>very</w:t>
      </w:r>
      <w:r w:rsidR="001327BC" w:rsidRPr="007350DD">
        <w:t xml:space="preserve"> </w:t>
      </w:r>
      <w:r w:rsidRPr="007350DD">
        <w:t>closely</w:t>
      </w:r>
      <w:r w:rsidR="001327BC" w:rsidRPr="007350DD">
        <w:t xml:space="preserve"> </w:t>
      </w:r>
      <w:r w:rsidRPr="007350DD">
        <w:t>with</w:t>
      </w:r>
      <w:r w:rsidR="001327BC" w:rsidRPr="007350DD">
        <w:t xml:space="preserve"> </w:t>
      </w:r>
      <w:r w:rsidRPr="007350DD">
        <w:t>and</w:t>
      </w:r>
      <w:r w:rsidR="001327BC" w:rsidRPr="007350DD">
        <w:t xml:space="preserve"> </w:t>
      </w:r>
      <w:r w:rsidRPr="007350DD">
        <w:t>provides</w:t>
      </w:r>
      <w:r w:rsidR="001327BC" w:rsidRPr="007350DD">
        <w:t xml:space="preserve"> </w:t>
      </w:r>
      <w:r w:rsidRPr="007350DD">
        <w:t>grants</w:t>
      </w:r>
      <w:r w:rsidR="001327BC" w:rsidRPr="007350DD">
        <w:t xml:space="preserve"> </w:t>
      </w:r>
      <w:r w:rsidRPr="007350DD">
        <w:t>and</w:t>
      </w:r>
      <w:r w:rsidR="001327BC" w:rsidRPr="007350DD">
        <w:t xml:space="preserve"> </w:t>
      </w:r>
      <w:r w:rsidRPr="007350DD">
        <w:t>annual</w:t>
      </w:r>
      <w:r w:rsidR="001327BC" w:rsidRPr="007350DD">
        <w:t xml:space="preserve"> </w:t>
      </w:r>
      <w:r w:rsidRPr="007350DD">
        <w:t>subventions</w:t>
      </w:r>
      <w:r w:rsidR="001327BC" w:rsidRPr="007350DD">
        <w:t xml:space="preserve"> </w:t>
      </w:r>
      <w:r w:rsidRPr="007350DD">
        <w:t>to</w:t>
      </w:r>
      <w:r w:rsidR="001327BC" w:rsidRPr="007350DD">
        <w:t xml:space="preserve"> </w:t>
      </w:r>
      <w:r w:rsidRPr="007350DD">
        <w:t>NGOs</w:t>
      </w:r>
      <w:r w:rsidR="001327BC" w:rsidRPr="007350DD">
        <w:t xml:space="preserve"> </w:t>
      </w:r>
      <w:r w:rsidRPr="007350DD">
        <w:t>dealing</w:t>
      </w:r>
      <w:r w:rsidR="001327BC" w:rsidRPr="007350DD">
        <w:t xml:space="preserve"> </w:t>
      </w:r>
      <w:r w:rsidRPr="007350DD">
        <w:t>with</w:t>
      </w:r>
      <w:r w:rsidR="001327BC" w:rsidRPr="007350DD">
        <w:t xml:space="preserve"> </w:t>
      </w:r>
      <w:r w:rsidRPr="007350DD">
        <w:t>children</w:t>
      </w:r>
      <w:r w:rsidR="001327BC" w:rsidRPr="007350DD">
        <w:t xml:space="preserve"> </w:t>
      </w:r>
      <w:r w:rsidRPr="007350DD">
        <w:t>and</w:t>
      </w:r>
      <w:r w:rsidR="001327BC" w:rsidRPr="007350DD">
        <w:t xml:space="preserve"> </w:t>
      </w:r>
      <w:r w:rsidRPr="007350DD">
        <w:t>parents</w:t>
      </w:r>
      <w:r w:rsidR="001327BC" w:rsidRPr="007350DD">
        <w:t xml:space="preserve"> </w:t>
      </w:r>
      <w:r w:rsidRPr="007350DD">
        <w:t>such</w:t>
      </w:r>
      <w:r w:rsidR="001327BC" w:rsidRPr="007350DD">
        <w:t xml:space="preserve"> </w:t>
      </w:r>
      <w:r w:rsidRPr="007350DD">
        <w:t>as</w:t>
      </w:r>
      <w:r w:rsidR="001327BC" w:rsidRPr="007350DD">
        <w:t xml:space="preserve"> </w:t>
      </w:r>
      <w:r w:rsidRPr="007350DD">
        <w:t>Parent</w:t>
      </w:r>
      <w:r w:rsidR="001327BC" w:rsidRPr="007350DD">
        <w:t xml:space="preserve"> </w:t>
      </w:r>
      <w:r w:rsidRPr="007350DD">
        <w:t>Education</w:t>
      </w:r>
      <w:r w:rsidR="001327BC" w:rsidRPr="007350DD">
        <w:t xml:space="preserve"> </w:t>
      </w:r>
      <w:r w:rsidRPr="007350DD">
        <w:t>for</w:t>
      </w:r>
      <w:r w:rsidR="001327BC" w:rsidRPr="007350DD">
        <w:t xml:space="preserve"> </w:t>
      </w:r>
      <w:r w:rsidRPr="007350DD">
        <w:t>Development</w:t>
      </w:r>
      <w:r w:rsidR="001327BC" w:rsidRPr="007350DD">
        <w:t xml:space="preserve"> </w:t>
      </w:r>
      <w:r w:rsidRPr="007350DD">
        <w:t>in</w:t>
      </w:r>
      <w:r w:rsidR="001327BC" w:rsidRPr="007350DD">
        <w:t xml:space="preserve"> </w:t>
      </w:r>
      <w:r w:rsidRPr="007350DD">
        <w:t>Barbados</w:t>
      </w:r>
      <w:r w:rsidR="001327BC" w:rsidRPr="007350DD">
        <w:t xml:space="preserve"> </w:t>
      </w:r>
      <w:r w:rsidRPr="007350DD">
        <w:t>(PAREDOS),</w:t>
      </w:r>
      <w:r w:rsidR="001327BC" w:rsidRPr="007350DD">
        <w:t xml:space="preserve"> </w:t>
      </w:r>
      <w:r w:rsidRPr="007350DD">
        <w:t>the</w:t>
      </w:r>
      <w:r w:rsidR="001327BC" w:rsidRPr="007350DD">
        <w:t xml:space="preserve"> </w:t>
      </w:r>
      <w:r w:rsidRPr="007350DD">
        <w:t>Pinelands</w:t>
      </w:r>
      <w:r w:rsidR="001327BC" w:rsidRPr="007350DD">
        <w:t xml:space="preserve"> </w:t>
      </w:r>
      <w:r w:rsidRPr="007350DD">
        <w:t>Creative</w:t>
      </w:r>
      <w:r w:rsidR="001327BC" w:rsidRPr="007350DD">
        <w:t xml:space="preserve"> </w:t>
      </w:r>
      <w:r w:rsidRPr="007350DD">
        <w:t>Workshop,</w:t>
      </w:r>
      <w:r w:rsidR="001327BC" w:rsidRPr="007350DD">
        <w:t xml:space="preserve"> </w:t>
      </w:r>
      <w:r w:rsidRPr="007350DD">
        <w:t>the</w:t>
      </w:r>
      <w:r w:rsidR="001327BC" w:rsidRPr="007350DD">
        <w:t xml:space="preserve"> </w:t>
      </w:r>
      <w:r w:rsidRPr="007350DD">
        <w:t>Israel</w:t>
      </w:r>
      <w:r w:rsidR="001327BC" w:rsidRPr="007350DD">
        <w:t xml:space="preserve"> </w:t>
      </w:r>
      <w:r w:rsidRPr="007350DD">
        <w:t>Lovell</w:t>
      </w:r>
      <w:r w:rsidR="001327BC" w:rsidRPr="007350DD">
        <w:t xml:space="preserve"> </w:t>
      </w:r>
      <w:r w:rsidRPr="007350DD">
        <w:t>Foundation,</w:t>
      </w:r>
      <w:r w:rsidR="001327BC" w:rsidRPr="007350DD">
        <w:t xml:space="preserve"> </w:t>
      </w:r>
      <w:r w:rsidRPr="007350DD">
        <w:t>the</w:t>
      </w:r>
      <w:r w:rsidR="001327BC" w:rsidRPr="007350DD">
        <w:t xml:space="preserve"> </w:t>
      </w:r>
      <w:r w:rsidRPr="007350DD">
        <w:t>Business</w:t>
      </w:r>
      <w:r w:rsidR="001327BC" w:rsidRPr="007350DD">
        <w:t xml:space="preserve"> </w:t>
      </w:r>
      <w:r w:rsidRPr="007350DD">
        <w:t>and</w:t>
      </w:r>
      <w:r w:rsidR="001327BC" w:rsidRPr="007350DD">
        <w:t xml:space="preserve"> </w:t>
      </w:r>
      <w:r w:rsidRPr="007350DD">
        <w:t>Professional</w:t>
      </w:r>
      <w:r w:rsidR="001327BC" w:rsidRPr="007350DD">
        <w:t xml:space="preserve"> </w:t>
      </w:r>
      <w:r w:rsidRPr="007350DD">
        <w:t>Women</w:t>
      </w:r>
      <w:r w:rsidR="00EA19E5" w:rsidRPr="007350DD">
        <w:t>’</w:t>
      </w:r>
      <w:r w:rsidRPr="007350DD">
        <w:t>s</w:t>
      </w:r>
      <w:r w:rsidR="001327BC" w:rsidRPr="007350DD">
        <w:t xml:space="preserve"> </w:t>
      </w:r>
      <w:r w:rsidRPr="007350DD">
        <w:t>Club</w:t>
      </w:r>
      <w:r w:rsidR="001327BC" w:rsidRPr="007350DD">
        <w:t xml:space="preserve"> </w:t>
      </w:r>
      <w:r w:rsidRPr="007350DD">
        <w:t>and</w:t>
      </w:r>
      <w:r w:rsidR="001327BC" w:rsidRPr="007350DD">
        <w:t xml:space="preserve"> </w:t>
      </w:r>
      <w:r w:rsidRPr="007350DD">
        <w:t>the</w:t>
      </w:r>
      <w:r w:rsidR="001327BC" w:rsidRPr="007350DD">
        <w:t xml:space="preserve"> </w:t>
      </w:r>
      <w:r w:rsidRPr="007350DD">
        <w:t>Men</w:t>
      </w:r>
      <w:r w:rsidR="00EA19E5" w:rsidRPr="007350DD">
        <w:t>’</w:t>
      </w:r>
      <w:r w:rsidRPr="007350DD">
        <w:t>s</w:t>
      </w:r>
      <w:r w:rsidR="001327BC" w:rsidRPr="007350DD">
        <w:t xml:space="preserve"> </w:t>
      </w:r>
      <w:r w:rsidRPr="007350DD">
        <w:t>Educational</w:t>
      </w:r>
      <w:r w:rsidR="001327BC" w:rsidRPr="007350DD">
        <w:t xml:space="preserve"> </w:t>
      </w:r>
      <w:r w:rsidRPr="007350DD">
        <w:t>Support</w:t>
      </w:r>
      <w:r w:rsidR="001327BC" w:rsidRPr="007350DD">
        <w:t xml:space="preserve"> </w:t>
      </w:r>
      <w:r w:rsidRPr="007350DD">
        <w:t>Association</w:t>
      </w:r>
      <w:r w:rsidR="001327BC" w:rsidRPr="007350DD">
        <w:t xml:space="preserve"> </w:t>
      </w:r>
      <w:r w:rsidRPr="007350DD">
        <w:t>(MESA).</w:t>
      </w:r>
      <w:r w:rsidR="001327BC" w:rsidRPr="007350DD">
        <w:t xml:space="preserve"> </w:t>
      </w:r>
    </w:p>
    <w:p w:rsidR="006564B6" w:rsidRPr="007350DD" w:rsidRDefault="00F01A61" w:rsidP="00F34D08">
      <w:pPr>
        <w:pStyle w:val="H1G"/>
      </w:pPr>
      <w:r w:rsidRPr="007350DD">
        <w:tab/>
      </w:r>
      <w:r w:rsidR="006564B6" w:rsidRPr="007350DD">
        <w:t>C.</w:t>
      </w:r>
      <w:r w:rsidR="006564B6" w:rsidRPr="007350DD">
        <w:tab/>
        <w:t>Children</w:t>
      </w:r>
      <w:r w:rsidR="00EA19E5" w:rsidRPr="007350DD">
        <w:t>’</w:t>
      </w:r>
      <w:r w:rsidR="006564B6" w:rsidRPr="007350DD">
        <w:t>s</w:t>
      </w:r>
      <w:r w:rsidR="001327BC" w:rsidRPr="007350DD">
        <w:t xml:space="preserve"> </w:t>
      </w:r>
      <w:r w:rsidR="006564B6" w:rsidRPr="007350DD">
        <w:t>Desk</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Ombudsman</w:t>
      </w:r>
      <w:r w:rsidR="00EA19E5" w:rsidRPr="007350DD">
        <w:t>’</w:t>
      </w:r>
      <w:r w:rsidR="006564B6" w:rsidRPr="007350DD">
        <w:t>s</w:t>
      </w:r>
      <w:r w:rsidR="001327BC" w:rsidRPr="007350DD">
        <w:t xml:space="preserve"> </w:t>
      </w:r>
      <w:r w:rsidR="006564B6" w:rsidRPr="007350DD">
        <w:t>office</w:t>
      </w:r>
    </w:p>
    <w:p w:rsidR="006564B6" w:rsidRPr="007350DD" w:rsidRDefault="006564B6" w:rsidP="009E22FF">
      <w:pPr>
        <w:pStyle w:val="SingleTxtG"/>
      </w:pPr>
      <w:r w:rsidRPr="007350DD">
        <w:t>21.</w:t>
      </w:r>
      <w:r w:rsidRPr="007350DD">
        <w:tab/>
        <w:t>An</w:t>
      </w:r>
      <w:r w:rsidR="001327BC" w:rsidRPr="007350DD">
        <w:t xml:space="preserve"> </w:t>
      </w:r>
      <w:r w:rsidRPr="007350DD">
        <w:t>independent</w:t>
      </w:r>
      <w:r w:rsidR="001327BC" w:rsidRPr="007350DD">
        <w:t xml:space="preserve"> </w:t>
      </w:r>
      <w:r w:rsidRPr="007350DD">
        <w:t>body</w:t>
      </w:r>
      <w:r w:rsidR="001327BC" w:rsidRPr="007350DD">
        <w:t xml:space="preserve"> </w:t>
      </w:r>
      <w:r w:rsidRPr="007350DD">
        <w:t>to</w:t>
      </w:r>
      <w:r w:rsidR="001327BC" w:rsidRPr="007350DD">
        <w:t xml:space="preserve"> </w:t>
      </w:r>
      <w:r w:rsidRPr="007350DD">
        <w:t>promote</w:t>
      </w:r>
      <w:r w:rsidR="001327BC" w:rsidRPr="007350DD">
        <w:t xml:space="preserve"> </w:t>
      </w:r>
      <w:r w:rsidRPr="007350DD">
        <w:t>and</w:t>
      </w:r>
      <w:r w:rsidR="001327BC" w:rsidRPr="007350DD">
        <w:t xml:space="preserve"> </w:t>
      </w:r>
      <w:r w:rsidRPr="007350DD">
        <w:t>protect</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has</w:t>
      </w:r>
      <w:r w:rsidR="001327BC" w:rsidRPr="007350DD">
        <w:t xml:space="preserve"> </w:t>
      </w:r>
      <w:r w:rsidRPr="007350DD">
        <w:t>yet</w:t>
      </w:r>
      <w:r w:rsidR="001327BC" w:rsidRPr="007350DD">
        <w:t xml:space="preserve"> </w:t>
      </w:r>
      <w:r w:rsidRPr="007350DD">
        <w:t>to</w:t>
      </w:r>
      <w:r w:rsidR="001327BC" w:rsidRPr="007350DD">
        <w:t xml:space="preserve"> </w:t>
      </w:r>
      <w:r w:rsidRPr="007350DD">
        <w:t>be</w:t>
      </w:r>
      <w:r w:rsidR="001327BC" w:rsidRPr="007350DD">
        <w:t xml:space="preserve"> </w:t>
      </w:r>
      <w:r w:rsidRPr="007350DD">
        <w:t>established.</w:t>
      </w:r>
      <w:r w:rsidR="001327BC" w:rsidRPr="007350DD">
        <w:t xml:space="preserve"> </w:t>
      </w:r>
      <w:r w:rsidRPr="007350DD">
        <w:t>More</w:t>
      </w:r>
      <w:r w:rsidR="001327BC" w:rsidRPr="007350DD">
        <w:t xml:space="preserve"> </w:t>
      </w:r>
      <w:r w:rsidRPr="007350DD">
        <w:t>research</w:t>
      </w:r>
      <w:r w:rsidR="001327BC" w:rsidRPr="007350DD">
        <w:t xml:space="preserve"> </w:t>
      </w:r>
      <w:r w:rsidRPr="007350DD">
        <w:t>needs</w:t>
      </w:r>
      <w:r w:rsidR="001327BC" w:rsidRPr="007350DD">
        <w:t xml:space="preserve"> </w:t>
      </w:r>
      <w:r w:rsidRPr="007350DD">
        <w:t>to</w:t>
      </w:r>
      <w:r w:rsidR="001327BC" w:rsidRPr="007350DD">
        <w:t xml:space="preserve"> </w:t>
      </w:r>
      <w:r w:rsidRPr="007350DD">
        <w:t>be</w:t>
      </w:r>
      <w:r w:rsidR="001327BC" w:rsidRPr="007350DD">
        <w:t xml:space="preserve"> </w:t>
      </w:r>
      <w:r w:rsidRPr="007350DD">
        <w:t>conducted</w:t>
      </w:r>
      <w:r w:rsidR="001327BC" w:rsidRPr="007350DD">
        <w:t xml:space="preserve"> </w:t>
      </w:r>
      <w:r w:rsidRPr="007350DD">
        <w:t>on</w:t>
      </w:r>
      <w:r w:rsidR="001327BC" w:rsidRPr="007350DD">
        <w:t xml:space="preserve"> </w:t>
      </w:r>
      <w:r w:rsidRPr="007350DD">
        <w:t>the</w:t>
      </w:r>
      <w:r w:rsidR="001327BC" w:rsidRPr="007350DD">
        <w:t xml:space="preserve"> </w:t>
      </w:r>
      <w:r w:rsidRPr="007350DD">
        <w:t>role</w:t>
      </w:r>
      <w:r w:rsidR="001327BC" w:rsidRPr="007350DD">
        <w:t xml:space="preserve"> </w:t>
      </w:r>
      <w:r w:rsidRPr="007350DD">
        <w:t>and</w:t>
      </w:r>
      <w:r w:rsidR="001327BC" w:rsidRPr="007350DD">
        <w:t xml:space="preserve"> </w:t>
      </w:r>
      <w:r w:rsidRPr="007350DD">
        <w:t>function</w:t>
      </w:r>
      <w:r w:rsidR="001327BC" w:rsidRPr="007350DD">
        <w:t xml:space="preserve"> </w:t>
      </w:r>
      <w:r w:rsidRPr="007350DD">
        <w:t>of</w:t>
      </w:r>
      <w:r w:rsidR="001327BC" w:rsidRPr="007350DD">
        <w:t xml:space="preserve"> </w:t>
      </w:r>
      <w:r w:rsidRPr="007350DD">
        <w:t>such</w:t>
      </w:r>
      <w:r w:rsidR="001327BC" w:rsidRPr="007350DD">
        <w:t xml:space="preserve"> </w:t>
      </w:r>
      <w:r w:rsidRPr="007350DD">
        <w:t>a</w:t>
      </w:r>
      <w:r w:rsidR="001327BC" w:rsidRPr="007350DD">
        <w:t xml:space="preserve"> </w:t>
      </w:r>
      <w:r w:rsidRPr="007350DD">
        <w:t>desk</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the</w:t>
      </w:r>
      <w:r w:rsidR="001327BC" w:rsidRPr="007350DD">
        <w:t xml:space="preserve"> </w:t>
      </w:r>
      <w:r w:rsidRPr="007350DD">
        <w:t>practicality</w:t>
      </w:r>
      <w:r w:rsidR="001327BC" w:rsidRPr="007350DD">
        <w:t xml:space="preserve"> </w:t>
      </w:r>
      <w:r w:rsidRPr="007350DD">
        <w:t>of</w:t>
      </w:r>
      <w:r w:rsidR="001327BC" w:rsidRPr="007350DD">
        <w:t xml:space="preserve"> </w:t>
      </w:r>
      <w:r w:rsidRPr="007350DD">
        <w:t>the</w:t>
      </w:r>
      <w:r w:rsidR="001327BC" w:rsidRPr="007350DD">
        <w:t xml:space="preserve"> </w:t>
      </w:r>
      <w:r w:rsidRPr="007350DD">
        <w:t>Committee</w:t>
      </w:r>
      <w:r w:rsidR="00EA19E5" w:rsidRPr="007350DD">
        <w:t>’</w:t>
      </w:r>
      <w:r w:rsidRPr="007350DD">
        <w:t>s</w:t>
      </w:r>
      <w:r w:rsidR="001327BC" w:rsidRPr="007350DD">
        <w:t xml:space="preserve"> </w:t>
      </w:r>
      <w:r w:rsidRPr="007350DD">
        <w:t>recommendation</w:t>
      </w:r>
      <w:r w:rsidR="001327BC" w:rsidRPr="007350DD">
        <w:t xml:space="preserve"> </w:t>
      </w:r>
      <w:r w:rsidRPr="007350DD">
        <w:t>to</w:t>
      </w:r>
      <w:r w:rsidR="001327BC" w:rsidRPr="007350DD">
        <w:t xml:space="preserve"> </w:t>
      </w:r>
      <w:r w:rsidRPr="007350DD">
        <w:t>set</w:t>
      </w:r>
      <w:r w:rsidR="001327BC" w:rsidRPr="007350DD">
        <w:t xml:space="preserve"> </w:t>
      </w:r>
      <w:r w:rsidRPr="007350DD">
        <w:t>up</w:t>
      </w:r>
      <w:r w:rsidR="001327BC" w:rsidRPr="007350DD">
        <w:t xml:space="preserve"> </w:t>
      </w:r>
      <w:r w:rsidRPr="007350DD">
        <w:t>a</w:t>
      </w:r>
      <w:r w:rsidR="001327BC" w:rsidRPr="007350DD">
        <w:t xml:space="preserve"> </w:t>
      </w:r>
      <w:r w:rsidRPr="007350DD">
        <w:t>specific</w:t>
      </w:r>
      <w:r w:rsidR="001327BC" w:rsidRPr="007350DD">
        <w:t xml:space="preserve"> </w:t>
      </w:r>
      <w:r w:rsidRPr="007350DD">
        <w:t>desk</w:t>
      </w:r>
      <w:r w:rsidR="001327BC" w:rsidRPr="007350DD">
        <w:t xml:space="preserve"> </w:t>
      </w:r>
      <w:r w:rsidRPr="007350DD">
        <w:t>for</w:t>
      </w:r>
      <w:r w:rsidR="001327BC" w:rsidRPr="007350DD">
        <w:t xml:space="preserve"> </w:t>
      </w:r>
      <w:r w:rsidRPr="007350DD">
        <w:t>children</w:t>
      </w:r>
      <w:r w:rsidR="001327BC" w:rsidRPr="007350DD">
        <w:t xml:space="preserve"> </w:t>
      </w:r>
      <w:r w:rsidRPr="007350DD">
        <w:t>within</w:t>
      </w:r>
      <w:r w:rsidR="001327BC" w:rsidRPr="007350DD">
        <w:t xml:space="preserve"> </w:t>
      </w:r>
      <w:r w:rsidRPr="007350DD">
        <w:t>the</w:t>
      </w:r>
      <w:r w:rsidR="001327BC" w:rsidRPr="007350DD">
        <w:t xml:space="preserve"> </w:t>
      </w:r>
      <w:r w:rsidRPr="007350DD">
        <w:t>existing</w:t>
      </w:r>
      <w:r w:rsidR="001327BC" w:rsidRPr="007350DD">
        <w:t xml:space="preserve"> </w:t>
      </w:r>
      <w:r w:rsidRPr="007350DD">
        <w:t>Ombudsman</w:t>
      </w:r>
      <w:r w:rsidR="00EA19E5" w:rsidRPr="007350DD">
        <w:t>’</w:t>
      </w:r>
      <w:r w:rsidRPr="007350DD">
        <w:t>s</w:t>
      </w:r>
      <w:r w:rsidR="001327BC" w:rsidRPr="007350DD">
        <w:t xml:space="preserve"> </w:t>
      </w:r>
      <w:r w:rsidRPr="007350DD">
        <w:t>office.</w:t>
      </w:r>
      <w:r w:rsidR="001327BC" w:rsidRPr="007350DD">
        <w:t xml:space="preserve"> </w:t>
      </w:r>
      <w:r w:rsidRPr="007350DD">
        <w:t>It</w:t>
      </w:r>
      <w:r w:rsidR="001327BC" w:rsidRPr="007350DD">
        <w:t xml:space="preserve"> </w:t>
      </w:r>
      <w:r w:rsidRPr="007350DD">
        <w:t>should</w:t>
      </w:r>
      <w:r w:rsidR="001327BC" w:rsidRPr="007350DD">
        <w:t xml:space="preserve"> </w:t>
      </w:r>
      <w:r w:rsidRPr="007350DD">
        <w:t>be</w:t>
      </w:r>
      <w:r w:rsidR="001327BC" w:rsidRPr="007350DD">
        <w:t xml:space="preserve"> </w:t>
      </w:r>
      <w:r w:rsidRPr="007350DD">
        <w:t>noted</w:t>
      </w:r>
      <w:r w:rsidR="001327BC" w:rsidRPr="007350DD">
        <w:t xml:space="preserve"> </w:t>
      </w:r>
      <w:r w:rsidRPr="007350DD">
        <w:t>however</w:t>
      </w:r>
      <w:r w:rsidR="001327BC" w:rsidRPr="007350DD">
        <w:t xml:space="preserve"> </w:t>
      </w:r>
      <w:r w:rsidRPr="007350DD">
        <w:t>that</w:t>
      </w:r>
      <w:r w:rsidR="001327BC" w:rsidRPr="007350DD">
        <w:t xml:space="preserve"> </w:t>
      </w:r>
      <w:r w:rsidRPr="007350DD">
        <w:t>currently</w:t>
      </w:r>
      <w:r w:rsidR="001327BC" w:rsidRPr="007350DD">
        <w:t xml:space="preserve"> </w:t>
      </w:r>
      <w:r w:rsidRPr="007350DD">
        <w:t>the</w:t>
      </w:r>
      <w:r w:rsidR="001327BC" w:rsidRPr="007350DD">
        <w:t xml:space="preserve"> </w:t>
      </w:r>
      <w:r w:rsidRPr="007350DD">
        <w:t>Ombudsman</w:t>
      </w:r>
      <w:r w:rsidR="001327BC" w:rsidRPr="007350DD">
        <w:t xml:space="preserve"> </w:t>
      </w:r>
      <w:r w:rsidRPr="007350DD">
        <w:t>through</w:t>
      </w:r>
      <w:r w:rsidR="001327BC" w:rsidRPr="007350DD">
        <w:t xml:space="preserve"> </w:t>
      </w:r>
      <w:r w:rsidRPr="007350DD">
        <w:t>powers</w:t>
      </w:r>
      <w:r w:rsidR="001327BC" w:rsidRPr="007350DD">
        <w:t xml:space="preserve"> </w:t>
      </w:r>
      <w:r w:rsidRPr="007350DD">
        <w:t>invested</w:t>
      </w:r>
      <w:r w:rsidR="001327BC" w:rsidRPr="007350DD">
        <w:t xml:space="preserve"> </w:t>
      </w:r>
      <w:r w:rsidRPr="007350DD">
        <w:t>in</w:t>
      </w:r>
      <w:r w:rsidR="001327BC" w:rsidRPr="007350DD">
        <w:t xml:space="preserve"> </w:t>
      </w:r>
      <w:r w:rsidRPr="007350DD">
        <w:t>the</w:t>
      </w:r>
      <w:r w:rsidR="001327BC" w:rsidRPr="007350DD">
        <w:t xml:space="preserve"> </w:t>
      </w:r>
      <w:r w:rsidRPr="007350DD">
        <w:t>office</w:t>
      </w:r>
      <w:r w:rsidR="001327BC" w:rsidRPr="007350DD">
        <w:t xml:space="preserve"> </w:t>
      </w:r>
      <w:r w:rsidRPr="007350DD">
        <w:t>under</w:t>
      </w:r>
      <w:r w:rsidR="001327BC" w:rsidRPr="007350DD">
        <w:t xml:space="preserve"> </w:t>
      </w:r>
      <w:r w:rsidRPr="007350DD">
        <w:t>the</w:t>
      </w:r>
      <w:r w:rsidR="001327BC" w:rsidRPr="007350DD">
        <w:t xml:space="preserve"> </w:t>
      </w:r>
      <w:r w:rsidRPr="007350DD">
        <w:t>Ombudsman</w:t>
      </w:r>
      <w:r w:rsidR="001327BC" w:rsidRPr="007350DD">
        <w:t xml:space="preserve"> </w:t>
      </w:r>
      <w:r w:rsidRPr="007350DD">
        <w:t>Act,</w:t>
      </w:r>
      <w:r w:rsidR="001327BC" w:rsidRPr="007350DD">
        <w:t xml:space="preserve"> </w:t>
      </w:r>
      <w:r w:rsidRPr="007350DD">
        <w:t>1980</w:t>
      </w:r>
      <w:r w:rsidR="001327BC" w:rsidRPr="007350DD">
        <w:t xml:space="preserve"> </w:t>
      </w:r>
      <w:r w:rsidRPr="007350DD">
        <w:t>Chap</w:t>
      </w:r>
      <w:r w:rsidR="001327BC" w:rsidRPr="007350DD">
        <w:t xml:space="preserve"> </w:t>
      </w:r>
      <w:r w:rsidRPr="007350DD">
        <w:t>8A,</w:t>
      </w:r>
      <w:r w:rsidR="001327BC" w:rsidRPr="007350DD">
        <w:t xml:space="preserve"> </w:t>
      </w:r>
      <w:r w:rsidRPr="007350DD">
        <w:t>does</w:t>
      </w:r>
      <w:r w:rsidR="001327BC" w:rsidRPr="007350DD">
        <w:t xml:space="preserve"> </w:t>
      </w:r>
      <w:r w:rsidRPr="007350DD">
        <w:t>actively</w:t>
      </w:r>
      <w:r w:rsidR="001327BC" w:rsidRPr="007350DD">
        <w:t xml:space="preserve"> </w:t>
      </w:r>
      <w:r w:rsidRPr="007350DD">
        <w:t>seek</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key</w:t>
      </w:r>
      <w:r w:rsidR="001327BC" w:rsidRPr="007350DD">
        <w:t xml:space="preserve"> </w:t>
      </w:r>
      <w:r w:rsidRPr="007350DD">
        <w:t>agencies</w:t>
      </w:r>
      <w:r w:rsidR="001327BC" w:rsidRPr="007350DD">
        <w:t xml:space="preserve"> </w:t>
      </w:r>
      <w:r w:rsidRPr="007350DD">
        <w:t>like</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function</w:t>
      </w:r>
      <w:r w:rsidR="001327BC" w:rsidRPr="007350DD">
        <w:t xml:space="preserve"> </w:t>
      </w:r>
      <w:r w:rsidRPr="007350DD">
        <w:t>effectively</w:t>
      </w:r>
      <w:r w:rsidR="001327BC" w:rsidRPr="007350DD">
        <w:t xml:space="preserve"> </w:t>
      </w:r>
      <w:r w:rsidRPr="007350DD">
        <w:t>in</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w:t>
      </w:r>
      <w:r w:rsidR="001327BC" w:rsidRPr="007350DD">
        <w:t xml:space="preserve"> </w:t>
      </w:r>
      <w:r w:rsidRPr="007350DD">
        <w:t>of</w:t>
      </w:r>
      <w:r w:rsidR="001327BC" w:rsidRPr="007350DD">
        <w:t xml:space="preserve"> </w:t>
      </w:r>
      <w:r w:rsidRPr="007350DD">
        <w:t>the</w:t>
      </w:r>
      <w:r w:rsidR="001327BC" w:rsidRPr="007350DD">
        <w:t xml:space="preserve"> </w:t>
      </w:r>
      <w:r w:rsidRPr="007350DD">
        <w:t>children</w:t>
      </w:r>
      <w:r w:rsidR="001327BC" w:rsidRPr="007350DD">
        <w:t xml:space="preserve"> </w:t>
      </w:r>
      <w:r w:rsidRPr="007350DD">
        <w:t>they</w:t>
      </w:r>
      <w:r w:rsidR="001327BC" w:rsidRPr="007350DD">
        <w:t xml:space="preserve"> </w:t>
      </w:r>
      <w:r w:rsidRPr="007350DD">
        <w:t>are</w:t>
      </w:r>
      <w:r w:rsidR="001327BC" w:rsidRPr="007350DD">
        <w:t xml:space="preserve"> </w:t>
      </w:r>
      <w:r w:rsidRPr="007350DD">
        <w:t>charged</w:t>
      </w:r>
      <w:r w:rsidR="001327BC" w:rsidRPr="007350DD">
        <w:t xml:space="preserve"> </w:t>
      </w:r>
      <w:r w:rsidRPr="007350DD">
        <w:t>with</w:t>
      </w:r>
      <w:r w:rsidR="001327BC" w:rsidRPr="007350DD">
        <w:t xml:space="preserve"> </w:t>
      </w:r>
      <w:r w:rsidRPr="007350DD">
        <w:t>protecting.</w:t>
      </w:r>
      <w:r w:rsidR="001327BC" w:rsidRPr="007350DD">
        <w:t xml:space="preserve"> </w:t>
      </w:r>
    </w:p>
    <w:p w:rsidR="006564B6" w:rsidRPr="007350DD" w:rsidRDefault="00F01A61" w:rsidP="00F01A61">
      <w:pPr>
        <w:pStyle w:val="H1G"/>
      </w:pPr>
      <w:r w:rsidRPr="007350DD">
        <w:tab/>
      </w:r>
      <w:r w:rsidR="006564B6" w:rsidRPr="007350DD">
        <w:t>D.</w:t>
      </w:r>
      <w:r w:rsidR="006564B6" w:rsidRPr="007350DD">
        <w:tab/>
        <w:t>Systematic</w:t>
      </w:r>
      <w:r w:rsidR="001327BC" w:rsidRPr="007350DD">
        <w:t xml:space="preserve"> </w:t>
      </w:r>
      <w:r w:rsidR="006564B6" w:rsidRPr="007350DD">
        <w:t>gathering</w:t>
      </w:r>
      <w:r w:rsidR="001327BC" w:rsidRPr="007350DD">
        <w:t xml:space="preserve"> </w:t>
      </w:r>
      <w:r w:rsidR="006564B6" w:rsidRPr="007350DD">
        <w:t>of</w:t>
      </w:r>
      <w:r w:rsidR="001327BC" w:rsidRPr="007350DD">
        <w:t xml:space="preserve"> </w:t>
      </w:r>
      <w:r w:rsidR="006564B6" w:rsidRPr="007350DD">
        <w:t>statistical</w:t>
      </w:r>
      <w:r w:rsidR="001327BC" w:rsidRPr="007350DD">
        <w:t xml:space="preserve"> </w:t>
      </w:r>
      <w:r w:rsidR="006564B6" w:rsidRPr="007350DD">
        <w:t>data</w:t>
      </w:r>
      <w:r w:rsidR="001327BC" w:rsidRPr="007350DD">
        <w:t xml:space="preserve"> </w:t>
      </w:r>
      <w:r w:rsidR="006564B6" w:rsidRPr="007350DD">
        <w:t>regarding</w:t>
      </w:r>
      <w:r w:rsidR="001327BC" w:rsidRPr="007350DD">
        <w:t xml:space="preserve"> </w:t>
      </w:r>
      <w:r w:rsidR="006564B6" w:rsidRPr="007350DD">
        <w:t>children</w:t>
      </w:r>
    </w:p>
    <w:p w:rsidR="006564B6" w:rsidRPr="007350DD" w:rsidRDefault="00C5729D" w:rsidP="004A6123">
      <w:pPr>
        <w:pStyle w:val="H23G"/>
        <w:rPr>
          <w:bCs/>
        </w:rPr>
      </w:pPr>
      <w:r>
        <w:tab/>
      </w:r>
      <w:r>
        <w:tab/>
        <w:t>Information on the issues raised in paragraph 10 of the concluding observations on the initial report</w:t>
      </w:r>
      <w:r w:rsidR="001327BC" w:rsidRPr="007350DD">
        <w:rPr>
          <w:bCs/>
        </w:rPr>
        <w:t xml:space="preserve"> </w:t>
      </w:r>
    </w:p>
    <w:p w:rsidR="006564B6" w:rsidRPr="007350DD" w:rsidRDefault="006564B6" w:rsidP="009E22FF">
      <w:pPr>
        <w:pStyle w:val="SingleTxtG"/>
      </w:pPr>
      <w:r w:rsidRPr="007350DD">
        <w:t>22.</w:t>
      </w:r>
      <w:r w:rsidRPr="007350DD">
        <w:tab/>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these</w:t>
      </w:r>
      <w:r w:rsidR="001327BC" w:rsidRPr="007350DD">
        <w:t xml:space="preserve"> </w:t>
      </w:r>
      <w:r w:rsidRPr="007350DD">
        <w:t>concerns,</w:t>
      </w:r>
      <w:r w:rsidR="001327BC" w:rsidRPr="007350DD">
        <w:t xml:space="preserve"> </w:t>
      </w:r>
      <w:r w:rsidRPr="007350DD">
        <w:t>some</w:t>
      </w:r>
      <w:r w:rsidR="001327BC" w:rsidRPr="007350DD">
        <w:t xml:space="preserve"> </w:t>
      </w:r>
      <w:r w:rsidRPr="007350DD">
        <w:t>steps</w:t>
      </w:r>
      <w:r w:rsidR="001327BC" w:rsidRPr="007350DD">
        <w:t xml:space="preserve"> </w:t>
      </w:r>
      <w:r w:rsidRPr="007350DD">
        <w:t>have</w:t>
      </w:r>
      <w:r w:rsidR="001327BC" w:rsidRPr="007350DD">
        <w:t xml:space="preserve"> </w:t>
      </w:r>
      <w:r w:rsidRPr="007350DD">
        <w:t>been</w:t>
      </w:r>
      <w:r w:rsidR="001327BC" w:rsidRPr="007350DD">
        <w:t xml:space="preserve"> </w:t>
      </w:r>
      <w:r w:rsidRPr="007350DD">
        <w:t>taken</w:t>
      </w:r>
      <w:r w:rsidR="001327BC" w:rsidRPr="007350DD">
        <w:t xml:space="preserve"> </w:t>
      </w:r>
      <w:r w:rsidRPr="007350DD">
        <w:t>with</w:t>
      </w:r>
      <w:r w:rsidR="001327BC" w:rsidRPr="007350DD">
        <w:t xml:space="preserve"> </w:t>
      </w:r>
      <w:r w:rsidRPr="007350DD">
        <w:t>the</w:t>
      </w:r>
      <w:r w:rsidR="001327BC" w:rsidRPr="007350DD">
        <w:t xml:space="preserve"> </w:t>
      </w:r>
      <w:r w:rsidRPr="007350DD">
        <w:t>establishment</w:t>
      </w:r>
      <w:r w:rsidR="001327BC" w:rsidRPr="007350DD">
        <w:t xml:space="preserve"> </w:t>
      </w:r>
      <w:r w:rsidRPr="007350DD">
        <w:t>of</w:t>
      </w:r>
      <w:r w:rsidR="001327BC" w:rsidRPr="007350DD">
        <w:t xml:space="preserve"> </w:t>
      </w:r>
      <w:r w:rsidRPr="007350DD">
        <w:t>the</w:t>
      </w:r>
      <w:r w:rsidR="001327BC" w:rsidRPr="007350DD">
        <w:t xml:space="preserve"> </w:t>
      </w:r>
      <w:r w:rsidRPr="007350DD">
        <w:t>Bureau</w:t>
      </w:r>
      <w:r w:rsidR="001327BC" w:rsidRPr="007350DD">
        <w:t xml:space="preserve"> </w:t>
      </w:r>
      <w:r w:rsidRPr="007350DD">
        <w:t>of</w:t>
      </w:r>
      <w:r w:rsidR="001327BC" w:rsidRPr="007350DD">
        <w:t xml:space="preserve"> </w:t>
      </w:r>
      <w:r w:rsidRPr="007350DD">
        <w:t>Social</w:t>
      </w:r>
      <w:r w:rsidR="001327BC" w:rsidRPr="007350DD">
        <w:t xml:space="preserve"> </w:t>
      </w:r>
      <w:r w:rsidRPr="007350DD">
        <w:t>Policy,</w:t>
      </w:r>
      <w:r w:rsidR="001327BC" w:rsidRPr="007350DD">
        <w:t xml:space="preserve"> </w:t>
      </w:r>
      <w:r w:rsidRPr="007350DD">
        <w:t>Research</w:t>
      </w:r>
      <w:r w:rsidR="001327BC" w:rsidRPr="007350DD">
        <w:t xml:space="preserve"> </w:t>
      </w:r>
      <w:r w:rsidRPr="007350DD">
        <w:t>and</w:t>
      </w:r>
      <w:r w:rsidR="001327BC" w:rsidRPr="007350DD">
        <w:t xml:space="preserve"> </w:t>
      </w:r>
      <w:r w:rsidRPr="007350DD">
        <w:t>Planning,</w:t>
      </w:r>
      <w:r w:rsidR="001327BC" w:rsidRPr="007350DD">
        <w:t xml:space="preserve"> </w:t>
      </w:r>
      <w:r w:rsidRPr="007350DD">
        <w:t>as</w:t>
      </w:r>
      <w:r w:rsidR="001327BC" w:rsidRPr="007350DD">
        <w:t xml:space="preserve"> </w:t>
      </w:r>
      <w:r w:rsidRPr="007350DD">
        <w:t>discussed</w:t>
      </w:r>
      <w:r w:rsidR="001327BC" w:rsidRPr="007350DD">
        <w:t xml:space="preserve"> </w:t>
      </w:r>
      <w:r w:rsidRPr="007350DD">
        <w:t>above.</w:t>
      </w:r>
      <w:r w:rsidR="001327BC" w:rsidRPr="007350DD">
        <w:t xml:space="preserve"> </w:t>
      </w:r>
      <w:r w:rsidRPr="007350DD">
        <w:t>This</w:t>
      </w:r>
      <w:r w:rsidR="001327BC" w:rsidRPr="007350DD">
        <w:t xml:space="preserve"> </w:t>
      </w:r>
      <w:r w:rsidRPr="007350DD">
        <w:t>Bureau</w:t>
      </w:r>
      <w:r w:rsidR="001327BC" w:rsidRPr="007350DD">
        <w:t xml:space="preserve"> </w:t>
      </w:r>
      <w:r w:rsidRPr="007350DD">
        <w:t>has</w:t>
      </w:r>
      <w:r w:rsidR="001327BC" w:rsidRPr="007350DD">
        <w:t xml:space="preserve"> </w:t>
      </w:r>
      <w:r w:rsidRPr="007350DD">
        <w:t>already</w:t>
      </w:r>
      <w:r w:rsidR="001327BC" w:rsidRPr="007350DD">
        <w:t xml:space="preserve"> </w:t>
      </w:r>
      <w:r w:rsidRPr="007350DD">
        <w:t>begun</w:t>
      </w:r>
      <w:r w:rsidR="001327BC" w:rsidRPr="007350DD">
        <w:t xml:space="preserve"> </w:t>
      </w:r>
      <w:r w:rsidRPr="007350DD">
        <w:t>to</w:t>
      </w:r>
      <w:r w:rsidR="001327BC" w:rsidRPr="007350DD">
        <w:t xml:space="preserve"> </w:t>
      </w:r>
      <w:r w:rsidRPr="007350DD">
        <w:t>be</w:t>
      </w:r>
      <w:r w:rsidR="001327BC" w:rsidRPr="007350DD">
        <w:t xml:space="preserve"> </w:t>
      </w:r>
      <w:r w:rsidRPr="007350DD">
        <w:t>productive</w:t>
      </w:r>
      <w:r w:rsidR="001327BC" w:rsidRPr="007350DD">
        <w:t xml:space="preserve"> </w:t>
      </w:r>
      <w:r w:rsidRPr="007350DD">
        <w:t>in</w:t>
      </w:r>
      <w:r w:rsidR="001327BC" w:rsidRPr="007350DD">
        <w:t xml:space="preserve"> </w:t>
      </w:r>
      <w:r w:rsidRPr="007350DD">
        <w:t>generating</w:t>
      </w:r>
      <w:r w:rsidR="001327BC" w:rsidRPr="007350DD">
        <w:t xml:space="preserve"> </w:t>
      </w:r>
      <w:r w:rsidRPr="007350DD">
        <w:t>information</w:t>
      </w:r>
      <w:r w:rsidR="001327BC" w:rsidRPr="007350DD">
        <w:t xml:space="preserve"> </w:t>
      </w:r>
      <w:r w:rsidRPr="007350DD">
        <w:t>for</w:t>
      </w:r>
      <w:r w:rsidR="001327BC" w:rsidRPr="007350DD">
        <w:t xml:space="preserve"> </w:t>
      </w:r>
      <w:r w:rsidRPr="007350DD">
        <w:t>the</w:t>
      </w:r>
      <w:r w:rsidR="001327BC" w:rsidRPr="007350DD">
        <w:t xml:space="preserve"> </w:t>
      </w:r>
      <w:r w:rsidRPr="007350DD">
        <w:t>harmonisation</w:t>
      </w:r>
      <w:r w:rsidR="001327BC" w:rsidRPr="007350DD">
        <w:t xml:space="preserve"> </w:t>
      </w:r>
      <w:r w:rsidRPr="007350DD">
        <w:t>of</w:t>
      </w:r>
      <w:r w:rsidR="001327BC" w:rsidRPr="007350DD">
        <w:t xml:space="preserve"> </w:t>
      </w:r>
      <w:r w:rsidRPr="007350DD">
        <w:t>legislation</w:t>
      </w:r>
      <w:r w:rsidR="001327BC" w:rsidRPr="007350DD">
        <w:t xml:space="preserve"> </w:t>
      </w:r>
      <w:r w:rsidRPr="007350DD">
        <w:t>and</w:t>
      </w:r>
      <w:r w:rsidR="001327BC" w:rsidRPr="007350DD">
        <w:t xml:space="preserve"> </w:t>
      </w:r>
      <w:r w:rsidRPr="007350DD">
        <w:t>policy.</w:t>
      </w:r>
      <w:r w:rsidR="001327BC" w:rsidRPr="007350DD">
        <w:t xml:space="preserve"> </w:t>
      </w:r>
      <w:r w:rsidRPr="007350DD">
        <w:t>There</w:t>
      </w:r>
      <w:r w:rsidR="001327BC" w:rsidRPr="007350DD">
        <w:t xml:space="preserve"> </w:t>
      </w:r>
      <w:r w:rsidRPr="007350DD">
        <w:t>are</w:t>
      </w:r>
      <w:r w:rsidR="001327BC" w:rsidRPr="007350DD">
        <w:t xml:space="preserve"> </w:t>
      </w:r>
      <w:r w:rsidRPr="007350DD">
        <w:t>also</w:t>
      </w:r>
      <w:r w:rsidR="001327BC" w:rsidRPr="007350DD">
        <w:t xml:space="preserve"> </w:t>
      </w:r>
      <w:r w:rsidRPr="007350DD">
        <w:t>various</w:t>
      </w:r>
      <w:r w:rsidR="001327BC" w:rsidRPr="007350DD">
        <w:t xml:space="preserve"> </w:t>
      </w:r>
      <w:r w:rsidRPr="007350DD">
        <w:t>mechanisms</w:t>
      </w:r>
      <w:r w:rsidR="001327BC" w:rsidRPr="007350DD">
        <w:t xml:space="preserve"> </w:t>
      </w:r>
      <w:r w:rsidRPr="007350DD">
        <w:t>through</w:t>
      </w:r>
      <w:r w:rsidR="001327BC" w:rsidRPr="007350DD">
        <w:t xml:space="preserve"> </w:t>
      </w:r>
      <w:r w:rsidRPr="007350DD">
        <w:t>which</w:t>
      </w:r>
      <w:r w:rsidR="001327BC" w:rsidRPr="007350DD">
        <w:t xml:space="preserve"> </w:t>
      </w:r>
      <w:r w:rsidRPr="007350DD">
        <w:t>data</w:t>
      </w:r>
      <w:r w:rsidR="001327BC" w:rsidRPr="007350DD">
        <w:t xml:space="preserve"> </w:t>
      </w:r>
      <w:r w:rsidRPr="007350DD">
        <w:t>is</w:t>
      </w:r>
      <w:r w:rsidR="001327BC" w:rsidRPr="007350DD">
        <w:t xml:space="preserve"> </w:t>
      </w:r>
      <w:r w:rsidRPr="007350DD">
        <w:t>gathered.</w:t>
      </w:r>
      <w:r w:rsidR="001327BC" w:rsidRPr="007350DD">
        <w:t xml:space="preserve"> </w:t>
      </w:r>
      <w:r w:rsidRPr="007350DD">
        <w:t>These</w:t>
      </w:r>
      <w:r w:rsidR="001327BC" w:rsidRPr="007350DD">
        <w:t xml:space="preserve"> </w:t>
      </w:r>
      <w:r w:rsidRPr="007350DD">
        <w:t>include:</w:t>
      </w:r>
    </w:p>
    <w:p w:rsidR="006564B6" w:rsidRPr="007350DD" w:rsidRDefault="00F01A61" w:rsidP="00F01A61">
      <w:pPr>
        <w:pStyle w:val="SingleTxtG"/>
      </w:pPr>
      <w:r w:rsidRPr="007350DD">
        <w:tab/>
        <w:t>(a)</w:t>
      </w:r>
      <w:r w:rsidRPr="007350DD">
        <w:tab/>
      </w:r>
      <w:r w:rsidR="006564B6" w:rsidRPr="007350DD">
        <w:t>The</w:t>
      </w:r>
      <w:r w:rsidR="001327BC" w:rsidRPr="007350DD">
        <w:t xml:space="preserve"> </w:t>
      </w:r>
      <w:r w:rsidR="006564B6" w:rsidRPr="007350DD">
        <w:t>National</w:t>
      </w:r>
      <w:r w:rsidR="001327BC" w:rsidRPr="007350DD">
        <w:t xml:space="preserve"> </w:t>
      </w:r>
      <w:r w:rsidR="006564B6" w:rsidRPr="007350DD">
        <w:t>Population</w:t>
      </w:r>
      <w:r w:rsidR="001327BC" w:rsidRPr="007350DD">
        <w:t xml:space="preserve"> </w:t>
      </w:r>
      <w:r w:rsidR="006564B6" w:rsidRPr="007350DD">
        <w:t>and</w:t>
      </w:r>
      <w:r w:rsidR="001327BC" w:rsidRPr="007350DD">
        <w:t xml:space="preserve"> </w:t>
      </w:r>
      <w:r w:rsidR="006564B6" w:rsidRPr="007350DD">
        <w:t>Housing</w:t>
      </w:r>
      <w:r w:rsidR="001327BC" w:rsidRPr="007350DD">
        <w:t xml:space="preserve"> </w:t>
      </w:r>
      <w:r w:rsidR="006564B6" w:rsidRPr="007350DD">
        <w:t>Census</w:t>
      </w:r>
      <w:r w:rsidR="001327BC" w:rsidRPr="007350DD">
        <w:t xml:space="preserve"> </w:t>
      </w:r>
      <w:r w:rsidR="006564B6" w:rsidRPr="007350DD">
        <w:t>data</w:t>
      </w:r>
      <w:r w:rsidR="001327BC" w:rsidRPr="007350DD">
        <w:t xml:space="preserve"> </w:t>
      </w:r>
      <w:r w:rsidR="006564B6" w:rsidRPr="007350DD">
        <w:t>which</w:t>
      </w:r>
      <w:r w:rsidR="001327BC" w:rsidRPr="007350DD">
        <w:t xml:space="preserve"> </w:t>
      </w:r>
      <w:r w:rsidR="006564B6" w:rsidRPr="007350DD">
        <w:t>is</w:t>
      </w:r>
      <w:r w:rsidR="001327BC" w:rsidRPr="007350DD">
        <w:t xml:space="preserve"> </w:t>
      </w:r>
      <w:r w:rsidR="006564B6" w:rsidRPr="007350DD">
        <w:t>collected</w:t>
      </w:r>
      <w:r w:rsidR="001327BC" w:rsidRPr="007350DD">
        <w:t xml:space="preserve"> </w:t>
      </w:r>
      <w:r w:rsidR="006564B6" w:rsidRPr="007350DD">
        <w:t>by</w:t>
      </w:r>
      <w:r w:rsidR="001327BC" w:rsidRPr="007350DD">
        <w:t xml:space="preserve"> </w:t>
      </w:r>
      <w:r w:rsidR="006564B6" w:rsidRPr="007350DD">
        <w:t>the</w:t>
      </w:r>
      <w:r w:rsidR="001327BC" w:rsidRPr="007350DD">
        <w:t xml:space="preserve"> </w:t>
      </w:r>
      <w:r w:rsidR="006564B6" w:rsidRPr="007350DD">
        <w:t>Statistical</w:t>
      </w:r>
      <w:r w:rsidR="001327BC" w:rsidRPr="007350DD">
        <w:t xml:space="preserve"> </w:t>
      </w:r>
      <w:r w:rsidR="006564B6" w:rsidRPr="007350DD">
        <w:t>Department</w:t>
      </w:r>
      <w:r w:rsidR="001327BC" w:rsidRPr="007350DD">
        <w:t xml:space="preserve"> </w:t>
      </w:r>
      <w:r w:rsidR="006564B6" w:rsidRPr="007350DD">
        <w:t>every</w:t>
      </w:r>
      <w:r w:rsidR="001327BC" w:rsidRPr="007350DD">
        <w:t xml:space="preserve"> </w:t>
      </w:r>
      <w:r w:rsidR="006564B6" w:rsidRPr="007350DD">
        <w:t>10</w:t>
      </w:r>
      <w:r w:rsidR="001327BC" w:rsidRPr="007350DD">
        <w:t xml:space="preserve"> </w:t>
      </w:r>
      <w:r w:rsidR="006564B6" w:rsidRPr="007350DD">
        <w:t>years;</w:t>
      </w:r>
    </w:p>
    <w:p w:rsidR="006564B6" w:rsidRPr="007350DD" w:rsidRDefault="00F01A61" w:rsidP="009E22FF">
      <w:pPr>
        <w:pStyle w:val="SingleTxtG"/>
      </w:pPr>
      <w:r w:rsidRPr="007350DD">
        <w:tab/>
        <w:t>(b)</w:t>
      </w:r>
      <w:r w:rsidR="006564B6" w:rsidRPr="007350DD">
        <w:tab/>
        <w:t>Each</w:t>
      </w:r>
      <w:r w:rsidR="001327BC" w:rsidRPr="007350DD">
        <w:t xml:space="preserve"> </w:t>
      </w:r>
      <w:r w:rsidR="006564B6" w:rsidRPr="007350DD">
        <w:t>Government</w:t>
      </w:r>
      <w:r w:rsidR="001327BC" w:rsidRPr="007350DD">
        <w:t xml:space="preserve"> </w:t>
      </w:r>
      <w:r w:rsidR="006564B6" w:rsidRPr="007350DD">
        <w:t>department</w:t>
      </w:r>
      <w:r w:rsidR="001327BC" w:rsidRPr="007350DD">
        <w:t xml:space="preserve"> </w:t>
      </w:r>
      <w:r w:rsidR="006564B6" w:rsidRPr="007350DD">
        <w:t>that</w:t>
      </w:r>
      <w:r w:rsidR="001327BC" w:rsidRPr="007350DD">
        <w:t xml:space="preserve"> </w:t>
      </w:r>
      <w:r w:rsidR="006564B6" w:rsidRPr="007350DD">
        <w:t>deals</w:t>
      </w:r>
      <w:r w:rsidR="001327BC" w:rsidRPr="007350DD">
        <w:t xml:space="preserve"> </w:t>
      </w:r>
      <w:r w:rsidR="006564B6" w:rsidRPr="007350DD">
        <w:t>with</w:t>
      </w:r>
      <w:r w:rsidR="001327BC" w:rsidRPr="007350DD">
        <w:t xml:space="preserve"> </w:t>
      </w:r>
      <w:r w:rsidR="006564B6" w:rsidRPr="007350DD">
        <w:t>children</w:t>
      </w:r>
      <w:r w:rsidR="001327BC" w:rsidRPr="007350DD">
        <w:t xml:space="preserve"> </w:t>
      </w:r>
      <w:r w:rsidR="006564B6" w:rsidRPr="007350DD">
        <w:t>or</w:t>
      </w:r>
      <w:r w:rsidR="001327BC" w:rsidRPr="007350DD">
        <w:t xml:space="preserve"> </w:t>
      </w:r>
      <w:r w:rsidR="006564B6" w:rsidRPr="007350DD">
        <w:t>child-related</w:t>
      </w:r>
      <w:r w:rsidR="001327BC" w:rsidRPr="007350DD">
        <w:t xml:space="preserve"> </w:t>
      </w:r>
      <w:r w:rsidR="006564B6" w:rsidRPr="007350DD">
        <w:t>matters</w:t>
      </w:r>
      <w:r w:rsidR="001327BC" w:rsidRPr="007350DD">
        <w:t xml:space="preserve"> </w:t>
      </w:r>
      <w:r w:rsidR="006564B6" w:rsidRPr="007350DD">
        <w:t>is</w:t>
      </w:r>
      <w:r w:rsidR="001327BC" w:rsidRPr="007350DD">
        <w:t xml:space="preserve"> </w:t>
      </w:r>
      <w:r w:rsidR="006564B6" w:rsidRPr="007350DD">
        <w:t>required</w:t>
      </w:r>
      <w:r w:rsidR="001327BC" w:rsidRPr="007350DD">
        <w:t xml:space="preserve"> </w:t>
      </w:r>
      <w:r w:rsidR="006564B6" w:rsidRPr="007350DD">
        <w:t>to</w:t>
      </w:r>
      <w:r w:rsidR="001327BC" w:rsidRPr="007350DD">
        <w:t xml:space="preserve"> </w:t>
      </w:r>
      <w:r w:rsidR="006564B6" w:rsidRPr="007350DD">
        <w:t>collect</w:t>
      </w:r>
      <w:r w:rsidR="001327BC" w:rsidRPr="007350DD">
        <w:t xml:space="preserve"> </w:t>
      </w:r>
      <w:r w:rsidR="006564B6" w:rsidRPr="007350DD">
        <w:t>and</w:t>
      </w:r>
      <w:r w:rsidR="001327BC" w:rsidRPr="007350DD">
        <w:t xml:space="preserve"> </w:t>
      </w:r>
      <w:r w:rsidR="006564B6" w:rsidRPr="007350DD">
        <w:t>record</w:t>
      </w:r>
      <w:r w:rsidR="001327BC" w:rsidRPr="007350DD">
        <w:t xml:space="preserve"> </w:t>
      </w:r>
      <w:r w:rsidR="006564B6" w:rsidRPr="007350DD">
        <w:t>data</w:t>
      </w:r>
      <w:r w:rsidR="001327BC" w:rsidRPr="007350DD">
        <w:t xml:space="preserve"> </w:t>
      </w:r>
      <w:r w:rsidR="006564B6" w:rsidRPr="007350DD">
        <w:t>on</w:t>
      </w:r>
      <w:r w:rsidR="001327BC" w:rsidRPr="007350DD">
        <w:t xml:space="preserve"> </w:t>
      </w:r>
      <w:r w:rsidR="006564B6" w:rsidRPr="007350DD">
        <w:t>matters</w:t>
      </w:r>
      <w:r w:rsidR="001327BC" w:rsidRPr="007350DD">
        <w:t xml:space="preserve"> </w:t>
      </w:r>
      <w:r w:rsidR="006564B6" w:rsidRPr="007350DD">
        <w:t>affecting</w:t>
      </w:r>
      <w:r w:rsidR="001327BC" w:rsidRPr="007350DD">
        <w:t xml:space="preserve"> </w:t>
      </w:r>
      <w:r w:rsidR="006564B6" w:rsidRPr="007350DD">
        <w:t>children</w:t>
      </w:r>
      <w:r w:rsidR="001327BC" w:rsidRPr="007350DD">
        <w:t xml:space="preserve"> </w:t>
      </w:r>
      <w:r w:rsidR="006564B6" w:rsidRPr="007350DD">
        <w:t>and</w:t>
      </w:r>
      <w:r w:rsidR="001327BC" w:rsidRPr="007350DD">
        <w:t xml:space="preserve"> </w:t>
      </w:r>
      <w:r w:rsidR="006564B6" w:rsidRPr="007350DD">
        <w:t>to</w:t>
      </w:r>
      <w:r w:rsidR="001327BC" w:rsidRPr="007350DD">
        <w:t xml:space="preserve"> </w:t>
      </w:r>
      <w:r w:rsidR="006564B6" w:rsidRPr="007350DD">
        <w:t>make</w:t>
      </w:r>
      <w:r w:rsidR="001327BC" w:rsidRPr="007350DD">
        <w:t xml:space="preserve"> </w:t>
      </w:r>
      <w:r w:rsidR="006564B6" w:rsidRPr="007350DD">
        <w:t>them</w:t>
      </w:r>
      <w:r w:rsidR="001327BC" w:rsidRPr="007350DD">
        <w:t xml:space="preserve"> </w:t>
      </w:r>
      <w:r w:rsidR="006564B6" w:rsidRPr="007350DD">
        <w:t>available</w:t>
      </w:r>
      <w:r w:rsidR="001327BC" w:rsidRPr="007350DD">
        <w:t xml:space="preserve"> </w:t>
      </w:r>
      <w:r w:rsidR="006564B6" w:rsidRPr="007350DD">
        <w:t>in</w:t>
      </w:r>
      <w:r w:rsidR="001327BC" w:rsidRPr="007350DD">
        <w:t xml:space="preserve"> </w:t>
      </w:r>
      <w:r w:rsidR="006564B6" w:rsidRPr="007350DD">
        <w:t>their</w:t>
      </w:r>
      <w:r w:rsidR="001327BC" w:rsidRPr="007350DD">
        <w:t xml:space="preserve"> </w:t>
      </w:r>
      <w:r w:rsidR="006564B6" w:rsidRPr="007350DD">
        <w:t>annual</w:t>
      </w:r>
      <w:r w:rsidR="001327BC" w:rsidRPr="007350DD">
        <w:t xml:space="preserve"> </w:t>
      </w:r>
      <w:r w:rsidR="006564B6" w:rsidRPr="007350DD">
        <w:t>reports;</w:t>
      </w:r>
    </w:p>
    <w:p w:rsidR="006564B6" w:rsidRPr="007350DD" w:rsidRDefault="00F01A61" w:rsidP="009E22FF">
      <w:pPr>
        <w:pStyle w:val="SingleTxtG"/>
      </w:pPr>
      <w:r w:rsidRPr="007350DD">
        <w:tab/>
        <w:t>(c)</w:t>
      </w:r>
      <w:r w:rsidR="006564B6" w:rsidRPr="007350DD">
        <w:tab/>
        <w:t>Various</w:t>
      </w:r>
      <w:r w:rsidR="001327BC" w:rsidRPr="007350DD">
        <w:t xml:space="preserve"> </w:t>
      </w:r>
      <w:r w:rsidR="006564B6" w:rsidRPr="007350DD">
        <w:t>pieces</w:t>
      </w:r>
      <w:r w:rsidR="001327BC" w:rsidRPr="007350DD">
        <w:t xml:space="preserve"> </w:t>
      </w:r>
      <w:r w:rsidR="006564B6" w:rsidRPr="007350DD">
        <w:t>of</w:t>
      </w:r>
      <w:r w:rsidR="001327BC" w:rsidRPr="007350DD">
        <w:t xml:space="preserve"> </w:t>
      </w:r>
      <w:r w:rsidR="006564B6" w:rsidRPr="007350DD">
        <w:t>research</w:t>
      </w:r>
      <w:r w:rsidR="001327BC" w:rsidRPr="007350DD">
        <w:t xml:space="preserve"> </w:t>
      </w:r>
      <w:r w:rsidR="006564B6" w:rsidRPr="007350DD">
        <w:t>on</w:t>
      </w:r>
      <w:r w:rsidR="001327BC" w:rsidRPr="007350DD">
        <w:t xml:space="preserve"> </w:t>
      </w:r>
      <w:r w:rsidR="006564B6" w:rsidRPr="007350DD">
        <w:t>children</w:t>
      </w:r>
      <w:r w:rsidR="001327BC" w:rsidRPr="007350DD">
        <w:t xml:space="preserve"> </w:t>
      </w:r>
      <w:r w:rsidR="006564B6" w:rsidRPr="007350DD">
        <w:t>in</w:t>
      </w:r>
      <w:r w:rsidR="001327BC" w:rsidRPr="007350DD">
        <w:t xml:space="preserve"> </w:t>
      </w:r>
      <w:r w:rsidR="006564B6" w:rsidRPr="007350DD">
        <w:t>Barbados</w:t>
      </w:r>
      <w:r w:rsidR="001327BC" w:rsidRPr="007350DD">
        <w:t xml:space="preserve"> </w:t>
      </w:r>
      <w:r w:rsidR="006564B6" w:rsidRPr="007350DD">
        <w:t>as</w:t>
      </w:r>
      <w:r w:rsidR="001327BC" w:rsidRPr="007350DD">
        <w:t xml:space="preserve"> </w:t>
      </w:r>
      <w:r w:rsidR="006564B6" w:rsidRPr="007350DD">
        <w:t>well</w:t>
      </w:r>
      <w:r w:rsidR="001327BC" w:rsidRPr="007350DD">
        <w:t xml:space="preserve"> </w:t>
      </w:r>
      <w:r w:rsidR="006564B6" w:rsidRPr="007350DD">
        <w:t>as</w:t>
      </w:r>
      <w:r w:rsidR="001327BC" w:rsidRPr="007350DD">
        <w:t xml:space="preserve"> </w:t>
      </w:r>
      <w:r w:rsidR="006564B6" w:rsidRPr="007350DD">
        <w:t>other</w:t>
      </w:r>
      <w:r w:rsidR="001327BC" w:rsidRPr="007350DD">
        <w:t xml:space="preserve"> </w:t>
      </w:r>
      <w:r w:rsidR="006564B6" w:rsidRPr="007350DD">
        <w:t>Caribbean</w:t>
      </w:r>
      <w:r w:rsidR="001327BC" w:rsidRPr="007350DD">
        <w:t xml:space="preserve"> </w:t>
      </w:r>
      <w:r w:rsidR="006564B6" w:rsidRPr="007350DD">
        <w:t>countries</w:t>
      </w:r>
      <w:r w:rsidR="001327BC" w:rsidRPr="007350DD">
        <w:t xml:space="preserve"> </w:t>
      </w:r>
      <w:r w:rsidR="006564B6" w:rsidRPr="007350DD">
        <w:t>have</w:t>
      </w:r>
      <w:r w:rsidR="001327BC" w:rsidRPr="007350DD">
        <w:t xml:space="preserve"> </w:t>
      </w:r>
      <w:r w:rsidR="006564B6" w:rsidRPr="007350DD">
        <w:t>been</w:t>
      </w:r>
      <w:r w:rsidR="001327BC" w:rsidRPr="007350DD">
        <w:t xml:space="preserve"> </w:t>
      </w:r>
      <w:r w:rsidR="006564B6" w:rsidRPr="007350DD">
        <w:t>conducted</w:t>
      </w:r>
      <w:r w:rsidR="001327BC" w:rsidRPr="007350DD">
        <w:t xml:space="preserve"> </w:t>
      </w:r>
      <w:r w:rsidR="006564B6" w:rsidRPr="007350DD">
        <w:t>and</w:t>
      </w:r>
      <w:r w:rsidR="001327BC" w:rsidRPr="007350DD">
        <w:t xml:space="preserve"> </w:t>
      </w:r>
      <w:r w:rsidR="006564B6" w:rsidRPr="007350DD">
        <w:t>reports</w:t>
      </w:r>
      <w:r w:rsidR="001327BC" w:rsidRPr="007350DD">
        <w:t xml:space="preserve"> </w:t>
      </w:r>
      <w:r w:rsidR="006564B6" w:rsidRPr="007350DD">
        <w:t>generated</w:t>
      </w:r>
      <w:r w:rsidR="001327BC" w:rsidRPr="007350DD">
        <w:t xml:space="preserve"> </w:t>
      </w:r>
      <w:r w:rsidR="006564B6" w:rsidRPr="007350DD">
        <w:t>over</w:t>
      </w:r>
      <w:r w:rsidR="001327BC" w:rsidRPr="007350DD">
        <w:t xml:space="preserve"> </w:t>
      </w:r>
      <w:r w:rsidR="006564B6" w:rsidRPr="007350DD">
        <w:t>the</w:t>
      </w:r>
      <w:r w:rsidR="001327BC" w:rsidRPr="007350DD">
        <w:t xml:space="preserve"> </w:t>
      </w:r>
      <w:r w:rsidR="006564B6" w:rsidRPr="007350DD">
        <w:t>period</w:t>
      </w:r>
      <w:r w:rsidR="001327BC" w:rsidRPr="007350DD">
        <w:t xml:space="preserve"> </w:t>
      </w:r>
      <w:r w:rsidR="006564B6" w:rsidRPr="007350DD">
        <w:t>by</w:t>
      </w:r>
      <w:r w:rsidR="001327BC" w:rsidRPr="007350DD">
        <w:t xml:space="preserve"> </w:t>
      </w:r>
      <w:r w:rsidR="006564B6" w:rsidRPr="007350DD">
        <w:t>a</w:t>
      </w:r>
      <w:r w:rsidR="001327BC" w:rsidRPr="007350DD">
        <w:t xml:space="preserve"> </w:t>
      </w:r>
      <w:r w:rsidR="006564B6" w:rsidRPr="007350DD">
        <w:t>number</w:t>
      </w:r>
      <w:r w:rsidR="001327BC" w:rsidRPr="007350DD">
        <w:t xml:space="preserve"> </w:t>
      </w:r>
      <w:r w:rsidR="006564B6" w:rsidRPr="007350DD">
        <w:t>of</w:t>
      </w:r>
      <w:r w:rsidR="001327BC" w:rsidRPr="007350DD">
        <w:t xml:space="preserve"> </w:t>
      </w:r>
      <w:r w:rsidR="006564B6" w:rsidRPr="007350DD">
        <w:t>government</w:t>
      </w:r>
      <w:r w:rsidR="001327BC" w:rsidRPr="007350DD">
        <w:t xml:space="preserve"> </w:t>
      </w:r>
      <w:r w:rsidR="006564B6" w:rsidRPr="007350DD">
        <w:t>ministries</w:t>
      </w:r>
      <w:r w:rsidR="001327BC" w:rsidRPr="007350DD">
        <w:t xml:space="preserve"> </w:t>
      </w:r>
      <w:r w:rsidR="006564B6" w:rsidRPr="007350DD">
        <w:t>and</w:t>
      </w:r>
      <w:r w:rsidR="001327BC" w:rsidRPr="007350DD">
        <w:t xml:space="preserve"> </w:t>
      </w:r>
      <w:r w:rsidR="006564B6" w:rsidRPr="007350DD">
        <w:t>departments</w:t>
      </w:r>
      <w:r w:rsidR="001327BC" w:rsidRPr="007350DD">
        <w:t xml:space="preserve"> </w:t>
      </w:r>
      <w:r w:rsidR="006564B6" w:rsidRPr="007350DD">
        <w:t>in</w:t>
      </w:r>
      <w:r w:rsidR="001327BC" w:rsidRPr="007350DD">
        <w:t xml:space="preserve"> </w:t>
      </w:r>
      <w:r w:rsidR="006564B6" w:rsidRPr="007350DD">
        <w:t>collaboration</w:t>
      </w:r>
      <w:r w:rsidR="001327BC" w:rsidRPr="007350DD">
        <w:t xml:space="preserve"> </w:t>
      </w:r>
      <w:r w:rsidR="006564B6" w:rsidRPr="007350DD">
        <w:t>with</w:t>
      </w:r>
      <w:r w:rsidR="001327BC" w:rsidRPr="007350DD">
        <w:t xml:space="preserve"> </w:t>
      </w:r>
      <w:r w:rsidR="006564B6" w:rsidRPr="007350DD">
        <w:t>other</w:t>
      </w:r>
      <w:r w:rsidR="001327BC" w:rsidRPr="007350DD">
        <w:t xml:space="preserve"> </w:t>
      </w:r>
      <w:r w:rsidR="006564B6" w:rsidRPr="007350DD">
        <w:t>agencies</w:t>
      </w:r>
      <w:r w:rsidR="001327BC" w:rsidRPr="007350DD">
        <w:t xml:space="preserve"> </w:t>
      </w:r>
      <w:r w:rsidR="006564B6" w:rsidRPr="007350DD">
        <w:t>such</w:t>
      </w:r>
      <w:r w:rsidR="001327BC" w:rsidRPr="007350DD">
        <w:t xml:space="preserve"> </w:t>
      </w:r>
      <w:r w:rsidR="006564B6" w:rsidRPr="007350DD">
        <w:t>as</w:t>
      </w:r>
      <w:r w:rsidR="001327BC" w:rsidRPr="007350DD">
        <w:t xml:space="preserve"> </w:t>
      </w:r>
      <w:r w:rsidR="006564B6" w:rsidRPr="007350DD">
        <w:t>the</w:t>
      </w:r>
      <w:r w:rsidR="001327BC" w:rsidRPr="007350DD">
        <w:t xml:space="preserve"> </w:t>
      </w:r>
      <w:r w:rsidR="006564B6" w:rsidRPr="007350DD">
        <w:t>University</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West</w:t>
      </w:r>
      <w:r w:rsidR="001327BC" w:rsidRPr="007350DD">
        <w:t xml:space="preserve"> </w:t>
      </w:r>
      <w:r w:rsidR="006564B6" w:rsidRPr="007350DD">
        <w:t>Indies</w:t>
      </w:r>
      <w:r w:rsidR="001327BC" w:rsidRPr="007350DD">
        <w:t xml:space="preserve"> </w:t>
      </w:r>
      <w:r w:rsidR="006564B6" w:rsidRPr="007350DD">
        <w:t>and</w:t>
      </w:r>
      <w:r w:rsidR="001327BC" w:rsidRPr="007350DD">
        <w:t xml:space="preserve"> </w:t>
      </w:r>
      <w:r w:rsidR="006564B6" w:rsidRPr="007350DD">
        <w:t>UNICEF.</w:t>
      </w:r>
      <w:r w:rsidR="006564B6" w:rsidRPr="007350DD">
        <w:rPr>
          <w:rStyle w:val="FootnoteReference"/>
        </w:rPr>
        <w:footnoteReference w:id="14"/>
      </w:r>
    </w:p>
    <w:p w:rsidR="006564B6" w:rsidRPr="007350DD" w:rsidRDefault="006564B6" w:rsidP="009E22FF">
      <w:pPr>
        <w:pStyle w:val="SingleTxtG"/>
      </w:pPr>
      <w:r w:rsidRPr="007350DD">
        <w:lastRenderedPageBreak/>
        <w:t>23.</w:t>
      </w:r>
      <w:r w:rsidRPr="007350DD">
        <w:tab/>
        <w:t>More</w:t>
      </w:r>
      <w:r w:rsidR="001327BC" w:rsidRPr="007350DD">
        <w:t xml:space="preserve"> </w:t>
      </w:r>
      <w:r w:rsidRPr="007350DD">
        <w:t>important</w:t>
      </w:r>
      <w:r w:rsidR="001327BC" w:rsidRPr="007350DD">
        <w:t xml:space="preserve"> </w:t>
      </w:r>
      <w:r w:rsidRPr="007350DD">
        <w:t>however,</w:t>
      </w:r>
      <w:r w:rsidR="001327BC" w:rsidRPr="007350DD">
        <w:t xml:space="preserve"> </w:t>
      </w:r>
      <w:r w:rsidRPr="007350DD">
        <w:t>since</w:t>
      </w:r>
      <w:r w:rsidR="001327BC" w:rsidRPr="007350DD">
        <w:t xml:space="preserve"> </w:t>
      </w:r>
      <w:r w:rsidRPr="007350DD">
        <w:t>2008</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has</w:t>
      </w:r>
      <w:r w:rsidR="001327BC" w:rsidRPr="007350DD">
        <w:t xml:space="preserve"> </w:t>
      </w:r>
      <w:r w:rsidRPr="007350DD">
        <w:t>been</w:t>
      </w:r>
      <w:r w:rsidR="001327BC" w:rsidRPr="007350DD">
        <w:t xml:space="preserve"> </w:t>
      </w:r>
      <w:r w:rsidRPr="007350DD">
        <w:t>collaborating</w:t>
      </w:r>
      <w:r w:rsidR="001327BC" w:rsidRPr="007350DD">
        <w:t xml:space="preserve"> </w:t>
      </w:r>
      <w:r w:rsidRPr="007350DD">
        <w:t>with</w:t>
      </w:r>
      <w:r w:rsidR="001327BC" w:rsidRPr="007350DD">
        <w:t xml:space="preserve"> </w:t>
      </w:r>
      <w:r w:rsidRPr="007350DD">
        <w:t>UNICEF</w:t>
      </w:r>
      <w:r w:rsidR="001327BC" w:rsidRPr="007350DD">
        <w:t xml:space="preserve"> </w:t>
      </w:r>
      <w:r w:rsidRPr="007350DD">
        <w:t>to</w:t>
      </w:r>
      <w:r w:rsidR="001327BC" w:rsidRPr="007350DD">
        <w:t xml:space="preserve"> </w:t>
      </w:r>
      <w:r w:rsidRPr="007350DD">
        <w:t>develop</w:t>
      </w:r>
      <w:r w:rsidR="001327BC" w:rsidRPr="007350DD">
        <w:t xml:space="preserve"> </w:t>
      </w:r>
      <w:r w:rsidRPr="007350DD">
        <w:t>mechanisms</w:t>
      </w:r>
      <w:r w:rsidR="001327BC" w:rsidRPr="007350DD">
        <w:t xml:space="preserve"> </w:t>
      </w:r>
      <w:r w:rsidRPr="007350DD">
        <w:t>to</w:t>
      </w:r>
      <w:r w:rsidR="001327BC" w:rsidRPr="007350DD">
        <w:t xml:space="preserve"> </w:t>
      </w:r>
      <w:r w:rsidRPr="007350DD">
        <w:t>improve</w:t>
      </w:r>
      <w:r w:rsidR="001327BC" w:rsidRPr="007350DD">
        <w:t xml:space="preserve"> </w:t>
      </w:r>
      <w:r w:rsidRPr="007350DD">
        <w:t>data</w:t>
      </w:r>
      <w:r w:rsidR="001327BC" w:rsidRPr="007350DD">
        <w:t xml:space="preserve"> </w:t>
      </w:r>
      <w:r w:rsidRPr="007350DD">
        <w:t>collection,</w:t>
      </w:r>
      <w:r w:rsidR="001327BC" w:rsidRPr="007350DD">
        <w:t xml:space="preserve"> </w:t>
      </w:r>
      <w:r w:rsidRPr="007350DD">
        <w:t>disaggregation</w:t>
      </w:r>
      <w:r w:rsidR="001327BC" w:rsidRPr="007350DD">
        <w:t xml:space="preserve"> </w:t>
      </w:r>
      <w:r w:rsidRPr="007350DD">
        <w:t>and</w:t>
      </w:r>
      <w:r w:rsidR="001327BC" w:rsidRPr="007350DD">
        <w:t xml:space="preserve"> </w:t>
      </w:r>
      <w:r w:rsidRPr="007350DD">
        <w:t>dissemination</w:t>
      </w:r>
      <w:r w:rsidR="001327BC" w:rsidRPr="007350DD">
        <w:t xml:space="preserve"> </w:t>
      </w:r>
      <w:r w:rsidRPr="007350DD">
        <w:t>focussing</w:t>
      </w:r>
      <w:r w:rsidR="001327BC" w:rsidRPr="007350DD">
        <w:t xml:space="preserve"> </w:t>
      </w:r>
      <w:r w:rsidRPr="007350DD">
        <w:t>specifically</w:t>
      </w:r>
      <w:r w:rsidR="001327BC" w:rsidRPr="007350DD">
        <w:t xml:space="preserve"> </w:t>
      </w:r>
      <w:r w:rsidRPr="007350DD">
        <w:t>on</w:t>
      </w:r>
      <w:r w:rsidR="001327BC" w:rsidRPr="007350DD">
        <w:t xml:space="preserve"> </w:t>
      </w:r>
      <w:r w:rsidRPr="007350DD">
        <w:t>children.</w:t>
      </w:r>
      <w:r w:rsidR="001327BC" w:rsidRPr="007350DD">
        <w:t xml:space="preserve"> </w:t>
      </w:r>
      <w:r w:rsidRPr="007350DD">
        <w:t>Staff</w:t>
      </w:r>
      <w:r w:rsidR="001327BC" w:rsidRPr="007350DD">
        <w:t xml:space="preserve"> </w:t>
      </w:r>
      <w:r w:rsidRPr="007350DD">
        <w:t>at</w:t>
      </w:r>
      <w:r w:rsidR="001327BC" w:rsidRPr="007350DD">
        <w:t xml:space="preserve"> </w:t>
      </w:r>
      <w:r w:rsidRPr="007350DD">
        <w:t>the</w:t>
      </w:r>
      <w:r w:rsidR="001327BC" w:rsidRPr="007350DD">
        <w:t xml:space="preserve"> </w:t>
      </w:r>
      <w:r w:rsidRPr="007350DD">
        <w:t>National</w:t>
      </w:r>
      <w:r w:rsidR="001327BC" w:rsidRPr="007350DD">
        <w:t xml:space="preserve"> </w:t>
      </w:r>
      <w:r w:rsidRPr="007350DD">
        <w:t>Statistical</w:t>
      </w:r>
      <w:r w:rsidR="001327BC" w:rsidRPr="007350DD">
        <w:t xml:space="preserve"> </w:t>
      </w:r>
      <w:r w:rsidRPr="007350DD">
        <w:t>office</w:t>
      </w:r>
      <w:r w:rsidR="001327BC" w:rsidRPr="007350DD">
        <w:t xml:space="preserve"> </w:t>
      </w:r>
      <w:r w:rsidRPr="007350DD">
        <w:t>in</w:t>
      </w:r>
      <w:r w:rsidR="001327BC" w:rsidRPr="007350DD">
        <w:t xml:space="preserve"> </w:t>
      </w:r>
      <w:r w:rsidRPr="007350DD">
        <w:t>Barbados</w:t>
      </w:r>
      <w:r w:rsidR="001327BC" w:rsidRPr="007350DD">
        <w:t xml:space="preserve"> </w:t>
      </w:r>
      <w:r w:rsidRPr="007350DD">
        <w:t>(and</w:t>
      </w:r>
      <w:r w:rsidR="001327BC" w:rsidRPr="007350DD">
        <w:t xml:space="preserve"> </w:t>
      </w:r>
      <w:r w:rsidRPr="007350DD">
        <w:t>other</w:t>
      </w:r>
      <w:r w:rsidR="001327BC" w:rsidRPr="007350DD">
        <w:t xml:space="preserve"> </w:t>
      </w:r>
      <w:r w:rsidRPr="007350DD">
        <w:t>Eastern</w:t>
      </w:r>
      <w:r w:rsidR="001327BC" w:rsidRPr="007350DD">
        <w:t xml:space="preserve"> </w:t>
      </w:r>
      <w:r w:rsidRPr="007350DD">
        <w:t>Caribbean</w:t>
      </w:r>
      <w:r w:rsidR="001327BC" w:rsidRPr="007350DD">
        <w:t xml:space="preserve"> </w:t>
      </w:r>
      <w:r w:rsidRPr="007350DD">
        <w:t>countries)</w:t>
      </w:r>
      <w:r w:rsidR="001327BC" w:rsidRPr="007350DD">
        <w:t xml:space="preserve"> </w:t>
      </w:r>
      <w:r w:rsidRPr="007350DD">
        <w:t>have</w:t>
      </w:r>
      <w:r w:rsidR="001327BC" w:rsidRPr="007350DD">
        <w:t xml:space="preserve"> </w:t>
      </w:r>
      <w:r w:rsidRPr="007350DD">
        <w:t>through</w:t>
      </w:r>
      <w:r w:rsidR="001327BC" w:rsidRPr="007350DD">
        <w:t xml:space="preserve"> </w:t>
      </w:r>
      <w:r w:rsidRPr="007350DD">
        <w:t>a</w:t>
      </w:r>
      <w:r w:rsidR="001327BC" w:rsidRPr="007350DD">
        <w:t xml:space="preserve"> </w:t>
      </w:r>
      <w:r w:rsidRPr="007350DD">
        <w:t>series</w:t>
      </w:r>
      <w:r w:rsidR="001327BC" w:rsidRPr="007350DD">
        <w:t xml:space="preserve"> </w:t>
      </w:r>
      <w:r w:rsidRPr="007350DD">
        <w:t>of</w:t>
      </w:r>
      <w:r w:rsidR="001327BC" w:rsidRPr="007350DD">
        <w:t xml:space="preserve"> </w:t>
      </w:r>
      <w:r w:rsidRPr="007350DD">
        <w:t>UNICEF</w:t>
      </w:r>
      <w:r w:rsidR="001327BC" w:rsidRPr="007350DD">
        <w:t xml:space="preserve"> </w:t>
      </w:r>
      <w:r w:rsidRPr="007350DD">
        <w:t>sponsored</w:t>
      </w:r>
      <w:r w:rsidR="001327BC" w:rsidRPr="007350DD">
        <w:t xml:space="preserve"> </w:t>
      </w:r>
      <w:r w:rsidRPr="007350DD">
        <w:t>Regional</w:t>
      </w:r>
      <w:r w:rsidR="001327BC" w:rsidRPr="007350DD">
        <w:t xml:space="preserve"> </w:t>
      </w:r>
      <w:proofErr w:type="spellStart"/>
      <w:r w:rsidRPr="007350DD">
        <w:t>DevInfo</w:t>
      </w:r>
      <w:proofErr w:type="spellEnd"/>
      <w:r w:rsidRPr="007350DD">
        <w:rPr>
          <w:rStyle w:val="FootnoteReference"/>
        </w:rPr>
        <w:footnoteReference w:id="15"/>
      </w:r>
      <w:r w:rsidR="001327BC" w:rsidRPr="007350DD">
        <w:t xml:space="preserve"> </w:t>
      </w:r>
      <w:r w:rsidRPr="007350DD">
        <w:t>and</w:t>
      </w:r>
      <w:r w:rsidR="001327BC" w:rsidRPr="007350DD">
        <w:t xml:space="preserve"> </w:t>
      </w:r>
      <w:proofErr w:type="spellStart"/>
      <w:r w:rsidRPr="007350DD">
        <w:t>CensusInfo</w:t>
      </w:r>
      <w:proofErr w:type="spellEnd"/>
      <w:r w:rsidR="001327BC" w:rsidRPr="007350DD">
        <w:t xml:space="preserve"> </w:t>
      </w:r>
      <w:r w:rsidRPr="007350DD">
        <w:t>workshops,</w:t>
      </w:r>
      <w:r w:rsidR="001327BC" w:rsidRPr="007350DD">
        <w:t xml:space="preserve"> </w:t>
      </w:r>
      <w:r w:rsidRPr="007350DD">
        <w:t>been</w:t>
      </w:r>
      <w:r w:rsidR="001327BC" w:rsidRPr="007350DD">
        <w:t xml:space="preserve"> </w:t>
      </w:r>
      <w:r w:rsidRPr="007350DD">
        <w:t>trained</w:t>
      </w:r>
      <w:r w:rsidR="001327BC" w:rsidRPr="007350DD">
        <w:t xml:space="preserve"> </w:t>
      </w:r>
      <w:r w:rsidRPr="007350DD">
        <w:t>to</w:t>
      </w:r>
      <w:r w:rsidR="001327BC" w:rsidRPr="007350DD">
        <w:t xml:space="preserve"> </w:t>
      </w:r>
      <w:r w:rsidRPr="007350DD">
        <w:t>manage</w:t>
      </w:r>
      <w:r w:rsidR="001327BC" w:rsidRPr="007350DD">
        <w:t xml:space="preserve"> </w:t>
      </w:r>
      <w:r w:rsidRPr="007350DD">
        <w:t>and</w:t>
      </w:r>
      <w:r w:rsidR="001327BC" w:rsidRPr="007350DD">
        <w:t xml:space="preserve"> </w:t>
      </w:r>
      <w:r w:rsidRPr="007350DD">
        <w:t>disseminate</w:t>
      </w:r>
      <w:r w:rsidR="001327BC" w:rsidRPr="007350DD">
        <w:t xml:space="preserve"> </w:t>
      </w:r>
      <w:r w:rsidRPr="007350DD">
        <w:t>data</w:t>
      </w:r>
      <w:r w:rsidR="001327BC" w:rsidRPr="007350DD">
        <w:t xml:space="preserve"> </w:t>
      </w:r>
      <w:r w:rsidRPr="007350DD">
        <w:t>on</w:t>
      </w:r>
      <w:r w:rsidR="001327BC" w:rsidRPr="007350DD">
        <w:t xml:space="preserve"> </w:t>
      </w:r>
      <w:r w:rsidRPr="007350DD">
        <w:t>children,</w:t>
      </w:r>
      <w:r w:rsidR="001327BC" w:rsidRPr="007350DD">
        <w:t xml:space="preserve"> </w:t>
      </w:r>
      <w:r w:rsidRPr="007350DD">
        <w:t>and</w:t>
      </w:r>
      <w:r w:rsidR="001327BC" w:rsidRPr="007350DD">
        <w:t xml:space="preserve"> </w:t>
      </w:r>
      <w:r w:rsidRPr="007350DD">
        <w:t>have</w:t>
      </w:r>
      <w:r w:rsidR="001327BC" w:rsidRPr="007350DD">
        <w:t xml:space="preserve"> </w:t>
      </w:r>
      <w:r w:rsidRPr="007350DD">
        <w:t>developed</w:t>
      </w:r>
      <w:r w:rsidR="001327BC" w:rsidRPr="007350DD">
        <w:t xml:space="preserve"> </w:t>
      </w:r>
      <w:r w:rsidRPr="007350DD">
        <w:t>online</w:t>
      </w:r>
      <w:r w:rsidR="001327BC" w:rsidRPr="007350DD">
        <w:t xml:space="preserve"> </w:t>
      </w:r>
      <w:r w:rsidRPr="007350DD">
        <w:t>data</w:t>
      </w:r>
      <w:r w:rsidR="001327BC" w:rsidRPr="007350DD">
        <w:t xml:space="preserve"> </w:t>
      </w:r>
      <w:r w:rsidRPr="007350DD">
        <w:t>bases</w:t>
      </w:r>
      <w:r w:rsidR="001327BC" w:rsidRPr="007350DD">
        <w:t xml:space="preserve"> </w:t>
      </w:r>
      <w:r w:rsidRPr="007350DD">
        <w:t>for</w:t>
      </w:r>
      <w:r w:rsidR="001327BC" w:rsidRPr="007350DD">
        <w:t xml:space="preserve"> </w:t>
      </w:r>
      <w:r w:rsidRPr="007350DD">
        <w:t>sharing</w:t>
      </w:r>
      <w:r w:rsidR="001327BC" w:rsidRPr="007350DD">
        <w:t xml:space="preserve"> </w:t>
      </w:r>
      <w:r w:rsidRPr="007350DD">
        <w:t>data,</w:t>
      </w:r>
      <w:r w:rsidR="001327BC" w:rsidRPr="007350DD">
        <w:t xml:space="preserve"> </w:t>
      </w:r>
      <w:r w:rsidRPr="007350DD">
        <w:t>and</w:t>
      </w:r>
      <w:r w:rsidR="001327BC" w:rsidRPr="007350DD">
        <w:t xml:space="preserve"> </w:t>
      </w:r>
      <w:r w:rsidRPr="007350DD">
        <w:t>strategies</w:t>
      </w:r>
      <w:r w:rsidR="001327BC" w:rsidRPr="007350DD">
        <w:t xml:space="preserve"> </w:t>
      </w:r>
      <w:r w:rsidRPr="007350DD">
        <w:t>for</w:t>
      </w:r>
      <w:r w:rsidR="001327BC" w:rsidRPr="007350DD">
        <w:t xml:space="preserve"> </w:t>
      </w:r>
      <w:r w:rsidRPr="007350DD">
        <w:t>collecting</w:t>
      </w:r>
      <w:r w:rsidR="001327BC" w:rsidRPr="007350DD">
        <w:t xml:space="preserve"> </w:t>
      </w:r>
      <w:r w:rsidRPr="007350DD">
        <w:t>and</w:t>
      </w:r>
      <w:r w:rsidR="001327BC" w:rsidRPr="007350DD">
        <w:t xml:space="preserve"> </w:t>
      </w:r>
      <w:r w:rsidRPr="007350DD">
        <w:t>disaggregating</w:t>
      </w:r>
      <w:r w:rsidR="001327BC" w:rsidRPr="007350DD">
        <w:t xml:space="preserve"> </w:t>
      </w:r>
      <w:r w:rsidRPr="007350DD">
        <w:t>data</w:t>
      </w:r>
      <w:r w:rsidR="001327BC" w:rsidRPr="007350DD">
        <w:t xml:space="preserve"> </w:t>
      </w:r>
      <w:r w:rsidRPr="007350DD">
        <w:t>on</w:t>
      </w:r>
      <w:r w:rsidR="001327BC" w:rsidRPr="007350DD">
        <w:t xml:space="preserve"> </w:t>
      </w:r>
      <w:r w:rsidRPr="007350DD">
        <w:t>children.</w:t>
      </w:r>
      <w:r w:rsidR="006461CD" w:rsidRPr="007350DD">
        <w:t xml:space="preserve"> </w:t>
      </w:r>
      <w:r w:rsidRPr="007350DD">
        <w:t>Additionally,</w:t>
      </w:r>
      <w:r w:rsidR="001327BC" w:rsidRPr="007350DD">
        <w:t xml:space="preserve"> </w:t>
      </w:r>
      <w:r w:rsidRPr="007350DD">
        <w:t>based</w:t>
      </w:r>
      <w:r w:rsidR="001327BC" w:rsidRPr="007350DD">
        <w:t xml:space="preserve"> </w:t>
      </w:r>
      <w:r w:rsidRPr="007350DD">
        <w:t>on</w:t>
      </w:r>
      <w:r w:rsidR="001327BC" w:rsidRPr="007350DD">
        <w:t xml:space="preserve"> </w:t>
      </w:r>
      <w:r w:rsidRPr="007350DD">
        <w:t>a</w:t>
      </w:r>
      <w:r w:rsidR="001327BC" w:rsidRPr="007350DD">
        <w:t xml:space="preserve"> </w:t>
      </w:r>
      <w:r w:rsidRPr="007350DD">
        <w:t>data</w:t>
      </w:r>
      <w:r w:rsidR="001327BC" w:rsidRPr="007350DD">
        <w:t xml:space="preserve"> </w:t>
      </w:r>
      <w:r w:rsidRPr="007350DD">
        <w:t>assessment</w:t>
      </w:r>
      <w:r w:rsidR="001327BC" w:rsidRPr="007350DD">
        <w:t xml:space="preserve"> </w:t>
      </w:r>
      <w:r w:rsidRPr="007350DD">
        <w:t>exercise</w:t>
      </w:r>
      <w:r w:rsidR="001327BC" w:rsidRPr="007350DD">
        <w:t xml:space="preserve"> </w:t>
      </w:r>
      <w:r w:rsidRPr="007350DD">
        <w:t>conducted</w:t>
      </w:r>
      <w:r w:rsidR="001327BC" w:rsidRPr="007350DD">
        <w:t xml:space="preserve"> </w:t>
      </w:r>
      <w:r w:rsidR="00EA19E5" w:rsidRPr="007350DD">
        <w:t>i</w:t>
      </w:r>
      <w:r w:rsidRPr="007350DD">
        <w:t>n</w:t>
      </w:r>
      <w:r w:rsidR="001327BC" w:rsidRPr="007350DD">
        <w:t xml:space="preserve"> </w:t>
      </w:r>
      <w:r w:rsidRPr="007350DD">
        <w:t>Barbados</w:t>
      </w:r>
      <w:r w:rsidR="001327BC" w:rsidRPr="007350DD">
        <w:t xml:space="preserve"> </w:t>
      </w:r>
      <w:r w:rsidRPr="007350DD">
        <w:t>and</w:t>
      </w:r>
      <w:r w:rsidR="001327BC" w:rsidRPr="007350DD">
        <w:t xml:space="preserve"> </w:t>
      </w:r>
      <w:r w:rsidRPr="007350DD">
        <w:t>the</w:t>
      </w:r>
      <w:r w:rsidR="001327BC" w:rsidRPr="007350DD">
        <w:t xml:space="preserve"> </w:t>
      </w:r>
      <w:r w:rsidRPr="007350DD">
        <w:t>Eastern</w:t>
      </w:r>
      <w:r w:rsidR="001327BC" w:rsidRPr="007350DD">
        <w:t xml:space="preserve"> </w:t>
      </w:r>
      <w:r w:rsidRPr="007350DD">
        <w:t>Caribbean</w:t>
      </w:r>
      <w:r w:rsidR="001327BC" w:rsidRPr="007350DD">
        <w:t xml:space="preserve"> </w:t>
      </w:r>
      <w:r w:rsidRPr="007350DD">
        <w:t>a</w:t>
      </w:r>
      <w:r w:rsidR="001327BC" w:rsidRPr="007350DD">
        <w:t xml:space="preserve"> </w:t>
      </w:r>
      <w:r w:rsidRPr="007350DD">
        <w:t>decision</w:t>
      </w:r>
      <w:r w:rsidR="001327BC" w:rsidRPr="007350DD">
        <w:t xml:space="preserve"> </w:t>
      </w:r>
      <w:r w:rsidRPr="007350DD">
        <w:t>was</w:t>
      </w:r>
      <w:r w:rsidR="001327BC" w:rsidRPr="007350DD">
        <w:t xml:space="preserve"> </w:t>
      </w:r>
      <w:r w:rsidRPr="007350DD">
        <w:t>made</w:t>
      </w:r>
      <w:r w:rsidR="001327BC" w:rsidRPr="007350DD">
        <w:t xml:space="preserve"> </w:t>
      </w:r>
      <w:r w:rsidRPr="007350DD">
        <w:t>by</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to</w:t>
      </w:r>
      <w:r w:rsidR="001327BC" w:rsidRPr="007350DD">
        <w:t xml:space="preserve"> </w:t>
      </w:r>
      <w:r w:rsidRPr="007350DD">
        <w:t>work</w:t>
      </w:r>
      <w:r w:rsidR="001327BC" w:rsidRPr="007350DD">
        <w:t xml:space="preserve"> </w:t>
      </w:r>
      <w:r w:rsidRPr="007350DD">
        <w:t>with</w:t>
      </w:r>
      <w:r w:rsidR="001327BC" w:rsidRPr="007350DD">
        <w:t xml:space="preserve"> </w:t>
      </w:r>
      <w:r w:rsidRPr="007350DD">
        <w:t>UNICEF</w:t>
      </w:r>
      <w:r w:rsidR="001327BC" w:rsidRPr="007350DD">
        <w:t xml:space="preserve"> </w:t>
      </w:r>
      <w:r w:rsidRPr="007350DD">
        <w:t>to</w:t>
      </w:r>
      <w:r w:rsidR="001327BC" w:rsidRPr="007350DD">
        <w:t xml:space="preserve"> </w:t>
      </w:r>
      <w:r w:rsidRPr="007350DD">
        <w:t>implement</w:t>
      </w:r>
      <w:r w:rsidR="001327BC" w:rsidRPr="007350DD">
        <w:t xml:space="preserve"> </w:t>
      </w:r>
      <w:r w:rsidRPr="007350DD">
        <w:t>the</w:t>
      </w:r>
      <w:r w:rsidR="001327BC" w:rsidRPr="007350DD">
        <w:t xml:space="preserve"> </w:t>
      </w:r>
      <w:r w:rsidRPr="007350DD">
        <w:t>Multiple</w:t>
      </w:r>
      <w:r w:rsidR="001327BC" w:rsidRPr="007350DD">
        <w:t xml:space="preserve"> </w:t>
      </w:r>
      <w:r w:rsidRPr="007350DD">
        <w:t>Indicator</w:t>
      </w:r>
      <w:r w:rsidR="001327BC" w:rsidRPr="007350DD">
        <w:t xml:space="preserve"> </w:t>
      </w:r>
      <w:r w:rsidRPr="007350DD">
        <w:t>Cluster</w:t>
      </w:r>
      <w:r w:rsidR="001327BC" w:rsidRPr="007350DD">
        <w:t xml:space="preserve"> </w:t>
      </w:r>
      <w:r w:rsidRPr="007350DD">
        <w:t>Surveys</w:t>
      </w:r>
      <w:r w:rsidR="001327BC" w:rsidRPr="007350DD">
        <w:t xml:space="preserve"> </w:t>
      </w:r>
      <w:r w:rsidRPr="007350DD">
        <w:t>(MICS)</w:t>
      </w:r>
      <w:r w:rsidR="001327BC" w:rsidRPr="007350DD">
        <w:t xml:space="preserve"> </w:t>
      </w:r>
      <w:r w:rsidRPr="007350DD">
        <w:t>programme</w:t>
      </w:r>
      <w:r w:rsidR="001327BC" w:rsidRPr="007350DD">
        <w:t xml:space="preserve"> </w:t>
      </w:r>
      <w:r w:rsidRPr="007350DD">
        <w:t>starting</w:t>
      </w:r>
      <w:r w:rsidR="001327BC" w:rsidRPr="007350DD">
        <w:t xml:space="preserve"> </w:t>
      </w:r>
      <w:r w:rsidRPr="007350DD">
        <w:t>in</w:t>
      </w:r>
      <w:r w:rsidR="001327BC" w:rsidRPr="007350DD">
        <w:t xml:space="preserve"> </w:t>
      </w:r>
      <w:r w:rsidRPr="007350DD">
        <w:t>2011.</w:t>
      </w:r>
      <w:r w:rsidR="001327BC" w:rsidRPr="007350DD">
        <w:t xml:space="preserve"> </w:t>
      </w:r>
      <w:r w:rsidRPr="007350DD">
        <w:t>These</w:t>
      </w:r>
      <w:r w:rsidR="001327BC" w:rsidRPr="007350DD">
        <w:t xml:space="preserve"> </w:t>
      </w:r>
      <w:r w:rsidRPr="007350DD">
        <w:t>surveys</w:t>
      </w:r>
      <w:r w:rsidR="001327BC" w:rsidRPr="007350DD">
        <w:t xml:space="preserve"> </w:t>
      </w:r>
      <w:r w:rsidRPr="007350DD">
        <w:t>collect</w:t>
      </w:r>
      <w:r w:rsidR="001327BC" w:rsidRPr="007350DD">
        <w:t xml:space="preserve"> </w:t>
      </w:r>
      <w:r w:rsidRPr="007350DD">
        <w:t>and</w:t>
      </w:r>
      <w:r w:rsidR="001327BC" w:rsidRPr="007350DD">
        <w:t xml:space="preserve"> </w:t>
      </w:r>
      <w:r w:rsidR="007350DD" w:rsidRPr="007350DD">
        <w:t>analyse</w:t>
      </w:r>
      <w:r w:rsidR="001327BC" w:rsidRPr="007350DD">
        <w:t xml:space="preserve"> </w:t>
      </w:r>
      <w:r w:rsidRPr="007350DD">
        <w:t>data</w:t>
      </w:r>
      <w:r w:rsidR="001327BC" w:rsidRPr="007350DD">
        <w:t xml:space="preserve"> </w:t>
      </w:r>
      <w:r w:rsidRPr="007350DD">
        <w:t>in</w:t>
      </w:r>
      <w:r w:rsidR="001327BC" w:rsidRPr="007350DD">
        <w:t xml:space="preserve"> </w:t>
      </w:r>
      <w:r w:rsidRPr="007350DD">
        <w:t>order</w:t>
      </w:r>
      <w:r w:rsidR="001327BC" w:rsidRPr="007350DD">
        <w:t xml:space="preserve"> </w:t>
      </w:r>
      <w:r w:rsidRPr="007350DD">
        <w:t>to</w:t>
      </w:r>
      <w:r w:rsidR="001327BC" w:rsidRPr="007350DD">
        <w:t xml:space="preserve"> </w:t>
      </w:r>
      <w:r w:rsidRPr="007350DD">
        <w:t>fill</w:t>
      </w:r>
      <w:r w:rsidR="001327BC" w:rsidRPr="007350DD">
        <w:t xml:space="preserve"> </w:t>
      </w:r>
      <w:r w:rsidRPr="007350DD">
        <w:t>data</w:t>
      </w:r>
      <w:r w:rsidR="001327BC" w:rsidRPr="007350DD">
        <w:t xml:space="preserve"> </w:t>
      </w:r>
      <w:r w:rsidRPr="007350DD">
        <w:t>gaps</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situation</w:t>
      </w:r>
      <w:r w:rsidR="001327BC" w:rsidRPr="007350DD">
        <w:t xml:space="preserve"> </w:t>
      </w:r>
      <w:r w:rsidRPr="007350DD">
        <w:t>of</w:t>
      </w:r>
      <w:r w:rsidR="001327BC" w:rsidRPr="007350DD">
        <w:t xml:space="preserve"> </w:t>
      </w:r>
      <w:r w:rsidRPr="007350DD">
        <w:t>children</w:t>
      </w:r>
      <w:r w:rsidR="001327BC" w:rsidRPr="007350DD">
        <w:t xml:space="preserve"> </w:t>
      </w:r>
      <w:r w:rsidRPr="007350DD">
        <w:t>and</w:t>
      </w:r>
      <w:r w:rsidR="001327BC" w:rsidRPr="007350DD">
        <w:t xml:space="preserve"> </w:t>
      </w:r>
      <w:r w:rsidRPr="007350DD">
        <w:t>women.</w:t>
      </w:r>
    </w:p>
    <w:p w:rsidR="006564B6" w:rsidRPr="007350DD" w:rsidRDefault="00F01A61" w:rsidP="00F01A61">
      <w:pPr>
        <w:pStyle w:val="H1G"/>
      </w:pPr>
      <w:r w:rsidRPr="007350DD">
        <w:tab/>
      </w:r>
      <w:r w:rsidR="006564B6" w:rsidRPr="007350DD">
        <w:t>E.</w:t>
      </w:r>
      <w:r w:rsidR="006564B6" w:rsidRPr="007350DD">
        <w:tab/>
        <w:t>Allocation</w:t>
      </w:r>
      <w:r w:rsidR="001327BC" w:rsidRPr="007350DD">
        <w:t xml:space="preserve"> </w:t>
      </w:r>
      <w:r w:rsidR="006564B6" w:rsidRPr="007350DD">
        <w:t>of</w:t>
      </w:r>
      <w:r w:rsidR="001327BC" w:rsidRPr="007350DD">
        <w:t xml:space="preserve"> </w:t>
      </w:r>
      <w:r w:rsidR="006564B6" w:rsidRPr="007350DD">
        <w:t>resources</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implementation</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Convention</w:t>
      </w:r>
    </w:p>
    <w:p w:rsidR="00C5729D" w:rsidRDefault="00C5729D" w:rsidP="004A6123">
      <w:pPr>
        <w:pStyle w:val="H23G"/>
      </w:pPr>
      <w:r>
        <w:tab/>
      </w:r>
      <w:r>
        <w:tab/>
        <w:t>Information on the issues raised in paragraph 11 of the concluding observations on the initial report</w:t>
      </w:r>
    </w:p>
    <w:p w:rsidR="006564B6" w:rsidRPr="007350DD" w:rsidRDefault="006564B6" w:rsidP="009E22FF">
      <w:pPr>
        <w:pStyle w:val="SingleTxtG"/>
      </w:pPr>
      <w:r w:rsidRPr="007350DD">
        <w:t>24.</w:t>
      </w:r>
      <w:r w:rsidRPr="007350DD">
        <w:tab/>
        <w:t>The</w:t>
      </w:r>
      <w:r w:rsidR="001327BC" w:rsidRPr="007350DD">
        <w:t xml:space="preserve"> </w:t>
      </w:r>
      <w:r w:rsidRPr="007350DD">
        <w:t>national</w:t>
      </w:r>
      <w:r w:rsidR="001327BC" w:rsidRPr="007350DD">
        <w:t xml:space="preserve"> </w:t>
      </w:r>
      <w:r w:rsidRPr="007350DD">
        <w:t>budget</w:t>
      </w:r>
      <w:r w:rsidR="001327BC" w:rsidRPr="007350DD">
        <w:t xml:space="preserve"> </w:t>
      </w:r>
      <w:r w:rsidRPr="007350DD">
        <w:t>does</w:t>
      </w:r>
      <w:r w:rsidR="001327BC" w:rsidRPr="007350DD">
        <w:t xml:space="preserve"> </w:t>
      </w:r>
      <w:r w:rsidRPr="007350DD">
        <w:t>not</w:t>
      </w:r>
      <w:r w:rsidR="001327BC" w:rsidRPr="007350DD">
        <w:t xml:space="preserve"> </w:t>
      </w:r>
      <w:r w:rsidRPr="007350DD">
        <w:t>have</w:t>
      </w:r>
      <w:r w:rsidR="001327BC" w:rsidRPr="007350DD">
        <w:t xml:space="preserve"> </w:t>
      </w:r>
      <w:r w:rsidRPr="007350DD">
        <w:t>specific</w:t>
      </w:r>
      <w:r w:rsidR="001327BC" w:rsidRPr="007350DD">
        <w:t xml:space="preserve"> </w:t>
      </w:r>
      <w:r w:rsidRPr="007350DD">
        <w:t>amounts</w:t>
      </w:r>
      <w:r w:rsidR="001327BC" w:rsidRPr="007350DD">
        <w:t xml:space="preserve"> </w:t>
      </w:r>
      <w:r w:rsidRPr="007350DD">
        <w:t>allocated</w:t>
      </w:r>
      <w:r w:rsidR="001327BC" w:rsidRPr="007350DD">
        <w:t xml:space="preserve"> </w:t>
      </w:r>
      <w:r w:rsidRPr="007350DD">
        <w:t>for</w:t>
      </w:r>
      <w:r w:rsidR="001327BC" w:rsidRPr="007350DD">
        <w:t xml:space="preserve"> </w:t>
      </w:r>
      <w:r w:rsidRPr="007350DD">
        <w:t>social</w:t>
      </w:r>
      <w:r w:rsidR="001327BC" w:rsidRPr="007350DD">
        <w:t xml:space="preserve"> </w:t>
      </w:r>
      <w:r w:rsidRPr="007350DD">
        <w:t>expenditures</w:t>
      </w:r>
      <w:r w:rsidR="001327BC" w:rsidRPr="007350DD">
        <w:t xml:space="preserve"> </w:t>
      </w:r>
      <w:r w:rsidRPr="007350DD">
        <w:t>on</w:t>
      </w:r>
      <w:r w:rsidR="001327BC" w:rsidRPr="007350DD">
        <w:t xml:space="preserve"> </w:t>
      </w:r>
      <w:r w:rsidRPr="007350DD">
        <w:t>children</w:t>
      </w:r>
      <w:r w:rsidR="001327BC" w:rsidRPr="007350DD">
        <w:t xml:space="preserve"> </w:t>
      </w:r>
      <w:r w:rsidRPr="007350DD">
        <w:t>but</w:t>
      </w:r>
      <w:r w:rsidR="001327BC" w:rsidRPr="007350DD">
        <w:t xml:space="preserve"> </w:t>
      </w:r>
      <w:r w:rsidRPr="007350DD">
        <w:t>allocations</w:t>
      </w:r>
      <w:r w:rsidR="001327BC" w:rsidRPr="007350DD">
        <w:t xml:space="preserve"> </w:t>
      </w:r>
      <w:r w:rsidRPr="007350DD">
        <w:t>are</w:t>
      </w:r>
      <w:r w:rsidR="001327BC" w:rsidRPr="007350DD">
        <w:t xml:space="preserve"> </w:t>
      </w:r>
      <w:r w:rsidRPr="007350DD">
        <w:t>given</w:t>
      </w:r>
      <w:r w:rsidR="001327BC" w:rsidRPr="007350DD">
        <w:t xml:space="preserve"> </w:t>
      </w:r>
      <w:r w:rsidRPr="007350DD">
        <w:t>to</w:t>
      </w:r>
      <w:r w:rsidR="001327BC" w:rsidRPr="007350DD">
        <w:t xml:space="preserve"> </w:t>
      </w:r>
      <w:r w:rsidRPr="007350DD">
        <w:t>various</w:t>
      </w:r>
      <w:r w:rsidR="001327BC" w:rsidRPr="007350DD">
        <w:t xml:space="preserve"> </w:t>
      </w:r>
      <w:r w:rsidRPr="007350DD">
        <w:t>Ministries</w:t>
      </w:r>
      <w:r w:rsidR="001327BC" w:rsidRPr="007350DD">
        <w:t xml:space="preserve"> </w:t>
      </w:r>
      <w:r w:rsidRPr="007350DD">
        <w:t>to</w:t>
      </w:r>
      <w:r w:rsidR="001327BC" w:rsidRPr="007350DD">
        <w:t xml:space="preserve"> </w:t>
      </w:r>
      <w:r w:rsidRPr="007350DD">
        <w:t>carry</w:t>
      </w:r>
      <w:r w:rsidR="001327BC" w:rsidRPr="007350DD">
        <w:t xml:space="preserve"> </w:t>
      </w:r>
      <w:r w:rsidRPr="007350DD">
        <w:t>out</w:t>
      </w:r>
      <w:r w:rsidR="001327BC" w:rsidRPr="007350DD">
        <w:t xml:space="preserve"> </w:t>
      </w:r>
      <w:r w:rsidRPr="007350DD">
        <w:t>work</w:t>
      </w:r>
      <w:r w:rsidR="001327BC" w:rsidRPr="007350DD">
        <w:t xml:space="preserve"> </w:t>
      </w:r>
      <w:r w:rsidRPr="007350DD">
        <w:t>related</w:t>
      </w:r>
      <w:r w:rsidR="001327BC" w:rsidRPr="007350DD">
        <w:t xml:space="preserve"> </w:t>
      </w:r>
      <w:r w:rsidRPr="007350DD">
        <w:t>to</w:t>
      </w:r>
      <w:r w:rsidR="001327BC" w:rsidRPr="007350DD">
        <w:t xml:space="preserve"> </w:t>
      </w:r>
      <w:r w:rsidRPr="007350DD">
        <w:t>children.</w:t>
      </w:r>
      <w:r w:rsidR="001327BC" w:rsidRPr="007350DD">
        <w:t xml:space="preserve"> </w:t>
      </w:r>
      <w:r w:rsidRPr="007350DD">
        <w:t>Agencies</w:t>
      </w:r>
      <w:r w:rsidR="001327BC" w:rsidRPr="007350DD">
        <w:t xml:space="preserve"> </w:t>
      </w:r>
      <w:r w:rsidRPr="007350DD">
        <w:t>such</w:t>
      </w:r>
      <w:r w:rsidR="001327BC" w:rsidRPr="007350DD">
        <w:t xml:space="preserve"> </w:t>
      </w:r>
      <w:r w:rsidRPr="007350DD">
        <w:t>as</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and</w:t>
      </w:r>
      <w:r w:rsidR="001327BC" w:rsidRPr="007350DD">
        <w:t xml:space="preserve"> </w:t>
      </w:r>
      <w:r w:rsidRPr="007350DD">
        <w:t>the</w:t>
      </w:r>
      <w:r w:rsidR="001327BC" w:rsidRPr="007350DD">
        <w:t xml:space="preserve"> </w:t>
      </w:r>
      <w:r w:rsidRPr="007350DD">
        <w:t>National</w:t>
      </w:r>
      <w:r w:rsidR="001327BC" w:rsidRPr="007350DD">
        <w:t xml:space="preserve"> </w:t>
      </w:r>
      <w:r w:rsidRPr="007350DD">
        <w:t>Assistance</w:t>
      </w:r>
      <w:r w:rsidR="001327BC" w:rsidRPr="007350DD">
        <w:t xml:space="preserve"> </w:t>
      </w:r>
      <w:r w:rsidRPr="007350DD">
        <w:t>Board</w:t>
      </w:r>
      <w:r w:rsidR="001327BC" w:rsidRPr="007350DD">
        <w:t xml:space="preserve"> </w:t>
      </w:r>
      <w:r w:rsidRPr="007350DD">
        <w:t>act</w:t>
      </w:r>
      <w:r w:rsidR="001327BC" w:rsidRPr="007350DD">
        <w:t xml:space="preserve"> </w:t>
      </w:r>
      <w:r w:rsidRPr="007350DD">
        <w:t>as</w:t>
      </w:r>
      <w:r w:rsidR="001327BC" w:rsidRPr="007350DD">
        <w:t xml:space="preserve"> </w:t>
      </w:r>
      <w:r w:rsidRPr="007350DD">
        <w:t>safety</w:t>
      </w:r>
      <w:r w:rsidR="001327BC" w:rsidRPr="007350DD">
        <w:t xml:space="preserve"> </w:t>
      </w:r>
      <w:r w:rsidRPr="007350DD">
        <w:t>nets</w:t>
      </w:r>
      <w:r w:rsidR="001327BC" w:rsidRPr="007350DD">
        <w:t xml:space="preserve"> </w:t>
      </w:r>
      <w:r w:rsidRPr="007350DD">
        <w:t>to</w:t>
      </w:r>
      <w:r w:rsidR="001327BC" w:rsidRPr="007350DD">
        <w:t xml:space="preserve"> </w:t>
      </w:r>
      <w:r w:rsidRPr="007350DD">
        <w:t>prevent</w:t>
      </w:r>
      <w:r w:rsidR="001327BC" w:rsidRPr="007350DD">
        <w:t xml:space="preserve"> </w:t>
      </w:r>
      <w:r w:rsidRPr="007350DD">
        <w:t>families</w:t>
      </w:r>
      <w:r w:rsidR="001327BC" w:rsidRPr="007350DD">
        <w:t xml:space="preserve"> </w:t>
      </w:r>
      <w:r w:rsidRPr="007350DD">
        <w:t>from</w:t>
      </w:r>
      <w:r w:rsidR="001327BC" w:rsidRPr="007350DD">
        <w:t xml:space="preserve"> </w:t>
      </w:r>
      <w:r w:rsidRPr="007350DD">
        <w:t>falling</w:t>
      </w:r>
      <w:r w:rsidR="001327BC" w:rsidRPr="007350DD">
        <w:t xml:space="preserve"> </w:t>
      </w:r>
      <w:r w:rsidRPr="007350DD">
        <w:t>into</w:t>
      </w:r>
      <w:r w:rsidR="001327BC" w:rsidRPr="007350DD">
        <w:t xml:space="preserve"> </w:t>
      </w:r>
      <w:r w:rsidRPr="007350DD">
        <w:t>a</w:t>
      </w:r>
      <w:r w:rsidR="001327BC" w:rsidRPr="007350DD">
        <w:t xml:space="preserve"> </w:t>
      </w:r>
      <w:r w:rsidRPr="007350DD">
        <w:t>state</w:t>
      </w:r>
      <w:r w:rsidR="001327BC" w:rsidRPr="007350DD">
        <w:t xml:space="preserve"> </w:t>
      </w:r>
      <w:r w:rsidRPr="007350DD">
        <w:t>of</w:t>
      </w:r>
      <w:r w:rsidR="001327BC" w:rsidRPr="007350DD">
        <w:t xml:space="preserve"> </w:t>
      </w:r>
      <w:r w:rsidRPr="007350DD">
        <w:t>destitution</w:t>
      </w:r>
      <w:r w:rsidR="001327BC" w:rsidRPr="007350DD">
        <w:t xml:space="preserve"> </w:t>
      </w:r>
      <w:r w:rsidRPr="007350DD">
        <w:t>by</w:t>
      </w:r>
      <w:r w:rsidR="001327BC" w:rsidRPr="007350DD">
        <w:t xml:space="preserve"> </w:t>
      </w:r>
      <w:r w:rsidRPr="007350DD">
        <w:t>providing</w:t>
      </w:r>
      <w:r w:rsidR="001327BC" w:rsidRPr="007350DD">
        <w:t xml:space="preserve"> </w:t>
      </w:r>
      <w:r w:rsidRPr="007350DD">
        <w:t>assistance</w:t>
      </w:r>
      <w:r w:rsidR="001327BC" w:rsidRPr="007350DD">
        <w:t xml:space="preserve"> </w:t>
      </w:r>
      <w:r w:rsidRPr="007350DD">
        <w:t>as</w:t>
      </w:r>
      <w:r w:rsidR="001327BC" w:rsidRPr="007350DD">
        <w:t xml:space="preserve"> </w:t>
      </w:r>
      <w:r w:rsidRPr="007350DD">
        <w:t>required</w:t>
      </w:r>
      <w:r w:rsidR="001327BC" w:rsidRPr="007350DD">
        <w:t xml:space="preserve"> </w:t>
      </w:r>
      <w:r w:rsidRPr="007350DD">
        <w:t>and</w:t>
      </w:r>
      <w:r w:rsidR="001327BC" w:rsidRPr="007350DD">
        <w:t xml:space="preserve"> </w:t>
      </w:r>
      <w:r w:rsidRPr="007350DD">
        <w:t>necessary</w:t>
      </w:r>
      <w:r w:rsidR="001327BC" w:rsidRPr="007350DD">
        <w:t xml:space="preserve"> </w:t>
      </w:r>
      <w:r w:rsidRPr="007350DD">
        <w:t>for</w:t>
      </w:r>
      <w:r w:rsidR="001327BC" w:rsidRPr="007350DD">
        <w:t xml:space="preserve"> </w:t>
      </w:r>
      <w:r w:rsidRPr="007350DD">
        <w:t>the</w:t>
      </w:r>
      <w:r w:rsidR="001327BC" w:rsidRPr="007350DD">
        <w:t xml:space="preserve"> </w:t>
      </w:r>
      <w:r w:rsidRPr="007350DD">
        <w:t>sustenance,</w:t>
      </w:r>
      <w:r w:rsidR="001327BC" w:rsidRPr="007350DD">
        <w:t xml:space="preserve"> </w:t>
      </w:r>
      <w:r w:rsidRPr="007350DD">
        <w:t>growth</w:t>
      </w:r>
      <w:r w:rsidR="001327BC" w:rsidRPr="007350DD">
        <w:t xml:space="preserve"> </w:t>
      </w:r>
      <w:r w:rsidRPr="007350DD">
        <w:t>and</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children.</w:t>
      </w:r>
      <w:r w:rsidR="001327BC" w:rsidRPr="007350DD">
        <w:t xml:space="preserve"> </w:t>
      </w:r>
      <w:r w:rsidRPr="007350DD">
        <w:t>The</w:t>
      </w:r>
      <w:r w:rsidR="001327BC" w:rsidRPr="007350DD">
        <w:t xml:space="preserve"> </w:t>
      </w:r>
      <w:r w:rsidRPr="007350DD">
        <w:t>Government</w:t>
      </w:r>
      <w:r w:rsidR="00EA19E5" w:rsidRPr="007350DD">
        <w:t>’</w:t>
      </w:r>
      <w:r w:rsidRPr="007350DD">
        <w:t>s</w:t>
      </w:r>
      <w:r w:rsidR="001327BC" w:rsidRPr="007350DD">
        <w:t xml:space="preserve"> </w:t>
      </w:r>
      <w:r w:rsidRPr="007350DD">
        <w:t>budgetary</w:t>
      </w:r>
      <w:r w:rsidR="001327BC" w:rsidRPr="007350DD">
        <w:t xml:space="preserve"> </w:t>
      </w:r>
      <w:r w:rsidRPr="007350DD">
        <w:t>provisions</w:t>
      </w:r>
      <w:r w:rsidR="001327BC" w:rsidRPr="007350DD">
        <w:t xml:space="preserve"> </w:t>
      </w:r>
      <w:r w:rsidRPr="007350DD">
        <w:t>to</w:t>
      </w:r>
      <w:r w:rsidR="001327BC" w:rsidRPr="007350DD">
        <w:t xml:space="preserve"> </w:t>
      </w:r>
      <w:r w:rsidRPr="007350DD">
        <w:t>the</w:t>
      </w:r>
      <w:r w:rsidR="001327BC" w:rsidRPr="007350DD">
        <w:t xml:space="preserve"> </w:t>
      </w:r>
      <w:r w:rsidRPr="007350DD">
        <w:t>social</w:t>
      </w:r>
      <w:r w:rsidR="001327BC" w:rsidRPr="007350DD">
        <w:t xml:space="preserve"> </w:t>
      </w:r>
      <w:r w:rsidRPr="007350DD">
        <w:t>services</w:t>
      </w:r>
      <w:r w:rsidR="001327BC" w:rsidRPr="007350DD">
        <w:t xml:space="preserve"> </w:t>
      </w:r>
      <w:r w:rsidRPr="007350DD">
        <w:t>affecting</w:t>
      </w:r>
      <w:r w:rsidR="001327BC" w:rsidRPr="007350DD">
        <w:t xml:space="preserve"> </w:t>
      </w:r>
      <w:r w:rsidRPr="007350DD">
        <w:t>children</w:t>
      </w:r>
      <w:r w:rsidR="001327BC" w:rsidRPr="007350DD">
        <w:t xml:space="preserve"> </w:t>
      </w:r>
      <w:r w:rsidRPr="007350DD">
        <w:t>and</w:t>
      </w:r>
      <w:r w:rsidR="001327BC" w:rsidRPr="007350DD">
        <w:t xml:space="preserve"> </w:t>
      </w:r>
      <w:r w:rsidRPr="007350DD">
        <w:t>their</w:t>
      </w:r>
      <w:r w:rsidR="001327BC" w:rsidRPr="007350DD">
        <w:t xml:space="preserve"> </w:t>
      </w:r>
      <w:r w:rsidRPr="007350DD">
        <w:t>rights</w:t>
      </w:r>
      <w:r w:rsidR="001327BC" w:rsidRPr="007350DD">
        <w:t xml:space="preserve"> </w:t>
      </w:r>
      <w:r w:rsidRPr="007350DD">
        <w:t>continued</w:t>
      </w:r>
      <w:r w:rsidR="001327BC" w:rsidRPr="007350DD">
        <w:t xml:space="preserve"> </w:t>
      </w:r>
      <w:r w:rsidRPr="007350DD">
        <w:t>to</w:t>
      </w:r>
      <w:r w:rsidR="001327BC" w:rsidRPr="007350DD">
        <w:t xml:space="preserve"> </w:t>
      </w:r>
      <w:r w:rsidRPr="007350DD">
        <w:t>increase</w:t>
      </w:r>
      <w:r w:rsidR="001327BC" w:rsidRPr="007350DD">
        <w:t xml:space="preserve"> </w:t>
      </w:r>
      <w:r w:rsidRPr="007350DD">
        <w:t>in</w:t>
      </w:r>
      <w:r w:rsidR="001327BC" w:rsidRPr="007350DD">
        <w:t xml:space="preserve"> </w:t>
      </w:r>
      <w:r w:rsidRPr="007350DD">
        <w:t>absolute</w:t>
      </w:r>
      <w:r w:rsidR="001327BC" w:rsidRPr="007350DD">
        <w:t xml:space="preserve"> </w:t>
      </w:r>
      <w:r w:rsidRPr="007350DD">
        <w:t>terms</w:t>
      </w:r>
      <w:r w:rsidR="001327BC" w:rsidRPr="007350DD">
        <w:t xml:space="preserve"> </w:t>
      </w:r>
      <w:r w:rsidRPr="007350DD">
        <w:t>over</w:t>
      </w:r>
      <w:r w:rsidR="001327BC" w:rsidRPr="007350DD">
        <w:t xml:space="preserve"> </w:t>
      </w:r>
      <w:r w:rsidRPr="007350DD">
        <w:t>the</w:t>
      </w:r>
      <w:r w:rsidR="001327BC" w:rsidRPr="007350DD">
        <w:t xml:space="preserve"> </w:t>
      </w:r>
      <w:r w:rsidRPr="007350DD">
        <w:t>reporting</w:t>
      </w:r>
      <w:r w:rsidR="001327BC" w:rsidRPr="007350DD">
        <w:t xml:space="preserve"> </w:t>
      </w:r>
      <w:r w:rsidRPr="007350DD">
        <w:t>period.</w:t>
      </w:r>
      <w:r w:rsidR="001327BC" w:rsidRPr="007350DD">
        <w:t xml:space="preserve"> </w:t>
      </w:r>
      <w:r w:rsidRPr="007350DD">
        <w:t>While</w:t>
      </w:r>
      <w:r w:rsidR="001327BC" w:rsidRPr="007350DD">
        <w:t xml:space="preserve"> </w:t>
      </w:r>
      <w:r w:rsidRPr="007350DD">
        <w:t>there</w:t>
      </w:r>
      <w:r w:rsidR="001327BC" w:rsidRPr="007350DD">
        <w:t xml:space="preserve"> </w:t>
      </w:r>
      <w:r w:rsidRPr="007350DD">
        <w:t>are</w:t>
      </w:r>
      <w:r w:rsidR="001327BC" w:rsidRPr="007350DD">
        <w:t xml:space="preserve"> </w:t>
      </w:r>
      <w:r w:rsidRPr="007350DD">
        <w:t>no</w:t>
      </w:r>
      <w:r w:rsidR="001327BC" w:rsidRPr="007350DD">
        <w:t xml:space="preserve"> </w:t>
      </w:r>
      <w:r w:rsidRPr="007350DD">
        <w:t>known</w:t>
      </w:r>
      <w:r w:rsidR="001327BC" w:rsidRPr="007350DD">
        <w:t xml:space="preserve"> </w:t>
      </w:r>
      <w:r w:rsidRPr="007350DD">
        <w:t>mechanisms</w:t>
      </w:r>
      <w:r w:rsidR="001327BC" w:rsidRPr="007350DD">
        <w:t xml:space="preserve"> </w:t>
      </w:r>
      <w:r w:rsidRPr="007350DD">
        <w:t>in</w:t>
      </w:r>
      <w:r w:rsidR="001327BC" w:rsidRPr="007350DD">
        <w:t xml:space="preserve"> </w:t>
      </w:r>
      <w:r w:rsidRPr="007350DD">
        <w:t>place</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competent</w:t>
      </w:r>
      <w:r w:rsidR="001327BC" w:rsidRPr="007350DD">
        <w:t xml:space="preserve"> </w:t>
      </w:r>
      <w:r w:rsidRPr="007350DD">
        <w:t>authorities</w:t>
      </w:r>
      <w:r w:rsidR="001327BC" w:rsidRPr="007350DD">
        <w:t xml:space="preserve"> </w:t>
      </w:r>
      <w:r w:rsidRPr="007350DD">
        <w:t>are</w:t>
      </w:r>
      <w:r w:rsidR="001327BC" w:rsidRPr="007350DD">
        <w:t xml:space="preserve"> </w:t>
      </w:r>
      <w:r w:rsidRPr="007350DD">
        <w:t>guided</w:t>
      </w:r>
      <w:r w:rsidR="001327BC" w:rsidRPr="007350DD">
        <w:t xml:space="preserve"> </w:t>
      </w:r>
      <w:r w:rsidRPr="007350DD">
        <w:t>by</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in</w:t>
      </w:r>
      <w:r w:rsidR="001327BC" w:rsidRPr="007350DD">
        <w:t xml:space="preserve"> </w:t>
      </w:r>
      <w:r w:rsidRPr="007350DD">
        <w:t>their</w:t>
      </w:r>
      <w:r w:rsidR="001327BC" w:rsidRPr="007350DD">
        <w:t xml:space="preserve"> </w:t>
      </w:r>
      <w:r w:rsidRPr="007350DD">
        <w:t>budgetary</w:t>
      </w:r>
      <w:r w:rsidR="001327BC" w:rsidRPr="007350DD">
        <w:t xml:space="preserve"> </w:t>
      </w:r>
      <w:r w:rsidRPr="007350DD">
        <w:t>decisions,</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has</w:t>
      </w:r>
      <w:r w:rsidR="001327BC" w:rsidRPr="007350DD">
        <w:t xml:space="preserve"> </w:t>
      </w:r>
      <w:r w:rsidRPr="007350DD">
        <w:t>always</w:t>
      </w:r>
      <w:r w:rsidR="001327BC" w:rsidRPr="007350DD">
        <w:t xml:space="preserve"> </w:t>
      </w:r>
      <w:r w:rsidRPr="007350DD">
        <w:t>accorded</w:t>
      </w:r>
      <w:r w:rsidR="001327BC" w:rsidRPr="007350DD">
        <w:t xml:space="preserve"> </w:t>
      </w:r>
      <w:r w:rsidRPr="007350DD">
        <w:t>the</w:t>
      </w:r>
      <w:r w:rsidR="001327BC" w:rsidRPr="007350DD">
        <w:t xml:space="preserve"> </w:t>
      </w:r>
      <w:r w:rsidRPr="007350DD">
        <w:t>highest</w:t>
      </w:r>
      <w:r w:rsidR="001327BC" w:rsidRPr="007350DD">
        <w:t xml:space="preserve"> </w:t>
      </w:r>
      <w:r w:rsidRPr="007350DD">
        <w:t>priority</w:t>
      </w:r>
      <w:r w:rsidR="001327BC" w:rsidRPr="007350DD">
        <w:t xml:space="preserve"> </w:t>
      </w:r>
      <w:r w:rsidRPr="007350DD">
        <w:t>to</w:t>
      </w:r>
      <w:r w:rsidR="001327BC" w:rsidRPr="007350DD">
        <w:t xml:space="preserve"> </w:t>
      </w:r>
      <w:r w:rsidRPr="007350DD">
        <w:t>the</w:t>
      </w:r>
      <w:r w:rsidR="001327BC" w:rsidRPr="007350DD">
        <w:t xml:space="preserve"> </w:t>
      </w:r>
      <w:r w:rsidRPr="007350DD">
        <w:t>well-being</w:t>
      </w:r>
      <w:r w:rsidR="001327BC" w:rsidRPr="007350DD">
        <w:t xml:space="preserve"> </w:t>
      </w:r>
      <w:r w:rsidRPr="007350DD">
        <w:t>of</w:t>
      </w:r>
      <w:r w:rsidR="001327BC" w:rsidRPr="007350DD">
        <w:t xml:space="preserve"> </w:t>
      </w:r>
      <w:r w:rsidRPr="007350DD">
        <w:t>children.</w:t>
      </w:r>
      <w:r w:rsidR="001327BC" w:rsidRPr="007350DD">
        <w:t xml:space="preserve"> </w:t>
      </w:r>
      <w:r w:rsidRPr="007350DD">
        <w:t>Budgetary</w:t>
      </w:r>
      <w:r w:rsidR="001327BC" w:rsidRPr="007350DD">
        <w:t xml:space="preserve"> </w:t>
      </w:r>
      <w:r w:rsidRPr="007350DD">
        <w:t>allocations</w:t>
      </w:r>
      <w:r w:rsidR="001327BC" w:rsidRPr="007350DD">
        <w:t xml:space="preserve"> </w:t>
      </w:r>
      <w:r w:rsidRPr="007350DD">
        <w:t>across</w:t>
      </w:r>
      <w:r w:rsidR="001327BC" w:rsidRPr="007350DD">
        <w:t xml:space="preserve"> </w:t>
      </w:r>
      <w:r w:rsidRPr="007350DD">
        <w:t>the</w:t>
      </w:r>
      <w:r w:rsidR="001327BC" w:rsidRPr="007350DD">
        <w:t xml:space="preserve"> </w:t>
      </w:r>
      <w:r w:rsidRPr="007350DD">
        <w:t>social</w:t>
      </w:r>
      <w:r w:rsidR="001327BC" w:rsidRPr="007350DD">
        <w:t xml:space="preserve"> </w:t>
      </w:r>
      <w:r w:rsidRPr="007350DD">
        <w:t>sectors,</w:t>
      </w:r>
      <w:r w:rsidR="001327BC" w:rsidRPr="007350DD">
        <w:t xml:space="preserve"> </w:t>
      </w:r>
      <w:r w:rsidRPr="007350DD">
        <w:t>specifically</w:t>
      </w:r>
      <w:r w:rsidR="001327BC" w:rsidRPr="007350DD">
        <w:t xml:space="preserve"> </w:t>
      </w:r>
      <w:r w:rsidRPr="007350DD">
        <w:t>in</w:t>
      </w:r>
      <w:r w:rsidR="001327BC" w:rsidRPr="007350DD">
        <w:t xml:space="preserve"> </w:t>
      </w:r>
      <w:r w:rsidRPr="007350DD">
        <w:t>the</w:t>
      </w:r>
      <w:r w:rsidR="001327BC" w:rsidRPr="007350DD">
        <w:t xml:space="preserve"> </w:t>
      </w:r>
      <w:r w:rsidRPr="007350DD">
        <w:t>areas</w:t>
      </w:r>
      <w:r w:rsidR="001327BC" w:rsidRPr="007350DD">
        <w:t xml:space="preserve"> </w:t>
      </w:r>
      <w:r w:rsidRPr="007350DD">
        <w:t>of</w:t>
      </w:r>
      <w:r w:rsidR="001327BC" w:rsidRPr="007350DD">
        <w:t xml:space="preserve"> </w:t>
      </w:r>
      <w:r w:rsidRPr="007350DD">
        <w:t>health,</w:t>
      </w:r>
      <w:r w:rsidR="001327BC" w:rsidRPr="007350DD">
        <w:t xml:space="preserve"> </w:t>
      </w:r>
      <w:r w:rsidRPr="007350DD">
        <w:t>education</w:t>
      </w:r>
      <w:r w:rsidR="001327BC" w:rsidRPr="007350DD">
        <w:t xml:space="preserve"> </w:t>
      </w:r>
      <w:r w:rsidRPr="007350DD">
        <w:t>and</w:t>
      </w:r>
      <w:r w:rsidR="001327BC" w:rsidRPr="007350DD">
        <w:t xml:space="preserve"> </w:t>
      </w:r>
      <w:r w:rsidRPr="007350DD">
        <w:t>social</w:t>
      </w:r>
      <w:r w:rsidR="001327BC" w:rsidRPr="007350DD">
        <w:t xml:space="preserve"> </w:t>
      </w:r>
      <w:r w:rsidRPr="007350DD">
        <w:t>welfare</w:t>
      </w:r>
      <w:r w:rsidR="001327BC" w:rsidRPr="007350DD">
        <w:t xml:space="preserve"> </w:t>
      </w:r>
      <w:r w:rsidRPr="007350DD">
        <w:t>were</w:t>
      </w:r>
      <w:r w:rsidR="001327BC" w:rsidRPr="007350DD">
        <w:t xml:space="preserve"> </w:t>
      </w:r>
      <w:r w:rsidRPr="007350DD">
        <w:t>maintained</w:t>
      </w:r>
      <w:r w:rsidR="001327BC" w:rsidRPr="007350DD">
        <w:t xml:space="preserve"> </w:t>
      </w:r>
      <w:r w:rsidRPr="007350DD">
        <w:t>or</w:t>
      </w:r>
      <w:r w:rsidR="001327BC" w:rsidRPr="007350DD">
        <w:t xml:space="preserve"> </w:t>
      </w:r>
      <w:r w:rsidRPr="007350DD">
        <w:t>increased</w:t>
      </w:r>
      <w:r w:rsidR="001327BC" w:rsidRPr="007350DD">
        <w:t xml:space="preserve"> </w:t>
      </w:r>
      <w:r w:rsidRPr="007350DD">
        <w:t>during</w:t>
      </w:r>
      <w:r w:rsidR="001327BC" w:rsidRPr="007350DD">
        <w:t xml:space="preserve"> </w:t>
      </w:r>
      <w:r w:rsidRPr="007350DD">
        <w:t>the</w:t>
      </w:r>
      <w:r w:rsidR="001327BC" w:rsidRPr="007350DD">
        <w:t xml:space="preserve"> </w:t>
      </w:r>
      <w:r w:rsidRPr="007350DD">
        <w:t>period</w:t>
      </w:r>
      <w:r w:rsidR="001327BC" w:rsidRPr="007350DD">
        <w:t xml:space="preserve"> </w:t>
      </w:r>
      <w:r w:rsidRPr="007350DD">
        <w:t>prior</w:t>
      </w:r>
      <w:r w:rsidR="001327BC" w:rsidRPr="007350DD">
        <w:t xml:space="preserve"> </w:t>
      </w:r>
      <w:r w:rsidRPr="007350DD">
        <w:t>to</w:t>
      </w:r>
      <w:r w:rsidR="001327BC" w:rsidRPr="007350DD">
        <w:t xml:space="preserve"> </w:t>
      </w:r>
      <w:r w:rsidRPr="007350DD">
        <w:t>the</w:t>
      </w:r>
      <w:r w:rsidR="001327BC" w:rsidRPr="007350DD">
        <w:t xml:space="preserve"> </w:t>
      </w:r>
      <w:r w:rsidRPr="007350DD">
        <w:t>global</w:t>
      </w:r>
      <w:r w:rsidR="001327BC" w:rsidRPr="007350DD">
        <w:t xml:space="preserve"> </w:t>
      </w:r>
      <w:r w:rsidRPr="007350DD">
        <w:t>financial</w:t>
      </w:r>
      <w:r w:rsidR="001327BC" w:rsidRPr="007350DD">
        <w:t xml:space="preserve"> </w:t>
      </w:r>
      <w:r w:rsidRPr="007350DD">
        <w:t>crisis.</w:t>
      </w:r>
    </w:p>
    <w:p w:rsidR="006564B6" w:rsidRPr="007350DD" w:rsidRDefault="00F01A61" w:rsidP="00F01A61">
      <w:pPr>
        <w:pStyle w:val="H1G"/>
      </w:pPr>
      <w:r w:rsidRPr="007350DD">
        <w:tab/>
      </w:r>
      <w:r w:rsidR="006564B6" w:rsidRPr="007350DD">
        <w:t>F.</w:t>
      </w:r>
      <w:r w:rsidR="006564B6" w:rsidRPr="007350DD">
        <w:tab/>
        <w:t>Measures</w:t>
      </w:r>
      <w:r w:rsidR="001327BC" w:rsidRPr="007350DD">
        <w:t xml:space="preserve"> </w:t>
      </w:r>
      <w:r w:rsidR="006564B6" w:rsidRPr="007350DD">
        <w:t>to</w:t>
      </w:r>
      <w:r w:rsidR="001327BC" w:rsidRPr="007350DD">
        <w:t xml:space="preserve"> </w:t>
      </w:r>
      <w:r w:rsidR="006564B6" w:rsidRPr="007350DD">
        <w:t>avoid</w:t>
      </w:r>
      <w:r w:rsidR="001327BC" w:rsidRPr="007350DD">
        <w:t xml:space="preserve"> </w:t>
      </w:r>
      <w:r w:rsidR="006564B6" w:rsidRPr="007350DD">
        <w:t>the</w:t>
      </w:r>
      <w:r w:rsidR="001327BC" w:rsidRPr="007350DD">
        <w:t xml:space="preserve"> </w:t>
      </w:r>
      <w:r w:rsidR="006564B6" w:rsidRPr="007350DD">
        <w:t>adverse</w:t>
      </w:r>
      <w:r w:rsidR="001327BC" w:rsidRPr="007350DD">
        <w:t xml:space="preserve"> </w:t>
      </w:r>
      <w:r w:rsidR="006564B6" w:rsidRPr="007350DD">
        <w:t>effects</w:t>
      </w:r>
      <w:r w:rsidR="001327BC" w:rsidRPr="007350DD">
        <w:t xml:space="preserve"> </w:t>
      </w:r>
      <w:r w:rsidR="006564B6" w:rsidRPr="007350DD">
        <w:t>of</w:t>
      </w:r>
      <w:r w:rsidR="001327BC" w:rsidRPr="007350DD">
        <w:t xml:space="preserve"> </w:t>
      </w:r>
      <w:r w:rsidR="006564B6" w:rsidRPr="007350DD">
        <w:t>economic</w:t>
      </w:r>
      <w:r w:rsidR="001327BC" w:rsidRPr="007350DD">
        <w:t xml:space="preserve"> </w:t>
      </w:r>
      <w:r w:rsidR="006564B6" w:rsidRPr="007350DD">
        <w:t>restructuring</w:t>
      </w:r>
      <w:r w:rsidR="001327BC" w:rsidRPr="007350DD">
        <w:t xml:space="preserve"> </w:t>
      </w:r>
      <w:r w:rsidR="006564B6" w:rsidRPr="007350DD">
        <w:t>measures</w:t>
      </w:r>
      <w:r w:rsidR="001327BC" w:rsidRPr="007350DD">
        <w:t xml:space="preserve"> </w:t>
      </w:r>
      <w:r w:rsidR="006564B6" w:rsidRPr="007350DD">
        <w:t>on</w:t>
      </w:r>
      <w:r w:rsidR="001327BC" w:rsidRPr="007350DD">
        <w:t xml:space="preserve"> </w:t>
      </w:r>
      <w:r w:rsidR="006564B6" w:rsidRPr="007350DD">
        <w:t>children</w:t>
      </w:r>
    </w:p>
    <w:p w:rsidR="006564B6" w:rsidRPr="007350DD" w:rsidRDefault="00C5729D" w:rsidP="004A6123">
      <w:pPr>
        <w:pStyle w:val="H23G"/>
        <w:rPr>
          <w:bCs/>
        </w:rPr>
      </w:pPr>
      <w:r>
        <w:tab/>
      </w:r>
      <w:r>
        <w:tab/>
        <w:t>Information on the issues raised in paragraph 12 of the concluding observations on the initial report</w:t>
      </w:r>
      <w:r w:rsidR="001327BC" w:rsidRPr="007350DD">
        <w:rPr>
          <w:bCs/>
        </w:rPr>
        <w:t xml:space="preserve"> </w:t>
      </w:r>
    </w:p>
    <w:p w:rsidR="006564B6" w:rsidRPr="007350DD" w:rsidRDefault="006564B6" w:rsidP="009E22FF">
      <w:pPr>
        <w:pStyle w:val="SingleTxtG"/>
      </w:pPr>
      <w:r w:rsidRPr="007350DD">
        <w:t>25.</w:t>
      </w:r>
      <w:r w:rsidRPr="007350DD">
        <w:tab/>
        <w:t>Efforts</w:t>
      </w:r>
      <w:r w:rsidR="001327BC" w:rsidRPr="007350DD">
        <w:t xml:space="preserve"> </w:t>
      </w:r>
      <w:r w:rsidRPr="007350DD">
        <w:t>have</w:t>
      </w:r>
      <w:r w:rsidR="001327BC" w:rsidRPr="007350DD">
        <w:t xml:space="preserve"> </w:t>
      </w:r>
      <w:r w:rsidRPr="007350DD">
        <w:t>been</w:t>
      </w:r>
      <w:r w:rsidR="001327BC" w:rsidRPr="007350DD">
        <w:t xml:space="preserve"> </w:t>
      </w:r>
      <w:r w:rsidRPr="007350DD">
        <w:t>made</w:t>
      </w:r>
      <w:r w:rsidR="001327BC" w:rsidRPr="007350DD">
        <w:t xml:space="preserve"> </w:t>
      </w:r>
      <w:r w:rsidRPr="007350DD">
        <w:t>to</w:t>
      </w:r>
      <w:r w:rsidR="001327BC" w:rsidRPr="007350DD">
        <w:t xml:space="preserve"> </w:t>
      </w:r>
      <w:r w:rsidRPr="007350DD">
        <w:t>alleviate</w:t>
      </w:r>
      <w:r w:rsidR="001327BC" w:rsidRPr="007350DD">
        <w:t xml:space="preserve"> </w:t>
      </w:r>
      <w:r w:rsidRPr="007350DD">
        <w:t>the</w:t>
      </w:r>
      <w:r w:rsidR="001327BC" w:rsidRPr="007350DD">
        <w:t xml:space="preserve"> </w:t>
      </w:r>
      <w:r w:rsidRPr="007350DD">
        <w:t>conditions</w:t>
      </w:r>
      <w:r w:rsidR="001327BC" w:rsidRPr="007350DD">
        <w:t xml:space="preserve"> </w:t>
      </w:r>
      <w:r w:rsidRPr="007350DD">
        <w:t>under</w:t>
      </w:r>
      <w:r w:rsidR="001327BC" w:rsidRPr="007350DD">
        <w:t xml:space="preserve"> </w:t>
      </w:r>
      <w:r w:rsidRPr="007350DD">
        <w:t>which</w:t>
      </w:r>
      <w:r w:rsidR="001327BC" w:rsidRPr="007350DD">
        <w:t xml:space="preserve"> </w:t>
      </w:r>
      <w:r w:rsidRPr="007350DD">
        <w:t>the</w:t>
      </w:r>
      <w:r w:rsidR="001327BC" w:rsidRPr="007350DD">
        <w:t xml:space="preserve"> </w:t>
      </w:r>
      <w:r w:rsidRPr="007350DD">
        <w:t>poor</w:t>
      </w:r>
      <w:r w:rsidR="001327BC" w:rsidRPr="007350DD">
        <w:t xml:space="preserve"> </w:t>
      </w:r>
      <w:r w:rsidRPr="007350DD">
        <w:t>exist</w:t>
      </w:r>
      <w:r w:rsidR="001327BC" w:rsidRPr="007350DD">
        <w:t xml:space="preserve"> </w:t>
      </w:r>
      <w:r w:rsidRPr="007350DD">
        <w:t>by</w:t>
      </w:r>
      <w:r w:rsidR="001327BC" w:rsidRPr="007350DD">
        <w:t xml:space="preserve"> </w:t>
      </w:r>
      <w:r w:rsidRPr="007350DD">
        <w:t>increasing</w:t>
      </w:r>
      <w:r w:rsidR="001327BC" w:rsidRPr="007350DD">
        <w:t xml:space="preserve"> </w:t>
      </w:r>
      <w:r w:rsidRPr="007350DD">
        <w:t>the</w:t>
      </w:r>
      <w:r w:rsidR="001327BC" w:rsidRPr="007350DD">
        <w:t xml:space="preserve"> </w:t>
      </w:r>
      <w:r w:rsidRPr="007350DD">
        <w:t>welfare</w:t>
      </w:r>
      <w:r w:rsidR="001327BC" w:rsidRPr="007350DD">
        <w:t xml:space="preserve"> </w:t>
      </w:r>
      <w:r w:rsidRPr="007350DD">
        <w:t>provisions</w:t>
      </w:r>
      <w:r w:rsidR="001327BC" w:rsidRPr="007350DD">
        <w:t xml:space="preserve"> </w:t>
      </w:r>
      <w:r w:rsidRPr="007350DD">
        <w:t>and</w:t>
      </w:r>
      <w:r w:rsidR="001327BC" w:rsidRPr="007350DD">
        <w:t xml:space="preserve"> </w:t>
      </w:r>
      <w:r w:rsidRPr="007350DD">
        <w:t>ensuring</w:t>
      </w:r>
      <w:r w:rsidR="001327BC" w:rsidRPr="007350DD">
        <w:t xml:space="preserve"> </w:t>
      </w:r>
      <w:r w:rsidRPr="007350DD">
        <w:t>that</w:t>
      </w:r>
      <w:r w:rsidR="001327BC" w:rsidRPr="007350DD">
        <w:t xml:space="preserve"> </w:t>
      </w:r>
      <w:r w:rsidRPr="007350DD">
        <w:t>varied</w:t>
      </w:r>
      <w:r w:rsidR="001327BC" w:rsidRPr="007350DD">
        <w:t xml:space="preserve"> </w:t>
      </w:r>
      <w:r w:rsidRPr="007350DD">
        <w:t>programmes</w:t>
      </w:r>
      <w:r w:rsidR="001327BC" w:rsidRPr="007350DD">
        <w:t xml:space="preserve"> </w:t>
      </w:r>
      <w:r w:rsidRPr="007350DD">
        <w:t>are</w:t>
      </w:r>
      <w:r w:rsidR="001327BC" w:rsidRPr="007350DD">
        <w:t xml:space="preserve"> </w:t>
      </w:r>
      <w:r w:rsidRPr="007350DD">
        <w:t>available.</w:t>
      </w:r>
      <w:r w:rsidR="001327BC" w:rsidRPr="007350DD">
        <w:t xml:space="preserve"> </w:t>
      </w:r>
      <w:r w:rsidRPr="007350DD">
        <w:t>Some</w:t>
      </w:r>
      <w:r w:rsidR="001327BC" w:rsidRPr="007350DD">
        <w:t xml:space="preserve"> </w:t>
      </w:r>
      <w:r w:rsidRPr="007350DD">
        <w:t>of</w:t>
      </w:r>
      <w:r w:rsidR="001327BC" w:rsidRPr="007350DD">
        <w:t xml:space="preserve"> </w:t>
      </w:r>
      <w:r w:rsidRPr="007350DD">
        <w:t>the</w:t>
      </w:r>
      <w:r w:rsidR="001327BC" w:rsidRPr="007350DD">
        <w:t xml:space="preserve"> </w:t>
      </w:r>
      <w:r w:rsidRPr="007350DD">
        <w:t>services</w:t>
      </w:r>
      <w:r w:rsidR="001327BC" w:rsidRPr="007350DD">
        <w:t xml:space="preserve"> </w:t>
      </w:r>
      <w:r w:rsidRPr="007350DD">
        <w:t>which</w:t>
      </w:r>
      <w:r w:rsidR="001327BC" w:rsidRPr="007350DD">
        <w:t xml:space="preserve"> </w:t>
      </w:r>
      <w:r w:rsidRPr="007350DD">
        <w:t>would</w:t>
      </w:r>
      <w:r w:rsidR="001327BC" w:rsidRPr="007350DD">
        <w:t xml:space="preserve"> </w:t>
      </w:r>
      <w:r w:rsidRPr="007350DD">
        <w:t>have</w:t>
      </w:r>
      <w:r w:rsidR="001327BC" w:rsidRPr="007350DD">
        <w:t xml:space="preserve"> </w:t>
      </w:r>
      <w:r w:rsidRPr="007350DD">
        <w:t>an</w:t>
      </w:r>
      <w:r w:rsidR="001327BC" w:rsidRPr="007350DD">
        <w:t xml:space="preserve"> </w:t>
      </w:r>
      <w:r w:rsidRPr="007350DD">
        <w:t>impact</w:t>
      </w:r>
      <w:r w:rsidR="001327BC" w:rsidRPr="007350DD">
        <w:t xml:space="preserve"> </w:t>
      </w:r>
      <w:r w:rsidRPr="007350DD">
        <w:t>on</w:t>
      </w:r>
      <w:r w:rsidR="001327BC" w:rsidRPr="007350DD">
        <w:t xml:space="preserve"> </w:t>
      </w:r>
      <w:r w:rsidRPr="007350DD">
        <w:t>parents</w:t>
      </w:r>
      <w:r w:rsidR="001327BC" w:rsidRPr="007350DD">
        <w:t xml:space="preserve"> </w:t>
      </w:r>
      <w:r w:rsidRPr="007350DD">
        <w:t>and</w:t>
      </w:r>
      <w:r w:rsidR="001327BC" w:rsidRPr="007350DD">
        <w:t xml:space="preserve"> </w:t>
      </w:r>
      <w:r w:rsidRPr="007350DD">
        <w:t>therefore</w:t>
      </w:r>
      <w:r w:rsidR="001327BC" w:rsidRPr="007350DD">
        <w:t xml:space="preserve"> </w:t>
      </w:r>
      <w:r w:rsidRPr="007350DD">
        <w:t>ultimately</w:t>
      </w:r>
      <w:r w:rsidR="001327BC" w:rsidRPr="007350DD">
        <w:t xml:space="preserve"> </w:t>
      </w:r>
      <w:r w:rsidRPr="007350DD">
        <w:t>children</w:t>
      </w:r>
      <w:r w:rsidR="001327BC" w:rsidRPr="007350DD">
        <w:t xml:space="preserve"> </w:t>
      </w:r>
      <w:r w:rsidRPr="007350DD">
        <w:t>include:</w:t>
      </w:r>
    </w:p>
    <w:p w:rsidR="006564B6" w:rsidRPr="007350DD" w:rsidRDefault="00F01A61" w:rsidP="009E22FF">
      <w:pPr>
        <w:pStyle w:val="SingleTxtG"/>
      </w:pPr>
      <w:r w:rsidRPr="007350DD">
        <w:tab/>
        <w:t>(a)</w:t>
      </w:r>
      <w:r w:rsidR="006564B6" w:rsidRPr="007350DD">
        <w:tab/>
        <w:t>National</w:t>
      </w:r>
      <w:r w:rsidR="001327BC" w:rsidRPr="007350DD">
        <w:t xml:space="preserve"> </w:t>
      </w:r>
      <w:r w:rsidR="006564B6" w:rsidRPr="007350DD">
        <w:t>Assistance</w:t>
      </w:r>
      <w:r w:rsidR="001327BC" w:rsidRPr="007350DD">
        <w:t xml:space="preserve"> </w:t>
      </w:r>
      <w:r w:rsidR="006564B6" w:rsidRPr="007350DD">
        <w:t>Grants</w:t>
      </w:r>
      <w:r w:rsidR="001327BC" w:rsidRPr="007350DD">
        <w:t xml:space="preserve"> </w:t>
      </w:r>
      <w:r w:rsidR="006564B6" w:rsidRPr="007350DD">
        <w:t>for</w:t>
      </w:r>
      <w:r w:rsidR="001327BC" w:rsidRPr="007350DD">
        <w:t xml:space="preserve"> </w:t>
      </w:r>
      <w:r w:rsidR="006564B6" w:rsidRPr="007350DD">
        <w:t>families</w:t>
      </w:r>
      <w:r w:rsidR="001327BC" w:rsidRPr="007350DD">
        <w:t xml:space="preserve"> </w:t>
      </w:r>
      <w:r w:rsidR="006564B6" w:rsidRPr="007350DD">
        <w:t>and</w:t>
      </w:r>
      <w:r w:rsidR="001327BC" w:rsidRPr="007350DD">
        <w:t xml:space="preserve"> </w:t>
      </w:r>
      <w:r w:rsidR="006564B6" w:rsidRPr="007350DD">
        <w:t>individuals</w:t>
      </w:r>
      <w:r w:rsidR="001327BC" w:rsidRPr="007350DD">
        <w:t xml:space="preserve"> </w:t>
      </w:r>
      <w:r w:rsidR="006564B6" w:rsidRPr="007350DD">
        <w:t>in</w:t>
      </w:r>
      <w:r w:rsidR="001327BC" w:rsidRPr="007350DD">
        <w:t xml:space="preserve"> </w:t>
      </w:r>
      <w:r w:rsidR="006564B6" w:rsidRPr="007350DD">
        <w:t>need;</w:t>
      </w:r>
    </w:p>
    <w:p w:rsidR="006564B6" w:rsidRPr="007350DD" w:rsidRDefault="00F01A61" w:rsidP="009E22FF">
      <w:pPr>
        <w:pStyle w:val="SingleTxtG"/>
      </w:pPr>
      <w:r w:rsidRPr="007350DD">
        <w:tab/>
        <w:t>(b)</w:t>
      </w:r>
      <w:r w:rsidR="006564B6" w:rsidRPr="007350DD">
        <w:tab/>
        <w:t>Assistance-in-kind</w:t>
      </w:r>
      <w:r w:rsidR="001327BC" w:rsidRPr="007350DD">
        <w:t xml:space="preserve"> </w:t>
      </w:r>
      <w:r w:rsidR="006564B6" w:rsidRPr="007350DD">
        <w:t>–</w:t>
      </w:r>
      <w:r w:rsidR="001327BC" w:rsidRPr="007350DD">
        <w:t xml:space="preserve"> </w:t>
      </w:r>
      <w:r w:rsidR="006564B6" w:rsidRPr="007350DD">
        <w:t>clothing,</w:t>
      </w:r>
      <w:r w:rsidR="001327BC" w:rsidRPr="007350DD">
        <w:t xml:space="preserve"> </w:t>
      </w:r>
      <w:r w:rsidR="006564B6" w:rsidRPr="007350DD">
        <w:t>food</w:t>
      </w:r>
      <w:r w:rsidR="001327BC" w:rsidRPr="007350DD">
        <w:t xml:space="preserve"> </w:t>
      </w:r>
      <w:r w:rsidR="006564B6" w:rsidRPr="007350DD">
        <w:t>vouchers,</w:t>
      </w:r>
      <w:r w:rsidR="001327BC" w:rsidRPr="007350DD">
        <w:t xml:space="preserve"> </w:t>
      </w:r>
      <w:r w:rsidR="006564B6" w:rsidRPr="007350DD">
        <w:t>spectacles,</w:t>
      </w:r>
      <w:r w:rsidR="001327BC" w:rsidRPr="007350DD">
        <w:t xml:space="preserve"> </w:t>
      </w:r>
      <w:r w:rsidR="006564B6" w:rsidRPr="007350DD">
        <w:t>dentures,</w:t>
      </w:r>
      <w:r w:rsidR="001327BC" w:rsidRPr="007350DD">
        <w:t xml:space="preserve"> </w:t>
      </w:r>
      <w:r w:rsidR="006564B6" w:rsidRPr="007350DD">
        <w:t>hearing</w:t>
      </w:r>
      <w:r w:rsidR="001327BC" w:rsidRPr="007350DD">
        <w:t xml:space="preserve"> </w:t>
      </w:r>
      <w:r w:rsidR="006564B6" w:rsidRPr="007350DD">
        <w:t>aids</w:t>
      </w:r>
      <w:r w:rsidR="001327BC" w:rsidRPr="007350DD">
        <w:t xml:space="preserve"> </w:t>
      </w:r>
      <w:r w:rsidR="006564B6" w:rsidRPr="007350DD">
        <w:t>and</w:t>
      </w:r>
      <w:r w:rsidR="001327BC" w:rsidRPr="007350DD">
        <w:t xml:space="preserve"> </w:t>
      </w:r>
      <w:r w:rsidR="006564B6" w:rsidRPr="007350DD">
        <w:t>emergency</w:t>
      </w:r>
      <w:r w:rsidR="001327BC" w:rsidRPr="007350DD">
        <w:t xml:space="preserve"> </w:t>
      </w:r>
      <w:r w:rsidR="006564B6" w:rsidRPr="007350DD">
        <w:t>relief;</w:t>
      </w:r>
    </w:p>
    <w:p w:rsidR="006564B6" w:rsidRPr="007350DD" w:rsidRDefault="00F01A61" w:rsidP="009E22FF">
      <w:pPr>
        <w:pStyle w:val="SingleTxtG"/>
      </w:pPr>
      <w:r w:rsidRPr="007350DD">
        <w:lastRenderedPageBreak/>
        <w:tab/>
        <w:t>(c)</w:t>
      </w:r>
      <w:r w:rsidR="006564B6" w:rsidRPr="007350DD">
        <w:tab/>
        <w:t>Utility</w:t>
      </w:r>
      <w:r w:rsidR="001327BC" w:rsidRPr="007350DD">
        <w:t xml:space="preserve"> </w:t>
      </w:r>
      <w:r w:rsidR="006564B6" w:rsidRPr="007350DD">
        <w:t>Assistance;</w:t>
      </w:r>
    </w:p>
    <w:p w:rsidR="006564B6" w:rsidRPr="007350DD" w:rsidRDefault="00F01A61" w:rsidP="009E22FF">
      <w:pPr>
        <w:pStyle w:val="SingleTxtG"/>
      </w:pPr>
      <w:r w:rsidRPr="007350DD">
        <w:tab/>
        <w:t>(d)</w:t>
      </w:r>
      <w:r w:rsidR="006564B6" w:rsidRPr="007350DD">
        <w:tab/>
        <w:t>Rental</w:t>
      </w:r>
      <w:r w:rsidR="001327BC" w:rsidRPr="007350DD">
        <w:t xml:space="preserve"> </w:t>
      </w:r>
      <w:r w:rsidR="006564B6" w:rsidRPr="007350DD">
        <w:t>Assistance;</w:t>
      </w:r>
    </w:p>
    <w:p w:rsidR="006564B6" w:rsidRPr="007350DD" w:rsidRDefault="00F01A61" w:rsidP="009E22FF">
      <w:pPr>
        <w:pStyle w:val="SingleTxtG"/>
      </w:pPr>
      <w:r w:rsidRPr="007350DD">
        <w:tab/>
        <w:t>(e)</w:t>
      </w:r>
      <w:r w:rsidR="006564B6" w:rsidRPr="007350DD">
        <w:tab/>
        <w:t>Educational</w:t>
      </w:r>
      <w:r w:rsidR="001327BC" w:rsidRPr="007350DD">
        <w:t xml:space="preserve"> </w:t>
      </w:r>
      <w:r w:rsidR="006564B6" w:rsidRPr="007350DD">
        <w:t>Assistance</w:t>
      </w:r>
      <w:r w:rsidR="001327BC" w:rsidRPr="007350DD">
        <w:t xml:space="preserve"> </w:t>
      </w:r>
      <w:r w:rsidR="006564B6" w:rsidRPr="007350DD">
        <w:t>–</w:t>
      </w:r>
      <w:r w:rsidR="001327BC" w:rsidRPr="007350DD">
        <w:t xml:space="preserve"> </w:t>
      </w:r>
      <w:r w:rsidR="006564B6" w:rsidRPr="007350DD">
        <w:t>school</w:t>
      </w:r>
      <w:r w:rsidR="001327BC" w:rsidRPr="007350DD">
        <w:t xml:space="preserve"> </w:t>
      </w:r>
      <w:r w:rsidR="006564B6" w:rsidRPr="007350DD">
        <w:t>uniforms,</w:t>
      </w:r>
      <w:r w:rsidR="001327BC" w:rsidRPr="007350DD">
        <w:t xml:space="preserve"> </w:t>
      </w:r>
      <w:r w:rsidR="006564B6" w:rsidRPr="007350DD">
        <w:t>petty</w:t>
      </w:r>
      <w:r w:rsidR="001327BC" w:rsidRPr="007350DD">
        <w:t xml:space="preserve"> </w:t>
      </w:r>
      <w:r w:rsidR="006564B6" w:rsidRPr="007350DD">
        <w:t>fees,</w:t>
      </w:r>
      <w:r w:rsidR="001327BC" w:rsidRPr="007350DD">
        <w:t xml:space="preserve"> </w:t>
      </w:r>
      <w:r w:rsidR="006564B6" w:rsidRPr="007350DD">
        <w:t>school</w:t>
      </w:r>
      <w:r w:rsidR="001327BC" w:rsidRPr="007350DD">
        <w:t xml:space="preserve"> </w:t>
      </w:r>
      <w:r w:rsidR="006564B6" w:rsidRPr="007350DD">
        <w:t>fees;</w:t>
      </w:r>
    </w:p>
    <w:p w:rsidR="006564B6" w:rsidRPr="007350DD" w:rsidRDefault="00F01A61" w:rsidP="009E22FF">
      <w:pPr>
        <w:pStyle w:val="SingleTxtG"/>
      </w:pPr>
      <w:r w:rsidRPr="007350DD">
        <w:tab/>
        <w:t>(f)</w:t>
      </w:r>
      <w:r w:rsidR="006564B6" w:rsidRPr="007350DD">
        <w:tab/>
        <w:t>School</w:t>
      </w:r>
      <w:r w:rsidR="001327BC" w:rsidRPr="007350DD">
        <w:t xml:space="preserve"> </w:t>
      </w:r>
      <w:r w:rsidR="006564B6" w:rsidRPr="007350DD">
        <w:t>Meals</w:t>
      </w:r>
      <w:r w:rsidR="001327BC" w:rsidRPr="007350DD">
        <w:t xml:space="preserve"> </w:t>
      </w:r>
      <w:r w:rsidR="006564B6" w:rsidRPr="007350DD">
        <w:t>Programme;</w:t>
      </w:r>
    </w:p>
    <w:p w:rsidR="006564B6" w:rsidRPr="007350DD" w:rsidRDefault="00F01A61" w:rsidP="009E22FF">
      <w:pPr>
        <w:pStyle w:val="SingleTxtG"/>
      </w:pPr>
      <w:r w:rsidRPr="007350DD">
        <w:tab/>
        <w:t>(g)</w:t>
      </w:r>
      <w:r w:rsidR="006564B6" w:rsidRPr="007350DD">
        <w:tab/>
        <w:t>Book</w:t>
      </w:r>
      <w:r w:rsidR="001327BC" w:rsidRPr="007350DD">
        <w:t xml:space="preserve"> </w:t>
      </w:r>
      <w:r w:rsidR="006564B6" w:rsidRPr="007350DD">
        <w:t>Loan</w:t>
      </w:r>
      <w:r w:rsidR="001327BC" w:rsidRPr="007350DD">
        <w:t xml:space="preserve"> </w:t>
      </w:r>
      <w:r w:rsidR="006564B6" w:rsidRPr="007350DD">
        <w:t>Scheme</w:t>
      </w:r>
      <w:r w:rsidR="001327BC" w:rsidRPr="007350DD">
        <w:t xml:space="preserve"> </w:t>
      </w:r>
      <w:r w:rsidR="006564B6" w:rsidRPr="007350DD">
        <w:t>for</w:t>
      </w:r>
      <w:r w:rsidR="001327BC" w:rsidRPr="007350DD">
        <w:t xml:space="preserve"> </w:t>
      </w:r>
      <w:r w:rsidR="006564B6" w:rsidRPr="007350DD">
        <w:t>Secondary</w:t>
      </w:r>
      <w:r w:rsidR="001327BC" w:rsidRPr="007350DD">
        <w:t xml:space="preserve"> </w:t>
      </w:r>
      <w:r w:rsidR="006564B6" w:rsidRPr="007350DD">
        <w:t>School</w:t>
      </w:r>
      <w:r w:rsidR="001327BC" w:rsidRPr="007350DD">
        <w:t xml:space="preserve"> </w:t>
      </w:r>
      <w:r w:rsidR="006564B6" w:rsidRPr="007350DD">
        <w:t>children;</w:t>
      </w:r>
    </w:p>
    <w:p w:rsidR="006564B6" w:rsidRPr="007350DD" w:rsidRDefault="00F01A61" w:rsidP="009E22FF">
      <w:pPr>
        <w:pStyle w:val="SingleTxtG"/>
      </w:pPr>
      <w:r w:rsidRPr="007350DD">
        <w:tab/>
        <w:t>(h)</w:t>
      </w:r>
      <w:r w:rsidR="006564B6" w:rsidRPr="007350DD">
        <w:tab/>
        <w:t>Reduced</w:t>
      </w:r>
      <w:r w:rsidR="001327BC" w:rsidRPr="007350DD">
        <w:t xml:space="preserve"> </w:t>
      </w:r>
      <w:r w:rsidR="006564B6" w:rsidRPr="007350DD">
        <w:t>bus</w:t>
      </w:r>
      <w:r w:rsidR="001327BC" w:rsidRPr="007350DD">
        <w:t xml:space="preserve"> </w:t>
      </w:r>
      <w:r w:rsidR="006564B6" w:rsidRPr="007350DD">
        <w:t>fares</w:t>
      </w:r>
      <w:r w:rsidR="001327BC" w:rsidRPr="007350DD">
        <w:t xml:space="preserve"> </w:t>
      </w:r>
      <w:r w:rsidR="006564B6" w:rsidRPr="007350DD">
        <w:t>for</w:t>
      </w:r>
      <w:r w:rsidR="001327BC" w:rsidRPr="007350DD">
        <w:t xml:space="preserve"> </w:t>
      </w:r>
      <w:r w:rsidR="006564B6" w:rsidRPr="007350DD">
        <w:t>school</w:t>
      </w:r>
      <w:r w:rsidR="001327BC" w:rsidRPr="007350DD">
        <w:t xml:space="preserve"> </w:t>
      </w:r>
      <w:r w:rsidR="006564B6" w:rsidRPr="007350DD">
        <w:t>children</w:t>
      </w:r>
      <w:r w:rsidR="001327BC" w:rsidRPr="007350DD">
        <w:t xml:space="preserve"> </w:t>
      </w:r>
      <w:r w:rsidR="006564B6" w:rsidRPr="007350DD">
        <w:t>on</w:t>
      </w:r>
      <w:r w:rsidR="001327BC" w:rsidRPr="007350DD">
        <w:t xml:space="preserve"> </w:t>
      </w:r>
      <w:r w:rsidR="006564B6" w:rsidRPr="007350DD">
        <w:t>both</w:t>
      </w:r>
      <w:r w:rsidR="001327BC" w:rsidRPr="007350DD">
        <w:t xml:space="preserve"> </w:t>
      </w:r>
      <w:r w:rsidR="006564B6" w:rsidRPr="007350DD">
        <w:t>public</w:t>
      </w:r>
      <w:r w:rsidR="001327BC" w:rsidRPr="007350DD">
        <w:t xml:space="preserve"> </w:t>
      </w:r>
      <w:r w:rsidR="006564B6" w:rsidRPr="007350DD">
        <w:t>and</w:t>
      </w:r>
      <w:r w:rsidR="001327BC" w:rsidRPr="007350DD">
        <w:t xml:space="preserve"> </w:t>
      </w:r>
      <w:r w:rsidR="006564B6" w:rsidRPr="007350DD">
        <w:t>private</w:t>
      </w:r>
      <w:r w:rsidR="001327BC" w:rsidRPr="007350DD">
        <w:t xml:space="preserve"> </w:t>
      </w:r>
      <w:r w:rsidR="006564B6" w:rsidRPr="007350DD">
        <w:t>transportation;</w:t>
      </w:r>
    </w:p>
    <w:p w:rsidR="006564B6" w:rsidRPr="007350DD" w:rsidRDefault="00F01A61" w:rsidP="009E22FF">
      <w:pPr>
        <w:pStyle w:val="SingleTxtG"/>
      </w:pPr>
      <w:r w:rsidRPr="007350DD">
        <w:tab/>
        <w:t>(</w:t>
      </w:r>
      <w:proofErr w:type="spellStart"/>
      <w:r w:rsidRPr="007350DD">
        <w:t>i</w:t>
      </w:r>
      <w:proofErr w:type="spellEnd"/>
      <w:r w:rsidRPr="007350DD">
        <w:t>)</w:t>
      </w:r>
      <w:r w:rsidR="006564B6" w:rsidRPr="007350DD">
        <w:tab/>
        <w:t>Skills</w:t>
      </w:r>
      <w:r w:rsidR="001327BC" w:rsidRPr="007350DD">
        <w:t xml:space="preserve"> </w:t>
      </w:r>
      <w:r w:rsidR="006564B6" w:rsidRPr="007350DD">
        <w:t>training</w:t>
      </w:r>
      <w:r w:rsidR="001327BC" w:rsidRPr="007350DD">
        <w:t xml:space="preserve"> </w:t>
      </w:r>
      <w:r w:rsidR="006564B6" w:rsidRPr="007350DD">
        <w:t>in</w:t>
      </w:r>
      <w:r w:rsidR="001327BC" w:rsidRPr="007350DD">
        <w:t xml:space="preserve"> </w:t>
      </w:r>
      <w:r w:rsidR="006564B6" w:rsidRPr="007350DD">
        <w:t>various</w:t>
      </w:r>
      <w:r w:rsidR="001327BC" w:rsidRPr="007350DD">
        <w:t xml:space="preserve"> </w:t>
      </w:r>
      <w:r w:rsidR="006564B6" w:rsidRPr="007350DD">
        <w:t>areas;</w:t>
      </w:r>
    </w:p>
    <w:p w:rsidR="006564B6" w:rsidRPr="007350DD" w:rsidRDefault="00F01A61" w:rsidP="009E22FF">
      <w:pPr>
        <w:pStyle w:val="SingleTxtG"/>
      </w:pPr>
      <w:r w:rsidRPr="007350DD">
        <w:tab/>
        <w:t>(j)</w:t>
      </w:r>
      <w:r w:rsidR="006564B6" w:rsidRPr="007350DD">
        <w:tab/>
        <w:t>Loans,</w:t>
      </w:r>
      <w:r w:rsidR="001327BC" w:rsidRPr="007350DD">
        <w:t xml:space="preserve"> </w:t>
      </w:r>
      <w:r w:rsidR="006564B6" w:rsidRPr="007350DD">
        <w:t>advice</w:t>
      </w:r>
      <w:r w:rsidR="001327BC" w:rsidRPr="007350DD">
        <w:t xml:space="preserve"> </w:t>
      </w:r>
      <w:r w:rsidR="006564B6" w:rsidRPr="007350DD">
        <w:t>and</w:t>
      </w:r>
      <w:r w:rsidR="001327BC" w:rsidRPr="007350DD">
        <w:t xml:space="preserve"> </w:t>
      </w:r>
      <w:r w:rsidR="006564B6" w:rsidRPr="007350DD">
        <w:t>other</w:t>
      </w:r>
      <w:r w:rsidR="001327BC" w:rsidRPr="007350DD">
        <w:t xml:space="preserve"> </w:t>
      </w:r>
      <w:r w:rsidR="006564B6" w:rsidRPr="007350DD">
        <w:t>services</w:t>
      </w:r>
      <w:r w:rsidR="001327BC" w:rsidRPr="007350DD">
        <w:t xml:space="preserve"> </w:t>
      </w:r>
      <w:r w:rsidR="006564B6" w:rsidRPr="007350DD">
        <w:t>for</w:t>
      </w:r>
      <w:r w:rsidR="001327BC" w:rsidRPr="007350DD">
        <w:t xml:space="preserve"> </w:t>
      </w:r>
      <w:r w:rsidR="006564B6" w:rsidRPr="007350DD">
        <w:t>small</w:t>
      </w:r>
      <w:r w:rsidR="001327BC" w:rsidRPr="007350DD">
        <w:t xml:space="preserve"> </w:t>
      </w:r>
      <w:r w:rsidR="006564B6" w:rsidRPr="007350DD">
        <w:t>entrepreneurs;</w:t>
      </w:r>
    </w:p>
    <w:p w:rsidR="006564B6" w:rsidRPr="007350DD" w:rsidRDefault="00F01A61" w:rsidP="009E22FF">
      <w:pPr>
        <w:pStyle w:val="SingleTxtG"/>
      </w:pPr>
      <w:r w:rsidRPr="007350DD">
        <w:tab/>
        <w:t>(k)</w:t>
      </w:r>
      <w:r w:rsidR="006564B6" w:rsidRPr="007350DD">
        <w:tab/>
        <w:t>Medical</w:t>
      </w:r>
      <w:r w:rsidR="001327BC" w:rsidRPr="007350DD">
        <w:t xml:space="preserve"> </w:t>
      </w:r>
      <w:r w:rsidR="006564B6" w:rsidRPr="007350DD">
        <w:t>care;</w:t>
      </w:r>
    </w:p>
    <w:p w:rsidR="006564B6" w:rsidRPr="007350DD" w:rsidRDefault="00F01A61" w:rsidP="009E22FF">
      <w:pPr>
        <w:pStyle w:val="SingleTxtG"/>
      </w:pPr>
      <w:r w:rsidRPr="007350DD">
        <w:tab/>
        <w:t>(l)</w:t>
      </w:r>
      <w:r w:rsidR="006564B6" w:rsidRPr="007350DD">
        <w:tab/>
        <w:t>Unemployment</w:t>
      </w:r>
      <w:r w:rsidR="001327BC" w:rsidRPr="007350DD">
        <w:t xml:space="preserve"> </w:t>
      </w:r>
      <w:r w:rsidR="006564B6" w:rsidRPr="007350DD">
        <w:t>benefits.</w:t>
      </w:r>
    </w:p>
    <w:p w:rsidR="006564B6" w:rsidRPr="007350DD" w:rsidRDefault="006564B6" w:rsidP="009E22FF">
      <w:pPr>
        <w:pStyle w:val="SingleTxtG"/>
      </w:pPr>
      <w:r w:rsidRPr="007350DD">
        <w:t>26.</w:t>
      </w:r>
      <w:r w:rsidRPr="007350DD">
        <w:tab/>
        <w:t>There</w:t>
      </w:r>
      <w:r w:rsidR="001327BC" w:rsidRPr="007350DD">
        <w:t xml:space="preserve"> </w:t>
      </w:r>
      <w:r w:rsidRPr="007350DD">
        <w:t>is</w:t>
      </w:r>
      <w:r w:rsidR="001327BC" w:rsidRPr="007350DD">
        <w:t xml:space="preserve"> </w:t>
      </w:r>
      <w:r w:rsidRPr="007350DD">
        <w:t>considerable</w:t>
      </w:r>
      <w:r w:rsidR="001327BC" w:rsidRPr="007350DD">
        <w:t xml:space="preserve"> </w:t>
      </w:r>
      <w:r w:rsidRPr="007350DD">
        <w:t>collaboration</w:t>
      </w:r>
      <w:r w:rsidR="001327BC" w:rsidRPr="007350DD">
        <w:t xml:space="preserve"> </w:t>
      </w:r>
      <w:r w:rsidRPr="007350DD">
        <w:t>between</w:t>
      </w:r>
      <w:r w:rsidR="001327BC" w:rsidRPr="007350DD">
        <w:t xml:space="preserve"> </w:t>
      </w:r>
      <w:r w:rsidRPr="007350DD">
        <w:t>government</w:t>
      </w:r>
      <w:r w:rsidR="001327BC" w:rsidRPr="007350DD">
        <w:t xml:space="preserve"> </w:t>
      </w:r>
      <w:r w:rsidRPr="007350DD">
        <w:t>departments</w:t>
      </w:r>
      <w:r w:rsidR="001327BC" w:rsidRPr="007350DD">
        <w:t xml:space="preserve"> </w:t>
      </w:r>
      <w:r w:rsidRPr="007350DD">
        <w:t>and</w:t>
      </w:r>
      <w:r w:rsidR="001327BC" w:rsidRPr="007350DD">
        <w:t xml:space="preserve"> </w:t>
      </w:r>
      <w:r w:rsidRPr="007350DD">
        <w:t>international</w:t>
      </w:r>
      <w:r w:rsidR="001327BC" w:rsidRPr="007350DD">
        <w:t xml:space="preserve"> </w:t>
      </w:r>
      <w:r w:rsidRPr="007350DD">
        <w:t>agencies</w:t>
      </w:r>
      <w:r w:rsidR="001327BC" w:rsidRPr="007350DD">
        <w:t xml:space="preserve"> </w:t>
      </w:r>
      <w:r w:rsidRPr="007350DD">
        <w:t>in</w:t>
      </w:r>
      <w:r w:rsidR="001327BC" w:rsidRPr="007350DD">
        <w:t xml:space="preserve"> </w:t>
      </w:r>
      <w:r w:rsidRPr="007350DD">
        <w:t>the</w:t>
      </w:r>
      <w:r w:rsidR="001327BC" w:rsidRPr="007350DD">
        <w:t xml:space="preserve"> </w:t>
      </w:r>
      <w:r w:rsidRPr="007350DD">
        <w:t>area</w:t>
      </w:r>
      <w:r w:rsidR="001327BC" w:rsidRPr="007350DD">
        <w:t xml:space="preserve"> </w:t>
      </w:r>
      <w:r w:rsidRPr="007350DD">
        <w:t>of</w:t>
      </w:r>
      <w:r w:rsidR="001327BC" w:rsidRPr="007350DD">
        <w:t xml:space="preserve"> </w:t>
      </w:r>
      <w:r w:rsidRPr="007350DD">
        <w:t>children</w:t>
      </w:r>
      <w:r w:rsidR="00EA19E5" w:rsidRPr="007350DD">
        <w:t>’</w:t>
      </w:r>
      <w:r w:rsidRPr="007350DD">
        <w:t>s</w:t>
      </w:r>
      <w:r w:rsidR="001327BC" w:rsidRPr="007350DD">
        <w:t xml:space="preserve"> </w:t>
      </w:r>
      <w:r w:rsidRPr="007350DD">
        <w:t>rights.</w:t>
      </w:r>
      <w:r w:rsidR="001327BC" w:rsidRPr="007350DD">
        <w:t xml:space="preserve"> </w:t>
      </w:r>
      <w:r w:rsidRPr="007350DD">
        <w:t>These</w:t>
      </w:r>
      <w:r w:rsidR="001327BC" w:rsidRPr="007350DD">
        <w:t xml:space="preserve"> </w:t>
      </w:r>
      <w:r w:rsidRPr="007350DD">
        <w:t>agencies</w:t>
      </w:r>
      <w:r w:rsidR="001327BC" w:rsidRPr="007350DD">
        <w:t xml:space="preserve"> </w:t>
      </w:r>
      <w:r w:rsidRPr="007350DD">
        <w:t>include</w:t>
      </w:r>
      <w:r w:rsidR="001327BC" w:rsidRPr="007350DD">
        <w:t xml:space="preserve"> </w:t>
      </w:r>
      <w:r w:rsidRPr="007350DD">
        <w:t>the</w:t>
      </w:r>
      <w:r w:rsidR="001327BC" w:rsidRPr="007350DD">
        <w:t xml:space="preserve"> </w:t>
      </w:r>
      <w:r w:rsidRPr="007350DD">
        <w:t>United</w:t>
      </w:r>
      <w:r w:rsidR="001327BC" w:rsidRPr="007350DD">
        <w:t xml:space="preserve"> </w:t>
      </w:r>
      <w:r w:rsidRPr="007350DD">
        <w:t>Nations</w:t>
      </w:r>
      <w:r w:rsidR="001327BC" w:rsidRPr="007350DD">
        <w:t xml:space="preserve"> </w:t>
      </w:r>
      <w:r w:rsidRPr="007350DD">
        <w:t>Children</w:t>
      </w:r>
      <w:r w:rsidR="00EA19E5" w:rsidRPr="007350DD">
        <w:t>’</w:t>
      </w:r>
      <w:r w:rsidRPr="007350DD">
        <w:t>s</w:t>
      </w:r>
      <w:r w:rsidR="001327BC" w:rsidRPr="007350DD">
        <w:t xml:space="preserve"> </w:t>
      </w:r>
      <w:r w:rsidRPr="007350DD">
        <w:t>Fund</w:t>
      </w:r>
      <w:r w:rsidR="001327BC" w:rsidRPr="007350DD">
        <w:t xml:space="preserve"> </w:t>
      </w:r>
      <w:r w:rsidRPr="007350DD">
        <w:t>(UNICEF),</w:t>
      </w:r>
      <w:r w:rsidR="001327BC" w:rsidRPr="007350DD">
        <w:t xml:space="preserve"> </w:t>
      </w:r>
      <w:r w:rsidRPr="007350DD">
        <w:t>the</w:t>
      </w:r>
      <w:r w:rsidR="001327BC" w:rsidRPr="007350DD">
        <w:t xml:space="preserve"> </w:t>
      </w:r>
      <w:r w:rsidRPr="007350DD">
        <w:t>Pan</w:t>
      </w:r>
      <w:r w:rsidR="001327BC" w:rsidRPr="007350DD">
        <w:t xml:space="preserve"> </w:t>
      </w:r>
      <w:r w:rsidRPr="007350DD">
        <w:t>American</w:t>
      </w:r>
      <w:r w:rsidR="001327BC" w:rsidRPr="007350DD">
        <w:t xml:space="preserve"> </w:t>
      </w:r>
      <w:r w:rsidRPr="007350DD">
        <w:t>Health</w:t>
      </w:r>
      <w:r w:rsidR="001327BC" w:rsidRPr="007350DD">
        <w:t xml:space="preserve"> </w:t>
      </w:r>
      <w:r w:rsidRPr="007350DD">
        <w:t>Organisation/World</w:t>
      </w:r>
      <w:r w:rsidR="001327BC" w:rsidRPr="007350DD">
        <w:t xml:space="preserve"> </w:t>
      </w:r>
      <w:r w:rsidRPr="007350DD">
        <w:t>Health</w:t>
      </w:r>
      <w:r w:rsidR="001327BC" w:rsidRPr="007350DD">
        <w:t xml:space="preserve"> </w:t>
      </w:r>
      <w:r w:rsidRPr="007350DD">
        <w:t>Organisation</w:t>
      </w:r>
      <w:r w:rsidR="001327BC" w:rsidRPr="007350DD">
        <w:t xml:space="preserve"> </w:t>
      </w:r>
      <w:r w:rsidRPr="007350DD">
        <w:t>(PAHO/WHO),</w:t>
      </w:r>
      <w:r w:rsidR="001327BC" w:rsidRPr="007350DD">
        <w:t xml:space="preserve"> </w:t>
      </w:r>
      <w:r w:rsidRPr="007350DD">
        <w:t>the</w:t>
      </w:r>
      <w:r w:rsidR="001327BC" w:rsidRPr="007350DD">
        <w:t xml:space="preserve"> </w:t>
      </w:r>
      <w:r w:rsidRPr="007350DD">
        <w:t>United</w:t>
      </w:r>
      <w:r w:rsidR="001327BC" w:rsidRPr="007350DD">
        <w:t xml:space="preserve"> </w:t>
      </w:r>
      <w:r w:rsidRPr="007350DD">
        <w:t>Nations</w:t>
      </w:r>
      <w:r w:rsidR="001327BC" w:rsidRPr="007350DD">
        <w:t xml:space="preserve"> </w:t>
      </w:r>
      <w:r w:rsidRPr="007350DD">
        <w:t>Development</w:t>
      </w:r>
      <w:r w:rsidR="001327BC" w:rsidRPr="007350DD">
        <w:t xml:space="preserve"> </w:t>
      </w:r>
      <w:r w:rsidRPr="007350DD">
        <w:t>Fund</w:t>
      </w:r>
      <w:r w:rsidR="001327BC" w:rsidRPr="007350DD">
        <w:t xml:space="preserve"> </w:t>
      </w:r>
      <w:r w:rsidRPr="007350DD">
        <w:t>for</w:t>
      </w:r>
      <w:r w:rsidR="001327BC" w:rsidRPr="007350DD">
        <w:t xml:space="preserve"> </w:t>
      </w:r>
      <w:r w:rsidRPr="007350DD">
        <w:t>Women</w:t>
      </w:r>
      <w:r w:rsidR="001327BC" w:rsidRPr="007350DD">
        <w:t xml:space="preserve"> </w:t>
      </w:r>
      <w:r w:rsidRPr="007350DD">
        <w:t>(UNIFEM)</w:t>
      </w:r>
      <w:r w:rsidR="001327BC" w:rsidRPr="007350DD">
        <w:t xml:space="preserve"> </w:t>
      </w:r>
      <w:r w:rsidRPr="007350DD">
        <w:t>and</w:t>
      </w:r>
      <w:r w:rsidR="001327BC" w:rsidRPr="007350DD">
        <w:t xml:space="preserve"> </w:t>
      </w:r>
      <w:r w:rsidRPr="007350DD">
        <w:t>the</w:t>
      </w:r>
      <w:r w:rsidR="001327BC" w:rsidRPr="007350DD">
        <w:t xml:space="preserve"> </w:t>
      </w:r>
      <w:r w:rsidRPr="007350DD">
        <w:t>NCH</w:t>
      </w:r>
      <w:r w:rsidR="001327BC" w:rsidRPr="007350DD">
        <w:t xml:space="preserve"> </w:t>
      </w:r>
      <w:r w:rsidRPr="007350DD">
        <w:t>Action</w:t>
      </w:r>
      <w:r w:rsidR="001327BC" w:rsidRPr="007350DD">
        <w:t xml:space="preserve"> </w:t>
      </w:r>
      <w:r w:rsidRPr="007350DD">
        <w:t>for</w:t>
      </w:r>
      <w:r w:rsidR="001327BC" w:rsidRPr="007350DD">
        <w:t xml:space="preserve"> </w:t>
      </w:r>
      <w:r w:rsidRPr="007350DD">
        <w:t>Children.</w:t>
      </w:r>
      <w:r w:rsidR="001327BC" w:rsidRPr="007350DD">
        <w:t xml:space="preserve"> </w:t>
      </w:r>
      <w:r w:rsidRPr="007350DD">
        <w:t>This</w:t>
      </w:r>
      <w:r w:rsidR="001327BC" w:rsidRPr="007350DD">
        <w:t xml:space="preserve"> </w:t>
      </w:r>
      <w:r w:rsidRPr="007350DD">
        <w:t>collaboration</w:t>
      </w:r>
      <w:r w:rsidR="001327BC" w:rsidRPr="007350DD">
        <w:t xml:space="preserve"> </w:t>
      </w:r>
      <w:r w:rsidRPr="007350DD">
        <w:t>takes</w:t>
      </w:r>
      <w:r w:rsidR="001327BC" w:rsidRPr="007350DD">
        <w:t xml:space="preserve"> </w:t>
      </w:r>
      <w:r w:rsidRPr="007350DD">
        <w:t>place</w:t>
      </w:r>
      <w:r w:rsidR="001327BC" w:rsidRPr="007350DD">
        <w:t xml:space="preserve"> </w:t>
      </w:r>
      <w:r w:rsidRPr="007350DD">
        <w:t>at</w:t>
      </w:r>
      <w:r w:rsidR="001327BC" w:rsidRPr="007350DD">
        <w:t xml:space="preserve"> </w:t>
      </w:r>
      <w:r w:rsidRPr="007350DD">
        <w:t>various</w:t>
      </w:r>
      <w:r w:rsidR="001327BC" w:rsidRPr="007350DD">
        <w:t xml:space="preserve"> </w:t>
      </w:r>
      <w:r w:rsidRPr="007350DD">
        <w:t>levels</w:t>
      </w:r>
      <w:r w:rsidR="001327BC" w:rsidRPr="007350DD">
        <w:t xml:space="preserve"> </w:t>
      </w:r>
      <w:r w:rsidRPr="007350DD">
        <w:t>such</w:t>
      </w:r>
      <w:r w:rsidR="001327BC" w:rsidRPr="007350DD">
        <w:t xml:space="preserve"> </w:t>
      </w:r>
      <w:r w:rsidRPr="007350DD">
        <w:t>as</w:t>
      </w:r>
      <w:r w:rsidR="001327BC" w:rsidRPr="007350DD">
        <w:t xml:space="preserve"> </w:t>
      </w:r>
      <w:r w:rsidRPr="007350DD">
        <w:t>technical</w:t>
      </w:r>
      <w:r w:rsidR="001327BC" w:rsidRPr="007350DD">
        <w:t xml:space="preserve"> </w:t>
      </w:r>
      <w:r w:rsidRPr="007350DD">
        <w:t>support,</w:t>
      </w:r>
      <w:r w:rsidR="001327BC" w:rsidRPr="007350DD">
        <w:t xml:space="preserve"> </w:t>
      </w:r>
      <w:r w:rsidRPr="007350DD">
        <w:t>funding</w:t>
      </w:r>
      <w:r w:rsidR="001327BC" w:rsidRPr="007350DD">
        <w:t xml:space="preserve"> </w:t>
      </w:r>
      <w:r w:rsidRPr="007350DD">
        <w:t>of</w:t>
      </w:r>
      <w:r w:rsidR="001327BC" w:rsidRPr="007350DD">
        <w:t xml:space="preserve"> </w:t>
      </w:r>
      <w:r w:rsidRPr="007350DD">
        <w:t>projects</w:t>
      </w:r>
      <w:r w:rsidR="001327BC" w:rsidRPr="007350DD">
        <w:t xml:space="preserve"> </w:t>
      </w:r>
      <w:r w:rsidRPr="007350DD">
        <w:t>and</w:t>
      </w:r>
      <w:r w:rsidR="001327BC" w:rsidRPr="007350DD">
        <w:t xml:space="preserve"> </w:t>
      </w:r>
      <w:r w:rsidRPr="007350DD">
        <w:t>programmes,</w:t>
      </w:r>
      <w:r w:rsidR="001327BC" w:rsidRPr="007350DD">
        <w:t xml:space="preserve"> </w:t>
      </w:r>
      <w:r w:rsidRPr="007350DD">
        <w:t>and</w:t>
      </w:r>
      <w:r w:rsidR="001327BC" w:rsidRPr="007350DD">
        <w:t xml:space="preserve"> </w:t>
      </w:r>
      <w:r w:rsidRPr="007350DD">
        <w:t>research</w:t>
      </w:r>
      <w:r w:rsidR="001327BC" w:rsidRPr="007350DD">
        <w:t xml:space="preserve"> </w:t>
      </w:r>
      <w:r w:rsidRPr="007350DD">
        <w:t>on</w:t>
      </w:r>
      <w:r w:rsidR="001327BC" w:rsidRPr="007350DD">
        <w:t xml:space="preserve"> </w:t>
      </w:r>
      <w:r w:rsidRPr="007350DD">
        <w:t>children.</w:t>
      </w:r>
      <w:r w:rsidR="001327BC" w:rsidRPr="007350DD">
        <w:t xml:space="preserve"> </w:t>
      </w:r>
      <w:r w:rsidRPr="007350DD">
        <w:t>In</w:t>
      </w:r>
      <w:r w:rsidR="001327BC" w:rsidRPr="007350DD">
        <w:t xml:space="preserve"> </w:t>
      </w:r>
      <w:r w:rsidRPr="007350DD">
        <w:t>spite</w:t>
      </w:r>
      <w:r w:rsidR="001327BC" w:rsidRPr="007350DD">
        <w:t xml:space="preserve"> </w:t>
      </w:r>
      <w:r w:rsidRPr="007350DD">
        <w:t>of</w:t>
      </w:r>
      <w:r w:rsidR="001327BC" w:rsidRPr="007350DD">
        <w:t xml:space="preserve"> </w:t>
      </w:r>
      <w:r w:rsidRPr="007350DD">
        <w:t>the</w:t>
      </w:r>
      <w:r w:rsidR="001327BC" w:rsidRPr="007350DD">
        <w:t xml:space="preserve"> </w:t>
      </w:r>
      <w:r w:rsidRPr="007350DD">
        <w:t>ongoing</w:t>
      </w:r>
      <w:r w:rsidR="001327BC" w:rsidRPr="007350DD">
        <w:t xml:space="preserve"> </w:t>
      </w:r>
      <w:r w:rsidRPr="007350DD">
        <w:t>financial</w:t>
      </w:r>
      <w:r w:rsidR="001327BC" w:rsidRPr="007350DD">
        <w:t xml:space="preserve"> </w:t>
      </w:r>
      <w:r w:rsidRPr="007350DD">
        <w:t>crisis</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has</w:t>
      </w:r>
      <w:r w:rsidR="001327BC" w:rsidRPr="007350DD">
        <w:t xml:space="preserve"> </w:t>
      </w:r>
      <w:r w:rsidRPr="007350DD">
        <w:t>sought</w:t>
      </w:r>
      <w:r w:rsidR="001327BC" w:rsidRPr="007350DD">
        <w:t xml:space="preserve"> </w:t>
      </w:r>
      <w:r w:rsidRPr="007350DD">
        <w:t>to</w:t>
      </w:r>
      <w:r w:rsidR="001327BC" w:rsidRPr="007350DD">
        <w:t xml:space="preserve"> </w:t>
      </w:r>
      <w:r w:rsidRPr="007350DD">
        <w:t>maintain,</w:t>
      </w:r>
      <w:r w:rsidR="001327BC" w:rsidRPr="007350DD">
        <w:t xml:space="preserve"> </w:t>
      </w:r>
      <w:r w:rsidRPr="007350DD">
        <w:t>increase,</w:t>
      </w:r>
      <w:r w:rsidR="001327BC" w:rsidRPr="007350DD">
        <w:t xml:space="preserve"> </w:t>
      </w:r>
      <w:r w:rsidRPr="007350DD">
        <w:t>and</w:t>
      </w:r>
      <w:r w:rsidR="001327BC" w:rsidRPr="007350DD">
        <w:t xml:space="preserve"> </w:t>
      </w:r>
      <w:r w:rsidRPr="007350DD">
        <w:t>better</w:t>
      </w:r>
      <w:r w:rsidR="001327BC" w:rsidRPr="007350DD">
        <w:t xml:space="preserve"> </w:t>
      </w:r>
      <w:r w:rsidRPr="007350DD">
        <w:t>target</w:t>
      </w:r>
      <w:r w:rsidR="001327BC" w:rsidRPr="007350DD">
        <w:t xml:space="preserve"> </w:t>
      </w:r>
      <w:r w:rsidRPr="007350DD">
        <w:t>its</w:t>
      </w:r>
      <w:r w:rsidR="001327BC" w:rsidRPr="007350DD">
        <w:t xml:space="preserve"> </w:t>
      </w:r>
      <w:r w:rsidRPr="007350DD">
        <w:t>support</w:t>
      </w:r>
      <w:r w:rsidR="001327BC" w:rsidRPr="007350DD">
        <w:t xml:space="preserve"> </w:t>
      </w:r>
      <w:r w:rsidRPr="007350DD">
        <w:t>for</w:t>
      </w:r>
      <w:r w:rsidR="001327BC" w:rsidRPr="007350DD">
        <w:t xml:space="preserve"> </w:t>
      </w:r>
      <w:r w:rsidRPr="007350DD">
        <w:t>key</w:t>
      </w:r>
      <w:r w:rsidR="001327BC" w:rsidRPr="007350DD">
        <w:t xml:space="preserve"> </w:t>
      </w:r>
      <w:r w:rsidRPr="007350DD">
        <w:t>social</w:t>
      </w:r>
      <w:r w:rsidR="001327BC" w:rsidRPr="007350DD">
        <w:t xml:space="preserve"> </w:t>
      </w:r>
      <w:r w:rsidRPr="007350DD">
        <w:t>services</w:t>
      </w:r>
      <w:r w:rsidR="001327BC" w:rsidRPr="007350DD">
        <w:t xml:space="preserve"> </w:t>
      </w:r>
      <w:r w:rsidRPr="007350DD">
        <w:t>so</w:t>
      </w:r>
      <w:r w:rsidR="001327BC" w:rsidRPr="007350DD">
        <w:t xml:space="preserve"> </w:t>
      </w:r>
      <w:r w:rsidRPr="007350DD">
        <w:t>as</w:t>
      </w:r>
      <w:r w:rsidR="001327BC" w:rsidRPr="007350DD">
        <w:t xml:space="preserve"> </w:t>
      </w:r>
      <w:r w:rsidRPr="007350DD">
        <w:t>to</w:t>
      </w:r>
      <w:r w:rsidR="001327BC" w:rsidRPr="007350DD">
        <w:t xml:space="preserve"> </w:t>
      </w:r>
      <w:r w:rsidRPr="007350DD">
        <w:t>mitigate</w:t>
      </w:r>
      <w:r w:rsidR="001327BC" w:rsidRPr="007350DD">
        <w:t xml:space="preserve"> </w:t>
      </w:r>
      <w:r w:rsidRPr="007350DD">
        <w:t>the</w:t>
      </w:r>
      <w:r w:rsidR="001327BC" w:rsidRPr="007350DD">
        <w:t xml:space="preserve"> </w:t>
      </w:r>
      <w:r w:rsidRPr="007350DD">
        <w:t>impact</w:t>
      </w:r>
      <w:r w:rsidR="001327BC" w:rsidRPr="007350DD">
        <w:t xml:space="preserve"> </w:t>
      </w:r>
      <w:r w:rsidRPr="007350DD">
        <w:t>of</w:t>
      </w:r>
      <w:r w:rsidR="001327BC" w:rsidRPr="007350DD">
        <w:t xml:space="preserve"> </w:t>
      </w:r>
      <w:r w:rsidRPr="007350DD">
        <w:t>the</w:t>
      </w:r>
      <w:r w:rsidR="001327BC" w:rsidRPr="007350DD">
        <w:t xml:space="preserve"> </w:t>
      </w:r>
      <w:r w:rsidRPr="007350DD">
        <w:t>crisis</w:t>
      </w:r>
      <w:r w:rsidR="001327BC" w:rsidRPr="007350DD">
        <w:t xml:space="preserve"> </w:t>
      </w:r>
      <w:r w:rsidRPr="007350DD">
        <w:t>on</w:t>
      </w:r>
      <w:r w:rsidR="001327BC" w:rsidRPr="007350DD">
        <w:t xml:space="preserve"> </w:t>
      </w:r>
      <w:r w:rsidRPr="007350DD">
        <w:t>the</w:t>
      </w:r>
      <w:r w:rsidR="001327BC" w:rsidRPr="007350DD">
        <w:t xml:space="preserve"> </w:t>
      </w:r>
      <w:r w:rsidRPr="007350DD">
        <w:t>most</w:t>
      </w:r>
      <w:r w:rsidR="001327BC" w:rsidRPr="007350DD">
        <w:t xml:space="preserve"> </w:t>
      </w:r>
      <w:r w:rsidRPr="007350DD">
        <w:t>vulnerable</w:t>
      </w:r>
      <w:r w:rsidR="001327BC" w:rsidRPr="007350DD">
        <w:t xml:space="preserve"> </w:t>
      </w:r>
      <w:r w:rsidRPr="007350DD">
        <w:t>in</w:t>
      </w:r>
      <w:r w:rsidR="001327BC" w:rsidRPr="007350DD">
        <w:t xml:space="preserve"> </w:t>
      </w:r>
      <w:r w:rsidRPr="007350DD">
        <w:t>the</w:t>
      </w:r>
      <w:r w:rsidR="001327BC" w:rsidRPr="007350DD">
        <w:t xml:space="preserve"> </w:t>
      </w:r>
      <w:r w:rsidRPr="007350DD">
        <w:t>society,</w:t>
      </w:r>
      <w:r w:rsidR="001327BC" w:rsidRPr="007350DD">
        <w:t xml:space="preserve"> </w:t>
      </w:r>
      <w:r w:rsidRPr="007350DD">
        <w:t>including</w:t>
      </w:r>
      <w:r w:rsidR="001327BC" w:rsidRPr="007350DD">
        <w:t xml:space="preserve"> </w:t>
      </w:r>
      <w:r w:rsidRPr="007350DD">
        <w:t>children.</w:t>
      </w:r>
      <w:r w:rsidR="001327BC" w:rsidRPr="007350DD">
        <w:t xml:space="preserve"> </w:t>
      </w:r>
    </w:p>
    <w:p w:rsidR="006564B6" w:rsidRPr="007350DD" w:rsidRDefault="00F01A61" w:rsidP="00F34D08">
      <w:pPr>
        <w:pStyle w:val="H1G"/>
      </w:pPr>
      <w:r w:rsidRPr="007350DD">
        <w:tab/>
      </w:r>
      <w:r w:rsidR="006564B6" w:rsidRPr="007350DD">
        <w:t>G.</w:t>
      </w:r>
      <w:r w:rsidR="006564B6" w:rsidRPr="007350DD">
        <w:tab/>
        <w:t>Education</w:t>
      </w:r>
      <w:r w:rsidR="001327BC" w:rsidRPr="007350DD">
        <w:t xml:space="preserve"> </w:t>
      </w:r>
      <w:r w:rsidR="006564B6" w:rsidRPr="007350DD">
        <w:t>and</w:t>
      </w:r>
      <w:r w:rsidR="001327BC" w:rsidRPr="007350DD">
        <w:t xml:space="preserve"> </w:t>
      </w:r>
      <w:r w:rsidR="006564B6" w:rsidRPr="007350DD">
        <w:t>training</w:t>
      </w:r>
      <w:r w:rsidR="001327BC" w:rsidRPr="007350DD">
        <w:t xml:space="preserve"> </w:t>
      </w:r>
      <w:r w:rsidR="006564B6" w:rsidRPr="007350DD">
        <w:t>on</w:t>
      </w:r>
      <w:r w:rsidR="001327BC" w:rsidRPr="007350DD">
        <w:t xml:space="preserve"> </w:t>
      </w:r>
      <w:r w:rsidR="006564B6" w:rsidRPr="007350DD">
        <w:t>the</w:t>
      </w:r>
      <w:r w:rsidR="001327BC" w:rsidRPr="007350DD">
        <w:t xml:space="preserve"> </w:t>
      </w:r>
      <w:r w:rsidR="006564B6" w:rsidRPr="007350DD">
        <w:t>Convention</w:t>
      </w:r>
      <w:r w:rsidR="001327BC" w:rsidRPr="007350DD">
        <w:t xml:space="preserve"> </w:t>
      </w:r>
      <w:r w:rsidR="006564B6" w:rsidRPr="007350DD">
        <w:t>for</w:t>
      </w:r>
      <w:r w:rsidR="001327BC" w:rsidRPr="007350DD">
        <w:t xml:space="preserve"> </w:t>
      </w:r>
      <w:r w:rsidR="006564B6" w:rsidRPr="007350DD">
        <w:t>all</w:t>
      </w:r>
      <w:r w:rsidR="001327BC" w:rsidRPr="007350DD">
        <w:t xml:space="preserve"> </w:t>
      </w:r>
      <w:r w:rsidR="006564B6" w:rsidRPr="007350DD">
        <w:t>groups</w:t>
      </w:r>
      <w:r w:rsidR="001327BC" w:rsidRPr="007350DD">
        <w:t xml:space="preserve"> </w:t>
      </w:r>
      <w:r w:rsidR="006564B6" w:rsidRPr="007350DD">
        <w:t>of</w:t>
      </w:r>
      <w:r w:rsidR="001327BC" w:rsidRPr="007350DD">
        <w:t xml:space="preserve"> </w:t>
      </w:r>
      <w:r w:rsidR="006564B6" w:rsidRPr="007350DD">
        <w:t>professionals</w:t>
      </w:r>
      <w:r w:rsidR="001327BC" w:rsidRPr="007350DD">
        <w:t xml:space="preserve"> </w:t>
      </w:r>
      <w:r w:rsidR="006564B6" w:rsidRPr="007350DD">
        <w:t>working</w:t>
      </w:r>
      <w:r w:rsidR="001327BC" w:rsidRPr="007350DD">
        <w:t xml:space="preserve"> </w:t>
      </w:r>
      <w:r w:rsidR="006564B6" w:rsidRPr="007350DD">
        <w:t>for</w:t>
      </w:r>
      <w:r w:rsidR="001327BC" w:rsidRPr="007350DD">
        <w:t xml:space="preserve"> </w:t>
      </w:r>
      <w:r w:rsidR="006564B6" w:rsidRPr="007350DD">
        <w:t>and</w:t>
      </w:r>
      <w:r w:rsidR="001327BC" w:rsidRPr="007350DD">
        <w:t xml:space="preserve"> </w:t>
      </w:r>
      <w:r w:rsidR="006564B6" w:rsidRPr="007350DD">
        <w:t>with</w:t>
      </w:r>
      <w:r w:rsidR="001327BC" w:rsidRPr="007350DD">
        <w:t xml:space="preserve"> </w:t>
      </w:r>
      <w:r w:rsidR="006564B6" w:rsidRPr="007350DD">
        <w:t>children</w:t>
      </w:r>
      <w:r w:rsidR="004A6123">
        <w:t>:</w:t>
      </w:r>
      <w:r w:rsidR="001327BC" w:rsidRPr="007350DD">
        <w:t xml:space="preserve"> </w:t>
      </w:r>
      <w:r w:rsidR="004A6123" w:rsidRPr="007350DD">
        <w:t xml:space="preserve">dissemination </w:t>
      </w:r>
      <w:r w:rsidR="006564B6" w:rsidRPr="007350DD">
        <w:t>of</w:t>
      </w:r>
      <w:r w:rsidR="001327BC" w:rsidRPr="007350DD">
        <w:t xml:space="preserve"> </w:t>
      </w:r>
      <w:r w:rsidR="006564B6" w:rsidRPr="007350DD">
        <w:t>the</w:t>
      </w:r>
      <w:r w:rsidR="001327BC" w:rsidRPr="007350DD">
        <w:t xml:space="preserve"> </w:t>
      </w:r>
      <w:r w:rsidR="006564B6" w:rsidRPr="007350DD">
        <w:t>Convention</w:t>
      </w:r>
    </w:p>
    <w:p w:rsidR="006564B6" w:rsidRPr="007350DD" w:rsidRDefault="00C5729D" w:rsidP="004A6123">
      <w:pPr>
        <w:pStyle w:val="H23G"/>
        <w:rPr>
          <w:bCs/>
        </w:rPr>
      </w:pPr>
      <w:r>
        <w:tab/>
      </w:r>
      <w:r>
        <w:tab/>
        <w:t>Information on the issues raised in paragraph 13 of the concluding observations on the initial report</w:t>
      </w:r>
      <w:r w:rsidR="001327BC" w:rsidRPr="007350DD">
        <w:rPr>
          <w:bCs/>
        </w:rPr>
        <w:t xml:space="preserve"> </w:t>
      </w:r>
    </w:p>
    <w:p w:rsidR="006564B6" w:rsidRPr="007350DD" w:rsidRDefault="006564B6" w:rsidP="009E22FF">
      <w:pPr>
        <w:pStyle w:val="SingleTxtG"/>
      </w:pPr>
      <w:r w:rsidRPr="007350DD">
        <w:t>27.</w:t>
      </w:r>
      <w:r w:rsidRPr="007350DD">
        <w:tab/>
        <w:t>Both</w:t>
      </w:r>
      <w:r w:rsidR="001327BC" w:rsidRPr="007350DD">
        <w:t xml:space="preserve"> </w:t>
      </w:r>
      <w:r w:rsidRPr="007350DD">
        <w:t>Governmental</w:t>
      </w:r>
      <w:r w:rsidR="001327BC" w:rsidRPr="007350DD">
        <w:t xml:space="preserve"> </w:t>
      </w:r>
      <w:r w:rsidRPr="007350DD">
        <w:t>and</w:t>
      </w:r>
      <w:r w:rsidR="001327BC" w:rsidRPr="007350DD">
        <w:t xml:space="preserve"> </w:t>
      </w:r>
      <w:r w:rsidRPr="007350DD">
        <w:t>non-governmental</w:t>
      </w:r>
      <w:r w:rsidR="001327BC" w:rsidRPr="007350DD">
        <w:t xml:space="preserve"> </w:t>
      </w:r>
      <w:r w:rsidRPr="007350DD">
        <w:t>organizations,</w:t>
      </w:r>
      <w:r w:rsidR="001327BC" w:rsidRPr="007350DD">
        <w:t xml:space="preserve"> </w:t>
      </w:r>
      <w:r w:rsidRPr="007350DD">
        <w:t>such</w:t>
      </w:r>
      <w:r w:rsidR="001327BC" w:rsidRPr="007350DD">
        <w:t xml:space="preserve"> </w:t>
      </w:r>
      <w:r w:rsidRPr="007350DD">
        <w:t>as</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and</w:t>
      </w:r>
      <w:r w:rsidR="001327BC" w:rsidRPr="007350DD">
        <w:t xml:space="preserve"> </w:t>
      </w:r>
      <w:r w:rsidRPr="007350DD">
        <w:t>PAREDOS,</w:t>
      </w:r>
      <w:r w:rsidR="001327BC" w:rsidRPr="007350DD">
        <w:t xml:space="preserve"> </w:t>
      </w:r>
      <w:r w:rsidRPr="007350DD">
        <w:t>provide</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training</w:t>
      </w:r>
      <w:r w:rsidR="001327BC" w:rsidRPr="007350DD">
        <w:t xml:space="preserve"> </w:t>
      </w:r>
      <w:r w:rsidRPr="007350DD">
        <w:t>for</w:t>
      </w:r>
      <w:r w:rsidR="001327BC" w:rsidRPr="007350DD">
        <w:t xml:space="preserve"> </w:t>
      </w:r>
      <w:r w:rsidRPr="007350DD">
        <w:t>public</w:t>
      </w:r>
      <w:r w:rsidR="001327BC" w:rsidRPr="007350DD">
        <w:t xml:space="preserve"> </w:t>
      </w:r>
      <w:r w:rsidRPr="007350DD">
        <w:t>officials</w:t>
      </w:r>
      <w:r w:rsidR="001327BC" w:rsidRPr="007350DD">
        <w:t xml:space="preserve"> </w:t>
      </w:r>
      <w:r w:rsidRPr="007350DD">
        <w:t>and</w:t>
      </w:r>
      <w:r w:rsidR="001327BC" w:rsidRPr="007350DD">
        <w:t xml:space="preserve"> </w:t>
      </w:r>
      <w:r w:rsidRPr="007350DD">
        <w:t>professional</w:t>
      </w:r>
      <w:r w:rsidR="001327BC" w:rsidRPr="007350DD">
        <w:t xml:space="preserve"> </w:t>
      </w:r>
      <w:r w:rsidRPr="007350DD">
        <w:t>groups</w:t>
      </w:r>
      <w:r w:rsidR="001327BC" w:rsidRPr="007350DD">
        <w:t xml:space="preserve"> </w:t>
      </w:r>
      <w:r w:rsidRPr="007350DD">
        <w:t>on</w:t>
      </w:r>
      <w:r w:rsidR="001327BC" w:rsidRPr="007350DD">
        <w:t xml:space="preserve"> </w:t>
      </w:r>
      <w:r w:rsidRPr="007350DD">
        <w:t>the</w:t>
      </w:r>
      <w:r w:rsidR="001327BC" w:rsidRPr="007350DD">
        <w:t xml:space="preserve"> </w:t>
      </w:r>
      <w:r w:rsidRPr="007350DD">
        <w:t>CRC.</w:t>
      </w:r>
      <w:r w:rsidR="001327BC" w:rsidRPr="007350DD">
        <w:t xml:space="preserve"> </w:t>
      </w:r>
      <w:r w:rsidRPr="007350DD">
        <w:t>While</w:t>
      </w:r>
      <w:r w:rsidR="001327BC" w:rsidRPr="007350DD">
        <w:t xml:space="preserve"> </w:t>
      </w:r>
      <w:r w:rsidRPr="007350DD">
        <w:t>this</w:t>
      </w:r>
      <w:r w:rsidR="001327BC" w:rsidRPr="007350DD">
        <w:t xml:space="preserve"> </w:t>
      </w:r>
      <w:r w:rsidRPr="007350DD">
        <w:t>has</w:t>
      </w:r>
      <w:r w:rsidR="001327BC" w:rsidRPr="007350DD">
        <w:t xml:space="preserve"> </w:t>
      </w:r>
      <w:r w:rsidRPr="007350DD">
        <w:t>been</w:t>
      </w:r>
      <w:r w:rsidR="001327BC" w:rsidRPr="007350DD">
        <w:t xml:space="preserve"> </w:t>
      </w:r>
      <w:r w:rsidRPr="007350DD">
        <w:t>more</w:t>
      </w:r>
      <w:r w:rsidR="001327BC" w:rsidRPr="007350DD">
        <w:t xml:space="preserve"> </w:t>
      </w:r>
      <w:r w:rsidRPr="007350DD">
        <w:t>limited</w:t>
      </w:r>
      <w:r w:rsidR="001327BC" w:rsidRPr="007350DD">
        <w:t xml:space="preserve"> </w:t>
      </w:r>
      <w:r w:rsidRPr="007350DD">
        <w:t>and</w:t>
      </w:r>
      <w:r w:rsidR="001327BC" w:rsidRPr="007350DD">
        <w:t xml:space="preserve"> </w:t>
      </w:r>
      <w:r w:rsidRPr="007350DD">
        <w:t>on</w:t>
      </w:r>
      <w:r w:rsidR="001327BC" w:rsidRPr="007350DD">
        <w:t xml:space="preserve"> </w:t>
      </w:r>
      <w:r w:rsidRPr="007350DD">
        <w:t>an</w:t>
      </w:r>
      <w:r w:rsidR="001327BC" w:rsidRPr="007350DD">
        <w:rPr>
          <w:i/>
          <w:iCs/>
        </w:rPr>
        <w:t xml:space="preserve"> </w:t>
      </w:r>
      <w:r w:rsidRPr="007350DD">
        <w:rPr>
          <w:i/>
          <w:iCs/>
        </w:rPr>
        <w:t>ad</w:t>
      </w:r>
      <w:r w:rsidR="001327BC" w:rsidRPr="007350DD">
        <w:rPr>
          <w:i/>
          <w:iCs/>
        </w:rPr>
        <w:t xml:space="preserve"> </w:t>
      </w:r>
      <w:r w:rsidRPr="007350DD">
        <w:rPr>
          <w:i/>
          <w:iCs/>
        </w:rPr>
        <w:t>hoc</w:t>
      </w:r>
      <w:r w:rsidR="001327BC" w:rsidRPr="007350DD">
        <w:t xml:space="preserve"> </w:t>
      </w:r>
      <w:r w:rsidRPr="007350DD">
        <w:t>basis</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the</w:t>
      </w:r>
      <w:r w:rsidR="001327BC" w:rsidRPr="007350DD">
        <w:t xml:space="preserve"> </w:t>
      </w:r>
      <w:r w:rsidRPr="007350DD">
        <w:t>exposure</w:t>
      </w:r>
      <w:r w:rsidR="001327BC" w:rsidRPr="007350DD">
        <w:t xml:space="preserve"> </w:t>
      </w:r>
      <w:r w:rsidRPr="007350DD">
        <w:t>and</w:t>
      </w:r>
      <w:r w:rsidR="001327BC" w:rsidRPr="007350DD">
        <w:t xml:space="preserve"> </w:t>
      </w:r>
      <w:r w:rsidRPr="007350DD">
        <w:t>training</w:t>
      </w:r>
      <w:r w:rsidR="001327BC" w:rsidRPr="007350DD">
        <w:t xml:space="preserve"> </w:t>
      </w:r>
      <w:r w:rsidRPr="007350DD">
        <w:t>of</w:t>
      </w:r>
      <w:r w:rsidR="001327BC" w:rsidRPr="007350DD">
        <w:t xml:space="preserve"> </w:t>
      </w:r>
      <w:r w:rsidRPr="007350DD">
        <w:t>government</w:t>
      </w:r>
      <w:r w:rsidR="001327BC" w:rsidRPr="007350DD">
        <w:t xml:space="preserve"> </w:t>
      </w:r>
      <w:r w:rsidRPr="007350DD">
        <w:t>officials,</w:t>
      </w:r>
      <w:r w:rsidR="001327BC" w:rsidRPr="007350DD">
        <w:t xml:space="preserve"> </w:t>
      </w:r>
      <w:r w:rsidRPr="007350DD">
        <w:t>more</w:t>
      </w:r>
      <w:r w:rsidR="001327BC" w:rsidRPr="007350DD">
        <w:t xml:space="preserve"> </w:t>
      </w:r>
      <w:r w:rsidRPr="007350DD">
        <w:t>robust</w:t>
      </w:r>
      <w:r w:rsidR="001327BC" w:rsidRPr="007350DD">
        <w:t xml:space="preserve"> </w:t>
      </w:r>
      <w:r w:rsidRPr="007350DD">
        <w:t>efforts</w:t>
      </w:r>
      <w:r w:rsidR="001327BC" w:rsidRPr="007350DD">
        <w:t xml:space="preserve"> </w:t>
      </w:r>
      <w:r w:rsidRPr="007350DD">
        <w:t>occur</w:t>
      </w:r>
      <w:r w:rsidR="001327BC" w:rsidRPr="007350DD">
        <w:t xml:space="preserve"> </w:t>
      </w:r>
      <w:r w:rsidRPr="007350DD">
        <w:t>at</w:t>
      </w:r>
      <w:r w:rsidR="001327BC" w:rsidRPr="007350DD">
        <w:t xml:space="preserve"> </w:t>
      </w:r>
      <w:r w:rsidRPr="007350DD">
        <w:t>the</w:t>
      </w:r>
      <w:r w:rsidR="001327BC" w:rsidRPr="007350DD">
        <w:t xml:space="preserve"> </w:t>
      </w:r>
      <w:r w:rsidRPr="007350DD">
        <w:t>level</w:t>
      </w:r>
      <w:r w:rsidR="001327BC" w:rsidRPr="007350DD">
        <w:t xml:space="preserve"> </w:t>
      </w:r>
      <w:r w:rsidRPr="007350DD">
        <w:t>of</w:t>
      </w:r>
      <w:r w:rsidR="001327BC" w:rsidRPr="007350DD">
        <w:t xml:space="preserve"> </w:t>
      </w:r>
      <w:r w:rsidRPr="007350DD">
        <w:t>civil</w:t>
      </w:r>
      <w:r w:rsidR="001327BC" w:rsidRPr="007350DD">
        <w:t xml:space="preserve"> </w:t>
      </w:r>
      <w:r w:rsidRPr="007350DD">
        <w:t>society</w:t>
      </w:r>
      <w:r w:rsidR="001327BC" w:rsidRPr="007350DD">
        <w:t xml:space="preserve"> </w:t>
      </w:r>
      <w:r w:rsidRPr="007350DD">
        <w:t>and</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public</w:t>
      </w:r>
      <w:r w:rsidR="001327BC" w:rsidRPr="007350DD">
        <w:t xml:space="preserve"> </w:t>
      </w:r>
      <w:r w:rsidRPr="007350DD">
        <w:t>education.</w:t>
      </w:r>
      <w:r w:rsidR="001327BC" w:rsidRPr="007350DD">
        <w:t xml:space="preserve"> </w:t>
      </w:r>
      <w:r w:rsidRPr="007350DD">
        <w:t>There</w:t>
      </w:r>
      <w:r w:rsidR="001327BC" w:rsidRPr="007350DD">
        <w:t xml:space="preserve"> </w:t>
      </w:r>
      <w:r w:rsidRPr="007350DD">
        <w:t>has</w:t>
      </w:r>
      <w:r w:rsidR="001327BC" w:rsidRPr="007350DD">
        <w:t xml:space="preserve"> </w:t>
      </w:r>
      <w:r w:rsidRPr="007350DD">
        <w:t>been</w:t>
      </w:r>
      <w:r w:rsidR="001327BC" w:rsidRPr="007350DD">
        <w:t xml:space="preserve"> </w:t>
      </w:r>
      <w:r w:rsidRPr="007350DD">
        <w:t>a</w:t>
      </w:r>
      <w:r w:rsidR="001327BC" w:rsidRPr="007350DD">
        <w:t xml:space="preserve"> </w:t>
      </w:r>
      <w:r w:rsidRPr="007350DD">
        <w:t>sustained</w:t>
      </w:r>
      <w:r w:rsidR="001327BC" w:rsidRPr="007350DD">
        <w:t xml:space="preserve"> </w:t>
      </w:r>
      <w:r w:rsidRPr="007350DD">
        <w:t>public</w:t>
      </w:r>
      <w:r w:rsidR="001327BC" w:rsidRPr="007350DD">
        <w:t xml:space="preserve"> </w:t>
      </w:r>
      <w:r w:rsidRPr="007350DD">
        <w:t>education</w:t>
      </w:r>
      <w:r w:rsidR="001327BC" w:rsidRPr="007350DD">
        <w:t xml:space="preserve"> </w:t>
      </w:r>
      <w:r w:rsidRPr="007350DD">
        <w:t>programme</w:t>
      </w:r>
      <w:r w:rsidR="001327BC" w:rsidRPr="007350DD">
        <w:t xml:space="preserve"> </w:t>
      </w:r>
      <w:r w:rsidRPr="007350DD">
        <w:t>by</w:t>
      </w:r>
      <w:r w:rsidR="001327BC" w:rsidRPr="007350DD">
        <w:t xml:space="preserve"> </w:t>
      </w:r>
      <w:r w:rsidRPr="007350DD">
        <w:t>UNICEF</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through</w:t>
      </w:r>
      <w:r w:rsidR="001327BC" w:rsidRPr="007350DD">
        <w:t xml:space="preserve"> </w:t>
      </w:r>
      <w:r w:rsidRPr="007350DD">
        <w:t>the</w:t>
      </w:r>
      <w:r w:rsidR="001327BC" w:rsidRPr="007350DD">
        <w:t xml:space="preserve"> </w:t>
      </w:r>
      <w:r w:rsidRPr="007350DD">
        <w:t>mass</w:t>
      </w:r>
      <w:r w:rsidR="001327BC" w:rsidRPr="007350DD">
        <w:t xml:space="preserve"> </w:t>
      </w:r>
      <w:r w:rsidRPr="007350DD">
        <w:t>media,</w:t>
      </w:r>
      <w:r w:rsidR="001327BC" w:rsidRPr="007350DD">
        <w:t xml:space="preserve"> </w:t>
      </w:r>
      <w:r w:rsidRPr="007350DD">
        <w:t>which</w:t>
      </w:r>
      <w:r w:rsidR="001327BC" w:rsidRPr="007350DD">
        <w:t xml:space="preserve"> </w:t>
      </w:r>
      <w:r w:rsidRPr="007350DD">
        <w:t>addresses</w:t>
      </w:r>
      <w:r w:rsidR="001327BC" w:rsidRPr="007350DD">
        <w:t xml:space="preserve"> </w:t>
      </w:r>
      <w:r w:rsidRPr="007350DD">
        <w:t>many</w:t>
      </w:r>
      <w:r w:rsidR="001327BC" w:rsidRPr="007350DD">
        <w:t xml:space="preserve"> </w:t>
      </w:r>
      <w:r w:rsidRPr="007350DD">
        <w:t>of</w:t>
      </w:r>
      <w:r w:rsidR="001327BC" w:rsidRPr="007350DD">
        <w:t xml:space="preserve"> </w:t>
      </w:r>
      <w:r w:rsidRPr="007350DD">
        <w:t>the</w:t>
      </w:r>
      <w:r w:rsidR="001327BC" w:rsidRPr="007350DD">
        <w:t xml:space="preserve"> </w:t>
      </w:r>
      <w:r w:rsidRPr="007350DD">
        <w:t>issues</w:t>
      </w:r>
      <w:r w:rsidR="001327BC" w:rsidRPr="007350DD">
        <w:t xml:space="preserve"> </w:t>
      </w:r>
      <w:r w:rsidRPr="007350DD">
        <w:t>surrounding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For</w:t>
      </w:r>
      <w:r w:rsidR="001327BC" w:rsidRPr="007350DD">
        <w:t xml:space="preserve"> </w:t>
      </w:r>
      <w:r w:rsidRPr="007350DD">
        <w:t>example</w:t>
      </w:r>
      <w:r w:rsidR="001327BC" w:rsidRPr="007350DD">
        <w:t xml:space="preserve"> </w:t>
      </w:r>
      <w:r w:rsidRPr="007350DD">
        <w:t>in</w:t>
      </w:r>
      <w:r w:rsidR="001327BC" w:rsidRPr="007350DD">
        <w:t xml:space="preserve"> </w:t>
      </w:r>
      <w:r w:rsidRPr="007350DD">
        <w:t>2011,</w:t>
      </w:r>
      <w:r w:rsidR="001327BC" w:rsidRPr="007350DD">
        <w:t xml:space="preserve"> </w:t>
      </w:r>
      <w:r w:rsidRPr="007350DD">
        <w:t>with</w:t>
      </w:r>
      <w:r w:rsidR="001327BC" w:rsidRPr="007350DD">
        <w:t xml:space="preserve"> </w:t>
      </w:r>
      <w:r w:rsidRPr="007350DD">
        <w:t>the</w:t>
      </w:r>
      <w:r w:rsidR="001327BC" w:rsidRPr="007350DD">
        <w:t xml:space="preserve"> </w:t>
      </w:r>
      <w:r w:rsidRPr="007350DD">
        <w:t>assistance</w:t>
      </w:r>
      <w:r w:rsidR="001327BC" w:rsidRPr="007350DD">
        <w:t xml:space="preserve"> </w:t>
      </w:r>
      <w:r w:rsidRPr="007350DD">
        <w:t>of</w:t>
      </w:r>
      <w:r w:rsidR="001327BC" w:rsidRPr="007350DD">
        <w:t xml:space="preserve"> </w:t>
      </w:r>
      <w:r w:rsidRPr="007350DD">
        <w:t>UNICEF,</w:t>
      </w:r>
      <w:r w:rsidR="001327BC" w:rsidRPr="007350DD">
        <w:t xml:space="preserve"> </w:t>
      </w:r>
      <w:r w:rsidRPr="007350DD">
        <w:t>over</w:t>
      </w:r>
      <w:r w:rsidR="001327BC" w:rsidRPr="007350DD">
        <w:t xml:space="preserve"> </w:t>
      </w:r>
      <w:r w:rsidRPr="007350DD">
        <w:t>40</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who</w:t>
      </w:r>
      <w:r w:rsidR="001327BC" w:rsidRPr="007350DD">
        <w:t xml:space="preserve"> </w:t>
      </w:r>
      <w:r w:rsidRPr="007350DD">
        <w:t>established</w:t>
      </w:r>
      <w:r w:rsidR="001327BC" w:rsidRPr="007350DD">
        <w:t xml:space="preserve"> </w:t>
      </w:r>
      <w:r w:rsidRPr="007350DD">
        <w:t>the</w:t>
      </w:r>
      <w:r w:rsidR="001327BC" w:rsidRPr="007350DD">
        <w:t xml:space="preserve"> </w:t>
      </w:r>
      <w:r w:rsidRPr="007350DD">
        <w:t>Barbados</w:t>
      </w:r>
      <w:r w:rsidR="001327BC" w:rsidRPr="007350DD">
        <w:t xml:space="preserve"> </w:t>
      </w:r>
      <w:r w:rsidRPr="007350DD">
        <w:t>Adolescent</w:t>
      </w:r>
      <w:r w:rsidR="001327BC" w:rsidRPr="007350DD">
        <w:t xml:space="preserve"> </w:t>
      </w:r>
      <w:r w:rsidRPr="007350DD">
        <w:t>Media</w:t>
      </w:r>
      <w:r w:rsidR="001327BC" w:rsidRPr="007350DD">
        <w:t xml:space="preserve"> </w:t>
      </w:r>
      <w:r w:rsidRPr="007350DD">
        <w:t>Network,</w:t>
      </w:r>
      <w:r w:rsidR="001327BC" w:rsidRPr="007350DD">
        <w:t xml:space="preserve"> </w:t>
      </w:r>
      <w:r w:rsidRPr="007350DD">
        <w:t>were</w:t>
      </w:r>
      <w:r w:rsidR="001327BC" w:rsidRPr="007350DD">
        <w:t xml:space="preserve"> </w:t>
      </w:r>
      <w:r w:rsidRPr="007350DD">
        <w:t>trained</w:t>
      </w:r>
      <w:r w:rsidR="001327BC" w:rsidRPr="007350DD">
        <w:t xml:space="preserve"> </w:t>
      </w:r>
      <w:r w:rsidRPr="007350DD">
        <w:t>in</w:t>
      </w:r>
      <w:r w:rsidR="001327BC" w:rsidRPr="007350DD">
        <w:t xml:space="preserve"> </w:t>
      </w:r>
      <w:r w:rsidRPr="007350DD">
        <w:t>video</w:t>
      </w:r>
      <w:r w:rsidR="001327BC" w:rsidRPr="007350DD">
        <w:t xml:space="preserve"> </w:t>
      </w:r>
      <w:r w:rsidRPr="007350DD">
        <w:t>production</w:t>
      </w:r>
      <w:r w:rsidR="001327BC" w:rsidRPr="007350DD">
        <w:t xml:space="preserve"> </w:t>
      </w:r>
      <w:r w:rsidRPr="007350DD">
        <w:t>to</w:t>
      </w:r>
      <w:r w:rsidR="001327BC" w:rsidRPr="007350DD">
        <w:t xml:space="preserve"> </w:t>
      </w:r>
      <w:r w:rsidRPr="007350DD">
        <w:t>create</w:t>
      </w:r>
      <w:r w:rsidR="001327BC" w:rsidRPr="007350DD">
        <w:t xml:space="preserve"> </w:t>
      </w:r>
      <w:r w:rsidRPr="007350DD">
        <w:t>videos</w:t>
      </w:r>
      <w:r w:rsidR="001327BC" w:rsidRPr="007350DD">
        <w:t xml:space="preserve"> </w:t>
      </w:r>
      <w:r w:rsidRPr="007350DD">
        <w:t>on</w:t>
      </w:r>
      <w:r w:rsidR="001327BC" w:rsidRPr="007350DD">
        <w:t xml:space="preserve"> </w:t>
      </w:r>
      <w:r w:rsidRPr="007350DD">
        <w:t>aspects</w:t>
      </w:r>
      <w:r w:rsidR="001327BC" w:rsidRPr="007350DD">
        <w:t xml:space="preserve"> </w:t>
      </w:r>
      <w:r w:rsidRPr="007350DD">
        <w:t>of</w:t>
      </w:r>
      <w:r w:rsidR="001327BC" w:rsidRPr="007350DD">
        <w:t xml:space="preserve"> </w:t>
      </w:r>
      <w:r w:rsidRPr="007350DD">
        <w:t>child</w:t>
      </w:r>
      <w:r w:rsidR="001327BC" w:rsidRPr="007350DD">
        <w:t xml:space="preserve"> </w:t>
      </w:r>
      <w:r w:rsidRPr="007350DD">
        <w:t>rights</w:t>
      </w:r>
      <w:r w:rsidR="001327BC" w:rsidRPr="007350DD">
        <w:t xml:space="preserve"> </w:t>
      </w:r>
      <w:r w:rsidRPr="007350DD">
        <w:t>for</w:t>
      </w:r>
      <w:r w:rsidR="001327BC" w:rsidRPr="007350DD">
        <w:t xml:space="preserve"> </w:t>
      </w:r>
      <w:r w:rsidRPr="007350DD">
        <w:t>broadcast</w:t>
      </w:r>
      <w:r w:rsidR="001327BC" w:rsidRPr="007350DD">
        <w:t xml:space="preserve"> </w:t>
      </w:r>
      <w:r w:rsidRPr="007350DD">
        <w:t>on</w:t>
      </w:r>
      <w:r w:rsidR="001327BC" w:rsidRPr="007350DD">
        <w:t xml:space="preserve"> </w:t>
      </w:r>
      <w:r w:rsidRPr="007350DD">
        <w:t>television</w:t>
      </w:r>
      <w:r w:rsidR="001327BC" w:rsidRPr="007350DD">
        <w:t xml:space="preserve"> </w:t>
      </w:r>
      <w:r w:rsidRPr="007350DD">
        <w:t>and</w:t>
      </w:r>
      <w:r w:rsidR="001327BC" w:rsidRPr="007350DD">
        <w:t xml:space="preserve"> </w:t>
      </w:r>
      <w:r w:rsidRPr="007350DD">
        <w:t>the</w:t>
      </w:r>
      <w:r w:rsidR="001327BC" w:rsidRPr="007350DD">
        <w:t xml:space="preserve"> </w:t>
      </w:r>
      <w:r w:rsidRPr="007350DD">
        <w:t>internet.</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also</w:t>
      </w:r>
      <w:r w:rsidR="001327BC" w:rsidRPr="007350DD">
        <w:t xml:space="preserve"> </w:t>
      </w:r>
      <w:r w:rsidRPr="007350DD">
        <w:t>routinely</w:t>
      </w:r>
      <w:r w:rsidR="001327BC" w:rsidRPr="007350DD">
        <w:t xml:space="preserve"> </w:t>
      </w:r>
      <w:r w:rsidRPr="007350DD">
        <w:t>raises</w:t>
      </w:r>
      <w:r w:rsidR="001327BC" w:rsidRPr="007350DD">
        <w:t xml:space="preserve"> </w:t>
      </w:r>
      <w:r w:rsidRPr="007350DD">
        <w:t>issues</w:t>
      </w:r>
      <w:r w:rsidR="001327BC" w:rsidRPr="007350DD">
        <w:t xml:space="preserve"> </w:t>
      </w:r>
      <w:r w:rsidRPr="007350DD">
        <w:t>about</w:t>
      </w:r>
      <w:r w:rsidR="001327BC" w:rsidRPr="007350DD">
        <w:t xml:space="preserve"> </w:t>
      </w:r>
      <w:r w:rsidRPr="007350DD">
        <w:t>children</w:t>
      </w:r>
      <w:r w:rsidR="00EA19E5" w:rsidRPr="007350DD">
        <w:t>’</w:t>
      </w:r>
      <w:r w:rsidRPr="007350DD">
        <w:t>s</w:t>
      </w:r>
      <w:r w:rsidR="001327BC" w:rsidRPr="007350DD">
        <w:t xml:space="preserve"> </w:t>
      </w:r>
      <w:r w:rsidRPr="007350DD">
        <w:t>rights</w:t>
      </w:r>
      <w:r w:rsidR="001327BC" w:rsidRPr="007350DD">
        <w:t xml:space="preserve"> </w:t>
      </w:r>
      <w:r w:rsidRPr="007350DD">
        <w:t>and</w:t>
      </w:r>
      <w:r w:rsidR="001327BC" w:rsidRPr="007350DD">
        <w:t xml:space="preserve"> </w:t>
      </w:r>
      <w:r w:rsidRPr="007350DD">
        <w:t>the</w:t>
      </w:r>
      <w:r w:rsidR="001327BC" w:rsidRPr="007350DD">
        <w:t xml:space="preserve"> </w:t>
      </w:r>
      <w:r w:rsidRPr="007350DD">
        <w:t>CRC</w:t>
      </w:r>
      <w:r w:rsidR="001327BC" w:rsidRPr="007350DD">
        <w:t xml:space="preserve"> </w:t>
      </w:r>
      <w:r w:rsidRPr="007350DD">
        <w:t>in</w:t>
      </w:r>
      <w:r w:rsidR="001327BC" w:rsidRPr="007350DD">
        <w:t xml:space="preserve"> </w:t>
      </w:r>
      <w:r w:rsidRPr="007350DD">
        <w:t>its</w:t>
      </w:r>
      <w:r w:rsidR="001327BC" w:rsidRPr="007350DD">
        <w:t xml:space="preserve"> </w:t>
      </w:r>
      <w:r w:rsidRPr="007350DD">
        <w:t>public</w:t>
      </w:r>
      <w:r w:rsidR="001327BC" w:rsidRPr="007350DD">
        <w:t xml:space="preserve"> </w:t>
      </w:r>
      <w:r w:rsidRPr="007350DD">
        <w:t>education</w:t>
      </w:r>
      <w:r w:rsidR="001327BC" w:rsidRPr="007350DD">
        <w:t xml:space="preserve"> </w:t>
      </w:r>
      <w:r w:rsidRPr="007350DD">
        <w:t>activities.</w:t>
      </w:r>
      <w:r w:rsidR="001327BC" w:rsidRPr="007350DD">
        <w:t xml:space="preserve"> </w:t>
      </w:r>
    </w:p>
    <w:p w:rsidR="006564B6" w:rsidRPr="007350DD" w:rsidRDefault="006564B6" w:rsidP="009E22FF">
      <w:pPr>
        <w:pStyle w:val="SingleTxtG"/>
      </w:pPr>
      <w:r w:rsidRPr="007350DD">
        <w:t>28.</w:t>
      </w:r>
      <w:r w:rsidRPr="007350DD">
        <w:tab/>
        <w:t>During</w:t>
      </w:r>
      <w:r w:rsidR="001327BC" w:rsidRPr="007350DD">
        <w:t xml:space="preserve"> </w:t>
      </w:r>
      <w:r w:rsidRPr="007350DD">
        <w:t>Child</w:t>
      </w:r>
      <w:r w:rsidR="001327BC" w:rsidRPr="007350DD">
        <w:t xml:space="preserve"> </w:t>
      </w:r>
      <w:r w:rsidRPr="007350DD">
        <w:t>Month</w:t>
      </w:r>
      <w:r w:rsidR="001327BC" w:rsidRPr="007350DD">
        <w:t xml:space="preserve"> </w:t>
      </w:r>
      <w:r w:rsidRPr="007350DD">
        <w:t>information</w:t>
      </w:r>
      <w:r w:rsidR="001327BC" w:rsidRPr="007350DD">
        <w:t xml:space="preserve"> </w:t>
      </w:r>
      <w:r w:rsidRPr="007350DD">
        <w:t>on</w:t>
      </w:r>
      <w:r w:rsidR="001327BC" w:rsidRPr="007350DD">
        <w:t xml:space="preserve"> </w:t>
      </w:r>
      <w:r w:rsidRPr="007350DD">
        <w:t>the</w:t>
      </w:r>
      <w:r w:rsidR="001327BC" w:rsidRPr="007350DD">
        <w:t xml:space="preserve"> </w:t>
      </w:r>
      <w:r w:rsidRPr="007350DD">
        <w:t>CRC</w:t>
      </w:r>
      <w:r w:rsidR="001327BC" w:rsidRPr="007350DD">
        <w:t xml:space="preserve"> </w:t>
      </w:r>
      <w:r w:rsidRPr="007350DD">
        <w:t>is</w:t>
      </w:r>
      <w:r w:rsidR="001327BC" w:rsidRPr="007350DD">
        <w:t xml:space="preserve"> </w:t>
      </w:r>
      <w:r w:rsidRPr="007350DD">
        <w:t>highlighted</w:t>
      </w:r>
      <w:r w:rsidR="001327BC" w:rsidRPr="007350DD">
        <w:t xml:space="preserve"> </w:t>
      </w:r>
      <w:r w:rsidRPr="007350DD">
        <w:t>in</w:t>
      </w:r>
      <w:r w:rsidR="001327BC" w:rsidRPr="007350DD">
        <w:t xml:space="preserve"> </w:t>
      </w:r>
      <w:r w:rsidRPr="007350DD">
        <w:t>the</w:t>
      </w:r>
      <w:r w:rsidR="001327BC" w:rsidRPr="007350DD">
        <w:t xml:space="preserve"> </w:t>
      </w:r>
      <w:r w:rsidRPr="007350DD">
        <w:t>daily</w:t>
      </w:r>
      <w:r w:rsidR="001327BC" w:rsidRPr="007350DD">
        <w:t xml:space="preserve"> </w:t>
      </w:r>
      <w:r w:rsidRPr="007350DD">
        <w:t>newspapers</w:t>
      </w:r>
      <w:r w:rsidR="001327BC" w:rsidRPr="007350DD">
        <w:t xml:space="preserve"> </w:t>
      </w:r>
      <w:r w:rsidRPr="007350DD">
        <w:t>and</w:t>
      </w:r>
      <w:r w:rsidR="001327BC" w:rsidRPr="007350DD">
        <w:t xml:space="preserve"> </w:t>
      </w:r>
      <w:r w:rsidRPr="007350DD">
        <w:t>other</w:t>
      </w:r>
      <w:r w:rsidR="001327BC" w:rsidRPr="007350DD">
        <w:t xml:space="preserve"> </w:t>
      </w:r>
      <w:r w:rsidRPr="007350DD">
        <w:t>media.</w:t>
      </w:r>
      <w:r w:rsidR="006461CD" w:rsidRPr="007350DD">
        <w:t xml:space="preserve"> </w:t>
      </w:r>
      <w:r w:rsidRPr="007350DD">
        <w:t>UNICEF</w:t>
      </w:r>
      <w:r w:rsidR="001327BC" w:rsidRPr="007350DD">
        <w:t xml:space="preserve"> </w:t>
      </w:r>
      <w:r w:rsidRPr="007350DD">
        <w:t>also</w:t>
      </w:r>
      <w:r w:rsidR="001327BC" w:rsidRPr="007350DD">
        <w:t xml:space="preserve"> </w:t>
      </w:r>
      <w:r w:rsidRPr="007350DD">
        <w:t>runs</w:t>
      </w:r>
      <w:r w:rsidR="001327BC" w:rsidRPr="007350DD">
        <w:t xml:space="preserve"> </w:t>
      </w:r>
      <w:r w:rsidRPr="007350DD">
        <w:t>a</w:t>
      </w:r>
      <w:r w:rsidR="001327BC" w:rsidRPr="007350DD">
        <w:t xml:space="preserve"> </w:t>
      </w:r>
      <w:r w:rsidRPr="007350DD">
        <w:t>series</w:t>
      </w:r>
      <w:r w:rsidR="001327BC" w:rsidRPr="007350DD">
        <w:t xml:space="preserve"> </w:t>
      </w:r>
      <w:r w:rsidRPr="007350DD">
        <w:t>of</w:t>
      </w:r>
      <w:r w:rsidR="001327BC" w:rsidRPr="007350DD">
        <w:t xml:space="preserve"> </w:t>
      </w:r>
      <w:r w:rsidRPr="007350DD">
        <w:t>television</w:t>
      </w:r>
      <w:r w:rsidR="001327BC" w:rsidRPr="007350DD">
        <w:t xml:space="preserve"> </w:t>
      </w:r>
      <w:r w:rsidRPr="007350DD">
        <w:t>skits</w:t>
      </w:r>
      <w:r w:rsidR="001327BC" w:rsidRPr="007350DD">
        <w:t xml:space="preserve"> </w:t>
      </w:r>
      <w:r w:rsidRPr="007350DD">
        <w:t>that</w:t>
      </w:r>
      <w:r w:rsidR="001327BC" w:rsidRPr="007350DD">
        <w:t xml:space="preserve"> </w:t>
      </w:r>
      <w:r w:rsidRPr="007350DD">
        <w:t>are</w:t>
      </w:r>
      <w:r w:rsidR="001327BC" w:rsidRPr="007350DD">
        <w:t xml:space="preserve"> </w:t>
      </w:r>
      <w:r w:rsidRPr="007350DD">
        <w:t>aired</w:t>
      </w:r>
      <w:r w:rsidR="001327BC" w:rsidRPr="007350DD">
        <w:t xml:space="preserve"> </w:t>
      </w:r>
      <w:r w:rsidRPr="007350DD">
        <w:t>on</w:t>
      </w:r>
      <w:r w:rsidR="001327BC" w:rsidRPr="007350DD">
        <w:t xml:space="preserve"> </w:t>
      </w:r>
      <w:r w:rsidRPr="007350DD">
        <w:t>the</w:t>
      </w:r>
      <w:r w:rsidR="001327BC" w:rsidRPr="007350DD">
        <w:t xml:space="preserve"> </w:t>
      </w:r>
      <w:r w:rsidRPr="007350DD">
        <w:t>local</w:t>
      </w:r>
      <w:r w:rsidR="001327BC" w:rsidRPr="007350DD">
        <w:t xml:space="preserve"> </w:t>
      </w:r>
      <w:r w:rsidRPr="007350DD">
        <w:t>television</w:t>
      </w:r>
      <w:r w:rsidR="001327BC" w:rsidRPr="007350DD">
        <w:t xml:space="preserve"> </w:t>
      </w:r>
      <w:r w:rsidRPr="007350DD">
        <w:t>station</w:t>
      </w:r>
      <w:r w:rsidR="001327BC" w:rsidRPr="007350DD">
        <w:t xml:space="preserve"> </w:t>
      </w:r>
      <w:r w:rsidRPr="007350DD">
        <w:t>dealing</w:t>
      </w:r>
      <w:r w:rsidR="001327BC" w:rsidRPr="007350DD">
        <w:t xml:space="preserve"> </w:t>
      </w:r>
      <w:r w:rsidRPr="007350DD">
        <w:t>with</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children</w:t>
      </w:r>
      <w:r w:rsidR="001327BC" w:rsidRPr="007350DD">
        <w:t xml:space="preserve"> </w:t>
      </w:r>
      <w:r w:rsidRPr="007350DD">
        <w:t>and</w:t>
      </w:r>
      <w:r w:rsidR="001327BC" w:rsidRPr="007350DD">
        <w:t xml:space="preserve"> </w:t>
      </w:r>
      <w:r w:rsidRPr="007350DD">
        <w:t>the</w:t>
      </w:r>
      <w:r w:rsidR="001327BC" w:rsidRPr="007350DD">
        <w:t xml:space="preserve"> </w:t>
      </w:r>
      <w:r w:rsidRPr="007350DD">
        <w:t>contents</w:t>
      </w:r>
      <w:r w:rsidR="001327BC" w:rsidRPr="007350DD">
        <w:t xml:space="preserve"> </w:t>
      </w:r>
      <w:r w:rsidRPr="007350DD">
        <w:t>of</w:t>
      </w:r>
      <w:r w:rsidR="001327BC" w:rsidRPr="007350DD">
        <w:t xml:space="preserve"> </w:t>
      </w:r>
      <w:r w:rsidRPr="007350DD">
        <w:t>the</w:t>
      </w:r>
      <w:r w:rsidR="001327BC" w:rsidRPr="007350DD">
        <w:t xml:space="preserve"> </w:t>
      </w:r>
      <w:r w:rsidRPr="007350DD">
        <w:t>CRC.</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also</w:t>
      </w:r>
      <w:r w:rsidR="001327BC" w:rsidRPr="007350DD">
        <w:t xml:space="preserve"> </w:t>
      </w:r>
      <w:r w:rsidRPr="007350DD">
        <w:t>distributes</w:t>
      </w:r>
      <w:r w:rsidR="001327BC" w:rsidRPr="007350DD">
        <w:t xml:space="preserve"> </w:t>
      </w:r>
      <w:r w:rsidRPr="007350DD">
        <w:t>copies</w:t>
      </w:r>
      <w:r w:rsidR="001327BC" w:rsidRPr="007350DD">
        <w:t xml:space="preserve"> </w:t>
      </w:r>
      <w:r w:rsidRPr="007350DD">
        <w:t>of</w:t>
      </w:r>
      <w:r w:rsidR="001327BC" w:rsidRPr="007350DD">
        <w:t xml:space="preserve"> </w:t>
      </w:r>
      <w:r w:rsidRPr="007350DD">
        <w:t>the</w:t>
      </w:r>
      <w:r w:rsidR="001327BC" w:rsidRPr="007350DD">
        <w:t xml:space="preserve"> </w:t>
      </w:r>
      <w:r w:rsidRPr="007350DD">
        <w:t>CRC</w:t>
      </w:r>
      <w:r w:rsidR="001327BC" w:rsidRPr="007350DD">
        <w:t xml:space="preserve"> </w:t>
      </w:r>
      <w:r w:rsidRPr="007350DD">
        <w:t>to</w:t>
      </w:r>
      <w:r w:rsidR="001327BC" w:rsidRPr="007350DD">
        <w:t xml:space="preserve"> </w:t>
      </w:r>
      <w:r w:rsidRPr="007350DD">
        <w:t>schools.</w:t>
      </w:r>
      <w:r w:rsidR="001327BC" w:rsidRPr="007350DD">
        <w:t xml:space="preserve"> </w:t>
      </w:r>
      <w:r w:rsidRPr="007350DD">
        <w:t>Additionally,</w:t>
      </w:r>
      <w:r w:rsidR="001327BC" w:rsidRPr="007350DD">
        <w:t xml:space="preserve"> </w:t>
      </w:r>
      <w:r w:rsidRPr="007350DD">
        <w:t>a</w:t>
      </w:r>
      <w:r w:rsidR="001327BC" w:rsidRPr="007350DD">
        <w:t xml:space="preserve"> </w:t>
      </w:r>
      <w:r w:rsidRPr="007350DD">
        <w:t>major</w:t>
      </w:r>
      <w:r w:rsidR="001327BC" w:rsidRPr="007350DD">
        <w:t xml:space="preserve"> </w:t>
      </w:r>
      <w:r w:rsidRPr="007350DD">
        <w:t>component</w:t>
      </w:r>
      <w:r w:rsidR="001327BC" w:rsidRPr="007350DD">
        <w:t xml:space="preserve"> </w:t>
      </w:r>
      <w:r w:rsidRPr="007350DD">
        <w:t>of</w:t>
      </w:r>
      <w:r w:rsidR="001327BC" w:rsidRPr="007350DD">
        <w:t xml:space="preserve"> </w:t>
      </w:r>
      <w:r w:rsidRPr="007350DD">
        <w:t>the</w:t>
      </w:r>
      <w:r w:rsidR="001327BC" w:rsidRPr="007350DD">
        <w:t xml:space="preserve"> </w:t>
      </w:r>
      <w:r w:rsidRPr="007350DD">
        <w:t>Social</w:t>
      </w:r>
      <w:r w:rsidR="001327BC" w:rsidRPr="007350DD">
        <w:t xml:space="preserve"> </w:t>
      </w:r>
      <w:r w:rsidRPr="007350DD">
        <w:t>Work</w:t>
      </w:r>
      <w:r w:rsidR="001327BC" w:rsidRPr="007350DD">
        <w:t xml:space="preserve"> </w:t>
      </w:r>
      <w:r w:rsidRPr="007350DD">
        <w:t>degree</w:t>
      </w:r>
      <w:r w:rsidR="001327BC" w:rsidRPr="007350DD">
        <w:t xml:space="preserve"> </w:t>
      </w:r>
      <w:r w:rsidRPr="007350DD">
        <w:t>at</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the</w:t>
      </w:r>
      <w:r w:rsidR="001327BC" w:rsidRPr="007350DD">
        <w:t xml:space="preserve"> </w:t>
      </w:r>
      <w:r w:rsidRPr="007350DD">
        <w:t>West</w:t>
      </w:r>
      <w:r w:rsidR="001327BC" w:rsidRPr="007350DD">
        <w:t xml:space="preserve"> </w:t>
      </w:r>
      <w:r w:rsidRPr="007350DD">
        <w:t>Indies</w:t>
      </w:r>
      <w:r w:rsidR="001327BC" w:rsidRPr="007350DD">
        <w:t xml:space="preserve"> </w:t>
      </w:r>
      <w:r w:rsidRPr="007350DD">
        <w:t>is</w:t>
      </w:r>
      <w:r w:rsidR="001327BC" w:rsidRPr="007350DD">
        <w:t xml:space="preserve"> </w:t>
      </w:r>
      <w:r w:rsidRPr="007350DD">
        <w:t>Child</w:t>
      </w:r>
      <w:r w:rsidR="001327BC" w:rsidRPr="007350DD">
        <w:t xml:space="preserve"> </w:t>
      </w:r>
      <w:r w:rsidRPr="007350DD">
        <w:t>Development.</w:t>
      </w:r>
      <w:r w:rsidR="001327BC" w:rsidRPr="007350DD">
        <w:t xml:space="preserve"> </w:t>
      </w:r>
      <w:r w:rsidRPr="007350DD">
        <w:t>Social</w:t>
      </w:r>
      <w:r w:rsidR="001327BC" w:rsidRPr="007350DD">
        <w:t xml:space="preserve"> </w:t>
      </w:r>
      <w:r w:rsidRPr="007350DD">
        <w:t>workers</w:t>
      </w:r>
      <w:r w:rsidR="001327BC" w:rsidRPr="007350DD">
        <w:t xml:space="preserve"> </w:t>
      </w:r>
      <w:r w:rsidRPr="007350DD">
        <w:t>and</w:t>
      </w:r>
      <w:r w:rsidR="001327BC" w:rsidRPr="007350DD">
        <w:t xml:space="preserve"> </w:t>
      </w:r>
      <w:r w:rsidRPr="007350DD">
        <w:t>probation</w:t>
      </w:r>
      <w:r w:rsidR="001327BC" w:rsidRPr="007350DD">
        <w:t xml:space="preserve"> </w:t>
      </w:r>
      <w:r w:rsidRPr="007350DD">
        <w:t>officers</w:t>
      </w:r>
      <w:r w:rsidR="001327BC" w:rsidRPr="007350DD">
        <w:t xml:space="preserve"> </w:t>
      </w:r>
      <w:r w:rsidRPr="007350DD">
        <w:t>usually</w:t>
      </w:r>
      <w:r w:rsidR="001327BC" w:rsidRPr="007350DD">
        <w:t xml:space="preserve"> </w:t>
      </w:r>
      <w:r w:rsidRPr="007350DD">
        <w:t>undertake</w:t>
      </w:r>
      <w:r w:rsidR="001327BC" w:rsidRPr="007350DD">
        <w:t xml:space="preserve"> </w:t>
      </w:r>
      <w:r w:rsidRPr="007350DD">
        <w:t>this</w:t>
      </w:r>
      <w:r w:rsidR="001327BC" w:rsidRPr="007350DD">
        <w:t xml:space="preserve"> </w:t>
      </w:r>
      <w:r w:rsidRPr="007350DD">
        <w:t>type</w:t>
      </w:r>
      <w:r w:rsidR="001327BC" w:rsidRPr="007350DD">
        <w:t xml:space="preserve"> </w:t>
      </w:r>
      <w:r w:rsidRPr="007350DD">
        <w:t>of</w:t>
      </w:r>
      <w:r w:rsidR="001327BC" w:rsidRPr="007350DD">
        <w:t xml:space="preserve"> </w:t>
      </w:r>
      <w:r w:rsidRPr="007350DD">
        <w:t>degree</w:t>
      </w:r>
      <w:r w:rsidR="001327BC" w:rsidRPr="007350DD">
        <w:t xml:space="preserve"> </w:t>
      </w:r>
      <w:r w:rsidRPr="007350DD">
        <w:t>training</w:t>
      </w:r>
      <w:r w:rsidR="001327BC" w:rsidRPr="007350DD">
        <w:t xml:space="preserve"> </w:t>
      </w:r>
      <w:r w:rsidRPr="007350DD">
        <w:t>and</w:t>
      </w:r>
      <w:r w:rsidR="001327BC" w:rsidRPr="007350DD">
        <w:t xml:space="preserve"> </w:t>
      </w:r>
      <w:r w:rsidRPr="007350DD">
        <w:t>Family</w:t>
      </w:r>
      <w:r w:rsidR="001327BC" w:rsidRPr="007350DD">
        <w:t xml:space="preserve"> </w:t>
      </w:r>
      <w:r w:rsidRPr="007350DD">
        <w:t>Court</w:t>
      </w:r>
      <w:r w:rsidR="001327BC" w:rsidRPr="007350DD">
        <w:t xml:space="preserve"> </w:t>
      </w:r>
      <w:r w:rsidRPr="007350DD">
        <w:t>and</w:t>
      </w:r>
      <w:r w:rsidR="001327BC" w:rsidRPr="007350DD">
        <w:t xml:space="preserve"> </w:t>
      </w:r>
      <w:r w:rsidRPr="007350DD">
        <w:t>Juvenile</w:t>
      </w:r>
      <w:r w:rsidR="001327BC" w:rsidRPr="007350DD">
        <w:t xml:space="preserve"> </w:t>
      </w:r>
      <w:r w:rsidRPr="007350DD">
        <w:t>Court</w:t>
      </w:r>
      <w:r w:rsidR="001327BC" w:rsidRPr="007350DD">
        <w:t xml:space="preserve"> </w:t>
      </w:r>
      <w:r w:rsidRPr="007350DD">
        <w:t>Judges</w:t>
      </w:r>
      <w:r w:rsidR="001327BC" w:rsidRPr="007350DD">
        <w:t xml:space="preserve"> </w:t>
      </w:r>
      <w:r w:rsidRPr="007350DD">
        <w:t>and</w:t>
      </w:r>
      <w:r w:rsidR="001327BC" w:rsidRPr="007350DD">
        <w:t xml:space="preserve"> </w:t>
      </w:r>
      <w:r w:rsidRPr="007350DD">
        <w:t>Magistrates</w:t>
      </w:r>
      <w:r w:rsidR="001327BC" w:rsidRPr="007350DD">
        <w:t xml:space="preserve"> </w:t>
      </w:r>
      <w:r w:rsidRPr="007350DD">
        <w:t>generally</w:t>
      </w:r>
      <w:r w:rsidR="001327BC" w:rsidRPr="007350DD">
        <w:t xml:space="preserve"> </w:t>
      </w:r>
      <w:r w:rsidRPr="007350DD">
        <w:t>seek</w:t>
      </w:r>
      <w:r w:rsidR="001327BC" w:rsidRPr="007350DD">
        <w:t xml:space="preserve"> </w:t>
      </w:r>
      <w:r w:rsidRPr="007350DD">
        <w:t>the</w:t>
      </w:r>
      <w:r w:rsidR="001327BC" w:rsidRPr="007350DD">
        <w:t xml:space="preserve"> </w:t>
      </w:r>
      <w:r w:rsidRPr="007350DD">
        <w:lastRenderedPageBreak/>
        <w:t>guidance</w:t>
      </w:r>
      <w:r w:rsidR="001327BC" w:rsidRPr="007350DD">
        <w:t xml:space="preserve"> </w:t>
      </w:r>
      <w:r w:rsidRPr="007350DD">
        <w:t>of</w:t>
      </w:r>
      <w:r w:rsidR="001327BC" w:rsidRPr="007350DD">
        <w:t xml:space="preserve"> </w:t>
      </w:r>
      <w:r w:rsidRPr="007350DD">
        <w:t>these</w:t>
      </w:r>
      <w:r w:rsidR="001327BC" w:rsidRPr="007350DD">
        <w:t xml:space="preserve"> </w:t>
      </w:r>
      <w:r w:rsidRPr="007350DD">
        <w:t>social</w:t>
      </w:r>
      <w:r w:rsidR="001327BC" w:rsidRPr="007350DD">
        <w:t xml:space="preserve"> </w:t>
      </w:r>
      <w:r w:rsidRPr="007350DD">
        <w:t>service</w:t>
      </w:r>
      <w:r w:rsidR="001327BC" w:rsidRPr="007350DD">
        <w:t xml:space="preserve"> </w:t>
      </w:r>
      <w:r w:rsidRPr="007350DD">
        <w:t>agencies</w:t>
      </w:r>
      <w:r w:rsidR="001327BC" w:rsidRPr="007350DD">
        <w:t xml:space="preserve"> </w:t>
      </w:r>
      <w:r w:rsidRPr="007350DD">
        <w:t>and</w:t>
      </w:r>
      <w:r w:rsidR="001327BC" w:rsidRPr="007350DD">
        <w:t xml:space="preserve"> </w:t>
      </w:r>
      <w:r w:rsidRPr="007350DD">
        <w:t>officers</w:t>
      </w:r>
      <w:r w:rsidR="001327BC" w:rsidRPr="007350DD">
        <w:t xml:space="preserve"> </w:t>
      </w:r>
      <w:r w:rsidRPr="007350DD">
        <w:t>in</w:t>
      </w:r>
      <w:r w:rsidR="001327BC" w:rsidRPr="007350DD">
        <w:t xml:space="preserve"> </w:t>
      </w:r>
      <w:r w:rsidRPr="007350DD">
        <w:t>their</w:t>
      </w:r>
      <w:r w:rsidR="001327BC" w:rsidRPr="007350DD">
        <w:t xml:space="preserve"> </w:t>
      </w:r>
      <w:r w:rsidRPr="007350DD">
        <w:t>deliberations.</w:t>
      </w:r>
      <w:r w:rsidR="001327BC" w:rsidRPr="007350DD">
        <w:t xml:space="preserve"> </w:t>
      </w:r>
      <w:r w:rsidRPr="007350DD">
        <w:t>Yet,</w:t>
      </w:r>
      <w:r w:rsidR="001327BC" w:rsidRPr="007350DD">
        <w:t xml:space="preserve"> </w:t>
      </w:r>
      <w:r w:rsidRPr="007350DD">
        <w:t>it</w:t>
      </w:r>
      <w:r w:rsidR="001327BC" w:rsidRPr="007350DD">
        <w:t xml:space="preserve"> </w:t>
      </w:r>
      <w:r w:rsidRPr="007350DD">
        <w:t>is</w:t>
      </w:r>
      <w:r w:rsidR="001327BC" w:rsidRPr="007350DD">
        <w:t xml:space="preserve"> </w:t>
      </w:r>
      <w:r w:rsidRPr="007350DD">
        <w:t>recognized</w:t>
      </w:r>
      <w:r w:rsidR="001327BC" w:rsidRPr="007350DD">
        <w:t xml:space="preserve"> </w:t>
      </w:r>
      <w:r w:rsidRPr="007350DD">
        <w:t>that</w:t>
      </w:r>
      <w:r w:rsidR="001327BC" w:rsidRPr="007350DD">
        <w:t xml:space="preserve"> </w:t>
      </w:r>
      <w:r w:rsidRPr="007350DD">
        <w:t>there</w:t>
      </w:r>
      <w:r w:rsidR="001327BC" w:rsidRPr="007350DD">
        <w:t xml:space="preserve"> </w:t>
      </w:r>
      <w:r w:rsidRPr="007350DD">
        <w:t>is</w:t>
      </w:r>
      <w:r w:rsidR="001327BC" w:rsidRPr="007350DD">
        <w:t xml:space="preserve"> </w:t>
      </w:r>
      <w:r w:rsidRPr="007350DD">
        <w:t>need</w:t>
      </w:r>
      <w:r w:rsidR="001327BC" w:rsidRPr="007350DD">
        <w:t xml:space="preserve"> </w:t>
      </w:r>
      <w:r w:rsidRPr="007350DD">
        <w:t>for</w:t>
      </w:r>
      <w:r w:rsidR="001327BC" w:rsidRPr="007350DD">
        <w:t xml:space="preserve"> </w:t>
      </w:r>
      <w:r w:rsidRPr="007350DD">
        <w:t>greater</w:t>
      </w:r>
      <w:r w:rsidR="001327BC" w:rsidRPr="007350DD">
        <w:t xml:space="preserve"> </w:t>
      </w:r>
      <w:r w:rsidRPr="007350DD">
        <w:t>coordination</w:t>
      </w:r>
      <w:r w:rsidR="001327BC" w:rsidRPr="007350DD">
        <w:t xml:space="preserve"> </w:t>
      </w:r>
      <w:r w:rsidRPr="007350DD">
        <w:t>of</w:t>
      </w:r>
      <w:r w:rsidR="001327BC" w:rsidRPr="007350DD">
        <w:t xml:space="preserve"> </w:t>
      </w:r>
      <w:r w:rsidRPr="007350DD">
        <w:t>the</w:t>
      </w:r>
      <w:r w:rsidR="001327BC" w:rsidRPr="007350DD">
        <w:t xml:space="preserve"> </w:t>
      </w:r>
      <w:r w:rsidRPr="007350DD">
        <w:t>various</w:t>
      </w:r>
      <w:r w:rsidR="001327BC" w:rsidRPr="007350DD">
        <w:t xml:space="preserve"> </w:t>
      </w:r>
      <w:r w:rsidRPr="007350DD">
        <w:t>initiatives</w:t>
      </w:r>
      <w:r w:rsidR="001327BC" w:rsidRPr="007350DD">
        <w:t xml:space="preserve"> </w:t>
      </w:r>
      <w:r w:rsidRPr="007350DD">
        <w:t>alluded</w:t>
      </w:r>
      <w:r w:rsidR="001327BC" w:rsidRPr="007350DD">
        <w:t xml:space="preserve"> </w:t>
      </w:r>
      <w:r w:rsidRPr="007350DD">
        <w:t>to</w:t>
      </w:r>
      <w:r w:rsidR="001327BC" w:rsidRPr="007350DD">
        <w:t xml:space="preserve"> </w:t>
      </w:r>
      <w:r w:rsidRPr="007350DD">
        <w:t>above</w:t>
      </w:r>
      <w:r w:rsidR="001327BC" w:rsidRPr="007350DD">
        <w:t xml:space="preserve"> </w:t>
      </w:r>
      <w:r w:rsidRPr="007350DD">
        <w:t>in</w:t>
      </w:r>
      <w:r w:rsidR="001327BC" w:rsidRPr="007350DD">
        <w:t xml:space="preserve"> </w:t>
      </w:r>
      <w:r w:rsidRPr="007350DD">
        <w:t>order</w:t>
      </w:r>
      <w:r w:rsidR="001327BC" w:rsidRPr="007350DD">
        <w:t xml:space="preserve"> </w:t>
      </w:r>
      <w:r w:rsidRPr="007350DD">
        <w:t>to</w:t>
      </w:r>
      <w:r w:rsidR="001327BC" w:rsidRPr="007350DD">
        <w:t xml:space="preserve"> </w:t>
      </w:r>
      <w:r w:rsidRPr="007350DD">
        <w:t>promote</w:t>
      </w:r>
      <w:r w:rsidR="001327BC" w:rsidRPr="007350DD">
        <w:t xml:space="preserve"> </w:t>
      </w:r>
      <w:r w:rsidRPr="007350DD">
        <w:t>children</w:t>
      </w:r>
      <w:r w:rsidR="00EA19E5" w:rsidRPr="007350DD">
        <w:t>’</w:t>
      </w:r>
      <w:r w:rsidRPr="007350DD">
        <w:t>s</w:t>
      </w:r>
      <w:r w:rsidR="001327BC" w:rsidRPr="007350DD">
        <w:t xml:space="preserve"> </w:t>
      </w:r>
      <w:r w:rsidRPr="007350DD">
        <w:t>rights</w:t>
      </w:r>
      <w:r w:rsidR="001327BC" w:rsidRPr="007350DD">
        <w:t xml:space="preserve"> </w:t>
      </w:r>
      <w:r w:rsidRPr="007350DD">
        <w:t>throughout</w:t>
      </w:r>
      <w:r w:rsidR="001327BC" w:rsidRPr="007350DD">
        <w:t xml:space="preserve"> </w:t>
      </w:r>
      <w:r w:rsidRPr="007350DD">
        <w:t>the</w:t>
      </w:r>
      <w:r w:rsidR="001327BC" w:rsidRPr="007350DD">
        <w:t xml:space="preserve"> </w:t>
      </w:r>
      <w:r w:rsidRPr="007350DD">
        <w:t>entire</w:t>
      </w:r>
      <w:r w:rsidR="001327BC" w:rsidRPr="007350DD">
        <w:t xml:space="preserve"> </w:t>
      </w:r>
      <w:r w:rsidRPr="007350DD">
        <w:t>year</w:t>
      </w:r>
      <w:r w:rsidR="001327BC" w:rsidRPr="007350DD">
        <w:t xml:space="preserve"> </w:t>
      </w:r>
      <w:r w:rsidRPr="007350DD">
        <w:t>in</w:t>
      </w:r>
      <w:r w:rsidR="001327BC" w:rsidRPr="007350DD">
        <w:t xml:space="preserve"> </w:t>
      </w:r>
      <w:r w:rsidRPr="007350DD">
        <w:t>a</w:t>
      </w:r>
      <w:r w:rsidR="001327BC" w:rsidRPr="007350DD">
        <w:t xml:space="preserve"> </w:t>
      </w:r>
      <w:r w:rsidRPr="007350DD">
        <w:t>more</w:t>
      </w:r>
      <w:r w:rsidR="001327BC" w:rsidRPr="007350DD">
        <w:t xml:space="preserve"> </w:t>
      </w:r>
      <w:r w:rsidRPr="007350DD">
        <w:t>impactful</w:t>
      </w:r>
      <w:r w:rsidR="001327BC" w:rsidRPr="007350DD">
        <w:t xml:space="preserve"> </w:t>
      </w:r>
      <w:r w:rsidRPr="007350DD">
        <w:t>manner.</w:t>
      </w:r>
      <w:r w:rsidR="001327BC" w:rsidRPr="007350DD">
        <w:t xml:space="preserve"> </w:t>
      </w:r>
      <w:r w:rsidRPr="007350DD">
        <w:t>The</w:t>
      </w:r>
      <w:r w:rsidR="001327BC" w:rsidRPr="007350DD">
        <w:t xml:space="preserve"> </w:t>
      </w:r>
      <w:r w:rsidRPr="007350DD">
        <w:t>involvement</w:t>
      </w:r>
      <w:r w:rsidR="001327BC" w:rsidRPr="007350DD">
        <w:t xml:space="preserve"> </w:t>
      </w:r>
      <w:r w:rsidRPr="007350DD">
        <w:t>of</w:t>
      </w:r>
      <w:r w:rsidR="001327BC" w:rsidRPr="007350DD">
        <w:t xml:space="preserve"> </w:t>
      </w:r>
      <w:r w:rsidRPr="007350DD">
        <w:t>a</w:t>
      </w:r>
      <w:r w:rsidR="001327BC" w:rsidRPr="007350DD">
        <w:t xml:space="preserve"> </w:t>
      </w:r>
      <w:r w:rsidRPr="007350DD">
        <w:t>strengthened</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is</w:t>
      </w:r>
      <w:r w:rsidR="001327BC" w:rsidRPr="007350DD">
        <w:t xml:space="preserve"> </w:t>
      </w:r>
      <w:r w:rsidRPr="007350DD">
        <w:t>regarded</w:t>
      </w:r>
      <w:r w:rsidR="001327BC" w:rsidRPr="007350DD">
        <w:t xml:space="preserve"> </w:t>
      </w:r>
      <w:r w:rsidRPr="007350DD">
        <w:t>as</w:t>
      </w:r>
      <w:r w:rsidR="001327BC" w:rsidRPr="007350DD">
        <w:t xml:space="preserve"> </w:t>
      </w:r>
      <w:r w:rsidRPr="007350DD">
        <w:t>being</w:t>
      </w:r>
      <w:r w:rsidR="001327BC" w:rsidRPr="007350DD">
        <w:t xml:space="preserve"> </w:t>
      </w:r>
      <w:r w:rsidRPr="007350DD">
        <w:t>crucial</w:t>
      </w:r>
      <w:r w:rsidR="001327BC" w:rsidRPr="007350DD">
        <w:t xml:space="preserve"> </w:t>
      </w:r>
      <w:r w:rsidRPr="007350DD">
        <w:t>to</w:t>
      </w:r>
      <w:r w:rsidR="001327BC" w:rsidRPr="007350DD">
        <w:t xml:space="preserve"> </w:t>
      </w:r>
      <w:r w:rsidRPr="007350DD">
        <w:t>this</w:t>
      </w:r>
      <w:r w:rsidR="001327BC" w:rsidRPr="007350DD">
        <w:t xml:space="preserve"> </w:t>
      </w:r>
      <w:r w:rsidRPr="007350DD">
        <w:t>endeavour.</w:t>
      </w:r>
      <w:r w:rsidR="001327BC" w:rsidRPr="007350DD">
        <w:t xml:space="preserve"> </w:t>
      </w:r>
      <w:r w:rsidRPr="007350DD">
        <w:t>Currently</w:t>
      </w:r>
      <w:r w:rsidR="001327BC" w:rsidRPr="007350DD">
        <w:t xml:space="preserve"> </w:t>
      </w:r>
      <w:r w:rsidRPr="007350DD">
        <w:t>a</w:t>
      </w:r>
      <w:r w:rsidR="001327BC" w:rsidRPr="007350DD">
        <w:t xml:space="preserve"> </w:t>
      </w:r>
      <w:r w:rsidRPr="007350DD">
        <w:t>broad</w:t>
      </w:r>
      <w:r w:rsidR="001327BC" w:rsidRPr="007350DD">
        <w:t xml:space="preserve"> </w:t>
      </w:r>
      <w:r w:rsidRPr="007350DD">
        <w:t>based</w:t>
      </w:r>
      <w:r w:rsidR="001327BC" w:rsidRPr="007350DD">
        <w:t xml:space="preserve"> </w:t>
      </w:r>
      <w:r w:rsidRPr="007350DD">
        <w:t>public</w:t>
      </w:r>
      <w:r w:rsidR="001327BC" w:rsidRPr="007350DD">
        <w:t xml:space="preserve"> </w:t>
      </w:r>
      <w:r w:rsidRPr="007350DD">
        <w:t>sensitization</w:t>
      </w:r>
      <w:r w:rsidR="001327BC" w:rsidRPr="007350DD">
        <w:t xml:space="preserve"> </w:t>
      </w:r>
      <w:r w:rsidRPr="007350DD">
        <w:t>campaign</w:t>
      </w:r>
      <w:r w:rsidR="001327BC" w:rsidRPr="007350DD">
        <w:t xml:space="preserve"> </w:t>
      </w:r>
      <w:r w:rsidRPr="007350DD">
        <w:t>is</w:t>
      </w:r>
      <w:r w:rsidR="001327BC" w:rsidRPr="007350DD">
        <w:t xml:space="preserve"> </w:t>
      </w:r>
      <w:r w:rsidRPr="007350DD">
        <w:t>taking</w:t>
      </w:r>
      <w:r w:rsidR="001327BC" w:rsidRPr="007350DD">
        <w:t xml:space="preserve"> </w:t>
      </w:r>
      <w:r w:rsidRPr="007350DD">
        <w:t>place</w:t>
      </w:r>
      <w:r w:rsidR="001327BC" w:rsidRPr="007350DD">
        <w:t xml:space="preserve"> </w:t>
      </w:r>
      <w:r w:rsidRPr="007350DD">
        <w:t>to</w:t>
      </w:r>
      <w:r w:rsidR="001327BC" w:rsidRPr="007350DD">
        <w:t xml:space="preserve"> </w:t>
      </w:r>
      <w:r w:rsidRPr="007350DD">
        <w:t>raise</w:t>
      </w:r>
      <w:r w:rsidR="001327BC" w:rsidRPr="007350DD">
        <w:t xml:space="preserve"> </w:t>
      </w:r>
      <w:r w:rsidRPr="007350DD">
        <w:t>the</w:t>
      </w:r>
      <w:r w:rsidR="001327BC" w:rsidRPr="007350DD">
        <w:t xml:space="preserve"> </w:t>
      </w:r>
      <w:r w:rsidRPr="007350DD">
        <w:t>profile</w:t>
      </w:r>
      <w:r w:rsidR="001327BC" w:rsidRPr="007350DD">
        <w:t xml:space="preserve"> </w:t>
      </w:r>
      <w:r w:rsidRPr="007350DD">
        <w:t>of</w:t>
      </w:r>
      <w:r w:rsidR="001327BC" w:rsidRPr="007350DD">
        <w:t xml:space="preserve"> </w:t>
      </w:r>
      <w:r w:rsidRPr="007350DD">
        <w:t>the</w:t>
      </w:r>
      <w:r w:rsidR="001327BC" w:rsidRPr="007350DD">
        <w:t xml:space="preserve"> </w:t>
      </w:r>
      <w:r w:rsidRPr="007350DD">
        <w:t>Committee,</w:t>
      </w:r>
      <w:r w:rsidR="001327BC" w:rsidRPr="007350DD">
        <w:t xml:space="preserve"> </w:t>
      </w:r>
      <w:r w:rsidRPr="007350DD">
        <w:t>and</w:t>
      </w:r>
      <w:r w:rsidR="001327BC" w:rsidRPr="007350DD">
        <w:t xml:space="preserve"> </w:t>
      </w:r>
      <w:r w:rsidRPr="007350DD">
        <w:t>explain</w:t>
      </w:r>
      <w:r w:rsidR="001327BC" w:rsidRPr="007350DD">
        <w:t xml:space="preserve"> </w:t>
      </w:r>
      <w:r w:rsidRPr="007350DD">
        <w:t>the</w:t>
      </w:r>
      <w:r w:rsidR="001327BC" w:rsidRPr="007350DD">
        <w:t xml:space="preserve"> </w:t>
      </w:r>
      <w:r w:rsidRPr="007350DD">
        <w:t>importance</w:t>
      </w:r>
      <w:r w:rsidR="001327BC" w:rsidRPr="007350DD">
        <w:t xml:space="preserve"> </w:t>
      </w:r>
      <w:r w:rsidRPr="007350DD">
        <w:t>of</w:t>
      </w:r>
      <w:r w:rsidR="001327BC" w:rsidRPr="007350DD">
        <w:t xml:space="preserve"> </w:t>
      </w:r>
      <w:r w:rsidRPr="007350DD">
        <w:t>the</w:t>
      </w:r>
      <w:r w:rsidR="001327BC" w:rsidRPr="007350DD">
        <w:t xml:space="preserve"> </w:t>
      </w:r>
      <w:r w:rsidRPr="007350DD">
        <w:t>CRC</w:t>
      </w:r>
      <w:r w:rsidR="001327BC" w:rsidRPr="007350DD">
        <w:t xml:space="preserve"> </w:t>
      </w:r>
      <w:r w:rsidRPr="007350DD">
        <w:t>and</w:t>
      </w:r>
      <w:r w:rsidR="001327BC" w:rsidRPr="007350DD">
        <w:t xml:space="preserve"> </w:t>
      </w:r>
      <w:r w:rsidRPr="007350DD">
        <w:t>children</w:t>
      </w:r>
      <w:r w:rsidR="00EA19E5" w:rsidRPr="007350DD">
        <w:t>’</w:t>
      </w:r>
      <w:r w:rsidRPr="007350DD">
        <w:t>s</w:t>
      </w:r>
      <w:r w:rsidR="001327BC" w:rsidRPr="007350DD">
        <w:t xml:space="preserve"> </w:t>
      </w:r>
      <w:r w:rsidRPr="007350DD">
        <w:t>issues.</w:t>
      </w:r>
      <w:r w:rsidR="001327BC" w:rsidRPr="007350DD">
        <w:t xml:space="preserve"> </w:t>
      </w:r>
    </w:p>
    <w:p w:rsidR="006564B6" w:rsidRPr="007350DD" w:rsidRDefault="00F01A61" w:rsidP="00F01A61">
      <w:pPr>
        <w:pStyle w:val="HChG"/>
      </w:pPr>
      <w:r w:rsidRPr="007350DD">
        <w:tab/>
      </w:r>
      <w:r w:rsidR="006564B6" w:rsidRPr="007350DD">
        <w:t>II.</w:t>
      </w:r>
      <w:r w:rsidR="006564B6" w:rsidRPr="007350DD">
        <w:tab/>
        <w:t>D</w:t>
      </w:r>
      <w:r w:rsidRPr="007350DD">
        <w:t>efinition</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p>
    <w:p w:rsidR="006564B6" w:rsidRPr="007350DD" w:rsidRDefault="00C5729D" w:rsidP="004A6123">
      <w:pPr>
        <w:pStyle w:val="H23G"/>
        <w:rPr>
          <w:bCs/>
        </w:rPr>
      </w:pPr>
      <w:r>
        <w:tab/>
      </w:r>
      <w:r>
        <w:tab/>
        <w:t>Information on the issues raised in paragraph 14 of the concluding observations on the initial report</w:t>
      </w:r>
    </w:p>
    <w:p w:rsidR="006564B6" w:rsidRPr="007350DD" w:rsidRDefault="006564B6" w:rsidP="00F34D08">
      <w:pPr>
        <w:pStyle w:val="SingleTxtG"/>
      </w:pPr>
      <w:r w:rsidRPr="007350DD">
        <w:t>29.</w:t>
      </w:r>
      <w:r w:rsidRPr="007350DD">
        <w:tab/>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is</w:t>
      </w:r>
      <w:r w:rsidR="001327BC" w:rsidRPr="007350DD">
        <w:t xml:space="preserve"> </w:t>
      </w:r>
      <w:r w:rsidRPr="007350DD">
        <w:t>clear</w:t>
      </w:r>
      <w:r w:rsidR="001327BC" w:rsidRPr="007350DD">
        <w:t xml:space="preserve"> </w:t>
      </w:r>
      <w:r w:rsidRPr="007350DD">
        <w:t>on</w:t>
      </w:r>
      <w:r w:rsidR="001327BC" w:rsidRPr="007350DD">
        <w:t xml:space="preserve"> </w:t>
      </w:r>
      <w:r w:rsidRPr="007350DD">
        <w:t>the</w:t>
      </w:r>
      <w:r w:rsidR="001327BC" w:rsidRPr="007350DD">
        <w:t xml:space="preserve"> </w:t>
      </w:r>
      <w:r w:rsidRPr="007350DD">
        <w:t>definition</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as</w:t>
      </w:r>
      <w:r w:rsidR="001327BC" w:rsidRPr="007350DD">
        <w:t xml:space="preserve"> </w:t>
      </w:r>
      <w:r w:rsidR="00EA19E5" w:rsidRPr="007350DD">
        <w:t>“</w:t>
      </w:r>
      <w:r w:rsidR="00355ACC" w:rsidRPr="00F34D08">
        <w:t>every human being</w:t>
      </w:r>
      <w:r w:rsidR="001327BC" w:rsidRPr="00F34D08">
        <w:t xml:space="preserve"> </w:t>
      </w:r>
      <w:r w:rsidRPr="00F34D08">
        <w:t>below</w:t>
      </w:r>
      <w:r w:rsidR="001327BC" w:rsidRPr="00F34D08">
        <w:t xml:space="preserve"> </w:t>
      </w:r>
      <w:r w:rsidRPr="00F34D08">
        <w:t>the</w:t>
      </w:r>
      <w:r w:rsidR="001327BC" w:rsidRPr="00F34D08">
        <w:t xml:space="preserve"> </w:t>
      </w:r>
      <w:r w:rsidRPr="00F34D08">
        <w:t>age</w:t>
      </w:r>
      <w:r w:rsidR="001327BC" w:rsidRPr="00F34D08">
        <w:t xml:space="preserve"> </w:t>
      </w:r>
      <w:r w:rsidRPr="00F34D08">
        <w:t>of</w:t>
      </w:r>
      <w:r w:rsidR="001327BC" w:rsidRPr="00F34D08">
        <w:t xml:space="preserve"> </w:t>
      </w:r>
      <w:r w:rsidRPr="00F34D08">
        <w:t>18</w:t>
      </w:r>
      <w:r w:rsidR="001327BC" w:rsidRPr="00F34D08">
        <w:t xml:space="preserve"> </w:t>
      </w:r>
      <w:r w:rsidRPr="00F34D08">
        <w:t>years</w:t>
      </w:r>
      <w:r w:rsidR="001327BC" w:rsidRPr="00F34D08">
        <w:t xml:space="preserve"> </w:t>
      </w:r>
      <w:r w:rsidRPr="00F34D08">
        <w:t>unless,</w:t>
      </w:r>
      <w:r w:rsidR="001327BC" w:rsidRPr="00F34D08">
        <w:t xml:space="preserve"> </w:t>
      </w:r>
      <w:r w:rsidRPr="00F34D08">
        <w:t>under</w:t>
      </w:r>
      <w:r w:rsidR="001327BC" w:rsidRPr="00F34D08">
        <w:t xml:space="preserve"> </w:t>
      </w:r>
      <w:r w:rsidRPr="00F34D08">
        <w:t>the</w:t>
      </w:r>
      <w:r w:rsidR="001327BC" w:rsidRPr="00F34D08">
        <w:t xml:space="preserve"> </w:t>
      </w:r>
      <w:r w:rsidRPr="00F34D08">
        <w:t>law</w:t>
      </w:r>
      <w:r w:rsidR="001327BC" w:rsidRPr="00F34D08">
        <w:t xml:space="preserve"> </w:t>
      </w:r>
      <w:r w:rsidRPr="00F34D08">
        <w:t>applicable</w:t>
      </w:r>
      <w:r w:rsidR="001327BC" w:rsidRPr="00F34D08">
        <w:t xml:space="preserve"> </w:t>
      </w:r>
      <w:r w:rsidRPr="00F34D08">
        <w:t>to</w:t>
      </w:r>
      <w:r w:rsidR="001327BC" w:rsidRPr="00F34D08">
        <w:t xml:space="preserve"> </w:t>
      </w:r>
      <w:r w:rsidRPr="00F34D08">
        <w:t>the</w:t>
      </w:r>
      <w:r w:rsidR="001327BC" w:rsidRPr="00F34D08">
        <w:t xml:space="preserve"> </w:t>
      </w:r>
      <w:r w:rsidRPr="00F34D08">
        <w:t>child,</w:t>
      </w:r>
      <w:r w:rsidR="001327BC" w:rsidRPr="00F34D08">
        <w:t xml:space="preserve"> </w:t>
      </w:r>
      <w:r w:rsidRPr="00F34D08">
        <w:t>majority</w:t>
      </w:r>
      <w:r w:rsidR="001327BC" w:rsidRPr="00F34D08">
        <w:t xml:space="preserve"> </w:t>
      </w:r>
      <w:r w:rsidRPr="00F34D08">
        <w:t>is</w:t>
      </w:r>
      <w:r w:rsidR="001327BC" w:rsidRPr="00F34D08">
        <w:t xml:space="preserve"> </w:t>
      </w:r>
      <w:r w:rsidRPr="00F34D08">
        <w:t>attained</w:t>
      </w:r>
      <w:r w:rsidR="001327BC" w:rsidRPr="00F34D08">
        <w:t xml:space="preserve"> </w:t>
      </w:r>
      <w:r w:rsidRPr="00F34D08">
        <w:t>earlier</w:t>
      </w:r>
      <w:r w:rsidR="00EA19E5" w:rsidRPr="007350DD">
        <w:t>”</w:t>
      </w:r>
      <w:r w:rsidRPr="007350DD">
        <w:t>.</w:t>
      </w:r>
      <w:r w:rsidR="001327BC" w:rsidRPr="007350DD">
        <w:t xml:space="preserve"> </w:t>
      </w:r>
      <w:r w:rsidRPr="007350DD">
        <w:t>Similarly</w:t>
      </w:r>
      <w:r w:rsidR="001327BC" w:rsidRPr="007350DD">
        <w:t xml:space="preserve"> </w:t>
      </w:r>
      <w:r w:rsidRPr="007350DD">
        <w:t>for</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00EA19E5" w:rsidRPr="007350DD">
        <w:t>“</w:t>
      </w:r>
      <w:r w:rsidRPr="007350DD">
        <w:t>child</w:t>
      </w:r>
      <w:r w:rsidR="00EA19E5" w:rsidRPr="007350DD">
        <w:t>”</w:t>
      </w:r>
      <w:r w:rsidR="001327BC" w:rsidRPr="007350DD">
        <w:t xml:space="preserve"> </w:t>
      </w:r>
      <w:r w:rsidRPr="007350DD">
        <w:t>means</w:t>
      </w:r>
      <w:r w:rsidR="001327BC" w:rsidRPr="007350DD">
        <w:t xml:space="preserve"> </w:t>
      </w:r>
      <w:r w:rsidRPr="007350DD">
        <w:t>a</w:t>
      </w:r>
      <w:r w:rsidR="001327BC" w:rsidRPr="007350DD">
        <w:t xml:space="preserve"> </w:t>
      </w:r>
      <w:r w:rsidRPr="007350DD">
        <w:t>person</w:t>
      </w:r>
      <w:r w:rsidR="001327BC" w:rsidRPr="007350DD">
        <w:t xml:space="preserve"> </w:t>
      </w:r>
      <w:r w:rsidRPr="007350DD">
        <w:t>under</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18</w:t>
      </w:r>
      <w:r w:rsidR="001327BC" w:rsidRPr="007350DD">
        <w:t xml:space="preserve"> </w:t>
      </w:r>
      <w:r w:rsidRPr="007350DD">
        <w:t>years</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Act,</w:t>
      </w:r>
      <w:r w:rsidR="001327BC" w:rsidRPr="007350DD">
        <w:t xml:space="preserve"> </w:t>
      </w:r>
      <w:r w:rsidRPr="007350DD">
        <w:t>Chapter</w:t>
      </w:r>
      <w:r w:rsidR="001327BC" w:rsidRPr="007350DD">
        <w:t xml:space="preserve"> </w:t>
      </w:r>
      <w:r w:rsidRPr="007350DD">
        <w:t>381).</w:t>
      </w:r>
      <w:r w:rsidR="001327BC" w:rsidRPr="007350DD">
        <w:t xml:space="preserve"> </w:t>
      </w:r>
      <w:r w:rsidRPr="007350DD">
        <w:t>There</w:t>
      </w:r>
      <w:r w:rsidR="001327BC" w:rsidRPr="007350DD">
        <w:t xml:space="preserve"> </w:t>
      </w:r>
      <w:r w:rsidRPr="007350DD">
        <w:t>have</w:t>
      </w:r>
      <w:r w:rsidR="001327BC" w:rsidRPr="007350DD">
        <w:t xml:space="preserve"> </w:t>
      </w:r>
      <w:r w:rsidRPr="007350DD">
        <w:t>been</w:t>
      </w:r>
      <w:r w:rsidR="001327BC" w:rsidRPr="007350DD">
        <w:t xml:space="preserve"> </w:t>
      </w:r>
      <w:r w:rsidRPr="007350DD">
        <w:t>two</w:t>
      </w:r>
      <w:r w:rsidR="001327BC" w:rsidRPr="007350DD">
        <w:t xml:space="preserve"> </w:t>
      </w:r>
      <w:r w:rsidRPr="007350DD">
        <w:t>amendments</w:t>
      </w:r>
      <w:r w:rsidR="001327BC" w:rsidRPr="007350DD">
        <w:t xml:space="preserve"> </w:t>
      </w:r>
      <w:r w:rsidRPr="007350DD">
        <w:t>in</w:t>
      </w:r>
      <w:r w:rsidR="001327BC" w:rsidRPr="007350DD">
        <w:t xml:space="preserve"> </w:t>
      </w:r>
      <w:r w:rsidRPr="007350DD">
        <w:t>the</w:t>
      </w:r>
      <w:r w:rsidR="001327BC" w:rsidRPr="007350DD">
        <w:t xml:space="preserve"> </w:t>
      </w:r>
      <w:r w:rsidRPr="007350DD">
        <w:t>definition</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as</w:t>
      </w:r>
      <w:r w:rsidR="001327BC" w:rsidRPr="007350DD">
        <w:t xml:space="preserve"> </w:t>
      </w:r>
      <w:r w:rsidRPr="007350DD">
        <w:t>follows:</w:t>
      </w:r>
    </w:p>
    <w:p w:rsidR="006564B6" w:rsidRPr="007350DD" w:rsidRDefault="00F01A61" w:rsidP="00F01A61">
      <w:pPr>
        <w:pStyle w:val="SingleTxtG"/>
        <w:ind w:left="1701"/>
      </w:pPr>
      <w:r w:rsidRPr="007350DD">
        <w:t>(</w:t>
      </w:r>
      <w:proofErr w:type="spellStart"/>
      <w:r w:rsidR="006564B6" w:rsidRPr="007350DD">
        <w:t>i</w:t>
      </w:r>
      <w:proofErr w:type="spellEnd"/>
      <w:r w:rsidRPr="007350DD">
        <w:t>)</w:t>
      </w:r>
      <w:r w:rsidR="006564B6" w:rsidRPr="007350DD">
        <w:tab/>
        <w:t>Employment</w:t>
      </w:r>
      <w:r w:rsidR="001327BC" w:rsidRPr="007350DD">
        <w:t xml:space="preserve"> </w:t>
      </w:r>
      <w:r w:rsidR="006564B6" w:rsidRPr="007350DD">
        <w:t>(Miscellaneous</w:t>
      </w:r>
      <w:r w:rsidR="001327BC" w:rsidRPr="007350DD">
        <w:t xml:space="preserve"> </w:t>
      </w:r>
      <w:r w:rsidR="006564B6" w:rsidRPr="007350DD">
        <w:t>Provisions)</w:t>
      </w:r>
      <w:r w:rsidR="001327BC" w:rsidRPr="007350DD">
        <w:t xml:space="preserve"> </w:t>
      </w:r>
      <w:r w:rsidR="006564B6" w:rsidRPr="007350DD">
        <w:t>Act,</w:t>
      </w:r>
      <w:r w:rsidR="001327BC" w:rsidRPr="007350DD">
        <w:t xml:space="preserve"> </w:t>
      </w:r>
      <w:r w:rsidR="006564B6" w:rsidRPr="007350DD">
        <w:t>Chapter</w:t>
      </w:r>
      <w:r w:rsidR="001327BC" w:rsidRPr="007350DD">
        <w:t xml:space="preserve"> </w:t>
      </w:r>
      <w:r w:rsidR="006564B6" w:rsidRPr="007350DD">
        <w:t>346,</w:t>
      </w:r>
      <w:r w:rsidR="001327BC" w:rsidRPr="007350DD">
        <w:t xml:space="preserve"> </w:t>
      </w:r>
      <w:r w:rsidR="006564B6" w:rsidRPr="007350DD">
        <w:t>Amendment</w:t>
      </w:r>
      <w:r w:rsidR="001327BC" w:rsidRPr="007350DD">
        <w:t xml:space="preserve"> </w:t>
      </w:r>
      <w:r w:rsidR="006564B6" w:rsidRPr="007350DD">
        <w:t>2001-5:</w:t>
      </w:r>
      <w:r w:rsidR="001327BC" w:rsidRPr="007350DD">
        <w:t xml:space="preserve"> </w:t>
      </w:r>
      <w:r w:rsidR="00EA19E5" w:rsidRPr="007350DD">
        <w:t>“</w:t>
      </w:r>
      <w:r w:rsidR="006564B6" w:rsidRPr="007350DD">
        <w:t>For</w:t>
      </w:r>
      <w:r w:rsidR="001327BC" w:rsidRPr="007350DD">
        <w:t xml:space="preserve"> </w:t>
      </w:r>
      <w:r w:rsidR="006564B6" w:rsidRPr="007350DD">
        <w:t>the</w:t>
      </w:r>
      <w:r w:rsidR="001327BC" w:rsidRPr="007350DD">
        <w:t xml:space="preserve"> </w:t>
      </w:r>
      <w:r w:rsidR="006564B6" w:rsidRPr="007350DD">
        <w:t>purpose</w:t>
      </w:r>
      <w:r w:rsidR="001327BC" w:rsidRPr="007350DD">
        <w:t xml:space="preserve"> </w:t>
      </w:r>
      <w:r w:rsidR="006564B6" w:rsidRPr="007350DD">
        <w:t>of</w:t>
      </w:r>
      <w:r w:rsidR="001327BC" w:rsidRPr="007350DD">
        <w:t xml:space="preserve"> </w:t>
      </w:r>
      <w:r w:rsidR="006564B6" w:rsidRPr="007350DD">
        <w:t>this</w:t>
      </w:r>
      <w:r w:rsidR="001327BC" w:rsidRPr="007350DD">
        <w:t xml:space="preserve"> </w:t>
      </w:r>
      <w:r w:rsidR="006564B6" w:rsidRPr="007350DD">
        <w:t>Act</w:t>
      </w:r>
      <w:r w:rsidR="001327BC" w:rsidRPr="007350DD">
        <w:t xml:space="preserve"> </w:t>
      </w:r>
      <w:r w:rsidR="00EA19E5" w:rsidRPr="007350DD">
        <w:t>‘</w:t>
      </w:r>
      <w:r w:rsidR="006564B6" w:rsidRPr="007350DD">
        <w:t>child</w:t>
      </w:r>
      <w:r w:rsidR="00EA19E5" w:rsidRPr="007350DD">
        <w:t>’</w:t>
      </w:r>
      <w:r w:rsidR="001327BC" w:rsidRPr="007350DD">
        <w:t xml:space="preserve"> </w:t>
      </w:r>
      <w:r w:rsidR="006564B6" w:rsidRPr="007350DD">
        <w:t>means</w:t>
      </w:r>
      <w:r w:rsidR="001327BC" w:rsidRPr="007350DD">
        <w:t xml:space="preserve"> </w:t>
      </w:r>
      <w:r w:rsidR="006564B6" w:rsidRPr="007350DD">
        <w:t>a</w:t>
      </w:r>
      <w:r w:rsidR="001327BC" w:rsidRPr="007350DD">
        <w:t xml:space="preserve"> </w:t>
      </w:r>
      <w:r w:rsidR="006564B6" w:rsidRPr="007350DD">
        <w:t>person</w:t>
      </w:r>
      <w:r w:rsidR="001327BC" w:rsidRPr="007350DD">
        <w:t xml:space="preserve"> </w:t>
      </w:r>
      <w:r w:rsidR="006564B6" w:rsidRPr="007350DD">
        <w:t>who</w:t>
      </w:r>
      <w:r w:rsidR="001327BC" w:rsidRPr="007350DD">
        <w:t xml:space="preserve"> </w:t>
      </w:r>
      <w:r w:rsidR="006564B6" w:rsidRPr="007350DD">
        <w:t>has</w:t>
      </w:r>
      <w:r w:rsidR="001327BC" w:rsidRPr="007350DD">
        <w:t xml:space="preserve"> </w:t>
      </w:r>
      <w:r w:rsidR="006564B6" w:rsidRPr="007350DD">
        <w:t>not</w:t>
      </w:r>
      <w:r w:rsidR="001327BC" w:rsidRPr="007350DD">
        <w:t xml:space="preserve"> </w:t>
      </w:r>
      <w:r w:rsidR="006564B6" w:rsidRPr="007350DD">
        <w:t>attained</w:t>
      </w:r>
      <w:r w:rsidR="001327BC" w:rsidRPr="007350DD">
        <w:t xml:space="preserve"> </w:t>
      </w:r>
      <w:r w:rsidR="006564B6" w:rsidRPr="007350DD">
        <w:t>the</w:t>
      </w:r>
      <w:r w:rsidR="001327BC" w:rsidRPr="007350DD">
        <w:t xml:space="preserve"> </w:t>
      </w:r>
      <w:r w:rsidR="006564B6" w:rsidRPr="007350DD">
        <w:t>age</w:t>
      </w:r>
      <w:r w:rsidR="001327BC" w:rsidRPr="007350DD">
        <w:t xml:space="preserve"> </w:t>
      </w:r>
      <w:r w:rsidR="006564B6" w:rsidRPr="007350DD">
        <w:t>of</w:t>
      </w:r>
      <w:r w:rsidR="001327BC" w:rsidRPr="007350DD">
        <w:t xml:space="preserve"> </w:t>
      </w:r>
      <w:r w:rsidR="006564B6" w:rsidRPr="007350DD">
        <w:t>16</w:t>
      </w:r>
      <w:r w:rsidR="001327BC" w:rsidRPr="007350DD">
        <w:t xml:space="preserve"> </w:t>
      </w:r>
      <w:r w:rsidR="006564B6" w:rsidRPr="007350DD">
        <w:t>years</w:t>
      </w:r>
      <w:r w:rsidR="00EA19E5" w:rsidRPr="007350DD">
        <w:t>”</w:t>
      </w:r>
      <w:r w:rsidR="006564B6" w:rsidRPr="007350DD">
        <w:t>.</w:t>
      </w:r>
    </w:p>
    <w:p w:rsidR="006564B6" w:rsidRPr="007350DD" w:rsidRDefault="00F01A61" w:rsidP="00F01A61">
      <w:pPr>
        <w:pStyle w:val="SingleTxtG"/>
        <w:ind w:left="1701"/>
      </w:pPr>
      <w:r w:rsidRPr="007350DD">
        <w:t>(</w:t>
      </w:r>
      <w:r w:rsidR="006564B6" w:rsidRPr="007350DD">
        <w:t>ii</w:t>
      </w:r>
      <w:r w:rsidRPr="007350DD">
        <w:t>)</w:t>
      </w:r>
      <w:r w:rsidR="006564B6" w:rsidRPr="007350DD">
        <w:tab/>
        <w:t>Juvenile</w:t>
      </w:r>
      <w:r w:rsidR="001327BC" w:rsidRPr="007350DD">
        <w:t xml:space="preserve"> </w:t>
      </w:r>
      <w:r w:rsidR="006564B6" w:rsidRPr="007350DD">
        <w:t>Offenders,</w:t>
      </w:r>
      <w:r w:rsidR="001327BC" w:rsidRPr="007350DD">
        <w:t xml:space="preserve"> </w:t>
      </w:r>
      <w:r w:rsidR="006564B6" w:rsidRPr="007350DD">
        <w:t>Chapter</w:t>
      </w:r>
      <w:r w:rsidR="001327BC" w:rsidRPr="007350DD">
        <w:t xml:space="preserve"> </w:t>
      </w:r>
      <w:r w:rsidR="006564B6" w:rsidRPr="007350DD">
        <w:t>138,</w:t>
      </w:r>
      <w:r w:rsidR="001327BC" w:rsidRPr="007350DD">
        <w:t xml:space="preserve"> </w:t>
      </w:r>
      <w:r w:rsidR="006564B6" w:rsidRPr="007350DD">
        <w:t>Amendment</w:t>
      </w:r>
      <w:r w:rsidR="001327BC" w:rsidRPr="007350DD">
        <w:t xml:space="preserve"> </w:t>
      </w:r>
      <w:r w:rsidR="006564B6" w:rsidRPr="007350DD">
        <w:t>1998-50:</w:t>
      </w:r>
      <w:r w:rsidR="001327BC" w:rsidRPr="007350DD">
        <w:t xml:space="preserve"> </w:t>
      </w:r>
      <w:r w:rsidR="00EA19E5" w:rsidRPr="007350DD">
        <w:t>“</w:t>
      </w:r>
      <w:r w:rsidR="006564B6" w:rsidRPr="007350DD">
        <w:t>Section</w:t>
      </w:r>
      <w:r w:rsidR="001327BC" w:rsidRPr="007350DD">
        <w:t xml:space="preserve"> </w:t>
      </w:r>
      <w:r w:rsidR="006564B6" w:rsidRPr="007350DD">
        <w:t>8</w:t>
      </w:r>
      <w:r w:rsidR="001327BC" w:rsidRPr="007350DD">
        <w:t xml:space="preserve"> </w:t>
      </w:r>
      <w:r w:rsidR="006564B6" w:rsidRPr="007350DD">
        <w:t>and</w:t>
      </w:r>
      <w:r w:rsidR="001327BC" w:rsidRPr="007350DD">
        <w:t xml:space="preserve"> </w:t>
      </w:r>
      <w:r w:rsidR="006564B6" w:rsidRPr="007350DD">
        <w:t>9</w:t>
      </w:r>
      <w:r w:rsidR="001327BC" w:rsidRPr="007350DD">
        <w:t xml:space="preserve"> </w:t>
      </w:r>
      <w:r w:rsidR="006564B6" w:rsidRPr="007350DD">
        <w:t>shall</w:t>
      </w:r>
      <w:r w:rsidR="001327BC" w:rsidRPr="007350DD">
        <w:t xml:space="preserve"> </w:t>
      </w:r>
      <w:r w:rsidR="006564B6" w:rsidRPr="007350DD">
        <w:t>not</w:t>
      </w:r>
      <w:r w:rsidR="001327BC" w:rsidRPr="007350DD">
        <w:t xml:space="preserve"> </w:t>
      </w:r>
      <w:r w:rsidR="006564B6" w:rsidRPr="007350DD">
        <w:t>render</w:t>
      </w:r>
      <w:r w:rsidR="001327BC" w:rsidRPr="007350DD">
        <w:t xml:space="preserve"> </w:t>
      </w:r>
      <w:r w:rsidR="006564B6" w:rsidRPr="007350DD">
        <w:t>punishable</w:t>
      </w:r>
      <w:r w:rsidR="001327BC" w:rsidRPr="007350DD">
        <w:t xml:space="preserve"> </w:t>
      </w:r>
      <w:r w:rsidR="006564B6" w:rsidRPr="007350DD">
        <w:t>any</w:t>
      </w:r>
      <w:r w:rsidR="001327BC" w:rsidRPr="007350DD">
        <w:t xml:space="preserve"> </w:t>
      </w:r>
      <w:r w:rsidR="006564B6" w:rsidRPr="007350DD">
        <w:t>child</w:t>
      </w:r>
      <w:r w:rsidR="001327BC" w:rsidRPr="007350DD">
        <w:t xml:space="preserve"> </w:t>
      </w:r>
      <w:r w:rsidR="006564B6" w:rsidRPr="007350DD">
        <w:t>who</w:t>
      </w:r>
      <w:r w:rsidR="001327BC" w:rsidRPr="007350DD">
        <w:t xml:space="preserve"> </w:t>
      </w:r>
      <w:r w:rsidR="006564B6" w:rsidRPr="007350DD">
        <w:t>is</w:t>
      </w:r>
      <w:r w:rsidR="001327BC" w:rsidRPr="007350DD">
        <w:t xml:space="preserve"> </w:t>
      </w:r>
      <w:r w:rsidR="006564B6" w:rsidRPr="007350DD">
        <w:t>not,</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opinion</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above</w:t>
      </w:r>
      <w:r w:rsidR="001327BC" w:rsidRPr="007350DD">
        <w:t xml:space="preserve"> </w:t>
      </w:r>
      <w:r w:rsidR="006564B6" w:rsidRPr="007350DD">
        <w:t>the</w:t>
      </w:r>
      <w:r w:rsidR="001327BC" w:rsidRPr="007350DD">
        <w:t xml:space="preserve"> </w:t>
      </w:r>
      <w:r w:rsidR="006564B6" w:rsidRPr="007350DD">
        <w:t>age</w:t>
      </w:r>
      <w:r w:rsidR="001327BC" w:rsidRPr="007350DD">
        <w:t xml:space="preserve"> </w:t>
      </w:r>
      <w:r w:rsidR="006564B6" w:rsidRPr="007350DD">
        <w:t>of</w:t>
      </w:r>
      <w:r w:rsidR="001327BC" w:rsidRPr="007350DD">
        <w:t xml:space="preserve"> </w:t>
      </w:r>
      <w:r w:rsidR="006564B6" w:rsidRPr="007350DD">
        <w:t>11</w:t>
      </w:r>
      <w:r w:rsidR="001327BC" w:rsidRPr="007350DD">
        <w:t xml:space="preserve"> </w:t>
      </w:r>
      <w:r w:rsidR="006564B6" w:rsidRPr="007350DD">
        <w:t>years</w:t>
      </w:r>
      <w:r w:rsidR="001327BC" w:rsidRPr="007350DD">
        <w:t xml:space="preserve"> </w:t>
      </w:r>
      <w:r w:rsidR="006564B6" w:rsidRPr="007350DD">
        <w:t>and</w:t>
      </w:r>
      <w:r w:rsidR="001327BC" w:rsidRPr="007350DD">
        <w:t xml:space="preserve"> </w:t>
      </w:r>
      <w:r w:rsidR="006564B6" w:rsidRPr="007350DD">
        <w:t>of</w:t>
      </w:r>
      <w:r w:rsidR="001327BC" w:rsidRPr="007350DD">
        <w:t xml:space="preserve"> </w:t>
      </w:r>
      <w:r w:rsidR="006564B6" w:rsidRPr="007350DD">
        <w:t>sufficient</w:t>
      </w:r>
      <w:r w:rsidR="001327BC" w:rsidRPr="007350DD">
        <w:t xml:space="preserve"> </w:t>
      </w:r>
      <w:r w:rsidR="006564B6" w:rsidRPr="007350DD">
        <w:t>capacity</w:t>
      </w:r>
      <w:r w:rsidR="001327BC" w:rsidRPr="007350DD">
        <w:t xml:space="preserve"> </w:t>
      </w:r>
      <w:r w:rsidR="006564B6" w:rsidRPr="007350DD">
        <w:t>to</w:t>
      </w:r>
      <w:r w:rsidR="001327BC" w:rsidRPr="007350DD">
        <w:t xml:space="preserve"> </w:t>
      </w:r>
      <w:r w:rsidR="006564B6" w:rsidRPr="007350DD">
        <w:t>commit</w:t>
      </w:r>
      <w:r w:rsidR="001327BC" w:rsidRPr="007350DD">
        <w:t xml:space="preserve"> </w:t>
      </w:r>
      <w:r w:rsidR="006564B6" w:rsidRPr="007350DD">
        <w:t>crime</w:t>
      </w:r>
      <w:r w:rsidR="00EA19E5" w:rsidRPr="007350DD">
        <w:t>”</w:t>
      </w:r>
      <w:r w:rsidR="006564B6" w:rsidRPr="007350DD">
        <w:t>.</w:t>
      </w:r>
      <w:r w:rsidR="001327BC" w:rsidRPr="007350DD">
        <w:t xml:space="preserve"> </w:t>
      </w:r>
    </w:p>
    <w:p w:rsidR="006564B6" w:rsidRPr="007350DD" w:rsidRDefault="006564B6" w:rsidP="009E22FF">
      <w:pPr>
        <w:pStyle w:val="SingleTxtG"/>
      </w:pPr>
      <w:r w:rsidRPr="007350DD">
        <w:t>30.</w:t>
      </w:r>
      <w:r w:rsidRPr="007350DD">
        <w:tab/>
        <w:t>However,</w:t>
      </w:r>
      <w:r w:rsidR="001327BC" w:rsidRPr="007350DD">
        <w:t xml:space="preserve"> </w:t>
      </w:r>
      <w:r w:rsidRPr="007350DD">
        <w:t>discrepancies</w:t>
      </w:r>
      <w:r w:rsidR="001327BC" w:rsidRPr="007350DD">
        <w:t xml:space="preserve"> </w:t>
      </w:r>
      <w:r w:rsidRPr="007350DD">
        <w:t>remain</w:t>
      </w:r>
      <w:r w:rsidR="001327BC" w:rsidRPr="007350DD">
        <w:t xml:space="preserve"> </w:t>
      </w:r>
      <w:r w:rsidRPr="007350DD">
        <w:t>in</w:t>
      </w:r>
      <w:r w:rsidR="001327BC" w:rsidRPr="007350DD">
        <w:t xml:space="preserve"> </w:t>
      </w:r>
      <w:r w:rsidRPr="007350DD">
        <w:t>the</w:t>
      </w:r>
      <w:r w:rsidR="001327BC" w:rsidRPr="007350DD">
        <w:t xml:space="preserve"> </w:t>
      </w:r>
      <w:r w:rsidRPr="007350DD">
        <w:t>legislation</w:t>
      </w:r>
      <w:r w:rsidR="001327BC" w:rsidRPr="007350DD">
        <w:t xml:space="preserve"> </w:t>
      </w:r>
      <w:r w:rsidRPr="007350DD">
        <w:t>vis-à-vis</w:t>
      </w:r>
      <w:r w:rsidR="001327BC" w:rsidRPr="007350DD">
        <w:t xml:space="preserve"> </w:t>
      </w:r>
      <w:r w:rsidRPr="007350DD">
        <w:t>the</w:t>
      </w:r>
      <w:r w:rsidR="001327BC" w:rsidRPr="007350DD">
        <w:t xml:space="preserve"> </w:t>
      </w:r>
      <w:r w:rsidRPr="007350DD">
        <w:t>minimum</w:t>
      </w:r>
      <w:r w:rsidR="001327BC" w:rsidRPr="007350DD">
        <w:t xml:space="preserve"> </w:t>
      </w:r>
      <w:r w:rsidRPr="007350DD">
        <w:t>age</w:t>
      </w:r>
      <w:r w:rsidR="001327BC" w:rsidRPr="007350DD">
        <w:t xml:space="preserve"> </w:t>
      </w:r>
      <w:r w:rsidRPr="007350DD">
        <w:t>at</w:t>
      </w:r>
      <w:r w:rsidR="001327BC" w:rsidRPr="007350DD">
        <w:t xml:space="preserve"> </w:t>
      </w:r>
      <w:r w:rsidRPr="007350DD">
        <w:t>which</w:t>
      </w:r>
      <w:r w:rsidR="001327BC" w:rsidRPr="007350DD">
        <w:t xml:space="preserve"> </w:t>
      </w:r>
      <w:r w:rsidRPr="007350DD">
        <w:t>specific</w:t>
      </w:r>
      <w:r w:rsidR="001327BC" w:rsidRPr="007350DD">
        <w:t xml:space="preserve"> </w:t>
      </w:r>
      <w:r w:rsidRPr="007350DD">
        <w:t>rights</w:t>
      </w:r>
      <w:r w:rsidR="001327BC" w:rsidRPr="007350DD">
        <w:t xml:space="preserve"> </w:t>
      </w:r>
      <w:r w:rsidRPr="007350DD">
        <w:t>are</w:t>
      </w:r>
      <w:r w:rsidR="001327BC" w:rsidRPr="007350DD">
        <w:t xml:space="preserve"> </w:t>
      </w:r>
      <w:r w:rsidRPr="007350DD">
        <w:t>legally</w:t>
      </w:r>
      <w:r w:rsidR="001327BC" w:rsidRPr="007350DD">
        <w:t xml:space="preserve"> </w:t>
      </w:r>
      <w:r w:rsidRPr="007350DD">
        <w:t>recognized:</w:t>
      </w:r>
    </w:p>
    <w:p w:rsidR="006564B6" w:rsidRPr="004A6123" w:rsidRDefault="00F01A61" w:rsidP="009E22FF">
      <w:pPr>
        <w:pStyle w:val="SingleTxtG"/>
      </w:pPr>
      <w:r w:rsidRPr="007350DD">
        <w:tab/>
        <w:t>(a)</w:t>
      </w:r>
      <w:r w:rsidR="006564B6" w:rsidRPr="007350DD">
        <w:tab/>
        <w:t>The</w:t>
      </w:r>
      <w:r w:rsidR="001327BC" w:rsidRPr="007350DD">
        <w:t xml:space="preserve"> </w:t>
      </w:r>
      <w:r w:rsidR="006564B6" w:rsidRPr="004A6123">
        <w:t>Age</w:t>
      </w:r>
      <w:r w:rsidR="001327BC" w:rsidRPr="004A6123">
        <w:t xml:space="preserve"> </w:t>
      </w:r>
      <w:r w:rsidR="006564B6" w:rsidRPr="004A6123">
        <w:t>of</w:t>
      </w:r>
      <w:r w:rsidR="001327BC" w:rsidRPr="004A6123">
        <w:t xml:space="preserve"> </w:t>
      </w:r>
      <w:r w:rsidR="006564B6" w:rsidRPr="004A6123">
        <w:t>Majority</w:t>
      </w:r>
      <w:r w:rsidR="001327BC" w:rsidRPr="004A6123">
        <w:t xml:space="preserve"> </w:t>
      </w:r>
      <w:r w:rsidR="006564B6" w:rsidRPr="004A6123">
        <w:t>(18</w:t>
      </w:r>
      <w:r w:rsidR="001327BC" w:rsidRPr="004A6123">
        <w:t xml:space="preserve"> </w:t>
      </w:r>
      <w:r w:rsidR="006564B6" w:rsidRPr="004A6123">
        <w:t>years)</w:t>
      </w:r>
      <w:r w:rsidRPr="004A6123">
        <w:t>;</w:t>
      </w:r>
    </w:p>
    <w:p w:rsidR="006564B6" w:rsidRPr="004A6123" w:rsidRDefault="00F01A61" w:rsidP="00F01A61">
      <w:pPr>
        <w:pStyle w:val="SingleTxtG"/>
      </w:pPr>
      <w:r w:rsidRPr="004A6123">
        <w:tab/>
        <w:t>(b)</w:t>
      </w:r>
      <w:r w:rsidR="006564B6" w:rsidRPr="004A6123">
        <w:tab/>
        <w:t>Legal</w:t>
      </w:r>
      <w:r w:rsidR="001327BC" w:rsidRPr="004A6123">
        <w:t xml:space="preserve"> </w:t>
      </w:r>
      <w:r w:rsidR="006564B6" w:rsidRPr="004A6123">
        <w:t>and</w:t>
      </w:r>
      <w:r w:rsidR="001327BC" w:rsidRPr="004A6123">
        <w:t xml:space="preserve"> </w:t>
      </w:r>
      <w:r w:rsidR="006564B6" w:rsidRPr="004A6123">
        <w:t>Medical</w:t>
      </w:r>
      <w:r w:rsidR="001327BC" w:rsidRPr="004A6123">
        <w:t xml:space="preserve"> </w:t>
      </w:r>
      <w:r w:rsidR="006564B6" w:rsidRPr="004A6123">
        <w:t>Counselling</w:t>
      </w:r>
      <w:r w:rsidR="001327BC" w:rsidRPr="004A6123">
        <w:t xml:space="preserve"> </w:t>
      </w:r>
      <w:r w:rsidR="006564B6" w:rsidRPr="004A6123">
        <w:t>without</w:t>
      </w:r>
      <w:r w:rsidR="001327BC" w:rsidRPr="004A6123">
        <w:t xml:space="preserve"> </w:t>
      </w:r>
      <w:r w:rsidR="006564B6" w:rsidRPr="004A6123">
        <w:t>Parental</w:t>
      </w:r>
      <w:r w:rsidR="001327BC" w:rsidRPr="004A6123">
        <w:t xml:space="preserve"> </w:t>
      </w:r>
      <w:r w:rsidR="006564B6" w:rsidRPr="004A6123">
        <w:t>Consent</w:t>
      </w:r>
      <w:r w:rsidR="006461CD" w:rsidRPr="004A6123">
        <w:t xml:space="preserve"> </w:t>
      </w:r>
      <w:r w:rsidR="006564B6" w:rsidRPr="004A6123">
        <w:t>(generally</w:t>
      </w:r>
      <w:r w:rsidR="001327BC" w:rsidRPr="004A6123">
        <w:t xml:space="preserve"> </w:t>
      </w:r>
      <w:r w:rsidR="006564B6" w:rsidRPr="004A6123">
        <w:t>considered</w:t>
      </w:r>
      <w:r w:rsidR="001327BC" w:rsidRPr="004A6123">
        <w:t xml:space="preserve"> </w:t>
      </w:r>
      <w:r w:rsidR="006564B6" w:rsidRPr="004A6123">
        <w:t>to</w:t>
      </w:r>
      <w:r w:rsidR="001327BC" w:rsidRPr="004A6123">
        <w:t xml:space="preserve"> </w:t>
      </w:r>
      <w:r w:rsidR="006564B6" w:rsidRPr="004A6123">
        <w:t>be</w:t>
      </w:r>
      <w:r w:rsidR="001327BC" w:rsidRPr="004A6123">
        <w:t xml:space="preserve"> </w:t>
      </w:r>
      <w:r w:rsidR="006564B6" w:rsidRPr="004A6123">
        <w:t>16</w:t>
      </w:r>
      <w:r w:rsidR="001327BC" w:rsidRPr="004A6123">
        <w:t xml:space="preserve"> </w:t>
      </w:r>
      <w:r w:rsidR="006564B6" w:rsidRPr="004A6123">
        <w:t>years)</w:t>
      </w:r>
      <w:r w:rsidRPr="004A6123">
        <w:t>;</w:t>
      </w:r>
    </w:p>
    <w:p w:rsidR="006564B6" w:rsidRPr="004A6123" w:rsidRDefault="00F01A61" w:rsidP="00F01A61">
      <w:pPr>
        <w:pStyle w:val="SingleTxtG"/>
      </w:pPr>
      <w:r w:rsidRPr="004A6123">
        <w:tab/>
        <w:t>(c)</w:t>
      </w:r>
      <w:r w:rsidRPr="004A6123">
        <w:tab/>
      </w:r>
      <w:r w:rsidR="006564B6" w:rsidRPr="004A6123">
        <w:t>End</w:t>
      </w:r>
      <w:r w:rsidR="001327BC" w:rsidRPr="004A6123">
        <w:t xml:space="preserve"> </w:t>
      </w:r>
      <w:r w:rsidR="006564B6" w:rsidRPr="004A6123">
        <w:t>of</w:t>
      </w:r>
      <w:r w:rsidR="001327BC" w:rsidRPr="004A6123">
        <w:t xml:space="preserve"> </w:t>
      </w:r>
      <w:r w:rsidR="006564B6" w:rsidRPr="004A6123">
        <w:t>Compulsory</w:t>
      </w:r>
      <w:r w:rsidR="001327BC" w:rsidRPr="004A6123">
        <w:t xml:space="preserve"> </w:t>
      </w:r>
      <w:r w:rsidR="006564B6" w:rsidRPr="004A6123">
        <w:t>Education</w:t>
      </w:r>
      <w:r w:rsidR="001327BC" w:rsidRPr="004A6123">
        <w:t xml:space="preserve"> </w:t>
      </w:r>
      <w:r w:rsidR="006564B6" w:rsidRPr="004A6123">
        <w:t>(16</w:t>
      </w:r>
      <w:r w:rsidR="001327BC" w:rsidRPr="004A6123">
        <w:t xml:space="preserve"> </w:t>
      </w:r>
      <w:r w:rsidR="006564B6" w:rsidRPr="004A6123">
        <w:t>years)</w:t>
      </w:r>
      <w:r w:rsidRPr="004A6123">
        <w:t>;</w:t>
      </w:r>
      <w:r w:rsidR="001327BC" w:rsidRPr="004A6123">
        <w:t xml:space="preserve"> </w:t>
      </w:r>
    </w:p>
    <w:p w:rsidR="006564B6" w:rsidRPr="004A6123" w:rsidRDefault="00F01A61" w:rsidP="009E22FF">
      <w:pPr>
        <w:pStyle w:val="SingleTxtG"/>
      </w:pPr>
      <w:r w:rsidRPr="004A6123">
        <w:tab/>
        <w:t>(d)</w:t>
      </w:r>
      <w:r w:rsidR="006564B6" w:rsidRPr="004A6123">
        <w:tab/>
        <w:t>Employment:</w:t>
      </w:r>
      <w:r w:rsidR="001327BC" w:rsidRPr="004A6123">
        <w:t xml:space="preserve"> </w:t>
      </w:r>
      <w:r w:rsidR="006564B6" w:rsidRPr="004A6123">
        <w:t>part</w:t>
      </w:r>
      <w:r w:rsidR="001327BC" w:rsidRPr="004A6123">
        <w:t xml:space="preserve"> </w:t>
      </w:r>
      <w:r w:rsidR="006564B6" w:rsidRPr="004A6123">
        <w:t>time/full</w:t>
      </w:r>
      <w:r w:rsidR="001327BC" w:rsidRPr="004A6123">
        <w:t xml:space="preserve"> </w:t>
      </w:r>
      <w:r w:rsidR="006564B6" w:rsidRPr="004A6123">
        <w:t>time</w:t>
      </w:r>
      <w:r w:rsidR="006461CD" w:rsidRPr="004A6123">
        <w:t xml:space="preserve"> </w:t>
      </w:r>
      <w:r w:rsidR="006564B6" w:rsidRPr="004A6123">
        <w:t>(16</w:t>
      </w:r>
      <w:r w:rsidR="001327BC" w:rsidRPr="004A6123">
        <w:t xml:space="preserve"> </w:t>
      </w:r>
      <w:r w:rsidR="006564B6" w:rsidRPr="004A6123">
        <w:t>years)</w:t>
      </w:r>
      <w:r w:rsidRPr="004A6123">
        <w:t>;</w:t>
      </w:r>
    </w:p>
    <w:p w:rsidR="006564B6" w:rsidRPr="004A6123" w:rsidRDefault="00F01A61" w:rsidP="009E22FF">
      <w:pPr>
        <w:pStyle w:val="SingleTxtG"/>
      </w:pPr>
      <w:r w:rsidRPr="004A6123">
        <w:tab/>
        <w:t>(e)</w:t>
      </w:r>
      <w:r w:rsidR="006564B6" w:rsidRPr="004A6123">
        <w:tab/>
        <w:t>Sexual</w:t>
      </w:r>
      <w:r w:rsidR="001327BC" w:rsidRPr="004A6123">
        <w:t xml:space="preserve"> </w:t>
      </w:r>
      <w:r w:rsidR="006564B6" w:rsidRPr="004A6123">
        <w:t>Consent</w:t>
      </w:r>
      <w:r w:rsidR="001327BC" w:rsidRPr="004A6123">
        <w:t xml:space="preserve"> </w:t>
      </w:r>
      <w:r w:rsidR="006564B6" w:rsidRPr="004A6123">
        <w:t>(16</w:t>
      </w:r>
      <w:r w:rsidR="001327BC" w:rsidRPr="004A6123">
        <w:t xml:space="preserve"> </w:t>
      </w:r>
      <w:r w:rsidR="006564B6" w:rsidRPr="004A6123">
        <w:t>years)</w:t>
      </w:r>
      <w:r w:rsidRPr="004A6123">
        <w:t>;</w:t>
      </w:r>
    </w:p>
    <w:p w:rsidR="006564B6" w:rsidRPr="004A6123" w:rsidRDefault="00F01A61" w:rsidP="009E22FF">
      <w:pPr>
        <w:pStyle w:val="SingleTxtG"/>
      </w:pPr>
      <w:r w:rsidRPr="004A6123">
        <w:tab/>
        <w:t>(f)</w:t>
      </w:r>
      <w:r w:rsidR="006564B6" w:rsidRPr="004A6123">
        <w:tab/>
        <w:t>Marriage</w:t>
      </w:r>
      <w:r w:rsidR="001327BC" w:rsidRPr="004A6123">
        <w:t xml:space="preserve"> </w:t>
      </w:r>
      <w:r w:rsidR="006564B6" w:rsidRPr="004A6123">
        <w:t>(16</w:t>
      </w:r>
      <w:r w:rsidR="001327BC" w:rsidRPr="004A6123">
        <w:t xml:space="preserve"> </w:t>
      </w:r>
      <w:r w:rsidR="006564B6" w:rsidRPr="004A6123">
        <w:t>years)</w:t>
      </w:r>
      <w:r w:rsidRPr="004A6123">
        <w:t>;</w:t>
      </w:r>
    </w:p>
    <w:p w:rsidR="006564B6" w:rsidRPr="004A6123" w:rsidRDefault="00F01A61" w:rsidP="00F01A61">
      <w:pPr>
        <w:pStyle w:val="SingleTxtG"/>
      </w:pPr>
      <w:r w:rsidRPr="004A6123">
        <w:tab/>
        <w:t>(g)</w:t>
      </w:r>
      <w:r w:rsidR="006564B6" w:rsidRPr="004A6123">
        <w:tab/>
        <w:t>Voluntary</w:t>
      </w:r>
      <w:r w:rsidR="001327BC" w:rsidRPr="004A6123">
        <w:t xml:space="preserve"> </w:t>
      </w:r>
      <w:r w:rsidR="006564B6" w:rsidRPr="004A6123">
        <w:t>Enlistment</w:t>
      </w:r>
      <w:r w:rsidR="001327BC" w:rsidRPr="004A6123">
        <w:t xml:space="preserve"> </w:t>
      </w:r>
      <w:r w:rsidR="006564B6" w:rsidRPr="004A6123">
        <w:t>and</w:t>
      </w:r>
      <w:r w:rsidR="001327BC" w:rsidRPr="004A6123">
        <w:t xml:space="preserve"> </w:t>
      </w:r>
      <w:r w:rsidR="006564B6" w:rsidRPr="004A6123">
        <w:t>Conscription</w:t>
      </w:r>
      <w:r w:rsidR="001327BC" w:rsidRPr="004A6123">
        <w:t xml:space="preserve"> </w:t>
      </w:r>
      <w:r w:rsidR="006564B6" w:rsidRPr="004A6123">
        <w:t>in</w:t>
      </w:r>
      <w:r w:rsidR="001327BC" w:rsidRPr="004A6123">
        <w:t xml:space="preserve"> </w:t>
      </w:r>
      <w:r w:rsidR="006564B6" w:rsidRPr="004A6123">
        <w:t>the</w:t>
      </w:r>
      <w:r w:rsidR="001327BC" w:rsidRPr="004A6123">
        <w:t xml:space="preserve"> </w:t>
      </w:r>
      <w:r w:rsidR="006564B6" w:rsidRPr="004A6123">
        <w:t>armed</w:t>
      </w:r>
      <w:r w:rsidR="001327BC" w:rsidRPr="004A6123">
        <w:t xml:space="preserve"> </w:t>
      </w:r>
      <w:r w:rsidR="006564B6" w:rsidRPr="004A6123">
        <w:t>forces</w:t>
      </w:r>
      <w:r w:rsidR="001327BC" w:rsidRPr="004A6123">
        <w:t xml:space="preserve"> </w:t>
      </w:r>
      <w:r w:rsidR="006564B6" w:rsidRPr="004A6123">
        <w:t>(18</w:t>
      </w:r>
      <w:r w:rsidR="001327BC" w:rsidRPr="004A6123">
        <w:t xml:space="preserve"> </w:t>
      </w:r>
      <w:r w:rsidR="006564B6" w:rsidRPr="004A6123">
        <w:t>years)</w:t>
      </w:r>
      <w:r w:rsidRPr="004A6123">
        <w:t>;</w:t>
      </w:r>
    </w:p>
    <w:p w:rsidR="006564B6" w:rsidRPr="004A6123" w:rsidRDefault="00F01A61" w:rsidP="00F01A61">
      <w:pPr>
        <w:pStyle w:val="SingleTxtG"/>
      </w:pPr>
      <w:r w:rsidRPr="004A6123">
        <w:tab/>
        <w:t>(h)</w:t>
      </w:r>
      <w:r w:rsidR="006564B6" w:rsidRPr="004A6123">
        <w:tab/>
        <w:t>Voluntarily</w:t>
      </w:r>
      <w:r w:rsidR="001327BC" w:rsidRPr="004A6123">
        <w:t xml:space="preserve"> </w:t>
      </w:r>
      <w:r w:rsidR="006564B6" w:rsidRPr="004A6123">
        <w:t>giving</w:t>
      </w:r>
      <w:r w:rsidR="001327BC" w:rsidRPr="004A6123">
        <w:t xml:space="preserve"> </w:t>
      </w:r>
      <w:r w:rsidR="006564B6" w:rsidRPr="004A6123">
        <w:t>testimony</w:t>
      </w:r>
      <w:r w:rsidR="001327BC" w:rsidRPr="004A6123">
        <w:t xml:space="preserve"> </w:t>
      </w:r>
      <w:r w:rsidR="006564B6" w:rsidRPr="004A6123">
        <w:t>in</w:t>
      </w:r>
      <w:r w:rsidR="001327BC" w:rsidRPr="004A6123">
        <w:t xml:space="preserve"> </w:t>
      </w:r>
      <w:r w:rsidR="006564B6" w:rsidRPr="004A6123">
        <w:t>court</w:t>
      </w:r>
      <w:r w:rsidR="001327BC" w:rsidRPr="004A6123">
        <w:t xml:space="preserve"> </w:t>
      </w:r>
      <w:r w:rsidR="006564B6" w:rsidRPr="004A6123">
        <w:t>(7</w:t>
      </w:r>
      <w:r w:rsidR="001327BC" w:rsidRPr="004A6123">
        <w:t xml:space="preserve"> </w:t>
      </w:r>
      <w:r w:rsidR="006564B6" w:rsidRPr="004A6123">
        <w:t>to</w:t>
      </w:r>
      <w:r w:rsidR="001327BC" w:rsidRPr="004A6123">
        <w:t xml:space="preserve"> </w:t>
      </w:r>
      <w:r w:rsidR="006564B6" w:rsidRPr="004A6123">
        <w:t>14</w:t>
      </w:r>
      <w:r w:rsidR="001327BC" w:rsidRPr="004A6123">
        <w:t xml:space="preserve"> </w:t>
      </w:r>
      <w:r w:rsidR="006564B6" w:rsidRPr="004A6123">
        <w:t>years)</w:t>
      </w:r>
      <w:r w:rsidRPr="004A6123">
        <w:t>;</w:t>
      </w:r>
    </w:p>
    <w:p w:rsidR="006564B6" w:rsidRPr="004A6123" w:rsidRDefault="00F01A61" w:rsidP="009E22FF">
      <w:pPr>
        <w:pStyle w:val="SingleTxtG"/>
      </w:pPr>
      <w:r w:rsidRPr="004A6123">
        <w:tab/>
        <w:t>(</w:t>
      </w:r>
      <w:proofErr w:type="spellStart"/>
      <w:r w:rsidRPr="004A6123">
        <w:t>i</w:t>
      </w:r>
      <w:proofErr w:type="spellEnd"/>
      <w:r w:rsidRPr="004A6123">
        <w:t>)</w:t>
      </w:r>
      <w:r w:rsidR="006564B6" w:rsidRPr="004A6123">
        <w:tab/>
        <w:t>Criminal</w:t>
      </w:r>
      <w:r w:rsidR="001327BC" w:rsidRPr="004A6123">
        <w:t xml:space="preserve"> </w:t>
      </w:r>
      <w:r w:rsidR="006564B6" w:rsidRPr="004A6123">
        <w:t>Liability</w:t>
      </w:r>
      <w:r w:rsidR="001327BC" w:rsidRPr="004A6123">
        <w:t xml:space="preserve"> </w:t>
      </w:r>
      <w:r w:rsidR="006564B6" w:rsidRPr="004A6123">
        <w:t>(11</w:t>
      </w:r>
      <w:r w:rsidR="001327BC" w:rsidRPr="004A6123">
        <w:t xml:space="preserve"> </w:t>
      </w:r>
      <w:r w:rsidR="006564B6" w:rsidRPr="004A6123">
        <w:t>years)</w:t>
      </w:r>
      <w:r w:rsidRPr="004A6123">
        <w:t>;</w:t>
      </w:r>
    </w:p>
    <w:p w:rsidR="006564B6" w:rsidRPr="004A6123" w:rsidRDefault="00F01A61" w:rsidP="00F01A61">
      <w:pPr>
        <w:pStyle w:val="SingleTxtG"/>
      </w:pPr>
      <w:r w:rsidRPr="004A6123">
        <w:tab/>
        <w:t>(j)</w:t>
      </w:r>
      <w:r w:rsidR="006564B6" w:rsidRPr="004A6123">
        <w:tab/>
        <w:t>Deprivation</w:t>
      </w:r>
      <w:r w:rsidR="001327BC" w:rsidRPr="004A6123">
        <w:t xml:space="preserve"> </w:t>
      </w:r>
      <w:r w:rsidR="006564B6" w:rsidRPr="004A6123">
        <w:t>of</w:t>
      </w:r>
      <w:r w:rsidR="001327BC" w:rsidRPr="004A6123">
        <w:t xml:space="preserve"> </w:t>
      </w:r>
      <w:r w:rsidR="006564B6" w:rsidRPr="004A6123">
        <w:t>Liberty</w:t>
      </w:r>
      <w:r w:rsidR="001327BC" w:rsidRPr="004A6123">
        <w:t xml:space="preserve"> </w:t>
      </w:r>
      <w:r w:rsidR="006564B6" w:rsidRPr="004A6123">
        <w:t>(11</w:t>
      </w:r>
      <w:r w:rsidR="001327BC" w:rsidRPr="004A6123">
        <w:t xml:space="preserve"> </w:t>
      </w:r>
      <w:r w:rsidR="006564B6" w:rsidRPr="004A6123">
        <w:t>years)</w:t>
      </w:r>
      <w:r w:rsidRPr="004A6123">
        <w:t>;</w:t>
      </w:r>
    </w:p>
    <w:p w:rsidR="006564B6" w:rsidRPr="004A6123" w:rsidRDefault="00F01A61" w:rsidP="00F01A61">
      <w:pPr>
        <w:pStyle w:val="SingleTxtG"/>
      </w:pPr>
      <w:r w:rsidRPr="004A6123">
        <w:tab/>
        <w:t>(k)</w:t>
      </w:r>
      <w:r w:rsidR="006564B6" w:rsidRPr="004A6123">
        <w:tab/>
        <w:t>Imprisonment</w:t>
      </w:r>
      <w:r w:rsidR="001327BC" w:rsidRPr="004A6123">
        <w:t xml:space="preserve"> </w:t>
      </w:r>
      <w:r w:rsidR="006564B6" w:rsidRPr="004A6123">
        <w:t>(16</w:t>
      </w:r>
      <w:r w:rsidR="001327BC" w:rsidRPr="004A6123">
        <w:t xml:space="preserve"> </w:t>
      </w:r>
      <w:r w:rsidR="006564B6" w:rsidRPr="004A6123">
        <w:t>years)</w:t>
      </w:r>
      <w:r w:rsidRPr="004A6123">
        <w:t>;</w:t>
      </w:r>
    </w:p>
    <w:p w:rsidR="006564B6" w:rsidRPr="007350DD" w:rsidRDefault="00F01A61" w:rsidP="009E22FF">
      <w:pPr>
        <w:pStyle w:val="SingleTxtG"/>
      </w:pPr>
      <w:r w:rsidRPr="004A6123">
        <w:tab/>
        <w:t>(l)</w:t>
      </w:r>
      <w:r w:rsidR="006564B6" w:rsidRPr="004A6123">
        <w:tab/>
        <w:t>Consumption</w:t>
      </w:r>
      <w:r w:rsidR="001327BC" w:rsidRPr="004A6123">
        <w:t xml:space="preserve"> </w:t>
      </w:r>
      <w:r w:rsidR="006564B6" w:rsidRPr="004A6123">
        <w:t>of</w:t>
      </w:r>
      <w:r w:rsidR="001327BC" w:rsidRPr="004A6123">
        <w:t xml:space="preserve"> </w:t>
      </w:r>
      <w:r w:rsidR="006564B6" w:rsidRPr="004A6123">
        <w:t>Alcohol</w:t>
      </w:r>
      <w:r w:rsidR="001327BC" w:rsidRPr="004A6123">
        <w:t xml:space="preserve"> </w:t>
      </w:r>
      <w:r w:rsidR="006564B6" w:rsidRPr="004A6123">
        <w:t>and</w:t>
      </w:r>
      <w:r w:rsidR="001327BC" w:rsidRPr="004A6123">
        <w:t xml:space="preserve"> </w:t>
      </w:r>
      <w:r w:rsidR="006564B6" w:rsidRPr="004A6123">
        <w:t>other</w:t>
      </w:r>
      <w:r w:rsidR="001327BC" w:rsidRPr="004A6123">
        <w:t xml:space="preserve"> </w:t>
      </w:r>
      <w:r w:rsidR="006564B6" w:rsidRPr="004A6123">
        <w:t>Controlled</w:t>
      </w:r>
      <w:r w:rsidR="001327BC" w:rsidRPr="004A6123">
        <w:t xml:space="preserve"> </w:t>
      </w:r>
      <w:r w:rsidR="006564B6" w:rsidRPr="004A6123">
        <w:t>Substances</w:t>
      </w:r>
      <w:r w:rsidR="001327BC" w:rsidRPr="004A6123">
        <w:t xml:space="preserve"> </w:t>
      </w:r>
      <w:r w:rsidR="006564B6" w:rsidRPr="004A6123">
        <w:t>(16</w:t>
      </w:r>
      <w:r w:rsidR="001327BC" w:rsidRPr="004A6123">
        <w:t xml:space="preserve"> </w:t>
      </w:r>
      <w:r w:rsidR="006564B6" w:rsidRPr="004A6123">
        <w:t>years)</w:t>
      </w:r>
      <w:r w:rsidRPr="007350DD">
        <w:t>.</w:t>
      </w:r>
    </w:p>
    <w:p w:rsidR="006564B6" w:rsidRPr="007350DD" w:rsidRDefault="006564B6" w:rsidP="004A6123">
      <w:pPr>
        <w:pStyle w:val="SingleTxtG"/>
      </w:pPr>
      <w:r w:rsidRPr="007350DD">
        <w:t>31.</w:t>
      </w:r>
      <w:r w:rsidRPr="007350DD">
        <w:tab/>
        <w:t>Barbados</w:t>
      </w:r>
      <w:r w:rsidR="00EA19E5" w:rsidRPr="007350DD">
        <w:t>’</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to</w:t>
      </w:r>
      <w:r w:rsidR="001327BC" w:rsidRPr="007350DD">
        <w:t xml:space="preserve"> </w:t>
      </w:r>
      <w:r w:rsidRPr="007350DD">
        <w:t>the</w:t>
      </w:r>
      <w:r w:rsidR="001327BC" w:rsidRPr="007350DD">
        <w:t xml:space="preserve"> </w:t>
      </w:r>
      <w:r w:rsidRPr="007350DD">
        <w:t>Committee</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(Para.</w:t>
      </w:r>
      <w:r w:rsidR="001327BC" w:rsidRPr="007350DD">
        <w:t xml:space="preserve"> </w:t>
      </w:r>
      <w:r w:rsidRPr="007350DD">
        <w:t>77)</w:t>
      </w:r>
      <w:r w:rsidR="001327BC" w:rsidRPr="007350DD">
        <w:t xml:space="preserve"> </w:t>
      </w:r>
      <w:r w:rsidRPr="007350DD">
        <w:t>observed</w:t>
      </w:r>
      <w:r w:rsidR="001327BC" w:rsidRPr="007350DD">
        <w:t xml:space="preserve"> </w:t>
      </w:r>
      <w:r w:rsidRPr="007350DD">
        <w:t>that</w:t>
      </w:r>
      <w:r w:rsidR="001327BC" w:rsidRPr="007350DD">
        <w:t xml:space="preserve"> </w:t>
      </w:r>
      <w:r w:rsidR="00EA19E5" w:rsidRPr="007350DD">
        <w:t>“</w:t>
      </w:r>
      <w:r w:rsidRPr="007350DD">
        <w:t>the</w:t>
      </w:r>
      <w:r w:rsidR="001327BC" w:rsidRPr="007350DD">
        <w:t xml:space="preserve"> </w:t>
      </w:r>
      <w:r w:rsidRPr="007350DD">
        <w:t>most</w:t>
      </w:r>
      <w:r w:rsidR="001327BC" w:rsidRPr="007350DD">
        <w:t xml:space="preserve"> </w:t>
      </w:r>
      <w:r w:rsidRPr="007350DD">
        <w:t>problematic</w:t>
      </w:r>
      <w:r w:rsidR="001327BC" w:rsidRPr="007350DD">
        <w:t xml:space="preserve"> </w:t>
      </w:r>
      <w:r w:rsidRPr="007350DD">
        <w:t>age</w:t>
      </w:r>
      <w:r w:rsidR="001327BC" w:rsidRPr="007350DD">
        <w:t xml:space="preserve"> </w:t>
      </w:r>
      <w:r w:rsidRPr="007350DD">
        <w:t>group</w:t>
      </w:r>
      <w:r w:rsidR="001327BC" w:rsidRPr="007350DD">
        <w:t xml:space="preserve"> </w:t>
      </w:r>
      <w:r w:rsidRPr="007350DD">
        <w:t>falls</w:t>
      </w:r>
      <w:r w:rsidR="001327BC" w:rsidRPr="007350DD">
        <w:t xml:space="preserve"> </w:t>
      </w:r>
      <w:r w:rsidRPr="007350DD">
        <w:t>between</w:t>
      </w:r>
      <w:r w:rsidR="001327BC" w:rsidRPr="007350DD">
        <w:t xml:space="preserve"> </w:t>
      </w:r>
      <w:r w:rsidRPr="007350DD">
        <w:t>16</w:t>
      </w:r>
      <w:r w:rsidR="001327BC" w:rsidRPr="007350DD">
        <w:t xml:space="preserve"> </w:t>
      </w:r>
      <w:r w:rsidRPr="007350DD">
        <w:t>years</w:t>
      </w:r>
      <w:r w:rsidR="001327BC" w:rsidRPr="007350DD">
        <w:t xml:space="preserve"> </w:t>
      </w:r>
      <w:r w:rsidRPr="007350DD">
        <w:t>and</w:t>
      </w:r>
      <w:r w:rsidR="001327BC" w:rsidRPr="007350DD">
        <w:t xml:space="preserve"> </w:t>
      </w:r>
      <w:r w:rsidRPr="007350DD">
        <w:t>18</w:t>
      </w:r>
      <w:r w:rsidR="001327BC" w:rsidRPr="007350DD">
        <w:t xml:space="preserve"> </w:t>
      </w:r>
      <w:r w:rsidRPr="007350DD">
        <w:t>years.</w:t>
      </w:r>
      <w:r w:rsidR="001327BC" w:rsidRPr="007350DD">
        <w:t xml:space="preserve"> </w:t>
      </w:r>
      <w:r w:rsidRPr="007350DD">
        <w:t>These</w:t>
      </w:r>
      <w:r w:rsidR="001327BC" w:rsidRPr="007350DD">
        <w:t xml:space="preserve"> </w:t>
      </w:r>
      <w:r w:rsidRPr="007350DD">
        <w:t>young</w:t>
      </w:r>
      <w:r w:rsidR="001327BC" w:rsidRPr="007350DD">
        <w:t xml:space="preserve"> </w:t>
      </w:r>
      <w:r w:rsidRPr="007350DD">
        <w:t>persons</w:t>
      </w:r>
      <w:r w:rsidR="001327BC" w:rsidRPr="007350DD">
        <w:t xml:space="preserve"> </w:t>
      </w:r>
      <w:r w:rsidRPr="007350DD">
        <w:t>are</w:t>
      </w:r>
      <w:r w:rsidR="001327BC" w:rsidRPr="007350DD">
        <w:t xml:space="preserve"> </w:t>
      </w:r>
      <w:r w:rsidRPr="007350DD">
        <w:t>legally</w:t>
      </w:r>
      <w:r w:rsidR="001327BC" w:rsidRPr="007350DD">
        <w:t xml:space="preserve"> </w:t>
      </w:r>
      <w:r w:rsidRPr="007350DD">
        <w:t>still</w:t>
      </w:r>
      <w:r w:rsidR="001327BC" w:rsidRPr="007350DD">
        <w:t xml:space="preserve"> </w:t>
      </w:r>
      <w:r w:rsidRPr="007350DD">
        <w:t>minors.</w:t>
      </w:r>
      <w:r w:rsidR="001327BC" w:rsidRPr="007350DD">
        <w:t xml:space="preserve"> </w:t>
      </w:r>
      <w:r w:rsidRPr="007350DD">
        <w:t>Where</w:t>
      </w:r>
      <w:r w:rsidR="001327BC" w:rsidRPr="007350DD">
        <w:t xml:space="preserve"> </w:t>
      </w:r>
      <w:r w:rsidRPr="007350DD">
        <w:t>the</w:t>
      </w:r>
      <w:r w:rsidR="001327BC" w:rsidRPr="007350DD">
        <w:t xml:space="preserve"> </w:t>
      </w:r>
      <w:r w:rsidRPr="007350DD">
        <w:t>behaviour</w:t>
      </w:r>
      <w:r w:rsidR="001327BC" w:rsidRPr="007350DD">
        <w:t xml:space="preserve"> </w:t>
      </w:r>
      <w:r w:rsidRPr="007350DD">
        <w:t>of</w:t>
      </w:r>
      <w:r w:rsidR="001327BC" w:rsidRPr="007350DD">
        <w:t xml:space="preserve"> </w:t>
      </w:r>
      <w:r w:rsidRPr="007350DD">
        <w:t>such</w:t>
      </w:r>
      <w:r w:rsidR="001327BC" w:rsidRPr="007350DD">
        <w:t xml:space="preserve"> </w:t>
      </w:r>
      <w:r w:rsidRPr="007350DD">
        <w:t>persons</w:t>
      </w:r>
      <w:r w:rsidR="001327BC" w:rsidRPr="007350DD">
        <w:t xml:space="preserve"> </w:t>
      </w:r>
      <w:r w:rsidRPr="007350DD">
        <w:t>is</w:t>
      </w:r>
      <w:r w:rsidR="001327BC" w:rsidRPr="007350DD">
        <w:t xml:space="preserve"> </w:t>
      </w:r>
      <w:r w:rsidRPr="007350DD">
        <w:t>delinquent,</w:t>
      </w:r>
      <w:r w:rsidR="001327BC" w:rsidRPr="007350DD">
        <w:t xml:space="preserve"> </w:t>
      </w:r>
      <w:r w:rsidRPr="007350DD">
        <w:t>there</w:t>
      </w:r>
      <w:r w:rsidR="001327BC" w:rsidRPr="007350DD">
        <w:t xml:space="preserve"> </w:t>
      </w:r>
      <w:r w:rsidRPr="007350DD">
        <w:t>is</w:t>
      </w:r>
      <w:r w:rsidR="001327BC" w:rsidRPr="007350DD">
        <w:t xml:space="preserve"> </w:t>
      </w:r>
      <w:r w:rsidRPr="007350DD">
        <w:t>great</w:t>
      </w:r>
      <w:r w:rsidR="001327BC" w:rsidRPr="007350DD">
        <w:t xml:space="preserve"> </w:t>
      </w:r>
      <w:r w:rsidRPr="007350DD">
        <w:t>difficulty</w:t>
      </w:r>
      <w:r w:rsidR="001327BC" w:rsidRPr="007350DD">
        <w:t xml:space="preserve"> </w:t>
      </w:r>
      <w:r w:rsidRPr="007350DD">
        <w:t>in</w:t>
      </w:r>
      <w:r w:rsidR="001327BC" w:rsidRPr="007350DD">
        <w:t xml:space="preserve"> </w:t>
      </w:r>
      <w:r w:rsidRPr="007350DD">
        <w:t>dealing</w:t>
      </w:r>
      <w:r w:rsidR="001327BC" w:rsidRPr="007350DD">
        <w:t xml:space="preserve"> </w:t>
      </w:r>
      <w:r w:rsidRPr="007350DD">
        <w:t>with</w:t>
      </w:r>
      <w:r w:rsidR="001327BC" w:rsidRPr="007350DD">
        <w:t xml:space="preserve"> </w:t>
      </w:r>
      <w:r w:rsidRPr="007350DD">
        <w:t>them.</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should</w:t>
      </w:r>
      <w:r w:rsidR="001327BC" w:rsidRPr="007350DD">
        <w:t xml:space="preserve"> </w:t>
      </w:r>
      <w:r w:rsidRPr="007350DD">
        <w:t>consider</w:t>
      </w:r>
      <w:r w:rsidR="001327BC" w:rsidRPr="007350DD">
        <w:t xml:space="preserve"> </w:t>
      </w:r>
      <w:r w:rsidRPr="007350DD">
        <w:t>a</w:t>
      </w:r>
      <w:r w:rsidR="001327BC" w:rsidRPr="007350DD">
        <w:t xml:space="preserve"> </w:t>
      </w:r>
      <w:r w:rsidRPr="007350DD">
        <w:t>halfway</w:t>
      </w:r>
      <w:r w:rsidR="001327BC" w:rsidRPr="007350DD">
        <w:t xml:space="preserve"> </w:t>
      </w:r>
      <w:r w:rsidRPr="007350DD">
        <w:t>facility</w:t>
      </w:r>
      <w:r w:rsidR="001327BC" w:rsidRPr="007350DD">
        <w:t xml:space="preserve"> </w:t>
      </w:r>
      <w:r w:rsidRPr="007350DD">
        <w:t>or</w:t>
      </w:r>
      <w:r w:rsidR="001327BC" w:rsidRPr="007350DD">
        <w:t xml:space="preserve"> </w:t>
      </w:r>
      <w:r w:rsidRPr="007350DD">
        <w:t>residential</w:t>
      </w:r>
      <w:r w:rsidR="001327BC" w:rsidRPr="007350DD">
        <w:t xml:space="preserve"> </w:t>
      </w:r>
      <w:r w:rsidRPr="007350DD">
        <w:t>centre</w:t>
      </w:r>
      <w:r w:rsidR="001327BC" w:rsidRPr="007350DD">
        <w:t xml:space="preserve"> </w:t>
      </w:r>
      <w:r w:rsidRPr="007350DD">
        <w:t>to</w:t>
      </w:r>
      <w:r w:rsidR="001327BC" w:rsidRPr="007350DD">
        <w:t xml:space="preserve"> </w:t>
      </w:r>
      <w:r w:rsidRPr="007350DD">
        <w:t>which</w:t>
      </w:r>
      <w:r w:rsidR="001327BC" w:rsidRPr="007350DD">
        <w:t xml:space="preserve"> </w:t>
      </w:r>
      <w:r w:rsidRPr="007350DD">
        <w:t>such</w:t>
      </w:r>
      <w:r w:rsidR="001327BC" w:rsidRPr="007350DD">
        <w:t xml:space="preserve"> </w:t>
      </w:r>
      <w:r w:rsidRPr="007350DD">
        <w:t>persons</w:t>
      </w:r>
      <w:r w:rsidR="001327BC" w:rsidRPr="007350DD">
        <w:t xml:space="preserve"> </w:t>
      </w:r>
      <w:r w:rsidRPr="007350DD">
        <w:t>could</w:t>
      </w:r>
      <w:r w:rsidR="001327BC" w:rsidRPr="007350DD">
        <w:t xml:space="preserve"> </w:t>
      </w:r>
      <w:r w:rsidRPr="007350DD">
        <w:t>be</w:t>
      </w:r>
      <w:r w:rsidR="001327BC" w:rsidRPr="007350DD">
        <w:t xml:space="preserve"> </w:t>
      </w:r>
      <w:r w:rsidRPr="007350DD">
        <w:t>sent</w:t>
      </w:r>
      <w:r w:rsidR="001327BC" w:rsidRPr="007350DD">
        <w:t xml:space="preserve"> </w:t>
      </w:r>
      <w:r w:rsidRPr="007350DD">
        <w:t>for</w:t>
      </w:r>
      <w:r w:rsidR="001327BC" w:rsidRPr="007350DD">
        <w:t xml:space="preserve"> </w:t>
      </w:r>
      <w:r w:rsidRPr="007350DD">
        <w:t>training</w:t>
      </w:r>
      <w:r w:rsidR="001327BC" w:rsidRPr="007350DD">
        <w:t xml:space="preserve"> </w:t>
      </w:r>
      <w:r w:rsidRPr="007350DD">
        <w:t>and</w:t>
      </w:r>
      <w:r w:rsidR="001327BC" w:rsidRPr="007350DD">
        <w:t xml:space="preserve"> </w:t>
      </w:r>
      <w:r w:rsidRPr="007350DD">
        <w:t>discipline</w:t>
      </w:r>
      <w:r w:rsidR="001327BC" w:rsidRPr="007350DD">
        <w:t xml:space="preserve"> </w:t>
      </w:r>
      <w:r w:rsidRPr="007350DD">
        <w:t>to</w:t>
      </w:r>
      <w:r w:rsidR="001327BC" w:rsidRPr="007350DD">
        <w:t xml:space="preserve"> </w:t>
      </w:r>
      <w:r w:rsidRPr="007350DD">
        <w:t>prepare</w:t>
      </w:r>
      <w:r w:rsidR="001327BC" w:rsidRPr="007350DD">
        <w:t xml:space="preserve"> </w:t>
      </w:r>
      <w:r w:rsidRPr="007350DD">
        <w:t>them</w:t>
      </w:r>
      <w:r w:rsidR="001327BC" w:rsidRPr="007350DD">
        <w:t xml:space="preserve"> </w:t>
      </w:r>
      <w:r w:rsidRPr="007350DD">
        <w:t>better</w:t>
      </w:r>
      <w:r w:rsidR="001327BC" w:rsidRPr="007350DD">
        <w:t xml:space="preserve"> </w:t>
      </w:r>
      <w:r w:rsidRPr="007350DD">
        <w:t>to</w:t>
      </w:r>
      <w:r w:rsidR="001327BC" w:rsidRPr="007350DD">
        <w:t xml:space="preserve"> </w:t>
      </w:r>
      <w:r w:rsidRPr="007350DD">
        <w:t>fit</w:t>
      </w:r>
      <w:r w:rsidR="001327BC" w:rsidRPr="007350DD">
        <w:t xml:space="preserve"> </w:t>
      </w:r>
      <w:r w:rsidRPr="007350DD">
        <w:t>into</w:t>
      </w:r>
      <w:r w:rsidR="001327BC" w:rsidRPr="007350DD">
        <w:t xml:space="preserve"> </w:t>
      </w:r>
      <w:r w:rsidRPr="007350DD">
        <w:t>the</w:t>
      </w:r>
      <w:r w:rsidR="001327BC" w:rsidRPr="007350DD">
        <w:t xml:space="preserve"> </w:t>
      </w:r>
      <w:r w:rsidRPr="007350DD">
        <w:t>society</w:t>
      </w:r>
      <w:r w:rsidR="00EA19E5" w:rsidRPr="007350DD">
        <w:t>”</w:t>
      </w:r>
      <w:r w:rsidRPr="007350DD">
        <w:t>.</w:t>
      </w:r>
      <w:r w:rsidR="001327BC" w:rsidRPr="007350DD">
        <w:t xml:space="preserve"> </w:t>
      </w:r>
    </w:p>
    <w:p w:rsidR="006564B6" w:rsidRPr="007350DD" w:rsidRDefault="006564B6" w:rsidP="009E22FF">
      <w:pPr>
        <w:pStyle w:val="SingleTxtG"/>
      </w:pPr>
      <w:r w:rsidRPr="007350DD">
        <w:lastRenderedPageBreak/>
        <w:t>32.</w:t>
      </w:r>
      <w:r w:rsidRPr="007350DD">
        <w:tab/>
        <w:t>As</w:t>
      </w:r>
      <w:r w:rsidR="001327BC" w:rsidRPr="007350DD">
        <w:t xml:space="preserve"> </w:t>
      </w:r>
      <w:r w:rsidRPr="007350DD">
        <w:t>will</w:t>
      </w:r>
      <w:r w:rsidR="001327BC" w:rsidRPr="007350DD">
        <w:t xml:space="preserve"> </w:t>
      </w:r>
      <w:r w:rsidRPr="007350DD">
        <w:t>be</w:t>
      </w:r>
      <w:r w:rsidR="001327BC" w:rsidRPr="007350DD">
        <w:t xml:space="preserve"> </w:t>
      </w:r>
      <w:r w:rsidRPr="007350DD">
        <w:t>shown</w:t>
      </w:r>
      <w:r w:rsidR="001327BC" w:rsidRPr="007350DD">
        <w:t xml:space="preserve"> </w:t>
      </w:r>
      <w:r w:rsidRPr="007350DD">
        <w:t>below,</w:t>
      </w:r>
      <w:r w:rsidR="001327BC" w:rsidRPr="007350DD">
        <w:t xml:space="preserve"> </w:t>
      </w:r>
      <w:r w:rsidRPr="007350DD">
        <w:t>there</w:t>
      </w:r>
      <w:r w:rsidR="001327BC" w:rsidRPr="007350DD">
        <w:t xml:space="preserve"> </w:t>
      </w:r>
      <w:r w:rsidRPr="007350DD">
        <w:t>exist</w:t>
      </w:r>
      <w:r w:rsidR="001327BC" w:rsidRPr="007350DD">
        <w:t xml:space="preserve"> </w:t>
      </w:r>
      <w:r w:rsidRPr="007350DD">
        <w:t>mechanisms</w:t>
      </w:r>
      <w:r w:rsidR="001327BC" w:rsidRPr="007350DD">
        <w:t xml:space="preserve"> </w:t>
      </w:r>
      <w:r w:rsidRPr="007350DD">
        <w:t>such</w:t>
      </w:r>
      <w:r w:rsidR="001327BC" w:rsidRPr="007350DD">
        <w:t xml:space="preserve"> </w:t>
      </w:r>
      <w:r w:rsidRPr="007350DD">
        <w:t>as</w:t>
      </w:r>
      <w:r w:rsidR="001327BC" w:rsidRPr="007350DD">
        <w:t xml:space="preserve"> </w:t>
      </w:r>
      <w:r w:rsidRPr="007350DD">
        <w:t>the</w:t>
      </w:r>
      <w:r w:rsidR="001327BC" w:rsidRPr="007350DD">
        <w:t xml:space="preserve"> </w:t>
      </w:r>
      <w:r w:rsidRPr="007350DD">
        <w:t>Police</w:t>
      </w:r>
      <w:r w:rsidR="001327BC" w:rsidRPr="007350DD">
        <w:t xml:space="preserve"> </w:t>
      </w:r>
      <w:r w:rsidRPr="007350DD">
        <w:t>Department</w:t>
      </w:r>
      <w:r w:rsidR="00EA19E5" w:rsidRPr="007350DD">
        <w:t>’</w:t>
      </w:r>
      <w:r w:rsidRPr="007350DD">
        <w:t>s</w:t>
      </w:r>
      <w:r w:rsidR="001327BC" w:rsidRPr="007350DD">
        <w:t xml:space="preserve"> </w:t>
      </w:r>
      <w:r w:rsidRPr="007350DD">
        <w:t>Juvenile</w:t>
      </w:r>
      <w:r w:rsidR="001327BC" w:rsidRPr="007350DD">
        <w:t xml:space="preserve"> </w:t>
      </w:r>
      <w:r w:rsidRPr="007350DD">
        <w:t>Liaison</w:t>
      </w:r>
      <w:r w:rsidR="001327BC" w:rsidRPr="007350DD">
        <w:t xml:space="preserve"> </w:t>
      </w:r>
      <w:r w:rsidRPr="007350DD">
        <w:t>Scheme</w:t>
      </w:r>
      <w:r w:rsidR="001327BC" w:rsidRPr="007350DD">
        <w:t xml:space="preserve"> </w:t>
      </w:r>
      <w:r w:rsidRPr="007350DD">
        <w:t>and</w:t>
      </w:r>
      <w:r w:rsidR="001327BC" w:rsidRPr="007350DD">
        <w:t xml:space="preserve"> </w:t>
      </w:r>
      <w:r w:rsidRPr="007350DD">
        <w:t>the</w:t>
      </w:r>
      <w:r w:rsidR="001327BC" w:rsidRPr="007350DD">
        <w:t xml:space="preserve"> </w:t>
      </w:r>
      <w:r w:rsidRPr="007350DD">
        <w:t>Probation</w:t>
      </w:r>
      <w:r w:rsidR="001327BC" w:rsidRPr="007350DD">
        <w:t xml:space="preserve"> </w:t>
      </w:r>
      <w:r w:rsidRPr="007350DD">
        <w:t>Department</w:t>
      </w:r>
      <w:r w:rsidR="001327BC" w:rsidRPr="007350DD">
        <w:t xml:space="preserve"> </w:t>
      </w:r>
      <w:r w:rsidRPr="007350DD">
        <w:t>for</w:t>
      </w:r>
      <w:r w:rsidR="001327BC" w:rsidRPr="007350DD">
        <w:t xml:space="preserve"> </w:t>
      </w:r>
      <w:r w:rsidRPr="007350DD">
        <w:t>delinquent</w:t>
      </w:r>
      <w:r w:rsidR="001327BC" w:rsidRPr="007350DD">
        <w:t xml:space="preserve"> </w:t>
      </w:r>
      <w:r w:rsidRPr="007350DD">
        <w:t>boys</w:t>
      </w:r>
      <w:r w:rsidR="001327BC" w:rsidRPr="007350DD">
        <w:t xml:space="preserve"> </w:t>
      </w:r>
      <w:r w:rsidRPr="007350DD">
        <w:t>and</w:t>
      </w:r>
      <w:r w:rsidR="001327BC" w:rsidRPr="007350DD">
        <w:t xml:space="preserve"> </w:t>
      </w:r>
      <w:r w:rsidRPr="007350DD">
        <w:t>girls.</w:t>
      </w:r>
      <w:r w:rsidR="001327BC" w:rsidRPr="007350DD">
        <w:t xml:space="preserve"> </w:t>
      </w:r>
      <w:r w:rsidRPr="007350DD">
        <w:t>In</w:t>
      </w:r>
      <w:r w:rsidR="001327BC" w:rsidRPr="007350DD">
        <w:t xml:space="preserve"> </w:t>
      </w:r>
      <w:r w:rsidRPr="007350DD">
        <w:t>addition</w:t>
      </w:r>
      <w:r w:rsidR="001327BC" w:rsidRPr="007350DD">
        <w:t xml:space="preserve"> </w:t>
      </w:r>
      <w:r w:rsidRPr="007350DD">
        <w:t>to</w:t>
      </w:r>
      <w:r w:rsidR="001327BC" w:rsidRPr="007350DD">
        <w:t xml:space="preserve"> </w:t>
      </w:r>
      <w:r w:rsidRPr="007350DD">
        <w:t>this,</w:t>
      </w:r>
      <w:r w:rsidR="001327BC" w:rsidRPr="007350DD">
        <w:t xml:space="preserve"> </w:t>
      </w:r>
      <w:r w:rsidRPr="007350DD">
        <w:t>the</w:t>
      </w:r>
      <w:r w:rsidR="001327BC" w:rsidRPr="007350DD">
        <w:t xml:space="preserve"> </w:t>
      </w:r>
      <w:r w:rsidRPr="007350DD">
        <w:t>National</w:t>
      </w:r>
      <w:r w:rsidR="001327BC" w:rsidRPr="007350DD">
        <w:t xml:space="preserve"> </w:t>
      </w:r>
      <w:r w:rsidRPr="007350DD">
        <w:t>Youth</w:t>
      </w:r>
      <w:r w:rsidR="001327BC" w:rsidRPr="007350DD">
        <w:t xml:space="preserve"> </w:t>
      </w:r>
      <w:r w:rsidRPr="007350DD">
        <w:t>Service</w:t>
      </w:r>
      <w:r w:rsidR="001327BC" w:rsidRPr="007350DD">
        <w:t xml:space="preserve"> </w:t>
      </w:r>
      <w:r w:rsidRPr="007350DD">
        <w:t>of</w:t>
      </w:r>
      <w:r w:rsidR="001327BC" w:rsidRPr="007350DD">
        <w:t xml:space="preserve"> </w:t>
      </w:r>
      <w:r w:rsidRPr="007350DD">
        <w:t>Barbados,</w:t>
      </w:r>
      <w:r w:rsidR="001327BC" w:rsidRPr="007350DD">
        <w:t xml:space="preserve"> </w:t>
      </w:r>
      <w:r w:rsidRPr="007350DD">
        <w:t>initiative</w:t>
      </w:r>
      <w:r w:rsidR="001327BC" w:rsidRPr="007350DD">
        <w:t xml:space="preserve"> </w:t>
      </w:r>
      <w:r w:rsidRPr="007350DD">
        <w:t>which</w:t>
      </w:r>
      <w:r w:rsidR="001327BC" w:rsidRPr="007350DD">
        <w:t xml:space="preserve"> </w:t>
      </w:r>
      <w:r w:rsidRPr="007350DD">
        <w:t>benefited</w:t>
      </w:r>
      <w:r w:rsidR="001327BC" w:rsidRPr="007350DD">
        <w:t xml:space="preserve"> </w:t>
      </w:r>
      <w:r w:rsidRPr="007350DD">
        <w:t>from</w:t>
      </w:r>
      <w:r w:rsidR="001327BC" w:rsidRPr="007350DD">
        <w:t xml:space="preserve"> </w:t>
      </w:r>
      <w:r w:rsidRPr="007350DD">
        <w:t>extensive</w:t>
      </w:r>
      <w:r w:rsidR="001327BC" w:rsidRPr="007350DD">
        <w:t xml:space="preserve"> </w:t>
      </w:r>
      <w:r w:rsidRPr="007350DD">
        <w:t>public</w:t>
      </w:r>
      <w:r w:rsidR="001327BC" w:rsidRPr="007350DD">
        <w:t xml:space="preserve"> </w:t>
      </w:r>
      <w:r w:rsidRPr="007350DD">
        <w:t>consultation</w:t>
      </w:r>
      <w:r w:rsidR="001327BC" w:rsidRPr="007350DD">
        <w:t xml:space="preserve"> </w:t>
      </w:r>
      <w:r w:rsidRPr="007350DD">
        <w:t>in</w:t>
      </w:r>
      <w:r w:rsidR="001327BC" w:rsidRPr="007350DD">
        <w:t xml:space="preserve"> </w:t>
      </w:r>
      <w:r w:rsidRPr="007350DD">
        <w:t>2006</w:t>
      </w:r>
      <w:r w:rsidR="001327BC" w:rsidRPr="007350DD">
        <w:t xml:space="preserve"> </w:t>
      </w:r>
      <w:r w:rsidRPr="007350DD">
        <w:t>and</w:t>
      </w:r>
      <w:r w:rsidR="001327BC" w:rsidRPr="007350DD">
        <w:t xml:space="preserve"> </w:t>
      </w:r>
      <w:r w:rsidRPr="007350DD">
        <w:t>is</w:t>
      </w:r>
      <w:r w:rsidR="001327BC" w:rsidRPr="007350DD">
        <w:t xml:space="preserve"> </w:t>
      </w:r>
      <w:r w:rsidRPr="007350DD">
        <w:t>now</w:t>
      </w:r>
      <w:r w:rsidR="001327BC" w:rsidRPr="007350DD">
        <w:t xml:space="preserve"> </w:t>
      </w:r>
      <w:r w:rsidRPr="007350DD">
        <w:t>being</w:t>
      </w:r>
      <w:r w:rsidR="001327BC" w:rsidRPr="007350DD">
        <w:t xml:space="preserve"> </w:t>
      </w:r>
      <w:r w:rsidRPr="007350DD">
        <w:t>finalized</w:t>
      </w:r>
      <w:r w:rsidR="001327BC" w:rsidRPr="007350DD">
        <w:t xml:space="preserve"> </w:t>
      </w:r>
      <w:r w:rsidRPr="007350DD">
        <w:t>for</w:t>
      </w:r>
      <w:r w:rsidR="001327BC" w:rsidRPr="007350DD">
        <w:t xml:space="preserve"> </w:t>
      </w:r>
      <w:r w:rsidRPr="007350DD">
        <w:t>implementation,</w:t>
      </w:r>
      <w:r w:rsidR="001327BC" w:rsidRPr="007350DD">
        <w:t xml:space="preserve"> </w:t>
      </w:r>
      <w:r w:rsidRPr="007350DD">
        <w:t>makes</w:t>
      </w:r>
      <w:r w:rsidR="001327BC" w:rsidRPr="007350DD">
        <w:t xml:space="preserve"> </w:t>
      </w:r>
      <w:r w:rsidRPr="007350DD">
        <w:t>provision</w:t>
      </w:r>
      <w:r w:rsidR="001327BC" w:rsidRPr="007350DD">
        <w:t xml:space="preserve"> </w:t>
      </w:r>
      <w:r w:rsidRPr="007350DD">
        <w:t>for</w:t>
      </w:r>
      <w:r w:rsidR="001327BC" w:rsidRPr="007350DD">
        <w:t xml:space="preserve"> </w:t>
      </w:r>
      <w:r w:rsidRPr="007350DD">
        <w:t>such</w:t>
      </w:r>
      <w:r w:rsidR="001327BC" w:rsidRPr="007350DD">
        <w:t xml:space="preserve"> </w:t>
      </w:r>
      <w:r w:rsidRPr="007350DD">
        <w:t>a</w:t>
      </w:r>
      <w:r w:rsidR="001327BC" w:rsidRPr="007350DD">
        <w:t xml:space="preserve"> </w:t>
      </w:r>
      <w:r w:rsidRPr="007350DD">
        <w:t>halfway</w:t>
      </w:r>
      <w:r w:rsidR="001327BC" w:rsidRPr="007350DD">
        <w:t xml:space="preserve"> </w:t>
      </w:r>
      <w:r w:rsidRPr="007350DD">
        <w:t>facility.</w:t>
      </w:r>
      <w:r w:rsidRPr="007350DD">
        <w:rPr>
          <w:rStyle w:val="FootnoteReference"/>
        </w:rPr>
        <w:footnoteReference w:id="16"/>
      </w:r>
      <w:r w:rsidR="006461CD" w:rsidRPr="007350DD">
        <w:t xml:space="preserve"> </w:t>
      </w:r>
      <w:r w:rsidRPr="007350DD">
        <w:t>The</w:t>
      </w:r>
      <w:r w:rsidR="001327BC" w:rsidRPr="007350DD">
        <w:t xml:space="preserve"> </w:t>
      </w:r>
      <w:r w:rsidRPr="007350DD">
        <w:t>National</w:t>
      </w:r>
      <w:r w:rsidR="001327BC" w:rsidRPr="007350DD">
        <w:t xml:space="preserve"> </w:t>
      </w:r>
      <w:r w:rsidRPr="007350DD">
        <w:t>Youth</w:t>
      </w:r>
      <w:r w:rsidR="001327BC" w:rsidRPr="007350DD">
        <w:t xml:space="preserve"> </w:t>
      </w:r>
      <w:r w:rsidRPr="007350DD">
        <w:t>Service</w:t>
      </w:r>
      <w:r w:rsidR="001327BC" w:rsidRPr="007350DD">
        <w:t xml:space="preserve"> </w:t>
      </w:r>
      <w:r w:rsidRPr="007350DD">
        <w:t>concept</w:t>
      </w:r>
      <w:r w:rsidR="001327BC" w:rsidRPr="007350DD">
        <w:t xml:space="preserve"> </w:t>
      </w:r>
      <w:r w:rsidRPr="007350DD">
        <w:t>paper</w:t>
      </w:r>
      <w:r w:rsidR="001327BC" w:rsidRPr="007350DD">
        <w:t xml:space="preserve"> </w:t>
      </w:r>
      <w:r w:rsidRPr="007350DD">
        <w:t>recommended</w:t>
      </w:r>
      <w:r w:rsidR="001327BC" w:rsidRPr="007350DD">
        <w:t xml:space="preserve"> </w:t>
      </w:r>
      <w:r w:rsidRPr="007350DD">
        <w:t>the</w:t>
      </w:r>
      <w:r w:rsidR="001327BC" w:rsidRPr="007350DD">
        <w:t xml:space="preserve"> </w:t>
      </w:r>
      <w:r w:rsidRPr="007350DD">
        <w:t>establishment</w:t>
      </w:r>
      <w:r w:rsidR="001327BC" w:rsidRPr="007350DD">
        <w:t xml:space="preserve"> </w:t>
      </w:r>
      <w:r w:rsidRPr="007350DD">
        <w:t>of</w:t>
      </w:r>
      <w:r w:rsidR="001327BC" w:rsidRPr="007350DD">
        <w:t xml:space="preserve"> </w:t>
      </w:r>
      <w:r w:rsidRPr="007350DD">
        <w:t>a</w:t>
      </w:r>
      <w:r w:rsidR="001327BC" w:rsidRPr="007350DD">
        <w:t xml:space="preserve"> </w:t>
      </w:r>
      <w:r w:rsidRPr="007350DD">
        <w:t>residential</w:t>
      </w:r>
      <w:r w:rsidR="001327BC" w:rsidRPr="007350DD">
        <w:t xml:space="preserve"> </w:t>
      </w:r>
      <w:r w:rsidRPr="007350DD">
        <w:t>centre</w:t>
      </w:r>
      <w:r w:rsidR="001327BC" w:rsidRPr="007350DD">
        <w:t xml:space="preserve"> </w:t>
      </w:r>
      <w:r w:rsidRPr="007350DD">
        <w:t>for</w:t>
      </w:r>
      <w:r w:rsidR="001327BC" w:rsidRPr="007350DD">
        <w:t xml:space="preserve"> </w:t>
      </w:r>
      <w:r w:rsidRPr="007350DD">
        <w:t>children</w:t>
      </w:r>
      <w:r w:rsidR="001327BC" w:rsidRPr="007350DD">
        <w:t xml:space="preserve"> </w:t>
      </w:r>
      <w:r w:rsidRPr="007350DD">
        <w:t>and</w:t>
      </w:r>
      <w:r w:rsidR="001327BC" w:rsidRPr="007350DD">
        <w:t xml:space="preserve"> </w:t>
      </w:r>
      <w:r w:rsidRPr="007350DD">
        <w:t>young</w:t>
      </w:r>
      <w:r w:rsidR="001327BC" w:rsidRPr="007350DD">
        <w:t xml:space="preserve"> </w:t>
      </w:r>
      <w:r w:rsidRPr="007350DD">
        <w:t>people</w:t>
      </w:r>
      <w:r w:rsidR="001327BC" w:rsidRPr="007350DD">
        <w:t xml:space="preserve"> </w:t>
      </w:r>
      <w:r w:rsidRPr="007350DD">
        <w:t>aged</w:t>
      </w:r>
      <w:r w:rsidR="001327BC" w:rsidRPr="007350DD">
        <w:t xml:space="preserve"> </w:t>
      </w:r>
      <w:r w:rsidRPr="007350DD">
        <w:t>16</w:t>
      </w:r>
      <w:r w:rsidR="001327BC" w:rsidRPr="007350DD">
        <w:t xml:space="preserve"> </w:t>
      </w:r>
      <w:r w:rsidRPr="007350DD">
        <w:t>to</w:t>
      </w:r>
      <w:r w:rsidR="001327BC" w:rsidRPr="007350DD">
        <w:t xml:space="preserve"> </w:t>
      </w:r>
      <w:r w:rsidRPr="007350DD">
        <w:t>25</w:t>
      </w:r>
      <w:r w:rsidR="001327BC" w:rsidRPr="007350DD">
        <w:t xml:space="preserve"> </w:t>
      </w:r>
      <w:r w:rsidRPr="007350DD">
        <w:t>years</w:t>
      </w:r>
      <w:r w:rsidR="001327BC" w:rsidRPr="007350DD">
        <w:t xml:space="preserve"> </w:t>
      </w:r>
      <w:r w:rsidRPr="007350DD">
        <w:t>with</w:t>
      </w:r>
      <w:r w:rsidR="001327BC" w:rsidRPr="007350DD">
        <w:t xml:space="preserve"> </w:t>
      </w:r>
      <w:r w:rsidRPr="007350DD">
        <w:t>the</w:t>
      </w:r>
      <w:r w:rsidR="001327BC" w:rsidRPr="007350DD">
        <w:t xml:space="preserve"> </w:t>
      </w:r>
      <w:r w:rsidRPr="007350DD">
        <w:t>capacity</w:t>
      </w:r>
      <w:r w:rsidR="001327BC" w:rsidRPr="007350DD">
        <w:t xml:space="preserve"> </w:t>
      </w:r>
      <w:r w:rsidRPr="007350DD">
        <w:t>to</w:t>
      </w:r>
      <w:r w:rsidR="001327BC" w:rsidRPr="007350DD">
        <w:t xml:space="preserve"> </w:t>
      </w:r>
      <w:r w:rsidRPr="007350DD">
        <w:t>re-socialize</w:t>
      </w:r>
      <w:r w:rsidR="001327BC" w:rsidRPr="007350DD">
        <w:t xml:space="preserve"> </w:t>
      </w:r>
      <w:r w:rsidRPr="007350DD">
        <w:t>larger</w:t>
      </w:r>
      <w:r w:rsidR="001327BC" w:rsidRPr="007350DD">
        <w:t xml:space="preserve"> </w:t>
      </w:r>
      <w:r w:rsidRPr="007350DD">
        <w:t>numbers</w:t>
      </w:r>
      <w:r w:rsidR="001327BC" w:rsidRPr="007350DD">
        <w:t xml:space="preserve"> </w:t>
      </w:r>
      <w:r w:rsidRPr="007350DD">
        <w:t>of</w:t>
      </w:r>
      <w:r w:rsidR="001327BC" w:rsidRPr="007350DD">
        <w:t xml:space="preserve"> </w:t>
      </w:r>
      <w:r w:rsidRPr="007350DD">
        <w:t>young</w:t>
      </w:r>
      <w:r w:rsidR="001327BC" w:rsidRPr="007350DD">
        <w:t xml:space="preserve"> </w:t>
      </w:r>
      <w:r w:rsidRPr="007350DD">
        <w:t>people</w:t>
      </w:r>
      <w:r w:rsidR="001327BC" w:rsidRPr="007350DD">
        <w:t xml:space="preserve"> </w:t>
      </w:r>
      <w:r w:rsidRPr="007350DD">
        <w:t>who</w:t>
      </w:r>
      <w:r w:rsidR="001327BC" w:rsidRPr="007350DD">
        <w:t xml:space="preserve"> </w:t>
      </w:r>
      <w:r w:rsidRPr="007350DD">
        <w:t>would</w:t>
      </w:r>
      <w:r w:rsidR="001327BC" w:rsidRPr="007350DD">
        <w:t xml:space="preserve"> </w:t>
      </w:r>
      <w:r w:rsidRPr="007350DD">
        <w:t>normally</w:t>
      </w:r>
      <w:r w:rsidR="001327BC" w:rsidRPr="007350DD">
        <w:t xml:space="preserve"> </w:t>
      </w:r>
      <w:r w:rsidRPr="007350DD">
        <w:t>commit</w:t>
      </w:r>
      <w:r w:rsidR="001327BC" w:rsidRPr="007350DD">
        <w:t xml:space="preserve"> </w:t>
      </w:r>
      <w:r w:rsidRPr="007350DD">
        <w:t>minor</w:t>
      </w:r>
      <w:r w:rsidR="001327BC" w:rsidRPr="007350DD">
        <w:t xml:space="preserve"> </w:t>
      </w:r>
      <w:r w:rsidRPr="007350DD">
        <w:t>offences.</w:t>
      </w:r>
      <w:r w:rsidR="001327BC" w:rsidRPr="007350DD">
        <w:t xml:space="preserve"> </w:t>
      </w:r>
      <w:r w:rsidRPr="007350DD">
        <w:t>A</w:t>
      </w:r>
      <w:r w:rsidR="001327BC" w:rsidRPr="007350DD">
        <w:t xml:space="preserve"> </w:t>
      </w:r>
      <w:r w:rsidRPr="007350DD">
        <w:t>strong</w:t>
      </w:r>
      <w:r w:rsidR="001327BC" w:rsidRPr="007350DD">
        <w:t xml:space="preserve"> </w:t>
      </w:r>
      <w:r w:rsidRPr="007350DD">
        <w:t>position</w:t>
      </w:r>
      <w:r w:rsidR="001327BC" w:rsidRPr="007350DD">
        <w:t xml:space="preserve"> </w:t>
      </w:r>
      <w:r w:rsidRPr="007350DD">
        <w:t>was</w:t>
      </w:r>
      <w:r w:rsidR="001327BC" w:rsidRPr="007350DD">
        <w:t xml:space="preserve"> </w:t>
      </w:r>
      <w:r w:rsidRPr="007350DD">
        <w:t>taken</w:t>
      </w:r>
      <w:r w:rsidR="001327BC" w:rsidRPr="007350DD">
        <w:t xml:space="preserve"> </w:t>
      </w:r>
      <w:r w:rsidRPr="007350DD">
        <w:t>against</w:t>
      </w:r>
      <w:r w:rsidR="001327BC" w:rsidRPr="007350DD">
        <w:t xml:space="preserve"> </w:t>
      </w:r>
      <w:r w:rsidRPr="007350DD">
        <w:t>punitive</w:t>
      </w:r>
      <w:r w:rsidR="001327BC" w:rsidRPr="007350DD">
        <w:t xml:space="preserve"> </w:t>
      </w:r>
      <w:r w:rsidRPr="007350DD">
        <w:t>measures</w:t>
      </w:r>
      <w:r w:rsidR="001327BC" w:rsidRPr="007350DD">
        <w:t xml:space="preserve"> </w:t>
      </w:r>
      <w:r w:rsidRPr="007350DD">
        <w:t>leaving</w:t>
      </w:r>
      <w:r w:rsidR="001327BC" w:rsidRPr="007350DD">
        <w:t xml:space="preserve"> </w:t>
      </w:r>
      <w:r w:rsidRPr="007350DD">
        <w:t>the</w:t>
      </w:r>
      <w:r w:rsidR="001327BC" w:rsidRPr="007350DD">
        <w:t xml:space="preserve"> </w:t>
      </w:r>
      <w:r w:rsidRPr="007350DD">
        <w:t>residential</w:t>
      </w:r>
      <w:r w:rsidR="001327BC" w:rsidRPr="007350DD">
        <w:t xml:space="preserve"> </w:t>
      </w:r>
      <w:r w:rsidRPr="007350DD">
        <w:t>programme</w:t>
      </w:r>
      <w:r w:rsidR="001327BC" w:rsidRPr="007350DD">
        <w:t xml:space="preserve"> </w:t>
      </w:r>
      <w:r w:rsidRPr="007350DD">
        <w:t>free</w:t>
      </w:r>
      <w:r w:rsidR="001327BC" w:rsidRPr="007350DD">
        <w:t xml:space="preserve"> </w:t>
      </w:r>
      <w:r w:rsidRPr="007350DD">
        <w:t>to</w:t>
      </w:r>
      <w:r w:rsidR="001327BC" w:rsidRPr="007350DD">
        <w:t xml:space="preserve"> </w:t>
      </w:r>
      <w:r w:rsidRPr="007350DD">
        <w:t>focus</w:t>
      </w:r>
      <w:r w:rsidR="001327BC" w:rsidRPr="007350DD">
        <w:t xml:space="preserve"> </w:t>
      </w:r>
      <w:r w:rsidRPr="007350DD">
        <w:t>on</w:t>
      </w:r>
      <w:r w:rsidR="001327BC" w:rsidRPr="007350DD">
        <w:t xml:space="preserve"> </w:t>
      </w:r>
      <w:r w:rsidRPr="007350DD">
        <w:t>preventive</w:t>
      </w:r>
      <w:r w:rsidR="001327BC" w:rsidRPr="007350DD">
        <w:t xml:space="preserve"> </w:t>
      </w:r>
      <w:r w:rsidRPr="007350DD">
        <w:t>measures.</w:t>
      </w:r>
      <w:r w:rsidR="006461CD" w:rsidRPr="007350DD">
        <w:t xml:space="preserve"> </w:t>
      </w:r>
    </w:p>
    <w:p w:rsidR="006564B6" w:rsidRPr="007350DD" w:rsidRDefault="006564B6" w:rsidP="009E22FF">
      <w:pPr>
        <w:pStyle w:val="SingleTxtG"/>
      </w:pPr>
      <w:r w:rsidRPr="007350DD">
        <w:t>33.</w:t>
      </w:r>
      <w:r w:rsidRPr="007350DD">
        <w:tab/>
        <w:t>The</w:t>
      </w:r>
      <w:r w:rsidR="001327BC" w:rsidRPr="007350DD">
        <w:t xml:space="preserve"> </w:t>
      </w:r>
      <w:r w:rsidRPr="007350DD">
        <w:t>mandate</w:t>
      </w:r>
      <w:r w:rsidR="001327BC" w:rsidRPr="007350DD">
        <w:t xml:space="preserve"> </w:t>
      </w:r>
      <w:r w:rsidRPr="007350DD">
        <w:t>of</w:t>
      </w:r>
      <w:r w:rsidR="001327BC" w:rsidRPr="007350DD">
        <w:t xml:space="preserve"> </w:t>
      </w:r>
      <w:r w:rsidRPr="007350DD">
        <w:t>every</w:t>
      </w:r>
      <w:r w:rsidR="001327BC" w:rsidRPr="007350DD">
        <w:t xml:space="preserve"> </w:t>
      </w:r>
      <w:r w:rsidRPr="007350DD">
        <w:t>Government</w:t>
      </w:r>
      <w:r w:rsidR="001327BC" w:rsidRPr="007350DD">
        <w:t xml:space="preserve"> </w:t>
      </w:r>
      <w:r w:rsidRPr="007350DD">
        <w:t>since</w:t>
      </w:r>
      <w:r w:rsidR="001327BC" w:rsidRPr="007350DD">
        <w:t xml:space="preserve"> </w:t>
      </w:r>
      <w:r w:rsidRPr="007350DD">
        <w:t>1951</w:t>
      </w:r>
      <w:r w:rsidR="001327BC" w:rsidRPr="007350DD">
        <w:t xml:space="preserve"> </w:t>
      </w:r>
      <w:r w:rsidRPr="007350DD">
        <w:t>has</w:t>
      </w:r>
      <w:r w:rsidR="001327BC" w:rsidRPr="007350DD">
        <w:t xml:space="preserve"> </w:t>
      </w:r>
      <w:r w:rsidRPr="007350DD">
        <w:t>been</w:t>
      </w:r>
      <w:r w:rsidR="001327BC" w:rsidRPr="007350DD">
        <w:t xml:space="preserve"> </w:t>
      </w:r>
      <w:r w:rsidRPr="007350DD">
        <w:t>that</w:t>
      </w:r>
      <w:r w:rsidR="001327BC" w:rsidRPr="007350DD">
        <w:t xml:space="preserve"> </w:t>
      </w:r>
      <w:r w:rsidRPr="007350DD">
        <w:t>of</w:t>
      </w:r>
      <w:r w:rsidR="001327BC" w:rsidRPr="007350DD">
        <w:t xml:space="preserve"> </w:t>
      </w:r>
      <w:r w:rsidRPr="007350DD">
        <w:t>increasing</w:t>
      </w:r>
      <w:r w:rsidR="001327BC" w:rsidRPr="007350DD">
        <w:t xml:space="preserve"> </w:t>
      </w:r>
      <w:r w:rsidRPr="007350DD">
        <w:t>the</w:t>
      </w:r>
      <w:r w:rsidR="001327BC" w:rsidRPr="007350DD">
        <w:t xml:space="preserve"> </w:t>
      </w:r>
      <w:r w:rsidRPr="007350DD">
        <w:t>opportunities</w:t>
      </w:r>
      <w:r w:rsidR="001327BC" w:rsidRPr="007350DD">
        <w:t xml:space="preserve"> </w:t>
      </w:r>
      <w:r w:rsidRPr="007350DD">
        <w:t>for</w:t>
      </w:r>
      <w:r w:rsidR="001327BC" w:rsidRPr="007350DD">
        <w:t xml:space="preserve"> </w:t>
      </w:r>
      <w:r w:rsidRPr="007350DD">
        <w:t>ordinary</w:t>
      </w:r>
      <w:r w:rsidR="001327BC" w:rsidRPr="007350DD">
        <w:t xml:space="preserve"> </w:t>
      </w:r>
      <w:r w:rsidRPr="007350DD">
        <w:t>people</w:t>
      </w:r>
      <w:r w:rsidR="001327BC" w:rsidRPr="007350DD">
        <w:t xml:space="preserve"> </w:t>
      </w:r>
      <w:r w:rsidRPr="007350DD">
        <w:t>to</w:t>
      </w:r>
      <w:r w:rsidR="001327BC" w:rsidRPr="007350DD">
        <w:t xml:space="preserve"> </w:t>
      </w:r>
      <w:r w:rsidRPr="007350DD">
        <w:t>participate</w:t>
      </w:r>
      <w:r w:rsidR="001327BC" w:rsidRPr="007350DD">
        <w:t xml:space="preserve"> </w:t>
      </w:r>
      <w:r w:rsidRPr="007350DD">
        <w:t>in</w:t>
      </w:r>
      <w:r w:rsidR="001327BC" w:rsidRPr="007350DD">
        <w:t xml:space="preserve"> </w:t>
      </w:r>
      <w:r w:rsidRPr="007350DD">
        <w:t>the</w:t>
      </w:r>
      <w:r w:rsidR="001327BC" w:rsidRPr="007350DD">
        <w:t xml:space="preserve"> </w:t>
      </w:r>
      <w:r w:rsidRPr="007350DD">
        <w:t>decision</w:t>
      </w:r>
      <w:r w:rsidR="001327BC" w:rsidRPr="007350DD">
        <w:t xml:space="preserve"> </w:t>
      </w:r>
      <w:r w:rsidRPr="007350DD">
        <w:t>making</w:t>
      </w:r>
      <w:r w:rsidR="001327BC" w:rsidRPr="007350DD">
        <w:t xml:space="preserve"> </w:t>
      </w:r>
      <w:r w:rsidRPr="007350DD">
        <w:t>process</w:t>
      </w:r>
      <w:r w:rsidR="001327BC" w:rsidRPr="007350DD">
        <w:t xml:space="preserve"> </w:t>
      </w:r>
      <w:r w:rsidRPr="007350DD">
        <w:t>and</w:t>
      </w:r>
      <w:r w:rsidR="001327BC" w:rsidRPr="007350DD">
        <w:t xml:space="preserve"> </w:t>
      </w:r>
      <w:r w:rsidRPr="007350DD">
        <w:t>empowering</w:t>
      </w:r>
      <w:r w:rsidR="001327BC" w:rsidRPr="007350DD">
        <w:t xml:space="preserve"> </w:t>
      </w:r>
      <w:r w:rsidRPr="007350DD">
        <w:t>them</w:t>
      </w:r>
      <w:r w:rsidR="001327BC" w:rsidRPr="007350DD">
        <w:t xml:space="preserve"> </w:t>
      </w:r>
      <w:r w:rsidRPr="007350DD">
        <w:t>to</w:t>
      </w:r>
      <w:r w:rsidR="001327BC" w:rsidRPr="007350DD">
        <w:t xml:space="preserve"> </w:t>
      </w:r>
      <w:r w:rsidRPr="007350DD">
        <w:t>help</w:t>
      </w:r>
      <w:r w:rsidR="001327BC" w:rsidRPr="007350DD">
        <w:t xml:space="preserve"> </w:t>
      </w:r>
      <w:r w:rsidRPr="007350DD">
        <w:t>themselves</w:t>
      </w:r>
      <w:r w:rsidR="001327BC" w:rsidRPr="007350DD">
        <w:t xml:space="preserve"> </w:t>
      </w:r>
      <w:r w:rsidRPr="007350DD">
        <w:t>through</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training.</w:t>
      </w:r>
      <w:r w:rsidR="001327BC" w:rsidRPr="007350DD">
        <w:t xml:space="preserve"> </w:t>
      </w:r>
      <w:r w:rsidRPr="007350DD">
        <w:rPr>
          <w:i/>
          <w:iCs/>
        </w:rPr>
        <w:t>The</w:t>
      </w:r>
      <w:r w:rsidR="001327BC" w:rsidRPr="007350DD">
        <w:rPr>
          <w:i/>
          <w:iCs/>
        </w:rPr>
        <w:t xml:space="preserve"> </w:t>
      </w:r>
      <w:r w:rsidRPr="007350DD">
        <w:rPr>
          <w:i/>
          <w:iCs/>
        </w:rPr>
        <w:t>National</w:t>
      </w:r>
      <w:r w:rsidR="001327BC" w:rsidRPr="007350DD">
        <w:rPr>
          <w:i/>
          <w:iCs/>
        </w:rPr>
        <w:t xml:space="preserve"> </w:t>
      </w:r>
      <w:r w:rsidRPr="007350DD">
        <w:rPr>
          <w:i/>
          <w:iCs/>
        </w:rPr>
        <w:t>Youth</w:t>
      </w:r>
      <w:r w:rsidR="001327BC" w:rsidRPr="007350DD">
        <w:rPr>
          <w:i/>
          <w:iCs/>
        </w:rPr>
        <w:t xml:space="preserve"> </w:t>
      </w:r>
      <w:r w:rsidRPr="007350DD">
        <w:rPr>
          <w:i/>
          <w:iCs/>
        </w:rPr>
        <w:t>Forum</w:t>
      </w:r>
      <w:r w:rsidR="001327BC" w:rsidRPr="007350DD">
        <w:t xml:space="preserve"> </w:t>
      </w:r>
      <w:r w:rsidRPr="007350DD">
        <w:t>was</w:t>
      </w:r>
      <w:r w:rsidR="001327BC" w:rsidRPr="007350DD">
        <w:t xml:space="preserve"> </w:t>
      </w:r>
      <w:r w:rsidRPr="007350DD">
        <w:t>launched</w:t>
      </w:r>
      <w:r w:rsidR="001327BC" w:rsidRPr="007350DD">
        <w:t xml:space="preserve"> </w:t>
      </w:r>
      <w:r w:rsidRPr="007350DD">
        <w:t>on</w:t>
      </w:r>
      <w:r w:rsidR="001327BC" w:rsidRPr="007350DD">
        <w:t xml:space="preserve"> </w:t>
      </w:r>
      <w:r w:rsidRPr="007350DD">
        <w:t>July</w:t>
      </w:r>
      <w:r w:rsidR="001327BC" w:rsidRPr="007350DD">
        <w:t xml:space="preserve"> </w:t>
      </w:r>
      <w:r w:rsidRPr="007350DD">
        <w:t>4,</w:t>
      </w:r>
      <w:r w:rsidR="001327BC" w:rsidRPr="007350DD">
        <w:t xml:space="preserve"> </w:t>
      </w:r>
      <w:r w:rsidRPr="007350DD">
        <w:t>2010</w:t>
      </w:r>
      <w:r w:rsidR="001327BC" w:rsidRPr="007350DD">
        <w:t xml:space="preserve"> </w:t>
      </w:r>
      <w:r w:rsidRPr="007350DD">
        <w:t>with</w:t>
      </w:r>
      <w:r w:rsidR="001327BC" w:rsidRPr="007350DD">
        <w:t xml:space="preserve"> </w:t>
      </w:r>
      <w:r w:rsidRPr="007350DD">
        <w:t>an</w:t>
      </w:r>
      <w:r w:rsidR="001327BC" w:rsidRPr="007350DD">
        <w:t xml:space="preserve"> </w:t>
      </w:r>
      <w:r w:rsidRPr="007350DD">
        <w:t>aim</w:t>
      </w:r>
      <w:r w:rsidR="001327BC" w:rsidRPr="007350DD">
        <w:t xml:space="preserve"> </w:t>
      </w:r>
      <w:r w:rsidRPr="007350DD">
        <w:t>to</w:t>
      </w:r>
      <w:r w:rsidR="001327BC" w:rsidRPr="007350DD">
        <w:t xml:space="preserve"> </w:t>
      </w:r>
      <w:r w:rsidRPr="007350DD">
        <w:t>provide</w:t>
      </w:r>
      <w:r w:rsidR="001327BC" w:rsidRPr="007350DD">
        <w:t xml:space="preserve"> </w:t>
      </w:r>
      <w:r w:rsidRPr="007350DD">
        <w:t>a</w:t>
      </w:r>
      <w:r w:rsidR="001327BC" w:rsidRPr="007350DD">
        <w:t xml:space="preserve"> </w:t>
      </w:r>
      <w:r w:rsidRPr="007350DD">
        <w:t>structured</w:t>
      </w:r>
      <w:r w:rsidR="001327BC" w:rsidRPr="007350DD">
        <w:t xml:space="preserve"> </w:t>
      </w:r>
      <w:r w:rsidRPr="007350DD">
        <w:t>mechanism</w:t>
      </w:r>
      <w:r w:rsidR="001327BC" w:rsidRPr="007350DD">
        <w:t xml:space="preserve"> </w:t>
      </w:r>
      <w:r w:rsidRPr="007350DD">
        <w:t>that</w:t>
      </w:r>
      <w:r w:rsidR="001327BC" w:rsidRPr="007350DD">
        <w:t xml:space="preserve"> </w:t>
      </w:r>
      <w:r w:rsidRPr="007350DD">
        <w:t>allowed</w:t>
      </w:r>
      <w:r w:rsidR="001327BC" w:rsidRPr="007350DD">
        <w:t xml:space="preserve"> </w:t>
      </w:r>
      <w:r w:rsidRPr="007350DD">
        <w:t>young</w:t>
      </w:r>
      <w:r w:rsidR="001327BC" w:rsidRPr="007350DD">
        <w:t xml:space="preserve"> </w:t>
      </w:r>
      <w:r w:rsidRPr="007350DD">
        <w:t>people</w:t>
      </w:r>
      <w:r w:rsidR="001327BC" w:rsidRPr="007350DD">
        <w:t xml:space="preserve"> </w:t>
      </w:r>
      <w:r w:rsidRPr="007350DD">
        <w:t>to</w:t>
      </w:r>
      <w:r w:rsidR="001327BC" w:rsidRPr="007350DD">
        <w:t xml:space="preserve"> </w:t>
      </w:r>
      <w:r w:rsidRPr="007350DD">
        <w:t>discuss</w:t>
      </w:r>
      <w:r w:rsidR="001327BC" w:rsidRPr="007350DD">
        <w:t xml:space="preserve"> </w:t>
      </w:r>
      <w:r w:rsidRPr="007350DD">
        <w:t>youth</w:t>
      </w:r>
      <w:r w:rsidR="001327BC" w:rsidRPr="007350DD">
        <w:t xml:space="preserve"> </w:t>
      </w:r>
      <w:r w:rsidRPr="007350DD">
        <w:t>issues</w:t>
      </w:r>
      <w:r w:rsidR="001327BC" w:rsidRPr="007350DD">
        <w:t xml:space="preserve"> </w:t>
      </w:r>
      <w:r w:rsidRPr="007350DD">
        <w:t>and</w:t>
      </w:r>
      <w:r w:rsidR="001327BC" w:rsidRPr="007350DD">
        <w:t xml:space="preserve"> </w:t>
      </w:r>
      <w:r w:rsidRPr="007350DD">
        <w:t>to</w:t>
      </w:r>
      <w:r w:rsidR="001327BC" w:rsidRPr="007350DD">
        <w:t xml:space="preserve"> </w:t>
      </w:r>
      <w:r w:rsidRPr="007350DD">
        <w:t>make</w:t>
      </w:r>
      <w:r w:rsidR="001327BC" w:rsidRPr="007350DD">
        <w:t xml:space="preserve"> </w:t>
      </w:r>
      <w:r w:rsidRPr="007350DD">
        <w:t>recommendations</w:t>
      </w:r>
      <w:r w:rsidR="001327BC" w:rsidRPr="007350DD">
        <w:t xml:space="preserve"> </w:t>
      </w:r>
      <w:r w:rsidRPr="007350DD">
        <w:t>on</w:t>
      </w:r>
      <w:r w:rsidR="001327BC" w:rsidRPr="007350DD">
        <w:t xml:space="preserve"> </w:t>
      </w:r>
      <w:r w:rsidRPr="007350DD">
        <w:t>how</w:t>
      </w:r>
      <w:r w:rsidR="001327BC" w:rsidRPr="007350DD">
        <w:t xml:space="preserve"> </w:t>
      </w:r>
      <w:r w:rsidRPr="007350DD">
        <w:t>best</w:t>
      </w:r>
      <w:r w:rsidR="001327BC" w:rsidRPr="007350DD">
        <w:t xml:space="preserve"> </w:t>
      </w:r>
      <w:r w:rsidRPr="007350DD">
        <w:t>to</w:t>
      </w:r>
      <w:r w:rsidR="001327BC" w:rsidRPr="007350DD">
        <w:t xml:space="preserve"> </w:t>
      </w:r>
      <w:r w:rsidRPr="007350DD">
        <w:t>address</w:t>
      </w:r>
      <w:r w:rsidR="001327BC" w:rsidRPr="007350DD">
        <w:t xml:space="preserve"> </w:t>
      </w:r>
      <w:r w:rsidRPr="007350DD">
        <w:t>these</w:t>
      </w:r>
      <w:r w:rsidR="001327BC" w:rsidRPr="007350DD">
        <w:t xml:space="preserve"> </w:t>
      </w:r>
      <w:r w:rsidRPr="007350DD">
        <w:t>issues.</w:t>
      </w:r>
      <w:r w:rsidR="001327BC" w:rsidRPr="007350DD">
        <w:t xml:space="preserve"> </w:t>
      </w:r>
      <w:r w:rsidRPr="007350DD">
        <w:t>This</w:t>
      </w:r>
      <w:r w:rsidR="001327BC" w:rsidRPr="007350DD">
        <w:t xml:space="preserve"> </w:t>
      </w:r>
      <w:r w:rsidRPr="007350DD">
        <w:t>forum</w:t>
      </w:r>
      <w:r w:rsidR="001327BC" w:rsidRPr="007350DD">
        <w:t xml:space="preserve"> </w:t>
      </w:r>
      <w:r w:rsidRPr="007350DD">
        <w:t>assisted</w:t>
      </w:r>
      <w:r w:rsidR="001327BC" w:rsidRPr="007350DD">
        <w:t xml:space="preserve"> </w:t>
      </w:r>
      <w:r w:rsidRPr="007350DD">
        <w:t>in</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the</w:t>
      </w:r>
      <w:r w:rsidR="001327BC" w:rsidRPr="007350DD">
        <w:t xml:space="preserve"> </w:t>
      </w:r>
      <w:r w:rsidRPr="007350DD">
        <w:t>draft</w:t>
      </w:r>
      <w:r w:rsidR="001327BC" w:rsidRPr="007350DD">
        <w:t xml:space="preserve"> </w:t>
      </w:r>
      <w:r w:rsidRPr="007350DD">
        <w:rPr>
          <w:i/>
          <w:iCs/>
        </w:rPr>
        <w:t>National</w:t>
      </w:r>
      <w:r w:rsidR="001327BC" w:rsidRPr="007350DD">
        <w:rPr>
          <w:i/>
          <w:iCs/>
        </w:rPr>
        <w:t xml:space="preserve"> </w:t>
      </w:r>
      <w:r w:rsidRPr="007350DD">
        <w:rPr>
          <w:i/>
          <w:iCs/>
        </w:rPr>
        <w:t>Youth</w:t>
      </w:r>
      <w:r w:rsidR="001327BC" w:rsidRPr="007350DD">
        <w:rPr>
          <w:i/>
          <w:iCs/>
        </w:rPr>
        <w:t xml:space="preserve"> </w:t>
      </w:r>
      <w:r w:rsidRPr="007350DD">
        <w:rPr>
          <w:i/>
          <w:iCs/>
        </w:rPr>
        <w:t>Policy</w:t>
      </w:r>
      <w:r w:rsidRPr="007350DD">
        <w:t>.</w:t>
      </w:r>
      <w:r w:rsidR="001327BC" w:rsidRPr="007350DD">
        <w:t xml:space="preserve"> </w:t>
      </w:r>
      <w:r w:rsidRPr="007350DD">
        <w:t>With</w:t>
      </w:r>
      <w:r w:rsidR="001327BC" w:rsidRPr="007350DD">
        <w:t xml:space="preserve"> </w:t>
      </w:r>
      <w:r w:rsidRPr="007350DD">
        <w:t>the</w:t>
      </w:r>
      <w:r w:rsidR="001327BC" w:rsidRPr="007350DD">
        <w:t xml:space="preserve"> </w:t>
      </w:r>
      <w:r w:rsidRPr="007350DD">
        <w:t>various</w:t>
      </w:r>
      <w:r w:rsidR="001327BC" w:rsidRPr="007350DD">
        <w:t xml:space="preserve"> </w:t>
      </w:r>
      <w:r w:rsidRPr="007350DD">
        <w:t>focus</w:t>
      </w:r>
      <w:r w:rsidR="001327BC" w:rsidRPr="007350DD">
        <w:t xml:space="preserve"> </w:t>
      </w:r>
      <w:r w:rsidRPr="007350DD">
        <w:t>groups</w:t>
      </w:r>
      <w:r w:rsidR="001327BC" w:rsidRPr="007350DD">
        <w:t xml:space="preserve"> </w:t>
      </w:r>
      <w:r w:rsidRPr="007350DD">
        <w:t>discussions,</w:t>
      </w:r>
      <w:r w:rsidR="001327BC" w:rsidRPr="007350DD">
        <w:t xml:space="preserve"> </w:t>
      </w:r>
      <w:r w:rsidRPr="007350DD">
        <w:t>which</w:t>
      </w:r>
      <w:r w:rsidR="001327BC" w:rsidRPr="007350DD">
        <w:t xml:space="preserve"> </w:t>
      </w:r>
      <w:r w:rsidRPr="007350DD">
        <w:t>would</w:t>
      </w:r>
      <w:r w:rsidR="001327BC" w:rsidRPr="007350DD">
        <w:t xml:space="preserve"> </w:t>
      </w:r>
      <w:r w:rsidRPr="007350DD">
        <w:t>have</w:t>
      </w:r>
      <w:r w:rsidR="001327BC" w:rsidRPr="007350DD">
        <w:t xml:space="preserve"> </w:t>
      </w:r>
      <w:r w:rsidRPr="007350DD">
        <w:t>taken</w:t>
      </w:r>
      <w:r w:rsidR="001327BC" w:rsidRPr="007350DD">
        <w:t xml:space="preserve"> </w:t>
      </w:r>
      <w:r w:rsidRPr="007350DD">
        <w:t>place</w:t>
      </w:r>
      <w:r w:rsidR="001327BC" w:rsidRPr="007350DD">
        <w:t xml:space="preserve"> </w:t>
      </w:r>
      <w:r w:rsidRPr="007350DD">
        <w:t>in</w:t>
      </w:r>
      <w:r w:rsidR="001327BC" w:rsidRPr="007350DD">
        <w:t xml:space="preserve"> </w:t>
      </w:r>
      <w:r w:rsidRPr="007350DD">
        <w:t>the</w:t>
      </w:r>
      <w:r w:rsidR="001327BC" w:rsidRPr="007350DD">
        <w:t xml:space="preserve"> </w:t>
      </w:r>
      <w:r w:rsidRPr="007350DD">
        <w:t>context</w:t>
      </w:r>
      <w:r w:rsidR="001327BC" w:rsidRPr="007350DD">
        <w:t xml:space="preserve"> </w:t>
      </w:r>
      <w:r w:rsidRPr="007350DD">
        <w:t>of</w:t>
      </w:r>
      <w:r w:rsidR="001327BC" w:rsidRPr="007350DD">
        <w:t xml:space="preserve"> </w:t>
      </w:r>
      <w:r w:rsidRPr="007350DD">
        <w:t>the</w:t>
      </w:r>
      <w:r w:rsidR="001327BC" w:rsidRPr="007350DD">
        <w:t xml:space="preserve"> </w:t>
      </w:r>
      <w:r w:rsidRPr="007350DD">
        <w:t>fundamental</w:t>
      </w:r>
      <w:r w:rsidR="001327BC" w:rsidRPr="007350DD">
        <w:t xml:space="preserve"> </w:t>
      </w:r>
      <w:r w:rsidRPr="007350DD">
        <w:t>changes</w:t>
      </w:r>
      <w:r w:rsidR="001327BC" w:rsidRPr="007350DD">
        <w:t xml:space="preserve"> </w:t>
      </w:r>
      <w:r w:rsidRPr="007350DD">
        <w:t>associated</w:t>
      </w:r>
      <w:r w:rsidR="001327BC" w:rsidRPr="007350DD">
        <w:t xml:space="preserve"> </w:t>
      </w:r>
      <w:r w:rsidRPr="007350DD">
        <w:t>with</w:t>
      </w:r>
      <w:r w:rsidR="001327BC" w:rsidRPr="007350DD">
        <w:t xml:space="preserve"> </w:t>
      </w:r>
      <w:r w:rsidRPr="007350DD">
        <w:t>globalization</w:t>
      </w:r>
      <w:r w:rsidR="001327BC" w:rsidRPr="007350DD">
        <w:t xml:space="preserve"> </w:t>
      </w:r>
      <w:r w:rsidRPr="007350DD">
        <w:t>during</w:t>
      </w:r>
      <w:r w:rsidR="001327BC" w:rsidRPr="007350DD">
        <w:t xml:space="preserve"> </w:t>
      </w:r>
      <w:r w:rsidRPr="007350DD">
        <w:t>the</w:t>
      </w:r>
      <w:r w:rsidR="001327BC" w:rsidRPr="007350DD">
        <w:t xml:space="preserve"> </w:t>
      </w:r>
      <w:r w:rsidRPr="007350DD">
        <w:t>past</w:t>
      </w:r>
      <w:r w:rsidR="001327BC" w:rsidRPr="007350DD">
        <w:t xml:space="preserve"> </w:t>
      </w:r>
      <w:r w:rsidRPr="007350DD">
        <w:t>two</w:t>
      </w:r>
      <w:r w:rsidR="001327BC" w:rsidRPr="007350DD">
        <w:t xml:space="preserve"> </w:t>
      </w:r>
      <w:r w:rsidRPr="007350DD">
        <w:t>decades,</w:t>
      </w:r>
      <w:r w:rsidR="001327BC" w:rsidRPr="007350DD">
        <w:t xml:space="preserve"> </w:t>
      </w:r>
      <w:r w:rsidRPr="007350DD">
        <w:t>nine</w:t>
      </w:r>
      <w:r w:rsidR="001327BC" w:rsidRPr="007350DD">
        <w:t xml:space="preserve"> </w:t>
      </w:r>
      <w:r w:rsidRPr="007350DD">
        <w:t>interrelated</w:t>
      </w:r>
      <w:r w:rsidR="001327BC" w:rsidRPr="007350DD">
        <w:t xml:space="preserve"> </w:t>
      </w:r>
      <w:r w:rsidRPr="007350DD">
        <w:t>issues</w:t>
      </w:r>
      <w:r w:rsidR="001327BC" w:rsidRPr="007350DD">
        <w:t xml:space="preserve"> </w:t>
      </w:r>
      <w:r w:rsidRPr="007350DD">
        <w:t>were</w:t>
      </w:r>
      <w:r w:rsidR="001327BC" w:rsidRPr="007350DD">
        <w:t xml:space="preserve"> </w:t>
      </w:r>
      <w:r w:rsidRPr="007350DD">
        <w:t>identified</w:t>
      </w:r>
      <w:r w:rsidR="001327BC" w:rsidRPr="007350DD">
        <w:t xml:space="preserve"> </w:t>
      </w:r>
      <w:r w:rsidRPr="007350DD">
        <w:t>as</w:t>
      </w:r>
      <w:r w:rsidR="001327BC" w:rsidRPr="007350DD">
        <w:t xml:space="preserve"> </w:t>
      </w:r>
      <w:r w:rsidRPr="007350DD">
        <w:t>being</w:t>
      </w:r>
      <w:r w:rsidR="001327BC" w:rsidRPr="007350DD">
        <w:t xml:space="preserve"> </w:t>
      </w:r>
      <w:r w:rsidRPr="007350DD">
        <w:t>of</w:t>
      </w:r>
      <w:r w:rsidR="001327BC" w:rsidRPr="007350DD">
        <w:t xml:space="preserve"> </w:t>
      </w:r>
      <w:r w:rsidRPr="007350DD">
        <w:t>major</w:t>
      </w:r>
      <w:r w:rsidR="001327BC" w:rsidRPr="007350DD">
        <w:t xml:space="preserve"> </w:t>
      </w:r>
      <w:r w:rsidRPr="007350DD">
        <w:t>significance</w:t>
      </w:r>
      <w:r w:rsidR="001327BC" w:rsidRPr="007350DD">
        <w:t xml:space="preserve"> </w:t>
      </w:r>
      <w:r w:rsidRPr="007350DD">
        <w:t>for</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young</w:t>
      </w:r>
      <w:r w:rsidR="001327BC" w:rsidRPr="007350DD">
        <w:t xml:space="preserve"> </w:t>
      </w:r>
      <w:r w:rsidRPr="007350DD">
        <w:t>people</w:t>
      </w:r>
      <w:r w:rsidR="001327BC" w:rsidRPr="007350DD">
        <w:t xml:space="preserve"> </w:t>
      </w:r>
      <w:r w:rsidRPr="007350DD">
        <w:t>in</w:t>
      </w:r>
      <w:r w:rsidR="001327BC" w:rsidRPr="007350DD">
        <w:t xml:space="preserve"> </w:t>
      </w:r>
      <w:r w:rsidRPr="007350DD">
        <w:t>Barbados</w:t>
      </w:r>
      <w:r w:rsidR="001327BC" w:rsidRPr="007350DD">
        <w:t xml:space="preserve"> </w:t>
      </w:r>
      <w:r w:rsidRPr="007350DD">
        <w:t>in</w:t>
      </w:r>
      <w:r w:rsidR="001327BC" w:rsidRPr="007350DD">
        <w:t xml:space="preserve"> </w:t>
      </w:r>
      <w:r w:rsidRPr="007350DD">
        <w:t>the</w:t>
      </w:r>
      <w:r w:rsidR="001327BC" w:rsidRPr="007350DD">
        <w:t xml:space="preserve"> </w:t>
      </w:r>
      <w:r w:rsidRPr="007350DD">
        <w:t>near</w:t>
      </w:r>
      <w:r w:rsidR="001327BC" w:rsidRPr="007350DD">
        <w:t xml:space="preserve"> </w:t>
      </w:r>
      <w:r w:rsidRPr="007350DD">
        <w:t>future.</w:t>
      </w:r>
      <w:r w:rsidR="001327BC" w:rsidRPr="007350DD">
        <w:t xml:space="preserve"> </w:t>
      </w:r>
      <w:r w:rsidRPr="007350DD">
        <w:t>These</w:t>
      </w:r>
      <w:r w:rsidR="001327BC" w:rsidRPr="007350DD">
        <w:t xml:space="preserve"> </w:t>
      </w:r>
      <w:r w:rsidRPr="007350DD">
        <w:t>were:</w:t>
      </w:r>
    </w:p>
    <w:p w:rsidR="006564B6" w:rsidRPr="007350DD" w:rsidRDefault="00AE4E83" w:rsidP="009E22FF">
      <w:pPr>
        <w:pStyle w:val="SingleTxtG"/>
      </w:pPr>
      <w:r w:rsidRPr="007350DD">
        <w:tab/>
        <w:t>(a)</w:t>
      </w:r>
      <w:r w:rsidR="006564B6" w:rsidRPr="007350DD">
        <w:tab/>
        <w:t>Unemployment</w:t>
      </w:r>
      <w:r w:rsidRPr="007350DD">
        <w:t>;</w:t>
      </w:r>
    </w:p>
    <w:p w:rsidR="006564B6" w:rsidRPr="007350DD" w:rsidRDefault="00AE4E83" w:rsidP="009E22FF">
      <w:pPr>
        <w:pStyle w:val="SingleTxtG"/>
      </w:pPr>
      <w:r w:rsidRPr="007350DD">
        <w:tab/>
        <w:t>(b)</w:t>
      </w:r>
      <w:r w:rsidR="006564B6" w:rsidRPr="007350DD">
        <w:tab/>
        <w:t>Education</w:t>
      </w:r>
      <w:r w:rsidRPr="007350DD">
        <w:t>;</w:t>
      </w:r>
    </w:p>
    <w:p w:rsidR="006564B6" w:rsidRPr="007350DD" w:rsidRDefault="00AE4E83" w:rsidP="009E22FF">
      <w:pPr>
        <w:pStyle w:val="SingleTxtG"/>
      </w:pPr>
      <w:r w:rsidRPr="007350DD">
        <w:tab/>
        <w:t>(c)</w:t>
      </w:r>
      <w:r w:rsidR="006564B6" w:rsidRPr="007350DD">
        <w:tab/>
        <w:t>The</w:t>
      </w:r>
      <w:r w:rsidR="001327BC" w:rsidRPr="007350DD">
        <w:t xml:space="preserve"> </w:t>
      </w:r>
      <w:r w:rsidR="006564B6" w:rsidRPr="007350DD">
        <w:t>family</w:t>
      </w:r>
      <w:r w:rsidRPr="007350DD">
        <w:t>;</w:t>
      </w:r>
    </w:p>
    <w:p w:rsidR="006564B6" w:rsidRPr="007350DD" w:rsidRDefault="00AE4E83" w:rsidP="009E22FF">
      <w:pPr>
        <w:pStyle w:val="SingleTxtG"/>
      </w:pPr>
      <w:r w:rsidRPr="007350DD">
        <w:tab/>
        <w:t>(d)</w:t>
      </w:r>
      <w:r w:rsidR="006564B6" w:rsidRPr="007350DD">
        <w:tab/>
        <w:t>Core</w:t>
      </w:r>
      <w:r w:rsidR="001327BC" w:rsidRPr="007350DD">
        <w:t xml:space="preserve"> </w:t>
      </w:r>
      <w:r w:rsidR="006564B6" w:rsidRPr="007350DD">
        <w:t>values</w:t>
      </w:r>
      <w:r w:rsidRPr="007350DD">
        <w:t>;</w:t>
      </w:r>
    </w:p>
    <w:p w:rsidR="006564B6" w:rsidRPr="007350DD" w:rsidRDefault="00AE4E83" w:rsidP="009E22FF">
      <w:pPr>
        <w:pStyle w:val="SingleTxtG"/>
      </w:pPr>
      <w:r w:rsidRPr="007350DD">
        <w:tab/>
        <w:t>(e)</w:t>
      </w:r>
      <w:r w:rsidR="006564B6" w:rsidRPr="007350DD">
        <w:tab/>
        <w:t>Gangs</w:t>
      </w:r>
      <w:r w:rsidRPr="007350DD">
        <w:t>;</w:t>
      </w:r>
    </w:p>
    <w:p w:rsidR="006564B6" w:rsidRPr="007350DD" w:rsidRDefault="00AE4E83" w:rsidP="009E22FF">
      <w:pPr>
        <w:pStyle w:val="SingleTxtG"/>
      </w:pPr>
      <w:r w:rsidRPr="007350DD">
        <w:tab/>
        <w:t>(f)</w:t>
      </w:r>
      <w:r w:rsidR="006564B6" w:rsidRPr="007350DD">
        <w:tab/>
        <w:t>Housing</w:t>
      </w:r>
      <w:r w:rsidRPr="007350DD">
        <w:t>;</w:t>
      </w:r>
    </w:p>
    <w:p w:rsidR="006564B6" w:rsidRPr="007350DD" w:rsidRDefault="00AE4E83" w:rsidP="009E22FF">
      <w:pPr>
        <w:pStyle w:val="SingleTxtG"/>
      </w:pPr>
      <w:r w:rsidRPr="007350DD">
        <w:tab/>
        <w:t>(g)</w:t>
      </w:r>
      <w:r w:rsidR="006564B6" w:rsidRPr="007350DD">
        <w:tab/>
        <w:t>Lifestyle</w:t>
      </w:r>
      <w:r w:rsidR="001327BC" w:rsidRPr="007350DD">
        <w:t xml:space="preserve"> </w:t>
      </w:r>
      <w:r w:rsidR="006564B6" w:rsidRPr="007350DD">
        <w:t>diseases</w:t>
      </w:r>
      <w:r w:rsidRPr="007350DD">
        <w:t>;</w:t>
      </w:r>
    </w:p>
    <w:p w:rsidR="006564B6" w:rsidRPr="007350DD" w:rsidRDefault="00AE4E83" w:rsidP="009E22FF">
      <w:pPr>
        <w:pStyle w:val="SingleTxtG"/>
      </w:pPr>
      <w:r w:rsidRPr="007350DD">
        <w:tab/>
        <w:t>(h)</w:t>
      </w:r>
      <w:r w:rsidR="006564B6" w:rsidRPr="007350DD">
        <w:tab/>
        <w:t>Political</w:t>
      </w:r>
      <w:r w:rsidR="001327BC" w:rsidRPr="007350DD">
        <w:t xml:space="preserve"> </w:t>
      </w:r>
      <w:r w:rsidR="006564B6" w:rsidRPr="007350DD">
        <w:t>participation</w:t>
      </w:r>
      <w:r w:rsidRPr="007350DD">
        <w:t>;</w:t>
      </w:r>
    </w:p>
    <w:p w:rsidR="006564B6" w:rsidRPr="007350DD" w:rsidRDefault="00AE4E83" w:rsidP="009E22FF">
      <w:pPr>
        <w:pStyle w:val="SingleTxtG"/>
      </w:pPr>
      <w:r w:rsidRPr="007350DD">
        <w:tab/>
        <w:t>(</w:t>
      </w:r>
      <w:proofErr w:type="spellStart"/>
      <w:r w:rsidRPr="007350DD">
        <w:t>i</w:t>
      </w:r>
      <w:proofErr w:type="spellEnd"/>
      <w:r w:rsidRPr="007350DD">
        <w:t>)</w:t>
      </w:r>
      <w:r w:rsidR="006564B6" w:rsidRPr="007350DD">
        <w:tab/>
        <w:t>The</w:t>
      </w:r>
      <w:r w:rsidR="001327BC" w:rsidRPr="007350DD">
        <w:t xml:space="preserve"> </w:t>
      </w:r>
      <w:r w:rsidR="006564B6" w:rsidRPr="007350DD">
        <w:t>environment</w:t>
      </w:r>
      <w:r w:rsidRPr="007350DD">
        <w:t>.</w:t>
      </w:r>
    </w:p>
    <w:p w:rsidR="006564B6" w:rsidRPr="007350DD" w:rsidRDefault="006564B6" w:rsidP="009E22FF">
      <w:pPr>
        <w:pStyle w:val="SingleTxtG"/>
      </w:pPr>
      <w:r w:rsidRPr="007350DD">
        <w:t>The</w:t>
      </w:r>
      <w:r w:rsidR="001327BC" w:rsidRPr="007350DD">
        <w:t xml:space="preserve"> </w:t>
      </w:r>
      <w:r w:rsidRPr="007350DD">
        <w:t>forum</w:t>
      </w:r>
      <w:r w:rsidR="001327BC" w:rsidRPr="007350DD">
        <w:t xml:space="preserve"> </w:t>
      </w:r>
      <w:r w:rsidRPr="007350DD">
        <w:t>would</w:t>
      </w:r>
      <w:r w:rsidR="001327BC" w:rsidRPr="007350DD">
        <w:t xml:space="preserve"> </w:t>
      </w:r>
      <w:r w:rsidRPr="007350DD">
        <w:t>have</w:t>
      </w:r>
      <w:r w:rsidR="001327BC" w:rsidRPr="007350DD">
        <w:t xml:space="preserve"> </w:t>
      </w:r>
      <w:r w:rsidRPr="007350DD">
        <w:t>examined</w:t>
      </w:r>
      <w:r w:rsidR="001327BC" w:rsidRPr="007350DD">
        <w:t xml:space="preserve"> </w:t>
      </w:r>
      <w:r w:rsidRPr="007350DD">
        <w:t>and</w:t>
      </w:r>
      <w:r w:rsidR="001327BC" w:rsidRPr="007350DD">
        <w:t xml:space="preserve"> </w:t>
      </w:r>
      <w:r w:rsidRPr="007350DD">
        <w:t>discussed</w:t>
      </w:r>
      <w:r w:rsidR="001327BC" w:rsidRPr="007350DD">
        <w:t xml:space="preserve"> </w:t>
      </w:r>
      <w:r w:rsidRPr="007350DD">
        <w:t>the</w:t>
      </w:r>
      <w:r w:rsidR="001327BC" w:rsidRPr="007350DD">
        <w:t xml:space="preserve"> </w:t>
      </w:r>
      <w:r w:rsidRPr="007350DD">
        <w:t>following</w:t>
      </w:r>
      <w:r w:rsidR="001327BC" w:rsidRPr="007350DD">
        <w:t xml:space="preserve"> </w:t>
      </w:r>
      <w:r w:rsidRPr="007350DD">
        <w:t>documents:</w:t>
      </w:r>
    </w:p>
    <w:p w:rsidR="006564B6" w:rsidRPr="007350DD" w:rsidRDefault="00AE4E83" w:rsidP="009E22FF">
      <w:pPr>
        <w:pStyle w:val="SingleTxtG"/>
      </w:pPr>
      <w:r w:rsidRPr="007350DD">
        <w:tab/>
        <w:t>(a)</w:t>
      </w:r>
      <w:r w:rsidR="006564B6" w:rsidRPr="007350DD">
        <w:tab/>
        <w:t>The</w:t>
      </w:r>
      <w:r w:rsidR="001327BC" w:rsidRPr="007350DD">
        <w:t xml:space="preserve"> </w:t>
      </w:r>
      <w:r w:rsidR="006564B6" w:rsidRPr="007350DD">
        <w:t>Constitution</w:t>
      </w:r>
      <w:r w:rsidR="001327BC" w:rsidRPr="007350DD">
        <w:t xml:space="preserve"> </w:t>
      </w:r>
      <w:r w:rsidR="006564B6" w:rsidRPr="007350DD">
        <w:t>of</w:t>
      </w:r>
      <w:r w:rsidR="001327BC" w:rsidRPr="007350DD">
        <w:t xml:space="preserve"> </w:t>
      </w:r>
      <w:r w:rsidR="006564B6" w:rsidRPr="007350DD">
        <w:t>Barbados;</w:t>
      </w:r>
    </w:p>
    <w:p w:rsidR="006564B6" w:rsidRPr="007350DD" w:rsidRDefault="00AE4E83" w:rsidP="009E22FF">
      <w:pPr>
        <w:pStyle w:val="SingleTxtG"/>
      </w:pPr>
      <w:r w:rsidRPr="007350DD">
        <w:tab/>
        <w:t>(b)</w:t>
      </w:r>
      <w:r w:rsidR="006564B6" w:rsidRPr="007350DD">
        <w:tab/>
        <w:t>The</w:t>
      </w:r>
      <w:r w:rsidR="001327BC" w:rsidRPr="007350DD">
        <w:t xml:space="preserve"> </w:t>
      </w:r>
      <w:r w:rsidR="006564B6" w:rsidRPr="007350DD">
        <w:t>Universal</w:t>
      </w:r>
      <w:r w:rsidR="001327BC" w:rsidRPr="007350DD">
        <w:t xml:space="preserve"> </w:t>
      </w:r>
      <w:r w:rsidR="006564B6" w:rsidRPr="007350DD">
        <w:t>Declaration</w:t>
      </w:r>
      <w:r w:rsidR="001327BC" w:rsidRPr="007350DD">
        <w:t xml:space="preserve"> </w:t>
      </w:r>
      <w:r w:rsidR="006564B6" w:rsidRPr="007350DD">
        <w:t>of</w:t>
      </w:r>
      <w:r w:rsidR="001327BC" w:rsidRPr="007350DD">
        <w:t xml:space="preserve"> </w:t>
      </w:r>
      <w:r w:rsidR="006564B6" w:rsidRPr="007350DD">
        <w:t>Human</w:t>
      </w:r>
      <w:r w:rsidR="001327BC" w:rsidRPr="007350DD">
        <w:t xml:space="preserve"> </w:t>
      </w:r>
      <w:r w:rsidR="006564B6" w:rsidRPr="007350DD">
        <w:t>Rights;</w:t>
      </w:r>
    </w:p>
    <w:p w:rsidR="006564B6" w:rsidRPr="007350DD" w:rsidRDefault="00AE4E83" w:rsidP="009E22FF">
      <w:pPr>
        <w:pStyle w:val="SingleTxtG"/>
      </w:pPr>
      <w:r w:rsidRPr="007350DD">
        <w:tab/>
        <w:t>(c)</w:t>
      </w:r>
      <w:r w:rsidR="006564B6" w:rsidRPr="007350DD">
        <w:tab/>
        <w:t>The</w:t>
      </w:r>
      <w:r w:rsidR="001327BC" w:rsidRPr="007350DD">
        <w:t xml:space="preserve"> </w:t>
      </w:r>
      <w:r w:rsidR="006564B6" w:rsidRPr="007350DD">
        <w:t>Convention</w:t>
      </w:r>
      <w:r w:rsidR="001327BC" w:rsidRPr="007350DD">
        <w:t xml:space="preserve"> </w:t>
      </w:r>
      <w:r w:rsidR="006564B6" w:rsidRPr="007350DD">
        <w:t>on</w:t>
      </w:r>
      <w:r w:rsidR="001327BC" w:rsidRPr="007350DD">
        <w:t xml:space="preserve"> </w:t>
      </w:r>
      <w:r w:rsidR="006564B6" w:rsidRPr="007350DD">
        <w:t>the</w:t>
      </w:r>
      <w:r w:rsidR="001327BC" w:rsidRPr="007350DD">
        <w:t xml:space="preserve"> </w:t>
      </w:r>
      <w:r w:rsidR="006564B6" w:rsidRPr="007350DD">
        <w:t>Rights</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Child.</w:t>
      </w:r>
    </w:p>
    <w:p w:rsidR="006564B6" w:rsidRPr="007350DD" w:rsidRDefault="006564B6" w:rsidP="009E22FF">
      <w:pPr>
        <w:pStyle w:val="SingleTxtG"/>
      </w:pPr>
      <w:r w:rsidRPr="007350DD">
        <w:t>The</w:t>
      </w:r>
      <w:r w:rsidR="001327BC" w:rsidRPr="007350DD">
        <w:t xml:space="preserve"> </w:t>
      </w:r>
      <w:r w:rsidRPr="007350DD">
        <w:t>draft</w:t>
      </w:r>
      <w:r w:rsidR="001327BC" w:rsidRPr="007350DD">
        <w:t xml:space="preserve"> </w:t>
      </w:r>
      <w:r w:rsidRPr="007350DD">
        <w:t>policy</w:t>
      </w:r>
      <w:r w:rsidR="001327BC" w:rsidRPr="007350DD">
        <w:t xml:space="preserve"> </w:t>
      </w:r>
      <w:r w:rsidRPr="007350DD">
        <w:t>was</w:t>
      </w:r>
      <w:r w:rsidR="001327BC" w:rsidRPr="007350DD">
        <w:t xml:space="preserve"> </w:t>
      </w:r>
      <w:r w:rsidRPr="007350DD">
        <w:t>presented</w:t>
      </w:r>
      <w:r w:rsidR="001327BC" w:rsidRPr="007350DD">
        <w:t xml:space="preserve"> </w:t>
      </w:r>
      <w:r w:rsidRPr="007350DD">
        <w:t>to</w:t>
      </w:r>
      <w:r w:rsidR="001327BC" w:rsidRPr="007350DD">
        <w:t xml:space="preserve"> </w:t>
      </w:r>
      <w:r w:rsidRPr="007350DD">
        <w:t>the</w:t>
      </w:r>
      <w:r w:rsidR="001327BC" w:rsidRPr="007350DD">
        <w:t xml:space="preserve"> </w:t>
      </w:r>
      <w:r w:rsidRPr="007350DD">
        <w:t>Minister</w:t>
      </w:r>
      <w:r w:rsidR="001327BC" w:rsidRPr="007350DD">
        <w:t xml:space="preserve"> </w:t>
      </w:r>
      <w:r w:rsidRPr="007350DD">
        <w:t>of</w:t>
      </w:r>
      <w:r w:rsidR="001327BC" w:rsidRPr="007350DD">
        <w:t xml:space="preserve"> </w:t>
      </w:r>
      <w:r w:rsidRPr="007350DD">
        <w:t>Family,</w:t>
      </w:r>
      <w:r w:rsidR="001327BC" w:rsidRPr="007350DD">
        <w:t xml:space="preserve"> </w:t>
      </w:r>
      <w:r w:rsidRPr="007350DD">
        <w:t>Culture,</w:t>
      </w:r>
      <w:r w:rsidR="001327BC" w:rsidRPr="007350DD">
        <w:t xml:space="preserve"> </w:t>
      </w:r>
      <w:r w:rsidRPr="007350DD">
        <w:t>Sports</w:t>
      </w:r>
      <w:r w:rsidR="001327BC" w:rsidRPr="007350DD">
        <w:t xml:space="preserve"> </w:t>
      </w:r>
      <w:r w:rsidRPr="007350DD">
        <w:t>and</w:t>
      </w:r>
      <w:r w:rsidR="001327BC" w:rsidRPr="007350DD">
        <w:t xml:space="preserve"> </w:t>
      </w:r>
      <w:r w:rsidRPr="007350DD">
        <w:t>Youth</w:t>
      </w:r>
      <w:r w:rsidR="001327BC" w:rsidRPr="007350DD">
        <w:t xml:space="preserve"> </w:t>
      </w:r>
      <w:r w:rsidRPr="007350DD">
        <w:t>on</w:t>
      </w:r>
      <w:r w:rsidR="001327BC" w:rsidRPr="007350DD">
        <w:t xml:space="preserve"> </w:t>
      </w:r>
      <w:r w:rsidRPr="007350DD">
        <w:t>March</w:t>
      </w:r>
      <w:r w:rsidR="001327BC" w:rsidRPr="007350DD">
        <w:t xml:space="preserve"> </w:t>
      </w:r>
      <w:r w:rsidRPr="007350DD">
        <w:t>30,</w:t>
      </w:r>
      <w:r w:rsidR="001327BC" w:rsidRPr="007350DD">
        <w:t xml:space="preserve"> </w:t>
      </w:r>
      <w:r w:rsidRPr="007350DD">
        <w:t>2011</w:t>
      </w:r>
      <w:r w:rsidR="001327BC" w:rsidRPr="007350DD">
        <w:t xml:space="preserve"> </w:t>
      </w:r>
      <w:r w:rsidRPr="007350DD">
        <w:t>and</w:t>
      </w:r>
      <w:r w:rsidR="001327BC" w:rsidRPr="007350DD">
        <w:t xml:space="preserve"> </w:t>
      </w:r>
      <w:r w:rsidRPr="007350DD">
        <w:t>was</w:t>
      </w:r>
      <w:r w:rsidR="001327BC" w:rsidRPr="007350DD">
        <w:t xml:space="preserve"> </w:t>
      </w:r>
      <w:r w:rsidRPr="007350DD">
        <w:t>also</w:t>
      </w:r>
      <w:r w:rsidR="001327BC" w:rsidRPr="007350DD">
        <w:t xml:space="preserve"> </w:t>
      </w:r>
      <w:r w:rsidRPr="007350DD">
        <w:t>distributed</w:t>
      </w:r>
      <w:r w:rsidR="001327BC" w:rsidRPr="007350DD">
        <w:t xml:space="preserve"> </w:t>
      </w:r>
      <w:r w:rsidRPr="007350DD">
        <w:t>to</w:t>
      </w:r>
      <w:r w:rsidR="001327BC" w:rsidRPr="007350DD">
        <w:t xml:space="preserve"> </w:t>
      </w:r>
      <w:r w:rsidRPr="007350DD">
        <w:t>other</w:t>
      </w:r>
      <w:r w:rsidR="001327BC" w:rsidRPr="007350DD">
        <w:t xml:space="preserve"> </w:t>
      </w:r>
      <w:r w:rsidRPr="007350DD">
        <w:t>stakeholders</w:t>
      </w:r>
      <w:r w:rsidR="001327BC" w:rsidRPr="007350DD">
        <w:t xml:space="preserve"> </w:t>
      </w:r>
      <w:r w:rsidRPr="007350DD">
        <w:t>for</w:t>
      </w:r>
      <w:r w:rsidR="001327BC" w:rsidRPr="007350DD">
        <w:t xml:space="preserve"> </w:t>
      </w:r>
      <w:r w:rsidRPr="007350DD">
        <w:t>further</w:t>
      </w:r>
      <w:r w:rsidR="001327BC" w:rsidRPr="007350DD">
        <w:t xml:space="preserve"> </w:t>
      </w:r>
      <w:r w:rsidRPr="007350DD">
        <w:t>comment.</w:t>
      </w:r>
    </w:p>
    <w:p w:rsidR="006564B6" w:rsidRPr="007350DD" w:rsidRDefault="00AE4E83" w:rsidP="00AE4E83">
      <w:pPr>
        <w:pStyle w:val="HChG"/>
      </w:pPr>
      <w:r w:rsidRPr="007350DD">
        <w:lastRenderedPageBreak/>
        <w:tab/>
      </w:r>
      <w:r w:rsidR="006564B6" w:rsidRPr="007350DD">
        <w:t>III.</w:t>
      </w:r>
      <w:r w:rsidR="006564B6" w:rsidRPr="007350DD">
        <w:tab/>
        <w:t>G</w:t>
      </w:r>
      <w:r w:rsidRPr="007350DD">
        <w:t>eneral</w:t>
      </w:r>
      <w:r w:rsidR="001327BC" w:rsidRPr="007350DD">
        <w:t xml:space="preserve"> </w:t>
      </w:r>
      <w:r w:rsidRPr="007350DD">
        <w:t>principles</w:t>
      </w:r>
    </w:p>
    <w:p w:rsidR="006564B6" w:rsidRPr="007350DD" w:rsidRDefault="00AE4E83" w:rsidP="00AE4E83">
      <w:pPr>
        <w:pStyle w:val="H1G"/>
      </w:pPr>
      <w:r w:rsidRPr="007350DD">
        <w:tab/>
      </w:r>
      <w:r w:rsidR="006564B6" w:rsidRPr="007350DD">
        <w:t>A.</w:t>
      </w:r>
      <w:r w:rsidR="006564B6" w:rsidRPr="007350DD">
        <w:tab/>
        <w:t>Implementation</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principle</w:t>
      </w:r>
      <w:r w:rsidR="001327BC" w:rsidRPr="007350DD">
        <w:t xml:space="preserve"> </w:t>
      </w:r>
      <w:r w:rsidR="006564B6" w:rsidRPr="007350DD">
        <w:t>of</w:t>
      </w:r>
      <w:r w:rsidR="001327BC" w:rsidRPr="007350DD">
        <w:t xml:space="preserve"> </w:t>
      </w:r>
      <w:r w:rsidR="006564B6" w:rsidRPr="007350DD">
        <w:t>non-discrimination</w:t>
      </w:r>
    </w:p>
    <w:p w:rsidR="006564B6" w:rsidRPr="007350DD" w:rsidRDefault="00C5729D" w:rsidP="004A6123">
      <w:pPr>
        <w:pStyle w:val="H23G"/>
        <w:rPr>
          <w:bCs/>
        </w:rPr>
      </w:pPr>
      <w:r>
        <w:tab/>
      </w:r>
      <w:r>
        <w:tab/>
        <w:t>Information on the issues raised in paragraph 15 of the concluding observations on the initial report</w:t>
      </w:r>
      <w:r w:rsidR="001327BC" w:rsidRPr="007350DD">
        <w:rPr>
          <w:bCs/>
        </w:rPr>
        <w:t xml:space="preserve"> </w:t>
      </w:r>
    </w:p>
    <w:p w:rsidR="006564B6" w:rsidRPr="007350DD" w:rsidRDefault="006564B6" w:rsidP="004A3FCA">
      <w:pPr>
        <w:pStyle w:val="SingleTxtG"/>
      </w:pPr>
      <w:r w:rsidRPr="007350DD">
        <w:t>34.</w:t>
      </w:r>
      <w:r w:rsidRPr="007350DD">
        <w:tab/>
        <w:t>The</w:t>
      </w:r>
      <w:r w:rsidR="001327BC" w:rsidRPr="007350DD">
        <w:t xml:space="preserve"> </w:t>
      </w:r>
      <w:r w:rsidRPr="007350DD">
        <w:t>Barbados</w:t>
      </w:r>
      <w:r w:rsidR="001327BC" w:rsidRPr="007350DD">
        <w:t xml:space="preserve"> </w:t>
      </w:r>
      <w:r w:rsidRPr="007350DD">
        <w:t>Constitution</w:t>
      </w:r>
      <w:r w:rsidR="001327BC" w:rsidRPr="007350DD">
        <w:t xml:space="preserve"> </w:t>
      </w:r>
      <w:r w:rsidRPr="007350DD">
        <w:t>recognises</w:t>
      </w:r>
      <w:r w:rsidR="001327BC" w:rsidRPr="007350DD">
        <w:t xml:space="preserve"> </w:t>
      </w:r>
      <w:r w:rsidRPr="007350DD">
        <w:t>and</w:t>
      </w:r>
      <w:r w:rsidR="001327BC" w:rsidRPr="007350DD">
        <w:t xml:space="preserve"> </w:t>
      </w:r>
      <w:r w:rsidRPr="007350DD">
        <w:t>protects</w:t>
      </w:r>
      <w:r w:rsidR="001327BC" w:rsidRPr="007350DD">
        <w:t xml:space="preserve"> </w:t>
      </w:r>
      <w:r w:rsidRPr="007350DD">
        <w:t>the</w:t>
      </w:r>
      <w:r w:rsidR="001327BC" w:rsidRPr="007350DD">
        <w:t xml:space="preserve"> </w:t>
      </w:r>
      <w:r w:rsidRPr="007350DD">
        <w:t>fundamental</w:t>
      </w:r>
      <w:r w:rsidR="001327BC" w:rsidRPr="007350DD">
        <w:t xml:space="preserve"> </w:t>
      </w:r>
      <w:r w:rsidRPr="007350DD">
        <w:t>rights</w:t>
      </w:r>
      <w:r w:rsidR="001327BC" w:rsidRPr="007350DD">
        <w:t xml:space="preserve"> </w:t>
      </w:r>
      <w:r w:rsidRPr="007350DD">
        <w:t>and</w:t>
      </w:r>
      <w:r w:rsidR="001327BC" w:rsidRPr="007350DD">
        <w:t xml:space="preserve"> </w:t>
      </w:r>
      <w:r w:rsidRPr="007350DD">
        <w:t>freedoms</w:t>
      </w:r>
      <w:r w:rsidR="001327BC" w:rsidRPr="007350DD">
        <w:t xml:space="preserve"> </w:t>
      </w:r>
      <w:r w:rsidRPr="007350DD">
        <w:t>of</w:t>
      </w:r>
      <w:r w:rsidR="001327BC" w:rsidRPr="007350DD">
        <w:t xml:space="preserve"> </w:t>
      </w:r>
      <w:r w:rsidRPr="007350DD">
        <w:t>the</w:t>
      </w:r>
      <w:r w:rsidR="001327BC" w:rsidRPr="007350DD">
        <w:t xml:space="preserve"> </w:t>
      </w:r>
      <w:r w:rsidRPr="007350DD">
        <w:t>individual,</w:t>
      </w:r>
      <w:r w:rsidR="001327BC" w:rsidRPr="007350DD">
        <w:t xml:space="preserve"> </w:t>
      </w:r>
      <w:r w:rsidRPr="007350DD">
        <w:t>including</w:t>
      </w:r>
      <w:r w:rsidR="001327BC" w:rsidRPr="007350DD">
        <w:t xml:space="preserve"> </w:t>
      </w:r>
      <w:r w:rsidRPr="007350DD">
        <w:t>children</w:t>
      </w:r>
      <w:r w:rsidR="001327BC" w:rsidRPr="007350DD">
        <w:t xml:space="preserve"> </w:t>
      </w:r>
      <w:r w:rsidRPr="007350DD">
        <w:t>and</w:t>
      </w:r>
      <w:r w:rsidR="001327BC" w:rsidRPr="007350DD">
        <w:t xml:space="preserve"> </w:t>
      </w:r>
      <w:r w:rsidRPr="007350DD">
        <w:t>protects</w:t>
      </w:r>
      <w:r w:rsidR="001327BC" w:rsidRPr="007350DD">
        <w:t xml:space="preserve"> </w:t>
      </w:r>
      <w:r w:rsidRPr="007350DD">
        <w:t>them</w:t>
      </w:r>
      <w:r w:rsidR="001327BC" w:rsidRPr="007350DD">
        <w:t xml:space="preserve"> </w:t>
      </w:r>
      <w:r w:rsidRPr="007350DD">
        <w:t>from</w:t>
      </w:r>
      <w:r w:rsidR="001327BC" w:rsidRPr="007350DD">
        <w:t xml:space="preserve"> </w:t>
      </w:r>
      <w:r w:rsidRPr="007350DD">
        <w:t>discrimination</w:t>
      </w:r>
      <w:r w:rsidR="001327BC" w:rsidRPr="007350DD">
        <w:t xml:space="preserve"> </w:t>
      </w:r>
      <w:r w:rsidRPr="007350DD">
        <w:t>on</w:t>
      </w:r>
      <w:r w:rsidR="001327BC" w:rsidRPr="007350DD">
        <w:t xml:space="preserve"> </w:t>
      </w:r>
      <w:r w:rsidRPr="007350DD">
        <w:t>the</w:t>
      </w:r>
      <w:r w:rsidR="001327BC" w:rsidRPr="007350DD">
        <w:t xml:space="preserve"> </w:t>
      </w:r>
      <w:r w:rsidRPr="007350DD">
        <w:t>grounds</w:t>
      </w:r>
      <w:r w:rsidR="001327BC" w:rsidRPr="007350DD">
        <w:t xml:space="preserve"> </w:t>
      </w:r>
      <w:r w:rsidRPr="007350DD">
        <w:t>of</w:t>
      </w:r>
      <w:r w:rsidR="001327BC" w:rsidRPr="007350DD">
        <w:t xml:space="preserve"> </w:t>
      </w:r>
      <w:r w:rsidRPr="007350DD">
        <w:t>race,</w:t>
      </w:r>
      <w:r w:rsidR="001327BC" w:rsidRPr="007350DD">
        <w:t xml:space="preserve"> </w:t>
      </w:r>
      <w:r w:rsidRPr="007350DD">
        <w:t>place</w:t>
      </w:r>
      <w:r w:rsidR="001327BC" w:rsidRPr="007350DD">
        <w:t xml:space="preserve"> </w:t>
      </w:r>
      <w:r w:rsidRPr="007350DD">
        <w:t>of</w:t>
      </w:r>
      <w:r w:rsidR="001327BC" w:rsidRPr="007350DD">
        <w:t xml:space="preserve"> </w:t>
      </w:r>
      <w:r w:rsidRPr="007350DD">
        <w:t>origin,</w:t>
      </w:r>
      <w:r w:rsidR="001327BC" w:rsidRPr="007350DD">
        <w:t xml:space="preserve"> </w:t>
      </w:r>
      <w:r w:rsidRPr="007350DD">
        <w:t>political</w:t>
      </w:r>
      <w:r w:rsidR="001327BC" w:rsidRPr="007350DD">
        <w:t xml:space="preserve"> </w:t>
      </w:r>
      <w:r w:rsidRPr="007350DD">
        <w:t>opinion,</w:t>
      </w:r>
      <w:r w:rsidR="001327BC" w:rsidRPr="007350DD">
        <w:t xml:space="preserve"> </w:t>
      </w:r>
      <w:r w:rsidRPr="007350DD">
        <w:t>colour</w:t>
      </w:r>
      <w:r w:rsidR="001327BC" w:rsidRPr="007350DD">
        <w:t xml:space="preserve"> </w:t>
      </w:r>
      <w:r w:rsidRPr="007350DD">
        <w:t>or</w:t>
      </w:r>
      <w:r w:rsidR="001327BC" w:rsidRPr="007350DD">
        <w:t xml:space="preserve"> </w:t>
      </w:r>
      <w:r w:rsidRPr="007350DD">
        <w:t>creed.</w:t>
      </w:r>
      <w:r w:rsidR="001327BC" w:rsidRPr="007350DD">
        <w:t xml:space="preserve"> </w:t>
      </w:r>
      <w:r w:rsidRPr="007350DD">
        <w:t>The</w:t>
      </w:r>
      <w:r w:rsidR="001327BC" w:rsidRPr="007350DD">
        <w:t xml:space="preserve"> </w:t>
      </w:r>
      <w:r w:rsidRPr="007350DD">
        <w:rPr>
          <w:i/>
          <w:iCs/>
        </w:rPr>
        <w:t>Status</w:t>
      </w:r>
      <w:r w:rsidR="001327BC" w:rsidRPr="007350DD">
        <w:rPr>
          <w:i/>
          <w:iCs/>
        </w:rPr>
        <w:t xml:space="preserve"> </w:t>
      </w:r>
      <w:r w:rsidRPr="007350DD">
        <w:rPr>
          <w:i/>
          <w:iCs/>
        </w:rPr>
        <w:t>of</w:t>
      </w:r>
      <w:r w:rsidR="001327BC" w:rsidRPr="007350DD">
        <w:rPr>
          <w:i/>
          <w:iCs/>
        </w:rPr>
        <w:t xml:space="preserve"> </w:t>
      </w:r>
      <w:r w:rsidRPr="007350DD">
        <w:rPr>
          <w:i/>
          <w:iCs/>
        </w:rPr>
        <w:t>Children</w:t>
      </w:r>
      <w:r w:rsidR="001327BC" w:rsidRPr="007350DD">
        <w:rPr>
          <w:i/>
          <w:iCs/>
        </w:rPr>
        <w:t xml:space="preserve"> </w:t>
      </w:r>
      <w:r w:rsidRPr="007350DD">
        <w:rPr>
          <w:i/>
          <w:iCs/>
        </w:rPr>
        <w:t>Reform</w:t>
      </w:r>
      <w:r w:rsidR="001327BC" w:rsidRPr="007350DD">
        <w:rPr>
          <w:i/>
          <w:iCs/>
        </w:rPr>
        <w:t xml:space="preserve"> </w:t>
      </w:r>
      <w:r w:rsidRPr="007350DD">
        <w:rPr>
          <w:i/>
          <w:iCs/>
        </w:rPr>
        <w:t>Act</w:t>
      </w:r>
      <w:r w:rsidR="001327BC" w:rsidRPr="007350DD">
        <w:rPr>
          <w:i/>
          <w:iCs/>
        </w:rPr>
        <w:t xml:space="preserve"> </w:t>
      </w:r>
      <w:r w:rsidRPr="007350DD">
        <w:rPr>
          <w:i/>
          <w:iCs/>
        </w:rPr>
        <w:t>1979</w:t>
      </w:r>
      <w:r w:rsidR="001327BC" w:rsidRPr="007350DD">
        <w:t xml:space="preserve"> </w:t>
      </w:r>
      <w:r w:rsidRPr="007350DD">
        <w:t>specifically</w:t>
      </w:r>
      <w:r w:rsidR="001327BC" w:rsidRPr="007350DD">
        <w:t xml:space="preserve"> </w:t>
      </w:r>
      <w:r w:rsidRPr="007350DD">
        <w:t>provides</w:t>
      </w:r>
      <w:r w:rsidR="001327BC" w:rsidRPr="007350DD">
        <w:t xml:space="preserve"> </w:t>
      </w:r>
      <w:r w:rsidRPr="007350DD">
        <w:t>for</w:t>
      </w:r>
      <w:r w:rsidR="001327BC" w:rsidRPr="007350DD">
        <w:t xml:space="preserve"> </w:t>
      </w:r>
      <w:r w:rsidRPr="007350DD">
        <w:t>the</w:t>
      </w:r>
      <w:r w:rsidR="001327BC" w:rsidRPr="007350DD">
        <w:t xml:space="preserve"> </w:t>
      </w:r>
      <w:r w:rsidRPr="007350DD">
        <w:t>equal</w:t>
      </w:r>
      <w:r w:rsidR="001327BC" w:rsidRPr="007350DD">
        <w:t xml:space="preserve"> </w:t>
      </w:r>
      <w:r w:rsidRPr="007350DD">
        <w:t>status</w:t>
      </w:r>
      <w:r w:rsidR="001327BC" w:rsidRPr="007350DD">
        <w:t xml:space="preserve"> </w:t>
      </w:r>
      <w:r w:rsidRPr="007350DD">
        <w:t>of</w:t>
      </w:r>
      <w:r w:rsidR="001327BC" w:rsidRPr="007350DD">
        <w:t xml:space="preserve"> </w:t>
      </w:r>
      <w:r w:rsidRPr="007350DD">
        <w:t>children</w:t>
      </w:r>
      <w:r w:rsidR="001327BC" w:rsidRPr="007350DD">
        <w:t xml:space="preserve"> </w:t>
      </w:r>
      <w:r w:rsidRPr="007350DD">
        <w:t>whether</w:t>
      </w:r>
      <w:r w:rsidR="001327BC" w:rsidRPr="007350DD">
        <w:t xml:space="preserve"> </w:t>
      </w:r>
      <w:r w:rsidRPr="007350DD">
        <w:t>born</w:t>
      </w:r>
      <w:r w:rsidR="001327BC" w:rsidRPr="007350DD">
        <w:t xml:space="preserve"> </w:t>
      </w:r>
      <w:r w:rsidRPr="007350DD">
        <w:t>in</w:t>
      </w:r>
      <w:r w:rsidR="001327BC" w:rsidRPr="007350DD">
        <w:t xml:space="preserve"> </w:t>
      </w:r>
      <w:r w:rsidRPr="007350DD">
        <w:t>or</w:t>
      </w:r>
      <w:r w:rsidR="001327BC" w:rsidRPr="007350DD">
        <w:t xml:space="preserve"> </w:t>
      </w:r>
      <w:r w:rsidRPr="007350DD">
        <w:t>out</w:t>
      </w:r>
      <w:r w:rsidR="001327BC" w:rsidRPr="007350DD">
        <w:t xml:space="preserve"> </w:t>
      </w:r>
      <w:r w:rsidRPr="007350DD">
        <w:t>of</w:t>
      </w:r>
      <w:r w:rsidR="001327BC" w:rsidRPr="007350DD">
        <w:t xml:space="preserve"> </w:t>
      </w:r>
      <w:r w:rsidRPr="007350DD">
        <w:t>wedlock.</w:t>
      </w:r>
      <w:r w:rsidR="001327BC" w:rsidRPr="007350DD">
        <w:t xml:space="preserve"> </w:t>
      </w:r>
      <w:r w:rsidRPr="007350DD">
        <w:t>The</w:t>
      </w:r>
      <w:r w:rsidR="001327BC" w:rsidRPr="007350DD">
        <w:t xml:space="preserve"> </w:t>
      </w:r>
      <w:r w:rsidRPr="007350DD">
        <w:t>Barbados</w:t>
      </w:r>
      <w:r w:rsidR="001327BC" w:rsidRPr="007350DD">
        <w:t xml:space="preserve"> </w:t>
      </w:r>
      <w:r w:rsidRPr="007350DD">
        <w:t>Government</w:t>
      </w:r>
      <w:r w:rsidR="001327BC" w:rsidRPr="007350DD">
        <w:t xml:space="preserve"> </w:t>
      </w:r>
      <w:r w:rsidRPr="007350DD">
        <w:t>has</w:t>
      </w:r>
      <w:r w:rsidR="001327BC" w:rsidRPr="007350DD">
        <w:t xml:space="preserve"> </w:t>
      </w:r>
      <w:r w:rsidRPr="007350DD">
        <w:t>guaranteed</w:t>
      </w:r>
      <w:r w:rsidR="001327BC" w:rsidRPr="007350DD">
        <w:t xml:space="preserve"> </w:t>
      </w:r>
      <w:r w:rsidRPr="007350DD">
        <w:t>free</w:t>
      </w:r>
      <w:r w:rsidR="001327BC" w:rsidRPr="007350DD">
        <w:t xml:space="preserve"> </w:t>
      </w:r>
      <w:r w:rsidRPr="007350DD">
        <w:t>education</w:t>
      </w:r>
      <w:r w:rsidR="001327BC" w:rsidRPr="007350DD">
        <w:t xml:space="preserve"> </w:t>
      </w:r>
      <w:r w:rsidRPr="007350DD">
        <w:t>to</w:t>
      </w:r>
      <w:r w:rsidR="001327BC" w:rsidRPr="007350DD">
        <w:t xml:space="preserve"> </w:t>
      </w:r>
      <w:r w:rsidRPr="007350DD">
        <w:t>its</w:t>
      </w:r>
      <w:r w:rsidR="001327BC" w:rsidRPr="007350DD">
        <w:t xml:space="preserve"> </w:t>
      </w:r>
      <w:r w:rsidRPr="007350DD">
        <w:t>citizens</w:t>
      </w:r>
      <w:r w:rsidR="001327BC" w:rsidRPr="007350DD">
        <w:t xml:space="preserve"> </w:t>
      </w:r>
      <w:r w:rsidRPr="007350DD">
        <w:t>and</w:t>
      </w:r>
      <w:r w:rsidR="001327BC" w:rsidRPr="007350DD">
        <w:t xml:space="preserve"> </w:t>
      </w:r>
      <w:r w:rsidRPr="007350DD">
        <w:t>permanent</w:t>
      </w:r>
      <w:r w:rsidR="001327BC" w:rsidRPr="007350DD">
        <w:t xml:space="preserve"> </w:t>
      </w:r>
      <w:r w:rsidRPr="007350DD">
        <w:t>residents.</w:t>
      </w:r>
      <w:r w:rsidR="001327BC" w:rsidRPr="007350DD">
        <w:t xml:space="preserve"> </w:t>
      </w:r>
      <w:r w:rsidRPr="007350DD">
        <w:t>Children</w:t>
      </w:r>
      <w:r w:rsidR="001327BC" w:rsidRPr="007350DD">
        <w:t xml:space="preserve"> </w:t>
      </w:r>
      <w:r w:rsidRPr="007350DD">
        <w:t>who</w:t>
      </w:r>
      <w:r w:rsidR="001327BC" w:rsidRPr="007350DD">
        <w:t xml:space="preserve"> </w:t>
      </w:r>
      <w:r w:rsidRPr="007350DD">
        <w:t>are</w:t>
      </w:r>
      <w:r w:rsidR="001327BC" w:rsidRPr="007350DD">
        <w:t xml:space="preserve"> </w:t>
      </w:r>
      <w:r w:rsidRPr="007350DD">
        <w:t>not</w:t>
      </w:r>
      <w:r w:rsidR="001327BC" w:rsidRPr="007350DD">
        <w:t xml:space="preserve"> </w:t>
      </w:r>
      <w:r w:rsidRPr="007350DD">
        <w:t>citizens</w:t>
      </w:r>
      <w:r w:rsidR="001327BC" w:rsidRPr="007350DD">
        <w:t xml:space="preserve"> </w:t>
      </w:r>
      <w:r w:rsidRPr="007350DD">
        <w:t>or</w:t>
      </w:r>
      <w:r w:rsidR="001327BC" w:rsidRPr="007350DD">
        <w:t xml:space="preserve"> </w:t>
      </w:r>
      <w:r w:rsidRPr="007350DD">
        <w:t>permanent</w:t>
      </w:r>
      <w:r w:rsidR="001327BC" w:rsidRPr="007350DD">
        <w:t xml:space="preserve"> </w:t>
      </w:r>
      <w:r w:rsidRPr="007350DD">
        <w:t>residents</w:t>
      </w:r>
      <w:r w:rsidR="001327BC" w:rsidRPr="007350DD">
        <w:t xml:space="preserve"> </w:t>
      </w:r>
      <w:r w:rsidRPr="007350DD">
        <w:t>are</w:t>
      </w:r>
      <w:r w:rsidR="001327BC" w:rsidRPr="007350DD">
        <w:t xml:space="preserve"> </w:t>
      </w:r>
      <w:r w:rsidRPr="007350DD">
        <w:t>required</w:t>
      </w:r>
      <w:r w:rsidR="001327BC" w:rsidRPr="007350DD">
        <w:t xml:space="preserve"> </w:t>
      </w:r>
      <w:r w:rsidRPr="007350DD">
        <w:t>to</w:t>
      </w:r>
      <w:r w:rsidR="001327BC" w:rsidRPr="007350DD">
        <w:t xml:space="preserve"> </w:t>
      </w:r>
      <w:r w:rsidRPr="007350DD">
        <w:t>attend</w:t>
      </w:r>
      <w:r w:rsidR="001327BC" w:rsidRPr="007350DD">
        <w:t xml:space="preserve"> </w:t>
      </w:r>
      <w:r w:rsidRPr="007350DD">
        <w:t>school</w:t>
      </w:r>
      <w:r w:rsidR="001327BC" w:rsidRPr="007350DD">
        <w:t xml:space="preserve"> </w:t>
      </w:r>
      <w:r w:rsidRPr="007350DD">
        <w:t>but</w:t>
      </w:r>
      <w:r w:rsidR="001327BC" w:rsidRPr="007350DD">
        <w:t xml:space="preserve"> </w:t>
      </w:r>
      <w:r w:rsidRPr="007350DD">
        <w:t>have</w:t>
      </w:r>
      <w:r w:rsidR="001327BC" w:rsidRPr="007350DD">
        <w:t xml:space="preserve"> </w:t>
      </w:r>
      <w:r w:rsidRPr="007350DD">
        <w:t>to</w:t>
      </w:r>
      <w:r w:rsidR="001327BC" w:rsidRPr="007350DD">
        <w:t xml:space="preserve"> </w:t>
      </w:r>
      <w:r w:rsidRPr="007350DD">
        <w:t>pay</w:t>
      </w:r>
      <w:r w:rsidR="001327BC" w:rsidRPr="007350DD">
        <w:t xml:space="preserve"> </w:t>
      </w:r>
      <w:r w:rsidRPr="007350DD">
        <w:t>for</w:t>
      </w:r>
      <w:r w:rsidR="001327BC" w:rsidRPr="007350DD">
        <w:t xml:space="preserve"> </w:t>
      </w:r>
      <w:r w:rsidRPr="007350DD">
        <w:t>their</w:t>
      </w:r>
      <w:r w:rsidR="001327BC" w:rsidRPr="007350DD">
        <w:t xml:space="preserve"> </w:t>
      </w:r>
      <w:r w:rsidRPr="007350DD">
        <w:t>education,</w:t>
      </w:r>
      <w:r w:rsidR="001327BC" w:rsidRPr="007350DD">
        <w:t xml:space="preserve"> </w:t>
      </w:r>
      <w:r w:rsidRPr="007350DD">
        <w:t>whether</w:t>
      </w:r>
      <w:r w:rsidR="001327BC" w:rsidRPr="007350DD">
        <w:t xml:space="preserve"> </w:t>
      </w:r>
      <w:r w:rsidRPr="007350DD">
        <w:t>they</w:t>
      </w:r>
      <w:r w:rsidR="001327BC" w:rsidRPr="007350DD">
        <w:t xml:space="preserve"> </w:t>
      </w:r>
      <w:r w:rsidRPr="007350DD">
        <w:t>attend</w:t>
      </w:r>
      <w:r w:rsidR="001327BC" w:rsidRPr="007350DD">
        <w:t xml:space="preserve"> </w:t>
      </w:r>
      <w:r w:rsidRPr="007350DD">
        <w:t>a</w:t>
      </w:r>
      <w:r w:rsidR="001327BC" w:rsidRPr="007350DD">
        <w:t xml:space="preserve"> </w:t>
      </w:r>
      <w:r w:rsidRPr="007350DD">
        <w:t>government</w:t>
      </w:r>
      <w:r w:rsidR="001327BC" w:rsidRPr="007350DD">
        <w:t xml:space="preserve"> </w:t>
      </w:r>
      <w:r w:rsidRPr="007350DD">
        <w:t>or</w:t>
      </w:r>
      <w:r w:rsidR="001327BC" w:rsidRPr="007350DD">
        <w:t xml:space="preserve"> </w:t>
      </w:r>
      <w:r w:rsidRPr="007350DD">
        <w:t>a</w:t>
      </w:r>
      <w:r w:rsidR="001327BC" w:rsidRPr="007350DD">
        <w:t xml:space="preserve"> </w:t>
      </w:r>
      <w:r w:rsidRPr="007350DD">
        <w:t>private</w:t>
      </w:r>
      <w:r w:rsidR="001327BC" w:rsidRPr="007350DD">
        <w:t xml:space="preserve"> </w:t>
      </w:r>
      <w:r w:rsidRPr="007350DD">
        <w:t>school.</w:t>
      </w:r>
      <w:r w:rsidR="001327BC" w:rsidRPr="007350DD">
        <w:t xml:space="preserve"> </w:t>
      </w:r>
      <w:r w:rsidRPr="007350DD">
        <w:t>The</w:t>
      </w:r>
      <w:r w:rsidR="001327BC" w:rsidRPr="007350DD">
        <w:t xml:space="preserve"> </w:t>
      </w:r>
      <w:r w:rsidRPr="007350DD">
        <w:t>requirement</w:t>
      </w:r>
      <w:r w:rsidR="001327BC" w:rsidRPr="007350DD">
        <w:t xml:space="preserve"> </w:t>
      </w:r>
      <w:r w:rsidRPr="007350DD">
        <w:t>is</w:t>
      </w:r>
      <w:r w:rsidR="001327BC" w:rsidRPr="007350DD">
        <w:t xml:space="preserve"> </w:t>
      </w:r>
      <w:r w:rsidRPr="007350DD">
        <w:t>for</w:t>
      </w:r>
      <w:r w:rsidR="001327BC" w:rsidRPr="007350DD">
        <w:t xml:space="preserve"> </w:t>
      </w:r>
      <w:r w:rsidRPr="007350DD">
        <w:t>these</w:t>
      </w:r>
      <w:r w:rsidR="001327BC" w:rsidRPr="007350DD">
        <w:t xml:space="preserve"> </w:t>
      </w:r>
      <w:r w:rsidRPr="007350DD">
        <w:t>children</w:t>
      </w:r>
      <w:r w:rsidR="001327BC" w:rsidRPr="007350DD">
        <w:t xml:space="preserve"> </w:t>
      </w:r>
      <w:r w:rsidRPr="007350DD">
        <w:t>to</w:t>
      </w:r>
      <w:r w:rsidR="001327BC" w:rsidRPr="007350DD">
        <w:t xml:space="preserve"> </w:t>
      </w:r>
      <w:r w:rsidRPr="007350DD">
        <w:t>get</w:t>
      </w:r>
      <w:r w:rsidR="001327BC" w:rsidRPr="007350DD">
        <w:t xml:space="preserve"> </w:t>
      </w:r>
      <w:r w:rsidRPr="007350DD">
        <w:t>student</w:t>
      </w:r>
      <w:r w:rsidR="001327BC" w:rsidRPr="007350DD">
        <w:t xml:space="preserve"> </w:t>
      </w:r>
      <w:r w:rsidRPr="007350DD">
        <w:t>visas</w:t>
      </w:r>
      <w:r w:rsidR="001327BC" w:rsidRPr="007350DD">
        <w:t xml:space="preserve"> </w:t>
      </w:r>
      <w:r w:rsidRPr="007350DD">
        <w:t>and</w:t>
      </w:r>
      <w:r w:rsidR="001327BC" w:rsidRPr="007350DD">
        <w:t xml:space="preserve"> </w:t>
      </w:r>
      <w:r w:rsidRPr="007350DD">
        <w:t>then</w:t>
      </w:r>
      <w:r w:rsidR="001327BC" w:rsidRPr="007350DD">
        <w:t xml:space="preserve"> </w:t>
      </w:r>
      <w:r w:rsidRPr="007350DD">
        <w:t>find</w:t>
      </w:r>
      <w:r w:rsidR="001327BC" w:rsidRPr="007350DD">
        <w:t xml:space="preserve"> </w:t>
      </w:r>
      <w:r w:rsidRPr="007350DD">
        <w:t>a</w:t>
      </w:r>
      <w:r w:rsidR="001327BC" w:rsidRPr="007350DD">
        <w:t xml:space="preserve"> </w:t>
      </w:r>
      <w:r w:rsidRPr="007350DD">
        <w:t>school</w:t>
      </w:r>
      <w:r w:rsidR="001327BC" w:rsidRPr="007350DD">
        <w:t xml:space="preserve"> </w:t>
      </w:r>
      <w:r w:rsidRPr="007350DD">
        <w:t>with</w:t>
      </w:r>
      <w:r w:rsidR="001327BC" w:rsidRPr="007350DD">
        <w:t xml:space="preserve"> </w:t>
      </w:r>
      <w:r w:rsidRPr="007350DD">
        <w:t>space</w:t>
      </w:r>
      <w:r w:rsidR="001327BC" w:rsidRPr="007350DD">
        <w:t xml:space="preserve"> </w:t>
      </w:r>
      <w:r w:rsidRPr="007350DD">
        <w:t>to</w:t>
      </w:r>
      <w:r w:rsidR="001327BC" w:rsidRPr="007350DD">
        <w:t xml:space="preserve"> </w:t>
      </w:r>
      <w:r w:rsidRPr="007350DD">
        <w:t>accommodate</w:t>
      </w:r>
      <w:r w:rsidR="001327BC" w:rsidRPr="007350DD">
        <w:t xml:space="preserve"> </w:t>
      </w:r>
      <w:r w:rsidRPr="007350DD">
        <w:t>them.</w:t>
      </w:r>
      <w:r w:rsidR="001327BC" w:rsidRPr="007350DD">
        <w:t xml:space="preserve"> </w:t>
      </w:r>
      <w:r w:rsidRPr="007350DD">
        <w:t>This</w:t>
      </w:r>
      <w:r w:rsidR="001327BC" w:rsidRPr="007350DD">
        <w:t xml:space="preserve"> </w:t>
      </w:r>
      <w:r w:rsidRPr="007350DD">
        <w:t>visa</w:t>
      </w:r>
      <w:r w:rsidR="001327BC" w:rsidRPr="007350DD">
        <w:t xml:space="preserve"> </w:t>
      </w:r>
      <w:r w:rsidRPr="007350DD">
        <w:t>is</w:t>
      </w:r>
      <w:r w:rsidR="001327BC" w:rsidRPr="007350DD">
        <w:t xml:space="preserve"> </w:t>
      </w:r>
      <w:r w:rsidRPr="007350DD">
        <w:t>not</w:t>
      </w:r>
      <w:r w:rsidR="001327BC" w:rsidRPr="007350DD">
        <w:t xml:space="preserve"> </w:t>
      </w:r>
      <w:r w:rsidRPr="007350DD">
        <w:t>issued</w:t>
      </w:r>
      <w:r w:rsidR="001327BC" w:rsidRPr="007350DD">
        <w:t xml:space="preserve"> </w:t>
      </w:r>
      <w:r w:rsidRPr="007350DD">
        <w:t>unless</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informs</w:t>
      </w:r>
      <w:r w:rsidR="001327BC" w:rsidRPr="007350DD">
        <w:t xml:space="preserve"> </w:t>
      </w:r>
      <w:r w:rsidRPr="007350DD">
        <w:t>the</w:t>
      </w:r>
      <w:r w:rsidR="001327BC" w:rsidRPr="007350DD">
        <w:t xml:space="preserve"> </w:t>
      </w:r>
      <w:r w:rsidRPr="007350DD">
        <w:t>Immigration</w:t>
      </w:r>
      <w:r w:rsidR="001327BC" w:rsidRPr="007350DD">
        <w:t xml:space="preserve"> </w:t>
      </w:r>
      <w:r w:rsidRPr="007350DD">
        <w:t>Department</w:t>
      </w:r>
      <w:r w:rsidR="001327BC" w:rsidRPr="007350DD">
        <w:t xml:space="preserve"> </w:t>
      </w:r>
      <w:r w:rsidRPr="007350DD">
        <w:t>that</w:t>
      </w:r>
      <w:r w:rsidR="001327BC" w:rsidRPr="007350DD">
        <w:t xml:space="preserve"> </w:t>
      </w:r>
      <w:r w:rsidRPr="007350DD">
        <w:t>school</w:t>
      </w:r>
      <w:r w:rsidR="001327BC" w:rsidRPr="007350DD">
        <w:t xml:space="preserve"> </w:t>
      </w:r>
      <w:r w:rsidRPr="007350DD">
        <w:t>spaces</w:t>
      </w:r>
      <w:r w:rsidR="001327BC" w:rsidRPr="007350DD">
        <w:t xml:space="preserve"> </w:t>
      </w:r>
      <w:r w:rsidRPr="007350DD">
        <w:t>are</w:t>
      </w:r>
      <w:r w:rsidR="001327BC" w:rsidRPr="007350DD">
        <w:t xml:space="preserve"> </w:t>
      </w:r>
      <w:r w:rsidRPr="007350DD">
        <w:t>available,</w:t>
      </w:r>
      <w:r w:rsidR="001327BC" w:rsidRPr="007350DD">
        <w:t xml:space="preserve"> </w:t>
      </w:r>
      <w:r w:rsidRPr="007350DD">
        <w:t>and</w:t>
      </w:r>
      <w:r w:rsidR="001327BC" w:rsidRPr="007350DD">
        <w:t xml:space="preserve"> </w:t>
      </w:r>
      <w:r w:rsidRPr="007350DD">
        <w:t>there</w:t>
      </w:r>
      <w:r w:rsidR="001327BC" w:rsidRPr="007350DD">
        <w:t xml:space="preserve"> </w:t>
      </w:r>
      <w:r w:rsidRPr="007350DD">
        <w:t>is</w:t>
      </w:r>
      <w:r w:rsidR="001327BC" w:rsidRPr="007350DD">
        <w:t xml:space="preserve"> </w:t>
      </w:r>
      <w:r w:rsidRPr="007350DD">
        <w:t>a</w:t>
      </w:r>
      <w:r w:rsidR="001327BC" w:rsidRPr="007350DD">
        <w:t xml:space="preserve"> </w:t>
      </w:r>
      <w:r w:rsidRPr="007350DD">
        <w:t>problem</w:t>
      </w:r>
      <w:r w:rsidR="001327BC" w:rsidRPr="007350DD">
        <w:t xml:space="preserve"> </w:t>
      </w:r>
      <w:r w:rsidRPr="007350DD">
        <w:t>of</w:t>
      </w:r>
      <w:r w:rsidR="001327BC" w:rsidRPr="007350DD">
        <w:t xml:space="preserve"> </w:t>
      </w:r>
      <w:r w:rsidRPr="007350DD">
        <w:t>a</w:t>
      </w:r>
      <w:r w:rsidR="001327BC" w:rsidRPr="007350DD">
        <w:t xml:space="preserve"> </w:t>
      </w:r>
      <w:r w:rsidRPr="007350DD">
        <w:t>lack</w:t>
      </w:r>
      <w:r w:rsidR="001327BC" w:rsidRPr="007350DD">
        <w:t xml:space="preserve"> </w:t>
      </w:r>
      <w:r w:rsidRPr="007350DD">
        <w:t>of</w:t>
      </w:r>
      <w:r w:rsidR="001327BC" w:rsidRPr="007350DD">
        <w:t xml:space="preserve"> </w:t>
      </w:r>
      <w:r w:rsidRPr="007350DD">
        <w:t>places</w:t>
      </w:r>
      <w:r w:rsidR="001327BC" w:rsidRPr="007350DD">
        <w:t xml:space="preserve"> </w:t>
      </w:r>
      <w:r w:rsidRPr="007350DD">
        <w:t>in</w:t>
      </w:r>
      <w:r w:rsidR="001327BC" w:rsidRPr="007350DD">
        <w:t xml:space="preserve"> </w:t>
      </w:r>
      <w:r w:rsidRPr="007350DD">
        <w:t>government</w:t>
      </w:r>
      <w:r w:rsidR="001327BC" w:rsidRPr="007350DD">
        <w:t xml:space="preserve"> </w:t>
      </w:r>
      <w:r w:rsidRPr="007350DD">
        <w:t>schools</w:t>
      </w:r>
      <w:r w:rsidR="001327BC" w:rsidRPr="007350DD">
        <w:t xml:space="preserve"> </w:t>
      </w:r>
      <w:r w:rsidRPr="007350DD">
        <w:t>at</w:t>
      </w:r>
      <w:r w:rsidR="001327BC" w:rsidRPr="007350DD">
        <w:t xml:space="preserve"> </w:t>
      </w:r>
      <w:r w:rsidRPr="007350DD">
        <w:t>the</w:t>
      </w:r>
      <w:r w:rsidR="001327BC" w:rsidRPr="007350DD">
        <w:t xml:space="preserve"> </w:t>
      </w:r>
      <w:r w:rsidRPr="007350DD">
        <w:t>secondary</w:t>
      </w:r>
      <w:r w:rsidR="001327BC" w:rsidRPr="007350DD">
        <w:t xml:space="preserve"> </w:t>
      </w:r>
      <w:r w:rsidRPr="007350DD">
        <w:t>level.</w:t>
      </w:r>
      <w:r w:rsidR="006461CD" w:rsidRPr="007350DD">
        <w:t xml:space="preserve"> </w:t>
      </w:r>
      <w:r w:rsidRPr="007350DD">
        <w:t>In</w:t>
      </w:r>
      <w:r w:rsidR="001327BC" w:rsidRPr="007350DD">
        <w:t xml:space="preserve"> </w:t>
      </w:r>
      <w:r w:rsidRPr="007350DD">
        <w:t>2010</w:t>
      </w:r>
      <w:r w:rsidR="001327BC" w:rsidRPr="007350DD">
        <w:t xml:space="preserve"> </w:t>
      </w:r>
      <w:r w:rsidRPr="007350DD">
        <w:t>there</w:t>
      </w:r>
      <w:r w:rsidR="001327BC" w:rsidRPr="007350DD">
        <w:t xml:space="preserve"> </w:t>
      </w:r>
      <w:r w:rsidRPr="007350DD">
        <w:t>were</w:t>
      </w:r>
      <w:r w:rsidR="001327BC" w:rsidRPr="007350DD">
        <w:t xml:space="preserve"> </w:t>
      </w:r>
      <w:r w:rsidRPr="007350DD">
        <w:t>237</w:t>
      </w:r>
      <w:r w:rsidR="001327BC" w:rsidRPr="007350DD">
        <w:t xml:space="preserve"> </w:t>
      </w:r>
      <w:r w:rsidRPr="007350DD">
        <w:t>non-national</w:t>
      </w:r>
      <w:r w:rsidR="001327BC" w:rsidRPr="007350DD">
        <w:t xml:space="preserve"> </w:t>
      </w:r>
      <w:r w:rsidRPr="007350DD">
        <w:t>children</w:t>
      </w:r>
      <w:r w:rsidR="001327BC" w:rsidRPr="007350DD">
        <w:t xml:space="preserve"> </w:t>
      </w:r>
      <w:r w:rsidRPr="007350DD">
        <w:t>in</w:t>
      </w:r>
      <w:r w:rsidR="001327BC" w:rsidRPr="007350DD">
        <w:t xml:space="preserve"> </w:t>
      </w:r>
      <w:r w:rsidRPr="007350DD">
        <w:t>Barbados</w:t>
      </w:r>
      <w:r w:rsidR="001327BC" w:rsidRPr="007350DD">
        <w:t xml:space="preserve"> </w:t>
      </w:r>
      <w:r w:rsidRPr="007350DD">
        <w:t>(120</w:t>
      </w:r>
      <w:r w:rsidR="001327BC" w:rsidRPr="007350DD">
        <w:t xml:space="preserve"> </w:t>
      </w:r>
      <w:r w:rsidRPr="007350DD">
        <w:t>males</w:t>
      </w:r>
      <w:r w:rsidR="001327BC" w:rsidRPr="007350DD">
        <w:t xml:space="preserve"> </w:t>
      </w:r>
      <w:r w:rsidRPr="007350DD">
        <w:t>and</w:t>
      </w:r>
      <w:r w:rsidR="001327BC" w:rsidRPr="007350DD">
        <w:t xml:space="preserve"> </w:t>
      </w:r>
      <w:r w:rsidRPr="007350DD">
        <w:t>117</w:t>
      </w:r>
      <w:r w:rsidR="001327BC" w:rsidRPr="007350DD">
        <w:t xml:space="preserve"> </w:t>
      </w:r>
      <w:r w:rsidRPr="007350DD">
        <w:t>females)</w:t>
      </w:r>
      <w:r w:rsidR="001327BC" w:rsidRPr="007350DD">
        <w:t xml:space="preserve"> </w:t>
      </w:r>
      <w:r w:rsidRPr="007350DD">
        <w:t>attending</w:t>
      </w:r>
      <w:r w:rsidR="001327BC" w:rsidRPr="007350DD">
        <w:t xml:space="preserve"> </w:t>
      </w:r>
      <w:r w:rsidRPr="007350DD">
        <w:t>school.</w:t>
      </w:r>
      <w:r w:rsidR="006461CD" w:rsidRPr="007350DD">
        <w:t xml:space="preserve"> </w:t>
      </w:r>
    </w:p>
    <w:p w:rsidR="006564B6" w:rsidRPr="007350DD" w:rsidRDefault="006564B6" w:rsidP="009E22FF">
      <w:pPr>
        <w:pStyle w:val="SingleTxtG"/>
      </w:pPr>
      <w:r w:rsidRPr="007350DD">
        <w:t>35.</w:t>
      </w:r>
      <w:r w:rsidRPr="007350DD">
        <w:tab/>
        <w:t>Areas</w:t>
      </w:r>
      <w:r w:rsidR="001327BC" w:rsidRPr="007350DD">
        <w:t xml:space="preserve"> </w:t>
      </w:r>
      <w:r w:rsidRPr="007350DD">
        <w:t>of</w:t>
      </w:r>
      <w:r w:rsidR="001327BC" w:rsidRPr="007350DD">
        <w:t xml:space="preserve"> </w:t>
      </w:r>
      <w:r w:rsidRPr="007350DD">
        <w:t>discrimination</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children</w:t>
      </w:r>
      <w:r w:rsidR="00EA19E5" w:rsidRPr="007350DD">
        <w:t>’</w:t>
      </w:r>
      <w:r w:rsidRPr="007350DD">
        <w:t>s</w:t>
      </w:r>
      <w:r w:rsidR="001327BC" w:rsidRPr="007350DD">
        <w:t xml:space="preserve"> </w:t>
      </w:r>
      <w:r w:rsidRPr="007350DD">
        <w:t>rights</w:t>
      </w:r>
      <w:r w:rsidR="001327BC" w:rsidRPr="007350DD">
        <w:t xml:space="preserve"> </w:t>
      </w:r>
      <w:r w:rsidRPr="007350DD">
        <w:t>still</w:t>
      </w:r>
      <w:r w:rsidR="001327BC" w:rsidRPr="007350DD">
        <w:t xml:space="preserve"> </w:t>
      </w:r>
      <w:r w:rsidRPr="007350DD">
        <w:t>exist.</w:t>
      </w:r>
      <w:r w:rsidR="001327BC" w:rsidRPr="007350DD">
        <w:t xml:space="preserve"> </w:t>
      </w:r>
      <w:r w:rsidRPr="007350DD">
        <w:t>One</w:t>
      </w:r>
      <w:r w:rsidR="006461CD" w:rsidRPr="007350DD">
        <w:t xml:space="preserve"> </w:t>
      </w:r>
      <w:r w:rsidRPr="007350DD">
        <w:t>study</w:t>
      </w:r>
      <w:r w:rsidR="001327BC" w:rsidRPr="007350DD">
        <w:t xml:space="preserve"> </w:t>
      </w:r>
      <w:r w:rsidRPr="007350DD">
        <w:t>conducted</w:t>
      </w:r>
      <w:r w:rsidR="001327BC" w:rsidRPr="007350DD">
        <w:t xml:space="preserve"> </w:t>
      </w:r>
      <w:r w:rsidRPr="007350DD">
        <w:t>in</w:t>
      </w:r>
      <w:r w:rsidR="001327BC" w:rsidRPr="007350DD">
        <w:t xml:space="preserve"> </w:t>
      </w:r>
      <w:r w:rsidRPr="007350DD">
        <w:t>2004</w:t>
      </w:r>
      <w:r w:rsidR="001327BC" w:rsidRPr="007350DD">
        <w:t xml:space="preserve"> </w:t>
      </w:r>
      <w:r w:rsidRPr="007350DD">
        <w:t>noted</w:t>
      </w:r>
      <w:r w:rsidR="001327BC" w:rsidRPr="007350DD">
        <w:t xml:space="preserve"> </w:t>
      </w:r>
      <w:r w:rsidRPr="007350DD">
        <w:t>that</w:t>
      </w:r>
      <w:r w:rsidR="001327BC" w:rsidRPr="007350DD">
        <w:t xml:space="preserve"> </w:t>
      </w:r>
      <w:r w:rsidRPr="007350DD">
        <w:t>although</w:t>
      </w:r>
      <w:r w:rsidR="001327BC" w:rsidRPr="007350DD">
        <w:t xml:space="preserve"> </w:t>
      </w:r>
      <w:r w:rsidRPr="007350DD">
        <w:t>there</w:t>
      </w:r>
      <w:r w:rsidR="001327BC" w:rsidRPr="007350DD">
        <w:t xml:space="preserve"> </w:t>
      </w:r>
      <w:r w:rsidRPr="007350DD">
        <w:t>has</w:t>
      </w:r>
      <w:r w:rsidR="001327BC" w:rsidRPr="007350DD">
        <w:t xml:space="preserve"> </w:t>
      </w:r>
      <w:r w:rsidRPr="007350DD">
        <w:t>been</w:t>
      </w:r>
      <w:r w:rsidR="001327BC" w:rsidRPr="007350DD">
        <w:t xml:space="preserve"> </w:t>
      </w:r>
      <w:r w:rsidRPr="007350DD">
        <w:t>law</w:t>
      </w:r>
      <w:r w:rsidR="001327BC" w:rsidRPr="007350DD">
        <w:t xml:space="preserve"> </w:t>
      </w:r>
      <w:r w:rsidRPr="007350DD">
        <w:t>reform</w:t>
      </w:r>
      <w:r w:rsidR="001327BC" w:rsidRPr="007350DD">
        <w:t xml:space="preserve"> </w:t>
      </w:r>
      <w:r w:rsidRPr="007350DD">
        <w:t>dealing</w:t>
      </w:r>
      <w:r w:rsidR="001327BC" w:rsidRPr="007350DD">
        <w:t xml:space="preserve"> </w:t>
      </w:r>
      <w:r w:rsidRPr="007350DD">
        <w:t>with</w:t>
      </w:r>
      <w:r w:rsidR="001327BC" w:rsidRPr="007350DD">
        <w:t xml:space="preserve"> </w:t>
      </w:r>
      <w:r w:rsidRPr="007350DD">
        <w:t>domestic</w:t>
      </w:r>
      <w:r w:rsidR="001327BC" w:rsidRPr="007350DD">
        <w:t xml:space="preserve"> </w:t>
      </w:r>
      <w:r w:rsidRPr="007350DD">
        <w:t>violence</w:t>
      </w:r>
      <w:r w:rsidR="001327BC" w:rsidRPr="007350DD">
        <w:t xml:space="preserve"> </w:t>
      </w:r>
      <w:r w:rsidRPr="007350DD">
        <w:t>and</w:t>
      </w:r>
      <w:r w:rsidR="001327BC" w:rsidRPr="007350DD">
        <w:t xml:space="preserve"> </w:t>
      </w:r>
      <w:r w:rsidRPr="007350DD">
        <w:t>sexual</w:t>
      </w:r>
      <w:r w:rsidR="001327BC" w:rsidRPr="007350DD">
        <w:t xml:space="preserve"> </w:t>
      </w:r>
      <w:r w:rsidRPr="007350DD">
        <w:t>offences</w:t>
      </w:r>
      <w:r w:rsidR="001327BC" w:rsidRPr="007350DD">
        <w:t xml:space="preserve"> </w:t>
      </w:r>
      <w:r w:rsidRPr="007350DD">
        <w:t>and</w:t>
      </w:r>
      <w:r w:rsidR="001327BC" w:rsidRPr="007350DD">
        <w:t xml:space="preserve"> </w:t>
      </w:r>
      <w:r w:rsidRPr="007350DD">
        <w:t>to</w:t>
      </w:r>
      <w:r w:rsidR="001327BC" w:rsidRPr="007350DD">
        <w:t xml:space="preserve"> </w:t>
      </w:r>
      <w:r w:rsidRPr="007350DD">
        <w:t>protect</w:t>
      </w:r>
      <w:r w:rsidR="001327BC" w:rsidRPr="007350DD">
        <w:t xml:space="preserve"> </w:t>
      </w:r>
      <w:r w:rsidRPr="007350DD">
        <w:t>children</w:t>
      </w:r>
      <w:r w:rsidR="001327BC" w:rsidRPr="007350DD">
        <w:t xml:space="preserve"> </w:t>
      </w:r>
      <w:r w:rsidRPr="007350DD">
        <w:t>from</w:t>
      </w:r>
      <w:r w:rsidR="001327BC" w:rsidRPr="007350DD">
        <w:t xml:space="preserve"> </w:t>
      </w:r>
      <w:r w:rsidRPr="007350DD">
        <w:t>exploitation</w:t>
      </w:r>
      <w:r w:rsidR="001327BC" w:rsidRPr="007350DD">
        <w:t xml:space="preserve"> </w:t>
      </w:r>
      <w:r w:rsidRPr="007350DD">
        <w:t>by</w:t>
      </w:r>
      <w:r w:rsidR="001327BC" w:rsidRPr="007350DD">
        <w:t xml:space="preserve"> </w:t>
      </w:r>
      <w:r w:rsidRPr="007350DD">
        <w:t>preventing</w:t>
      </w:r>
      <w:r w:rsidR="001327BC" w:rsidRPr="007350DD">
        <w:t xml:space="preserve"> </w:t>
      </w:r>
      <w:r w:rsidRPr="007350DD">
        <w:t>the</w:t>
      </w:r>
      <w:r w:rsidR="001327BC" w:rsidRPr="007350DD">
        <w:t xml:space="preserve"> </w:t>
      </w:r>
      <w:r w:rsidRPr="007350DD">
        <w:t>making</w:t>
      </w:r>
      <w:r w:rsidR="001327BC" w:rsidRPr="007350DD">
        <w:t xml:space="preserve"> </w:t>
      </w:r>
      <w:r w:rsidRPr="007350DD">
        <w:t>of</w:t>
      </w:r>
      <w:r w:rsidR="001327BC" w:rsidRPr="007350DD">
        <w:t xml:space="preserve"> </w:t>
      </w:r>
      <w:r w:rsidRPr="007350DD">
        <w:t>indecent</w:t>
      </w:r>
      <w:r w:rsidR="001327BC" w:rsidRPr="007350DD">
        <w:t xml:space="preserve"> </w:t>
      </w:r>
      <w:r w:rsidRPr="007350DD">
        <w:t>photographs</w:t>
      </w:r>
      <w:r w:rsidR="001327BC" w:rsidRPr="007350DD">
        <w:t xml:space="preserve"> </w:t>
      </w:r>
      <w:r w:rsidRPr="007350DD">
        <w:t>of</w:t>
      </w:r>
      <w:r w:rsidR="001327BC" w:rsidRPr="007350DD">
        <w:t xml:space="preserve"> </w:t>
      </w:r>
      <w:r w:rsidRPr="007350DD">
        <w:t>them,</w:t>
      </w:r>
      <w:r w:rsidR="001327BC" w:rsidRPr="007350DD">
        <w:t xml:space="preserve"> </w:t>
      </w:r>
      <w:r w:rsidRPr="007350DD">
        <w:t>the</w:t>
      </w:r>
      <w:r w:rsidR="001327BC" w:rsidRPr="007350DD">
        <w:t xml:space="preserve"> </w:t>
      </w:r>
      <w:r w:rsidRPr="007350DD">
        <w:t>child</w:t>
      </w:r>
      <w:r w:rsidR="001327BC" w:rsidRPr="007350DD">
        <w:t xml:space="preserve"> </w:t>
      </w:r>
      <w:r w:rsidRPr="007350DD">
        <w:t>protection</w:t>
      </w:r>
      <w:r w:rsidR="001327BC" w:rsidRPr="007350DD">
        <w:t xml:space="preserve"> </w:t>
      </w:r>
      <w:r w:rsidRPr="007350DD">
        <w:t>regime</w:t>
      </w:r>
      <w:r w:rsidR="001327BC" w:rsidRPr="007350DD">
        <w:t xml:space="preserve"> </w:t>
      </w:r>
      <w:r w:rsidRPr="007350DD">
        <w:t>remained</w:t>
      </w:r>
      <w:r w:rsidR="001327BC" w:rsidRPr="007350DD">
        <w:t xml:space="preserve"> </w:t>
      </w:r>
      <w:r w:rsidRPr="007350DD">
        <w:t>inadequate.</w:t>
      </w:r>
      <w:r w:rsidR="001327BC" w:rsidRPr="007350DD">
        <w:t xml:space="preserve"> </w:t>
      </w:r>
      <w:r w:rsidRPr="007350DD">
        <w:t>The</w:t>
      </w:r>
      <w:r w:rsidR="001327BC" w:rsidRPr="007350DD">
        <w:t xml:space="preserve"> </w:t>
      </w:r>
      <w:r w:rsidRPr="007350DD">
        <w:t>study</w:t>
      </w:r>
      <w:r w:rsidR="001327BC" w:rsidRPr="007350DD">
        <w:t xml:space="preserve"> </w:t>
      </w:r>
      <w:r w:rsidRPr="007350DD">
        <w:t>concluded</w:t>
      </w:r>
      <w:r w:rsidR="001327BC" w:rsidRPr="007350DD">
        <w:t xml:space="preserve"> </w:t>
      </w:r>
      <w:r w:rsidRPr="007350DD">
        <w:t>that</w:t>
      </w:r>
      <w:r w:rsidR="001327BC" w:rsidRPr="007350DD">
        <w:t xml:space="preserve"> </w:t>
      </w:r>
      <w:r w:rsidRPr="007350DD">
        <w:t>the</w:t>
      </w:r>
      <w:r w:rsidR="001327BC" w:rsidRPr="007350DD">
        <w:t xml:space="preserve"> </w:t>
      </w:r>
      <w:r w:rsidRPr="007350DD">
        <w:t>Reformatory</w:t>
      </w:r>
      <w:r w:rsidR="001327BC" w:rsidRPr="007350DD">
        <w:t xml:space="preserve"> </w:t>
      </w:r>
      <w:r w:rsidRPr="007350DD">
        <w:t>and</w:t>
      </w:r>
      <w:r w:rsidR="001327BC" w:rsidRPr="007350DD">
        <w:t xml:space="preserve"> </w:t>
      </w:r>
      <w:r w:rsidRPr="007350DD">
        <w:t>Industrial</w:t>
      </w:r>
      <w:r w:rsidR="001327BC" w:rsidRPr="007350DD">
        <w:t xml:space="preserve"> </w:t>
      </w:r>
      <w:r w:rsidRPr="007350DD">
        <w:t>Schools</w:t>
      </w:r>
      <w:r w:rsidR="001327BC" w:rsidRPr="007350DD">
        <w:t xml:space="preserve"> </w:t>
      </w:r>
      <w:r w:rsidRPr="007350DD">
        <w:t>Act</w:t>
      </w:r>
      <w:r w:rsidR="001327BC" w:rsidRPr="007350DD">
        <w:t xml:space="preserve"> </w:t>
      </w:r>
      <w:r w:rsidRPr="007350DD">
        <w:t>is</w:t>
      </w:r>
      <w:r w:rsidR="001327BC" w:rsidRPr="007350DD">
        <w:t xml:space="preserve"> </w:t>
      </w:r>
      <w:r w:rsidRPr="007350DD">
        <w:t>an</w:t>
      </w:r>
      <w:r w:rsidR="001327BC" w:rsidRPr="007350DD">
        <w:t xml:space="preserve"> </w:t>
      </w:r>
      <w:r w:rsidRPr="007350DD">
        <w:t>antiquated</w:t>
      </w:r>
      <w:r w:rsidR="001327BC" w:rsidRPr="007350DD">
        <w:t xml:space="preserve"> </w:t>
      </w:r>
      <w:r w:rsidRPr="007350DD">
        <w:t>statute</w:t>
      </w:r>
      <w:r w:rsidR="001327BC" w:rsidRPr="007350DD">
        <w:t xml:space="preserve"> </w:t>
      </w:r>
      <w:r w:rsidRPr="007350DD">
        <w:t>with</w:t>
      </w:r>
      <w:r w:rsidR="001327BC" w:rsidRPr="007350DD">
        <w:t xml:space="preserve"> </w:t>
      </w:r>
      <w:r w:rsidRPr="007350DD">
        <w:t>a</w:t>
      </w:r>
      <w:r w:rsidR="001327BC" w:rsidRPr="007350DD">
        <w:t xml:space="preserve"> </w:t>
      </w:r>
      <w:r w:rsidRPr="007350DD">
        <w:t>conception</w:t>
      </w:r>
      <w:r w:rsidR="001327BC" w:rsidRPr="007350DD">
        <w:t xml:space="preserve"> </w:t>
      </w:r>
      <w:r w:rsidRPr="007350DD">
        <w:t>of</w:t>
      </w:r>
      <w:r w:rsidR="001327BC" w:rsidRPr="007350DD">
        <w:t xml:space="preserve"> </w:t>
      </w:r>
      <w:r w:rsidRPr="007350DD">
        <w:t>children</w:t>
      </w:r>
      <w:r w:rsidR="001327BC" w:rsidRPr="007350DD">
        <w:t xml:space="preserve"> </w:t>
      </w:r>
      <w:r w:rsidRPr="007350DD">
        <w:t>that</w:t>
      </w:r>
      <w:r w:rsidR="001327BC" w:rsidRPr="007350DD">
        <w:t xml:space="preserve"> </w:t>
      </w:r>
      <w:r w:rsidRPr="007350DD">
        <w:t>is</w:t>
      </w:r>
      <w:r w:rsidR="001327BC" w:rsidRPr="007350DD">
        <w:t xml:space="preserve"> </w:t>
      </w:r>
      <w:r w:rsidRPr="007350DD">
        <w:t>deeply</w:t>
      </w:r>
      <w:r w:rsidR="001327BC" w:rsidRPr="007350DD">
        <w:t xml:space="preserve"> </w:t>
      </w:r>
      <w:r w:rsidRPr="007350DD">
        <w:t>antithetical</w:t>
      </w:r>
      <w:r w:rsidR="001327BC" w:rsidRPr="007350DD">
        <w:t xml:space="preserve"> </w:t>
      </w:r>
      <w:r w:rsidRPr="007350DD">
        <w:t>to</w:t>
      </w:r>
      <w:r w:rsidR="001327BC" w:rsidRPr="007350DD">
        <w:t xml:space="preserve"> </w:t>
      </w:r>
      <w:r w:rsidRPr="007350DD">
        <w:t>the</w:t>
      </w:r>
      <w:r w:rsidR="001327BC" w:rsidRPr="007350DD">
        <w:t xml:space="preserve"> </w:t>
      </w:r>
      <w:r w:rsidRPr="007350DD">
        <w:t>CRC.</w:t>
      </w:r>
      <w:r w:rsidRPr="007350DD">
        <w:rPr>
          <w:rStyle w:val="FootnoteReference"/>
        </w:rPr>
        <w:footnoteReference w:id="17"/>
      </w:r>
      <w:r w:rsidR="001327BC" w:rsidRPr="007350DD">
        <w:t xml:space="preserve"> </w:t>
      </w:r>
      <w:r w:rsidRPr="007350DD">
        <w:t>Also</w:t>
      </w:r>
      <w:r w:rsidR="001327BC" w:rsidRPr="007350DD">
        <w:t xml:space="preserve"> </w:t>
      </w:r>
      <w:r w:rsidRPr="007350DD">
        <w:t>discrimination</w:t>
      </w:r>
      <w:r w:rsidR="001327BC" w:rsidRPr="007350DD">
        <w:t xml:space="preserve"> </w:t>
      </w:r>
      <w:r w:rsidRPr="007350DD">
        <w:t>still</w:t>
      </w:r>
      <w:r w:rsidR="001327BC" w:rsidRPr="007350DD">
        <w:t xml:space="preserve"> </w:t>
      </w:r>
      <w:r w:rsidRPr="007350DD">
        <w:t>takes</w:t>
      </w:r>
      <w:r w:rsidR="001327BC" w:rsidRPr="007350DD">
        <w:t xml:space="preserve"> </w:t>
      </w:r>
      <w:r w:rsidRPr="007350DD">
        <w:t>place</w:t>
      </w:r>
      <w:r w:rsidR="001327BC" w:rsidRPr="007350DD">
        <w:t xml:space="preserve"> </w:t>
      </w:r>
      <w:r w:rsidRPr="007350DD">
        <w:t>with</w:t>
      </w:r>
      <w:r w:rsidR="001327BC" w:rsidRPr="007350DD">
        <w:t xml:space="preserve"> </w:t>
      </w:r>
      <w:r w:rsidRPr="007350DD">
        <w:t>regard</w:t>
      </w:r>
      <w:r w:rsidR="001327BC" w:rsidRPr="007350DD">
        <w:t xml:space="preserve"> </w:t>
      </w:r>
      <w:r w:rsidRPr="007350DD">
        <w:t>to</w:t>
      </w:r>
      <w:r w:rsidR="001327BC" w:rsidRPr="007350DD">
        <w:t xml:space="preserve"> </w:t>
      </w:r>
      <w:r w:rsidRPr="007350DD">
        <w:t>applications</w:t>
      </w:r>
      <w:r w:rsidR="001327BC" w:rsidRPr="007350DD">
        <w:t xml:space="preserve"> </w:t>
      </w:r>
      <w:r w:rsidRPr="007350DD">
        <w:t>for</w:t>
      </w:r>
      <w:r w:rsidR="001327BC" w:rsidRPr="007350DD">
        <w:t xml:space="preserve"> </w:t>
      </w:r>
      <w:r w:rsidRPr="007350DD">
        <w:t>child</w:t>
      </w:r>
      <w:r w:rsidR="001327BC" w:rsidRPr="007350DD">
        <w:t xml:space="preserve"> </w:t>
      </w:r>
      <w:r w:rsidRPr="007350DD">
        <w:t>maintenance,</w:t>
      </w:r>
      <w:r w:rsidR="001327BC" w:rsidRPr="007350DD">
        <w:t xml:space="preserve"> </w:t>
      </w:r>
      <w:r w:rsidRPr="007350DD">
        <w:t>where</w:t>
      </w:r>
      <w:r w:rsidR="001327BC" w:rsidRPr="007350DD">
        <w:t xml:space="preserve"> </w:t>
      </w:r>
      <w:r w:rsidRPr="007350DD">
        <w:t>marital</w:t>
      </w:r>
      <w:r w:rsidR="001327BC" w:rsidRPr="007350DD">
        <w:t xml:space="preserve"> </w:t>
      </w:r>
      <w:r w:rsidRPr="007350DD">
        <w:t>status</w:t>
      </w:r>
      <w:r w:rsidR="001327BC" w:rsidRPr="007350DD">
        <w:t xml:space="preserve"> </w:t>
      </w:r>
      <w:r w:rsidRPr="007350DD">
        <w:t>determines</w:t>
      </w:r>
      <w:r w:rsidR="001327BC" w:rsidRPr="007350DD">
        <w:t xml:space="preserve"> </w:t>
      </w:r>
      <w:r w:rsidRPr="007350DD">
        <w:t>which</w:t>
      </w:r>
      <w:r w:rsidR="001327BC" w:rsidRPr="007350DD">
        <w:t xml:space="preserve"> </w:t>
      </w:r>
      <w:r w:rsidRPr="007350DD">
        <w:t>court</w:t>
      </w:r>
      <w:r w:rsidR="001327BC" w:rsidRPr="007350DD">
        <w:t xml:space="preserve"> </w:t>
      </w:r>
      <w:r w:rsidRPr="007350DD">
        <w:t>will</w:t>
      </w:r>
      <w:r w:rsidR="001327BC" w:rsidRPr="007350DD">
        <w:t xml:space="preserve"> </w:t>
      </w:r>
      <w:r w:rsidRPr="007350DD">
        <w:t>handle</w:t>
      </w:r>
      <w:r w:rsidR="001327BC" w:rsidRPr="007350DD">
        <w:t xml:space="preserve"> </w:t>
      </w:r>
      <w:r w:rsidRPr="007350DD">
        <w:t>the</w:t>
      </w:r>
      <w:r w:rsidR="001327BC" w:rsidRPr="007350DD">
        <w:t xml:space="preserve"> </w:t>
      </w:r>
      <w:r w:rsidRPr="007350DD">
        <w:t>case.</w:t>
      </w:r>
      <w:r w:rsidR="001327BC" w:rsidRPr="007350DD">
        <w:t xml:space="preserve"> </w:t>
      </w:r>
      <w:r w:rsidRPr="007350DD">
        <w:t>Moreover,</w:t>
      </w:r>
      <w:r w:rsidR="001327BC" w:rsidRPr="007350DD">
        <w:t xml:space="preserve"> </w:t>
      </w:r>
      <w:r w:rsidRPr="007350DD">
        <w:t>only</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mother</w:t>
      </w:r>
      <w:r w:rsidR="001327BC" w:rsidRPr="007350DD">
        <w:t xml:space="preserve"> </w:t>
      </w:r>
      <w:r w:rsidRPr="007350DD">
        <w:t>may</w:t>
      </w:r>
      <w:r w:rsidR="001327BC" w:rsidRPr="007350DD">
        <w:t xml:space="preserve"> </w:t>
      </w:r>
      <w:r w:rsidRPr="007350DD">
        <w:t>apply</w:t>
      </w:r>
      <w:r w:rsidR="001327BC" w:rsidRPr="007350DD">
        <w:t xml:space="preserve"> </w:t>
      </w:r>
      <w:r w:rsidRPr="007350DD">
        <w:t>for</w:t>
      </w:r>
      <w:r w:rsidR="001327BC" w:rsidRPr="007350DD">
        <w:t xml:space="preserve"> </w:t>
      </w:r>
      <w:r w:rsidRPr="007350DD">
        <w:t>maintenance.</w:t>
      </w:r>
      <w:r w:rsidR="001327BC" w:rsidRPr="007350DD">
        <w:t xml:space="preserve"> </w:t>
      </w:r>
      <w:r w:rsidRPr="007350DD">
        <w:t>Mothers</w:t>
      </w:r>
      <w:r w:rsidR="001327BC" w:rsidRPr="007350DD">
        <w:t xml:space="preserve"> </w:t>
      </w:r>
      <w:r w:rsidRPr="007350DD">
        <w:t>of</w:t>
      </w:r>
      <w:r w:rsidR="001327BC" w:rsidRPr="007350DD">
        <w:t xml:space="preserve"> </w:t>
      </w:r>
      <w:r w:rsidRPr="007350DD">
        <w:t>children</w:t>
      </w:r>
      <w:r w:rsidR="001327BC" w:rsidRPr="007350DD">
        <w:t xml:space="preserve"> </w:t>
      </w:r>
      <w:r w:rsidRPr="007350DD">
        <w:t>born</w:t>
      </w:r>
      <w:r w:rsidR="001327BC" w:rsidRPr="007350DD">
        <w:t xml:space="preserve"> </w:t>
      </w:r>
      <w:r w:rsidRPr="007350DD">
        <w:t>out</w:t>
      </w:r>
      <w:r w:rsidR="001327BC" w:rsidRPr="007350DD">
        <w:t xml:space="preserve"> </w:t>
      </w:r>
      <w:r w:rsidRPr="007350DD">
        <w:t>of</w:t>
      </w:r>
      <w:r w:rsidR="001327BC" w:rsidRPr="007350DD">
        <w:t xml:space="preserve"> </w:t>
      </w:r>
      <w:r w:rsidRPr="007350DD">
        <w:t>wedlock</w:t>
      </w:r>
      <w:r w:rsidR="001327BC" w:rsidRPr="007350DD">
        <w:t xml:space="preserve"> </w:t>
      </w:r>
      <w:r w:rsidRPr="007350DD">
        <w:t>may</w:t>
      </w:r>
      <w:r w:rsidR="001327BC" w:rsidRPr="007350DD">
        <w:t xml:space="preserve"> </w:t>
      </w:r>
      <w:r w:rsidRPr="007350DD">
        <w:t>apply</w:t>
      </w:r>
      <w:r w:rsidR="001327BC" w:rsidRPr="007350DD">
        <w:t xml:space="preserve"> </w:t>
      </w:r>
      <w:r w:rsidRPr="007350DD">
        <w:t>for</w:t>
      </w:r>
      <w:r w:rsidR="001327BC" w:rsidRPr="007350DD">
        <w:t xml:space="preserve"> </w:t>
      </w:r>
      <w:r w:rsidRPr="007350DD">
        <w:t>maintenance</w:t>
      </w:r>
      <w:r w:rsidR="001327BC" w:rsidRPr="007350DD">
        <w:t xml:space="preserve"> </w:t>
      </w:r>
      <w:r w:rsidRPr="007350DD">
        <w:t>to</w:t>
      </w:r>
      <w:r w:rsidR="001327BC" w:rsidRPr="007350DD">
        <w:t xml:space="preserve"> </w:t>
      </w:r>
      <w:r w:rsidRPr="007350DD">
        <w:t>the</w:t>
      </w:r>
      <w:r w:rsidR="001327BC" w:rsidRPr="007350DD">
        <w:t xml:space="preserve"> </w:t>
      </w:r>
      <w:r w:rsidRPr="007350DD">
        <w:t>lower</w:t>
      </w:r>
      <w:r w:rsidR="001327BC" w:rsidRPr="007350DD">
        <w:t xml:space="preserve"> </w:t>
      </w:r>
      <w:r w:rsidRPr="007350DD">
        <w:t>Magistrate</w:t>
      </w:r>
      <w:r w:rsidR="00EA19E5" w:rsidRPr="007350DD">
        <w:t>’</w:t>
      </w:r>
      <w:r w:rsidRPr="007350DD">
        <w:t>s</w:t>
      </w:r>
      <w:r w:rsidR="001327BC" w:rsidRPr="007350DD">
        <w:t xml:space="preserve"> </w:t>
      </w:r>
      <w:r w:rsidRPr="007350DD">
        <w:t>Court.</w:t>
      </w:r>
      <w:r w:rsidR="001327BC" w:rsidRPr="007350DD">
        <w:t xml:space="preserve"> </w:t>
      </w:r>
      <w:r w:rsidRPr="007350DD">
        <w:t>On</w:t>
      </w:r>
      <w:r w:rsidR="001327BC" w:rsidRPr="007350DD">
        <w:t xml:space="preserve"> </w:t>
      </w:r>
      <w:r w:rsidRPr="007350DD">
        <w:t>the</w:t>
      </w:r>
      <w:r w:rsidR="001327BC" w:rsidRPr="007350DD">
        <w:t xml:space="preserve"> </w:t>
      </w:r>
      <w:r w:rsidRPr="007350DD">
        <w:t>other</w:t>
      </w:r>
      <w:r w:rsidR="001327BC" w:rsidRPr="007350DD">
        <w:t xml:space="preserve"> </w:t>
      </w:r>
      <w:r w:rsidRPr="007350DD">
        <w:t>hand,</w:t>
      </w:r>
      <w:r w:rsidR="001327BC" w:rsidRPr="007350DD">
        <w:t xml:space="preserve"> </w:t>
      </w:r>
      <w:r w:rsidRPr="007350DD">
        <w:t>mothers</w:t>
      </w:r>
      <w:r w:rsidR="001327BC" w:rsidRPr="007350DD">
        <w:t xml:space="preserve"> </w:t>
      </w:r>
      <w:r w:rsidRPr="007350DD">
        <w:t>of</w:t>
      </w:r>
      <w:r w:rsidR="001327BC" w:rsidRPr="007350DD">
        <w:t xml:space="preserve"> </w:t>
      </w:r>
      <w:r w:rsidRPr="007350DD">
        <w:t>children</w:t>
      </w:r>
      <w:r w:rsidR="001327BC" w:rsidRPr="007350DD">
        <w:t xml:space="preserve"> </w:t>
      </w:r>
      <w:r w:rsidRPr="007350DD">
        <w:t>born</w:t>
      </w:r>
      <w:r w:rsidR="001327BC" w:rsidRPr="007350DD">
        <w:t xml:space="preserve"> </w:t>
      </w:r>
      <w:r w:rsidRPr="007350DD">
        <w:t>from</w:t>
      </w:r>
      <w:r w:rsidR="001327BC" w:rsidRPr="007350DD">
        <w:t xml:space="preserve"> </w:t>
      </w:r>
      <w:r w:rsidRPr="007350DD">
        <w:t>parents</w:t>
      </w:r>
      <w:r w:rsidR="001327BC" w:rsidRPr="007350DD">
        <w:t xml:space="preserve"> </w:t>
      </w:r>
      <w:r w:rsidRPr="007350DD">
        <w:t>legally</w:t>
      </w:r>
      <w:r w:rsidR="001327BC" w:rsidRPr="007350DD">
        <w:t xml:space="preserve"> </w:t>
      </w:r>
      <w:r w:rsidRPr="007350DD">
        <w:t>married</w:t>
      </w:r>
      <w:r w:rsidR="001327BC" w:rsidRPr="007350DD">
        <w:t xml:space="preserve"> </w:t>
      </w:r>
      <w:r w:rsidRPr="007350DD">
        <w:t>or</w:t>
      </w:r>
      <w:r w:rsidR="001327BC" w:rsidRPr="007350DD">
        <w:t xml:space="preserve"> </w:t>
      </w:r>
      <w:r w:rsidRPr="007350DD">
        <w:t>in</w:t>
      </w:r>
      <w:r w:rsidR="001327BC" w:rsidRPr="007350DD">
        <w:t xml:space="preserve"> </w:t>
      </w:r>
      <w:r w:rsidRPr="007350DD">
        <w:t>a</w:t>
      </w:r>
      <w:r w:rsidR="001327BC" w:rsidRPr="007350DD">
        <w:t xml:space="preserve"> </w:t>
      </w:r>
      <w:r w:rsidRPr="007350DD">
        <w:t>union</w:t>
      </w:r>
      <w:r w:rsidR="001327BC" w:rsidRPr="007350DD">
        <w:t xml:space="preserve"> </w:t>
      </w:r>
      <w:r w:rsidRPr="007350DD">
        <w:t>other</w:t>
      </w:r>
      <w:r w:rsidR="001327BC" w:rsidRPr="007350DD">
        <w:t xml:space="preserve"> </w:t>
      </w:r>
      <w:r w:rsidRPr="007350DD">
        <w:t>than</w:t>
      </w:r>
      <w:r w:rsidR="001327BC" w:rsidRPr="007350DD">
        <w:t xml:space="preserve"> </w:t>
      </w:r>
      <w:r w:rsidRPr="007350DD">
        <w:t>marriage</w:t>
      </w:r>
      <w:r w:rsidR="001327BC" w:rsidRPr="007350DD">
        <w:t xml:space="preserve"> </w:t>
      </w:r>
      <w:r w:rsidRPr="007350DD">
        <w:t>may</w:t>
      </w:r>
      <w:r w:rsidR="001327BC" w:rsidRPr="007350DD">
        <w:t xml:space="preserve"> </w:t>
      </w:r>
      <w:r w:rsidRPr="007350DD">
        <w:t>apply</w:t>
      </w:r>
      <w:r w:rsidR="001327BC" w:rsidRPr="007350DD">
        <w:t xml:space="preserve"> </w:t>
      </w:r>
      <w:r w:rsidRPr="007350DD">
        <w:t>to</w:t>
      </w:r>
      <w:r w:rsidR="001327BC" w:rsidRPr="007350DD">
        <w:t xml:space="preserve"> </w:t>
      </w:r>
      <w:r w:rsidRPr="007350DD">
        <w:t>the</w:t>
      </w:r>
      <w:r w:rsidR="001327BC" w:rsidRPr="007350DD">
        <w:t xml:space="preserve"> </w:t>
      </w:r>
      <w:r w:rsidRPr="007350DD">
        <w:t>Supreme</w:t>
      </w:r>
      <w:r w:rsidR="001327BC" w:rsidRPr="007350DD">
        <w:t xml:space="preserve"> </w:t>
      </w:r>
      <w:r w:rsidRPr="007350DD">
        <w:t>Court,</w:t>
      </w:r>
      <w:r w:rsidR="001327BC" w:rsidRPr="007350DD">
        <w:t xml:space="preserve"> </w:t>
      </w:r>
      <w:r w:rsidRPr="007350DD">
        <w:t>which</w:t>
      </w:r>
      <w:r w:rsidR="001327BC" w:rsidRPr="007350DD">
        <w:t xml:space="preserve"> </w:t>
      </w:r>
      <w:r w:rsidRPr="007350DD">
        <w:t>deals</w:t>
      </w:r>
      <w:r w:rsidR="001327BC" w:rsidRPr="007350DD">
        <w:t xml:space="preserve"> </w:t>
      </w:r>
      <w:r w:rsidRPr="007350DD">
        <w:t>with</w:t>
      </w:r>
      <w:r w:rsidR="001327BC" w:rsidRPr="007350DD">
        <w:t xml:space="preserve"> </w:t>
      </w:r>
      <w:r w:rsidRPr="007350DD">
        <w:t>Family</w:t>
      </w:r>
      <w:r w:rsidR="001327BC" w:rsidRPr="007350DD">
        <w:t xml:space="preserve"> </w:t>
      </w:r>
      <w:r w:rsidRPr="007350DD">
        <w:t>law</w:t>
      </w:r>
      <w:r w:rsidR="001327BC" w:rsidRPr="007350DD">
        <w:t xml:space="preserve"> </w:t>
      </w:r>
      <w:r w:rsidRPr="007350DD">
        <w:t>matters.</w:t>
      </w:r>
      <w:r w:rsidR="001327BC" w:rsidRPr="007350DD">
        <w:t xml:space="preserve"> </w:t>
      </w:r>
      <w:r w:rsidRPr="007350DD">
        <w:t>There</w:t>
      </w:r>
      <w:r w:rsidR="001327BC" w:rsidRPr="007350DD">
        <w:t xml:space="preserve"> </w:t>
      </w:r>
      <w:r w:rsidRPr="007350DD">
        <w:t>are</w:t>
      </w:r>
      <w:r w:rsidR="001327BC" w:rsidRPr="007350DD">
        <w:t xml:space="preserve"> </w:t>
      </w:r>
      <w:r w:rsidRPr="007350DD">
        <w:t>sharp</w:t>
      </w:r>
      <w:r w:rsidR="001327BC" w:rsidRPr="007350DD">
        <w:t xml:space="preserve"> </w:t>
      </w:r>
      <w:r w:rsidRPr="007350DD">
        <w:t>distinctions</w:t>
      </w:r>
      <w:r w:rsidR="001327BC" w:rsidRPr="007350DD">
        <w:t xml:space="preserve"> </w:t>
      </w:r>
      <w:r w:rsidRPr="007350DD">
        <w:t>in</w:t>
      </w:r>
      <w:r w:rsidR="001327BC" w:rsidRPr="007350DD">
        <w:t xml:space="preserve"> </w:t>
      </w:r>
      <w:r w:rsidRPr="007350DD">
        <w:t>the</w:t>
      </w:r>
      <w:r w:rsidR="001327BC" w:rsidRPr="007350DD">
        <w:t xml:space="preserve"> </w:t>
      </w:r>
      <w:r w:rsidRPr="007350DD">
        <w:t>nature</w:t>
      </w:r>
      <w:r w:rsidR="001327BC" w:rsidRPr="007350DD">
        <w:t xml:space="preserve"> </w:t>
      </w:r>
      <w:r w:rsidRPr="007350DD">
        <w:t>of</w:t>
      </w:r>
      <w:r w:rsidR="001327BC" w:rsidRPr="007350DD">
        <w:t xml:space="preserve"> </w:t>
      </w:r>
      <w:r w:rsidRPr="007350DD">
        <w:t>proceedings</w:t>
      </w:r>
      <w:r w:rsidR="001327BC" w:rsidRPr="007350DD">
        <w:t xml:space="preserve"> </w:t>
      </w:r>
      <w:r w:rsidRPr="007350DD">
        <w:t>in</w:t>
      </w:r>
      <w:r w:rsidR="001327BC" w:rsidRPr="007350DD">
        <w:t xml:space="preserve"> </w:t>
      </w:r>
      <w:r w:rsidRPr="007350DD">
        <w:t>superior</w:t>
      </w:r>
      <w:r w:rsidR="001327BC" w:rsidRPr="007350DD">
        <w:t xml:space="preserve"> </w:t>
      </w:r>
      <w:r w:rsidRPr="007350DD">
        <w:t>or</w:t>
      </w:r>
      <w:r w:rsidR="001327BC" w:rsidRPr="007350DD">
        <w:t xml:space="preserve"> </w:t>
      </w:r>
      <w:r w:rsidRPr="007350DD">
        <w:t>inferior</w:t>
      </w:r>
      <w:r w:rsidR="001327BC" w:rsidRPr="007350DD">
        <w:t xml:space="preserve"> </w:t>
      </w:r>
      <w:r w:rsidRPr="007350DD">
        <w:t>courts</w:t>
      </w:r>
      <w:r w:rsidR="001327BC" w:rsidRPr="007350DD">
        <w:t xml:space="preserve"> </w:t>
      </w:r>
      <w:r w:rsidRPr="007350DD">
        <w:t>in</w:t>
      </w:r>
      <w:r w:rsidR="001327BC" w:rsidRPr="007350DD">
        <w:t xml:space="preserve"> </w:t>
      </w:r>
      <w:r w:rsidRPr="007350DD">
        <w:t>Barbados,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compliance</w:t>
      </w:r>
      <w:r w:rsidR="001327BC" w:rsidRPr="007350DD">
        <w:t xml:space="preserve"> </w:t>
      </w:r>
      <w:r w:rsidRPr="007350DD">
        <w:t>and</w:t>
      </w:r>
      <w:r w:rsidR="001327BC" w:rsidRPr="007350DD">
        <w:t xml:space="preserve"> </w:t>
      </w:r>
      <w:r w:rsidRPr="007350DD">
        <w:t>enforcement</w:t>
      </w:r>
      <w:r w:rsidR="001327BC" w:rsidRPr="007350DD">
        <w:t xml:space="preserve"> </w:t>
      </w:r>
      <w:r w:rsidRPr="007350DD">
        <w:t>of</w:t>
      </w:r>
      <w:r w:rsidR="001327BC" w:rsidRPr="007350DD">
        <w:t xml:space="preserve"> </w:t>
      </w:r>
      <w:r w:rsidRPr="007350DD">
        <w:t>sentences.</w:t>
      </w:r>
      <w:r w:rsidR="001327BC" w:rsidRPr="007350DD">
        <w:t xml:space="preserve"> </w:t>
      </w:r>
      <w:r w:rsidRPr="007350DD">
        <w:t>These</w:t>
      </w:r>
      <w:r w:rsidR="001327BC" w:rsidRPr="007350DD">
        <w:t xml:space="preserve"> </w:t>
      </w:r>
      <w:r w:rsidRPr="007350DD">
        <w:t>discrepancies</w:t>
      </w:r>
      <w:r w:rsidR="001327BC" w:rsidRPr="007350DD">
        <w:t xml:space="preserve"> </w:t>
      </w:r>
      <w:r w:rsidRPr="007350DD">
        <w:t>are</w:t>
      </w:r>
      <w:r w:rsidR="001327BC" w:rsidRPr="007350DD">
        <w:t xml:space="preserve"> </w:t>
      </w:r>
      <w:r w:rsidRPr="007350DD">
        <w:t>illustrated</w:t>
      </w:r>
      <w:r w:rsidR="001327BC" w:rsidRPr="007350DD">
        <w:t xml:space="preserve"> </w:t>
      </w:r>
      <w:r w:rsidRPr="007350DD">
        <w:t>by</w:t>
      </w:r>
      <w:r w:rsidR="001327BC" w:rsidRPr="007350DD">
        <w:t xml:space="preserve"> </w:t>
      </w:r>
      <w:r w:rsidRPr="007350DD">
        <w:t>UNIFEM</w:t>
      </w:r>
      <w:r w:rsidR="00EA19E5" w:rsidRPr="007350DD">
        <w:t>’</w:t>
      </w:r>
      <w:r w:rsidRPr="007350DD">
        <w:t>s</w:t>
      </w:r>
      <w:r w:rsidR="001327BC" w:rsidRPr="007350DD">
        <w:t xml:space="preserve"> </w:t>
      </w:r>
      <w:r w:rsidRPr="007350DD">
        <w:rPr>
          <w:i/>
          <w:iCs/>
        </w:rPr>
        <w:t>2006</w:t>
      </w:r>
      <w:r w:rsidR="001327BC" w:rsidRPr="007350DD">
        <w:rPr>
          <w:i/>
          <w:iCs/>
        </w:rPr>
        <w:t xml:space="preserve"> </w:t>
      </w:r>
      <w:r w:rsidRPr="007350DD">
        <w:rPr>
          <w:i/>
          <w:iCs/>
        </w:rPr>
        <w:t>Child</w:t>
      </w:r>
      <w:r w:rsidR="001327BC" w:rsidRPr="007350DD">
        <w:rPr>
          <w:i/>
          <w:iCs/>
        </w:rPr>
        <w:t xml:space="preserve"> </w:t>
      </w:r>
      <w:r w:rsidRPr="007350DD">
        <w:rPr>
          <w:i/>
          <w:iCs/>
        </w:rPr>
        <w:t>Support,</w:t>
      </w:r>
      <w:r w:rsidR="001327BC" w:rsidRPr="007350DD">
        <w:rPr>
          <w:i/>
          <w:iCs/>
        </w:rPr>
        <w:t xml:space="preserve"> </w:t>
      </w:r>
      <w:r w:rsidRPr="007350DD">
        <w:rPr>
          <w:i/>
          <w:iCs/>
        </w:rPr>
        <w:t>Poverty</w:t>
      </w:r>
      <w:r w:rsidR="001327BC" w:rsidRPr="007350DD">
        <w:rPr>
          <w:i/>
          <w:iCs/>
        </w:rPr>
        <w:t xml:space="preserve"> </w:t>
      </w:r>
      <w:r w:rsidRPr="007350DD">
        <w:rPr>
          <w:i/>
          <w:iCs/>
        </w:rPr>
        <w:t>and</w:t>
      </w:r>
      <w:r w:rsidR="001327BC" w:rsidRPr="007350DD">
        <w:rPr>
          <w:i/>
          <w:iCs/>
        </w:rPr>
        <w:t xml:space="preserve"> </w:t>
      </w:r>
      <w:r w:rsidRPr="007350DD">
        <w:rPr>
          <w:i/>
          <w:iCs/>
        </w:rPr>
        <w:t>Gender</w:t>
      </w:r>
      <w:r w:rsidR="001327BC" w:rsidRPr="007350DD">
        <w:rPr>
          <w:i/>
          <w:iCs/>
        </w:rPr>
        <w:t xml:space="preserve"> </w:t>
      </w:r>
      <w:r w:rsidRPr="007350DD">
        <w:rPr>
          <w:i/>
          <w:iCs/>
        </w:rPr>
        <w:t>Equality</w:t>
      </w:r>
      <w:r w:rsidR="001327BC" w:rsidRPr="007350DD">
        <w:rPr>
          <w:i/>
          <w:iCs/>
        </w:rPr>
        <w:t xml:space="preserve"> </w:t>
      </w:r>
      <w:r w:rsidRPr="007350DD">
        <w:rPr>
          <w:i/>
          <w:iCs/>
        </w:rPr>
        <w:t>in</w:t>
      </w:r>
      <w:r w:rsidR="001327BC" w:rsidRPr="007350DD">
        <w:rPr>
          <w:i/>
          <w:iCs/>
        </w:rPr>
        <w:t xml:space="preserve"> </w:t>
      </w:r>
      <w:r w:rsidRPr="007350DD">
        <w:rPr>
          <w:i/>
          <w:iCs/>
        </w:rPr>
        <w:t>the</w:t>
      </w:r>
      <w:r w:rsidR="001327BC" w:rsidRPr="007350DD">
        <w:rPr>
          <w:i/>
          <w:iCs/>
        </w:rPr>
        <w:t xml:space="preserve"> </w:t>
      </w:r>
      <w:r w:rsidRPr="007350DD">
        <w:rPr>
          <w:i/>
          <w:iCs/>
        </w:rPr>
        <w:t>Caribbean</w:t>
      </w:r>
      <w:r w:rsidR="001327BC" w:rsidRPr="007350DD">
        <w:t xml:space="preserve"> </w:t>
      </w:r>
      <w:r w:rsidRPr="007350DD">
        <w:t>Report.</w:t>
      </w:r>
      <w:r w:rsidR="001327BC" w:rsidRPr="007350DD">
        <w:t xml:space="preserve"> </w:t>
      </w:r>
      <w:r w:rsidRPr="007350DD">
        <w:t>Some</w:t>
      </w:r>
      <w:r w:rsidR="001327BC" w:rsidRPr="007350DD">
        <w:t xml:space="preserve"> </w:t>
      </w:r>
      <w:r w:rsidRPr="007350DD">
        <w:t>Magistrates</w:t>
      </w:r>
      <w:r w:rsidR="001327BC" w:rsidRPr="007350DD">
        <w:t xml:space="preserve"> </w:t>
      </w:r>
      <w:r w:rsidRPr="007350DD">
        <w:t>have</w:t>
      </w:r>
      <w:r w:rsidR="001327BC" w:rsidRPr="007350DD">
        <w:t xml:space="preserve"> </w:t>
      </w:r>
      <w:r w:rsidRPr="007350DD">
        <w:t>recommend</w:t>
      </w:r>
      <w:r w:rsidR="001327BC" w:rsidRPr="007350DD">
        <w:t xml:space="preserve"> </w:t>
      </w:r>
      <w:r w:rsidRPr="007350DD">
        <w:t>the</w:t>
      </w:r>
      <w:r w:rsidR="001327BC" w:rsidRPr="007350DD">
        <w:t xml:space="preserve"> </w:t>
      </w:r>
      <w:r w:rsidRPr="007350DD">
        <w:t>law</w:t>
      </w:r>
      <w:r w:rsidR="001327BC" w:rsidRPr="007350DD">
        <w:t xml:space="preserve"> </w:t>
      </w:r>
      <w:r w:rsidRPr="007350DD">
        <w:t>should</w:t>
      </w:r>
      <w:r w:rsidR="001327BC" w:rsidRPr="007350DD">
        <w:t xml:space="preserve"> </w:t>
      </w:r>
      <w:r w:rsidRPr="007350DD">
        <w:t>be</w:t>
      </w:r>
      <w:r w:rsidR="001327BC" w:rsidRPr="007350DD">
        <w:t xml:space="preserve"> </w:t>
      </w:r>
      <w:r w:rsidRPr="007350DD">
        <w:t>amended</w:t>
      </w:r>
      <w:r w:rsidR="001327BC" w:rsidRPr="007350DD">
        <w:t xml:space="preserve"> </w:t>
      </w:r>
      <w:r w:rsidRPr="007350DD">
        <w:t>so</w:t>
      </w:r>
      <w:r w:rsidR="001327BC" w:rsidRPr="007350DD">
        <w:t xml:space="preserve"> </w:t>
      </w:r>
      <w:r w:rsidRPr="007350DD">
        <w:t>that</w:t>
      </w:r>
      <w:r w:rsidR="001327BC" w:rsidRPr="007350DD">
        <w:t xml:space="preserve"> </w:t>
      </w:r>
      <w:r w:rsidRPr="007350DD">
        <w:t>anyone</w:t>
      </w:r>
      <w:r w:rsidR="001327BC" w:rsidRPr="007350DD">
        <w:t xml:space="preserve"> </w:t>
      </w:r>
      <w:r w:rsidRPr="007350DD">
        <w:t>may</w:t>
      </w:r>
      <w:r w:rsidR="001327BC" w:rsidRPr="007350DD">
        <w:t xml:space="preserve"> </w:t>
      </w:r>
      <w:r w:rsidRPr="007350DD">
        <w:t>apply</w:t>
      </w:r>
      <w:r w:rsidR="001327BC" w:rsidRPr="007350DD">
        <w:t xml:space="preserve"> </w:t>
      </w:r>
      <w:r w:rsidRPr="007350DD">
        <w:t>to</w:t>
      </w:r>
      <w:r w:rsidR="001327BC" w:rsidRPr="007350DD">
        <w:t xml:space="preserve"> </w:t>
      </w:r>
      <w:r w:rsidRPr="007350DD">
        <w:t>the</w:t>
      </w:r>
      <w:r w:rsidR="001327BC" w:rsidRPr="007350DD">
        <w:t xml:space="preserve"> </w:t>
      </w:r>
      <w:r w:rsidRPr="007350DD">
        <w:t>high</w:t>
      </w:r>
      <w:r w:rsidR="001327BC" w:rsidRPr="007350DD">
        <w:t xml:space="preserve"> </w:t>
      </w:r>
      <w:r w:rsidRPr="007350DD">
        <w:t>court,</w:t>
      </w:r>
      <w:r w:rsidR="001327BC" w:rsidRPr="007350DD">
        <w:t xml:space="preserve"> </w:t>
      </w:r>
      <w:r w:rsidRPr="007350DD">
        <w:t>regardless</w:t>
      </w:r>
      <w:r w:rsidR="001327BC" w:rsidRPr="007350DD">
        <w:t xml:space="preserve"> </w:t>
      </w:r>
      <w:r w:rsidRPr="007350DD">
        <w:t>of</w:t>
      </w:r>
      <w:r w:rsidR="001327BC" w:rsidRPr="007350DD">
        <w:t xml:space="preserve"> </w:t>
      </w:r>
      <w:r w:rsidRPr="007350DD">
        <w:t>their</w:t>
      </w:r>
      <w:r w:rsidR="001327BC" w:rsidRPr="007350DD">
        <w:t xml:space="preserve"> </w:t>
      </w:r>
      <w:r w:rsidRPr="007350DD">
        <w:t>sex</w:t>
      </w:r>
      <w:r w:rsidR="001327BC" w:rsidRPr="007350DD">
        <w:t xml:space="preserve"> </w:t>
      </w:r>
      <w:r w:rsidRPr="007350DD">
        <w:t>and</w:t>
      </w:r>
      <w:r w:rsidR="001327BC" w:rsidRPr="007350DD">
        <w:t xml:space="preserve"> </w:t>
      </w:r>
      <w:r w:rsidRPr="007350DD">
        <w:t>marital</w:t>
      </w:r>
      <w:r w:rsidR="001327BC" w:rsidRPr="007350DD">
        <w:t xml:space="preserve"> </w:t>
      </w:r>
      <w:r w:rsidRPr="007350DD">
        <w:t>status.</w:t>
      </w:r>
    </w:p>
    <w:p w:rsidR="006564B6" w:rsidRPr="007350DD" w:rsidRDefault="006564B6" w:rsidP="009E22FF">
      <w:pPr>
        <w:pStyle w:val="SingleTxtG"/>
      </w:pPr>
      <w:r w:rsidRPr="007350DD">
        <w:t>36.</w:t>
      </w:r>
      <w:r w:rsidRPr="007350DD">
        <w:tab/>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also</w:t>
      </w:r>
      <w:r w:rsidR="001327BC" w:rsidRPr="007350DD">
        <w:t xml:space="preserve"> </w:t>
      </w:r>
      <w:r w:rsidRPr="007350DD">
        <w:t>experience</w:t>
      </w:r>
      <w:r w:rsidR="001327BC" w:rsidRPr="007350DD">
        <w:t xml:space="preserve"> </w:t>
      </w:r>
      <w:r w:rsidRPr="007350DD">
        <w:t>some</w:t>
      </w:r>
      <w:r w:rsidR="001327BC" w:rsidRPr="007350DD">
        <w:t xml:space="preserve"> </w:t>
      </w:r>
      <w:r w:rsidRPr="007350DD">
        <w:t>degree</w:t>
      </w:r>
      <w:r w:rsidR="001327BC" w:rsidRPr="007350DD">
        <w:t xml:space="preserve"> </w:t>
      </w:r>
      <w:r w:rsidRPr="007350DD">
        <w:t>of</w:t>
      </w:r>
      <w:r w:rsidR="001327BC" w:rsidRPr="007350DD">
        <w:t xml:space="preserve"> </w:t>
      </w:r>
      <w:r w:rsidRPr="007350DD">
        <w:t>discrimination.</w:t>
      </w:r>
      <w:r w:rsidR="001327BC" w:rsidRPr="007350DD">
        <w:t xml:space="preserve"> </w:t>
      </w:r>
      <w:r w:rsidRPr="007350DD">
        <w:t>For</w:t>
      </w:r>
      <w:r w:rsidR="001327BC" w:rsidRPr="007350DD">
        <w:t xml:space="preserve"> </w:t>
      </w:r>
      <w:r w:rsidRPr="007350DD">
        <w:t>example,</w:t>
      </w:r>
      <w:r w:rsidR="001327BC" w:rsidRPr="007350DD">
        <w:t xml:space="preserve"> </w:t>
      </w:r>
      <w:r w:rsidRPr="007350DD">
        <w:t>despite</w:t>
      </w:r>
      <w:r w:rsidR="001327BC" w:rsidRPr="007350DD">
        <w:t xml:space="preserve"> </w:t>
      </w:r>
      <w:r w:rsidRPr="007350DD">
        <w:t>support</w:t>
      </w:r>
      <w:r w:rsidR="001327BC" w:rsidRPr="007350DD">
        <w:t xml:space="preserve"> </w:t>
      </w:r>
      <w:r w:rsidRPr="007350DD">
        <w:t>from</w:t>
      </w:r>
      <w:r w:rsidR="001327BC" w:rsidRPr="007350DD">
        <w:t xml:space="preserve"> </w:t>
      </w:r>
      <w:r w:rsidRPr="007350DD">
        <w:t>various</w:t>
      </w:r>
      <w:r w:rsidR="001327BC" w:rsidRPr="007350DD">
        <w:t xml:space="preserve"> </w:t>
      </w:r>
      <w:r w:rsidRPr="007350DD">
        <w:t>sources,</w:t>
      </w:r>
      <w:r w:rsidR="001327BC" w:rsidRPr="007350DD">
        <w:t xml:space="preserve"> </w:t>
      </w:r>
      <w:r w:rsidRPr="007350DD">
        <w:t>they</w:t>
      </w:r>
      <w:r w:rsidR="001327BC" w:rsidRPr="007350DD">
        <w:t xml:space="preserve"> </w:t>
      </w:r>
      <w:r w:rsidRPr="007350DD">
        <w:t>still</w:t>
      </w:r>
      <w:r w:rsidR="001327BC" w:rsidRPr="007350DD">
        <w:t xml:space="preserve"> </w:t>
      </w:r>
      <w:r w:rsidRPr="007350DD">
        <w:t>have</w:t>
      </w:r>
      <w:r w:rsidR="001327BC" w:rsidRPr="007350DD">
        <w:t xml:space="preserve"> </w:t>
      </w:r>
      <w:r w:rsidRPr="007350DD">
        <w:t>to</w:t>
      </w:r>
      <w:r w:rsidR="001327BC" w:rsidRPr="007350DD">
        <w:t xml:space="preserve"> </w:t>
      </w:r>
      <w:r w:rsidRPr="007350DD">
        <w:t>pay</w:t>
      </w:r>
      <w:r w:rsidR="001327BC" w:rsidRPr="007350DD">
        <w:t xml:space="preserve"> </w:t>
      </w:r>
      <w:r w:rsidRPr="007350DD">
        <w:t>for</w:t>
      </w:r>
      <w:r w:rsidR="001327BC" w:rsidRPr="007350DD">
        <w:t xml:space="preserve"> </w:t>
      </w:r>
      <w:r w:rsidRPr="007350DD">
        <w:t>standard</w:t>
      </w:r>
      <w:r w:rsidR="001327BC" w:rsidRPr="007350DD">
        <w:t xml:space="preserve"> </w:t>
      </w:r>
      <w:r w:rsidRPr="007350DD">
        <w:t>secondary</w:t>
      </w:r>
      <w:r w:rsidR="001327BC" w:rsidRPr="007350DD">
        <w:t xml:space="preserve"> </w:t>
      </w:r>
      <w:r w:rsidRPr="007350DD">
        <w:t>education</w:t>
      </w:r>
      <w:r w:rsidR="001327BC" w:rsidRPr="007350DD">
        <w:t xml:space="preserve"> </w:t>
      </w:r>
      <w:r w:rsidRPr="007350DD">
        <w:t>or</w:t>
      </w:r>
      <w:r w:rsidR="001327BC" w:rsidRPr="007350DD">
        <w:t xml:space="preserve"> </w:t>
      </w:r>
      <w:r w:rsidRPr="007350DD">
        <w:t>go</w:t>
      </w:r>
      <w:r w:rsidR="001327BC" w:rsidRPr="007350DD">
        <w:t xml:space="preserve"> </w:t>
      </w:r>
      <w:r w:rsidRPr="007350DD">
        <w:t>to</w:t>
      </w:r>
      <w:r w:rsidR="001327BC" w:rsidRPr="007350DD">
        <w:t xml:space="preserve"> </w:t>
      </w:r>
      <w:r w:rsidRPr="007350DD">
        <w:t>special</w:t>
      </w:r>
      <w:r w:rsidR="001327BC" w:rsidRPr="007350DD">
        <w:t xml:space="preserve"> </w:t>
      </w:r>
      <w:r w:rsidRPr="007350DD">
        <w:t>schools.</w:t>
      </w:r>
      <w:r w:rsidR="001327BC" w:rsidRPr="007350DD">
        <w:t xml:space="preserve"> </w:t>
      </w:r>
      <w:r w:rsidRPr="007350DD">
        <w:t>However</w:t>
      </w:r>
      <w:r w:rsidR="001327BC" w:rsidRPr="007350DD">
        <w:t xml:space="preserve"> </w:t>
      </w:r>
      <w:r w:rsidRPr="007350DD">
        <w:t>schools</w:t>
      </w:r>
      <w:r w:rsidR="001327BC" w:rsidRPr="007350DD">
        <w:t xml:space="preserve"> </w:t>
      </w:r>
      <w:r w:rsidRPr="007350DD">
        <w:t>have</w:t>
      </w:r>
      <w:r w:rsidR="001327BC" w:rsidRPr="007350DD">
        <w:t xml:space="preserve"> </w:t>
      </w:r>
      <w:r w:rsidRPr="007350DD">
        <w:t>begun</w:t>
      </w:r>
      <w:r w:rsidR="001327BC" w:rsidRPr="007350DD">
        <w:t xml:space="preserve"> </w:t>
      </w:r>
      <w:r w:rsidRPr="007350DD">
        <w:t>to</w:t>
      </w:r>
      <w:r w:rsidR="001327BC" w:rsidRPr="007350DD">
        <w:t xml:space="preserve"> </w:t>
      </w:r>
      <w:r w:rsidRPr="007350DD">
        <w:t>make</w:t>
      </w:r>
      <w:r w:rsidR="001327BC" w:rsidRPr="007350DD">
        <w:t xml:space="preserve"> </w:t>
      </w:r>
      <w:r w:rsidRPr="007350DD">
        <w:t>the</w:t>
      </w:r>
      <w:r w:rsidR="001327BC" w:rsidRPr="007350DD">
        <w:t xml:space="preserve"> </w:t>
      </w:r>
      <w:r w:rsidRPr="007350DD">
        <w:t>necessary</w:t>
      </w:r>
      <w:r w:rsidR="001327BC" w:rsidRPr="007350DD">
        <w:t xml:space="preserve"> </w:t>
      </w:r>
      <w:r w:rsidRPr="007350DD">
        <w:t>physical</w:t>
      </w:r>
      <w:r w:rsidR="001327BC" w:rsidRPr="007350DD">
        <w:t xml:space="preserve"> </w:t>
      </w:r>
      <w:r w:rsidRPr="007350DD">
        <w:t>and</w:t>
      </w:r>
      <w:r w:rsidR="001327BC" w:rsidRPr="007350DD">
        <w:t xml:space="preserve"> </w:t>
      </w:r>
      <w:r w:rsidRPr="007350DD">
        <w:t>social</w:t>
      </w:r>
      <w:r w:rsidR="001327BC" w:rsidRPr="007350DD">
        <w:t xml:space="preserve"> </w:t>
      </w:r>
      <w:r w:rsidRPr="007350DD">
        <w:t>changes</w:t>
      </w:r>
      <w:r w:rsidR="001327BC" w:rsidRPr="007350DD">
        <w:t xml:space="preserve"> </w:t>
      </w:r>
      <w:r w:rsidRPr="007350DD">
        <w:t>to</w:t>
      </w:r>
      <w:r w:rsidR="001327BC" w:rsidRPr="007350DD">
        <w:t xml:space="preserve"> </w:t>
      </w:r>
      <w:r w:rsidRPr="007350DD">
        <w:t>accommodate</w:t>
      </w:r>
      <w:r w:rsidR="001327BC" w:rsidRPr="007350DD">
        <w:t xml:space="preserve"> </w:t>
      </w:r>
      <w:r w:rsidRPr="007350DD">
        <w:t>physically</w:t>
      </w:r>
      <w:r w:rsidR="001327BC" w:rsidRPr="007350DD">
        <w:t xml:space="preserve"> </w:t>
      </w:r>
      <w:r w:rsidRPr="007350DD">
        <w:t>and</w:t>
      </w:r>
      <w:r w:rsidR="001327BC" w:rsidRPr="007350DD">
        <w:t xml:space="preserve"> </w:t>
      </w:r>
      <w:r w:rsidRPr="007350DD">
        <w:t>visually</w:t>
      </w:r>
      <w:r w:rsidR="001327BC" w:rsidRPr="007350DD">
        <w:t xml:space="preserve"> </w:t>
      </w:r>
      <w:r w:rsidRPr="007350DD">
        <w:t>impaired</w:t>
      </w:r>
      <w:r w:rsidR="001327BC" w:rsidRPr="007350DD">
        <w:t xml:space="preserve"> </w:t>
      </w:r>
      <w:r w:rsidRPr="007350DD">
        <w:t>children.</w:t>
      </w:r>
      <w:r w:rsidR="006461CD" w:rsidRPr="007350DD">
        <w:t xml:space="preserve"> </w:t>
      </w:r>
      <w:r w:rsidRPr="007350DD">
        <w:t>A</w:t>
      </w:r>
      <w:r w:rsidR="001327BC" w:rsidRPr="007350DD">
        <w:t xml:space="preserve"> </w:t>
      </w:r>
      <w:r w:rsidRPr="007350DD">
        <w:t>Policy</w:t>
      </w:r>
      <w:r w:rsidR="001327BC" w:rsidRPr="007350DD">
        <w:t xml:space="preserve"> </w:t>
      </w:r>
      <w:r w:rsidRPr="007350DD">
        <w:t>on</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was</w:t>
      </w:r>
      <w:r w:rsidR="001327BC" w:rsidRPr="007350DD">
        <w:t xml:space="preserve"> </w:t>
      </w:r>
      <w:r w:rsidRPr="007350DD">
        <w:t>laid</w:t>
      </w:r>
      <w:r w:rsidR="001327BC" w:rsidRPr="007350DD">
        <w:t xml:space="preserve"> </w:t>
      </w:r>
      <w:r w:rsidRPr="007350DD">
        <w:t>in</w:t>
      </w:r>
      <w:r w:rsidR="001327BC" w:rsidRPr="007350DD">
        <w:t xml:space="preserve"> </w:t>
      </w:r>
      <w:r w:rsidRPr="007350DD">
        <w:t>Parliament</w:t>
      </w:r>
      <w:r w:rsidR="001327BC" w:rsidRPr="007350DD">
        <w:t xml:space="preserve"> </w:t>
      </w:r>
      <w:r w:rsidRPr="007350DD">
        <w:t>in</w:t>
      </w:r>
      <w:r w:rsidR="001327BC" w:rsidRPr="007350DD">
        <w:t xml:space="preserve"> </w:t>
      </w:r>
      <w:r w:rsidRPr="007350DD">
        <w:t>August</w:t>
      </w:r>
      <w:r w:rsidR="001327BC" w:rsidRPr="007350DD">
        <w:t xml:space="preserve"> </w:t>
      </w:r>
      <w:r w:rsidRPr="007350DD">
        <w:t>2002</w:t>
      </w:r>
      <w:r w:rsidR="001327BC" w:rsidRPr="007350DD">
        <w:t xml:space="preserve"> </w:t>
      </w:r>
      <w:r w:rsidRPr="007350DD">
        <w:t>and</w:t>
      </w:r>
      <w:r w:rsidR="001327BC" w:rsidRPr="007350DD">
        <w:t xml:space="preserve"> </w:t>
      </w:r>
      <w:r w:rsidRPr="007350DD">
        <w:t>action</w:t>
      </w:r>
      <w:r w:rsidR="001327BC" w:rsidRPr="007350DD">
        <w:t xml:space="preserve"> </w:t>
      </w:r>
      <w:r w:rsidRPr="007350DD">
        <w:t>has</w:t>
      </w:r>
      <w:r w:rsidR="001327BC" w:rsidRPr="007350DD">
        <w:t xml:space="preserve"> </w:t>
      </w:r>
      <w:r w:rsidRPr="007350DD">
        <w:t>been</w:t>
      </w:r>
      <w:r w:rsidR="001327BC" w:rsidRPr="007350DD">
        <w:t xml:space="preserve"> </w:t>
      </w:r>
      <w:r w:rsidRPr="007350DD">
        <w:t>taken</w:t>
      </w:r>
      <w:r w:rsidR="001327BC" w:rsidRPr="007350DD">
        <w:t xml:space="preserve"> </w:t>
      </w:r>
      <w:r w:rsidRPr="007350DD">
        <w:t>increasingly</w:t>
      </w:r>
      <w:r w:rsidR="001327BC" w:rsidRPr="007350DD">
        <w:t xml:space="preserve"> </w:t>
      </w:r>
      <w:r w:rsidRPr="007350DD">
        <w:t>during</w:t>
      </w:r>
      <w:r w:rsidR="001327BC" w:rsidRPr="007350DD">
        <w:t xml:space="preserve"> </w:t>
      </w:r>
      <w:r w:rsidRPr="007350DD">
        <w:t>the</w:t>
      </w:r>
      <w:r w:rsidR="001327BC" w:rsidRPr="007350DD">
        <w:t xml:space="preserve"> </w:t>
      </w:r>
      <w:r w:rsidRPr="007350DD">
        <w:t>period</w:t>
      </w:r>
      <w:r w:rsidR="001327BC" w:rsidRPr="007350DD">
        <w:t xml:space="preserve"> </w:t>
      </w:r>
      <w:r w:rsidRPr="007350DD">
        <w:t>under</w:t>
      </w:r>
      <w:r w:rsidR="001327BC" w:rsidRPr="007350DD">
        <w:t xml:space="preserve"> </w:t>
      </w:r>
      <w:r w:rsidRPr="007350DD">
        <w:t>review</w:t>
      </w:r>
      <w:r w:rsidR="001327BC" w:rsidRPr="007350DD">
        <w:t xml:space="preserve"> </w:t>
      </w:r>
      <w:r w:rsidRPr="007350DD">
        <w:t>to</w:t>
      </w:r>
      <w:r w:rsidR="001327BC" w:rsidRPr="007350DD">
        <w:t xml:space="preserve"> </w:t>
      </w:r>
      <w:r w:rsidRPr="007350DD">
        <w:t>implement</w:t>
      </w:r>
      <w:r w:rsidR="001327BC" w:rsidRPr="007350DD">
        <w:t xml:space="preserve"> </w:t>
      </w:r>
      <w:r w:rsidRPr="007350DD">
        <w:t>the</w:t>
      </w:r>
      <w:r w:rsidR="001327BC" w:rsidRPr="007350DD">
        <w:t xml:space="preserve"> </w:t>
      </w:r>
      <w:r w:rsidRPr="007350DD">
        <w:t>necessary</w:t>
      </w:r>
      <w:r w:rsidR="001327BC" w:rsidRPr="007350DD">
        <w:t xml:space="preserve"> </w:t>
      </w:r>
      <w:r w:rsidRPr="007350DD">
        <w:t>provisions</w:t>
      </w:r>
      <w:r w:rsidR="001327BC" w:rsidRPr="007350DD">
        <w:t xml:space="preserve"> </w:t>
      </w:r>
      <w:r w:rsidRPr="007350DD">
        <w:t>(See</w:t>
      </w:r>
      <w:r w:rsidR="001327BC" w:rsidRPr="007350DD">
        <w:t xml:space="preserve"> </w:t>
      </w:r>
      <w:r w:rsidRPr="007350DD">
        <w:t>Section</w:t>
      </w:r>
      <w:r w:rsidR="001327BC" w:rsidRPr="007350DD">
        <w:t xml:space="preserve"> </w:t>
      </w:r>
      <w:r w:rsidRPr="007350DD">
        <w:t>VI</w:t>
      </w:r>
      <w:r w:rsidR="001327BC" w:rsidRPr="007350DD">
        <w:t xml:space="preserve"> </w:t>
      </w:r>
      <w:r w:rsidRPr="007350DD">
        <w:t>of</w:t>
      </w:r>
      <w:r w:rsidR="001327BC" w:rsidRPr="007350DD">
        <w:t xml:space="preserve"> </w:t>
      </w:r>
      <w:r w:rsidRPr="007350DD">
        <w:t>this</w:t>
      </w:r>
      <w:r w:rsidR="001327BC" w:rsidRPr="007350DD">
        <w:t xml:space="preserve"> </w:t>
      </w:r>
      <w:r w:rsidRPr="007350DD">
        <w:t>report).</w:t>
      </w:r>
      <w:r w:rsidR="001327BC" w:rsidRPr="007350DD">
        <w:t xml:space="preserve"> </w:t>
      </w:r>
      <w:r w:rsidRPr="007350DD">
        <w:t>Provisions</w:t>
      </w:r>
      <w:r w:rsidR="001327BC" w:rsidRPr="007350DD">
        <w:t xml:space="preserve"> </w:t>
      </w:r>
      <w:r w:rsidRPr="007350DD">
        <w:t>have</w:t>
      </w:r>
      <w:r w:rsidR="001327BC" w:rsidRPr="007350DD">
        <w:t xml:space="preserve"> </w:t>
      </w:r>
      <w:r w:rsidRPr="007350DD">
        <w:t>been</w:t>
      </w:r>
      <w:r w:rsidR="001327BC" w:rsidRPr="007350DD">
        <w:t xml:space="preserve"> </w:t>
      </w:r>
      <w:r w:rsidRPr="007350DD">
        <w:t>made</w:t>
      </w:r>
      <w:r w:rsidR="001327BC" w:rsidRPr="007350DD">
        <w:t xml:space="preserve"> </w:t>
      </w:r>
      <w:r w:rsidRPr="007350DD">
        <w:t>for</w:t>
      </w:r>
      <w:r w:rsidR="001327BC" w:rsidRPr="007350DD">
        <w:t xml:space="preserve"> </w:t>
      </w:r>
      <w:r w:rsidRPr="007350DD">
        <w:t>some</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to</w:t>
      </w:r>
      <w:r w:rsidR="001327BC" w:rsidRPr="007350DD">
        <w:t xml:space="preserve"> </w:t>
      </w:r>
      <w:r w:rsidRPr="007350DD">
        <w:t>take</w:t>
      </w:r>
      <w:r w:rsidR="001327BC" w:rsidRPr="007350DD">
        <w:t xml:space="preserve"> </w:t>
      </w:r>
      <w:r w:rsidRPr="007350DD">
        <w:t>the</w:t>
      </w:r>
      <w:r w:rsidR="001327BC" w:rsidRPr="007350DD">
        <w:t xml:space="preserve"> </w:t>
      </w:r>
      <w:r w:rsidRPr="007350DD">
        <w:t>Barbados</w:t>
      </w:r>
      <w:r w:rsidR="001327BC" w:rsidRPr="007350DD">
        <w:t xml:space="preserve"> </w:t>
      </w:r>
      <w:r w:rsidRPr="007350DD">
        <w:t>Secondary</w:t>
      </w:r>
      <w:r w:rsidR="001327BC" w:rsidRPr="007350DD">
        <w:t xml:space="preserve"> </w:t>
      </w:r>
      <w:r w:rsidRPr="007350DD">
        <w:t>Schools</w:t>
      </w:r>
      <w:r w:rsidR="00EA19E5" w:rsidRPr="007350DD">
        <w:t>’</w:t>
      </w:r>
      <w:r w:rsidR="001327BC" w:rsidRPr="007350DD">
        <w:t xml:space="preserve"> </w:t>
      </w:r>
      <w:r w:rsidRPr="007350DD">
        <w:t>Entrance</w:t>
      </w:r>
      <w:r w:rsidR="001327BC" w:rsidRPr="007350DD">
        <w:t xml:space="preserve"> </w:t>
      </w:r>
      <w:r w:rsidRPr="007350DD">
        <w:t>Examination.</w:t>
      </w:r>
    </w:p>
    <w:p w:rsidR="006564B6" w:rsidRPr="007350DD" w:rsidRDefault="00DE2924" w:rsidP="00DE2924">
      <w:pPr>
        <w:pStyle w:val="H1G"/>
      </w:pPr>
      <w:r w:rsidRPr="007350DD">
        <w:lastRenderedPageBreak/>
        <w:tab/>
      </w:r>
      <w:r w:rsidR="006564B6" w:rsidRPr="007350DD">
        <w:t>B.</w:t>
      </w:r>
      <w:r w:rsidR="006564B6" w:rsidRPr="007350DD">
        <w:tab/>
        <w:t>Measures</w:t>
      </w:r>
      <w:r w:rsidR="001327BC" w:rsidRPr="007350DD">
        <w:t xml:space="preserve"> </w:t>
      </w:r>
      <w:r w:rsidR="006564B6" w:rsidRPr="007350DD">
        <w:t>taken</w:t>
      </w:r>
      <w:r w:rsidR="001327BC" w:rsidRPr="007350DD">
        <w:t xml:space="preserve"> </w:t>
      </w:r>
      <w:r w:rsidR="006564B6" w:rsidRPr="007350DD">
        <w:t>to</w:t>
      </w:r>
      <w:r w:rsidR="001327BC" w:rsidRPr="007350DD">
        <w:t xml:space="preserve"> </w:t>
      </w:r>
      <w:r w:rsidR="006564B6" w:rsidRPr="007350DD">
        <w:t>address</w:t>
      </w:r>
      <w:r w:rsidR="001327BC" w:rsidRPr="007350DD">
        <w:t xml:space="preserve"> </w:t>
      </w:r>
      <w:r w:rsidR="006564B6" w:rsidRPr="007350DD">
        <w:t>discrimination</w:t>
      </w:r>
      <w:r w:rsidR="001327BC" w:rsidRPr="007350DD">
        <w:t xml:space="preserve"> </w:t>
      </w:r>
      <w:r w:rsidR="006564B6" w:rsidRPr="007350DD">
        <w:t>based</w:t>
      </w:r>
      <w:r w:rsidR="001327BC" w:rsidRPr="007350DD">
        <w:t xml:space="preserve"> </w:t>
      </w:r>
      <w:r w:rsidR="006564B6" w:rsidRPr="007350DD">
        <w:t>on</w:t>
      </w:r>
      <w:r w:rsidR="001327BC" w:rsidRPr="007350DD">
        <w:t xml:space="preserve"> </w:t>
      </w:r>
      <w:r w:rsidR="006564B6" w:rsidRPr="007350DD">
        <w:t>gender</w:t>
      </w:r>
    </w:p>
    <w:p w:rsidR="006564B6" w:rsidRPr="007350DD" w:rsidRDefault="00C5729D" w:rsidP="004A6123">
      <w:pPr>
        <w:pStyle w:val="H23G"/>
        <w:rPr>
          <w:bCs/>
        </w:rPr>
      </w:pPr>
      <w:r>
        <w:tab/>
      </w:r>
      <w:r>
        <w:tab/>
        <w:t>Information on the issues raised in paragraph 16 of the concluding observations on the initial report</w:t>
      </w:r>
      <w:r w:rsidR="001327BC" w:rsidRPr="007350DD">
        <w:rPr>
          <w:bCs/>
        </w:rPr>
        <w:t xml:space="preserve"> </w:t>
      </w:r>
    </w:p>
    <w:p w:rsidR="006564B6" w:rsidRPr="007350DD" w:rsidRDefault="006564B6" w:rsidP="009E22FF">
      <w:pPr>
        <w:pStyle w:val="SingleTxtG"/>
      </w:pPr>
      <w:r w:rsidRPr="007350DD">
        <w:t>37.</w:t>
      </w:r>
      <w:r w:rsidRPr="007350DD">
        <w:tab/>
        <w:t>The</w:t>
      </w:r>
      <w:r w:rsidR="001327BC" w:rsidRPr="007350DD">
        <w:t xml:space="preserve"> </w:t>
      </w:r>
      <w:r w:rsidRPr="007350DD">
        <w:t>Bureau</w:t>
      </w:r>
      <w:r w:rsidR="001327BC" w:rsidRPr="007350DD">
        <w:t xml:space="preserve"> </w:t>
      </w:r>
      <w:r w:rsidRPr="007350DD">
        <w:t>of</w:t>
      </w:r>
      <w:r w:rsidR="001327BC" w:rsidRPr="007350DD">
        <w:t xml:space="preserve"> </w:t>
      </w:r>
      <w:r w:rsidRPr="007350DD">
        <w:t>Gender</w:t>
      </w:r>
      <w:r w:rsidR="001327BC" w:rsidRPr="007350DD">
        <w:t xml:space="preserve"> </w:t>
      </w:r>
      <w:r w:rsidRPr="007350DD">
        <w:t>Affairs</w:t>
      </w:r>
      <w:r w:rsidR="001327BC" w:rsidRPr="007350DD">
        <w:t xml:space="preserve"> </w:t>
      </w:r>
      <w:r w:rsidRPr="007350DD">
        <w:t>(formerly</w:t>
      </w:r>
      <w:r w:rsidR="001327BC" w:rsidRPr="007350DD">
        <w:t xml:space="preserve"> </w:t>
      </w:r>
      <w:r w:rsidRPr="007350DD">
        <w:t>the</w:t>
      </w:r>
      <w:r w:rsidR="001327BC" w:rsidRPr="007350DD">
        <w:t xml:space="preserve"> </w:t>
      </w:r>
      <w:r w:rsidRPr="007350DD">
        <w:t>Bureau</w:t>
      </w:r>
      <w:r w:rsidR="001327BC" w:rsidRPr="007350DD">
        <w:t xml:space="preserve"> </w:t>
      </w:r>
      <w:r w:rsidRPr="007350DD">
        <w:t>of</w:t>
      </w:r>
      <w:r w:rsidR="001327BC" w:rsidRPr="007350DD">
        <w:t xml:space="preserve"> </w:t>
      </w:r>
      <w:r w:rsidRPr="007350DD">
        <w:t>Women</w:t>
      </w:r>
      <w:r w:rsidR="00EA19E5" w:rsidRPr="007350DD">
        <w:t>’</w:t>
      </w:r>
      <w:r w:rsidRPr="007350DD">
        <w:t>s</w:t>
      </w:r>
      <w:r w:rsidR="001327BC" w:rsidRPr="007350DD">
        <w:t xml:space="preserve"> </w:t>
      </w:r>
      <w:r w:rsidRPr="007350DD">
        <w:t>Affairs)</w:t>
      </w:r>
      <w:r w:rsidR="001327BC" w:rsidRPr="007350DD">
        <w:t xml:space="preserve"> </w:t>
      </w:r>
      <w:r w:rsidRPr="007350DD">
        <w:t>is</w:t>
      </w:r>
      <w:r w:rsidR="001327BC" w:rsidRPr="007350DD">
        <w:t xml:space="preserve"> </w:t>
      </w:r>
      <w:r w:rsidRPr="007350DD">
        <w:t>the</w:t>
      </w:r>
      <w:r w:rsidR="001327BC" w:rsidRPr="007350DD">
        <w:t xml:space="preserve"> </w:t>
      </w:r>
      <w:r w:rsidRPr="007350DD">
        <w:t>Government</w:t>
      </w:r>
      <w:r w:rsidR="00EA19E5" w:rsidRPr="007350DD">
        <w:t>’</w:t>
      </w:r>
      <w:r w:rsidRPr="007350DD">
        <w:t>s</w:t>
      </w:r>
      <w:r w:rsidR="001327BC" w:rsidRPr="007350DD">
        <w:t xml:space="preserve"> </w:t>
      </w:r>
      <w:r w:rsidRPr="007350DD">
        <w:t>key</w:t>
      </w:r>
      <w:r w:rsidR="001327BC" w:rsidRPr="007350DD">
        <w:t xml:space="preserve"> </w:t>
      </w:r>
      <w:r w:rsidRPr="007350DD">
        <w:t>focal</w:t>
      </w:r>
      <w:r w:rsidR="001327BC" w:rsidRPr="007350DD">
        <w:t xml:space="preserve"> </w:t>
      </w:r>
      <w:r w:rsidRPr="007350DD">
        <w:t>point</w:t>
      </w:r>
      <w:r w:rsidR="001327BC" w:rsidRPr="007350DD">
        <w:t xml:space="preserve"> </w:t>
      </w:r>
      <w:r w:rsidRPr="007350DD">
        <w:t>for</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and</w:t>
      </w:r>
      <w:r w:rsidR="001327BC" w:rsidRPr="007350DD">
        <w:t xml:space="preserve"> </w:t>
      </w:r>
      <w:r w:rsidRPr="007350DD">
        <w:t>monitoring</w:t>
      </w:r>
      <w:r w:rsidR="001327BC" w:rsidRPr="007350DD">
        <w:t xml:space="preserve"> </w:t>
      </w:r>
      <w:r w:rsidRPr="007350DD">
        <w:t>of</w:t>
      </w:r>
      <w:r w:rsidR="001327BC" w:rsidRPr="007350DD">
        <w:t xml:space="preserve"> </w:t>
      </w:r>
      <w:r w:rsidRPr="007350DD">
        <w:t>policies</w:t>
      </w:r>
      <w:r w:rsidR="001327BC" w:rsidRPr="007350DD">
        <w:t xml:space="preserve"> </w:t>
      </w:r>
      <w:r w:rsidRPr="007350DD">
        <w:t>and</w:t>
      </w:r>
      <w:r w:rsidR="001327BC" w:rsidRPr="007350DD">
        <w:t xml:space="preserve"> </w:t>
      </w:r>
      <w:r w:rsidRPr="007350DD">
        <w:t>programmes</w:t>
      </w:r>
      <w:r w:rsidR="001327BC" w:rsidRPr="007350DD">
        <w:t xml:space="preserve"> </w:t>
      </w:r>
      <w:r w:rsidRPr="007350DD">
        <w:t>pertaining</w:t>
      </w:r>
      <w:r w:rsidR="001327BC" w:rsidRPr="007350DD">
        <w:t xml:space="preserve"> </w:t>
      </w:r>
      <w:r w:rsidRPr="007350DD">
        <w:t>to</w:t>
      </w:r>
      <w:r w:rsidR="001327BC" w:rsidRPr="007350DD">
        <w:t xml:space="preserve"> </w:t>
      </w:r>
      <w:r w:rsidRPr="007350DD">
        <w:t>gender</w:t>
      </w:r>
      <w:r w:rsidR="001327BC" w:rsidRPr="007350DD">
        <w:t xml:space="preserve"> </w:t>
      </w:r>
      <w:r w:rsidRPr="007350DD">
        <w:t>and</w:t>
      </w:r>
      <w:r w:rsidR="001327BC" w:rsidRPr="007350DD">
        <w:t xml:space="preserve"> </w:t>
      </w:r>
      <w:r w:rsidRPr="007350DD">
        <w:t>development.</w:t>
      </w:r>
      <w:r w:rsidR="001327BC" w:rsidRPr="007350DD">
        <w:t xml:space="preserve"> </w:t>
      </w:r>
      <w:r w:rsidRPr="007350DD">
        <w:t>The</w:t>
      </w:r>
      <w:r w:rsidR="001327BC" w:rsidRPr="007350DD">
        <w:t xml:space="preserve"> </w:t>
      </w:r>
      <w:r w:rsidRPr="007350DD">
        <w:t>main</w:t>
      </w:r>
      <w:r w:rsidR="001327BC" w:rsidRPr="007350DD">
        <w:t xml:space="preserve"> </w:t>
      </w:r>
      <w:r w:rsidRPr="007350DD">
        <w:t>functions</w:t>
      </w:r>
      <w:r w:rsidR="001327BC" w:rsidRPr="007350DD">
        <w:t xml:space="preserve"> </w:t>
      </w:r>
      <w:r w:rsidRPr="007350DD">
        <w:t>of</w:t>
      </w:r>
      <w:r w:rsidR="001327BC" w:rsidRPr="007350DD">
        <w:t xml:space="preserve"> </w:t>
      </w:r>
      <w:r w:rsidRPr="007350DD">
        <w:t>the</w:t>
      </w:r>
      <w:r w:rsidR="001327BC" w:rsidRPr="007350DD">
        <w:t xml:space="preserve"> </w:t>
      </w:r>
      <w:r w:rsidRPr="007350DD">
        <w:t>Bureau</w:t>
      </w:r>
      <w:r w:rsidR="001327BC" w:rsidRPr="007350DD">
        <w:t xml:space="preserve"> </w:t>
      </w:r>
      <w:r w:rsidRPr="007350DD">
        <w:t>include</w:t>
      </w:r>
      <w:r w:rsidR="001327BC" w:rsidRPr="007350DD">
        <w:t xml:space="preserve"> </w:t>
      </w:r>
      <w:r w:rsidRPr="007350DD">
        <w:t>providing</w:t>
      </w:r>
      <w:r w:rsidR="001327BC" w:rsidRPr="007350DD">
        <w:t xml:space="preserve"> </w:t>
      </w:r>
      <w:r w:rsidRPr="007350DD">
        <w:t>advice</w:t>
      </w:r>
      <w:r w:rsidR="001327BC" w:rsidRPr="007350DD">
        <w:t xml:space="preserve"> </w:t>
      </w:r>
      <w:r w:rsidRPr="007350DD">
        <w:t>and</w:t>
      </w:r>
      <w:r w:rsidR="001327BC" w:rsidRPr="007350DD">
        <w:t xml:space="preserve"> </w:t>
      </w:r>
      <w:r w:rsidRPr="007350DD">
        <w:t>direction</w:t>
      </w:r>
      <w:r w:rsidR="001327BC" w:rsidRPr="007350DD">
        <w:t xml:space="preserve"> </w:t>
      </w:r>
      <w:r w:rsidRPr="007350DD">
        <w:t>to</w:t>
      </w:r>
      <w:r w:rsidR="001327BC" w:rsidRPr="007350DD">
        <w:t xml:space="preserve"> </w:t>
      </w:r>
      <w:r w:rsidRPr="007350DD">
        <w:t>government</w:t>
      </w:r>
      <w:r w:rsidR="001327BC" w:rsidRPr="007350DD">
        <w:t xml:space="preserve"> </w:t>
      </w:r>
      <w:r w:rsidRPr="007350DD">
        <w:t>agencies</w:t>
      </w:r>
      <w:r w:rsidR="001327BC" w:rsidRPr="007350DD">
        <w:t xml:space="preserve"> </w:t>
      </w:r>
      <w:r w:rsidRPr="007350DD">
        <w:t>and</w:t>
      </w:r>
      <w:r w:rsidR="001327BC" w:rsidRPr="007350DD">
        <w:t xml:space="preserve"> </w:t>
      </w:r>
      <w:r w:rsidRPr="007350DD">
        <w:t>non-governmental</w:t>
      </w:r>
      <w:r w:rsidR="001327BC" w:rsidRPr="007350DD">
        <w:t xml:space="preserve"> </w:t>
      </w:r>
      <w:r w:rsidRPr="007350DD">
        <w:t>organizations</w:t>
      </w:r>
      <w:r w:rsidR="001327BC" w:rsidRPr="007350DD">
        <w:t xml:space="preserve"> </w:t>
      </w:r>
      <w:r w:rsidRPr="007350DD">
        <w:t>on</w:t>
      </w:r>
      <w:r w:rsidR="001327BC" w:rsidRPr="007350DD">
        <w:t xml:space="preserve"> </w:t>
      </w:r>
      <w:r w:rsidRPr="007350DD">
        <w:t>legislation</w:t>
      </w:r>
      <w:r w:rsidR="001327BC" w:rsidRPr="007350DD">
        <w:t xml:space="preserve"> </w:t>
      </w:r>
      <w:r w:rsidRPr="007350DD">
        <w:t>and</w:t>
      </w:r>
      <w:r w:rsidR="001327BC" w:rsidRPr="007350DD">
        <w:t xml:space="preserve"> </w:t>
      </w:r>
      <w:r w:rsidRPr="007350DD">
        <w:t>other</w:t>
      </w:r>
      <w:r w:rsidR="001327BC" w:rsidRPr="007350DD">
        <w:t xml:space="preserve"> </w:t>
      </w:r>
      <w:r w:rsidRPr="007350DD">
        <w:t>policy</w:t>
      </w:r>
      <w:r w:rsidR="001327BC" w:rsidRPr="007350DD">
        <w:t xml:space="preserve"> </w:t>
      </w:r>
      <w:r w:rsidRPr="007350DD">
        <w:t>matters</w:t>
      </w:r>
      <w:r w:rsidR="001327BC" w:rsidRPr="007350DD">
        <w:t xml:space="preserve"> </w:t>
      </w:r>
      <w:r w:rsidRPr="007350DD">
        <w:t>affecting</w:t>
      </w:r>
      <w:r w:rsidR="001327BC" w:rsidRPr="007350DD">
        <w:t xml:space="preserve"> </w:t>
      </w:r>
      <w:r w:rsidRPr="007350DD">
        <w:t>the</w:t>
      </w:r>
      <w:r w:rsidR="001327BC" w:rsidRPr="007350DD">
        <w:t xml:space="preserve"> </w:t>
      </w:r>
      <w:r w:rsidRPr="007350DD">
        <w:t>status</w:t>
      </w:r>
      <w:r w:rsidR="001327BC" w:rsidRPr="007350DD">
        <w:t xml:space="preserve"> </w:t>
      </w:r>
      <w:r w:rsidRPr="007350DD">
        <w:t>of</w:t>
      </w:r>
      <w:r w:rsidR="001327BC" w:rsidRPr="007350DD">
        <w:t xml:space="preserve"> </w:t>
      </w:r>
      <w:r w:rsidRPr="007350DD">
        <w:t>women</w:t>
      </w:r>
      <w:r w:rsidR="001327BC" w:rsidRPr="007350DD">
        <w:t xml:space="preserve"> </w:t>
      </w:r>
      <w:r w:rsidRPr="007350DD">
        <w:t>and</w:t>
      </w:r>
      <w:r w:rsidR="001327BC" w:rsidRPr="007350DD">
        <w:t xml:space="preserve"> </w:t>
      </w:r>
      <w:r w:rsidRPr="007350DD">
        <w:t>men</w:t>
      </w:r>
      <w:r w:rsidR="001327BC" w:rsidRPr="007350DD">
        <w:t xml:space="preserve"> </w:t>
      </w:r>
      <w:r w:rsidRPr="007350DD">
        <w:t>alike.</w:t>
      </w:r>
      <w:r w:rsidR="001327BC" w:rsidRPr="007350DD">
        <w:t xml:space="preserve"> </w:t>
      </w:r>
      <w:r w:rsidRPr="007350DD">
        <w:t>Its</w:t>
      </w:r>
      <w:r w:rsidR="001327BC" w:rsidRPr="007350DD">
        <w:t xml:space="preserve"> </w:t>
      </w:r>
      <w:r w:rsidRPr="007350DD">
        <w:t>functions</w:t>
      </w:r>
      <w:r w:rsidR="001327BC" w:rsidRPr="007350DD">
        <w:t xml:space="preserve"> </w:t>
      </w:r>
      <w:r w:rsidRPr="007350DD">
        <w:t>further</w:t>
      </w:r>
      <w:r w:rsidR="001327BC" w:rsidRPr="007350DD">
        <w:t xml:space="preserve"> </w:t>
      </w:r>
      <w:r w:rsidRPr="007350DD">
        <w:t>involve</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impact</w:t>
      </w:r>
      <w:r w:rsidR="001327BC" w:rsidRPr="007350DD">
        <w:t xml:space="preserve"> </w:t>
      </w:r>
      <w:r w:rsidRPr="007350DD">
        <w:t>of</w:t>
      </w:r>
      <w:r w:rsidR="001327BC" w:rsidRPr="007350DD">
        <w:t xml:space="preserve"> </w:t>
      </w:r>
      <w:r w:rsidRPr="007350DD">
        <w:t>these</w:t>
      </w:r>
      <w:r w:rsidR="001327BC" w:rsidRPr="007350DD">
        <w:t xml:space="preserve"> </w:t>
      </w:r>
      <w:r w:rsidRPr="007350DD">
        <w:t>policies,</w:t>
      </w:r>
      <w:r w:rsidR="001327BC" w:rsidRPr="007350DD">
        <w:t xml:space="preserve"> </w:t>
      </w:r>
      <w:r w:rsidRPr="007350DD">
        <w:t>promoting</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gender</w:t>
      </w:r>
      <w:r w:rsidR="001327BC" w:rsidRPr="007350DD">
        <w:t xml:space="preserve"> </w:t>
      </w:r>
      <w:r w:rsidRPr="007350DD">
        <w:t>equity</w:t>
      </w:r>
      <w:r w:rsidR="001327BC" w:rsidRPr="007350DD">
        <w:t xml:space="preserve"> </w:t>
      </w:r>
      <w:r w:rsidRPr="007350DD">
        <w:t>in</w:t>
      </w:r>
      <w:r w:rsidR="001327BC" w:rsidRPr="007350DD">
        <w:t xml:space="preserve"> </w:t>
      </w:r>
      <w:r w:rsidRPr="007350DD">
        <w:t>areas</w:t>
      </w:r>
      <w:r w:rsidR="001327BC" w:rsidRPr="007350DD">
        <w:t xml:space="preserve"> </w:t>
      </w:r>
      <w:r w:rsidRPr="007350DD">
        <w:t>such</w:t>
      </w:r>
      <w:r w:rsidR="001327BC" w:rsidRPr="007350DD">
        <w:t xml:space="preserve"> </w:t>
      </w:r>
      <w:r w:rsidRPr="007350DD">
        <w:t>as</w:t>
      </w:r>
      <w:r w:rsidR="001327BC" w:rsidRPr="007350DD">
        <w:t xml:space="preserve"> </w:t>
      </w:r>
      <w:r w:rsidRPr="007350DD">
        <w:t>public</w:t>
      </w:r>
      <w:r w:rsidR="001327BC" w:rsidRPr="007350DD">
        <w:t xml:space="preserve"> </w:t>
      </w:r>
      <w:r w:rsidRPr="007350DD">
        <w:t>education,</w:t>
      </w:r>
      <w:r w:rsidR="001327BC" w:rsidRPr="007350DD">
        <w:t xml:space="preserve"> </w:t>
      </w:r>
      <w:r w:rsidRPr="007350DD">
        <w:t>legislative</w:t>
      </w:r>
      <w:r w:rsidR="001327BC" w:rsidRPr="007350DD">
        <w:t xml:space="preserve"> </w:t>
      </w:r>
      <w:r w:rsidRPr="007350DD">
        <w:t>reform</w:t>
      </w:r>
      <w:r w:rsidR="001327BC" w:rsidRPr="007350DD">
        <w:t xml:space="preserve"> </w:t>
      </w:r>
      <w:r w:rsidRPr="007350DD">
        <w:t>and</w:t>
      </w:r>
      <w:r w:rsidR="001327BC" w:rsidRPr="007350DD">
        <w:t xml:space="preserve"> </w:t>
      </w:r>
      <w:r w:rsidRPr="007350DD">
        <w:t>human</w:t>
      </w:r>
      <w:r w:rsidR="001327BC" w:rsidRPr="007350DD">
        <w:t xml:space="preserve"> </w:t>
      </w:r>
      <w:r w:rsidRPr="007350DD">
        <w:t>resource</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formulating</w:t>
      </w:r>
      <w:r w:rsidR="001327BC" w:rsidRPr="007350DD">
        <w:t xml:space="preserve"> </w:t>
      </w:r>
      <w:r w:rsidRPr="007350DD">
        <w:t>a</w:t>
      </w:r>
      <w:r w:rsidR="001327BC" w:rsidRPr="007350DD">
        <w:t xml:space="preserve"> </w:t>
      </w:r>
      <w:r w:rsidRPr="007350DD">
        <w:t>national</w:t>
      </w:r>
      <w:r w:rsidR="001327BC" w:rsidRPr="007350DD">
        <w:t xml:space="preserve"> </w:t>
      </w:r>
      <w:r w:rsidRPr="007350DD">
        <w:t>policy</w:t>
      </w:r>
      <w:r w:rsidR="001327BC" w:rsidRPr="007350DD">
        <w:t xml:space="preserve"> </w:t>
      </w:r>
      <w:r w:rsidRPr="007350DD">
        <w:t>on</w:t>
      </w:r>
      <w:r w:rsidR="001327BC" w:rsidRPr="007350DD">
        <w:t xml:space="preserve"> </w:t>
      </w:r>
      <w:r w:rsidRPr="007350DD">
        <w:t>gender</w:t>
      </w:r>
      <w:r w:rsidR="001327BC" w:rsidRPr="007350DD">
        <w:t xml:space="preserve"> </w:t>
      </w:r>
      <w:r w:rsidRPr="007350DD">
        <w:t>and</w:t>
      </w:r>
      <w:r w:rsidR="001327BC" w:rsidRPr="007350DD">
        <w:t xml:space="preserve"> </w:t>
      </w:r>
      <w:r w:rsidRPr="007350DD">
        <w:t>development.</w:t>
      </w:r>
      <w:r w:rsidR="001327BC" w:rsidRPr="007350DD">
        <w:t xml:space="preserve"> </w:t>
      </w:r>
    </w:p>
    <w:p w:rsidR="006564B6" w:rsidRPr="007350DD" w:rsidRDefault="006564B6" w:rsidP="009E22FF">
      <w:pPr>
        <w:pStyle w:val="SingleTxtG"/>
      </w:pPr>
      <w:r w:rsidRPr="007350DD">
        <w:t>38.</w:t>
      </w:r>
      <w:r w:rsidRPr="007350DD">
        <w:tab/>
        <w:t>The</w:t>
      </w:r>
      <w:r w:rsidR="001327BC" w:rsidRPr="007350DD">
        <w:t xml:space="preserve"> </w:t>
      </w:r>
      <w:r w:rsidRPr="007350DD">
        <w:t>Bureau</w:t>
      </w:r>
      <w:r w:rsidR="001327BC" w:rsidRPr="007350DD">
        <w:t xml:space="preserve"> </w:t>
      </w:r>
      <w:r w:rsidRPr="007350DD">
        <w:t>regularly</w:t>
      </w:r>
      <w:r w:rsidR="001327BC" w:rsidRPr="007350DD">
        <w:t xml:space="preserve"> </w:t>
      </w:r>
      <w:r w:rsidRPr="007350DD">
        <w:t>conducts</w:t>
      </w:r>
      <w:r w:rsidR="001327BC" w:rsidRPr="007350DD">
        <w:t xml:space="preserve"> </w:t>
      </w:r>
      <w:r w:rsidRPr="007350DD">
        <w:t>workshops</w:t>
      </w:r>
      <w:r w:rsidR="001327BC" w:rsidRPr="007350DD">
        <w:t xml:space="preserve"> </w:t>
      </w:r>
      <w:r w:rsidRPr="007350DD">
        <w:t>on</w:t>
      </w:r>
      <w:r w:rsidR="001327BC" w:rsidRPr="007350DD">
        <w:t xml:space="preserve"> </w:t>
      </w:r>
      <w:r w:rsidRPr="007350DD">
        <w:t>such</w:t>
      </w:r>
      <w:r w:rsidR="001327BC" w:rsidRPr="007350DD">
        <w:t xml:space="preserve"> </w:t>
      </w:r>
      <w:r w:rsidRPr="007350DD">
        <w:t>topics</w:t>
      </w:r>
      <w:r w:rsidR="001327BC" w:rsidRPr="007350DD">
        <w:t xml:space="preserve"> </w:t>
      </w:r>
      <w:r w:rsidRPr="007350DD">
        <w:t>as</w:t>
      </w:r>
      <w:r w:rsidR="001327BC" w:rsidRPr="007350DD">
        <w:t xml:space="preserve"> </w:t>
      </w:r>
      <w:r w:rsidRPr="007350DD">
        <w:t>gender</w:t>
      </w:r>
      <w:r w:rsidR="001327BC" w:rsidRPr="007350DD">
        <w:t xml:space="preserve"> </w:t>
      </w:r>
      <w:r w:rsidRPr="007350DD">
        <w:t>and</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HIV/AIDS,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organizes</w:t>
      </w:r>
      <w:r w:rsidR="001327BC" w:rsidRPr="007350DD">
        <w:t xml:space="preserve"> </w:t>
      </w:r>
      <w:r w:rsidRPr="007350DD">
        <w:t>activities</w:t>
      </w:r>
      <w:r w:rsidR="001327BC" w:rsidRPr="007350DD">
        <w:t xml:space="preserve"> </w:t>
      </w:r>
      <w:r w:rsidRPr="007350DD">
        <w:t>to</w:t>
      </w:r>
      <w:r w:rsidR="001327BC" w:rsidRPr="007350DD">
        <w:t xml:space="preserve"> </w:t>
      </w:r>
      <w:r w:rsidRPr="007350DD">
        <w:t>celebrate</w:t>
      </w:r>
      <w:r w:rsidR="001327BC" w:rsidRPr="007350DD">
        <w:t xml:space="preserve"> </w:t>
      </w:r>
      <w:r w:rsidRPr="007350DD">
        <w:t>International</w:t>
      </w:r>
      <w:r w:rsidR="001327BC" w:rsidRPr="007350DD">
        <w:t xml:space="preserve"> </w:t>
      </w:r>
      <w:r w:rsidRPr="007350DD">
        <w:t>Women</w:t>
      </w:r>
      <w:r w:rsidR="00EA19E5" w:rsidRPr="007350DD">
        <w:t>’</w:t>
      </w:r>
      <w:r w:rsidRPr="007350DD">
        <w:t>s</w:t>
      </w:r>
      <w:r w:rsidR="001327BC" w:rsidRPr="007350DD">
        <w:t xml:space="preserve"> </w:t>
      </w:r>
      <w:r w:rsidRPr="007350DD">
        <w:t>Day.</w:t>
      </w:r>
      <w:r w:rsidR="001327BC" w:rsidRPr="007350DD">
        <w:t xml:space="preserve"> </w:t>
      </w:r>
      <w:r w:rsidRPr="007350DD">
        <w:t>It</w:t>
      </w:r>
      <w:r w:rsidR="001327BC" w:rsidRPr="007350DD">
        <w:t xml:space="preserve"> </w:t>
      </w:r>
      <w:r w:rsidRPr="007350DD">
        <w:t>also</w:t>
      </w:r>
      <w:r w:rsidR="001327BC" w:rsidRPr="007350DD">
        <w:t xml:space="preserve"> </w:t>
      </w:r>
      <w:r w:rsidRPr="007350DD">
        <w:t>goes</w:t>
      </w:r>
      <w:r w:rsidR="001327BC" w:rsidRPr="007350DD">
        <w:t xml:space="preserve"> </w:t>
      </w:r>
      <w:r w:rsidRPr="007350DD">
        <w:t>into</w:t>
      </w:r>
      <w:r w:rsidR="001327BC" w:rsidRPr="007350DD">
        <w:t xml:space="preserve"> </w:t>
      </w:r>
      <w:r w:rsidRPr="007350DD">
        <w:t>schools</w:t>
      </w:r>
      <w:r w:rsidR="001327BC" w:rsidRPr="007350DD">
        <w:t xml:space="preserve"> </w:t>
      </w:r>
      <w:r w:rsidRPr="007350DD">
        <w:t>to</w:t>
      </w:r>
      <w:r w:rsidR="001327BC" w:rsidRPr="007350DD">
        <w:t xml:space="preserve"> </w:t>
      </w:r>
      <w:r w:rsidRPr="007350DD">
        <w:t>conduct</w:t>
      </w:r>
      <w:r w:rsidR="001327BC" w:rsidRPr="007350DD">
        <w:t xml:space="preserve"> </w:t>
      </w:r>
      <w:r w:rsidRPr="007350DD">
        <w:t>workshops</w:t>
      </w:r>
      <w:r w:rsidR="001327BC" w:rsidRPr="007350DD">
        <w:t xml:space="preserve"> </w:t>
      </w:r>
      <w:r w:rsidRPr="007350DD">
        <w:t>with</w:t>
      </w:r>
      <w:r w:rsidR="001327BC" w:rsidRPr="007350DD">
        <w:t xml:space="preserve"> </w:t>
      </w:r>
      <w:r w:rsidRPr="007350DD">
        <w:t>children</w:t>
      </w:r>
      <w:r w:rsidR="001327BC" w:rsidRPr="007350DD">
        <w:t xml:space="preserve"> </w:t>
      </w:r>
      <w:r w:rsidRPr="007350DD">
        <w:t>on</w:t>
      </w:r>
      <w:r w:rsidR="001327BC" w:rsidRPr="007350DD">
        <w:t xml:space="preserve"> </w:t>
      </w:r>
      <w:r w:rsidRPr="007350DD">
        <w:t>issues</w:t>
      </w:r>
      <w:r w:rsidR="001327BC" w:rsidRPr="007350DD">
        <w:t xml:space="preserve"> </w:t>
      </w:r>
      <w:r w:rsidRPr="007350DD">
        <w:t>such</w:t>
      </w:r>
      <w:r w:rsidR="001327BC" w:rsidRPr="007350DD">
        <w:t xml:space="preserve"> </w:t>
      </w:r>
      <w:r w:rsidRPr="007350DD">
        <w:t>as</w:t>
      </w:r>
      <w:r w:rsidR="001327BC" w:rsidRPr="007350DD">
        <w:t xml:space="preserve"> </w:t>
      </w:r>
      <w:r w:rsidRPr="007350DD">
        <w:t>gender</w:t>
      </w:r>
      <w:r w:rsidR="001327BC" w:rsidRPr="007350DD">
        <w:t xml:space="preserve"> </w:t>
      </w:r>
      <w:r w:rsidRPr="007350DD">
        <w:t>and</w:t>
      </w:r>
      <w:r w:rsidR="001327BC" w:rsidRPr="007350DD">
        <w:t xml:space="preserve"> </w:t>
      </w:r>
      <w:r w:rsidRPr="007350DD">
        <w:t>domestic</w:t>
      </w:r>
      <w:r w:rsidR="001327BC" w:rsidRPr="007350DD">
        <w:t xml:space="preserve"> </w:t>
      </w:r>
      <w:r w:rsidRPr="007350DD">
        <w:t>violence.</w:t>
      </w:r>
      <w:r w:rsidR="001327BC" w:rsidRPr="007350DD">
        <w:t xml:space="preserve"> </w:t>
      </w:r>
      <w:r w:rsidRPr="007350DD">
        <w:t>The</w:t>
      </w:r>
      <w:r w:rsidR="001327BC" w:rsidRPr="007350DD">
        <w:t xml:space="preserve"> </w:t>
      </w:r>
      <w:r w:rsidRPr="007350DD">
        <w:t>work</w:t>
      </w:r>
      <w:r w:rsidR="001327BC" w:rsidRPr="007350DD">
        <w:t xml:space="preserve"> </w:t>
      </w:r>
      <w:r w:rsidRPr="007350DD">
        <w:t>of</w:t>
      </w:r>
      <w:r w:rsidR="001327BC" w:rsidRPr="007350DD">
        <w:t xml:space="preserve"> </w:t>
      </w:r>
      <w:r w:rsidRPr="007350DD">
        <w:t>the</w:t>
      </w:r>
      <w:r w:rsidR="001327BC" w:rsidRPr="007350DD">
        <w:t xml:space="preserve"> </w:t>
      </w:r>
      <w:r w:rsidRPr="007350DD">
        <w:t>Bureau</w:t>
      </w:r>
      <w:r w:rsidR="001327BC" w:rsidRPr="007350DD">
        <w:t xml:space="preserve"> </w:t>
      </w:r>
      <w:r w:rsidRPr="007350DD">
        <w:t>is</w:t>
      </w:r>
      <w:r w:rsidR="001327BC" w:rsidRPr="007350DD">
        <w:t xml:space="preserve"> </w:t>
      </w:r>
      <w:r w:rsidRPr="007350DD">
        <w:t>also</w:t>
      </w:r>
      <w:r w:rsidR="001327BC" w:rsidRPr="007350DD">
        <w:t xml:space="preserve"> </w:t>
      </w:r>
      <w:r w:rsidRPr="007350DD">
        <w:t>enabled</w:t>
      </w:r>
      <w:r w:rsidR="001327BC" w:rsidRPr="007350DD">
        <w:t xml:space="preserve"> </w:t>
      </w:r>
      <w:r w:rsidRPr="007350DD">
        <w:t>and</w:t>
      </w:r>
      <w:r w:rsidR="001327BC" w:rsidRPr="007350DD">
        <w:t xml:space="preserve"> </w:t>
      </w:r>
      <w:r w:rsidRPr="007350DD">
        <w:t>enhanced</w:t>
      </w:r>
      <w:r w:rsidR="001327BC" w:rsidRPr="007350DD">
        <w:t xml:space="preserve"> </w:t>
      </w:r>
      <w:r w:rsidRPr="007350DD">
        <w:t>by</w:t>
      </w:r>
      <w:r w:rsidR="001327BC" w:rsidRPr="007350DD">
        <w:t xml:space="preserve"> </w:t>
      </w:r>
      <w:r w:rsidRPr="007350DD">
        <w:t>The</w:t>
      </w:r>
      <w:r w:rsidR="001327BC" w:rsidRPr="007350DD">
        <w:t xml:space="preserve"> </w:t>
      </w:r>
      <w:r w:rsidRPr="007350DD">
        <w:t>National</w:t>
      </w:r>
      <w:r w:rsidR="001327BC" w:rsidRPr="007350DD">
        <w:t xml:space="preserve"> </w:t>
      </w:r>
      <w:r w:rsidRPr="007350DD">
        <w:t>Advisory</w:t>
      </w:r>
      <w:r w:rsidR="001327BC" w:rsidRPr="007350DD">
        <w:t xml:space="preserve"> </w:t>
      </w:r>
      <w:r w:rsidRPr="007350DD">
        <w:t>Council</w:t>
      </w:r>
      <w:r w:rsidR="001327BC" w:rsidRPr="007350DD">
        <w:t xml:space="preserve"> </w:t>
      </w:r>
      <w:r w:rsidRPr="007350DD">
        <w:t>on</w:t>
      </w:r>
      <w:r w:rsidR="001327BC" w:rsidRPr="007350DD">
        <w:t xml:space="preserve"> </w:t>
      </w:r>
      <w:r w:rsidRPr="007350DD">
        <w:t>Gender,</w:t>
      </w:r>
      <w:r w:rsidR="001327BC" w:rsidRPr="007350DD">
        <w:t xml:space="preserve"> </w:t>
      </w:r>
      <w:r w:rsidRPr="007350DD">
        <w:t>which</w:t>
      </w:r>
      <w:r w:rsidR="001327BC" w:rsidRPr="007350DD">
        <w:t xml:space="preserve"> </w:t>
      </w:r>
      <w:r w:rsidRPr="007350DD">
        <w:t>was</w:t>
      </w:r>
      <w:r w:rsidR="001327BC" w:rsidRPr="007350DD">
        <w:t xml:space="preserve"> </w:t>
      </w:r>
      <w:r w:rsidRPr="007350DD">
        <w:t>appointed</w:t>
      </w:r>
      <w:r w:rsidR="001327BC" w:rsidRPr="007350DD">
        <w:t xml:space="preserve"> </w:t>
      </w:r>
      <w:r w:rsidRPr="007350DD">
        <w:t>in</w:t>
      </w:r>
      <w:r w:rsidR="001327BC" w:rsidRPr="007350DD">
        <w:t xml:space="preserve"> </w:t>
      </w:r>
      <w:r w:rsidRPr="007350DD">
        <w:t>2001.</w:t>
      </w:r>
      <w:r w:rsidR="001327BC" w:rsidRPr="007350DD">
        <w:t xml:space="preserve"> </w:t>
      </w:r>
      <w:r w:rsidRPr="007350DD">
        <w:t>The</w:t>
      </w:r>
      <w:r w:rsidR="001327BC" w:rsidRPr="007350DD">
        <w:t xml:space="preserve"> </w:t>
      </w:r>
      <w:r w:rsidRPr="007350DD">
        <w:t>functions</w:t>
      </w:r>
      <w:r w:rsidR="001327BC" w:rsidRPr="007350DD">
        <w:t xml:space="preserve"> </w:t>
      </w:r>
      <w:r w:rsidRPr="007350DD">
        <w:t>of</w:t>
      </w:r>
      <w:r w:rsidR="001327BC" w:rsidRPr="007350DD">
        <w:t xml:space="preserve"> </w:t>
      </w:r>
      <w:r w:rsidRPr="007350DD">
        <w:t>the</w:t>
      </w:r>
      <w:r w:rsidR="001327BC" w:rsidRPr="007350DD">
        <w:t xml:space="preserve"> </w:t>
      </w:r>
      <w:r w:rsidRPr="007350DD">
        <w:t>advisory</w:t>
      </w:r>
      <w:r w:rsidR="001327BC" w:rsidRPr="007350DD">
        <w:t xml:space="preserve"> </w:t>
      </w:r>
      <w:r w:rsidRPr="007350DD">
        <w:t>body</w:t>
      </w:r>
      <w:r w:rsidR="001327BC" w:rsidRPr="007350DD">
        <w:t xml:space="preserve"> </w:t>
      </w:r>
      <w:r w:rsidRPr="007350DD">
        <w:t>include</w:t>
      </w:r>
      <w:r w:rsidR="001327BC" w:rsidRPr="007350DD">
        <w:t xml:space="preserve"> </w:t>
      </w:r>
      <w:r w:rsidRPr="007350DD">
        <w:t>monitoring</w:t>
      </w:r>
      <w:r w:rsidR="001327BC" w:rsidRPr="007350DD">
        <w:t xml:space="preserve"> </w:t>
      </w:r>
      <w:r w:rsidRPr="007350DD">
        <w:t>progress</w:t>
      </w:r>
      <w:r w:rsidR="001327BC" w:rsidRPr="007350DD">
        <w:t xml:space="preserve"> </w:t>
      </w:r>
      <w:r w:rsidRPr="007350DD">
        <w:t>made</w:t>
      </w:r>
      <w:r w:rsidR="001327BC" w:rsidRPr="007350DD">
        <w:t xml:space="preserve"> </w:t>
      </w:r>
      <w:r w:rsidRPr="007350DD">
        <w:t>in</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the</w:t>
      </w:r>
      <w:r w:rsidR="001327BC" w:rsidRPr="007350DD">
        <w:t xml:space="preserve"> </w:t>
      </w:r>
      <w:r w:rsidRPr="007350DD">
        <w:t>recommendations</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Commission</w:t>
      </w:r>
      <w:r w:rsidR="001327BC" w:rsidRPr="007350DD">
        <w:t xml:space="preserve"> </w:t>
      </w:r>
      <w:r w:rsidRPr="007350DD">
        <w:t>on</w:t>
      </w:r>
      <w:r w:rsidR="001327BC" w:rsidRPr="007350DD">
        <w:t xml:space="preserve"> </w:t>
      </w:r>
      <w:r w:rsidRPr="007350DD">
        <w:t>the</w:t>
      </w:r>
      <w:r w:rsidR="001327BC" w:rsidRPr="007350DD">
        <w:t xml:space="preserve"> </w:t>
      </w:r>
      <w:r w:rsidRPr="007350DD">
        <w:t>Status</w:t>
      </w:r>
      <w:r w:rsidR="001327BC" w:rsidRPr="007350DD">
        <w:t xml:space="preserve"> </w:t>
      </w:r>
      <w:r w:rsidRPr="007350DD">
        <w:t>of</w:t>
      </w:r>
      <w:r w:rsidR="001327BC" w:rsidRPr="007350DD">
        <w:t xml:space="preserve"> </w:t>
      </w:r>
      <w:r w:rsidRPr="007350DD">
        <w:t>Women,</w:t>
      </w:r>
      <w:r w:rsidR="001327BC" w:rsidRPr="007350DD">
        <w:t xml:space="preserve"> </w:t>
      </w:r>
      <w:r w:rsidRPr="007350DD">
        <w:t>investigating</w:t>
      </w:r>
      <w:r w:rsidR="001327BC" w:rsidRPr="007350DD">
        <w:t xml:space="preserve"> </w:t>
      </w:r>
      <w:r w:rsidRPr="007350DD">
        <w:t>complaints</w:t>
      </w:r>
      <w:r w:rsidR="001327BC" w:rsidRPr="007350DD">
        <w:t xml:space="preserve"> </w:t>
      </w:r>
      <w:r w:rsidRPr="007350DD">
        <w:t>of</w:t>
      </w:r>
      <w:r w:rsidR="001327BC" w:rsidRPr="007350DD">
        <w:t xml:space="preserve"> </w:t>
      </w:r>
      <w:r w:rsidRPr="007350DD">
        <w:t>discrimination</w:t>
      </w:r>
      <w:r w:rsidR="001327BC" w:rsidRPr="007350DD">
        <w:t xml:space="preserve"> </w:t>
      </w:r>
      <w:r w:rsidRPr="007350DD">
        <w:t>against</w:t>
      </w:r>
      <w:r w:rsidR="001327BC" w:rsidRPr="007350DD">
        <w:t xml:space="preserve"> </w:t>
      </w:r>
      <w:r w:rsidRPr="007350DD">
        <w:t>women</w:t>
      </w:r>
      <w:r w:rsidR="001327BC" w:rsidRPr="007350DD">
        <w:t xml:space="preserve"> </w:t>
      </w:r>
      <w:r w:rsidRPr="007350DD">
        <w:t>and</w:t>
      </w:r>
      <w:r w:rsidR="001327BC" w:rsidRPr="007350DD">
        <w:t xml:space="preserve"> </w:t>
      </w:r>
      <w:r w:rsidRPr="007350DD">
        <w:t>assisting</w:t>
      </w:r>
      <w:r w:rsidR="001327BC" w:rsidRPr="007350DD">
        <w:t xml:space="preserve"> </w:t>
      </w:r>
      <w:r w:rsidRPr="007350DD">
        <w:t>in</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a</w:t>
      </w:r>
      <w:r w:rsidR="001327BC" w:rsidRPr="007350DD">
        <w:t xml:space="preserve"> </w:t>
      </w:r>
      <w:r w:rsidRPr="007350DD">
        <w:t>national</w:t>
      </w:r>
      <w:r w:rsidR="001327BC" w:rsidRPr="007350DD">
        <w:t xml:space="preserve"> </w:t>
      </w:r>
      <w:r w:rsidRPr="007350DD">
        <w:t>plan</w:t>
      </w:r>
      <w:r w:rsidR="001327BC" w:rsidRPr="007350DD">
        <w:t xml:space="preserve"> </w:t>
      </w:r>
      <w:r w:rsidRPr="007350DD">
        <w:t>on</w:t>
      </w:r>
      <w:r w:rsidR="001327BC" w:rsidRPr="007350DD">
        <w:t xml:space="preserve"> </w:t>
      </w:r>
      <w:r w:rsidRPr="007350DD">
        <w:t>gender.</w:t>
      </w:r>
    </w:p>
    <w:p w:rsidR="006564B6" w:rsidRPr="007350DD" w:rsidRDefault="006564B6" w:rsidP="009E22FF">
      <w:pPr>
        <w:pStyle w:val="SingleTxtG"/>
      </w:pPr>
      <w:r w:rsidRPr="007350DD">
        <w:t>39.</w:t>
      </w:r>
      <w:r w:rsidRPr="007350DD">
        <w:tab/>
        <w:t>The</w:t>
      </w:r>
      <w:r w:rsidR="001327BC" w:rsidRPr="007350DD">
        <w:t xml:space="preserve"> </w:t>
      </w:r>
      <w:r w:rsidRPr="007350DD">
        <w:t>issue</w:t>
      </w:r>
      <w:r w:rsidR="001327BC" w:rsidRPr="007350DD">
        <w:t xml:space="preserve"> </w:t>
      </w:r>
      <w:r w:rsidRPr="007350DD">
        <w:t>of</w:t>
      </w:r>
      <w:r w:rsidR="001327BC" w:rsidRPr="007350DD">
        <w:t xml:space="preserve"> </w:t>
      </w:r>
      <w:r w:rsidRPr="007350DD">
        <w:t>boys</w:t>
      </w:r>
      <w:r w:rsidR="00EA19E5" w:rsidRPr="007350DD">
        <w:t>’</w:t>
      </w:r>
      <w:r w:rsidR="001327BC" w:rsidRPr="007350DD">
        <w:t xml:space="preserve"> </w:t>
      </w:r>
      <w:r w:rsidRPr="007350DD">
        <w:t>academic</w:t>
      </w:r>
      <w:r w:rsidR="001327BC" w:rsidRPr="007350DD">
        <w:t xml:space="preserve"> </w:t>
      </w:r>
      <w:r w:rsidRPr="007350DD">
        <w:t>underachievement</w:t>
      </w:r>
      <w:r w:rsidR="001327BC" w:rsidRPr="007350DD">
        <w:t xml:space="preserve"> </w:t>
      </w:r>
      <w:r w:rsidRPr="007350DD">
        <w:t>has</w:t>
      </w:r>
      <w:r w:rsidR="001327BC" w:rsidRPr="007350DD">
        <w:t xml:space="preserve"> </w:t>
      </w:r>
      <w:r w:rsidRPr="007350DD">
        <w:t>generated</w:t>
      </w:r>
      <w:r w:rsidR="001327BC" w:rsidRPr="007350DD">
        <w:t xml:space="preserve"> </w:t>
      </w:r>
      <w:r w:rsidRPr="007350DD">
        <w:t>a</w:t>
      </w:r>
      <w:r w:rsidR="001327BC" w:rsidRPr="007350DD">
        <w:t xml:space="preserve"> </w:t>
      </w:r>
      <w:r w:rsidRPr="007350DD">
        <w:t>lot</w:t>
      </w:r>
      <w:r w:rsidR="001327BC" w:rsidRPr="007350DD">
        <w:t xml:space="preserve"> </w:t>
      </w:r>
      <w:r w:rsidRPr="007350DD">
        <w:t>of</w:t>
      </w:r>
      <w:r w:rsidR="001327BC" w:rsidRPr="007350DD">
        <w:t xml:space="preserve"> </w:t>
      </w:r>
      <w:r w:rsidRPr="007350DD">
        <w:t>discussion</w:t>
      </w:r>
      <w:r w:rsidR="001327BC" w:rsidRPr="007350DD">
        <w:t xml:space="preserve"> </w:t>
      </w:r>
      <w:r w:rsidRPr="007350DD">
        <w:t>both</w:t>
      </w:r>
      <w:r w:rsidR="001327BC" w:rsidRPr="007350DD">
        <w:t xml:space="preserve"> </w:t>
      </w:r>
      <w:r w:rsidRPr="007350DD">
        <w:t>in</w:t>
      </w:r>
      <w:r w:rsidR="001327BC" w:rsidRPr="007350DD">
        <w:t xml:space="preserve"> </w:t>
      </w:r>
      <w:r w:rsidRPr="007350DD">
        <w:t>Barbados</w:t>
      </w:r>
      <w:r w:rsidR="001327BC" w:rsidRPr="007350DD">
        <w:t xml:space="preserve"> </w:t>
      </w:r>
      <w:r w:rsidRPr="007350DD">
        <w:t>and</w:t>
      </w:r>
      <w:r w:rsidR="001327BC" w:rsidRPr="007350DD">
        <w:t xml:space="preserve"> </w:t>
      </w:r>
      <w:r w:rsidRPr="007350DD">
        <w:t>the</w:t>
      </w:r>
      <w:r w:rsidR="001327BC" w:rsidRPr="007350DD">
        <w:t xml:space="preserve"> </w:t>
      </w:r>
      <w:r w:rsidRPr="007350DD">
        <w:t>wider</w:t>
      </w:r>
      <w:r w:rsidR="001327BC" w:rsidRPr="007350DD">
        <w:t xml:space="preserve"> </w:t>
      </w:r>
      <w:r w:rsidRPr="007350DD">
        <w:t>Caribbean</w:t>
      </w:r>
      <w:r w:rsidR="001327BC" w:rsidRPr="007350DD">
        <w:t xml:space="preserve"> </w:t>
      </w:r>
      <w:r w:rsidRPr="007350DD">
        <w:t>since</w:t>
      </w:r>
      <w:r w:rsidR="001327BC" w:rsidRPr="007350DD">
        <w:t xml:space="preserve"> </w:t>
      </w:r>
      <w:r w:rsidRPr="007350DD">
        <w:t>the</w:t>
      </w:r>
      <w:r w:rsidR="001327BC" w:rsidRPr="007350DD">
        <w:t xml:space="preserve"> </w:t>
      </w:r>
      <w:r w:rsidRPr="007350DD">
        <w:t>1980s.</w:t>
      </w:r>
      <w:r w:rsidR="001327BC" w:rsidRPr="007350DD">
        <w:t xml:space="preserve"> </w:t>
      </w:r>
      <w:r w:rsidRPr="007350DD">
        <w:t>The</w:t>
      </w:r>
      <w:r w:rsidR="001327BC" w:rsidRPr="007350DD">
        <w:t xml:space="preserve"> </w:t>
      </w:r>
      <w:r w:rsidRPr="007350DD">
        <w:t>current</w:t>
      </w:r>
      <w:r w:rsidR="001327BC" w:rsidRPr="007350DD">
        <w:t xml:space="preserve"> </w:t>
      </w:r>
      <w:r w:rsidRPr="007350DD">
        <w:t>consensus</w:t>
      </w:r>
      <w:r w:rsidR="001327BC" w:rsidRPr="007350DD">
        <w:t xml:space="preserve"> </w:t>
      </w:r>
      <w:r w:rsidRPr="007350DD">
        <w:t>in</w:t>
      </w:r>
      <w:r w:rsidR="001327BC" w:rsidRPr="007350DD">
        <w:t xml:space="preserve"> </w:t>
      </w:r>
      <w:r w:rsidRPr="007350DD">
        <w:t>the</w:t>
      </w:r>
      <w:r w:rsidR="001327BC" w:rsidRPr="007350DD">
        <w:t xml:space="preserve"> </w:t>
      </w:r>
      <w:r w:rsidRPr="007350DD">
        <w:t>Ministry</w:t>
      </w:r>
      <w:r w:rsidR="001327BC" w:rsidRPr="007350DD">
        <w:t xml:space="preserve"> </w:t>
      </w:r>
      <w:r w:rsidRPr="007350DD">
        <w:t>is</w:t>
      </w:r>
      <w:r w:rsidR="001327BC" w:rsidRPr="007350DD">
        <w:t xml:space="preserve"> </w:t>
      </w:r>
      <w:r w:rsidRPr="007350DD">
        <w:t>that</w:t>
      </w:r>
      <w:r w:rsidR="001327BC" w:rsidRPr="007350DD">
        <w:t xml:space="preserve"> </w:t>
      </w:r>
      <w:r w:rsidRPr="007350DD">
        <w:t>there</w:t>
      </w:r>
      <w:r w:rsidR="001327BC" w:rsidRPr="007350DD">
        <w:t xml:space="preserve"> </w:t>
      </w:r>
      <w:r w:rsidRPr="007350DD">
        <w:t>is</w:t>
      </w:r>
      <w:r w:rsidR="001327BC" w:rsidRPr="007350DD">
        <w:t xml:space="preserve"> </w:t>
      </w:r>
      <w:r w:rsidRPr="007350DD">
        <w:t>no</w:t>
      </w:r>
      <w:r w:rsidR="001327BC" w:rsidRPr="007350DD">
        <w:t xml:space="preserve"> </w:t>
      </w:r>
      <w:r w:rsidRPr="007350DD">
        <w:t>difference</w:t>
      </w:r>
      <w:r w:rsidR="001327BC" w:rsidRPr="007350DD">
        <w:t xml:space="preserve"> </w:t>
      </w:r>
      <w:r w:rsidRPr="007350DD">
        <w:t>in</w:t>
      </w:r>
      <w:r w:rsidR="001327BC" w:rsidRPr="007350DD">
        <w:t xml:space="preserve"> </w:t>
      </w:r>
      <w:r w:rsidRPr="007350DD">
        <w:t>the</w:t>
      </w:r>
      <w:r w:rsidR="001327BC" w:rsidRPr="007350DD">
        <w:t xml:space="preserve"> </w:t>
      </w:r>
      <w:r w:rsidRPr="007350DD">
        <w:t>performance</w:t>
      </w:r>
      <w:r w:rsidR="001327BC" w:rsidRPr="007350DD">
        <w:t xml:space="preserve"> </w:t>
      </w:r>
      <w:r w:rsidRPr="007350DD">
        <w:t>of</w:t>
      </w:r>
      <w:r w:rsidR="001327BC" w:rsidRPr="007350DD">
        <w:t xml:space="preserve"> </w:t>
      </w:r>
      <w:r w:rsidRPr="007350DD">
        <w:t>girls</w:t>
      </w:r>
      <w:r w:rsidR="001327BC" w:rsidRPr="007350DD">
        <w:t xml:space="preserve"> </w:t>
      </w:r>
      <w:r w:rsidRPr="007350DD">
        <w:t>and</w:t>
      </w:r>
      <w:r w:rsidR="001327BC" w:rsidRPr="007350DD">
        <w:t xml:space="preserve"> </w:t>
      </w:r>
      <w:r w:rsidRPr="007350DD">
        <w:t>boys</w:t>
      </w:r>
      <w:r w:rsidR="001327BC" w:rsidRPr="007350DD">
        <w:t xml:space="preserve"> </w:t>
      </w:r>
      <w:r w:rsidRPr="007350DD">
        <w:t>at</w:t>
      </w:r>
      <w:r w:rsidR="001327BC" w:rsidRPr="007350DD">
        <w:t xml:space="preserve"> </w:t>
      </w:r>
      <w:r w:rsidRPr="007350DD">
        <w:t>11</w:t>
      </w:r>
      <w:r w:rsidR="001327BC" w:rsidRPr="007350DD">
        <w:t xml:space="preserve"> </w:t>
      </w:r>
      <w:r w:rsidRPr="007350DD">
        <w:t>years</w:t>
      </w:r>
      <w:r w:rsidR="001327BC" w:rsidRPr="007350DD">
        <w:t xml:space="preserve"> </w:t>
      </w:r>
      <w:r w:rsidRPr="007350DD">
        <w:t>of</w:t>
      </w:r>
      <w:r w:rsidR="001327BC" w:rsidRPr="007350DD">
        <w:t xml:space="preserve"> </w:t>
      </w:r>
      <w:r w:rsidRPr="007350DD">
        <w:t>age.</w:t>
      </w:r>
      <w:r w:rsidR="001327BC" w:rsidRPr="007350DD">
        <w:t xml:space="preserve"> </w:t>
      </w:r>
      <w:r w:rsidRPr="007350DD">
        <w:t>What</w:t>
      </w:r>
      <w:r w:rsidR="001327BC" w:rsidRPr="007350DD">
        <w:t xml:space="preserve"> </w:t>
      </w:r>
      <w:r w:rsidRPr="007350DD">
        <w:t>differences</w:t>
      </w:r>
      <w:r w:rsidR="001327BC" w:rsidRPr="007350DD">
        <w:t xml:space="preserve"> </w:t>
      </w:r>
      <w:r w:rsidRPr="007350DD">
        <w:t>emerge</w:t>
      </w:r>
      <w:r w:rsidR="001327BC" w:rsidRPr="007350DD">
        <w:t xml:space="preserve"> </w:t>
      </w:r>
      <w:r w:rsidRPr="007350DD">
        <w:t>at</w:t>
      </w:r>
      <w:r w:rsidR="001327BC" w:rsidRPr="007350DD">
        <w:t xml:space="preserve"> </w:t>
      </w:r>
      <w:r w:rsidRPr="007350DD">
        <w:t>the</w:t>
      </w:r>
      <w:r w:rsidR="001327BC" w:rsidRPr="007350DD">
        <w:t xml:space="preserve"> </w:t>
      </w:r>
      <w:r w:rsidRPr="007350DD">
        <w:t>Secondary</w:t>
      </w:r>
      <w:r w:rsidR="001327BC" w:rsidRPr="007350DD">
        <w:t xml:space="preserve"> </w:t>
      </w:r>
      <w:r w:rsidRPr="007350DD">
        <w:t>level</w:t>
      </w:r>
      <w:r w:rsidR="001327BC" w:rsidRPr="007350DD">
        <w:t xml:space="preserve"> </w:t>
      </w:r>
      <w:r w:rsidRPr="007350DD">
        <w:t>are</w:t>
      </w:r>
      <w:r w:rsidR="001327BC" w:rsidRPr="007350DD">
        <w:t xml:space="preserve"> </w:t>
      </w:r>
      <w:r w:rsidRPr="007350DD">
        <w:t>due</w:t>
      </w:r>
      <w:r w:rsidR="001327BC" w:rsidRPr="007350DD">
        <w:t xml:space="preserve"> </w:t>
      </w:r>
      <w:r w:rsidRPr="007350DD">
        <w:t>to</w:t>
      </w:r>
      <w:r w:rsidR="001327BC" w:rsidRPr="007350DD">
        <w:t xml:space="preserve"> </w:t>
      </w:r>
      <w:r w:rsidRPr="007350DD">
        <w:t>the</w:t>
      </w:r>
      <w:r w:rsidR="001327BC" w:rsidRPr="007350DD">
        <w:t xml:space="preserve"> </w:t>
      </w:r>
      <w:r w:rsidRPr="007350DD">
        <w:t>fact</w:t>
      </w:r>
      <w:r w:rsidR="001327BC" w:rsidRPr="007350DD">
        <w:t xml:space="preserve"> </w:t>
      </w:r>
      <w:r w:rsidRPr="007350DD">
        <w:t>that</w:t>
      </w:r>
      <w:r w:rsidR="001327BC" w:rsidRPr="007350DD">
        <w:t xml:space="preserve"> </w:t>
      </w:r>
      <w:r w:rsidRPr="007350DD">
        <w:t>girls</w:t>
      </w:r>
      <w:r w:rsidR="001327BC" w:rsidRPr="007350DD">
        <w:t xml:space="preserve"> </w:t>
      </w:r>
      <w:r w:rsidRPr="007350DD">
        <w:t>are</w:t>
      </w:r>
      <w:r w:rsidR="001327BC" w:rsidRPr="007350DD">
        <w:t xml:space="preserve"> </w:t>
      </w:r>
      <w:r w:rsidRPr="007350DD">
        <w:t>still</w:t>
      </w:r>
      <w:r w:rsidR="001327BC" w:rsidRPr="007350DD">
        <w:t xml:space="preserve"> </w:t>
      </w:r>
      <w:r w:rsidRPr="007350DD">
        <w:t>overcompensating</w:t>
      </w:r>
      <w:r w:rsidR="001327BC" w:rsidRPr="007350DD">
        <w:t xml:space="preserve"> </w:t>
      </w:r>
      <w:r w:rsidRPr="007350DD">
        <w:t>for</w:t>
      </w:r>
      <w:r w:rsidR="001327BC" w:rsidRPr="007350DD">
        <w:t xml:space="preserve"> </w:t>
      </w:r>
      <w:r w:rsidRPr="007350DD">
        <w:t>the</w:t>
      </w:r>
      <w:r w:rsidR="001327BC" w:rsidRPr="007350DD">
        <w:t xml:space="preserve"> </w:t>
      </w:r>
      <w:r w:rsidRPr="007350DD">
        <w:t>historical</w:t>
      </w:r>
      <w:r w:rsidR="001327BC" w:rsidRPr="007350DD">
        <w:t xml:space="preserve"> </w:t>
      </w:r>
      <w:r w:rsidRPr="007350DD">
        <w:t>denial</w:t>
      </w:r>
      <w:r w:rsidR="001327BC" w:rsidRPr="007350DD">
        <w:t xml:space="preserve"> </w:t>
      </w:r>
      <w:r w:rsidRPr="007350DD">
        <w:t>of</w:t>
      </w:r>
      <w:r w:rsidR="001327BC" w:rsidRPr="007350DD">
        <w:t xml:space="preserve"> </w:t>
      </w:r>
      <w:r w:rsidRPr="007350DD">
        <w:t>educational</w:t>
      </w:r>
      <w:r w:rsidR="001327BC" w:rsidRPr="007350DD">
        <w:t xml:space="preserve"> </w:t>
      </w:r>
      <w:r w:rsidRPr="007350DD">
        <w:t>opportunities</w:t>
      </w:r>
      <w:r w:rsidR="001327BC" w:rsidRPr="007350DD">
        <w:t xml:space="preserve"> </w:t>
      </w:r>
      <w:r w:rsidRPr="007350DD">
        <w:t>at</w:t>
      </w:r>
      <w:r w:rsidR="001327BC" w:rsidRPr="007350DD">
        <w:t xml:space="preserve"> </w:t>
      </w:r>
      <w:r w:rsidRPr="007350DD">
        <w:t>this</w:t>
      </w:r>
      <w:r w:rsidR="001327BC" w:rsidRPr="007350DD">
        <w:t xml:space="preserve"> </w:t>
      </w:r>
      <w:r w:rsidRPr="007350DD">
        <w:t>level.</w:t>
      </w:r>
      <w:r w:rsidR="001327BC" w:rsidRPr="007350DD">
        <w:t xml:space="preserve"> </w:t>
      </w:r>
      <w:r w:rsidRPr="007350DD">
        <w:t>The</w:t>
      </w:r>
      <w:r w:rsidR="001327BC" w:rsidRPr="007350DD">
        <w:t xml:space="preserve"> </w:t>
      </w:r>
      <w:r w:rsidRPr="007350DD">
        <w:t>Chief</w:t>
      </w:r>
      <w:r w:rsidR="001327BC" w:rsidRPr="007350DD">
        <w:t xml:space="preserve"> </w:t>
      </w:r>
      <w:r w:rsidRPr="007350DD">
        <w:t>Education</w:t>
      </w:r>
      <w:r w:rsidR="001327BC" w:rsidRPr="007350DD">
        <w:t xml:space="preserve"> </w:t>
      </w:r>
      <w:r w:rsidRPr="007350DD">
        <w:t>Officer,</w:t>
      </w:r>
      <w:r w:rsidR="001327BC" w:rsidRPr="007350DD">
        <w:t xml:space="preserve"> </w:t>
      </w:r>
      <w:r w:rsidRPr="007350DD">
        <w:t>in</w:t>
      </w:r>
      <w:r w:rsidR="001327BC" w:rsidRPr="007350DD">
        <w:t xml:space="preserve"> </w:t>
      </w:r>
      <w:r w:rsidRPr="007350DD">
        <w:t>an</w:t>
      </w:r>
      <w:r w:rsidR="001327BC" w:rsidRPr="007350DD">
        <w:t xml:space="preserve"> </w:t>
      </w:r>
      <w:r w:rsidRPr="007350DD">
        <w:t>interview</w:t>
      </w:r>
      <w:r w:rsidR="001327BC" w:rsidRPr="007350DD">
        <w:t xml:space="preserve"> </w:t>
      </w:r>
      <w:r w:rsidRPr="007350DD">
        <w:t>in</w:t>
      </w:r>
      <w:r w:rsidR="001327BC" w:rsidRPr="007350DD">
        <w:t xml:space="preserve"> </w:t>
      </w:r>
      <w:r w:rsidRPr="007350DD">
        <w:t>August</w:t>
      </w:r>
      <w:r w:rsidR="001327BC" w:rsidRPr="007350DD">
        <w:t xml:space="preserve"> </w:t>
      </w:r>
      <w:r w:rsidRPr="007350DD">
        <w:t>2007,</w:t>
      </w:r>
      <w:r w:rsidR="001327BC" w:rsidRPr="007350DD">
        <w:t xml:space="preserve"> </w:t>
      </w:r>
      <w:r w:rsidRPr="007350DD">
        <w:t>refuted</w:t>
      </w:r>
      <w:r w:rsidR="001327BC" w:rsidRPr="007350DD">
        <w:t xml:space="preserve"> </w:t>
      </w:r>
      <w:r w:rsidRPr="007350DD">
        <w:t>the</w:t>
      </w:r>
      <w:r w:rsidR="001327BC" w:rsidRPr="007350DD">
        <w:t xml:space="preserve"> </w:t>
      </w:r>
      <w:r w:rsidRPr="007350DD">
        <w:t>argument</w:t>
      </w:r>
      <w:r w:rsidR="001327BC" w:rsidRPr="007350DD">
        <w:t xml:space="preserve"> </w:t>
      </w:r>
      <w:r w:rsidRPr="007350DD">
        <w:t>by</w:t>
      </w:r>
      <w:r w:rsidR="001327BC" w:rsidRPr="007350DD">
        <w:t xml:space="preserve"> </w:t>
      </w:r>
      <w:r w:rsidRPr="007350DD">
        <w:t>drawing</w:t>
      </w:r>
      <w:r w:rsidR="001327BC" w:rsidRPr="007350DD">
        <w:t xml:space="preserve"> </w:t>
      </w:r>
      <w:r w:rsidRPr="007350DD">
        <w:t>attention</w:t>
      </w:r>
      <w:r w:rsidR="001327BC" w:rsidRPr="007350DD">
        <w:t xml:space="preserve"> </w:t>
      </w:r>
      <w:r w:rsidRPr="007350DD">
        <w:t>to</w:t>
      </w:r>
      <w:r w:rsidR="001327BC" w:rsidRPr="007350DD">
        <w:t xml:space="preserve"> </w:t>
      </w:r>
      <w:r w:rsidRPr="007350DD">
        <w:t>two</w:t>
      </w:r>
      <w:r w:rsidR="001327BC" w:rsidRPr="007350DD">
        <w:t xml:space="preserve"> </w:t>
      </w:r>
      <w:r w:rsidRPr="007350DD">
        <w:t>single</w:t>
      </w:r>
      <w:r w:rsidR="001327BC" w:rsidRPr="007350DD">
        <w:t xml:space="preserve"> </w:t>
      </w:r>
      <w:r w:rsidRPr="007350DD">
        <w:t>sex</w:t>
      </w:r>
      <w:r w:rsidR="001327BC" w:rsidRPr="007350DD">
        <w:t xml:space="preserve"> </w:t>
      </w:r>
      <w:r w:rsidRPr="007350DD">
        <w:t>schools,</w:t>
      </w:r>
      <w:r w:rsidR="001327BC" w:rsidRPr="007350DD">
        <w:t xml:space="preserve"> </w:t>
      </w:r>
      <w:r w:rsidRPr="007350DD">
        <w:t>St.</w:t>
      </w:r>
      <w:r w:rsidR="001327BC" w:rsidRPr="007350DD">
        <w:t xml:space="preserve"> </w:t>
      </w:r>
      <w:r w:rsidRPr="007350DD">
        <w:t>Leonard</w:t>
      </w:r>
      <w:r w:rsidR="001327BC" w:rsidRPr="007350DD">
        <w:t xml:space="preserve"> </w:t>
      </w:r>
      <w:r w:rsidRPr="007350DD">
        <w:t>Boys</w:t>
      </w:r>
      <w:r w:rsidR="00EA19E5" w:rsidRPr="007350DD">
        <w:t>’</w:t>
      </w:r>
      <w:r w:rsidR="001327BC" w:rsidRPr="007350DD">
        <w:t xml:space="preserve"> </w:t>
      </w:r>
      <w:r w:rsidRPr="007350DD">
        <w:t>School</w:t>
      </w:r>
      <w:r w:rsidR="001327BC" w:rsidRPr="007350DD">
        <w:t xml:space="preserve"> </w:t>
      </w:r>
      <w:r w:rsidRPr="007350DD">
        <w:t>and</w:t>
      </w:r>
      <w:r w:rsidR="001327BC" w:rsidRPr="007350DD">
        <w:t xml:space="preserve"> </w:t>
      </w:r>
      <w:r w:rsidRPr="007350DD">
        <w:t>Springer</w:t>
      </w:r>
      <w:r w:rsidR="001327BC" w:rsidRPr="007350DD">
        <w:t xml:space="preserve"> </w:t>
      </w:r>
      <w:r w:rsidRPr="007350DD">
        <w:t>Memorial</w:t>
      </w:r>
      <w:r w:rsidR="001327BC" w:rsidRPr="007350DD">
        <w:t xml:space="preserve"> </w:t>
      </w:r>
      <w:r w:rsidRPr="007350DD">
        <w:t>Girls</w:t>
      </w:r>
      <w:r w:rsidR="00EA19E5" w:rsidRPr="007350DD">
        <w:t>’</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where</w:t>
      </w:r>
      <w:r w:rsidR="001327BC" w:rsidRPr="007350DD">
        <w:t xml:space="preserve"> </w:t>
      </w:r>
      <w:r w:rsidRPr="007350DD">
        <w:t>the</w:t>
      </w:r>
      <w:r w:rsidR="001327BC" w:rsidRPr="007350DD">
        <w:t xml:space="preserve"> </w:t>
      </w:r>
      <w:r w:rsidRPr="007350DD">
        <w:t>later</w:t>
      </w:r>
      <w:r w:rsidR="001327BC" w:rsidRPr="007350DD">
        <w:t xml:space="preserve"> </w:t>
      </w:r>
      <w:r w:rsidRPr="007350DD">
        <w:t>academic</w:t>
      </w:r>
      <w:r w:rsidR="001327BC" w:rsidRPr="007350DD">
        <w:t xml:space="preserve"> </w:t>
      </w:r>
      <w:r w:rsidRPr="007350DD">
        <w:t>performance</w:t>
      </w:r>
      <w:r w:rsidR="001327BC" w:rsidRPr="007350DD">
        <w:t xml:space="preserve"> </w:t>
      </w:r>
      <w:r w:rsidRPr="007350DD">
        <w:t>is</w:t>
      </w:r>
      <w:r w:rsidR="001327BC" w:rsidRPr="007350DD">
        <w:t xml:space="preserve"> </w:t>
      </w:r>
      <w:r w:rsidRPr="007350DD">
        <w:t>comparable</w:t>
      </w:r>
      <w:r w:rsidR="001327BC" w:rsidRPr="007350DD">
        <w:t xml:space="preserve"> </w:t>
      </w:r>
      <w:r w:rsidRPr="007350DD">
        <w:t>to</w:t>
      </w:r>
      <w:r w:rsidR="001327BC" w:rsidRPr="007350DD">
        <w:t xml:space="preserve"> </w:t>
      </w:r>
      <w:r w:rsidRPr="007350DD">
        <w:t>that</w:t>
      </w:r>
      <w:r w:rsidR="001327BC" w:rsidRPr="007350DD">
        <w:t xml:space="preserve"> </w:t>
      </w:r>
      <w:r w:rsidRPr="007350DD">
        <w:t>of</w:t>
      </w:r>
      <w:r w:rsidR="001327BC" w:rsidRPr="007350DD">
        <w:t xml:space="preserve"> </w:t>
      </w:r>
      <w:r w:rsidRPr="007350DD">
        <w:t>children</w:t>
      </w:r>
      <w:r w:rsidR="001327BC" w:rsidRPr="007350DD">
        <w:t xml:space="preserve"> </w:t>
      </w:r>
      <w:r w:rsidRPr="007350DD">
        <w:t>who</w:t>
      </w:r>
      <w:r w:rsidR="001327BC" w:rsidRPr="007350DD">
        <w:t xml:space="preserve"> </w:t>
      </w:r>
      <w:r w:rsidRPr="007350DD">
        <w:t>scored</w:t>
      </w:r>
      <w:r w:rsidR="001327BC" w:rsidRPr="007350DD">
        <w:t xml:space="preserve"> </w:t>
      </w:r>
      <w:r w:rsidRPr="007350DD">
        <w:t>similar</w:t>
      </w:r>
      <w:r w:rsidR="001327BC" w:rsidRPr="007350DD">
        <w:t xml:space="preserve"> </w:t>
      </w:r>
      <w:r w:rsidRPr="007350DD">
        <w:t>marks</w:t>
      </w:r>
      <w:r w:rsidR="001327BC" w:rsidRPr="007350DD">
        <w:t xml:space="preserve"> </w:t>
      </w:r>
      <w:r w:rsidRPr="007350DD">
        <w:t>in</w:t>
      </w:r>
      <w:r w:rsidR="001327BC" w:rsidRPr="007350DD">
        <w:t xml:space="preserve"> </w:t>
      </w:r>
      <w:r w:rsidRPr="007350DD">
        <w:t>the</w:t>
      </w:r>
      <w:r w:rsidR="001327BC" w:rsidRPr="007350DD">
        <w:t xml:space="preserve"> </w:t>
      </w:r>
      <w:r w:rsidRPr="007350DD">
        <w:t>Common</w:t>
      </w:r>
      <w:r w:rsidR="001327BC" w:rsidRPr="007350DD">
        <w:t xml:space="preserve"> </w:t>
      </w:r>
      <w:r w:rsidRPr="007350DD">
        <w:t>Entrance</w:t>
      </w:r>
      <w:r w:rsidR="001327BC" w:rsidRPr="007350DD">
        <w:t xml:space="preserve"> </w:t>
      </w:r>
      <w:r w:rsidRPr="007350DD">
        <w:t>examination</w:t>
      </w:r>
      <w:r w:rsidR="001327BC" w:rsidRPr="007350DD">
        <w:t xml:space="preserve"> </w:t>
      </w:r>
      <w:r w:rsidRPr="007350DD">
        <w:t>but</w:t>
      </w:r>
      <w:r w:rsidR="001327BC" w:rsidRPr="007350DD">
        <w:t xml:space="preserve"> </w:t>
      </w:r>
      <w:r w:rsidRPr="007350DD">
        <w:t>went</w:t>
      </w:r>
      <w:r w:rsidR="001327BC" w:rsidRPr="007350DD">
        <w:t xml:space="preserve"> </w:t>
      </w:r>
      <w:r w:rsidRPr="007350DD">
        <w:t>to</w:t>
      </w:r>
      <w:r w:rsidR="001327BC" w:rsidRPr="007350DD">
        <w:t xml:space="preserve"> </w:t>
      </w:r>
      <w:r w:rsidRPr="007350DD">
        <w:t>mixed</w:t>
      </w:r>
      <w:r w:rsidR="001327BC" w:rsidRPr="007350DD">
        <w:t xml:space="preserve"> </w:t>
      </w:r>
      <w:r w:rsidRPr="007350DD">
        <w:t>schools.</w:t>
      </w:r>
      <w:r w:rsidR="001327BC" w:rsidRPr="007350DD">
        <w:t xml:space="preserve"> </w:t>
      </w:r>
      <w:r w:rsidRPr="007350DD">
        <w:t>Further,</w:t>
      </w:r>
      <w:r w:rsidR="001327BC" w:rsidRPr="007350DD">
        <w:t xml:space="preserve"> </w:t>
      </w:r>
      <w:r w:rsidRPr="007350DD">
        <w:t>with</w:t>
      </w:r>
      <w:r w:rsidR="001327BC" w:rsidRPr="007350DD">
        <w:t xml:space="preserve"> </w:t>
      </w:r>
      <w:r w:rsidRPr="007350DD">
        <w:t>regards</w:t>
      </w:r>
      <w:r w:rsidR="001327BC" w:rsidRPr="007350DD">
        <w:t xml:space="preserve"> </w:t>
      </w:r>
      <w:r w:rsidRPr="007350DD">
        <w:t>to</w:t>
      </w:r>
      <w:r w:rsidR="001327BC" w:rsidRPr="007350DD">
        <w:t xml:space="preserve"> </w:t>
      </w:r>
      <w:r w:rsidRPr="007350DD">
        <w:t>children</w:t>
      </w:r>
      <w:r w:rsidR="001327BC" w:rsidRPr="007350DD">
        <w:t xml:space="preserve"> </w:t>
      </w:r>
      <w:r w:rsidRPr="007350DD">
        <w:t>who</w:t>
      </w:r>
      <w:r w:rsidR="001327BC" w:rsidRPr="007350DD">
        <w:t xml:space="preserve"> </w:t>
      </w:r>
      <w:r w:rsidRPr="007350DD">
        <w:t>are</w:t>
      </w:r>
      <w:r w:rsidR="001327BC" w:rsidRPr="007350DD">
        <w:t xml:space="preserve"> </w:t>
      </w:r>
      <w:r w:rsidRPr="007350DD">
        <w:t>at</w:t>
      </w:r>
      <w:r w:rsidR="001327BC" w:rsidRPr="007350DD">
        <w:t xml:space="preserve"> </w:t>
      </w:r>
      <w:r w:rsidRPr="007350DD">
        <w:t>the</w:t>
      </w:r>
      <w:r w:rsidR="001327BC" w:rsidRPr="007350DD">
        <w:t xml:space="preserve"> </w:t>
      </w:r>
      <w:r w:rsidRPr="007350DD">
        <w:t>lower</w:t>
      </w:r>
      <w:r w:rsidR="001327BC" w:rsidRPr="007350DD">
        <w:t xml:space="preserve"> </w:t>
      </w:r>
      <w:r w:rsidRPr="007350DD">
        <w:t>level</w:t>
      </w:r>
      <w:r w:rsidR="001327BC" w:rsidRPr="007350DD">
        <w:t xml:space="preserve"> </w:t>
      </w:r>
      <w:r w:rsidRPr="007350DD">
        <w:t>in</w:t>
      </w:r>
      <w:r w:rsidR="001327BC" w:rsidRPr="007350DD">
        <w:t xml:space="preserve"> </w:t>
      </w:r>
      <w:r w:rsidRPr="007350DD">
        <w:t>terms</w:t>
      </w:r>
      <w:r w:rsidR="001327BC" w:rsidRPr="007350DD">
        <w:t xml:space="preserve"> </w:t>
      </w:r>
      <w:r w:rsidRPr="007350DD">
        <w:t>of</w:t>
      </w:r>
      <w:r w:rsidR="001327BC" w:rsidRPr="007350DD">
        <w:t xml:space="preserve"> </w:t>
      </w:r>
      <w:r w:rsidRPr="007350DD">
        <w:t>scores,</w:t>
      </w:r>
      <w:r w:rsidR="001327BC" w:rsidRPr="007350DD">
        <w:t xml:space="preserve"> </w:t>
      </w:r>
      <w:r w:rsidRPr="007350DD">
        <w:t>both</w:t>
      </w:r>
      <w:r w:rsidR="001327BC" w:rsidRPr="007350DD">
        <w:t xml:space="preserve"> </w:t>
      </w:r>
      <w:r w:rsidRPr="007350DD">
        <w:t>sexes</w:t>
      </w:r>
      <w:r w:rsidR="001327BC" w:rsidRPr="007350DD">
        <w:t xml:space="preserve"> </w:t>
      </w:r>
      <w:r w:rsidRPr="007350DD">
        <w:t>are</w:t>
      </w:r>
      <w:r w:rsidR="001327BC" w:rsidRPr="007350DD">
        <w:t xml:space="preserve"> </w:t>
      </w:r>
      <w:r w:rsidRPr="007350DD">
        <w:t>underperforming</w:t>
      </w:r>
      <w:r w:rsidR="001327BC" w:rsidRPr="007350DD">
        <w:t xml:space="preserve"> </w:t>
      </w:r>
      <w:r w:rsidRPr="007350DD">
        <w:t>but</w:t>
      </w:r>
      <w:r w:rsidR="001327BC" w:rsidRPr="007350DD">
        <w:t xml:space="preserve"> </w:t>
      </w:r>
      <w:r w:rsidRPr="007350DD">
        <w:t>the</w:t>
      </w:r>
      <w:r w:rsidR="001327BC" w:rsidRPr="007350DD">
        <w:t xml:space="preserve"> </w:t>
      </w:r>
      <w:r w:rsidRPr="007350DD">
        <w:t>variation</w:t>
      </w:r>
      <w:r w:rsidR="001327BC" w:rsidRPr="007350DD">
        <w:t xml:space="preserve"> </w:t>
      </w:r>
      <w:r w:rsidRPr="007350DD">
        <w:t>in</w:t>
      </w:r>
      <w:r w:rsidR="001327BC" w:rsidRPr="007350DD">
        <w:t xml:space="preserve"> </w:t>
      </w:r>
      <w:r w:rsidRPr="007350DD">
        <w:t>academic</w:t>
      </w:r>
      <w:r w:rsidR="001327BC" w:rsidRPr="007350DD">
        <w:t xml:space="preserve"> </w:t>
      </w:r>
      <w:r w:rsidRPr="007350DD">
        <w:t>achievement</w:t>
      </w:r>
      <w:r w:rsidR="001327BC" w:rsidRPr="007350DD">
        <w:t xml:space="preserve"> </w:t>
      </w:r>
      <w:r w:rsidRPr="007350DD">
        <w:t>between</w:t>
      </w:r>
      <w:r w:rsidR="001327BC" w:rsidRPr="007350DD">
        <w:t xml:space="preserve"> </w:t>
      </w:r>
      <w:r w:rsidRPr="007350DD">
        <w:t>boys</w:t>
      </w:r>
      <w:r w:rsidR="001327BC" w:rsidRPr="007350DD">
        <w:t xml:space="preserve"> </w:t>
      </w:r>
      <w:r w:rsidRPr="007350DD">
        <w:t>and</w:t>
      </w:r>
      <w:r w:rsidR="001327BC" w:rsidRPr="007350DD">
        <w:t xml:space="preserve"> </w:t>
      </w:r>
      <w:r w:rsidRPr="007350DD">
        <w:t>girls</w:t>
      </w:r>
      <w:r w:rsidR="001327BC" w:rsidRPr="007350DD">
        <w:t xml:space="preserve"> </w:t>
      </w:r>
      <w:r w:rsidRPr="007350DD">
        <w:t>is</w:t>
      </w:r>
      <w:r w:rsidR="001327BC" w:rsidRPr="007350DD">
        <w:t xml:space="preserve"> </w:t>
      </w:r>
      <w:r w:rsidRPr="007350DD">
        <w:t>greater</w:t>
      </w:r>
      <w:r w:rsidR="001327BC" w:rsidRPr="007350DD">
        <w:t xml:space="preserve"> </w:t>
      </w:r>
      <w:r w:rsidRPr="007350DD">
        <w:t>at</w:t>
      </w:r>
      <w:r w:rsidR="001327BC" w:rsidRPr="007350DD">
        <w:t xml:space="preserve"> </w:t>
      </w:r>
      <w:r w:rsidRPr="007350DD">
        <w:t>this</w:t>
      </w:r>
      <w:r w:rsidR="001327BC" w:rsidRPr="007350DD">
        <w:t xml:space="preserve"> </w:t>
      </w:r>
      <w:r w:rsidRPr="007350DD">
        <w:t>end.</w:t>
      </w:r>
      <w:r w:rsidR="001327BC" w:rsidRPr="007350DD">
        <w:t xml:space="preserve"> </w:t>
      </w:r>
      <w:r w:rsidRPr="007350DD">
        <w:t>As</w:t>
      </w:r>
      <w:r w:rsidR="001327BC" w:rsidRPr="007350DD">
        <w:t xml:space="preserve"> </w:t>
      </w:r>
      <w:r w:rsidRPr="007350DD">
        <w:t>a</w:t>
      </w:r>
      <w:r w:rsidR="001327BC" w:rsidRPr="007350DD">
        <w:t xml:space="preserve"> </w:t>
      </w:r>
      <w:r w:rsidRPr="007350DD">
        <w:t>result,</w:t>
      </w:r>
      <w:r w:rsidR="001327BC" w:rsidRPr="007350DD">
        <w:t xml:space="preserve"> </w:t>
      </w:r>
      <w:r w:rsidRPr="007350DD">
        <w:t>the</w:t>
      </w:r>
      <w:r w:rsidR="001327BC" w:rsidRPr="007350DD">
        <w:t xml:space="preserve"> </w:t>
      </w:r>
      <w:r w:rsidRPr="007350DD">
        <w:t>focus</w:t>
      </w:r>
      <w:r w:rsidR="001327BC" w:rsidRPr="007350DD">
        <w:t xml:space="preserve"> </w:t>
      </w:r>
      <w:r w:rsidRPr="007350DD">
        <w:t>needs</w:t>
      </w:r>
      <w:r w:rsidR="001327BC" w:rsidRPr="007350DD">
        <w:t xml:space="preserve"> </w:t>
      </w:r>
      <w:r w:rsidRPr="007350DD">
        <w:t>to</w:t>
      </w:r>
      <w:r w:rsidR="001327BC" w:rsidRPr="007350DD">
        <w:t xml:space="preserve"> </w:t>
      </w:r>
      <w:r w:rsidRPr="007350DD">
        <w:t>be</w:t>
      </w:r>
      <w:r w:rsidR="001327BC" w:rsidRPr="007350DD">
        <w:t xml:space="preserve"> </w:t>
      </w:r>
      <w:r w:rsidRPr="007350DD">
        <w:t>on</w:t>
      </w:r>
      <w:r w:rsidR="001327BC" w:rsidRPr="007350DD">
        <w:t xml:space="preserve"> </w:t>
      </w:r>
      <w:r w:rsidRPr="007350DD">
        <w:t>the</w:t>
      </w:r>
      <w:r w:rsidR="001327BC" w:rsidRPr="007350DD">
        <w:t xml:space="preserve"> </w:t>
      </w:r>
      <w:r w:rsidRPr="007350DD">
        <w:t>boys</w:t>
      </w:r>
      <w:r w:rsidR="001327BC" w:rsidRPr="007350DD">
        <w:t xml:space="preserve"> </w:t>
      </w:r>
      <w:r w:rsidRPr="007350DD">
        <w:t>at</w:t>
      </w:r>
      <w:r w:rsidR="001327BC" w:rsidRPr="007350DD">
        <w:t xml:space="preserve"> </w:t>
      </w:r>
      <w:r w:rsidRPr="007350DD">
        <w:t>the</w:t>
      </w:r>
      <w:r w:rsidR="001327BC" w:rsidRPr="007350DD">
        <w:t xml:space="preserve"> </w:t>
      </w:r>
      <w:r w:rsidRPr="007350DD">
        <w:t>lower</w:t>
      </w:r>
      <w:r w:rsidR="001327BC" w:rsidRPr="007350DD">
        <w:t xml:space="preserve"> </w:t>
      </w:r>
      <w:r w:rsidRPr="007350DD">
        <w:t>level</w:t>
      </w:r>
      <w:r w:rsidR="001327BC" w:rsidRPr="007350DD">
        <w:t xml:space="preserve"> </w:t>
      </w:r>
      <w:r w:rsidRPr="007350DD">
        <w:t>and</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variables</w:t>
      </w:r>
      <w:r w:rsidR="001327BC" w:rsidRPr="007350DD">
        <w:t xml:space="preserve"> </w:t>
      </w:r>
      <w:r w:rsidRPr="007350DD">
        <w:t>need</w:t>
      </w:r>
      <w:r w:rsidR="001327BC" w:rsidRPr="007350DD">
        <w:t xml:space="preserve"> </w:t>
      </w:r>
      <w:r w:rsidRPr="007350DD">
        <w:t>to</w:t>
      </w:r>
      <w:r w:rsidR="001327BC" w:rsidRPr="007350DD">
        <w:t xml:space="preserve"> </w:t>
      </w:r>
      <w:r w:rsidRPr="007350DD">
        <w:t>be</w:t>
      </w:r>
      <w:r w:rsidR="001327BC" w:rsidRPr="007350DD">
        <w:t xml:space="preserve"> </w:t>
      </w:r>
      <w:r w:rsidRPr="007350DD">
        <w:t>explored.</w:t>
      </w:r>
      <w:r w:rsidR="001327BC" w:rsidRPr="007350DD">
        <w:t xml:space="preserve"> </w:t>
      </w:r>
      <w:r w:rsidRPr="007350DD">
        <w:t>These</w:t>
      </w:r>
      <w:r w:rsidR="001327BC" w:rsidRPr="007350DD">
        <w:t xml:space="preserve"> </w:t>
      </w:r>
      <w:r w:rsidRPr="007350DD">
        <w:t>include</w:t>
      </w:r>
      <w:r w:rsidR="001327BC" w:rsidRPr="007350DD">
        <w:t xml:space="preserve"> </w:t>
      </w:r>
      <w:r w:rsidRPr="007350DD">
        <w:t>social</w:t>
      </w:r>
      <w:r w:rsidR="001327BC" w:rsidRPr="007350DD">
        <w:t xml:space="preserve"> </w:t>
      </w:r>
      <w:r w:rsidRPr="007350DD">
        <w:t>class</w:t>
      </w:r>
      <w:r w:rsidR="001327BC" w:rsidRPr="007350DD">
        <w:t xml:space="preserve"> </w:t>
      </w:r>
      <w:r w:rsidRPr="007350DD">
        <w:t>differences;</w:t>
      </w:r>
      <w:r w:rsidR="001327BC" w:rsidRPr="007350DD">
        <w:t xml:space="preserve"> </w:t>
      </w:r>
      <w:r w:rsidRPr="007350DD">
        <w:t>the</w:t>
      </w:r>
      <w:r w:rsidR="001327BC" w:rsidRPr="007350DD">
        <w:t xml:space="preserve"> </w:t>
      </w:r>
      <w:r w:rsidRPr="007350DD">
        <w:t>socialisation</w:t>
      </w:r>
      <w:r w:rsidR="001327BC" w:rsidRPr="007350DD">
        <w:t xml:space="preserve"> </w:t>
      </w:r>
      <w:r w:rsidRPr="007350DD">
        <w:t>of</w:t>
      </w:r>
      <w:r w:rsidR="001327BC" w:rsidRPr="007350DD">
        <w:t xml:space="preserve"> </w:t>
      </w:r>
      <w:r w:rsidRPr="007350DD">
        <w:t>boys</w:t>
      </w:r>
      <w:r w:rsidR="001327BC" w:rsidRPr="007350DD">
        <w:t xml:space="preserve"> </w:t>
      </w:r>
      <w:r w:rsidRPr="007350DD">
        <w:t>(as</w:t>
      </w:r>
      <w:r w:rsidR="001327BC" w:rsidRPr="007350DD">
        <w:t xml:space="preserve"> </w:t>
      </w:r>
      <w:r w:rsidRPr="007350DD">
        <w:t>noted</w:t>
      </w:r>
      <w:r w:rsidR="001327BC" w:rsidRPr="007350DD">
        <w:t xml:space="preserve"> </w:t>
      </w:r>
      <w:r w:rsidRPr="007350DD">
        <w:t>above)</w:t>
      </w:r>
      <w:r w:rsidR="001327BC" w:rsidRPr="007350DD">
        <w:t xml:space="preserve"> </w:t>
      </w:r>
      <w:r w:rsidRPr="007350DD">
        <w:t>and</w:t>
      </w:r>
      <w:r w:rsidR="001327BC" w:rsidRPr="007350DD">
        <w:t xml:space="preserve"> </w:t>
      </w:r>
      <w:r w:rsidRPr="007350DD">
        <w:t>the</w:t>
      </w:r>
      <w:r w:rsidR="001327BC" w:rsidRPr="007350DD">
        <w:t xml:space="preserve"> </w:t>
      </w:r>
      <w:r w:rsidRPr="007350DD">
        <w:t>fact</w:t>
      </w:r>
      <w:r w:rsidR="001327BC" w:rsidRPr="007350DD">
        <w:t xml:space="preserve"> </w:t>
      </w:r>
      <w:r w:rsidRPr="007350DD">
        <w:t>that</w:t>
      </w:r>
      <w:r w:rsidR="001327BC" w:rsidRPr="007350DD">
        <w:t xml:space="preserve"> </w:t>
      </w:r>
      <w:r w:rsidRPr="007350DD">
        <w:t>boys</w:t>
      </w:r>
      <w:r w:rsidR="001327BC" w:rsidRPr="007350DD">
        <w:t xml:space="preserve"> </w:t>
      </w:r>
      <w:r w:rsidRPr="007350DD">
        <w:t>tend</w:t>
      </w:r>
      <w:r w:rsidR="001327BC" w:rsidRPr="007350DD">
        <w:t xml:space="preserve"> </w:t>
      </w:r>
      <w:r w:rsidRPr="007350DD">
        <w:t>to</w:t>
      </w:r>
      <w:r w:rsidR="001327BC" w:rsidRPr="007350DD">
        <w:t xml:space="preserve"> </w:t>
      </w:r>
      <w:r w:rsidRPr="007350DD">
        <w:t>have</w:t>
      </w:r>
      <w:r w:rsidR="001327BC" w:rsidRPr="007350DD">
        <w:t xml:space="preserve"> </w:t>
      </w:r>
      <w:r w:rsidRPr="007350DD">
        <w:t>more</w:t>
      </w:r>
      <w:r w:rsidR="001327BC" w:rsidRPr="007350DD">
        <w:t xml:space="preserve"> </w:t>
      </w:r>
      <w:r w:rsidRPr="007350DD">
        <w:t>learning</w:t>
      </w:r>
      <w:r w:rsidR="001327BC" w:rsidRPr="007350DD">
        <w:t xml:space="preserve"> </w:t>
      </w:r>
      <w:r w:rsidRPr="007350DD">
        <w:t>difficulties</w:t>
      </w:r>
      <w:r w:rsidR="001327BC" w:rsidRPr="007350DD">
        <w:t xml:space="preserve"> </w:t>
      </w:r>
      <w:r w:rsidRPr="007350DD">
        <w:t>than</w:t>
      </w:r>
      <w:r w:rsidR="001327BC" w:rsidRPr="007350DD">
        <w:t xml:space="preserve"> </w:t>
      </w:r>
      <w:r w:rsidRPr="007350DD">
        <w:t>girls.</w:t>
      </w:r>
      <w:r w:rsidR="001327BC" w:rsidRPr="007350DD">
        <w:t xml:space="preserve"> </w:t>
      </w:r>
      <w:r w:rsidRPr="007350DD">
        <w:t>It</w:t>
      </w:r>
      <w:r w:rsidR="001327BC" w:rsidRPr="007350DD">
        <w:t xml:space="preserve"> </w:t>
      </w:r>
      <w:r w:rsidRPr="007350DD">
        <w:t>is</w:t>
      </w:r>
      <w:r w:rsidR="001327BC" w:rsidRPr="007350DD">
        <w:t xml:space="preserve"> </w:t>
      </w:r>
      <w:r w:rsidRPr="007350DD">
        <w:t>generally</w:t>
      </w:r>
      <w:r w:rsidR="001327BC" w:rsidRPr="007350DD">
        <w:t xml:space="preserve"> </w:t>
      </w:r>
      <w:r w:rsidRPr="007350DD">
        <w:t>admitted</w:t>
      </w:r>
      <w:r w:rsidR="001327BC" w:rsidRPr="007350DD">
        <w:t xml:space="preserve"> </w:t>
      </w:r>
      <w:r w:rsidRPr="007350DD">
        <w:t>that</w:t>
      </w:r>
      <w:r w:rsidR="001327BC" w:rsidRPr="007350DD">
        <w:t xml:space="preserve"> </w:t>
      </w:r>
      <w:r w:rsidRPr="007350DD">
        <w:t>the</w:t>
      </w:r>
      <w:r w:rsidR="001327BC" w:rsidRPr="007350DD">
        <w:t xml:space="preserve"> </w:t>
      </w:r>
      <w:r w:rsidRPr="007350DD">
        <w:t>disproportionate</w:t>
      </w:r>
      <w:r w:rsidR="001327BC" w:rsidRPr="007350DD">
        <w:t xml:space="preserve"> </w:t>
      </w:r>
      <w:r w:rsidRPr="007350DD">
        <w:t>number</w:t>
      </w:r>
      <w:r w:rsidR="001327BC" w:rsidRPr="007350DD">
        <w:t xml:space="preserve"> </w:t>
      </w:r>
      <w:r w:rsidRPr="007350DD">
        <w:t>of</w:t>
      </w:r>
      <w:r w:rsidR="001327BC" w:rsidRPr="007350DD">
        <w:t xml:space="preserve"> </w:t>
      </w:r>
      <w:r w:rsidRPr="007350DD">
        <w:t>male</w:t>
      </w:r>
      <w:r w:rsidR="001327BC" w:rsidRPr="007350DD">
        <w:t xml:space="preserve"> </w:t>
      </w:r>
      <w:r w:rsidRPr="007350DD">
        <w:t>students</w:t>
      </w:r>
      <w:r w:rsidR="001327BC" w:rsidRPr="007350DD">
        <w:t xml:space="preserve"> </w:t>
      </w:r>
      <w:r w:rsidRPr="007350DD">
        <w:t>pursuing</w:t>
      </w:r>
      <w:r w:rsidR="001327BC" w:rsidRPr="007350DD">
        <w:t xml:space="preserve"> </w:t>
      </w:r>
      <w:r w:rsidRPr="007350DD">
        <w:t>university</w:t>
      </w:r>
      <w:r w:rsidR="001327BC" w:rsidRPr="007350DD">
        <w:t xml:space="preserve"> </w:t>
      </w:r>
      <w:r w:rsidRPr="007350DD">
        <w:t>education</w:t>
      </w:r>
      <w:r w:rsidR="001327BC" w:rsidRPr="007350DD">
        <w:t xml:space="preserve"> </w:t>
      </w:r>
      <w:r w:rsidRPr="007350DD">
        <w:t>is</w:t>
      </w:r>
      <w:r w:rsidR="001327BC" w:rsidRPr="007350DD">
        <w:t xml:space="preserve"> </w:t>
      </w:r>
      <w:r w:rsidRPr="007350DD">
        <w:t>cause</w:t>
      </w:r>
      <w:r w:rsidR="001327BC" w:rsidRPr="007350DD">
        <w:t xml:space="preserve"> </w:t>
      </w:r>
      <w:r w:rsidRPr="007350DD">
        <w:t>for</w:t>
      </w:r>
      <w:r w:rsidR="001327BC" w:rsidRPr="007350DD">
        <w:t xml:space="preserve"> </w:t>
      </w:r>
      <w:r w:rsidRPr="007350DD">
        <w:t>concern,</w:t>
      </w:r>
      <w:r w:rsidR="001327BC" w:rsidRPr="007350DD">
        <w:t xml:space="preserve"> </w:t>
      </w:r>
      <w:r w:rsidRPr="007350DD">
        <w:t>and</w:t>
      </w:r>
      <w:r w:rsidR="001327BC" w:rsidRPr="007350DD">
        <w:t xml:space="preserve"> </w:t>
      </w:r>
      <w:r w:rsidRPr="007350DD">
        <w:t>various</w:t>
      </w:r>
      <w:r w:rsidR="001327BC" w:rsidRPr="007350DD">
        <w:t xml:space="preserve"> </w:t>
      </w:r>
      <w:r w:rsidRPr="007350DD">
        <w:t>organizations,</w:t>
      </w:r>
      <w:r w:rsidR="001327BC" w:rsidRPr="007350DD">
        <w:t xml:space="preserve"> </w:t>
      </w:r>
      <w:r w:rsidRPr="007350DD">
        <w:t>including</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the</w:t>
      </w:r>
      <w:r w:rsidR="001327BC" w:rsidRPr="007350DD">
        <w:t xml:space="preserve"> </w:t>
      </w:r>
      <w:r w:rsidRPr="007350DD">
        <w:t>West</w:t>
      </w:r>
      <w:r w:rsidR="001327BC" w:rsidRPr="007350DD">
        <w:t xml:space="preserve"> </w:t>
      </w:r>
      <w:r w:rsidRPr="007350DD">
        <w:t>Indies,</w:t>
      </w:r>
      <w:r w:rsidR="001327BC" w:rsidRPr="007350DD">
        <w:t xml:space="preserve"> </w:t>
      </w:r>
      <w:r w:rsidRPr="007350DD">
        <w:t>are</w:t>
      </w:r>
      <w:r w:rsidR="001327BC" w:rsidRPr="007350DD">
        <w:t xml:space="preserve"> </w:t>
      </w:r>
      <w:r w:rsidRPr="007350DD">
        <w:t>currently</w:t>
      </w:r>
      <w:r w:rsidR="001327BC" w:rsidRPr="007350DD">
        <w:t xml:space="preserve"> </w:t>
      </w:r>
      <w:r w:rsidRPr="007350DD">
        <w:t>examining</w:t>
      </w:r>
      <w:r w:rsidR="001327BC" w:rsidRPr="007350DD">
        <w:t xml:space="preserve"> </w:t>
      </w:r>
      <w:r w:rsidRPr="007350DD">
        <w:t>the</w:t>
      </w:r>
      <w:r w:rsidR="001327BC" w:rsidRPr="007350DD">
        <w:t xml:space="preserve"> </w:t>
      </w:r>
      <w:r w:rsidRPr="007350DD">
        <w:t>matter</w:t>
      </w:r>
      <w:r w:rsidR="001327BC" w:rsidRPr="007350DD">
        <w:t xml:space="preserve"> </w:t>
      </w:r>
      <w:r w:rsidRPr="007350DD">
        <w:t>with</w:t>
      </w:r>
      <w:r w:rsidR="001327BC" w:rsidRPr="007350DD">
        <w:t xml:space="preserve"> </w:t>
      </w:r>
      <w:r w:rsidRPr="007350DD">
        <w:t>the</w:t>
      </w:r>
      <w:r w:rsidR="001327BC" w:rsidRPr="007350DD">
        <w:t xml:space="preserve"> </w:t>
      </w:r>
      <w:r w:rsidRPr="007350DD">
        <w:t>intention</w:t>
      </w:r>
      <w:r w:rsidR="001327BC" w:rsidRPr="007350DD">
        <w:t xml:space="preserve"> </w:t>
      </w:r>
      <w:r w:rsidRPr="007350DD">
        <w:t>of</w:t>
      </w:r>
      <w:r w:rsidR="001327BC" w:rsidRPr="007350DD">
        <w:t xml:space="preserve"> </w:t>
      </w:r>
      <w:r w:rsidRPr="007350DD">
        <w:t>developing</w:t>
      </w:r>
      <w:r w:rsidR="001327BC" w:rsidRPr="007350DD">
        <w:t xml:space="preserve"> </w:t>
      </w:r>
      <w:r w:rsidRPr="007350DD">
        <w:t>solutions.</w:t>
      </w:r>
      <w:r w:rsidR="001327BC" w:rsidRPr="007350DD">
        <w:t xml:space="preserve"> </w:t>
      </w:r>
    </w:p>
    <w:p w:rsidR="006564B6" w:rsidRPr="007350DD" w:rsidRDefault="006564B6" w:rsidP="009E22FF">
      <w:pPr>
        <w:pStyle w:val="SingleTxtG"/>
      </w:pPr>
      <w:r w:rsidRPr="007350DD">
        <w:t>40.</w:t>
      </w:r>
      <w:r w:rsidRPr="007350DD">
        <w:tab/>
        <w:t>Concerning</w:t>
      </w:r>
      <w:r w:rsidR="001327BC" w:rsidRPr="007350DD">
        <w:t xml:space="preserve"> </w:t>
      </w:r>
      <w:r w:rsidRPr="007350DD">
        <w:t>the</w:t>
      </w:r>
      <w:r w:rsidR="001327BC" w:rsidRPr="007350DD">
        <w:t xml:space="preserve"> </w:t>
      </w:r>
      <w:r w:rsidRPr="007350DD">
        <w:t>apparent</w:t>
      </w:r>
      <w:r w:rsidR="001327BC" w:rsidRPr="007350DD">
        <w:t xml:space="preserve"> </w:t>
      </w:r>
      <w:r w:rsidRPr="007350DD">
        <w:t>high</w:t>
      </w:r>
      <w:r w:rsidR="001327BC" w:rsidRPr="007350DD">
        <w:t xml:space="preserve"> </w:t>
      </w:r>
      <w:r w:rsidRPr="007350DD">
        <w:t>rate</w:t>
      </w:r>
      <w:r w:rsidR="001327BC" w:rsidRPr="007350DD">
        <w:t xml:space="preserve"> </w:t>
      </w:r>
      <w:r w:rsidRPr="007350DD">
        <w:t>of</w:t>
      </w:r>
      <w:r w:rsidR="001327BC" w:rsidRPr="007350DD">
        <w:t xml:space="preserve"> </w:t>
      </w:r>
      <w:r w:rsidRPr="007350DD">
        <w:t>girls</w:t>
      </w:r>
      <w:r w:rsidR="001327BC" w:rsidRPr="007350DD">
        <w:t xml:space="preserve"> </w:t>
      </w:r>
      <w:r w:rsidRPr="007350DD">
        <w:t>who</w:t>
      </w:r>
      <w:r w:rsidR="001327BC" w:rsidRPr="007350DD">
        <w:t xml:space="preserve"> </w:t>
      </w:r>
      <w:r w:rsidRPr="007350DD">
        <w:t>attempt</w:t>
      </w:r>
      <w:r w:rsidR="001327BC" w:rsidRPr="007350DD">
        <w:t xml:space="preserve"> </w:t>
      </w:r>
      <w:r w:rsidRPr="007350DD">
        <w:t>suicide,</w:t>
      </w:r>
      <w:r w:rsidR="001327BC" w:rsidRPr="007350DD">
        <w:t xml:space="preserve"> </w:t>
      </w:r>
      <w:r w:rsidRPr="007350DD">
        <w:t>Education</w:t>
      </w:r>
      <w:r w:rsidR="001327BC" w:rsidRPr="007350DD">
        <w:t xml:space="preserve"> </w:t>
      </w:r>
      <w:r w:rsidRPr="007350DD">
        <w:t>officials</w:t>
      </w:r>
      <w:r w:rsidR="001327BC" w:rsidRPr="007350DD">
        <w:t xml:space="preserve"> </w:t>
      </w:r>
      <w:r w:rsidRPr="007350DD">
        <w:t>have</w:t>
      </w:r>
      <w:r w:rsidR="001327BC" w:rsidRPr="007350DD">
        <w:t xml:space="preserve"> </w:t>
      </w:r>
      <w:r w:rsidRPr="007350DD">
        <w:t>noted</w:t>
      </w:r>
      <w:r w:rsidR="001327BC" w:rsidRPr="007350DD">
        <w:t xml:space="preserve"> </w:t>
      </w:r>
      <w:r w:rsidRPr="007350DD">
        <w:t>that</w:t>
      </w:r>
      <w:r w:rsidR="001327BC" w:rsidRPr="007350DD">
        <w:t xml:space="preserve"> </w:t>
      </w:r>
      <w:r w:rsidRPr="007350DD">
        <w:t>suicide</w:t>
      </w:r>
      <w:r w:rsidR="001327BC" w:rsidRPr="007350DD">
        <w:t xml:space="preserve"> </w:t>
      </w:r>
      <w:r w:rsidRPr="007350DD">
        <w:t>among</w:t>
      </w:r>
      <w:r w:rsidR="001327BC" w:rsidRPr="007350DD">
        <w:t xml:space="preserve"> </w:t>
      </w:r>
      <w:r w:rsidRPr="007350DD">
        <w:t>girls</w:t>
      </w:r>
      <w:r w:rsidR="001327BC" w:rsidRPr="007350DD">
        <w:t xml:space="preserve"> </w:t>
      </w:r>
      <w:r w:rsidRPr="007350DD">
        <w:t>in</w:t>
      </w:r>
      <w:r w:rsidR="001327BC" w:rsidRPr="007350DD">
        <w:t xml:space="preserve"> </w:t>
      </w:r>
      <w:r w:rsidRPr="007350DD">
        <w:t>Barbados</w:t>
      </w:r>
      <w:r w:rsidR="001327BC" w:rsidRPr="007350DD">
        <w:t xml:space="preserve"> </w:t>
      </w:r>
      <w:r w:rsidRPr="007350DD">
        <w:t>is</w:t>
      </w:r>
      <w:r w:rsidR="001327BC" w:rsidRPr="007350DD">
        <w:t xml:space="preserve"> </w:t>
      </w:r>
      <w:r w:rsidRPr="007350DD">
        <w:t>generally</w:t>
      </w:r>
      <w:r w:rsidR="001327BC" w:rsidRPr="007350DD">
        <w:t xml:space="preserve"> </w:t>
      </w:r>
      <w:r w:rsidRPr="007350DD">
        <w:t>not</w:t>
      </w:r>
      <w:r w:rsidR="001327BC" w:rsidRPr="007350DD">
        <w:t xml:space="preserve"> </w:t>
      </w:r>
      <w:r w:rsidRPr="007350DD">
        <w:t>widespread.</w:t>
      </w:r>
      <w:r w:rsidR="001327BC" w:rsidRPr="007350DD">
        <w:t xml:space="preserve"> </w:t>
      </w:r>
      <w:r w:rsidRPr="007350DD">
        <w:t>Nevertheless,</w:t>
      </w:r>
      <w:r w:rsidR="001327BC" w:rsidRPr="007350DD">
        <w:t xml:space="preserve"> </w:t>
      </w:r>
      <w:r w:rsidRPr="007350DD">
        <w:t>various</w:t>
      </w:r>
      <w:r w:rsidR="001327BC" w:rsidRPr="007350DD">
        <w:t xml:space="preserve"> </w:t>
      </w:r>
      <w:r w:rsidRPr="007350DD">
        <w:t>entities</w:t>
      </w:r>
      <w:r w:rsidR="001327BC" w:rsidRPr="007350DD">
        <w:t xml:space="preserve"> </w:t>
      </w:r>
      <w:r w:rsidRPr="007350DD">
        <w:t>including</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the</w:t>
      </w:r>
      <w:r w:rsidR="001327BC" w:rsidRPr="007350DD">
        <w:t xml:space="preserve"> </w:t>
      </w:r>
      <w:r w:rsidRPr="007350DD">
        <w:t>Bureau</w:t>
      </w:r>
      <w:r w:rsidR="001327BC" w:rsidRPr="007350DD">
        <w:t xml:space="preserve"> </w:t>
      </w:r>
      <w:r w:rsidRPr="007350DD">
        <w:t>for</w:t>
      </w:r>
      <w:r w:rsidR="001327BC" w:rsidRPr="007350DD">
        <w:t xml:space="preserve"> </w:t>
      </w:r>
      <w:r w:rsidRPr="007350DD">
        <w:t>Gender</w:t>
      </w:r>
      <w:r w:rsidR="001327BC" w:rsidRPr="007350DD">
        <w:t xml:space="preserve"> </w:t>
      </w:r>
      <w:r w:rsidRPr="007350DD">
        <w:t>Affairs</w:t>
      </w:r>
      <w:r w:rsidR="001327BC" w:rsidRPr="007350DD">
        <w:t xml:space="preserve"> </w:t>
      </w:r>
      <w:r w:rsidRPr="007350DD">
        <w:t>have</w:t>
      </w:r>
      <w:r w:rsidR="001327BC" w:rsidRPr="007350DD">
        <w:t xml:space="preserve"> </w:t>
      </w:r>
      <w:r w:rsidRPr="007350DD">
        <w:t>routinely</w:t>
      </w:r>
      <w:r w:rsidR="001327BC" w:rsidRPr="007350DD">
        <w:t xml:space="preserve"> </w:t>
      </w:r>
      <w:r w:rsidRPr="007350DD">
        <w:t>undertaken</w:t>
      </w:r>
      <w:r w:rsidR="001327BC" w:rsidRPr="007350DD">
        <w:t xml:space="preserve"> </w:t>
      </w:r>
      <w:r w:rsidRPr="007350DD">
        <w:t>various</w:t>
      </w:r>
      <w:r w:rsidR="001327BC" w:rsidRPr="007350DD">
        <w:t xml:space="preserve"> </w:t>
      </w:r>
      <w:r w:rsidRPr="007350DD">
        <w:t>counselling</w:t>
      </w:r>
      <w:r w:rsidR="001327BC" w:rsidRPr="007350DD">
        <w:t xml:space="preserve"> </w:t>
      </w:r>
      <w:r w:rsidRPr="007350DD">
        <w:t>and</w:t>
      </w:r>
      <w:r w:rsidR="001327BC" w:rsidRPr="007350DD">
        <w:t xml:space="preserve"> </w:t>
      </w:r>
      <w:r w:rsidRPr="007350DD">
        <w:t>other</w:t>
      </w:r>
      <w:r w:rsidR="001327BC" w:rsidRPr="007350DD">
        <w:t xml:space="preserve"> </w:t>
      </w:r>
      <w:r w:rsidRPr="007350DD">
        <w:t>initiatives</w:t>
      </w:r>
      <w:r w:rsidR="001327BC" w:rsidRPr="007350DD">
        <w:t xml:space="preserve"> </w:t>
      </w:r>
      <w:r w:rsidRPr="007350DD">
        <w:t>to</w:t>
      </w:r>
      <w:r w:rsidR="001327BC" w:rsidRPr="007350DD">
        <w:t xml:space="preserve"> </w:t>
      </w:r>
      <w:r w:rsidRPr="007350DD">
        <w:t>help</w:t>
      </w:r>
      <w:r w:rsidR="001327BC" w:rsidRPr="007350DD">
        <w:t xml:space="preserve"> </w:t>
      </w:r>
      <w:r w:rsidRPr="007350DD">
        <w:t>both</w:t>
      </w:r>
      <w:r w:rsidR="001327BC" w:rsidRPr="007350DD">
        <w:t xml:space="preserve"> </w:t>
      </w:r>
      <w:r w:rsidRPr="007350DD">
        <w:t>boys</w:t>
      </w:r>
      <w:r w:rsidR="001327BC" w:rsidRPr="007350DD">
        <w:t xml:space="preserve"> </w:t>
      </w:r>
      <w:r w:rsidRPr="007350DD">
        <w:t>and</w:t>
      </w:r>
      <w:r w:rsidR="001327BC" w:rsidRPr="007350DD">
        <w:t xml:space="preserve"> </w:t>
      </w:r>
      <w:r w:rsidRPr="007350DD">
        <w:t>girls</w:t>
      </w:r>
      <w:r w:rsidR="001327BC" w:rsidRPr="007350DD">
        <w:t xml:space="preserve"> </w:t>
      </w:r>
      <w:r w:rsidRPr="007350DD">
        <w:t>deal</w:t>
      </w:r>
      <w:r w:rsidR="001327BC" w:rsidRPr="007350DD">
        <w:t xml:space="preserve"> </w:t>
      </w:r>
      <w:r w:rsidRPr="007350DD">
        <w:t>with</w:t>
      </w:r>
      <w:r w:rsidR="001327BC" w:rsidRPr="007350DD">
        <w:t xml:space="preserve"> </w:t>
      </w:r>
      <w:r w:rsidRPr="007350DD">
        <w:t>any</w:t>
      </w:r>
      <w:r w:rsidR="001327BC" w:rsidRPr="007350DD">
        <w:t xml:space="preserve"> </w:t>
      </w:r>
      <w:r w:rsidRPr="007350DD">
        <w:t>problems</w:t>
      </w:r>
      <w:r w:rsidR="001327BC" w:rsidRPr="007350DD">
        <w:t xml:space="preserve"> </w:t>
      </w:r>
      <w:r w:rsidRPr="007350DD">
        <w:t>and</w:t>
      </w:r>
      <w:r w:rsidR="001327BC" w:rsidRPr="007350DD">
        <w:t xml:space="preserve"> </w:t>
      </w:r>
      <w:r w:rsidRPr="007350DD">
        <w:t>challenges</w:t>
      </w:r>
      <w:r w:rsidR="001327BC" w:rsidRPr="007350DD">
        <w:t xml:space="preserve"> </w:t>
      </w:r>
      <w:r w:rsidRPr="007350DD">
        <w:t>which</w:t>
      </w:r>
      <w:r w:rsidR="001327BC" w:rsidRPr="007350DD">
        <w:t xml:space="preserve"> </w:t>
      </w:r>
      <w:r w:rsidRPr="007350DD">
        <w:t>may</w:t>
      </w:r>
      <w:r w:rsidR="001327BC" w:rsidRPr="007350DD">
        <w:t xml:space="preserve"> </w:t>
      </w:r>
      <w:r w:rsidRPr="007350DD">
        <w:t>potentially</w:t>
      </w:r>
      <w:r w:rsidR="001327BC" w:rsidRPr="007350DD">
        <w:t xml:space="preserve"> </w:t>
      </w:r>
      <w:r w:rsidRPr="007350DD">
        <w:t>lead</w:t>
      </w:r>
      <w:r w:rsidR="001327BC" w:rsidRPr="007350DD">
        <w:t xml:space="preserve"> </w:t>
      </w:r>
      <w:r w:rsidRPr="007350DD">
        <w:t>to</w:t>
      </w:r>
      <w:r w:rsidR="001327BC" w:rsidRPr="007350DD">
        <w:t xml:space="preserve"> </w:t>
      </w:r>
      <w:r w:rsidRPr="007350DD">
        <w:t>suicide.</w:t>
      </w:r>
      <w:r w:rsidR="001327BC" w:rsidRPr="007350DD">
        <w:t xml:space="preserve"> </w:t>
      </w:r>
      <w:r w:rsidRPr="007350DD">
        <w:t>All</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have</w:t>
      </w:r>
      <w:r w:rsidR="001327BC" w:rsidRPr="007350DD">
        <w:t xml:space="preserve"> </w:t>
      </w:r>
      <w:r w:rsidRPr="007350DD">
        <w:t>Guidance</w:t>
      </w:r>
      <w:r w:rsidR="001327BC" w:rsidRPr="007350DD">
        <w:t xml:space="preserve"> </w:t>
      </w:r>
      <w:r w:rsidRPr="007350DD">
        <w:t>Counsellors</w:t>
      </w:r>
      <w:r w:rsidR="001327BC" w:rsidRPr="007350DD">
        <w:t xml:space="preserve"> </w:t>
      </w:r>
      <w:r w:rsidRPr="007350DD">
        <w:t>who</w:t>
      </w:r>
      <w:r w:rsidR="001327BC" w:rsidRPr="007350DD">
        <w:t xml:space="preserve"> </w:t>
      </w:r>
      <w:r w:rsidRPr="007350DD">
        <w:t>assist</w:t>
      </w:r>
      <w:r w:rsidR="001327BC" w:rsidRPr="007350DD">
        <w:t xml:space="preserve"> </w:t>
      </w:r>
      <w:r w:rsidRPr="007350DD">
        <w:t>students</w:t>
      </w:r>
      <w:r w:rsidR="001327BC" w:rsidRPr="007350DD">
        <w:t xml:space="preserve"> </w:t>
      </w:r>
      <w:r w:rsidRPr="007350DD">
        <w:t>in</w:t>
      </w:r>
      <w:r w:rsidR="001327BC" w:rsidRPr="007350DD">
        <w:t xml:space="preserve"> </w:t>
      </w:r>
      <w:r w:rsidRPr="007350DD">
        <w:t>dealing</w:t>
      </w:r>
      <w:r w:rsidR="001327BC" w:rsidRPr="007350DD">
        <w:t xml:space="preserve"> </w:t>
      </w:r>
      <w:r w:rsidRPr="007350DD">
        <w:t>with</w:t>
      </w:r>
      <w:r w:rsidR="001327BC" w:rsidRPr="007350DD">
        <w:t xml:space="preserve"> </w:t>
      </w:r>
      <w:r w:rsidRPr="007350DD">
        <w:t>their</w:t>
      </w:r>
      <w:r w:rsidR="001327BC" w:rsidRPr="007350DD">
        <w:t xml:space="preserve"> </w:t>
      </w:r>
      <w:r w:rsidRPr="007350DD">
        <w:t>problems</w:t>
      </w:r>
      <w:r w:rsidR="001327BC" w:rsidRPr="007350DD">
        <w:t xml:space="preserve"> </w:t>
      </w:r>
      <w:r w:rsidRPr="007350DD">
        <w:t>and</w:t>
      </w:r>
      <w:r w:rsidR="001327BC" w:rsidRPr="007350DD">
        <w:t xml:space="preserve"> </w:t>
      </w:r>
      <w:r w:rsidRPr="007350DD">
        <w:t>challenges.</w:t>
      </w:r>
      <w:r w:rsidR="001327BC" w:rsidRPr="007350DD">
        <w:t xml:space="preserve"> </w:t>
      </w:r>
      <w:r w:rsidRPr="007350DD">
        <w:t>These</w:t>
      </w:r>
      <w:r w:rsidR="001327BC" w:rsidRPr="007350DD">
        <w:t xml:space="preserve"> </w:t>
      </w:r>
      <w:r w:rsidRPr="007350DD">
        <w:t>Guidance</w:t>
      </w:r>
      <w:r w:rsidR="001327BC" w:rsidRPr="007350DD">
        <w:t xml:space="preserve"> </w:t>
      </w:r>
      <w:r w:rsidRPr="007350DD">
        <w:t>Counsellors</w:t>
      </w:r>
      <w:r w:rsidR="001327BC" w:rsidRPr="007350DD">
        <w:t xml:space="preserve"> </w:t>
      </w:r>
      <w:r w:rsidRPr="007350DD">
        <w:t>are</w:t>
      </w:r>
      <w:r w:rsidR="001327BC" w:rsidRPr="007350DD">
        <w:t xml:space="preserve"> </w:t>
      </w:r>
      <w:r w:rsidRPr="007350DD">
        <w:t>specially</w:t>
      </w:r>
      <w:r w:rsidR="001327BC" w:rsidRPr="007350DD">
        <w:t xml:space="preserve"> </w:t>
      </w:r>
      <w:r w:rsidRPr="007350DD">
        <w:t>trained.</w:t>
      </w:r>
      <w:r w:rsidR="001327BC" w:rsidRPr="007350DD">
        <w:t xml:space="preserve"> </w:t>
      </w:r>
      <w:r w:rsidRPr="007350DD">
        <w:t>There</w:t>
      </w:r>
      <w:r w:rsidR="001327BC" w:rsidRPr="007350DD">
        <w:t xml:space="preserve"> </w:t>
      </w:r>
      <w:r w:rsidRPr="007350DD">
        <w:t>is</w:t>
      </w:r>
      <w:r w:rsidR="001327BC" w:rsidRPr="007350DD">
        <w:t xml:space="preserve"> </w:t>
      </w:r>
      <w:r w:rsidRPr="007350DD">
        <w:t>however</w:t>
      </w:r>
      <w:r w:rsidR="001327BC" w:rsidRPr="007350DD">
        <w:t xml:space="preserve"> </w:t>
      </w:r>
      <w:r w:rsidRPr="007350DD">
        <w:t>a</w:t>
      </w:r>
      <w:r w:rsidR="001327BC" w:rsidRPr="007350DD">
        <w:t xml:space="preserve"> </w:t>
      </w:r>
      <w:r w:rsidRPr="007350DD">
        <w:t>shortage</w:t>
      </w:r>
      <w:r w:rsidR="001327BC" w:rsidRPr="007350DD">
        <w:t xml:space="preserve"> </w:t>
      </w:r>
      <w:r w:rsidRPr="007350DD">
        <w:t>of</w:t>
      </w:r>
      <w:r w:rsidR="001327BC" w:rsidRPr="007350DD">
        <w:t xml:space="preserve"> </w:t>
      </w:r>
      <w:r w:rsidRPr="007350DD">
        <w:t>guidance</w:t>
      </w:r>
      <w:r w:rsidR="001327BC" w:rsidRPr="007350DD">
        <w:t xml:space="preserve"> </w:t>
      </w:r>
      <w:r w:rsidRPr="007350DD">
        <w:t>counsellors</w:t>
      </w:r>
      <w:r w:rsidR="001327BC" w:rsidRPr="007350DD">
        <w:t xml:space="preserve"> </w:t>
      </w:r>
      <w:r w:rsidRPr="007350DD">
        <w:t>in</w:t>
      </w:r>
      <w:r w:rsidR="001327BC" w:rsidRPr="007350DD">
        <w:t xml:space="preserve"> </w:t>
      </w:r>
      <w:r w:rsidRPr="007350DD">
        <w:t>the</w:t>
      </w:r>
      <w:r w:rsidR="001327BC" w:rsidRPr="007350DD">
        <w:t xml:space="preserve"> </w:t>
      </w:r>
      <w:r w:rsidRPr="007350DD">
        <w:t>system,</w:t>
      </w:r>
      <w:r w:rsidR="001327BC" w:rsidRPr="007350DD">
        <w:t xml:space="preserve"> </w:t>
      </w:r>
      <w:r w:rsidRPr="007350DD">
        <w:t>particularly</w:t>
      </w:r>
      <w:r w:rsidR="001327BC" w:rsidRPr="007350DD">
        <w:t xml:space="preserve"> </w:t>
      </w:r>
      <w:r w:rsidRPr="007350DD">
        <w:t>in</w:t>
      </w:r>
      <w:r w:rsidR="001327BC" w:rsidRPr="007350DD">
        <w:t xml:space="preserve"> </w:t>
      </w:r>
      <w:r w:rsidRPr="007350DD">
        <w:t>the</w:t>
      </w:r>
      <w:r w:rsidR="001327BC" w:rsidRPr="007350DD">
        <w:t xml:space="preserve"> </w:t>
      </w:r>
      <w:r w:rsidRPr="007350DD">
        <w:t>heavily</w:t>
      </w:r>
      <w:r w:rsidR="001327BC" w:rsidRPr="007350DD">
        <w:t xml:space="preserve"> </w:t>
      </w:r>
      <w:r w:rsidRPr="007350DD">
        <w:t>populated</w:t>
      </w:r>
      <w:r w:rsidR="001327BC" w:rsidRPr="007350DD">
        <w:t xml:space="preserve"> </w:t>
      </w:r>
      <w:r w:rsidRPr="007350DD">
        <w:t>schools.</w:t>
      </w:r>
      <w:r w:rsidR="001327BC" w:rsidRPr="007350DD">
        <w:t xml:space="preserve"> </w:t>
      </w:r>
    </w:p>
    <w:p w:rsidR="006564B6" w:rsidRPr="007350DD" w:rsidRDefault="006564B6" w:rsidP="009E22FF">
      <w:pPr>
        <w:pStyle w:val="SingleTxtG"/>
      </w:pPr>
      <w:r w:rsidRPr="007350DD">
        <w:t>41.</w:t>
      </w:r>
      <w:r w:rsidRPr="007350DD">
        <w:tab/>
        <w:t>The</w:t>
      </w:r>
      <w:r w:rsidR="001327BC" w:rsidRPr="007350DD">
        <w:t xml:space="preserve"> </w:t>
      </w:r>
      <w:r w:rsidRPr="007350DD">
        <w:t>Student</w:t>
      </w:r>
      <w:r w:rsidR="001327BC" w:rsidRPr="007350DD">
        <w:t xml:space="preserve"> </w:t>
      </w:r>
      <w:r w:rsidRPr="007350DD">
        <w:t>Services</w:t>
      </w:r>
      <w:r w:rsidR="001327BC" w:rsidRPr="007350DD">
        <w:t xml:space="preserve"> </w:t>
      </w:r>
      <w:r w:rsidRPr="007350DD">
        <w:t>section</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which</w:t>
      </w:r>
      <w:r w:rsidR="001327BC" w:rsidRPr="007350DD">
        <w:t xml:space="preserve"> </w:t>
      </w:r>
      <w:r w:rsidRPr="007350DD">
        <w:t>was</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1997,</w:t>
      </w:r>
      <w:r w:rsidR="001327BC" w:rsidRPr="007350DD">
        <w:t xml:space="preserve"> </w:t>
      </w:r>
      <w:r w:rsidRPr="007350DD">
        <w:t>provides</w:t>
      </w:r>
      <w:r w:rsidR="001327BC" w:rsidRPr="007350DD">
        <w:t xml:space="preserve"> </w:t>
      </w:r>
      <w:r w:rsidRPr="007350DD">
        <w:t>support</w:t>
      </w:r>
      <w:r w:rsidR="001327BC" w:rsidRPr="007350DD">
        <w:t xml:space="preserve"> </w:t>
      </w:r>
      <w:r w:rsidRPr="007350DD">
        <w:t>to</w:t>
      </w:r>
      <w:r w:rsidR="001327BC" w:rsidRPr="007350DD">
        <w:t xml:space="preserve"> </w:t>
      </w:r>
      <w:r w:rsidRPr="007350DD">
        <w:t>parents/guardians,</w:t>
      </w:r>
      <w:r w:rsidR="001327BC" w:rsidRPr="007350DD">
        <w:t xml:space="preserve"> </w:t>
      </w:r>
      <w:r w:rsidRPr="007350DD">
        <w:t>teachers</w:t>
      </w:r>
      <w:r w:rsidR="001327BC" w:rsidRPr="007350DD">
        <w:t xml:space="preserve"> </w:t>
      </w:r>
      <w:r w:rsidRPr="007350DD">
        <w:t>and</w:t>
      </w:r>
      <w:r w:rsidR="001327BC" w:rsidRPr="007350DD">
        <w:t xml:space="preserve"> </w:t>
      </w:r>
      <w:r w:rsidRPr="007350DD">
        <w:t>Guidance</w:t>
      </w:r>
      <w:r w:rsidR="001327BC" w:rsidRPr="007350DD">
        <w:t xml:space="preserve"> </w:t>
      </w:r>
      <w:r w:rsidRPr="007350DD">
        <w:t>Counsellors.</w:t>
      </w:r>
      <w:r w:rsidR="001327BC" w:rsidRPr="007350DD">
        <w:t xml:space="preserve"> </w:t>
      </w:r>
      <w:r w:rsidRPr="007350DD">
        <w:t>It</w:t>
      </w:r>
      <w:r w:rsidR="001327BC" w:rsidRPr="007350DD">
        <w:t xml:space="preserve"> </w:t>
      </w:r>
      <w:r w:rsidRPr="007350DD">
        <w:lastRenderedPageBreak/>
        <w:t>collaborates</w:t>
      </w:r>
      <w:r w:rsidR="001327BC" w:rsidRPr="007350DD">
        <w:t xml:space="preserve"> </w:t>
      </w:r>
      <w:r w:rsidRPr="007350DD">
        <w:t>and</w:t>
      </w:r>
      <w:r w:rsidR="001327BC" w:rsidRPr="007350DD">
        <w:t xml:space="preserve"> </w:t>
      </w:r>
      <w:r w:rsidRPr="007350DD">
        <w:t>consults</w:t>
      </w:r>
      <w:r w:rsidR="001327BC" w:rsidRPr="007350DD">
        <w:t xml:space="preserve"> </w:t>
      </w:r>
      <w:r w:rsidRPr="007350DD">
        <w:t>with</w:t>
      </w:r>
      <w:r w:rsidR="001327BC" w:rsidRPr="007350DD">
        <w:t xml:space="preserve"> </w:t>
      </w:r>
      <w:r w:rsidRPr="007350DD">
        <w:t>social</w:t>
      </w:r>
      <w:r w:rsidR="001327BC" w:rsidRPr="007350DD">
        <w:t xml:space="preserve"> </w:t>
      </w:r>
      <w:r w:rsidRPr="007350DD">
        <w:t>service</w:t>
      </w:r>
      <w:r w:rsidR="001327BC" w:rsidRPr="007350DD">
        <w:t xml:space="preserve"> </w:t>
      </w:r>
      <w:r w:rsidRPr="007350DD">
        <w:t>agencies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the</w:t>
      </w:r>
      <w:r w:rsidR="001327BC" w:rsidRPr="007350DD">
        <w:t xml:space="preserve"> </w:t>
      </w:r>
      <w:r w:rsidRPr="007350DD">
        <w:t>behavioural,</w:t>
      </w:r>
      <w:r w:rsidR="001327BC" w:rsidRPr="007350DD">
        <w:t xml:space="preserve"> </w:t>
      </w:r>
      <w:r w:rsidRPr="007350DD">
        <w:t>emotional,</w:t>
      </w:r>
      <w:r w:rsidR="001327BC" w:rsidRPr="007350DD">
        <w:t xml:space="preserve"> </w:t>
      </w:r>
      <w:r w:rsidRPr="007350DD">
        <w:t>social</w:t>
      </w:r>
      <w:r w:rsidR="001327BC" w:rsidRPr="007350DD">
        <w:t xml:space="preserve"> </w:t>
      </w:r>
      <w:r w:rsidRPr="007350DD">
        <w:t>and</w:t>
      </w:r>
      <w:r w:rsidR="001327BC" w:rsidRPr="007350DD">
        <w:t xml:space="preserve"> </w:t>
      </w:r>
      <w:r w:rsidRPr="007350DD">
        <w:t>intellectual</w:t>
      </w:r>
      <w:r w:rsidR="001327BC" w:rsidRPr="007350DD">
        <w:t xml:space="preserve"> </w:t>
      </w:r>
      <w:r w:rsidRPr="007350DD">
        <w:t>needs</w:t>
      </w:r>
      <w:r w:rsidR="001327BC" w:rsidRPr="007350DD">
        <w:t xml:space="preserve"> </w:t>
      </w:r>
      <w:r w:rsidRPr="007350DD">
        <w:t>of</w:t>
      </w:r>
      <w:r w:rsidR="001327BC" w:rsidRPr="007350DD">
        <w:t xml:space="preserve"> </w:t>
      </w:r>
      <w:r w:rsidRPr="007350DD">
        <w:t>children</w:t>
      </w:r>
      <w:r w:rsidR="001327BC" w:rsidRPr="007350DD">
        <w:t xml:space="preserve"> </w:t>
      </w:r>
      <w:r w:rsidRPr="007350DD">
        <w:t>are</w:t>
      </w:r>
      <w:r w:rsidR="001327BC" w:rsidRPr="007350DD">
        <w:t xml:space="preserve"> </w:t>
      </w:r>
      <w:r w:rsidRPr="007350DD">
        <w:t>met</w:t>
      </w:r>
      <w:r w:rsidR="001327BC" w:rsidRPr="007350DD">
        <w:t xml:space="preserve"> </w:t>
      </w:r>
      <w:r w:rsidRPr="007350DD">
        <w:t>in</w:t>
      </w:r>
      <w:r w:rsidR="001327BC" w:rsidRPr="007350DD">
        <w:t xml:space="preserve"> </w:t>
      </w:r>
      <w:r w:rsidRPr="007350DD">
        <w:t>a</w:t>
      </w:r>
      <w:r w:rsidR="001327BC" w:rsidRPr="007350DD">
        <w:t xml:space="preserve"> </w:t>
      </w:r>
      <w:r w:rsidRPr="007350DD">
        <w:t>holistic</w:t>
      </w:r>
      <w:r w:rsidR="001327BC" w:rsidRPr="007350DD">
        <w:t xml:space="preserve"> </w:t>
      </w:r>
      <w:r w:rsidRPr="007350DD">
        <w:t>way.</w:t>
      </w:r>
      <w:r w:rsidR="001327BC" w:rsidRPr="007350DD">
        <w:t xml:space="preserve"> </w:t>
      </w:r>
      <w:r w:rsidRPr="007350DD">
        <w:t>Guidance</w:t>
      </w:r>
      <w:r w:rsidR="001327BC" w:rsidRPr="007350DD">
        <w:t xml:space="preserve"> </w:t>
      </w:r>
      <w:r w:rsidRPr="007350DD">
        <w:t>Counsellors</w:t>
      </w:r>
      <w:r w:rsidR="001327BC" w:rsidRPr="007350DD">
        <w:t xml:space="preserve"> </w:t>
      </w:r>
      <w:r w:rsidRPr="007350DD">
        <w:t>are</w:t>
      </w:r>
      <w:r w:rsidR="001327BC" w:rsidRPr="007350DD">
        <w:t xml:space="preserve"> </w:t>
      </w:r>
      <w:r w:rsidRPr="007350DD">
        <w:t>placed</w:t>
      </w:r>
      <w:r w:rsidR="001327BC" w:rsidRPr="007350DD">
        <w:t xml:space="preserve"> </w:t>
      </w:r>
      <w:r w:rsidRPr="007350DD">
        <w:t>in</w:t>
      </w:r>
      <w:r w:rsidR="001327BC" w:rsidRPr="007350DD">
        <w:t xml:space="preserve"> </w:t>
      </w:r>
      <w:r w:rsidRPr="007350DD">
        <w:t>each</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There</w:t>
      </w:r>
      <w:r w:rsidR="001327BC" w:rsidRPr="007350DD">
        <w:t xml:space="preserve"> </w:t>
      </w:r>
      <w:r w:rsidRPr="007350DD">
        <w:t>is</w:t>
      </w:r>
      <w:r w:rsidR="001327BC" w:rsidRPr="007350DD">
        <w:t xml:space="preserve"> </w:t>
      </w:r>
      <w:r w:rsidRPr="007350DD">
        <w:t>also</w:t>
      </w:r>
      <w:r w:rsidR="001327BC" w:rsidRPr="007350DD">
        <w:t xml:space="preserve"> </w:t>
      </w:r>
      <w:r w:rsidRPr="007350DD">
        <w:t>a</w:t>
      </w:r>
      <w:r w:rsidR="001327BC" w:rsidRPr="007350DD">
        <w:t xml:space="preserve"> </w:t>
      </w:r>
      <w:r w:rsidRPr="007350DD">
        <w:t>parental</w:t>
      </w:r>
      <w:r w:rsidR="001327BC" w:rsidRPr="007350DD">
        <w:t xml:space="preserve"> </w:t>
      </w:r>
      <w:r w:rsidRPr="007350DD">
        <w:t>involvement</w:t>
      </w:r>
      <w:r w:rsidR="001327BC" w:rsidRPr="007350DD">
        <w:t xml:space="preserve"> </w:t>
      </w:r>
      <w:r w:rsidRPr="007350DD">
        <w:t>aspect</w:t>
      </w:r>
      <w:r w:rsidR="001327BC" w:rsidRPr="007350DD">
        <w:t xml:space="preserve"> </w:t>
      </w:r>
      <w:r w:rsidRPr="007350DD">
        <w:t>to</w:t>
      </w:r>
      <w:r w:rsidR="001327BC" w:rsidRPr="007350DD">
        <w:t xml:space="preserve"> </w:t>
      </w:r>
      <w:r w:rsidRPr="007350DD">
        <w:t>the</w:t>
      </w:r>
      <w:r w:rsidR="001327BC" w:rsidRPr="007350DD">
        <w:t xml:space="preserve"> </w:t>
      </w:r>
      <w:r w:rsidRPr="007350DD">
        <w:t>services</w:t>
      </w:r>
      <w:r w:rsidR="001327BC" w:rsidRPr="007350DD">
        <w:t xml:space="preserve"> </w:t>
      </w:r>
      <w:r w:rsidRPr="007350DD">
        <w:t>offered</w:t>
      </w:r>
      <w:r w:rsidR="001327BC" w:rsidRPr="007350DD">
        <w:t xml:space="preserve"> </w:t>
      </w:r>
      <w:r w:rsidRPr="007350DD">
        <w:t>by</w:t>
      </w:r>
      <w:r w:rsidR="001327BC" w:rsidRPr="007350DD">
        <w:t xml:space="preserve"> </w:t>
      </w:r>
      <w:r w:rsidRPr="007350DD">
        <w:t>the</w:t>
      </w:r>
      <w:r w:rsidR="001327BC" w:rsidRPr="007350DD">
        <w:t xml:space="preserve"> </w:t>
      </w:r>
      <w:r w:rsidRPr="007350DD">
        <w:t>Student</w:t>
      </w:r>
      <w:r w:rsidR="001327BC" w:rsidRPr="007350DD">
        <w:t xml:space="preserve"> </w:t>
      </w:r>
      <w:r w:rsidRPr="007350DD">
        <w:t>Services</w:t>
      </w:r>
      <w:r w:rsidR="001327BC" w:rsidRPr="007350DD">
        <w:t xml:space="preserve"> </w:t>
      </w:r>
      <w:r w:rsidRPr="007350DD">
        <w:t>section.</w:t>
      </w:r>
      <w:r w:rsidR="001327BC" w:rsidRPr="007350DD">
        <w:t xml:space="preserve"> </w:t>
      </w:r>
      <w:r w:rsidRPr="007350DD">
        <w:t>Parent</w:t>
      </w:r>
      <w:r w:rsidR="001327BC" w:rsidRPr="007350DD">
        <w:t xml:space="preserve"> </w:t>
      </w:r>
      <w:r w:rsidRPr="007350DD">
        <w:t>sessions,</w:t>
      </w:r>
      <w:r w:rsidR="001327BC" w:rsidRPr="007350DD">
        <w:t xml:space="preserve"> </w:t>
      </w:r>
      <w:r w:rsidRPr="007350DD">
        <w:t>workshops</w:t>
      </w:r>
      <w:r w:rsidR="001327BC" w:rsidRPr="007350DD">
        <w:t xml:space="preserve"> </w:t>
      </w:r>
      <w:r w:rsidRPr="007350DD">
        <w:t>and</w:t>
      </w:r>
      <w:r w:rsidR="001327BC" w:rsidRPr="007350DD">
        <w:t xml:space="preserve"> </w:t>
      </w:r>
      <w:r w:rsidRPr="007350DD">
        <w:t>programmes</w:t>
      </w:r>
      <w:r w:rsidR="001327BC" w:rsidRPr="007350DD">
        <w:t xml:space="preserve"> </w:t>
      </w:r>
      <w:r w:rsidRPr="007350DD">
        <w:t>are</w:t>
      </w:r>
      <w:r w:rsidR="001327BC" w:rsidRPr="007350DD">
        <w:t xml:space="preserve"> </w:t>
      </w:r>
      <w:r w:rsidRPr="007350DD">
        <w:t>co-ordinated</w:t>
      </w:r>
      <w:r w:rsidR="001327BC" w:rsidRPr="007350DD">
        <w:t xml:space="preserve"> </w:t>
      </w:r>
      <w:r w:rsidRPr="007350DD">
        <w:t>and</w:t>
      </w:r>
      <w:r w:rsidR="001327BC" w:rsidRPr="007350DD">
        <w:t xml:space="preserve"> </w:t>
      </w:r>
      <w:r w:rsidRPr="007350DD">
        <w:t>conducted</w:t>
      </w:r>
      <w:r w:rsidR="001327BC" w:rsidRPr="007350DD">
        <w:t xml:space="preserve"> </w:t>
      </w:r>
      <w:r w:rsidRPr="007350DD">
        <w:t>for</w:t>
      </w:r>
      <w:r w:rsidR="001327BC" w:rsidRPr="007350DD">
        <w:t xml:space="preserve"> </w:t>
      </w:r>
      <w:r w:rsidRPr="007350DD">
        <w:t>parents</w:t>
      </w:r>
      <w:r w:rsidR="001327BC" w:rsidRPr="007350DD">
        <w:t xml:space="preserve"> </w:t>
      </w:r>
      <w:r w:rsidRPr="007350DD">
        <w:t>to</w:t>
      </w:r>
      <w:r w:rsidR="001327BC" w:rsidRPr="007350DD">
        <w:t xml:space="preserve"> </w:t>
      </w:r>
      <w:r w:rsidRPr="007350DD">
        <w:t>raise</w:t>
      </w:r>
      <w:r w:rsidR="001327BC" w:rsidRPr="007350DD">
        <w:t xml:space="preserve"> </w:t>
      </w:r>
      <w:r w:rsidRPr="007350DD">
        <w:t>their</w:t>
      </w:r>
      <w:r w:rsidR="001327BC" w:rsidRPr="007350DD">
        <w:t xml:space="preserve"> </w:t>
      </w:r>
      <w:r w:rsidRPr="007350DD">
        <w:t>level</w:t>
      </w:r>
      <w:r w:rsidR="001327BC" w:rsidRPr="007350DD">
        <w:t xml:space="preserve"> </w:t>
      </w:r>
      <w:r w:rsidRPr="007350DD">
        <w:t>of</w:t>
      </w:r>
      <w:r w:rsidR="001327BC" w:rsidRPr="007350DD">
        <w:t xml:space="preserve"> </w:t>
      </w:r>
      <w:r w:rsidRPr="007350DD">
        <w:t>awareness</w:t>
      </w:r>
      <w:r w:rsidR="001327BC" w:rsidRPr="007350DD">
        <w:t xml:space="preserve"> </w:t>
      </w:r>
      <w:r w:rsidRPr="007350DD">
        <w:t>in</w:t>
      </w:r>
      <w:r w:rsidR="001327BC" w:rsidRPr="007350DD">
        <w:t xml:space="preserve"> </w:t>
      </w:r>
      <w:r w:rsidRPr="007350DD">
        <w:t>helping</w:t>
      </w:r>
      <w:r w:rsidR="001327BC" w:rsidRPr="007350DD">
        <w:t xml:space="preserve"> </w:t>
      </w:r>
      <w:r w:rsidRPr="007350DD">
        <w:t>their</w:t>
      </w:r>
      <w:r w:rsidR="001327BC" w:rsidRPr="007350DD">
        <w:t xml:space="preserve"> </w:t>
      </w:r>
      <w:r w:rsidRPr="007350DD">
        <w:t>children</w:t>
      </w:r>
      <w:r w:rsidR="001327BC" w:rsidRPr="007350DD">
        <w:t xml:space="preserve"> </w:t>
      </w:r>
      <w:r w:rsidRPr="007350DD">
        <w:t>with</w:t>
      </w:r>
      <w:r w:rsidR="001327BC" w:rsidRPr="007350DD">
        <w:t xml:space="preserve"> </w:t>
      </w:r>
      <w:r w:rsidRPr="007350DD">
        <w:t>the</w:t>
      </w:r>
      <w:r w:rsidR="001327BC" w:rsidRPr="007350DD">
        <w:t xml:space="preserve"> </w:t>
      </w:r>
      <w:r w:rsidRPr="007350DD">
        <w:t>challenges</w:t>
      </w:r>
      <w:r w:rsidR="001327BC" w:rsidRPr="007350DD">
        <w:t xml:space="preserve"> </w:t>
      </w:r>
      <w:r w:rsidRPr="007350DD">
        <w:t>they</w:t>
      </w:r>
      <w:r w:rsidR="001327BC" w:rsidRPr="007350DD">
        <w:t xml:space="preserve"> </w:t>
      </w:r>
      <w:r w:rsidRPr="007350DD">
        <w:t>face.</w:t>
      </w:r>
      <w:r w:rsidR="001327BC" w:rsidRPr="007350DD">
        <w:t xml:space="preserve"> </w:t>
      </w:r>
      <w:r w:rsidRPr="007350DD">
        <w:t>Counselling</w:t>
      </w:r>
      <w:r w:rsidR="001327BC" w:rsidRPr="007350DD">
        <w:t xml:space="preserve"> </w:t>
      </w:r>
      <w:r w:rsidRPr="007350DD">
        <w:t>and</w:t>
      </w:r>
      <w:r w:rsidR="001327BC" w:rsidRPr="007350DD">
        <w:t xml:space="preserve"> </w:t>
      </w:r>
      <w:r w:rsidRPr="007350DD">
        <w:t>support</w:t>
      </w:r>
      <w:r w:rsidR="001327BC" w:rsidRPr="007350DD">
        <w:t xml:space="preserve"> </w:t>
      </w:r>
      <w:r w:rsidRPr="007350DD">
        <w:t>are</w:t>
      </w:r>
      <w:r w:rsidR="001327BC" w:rsidRPr="007350DD">
        <w:t xml:space="preserve"> </w:t>
      </w:r>
      <w:r w:rsidRPr="007350DD">
        <w:t>provided</w:t>
      </w:r>
      <w:r w:rsidR="001327BC" w:rsidRPr="007350DD">
        <w:t xml:space="preserve"> </w:t>
      </w:r>
      <w:r w:rsidRPr="007350DD">
        <w:t>for</w:t>
      </w:r>
      <w:r w:rsidR="001327BC" w:rsidRPr="007350DD">
        <w:t xml:space="preserve"> </w:t>
      </w:r>
      <w:r w:rsidRPr="007350DD">
        <w:t>individual</w:t>
      </w:r>
      <w:r w:rsidR="001327BC" w:rsidRPr="007350DD">
        <w:t xml:space="preserve"> </w:t>
      </w:r>
      <w:r w:rsidRPr="007350DD">
        <w:t>students</w:t>
      </w:r>
      <w:r w:rsidR="001327BC" w:rsidRPr="007350DD">
        <w:t xml:space="preserve"> </w:t>
      </w:r>
      <w:r w:rsidRPr="007350DD">
        <w:t>and</w:t>
      </w:r>
      <w:r w:rsidR="001327BC" w:rsidRPr="007350DD">
        <w:t xml:space="preserve"> </w:t>
      </w:r>
      <w:r w:rsidRPr="007350DD">
        <w:t>their</w:t>
      </w:r>
      <w:r w:rsidR="001327BC" w:rsidRPr="007350DD">
        <w:t xml:space="preserve"> </w:t>
      </w:r>
      <w:r w:rsidRPr="007350DD">
        <w:t>families.</w:t>
      </w:r>
      <w:r w:rsidR="001327BC" w:rsidRPr="007350DD">
        <w:t xml:space="preserve"> </w:t>
      </w:r>
      <w:r w:rsidRPr="007350DD">
        <w:t>Support</w:t>
      </w:r>
      <w:r w:rsidR="001327BC" w:rsidRPr="007350DD">
        <w:t xml:space="preserve"> </w:t>
      </w:r>
      <w:r w:rsidRPr="007350DD">
        <w:t>is</w:t>
      </w:r>
      <w:r w:rsidR="001327BC" w:rsidRPr="007350DD">
        <w:t xml:space="preserve"> </w:t>
      </w:r>
      <w:r w:rsidRPr="007350DD">
        <w:t>also</w:t>
      </w:r>
      <w:r w:rsidR="001327BC" w:rsidRPr="007350DD">
        <w:t xml:space="preserve"> </w:t>
      </w:r>
      <w:r w:rsidRPr="007350DD">
        <w:t>offered</w:t>
      </w:r>
      <w:r w:rsidR="001327BC" w:rsidRPr="007350DD">
        <w:t xml:space="preserve"> </w:t>
      </w:r>
      <w:r w:rsidRPr="007350DD">
        <w:t>to</w:t>
      </w:r>
      <w:r w:rsidR="001327BC" w:rsidRPr="007350DD">
        <w:t xml:space="preserve"> </w:t>
      </w:r>
      <w:r w:rsidRPr="007350DD">
        <w:t>principals</w:t>
      </w:r>
      <w:r w:rsidR="001327BC" w:rsidRPr="007350DD">
        <w:t xml:space="preserve"> </w:t>
      </w:r>
      <w:r w:rsidRPr="007350DD">
        <w:t>and</w:t>
      </w:r>
      <w:r w:rsidR="001327BC" w:rsidRPr="007350DD">
        <w:t xml:space="preserve"> </w:t>
      </w:r>
      <w:r w:rsidRPr="007350DD">
        <w:t>teachers</w:t>
      </w:r>
      <w:r w:rsidR="001327BC" w:rsidRPr="007350DD">
        <w:t xml:space="preserve"> </w:t>
      </w:r>
      <w:r w:rsidRPr="007350DD">
        <w:t>to</w:t>
      </w:r>
      <w:r w:rsidR="001327BC" w:rsidRPr="007350DD">
        <w:t xml:space="preserve"> </w:t>
      </w:r>
      <w:r w:rsidRPr="007350DD">
        <w:t>help</w:t>
      </w:r>
      <w:r w:rsidR="001327BC" w:rsidRPr="007350DD">
        <w:t xml:space="preserve"> </w:t>
      </w:r>
      <w:r w:rsidRPr="007350DD">
        <w:t>them</w:t>
      </w:r>
      <w:r w:rsidR="001327BC" w:rsidRPr="007350DD">
        <w:t xml:space="preserve"> </w:t>
      </w:r>
      <w:r w:rsidRPr="007350DD">
        <w:t>to</w:t>
      </w:r>
      <w:r w:rsidR="001327BC" w:rsidRPr="007350DD">
        <w:t xml:space="preserve"> </w:t>
      </w:r>
      <w:r w:rsidRPr="007350DD">
        <w:t>meet</w:t>
      </w:r>
      <w:r w:rsidR="001327BC" w:rsidRPr="007350DD">
        <w:t xml:space="preserve"> </w:t>
      </w:r>
      <w:r w:rsidRPr="007350DD">
        <w:t>the</w:t>
      </w:r>
      <w:r w:rsidR="001327BC" w:rsidRPr="007350DD">
        <w:t xml:space="preserve"> </w:t>
      </w:r>
      <w:r w:rsidRPr="007350DD">
        <w:t>individualized</w:t>
      </w:r>
      <w:r w:rsidR="001327BC" w:rsidRPr="007350DD">
        <w:t xml:space="preserve"> </w:t>
      </w:r>
      <w:r w:rsidRPr="007350DD">
        <w:t>needs</w:t>
      </w:r>
      <w:r w:rsidR="001327BC" w:rsidRPr="007350DD">
        <w:t xml:space="preserve"> </w:t>
      </w:r>
      <w:r w:rsidRPr="007350DD">
        <w:t>of</w:t>
      </w:r>
      <w:r w:rsidR="001327BC" w:rsidRPr="007350DD">
        <w:t xml:space="preserve"> </w:t>
      </w:r>
      <w:r w:rsidRPr="007350DD">
        <w:t>students.</w:t>
      </w:r>
      <w:r w:rsidR="001327BC" w:rsidRPr="007350DD">
        <w:t xml:space="preserve"> </w:t>
      </w:r>
      <w:r w:rsidRPr="007350DD">
        <w:t>Consultations</w:t>
      </w:r>
      <w:r w:rsidR="001327BC" w:rsidRPr="007350DD">
        <w:t xml:space="preserve"> </w:t>
      </w:r>
      <w:r w:rsidRPr="007350DD">
        <w:t>with</w:t>
      </w:r>
      <w:r w:rsidR="001327BC" w:rsidRPr="007350DD">
        <w:t xml:space="preserve"> </w:t>
      </w:r>
      <w:r w:rsidRPr="007350DD">
        <w:t>other</w:t>
      </w:r>
      <w:r w:rsidR="001327BC" w:rsidRPr="007350DD">
        <w:t xml:space="preserve"> </w:t>
      </w:r>
      <w:r w:rsidRPr="007350DD">
        <w:t>professionals</w:t>
      </w:r>
      <w:r w:rsidR="001327BC" w:rsidRPr="007350DD">
        <w:t xml:space="preserve"> </w:t>
      </w:r>
      <w:r w:rsidRPr="007350DD">
        <w:t>are</w:t>
      </w:r>
      <w:r w:rsidR="001327BC" w:rsidRPr="007350DD">
        <w:t xml:space="preserve"> </w:t>
      </w:r>
      <w:r w:rsidRPr="007350DD">
        <w:t>made</w:t>
      </w:r>
      <w:r w:rsidR="001327BC" w:rsidRPr="007350DD">
        <w:t xml:space="preserve"> </w:t>
      </w:r>
      <w:r w:rsidRPr="007350DD">
        <w:t>when</w:t>
      </w:r>
      <w:r w:rsidR="001327BC" w:rsidRPr="007350DD">
        <w:t xml:space="preserve"> </w:t>
      </w:r>
      <w:r w:rsidRPr="007350DD">
        <w:t>necessary.</w:t>
      </w:r>
      <w:r w:rsidR="006461CD" w:rsidRPr="007350DD">
        <w:t xml:space="preserve"> </w:t>
      </w:r>
      <w:r w:rsidRPr="007350DD">
        <w:t>The</w:t>
      </w:r>
      <w:r w:rsidR="001327BC" w:rsidRPr="007350DD">
        <w:t xml:space="preserve"> </w:t>
      </w:r>
      <w:r w:rsidRPr="007350DD">
        <w:t>Education</w:t>
      </w:r>
      <w:r w:rsidR="001327BC" w:rsidRPr="007350DD">
        <w:t xml:space="preserve"> </w:t>
      </w:r>
      <w:r w:rsidRPr="007350DD">
        <w:t>Officer</w:t>
      </w:r>
      <w:r w:rsidR="001327BC" w:rsidRPr="007350DD">
        <w:t xml:space="preserve"> </w:t>
      </w:r>
      <w:r w:rsidRPr="007350DD">
        <w:t>(Counselling)</w:t>
      </w:r>
      <w:r w:rsidR="001327BC" w:rsidRPr="007350DD">
        <w:t xml:space="preserve"> </w:t>
      </w:r>
      <w:r w:rsidRPr="007350DD">
        <w:t>provides</w:t>
      </w:r>
      <w:r w:rsidR="001327BC" w:rsidRPr="007350DD">
        <w:t xml:space="preserve"> </w:t>
      </w:r>
      <w:r w:rsidRPr="007350DD">
        <w:t>group</w:t>
      </w:r>
      <w:r w:rsidR="001327BC" w:rsidRPr="007350DD">
        <w:t xml:space="preserve"> </w:t>
      </w:r>
      <w:r w:rsidRPr="007350DD">
        <w:t>therapy</w:t>
      </w:r>
      <w:r w:rsidR="001327BC" w:rsidRPr="007350DD">
        <w:t xml:space="preserve"> </w:t>
      </w:r>
      <w:r w:rsidRPr="007350DD">
        <w:t>at</w:t>
      </w:r>
      <w:r w:rsidR="001327BC" w:rsidRPr="007350DD">
        <w:t xml:space="preserve"> </w:t>
      </w:r>
      <w:r w:rsidRPr="007350DD">
        <w:t>the</w:t>
      </w:r>
      <w:r w:rsidR="001327BC" w:rsidRPr="007350DD">
        <w:t xml:space="preserve"> </w:t>
      </w:r>
      <w:r w:rsidRPr="007350DD">
        <w:t>school</w:t>
      </w:r>
      <w:r w:rsidR="001327BC" w:rsidRPr="007350DD">
        <w:t xml:space="preserve"> </w:t>
      </w:r>
      <w:r w:rsidRPr="007350DD">
        <w:t>level.</w:t>
      </w:r>
      <w:r w:rsidR="006461CD" w:rsidRPr="007350DD">
        <w:t xml:space="preserve"> </w:t>
      </w:r>
      <w:r w:rsidRPr="007350DD">
        <w:t>Liaising</w:t>
      </w:r>
      <w:r w:rsidR="001327BC" w:rsidRPr="007350DD">
        <w:t xml:space="preserve"> </w:t>
      </w:r>
      <w:r w:rsidRPr="007350DD">
        <w:t>and</w:t>
      </w:r>
      <w:r w:rsidR="001327BC" w:rsidRPr="007350DD">
        <w:t xml:space="preserve"> </w:t>
      </w:r>
      <w:r w:rsidRPr="007350DD">
        <w:t>consulting</w:t>
      </w:r>
      <w:r w:rsidR="001327BC" w:rsidRPr="007350DD">
        <w:t xml:space="preserve"> </w:t>
      </w:r>
      <w:r w:rsidRPr="007350DD">
        <w:t>with</w:t>
      </w:r>
      <w:r w:rsidR="001327BC" w:rsidRPr="007350DD">
        <w:t xml:space="preserve"> </w:t>
      </w:r>
      <w:r w:rsidRPr="007350DD">
        <w:t>social</w:t>
      </w:r>
      <w:r w:rsidR="001327BC" w:rsidRPr="007350DD">
        <w:t xml:space="preserve"> </w:t>
      </w:r>
      <w:r w:rsidRPr="007350DD">
        <w:t>service</w:t>
      </w:r>
      <w:r w:rsidR="001327BC" w:rsidRPr="007350DD">
        <w:t xml:space="preserve"> </w:t>
      </w:r>
      <w:r w:rsidRPr="007350DD">
        <w:t>agencies</w:t>
      </w:r>
      <w:r w:rsidR="001327BC" w:rsidRPr="007350DD">
        <w:t xml:space="preserve"> </w:t>
      </w:r>
      <w:r w:rsidRPr="007350DD">
        <w:t>is</w:t>
      </w:r>
      <w:r w:rsidR="001327BC" w:rsidRPr="007350DD">
        <w:t xml:space="preserve"> </w:t>
      </w:r>
      <w:r w:rsidRPr="007350DD">
        <w:t>necessary</w:t>
      </w:r>
      <w:r w:rsidR="001327BC" w:rsidRPr="007350DD">
        <w:t xml:space="preserve"> </w:t>
      </w:r>
      <w:r w:rsidRPr="007350DD">
        <w:t>in</w:t>
      </w:r>
      <w:r w:rsidR="001327BC" w:rsidRPr="007350DD">
        <w:t xml:space="preserve"> </w:t>
      </w:r>
      <w:r w:rsidRPr="007350DD">
        <w:t>many</w:t>
      </w:r>
      <w:r w:rsidR="001327BC" w:rsidRPr="007350DD">
        <w:t xml:space="preserve"> </w:t>
      </w:r>
      <w:r w:rsidRPr="007350DD">
        <w:t>of</w:t>
      </w:r>
      <w:r w:rsidR="001327BC" w:rsidRPr="007350DD">
        <w:t xml:space="preserve"> </w:t>
      </w:r>
      <w:r w:rsidRPr="007350DD">
        <w:t>the</w:t>
      </w:r>
      <w:r w:rsidR="001327BC" w:rsidRPr="007350DD">
        <w:t xml:space="preserve"> </w:t>
      </w:r>
      <w:r w:rsidRPr="007350DD">
        <w:t>cases.</w:t>
      </w:r>
      <w:r w:rsidR="001327BC" w:rsidRPr="007350DD">
        <w:t xml:space="preserve"> </w:t>
      </w:r>
      <w:r w:rsidRPr="007350DD">
        <w:t>Workshops</w:t>
      </w:r>
      <w:r w:rsidR="001327BC" w:rsidRPr="007350DD">
        <w:t xml:space="preserve"> </w:t>
      </w:r>
      <w:r w:rsidRPr="007350DD">
        <w:t>and</w:t>
      </w:r>
      <w:r w:rsidR="001327BC" w:rsidRPr="007350DD">
        <w:t xml:space="preserve"> </w:t>
      </w:r>
      <w:r w:rsidRPr="007350DD">
        <w:t>seminars</w:t>
      </w:r>
      <w:r w:rsidR="001327BC" w:rsidRPr="007350DD">
        <w:t xml:space="preserve"> </w:t>
      </w:r>
      <w:r w:rsidRPr="007350DD">
        <w:t>are</w:t>
      </w:r>
      <w:r w:rsidR="001327BC" w:rsidRPr="007350DD">
        <w:t xml:space="preserve"> </w:t>
      </w:r>
      <w:r w:rsidRPr="007350DD">
        <w:t>offered</w:t>
      </w:r>
      <w:r w:rsidR="001327BC" w:rsidRPr="007350DD">
        <w:t xml:space="preserve"> </w:t>
      </w:r>
      <w:r w:rsidRPr="007350DD">
        <w:t>to</w:t>
      </w:r>
      <w:r w:rsidR="001327BC" w:rsidRPr="007350DD">
        <w:t xml:space="preserve"> </w:t>
      </w:r>
      <w:r w:rsidRPr="007350DD">
        <w:t>parents/guardians</w:t>
      </w:r>
      <w:r w:rsidR="001327BC" w:rsidRPr="007350DD">
        <w:t xml:space="preserve"> </w:t>
      </w:r>
      <w:r w:rsidRPr="007350DD">
        <w:t>as</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counselling</w:t>
      </w:r>
      <w:r w:rsidR="001327BC" w:rsidRPr="007350DD">
        <w:t xml:space="preserve"> </w:t>
      </w:r>
      <w:r w:rsidRPr="007350DD">
        <w:t>services</w:t>
      </w:r>
      <w:r w:rsidR="001327BC" w:rsidRPr="007350DD">
        <w:t xml:space="preserve"> </w:t>
      </w:r>
      <w:r w:rsidRPr="007350DD">
        <w:t>offered.</w:t>
      </w:r>
      <w:r w:rsidR="006461CD" w:rsidRPr="007350DD">
        <w:t xml:space="preserve"> </w:t>
      </w:r>
    </w:p>
    <w:p w:rsidR="001A20F2" w:rsidRPr="007350DD" w:rsidRDefault="006564B6" w:rsidP="001A20F2">
      <w:pPr>
        <w:pStyle w:val="SingleTxtG"/>
      </w:pPr>
      <w:r w:rsidRPr="007350DD">
        <w:t>Activities</w:t>
      </w:r>
      <w:r w:rsidR="001327BC" w:rsidRPr="007350DD">
        <w:t xml:space="preserve"> </w:t>
      </w:r>
      <w:r w:rsidRPr="007350DD">
        <w:t>undertaken</w:t>
      </w:r>
      <w:r w:rsidR="001327BC" w:rsidRPr="007350DD">
        <w:t xml:space="preserve"> </w:t>
      </w:r>
      <w:r w:rsidRPr="007350DD">
        <w:t>by</w:t>
      </w:r>
      <w:r w:rsidR="001327BC" w:rsidRPr="007350DD">
        <w:t xml:space="preserve"> </w:t>
      </w:r>
      <w:r w:rsidRPr="007350DD">
        <w:t>the</w:t>
      </w:r>
      <w:r w:rsidR="001327BC" w:rsidRPr="007350DD">
        <w:t xml:space="preserve"> </w:t>
      </w:r>
      <w:r w:rsidRPr="007350DD">
        <w:t>Counselling</w:t>
      </w:r>
      <w:r w:rsidR="001327BC" w:rsidRPr="007350DD">
        <w:t xml:space="preserve"> </w:t>
      </w:r>
      <w:r w:rsidRPr="007350DD">
        <w:t>Services</w:t>
      </w:r>
      <w:r w:rsidR="001327BC" w:rsidRPr="007350DD">
        <w:t xml:space="preserve"> </w:t>
      </w:r>
      <w:r w:rsidRPr="007350DD">
        <w:t>include:</w:t>
      </w:r>
      <w:r w:rsidR="001327BC" w:rsidRPr="007350DD">
        <w:t xml:space="preserve"> </w:t>
      </w:r>
    </w:p>
    <w:p w:rsidR="001A20F2" w:rsidRPr="007350DD" w:rsidRDefault="001A20F2" w:rsidP="001A20F2">
      <w:pPr>
        <w:pStyle w:val="SingleTxtG"/>
      </w:pPr>
      <w:r w:rsidRPr="007350DD">
        <w:tab/>
        <w:t>(a)</w:t>
      </w:r>
      <w:r w:rsidRPr="007350DD">
        <w:tab/>
        <w:t>S</w:t>
      </w:r>
      <w:r w:rsidR="006564B6" w:rsidRPr="007350DD">
        <w:t>tudent</w:t>
      </w:r>
      <w:r w:rsidR="001327BC" w:rsidRPr="007350DD">
        <w:t xml:space="preserve"> </w:t>
      </w:r>
      <w:r w:rsidR="006564B6" w:rsidRPr="007350DD">
        <w:t>observation</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classroom</w:t>
      </w:r>
      <w:r w:rsidRPr="007350DD">
        <w:t>;</w:t>
      </w:r>
    </w:p>
    <w:p w:rsidR="001A20F2" w:rsidRPr="007350DD" w:rsidRDefault="001A20F2" w:rsidP="001A20F2">
      <w:pPr>
        <w:pStyle w:val="SingleTxtG"/>
      </w:pPr>
      <w:r w:rsidRPr="007350DD">
        <w:tab/>
        <w:t>(b)</w:t>
      </w:r>
      <w:r w:rsidRPr="007350DD">
        <w:tab/>
        <w:t>T</w:t>
      </w:r>
      <w:r w:rsidR="006564B6" w:rsidRPr="007350DD">
        <w:t>eacher</w:t>
      </w:r>
      <w:r w:rsidR="001327BC" w:rsidRPr="007350DD">
        <w:t xml:space="preserve"> </w:t>
      </w:r>
      <w:r w:rsidR="006564B6" w:rsidRPr="007350DD">
        <w:t>consultation</w:t>
      </w:r>
      <w:r w:rsidRPr="007350DD">
        <w:t>;</w:t>
      </w:r>
    </w:p>
    <w:p w:rsidR="001A20F2" w:rsidRPr="007350DD" w:rsidRDefault="001A20F2" w:rsidP="001A20F2">
      <w:pPr>
        <w:pStyle w:val="SingleTxtG"/>
      </w:pPr>
      <w:r w:rsidRPr="007350DD">
        <w:tab/>
        <w:t>(c)</w:t>
      </w:r>
      <w:r w:rsidRPr="007350DD">
        <w:tab/>
        <w:t>B</w:t>
      </w:r>
      <w:r w:rsidR="006564B6" w:rsidRPr="007350DD">
        <w:t>ehavioural</w:t>
      </w:r>
      <w:r w:rsidR="001327BC" w:rsidRPr="007350DD">
        <w:t xml:space="preserve"> </w:t>
      </w:r>
      <w:r w:rsidR="006564B6" w:rsidRPr="007350DD">
        <w:t>modification</w:t>
      </w:r>
      <w:r w:rsidR="001327BC" w:rsidRPr="007350DD">
        <w:t xml:space="preserve"> </w:t>
      </w:r>
      <w:r w:rsidR="006564B6" w:rsidRPr="007350DD">
        <w:t>counselling</w:t>
      </w:r>
      <w:r w:rsidRPr="007350DD">
        <w:t>;</w:t>
      </w:r>
    </w:p>
    <w:p w:rsidR="001A20F2" w:rsidRPr="007350DD" w:rsidRDefault="001A20F2" w:rsidP="001A20F2">
      <w:pPr>
        <w:pStyle w:val="SingleTxtG"/>
      </w:pPr>
      <w:r w:rsidRPr="007350DD">
        <w:tab/>
        <w:t>(d)</w:t>
      </w:r>
      <w:r w:rsidRPr="007350DD">
        <w:tab/>
        <w:t>H</w:t>
      </w:r>
      <w:r w:rsidR="006564B6" w:rsidRPr="007350DD">
        <w:t>ome</w:t>
      </w:r>
      <w:r w:rsidR="001327BC" w:rsidRPr="007350DD">
        <w:t xml:space="preserve"> </w:t>
      </w:r>
      <w:r w:rsidR="006564B6" w:rsidRPr="007350DD">
        <w:t>visits</w:t>
      </w:r>
      <w:r w:rsidR="001327BC" w:rsidRPr="007350DD">
        <w:t xml:space="preserve"> </w:t>
      </w:r>
      <w:r w:rsidR="006564B6" w:rsidRPr="007350DD">
        <w:t>for</w:t>
      </w:r>
      <w:r w:rsidR="001327BC" w:rsidRPr="007350DD">
        <w:t xml:space="preserve"> </w:t>
      </w:r>
      <w:r w:rsidR="006564B6" w:rsidRPr="007350DD">
        <w:t>family</w:t>
      </w:r>
      <w:r w:rsidR="001327BC" w:rsidRPr="007350DD">
        <w:t xml:space="preserve"> </w:t>
      </w:r>
      <w:r w:rsidR="006564B6" w:rsidRPr="007350DD">
        <w:t>counselling</w:t>
      </w:r>
      <w:r w:rsidR="001327BC" w:rsidRPr="007350DD">
        <w:t xml:space="preserve"> </w:t>
      </w:r>
      <w:r w:rsidR="006564B6" w:rsidRPr="007350DD">
        <w:t>in</w:t>
      </w:r>
      <w:r w:rsidR="001327BC" w:rsidRPr="007350DD">
        <w:t xml:space="preserve"> </w:t>
      </w:r>
      <w:r w:rsidR="006564B6" w:rsidRPr="007350DD">
        <w:t>bereavement</w:t>
      </w:r>
      <w:r w:rsidRPr="007350DD">
        <w:t>;</w:t>
      </w:r>
    </w:p>
    <w:p w:rsidR="001A20F2" w:rsidRPr="007350DD" w:rsidRDefault="001A20F2" w:rsidP="00274B1B">
      <w:pPr>
        <w:pStyle w:val="SingleTxtG"/>
      </w:pPr>
      <w:r w:rsidRPr="007350DD">
        <w:tab/>
        <w:t>(</w:t>
      </w:r>
      <w:r w:rsidR="00274B1B" w:rsidRPr="007350DD">
        <w:t>e</w:t>
      </w:r>
      <w:r w:rsidRPr="007350DD">
        <w:t>)</w:t>
      </w:r>
      <w:r w:rsidRPr="007350DD">
        <w:tab/>
        <w:t>F</w:t>
      </w:r>
      <w:r w:rsidR="006564B6" w:rsidRPr="007350DD">
        <w:t>amily</w:t>
      </w:r>
      <w:r w:rsidR="001327BC" w:rsidRPr="007350DD">
        <w:t xml:space="preserve"> </w:t>
      </w:r>
      <w:r w:rsidR="006564B6" w:rsidRPr="007350DD">
        <w:t>counselling</w:t>
      </w:r>
      <w:r w:rsidR="001327BC" w:rsidRPr="007350DD">
        <w:t xml:space="preserve"> </w:t>
      </w:r>
      <w:r w:rsidR="006564B6" w:rsidRPr="007350DD">
        <w:t>sessions</w:t>
      </w:r>
      <w:r w:rsidRPr="007350DD">
        <w:t>;</w:t>
      </w:r>
    </w:p>
    <w:p w:rsidR="001A20F2" w:rsidRPr="007350DD" w:rsidRDefault="001A20F2" w:rsidP="00274B1B">
      <w:pPr>
        <w:pStyle w:val="SingleTxtG"/>
      </w:pPr>
      <w:r w:rsidRPr="007350DD">
        <w:tab/>
        <w:t>(</w:t>
      </w:r>
      <w:r w:rsidR="00274B1B" w:rsidRPr="007350DD">
        <w:t>f</w:t>
      </w:r>
      <w:r w:rsidRPr="007350DD">
        <w:t>)</w:t>
      </w:r>
      <w:r w:rsidRPr="007350DD">
        <w:tab/>
        <w:t>P</w:t>
      </w:r>
      <w:r w:rsidR="006564B6" w:rsidRPr="007350DD">
        <w:t>arent</w:t>
      </w:r>
      <w:r w:rsidR="001327BC" w:rsidRPr="007350DD">
        <w:t xml:space="preserve"> </w:t>
      </w:r>
      <w:r w:rsidR="006564B6" w:rsidRPr="007350DD">
        <w:t>workshops</w:t>
      </w:r>
      <w:r w:rsidRPr="007350DD">
        <w:t>;</w:t>
      </w:r>
    </w:p>
    <w:p w:rsidR="001A20F2" w:rsidRPr="007350DD" w:rsidRDefault="001A20F2" w:rsidP="00274B1B">
      <w:pPr>
        <w:pStyle w:val="SingleTxtG"/>
      </w:pPr>
      <w:r w:rsidRPr="007350DD">
        <w:tab/>
        <w:t>(</w:t>
      </w:r>
      <w:r w:rsidR="00274B1B" w:rsidRPr="007350DD">
        <w:t>g</w:t>
      </w:r>
      <w:r w:rsidRPr="007350DD">
        <w:t>)</w:t>
      </w:r>
      <w:r w:rsidRPr="007350DD">
        <w:tab/>
        <w:t>B</w:t>
      </w:r>
      <w:r w:rsidR="006564B6" w:rsidRPr="007350DD">
        <w:t>ereavement</w:t>
      </w:r>
      <w:r w:rsidR="001327BC" w:rsidRPr="007350DD">
        <w:t xml:space="preserve"> </w:t>
      </w:r>
      <w:r w:rsidR="006564B6" w:rsidRPr="007350DD">
        <w:t>counselling</w:t>
      </w:r>
      <w:r w:rsidRPr="007350DD">
        <w:t>;</w:t>
      </w:r>
    </w:p>
    <w:p w:rsidR="001A20F2" w:rsidRPr="007350DD" w:rsidRDefault="001A20F2" w:rsidP="00274B1B">
      <w:pPr>
        <w:pStyle w:val="SingleTxtG"/>
      </w:pPr>
      <w:r w:rsidRPr="007350DD">
        <w:tab/>
        <w:t>(</w:t>
      </w:r>
      <w:r w:rsidR="00274B1B" w:rsidRPr="007350DD">
        <w:t>h</w:t>
      </w:r>
      <w:r w:rsidRPr="007350DD">
        <w:t>)</w:t>
      </w:r>
      <w:r w:rsidRPr="007350DD">
        <w:tab/>
        <w:t>S</w:t>
      </w:r>
      <w:r w:rsidR="006564B6" w:rsidRPr="007350DD">
        <w:t>eminar</w:t>
      </w:r>
      <w:r w:rsidR="001327BC" w:rsidRPr="007350DD">
        <w:t xml:space="preserve"> </w:t>
      </w:r>
      <w:r w:rsidR="006564B6" w:rsidRPr="007350DD">
        <w:t>sessions</w:t>
      </w:r>
      <w:r w:rsidR="001327BC" w:rsidRPr="007350DD">
        <w:t xml:space="preserve"> </w:t>
      </w:r>
      <w:r w:rsidR="006564B6" w:rsidRPr="007350DD">
        <w:t>on</w:t>
      </w:r>
      <w:r w:rsidR="001327BC" w:rsidRPr="007350DD">
        <w:t xml:space="preserve"> </w:t>
      </w:r>
      <w:r w:rsidR="006564B6" w:rsidRPr="007350DD">
        <w:t>coping</w:t>
      </w:r>
      <w:r w:rsidR="001327BC" w:rsidRPr="007350DD">
        <w:t xml:space="preserve"> </w:t>
      </w:r>
      <w:r w:rsidR="006564B6" w:rsidRPr="007350DD">
        <w:t>with</w:t>
      </w:r>
      <w:r w:rsidR="001327BC" w:rsidRPr="007350DD">
        <w:t xml:space="preserve"> </w:t>
      </w:r>
      <w:r w:rsidR="006564B6" w:rsidRPr="007350DD">
        <w:t>loss</w:t>
      </w:r>
      <w:r w:rsidRPr="007350DD">
        <w:t>;</w:t>
      </w:r>
    </w:p>
    <w:p w:rsidR="006564B6" w:rsidRPr="007350DD" w:rsidRDefault="001A20F2" w:rsidP="00274B1B">
      <w:pPr>
        <w:pStyle w:val="SingleTxtG"/>
      </w:pPr>
      <w:r w:rsidRPr="007350DD">
        <w:tab/>
        <w:t>(</w:t>
      </w:r>
      <w:proofErr w:type="spellStart"/>
      <w:r w:rsidR="00274B1B" w:rsidRPr="007350DD">
        <w:t>i</w:t>
      </w:r>
      <w:proofErr w:type="spellEnd"/>
      <w:r w:rsidRPr="007350DD">
        <w:t>)</w:t>
      </w:r>
      <w:r w:rsidRPr="007350DD">
        <w:tab/>
        <w:t>W</w:t>
      </w:r>
      <w:r w:rsidR="006564B6" w:rsidRPr="007350DD">
        <w:t>ritten</w:t>
      </w:r>
      <w:r w:rsidR="001327BC" w:rsidRPr="007350DD">
        <w:t xml:space="preserve"> </w:t>
      </w:r>
      <w:r w:rsidR="006564B6" w:rsidRPr="007350DD">
        <w:t>evaluation</w:t>
      </w:r>
      <w:r w:rsidR="001327BC" w:rsidRPr="007350DD">
        <w:t xml:space="preserve"> </w:t>
      </w:r>
      <w:r w:rsidR="006564B6" w:rsidRPr="007350DD">
        <w:t>reports.</w:t>
      </w:r>
    </w:p>
    <w:p w:rsidR="006564B6" w:rsidRPr="007350DD" w:rsidRDefault="006564B6" w:rsidP="009E22FF">
      <w:pPr>
        <w:pStyle w:val="SingleTxtG"/>
      </w:pPr>
      <w:r w:rsidRPr="007350DD">
        <w:t>42.</w:t>
      </w:r>
      <w:r w:rsidRPr="007350DD">
        <w:tab/>
        <w:t>There</w:t>
      </w:r>
      <w:r w:rsidR="001327BC" w:rsidRPr="007350DD">
        <w:t xml:space="preserve"> </w:t>
      </w:r>
      <w:r w:rsidRPr="007350DD">
        <w:t>is</w:t>
      </w:r>
      <w:r w:rsidR="001327BC" w:rsidRPr="007350DD">
        <w:t xml:space="preserve"> </w:t>
      </w:r>
      <w:r w:rsidRPr="007350DD">
        <w:t>also</w:t>
      </w:r>
      <w:r w:rsidR="001327BC" w:rsidRPr="007350DD">
        <w:t xml:space="preserve"> </w:t>
      </w:r>
      <w:r w:rsidRPr="007350DD">
        <w:t>a</w:t>
      </w:r>
      <w:r w:rsidR="001327BC" w:rsidRPr="007350DD">
        <w:t xml:space="preserve"> </w:t>
      </w:r>
      <w:r w:rsidRPr="007350DD">
        <w:t>Social</w:t>
      </w:r>
      <w:r w:rsidR="001327BC" w:rsidRPr="007350DD">
        <w:t xml:space="preserve"> </w:t>
      </w:r>
      <w:r w:rsidRPr="007350DD">
        <w:t>Worker</w:t>
      </w:r>
      <w:r w:rsidR="001327BC" w:rsidRPr="007350DD">
        <w:t xml:space="preserve"> </w:t>
      </w:r>
      <w:r w:rsidRPr="007350DD">
        <w:t>who</w:t>
      </w:r>
      <w:r w:rsidR="001327BC" w:rsidRPr="007350DD">
        <w:t xml:space="preserve"> </w:t>
      </w:r>
      <w:r w:rsidRPr="007350DD">
        <w:t>visits</w:t>
      </w:r>
      <w:r w:rsidR="001327BC" w:rsidRPr="007350DD">
        <w:t xml:space="preserve"> </w:t>
      </w:r>
      <w:r w:rsidRPr="007350DD">
        <w:t>parents/guardians</w:t>
      </w:r>
      <w:r w:rsidR="001327BC" w:rsidRPr="007350DD">
        <w:t xml:space="preserve"> </w:t>
      </w:r>
      <w:r w:rsidRPr="007350DD">
        <w:t>in</w:t>
      </w:r>
      <w:r w:rsidR="001327BC" w:rsidRPr="007350DD">
        <w:t xml:space="preserve"> </w:t>
      </w:r>
      <w:r w:rsidRPr="007350DD">
        <w:t>their</w:t>
      </w:r>
      <w:r w:rsidR="001327BC" w:rsidRPr="007350DD">
        <w:t xml:space="preserve"> </w:t>
      </w:r>
      <w:r w:rsidRPr="007350DD">
        <w:t>own</w:t>
      </w:r>
      <w:r w:rsidR="001327BC" w:rsidRPr="007350DD">
        <w:t xml:space="preserve"> </w:t>
      </w:r>
      <w:r w:rsidRPr="007350DD">
        <w:t>home</w:t>
      </w:r>
      <w:r w:rsidR="001327BC" w:rsidRPr="007350DD">
        <w:t xml:space="preserve"> </w:t>
      </w:r>
      <w:r w:rsidRPr="007350DD">
        <w:t>environment</w:t>
      </w:r>
      <w:r w:rsidR="001327BC" w:rsidRPr="007350DD">
        <w:t xml:space="preserve"> </w:t>
      </w:r>
      <w:r w:rsidRPr="007350DD">
        <w:t>to</w:t>
      </w:r>
      <w:r w:rsidR="001327BC" w:rsidRPr="007350DD">
        <w:t xml:space="preserve"> </w:t>
      </w:r>
      <w:r w:rsidRPr="007350DD">
        <w:t>obtain</w:t>
      </w:r>
      <w:r w:rsidR="001327BC" w:rsidRPr="007350DD">
        <w:t xml:space="preserve"> </w:t>
      </w:r>
      <w:r w:rsidRPr="007350DD">
        <w:t>the</w:t>
      </w:r>
      <w:r w:rsidR="001327BC" w:rsidRPr="007350DD">
        <w:t xml:space="preserve"> </w:t>
      </w:r>
      <w:r w:rsidRPr="007350DD">
        <w:t>kind</w:t>
      </w:r>
      <w:r w:rsidR="001327BC" w:rsidRPr="007350DD">
        <w:t xml:space="preserve"> </w:t>
      </w:r>
      <w:r w:rsidRPr="007350DD">
        <w:t>of</w:t>
      </w:r>
      <w:r w:rsidR="001327BC" w:rsidRPr="007350DD">
        <w:t xml:space="preserve"> </w:t>
      </w:r>
      <w:r w:rsidRPr="007350DD">
        <w:t>information</w:t>
      </w:r>
      <w:r w:rsidR="001327BC" w:rsidRPr="007350DD">
        <w:t xml:space="preserve"> </w:t>
      </w:r>
      <w:r w:rsidRPr="007350DD">
        <w:t>that</w:t>
      </w:r>
      <w:r w:rsidR="001327BC" w:rsidRPr="007350DD">
        <w:t xml:space="preserve"> </w:t>
      </w:r>
      <w:r w:rsidRPr="007350DD">
        <w:t>would</w:t>
      </w:r>
      <w:r w:rsidR="001327BC" w:rsidRPr="007350DD">
        <w:t xml:space="preserve"> </w:t>
      </w:r>
      <w:r w:rsidRPr="007350DD">
        <w:t>be</w:t>
      </w:r>
      <w:r w:rsidR="001327BC" w:rsidRPr="007350DD">
        <w:t xml:space="preserve"> </w:t>
      </w:r>
      <w:r w:rsidRPr="007350DD">
        <w:t>helpful</w:t>
      </w:r>
      <w:r w:rsidR="001327BC" w:rsidRPr="007350DD">
        <w:t xml:space="preserve"> </w:t>
      </w:r>
      <w:r w:rsidRPr="007350DD">
        <w:t>to</w:t>
      </w:r>
      <w:r w:rsidR="001327BC" w:rsidRPr="007350DD">
        <w:t xml:space="preserve"> </w:t>
      </w:r>
      <w:r w:rsidRPr="007350DD">
        <w:t>officers</w:t>
      </w:r>
      <w:r w:rsidR="001327BC" w:rsidRPr="007350DD">
        <w:t xml:space="preserve"> </w:t>
      </w:r>
      <w:r w:rsidRPr="007350DD">
        <w:t>working</w:t>
      </w:r>
      <w:r w:rsidR="001327BC" w:rsidRPr="007350DD">
        <w:t xml:space="preserve"> </w:t>
      </w:r>
      <w:r w:rsidRPr="007350DD">
        <w:t>with</w:t>
      </w:r>
      <w:r w:rsidR="001327BC" w:rsidRPr="007350DD">
        <w:t xml:space="preserve"> </w:t>
      </w:r>
      <w:r w:rsidRPr="007350DD">
        <w:t>students</w:t>
      </w:r>
      <w:r w:rsidR="001327BC" w:rsidRPr="007350DD">
        <w:t xml:space="preserve"> </w:t>
      </w:r>
      <w:r w:rsidRPr="007350DD">
        <w:t>who</w:t>
      </w:r>
      <w:r w:rsidR="001327BC" w:rsidRPr="007350DD">
        <w:t xml:space="preserve"> </w:t>
      </w:r>
      <w:r w:rsidRPr="007350DD">
        <w:t>have</w:t>
      </w:r>
      <w:r w:rsidR="001327BC" w:rsidRPr="007350DD">
        <w:t xml:space="preserve"> </w:t>
      </w:r>
      <w:r w:rsidRPr="007350DD">
        <w:t>been</w:t>
      </w:r>
      <w:r w:rsidR="001327BC" w:rsidRPr="007350DD">
        <w:t xml:space="preserve"> </w:t>
      </w:r>
      <w:r w:rsidRPr="007350DD">
        <w:t>referred</w:t>
      </w:r>
      <w:r w:rsidR="001327BC" w:rsidRPr="007350DD">
        <w:t xml:space="preserve"> </w:t>
      </w:r>
      <w:r w:rsidRPr="007350DD">
        <w:t>to</w:t>
      </w:r>
      <w:r w:rsidR="001327BC" w:rsidRPr="007350DD">
        <w:t xml:space="preserve"> </w:t>
      </w:r>
      <w:r w:rsidRPr="007350DD">
        <w:t>the</w:t>
      </w:r>
      <w:r w:rsidR="001327BC" w:rsidRPr="007350DD">
        <w:t xml:space="preserve"> </w:t>
      </w:r>
      <w:r w:rsidRPr="007350DD">
        <w:t>Department,</w:t>
      </w:r>
      <w:r w:rsidR="001327BC" w:rsidRPr="007350DD">
        <w:t xml:space="preserve"> </w:t>
      </w:r>
      <w:r w:rsidRPr="007350DD">
        <w:t>case</w:t>
      </w:r>
      <w:r w:rsidR="001327BC" w:rsidRPr="007350DD">
        <w:t xml:space="preserve"> </w:t>
      </w:r>
      <w:r w:rsidRPr="007350DD">
        <w:t>conferencing</w:t>
      </w:r>
      <w:r w:rsidR="001327BC" w:rsidRPr="007350DD">
        <w:t xml:space="preserve"> </w:t>
      </w:r>
      <w:r w:rsidRPr="007350DD">
        <w:t>and</w:t>
      </w:r>
      <w:r w:rsidR="001327BC" w:rsidRPr="007350DD">
        <w:t xml:space="preserve"> </w:t>
      </w:r>
      <w:r w:rsidRPr="007350DD">
        <w:t>psychological</w:t>
      </w:r>
      <w:r w:rsidR="001327BC" w:rsidRPr="007350DD">
        <w:t xml:space="preserve"> </w:t>
      </w:r>
      <w:r w:rsidRPr="007350DD">
        <w:t>services.</w:t>
      </w:r>
      <w:r w:rsidR="001327BC" w:rsidRPr="007350DD">
        <w:t xml:space="preserve"> </w:t>
      </w:r>
    </w:p>
    <w:p w:rsidR="006564B6" w:rsidRPr="007350DD" w:rsidRDefault="006564B6" w:rsidP="006461CD">
      <w:pPr>
        <w:pStyle w:val="SingleTxtG"/>
      </w:pPr>
      <w:r w:rsidRPr="007350DD">
        <w:t>43.</w:t>
      </w:r>
      <w:r w:rsidRPr="007350DD">
        <w:tab/>
        <w:t>The</w:t>
      </w:r>
      <w:r w:rsidR="001327BC" w:rsidRPr="007350DD">
        <w:t xml:space="preserve"> </w:t>
      </w:r>
      <w:r w:rsidRPr="007350DD">
        <w:t>Ministry</w:t>
      </w:r>
      <w:r w:rsidR="001327BC" w:rsidRPr="007350DD">
        <w:t xml:space="preserve"> </w:t>
      </w:r>
      <w:r w:rsidRPr="007350DD">
        <w:t>has</w:t>
      </w:r>
      <w:r w:rsidR="001327BC" w:rsidRPr="007350DD">
        <w:t xml:space="preserve"> </w:t>
      </w:r>
      <w:r w:rsidRPr="007350DD">
        <w:t>also</w:t>
      </w:r>
      <w:r w:rsidR="001327BC" w:rsidRPr="007350DD">
        <w:t xml:space="preserve"> </w:t>
      </w:r>
      <w:r w:rsidRPr="007350DD">
        <w:t>implemented</w:t>
      </w:r>
      <w:r w:rsidR="001327BC" w:rsidRPr="007350DD">
        <w:t xml:space="preserve"> </w:t>
      </w:r>
      <w:r w:rsidRPr="007350DD">
        <w:t>a</w:t>
      </w:r>
      <w:r w:rsidR="006461CD" w:rsidRPr="007350DD">
        <w:t xml:space="preserve"> </w:t>
      </w:r>
      <w:r w:rsidRPr="007350DD">
        <w:t>psychological</w:t>
      </w:r>
      <w:r w:rsidR="001327BC" w:rsidRPr="007350DD">
        <w:t xml:space="preserve"> </w:t>
      </w:r>
      <w:r w:rsidRPr="007350DD">
        <w:t>assistance</w:t>
      </w:r>
      <w:r w:rsidR="001327BC" w:rsidRPr="007350DD">
        <w:t xml:space="preserve"> </w:t>
      </w:r>
      <w:r w:rsidRPr="007350DD">
        <w:t>programme.</w:t>
      </w:r>
      <w:r w:rsidR="001327BC" w:rsidRPr="007350DD">
        <w:t xml:space="preserve"> </w:t>
      </w:r>
      <w:r w:rsidRPr="007350DD">
        <w:t>T</w:t>
      </w:r>
      <w:r w:rsidR="00E20EB4" w:rsidRPr="007350DD">
        <w:t>he</w:t>
      </w:r>
      <w:r w:rsidR="001327BC" w:rsidRPr="007350DD">
        <w:t xml:space="preserve"> </w:t>
      </w:r>
      <w:r w:rsidR="00E20EB4" w:rsidRPr="007350DD">
        <w:t>programme</w:t>
      </w:r>
      <w:r w:rsidR="001327BC" w:rsidRPr="007350DD">
        <w:t xml:space="preserve"> </w:t>
      </w:r>
      <w:r w:rsidR="00E20EB4" w:rsidRPr="007350DD">
        <w:t>was</w:t>
      </w:r>
      <w:r w:rsidR="001327BC" w:rsidRPr="007350DD">
        <w:t xml:space="preserve"> </w:t>
      </w:r>
      <w:r w:rsidR="00E20EB4" w:rsidRPr="007350DD">
        <w:t>allocated</w:t>
      </w:r>
      <w:r w:rsidR="001327BC" w:rsidRPr="007350DD">
        <w:t xml:space="preserve"> </w:t>
      </w:r>
      <w:r w:rsidR="00E20EB4" w:rsidRPr="007350DD">
        <w:t>$70,</w:t>
      </w:r>
      <w:r w:rsidRPr="007350DD">
        <w:t>000</w:t>
      </w:r>
      <w:r w:rsidR="001327BC" w:rsidRPr="007350DD">
        <w:t xml:space="preserve"> </w:t>
      </w:r>
      <w:r w:rsidRPr="007350DD">
        <w:t>in</w:t>
      </w:r>
      <w:r w:rsidR="001327BC" w:rsidRPr="007350DD">
        <w:t xml:space="preserve"> </w:t>
      </w:r>
      <w:r w:rsidRPr="007350DD">
        <w:t>the</w:t>
      </w:r>
      <w:r w:rsidR="001327BC" w:rsidRPr="007350DD">
        <w:t xml:space="preserve"> </w:t>
      </w:r>
      <w:r w:rsidRPr="007350DD">
        <w:t>financial</w:t>
      </w:r>
      <w:r w:rsidR="001327BC" w:rsidRPr="007350DD">
        <w:t xml:space="preserve"> </w:t>
      </w:r>
      <w:r w:rsidRPr="007350DD">
        <w:t>period</w:t>
      </w:r>
      <w:r w:rsidR="001327BC" w:rsidRPr="007350DD">
        <w:t xml:space="preserve"> </w:t>
      </w:r>
      <w:r w:rsidRPr="007350DD">
        <w:t>2010</w:t>
      </w:r>
      <w:r w:rsidR="001327BC" w:rsidRPr="007350DD">
        <w:t xml:space="preserve"> </w:t>
      </w:r>
      <w:r w:rsidRPr="007350DD">
        <w:t>to</w:t>
      </w:r>
      <w:r w:rsidR="001327BC" w:rsidRPr="007350DD">
        <w:t xml:space="preserve"> </w:t>
      </w:r>
      <w:r w:rsidRPr="007350DD">
        <w:t>2011.</w:t>
      </w:r>
      <w:r w:rsidR="006461CD" w:rsidRPr="007350DD">
        <w:t xml:space="preserve"> </w:t>
      </w:r>
      <w:r w:rsidRPr="007350DD">
        <w:t>Three</w:t>
      </w:r>
      <w:r w:rsidR="001327BC" w:rsidRPr="007350DD">
        <w:t xml:space="preserve"> </w:t>
      </w:r>
      <w:r w:rsidRPr="007350DD">
        <w:t>consultant</w:t>
      </w:r>
      <w:r w:rsidR="001327BC" w:rsidRPr="007350DD">
        <w:t xml:space="preserve"> </w:t>
      </w:r>
      <w:r w:rsidRPr="007350DD">
        <w:t>psychologists</w:t>
      </w:r>
      <w:r w:rsidR="001327BC" w:rsidRPr="007350DD">
        <w:t xml:space="preserve"> </w:t>
      </w:r>
      <w:r w:rsidRPr="007350DD">
        <w:t>were</w:t>
      </w:r>
      <w:r w:rsidR="001327BC" w:rsidRPr="007350DD">
        <w:t xml:space="preserve"> </w:t>
      </w:r>
      <w:r w:rsidRPr="007350DD">
        <w:t>engaged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to</w:t>
      </w:r>
      <w:r w:rsidR="001327BC" w:rsidRPr="007350DD">
        <w:t xml:space="preserve"> </w:t>
      </w:r>
      <w:r w:rsidRPr="007350DD">
        <w:t>provide</w:t>
      </w:r>
      <w:r w:rsidR="001327BC" w:rsidRPr="007350DD">
        <w:t xml:space="preserve"> </w:t>
      </w:r>
      <w:r w:rsidRPr="007350DD">
        <w:t>services</w:t>
      </w:r>
      <w:r w:rsidR="001327BC" w:rsidRPr="007350DD">
        <w:t xml:space="preserve"> </w:t>
      </w:r>
      <w:r w:rsidRPr="007350DD">
        <w:t>under</w:t>
      </w:r>
      <w:r w:rsidR="001327BC" w:rsidRPr="007350DD">
        <w:t xml:space="preserve"> </w:t>
      </w:r>
      <w:r w:rsidRPr="007350DD">
        <w:t>the</w:t>
      </w:r>
      <w:r w:rsidR="001327BC" w:rsidRPr="007350DD">
        <w:t xml:space="preserve"> </w:t>
      </w:r>
      <w:r w:rsidRPr="007350DD">
        <w:t>Psychological</w:t>
      </w:r>
      <w:r w:rsidR="001327BC" w:rsidRPr="007350DD">
        <w:t xml:space="preserve"> </w:t>
      </w:r>
      <w:r w:rsidRPr="007350DD">
        <w:t>Assistance</w:t>
      </w:r>
      <w:r w:rsidR="001327BC" w:rsidRPr="007350DD">
        <w:t xml:space="preserve"> </w:t>
      </w:r>
      <w:r w:rsidRPr="007350DD">
        <w:t>Programme.</w:t>
      </w:r>
      <w:r w:rsidR="006461CD" w:rsidRPr="007350DD">
        <w:t xml:space="preserve"> </w:t>
      </w:r>
      <w:r w:rsidRPr="007350DD">
        <w:t>Fifty</w:t>
      </w:r>
      <w:r w:rsidR="001327BC" w:rsidRPr="007350DD">
        <w:t xml:space="preserve"> </w:t>
      </w:r>
      <w:r w:rsidRPr="007350DD">
        <w:t>(50)</w:t>
      </w:r>
      <w:r w:rsidR="001327BC" w:rsidRPr="007350DD">
        <w:t xml:space="preserve"> </w:t>
      </w:r>
      <w:r w:rsidRPr="007350DD">
        <w:t>students</w:t>
      </w:r>
      <w:r w:rsidR="001327BC" w:rsidRPr="007350DD">
        <w:t xml:space="preserve"> </w:t>
      </w:r>
      <w:r w:rsidRPr="007350DD">
        <w:t>were</w:t>
      </w:r>
      <w:r w:rsidR="001327BC" w:rsidRPr="007350DD">
        <w:t xml:space="preserve"> </w:t>
      </w:r>
      <w:r w:rsidRPr="007350DD">
        <w:t>referred</w:t>
      </w:r>
      <w:r w:rsidR="001327BC" w:rsidRPr="007350DD">
        <w:t xml:space="preserve"> </w:t>
      </w:r>
      <w:r w:rsidRPr="007350DD">
        <w:t>for</w:t>
      </w:r>
      <w:r w:rsidR="001327BC" w:rsidRPr="007350DD">
        <w:t xml:space="preserve"> </w:t>
      </w:r>
      <w:r w:rsidRPr="007350DD">
        <w:t>psychological</w:t>
      </w:r>
      <w:r w:rsidR="001327BC" w:rsidRPr="007350DD">
        <w:t xml:space="preserve"> </w:t>
      </w:r>
      <w:r w:rsidRPr="007350DD">
        <w:t>evaluations,</w:t>
      </w:r>
      <w:r w:rsidR="001327BC" w:rsidRPr="007350DD">
        <w:t xml:space="preserve"> </w:t>
      </w:r>
      <w:r w:rsidRPr="007350DD">
        <w:t>however</w:t>
      </w:r>
      <w:r w:rsidR="001327BC" w:rsidRPr="007350DD">
        <w:t xml:space="preserve"> </w:t>
      </w:r>
      <w:r w:rsidRPr="007350DD">
        <w:t>only</w:t>
      </w:r>
      <w:r w:rsidR="001327BC" w:rsidRPr="007350DD">
        <w:t xml:space="preserve"> </w:t>
      </w:r>
      <w:r w:rsidRPr="007350DD">
        <w:t>thirty-five</w:t>
      </w:r>
      <w:r w:rsidR="001327BC" w:rsidRPr="007350DD">
        <w:t xml:space="preserve"> </w:t>
      </w:r>
      <w:r w:rsidRPr="007350DD">
        <w:t>(35)</w:t>
      </w:r>
      <w:r w:rsidR="001327BC" w:rsidRPr="007350DD">
        <w:t xml:space="preserve"> </w:t>
      </w:r>
      <w:r w:rsidRPr="007350DD">
        <w:t>students</w:t>
      </w:r>
      <w:r w:rsidR="001327BC" w:rsidRPr="007350DD">
        <w:t xml:space="preserve"> </w:t>
      </w:r>
      <w:r w:rsidRPr="007350DD">
        <w:t>made</w:t>
      </w:r>
      <w:r w:rsidR="001327BC" w:rsidRPr="007350DD">
        <w:t xml:space="preserve"> </w:t>
      </w:r>
      <w:r w:rsidRPr="007350DD">
        <w:t>themselves</w:t>
      </w:r>
      <w:r w:rsidR="001327BC" w:rsidRPr="007350DD">
        <w:t xml:space="preserve"> </w:t>
      </w:r>
      <w:r w:rsidRPr="007350DD">
        <w:t>available</w:t>
      </w:r>
      <w:r w:rsidR="001327BC" w:rsidRPr="007350DD">
        <w:t xml:space="preserve"> </w:t>
      </w:r>
      <w:r w:rsidRPr="007350DD">
        <w:t>for</w:t>
      </w:r>
      <w:r w:rsidR="001327BC" w:rsidRPr="007350DD">
        <w:t xml:space="preserve"> </w:t>
      </w:r>
      <w:r w:rsidRPr="007350DD">
        <w:t>assessment.</w:t>
      </w:r>
      <w:r w:rsidR="001327BC" w:rsidRPr="007350DD">
        <w:t xml:space="preserve"> </w:t>
      </w:r>
      <w:r w:rsidRPr="007350DD">
        <w:t>The</w:t>
      </w:r>
      <w:r w:rsidR="001327BC" w:rsidRPr="007350DD">
        <w:t xml:space="preserve"> </w:t>
      </w:r>
      <w:r w:rsidRPr="007350DD">
        <w:t>assessments</w:t>
      </w:r>
      <w:r w:rsidR="001327BC" w:rsidRPr="007350DD">
        <w:t xml:space="preserve"> </w:t>
      </w:r>
      <w:r w:rsidRPr="007350DD">
        <w:t>are</w:t>
      </w:r>
      <w:r w:rsidR="001327BC" w:rsidRPr="007350DD">
        <w:t xml:space="preserve"> </w:t>
      </w:r>
      <w:r w:rsidRPr="007350DD">
        <w:t>at</w:t>
      </w:r>
      <w:r w:rsidR="001327BC" w:rsidRPr="007350DD">
        <w:t xml:space="preserve"> </w:t>
      </w:r>
      <w:r w:rsidRPr="007350DD">
        <w:t>the</w:t>
      </w:r>
      <w:r w:rsidR="001327BC" w:rsidRPr="007350DD">
        <w:t xml:space="preserve"> </w:t>
      </w:r>
      <w:r w:rsidRPr="007350DD">
        <w:t>cost</w:t>
      </w:r>
      <w:r w:rsidR="001327BC" w:rsidRPr="007350DD">
        <w:t xml:space="preserve"> </w:t>
      </w:r>
      <w:r w:rsidRPr="007350DD">
        <w:t>of</w:t>
      </w:r>
      <w:r w:rsidR="001327BC" w:rsidRPr="007350DD">
        <w:t xml:space="preserve"> </w:t>
      </w:r>
      <w:r w:rsidRPr="007350DD">
        <w:t>$1200</w:t>
      </w:r>
      <w:r w:rsidR="001327BC" w:rsidRPr="007350DD">
        <w:t xml:space="preserve"> </w:t>
      </w:r>
      <w:r w:rsidRPr="007350DD">
        <w:t>per</w:t>
      </w:r>
      <w:r w:rsidR="001327BC" w:rsidRPr="007350DD">
        <w:t xml:space="preserve"> </w:t>
      </w:r>
      <w:r w:rsidRPr="007350DD">
        <w:t>student</w:t>
      </w:r>
      <w:r w:rsidR="001327BC" w:rsidRPr="007350DD">
        <w:t xml:space="preserve"> </w:t>
      </w:r>
      <w:r w:rsidRPr="007350DD">
        <w:t>to</w:t>
      </w:r>
      <w:r w:rsidR="001327BC" w:rsidRPr="007350DD">
        <w:t xml:space="preserve"> </w:t>
      </w:r>
      <w:r w:rsidRPr="007350DD">
        <w:t>the</w:t>
      </w:r>
      <w:r w:rsidR="001327BC" w:rsidRPr="007350DD">
        <w:t xml:space="preserve"> </w:t>
      </w:r>
      <w:r w:rsidRPr="007350DD">
        <w:t>Ministry</w:t>
      </w:r>
      <w:r w:rsidR="001327BC" w:rsidRPr="007350DD">
        <w:t xml:space="preserve"> </w:t>
      </w:r>
      <w:r w:rsidRPr="007350DD">
        <w:t>but</w:t>
      </w:r>
      <w:r w:rsidR="001327BC" w:rsidRPr="007350DD">
        <w:t xml:space="preserve"> </w:t>
      </w:r>
      <w:r w:rsidRPr="007350DD">
        <w:t>there</w:t>
      </w:r>
      <w:r w:rsidR="001327BC" w:rsidRPr="007350DD">
        <w:t xml:space="preserve"> </w:t>
      </w:r>
      <w:r w:rsidRPr="007350DD">
        <w:t>is</w:t>
      </w:r>
      <w:r w:rsidR="001327BC" w:rsidRPr="007350DD">
        <w:t xml:space="preserve"> </w:t>
      </w:r>
      <w:r w:rsidRPr="007350DD">
        <w:t>no</w:t>
      </w:r>
      <w:r w:rsidR="001327BC" w:rsidRPr="007350DD">
        <w:t xml:space="preserve"> </w:t>
      </w:r>
      <w:r w:rsidRPr="007350DD">
        <w:t>cost</w:t>
      </w:r>
      <w:r w:rsidR="001327BC" w:rsidRPr="007350DD">
        <w:t xml:space="preserve"> </w:t>
      </w:r>
      <w:r w:rsidRPr="007350DD">
        <w:t>to</w:t>
      </w:r>
      <w:r w:rsidR="001327BC" w:rsidRPr="007350DD">
        <w:t xml:space="preserve"> </w:t>
      </w:r>
      <w:r w:rsidRPr="007350DD">
        <w:t>parents</w:t>
      </w:r>
      <w:r w:rsidR="001327BC" w:rsidRPr="007350DD">
        <w:t xml:space="preserve"> </w:t>
      </w:r>
      <w:r w:rsidRPr="007350DD">
        <w:t>whose</w:t>
      </w:r>
      <w:r w:rsidR="001327BC" w:rsidRPr="007350DD">
        <w:t xml:space="preserve"> </w:t>
      </w:r>
      <w:r w:rsidRPr="007350DD">
        <w:t>children</w:t>
      </w:r>
      <w:r w:rsidR="001327BC" w:rsidRPr="007350DD">
        <w:t xml:space="preserve"> </w:t>
      </w:r>
      <w:r w:rsidRPr="007350DD">
        <w:t>are</w:t>
      </w:r>
      <w:r w:rsidR="001327BC" w:rsidRPr="007350DD">
        <w:t xml:space="preserve"> </w:t>
      </w:r>
      <w:r w:rsidRPr="007350DD">
        <w:t>referred</w:t>
      </w:r>
      <w:r w:rsidR="001327BC" w:rsidRPr="007350DD">
        <w:t xml:space="preserve"> </w:t>
      </w:r>
      <w:r w:rsidRPr="007350DD">
        <w:t>to</w:t>
      </w:r>
      <w:r w:rsidR="001327BC" w:rsidRPr="007350DD">
        <w:t xml:space="preserve"> </w:t>
      </w:r>
      <w:r w:rsidRPr="007350DD">
        <w:t>the</w:t>
      </w:r>
      <w:r w:rsidR="001327BC" w:rsidRPr="007350DD">
        <w:t xml:space="preserve"> </w:t>
      </w:r>
      <w:r w:rsidRPr="007350DD">
        <w:t>Psychological</w:t>
      </w:r>
      <w:r w:rsidR="001327BC" w:rsidRPr="007350DD">
        <w:t xml:space="preserve"> </w:t>
      </w:r>
      <w:r w:rsidRPr="007350DD">
        <w:t>Assistance</w:t>
      </w:r>
      <w:r w:rsidR="001327BC" w:rsidRPr="007350DD">
        <w:t xml:space="preserve"> </w:t>
      </w:r>
      <w:r w:rsidRPr="007350DD">
        <w:t>Programme.</w:t>
      </w:r>
      <w:r w:rsidR="001327BC" w:rsidRPr="007350DD">
        <w:t xml:space="preserve"> </w:t>
      </w:r>
      <w:r w:rsidRPr="007350DD">
        <w:t>Bds$42,000</w:t>
      </w:r>
      <w:r w:rsidR="001327BC" w:rsidRPr="007350DD">
        <w:t xml:space="preserve"> </w:t>
      </w:r>
      <w:r w:rsidRPr="007350DD">
        <w:t>was</w:t>
      </w:r>
      <w:r w:rsidR="006461CD" w:rsidRPr="007350DD">
        <w:t xml:space="preserve"> </w:t>
      </w:r>
      <w:r w:rsidRPr="007350DD">
        <w:t>spent</w:t>
      </w:r>
      <w:r w:rsidR="001327BC" w:rsidRPr="007350DD">
        <w:t xml:space="preserve"> </w:t>
      </w:r>
      <w:r w:rsidRPr="007350DD">
        <w:t>on</w:t>
      </w:r>
      <w:r w:rsidR="001327BC" w:rsidRPr="007350DD">
        <w:t xml:space="preserve"> </w:t>
      </w:r>
      <w:r w:rsidRPr="007350DD">
        <w:t>assessments</w:t>
      </w:r>
      <w:r w:rsidR="001327BC" w:rsidRPr="007350DD">
        <w:t xml:space="preserve"> </w:t>
      </w:r>
      <w:r w:rsidRPr="007350DD">
        <w:t>during</w:t>
      </w:r>
      <w:r w:rsidR="001327BC" w:rsidRPr="007350DD">
        <w:t xml:space="preserve"> </w:t>
      </w:r>
      <w:r w:rsidRPr="007350DD">
        <w:t>the</w:t>
      </w:r>
      <w:r w:rsidR="001327BC" w:rsidRPr="007350DD">
        <w:t xml:space="preserve"> </w:t>
      </w:r>
      <w:r w:rsidRPr="007350DD">
        <w:t>review</w:t>
      </w:r>
      <w:r w:rsidR="001327BC" w:rsidRPr="007350DD">
        <w:t xml:space="preserve"> </w:t>
      </w:r>
      <w:r w:rsidRPr="007350DD">
        <w:t>period.</w:t>
      </w:r>
      <w:r w:rsidR="001327BC" w:rsidRPr="007350DD">
        <w:t xml:space="preserve"> </w:t>
      </w:r>
      <w:r w:rsidRPr="007350DD">
        <w:t>Under</w:t>
      </w:r>
      <w:r w:rsidR="001327BC" w:rsidRPr="007350DD">
        <w:t xml:space="preserve"> </w:t>
      </w:r>
      <w:r w:rsidRPr="007350DD">
        <w:t>the</w:t>
      </w:r>
      <w:r w:rsidR="001327BC" w:rsidRPr="007350DD">
        <w:t xml:space="preserve"> </w:t>
      </w:r>
      <w:r w:rsidRPr="007350DD">
        <w:t>PAP</w:t>
      </w:r>
      <w:r w:rsidR="001327BC" w:rsidRPr="007350DD">
        <w:t xml:space="preserve"> </w:t>
      </w:r>
      <w:r w:rsidRPr="007350DD">
        <w:t>Programme</w:t>
      </w:r>
      <w:r w:rsidR="001327BC" w:rsidRPr="007350DD">
        <w:t xml:space="preserve"> </w:t>
      </w:r>
      <w:r w:rsidRPr="007350DD">
        <w:t>two</w:t>
      </w:r>
      <w:r w:rsidR="001327BC" w:rsidRPr="007350DD">
        <w:t xml:space="preserve"> </w:t>
      </w:r>
      <w:r w:rsidRPr="007350DD">
        <w:t>Psychiatrists</w:t>
      </w:r>
      <w:r w:rsidR="001327BC" w:rsidRPr="007350DD">
        <w:t xml:space="preserve"> </w:t>
      </w:r>
      <w:r w:rsidRPr="007350DD">
        <w:t>were</w:t>
      </w:r>
      <w:r w:rsidR="001327BC" w:rsidRPr="007350DD">
        <w:t xml:space="preserve"> </w:t>
      </w:r>
      <w:r w:rsidRPr="007350DD">
        <w:t>also</w:t>
      </w:r>
      <w:r w:rsidR="001327BC" w:rsidRPr="007350DD">
        <w:t xml:space="preserve"> </w:t>
      </w:r>
      <w:r w:rsidRPr="007350DD">
        <w:t>engaged.</w:t>
      </w:r>
      <w:r w:rsidR="006461CD" w:rsidRPr="007350DD">
        <w:t xml:space="preserve"> </w:t>
      </w:r>
      <w:r w:rsidRPr="007350DD">
        <w:t>Ten</w:t>
      </w:r>
      <w:r w:rsidR="001327BC" w:rsidRPr="007350DD">
        <w:t xml:space="preserve"> </w:t>
      </w:r>
      <w:r w:rsidRPr="007350DD">
        <w:t>(10)</w:t>
      </w:r>
      <w:r w:rsidR="001327BC" w:rsidRPr="007350DD">
        <w:t xml:space="preserve"> </w:t>
      </w:r>
      <w:r w:rsidRPr="007350DD">
        <w:t>students</w:t>
      </w:r>
      <w:r w:rsidR="001327BC" w:rsidRPr="007350DD">
        <w:t xml:space="preserve"> </w:t>
      </w:r>
      <w:r w:rsidRPr="007350DD">
        <w:t>are</w:t>
      </w:r>
      <w:r w:rsidR="001327BC" w:rsidRPr="007350DD">
        <w:t xml:space="preserve"> </w:t>
      </w:r>
      <w:r w:rsidRPr="007350DD">
        <w:t>being</w:t>
      </w:r>
      <w:r w:rsidR="001327BC" w:rsidRPr="007350DD">
        <w:t xml:space="preserve"> </w:t>
      </w:r>
      <w:r w:rsidRPr="007350DD">
        <w:t>seen</w:t>
      </w:r>
      <w:r w:rsidR="001327BC" w:rsidRPr="007350DD">
        <w:t xml:space="preserve"> </w:t>
      </w:r>
      <w:r w:rsidRPr="007350DD">
        <w:t>under</w:t>
      </w:r>
      <w:r w:rsidR="001327BC" w:rsidRPr="007350DD">
        <w:t xml:space="preserve"> </w:t>
      </w:r>
      <w:r w:rsidRPr="007350DD">
        <w:t>the</w:t>
      </w:r>
      <w:r w:rsidR="001327BC" w:rsidRPr="007350DD">
        <w:t xml:space="preserve"> </w:t>
      </w:r>
      <w:r w:rsidRPr="007350DD">
        <w:t>programme</w:t>
      </w:r>
      <w:r w:rsidR="001327BC" w:rsidRPr="007350DD">
        <w:t xml:space="preserve"> </w:t>
      </w:r>
      <w:r w:rsidRPr="007350DD">
        <w:t>for</w:t>
      </w:r>
      <w:r w:rsidR="001327BC" w:rsidRPr="007350DD">
        <w:t xml:space="preserve"> </w:t>
      </w:r>
      <w:r w:rsidRPr="007350DD">
        <w:t>psychiatric</w:t>
      </w:r>
      <w:r w:rsidR="001327BC" w:rsidRPr="007350DD">
        <w:t xml:space="preserve"> </w:t>
      </w:r>
      <w:r w:rsidRPr="007350DD">
        <w:t>care.</w:t>
      </w:r>
      <w:r w:rsidR="006461CD" w:rsidRPr="007350DD">
        <w:t xml:space="preserve"> </w:t>
      </w:r>
      <w:r w:rsidRPr="007350DD">
        <w:t>Twenty-five</w:t>
      </w:r>
      <w:r w:rsidR="001327BC" w:rsidRPr="007350DD">
        <w:t xml:space="preserve"> </w:t>
      </w:r>
      <w:r w:rsidRPr="007350DD">
        <w:t>cases</w:t>
      </w:r>
      <w:r w:rsidR="001327BC" w:rsidRPr="007350DD">
        <w:t xml:space="preserve"> </w:t>
      </w:r>
      <w:r w:rsidRPr="007350DD">
        <w:t>(25)</w:t>
      </w:r>
      <w:r w:rsidR="001327BC" w:rsidRPr="007350DD">
        <w:t xml:space="preserve"> </w:t>
      </w:r>
      <w:r w:rsidRPr="007350DD">
        <w:t>were</w:t>
      </w:r>
      <w:r w:rsidR="001327BC" w:rsidRPr="007350DD">
        <w:t xml:space="preserve"> </w:t>
      </w:r>
      <w:r w:rsidRPr="007350DD">
        <w:t>referred</w:t>
      </w:r>
      <w:r w:rsidR="001327BC" w:rsidRPr="007350DD">
        <w:t xml:space="preserve"> </w:t>
      </w:r>
      <w:r w:rsidRPr="007350DD">
        <w:t>for</w:t>
      </w:r>
      <w:r w:rsidR="001327BC" w:rsidRPr="007350DD">
        <w:t xml:space="preserve"> </w:t>
      </w:r>
      <w:r w:rsidRPr="007350DD">
        <w:t>counselling</w:t>
      </w:r>
      <w:r w:rsidR="001327BC" w:rsidRPr="007350DD">
        <w:t xml:space="preserve"> </w:t>
      </w:r>
      <w:r w:rsidRPr="007350DD">
        <w:t>but</w:t>
      </w:r>
      <w:r w:rsidR="001327BC" w:rsidRPr="007350DD">
        <w:t xml:space="preserve"> </w:t>
      </w:r>
      <w:r w:rsidRPr="007350DD">
        <w:t>only</w:t>
      </w:r>
      <w:r w:rsidR="001327BC" w:rsidRPr="007350DD">
        <w:t xml:space="preserve"> </w:t>
      </w:r>
      <w:r w:rsidRPr="007350DD">
        <w:t>twelve</w:t>
      </w:r>
      <w:r w:rsidR="001327BC" w:rsidRPr="007350DD">
        <w:t xml:space="preserve"> </w:t>
      </w:r>
      <w:r w:rsidRPr="007350DD">
        <w:t>(12)</w:t>
      </w:r>
      <w:r w:rsidR="001327BC" w:rsidRPr="007350DD">
        <w:t xml:space="preserve"> </w:t>
      </w:r>
      <w:r w:rsidRPr="007350DD">
        <w:t>persons</w:t>
      </w:r>
      <w:r w:rsidR="001327BC" w:rsidRPr="007350DD">
        <w:t xml:space="preserve"> </w:t>
      </w:r>
      <w:r w:rsidRPr="007350DD">
        <w:t>took</w:t>
      </w:r>
      <w:r w:rsidR="001327BC" w:rsidRPr="007350DD">
        <w:t xml:space="preserve"> </w:t>
      </w:r>
      <w:r w:rsidRPr="007350DD">
        <w:t>the</w:t>
      </w:r>
      <w:r w:rsidR="001327BC" w:rsidRPr="007350DD">
        <w:t xml:space="preserve"> </w:t>
      </w:r>
      <w:r w:rsidRPr="007350DD">
        <w:t>opportunity</w:t>
      </w:r>
      <w:r w:rsidR="001327BC" w:rsidRPr="007350DD">
        <w:t xml:space="preserve"> </w:t>
      </w:r>
      <w:r w:rsidRPr="007350DD">
        <w:t>to</w:t>
      </w:r>
      <w:r w:rsidR="001327BC" w:rsidRPr="007350DD">
        <w:t xml:space="preserve"> </w:t>
      </w:r>
      <w:r w:rsidRPr="007350DD">
        <w:t>be</w:t>
      </w:r>
      <w:r w:rsidR="001327BC" w:rsidRPr="007350DD">
        <w:t xml:space="preserve"> </w:t>
      </w:r>
      <w:r w:rsidRPr="007350DD">
        <w:t>assisted.</w:t>
      </w:r>
      <w:r w:rsidR="006461CD" w:rsidRPr="007350DD">
        <w:t xml:space="preserve"> </w:t>
      </w:r>
      <w:r w:rsidRPr="007350DD">
        <w:t>Students</w:t>
      </w:r>
      <w:r w:rsidR="001327BC" w:rsidRPr="007350DD">
        <w:t xml:space="preserve"> </w:t>
      </w:r>
      <w:r w:rsidRPr="007350DD">
        <w:t>are</w:t>
      </w:r>
      <w:r w:rsidR="001327BC" w:rsidRPr="007350DD">
        <w:t xml:space="preserve"> </w:t>
      </w:r>
      <w:r w:rsidRPr="007350DD">
        <w:t>offered</w:t>
      </w:r>
      <w:r w:rsidR="001327BC" w:rsidRPr="007350DD">
        <w:t xml:space="preserve"> </w:t>
      </w:r>
      <w:r w:rsidRPr="007350DD">
        <w:t>a</w:t>
      </w:r>
      <w:r w:rsidR="001327BC" w:rsidRPr="007350DD">
        <w:t xml:space="preserve"> </w:t>
      </w:r>
      <w:r w:rsidRPr="007350DD">
        <w:t>maximum</w:t>
      </w:r>
      <w:r w:rsidR="001327BC" w:rsidRPr="007350DD">
        <w:t xml:space="preserve"> </w:t>
      </w:r>
      <w:r w:rsidRPr="007350DD">
        <w:t>of</w:t>
      </w:r>
      <w:r w:rsidR="001327BC" w:rsidRPr="007350DD">
        <w:t xml:space="preserve"> </w:t>
      </w:r>
      <w:r w:rsidRPr="007350DD">
        <w:t>eight</w:t>
      </w:r>
      <w:r w:rsidR="001327BC" w:rsidRPr="007350DD">
        <w:t xml:space="preserve"> </w:t>
      </w:r>
      <w:r w:rsidRPr="007350DD">
        <w:t>sessions</w:t>
      </w:r>
      <w:r w:rsidR="001327BC" w:rsidRPr="007350DD">
        <w:t xml:space="preserve"> </w:t>
      </w:r>
      <w:r w:rsidRPr="007350DD">
        <w:t>at</w:t>
      </w:r>
      <w:r w:rsidR="001327BC" w:rsidRPr="007350DD">
        <w:t xml:space="preserve"> </w:t>
      </w:r>
      <w:r w:rsidRPr="007350DD">
        <w:t>the</w:t>
      </w:r>
      <w:r w:rsidR="001327BC" w:rsidRPr="007350DD">
        <w:t xml:space="preserve"> </w:t>
      </w:r>
      <w:r w:rsidRPr="007350DD">
        <w:t>cost</w:t>
      </w:r>
      <w:r w:rsidR="001327BC" w:rsidRPr="007350DD">
        <w:t xml:space="preserve"> </w:t>
      </w:r>
      <w:r w:rsidRPr="007350DD">
        <w:t>of</w:t>
      </w:r>
      <w:r w:rsidR="001327BC" w:rsidRPr="007350DD">
        <w:t xml:space="preserve"> </w:t>
      </w:r>
      <w:r w:rsidRPr="007350DD">
        <w:t>$75</w:t>
      </w:r>
      <w:r w:rsidR="001327BC" w:rsidRPr="007350DD">
        <w:t xml:space="preserve"> </w:t>
      </w:r>
      <w:r w:rsidRPr="007350DD">
        <w:t>per</w:t>
      </w:r>
      <w:r w:rsidR="001327BC" w:rsidRPr="007350DD">
        <w:t xml:space="preserve"> </w:t>
      </w:r>
      <w:r w:rsidRPr="007350DD">
        <w:t>hour.</w:t>
      </w:r>
    </w:p>
    <w:p w:rsidR="006564B6" w:rsidRPr="007350DD" w:rsidRDefault="006564B6" w:rsidP="009E22FF">
      <w:pPr>
        <w:pStyle w:val="SingleTxtG"/>
      </w:pPr>
      <w:r w:rsidRPr="007350DD">
        <w:t>44.</w:t>
      </w:r>
      <w:r w:rsidRPr="007350DD">
        <w:tab/>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also</w:t>
      </w:r>
      <w:r w:rsidR="001327BC" w:rsidRPr="007350DD">
        <w:t xml:space="preserve"> </w:t>
      </w:r>
      <w:r w:rsidRPr="007350DD">
        <w:t>embarked</w:t>
      </w:r>
      <w:r w:rsidR="001327BC" w:rsidRPr="007350DD">
        <w:t xml:space="preserve"> </w:t>
      </w:r>
      <w:r w:rsidRPr="007350DD">
        <w:t>on</w:t>
      </w:r>
      <w:r w:rsidR="001327BC" w:rsidRPr="007350DD">
        <w:t xml:space="preserve"> </w:t>
      </w:r>
      <w:r w:rsidRPr="007350DD">
        <w:t>a</w:t>
      </w:r>
      <w:r w:rsidR="001327BC" w:rsidRPr="007350DD">
        <w:t xml:space="preserve"> </w:t>
      </w:r>
      <w:r w:rsidRPr="007350DD">
        <w:t>tri-partite</w:t>
      </w:r>
      <w:r w:rsidR="001327BC" w:rsidRPr="007350DD">
        <w:t xml:space="preserve"> </w:t>
      </w:r>
      <w:r w:rsidRPr="007350DD">
        <w:t>arrangement</w:t>
      </w:r>
      <w:r w:rsidR="001327BC" w:rsidRPr="007350DD">
        <w:t xml:space="preserve"> </w:t>
      </w:r>
      <w:r w:rsidRPr="007350DD">
        <w:t>to</w:t>
      </w:r>
      <w:r w:rsidR="001327BC" w:rsidRPr="007350DD">
        <w:t xml:space="preserve"> </w:t>
      </w:r>
      <w:r w:rsidRPr="007350DD">
        <w:t>provide</w:t>
      </w:r>
      <w:r w:rsidR="001327BC" w:rsidRPr="007350DD">
        <w:t xml:space="preserve"> </w:t>
      </w:r>
      <w:r w:rsidRPr="007350DD">
        <w:t>counselling</w:t>
      </w:r>
      <w:r w:rsidR="001327BC" w:rsidRPr="007350DD">
        <w:t xml:space="preserve"> </w:t>
      </w:r>
      <w:r w:rsidRPr="007350DD">
        <w:t>services</w:t>
      </w:r>
      <w:r w:rsidR="001327BC" w:rsidRPr="007350DD">
        <w:t xml:space="preserve"> </w:t>
      </w:r>
      <w:r w:rsidRPr="007350DD">
        <w:t>to</w:t>
      </w:r>
      <w:r w:rsidR="001327BC" w:rsidRPr="007350DD">
        <w:t xml:space="preserve"> </w:t>
      </w:r>
      <w:r w:rsidRPr="007350DD">
        <w:t>students</w:t>
      </w:r>
      <w:r w:rsidR="001327BC" w:rsidRPr="007350DD">
        <w:t xml:space="preserve"> </w:t>
      </w:r>
      <w:r w:rsidRPr="007350DD">
        <w:t>in</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Five</w:t>
      </w:r>
      <w:r w:rsidR="001327BC" w:rsidRPr="007350DD">
        <w:t xml:space="preserve"> </w:t>
      </w:r>
      <w:r w:rsidRPr="007350DD">
        <w:t>counsellors</w:t>
      </w:r>
      <w:r w:rsidR="001327BC" w:rsidRPr="007350DD">
        <w:t xml:space="preserve"> </w:t>
      </w:r>
      <w:r w:rsidRPr="007350DD">
        <w:t>provided</w:t>
      </w:r>
      <w:r w:rsidR="001327BC" w:rsidRPr="007350DD">
        <w:t xml:space="preserve"> </w:t>
      </w:r>
      <w:r w:rsidRPr="007350DD">
        <w:t>through</w:t>
      </w:r>
      <w:r w:rsidR="001327BC" w:rsidRPr="007350DD">
        <w:t xml:space="preserve"> </w:t>
      </w:r>
      <w:r w:rsidRPr="007350DD">
        <w:t>the</w:t>
      </w:r>
      <w:r w:rsidR="001327BC" w:rsidRPr="007350DD">
        <w:t xml:space="preserve"> </w:t>
      </w:r>
      <w:r w:rsidRPr="007350DD">
        <w:t>programme</w:t>
      </w:r>
      <w:r w:rsidR="001327BC" w:rsidRPr="007350DD">
        <w:t xml:space="preserve"> </w:t>
      </w:r>
      <w:r w:rsidRPr="007350DD">
        <w:t>were</w:t>
      </w:r>
      <w:r w:rsidR="001327BC" w:rsidRPr="007350DD">
        <w:t xml:space="preserve"> </w:t>
      </w:r>
      <w:r w:rsidRPr="007350DD">
        <w:t>allocated</w:t>
      </w:r>
      <w:r w:rsidR="001327BC" w:rsidRPr="007350DD">
        <w:t xml:space="preserve"> </w:t>
      </w:r>
      <w:r w:rsidRPr="007350DD">
        <w:t>to</w:t>
      </w:r>
      <w:r w:rsidR="001327BC" w:rsidRPr="007350DD">
        <w:t xml:space="preserve"> </w:t>
      </w:r>
      <w:r w:rsidRPr="007350DD">
        <w:t>19</w:t>
      </w:r>
      <w:r w:rsidR="001327BC" w:rsidRPr="007350DD">
        <w:t xml:space="preserve"> </w:t>
      </w:r>
      <w:r w:rsidRPr="007350DD">
        <w:t>primary</w:t>
      </w:r>
      <w:r w:rsidR="001327BC" w:rsidRPr="007350DD">
        <w:t xml:space="preserve"> </w:t>
      </w:r>
      <w:r w:rsidRPr="007350DD">
        <w:t>schools.</w:t>
      </w:r>
      <w:r w:rsidR="006461CD" w:rsidRPr="007350DD">
        <w:t xml:space="preserve"> </w:t>
      </w:r>
      <w:r w:rsidRPr="007350DD">
        <w:t>Officers</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monitored</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counselling</w:t>
      </w:r>
      <w:r w:rsidR="001327BC" w:rsidRPr="007350DD">
        <w:t xml:space="preserve"> </w:t>
      </w:r>
      <w:r w:rsidRPr="007350DD">
        <w:t>services</w:t>
      </w:r>
      <w:r w:rsidR="001327BC" w:rsidRPr="007350DD">
        <w:t xml:space="preserve"> </w:t>
      </w:r>
      <w:r w:rsidRPr="007350DD">
        <w:t>and</w:t>
      </w:r>
      <w:r w:rsidR="001327BC" w:rsidRPr="007350DD">
        <w:t xml:space="preserve"> </w:t>
      </w:r>
      <w:r w:rsidRPr="007350DD">
        <w:t>worked</w:t>
      </w:r>
      <w:r w:rsidR="001327BC" w:rsidRPr="007350DD">
        <w:t xml:space="preserve"> </w:t>
      </w:r>
      <w:r w:rsidRPr="007350DD">
        <w:t>collaboratively</w:t>
      </w:r>
      <w:r w:rsidR="001327BC" w:rsidRPr="007350DD">
        <w:t xml:space="preserve"> </w:t>
      </w:r>
      <w:r w:rsidRPr="007350DD">
        <w:t>with</w:t>
      </w:r>
      <w:r w:rsidR="001327BC" w:rsidRPr="007350DD">
        <w:t xml:space="preserve"> </w:t>
      </w:r>
      <w:r w:rsidRPr="007350DD">
        <w:t>the</w:t>
      </w:r>
      <w:r w:rsidR="001327BC" w:rsidRPr="007350DD">
        <w:t xml:space="preserve"> </w:t>
      </w:r>
      <w:r w:rsidRPr="007350DD">
        <w:t>counsellors</w:t>
      </w:r>
      <w:r w:rsidR="001327BC" w:rsidRPr="007350DD">
        <w:t xml:space="preserve"> </w:t>
      </w:r>
      <w:r w:rsidRPr="007350DD">
        <w:t>to</w:t>
      </w:r>
      <w:r w:rsidR="001327BC" w:rsidRPr="007350DD">
        <w:t xml:space="preserve"> </w:t>
      </w:r>
      <w:r w:rsidRPr="007350DD">
        <w:t>manage</w:t>
      </w:r>
      <w:r w:rsidR="001327BC" w:rsidRPr="007350DD">
        <w:t xml:space="preserve"> </w:t>
      </w:r>
      <w:r w:rsidRPr="007350DD">
        <w:t>the</w:t>
      </w:r>
      <w:r w:rsidR="001327BC" w:rsidRPr="007350DD">
        <w:t xml:space="preserve"> </w:t>
      </w:r>
      <w:r w:rsidRPr="007350DD">
        <w:t>cases</w:t>
      </w:r>
      <w:r w:rsidR="001327BC" w:rsidRPr="007350DD">
        <w:t xml:space="preserve"> </w:t>
      </w:r>
      <w:r w:rsidRPr="007350DD">
        <w:t>referred</w:t>
      </w:r>
      <w:r w:rsidR="001327BC" w:rsidRPr="007350DD">
        <w:t xml:space="preserve"> </w:t>
      </w:r>
      <w:r w:rsidRPr="007350DD">
        <w:t>to</w:t>
      </w:r>
      <w:r w:rsidR="001327BC" w:rsidRPr="007350DD">
        <w:t xml:space="preserve"> </w:t>
      </w:r>
      <w:r w:rsidRPr="007350DD">
        <w:t>them.</w:t>
      </w:r>
      <w:r w:rsidR="006461CD" w:rsidRPr="007350DD">
        <w:t xml:space="preserve"> </w:t>
      </w:r>
      <w:r w:rsidRPr="007350DD">
        <w:t>Two</w:t>
      </w:r>
      <w:r w:rsidR="001327BC" w:rsidRPr="007350DD">
        <w:t xml:space="preserve"> </w:t>
      </w:r>
      <w:r w:rsidRPr="007350DD">
        <w:t>hundred</w:t>
      </w:r>
      <w:r w:rsidR="001327BC" w:rsidRPr="007350DD">
        <w:t xml:space="preserve"> </w:t>
      </w:r>
      <w:r w:rsidRPr="007350DD">
        <w:t>and</w:t>
      </w:r>
      <w:r w:rsidR="001327BC" w:rsidRPr="007350DD">
        <w:t xml:space="preserve"> </w:t>
      </w:r>
      <w:r w:rsidRPr="007350DD">
        <w:t>forty</w:t>
      </w:r>
      <w:r w:rsidR="001327BC" w:rsidRPr="007350DD">
        <w:t xml:space="preserve"> </w:t>
      </w:r>
      <w:r w:rsidRPr="007350DD">
        <w:t>three</w:t>
      </w:r>
      <w:r w:rsidR="001327BC" w:rsidRPr="007350DD">
        <w:t xml:space="preserve"> </w:t>
      </w:r>
      <w:r w:rsidRPr="007350DD">
        <w:t>(243)</w:t>
      </w:r>
      <w:r w:rsidR="001327BC" w:rsidRPr="007350DD">
        <w:t xml:space="preserve"> </w:t>
      </w:r>
      <w:r w:rsidRPr="007350DD">
        <w:t>students</w:t>
      </w:r>
      <w:r w:rsidR="001327BC" w:rsidRPr="007350DD">
        <w:t xml:space="preserve"> </w:t>
      </w:r>
      <w:r w:rsidRPr="007350DD">
        <w:t>were</w:t>
      </w:r>
      <w:r w:rsidR="001327BC" w:rsidRPr="007350DD">
        <w:t xml:space="preserve"> </w:t>
      </w:r>
      <w:r w:rsidRPr="007350DD">
        <w:t>seen</w:t>
      </w:r>
      <w:r w:rsidR="001327BC" w:rsidRPr="007350DD">
        <w:t xml:space="preserve"> </w:t>
      </w:r>
      <w:r w:rsidRPr="007350DD">
        <w:t>by</w:t>
      </w:r>
      <w:r w:rsidR="001327BC" w:rsidRPr="007350DD">
        <w:t xml:space="preserve"> </w:t>
      </w:r>
      <w:r w:rsidRPr="007350DD">
        <w:t>the</w:t>
      </w:r>
      <w:r w:rsidR="001327BC" w:rsidRPr="007350DD">
        <w:t xml:space="preserve"> </w:t>
      </w:r>
      <w:r w:rsidRPr="007350DD">
        <w:t>counsellors</w:t>
      </w:r>
      <w:r w:rsidR="001327BC" w:rsidRPr="007350DD">
        <w:t xml:space="preserve"> </w:t>
      </w:r>
      <w:r w:rsidRPr="007350DD">
        <w:t>in</w:t>
      </w:r>
      <w:r w:rsidR="001327BC" w:rsidRPr="007350DD">
        <w:t xml:space="preserve"> </w:t>
      </w:r>
      <w:r w:rsidRPr="007350DD">
        <w:t>the</w:t>
      </w:r>
      <w:r w:rsidR="001327BC" w:rsidRPr="007350DD">
        <w:t xml:space="preserve"> </w:t>
      </w:r>
      <w:r w:rsidRPr="007350DD">
        <w:t>period</w:t>
      </w:r>
      <w:r w:rsidR="001327BC" w:rsidRPr="007350DD">
        <w:t xml:space="preserve"> </w:t>
      </w:r>
      <w:r w:rsidRPr="007350DD">
        <w:t>under</w:t>
      </w:r>
      <w:r w:rsidR="001327BC" w:rsidRPr="007350DD">
        <w:t xml:space="preserve"> </w:t>
      </w:r>
      <w:r w:rsidRPr="007350DD">
        <w:t>review</w:t>
      </w:r>
      <w:r w:rsidR="001327BC" w:rsidRPr="007350DD">
        <w:t xml:space="preserve"> </w:t>
      </w:r>
      <w:r w:rsidRPr="007350DD">
        <w:t>for</w:t>
      </w:r>
      <w:r w:rsidR="001327BC" w:rsidRPr="007350DD">
        <w:t xml:space="preserve"> </w:t>
      </w:r>
      <w:r w:rsidRPr="007350DD">
        <w:t>counselling</w:t>
      </w:r>
      <w:r w:rsidR="001327BC" w:rsidRPr="007350DD">
        <w:t xml:space="preserve"> </w:t>
      </w:r>
      <w:r w:rsidRPr="007350DD">
        <w:t>purposes.</w:t>
      </w:r>
    </w:p>
    <w:p w:rsidR="006564B6" w:rsidRPr="007350DD" w:rsidRDefault="00E20EB4" w:rsidP="00E20EB4">
      <w:pPr>
        <w:pStyle w:val="H1G"/>
      </w:pPr>
      <w:r w:rsidRPr="007350DD">
        <w:lastRenderedPageBreak/>
        <w:tab/>
      </w:r>
      <w:r w:rsidR="006564B6" w:rsidRPr="007350DD">
        <w:t>C.</w:t>
      </w:r>
      <w:r w:rsidR="006564B6" w:rsidRPr="007350DD">
        <w:tab/>
        <w:t>Best</w:t>
      </w:r>
      <w:r w:rsidR="001327BC" w:rsidRPr="007350DD">
        <w:t xml:space="preserve"> </w:t>
      </w:r>
      <w:r w:rsidR="006564B6" w:rsidRPr="007350DD">
        <w:t>interest</w:t>
      </w:r>
      <w:r w:rsidR="005564C6">
        <w:t>s</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child</w:t>
      </w:r>
    </w:p>
    <w:p w:rsidR="006564B6" w:rsidRPr="007350DD" w:rsidRDefault="006564B6" w:rsidP="009E22FF">
      <w:pPr>
        <w:pStyle w:val="SingleTxtG"/>
      </w:pPr>
      <w:r w:rsidRPr="007350DD">
        <w:t>45.</w:t>
      </w:r>
      <w:r w:rsidRPr="007350DD">
        <w:tab/>
        <w:t>The</w:t>
      </w:r>
      <w:r w:rsidR="001327BC" w:rsidRPr="007350DD">
        <w:t xml:space="preserve"> </w:t>
      </w:r>
      <w:r w:rsidRPr="007350DD">
        <w:t>law</w:t>
      </w:r>
      <w:r w:rsidR="001327BC" w:rsidRPr="007350DD">
        <w:t xml:space="preserve"> </w:t>
      </w:r>
      <w:r w:rsidRPr="007350DD">
        <w:t>recognises</w:t>
      </w:r>
      <w:r w:rsidR="001327BC" w:rsidRPr="007350DD">
        <w:t xml:space="preserve"> </w:t>
      </w:r>
      <w:r w:rsidRPr="007350DD">
        <w:t>that</w:t>
      </w:r>
      <w:r w:rsidR="001327BC" w:rsidRPr="007350DD">
        <w:t xml:space="preserve"> </w:t>
      </w:r>
      <w:r w:rsidRPr="007350DD">
        <w:t>the</w:t>
      </w:r>
      <w:r w:rsidR="001327BC" w:rsidRPr="007350DD">
        <w:t xml:space="preserve"> </w:t>
      </w:r>
      <w:r w:rsidRPr="007350DD">
        <w:t>principle</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best</w:t>
      </w:r>
      <w:r w:rsidR="001327BC" w:rsidRPr="007350DD">
        <w:t xml:space="preserve"> </w:t>
      </w:r>
      <w:r w:rsidRPr="007350DD">
        <w:t>interest</w:t>
      </w:r>
      <w:r w:rsidR="001327BC" w:rsidRPr="007350DD">
        <w:t xml:space="preserve"> </w:t>
      </w:r>
      <w:r w:rsidRPr="007350DD">
        <w:t>must</w:t>
      </w:r>
      <w:r w:rsidR="001327BC" w:rsidRPr="007350DD">
        <w:t xml:space="preserve"> </w:t>
      </w:r>
      <w:r w:rsidRPr="007350DD">
        <w:t>be</w:t>
      </w:r>
      <w:r w:rsidR="001327BC" w:rsidRPr="007350DD">
        <w:t xml:space="preserve"> </w:t>
      </w:r>
      <w:r w:rsidRPr="007350DD">
        <w:t>of</w:t>
      </w:r>
      <w:r w:rsidR="001327BC" w:rsidRPr="007350DD">
        <w:t xml:space="preserve"> </w:t>
      </w:r>
      <w:r w:rsidRPr="007350DD">
        <w:t>paramount</w:t>
      </w:r>
      <w:r w:rsidR="001327BC" w:rsidRPr="007350DD">
        <w:t xml:space="preserve"> </w:t>
      </w:r>
      <w:r w:rsidRPr="007350DD">
        <w:t>consideration.</w:t>
      </w:r>
      <w:r w:rsidR="001327BC" w:rsidRPr="007350DD">
        <w:t xml:space="preserve"> </w:t>
      </w:r>
      <w:r w:rsidRPr="007350DD">
        <w:t>Courts</w:t>
      </w:r>
      <w:r w:rsidR="001327BC" w:rsidRPr="007350DD">
        <w:t xml:space="preserve"> </w:t>
      </w:r>
      <w:r w:rsidRPr="007350DD">
        <w:t>and</w:t>
      </w:r>
      <w:r w:rsidR="001327BC" w:rsidRPr="007350DD">
        <w:t xml:space="preserve"> </w:t>
      </w:r>
      <w:r w:rsidRPr="007350DD">
        <w:t>other</w:t>
      </w:r>
      <w:r w:rsidR="001327BC" w:rsidRPr="007350DD">
        <w:t xml:space="preserve"> </w:t>
      </w:r>
      <w:r w:rsidRPr="007350DD">
        <w:t>agencies</w:t>
      </w:r>
      <w:r w:rsidR="001327BC" w:rsidRPr="007350DD">
        <w:t xml:space="preserve"> </w:t>
      </w:r>
      <w:r w:rsidRPr="007350DD">
        <w:t>act</w:t>
      </w:r>
      <w:r w:rsidR="001327BC" w:rsidRPr="007350DD">
        <w:t xml:space="preserve"> </w:t>
      </w:r>
      <w:r w:rsidRPr="007350DD">
        <w:t>in</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in</w:t>
      </w:r>
      <w:r w:rsidR="001327BC" w:rsidRPr="007350DD">
        <w:t xml:space="preserve"> </w:t>
      </w:r>
      <w:r w:rsidRPr="007350DD">
        <w:t>proceedings</w:t>
      </w:r>
      <w:r w:rsidR="001327BC" w:rsidRPr="007350DD">
        <w:t xml:space="preserve"> </w:t>
      </w:r>
      <w:r w:rsidRPr="007350DD">
        <w:t>to</w:t>
      </w:r>
      <w:r w:rsidR="001327BC" w:rsidRPr="007350DD">
        <w:t xml:space="preserve"> </w:t>
      </w:r>
      <w:r w:rsidRPr="007350DD">
        <w:t>determine</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future.</w:t>
      </w:r>
      <w:r w:rsidR="001327BC" w:rsidRPr="007350DD">
        <w:t xml:space="preserve"> </w:t>
      </w:r>
      <w:r w:rsidRPr="007350DD">
        <w:t>The</w:t>
      </w:r>
      <w:r w:rsidR="001327BC" w:rsidRPr="007350DD">
        <w:t xml:space="preserve"> </w:t>
      </w:r>
      <w:r w:rsidRPr="007350DD">
        <w:t>court</w:t>
      </w:r>
      <w:r w:rsidR="001327BC" w:rsidRPr="007350DD">
        <w:t xml:space="preserve"> </w:t>
      </w:r>
      <w:r w:rsidRPr="007350DD">
        <w:t>has</w:t>
      </w:r>
      <w:r w:rsidR="001327BC" w:rsidRPr="007350DD">
        <w:t xml:space="preserve"> </w:t>
      </w:r>
      <w:r w:rsidRPr="007350DD">
        <w:t>an</w:t>
      </w:r>
      <w:r w:rsidR="001327BC" w:rsidRPr="007350DD">
        <w:t xml:space="preserve"> </w:t>
      </w:r>
      <w:r w:rsidRPr="007350DD">
        <w:t>inherent</w:t>
      </w:r>
      <w:r w:rsidR="001327BC" w:rsidRPr="007350DD">
        <w:t xml:space="preserve"> </w:t>
      </w:r>
      <w:r w:rsidRPr="007350DD">
        <w:t>jurisdiction</w:t>
      </w:r>
      <w:r w:rsidR="001327BC" w:rsidRPr="007350DD">
        <w:t xml:space="preserve"> </w:t>
      </w:r>
      <w:r w:rsidRPr="007350DD">
        <w:t>to</w:t>
      </w:r>
      <w:r w:rsidR="001327BC" w:rsidRPr="007350DD">
        <w:t xml:space="preserve"> </w:t>
      </w:r>
      <w:r w:rsidRPr="007350DD">
        <w:t>act</w:t>
      </w:r>
      <w:r w:rsidR="001327BC" w:rsidRPr="007350DD">
        <w:t xml:space="preserve"> </w:t>
      </w:r>
      <w:r w:rsidRPr="007350DD">
        <w:t>in</w:t>
      </w:r>
      <w:r w:rsidR="001327BC" w:rsidRPr="007350DD">
        <w:t xml:space="preserve"> </w:t>
      </w:r>
      <w:r w:rsidRPr="007350DD">
        <w:t>the</w:t>
      </w:r>
      <w:r w:rsidR="001327BC" w:rsidRPr="007350DD">
        <w:t xml:space="preserve"> </w:t>
      </w:r>
      <w:r w:rsidRPr="007350DD">
        <w:t>interests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by</w:t>
      </w:r>
      <w:r w:rsidR="001327BC" w:rsidRPr="007350DD">
        <w:t xml:space="preserve"> </w:t>
      </w:r>
      <w:r w:rsidRPr="007350DD">
        <w:t>making</w:t>
      </w:r>
      <w:r w:rsidR="001327BC" w:rsidRPr="007350DD">
        <w:t xml:space="preserve"> </w:t>
      </w:r>
      <w:r w:rsidRPr="007350DD">
        <w:t>a</w:t>
      </w:r>
      <w:r w:rsidR="001327BC" w:rsidRPr="007350DD">
        <w:t xml:space="preserve"> </w:t>
      </w:r>
      <w:r w:rsidRPr="007350DD">
        <w:t>child</w:t>
      </w:r>
      <w:r w:rsidR="001327BC" w:rsidRPr="007350DD">
        <w:t xml:space="preserve"> </w:t>
      </w:r>
      <w:r w:rsidRPr="007350DD">
        <w:t>a</w:t>
      </w:r>
      <w:r w:rsidR="001327BC" w:rsidRPr="007350DD">
        <w:t xml:space="preserve"> </w:t>
      </w:r>
      <w:r w:rsidRPr="007350DD">
        <w:t>ward</w:t>
      </w:r>
      <w:r w:rsidR="001327BC" w:rsidRPr="007350DD">
        <w:t xml:space="preserve"> </w:t>
      </w:r>
      <w:r w:rsidRPr="007350DD">
        <w:t>of</w:t>
      </w:r>
      <w:r w:rsidR="001327BC" w:rsidRPr="007350DD">
        <w:t xml:space="preserve"> </w:t>
      </w:r>
      <w:r w:rsidRPr="007350DD">
        <w:t>the</w:t>
      </w:r>
      <w:r w:rsidR="001327BC" w:rsidRPr="007350DD">
        <w:t xml:space="preserve"> </w:t>
      </w:r>
      <w:r w:rsidRPr="007350DD">
        <w:t>court.</w:t>
      </w:r>
      <w:r w:rsidR="001327BC" w:rsidRPr="007350DD">
        <w:t xml:space="preserve"> </w:t>
      </w:r>
      <w:r w:rsidRPr="007350DD">
        <w:t>While</w:t>
      </w:r>
      <w:r w:rsidR="001327BC" w:rsidRPr="007350DD">
        <w:t xml:space="preserve"> </w:t>
      </w:r>
      <w:r w:rsidRPr="007350DD">
        <w:t>parents</w:t>
      </w:r>
      <w:r w:rsidR="001327BC" w:rsidRPr="007350DD">
        <w:t xml:space="preserve"> </w:t>
      </w:r>
      <w:r w:rsidRPr="007350DD">
        <w:t>have</w:t>
      </w:r>
      <w:r w:rsidR="001327BC" w:rsidRPr="007350DD">
        <w:t xml:space="preserve"> </w:t>
      </w:r>
      <w:r w:rsidRPr="007350DD">
        <w:t>primary</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ensuring</w:t>
      </w:r>
      <w:r w:rsidR="001327BC" w:rsidRPr="007350DD">
        <w:t xml:space="preserve"> </w:t>
      </w:r>
      <w:r w:rsidRPr="007350DD">
        <w:t>that</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interests</w:t>
      </w:r>
      <w:r w:rsidR="001327BC" w:rsidRPr="007350DD">
        <w:t xml:space="preserve"> </w:t>
      </w:r>
      <w:r w:rsidRPr="007350DD">
        <w:t>of</w:t>
      </w:r>
      <w:r w:rsidR="001327BC" w:rsidRPr="007350DD">
        <w:t xml:space="preserve"> </w:t>
      </w:r>
      <w:r w:rsidRPr="007350DD">
        <w:t>their</w:t>
      </w:r>
      <w:r w:rsidR="001327BC" w:rsidRPr="007350DD">
        <w:t xml:space="preserve"> </w:t>
      </w:r>
      <w:r w:rsidRPr="007350DD">
        <w:t>children</w:t>
      </w:r>
      <w:r w:rsidR="001327BC" w:rsidRPr="007350DD">
        <w:t xml:space="preserve"> </w:t>
      </w:r>
      <w:r w:rsidRPr="007350DD">
        <w:t>are</w:t>
      </w:r>
      <w:r w:rsidR="001327BC" w:rsidRPr="007350DD">
        <w:t xml:space="preserve"> </w:t>
      </w:r>
      <w:r w:rsidRPr="007350DD">
        <w:t>upheld,</w:t>
      </w:r>
      <w:r w:rsidR="001327BC" w:rsidRPr="007350DD">
        <w:t xml:space="preserve"> </w:t>
      </w:r>
      <w:r w:rsidRPr="007350DD">
        <w:t>the</w:t>
      </w:r>
      <w:r w:rsidR="001327BC" w:rsidRPr="007350DD">
        <w:t xml:space="preserve"> </w:t>
      </w:r>
      <w:r w:rsidRPr="007350DD">
        <w:t>state</w:t>
      </w:r>
      <w:r w:rsidR="001327BC" w:rsidRPr="007350DD">
        <w:t xml:space="preserve"> </w:t>
      </w:r>
      <w:r w:rsidRPr="007350DD">
        <w:t>has</w:t>
      </w:r>
      <w:r w:rsidR="001327BC" w:rsidRPr="007350DD">
        <w:t xml:space="preserve"> </w:t>
      </w:r>
      <w:r w:rsidRPr="007350DD">
        <w:t>the</w:t>
      </w:r>
      <w:r w:rsidR="001327BC" w:rsidRPr="007350DD">
        <w:t xml:space="preserve"> </w:t>
      </w:r>
      <w:r w:rsidRPr="007350DD">
        <w:t>right</w:t>
      </w:r>
      <w:r w:rsidR="001327BC" w:rsidRPr="007350DD">
        <w:t xml:space="preserve"> </w:t>
      </w:r>
      <w:r w:rsidRPr="007350DD">
        <w:t>to</w:t>
      </w:r>
      <w:r w:rsidR="001327BC" w:rsidRPr="007350DD">
        <w:t xml:space="preserve"> </w:t>
      </w:r>
      <w:r w:rsidRPr="007350DD">
        <w:t>intervene</w:t>
      </w:r>
      <w:r w:rsidR="001327BC" w:rsidRPr="007350DD">
        <w:t xml:space="preserve"> </w:t>
      </w:r>
      <w:r w:rsidRPr="007350DD">
        <w:t>in</w:t>
      </w:r>
      <w:r w:rsidR="001327BC" w:rsidRPr="007350DD">
        <w:t xml:space="preserve"> </w:t>
      </w:r>
      <w:r w:rsidRPr="007350DD">
        <w:t>cases</w:t>
      </w:r>
      <w:r w:rsidR="001327BC" w:rsidRPr="007350DD">
        <w:t xml:space="preserve"> </w:t>
      </w:r>
      <w:r w:rsidRPr="007350DD">
        <w:t>where</w:t>
      </w:r>
      <w:r w:rsidR="001327BC" w:rsidRPr="007350DD">
        <w:t xml:space="preserve"> </w:t>
      </w:r>
      <w:r w:rsidRPr="007350DD">
        <w:t>it</w:t>
      </w:r>
      <w:r w:rsidR="001327BC" w:rsidRPr="007350DD">
        <w:t xml:space="preserve"> </w:t>
      </w:r>
      <w:r w:rsidRPr="007350DD">
        <w:t>is</w:t>
      </w:r>
      <w:r w:rsidR="001327BC" w:rsidRPr="007350DD">
        <w:t xml:space="preserve"> </w:t>
      </w:r>
      <w:r w:rsidRPr="007350DD">
        <w:t>believed</w:t>
      </w:r>
      <w:r w:rsidR="001327BC" w:rsidRPr="007350DD">
        <w:t xml:space="preserve"> </w:t>
      </w:r>
      <w:r w:rsidRPr="007350DD">
        <w:t>that</w:t>
      </w:r>
      <w:r w:rsidR="001327BC" w:rsidRPr="007350DD">
        <w:t xml:space="preserve"> </w:t>
      </w:r>
      <w:r w:rsidRPr="007350DD">
        <w:t>these</w:t>
      </w:r>
      <w:r w:rsidR="001327BC" w:rsidRPr="007350DD">
        <w:t xml:space="preserve"> </w:t>
      </w:r>
      <w:r w:rsidRPr="007350DD">
        <w:t>best</w:t>
      </w:r>
      <w:r w:rsidR="001327BC" w:rsidRPr="007350DD">
        <w:t xml:space="preserve"> </w:t>
      </w:r>
      <w:r w:rsidRPr="007350DD">
        <w:t>interests</w:t>
      </w:r>
      <w:r w:rsidR="001327BC" w:rsidRPr="007350DD">
        <w:t xml:space="preserve"> </w:t>
      </w:r>
      <w:r w:rsidRPr="007350DD">
        <w:t>are</w:t>
      </w:r>
      <w:r w:rsidR="001327BC" w:rsidRPr="007350DD">
        <w:t xml:space="preserve"> </w:t>
      </w:r>
      <w:r w:rsidRPr="007350DD">
        <w:t>not</w:t>
      </w:r>
      <w:r w:rsidR="001327BC" w:rsidRPr="007350DD">
        <w:t xml:space="preserve"> </w:t>
      </w:r>
      <w:r w:rsidRPr="007350DD">
        <w:t>being</w:t>
      </w:r>
      <w:r w:rsidR="001327BC" w:rsidRPr="007350DD">
        <w:t xml:space="preserve"> </w:t>
      </w:r>
      <w:r w:rsidRPr="007350DD">
        <w:t>upheld.</w:t>
      </w:r>
      <w:r w:rsidR="001327BC" w:rsidRPr="007350DD">
        <w:t xml:space="preserve"> </w:t>
      </w:r>
      <w:r w:rsidRPr="007350DD">
        <w:t>This</w:t>
      </w:r>
      <w:r w:rsidR="001327BC" w:rsidRPr="007350DD">
        <w:t xml:space="preserve"> </w:t>
      </w:r>
      <w:r w:rsidRPr="007350DD">
        <w:t>includes</w:t>
      </w:r>
      <w:r w:rsidR="001327BC" w:rsidRPr="007350DD">
        <w:t xml:space="preserve"> </w:t>
      </w:r>
      <w:r w:rsidRPr="007350DD">
        <w:t>cases</w:t>
      </w:r>
      <w:r w:rsidR="001327BC" w:rsidRPr="007350DD">
        <w:t xml:space="preserve"> </w:t>
      </w:r>
      <w:r w:rsidRPr="007350DD">
        <w:t>of</w:t>
      </w:r>
      <w:r w:rsidR="001327BC" w:rsidRPr="007350DD">
        <w:t xml:space="preserve"> </w:t>
      </w:r>
      <w:r w:rsidRPr="007350DD">
        <w:t>abandonment,</w:t>
      </w:r>
      <w:r w:rsidR="001327BC" w:rsidRPr="007350DD">
        <w:t xml:space="preserve"> </w:t>
      </w:r>
      <w:r w:rsidRPr="007350DD">
        <w:t>neglect,</w:t>
      </w:r>
      <w:r w:rsidR="001327BC" w:rsidRPr="007350DD">
        <w:t xml:space="preserve"> </w:t>
      </w:r>
      <w:r w:rsidRPr="007350DD">
        <w:t>abuse</w:t>
      </w:r>
      <w:r w:rsidR="001327BC" w:rsidRPr="007350DD">
        <w:t xml:space="preserve"> </w:t>
      </w:r>
      <w:r w:rsidRPr="007350DD">
        <w:t>or</w:t>
      </w:r>
      <w:r w:rsidR="001327BC" w:rsidRPr="007350DD">
        <w:t xml:space="preserve"> </w:t>
      </w:r>
      <w:r w:rsidRPr="007350DD">
        <w:t>inability</w:t>
      </w:r>
      <w:r w:rsidR="001327BC" w:rsidRPr="007350DD">
        <w:t xml:space="preserve"> </w:t>
      </w:r>
      <w:r w:rsidRPr="007350DD">
        <w:t>to</w:t>
      </w:r>
      <w:r w:rsidR="001327BC" w:rsidRPr="007350DD">
        <w:t xml:space="preserve"> </w:t>
      </w:r>
      <w:r w:rsidRPr="007350DD">
        <w:t>meet</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basic</w:t>
      </w:r>
      <w:r w:rsidR="001327BC" w:rsidRPr="007350DD">
        <w:t xml:space="preserve"> </w:t>
      </w:r>
      <w:r w:rsidRPr="007350DD">
        <w:t>needs.</w:t>
      </w:r>
    </w:p>
    <w:p w:rsidR="006564B6" w:rsidRPr="007350DD" w:rsidRDefault="006564B6" w:rsidP="009E22FF">
      <w:pPr>
        <w:pStyle w:val="SingleTxtG"/>
      </w:pPr>
      <w:r w:rsidRPr="007350DD">
        <w:t>46.</w:t>
      </w:r>
      <w:r w:rsidRPr="007350DD">
        <w:tab/>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provides</w:t>
      </w:r>
      <w:r w:rsidR="001327BC" w:rsidRPr="007350DD">
        <w:t xml:space="preserve"> </w:t>
      </w:r>
      <w:r w:rsidRPr="007350DD">
        <w:t>a</w:t>
      </w:r>
      <w:r w:rsidR="001327BC" w:rsidRPr="007350DD">
        <w:t xml:space="preserve"> </w:t>
      </w:r>
      <w:r w:rsidRPr="007350DD">
        <w:t>variety</w:t>
      </w:r>
      <w:r w:rsidR="001327BC" w:rsidRPr="007350DD">
        <w:t xml:space="preserve"> </w:t>
      </w:r>
      <w:r w:rsidRPr="007350DD">
        <w:t>of</w:t>
      </w:r>
      <w:r w:rsidR="001327BC" w:rsidRPr="007350DD">
        <w:t xml:space="preserve"> </w:t>
      </w:r>
      <w:r w:rsidRPr="007350DD">
        <w:t>services</w:t>
      </w:r>
      <w:r w:rsidR="001327BC" w:rsidRPr="007350DD">
        <w:t xml:space="preserve"> </w:t>
      </w:r>
      <w:r w:rsidRPr="007350DD">
        <w:t>to</w:t>
      </w:r>
      <w:r w:rsidR="001327BC" w:rsidRPr="007350DD">
        <w:t xml:space="preserve"> </w:t>
      </w:r>
      <w:r w:rsidRPr="007350DD">
        <w:t>families</w:t>
      </w:r>
      <w:r w:rsidR="001327BC" w:rsidRPr="007350DD">
        <w:t xml:space="preserve"> </w:t>
      </w:r>
      <w:r w:rsidRPr="007350DD">
        <w:t>and</w:t>
      </w:r>
      <w:r w:rsidR="001327BC" w:rsidRPr="007350DD">
        <w:t xml:space="preserve"> </w:t>
      </w:r>
      <w:r w:rsidRPr="007350DD">
        <w:t>individuals</w:t>
      </w:r>
      <w:r w:rsidR="001327BC" w:rsidRPr="007350DD">
        <w:t xml:space="preserve"> </w:t>
      </w:r>
      <w:r w:rsidRPr="007350DD">
        <w:t>who</w:t>
      </w:r>
      <w:r w:rsidR="001327BC" w:rsidRPr="007350DD">
        <w:t xml:space="preserve"> </w:t>
      </w:r>
      <w:r w:rsidRPr="007350DD">
        <w:t>need</w:t>
      </w:r>
      <w:r w:rsidR="001327BC" w:rsidRPr="007350DD">
        <w:t xml:space="preserve"> </w:t>
      </w:r>
      <w:r w:rsidRPr="007350DD">
        <w:t>assistance</w:t>
      </w:r>
      <w:r w:rsidR="001327BC" w:rsidRPr="007350DD">
        <w:t xml:space="preserve"> </w:t>
      </w:r>
      <w:r w:rsidRPr="007350DD">
        <w:t>in</w:t>
      </w:r>
      <w:r w:rsidR="001327BC" w:rsidRPr="007350DD">
        <w:t xml:space="preserve"> </w:t>
      </w:r>
      <w:r w:rsidRPr="007350DD">
        <w:t>coping</w:t>
      </w:r>
      <w:r w:rsidR="001327BC" w:rsidRPr="007350DD">
        <w:t xml:space="preserve"> </w:t>
      </w:r>
      <w:r w:rsidRPr="007350DD">
        <w:t>with</w:t>
      </w:r>
      <w:r w:rsidR="001327BC" w:rsidRPr="007350DD">
        <w:t xml:space="preserve"> </w:t>
      </w:r>
      <w:r w:rsidRPr="007350DD">
        <w:t>financial,</w:t>
      </w:r>
      <w:r w:rsidR="001327BC" w:rsidRPr="007350DD">
        <w:t xml:space="preserve"> </w:t>
      </w:r>
      <w:r w:rsidRPr="007350DD">
        <w:t>personal</w:t>
      </w:r>
      <w:r w:rsidR="001327BC" w:rsidRPr="007350DD">
        <w:t xml:space="preserve"> </w:t>
      </w:r>
      <w:r w:rsidRPr="007350DD">
        <w:t>and</w:t>
      </w:r>
      <w:r w:rsidR="001327BC" w:rsidRPr="007350DD">
        <w:t xml:space="preserve"> </w:t>
      </w:r>
      <w:r w:rsidRPr="007350DD">
        <w:t>family</w:t>
      </w:r>
      <w:r w:rsidR="001327BC" w:rsidRPr="007350DD">
        <w:t xml:space="preserve"> </w:t>
      </w:r>
      <w:r w:rsidRPr="007350DD">
        <w:t>problems.</w:t>
      </w:r>
      <w:r w:rsidR="001327BC" w:rsidRPr="007350DD">
        <w:t xml:space="preserve"> </w:t>
      </w:r>
      <w:r w:rsidRPr="007350DD">
        <w:t>Its</w:t>
      </w:r>
      <w:r w:rsidR="001327BC" w:rsidRPr="007350DD">
        <w:t xml:space="preserve"> </w:t>
      </w:r>
      <w:r w:rsidRPr="007350DD">
        <w:t>services</w:t>
      </w:r>
      <w:r w:rsidR="001327BC" w:rsidRPr="007350DD">
        <w:t xml:space="preserve"> </w:t>
      </w:r>
      <w:r w:rsidRPr="007350DD">
        <w:t>are</w:t>
      </w:r>
      <w:r w:rsidR="001327BC" w:rsidRPr="007350DD">
        <w:t xml:space="preserve"> </w:t>
      </w:r>
      <w:r w:rsidRPr="007350DD">
        <w:t>provided</w:t>
      </w:r>
      <w:r w:rsidR="001327BC" w:rsidRPr="007350DD">
        <w:t xml:space="preserve"> </w:t>
      </w:r>
      <w:r w:rsidRPr="007350DD">
        <w:t>free</w:t>
      </w:r>
      <w:r w:rsidR="001327BC" w:rsidRPr="007350DD">
        <w:t xml:space="preserve"> </w:t>
      </w:r>
      <w:r w:rsidRPr="007350DD">
        <w:t>of</w:t>
      </w:r>
      <w:r w:rsidR="001327BC" w:rsidRPr="007350DD">
        <w:t xml:space="preserve"> </w:t>
      </w:r>
      <w:r w:rsidRPr="007350DD">
        <w:t>cost</w:t>
      </w:r>
      <w:r w:rsidR="001327BC" w:rsidRPr="007350DD">
        <w:t xml:space="preserve"> </w:t>
      </w:r>
      <w:r w:rsidRPr="007350DD">
        <w:t>and</w:t>
      </w:r>
      <w:r w:rsidR="001327BC" w:rsidRPr="007350DD">
        <w:t xml:space="preserve"> </w:t>
      </w:r>
      <w:r w:rsidRPr="007350DD">
        <w:t>may</w:t>
      </w:r>
      <w:r w:rsidR="001327BC" w:rsidRPr="007350DD">
        <w:t xml:space="preserve"> </w:t>
      </w:r>
      <w:r w:rsidRPr="007350DD">
        <w:t>take</w:t>
      </w:r>
      <w:r w:rsidR="001327BC" w:rsidRPr="007350DD">
        <w:t xml:space="preserve"> </w:t>
      </w:r>
      <w:r w:rsidRPr="007350DD">
        <w:t>the</w:t>
      </w:r>
      <w:r w:rsidR="001327BC" w:rsidRPr="007350DD">
        <w:t xml:space="preserve"> </w:t>
      </w:r>
      <w:r w:rsidRPr="007350DD">
        <w:t>form</w:t>
      </w:r>
      <w:r w:rsidR="001327BC" w:rsidRPr="007350DD">
        <w:t xml:space="preserve"> </w:t>
      </w:r>
      <w:r w:rsidRPr="007350DD">
        <w:t>of</w:t>
      </w:r>
      <w:r w:rsidR="001327BC" w:rsidRPr="007350DD">
        <w:t xml:space="preserve"> </w:t>
      </w:r>
      <w:r w:rsidRPr="007350DD">
        <w:t>financial</w:t>
      </w:r>
      <w:r w:rsidR="001327BC" w:rsidRPr="007350DD">
        <w:t xml:space="preserve"> </w:t>
      </w:r>
      <w:r w:rsidRPr="007350DD">
        <w:t>and</w:t>
      </w:r>
      <w:r w:rsidR="001327BC" w:rsidRPr="007350DD">
        <w:t xml:space="preserve"> </w:t>
      </w:r>
      <w:r w:rsidRPr="007350DD">
        <w:t>material</w:t>
      </w:r>
      <w:r w:rsidR="001327BC" w:rsidRPr="007350DD">
        <w:t xml:space="preserve"> </w:t>
      </w:r>
      <w:r w:rsidRPr="007350DD">
        <w:t>assistance,</w:t>
      </w:r>
      <w:r w:rsidR="001327BC" w:rsidRPr="007350DD">
        <w:t xml:space="preserve"> </w:t>
      </w:r>
      <w:r w:rsidRPr="007350DD">
        <w:t>casework</w:t>
      </w:r>
      <w:r w:rsidR="001327BC" w:rsidRPr="007350DD">
        <w:t xml:space="preserve"> </w:t>
      </w:r>
      <w:r w:rsidRPr="007350DD">
        <w:t>and</w:t>
      </w:r>
      <w:r w:rsidR="001327BC" w:rsidRPr="007350DD">
        <w:t xml:space="preserve"> </w:t>
      </w:r>
      <w:r w:rsidRPr="007350DD">
        <w:t>counselling.</w:t>
      </w:r>
      <w:r w:rsidR="001327BC" w:rsidRPr="007350DD">
        <w:t xml:space="preserve"> </w:t>
      </w:r>
      <w:r w:rsidRPr="007350DD">
        <w:t>The</w:t>
      </w:r>
      <w:r w:rsidR="001327BC" w:rsidRPr="007350DD">
        <w:t xml:space="preserve"> </w:t>
      </w:r>
      <w:r w:rsidRPr="007350DD">
        <w:t>principle</w:t>
      </w:r>
      <w:r w:rsidR="001327BC" w:rsidRPr="007350DD">
        <w:t xml:space="preserve"> </w:t>
      </w:r>
      <w:r w:rsidRPr="007350DD">
        <w:t>of</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is</w:t>
      </w:r>
      <w:r w:rsidR="001327BC" w:rsidRPr="007350DD">
        <w:t xml:space="preserve"> </w:t>
      </w:r>
      <w:r w:rsidRPr="007350DD">
        <w:t>reflected</w:t>
      </w:r>
      <w:r w:rsidR="001327BC" w:rsidRPr="007350DD">
        <w:t xml:space="preserve"> </w:t>
      </w:r>
      <w:r w:rsidRPr="007350DD">
        <w:t>in</w:t>
      </w:r>
      <w:r w:rsidR="001327BC" w:rsidRPr="007350DD">
        <w:t xml:space="preserve"> </w:t>
      </w:r>
      <w:r w:rsidRPr="007350DD">
        <w:t>policies,</w:t>
      </w:r>
      <w:r w:rsidR="001327BC" w:rsidRPr="007350DD">
        <w:t xml:space="preserve"> </w:t>
      </w:r>
      <w:r w:rsidRPr="007350DD">
        <w:t>programmes</w:t>
      </w:r>
      <w:r w:rsidR="001327BC" w:rsidRPr="007350DD">
        <w:t xml:space="preserve"> </w:t>
      </w:r>
      <w:r w:rsidRPr="007350DD">
        <w:t>and</w:t>
      </w:r>
      <w:r w:rsidR="001327BC" w:rsidRPr="007350DD">
        <w:t xml:space="preserve"> </w:t>
      </w:r>
      <w:r w:rsidRPr="007350DD">
        <w:t>procedures</w:t>
      </w:r>
      <w:r w:rsidR="001327BC" w:rsidRPr="007350DD">
        <w:t xml:space="preserve"> </w:t>
      </w:r>
      <w:r w:rsidRPr="007350DD">
        <w:t>relating</w:t>
      </w:r>
      <w:r w:rsidR="001327BC" w:rsidRPr="007350DD">
        <w:t xml:space="preserve"> </w:t>
      </w:r>
      <w:r w:rsidRPr="007350DD">
        <w:t>to</w:t>
      </w:r>
      <w:r w:rsidR="001327BC" w:rsidRPr="007350DD">
        <w:t xml:space="preserve"> </w:t>
      </w:r>
      <w:r w:rsidRPr="007350DD">
        <w:t>housing,</w:t>
      </w:r>
      <w:r w:rsidR="001327BC" w:rsidRPr="007350DD">
        <w:t xml:space="preserve"> </w:t>
      </w:r>
      <w:r w:rsidRPr="007350DD">
        <w:t>transport</w:t>
      </w:r>
      <w:r w:rsidR="001327BC" w:rsidRPr="007350DD">
        <w:t xml:space="preserve"> </w:t>
      </w:r>
      <w:r w:rsidRPr="007350DD">
        <w:t>and</w:t>
      </w:r>
      <w:r w:rsidR="001327BC" w:rsidRPr="007350DD">
        <w:t xml:space="preserve"> </w:t>
      </w:r>
      <w:r w:rsidRPr="007350DD">
        <w:t>the</w:t>
      </w:r>
      <w:r w:rsidR="001327BC" w:rsidRPr="007350DD">
        <w:t xml:space="preserve"> </w:t>
      </w:r>
      <w:r w:rsidRPr="007350DD">
        <w:t>environment.</w:t>
      </w:r>
      <w:r w:rsidR="001327BC" w:rsidRPr="007350DD">
        <w:t xml:space="preserve"> </w:t>
      </w:r>
      <w:r w:rsidRPr="007350DD">
        <w:t>With</w:t>
      </w:r>
      <w:r w:rsidR="001327BC" w:rsidRPr="007350DD">
        <w:t xml:space="preserve"> </w:t>
      </w:r>
      <w:r w:rsidRPr="007350DD">
        <w:t>regards</w:t>
      </w:r>
      <w:r w:rsidR="001327BC" w:rsidRPr="007350DD">
        <w:t xml:space="preserve"> </w:t>
      </w:r>
      <w:r w:rsidRPr="007350DD">
        <w:t>to</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Transport</w:t>
      </w:r>
      <w:r w:rsidR="001327BC" w:rsidRPr="007350DD">
        <w:t xml:space="preserve"> </w:t>
      </w:r>
      <w:r w:rsidRPr="007350DD">
        <w:t>and</w:t>
      </w:r>
      <w:r w:rsidR="001327BC" w:rsidRPr="007350DD">
        <w:t xml:space="preserve"> </w:t>
      </w:r>
      <w:r w:rsidRPr="007350DD">
        <w:t>Works,</w:t>
      </w:r>
      <w:r w:rsidR="001327BC" w:rsidRPr="007350DD">
        <w:t xml:space="preserve"> </w:t>
      </w:r>
      <w:r w:rsidRPr="007350DD">
        <w:t>these</w:t>
      </w:r>
      <w:r w:rsidR="001327BC" w:rsidRPr="007350DD">
        <w:t xml:space="preserve"> </w:t>
      </w:r>
      <w:r w:rsidRPr="007350DD">
        <w:t>include</w:t>
      </w:r>
      <w:r w:rsidR="001327BC" w:rsidRPr="007350DD">
        <w:t xml:space="preserve"> </w:t>
      </w:r>
      <w:r w:rsidRPr="007350DD">
        <w:t>seatbelt</w:t>
      </w:r>
      <w:r w:rsidR="001327BC" w:rsidRPr="007350DD">
        <w:t xml:space="preserve"> </w:t>
      </w:r>
      <w:r w:rsidRPr="007350DD">
        <w:t>regulations</w:t>
      </w:r>
      <w:r w:rsidR="001327BC" w:rsidRPr="007350DD">
        <w:t xml:space="preserve"> </w:t>
      </w:r>
      <w:r w:rsidRPr="007350DD">
        <w:t>for</w:t>
      </w:r>
      <w:r w:rsidR="001327BC" w:rsidRPr="007350DD">
        <w:t xml:space="preserve"> </w:t>
      </w:r>
      <w:r w:rsidRPr="007350DD">
        <w:t>infants</w:t>
      </w:r>
      <w:r w:rsidR="001327BC" w:rsidRPr="007350DD">
        <w:t xml:space="preserve"> </w:t>
      </w:r>
      <w:r w:rsidRPr="007350DD">
        <w:t>and</w:t>
      </w:r>
      <w:r w:rsidR="001327BC" w:rsidRPr="007350DD">
        <w:t xml:space="preserve"> </w:t>
      </w:r>
      <w:r w:rsidRPr="007350DD">
        <w:t>children,</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transportation</w:t>
      </w:r>
      <w:r w:rsidR="001327BC" w:rsidRPr="007350DD">
        <w:t xml:space="preserve"> </w:t>
      </w:r>
      <w:r w:rsidRPr="007350DD">
        <w:t>for</w:t>
      </w:r>
      <w:r w:rsidR="001327BC" w:rsidRPr="007350DD">
        <w:t xml:space="preserve"> </w:t>
      </w:r>
      <w:r w:rsidRPr="007350DD">
        <w:t>all</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and</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pedestrian</w:t>
      </w:r>
      <w:r w:rsidR="001327BC" w:rsidRPr="007350DD">
        <w:t xml:space="preserve"> </w:t>
      </w:r>
      <w:r w:rsidRPr="007350DD">
        <w:t>crossings</w:t>
      </w:r>
      <w:r w:rsidR="001327BC" w:rsidRPr="007350DD">
        <w:t xml:space="preserve"> </w:t>
      </w:r>
      <w:r w:rsidRPr="007350DD">
        <w:t>and</w:t>
      </w:r>
      <w:r w:rsidR="001327BC" w:rsidRPr="007350DD">
        <w:t xml:space="preserve"> </w:t>
      </w:r>
      <w:r w:rsidRPr="007350DD">
        <w:t>signage</w:t>
      </w:r>
      <w:r w:rsidR="001327BC" w:rsidRPr="007350DD">
        <w:t xml:space="preserve"> </w:t>
      </w:r>
      <w:r w:rsidRPr="007350DD">
        <w:t>in</w:t>
      </w:r>
      <w:r w:rsidR="001327BC" w:rsidRPr="007350DD">
        <w:t xml:space="preserve"> </w:t>
      </w:r>
      <w:r w:rsidRPr="007350DD">
        <w:t>the</w:t>
      </w:r>
      <w:r w:rsidR="001327BC" w:rsidRPr="007350DD">
        <w:t xml:space="preserve"> </w:t>
      </w:r>
      <w:r w:rsidRPr="007350DD">
        <w:t>area</w:t>
      </w:r>
      <w:r w:rsidR="001327BC" w:rsidRPr="007350DD">
        <w:t xml:space="preserve"> </w:t>
      </w:r>
      <w:r w:rsidRPr="007350DD">
        <w:t>of</w:t>
      </w:r>
      <w:r w:rsidR="001327BC" w:rsidRPr="007350DD">
        <w:t xml:space="preserve"> </w:t>
      </w:r>
      <w:r w:rsidRPr="007350DD">
        <w:t>schools.</w:t>
      </w:r>
      <w:r w:rsidR="001327BC" w:rsidRPr="007350DD">
        <w:t xml:space="preserve"> </w:t>
      </w:r>
      <w:r w:rsidRPr="007350DD">
        <w:t>Traffic</w:t>
      </w:r>
      <w:r w:rsidR="001327BC" w:rsidRPr="007350DD">
        <w:t xml:space="preserve"> </w:t>
      </w:r>
      <w:r w:rsidRPr="007350DD">
        <w:t>Wardens</w:t>
      </w:r>
      <w:r w:rsidR="001327BC" w:rsidRPr="007350DD">
        <w:t xml:space="preserve"> </w:t>
      </w:r>
      <w:r w:rsidRPr="007350DD">
        <w:t>operate</w:t>
      </w:r>
      <w:r w:rsidR="001327BC" w:rsidRPr="007350DD">
        <w:t xml:space="preserve"> </w:t>
      </w:r>
      <w:r w:rsidRPr="007350DD">
        <w:t>at</w:t>
      </w:r>
      <w:r w:rsidR="001327BC" w:rsidRPr="007350DD">
        <w:t xml:space="preserve"> </w:t>
      </w:r>
      <w:r w:rsidRPr="007350DD">
        <w:t>all</w:t>
      </w:r>
      <w:r w:rsidR="001327BC" w:rsidRPr="007350DD">
        <w:t xml:space="preserve"> </w:t>
      </w:r>
      <w:r w:rsidRPr="007350DD">
        <w:t>schools</w:t>
      </w:r>
      <w:r w:rsidR="001327BC" w:rsidRPr="007350DD">
        <w:t xml:space="preserve"> </w:t>
      </w:r>
      <w:r w:rsidRPr="007350DD">
        <w:t>in</w:t>
      </w:r>
      <w:r w:rsidR="001327BC" w:rsidRPr="007350DD">
        <w:t xml:space="preserve"> </w:t>
      </w:r>
      <w:r w:rsidRPr="007350DD">
        <w:t>heavy</w:t>
      </w:r>
      <w:r w:rsidR="001327BC" w:rsidRPr="007350DD">
        <w:t xml:space="preserve"> </w:t>
      </w:r>
      <w:r w:rsidRPr="007350DD">
        <w:t>traffic</w:t>
      </w:r>
      <w:r w:rsidR="001327BC" w:rsidRPr="007350DD">
        <w:t xml:space="preserve"> </w:t>
      </w:r>
      <w:r w:rsidRPr="007350DD">
        <w:t>areas</w:t>
      </w:r>
      <w:r w:rsidR="001327BC" w:rsidRPr="007350DD">
        <w:t xml:space="preserve"> </w:t>
      </w:r>
      <w:r w:rsidRPr="007350DD">
        <w:t>to</w:t>
      </w:r>
      <w:r w:rsidR="001327BC" w:rsidRPr="007350DD">
        <w:t xml:space="preserve"> </w:t>
      </w:r>
      <w:r w:rsidRPr="007350DD">
        <w:t>assist</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in</w:t>
      </w:r>
      <w:r w:rsidR="001327BC" w:rsidRPr="007350DD">
        <w:t xml:space="preserve"> </w:t>
      </w:r>
      <w:r w:rsidRPr="007350DD">
        <w:t>crossing</w:t>
      </w:r>
      <w:r w:rsidR="001327BC" w:rsidRPr="007350DD">
        <w:t xml:space="preserve"> </w:t>
      </w:r>
      <w:r w:rsidRPr="007350DD">
        <w:t>the</w:t>
      </w:r>
      <w:r w:rsidR="001327BC" w:rsidRPr="007350DD">
        <w:t xml:space="preserve"> </w:t>
      </w:r>
      <w:r w:rsidRPr="007350DD">
        <w:t>road.</w:t>
      </w:r>
    </w:p>
    <w:p w:rsidR="006564B6" w:rsidRPr="007350DD" w:rsidRDefault="006564B6" w:rsidP="009E22FF">
      <w:pPr>
        <w:pStyle w:val="SingleTxtG"/>
      </w:pPr>
      <w:r w:rsidRPr="007350DD">
        <w:t>47.</w:t>
      </w:r>
      <w:r w:rsidRPr="007350DD">
        <w:tab/>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is</w:t>
      </w:r>
      <w:r w:rsidR="001327BC" w:rsidRPr="007350DD">
        <w:t xml:space="preserve"> </w:t>
      </w:r>
      <w:r w:rsidRPr="007350DD">
        <w:t>responsible</w:t>
      </w:r>
      <w:r w:rsidR="001327BC" w:rsidRPr="007350DD">
        <w:t xml:space="preserve"> </w:t>
      </w:r>
      <w:r w:rsidRPr="007350DD">
        <w:t>for</w:t>
      </w:r>
      <w:r w:rsidR="001327BC" w:rsidRPr="007350DD">
        <w:t xml:space="preserve"> </w:t>
      </w:r>
      <w:r w:rsidRPr="007350DD">
        <w:t>the</w:t>
      </w:r>
      <w:r w:rsidR="001327BC" w:rsidRPr="007350DD">
        <w:t xml:space="preserve"> </w:t>
      </w:r>
      <w:r w:rsidRPr="007350DD">
        <w:t>care</w:t>
      </w:r>
      <w:r w:rsidR="001327BC" w:rsidRPr="007350DD">
        <w:t xml:space="preserve"> </w:t>
      </w:r>
      <w:r w:rsidRPr="007350DD">
        <w:t>and</w:t>
      </w:r>
      <w:r w:rsidR="001327BC" w:rsidRPr="007350DD">
        <w:t xml:space="preserve"> </w:t>
      </w:r>
      <w:r w:rsidRPr="007350DD">
        <w:t>protection</w:t>
      </w:r>
      <w:r w:rsidR="001327BC" w:rsidRPr="007350DD">
        <w:t xml:space="preserve"> </w:t>
      </w:r>
      <w:r w:rsidRPr="007350DD">
        <w:t>of</w:t>
      </w:r>
      <w:r w:rsidR="001327BC" w:rsidRPr="007350DD">
        <w:t xml:space="preserve"> </w:t>
      </w:r>
      <w:r w:rsidRPr="007350DD">
        <w:t>children.</w:t>
      </w:r>
      <w:r w:rsidR="001327BC" w:rsidRPr="007350DD">
        <w:t xml:space="preserve"> </w:t>
      </w:r>
      <w:r w:rsidRPr="007350DD">
        <w:t>Children</w:t>
      </w:r>
      <w:r w:rsidR="001327BC" w:rsidRPr="007350DD">
        <w:t xml:space="preserve"> </w:t>
      </w:r>
      <w:r w:rsidRPr="007350DD">
        <w:t>who</w:t>
      </w:r>
      <w:r w:rsidR="001327BC" w:rsidRPr="007350DD">
        <w:t xml:space="preserve"> </w:t>
      </w:r>
      <w:r w:rsidRPr="007350DD">
        <w:t>are</w:t>
      </w:r>
      <w:r w:rsidR="001327BC" w:rsidRPr="007350DD">
        <w:t xml:space="preserve"> </w:t>
      </w:r>
      <w:r w:rsidRPr="007350DD">
        <w:t>removed</w:t>
      </w:r>
      <w:r w:rsidR="001327BC" w:rsidRPr="007350DD">
        <w:t xml:space="preserve"> </w:t>
      </w:r>
      <w:r w:rsidRPr="007350DD">
        <w:t>from</w:t>
      </w:r>
      <w:r w:rsidR="001327BC" w:rsidRPr="007350DD">
        <w:t xml:space="preserve"> </w:t>
      </w:r>
      <w:r w:rsidRPr="007350DD">
        <w:t>their</w:t>
      </w:r>
      <w:r w:rsidR="001327BC" w:rsidRPr="007350DD">
        <w:t xml:space="preserve"> </w:t>
      </w:r>
      <w:r w:rsidRPr="007350DD">
        <w:t>families</w:t>
      </w:r>
      <w:r w:rsidR="001327BC" w:rsidRPr="007350DD">
        <w:t xml:space="preserve"> </w:t>
      </w:r>
      <w:r w:rsidRPr="007350DD">
        <w:t>in</w:t>
      </w:r>
      <w:r w:rsidR="001327BC" w:rsidRPr="007350DD">
        <w:t xml:space="preserve"> </w:t>
      </w:r>
      <w:r w:rsidRPr="007350DD">
        <w:t>their</w:t>
      </w:r>
      <w:r w:rsidR="001327BC" w:rsidRPr="007350DD">
        <w:t xml:space="preserve"> </w:t>
      </w:r>
      <w:r w:rsidRPr="007350DD">
        <w:t>best</w:t>
      </w:r>
      <w:r w:rsidR="001327BC" w:rsidRPr="007350DD">
        <w:t xml:space="preserve"> </w:t>
      </w:r>
      <w:r w:rsidRPr="007350DD">
        <w:t>interests</w:t>
      </w:r>
      <w:r w:rsidR="001327BC" w:rsidRPr="007350DD">
        <w:t xml:space="preserve"> </w:t>
      </w:r>
      <w:r w:rsidRPr="007350DD">
        <w:t>are</w:t>
      </w:r>
      <w:r w:rsidR="001327BC" w:rsidRPr="007350DD">
        <w:t xml:space="preserve"> </w:t>
      </w:r>
      <w:r w:rsidRPr="007350DD">
        <w:t>placed</w:t>
      </w:r>
      <w:r w:rsidR="001327BC" w:rsidRPr="007350DD">
        <w:t xml:space="preserve"> </w:t>
      </w:r>
      <w:r w:rsidRPr="007350DD">
        <w:t>in</w:t>
      </w:r>
      <w:r w:rsidR="001327BC" w:rsidRPr="007350DD">
        <w:t xml:space="preserve"> </w:t>
      </w:r>
      <w:r w:rsidRPr="007350DD">
        <w:t>the</w:t>
      </w:r>
      <w:r w:rsidR="001327BC" w:rsidRPr="007350DD">
        <w:t xml:space="preserve"> </w:t>
      </w:r>
      <w:r w:rsidRPr="007350DD">
        <w:t>Board</w:t>
      </w:r>
      <w:r w:rsidR="00EA19E5" w:rsidRPr="007350DD">
        <w:t>’</w:t>
      </w:r>
      <w:r w:rsidRPr="007350DD">
        <w:t>s</w:t>
      </w:r>
      <w:r w:rsidR="001327BC" w:rsidRPr="007350DD">
        <w:t xml:space="preserve"> </w:t>
      </w:r>
      <w:r w:rsidRPr="007350DD">
        <w:t>residential</w:t>
      </w:r>
      <w:r w:rsidR="001327BC" w:rsidRPr="007350DD">
        <w:t xml:space="preserve"> </w:t>
      </w:r>
      <w:r w:rsidRPr="007350DD">
        <w:t>care</w:t>
      </w:r>
      <w:r w:rsidR="001327BC" w:rsidRPr="007350DD">
        <w:t xml:space="preserve"> </w:t>
      </w:r>
      <w:r w:rsidRPr="007350DD">
        <w:t>facilities.</w:t>
      </w:r>
      <w:r w:rsidR="001327BC" w:rsidRPr="007350DD">
        <w:t xml:space="preserve"> </w:t>
      </w:r>
      <w:r w:rsidRPr="007350DD">
        <w:t>In</w:t>
      </w:r>
      <w:r w:rsidR="001327BC" w:rsidRPr="007350DD">
        <w:t xml:space="preserve"> </w:t>
      </w:r>
      <w:r w:rsidRPr="007350DD">
        <w:t>addition,</w:t>
      </w:r>
      <w:r w:rsidR="001327BC" w:rsidRPr="007350DD">
        <w:t xml:space="preserve"> </w:t>
      </w:r>
      <w:r w:rsidRPr="007350DD">
        <w:t>the</w:t>
      </w:r>
      <w:r w:rsidR="001327BC" w:rsidRPr="007350DD">
        <w:t xml:space="preserve"> </w:t>
      </w:r>
      <w:r w:rsidRPr="007350DD">
        <w:t>Board</w:t>
      </w:r>
      <w:r w:rsidR="001327BC" w:rsidRPr="007350DD">
        <w:t xml:space="preserve"> </w:t>
      </w:r>
      <w:r w:rsidRPr="007350DD">
        <w:t>receives</w:t>
      </w:r>
      <w:r w:rsidR="001327BC" w:rsidRPr="007350DD">
        <w:t xml:space="preserve"> </w:t>
      </w:r>
      <w:r w:rsidRPr="007350DD">
        <w:t>and</w:t>
      </w:r>
      <w:r w:rsidR="001327BC" w:rsidRPr="007350DD">
        <w:t xml:space="preserve"> </w:t>
      </w:r>
      <w:r w:rsidRPr="007350DD">
        <w:t>investigates</w:t>
      </w:r>
      <w:r w:rsidR="001327BC" w:rsidRPr="007350DD">
        <w:t xml:space="preserve"> </w:t>
      </w:r>
      <w:r w:rsidRPr="007350DD">
        <w:t>cases</w:t>
      </w:r>
      <w:r w:rsidR="001327BC" w:rsidRPr="007350DD">
        <w:t xml:space="preserve"> </w:t>
      </w:r>
      <w:r w:rsidRPr="007350DD">
        <w:t>of</w:t>
      </w:r>
      <w:r w:rsidR="001327BC" w:rsidRPr="007350DD">
        <w:t xml:space="preserve"> </w:t>
      </w:r>
      <w:r w:rsidRPr="007350DD">
        <w:t>child</w:t>
      </w:r>
      <w:r w:rsidR="001327BC" w:rsidRPr="007350DD">
        <w:t xml:space="preserve"> </w:t>
      </w:r>
      <w:r w:rsidRPr="007350DD">
        <w:t>abuse</w:t>
      </w:r>
      <w:r w:rsidR="001327BC" w:rsidRPr="007350DD">
        <w:t xml:space="preserve"> </w:t>
      </w:r>
      <w:r w:rsidRPr="007350DD">
        <w:t>and</w:t>
      </w:r>
      <w:r w:rsidR="001327BC" w:rsidRPr="007350DD">
        <w:t xml:space="preserve"> </w:t>
      </w:r>
      <w:r w:rsidRPr="007350DD">
        <w:t>maltreatment.</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responsibilities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is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both</w:t>
      </w:r>
      <w:r w:rsidR="001327BC" w:rsidRPr="007350DD">
        <w:t xml:space="preserve"> </w:t>
      </w:r>
      <w:r w:rsidRPr="007350DD">
        <w:t>public</w:t>
      </w:r>
      <w:r w:rsidR="001327BC" w:rsidRPr="007350DD">
        <w:t xml:space="preserve"> </w:t>
      </w:r>
      <w:r w:rsidRPr="007350DD">
        <w:t>and</w:t>
      </w:r>
      <w:r w:rsidR="001327BC" w:rsidRPr="007350DD">
        <w:t xml:space="preserve"> </w:t>
      </w:r>
      <w:r w:rsidRPr="007350DD">
        <w:t>private</w:t>
      </w:r>
      <w:r w:rsidR="001327BC" w:rsidRPr="007350DD">
        <w:t xml:space="preserve"> </w:t>
      </w:r>
      <w:r w:rsidRPr="007350DD">
        <w:t>institutions</w:t>
      </w:r>
      <w:r w:rsidR="001327BC" w:rsidRPr="007350DD">
        <w:t xml:space="preserve"> </w:t>
      </w:r>
      <w:r w:rsidRPr="007350DD">
        <w:t>with</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the</w:t>
      </w:r>
      <w:r w:rsidR="001327BC" w:rsidRPr="007350DD">
        <w:t xml:space="preserve"> </w:t>
      </w:r>
      <w:r w:rsidRPr="007350DD">
        <w:t>care</w:t>
      </w:r>
      <w:r w:rsidR="001327BC" w:rsidRPr="007350DD">
        <w:t xml:space="preserve"> </w:t>
      </w:r>
      <w:r w:rsidRPr="007350DD">
        <w:t>and</w:t>
      </w:r>
      <w:r w:rsidR="001327BC" w:rsidRPr="007350DD">
        <w:t xml:space="preserve"> </w:t>
      </w:r>
      <w:r w:rsidRPr="007350DD">
        <w:t>protection</w:t>
      </w:r>
      <w:r w:rsidR="001327BC" w:rsidRPr="007350DD">
        <w:t xml:space="preserve"> </w:t>
      </w:r>
      <w:r w:rsidRPr="007350DD">
        <w:t>of</w:t>
      </w:r>
      <w:r w:rsidR="001327BC" w:rsidRPr="007350DD">
        <w:t xml:space="preserve"> </w:t>
      </w:r>
      <w:r w:rsidRPr="007350DD">
        <w:t>children</w:t>
      </w:r>
      <w:r w:rsidR="001327BC" w:rsidRPr="007350DD">
        <w:t xml:space="preserve"> </w:t>
      </w:r>
      <w:r w:rsidRPr="007350DD">
        <w:t>adhere</w:t>
      </w:r>
      <w:r w:rsidR="001327BC" w:rsidRPr="007350DD">
        <w:t xml:space="preserve"> </w:t>
      </w:r>
      <w:r w:rsidRPr="007350DD">
        <w:t>to</w:t>
      </w:r>
      <w:r w:rsidR="001327BC" w:rsidRPr="007350DD">
        <w:t xml:space="preserve"> </w:t>
      </w:r>
      <w:r w:rsidRPr="007350DD">
        <w:t>established</w:t>
      </w:r>
      <w:r w:rsidR="001327BC" w:rsidRPr="007350DD">
        <w:t xml:space="preserve"> </w:t>
      </w:r>
      <w:r w:rsidRPr="007350DD">
        <w:t>standards.</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has</w:t>
      </w:r>
      <w:r w:rsidR="001327BC" w:rsidRPr="007350DD">
        <w:t xml:space="preserve"> </w:t>
      </w:r>
      <w:r w:rsidRPr="007350DD">
        <w:t>clear</w:t>
      </w:r>
      <w:r w:rsidR="001327BC" w:rsidRPr="007350DD">
        <w:t xml:space="preserve"> </w:t>
      </w:r>
      <w:r w:rsidRPr="007350DD">
        <w:t>guidelines</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recording</w:t>
      </w:r>
      <w:r w:rsidR="001327BC" w:rsidRPr="007350DD">
        <w:t xml:space="preserve"> </w:t>
      </w:r>
      <w:r w:rsidRPr="007350DD">
        <w:t>and</w:t>
      </w:r>
      <w:r w:rsidR="001327BC" w:rsidRPr="007350DD">
        <w:t xml:space="preserve"> </w:t>
      </w:r>
      <w:r w:rsidRPr="007350DD">
        <w:t>reviewing</w:t>
      </w:r>
      <w:r w:rsidR="001327BC" w:rsidRPr="007350DD">
        <w:t xml:space="preserve"> </w:t>
      </w:r>
      <w:r w:rsidRPr="007350DD">
        <w:t>the</w:t>
      </w:r>
      <w:r w:rsidR="001327BC" w:rsidRPr="007350DD">
        <w:t xml:space="preserve"> </w:t>
      </w:r>
      <w:r w:rsidRPr="007350DD">
        <w:t>quality</w:t>
      </w:r>
      <w:r w:rsidR="001327BC" w:rsidRPr="007350DD">
        <w:t xml:space="preserve"> </w:t>
      </w:r>
      <w:r w:rsidRPr="007350DD">
        <w:t>of</w:t>
      </w:r>
      <w:r w:rsidR="001327BC" w:rsidRPr="007350DD">
        <w:t xml:space="preserve"> </w:t>
      </w:r>
      <w:r w:rsidRPr="007350DD">
        <w:t>care</w:t>
      </w:r>
      <w:r w:rsidR="001327BC" w:rsidRPr="007350DD">
        <w:t xml:space="preserve"> </w:t>
      </w:r>
      <w:r w:rsidRPr="007350DD">
        <w:t>provided</w:t>
      </w:r>
      <w:r w:rsidR="001327BC" w:rsidRPr="007350DD">
        <w:t xml:space="preserve"> </w:t>
      </w:r>
      <w:r w:rsidRPr="007350DD">
        <w:t>for</w:t>
      </w:r>
      <w:r w:rsidR="001327BC" w:rsidRPr="007350DD">
        <w:t xml:space="preserve"> </w:t>
      </w:r>
      <w:r w:rsidRPr="007350DD">
        <w:t>adopted</w:t>
      </w:r>
      <w:r w:rsidR="001327BC" w:rsidRPr="007350DD">
        <w:t xml:space="preserve"> </w:t>
      </w:r>
      <w:r w:rsidRPr="007350DD">
        <w:t>children</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those</w:t>
      </w:r>
      <w:r w:rsidR="001327BC" w:rsidRPr="007350DD">
        <w:t xml:space="preserve"> </w:t>
      </w:r>
      <w:r w:rsidRPr="007350DD">
        <w:t>in</w:t>
      </w:r>
      <w:r w:rsidR="001327BC" w:rsidRPr="007350DD">
        <w:t xml:space="preserve"> </w:t>
      </w:r>
      <w:r w:rsidRPr="007350DD">
        <w:t>foster</w:t>
      </w:r>
      <w:r w:rsidR="001327BC" w:rsidRPr="007350DD">
        <w:t xml:space="preserve"> </w:t>
      </w:r>
      <w:r w:rsidRPr="007350DD">
        <w:t>homes</w:t>
      </w:r>
      <w:r w:rsidR="001327BC" w:rsidRPr="007350DD">
        <w:t xml:space="preserve"> </w:t>
      </w:r>
      <w:r w:rsidRPr="007350DD">
        <w:t>and</w:t>
      </w:r>
      <w:r w:rsidR="001327BC" w:rsidRPr="007350DD">
        <w:t xml:space="preserve"> </w:t>
      </w:r>
      <w:r w:rsidRPr="007350DD">
        <w:t>residential</w:t>
      </w:r>
      <w:r w:rsidR="001327BC" w:rsidRPr="007350DD">
        <w:t xml:space="preserve"> </w:t>
      </w:r>
      <w:r w:rsidRPr="007350DD">
        <w:t>institutions.</w:t>
      </w:r>
      <w:r w:rsidR="001327BC" w:rsidRPr="007350DD">
        <w:t xml:space="preserve"> </w:t>
      </w:r>
      <w:r w:rsidRPr="007350DD">
        <w:t>There</w:t>
      </w:r>
      <w:r w:rsidR="001327BC" w:rsidRPr="007350DD">
        <w:t xml:space="preserve"> </w:t>
      </w:r>
      <w:r w:rsidRPr="007350DD">
        <w:t>is</w:t>
      </w:r>
      <w:r w:rsidR="001327BC" w:rsidRPr="007350DD">
        <w:t xml:space="preserve"> </w:t>
      </w:r>
      <w:r w:rsidRPr="007350DD">
        <w:t>also</w:t>
      </w:r>
      <w:r w:rsidR="001327BC" w:rsidRPr="007350DD">
        <w:t xml:space="preserve"> </w:t>
      </w:r>
      <w:r w:rsidRPr="007350DD">
        <w:t>provision</w:t>
      </w:r>
      <w:r w:rsidR="001327BC" w:rsidRPr="007350DD">
        <w:t xml:space="preserve"> </w:t>
      </w:r>
      <w:r w:rsidRPr="007350DD">
        <w:t>for</w:t>
      </w:r>
      <w:r w:rsidR="001327BC" w:rsidRPr="007350DD">
        <w:t xml:space="preserve"> </w:t>
      </w:r>
      <w:r w:rsidRPr="007350DD">
        <w:t>a</w:t>
      </w:r>
      <w:r w:rsidR="001327BC" w:rsidRPr="007350DD">
        <w:t xml:space="preserve"> </w:t>
      </w:r>
      <w:r w:rsidRPr="007350DD">
        <w:t>review</w:t>
      </w:r>
      <w:r w:rsidR="001327BC" w:rsidRPr="007350DD">
        <w:t xml:space="preserve"> </w:t>
      </w:r>
      <w:r w:rsidRPr="007350DD">
        <w:t>of</w:t>
      </w:r>
      <w:r w:rsidR="001327BC" w:rsidRPr="007350DD">
        <w:t xml:space="preserve"> </w:t>
      </w:r>
      <w:r w:rsidRPr="007350DD">
        <w:t>those</w:t>
      </w:r>
      <w:r w:rsidR="001327BC" w:rsidRPr="007350DD">
        <w:t xml:space="preserve"> </w:t>
      </w:r>
      <w:r w:rsidRPr="007350DD">
        <w:t>children</w:t>
      </w:r>
      <w:r w:rsidR="001327BC" w:rsidRPr="007350DD">
        <w:t xml:space="preserve"> </w:t>
      </w:r>
      <w:r w:rsidRPr="007350DD">
        <w:t>in</w:t>
      </w:r>
      <w:r w:rsidR="001327BC" w:rsidRPr="007350DD">
        <w:t xml:space="preserve"> </w:t>
      </w:r>
      <w:r w:rsidRPr="007350DD">
        <w:t>community</w:t>
      </w:r>
      <w:r w:rsidR="001327BC" w:rsidRPr="007350DD">
        <w:t xml:space="preserve"> </w:t>
      </w:r>
      <w:r w:rsidRPr="007350DD">
        <w:t>placements.</w:t>
      </w:r>
      <w:r w:rsidR="001327BC" w:rsidRPr="007350DD">
        <w:t xml:space="preserve"> </w:t>
      </w:r>
      <w:r w:rsidRPr="007350DD">
        <w:t>In</w:t>
      </w:r>
      <w:r w:rsidR="001327BC" w:rsidRPr="007350DD">
        <w:t xml:space="preserve"> </w:t>
      </w:r>
      <w:r w:rsidRPr="007350DD">
        <w:t>addition,</w:t>
      </w:r>
      <w:r w:rsidR="001327BC" w:rsidRPr="007350DD">
        <w:t xml:space="preserve"> </w:t>
      </w:r>
      <w:r w:rsidRPr="007350DD">
        <w:t>operators</w:t>
      </w:r>
      <w:r w:rsidR="001327BC" w:rsidRPr="007350DD">
        <w:t xml:space="preserve"> </w:t>
      </w:r>
      <w:r w:rsidRPr="007350DD">
        <w:t>of</w:t>
      </w:r>
      <w:r w:rsidR="001327BC" w:rsidRPr="007350DD">
        <w:t xml:space="preserve"> </w:t>
      </w:r>
      <w:r w:rsidRPr="007350DD">
        <w:t>day</w:t>
      </w:r>
      <w:r w:rsidR="001327BC" w:rsidRPr="007350DD">
        <w:t xml:space="preserve"> </w:t>
      </w:r>
      <w:r w:rsidRPr="007350DD">
        <w:t>care</w:t>
      </w:r>
      <w:r w:rsidR="001327BC" w:rsidRPr="007350DD">
        <w:t xml:space="preserve"> </w:t>
      </w:r>
      <w:r w:rsidRPr="007350DD">
        <w:t>centres</w:t>
      </w:r>
      <w:r w:rsidR="001327BC" w:rsidRPr="007350DD">
        <w:t xml:space="preserve"> </w:t>
      </w:r>
      <w:r w:rsidRPr="007350DD">
        <w:t>must</w:t>
      </w:r>
      <w:r w:rsidR="001327BC" w:rsidRPr="007350DD">
        <w:t xml:space="preserve"> </w:t>
      </w:r>
      <w:r w:rsidRPr="007350DD">
        <w:t>adhere</w:t>
      </w:r>
      <w:r w:rsidR="001327BC" w:rsidRPr="007350DD">
        <w:t xml:space="preserve"> </w:t>
      </w:r>
      <w:r w:rsidRPr="007350DD">
        <w:t>to</w:t>
      </w:r>
      <w:r w:rsidR="001327BC" w:rsidRPr="007350DD">
        <w:t xml:space="preserve"> </w:t>
      </w:r>
      <w:r w:rsidRPr="007350DD">
        <w:t>strict</w:t>
      </w:r>
      <w:r w:rsidR="001327BC" w:rsidRPr="007350DD">
        <w:t xml:space="preserve"> </w:t>
      </w:r>
      <w:r w:rsidRPr="007350DD">
        <w:t>guidelines,</w:t>
      </w:r>
      <w:r w:rsidR="001327BC" w:rsidRPr="007350DD">
        <w:t xml:space="preserve"> </w:t>
      </w:r>
      <w:r w:rsidRPr="007350DD">
        <w:t>contained</w:t>
      </w:r>
      <w:r w:rsidR="001327BC" w:rsidRPr="007350DD">
        <w:t xml:space="preserve"> </w:t>
      </w:r>
      <w:r w:rsidRPr="007350DD">
        <w:t>in</w:t>
      </w:r>
      <w:r w:rsidR="001327BC" w:rsidRPr="007350DD">
        <w:t xml:space="preserve"> </w:t>
      </w:r>
      <w:r w:rsidRPr="007350DD">
        <w:t>a</w:t>
      </w:r>
      <w:r w:rsidR="001327BC" w:rsidRPr="007350DD">
        <w:t xml:space="preserve"> </w:t>
      </w:r>
      <w:r w:rsidRPr="007350DD">
        <w:t>document</w:t>
      </w:r>
      <w:r w:rsidR="001327BC" w:rsidRPr="007350DD">
        <w:t xml:space="preserve"> </w:t>
      </w:r>
      <w:r w:rsidRPr="007350DD">
        <w:t>titled</w:t>
      </w:r>
      <w:r w:rsidR="001327BC" w:rsidRPr="007350DD">
        <w:t xml:space="preserve"> </w:t>
      </w:r>
      <w:r w:rsidR="00EA19E5" w:rsidRPr="007350DD">
        <w:t>“</w:t>
      </w:r>
      <w:r w:rsidRPr="007350DD">
        <w:t>Day</w:t>
      </w:r>
      <w:r w:rsidR="001327BC" w:rsidRPr="007350DD">
        <w:t xml:space="preserve"> </w:t>
      </w:r>
      <w:r w:rsidRPr="007350DD">
        <w:t>Care</w:t>
      </w:r>
      <w:r w:rsidR="001327BC" w:rsidRPr="007350DD">
        <w:t xml:space="preserve"> </w:t>
      </w:r>
      <w:r w:rsidRPr="007350DD">
        <w:t>Minimum</w:t>
      </w:r>
      <w:r w:rsidR="001327BC" w:rsidRPr="007350DD">
        <w:t xml:space="preserve"> </w:t>
      </w:r>
      <w:r w:rsidRPr="007350DD">
        <w:t>Standards.</w:t>
      </w:r>
      <w:r w:rsidR="00EA19E5" w:rsidRPr="007350DD">
        <w:t>”</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also</w:t>
      </w:r>
      <w:r w:rsidR="001327BC" w:rsidRPr="007350DD">
        <w:t xml:space="preserve"> </w:t>
      </w:r>
      <w:r w:rsidRPr="007350DD">
        <w:t>has</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ensuring</w:t>
      </w:r>
      <w:r w:rsidR="001327BC" w:rsidRPr="007350DD">
        <w:t xml:space="preserve"> </w:t>
      </w:r>
      <w:r w:rsidRPr="007350DD">
        <w:t>that</w:t>
      </w:r>
      <w:r w:rsidR="001327BC" w:rsidRPr="007350DD">
        <w:t xml:space="preserve"> </w:t>
      </w:r>
      <w:r w:rsidRPr="007350DD">
        <w:t>appropriate</w:t>
      </w:r>
      <w:r w:rsidR="001327BC" w:rsidRPr="007350DD">
        <w:t xml:space="preserve"> </w:t>
      </w:r>
      <w:r w:rsidRPr="007350DD">
        <w:t>standards</w:t>
      </w:r>
      <w:r w:rsidR="001327BC" w:rsidRPr="007350DD">
        <w:t xml:space="preserve"> </w:t>
      </w:r>
      <w:r w:rsidRPr="007350DD">
        <w:t>are</w:t>
      </w:r>
      <w:r w:rsidR="001327BC" w:rsidRPr="007350DD">
        <w:t xml:space="preserve"> </w:t>
      </w:r>
      <w:r w:rsidRPr="007350DD">
        <w:t>maintained</w:t>
      </w:r>
      <w:r w:rsidR="001327BC" w:rsidRPr="007350DD">
        <w:t xml:space="preserve"> </w:t>
      </w:r>
      <w:r w:rsidRPr="007350DD">
        <w:t>for</w:t>
      </w:r>
      <w:r w:rsidR="001327BC" w:rsidRPr="007350DD">
        <w:t xml:space="preserve"> </w:t>
      </w:r>
      <w:r w:rsidRPr="007350DD">
        <w:t>both</w:t>
      </w:r>
      <w:r w:rsidR="001327BC" w:rsidRPr="007350DD">
        <w:t xml:space="preserve"> </w:t>
      </w:r>
      <w:r w:rsidRPr="007350DD">
        <w:t>public</w:t>
      </w:r>
      <w:r w:rsidR="001327BC" w:rsidRPr="007350DD">
        <w:t xml:space="preserve"> </w:t>
      </w:r>
      <w:r w:rsidRPr="007350DD">
        <w:t>and</w:t>
      </w:r>
      <w:r w:rsidR="001327BC" w:rsidRPr="007350DD">
        <w:t xml:space="preserve"> </w:t>
      </w:r>
      <w:r w:rsidRPr="007350DD">
        <w:t>private</w:t>
      </w:r>
      <w:r w:rsidR="001327BC" w:rsidRPr="007350DD">
        <w:t xml:space="preserve"> </w:t>
      </w:r>
      <w:r w:rsidRPr="007350DD">
        <w:t>schools.</w:t>
      </w:r>
      <w:r w:rsidR="001327BC" w:rsidRPr="007350DD">
        <w:t xml:space="preserve"> </w:t>
      </w:r>
      <w:r w:rsidRPr="007350DD">
        <w:t>There</w:t>
      </w:r>
      <w:r w:rsidR="001327BC" w:rsidRPr="007350DD">
        <w:t xml:space="preserve"> </w:t>
      </w:r>
      <w:r w:rsidRPr="007350DD">
        <w:t>is</w:t>
      </w:r>
      <w:r w:rsidR="001327BC" w:rsidRPr="007350DD">
        <w:t xml:space="preserve"> </w:t>
      </w:r>
      <w:r w:rsidRPr="007350DD">
        <w:t>a</w:t>
      </w:r>
      <w:r w:rsidR="001327BC" w:rsidRPr="007350DD">
        <w:t xml:space="preserve"> </w:t>
      </w:r>
      <w:r w:rsidRPr="007350DD">
        <w:t>Government</w:t>
      </w:r>
      <w:r w:rsidR="001327BC" w:rsidRPr="007350DD">
        <w:t xml:space="preserve"> </w:t>
      </w:r>
      <w:r w:rsidRPr="007350DD">
        <w:t>Day</w:t>
      </w:r>
      <w:r w:rsidR="001327BC" w:rsidRPr="007350DD">
        <w:t xml:space="preserve"> </w:t>
      </w:r>
      <w:r w:rsidRPr="007350DD">
        <w:t>Care</w:t>
      </w:r>
      <w:r w:rsidR="001327BC" w:rsidRPr="007350DD">
        <w:t xml:space="preserve"> </w:t>
      </w:r>
      <w:r w:rsidRPr="007350DD">
        <w:t>Team</w:t>
      </w:r>
      <w:r w:rsidR="001327BC" w:rsidRPr="007350DD">
        <w:t xml:space="preserve"> </w:t>
      </w:r>
      <w:r w:rsidRPr="007350DD">
        <w:t>that</w:t>
      </w:r>
      <w:r w:rsidR="001327BC" w:rsidRPr="007350DD">
        <w:t xml:space="preserve"> </w:t>
      </w:r>
      <w:r w:rsidRPr="007350DD">
        <w:t>assists</w:t>
      </w:r>
      <w:r w:rsidR="001327BC" w:rsidRPr="007350DD">
        <w:t xml:space="preserve"> </w:t>
      </w:r>
      <w:r w:rsidRPr="007350DD">
        <w:t>with</w:t>
      </w:r>
      <w:r w:rsidR="001327BC" w:rsidRPr="007350DD">
        <w:t xml:space="preserve"> </w:t>
      </w:r>
      <w:r w:rsidRPr="007350DD">
        <w:t>supervising</w:t>
      </w:r>
      <w:r w:rsidR="001327BC" w:rsidRPr="007350DD">
        <w:t xml:space="preserve"> </w:t>
      </w:r>
      <w:r w:rsidRPr="007350DD">
        <w:t>the</w:t>
      </w:r>
      <w:r w:rsidR="001327BC" w:rsidRPr="007350DD">
        <w:t xml:space="preserve"> </w:t>
      </w:r>
      <w:r w:rsidRPr="007350DD">
        <w:t>centres,</w:t>
      </w:r>
      <w:r w:rsidR="001327BC" w:rsidRPr="007350DD">
        <w:t xml:space="preserve"> </w:t>
      </w:r>
      <w:r w:rsidRPr="007350DD">
        <w:t>comprising</w:t>
      </w:r>
      <w:r w:rsidR="001327BC" w:rsidRPr="007350DD">
        <w:t xml:space="preserve"> </w:t>
      </w:r>
      <w:r w:rsidRPr="007350DD">
        <w:t>two</w:t>
      </w:r>
      <w:r w:rsidR="001327BC" w:rsidRPr="007350DD">
        <w:t xml:space="preserve"> </w:t>
      </w:r>
      <w:r w:rsidRPr="007350DD">
        <w:t>Social</w:t>
      </w:r>
      <w:r w:rsidR="001327BC" w:rsidRPr="007350DD">
        <w:t xml:space="preserve"> </w:t>
      </w:r>
      <w:r w:rsidRPr="007350DD">
        <w:t>Workers,</w:t>
      </w:r>
      <w:r w:rsidR="001327BC" w:rsidRPr="007350DD">
        <w:t xml:space="preserve"> </w:t>
      </w:r>
      <w:r w:rsidRPr="007350DD">
        <w:t>a</w:t>
      </w:r>
      <w:r w:rsidR="001327BC" w:rsidRPr="007350DD">
        <w:t xml:space="preserve"> </w:t>
      </w:r>
      <w:r w:rsidRPr="007350DD">
        <w:t>Pre-school</w:t>
      </w:r>
      <w:r w:rsidR="001327BC" w:rsidRPr="007350DD">
        <w:t xml:space="preserve"> </w:t>
      </w:r>
      <w:r w:rsidRPr="007350DD">
        <w:t>Operator</w:t>
      </w:r>
      <w:r w:rsidR="001327BC" w:rsidRPr="007350DD">
        <w:t xml:space="preserve"> </w:t>
      </w:r>
      <w:r w:rsidRPr="007350DD">
        <w:t>and</w:t>
      </w:r>
      <w:r w:rsidR="001327BC" w:rsidRPr="007350DD">
        <w:t xml:space="preserve"> </w:t>
      </w:r>
      <w:r w:rsidRPr="007350DD">
        <w:t>a</w:t>
      </w:r>
      <w:r w:rsidR="001327BC" w:rsidRPr="007350DD">
        <w:t xml:space="preserve"> </w:t>
      </w:r>
      <w:r w:rsidRPr="007350DD">
        <w:t>representative</w:t>
      </w:r>
      <w:r w:rsidR="001327BC" w:rsidRPr="007350DD">
        <w:t xml:space="preserve"> </w:t>
      </w:r>
      <w:r w:rsidRPr="007350DD">
        <w:t>of</w:t>
      </w:r>
      <w:r w:rsidR="001327BC" w:rsidRPr="007350DD">
        <w:t xml:space="preserve"> </w:t>
      </w:r>
      <w:r w:rsidRPr="007350DD">
        <w:t>the</w:t>
      </w:r>
      <w:r w:rsidR="001327BC" w:rsidRPr="007350DD">
        <w:t xml:space="preserve"> </w:t>
      </w:r>
      <w:r w:rsidRPr="007350DD">
        <w:t>Personnel</w:t>
      </w:r>
      <w:r w:rsidR="001327BC" w:rsidRPr="007350DD">
        <w:t xml:space="preserve"> </w:t>
      </w:r>
      <w:r w:rsidRPr="007350DD">
        <w:t>Department.</w:t>
      </w:r>
      <w:r w:rsidR="001327BC" w:rsidRPr="007350DD">
        <w:t xml:space="preserve"> </w:t>
      </w:r>
      <w:r w:rsidRPr="007350DD">
        <w:t>This</w:t>
      </w:r>
      <w:r w:rsidR="001327BC" w:rsidRPr="007350DD">
        <w:t xml:space="preserve"> </w:t>
      </w:r>
      <w:r w:rsidRPr="007350DD">
        <w:t>team</w:t>
      </w:r>
      <w:r w:rsidR="001327BC" w:rsidRPr="007350DD">
        <w:t xml:space="preserve"> </w:t>
      </w:r>
      <w:r w:rsidRPr="007350DD">
        <w:t>goes</w:t>
      </w:r>
      <w:r w:rsidR="001327BC" w:rsidRPr="007350DD">
        <w:t xml:space="preserve"> </w:t>
      </w:r>
      <w:r w:rsidRPr="007350DD">
        <w:t>into</w:t>
      </w:r>
      <w:r w:rsidR="001327BC" w:rsidRPr="007350DD">
        <w:t xml:space="preserve"> </w:t>
      </w:r>
      <w:r w:rsidRPr="007350DD">
        <w:t>both</w:t>
      </w:r>
      <w:r w:rsidR="001327BC" w:rsidRPr="007350DD">
        <w:t xml:space="preserve"> </w:t>
      </w:r>
      <w:r w:rsidRPr="007350DD">
        <w:t>government</w:t>
      </w:r>
      <w:r w:rsidR="001327BC" w:rsidRPr="007350DD">
        <w:t xml:space="preserve"> </w:t>
      </w:r>
      <w:r w:rsidRPr="007350DD">
        <w:t>and</w:t>
      </w:r>
      <w:r w:rsidR="001327BC" w:rsidRPr="007350DD">
        <w:t xml:space="preserve"> </w:t>
      </w:r>
      <w:r w:rsidRPr="007350DD">
        <w:t>privately</w:t>
      </w:r>
      <w:r w:rsidR="001327BC" w:rsidRPr="007350DD">
        <w:t xml:space="preserve"> </w:t>
      </w:r>
      <w:r w:rsidRPr="007350DD">
        <w:t>operated</w:t>
      </w:r>
      <w:r w:rsidR="001327BC" w:rsidRPr="007350DD">
        <w:t xml:space="preserve"> </w:t>
      </w:r>
      <w:r w:rsidRPr="007350DD">
        <w:t>centres.</w:t>
      </w:r>
    </w:p>
    <w:p w:rsidR="006564B6" w:rsidRPr="007350DD" w:rsidRDefault="006564B6" w:rsidP="009E22FF">
      <w:pPr>
        <w:pStyle w:val="SingleTxtG"/>
      </w:pPr>
      <w:r w:rsidRPr="007350DD">
        <w:t>48.</w:t>
      </w:r>
      <w:r w:rsidRPr="007350DD">
        <w:tab/>
        <w:t>The</w:t>
      </w:r>
      <w:r w:rsidR="001327BC" w:rsidRPr="007350DD">
        <w:t xml:space="preserve"> </w:t>
      </w:r>
      <w:r w:rsidRPr="007350DD">
        <w:t>lack</w:t>
      </w:r>
      <w:r w:rsidR="001327BC" w:rsidRPr="007350DD">
        <w:t xml:space="preserve"> </w:t>
      </w:r>
      <w:r w:rsidRPr="007350DD">
        <w:t>of</w:t>
      </w:r>
      <w:r w:rsidR="001327BC" w:rsidRPr="007350DD">
        <w:t xml:space="preserve"> </w:t>
      </w:r>
      <w:r w:rsidRPr="007350DD">
        <w:t>adequate</w:t>
      </w:r>
      <w:r w:rsidR="001327BC" w:rsidRPr="007350DD">
        <w:t xml:space="preserve"> </w:t>
      </w:r>
      <w:r w:rsidRPr="007350DD">
        <w:t>staff</w:t>
      </w:r>
      <w:r w:rsidR="001327BC" w:rsidRPr="007350DD">
        <w:t xml:space="preserve"> </w:t>
      </w:r>
      <w:r w:rsidRPr="007350DD">
        <w:t>to</w:t>
      </w:r>
      <w:r w:rsidR="001327BC" w:rsidRPr="007350DD">
        <w:t xml:space="preserve"> </w:t>
      </w:r>
      <w:r w:rsidRPr="007350DD">
        <w:t>monitor</w:t>
      </w:r>
      <w:r w:rsidR="001327BC" w:rsidRPr="007350DD">
        <w:t xml:space="preserve"> </w:t>
      </w:r>
      <w:r w:rsidRPr="007350DD">
        <w:t>the</w:t>
      </w:r>
      <w:r w:rsidR="001327BC" w:rsidRPr="007350DD">
        <w:t xml:space="preserve"> </w:t>
      </w:r>
      <w:r w:rsidRPr="007350DD">
        <w:t>day</w:t>
      </w:r>
      <w:r w:rsidR="001327BC" w:rsidRPr="007350DD">
        <w:t xml:space="preserve"> </w:t>
      </w:r>
      <w:r w:rsidRPr="007350DD">
        <w:t>care</w:t>
      </w:r>
      <w:r w:rsidR="001327BC" w:rsidRPr="007350DD">
        <w:t xml:space="preserve"> </w:t>
      </w:r>
      <w:r w:rsidRPr="007350DD">
        <w:t>centres</w:t>
      </w:r>
      <w:r w:rsidR="001327BC" w:rsidRPr="007350DD">
        <w:t xml:space="preserve"> </w:t>
      </w:r>
      <w:r w:rsidRPr="007350DD">
        <w:t>is</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ongoing</w:t>
      </w:r>
      <w:r w:rsidR="001327BC" w:rsidRPr="007350DD">
        <w:t xml:space="preserve"> </w:t>
      </w:r>
      <w:r w:rsidRPr="007350DD">
        <w:t>challenges</w:t>
      </w:r>
      <w:r w:rsidR="001327BC" w:rsidRPr="007350DD">
        <w:t xml:space="preserve"> </w:t>
      </w:r>
      <w:r w:rsidRPr="007350DD">
        <w:t>in</w:t>
      </w:r>
      <w:r w:rsidR="001327BC" w:rsidRPr="007350DD">
        <w:t xml:space="preserve"> </w:t>
      </w:r>
      <w:r w:rsidRPr="007350DD">
        <w:t>ensuring</w:t>
      </w:r>
      <w:r w:rsidR="001327BC" w:rsidRPr="007350DD">
        <w:t xml:space="preserve"> </w:t>
      </w:r>
      <w:r w:rsidRPr="007350DD">
        <w:t>the</w:t>
      </w:r>
      <w:r w:rsidR="001327BC" w:rsidRPr="007350DD">
        <w:t xml:space="preserve"> </w:t>
      </w:r>
      <w:r w:rsidRPr="007350DD">
        <w:t>consideration</w:t>
      </w:r>
      <w:r w:rsidR="001327BC" w:rsidRPr="007350DD">
        <w:t xml:space="preserve"> </w:t>
      </w:r>
      <w:r w:rsidRPr="007350DD">
        <w:t>of</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There</w:t>
      </w:r>
      <w:r w:rsidR="001327BC" w:rsidRPr="007350DD">
        <w:t xml:space="preserve"> </w:t>
      </w:r>
      <w:r w:rsidRPr="007350DD">
        <w:t>are</w:t>
      </w:r>
      <w:r w:rsidR="001327BC" w:rsidRPr="007350DD">
        <w:t xml:space="preserve"> </w:t>
      </w:r>
      <w:r w:rsidRPr="007350DD">
        <w:t>also</w:t>
      </w:r>
      <w:r w:rsidR="001327BC" w:rsidRPr="007350DD">
        <w:t xml:space="preserve"> </w:t>
      </w:r>
      <w:r w:rsidRPr="007350DD">
        <w:t>some</w:t>
      </w:r>
      <w:r w:rsidR="001327BC" w:rsidRPr="007350DD">
        <w:t xml:space="preserve"> </w:t>
      </w:r>
      <w:r w:rsidRPr="007350DD">
        <w:t>compliance</w:t>
      </w:r>
      <w:r w:rsidR="001327BC" w:rsidRPr="007350DD">
        <w:t xml:space="preserve"> </w:t>
      </w:r>
      <w:r w:rsidRPr="007350DD">
        <w:t>issues,</w:t>
      </w:r>
      <w:r w:rsidR="001327BC" w:rsidRPr="007350DD">
        <w:t xml:space="preserve"> </w:t>
      </w:r>
      <w:r w:rsidRPr="007350DD">
        <w:t>primarily</w:t>
      </w:r>
      <w:r w:rsidR="001327BC" w:rsidRPr="007350DD">
        <w:t xml:space="preserve"> </w:t>
      </w:r>
      <w:r w:rsidRPr="007350DD">
        <w:t>in</w:t>
      </w:r>
      <w:r w:rsidR="001327BC" w:rsidRPr="007350DD">
        <w:t xml:space="preserve"> </w:t>
      </w:r>
      <w:r w:rsidRPr="007350DD">
        <w:t>relation</w:t>
      </w:r>
      <w:r w:rsidR="001327BC" w:rsidRPr="007350DD">
        <w:t xml:space="preserve"> </w:t>
      </w:r>
      <w:r w:rsidRPr="007350DD">
        <w:t>to</w:t>
      </w:r>
      <w:r w:rsidR="001327BC" w:rsidRPr="007350DD">
        <w:t xml:space="preserve"> </w:t>
      </w:r>
      <w:r w:rsidRPr="007350DD">
        <w:t>Town</w:t>
      </w:r>
      <w:r w:rsidR="001327BC" w:rsidRPr="007350DD">
        <w:t xml:space="preserve"> </w:t>
      </w:r>
      <w:r w:rsidRPr="007350DD">
        <w:t>and</w:t>
      </w:r>
      <w:r w:rsidR="001327BC" w:rsidRPr="007350DD">
        <w:t xml:space="preserve"> </w:t>
      </w:r>
      <w:r w:rsidRPr="007350DD">
        <w:t>Country</w:t>
      </w:r>
      <w:r w:rsidR="001327BC" w:rsidRPr="007350DD">
        <w:t xml:space="preserve"> </w:t>
      </w:r>
      <w:r w:rsidRPr="007350DD">
        <w:t>Planning.</w:t>
      </w:r>
      <w:r w:rsidR="001327BC" w:rsidRPr="007350DD">
        <w:t xml:space="preserve"> </w:t>
      </w:r>
      <w:r w:rsidRPr="007350DD">
        <w:t>These</w:t>
      </w:r>
      <w:r w:rsidR="001327BC" w:rsidRPr="007350DD">
        <w:t xml:space="preserve"> </w:t>
      </w:r>
      <w:r w:rsidRPr="007350DD">
        <w:t>issues</w:t>
      </w:r>
      <w:r w:rsidR="001327BC" w:rsidRPr="007350DD">
        <w:t xml:space="preserve"> </w:t>
      </w:r>
      <w:r w:rsidRPr="007350DD">
        <w:t>include</w:t>
      </w:r>
      <w:r w:rsidR="001327BC" w:rsidRPr="007350DD">
        <w:t xml:space="preserve"> </w:t>
      </w:r>
      <w:r w:rsidRPr="007350DD">
        <w:t>commencing</w:t>
      </w:r>
      <w:r w:rsidR="001327BC" w:rsidRPr="007350DD">
        <w:t xml:space="preserve"> </w:t>
      </w:r>
      <w:r w:rsidRPr="007350DD">
        <w:t>business</w:t>
      </w:r>
      <w:r w:rsidR="001327BC" w:rsidRPr="007350DD">
        <w:t xml:space="preserve"> </w:t>
      </w:r>
      <w:r w:rsidRPr="007350DD">
        <w:t>without</w:t>
      </w:r>
      <w:r w:rsidR="001327BC" w:rsidRPr="007350DD">
        <w:t xml:space="preserve"> </w:t>
      </w:r>
      <w:r w:rsidRPr="007350DD">
        <w:t>the</w:t>
      </w:r>
      <w:r w:rsidR="001327BC" w:rsidRPr="007350DD">
        <w:t xml:space="preserve"> </w:t>
      </w:r>
      <w:r w:rsidRPr="007350DD">
        <w:t>necessary</w:t>
      </w:r>
      <w:r w:rsidR="001327BC" w:rsidRPr="007350DD">
        <w:t xml:space="preserve"> </w:t>
      </w:r>
      <w:r w:rsidRPr="007350DD">
        <w:t>permission.</w:t>
      </w:r>
      <w:r w:rsidR="001327BC" w:rsidRPr="007350DD">
        <w:t xml:space="preserve"> </w:t>
      </w:r>
      <w:r w:rsidRPr="007350DD">
        <w:t>The</w:t>
      </w:r>
      <w:r w:rsidR="001327BC" w:rsidRPr="007350DD">
        <w:t xml:space="preserve"> </w:t>
      </w:r>
      <w:r w:rsidRPr="007350DD">
        <w:t>Board</w:t>
      </w:r>
      <w:r w:rsidR="001327BC" w:rsidRPr="007350DD">
        <w:t xml:space="preserve"> </w:t>
      </w:r>
      <w:r w:rsidRPr="007350DD">
        <w:t>disseminates</w:t>
      </w:r>
      <w:r w:rsidR="001327BC" w:rsidRPr="007350DD">
        <w:t xml:space="preserve"> </w:t>
      </w:r>
      <w:r w:rsidRPr="007350DD">
        <w:t>annual</w:t>
      </w:r>
      <w:r w:rsidR="001327BC" w:rsidRPr="007350DD">
        <w:t xml:space="preserve"> </w:t>
      </w:r>
      <w:r w:rsidRPr="007350DD">
        <w:t>notices</w:t>
      </w:r>
      <w:r w:rsidR="001327BC" w:rsidRPr="007350DD">
        <w:t xml:space="preserve"> </w:t>
      </w:r>
      <w:r w:rsidRPr="007350DD">
        <w:t>reminding</w:t>
      </w:r>
      <w:r w:rsidR="001327BC" w:rsidRPr="007350DD">
        <w:t xml:space="preserve"> </w:t>
      </w:r>
      <w:r w:rsidRPr="007350DD">
        <w:t>operators</w:t>
      </w:r>
      <w:r w:rsidR="001327BC" w:rsidRPr="007350DD">
        <w:t xml:space="preserve"> </w:t>
      </w:r>
      <w:r w:rsidRPr="007350DD">
        <w:t>of</w:t>
      </w:r>
      <w:r w:rsidR="001327BC" w:rsidRPr="007350DD">
        <w:t xml:space="preserve"> </w:t>
      </w:r>
      <w:r w:rsidRPr="007350DD">
        <w:t>the</w:t>
      </w:r>
      <w:r w:rsidR="001327BC" w:rsidRPr="007350DD">
        <w:t xml:space="preserve"> </w:t>
      </w:r>
      <w:r w:rsidRPr="007350DD">
        <w:t>need</w:t>
      </w:r>
      <w:r w:rsidR="001327BC" w:rsidRPr="007350DD">
        <w:t xml:space="preserve"> </w:t>
      </w:r>
      <w:r w:rsidRPr="007350DD">
        <w:t>to</w:t>
      </w:r>
      <w:r w:rsidR="001327BC" w:rsidRPr="007350DD">
        <w:t xml:space="preserve"> </w:t>
      </w:r>
      <w:r w:rsidRPr="007350DD">
        <w:t>comply</w:t>
      </w:r>
      <w:r w:rsidR="001327BC" w:rsidRPr="007350DD">
        <w:t xml:space="preserve"> </w:t>
      </w:r>
      <w:r w:rsidRPr="007350DD">
        <w:t>with</w:t>
      </w:r>
      <w:r w:rsidR="001327BC" w:rsidRPr="007350DD">
        <w:t xml:space="preserve"> </w:t>
      </w:r>
      <w:r w:rsidRPr="007350DD">
        <w:t>the</w:t>
      </w:r>
      <w:r w:rsidR="001327BC" w:rsidRPr="007350DD">
        <w:t xml:space="preserve"> </w:t>
      </w:r>
      <w:r w:rsidRPr="007350DD">
        <w:t>stated</w:t>
      </w:r>
      <w:r w:rsidR="001327BC" w:rsidRPr="007350DD">
        <w:t xml:space="preserve"> </w:t>
      </w:r>
      <w:r w:rsidRPr="007350DD">
        <w:t>regulations</w:t>
      </w:r>
      <w:r w:rsidR="001327BC" w:rsidRPr="007350DD">
        <w:t xml:space="preserve"> </w:t>
      </w:r>
      <w:r w:rsidRPr="007350DD">
        <w:t>and</w:t>
      </w:r>
      <w:r w:rsidR="001327BC" w:rsidRPr="007350DD">
        <w:t xml:space="preserve"> </w:t>
      </w:r>
      <w:r w:rsidRPr="007350DD">
        <w:t>minimum</w:t>
      </w:r>
      <w:r w:rsidR="001327BC" w:rsidRPr="007350DD">
        <w:t xml:space="preserve"> </w:t>
      </w:r>
      <w:r w:rsidRPr="007350DD">
        <w:t>standards,</w:t>
      </w:r>
      <w:r w:rsidR="001327BC" w:rsidRPr="007350DD">
        <w:t xml:space="preserve"> </w:t>
      </w:r>
      <w:r w:rsidRPr="007350DD">
        <w:t>and</w:t>
      </w:r>
      <w:r w:rsidR="001327BC" w:rsidRPr="007350DD">
        <w:t xml:space="preserve"> </w:t>
      </w:r>
      <w:r w:rsidRPr="007350DD">
        <w:t>also</w:t>
      </w:r>
      <w:r w:rsidR="001327BC" w:rsidRPr="007350DD">
        <w:t xml:space="preserve"> </w:t>
      </w:r>
      <w:r w:rsidRPr="007350DD">
        <w:t>undertakes</w:t>
      </w:r>
      <w:r w:rsidR="001327BC" w:rsidRPr="007350DD">
        <w:t xml:space="preserve"> </w:t>
      </w:r>
      <w:r w:rsidRPr="007350DD">
        <w:t>monitoring</w:t>
      </w:r>
      <w:r w:rsidR="001327BC" w:rsidRPr="007350DD">
        <w:t xml:space="preserve"> </w:t>
      </w:r>
      <w:r w:rsidRPr="007350DD">
        <w:t>and</w:t>
      </w:r>
      <w:r w:rsidR="001327BC" w:rsidRPr="007350DD">
        <w:t xml:space="preserve"> </w:t>
      </w:r>
      <w:r w:rsidRPr="007350DD">
        <w:t>evaluation</w:t>
      </w:r>
      <w:r w:rsidR="001327BC" w:rsidRPr="007350DD">
        <w:t xml:space="preserve"> </w:t>
      </w:r>
      <w:r w:rsidRPr="007350DD">
        <w:t>to</w:t>
      </w:r>
      <w:r w:rsidR="001327BC" w:rsidRPr="007350DD">
        <w:t xml:space="preserve"> </w:t>
      </w:r>
      <w:r w:rsidRPr="007350DD">
        <w:t>ensure</w:t>
      </w:r>
      <w:r w:rsidR="001327BC" w:rsidRPr="007350DD">
        <w:t xml:space="preserve"> </w:t>
      </w:r>
      <w:r w:rsidRPr="007350DD">
        <w:t>compliance</w:t>
      </w:r>
      <w:r w:rsidR="001327BC" w:rsidRPr="007350DD">
        <w:t xml:space="preserve"> </w:t>
      </w:r>
      <w:r w:rsidRPr="007350DD">
        <w:t>with</w:t>
      </w:r>
      <w:r w:rsidR="001327BC" w:rsidRPr="007350DD">
        <w:t xml:space="preserve"> </w:t>
      </w:r>
      <w:r w:rsidRPr="007350DD">
        <w:t>the</w:t>
      </w:r>
      <w:r w:rsidR="001327BC" w:rsidRPr="007350DD">
        <w:t xml:space="preserve"> </w:t>
      </w:r>
      <w:r w:rsidRPr="007350DD">
        <w:t>standards.</w:t>
      </w:r>
    </w:p>
    <w:p w:rsidR="006564B6" w:rsidRPr="007350DD" w:rsidRDefault="00E20EB4" w:rsidP="00F34D08">
      <w:pPr>
        <w:pStyle w:val="H1G"/>
      </w:pPr>
      <w:r w:rsidRPr="007350DD">
        <w:tab/>
      </w:r>
      <w:r w:rsidR="006564B6" w:rsidRPr="007350DD">
        <w:t>D.</w:t>
      </w:r>
      <w:r w:rsidR="006564B6" w:rsidRPr="007350DD">
        <w:tab/>
      </w:r>
      <w:r w:rsidR="005564C6">
        <w:t>R</w:t>
      </w:r>
      <w:r w:rsidR="006564B6" w:rsidRPr="007350DD">
        <w:t>ight</w:t>
      </w:r>
      <w:r w:rsidR="001327BC" w:rsidRPr="007350DD">
        <w:t xml:space="preserve"> </w:t>
      </w:r>
      <w:r w:rsidR="006564B6" w:rsidRPr="007350DD">
        <w:t>to</w:t>
      </w:r>
      <w:r w:rsidR="001327BC" w:rsidRPr="007350DD">
        <w:t xml:space="preserve"> </w:t>
      </w:r>
      <w:r w:rsidR="006564B6" w:rsidRPr="007350DD">
        <w:t>life,</w:t>
      </w:r>
      <w:r w:rsidR="001327BC" w:rsidRPr="007350DD">
        <w:t xml:space="preserve"> </w:t>
      </w:r>
      <w:r w:rsidR="006564B6" w:rsidRPr="007350DD">
        <w:t>survival</w:t>
      </w:r>
      <w:r w:rsidR="001327BC" w:rsidRPr="007350DD">
        <w:t xml:space="preserve"> </w:t>
      </w:r>
      <w:r w:rsidR="006564B6" w:rsidRPr="007350DD">
        <w:t>and</w:t>
      </w:r>
      <w:r w:rsidR="001327BC" w:rsidRPr="007350DD">
        <w:t xml:space="preserve"> </w:t>
      </w:r>
      <w:r w:rsidR="006564B6" w:rsidRPr="007350DD">
        <w:t>development</w:t>
      </w:r>
    </w:p>
    <w:p w:rsidR="006564B6" w:rsidRPr="007350DD" w:rsidRDefault="006564B6" w:rsidP="009E22FF">
      <w:pPr>
        <w:pStyle w:val="SingleTxtG"/>
      </w:pPr>
      <w:r w:rsidRPr="007350DD">
        <w:t>49.</w:t>
      </w:r>
      <w:r w:rsidRPr="007350DD">
        <w:tab/>
        <w:t>The</w:t>
      </w:r>
      <w:r w:rsidR="001327BC" w:rsidRPr="007350DD">
        <w:t xml:space="preserve"> </w:t>
      </w:r>
      <w:r w:rsidRPr="007350DD">
        <w:t>registration</w:t>
      </w:r>
      <w:r w:rsidR="001327BC" w:rsidRPr="007350DD">
        <w:t xml:space="preserve"> </w:t>
      </w:r>
      <w:r w:rsidRPr="007350DD">
        <w:t>of</w:t>
      </w:r>
      <w:r w:rsidR="001327BC" w:rsidRPr="007350DD">
        <w:t xml:space="preserve"> </w:t>
      </w:r>
      <w:r w:rsidRPr="007350DD">
        <w:t>deaths</w:t>
      </w:r>
      <w:r w:rsidR="001327BC" w:rsidRPr="007350DD">
        <w:t xml:space="preserve"> </w:t>
      </w:r>
      <w:r w:rsidRPr="007350DD">
        <w:t>and</w:t>
      </w:r>
      <w:r w:rsidR="001327BC" w:rsidRPr="007350DD">
        <w:t xml:space="preserve"> </w:t>
      </w:r>
      <w:r w:rsidRPr="007350DD">
        <w:t>their</w:t>
      </w:r>
      <w:r w:rsidR="001327BC" w:rsidRPr="007350DD">
        <w:t xml:space="preserve"> </w:t>
      </w:r>
      <w:r w:rsidRPr="007350DD">
        <w:t>causes</w:t>
      </w:r>
      <w:r w:rsidR="001327BC" w:rsidRPr="007350DD">
        <w:t xml:space="preserve"> </w:t>
      </w:r>
      <w:r w:rsidRPr="007350DD">
        <w:t>are</w:t>
      </w:r>
      <w:r w:rsidR="001327BC" w:rsidRPr="007350DD">
        <w:t xml:space="preserve"> </w:t>
      </w:r>
      <w:r w:rsidRPr="007350DD">
        <w:t>mandatory</w:t>
      </w:r>
      <w:r w:rsidR="001327BC" w:rsidRPr="007350DD">
        <w:t xml:space="preserve"> </w:t>
      </w:r>
      <w:r w:rsidRPr="007350DD">
        <w:t>and</w:t>
      </w:r>
      <w:r w:rsidR="001327BC" w:rsidRPr="007350DD">
        <w:t xml:space="preserve"> </w:t>
      </w:r>
      <w:r w:rsidRPr="007350DD">
        <w:t>the</w:t>
      </w:r>
      <w:r w:rsidR="001327BC" w:rsidRPr="007350DD">
        <w:t xml:space="preserve"> </w:t>
      </w:r>
      <w:r w:rsidRPr="007350DD">
        <w:t>five</w:t>
      </w:r>
      <w:r w:rsidR="001327BC" w:rsidRPr="007350DD">
        <w:t xml:space="preserve"> </w:t>
      </w:r>
      <w:r w:rsidRPr="007350DD">
        <w:t>leading</w:t>
      </w:r>
      <w:r w:rsidR="001327BC" w:rsidRPr="007350DD">
        <w:t xml:space="preserve"> </w:t>
      </w:r>
      <w:r w:rsidRPr="007350DD">
        <w:t>causes</w:t>
      </w:r>
      <w:r w:rsidR="001327BC" w:rsidRPr="007350DD">
        <w:t xml:space="preserve"> </w:t>
      </w:r>
      <w:r w:rsidRPr="007350DD">
        <w:t>of</w:t>
      </w:r>
      <w:r w:rsidR="001327BC" w:rsidRPr="007350DD">
        <w:t xml:space="preserve"> </w:t>
      </w:r>
      <w:r w:rsidRPr="007350DD">
        <w:t>death</w:t>
      </w:r>
      <w:r w:rsidR="001327BC" w:rsidRPr="007350DD">
        <w:t xml:space="preserve"> </w:t>
      </w:r>
      <w:r w:rsidRPr="007350DD">
        <w:t>are</w:t>
      </w:r>
      <w:r w:rsidR="001327BC" w:rsidRPr="007350DD">
        <w:t xml:space="preserve"> </w:t>
      </w:r>
      <w:r w:rsidRPr="007350DD">
        <w:t>recorded</w:t>
      </w:r>
      <w:r w:rsidR="001327BC" w:rsidRPr="007350DD">
        <w:t xml:space="preserve"> </w:t>
      </w:r>
      <w:r w:rsidRPr="007350DD">
        <w:t>in</w:t>
      </w:r>
      <w:r w:rsidR="001327BC" w:rsidRPr="007350DD">
        <w:t xml:space="preserve"> </w:t>
      </w:r>
      <w:r w:rsidRPr="007350DD">
        <w:t>the</w:t>
      </w:r>
      <w:r w:rsidR="001327BC" w:rsidRPr="007350DD">
        <w:t xml:space="preserve"> </w:t>
      </w:r>
      <w:r w:rsidRPr="007350DD">
        <w:t>Chief</w:t>
      </w:r>
      <w:r w:rsidR="001327BC" w:rsidRPr="007350DD">
        <w:t xml:space="preserve"> </w:t>
      </w:r>
      <w:r w:rsidRPr="007350DD">
        <w:t>Medical</w:t>
      </w:r>
      <w:r w:rsidR="001327BC" w:rsidRPr="007350DD">
        <w:t xml:space="preserve"> </w:t>
      </w:r>
      <w:r w:rsidRPr="007350DD">
        <w:t>Officer</w:t>
      </w:r>
      <w:r w:rsidR="00EA19E5" w:rsidRPr="007350DD">
        <w:t>’</w:t>
      </w:r>
      <w:r w:rsidRPr="007350DD">
        <w:t>s</w:t>
      </w:r>
      <w:r w:rsidR="001327BC" w:rsidRPr="007350DD">
        <w:t xml:space="preserve"> </w:t>
      </w:r>
      <w:r w:rsidRPr="007350DD">
        <w:t>Annual</w:t>
      </w:r>
      <w:r w:rsidR="001327BC" w:rsidRPr="007350DD">
        <w:t xml:space="preserve"> </w:t>
      </w:r>
      <w:r w:rsidRPr="007350DD">
        <w:t>Reports,</w:t>
      </w:r>
      <w:r w:rsidR="001327BC" w:rsidRPr="007350DD">
        <w:t xml:space="preserve"> </w:t>
      </w:r>
      <w:r w:rsidRPr="007350DD">
        <w:t>and</w:t>
      </w:r>
      <w:r w:rsidR="001327BC" w:rsidRPr="007350DD">
        <w:t xml:space="preserve"> </w:t>
      </w:r>
      <w:r w:rsidRPr="007350DD">
        <w:t>these</w:t>
      </w:r>
      <w:r w:rsidR="001327BC" w:rsidRPr="007350DD">
        <w:t xml:space="preserve"> </w:t>
      </w:r>
      <w:r w:rsidRPr="007350DD">
        <w:t>are</w:t>
      </w:r>
      <w:r w:rsidR="001327BC" w:rsidRPr="007350DD">
        <w:t xml:space="preserve"> </w:t>
      </w:r>
      <w:r w:rsidRPr="007350DD">
        <w:t>kept</w:t>
      </w:r>
      <w:r w:rsidR="001327BC" w:rsidRPr="007350DD">
        <w:t xml:space="preserve"> </w:t>
      </w:r>
      <w:r w:rsidRPr="007350DD">
        <w:t>under</w:t>
      </w:r>
      <w:r w:rsidR="001327BC" w:rsidRPr="007350DD">
        <w:t xml:space="preserve"> </w:t>
      </w:r>
      <w:r w:rsidRPr="007350DD">
        <w:t>constant</w:t>
      </w:r>
      <w:r w:rsidR="001327BC" w:rsidRPr="007350DD">
        <w:t xml:space="preserve"> </w:t>
      </w:r>
      <w:r w:rsidRPr="007350DD">
        <w:t>review</w:t>
      </w:r>
      <w:r w:rsidR="001327BC" w:rsidRPr="007350DD">
        <w:t xml:space="preserve"> </w:t>
      </w:r>
      <w:r w:rsidRPr="007350DD">
        <w:t>by</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The</w:t>
      </w:r>
      <w:r w:rsidR="001327BC" w:rsidRPr="007350DD">
        <w:t xml:space="preserve"> </w:t>
      </w:r>
      <w:r w:rsidRPr="007350DD">
        <w:t>legislation</w:t>
      </w:r>
      <w:r w:rsidR="001327BC" w:rsidRPr="007350DD">
        <w:t xml:space="preserve"> </w:t>
      </w:r>
      <w:r w:rsidRPr="007350DD">
        <w:t>also</w:t>
      </w:r>
      <w:r w:rsidR="001327BC" w:rsidRPr="007350DD">
        <w:t xml:space="preserve"> </w:t>
      </w:r>
      <w:r w:rsidRPr="007350DD">
        <w:t>makes</w:t>
      </w:r>
      <w:r w:rsidR="001327BC" w:rsidRPr="007350DD">
        <w:t xml:space="preserve"> </w:t>
      </w:r>
      <w:r w:rsidRPr="007350DD">
        <w:t>limited</w:t>
      </w:r>
      <w:r w:rsidR="001327BC" w:rsidRPr="007350DD">
        <w:t xml:space="preserve"> </w:t>
      </w:r>
      <w:r w:rsidRPr="007350DD">
        <w:t>mention</w:t>
      </w:r>
      <w:r w:rsidR="001327BC" w:rsidRPr="007350DD">
        <w:t xml:space="preserve"> </w:t>
      </w:r>
      <w:r w:rsidRPr="007350DD">
        <w:t>of</w:t>
      </w:r>
      <w:r w:rsidR="001327BC" w:rsidRPr="007350DD">
        <w:t xml:space="preserve"> </w:t>
      </w:r>
      <w:r w:rsidRPr="007350DD">
        <w:t>pro-life.</w:t>
      </w:r>
    </w:p>
    <w:p w:rsidR="006564B6" w:rsidRPr="007350DD" w:rsidRDefault="00E20EB4" w:rsidP="00E20EB4">
      <w:pPr>
        <w:pStyle w:val="H1G"/>
      </w:pPr>
      <w:r w:rsidRPr="007350DD">
        <w:lastRenderedPageBreak/>
        <w:tab/>
      </w:r>
      <w:r w:rsidR="006564B6" w:rsidRPr="007350DD">
        <w:t>E.</w:t>
      </w:r>
      <w:r w:rsidR="006564B6" w:rsidRPr="007350DD">
        <w:tab/>
        <w:t>Respect</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views</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child</w:t>
      </w:r>
    </w:p>
    <w:p w:rsidR="006564B6" w:rsidRPr="007350DD" w:rsidRDefault="00C5729D" w:rsidP="004A6123">
      <w:pPr>
        <w:pStyle w:val="H23G"/>
        <w:rPr>
          <w:bCs/>
        </w:rPr>
      </w:pPr>
      <w:r>
        <w:tab/>
      </w:r>
      <w:r>
        <w:tab/>
        <w:t>Information on the issues raised in paragraph 17 of the concluding observations on the initial report</w:t>
      </w:r>
      <w:r w:rsidR="001327BC" w:rsidRPr="007350DD">
        <w:rPr>
          <w:bCs/>
        </w:rPr>
        <w:t xml:space="preserve"> </w:t>
      </w:r>
    </w:p>
    <w:p w:rsidR="006564B6" w:rsidRPr="007350DD" w:rsidRDefault="006564B6" w:rsidP="009E22FF">
      <w:pPr>
        <w:pStyle w:val="SingleTxtG"/>
      </w:pPr>
      <w:r w:rsidRPr="007350DD">
        <w:t>50.</w:t>
      </w:r>
      <w:r w:rsidRPr="007350DD">
        <w:tab/>
        <w:t>Barbados</w:t>
      </w:r>
      <w:r w:rsidR="00EA19E5" w:rsidRPr="007350DD">
        <w:t>’</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Para.</w:t>
      </w:r>
      <w:r w:rsidR="001327BC" w:rsidRPr="007350DD">
        <w:t xml:space="preserve"> </w:t>
      </w:r>
      <w:r w:rsidRPr="007350DD">
        <w:t>85</w:t>
      </w:r>
      <w:r w:rsidR="001327BC" w:rsidRPr="007350DD">
        <w:t xml:space="preserve"> </w:t>
      </w:r>
      <w:r w:rsidRPr="007350DD">
        <w:t>indicated</w:t>
      </w:r>
      <w:r w:rsidR="001327BC" w:rsidRPr="007350DD">
        <w:t xml:space="preserve"> </w:t>
      </w:r>
      <w:r w:rsidRPr="007350DD">
        <w:t>that</w:t>
      </w:r>
      <w:r w:rsidR="001327BC" w:rsidRPr="007350DD">
        <w:t xml:space="preserve"> </w:t>
      </w:r>
      <w:r w:rsidRPr="007350DD">
        <w:t>there</w:t>
      </w:r>
      <w:r w:rsidR="001327BC" w:rsidRPr="007350DD">
        <w:t xml:space="preserve"> </w:t>
      </w:r>
      <w:r w:rsidRPr="007350DD">
        <w:t>are</w:t>
      </w:r>
      <w:r w:rsidR="001327BC" w:rsidRPr="007350DD">
        <w:t xml:space="preserve"> </w:t>
      </w:r>
      <w:r w:rsidRPr="007350DD">
        <w:t>several</w:t>
      </w:r>
      <w:r w:rsidR="001327BC" w:rsidRPr="007350DD">
        <w:t xml:space="preserve"> </w:t>
      </w:r>
      <w:r w:rsidRPr="007350DD">
        <w:t>pieces</w:t>
      </w:r>
      <w:r w:rsidR="001327BC" w:rsidRPr="007350DD">
        <w:t xml:space="preserve"> </w:t>
      </w:r>
      <w:r w:rsidRPr="007350DD">
        <w:t>of</w:t>
      </w:r>
      <w:r w:rsidR="001327BC" w:rsidRPr="007350DD">
        <w:t xml:space="preserve"> </w:t>
      </w:r>
      <w:r w:rsidRPr="007350DD">
        <w:t>legislation</w:t>
      </w:r>
      <w:r w:rsidR="001327BC" w:rsidRPr="007350DD">
        <w:t xml:space="preserve"> </w:t>
      </w:r>
      <w:r w:rsidRPr="007350DD">
        <w:t>dealing</w:t>
      </w:r>
      <w:r w:rsidR="001327BC" w:rsidRPr="007350DD">
        <w:t xml:space="preserve"> </w:t>
      </w:r>
      <w:r w:rsidRPr="007350DD">
        <w:t>with</w:t>
      </w:r>
      <w:r w:rsidR="001327BC" w:rsidRPr="007350DD">
        <w:t xml:space="preserve"> </w:t>
      </w:r>
      <w:r w:rsidRPr="007350DD">
        <w:t>a</w:t>
      </w:r>
      <w:r w:rsidR="001327BC" w:rsidRPr="007350DD">
        <w:t xml:space="preserve"> </w:t>
      </w:r>
      <w:r w:rsidRPr="007350DD">
        <w:t>child</w:t>
      </w:r>
      <w:r w:rsidR="00EA19E5" w:rsidRPr="007350DD">
        <w:t>’</w:t>
      </w:r>
      <w:r w:rsidRPr="007350DD">
        <w:t>s</w:t>
      </w:r>
      <w:r w:rsidR="001327BC" w:rsidRPr="007350DD">
        <w:t xml:space="preserve"> </w:t>
      </w:r>
      <w:r w:rsidRPr="007350DD">
        <w:t>right</w:t>
      </w:r>
      <w:r w:rsidR="001327BC" w:rsidRPr="007350DD">
        <w:t xml:space="preserve"> </w:t>
      </w:r>
      <w:r w:rsidRPr="007350DD">
        <w:t>to</w:t>
      </w:r>
      <w:r w:rsidR="001327BC" w:rsidRPr="007350DD">
        <w:t xml:space="preserve"> </w:t>
      </w:r>
      <w:r w:rsidRPr="007350DD">
        <w:t>express</w:t>
      </w:r>
      <w:r w:rsidR="001327BC" w:rsidRPr="007350DD">
        <w:t xml:space="preserve"> </w:t>
      </w:r>
      <w:r w:rsidRPr="007350DD">
        <w:t>views</w:t>
      </w:r>
      <w:r w:rsidR="001327BC" w:rsidRPr="007350DD">
        <w:t xml:space="preserve"> </w:t>
      </w:r>
      <w:r w:rsidRPr="007350DD">
        <w:t>freely</w:t>
      </w:r>
      <w:r w:rsidR="001327BC" w:rsidRPr="007350DD">
        <w:t xml:space="preserve"> </w:t>
      </w:r>
      <w:r w:rsidRPr="007350DD">
        <w:t>on</w:t>
      </w:r>
      <w:r w:rsidR="001327BC" w:rsidRPr="007350DD">
        <w:t xml:space="preserve"> </w:t>
      </w:r>
      <w:r w:rsidRPr="007350DD">
        <w:t>all</w:t>
      </w:r>
      <w:r w:rsidR="001327BC" w:rsidRPr="007350DD">
        <w:t xml:space="preserve"> </w:t>
      </w:r>
      <w:r w:rsidRPr="007350DD">
        <w:t>matters</w:t>
      </w:r>
      <w:r w:rsidR="001327BC" w:rsidRPr="007350DD">
        <w:t xml:space="preserve"> </w:t>
      </w:r>
      <w:r w:rsidRPr="007350DD">
        <w:t>affecting</w:t>
      </w:r>
      <w:r w:rsidR="001327BC" w:rsidRPr="007350DD">
        <w:t xml:space="preserve"> </w:t>
      </w:r>
      <w:r w:rsidRPr="007350DD">
        <w:t>him</w:t>
      </w:r>
      <w:r w:rsidR="001327BC" w:rsidRPr="007350DD">
        <w:t xml:space="preserve"> </w:t>
      </w:r>
      <w:r w:rsidRPr="007350DD">
        <w:t>or</w:t>
      </w:r>
      <w:r w:rsidR="001327BC" w:rsidRPr="007350DD">
        <w:t xml:space="preserve"> </w:t>
      </w:r>
      <w:r w:rsidRPr="007350DD">
        <w:t>her.</w:t>
      </w:r>
      <w:r w:rsidR="001327BC" w:rsidRPr="007350DD">
        <w:t xml:space="preserve"> </w:t>
      </w:r>
      <w:r w:rsidRPr="007350DD">
        <w:t>The</w:t>
      </w:r>
      <w:r w:rsidR="001327BC" w:rsidRPr="007350DD">
        <w:t xml:space="preserve"> </w:t>
      </w:r>
      <w:r w:rsidRPr="007350DD">
        <w:t>Adoption</w:t>
      </w:r>
      <w:r w:rsidR="001327BC" w:rsidRPr="007350DD">
        <w:t xml:space="preserve"> </w:t>
      </w:r>
      <w:r w:rsidRPr="007350DD">
        <w:t>Act</w:t>
      </w:r>
      <w:r w:rsidR="001327BC" w:rsidRPr="007350DD">
        <w:t xml:space="preserve"> </w:t>
      </w:r>
      <w:r w:rsidRPr="007350DD">
        <w:t>requires</w:t>
      </w:r>
      <w:r w:rsidR="001327BC" w:rsidRPr="007350DD">
        <w:t xml:space="preserve"> </w:t>
      </w:r>
      <w:r w:rsidRPr="007350DD">
        <w:t>the</w:t>
      </w:r>
      <w:r w:rsidR="001327BC" w:rsidRPr="007350DD">
        <w:t xml:space="preserve"> </w:t>
      </w:r>
      <w:r w:rsidRPr="007350DD">
        <w:t>court</w:t>
      </w:r>
      <w:r w:rsidR="001327BC" w:rsidRPr="007350DD">
        <w:t xml:space="preserve"> </w:t>
      </w:r>
      <w:r w:rsidRPr="007350DD">
        <w:t>to</w:t>
      </w:r>
      <w:r w:rsidR="001327BC" w:rsidRPr="007350DD">
        <w:t xml:space="preserve"> </w:t>
      </w:r>
      <w:r w:rsidRPr="007350DD">
        <w:t>give</w:t>
      </w:r>
      <w:r w:rsidR="001327BC" w:rsidRPr="007350DD">
        <w:t xml:space="preserve"> </w:t>
      </w:r>
      <w:r w:rsidRPr="007350DD">
        <w:t>consideration</w:t>
      </w:r>
      <w:r w:rsidR="001327BC" w:rsidRPr="007350DD">
        <w:t xml:space="preserve"> </w:t>
      </w:r>
      <w:r w:rsidRPr="007350DD">
        <w:t>to</w:t>
      </w:r>
      <w:r w:rsidR="001327BC" w:rsidRPr="007350DD">
        <w:t xml:space="preserve"> </w:t>
      </w:r>
      <w:r w:rsidRPr="007350DD">
        <w:t>the</w:t>
      </w:r>
      <w:r w:rsidR="001327BC" w:rsidRPr="007350DD">
        <w:t xml:space="preserve"> </w:t>
      </w:r>
      <w:r w:rsidRPr="007350DD">
        <w:t>wishes</w:t>
      </w:r>
      <w:r w:rsidR="001327BC" w:rsidRPr="007350DD">
        <w:t xml:space="preserve"> </w:t>
      </w:r>
      <w:r w:rsidRPr="007350DD">
        <w:t>of</w:t>
      </w:r>
      <w:r w:rsidR="001327BC" w:rsidRPr="007350DD">
        <w:t xml:space="preserve"> </w:t>
      </w:r>
      <w:r w:rsidRPr="007350DD">
        <w:t>a</w:t>
      </w:r>
      <w:r w:rsidR="001327BC" w:rsidRPr="007350DD">
        <w:t xml:space="preserve"> </w:t>
      </w:r>
      <w:r w:rsidRPr="007350DD">
        <w:t>minor</w:t>
      </w:r>
      <w:r w:rsidR="001327BC" w:rsidRPr="007350DD">
        <w:t xml:space="preserve"> </w:t>
      </w:r>
      <w:r w:rsidRPr="007350DD">
        <w:t>old</w:t>
      </w:r>
      <w:r w:rsidR="001327BC" w:rsidRPr="007350DD">
        <w:t xml:space="preserve"> </w:t>
      </w:r>
      <w:r w:rsidRPr="007350DD">
        <w:t>enough</w:t>
      </w:r>
      <w:r w:rsidR="001327BC" w:rsidRPr="007350DD">
        <w:t xml:space="preserve"> </w:t>
      </w:r>
      <w:r w:rsidRPr="007350DD">
        <w:t>to</w:t>
      </w:r>
      <w:r w:rsidR="001327BC" w:rsidRPr="007350DD">
        <w:t xml:space="preserve"> </w:t>
      </w:r>
      <w:r w:rsidRPr="007350DD">
        <w:t>understand</w:t>
      </w:r>
      <w:r w:rsidR="001327BC" w:rsidRPr="007350DD">
        <w:t xml:space="preserve"> </w:t>
      </w:r>
      <w:r w:rsidRPr="007350DD">
        <w:t>the</w:t>
      </w:r>
      <w:r w:rsidR="001327BC" w:rsidRPr="007350DD">
        <w:t xml:space="preserve"> </w:t>
      </w:r>
      <w:r w:rsidRPr="007350DD">
        <w:t>nature</w:t>
      </w:r>
      <w:r w:rsidR="001327BC" w:rsidRPr="007350DD">
        <w:t xml:space="preserve"> </w:t>
      </w:r>
      <w:r w:rsidRPr="007350DD">
        <w:t>of</w:t>
      </w:r>
      <w:r w:rsidR="001327BC" w:rsidRPr="007350DD">
        <w:t xml:space="preserve"> </w:t>
      </w:r>
      <w:r w:rsidRPr="007350DD">
        <w:t>the</w:t>
      </w:r>
      <w:r w:rsidR="001327BC" w:rsidRPr="007350DD">
        <w:t xml:space="preserve"> </w:t>
      </w:r>
      <w:r w:rsidRPr="007350DD">
        <w:t>process.</w:t>
      </w:r>
      <w:r w:rsidR="001327BC" w:rsidRPr="007350DD">
        <w:t xml:space="preserve"> </w:t>
      </w:r>
      <w:r w:rsidRPr="007350DD">
        <w:t>These</w:t>
      </w:r>
      <w:r w:rsidR="001327BC" w:rsidRPr="007350DD">
        <w:t xml:space="preserve"> </w:t>
      </w:r>
      <w:r w:rsidRPr="007350DD">
        <w:t>wishes</w:t>
      </w:r>
      <w:r w:rsidR="001327BC" w:rsidRPr="007350DD">
        <w:t xml:space="preserve"> </w:t>
      </w:r>
      <w:r w:rsidRPr="007350DD">
        <w:t>are</w:t>
      </w:r>
      <w:r w:rsidR="001327BC" w:rsidRPr="007350DD">
        <w:t xml:space="preserve"> </w:t>
      </w:r>
      <w:r w:rsidRPr="007350DD">
        <w:t>taken</w:t>
      </w:r>
      <w:r w:rsidR="001327BC" w:rsidRPr="007350DD">
        <w:t xml:space="preserve"> </w:t>
      </w:r>
      <w:r w:rsidRPr="007350DD">
        <w:t>into</w:t>
      </w:r>
      <w:r w:rsidR="001327BC" w:rsidRPr="007350DD">
        <w:t xml:space="preserve"> </w:t>
      </w:r>
      <w:r w:rsidRPr="007350DD">
        <w:t>account</w:t>
      </w:r>
      <w:r w:rsidR="001327BC" w:rsidRPr="007350DD">
        <w:t xml:space="preserve"> </w:t>
      </w:r>
      <w:r w:rsidRPr="007350DD">
        <w:t>but</w:t>
      </w:r>
      <w:r w:rsidR="001327BC" w:rsidRPr="007350DD">
        <w:t xml:space="preserve"> </w:t>
      </w:r>
      <w:r w:rsidRPr="007350DD">
        <w:t>his/her</w:t>
      </w:r>
      <w:r w:rsidR="001327BC" w:rsidRPr="007350DD">
        <w:t xml:space="preserve"> </w:t>
      </w:r>
      <w:r w:rsidRPr="007350DD">
        <w:t>age</w:t>
      </w:r>
      <w:r w:rsidR="001327BC" w:rsidRPr="007350DD">
        <w:t xml:space="preserve"> </w:t>
      </w:r>
      <w:r w:rsidRPr="007350DD">
        <w:t>and</w:t>
      </w:r>
      <w:r w:rsidR="001327BC" w:rsidRPr="007350DD">
        <w:t xml:space="preserve"> </w:t>
      </w:r>
      <w:r w:rsidRPr="007350DD">
        <w:t>maturity</w:t>
      </w:r>
      <w:r w:rsidR="001327BC" w:rsidRPr="007350DD">
        <w:t xml:space="preserve"> </w:t>
      </w:r>
      <w:r w:rsidRPr="007350DD">
        <w:t>also</w:t>
      </w:r>
      <w:r w:rsidR="001327BC" w:rsidRPr="007350DD">
        <w:t xml:space="preserve"> </w:t>
      </w:r>
      <w:r w:rsidRPr="007350DD">
        <w:t>have</w:t>
      </w:r>
      <w:r w:rsidR="001327BC" w:rsidRPr="007350DD">
        <w:t xml:space="preserve"> </w:t>
      </w:r>
      <w:r w:rsidRPr="007350DD">
        <w:t>to</w:t>
      </w:r>
      <w:r w:rsidR="001327BC" w:rsidRPr="007350DD">
        <w:t xml:space="preserve"> </w:t>
      </w:r>
      <w:r w:rsidRPr="007350DD">
        <w:t>be</w:t>
      </w:r>
      <w:r w:rsidR="001327BC" w:rsidRPr="007350DD">
        <w:t xml:space="preserve"> </w:t>
      </w:r>
      <w:r w:rsidRPr="007350DD">
        <w:t>factored</w:t>
      </w:r>
      <w:r w:rsidR="001327BC" w:rsidRPr="007350DD">
        <w:t xml:space="preserve"> </w:t>
      </w:r>
      <w:r w:rsidRPr="007350DD">
        <w:t>into</w:t>
      </w:r>
      <w:r w:rsidR="001327BC" w:rsidRPr="007350DD">
        <w:t xml:space="preserve"> </w:t>
      </w:r>
      <w:r w:rsidRPr="007350DD">
        <w:t>the</w:t>
      </w:r>
      <w:r w:rsidR="001327BC" w:rsidRPr="007350DD">
        <w:t xml:space="preserve"> </w:t>
      </w:r>
      <w:r w:rsidRPr="007350DD">
        <w:t>court</w:t>
      </w:r>
      <w:r w:rsidR="00EA19E5" w:rsidRPr="007350DD">
        <w:t>’</w:t>
      </w:r>
      <w:r w:rsidRPr="007350DD">
        <w:t>s</w:t>
      </w:r>
      <w:r w:rsidR="001327BC" w:rsidRPr="007350DD">
        <w:t xml:space="preserve"> </w:t>
      </w:r>
      <w:r w:rsidRPr="007350DD">
        <w:t>decision.</w:t>
      </w:r>
      <w:r w:rsidR="001327BC" w:rsidRPr="007350DD">
        <w:t xml:space="preserve"> </w:t>
      </w:r>
      <w:r w:rsidRPr="007350DD">
        <w:t>Further</w:t>
      </w:r>
      <w:r w:rsidR="001327BC" w:rsidRPr="007350DD">
        <w:t xml:space="preserve"> </w:t>
      </w:r>
      <w:r w:rsidRPr="007350DD">
        <w:t>information</w:t>
      </w:r>
      <w:r w:rsidR="001327BC" w:rsidRPr="007350DD">
        <w:t xml:space="preserve"> </w:t>
      </w:r>
      <w:r w:rsidRPr="007350DD">
        <w:t>on</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right</w:t>
      </w:r>
      <w:r w:rsidR="001327BC" w:rsidRPr="007350DD">
        <w:t xml:space="preserve"> </w:t>
      </w:r>
      <w:r w:rsidRPr="007350DD">
        <w:t>to</w:t>
      </w:r>
      <w:r w:rsidR="001327BC" w:rsidRPr="007350DD">
        <w:t xml:space="preserve"> </w:t>
      </w:r>
      <w:r w:rsidRPr="007350DD">
        <w:t>express</w:t>
      </w:r>
      <w:r w:rsidR="001327BC" w:rsidRPr="007350DD">
        <w:t xml:space="preserve"> </w:t>
      </w:r>
      <w:r w:rsidRPr="007350DD">
        <w:t>his/her</w:t>
      </w:r>
      <w:r w:rsidR="001327BC" w:rsidRPr="007350DD">
        <w:t xml:space="preserve"> </w:t>
      </w:r>
      <w:r w:rsidRPr="007350DD">
        <w:t>views</w:t>
      </w:r>
      <w:r w:rsidR="001327BC" w:rsidRPr="007350DD">
        <w:t xml:space="preserve"> </w:t>
      </w:r>
      <w:r w:rsidRPr="007350DD">
        <w:t>in</w:t>
      </w:r>
      <w:r w:rsidR="001327BC" w:rsidRPr="007350DD">
        <w:t xml:space="preserve"> </w:t>
      </w:r>
      <w:r w:rsidRPr="007350DD">
        <w:t>legal</w:t>
      </w:r>
      <w:r w:rsidR="001327BC" w:rsidRPr="007350DD">
        <w:t xml:space="preserve"> </w:t>
      </w:r>
      <w:r w:rsidRPr="007350DD">
        <w:t>will</w:t>
      </w:r>
      <w:r w:rsidR="001327BC" w:rsidRPr="007350DD">
        <w:t xml:space="preserve"> </w:t>
      </w:r>
      <w:r w:rsidRPr="007350DD">
        <w:t>be</w:t>
      </w:r>
      <w:r w:rsidR="001327BC" w:rsidRPr="007350DD">
        <w:t xml:space="preserve"> </w:t>
      </w:r>
      <w:r w:rsidRPr="007350DD">
        <w:t>given</w:t>
      </w:r>
      <w:r w:rsidR="001327BC" w:rsidRPr="007350DD">
        <w:t xml:space="preserve"> </w:t>
      </w:r>
      <w:r w:rsidRPr="007350DD">
        <w:t>in</w:t>
      </w:r>
      <w:r w:rsidR="001327BC" w:rsidRPr="007350DD">
        <w:t xml:space="preserve"> </w:t>
      </w:r>
      <w:r w:rsidRPr="007350DD">
        <w:t>Part</w:t>
      </w:r>
      <w:r w:rsidR="001327BC" w:rsidRPr="007350DD">
        <w:t xml:space="preserve"> </w:t>
      </w:r>
      <w:r w:rsidRPr="007350DD">
        <w:t>VIII.</w:t>
      </w:r>
    </w:p>
    <w:p w:rsidR="006564B6" w:rsidRPr="007350DD" w:rsidRDefault="006564B6" w:rsidP="009E22FF">
      <w:pPr>
        <w:pStyle w:val="SingleTxtG"/>
      </w:pPr>
      <w:r w:rsidRPr="007350DD">
        <w:t>51.</w:t>
      </w:r>
      <w:r w:rsidRPr="007350DD">
        <w:tab/>
        <w:t>Other</w:t>
      </w:r>
      <w:r w:rsidR="001327BC" w:rsidRPr="007350DD">
        <w:t xml:space="preserve"> </w:t>
      </w:r>
      <w:r w:rsidRPr="007350DD">
        <w:t>measures</w:t>
      </w:r>
      <w:r w:rsidR="001327BC" w:rsidRPr="007350DD">
        <w:t xml:space="preserve"> </w:t>
      </w:r>
      <w:r w:rsidRPr="007350DD">
        <w:t>have</w:t>
      </w:r>
      <w:r w:rsidR="001327BC" w:rsidRPr="007350DD">
        <w:t xml:space="preserve"> </w:t>
      </w:r>
      <w:r w:rsidRPr="007350DD">
        <w:t>been</w:t>
      </w:r>
      <w:r w:rsidR="001327BC" w:rsidRPr="007350DD">
        <w:t xml:space="preserve"> </w:t>
      </w:r>
      <w:r w:rsidRPr="007350DD">
        <w:t>undertaken</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children</w:t>
      </w:r>
      <w:r w:rsidR="001327BC" w:rsidRPr="007350DD">
        <w:t xml:space="preserve"> </w:t>
      </w:r>
      <w:r w:rsidRPr="007350DD">
        <w:t>exercise</w:t>
      </w:r>
      <w:r w:rsidR="001327BC" w:rsidRPr="007350DD">
        <w:t xml:space="preserve"> </w:t>
      </w:r>
      <w:r w:rsidRPr="007350DD">
        <w:t>their</w:t>
      </w:r>
      <w:r w:rsidR="001327BC" w:rsidRPr="007350DD">
        <w:t xml:space="preserve"> </w:t>
      </w:r>
      <w:r w:rsidRPr="007350DD">
        <w:t>right</w:t>
      </w:r>
      <w:r w:rsidR="001327BC" w:rsidRPr="007350DD">
        <w:t xml:space="preserve"> </w:t>
      </w:r>
      <w:r w:rsidRPr="007350DD">
        <w:t>to</w:t>
      </w:r>
      <w:r w:rsidR="001327BC" w:rsidRPr="007350DD">
        <w:t xml:space="preserve"> </w:t>
      </w:r>
      <w:r w:rsidRPr="007350DD">
        <w:t>express</w:t>
      </w:r>
      <w:r w:rsidR="001327BC" w:rsidRPr="007350DD">
        <w:t xml:space="preserve"> </w:t>
      </w:r>
      <w:r w:rsidRPr="007350DD">
        <w:t>their</w:t>
      </w:r>
      <w:r w:rsidR="001327BC" w:rsidRPr="007350DD">
        <w:t xml:space="preserve"> </w:t>
      </w:r>
      <w:r w:rsidRPr="007350DD">
        <w:t>views.</w:t>
      </w:r>
      <w:r w:rsidR="001327BC" w:rsidRPr="007350DD">
        <w:t xml:space="preserve"> </w:t>
      </w:r>
      <w:r w:rsidRPr="007350DD">
        <w:t>For</w:t>
      </w:r>
      <w:r w:rsidR="001327BC" w:rsidRPr="007350DD">
        <w:t xml:space="preserve"> </w:t>
      </w:r>
      <w:r w:rsidRPr="007350DD">
        <w:t>example,</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has</w:t>
      </w:r>
      <w:r w:rsidR="001327BC" w:rsidRPr="007350DD">
        <w:t xml:space="preserve"> </w:t>
      </w:r>
      <w:r w:rsidRPr="007350DD">
        <w:t>made</w:t>
      </w:r>
      <w:r w:rsidR="001327BC" w:rsidRPr="007350DD">
        <w:t xml:space="preserve"> </w:t>
      </w:r>
      <w:r w:rsidRPr="007350DD">
        <w:t>it</w:t>
      </w:r>
      <w:r w:rsidR="001327BC" w:rsidRPr="007350DD">
        <w:t xml:space="preserve"> </w:t>
      </w:r>
      <w:r w:rsidRPr="007350DD">
        <w:t>mandatory</w:t>
      </w:r>
      <w:r w:rsidR="001327BC" w:rsidRPr="007350DD">
        <w:t xml:space="preserve"> </w:t>
      </w:r>
      <w:r w:rsidRPr="007350DD">
        <w:t>for</w:t>
      </w:r>
      <w:r w:rsidR="001327BC" w:rsidRPr="007350DD">
        <w:t xml:space="preserve"> </w:t>
      </w:r>
      <w:r w:rsidRPr="007350DD">
        <w:t>Student</w:t>
      </w:r>
      <w:r w:rsidR="001327BC" w:rsidRPr="007350DD">
        <w:t xml:space="preserve"> </w:t>
      </w:r>
      <w:r w:rsidRPr="007350DD">
        <w:t>Councils</w:t>
      </w:r>
      <w:r w:rsidR="001327BC" w:rsidRPr="007350DD">
        <w:t xml:space="preserve"> </w:t>
      </w:r>
      <w:r w:rsidRPr="007350DD">
        <w:t>to</w:t>
      </w:r>
      <w:r w:rsidR="001327BC" w:rsidRPr="007350DD">
        <w:t xml:space="preserve"> </w:t>
      </w:r>
      <w:r w:rsidRPr="007350DD">
        <w:t>be</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all</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Many</w:t>
      </w:r>
      <w:r w:rsidR="001327BC" w:rsidRPr="007350DD">
        <w:t xml:space="preserve"> </w:t>
      </w:r>
      <w:r w:rsidRPr="007350DD">
        <w:t>schools</w:t>
      </w:r>
      <w:r w:rsidR="001327BC" w:rsidRPr="007350DD">
        <w:t xml:space="preserve"> </w:t>
      </w:r>
      <w:r w:rsidRPr="007350DD">
        <w:t>started</w:t>
      </w:r>
      <w:r w:rsidR="001327BC" w:rsidRPr="007350DD">
        <w:t xml:space="preserve"> </w:t>
      </w:r>
      <w:r w:rsidRPr="007350DD">
        <w:t>to</w:t>
      </w:r>
      <w:r w:rsidR="001327BC" w:rsidRPr="007350DD">
        <w:t xml:space="preserve"> </w:t>
      </w:r>
      <w:r w:rsidRPr="007350DD">
        <w:t>establish</w:t>
      </w:r>
      <w:r w:rsidR="001327BC" w:rsidRPr="007350DD">
        <w:t xml:space="preserve"> </w:t>
      </w:r>
      <w:r w:rsidRPr="007350DD">
        <w:t>these</w:t>
      </w:r>
      <w:r w:rsidR="001327BC" w:rsidRPr="007350DD">
        <w:t xml:space="preserve"> </w:t>
      </w:r>
      <w:r w:rsidRPr="007350DD">
        <w:t>councils</w:t>
      </w:r>
      <w:r w:rsidR="001327BC" w:rsidRPr="007350DD">
        <w:t xml:space="preserve"> </w:t>
      </w:r>
      <w:r w:rsidRPr="007350DD">
        <w:t>in</w:t>
      </w:r>
      <w:r w:rsidR="001327BC" w:rsidRPr="007350DD">
        <w:t xml:space="preserve"> </w:t>
      </w:r>
      <w:r w:rsidRPr="007350DD">
        <w:t>2007</w:t>
      </w:r>
      <w:r w:rsidR="001327BC" w:rsidRPr="007350DD">
        <w:t xml:space="preserve"> </w:t>
      </w:r>
      <w:r w:rsidRPr="007350DD">
        <w:t>and</w:t>
      </w:r>
      <w:r w:rsidR="001327BC" w:rsidRPr="007350DD">
        <w:t xml:space="preserve"> </w:t>
      </w:r>
      <w:r w:rsidRPr="007350DD">
        <w:t>they</w:t>
      </w:r>
      <w:r w:rsidR="001327BC" w:rsidRPr="007350DD">
        <w:t xml:space="preserve"> </w:t>
      </w:r>
      <w:r w:rsidRPr="007350DD">
        <w:t>must</w:t>
      </w:r>
      <w:r w:rsidR="001327BC" w:rsidRPr="007350DD">
        <w:t xml:space="preserve"> </w:t>
      </w:r>
      <w:r w:rsidRPr="007350DD">
        <w:t>meet</w:t>
      </w:r>
      <w:r w:rsidR="001327BC" w:rsidRPr="007350DD">
        <w:t xml:space="preserve"> </w:t>
      </w:r>
      <w:r w:rsidRPr="007350DD">
        <w:t>with</w:t>
      </w:r>
      <w:r w:rsidR="001327BC" w:rsidRPr="007350DD">
        <w:t xml:space="preserve"> </w:t>
      </w:r>
      <w:r w:rsidRPr="007350DD">
        <w:t>the</w:t>
      </w:r>
      <w:r w:rsidR="001327BC" w:rsidRPr="007350DD">
        <w:t xml:space="preserve"> </w:t>
      </w:r>
      <w:r w:rsidRPr="007350DD">
        <w:t>School</w:t>
      </w:r>
      <w:r w:rsidR="001327BC" w:rsidRPr="007350DD">
        <w:t xml:space="preserve"> </w:t>
      </w:r>
      <w:r w:rsidRPr="007350DD">
        <w:t>Boards</w:t>
      </w:r>
      <w:r w:rsidR="001327BC" w:rsidRPr="007350DD">
        <w:t xml:space="preserve"> </w:t>
      </w:r>
      <w:r w:rsidRPr="007350DD">
        <w:t>at</w:t>
      </w:r>
      <w:r w:rsidR="001327BC" w:rsidRPr="007350DD">
        <w:t xml:space="preserve"> </w:t>
      </w:r>
      <w:r w:rsidRPr="007350DD">
        <w:t>various</w:t>
      </w:r>
      <w:r w:rsidR="001327BC" w:rsidRPr="007350DD">
        <w:t xml:space="preserve"> </w:t>
      </w:r>
      <w:r w:rsidRPr="007350DD">
        <w:t>points</w:t>
      </w:r>
      <w:r w:rsidR="001327BC" w:rsidRPr="007350DD">
        <w:t xml:space="preserve"> </w:t>
      </w:r>
      <w:r w:rsidRPr="007350DD">
        <w:t>during</w:t>
      </w:r>
      <w:r w:rsidR="001327BC" w:rsidRPr="007350DD">
        <w:t xml:space="preserve"> </w:t>
      </w:r>
      <w:r w:rsidRPr="007350DD">
        <w:t>the</w:t>
      </w:r>
      <w:r w:rsidR="001327BC" w:rsidRPr="007350DD">
        <w:t xml:space="preserve"> </w:t>
      </w:r>
      <w:r w:rsidRPr="007350DD">
        <w:t>school</w:t>
      </w:r>
      <w:r w:rsidR="001327BC" w:rsidRPr="007350DD">
        <w:t xml:space="preserve"> </w:t>
      </w:r>
      <w:r w:rsidRPr="007350DD">
        <w:t>year</w:t>
      </w:r>
      <w:r w:rsidR="001327BC" w:rsidRPr="007350DD">
        <w:t xml:space="preserve"> </w:t>
      </w:r>
      <w:r w:rsidRPr="007350DD">
        <w:t>to</w:t>
      </w:r>
      <w:r w:rsidR="001327BC" w:rsidRPr="007350DD">
        <w:t xml:space="preserve"> </w:t>
      </w:r>
      <w:r w:rsidRPr="007350DD">
        <w:t>share</w:t>
      </w:r>
      <w:r w:rsidR="001327BC" w:rsidRPr="007350DD">
        <w:t xml:space="preserve"> </w:t>
      </w:r>
      <w:r w:rsidRPr="007350DD">
        <w:t>their</w:t>
      </w:r>
      <w:r w:rsidR="001327BC" w:rsidRPr="007350DD">
        <w:t xml:space="preserve"> </w:t>
      </w:r>
      <w:r w:rsidRPr="007350DD">
        <w:t>ideas</w:t>
      </w:r>
      <w:r w:rsidR="001327BC" w:rsidRPr="007350DD">
        <w:t xml:space="preserve"> </w:t>
      </w:r>
      <w:r w:rsidRPr="007350DD">
        <w:t>and</w:t>
      </w:r>
      <w:r w:rsidR="001327BC" w:rsidRPr="007350DD">
        <w:t xml:space="preserve"> </w:t>
      </w:r>
      <w:r w:rsidRPr="007350DD">
        <w:t>opinions.</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and</w:t>
      </w:r>
      <w:r w:rsidR="001327BC" w:rsidRPr="007350DD">
        <w:t xml:space="preserve"> </w:t>
      </w:r>
      <w:r w:rsidRPr="007350DD">
        <w:t>Human</w:t>
      </w:r>
      <w:r w:rsidR="001327BC" w:rsidRPr="007350DD">
        <w:t xml:space="preserve"> </w:t>
      </w:r>
      <w:r w:rsidRPr="007350DD">
        <w:t>Resource</w:t>
      </w:r>
      <w:r w:rsidR="001327BC" w:rsidRPr="007350DD">
        <w:t xml:space="preserve"> </w:t>
      </w:r>
      <w:r w:rsidRPr="007350DD">
        <w:t>Development</w:t>
      </w:r>
      <w:r w:rsidR="001327BC" w:rsidRPr="007350DD">
        <w:t xml:space="preserve"> </w:t>
      </w:r>
      <w:r w:rsidRPr="007350DD">
        <w:t>officially</w:t>
      </w:r>
      <w:r w:rsidR="001327BC" w:rsidRPr="007350DD">
        <w:t xml:space="preserve"> </w:t>
      </w:r>
      <w:r w:rsidRPr="007350DD">
        <w:t>launched</w:t>
      </w:r>
      <w:r w:rsidR="001327BC" w:rsidRPr="007350DD">
        <w:t xml:space="preserve"> </w:t>
      </w:r>
      <w:r w:rsidRPr="007350DD">
        <w:t>the</w:t>
      </w:r>
      <w:r w:rsidR="001327BC" w:rsidRPr="007350DD">
        <w:t xml:space="preserve"> </w:t>
      </w:r>
      <w:r w:rsidRPr="007350DD">
        <w:t>Student</w:t>
      </w:r>
      <w:r w:rsidR="001327BC" w:rsidRPr="007350DD">
        <w:t xml:space="preserve"> </w:t>
      </w:r>
      <w:r w:rsidRPr="007350DD">
        <w:t>Councils</w:t>
      </w:r>
      <w:r w:rsidR="001327BC" w:rsidRPr="007350DD">
        <w:t xml:space="preserve"> </w:t>
      </w:r>
      <w:r w:rsidRPr="007350DD">
        <w:t>in</w:t>
      </w:r>
      <w:r w:rsidR="001327BC" w:rsidRPr="007350DD">
        <w:t xml:space="preserve"> </w:t>
      </w:r>
      <w:r w:rsidRPr="007350DD">
        <w:t>April</w:t>
      </w:r>
      <w:r w:rsidR="001327BC" w:rsidRPr="007350DD">
        <w:t xml:space="preserve"> </w:t>
      </w:r>
      <w:r w:rsidRPr="007350DD">
        <w:t>2009.</w:t>
      </w:r>
      <w:r w:rsidR="006461CD" w:rsidRPr="007350DD">
        <w:t xml:space="preserve"> </w:t>
      </w:r>
      <w:r w:rsidRPr="007350DD">
        <w:t>Through</w:t>
      </w:r>
      <w:r w:rsidR="001327BC" w:rsidRPr="007350DD">
        <w:t xml:space="preserve"> </w:t>
      </w:r>
      <w:r w:rsidRPr="007350DD">
        <w:t>these</w:t>
      </w:r>
      <w:r w:rsidR="001327BC" w:rsidRPr="007350DD">
        <w:t xml:space="preserve"> </w:t>
      </w:r>
      <w:r w:rsidRPr="007350DD">
        <w:t>Councils,</w:t>
      </w:r>
      <w:r w:rsidR="001327BC" w:rsidRPr="007350DD">
        <w:t xml:space="preserve"> </w:t>
      </w:r>
      <w:r w:rsidRPr="007350DD">
        <w:t>young</w:t>
      </w:r>
      <w:r w:rsidR="001327BC" w:rsidRPr="007350DD">
        <w:t xml:space="preserve"> </w:t>
      </w:r>
      <w:r w:rsidRPr="007350DD">
        <w:t>people</w:t>
      </w:r>
      <w:r w:rsidR="001327BC" w:rsidRPr="007350DD">
        <w:t xml:space="preserve"> </w:t>
      </w:r>
      <w:r w:rsidRPr="007350DD">
        <w:t>will</w:t>
      </w:r>
      <w:r w:rsidR="001327BC" w:rsidRPr="007350DD">
        <w:t xml:space="preserve"> </w:t>
      </w:r>
      <w:r w:rsidRPr="007350DD">
        <w:t>be</w:t>
      </w:r>
      <w:r w:rsidR="001327BC" w:rsidRPr="007350DD">
        <w:t xml:space="preserve"> </w:t>
      </w:r>
      <w:r w:rsidRPr="007350DD">
        <w:t>given</w:t>
      </w:r>
      <w:r w:rsidR="001327BC" w:rsidRPr="007350DD">
        <w:t xml:space="preserve"> </w:t>
      </w:r>
      <w:r w:rsidRPr="007350DD">
        <w:t>the</w:t>
      </w:r>
      <w:r w:rsidR="001327BC" w:rsidRPr="007350DD">
        <w:t xml:space="preserve"> </w:t>
      </w:r>
      <w:r w:rsidRPr="007350DD">
        <w:t>opportunity</w:t>
      </w:r>
      <w:r w:rsidR="001327BC" w:rsidRPr="007350DD">
        <w:t xml:space="preserve"> </w:t>
      </w:r>
      <w:r w:rsidRPr="007350DD">
        <w:t>develop</w:t>
      </w:r>
      <w:r w:rsidR="001327BC" w:rsidRPr="007350DD">
        <w:t xml:space="preserve"> </w:t>
      </w:r>
      <w:r w:rsidRPr="007350DD">
        <w:t>leadership</w:t>
      </w:r>
      <w:r w:rsidR="001327BC" w:rsidRPr="007350DD">
        <w:t xml:space="preserve"> </w:t>
      </w:r>
      <w:r w:rsidRPr="007350DD">
        <w:t>capacity</w:t>
      </w:r>
      <w:r w:rsidR="001327BC" w:rsidRPr="007350DD">
        <w:t xml:space="preserve"> </w:t>
      </w:r>
      <w:r w:rsidRPr="007350DD">
        <w:t>and</w:t>
      </w:r>
      <w:r w:rsidR="001327BC" w:rsidRPr="007350DD">
        <w:t xml:space="preserve"> </w:t>
      </w:r>
      <w:r w:rsidRPr="007350DD">
        <w:t>engage</w:t>
      </w:r>
      <w:r w:rsidR="001327BC" w:rsidRPr="007350DD">
        <w:t xml:space="preserve"> </w:t>
      </w:r>
      <w:r w:rsidRPr="007350DD">
        <w:t>in</w:t>
      </w:r>
      <w:r w:rsidR="001327BC" w:rsidRPr="007350DD">
        <w:t xml:space="preserve"> </w:t>
      </w:r>
      <w:r w:rsidRPr="007350DD">
        <w:t>self</w:t>
      </w:r>
      <w:r w:rsidR="001327BC" w:rsidRPr="007350DD">
        <w:t xml:space="preserve"> </w:t>
      </w:r>
      <w:r w:rsidRPr="007350DD">
        <w:t>representation</w:t>
      </w:r>
      <w:r w:rsidR="001327BC" w:rsidRPr="007350DD">
        <w:t xml:space="preserve"> </w:t>
      </w:r>
      <w:r w:rsidRPr="007350DD">
        <w:t>while</w:t>
      </w:r>
      <w:r w:rsidR="001327BC" w:rsidRPr="007350DD">
        <w:t xml:space="preserve"> </w:t>
      </w:r>
      <w:r w:rsidRPr="007350DD">
        <w:t>creating</w:t>
      </w:r>
      <w:r w:rsidR="001327BC" w:rsidRPr="007350DD">
        <w:t xml:space="preserve"> </w:t>
      </w:r>
      <w:r w:rsidRPr="007350DD">
        <w:t>a</w:t>
      </w:r>
      <w:r w:rsidR="001327BC" w:rsidRPr="007350DD">
        <w:t xml:space="preserve"> </w:t>
      </w:r>
      <w:r w:rsidRPr="007350DD">
        <w:t>cadre</w:t>
      </w:r>
      <w:r w:rsidR="001327BC" w:rsidRPr="007350DD">
        <w:t xml:space="preserve"> </w:t>
      </w:r>
      <w:r w:rsidRPr="007350DD">
        <w:t>of</w:t>
      </w:r>
      <w:r w:rsidR="001327BC" w:rsidRPr="007350DD">
        <w:t xml:space="preserve"> </w:t>
      </w:r>
      <w:r w:rsidRPr="007350DD">
        <w:t>young</w:t>
      </w:r>
      <w:r w:rsidR="001327BC" w:rsidRPr="007350DD">
        <w:t xml:space="preserve"> </w:t>
      </w:r>
      <w:r w:rsidRPr="007350DD">
        <w:t>people</w:t>
      </w:r>
      <w:r w:rsidR="001327BC" w:rsidRPr="007350DD">
        <w:t xml:space="preserve"> </w:t>
      </w:r>
      <w:r w:rsidRPr="007350DD">
        <w:t>who</w:t>
      </w:r>
      <w:r w:rsidR="001327BC" w:rsidRPr="007350DD">
        <w:t xml:space="preserve"> </w:t>
      </w:r>
      <w:r w:rsidRPr="007350DD">
        <w:t>are</w:t>
      </w:r>
      <w:r w:rsidR="001327BC" w:rsidRPr="007350DD">
        <w:t xml:space="preserve"> </w:t>
      </w:r>
      <w:r w:rsidRPr="007350DD">
        <w:t>highly</w:t>
      </w:r>
      <w:r w:rsidR="001327BC" w:rsidRPr="007350DD">
        <w:t xml:space="preserve"> </w:t>
      </w:r>
      <w:r w:rsidRPr="007350DD">
        <w:t>motivated,</w:t>
      </w:r>
      <w:r w:rsidR="001327BC" w:rsidRPr="007350DD">
        <w:t xml:space="preserve"> </w:t>
      </w:r>
      <w:r w:rsidRPr="007350DD">
        <w:t>disciplined,</w:t>
      </w:r>
      <w:r w:rsidR="001327BC" w:rsidRPr="007350DD">
        <w:t xml:space="preserve"> </w:t>
      </w:r>
      <w:r w:rsidRPr="007350DD">
        <w:t>positive</w:t>
      </w:r>
      <w:r w:rsidR="001327BC" w:rsidRPr="007350DD">
        <w:t xml:space="preserve"> </w:t>
      </w:r>
      <w:r w:rsidRPr="007350DD">
        <w:t>in</w:t>
      </w:r>
      <w:r w:rsidR="001327BC" w:rsidRPr="007350DD">
        <w:t xml:space="preserve"> </w:t>
      </w:r>
      <w:r w:rsidRPr="007350DD">
        <w:t>outlook</w:t>
      </w:r>
      <w:r w:rsidR="001327BC" w:rsidRPr="007350DD">
        <w:t xml:space="preserve"> </w:t>
      </w:r>
      <w:r w:rsidRPr="007350DD">
        <w:t>and</w:t>
      </w:r>
      <w:r w:rsidR="001327BC" w:rsidRPr="007350DD">
        <w:t xml:space="preserve"> </w:t>
      </w:r>
      <w:r w:rsidRPr="007350DD">
        <w:t>willing</w:t>
      </w:r>
      <w:r w:rsidR="001327BC" w:rsidRPr="007350DD">
        <w:t xml:space="preserve"> </w:t>
      </w:r>
      <w:r w:rsidRPr="007350DD">
        <w:t>to</w:t>
      </w:r>
      <w:r w:rsidR="001327BC" w:rsidRPr="007350DD">
        <w:t xml:space="preserve"> </w:t>
      </w:r>
      <w:r w:rsidRPr="007350DD">
        <w:t>provide</w:t>
      </w:r>
      <w:r w:rsidR="001327BC" w:rsidRPr="007350DD">
        <w:t xml:space="preserve"> </w:t>
      </w:r>
      <w:r w:rsidRPr="007350DD">
        <w:t>a</w:t>
      </w:r>
      <w:r w:rsidR="001327BC" w:rsidRPr="007350DD">
        <w:t xml:space="preserve"> </w:t>
      </w:r>
      <w:r w:rsidR="00EA19E5" w:rsidRPr="007350DD">
        <w:t>“</w:t>
      </w:r>
      <w:r w:rsidRPr="007350DD">
        <w:t>voice</w:t>
      </w:r>
      <w:r w:rsidR="00EA19E5" w:rsidRPr="007350DD">
        <w:t>”</w:t>
      </w:r>
      <w:r w:rsidR="001327BC" w:rsidRPr="007350DD">
        <w:t xml:space="preserve"> </w:t>
      </w:r>
      <w:r w:rsidRPr="007350DD">
        <w:t>for</w:t>
      </w:r>
      <w:r w:rsidR="001327BC" w:rsidRPr="007350DD">
        <w:t xml:space="preserve"> </w:t>
      </w:r>
      <w:r w:rsidRPr="007350DD">
        <w:t>the</w:t>
      </w:r>
      <w:r w:rsidR="001327BC" w:rsidRPr="007350DD">
        <w:t xml:space="preserve"> </w:t>
      </w:r>
      <w:r w:rsidRPr="007350DD">
        <w:t>student</w:t>
      </w:r>
      <w:r w:rsidR="001327BC" w:rsidRPr="007350DD">
        <w:t xml:space="preserve"> </w:t>
      </w:r>
      <w:r w:rsidRPr="007350DD">
        <w:t>body.</w:t>
      </w:r>
    </w:p>
    <w:p w:rsidR="006564B6" w:rsidRPr="007350DD" w:rsidRDefault="006564B6" w:rsidP="009E22FF">
      <w:pPr>
        <w:pStyle w:val="SingleTxtG"/>
      </w:pPr>
      <w:r w:rsidRPr="007350DD">
        <w:t>52.</w:t>
      </w:r>
      <w:r w:rsidRPr="007350DD">
        <w:tab/>
        <w:t>The</w:t>
      </w:r>
      <w:r w:rsidR="001327BC" w:rsidRPr="007350DD">
        <w:t xml:space="preserve"> </w:t>
      </w:r>
      <w:r w:rsidRPr="007350DD">
        <w:t>Division</w:t>
      </w:r>
      <w:r w:rsidR="001327BC" w:rsidRPr="007350DD">
        <w:t xml:space="preserve"> </w:t>
      </w:r>
      <w:r w:rsidRPr="007350DD">
        <w:t>of</w:t>
      </w:r>
      <w:r w:rsidR="001327BC" w:rsidRPr="007350DD">
        <w:t xml:space="preserve"> </w:t>
      </w:r>
      <w:r w:rsidRPr="007350DD">
        <w:t>Youth</w:t>
      </w:r>
      <w:r w:rsidR="001327BC" w:rsidRPr="007350DD">
        <w:t xml:space="preserve"> </w:t>
      </w:r>
      <w:r w:rsidRPr="007350DD">
        <w:t>Affairs</w:t>
      </w:r>
      <w:r w:rsidR="001327BC" w:rsidRPr="007350DD">
        <w:t xml:space="preserve"> </w:t>
      </w:r>
      <w:r w:rsidRPr="007350DD">
        <w:t>periodically</w:t>
      </w:r>
      <w:r w:rsidR="001327BC" w:rsidRPr="007350DD">
        <w:t xml:space="preserve"> </w:t>
      </w:r>
      <w:r w:rsidRPr="007350DD">
        <w:t>conducts</w:t>
      </w:r>
      <w:r w:rsidR="001327BC" w:rsidRPr="007350DD">
        <w:t xml:space="preserve"> </w:t>
      </w:r>
      <w:r w:rsidRPr="007350DD">
        <w:t>and</w:t>
      </w:r>
      <w:r w:rsidR="001327BC" w:rsidRPr="007350DD">
        <w:t xml:space="preserve"> </w:t>
      </w:r>
      <w:r w:rsidRPr="007350DD">
        <w:t>publishes</w:t>
      </w:r>
      <w:r w:rsidR="001327BC" w:rsidRPr="007350DD">
        <w:t xml:space="preserve"> </w:t>
      </w:r>
      <w:r w:rsidRPr="007350DD">
        <w:t>surveys</w:t>
      </w:r>
      <w:r w:rsidR="001327BC" w:rsidRPr="007350DD">
        <w:t xml:space="preserve"> </w:t>
      </w:r>
      <w:r w:rsidRPr="007350DD">
        <w:t>on</w:t>
      </w:r>
      <w:r w:rsidR="001327BC" w:rsidRPr="007350DD">
        <w:t xml:space="preserve"> </w:t>
      </w:r>
      <w:r w:rsidRPr="007350DD">
        <w:t>young</w:t>
      </w:r>
      <w:r w:rsidR="001327BC" w:rsidRPr="007350DD">
        <w:t xml:space="preserve"> </w:t>
      </w:r>
      <w:r w:rsidRPr="007350DD">
        <w:t>people,</w:t>
      </w:r>
      <w:r w:rsidR="001327BC" w:rsidRPr="007350DD">
        <w:t xml:space="preserve"> </w:t>
      </w:r>
      <w:r w:rsidRPr="007350DD">
        <w:t>including</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to</w:t>
      </w:r>
      <w:r w:rsidR="001327BC" w:rsidRPr="007350DD">
        <w:t xml:space="preserve"> </w:t>
      </w:r>
      <w:r w:rsidRPr="007350DD">
        <w:t>ascertain</w:t>
      </w:r>
      <w:r w:rsidR="001327BC" w:rsidRPr="007350DD">
        <w:t xml:space="preserve"> </w:t>
      </w:r>
      <w:r w:rsidRPr="007350DD">
        <w:t>their</w:t>
      </w:r>
      <w:r w:rsidR="001327BC" w:rsidRPr="007350DD">
        <w:t xml:space="preserve"> </w:t>
      </w:r>
      <w:r w:rsidRPr="007350DD">
        <w:t>views</w:t>
      </w:r>
      <w:r w:rsidR="001327BC" w:rsidRPr="007350DD">
        <w:t xml:space="preserve"> </w:t>
      </w:r>
      <w:r w:rsidRPr="007350DD">
        <w:t>on</w:t>
      </w:r>
      <w:r w:rsidR="001327BC" w:rsidRPr="007350DD">
        <w:t xml:space="preserve"> </w:t>
      </w:r>
      <w:r w:rsidRPr="007350DD">
        <w:t>and</w:t>
      </w:r>
      <w:r w:rsidR="001327BC" w:rsidRPr="007350DD">
        <w:t xml:space="preserve"> </w:t>
      </w:r>
      <w:r w:rsidRPr="007350DD">
        <w:t>experiences</w:t>
      </w:r>
      <w:r w:rsidR="001327BC" w:rsidRPr="007350DD">
        <w:t xml:space="preserve"> </w:t>
      </w:r>
      <w:r w:rsidRPr="007350DD">
        <w:t>in</w:t>
      </w:r>
      <w:r w:rsidR="001327BC" w:rsidRPr="007350DD">
        <w:t xml:space="preserve"> </w:t>
      </w:r>
      <w:r w:rsidRPr="007350DD">
        <w:t>relation</w:t>
      </w:r>
      <w:r w:rsidR="001327BC" w:rsidRPr="007350DD">
        <w:t xml:space="preserve"> </w:t>
      </w:r>
      <w:r w:rsidRPr="007350DD">
        <w:t>to</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issues</w:t>
      </w:r>
      <w:r w:rsidR="001327BC" w:rsidRPr="007350DD">
        <w:t xml:space="preserve"> </w:t>
      </w:r>
      <w:r w:rsidRPr="007350DD">
        <w:t>such</w:t>
      </w:r>
      <w:r w:rsidR="001327BC" w:rsidRPr="007350DD">
        <w:t xml:space="preserve"> </w:t>
      </w:r>
      <w:r w:rsidRPr="007350DD">
        <w:t>as</w:t>
      </w:r>
      <w:r w:rsidR="001327BC" w:rsidRPr="007350DD">
        <w:t xml:space="preserve"> </w:t>
      </w:r>
      <w:r w:rsidRPr="007350DD">
        <w:t>sex,</w:t>
      </w:r>
      <w:r w:rsidR="001327BC" w:rsidRPr="007350DD">
        <w:t xml:space="preserve"> </w:t>
      </w:r>
      <w:r w:rsidRPr="007350DD">
        <w:t>HIV/AIDS,</w:t>
      </w:r>
      <w:r w:rsidR="001327BC" w:rsidRPr="007350DD">
        <w:t xml:space="preserve"> </w:t>
      </w:r>
      <w:r w:rsidRPr="007350DD">
        <w:t>violence,</w:t>
      </w:r>
      <w:r w:rsidR="001327BC" w:rsidRPr="007350DD">
        <w:t xml:space="preserve"> </w:t>
      </w:r>
      <w:r w:rsidRPr="007350DD">
        <w:t>educational</w:t>
      </w:r>
      <w:r w:rsidR="001327BC" w:rsidRPr="007350DD">
        <w:t xml:space="preserve"> </w:t>
      </w:r>
      <w:r w:rsidRPr="007350DD">
        <w:t>reform</w:t>
      </w:r>
      <w:r w:rsidR="001327BC" w:rsidRPr="007350DD">
        <w:t xml:space="preserve"> </w:t>
      </w:r>
      <w:r w:rsidRPr="007350DD">
        <w:t>etc.</w:t>
      </w:r>
      <w:r w:rsidR="001327BC" w:rsidRPr="007350DD">
        <w:t xml:space="preserve"> </w:t>
      </w:r>
      <w:r w:rsidRPr="007350DD">
        <w:t>Young</w:t>
      </w:r>
      <w:r w:rsidR="001327BC" w:rsidRPr="007350DD">
        <w:t xml:space="preserve"> </w:t>
      </w:r>
      <w:r w:rsidRPr="007350DD">
        <w:t>people</w:t>
      </w:r>
      <w:r w:rsidR="001327BC" w:rsidRPr="007350DD">
        <w:t xml:space="preserve"> </w:t>
      </w:r>
      <w:r w:rsidRPr="007350DD">
        <w:t>are</w:t>
      </w:r>
      <w:r w:rsidR="001327BC" w:rsidRPr="007350DD">
        <w:t xml:space="preserve"> </w:t>
      </w:r>
      <w:r w:rsidRPr="007350DD">
        <w:t>also</w:t>
      </w:r>
      <w:r w:rsidR="001327BC" w:rsidRPr="007350DD">
        <w:t xml:space="preserve"> </w:t>
      </w:r>
      <w:r w:rsidRPr="007350DD">
        <w:t>represented</w:t>
      </w:r>
      <w:r w:rsidR="001327BC" w:rsidRPr="007350DD">
        <w:t xml:space="preserve"> </w:t>
      </w:r>
      <w:r w:rsidRPr="007350DD">
        <w:t>on</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on</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p>
    <w:p w:rsidR="006564B6" w:rsidRPr="007350DD" w:rsidRDefault="00E20EB4" w:rsidP="00E20EB4">
      <w:pPr>
        <w:pStyle w:val="HChG"/>
      </w:pPr>
      <w:r w:rsidRPr="007350DD">
        <w:tab/>
      </w:r>
      <w:r w:rsidR="006564B6" w:rsidRPr="007350DD">
        <w:t>IV.</w:t>
      </w:r>
      <w:r w:rsidR="006564B6" w:rsidRPr="007350DD">
        <w:tab/>
        <w:t>C</w:t>
      </w:r>
      <w:r w:rsidRPr="007350DD">
        <w:t>ivil</w:t>
      </w:r>
      <w:r w:rsidR="001327BC" w:rsidRPr="007350DD">
        <w:t xml:space="preserve"> </w:t>
      </w:r>
      <w:r w:rsidRPr="007350DD">
        <w:t>rights</w:t>
      </w:r>
      <w:r w:rsidR="001327BC" w:rsidRPr="007350DD">
        <w:t xml:space="preserve"> </w:t>
      </w:r>
      <w:r w:rsidRPr="007350DD">
        <w:t>and</w:t>
      </w:r>
      <w:r w:rsidR="001327BC" w:rsidRPr="007350DD">
        <w:t xml:space="preserve"> </w:t>
      </w:r>
      <w:r w:rsidRPr="007350DD">
        <w:t>freedoms</w:t>
      </w:r>
    </w:p>
    <w:p w:rsidR="006564B6" w:rsidRPr="007350DD" w:rsidRDefault="00E20EB4" w:rsidP="00E20EB4">
      <w:pPr>
        <w:pStyle w:val="H1G"/>
      </w:pPr>
      <w:r w:rsidRPr="007350DD">
        <w:tab/>
      </w:r>
      <w:r w:rsidR="006564B6" w:rsidRPr="007350DD">
        <w:t>A.</w:t>
      </w:r>
      <w:r w:rsidR="006564B6" w:rsidRPr="007350DD">
        <w:tab/>
        <w:t>Traditional</w:t>
      </w:r>
      <w:r w:rsidR="001327BC" w:rsidRPr="007350DD">
        <w:t xml:space="preserve"> </w:t>
      </w:r>
      <w:r w:rsidR="006564B6" w:rsidRPr="007350DD">
        <w:t>social</w:t>
      </w:r>
      <w:r w:rsidR="001327BC" w:rsidRPr="007350DD">
        <w:t xml:space="preserve"> </w:t>
      </w:r>
      <w:r w:rsidR="006564B6" w:rsidRPr="007350DD">
        <w:t>attitudes</w:t>
      </w:r>
      <w:r w:rsidR="001327BC" w:rsidRPr="007350DD">
        <w:t xml:space="preserve"> </w:t>
      </w:r>
      <w:r w:rsidR="006564B6" w:rsidRPr="007350DD">
        <w:t>towards</w:t>
      </w:r>
      <w:r w:rsidR="001327BC" w:rsidRPr="007350DD">
        <w:t xml:space="preserve"> </w:t>
      </w:r>
      <w:r w:rsidR="006564B6" w:rsidRPr="007350DD">
        <w:t>children</w:t>
      </w:r>
    </w:p>
    <w:p w:rsidR="006564B6" w:rsidRPr="007350DD" w:rsidRDefault="00C5729D" w:rsidP="004A6123">
      <w:pPr>
        <w:pStyle w:val="H23G"/>
        <w:rPr>
          <w:bCs/>
        </w:rPr>
      </w:pPr>
      <w:r>
        <w:tab/>
      </w:r>
      <w:r>
        <w:tab/>
      </w:r>
      <w:r w:rsidRPr="004A6123">
        <w:t>Information on the issues raised in paragraph 18 of the concluding observations on the initial report</w:t>
      </w:r>
    </w:p>
    <w:p w:rsidR="006564B6" w:rsidRPr="007350DD" w:rsidRDefault="006564B6" w:rsidP="009E22FF">
      <w:pPr>
        <w:pStyle w:val="SingleTxtG"/>
      </w:pPr>
      <w:r w:rsidRPr="007350DD">
        <w:t>53.</w:t>
      </w:r>
      <w:r w:rsidRPr="007350DD">
        <w:tab/>
        <w:t>Many</w:t>
      </w:r>
      <w:r w:rsidR="001327BC" w:rsidRPr="007350DD">
        <w:t xml:space="preserve"> </w:t>
      </w:r>
      <w:r w:rsidRPr="007350DD">
        <w:t>Barbadians</w:t>
      </w:r>
      <w:r w:rsidR="001327BC" w:rsidRPr="007350DD">
        <w:t xml:space="preserve"> </w:t>
      </w:r>
      <w:r w:rsidRPr="007350DD">
        <w:t>still</w:t>
      </w:r>
      <w:r w:rsidR="001327BC" w:rsidRPr="007350DD">
        <w:t xml:space="preserve"> </w:t>
      </w:r>
      <w:r w:rsidRPr="007350DD">
        <w:t>hold</w:t>
      </w:r>
      <w:r w:rsidR="001327BC" w:rsidRPr="007350DD">
        <w:t xml:space="preserve"> </w:t>
      </w:r>
      <w:r w:rsidRPr="007350DD">
        <w:t>traditional</w:t>
      </w:r>
      <w:r w:rsidR="001327BC" w:rsidRPr="007350DD">
        <w:t xml:space="preserve"> </w:t>
      </w:r>
      <w:r w:rsidRPr="007350DD">
        <w:t>views</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children,</w:t>
      </w:r>
      <w:r w:rsidR="001327BC" w:rsidRPr="007350DD">
        <w:t xml:space="preserve"> </w:t>
      </w:r>
      <w:r w:rsidRPr="007350DD">
        <w:t>preferring</w:t>
      </w:r>
      <w:r w:rsidR="001327BC" w:rsidRPr="007350DD">
        <w:t xml:space="preserve"> </w:t>
      </w:r>
      <w:r w:rsidRPr="007350DD">
        <w:t>to</w:t>
      </w:r>
      <w:r w:rsidR="001327BC" w:rsidRPr="007350DD">
        <w:t xml:space="preserve"> </w:t>
      </w:r>
      <w:r w:rsidRPr="007350DD">
        <w:t>make</w:t>
      </w:r>
      <w:r w:rsidR="001327BC" w:rsidRPr="007350DD">
        <w:t xml:space="preserve"> </w:t>
      </w:r>
      <w:r w:rsidRPr="007350DD">
        <w:t>constant</w:t>
      </w:r>
      <w:r w:rsidR="001327BC" w:rsidRPr="007350DD">
        <w:t xml:space="preserve"> </w:t>
      </w:r>
      <w:r w:rsidRPr="007350DD">
        <w:t>reference</w:t>
      </w:r>
      <w:r w:rsidR="001327BC" w:rsidRPr="007350DD">
        <w:t xml:space="preserve"> </w:t>
      </w:r>
      <w:r w:rsidRPr="007350DD">
        <w:t>to</w:t>
      </w:r>
      <w:r w:rsidR="001327BC" w:rsidRPr="007350DD">
        <w:t xml:space="preserve"> </w:t>
      </w:r>
      <w:r w:rsidRPr="007350DD">
        <w:t>the</w:t>
      </w:r>
      <w:r w:rsidR="001327BC" w:rsidRPr="007350DD">
        <w:t xml:space="preserve"> </w:t>
      </w:r>
      <w:r w:rsidR="00EA19E5" w:rsidRPr="007350DD">
        <w:t>“</w:t>
      </w:r>
      <w:r w:rsidRPr="007350DD">
        <w:rPr>
          <w:i/>
          <w:iCs/>
        </w:rPr>
        <w:t>responsibilities</w:t>
      </w:r>
      <w:r w:rsidR="001327BC" w:rsidRPr="007350DD">
        <w:rPr>
          <w:i/>
          <w:iCs/>
        </w:rPr>
        <w:t xml:space="preserve"> </w:t>
      </w:r>
      <w:r w:rsidRPr="007350DD">
        <w:rPr>
          <w:i/>
          <w:iCs/>
        </w:rPr>
        <w:t>of</w:t>
      </w:r>
      <w:r w:rsidR="001327BC" w:rsidRPr="007350DD">
        <w:rPr>
          <w:i/>
          <w:iCs/>
        </w:rPr>
        <w:t xml:space="preserve"> </w:t>
      </w:r>
      <w:r w:rsidRPr="007350DD">
        <w:rPr>
          <w:i/>
          <w:iCs/>
        </w:rPr>
        <w:t>children</w:t>
      </w:r>
      <w:r w:rsidR="00EA19E5" w:rsidRPr="007350DD">
        <w:t>”</w:t>
      </w:r>
      <w:r w:rsidRPr="007350DD">
        <w:t>.</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various</w:t>
      </w:r>
      <w:r w:rsidR="001327BC" w:rsidRPr="007350DD">
        <w:t xml:space="preserve"> </w:t>
      </w:r>
      <w:r w:rsidRPr="007350DD">
        <w:t>agencies</w:t>
      </w:r>
      <w:r w:rsidR="001327BC" w:rsidRPr="007350DD">
        <w:t xml:space="preserve"> </w:t>
      </w:r>
      <w:r w:rsidRPr="007350DD">
        <w:t>including</w:t>
      </w:r>
      <w:r w:rsidR="001327BC" w:rsidRPr="007350DD">
        <w:t xml:space="preserve"> </w:t>
      </w:r>
      <w:r w:rsidRPr="007350DD">
        <w:t>UNICEF,</w:t>
      </w:r>
      <w:r w:rsidR="001327BC" w:rsidRPr="007350DD">
        <w:t xml:space="preserve"> </w:t>
      </w:r>
      <w:r w:rsidRPr="007350DD">
        <w:t>has</w:t>
      </w:r>
      <w:r w:rsidR="001327BC" w:rsidRPr="007350DD">
        <w:t xml:space="preserve"> </w:t>
      </w:r>
      <w:r w:rsidRPr="007350DD">
        <w:t>been</w:t>
      </w:r>
      <w:r w:rsidR="001327BC" w:rsidRPr="007350DD">
        <w:t xml:space="preserve"> </w:t>
      </w:r>
      <w:r w:rsidRPr="007350DD">
        <w:t>undertaking</w:t>
      </w:r>
      <w:r w:rsidR="001327BC" w:rsidRPr="007350DD">
        <w:t xml:space="preserve"> </w:t>
      </w:r>
      <w:r w:rsidRPr="007350DD">
        <w:t>regular</w:t>
      </w:r>
      <w:r w:rsidR="001327BC" w:rsidRPr="007350DD">
        <w:t xml:space="preserve"> </w:t>
      </w:r>
      <w:r w:rsidRPr="007350DD">
        <w:t>public</w:t>
      </w:r>
      <w:r w:rsidR="001327BC" w:rsidRPr="007350DD">
        <w:t xml:space="preserve"> </w:t>
      </w:r>
      <w:r w:rsidRPr="007350DD">
        <w:t>relations</w:t>
      </w:r>
      <w:r w:rsidR="001327BC" w:rsidRPr="007350DD">
        <w:t xml:space="preserve"> </w:t>
      </w:r>
      <w:r w:rsidRPr="007350DD">
        <w:t>initiatives</w:t>
      </w:r>
      <w:r w:rsidR="001327BC" w:rsidRPr="007350DD">
        <w:t xml:space="preserve"> </w:t>
      </w:r>
      <w:r w:rsidRPr="007350DD">
        <w:t>and</w:t>
      </w:r>
      <w:r w:rsidR="001327BC" w:rsidRPr="007350DD">
        <w:t xml:space="preserve"> </w:t>
      </w:r>
      <w:r w:rsidRPr="007350DD">
        <w:t>media</w:t>
      </w:r>
      <w:r w:rsidR="001327BC" w:rsidRPr="007350DD">
        <w:t xml:space="preserve"> </w:t>
      </w:r>
      <w:r w:rsidRPr="007350DD">
        <w:t>campaigns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children,</w:t>
      </w:r>
      <w:r w:rsidR="001327BC" w:rsidRPr="007350DD">
        <w:t xml:space="preserve"> </w:t>
      </w:r>
      <w:r w:rsidRPr="007350DD">
        <w:t>parents</w:t>
      </w:r>
      <w:r w:rsidR="001327BC" w:rsidRPr="007350DD">
        <w:t xml:space="preserve"> </w:t>
      </w:r>
      <w:r w:rsidRPr="007350DD">
        <w:t>and</w:t>
      </w:r>
      <w:r w:rsidR="001327BC" w:rsidRPr="007350DD">
        <w:t xml:space="preserve"> </w:t>
      </w:r>
      <w:r w:rsidRPr="007350DD">
        <w:t>officials</w:t>
      </w:r>
      <w:r w:rsidR="001327BC" w:rsidRPr="007350DD">
        <w:t xml:space="preserve"> </w:t>
      </w:r>
      <w:r w:rsidRPr="007350DD">
        <w:t>alike</w:t>
      </w:r>
      <w:r w:rsidR="001327BC" w:rsidRPr="007350DD">
        <w:t xml:space="preserve"> </w:t>
      </w:r>
      <w:r w:rsidRPr="007350DD">
        <w:t>develop</w:t>
      </w:r>
      <w:r w:rsidR="001327BC" w:rsidRPr="007350DD">
        <w:t xml:space="preserve"> </w:t>
      </w:r>
      <w:r w:rsidRPr="007350DD">
        <w:t>more</w:t>
      </w:r>
      <w:r w:rsidR="001327BC" w:rsidRPr="007350DD">
        <w:t xml:space="preserve"> </w:t>
      </w:r>
      <w:r w:rsidRPr="007350DD">
        <w:t>informed</w:t>
      </w:r>
      <w:r w:rsidR="001327BC" w:rsidRPr="007350DD">
        <w:t xml:space="preserve"> </w:t>
      </w:r>
      <w:r w:rsidRPr="007350DD">
        <w:t>and</w:t>
      </w:r>
      <w:r w:rsidR="001327BC" w:rsidRPr="007350DD">
        <w:t xml:space="preserve"> </w:t>
      </w:r>
      <w:r w:rsidRPr="007350DD">
        <w:t>modern</w:t>
      </w:r>
      <w:r w:rsidR="001327BC" w:rsidRPr="007350DD">
        <w:t xml:space="preserve"> </w:t>
      </w:r>
      <w:r w:rsidRPr="007350DD">
        <w:t>perspectives</w:t>
      </w:r>
      <w:r w:rsidR="001327BC" w:rsidRPr="007350DD">
        <w:t xml:space="preserve"> </w:t>
      </w:r>
      <w:r w:rsidRPr="007350DD">
        <w:t>on</w:t>
      </w:r>
      <w:r w:rsidR="001327BC" w:rsidRPr="007350DD">
        <w:t xml:space="preserve"> </w:t>
      </w:r>
      <w:r w:rsidRPr="007350DD">
        <w:t>the</w:t>
      </w:r>
      <w:r w:rsidR="001327BC" w:rsidRPr="007350DD">
        <w:t xml:space="preserve"> </w:t>
      </w:r>
      <w:r w:rsidRPr="007350DD">
        <w:t>concept</w:t>
      </w:r>
      <w:r w:rsidR="001327BC" w:rsidRPr="007350DD">
        <w:t xml:space="preserve"> </w:t>
      </w:r>
      <w:r w:rsidRPr="007350DD">
        <w:t>of</w:t>
      </w:r>
      <w:r w:rsidR="001327BC" w:rsidRPr="007350DD">
        <w:t xml:space="preserve"> </w:t>
      </w:r>
      <w:r w:rsidRPr="007350DD">
        <w:t>child</w:t>
      </w:r>
      <w:r w:rsidR="001327BC" w:rsidRPr="007350DD">
        <w:t xml:space="preserve"> </w:t>
      </w:r>
      <w:r w:rsidRPr="007350DD">
        <w:t>rights.</w:t>
      </w:r>
      <w:r w:rsidR="001327BC" w:rsidRPr="007350DD">
        <w:t xml:space="preserve"> </w:t>
      </w:r>
      <w:r w:rsidRPr="007350DD">
        <w:t>Also,</w:t>
      </w:r>
      <w:r w:rsidR="001327BC" w:rsidRPr="007350DD">
        <w:t xml:space="preserve"> </w:t>
      </w:r>
      <w:r w:rsidRPr="007350DD">
        <w:t>as</w:t>
      </w:r>
      <w:r w:rsidR="001327BC" w:rsidRPr="007350DD">
        <w:t xml:space="preserve"> </w:t>
      </w:r>
      <w:r w:rsidRPr="007350DD">
        <w:t>noted</w:t>
      </w:r>
      <w:r w:rsidR="001327BC" w:rsidRPr="007350DD">
        <w:t xml:space="preserve"> </w:t>
      </w:r>
      <w:r w:rsidRPr="007350DD">
        <w:t>previously,</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has</w:t>
      </w:r>
      <w:r w:rsidR="001327BC" w:rsidRPr="007350DD">
        <w:t xml:space="preserve"> </w:t>
      </w:r>
      <w:r w:rsidRPr="007350DD">
        <w:t>been</w:t>
      </w:r>
      <w:r w:rsidR="001327BC" w:rsidRPr="007350DD">
        <w:t xml:space="preserve"> </w:t>
      </w:r>
      <w:r w:rsidRPr="007350DD">
        <w:t>involved</w:t>
      </w:r>
      <w:r w:rsidR="001327BC" w:rsidRPr="007350DD">
        <w:t xml:space="preserve"> </w:t>
      </w:r>
      <w:r w:rsidRPr="007350DD">
        <w:t>in</w:t>
      </w:r>
      <w:r w:rsidR="001327BC" w:rsidRPr="007350DD">
        <w:t xml:space="preserve"> </w:t>
      </w:r>
      <w:r w:rsidRPr="007350DD">
        <w:t>public</w:t>
      </w:r>
      <w:r w:rsidR="001327BC" w:rsidRPr="007350DD">
        <w:t xml:space="preserve"> </w:t>
      </w:r>
      <w:r w:rsidRPr="007350DD">
        <w:t>relations</w:t>
      </w:r>
      <w:r w:rsidR="001327BC" w:rsidRPr="007350DD">
        <w:t xml:space="preserve"> </w:t>
      </w:r>
      <w:r w:rsidRPr="007350DD">
        <w:t>activities</w:t>
      </w:r>
      <w:r w:rsidR="001327BC" w:rsidRPr="007350DD">
        <w:t xml:space="preserve"> </w:t>
      </w:r>
      <w:r w:rsidRPr="007350DD">
        <w:t>of</w:t>
      </w:r>
      <w:r w:rsidR="001327BC" w:rsidRPr="007350DD">
        <w:t xml:space="preserve"> </w:t>
      </w:r>
      <w:r w:rsidRPr="007350DD">
        <w:t>a</w:t>
      </w:r>
      <w:r w:rsidR="001327BC" w:rsidRPr="007350DD">
        <w:t xml:space="preserve"> </w:t>
      </w:r>
      <w:r w:rsidRPr="007350DD">
        <w:t>similar</w:t>
      </w:r>
      <w:r w:rsidR="001327BC" w:rsidRPr="007350DD">
        <w:t xml:space="preserve"> </w:t>
      </w:r>
      <w:r w:rsidRPr="007350DD">
        <w:t>nature.</w:t>
      </w:r>
      <w:r w:rsidR="001327BC" w:rsidRPr="007350DD">
        <w:t xml:space="preserve"> </w:t>
      </w:r>
      <w:r w:rsidRPr="007350DD">
        <w:t>The</w:t>
      </w:r>
      <w:r w:rsidR="001327BC" w:rsidRPr="007350DD">
        <w:t xml:space="preserve"> </w:t>
      </w:r>
      <w:r w:rsidRPr="007350DD">
        <w:t>need</w:t>
      </w:r>
      <w:r w:rsidR="001327BC" w:rsidRPr="007350DD">
        <w:t xml:space="preserve"> </w:t>
      </w:r>
      <w:r w:rsidRPr="007350DD">
        <w:t>for</w:t>
      </w:r>
      <w:r w:rsidR="001327BC" w:rsidRPr="007350DD">
        <w:t xml:space="preserve"> </w:t>
      </w:r>
      <w:r w:rsidRPr="007350DD">
        <w:t>legislative</w:t>
      </w:r>
      <w:r w:rsidR="001327BC" w:rsidRPr="007350DD">
        <w:t xml:space="preserve"> </w:t>
      </w:r>
      <w:r w:rsidRPr="007350DD">
        <w:t>measures</w:t>
      </w:r>
      <w:r w:rsidR="001327BC" w:rsidRPr="007350DD">
        <w:t xml:space="preserve"> </w:t>
      </w:r>
      <w:r w:rsidRPr="007350DD">
        <w:t>to</w:t>
      </w:r>
      <w:r w:rsidR="001327BC" w:rsidRPr="007350DD">
        <w:t xml:space="preserve"> </w:t>
      </w:r>
      <w:r w:rsidRPr="007350DD">
        <w:t>enhance</w:t>
      </w:r>
      <w:r w:rsidR="001327BC" w:rsidRPr="007350DD">
        <w:t xml:space="preserve"> </w:t>
      </w:r>
      <w:r w:rsidRPr="007350DD">
        <w:t>this</w:t>
      </w:r>
      <w:r w:rsidR="001327BC" w:rsidRPr="007350DD">
        <w:t xml:space="preserve"> </w:t>
      </w:r>
      <w:r w:rsidRPr="007350DD">
        <w:t>process</w:t>
      </w:r>
      <w:r w:rsidR="001327BC" w:rsidRPr="007350DD">
        <w:t xml:space="preserve"> </w:t>
      </w:r>
      <w:r w:rsidRPr="007350DD">
        <w:t>is</w:t>
      </w:r>
      <w:r w:rsidR="001327BC" w:rsidRPr="007350DD">
        <w:t xml:space="preserve"> </w:t>
      </w:r>
      <w:r w:rsidRPr="007350DD">
        <w:t>however</w:t>
      </w:r>
      <w:r w:rsidR="001327BC" w:rsidRPr="007350DD">
        <w:t xml:space="preserve"> </w:t>
      </w:r>
      <w:r w:rsidRPr="007350DD">
        <w:t>still</w:t>
      </w:r>
      <w:r w:rsidR="001327BC" w:rsidRPr="007350DD">
        <w:t xml:space="preserve"> </w:t>
      </w:r>
      <w:r w:rsidRPr="007350DD">
        <w:t>under</w:t>
      </w:r>
      <w:r w:rsidR="001327BC" w:rsidRPr="007350DD">
        <w:t xml:space="preserve"> </w:t>
      </w:r>
      <w:r w:rsidRPr="007350DD">
        <w:t>consideration</w:t>
      </w:r>
      <w:r w:rsidR="001327BC" w:rsidRPr="007350DD">
        <w:t xml:space="preserve"> </w:t>
      </w:r>
      <w:r w:rsidRPr="007350DD">
        <w:t>and</w:t>
      </w:r>
      <w:r w:rsidR="001327BC" w:rsidRPr="007350DD">
        <w:t xml:space="preserve"> </w:t>
      </w:r>
      <w:r w:rsidRPr="007350DD">
        <w:t>review</w:t>
      </w:r>
      <w:r w:rsidR="001327BC" w:rsidRPr="007350DD">
        <w:t xml:space="preserve"> </w:t>
      </w:r>
      <w:r w:rsidRPr="007350DD">
        <w:t>by</w:t>
      </w:r>
      <w:r w:rsidR="001327BC" w:rsidRPr="007350DD">
        <w:t xml:space="preserve"> </w:t>
      </w:r>
      <w:r w:rsidRPr="007350DD">
        <w:t>the</w:t>
      </w:r>
      <w:r w:rsidR="001327BC" w:rsidRPr="007350DD">
        <w:t xml:space="preserve"> </w:t>
      </w:r>
      <w:r w:rsidRPr="007350DD">
        <w:t>government.</w:t>
      </w:r>
    </w:p>
    <w:p w:rsidR="006564B6" w:rsidRPr="007350DD" w:rsidRDefault="00DA7C33" w:rsidP="00DA7C33">
      <w:pPr>
        <w:pStyle w:val="H1G"/>
      </w:pPr>
      <w:r w:rsidRPr="007350DD">
        <w:lastRenderedPageBreak/>
        <w:tab/>
      </w:r>
      <w:r w:rsidR="006564B6" w:rsidRPr="007350DD">
        <w:t>B.</w:t>
      </w:r>
      <w:r w:rsidR="006564B6" w:rsidRPr="007350DD">
        <w:tab/>
        <w:t>The</w:t>
      </w:r>
      <w:r w:rsidR="001327BC" w:rsidRPr="007350DD">
        <w:t xml:space="preserve"> </w:t>
      </w:r>
      <w:r w:rsidR="006564B6" w:rsidRPr="007350DD">
        <w:t>use</w:t>
      </w:r>
      <w:r w:rsidR="001327BC" w:rsidRPr="007350DD">
        <w:t xml:space="preserve"> </w:t>
      </w:r>
      <w:r w:rsidR="006564B6" w:rsidRPr="007350DD">
        <w:t>of</w:t>
      </w:r>
      <w:r w:rsidR="001327BC" w:rsidRPr="007350DD">
        <w:t xml:space="preserve"> </w:t>
      </w:r>
      <w:r w:rsidR="006564B6" w:rsidRPr="007350DD">
        <w:t>flogging</w:t>
      </w:r>
      <w:r w:rsidR="001327BC" w:rsidRPr="007350DD">
        <w:t xml:space="preserve"> </w:t>
      </w:r>
      <w:r w:rsidR="006564B6" w:rsidRPr="007350DD">
        <w:t>of</w:t>
      </w:r>
      <w:r w:rsidR="001327BC" w:rsidRPr="007350DD">
        <w:t xml:space="preserve"> </w:t>
      </w:r>
      <w:r w:rsidR="006564B6" w:rsidRPr="007350DD">
        <w:t>children</w:t>
      </w:r>
      <w:r w:rsidR="001327BC" w:rsidRPr="007350DD">
        <w:t xml:space="preserve"> </w:t>
      </w:r>
      <w:r w:rsidR="006564B6" w:rsidRPr="007350DD">
        <w:t>as</w:t>
      </w:r>
      <w:r w:rsidR="001327BC" w:rsidRPr="007350DD">
        <w:t xml:space="preserve"> </w:t>
      </w:r>
      <w:r w:rsidR="006564B6" w:rsidRPr="007350DD">
        <w:t>a</w:t>
      </w:r>
      <w:r w:rsidR="001327BC" w:rsidRPr="007350DD">
        <w:t xml:space="preserve"> </w:t>
      </w:r>
      <w:r w:rsidR="006564B6" w:rsidRPr="007350DD">
        <w:t>disciplinary</w:t>
      </w:r>
      <w:r w:rsidR="001327BC" w:rsidRPr="007350DD">
        <w:t xml:space="preserve"> </w:t>
      </w:r>
      <w:r w:rsidR="006564B6" w:rsidRPr="007350DD">
        <w:t>measure</w:t>
      </w:r>
      <w:r w:rsidR="001327BC" w:rsidRPr="007350DD">
        <w:t xml:space="preserve"> </w:t>
      </w:r>
      <w:r w:rsidR="006564B6" w:rsidRPr="007350DD">
        <w:t>in</w:t>
      </w:r>
      <w:r w:rsidR="001327BC" w:rsidRPr="007350DD">
        <w:t xml:space="preserve"> </w:t>
      </w:r>
      <w:r w:rsidR="006564B6" w:rsidRPr="007350DD">
        <w:t>prisons</w:t>
      </w:r>
      <w:r w:rsidR="001327BC" w:rsidRPr="007350DD">
        <w:t xml:space="preserve"> </w:t>
      </w:r>
      <w:r w:rsidR="006564B6" w:rsidRPr="007350DD">
        <w:t>and</w:t>
      </w:r>
      <w:r w:rsidR="001327BC" w:rsidRPr="007350DD">
        <w:t xml:space="preserve"> </w:t>
      </w:r>
      <w:r w:rsidR="006564B6" w:rsidRPr="007350DD">
        <w:t>as</w:t>
      </w:r>
      <w:r w:rsidR="001327BC" w:rsidRPr="007350DD">
        <w:t xml:space="preserve"> </w:t>
      </w:r>
      <w:r w:rsidR="006564B6" w:rsidRPr="007350DD">
        <w:t>a</w:t>
      </w:r>
      <w:r w:rsidR="001327BC" w:rsidRPr="007350DD">
        <w:t xml:space="preserve"> </w:t>
      </w:r>
      <w:r w:rsidR="006564B6" w:rsidRPr="007350DD">
        <w:t>judicial</w:t>
      </w:r>
      <w:r w:rsidR="001327BC" w:rsidRPr="007350DD">
        <w:t xml:space="preserve"> </w:t>
      </w:r>
      <w:r w:rsidR="006564B6" w:rsidRPr="007350DD">
        <w:t>sentence</w:t>
      </w:r>
    </w:p>
    <w:p w:rsidR="006564B6" w:rsidRPr="007350DD" w:rsidRDefault="008D55E0" w:rsidP="004A6123">
      <w:pPr>
        <w:pStyle w:val="H23G"/>
        <w:rPr>
          <w:bCs/>
        </w:rPr>
      </w:pPr>
      <w:r>
        <w:tab/>
      </w:r>
      <w:r>
        <w:tab/>
        <w:t>Information on the issues raised in paragraph 19 of the concluding observations on the initial report</w:t>
      </w:r>
    </w:p>
    <w:p w:rsidR="006564B6" w:rsidRPr="007350DD" w:rsidRDefault="006564B6" w:rsidP="009E22FF">
      <w:pPr>
        <w:pStyle w:val="SingleTxtG"/>
      </w:pPr>
      <w:r w:rsidRPr="007350DD">
        <w:t>54.</w:t>
      </w:r>
      <w:r w:rsidRPr="007350DD">
        <w:tab/>
        <w:t>Barbados</w:t>
      </w:r>
      <w:r w:rsidR="001327BC" w:rsidRPr="007350DD">
        <w:t xml:space="preserve"> </w:t>
      </w:r>
      <w:r w:rsidRPr="007350DD">
        <w:t>has</w:t>
      </w:r>
      <w:r w:rsidR="001327BC" w:rsidRPr="007350DD">
        <w:t xml:space="preserve"> </w:t>
      </w:r>
      <w:r w:rsidRPr="007350DD">
        <w:t>not</w:t>
      </w:r>
      <w:r w:rsidR="001327BC" w:rsidRPr="007350DD">
        <w:t xml:space="preserve"> </w:t>
      </w:r>
      <w:r w:rsidRPr="007350DD">
        <w:t>ratified</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against</w:t>
      </w:r>
      <w:r w:rsidR="001327BC" w:rsidRPr="007350DD">
        <w:t xml:space="preserve"> </w:t>
      </w:r>
      <w:r w:rsidRPr="007350DD">
        <w:t>Torture</w:t>
      </w:r>
      <w:r w:rsidR="001327BC" w:rsidRPr="007350DD">
        <w:t xml:space="preserve"> </w:t>
      </w:r>
      <w:r w:rsidRPr="007350DD">
        <w:t>and</w:t>
      </w:r>
      <w:r w:rsidR="001327BC" w:rsidRPr="007350DD">
        <w:t xml:space="preserve"> </w:t>
      </w:r>
      <w:r w:rsidRPr="007350DD">
        <w:t>Other</w:t>
      </w:r>
      <w:r w:rsidR="001327BC" w:rsidRPr="007350DD">
        <w:t xml:space="preserve"> </w:t>
      </w:r>
      <w:r w:rsidRPr="007350DD">
        <w:t>Cruel,</w:t>
      </w:r>
      <w:r w:rsidR="001327BC" w:rsidRPr="007350DD">
        <w:t xml:space="preserve"> </w:t>
      </w:r>
      <w:r w:rsidRPr="007350DD">
        <w:t>Inhuman</w:t>
      </w:r>
      <w:r w:rsidR="001327BC" w:rsidRPr="007350DD">
        <w:t xml:space="preserve"> </w:t>
      </w:r>
      <w:r w:rsidRPr="007350DD">
        <w:t>or</w:t>
      </w:r>
      <w:r w:rsidR="001327BC" w:rsidRPr="007350DD">
        <w:t xml:space="preserve"> </w:t>
      </w:r>
      <w:r w:rsidRPr="007350DD">
        <w:t>Degrading</w:t>
      </w:r>
      <w:r w:rsidR="001327BC" w:rsidRPr="007350DD">
        <w:t xml:space="preserve"> </w:t>
      </w:r>
      <w:r w:rsidRPr="007350DD">
        <w:t>Treatment</w:t>
      </w:r>
      <w:r w:rsidR="001327BC" w:rsidRPr="007350DD">
        <w:t xml:space="preserve"> </w:t>
      </w:r>
      <w:r w:rsidRPr="007350DD">
        <w:t>or</w:t>
      </w:r>
      <w:r w:rsidR="001327BC" w:rsidRPr="007350DD">
        <w:t xml:space="preserve"> </w:t>
      </w:r>
      <w:r w:rsidRPr="007350DD">
        <w:t>Punishment.</w:t>
      </w:r>
      <w:r w:rsidR="001327BC" w:rsidRPr="007350DD">
        <w:t xml:space="preserve"> </w:t>
      </w:r>
      <w:r w:rsidRPr="007350DD">
        <w:t>Nevertheless,</w:t>
      </w:r>
      <w:r w:rsidR="001327BC" w:rsidRPr="007350DD">
        <w:t xml:space="preserve"> </w:t>
      </w:r>
      <w:r w:rsidRPr="007350DD">
        <w:t>the</w:t>
      </w:r>
      <w:r w:rsidR="001327BC" w:rsidRPr="007350DD">
        <w:t xml:space="preserve"> </w:t>
      </w:r>
      <w:r w:rsidRPr="007350DD">
        <w:t>issue</w:t>
      </w:r>
      <w:r w:rsidR="001327BC" w:rsidRPr="007350DD">
        <w:t xml:space="preserve"> </w:t>
      </w:r>
      <w:r w:rsidRPr="007350DD">
        <w:t>of</w:t>
      </w:r>
      <w:r w:rsidR="001327BC" w:rsidRPr="007350DD">
        <w:t xml:space="preserve"> </w:t>
      </w:r>
      <w:r w:rsidRPr="007350DD">
        <w:t>flogging</w:t>
      </w:r>
      <w:r w:rsidR="001327BC" w:rsidRPr="007350DD">
        <w:t xml:space="preserve"> </w:t>
      </w:r>
      <w:r w:rsidRPr="007350DD">
        <w:t>in</w:t>
      </w:r>
      <w:r w:rsidR="001327BC" w:rsidRPr="007350DD">
        <w:t xml:space="preserve"> </w:t>
      </w:r>
      <w:r w:rsidRPr="007350DD">
        <w:t>prisons</w:t>
      </w:r>
      <w:r w:rsidR="001327BC" w:rsidRPr="007350DD">
        <w:t xml:space="preserve"> </w:t>
      </w:r>
      <w:r w:rsidRPr="007350DD">
        <w:t>has</w:t>
      </w:r>
      <w:r w:rsidR="001327BC" w:rsidRPr="007350DD">
        <w:t xml:space="preserve"> </w:t>
      </w:r>
      <w:r w:rsidRPr="007350DD">
        <w:t>been</w:t>
      </w:r>
      <w:r w:rsidR="001327BC" w:rsidRPr="007350DD">
        <w:t xml:space="preserve"> </w:t>
      </w:r>
      <w:r w:rsidRPr="007350DD">
        <w:t>the</w:t>
      </w:r>
      <w:r w:rsidR="001327BC" w:rsidRPr="007350DD">
        <w:t xml:space="preserve"> </w:t>
      </w:r>
      <w:r w:rsidRPr="007350DD">
        <w:t>subject</w:t>
      </w:r>
      <w:r w:rsidR="001327BC" w:rsidRPr="007350DD">
        <w:t xml:space="preserve"> </w:t>
      </w:r>
      <w:r w:rsidRPr="007350DD">
        <w:t>research</w:t>
      </w:r>
      <w:r w:rsidR="001327BC" w:rsidRPr="007350DD">
        <w:t xml:space="preserve"> </w:t>
      </w:r>
      <w:r w:rsidRPr="007350DD">
        <w:t>and</w:t>
      </w:r>
      <w:r w:rsidR="001327BC" w:rsidRPr="007350DD">
        <w:t xml:space="preserve"> </w:t>
      </w:r>
      <w:r w:rsidRPr="007350DD">
        <w:t>policy</w:t>
      </w:r>
      <w:r w:rsidR="001327BC" w:rsidRPr="007350DD">
        <w:t xml:space="preserve"> </w:t>
      </w:r>
      <w:r w:rsidRPr="007350DD">
        <w:t>attention.</w:t>
      </w:r>
      <w:r w:rsidR="001327BC" w:rsidRPr="007350DD">
        <w:t xml:space="preserve"> </w:t>
      </w:r>
      <w:r w:rsidRPr="007350DD">
        <w:t>A</w:t>
      </w:r>
      <w:r w:rsidR="001327BC" w:rsidRPr="007350DD">
        <w:t xml:space="preserve"> </w:t>
      </w:r>
      <w:r w:rsidRPr="007350DD">
        <w:t>National</w:t>
      </w:r>
      <w:r w:rsidR="001327BC" w:rsidRPr="007350DD">
        <w:t xml:space="preserve"> </w:t>
      </w:r>
      <w:r w:rsidRPr="007350DD">
        <w:t>Commission</w:t>
      </w:r>
      <w:r w:rsidR="001327BC" w:rsidRPr="007350DD">
        <w:t xml:space="preserve"> </w:t>
      </w:r>
      <w:r w:rsidRPr="007350DD">
        <w:t>on</w:t>
      </w:r>
      <w:r w:rsidR="001327BC" w:rsidRPr="007350DD">
        <w:t xml:space="preserve"> </w:t>
      </w:r>
      <w:r w:rsidRPr="007350DD">
        <w:t>Law</w:t>
      </w:r>
      <w:r w:rsidR="001327BC" w:rsidRPr="007350DD">
        <w:t xml:space="preserve"> </w:t>
      </w:r>
      <w:r w:rsidRPr="007350DD">
        <w:t>and</w:t>
      </w:r>
      <w:r w:rsidR="001327BC" w:rsidRPr="007350DD">
        <w:t xml:space="preserve"> </w:t>
      </w:r>
      <w:r w:rsidRPr="007350DD">
        <w:t>Order</w:t>
      </w:r>
      <w:r w:rsidR="001327BC" w:rsidRPr="007350DD">
        <w:t xml:space="preserve"> </w:t>
      </w:r>
      <w:r w:rsidRPr="007350DD">
        <w:t>was</w:t>
      </w:r>
      <w:r w:rsidR="001327BC" w:rsidRPr="007350DD">
        <w:t xml:space="preserve"> </w:t>
      </w:r>
      <w:r w:rsidRPr="007350DD">
        <w:t>set</w:t>
      </w:r>
      <w:r w:rsidR="001327BC" w:rsidRPr="007350DD">
        <w:t xml:space="preserve"> </w:t>
      </w:r>
      <w:r w:rsidRPr="007350DD">
        <w:t>up</w:t>
      </w:r>
      <w:r w:rsidR="001327BC" w:rsidRPr="007350DD">
        <w:t xml:space="preserve"> </w:t>
      </w:r>
      <w:r w:rsidRPr="007350DD">
        <w:t>2002</w:t>
      </w:r>
      <w:r w:rsidR="001327BC" w:rsidRPr="007350DD">
        <w:t xml:space="preserve"> </w:t>
      </w:r>
      <w:r w:rsidR="00EA19E5" w:rsidRPr="007350DD">
        <w:t>“</w:t>
      </w:r>
      <w:r w:rsidRPr="007350DD">
        <w:t>to</w:t>
      </w:r>
      <w:r w:rsidR="001327BC" w:rsidRPr="007350DD">
        <w:t xml:space="preserve"> </w:t>
      </w:r>
      <w:r w:rsidRPr="007350DD">
        <w:t>assist</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w:t>
      </w:r>
      <w:r w:rsidR="001327BC" w:rsidRPr="007350DD">
        <w:t xml:space="preserve"> </w:t>
      </w:r>
      <w:r w:rsidRPr="007350DD">
        <w:t>achieving</w:t>
      </w:r>
      <w:r w:rsidR="001327BC" w:rsidRPr="007350DD">
        <w:t xml:space="preserve"> </w:t>
      </w:r>
      <w:r w:rsidRPr="007350DD">
        <w:t>civil</w:t>
      </w:r>
      <w:r w:rsidR="001327BC" w:rsidRPr="007350DD">
        <w:t xml:space="preserve"> </w:t>
      </w:r>
      <w:r w:rsidRPr="007350DD">
        <w:t>peace</w:t>
      </w:r>
      <w:r w:rsidR="001327BC" w:rsidRPr="007350DD">
        <w:t xml:space="preserve"> </w:t>
      </w:r>
      <w:r w:rsidRPr="007350DD">
        <w:t>and</w:t>
      </w:r>
      <w:r w:rsidR="001327BC" w:rsidRPr="007350DD">
        <w:t xml:space="preserve"> </w:t>
      </w:r>
      <w:r w:rsidRPr="007350DD">
        <w:t>harmony</w:t>
      </w:r>
      <w:r w:rsidR="001327BC" w:rsidRPr="007350DD">
        <w:t xml:space="preserve"> </w:t>
      </w:r>
      <w:r w:rsidRPr="007350DD">
        <w:t>by</w:t>
      </w:r>
      <w:r w:rsidR="001327BC" w:rsidRPr="007350DD">
        <w:t xml:space="preserve"> </w:t>
      </w:r>
      <w:r w:rsidRPr="007350DD">
        <w:t>promoting</w:t>
      </w:r>
      <w:r w:rsidR="001327BC" w:rsidRPr="007350DD">
        <w:t xml:space="preserve"> </w:t>
      </w:r>
      <w:r w:rsidRPr="007350DD">
        <w:t>cultural</w:t>
      </w:r>
      <w:r w:rsidR="001327BC" w:rsidRPr="007350DD">
        <w:t xml:space="preserve"> </w:t>
      </w:r>
      <w:r w:rsidRPr="007350DD">
        <w:t>renewal</w:t>
      </w:r>
      <w:r w:rsidR="001327BC" w:rsidRPr="007350DD">
        <w:t xml:space="preserve"> </w:t>
      </w:r>
      <w:r w:rsidRPr="007350DD">
        <w:t>and</w:t>
      </w:r>
      <w:r w:rsidR="001327BC" w:rsidRPr="007350DD">
        <w:t xml:space="preserve"> </w:t>
      </w:r>
      <w:r w:rsidRPr="007350DD">
        <w:t>social</w:t>
      </w:r>
      <w:r w:rsidR="001327BC" w:rsidRPr="007350DD">
        <w:t xml:space="preserve"> </w:t>
      </w:r>
      <w:r w:rsidRPr="007350DD">
        <w:t>cohesion,</w:t>
      </w:r>
      <w:r w:rsidR="001327BC" w:rsidRPr="007350DD">
        <w:t xml:space="preserve"> </w:t>
      </w:r>
      <w:r w:rsidRPr="007350DD">
        <w:t>thereby</w:t>
      </w:r>
      <w:r w:rsidR="001327BC" w:rsidRPr="007350DD">
        <w:t xml:space="preserve"> </w:t>
      </w:r>
      <w:r w:rsidRPr="007350DD">
        <w:t>reducing</w:t>
      </w:r>
      <w:r w:rsidR="001327BC" w:rsidRPr="007350DD">
        <w:t xml:space="preserve"> </w:t>
      </w:r>
      <w:r w:rsidRPr="007350DD">
        <w:t>crime</w:t>
      </w:r>
      <w:r w:rsidR="001327BC" w:rsidRPr="007350DD">
        <w:t xml:space="preserve"> </w:t>
      </w:r>
      <w:r w:rsidRPr="007350DD">
        <w:t>and</w:t>
      </w:r>
      <w:r w:rsidR="001327BC" w:rsidRPr="007350DD">
        <w:t xml:space="preserve"> </w:t>
      </w:r>
      <w:r w:rsidRPr="007350DD">
        <w:t>the</w:t>
      </w:r>
      <w:r w:rsidR="001327BC" w:rsidRPr="007350DD">
        <w:t xml:space="preserve"> </w:t>
      </w:r>
      <w:r w:rsidRPr="007350DD">
        <w:t>fear</w:t>
      </w:r>
      <w:r w:rsidR="001327BC" w:rsidRPr="007350DD">
        <w:t xml:space="preserve"> </w:t>
      </w:r>
      <w:r w:rsidRPr="007350DD">
        <w:t>of</w:t>
      </w:r>
      <w:r w:rsidR="001327BC" w:rsidRPr="007350DD">
        <w:t xml:space="preserve"> </w:t>
      </w:r>
      <w:r w:rsidRPr="007350DD">
        <w:t>crime</w:t>
      </w:r>
      <w:r w:rsidR="00EA19E5" w:rsidRPr="007350DD">
        <w:t>”</w:t>
      </w:r>
      <w:r w:rsidRPr="007350DD">
        <w:t>.</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issues</w:t>
      </w:r>
      <w:r w:rsidR="001327BC" w:rsidRPr="007350DD">
        <w:t xml:space="preserve"> </w:t>
      </w:r>
      <w:r w:rsidRPr="007350DD">
        <w:t>examined</w:t>
      </w:r>
      <w:r w:rsidR="001327BC" w:rsidRPr="007350DD">
        <w:t xml:space="preserve"> </w:t>
      </w:r>
      <w:r w:rsidRPr="007350DD">
        <w:t>by</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was</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w:t>
      </w:r>
      <w:r w:rsidR="001327BC" w:rsidRPr="007350DD">
        <w:t xml:space="preserve"> </w:t>
      </w:r>
      <w:r w:rsidRPr="007350DD">
        <w:t>the</w:t>
      </w:r>
      <w:r w:rsidR="001327BC" w:rsidRPr="007350DD">
        <w:t xml:space="preserve"> </w:t>
      </w:r>
      <w:r w:rsidRPr="007350DD">
        <w:t>home,</w:t>
      </w:r>
      <w:r w:rsidR="001327BC" w:rsidRPr="007350DD">
        <w:t xml:space="preserve"> </w:t>
      </w:r>
      <w:r w:rsidRPr="007350DD">
        <w:t>at</w:t>
      </w:r>
      <w:r w:rsidR="001327BC" w:rsidRPr="007350DD">
        <w:t xml:space="preserve"> </w:t>
      </w:r>
      <w:r w:rsidRPr="007350DD">
        <w:t>school</w:t>
      </w:r>
      <w:r w:rsidR="001327BC" w:rsidRPr="007350DD">
        <w:t xml:space="preserve"> </w:t>
      </w:r>
      <w:r w:rsidRPr="007350DD">
        <w:t>and</w:t>
      </w:r>
      <w:r w:rsidR="001327BC" w:rsidRPr="007350DD">
        <w:t xml:space="preserve"> </w:t>
      </w:r>
      <w:r w:rsidRPr="007350DD">
        <w:t>in</w:t>
      </w:r>
      <w:r w:rsidR="001327BC" w:rsidRPr="007350DD">
        <w:t xml:space="preserve"> </w:t>
      </w:r>
      <w:r w:rsidRPr="007350DD">
        <w:t>prison.</w:t>
      </w:r>
      <w:r w:rsidR="001327BC" w:rsidRPr="007350DD">
        <w:t xml:space="preserve"> </w:t>
      </w:r>
      <w:r w:rsidRPr="007350DD">
        <w:t>The</w:t>
      </w:r>
      <w:r w:rsidR="001327BC" w:rsidRPr="007350DD">
        <w:t xml:space="preserve"> </w:t>
      </w:r>
      <w:r w:rsidRPr="007350DD">
        <w:t>Commission</w:t>
      </w:r>
      <w:r w:rsidR="00EA19E5" w:rsidRPr="007350DD">
        <w:t>’</w:t>
      </w:r>
      <w:r w:rsidRPr="007350DD">
        <w:t>s</w:t>
      </w:r>
      <w:r w:rsidR="001327BC" w:rsidRPr="007350DD">
        <w:t xml:space="preserve"> </w:t>
      </w:r>
      <w:r w:rsidRPr="007350DD">
        <w:t>Report</w:t>
      </w:r>
      <w:r w:rsidR="001327BC" w:rsidRPr="007350DD">
        <w:t xml:space="preserve"> </w:t>
      </w:r>
      <w:r w:rsidRPr="007350DD">
        <w:t>noted</w:t>
      </w:r>
      <w:r w:rsidR="001327BC" w:rsidRPr="007350DD">
        <w:t xml:space="preserve"> </w:t>
      </w:r>
      <w:r w:rsidRPr="007350DD">
        <w:t>that</w:t>
      </w:r>
      <w:r w:rsidR="001327BC" w:rsidRPr="007350DD">
        <w:t xml:space="preserve"> </w:t>
      </w:r>
      <w:r w:rsidRPr="007350DD">
        <w:t>while</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exists</w:t>
      </w:r>
      <w:r w:rsidR="001327BC" w:rsidRPr="007350DD">
        <w:t xml:space="preserve"> </w:t>
      </w:r>
      <w:r w:rsidRPr="007350DD">
        <w:t>in</w:t>
      </w:r>
      <w:r w:rsidR="001327BC" w:rsidRPr="007350DD">
        <w:t xml:space="preserve"> </w:t>
      </w:r>
      <w:r w:rsidRPr="007350DD">
        <w:t>homes</w:t>
      </w:r>
      <w:r w:rsidR="001327BC" w:rsidRPr="007350DD">
        <w:t xml:space="preserve"> </w:t>
      </w:r>
      <w:r w:rsidRPr="007350DD">
        <w:t>and</w:t>
      </w:r>
      <w:r w:rsidR="001327BC" w:rsidRPr="007350DD">
        <w:t xml:space="preserve"> </w:t>
      </w:r>
      <w:r w:rsidRPr="007350DD">
        <w:t>schools,</w:t>
      </w:r>
      <w:r w:rsidR="001327BC" w:rsidRPr="007350DD">
        <w:t xml:space="preserve"> </w:t>
      </w:r>
      <w:r w:rsidRPr="007350DD">
        <w:t>it</w:t>
      </w:r>
      <w:r w:rsidR="001327BC" w:rsidRPr="007350DD">
        <w:t xml:space="preserve"> </w:t>
      </w:r>
      <w:r w:rsidRPr="007350DD">
        <w:t>no</w:t>
      </w:r>
      <w:r w:rsidR="001327BC" w:rsidRPr="007350DD">
        <w:t xml:space="preserve"> </w:t>
      </w:r>
      <w:r w:rsidRPr="007350DD">
        <w:t>longer</w:t>
      </w:r>
      <w:r w:rsidR="001327BC" w:rsidRPr="007350DD">
        <w:t xml:space="preserve"> </w:t>
      </w:r>
      <w:r w:rsidRPr="007350DD">
        <w:t>exists</w:t>
      </w:r>
      <w:r w:rsidR="001327BC" w:rsidRPr="007350DD">
        <w:t xml:space="preserve"> </w:t>
      </w:r>
      <w:r w:rsidRPr="007350DD">
        <w:t>in</w:t>
      </w:r>
      <w:r w:rsidR="001327BC" w:rsidRPr="007350DD">
        <w:t xml:space="preserve"> </w:t>
      </w:r>
      <w:r w:rsidRPr="007350DD">
        <w:t>the</w:t>
      </w:r>
      <w:r w:rsidR="001327BC" w:rsidRPr="007350DD">
        <w:t xml:space="preserve"> </w:t>
      </w:r>
      <w:r w:rsidRPr="007350DD">
        <w:t>courts</w:t>
      </w:r>
      <w:r w:rsidR="001327BC" w:rsidRPr="007350DD">
        <w:t xml:space="preserve"> </w:t>
      </w:r>
      <w:r w:rsidRPr="007350DD">
        <w:t>or</w:t>
      </w:r>
      <w:r w:rsidR="001327BC" w:rsidRPr="007350DD">
        <w:t xml:space="preserve"> </w:t>
      </w:r>
      <w:r w:rsidRPr="007350DD">
        <w:t>prison</w:t>
      </w:r>
      <w:r w:rsidR="001327BC" w:rsidRPr="007350DD">
        <w:t xml:space="preserve"> </w:t>
      </w:r>
      <w:r w:rsidRPr="007350DD">
        <w:t>system.</w:t>
      </w:r>
      <w:r w:rsidR="001327BC" w:rsidRPr="007350DD">
        <w:t xml:space="preserve"> </w:t>
      </w:r>
      <w:r w:rsidRPr="007350DD">
        <w:t>In</w:t>
      </w:r>
      <w:r w:rsidR="001327BC" w:rsidRPr="007350DD">
        <w:t xml:space="preserve"> </w:t>
      </w:r>
      <w:r w:rsidRPr="007350DD">
        <w:t>1992,</w:t>
      </w:r>
      <w:r w:rsidR="001327BC" w:rsidRPr="007350DD">
        <w:t xml:space="preserve"> </w:t>
      </w:r>
      <w:r w:rsidRPr="007350DD">
        <w:t>in</w:t>
      </w:r>
      <w:r w:rsidR="001327BC" w:rsidRPr="007350DD">
        <w:t xml:space="preserve"> </w:t>
      </w:r>
      <w:r w:rsidRPr="007350DD">
        <w:t>a</w:t>
      </w:r>
      <w:r w:rsidR="001327BC" w:rsidRPr="007350DD">
        <w:t xml:space="preserve"> </w:t>
      </w:r>
      <w:r w:rsidRPr="007350DD">
        <w:t>landmark</w:t>
      </w:r>
      <w:r w:rsidR="001327BC" w:rsidRPr="007350DD">
        <w:t xml:space="preserve"> </w:t>
      </w:r>
      <w:r w:rsidRPr="007350DD">
        <w:t>decision,</w:t>
      </w:r>
      <w:r w:rsidR="001327BC" w:rsidRPr="007350DD">
        <w:t xml:space="preserve"> </w:t>
      </w:r>
      <w:r w:rsidRPr="007350DD">
        <w:t>the</w:t>
      </w:r>
      <w:r w:rsidR="001327BC" w:rsidRPr="007350DD">
        <w:t xml:space="preserve"> </w:t>
      </w:r>
      <w:r w:rsidRPr="007350DD">
        <w:t>Court</w:t>
      </w:r>
      <w:r w:rsidR="001327BC" w:rsidRPr="007350DD">
        <w:t xml:space="preserve"> </w:t>
      </w:r>
      <w:r w:rsidRPr="007350DD">
        <w:t>of</w:t>
      </w:r>
      <w:r w:rsidR="001327BC" w:rsidRPr="007350DD">
        <w:t xml:space="preserve"> </w:t>
      </w:r>
      <w:r w:rsidRPr="007350DD">
        <w:t>Appeal</w:t>
      </w:r>
      <w:r w:rsidR="001327BC" w:rsidRPr="007350DD">
        <w:t xml:space="preserve"> </w:t>
      </w:r>
      <w:r w:rsidR="00EA19E5" w:rsidRPr="007350DD">
        <w:t>“</w:t>
      </w:r>
      <w:r w:rsidRPr="007350DD">
        <w:t>took</w:t>
      </w:r>
      <w:r w:rsidR="001327BC" w:rsidRPr="007350DD">
        <w:t xml:space="preserve"> </w:t>
      </w:r>
      <w:r w:rsidRPr="007350DD">
        <w:t>the</w:t>
      </w:r>
      <w:r w:rsidR="001327BC" w:rsidRPr="007350DD">
        <w:t xml:space="preserve"> </w:t>
      </w:r>
      <w:r w:rsidRPr="007350DD">
        <w:t>cat-o</w:t>
      </w:r>
      <w:r w:rsidR="00EA19E5" w:rsidRPr="007350DD">
        <w:t>’</w:t>
      </w:r>
      <w:r w:rsidRPr="007350DD">
        <w:t>-nine</w:t>
      </w:r>
      <w:r w:rsidR="001327BC" w:rsidRPr="007350DD">
        <w:t xml:space="preserve"> </w:t>
      </w:r>
      <w:r w:rsidRPr="007350DD">
        <w:t>tails</w:t>
      </w:r>
      <w:r w:rsidR="001327BC" w:rsidRPr="007350DD">
        <w:t xml:space="preserve"> </w:t>
      </w:r>
      <w:r w:rsidRPr="007350DD">
        <w:t>out</w:t>
      </w:r>
      <w:r w:rsidR="001327BC" w:rsidRPr="007350DD">
        <w:t xml:space="preserve"> </w:t>
      </w:r>
      <w:r w:rsidRPr="007350DD">
        <w:t>of</w:t>
      </w:r>
      <w:r w:rsidR="001327BC" w:rsidRPr="007350DD">
        <w:t xml:space="preserve"> </w:t>
      </w:r>
      <w:r w:rsidRPr="007350DD">
        <w:t>the</w:t>
      </w:r>
      <w:r w:rsidR="001327BC" w:rsidRPr="007350DD">
        <w:t xml:space="preserve"> </w:t>
      </w:r>
      <w:r w:rsidRPr="007350DD">
        <w:t>punishment</w:t>
      </w:r>
      <w:r w:rsidR="001327BC" w:rsidRPr="007350DD">
        <w:t xml:space="preserve"> </w:t>
      </w:r>
      <w:r w:rsidRPr="007350DD">
        <w:t>equation</w:t>
      </w:r>
      <w:r w:rsidR="001327BC" w:rsidRPr="007350DD">
        <w:t xml:space="preserve"> </w:t>
      </w:r>
      <w:r w:rsidRPr="007350DD">
        <w:t>and</w:t>
      </w:r>
      <w:r w:rsidR="001327BC" w:rsidRPr="007350DD">
        <w:t xml:space="preserve"> </w:t>
      </w:r>
      <w:r w:rsidRPr="007350DD">
        <w:t>wiped</w:t>
      </w:r>
      <w:r w:rsidR="001327BC" w:rsidRPr="007350DD">
        <w:t xml:space="preserve"> </w:t>
      </w:r>
      <w:r w:rsidRPr="007350DD">
        <w:t>out</w:t>
      </w:r>
      <w:r w:rsidR="001327BC" w:rsidRPr="007350DD">
        <w:t xml:space="preserve"> </w:t>
      </w:r>
      <w:r w:rsidRPr="007350DD">
        <w:t>flogging</w:t>
      </w:r>
      <w:r w:rsidR="001327BC" w:rsidRPr="007350DD">
        <w:t xml:space="preserve"> </w:t>
      </w:r>
      <w:r w:rsidRPr="007350DD">
        <w:t>completely.</w:t>
      </w:r>
      <w:r w:rsidR="001327BC" w:rsidRPr="007350DD">
        <w:t xml:space="preserve"> </w:t>
      </w:r>
      <w:r w:rsidRPr="007350DD">
        <w:t>The</w:t>
      </w:r>
      <w:r w:rsidR="001327BC" w:rsidRPr="007350DD">
        <w:t xml:space="preserve"> </w:t>
      </w:r>
      <w:r w:rsidRPr="007350DD">
        <w:t>judgment</w:t>
      </w:r>
      <w:r w:rsidR="001327BC" w:rsidRPr="007350DD">
        <w:t xml:space="preserve"> </w:t>
      </w:r>
      <w:r w:rsidRPr="007350DD">
        <w:t>held</w:t>
      </w:r>
      <w:r w:rsidR="001327BC" w:rsidRPr="007350DD">
        <w:t xml:space="preserve"> </w:t>
      </w:r>
      <w:r w:rsidRPr="007350DD">
        <w:t>that</w:t>
      </w:r>
      <w:r w:rsidR="001327BC" w:rsidRPr="007350DD">
        <w:t xml:space="preserve"> </w:t>
      </w:r>
      <w:r w:rsidRPr="007350DD">
        <w:t>the</w:t>
      </w:r>
      <w:r w:rsidR="001327BC" w:rsidRPr="007350DD">
        <w:t xml:space="preserve"> </w:t>
      </w:r>
      <w:r w:rsidR="00EA19E5" w:rsidRPr="007350DD">
        <w:t>‘</w:t>
      </w:r>
      <w:r w:rsidRPr="007350DD">
        <w:t>cat</w:t>
      </w:r>
      <w:r w:rsidR="00EA19E5" w:rsidRPr="007350DD">
        <w:t>’</w:t>
      </w:r>
      <w:r w:rsidR="001327BC" w:rsidRPr="007350DD">
        <w:t xml:space="preserve"> </w:t>
      </w:r>
      <w:r w:rsidRPr="007350DD">
        <w:t>had</w:t>
      </w:r>
      <w:r w:rsidR="001327BC" w:rsidRPr="007350DD">
        <w:t xml:space="preserve"> </w:t>
      </w:r>
      <w:r w:rsidRPr="007350DD">
        <w:t>been</w:t>
      </w:r>
      <w:r w:rsidR="001327BC" w:rsidRPr="007350DD">
        <w:t xml:space="preserve"> </w:t>
      </w:r>
      <w:r w:rsidRPr="007350DD">
        <w:t>outlawed</w:t>
      </w:r>
      <w:r w:rsidR="001327BC" w:rsidRPr="007350DD">
        <w:t xml:space="preserve"> </w:t>
      </w:r>
      <w:r w:rsidRPr="007350DD">
        <w:t>since</w:t>
      </w:r>
      <w:r w:rsidR="001327BC" w:rsidRPr="007350DD">
        <w:t xml:space="preserve"> </w:t>
      </w:r>
      <w:r w:rsidRPr="007350DD">
        <w:t>1964</w:t>
      </w:r>
      <w:r w:rsidR="001327BC" w:rsidRPr="007350DD">
        <w:t xml:space="preserve"> </w:t>
      </w:r>
      <w:r w:rsidRPr="007350DD">
        <w:t>before</w:t>
      </w:r>
      <w:r w:rsidR="001327BC" w:rsidRPr="007350DD">
        <w:t xml:space="preserve"> </w:t>
      </w:r>
      <w:r w:rsidRPr="007350DD">
        <w:t>Independence</w:t>
      </w:r>
      <w:r w:rsidR="001327BC" w:rsidRPr="007350DD">
        <w:t xml:space="preserve"> </w:t>
      </w:r>
      <w:r w:rsidRPr="007350DD">
        <w:t>[1966]</w:t>
      </w:r>
      <w:r w:rsidR="001327BC" w:rsidRPr="007350DD">
        <w:t xml:space="preserve"> </w:t>
      </w:r>
      <w:r w:rsidRPr="007350DD">
        <w:t>and</w:t>
      </w:r>
      <w:r w:rsidR="001327BC" w:rsidRPr="007350DD">
        <w:t xml:space="preserve"> </w:t>
      </w:r>
      <w:r w:rsidRPr="007350DD">
        <w:t>the</w:t>
      </w:r>
      <w:r w:rsidR="001327BC" w:rsidRPr="007350DD">
        <w:t xml:space="preserve"> </w:t>
      </w:r>
      <w:r w:rsidRPr="007350DD">
        <w:t>new</w:t>
      </w:r>
      <w:r w:rsidR="001327BC" w:rsidRPr="007350DD">
        <w:t xml:space="preserve"> </w:t>
      </w:r>
      <w:r w:rsidRPr="007350DD">
        <w:t>Constitution.</w:t>
      </w:r>
      <w:r w:rsidR="001327BC" w:rsidRPr="007350DD">
        <w:t xml:space="preserve"> </w:t>
      </w:r>
      <w:r w:rsidRPr="007350DD">
        <w:t>It</w:t>
      </w:r>
      <w:r w:rsidR="001327BC" w:rsidRPr="007350DD">
        <w:t xml:space="preserve"> </w:t>
      </w:r>
      <w:r w:rsidRPr="007350DD">
        <w:t>regarded</w:t>
      </w:r>
      <w:r w:rsidR="001327BC" w:rsidRPr="007350DD">
        <w:t xml:space="preserve"> </w:t>
      </w:r>
      <w:r w:rsidRPr="007350DD">
        <w:t>the</w:t>
      </w:r>
      <w:r w:rsidR="001327BC" w:rsidRPr="007350DD">
        <w:t xml:space="preserve"> </w:t>
      </w:r>
      <w:r w:rsidRPr="007350DD">
        <w:t>use</w:t>
      </w:r>
      <w:r w:rsidR="001327BC" w:rsidRPr="007350DD">
        <w:t xml:space="preserve"> </w:t>
      </w:r>
      <w:r w:rsidRPr="007350DD">
        <w:t>of</w:t>
      </w:r>
      <w:r w:rsidR="001327BC" w:rsidRPr="007350DD">
        <w:t xml:space="preserve"> </w:t>
      </w:r>
      <w:r w:rsidRPr="007350DD">
        <w:t>the</w:t>
      </w:r>
      <w:r w:rsidR="001327BC" w:rsidRPr="007350DD">
        <w:t xml:space="preserve"> </w:t>
      </w:r>
      <w:r w:rsidR="00EA19E5" w:rsidRPr="007350DD">
        <w:t>‘</w:t>
      </w:r>
      <w:r w:rsidRPr="007350DD">
        <w:t>cat</w:t>
      </w:r>
      <w:r w:rsidR="00EA19E5" w:rsidRPr="007350DD">
        <w:t>’</w:t>
      </w:r>
      <w:r w:rsidR="001327BC" w:rsidRPr="007350DD">
        <w:t xml:space="preserve"> </w:t>
      </w:r>
      <w:r w:rsidRPr="007350DD">
        <w:t>as</w:t>
      </w:r>
      <w:r w:rsidR="001327BC" w:rsidRPr="007350DD">
        <w:t xml:space="preserve"> </w:t>
      </w:r>
      <w:r w:rsidRPr="007350DD">
        <w:t>inhuman</w:t>
      </w:r>
      <w:r w:rsidR="001327BC" w:rsidRPr="007350DD">
        <w:t xml:space="preserve"> </w:t>
      </w:r>
      <w:r w:rsidRPr="007350DD">
        <w:t>and</w:t>
      </w:r>
      <w:r w:rsidR="001327BC" w:rsidRPr="007350DD">
        <w:t xml:space="preserve"> </w:t>
      </w:r>
      <w:r w:rsidRPr="007350DD">
        <w:t>degrading.</w:t>
      </w:r>
      <w:r w:rsidR="00EA19E5" w:rsidRPr="007350DD">
        <w:t>”</w:t>
      </w:r>
      <w:r w:rsidRPr="007350DD">
        <w:rPr>
          <w:rStyle w:val="FootnoteReference"/>
        </w:rPr>
        <w:footnoteReference w:id="18"/>
      </w:r>
      <w:r w:rsidR="001327BC" w:rsidRPr="007350DD">
        <w:rPr>
          <w:rStyle w:val="FootnoteReference"/>
        </w:rPr>
        <w:t xml:space="preserve"> </w:t>
      </w:r>
    </w:p>
    <w:p w:rsidR="006564B6" w:rsidRPr="007350DD" w:rsidRDefault="00B8190A" w:rsidP="00B8190A">
      <w:pPr>
        <w:pStyle w:val="HChG"/>
      </w:pPr>
      <w:r w:rsidRPr="007350DD">
        <w:tab/>
      </w:r>
      <w:r w:rsidR="006564B6" w:rsidRPr="007350DD">
        <w:t>V.</w:t>
      </w:r>
      <w:r w:rsidR="006564B6" w:rsidRPr="007350DD">
        <w:tab/>
        <w:t>F</w:t>
      </w:r>
      <w:r w:rsidRPr="007350DD">
        <w:t>amily</w:t>
      </w:r>
      <w:r w:rsidR="001327BC" w:rsidRPr="007350DD">
        <w:t xml:space="preserve"> </w:t>
      </w:r>
      <w:r w:rsidRPr="007350DD">
        <w:t>environment</w:t>
      </w:r>
      <w:r w:rsidR="001327BC" w:rsidRPr="007350DD">
        <w:t xml:space="preserve"> </w:t>
      </w:r>
      <w:r w:rsidRPr="007350DD">
        <w:t>and</w:t>
      </w:r>
      <w:r w:rsidR="001327BC" w:rsidRPr="007350DD">
        <w:t xml:space="preserve"> </w:t>
      </w:r>
      <w:r w:rsidRPr="007350DD">
        <w:t>alternative</w:t>
      </w:r>
      <w:r w:rsidR="001327BC" w:rsidRPr="007350DD">
        <w:t xml:space="preserve"> </w:t>
      </w:r>
      <w:r w:rsidRPr="007350DD">
        <w:t>care</w:t>
      </w:r>
    </w:p>
    <w:p w:rsidR="006564B6" w:rsidRPr="007350DD" w:rsidRDefault="00B8190A" w:rsidP="00B8190A">
      <w:pPr>
        <w:pStyle w:val="H1G"/>
      </w:pPr>
      <w:r w:rsidRPr="007350DD">
        <w:tab/>
      </w:r>
      <w:r w:rsidR="006564B6" w:rsidRPr="007350DD">
        <w:t>A.</w:t>
      </w:r>
      <w:r w:rsidR="006564B6" w:rsidRPr="007350DD">
        <w:tab/>
        <w:t>Parental</w:t>
      </w:r>
      <w:r w:rsidR="001327BC" w:rsidRPr="007350DD">
        <w:t xml:space="preserve"> </w:t>
      </w:r>
      <w:r w:rsidR="006564B6" w:rsidRPr="007350DD">
        <w:t>guidance</w:t>
      </w:r>
      <w:r w:rsidR="001327BC" w:rsidRPr="007350DD">
        <w:t xml:space="preserve"> </w:t>
      </w:r>
      <w:r w:rsidR="006564B6" w:rsidRPr="007350DD">
        <w:t>and</w:t>
      </w:r>
      <w:r w:rsidR="001327BC" w:rsidRPr="007350DD">
        <w:t xml:space="preserve"> </w:t>
      </w:r>
      <w:r w:rsidR="006564B6" w:rsidRPr="007350DD">
        <w:t>responsibilities</w:t>
      </w:r>
    </w:p>
    <w:p w:rsidR="006564B6" w:rsidRPr="007350DD" w:rsidRDefault="008D55E0" w:rsidP="004A6123">
      <w:pPr>
        <w:pStyle w:val="H23G"/>
        <w:rPr>
          <w:bCs/>
        </w:rPr>
      </w:pPr>
      <w:r>
        <w:tab/>
      </w:r>
      <w:r>
        <w:tab/>
        <w:t>Information on the issues raised in paragraph 20 of the concluding observations on the initial report</w:t>
      </w:r>
      <w:r w:rsidR="001327BC" w:rsidRPr="007350DD">
        <w:rPr>
          <w:bCs/>
        </w:rPr>
        <w:t xml:space="preserve"> </w:t>
      </w:r>
    </w:p>
    <w:p w:rsidR="006564B6" w:rsidRPr="007350DD" w:rsidRDefault="006564B6" w:rsidP="009E22FF">
      <w:pPr>
        <w:pStyle w:val="SingleTxtG"/>
      </w:pPr>
      <w:r w:rsidRPr="007350DD">
        <w:t>55.</w:t>
      </w:r>
      <w:r w:rsidRPr="007350DD">
        <w:tab/>
        <w:t>Family</w:t>
      </w:r>
      <w:r w:rsidR="001327BC" w:rsidRPr="007350DD">
        <w:t xml:space="preserve"> </w:t>
      </w:r>
      <w:r w:rsidRPr="007350DD">
        <w:t>of</w:t>
      </w:r>
      <w:r w:rsidR="001327BC" w:rsidRPr="007350DD">
        <w:t xml:space="preserve"> </w:t>
      </w:r>
      <w:r w:rsidRPr="007350DD">
        <w:t>whatever</w:t>
      </w:r>
      <w:r w:rsidR="001327BC" w:rsidRPr="007350DD">
        <w:t xml:space="preserve"> </w:t>
      </w:r>
      <w:r w:rsidRPr="007350DD">
        <w:t>structure,</w:t>
      </w:r>
      <w:r w:rsidR="001327BC" w:rsidRPr="007350DD">
        <w:t xml:space="preserve"> </w:t>
      </w:r>
      <w:r w:rsidRPr="007350DD">
        <w:t>ranging</w:t>
      </w:r>
      <w:r w:rsidR="001327BC" w:rsidRPr="007350DD">
        <w:t xml:space="preserve"> </w:t>
      </w:r>
      <w:r w:rsidRPr="007350DD">
        <w:t>from</w:t>
      </w:r>
      <w:r w:rsidR="001327BC" w:rsidRPr="007350DD">
        <w:t xml:space="preserve"> </w:t>
      </w:r>
      <w:r w:rsidRPr="007350DD">
        <w:t>the</w:t>
      </w:r>
      <w:r w:rsidR="001327BC" w:rsidRPr="007350DD">
        <w:t xml:space="preserve"> </w:t>
      </w:r>
      <w:r w:rsidRPr="007350DD">
        <w:t>single</w:t>
      </w:r>
      <w:r w:rsidR="001327BC" w:rsidRPr="007350DD">
        <w:t xml:space="preserve"> </w:t>
      </w:r>
      <w:r w:rsidRPr="007350DD">
        <w:t>parent</w:t>
      </w:r>
      <w:r w:rsidR="001327BC" w:rsidRPr="007350DD">
        <w:t xml:space="preserve"> </w:t>
      </w:r>
      <w:r w:rsidRPr="007350DD">
        <w:t>unit</w:t>
      </w:r>
      <w:r w:rsidR="001327BC" w:rsidRPr="007350DD">
        <w:t xml:space="preserve"> </w:t>
      </w:r>
      <w:r w:rsidRPr="007350DD">
        <w:t>to</w:t>
      </w:r>
      <w:r w:rsidR="001327BC" w:rsidRPr="007350DD">
        <w:t xml:space="preserve"> </w:t>
      </w:r>
      <w:r w:rsidRPr="007350DD">
        <w:t>the</w:t>
      </w:r>
      <w:r w:rsidR="001327BC" w:rsidRPr="007350DD">
        <w:t xml:space="preserve"> </w:t>
      </w:r>
      <w:r w:rsidRPr="007350DD">
        <w:t>extended</w:t>
      </w:r>
      <w:r w:rsidR="001327BC" w:rsidRPr="007350DD">
        <w:t xml:space="preserve"> </w:t>
      </w:r>
      <w:r w:rsidRPr="007350DD">
        <w:t>family,</w:t>
      </w:r>
      <w:r w:rsidR="001327BC" w:rsidRPr="007350DD">
        <w:t xml:space="preserve"> </w:t>
      </w:r>
      <w:r w:rsidRPr="007350DD">
        <w:t>is</w:t>
      </w:r>
      <w:r w:rsidR="001327BC" w:rsidRPr="007350DD">
        <w:t xml:space="preserve"> </w:t>
      </w:r>
      <w:r w:rsidRPr="007350DD">
        <w:t>considered</w:t>
      </w:r>
      <w:r w:rsidR="001327BC" w:rsidRPr="007350DD">
        <w:t xml:space="preserve"> </w:t>
      </w:r>
      <w:r w:rsidRPr="007350DD">
        <w:t>in</w:t>
      </w:r>
      <w:r w:rsidR="001327BC" w:rsidRPr="007350DD">
        <w:t xml:space="preserve"> </w:t>
      </w:r>
      <w:r w:rsidRPr="007350DD">
        <w:t>custom</w:t>
      </w:r>
      <w:r w:rsidR="001327BC" w:rsidRPr="007350DD">
        <w:t xml:space="preserve"> </w:t>
      </w:r>
      <w:r w:rsidRPr="007350DD">
        <w:t>and</w:t>
      </w:r>
      <w:r w:rsidR="001327BC" w:rsidRPr="007350DD">
        <w:t xml:space="preserve"> </w:t>
      </w:r>
      <w:r w:rsidRPr="007350DD">
        <w:t>in</w:t>
      </w:r>
      <w:r w:rsidR="001327BC" w:rsidRPr="007350DD">
        <w:t xml:space="preserve"> </w:t>
      </w:r>
      <w:r w:rsidRPr="007350DD">
        <w:t>law</w:t>
      </w:r>
      <w:r w:rsidR="001327BC" w:rsidRPr="007350DD">
        <w:t xml:space="preserve"> </w:t>
      </w:r>
      <w:r w:rsidRPr="007350DD">
        <w:t>as</w:t>
      </w:r>
      <w:r w:rsidR="001327BC" w:rsidRPr="007350DD">
        <w:t xml:space="preserve"> </w:t>
      </w:r>
      <w:r w:rsidRPr="007350DD">
        <w:t>the</w:t>
      </w:r>
      <w:r w:rsidR="001327BC" w:rsidRPr="007350DD">
        <w:t xml:space="preserve"> </w:t>
      </w:r>
      <w:r w:rsidRPr="007350DD">
        <w:t>best</w:t>
      </w:r>
      <w:r w:rsidR="001327BC" w:rsidRPr="007350DD">
        <w:t xml:space="preserve"> </w:t>
      </w:r>
      <w:r w:rsidRPr="007350DD">
        <w:t>institution</w:t>
      </w:r>
      <w:r w:rsidR="001327BC" w:rsidRPr="007350DD">
        <w:t xml:space="preserve"> </w:t>
      </w:r>
      <w:r w:rsidRPr="007350DD">
        <w:t>for</w:t>
      </w:r>
      <w:r w:rsidR="001327BC" w:rsidRPr="007350DD">
        <w:t xml:space="preserve"> </w:t>
      </w:r>
      <w:r w:rsidRPr="007350DD">
        <w:t>bringing</w:t>
      </w:r>
      <w:r w:rsidR="001327BC" w:rsidRPr="007350DD">
        <w:t xml:space="preserve"> </w:t>
      </w:r>
      <w:r w:rsidRPr="007350DD">
        <w:t>up</w:t>
      </w:r>
      <w:r w:rsidR="001327BC" w:rsidRPr="007350DD">
        <w:t xml:space="preserve"> </w:t>
      </w:r>
      <w:r w:rsidRPr="007350DD">
        <w:t>the</w:t>
      </w:r>
      <w:r w:rsidR="001327BC" w:rsidRPr="007350DD">
        <w:t xml:space="preserve"> </w:t>
      </w:r>
      <w:r w:rsidRPr="007350DD">
        <w:t>child.</w:t>
      </w:r>
      <w:r w:rsidR="001327BC" w:rsidRPr="007350DD">
        <w:t xml:space="preserve"> </w:t>
      </w:r>
      <w:r w:rsidRPr="007350DD">
        <w:t>The</w:t>
      </w:r>
      <w:r w:rsidR="001327BC" w:rsidRPr="007350DD">
        <w:t xml:space="preserve"> </w:t>
      </w:r>
      <w:r w:rsidRPr="007350DD">
        <w:t>Family</w:t>
      </w:r>
      <w:r w:rsidR="001327BC" w:rsidRPr="007350DD">
        <w:t xml:space="preserve"> </w:t>
      </w:r>
      <w:r w:rsidRPr="007350DD">
        <w:t>Law</w:t>
      </w:r>
      <w:r w:rsidR="001327BC" w:rsidRPr="007350DD">
        <w:t xml:space="preserve"> </w:t>
      </w:r>
      <w:r w:rsidRPr="007350DD">
        <w:t>Act</w:t>
      </w:r>
      <w:r w:rsidR="001327BC" w:rsidRPr="007350DD">
        <w:t xml:space="preserve"> </w:t>
      </w:r>
      <w:r w:rsidRPr="007350DD">
        <w:t>(sect.</w:t>
      </w:r>
      <w:r w:rsidR="001327BC" w:rsidRPr="007350DD">
        <w:t xml:space="preserve"> </w:t>
      </w:r>
      <w:r w:rsidRPr="007350DD">
        <w:t>40)</w:t>
      </w:r>
      <w:r w:rsidR="001327BC" w:rsidRPr="007350DD">
        <w:t xml:space="preserve"> </w:t>
      </w:r>
      <w:r w:rsidRPr="007350DD">
        <w:t>addresses</w:t>
      </w:r>
      <w:r w:rsidR="001327BC" w:rsidRPr="007350DD">
        <w:t xml:space="preserve"> </w:t>
      </w:r>
      <w:r w:rsidRPr="007350DD">
        <w:t>the</w:t>
      </w:r>
      <w:r w:rsidR="001327BC" w:rsidRPr="007350DD">
        <w:t xml:space="preserve"> </w:t>
      </w:r>
      <w:r w:rsidRPr="007350DD">
        <w:t>matters</w:t>
      </w:r>
      <w:r w:rsidR="001327BC" w:rsidRPr="007350DD">
        <w:t xml:space="preserve"> </w:t>
      </w:r>
      <w:r w:rsidRPr="007350DD">
        <w:t>of</w:t>
      </w:r>
      <w:r w:rsidR="001327BC" w:rsidRPr="007350DD">
        <w:t xml:space="preserve"> </w:t>
      </w:r>
      <w:r w:rsidRPr="007350DD">
        <w:t>guardianship</w:t>
      </w:r>
      <w:r w:rsidR="001327BC" w:rsidRPr="007350DD">
        <w:t xml:space="preserve"> </w:t>
      </w:r>
      <w:r w:rsidRPr="007350DD">
        <w:t>and</w:t>
      </w:r>
      <w:r w:rsidR="001327BC" w:rsidRPr="007350DD">
        <w:t xml:space="preserve"> </w:t>
      </w:r>
      <w:r w:rsidRPr="007350DD">
        <w:t>custody</w:t>
      </w:r>
      <w:r w:rsidR="001327BC" w:rsidRPr="007350DD">
        <w:t xml:space="preserve"> </w:t>
      </w:r>
      <w:r w:rsidRPr="007350DD">
        <w:t>of</w:t>
      </w:r>
      <w:r w:rsidR="001327BC" w:rsidRPr="007350DD">
        <w:t xml:space="preserve"> </w:t>
      </w:r>
      <w:r w:rsidRPr="007350DD">
        <w:t>children</w:t>
      </w:r>
      <w:r w:rsidR="001327BC" w:rsidRPr="007350DD">
        <w:t xml:space="preserve"> </w:t>
      </w:r>
      <w:r w:rsidRPr="007350DD">
        <w:t>both</w:t>
      </w:r>
      <w:r w:rsidR="001327BC" w:rsidRPr="007350DD">
        <w:t xml:space="preserve"> </w:t>
      </w:r>
      <w:r w:rsidRPr="007350DD">
        <w:t>of</w:t>
      </w:r>
      <w:r w:rsidR="001327BC" w:rsidRPr="007350DD">
        <w:t xml:space="preserve"> </w:t>
      </w:r>
      <w:r w:rsidRPr="007350DD">
        <w:t>a</w:t>
      </w:r>
      <w:r w:rsidR="001327BC" w:rsidRPr="007350DD">
        <w:t xml:space="preserve"> </w:t>
      </w:r>
      <w:r w:rsidRPr="007350DD">
        <w:t>marriage</w:t>
      </w:r>
      <w:r w:rsidR="001327BC" w:rsidRPr="007350DD">
        <w:t xml:space="preserve"> </w:t>
      </w:r>
      <w:r w:rsidRPr="007350DD">
        <w:t>and</w:t>
      </w:r>
      <w:r w:rsidR="001327BC" w:rsidRPr="007350DD">
        <w:t xml:space="preserve"> </w:t>
      </w:r>
      <w:r w:rsidRPr="007350DD">
        <w:t>a</w:t>
      </w:r>
      <w:r w:rsidR="001327BC" w:rsidRPr="007350DD">
        <w:t xml:space="preserve"> </w:t>
      </w:r>
      <w:r w:rsidR="00EA19E5" w:rsidRPr="007350DD">
        <w:t>“</w:t>
      </w:r>
      <w:r w:rsidRPr="007350DD">
        <w:t>union</w:t>
      </w:r>
      <w:r w:rsidR="00EA19E5" w:rsidRPr="007350DD">
        <w:t>”</w:t>
      </w:r>
      <w:r w:rsidRPr="007350DD">
        <w:t>,</w:t>
      </w:r>
      <w:r w:rsidR="001327BC" w:rsidRPr="007350DD">
        <w:t xml:space="preserve"> </w:t>
      </w:r>
      <w:r w:rsidRPr="007350DD">
        <w:t>defined</w:t>
      </w:r>
      <w:r w:rsidR="001327BC" w:rsidRPr="007350DD">
        <w:t xml:space="preserve"> </w:t>
      </w:r>
      <w:r w:rsidRPr="007350DD">
        <w:t>as</w:t>
      </w:r>
      <w:r w:rsidR="001327BC" w:rsidRPr="007350DD">
        <w:t xml:space="preserve"> </w:t>
      </w:r>
      <w:r w:rsidRPr="007350DD">
        <w:t>a</w:t>
      </w:r>
      <w:r w:rsidR="001327BC" w:rsidRPr="007350DD">
        <w:t xml:space="preserve"> </w:t>
      </w:r>
      <w:r w:rsidRPr="007350DD">
        <w:t>relationship</w:t>
      </w:r>
      <w:r w:rsidR="001327BC" w:rsidRPr="007350DD">
        <w:t xml:space="preserve"> </w:t>
      </w:r>
      <w:r w:rsidRPr="007350DD">
        <w:t>between</w:t>
      </w:r>
      <w:r w:rsidR="001327BC" w:rsidRPr="007350DD">
        <w:t xml:space="preserve"> </w:t>
      </w:r>
      <w:r w:rsidRPr="007350DD">
        <w:t>a</w:t>
      </w:r>
      <w:r w:rsidR="001327BC" w:rsidRPr="007350DD">
        <w:t xml:space="preserve"> </w:t>
      </w:r>
      <w:r w:rsidRPr="007350DD">
        <w:t>man</w:t>
      </w:r>
      <w:r w:rsidR="001327BC" w:rsidRPr="007350DD">
        <w:t xml:space="preserve"> </w:t>
      </w:r>
      <w:r w:rsidRPr="007350DD">
        <w:t>and</w:t>
      </w:r>
      <w:r w:rsidR="001327BC" w:rsidRPr="007350DD">
        <w:t xml:space="preserve"> </w:t>
      </w:r>
      <w:r w:rsidRPr="007350DD">
        <w:t>a</w:t>
      </w:r>
      <w:r w:rsidR="001327BC" w:rsidRPr="007350DD">
        <w:t xml:space="preserve"> </w:t>
      </w:r>
      <w:r w:rsidRPr="007350DD">
        <w:t>woman,</w:t>
      </w:r>
      <w:r w:rsidR="001327BC" w:rsidRPr="007350DD">
        <w:t xml:space="preserve"> </w:t>
      </w:r>
      <w:r w:rsidRPr="007350DD">
        <w:t>who</w:t>
      </w:r>
      <w:r w:rsidR="001327BC" w:rsidRPr="007350DD">
        <w:t xml:space="preserve"> </w:t>
      </w:r>
      <w:r w:rsidRPr="007350DD">
        <w:t>are</w:t>
      </w:r>
      <w:r w:rsidR="001327BC" w:rsidRPr="007350DD">
        <w:t xml:space="preserve"> </w:t>
      </w:r>
      <w:r w:rsidRPr="007350DD">
        <w:t>not</w:t>
      </w:r>
      <w:r w:rsidR="001327BC" w:rsidRPr="007350DD">
        <w:t xml:space="preserve"> </w:t>
      </w:r>
      <w:r w:rsidRPr="007350DD">
        <w:t>married</w:t>
      </w:r>
      <w:r w:rsidR="001327BC" w:rsidRPr="007350DD">
        <w:t xml:space="preserve"> </w:t>
      </w:r>
      <w:r w:rsidRPr="007350DD">
        <w:t>to</w:t>
      </w:r>
      <w:r w:rsidR="001327BC" w:rsidRPr="007350DD">
        <w:t xml:space="preserve"> </w:t>
      </w:r>
      <w:r w:rsidRPr="007350DD">
        <w:t>each</w:t>
      </w:r>
      <w:r w:rsidR="001327BC" w:rsidRPr="007350DD">
        <w:t xml:space="preserve"> </w:t>
      </w:r>
      <w:r w:rsidRPr="007350DD">
        <w:t>other</w:t>
      </w:r>
      <w:r w:rsidR="001327BC" w:rsidRPr="007350DD">
        <w:t xml:space="preserve"> </w:t>
      </w:r>
      <w:r w:rsidRPr="007350DD">
        <w:t>but</w:t>
      </w:r>
      <w:r w:rsidR="001327BC" w:rsidRPr="007350DD">
        <w:t xml:space="preserve"> </w:t>
      </w:r>
      <w:r w:rsidRPr="007350DD">
        <w:t>who</w:t>
      </w:r>
      <w:r w:rsidR="001327BC" w:rsidRPr="007350DD">
        <w:t xml:space="preserve"> </w:t>
      </w:r>
      <w:r w:rsidRPr="007350DD">
        <w:t>have</w:t>
      </w:r>
      <w:r w:rsidR="001327BC" w:rsidRPr="007350DD">
        <w:t xml:space="preserve"> </w:t>
      </w:r>
      <w:r w:rsidRPr="007350DD">
        <w:t>cohabited</w:t>
      </w:r>
      <w:r w:rsidR="001327BC" w:rsidRPr="007350DD">
        <w:t xml:space="preserve"> </w:t>
      </w:r>
      <w:r w:rsidRPr="007350DD">
        <w:t>continuously</w:t>
      </w:r>
      <w:r w:rsidR="001327BC" w:rsidRPr="007350DD">
        <w:t xml:space="preserve"> </w:t>
      </w:r>
      <w:r w:rsidRPr="007350DD">
        <w:t>for</w:t>
      </w:r>
      <w:r w:rsidR="001327BC" w:rsidRPr="007350DD">
        <w:t xml:space="preserve"> </w:t>
      </w:r>
      <w:r w:rsidRPr="007350DD">
        <w:t>a</w:t>
      </w:r>
      <w:r w:rsidR="001327BC" w:rsidRPr="007350DD">
        <w:t xml:space="preserve"> </w:t>
      </w:r>
      <w:r w:rsidRPr="007350DD">
        <w:t>period</w:t>
      </w:r>
      <w:r w:rsidR="001327BC" w:rsidRPr="007350DD">
        <w:t xml:space="preserve"> </w:t>
      </w:r>
      <w:r w:rsidRPr="007350DD">
        <w:t>of</w:t>
      </w:r>
      <w:r w:rsidR="001327BC" w:rsidRPr="007350DD">
        <w:t xml:space="preserve"> </w:t>
      </w:r>
      <w:r w:rsidRPr="007350DD">
        <w:t>five</w:t>
      </w:r>
      <w:r w:rsidR="001327BC" w:rsidRPr="007350DD">
        <w:t xml:space="preserve"> </w:t>
      </w:r>
      <w:r w:rsidRPr="007350DD">
        <w:t>or</w:t>
      </w:r>
      <w:r w:rsidR="001327BC" w:rsidRPr="007350DD">
        <w:t xml:space="preserve"> </w:t>
      </w:r>
      <w:r w:rsidRPr="007350DD">
        <w:t>more</w:t>
      </w:r>
      <w:r w:rsidR="001327BC" w:rsidRPr="007350DD">
        <w:t xml:space="preserve"> </w:t>
      </w:r>
      <w:r w:rsidRPr="007350DD">
        <w:t>years.</w:t>
      </w:r>
      <w:r w:rsidR="006461CD" w:rsidRPr="007350DD">
        <w:t xml:space="preserve"> </w:t>
      </w:r>
      <w:r w:rsidRPr="007350DD">
        <w:t>It</w:t>
      </w:r>
      <w:r w:rsidR="001327BC" w:rsidRPr="007350DD">
        <w:t xml:space="preserve"> </w:t>
      </w:r>
      <w:r w:rsidRPr="007350DD">
        <w:t>is</w:t>
      </w:r>
      <w:r w:rsidR="001327BC" w:rsidRPr="007350DD">
        <w:t xml:space="preserve"> </w:t>
      </w:r>
      <w:r w:rsidRPr="007350DD">
        <w:t>generally</w:t>
      </w:r>
      <w:r w:rsidR="001327BC" w:rsidRPr="007350DD">
        <w:t xml:space="preserve"> </w:t>
      </w:r>
      <w:r w:rsidRPr="007350DD">
        <w:t>believed</w:t>
      </w:r>
      <w:r w:rsidR="001327BC" w:rsidRPr="007350DD">
        <w:t xml:space="preserve"> </w:t>
      </w:r>
      <w:r w:rsidRPr="007350DD">
        <w:t>that</w:t>
      </w:r>
      <w:r w:rsidR="001327BC" w:rsidRPr="007350DD">
        <w:t xml:space="preserve"> </w:t>
      </w:r>
      <w:r w:rsidRPr="007350DD">
        <w:t>the</w:t>
      </w:r>
      <w:r w:rsidR="001327BC" w:rsidRPr="007350DD">
        <w:t xml:space="preserve"> </w:t>
      </w:r>
      <w:r w:rsidRPr="007350DD">
        <w:t>responsibilities</w:t>
      </w:r>
      <w:r w:rsidR="001327BC" w:rsidRPr="007350DD">
        <w:t xml:space="preserve"> </w:t>
      </w:r>
      <w:r w:rsidRPr="007350DD">
        <w:t>of</w:t>
      </w:r>
      <w:r w:rsidR="001327BC" w:rsidRPr="007350DD">
        <w:t xml:space="preserve"> </w:t>
      </w:r>
      <w:r w:rsidRPr="007350DD">
        <w:t>parents</w:t>
      </w:r>
      <w:r w:rsidR="001327BC" w:rsidRPr="007350DD">
        <w:t xml:space="preserve"> </w:t>
      </w:r>
      <w:r w:rsidRPr="007350DD">
        <w:t>include</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guidance,</w:t>
      </w:r>
      <w:r w:rsidR="001327BC" w:rsidRPr="007350DD">
        <w:t xml:space="preserve"> </w:t>
      </w:r>
      <w:r w:rsidRPr="007350DD">
        <w:t>instruction,</w:t>
      </w:r>
      <w:r w:rsidR="001327BC" w:rsidRPr="007350DD">
        <w:t xml:space="preserve"> </w:t>
      </w:r>
      <w:r w:rsidRPr="007350DD">
        <w:t>leadership</w:t>
      </w:r>
      <w:r w:rsidR="001327BC" w:rsidRPr="007350DD">
        <w:t xml:space="preserve"> </w:t>
      </w:r>
      <w:r w:rsidRPr="007350DD">
        <w:t>and</w:t>
      </w:r>
      <w:r w:rsidR="001327BC" w:rsidRPr="007350DD">
        <w:t xml:space="preserve"> </w:t>
      </w:r>
      <w:r w:rsidRPr="007350DD">
        <w:t>discipline.</w:t>
      </w:r>
      <w:r w:rsidR="001327BC" w:rsidRPr="007350DD">
        <w:t xml:space="preserve"> </w:t>
      </w:r>
      <w:r w:rsidRPr="007350DD">
        <w:t>Above</w:t>
      </w:r>
      <w:r w:rsidR="001327BC" w:rsidRPr="007350DD">
        <w:t xml:space="preserve"> </w:t>
      </w:r>
      <w:r w:rsidRPr="007350DD">
        <w:t>all</w:t>
      </w:r>
      <w:r w:rsidR="001327BC" w:rsidRPr="007350DD">
        <w:t xml:space="preserve"> </w:t>
      </w:r>
      <w:r w:rsidRPr="007350DD">
        <w:t>it</w:t>
      </w:r>
      <w:r w:rsidR="001327BC" w:rsidRPr="007350DD">
        <w:t xml:space="preserve"> </w:t>
      </w:r>
      <w:r w:rsidRPr="007350DD">
        <w:t>is</w:t>
      </w:r>
      <w:r w:rsidR="001327BC" w:rsidRPr="007350DD">
        <w:t xml:space="preserve"> </w:t>
      </w:r>
      <w:r w:rsidRPr="007350DD">
        <w:t>expected</w:t>
      </w:r>
      <w:r w:rsidR="001327BC" w:rsidRPr="007350DD">
        <w:t xml:space="preserve"> </w:t>
      </w:r>
      <w:r w:rsidRPr="007350DD">
        <w:t>that</w:t>
      </w:r>
      <w:r w:rsidR="001327BC" w:rsidRPr="007350DD">
        <w:t xml:space="preserve"> </w:t>
      </w:r>
      <w:r w:rsidRPr="007350DD">
        <w:t>parents</w:t>
      </w:r>
      <w:r w:rsidR="001327BC" w:rsidRPr="007350DD">
        <w:t xml:space="preserve"> </w:t>
      </w:r>
      <w:r w:rsidRPr="007350DD">
        <w:t>would</w:t>
      </w:r>
      <w:r w:rsidR="001327BC" w:rsidRPr="007350DD">
        <w:t xml:space="preserve"> </w:t>
      </w:r>
      <w:r w:rsidRPr="007350DD">
        <w:t>provide</w:t>
      </w:r>
      <w:r w:rsidR="001327BC" w:rsidRPr="007350DD">
        <w:t xml:space="preserve"> </w:t>
      </w:r>
      <w:r w:rsidRPr="007350DD">
        <w:t>for</w:t>
      </w:r>
      <w:r w:rsidR="001327BC" w:rsidRPr="007350DD">
        <w:t xml:space="preserve"> </w:t>
      </w:r>
      <w:r w:rsidRPr="007350DD">
        <w:t>the</w:t>
      </w:r>
      <w:r w:rsidR="001327BC" w:rsidRPr="007350DD">
        <w:t xml:space="preserve"> </w:t>
      </w:r>
      <w:r w:rsidRPr="007350DD">
        <w:t>sustenance</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The</w:t>
      </w:r>
      <w:r w:rsidR="001327BC" w:rsidRPr="007350DD">
        <w:t xml:space="preserve"> </w:t>
      </w:r>
      <w:r w:rsidRPr="007350DD">
        <w:t>maintenance</w:t>
      </w:r>
      <w:r w:rsidR="001327BC" w:rsidRPr="007350DD">
        <w:t xml:space="preserve"> </w:t>
      </w:r>
      <w:r w:rsidRPr="007350DD">
        <w:t>of</w:t>
      </w:r>
      <w:r w:rsidR="001327BC" w:rsidRPr="007350DD">
        <w:t xml:space="preserve"> </w:t>
      </w:r>
      <w:r w:rsidRPr="007350DD">
        <w:t>children</w:t>
      </w:r>
      <w:r w:rsidR="001327BC" w:rsidRPr="007350DD">
        <w:t xml:space="preserve"> </w:t>
      </w:r>
      <w:r w:rsidRPr="007350DD">
        <w:t>is</w:t>
      </w:r>
      <w:r w:rsidR="001327BC" w:rsidRPr="007350DD">
        <w:t xml:space="preserve"> </w:t>
      </w:r>
      <w:r w:rsidRPr="007350DD">
        <w:t>provided</w:t>
      </w:r>
      <w:r w:rsidR="001327BC" w:rsidRPr="007350DD">
        <w:t xml:space="preserve"> </w:t>
      </w:r>
      <w:r w:rsidRPr="007350DD">
        <w:t>for</w:t>
      </w:r>
      <w:r w:rsidR="001327BC" w:rsidRPr="007350DD">
        <w:t xml:space="preserve"> </w:t>
      </w:r>
      <w:r w:rsidRPr="007350DD">
        <w:t>under</w:t>
      </w:r>
      <w:r w:rsidR="001327BC" w:rsidRPr="007350DD">
        <w:t xml:space="preserve"> </w:t>
      </w:r>
      <w:r w:rsidRPr="007350DD">
        <w:t>the</w:t>
      </w:r>
      <w:r w:rsidR="001327BC" w:rsidRPr="007350DD">
        <w:t xml:space="preserve"> </w:t>
      </w:r>
      <w:r w:rsidRPr="007350DD">
        <w:t>Family</w:t>
      </w:r>
      <w:r w:rsidR="001327BC" w:rsidRPr="007350DD">
        <w:t xml:space="preserve"> </w:t>
      </w:r>
      <w:r w:rsidRPr="007350DD">
        <w:t>Law</w:t>
      </w:r>
      <w:r w:rsidR="001327BC" w:rsidRPr="007350DD">
        <w:t xml:space="preserve"> </w:t>
      </w:r>
      <w:r w:rsidRPr="007350DD">
        <w:t>Act</w:t>
      </w:r>
      <w:r w:rsidR="001327BC" w:rsidRPr="007350DD">
        <w:t xml:space="preserve"> </w:t>
      </w:r>
      <w:r w:rsidRPr="007350DD">
        <w:t>(chap.</w:t>
      </w:r>
      <w:r w:rsidR="001327BC" w:rsidRPr="007350DD">
        <w:t xml:space="preserve"> </w:t>
      </w:r>
      <w:r w:rsidRPr="007350DD">
        <w:t>214)</w:t>
      </w:r>
      <w:r w:rsidR="001327BC" w:rsidRPr="007350DD">
        <w:t xml:space="preserve"> </w:t>
      </w:r>
      <w:r w:rsidRPr="007350DD">
        <w:t>and</w:t>
      </w:r>
      <w:r w:rsidR="001327BC" w:rsidRPr="007350DD">
        <w:t xml:space="preserve"> </w:t>
      </w:r>
      <w:r w:rsidRPr="007350DD">
        <w:t>the</w:t>
      </w:r>
      <w:r w:rsidR="001327BC" w:rsidRPr="007350DD">
        <w:t xml:space="preserve"> </w:t>
      </w:r>
      <w:r w:rsidRPr="007350DD">
        <w:t>Maintenance</w:t>
      </w:r>
      <w:r w:rsidR="001327BC" w:rsidRPr="007350DD">
        <w:t xml:space="preserve"> </w:t>
      </w:r>
      <w:r w:rsidRPr="007350DD">
        <w:t>Act</w:t>
      </w:r>
      <w:r w:rsidR="001327BC" w:rsidRPr="007350DD">
        <w:t xml:space="preserve"> </w:t>
      </w:r>
      <w:r w:rsidRPr="007350DD">
        <w:t>(chap.</w:t>
      </w:r>
      <w:r w:rsidR="001327BC" w:rsidRPr="007350DD">
        <w:t xml:space="preserve"> </w:t>
      </w:r>
      <w:r w:rsidRPr="007350DD">
        <w:t>216).</w:t>
      </w:r>
      <w:r w:rsidR="001327BC" w:rsidRPr="007350DD">
        <w:t xml:space="preserve"> </w:t>
      </w:r>
      <w:r w:rsidRPr="007350DD">
        <w:t>The</w:t>
      </w:r>
      <w:r w:rsidR="001327BC" w:rsidRPr="007350DD">
        <w:t xml:space="preserve"> </w:t>
      </w:r>
      <w:r w:rsidRPr="007350DD">
        <w:t>maintenance</w:t>
      </w:r>
      <w:r w:rsidR="001327BC" w:rsidRPr="007350DD">
        <w:t xml:space="preserve"> </w:t>
      </w:r>
      <w:r w:rsidRPr="007350DD">
        <w:t>of</w:t>
      </w:r>
      <w:r w:rsidR="001327BC" w:rsidRPr="007350DD">
        <w:t xml:space="preserve"> </w:t>
      </w:r>
      <w:r w:rsidRPr="007350DD">
        <w:t>a</w:t>
      </w:r>
      <w:r w:rsidR="001327BC" w:rsidRPr="007350DD">
        <w:t xml:space="preserve"> </w:t>
      </w:r>
      <w:r w:rsidRPr="007350DD">
        <w:t>child</w:t>
      </w:r>
      <w:r w:rsidR="001327BC" w:rsidRPr="007350DD">
        <w:t xml:space="preserve"> </w:t>
      </w:r>
      <w:r w:rsidRPr="007350DD">
        <w:t>is</w:t>
      </w:r>
      <w:r w:rsidR="001327BC" w:rsidRPr="007350DD">
        <w:t xml:space="preserve"> </w:t>
      </w:r>
      <w:r w:rsidRPr="007350DD">
        <w:t>critical</w:t>
      </w:r>
      <w:r w:rsidR="001327BC" w:rsidRPr="007350DD">
        <w:t xml:space="preserve"> </w:t>
      </w:r>
      <w:r w:rsidRPr="007350DD">
        <w:t>for</w:t>
      </w:r>
      <w:r w:rsidR="001327BC" w:rsidRPr="007350DD">
        <w:t xml:space="preserve"> </w:t>
      </w:r>
      <w:r w:rsidRPr="007350DD">
        <w:t>his/her</w:t>
      </w:r>
      <w:r w:rsidR="001327BC" w:rsidRPr="007350DD">
        <w:t xml:space="preserve"> </w:t>
      </w:r>
      <w:r w:rsidRPr="007350DD">
        <w:t>development.</w:t>
      </w:r>
      <w:r w:rsidR="001327BC" w:rsidRPr="007350DD">
        <w:t xml:space="preserve"> </w:t>
      </w:r>
      <w:r w:rsidRPr="007350DD">
        <w:t>In</w:t>
      </w:r>
      <w:r w:rsidR="001327BC" w:rsidRPr="007350DD">
        <w:t xml:space="preserve"> </w:t>
      </w:r>
      <w:r w:rsidRPr="007350DD">
        <w:t>circumstances</w:t>
      </w:r>
      <w:r w:rsidR="001327BC" w:rsidRPr="007350DD">
        <w:t xml:space="preserve"> </w:t>
      </w:r>
      <w:r w:rsidRPr="007350DD">
        <w:t>where</w:t>
      </w:r>
      <w:r w:rsidR="001327BC" w:rsidRPr="007350DD">
        <w:t xml:space="preserve"> </w:t>
      </w:r>
      <w:r w:rsidRPr="007350DD">
        <w:t>a</w:t>
      </w:r>
      <w:r w:rsidR="001327BC" w:rsidRPr="007350DD">
        <w:t xml:space="preserve"> </w:t>
      </w:r>
      <w:r w:rsidRPr="007350DD">
        <w:t>parent</w:t>
      </w:r>
      <w:r w:rsidR="001327BC" w:rsidRPr="007350DD">
        <w:t xml:space="preserve"> </w:t>
      </w:r>
      <w:r w:rsidRPr="007350DD">
        <w:t>fails</w:t>
      </w:r>
      <w:r w:rsidR="001327BC" w:rsidRPr="007350DD">
        <w:t xml:space="preserve"> </w:t>
      </w:r>
      <w:r w:rsidRPr="007350DD">
        <w:t>to</w:t>
      </w:r>
      <w:r w:rsidR="001327BC" w:rsidRPr="007350DD">
        <w:t xml:space="preserve"> </w:t>
      </w:r>
      <w:r w:rsidRPr="007350DD">
        <w:t>meet</w:t>
      </w:r>
      <w:r w:rsidR="001327BC" w:rsidRPr="007350DD">
        <w:t xml:space="preserve"> </w:t>
      </w:r>
      <w:r w:rsidRPr="007350DD">
        <w:t>his/her</w:t>
      </w:r>
      <w:r w:rsidR="001327BC" w:rsidRPr="007350DD">
        <w:t xml:space="preserve"> </w:t>
      </w:r>
      <w:r w:rsidRPr="007350DD">
        <w:t>responsibility</w:t>
      </w:r>
      <w:r w:rsidR="001327BC" w:rsidRPr="007350DD">
        <w:t xml:space="preserve"> </w:t>
      </w:r>
      <w:r w:rsidRPr="007350DD">
        <w:t>to</w:t>
      </w:r>
      <w:r w:rsidR="001327BC" w:rsidRPr="007350DD">
        <w:t xml:space="preserve"> </w:t>
      </w:r>
      <w:r w:rsidRPr="007350DD">
        <w:t>maintain</w:t>
      </w:r>
      <w:r w:rsidR="001327BC" w:rsidRPr="007350DD">
        <w:t xml:space="preserve"> </w:t>
      </w:r>
      <w:r w:rsidRPr="007350DD">
        <w:t>the</w:t>
      </w:r>
      <w:r w:rsidR="001327BC" w:rsidRPr="007350DD">
        <w:t xml:space="preserve"> </w:t>
      </w:r>
      <w:r w:rsidRPr="007350DD">
        <w:t>child,</w:t>
      </w:r>
      <w:r w:rsidR="001327BC" w:rsidRPr="007350DD">
        <w:t xml:space="preserve"> </w:t>
      </w:r>
      <w:r w:rsidRPr="007350DD">
        <w:t>there</w:t>
      </w:r>
      <w:r w:rsidR="001327BC" w:rsidRPr="007350DD">
        <w:t xml:space="preserve"> </w:t>
      </w:r>
      <w:r w:rsidRPr="007350DD">
        <w:t>is</w:t>
      </w:r>
      <w:r w:rsidR="001327BC" w:rsidRPr="007350DD">
        <w:t xml:space="preserve"> </w:t>
      </w:r>
      <w:r w:rsidRPr="007350DD">
        <w:t>legal</w:t>
      </w:r>
      <w:r w:rsidR="001327BC" w:rsidRPr="007350DD">
        <w:t xml:space="preserve"> </w:t>
      </w:r>
      <w:r w:rsidRPr="007350DD">
        <w:t>redress</w:t>
      </w:r>
      <w:r w:rsidR="001327BC" w:rsidRPr="007350DD">
        <w:t xml:space="preserve"> </w:t>
      </w:r>
      <w:r w:rsidRPr="007350DD">
        <w:t>for</w:t>
      </w:r>
      <w:r w:rsidR="001327BC" w:rsidRPr="007350DD">
        <w:t xml:space="preserve"> </w:t>
      </w:r>
      <w:r w:rsidRPr="007350DD">
        <w:t>the</w:t>
      </w:r>
      <w:r w:rsidR="001327BC" w:rsidRPr="007350DD">
        <w:t xml:space="preserve"> </w:t>
      </w:r>
      <w:r w:rsidRPr="007350DD">
        <w:t>custodial</w:t>
      </w:r>
      <w:r w:rsidR="001327BC" w:rsidRPr="007350DD">
        <w:t xml:space="preserve"> </w:t>
      </w:r>
      <w:r w:rsidRPr="007350DD">
        <w:t>parent</w:t>
      </w:r>
      <w:r w:rsidR="001327BC" w:rsidRPr="007350DD">
        <w:t xml:space="preserve"> </w:t>
      </w:r>
      <w:r w:rsidRPr="007350DD">
        <w:t>through</w:t>
      </w:r>
      <w:r w:rsidR="001327BC" w:rsidRPr="007350DD">
        <w:t xml:space="preserve"> </w:t>
      </w:r>
      <w:r w:rsidRPr="007350DD">
        <w:t>the</w:t>
      </w:r>
      <w:r w:rsidR="001327BC" w:rsidRPr="007350DD">
        <w:t xml:space="preserve"> </w:t>
      </w:r>
      <w:r w:rsidRPr="007350DD">
        <w:t>Family</w:t>
      </w:r>
      <w:r w:rsidR="001327BC" w:rsidRPr="007350DD">
        <w:t xml:space="preserve"> </w:t>
      </w:r>
      <w:r w:rsidRPr="007350DD">
        <w:t>Law</w:t>
      </w:r>
      <w:r w:rsidR="001327BC" w:rsidRPr="007350DD">
        <w:t xml:space="preserve"> </w:t>
      </w:r>
      <w:r w:rsidRPr="007350DD">
        <w:t>Rules</w:t>
      </w:r>
      <w:r w:rsidR="001327BC" w:rsidRPr="007350DD">
        <w:t xml:space="preserve"> </w:t>
      </w:r>
      <w:r w:rsidRPr="007350DD">
        <w:t>(Rule</w:t>
      </w:r>
      <w:r w:rsidR="001327BC" w:rsidRPr="007350DD">
        <w:t xml:space="preserve"> </w:t>
      </w:r>
      <w:r w:rsidRPr="007350DD">
        <w:t>101).</w:t>
      </w:r>
      <w:r w:rsidR="001327BC" w:rsidRPr="007350DD">
        <w:t xml:space="preserve"> </w:t>
      </w:r>
    </w:p>
    <w:p w:rsidR="006564B6" w:rsidRPr="007350DD" w:rsidRDefault="006564B6" w:rsidP="009E22FF">
      <w:pPr>
        <w:pStyle w:val="SingleTxtG"/>
      </w:pPr>
      <w:r w:rsidRPr="007350DD">
        <w:t>56.</w:t>
      </w:r>
      <w:r w:rsidRPr="007350DD">
        <w:tab/>
        <w:t>Various</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annual</w:t>
      </w:r>
      <w:r w:rsidR="001327BC" w:rsidRPr="007350DD">
        <w:t xml:space="preserve"> </w:t>
      </w:r>
      <w:r w:rsidRPr="007350DD">
        <w:t>reports</w:t>
      </w:r>
      <w:r w:rsidR="001327BC" w:rsidRPr="007350DD">
        <w:t xml:space="preserve"> </w:t>
      </w:r>
      <w:r w:rsidRPr="007350DD">
        <w:t>(for</w:t>
      </w:r>
      <w:r w:rsidR="001327BC" w:rsidRPr="007350DD">
        <w:t xml:space="preserve"> </w:t>
      </w:r>
      <w:r w:rsidRPr="007350DD">
        <w:t>example,</w:t>
      </w:r>
      <w:r w:rsidR="001327BC" w:rsidRPr="007350DD">
        <w:t xml:space="preserve"> </w:t>
      </w:r>
      <w:r w:rsidRPr="007350DD">
        <w:t>2007</w:t>
      </w:r>
      <w:r w:rsidR="002C13DD" w:rsidRPr="007350DD">
        <w:t>–</w:t>
      </w:r>
      <w:r w:rsidRPr="007350DD">
        <w:t>2008</w:t>
      </w:r>
      <w:r w:rsidR="001327BC" w:rsidRPr="007350DD">
        <w:t xml:space="preserve"> </w:t>
      </w:r>
      <w:r w:rsidRPr="007350DD">
        <w:t>and</w:t>
      </w:r>
      <w:r w:rsidR="001327BC" w:rsidRPr="007350DD">
        <w:t xml:space="preserve"> </w:t>
      </w:r>
      <w:r w:rsidRPr="007350DD">
        <w:t>2008</w:t>
      </w:r>
      <w:r w:rsidR="002C13DD" w:rsidRPr="007350DD">
        <w:t>–</w:t>
      </w:r>
      <w:r w:rsidRPr="007350DD">
        <w:t>2009)</w:t>
      </w:r>
      <w:r w:rsidR="001327BC" w:rsidRPr="007350DD">
        <w:t xml:space="preserve"> </w:t>
      </w:r>
      <w:r w:rsidRPr="007350DD">
        <w:t>have</w:t>
      </w:r>
      <w:r w:rsidR="001327BC" w:rsidRPr="007350DD">
        <w:t xml:space="preserve"> </w:t>
      </w:r>
      <w:r w:rsidRPr="007350DD">
        <w:t>pointed</w:t>
      </w:r>
      <w:r w:rsidR="001327BC" w:rsidRPr="007350DD">
        <w:t xml:space="preserve"> </w:t>
      </w:r>
      <w:r w:rsidRPr="007350DD">
        <w:t>to</w:t>
      </w:r>
      <w:r w:rsidR="001327BC" w:rsidRPr="007350DD">
        <w:t xml:space="preserve"> </w:t>
      </w:r>
      <w:r w:rsidRPr="007350DD">
        <w:t>the</w:t>
      </w:r>
      <w:r w:rsidR="001327BC" w:rsidRPr="007350DD">
        <w:t xml:space="preserve"> </w:t>
      </w:r>
      <w:r w:rsidRPr="007350DD">
        <w:t>ongoing</w:t>
      </w:r>
      <w:r w:rsidR="001327BC" w:rsidRPr="007350DD">
        <w:t xml:space="preserve"> </w:t>
      </w:r>
      <w:r w:rsidRPr="007350DD">
        <w:t>involvement</w:t>
      </w:r>
      <w:r w:rsidR="001327BC" w:rsidRPr="007350DD">
        <w:t xml:space="preserve"> </w:t>
      </w:r>
      <w:r w:rsidRPr="007350DD">
        <w:t>of</w:t>
      </w:r>
      <w:r w:rsidR="001327BC" w:rsidRPr="007350DD">
        <w:t xml:space="preserve"> </w:t>
      </w:r>
      <w:r w:rsidRPr="007350DD">
        <w:t>fathers</w:t>
      </w:r>
      <w:r w:rsidR="001327BC" w:rsidRPr="007350DD">
        <w:t xml:space="preserve"> </w:t>
      </w:r>
      <w:r w:rsidRPr="007350DD">
        <w:t>in</w:t>
      </w:r>
      <w:r w:rsidR="001327BC" w:rsidRPr="007350DD">
        <w:t xml:space="preserve"> </w:t>
      </w:r>
      <w:r w:rsidRPr="007350DD">
        <w:t>their</w:t>
      </w:r>
      <w:r w:rsidR="001327BC" w:rsidRPr="007350DD">
        <w:t xml:space="preserve"> </w:t>
      </w:r>
      <w:r w:rsidRPr="007350DD">
        <w:t>children</w:t>
      </w:r>
      <w:r w:rsidR="00EA19E5" w:rsidRPr="007350DD">
        <w:t>’</w:t>
      </w:r>
      <w:r w:rsidRPr="007350DD">
        <w:t>s</w:t>
      </w:r>
      <w:r w:rsidR="001327BC" w:rsidRPr="007350DD">
        <w:t xml:space="preserve"> </w:t>
      </w:r>
      <w:r w:rsidRPr="007350DD">
        <w:t>lives</w:t>
      </w:r>
      <w:r w:rsidR="001327BC" w:rsidRPr="007350DD">
        <w:t xml:space="preserve"> </w:t>
      </w:r>
      <w:r w:rsidRPr="007350DD">
        <w:t>in</w:t>
      </w:r>
      <w:r w:rsidR="001327BC" w:rsidRPr="007350DD">
        <w:t xml:space="preserve"> </w:t>
      </w:r>
      <w:r w:rsidRPr="007350DD">
        <w:t>the</w:t>
      </w:r>
      <w:r w:rsidR="001327BC" w:rsidRPr="007350DD">
        <w:t xml:space="preserve"> </w:t>
      </w:r>
      <w:r w:rsidRPr="007350DD">
        <w:t>following</w:t>
      </w:r>
      <w:r w:rsidR="001327BC" w:rsidRPr="007350DD">
        <w:t xml:space="preserve"> </w:t>
      </w:r>
      <w:r w:rsidRPr="007350DD">
        <w:t>ways:</w:t>
      </w:r>
    </w:p>
    <w:p w:rsidR="006564B6" w:rsidRPr="007350DD" w:rsidRDefault="00B8190A" w:rsidP="009E22FF">
      <w:pPr>
        <w:pStyle w:val="SingleTxtG"/>
      </w:pPr>
      <w:r w:rsidRPr="007350DD">
        <w:tab/>
        <w:t>(a)</w:t>
      </w:r>
      <w:r w:rsidRPr="007350DD">
        <w:tab/>
        <w:t>A</w:t>
      </w:r>
      <w:r w:rsidR="006564B6" w:rsidRPr="007350DD">
        <w:t>s</w:t>
      </w:r>
      <w:r w:rsidR="001327BC" w:rsidRPr="007350DD">
        <w:t xml:space="preserve"> </w:t>
      </w:r>
      <w:r w:rsidR="006564B6" w:rsidRPr="007350DD">
        <w:t>a</w:t>
      </w:r>
      <w:r w:rsidR="001327BC" w:rsidRPr="007350DD">
        <w:t xml:space="preserve"> </w:t>
      </w:r>
      <w:r w:rsidR="006564B6" w:rsidRPr="007350DD">
        <w:t>significant</w:t>
      </w:r>
      <w:r w:rsidR="001327BC" w:rsidRPr="007350DD">
        <w:t xml:space="preserve"> </w:t>
      </w:r>
      <w:r w:rsidR="006564B6" w:rsidRPr="007350DD">
        <w:t>source</w:t>
      </w:r>
      <w:r w:rsidR="001327BC" w:rsidRPr="007350DD">
        <w:t xml:space="preserve"> </w:t>
      </w:r>
      <w:r w:rsidR="006564B6" w:rsidRPr="007350DD">
        <w:t>of</w:t>
      </w:r>
      <w:r w:rsidR="001327BC" w:rsidRPr="007350DD">
        <w:t xml:space="preserve"> </w:t>
      </w:r>
      <w:r w:rsidR="006564B6" w:rsidRPr="007350DD">
        <w:t>referrals</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Care</w:t>
      </w:r>
      <w:r w:rsidR="001327BC" w:rsidRPr="007350DD">
        <w:t xml:space="preserve"> </w:t>
      </w:r>
      <w:r w:rsidR="006564B6" w:rsidRPr="007350DD">
        <w:t>Board;</w:t>
      </w:r>
    </w:p>
    <w:p w:rsidR="006564B6" w:rsidRPr="007350DD" w:rsidRDefault="00B8190A" w:rsidP="00B8190A">
      <w:pPr>
        <w:pStyle w:val="SingleTxtG"/>
      </w:pPr>
      <w:r w:rsidRPr="007350DD">
        <w:tab/>
        <w:t>(b)</w:t>
      </w:r>
      <w:r w:rsidRPr="007350DD">
        <w:tab/>
        <w:t>T</w:t>
      </w:r>
      <w:r w:rsidR="006564B6" w:rsidRPr="007350DD">
        <w:t>hrough</w:t>
      </w:r>
      <w:r w:rsidR="001327BC" w:rsidRPr="007350DD">
        <w:t xml:space="preserve"> </w:t>
      </w:r>
      <w:r w:rsidR="006564B6" w:rsidRPr="007350DD">
        <w:t>requesting</w:t>
      </w:r>
      <w:r w:rsidR="001327BC" w:rsidRPr="007350DD">
        <w:t xml:space="preserve"> </w:t>
      </w:r>
      <w:r w:rsidR="006564B6" w:rsidRPr="007350DD">
        <w:t>access</w:t>
      </w:r>
      <w:r w:rsidR="001327BC" w:rsidRPr="007350DD">
        <w:t xml:space="preserve"> </w:t>
      </w:r>
      <w:r w:rsidR="006564B6" w:rsidRPr="007350DD">
        <w:t>to</w:t>
      </w:r>
      <w:r w:rsidR="001327BC" w:rsidRPr="007350DD">
        <w:t xml:space="preserve"> </w:t>
      </w:r>
      <w:r w:rsidR="006564B6" w:rsidRPr="007350DD">
        <w:t>or</w:t>
      </w:r>
      <w:r w:rsidR="001327BC" w:rsidRPr="007350DD">
        <w:t xml:space="preserve"> </w:t>
      </w:r>
      <w:r w:rsidR="006564B6" w:rsidRPr="007350DD">
        <w:t>full</w:t>
      </w:r>
      <w:r w:rsidR="001327BC" w:rsidRPr="007350DD">
        <w:t xml:space="preserve"> </w:t>
      </w:r>
      <w:r w:rsidR="006564B6" w:rsidRPr="007350DD">
        <w:t>custody</w:t>
      </w:r>
      <w:r w:rsidR="001327BC" w:rsidRPr="007350DD">
        <w:t xml:space="preserve"> </w:t>
      </w:r>
      <w:r w:rsidR="006564B6" w:rsidRPr="007350DD">
        <w:t>of</w:t>
      </w:r>
      <w:r w:rsidR="001327BC" w:rsidRPr="007350DD">
        <w:t xml:space="preserve"> </w:t>
      </w:r>
      <w:r w:rsidR="006564B6" w:rsidRPr="007350DD">
        <w:t>their</w:t>
      </w:r>
      <w:r w:rsidR="001327BC" w:rsidRPr="007350DD">
        <w:t xml:space="preserve"> </w:t>
      </w:r>
      <w:r w:rsidR="006564B6" w:rsidRPr="007350DD">
        <w:t>children;</w:t>
      </w:r>
      <w:r w:rsidR="001327BC" w:rsidRPr="007350DD">
        <w:t xml:space="preserve"> </w:t>
      </w:r>
      <w:r w:rsidR="006564B6" w:rsidRPr="007350DD">
        <w:t>and</w:t>
      </w:r>
      <w:r w:rsidR="001327BC" w:rsidRPr="007350DD">
        <w:t xml:space="preserve"> </w:t>
      </w:r>
    </w:p>
    <w:p w:rsidR="006564B6" w:rsidRPr="007350DD" w:rsidRDefault="00B8190A" w:rsidP="009E22FF">
      <w:pPr>
        <w:pStyle w:val="SingleTxtG"/>
      </w:pPr>
      <w:r w:rsidRPr="007350DD">
        <w:tab/>
        <w:t>(c)</w:t>
      </w:r>
      <w:r w:rsidRPr="007350DD">
        <w:tab/>
        <w:t>L</w:t>
      </w:r>
      <w:r w:rsidR="006564B6" w:rsidRPr="007350DD">
        <w:t>ooking</w:t>
      </w:r>
      <w:r w:rsidR="001327BC" w:rsidRPr="007350DD">
        <w:t xml:space="preserve"> </w:t>
      </w:r>
      <w:r w:rsidR="006564B6" w:rsidRPr="007350DD">
        <w:t>after</w:t>
      </w:r>
      <w:r w:rsidR="001327BC" w:rsidRPr="007350DD">
        <w:t xml:space="preserve"> </w:t>
      </w:r>
      <w:r w:rsidR="006564B6" w:rsidRPr="007350DD">
        <w:t>their</w:t>
      </w:r>
      <w:r w:rsidR="001327BC" w:rsidRPr="007350DD">
        <w:t xml:space="preserve"> </w:t>
      </w:r>
      <w:r w:rsidR="006564B6" w:rsidRPr="007350DD">
        <w:t>children</w:t>
      </w:r>
      <w:r w:rsidR="001327BC" w:rsidRPr="007350DD">
        <w:t xml:space="preserve"> </w:t>
      </w:r>
      <w:r w:rsidR="006564B6" w:rsidRPr="007350DD">
        <w:t>when</w:t>
      </w:r>
      <w:r w:rsidR="001327BC" w:rsidRPr="007350DD">
        <w:t xml:space="preserve"> </w:t>
      </w:r>
      <w:r w:rsidR="006564B6" w:rsidRPr="007350DD">
        <w:t>the</w:t>
      </w:r>
      <w:r w:rsidR="001327BC" w:rsidRPr="007350DD">
        <w:t xml:space="preserve"> </w:t>
      </w:r>
      <w:r w:rsidR="006564B6" w:rsidRPr="007350DD">
        <w:t>mothers</w:t>
      </w:r>
      <w:r w:rsidR="001327BC" w:rsidRPr="007350DD">
        <w:t xml:space="preserve"> </w:t>
      </w:r>
      <w:r w:rsidR="006564B6" w:rsidRPr="007350DD">
        <w:t>were</w:t>
      </w:r>
      <w:r w:rsidR="001327BC" w:rsidRPr="007350DD">
        <w:t xml:space="preserve"> </w:t>
      </w:r>
      <w:r w:rsidR="006564B6" w:rsidRPr="007350DD">
        <w:t>in</w:t>
      </w:r>
      <w:r w:rsidR="001327BC" w:rsidRPr="007350DD">
        <w:t xml:space="preserve"> </w:t>
      </w:r>
      <w:r w:rsidR="006564B6" w:rsidRPr="007350DD">
        <w:t>difficult</w:t>
      </w:r>
      <w:r w:rsidR="001327BC" w:rsidRPr="007350DD">
        <w:t xml:space="preserve"> </w:t>
      </w:r>
      <w:r w:rsidR="006564B6" w:rsidRPr="007350DD">
        <w:t>circumstances.</w:t>
      </w:r>
    </w:p>
    <w:p w:rsidR="006564B6" w:rsidRPr="007350DD" w:rsidRDefault="006564B6" w:rsidP="009E22FF">
      <w:pPr>
        <w:pStyle w:val="SingleTxtG"/>
      </w:pPr>
      <w:r w:rsidRPr="007350DD">
        <w:lastRenderedPageBreak/>
        <w:t>However,</w:t>
      </w:r>
      <w:r w:rsidR="001327BC" w:rsidRPr="007350DD">
        <w:t xml:space="preserve"> </w:t>
      </w:r>
      <w:r w:rsidRPr="007350DD">
        <w:t>also</w:t>
      </w:r>
      <w:r w:rsidR="001327BC" w:rsidRPr="007350DD">
        <w:t xml:space="preserve"> </w:t>
      </w:r>
      <w:r w:rsidRPr="007350DD">
        <w:t>highlighted</w:t>
      </w:r>
      <w:r w:rsidR="001327BC" w:rsidRPr="007350DD">
        <w:t xml:space="preserve"> </w:t>
      </w:r>
      <w:r w:rsidRPr="007350DD">
        <w:t>are</w:t>
      </w:r>
      <w:r w:rsidR="001327BC" w:rsidRPr="007350DD">
        <w:t xml:space="preserve"> </w:t>
      </w:r>
      <w:r w:rsidRPr="007350DD">
        <w:t>those</w:t>
      </w:r>
      <w:r w:rsidR="001327BC" w:rsidRPr="007350DD">
        <w:t xml:space="preserve"> </w:t>
      </w:r>
      <w:r w:rsidRPr="007350DD">
        <w:t>instances</w:t>
      </w:r>
      <w:r w:rsidR="001327BC" w:rsidRPr="007350DD">
        <w:t xml:space="preserve"> </w:t>
      </w:r>
      <w:r w:rsidRPr="007350DD">
        <w:t>where</w:t>
      </w:r>
      <w:r w:rsidR="001327BC" w:rsidRPr="007350DD">
        <w:t xml:space="preserve"> </w:t>
      </w:r>
      <w:r w:rsidRPr="007350DD">
        <w:t>mothers</w:t>
      </w:r>
      <w:r w:rsidR="001327BC" w:rsidRPr="007350DD">
        <w:t xml:space="preserve"> </w:t>
      </w:r>
      <w:r w:rsidRPr="007350DD">
        <w:t>were</w:t>
      </w:r>
      <w:r w:rsidR="001327BC" w:rsidRPr="007350DD">
        <w:t xml:space="preserve"> </w:t>
      </w:r>
      <w:r w:rsidRPr="007350DD">
        <w:t>the</w:t>
      </w:r>
      <w:r w:rsidR="001327BC" w:rsidRPr="007350DD">
        <w:t xml:space="preserve"> </w:t>
      </w:r>
      <w:r w:rsidRPr="007350DD">
        <w:t>source</w:t>
      </w:r>
      <w:r w:rsidR="001327BC" w:rsidRPr="007350DD">
        <w:t xml:space="preserve"> </w:t>
      </w:r>
      <w:r w:rsidRPr="007350DD">
        <w:t>of</w:t>
      </w:r>
      <w:r w:rsidR="001327BC" w:rsidRPr="007350DD">
        <w:t xml:space="preserve"> </w:t>
      </w:r>
      <w:r w:rsidRPr="007350DD">
        <w:t>referrals</w:t>
      </w:r>
      <w:r w:rsidR="001327BC" w:rsidRPr="007350DD">
        <w:t xml:space="preserve"> </w:t>
      </w:r>
      <w:r w:rsidRPr="007350DD">
        <w:t>and</w:t>
      </w:r>
      <w:r w:rsidR="001327BC" w:rsidRPr="007350DD">
        <w:t xml:space="preserve"> </w:t>
      </w:r>
      <w:r w:rsidRPr="007350DD">
        <w:t>there</w:t>
      </w:r>
      <w:r w:rsidR="001327BC" w:rsidRPr="007350DD">
        <w:t xml:space="preserve"> </w:t>
      </w:r>
      <w:r w:rsidRPr="007350DD">
        <w:t>were</w:t>
      </w:r>
      <w:r w:rsidR="001327BC" w:rsidRPr="007350DD">
        <w:t xml:space="preserve"> </w:t>
      </w:r>
      <w:r w:rsidRPr="007350DD">
        <w:t>allegations</w:t>
      </w:r>
      <w:r w:rsidR="001327BC" w:rsidRPr="007350DD">
        <w:t xml:space="preserve"> </w:t>
      </w:r>
      <w:r w:rsidRPr="007350DD">
        <w:t>that</w:t>
      </w:r>
      <w:r w:rsidR="001327BC" w:rsidRPr="007350DD">
        <w:t xml:space="preserve"> </w:t>
      </w:r>
      <w:r w:rsidRPr="007350DD">
        <w:t>some</w:t>
      </w:r>
      <w:r w:rsidR="001327BC" w:rsidRPr="007350DD">
        <w:t xml:space="preserve"> </w:t>
      </w:r>
      <w:r w:rsidRPr="007350DD">
        <w:t>fathers</w:t>
      </w:r>
      <w:r w:rsidR="001327BC" w:rsidRPr="007350DD">
        <w:t xml:space="preserve"> </w:t>
      </w:r>
      <w:r w:rsidRPr="007350DD">
        <w:t>were</w:t>
      </w:r>
      <w:r w:rsidR="001327BC" w:rsidRPr="007350DD">
        <w:t xml:space="preserve"> </w:t>
      </w:r>
      <w:r w:rsidRPr="007350DD">
        <w:t>not</w:t>
      </w:r>
      <w:r w:rsidR="001327BC" w:rsidRPr="007350DD">
        <w:t xml:space="preserve"> </w:t>
      </w:r>
      <w:r w:rsidRPr="007350DD">
        <w:t>supportive</w:t>
      </w:r>
      <w:r w:rsidR="001327BC" w:rsidRPr="007350DD">
        <w:t xml:space="preserve"> </w:t>
      </w:r>
      <w:r w:rsidRPr="007350DD">
        <w:t>while</w:t>
      </w:r>
      <w:r w:rsidR="001327BC" w:rsidRPr="007350DD">
        <w:t xml:space="preserve"> </w:t>
      </w:r>
      <w:r w:rsidRPr="007350DD">
        <w:t>others</w:t>
      </w:r>
      <w:r w:rsidR="001327BC" w:rsidRPr="007350DD">
        <w:t xml:space="preserve"> </w:t>
      </w:r>
      <w:r w:rsidRPr="007350DD">
        <w:t>were</w:t>
      </w:r>
      <w:r w:rsidR="001327BC" w:rsidRPr="007350DD">
        <w:t xml:space="preserve"> </w:t>
      </w:r>
      <w:r w:rsidRPr="007350DD">
        <w:t>not</w:t>
      </w:r>
      <w:r w:rsidR="001327BC" w:rsidRPr="007350DD">
        <w:t xml:space="preserve"> </w:t>
      </w:r>
      <w:r w:rsidRPr="007350DD">
        <w:t>returning</w:t>
      </w:r>
      <w:r w:rsidR="001327BC" w:rsidRPr="007350DD">
        <w:t xml:space="preserve"> </w:t>
      </w:r>
      <w:r w:rsidRPr="007350DD">
        <w:t>the</w:t>
      </w:r>
      <w:r w:rsidR="001327BC" w:rsidRPr="007350DD">
        <w:t xml:space="preserve"> </w:t>
      </w:r>
      <w:r w:rsidRPr="007350DD">
        <w:t>children</w:t>
      </w:r>
      <w:r w:rsidR="001327BC" w:rsidRPr="007350DD">
        <w:t xml:space="preserve"> </w:t>
      </w:r>
      <w:r w:rsidRPr="007350DD">
        <w:t>to</w:t>
      </w:r>
      <w:r w:rsidR="001327BC" w:rsidRPr="007350DD">
        <w:t xml:space="preserve"> </w:t>
      </w:r>
      <w:r w:rsidRPr="007350DD">
        <w:t>their</w:t>
      </w:r>
      <w:r w:rsidR="001327BC" w:rsidRPr="007350DD">
        <w:t xml:space="preserve"> </w:t>
      </w:r>
      <w:r w:rsidRPr="007350DD">
        <w:t>mothers</w:t>
      </w:r>
      <w:r w:rsidR="00EA19E5" w:rsidRPr="007350DD">
        <w:t>’</w:t>
      </w:r>
      <w:r w:rsidR="001327BC" w:rsidRPr="007350DD">
        <w:t xml:space="preserve"> </w:t>
      </w:r>
      <w:r w:rsidRPr="007350DD">
        <w:t>care.</w:t>
      </w:r>
    </w:p>
    <w:p w:rsidR="006564B6" w:rsidRPr="007350DD" w:rsidRDefault="006564B6" w:rsidP="00DF15EE">
      <w:pPr>
        <w:pStyle w:val="SingleTxtG"/>
      </w:pPr>
      <w:r w:rsidRPr="007350DD">
        <w:t>57.</w:t>
      </w:r>
      <w:r w:rsidRPr="007350DD">
        <w:tab/>
        <w:t>The</w:t>
      </w:r>
      <w:r w:rsidR="001327BC" w:rsidRPr="007350DD">
        <w:t xml:space="preserve"> </w:t>
      </w:r>
      <w:r w:rsidRPr="007350DD">
        <w:t>first</w:t>
      </w:r>
      <w:r w:rsidR="001327BC" w:rsidRPr="007350DD">
        <w:t xml:space="preserve"> </w:t>
      </w:r>
      <w:r w:rsidRPr="007350DD">
        <w:t>Barbados</w:t>
      </w:r>
      <w:r w:rsidR="001327BC" w:rsidRPr="007350DD">
        <w:t xml:space="preserve"> </w:t>
      </w:r>
      <w:r w:rsidRPr="007350DD">
        <w:t>Report</w:t>
      </w:r>
      <w:r w:rsidR="001327BC" w:rsidRPr="007350DD">
        <w:t xml:space="preserve"> </w:t>
      </w:r>
      <w:r w:rsidRPr="007350DD">
        <w:t>stated</w:t>
      </w:r>
      <w:r w:rsidR="001327BC" w:rsidRPr="007350DD">
        <w:t xml:space="preserve"> </w:t>
      </w:r>
      <w:r w:rsidRPr="007350DD">
        <w:t>that</w:t>
      </w:r>
      <w:r w:rsidR="001327BC" w:rsidRPr="007350DD">
        <w:t xml:space="preserve"> </w:t>
      </w:r>
      <w:r w:rsidRPr="007350DD">
        <w:t>every</w:t>
      </w:r>
      <w:r w:rsidR="001327BC" w:rsidRPr="007350DD">
        <w:t xml:space="preserve"> </w:t>
      </w:r>
      <w:r w:rsidRPr="007350DD">
        <w:t>effort</w:t>
      </w:r>
      <w:r w:rsidR="001327BC" w:rsidRPr="007350DD">
        <w:t xml:space="preserve"> </w:t>
      </w:r>
      <w:r w:rsidRPr="007350DD">
        <w:t>is</w:t>
      </w:r>
      <w:r w:rsidR="001327BC" w:rsidRPr="007350DD">
        <w:t xml:space="preserve"> </w:t>
      </w:r>
      <w:r w:rsidRPr="007350DD">
        <w:t>made</w:t>
      </w:r>
      <w:r w:rsidR="001327BC" w:rsidRPr="007350DD">
        <w:t xml:space="preserve"> </w:t>
      </w:r>
      <w:r w:rsidRPr="007350DD">
        <w:t>to</w:t>
      </w:r>
      <w:r w:rsidR="001327BC" w:rsidRPr="007350DD">
        <w:t xml:space="preserve"> </w:t>
      </w:r>
      <w:r w:rsidRPr="007350DD">
        <w:t>keep</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environment</w:t>
      </w:r>
      <w:r w:rsidR="001327BC" w:rsidRPr="007350DD">
        <w:t xml:space="preserve"> </w:t>
      </w:r>
      <w:r w:rsidRPr="007350DD">
        <w:t>as</w:t>
      </w:r>
      <w:r w:rsidR="001327BC" w:rsidRPr="007350DD">
        <w:t xml:space="preserve"> </w:t>
      </w:r>
      <w:r w:rsidRPr="007350DD">
        <w:t>stable,</w:t>
      </w:r>
      <w:r w:rsidR="001327BC" w:rsidRPr="007350DD">
        <w:t xml:space="preserve"> </w:t>
      </w:r>
      <w:r w:rsidRPr="007350DD">
        <w:t>secure</w:t>
      </w:r>
      <w:r w:rsidR="001327BC" w:rsidRPr="007350DD">
        <w:t xml:space="preserve"> </w:t>
      </w:r>
      <w:r w:rsidRPr="007350DD">
        <w:t>and</w:t>
      </w:r>
      <w:r w:rsidR="001327BC" w:rsidRPr="007350DD">
        <w:t xml:space="preserve"> </w:t>
      </w:r>
      <w:r w:rsidRPr="007350DD">
        <w:t>nurturing</w:t>
      </w:r>
      <w:r w:rsidR="001327BC" w:rsidRPr="007350DD">
        <w:t xml:space="preserve"> </w:t>
      </w:r>
      <w:r w:rsidRPr="007350DD">
        <w:t>as</w:t>
      </w:r>
      <w:r w:rsidR="001327BC" w:rsidRPr="007350DD">
        <w:t xml:space="preserve"> </w:t>
      </w:r>
      <w:r w:rsidRPr="007350DD">
        <w:t>possible.</w:t>
      </w:r>
      <w:r w:rsidR="001327BC" w:rsidRPr="007350DD">
        <w:t xml:space="preserve"> </w:t>
      </w:r>
      <w:r w:rsidRPr="007350DD">
        <w:t>When</w:t>
      </w:r>
      <w:r w:rsidR="001327BC" w:rsidRPr="007350DD">
        <w:t xml:space="preserve"> </w:t>
      </w:r>
      <w:r w:rsidRPr="007350DD">
        <w:t>separating</w:t>
      </w:r>
      <w:r w:rsidR="001327BC" w:rsidRPr="007350DD">
        <w:t xml:space="preserve"> </w:t>
      </w:r>
      <w:r w:rsidRPr="007350DD">
        <w:t>parties</w:t>
      </w:r>
      <w:r w:rsidR="001327BC" w:rsidRPr="007350DD">
        <w:t xml:space="preserve"> </w:t>
      </w:r>
      <w:r w:rsidRPr="007350DD">
        <w:t>cannot</w:t>
      </w:r>
      <w:r w:rsidR="001327BC" w:rsidRPr="007350DD">
        <w:t xml:space="preserve"> </w:t>
      </w:r>
      <w:r w:rsidRPr="007350DD">
        <w:t>agree</w:t>
      </w:r>
      <w:r w:rsidR="001327BC" w:rsidRPr="007350DD">
        <w:t xml:space="preserve"> </w:t>
      </w:r>
      <w:r w:rsidRPr="007350DD">
        <w:t>on</w:t>
      </w:r>
      <w:r w:rsidR="001327BC" w:rsidRPr="007350DD">
        <w:t xml:space="preserve"> </w:t>
      </w:r>
      <w:r w:rsidRPr="007350DD">
        <w:t>what</w:t>
      </w:r>
      <w:r w:rsidR="001327BC" w:rsidRPr="007350DD">
        <w:t xml:space="preserve"> </w:t>
      </w:r>
      <w:r w:rsidRPr="007350DD">
        <w:t>is</w:t>
      </w:r>
      <w:r w:rsidR="001327BC" w:rsidRPr="007350DD">
        <w:t xml:space="preserve"> </w:t>
      </w:r>
      <w:r w:rsidRPr="007350DD">
        <w:t>best</w:t>
      </w:r>
      <w:r w:rsidR="001327BC" w:rsidRPr="007350DD">
        <w:t xml:space="preserve"> </w:t>
      </w:r>
      <w:r w:rsidRPr="007350DD">
        <w:t>for</w:t>
      </w:r>
      <w:r w:rsidR="001327BC" w:rsidRPr="007350DD">
        <w:t xml:space="preserve"> </w:t>
      </w:r>
      <w:r w:rsidRPr="007350DD">
        <w:t>the</w:t>
      </w:r>
      <w:r w:rsidR="001327BC" w:rsidRPr="007350DD">
        <w:t xml:space="preserve"> </w:t>
      </w:r>
      <w:r w:rsidRPr="007350DD">
        <w:t>children,</w:t>
      </w:r>
      <w:r w:rsidR="001327BC" w:rsidRPr="007350DD">
        <w:t xml:space="preserve"> </w:t>
      </w:r>
      <w:r w:rsidRPr="007350DD">
        <w:t>the</w:t>
      </w:r>
      <w:r w:rsidR="001327BC" w:rsidRPr="007350DD">
        <w:t xml:space="preserve"> </w:t>
      </w:r>
      <w:r w:rsidRPr="007350DD">
        <w:t>law</w:t>
      </w:r>
      <w:r w:rsidR="001327BC" w:rsidRPr="007350DD">
        <w:t xml:space="preserve"> </w:t>
      </w:r>
      <w:r w:rsidRPr="007350DD">
        <w:t>provides</w:t>
      </w:r>
      <w:r w:rsidR="001327BC" w:rsidRPr="007350DD">
        <w:t xml:space="preserve"> </w:t>
      </w:r>
      <w:r w:rsidRPr="007350DD">
        <w:t>for</w:t>
      </w:r>
      <w:r w:rsidR="001327BC" w:rsidRPr="007350DD">
        <w:t xml:space="preserve"> </w:t>
      </w:r>
      <w:r w:rsidRPr="007350DD">
        <w:t>the</w:t>
      </w:r>
      <w:r w:rsidR="001327BC" w:rsidRPr="007350DD">
        <w:t xml:space="preserve"> </w:t>
      </w:r>
      <w:r w:rsidRPr="007350DD">
        <w:t>following</w:t>
      </w:r>
      <w:r w:rsidR="001327BC" w:rsidRPr="007350DD">
        <w:t xml:space="preserve"> </w:t>
      </w:r>
      <w:r w:rsidRPr="007350DD">
        <w:t>options:</w:t>
      </w:r>
      <w:r w:rsidR="001327BC" w:rsidRPr="007350DD">
        <w:t xml:space="preserve"> </w:t>
      </w:r>
      <w:r w:rsidRPr="007350DD">
        <w:t>sole</w:t>
      </w:r>
      <w:r w:rsidR="001327BC" w:rsidRPr="007350DD">
        <w:t xml:space="preserve"> </w:t>
      </w:r>
      <w:r w:rsidRPr="007350DD">
        <w:t>custody</w:t>
      </w:r>
      <w:r w:rsidR="001327BC" w:rsidRPr="007350DD">
        <w:t xml:space="preserve"> </w:t>
      </w:r>
      <w:r w:rsidRPr="007350DD">
        <w:t>to</w:t>
      </w:r>
      <w:r w:rsidR="001327BC" w:rsidRPr="007350DD">
        <w:t xml:space="preserve"> </w:t>
      </w:r>
      <w:r w:rsidRPr="007350DD">
        <w:t>either</w:t>
      </w:r>
      <w:r w:rsidR="001327BC" w:rsidRPr="007350DD">
        <w:t xml:space="preserve"> </w:t>
      </w:r>
      <w:r w:rsidRPr="007350DD">
        <w:t>parent;</w:t>
      </w:r>
      <w:r w:rsidR="001327BC" w:rsidRPr="007350DD">
        <w:t xml:space="preserve"> </w:t>
      </w:r>
      <w:r w:rsidRPr="007350DD">
        <w:t>joint</w:t>
      </w:r>
      <w:r w:rsidR="001327BC" w:rsidRPr="007350DD">
        <w:t xml:space="preserve"> </w:t>
      </w:r>
      <w:r w:rsidRPr="007350DD">
        <w:t>custody</w:t>
      </w:r>
      <w:r w:rsidR="001327BC" w:rsidRPr="007350DD">
        <w:t xml:space="preserve"> </w:t>
      </w:r>
      <w:r w:rsidRPr="007350DD">
        <w:t>with</w:t>
      </w:r>
      <w:r w:rsidR="001327BC" w:rsidRPr="007350DD">
        <w:t xml:space="preserve"> </w:t>
      </w:r>
      <w:r w:rsidRPr="007350DD">
        <w:t>care</w:t>
      </w:r>
      <w:r w:rsidR="001327BC" w:rsidRPr="007350DD">
        <w:t xml:space="preserve"> </w:t>
      </w:r>
      <w:r w:rsidRPr="007350DD">
        <w:t>and</w:t>
      </w:r>
      <w:r w:rsidR="001327BC" w:rsidRPr="007350DD">
        <w:t xml:space="preserve"> </w:t>
      </w:r>
      <w:r w:rsidRPr="007350DD">
        <w:t>control</w:t>
      </w:r>
      <w:r w:rsidR="001327BC" w:rsidRPr="007350DD">
        <w:t xml:space="preserve"> </w:t>
      </w:r>
      <w:r w:rsidRPr="007350DD">
        <w:t>vested</w:t>
      </w:r>
      <w:r w:rsidR="001327BC" w:rsidRPr="007350DD">
        <w:t xml:space="preserve"> </w:t>
      </w:r>
      <w:r w:rsidRPr="007350DD">
        <w:t>in</w:t>
      </w:r>
      <w:r w:rsidR="001327BC" w:rsidRPr="007350DD">
        <w:t xml:space="preserve"> </w:t>
      </w:r>
      <w:r w:rsidRPr="007350DD">
        <w:t>one</w:t>
      </w:r>
      <w:r w:rsidR="001327BC" w:rsidRPr="007350DD">
        <w:t xml:space="preserve"> </w:t>
      </w:r>
      <w:r w:rsidRPr="007350DD">
        <w:t>parent</w:t>
      </w:r>
      <w:r w:rsidR="001327BC" w:rsidRPr="007350DD">
        <w:t xml:space="preserve"> </w:t>
      </w:r>
      <w:r w:rsidRPr="007350DD">
        <w:t>and</w:t>
      </w:r>
      <w:r w:rsidR="001327BC" w:rsidRPr="007350DD">
        <w:t xml:space="preserve"> </w:t>
      </w:r>
      <w:r w:rsidRPr="007350DD">
        <w:t>custody</w:t>
      </w:r>
      <w:r w:rsidR="001327BC" w:rsidRPr="007350DD">
        <w:t xml:space="preserve"> </w:t>
      </w:r>
      <w:r w:rsidRPr="007350DD">
        <w:t>to</w:t>
      </w:r>
      <w:r w:rsidR="001327BC" w:rsidRPr="007350DD">
        <w:t xml:space="preserve"> </w:t>
      </w:r>
      <w:r w:rsidRPr="007350DD">
        <w:t>someone</w:t>
      </w:r>
      <w:r w:rsidR="001327BC" w:rsidRPr="007350DD">
        <w:t xml:space="preserve"> </w:t>
      </w:r>
      <w:r w:rsidRPr="007350DD">
        <w:t>other</w:t>
      </w:r>
      <w:r w:rsidR="001327BC" w:rsidRPr="007350DD">
        <w:t xml:space="preserve"> </w:t>
      </w:r>
      <w:r w:rsidRPr="007350DD">
        <w:t>than</w:t>
      </w:r>
      <w:r w:rsidR="001327BC" w:rsidRPr="007350DD">
        <w:t xml:space="preserve"> </w:t>
      </w:r>
      <w:r w:rsidRPr="007350DD">
        <w:t>the</w:t>
      </w:r>
      <w:r w:rsidR="001327BC" w:rsidRPr="007350DD">
        <w:t xml:space="preserve"> </w:t>
      </w:r>
      <w:r w:rsidRPr="007350DD">
        <w:t>parent</w:t>
      </w:r>
      <w:r w:rsidR="001327BC" w:rsidRPr="007350DD">
        <w:t xml:space="preserve"> </w:t>
      </w:r>
      <w:r w:rsidRPr="007350DD">
        <w:t>(See</w:t>
      </w:r>
      <w:r w:rsidR="001327BC" w:rsidRPr="007350DD">
        <w:t xml:space="preserve"> </w:t>
      </w:r>
      <w:r w:rsidR="00DF15EE" w:rsidRPr="007350DD">
        <w:t>p</w:t>
      </w:r>
      <w:r w:rsidRPr="007350DD">
        <w:t>aras.</w:t>
      </w:r>
      <w:r w:rsidR="001327BC" w:rsidRPr="007350DD">
        <w:t xml:space="preserve"> </w:t>
      </w:r>
      <w:r w:rsidRPr="007350DD">
        <w:t>122</w:t>
      </w:r>
      <w:r w:rsidR="002C13DD" w:rsidRPr="007350DD">
        <w:t>–</w:t>
      </w:r>
      <w:r w:rsidRPr="007350DD">
        <w:t>127).</w:t>
      </w:r>
      <w:r w:rsidR="001327BC" w:rsidRPr="007350DD">
        <w:t xml:space="preserve"> </w:t>
      </w:r>
    </w:p>
    <w:p w:rsidR="006564B6" w:rsidRPr="007350DD" w:rsidRDefault="006564B6" w:rsidP="009E22FF">
      <w:pPr>
        <w:pStyle w:val="SingleTxtG"/>
      </w:pPr>
      <w:r w:rsidRPr="007350DD">
        <w:t>58.</w:t>
      </w:r>
      <w:r w:rsidRPr="007350DD">
        <w:tab/>
        <w:t>At</w:t>
      </w:r>
      <w:r w:rsidR="001327BC" w:rsidRPr="007350DD">
        <w:t xml:space="preserve"> </w:t>
      </w:r>
      <w:r w:rsidRPr="007350DD">
        <w:t>all</w:t>
      </w:r>
      <w:r w:rsidR="001327BC" w:rsidRPr="007350DD">
        <w:t xml:space="preserve"> </w:t>
      </w:r>
      <w:r w:rsidRPr="007350DD">
        <w:t>times</w:t>
      </w:r>
      <w:r w:rsidR="001327BC" w:rsidRPr="007350DD">
        <w:t xml:space="preserve"> </w:t>
      </w:r>
      <w:r w:rsidRPr="007350DD">
        <w:t>counselling</w:t>
      </w:r>
      <w:r w:rsidR="001327BC" w:rsidRPr="007350DD">
        <w:t xml:space="preserve"> </w:t>
      </w:r>
      <w:r w:rsidRPr="007350DD">
        <w:t>and</w:t>
      </w:r>
      <w:r w:rsidR="001327BC" w:rsidRPr="007350DD">
        <w:t xml:space="preserve"> </w:t>
      </w:r>
      <w:r w:rsidRPr="007350DD">
        <w:t>other</w:t>
      </w:r>
      <w:r w:rsidR="001327BC" w:rsidRPr="007350DD">
        <w:t xml:space="preserve"> </w:t>
      </w:r>
      <w:r w:rsidRPr="007350DD">
        <w:t>assistance</w:t>
      </w:r>
      <w:r w:rsidR="001327BC" w:rsidRPr="007350DD">
        <w:t xml:space="preserve"> </w:t>
      </w:r>
      <w:r w:rsidRPr="007350DD">
        <w:t>is</w:t>
      </w:r>
      <w:r w:rsidR="001327BC" w:rsidRPr="007350DD">
        <w:t xml:space="preserve"> </w:t>
      </w:r>
      <w:r w:rsidRPr="007350DD">
        <w:t>made</w:t>
      </w:r>
      <w:r w:rsidR="001327BC" w:rsidRPr="007350DD">
        <w:t xml:space="preserve"> </w:t>
      </w:r>
      <w:r w:rsidRPr="007350DD">
        <w:t>available</w:t>
      </w:r>
      <w:r w:rsidR="001327BC" w:rsidRPr="007350DD">
        <w:t xml:space="preserve"> </w:t>
      </w:r>
      <w:r w:rsidRPr="007350DD">
        <w:t>to</w:t>
      </w:r>
      <w:r w:rsidR="001327BC" w:rsidRPr="007350DD">
        <w:t xml:space="preserve"> </w:t>
      </w:r>
      <w:r w:rsidRPr="007350DD">
        <w:t>parents.</w:t>
      </w:r>
      <w:r w:rsidR="001327BC" w:rsidRPr="007350DD">
        <w:t xml:space="preserve"> </w:t>
      </w:r>
      <w:r w:rsidRPr="007350DD">
        <w:t>In</w:t>
      </w:r>
      <w:r w:rsidR="001327BC" w:rsidRPr="007350DD">
        <w:t xml:space="preserve"> </w:t>
      </w:r>
      <w:r w:rsidRPr="007350DD">
        <w:t>circumstances</w:t>
      </w:r>
      <w:r w:rsidR="001327BC" w:rsidRPr="007350DD">
        <w:t xml:space="preserve"> </w:t>
      </w:r>
      <w:r w:rsidRPr="007350DD">
        <w:t>where</w:t>
      </w:r>
      <w:r w:rsidR="001327BC" w:rsidRPr="007350DD">
        <w:t xml:space="preserve"> </w:t>
      </w:r>
      <w:r w:rsidRPr="007350DD">
        <w:t>assistance</w:t>
      </w:r>
      <w:r w:rsidR="001327BC" w:rsidRPr="007350DD">
        <w:t xml:space="preserve"> </w:t>
      </w:r>
      <w:r w:rsidRPr="007350DD">
        <w:t>does</w:t>
      </w:r>
      <w:r w:rsidR="001327BC" w:rsidRPr="007350DD">
        <w:t xml:space="preserve"> </w:t>
      </w:r>
      <w:r w:rsidRPr="007350DD">
        <w:t>not</w:t>
      </w:r>
      <w:r w:rsidR="001327BC" w:rsidRPr="007350DD">
        <w:t xml:space="preserve"> </w:t>
      </w:r>
      <w:r w:rsidRPr="007350DD">
        <w:t>help</w:t>
      </w:r>
      <w:r w:rsidR="001327BC" w:rsidRPr="007350DD">
        <w:t xml:space="preserve"> </w:t>
      </w:r>
      <w:r w:rsidRPr="007350DD">
        <w:t>families</w:t>
      </w:r>
      <w:r w:rsidR="001327BC" w:rsidRPr="007350DD">
        <w:t xml:space="preserve"> </w:t>
      </w:r>
      <w:r w:rsidRPr="007350DD">
        <w:t>to</w:t>
      </w:r>
      <w:r w:rsidR="001327BC" w:rsidRPr="007350DD">
        <w:t xml:space="preserve"> </w:t>
      </w:r>
      <w:r w:rsidRPr="007350DD">
        <w:t>fulfil</w:t>
      </w:r>
      <w:r w:rsidR="001327BC" w:rsidRPr="007350DD">
        <w:t xml:space="preserve"> </w:t>
      </w:r>
      <w:r w:rsidRPr="007350DD">
        <w:t>their</w:t>
      </w:r>
      <w:r w:rsidR="001327BC" w:rsidRPr="007350DD">
        <w:t xml:space="preserve"> </w:t>
      </w:r>
      <w:r w:rsidRPr="007350DD">
        <w:t>responsibilities</w:t>
      </w:r>
      <w:r w:rsidR="001327BC" w:rsidRPr="007350DD">
        <w:t xml:space="preserve"> </w:t>
      </w:r>
      <w:r w:rsidRPr="007350DD">
        <w:t>and</w:t>
      </w:r>
      <w:r w:rsidR="001327BC" w:rsidRPr="007350DD">
        <w:t xml:space="preserve"> </w:t>
      </w:r>
      <w:r w:rsidRPr="007350DD">
        <w:t>keep</w:t>
      </w:r>
      <w:r w:rsidR="001327BC" w:rsidRPr="007350DD">
        <w:t xml:space="preserve"> </w:t>
      </w:r>
      <w:r w:rsidRPr="007350DD">
        <w:t>their</w:t>
      </w:r>
      <w:r w:rsidR="001327BC" w:rsidRPr="007350DD">
        <w:t xml:space="preserve"> </w:t>
      </w:r>
      <w:r w:rsidRPr="007350DD">
        <w:t>children</w:t>
      </w:r>
      <w:r w:rsidR="001327BC" w:rsidRPr="007350DD">
        <w:t xml:space="preserve"> </w:t>
      </w:r>
      <w:r w:rsidRPr="007350DD">
        <w:t>at</w:t>
      </w:r>
      <w:r w:rsidR="001327BC" w:rsidRPr="007350DD">
        <w:t xml:space="preserve"> </w:t>
      </w:r>
      <w:r w:rsidRPr="007350DD">
        <w:t>home</w:t>
      </w:r>
      <w:r w:rsidR="001327BC" w:rsidRPr="007350DD">
        <w:t xml:space="preserve"> </w:t>
      </w:r>
      <w:r w:rsidRPr="007350DD">
        <w:t>without</w:t>
      </w:r>
      <w:r w:rsidR="001327BC" w:rsidRPr="007350DD">
        <w:t xml:space="preserve"> </w:t>
      </w:r>
      <w:r w:rsidRPr="007350DD">
        <w:t>risk</w:t>
      </w:r>
      <w:r w:rsidR="001327BC" w:rsidRPr="007350DD">
        <w:t xml:space="preserve"> </w:t>
      </w:r>
      <w:r w:rsidRPr="007350DD">
        <w:t>to</w:t>
      </w:r>
      <w:r w:rsidR="001327BC" w:rsidRPr="007350DD">
        <w:t xml:space="preserve"> </w:t>
      </w:r>
      <w:r w:rsidRPr="007350DD">
        <w:t>the</w:t>
      </w:r>
      <w:r w:rsidR="001327BC" w:rsidRPr="007350DD">
        <w:t xml:space="preserve"> </w:t>
      </w:r>
      <w:r w:rsidRPr="007350DD">
        <w:t>children</w:t>
      </w:r>
      <w:r w:rsidR="00EA19E5" w:rsidRPr="007350DD">
        <w:t>’</w:t>
      </w:r>
      <w:r w:rsidRPr="007350DD">
        <w:t>s</w:t>
      </w:r>
      <w:r w:rsidR="001327BC" w:rsidRPr="007350DD">
        <w:t xml:space="preserve"> </w:t>
      </w:r>
      <w:r w:rsidRPr="007350DD">
        <w:t>development,</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is</w:t>
      </w:r>
      <w:r w:rsidR="001327BC" w:rsidRPr="007350DD">
        <w:t xml:space="preserve"> </w:t>
      </w:r>
      <w:r w:rsidRPr="007350DD">
        <w:t>authorized</w:t>
      </w:r>
      <w:r w:rsidR="001327BC" w:rsidRPr="007350DD">
        <w:t xml:space="preserve"> </w:t>
      </w:r>
      <w:r w:rsidRPr="007350DD">
        <w:t>to</w:t>
      </w:r>
      <w:r w:rsidR="001327BC" w:rsidRPr="007350DD">
        <w:t xml:space="preserve"> </w:t>
      </w:r>
      <w:r w:rsidRPr="007350DD">
        <w:t>apply</w:t>
      </w:r>
      <w:r w:rsidR="001327BC" w:rsidRPr="007350DD">
        <w:t xml:space="preserve"> </w:t>
      </w:r>
      <w:r w:rsidRPr="007350DD">
        <w:t>to</w:t>
      </w:r>
      <w:r w:rsidR="001327BC" w:rsidRPr="007350DD">
        <w:t xml:space="preserve"> </w:t>
      </w:r>
      <w:r w:rsidRPr="007350DD">
        <w:t>the</w:t>
      </w:r>
      <w:r w:rsidR="001327BC" w:rsidRPr="007350DD">
        <w:t xml:space="preserve"> </w:t>
      </w:r>
      <w:r w:rsidRPr="007350DD">
        <w:t>courts</w:t>
      </w:r>
      <w:r w:rsidR="001327BC" w:rsidRPr="007350DD">
        <w:t xml:space="preserve"> </w:t>
      </w:r>
      <w:r w:rsidRPr="007350DD">
        <w:t>to</w:t>
      </w:r>
      <w:r w:rsidR="001327BC" w:rsidRPr="007350DD">
        <w:t xml:space="preserve"> </w:t>
      </w:r>
      <w:r w:rsidRPr="007350DD">
        <w:t>have</w:t>
      </w:r>
      <w:r w:rsidR="001327BC" w:rsidRPr="007350DD">
        <w:t xml:space="preserve"> </w:t>
      </w:r>
      <w:r w:rsidRPr="007350DD">
        <w:t>the</w:t>
      </w:r>
      <w:r w:rsidR="001327BC" w:rsidRPr="007350DD">
        <w:t xml:space="preserve"> </w:t>
      </w:r>
      <w:r w:rsidRPr="007350DD">
        <w:t>parental</w:t>
      </w:r>
      <w:r w:rsidR="001327BC" w:rsidRPr="007350DD">
        <w:t xml:space="preserve"> </w:t>
      </w:r>
      <w:r w:rsidRPr="007350DD">
        <w:t>rights</w:t>
      </w:r>
      <w:r w:rsidR="001327BC" w:rsidRPr="007350DD">
        <w:t xml:space="preserve"> </w:t>
      </w:r>
      <w:r w:rsidRPr="007350DD">
        <w:t>and</w:t>
      </w:r>
      <w:r w:rsidR="001327BC" w:rsidRPr="007350DD">
        <w:t xml:space="preserve"> </w:t>
      </w:r>
      <w:r w:rsidRPr="007350DD">
        <w:t>duties</w:t>
      </w:r>
      <w:r w:rsidR="001327BC" w:rsidRPr="007350DD">
        <w:t xml:space="preserve"> </w:t>
      </w:r>
      <w:r w:rsidRPr="007350DD">
        <w:t>in</w:t>
      </w:r>
      <w:r w:rsidR="001327BC" w:rsidRPr="007350DD">
        <w:t xml:space="preserve"> </w:t>
      </w:r>
      <w:r w:rsidRPr="007350DD">
        <w:t>relation</w:t>
      </w:r>
      <w:r w:rsidR="001327BC" w:rsidRPr="007350DD">
        <w:t xml:space="preserve"> </w:t>
      </w:r>
      <w:r w:rsidRPr="007350DD">
        <w:t>to</w:t>
      </w:r>
      <w:r w:rsidR="001327BC" w:rsidRPr="007350DD">
        <w:t xml:space="preserve"> </w:t>
      </w:r>
      <w:r w:rsidRPr="007350DD">
        <w:t>the</w:t>
      </w:r>
      <w:r w:rsidR="001327BC" w:rsidRPr="007350DD">
        <w:t xml:space="preserve"> </w:t>
      </w:r>
      <w:r w:rsidRPr="007350DD">
        <w:t>child</w:t>
      </w:r>
      <w:r w:rsidR="001327BC" w:rsidRPr="007350DD">
        <w:t xml:space="preserve"> </w:t>
      </w:r>
      <w:r w:rsidRPr="007350DD">
        <w:t>vested</w:t>
      </w:r>
      <w:r w:rsidR="001327BC" w:rsidRPr="007350DD">
        <w:t xml:space="preserve"> </w:t>
      </w:r>
      <w:r w:rsidRPr="007350DD">
        <w:t>in</w:t>
      </w:r>
      <w:r w:rsidR="001327BC" w:rsidRPr="007350DD">
        <w:t xml:space="preserve"> </w:t>
      </w:r>
      <w:r w:rsidRPr="007350DD">
        <w:t>the</w:t>
      </w:r>
      <w:r w:rsidR="001327BC" w:rsidRPr="007350DD">
        <w:t xml:space="preserve"> </w:t>
      </w:r>
      <w:r w:rsidRPr="007350DD">
        <w:t>Board</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Act,</w:t>
      </w:r>
      <w:r w:rsidR="001327BC" w:rsidRPr="007350DD">
        <w:t xml:space="preserve"> </w:t>
      </w:r>
      <w:r w:rsidRPr="007350DD">
        <w:t>chap.</w:t>
      </w:r>
      <w:r w:rsidR="001327BC" w:rsidRPr="007350DD">
        <w:t xml:space="preserve"> </w:t>
      </w:r>
      <w:r w:rsidRPr="007350DD">
        <w:t>381,</w:t>
      </w:r>
      <w:r w:rsidR="001327BC" w:rsidRPr="007350DD">
        <w:t xml:space="preserve"> </w:t>
      </w:r>
      <w:r w:rsidRPr="007350DD">
        <w:t>sect,</w:t>
      </w:r>
      <w:r w:rsidR="001327BC" w:rsidRPr="007350DD">
        <w:t xml:space="preserve"> </w:t>
      </w:r>
      <w:r w:rsidRPr="007350DD">
        <w:t>5</w:t>
      </w:r>
      <w:r w:rsidR="001327BC" w:rsidRPr="007350DD">
        <w:t xml:space="preserve"> </w:t>
      </w:r>
      <w:r w:rsidRPr="007350DD">
        <w:t>(4)).</w:t>
      </w:r>
      <w:r w:rsidR="001327BC" w:rsidRPr="007350DD">
        <w:t xml:space="preserve"> </w:t>
      </w:r>
      <w:r w:rsidRPr="007350DD">
        <w:t>Such</w:t>
      </w:r>
      <w:r w:rsidR="001327BC" w:rsidRPr="007350DD">
        <w:t xml:space="preserve"> </w:t>
      </w:r>
      <w:r w:rsidRPr="007350DD">
        <w:t>applications</w:t>
      </w:r>
      <w:r w:rsidR="001327BC" w:rsidRPr="007350DD">
        <w:t xml:space="preserve"> </w:t>
      </w:r>
      <w:r w:rsidRPr="007350DD">
        <w:t>may</w:t>
      </w:r>
      <w:r w:rsidR="001327BC" w:rsidRPr="007350DD">
        <w:t xml:space="preserve"> </w:t>
      </w:r>
      <w:r w:rsidRPr="007350DD">
        <w:t>be</w:t>
      </w:r>
      <w:r w:rsidR="001327BC" w:rsidRPr="007350DD">
        <w:t xml:space="preserve"> </w:t>
      </w:r>
      <w:r w:rsidRPr="007350DD">
        <w:t>made</w:t>
      </w:r>
      <w:r w:rsidR="001327BC" w:rsidRPr="007350DD">
        <w:t xml:space="preserve"> </w:t>
      </w:r>
      <w:r w:rsidRPr="007350DD">
        <w:t>in</w:t>
      </w:r>
      <w:r w:rsidR="001327BC" w:rsidRPr="007350DD">
        <w:t xml:space="preserve"> </w:t>
      </w:r>
      <w:r w:rsidRPr="007350DD">
        <w:t>situations</w:t>
      </w:r>
      <w:r w:rsidR="001327BC" w:rsidRPr="007350DD">
        <w:t xml:space="preserve"> </w:t>
      </w:r>
      <w:r w:rsidRPr="007350DD">
        <w:t>as</w:t>
      </w:r>
      <w:r w:rsidR="001327BC" w:rsidRPr="007350DD">
        <w:t xml:space="preserve"> </w:t>
      </w:r>
      <w:r w:rsidRPr="007350DD">
        <w:t>the</w:t>
      </w:r>
      <w:r w:rsidR="001327BC" w:rsidRPr="007350DD">
        <w:t xml:space="preserve"> </w:t>
      </w:r>
      <w:r w:rsidRPr="007350DD">
        <w:t>death</w:t>
      </w:r>
      <w:r w:rsidR="001327BC" w:rsidRPr="007350DD">
        <w:t xml:space="preserve"> </w:t>
      </w:r>
      <w:r w:rsidRPr="007350DD">
        <w:t>of</w:t>
      </w:r>
      <w:r w:rsidR="001327BC" w:rsidRPr="007350DD">
        <w:t xml:space="preserve"> </w:t>
      </w:r>
      <w:r w:rsidRPr="007350DD">
        <w:t>the</w:t>
      </w:r>
      <w:r w:rsidR="001327BC" w:rsidRPr="007350DD">
        <w:t xml:space="preserve"> </w:t>
      </w:r>
      <w:r w:rsidRPr="007350DD">
        <w:t>parents,</w:t>
      </w:r>
      <w:r w:rsidR="001327BC" w:rsidRPr="007350DD">
        <w:t xml:space="preserve"> </w:t>
      </w:r>
      <w:r w:rsidRPr="007350DD">
        <w:t>the</w:t>
      </w:r>
      <w:r w:rsidR="001327BC" w:rsidRPr="007350DD">
        <w:t xml:space="preserve"> </w:t>
      </w:r>
      <w:r w:rsidRPr="007350DD">
        <w:t>abandonment</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and</w:t>
      </w:r>
      <w:r w:rsidR="001327BC" w:rsidRPr="007350DD">
        <w:t xml:space="preserve"> </w:t>
      </w:r>
      <w:r w:rsidRPr="007350DD">
        <w:t>the</w:t>
      </w:r>
      <w:r w:rsidR="001327BC" w:rsidRPr="007350DD">
        <w:t xml:space="preserve"> </w:t>
      </w:r>
      <w:r w:rsidRPr="007350DD">
        <w:t>disability</w:t>
      </w:r>
      <w:r w:rsidR="001327BC" w:rsidRPr="007350DD">
        <w:t xml:space="preserve"> </w:t>
      </w:r>
      <w:r w:rsidRPr="007350DD">
        <w:t>or</w:t>
      </w:r>
      <w:r w:rsidR="001327BC" w:rsidRPr="007350DD">
        <w:t xml:space="preserve"> </w:t>
      </w:r>
      <w:r w:rsidRPr="007350DD">
        <w:t>unfitness</w:t>
      </w:r>
      <w:r w:rsidR="001327BC" w:rsidRPr="007350DD">
        <w:t xml:space="preserve"> </w:t>
      </w:r>
      <w:r w:rsidRPr="007350DD">
        <w:t>of</w:t>
      </w:r>
      <w:r w:rsidR="001327BC" w:rsidRPr="007350DD">
        <w:t xml:space="preserve"> </w:t>
      </w:r>
      <w:r w:rsidRPr="007350DD">
        <w:t>the</w:t>
      </w:r>
      <w:r w:rsidR="001327BC" w:rsidRPr="007350DD">
        <w:t xml:space="preserve"> </w:t>
      </w:r>
      <w:r w:rsidRPr="007350DD">
        <w:t>parents.</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has</w:t>
      </w:r>
      <w:r w:rsidR="001327BC" w:rsidRPr="007350DD">
        <w:t xml:space="preserve"> </w:t>
      </w:r>
      <w:r w:rsidRPr="007350DD">
        <w:t>expressed</w:t>
      </w:r>
      <w:r w:rsidR="001327BC" w:rsidRPr="007350DD">
        <w:t xml:space="preserve"> </w:t>
      </w:r>
      <w:r w:rsidRPr="007350DD">
        <w:t>the</w:t>
      </w:r>
      <w:r w:rsidR="001327BC" w:rsidRPr="007350DD">
        <w:t xml:space="preserve"> </w:t>
      </w:r>
      <w:r w:rsidRPr="007350DD">
        <w:t>following</w:t>
      </w:r>
      <w:r w:rsidR="001327BC" w:rsidRPr="007350DD">
        <w:t xml:space="preserve"> </w:t>
      </w:r>
      <w:r w:rsidRPr="007350DD">
        <w:t>concerns</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custody</w:t>
      </w:r>
      <w:r w:rsidR="001327BC" w:rsidRPr="007350DD">
        <w:t xml:space="preserve"> </w:t>
      </w:r>
      <w:r w:rsidRPr="007350DD">
        <w:t>and</w:t>
      </w:r>
      <w:r w:rsidR="001327BC" w:rsidRPr="007350DD">
        <w:t xml:space="preserve"> </w:t>
      </w:r>
      <w:r w:rsidRPr="007350DD">
        <w:t>access</w:t>
      </w:r>
      <w:r w:rsidR="001327BC" w:rsidRPr="007350DD">
        <w:t xml:space="preserve"> </w:t>
      </w:r>
      <w:r w:rsidRPr="007350DD">
        <w:t>cases:</w:t>
      </w:r>
    </w:p>
    <w:p w:rsidR="006564B6" w:rsidRPr="007350DD" w:rsidRDefault="00DF15EE" w:rsidP="009E22FF">
      <w:pPr>
        <w:pStyle w:val="SingleTxtG"/>
      </w:pPr>
      <w:r w:rsidRPr="007350DD">
        <w:tab/>
        <w:t>(a)</w:t>
      </w:r>
      <w:r w:rsidR="006564B6" w:rsidRPr="007350DD">
        <w:tab/>
        <w:t>The</w:t>
      </w:r>
      <w:r w:rsidR="001327BC" w:rsidRPr="007350DD">
        <w:t xml:space="preserve"> </w:t>
      </w:r>
      <w:r w:rsidR="006564B6" w:rsidRPr="007350DD">
        <w:t>failure</w:t>
      </w:r>
      <w:r w:rsidR="001327BC" w:rsidRPr="007350DD">
        <w:t xml:space="preserve"> </w:t>
      </w:r>
      <w:r w:rsidR="006564B6" w:rsidRPr="007350DD">
        <w:t>of</w:t>
      </w:r>
      <w:r w:rsidR="001327BC" w:rsidRPr="007350DD">
        <w:t xml:space="preserve"> </w:t>
      </w:r>
      <w:r w:rsidR="006564B6" w:rsidRPr="007350DD">
        <w:t>parents</w:t>
      </w:r>
      <w:r w:rsidR="001327BC" w:rsidRPr="007350DD">
        <w:t xml:space="preserve"> </w:t>
      </w:r>
      <w:r w:rsidR="006564B6" w:rsidRPr="007350DD">
        <w:t>to</w:t>
      </w:r>
      <w:r w:rsidR="001327BC" w:rsidRPr="007350DD">
        <w:t xml:space="preserve"> </w:t>
      </w:r>
      <w:r w:rsidR="006564B6" w:rsidRPr="007350DD">
        <w:t>abide</w:t>
      </w:r>
      <w:r w:rsidR="001327BC" w:rsidRPr="007350DD">
        <w:t xml:space="preserve"> </w:t>
      </w:r>
      <w:r w:rsidR="006564B6" w:rsidRPr="007350DD">
        <w:t>by</w:t>
      </w:r>
      <w:r w:rsidR="001327BC" w:rsidRPr="007350DD">
        <w:t xml:space="preserve"> </w:t>
      </w:r>
      <w:r w:rsidR="006564B6" w:rsidRPr="007350DD">
        <w:t>the</w:t>
      </w:r>
      <w:r w:rsidR="001327BC" w:rsidRPr="007350DD">
        <w:t xml:space="preserve"> </w:t>
      </w:r>
      <w:r w:rsidR="006564B6" w:rsidRPr="007350DD">
        <w:t>ruling</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Court;</w:t>
      </w:r>
    </w:p>
    <w:p w:rsidR="006564B6" w:rsidRPr="007350DD" w:rsidRDefault="00DF15EE" w:rsidP="009E22FF">
      <w:pPr>
        <w:pStyle w:val="SingleTxtG"/>
      </w:pPr>
      <w:r w:rsidRPr="007350DD">
        <w:tab/>
        <w:t>(b)</w:t>
      </w:r>
      <w:r w:rsidR="006564B6" w:rsidRPr="007350DD">
        <w:tab/>
        <w:t>The</w:t>
      </w:r>
      <w:r w:rsidR="001327BC" w:rsidRPr="007350DD">
        <w:t xml:space="preserve"> </w:t>
      </w:r>
      <w:r w:rsidR="006564B6" w:rsidRPr="007350DD">
        <w:t>reluctance</w:t>
      </w:r>
      <w:r w:rsidR="001327BC" w:rsidRPr="007350DD">
        <w:t xml:space="preserve"> </w:t>
      </w:r>
      <w:r w:rsidR="006564B6" w:rsidRPr="007350DD">
        <w:t>of</w:t>
      </w:r>
      <w:r w:rsidR="001327BC" w:rsidRPr="007350DD">
        <w:t xml:space="preserve"> </w:t>
      </w:r>
      <w:r w:rsidR="006564B6" w:rsidRPr="007350DD">
        <w:t>parents</w:t>
      </w:r>
      <w:r w:rsidR="001327BC" w:rsidRPr="007350DD">
        <w:t xml:space="preserve"> </w:t>
      </w:r>
      <w:r w:rsidR="006564B6" w:rsidRPr="007350DD">
        <w:t>to</w:t>
      </w:r>
      <w:r w:rsidR="001327BC" w:rsidRPr="007350DD">
        <w:t xml:space="preserve"> </w:t>
      </w:r>
      <w:r w:rsidR="006564B6" w:rsidRPr="007350DD">
        <w:t>go</w:t>
      </w:r>
      <w:r w:rsidR="001327BC" w:rsidRPr="007350DD">
        <w:t xml:space="preserve"> </w:t>
      </w:r>
      <w:r w:rsidR="006564B6" w:rsidRPr="007350DD">
        <w:t>back</w:t>
      </w:r>
      <w:r w:rsidR="001327BC" w:rsidRPr="007350DD">
        <w:t xml:space="preserve"> </w:t>
      </w:r>
      <w:r w:rsidR="006564B6" w:rsidRPr="007350DD">
        <w:t>to</w:t>
      </w:r>
      <w:r w:rsidR="001327BC" w:rsidRPr="007350DD">
        <w:t xml:space="preserve"> </w:t>
      </w:r>
      <w:r w:rsidR="006564B6" w:rsidRPr="007350DD">
        <w:t>court</w:t>
      </w:r>
      <w:r w:rsidR="001327BC" w:rsidRPr="007350DD">
        <w:t xml:space="preserve"> </w:t>
      </w:r>
      <w:r w:rsidR="006564B6" w:rsidRPr="007350DD">
        <w:t>to</w:t>
      </w:r>
      <w:r w:rsidR="001327BC" w:rsidRPr="007350DD">
        <w:t xml:space="preserve"> </w:t>
      </w:r>
      <w:r w:rsidR="006564B6" w:rsidRPr="007350DD">
        <w:t>have</w:t>
      </w:r>
      <w:r w:rsidR="001327BC" w:rsidRPr="007350DD">
        <w:t xml:space="preserve"> </w:t>
      </w:r>
      <w:r w:rsidR="006564B6" w:rsidRPr="007350DD">
        <w:t>breaches</w:t>
      </w:r>
      <w:r w:rsidR="001327BC" w:rsidRPr="007350DD">
        <w:t xml:space="preserve"> </w:t>
      </w:r>
      <w:r w:rsidR="006564B6" w:rsidRPr="007350DD">
        <w:t>of</w:t>
      </w:r>
      <w:r w:rsidR="001327BC" w:rsidRPr="007350DD">
        <w:t xml:space="preserve"> </w:t>
      </w:r>
      <w:r w:rsidR="006564B6" w:rsidRPr="007350DD">
        <w:t>rulings</w:t>
      </w:r>
      <w:r w:rsidR="001327BC" w:rsidRPr="007350DD">
        <w:t xml:space="preserve"> </w:t>
      </w:r>
      <w:r w:rsidR="006564B6" w:rsidRPr="007350DD">
        <w:t>redressed;</w:t>
      </w:r>
    </w:p>
    <w:p w:rsidR="006564B6" w:rsidRPr="007350DD" w:rsidRDefault="00DF15EE" w:rsidP="009E22FF">
      <w:pPr>
        <w:pStyle w:val="SingleTxtG"/>
      </w:pPr>
      <w:r w:rsidRPr="007350DD">
        <w:tab/>
        <w:t>(c)</w:t>
      </w:r>
      <w:r w:rsidR="006564B6" w:rsidRPr="007350DD">
        <w:tab/>
        <w:t>Police</w:t>
      </w:r>
      <w:r w:rsidR="001327BC" w:rsidRPr="007350DD">
        <w:t xml:space="preserve"> </w:t>
      </w:r>
      <w:r w:rsidR="006564B6" w:rsidRPr="007350DD">
        <w:t>reluctance</w:t>
      </w:r>
      <w:r w:rsidR="001327BC" w:rsidRPr="007350DD">
        <w:t xml:space="preserve"> </w:t>
      </w:r>
      <w:r w:rsidR="006564B6" w:rsidRPr="007350DD">
        <w:t>to</w:t>
      </w:r>
      <w:r w:rsidR="001327BC" w:rsidRPr="007350DD">
        <w:t xml:space="preserve"> </w:t>
      </w:r>
      <w:r w:rsidR="006564B6" w:rsidRPr="007350DD">
        <w:t>intervene</w:t>
      </w:r>
      <w:r w:rsidR="001327BC" w:rsidRPr="007350DD">
        <w:t xml:space="preserve"> </w:t>
      </w:r>
      <w:r w:rsidR="006564B6" w:rsidRPr="007350DD">
        <w:t>in</w:t>
      </w:r>
      <w:r w:rsidR="001327BC" w:rsidRPr="007350DD">
        <w:t xml:space="preserve"> </w:t>
      </w:r>
      <w:r w:rsidR="006564B6" w:rsidRPr="007350DD">
        <w:t>situations</w:t>
      </w:r>
      <w:r w:rsidR="001327BC" w:rsidRPr="007350DD">
        <w:t xml:space="preserve"> </w:t>
      </w:r>
      <w:r w:rsidR="006564B6" w:rsidRPr="007350DD">
        <w:t>where</w:t>
      </w:r>
      <w:r w:rsidR="001327BC" w:rsidRPr="007350DD">
        <w:t xml:space="preserve"> </w:t>
      </w:r>
      <w:r w:rsidR="006564B6" w:rsidRPr="007350DD">
        <w:t>rulings</w:t>
      </w:r>
      <w:r w:rsidR="001327BC" w:rsidRPr="007350DD">
        <w:t xml:space="preserve"> </w:t>
      </w:r>
      <w:r w:rsidR="006564B6" w:rsidRPr="007350DD">
        <w:t>were</w:t>
      </w:r>
      <w:r w:rsidR="001327BC" w:rsidRPr="007350DD">
        <w:t xml:space="preserve"> </w:t>
      </w:r>
      <w:r w:rsidR="006564B6" w:rsidRPr="007350DD">
        <w:t>not</w:t>
      </w:r>
      <w:r w:rsidR="001327BC" w:rsidRPr="007350DD">
        <w:t xml:space="preserve"> </w:t>
      </w:r>
      <w:r w:rsidR="006564B6" w:rsidRPr="007350DD">
        <w:t>adhered</w:t>
      </w:r>
      <w:r w:rsidR="001327BC" w:rsidRPr="007350DD">
        <w:t xml:space="preserve"> </w:t>
      </w:r>
      <w:r w:rsidR="006564B6" w:rsidRPr="007350DD">
        <w:t>to</w:t>
      </w:r>
      <w:r w:rsidR="001327BC" w:rsidRPr="007350DD">
        <w:t xml:space="preserve"> </w:t>
      </w:r>
      <w:r w:rsidR="006564B6" w:rsidRPr="007350DD">
        <w:t>although</w:t>
      </w:r>
      <w:r w:rsidR="001327BC" w:rsidRPr="007350DD">
        <w:t xml:space="preserve"> </w:t>
      </w:r>
      <w:r w:rsidR="006564B6" w:rsidRPr="007350DD">
        <w:t>rulings</w:t>
      </w:r>
      <w:r w:rsidR="001327BC" w:rsidRPr="007350DD">
        <w:t xml:space="preserve"> </w:t>
      </w:r>
      <w:r w:rsidR="006564B6" w:rsidRPr="007350DD">
        <w:t>were</w:t>
      </w:r>
      <w:r w:rsidR="001327BC" w:rsidRPr="007350DD">
        <w:t xml:space="preserve"> </w:t>
      </w:r>
      <w:r w:rsidR="006564B6" w:rsidRPr="007350DD">
        <w:t>documented</w:t>
      </w:r>
      <w:r w:rsidR="001327BC" w:rsidRPr="007350DD">
        <w:t xml:space="preserve"> </w:t>
      </w:r>
      <w:r w:rsidR="006564B6" w:rsidRPr="007350DD">
        <w:t>and</w:t>
      </w:r>
      <w:r w:rsidR="001327BC" w:rsidRPr="007350DD">
        <w:t xml:space="preserve"> </w:t>
      </w:r>
      <w:r w:rsidR="006564B6" w:rsidRPr="007350DD">
        <w:t>proof</w:t>
      </w:r>
      <w:r w:rsidR="001327BC" w:rsidRPr="007350DD">
        <w:t xml:space="preserve"> </w:t>
      </w:r>
      <w:r w:rsidR="006564B6" w:rsidRPr="007350DD">
        <w:t>provided;</w:t>
      </w:r>
      <w:r w:rsidR="001327BC" w:rsidRPr="007350DD">
        <w:t xml:space="preserve"> </w:t>
      </w:r>
      <w:r w:rsidR="006564B6" w:rsidRPr="007350DD">
        <w:t>and</w:t>
      </w:r>
    </w:p>
    <w:p w:rsidR="006564B6" w:rsidRPr="007350DD" w:rsidRDefault="00DF15EE" w:rsidP="009E22FF">
      <w:pPr>
        <w:pStyle w:val="SingleTxtG"/>
      </w:pPr>
      <w:r w:rsidRPr="007350DD">
        <w:tab/>
        <w:t>(d)</w:t>
      </w:r>
      <w:r w:rsidR="006564B6" w:rsidRPr="007350DD">
        <w:tab/>
        <w:t>The</w:t>
      </w:r>
      <w:r w:rsidR="001327BC" w:rsidRPr="007350DD">
        <w:t xml:space="preserve"> </w:t>
      </w:r>
      <w:r w:rsidR="006564B6" w:rsidRPr="007350DD">
        <w:t>failure</w:t>
      </w:r>
      <w:r w:rsidR="001327BC" w:rsidRPr="007350DD">
        <w:t xml:space="preserve"> </w:t>
      </w:r>
      <w:r w:rsidR="006564B6" w:rsidRPr="007350DD">
        <w:t>of</w:t>
      </w:r>
      <w:r w:rsidR="001327BC" w:rsidRPr="007350DD">
        <w:t xml:space="preserve"> </w:t>
      </w:r>
      <w:r w:rsidR="006564B6" w:rsidRPr="007350DD">
        <w:t>some</w:t>
      </w:r>
      <w:r w:rsidR="001327BC" w:rsidRPr="007350DD">
        <w:t xml:space="preserve"> </w:t>
      </w:r>
      <w:r w:rsidR="006564B6" w:rsidRPr="007350DD">
        <w:t>fathers</w:t>
      </w:r>
      <w:r w:rsidR="001327BC" w:rsidRPr="007350DD">
        <w:t xml:space="preserve"> </w:t>
      </w:r>
      <w:r w:rsidR="006564B6" w:rsidRPr="007350DD">
        <w:t>to</w:t>
      </w:r>
      <w:r w:rsidR="001327BC" w:rsidRPr="007350DD">
        <w:t xml:space="preserve"> </w:t>
      </w:r>
      <w:r w:rsidR="006564B6" w:rsidRPr="007350DD">
        <w:t>obtain</w:t>
      </w:r>
      <w:r w:rsidR="001327BC" w:rsidRPr="007350DD">
        <w:t xml:space="preserve"> </w:t>
      </w:r>
      <w:r w:rsidR="006564B6" w:rsidRPr="007350DD">
        <w:t>custody</w:t>
      </w:r>
      <w:r w:rsidR="001327BC" w:rsidRPr="007350DD">
        <w:t xml:space="preserve"> </w:t>
      </w:r>
      <w:r w:rsidR="006564B6" w:rsidRPr="007350DD">
        <w:t>of</w:t>
      </w:r>
      <w:r w:rsidR="001327BC" w:rsidRPr="007350DD">
        <w:t xml:space="preserve"> </w:t>
      </w:r>
      <w:r w:rsidR="006564B6" w:rsidRPr="007350DD">
        <w:t>their</w:t>
      </w:r>
      <w:r w:rsidR="001327BC" w:rsidRPr="007350DD">
        <w:t xml:space="preserve"> </w:t>
      </w:r>
      <w:r w:rsidR="006564B6" w:rsidRPr="007350DD">
        <w:t>children</w:t>
      </w:r>
      <w:r w:rsidR="001327BC" w:rsidRPr="007350DD">
        <w:t xml:space="preserve"> </w:t>
      </w:r>
      <w:r w:rsidR="006564B6" w:rsidRPr="007350DD">
        <w:t>even</w:t>
      </w:r>
      <w:r w:rsidR="001327BC" w:rsidRPr="007350DD">
        <w:t xml:space="preserve"> </w:t>
      </w:r>
      <w:r w:rsidR="006564B6" w:rsidRPr="007350DD">
        <w:t>though</w:t>
      </w:r>
      <w:r w:rsidR="001327BC" w:rsidRPr="007350DD">
        <w:t xml:space="preserve"> </w:t>
      </w:r>
      <w:r w:rsidR="006564B6" w:rsidRPr="007350DD">
        <w:t>they</w:t>
      </w:r>
      <w:r w:rsidR="001327BC" w:rsidRPr="007350DD">
        <w:t xml:space="preserve"> </w:t>
      </w:r>
      <w:r w:rsidR="006564B6" w:rsidRPr="007350DD">
        <w:t>have</w:t>
      </w:r>
      <w:r w:rsidR="001327BC" w:rsidRPr="007350DD">
        <w:t xml:space="preserve"> </w:t>
      </w:r>
      <w:r w:rsidR="006564B6" w:rsidRPr="007350DD">
        <w:t>been</w:t>
      </w:r>
      <w:r w:rsidR="001327BC" w:rsidRPr="007350DD">
        <w:t xml:space="preserve"> </w:t>
      </w:r>
      <w:r w:rsidR="006564B6" w:rsidRPr="007350DD">
        <w:t>proven</w:t>
      </w:r>
      <w:r w:rsidR="001327BC" w:rsidRPr="007350DD">
        <w:t xml:space="preserve"> </w:t>
      </w:r>
      <w:r w:rsidR="006564B6" w:rsidRPr="007350DD">
        <w:t>to</w:t>
      </w:r>
      <w:r w:rsidR="001327BC" w:rsidRPr="007350DD">
        <w:t xml:space="preserve"> </w:t>
      </w:r>
      <w:r w:rsidR="006564B6" w:rsidRPr="007350DD">
        <w:t>be</w:t>
      </w:r>
      <w:r w:rsidR="001327BC" w:rsidRPr="007350DD">
        <w:t xml:space="preserve"> </w:t>
      </w:r>
      <w:r w:rsidR="006564B6" w:rsidRPr="007350DD">
        <w:t>capable</w:t>
      </w:r>
      <w:r w:rsidR="001327BC" w:rsidRPr="007350DD">
        <w:t xml:space="preserve"> </w:t>
      </w:r>
      <w:r w:rsidR="006564B6" w:rsidRPr="007350DD">
        <w:t>of</w:t>
      </w:r>
      <w:r w:rsidR="001327BC" w:rsidRPr="007350DD">
        <w:t xml:space="preserve"> </w:t>
      </w:r>
      <w:r w:rsidR="006564B6" w:rsidRPr="007350DD">
        <w:t>doing</w:t>
      </w:r>
      <w:r w:rsidR="001327BC" w:rsidRPr="007350DD">
        <w:t xml:space="preserve"> </w:t>
      </w:r>
      <w:r w:rsidR="006564B6" w:rsidRPr="007350DD">
        <w:t>so</w:t>
      </w:r>
      <w:r w:rsidR="001327BC" w:rsidRPr="007350DD">
        <w:t xml:space="preserve"> </w:t>
      </w:r>
      <w:r w:rsidR="006564B6" w:rsidRPr="007350DD">
        <w:t>(i.e.</w:t>
      </w:r>
      <w:r w:rsidR="001327BC" w:rsidRPr="007350DD">
        <w:t xml:space="preserve"> </w:t>
      </w:r>
      <w:r w:rsidR="006564B6" w:rsidRPr="007350DD">
        <w:t>more</w:t>
      </w:r>
      <w:r w:rsidR="001327BC" w:rsidRPr="007350DD">
        <w:t xml:space="preserve"> </w:t>
      </w:r>
      <w:r w:rsidR="006564B6" w:rsidRPr="007350DD">
        <w:t>competent</w:t>
      </w:r>
      <w:r w:rsidR="001327BC" w:rsidRPr="007350DD">
        <w:t xml:space="preserve"> </w:t>
      </w:r>
      <w:r w:rsidR="006564B6" w:rsidRPr="007350DD">
        <w:t>than</w:t>
      </w:r>
      <w:r w:rsidR="001327BC" w:rsidRPr="007350DD">
        <w:t xml:space="preserve"> </w:t>
      </w:r>
      <w:r w:rsidR="006564B6" w:rsidRPr="007350DD">
        <w:t>the</w:t>
      </w:r>
      <w:r w:rsidR="001327BC" w:rsidRPr="007350DD">
        <w:t xml:space="preserve"> </w:t>
      </w:r>
      <w:r w:rsidR="006564B6" w:rsidRPr="007350DD">
        <w:t>mothers).</w:t>
      </w:r>
    </w:p>
    <w:p w:rsidR="006564B6" w:rsidRPr="007350DD" w:rsidRDefault="006564B6" w:rsidP="009E22FF">
      <w:pPr>
        <w:pStyle w:val="SingleTxtG"/>
      </w:pPr>
      <w:r w:rsidRPr="007350DD">
        <w:t>59.</w:t>
      </w:r>
      <w:r w:rsidRPr="007350DD">
        <w:tab/>
        <w:t>Notwithstanding</w:t>
      </w:r>
      <w:r w:rsidR="001327BC" w:rsidRPr="007350DD">
        <w:t xml:space="preserve"> </w:t>
      </w:r>
      <w:r w:rsidRPr="007350DD">
        <w:t>the</w:t>
      </w:r>
      <w:r w:rsidR="001327BC" w:rsidRPr="007350DD">
        <w:t xml:space="preserve"> </w:t>
      </w:r>
      <w:r w:rsidRPr="007350DD">
        <w:t>abovementioned</w:t>
      </w:r>
      <w:r w:rsidR="001327BC" w:rsidRPr="007350DD">
        <w:t xml:space="preserve"> </w:t>
      </w:r>
      <w:r w:rsidRPr="007350DD">
        <w:t>expectations</w:t>
      </w:r>
      <w:r w:rsidR="001327BC" w:rsidRPr="007350DD">
        <w:t xml:space="preserve"> </w:t>
      </w:r>
      <w:r w:rsidRPr="007350DD">
        <w:t>and</w:t>
      </w:r>
      <w:r w:rsidR="001327BC" w:rsidRPr="007350DD">
        <w:t xml:space="preserve"> </w:t>
      </w:r>
      <w:r w:rsidRPr="007350DD">
        <w:t>provisions,</w:t>
      </w:r>
      <w:r w:rsidR="001327BC" w:rsidRPr="007350DD">
        <w:t xml:space="preserve"> </w:t>
      </w:r>
      <w:r w:rsidRPr="007350DD">
        <w:t>it</w:t>
      </w:r>
      <w:r w:rsidR="001327BC" w:rsidRPr="007350DD">
        <w:t xml:space="preserve"> </w:t>
      </w:r>
      <w:r w:rsidRPr="007350DD">
        <w:t>is</w:t>
      </w:r>
      <w:r w:rsidR="001327BC" w:rsidRPr="007350DD">
        <w:t xml:space="preserve"> </w:t>
      </w:r>
      <w:r w:rsidRPr="007350DD">
        <w:t>a</w:t>
      </w:r>
      <w:r w:rsidR="001327BC" w:rsidRPr="007350DD">
        <w:t xml:space="preserve"> </w:t>
      </w:r>
      <w:r w:rsidRPr="007350DD">
        <w:t>generally</w:t>
      </w:r>
      <w:r w:rsidR="001327BC" w:rsidRPr="007350DD">
        <w:t xml:space="preserve"> </w:t>
      </w:r>
      <w:r w:rsidRPr="007350DD">
        <w:t>accepted</w:t>
      </w:r>
      <w:r w:rsidR="001327BC" w:rsidRPr="007350DD">
        <w:t xml:space="preserve"> </w:t>
      </w:r>
      <w:r w:rsidRPr="007350DD">
        <w:t>phenomenon</w:t>
      </w:r>
      <w:r w:rsidR="001327BC" w:rsidRPr="007350DD">
        <w:t xml:space="preserve"> </w:t>
      </w:r>
      <w:r w:rsidRPr="007350DD">
        <w:t>that</w:t>
      </w:r>
      <w:r w:rsidR="001327BC" w:rsidRPr="007350DD">
        <w:t xml:space="preserve"> </w:t>
      </w:r>
      <w:r w:rsidRPr="007350DD">
        <w:t>all</w:t>
      </w:r>
      <w:r w:rsidR="001327BC" w:rsidRPr="007350DD">
        <w:t xml:space="preserve"> </w:t>
      </w:r>
      <w:r w:rsidRPr="007350DD">
        <w:t>families</w:t>
      </w:r>
      <w:r w:rsidR="001327BC" w:rsidRPr="007350DD">
        <w:t xml:space="preserve"> </w:t>
      </w:r>
      <w:r w:rsidRPr="007350DD">
        <w:t>may</w:t>
      </w:r>
      <w:r w:rsidR="001327BC" w:rsidRPr="007350DD">
        <w:t xml:space="preserve"> </w:t>
      </w:r>
      <w:r w:rsidRPr="007350DD">
        <w:t>not</w:t>
      </w:r>
      <w:r w:rsidR="001327BC" w:rsidRPr="007350DD">
        <w:t xml:space="preserve"> </w:t>
      </w:r>
      <w:r w:rsidRPr="007350DD">
        <w:t>be</w:t>
      </w:r>
      <w:r w:rsidR="001327BC" w:rsidRPr="007350DD">
        <w:t xml:space="preserve"> </w:t>
      </w:r>
      <w:r w:rsidRPr="007350DD">
        <w:t>able</w:t>
      </w:r>
      <w:r w:rsidR="001327BC" w:rsidRPr="007350DD">
        <w:t xml:space="preserve"> </w:t>
      </w:r>
      <w:r w:rsidRPr="007350DD">
        <w:t>to</w:t>
      </w:r>
      <w:r w:rsidR="001327BC" w:rsidRPr="007350DD">
        <w:t xml:space="preserve"> </w:t>
      </w:r>
      <w:r w:rsidRPr="007350DD">
        <w:t>cope</w:t>
      </w:r>
      <w:r w:rsidR="001327BC" w:rsidRPr="007350DD">
        <w:t xml:space="preserve"> </w:t>
      </w:r>
      <w:r w:rsidRPr="007350DD">
        <w:t>during</w:t>
      </w:r>
      <w:r w:rsidR="001327BC" w:rsidRPr="007350DD">
        <w:t xml:space="preserve"> </w:t>
      </w:r>
      <w:r w:rsidRPr="007350DD">
        <w:t>crises.</w:t>
      </w:r>
      <w:r w:rsidR="001327BC" w:rsidRPr="007350DD">
        <w:t xml:space="preserve"> </w:t>
      </w:r>
      <w:r w:rsidRPr="007350DD">
        <w:t>As</w:t>
      </w:r>
      <w:r w:rsidR="001327BC" w:rsidRPr="007350DD">
        <w:t xml:space="preserve"> </w:t>
      </w:r>
      <w:r w:rsidRPr="007350DD">
        <w:t>a</w:t>
      </w:r>
      <w:r w:rsidR="001327BC" w:rsidRPr="007350DD">
        <w:t xml:space="preserve"> </w:t>
      </w:r>
      <w:r w:rsidRPr="007350DD">
        <w:t>result,</w:t>
      </w:r>
      <w:r w:rsidR="001327BC" w:rsidRPr="007350DD">
        <w:t xml:space="preserve"> </w:t>
      </w:r>
      <w:r w:rsidRPr="007350DD">
        <w:t>Government</w:t>
      </w:r>
      <w:r w:rsidR="001327BC" w:rsidRPr="007350DD">
        <w:t xml:space="preserve"> </w:t>
      </w:r>
      <w:r w:rsidRPr="007350DD">
        <w:t>has</w:t>
      </w:r>
      <w:r w:rsidR="001327BC" w:rsidRPr="007350DD">
        <w:t xml:space="preserve"> </w:t>
      </w:r>
      <w:r w:rsidRPr="007350DD">
        <w:t>recognized</w:t>
      </w:r>
      <w:r w:rsidR="001327BC" w:rsidRPr="007350DD">
        <w:t xml:space="preserve"> </w:t>
      </w:r>
      <w:r w:rsidRPr="007350DD">
        <w:t>its</w:t>
      </w:r>
      <w:r w:rsidR="001327BC" w:rsidRPr="007350DD">
        <w:t xml:space="preserve"> </w:t>
      </w:r>
      <w:r w:rsidRPr="007350DD">
        <w:t>responsibilities</w:t>
      </w:r>
      <w:r w:rsidR="001327BC" w:rsidRPr="007350DD">
        <w:t xml:space="preserve"> </w:t>
      </w:r>
      <w:r w:rsidRPr="007350DD">
        <w:t>to</w:t>
      </w:r>
      <w:r w:rsidR="001327BC" w:rsidRPr="007350DD">
        <w:t xml:space="preserve"> </w:t>
      </w:r>
      <w:r w:rsidRPr="007350DD">
        <w:t>render</w:t>
      </w:r>
      <w:r w:rsidR="001327BC" w:rsidRPr="007350DD">
        <w:t xml:space="preserve"> </w:t>
      </w:r>
      <w:r w:rsidRPr="007350DD">
        <w:t>the</w:t>
      </w:r>
      <w:r w:rsidR="001327BC" w:rsidRPr="007350DD">
        <w:t xml:space="preserve"> </w:t>
      </w:r>
      <w:r w:rsidRPr="007350DD">
        <w:t>appropriate</w:t>
      </w:r>
      <w:r w:rsidR="001327BC" w:rsidRPr="007350DD">
        <w:t xml:space="preserve"> </w:t>
      </w:r>
      <w:r w:rsidRPr="007350DD">
        <w:t>assistance</w:t>
      </w:r>
      <w:r w:rsidR="001327BC" w:rsidRPr="007350DD">
        <w:t xml:space="preserve"> </w:t>
      </w:r>
      <w:r w:rsidRPr="007350DD">
        <w:t>to</w:t>
      </w:r>
      <w:r w:rsidR="001327BC" w:rsidRPr="007350DD">
        <w:t xml:space="preserve"> </w:t>
      </w:r>
      <w:r w:rsidRPr="007350DD">
        <w:t>parents</w:t>
      </w:r>
      <w:r w:rsidR="001327BC" w:rsidRPr="007350DD">
        <w:t xml:space="preserve"> </w:t>
      </w:r>
      <w:r w:rsidRPr="007350DD">
        <w:t>and</w:t>
      </w:r>
      <w:r w:rsidR="001327BC" w:rsidRPr="007350DD">
        <w:t xml:space="preserve"> </w:t>
      </w:r>
      <w:r w:rsidRPr="007350DD">
        <w:t>legal</w:t>
      </w:r>
      <w:r w:rsidR="001327BC" w:rsidRPr="007350DD">
        <w:t xml:space="preserve"> </w:t>
      </w:r>
      <w:r w:rsidRPr="007350DD">
        <w:t>guardians</w:t>
      </w:r>
      <w:r w:rsidR="001327BC" w:rsidRPr="007350DD">
        <w:t xml:space="preserve"> </w:t>
      </w:r>
      <w:r w:rsidRPr="007350DD">
        <w:t>in</w:t>
      </w:r>
      <w:r w:rsidR="001327BC" w:rsidRPr="007350DD">
        <w:t xml:space="preserve"> </w:t>
      </w:r>
      <w:r w:rsidRPr="007350DD">
        <w:t>the</w:t>
      </w:r>
      <w:r w:rsidR="001327BC" w:rsidRPr="007350DD">
        <w:t xml:space="preserve"> </w:t>
      </w:r>
      <w:r w:rsidRPr="007350DD">
        <w:t>performance</w:t>
      </w:r>
      <w:r w:rsidR="001327BC" w:rsidRPr="007350DD">
        <w:t xml:space="preserve"> </w:t>
      </w:r>
      <w:r w:rsidRPr="007350DD">
        <w:t>of</w:t>
      </w:r>
      <w:r w:rsidR="001327BC" w:rsidRPr="007350DD">
        <w:t xml:space="preserve"> </w:t>
      </w:r>
      <w:r w:rsidRPr="007350DD">
        <w:t>their</w:t>
      </w:r>
      <w:r w:rsidR="001327BC" w:rsidRPr="007350DD">
        <w:t xml:space="preserve"> </w:t>
      </w:r>
      <w:r w:rsidRPr="007350DD">
        <w:t>child-rearing</w:t>
      </w:r>
      <w:r w:rsidR="001327BC" w:rsidRPr="007350DD">
        <w:t xml:space="preserve"> </w:t>
      </w:r>
      <w:r w:rsidRPr="007350DD">
        <w:t>responsibilities.</w:t>
      </w:r>
      <w:r w:rsidR="001327BC" w:rsidRPr="007350DD">
        <w:t xml:space="preserve"> </w:t>
      </w:r>
      <w:r w:rsidRPr="007350DD">
        <w:t>In</w:t>
      </w:r>
      <w:r w:rsidR="001327BC" w:rsidRPr="007350DD">
        <w:t xml:space="preserve"> </w:t>
      </w:r>
      <w:r w:rsidRPr="007350DD">
        <w:t>this</w:t>
      </w:r>
      <w:r w:rsidR="001327BC" w:rsidRPr="007350DD">
        <w:t xml:space="preserve"> </w:t>
      </w:r>
      <w:r w:rsidRPr="007350DD">
        <w:t>regard,</w:t>
      </w:r>
      <w:r w:rsidR="001327BC" w:rsidRPr="007350DD">
        <w:t xml:space="preserve"> </w:t>
      </w:r>
      <w:r w:rsidRPr="007350DD">
        <w:t>there</w:t>
      </w:r>
      <w:r w:rsidR="001327BC" w:rsidRPr="007350DD">
        <w:t xml:space="preserve"> </w:t>
      </w:r>
      <w:r w:rsidRPr="007350DD">
        <w:t>are</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governmental</w:t>
      </w:r>
      <w:r w:rsidR="001327BC" w:rsidRPr="007350DD">
        <w:t xml:space="preserve"> </w:t>
      </w:r>
      <w:r w:rsidRPr="007350DD">
        <w:t>agencies</w:t>
      </w:r>
      <w:r w:rsidR="001327BC" w:rsidRPr="007350DD">
        <w:t xml:space="preserve"> </w:t>
      </w:r>
      <w:r w:rsidRPr="007350DD">
        <w:t>which</w:t>
      </w:r>
      <w:r w:rsidR="001327BC" w:rsidRPr="007350DD">
        <w:t xml:space="preserve"> </w:t>
      </w:r>
      <w:r w:rsidRPr="007350DD">
        <w:t>work</w:t>
      </w:r>
      <w:r w:rsidR="001327BC" w:rsidRPr="007350DD">
        <w:t xml:space="preserve"> </w:t>
      </w:r>
      <w:r w:rsidRPr="007350DD">
        <w:t>in</w:t>
      </w:r>
      <w:r w:rsidR="001327BC" w:rsidRPr="007350DD">
        <w:t xml:space="preserve"> </w:t>
      </w:r>
      <w:r w:rsidRPr="007350DD">
        <w:t>partnership</w:t>
      </w:r>
      <w:r w:rsidR="001327BC" w:rsidRPr="007350DD">
        <w:t xml:space="preserve"> </w:t>
      </w:r>
      <w:r w:rsidRPr="007350DD">
        <w:t>to</w:t>
      </w:r>
      <w:r w:rsidR="001327BC" w:rsidRPr="007350DD">
        <w:t xml:space="preserve"> </w:t>
      </w:r>
      <w:r w:rsidRPr="007350DD">
        <w:t>provide</w:t>
      </w:r>
      <w:r w:rsidR="001327BC" w:rsidRPr="007350DD">
        <w:t xml:space="preserve"> </w:t>
      </w:r>
      <w:r w:rsidRPr="007350DD">
        <w:t>family</w:t>
      </w:r>
      <w:r w:rsidR="001327BC" w:rsidRPr="007350DD">
        <w:t xml:space="preserve"> </w:t>
      </w:r>
      <w:r w:rsidRPr="007350DD">
        <w:t>assistance.</w:t>
      </w:r>
      <w:r w:rsidR="006461CD" w:rsidRPr="007350DD">
        <w:t xml:space="preserve"> </w:t>
      </w:r>
      <w:r w:rsidRPr="007350DD">
        <w:t>These</w:t>
      </w:r>
      <w:r w:rsidR="001327BC" w:rsidRPr="007350DD">
        <w:t xml:space="preserve"> </w:t>
      </w:r>
      <w:r w:rsidRPr="007350DD">
        <w:t>are:</w:t>
      </w:r>
    </w:p>
    <w:p w:rsidR="006564B6" w:rsidRPr="007350DD" w:rsidRDefault="00117545" w:rsidP="009E22FF">
      <w:pPr>
        <w:pStyle w:val="SingleTxtG"/>
      </w:pPr>
      <w:r w:rsidRPr="007350DD">
        <w:tab/>
        <w:t>(a)</w:t>
      </w:r>
      <w:r w:rsidR="006564B6" w:rsidRPr="007350DD">
        <w:tab/>
        <w:t>The</w:t>
      </w:r>
      <w:r w:rsidR="001327BC" w:rsidRPr="007350DD">
        <w:t xml:space="preserve"> </w:t>
      </w:r>
      <w:r w:rsidR="006564B6" w:rsidRPr="007350DD">
        <w:t>Child</w:t>
      </w:r>
      <w:r w:rsidR="001327BC" w:rsidRPr="007350DD">
        <w:t xml:space="preserve"> </w:t>
      </w:r>
      <w:r w:rsidR="006564B6" w:rsidRPr="007350DD">
        <w:t>Care</w:t>
      </w:r>
      <w:r w:rsidR="001327BC" w:rsidRPr="007350DD">
        <w:t xml:space="preserve"> </w:t>
      </w:r>
      <w:r w:rsidR="006564B6" w:rsidRPr="007350DD">
        <w:t>Board</w:t>
      </w:r>
      <w:r w:rsidRPr="007350DD">
        <w:t>;</w:t>
      </w:r>
    </w:p>
    <w:p w:rsidR="006564B6" w:rsidRPr="007350DD" w:rsidRDefault="00117545" w:rsidP="009E22FF">
      <w:pPr>
        <w:pStyle w:val="SingleTxtG"/>
      </w:pPr>
      <w:r w:rsidRPr="007350DD">
        <w:tab/>
        <w:t>(b)</w:t>
      </w:r>
      <w:r w:rsidR="006564B6" w:rsidRPr="007350DD">
        <w:tab/>
        <w:t>The</w:t>
      </w:r>
      <w:r w:rsidR="001327BC" w:rsidRPr="007350DD">
        <w:t xml:space="preserve"> </w:t>
      </w:r>
      <w:r w:rsidR="006564B6" w:rsidRPr="007350DD">
        <w:t>National</w:t>
      </w:r>
      <w:r w:rsidR="001327BC" w:rsidRPr="007350DD">
        <w:t xml:space="preserve"> </w:t>
      </w:r>
      <w:r w:rsidR="006564B6" w:rsidRPr="007350DD">
        <w:t>Assistance</w:t>
      </w:r>
      <w:r w:rsidR="001327BC" w:rsidRPr="007350DD">
        <w:t xml:space="preserve"> </w:t>
      </w:r>
      <w:r w:rsidR="006564B6" w:rsidRPr="007350DD">
        <w:t>Board</w:t>
      </w:r>
      <w:r w:rsidRPr="007350DD">
        <w:t>;</w:t>
      </w:r>
    </w:p>
    <w:p w:rsidR="006564B6" w:rsidRPr="007350DD" w:rsidRDefault="00117545" w:rsidP="009E22FF">
      <w:pPr>
        <w:pStyle w:val="SingleTxtG"/>
      </w:pPr>
      <w:r w:rsidRPr="007350DD">
        <w:tab/>
        <w:t>(c)</w:t>
      </w:r>
      <w:r w:rsidR="006564B6" w:rsidRPr="007350DD">
        <w:tab/>
        <w:t>The</w:t>
      </w:r>
      <w:r w:rsidR="001327BC" w:rsidRPr="007350DD">
        <w:t xml:space="preserve"> </w:t>
      </w:r>
      <w:r w:rsidR="006564B6" w:rsidRPr="007350DD">
        <w:t>Welfare</w:t>
      </w:r>
      <w:r w:rsidR="001327BC" w:rsidRPr="007350DD">
        <w:t xml:space="preserve"> </w:t>
      </w:r>
      <w:r w:rsidR="006564B6" w:rsidRPr="007350DD">
        <w:t>Department</w:t>
      </w:r>
      <w:r w:rsidRPr="007350DD">
        <w:t>;</w:t>
      </w:r>
    </w:p>
    <w:p w:rsidR="006564B6" w:rsidRPr="007350DD" w:rsidRDefault="00117545" w:rsidP="009E22FF">
      <w:pPr>
        <w:pStyle w:val="SingleTxtG"/>
      </w:pPr>
      <w:r w:rsidRPr="007350DD">
        <w:tab/>
        <w:t>(d)</w:t>
      </w:r>
      <w:r w:rsidR="006564B6" w:rsidRPr="007350DD">
        <w:tab/>
        <w:t>The</w:t>
      </w:r>
      <w:r w:rsidR="001327BC" w:rsidRPr="007350DD">
        <w:t xml:space="preserve"> </w:t>
      </w:r>
      <w:r w:rsidR="006564B6" w:rsidRPr="007350DD">
        <w:t>Probation</w:t>
      </w:r>
      <w:r w:rsidR="001327BC" w:rsidRPr="007350DD">
        <w:t xml:space="preserve"> </w:t>
      </w:r>
      <w:r w:rsidR="006564B6" w:rsidRPr="007350DD">
        <w:t>Department</w:t>
      </w:r>
      <w:r w:rsidRPr="007350DD">
        <w:t>;</w:t>
      </w:r>
    </w:p>
    <w:p w:rsidR="006564B6" w:rsidRPr="007350DD" w:rsidRDefault="00117545" w:rsidP="009E22FF">
      <w:pPr>
        <w:pStyle w:val="SingleTxtG"/>
      </w:pPr>
      <w:r w:rsidRPr="007350DD">
        <w:tab/>
        <w:t>(e)</w:t>
      </w:r>
      <w:r w:rsidR="006564B6" w:rsidRPr="007350DD">
        <w:tab/>
        <w:t>The</w:t>
      </w:r>
      <w:r w:rsidR="001327BC" w:rsidRPr="007350DD">
        <w:t xml:space="preserve"> </w:t>
      </w:r>
      <w:r w:rsidR="006564B6" w:rsidRPr="007350DD">
        <w:t>Juvenile</w:t>
      </w:r>
      <w:r w:rsidR="001327BC" w:rsidRPr="007350DD">
        <w:t xml:space="preserve"> </w:t>
      </w:r>
      <w:r w:rsidR="006564B6" w:rsidRPr="007350DD">
        <w:t>Liaison</w:t>
      </w:r>
      <w:r w:rsidR="001327BC" w:rsidRPr="007350DD">
        <w:t xml:space="preserve"> </w:t>
      </w:r>
      <w:r w:rsidR="006564B6" w:rsidRPr="007350DD">
        <w:t>Scheme</w:t>
      </w:r>
      <w:r w:rsidRPr="007350DD">
        <w:t>;</w:t>
      </w:r>
    </w:p>
    <w:p w:rsidR="006564B6" w:rsidRPr="007350DD" w:rsidRDefault="00117545" w:rsidP="009E22FF">
      <w:pPr>
        <w:pStyle w:val="SingleTxtG"/>
      </w:pPr>
      <w:r w:rsidRPr="007350DD">
        <w:tab/>
        <w:t>(f)</w:t>
      </w:r>
      <w:r w:rsidR="006564B6" w:rsidRPr="007350DD">
        <w:tab/>
        <w:t>The</w:t>
      </w:r>
      <w:r w:rsidR="001327BC" w:rsidRPr="007350DD">
        <w:t xml:space="preserve"> </w:t>
      </w:r>
      <w:r w:rsidR="006564B6" w:rsidRPr="007350DD">
        <w:t>Community</w:t>
      </w:r>
      <w:r w:rsidR="001327BC" w:rsidRPr="007350DD">
        <w:t xml:space="preserve"> </w:t>
      </w:r>
      <w:r w:rsidR="006564B6" w:rsidRPr="007350DD">
        <w:t>Development</w:t>
      </w:r>
      <w:r w:rsidR="001327BC" w:rsidRPr="007350DD">
        <w:t xml:space="preserve"> </w:t>
      </w:r>
      <w:r w:rsidR="006564B6" w:rsidRPr="007350DD">
        <w:t>Department</w:t>
      </w:r>
      <w:r w:rsidRPr="007350DD">
        <w:t>;</w:t>
      </w:r>
    </w:p>
    <w:p w:rsidR="006564B6" w:rsidRPr="007350DD" w:rsidRDefault="00117545" w:rsidP="009E22FF">
      <w:pPr>
        <w:pStyle w:val="SingleTxtG"/>
      </w:pPr>
      <w:r w:rsidRPr="007350DD">
        <w:tab/>
        <w:t>(g)</w:t>
      </w:r>
      <w:r w:rsidR="006564B6" w:rsidRPr="007350DD">
        <w:tab/>
        <w:t>The</w:t>
      </w:r>
      <w:r w:rsidR="001327BC" w:rsidRPr="007350DD">
        <w:t xml:space="preserve"> </w:t>
      </w:r>
      <w:r w:rsidR="006564B6" w:rsidRPr="007350DD">
        <w:t>Poverty</w:t>
      </w:r>
      <w:r w:rsidR="001327BC" w:rsidRPr="007350DD">
        <w:t xml:space="preserve"> </w:t>
      </w:r>
      <w:r w:rsidR="006564B6" w:rsidRPr="007350DD">
        <w:t>Alleviation</w:t>
      </w:r>
      <w:r w:rsidR="001327BC" w:rsidRPr="007350DD">
        <w:t xml:space="preserve"> </w:t>
      </w:r>
      <w:r w:rsidR="006564B6" w:rsidRPr="007350DD">
        <w:t>Bureau</w:t>
      </w:r>
      <w:r w:rsidRPr="007350DD">
        <w:t>;</w:t>
      </w:r>
    </w:p>
    <w:p w:rsidR="006564B6" w:rsidRPr="007350DD" w:rsidRDefault="00117545" w:rsidP="009E22FF">
      <w:pPr>
        <w:pStyle w:val="SingleTxtG"/>
      </w:pPr>
      <w:r w:rsidRPr="007350DD">
        <w:tab/>
        <w:t>(h)</w:t>
      </w:r>
      <w:r w:rsidR="006564B6" w:rsidRPr="007350DD">
        <w:tab/>
        <w:t>The</w:t>
      </w:r>
      <w:r w:rsidR="001327BC" w:rsidRPr="007350DD">
        <w:t xml:space="preserve"> </w:t>
      </w:r>
      <w:r w:rsidR="006564B6" w:rsidRPr="007350DD">
        <w:t>Rural</w:t>
      </w:r>
      <w:r w:rsidR="001327BC" w:rsidRPr="007350DD">
        <w:t xml:space="preserve"> </w:t>
      </w:r>
      <w:r w:rsidR="006564B6" w:rsidRPr="007350DD">
        <w:t>Development</w:t>
      </w:r>
      <w:r w:rsidR="001327BC" w:rsidRPr="007350DD">
        <w:t xml:space="preserve"> </w:t>
      </w:r>
      <w:r w:rsidR="006564B6" w:rsidRPr="007350DD">
        <w:t>Commission</w:t>
      </w:r>
      <w:r w:rsidRPr="007350DD">
        <w:t>;</w:t>
      </w:r>
    </w:p>
    <w:p w:rsidR="006564B6" w:rsidRPr="007350DD" w:rsidRDefault="00117545" w:rsidP="00117545">
      <w:pPr>
        <w:pStyle w:val="SingleTxtG"/>
      </w:pPr>
      <w:r w:rsidRPr="007350DD">
        <w:tab/>
        <w:t>(</w:t>
      </w:r>
      <w:proofErr w:type="spellStart"/>
      <w:r w:rsidRPr="007350DD">
        <w:t>i</w:t>
      </w:r>
      <w:proofErr w:type="spellEnd"/>
      <w:r w:rsidRPr="007350DD">
        <w:t>)</w:t>
      </w:r>
      <w:r w:rsidR="006564B6" w:rsidRPr="007350DD">
        <w:tab/>
        <w:t>The</w:t>
      </w:r>
      <w:r w:rsidR="001327BC" w:rsidRPr="007350DD">
        <w:t xml:space="preserve"> </w:t>
      </w:r>
      <w:r w:rsidR="006564B6" w:rsidRPr="007350DD">
        <w:t>Urban</w:t>
      </w:r>
      <w:r w:rsidR="001327BC" w:rsidRPr="007350DD">
        <w:t xml:space="preserve"> </w:t>
      </w:r>
      <w:r w:rsidR="006564B6" w:rsidRPr="007350DD">
        <w:t>Development</w:t>
      </w:r>
      <w:r w:rsidR="001327BC" w:rsidRPr="007350DD">
        <w:t xml:space="preserve"> </w:t>
      </w:r>
      <w:r w:rsidR="006564B6" w:rsidRPr="007350DD">
        <w:t>Commission</w:t>
      </w:r>
      <w:r w:rsidRPr="007350DD">
        <w:t>;</w:t>
      </w:r>
    </w:p>
    <w:p w:rsidR="006564B6" w:rsidRPr="007350DD" w:rsidRDefault="00117545" w:rsidP="009E22FF">
      <w:pPr>
        <w:pStyle w:val="SingleTxtG"/>
      </w:pPr>
      <w:r w:rsidRPr="007350DD">
        <w:tab/>
        <w:t>(j)</w:t>
      </w:r>
      <w:r w:rsidR="006564B6" w:rsidRPr="007350DD">
        <w:tab/>
        <w:t>Constituency</w:t>
      </w:r>
      <w:r w:rsidR="001327BC" w:rsidRPr="007350DD">
        <w:t xml:space="preserve"> </w:t>
      </w:r>
      <w:r w:rsidR="006564B6" w:rsidRPr="007350DD">
        <w:t>Councils</w:t>
      </w:r>
      <w:r w:rsidRPr="007350DD">
        <w:t>.</w:t>
      </w:r>
      <w:r w:rsidR="006564B6" w:rsidRPr="007350DD">
        <w:rPr>
          <w:rStyle w:val="FootnoteReference"/>
        </w:rPr>
        <w:footnoteReference w:id="19"/>
      </w:r>
    </w:p>
    <w:p w:rsidR="006564B6" w:rsidRPr="007350DD" w:rsidRDefault="006564B6" w:rsidP="009E22FF">
      <w:pPr>
        <w:pStyle w:val="SingleTxtG"/>
      </w:pPr>
      <w:r w:rsidRPr="007350DD">
        <w:lastRenderedPageBreak/>
        <w:t>60.</w:t>
      </w:r>
      <w:r w:rsidRPr="007350DD">
        <w:tab/>
      </w:r>
      <w:r w:rsidRPr="007350DD">
        <w:rPr>
          <w:b/>
          <w:bCs/>
        </w:rPr>
        <w:t>The</w:t>
      </w:r>
      <w:r w:rsidR="001327BC" w:rsidRPr="007350DD">
        <w:rPr>
          <w:b/>
          <w:bCs/>
        </w:rPr>
        <w:t xml:space="preserve"> </w:t>
      </w:r>
      <w:r w:rsidRPr="007350DD">
        <w:rPr>
          <w:b/>
          <w:bCs/>
        </w:rPr>
        <w:t>Child</w:t>
      </w:r>
      <w:r w:rsidR="001327BC" w:rsidRPr="007350DD">
        <w:rPr>
          <w:b/>
          <w:bCs/>
        </w:rPr>
        <w:t xml:space="preserve"> </w:t>
      </w:r>
      <w:r w:rsidRPr="007350DD">
        <w:rPr>
          <w:b/>
          <w:bCs/>
        </w:rPr>
        <w:t>Care</w:t>
      </w:r>
      <w:r w:rsidR="001327BC" w:rsidRPr="007350DD">
        <w:rPr>
          <w:b/>
          <w:bCs/>
        </w:rPr>
        <w:t xml:space="preserve"> </w:t>
      </w:r>
      <w:r w:rsidRPr="007350DD">
        <w:rPr>
          <w:b/>
          <w:bCs/>
        </w:rPr>
        <w:t>Board</w:t>
      </w:r>
      <w:r w:rsidRPr="007350DD">
        <w:t>,</w:t>
      </w:r>
      <w:r w:rsidR="001327BC" w:rsidRPr="007350DD">
        <w:t xml:space="preserve"> </w:t>
      </w:r>
      <w:r w:rsidRPr="007350DD">
        <w:t>whose</w:t>
      </w:r>
      <w:r w:rsidR="001327BC" w:rsidRPr="007350DD">
        <w:t xml:space="preserve"> </w:t>
      </w:r>
      <w:r w:rsidRPr="007350DD">
        <w:t>role</w:t>
      </w:r>
      <w:r w:rsidR="001327BC" w:rsidRPr="007350DD">
        <w:t xml:space="preserve"> </w:t>
      </w:r>
      <w:r w:rsidRPr="007350DD">
        <w:t>and</w:t>
      </w:r>
      <w:r w:rsidR="001327BC" w:rsidRPr="007350DD">
        <w:t xml:space="preserve"> </w:t>
      </w:r>
      <w:r w:rsidRPr="007350DD">
        <w:t>functions</w:t>
      </w:r>
      <w:r w:rsidR="001327BC" w:rsidRPr="007350DD">
        <w:t xml:space="preserve"> </w:t>
      </w:r>
      <w:r w:rsidRPr="007350DD">
        <w:t>were</w:t>
      </w:r>
      <w:r w:rsidR="001327BC" w:rsidRPr="007350DD">
        <w:t xml:space="preserve"> </w:t>
      </w:r>
      <w:r w:rsidRPr="007350DD">
        <w:t>discussed</w:t>
      </w:r>
      <w:r w:rsidR="001327BC" w:rsidRPr="007350DD">
        <w:t xml:space="preserve"> </w:t>
      </w:r>
      <w:r w:rsidRPr="007350DD">
        <w:t>earlier.</w:t>
      </w:r>
    </w:p>
    <w:p w:rsidR="006564B6" w:rsidRPr="007350DD" w:rsidRDefault="006564B6" w:rsidP="009E22FF">
      <w:pPr>
        <w:pStyle w:val="SingleTxtG"/>
      </w:pPr>
      <w:r w:rsidRPr="007350DD">
        <w:t>61.</w:t>
      </w:r>
      <w:r w:rsidRPr="007350DD">
        <w:tab/>
      </w:r>
      <w:r w:rsidRPr="007350DD">
        <w:rPr>
          <w:b/>
          <w:bCs/>
        </w:rPr>
        <w:t>The</w:t>
      </w:r>
      <w:r w:rsidR="001327BC" w:rsidRPr="007350DD">
        <w:rPr>
          <w:b/>
          <w:bCs/>
        </w:rPr>
        <w:t xml:space="preserve"> </w:t>
      </w:r>
      <w:r w:rsidRPr="007350DD">
        <w:rPr>
          <w:b/>
          <w:bCs/>
        </w:rPr>
        <w:t>National</w:t>
      </w:r>
      <w:r w:rsidR="001327BC" w:rsidRPr="007350DD">
        <w:rPr>
          <w:b/>
          <w:bCs/>
        </w:rPr>
        <w:t xml:space="preserve"> </w:t>
      </w:r>
      <w:r w:rsidRPr="007350DD">
        <w:rPr>
          <w:b/>
          <w:bCs/>
        </w:rPr>
        <w:t>Assistance</w:t>
      </w:r>
      <w:r w:rsidR="001327BC" w:rsidRPr="007350DD">
        <w:rPr>
          <w:b/>
          <w:bCs/>
        </w:rPr>
        <w:t xml:space="preserve"> </w:t>
      </w:r>
      <w:r w:rsidRPr="007350DD">
        <w:rPr>
          <w:b/>
          <w:bCs/>
        </w:rPr>
        <w:t>Board</w:t>
      </w:r>
      <w:r w:rsidR="001327BC" w:rsidRPr="007350DD">
        <w:t xml:space="preserve"> </w:t>
      </w:r>
      <w:r w:rsidRPr="007350DD">
        <w:t>provides</w:t>
      </w:r>
      <w:r w:rsidR="001327BC" w:rsidRPr="007350DD">
        <w:t xml:space="preserve"> </w:t>
      </w:r>
      <w:r w:rsidRPr="007350DD">
        <w:t>assistance-in-kind</w:t>
      </w:r>
      <w:r w:rsidR="001327BC" w:rsidRPr="007350DD">
        <w:t xml:space="preserve"> </w:t>
      </w:r>
      <w:r w:rsidRPr="007350DD">
        <w:t>for</w:t>
      </w:r>
      <w:r w:rsidR="001327BC" w:rsidRPr="007350DD">
        <w:t xml:space="preserve"> </w:t>
      </w:r>
      <w:r w:rsidRPr="007350DD">
        <w:t>elderly</w:t>
      </w:r>
      <w:r w:rsidR="001327BC" w:rsidRPr="007350DD">
        <w:t xml:space="preserve"> </w:t>
      </w:r>
      <w:r w:rsidRPr="007350DD">
        <w:t>and</w:t>
      </w:r>
      <w:r w:rsidR="001327BC" w:rsidRPr="007350DD">
        <w:t xml:space="preserve"> </w:t>
      </w:r>
      <w:r w:rsidRPr="007350DD">
        <w:t>indigent</w:t>
      </w:r>
      <w:r w:rsidR="001327BC" w:rsidRPr="007350DD">
        <w:t xml:space="preserve"> </w:t>
      </w:r>
      <w:r w:rsidRPr="007350DD">
        <w:t>persons</w:t>
      </w:r>
      <w:r w:rsidR="001327BC" w:rsidRPr="007350DD">
        <w:t xml:space="preserve"> </w:t>
      </w:r>
      <w:r w:rsidRPr="007350DD">
        <w:t>who</w:t>
      </w:r>
      <w:r w:rsidR="001327BC" w:rsidRPr="007350DD">
        <w:t xml:space="preserve"> </w:t>
      </w:r>
      <w:r w:rsidRPr="007350DD">
        <w:t>demonstrate</w:t>
      </w:r>
      <w:r w:rsidR="001327BC" w:rsidRPr="007350DD">
        <w:t xml:space="preserve"> </w:t>
      </w:r>
      <w:r w:rsidRPr="007350DD">
        <w:t>their</w:t>
      </w:r>
      <w:r w:rsidR="001327BC" w:rsidRPr="007350DD">
        <w:t xml:space="preserve"> </w:t>
      </w:r>
      <w:r w:rsidRPr="007350DD">
        <w:t>inability</w:t>
      </w:r>
      <w:r w:rsidR="001327BC" w:rsidRPr="007350DD">
        <w:t xml:space="preserve"> </w:t>
      </w:r>
      <w:r w:rsidRPr="007350DD">
        <w:t>to</w:t>
      </w:r>
      <w:r w:rsidR="001327BC" w:rsidRPr="007350DD">
        <w:t xml:space="preserve"> </w:t>
      </w:r>
      <w:r w:rsidRPr="007350DD">
        <w:t>satisfy</w:t>
      </w:r>
      <w:r w:rsidR="001327BC" w:rsidRPr="007350DD">
        <w:t xml:space="preserve"> </w:t>
      </w:r>
      <w:r w:rsidRPr="007350DD">
        <w:t>certain</w:t>
      </w:r>
      <w:r w:rsidR="001327BC" w:rsidRPr="007350DD">
        <w:t xml:space="preserve"> </w:t>
      </w:r>
      <w:r w:rsidRPr="007350DD">
        <w:t>needs</w:t>
      </w:r>
      <w:r w:rsidR="001327BC" w:rsidRPr="007350DD">
        <w:t xml:space="preserve"> </w:t>
      </w:r>
      <w:r w:rsidRPr="007350DD">
        <w:t>on</w:t>
      </w:r>
      <w:r w:rsidR="001327BC" w:rsidRPr="007350DD">
        <w:t xml:space="preserve"> </w:t>
      </w:r>
      <w:r w:rsidRPr="007350DD">
        <w:t>their</w:t>
      </w:r>
      <w:r w:rsidR="001327BC" w:rsidRPr="007350DD">
        <w:t xml:space="preserve"> </w:t>
      </w:r>
      <w:r w:rsidRPr="007350DD">
        <w:t>own.</w:t>
      </w:r>
      <w:r w:rsidR="001327BC" w:rsidRPr="007350DD">
        <w:t xml:space="preserve"> </w:t>
      </w:r>
      <w:r w:rsidRPr="007350DD">
        <w:t>Children</w:t>
      </w:r>
      <w:r w:rsidR="001327BC" w:rsidRPr="007350DD">
        <w:t xml:space="preserve"> </w:t>
      </w:r>
      <w:r w:rsidRPr="007350DD">
        <w:t>in</w:t>
      </w:r>
      <w:r w:rsidR="001327BC" w:rsidRPr="007350DD">
        <w:t xml:space="preserve"> </w:t>
      </w:r>
      <w:r w:rsidRPr="007350DD">
        <w:t>households</w:t>
      </w:r>
      <w:r w:rsidR="001327BC" w:rsidRPr="007350DD">
        <w:t xml:space="preserve"> </w:t>
      </w:r>
      <w:r w:rsidRPr="007350DD">
        <w:t>headed</w:t>
      </w:r>
      <w:r w:rsidR="001327BC" w:rsidRPr="007350DD">
        <w:t xml:space="preserve"> </w:t>
      </w:r>
      <w:r w:rsidRPr="007350DD">
        <w:t>by</w:t>
      </w:r>
      <w:r w:rsidR="001327BC" w:rsidRPr="007350DD">
        <w:t xml:space="preserve"> </w:t>
      </w:r>
      <w:r w:rsidRPr="007350DD">
        <w:t>these</w:t>
      </w:r>
      <w:r w:rsidR="001327BC" w:rsidRPr="007350DD">
        <w:t xml:space="preserve"> </w:t>
      </w:r>
      <w:r w:rsidRPr="007350DD">
        <w:t>categories</w:t>
      </w:r>
      <w:r w:rsidR="001327BC" w:rsidRPr="007350DD">
        <w:t xml:space="preserve"> </w:t>
      </w:r>
      <w:r w:rsidRPr="007350DD">
        <w:t>of</w:t>
      </w:r>
      <w:r w:rsidR="001327BC" w:rsidRPr="007350DD">
        <w:t xml:space="preserve"> </w:t>
      </w:r>
      <w:r w:rsidRPr="007350DD">
        <w:t>recipients</w:t>
      </w:r>
      <w:r w:rsidR="001327BC" w:rsidRPr="007350DD">
        <w:t xml:space="preserve"> </w:t>
      </w:r>
      <w:r w:rsidRPr="007350DD">
        <w:t>naturally</w:t>
      </w:r>
      <w:r w:rsidR="001327BC" w:rsidRPr="007350DD">
        <w:t xml:space="preserve"> </w:t>
      </w:r>
      <w:r w:rsidRPr="007350DD">
        <w:t>benefit</w:t>
      </w:r>
      <w:r w:rsidR="001327BC" w:rsidRPr="007350DD">
        <w:t xml:space="preserve"> </w:t>
      </w:r>
      <w:r w:rsidRPr="007350DD">
        <w:t>from</w:t>
      </w:r>
      <w:r w:rsidR="001327BC" w:rsidRPr="007350DD">
        <w:t xml:space="preserve"> </w:t>
      </w:r>
      <w:r w:rsidRPr="007350DD">
        <w:t>such</w:t>
      </w:r>
      <w:r w:rsidR="001327BC" w:rsidRPr="007350DD">
        <w:t xml:space="preserve"> </w:t>
      </w:r>
      <w:r w:rsidRPr="007350DD">
        <w:t>assistance.</w:t>
      </w:r>
      <w:r w:rsidR="001327BC" w:rsidRPr="007350DD">
        <w:t xml:space="preserve"> </w:t>
      </w:r>
      <w:r w:rsidRPr="007350DD">
        <w:t>The</w:t>
      </w:r>
      <w:r w:rsidR="001327BC" w:rsidRPr="007350DD">
        <w:t xml:space="preserve"> </w:t>
      </w:r>
      <w:r w:rsidRPr="007350DD">
        <w:t>functions</w:t>
      </w:r>
      <w:r w:rsidR="001327BC" w:rsidRPr="007350DD">
        <w:t xml:space="preserve"> </w:t>
      </w:r>
      <w:r w:rsidRPr="007350DD">
        <w:t>of</w:t>
      </w:r>
      <w:r w:rsidR="001327BC" w:rsidRPr="007350DD">
        <w:t xml:space="preserve"> </w:t>
      </w:r>
      <w:r w:rsidRPr="007350DD">
        <w:t>this</w:t>
      </w:r>
      <w:r w:rsidR="001327BC" w:rsidRPr="007350DD">
        <w:t xml:space="preserve"> </w:t>
      </w:r>
      <w:r w:rsidRPr="007350DD">
        <w:t>Board</w:t>
      </w:r>
      <w:r w:rsidR="001327BC" w:rsidRPr="007350DD">
        <w:t xml:space="preserve"> </w:t>
      </w:r>
      <w:r w:rsidRPr="007350DD">
        <w:t>include:</w:t>
      </w:r>
    </w:p>
    <w:p w:rsidR="006564B6" w:rsidRPr="007350DD" w:rsidRDefault="009818AF" w:rsidP="009E22FF">
      <w:pPr>
        <w:pStyle w:val="SingleTxtG"/>
      </w:pPr>
      <w:r w:rsidRPr="007350DD">
        <w:tab/>
        <w:t>(a)</w:t>
      </w:r>
      <w:r w:rsidR="006564B6" w:rsidRPr="007350DD">
        <w:tab/>
        <w:t>Home</w:t>
      </w:r>
      <w:r w:rsidR="001327BC" w:rsidRPr="007350DD">
        <w:t xml:space="preserve"> </w:t>
      </w:r>
      <w:r w:rsidR="006564B6" w:rsidRPr="007350DD">
        <w:t>care;</w:t>
      </w:r>
    </w:p>
    <w:p w:rsidR="006564B6" w:rsidRPr="007350DD" w:rsidRDefault="009818AF" w:rsidP="009E22FF">
      <w:pPr>
        <w:pStyle w:val="SingleTxtG"/>
      </w:pPr>
      <w:r w:rsidRPr="007350DD">
        <w:tab/>
        <w:t>(b)</w:t>
      </w:r>
      <w:r w:rsidR="006564B6" w:rsidRPr="007350DD">
        <w:tab/>
        <w:t>Recreation</w:t>
      </w:r>
      <w:r w:rsidR="001327BC" w:rsidRPr="007350DD">
        <w:t xml:space="preserve"> </w:t>
      </w:r>
      <w:r w:rsidR="006564B6" w:rsidRPr="007350DD">
        <w:t>and</w:t>
      </w:r>
      <w:r w:rsidR="001327BC" w:rsidRPr="007350DD">
        <w:t xml:space="preserve"> </w:t>
      </w:r>
      <w:r w:rsidR="006564B6" w:rsidRPr="007350DD">
        <w:t>outreach</w:t>
      </w:r>
      <w:r w:rsidR="001327BC" w:rsidRPr="007350DD">
        <w:t xml:space="preserve"> </w:t>
      </w:r>
      <w:r w:rsidR="006564B6" w:rsidRPr="007350DD">
        <w:t>activities</w:t>
      </w:r>
      <w:r w:rsidR="001327BC" w:rsidRPr="007350DD">
        <w:t xml:space="preserve"> </w:t>
      </w:r>
      <w:r w:rsidR="006564B6" w:rsidRPr="007350DD">
        <w:t>for</w:t>
      </w:r>
      <w:r w:rsidR="001327BC" w:rsidRPr="007350DD">
        <w:t xml:space="preserve"> </w:t>
      </w:r>
      <w:r w:rsidR="006564B6" w:rsidRPr="007350DD">
        <w:t>elderly</w:t>
      </w:r>
      <w:r w:rsidR="001327BC" w:rsidRPr="007350DD">
        <w:t xml:space="preserve"> </w:t>
      </w:r>
      <w:r w:rsidR="006564B6" w:rsidRPr="007350DD">
        <w:t>persons;</w:t>
      </w:r>
    </w:p>
    <w:p w:rsidR="006564B6" w:rsidRPr="007350DD" w:rsidRDefault="009818AF" w:rsidP="009E22FF">
      <w:pPr>
        <w:pStyle w:val="SingleTxtG"/>
      </w:pPr>
      <w:r w:rsidRPr="007350DD">
        <w:tab/>
        <w:t>(c)</w:t>
      </w:r>
      <w:r w:rsidR="006564B6" w:rsidRPr="007350DD">
        <w:tab/>
        <w:t>Residential</w:t>
      </w:r>
      <w:r w:rsidR="001327BC" w:rsidRPr="007350DD">
        <w:t xml:space="preserve"> </w:t>
      </w:r>
      <w:r w:rsidR="006564B6" w:rsidRPr="007350DD">
        <w:t>care;</w:t>
      </w:r>
    </w:p>
    <w:p w:rsidR="006564B6" w:rsidRPr="007350DD" w:rsidRDefault="009818AF" w:rsidP="009E22FF">
      <w:pPr>
        <w:pStyle w:val="SingleTxtG"/>
      </w:pPr>
      <w:r w:rsidRPr="007350DD">
        <w:tab/>
        <w:t>(d)</w:t>
      </w:r>
      <w:r w:rsidR="006564B6" w:rsidRPr="007350DD">
        <w:tab/>
        <w:t>Assistance-in-kind;</w:t>
      </w:r>
    </w:p>
    <w:p w:rsidR="006564B6" w:rsidRPr="007350DD" w:rsidRDefault="009818AF" w:rsidP="009E22FF">
      <w:pPr>
        <w:pStyle w:val="SingleTxtG"/>
      </w:pPr>
      <w:r w:rsidRPr="007350DD">
        <w:tab/>
        <w:t>(e)</w:t>
      </w:r>
      <w:r w:rsidR="006564B6" w:rsidRPr="007350DD">
        <w:tab/>
        <w:t>Repairs</w:t>
      </w:r>
      <w:r w:rsidR="001327BC" w:rsidRPr="007350DD">
        <w:t xml:space="preserve"> </w:t>
      </w:r>
      <w:r w:rsidR="006564B6" w:rsidRPr="007350DD">
        <w:t>to</w:t>
      </w:r>
      <w:r w:rsidR="001327BC" w:rsidRPr="007350DD">
        <w:t xml:space="preserve"> </w:t>
      </w:r>
      <w:r w:rsidR="006564B6" w:rsidRPr="007350DD">
        <w:t>owner-occupied</w:t>
      </w:r>
      <w:r w:rsidR="001327BC" w:rsidRPr="007350DD">
        <w:t xml:space="preserve"> </w:t>
      </w:r>
      <w:r w:rsidR="006564B6" w:rsidRPr="007350DD">
        <w:t>houses;</w:t>
      </w:r>
      <w:r w:rsidR="001327BC" w:rsidRPr="007350DD">
        <w:t xml:space="preserve"> </w:t>
      </w:r>
      <w:r w:rsidR="006564B6" w:rsidRPr="007350DD">
        <w:t>and</w:t>
      </w:r>
      <w:r w:rsidR="001327BC" w:rsidRPr="007350DD">
        <w:t xml:space="preserve"> </w:t>
      </w:r>
    </w:p>
    <w:p w:rsidR="006564B6" w:rsidRPr="007350DD" w:rsidRDefault="009818AF" w:rsidP="009E22FF">
      <w:pPr>
        <w:pStyle w:val="SingleTxtG"/>
      </w:pPr>
      <w:r w:rsidRPr="007350DD">
        <w:tab/>
        <w:t>(f)</w:t>
      </w:r>
      <w:r w:rsidR="006564B6" w:rsidRPr="007350DD">
        <w:tab/>
        <w:t>Bereavement</w:t>
      </w:r>
      <w:r w:rsidR="001327BC" w:rsidRPr="007350DD">
        <w:t xml:space="preserve"> </w:t>
      </w:r>
      <w:r w:rsidR="006564B6" w:rsidRPr="007350DD">
        <w:t>support</w:t>
      </w:r>
      <w:r w:rsidR="001327BC" w:rsidRPr="007350DD">
        <w:t xml:space="preserve"> </w:t>
      </w:r>
      <w:r w:rsidR="006564B6" w:rsidRPr="007350DD">
        <w:t>services.</w:t>
      </w:r>
    </w:p>
    <w:p w:rsidR="006564B6" w:rsidRPr="007350DD" w:rsidRDefault="006564B6" w:rsidP="009E22FF">
      <w:pPr>
        <w:pStyle w:val="SingleTxtG"/>
      </w:pPr>
      <w:r w:rsidRPr="007350DD">
        <w:t>62.</w:t>
      </w:r>
      <w:r w:rsidRPr="007350DD">
        <w:tab/>
      </w:r>
      <w:r w:rsidRPr="007350DD">
        <w:rPr>
          <w:b/>
          <w:bCs/>
        </w:rPr>
        <w:t>The</w:t>
      </w:r>
      <w:r w:rsidR="001327BC" w:rsidRPr="007350DD">
        <w:rPr>
          <w:b/>
          <w:bCs/>
        </w:rPr>
        <w:t xml:space="preserve"> </w:t>
      </w:r>
      <w:r w:rsidRPr="007350DD">
        <w:rPr>
          <w:b/>
          <w:bCs/>
        </w:rPr>
        <w:t>Welfare</w:t>
      </w:r>
      <w:r w:rsidR="001327BC" w:rsidRPr="007350DD">
        <w:rPr>
          <w:b/>
          <w:bCs/>
        </w:rPr>
        <w:t xml:space="preserve"> </w:t>
      </w:r>
      <w:r w:rsidRPr="007350DD">
        <w:rPr>
          <w:b/>
          <w:bCs/>
        </w:rPr>
        <w:t>Department</w:t>
      </w:r>
      <w:r w:rsidR="001327BC" w:rsidRPr="007350DD">
        <w:t xml:space="preserve"> </w:t>
      </w:r>
      <w:r w:rsidRPr="007350DD">
        <w:t>provides</w:t>
      </w:r>
      <w:r w:rsidR="001327BC" w:rsidRPr="007350DD">
        <w:t xml:space="preserve"> </w:t>
      </w:r>
      <w:r w:rsidRPr="007350DD">
        <w:t>a</w:t>
      </w:r>
      <w:r w:rsidR="001327BC" w:rsidRPr="007350DD">
        <w:t xml:space="preserve"> </w:t>
      </w:r>
      <w:r w:rsidRPr="007350DD">
        <w:t>variety</w:t>
      </w:r>
      <w:r w:rsidR="001327BC" w:rsidRPr="007350DD">
        <w:t xml:space="preserve"> </w:t>
      </w:r>
      <w:r w:rsidRPr="007350DD">
        <w:t>of</w:t>
      </w:r>
      <w:r w:rsidR="001327BC" w:rsidRPr="007350DD">
        <w:t xml:space="preserve"> </w:t>
      </w:r>
      <w:r w:rsidRPr="007350DD">
        <w:t>services</w:t>
      </w:r>
      <w:r w:rsidR="001327BC" w:rsidRPr="007350DD">
        <w:t xml:space="preserve"> </w:t>
      </w:r>
      <w:r w:rsidRPr="007350DD">
        <w:t>to</w:t>
      </w:r>
      <w:r w:rsidR="001327BC" w:rsidRPr="007350DD">
        <w:t xml:space="preserve"> </w:t>
      </w:r>
      <w:r w:rsidRPr="007350DD">
        <w:t>families</w:t>
      </w:r>
      <w:r w:rsidR="001327BC" w:rsidRPr="007350DD">
        <w:t xml:space="preserve"> </w:t>
      </w:r>
      <w:r w:rsidRPr="007350DD">
        <w:t>and</w:t>
      </w:r>
      <w:r w:rsidR="001327BC" w:rsidRPr="007350DD">
        <w:t xml:space="preserve"> </w:t>
      </w:r>
      <w:r w:rsidRPr="007350DD">
        <w:t>individuals</w:t>
      </w:r>
      <w:r w:rsidR="001327BC" w:rsidRPr="007350DD">
        <w:t xml:space="preserve"> </w:t>
      </w:r>
      <w:r w:rsidRPr="007350DD">
        <w:t>who</w:t>
      </w:r>
      <w:r w:rsidR="001327BC" w:rsidRPr="007350DD">
        <w:t xml:space="preserve"> </w:t>
      </w:r>
      <w:r w:rsidRPr="007350DD">
        <w:t>need</w:t>
      </w:r>
      <w:r w:rsidR="001327BC" w:rsidRPr="007350DD">
        <w:t xml:space="preserve"> </w:t>
      </w:r>
      <w:r w:rsidRPr="007350DD">
        <w:t>assistance</w:t>
      </w:r>
      <w:r w:rsidR="001327BC" w:rsidRPr="007350DD">
        <w:t xml:space="preserve"> </w:t>
      </w:r>
      <w:r w:rsidRPr="007350DD">
        <w:t>in</w:t>
      </w:r>
      <w:r w:rsidR="001327BC" w:rsidRPr="007350DD">
        <w:t xml:space="preserve"> </w:t>
      </w:r>
      <w:r w:rsidRPr="007350DD">
        <w:t>coping</w:t>
      </w:r>
      <w:r w:rsidR="001327BC" w:rsidRPr="007350DD">
        <w:t xml:space="preserve"> </w:t>
      </w:r>
      <w:r w:rsidRPr="007350DD">
        <w:t>with</w:t>
      </w:r>
      <w:r w:rsidR="001327BC" w:rsidRPr="007350DD">
        <w:t xml:space="preserve"> </w:t>
      </w:r>
      <w:r w:rsidRPr="007350DD">
        <w:t>financial,</w:t>
      </w:r>
      <w:r w:rsidR="001327BC" w:rsidRPr="007350DD">
        <w:t xml:space="preserve"> </w:t>
      </w:r>
      <w:r w:rsidRPr="007350DD">
        <w:t>personal</w:t>
      </w:r>
      <w:r w:rsidR="001327BC" w:rsidRPr="007350DD">
        <w:t xml:space="preserve"> </w:t>
      </w:r>
      <w:r w:rsidRPr="007350DD">
        <w:t>and</w:t>
      </w:r>
      <w:r w:rsidR="001327BC" w:rsidRPr="007350DD">
        <w:t xml:space="preserve"> </w:t>
      </w:r>
      <w:r w:rsidRPr="007350DD">
        <w:t>family</w:t>
      </w:r>
      <w:r w:rsidR="001327BC" w:rsidRPr="007350DD">
        <w:t xml:space="preserve"> </w:t>
      </w:r>
      <w:r w:rsidRPr="007350DD">
        <w:t>problems.</w:t>
      </w:r>
      <w:r w:rsidR="001327BC" w:rsidRPr="007350DD">
        <w:t xml:space="preserve"> </w:t>
      </w:r>
      <w:r w:rsidRPr="007350DD">
        <w:t>The</w:t>
      </w:r>
      <w:r w:rsidR="001327BC" w:rsidRPr="007350DD">
        <w:t xml:space="preserve"> </w:t>
      </w:r>
      <w:r w:rsidRPr="007350DD">
        <w:t>Department</w:t>
      </w:r>
      <w:r w:rsidR="00EA19E5" w:rsidRPr="007350DD">
        <w:t>’</w:t>
      </w:r>
      <w:r w:rsidRPr="007350DD">
        <w:t>s</w:t>
      </w:r>
      <w:r w:rsidR="001327BC" w:rsidRPr="007350DD">
        <w:t xml:space="preserve"> </w:t>
      </w:r>
      <w:r w:rsidRPr="007350DD">
        <w:t>aims</w:t>
      </w:r>
      <w:r w:rsidR="001327BC" w:rsidRPr="007350DD">
        <w:t xml:space="preserve"> </w:t>
      </w:r>
      <w:r w:rsidRPr="007350DD">
        <w:t>include</w:t>
      </w:r>
      <w:r w:rsidR="001327BC" w:rsidRPr="007350DD">
        <w:t xml:space="preserve"> </w:t>
      </w:r>
      <w:r w:rsidRPr="007350DD">
        <w:t>providing</w:t>
      </w:r>
      <w:r w:rsidR="001327BC" w:rsidRPr="007350DD">
        <w:t xml:space="preserve"> </w:t>
      </w:r>
      <w:r w:rsidRPr="007350DD">
        <w:t>professional</w:t>
      </w:r>
      <w:r w:rsidR="001327BC" w:rsidRPr="007350DD">
        <w:t xml:space="preserve"> </w:t>
      </w:r>
      <w:r w:rsidRPr="007350DD">
        <w:t>social</w:t>
      </w:r>
      <w:r w:rsidR="001327BC" w:rsidRPr="007350DD">
        <w:t xml:space="preserve"> </w:t>
      </w:r>
      <w:r w:rsidRPr="007350DD">
        <w:t>work</w:t>
      </w:r>
      <w:r w:rsidR="001327BC" w:rsidRPr="007350DD">
        <w:t xml:space="preserve"> </w:t>
      </w:r>
      <w:r w:rsidRPr="007350DD">
        <w:t>services</w:t>
      </w:r>
      <w:r w:rsidR="001327BC" w:rsidRPr="007350DD">
        <w:t xml:space="preserve"> </w:t>
      </w:r>
      <w:r w:rsidRPr="007350DD">
        <w:t>geared</w:t>
      </w:r>
      <w:r w:rsidR="001327BC" w:rsidRPr="007350DD">
        <w:t xml:space="preserve"> </w:t>
      </w:r>
      <w:r w:rsidRPr="007350DD">
        <w:t>towards</w:t>
      </w:r>
      <w:r w:rsidR="001327BC" w:rsidRPr="007350DD">
        <w:t xml:space="preserve"> </w:t>
      </w:r>
      <w:r w:rsidRPr="007350DD">
        <w:t>the</w:t>
      </w:r>
      <w:r w:rsidR="001327BC" w:rsidRPr="007350DD">
        <w:t xml:space="preserve"> </w:t>
      </w:r>
      <w:r w:rsidRPr="007350DD">
        <w:t>resolution</w:t>
      </w:r>
      <w:r w:rsidR="001327BC" w:rsidRPr="007350DD">
        <w:t xml:space="preserve"> </w:t>
      </w:r>
      <w:r w:rsidRPr="007350DD">
        <w:t>of</w:t>
      </w:r>
      <w:r w:rsidR="001327BC" w:rsidRPr="007350DD">
        <w:t xml:space="preserve"> </w:t>
      </w:r>
      <w:r w:rsidRPr="007350DD">
        <w:t>individual</w:t>
      </w:r>
      <w:r w:rsidR="001327BC" w:rsidRPr="007350DD">
        <w:t xml:space="preserve"> </w:t>
      </w:r>
      <w:r w:rsidRPr="007350DD">
        <w:t>and</w:t>
      </w:r>
      <w:r w:rsidR="001327BC" w:rsidRPr="007350DD">
        <w:t xml:space="preserve"> </w:t>
      </w:r>
      <w:r w:rsidRPr="007350DD">
        <w:t>family</w:t>
      </w:r>
      <w:r w:rsidR="001327BC" w:rsidRPr="007350DD">
        <w:t xml:space="preserve"> </w:t>
      </w:r>
      <w:r w:rsidRPr="007350DD">
        <w:t>problems</w:t>
      </w:r>
      <w:r w:rsidR="001327BC" w:rsidRPr="007350DD">
        <w:t xml:space="preserve"> </w:t>
      </w:r>
      <w:r w:rsidRPr="007350DD">
        <w:t>and</w:t>
      </w:r>
      <w:r w:rsidR="001327BC" w:rsidRPr="007350DD">
        <w:t xml:space="preserve"> </w:t>
      </w:r>
      <w:r w:rsidRPr="007350DD">
        <w:t>empowering</w:t>
      </w:r>
      <w:r w:rsidR="001327BC" w:rsidRPr="007350DD">
        <w:t xml:space="preserve"> </w:t>
      </w:r>
      <w:r w:rsidRPr="007350DD">
        <w:t>and</w:t>
      </w:r>
      <w:r w:rsidR="001327BC" w:rsidRPr="007350DD">
        <w:t xml:space="preserve"> </w:t>
      </w:r>
      <w:r w:rsidRPr="007350DD">
        <w:t>rehabilitating</w:t>
      </w:r>
      <w:r w:rsidR="001327BC" w:rsidRPr="007350DD">
        <w:t xml:space="preserve"> </w:t>
      </w:r>
      <w:r w:rsidRPr="007350DD">
        <w:t>the</w:t>
      </w:r>
      <w:r w:rsidR="001327BC" w:rsidRPr="007350DD">
        <w:t xml:space="preserve"> </w:t>
      </w:r>
      <w:r w:rsidRPr="007350DD">
        <w:t>disadvantaged</w:t>
      </w:r>
      <w:r w:rsidR="001327BC" w:rsidRPr="007350DD">
        <w:t xml:space="preserve"> </w:t>
      </w:r>
      <w:r w:rsidRPr="007350DD">
        <w:t>and</w:t>
      </w:r>
      <w:r w:rsidR="001327BC" w:rsidRPr="007350DD">
        <w:t xml:space="preserve"> </w:t>
      </w:r>
      <w:r w:rsidRPr="007350DD">
        <w:t>persons</w:t>
      </w:r>
      <w:r w:rsidR="001327BC" w:rsidRPr="007350DD">
        <w:t xml:space="preserve"> </w:t>
      </w:r>
      <w:r w:rsidRPr="007350DD">
        <w:t>affected</w:t>
      </w:r>
      <w:r w:rsidR="001327BC" w:rsidRPr="007350DD">
        <w:t xml:space="preserve"> </w:t>
      </w:r>
      <w:r w:rsidRPr="007350DD">
        <w:t>by</w:t>
      </w:r>
      <w:r w:rsidR="001327BC" w:rsidRPr="007350DD">
        <w:t xml:space="preserve"> </w:t>
      </w:r>
      <w:r w:rsidRPr="007350DD">
        <w:t>crises</w:t>
      </w:r>
      <w:r w:rsidR="001327BC" w:rsidRPr="007350DD">
        <w:t xml:space="preserve"> </w:t>
      </w:r>
      <w:r w:rsidRPr="007350DD">
        <w:t>and</w:t>
      </w:r>
      <w:r w:rsidR="001327BC" w:rsidRPr="007350DD">
        <w:t xml:space="preserve"> </w:t>
      </w:r>
      <w:r w:rsidRPr="007350DD">
        <w:t>natural</w:t>
      </w:r>
      <w:r w:rsidR="001327BC" w:rsidRPr="007350DD">
        <w:t xml:space="preserve"> </w:t>
      </w:r>
      <w:r w:rsidRPr="007350DD">
        <w:t>disasters.</w:t>
      </w:r>
      <w:r w:rsidR="001327BC" w:rsidRPr="007350DD">
        <w:t xml:space="preserve"> </w:t>
      </w:r>
      <w:r w:rsidRPr="007350DD">
        <w:t>Its</w:t>
      </w:r>
      <w:r w:rsidR="001327BC" w:rsidRPr="007350DD">
        <w:t xml:space="preserve"> </w:t>
      </w:r>
      <w:r w:rsidRPr="007350DD">
        <w:t>services</w:t>
      </w:r>
      <w:r w:rsidR="001327BC" w:rsidRPr="007350DD">
        <w:t xml:space="preserve"> </w:t>
      </w:r>
      <w:r w:rsidRPr="007350DD">
        <w:t>may</w:t>
      </w:r>
      <w:r w:rsidR="001327BC" w:rsidRPr="007350DD">
        <w:t xml:space="preserve"> </w:t>
      </w:r>
      <w:r w:rsidRPr="007350DD">
        <w:t>take</w:t>
      </w:r>
      <w:r w:rsidR="001327BC" w:rsidRPr="007350DD">
        <w:t xml:space="preserve"> </w:t>
      </w:r>
      <w:r w:rsidRPr="007350DD">
        <w:t>the</w:t>
      </w:r>
      <w:r w:rsidR="001327BC" w:rsidRPr="007350DD">
        <w:t xml:space="preserve"> </w:t>
      </w:r>
      <w:r w:rsidRPr="007350DD">
        <w:t>form</w:t>
      </w:r>
      <w:r w:rsidR="001327BC" w:rsidRPr="007350DD">
        <w:t xml:space="preserve"> </w:t>
      </w:r>
      <w:r w:rsidRPr="007350DD">
        <w:t>of</w:t>
      </w:r>
      <w:r w:rsidR="001327BC" w:rsidRPr="007350DD">
        <w:t xml:space="preserve"> </w:t>
      </w:r>
      <w:r w:rsidRPr="007350DD">
        <w:t>financial</w:t>
      </w:r>
      <w:r w:rsidR="001327BC" w:rsidRPr="007350DD">
        <w:t xml:space="preserve"> </w:t>
      </w:r>
      <w:r w:rsidRPr="007350DD">
        <w:t>and</w:t>
      </w:r>
      <w:r w:rsidR="001327BC" w:rsidRPr="007350DD">
        <w:t xml:space="preserve"> </w:t>
      </w:r>
      <w:r w:rsidRPr="007350DD">
        <w:t>material</w:t>
      </w:r>
      <w:r w:rsidR="001327BC" w:rsidRPr="007350DD">
        <w:t xml:space="preserve"> </w:t>
      </w:r>
      <w:r w:rsidRPr="007350DD">
        <w:t>assistance,</w:t>
      </w:r>
      <w:r w:rsidR="001327BC" w:rsidRPr="007350DD">
        <w:t xml:space="preserve"> </w:t>
      </w:r>
      <w:r w:rsidRPr="007350DD">
        <w:t>casework</w:t>
      </w:r>
      <w:r w:rsidR="001327BC" w:rsidRPr="007350DD">
        <w:t xml:space="preserve"> </w:t>
      </w:r>
      <w:r w:rsidRPr="007350DD">
        <w:t>and</w:t>
      </w:r>
      <w:r w:rsidR="001327BC" w:rsidRPr="007350DD">
        <w:t xml:space="preserve"> </w:t>
      </w:r>
      <w:r w:rsidRPr="007350DD">
        <w:t>counselling.</w:t>
      </w:r>
      <w:r w:rsidR="001327BC" w:rsidRPr="007350DD">
        <w:t xml:space="preserve"> </w:t>
      </w:r>
      <w:r w:rsidRPr="007350DD">
        <w:t>There</w:t>
      </w:r>
      <w:r w:rsidR="001327BC" w:rsidRPr="007350DD">
        <w:t xml:space="preserve"> </w:t>
      </w:r>
      <w:r w:rsidRPr="007350DD">
        <w:t>is</w:t>
      </w:r>
      <w:r w:rsidR="001327BC" w:rsidRPr="007350DD">
        <w:t xml:space="preserve"> </w:t>
      </w:r>
      <w:r w:rsidRPr="007350DD">
        <w:t>a</w:t>
      </w:r>
      <w:r w:rsidR="001327BC" w:rsidRPr="007350DD">
        <w:t xml:space="preserve"> </w:t>
      </w:r>
      <w:r w:rsidRPr="007350DD">
        <w:t>Welfare</w:t>
      </w:r>
      <w:r w:rsidR="001327BC" w:rsidRPr="007350DD">
        <w:t xml:space="preserve"> </w:t>
      </w:r>
      <w:r w:rsidRPr="007350DD">
        <w:t>Office</w:t>
      </w:r>
      <w:r w:rsidR="001327BC" w:rsidRPr="007350DD">
        <w:t xml:space="preserve"> </w:t>
      </w:r>
      <w:r w:rsidRPr="007350DD">
        <w:t>in</w:t>
      </w:r>
      <w:r w:rsidR="001327BC" w:rsidRPr="007350DD">
        <w:t xml:space="preserve"> </w:t>
      </w:r>
      <w:r w:rsidRPr="007350DD">
        <w:t>every</w:t>
      </w:r>
      <w:r w:rsidR="001327BC" w:rsidRPr="007350DD">
        <w:t xml:space="preserve"> </w:t>
      </w:r>
      <w:r w:rsidRPr="007350DD">
        <w:t>parish</w:t>
      </w:r>
      <w:r w:rsidR="001327BC" w:rsidRPr="007350DD">
        <w:t xml:space="preserve"> </w:t>
      </w:r>
      <w:r w:rsidRPr="007350DD">
        <w:t>to</w:t>
      </w:r>
      <w:r w:rsidR="001327BC" w:rsidRPr="007350DD">
        <w:t xml:space="preserve"> </w:t>
      </w:r>
      <w:r w:rsidRPr="007350DD">
        <w:t>facilitate</w:t>
      </w:r>
      <w:r w:rsidR="001327BC" w:rsidRPr="007350DD">
        <w:t xml:space="preserve"> </w:t>
      </w:r>
      <w:r w:rsidRPr="007350DD">
        <w:t>access</w:t>
      </w:r>
      <w:r w:rsidR="001327BC" w:rsidRPr="007350DD">
        <w:t xml:space="preserve"> </w:t>
      </w:r>
      <w:r w:rsidRPr="007350DD">
        <w:t>to</w:t>
      </w:r>
      <w:r w:rsidR="001327BC" w:rsidRPr="007350DD">
        <w:t xml:space="preserve"> </w:t>
      </w:r>
      <w:r w:rsidRPr="007350DD">
        <w:t>the</w:t>
      </w:r>
      <w:r w:rsidR="001327BC" w:rsidRPr="007350DD">
        <w:t xml:space="preserve"> </w:t>
      </w:r>
      <w:r w:rsidRPr="007350DD">
        <w:t>services.</w:t>
      </w:r>
      <w:r w:rsidR="001327BC" w:rsidRPr="007350DD">
        <w:t xml:space="preserve"> </w:t>
      </w:r>
      <w:r w:rsidRPr="007350DD">
        <w:t>The</w:t>
      </w:r>
      <w:r w:rsidR="001327BC" w:rsidRPr="007350DD">
        <w:t xml:space="preserve"> </w:t>
      </w:r>
      <w:r w:rsidRPr="007350DD">
        <w:t>Department</w:t>
      </w:r>
      <w:r w:rsidR="00EA19E5" w:rsidRPr="007350DD">
        <w:t>’</w:t>
      </w:r>
      <w:r w:rsidRPr="007350DD">
        <w:t>s</w:t>
      </w:r>
      <w:r w:rsidR="001327BC" w:rsidRPr="007350DD">
        <w:t xml:space="preserve"> </w:t>
      </w:r>
      <w:r w:rsidRPr="007350DD">
        <w:t>counselling</w:t>
      </w:r>
      <w:r w:rsidR="001327BC" w:rsidRPr="007350DD">
        <w:t xml:space="preserve"> </w:t>
      </w:r>
      <w:r w:rsidRPr="007350DD">
        <w:t>services</w:t>
      </w:r>
      <w:r w:rsidR="001327BC" w:rsidRPr="007350DD">
        <w:t xml:space="preserve"> </w:t>
      </w:r>
      <w:r w:rsidRPr="007350DD">
        <w:t>cover</w:t>
      </w:r>
      <w:r w:rsidR="001327BC" w:rsidRPr="007350DD">
        <w:t xml:space="preserve"> </w:t>
      </w:r>
      <w:r w:rsidRPr="007350DD">
        <w:t>the</w:t>
      </w:r>
      <w:r w:rsidR="001327BC" w:rsidRPr="007350DD">
        <w:t xml:space="preserve"> </w:t>
      </w:r>
      <w:r w:rsidRPr="007350DD">
        <w:t>following</w:t>
      </w:r>
      <w:r w:rsidR="001327BC" w:rsidRPr="007350DD">
        <w:t xml:space="preserve"> </w:t>
      </w:r>
      <w:r w:rsidRPr="007350DD">
        <w:t>areas:</w:t>
      </w:r>
    </w:p>
    <w:p w:rsidR="006564B6" w:rsidRPr="007350DD" w:rsidRDefault="00117545" w:rsidP="009E22FF">
      <w:pPr>
        <w:pStyle w:val="SingleTxtG"/>
      </w:pPr>
      <w:r w:rsidRPr="007350DD">
        <w:tab/>
        <w:t>(a)</w:t>
      </w:r>
      <w:r w:rsidR="006564B6" w:rsidRPr="007350DD">
        <w:tab/>
        <w:t>Maintenance</w:t>
      </w:r>
      <w:r w:rsidR="001327BC" w:rsidRPr="007350DD">
        <w:t xml:space="preserve"> </w:t>
      </w:r>
      <w:r w:rsidR="006564B6" w:rsidRPr="007350DD">
        <w:t>of</w:t>
      </w:r>
      <w:r w:rsidR="001327BC" w:rsidRPr="007350DD">
        <w:t xml:space="preserve"> </w:t>
      </w:r>
      <w:r w:rsidR="006564B6" w:rsidRPr="007350DD">
        <w:t>children;</w:t>
      </w:r>
    </w:p>
    <w:p w:rsidR="006564B6" w:rsidRPr="007350DD" w:rsidRDefault="00117545" w:rsidP="009E22FF">
      <w:pPr>
        <w:pStyle w:val="SingleTxtG"/>
      </w:pPr>
      <w:r w:rsidRPr="007350DD">
        <w:tab/>
        <w:t>(b)</w:t>
      </w:r>
      <w:r w:rsidR="006564B6" w:rsidRPr="007350DD">
        <w:tab/>
        <w:t>Access</w:t>
      </w:r>
      <w:r w:rsidR="001327BC" w:rsidRPr="007350DD">
        <w:t xml:space="preserve"> </w:t>
      </w:r>
      <w:r w:rsidR="006564B6" w:rsidRPr="007350DD">
        <w:t>and</w:t>
      </w:r>
      <w:r w:rsidR="001327BC" w:rsidRPr="007350DD">
        <w:t xml:space="preserve"> </w:t>
      </w:r>
      <w:r w:rsidR="006564B6" w:rsidRPr="007350DD">
        <w:t>custody</w:t>
      </w:r>
      <w:r w:rsidR="001327BC" w:rsidRPr="007350DD">
        <w:t xml:space="preserve"> </w:t>
      </w:r>
      <w:r w:rsidR="006564B6" w:rsidRPr="007350DD">
        <w:t>issues;</w:t>
      </w:r>
    </w:p>
    <w:p w:rsidR="006564B6" w:rsidRPr="007350DD" w:rsidRDefault="00117545" w:rsidP="009E22FF">
      <w:pPr>
        <w:pStyle w:val="SingleTxtG"/>
      </w:pPr>
      <w:r w:rsidRPr="007350DD">
        <w:tab/>
        <w:t>(c)</w:t>
      </w:r>
      <w:r w:rsidR="006564B6" w:rsidRPr="007350DD">
        <w:tab/>
        <w:t>Behavioural</w:t>
      </w:r>
      <w:r w:rsidR="001327BC" w:rsidRPr="007350DD">
        <w:t xml:space="preserve"> </w:t>
      </w:r>
      <w:r w:rsidR="006564B6" w:rsidRPr="007350DD">
        <w:t>problems</w:t>
      </w:r>
      <w:r w:rsidR="001327BC" w:rsidRPr="007350DD">
        <w:t xml:space="preserve"> </w:t>
      </w:r>
      <w:r w:rsidR="006564B6" w:rsidRPr="007350DD">
        <w:t>of</w:t>
      </w:r>
      <w:r w:rsidR="001327BC" w:rsidRPr="007350DD">
        <w:t xml:space="preserve"> </w:t>
      </w:r>
      <w:r w:rsidR="006564B6" w:rsidRPr="007350DD">
        <w:t>children;</w:t>
      </w:r>
    </w:p>
    <w:p w:rsidR="006564B6" w:rsidRPr="007350DD" w:rsidRDefault="00117545" w:rsidP="009E22FF">
      <w:pPr>
        <w:pStyle w:val="SingleTxtG"/>
      </w:pPr>
      <w:r w:rsidRPr="007350DD">
        <w:tab/>
        <w:t>(d)</w:t>
      </w:r>
      <w:r w:rsidR="006564B6" w:rsidRPr="007350DD">
        <w:tab/>
        <w:t>Relationship/marital</w:t>
      </w:r>
      <w:r w:rsidR="001327BC" w:rsidRPr="007350DD">
        <w:t xml:space="preserve"> </w:t>
      </w:r>
      <w:r w:rsidR="006564B6" w:rsidRPr="007350DD">
        <w:t>problems;</w:t>
      </w:r>
    </w:p>
    <w:p w:rsidR="006564B6" w:rsidRPr="007350DD" w:rsidRDefault="00117545" w:rsidP="009E22FF">
      <w:pPr>
        <w:pStyle w:val="SingleTxtG"/>
      </w:pPr>
      <w:r w:rsidRPr="007350DD">
        <w:tab/>
        <w:t>(e)</w:t>
      </w:r>
      <w:r w:rsidR="006564B6" w:rsidRPr="007350DD">
        <w:tab/>
        <w:t>Domestic</w:t>
      </w:r>
      <w:r w:rsidR="001327BC" w:rsidRPr="007350DD">
        <w:t xml:space="preserve"> </w:t>
      </w:r>
      <w:r w:rsidR="006564B6" w:rsidRPr="007350DD">
        <w:t>violence;</w:t>
      </w:r>
      <w:r w:rsidR="001327BC" w:rsidRPr="007350DD">
        <w:t xml:space="preserve"> </w:t>
      </w:r>
      <w:r w:rsidR="006564B6" w:rsidRPr="007350DD">
        <w:t>and</w:t>
      </w:r>
      <w:r w:rsidR="001327BC" w:rsidRPr="007350DD">
        <w:t xml:space="preserve"> </w:t>
      </w:r>
    </w:p>
    <w:p w:rsidR="006564B6" w:rsidRPr="007350DD" w:rsidRDefault="00117545" w:rsidP="009E22FF">
      <w:pPr>
        <w:pStyle w:val="SingleTxtG"/>
      </w:pPr>
      <w:r w:rsidRPr="007350DD">
        <w:tab/>
        <w:t>(f)</w:t>
      </w:r>
      <w:r w:rsidR="006564B6" w:rsidRPr="007350DD">
        <w:tab/>
        <w:t>Trust</w:t>
      </w:r>
      <w:r w:rsidR="001327BC" w:rsidRPr="007350DD">
        <w:t xml:space="preserve"> </w:t>
      </w:r>
      <w:r w:rsidR="006564B6" w:rsidRPr="007350DD">
        <w:t>administration.</w:t>
      </w:r>
    </w:p>
    <w:p w:rsidR="006564B6" w:rsidRPr="007350DD" w:rsidRDefault="006564B6" w:rsidP="009E22FF">
      <w:pPr>
        <w:pStyle w:val="SingleTxtG"/>
      </w:pPr>
      <w:r w:rsidRPr="007350DD">
        <w:t>63.</w:t>
      </w:r>
      <w:r w:rsidRPr="007350DD">
        <w:tab/>
        <w:t>The</w:t>
      </w:r>
      <w:r w:rsidR="001327BC" w:rsidRPr="007350DD">
        <w:t xml:space="preserve"> </w:t>
      </w:r>
      <w:r w:rsidRPr="007350DD">
        <w:t>Department</w:t>
      </w:r>
      <w:r w:rsidR="001327BC" w:rsidRPr="007350DD">
        <w:t xml:space="preserve"> </w:t>
      </w:r>
      <w:r w:rsidRPr="007350DD">
        <w:t>is</w:t>
      </w:r>
      <w:r w:rsidR="001327BC" w:rsidRPr="007350DD">
        <w:t xml:space="preserve"> </w:t>
      </w:r>
      <w:r w:rsidRPr="007350DD">
        <w:t>also</w:t>
      </w:r>
      <w:r w:rsidR="001327BC" w:rsidRPr="007350DD">
        <w:t xml:space="preserve"> </w:t>
      </w:r>
      <w:r w:rsidRPr="007350DD">
        <w:t>responsible</w:t>
      </w:r>
      <w:r w:rsidR="001327BC" w:rsidRPr="007350DD">
        <w:t xml:space="preserve"> </w:t>
      </w:r>
      <w:r w:rsidRPr="007350DD">
        <w:t>for</w:t>
      </w:r>
      <w:r w:rsidR="001327BC" w:rsidRPr="007350DD">
        <w:t xml:space="preserve"> </w:t>
      </w:r>
      <w:r w:rsidRPr="007350DD">
        <w:t>administering</w:t>
      </w:r>
      <w:r w:rsidR="001327BC" w:rsidRPr="007350DD">
        <w:t xml:space="preserve"> </w:t>
      </w:r>
      <w:r w:rsidRPr="007350DD">
        <w:t>other</w:t>
      </w:r>
      <w:r w:rsidR="001327BC" w:rsidRPr="007350DD">
        <w:t xml:space="preserve"> </w:t>
      </w:r>
      <w:r w:rsidRPr="007350DD">
        <w:t>forms</w:t>
      </w:r>
      <w:r w:rsidR="001327BC" w:rsidRPr="007350DD">
        <w:t xml:space="preserve"> </w:t>
      </w:r>
      <w:r w:rsidRPr="007350DD">
        <w:t>of</w:t>
      </w:r>
      <w:r w:rsidR="001327BC" w:rsidRPr="007350DD">
        <w:t xml:space="preserve"> </w:t>
      </w:r>
      <w:r w:rsidRPr="007350DD">
        <w:t>assistance,</w:t>
      </w:r>
      <w:r w:rsidR="001327BC" w:rsidRPr="007350DD">
        <w:t xml:space="preserve"> </w:t>
      </w:r>
      <w:r w:rsidRPr="007350DD">
        <w:t>including:</w:t>
      </w:r>
    </w:p>
    <w:p w:rsidR="006564B6" w:rsidRPr="007350DD" w:rsidRDefault="00117545" w:rsidP="009E22FF">
      <w:pPr>
        <w:pStyle w:val="SingleTxtG"/>
      </w:pPr>
      <w:r w:rsidRPr="007350DD">
        <w:tab/>
        <w:t>(a)</w:t>
      </w:r>
      <w:r w:rsidR="006564B6" w:rsidRPr="007350DD">
        <w:tab/>
        <w:t>National</w:t>
      </w:r>
      <w:r w:rsidR="001327BC" w:rsidRPr="007350DD">
        <w:t xml:space="preserve"> </w:t>
      </w:r>
      <w:r w:rsidR="006564B6" w:rsidRPr="007350DD">
        <w:t>Assistance</w:t>
      </w:r>
      <w:r w:rsidR="001327BC" w:rsidRPr="007350DD">
        <w:t xml:space="preserve"> </w:t>
      </w:r>
      <w:r w:rsidR="006564B6" w:rsidRPr="007350DD">
        <w:t>Grants</w:t>
      </w:r>
      <w:r w:rsidR="001327BC" w:rsidRPr="007350DD">
        <w:t xml:space="preserve"> </w:t>
      </w:r>
      <w:r w:rsidR="006564B6" w:rsidRPr="007350DD">
        <w:t>for</w:t>
      </w:r>
      <w:r w:rsidR="001327BC" w:rsidRPr="007350DD">
        <w:t xml:space="preserve"> </w:t>
      </w:r>
      <w:r w:rsidR="006564B6" w:rsidRPr="007350DD">
        <w:t>families</w:t>
      </w:r>
      <w:r w:rsidR="001327BC" w:rsidRPr="007350DD">
        <w:t xml:space="preserve"> </w:t>
      </w:r>
      <w:r w:rsidR="006564B6" w:rsidRPr="007350DD">
        <w:t>and</w:t>
      </w:r>
      <w:r w:rsidR="001327BC" w:rsidRPr="007350DD">
        <w:t xml:space="preserve"> </w:t>
      </w:r>
      <w:r w:rsidR="006564B6" w:rsidRPr="007350DD">
        <w:t>individuals</w:t>
      </w:r>
      <w:r w:rsidR="001327BC" w:rsidRPr="007350DD">
        <w:t xml:space="preserve"> </w:t>
      </w:r>
      <w:r w:rsidR="006564B6" w:rsidRPr="007350DD">
        <w:t>in</w:t>
      </w:r>
      <w:r w:rsidR="001327BC" w:rsidRPr="007350DD">
        <w:t xml:space="preserve"> </w:t>
      </w:r>
      <w:r w:rsidR="006564B6" w:rsidRPr="007350DD">
        <w:t>need;</w:t>
      </w:r>
    </w:p>
    <w:p w:rsidR="006564B6" w:rsidRPr="007350DD" w:rsidRDefault="00117545" w:rsidP="009E22FF">
      <w:pPr>
        <w:pStyle w:val="SingleTxtG"/>
      </w:pPr>
      <w:r w:rsidRPr="007350DD">
        <w:tab/>
        <w:t>(b)</w:t>
      </w:r>
      <w:r w:rsidR="006564B6" w:rsidRPr="007350DD">
        <w:tab/>
        <w:t>Assistance-in-kind</w:t>
      </w:r>
      <w:r w:rsidR="001327BC" w:rsidRPr="007350DD">
        <w:t xml:space="preserve"> </w:t>
      </w:r>
      <w:r w:rsidR="006564B6" w:rsidRPr="007350DD">
        <w:t>–</w:t>
      </w:r>
      <w:r w:rsidR="001327BC" w:rsidRPr="007350DD">
        <w:t xml:space="preserve"> </w:t>
      </w:r>
      <w:r w:rsidR="006564B6" w:rsidRPr="007350DD">
        <w:t>clothing,</w:t>
      </w:r>
      <w:r w:rsidR="001327BC" w:rsidRPr="007350DD">
        <w:t xml:space="preserve"> </w:t>
      </w:r>
      <w:r w:rsidR="006564B6" w:rsidRPr="007350DD">
        <w:t>food</w:t>
      </w:r>
      <w:r w:rsidR="001327BC" w:rsidRPr="007350DD">
        <w:t xml:space="preserve"> </w:t>
      </w:r>
      <w:r w:rsidR="006564B6" w:rsidRPr="007350DD">
        <w:t>vouchers,</w:t>
      </w:r>
      <w:r w:rsidR="001327BC" w:rsidRPr="007350DD">
        <w:t xml:space="preserve"> </w:t>
      </w:r>
      <w:r w:rsidR="006564B6" w:rsidRPr="007350DD">
        <w:t>spectacles,</w:t>
      </w:r>
      <w:r w:rsidR="001327BC" w:rsidRPr="007350DD">
        <w:t xml:space="preserve"> </w:t>
      </w:r>
      <w:r w:rsidR="006564B6" w:rsidRPr="007350DD">
        <w:t>dentures,</w:t>
      </w:r>
      <w:r w:rsidR="001327BC" w:rsidRPr="007350DD">
        <w:t xml:space="preserve"> </w:t>
      </w:r>
      <w:r w:rsidR="006564B6" w:rsidRPr="007350DD">
        <w:t>hearing</w:t>
      </w:r>
      <w:r w:rsidR="001327BC" w:rsidRPr="007350DD">
        <w:t xml:space="preserve"> </w:t>
      </w:r>
      <w:r w:rsidR="006564B6" w:rsidRPr="007350DD">
        <w:t>aids</w:t>
      </w:r>
      <w:r w:rsidR="001327BC" w:rsidRPr="007350DD">
        <w:t xml:space="preserve"> </w:t>
      </w:r>
      <w:r w:rsidR="006564B6" w:rsidRPr="007350DD">
        <w:t>and</w:t>
      </w:r>
      <w:r w:rsidR="001327BC" w:rsidRPr="007350DD">
        <w:t xml:space="preserve"> </w:t>
      </w:r>
      <w:r w:rsidR="006564B6" w:rsidRPr="007350DD">
        <w:t>emergency</w:t>
      </w:r>
      <w:r w:rsidR="001327BC" w:rsidRPr="007350DD">
        <w:t xml:space="preserve"> </w:t>
      </w:r>
      <w:r w:rsidR="006564B6" w:rsidRPr="007350DD">
        <w:t>relief;</w:t>
      </w:r>
    </w:p>
    <w:p w:rsidR="006564B6" w:rsidRPr="007350DD" w:rsidRDefault="00117545" w:rsidP="009E22FF">
      <w:pPr>
        <w:pStyle w:val="SingleTxtG"/>
      </w:pPr>
      <w:r w:rsidRPr="007350DD">
        <w:tab/>
        <w:t>(c)</w:t>
      </w:r>
      <w:r w:rsidR="006564B6" w:rsidRPr="007350DD">
        <w:tab/>
        <w:t>Utility</w:t>
      </w:r>
      <w:r w:rsidR="001327BC" w:rsidRPr="007350DD">
        <w:t xml:space="preserve"> </w:t>
      </w:r>
      <w:r w:rsidR="006564B6" w:rsidRPr="007350DD">
        <w:t>Assistance;</w:t>
      </w:r>
    </w:p>
    <w:p w:rsidR="006564B6" w:rsidRPr="007350DD" w:rsidRDefault="00117545" w:rsidP="009E22FF">
      <w:pPr>
        <w:pStyle w:val="SingleTxtG"/>
      </w:pPr>
      <w:r w:rsidRPr="007350DD">
        <w:tab/>
        <w:t>(d)</w:t>
      </w:r>
      <w:r w:rsidR="006564B6" w:rsidRPr="007350DD">
        <w:tab/>
        <w:t>Rental</w:t>
      </w:r>
      <w:r w:rsidR="001327BC" w:rsidRPr="007350DD">
        <w:t xml:space="preserve"> </w:t>
      </w:r>
      <w:r w:rsidR="006564B6" w:rsidRPr="007350DD">
        <w:t>Assistance;</w:t>
      </w:r>
    </w:p>
    <w:p w:rsidR="006564B6" w:rsidRPr="007350DD" w:rsidRDefault="00117545" w:rsidP="009E22FF">
      <w:pPr>
        <w:pStyle w:val="SingleTxtG"/>
      </w:pPr>
      <w:r w:rsidRPr="007350DD">
        <w:tab/>
        <w:t>(e)</w:t>
      </w:r>
      <w:r w:rsidR="006564B6" w:rsidRPr="007350DD">
        <w:tab/>
        <w:t>Educational</w:t>
      </w:r>
      <w:r w:rsidR="001327BC" w:rsidRPr="007350DD">
        <w:t xml:space="preserve"> </w:t>
      </w:r>
      <w:r w:rsidR="006564B6" w:rsidRPr="007350DD">
        <w:t>Assistance</w:t>
      </w:r>
      <w:r w:rsidR="001327BC" w:rsidRPr="007350DD">
        <w:t xml:space="preserve"> </w:t>
      </w:r>
      <w:r w:rsidR="006564B6" w:rsidRPr="007350DD">
        <w:t>–</w:t>
      </w:r>
      <w:r w:rsidR="001327BC" w:rsidRPr="007350DD">
        <w:t xml:space="preserve"> </w:t>
      </w:r>
      <w:r w:rsidR="006564B6" w:rsidRPr="007350DD">
        <w:t>school</w:t>
      </w:r>
      <w:r w:rsidR="001327BC" w:rsidRPr="007350DD">
        <w:t xml:space="preserve"> </w:t>
      </w:r>
      <w:r w:rsidR="006564B6" w:rsidRPr="007350DD">
        <w:t>uniforms,</w:t>
      </w:r>
      <w:r w:rsidR="001327BC" w:rsidRPr="007350DD">
        <w:t xml:space="preserve"> </w:t>
      </w:r>
      <w:r w:rsidR="006564B6" w:rsidRPr="007350DD">
        <w:t>petty</w:t>
      </w:r>
      <w:r w:rsidR="001327BC" w:rsidRPr="007350DD">
        <w:t xml:space="preserve"> </w:t>
      </w:r>
      <w:r w:rsidR="006564B6" w:rsidRPr="007350DD">
        <w:t>fees,</w:t>
      </w:r>
      <w:r w:rsidR="001327BC" w:rsidRPr="007350DD">
        <w:t xml:space="preserve"> </w:t>
      </w:r>
      <w:r w:rsidR="006564B6" w:rsidRPr="007350DD">
        <w:t>school</w:t>
      </w:r>
      <w:r w:rsidR="001327BC" w:rsidRPr="007350DD">
        <w:t xml:space="preserve"> </w:t>
      </w:r>
      <w:r w:rsidR="006564B6" w:rsidRPr="007350DD">
        <w:t>fees;</w:t>
      </w:r>
    </w:p>
    <w:p w:rsidR="006564B6" w:rsidRPr="007350DD" w:rsidRDefault="00117545" w:rsidP="009E22FF">
      <w:pPr>
        <w:pStyle w:val="SingleTxtG"/>
      </w:pPr>
      <w:r w:rsidRPr="007350DD">
        <w:tab/>
        <w:t>(f)</w:t>
      </w:r>
      <w:r w:rsidR="006564B6" w:rsidRPr="007350DD">
        <w:tab/>
        <w:t>Family</w:t>
      </w:r>
      <w:r w:rsidR="001327BC" w:rsidRPr="007350DD">
        <w:t xml:space="preserve"> </w:t>
      </w:r>
      <w:r w:rsidR="006564B6" w:rsidRPr="007350DD">
        <w:t>Services;</w:t>
      </w:r>
    </w:p>
    <w:p w:rsidR="006564B6" w:rsidRPr="007350DD" w:rsidRDefault="00117545" w:rsidP="009E22FF">
      <w:pPr>
        <w:pStyle w:val="SingleTxtG"/>
      </w:pPr>
      <w:r w:rsidRPr="007350DD">
        <w:tab/>
        <w:t>(g)</w:t>
      </w:r>
      <w:r w:rsidR="006564B6" w:rsidRPr="007350DD">
        <w:tab/>
        <w:t>Payment</w:t>
      </w:r>
      <w:r w:rsidR="001327BC" w:rsidRPr="007350DD">
        <w:t xml:space="preserve"> </w:t>
      </w:r>
      <w:r w:rsidR="006564B6" w:rsidRPr="007350DD">
        <w:t>of</w:t>
      </w:r>
      <w:r w:rsidR="001327BC" w:rsidRPr="007350DD">
        <w:t xml:space="preserve"> </w:t>
      </w:r>
      <w:r w:rsidR="006564B6" w:rsidRPr="007350DD">
        <w:t>bus</w:t>
      </w:r>
      <w:r w:rsidR="001327BC" w:rsidRPr="007350DD">
        <w:t xml:space="preserve"> </w:t>
      </w:r>
      <w:r w:rsidR="006564B6" w:rsidRPr="007350DD">
        <w:t>fares</w:t>
      </w:r>
      <w:r w:rsidR="001327BC" w:rsidRPr="007350DD">
        <w:t xml:space="preserve"> </w:t>
      </w:r>
      <w:r w:rsidR="006564B6" w:rsidRPr="007350DD">
        <w:t>on</w:t>
      </w:r>
      <w:r w:rsidR="001327BC" w:rsidRPr="007350DD">
        <w:t xml:space="preserve"> </w:t>
      </w:r>
      <w:r w:rsidR="006564B6" w:rsidRPr="007350DD">
        <w:t>behalf</w:t>
      </w:r>
      <w:r w:rsidR="001327BC" w:rsidRPr="007350DD">
        <w:t xml:space="preserve"> </w:t>
      </w:r>
      <w:r w:rsidR="006564B6" w:rsidRPr="007350DD">
        <w:t>of</w:t>
      </w:r>
      <w:r w:rsidR="001327BC" w:rsidRPr="007350DD">
        <w:t xml:space="preserve"> </w:t>
      </w:r>
      <w:r w:rsidR="006564B6" w:rsidRPr="007350DD">
        <w:t>pensioners;</w:t>
      </w:r>
    </w:p>
    <w:p w:rsidR="006564B6" w:rsidRPr="007350DD" w:rsidRDefault="00117545" w:rsidP="009E22FF">
      <w:pPr>
        <w:pStyle w:val="SingleTxtG"/>
      </w:pPr>
      <w:r w:rsidRPr="007350DD">
        <w:tab/>
        <w:t>(h)</w:t>
      </w:r>
      <w:r w:rsidR="006564B6" w:rsidRPr="007350DD">
        <w:tab/>
        <w:t>Transportation</w:t>
      </w:r>
      <w:r w:rsidR="001327BC" w:rsidRPr="007350DD">
        <w:t xml:space="preserve"> </w:t>
      </w:r>
      <w:r w:rsidR="006564B6" w:rsidRPr="007350DD">
        <w:t>for</w:t>
      </w:r>
      <w:r w:rsidR="001327BC" w:rsidRPr="007350DD">
        <w:t xml:space="preserve"> </w:t>
      </w:r>
      <w:r w:rsidR="006564B6" w:rsidRPr="007350DD">
        <w:t>children</w:t>
      </w:r>
      <w:r w:rsidR="001327BC" w:rsidRPr="007350DD">
        <w:t xml:space="preserve"> </w:t>
      </w:r>
      <w:r w:rsidR="006564B6" w:rsidRPr="007350DD">
        <w:t>with</w:t>
      </w:r>
      <w:r w:rsidR="001327BC" w:rsidRPr="007350DD">
        <w:t xml:space="preserve"> </w:t>
      </w:r>
      <w:r w:rsidR="006564B6" w:rsidRPr="007350DD">
        <w:t>disabilities;</w:t>
      </w:r>
    </w:p>
    <w:p w:rsidR="006564B6" w:rsidRPr="007350DD" w:rsidRDefault="00117545" w:rsidP="009E22FF">
      <w:pPr>
        <w:pStyle w:val="SingleTxtG"/>
      </w:pPr>
      <w:r w:rsidRPr="007350DD">
        <w:lastRenderedPageBreak/>
        <w:tab/>
        <w:t>(</w:t>
      </w:r>
      <w:proofErr w:type="spellStart"/>
      <w:r w:rsidRPr="007350DD">
        <w:t>i</w:t>
      </w:r>
      <w:proofErr w:type="spellEnd"/>
      <w:r w:rsidRPr="007350DD">
        <w:t>)</w:t>
      </w:r>
      <w:r w:rsidR="006564B6" w:rsidRPr="007350DD">
        <w:tab/>
        <w:t>Administration</w:t>
      </w:r>
      <w:r w:rsidR="001327BC" w:rsidRPr="007350DD">
        <w:t xml:space="preserve"> </w:t>
      </w:r>
      <w:r w:rsidR="006564B6" w:rsidRPr="007350DD">
        <w:t>of</w:t>
      </w:r>
      <w:r w:rsidR="001327BC" w:rsidRPr="007350DD">
        <w:t xml:space="preserve"> </w:t>
      </w:r>
      <w:r w:rsidR="006564B6" w:rsidRPr="007350DD">
        <w:t>subventions</w:t>
      </w:r>
      <w:r w:rsidR="001327BC" w:rsidRPr="007350DD">
        <w:t xml:space="preserve"> </w:t>
      </w:r>
      <w:r w:rsidR="006564B6" w:rsidRPr="007350DD">
        <w:t>to</w:t>
      </w:r>
      <w:r w:rsidR="001327BC" w:rsidRPr="007350DD">
        <w:t xml:space="preserve"> </w:t>
      </w:r>
      <w:r w:rsidR="006564B6" w:rsidRPr="007350DD">
        <w:t>NGOs;</w:t>
      </w:r>
      <w:r w:rsidR="001327BC" w:rsidRPr="007350DD">
        <w:t xml:space="preserve"> </w:t>
      </w:r>
      <w:r w:rsidR="006564B6" w:rsidRPr="007350DD">
        <w:t>and</w:t>
      </w:r>
      <w:r w:rsidR="001327BC" w:rsidRPr="007350DD">
        <w:t xml:space="preserve"> </w:t>
      </w:r>
    </w:p>
    <w:p w:rsidR="006564B6" w:rsidRPr="007350DD" w:rsidRDefault="00117545" w:rsidP="009E22FF">
      <w:pPr>
        <w:pStyle w:val="SingleTxtG"/>
      </w:pPr>
      <w:r w:rsidRPr="007350DD">
        <w:tab/>
        <w:t>(j)</w:t>
      </w:r>
      <w:r w:rsidR="006564B6" w:rsidRPr="007350DD">
        <w:tab/>
        <w:t>Burial</w:t>
      </w:r>
      <w:r w:rsidR="001327BC" w:rsidRPr="007350DD">
        <w:t xml:space="preserve"> </w:t>
      </w:r>
      <w:r w:rsidR="006564B6" w:rsidRPr="007350DD">
        <w:t>of</w:t>
      </w:r>
      <w:r w:rsidR="001327BC" w:rsidRPr="007350DD">
        <w:t xml:space="preserve"> </w:t>
      </w:r>
      <w:r w:rsidR="006564B6" w:rsidRPr="007350DD">
        <w:t>destitute</w:t>
      </w:r>
      <w:r w:rsidR="001327BC" w:rsidRPr="007350DD">
        <w:t xml:space="preserve"> </w:t>
      </w:r>
      <w:r w:rsidR="006564B6" w:rsidRPr="007350DD">
        <w:t>persons.</w:t>
      </w:r>
    </w:p>
    <w:p w:rsidR="006564B6" w:rsidRPr="007350DD" w:rsidRDefault="006564B6" w:rsidP="009E22FF">
      <w:pPr>
        <w:pStyle w:val="SingleTxtG"/>
      </w:pPr>
      <w:r w:rsidRPr="007350DD">
        <w:t>64.</w:t>
      </w:r>
      <w:r w:rsidRPr="007350DD">
        <w:tab/>
        <w:t>Children</w:t>
      </w:r>
      <w:r w:rsidR="001327BC" w:rsidRPr="007350DD">
        <w:t xml:space="preserve"> </w:t>
      </w:r>
      <w:r w:rsidRPr="007350DD">
        <w:t>under</w:t>
      </w:r>
      <w:r w:rsidR="001327BC" w:rsidRPr="007350DD">
        <w:t xml:space="preserve"> </w:t>
      </w:r>
      <w:r w:rsidRPr="007350DD">
        <w:t>age</w:t>
      </w:r>
      <w:r w:rsidR="001327BC" w:rsidRPr="007350DD">
        <w:t xml:space="preserve"> </w:t>
      </w:r>
      <w:r w:rsidRPr="007350DD">
        <w:t>16</w:t>
      </w:r>
      <w:r w:rsidR="001327BC" w:rsidRPr="007350DD">
        <w:t xml:space="preserve"> </w:t>
      </w:r>
      <w:r w:rsidRPr="007350DD">
        <w:t>are</w:t>
      </w:r>
      <w:r w:rsidR="001327BC" w:rsidRPr="007350DD">
        <w:t xml:space="preserve"> </w:t>
      </w:r>
      <w:r w:rsidRPr="007350DD">
        <w:t>generally</w:t>
      </w:r>
      <w:r w:rsidR="001327BC" w:rsidRPr="007350DD">
        <w:t xml:space="preserve"> </w:t>
      </w:r>
      <w:r w:rsidRPr="007350DD">
        <w:t>the</w:t>
      </w:r>
      <w:r w:rsidR="001327BC" w:rsidRPr="007350DD">
        <w:t xml:space="preserve"> </w:t>
      </w:r>
      <w:r w:rsidRPr="007350DD">
        <w:t>largest</w:t>
      </w:r>
      <w:r w:rsidR="001327BC" w:rsidRPr="007350DD">
        <w:t xml:space="preserve"> </w:t>
      </w:r>
      <w:r w:rsidRPr="007350DD">
        <w:t>category</w:t>
      </w:r>
      <w:r w:rsidR="001327BC" w:rsidRPr="007350DD">
        <w:t xml:space="preserve"> </w:t>
      </w:r>
      <w:r w:rsidRPr="007350DD">
        <w:t>of</w:t>
      </w:r>
      <w:r w:rsidR="001327BC" w:rsidRPr="007350DD">
        <w:t xml:space="preserve"> </w:t>
      </w:r>
      <w:r w:rsidRPr="007350DD">
        <w:t>recipients</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Assistance</w:t>
      </w:r>
      <w:r w:rsidR="001327BC" w:rsidRPr="007350DD">
        <w:t xml:space="preserve"> </w:t>
      </w:r>
      <w:r w:rsidRPr="007350DD">
        <w:t>Grant.</w:t>
      </w:r>
      <w:r w:rsidR="001327BC" w:rsidRPr="007350DD">
        <w:t xml:space="preserve"> </w:t>
      </w:r>
      <w:r w:rsidRPr="007350DD">
        <w:t>In</w:t>
      </w:r>
      <w:r w:rsidR="001327BC" w:rsidRPr="007350DD">
        <w:t xml:space="preserve"> </w:t>
      </w:r>
      <w:r w:rsidRPr="007350DD">
        <w:t>2004,</w:t>
      </w:r>
      <w:r w:rsidR="001327BC" w:rsidRPr="007350DD">
        <w:t xml:space="preserve"> </w:t>
      </w:r>
      <w:r w:rsidRPr="007350DD">
        <w:t>some</w:t>
      </w:r>
      <w:r w:rsidR="001327BC" w:rsidRPr="007350DD">
        <w:t xml:space="preserve"> </w:t>
      </w:r>
      <w:r w:rsidRPr="007350DD">
        <w:t>3,349</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16</w:t>
      </w:r>
      <w:r w:rsidR="001327BC" w:rsidRPr="007350DD">
        <w:t xml:space="preserve"> </w:t>
      </w:r>
      <w:r w:rsidRPr="007350DD">
        <w:t>years</w:t>
      </w:r>
      <w:r w:rsidR="001327BC" w:rsidRPr="007350DD">
        <w:t xml:space="preserve"> </w:t>
      </w:r>
      <w:r w:rsidRPr="007350DD">
        <w:t>received</w:t>
      </w:r>
      <w:r w:rsidR="001327BC" w:rsidRPr="007350DD">
        <w:t xml:space="preserve"> </w:t>
      </w:r>
      <w:r w:rsidRPr="007350DD">
        <w:t>grants;</w:t>
      </w:r>
      <w:r w:rsidR="001327BC" w:rsidRPr="007350DD">
        <w:t xml:space="preserve"> </w:t>
      </w:r>
      <w:r w:rsidRPr="007350DD">
        <w:t>3,392</w:t>
      </w:r>
      <w:r w:rsidR="001327BC" w:rsidRPr="007350DD">
        <w:t xml:space="preserve"> </w:t>
      </w:r>
      <w:r w:rsidRPr="007350DD">
        <w:t>in</w:t>
      </w:r>
      <w:r w:rsidR="001327BC" w:rsidRPr="007350DD">
        <w:t xml:space="preserve"> </w:t>
      </w:r>
      <w:r w:rsidRPr="007350DD">
        <w:t>2005</w:t>
      </w:r>
      <w:r w:rsidR="001327BC" w:rsidRPr="007350DD">
        <w:t xml:space="preserve"> </w:t>
      </w:r>
      <w:r w:rsidRPr="007350DD">
        <w:t>and</w:t>
      </w:r>
      <w:r w:rsidR="001327BC" w:rsidRPr="007350DD">
        <w:t xml:space="preserve"> </w:t>
      </w:r>
      <w:r w:rsidRPr="007350DD">
        <w:t>3,347</w:t>
      </w:r>
      <w:r w:rsidR="001327BC" w:rsidRPr="007350DD">
        <w:t xml:space="preserve"> </w:t>
      </w:r>
      <w:r w:rsidRPr="007350DD">
        <w:t>in</w:t>
      </w:r>
      <w:r w:rsidR="001327BC" w:rsidRPr="007350DD">
        <w:t xml:space="preserve"> </w:t>
      </w:r>
      <w:r w:rsidRPr="007350DD">
        <w:t>2006,</w:t>
      </w:r>
      <w:r w:rsidR="001327BC" w:rsidRPr="007350DD">
        <w:t xml:space="preserve"> </w:t>
      </w:r>
      <w:r w:rsidRPr="007350DD">
        <w:t>representing</w:t>
      </w:r>
      <w:r w:rsidR="001327BC" w:rsidRPr="007350DD">
        <w:t xml:space="preserve"> </w:t>
      </w:r>
      <w:r w:rsidRPr="007350DD">
        <w:t>an</w:t>
      </w:r>
      <w:r w:rsidR="001327BC" w:rsidRPr="007350DD">
        <w:t xml:space="preserve"> </w:t>
      </w:r>
      <w:r w:rsidRPr="007350DD">
        <w:t>average</w:t>
      </w:r>
      <w:r w:rsidR="001327BC" w:rsidRPr="007350DD">
        <w:t xml:space="preserve"> </w:t>
      </w:r>
      <w:r w:rsidRPr="007350DD">
        <w:t>of</w:t>
      </w:r>
      <w:r w:rsidR="001327BC" w:rsidRPr="007350DD">
        <w:t xml:space="preserve"> </w:t>
      </w:r>
      <w:r w:rsidRPr="007350DD">
        <w:t>43%</w:t>
      </w:r>
      <w:r w:rsidR="001327BC" w:rsidRPr="007350DD">
        <w:t xml:space="preserve"> </w:t>
      </w:r>
      <w:r w:rsidRPr="007350DD">
        <w:t>of</w:t>
      </w:r>
      <w:r w:rsidR="001327BC" w:rsidRPr="007350DD">
        <w:t xml:space="preserve"> </w:t>
      </w:r>
      <w:r w:rsidRPr="007350DD">
        <w:t>the</w:t>
      </w:r>
      <w:r w:rsidR="001327BC" w:rsidRPr="007350DD">
        <w:t xml:space="preserve"> </w:t>
      </w:r>
      <w:r w:rsidRPr="007350DD">
        <w:t>recipients</w:t>
      </w:r>
      <w:r w:rsidR="001327BC" w:rsidRPr="007350DD">
        <w:t xml:space="preserve"> </w:t>
      </w:r>
      <w:r w:rsidRPr="007350DD">
        <w:t>over</w:t>
      </w:r>
      <w:r w:rsidR="001327BC" w:rsidRPr="007350DD">
        <w:t xml:space="preserve"> </w:t>
      </w:r>
      <w:r w:rsidRPr="007350DD">
        <w:t>those</w:t>
      </w:r>
      <w:r w:rsidR="001327BC" w:rsidRPr="007350DD">
        <w:t xml:space="preserve"> </w:t>
      </w:r>
      <w:r w:rsidRPr="007350DD">
        <w:t>three</w:t>
      </w:r>
      <w:r w:rsidR="001327BC" w:rsidRPr="007350DD">
        <w:t xml:space="preserve"> </w:t>
      </w:r>
      <w:r w:rsidRPr="007350DD">
        <w:t>years.</w:t>
      </w:r>
      <w:r w:rsidR="001327BC" w:rsidRPr="007350DD">
        <w:t xml:space="preserve"> </w:t>
      </w:r>
      <w:r w:rsidRPr="007350DD">
        <w:t>In</w:t>
      </w:r>
      <w:r w:rsidR="001327BC" w:rsidRPr="007350DD">
        <w:t xml:space="preserve"> </w:t>
      </w:r>
      <w:r w:rsidRPr="007350DD">
        <w:t>the</w:t>
      </w:r>
      <w:r w:rsidR="001327BC" w:rsidRPr="007350DD">
        <w:t xml:space="preserve"> </w:t>
      </w:r>
      <w:r w:rsidRPr="007350DD">
        <w:t>financial</w:t>
      </w:r>
      <w:r w:rsidR="001327BC" w:rsidRPr="007350DD">
        <w:t xml:space="preserve"> </w:t>
      </w:r>
      <w:r w:rsidRPr="007350DD">
        <w:t>year</w:t>
      </w:r>
      <w:r w:rsidR="001327BC" w:rsidRPr="007350DD">
        <w:t xml:space="preserve"> </w:t>
      </w:r>
      <w:r w:rsidRPr="007350DD">
        <w:t>2009</w:t>
      </w:r>
      <w:r w:rsidR="002C13DD" w:rsidRPr="007350DD">
        <w:t>–</w:t>
      </w:r>
      <w:r w:rsidRPr="007350DD">
        <w:t>10,</w:t>
      </w:r>
      <w:r w:rsidR="001327BC" w:rsidRPr="007350DD">
        <w:t xml:space="preserve"> </w:t>
      </w:r>
      <w:r w:rsidRPr="007350DD">
        <w:t>the</w:t>
      </w:r>
      <w:r w:rsidR="001327BC" w:rsidRPr="007350DD">
        <w:t xml:space="preserve"> </w:t>
      </w:r>
      <w:r w:rsidRPr="007350DD">
        <w:t>Educational</w:t>
      </w:r>
      <w:r w:rsidR="001327BC" w:rsidRPr="007350DD">
        <w:t xml:space="preserve"> </w:t>
      </w:r>
      <w:r w:rsidRPr="007350DD">
        <w:t>Assistance</w:t>
      </w:r>
      <w:r w:rsidR="001327BC" w:rsidRPr="007350DD">
        <w:t xml:space="preserve"> </w:t>
      </w:r>
      <w:r w:rsidRPr="007350DD">
        <w:t>Programme</w:t>
      </w:r>
      <w:r w:rsidR="001327BC" w:rsidRPr="007350DD">
        <w:t xml:space="preserve"> </w:t>
      </w:r>
      <w:r w:rsidRPr="007350DD">
        <w:t>catered</w:t>
      </w:r>
      <w:r w:rsidR="001327BC" w:rsidRPr="007350DD">
        <w:t xml:space="preserve"> </w:t>
      </w:r>
      <w:r w:rsidRPr="007350DD">
        <w:t>to</w:t>
      </w:r>
      <w:r w:rsidR="001327BC" w:rsidRPr="007350DD">
        <w:t xml:space="preserve"> </w:t>
      </w:r>
      <w:r w:rsidRPr="007350DD">
        <w:t>3335</w:t>
      </w:r>
      <w:r w:rsidR="001327BC" w:rsidRPr="007350DD">
        <w:t xml:space="preserve"> </w:t>
      </w:r>
      <w:r w:rsidRPr="007350DD">
        <w:t>children.</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also</w:t>
      </w:r>
      <w:r w:rsidR="001327BC" w:rsidRPr="007350DD">
        <w:t xml:space="preserve"> </w:t>
      </w:r>
      <w:r w:rsidRPr="007350DD">
        <w:t>disburses</w:t>
      </w:r>
      <w:r w:rsidR="001327BC" w:rsidRPr="007350DD">
        <w:t xml:space="preserve"> </w:t>
      </w:r>
      <w:r w:rsidRPr="007350DD">
        <w:t>the</w:t>
      </w:r>
      <w:r w:rsidR="001327BC" w:rsidRPr="007350DD">
        <w:t xml:space="preserve"> </w:t>
      </w:r>
      <w:r w:rsidRPr="007350DD">
        <w:t>Education</w:t>
      </w:r>
      <w:r w:rsidR="001327BC" w:rsidRPr="007350DD">
        <w:t xml:space="preserve"> </w:t>
      </w:r>
      <w:r w:rsidRPr="007350DD">
        <w:t>Grant</w:t>
      </w:r>
      <w:r w:rsidR="001327BC" w:rsidRPr="007350DD">
        <w:t xml:space="preserve"> </w:t>
      </w:r>
      <w:r w:rsidRPr="007350DD">
        <w:t>from</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for</w:t>
      </w:r>
      <w:r w:rsidR="001327BC" w:rsidRPr="007350DD">
        <w:t xml:space="preserve"> </w:t>
      </w:r>
      <w:r w:rsidRPr="007350DD">
        <w:t>children</w:t>
      </w:r>
      <w:r w:rsidR="001327BC" w:rsidRPr="007350DD">
        <w:t xml:space="preserve"> </w:t>
      </w:r>
      <w:r w:rsidRPr="007350DD">
        <w:t>entering</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for</w:t>
      </w:r>
      <w:r w:rsidR="001327BC" w:rsidRPr="007350DD">
        <w:t xml:space="preserve"> </w:t>
      </w:r>
      <w:r w:rsidRPr="007350DD">
        <w:t>the</w:t>
      </w:r>
      <w:r w:rsidR="001327BC" w:rsidRPr="007350DD">
        <w:t xml:space="preserve"> </w:t>
      </w:r>
      <w:r w:rsidRPr="007350DD">
        <w:t>first</w:t>
      </w:r>
      <w:r w:rsidR="001327BC" w:rsidRPr="007350DD">
        <w:t xml:space="preserve"> </w:t>
      </w:r>
      <w:r w:rsidRPr="007350DD">
        <w:t>time.</w:t>
      </w:r>
    </w:p>
    <w:p w:rsidR="006564B6" w:rsidRPr="007350DD" w:rsidRDefault="006564B6" w:rsidP="009E22FF">
      <w:pPr>
        <w:pStyle w:val="SingleTxtG"/>
      </w:pPr>
      <w:r w:rsidRPr="007350DD">
        <w:t>65.</w:t>
      </w:r>
      <w:r w:rsidRPr="007350DD">
        <w:tab/>
      </w:r>
      <w:r w:rsidRPr="007350DD">
        <w:rPr>
          <w:b/>
          <w:bCs/>
        </w:rPr>
        <w:t>The</w:t>
      </w:r>
      <w:r w:rsidR="001327BC" w:rsidRPr="007350DD">
        <w:rPr>
          <w:b/>
          <w:bCs/>
        </w:rPr>
        <w:t xml:space="preserve"> </w:t>
      </w:r>
      <w:r w:rsidRPr="007350DD">
        <w:rPr>
          <w:b/>
          <w:bCs/>
        </w:rPr>
        <w:t>Probation</w:t>
      </w:r>
      <w:r w:rsidR="001327BC" w:rsidRPr="007350DD">
        <w:rPr>
          <w:b/>
          <w:bCs/>
        </w:rPr>
        <w:t xml:space="preserve"> </w:t>
      </w:r>
      <w:r w:rsidRPr="007350DD">
        <w:rPr>
          <w:b/>
          <w:bCs/>
        </w:rPr>
        <w:t>Department</w:t>
      </w:r>
      <w:r w:rsidR="001327BC" w:rsidRPr="007350DD">
        <w:t xml:space="preserve"> </w:t>
      </w:r>
      <w:r w:rsidRPr="007350DD">
        <w:t>assists</w:t>
      </w:r>
      <w:r w:rsidR="001327BC" w:rsidRPr="007350DD">
        <w:t xml:space="preserve"> </w:t>
      </w:r>
      <w:r w:rsidRPr="007350DD">
        <w:t>families</w:t>
      </w:r>
      <w:r w:rsidR="001327BC" w:rsidRPr="007350DD">
        <w:t xml:space="preserve"> </w:t>
      </w:r>
      <w:r w:rsidRPr="007350DD">
        <w:t>in</w:t>
      </w:r>
      <w:r w:rsidR="001327BC" w:rsidRPr="007350DD">
        <w:t xml:space="preserve"> </w:t>
      </w:r>
      <w:r w:rsidRPr="007350DD">
        <w:t>custody</w:t>
      </w:r>
      <w:r w:rsidR="001327BC" w:rsidRPr="007350DD">
        <w:t xml:space="preserve"> </w:t>
      </w:r>
      <w:r w:rsidRPr="007350DD">
        <w:t>and</w:t>
      </w:r>
      <w:r w:rsidR="001327BC" w:rsidRPr="007350DD">
        <w:t xml:space="preserve"> </w:t>
      </w:r>
      <w:r w:rsidRPr="007350DD">
        <w:t>maintenance</w:t>
      </w:r>
      <w:r w:rsidR="001327BC" w:rsidRPr="007350DD">
        <w:t xml:space="preserve"> </w:t>
      </w:r>
      <w:r w:rsidRPr="007350DD">
        <w:t>matters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provides</w:t>
      </w:r>
      <w:r w:rsidR="001327BC" w:rsidRPr="007350DD">
        <w:t xml:space="preserve"> </w:t>
      </w:r>
      <w:r w:rsidRPr="007350DD">
        <w:t>counselling</w:t>
      </w:r>
      <w:r w:rsidR="001327BC" w:rsidRPr="007350DD">
        <w:t xml:space="preserve"> </w:t>
      </w:r>
      <w:r w:rsidRPr="007350DD">
        <w:t>to</w:t>
      </w:r>
      <w:r w:rsidR="001327BC" w:rsidRPr="007350DD">
        <w:t xml:space="preserve"> </w:t>
      </w:r>
      <w:r w:rsidRPr="007350DD">
        <w:t>parents</w:t>
      </w:r>
      <w:r w:rsidR="001327BC" w:rsidRPr="007350DD">
        <w:t xml:space="preserve"> </w:t>
      </w:r>
      <w:r w:rsidRPr="007350DD">
        <w:t>and</w:t>
      </w:r>
      <w:r w:rsidR="001327BC" w:rsidRPr="007350DD">
        <w:t xml:space="preserve"> </w:t>
      </w:r>
      <w:r w:rsidRPr="007350DD">
        <w:t>guardians</w:t>
      </w:r>
      <w:r w:rsidR="001327BC" w:rsidRPr="007350DD">
        <w:t xml:space="preserve"> </w:t>
      </w:r>
      <w:r w:rsidRPr="007350DD">
        <w:t>when</w:t>
      </w:r>
      <w:r w:rsidR="001327BC" w:rsidRPr="007350DD">
        <w:t xml:space="preserve"> </w:t>
      </w:r>
      <w:r w:rsidRPr="007350DD">
        <w:t>their</w:t>
      </w:r>
      <w:r w:rsidR="001327BC" w:rsidRPr="007350DD">
        <w:t xml:space="preserve"> </w:t>
      </w:r>
      <w:r w:rsidRPr="007350DD">
        <w:t>children</w:t>
      </w:r>
      <w:r w:rsidR="001327BC" w:rsidRPr="007350DD">
        <w:t xml:space="preserve"> </w:t>
      </w:r>
      <w:r w:rsidRPr="007350DD">
        <w:t>are</w:t>
      </w:r>
      <w:r w:rsidR="001327BC" w:rsidRPr="007350DD">
        <w:t xml:space="preserve"> </w:t>
      </w:r>
      <w:r w:rsidRPr="007350DD">
        <w:t>in</w:t>
      </w:r>
      <w:r w:rsidR="001327BC" w:rsidRPr="007350DD">
        <w:t xml:space="preserve"> </w:t>
      </w:r>
      <w:r w:rsidRPr="007350DD">
        <w:t>conflict</w:t>
      </w:r>
      <w:r w:rsidR="001327BC" w:rsidRPr="007350DD">
        <w:t xml:space="preserve"> </w:t>
      </w:r>
      <w:r w:rsidRPr="007350DD">
        <w:t>with</w:t>
      </w:r>
      <w:r w:rsidR="001327BC" w:rsidRPr="007350DD">
        <w:t xml:space="preserve"> </w:t>
      </w:r>
      <w:r w:rsidRPr="007350DD">
        <w:t>the</w:t>
      </w:r>
      <w:r w:rsidR="001327BC" w:rsidRPr="007350DD">
        <w:t xml:space="preserve"> </w:t>
      </w:r>
      <w:r w:rsidRPr="007350DD">
        <w:t>law.</w:t>
      </w:r>
      <w:r w:rsidR="001327BC" w:rsidRPr="007350DD">
        <w:t xml:space="preserve"> </w:t>
      </w:r>
      <w:r w:rsidRPr="007350DD">
        <w:t>The</w:t>
      </w:r>
      <w:r w:rsidR="001327BC" w:rsidRPr="007350DD">
        <w:t xml:space="preserve"> </w:t>
      </w:r>
      <w:r w:rsidRPr="007350DD">
        <w:t>services</w:t>
      </w:r>
      <w:r w:rsidR="001327BC" w:rsidRPr="007350DD">
        <w:t xml:space="preserve"> </w:t>
      </w:r>
      <w:r w:rsidRPr="007350DD">
        <w:t>provided</w:t>
      </w:r>
      <w:r w:rsidR="001327BC" w:rsidRPr="007350DD">
        <w:t xml:space="preserve"> </w:t>
      </w:r>
      <w:r w:rsidRPr="007350DD">
        <w:t>by</w:t>
      </w:r>
      <w:r w:rsidR="001327BC" w:rsidRPr="007350DD">
        <w:t xml:space="preserve"> </w:t>
      </w:r>
      <w:r w:rsidRPr="007350DD">
        <w:t>the</w:t>
      </w:r>
      <w:r w:rsidR="001327BC" w:rsidRPr="007350DD">
        <w:t xml:space="preserve"> </w:t>
      </w:r>
      <w:r w:rsidRPr="007350DD">
        <w:t>Probation</w:t>
      </w:r>
      <w:r w:rsidR="001327BC" w:rsidRPr="007350DD">
        <w:t xml:space="preserve"> </w:t>
      </w:r>
      <w:r w:rsidRPr="007350DD">
        <w:t>Department</w:t>
      </w:r>
      <w:r w:rsidR="001327BC" w:rsidRPr="007350DD">
        <w:t xml:space="preserve"> </w:t>
      </w:r>
      <w:r w:rsidRPr="007350DD">
        <w:t>are</w:t>
      </w:r>
      <w:r w:rsidR="001327BC" w:rsidRPr="007350DD">
        <w:t xml:space="preserve"> </w:t>
      </w:r>
      <w:r w:rsidRPr="007350DD">
        <w:t>rehabilitative</w:t>
      </w:r>
      <w:r w:rsidR="001327BC" w:rsidRPr="007350DD">
        <w:t xml:space="preserve"> </w:t>
      </w:r>
      <w:r w:rsidRPr="007350DD">
        <w:t>and</w:t>
      </w:r>
      <w:r w:rsidR="001327BC" w:rsidRPr="007350DD">
        <w:t xml:space="preserve"> </w:t>
      </w:r>
      <w:r w:rsidRPr="007350DD">
        <w:t>re-directive</w:t>
      </w:r>
      <w:r w:rsidR="001327BC" w:rsidRPr="007350DD">
        <w:t xml:space="preserve"> </w:t>
      </w:r>
      <w:r w:rsidRPr="007350DD">
        <w:t>in</w:t>
      </w:r>
      <w:r w:rsidR="001327BC" w:rsidRPr="007350DD">
        <w:t xml:space="preserve"> </w:t>
      </w:r>
      <w:r w:rsidRPr="007350DD">
        <w:t>focus.</w:t>
      </w:r>
      <w:r w:rsidR="001327BC" w:rsidRPr="007350DD">
        <w:t xml:space="preserve"> </w:t>
      </w:r>
      <w:r w:rsidRPr="007350DD">
        <w:t>Its</w:t>
      </w:r>
      <w:r w:rsidR="001327BC" w:rsidRPr="007350DD">
        <w:t xml:space="preserve"> </w:t>
      </w:r>
      <w:r w:rsidRPr="007350DD">
        <w:t>main</w:t>
      </w:r>
      <w:r w:rsidR="001327BC" w:rsidRPr="007350DD">
        <w:t xml:space="preserve"> </w:t>
      </w:r>
      <w:r w:rsidRPr="007350DD">
        <w:t>objectives</w:t>
      </w:r>
      <w:r w:rsidR="001327BC" w:rsidRPr="007350DD">
        <w:t xml:space="preserve"> </w:t>
      </w:r>
      <w:r w:rsidRPr="007350DD">
        <w:t>include:</w:t>
      </w:r>
    </w:p>
    <w:p w:rsidR="006564B6" w:rsidRPr="007350DD" w:rsidRDefault="000264EC" w:rsidP="000264EC">
      <w:pPr>
        <w:pStyle w:val="SingleTxtG"/>
      </w:pPr>
      <w:r w:rsidRPr="007350DD">
        <w:tab/>
        <w:t>(a)</w:t>
      </w:r>
      <w:r w:rsidR="006564B6" w:rsidRPr="007350DD">
        <w:tab/>
        <w:t>Ensuring</w:t>
      </w:r>
      <w:r w:rsidR="001327BC" w:rsidRPr="007350DD">
        <w:t xml:space="preserve"> </w:t>
      </w:r>
      <w:r w:rsidR="006564B6" w:rsidRPr="007350DD">
        <w:t>that</w:t>
      </w:r>
      <w:r w:rsidR="001327BC" w:rsidRPr="007350DD">
        <w:t xml:space="preserve"> </w:t>
      </w:r>
      <w:r w:rsidR="006564B6" w:rsidRPr="007350DD">
        <w:t>the</w:t>
      </w:r>
      <w:r w:rsidR="001327BC" w:rsidRPr="007350DD">
        <w:t xml:space="preserve"> </w:t>
      </w:r>
      <w:r w:rsidR="006564B6" w:rsidRPr="007350DD">
        <w:t>community-based</w:t>
      </w:r>
      <w:r w:rsidR="001327BC" w:rsidRPr="007350DD">
        <w:t xml:space="preserve"> </w:t>
      </w:r>
      <w:r w:rsidR="006564B6" w:rsidRPr="007350DD">
        <w:t>sentences</w:t>
      </w:r>
      <w:r w:rsidR="001327BC" w:rsidRPr="007350DD">
        <w:t xml:space="preserve"> </w:t>
      </w:r>
      <w:r w:rsidR="006564B6" w:rsidRPr="007350DD">
        <w:t>and</w:t>
      </w:r>
      <w:r w:rsidR="001327BC" w:rsidRPr="007350DD">
        <w:t xml:space="preserve"> </w:t>
      </w:r>
      <w:r w:rsidR="006564B6" w:rsidRPr="007350DD">
        <w:t>related</w:t>
      </w:r>
      <w:r w:rsidR="001327BC" w:rsidRPr="007350DD">
        <w:t xml:space="preserve"> </w:t>
      </w:r>
      <w:r w:rsidR="006564B6" w:rsidRPr="007350DD">
        <w:t>orders</w:t>
      </w:r>
      <w:r w:rsidR="001327BC" w:rsidRPr="007350DD">
        <w:t xml:space="preserve"> </w:t>
      </w:r>
      <w:r w:rsidR="006564B6" w:rsidRPr="007350DD">
        <w:t>imposed</w:t>
      </w:r>
      <w:r w:rsidR="001327BC" w:rsidRPr="007350DD">
        <w:t xml:space="preserve"> </w:t>
      </w:r>
      <w:r w:rsidR="006564B6" w:rsidRPr="007350DD">
        <w:t>by</w:t>
      </w:r>
      <w:r w:rsidR="001327BC" w:rsidRPr="007350DD">
        <w:t xml:space="preserve"> </w:t>
      </w:r>
      <w:r w:rsidR="006564B6" w:rsidRPr="007350DD">
        <w:t>the</w:t>
      </w:r>
      <w:r w:rsidR="001327BC" w:rsidRPr="007350DD">
        <w:t xml:space="preserve"> </w:t>
      </w:r>
      <w:r w:rsidR="006564B6" w:rsidRPr="007350DD">
        <w:t>courts</w:t>
      </w:r>
      <w:r w:rsidR="001327BC" w:rsidRPr="007350DD">
        <w:t xml:space="preserve"> </w:t>
      </w:r>
      <w:r w:rsidR="006564B6" w:rsidRPr="007350DD">
        <w:t>are</w:t>
      </w:r>
      <w:r w:rsidR="001327BC" w:rsidRPr="007350DD">
        <w:t xml:space="preserve"> </w:t>
      </w:r>
      <w:r w:rsidR="006564B6" w:rsidRPr="007350DD">
        <w:t>administered</w:t>
      </w:r>
      <w:r w:rsidR="001327BC" w:rsidRPr="007350DD">
        <w:t xml:space="preserve"> </w:t>
      </w:r>
      <w:r w:rsidR="006564B6" w:rsidRPr="007350DD">
        <w:t>in</w:t>
      </w:r>
      <w:r w:rsidR="001327BC" w:rsidRPr="007350DD">
        <w:t xml:space="preserve"> </w:t>
      </w:r>
      <w:r w:rsidR="006564B6" w:rsidRPr="007350DD">
        <w:t>a</w:t>
      </w:r>
      <w:r w:rsidR="001327BC" w:rsidRPr="007350DD">
        <w:t xml:space="preserve"> </w:t>
      </w:r>
      <w:r w:rsidR="006564B6" w:rsidRPr="007350DD">
        <w:t>safe,</w:t>
      </w:r>
      <w:r w:rsidR="001327BC" w:rsidRPr="007350DD">
        <w:t xml:space="preserve"> </w:t>
      </w:r>
      <w:r w:rsidR="006564B6" w:rsidRPr="007350DD">
        <w:t>humane</w:t>
      </w:r>
      <w:r w:rsidR="001327BC" w:rsidRPr="007350DD">
        <w:t xml:space="preserve"> </w:t>
      </w:r>
      <w:r w:rsidR="006564B6" w:rsidRPr="007350DD">
        <w:t>and</w:t>
      </w:r>
      <w:r w:rsidR="001327BC" w:rsidRPr="007350DD">
        <w:t xml:space="preserve"> </w:t>
      </w:r>
      <w:r w:rsidR="006564B6" w:rsidRPr="007350DD">
        <w:t>effective</w:t>
      </w:r>
      <w:r w:rsidR="001327BC" w:rsidRPr="007350DD">
        <w:t xml:space="preserve"> </w:t>
      </w:r>
      <w:r w:rsidR="006564B6" w:rsidRPr="007350DD">
        <w:t>manner</w:t>
      </w:r>
      <w:r w:rsidRPr="007350DD">
        <w:t>;</w:t>
      </w:r>
    </w:p>
    <w:p w:rsidR="006564B6" w:rsidRPr="007350DD" w:rsidRDefault="000264EC" w:rsidP="000264EC">
      <w:pPr>
        <w:pStyle w:val="SingleTxtG"/>
      </w:pPr>
      <w:r w:rsidRPr="007350DD">
        <w:tab/>
        <w:t>(b)</w:t>
      </w:r>
      <w:r w:rsidR="006564B6" w:rsidRPr="007350DD">
        <w:tab/>
        <w:t>Assisting</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rehabilitation</w:t>
      </w:r>
      <w:r w:rsidR="001327BC" w:rsidRPr="007350DD">
        <w:t xml:space="preserve"> </w:t>
      </w:r>
      <w:r w:rsidR="006564B6" w:rsidRPr="007350DD">
        <w:t>of</w:t>
      </w:r>
      <w:r w:rsidR="001327BC" w:rsidRPr="007350DD">
        <w:t xml:space="preserve"> </w:t>
      </w:r>
      <w:r w:rsidR="006564B6" w:rsidRPr="007350DD">
        <w:t>offenders</w:t>
      </w:r>
      <w:r w:rsidR="001327BC" w:rsidRPr="007350DD">
        <w:t xml:space="preserve"> </w:t>
      </w:r>
      <w:r w:rsidR="006564B6" w:rsidRPr="007350DD">
        <w:t>through</w:t>
      </w:r>
      <w:r w:rsidR="001327BC" w:rsidRPr="007350DD">
        <w:t xml:space="preserve"> </w:t>
      </w:r>
      <w:r w:rsidR="006564B6" w:rsidRPr="007350DD">
        <w:t>effective</w:t>
      </w:r>
      <w:r w:rsidR="001327BC" w:rsidRPr="007350DD">
        <w:t xml:space="preserve"> </w:t>
      </w:r>
      <w:r w:rsidR="006564B6" w:rsidRPr="007350DD">
        <w:t>supervision,</w:t>
      </w:r>
      <w:r w:rsidR="001327BC" w:rsidRPr="007350DD">
        <w:t xml:space="preserve"> </w:t>
      </w:r>
      <w:r w:rsidR="006564B6" w:rsidRPr="007350DD">
        <w:t>programmes</w:t>
      </w:r>
      <w:r w:rsidR="001327BC" w:rsidRPr="007350DD">
        <w:t xml:space="preserve"> </w:t>
      </w:r>
      <w:r w:rsidR="006564B6" w:rsidRPr="007350DD">
        <w:t>and</w:t>
      </w:r>
      <w:r w:rsidR="001327BC" w:rsidRPr="007350DD">
        <w:t xml:space="preserve"> </w:t>
      </w:r>
      <w:r w:rsidR="006564B6" w:rsidRPr="007350DD">
        <w:t>other</w:t>
      </w:r>
      <w:r w:rsidR="001327BC" w:rsidRPr="007350DD">
        <w:t xml:space="preserve"> </w:t>
      </w:r>
      <w:r w:rsidR="006564B6" w:rsidRPr="007350DD">
        <w:t>interventions,</w:t>
      </w:r>
      <w:r w:rsidR="001327BC" w:rsidRPr="007350DD">
        <w:t xml:space="preserve"> </w:t>
      </w:r>
      <w:r w:rsidR="006564B6" w:rsidRPr="007350DD">
        <w:t>thereby</w:t>
      </w:r>
      <w:r w:rsidR="001327BC" w:rsidRPr="007350DD">
        <w:t xml:space="preserve"> </w:t>
      </w:r>
      <w:r w:rsidR="006564B6" w:rsidRPr="007350DD">
        <w:t>protecting</w:t>
      </w:r>
      <w:r w:rsidR="001327BC" w:rsidRPr="007350DD">
        <w:t xml:space="preserve"> </w:t>
      </w:r>
      <w:r w:rsidR="006564B6" w:rsidRPr="007350DD">
        <w:t>the</w:t>
      </w:r>
      <w:r w:rsidR="001327BC" w:rsidRPr="007350DD">
        <w:t xml:space="preserve"> </w:t>
      </w:r>
      <w:r w:rsidR="006564B6" w:rsidRPr="007350DD">
        <w:t>public</w:t>
      </w:r>
      <w:r w:rsidR="001327BC" w:rsidRPr="007350DD">
        <w:t xml:space="preserve"> </w:t>
      </w:r>
      <w:r w:rsidR="006564B6" w:rsidRPr="007350DD">
        <w:t>and</w:t>
      </w:r>
      <w:r w:rsidR="001327BC" w:rsidRPr="007350DD">
        <w:t xml:space="preserve"> </w:t>
      </w:r>
      <w:r w:rsidR="006564B6" w:rsidRPr="007350DD">
        <w:t>reducing</w:t>
      </w:r>
      <w:r w:rsidR="001327BC" w:rsidRPr="007350DD">
        <w:t xml:space="preserve"> </w:t>
      </w:r>
      <w:r w:rsidR="006564B6" w:rsidRPr="007350DD">
        <w:t>re-offending</w:t>
      </w:r>
      <w:r w:rsidRPr="007350DD">
        <w:t>;</w:t>
      </w:r>
    </w:p>
    <w:p w:rsidR="006564B6" w:rsidRPr="007350DD" w:rsidRDefault="000264EC" w:rsidP="009E22FF">
      <w:pPr>
        <w:pStyle w:val="SingleTxtG"/>
      </w:pPr>
      <w:r w:rsidRPr="007350DD">
        <w:tab/>
        <w:t>(c)</w:t>
      </w:r>
      <w:r w:rsidR="006564B6" w:rsidRPr="007350DD">
        <w:tab/>
        <w:t>Providing</w:t>
      </w:r>
      <w:r w:rsidR="001327BC" w:rsidRPr="007350DD">
        <w:t xml:space="preserve"> </w:t>
      </w:r>
      <w:r w:rsidR="006564B6" w:rsidRPr="007350DD">
        <w:t>information</w:t>
      </w:r>
      <w:r w:rsidR="001327BC" w:rsidRPr="007350DD">
        <w:t xml:space="preserve"> </w:t>
      </w:r>
      <w:r w:rsidR="006564B6" w:rsidRPr="007350DD">
        <w:t>on</w:t>
      </w:r>
      <w:r w:rsidR="001327BC" w:rsidRPr="007350DD">
        <w:t xml:space="preserve"> </w:t>
      </w:r>
      <w:r w:rsidR="006564B6" w:rsidRPr="007350DD">
        <w:t>offenders</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courts</w:t>
      </w:r>
      <w:r w:rsidR="001327BC" w:rsidRPr="007350DD">
        <w:t xml:space="preserve"> </w:t>
      </w:r>
      <w:r w:rsidR="006564B6" w:rsidRPr="007350DD">
        <w:t>to</w:t>
      </w:r>
      <w:r w:rsidR="001327BC" w:rsidRPr="007350DD">
        <w:t xml:space="preserve"> </w:t>
      </w:r>
      <w:r w:rsidR="006564B6" w:rsidRPr="007350DD">
        <w:t>assist</w:t>
      </w:r>
      <w:r w:rsidR="001327BC" w:rsidRPr="007350DD">
        <w:t xml:space="preserve"> </w:t>
      </w:r>
      <w:r w:rsidR="006564B6" w:rsidRPr="007350DD">
        <w:t>them</w:t>
      </w:r>
      <w:r w:rsidR="001327BC" w:rsidRPr="007350DD">
        <w:t xml:space="preserve"> </w:t>
      </w:r>
      <w:r w:rsidR="006564B6" w:rsidRPr="007350DD">
        <w:t>in</w:t>
      </w:r>
      <w:r w:rsidR="001327BC" w:rsidRPr="007350DD">
        <w:t xml:space="preserve"> </w:t>
      </w:r>
      <w:r w:rsidR="006564B6" w:rsidRPr="007350DD">
        <w:t>their</w:t>
      </w:r>
      <w:r w:rsidR="001327BC" w:rsidRPr="007350DD">
        <w:t xml:space="preserve"> </w:t>
      </w:r>
      <w:r w:rsidR="006564B6" w:rsidRPr="007350DD">
        <w:t>decision-making.</w:t>
      </w:r>
    </w:p>
    <w:p w:rsidR="006564B6" w:rsidRPr="007350DD" w:rsidRDefault="006564B6" w:rsidP="009E22FF">
      <w:pPr>
        <w:pStyle w:val="SingleTxtG"/>
      </w:pPr>
      <w:r w:rsidRPr="007350DD">
        <w:t>66.</w:t>
      </w:r>
      <w:r w:rsidRPr="007350DD">
        <w:tab/>
      </w:r>
      <w:r w:rsidRPr="007350DD">
        <w:rPr>
          <w:b/>
          <w:bCs/>
        </w:rPr>
        <w:t>The</w:t>
      </w:r>
      <w:r w:rsidR="001327BC" w:rsidRPr="007350DD">
        <w:rPr>
          <w:b/>
          <w:bCs/>
        </w:rPr>
        <w:t xml:space="preserve"> </w:t>
      </w:r>
      <w:r w:rsidRPr="007350DD">
        <w:rPr>
          <w:b/>
          <w:bCs/>
        </w:rPr>
        <w:t>Juvenile</w:t>
      </w:r>
      <w:r w:rsidR="001327BC" w:rsidRPr="007350DD">
        <w:rPr>
          <w:b/>
          <w:bCs/>
        </w:rPr>
        <w:t xml:space="preserve"> </w:t>
      </w:r>
      <w:r w:rsidRPr="007350DD">
        <w:rPr>
          <w:b/>
          <w:bCs/>
        </w:rPr>
        <w:t>Liaison</w:t>
      </w:r>
      <w:r w:rsidR="001327BC" w:rsidRPr="007350DD">
        <w:rPr>
          <w:b/>
          <w:bCs/>
        </w:rPr>
        <w:t xml:space="preserve"> </w:t>
      </w:r>
      <w:r w:rsidRPr="007350DD">
        <w:rPr>
          <w:b/>
          <w:bCs/>
        </w:rPr>
        <w:t>Scheme</w:t>
      </w:r>
      <w:r w:rsidR="001327BC" w:rsidRPr="007350DD">
        <w:t xml:space="preserve"> </w:t>
      </w:r>
      <w:r w:rsidRPr="007350DD">
        <w:t>is</w:t>
      </w:r>
      <w:r w:rsidR="001327BC" w:rsidRPr="007350DD">
        <w:t xml:space="preserve"> </w:t>
      </w:r>
      <w:r w:rsidRPr="007350DD">
        <w:t>administered</w:t>
      </w:r>
      <w:r w:rsidR="001327BC" w:rsidRPr="007350DD">
        <w:t xml:space="preserve"> </w:t>
      </w:r>
      <w:r w:rsidRPr="007350DD">
        <w:t>by</w:t>
      </w:r>
      <w:r w:rsidR="001327BC" w:rsidRPr="007350DD">
        <w:t xml:space="preserve"> </w:t>
      </w:r>
      <w:r w:rsidRPr="007350DD">
        <w:t>the</w:t>
      </w:r>
      <w:r w:rsidR="001327BC" w:rsidRPr="007350DD">
        <w:t xml:space="preserve"> </w:t>
      </w:r>
      <w:r w:rsidRPr="007350DD">
        <w:t>Royal</w:t>
      </w:r>
      <w:r w:rsidR="001327BC" w:rsidRPr="007350DD">
        <w:t xml:space="preserve"> </w:t>
      </w:r>
      <w:r w:rsidRPr="007350DD">
        <w:t>Barbados</w:t>
      </w:r>
      <w:r w:rsidR="001327BC" w:rsidRPr="007350DD">
        <w:t xml:space="preserve"> </w:t>
      </w:r>
      <w:r w:rsidRPr="007350DD">
        <w:t>Police</w:t>
      </w:r>
      <w:r w:rsidR="001327BC" w:rsidRPr="007350DD">
        <w:t xml:space="preserve"> </w:t>
      </w:r>
      <w:r w:rsidRPr="007350DD">
        <w:t>Force.</w:t>
      </w:r>
      <w:r w:rsidR="001327BC" w:rsidRPr="007350DD">
        <w:t xml:space="preserve"> </w:t>
      </w:r>
      <w:r w:rsidRPr="007350DD">
        <w:t>It</w:t>
      </w:r>
      <w:r w:rsidR="001327BC" w:rsidRPr="007350DD">
        <w:t xml:space="preserve"> </w:t>
      </w:r>
      <w:r w:rsidRPr="007350DD">
        <w:t>offers</w:t>
      </w:r>
      <w:r w:rsidR="001327BC" w:rsidRPr="007350DD">
        <w:t xml:space="preserve"> </w:t>
      </w:r>
      <w:r w:rsidRPr="007350DD">
        <w:t>family</w:t>
      </w:r>
      <w:r w:rsidR="001327BC" w:rsidRPr="007350DD">
        <w:t xml:space="preserve"> </w:t>
      </w:r>
      <w:r w:rsidRPr="007350DD">
        <w:t>counselling</w:t>
      </w:r>
      <w:r w:rsidR="001327BC" w:rsidRPr="007350DD">
        <w:t xml:space="preserve"> </w:t>
      </w:r>
      <w:r w:rsidRPr="007350DD">
        <w:t>particularly</w:t>
      </w:r>
      <w:r w:rsidR="001327BC" w:rsidRPr="007350DD">
        <w:t xml:space="preserve"> </w:t>
      </w:r>
      <w:r w:rsidRPr="007350DD">
        <w:t>where</w:t>
      </w:r>
      <w:r w:rsidR="001327BC" w:rsidRPr="007350DD">
        <w:t xml:space="preserve"> </w:t>
      </w:r>
      <w:r w:rsidRPr="007350DD">
        <w:t>children</w:t>
      </w:r>
      <w:r w:rsidR="001327BC" w:rsidRPr="007350DD">
        <w:t xml:space="preserve"> </w:t>
      </w:r>
      <w:r w:rsidRPr="007350DD">
        <w:t>may</w:t>
      </w:r>
      <w:r w:rsidR="001327BC" w:rsidRPr="007350DD">
        <w:t xml:space="preserve"> </w:t>
      </w:r>
      <w:r w:rsidRPr="007350DD">
        <w:t>be</w:t>
      </w:r>
      <w:r w:rsidR="001327BC" w:rsidRPr="007350DD">
        <w:t xml:space="preserve"> </w:t>
      </w:r>
      <w:r w:rsidRPr="007350DD">
        <w:t>in</w:t>
      </w:r>
      <w:r w:rsidR="001327BC" w:rsidRPr="007350DD">
        <w:t xml:space="preserve"> </w:t>
      </w:r>
      <w:r w:rsidRPr="007350DD">
        <w:t>conflict</w:t>
      </w:r>
      <w:r w:rsidR="001327BC" w:rsidRPr="007350DD">
        <w:t xml:space="preserve"> </w:t>
      </w:r>
      <w:r w:rsidRPr="007350DD">
        <w:t>with</w:t>
      </w:r>
      <w:r w:rsidR="001327BC" w:rsidRPr="007350DD">
        <w:t xml:space="preserve"> </w:t>
      </w:r>
      <w:r w:rsidRPr="007350DD">
        <w:t>the</w:t>
      </w:r>
      <w:r w:rsidR="001327BC" w:rsidRPr="007350DD">
        <w:t xml:space="preserve"> </w:t>
      </w:r>
      <w:r w:rsidRPr="007350DD">
        <w:t>law</w:t>
      </w:r>
      <w:r w:rsidR="001327BC" w:rsidRPr="007350DD">
        <w:t xml:space="preserve"> </w:t>
      </w:r>
      <w:r w:rsidRPr="007350DD">
        <w:t>or</w:t>
      </w:r>
      <w:r w:rsidR="001327BC" w:rsidRPr="007350DD">
        <w:t xml:space="preserve"> </w:t>
      </w:r>
      <w:r w:rsidRPr="007350DD">
        <w:t>may</w:t>
      </w:r>
      <w:r w:rsidR="001327BC" w:rsidRPr="007350DD">
        <w:t xml:space="preserve"> </w:t>
      </w:r>
      <w:r w:rsidRPr="007350DD">
        <w:t>exhibit</w:t>
      </w:r>
      <w:r w:rsidR="001327BC" w:rsidRPr="007350DD">
        <w:t xml:space="preserve"> </w:t>
      </w:r>
      <w:r w:rsidRPr="007350DD">
        <w:t>behavioural</w:t>
      </w:r>
      <w:r w:rsidR="001327BC" w:rsidRPr="007350DD">
        <w:t xml:space="preserve"> </w:t>
      </w:r>
      <w:r w:rsidRPr="007350DD">
        <w:t>problems</w:t>
      </w:r>
      <w:r w:rsidR="001327BC" w:rsidRPr="007350DD">
        <w:t xml:space="preserve"> </w:t>
      </w:r>
      <w:r w:rsidRPr="007350DD">
        <w:t>that</w:t>
      </w:r>
      <w:r w:rsidR="001327BC" w:rsidRPr="007350DD">
        <w:t xml:space="preserve"> </w:t>
      </w:r>
      <w:r w:rsidRPr="007350DD">
        <w:t>may</w:t>
      </w:r>
      <w:r w:rsidR="001327BC" w:rsidRPr="007350DD">
        <w:t xml:space="preserve"> </w:t>
      </w:r>
      <w:r w:rsidRPr="007350DD">
        <w:t>bring</w:t>
      </w:r>
      <w:r w:rsidR="001327BC" w:rsidRPr="007350DD">
        <w:t xml:space="preserve"> </w:t>
      </w:r>
      <w:r w:rsidRPr="007350DD">
        <w:t>them</w:t>
      </w:r>
      <w:r w:rsidR="001327BC" w:rsidRPr="007350DD">
        <w:t xml:space="preserve"> </w:t>
      </w:r>
      <w:r w:rsidRPr="007350DD">
        <w:t>into</w:t>
      </w:r>
      <w:r w:rsidR="001327BC" w:rsidRPr="007350DD">
        <w:t xml:space="preserve"> </w:t>
      </w:r>
      <w:r w:rsidRPr="007350DD">
        <w:t>conflict</w:t>
      </w:r>
      <w:r w:rsidR="001327BC" w:rsidRPr="007350DD">
        <w:t xml:space="preserve"> </w:t>
      </w:r>
      <w:r w:rsidRPr="007350DD">
        <w:t>with</w:t>
      </w:r>
      <w:r w:rsidR="001327BC" w:rsidRPr="007350DD">
        <w:t xml:space="preserve"> </w:t>
      </w:r>
      <w:r w:rsidRPr="007350DD">
        <w:t>the</w:t>
      </w:r>
      <w:r w:rsidR="001327BC" w:rsidRPr="007350DD">
        <w:t xml:space="preserve"> </w:t>
      </w:r>
      <w:r w:rsidRPr="007350DD">
        <w:t>law.</w:t>
      </w:r>
      <w:r w:rsidR="001327BC" w:rsidRPr="007350DD">
        <w:t xml:space="preserve"> </w:t>
      </w:r>
      <w:r w:rsidRPr="007350DD">
        <w:t>It</w:t>
      </w:r>
      <w:r w:rsidR="001327BC" w:rsidRPr="007350DD">
        <w:t xml:space="preserve"> </w:t>
      </w:r>
      <w:r w:rsidRPr="007350DD">
        <w:t>also</w:t>
      </w:r>
      <w:r w:rsidR="001327BC" w:rsidRPr="007350DD">
        <w:t xml:space="preserve"> </w:t>
      </w:r>
      <w:r w:rsidRPr="007350DD">
        <w:t>offers</w:t>
      </w:r>
      <w:r w:rsidR="001327BC" w:rsidRPr="007350DD">
        <w:t xml:space="preserve"> </w:t>
      </w:r>
      <w:r w:rsidRPr="007350DD">
        <w:t>supervision</w:t>
      </w:r>
      <w:r w:rsidR="001327BC" w:rsidRPr="007350DD">
        <w:t xml:space="preserve"> </w:t>
      </w:r>
      <w:r w:rsidRPr="007350DD">
        <w:t>services</w:t>
      </w:r>
      <w:r w:rsidR="001327BC" w:rsidRPr="007350DD">
        <w:t xml:space="preserve"> </w:t>
      </w:r>
      <w:r w:rsidRPr="007350DD">
        <w:t>for</w:t>
      </w:r>
      <w:r w:rsidR="001327BC" w:rsidRPr="007350DD">
        <w:t xml:space="preserve"> </w:t>
      </w:r>
      <w:r w:rsidRPr="007350DD">
        <w:t>children</w:t>
      </w:r>
      <w:r w:rsidR="001327BC" w:rsidRPr="007350DD">
        <w:t xml:space="preserve"> </w:t>
      </w:r>
      <w:r w:rsidRPr="007350DD">
        <w:t>at</w:t>
      </w:r>
      <w:r w:rsidR="001327BC" w:rsidRPr="007350DD">
        <w:t xml:space="preserve"> </w:t>
      </w:r>
      <w:r w:rsidRPr="007350DD">
        <w:t>home</w:t>
      </w:r>
      <w:r w:rsidR="001327BC" w:rsidRPr="007350DD">
        <w:t xml:space="preserve"> </w:t>
      </w:r>
      <w:r w:rsidRPr="007350DD">
        <w:t>and</w:t>
      </w:r>
      <w:r w:rsidR="001327BC" w:rsidRPr="007350DD">
        <w:t xml:space="preserve"> </w:t>
      </w:r>
      <w:r w:rsidRPr="007350DD">
        <w:t>school</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conducts</w:t>
      </w:r>
      <w:r w:rsidR="001327BC" w:rsidRPr="007350DD">
        <w:t xml:space="preserve"> </w:t>
      </w:r>
      <w:r w:rsidRPr="007350DD">
        <w:t>public</w:t>
      </w:r>
      <w:r w:rsidR="001327BC" w:rsidRPr="007350DD">
        <w:t xml:space="preserve"> </w:t>
      </w:r>
      <w:r w:rsidRPr="007350DD">
        <w:t>education</w:t>
      </w:r>
      <w:r w:rsidR="001327BC" w:rsidRPr="007350DD">
        <w:t xml:space="preserve"> </w:t>
      </w:r>
      <w:r w:rsidRPr="007350DD">
        <w:t>programmes.</w:t>
      </w:r>
      <w:r w:rsidR="006461CD" w:rsidRPr="007350DD">
        <w:t xml:space="preserve"> </w:t>
      </w:r>
      <w:r w:rsidRPr="007350DD">
        <w:t>The</w:t>
      </w:r>
      <w:r w:rsidR="001327BC" w:rsidRPr="007350DD">
        <w:t xml:space="preserve"> </w:t>
      </w:r>
      <w:r w:rsidRPr="007350DD">
        <w:t>specific</w:t>
      </w:r>
      <w:r w:rsidR="001327BC" w:rsidRPr="007350DD">
        <w:t xml:space="preserve"> </w:t>
      </w:r>
      <w:r w:rsidRPr="007350DD">
        <w:t>aims</w:t>
      </w:r>
      <w:r w:rsidR="001327BC" w:rsidRPr="007350DD">
        <w:t xml:space="preserve"> </w:t>
      </w:r>
      <w:r w:rsidRPr="007350DD">
        <w:t>of</w:t>
      </w:r>
      <w:r w:rsidR="001327BC" w:rsidRPr="007350DD">
        <w:t xml:space="preserve"> </w:t>
      </w:r>
      <w:r w:rsidRPr="007350DD">
        <w:t>the</w:t>
      </w:r>
      <w:r w:rsidR="001327BC" w:rsidRPr="007350DD">
        <w:t xml:space="preserve"> </w:t>
      </w:r>
      <w:r w:rsidRPr="007350DD">
        <w:t>scheme</w:t>
      </w:r>
      <w:r w:rsidR="001327BC" w:rsidRPr="007350DD">
        <w:t xml:space="preserve"> </w:t>
      </w:r>
      <w:r w:rsidRPr="007350DD">
        <w:t>include:</w:t>
      </w:r>
    </w:p>
    <w:p w:rsidR="006564B6" w:rsidRPr="007350DD" w:rsidRDefault="000264EC" w:rsidP="009E22FF">
      <w:pPr>
        <w:pStyle w:val="SingleTxtG"/>
      </w:pPr>
      <w:r w:rsidRPr="007350DD">
        <w:tab/>
        <w:t>(a)</w:t>
      </w:r>
      <w:r w:rsidR="006564B6" w:rsidRPr="007350DD">
        <w:tab/>
        <w:t>Reducing</w:t>
      </w:r>
      <w:r w:rsidR="001327BC" w:rsidRPr="007350DD">
        <w:t xml:space="preserve"> </w:t>
      </w:r>
      <w:r w:rsidR="006564B6" w:rsidRPr="007350DD">
        <w:t>delinquency;</w:t>
      </w:r>
    </w:p>
    <w:p w:rsidR="006564B6" w:rsidRPr="007350DD" w:rsidRDefault="000264EC" w:rsidP="009E22FF">
      <w:pPr>
        <w:pStyle w:val="SingleTxtG"/>
      </w:pPr>
      <w:r w:rsidRPr="007350DD">
        <w:tab/>
        <w:t>(b)</w:t>
      </w:r>
      <w:r w:rsidR="006564B6" w:rsidRPr="007350DD">
        <w:tab/>
        <w:t>Diverting</w:t>
      </w:r>
      <w:r w:rsidR="001327BC" w:rsidRPr="007350DD">
        <w:t xml:space="preserve"> </w:t>
      </w:r>
      <w:r w:rsidR="006564B6" w:rsidRPr="007350DD">
        <w:t>juvenile</w:t>
      </w:r>
      <w:r w:rsidR="001327BC" w:rsidRPr="007350DD">
        <w:t xml:space="preserve"> </w:t>
      </w:r>
      <w:r w:rsidR="006564B6" w:rsidRPr="007350DD">
        <w:t>offenders</w:t>
      </w:r>
      <w:r w:rsidR="001327BC" w:rsidRPr="007350DD">
        <w:t xml:space="preserve"> </w:t>
      </w:r>
      <w:r w:rsidR="006564B6" w:rsidRPr="007350DD">
        <w:t>from</w:t>
      </w:r>
      <w:r w:rsidR="001327BC" w:rsidRPr="007350DD">
        <w:t xml:space="preserve"> </w:t>
      </w:r>
      <w:r w:rsidR="006564B6" w:rsidRPr="007350DD">
        <w:t>the</w:t>
      </w:r>
      <w:r w:rsidR="001327BC" w:rsidRPr="007350DD">
        <w:t xml:space="preserve"> </w:t>
      </w:r>
      <w:r w:rsidR="006564B6" w:rsidRPr="007350DD">
        <w:t>rigours</w:t>
      </w:r>
      <w:r w:rsidR="001327BC" w:rsidRPr="007350DD">
        <w:t xml:space="preserve"> </w:t>
      </w:r>
      <w:r w:rsidR="006564B6" w:rsidRPr="007350DD">
        <w:t>and</w:t>
      </w:r>
      <w:r w:rsidR="001327BC" w:rsidRPr="007350DD">
        <w:t xml:space="preserve"> </w:t>
      </w:r>
      <w:r w:rsidR="006564B6" w:rsidRPr="007350DD">
        <w:t>traumatic</w:t>
      </w:r>
      <w:r w:rsidR="001327BC" w:rsidRPr="007350DD">
        <w:t xml:space="preserve"> </w:t>
      </w:r>
      <w:r w:rsidR="006564B6" w:rsidRPr="007350DD">
        <w:t>experiences</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criminal</w:t>
      </w:r>
      <w:r w:rsidR="001327BC" w:rsidRPr="007350DD">
        <w:t xml:space="preserve"> </w:t>
      </w:r>
      <w:r w:rsidR="006564B6" w:rsidRPr="007350DD">
        <w:t>justice</w:t>
      </w:r>
      <w:r w:rsidR="001327BC" w:rsidRPr="007350DD">
        <w:t xml:space="preserve"> </w:t>
      </w:r>
      <w:r w:rsidR="006564B6" w:rsidRPr="007350DD">
        <w:t>system;</w:t>
      </w:r>
    </w:p>
    <w:p w:rsidR="006564B6" w:rsidRPr="007350DD" w:rsidRDefault="000264EC" w:rsidP="009E22FF">
      <w:pPr>
        <w:pStyle w:val="SingleTxtG"/>
      </w:pPr>
      <w:r w:rsidRPr="007350DD">
        <w:tab/>
        <w:t>(c)</w:t>
      </w:r>
      <w:r w:rsidR="006564B6" w:rsidRPr="007350DD">
        <w:tab/>
        <w:t>Counselling</w:t>
      </w:r>
      <w:r w:rsidR="001327BC" w:rsidRPr="007350DD">
        <w:t xml:space="preserve"> </w:t>
      </w:r>
      <w:r w:rsidR="006564B6" w:rsidRPr="007350DD">
        <w:t>parents</w:t>
      </w:r>
      <w:r w:rsidR="001327BC" w:rsidRPr="007350DD">
        <w:t xml:space="preserve"> </w:t>
      </w:r>
      <w:r w:rsidR="006564B6" w:rsidRPr="007350DD">
        <w:t>and</w:t>
      </w:r>
      <w:r w:rsidR="001327BC" w:rsidRPr="007350DD">
        <w:t xml:space="preserve"> </w:t>
      </w:r>
      <w:r w:rsidR="006564B6" w:rsidRPr="007350DD">
        <w:t>juveniles</w:t>
      </w:r>
      <w:r w:rsidR="001327BC" w:rsidRPr="007350DD">
        <w:t xml:space="preserve"> </w:t>
      </w:r>
      <w:r w:rsidR="006564B6" w:rsidRPr="007350DD">
        <w:t>who</w:t>
      </w:r>
      <w:r w:rsidR="001327BC" w:rsidRPr="007350DD">
        <w:t xml:space="preserve"> </w:t>
      </w:r>
      <w:r w:rsidR="006564B6" w:rsidRPr="007350DD">
        <w:t>are</w:t>
      </w:r>
      <w:r w:rsidR="001327BC" w:rsidRPr="007350DD">
        <w:t xml:space="preserve"> </w:t>
      </w:r>
      <w:r w:rsidR="006564B6" w:rsidRPr="007350DD">
        <w:t>considered</w:t>
      </w:r>
      <w:r w:rsidR="001327BC" w:rsidRPr="007350DD">
        <w:t xml:space="preserve"> </w:t>
      </w:r>
      <w:r w:rsidR="006564B6" w:rsidRPr="007350DD">
        <w:t>to</w:t>
      </w:r>
      <w:r w:rsidR="001327BC" w:rsidRPr="007350DD">
        <w:t xml:space="preserve"> </w:t>
      </w:r>
      <w:r w:rsidR="006564B6" w:rsidRPr="007350DD">
        <w:t>be</w:t>
      </w:r>
      <w:r w:rsidR="001327BC" w:rsidRPr="007350DD">
        <w:t xml:space="preserve"> </w:t>
      </w:r>
      <w:r w:rsidR="006564B6" w:rsidRPr="007350DD">
        <w:t>at</w:t>
      </w:r>
      <w:r w:rsidR="001327BC" w:rsidRPr="007350DD">
        <w:t xml:space="preserve"> </w:t>
      </w:r>
      <w:r w:rsidR="006564B6" w:rsidRPr="007350DD">
        <w:t>risk</w:t>
      </w:r>
      <w:r w:rsidR="001327BC" w:rsidRPr="007350DD">
        <w:t xml:space="preserve"> </w:t>
      </w:r>
      <w:r w:rsidR="006564B6" w:rsidRPr="007350DD">
        <w:t>of</w:t>
      </w:r>
      <w:r w:rsidR="001327BC" w:rsidRPr="007350DD">
        <w:t xml:space="preserve"> </w:t>
      </w:r>
      <w:r w:rsidR="006564B6" w:rsidRPr="007350DD">
        <w:t>becoming</w:t>
      </w:r>
      <w:r w:rsidR="001327BC" w:rsidRPr="007350DD">
        <w:t xml:space="preserve"> </w:t>
      </w:r>
      <w:r w:rsidR="006564B6" w:rsidRPr="007350DD">
        <w:t>involved</w:t>
      </w:r>
      <w:r w:rsidR="001327BC" w:rsidRPr="007350DD">
        <w:t xml:space="preserve"> </w:t>
      </w:r>
      <w:r w:rsidR="006564B6" w:rsidRPr="007350DD">
        <w:t>in</w:t>
      </w:r>
      <w:r w:rsidR="001327BC" w:rsidRPr="007350DD">
        <w:t xml:space="preserve"> </w:t>
      </w:r>
      <w:r w:rsidR="006564B6" w:rsidRPr="007350DD">
        <w:t>criminal</w:t>
      </w:r>
      <w:r w:rsidR="001327BC" w:rsidRPr="007350DD">
        <w:t xml:space="preserve"> </w:t>
      </w:r>
      <w:r w:rsidR="006564B6" w:rsidRPr="007350DD">
        <w:t>activity;</w:t>
      </w:r>
      <w:r w:rsidR="001327BC" w:rsidRPr="007350DD">
        <w:t xml:space="preserve"> </w:t>
      </w:r>
      <w:r w:rsidR="006564B6" w:rsidRPr="007350DD">
        <w:t>and</w:t>
      </w:r>
      <w:r w:rsidR="001327BC" w:rsidRPr="007350DD">
        <w:t xml:space="preserve"> </w:t>
      </w:r>
    </w:p>
    <w:p w:rsidR="006564B6" w:rsidRPr="007350DD" w:rsidRDefault="000264EC" w:rsidP="009E22FF">
      <w:pPr>
        <w:pStyle w:val="SingleTxtG"/>
      </w:pPr>
      <w:r w:rsidRPr="007350DD">
        <w:tab/>
        <w:t>(d)</w:t>
      </w:r>
      <w:r w:rsidR="006564B6" w:rsidRPr="007350DD">
        <w:tab/>
        <w:t>Offering</w:t>
      </w:r>
      <w:r w:rsidR="001327BC" w:rsidRPr="007350DD">
        <w:t xml:space="preserve"> </w:t>
      </w:r>
      <w:r w:rsidR="006564B6" w:rsidRPr="007350DD">
        <w:t>voluntary</w:t>
      </w:r>
      <w:r w:rsidR="001327BC" w:rsidRPr="007350DD">
        <w:t xml:space="preserve"> </w:t>
      </w:r>
      <w:r w:rsidR="006564B6" w:rsidRPr="007350DD">
        <w:t>supervision</w:t>
      </w:r>
      <w:r w:rsidR="001327BC" w:rsidRPr="007350DD">
        <w:t xml:space="preserve"> </w:t>
      </w:r>
      <w:r w:rsidR="006564B6" w:rsidRPr="007350DD">
        <w:t>and</w:t>
      </w:r>
      <w:r w:rsidR="001327BC" w:rsidRPr="007350DD">
        <w:t xml:space="preserve"> </w:t>
      </w:r>
      <w:r w:rsidR="006564B6" w:rsidRPr="007350DD">
        <w:t>counselling</w:t>
      </w:r>
      <w:r w:rsidR="001327BC" w:rsidRPr="007350DD">
        <w:t xml:space="preserve"> </w:t>
      </w:r>
      <w:r w:rsidR="006564B6" w:rsidRPr="007350DD">
        <w:t>to</w:t>
      </w:r>
      <w:r w:rsidR="001327BC" w:rsidRPr="007350DD">
        <w:t xml:space="preserve"> </w:t>
      </w:r>
      <w:r w:rsidR="006564B6" w:rsidRPr="007350DD">
        <w:t>juveniles</w:t>
      </w:r>
      <w:r w:rsidR="001327BC" w:rsidRPr="007350DD">
        <w:t xml:space="preserve"> </w:t>
      </w:r>
      <w:r w:rsidR="006564B6" w:rsidRPr="007350DD">
        <w:t>admitted</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scheme.</w:t>
      </w:r>
    </w:p>
    <w:p w:rsidR="006564B6" w:rsidRPr="007350DD" w:rsidRDefault="006564B6" w:rsidP="009E22FF">
      <w:pPr>
        <w:pStyle w:val="SingleTxtG"/>
      </w:pPr>
      <w:r w:rsidRPr="007350DD">
        <w:t>67.</w:t>
      </w:r>
      <w:r w:rsidRPr="007350DD">
        <w:tab/>
        <w:t>In</w:t>
      </w:r>
      <w:r w:rsidR="001327BC" w:rsidRPr="007350DD">
        <w:t xml:space="preserve"> </w:t>
      </w:r>
      <w:r w:rsidRPr="007350DD">
        <w:t>2003</w:t>
      </w:r>
      <w:r w:rsidR="002C13DD" w:rsidRPr="007350DD">
        <w:t>–</w:t>
      </w:r>
      <w:r w:rsidRPr="007350DD">
        <w:t>2004,</w:t>
      </w:r>
      <w:r w:rsidR="001327BC" w:rsidRPr="007350DD">
        <w:t xml:space="preserve"> </w:t>
      </w:r>
      <w:r w:rsidRPr="007350DD">
        <w:t>for</w:t>
      </w:r>
      <w:r w:rsidR="001327BC" w:rsidRPr="007350DD">
        <w:t xml:space="preserve"> </w:t>
      </w:r>
      <w:r w:rsidRPr="007350DD">
        <w:t>example,</w:t>
      </w:r>
      <w:r w:rsidR="001327BC" w:rsidRPr="007350DD">
        <w:t xml:space="preserve"> </w:t>
      </w:r>
      <w:r w:rsidRPr="007350DD">
        <w:t>248</w:t>
      </w:r>
      <w:r w:rsidR="001327BC" w:rsidRPr="007350DD">
        <w:t xml:space="preserve"> </w:t>
      </w:r>
      <w:r w:rsidRPr="007350DD">
        <w:t>juveniles</w:t>
      </w:r>
      <w:r w:rsidR="001327BC" w:rsidRPr="007350DD">
        <w:t xml:space="preserve"> </w:t>
      </w:r>
      <w:r w:rsidRPr="007350DD">
        <w:t>were</w:t>
      </w:r>
      <w:r w:rsidR="001327BC" w:rsidRPr="007350DD">
        <w:t xml:space="preserve"> </w:t>
      </w:r>
      <w:r w:rsidRPr="007350DD">
        <w:t>referred</w:t>
      </w:r>
      <w:r w:rsidR="001327BC" w:rsidRPr="007350DD">
        <w:t xml:space="preserve"> </w:t>
      </w:r>
      <w:r w:rsidRPr="007350DD">
        <w:t>to</w:t>
      </w:r>
      <w:r w:rsidR="001327BC" w:rsidRPr="007350DD">
        <w:t xml:space="preserve"> </w:t>
      </w:r>
      <w:r w:rsidRPr="007350DD">
        <w:t>the</w:t>
      </w:r>
      <w:r w:rsidR="001327BC" w:rsidRPr="007350DD">
        <w:t xml:space="preserve"> </w:t>
      </w:r>
      <w:r w:rsidRPr="007350DD">
        <w:t>scheme</w:t>
      </w:r>
      <w:r w:rsidR="001327BC" w:rsidRPr="007350DD">
        <w:t xml:space="preserve"> </w:t>
      </w:r>
      <w:r w:rsidRPr="007350DD">
        <w:t>but</w:t>
      </w:r>
      <w:r w:rsidR="001327BC" w:rsidRPr="007350DD">
        <w:t xml:space="preserve"> </w:t>
      </w:r>
      <w:r w:rsidRPr="007350DD">
        <w:t>only</w:t>
      </w:r>
      <w:r w:rsidR="001327BC" w:rsidRPr="007350DD">
        <w:t xml:space="preserve"> </w:t>
      </w:r>
      <w:r w:rsidRPr="007350DD">
        <w:t>240,</w:t>
      </w:r>
      <w:r w:rsidR="001327BC" w:rsidRPr="007350DD">
        <w:t xml:space="preserve"> </w:t>
      </w:r>
      <w:r w:rsidRPr="007350DD">
        <w:t>kept</w:t>
      </w:r>
      <w:r w:rsidR="001327BC" w:rsidRPr="007350DD">
        <w:t xml:space="preserve"> </w:t>
      </w:r>
      <w:r w:rsidRPr="007350DD">
        <w:t>their</w:t>
      </w:r>
      <w:r w:rsidR="001327BC" w:rsidRPr="007350DD">
        <w:t xml:space="preserve"> </w:t>
      </w:r>
      <w:r w:rsidRPr="007350DD">
        <w:t>appointments.</w:t>
      </w:r>
      <w:r w:rsidR="001327BC" w:rsidRPr="007350DD">
        <w:t xml:space="preserve"> </w:t>
      </w:r>
      <w:r w:rsidRPr="007350DD">
        <w:t>One</w:t>
      </w:r>
      <w:r w:rsidR="001327BC" w:rsidRPr="007350DD">
        <w:t xml:space="preserve"> </w:t>
      </w:r>
      <w:r w:rsidRPr="007350DD">
        <w:t>hundred</w:t>
      </w:r>
      <w:r w:rsidR="001327BC" w:rsidRPr="007350DD">
        <w:t xml:space="preserve"> </w:t>
      </w:r>
      <w:r w:rsidRPr="007350DD">
        <w:t>and</w:t>
      </w:r>
      <w:r w:rsidR="001327BC" w:rsidRPr="007350DD">
        <w:t xml:space="preserve"> </w:t>
      </w:r>
      <w:r w:rsidRPr="007350DD">
        <w:t>seventy-four</w:t>
      </w:r>
      <w:r w:rsidR="001327BC" w:rsidRPr="007350DD">
        <w:t xml:space="preserve"> </w:t>
      </w:r>
      <w:r w:rsidRPr="007350DD">
        <w:t>(174)</w:t>
      </w:r>
      <w:r w:rsidR="001327BC" w:rsidRPr="007350DD">
        <w:t xml:space="preserve"> </w:t>
      </w:r>
      <w:r w:rsidRPr="007350DD">
        <w:t>of</w:t>
      </w:r>
      <w:r w:rsidR="001327BC" w:rsidRPr="007350DD">
        <w:t xml:space="preserve"> </w:t>
      </w:r>
      <w:r w:rsidRPr="007350DD">
        <w:t>those</w:t>
      </w:r>
      <w:r w:rsidR="001327BC" w:rsidRPr="007350DD">
        <w:t xml:space="preserve"> </w:t>
      </w:r>
      <w:r w:rsidRPr="007350DD">
        <w:t>who</w:t>
      </w:r>
      <w:r w:rsidR="001327BC" w:rsidRPr="007350DD">
        <w:t xml:space="preserve"> </w:t>
      </w:r>
      <w:r w:rsidRPr="007350DD">
        <w:t>kept</w:t>
      </w:r>
      <w:r w:rsidR="001327BC" w:rsidRPr="007350DD">
        <w:t xml:space="preserve"> </w:t>
      </w:r>
      <w:r w:rsidRPr="007350DD">
        <w:t>their</w:t>
      </w:r>
      <w:r w:rsidR="001327BC" w:rsidRPr="007350DD">
        <w:t xml:space="preserve"> </w:t>
      </w:r>
      <w:r w:rsidRPr="007350DD">
        <w:t>appointments</w:t>
      </w:r>
      <w:r w:rsidR="001327BC" w:rsidRPr="007350DD">
        <w:t xml:space="preserve"> </w:t>
      </w:r>
      <w:r w:rsidRPr="007350DD">
        <w:t>were</w:t>
      </w:r>
      <w:r w:rsidR="001327BC" w:rsidRPr="007350DD">
        <w:t xml:space="preserve"> </w:t>
      </w:r>
      <w:r w:rsidRPr="007350DD">
        <w:t>referred</w:t>
      </w:r>
      <w:r w:rsidR="001327BC" w:rsidRPr="007350DD">
        <w:t xml:space="preserve"> </w:t>
      </w:r>
      <w:r w:rsidRPr="007350DD">
        <w:t>for</w:t>
      </w:r>
      <w:r w:rsidR="001327BC" w:rsidRPr="007350DD">
        <w:t xml:space="preserve"> </w:t>
      </w:r>
      <w:r w:rsidRPr="007350DD">
        <w:t>various</w:t>
      </w:r>
      <w:r w:rsidR="001327BC" w:rsidRPr="007350DD">
        <w:t xml:space="preserve"> </w:t>
      </w:r>
      <w:r w:rsidRPr="007350DD">
        <w:t>behavioural</w:t>
      </w:r>
      <w:r w:rsidR="001327BC" w:rsidRPr="007350DD">
        <w:t xml:space="preserve"> </w:t>
      </w:r>
      <w:r w:rsidRPr="007350DD">
        <w:t>problems,</w:t>
      </w:r>
      <w:r w:rsidR="001327BC" w:rsidRPr="007350DD">
        <w:t xml:space="preserve"> </w:t>
      </w:r>
      <w:r w:rsidRPr="007350DD">
        <w:t>66</w:t>
      </w:r>
      <w:r w:rsidR="001327BC" w:rsidRPr="007350DD">
        <w:t xml:space="preserve"> </w:t>
      </w:r>
      <w:r w:rsidRPr="007350DD">
        <w:t>being</w:t>
      </w:r>
      <w:r w:rsidR="001327BC" w:rsidRPr="007350DD">
        <w:t xml:space="preserve"> </w:t>
      </w:r>
      <w:r w:rsidRPr="007350DD">
        <w:t>of</w:t>
      </w:r>
      <w:r w:rsidR="001327BC" w:rsidRPr="007350DD">
        <w:t xml:space="preserve"> </w:t>
      </w:r>
      <w:r w:rsidRPr="007350DD">
        <w:t>a</w:t>
      </w:r>
      <w:r w:rsidR="001327BC" w:rsidRPr="007350DD">
        <w:t xml:space="preserve"> </w:t>
      </w:r>
      <w:r w:rsidRPr="007350DD">
        <w:t>criminal</w:t>
      </w:r>
      <w:r w:rsidR="001327BC" w:rsidRPr="007350DD">
        <w:t xml:space="preserve"> </w:t>
      </w:r>
      <w:r w:rsidRPr="007350DD">
        <w:t>nature.</w:t>
      </w:r>
      <w:r w:rsidR="001327BC" w:rsidRPr="007350DD">
        <w:t xml:space="preserve"> </w:t>
      </w:r>
      <w:r w:rsidRPr="007350DD">
        <w:t>One</w:t>
      </w:r>
      <w:r w:rsidR="001327BC" w:rsidRPr="007350DD">
        <w:t xml:space="preserve"> </w:t>
      </w:r>
      <w:r w:rsidRPr="007350DD">
        <w:t>hundred</w:t>
      </w:r>
      <w:r w:rsidR="001327BC" w:rsidRPr="007350DD">
        <w:t xml:space="preserve"> </w:t>
      </w:r>
      <w:r w:rsidRPr="007350DD">
        <w:t>and</w:t>
      </w:r>
      <w:r w:rsidR="001327BC" w:rsidRPr="007350DD">
        <w:t xml:space="preserve"> </w:t>
      </w:r>
      <w:r w:rsidRPr="007350DD">
        <w:t>sixty-one</w:t>
      </w:r>
      <w:r w:rsidR="001327BC" w:rsidRPr="007350DD">
        <w:t xml:space="preserve"> </w:t>
      </w:r>
      <w:r w:rsidRPr="007350DD">
        <w:t>(161)</w:t>
      </w:r>
      <w:r w:rsidR="001327BC" w:rsidRPr="007350DD">
        <w:t xml:space="preserve"> </w:t>
      </w:r>
      <w:r w:rsidRPr="007350DD">
        <w:t>were</w:t>
      </w:r>
      <w:r w:rsidR="001327BC" w:rsidRPr="007350DD">
        <w:t xml:space="preserve"> </w:t>
      </w:r>
      <w:r w:rsidRPr="007350DD">
        <w:t>males</w:t>
      </w:r>
      <w:r w:rsidR="001327BC" w:rsidRPr="007350DD">
        <w:t xml:space="preserve"> </w:t>
      </w:r>
      <w:r w:rsidRPr="007350DD">
        <w:t>and</w:t>
      </w:r>
      <w:r w:rsidR="001327BC" w:rsidRPr="007350DD">
        <w:t xml:space="preserve"> </w:t>
      </w:r>
      <w:r w:rsidRPr="007350DD">
        <w:t>79</w:t>
      </w:r>
      <w:r w:rsidR="001327BC" w:rsidRPr="007350DD">
        <w:t xml:space="preserve"> </w:t>
      </w:r>
      <w:r w:rsidRPr="007350DD">
        <w:t>were</w:t>
      </w:r>
      <w:r w:rsidR="001327BC" w:rsidRPr="007350DD">
        <w:t xml:space="preserve"> </w:t>
      </w:r>
      <w:r w:rsidRPr="007350DD">
        <w:t>females.</w:t>
      </w:r>
      <w:r w:rsidR="001327BC" w:rsidRPr="007350DD">
        <w:t xml:space="preserve"> </w:t>
      </w:r>
      <w:r w:rsidRPr="007350DD">
        <w:t>The</w:t>
      </w:r>
      <w:r w:rsidR="001327BC" w:rsidRPr="007350DD">
        <w:t xml:space="preserve"> </w:t>
      </w:r>
      <w:r w:rsidRPr="007350DD">
        <w:t>types</w:t>
      </w:r>
      <w:r w:rsidR="001327BC" w:rsidRPr="007350DD">
        <w:t xml:space="preserve"> </w:t>
      </w:r>
      <w:r w:rsidRPr="007350DD">
        <w:t>of</w:t>
      </w:r>
      <w:r w:rsidR="001327BC" w:rsidRPr="007350DD">
        <w:t xml:space="preserve"> </w:t>
      </w:r>
      <w:r w:rsidRPr="007350DD">
        <w:t>criminal</w:t>
      </w:r>
      <w:r w:rsidR="001327BC" w:rsidRPr="007350DD">
        <w:t xml:space="preserve"> </w:t>
      </w:r>
      <w:r w:rsidRPr="007350DD">
        <w:t>offences</w:t>
      </w:r>
      <w:r w:rsidR="001327BC" w:rsidRPr="007350DD">
        <w:t xml:space="preserve"> </w:t>
      </w:r>
      <w:r w:rsidRPr="007350DD">
        <w:t>committed</w:t>
      </w:r>
      <w:r w:rsidR="001327BC" w:rsidRPr="007350DD">
        <w:t xml:space="preserve"> </w:t>
      </w:r>
      <w:r w:rsidRPr="007350DD">
        <w:t>by</w:t>
      </w:r>
      <w:r w:rsidR="001327BC" w:rsidRPr="007350DD">
        <w:t xml:space="preserve"> </w:t>
      </w:r>
      <w:r w:rsidRPr="007350DD">
        <w:t>these</w:t>
      </w:r>
      <w:r w:rsidR="001327BC" w:rsidRPr="007350DD">
        <w:t xml:space="preserve"> </w:t>
      </w:r>
      <w:r w:rsidRPr="007350DD">
        <w:t>juveniles</w:t>
      </w:r>
      <w:r w:rsidR="001327BC" w:rsidRPr="007350DD">
        <w:t xml:space="preserve"> </w:t>
      </w:r>
      <w:r w:rsidRPr="007350DD">
        <w:t>referred</w:t>
      </w:r>
      <w:r w:rsidR="001327BC" w:rsidRPr="007350DD">
        <w:t xml:space="preserve"> </w:t>
      </w:r>
      <w:r w:rsidRPr="007350DD">
        <w:t>to</w:t>
      </w:r>
      <w:r w:rsidR="001327BC" w:rsidRPr="007350DD">
        <w:t xml:space="preserve"> </w:t>
      </w:r>
      <w:r w:rsidRPr="007350DD">
        <w:t>the</w:t>
      </w:r>
      <w:r w:rsidR="001327BC" w:rsidRPr="007350DD">
        <w:t xml:space="preserve"> </w:t>
      </w:r>
      <w:r w:rsidRPr="007350DD">
        <w:t>Scheme</w:t>
      </w:r>
      <w:r w:rsidR="001327BC" w:rsidRPr="007350DD">
        <w:t xml:space="preserve"> </w:t>
      </w:r>
      <w:r w:rsidRPr="007350DD">
        <w:t>included</w:t>
      </w:r>
      <w:r w:rsidR="001327BC" w:rsidRPr="007350DD">
        <w:t xml:space="preserve"> </w:t>
      </w:r>
      <w:r w:rsidRPr="007350DD">
        <w:t>theft,</w:t>
      </w:r>
      <w:r w:rsidR="001327BC" w:rsidRPr="007350DD">
        <w:t xml:space="preserve"> </w:t>
      </w:r>
      <w:r w:rsidRPr="007350DD">
        <w:t>assault,</w:t>
      </w:r>
      <w:r w:rsidR="001327BC" w:rsidRPr="007350DD">
        <w:t xml:space="preserve"> </w:t>
      </w:r>
      <w:r w:rsidRPr="007350DD">
        <w:t>serious</w:t>
      </w:r>
      <w:r w:rsidR="001327BC" w:rsidRPr="007350DD">
        <w:t xml:space="preserve"> </w:t>
      </w:r>
      <w:r w:rsidRPr="007350DD">
        <w:t>bodily</w:t>
      </w:r>
      <w:r w:rsidR="001327BC" w:rsidRPr="007350DD">
        <w:t xml:space="preserve"> </w:t>
      </w:r>
      <w:r w:rsidRPr="007350DD">
        <w:t>harm,</w:t>
      </w:r>
      <w:r w:rsidR="001327BC" w:rsidRPr="007350DD">
        <w:t xml:space="preserve"> </w:t>
      </w:r>
      <w:r w:rsidRPr="007350DD">
        <w:t>causing</w:t>
      </w:r>
      <w:r w:rsidR="001327BC" w:rsidRPr="007350DD">
        <w:t xml:space="preserve"> </w:t>
      </w:r>
      <w:r w:rsidRPr="007350DD">
        <w:t>a</w:t>
      </w:r>
      <w:r w:rsidR="001327BC" w:rsidRPr="007350DD">
        <w:t xml:space="preserve"> </w:t>
      </w:r>
      <w:r w:rsidRPr="007350DD">
        <w:t>disturbance,</w:t>
      </w:r>
      <w:r w:rsidR="001327BC" w:rsidRPr="007350DD">
        <w:t xml:space="preserve"> </w:t>
      </w:r>
      <w:r w:rsidRPr="007350DD">
        <w:t>drugs,</w:t>
      </w:r>
      <w:r w:rsidR="001327BC" w:rsidRPr="007350DD">
        <w:t xml:space="preserve"> </w:t>
      </w:r>
      <w:r w:rsidRPr="007350DD">
        <w:t>burglary,</w:t>
      </w:r>
      <w:r w:rsidR="001327BC" w:rsidRPr="007350DD">
        <w:t xml:space="preserve"> </w:t>
      </w:r>
      <w:r w:rsidRPr="007350DD">
        <w:t>armed</w:t>
      </w:r>
      <w:r w:rsidR="001327BC" w:rsidRPr="007350DD">
        <w:t xml:space="preserve"> </w:t>
      </w:r>
      <w:r w:rsidRPr="007350DD">
        <w:t>with</w:t>
      </w:r>
      <w:r w:rsidR="001327BC" w:rsidRPr="007350DD">
        <w:t xml:space="preserve"> </w:t>
      </w:r>
      <w:r w:rsidRPr="007350DD">
        <w:t>an</w:t>
      </w:r>
      <w:r w:rsidR="001327BC" w:rsidRPr="007350DD">
        <w:t xml:space="preserve"> </w:t>
      </w:r>
      <w:r w:rsidRPr="007350DD">
        <w:t>offensive</w:t>
      </w:r>
      <w:r w:rsidR="001327BC" w:rsidRPr="007350DD">
        <w:t xml:space="preserve"> </w:t>
      </w:r>
      <w:r w:rsidRPr="007350DD">
        <w:t>weapon,</w:t>
      </w:r>
      <w:r w:rsidR="001327BC" w:rsidRPr="007350DD">
        <w:t xml:space="preserve"> </w:t>
      </w:r>
      <w:r w:rsidRPr="007350DD">
        <w:t>wandering,</w:t>
      </w:r>
      <w:r w:rsidR="001327BC" w:rsidRPr="007350DD">
        <w:t xml:space="preserve"> </w:t>
      </w:r>
      <w:r w:rsidRPr="007350DD">
        <w:t>loitering</w:t>
      </w:r>
      <w:r w:rsidR="001327BC" w:rsidRPr="007350DD">
        <w:t xml:space="preserve"> </w:t>
      </w:r>
      <w:r w:rsidRPr="007350DD">
        <w:t>and</w:t>
      </w:r>
      <w:r w:rsidR="001327BC" w:rsidRPr="007350DD">
        <w:t xml:space="preserve"> </w:t>
      </w:r>
      <w:r w:rsidRPr="007350DD">
        <w:t>threats.</w:t>
      </w:r>
      <w:r w:rsidR="001327BC" w:rsidRPr="007350DD">
        <w:t xml:space="preserve"> </w:t>
      </w:r>
    </w:p>
    <w:p w:rsidR="006564B6" w:rsidRPr="007350DD" w:rsidRDefault="006564B6" w:rsidP="009E22FF">
      <w:pPr>
        <w:pStyle w:val="SingleTxtG"/>
      </w:pPr>
      <w:r w:rsidRPr="007350DD">
        <w:t>68.</w:t>
      </w:r>
      <w:r w:rsidRPr="007350DD">
        <w:tab/>
      </w:r>
      <w:r w:rsidRPr="007350DD">
        <w:rPr>
          <w:b/>
          <w:bCs/>
        </w:rPr>
        <w:t>The</w:t>
      </w:r>
      <w:r w:rsidR="001327BC" w:rsidRPr="007350DD">
        <w:rPr>
          <w:b/>
          <w:bCs/>
        </w:rPr>
        <w:t xml:space="preserve"> </w:t>
      </w:r>
      <w:r w:rsidRPr="007350DD">
        <w:rPr>
          <w:b/>
          <w:bCs/>
        </w:rPr>
        <w:t>Community</w:t>
      </w:r>
      <w:r w:rsidR="001327BC" w:rsidRPr="007350DD">
        <w:rPr>
          <w:b/>
          <w:bCs/>
        </w:rPr>
        <w:t xml:space="preserve"> </w:t>
      </w:r>
      <w:r w:rsidRPr="007350DD">
        <w:rPr>
          <w:b/>
          <w:bCs/>
        </w:rPr>
        <w:t>Development</w:t>
      </w:r>
      <w:r w:rsidR="001327BC" w:rsidRPr="007350DD">
        <w:rPr>
          <w:b/>
          <w:bCs/>
        </w:rPr>
        <w:t xml:space="preserve"> </w:t>
      </w:r>
      <w:r w:rsidRPr="007350DD">
        <w:rPr>
          <w:b/>
          <w:bCs/>
        </w:rPr>
        <w:t>Department</w:t>
      </w:r>
      <w:r w:rsidR="001327BC" w:rsidRPr="007350DD">
        <w:rPr>
          <w:b/>
          <w:bCs/>
        </w:rPr>
        <w:t xml:space="preserve"> </w:t>
      </w:r>
      <w:r w:rsidRPr="007350DD">
        <w:t>is</w:t>
      </w:r>
      <w:r w:rsidR="001327BC" w:rsidRPr="007350DD">
        <w:t xml:space="preserve"> </w:t>
      </w:r>
      <w:r w:rsidRPr="007350DD">
        <w:t>rooted</w:t>
      </w:r>
      <w:r w:rsidR="001327BC" w:rsidRPr="007350DD">
        <w:t xml:space="preserve"> </w:t>
      </w:r>
      <w:r w:rsidRPr="007350DD">
        <w:t>in</w:t>
      </w:r>
      <w:r w:rsidR="001327BC" w:rsidRPr="007350DD">
        <w:t xml:space="preserve"> </w:t>
      </w:r>
      <w:r w:rsidRPr="007350DD">
        <w:t>the</w:t>
      </w:r>
      <w:r w:rsidR="001327BC" w:rsidRPr="007350DD">
        <w:t xml:space="preserve"> </w:t>
      </w:r>
      <w:r w:rsidRPr="007350DD">
        <w:t>long</w:t>
      </w:r>
      <w:r w:rsidR="001327BC" w:rsidRPr="007350DD">
        <w:t xml:space="preserve"> </w:t>
      </w:r>
      <w:r w:rsidRPr="007350DD">
        <w:t>established</w:t>
      </w:r>
      <w:r w:rsidR="001327BC" w:rsidRPr="007350DD">
        <w:t xml:space="preserve"> </w:t>
      </w:r>
      <w:r w:rsidRPr="007350DD">
        <w:t>principle</w:t>
      </w:r>
      <w:r w:rsidR="001327BC" w:rsidRPr="007350DD">
        <w:t xml:space="preserve"> </w:t>
      </w:r>
      <w:r w:rsidRPr="007350DD">
        <w:t>in</w:t>
      </w:r>
      <w:r w:rsidR="001327BC" w:rsidRPr="007350DD">
        <w:t xml:space="preserve"> </w:t>
      </w:r>
      <w:r w:rsidRPr="007350DD">
        <w:t>Barbados</w:t>
      </w:r>
      <w:r w:rsidR="001327BC" w:rsidRPr="007350DD">
        <w:t xml:space="preserve"> </w:t>
      </w:r>
      <w:r w:rsidRPr="007350DD">
        <w:t>that</w:t>
      </w:r>
      <w:r w:rsidR="001327BC" w:rsidRPr="007350DD">
        <w:t xml:space="preserve"> </w:t>
      </w:r>
      <w:r w:rsidRPr="007350DD">
        <w:t>it</w:t>
      </w:r>
      <w:r w:rsidR="001327BC" w:rsidRPr="007350DD">
        <w:t xml:space="preserve"> </w:t>
      </w:r>
      <w:r w:rsidRPr="007350DD">
        <w:t>takes</w:t>
      </w:r>
      <w:r w:rsidR="001327BC" w:rsidRPr="007350DD">
        <w:t xml:space="preserve"> </w:t>
      </w:r>
      <w:r w:rsidRPr="007350DD">
        <w:t>a</w:t>
      </w:r>
      <w:r w:rsidR="001327BC" w:rsidRPr="007350DD">
        <w:t xml:space="preserve"> </w:t>
      </w:r>
      <w:r w:rsidRPr="007350DD">
        <w:t>community</w:t>
      </w:r>
      <w:r w:rsidR="001327BC" w:rsidRPr="007350DD">
        <w:t xml:space="preserve"> </w:t>
      </w:r>
      <w:r w:rsidRPr="007350DD">
        <w:t>to</w:t>
      </w:r>
      <w:r w:rsidR="001327BC" w:rsidRPr="007350DD">
        <w:t xml:space="preserve"> </w:t>
      </w:r>
      <w:r w:rsidRPr="007350DD">
        <w:t>raise</w:t>
      </w:r>
      <w:r w:rsidR="001327BC" w:rsidRPr="007350DD">
        <w:t xml:space="preserve"> </w:t>
      </w:r>
      <w:r w:rsidRPr="007350DD">
        <w:t>a</w:t>
      </w:r>
      <w:r w:rsidR="001327BC" w:rsidRPr="007350DD">
        <w:t xml:space="preserve"> </w:t>
      </w:r>
      <w:r w:rsidRPr="007350DD">
        <w:t>child.</w:t>
      </w:r>
      <w:r w:rsidR="001327BC" w:rsidRPr="007350DD">
        <w:t xml:space="preserve"> </w:t>
      </w:r>
      <w:r w:rsidRPr="007350DD">
        <w:t>As</w:t>
      </w:r>
      <w:r w:rsidR="001327BC" w:rsidRPr="007350DD">
        <w:t xml:space="preserve"> </w:t>
      </w:r>
      <w:r w:rsidRPr="007350DD">
        <w:t>such,</w:t>
      </w:r>
      <w:r w:rsidR="001327BC" w:rsidRPr="007350DD">
        <w:t xml:space="preserve"> </w:t>
      </w:r>
      <w:r w:rsidRPr="007350DD">
        <w:t>the</w:t>
      </w:r>
      <w:r w:rsidR="001327BC" w:rsidRPr="007350DD">
        <w:t xml:space="preserve"> </w:t>
      </w:r>
      <w:r w:rsidRPr="007350DD">
        <w:t>Community</w:t>
      </w:r>
      <w:r w:rsidR="001327BC" w:rsidRPr="007350DD">
        <w:t xml:space="preserve"> </w:t>
      </w:r>
      <w:r w:rsidRPr="007350DD">
        <w:t>Development</w:t>
      </w:r>
      <w:r w:rsidR="001327BC" w:rsidRPr="007350DD">
        <w:t xml:space="preserve"> </w:t>
      </w:r>
      <w:r w:rsidRPr="007350DD">
        <w:t>Department</w:t>
      </w:r>
      <w:r w:rsidR="001327BC" w:rsidRPr="007350DD">
        <w:t xml:space="preserve"> </w:t>
      </w:r>
      <w:r w:rsidRPr="007350DD">
        <w:t>is</w:t>
      </w:r>
      <w:r w:rsidR="001327BC" w:rsidRPr="007350DD">
        <w:t xml:space="preserve"> </w:t>
      </w:r>
      <w:r w:rsidRPr="007350DD">
        <w:t>charged</w:t>
      </w:r>
      <w:r w:rsidR="001327BC" w:rsidRPr="007350DD">
        <w:t xml:space="preserve"> </w:t>
      </w:r>
      <w:r w:rsidRPr="007350DD">
        <w:t>with</w:t>
      </w:r>
      <w:r w:rsidR="001327BC" w:rsidRPr="007350DD">
        <w:t xml:space="preserve"> </w:t>
      </w:r>
      <w:r w:rsidRPr="007350DD">
        <w:t>shaping</w:t>
      </w:r>
      <w:r w:rsidR="001327BC" w:rsidRPr="007350DD">
        <w:t xml:space="preserve"> </w:t>
      </w:r>
      <w:r w:rsidRPr="007350DD">
        <w:t>and</w:t>
      </w:r>
      <w:r w:rsidR="001327BC" w:rsidRPr="007350DD">
        <w:t xml:space="preserve"> </w:t>
      </w:r>
      <w:r w:rsidRPr="007350DD">
        <w:t>building</w:t>
      </w:r>
      <w:r w:rsidR="001327BC" w:rsidRPr="007350DD">
        <w:t xml:space="preserve"> </w:t>
      </w:r>
      <w:r w:rsidRPr="007350DD">
        <w:t>strong,</w:t>
      </w:r>
      <w:r w:rsidR="001327BC" w:rsidRPr="007350DD">
        <w:t xml:space="preserve"> </w:t>
      </w:r>
      <w:r w:rsidRPr="007350DD">
        <w:t>vibrant</w:t>
      </w:r>
      <w:r w:rsidR="001327BC" w:rsidRPr="007350DD">
        <w:t xml:space="preserve"> </w:t>
      </w:r>
      <w:r w:rsidRPr="007350DD">
        <w:t>and</w:t>
      </w:r>
      <w:r w:rsidR="001327BC" w:rsidRPr="007350DD">
        <w:t xml:space="preserve"> </w:t>
      </w:r>
      <w:r w:rsidRPr="007350DD">
        <w:t>cohesive</w:t>
      </w:r>
      <w:r w:rsidR="001327BC" w:rsidRPr="007350DD">
        <w:t xml:space="preserve"> </w:t>
      </w:r>
      <w:r w:rsidRPr="007350DD">
        <w:t>communities.</w:t>
      </w:r>
      <w:r w:rsidR="001327BC" w:rsidRPr="007350DD">
        <w:t xml:space="preserve"> </w:t>
      </w:r>
      <w:r w:rsidRPr="007350DD">
        <w:t>It</w:t>
      </w:r>
      <w:r w:rsidR="001327BC" w:rsidRPr="007350DD">
        <w:t xml:space="preserve"> </w:t>
      </w:r>
      <w:r w:rsidRPr="007350DD">
        <w:t>is</w:t>
      </w:r>
      <w:r w:rsidR="001327BC" w:rsidRPr="007350DD">
        <w:t xml:space="preserve"> </w:t>
      </w:r>
      <w:r w:rsidRPr="007350DD">
        <w:t>also</w:t>
      </w:r>
      <w:r w:rsidR="001327BC" w:rsidRPr="007350DD">
        <w:t xml:space="preserve"> </w:t>
      </w:r>
      <w:r w:rsidRPr="007350DD">
        <w:t>responsible</w:t>
      </w:r>
      <w:r w:rsidR="001327BC" w:rsidRPr="007350DD">
        <w:t xml:space="preserve"> </w:t>
      </w:r>
      <w:r w:rsidRPr="007350DD">
        <w:t>for</w:t>
      </w:r>
      <w:r w:rsidR="001327BC" w:rsidRPr="007350DD">
        <w:t xml:space="preserve"> </w:t>
      </w:r>
      <w:r w:rsidRPr="007350DD">
        <w:t>providing</w:t>
      </w:r>
      <w:r w:rsidR="001327BC" w:rsidRPr="007350DD">
        <w:t xml:space="preserve"> </w:t>
      </w:r>
      <w:r w:rsidRPr="007350DD">
        <w:t>and</w:t>
      </w:r>
      <w:r w:rsidR="001327BC" w:rsidRPr="007350DD">
        <w:t xml:space="preserve"> </w:t>
      </w:r>
      <w:r w:rsidRPr="007350DD">
        <w:t>maintaining</w:t>
      </w:r>
      <w:r w:rsidR="001327BC" w:rsidRPr="007350DD">
        <w:t xml:space="preserve"> </w:t>
      </w:r>
      <w:r w:rsidRPr="007350DD">
        <w:t>adequate</w:t>
      </w:r>
      <w:r w:rsidR="001327BC" w:rsidRPr="007350DD">
        <w:t xml:space="preserve"> </w:t>
      </w:r>
      <w:r w:rsidRPr="007350DD">
        <w:t>meeting</w:t>
      </w:r>
      <w:r w:rsidR="001327BC" w:rsidRPr="007350DD">
        <w:t xml:space="preserve"> </w:t>
      </w:r>
      <w:r w:rsidRPr="007350DD">
        <w:t>facilities</w:t>
      </w:r>
      <w:r w:rsidR="001327BC" w:rsidRPr="007350DD">
        <w:t xml:space="preserve"> </w:t>
      </w:r>
      <w:r w:rsidRPr="007350DD">
        <w:t>to</w:t>
      </w:r>
      <w:r w:rsidR="001327BC" w:rsidRPr="007350DD">
        <w:t xml:space="preserve"> </w:t>
      </w:r>
      <w:r w:rsidRPr="007350DD">
        <w:t>accommodate</w:t>
      </w:r>
      <w:r w:rsidR="001327BC" w:rsidRPr="007350DD">
        <w:t xml:space="preserve"> </w:t>
      </w:r>
      <w:r w:rsidRPr="007350DD">
        <w:t>community</w:t>
      </w:r>
      <w:r w:rsidR="001327BC" w:rsidRPr="007350DD">
        <w:t xml:space="preserve"> </w:t>
      </w:r>
      <w:r w:rsidRPr="007350DD">
        <w:t>programmes;</w:t>
      </w:r>
      <w:r w:rsidR="001327BC" w:rsidRPr="007350DD">
        <w:t xml:space="preserve"> </w:t>
      </w:r>
      <w:r w:rsidRPr="007350DD">
        <w:t>encouraging</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community</w:t>
      </w:r>
      <w:r w:rsidR="001327BC" w:rsidRPr="007350DD">
        <w:t xml:space="preserve"> </w:t>
      </w:r>
      <w:r w:rsidRPr="007350DD">
        <w:t>organisations</w:t>
      </w:r>
      <w:r w:rsidR="001327BC" w:rsidRPr="007350DD">
        <w:t xml:space="preserve"> </w:t>
      </w:r>
      <w:r w:rsidRPr="007350DD">
        <w:t>to</w:t>
      </w:r>
      <w:r w:rsidR="001327BC" w:rsidRPr="007350DD">
        <w:t xml:space="preserve"> </w:t>
      </w:r>
      <w:r w:rsidRPr="007350DD">
        <w:t>facilitate</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community</w:t>
      </w:r>
      <w:r w:rsidR="001327BC" w:rsidRPr="007350DD">
        <w:t xml:space="preserve"> </w:t>
      </w:r>
      <w:r w:rsidRPr="007350DD">
        <w:t>and</w:t>
      </w:r>
      <w:r w:rsidR="001327BC" w:rsidRPr="007350DD">
        <w:t xml:space="preserve"> </w:t>
      </w:r>
      <w:r w:rsidRPr="007350DD">
        <w:t>national</w:t>
      </w:r>
      <w:r w:rsidR="001327BC" w:rsidRPr="007350DD">
        <w:t xml:space="preserve"> </w:t>
      </w:r>
      <w:r w:rsidRPr="007350DD">
        <w:t>programmes,</w:t>
      </w:r>
      <w:r w:rsidR="001327BC" w:rsidRPr="007350DD">
        <w:t xml:space="preserve"> </w:t>
      </w:r>
      <w:r w:rsidRPr="007350DD">
        <w:t>and</w:t>
      </w:r>
      <w:r w:rsidR="001327BC" w:rsidRPr="007350DD">
        <w:t xml:space="preserve"> </w:t>
      </w:r>
      <w:r w:rsidRPr="007350DD">
        <w:t>carrying</w:t>
      </w:r>
      <w:r w:rsidR="001327BC" w:rsidRPr="007350DD">
        <w:t xml:space="preserve"> </w:t>
      </w:r>
      <w:r w:rsidRPr="007350DD">
        <w:t>out</w:t>
      </w:r>
      <w:r w:rsidR="001327BC" w:rsidRPr="007350DD">
        <w:t xml:space="preserve"> </w:t>
      </w:r>
      <w:r w:rsidRPr="007350DD">
        <w:t>community</w:t>
      </w:r>
      <w:r w:rsidR="001327BC" w:rsidRPr="007350DD">
        <w:t xml:space="preserve"> </w:t>
      </w:r>
      <w:r w:rsidRPr="007350DD">
        <w:t>surveys</w:t>
      </w:r>
      <w:r w:rsidR="001327BC" w:rsidRPr="007350DD">
        <w:t xml:space="preserve"> </w:t>
      </w:r>
      <w:r w:rsidRPr="007350DD">
        <w:t>to</w:t>
      </w:r>
      <w:r w:rsidR="001327BC" w:rsidRPr="007350DD">
        <w:t xml:space="preserve"> </w:t>
      </w:r>
      <w:r w:rsidRPr="007350DD">
        <w:t>assess</w:t>
      </w:r>
      <w:r w:rsidR="001327BC" w:rsidRPr="007350DD">
        <w:t xml:space="preserve"> </w:t>
      </w:r>
      <w:r w:rsidRPr="007350DD">
        <w:t>the</w:t>
      </w:r>
      <w:r w:rsidR="001327BC" w:rsidRPr="007350DD">
        <w:t xml:space="preserve"> </w:t>
      </w:r>
      <w:r w:rsidRPr="007350DD">
        <w:t>needs</w:t>
      </w:r>
      <w:r w:rsidR="001327BC" w:rsidRPr="007350DD">
        <w:t xml:space="preserve"> </w:t>
      </w:r>
      <w:r w:rsidRPr="007350DD">
        <w:t>of</w:t>
      </w:r>
      <w:r w:rsidR="001327BC" w:rsidRPr="007350DD">
        <w:t xml:space="preserve"> </w:t>
      </w:r>
      <w:r w:rsidRPr="007350DD">
        <w:t>communities</w:t>
      </w:r>
      <w:r w:rsidR="001327BC" w:rsidRPr="007350DD">
        <w:t xml:space="preserve"> </w:t>
      </w:r>
      <w:r w:rsidRPr="007350DD">
        <w:t>to</w:t>
      </w:r>
      <w:r w:rsidR="001327BC" w:rsidRPr="007350DD">
        <w:t xml:space="preserve"> </w:t>
      </w:r>
      <w:r w:rsidRPr="007350DD">
        <w:t>better</w:t>
      </w:r>
      <w:r w:rsidR="001327BC" w:rsidRPr="007350DD">
        <w:t xml:space="preserve"> </w:t>
      </w:r>
      <w:r w:rsidRPr="007350DD">
        <w:t>plan</w:t>
      </w:r>
      <w:r w:rsidR="001327BC" w:rsidRPr="007350DD">
        <w:t xml:space="preserve"> </w:t>
      </w:r>
      <w:r w:rsidRPr="007350DD">
        <w:t>and</w:t>
      </w:r>
      <w:r w:rsidR="001327BC" w:rsidRPr="007350DD">
        <w:t xml:space="preserve"> </w:t>
      </w:r>
      <w:r w:rsidRPr="007350DD">
        <w:t>implement</w:t>
      </w:r>
      <w:r w:rsidR="001327BC" w:rsidRPr="007350DD">
        <w:t xml:space="preserve"> </w:t>
      </w:r>
      <w:r w:rsidRPr="007350DD">
        <w:t>programmes</w:t>
      </w:r>
      <w:r w:rsidR="001327BC" w:rsidRPr="007350DD">
        <w:t xml:space="preserve"> </w:t>
      </w:r>
      <w:r w:rsidRPr="007350DD">
        <w:t>and</w:t>
      </w:r>
      <w:r w:rsidR="001327BC" w:rsidRPr="007350DD">
        <w:t xml:space="preserve"> </w:t>
      </w:r>
      <w:r w:rsidRPr="007350DD">
        <w:t>projects</w:t>
      </w:r>
      <w:r w:rsidR="001327BC" w:rsidRPr="007350DD">
        <w:t xml:space="preserve"> </w:t>
      </w:r>
      <w:r w:rsidRPr="007350DD">
        <w:t>for</w:t>
      </w:r>
      <w:r w:rsidR="001327BC" w:rsidRPr="007350DD">
        <w:t xml:space="preserve"> </w:t>
      </w:r>
      <w:r w:rsidRPr="007350DD">
        <w:t>the</w:t>
      </w:r>
      <w:r w:rsidR="001327BC" w:rsidRPr="007350DD">
        <w:t xml:space="preserve"> </w:t>
      </w:r>
      <w:r w:rsidRPr="007350DD">
        <w:t>general</w:t>
      </w:r>
      <w:r w:rsidR="001327BC" w:rsidRPr="007350DD">
        <w:t xml:space="preserve"> </w:t>
      </w:r>
      <w:r w:rsidRPr="007350DD">
        <w:t>improvement</w:t>
      </w:r>
      <w:r w:rsidR="001327BC" w:rsidRPr="007350DD">
        <w:t xml:space="preserve"> </w:t>
      </w:r>
      <w:r w:rsidRPr="007350DD">
        <w:t>of</w:t>
      </w:r>
      <w:r w:rsidR="001327BC" w:rsidRPr="007350DD">
        <w:t xml:space="preserve"> </w:t>
      </w:r>
      <w:r w:rsidRPr="007350DD">
        <w:t>the</w:t>
      </w:r>
      <w:r w:rsidR="001327BC" w:rsidRPr="007350DD">
        <w:t xml:space="preserve"> </w:t>
      </w:r>
      <w:r w:rsidRPr="007350DD">
        <w:t>community.</w:t>
      </w:r>
      <w:r w:rsidR="001327BC" w:rsidRPr="007350DD">
        <w:t xml:space="preserve"> </w:t>
      </w:r>
      <w:r w:rsidRPr="007350DD">
        <w:t>One</w:t>
      </w:r>
      <w:r w:rsidR="001327BC" w:rsidRPr="007350DD">
        <w:t xml:space="preserve"> </w:t>
      </w:r>
      <w:r w:rsidRPr="007350DD">
        <w:t>of</w:t>
      </w:r>
      <w:r w:rsidR="001327BC" w:rsidRPr="007350DD">
        <w:t xml:space="preserve"> </w:t>
      </w:r>
      <w:r w:rsidRPr="007350DD">
        <w:t>its</w:t>
      </w:r>
      <w:r w:rsidR="001327BC" w:rsidRPr="007350DD">
        <w:t xml:space="preserve"> </w:t>
      </w:r>
      <w:r w:rsidRPr="007350DD">
        <w:t>specific</w:t>
      </w:r>
      <w:r w:rsidR="001327BC" w:rsidRPr="007350DD">
        <w:t xml:space="preserve"> </w:t>
      </w:r>
      <w:r w:rsidRPr="007350DD">
        <w:t>objectives</w:t>
      </w:r>
      <w:r w:rsidR="001327BC" w:rsidRPr="007350DD">
        <w:t xml:space="preserve"> </w:t>
      </w:r>
      <w:r w:rsidRPr="007350DD">
        <w:t>is</w:t>
      </w:r>
      <w:r w:rsidR="001327BC" w:rsidRPr="007350DD">
        <w:t xml:space="preserve"> </w:t>
      </w:r>
      <w:r w:rsidRPr="007350DD">
        <w:t>to</w:t>
      </w:r>
      <w:r w:rsidR="001327BC" w:rsidRPr="007350DD">
        <w:t xml:space="preserve"> </w:t>
      </w:r>
      <w:r w:rsidRPr="007350DD">
        <w:t>mobilise</w:t>
      </w:r>
      <w:r w:rsidR="001327BC" w:rsidRPr="007350DD">
        <w:t xml:space="preserve"> </w:t>
      </w:r>
      <w:r w:rsidRPr="007350DD">
        <w:t>individuals</w:t>
      </w:r>
      <w:r w:rsidR="001327BC" w:rsidRPr="007350DD">
        <w:t xml:space="preserve"> </w:t>
      </w:r>
      <w:r w:rsidRPr="007350DD">
        <w:t>and</w:t>
      </w:r>
      <w:r w:rsidR="001327BC" w:rsidRPr="007350DD">
        <w:t xml:space="preserve"> </w:t>
      </w:r>
      <w:r w:rsidRPr="007350DD">
        <w:t>groups</w:t>
      </w:r>
      <w:r w:rsidR="001327BC" w:rsidRPr="007350DD">
        <w:t xml:space="preserve"> </w:t>
      </w:r>
      <w:r w:rsidRPr="007350DD">
        <w:t>within</w:t>
      </w:r>
      <w:r w:rsidR="001327BC" w:rsidRPr="007350DD">
        <w:t xml:space="preserve"> </w:t>
      </w:r>
      <w:r w:rsidRPr="007350DD">
        <w:t>local</w:t>
      </w:r>
      <w:r w:rsidR="001327BC" w:rsidRPr="007350DD">
        <w:t xml:space="preserve"> </w:t>
      </w:r>
      <w:r w:rsidRPr="007350DD">
        <w:lastRenderedPageBreak/>
        <w:t>communities</w:t>
      </w:r>
      <w:r w:rsidR="001327BC" w:rsidRPr="007350DD">
        <w:t xml:space="preserve"> </w:t>
      </w:r>
      <w:r w:rsidRPr="007350DD">
        <w:t>to</w:t>
      </w:r>
      <w:r w:rsidR="001327BC" w:rsidRPr="007350DD">
        <w:t xml:space="preserve"> </w:t>
      </w:r>
      <w:r w:rsidRPr="007350DD">
        <w:t>take</w:t>
      </w:r>
      <w:r w:rsidR="001327BC" w:rsidRPr="007350DD">
        <w:t xml:space="preserve"> </w:t>
      </w:r>
      <w:r w:rsidRPr="007350DD">
        <w:t>an</w:t>
      </w:r>
      <w:r w:rsidR="001327BC" w:rsidRPr="007350DD">
        <w:t xml:space="preserve"> </w:t>
      </w:r>
      <w:r w:rsidRPr="007350DD">
        <w:t>active</w:t>
      </w:r>
      <w:r w:rsidR="001327BC" w:rsidRPr="007350DD">
        <w:t xml:space="preserve"> </w:t>
      </w:r>
      <w:r w:rsidRPr="007350DD">
        <w:t>role</w:t>
      </w:r>
      <w:r w:rsidR="001327BC" w:rsidRPr="007350DD">
        <w:t xml:space="preserve"> </w:t>
      </w:r>
      <w:r w:rsidRPr="007350DD">
        <w:t>in</w:t>
      </w:r>
      <w:r w:rsidR="001327BC" w:rsidRPr="007350DD">
        <w:t xml:space="preserve"> </w:t>
      </w:r>
      <w:r w:rsidRPr="007350DD">
        <w:t>planning</w:t>
      </w:r>
      <w:r w:rsidR="001327BC" w:rsidRPr="007350DD">
        <w:t xml:space="preserve"> </w:t>
      </w:r>
      <w:r w:rsidRPr="007350DD">
        <w:t>and</w:t>
      </w:r>
      <w:r w:rsidR="001327BC" w:rsidRPr="007350DD">
        <w:t xml:space="preserve"> </w:t>
      </w:r>
      <w:r w:rsidRPr="007350DD">
        <w:t>changing</w:t>
      </w:r>
      <w:r w:rsidR="001327BC" w:rsidRPr="007350DD">
        <w:t xml:space="preserve"> </w:t>
      </w:r>
      <w:r w:rsidRPr="007350DD">
        <w:t>the</w:t>
      </w:r>
      <w:r w:rsidR="001327BC" w:rsidRPr="007350DD">
        <w:t xml:space="preserve"> </w:t>
      </w:r>
      <w:r w:rsidRPr="007350DD">
        <w:t>physical</w:t>
      </w:r>
      <w:r w:rsidR="001327BC" w:rsidRPr="007350DD">
        <w:t xml:space="preserve"> </w:t>
      </w:r>
      <w:r w:rsidRPr="007350DD">
        <w:t>and</w:t>
      </w:r>
      <w:r w:rsidR="001327BC" w:rsidRPr="007350DD">
        <w:t xml:space="preserve"> </w:t>
      </w:r>
      <w:r w:rsidRPr="007350DD">
        <w:t>social</w:t>
      </w:r>
      <w:r w:rsidR="001327BC" w:rsidRPr="007350DD">
        <w:t xml:space="preserve"> </w:t>
      </w:r>
      <w:r w:rsidRPr="007350DD">
        <w:t>fabric</w:t>
      </w:r>
      <w:r w:rsidR="001327BC" w:rsidRPr="007350DD">
        <w:t xml:space="preserve"> </w:t>
      </w:r>
      <w:r w:rsidRPr="007350DD">
        <w:t>of</w:t>
      </w:r>
      <w:r w:rsidR="001327BC" w:rsidRPr="007350DD">
        <w:t xml:space="preserve"> </w:t>
      </w:r>
      <w:r w:rsidRPr="007350DD">
        <w:t>their</w:t>
      </w:r>
      <w:r w:rsidR="001327BC" w:rsidRPr="007350DD">
        <w:t xml:space="preserve"> </w:t>
      </w:r>
      <w:r w:rsidRPr="007350DD">
        <w:t>communities.</w:t>
      </w:r>
    </w:p>
    <w:p w:rsidR="006564B6" w:rsidRPr="007350DD" w:rsidRDefault="006564B6" w:rsidP="009E22FF">
      <w:pPr>
        <w:pStyle w:val="SingleTxtG"/>
      </w:pPr>
      <w:r w:rsidRPr="007350DD">
        <w:t>69.</w:t>
      </w:r>
      <w:r w:rsidRPr="007350DD">
        <w:tab/>
      </w:r>
      <w:r w:rsidRPr="007350DD">
        <w:rPr>
          <w:b/>
          <w:bCs/>
        </w:rPr>
        <w:t>The</w:t>
      </w:r>
      <w:r w:rsidR="001327BC" w:rsidRPr="007350DD">
        <w:rPr>
          <w:b/>
          <w:bCs/>
        </w:rPr>
        <w:t xml:space="preserve"> </w:t>
      </w:r>
      <w:r w:rsidRPr="007350DD">
        <w:rPr>
          <w:b/>
          <w:bCs/>
        </w:rPr>
        <w:t>Poverty</w:t>
      </w:r>
      <w:r w:rsidR="001327BC" w:rsidRPr="007350DD">
        <w:rPr>
          <w:b/>
          <w:bCs/>
        </w:rPr>
        <w:t xml:space="preserve"> </w:t>
      </w:r>
      <w:r w:rsidRPr="007350DD">
        <w:rPr>
          <w:b/>
          <w:bCs/>
        </w:rPr>
        <w:t>Alleviation</w:t>
      </w:r>
      <w:r w:rsidR="001327BC" w:rsidRPr="007350DD">
        <w:rPr>
          <w:b/>
          <w:bCs/>
        </w:rPr>
        <w:t xml:space="preserve"> </w:t>
      </w:r>
      <w:r w:rsidRPr="007350DD">
        <w:rPr>
          <w:b/>
          <w:bCs/>
        </w:rPr>
        <w:t>Reduction</w:t>
      </w:r>
      <w:r w:rsidR="001327BC" w:rsidRPr="007350DD">
        <w:rPr>
          <w:b/>
          <w:bCs/>
        </w:rPr>
        <w:t xml:space="preserve"> </w:t>
      </w:r>
      <w:r w:rsidRPr="007350DD">
        <w:rPr>
          <w:b/>
          <w:bCs/>
        </w:rPr>
        <w:t>Programme</w:t>
      </w:r>
      <w:r w:rsidR="001327BC" w:rsidRPr="007350DD">
        <w:t xml:space="preserve"> </w:t>
      </w:r>
      <w:r w:rsidRPr="007350DD">
        <w:t>falls</w:t>
      </w:r>
      <w:r w:rsidR="001327BC" w:rsidRPr="007350DD">
        <w:t xml:space="preserve"> </w:t>
      </w:r>
      <w:r w:rsidRPr="007350DD">
        <w:t>under</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Care,</w:t>
      </w:r>
      <w:r w:rsidR="001327BC" w:rsidRPr="007350DD">
        <w:t xml:space="preserve"> </w:t>
      </w:r>
      <w:r w:rsidRPr="007350DD">
        <w:t>Constituency</w:t>
      </w:r>
      <w:r w:rsidR="001327BC" w:rsidRPr="007350DD">
        <w:t xml:space="preserve"> </w:t>
      </w:r>
      <w:r w:rsidRPr="007350DD">
        <w:t>Empowerment</w:t>
      </w:r>
      <w:r w:rsidR="001327BC" w:rsidRPr="007350DD">
        <w:t xml:space="preserve"> </w:t>
      </w:r>
      <w:r w:rsidRPr="007350DD">
        <w:t>and</w:t>
      </w:r>
      <w:r w:rsidR="001327BC" w:rsidRPr="007350DD">
        <w:t xml:space="preserve"> </w:t>
      </w:r>
      <w:r w:rsidRPr="007350DD">
        <w:t>Community</w:t>
      </w:r>
      <w:r w:rsidR="001327BC" w:rsidRPr="007350DD">
        <w:t xml:space="preserve"> </w:t>
      </w:r>
      <w:r w:rsidRPr="007350DD">
        <w:t>Development.</w:t>
      </w:r>
      <w:r w:rsidR="001327BC" w:rsidRPr="007350DD">
        <w:t xml:space="preserve"> </w:t>
      </w:r>
      <w:r w:rsidRPr="007350DD">
        <w:t>The</w:t>
      </w:r>
      <w:r w:rsidR="001327BC" w:rsidRPr="007350DD">
        <w:t xml:space="preserve"> </w:t>
      </w:r>
      <w:r w:rsidRPr="007350DD">
        <w:t>Programme</w:t>
      </w:r>
      <w:r w:rsidR="001327BC" w:rsidRPr="007350DD">
        <w:t xml:space="preserve"> </w:t>
      </w:r>
      <w:r w:rsidRPr="007350DD">
        <w:t>seeks</w:t>
      </w:r>
      <w:r w:rsidR="001327BC" w:rsidRPr="007350DD">
        <w:t xml:space="preserve"> </w:t>
      </w:r>
      <w:r w:rsidRPr="007350DD">
        <w:t>to</w:t>
      </w:r>
      <w:r w:rsidR="001327BC" w:rsidRPr="007350DD">
        <w:t xml:space="preserve"> </w:t>
      </w:r>
      <w:r w:rsidRPr="007350DD">
        <w:t>alleviate</w:t>
      </w:r>
      <w:r w:rsidR="001327BC" w:rsidRPr="007350DD">
        <w:t xml:space="preserve"> </w:t>
      </w:r>
      <w:r w:rsidRPr="007350DD">
        <w:t>poverty</w:t>
      </w:r>
      <w:r w:rsidR="001327BC" w:rsidRPr="007350DD">
        <w:t xml:space="preserve"> </w:t>
      </w:r>
      <w:r w:rsidRPr="007350DD">
        <w:t>through</w:t>
      </w:r>
      <w:r w:rsidR="001327BC" w:rsidRPr="007350DD">
        <w:t xml:space="preserve"> </w:t>
      </w:r>
      <w:r w:rsidRPr="007350DD">
        <w:t>involvement</w:t>
      </w:r>
      <w:r w:rsidR="001327BC" w:rsidRPr="007350DD">
        <w:t xml:space="preserve"> </w:t>
      </w:r>
      <w:r w:rsidRPr="007350DD">
        <w:t>at</w:t>
      </w:r>
      <w:r w:rsidR="001327BC" w:rsidRPr="007350DD">
        <w:t xml:space="preserve"> </w:t>
      </w:r>
      <w:r w:rsidRPr="007350DD">
        <w:t>the</w:t>
      </w:r>
      <w:r w:rsidR="001327BC" w:rsidRPr="007350DD">
        <w:t xml:space="preserve"> </w:t>
      </w:r>
      <w:r w:rsidRPr="007350DD">
        <w:t>community</w:t>
      </w:r>
      <w:r w:rsidR="001327BC" w:rsidRPr="007350DD">
        <w:t xml:space="preserve"> </w:t>
      </w:r>
      <w:r w:rsidRPr="007350DD">
        <w:t>level</w:t>
      </w:r>
      <w:r w:rsidR="001327BC" w:rsidRPr="007350DD">
        <w:t xml:space="preserve"> </w:t>
      </w:r>
      <w:r w:rsidRPr="007350DD">
        <w:t>by</w:t>
      </w:r>
      <w:r w:rsidR="001327BC" w:rsidRPr="007350DD">
        <w:t xml:space="preserve"> </w:t>
      </w:r>
      <w:r w:rsidRPr="007350DD">
        <w:t>ensuring</w:t>
      </w:r>
      <w:r w:rsidR="001327BC" w:rsidRPr="007350DD">
        <w:t xml:space="preserve"> </w:t>
      </w:r>
      <w:r w:rsidRPr="007350DD">
        <w:t>that</w:t>
      </w:r>
      <w:r w:rsidR="001327BC" w:rsidRPr="007350DD">
        <w:t xml:space="preserve"> </w:t>
      </w:r>
      <w:r w:rsidRPr="007350DD">
        <w:t>individuals</w:t>
      </w:r>
      <w:r w:rsidR="001327BC" w:rsidRPr="007350DD">
        <w:t xml:space="preserve"> </w:t>
      </w:r>
      <w:r w:rsidRPr="007350DD">
        <w:t>have</w:t>
      </w:r>
      <w:r w:rsidR="001327BC" w:rsidRPr="007350DD">
        <w:t xml:space="preserve"> </w:t>
      </w:r>
      <w:r w:rsidRPr="007350DD">
        <w:t>access</w:t>
      </w:r>
      <w:r w:rsidR="001327BC" w:rsidRPr="007350DD">
        <w:t xml:space="preserve"> </w:t>
      </w:r>
      <w:r w:rsidRPr="007350DD">
        <w:t>to</w:t>
      </w:r>
      <w:r w:rsidR="001327BC" w:rsidRPr="007350DD">
        <w:t xml:space="preserve"> </w:t>
      </w:r>
      <w:r w:rsidRPr="007350DD">
        <w:t>resources</w:t>
      </w:r>
      <w:r w:rsidR="001327BC" w:rsidRPr="007350DD">
        <w:t xml:space="preserve"> </w:t>
      </w:r>
      <w:r w:rsidRPr="007350DD">
        <w:t>and</w:t>
      </w:r>
      <w:r w:rsidR="001327BC" w:rsidRPr="007350DD">
        <w:t xml:space="preserve"> </w:t>
      </w:r>
      <w:r w:rsidRPr="007350DD">
        <w:t>opportunities.</w:t>
      </w:r>
      <w:r w:rsidR="001327BC" w:rsidRPr="007350DD">
        <w:t xml:space="preserve"> </w:t>
      </w:r>
      <w:r w:rsidRPr="007350DD">
        <w:t>It</w:t>
      </w:r>
      <w:r w:rsidR="001327BC" w:rsidRPr="007350DD">
        <w:t xml:space="preserve"> </w:t>
      </w:r>
      <w:r w:rsidRPr="007350DD">
        <w:t>interfaces</w:t>
      </w:r>
      <w:r w:rsidR="001327BC" w:rsidRPr="007350DD">
        <w:t xml:space="preserve"> </w:t>
      </w:r>
      <w:r w:rsidRPr="007350DD">
        <w:t>with</w:t>
      </w:r>
      <w:r w:rsidR="001327BC" w:rsidRPr="007350DD">
        <w:t xml:space="preserve"> </w:t>
      </w:r>
      <w:r w:rsidRPr="007350DD">
        <w:t>the</w:t>
      </w:r>
      <w:r w:rsidR="001327BC" w:rsidRPr="007350DD">
        <w:t xml:space="preserve"> </w:t>
      </w:r>
      <w:r w:rsidRPr="007350DD">
        <w:t>work</w:t>
      </w:r>
      <w:r w:rsidR="001327BC" w:rsidRPr="007350DD">
        <w:t xml:space="preserve"> </w:t>
      </w:r>
      <w:r w:rsidRPr="007350DD">
        <w:t>of</w:t>
      </w:r>
      <w:r w:rsidR="001327BC" w:rsidRPr="007350DD">
        <w:t xml:space="preserve"> </w:t>
      </w:r>
      <w:r w:rsidRPr="007350DD">
        <w:t>other</w:t>
      </w:r>
      <w:r w:rsidR="001327BC" w:rsidRPr="007350DD">
        <w:t xml:space="preserve"> </w:t>
      </w:r>
      <w:r w:rsidRPr="007350DD">
        <w:t>government</w:t>
      </w:r>
      <w:r w:rsidR="001327BC" w:rsidRPr="007350DD">
        <w:t xml:space="preserve"> </w:t>
      </w:r>
      <w:r w:rsidRPr="007350DD">
        <w:t>agencies,</w:t>
      </w:r>
      <w:r w:rsidR="001327BC" w:rsidRPr="007350DD">
        <w:t xml:space="preserve"> </w:t>
      </w:r>
      <w:r w:rsidRPr="007350DD">
        <w:t>NGOs</w:t>
      </w:r>
      <w:r w:rsidR="001327BC" w:rsidRPr="007350DD">
        <w:t xml:space="preserve"> </w:t>
      </w:r>
      <w:r w:rsidRPr="007350DD">
        <w:t>and</w:t>
      </w:r>
      <w:r w:rsidR="001327BC" w:rsidRPr="007350DD">
        <w:t xml:space="preserve"> </w:t>
      </w:r>
      <w:r w:rsidRPr="007350DD">
        <w:t>the</w:t>
      </w:r>
      <w:r w:rsidR="001327BC" w:rsidRPr="007350DD">
        <w:t xml:space="preserve"> </w:t>
      </w:r>
      <w:r w:rsidRPr="007350DD">
        <w:t>private</w:t>
      </w:r>
      <w:r w:rsidR="001327BC" w:rsidRPr="007350DD">
        <w:t xml:space="preserve"> </w:t>
      </w:r>
      <w:r w:rsidRPr="007350DD">
        <w:t>sector</w:t>
      </w:r>
      <w:r w:rsidR="001327BC" w:rsidRPr="007350DD">
        <w:t xml:space="preserve"> </w:t>
      </w:r>
      <w:r w:rsidRPr="007350DD">
        <w:t>for</w:t>
      </w:r>
      <w:r w:rsidR="001327BC" w:rsidRPr="007350DD">
        <w:t xml:space="preserve"> </w:t>
      </w:r>
      <w:r w:rsidRPr="007350DD">
        <w:t>the</w:t>
      </w:r>
      <w:r w:rsidR="001327BC" w:rsidRPr="007350DD">
        <w:t xml:space="preserve"> </w:t>
      </w:r>
      <w:r w:rsidRPr="007350DD">
        <w:t>benefit</w:t>
      </w:r>
      <w:r w:rsidR="001327BC" w:rsidRPr="007350DD">
        <w:t xml:space="preserve"> </w:t>
      </w:r>
      <w:r w:rsidRPr="007350DD">
        <w:t>of</w:t>
      </w:r>
      <w:r w:rsidR="001327BC" w:rsidRPr="007350DD">
        <w:t xml:space="preserve"> </w:t>
      </w:r>
      <w:r w:rsidRPr="007350DD">
        <w:t>the</w:t>
      </w:r>
      <w:r w:rsidR="001327BC" w:rsidRPr="007350DD">
        <w:t xml:space="preserve"> </w:t>
      </w:r>
      <w:r w:rsidRPr="007350DD">
        <w:t>poor.</w:t>
      </w:r>
      <w:r w:rsidR="001327BC" w:rsidRPr="007350DD">
        <w:t xml:space="preserve"> </w:t>
      </w:r>
      <w:r w:rsidRPr="007350DD">
        <w:t>Groups</w:t>
      </w:r>
      <w:r w:rsidR="001327BC" w:rsidRPr="007350DD">
        <w:t xml:space="preserve"> </w:t>
      </w:r>
      <w:r w:rsidRPr="007350DD">
        <w:t>eligible</w:t>
      </w:r>
      <w:r w:rsidR="001327BC" w:rsidRPr="007350DD">
        <w:t xml:space="preserve"> </w:t>
      </w:r>
      <w:r w:rsidRPr="007350DD">
        <w:t>for</w:t>
      </w:r>
      <w:r w:rsidR="001327BC" w:rsidRPr="007350DD">
        <w:t xml:space="preserve"> </w:t>
      </w:r>
      <w:r w:rsidRPr="007350DD">
        <w:t>assistance</w:t>
      </w:r>
      <w:r w:rsidR="001327BC" w:rsidRPr="007350DD">
        <w:t xml:space="preserve"> </w:t>
      </w:r>
      <w:r w:rsidRPr="007350DD">
        <w:t>include</w:t>
      </w:r>
      <w:r w:rsidR="001327BC" w:rsidRPr="007350DD">
        <w:t xml:space="preserve"> </w:t>
      </w:r>
      <w:r w:rsidRPr="007350DD">
        <w:t>the</w:t>
      </w:r>
      <w:r w:rsidR="001327BC" w:rsidRPr="007350DD">
        <w:t xml:space="preserve"> </w:t>
      </w:r>
      <w:r w:rsidRPr="007350DD">
        <w:t>unemployed,</w:t>
      </w:r>
      <w:r w:rsidR="001327BC" w:rsidRPr="007350DD">
        <w:t xml:space="preserve"> </w:t>
      </w:r>
      <w:r w:rsidRPr="007350DD">
        <w:t>single-parent</w:t>
      </w:r>
      <w:r w:rsidR="001327BC" w:rsidRPr="007350DD">
        <w:t xml:space="preserve"> </w:t>
      </w:r>
      <w:r w:rsidRPr="007350DD">
        <w:t>families,</w:t>
      </w:r>
      <w:r w:rsidR="001327BC" w:rsidRPr="007350DD">
        <w:t xml:space="preserve"> </w:t>
      </w:r>
      <w:r w:rsidRPr="007350DD">
        <w:t>mentally</w:t>
      </w:r>
      <w:r w:rsidR="001327BC" w:rsidRPr="007350DD">
        <w:t xml:space="preserve"> </w:t>
      </w:r>
      <w:r w:rsidRPr="007350DD">
        <w:t>and</w:t>
      </w:r>
      <w:r w:rsidR="001327BC" w:rsidRPr="007350DD">
        <w:t xml:space="preserve"> </w:t>
      </w:r>
      <w:r w:rsidRPr="007350DD">
        <w:t>physically</w:t>
      </w:r>
      <w:r w:rsidR="001327BC" w:rsidRPr="007350DD">
        <w:t xml:space="preserve"> </w:t>
      </w:r>
      <w:r w:rsidRPr="007350DD">
        <w:t>challenged</w:t>
      </w:r>
      <w:r w:rsidR="001327BC" w:rsidRPr="007350DD">
        <w:t xml:space="preserve"> </w:t>
      </w:r>
      <w:r w:rsidRPr="007350DD">
        <w:t>individuals</w:t>
      </w:r>
      <w:r w:rsidR="001327BC" w:rsidRPr="007350DD">
        <w:t xml:space="preserve"> </w:t>
      </w:r>
      <w:r w:rsidRPr="007350DD">
        <w:t>and</w:t>
      </w:r>
      <w:r w:rsidR="001327BC" w:rsidRPr="007350DD">
        <w:t xml:space="preserve"> </w:t>
      </w:r>
      <w:r w:rsidRPr="007350DD">
        <w:t>non-contributory</w:t>
      </w:r>
      <w:r w:rsidR="001327BC" w:rsidRPr="007350DD">
        <w:t xml:space="preserve"> </w:t>
      </w:r>
      <w:r w:rsidRPr="007350DD">
        <w:t>pensioners.</w:t>
      </w:r>
      <w:r w:rsidR="001327BC" w:rsidRPr="007350DD">
        <w:t xml:space="preserve"> </w:t>
      </w:r>
      <w:r w:rsidRPr="007350DD">
        <w:t>They</w:t>
      </w:r>
      <w:r w:rsidR="001327BC" w:rsidRPr="007350DD">
        <w:t xml:space="preserve"> </w:t>
      </w:r>
      <w:r w:rsidRPr="007350DD">
        <w:t>benefit</w:t>
      </w:r>
      <w:r w:rsidR="001327BC" w:rsidRPr="007350DD">
        <w:t xml:space="preserve"> </w:t>
      </w:r>
      <w:r w:rsidRPr="007350DD">
        <w:t>from</w:t>
      </w:r>
      <w:r w:rsidR="001327BC" w:rsidRPr="007350DD">
        <w:t xml:space="preserve"> </w:t>
      </w:r>
      <w:r w:rsidRPr="007350DD">
        <w:t>assistance</w:t>
      </w:r>
      <w:r w:rsidR="001327BC" w:rsidRPr="007350DD">
        <w:t xml:space="preserve"> </w:t>
      </w:r>
      <w:r w:rsidRPr="007350DD">
        <w:t>such</w:t>
      </w:r>
      <w:r w:rsidR="001327BC" w:rsidRPr="007350DD">
        <w:t xml:space="preserve"> </w:t>
      </w:r>
      <w:r w:rsidRPr="007350DD">
        <w:t>as</w:t>
      </w:r>
      <w:r w:rsidR="001327BC" w:rsidRPr="007350DD">
        <w:t xml:space="preserve"> </w:t>
      </w:r>
      <w:r w:rsidRPr="007350DD">
        <w:t>the</w:t>
      </w:r>
      <w:r w:rsidR="001327BC" w:rsidRPr="007350DD">
        <w:t xml:space="preserve"> </w:t>
      </w:r>
      <w:r w:rsidRPr="007350DD">
        <w:t>payment</w:t>
      </w:r>
      <w:r w:rsidR="001327BC" w:rsidRPr="007350DD">
        <w:t xml:space="preserve"> </w:t>
      </w:r>
      <w:r w:rsidRPr="007350DD">
        <w:t>of</w:t>
      </w:r>
      <w:r w:rsidR="001327BC" w:rsidRPr="007350DD">
        <w:t xml:space="preserve"> </w:t>
      </w:r>
      <w:r w:rsidRPr="007350DD">
        <w:t>arrears</w:t>
      </w:r>
      <w:r w:rsidR="001327BC" w:rsidRPr="007350DD">
        <w:t xml:space="preserve"> </w:t>
      </w:r>
      <w:r w:rsidRPr="007350DD">
        <w:t>in</w:t>
      </w:r>
      <w:r w:rsidR="001327BC" w:rsidRPr="007350DD">
        <w:t xml:space="preserve"> </w:t>
      </w:r>
      <w:r w:rsidRPr="007350DD">
        <w:t>utility</w:t>
      </w:r>
      <w:r w:rsidR="001327BC" w:rsidRPr="007350DD">
        <w:t xml:space="preserve"> </w:t>
      </w:r>
      <w:r w:rsidRPr="007350DD">
        <w:t>bills,</w:t>
      </w:r>
      <w:r w:rsidR="001327BC" w:rsidRPr="007350DD">
        <w:t xml:space="preserve"> </w:t>
      </w:r>
      <w:r w:rsidRPr="007350DD">
        <w:t>help</w:t>
      </w:r>
      <w:r w:rsidR="001327BC" w:rsidRPr="007350DD">
        <w:t xml:space="preserve"> </w:t>
      </w:r>
      <w:r w:rsidRPr="007350DD">
        <w:t>with</w:t>
      </w:r>
      <w:r w:rsidR="001327BC" w:rsidRPr="007350DD">
        <w:t xml:space="preserve"> </w:t>
      </w:r>
      <w:r w:rsidRPr="007350DD">
        <w:t>the</w:t>
      </w:r>
      <w:r w:rsidR="001327BC" w:rsidRPr="007350DD">
        <w:t xml:space="preserve"> </w:t>
      </w:r>
      <w:r w:rsidRPr="007350DD">
        <w:t>acquisition</w:t>
      </w:r>
      <w:r w:rsidR="001327BC" w:rsidRPr="007350DD">
        <w:t xml:space="preserve"> </w:t>
      </w:r>
      <w:r w:rsidRPr="007350DD">
        <w:t>of</w:t>
      </w:r>
      <w:r w:rsidR="001327BC" w:rsidRPr="007350DD">
        <w:t xml:space="preserve"> </w:t>
      </w:r>
      <w:r w:rsidRPr="007350DD">
        <w:t>house</w:t>
      </w:r>
      <w:r w:rsidR="001327BC" w:rsidRPr="007350DD">
        <w:t xml:space="preserve"> </w:t>
      </w:r>
      <w:r w:rsidRPr="007350DD">
        <w:t>spots,</w:t>
      </w:r>
      <w:r w:rsidR="001327BC" w:rsidRPr="007350DD">
        <w:t xml:space="preserve"> </w:t>
      </w:r>
      <w:r w:rsidRPr="007350DD">
        <w:t>house</w:t>
      </w:r>
      <w:r w:rsidR="001327BC" w:rsidRPr="007350DD">
        <w:t xml:space="preserve"> </w:t>
      </w:r>
      <w:r w:rsidRPr="007350DD">
        <w:t>repairs,</w:t>
      </w:r>
      <w:r w:rsidR="001327BC" w:rsidRPr="007350DD">
        <w:t xml:space="preserve"> </w:t>
      </w:r>
      <w:r w:rsidRPr="007350DD">
        <w:t>and</w:t>
      </w:r>
      <w:r w:rsidR="001327BC" w:rsidRPr="007350DD">
        <w:t xml:space="preserve"> </w:t>
      </w:r>
      <w:r w:rsidRPr="007350DD">
        <w:t>home</w:t>
      </w:r>
      <w:r w:rsidR="001327BC" w:rsidRPr="007350DD">
        <w:t xml:space="preserve"> </w:t>
      </w:r>
      <w:r w:rsidRPr="007350DD">
        <w:t>help</w:t>
      </w:r>
      <w:r w:rsidR="001327BC" w:rsidRPr="007350DD">
        <w:t xml:space="preserve"> </w:t>
      </w:r>
      <w:r w:rsidRPr="007350DD">
        <w:t>services</w:t>
      </w:r>
      <w:r w:rsidR="001327BC" w:rsidRPr="007350DD">
        <w:t xml:space="preserve"> </w:t>
      </w:r>
      <w:r w:rsidRPr="007350DD">
        <w:t>for</w:t>
      </w:r>
      <w:r w:rsidR="001327BC" w:rsidRPr="007350DD">
        <w:t xml:space="preserve"> </w:t>
      </w:r>
      <w:r w:rsidRPr="007350DD">
        <w:t>the</w:t>
      </w:r>
      <w:r w:rsidR="001327BC" w:rsidRPr="007350DD">
        <w:t xml:space="preserve"> </w:t>
      </w:r>
      <w:r w:rsidRPr="007350DD">
        <w:t>physically</w:t>
      </w:r>
      <w:r w:rsidR="001327BC" w:rsidRPr="007350DD">
        <w:t xml:space="preserve"> </w:t>
      </w:r>
      <w:r w:rsidRPr="007350DD">
        <w:t>and</w:t>
      </w:r>
      <w:r w:rsidR="001327BC" w:rsidRPr="007350DD">
        <w:t xml:space="preserve"> </w:t>
      </w:r>
      <w:r w:rsidRPr="007350DD">
        <w:t>mentally</w:t>
      </w:r>
      <w:r w:rsidR="001327BC" w:rsidRPr="007350DD">
        <w:t xml:space="preserve"> </w:t>
      </w:r>
      <w:r w:rsidRPr="007350DD">
        <w:t>challenged.</w:t>
      </w:r>
    </w:p>
    <w:p w:rsidR="006564B6" w:rsidRPr="007350DD" w:rsidRDefault="006564B6" w:rsidP="009E22FF">
      <w:pPr>
        <w:pStyle w:val="SingleTxtG"/>
      </w:pPr>
      <w:r w:rsidRPr="007350DD">
        <w:t>70.</w:t>
      </w:r>
      <w:r w:rsidRPr="007350DD">
        <w:tab/>
      </w:r>
      <w:r w:rsidRPr="007350DD">
        <w:rPr>
          <w:b/>
          <w:bCs/>
        </w:rPr>
        <w:t>The</w:t>
      </w:r>
      <w:r w:rsidR="001327BC" w:rsidRPr="007350DD">
        <w:rPr>
          <w:b/>
          <w:bCs/>
        </w:rPr>
        <w:t xml:space="preserve"> </w:t>
      </w:r>
      <w:r w:rsidRPr="007350DD">
        <w:rPr>
          <w:b/>
          <w:bCs/>
        </w:rPr>
        <w:t>Rural</w:t>
      </w:r>
      <w:r w:rsidR="001327BC" w:rsidRPr="007350DD">
        <w:rPr>
          <w:b/>
          <w:bCs/>
        </w:rPr>
        <w:t xml:space="preserve"> </w:t>
      </w:r>
      <w:r w:rsidRPr="007350DD">
        <w:rPr>
          <w:b/>
          <w:bCs/>
        </w:rPr>
        <w:t>Development</w:t>
      </w:r>
      <w:r w:rsidR="001327BC" w:rsidRPr="007350DD">
        <w:rPr>
          <w:b/>
          <w:bCs/>
        </w:rPr>
        <w:t xml:space="preserve"> </w:t>
      </w:r>
      <w:r w:rsidRPr="007350DD">
        <w:rPr>
          <w:b/>
          <w:bCs/>
        </w:rPr>
        <w:t>Commission</w:t>
      </w:r>
      <w:r w:rsidR="001327BC" w:rsidRPr="007350DD">
        <w:t xml:space="preserve"> </w:t>
      </w:r>
      <w:r w:rsidRPr="007350DD">
        <w:t>began</w:t>
      </w:r>
      <w:r w:rsidR="001327BC" w:rsidRPr="007350DD">
        <w:t xml:space="preserve"> </w:t>
      </w:r>
      <w:r w:rsidRPr="007350DD">
        <w:t>operations</w:t>
      </w:r>
      <w:r w:rsidR="001327BC" w:rsidRPr="007350DD">
        <w:t xml:space="preserve"> </w:t>
      </w:r>
      <w:r w:rsidRPr="007350DD">
        <w:t>in</w:t>
      </w:r>
      <w:r w:rsidR="001327BC" w:rsidRPr="007350DD">
        <w:t xml:space="preserve"> </w:t>
      </w:r>
      <w:r w:rsidRPr="007350DD">
        <w:t>1996</w:t>
      </w:r>
      <w:r w:rsidR="001327BC" w:rsidRPr="007350DD">
        <w:t xml:space="preserve"> </w:t>
      </w:r>
      <w:r w:rsidRPr="007350DD">
        <w:t>with</w:t>
      </w:r>
      <w:r w:rsidR="001327BC" w:rsidRPr="007350DD">
        <w:t xml:space="preserve"> </w:t>
      </w:r>
      <w:r w:rsidRPr="007350DD">
        <w:t>a</w:t>
      </w:r>
      <w:r w:rsidR="001327BC" w:rsidRPr="007350DD">
        <w:t xml:space="preserve"> </w:t>
      </w:r>
      <w:r w:rsidRPr="007350DD">
        <w:t>general</w:t>
      </w:r>
      <w:r w:rsidR="001327BC" w:rsidRPr="007350DD">
        <w:t xml:space="preserve"> </w:t>
      </w:r>
      <w:r w:rsidRPr="007350DD">
        <w:t>mandate</w:t>
      </w:r>
      <w:r w:rsidR="001327BC" w:rsidRPr="007350DD">
        <w:t xml:space="preserve"> </w:t>
      </w:r>
      <w:r w:rsidRPr="007350DD">
        <w:t>of</w:t>
      </w:r>
      <w:r w:rsidR="001327BC" w:rsidRPr="007350DD">
        <w:t xml:space="preserve"> </w:t>
      </w:r>
      <w:r w:rsidRPr="007350DD">
        <w:t>alleviating</w:t>
      </w:r>
      <w:r w:rsidR="001327BC" w:rsidRPr="007350DD">
        <w:t xml:space="preserve"> </w:t>
      </w:r>
      <w:r w:rsidRPr="007350DD">
        <w:t>poverty</w:t>
      </w:r>
      <w:r w:rsidR="001327BC" w:rsidRPr="007350DD">
        <w:t xml:space="preserve"> </w:t>
      </w:r>
      <w:r w:rsidRPr="007350DD">
        <w:t>in</w:t>
      </w:r>
      <w:r w:rsidR="001327BC" w:rsidRPr="007350DD">
        <w:t xml:space="preserve"> </w:t>
      </w:r>
      <w:r w:rsidRPr="007350DD">
        <w:t>rural</w:t>
      </w:r>
      <w:r w:rsidR="001327BC" w:rsidRPr="007350DD">
        <w:t xml:space="preserve"> </w:t>
      </w:r>
      <w:r w:rsidRPr="007350DD">
        <w:t>Barbados.</w:t>
      </w:r>
      <w:r w:rsidR="001327BC" w:rsidRPr="007350DD">
        <w:t xml:space="preserve"> </w:t>
      </w:r>
      <w:r w:rsidRPr="007350DD">
        <w:t>Its</w:t>
      </w:r>
      <w:r w:rsidR="001327BC" w:rsidRPr="007350DD">
        <w:t xml:space="preserve"> </w:t>
      </w:r>
      <w:r w:rsidRPr="007350DD">
        <w:t>functions</w:t>
      </w:r>
      <w:r w:rsidR="001327BC" w:rsidRPr="007350DD">
        <w:t xml:space="preserve"> </w:t>
      </w:r>
      <w:r w:rsidRPr="007350DD">
        <w:t>are</w:t>
      </w:r>
      <w:r w:rsidR="001327BC" w:rsidRPr="007350DD">
        <w:t xml:space="preserve"> </w:t>
      </w:r>
      <w:r w:rsidRPr="007350DD">
        <w:t>to</w:t>
      </w:r>
      <w:r w:rsidR="001327BC" w:rsidRPr="007350DD">
        <w:t xml:space="preserve"> </w:t>
      </w:r>
      <w:r w:rsidRPr="007350DD">
        <w:t>facilitate</w:t>
      </w:r>
      <w:r w:rsidR="001327BC" w:rsidRPr="007350DD">
        <w:t xml:space="preserve"> </w:t>
      </w:r>
      <w:r w:rsidRPr="007350DD">
        <w:t>road</w:t>
      </w:r>
      <w:r w:rsidR="001327BC" w:rsidRPr="007350DD">
        <w:t xml:space="preserve"> </w:t>
      </w:r>
      <w:r w:rsidRPr="007350DD">
        <w:t>improvement</w:t>
      </w:r>
      <w:r w:rsidR="001327BC" w:rsidRPr="007350DD">
        <w:t xml:space="preserve"> </w:t>
      </w:r>
      <w:r w:rsidRPr="007350DD">
        <w:t>and</w:t>
      </w:r>
      <w:r w:rsidR="001327BC" w:rsidRPr="007350DD">
        <w:t xml:space="preserve"> </w:t>
      </w:r>
      <w:r w:rsidRPr="007350DD">
        <w:t>the</w:t>
      </w:r>
      <w:r w:rsidR="001327BC" w:rsidRPr="007350DD">
        <w:t xml:space="preserve"> </w:t>
      </w:r>
      <w:r w:rsidRPr="007350DD">
        <w:t>lighting</w:t>
      </w:r>
      <w:r w:rsidR="001327BC" w:rsidRPr="007350DD">
        <w:t xml:space="preserve"> </w:t>
      </w:r>
      <w:r w:rsidRPr="007350DD">
        <w:t>of</w:t>
      </w:r>
      <w:r w:rsidR="001327BC" w:rsidRPr="007350DD">
        <w:t xml:space="preserve"> </w:t>
      </w:r>
      <w:r w:rsidRPr="007350DD">
        <w:t>streets</w:t>
      </w:r>
      <w:r w:rsidR="001327BC" w:rsidRPr="007350DD">
        <w:t xml:space="preserve"> </w:t>
      </w:r>
      <w:r w:rsidRPr="007350DD">
        <w:t>in</w:t>
      </w:r>
      <w:r w:rsidR="001327BC" w:rsidRPr="007350DD">
        <w:t xml:space="preserve"> </w:t>
      </w:r>
      <w:r w:rsidRPr="007350DD">
        <w:t>rural</w:t>
      </w:r>
      <w:r w:rsidR="001327BC" w:rsidRPr="007350DD">
        <w:t xml:space="preserve"> </w:t>
      </w:r>
      <w:r w:rsidRPr="007350DD">
        <w:t>districts;</w:t>
      </w:r>
      <w:r w:rsidR="001327BC" w:rsidRPr="007350DD">
        <w:t xml:space="preserve"> </w:t>
      </w:r>
      <w:r w:rsidRPr="007350DD">
        <w:t>provide</w:t>
      </w:r>
      <w:r w:rsidR="001327BC" w:rsidRPr="007350DD">
        <w:t xml:space="preserve"> </w:t>
      </w:r>
      <w:r w:rsidRPr="007350DD">
        <w:t>housing</w:t>
      </w:r>
      <w:r w:rsidR="001327BC" w:rsidRPr="007350DD">
        <w:t xml:space="preserve"> </w:t>
      </w:r>
      <w:r w:rsidRPr="007350DD">
        <w:t>and</w:t>
      </w:r>
      <w:r w:rsidR="001327BC" w:rsidRPr="007350DD">
        <w:t xml:space="preserve"> </w:t>
      </w:r>
      <w:r w:rsidRPr="007350DD">
        <w:t>ancillary</w:t>
      </w:r>
      <w:r w:rsidR="001327BC" w:rsidRPr="007350DD">
        <w:t xml:space="preserve"> </w:t>
      </w:r>
      <w:r w:rsidRPr="007350DD">
        <w:t>services</w:t>
      </w:r>
      <w:r w:rsidR="001327BC" w:rsidRPr="007350DD">
        <w:t xml:space="preserve"> </w:t>
      </w:r>
      <w:r w:rsidRPr="007350DD">
        <w:t>including</w:t>
      </w:r>
      <w:r w:rsidR="001327BC" w:rsidRPr="007350DD">
        <w:t xml:space="preserve"> </w:t>
      </w:r>
      <w:r w:rsidRPr="007350DD">
        <w:t>the</w:t>
      </w:r>
      <w:r w:rsidR="001327BC" w:rsidRPr="007350DD">
        <w:t xml:space="preserve"> </w:t>
      </w:r>
      <w:r w:rsidRPr="007350DD">
        <w:t>installation</w:t>
      </w:r>
      <w:r w:rsidR="001327BC" w:rsidRPr="007350DD">
        <w:t xml:space="preserve"> </w:t>
      </w:r>
      <w:r w:rsidRPr="007350DD">
        <w:t>of</w:t>
      </w:r>
      <w:r w:rsidR="001327BC" w:rsidRPr="007350DD">
        <w:t xml:space="preserve"> </w:t>
      </w:r>
      <w:r w:rsidRPr="007350DD">
        <w:t>sanitary</w:t>
      </w:r>
      <w:r w:rsidR="001327BC" w:rsidRPr="007350DD">
        <w:t xml:space="preserve"> </w:t>
      </w:r>
      <w:r w:rsidRPr="007350DD">
        <w:t>facilities</w:t>
      </w:r>
      <w:r w:rsidR="001327BC" w:rsidRPr="007350DD">
        <w:t xml:space="preserve"> </w:t>
      </w:r>
      <w:r w:rsidRPr="007350DD">
        <w:t>in</w:t>
      </w:r>
      <w:r w:rsidR="001327BC" w:rsidRPr="007350DD">
        <w:t xml:space="preserve"> </w:t>
      </w:r>
      <w:r w:rsidRPr="007350DD">
        <w:t>rural</w:t>
      </w:r>
      <w:r w:rsidR="001327BC" w:rsidRPr="007350DD">
        <w:t xml:space="preserve"> </w:t>
      </w:r>
      <w:r w:rsidRPr="007350DD">
        <w:t>areas,</w:t>
      </w:r>
      <w:r w:rsidR="001327BC" w:rsidRPr="007350DD">
        <w:t xml:space="preserve"> </w:t>
      </w:r>
      <w:r w:rsidRPr="007350DD">
        <w:t>and</w:t>
      </w:r>
      <w:r w:rsidR="001327BC" w:rsidRPr="007350DD">
        <w:t xml:space="preserve"> </w:t>
      </w:r>
      <w:r w:rsidRPr="007350DD">
        <w:t>provide</w:t>
      </w:r>
      <w:r w:rsidR="001327BC" w:rsidRPr="007350DD">
        <w:t xml:space="preserve"> </w:t>
      </w:r>
      <w:r w:rsidRPr="007350DD">
        <w:t>assistance</w:t>
      </w:r>
      <w:r w:rsidR="001327BC" w:rsidRPr="007350DD">
        <w:t xml:space="preserve"> </w:t>
      </w:r>
      <w:r w:rsidRPr="007350DD">
        <w:t>to</w:t>
      </w:r>
      <w:r w:rsidR="001327BC" w:rsidRPr="007350DD">
        <w:t xml:space="preserve"> </w:t>
      </w:r>
      <w:r w:rsidRPr="007350DD">
        <w:t>small</w:t>
      </w:r>
      <w:r w:rsidR="001327BC" w:rsidRPr="007350DD">
        <w:t xml:space="preserve"> </w:t>
      </w:r>
      <w:r w:rsidRPr="007350DD">
        <w:t>farmers</w:t>
      </w:r>
      <w:r w:rsidR="001327BC" w:rsidRPr="007350DD">
        <w:t xml:space="preserve"> </w:t>
      </w:r>
      <w:r w:rsidRPr="007350DD">
        <w:t>in</w:t>
      </w:r>
      <w:r w:rsidR="001327BC" w:rsidRPr="007350DD">
        <w:t xml:space="preserve"> </w:t>
      </w:r>
      <w:r w:rsidRPr="007350DD">
        <w:t>the</w:t>
      </w:r>
      <w:r w:rsidR="001327BC" w:rsidRPr="007350DD">
        <w:t xml:space="preserve"> </w:t>
      </w:r>
      <w:r w:rsidRPr="007350DD">
        <w:t>areas</w:t>
      </w:r>
      <w:r w:rsidR="001327BC" w:rsidRPr="007350DD">
        <w:t xml:space="preserve"> </w:t>
      </w:r>
      <w:r w:rsidRPr="007350DD">
        <w:t>of</w:t>
      </w:r>
      <w:r w:rsidR="001327BC" w:rsidRPr="007350DD">
        <w:t xml:space="preserve"> </w:t>
      </w:r>
      <w:r w:rsidRPr="007350DD">
        <w:t>agricultural</w:t>
      </w:r>
      <w:r w:rsidR="001327BC" w:rsidRPr="007350DD">
        <w:t xml:space="preserve"> </w:t>
      </w:r>
      <w:r w:rsidRPr="007350DD">
        <w:t>training</w:t>
      </w:r>
      <w:r w:rsidR="001327BC" w:rsidRPr="007350DD">
        <w:t xml:space="preserve"> </w:t>
      </w:r>
      <w:r w:rsidRPr="007350DD">
        <w:t>and</w:t>
      </w:r>
      <w:r w:rsidR="001327BC" w:rsidRPr="007350DD">
        <w:t xml:space="preserve"> </w:t>
      </w:r>
      <w:r w:rsidRPr="007350DD">
        <w:t>investment,</w:t>
      </w:r>
      <w:r w:rsidR="001327BC" w:rsidRPr="007350DD">
        <w:t xml:space="preserve"> </w:t>
      </w:r>
      <w:r w:rsidRPr="007350DD">
        <w:t>equipment</w:t>
      </w:r>
      <w:r w:rsidR="001327BC" w:rsidRPr="007350DD">
        <w:t xml:space="preserve"> </w:t>
      </w:r>
      <w:r w:rsidRPr="007350DD">
        <w:t>and</w:t>
      </w:r>
      <w:r w:rsidR="001327BC" w:rsidRPr="007350DD">
        <w:t xml:space="preserve"> </w:t>
      </w:r>
      <w:r w:rsidRPr="007350DD">
        <w:t>machinery,</w:t>
      </w:r>
      <w:r w:rsidR="001327BC" w:rsidRPr="007350DD">
        <w:t xml:space="preserve"> </w:t>
      </w:r>
      <w:r w:rsidRPr="007350DD">
        <w:t>production</w:t>
      </w:r>
      <w:r w:rsidR="001327BC" w:rsidRPr="007350DD">
        <w:t xml:space="preserve"> </w:t>
      </w:r>
      <w:r w:rsidRPr="007350DD">
        <w:t>and</w:t>
      </w:r>
      <w:r w:rsidR="001327BC" w:rsidRPr="007350DD">
        <w:t xml:space="preserve"> </w:t>
      </w:r>
      <w:r w:rsidRPr="007350DD">
        <w:t>marketing</w:t>
      </w:r>
      <w:r w:rsidR="001327BC" w:rsidRPr="007350DD">
        <w:t xml:space="preserve"> </w:t>
      </w:r>
      <w:r w:rsidRPr="007350DD">
        <w:t>of</w:t>
      </w:r>
      <w:r w:rsidR="001327BC" w:rsidRPr="007350DD">
        <w:t xml:space="preserve"> </w:t>
      </w:r>
      <w:r w:rsidRPr="007350DD">
        <w:t>agricultural</w:t>
      </w:r>
      <w:r w:rsidR="001327BC" w:rsidRPr="007350DD">
        <w:t xml:space="preserve"> </w:t>
      </w:r>
      <w:r w:rsidRPr="007350DD">
        <w:t>produce.</w:t>
      </w:r>
      <w:r w:rsidR="001327BC" w:rsidRPr="007350DD">
        <w:t xml:space="preserve"> </w:t>
      </w:r>
      <w:r w:rsidRPr="007350DD">
        <w:t>It</w:t>
      </w:r>
      <w:r w:rsidR="001327BC" w:rsidRPr="007350DD">
        <w:t xml:space="preserve"> </w:t>
      </w:r>
      <w:r w:rsidRPr="007350DD">
        <w:t>also</w:t>
      </w:r>
      <w:r w:rsidR="001327BC" w:rsidRPr="007350DD">
        <w:t xml:space="preserve"> </w:t>
      </w:r>
      <w:r w:rsidRPr="007350DD">
        <w:t>allocates</w:t>
      </w:r>
      <w:r w:rsidR="001327BC" w:rsidRPr="007350DD">
        <w:t xml:space="preserve"> </w:t>
      </w:r>
      <w:r w:rsidRPr="007350DD">
        <w:t>land</w:t>
      </w:r>
      <w:r w:rsidR="001327BC" w:rsidRPr="007350DD">
        <w:t xml:space="preserve"> </w:t>
      </w:r>
      <w:r w:rsidRPr="007350DD">
        <w:t>under</w:t>
      </w:r>
      <w:r w:rsidR="001327BC" w:rsidRPr="007350DD">
        <w:t xml:space="preserve"> </w:t>
      </w:r>
      <w:r w:rsidRPr="007350DD">
        <w:t>Government</w:t>
      </w:r>
      <w:r w:rsidR="001327BC" w:rsidRPr="007350DD">
        <w:t xml:space="preserve"> </w:t>
      </w:r>
      <w:r w:rsidRPr="007350DD">
        <w:t>control</w:t>
      </w:r>
      <w:r w:rsidR="001327BC" w:rsidRPr="007350DD">
        <w:t xml:space="preserve"> </w:t>
      </w:r>
      <w:r w:rsidRPr="007350DD">
        <w:t>to</w:t>
      </w:r>
      <w:r w:rsidR="001327BC" w:rsidRPr="007350DD">
        <w:t xml:space="preserve"> </w:t>
      </w:r>
      <w:r w:rsidRPr="007350DD">
        <w:t>persons</w:t>
      </w:r>
      <w:r w:rsidR="001327BC" w:rsidRPr="007350DD">
        <w:t xml:space="preserve"> </w:t>
      </w:r>
      <w:r w:rsidRPr="007350DD">
        <w:t>who</w:t>
      </w:r>
      <w:r w:rsidR="001327BC" w:rsidRPr="007350DD">
        <w:t xml:space="preserve"> </w:t>
      </w:r>
      <w:r w:rsidRPr="007350DD">
        <w:t>want</w:t>
      </w:r>
      <w:r w:rsidR="001327BC" w:rsidRPr="007350DD">
        <w:t xml:space="preserve"> </w:t>
      </w:r>
      <w:r w:rsidRPr="007350DD">
        <w:t>to</w:t>
      </w:r>
      <w:r w:rsidR="001327BC" w:rsidRPr="007350DD">
        <w:t xml:space="preserve"> </w:t>
      </w:r>
      <w:r w:rsidRPr="007350DD">
        <w:t>farm</w:t>
      </w:r>
      <w:r w:rsidR="001327BC" w:rsidRPr="007350DD">
        <w:t xml:space="preserve"> </w:t>
      </w:r>
      <w:r w:rsidRPr="007350DD">
        <w:t>and</w:t>
      </w:r>
      <w:r w:rsidR="001327BC" w:rsidRPr="007350DD">
        <w:t xml:space="preserve"> </w:t>
      </w:r>
      <w:r w:rsidRPr="007350DD">
        <w:t>gives</w:t>
      </w:r>
      <w:r w:rsidR="001327BC" w:rsidRPr="007350DD">
        <w:t xml:space="preserve"> </w:t>
      </w:r>
      <w:r w:rsidRPr="007350DD">
        <w:t>assistance</w:t>
      </w:r>
      <w:r w:rsidR="001327BC" w:rsidRPr="007350DD">
        <w:t xml:space="preserve"> </w:t>
      </w:r>
      <w:r w:rsidRPr="007350DD">
        <w:t>for</w:t>
      </w:r>
      <w:r w:rsidR="001327BC" w:rsidRPr="007350DD">
        <w:t xml:space="preserve"> </w:t>
      </w:r>
      <w:r w:rsidRPr="007350DD">
        <w:t>the</w:t>
      </w:r>
      <w:r w:rsidR="001327BC" w:rsidRPr="007350DD">
        <w:t xml:space="preserve"> </w:t>
      </w:r>
      <w:r w:rsidRPr="007350DD">
        <w:t>establishment</w:t>
      </w:r>
      <w:r w:rsidR="001327BC" w:rsidRPr="007350DD">
        <w:t xml:space="preserve"> </w:t>
      </w:r>
      <w:r w:rsidRPr="007350DD">
        <w:t>and</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cottage</w:t>
      </w:r>
      <w:r w:rsidR="001327BC" w:rsidRPr="007350DD">
        <w:t xml:space="preserve"> </w:t>
      </w:r>
      <w:r w:rsidRPr="007350DD">
        <w:t>industries.</w:t>
      </w:r>
      <w:r w:rsidR="001327BC" w:rsidRPr="007350DD">
        <w:t xml:space="preserve"> </w:t>
      </w:r>
      <w:r w:rsidRPr="007350DD">
        <w:t>It</w:t>
      </w:r>
      <w:r w:rsidR="001327BC" w:rsidRPr="007350DD">
        <w:t xml:space="preserve"> </w:t>
      </w:r>
      <w:r w:rsidRPr="007350DD">
        <w:t>administers</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funds,</w:t>
      </w:r>
      <w:r w:rsidR="001327BC" w:rsidRPr="007350DD">
        <w:t xml:space="preserve"> </w:t>
      </w:r>
      <w:r w:rsidRPr="007350DD">
        <w:t>namely</w:t>
      </w:r>
      <w:r w:rsidR="001327BC" w:rsidRPr="007350DD">
        <w:t xml:space="preserve"> </w:t>
      </w:r>
      <w:r w:rsidRPr="007350DD">
        <w:t>the</w:t>
      </w:r>
      <w:r w:rsidR="001327BC" w:rsidRPr="007350DD">
        <w:t xml:space="preserve"> </w:t>
      </w:r>
      <w:r w:rsidRPr="007350DD">
        <w:t>Rural</w:t>
      </w:r>
      <w:r w:rsidR="001327BC" w:rsidRPr="007350DD">
        <w:t xml:space="preserve"> </w:t>
      </w:r>
      <w:r w:rsidRPr="007350DD">
        <w:t>Enterprise</w:t>
      </w:r>
      <w:r w:rsidR="001327BC" w:rsidRPr="007350DD">
        <w:t xml:space="preserve"> </w:t>
      </w:r>
      <w:r w:rsidRPr="007350DD">
        <w:t>Fund,</w:t>
      </w:r>
      <w:r w:rsidR="001327BC" w:rsidRPr="007350DD">
        <w:t xml:space="preserve"> </w:t>
      </w:r>
      <w:r w:rsidRPr="007350DD">
        <w:t>the</w:t>
      </w:r>
      <w:r w:rsidR="001327BC" w:rsidRPr="007350DD">
        <w:t xml:space="preserve"> </w:t>
      </w:r>
      <w:r w:rsidRPr="007350DD">
        <w:t>Livestock</w:t>
      </w:r>
      <w:r w:rsidR="001327BC" w:rsidRPr="007350DD">
        <w:t xml:space="preserve"> </w:t>
      </w:r>
      <w:r w:rsidRPr="007350DD">
        <w:t>Development</w:t>
      </w:r>
      <w:r w:rsidR="001327BC" w:rsidRPr="007350DD">
        <w:t xml:space="preserve"> </w:t>
      </w:r>
      <w:r w:rsidRPr="007350DD">
        <w:t>Fund</w:t>
      </w:r>
      <w:r w:rsidR="001327BC" w:rsidRPr="007350DD">
        <w:t xml:space="preserve"> </w:t>
      </w:r>
      <w:r w:rsidRPr="007350DD">
        <w:t>and</w:t>
      </w:r>
      <w:r w:rsidR="001327BC" w:rsidRPr="007350DD">
        <w:t xml:space="preserve"> </w:t>
      </w:r>
      <w:r w:rsidRPr="007350DD">
        <w:t>the</w:t>
      </w:r>
      <w:r w:rsidR="001327BC" w:rsidRPr="007350DD">
        <w:t xml:space="preserve"> </w:t>
      </w:r>
      <w:r w:rsidRPr="007350DD">
        <w:t>Fruit</w:t>
      </w:r>
      <w:r w:rsidR="001327BC" w:rsidRPr="007350DD">
        <w:t xml:space="preserve"> </w:t>
      </w:r>
      <w:r w:rsidRPr="007350DD">
        <w:t>Orchard</w:t>
      </w:r>
      <w:r w:rsidR="001327BC" w:rsidRPr="007350DD">
        <w:t xml:space="preserve"> </w:t>
      </w:r>
      <w:r w:rsidRPr="007350DD">
        <w:t>Fund.</w:t>
      </w:r>
    </w:p>
    <w:p w:rsidR="006564B6" w:rsidRPr="007350DD" w:rsidRDefault="006564B6" w:rsidP="009E22FF">
      <w:pPr>
        <w:pStyle w:val="SingleTxtG"/>
      </w:pPr>
      <w:r w:rsidRPr="007350DD">
        <w:t>71.</w:t>
      </w:r>
      <w:r w:rsidRPr="007350DD">
        <w:tab/>
      </w:r>
      <w:r w:rsidRPr="007350DD">
        <w:rPr>
          <w:b/>
          <w:bCs/>
        </w:rPr>
        <w:t>The</w:t>
      </w:r>
      <w:r w:rsidR="001327BC" w:rsidRPr="007350DD">
        <w:rPr>
          <w:b/>
          <w:bCs/>
        </w:rPr>
        <w:t xml:space="preserve"> </w:t>
      </w:r>
      <w:r w:rsidRPr="007350DD">
        <w:rPr>
          <w:b/>
          <w:bCs/>
        </w:rPr>
        <w:t>Urban</w:t>
      </w:r>
      <w:r w:rsidR="001327BC" w:rsidRPr="007350DD">
        <w:rPr>
          <w:b/>
          <w:bCs/>
        </w:rPr>
        <w:t xml:space="preserve"> </w:t>
      </w:r>
      <w:r w:rsidRPr="007350DD">
        <w:rPr>
          <w:b/>
          <w:bCs/>
        </w:rPr>
        <w:t>Development</w:t>
      </w:r>
      <w:r w:rsidR="001327BC" w:rsidRPr="007350DD">
        <w:rPr>
          <w:b/>
          <w:bCs/>
        </w:rPr>
        <w:t xml:space="preserve"> </w:t>
      </w:r>
      <w:r w:rsidRPr="007350DD">
        <w:rPr>
          <w:b/>
          <w:bCs/>
        </w:rPr>
        <w:t>Commission</w:t>
      </w:r>
      <w:r w:rsidR="001327BC" w:rsidRPr="007350DD">
        <w:t xml:space="preserve"> </w:t>
      </w:r>
      <w:r w:rsidRPr="007350DD">
        <w:t>was</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August</w:t>
      </w:r>
      <w:r w:rsidR="001327BC" w:rsidRPr="007350DD">
        <w:t xml:space="preserve"> </w:t>
      </w:r>
      <w:r w:rsidRPr="007350DD">
        <w:t>1997</w:t>
      </w:r>
      <w:r w:rsidR="001327BC" w:rsidRPr="007350DD">
        <w:t xml:space="preserve"> </w:t>
      </w:r>
      <w:r w:rsidRPr="007350DD">
        <w:t>with</w:t>
      </w:r>
      <w:r w:rsidR="001327BC" w:rsidRPr="007350DD">
        <w:t xml:space="preserve"> </w:t>
      </w:r>
      <w:r w:rsidRPr="007350DD">
        <w:t>a</w:t>
      </w:r>
      <w:r w:rsidR="001327BC" w:rsidRPr="007350DD">
        <w:t xml:space="preserve"> </w:t>
      </w:r>
      <w:r w:rsidRPr="007350DD">
        <w:t>mandate</w:t>
      </w:r>
      <w:r w:rsidR="001327BC" w:rsidRPr="007350DD">
        <w:t xml:space="preserve"> </w:t>
      </w:r>
      <w:r w:rsidRPr="007350DD">
        <w:t>to</w:t>
      </w:r>
      <w:r w:rsidR="001327BC" w:rsidRPr="007350DD">
        <w:t xml:space="preserve"> </w:t>
      </w:r>
      <w:r w:rsidRPr="007350DD">
        <w:t>fast-track</w:t>
      </w:r>
      <w:r w:rsidR="001327BC" w:rsidRPr="007350DD">
        <w:t xml:space="preserve"> </w:t>
      </w:r>
      <w:r w:rsidRPr="007350DD">
        <w:t>the</w:t>
      </w:r>
      <w:r w:rsidR="001327BC" w:rsidRPr="007350DD">
        <w:t xml:space="preserve"> </w:t>
      </w:r>
      <w:r w:rsidRPr="007350DD">
        <w:t>delivery</w:t>
      </w:r>
      <w:r w:rsidR="001327BC" w:rsidRPr="007350DD">
        <w:t xml:space="preserve"> </w:t>
      </w:r>
      <w:r w:rsidRPr="007350DD">
        <w:t>of</w:t>
      </w:r>
      <w:r w:rsidR="001327BC" w:rsidRPr="007350DD">
        <w:t xml:space="preserve"> </w:t>
      </w:r>
      <w:r w:rsidRPr="007350DD">
        <w:t>services</w:t>
      </w:r>
      <w:r w:rsidR="001327BC" w:rsidRPr="007350DD">
        <w:t xml:space="preserve"> </w:t>
      </w:r>
      <w:r w:rsidRPr="007350DD">
        <w:t>to</w:t>
      </w:r>
      <w:r w:rsidR="001327BC" w:rsidRPr="007350DD">
        <w:t xml:space="preserve"> </w:t>
      </w:r>
      <w:r w:rsidRPr="007350DD">
        <w:t>the</w:t>
      </w:r>
      <w:r w:rsidR="001327BC" w:rsidRPr="007350DD">
        <w:t xml:space="preserve"> </w:t>
      </w:r>
      <w:r w:rsidRPr="007350DD">
        <w:t>Greater</w:t>
      </w:r>
      <w:r w:rsidR="001327BC" w:rsidRPr="007350DD">
        <w:t xml:space="preserve"> </w:t>
      </w:r>
      <w:r w:rsidRPr="007350DD">
        <w:t>Bridgetown</w:t>
      </w:r>
      <w:r w:rsidR="001327BC" w:rsidRPr="007350DD">
        <w:t xml:space="preserve"> </w:t>
      </w:r>
      <w:r w:rsidRPr="007350DD">
        <w:t>Area.</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through</w:t>
      </w:r>
      <w:r w:rsidR="001327BC" w:rsidRPr="007350DD">
        <w:t xml:space="preserve"> </w:t>
      </w:r>
      <w:r w:rsidRPr="007350DD">
        <w:t>its</w:t>
      </w:r>
      <w:r w:rsidR="001327BC" w:rsidRPr="007350DD">
        <w:t xml:space="preserve"> </w:t>
      </w:r>
      <w:r w:rsidRPr="007350DD">
        <w:t>Urban</w:t>
      </w:r>
      <w:r w:rsidR="001327BC" w:rsidRPr="007350DD">
        <w:t xml:space="preserve"> </w:t>
      </w:r>
      <w:r w:rsidRPr="007350DD">
        <w:t>Renewal</w:t>
      </w:r>
      <w:r w:rsidR="001327BC" w:rsidRPr="007350DD">
        <w:t xml:space="preserve"> </w:t>
      </w:r>
      <w:r w:rsidRPr="007350DD">
        <w:t>Initiative,</w:t>
      </w:r>
      <w:r w:rsidR="001327BC" w:rsidRPr="007350DD">
        <w:t xml:space="preserve"> </w:t>
      </w:r>
      <w:r w:rsidRPr="007350DD">
        <w:t>carries</w:t>
      </w:r>
      <w:r w:rsidR="001327BC" w:rsidRPr="007350DD">
        <w:t xml:space="preserve"> </w:t>
      </w:r>
      <w:r w:rsidRPr="007350DD">
        <w:t>out</w:t>
      </w:r>
      <w:r w:rsidR="001327BC" w:rsidRPr="007350DD">
        <w:t xml:space="preserve"> </w:t>
      </w:r>
      <w:r w:rsidRPr="007350DD">
        <w:t>a</w:t>
      </w:r>
      <w:r w:rsidR="001327BC" w:rsidRPr="007350DD">
        <w:t xml:space="preserve"> </w:t>
      </w:r>
      <w:r w:rsidRPr="007350DD">
        <w:t>multi-faceted</w:t>
      </w:r>
      <w:r w:rsidR="001327BC" w:rsidRPr="007350DD">
        <w:t xml:space="preserve"> </w:t>
      </w:r>
      <w:r w:rsidRPr="007350DD">
        <w:t>programme</w:t>
      </w:r>
      <w:r w:rsidR="001327BC" w:rsidRPr="007350DD">
        <w:t xml:space="preserve"> </w:t>
      </w:r>
      <w:r w:rsidRPr="007350DD">
        <w:t>to</w:t>
      </w:r>
      <w:r w:rsidR="001327BC" w:rsidRPr="007350DD">
        <w:t xml:space="preserve"> </w:t>
      </w:r>
      <w:r w:rsidRPr="007350DD">
        <w:t>eradicate</w:t>
      </w:r>
      <w:r w:rsidR="001327BC" w:rsidRPr="007350DD">
        <w:t xml:space="preserve"> </w:t>
      </w:r>
      <w:r w:rsidRPr="007350DD">
        <w:t>poverty</w:t>
      </w:r>
      <w:r w:rsidR="001327BC" w:rsidRPr="007350DD">
        <w:t xml:space="preserve"> </w:t>
      </w:r>
      <w:r w:rsidRPr="007350DD">
        <w:t>in</w:t>
      </w:r>
      <w:r w:rsidR="001327BC" w:rsidRPr="007350DD">
        <w:t xml:space="preserve"> </w:t>
      </w:r>
      <w:r w:rsidRPr="007350DD">
        <w:t>the</w:t>
      </w:r>
      <w:r w:rsidR="001327BC" w:rsidRPr="007350DD">
        <w:t xml:space="preserve"> </w:t>
      </w:r>
      <w:r w:rsidRPr="007350DD">
        <w:t>Greater</w:t>
      </w:r>
      <w:r w:rsidR="001327BC" w:rsidRPr="007350DD">
        <w:t xml:space="preserve"> </w:t>
      </w:r>
      <w:r w:rsidRPr="007350DD">
        <w:t>Bridgetown</w:t>
      </w:r>
      <w:r w:rsidR="001327BC" w:rsidRPr="007350DD">
        <w:t xml:space="preserve"> </w:t>
      </w:r>
      <w:r w:rsidRPr="007350DD">
        <w:t>Area</w:t>
      </w:r>
      <w:r w:rsidR="001327BC" w:rsidRPr="007350DD">
        <w:t xml:space="preserve"> </w:t>
      </w:r>
      <w:r w:rsidRPr="007350DD">
        <w:t>(the</w:t>
      </w:r>
      <w:r w:rsidR="001327BC" w:rsidRPr="007350DD">
        <w:t xml:space="preserve"> </w:t>
      </w:r>
      <w:r w:rsidRPr="007350DD">
        <w:t>City)</w:t>
      </w:r>
      <w:r w:rsidR="001327BC" w:rsidRPr="007350DD">
        <w:t xml:space="preserve"> </w:t>
      </w:r>
      <w:r w:rsidRPr="007350DD">
        <w:t>through</w:t>
      </w:r>
      <w:r w:rsidR="001327BC" w:rsidRPr="007350DD">
        <w:t xml:space="preserve"> </w:t>
      </w:r>
      <w:r w:rsidRPr="007350DD">
        <w:t>the</w:t>
      </w:r>
      <w:r w:rsidR="001327BC" w:rsidRPr="007350DD">
        <w:t xml:space="preserve"> </w:t>
      </w:r>
      <w:r w:rsidRPr="007350DD">
        <w:t>initiatives</w:t>
      </w:r>
      <w:r w:rsidR="001327BC" w:rsidRPr="007350DD">
        <w:t xml:space="preserve"> </w:t>
      </w:r>
      <w:r w:rsidRPr="007350DD">
        <w:t>in</w:t>
      </w:r>
      <w:r w:rsidR="001327BC" w:rsidRPr="007350DD">
        <w:t xml:space="preserve"> </w:t>
      </w:r>
      <w:r w:rsidRPr="007350DD">
        <w:t>entrepreneurship,</w:t>
      </w:r>
      <w:r w:rsidR="001327BC" w:rsidRPr="007350DD">
        <w:t xml:space="preserve"> </w:t>
      </w:r>
      <w:r w:rsidRPr="007350DD">
        <w:t>and</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social</w:t>
      </w:r>
      <w:r w:rsidR="001327BC" w:rsidRPr="007350DD">
        <w:t xml:space="preserve"> </w:t>
      </w:r>
      <w:r w:rsidRPr="007350DD">
        <w:t>and</w:t>
      </w:r>
      <w:r w:rsidR="001327BC" w:rsidRPr="007350DD">
        <w:t xml:space="preserve"> </w:t>
      </w:r>
      <w:r w:rsidRPr="007350DD">
        <w:t>infrastructural</w:t>
      </w:r>
      <w:r w:rsidR="001327BC" w:rsidRPr="007350DD">
        <w:t xml:space="preserve"> </w:t>
      </w:r>
      <w:r w:rsidRPr="007350DD">
        <w:t>amenities</w:t>
      </w:r>
      <w:r w:rsidR="001327BC" w:rsidRPr="007350DD">
        <w:t xml:space="preserve"> </w:t>
      </w:r>
      <w:r w:rsidRPr="007350DD">
        <w:t>in</w:t>
      </w:r>
      <w:r w:rsidR="001327BC" w:rsidRPr="007350DD">
        <w:t xml:space="preserve"> </w:t>
      </w:r>
      <w:r w:rsidRPr="007350DD">
        <w:t>urban</w:t>
      </w:r>
      <w:r w:rsidR="001327BC" w:rsidRPr="007350DD">
        <w:t xml:space="preserve"> </w:t>
      </w:r>
      <w:proofErr w:type="spellStart"/>
      <w:r w:rsidRPr="007350DD">
        <w:t>tenantries</w:t>
      </w:r>
      <w:proofErr w:type="spellEnd"/>
      <w:r w:rsidRPr="007350DD">
        <w:t>,</w:t>
      </w:r>
      <w:r w:rsidR="001327BC" w:rsidRPr="007350DD">
        <w:t xml:space="preserve"> </w:t>
      </w:r>
      <w:r w:rsidRPr="007350DD">
        <w:t>and</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healthy</w:t>
      </w:r>
      <w:r w:rsidR="001327BC" w:rsidRPr="007350DD">
        <w:t xml:space="preserve"> </w:t>
      </w:r>
      <w:r w:rsidRPr="007350DD">
        <w:t>community</w:t>
      </w:r>
      <w:r w:rsidR="001327BC" w:rsidRPr="007350DD">
        <w:t xml:space="preserve"> </w:t>
      </w:r>
      <w:r w:rsidRPr="007350DD">
        <w:t>life.</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operates</w:t>
      </w:r>
      <w:r w:rsidR="001327BC" w:rsidRPr="007350DD">
        <w:t xml:space="preserve"> </w:t>
      </w:r>
      <w:r w:rsidRPr="007350DD">
        <w:t>an</w:t>
      </w:r>
      <w:r w:rsidR="001327BC" w:rsidRPr="007350DD">
        <w:t xml:space="preserve"> </w:t>
      </w:r>
      <w:r w:rsidRPr="007350DD">
        <w:t>Urban</w:t>
      </w:r>
      <w:r w:rsidR="001327BC" w:rsidRPr="007350DD">
        <w:t xml:space="preserve"> </w:t>
      </w:r>
      <w:r w:rsidRPr="007350DD">
        <w:t>Renewal</w:t>
      </w:r>
      <w:r w:rsidR="001327BC" w:rsidRPr="007350DD">
        <w:t xml:space="preserve"> </w:t>
      </w:r>
      <w:r w:rsidRPr="007350DD">
        <w:t>Programme,</w:t>
      </w:r>
      <w:r w:rsidR="001327BC" w:rsidRPr="007350DD">
        <w:t xml:space="preserve"> </w:t>
      </w:r>
      <w:r w:rsidRPr="007350DD">
        <w:t>which</w:t>
      </w:r>
      <w:r w:rsidR="001327BC" w:rsidRPr="007350DD">
        <w:t xml:space="preserve"> </w:t>
      </w:r>
      <w:r w:rsidRPr="007350DD">
        <w:t>provides</w:t>
      </w:r>
      <w:r w:rsidR="001327BC" w:rsidRPr="007350DD">
        <w:t xml:space="preserve"> </w:t>
      </w:r>
      <w:r w:rsidRPr="007350DD">
        <w:t>for:</w:t>
      </w:r>
    </w:p>
    <w:p w:rsidR="006564B6" w:rsidRPr="007350DD" w:rsidRDefault="00A82AC7" w:rsidP="009E22FF">
      <w:pPr>
        <w:pStyle w:val="SingleTxtG"/>
      </w:pPr>
      <w:r w:rsidRPr="007350DD">
        <w:tab/>
        <w:t>(a)</w:t>
      </w:r>
      <w:r w:rsidR="006564B6" w:rsidRPr="007350DD">
        <w:tab/>
        <w:t>The</w:t>
      </w:r>
      <w:r w:rsidR="001327BC" w:rsidRPr="007350DD">
        <w:t xml:space="preserve"> </w:t>
      </w:r>
      <w:r w:rsidR="006564B6" w:rsidRPr="007350DD">
        <w:t>execution</w:t>
      </w:r>
      <w:r w:rsidR="001327BC" w:rsidRPr="007350DD">
        <w:t xml:space="preserve"> </w:t>
      </w:r>
      <w:r w:rsidR="006564B6" w:rsidRPr="007350DD">
        <w:t>of</w:t>
      </w:r>
      <w:r w:rsidR="001327BC" w:rsidRPr="007350DD">
        <w:t xml:space="preserve"> </w:t>
      </w:r>
      <w:r w:rsidR="006564B6" w:rsidRPr="007350DD">
        <w:t>a</w:t>
      </w:r>
      <w:r w:rsidR="001327BC" w:rsidRPr="007350DD">
        <w:t xml:space="preserve"> </w:t>
      </w:r>
      <w:r w:rsidR="006564B6" w:rsidRPr="007350DD">
        <w:t>programme</w:t>
      </w:r>
      <w:r w:rsidR="001327BC" w:rsidRPr="007350DD">
        <w:t xml:space="preserve"> </w:t>
      </w:r>
      <w:r w:rsidR="006564B6" w:rsidRPr="007350DD">
        <w:t>of</w:t>
      </w:r>
      <w:r w:rsidR="001327BC" w:rsidRPr="007350DD">
        <w:t xml:space="preserve"> </w:t>
      </w:r>
      <w:r w:rsidR="006564B6" w:rsidRPr="007350DD">
        <w:t>renewal</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physical</w:t>
      </w:r>
      <w:r w:rsidR="001327BC" w:rsidRPr="007350DD">
        <w:t xml:space="preserve"> </w:t>
      </w:r>
      <w:r w:rsidR="006564B6" w:rsidRPr="007350DD">
        <w:t>environment</w:t>
      </w:r>
      <w:r w:rsidR="001327BC" w:rsidRPr="007350DD">
        <w:t xml:space="preserve"> </w:t>
      </w:r>
      <w:r w:rsidR="006564B6" w:rsidRPr="007350DD">
        <w:t>of</w:t>
      </w:r>
      <w:r w:rsidR="001327BC" w:rsidRPr="007350DD">
        <w:t xml:space="preserve"> </w:t>
      </w:r>
      <w:r w:rsidR="006564B6" w:rsidRPr="007350DD">
        <w:t>those</w:t>
      </w:r>
      <w:r w:rsidR="001327BC" w:rsidRPr="007350DD">
        <w:t xml:space="preserve"> </w:t>
      </w:r>
      <w:r w:rsidR="006564B6" w:rsidRPr="007350DD">
        <w:t>city</w:t>
      </w:r>
      <w:r w:rsidR="001327BC" w:rsidRPr="007350DD">
        <w:t xml:space="preserve"> </w:t>
      </w:r>
      <w:r w:rsidR="006564B6" w:rsidRPr="007350DD">
        <w:t>districts</w:t>
      </w:r>
      <w:r w:rsidR="001327BC" w:rsidRPr="007350DD">
        <w:t xml:space="preserve"> </w:t>
      </w:r>
      <w:r w:rsidR="006564B6" w:rsidRPr="007350DD">
        <w:t>that</w:t>
      </w:r>
      <w:r w:rsidR="001327BC" w:rsidRPr="007350DD">
        <w:t xml:space="preserve"> </w:t>
      </w:r>
      <w:r w:rsidR="006564B6" w:rsidRPr="007350DD">
        <w:t>have</w:t>
      </w:r>
      <w:r w:rsidR="001327BC" w:rsidRPr="007350DD">
        <w:t xml:space="preserve"> </w:t>
      </w:r>
      <w:r w:rsidR="006564B6" w:rsidRPr="007350DD">
        <w:t>suffered</w:t>
      </w:r>
      <w:r w:rsidR="001327BC" w:rsidRPr="007350DD">
        <w:t xml:space="preserve"> </w:t>
      </w:r>
      <w:r w:rsidR="006564B6" w:rsidRPr="007350DD">
        <w:t>the</w:t>
      </w:r>
      <w:r w:rsidR="001327BC" w:rsidRPr="007350DD">
        <w:t xml:space="preserve"> </w:t>
      </w:r>
      <w:r w:rsidR="006564B6" w:rsidRPr="007350DD">
        <w:t>greatest</w:t>
      </w:r>
      <w:r w:rsidR="001327BC" w:rsidRPr="007350DD">
        <w:t xml:space="preserve"> </w:t>
      </w:r>
      <w:r w:rsidR="006564B6" w:rsidRPr="007350DD">
        <w:t>degradation;</w:t>
      </w:r>
    </w:p>
    <w:p w:rsidR="006564B6" w:rsidRPr="007350DD" w:rsidRDefault="00A82AC7" w:rsidP="009E22FF">
      <w:pPr>
        <w:pStyle w:val="SingleTxtG"/>
      </w:pPr>
      <w:r w:rsidRPr="007350DD">
        <w:tab/>
        <w:t>(b)</w:t>
      </w:r>
      <w:r w:rsidR="006564B6" w:rsidRPr="007350DD">
        <w:tab/>
        <w:t>The</w:t>
      </w:r>
      <w:r w:rsidR="001327BC" w:rsidRPr="007350DD">
        <w:t xml:space="preserve"> </w:t>
      </w:r>
      <w:r w:rsidR="006564B6" w:rsidRPr="007350DD">
        <w:t>restoration</w:t>
      </w:r>
      <w:r w:rsidR="001327BC" w:rsidRPr="007350DD">
        <w:t xml:space="preserve"> </w:t>
      </w:r>
      <w:r w:rsidR="006564B6" w:rsidRPr="007350DD">
        <w:t>of</w:t>
      </w:r>
      <w:r w:rsidR="001327BC" w:rsidRPr="007350DD">
        <w:t xml:space="preserve"> </w:t>
      </w:r>
      <w:r w:rsidR="006564B6" w:rsidRPr="007350DD">
        <w:t>buildings</w:t>
      </w:r>
      <w:r w:rsidR="001327BC" w:rsidRPr="007350DD">
        <w:t xml:space="preserve"> </w:t>
      </w:r>
      <w:r w:rsidR="006564B6" w:rsidRPr="007350DD">
        <w:t>of</w:t>
      </w:r>
      <w:r w:rsidR="001327BC" w:rsidRPr="007350DD">
        <w:t xml:space="preserve"> </w:t>
      </w:r>
      <w:r w:rsidR="006564B6" w:rsidRPr="007350DD">
        <w:t>architectural</w:t>
      </w:r>
      <w:r w:rsidR="001327BC" w:rsidRPr="007350DD">
        <w:t xml:space="preserve"> </w:t>
      </w:r>
      <w:r w:rsidR="006564B6" w:rsidRPr="007350DD">
        <w:t>interest</w:t>
      </w:r>
      <w:r w:rsidR="001327BC" w:rsidRPr="007350DD">
        <w:t xml:space="preserve"> </w:t>
      </w:r>
      <w:r w:rsidR="006564B6" w:rsidRPr="007350DD">
        <w:t>as</w:t>
      </w:r>
      <w:r w:rsidR="001327BC" w:rsidRPr="007350DD">
        <w:t xml:space="preserve"> </w:t>
      </w:r>
      <w:r w:rsidR="006564B6" w:rsidRPr="007350DD">
        <w:t>a</w:t>
      </w:r>
      <w:r w:rsidR="001327BC" w:rsidRPr="007350DD">
        <w:t xml:space="preserve"> </w:t>
      </w:r>
      <w:r w:rsidR="006564B6" w:rsidRPr="007350DD">
        <w:t>means</w:t>
      </w:r>
      <w:r w:rsidR="001327BC" w:rsidRPr="007350DD">
        <w:t xml:space="preserve"> </w:t>
      </w:r>
      <w:r w:rsidR="006564B6" w:rsidRPr="007350DD">
        <w:t>of</w:t>
      </w:r>
      <w:r w:rsidR="001327BC" w:rsidRPr="007350DD">
        <w:t xml:space="preserve"> </w:t>
      </w:r>
      <w:r w:rsidR="006564B6" w:rsidRPr="007350DD">
        <w:t>both</w:t>
      </w:r>
      <w:r w:rsidR="001327BC" w:rsidRPr="007350DD">
        <w:t xml:space="preserve"> </w:t>
      </w:r>
      <w:r w:rsidR="006564B6" w:rsidRPr="007350DD">
        <w:t>preserving</w:t>
      </w:r>
      <w:r w:rsidR="001327BC" w:rsidRPr="007350DD">
        <w:t xml:space="preserve"> </w:t>
      </w:r>
      <w:r w:rsidR="006564B6" w:rsidRPr="007350DD">
        <w:t>the</w:t>
      </w:r>
      <w:r w:rsidR="001327BC" w:rsidRPr="007350DD">
        <w:t xml:space="preserve"> </w:t>
      </w:r>
      <w:r w:rsidR="006564B6" w:rsidRPr="007350DD">
        <w:t>national</w:t>
      </w:r>
      <w:r w:rsidR="001327BC" w:rsidRPr="007350DD">
        <w:t xml:space="preserve"> </w:t>
      </w:r>
      <w:r w:rsidR="006564B6" w:rsidRPr="007350DD">
        <w:t>heritage</w:t>
      </w:r>
      <w:r w:rsidR="001327BC" w:rsidRPr="007350DD">
        <w:t xml:space="preserve"> </w:t>
      </w:r>
      <w:r w:rsidR="006564B6" w:rsidRPr="007350DD">
        <w:t>and</w:t>
      </w:r>
      <w:r w:rsidR="001327BC" w:rsidRPr="007350DD">
        <w:t xml:space="preserve"> </w:t>
      </w:r>
      <w:r w:rsidR="006564B6" w:rsidRPr="007350DD">
        <w:t>providing</w:t>
      </w:r>
      <w:r w:rsidR="001327BC" w:rsidRPr="007350DD">
        <w:t xml:space="preserve"> </w:t>
      </w:r>
      <w:r w:rsidR="006564B6" w:rsidRPr="007350DD">
        <w:t>jobs;</w:t>
      </w:r>
    </w:p>
    <w:p w:rsidR="006564B6" w:rsidRPr="007350DD" w:rsidRDefault="00A82AC7" w:rsidP="009E22FF">
      <w:pPr>
        <w:pStyle w:val="SingleTxtG"/>
      </w:pPr>
      <w:r w:rsidRPr="007350DD">
        <w:tab/>
        <w:t>(c)</w:t>
      </w:r>
      <w:r w:rsidR="006564B6" w:rsidRPr="007350DD">
        <w:tab/>
        <w:t>The</w:t>
      </w:r>
      <w:r w:rsidR="001327BC" w:rsidRPr="007350DD">
        <w:t xml:space="preserve"> </w:t>
      </w:r>
      <w:r w:rsidR="006564B6" w:rsidRPr="007350DD">
        <w:t>construction</w:t>
      </w:r>
      <w:r w:rsidR="001327BC" w:rsidRPr="007350DD">
        <w:t xml:space="preserve"> </w:t>
      </w:r>
      <w:r w:rsidR="006564B6" w:rsidRPr="007350DD">
        <w:t>of</w:t>
      </w:r>
      <w:r w:rsidR="001327BC" w:rsidRPr="007350DD">
        <w:t xml:space="preserve"> </w:t>
      </w:r>
      <w:r w:rsidR="006564B6" w:rsidRPr="007350DD">
        <w:t>roads</w:t>
      </w:r>
      <w:r w:rsidR="001327BC" w:rsidRPr="007350DD">
        <w:t xml:space="preserve"> </w:t>
      </w:r>
      <w:r w:rsidR="006564B6" w:rsidRPr="007350DD">
        <w:t>and</w:t>
      </w:r>
      <w:r w:rsidR="001327BC" w:rsidRPr="007350DD">
        <w:t xml:space="preserve"> </w:t>
      </w:r>
      <w:r w:rsidR="006564B6" w:rsidRPr="007350DD">
        <w:t>improved</w:t>
      </w:r>
      <w:r w:rsidR="001327BC" w:rsidRPr="007350DD">
        <w:t xml:space="preserve"> </w:t>
      </w:r>
      <w:r w:rsidR="006564B6" w:rsidRPr="007350DD">
        <w:t>drainage</w:t>
      </w:r>
      <w:r w:rsidR="001327BC" w:rsidRPr="007350DD">
        <w:t xml:space="preserve"> </w:t>
      </w:r>
      <w:r w:rsidR="006564B6" w:rsidRPr="007350DD">
        <w:t>in</w:t>
      </w:r>
      <w:r w:rsidR="001327BC" w:rsidRPr="007350DD">
        <w:t xml:space="preserve"> </w:t>
      </w:r>
      <w:r w:rsidR="006564B6" w:rsidRPr="007350DD">
        <w:t>urban</w:t>
      </w:r>
      <w:r w:rsidR="001327BC" w:rsidRPr="007350DD">
        <w:t xml:space="preserve"> </w:t>
      </w:r>
      <w:proofErr w:type="spellStart"/>
      <w:r w:rsidR="006564B6" w:rsidRPr="007350DD">
        <w:t>tenantries</w:t>
      </w:r>
      <w:proofErr w:type="spellEnd"/>
      <w:r w:rsidR="006564B6" w:rsidRPr="007350DD">
        <w:t>;</w:t>
      </w:r>
      <w:r w:rsidR="001327BC" w:rsidRPr="007350DD">
        <w:t xml:space="preserve"> </w:t>
      </w:r>
      <w:r w:rsidR="006564B6" w:rsidRPr="007350DD">
        <w:t>and</w:t>
      </w:r>
    </w:p>
    <w:p w:rsidR="006564B6" w:rsidRPr="007350DD" w:rsidRDefault="00A82AC7" w:rsidP="009E22FF">
      <w:pPr>
        <w:pStyle w:val="SingleTxtG"/>
      </w:pPr>
      <w:r w:rsidRPr="007350DD">
        <w:tab/>
        <w:t>(d)</w:t>
      </w:r>
      <w:r w:rsidR="006564B6" w:rsidRPr="007350DD">
        <w:tab/>
        <w:t>The</w:t>
      </w:r>
      <w:r w:rsidR="001327BC" w:rsidRPr="007350DD">
        <w:t xml:space="preserve"> </w:t>
      </w:r>
      <w:r w:rsidR="006564B6" w:rsidRPr="007350DD">
        <w:t>enforcement</w:t>
      </w:r>
      <w:r w:rsidR="001327BC" w:rsidRPr="007350DD">
        <w:t xml:space="preserve"> </w:t>
      </w:r>
      <w:r w:rsidR="006564B6" w:rsidRPr="007350DD">
        <w:t>of</w:t>
      </w:r>
      <w:r w:rsidR="001327BC" w:rsidRPr="007350DD">
        <w:t xml:space="preserve"> </w:t>
      </w:r>
      <w:r w:rsidR="006564B6" w:rsidRPr="007350DD">
        <w:t>landlords</w:t>
      </w:r>
      <w:r w:rsidR="001327BC" w:rsidRPr="007350DD">
        <w:t xml:space="preserve"> </w:t>
      </w:r>
      <w:r w:rsidR="006564B6" w:rsidRPr="007350DD">
        <w:t>to</w:t>
      </w:r>
      <w:r w:rsidR="001327BC" w:rsidRPr="007350DD">
        <w:t xml:space="preserve"> </w:t>
      </w:r>
      <w:r w:rsidR="006564B6" w:rsidRPr="007350DD">
        <w:t>obtain</w:t>
      </w:r>
      <w:r w:rsidR="001327BC" w:rsidRPr="007350DD">
        <w:t xml:space="preserve"> </w:t>
      </w:r>
      <w:r w:rsidR="006564B6" w:rsidRPr="007350DD">
        <w:t>a</w:t>
      </w:r>
      <w:r w:rsidR="001327BC" w:rsidRPr="007350DD">
        <w:t xml:space="preserve"> </w:t>
      </w:r>
      <w:r w:rsidR="006564B6" w:rsidRPr="007350DD">
        <w:t>certificate</w:t>
      </w:r>
      <w:r w:rsidR="001327BC" w:rsidRPr="007350DD">
        <w:t xml:space="preserve"> </w:t>
      </w:r>
      <w:r w:rsidR="006564B6" w:rsidRPr="007350DD">
        <w:t>of</w:t>
      </w:r>
      <w:r w:rsidR="001327BC" w:rsidRPr="007350DD">
        <w:t xml:space="preserve"> </w:t>
      </w:r>
      <w:r w:rsidR="006564B6" w:rsidRPr="007350DD">
        <w:t>habitation</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premises</w:t>
      </w:r>
      <w:r w:rsidR="001327BC" w:rsidRPr="007350DD">
        <w:t xml:space="preserve"> </w:t>
      </w:r>
      <w:r w:rsidR="006564B6" w:rsidRPr="007350DD">
        <w:t>they</w:t>
      </w:r>
      <w:r w:rsidR="001327BC" w:rsidRPr="007350DD">
        <w:t xml:space="preserve"> </w:t>
      </w:r>
      <w:r w:rsidR="006564B6" w:rsidRPr="007350DD">
        <w:t>wish</w:t>
      </w:r>
      <w:r w:rsidR="001327BC" w:rsidRPr="007350DD">
        <w:t xml:space="preserve"> </w:t>
      </w:r>
      <w:r w:rsidR="006564B6" w:rsidRPr="007350DD">
        <w:t>to</w:t>
      </w:r>
      <w:r w:rsidR="001327BC" w:rsidRPr="007350DD">
        <w:t xml:space="preserve"> </w:t>
      </w:r>
      <w:r w:rsidR="006564B6" w:rsidRPr="007350DD">
        <w:t>rent.</w:t>
      </w:r>
      <w:r w:rsidR="001327BC" w:rsidRPr="007350DD">
        <w:t xml:space="preserve"> </w:t>
      </w:r>
    </w:p>
    <w:p w:rsidR="006564B6" w:rsidRPr="007350DD" w:rsidRDefault="006564B6" w:rsidP="009E22FF">
      <w:pPr>
        <w:pStyle w:val="SingleTxtG"/>
      </w:pPr>
      <w:r w:rsidRPr="007350DD">
        <w:t>In</w:t>
      </w:r>
      <w:r w:rsidR="001327BC" w:rsidRPr="007350DD">
        <w:t xml:space="preserve"> </w:t>
      </w:r>
      <w:r w:rsidRPr="007350DD">
        <w:t>addition,</w:t>
      </w:r>
      <w:r w:rsidR="001327BC" w:rsidRPr="007350DD">
        <w:t xml:space="preserve"> </w:t>
      </w:r>
      <w:r w:rsidRPr="007350DD">
        <w:t>several</w:t>
      </w:r>
      <w:r w:rsidR="001327BC" w:rsidRPr="007350DD">
        <w:t xml:space="preserve"> </w:t>
      </w:r>
      <w:r w:rsidRPr="007350DD">
        <w:t>Non-Governmental</w:t>
      </w:r>
      <w:r w:rsidR="001327BC" w:rsidRPr="007350DD">
        <w:t xml:space="preserve"> </w:t>
      </w:r>
      <w:r w:rsidRPr="007350DD">
        <w:t>Organizations</w:t>
      </w:r>
      <w:r w:rsidR="001327BC" w:rsidRPr="007350DD">
        <w:t xml:space="preserve"> </w:t>
      </w:r>
      <w:r w:rsidRPr="007350DD">
        <w:t>(NGOs)</w:t>
      </w:r>
      <w:r w:rsidR="001327BC" w:rsidRPr="007350DD">
        <w:t xml:space="preserve"> </w:t>
      </w:r>
      <w:r w:rsidRPr="007350DD">
        <w:t>give</w:t>
      </w:r>
      <w:r w:rsidR="001327BC" w:rsidRPr="007350DD">
        <w:t xml:space="preserve"> </w:t>
      </w:r>
      <w:r w:rsidRPr="007350DD">
        <w:t>support</w:t>
      </w:r>
      <w:r w:rsidR="001327BC" w:rsidRPr="007350DD">
        <w:t xml:space="preserve"> </w:t>
      </w:r>
      <w:r w:rsidRPr="007350DD">
        <w:t>and</w:t>
      </w:r>
      <w:r w:rsidR="001327BC" w:rsidRPr="007350DD">
        <w:t xml:space="preserve"> </w:t>
      </w:r>
      <w:r w:rsidRPr="007350DD">
        <w:t>assistance</w:t>
      </w:r>
      <w:r w:rsidR="001327BC" w:rsidRPr="007350DD">
        <w:t xml:space="preserve"> </w:t>
      </w:r>
      <w:r w:rsidRPr="007350DD">
        <w:t>to</w:t>
      </w:r>
      <w:r w:rsidR="001327BC" w:rsidRPr="007350DD">
        <w:t xml:space="preserve"> </w:t>
      </w:r>
      <w:r w:rsidRPr="007350DD">
        <w:t>parents</w:t>
      </w:r>
      <w:r w:rsidR="001327BC" w:rsidRPr="007350DD">
        <w:t xml:space="preserve"> </w:t>
      </w:r>
      <w:r w:rsidRPr="007350DD">
        <w:t>and</w:t>
      </w:r>
      <w:r w:rsidR="001327BC" w:rsidRPr="007350DD">
        <w:t xml:space="preserve"> </w:t>
      </w:r>
      <w:r w:rsidRPr="007350DD">
        <w:t>families</w:t>
      </w:r>
      <w:r w:rsidR="001327BC" w:rsidRPr="007350DD">
        <w:t xml:space="preserve"> </w:t>
      </w:r>
      <w:r w:rsidRPr="007350DD">
        <w:t>in</w:t>
      </w:r>
      <w:r w:rsidR="001327BC" w:rsidRPr="007350DD">
        <w:t xml:space="preserve"> </w:t>
      </w:r>
      <w:r w:rsidRPr="007350DD">
        <w:t>crisis.</w:t>
      </w:r>
      <w:r w:rsidR="001327BC" w:rsidRPr="007350DD">
        <w:t xml:space="preserve"> </w:t>
      </w:r>
      <w:r w:rsidRPr="007350DD">
        <w:t>These</w:t>
      </w:r>
      <w:r w:rsidR="001327BC" w:rsidRPr="007350DD">
        <w:t xml:space="preserve"> </w:t>
      </w:r>
      <w:r w:rsidRPr="007350DD">
        <w:t>include</w:t>
      </w:r>
      <w:r w:rsidR="001327BC" w:rsidRPr="007350DD">
        <w:t xml:space="preserve"> </w:t>
      </w:r>
      <w:r w:rsidRPr="007350DD">
        <w:t>the</w:t>
      </w:r>
      <w:r w:rsidR="001327BC" w:rsidRPr="007350DD">
        <w:t xml:space="preserve"> </w:t>
      </w:r>
      <w:r w:rsidR="00274B1B" w:rsidRPr="007350DD">
        <w:t>following.</w:t>
      </w:r>
      <w:r w:rsidR="001327BC" w:rsidRPr="007350DD">
        <w:t xml:space="preserve"> </w:t>
      </w:r>
    </w:p>
    <w:p w:rsidR="006564B6" w:rsidRPr="007350DD" w:rsidRDefault="006564B6" w:rsidP="009E22FF">
      <w:pPr>
        <w:pStyle w:val="SingleTxtG"/>
      </w:pPr>
      <w:r w:rsidRPr="007350DD">
        <w:t>72.</w:t>
      </w:r>
      <w:r w:rsidRPr="007350DD">
        <w:tab/>
      </w:r>
      <w:r w:rsidRPr="007350DD">
        <w:rPr>
          <w:b/>
          <w:bCs/>
        </w:rPr>
        <w:t>Parent</w:t>
      </w:r>
      <w:r w:rsidR="001327BC" w:rsidRPr="007350DD">
        <w:rPr>
          <w:b/>
          <w:bCs/>
        </w:rPr>
        <w:t xml:space="preserve"> </w:t>
      </w:r>
      <w:r w:rsidRPr="007350DD">
        <w:rPr>
          <w:b/>
          <w:bCs/>
        </w:rPr>
        <w:t>Education</w:t>
      </w:r>
      <w:r w:rsidR="001327BC" w:rsidRPr="007350DD">
        <w:rPr>
          <w:b/>
          <w:bCs/>
        </w:rPr>
        <w:t xml:space="preserve"> </w:t>
      </w:r>
      <w:r w:rsidRPr="007350DD">
        <w:rPr>
          <w:b/>
          <w:bCs/>
        </w:rPr>
        <w:t>for</w:t>
      </w:r>
      <w:r w:rsidR="001327BC" w:rsidRPr="007350DD">
        <w:rPr>
          <w:b/>
          <w:bCs/>
        </w:rPr>
        <w:t xml:space="preserve"> </w:t>
      </w:r>
      <w:r w:rsidRPr="007350DD">
        <w:rPr>
          <w:b/>
          <w:bCs/>
        </w:rPr>
        <w:t>Development</w:t>
      </w:r>
      <w:r w:rsidR="001327BC" w:rsidRPr="007350DD">
        <w:rPr>
          <w:b/>
          <w:bCs/>
        </w:rPr>
        <w:t xml:space="preserve"> </w:t>
      </w:r>
      <w:r w:rsidRPr="007350DD">
        <w:rPr>
          <w:b/>
          <w:bCs/>
        </w:rPr>
        <w:t>in</w:t>
      </w:r>
      <w:r w:rsidR="001327BC" w:rsidRPr="007350DD">
        <w:rPr>
          <w:b/>
          <w:bCs/>
        </w:rPr>
        <w:t xml:space="preserve"> </w:t>
      </w:r>
      <w:r w:rsidRPr="007350DD">
        <w:rPr>
          <w:b/>
          <w:bCs/>
        </w:rPr>
        <w:t>Barbados</w:t>
      </w:r>
      <w:r w:rsidR="001327BC" w:rsidRPr="007350DD">
        <w:rPr>
          <w:b/>
          <w:bCs/>
        </w:rPr>
        <w:t xml:space="preserve"> </w:t>
      </w:r>
      <w:r w:rsidRPr="007350DD">
        <w:rPr>
          <w:b/>
          <w:bCs/>
        </w:rPr>
        <w:t>(PAREDOS)</w:t>
      </w:r>
      <w:r w:rsidR="006461CD" w:rsidRPr="007350DD">
        <w:t xml:space="preserve"> </w:t>
      </w:r>
      <w:r w:rsidRPr="007350DD">
        <w:t>is</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main</w:t>
      </w:r>
      <w:r w:rsidR="001327BC" w:rsidRPr="007350DD">
        <w:t xml:space="preserve"> </w:t>
      </w:r>
      <w:r w:rsidRPr="007350DD">
        <w:t>organizations</w:t>
      </w:r>
      <w:r w:rsidR="001327BC" w:rsidRPr="007350DD">
        <w:t xml:space="preserve"> </w:t>
      </w:r>
      <w:r w:rsidRPr="007350DD">
        <w:t>offering</w:t>
      </w:r>
      <w:r w:rsidR="001327BC" w:rsidRPr="007350DD">
        <w:t xml:space="preserve"> </w:t>
      </w:r>
      <w:r w:rsidRPr="007350DD">
        <w:t>family</w:t>
      </w:r>
      <w:r w:rsidR="001327BC" w:rsidRPr="007350DD">
        <w:t xml:space="preserve"> </w:t>
      </w:r>
      <w:r w:rsidRPr="007350DD">
        <w:t>life</w:t>
      </w:r>
      <w:r w:rsidR="001327BC" w:rsidRPr="007350DD">
        <w:t xml:space="preserve"> </w:t>
      </w:r>
      <w:r w:rsidRPr="007350DD">
        <w:t>education</w:t>
      </w:r>
      <w:r w:rsidR="001327BC" w:rsidRPr="007350DD">
        <w:t xml:space="preserve"> </w:t>
      </w:r>
      <w:r w:rsidRPr="007350DD">
        <w:t>and</w:t>
      </w:r>
      <w:r w:rsidR="001327BC" w:rsidRPr="007350DD">
        <w:t xml:space="preserve"> </w:t>
      </w:r>
      <w:r w:rsidRPr="007350DD">
        <w:t>courses</w:t>
      </w:r>
      <w:r w:rsidR="001327BC" w:rsidRPr="007350DD">
        <w:t xml:space="preserve"> </w:t>
      </w:r>
      <w:r w:rsidRPr="007350DD">
        <w:t>to</w:t>
      </w:r>
      <w:r w:rsidR="001327BC" w:rsidRPr="007350DD">
        <w:t xml:space="preserve"> </w:t>
      </w:r>
      <w:r w:rsidRPr="007350DD">
        <w:t>schools</w:t>
      </w:r>
      <w:r w:rsidR="001327BC" w:rsidRPr="007350DD">
        <w:t xml:space="preserve"> </w:t>
      </w:r>
      <w:r w:rsidRPr="007350DD">
        <w:t>and</w:t>
      </w:r>
      <w:r w:rsidR="001327BC" w:rsidRPr="007350DD">
        <w:t xml:space="preserve"> </w:t>
      </w:r>
      <w:r w:rsidRPr="007350DD">
        <w:t>the</w:t>
      </w:r>
      <w:r w:rsidR="001327BC" w:rsidRPr="007350DD">
        <w:t xml:space="preserve"> </w:t>
      </w:r>
      <w:r w:rsidRPr="007350DD">
        <w:t>general</w:t>
      </w:r>
      <w:r w:rsidR="001327BC" w:rsidRPr="007350DD">
        <w:t xml:space="preserve"> </w:t>
      </w:r>
      <w:r w:rsidRPr="007350DD">
        <w:t>public.</w:t>
      </w:r>
      <w:r w:rsidR="001327BC" w:rsidRPr="007350DD">
        <w:t xml:space="preserve"> </w:t>
      </w:r>
      <w:r w:rsidRPr="007350DD">
        <w:t>PAREDOS</w:t>
      </w:r>
      <w:r w:rsidR="001327BC" w:rsidRPr="007350DD">
        <w:t xml:space="preserve"> </w:t>
      </w:r>
      <w:r w:rsidRPr="007350DD">
        <w:t>was</w:t>
      </w:r>
      <w:r w:rsidR="001327BC" w:rsidRPr="007350DD">
        <w:t xml:space="preserve"> </w:t>
      </w:r>
      <w:r w:rsidRPr="007350DD">
        <w:t>launched</w:t>
      </w:r>
      <w:r w:rsidR="001327BC" w:rsidRPr="007350DD">
        <w:t xml:space="preserve"> </w:t>
      </w:r>
      <w:r w:rsidRPr="007350DD">
        <w:t>in</w:t>
      </w:r>
      <w:r w:rsidR="001327BC" w:rsidRPr="007350DD">
        <w:t xml:space="preserve"> </w:t>
      </w:r>
      <w:r w:rsidRPr="007350DD">
        <w:t>1972</w:t>
      </w:r>
      <w:r w:rsidR="001327BC" w:rsidRPr="007350DD">
        <w:t xml:space="preserve"> </w:t>
      </w:r>
      <w:r w:rsidRPr="007350DD">
        <w:t>to</w:t>
      </w:r>
      <w:r w:rsidR="001327BC" w:rsidRPr="007350DD">
        <w:t xml:space="preserve"> </w:t>
      </w:r>
      <w:r w:rsidRPr="007350DD">
        <w:t>inform</w:t>
      </w:r>
      <w:r w:rsidR="001327BC" w:rsidRPr="007350DD">
        <w:t xml:space="preserve"> </w:t>
      </w:r>
      <w:r w:rsidRPr="007350DD">
        <w:t>and</w:t>
      </w:r>
      <w:r w:rsidR="001327BC" w:rsidRPr="007350DD">
        <w:t xml:space="preserve"> </w:t>
      </w:r>
      <w:r w:rsidRPr="007350DD">
        <w:t>educate</w:t>
      </w:r>
      <w:r w:rsidR="001327BC" w:rsidRPr="007350DD">
        <w:t xml:space="preserve"> </w:t>
      </w:r>
      <w:r w:rsidRPr="007350DD">
        <w:t>parents,</w:t>
      </w:r>
      <w:r w:rsidR="001327BC" w:rsidRPr="007350DD">
        <w:t xml:space="preserve"> </w:t>
      </w:r>
      <w:r w:rsidRPr="007350DD">
        <w:t>guardians,</w:t>
      </w:r>
      <w:r w:rsidR="001327BC" w:rsidRPr="007350DD">
        <w:t xml:space="preserve"> </w:t>
      </w:r>
      <w:r w:rsidRPr="007350DD">
        <w:t>children</w:t>
      </w:r>
      <w:r w:rsidR="001327BC" w:rsidRPr="007350DD">
        <w:t xml:space="preserve"> </w:t>
      </w:r>
      <w:r w:rsidRPr="007350DD">
        <w:t>and</w:t>
      </w:r>
      <w:r w:rsidR="001327BC" w:rsidRPr="007350DD">
        <w:t xml:space="preserve"> </w:t>
      </w:r>
      <w:r w:rsidRPr="007350DD">
        <w:t>at-risk</w:t>
      </w:r>
      <w:r w:rsidR="001327BC" w:rsidRPr="007350DD">
        <w:t xml:space="preserve"> </w:t>
      </w:r>
      <w:r w:rsidRPr="007350DD">
        <w:t>groups</w:t>
      </w:r>
      <w:r w:rsidR="001327BC" w:rsidRPr="007350DD">
        <w:t xml:space="preserve"> </w:t>
      </w:r>
      <w:r w:rsidRPr="007350DD">
        <w:t>in</w:t>
      </w:r>
      <w:r w:rsidR="001327BC" w:rsidRPr="007350DD">
        <w:t xml:space="preserve"> </w:t>
      </w:r>
      <w:r w:rsidRPr="007350DD">
        <w:t>such</w:t>
      </w:r>
      <w:r w:rsidR="001327BC" w:rsidRPr="007350DD">
        <w:t xml:space="preserve"> </w:t>
      </w:r>
      <w:r w:rsidRPr="007350DD">
        <w:t>areas</w:t>
      </w:r>
      <w:r w:rsidR="001327BC" w:rsidRPr="007350DD">
        <w:t xml:space="preserve"> </w:t>
      </w:r>
      <w:r w:rsidRPr="007350DD">
        <w:t>as</w:t>
      </w:r>
      <w:r w:rsidR="001327BC" w:rsidRPr="007350DD">
        <w:t xml:space="preserve"> </w:t>
      </w:r>
      <w:r w:rsidRPr="007350DD">
        <w:t>child</w:t>
      </w:r>
      <w:r w:rsidR="001327BC" w:rsidRPr="007350DD">
        <w:t xml:space="preserve"> </w:t>
      </w:r>
      <w:r w:rsidRPr="007350DD">
        <w:t>development,</w:t>
      </w:r>
      <w:r w:rsidR="001327BC" w:rsidRPr="007350DD">
        <w:t xml:space="preserve"> </w:t>
      </w:r>
      <w:r w:rsidRPr="007350DD">
        <w:t>child</w:t>
      </w:r>
      <w:r w:rsidR="001327BC" w:rsidRPr="007350DD">
        <w:t xml:space="preserve"> </w:t>
      </w:r>
      <w:r w:rsidRPr="007350DD">
        <w:t>abuse</w:t>
      </w:r>
      <w:r w:rsidR="001327BC" w:rsidRPr="007350DD">
        <w:t xml:space="preserve"> </w:t>
      </w:r>
      <w:r w:rsidRPr="007350DD">
        <w:t>and</w:t>
      </w:r>
      <w:r w:rsidR="001327BC" w:rsidRPr="007350DD">
        <w:t xml:space="preserve"> </w:t>
      </w:r>
      <w:r w:rsidRPr="007350DD">
        <w:t>prevention,</w:t>
      </w:r>
      <w:r w:rsidR="001327BC" w:rsidRPr="007350DD">
        <w:t xml:space="preserve"> </w:t>
      </w:r>
      <w:r w:rsidRPr="007350DD">
        <w:t>parenting</w:t>
      </w:r>
      <w:r w:rsidR="001327BC" w:rsidRPr="007350DD">
        <w:t xml:space="preserve"> </w:t>
      </w:r>
      <w:r w:rsidRPr="007350DD">
        <w:t>skills,</w:t>
      </w:r>
      <w:r w:rsidR="001327BC" w:rsidRPr="007350DD">
        <w:t xml:space="preserve"> </w:t>
      </w:r>
      <w:r w:rsidRPr="007350DD">
        <w:t>communication</w:t>
      </w:r>
      <w:r w:rsidR="001327BC" w:rsidRPr="007350DD">
        <w:t xml:space="preserve"> </w:t>
      </w:r>
      <w:r w:rsidRPr="007350DD">
        <w:t>skills,</w:t>
      </w:r>
      <w:r w:rsidR="001327BC" w:rsidRPr="007350DD">
        <w:t xml:space="preserve"> </w:t>
      </w:r>
      <w:r w:rsidRPr="007350DD">
        <w:t>problem</w:t>
      </w:r>
      <w:r w:rsidR="001327BC" w:rsidRPr="007350DD">
        <w:t xml:space="preserve"> </w:t>
      </w:r>
      <w:r w:rsidRPr="007350DD">
        <w:t>solving</w:t>
      </w:r>
      <w:r w:rsidR="001327BC" w:rsidRPr="007350DD">
        <w:t xml:space="preserve"> </w:t>
      </w:r>
      <w:r w:rsidRPr="007350DD">
        <w:t>skills</w:t>
      </w:r>
      <w:r w:rsidR="001327BC" w:rsidRPr="007350DD">
        <w:t xml:space="preserve"> </w:t>
      </w:r>
      <w:r w:rsidRPr="007350DD">
        <w:t>and</w:t>
      </w:r>
      <w:r w:rsidR="001327BC" w:rsidRPr="007350DD">
        <w:t xml:space="preserve"> </w:t>
      </w:r>
      <w:r w:rsidRPr="007350DD">
        <w:t>health</w:t>
      </w:r>
      <w:r w:rsidR="001327BC" w:rsidRPr="007350DD">
        <w:t xml:space="preserve"> </w:t>
      </w:r>
      <w:r w:rsidRPr="007350DD">
        <w:t>issues.</w:t>
      </w:r>
      <w:r w:rsidR="001327BC" w:rsidRPr="007350DD">
        <w:t xml:space="preserve"> </w:t>
      </w:r>
      <w:r w:rsidRPr="007350DD">
        <w:t>The</w:t>
      </w:r>
      <w:r w:rsidR="001327BC" w:rsidRPr="007350DD">
        <w:t xml:space="preserve"> </w:t>
      </w:r>
      <w:r w:rsidRPr="007350DD">
        <w:t>organization</w:t>
      </w:r>
      <w:r w:rsidR="001327BC" w:rsidRPr="007350DD">
        <w:t xml:space="preserve"> </w:t>
      </w:r>
      <w:r w:rsidRPr="007350DD">
        <w:t>is</w:t>
      </w:r>
      <w:r w:rsidR="001327BC" w:rsidRPr="007350DD">
        <w:t xml:space="preserve"> </w:t>
      </w:r>
      <w:r w:rsidRPr="007350DD">
        <w:t>funded</w:t>
      </w:r>
      <w:r w:rsidR="001327BC" w:rsidRPr="007350DD">
        <w:t xml:space="preserve"> </w:t>
      </w:r>
      <w:r w:rsidRPr="007350DD">
        <w:t>from</w:t>
      </w:r>
      <w:r w:rsidR="001327BC" w:rsidRPr="007350DD">
        <w:t xml:space="preserve"> </w:t>
      </w:r>
      <w:r w:rsidRPr="007350DD">
        <w:t>grants,</w:t>
      </w:r>
      <w:r w:rsidR="001327BC" w:rsidRPr="007350DD">
        <w:t xml:space="preserve"> </w:t>
      </w:r>
      <w:r w:rsidRPr="007350DD">
        <w:t>government</w:t>
      </w:r>
      <w:r w:rsidR="001327BC" w:rsidRPr="007350DD">
        <w:t xml:space="preserve"> </w:t>
      </w:r>
      <w:r w:rsidRPr="007350DD">
        <w:t>subvention,</w:t>
      </w:r>
      <w:r w:rsidR="001327BC" w:rsidRPr="007350DD">
        <w:t xml:space="preserve"> </w:t>
      </w:r>
      <w:r w:rsidRPr="007350DD">
        <w:t>voluntary</w:t>
      </w:r>
      <w:r w:rsidR="001327BC" w:rsidRPr="007350DD">
        <w:t xml:space="preserve"> </w:t>
      </w:r>
      <w:r w:rsidRPr="007350DD">
        <w:t>contributions,</w:t>
      </w:r>
      <w:r w:rsidR="001327BC" w:rsidRPr="007350DD">
        <w:t xml:space="preserve"> </w:t>
      </w:r>
      <w:r w:rsidRPr="007350DD">
        <w:t>fund-raising</w:t>
      </w:r>
      <w:r w:rsidR="001327BC" w:rsidRPr="007350DD">
        <w:t xml:space="preserve"> </w:t>
      </w:r>
      <w:r w:rsidRPr="007350DD">
        <w:t>activities</w:t>
      </w:r>
      <w:r w:rsidR="001327BC" w:rsidRPr="007350DD">
        <w:t xml:space="preserve"> </w:t>
      </w:r>
      <w:r w:rsidRPr="007350DD">
        <w:t>and</w:t>
      </w:r>
      <w:r w:rsidR="001327BC" w:rsidRPr="007350DD">
        <w:t xml:space="preserve"> </w:t>
      </w:r>
      <w:r w:rsidRPr="007350DD">
        <w:t>membership</w:t>
      </w:r>
      <w:r w:rsidR="001327BC" w:rsidRPr="007350DD">
        <w:t xml:space="preserve"> </w:t>
      </w:r>
      <w:r w:rsidRPr="007350DD">
        <w:t>drives.</w:t>
      </w:r>
      <w:r w:rsidR="001327BC" w:rsidRPr="007350DD">
        <w:t xml:space="preserve"> </w:t>
      </w:r>
      <w:r w:rsidRPr="007350DD">
        <w:t>PAREDOS</w:t>
      </w:r>
      <w:r w:rsidR="00EA19E5" w:rsidRPr="007350DD">
        <w:t>’</w:t>
      </w:r>
      <w:r w:rsidR="001327BC" w:rsidRPr="007350DD">
        <w:t xml:space="preserve"> </w:t>
      </w:r>
      <w:r w:rsidRPr="007350DD">
        <w:t>budget</w:t>
      </w:r>
      <w:r w:rsidR="001327BC" w:rsidRPr="007350DD">
        <w:t xml:space="preserve"> </w:t>
      </w:r>
      <w:r w:rsidRPr="007350DD">
        <w:t>does</w:t>
      </w:r>
      <w:r w:rsidR="001327BC" w:rsidRPr="007350DD">
        <w:t xml:space="preserve"> </w:t>
      </w:r>
      <w:r w:rsidRPr="007350DD">
        <w:t>not</w:t>
      </w:r>
      <w:r w:rsidR="001327BC" w:rsidRPr="007350DD">
        <w:t xml:space="preserve"> </w:t>
      </w:r>
      <w:r w:rsidRPr="007350DD">
        <w:t>allow</w:t>
      </w:r>
      <w:r w:rsidR="001327BC" w:rsidRPr="007350DD">
        <w:t xml:space="preserve"> </w:t>
      </w:r>
      <w:r w:rsidRPr="007350DD">
        <w:t>the</w:t>
      </w:r>
      <w:r w:rsidR="001327BC" w:rsidRPr="007350DD">
        <w:t xml:space="preserve"> </w:t>
      </w:r>
      <w:r w:rsidRPr="007350DD">
        <w:t>employment</w:t>
      </w:r>
      <w:r w:rsidR="001327BC" w:rsidRPr="007350DD">
        <w:t xml:space="preserve"> </w:t>
      </w:r>
      <w:r w:rsidRPr="007350DD">
        <w:t>staff</w:t>
      </w:r>
      <w:r w:rsidR="001327BC" w:rsidRPr="007350DD">
        <w:t xml:space="preserve"> </w:t>
      </w:r>
      <w:r w:rsidRPr="007350DD">
        <w:t>on</w:t>
      </w:r>
      <w:r w:rsidR="001327BC" w:rsidRPr="007350DD">
        <w:t xml:space="preserve"> </w:t>
      </w:r>
      <w:r w:rsidRPr="007350DD">
        <w:t>a</w:t>
      </w:r>
      <w:r w:rsidR="001327BC" w:rsidRPr="007350DD">
        <w:t xml:space="preserve"> </w:t>
      </w:r>
      <w:r w:rsidRPr="007350DD">
        <w:t>permanent</w:t>
      </w:r>
      <w:r w:rsidR="001327BC" w:rsidRPr="007350DD">
        <w:t xml:space="preserve"> </w:t>
      </w:r>
      <w:r w:rsidRPr="007350DD">
        <w:t>basis</w:t>
      </w:r>
      <w:r w:rsidR="001327BC" w:rsidRPr="007350DD">
        <w:t xml:space="preserve"> </w:t>
      </w:r>
      <w:r w:rsidRPr="007350DD">
        <w:t>and</w:t>
      </w:r>
      <w:r w:rsidR="001327BC" w:rsidRPr="007350DD">
        <w:t xml:space="preserve"> </w:t>
      </w:r>
      <w:r w:rsidRPr="007350DD">
        <w:t>therefore</w:t>
      </w:r>
      <w:r w:rsidR="001327BC" w:rsidRPr="007350DD">
        <w:t xml:space="preserve"> </w:t>
      </w:r>
      <w:r w:rsidRPr="007350DD">
        <w:t>the</w:t>
      </w:r>
      <w:r w:rsidR="001327BC" w:rsidRPr="007350DD">
        <w:t xml:space="preserve"> </w:t>
      </w:r>
      <w:r w:rsidRPr="007350DD">
        <w:t>organization</w:t>
      </w:r>
      <w:r w:rsidR="001327BC" w:rsidRPr="007350DD">
        <w:t xml:space="preserve"> </w:t>
      </w:r>
      <w:r w:rsidRPr="007350DD">
        <w:t>relies</w:t>
      </w:r>
      <w:r w:rsidR="001327BC" w:rsidRPr="007350DD">
        <w:t xml:space="preserve"> </w:t>
      </w:r>
      <w:r w:rsidRPr="007350DD">
        <w:t>almost</w:t>
      </w:r>
      <w:r w:rsidR="001327BC" w:rsidRPr="007350DD">
        <w:t xml:space="preserve"> </w:t>
      </w:r>
      <w:r w:rsidRPr="007350DD">
        <w:t>exclusively</w:t>
      </w:r>
      <w:r w:rsidR="001327BC" w:rsidRPr="007350DD">
        <w:t xml:space="preserve"> </w:t>
      </w:r>
      <w:r w:rsidRPr="007350DD">
        <w:t>on</w:t>
      </w:r>
      <w:r w:rsidR="001327BC" w:rsidRPr="007350DD">
        <w:t xml:space="preserve"> </w:t>
      </w:r>
      <w:r w:rsidRPr="007350DD">
        <w:t>voluntary</w:t>
      </w:r>
      <w:r w:rsidR="001327BC" w:rsidRPr="007350DD">
        <w:t xml:space="preserve"> </w:t>
      </w:r>
      <w:r w:rsidRPr="007350DD">
        <w:t>work.</w:t>
      </w:r>
      <w:r w:rsidR="001327BC" w:rsidRPr="007350DD">
        <w:t xml:space="preserve"> </w:t>
      </w:r>
      <w:r w:rsidRPr="007350DD">
        <w:t>Its</w:t>
      </w:r>
      <w:r w:rsidR="001327BC" w:rsidRPr="007350DD">
        <w:t xml:space="preserve"> </w:t>
      </w:r>
      <w:r w:rsidRPr="007350DD">
        <w:t>programmes</w:t>
      </w:r>
      <w:r w:rsidR="001327BC" w:rsidRPr="007350DD">
        <w:t xml:space="preserve"> </w:t>
      </w:r>
      <w:r w:rsidRPr="007350DD">
        <w:t>are</w:t>
      </w:r>
      <w:r w:rsidR="001327BC" w:rsidRPr="007350DD">
        <w:t xml:space="preserve"> </w:t>
      </w:r>
      <w:r w:rsidRPr="007350DD">
        <w:t>arranged</w:t>
      </w:r>
      <w:r w:rsidR="001327BC" w:rsidRPr="007350DD">
        <w:t xml:space="preserve"> </w:t>
      </w:r>
      <w:r w:rsidRPr="007350DD">
        <w:t>at</w:t>
      </w:r>
      <w:r w:rsidR="001327BC" w:rsidRPr="007350DD">
        <w:t xml:space="preserve"> </w:t>
      </w:r>
      <w:r w:rsidRPr="007350DD">
        <w:t>three</w:t>
      </w:r>
      <w:r w:rsidR="001327BC" w:rsidRPr="007350DD">
        <w:t xml:space="preserve"> </w:t>
      </w:r>
      <w:r w:rsidRPr="007350DD">
        <w:t>levels</w:t>
      </w:r>
      <w:r w:rsidR="001327BC" w:rsidRPr="007350DD">
        <w:t xml:space="preserve"> </w:t>
      </w:r>
      <w:r w:rsidRPr="007350DD">
        <w:t>and</w:t>
      </w:r>
      <w:r w:rsidR="001327BC" w:rsidRPr="007350DD">
        <w:t xml:space="preserve"> </w:t>
      </w:r>
      <w:r w:rsidRPr="007350DD">
        <w:t>participation</w:t>
      </w:r>
      <w:r w:rsidR="001327BC" w:rsidRPr="007350DD">
        <w:t xml:space="preserve"> </w:t>
      </w:r>
      <w:r w:rsidRPr="007350DD">
        <w:t>is</w:t>
      </w:r>
      <w:r w:rsidR="001327BC" w:rsidRPr="007350DD">
        <w:t xml:space="preserve"> </w:t>
      </w:r>
      <w:r w:rsidRPr="007350DD">
        <w:t>free</w:t>
      </w:r>
      <w:r w:rsidR="001327BC" w:rsidRPr="007350DD">
        <w:t xml:space="preserve"> </w:t>
      </w:r>
      <w:r w:rsidRPr="007350DD">
        <w:t>of</w:t>
      </w:r>
      <w:r w:rsidR="001327BC" w:rsidRPr="007350DD">
        <w:t xml:space="preserve"> </w:t>
      </w:r>
      <w:r w:rsidRPr="007350DD">
        <w:t>charge:</w:t>
      </w:r>
      <w:r w:rsidR="001327BC" w:rsidRPr="007350DD">
        <w:t xml:space="preserve"> </w:t>
      </w:r>
    </w:p>
    <w:p w:rsidR="006564B6" w:rsidRPr="007350DD" w:rsidRDefault="001327BC" w:rsidP="001327BC">
      <w:pPr>
        <w:pStyle w:val="SingleTxtG"/>
        <w:ind w:left="1701"/>
      </w:pPr>
      <w:r w:rsidRPr="007350DD">
        <w:t>(</w:t>
      </w:r>
      <w:r w:rsidR="006564B6" w:rsidRPr="007350DD">
        <w:t>1)</w:t>
      </w:r>
      <w:r w:rsidR="006564B6" w:rsidRPr="007350DD">
        <w:tab/>
        <w:t>Parent</w:t>
      </w:r>
      <w:r w:rsidRPr="007350DD">
        <w:t xml:space="preserve"> </w:t>
      </w:r>
      <w:r w:rsidR="006564B6" w:rsidRPr="007350DD">
        <w:t>Education</w:t>
      </w:r>
      <w:r w:rsidRPr="007350DD">
        <w:t xml:space="preserve"> </w:t>
      </w:r>
      <w:r w:rsidR="006564B6" w:rsidRPr="007350DD">
        <w:t>and</w:t>
      </w:r>
      <w:r w:rsidRPr="007350DD">
        <w:t xml:space="preserve"> </w:t>
      </w:r>
      <w:r w:rsidR="006564B6" w:rsidRPr="007350DD">
        <w:t>Support</w:t>
      </w:r>
      <w:r w:rsidRPr="007350DD">
        <w:t xml:space="preserve"> </w:t>
      </w:r>
      <w:r w:rsidR="006564B6" w:rsidRPr="007350DD">
        <w:t>–</w:t>
      </w:r>
      <w:r w:rsidRPr="007350DD">
        <w:t xml:space="preserve"> </w:t>
      </w:r>
      <w:r w:rsidR="006564B6" w:rsidRPr="007350DD">
        <w:t>this</w:t>
      </w:r>
      <w:r w:rsidRPr="007350DD">
        <w:t xml:space="preserve"> </w:t>
      </w:r>
      <w:r w:rsidR="006564B6" w:rsidRPr="007350DD">
        <w:t>includes</w:t>
      </w:r>
      <w:r w:rsidRPr="007350DD">
        <w:t xml:space="preserve"> </w:t>
      </w:r>
      <w:r w:rsidR="006564B6" w:rsidRPr="007350DD">
        <w:t>Early</w:t>
      </w:r>
      <w:r w:rsidRPr="007350DD">
        <w:t xml:space="preserve"> </w:t>
      </w:r>
      <w:r w:rsidR="006564B6" w:rsidRPr="007350DD">
        <w:t>Intervention</w:t>
      </w:r>
      <w:r w:rsidRPr="007350DD">
        <w:t xml:space="preserve"> </w:t>
      </w:r>
      <w:r w:rsidR="006564B6" w:rsidRPr="007350DD">
        <w:t>and</w:t>
      </w:r>
      <w:r w:rsidRPr="007350DD">
        <w:t xml:space="preserve"> </w:t>
      </w:r>
      <w:r w:rsidR="006564B6" w:rsidRPr="007350DD">
        <w:t>Crises</w:t>
      </w:r>
      <w:r w:rsidRPr="007350DD">
        <w:t xml:space="preserve"> </w:t>
      </w:r>
      <w:r w:rsidR="006564B6" w:rsidRPr="007350DD">
        <w:t>Intervention</w:t>
      </w:r>
      <w:r w:rsidRPr="007350DD">
        <w:t xml:space="preserve"> </w:t>
      </w:r>
      <w:r w:rsidR="006564B6" w:rsidRPr="007350DD">
        <w:t>–</w:t>
      </w:r>
      <w:r w:rsidRPr="007350DD">
        <w:t xml:space="preserve"> </w:t>
      </w:r>
      <w:r w:rsidR="006564B6" w:rsidRPr="007350DD">
        <w:t>counselling,</w:t>
      </w:r>
      <w:r w:rsidRPr="007350DD">
        <w:t xml:space="preserve"> </w:t>
      </w:r>
      <w:r w:rsidR="006564B6" w:rsidRPr="007350DD">
        <w:t>guidance;</w:t>
      </w:r>
    </w:p>
    <w:p w:rsidR="006564B6" w:rsidRPr="007350DD" w:rsidRDefault="001327BC" w:rsidP="001327BC">
      <w:pPr>
        <w:pStyle w:val="SingleTxtG"/>
        <w:ind w:left="1701"/>
      </w:pPr>
      <w:r w:rsidRPr="007350DD">
        <w:lastRenderedPageBreak/>
        <w:t>(</w:t>
      </w:r>
      <w:r w:rsidR="006564B6" w:rsidRPr="007350DD">
        <w:t>2)</w:t>
      </w:r>
      <w:r w:rsidR="006564B6" w:rsidRPr="007350DD">
        <w:tab/>
        <w:t>Early</w:t>
      </w:r>
      <w:r w:rsidRPr="007350DD">
        <w:t xml:space="preserve"> </w:t>
      </w:r>
      <w:r w:rsidR="006564B6" w:rsidRPr="007350DD">
        <w:t>Childhood</w:t>
      </w:r>
      <w:r w:rsidRPr="007350DD">
        <w:t xml:space="preserve"> </w:t>
      </w:r>
      <w:r w:rsidR="006564B6" w:rsidRPr="007350DD">
        <w:t>Care</w:t>
      </w:r>
      <w:r w:rsidRPr="007350DD">
        <w:t xml:space="preserve"> </w:t>
      </w:r>
      <w:r w:rsidR="006564B6" w:rsidRPr="007350DD">
        <w:t>and</w:t>
      </w:r>
      <w:r w:rsidRPr="007350DD">
        <w:t xml:space="preserve"> </w:t>
      </w:r>
      <w:r w:rsidR="006564B6" w:rsidRPr="007350DD">
        <w:t>Support</w:t>
      </w:r>
      <w:r w:rsidRPr="007350DD">
        <w:t xml:space="preserve"> </w:t>
      </w:r>
      <w:r w:rsidR="006564B6" w:rsidRPr="007350DD">
        <w:t>Programme</w:t>
      </w:r>
      <w:r w:rsidRPr="007350DD">
        <w:t xml:space="preserve"> </w:t>
      </w:r>
      <w:r w:rsidR="006564B6" w:rsidRPr="007350DD">
        <w:t>–</w:t>
      </w:r>
      <w:r w:rsidRPr="007350DD">
        <w:t xml:space="preserve"> </w:t>
      </w:r>
      <w:r w:rsidR="006564B6" w:rsidRPr="007350DD">
        <w:t>this</w:t>
      </w:r>
      <w:r w:rsidRPr="007350DD">
        <w:t xml:space="preserve"> </w:t>
      </w:r>
      <w:r w:rsidR="006564B6" w:rsidRPr="007350DD">
        <w:t>includes</w:t>
      </w:r>
      <w:r w:rsidRPr="007350DD">
        <w:t xml:space="preserve"> </w:t>
      </w:r>
      <w:r w:rsidR="006564B6" w:rsidRPr="007350DD">
        <w:t>a</w:t>
      </w:r>
      <w:r w:rsidRPr="007350DD">
        <w:t xml:space="preserve"> </w:t>
      </w:r>
      <w:r w:rsidR="006564B6" w:rsidRPr="007350DD">
        <w:t>Day</w:t>
      </w:r>
      <w:r w:rsidRPr="007350DD">
        <w:t xml:space="preserve"> </w:t>
      </w:r>
      <w:r w:rsidR="006564B6" w:rsidRPr="007350DD">
        <w:t>Care</w:t>
      </w:r>
      <w:r w:rsidRPr="007350DD">
        <w:t xml:space="preserve"> </w:t>
      </w:r>
      <w:r w:rsidR="006564B6" w:rsidRPr="007350DD">
        <w:t>Centre</w:t>
      </w:r>
      <w:r w:rsidRPr="007350DD">
        <w:t xml:space="preserve"> </w:t>
      </w:r>
      <w:r w:rsidR="006564B6" w:rsidRPr="007350DD">
        <w:t>and</w:t>
      </w:r>
      <w:r w:rsidRPr="007350DD">
        <w:t xml:space="preserve"> </w:t>
      </w:r>
      <w:r w:rsidR="006564B6" w:rsidRPr="007350DD">
        <w:t>Pre-school.</w:t>
      </w:r>
    </w:p>
    <w:p w:rsidR="006564B6" w:rsidRPr="007350DD" w:rsidRDefault="001327BC" w:rsidP="001327BC">
      <w:pPr>
        <w:pStyle w:val="SingleTxtG"/>
        <w:ind w:left="1701"/>
      </w:pPr>
      <w:r w:rsidRPr="007350DD">
        <w:t>(</w:t>
      </w:r>
      <w:r w:rsidR="006564B6" w:rsidRPr="007350DD">
        <w:t>3)</w:t>
      </w:r>
      <w:r w:rsidR="006564B6" w:rsidRPr="007350DD">
        <w:tab/>
        <w:t>Crisis</w:t>
      </w:r>
      <w:r w:rsidRPr="007350DD">
        <w:t xml:space="preserve"> </w:t>
      </w:r>
      <w:r w:rsidR="006564B6" w:rsidRPr="007350DD">
        <w:t>intervention</w:t>
      </w:r>
      <w:r w:rsidRPr="007350DD">
        <w:t xml:space="preserve"> </w:t>
      </w:r>
      <w:r w:rsidR="006564B6" w:rsidRPr="007350DD">
        <w:t>through</w:t>
      </w:r>
      <w:r w:rsidRPr="007350DD">
        <w:t xml:space="preserve"> </w:t>
      </w:r>
      <w:r w:rsidR="006564B6" w:rsidRPr="007350DD">
        <w:t>counselling,</w:t>
      </w:r>
      <w:r w:rsidRPr="007350DD">
        <w:t xml:space="preserve"> </w:t>
      </w:r>
      <w:r w:rsidR="006564B6" w:rsidRPr="007350DD">
        <w:t>guidance</w:t>
      </w:r>
      <w:r w:rsidRPr="007350DD">
        <w:t xml:space="preserve"> </w:t>
      </w:r>
      <w:r w:rsidR="006564B6" w:rsidRPr="007350DD">
        <w:t>and</w:t>
      </w:r>
      <w:r w:rsidRPr="007350DD">
        <w:t xml:space="preserve"> </w:t>
      </w:r>
      <w:r w:rsidR="006564B6" w:rsidRPr="007350DD">
        <w:t>support.</w:t>
      </w:r>
    </w:p>
    <w:p w:rsidR="006564B6" w:rsidRPr="007350DD" w:rsidRDefault="006564B6" w:rsidP="009E22FF">
      <w:pPr>
        <w:pStyle w:val="SingleTxtG"/>
      </w:pPr>
      <w:r w:rsidRPr="007350DD">
        <w:t>73.</w:t>
      </w:r>
      <w:r w:rsidRPr="007350DD">
        <w:tab/>
        <w:t>PAREDOS</w:t>
      </w:r>
      <w:r w:rsidR="001327BC" w:rsidRPr="007350DD">
        <w:t xml:space="preserve"> </w:t>
      </w:r>
      <w:r w:rsidRPr="007350DD">
        <w:t>has</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educational</w:t>
      </w:r>
      <w:r w:rsidR="001327BC" w:rsidRPr="007350DD">
        <w:t xml:space="preserve"> </w:t>
      </w:r>
      <w:r w:rsidRPr="007350DD">
        <w:t>strategies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information</w:t>
      </w:r>
      <w:r w:rsidR="001327BC" w:rsidRPr="007350DD">
        <w:t xml:space="preserve"> </w:t>
      </w:r>
      <w:r w:rsidRPr="007350DD">
        <w:t>that</w:t>
      </w:r>
      <w:r w:rsidR="001327BC" w:rsidRPr="007350DD">
        <w:t xml:space="preserve"> </w:t>
      </w:r>
      <w:r w:rsidRPr="007350DD">
        <w:t>would</w:t>
      </w:r>
      <w:r w:rsidR="001327BC" w:rsidRPr="007350DD">
        <w:t xml:space="preserve"> </w:t>
      </w:r>
      <w:r w:rsidRPr="007350DD">
        <w:t>be</w:t>
      </w:r>
      <w:r w:rsidR="001327BC" w:rsidRPr="007350DD">
        <w:t xml:space="preserve"> </w:t>
      </w:r>
      <w:r w:rsidRPr="007350DD">
        <w:t>useful</w:t>
      </w:r>
      <w:r w:rsidR="001327BC" w:rsidRPr="007350DD">
        <w:t xml:space="preserve"> </w:t>
      </w:r>
      <w:r w:rsidRPr="007350DD">
        <w:t>to</w:t>
      </w:r>
      <w:r w:rsidR="001327BC" w:rsidRPr="007350DD">
        <w:t xml:space="preserve"> </w:t>
      </w:r>
      <w:r w:rsidRPr="007350DD">
        <w:t>parents</w:t>
      </w:r>
      <w:r w:rsidR="001327BC" w:rsidRPr="007350DD">
        <w:t xml:space="preserve"> </w:t>
      </w:r>
      <w:r w:rsidRPr="007350DD">
        <w:t>and</w:t>
      </w:r>
      <w:r w:rsidR="001327BC" w:rsidRPr="007350DD">
        <w:t xml:space="preserve"> </w:t>
      </w:r>
      <w:r w:rsidRPr="007350DD">
        <w:t>children</w:t>
      </w:r>
      <w:r w:rsidR="001327BC" w:rsidRPr="007350DD">
        <w:t xml:space="preserve"> </w:t>
      </w:r>
      <w:r w:rsidRPr="007350DD">
        <w:t>is</w:t>
      </w:r>
      <w:r w:rsidR="001327BC" w:rsidRPr="007350DD">
        <w:t xml:space="preserve"> </w:t>
      </w:r>
      <w:r w:rsidRPr="007350DD">
        <w:t>disseminated</w:t>
      </w:r>
      <w:r w:rsidR="001327BC" w:rsidRPr="007350DD">
        <w:t xml:space="preserve"> </w:t>
      </w:r>
      <w:r w:rsidRPr="007350DD">
        <w:t>widely.</w:t>
      </w:r>
      <w:r w:rsidR="001327BC" w:rsidRPr="007350DD">
        <w:t xml:space="preserve"> </w:t>
      </w:r>
      <w:r w:rsidRPr="007350DD">
        <w:t>These</w:t>
      </w:r>
      <w:r w:rsidR="001327BC" w:rsidRPr="007350DD">
        <w:t xml:space="preserve"> </w:t>
      </w:r>
      <w:r w:rsidRPr="007350DD">
        <w:t>include</w:t>
      </w:r>
      <w:r w:rsidR="001327BC" w:rsidRPr="007350DD">
        <w:t xml:space="preserve"> </w:t>
      </w:r>
      <w:r w:rsidRPr="007350DD">
        <w:t>a</w:t>
      </w:r>
      <w:r w:rsidR="001327BC" w:rsidRPr="007350DD">
        <w:t xml:space="preserve"> </w:t>
      </w:r>
      <w:r w:rsidRPr="007350DD">
        <w:t>weekly</w:t>
      </w:r>
      <w:r w:rsidR="001327BC" w:rsidRPr="007350DD">
        <w:t xml:space="preserve"> </w:t>
      </w:r>
      <w:r w:rsidRPr="007350DD">
        <w:t>radio</w:t>
      </w:r>
      <w:r w:rsidR="001327BC" w:rsidRPr="007350DD">
        <w:t xml:space="preserve"> </w:t>
      </w:r>
      <w:r w:rsidRPr="007350DD">
        <w:t>programme,</w:t>
      </w:r>
      <w:r w:rsidR="001327BC" w:rsidRPr="007350DD">
        <w:t xml:space="preserve"> </w:t>
      </w:r>
      <w:r w:rsidRPr="007350DD">
        <w:t>regular</w:t>
      </w:r>
      <w:r w:rsidR="001327BC" w:rsidRPr="007350DD">
        <w:t xml:space="preserve"> </w:t>
      </w:r>
      <w:r w:rsidRPr="007350DD">
        <w:t>appearance</w:t>
      </w:r>
      <w:r w:rsidR="001327BC" w:rsidRPr="007350DD">
        <w:t xml:space="preserve"> </w:t>
      </w:r>
      <w:r w:rsidRPr="007350DD">
        <w:t>on</w:t>
      </w:r>
      <w:r w:rsidR="001327BC" w:rsidRPr="007350DD">
        <w:t xml:space="preserve"> </w:t>
      </w:r>
      <w:r w:rsidRPr="007350DD">
        <w:t>television</w:t>
      </w:r>
      <w:r w:rsidR="001327BC" w:rsidRPr="007350DD">
        <w:t xml:space="preserve"> </w:t>
      </w:r>
      <w:r w:rsidRPr="007350DD">
        <w:t>programmes,</w:t>
      </w:r>
      <w:r w:rsidR="001327BC" w:rsidRPr="007350DD">
        <w:t xml:space="preserve"> </w:t>
      </w:r>
      <w:r w:rsidRPr="007350DD">
        <w:t>weekly</w:t>
      </w:r>
      <w:r w:rsidR="001327BC" w:rsidRPr="007350DD">
        <w:t xml:space="preserve"> </w:t>
      </w:r>
      <w:r w:rsidRPr="007350DD">
        <w:t>newspaper</w:t>
      </w:r>
      <w:r w:rsidR="001327BC" w:rsidRPr="007350DD">
        <w:t xml:space="preserve"> </w:t>
      </w:r>
      <w:r w:rsidRPr="007350DD">
        <w:t>articles</w:t>
      </w:r>
      <w:r w:rsidR="001327BC" w:rsidRPr="007350DD">
        <w:t xml:space="preserve"> </w:t>
      </w:r>
      <w:r w:rsidRPr="007350DD">
        <w:t>(Parent</w:t>
      </w:r>
      <w:r w:rsidR="001327BC" w:rsidRPr="007350DD">
        <w:t xml:space="preserve"> </w:t>
      </w:r>
      <w:r w:rsidRPr="007350DD">
        <w:t>Wise),</w:t>
      </w:r>
      <w:r w:rsidR="001327BC" w:rsidRPr="007350DD">
        <w:t xml:space="preserve"> </w:t>
      </w:r>
      <w:r w:rsidRPr="007350DD">
        <w:t>the</w:t>
      </w:r>
      <w:r w:rsidR="001327BC" w:rsidRPr="007350DD">
        <w:t xml:space="preserve"> </w:t>
      </w:r>
      <w:r w:rsidRPr="007350DD">
        <w:t>production</w:t>
      </w:r>
      <w:r w:rsidR="001327BC" w:rsidRPr="007350DD">
        <w:t xml:space="preserve"> </w:t>
      </w:r>
      <w:r w:rsidRPr="007350DD">
        <w:t>of</w:t>
      </w:r>
      <w:r w:rsidR="001327BC" w:rsidRPr="007350DD">
        <w:t xml:space="preserve"> </w:t>
      </w:r>
      <w:r w:rsidRPr="007350DD">
        <w:t>educational</w:t>
      </w:r>
      <w:r w:rsidR="001327BC" w:rsidRPr="007350DD">
        <w:t xml:space="preserve"> </w:t>
      </w:r>
      <w:r w:rsidRPr="007350DD">
        <w:t>materials</w:t>
      </w:r>
      <w:r w:rsidR="001327BC" w:rsidRPr="007350DD">
        <w:t xml:space="preserve"> </w:t>
      </w:r>
      <w:r w:rsidRPr="007350DD">
        <w:t>and</w:t>
      </w:r>
      <w:r w:rsidR="001327BC" w:rsidRPr="007350DD">
        <w:t xml:space="preserve"> </w:t>
      </w:r>
      <w:r w:rsidRPr="007350DD">
        <w:t>community-initiated</w:t>
      </w:r>
      <w:r w:rsidR="001327BC" w:rsidRPr="007350DD">
        <w:t xml:space="preserve"> </w:t>
      </w:r>
      <w:r w:rsidRPr="007350DD">
        <w:t>lectures</w:t>
      </w:r>
      <w:r w:rsidR="001327BC" w:rsidRPr="007350DD">
        <w:t xml:space="preserve"> </w:t>
      </w:r>
      <w:r w:rsidRPr="007350DD">
        <w:t>and</w:t>
      </w:r>
      <w:r w:rsidR="001327BC" w:rsidRPr="007350DD">
        <w:t xml:space="preserve"> </w:t>
      </w:r>
      <w:r w:rsidRPr="007350DD">
        <w:t>discussions.</w:t>
      </w:r>
      <w:r w:rsidR="001327BC" w:rsidRPr="007350DD">
        <w:t xml:space="preserve"> </w:t>
      </w:r>
      <w:r w:rsidRPr="007350DD">
        <w:t>It</w:t>
      </w:r>
      <w:r w:rsidR="001327BC" w:rsidRPr="007350DD">
        <w:t xml:space="preserve"> </w:t>
      </w:r>
      <w:r w:rsidRPr="007350DD">
        <w:t>has</w:t>
      </w:r>
      <w:r w:rsidR="001327BC" w:rsidRPr="007350DD">
        <w:t xml:space="preserve"> </w:t>
      </w:r>
      <w:r w:rsidRPr="007350DD">
        <w:t>also</w:t>
      </w:r>
      <w:r w:rsidR="001327BC" w:rsidRPr="007350DD">
        <w:t xml:space="preserve"> </w:t>
      </w:r>
      <w:r w:rsidRPr="007350DD">
        <w:t>run</w:t>
      </w:r>
      <w:r w:rsidR="001327BC" w:rsidRPr="007350DD">
        <w:t xml:space="preserve"> </w:t>
      </w:r>
      <w:r w:rsidRPr="007350DD">
        <w:t>weekly</w:t>
      </w:r>
      <w:r w:rsidR="001327BC" w:rsidRPr="007350DD">
        <w:t xml:space="preserve"> </w:t>
      </w:r>
      <w:r w:rsidRPr="007350DD">
        <w:t>Anger</w:t>
      </w:r>
      <w:r w:rsidR="001327BC" w:rsidRPr="007350DD">
        <w:t xml:space="preserve"> </w:t>
      </w:r>
      <w:r w:rsidRPr="007350DD">
        <w:t>Management</w:t>
      </w:r>
      <w:r w:rsidR="001327BC" w:rsidRPr="007350DD">
        <w:t xml:space="preserve"> </w:t>
      </w:r>
      <w:r w:rsidRPr="007350DD">
        <w:t>and</w:t>
      </w:r>
      <w:r w:rsidR="001327BC" w:rsidRPr="007350DD">
        <w:t xml:space="preserve"> </w:t>
      </w:r>
      <w:r w:rsidRPr="007350DD">
        <w:t>Character</w:t>
      </w:r>
      <w:r w:rsidR="001327BC" w:rsidRPr="007350DD">
        <w:t xml:space="preserve"> </w:t>
      </w:r>
      <w:r w:rsidRPr="007350DD">
        <w:t>Building</w:t>
      </w:r>
      <w:r w:rsidR="001327BC" w:rsidRPr="007350DD">
        <w:t xml:space="preserve"> </w:t>
      </w:r>
      <w:r w:rsidRPr="007350DD">
        <w:t>programmes</w:t>
      </w:r>
      <w:r w:rsidR="001327BC" w:rsidRPr="007350DD">
        <w:t xml:space="preserve"> </w:t>
      </w:r>
      <w:r w:rsidRPr="007350DD">
        <w:t>at</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with</w:t>
      </w:r>
      <w:r w:rsidR="001327BC" w:rsidRPr="007350DD">
        <w:t xml:space="preserve"> </w:t>
      </w:r>
      <w:r w:rsidRPr="007350DD">
        <w:t>teachers,</w:t>
      </w:r>
      <w:r w:rsidR="001327BC" w:rsidRPr="007350DD">
        <w:t xml:space="preserve"> </w:t>
      </w:r>
      <w:r w:rsidRPr="007350DD">
        <w:t>children</w:t>
      </w:r>
      <w:r w:rsidR="001327BC" w:rsidRPr="007350DD">
        <w:t xml:space="preserve"> </w:t>
      </w:r>
      <w:r w:rsidRPr="007350DD">
        <w:t>and</w:t>
      </w:r>
      <w:r w:rsidR="001327BC" w:rsidRPr="007350DD">
        <w:t xml:space="preserve"> </w:t>
      </w:r>
      <w:r w:rsidRPr="007350DD">
        <w:t>parents.</w:t>
      </w:r>
      <w:r w:rsidR="001327BC" w:rsidRPr="007350DD">
        <w:t xml:space="preserve"> </w:t>
      </w:r>
      <w:r w:rsidRPr="007350DD">
        <w:t>Other</w:t>
      </w:r>
      <w:r w:rsidR="001327BC" w:rsidRPr="007350DD">
        <w:t xml:space="preserve"> </w:t>
      </w:r>
      <w:r w:rsidRPr="007350DD">
        <w:t>activities</w:t>
      </w:r>
      <w:r w:rsidR="001327BC" w:rsidRPr="007350DD">
        <w:t xml:space="preserve"> </w:t>
      </w:r>
      <w:r w:rsidRPr="007350DD">
        <w:t>include</w:t>
      </w:r>
      <w:r w:rsidR="001327BC" w:rsidRPr="007350DD">
        <w:t xml:space="preserve"> </w:t>
      </w:r>
      <w:r w:rsidRPr="007350DD">
        <w:t>an</w:t>
      </w:r>
      <w:r w:rsidR="001327BC" w:rsidRPr="007350DD">
        <w:t xml:space="preserve"> </w:t>
      </w:r>
      <w:r w:rsidRPr="007350DD">
        <w:t>Adolescent</w:t>
      </w:r>
      <w:r w:rsidR="001327BC" w:rsidRPr="007350DD">
        <w:t xml:space="preserve"> </w:t>
      </w:r>
      <w:r w:rsidRPr="007350DD">
        <w:t>Development</w:t>
      </w:r>
      <w:r w:rsidR="001327BC" w:rsidRPr="007350DD">
        <w:t xml:space="preserve"> </w:t>
      </w:r>
      <w:r w:rsidRPr="007350DD">
        <w:t>Programme</w:t>
      </w:r>
      <w:r w:rsidR="001327BC" w:rsidRPr="007350DD">
        <w:t xml:space="preserve"> </w:t>
      </w:r>
      <w:r w:rsidRPr="007350DD">
        <w:t>in</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clinic-based</w:t>
      </w:r>
      <w:r w:rsidR="001327BC" w:rsidRPr="007350DD">
        <w:t xml:space="preserve"> </w:t>
      </w:r>
      <w:r w:rsidRPr="007350DD">
        <w:t>programmes</w:t>
      </w:r>
      <w:r w:rsidR="001327BC" w:rsidRPr="007350DD">
        <w:t xml:space="preserve"> </w:t>
      </w:r>
      <w:r w:rsidRPr="007350DD">
        <w:t>with</w:t>
      </w:r>
      <w:r w:rsidR="001327BC" w:rsidRPr="007350DD">
        <w:t xml:space="preserve"> </w:t>
      </w:r>
      <w:r w:rsidRPr="007350DD">
        <w:t>parents</w:t>
      </w:r>
      <w:r w:rsidR="001327BC" w:rsidRPr="007350DD">
        <w:t xml:space="preserve"> </w:t>
      </w:r>
      <w:r w:rsidRPr="007350DD">
        <w:t>at</w:t>
      </w:r>
      <w:r w:rsidR="001327BC" w:rsidRPr="007350DD">
        <w:t xml:space="preserve"> </w:t>
      </w:r>
      <w:r w:rsidRPr="007350DD">
        <w:t>the</w:t>
      </w:r>
      <w:r w:rsidR="001327BC" w:rsidRPr="007350DD">
        <w:t xml:space="preserve"> </w:t>
      </w:r>
      <w:r w:rsidRPr="007350DD">
        <w:t>ante-natal</w:t>
      </w:r>
      <w:r w:rsidR="001327BC" w:rsidRPr="007350DD">
        <w:t xml:space="preserve"> </w:t>
      </w:r>
      <w:r w:rsidRPr="007350DD">
        <w:t>clinics</w:t>
      </w:r>
      <w:r w:rsidR="001327BC" w:rsidRPr="007350DD">
        <w:t xml:space="preserve"> </w:t>
      </w:r>
      <w:r w:rsidRPr="007350DD">
        <w:t>of</w:t>
      </w:r>
      <w:r w:rsidR="001327BC" w:rsidRPr="007350DD">
        <w:t xml:space="preserve"> </w:t>
      </w:r>
      <w:r w:rsidRPr="007350DD">
        <w:t>the</w:t>
      </w:r>
      <w:r w:rsidR="001327BC" w:rsidRPr="007350DD">
        <w:t xml:space="preserve"> </w:t>
      </w:r>
      <w:r w:rsidRPr="007350DD">
        <w:t>polyclinics;</w:t>
      </w:r>
      <w:r w:rsidR="001327BC" w:rsidRPr="007350DD">
        <w:t xml:space="preserve"> </w:t>
      </w:r>
      <w:r w:rsidRPr="007350DD">
        <w:t>in-house</w:t>
      </w:r>
      <w:r w:rsidR="001327BC" w:rsidRPr="007350DD">
        <w:t xml:space="preserve"> </w:t>
      </w:r>
      <w:r w:rsidRPr="007350DD">
        <w:t>parent</w:t>
      </w:r>
      <w:r w:rsidR="001327BC" w:rsidRPr="007350DD">
        <w:t xml:space="preserve"> </w:t>
      </w:r>
      <w:r w:rsidRPr="007350DD">
        <w:t>sessions</w:t>
      </w:r>
      <w:r w:rsidR="001327BC" w:rsidRPr="007350DD">
        <w:t xml:space="preserve"> </w:t>
      </w:r>
      <w:r w:rsidRPr="007350DD">
        <w:t>–</w:t>
      </w:r>
      <w:r w:rsidR="001327BC" w:rsidRPr="007350DD">
        <w:t xml:space="preserve"> </w:t>
      </w:r>
      <w:r w:rsidRPr="007350DD">
        <w:t>group</w:t>
      </w:r>
      <w:r w:rsidR="001327BC" w:rsidRPr="007350DD">
        <w:t xml:space="preserve"> </w:t>
      </w:r>
      <w:r w:rsidRPr="007350DD">
        <w:t>or</w:t>
      </w:r>
      <w:r w:rsidR="001327BC" w:rsidRPr="007350DD">
        <w:t xml:space="preserve"> </w:t>
      </w:r>
      <w:r w:rsidRPr="007350DD">
        <w:t>individual,</w:t>
      </w:r>
      <w:r w:rsidR="001327BC" w:rsidRPr="007350DD">
        <w:t xml:space="preserve"> </w:t>
      </w:r>
      <w:r w:rsidRPr="007350DD">
        <w:t>upon</w:t>
      </w:r>
      <w:r w:rsidR="001327BC" w:rsidRPr="007350DD">
        <w:t xml:space="preserve"> </w:t>
      </w:r>
      <w:r w:rsidRPr="007350DD">
        <w:t>referral</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and</w:t>
      </w:r>
      <w:r w:rsidR="001327BC" w:rsidRPr="007350DD">
        <w:t xml:space="preserve"> </w:t>
      </w:r>
      <w:r w:rsidRPr="007350DD">
        <w:t>a</w:t>
      </w:r>
      <w:r w:rsidR="001327BC" w:rsidRPr="007350DD">
        <w:t xml:space="preserve"> </w:t>
      </w:r>
      <w:r w:rsidRPr="007350DD">
        <w:t>Crisis</w:t>
      </w:r>
      <w:r w:rsidR="001327BC" w:rsidRPr="007350DD">
        <w:t xml:space="preserve"> </w:t>
      </w:r>
      <w:r w:rsidRPr="007350DD">
        <w:t>Intervention</w:t>
      </w:r>
      <w:r w:rsidR="001327BC" w:rsidRPr="007350DD">
        <w:t xml:space="preserve"> </w:t>
      </w:r>
      <w:r w:rsidRPr="007350DD">
        <w:t>Programme</w:t>
      </w:r>
      <w:r w:rsidR="001327BC" w:rsidRPr="007350DD">
        <w:t xml:space="preserve"> </w:t>
      </w:r>
      <w:r w:rsidRPr="007350DD">
        <w:t>and</w:t>
      </w:r>
      <w:r w:rsidR="001327BC" w:rsidRPr="007350DD">
        <w:t xml:space="preserve"> </w:t>
      </w:r>
      <w:r w:rsidRPr="007350DD">
        <w:t>Early</w:t>
      </w:r>
      <w:r w:rsidR="001327BC" w:rsidRPr="007350DD">
        <w:t xml:space="preserve"> </w:t>
      </w:r>
      <w:r w:rsidRPr="007350DD">
        <w:t>Intervention</w:t>
      </w:r>
      <w:r w:rsidR="001327BC" w:rsidRPr="007350DD">
        <w:t xml:space="preserve"> </w:t>
      </w:r>
      <w:r w:rsidRPr="007350DD">
        <w:t>Training</w:t>
      </w:r>
      <w:r w:rsidR="001327BC" w:rsidRPr="007350DD">
        <w:t xml:space="preserve"> </w:t>
      </w:r>
      <w:r w:rsidRPr="007350DD">
        <w:t>Programme.</w:t>
      </w:r>
    </w:p>
    <w:p w:rsidR="006564B6" w:rsidRPr="007350DD" w:rsidRDefault="006564B6" w:rsidP="009E22FF">
      <w:pPr>
        <w:pStyle w:val="SingleTxtG"/>
      </w:pPr>
      <w:r w:rsidRPr="007350DD">
        <w:t>74.</w:t>
      </w:r>
      <w:r w:rsidRPr="007350DD">
        <w:tab/>
      </w:r>
      <w:r w:rsidRPr="007350DD">
        <w:rPr>
          <w:b/>
          <w:bCs/>
        </w:rPr>
        <w:t>Business</w:t>
      </w:r>
      <w:r w:rsidR="001327BC" w:rsidRPr="007350DD">
        <w:rPr>
          <w:b/>
          <w:bCs/>
        </w:rPr>
        <w:t xml:space="preserve"> </w:t>
      </w:r>
      <w:r w:rsidRPr="007350DD">
        <w:rPr>
          <w:b/>
          <w:bCs/>
        </w:rPr>
        <w:t>and</w:t>
      </w:r>
      <w:r w:rsidR="001327BC" w:rsidRPr="007350DD">
        <w:rPr>
          <w:b/>
          <w:bCs/>
        </w:rPr>
        <w:t xml:space="preserve"> </w:t>
      </w:r>
      <w:r w:rsidRPr="007350DD">
        <w:rPr>
          <w:b/>
          <w:bCs/>
        </w:rPr>
        <w:t>Professional</w:t>
      </w:r>
      <w:r w:rsidR="001327BC" w:rsidRPr="007350DD">
        <w:rPr>
          <w:b/>
          <w:bCs/>
        </w:rPr>
        <w:t xml:space="preserve"> </w:t>
      </w:r>
      <w:r w:rsidRPr="007350DD">
        <w:rPr>
          <w:b/>
          <w:bCs/>
        </w:rPr>
        <w:t>Women</w:t>
      </w:r>
      <w:r w:rsidR="00EA19E5" w:rsidRPr="007350DD">
        <w:rPr>
          <w:b/>
          <w:bCs/>
        </w:rPr>
        <w:t>’</w:t>
      </w:r>
      <w:r w:rsidRPr="007350DD">
        <w:rPr>
          <w:b/>
          <w:bCs/>
        </w:rPr>
        <w:t>s</w:t>
      </w:r>
      <w:r w:rsidR="001327BC" w:rsidRPr="007350DD">
        <w:rPr>
          <w:b/>
          <w:bCs/>
        </w:rPr>
        <w:t xml:space="preserve"> </w:t>
      </w:r>
      <w:r w:rsidRPr="007350DD">
        <w:rPr>
          <w:b/>
          <w:bCs/>
        </w:rPr>
        <w:t>Club</w:t>
      </w:r>
      <w:r w:rsidR="001327BC" w:rsidRPr="007350DD">
        <w:rPr>
          <w:b/>
          <w:bCs/>
        </w:rPr>
        <w:t xml:space="preserve"> </w:t>
      </w:r>
      <w:r w:rsidRPr="007350DD">
        <w:rPr>
          <w:b/>
          <w:bCs/>
        </w:rPr>
        <w:t>(BPWC)</w:t>
      </w:r>
      <w:r w:rsidRPr="007350DD">
        <w:t>.</w:t>
      </w:r>
      <w:r w:rsidR="001327BC" w:rsidRPr="007350DD">
        <w:t xml:space="preserve"> </w:t>
      </w:r>
      <w:r w:rsidRPr="007350DD">
        <w:t>The</w:t>
      </w:r>
      <w:r w:rsidR="001327BC" w:rsidRPr="007350DD">
        <w:t xml:space="preserve"> </w:t>
      </w:r>
      <w:r w:rsidRPr="007350DD">
        <w:t>mission</w:t>
      </w:r>
      <w:r w:rsidR="001327BC" w:rsidRPr="007350DD">
        <w:t xml:space="preserve"> </w:t>
      </w:r>
      <w:r w:rsidRPr="007350DD">
        <w:t>of</w:t>
      </w:r>
      <w:r w:rsidR="001327BC" w:rsidRPr="007350DD">
        <w:t xml:space="preserve"> </w:t>
      </w:r>
      <w:r w:rsidRPr="007350DD">
        <w:t>this</w:t>
      </w:r>
      <w:r w:rsidR="001327BC" w:rsidRPr="007350DD">
        <w:t xml:space="preserve"> </w:t>
      </w:r>
      <w:r w:rsidRPr="007350DD">
        <w:t>organization</w:t>
      </w:r>
      <w:r w:rsidR="001327BC" w:rsidRPr="007350DD">
        <w:t xml:space="preserve"> </w:t>
      </w:r>
      <w:r w:rsidRPr="007350DD">
        <w:t>is</w:t>
      </w:r>
      <w:r w:rsidR="001327BC" w:rsidRPr="007350DD">
        <w:t xml:space="preserve"> </w:t>
      </w:r>
      <w:r w:rsidRPr="007350DD">
        <w:t>to</w:t>
      </w:r>
      <w:r w:rsidR="001327BC" w:rsidRPr="007350DD">
        <w:t xml:space="preserve"> </w:t>
      </w:r>
      <w:r w:rsidRPr="007350DD">
        <w:t>promote</w:t>
      </w:r>
      <w:r w:rsidR="001327BC" w:rsidRPr="007350DD">
        <w:t xml:space="preserve"> </w:t>
      </w:r>
      <w:r w:rsidRPr="007350DD">
        <w:t>world-wide</w:t>
      </w:r>
      <w:r w:rsidR="001327BC" w:rsidRPr="007350DD">
        <w:t xml:space="preserve"> </w:t>
      </w:r>
      <w:r w:rsidRPr="007350DD">
        <w:t>friendship,</w:t>
      </w:r>
      <w:r w:rsidR="001327BC" w:rsidRPr="007350DD">
        <w:t xml:space="preserve"> </w:t>
      </w:r>
      <w:r w:rsidRPr="007350DD">
        <w:t>co-operation</w:t>
      </w:r>
      <w:r w:rsidR="001327BC" w:rsidRPr="007350DD">
        <w:t xml:space="preserve"> </w:t>
      </w:r>
      <w:r w:rsidRPr="007350DD">
        <w:t>and</w:t>
      </w:r>
      <w:r w:rsidR="001327BC" w:rsidRPr="007350DD">
        <w:t xml:space="preserve"> </w:t>
      </w:r>
      <w:r w:rsidRPr="007350DD">
        <w:t>understanding</w:t>
      </w:r>
      <w:r w:rsidR="001327BC" w:rsidRPr="007350DD">
        <w:t xml:space="preserve"> </w:t>
      </w:r>
      <w:r w:rsidRPr="007350DD">
        <w:t>between</w:t>
      </w:r>
      <w:r w:rsidR="001327BC" w:rsidRPr="007350DD">
        <w:t xml:space="preserve"> </w:t>
      </w:r>
      <w:r w:rsidRPr="007350DD">
        <w:t>business</w:t>
      </w:r>
      <w:r w:rsidR="001327BC" w:rsidRPr="007350DD">
        <w:t xml:space="preserve"> </w:t>
      </w:r>
      <w:r w:rsidRPr="007350DD">
        <w:t>and</w:t>
      </w:r>
      <w:r w:rsidR="001327BC" w:rsidRPr="007350DD">
        <w:t xml:space="preserve"> </w:t>
      </w:r>
      <w:r w:rsidRPr="007350DD">
        <w:t>professional</w:t>
      </w:r>
      <w:r w:rsidR="001327BC" w:rsidRPr="007350DD">
        <w:t xml:space="preserve"> </w:t>
      </w:r>
      <w:r w:rsidRPr="007350DD">
        <w:t>women</w:t>
      </w:r>
      <w:r w:rsidR="001327BC" w:rsidRPr="007350DD">
        <w:t xml:space="preserve"> </w:t>
      </w:r>
      <w:r w:rsidRPr="007350DD">
        <w:t>and</w:t>
      </w:r>
      <w:r w:rsidR="001327BC" w:rsidRPr="007350DD">
        <w:t xml:space="preserve"> </w:t>
      </w:r>
      <w:r w:rsidRPr="007350DD">
        <w:t>to</w:t>
      </w:r>
      <w:r w:rsidR="001327BC" w:rsidRPr="007350DD">
        <w:t xml:space="preserve"> </w:t>
      </w:r>
      <w:r w:rsidRPr="007350DD">
        <w:t>assist</w:t>
      </w:r>
      <w:r w:rsidR="001327BC" w:rsidRPr="007350DD">
        <w:t xml:space="preserve"> </w:t>
      </w:r>
      <w:r w:rsidRPr="007350DD">
        <w:t>local</w:t>
      </w:r>
      <w:r w:rsidR="001327BC" w:rsidRPr="007350DD">
        <w:t xml:space="preserve"> </w:t>
      </w:r>
      <w:r w:rsidRPr="007350DD">
        <w:t>business</w:t>
      </w:r>
      <w:r w:rsidR="001327BC" w:rsidRPr="007350DD">
        <w:t xml:space="preserve"> </w:t>
      </w:r>
      <w:r w:rsidRPr="007350DD">
        <w:t>and</w:t>
      </w:r>
      <w:r w:rsidR="001327BC" w:rsidRPr="007350DD">
        <w:t xml:space="preserve"> </w:t>
      </w:r>
      <w:r w:rsidRPr="007350DD">
        <w:t>professional</w:t>
      </w:r>
      <w:r w:rsidR="001327BC" w:rsidRPr="007350DD">
        <w:t xml:space="preserve"> </w:t>
      </w:r>
      <w:r w:rsidRPr="007350DD">
        <w:t>women</w:t>
      </w:r>
      <w:r w:rsidR="001327BC" w:rsidRPr="007350DD">
        <w:t xml:space="preserve"> </w:t>
      </w:r>
      <w:r w:rsidRPr="007350DD">
        <w:t>in</w:t>
      </w:r>
      <w:r w:rsidR="001327BC" w:rsidRPr="007350DD">
        <w:t xml:space="preserve"> </w:t>
      </w:r>
      <w:r w:rsidRPr="007350DD">
        <w:t>using</w:t>
      </w:r>
      <w:r w:rsidR="001327BC" w:rsidRPr="007350DD">
        <w:t xml:space="preserve"> </w:t>
      </w:r>
      <w:r w:rsidRPr="007350DD">
        <w:t>their</w:t>
      </w:r>
      <w:r w:rsidR="001327BC" w:rsidRPr="007350DD">
        <w:t xml:space="preserve"> </w:t>
      </w:r>
      <w:r w:rsidRPr="007350DD">
        <w:t>combined</w:t>
      </w:r>
      <w:r w:rsidR="001327BC" w:rsidRPr="007350DD">
        <w:t xml:space="preserve"> </w:t>
      </w:r>
      <w:r w:rsidRPr="007350DD">
        <w:t>abilities</w:t>
      </w:r>
      <w:r w:rsidR="001327BC" w:rsidRPr="007350DD">
        <w:t xml:space="preserve"> </w:t>
      </w:r>
      <w:r w:rsidRPr="007350DD">
        <w:t>and</w:t>
      </w:r>
      <w:r w:rsidR="001327BC" w:rsidRPr="007350DD">
        <w:t xml:space="preserve"> </w:t>
      </w:r>
      <w:r w:rsidRPr="007350DD">
        <w:t>strengths</w:t>
      </w:r>
      <w:r w:rsidR="001327BC" w:rsidRPr="007350DD">
        <w:t xml:space="preserve"> </w:t>
      </w:r>
      <w:r w:rsidRPr="007350DD">
        <w:t>for</w:t>
      </w:r>
      <w:r w:rsidR="001327BC" w:rsidRPr="007350DD">
        <w:t xml:space="preserve"> </w:t>
      </w:r>
      <w:r w:rsidRPr="007350DD">
        <w:t>attaining</w:t>
      </w:r>
      <w:r w:rsidR="001327BC" w:rsidRPr="007350DD">
        <w:t xml:space="preserve"> </w:t>
      </w:r>
      <w:r w:rsidRPr="007350DD">
        <w:t>high</w:t>
      </w:r>
      <w:r w:rsidR="001327BC" w:rsidRPr="007350DD">
        <w:t xml:space="preserve"> </w:t>
      </w:r>
      <w:r w:rsidRPr="007350DD">
        <w:t>standards</w:t>
      </w:r>
      <w:r w:rsidR="001327BC" w:rsidRPr="007350DD">
        <w:t xml:space="preserve"> </w:t>
      </w:r>
      <w:r w:rsidRPr="007350DD">
        <w:t>of</w:t>
      </w:r>
      <w:r w:rsidR="001327BC" w:rsidRPr="007350DD">
        <w:t xml:space="preserve"> </w:t>
      </w:r>
      <w:r w:rsidRPr="007350DD">
        <w:t>service.</w:t>
      </w:r>
      <w:r w:rsidR="001327BC" w:rsidRPr="007350DD">
        <w:t xml:space="preserve"> </w:t>
      </w:r>
      <w:r w:rsidRPr="007350DD">
        <w:t>Its</w:t>
      </w:r>
      <w:r w:rsidR="001327BC" w:rsidRPr="007350DD">
        <w:t xml:space="preserve"> </w:t>
      </w:r>
      <w:r w:rsidRPr="007350DD">
        <w:t>programmes</w:t>
      </w:r>
      <w:r w:rsidR="001327BC" w:rsidRPr="007350DD">
        <w:t xml:space="preserve"> </w:t>
      </w:r>
      <w:r w:rsidRPr="007350DD">
        <w:t>include</w:t>
      </w:r>
      <w:r w:rsidR="001327BC" w:rsidRPr="007350DD">
        <w:t xml:space="preserve"> </w:t>
      </w:r>
      <w:r w:rsidRPr="007350DD">
        <w:t>a</w:t>
      </w:r>
      <w:r w:rsidR="001327BC" w:rsidRPr="007350DD">
        <w:t xml:space="preserve"> </w:t>
      </w:r>
      <w:r w:rsidRPr="007350DD">
        <w:t>Telephone</w:t>
      </w:r>
      <w:r w:rsidR="001327BC" w:rsidRPr="007350DD">
        <w:t xml:space="preserve"> </w:t>
      </w:r>
      <w:r w:rsidRPr="007350DD">
        <w:t>Crisis</w:t>
      </w:r>
      <w:r w:rsidR="001327BC" w:rsidRPr="007350DD">
        <w:t xml:space="preserve"> </w:t>
      </w:r>
      <w:r w:rsidRPr="007350DD">
        <w:t>Hotline,</w:t>
      </w:r>
      <w:r w:rsidR="001327BC" w:rsidRPr="007350DD">
        <w:t xml:space="preserve"> </w:t>
      </w:r>
      <w:r w:rsidRPr="007350DD">
        <w:t>offering</w:t>
      </w:r>
      <w:r w:rsidR="001327BC" w:rsidRPr="007350DD">
        <w:t xml:space="preserve"> </w:t>
      </w:r>
      <w:r w:rsidRPr="007350DD">
        <w:t>counselling</w:t>
      </w:r>
      <w:r w:rsidR="001327BC" w:rsidRPr="007350DD">
        <w:t xml:space="preserve"> </w:t>
      </w:r>
      <w:r w:rsidRPr="007350DD">
        <w:t>and</w:t>
      </w:r>
      <w:r w:rsidR="001327BC" w:rsidRPr="007350DD">
        <w:t xml:space="preserve"> </w:t>
      </w:r>
      <w:r w:rsidRPr="007350DD">
        <w:t>support</w:t>
      </w:r>
      <w:r w:rsidR="001327BC" w:rsidRPr="007350DD">
        <w:t xml:space="preserve"> </w:t>
      </w:r>
      <w:r w:rsidRPr="007350DD">
        <w:t>services</w:t>
      </w:r>
      <w:r w:rsidR="001327BC" w:rsidRPr="007350DD">
        <w:t xml:space="preserve"> </w:t>
      </w:r>
      <w:r w:rsidRPr="007350DD">
        <w:t>to</w:t>
      </w:r>
      <w:r w:rsidR="001327BC" w:rsidRPr="007350DD">
        <w:t xml:space="preserve"> </w:t>
      </w:r>
      <w:r w:rsidRPr="007350DD">
        <w:t>victims</w:t>
      </w:r>
      <w:r w:rsidR="001327BC" w:rsidRPr="007350DD">
        <w:t xml:space="preserve"> </w:t>
      </w:r>
      <w:r w:rsidRPr="007350DD">
        <w:t>of</w:t>
      </w:r>
      <w:r w:rsidR="001327BC" w:rsidRPr="007350DD">
        <w:t xml:space="preserve"> </w:t>
      </w:r>
      <w:r w:rsidRPr="007350DD">
        <w:t>abuse</w:t>
      </w:r>
      <w:r w:rsidR="001327BC" w:rsidRPr="007350DD">
        <w:t xml:space="preserve"> </w:t>
      </w:r>
      <w:r w:rsidRPr="007350DD">
        <w:t>and</w:t>
      </w:r>
      <w:r w:rsidR="001327BC" w:rsidRPr="007350DD">
        <w:t xml:space="preserve"> </w:t>
      </w:r>
      <w:r w:rsidRPr="007350DD">
        <w:t>a</w:t>
      </w:r>
      <w:r w:rsidR="001327BC" w:rsidRPr="007350DD">
        <w:t xml:space="preserve"> </w:t>
      </w:r>
      <w:r w:rsidRPr="007350DD">
        <w:t>Shelter</w:t>
      </w:r>
      <w:r w:rsidR="001327BC" w:rsidRPr="007350DD">
        <w:t xml:space="preserve"> </w:t>
      </w:r>
      <w:r w:rsidRPr="007350DD">
        <w:t>for</w:t>
      </w:r>
      <w:r w:rsidR="001327BC" w:rsidRPr="007350DD">
        <w:t xml:space="preserve"> </w:t>
      </w:r>
      <w:r w:rsidRPr="007350DD">
        <w:t>Battered</w:t>
      </w:r>
      <w:r w:rsidR="001327BC" w:rsidRPr="007350DD">
        <w:t xml:space="preserve"> </w:t>
      </w:r>
      <w:r w:rsidRPr="007350DD">
        <w:t>Women</w:t>
      </w:r>
      <w:r w:rsidR="001327BC" w:rsidRPr="007350DD">
        <w:t xml:space="preserve"> </w:t>
      </w:r>
      <w:r w:rsidRPr="007350DD">
        <w:t>and</w:t>
      </w:r>
      <w:r w:rsidR="001327BC" w:rsidRPr="007350DD">
        <w:t xml:space="preserve"> </w:t>
      </w:r>
      <w:r w:rsidRPr="007350DD">
        <w:t>their</w:t>
      </w:r>
      <w:r w:rsidR="001327BC" w:rsidRPr="007350DD">
        <w:t xml:space="preserve"> </w:t>
      </w:r>
      <w:r w:rsidRPr="007350DD">
        <w:t>children.</w:t>
      </w:r>
      <w:r w:rsidR="001327BC" w:rsidRPr="007350DD">
        <w:t xml:space="preserve"> </w:t>
      </w:r>
      <w:r w:rsidRPr="007350DD">
        <w:t>The</w:t>
      </w:r>
      <w:r w:rsidR="001327BC" w:rsidRPr="007350DD">
        <w:t xml:space="preserve"> </w:t>
      </w:r>
      <w:r w:rsidRPr="007350DD">
        <w:t>shelter</w:t>
      </w:r>
      <w:r w:rsidR="001327BC" w:rsidRPr="007350DD">
        <w:t xml:space="preserve"> </w:t>
      </w:r>
      <w:r w:rsidRPr="007350DD">
        <w:t>offers</w:t>
      </w:r>
      <w:r w:rsidR="001327BC" w:rsidRPr="007350DD">
        <w:t xml:space="preserve"> </w:t>
      </w:r>
      <w:r w:rsidRPr="007350DD">
        <w:t>the</w:t>
      </w:r>
      <w:r w:rsidR="001327BC" w:rsidRPr="007350DD">
        <w:t xml:space="preserve"> </w:t>
      </w:r>
      <w:r w:rsidRPr="007350DD">
        <w:t>services</w:t>
      </w:r>
      <w:r w:rsidR="001327BC" w:rsidRPr="007350DD">
        <w:t xml:space="preserve"> </w:t>
      </w:r>
      <w:r w:rsidRPr="007350DD">
        <w:t>of</w:t>
      </w:r>
      <w:r w:rsidR="001327BC" w:rsidRPr="007350DD">
        <w:t xml:space="preserve"> </w:t>
      </w:r>
      <w:r w:rsidRPr="007350DD">
        <w:t>trained</w:t>
      </w:r>
      <w:r w:rsidR="001327BC" w:rsidRPr="007350DD">
        <w:t xml:space="preserve"> </w:t>
      </w:r>
      <w:r w:rsidRPr="007350DD">
        <w:t>psychological</w:t>
      </w:r>
      <w:r w:rsidR="001327BC" w:rsidRPr="007350DD">
        <w:t xml:space="preserve"> </w:t>
      </w:r>
      <w:r w:rsidRPr="007350DD">
        <w:t>and</w:t>
      </w:r>
      <w:r w:rsidR="001327BC" w:rsidRPr="007350DD">
        <w:t xml:space="preserve"> </w:t>
      </w:r>
      <w:r w:rsidRPr="007350DD">
        <w:t>physiological</w:t>
      </w:r>
      <w:r w:rsidR="001327BC" w:rsidRPr="007350DD">
        <w:t xml:space="preserve"> </w:t>
      </w:r>
      <w:r w:rsidRPr="007350DD">
        <w:t>counsellors</w:t>
      </w:r>
      <w:r w:rsidR="001327BC" w:rsidRPr="007350DD">
        <w:t xml:space="preserve"> </w:t>
      </w:r>
      <w:r w:rsidRPr="007350DD">
        <w:t>to</w:t>
      </w:r>
      <w:r w:rsidR="001327BC" w:rsidRPr="007350DD">
        <w:t xml:space="preserve"> </w:t>
      </w:r>
      <w:r w:rsidRPr="007350DD">
        <w:t>victims</w:t>
      </w:r>
      <w:r w:rsidR="001327BC" w:rsidRPr="007350DD">
        <w:t xml:space="preserve"> </w:t>
      </w:r>
      <w:r w:rsidRPr="007350DD">
        <w:t>of</w:t>
      </w:r>
      <w:r w:rsidR="001327BC" w:rsidRPr="007350DD">
        <w:t xml:space="preserve"> </w:t>
      </w:r>
      <w:r w:rsidRPr="007350DD">
        <w:t>domestic</w:t>
      </w:r>
      <w:r w:rsidR="001327BC" w:rsidRPr="007350DD">
        <w:t xml:space="preserve"> </w:t>
      </w:r>
      <w:r w:rsidRPr="007350DD">
        <w:t>violence.</w:t>
      </w:r>
      <w:r w:rsidR="001327BC" w:rsidRPr="007350DD">
        <w:t xml:space="preserve"> </w:t>
      </w:r>
    </w:p>
    <w:p w:rsidR="006564B6" w:rsidRPr="007350DD" w:rsidRDefault="006564B6" w:rsidP="009E22FF">
      <w:pPr>
        <w:pStyle w:val="SingleTxtG"/>
      </w:pPr>
      <w:r w:rsidRPr="007350DD">
        <w:t>75.</w:t>
      </w:r>
      <w:r w:rsidRPr="007350DD">
        <w:tab/>
      </w:r>
      <w:r w:rsidRPr="007350DD">
        <w:rPr>
          <w:b/>
          <w:bCs/>
        </w:rPr>
        <w:t>Men</w:t>
      </w:r>
      <w:r w:rsidR="00EA19E5" w:rsidRPr="007350DD">
        <w:rPr>
          <w:b/>
          <w:bCs/>
        </w:rPr>
        <w:t>’</w:t>
      </w:r>
      <w:r w:rsidRPr="007350DD">
        <w:rPr>
          <w:b/>
          <w:bCs/>
        </w:rPr>
        <w:t>s</w:t>
      </w:r>
      <w:r w:rsidR="001327BC" w:rsidRPr="007350DD">
        <w:rPr>
          <w:b/>
          <w:bCs/>
        </w:rPr>
        <w:t xml:space="preserve"> </w:t>
      </w:r>
      <w:r w:rsidRPr="007350DD">
        <w:rPr>
          <w:b/>
          <w:bCs/>
        </w:rPr>
        <w:t>Educational</w:t>
      </w:r>
      <w:r w:rsidR="001327BC" w:rsidRPr="007350DD">
        <w:rPr>
          <w:b/>
          <w:bCs/>
        </w:rPr>
        <w:t xml:space="preserve"> </w:t>
      </w:r>
      <w:r w:rsidRPr="007350DD">
        <w:rPr>
          <w:b/>
          <w:bCs/>
        </w:rPr>
        <w:t>Support</w:t>
      </w:r>
      <w:r w:rsidR="001327BC" w:rsidRPr="007350DD">
        <w:rPr>
          <w:b/>
          <w:bCs/>
        </w:rPr>
        <w:t xml:space="preserve"> </w:t>
      </w:r>
      <w:r w:rsidRPr="007350DD">
        <w:rPr>
          <w:b/>
          <w:bCs/>
        </w:rPr>
        <w:t>Association</w:t>
      </w:r>
      <w:r w:rsidR="001327BC" w:rsidRPr="007350DD">
        <w:rPr>
          <w:b/>
          <w:bCs/>
        </w:rPr>
        <w:t xml:space="preserve"> </w:t>
      </w:r>
      <w:r w:rsidRPr="007350DD">
        <w:rPr>
          <w:b/>
          <w:bCs/>
        </w:rPr>
        <w:t>(MESA)</w:t>
      </w:r>
      <w:r w:rsidRPr="007350DD">
        <w:t>,</w:t>
      </w:r>
      <w:r w:rsidR="001327BC" w:rsidRPr="007350DD">
        <w:t xml:space="preserve"> </w:t>
      </w:r>
      <w:r w:rsidRPr="007350DD">
        <w:t>which</w:t>
      </w:r>
      <w:r w:rsidR="001327BC" w:rsidRPr="007350DD">
        <w:t xml:space="preserve"> </w:t>
      </w:r>
      <w:r w:rsidRPr="007350DD">
        <w:t>began</w:t>
      </w:r>
      <w:r w:rsidR="001327BC" w:rsidRPr="007350DD">
        <w:t xml:space="preserve"> </w:t>
      </w:r>
      <w:r w:rsidRPr="007350DD">
        <w:t>in</w:t>
      </w:r>
      <w:r w:rsidR="001327BC" w:rsidRPr="007350DD">
        <w:t xml:space="preserve"> </w:t>
      </w:r>
      <w:r w:rsidRPr="007350DD">
        <w:t>May</w:t>
      </w:r>
      <w:r w:rsidR="001327BC" w:rsidRPr="007350DD">
        <w:t xml:space="preserve"> </w:t>
      </w:r>
      <w:r w:rsidRPr="007350DD">
        <w:t>2000,</w:t>
      </w:r>
      <w:r w:rsidR="001327BC" w:rsidRPr="007350DD">
        <w:t xml:space="preserve"> </w:t>
      </w:r>
      <w:r w:rsidRPr="007350DD">
        <w:t>is</w:t>
      </w:r>
      <w:r w:rsidR="001327BC" w:rsidRPr="007350DD">
        <w:t xml:space="preserve"> </w:t>
      </w:r>
      <w:r w:rsidRPr="007350DD">
        <w:t>a</w:t>
      </w:r>
      <w:r w:rsidR="001327BC" w:rsidRPr="007350DD">
        <w:t xml:space="preserve"> </w:t>
      </w:r>
      <w:r w:rsidRPr="007350DD">
        <w:t>social</w:t>
      </w:r>
      <w:r w:rsidR="001327BC" w:rsidRPr="007350DD">
        <w:t xml:space="preserve"> </w:t>
      </w:r>
      <w:r w:rsidRPr="007350DD">
        <w:t>organization</w:t>
      </w:r>
      <w:r w:rsidR="001327BC" w:rsidRPr="007350DD">
        <w:t xml:space="preserve"> </w:t>
      </w:r>
      <w:r w:rsidRPr="007350DD">
        <w:t>dedicated</w:t>
      </w:r>
      <w:r w:rsidR="001327BC" w:rsidRPr="007350DD">
        <w:t xml:space="preserve"> </w:t>
      </w:r>
      <w:r w:rsidRPr="007350DD">
        <w:t>to</w:t>
      </w:r>
      <w:r w:rsidR="001327BC" w:rsidRPr="007350DD">
        <w:t xml:space="preserve"> </w:t>
      </w:r>
      <w:r w:rsidRPr="007350DD">
        <w:t>excellence</w:t>
      </w:r>
      <w:r w:rsidR="001327BC" w:rsidRPr="007350DD">
        <w:t xml:space="preserve"> </w:t>
      </w:r>
      <w:r w:rsidRPr="007350DD">
        <w:t>in</w:t>
      </w:r>
      <w:r w:rsidR="001327BC" w:rsidRPr="007350DD">
        <w:t xml:space="preserve"> </w:t>
      </w:r>
      <w:r w:rsidRPr="007350DD">
        <w:t>manhood,</w:t>
      </w:r>
      <w:r w:rsidR="001327BC" w:rsidRPr="007350DD">
        <w:t xml:space="preserve"> </w:t>
      </w:r>
      <w:r w:rsidR="00EA19E5" w:rsidRPr="007350DD">
        <w:t>“</w:t>
      </w:r>
      <w:r w:rsidRPr="007350DD">
        <w:t>the</w:t>
      </w:r>
      <w:r w:rsidR="001327BC" w:rsidRPr="007350DD">
        <w:t xml:space="preserve"> </w:t>
      </w:r>
      <w:r w:rsidRPr="007350DD">
        <w:t>making</w:t>
      </w:r>
      <w:r w:rsidR="001327BC" w:rsidRPr="007350DD">
        <w:t xml:space="preserve"> </w:t>
      </w:r>
      <w:r w:rsidRPr="007350DD">
        <w:t>of</w:t>
      </w:r>
      <w:r w:rsidR="001327BC" w:rsidRPr="007350DD">
        <w:t xml:space="preserve"> </w:t>
      </w:r>
      <w:r w:rsidRPr="007350DD">
        <w:t>good</w:t>
      </w:r>
      <w:r w:rsidR="001327BC" w:rsidRPr="007350DD">
        <w:t xml:space="preserve"> </w:t>
      </w:r>
      <w:r w:rsidRPr="007350DD">
        <w:t>men</w:t>
      </w:r>
      <w:r w:rsidR="00EA19E5" w:rsidRPr="007350DD">
        <w:t>”</w:t>
      </w:r>
      <w:r w:rsidR="001327BC" w:rsidRPr="007350DD">
        <w:t xml:space="preserve"> </w:t>
      </w:r>
      <w:r w:rsidRPr="007350DD">
        <w:t>and</w:t>
      </w:r>
      <w:r w:rsidR="001327BC" w:rsidRPr="007350DD">
        <w:t xml:space="preserve"> </w:t>
      </w:r>
      <w:r w:rsidRPr="007350DD">
        <w:t>building</w:t>
      </w:r>
      <w:r w:rsidR="001327BC" w:rsidRPr="007350DD">
        <w:t xml:space="preserve"> </w:t>
      </w:r>
      <w:r w:rsidRPr="007350DD">
        <w:t>stronger</w:t>
      </w:r>
      <w:r w:rsidR="001327BC" w:rsidRPr="007350DD">
        <w:t xml:space="preserve"> </w:t>
      </w:r>
      <w:r w:rsidRPr="007350DD">
        <w:t>families.</w:t>
      </w:r>
      <w:r w:rsidR="001327BC" w:rsidRPr="007350DD">
        <w:t xml:space="preserve"> </w:t>
      </w:r>
      <w:r w:rsidRPr="007350DD">
        <w:t>MESA</w:t>
      </w:r>
      <w:r w:rsidR="001327BC" w:rsidRPr="007350DD">
        <w:t xml:space="preserve"> </w:t>
      </w:r>
      <w:r w:rsidRPr="007350DD">
        <w:t>has</w:t>
      </w:r>
      <w:r w:rsidR="001327BC" w:rsidRPr="007350DD">
        <w:t xml:space="preserve"> </w:t>
      </w:r>
      <w:r w:rsidRPr="007350DD">
        <w:t>been</w:t>
      </w:r>
      <w:r w:rsidR="001327BC" w:rsidRPr="007350DD">
        <w:t xml:space="preserve"> </w:t>
      </w:r>
      <w:r w:rsidRPr="007350DD">
        <w:t>generating</w:t>
      </w:r>
      <w:r w:rsidR="001327BC" w:rsidRPr="007350DD">
        <w:t xml:space="preserve"> </w:t>
      </w:r>
      <w:r w:rsidRPr="007350DD">
        <w:t>and</w:t>
      </w:r>
      <w:r w:rsidR="001327BC" w:rsidRPr="007350DD">
        <w:t xml:space="preserve"> </w:t>
      </w:r>
      <w:r w:rsidRPr="007350DD">
        <w:t>facilitating</w:t>
      </w:r>
      <w:r w:rsidR="001327BC" w:rsidRPr="007350DD">
        <w:t xml:space="preserve"> </w:t>
      </w:r>
      <w:r w:rsidRPr="007350DD">
        <w:t>much</w:t>
      </w:r>
      <w:r w:rsidR="001327BC" w:rsidRPr="007350DD">
        <w:t xml:space="preserve"> </w:t>
      </w:r>
      <w:r w:rsidRPr="007350DD">
        <w:t>heated</w:t>
      </w:r>
      <w:r w:rsidR="001327BC" w:rsidRPr="007350DD">
        <w:t xml:space="preserve"> </w:t>
      </w:r>
      <w:r w:rsidRPr="007350DD">
        <w:t>public</w:t>
      </w:r>
      <w:r w:rsidR="001327BC" w:rsidRPr="007350DD">
        <w:t xml:space="preserve"> </w:t>
      </w:r>
      <w:r w:rsidRPr="007350DD">
        <w:t>debate</w:t>
      </w:r>
      <w:r w:rsidR="001327BC" w:rsidRPr="007350DD">
        <w:t xml:space="preserve"> </w:t>
      </w:r>
      <w:r w:rsidRPr="007350DD">
        <w:t>on</w:t>
      </w:r>
      <w:r w:rsidR="001327BC" w:rsidRPr="007350DD">
        <w:t xml:space="preserve"> </w:t>
      </w:r>
      <w:r w:rsidRPr="007350DD">
        <w:t>a</w:t>
      </w:r>
      <w:r w:rsidR="001327BC" w:rsidRPr="007350DD">
        <w:t xml:space="preserve"> </w:t>
      </w:r>
      <w:r w:rsidRPr="007350DD">
        <w:t>wide</w:t>
      </w:r>
      <w:r w:rsidR="001327BC" w:rsidRPr="007350DD">
        <w:t xml:space="preserve"> </w:t>
      </w:r>
      <w:r w:rsidRPr="007350DD">
        <w:t>range</w:t>
      </w:r>
      <w:r w:rsidR="001327BC" w:rsidRPr="007350DD">
        <w:t xml:space="preserve"> </w:t>
      </w:r>
      <w:r w:rsidRPr="007350DD">
        <w:t>of</w:t>
      </w:r>
      <w:r w:rsidR="001327BC" w:rsidRPr="007350DD">
        <w:t xml:space="preserve"> </w:t>
      </w:r>
      <w:r w:rsidRPr="007350DD">
        <w:t>issues</w:t>
      </w:r>
      <w:r w:rsidR="001327BC" w:rsidRPr="007350DD">
        <w:t xml:space="preserve"> </w:t>
      </w:r>
      <w:r w:rsidRPr="007350DD">
        <w:t>affecting</w:t>
      </w:r>
      <w:r w:rsidR="001327BC" w:rsidRPr="007350DD">
        <w:t xml:space="preserve"> </w:t>
      </w:r>
      <w:r w:rsidRPr="007350DD">
        <w:t>men</w:t>
      </w:r>
      <w:r w:rsidR="001327BC" w:rsidRPr="007350DD">
        <w:t xml:space="preserve"> </w:t>
      </w:r>
      <w:r w:rsidRPr="007350DD">
        <w:t>in</w:t>
      </w:r>
      <w:r w:rsidR="001327BC" w:rsidRPr="007350DD">
        <w:t xml:space="preserve"> </w:t>
      </w:r>
      <w:r w:rsidRPr="007350DD">
        <w:t>Barbados</w:t>
      </w:r>
      <w:r w:rsidR="001327BC" w:rsidRPr="007350DD">
        <w:t xml:space="preserve"> </w:t>
      </w:r>
      <w:r w:rsidRPr="007350DD">
        <w:t>such</w:t>
      </w:r>
      <w:r w:rsidR="001327BC" w:rsidRPr="007350DD">
        <w:t xml:space="preserve"> </w:t>
      </w:r>
      <w:r w:rsidRPr="007350DD">
        <w:t>as</w:t>
      </w:r>
      <w:r w:rsidR="001327BC" w:rsidRPr="007350DD">
        <w:t xml:space="preserve"> </w:t>
      </w:r>
      <w:r w:rsidRPr="007350DD">
        <w:t>decriminalizing</w:t>
      </w:r>
      <w:r w:rsidR="001327BC" w:rsidRPr="007350DD">
        <w:t xml:space="preserve"> </w:t>
      </w:r>
      <w:r w:rsidRPr="007350DD">
        <w:t>homosexuality,</w:t>
      </w:r>
      <w:r w:rsidR="001327BC" w:rsidRPr="007350DD">
        <w:t xml:space="preserve"> </w:t>
      </w:r>
      <w:r w:rsidRPr="007350DD">
        <w:t>domestic</w:t>
      </w:r>
      <w:r w:rsidR="001327BC" w:rsidRPr="007350DD">
        <w:t xml:space="preserve"> </w:t>
      </w:r>
      <w:r w:rsidRPr="007350DD">
        <w:t>violence,</w:t>
      </w:r>
      <w:r w:rsidR="001327BC" w:rsidRPr="007350DD">
        <w:t xml:space="preserve"> </w:t>
      </w:r>
      <w:r w:rsidRPr="007350DD">
        <w:t>children</w:t>
      </w:r>
      <w:r w:rsidR="00EA19E5" w:rsidRPr="007350DD">
        <w:t>’</w:t>
      </w:r>
      <w:r w:rsidRPr="007350DD">
        <w:t>s</w:t>
      </w:r>
      <w:r w:rsidR="001327BC" w:rsidRPr="007350DD">
        <w:t xml:space="preserve"> </w:t>
      </w:r>
      <w:r w:rsidRPr="007350DD">
        <w:t>responsibilities,</w:t>
      </w:r>
      <w:r w:rsidR="001327BC" w:rsidRPr="007350DD">
        <w:t xml:space="preserve"> </w:t>
      </w:r>
      <w:r w:rsidRPr="007350DD">
        <w:t>and</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fathers.</w:t>
      </w:r>
    </w:p>
    <w:p w:rsidR="006564B6" w:rsidRPr="007350DD" w:rsidRDefault="006564B6" w:rsidP="009E22FF">
      <w:pPr>
        <w:pStyle w:val="SingleTxtG"/>
      </w:pPr>
      <w:r w:rsidRPr="007350DD">
        <w:t>76.</w:t>
      </w:r>
      <w:r w:rsidRPr="007350DD">
        <w:tab/>
      </w:r>
      <w:r w:rsidRPr="007350DD">
        <w:rPr>
          <w:b/>
          <w:bCs/>
        </w:rPr>
        <w:t>Barbados</w:t>
      </w:r>
      <w:r w:rsidR="001327BC" w:rsidRPr="007350DD">
        <w:rPr>
          <w:b/>
          <w:bCs/>
        </w:rPr>
        <w:t xml:space="preserve"> </w:t>
      </w:r>
      <w:r w:rsidRPr="007350DD">
        <w:rPr>
          <w:b/>
          <w:bCs/>
        </w:rPr>
        <w:t>Family</w:t>
      </w:r>
      <w:r w:rsidR="001327BC" w:rsidRPr="007350DD">
        <w:rPr>
          <w:b/>
          <w:bCs/>
        </w:rPr>
        <w:t xml:space="preserve"> </w:t>
      </w:r>
      <w:r w:rsidRPr="007350DD">
        <w:rPr>
          <w:b/>
          <w:bCs/>
        </w:rPr>
        <w:t>Planning</w:t>
      </w:r>
      <w:r w:rsidR="001327BC" w:rsidRPr="007350DD">
        <w:rPr>
          <w:b/>
          <w:bCs/>
        </w:rPr>
        <w:t xml:space="preserve"> </w:t>
      </w:r>
      <w:r w:rsidRPr="007350DD">
        <w:rPr>
          <w:b/>
          <w:bCs/>
        </w:rPr>
        <w:t>Association</w:t>
      </w:r>
      <w:r w:rsidR="001327BC" w:rsidRPr="007350DD">
        <w:rPr>
          <w:b/>
          <w:bCs/>
        </w:rPr>
        <w:t xml:space="preserve"> </w:t>
      </w:r>
      <w:r w:rsidRPr="007350DD">
        <w:rPr>
          <w:b/>
          <w:bCs/>
        </w:rPr>
        <w:t>(BFPA)</w:t>
      </w:r>
      <w:r w:rsidR="001327BC" w:rsidRPr="007350DD">
        <w:t xml:space="preserve"> </w:t>
      </w:r>
      <w:r w:rsidRPr="007350DD">
        <w:t>provides</w:t>
      </w:r>
      <w:r w:rsidR="001327BC" w:rsidRPr="007350DD">
        <w:t xml:space="preserve"> </w:t>
      </w:r>
      <w:r w:rsidRPr="007350DD">
        <w:t>services</w:t>
      </w:r>
      <w:r w:rsidR="001327BC" w:rsidRPr="007350DD">
        <w:t xml:space="preserve"> </w:t>
      </w:r>
      <w:r w:rsidRPr="007350DD">
        <w:t>in</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areas</w:t>
      </w:r>
      <w:r w:rsidR="001327BC" w:rsidRPr="007350DD">
        <w:t xml:space="preserve"> </w:t>
      </w:r>
      <w:r w:rsidRPr="007350DD">
        <w:t>including</w:t>
      </w:r>
      <w:r w:rsidR="001327BC" w:rsidRPr="007350DD">
        <w:t xml:space="preserve"> </w:t>
      </w:r>
      <w:r w:rsidRPr="007350DD">
        <w:t>contraceptive</w:t>
      </w:r>
      <w:r w:rsidR="001327BC" w:rsidRPr="007350DD">
        <w:t xml:space="preserve"> </w:t>
      </w:r>
      <w:r w:rsidRPr="007350DD">
        <w:t>services,</w:t>
      </w:r>
      <w:r w:rsidR="001327BC" w:rsidRPr="007350DD">
        <w:t xml:space="preserve"> </w:t>
      </w:r>
      <w:r w:rsidRPr="007350DD">
        <w:t>Family</w:t>
      </w:r>
      <w:r w:rsidR="001327BC" w:rsidRPr="007350DD">
        <w:t xml:space="preserve"> </w:t>
      </w:r>
      <w:r w:rsidRPr="007350DD">
        <w:t>Life</w:t>
      </w:r>
      <w:r w:rsidR="001327BC" w:rsidRPr="007350DD">
        <w:t xml:space="preserve"> </w:t>
      </w:r>
      <w:r w:rsidRPr="007350DD">
        <w:t>Education</w:t>
      </w:r>
      <w:r w:rsidR="001327BC" w:rsidRPr="007350DD">
        <w:t xml:space="preserve"> </w:t>
      </w:r>
      <w:r w:rsidRPr="007350DD">
        <w:t>and</w:t>
      </w:r>
      <w:r w:rsidR="001327BC" w:rsidRPr="007350DD">
        <w:t xml:space="preserve"> </w:t>
      </w:r>
      <w:r w:rsidRPr="007350DD">
        <w:t>peer</w:t>
      </w:r>
      <w:r w:rsidR="001327BC" w:rsidRPr="007350DD">
        <w:t xml:space="preserve"> </w:t>
      </w:r>
      <w:r w:rsidRPr="007350DD">
        <w:t>counselling,</w:t>
      </w:r>
      <w:r w:rsidR="001327BC" w:rsidRPr="007350DD">
        <w:t xml:space="preserve"> </w:t>
      </w:r>
      <w:r w:rsidRPr="007350DD">
        <w:t>pregnancy</w:t>
      </w:r>
      <w:r w:rsidR="001327BC" w:rsidRPr="007350DD">
        <w:t xml:space="preserve"> </w:t>
      </w:r>
      <w:r w:rsidRPr="007350DD">
        <w:t>and</w:t>
      </w:r>
      <w:r w:rsidR="001327BC" w:rsidRPr="007350DD">
        <w:t xml:space="preserve"> </w:t>
      </w:r>
      <w:r w:rsidRPr="007350DD">
        <w:t>Pap</w:t>
      </w:r>
      <w:r w:rsidR="001327BC" w:rsidRPr="007350DD">
        <w:t xml:space="preserve"> </w:t>
      </w:r>
      <w:r w:rsidRPr="007350DD">
        <w:t>smear</w:t>
      </w:r>
      <w:r w:rsidR="001327BC" w:rsidRPr="007350DD">
        <w:t xml:space="preserve"> </w:t>
      </w:r>
      <w:r w:rsidRPr="007350DD">
        <w:t>tests,</w:t>
      </w:r>
      <w:r w:rsidR="001327BC" w:rsidRPr="007350DD">
        <w:t xml:space="preserve"> </w:t>
      </w:r>
      <w:r w:rsidRPr="007350DD">
        <w:t>routine</w:t>
      </w:r>
      <w:r w:rsidR="001327BC" w:rsidRPr="007350DD">
        <w:t xml:space="preserve"> </w:t>
      </w:r>
      <w:r w:rsidRPr="007350DD">
        <w:t>medical</w:t>
      </w:r>
      <w:r w:rsidR="001327BC" w:rsidRPr="007350DD">
        <w:t xml:space="preserve"> </w:t>
      </w:r>
      <w:r w:rsidRPr="007350DD">
        <w:t>examinations,</w:t>
      </w:r>
      <w:r w:rsidR="001327BC" w:rsidRPr="007350DD">
        <w:t xml:space="preserve"> </w:t>
      </w:r>
      <w:r w:rsidRPr="007350DD">
        <w:t>total</w:t>
      </w:r>
      <w:r w:rsidR="001327BC" w:rsidRPr="007350DD">
        <w:t xml:space="preserve"> </w:t>
      </w:r>
      <w:r w:rsidRPr="007350DD">
        <w:t>quality</w:t>
      </w:r>
      <w:r w:rsidR="001327BC" w:rsidRPr="007350DD">
        <w:t xml:space="preserve"> </w:t>
      </w:r>
      <w:r w:rsidRPr="007350DD">
        <w:t>care</w:t>
      </w:r>
      <w:r w:rsidR="001327BC" w:rsidRPr="007350DD">
        <w:t xml:space="preserve"> </w:t>
      </w:r>
      <w:r w:rsidRPr="007350DD">
        <w:t>for</w:t>
      </w:r>
      <w:r w:rsidR="001327BC" w:rsidRPr="007350DD">
        <w:t xml:space="preserve"> </w:t>
      </w:r>
      <w:r w:rsidRPr="007350DD">
        <w:t>men</w:t>
      </w:r>
      <w:r w:rsidR="00EA19E5" w:rsidRPr="007350DD">
        <w:t>’</w:t>
      </w:r>
      <w:r w:rsidRPr="007350DD">
        <w:t>s</w:t>
      </w:r>
      <w:r w:rsidR="001327BC" w:rsidRPr="007350DD">
        <w:t xml:space="preserve"> </w:t>
      </w:r>
      <w:r w:rsidRPr="007350DD">
        <w:t>health</w:t>
      </w:r>
      <w:r w:rsidR="001327BC" w:rsidRPr="007350DD">
        <w:t xml:space="preserve"> </w:t>
      </w:r>
      <w:r w:rsidRPr="007350DD">
        <w:t>and</w:t>
      </w:r>
      <w:r w:rsidR="001327BC" w:rsidRPr="007350DD">
        <w:t xml:space="preserve"> </w:t>
      </w:r>
      <w:r w:rsidRPr="007350DD">
        <w:t>counselling</w:t>
      </w:r>
      <w:r w:rsidR="001327BC" w:rsidRPr="007350DD">
        <w:t xml:space="preserve"> </w:t>
      </w:r>
      <w:r w:rsidRPr="007350DD">
        <w:t>on</w:t>
      </w:r>
      <w:r w:rsidR="001327BC" w:rsidRPr="007350DD">
        <w:t xml:space="preserve"> </w:t>
      </w:r>
      <w:r w:rsidRPr="007350DD">
        <w:t>infertility.</w:t>
      </w:r>
      <w:r w:rsidR="001327BC" w:rsidRPr="007350DD">
        <w:t xml:space="preserve"> </w:t>
      </w:r>
    </w:p>
    <w:p w:rsidR="006564B6" w:rsidRPr="007350DD" w:rsidRDefault="006564B6" w:rsidP="001327BC">
      <w:pPr>
        <w:pStyle w:val="SingleTxtG"/>
        <w:rPr>
          <w:b/>
          <w:bCs/>
        </w:rPr>
      </w:pPr>
      <w:r w:rsidRPr="007350DD">
        <w:t>77.</w:t>
      </w:r>
      <w:r w:rsidRPr="007350DD">
        <w:tab/>
      </w:r>
      <w:r w:rsidRPr="007350DD">
        <w:rPr>
          <w:b/>
          <w:bCs/>
        </w:rPr>
        <w:t>The</w:t>
      </w:r>
      <w:r w:rsidR="001327BC" w:rsidRPr="007350DD">
        <w:rPr>
          <w:b/>
          <w:bCs/>
        </w:rPr>
        <w:t xml:space="preserve"> </w:t>
      </w:r>
      <w:r w:rsidRPr="007350DD">
        <w:rPr>
          <w:b/>
          <w:bCs/>
        </w:rPr>
        <w:t>Parent</w:t>
      </w:r>
      <w:r w:rsidR="001327BC" w:rsidRPr="007350DD">
        <w:rPr>
          <w:b/>
          <w:bCs/>
        </w:rPr>
        <w:t xml:space="preserve"> </w:t>
      </w:r>
      <w:r w:rsidRPr="007350DD">
        <w:rPr>
          <w:b/>
          <w:bCs/>
        </w:rPr>
        <w:t>Education</w:t>
      </w:r>
      <w:r w:rsidR="001327BC" w:rsidRPr="007350DD">
        <w:rPr>
          <w:b/>
          <w:bCs/>
        </w:rPr>
        <w:t xml:space="preserve"> </w:t>
      </w:r>
      <w:r w:rsidRPr="007350DD">
        <w:rPr>
          <w:b/>
          <w:bCs/>
        </w:rPr>
        <w:t>and</w:t>
      </w:r>
      <w:r w:rsidR="001327BC" w:rsidRPr="007350DD">
        <w:rPr>
          <w:b/>
          <w:bCs/>
        </w:rPr>
        <w:t xml:space="preserve"> </w:t>
      </w:r>
      <w:r w:rsidRPr="007350DD">
        <w:rPr>
          <w:b/>
          <w:bCs/>
        </w:rPr>
        <w:t>Support</w:t>
      </w:r>
      <w:r w:rsidR="001327BC" w:rsidRPr="007350DD">
        <w:rPr>
          <w:b/>
          <w:bCs/>
        </w:rPr>
        <w:t xml:space="preserve"> </w:t>
      </w:r>
      <w:r w:rsidRPr="007350DD">
        <w:rPr>
          <w:b/>
          <w:bCs/>
        </w:rPr>
        <w:t>Programme</w:t>
      </w:r>
      <w:r w:rsidR="001327BC" w:rsidRPr="007350DD">
        <w:rPr>
          <w:b/>
          <w:bCs/>
        </w:rPr>
        <w:t xml:space="preserve"> – </w:t>
      </w:r>
      <w:r w:rsidRPr="007350DD">
        <w:rPr>
          <w:b/>
          <w:bCs/>
        </w:rPr>
        <w:t>Positive</w:t>
      </w:r>
      <w:r w:rsidR="001327BC" w:rsidRPr="007350DD">
        <w:rPr>
          <w:b/>
          <w:bCs/>
        </w:rPr>
        <w:t xml:space="preserve"> </w:t>
      </w:r>
      <w:r w:rsidRPr="007350DD">
        <w:rPr>
          <w:b/>
          <w:bCs/>
        </w:rPr>
        <w:t>Parenting</w:t>
      </w:r>
      <w:r w:rsidR="001327BC" w:rsidRPr="007350DD">
        <w:rPr>
          <w:b/>
          <w:bCs/>
        </w:rPr>
        <w:t xml:space="preserve"> </w:t>
      </w:r>
      <w:r w:rsidRPr="007350DD">
        <w:rPr>
          <w:b/>
          <w:bCs/>
        </w:rPr>
        <w:t>Skills</w:t>
      </w:r>
      <w:r w:rsidR="001327BC" w:rsidRPr="007350DD">
        <w:rPr>
          <w:b/>
          <w:bCs/>
        </w:rPr>
        <w:t xml:space="preserve"> </w:t>
      </w:r>
      <w:r w:rsidRPr="007350DD">
        <w:rPr>
          <w:b/>
          <w:bCs/>
        </w:rPr>
        <w:t>Seminars</w:t>
      </w:r>
      <w:r w:rsidR="001327BC" w:rsidRPr="007350DD">
        <w:rPr>
          <w:b/>
          <w:bCs/>
        </w:rPr>
        <w:t xml:space="preserve"> </w:t>
      </w:r>
      <w:r w:rsidRPr="007350DD">
        <w:rPr>
          <w:b/>
          <w:bCs/>
        </w:rPr>
        <w:t>offered</w:t>
      </w:r>
      <w:r w:rsidR="001327BC" w:rsidRPr="007350DD">
        <w:rPr>
          <w:b/>
          <w:bCs/>
        </w:rPr>
        <w:t xml:space="preserve"> </w:t>
      </w:r>
      <w:r w:rsidRPr="007350DD">
        <w:rPr>
          <w:b/>
          <w:bCs/>
        </w:rPr>
        <w:t>by</w:t>
      </w:r>
      <w:r w:rsidR="001327BC" w:rsidRPr="007350DD">
        <w:rPr>
          <w:b/>
          <w:bCs/>
        </w:rPr>
        <w:t xml:space="preserve"> </w:t>
      </w:r>
      <w:r w:rsidRPr="007350DD">
        <w:rPr>
          <w:b/>
          <w:bCs/>
        </w:rPr>
        <w:t>the</w:t>
      </w:r>
      <w:r w:rsidR="001327BC" w:rsidRPr="007350DD">
        <w:rPr>
          <w:b/>
          <w:bCs/>
        </w:rPr>
        <w:t xml:space="preserve"> </w:t>
      </w:r>
      <w:r w:rsidRPr="007350DD">
        <w:rPr>
          <w:b/>
          <w:bCs/>
        </w:rPr>
        <w:t>Division</w:t>
      </w:r>
      <w:r w:rsidR="001327BC" w:rsidRPr="007350DD">
        <w:rPr>
          <w:b/>
          <w:bCs/>
        </w:rPr>
        <w:t xml:space="preserve"> </w:t>
      </w:r>
      <w:r w:rsidRPr="007350DD">
        <w:rPr>
          <w:b/>
          <w:bCs/>
        </w:rPr>
        <w:t>of</w:t>
      </w:r>
      <w:r w:rsidR="001327BC" w:rsidRPr="007350DD">
        <w:rPr>
          <w:b/>
          <w:bCs/>
        </w:rPr>
        <w:t xml:space="preserve"> </w:t>
      </w:r>
      <w:r w:rsidRPr="007350DD">
        <w:rPr>
          <w:b/>
          <w:bCs/>
        </w:rPr>
        <w:t>Family,</w:t>
      </w:r>
      <w:r w:rsidR="001327BC" w:rsidRPr="007350DD">
        <w:rPr>
          <w:b/>
          <w:bCs/>
        </w:rPr>
        <w:t xml:space="preserve"> </w:t>
      </w:r>
      <w:r w:rsidRPr="007350DD">
        <w:rPr>
          <w:b/>
          <w:bCs/>
        </w:rPr>
        <w:t>MFCSY</w:t>
      </w:r>
    </w:p>
    <w:p w:rsidR="006564B6" w:rsidRPr="007350DD" w:rsidRDefault="006564B6" w:rsidP="009E22FF">
      <w:pPr>
        <w:pStyle w:val="SingleTxtG"/>
      </w:pPr>
      <w:r w:rsidRPr="007350DD">
        <w:t>This</w:t>
      </w:r>
      <w:r w:rsidR="001327BC" w:rsidRPr="007350DD">
        <w:t xml:space="preserve"> </w:t>
      </w:r>
      <w:r w:rsidRPr="007350DD">
        <w:t>programme</w:t>
      </w:r>
      <w:r w:rsidR="001327BC" w:rsidRPr="007350DD">
        <w:t xml:space="preserve"> </w:t>
      </w:r>
      <w:r w:rsidRPr="007350DD">
        <w:t>commenced</w:t>
      </w:r>
      <w:r w:rsidR="001327BC" w:rsidRPr="007350DD">
        <w:t xml:space="preserve"> </w:t>
      </w:r>
      <w:r w:rsidRPr="007350DD">
        <w:t>in</w:t>
      </w:r>
      <w:r w:rsidR="001327BC" w:rsidRPr="007350DD">
        <w:t xml:space="preserve"> </w:t>
      </w:r>
      <w:r w:rsidRPr="007350DD">
        <w:t>2009</w:t>
      </w:r>
      <w:r w:rsidR="001327BC" w:rsidRPr="007350DD">
        <w:t xml:space="preserve"> </w:t>
      </w:r>
      <w:r w:rsidRPr="007350DD">
        <w:t>and</w:t>
      </w:r>
      <w:r w:rsidR="001327BC" w:rsidRPr="007350DD">
        <w:t xml:space="preserve"> </w:t>
      </w:r>
      <w:r w:rsidRPr="007350DD">
        <w:t>is</w:t>
      </w:r>
      <w:r w:rsidR="001327BC" w:rsidRPr="007350DD">
        <w:t xml:space="preserve"> </w:t>
      </w:r>
      <w:r w:rsidRPr="007350DD">
        <w:t>intended</w:t>
      </w:r>
      <w:r w:rsidR="001327BC" w:rsidRPr="007350DD">
        <w:t xml:space="preserve"> </w:t>
      </w:r>
      <w:r w:rsidRPr="007350DD">
        <w:t>to</w:t>
      </w:r>
      <w:r w:rsidR="001327BC" w:rsidRPr="007350DD">
        <w:t xml:space="preserve"> </w:t>
      </w:r>
      <w:r w:rsidRPr="007350DD">
        <w:t>give</w:t>
      </w:r>
      <w:r w:rsidR="001327BC" w:rsidRPr="007350DD">
        <w:t xml:space="preserve"> </w:t>
      </w:r>
      <w:r w:rsidRPr="007350DD">
        <w:t>parents</w:t>
      </w:r>
      <w:r w:rsidR="001327BC" w:rsidRPr="007350DD">
        <w:t xml:space="preserve"> </w:t>
      </w:r>
      <w:r w:rsidRPr="007350DD">
        <w:t>and</w:t>
      </w:r>
      <w:r w:rsidR="001327BC" w:rsidRPr="007350DD">
        <w:t xml:space="preserve"> </w:t>
      </w:r>
      <w:r w:rsidRPr="007350DD">
        <w:t>prospective</w:t>
      </w:r>
      <w:r w:rsidR="001327BC" w:rsidRPr="007350DD">
        <w:t xml:space="preserve"> </w:t>
      </w:r>
      <w:r w:rsidRPr="007350DD">
        <w:t>parents</w:t>
      </w:r>
      <w:r w:rsidR="001327BC" w:rsidRPr="007350DD">
        <w:t xml:space="preserve"> </w:t>
      </w:r>
      <w:r w:rsidRPr="007350DD">
        <w:t>the</w:t>
      </w:r>
      <w:r w:rsidR="001327BC" w:rsidRPr="007350DD">
        <w:t xml:space="preserve"> </w:t>
      </w:r>
      <w:r w:rsidRPr="007350DD">
        <w:t>confidence</w:t>
      </w:r>
      <w:r w:rsidR="001327BC" w:rsidRPr="007350DD">
        <w:t xml:space="preserve"> </w:t>
      </w:r>
      <w:r w:rsidRPr="007350DD">
        <w:t>to</w:t>
      </w:r>
      <w:r w:rsidR="001327BC" w:rsidRPr="007350DD">
        <w:t xml:space="preserve"> </w:t>
      </w:r>
      <w:r w:rsidRPr="007350DD">
        <w:t>comfortably</w:t>
      </w:r>
      <w:r w:rsidR="001327BC" w:rsidRPr="007350DD">
        <w:t xml:space="preserve"> </w:t>
      </w:r>
      <w:r w:rsidRPr="007350DD">
        <w:t>raise</w:t>
      </w:r>
      <w:r w:rsidR="001327BC" w:rsidRPr="007350DD">
        <w:t xml:space="preserve"> </w:t>
      </w:r>
      <w:r w:rsidRPr="007350DD">
        <w:t>their</w:t>
      </w:r>
      <w:r w:rsidR="001327BC" w:rsidRPr="007350DD">
        <w:t xml:space="preserve"> </w:t>
      </w:r>
      <w:r w:rsidRPr="007350DD">
        <w:t>children.</w:t>
      </w:r>
      <w:r w:rsidR="001327BC" w:rsidRPr="007350DD">
        <w:t xml:space="preserve"> </w:t>
      </w:r>
      <w:r w:rsidRPr="007350DD">
        <w:t>The</w:t>
      </w:r>
      <w:r w:rsidR="001327BC" w:rsidRPr="007350DD">
        <w:t xml:space="preserve"> </w:t>
      </w:r>
      <w:r w:rsidRPr="007350DD">
        <w:t>programme</w:t>
      </w:r>
      <w:r w:rsidR="001327BC" w:rsidRPr="007350DD">
        <w:t xml:space="preserve"> </w:t>
      </w:r>
      <w:r w:rsidRPr="007350DD">
        <w:t>aims</w:t>
      </w:r>
      <w:r w:rsidR="001327BC" w:rsidRPr="007350DD">
        <w:t xml:space="preserve"> </w:t>
      </w:r>
      <w:r w:rsidRPr="007350DD">
        <w:t>to</w:t>
      </w:r>
      <w:r w:rsidR="001327BC" w:rsidRPr="007350DD">
        <w:t xml:space="preserve"> </w:t>
      </w:r>
      <w:r w:rsidRPr="007350DD">
        <w:t>offer</w:t>
      </w:r>
      <w:r w:rsidR="001327BC" w:rsidRPr="007350DD">
        <w:t xml:space="preserve"> </w:t>
      </w:r>
      <w:r w:rsidRPr="007350DD">
        <w:t>through</w:t>
      </w:r>
      <w:r w:rsidR="001327BC" w:rsidRPr="007350DD">
        <w:t xml:space="preserve"> </w:t>
      </w:r>
      <w:r w:rsidRPr="007350DD">
        <w:t>training,</w:t>
      </w:r>
      <w:r w:rsidR="001327BC" w:rsidRPr="007350DD">
        <w:t xml:space="preserve"> </w:t>
      </w:r>
      <w:r w:rsidRPr="007350DD">
        <w:t>the</w:t>
      </w:r>
      <w:r w:rsidR="001327BC" w:rsidRPr="007350DD">
        <w:t xml:space="preserve"> </w:t>
      </w:r>
      <w:r w:rsidRPr="007350DD">
        <w:t>necessary</w:t>
      </w:r>
      <w:r w:rsidR="001327BC" w:rsidRPr="007350DD">
        <w:t xml:space="preserve"> </w:t>
      </w:r>
      <w:r w:rsidRPr="007350DD">
        <w:t>skills,</w:t>
      </w:r>
      <w:r w:rsidR="001327BC" w:rsidRPr="007350DD">
        <w:t xml:space="preserve"> </w:t>
      </w:r>
      <w:r w:rsidRPr="007350DD">
        <w:t>knowledge</w:t>
      </w:r>
      <w:r w:rsidR="001327BC" w:rsidRPr="007350DD">
        <w:t xml:space="preserve"> </w:t>
      </w:r>
      <w:r w:rsidRPr="007350DD">
        <w:t>and</w:t>
      </w:r>
      <w:r w:rsidR="001327BC" w:rsidRPr="007350DD">
        <w:t xml:space="preserve"> </w:t>
      </w:r>
      <w:r w:rsidRPr="007350DD">
        <w:t>attitudes</w:t>
      </w:r>
      <w:r w:rsidR="001327BC" w:rsidRPr="007350DD">
        <w:t xml:space="preserve"> </w:t>
      </w:r>
      <w:r w:rsidRPr="007350DD">
        <w:t>which</w:t>
      </w:r>
      <w:r w:rsidR="001327BC" w:rsidRPr="007350DD">
        <w:t xml:space="preserve"> </w:t>
      </w:r>
      <w:r w:rsidRPr="007350DD">
        <w:t>would</w:t>
      </w:r>
      <w:r w:rsidR="001327BC" w:rsidRPr="007350DD">
        <w:t xml:space="preserve"> </w:t>
      </w:r>
      <w:r w:rsidRPr="007350DD">
        <w:t>empower</w:t>
      </w:r>
      <w:r w:rsidR="001327BC" w:rsidRPr="007350DD">
        <w:t xml:space="preserve"> </w:t>
      </w:r>
      <w:r w:rsidRPr="007350DD">
        <w:t>interested</w:t>
      </w:r>
      <w:r w:rsidR="001327BC" w:rsidRPr="007350DD">
        <w:t xml:space="preserve"> </w:t>
      </w:r>
      <w:r w:rsidRPr="007350DD">
        <w:t>persons</w:t>
      </w:r>
      <w:r w:rsidR="001327BC" w:rsidRPr="007350DD">
        <w:t xml:space="preserve"> </w:t>
      </w:r>
      <w:r w:rsidRPr="007350DD">
        <w:t>to</w:t>
      </w:r>
      <w:r w:rsidR="001327BC" w:rsidRPr="007350DD">
        <w:t xml:space="preserve"> </w:t>
      </w:r>
      <w:r w:rsidRPr="007350DD">
        <w:t>become</w:t>
      </w:r>
      <w:r w:rsidR="001327BC" w:rsidRPr="007350DD">
        <w:t xml:space="preserve"> </w:t>
      </w:r>
      <w:r w:rsidRPr="007350DD">
        <w:t>more</w:t>
      </w:r>
      <w:r w:rsidR="001327BC" w:rsidRPr="007350DD">
        <w:t xml:space="preserve"> </w:t>
      </w:r>
      <w:r w:rsidRPr="007350DD">
        <w:t>effective</w:t>
      </w:r>
      <w:r w:rsidR="001327BC" w:rsidRPr="007350DD">
        <w:t xml:space="preserve"> </w:t>
      </w:r>
      <w:r w:rsidRPr="007350DD">
        <w:t>parents.</w:t>
      </w:r>
      <w:r w:rsidR="001327BC" w:rsidRPr="007350DD">
        <w:t xml:space="preserve"> </w:t>
      </w:r>
      <w:r w:rsidRPr="007350DD">
        <w:t>Time</w:t>
      </w:r>
      <w:r w:rsidR="001327BC" w:rsidRPr="007350DD">
        <w:t xml:space="preserve"> </w:t>
      </w:r>
      <w:r w:rsidRPr="007350DD">
        <w:t>is</w:t>
      </w:r>
      <w:r w:rsidR="001327BC" w:rsidRPr="007350DD">
        <w:t xml:space="preserve"> </w:t>
      </w:r>
      <w:r w:rsidRPr="007350DD">
        <w:t>given</w:t>
      </w:r>
      <w:r w:rsidR="001327BC" w:rsidRPr="007350DD">
        <w:t xml:space="preserve"> </w:t>
      </w:r>
      <w:r w:rsidRPr="007350DD">
        <w:t>for</w:t>
      </w:r>
      <w:r w:rsidR="001327BC" w:rsidRPr="007350DD">
        <w:t xml:space="preserve"> </w:t>
      </w:r>
      <w:r w:rsidRPr="007350DD">
        <w:t>the</w:t>
      </w:r>
      <w:r w:rsidR="001327BC" w:rsidRPr="007350DD">
        <w:t xml:space="preserve"> </w:t>
      </w:r>
      <w:r w:rsidRPr="007350DD">
        <w:t>participants</w:t>
      </w:r>
      <w:r w:rsidR="001327BC" w:rsidRPr="007350DD">
        <w:t xml:space="preserve"> </w:t>
      </w:r>
      <w:r w:rsidRPr="007350DD">
        <w:t>to</w:t>
      </w:r>
      <w:r w:rsidR="001327BC" w:rsidRPr="007350DD">
        <w:t xml:space="preserve"> </w:t>
      </w:r>
      <w:r w:rsidRPr="007350DD">
        <w:t>unlearn</w:t>
      </w:r>
      <w:r w:rsidR="001327BC" w:rsidRPr="007350DD">
        <w:t xml:space="preserve"> </w:t>
      </w:r>
      <w:r w:rsidRPr="007350DD">
        <w:t>many</w:t>
      </w:r>
      <w:r w:rsidR="001327BC" w:rsidRPr="007350DD">
        <w:t xml:space="preserve"> </w:t>
      </w:r>
      <w:r w:rsidRPr="007350DD">
        <w:t>of</w:t>
      </w:r>
      <w:r w:rsidR="001327BC" w:rsidRPr="007350DD">
        <w:t xml:space="preserve"> </w:t>
      </w:r>
      <w:r w:rsidRPr="007350DD">
        <w:t>the</w:t>
      </w:r>
      <w:r w:rsidR="001327BC" w:rsidRPr="007350DD">
        <w:t xml:space="preserve"> </w:t>
      </w:r>
      <w:r w:rsidRPr="007350DD">
        <w:t>negative</w:t>
      </w:r>
      <w:r w:rsidR="001327BC" w:rsidRPr="007350DD">
        <w:t xml:space="preserve"> </w:t>
      </w:r>
      <w:r w:rsidRPr="007350DD">
        <w:t>emotions</w:t>
      </w:r>
      <w:r w:rsidR="001327BC" w:rsidRPr="007350DD">
        <w:t xml:space="preserve"> </w:t>
      </w:r>
      <w:r w:rsidRPr="007350DD">
        <w:t>and</w:t>
      </w:r>
      <w:r w:rsidR="001327BC" w:rsidRPr="007350DD">
        <w:t xml:space="preserve"> </w:t>
      </w:r>
      <w:r w:rsidRPr="007350DD">
        <w:t>behaviours,</w:t>
      </w:r>
      <w:r w:rsidR="001327BC" w:rsidRPr="007350DD">
        <w:t xml:space="preserve"> </w:t>
      </w:r>
      <w:r w:rsidRPr="007350DD">
        <w:t>for</w:t>
      </w:r>
      <w:r w:rsidR="001327BC" w:rsidRPr="007350DD">
        <w:t xml:space="preserve"> </w:t>
      </w:r>
      <w:r w:rsidRPr="007350DD">
        <w:t>example:</w:t>
      </w:r>
    </w:p>
    <w:p w:rsidR="006564B6" w:rsidRPr="007350DD" w:rsidRDefault="001327BC" w:rsidP="009E22FF">
      <w:pPr>
        <w:pStyle w:val="SingleTxtG"/>
      </w:pPr>
      <w:r w:rsidRPr="007350DD">
        <w:tab/>
        <w:t>(a)</w:t>
      </w:r>
      <w:r w:rsidR="006564B6" w:rsidRPr="007350DD">
        <w:tab/>
        <w:t>Disrespect;</w:t>
      </w:r>
    </w:p>
    <w:p w:rsidR="006564B6" w:rsidRPr="007350DD" w:rsidRDefault="001327BC" w:rsidP="009E22FF">
      <w:pPr>
        <w:pStyle w:val="SingleTxtG"/>
      </w:pPr>
      <w:r w:rsidRPr="007350DD">
        <w:tab/>
        <w:t>(b)</w:t>
      </w:r>
      <w:r w:rsidR="006564B6" w:rsidRPr="007350DD">
        <w:tab/>
        <w:t>Hatred;</w:t>
      </w:r>
    </w:p>
    <w:p w:rsidR="006564B6" w:rsidRPr="007350DD" w:rsidRDefault="001327BC" w:rsidP="009E22FF">
      <w:pPr>
        <w:pStyle w:val="SingleTxtG"/>
      </w:pPr>
      <w:r w:rsidRPr="007350DD">
        <w:tab/>
        <w:t>(c)</w:t>
      </w:r>
      <w:r w:rsidR="006564B6" w:rsidRPr="007350DD">
        <w:tab/>
        <w:t>Flogging,</w:t>
      </w:r>
      <w:r w:rsidRPr="007350DD">
        <w:t xml:space="preserve"> </w:t>
      </w:r>
      <w:r w:rsidR="006564B6" w:rsidRPr="007350DD">
        <w:t>beating</w:t>
      </w:r>
      <w:r w:rsidRPr="007350DD">
        <w:t xml:space="preserve"> </w:t>
      </w:r>
      <w:r w:rsidR="006564B6" w:rsidRPr="007350DD">
        <w:t>and</w:t>
      </w:r>
      <w:r w:rsidRPr="007350DD">
        <w:t xml:space="preserve"> </w:t>
      </w:r>
      <w:r w:rsidR="006564B6" w:rsidRPr="007350DD">
        <w:t>yelling;</w:t>
      </w:r>
    </w:p>
    <w:p w:rsidR="006564B6" w:rsidRPr="007350DD" w:rsidRDefault="001327BC" w:rsidP="009E22FF">
      <w:pPr>
        <w:pStyle w:val="SingleTxtG"/>
      </w:pPr>
      <w:r w:rsidRPr="007350DD">
        <w:tab/>
        <w:t>(d)</w:t>
      </w:r>
      <w:r w:rsidR="006564B6" w:rsidRPr="007350DD">
        <w:tab/>
        <w:t>Mistrust</w:t>
      </w:r>
      <w:r w:rsidRPr="007350DD">
        <w:t>.</w:t>
      </w:r>
    </w:p>
    <w:p w:rsidR="006564B6" w:rsidRPr="007350DD" w:rsidRDefault="006564B6" w:rsidP="009E22FF">
      <w:pPr>
        <w:pStyle w:val="SingleTxtG"/>
      </w:pPr>
      <w:r w:rsidRPr="007350DD">
        <w:t>Time</w:t>
      </w:r>
      <w:r w:rsidR="001327BC" w:rsidRPr="007350DD">
        <w:t xml:space="preserve"> </w:t>
      </w:r>
      <w:r w:rsidRPr="007350DD">
        <w:t>is</w:t>
      </w:r>
      <w:r w:rsidR="001327BC" w:rsidRPr="007350DD">
        <w:t xml:space="preserve"> </w:t>
      </w:r>
      <w:r w:rsidRPr="007350DD">
        <w:t>allocated</w:t>
      </w:r>
      <w:r w:rsidR="001327BC" w:rsidRPr="007350DD">
        <w:t xml:space="preserve"> </w:t>
      </w:r>
      <w:r w:rsidRPr="007350DD">
        <w:t>for</w:t>
      </w:r>
      <w:r w:rsidR="001327BC" w:rsidRPr="007350DD">
        <w:t xml:space="preserve"> </w:t>
      </w:r>
      <w:r w:rsidRPr="007350DD">
        <w:t>the</w:t>
      </w:r>
      <w:r w:rsidR="001327BC" w:rsidRPr="007350DD">
        <w:t xml:space="preserve"> </w:t>
      </w:r>
      <w:r w:rsidRPr="007350DD">
        <w:t>participants</w:t>
      </w:r>
      <w:r w:rsidR="001327BC" w:rsidRPr="007350DD">
        <w:t xml:space="preserve"> </w:t>
      </w:r>
      <w:r w:rsidRPr="007350DD">
        <w:t>to</w:t>
      </w:r>
      <w:r w:rsidR="001327BC" w:rsidRPr="007350DD">
        <w:t xml:space="preserve"> </w:t>
      </w:r>
      <w:r w:rsidRPr="007350DD">
        <w:t>learn</w:t>
      </w:r>
      <w:r w:rsidR="001327BC" w:rsidRPr="007350DD">
        <w:t xml:space="preserve"> </w:t>
      </w:r>
      <w:r w:rsidRPr="007350DD">
        <w:t>and</w:t>
      </w:r>
      <w:r w:rsidR="001327BC" w:rsidRPr="007350DD">
        <w:t xml:space="preserve"> </w:t>
      </w:r>
      <w:r w:rsidRPr="007350DD">
        <w:t>utilize</w:t>
      </w:r>
      <w:r w:rsidR="001327BC" w:rsidRPr="007350DD">
        <w:t xml:space="preserve"> </w:t>
      </w:r>
      <w:r w:rsidRPr="007350DD">
        <w:t>the</w:t>
      </w:r>
      <w:r w:rsidR="001327BC" w:rsidRPr="007350DD">
        <w:t xml:space="preserve"> </w:t>
      </w:r>
      <w:r w:rsidRPr="007350DD">
        <w:t>positive</w:t>
      </w:r>
      <w:r w:rsidR="001327BC" w:rsidRPr="007350DD">
        <w:t xml:space="preserve"> </w:t>
      </w:r>
      <w:r w:rsidRPr="007350DD">
        <w:t>emotions</w:t>
      </w:r>
      <w:r w:rsidR="001327BC" w:rsidRPr="007350DD">
        <w:t xml:space="preserve"> </w:t>
      </w:r>
      <w:r w:rsidRPr="007350DD">
        <w:t>and</w:t>
      </w:r>
      <w:r w:rsidR="001327BC" w:rsidRPr="007350DD">
        <w:t xml:space="preserve"> </w:t>
      </w:r>
      <w:r w:rsidRPr="007350DD">
        <w:t>behaviours:</w:t>
      </w:r>
    </w:p>
    <w:p w:rsidR="006564B6" w:rsidRPr="007350DD" w:rsidRDefault="001327BC" w:rsidP="009E22FF">
      <w:pPr>
        <w:pStyle w:val="SingleTxtG"/>
      </w:pPr>
      <w:r w:rsidRPr="007350DD">
        <w:tab/>
        <w:t>(a)</w:t>
      </w:r>
      <w:r w:rsidR="006564B6" w:rsidRPr="007350DD">
        <w:tab/>
        <w:t>Love;</w:t>
      </w:r>
    </w:p>
    <w:p w:rsidR="006564B6" w:rsidRPr="007350DD" w:rsidRDefault="001327BC" w:rsidP="009E22FF">
      <w:pPr>
        <w:pStyle w:val="SingleTxtG"/>
      </w:pPr>
      <w:r w:rsidRPr="007350DD">
        <w:tab/>
        <w:t>(b)</w:t>
      </w:r>
      <w:r w:rsidR="006564B6" w:rsidRPr="007350DD">
        <w:tab/>
        <w:t>Respect;</w:t>
      </w:r>
    </w:p>
    <w:p w:rsidR="006564B6" w:rsidRPr="007350DD" w:rsidRDefault="001327BC" w:rsidP="009E22FF">
      <w:pPr>
        <w:pStyle w:val="SingleTxtG"/>
      </w:pPr>
      <w:r w:rsidRPr="007350DD">
        <w:tab/>
        <w:t>(c)</w:t>
      </w:r>
      <w:r w:rsidR="006564B6" w:rsidRPr="007350DD">
        <w:tab/>
        <w:t>Alternate</w:t>
      </w:r>
      <w:r w:rsidRPr="007350DD">
        <w:t xml:space="preserve"> </w:t>
      </w:r>
      <w:r w:rsidR="006564B6" w:rsidRPr="007350DD">
        <w:t>methods</w:t>
      </w:r>
      <w:r w:rsidRPr="007350DD">
        <w:t xml:space="preserve"> </w:t>
      </w:r>
      <w:r w:rsidR="006564B6" w:rsidRPr="007350DD">
        <w:t>of</w:t>
      </w:r>
      <w:r w:rsidRPr="007350DD">
        <w:t xml:space="preserve"> </w:t>
      </w:r>
      <w:r w:rsidR="006564B6" w:rsidRPr="007350DD">
        <w:t>discipline;</w:t>
      </w:r>
    </w:p>
    <w:p w:rsidR="006564B6" w:rsidRPr="007350DD" w:rsidRDefault="001327BC" w:rsidP="009E22FF">
      <w:pPr>
        <w:pStyle w:val="SingleTxtG"/>
      </w:pPr>
      <w:r w:rsidRPr="007350DD">
        <w:lastRenderedPageBreak/>
        <w:tab/>
        <w:t>(d)</w:t>
      </w:r>
      <w:r w:rsidR="006564B6" w:rsidRPr="007350DD">
        <w:tab/>
        <w:t>Active</w:t>
      </w:r>
      <w:r w:rsidRPr="007350DD">
        <w:t xml:space="preserve"> </w:t>
      </w:r>
      <w:r w:rsidR="006564B6" w:rsidRPr="007350DD">
        <w:t>listening</w:t>
      </w:r>
      <w:r w:rsidRPr="007350DD">
        <w:t xml:space="preserve"> </w:t>
      </w:r>
      <w:r w:rsidR="006564B6" w:rsidRPr="007350DD">
        <w:t>and</w:t>
      </w:r>
      <w:r w:rsidRPr="007350DD">
        <w:t xml:space="preserve"> </w:t>
      </w:r>
      <w:r w:rsidR="006564B6" w:rsidRPr="007350DD">
        <w:t>effective</w:t>
      </w:r>
      <w:r w:rsidRPr="007350DD">
        <w:t xml:space="preserve"> </w:t>
      </w:r>
      <w:r w:rsidR="006564B6" w:rsidRPr="007350DD">
        <w:t>communication;</w:t>
      </w:r>
    </w:p>
    <w:p w:rsidR="006564B6" w:rsidRPr="007350DD" w:rsidRDefault="001327BC" w:rsidP="009E22FF">
      <w:pPr>
        <w:pStyle w:val="SingleTxtG"/>
      </w:pPr>
      <w:r w:rsidRPr="007350DD">
        <w:tab/>
        <w:t>(e)</w:t>
      </w:r>
      <w:r w:rsidR="006564B6" w:rsidRPr="007350DD">
        <w:tab/>
        <w:t>Trust</w:t>
      </w:r>
      <w:r w:rsidRPr="007350DD">
        <w:t>.</w:t>
      </w:r>
    </w:p>
    <w:p w:rsidR="006564B6" w:rsidRPr="007350DD" w:rsidRDefault="006564B6" w:rsidP="009E22FF">
      <w:pPr>
        <w:pStyle w:val="SingleTxtG"/>
      </w:pPr>
      <w:r w:rsidRPr="007350DD">
        <w:t>This</w:t>
      </w:r>
      <w:r w:rsidR="001327BC" w:rsidRPr="007350DD">
        <w:t xml:space="preserve"> </w:t>
      </w:r>
      <w:r w:rsidRPr="007350DD">
        <w:t>is</w:t>
      </w:r>
      <w:r w:rsidR="001327BC" w:rsidRPr="007350DD">
        <w:t xml:space="preserve"> </w:t>
      </w:r>
      <w:r w:rsidRPr="007350DD">
        <w:t>offered</w:t>
      </w:r>
      <w:r w:rsidR="001327BC" w:rsidRPr="007350DD">
        <w:t xml:space="preserve"> </w:t>
      </w:r>
      <w:r w:rsidRPr="007350DD">
        <w:t>as</w:t>
      </w:r>
      <w:r w:rsidR="001327BC" w:rsidRPr="007350DD">
        <w:t xml:space="preserve"> </w:t>
      </w:r>
      <w:r w:rsidRPr="007350DD">
        <w:t>a</w:t>
      </w:r>
      <w:r w:rsidR="001327BC" w:rsidRPr="007350DD">
        <w:t xml:space="preserve"> </w:t>
      </w:r>
      <w:r w:rsidRPr="007350DD">
        <w:t>sixteen</w:t>
      </w:r>
      <w:r w:rsidR="001327BC" w:rsidRPr="007350DD">
        <w:t xml:space="preserve"> </w:t>
      </w:r>
      <w:r w:rsidRPr="007350DD">
        <w:t>week</w:t>
      </w:r>
      <w:r w:rsidR="001327BC" w:rsidRPr="007350DD">
        <w:t xml:space="preserve"> </w:t>
      </w:r>
      <w:r w:rsidRPr="007350DD">
        <w:t>Training</w:t>
      </w:r>
      <w:r w:rsidR="001327BC" w:rsidRPr="007350DD">
        <w:t xml:space="preserve"> </w:t>
      </w:r>
      <w:r w:rsidRPr="007350DD">
        <w:t>of</w:t>
      </w:r>
      <w:r w:rsidR="001327BC" w:rsidRPr="007350DD">
        <w:t xml:space="preserve"> </w:t>
      </w:r>
      <w:r w:rsidRPr="007350DD">
        <w:t>Trainers</w:t>
      </w:r>
      <w:r w:rsidR="001327BC" w:rsidRPr="007350DD">
        <w:t xml:space="preserve"> </w:t>
      </w:r>
      <w:r w:rsidRPr="007350DD">
        <w:t>where</w:t>
      </w:r>
      <w:r w:rsidR="001327BC" w:rsidRPr="007350DD">
        <w:t xml:space="preserve"> </w:t>
      </w:r>
      <w:r w:rsidRPr="007350DD">
        <w:t>the</w:t>
      </w:r>
      <w:r w:rsidR="001327BC" w:rsidRPr="007350DD">
        <w:t xml:space="preserve"> </w:t>
      </w:r>
      <w:r w:rsidRPr="007350DD">
        <w:t>Division</w:t>
      </w:r>
      <w:r w:rsidR="001327BC" w:rsidRPr="007350DD">
        <w:t xml:space="preserve"> </w:t>
      </w:r>
      <w:r w:rsidRPr="007350DD">
        <w:t>of</w:t>
      </w:r>
      <w:r w:rsidR="001327BC" w:rsidRPr="007350DD">
        <w:t xml:space="preserve"> </w:t>
      </w:r>
      <w:r w:rsidRPr="007350DD">
        <w:t>Family</w:t>
      </w:r>
      <w:r w:rsidR="001327BC" w:rsidRPr="007350DD">
        <w:t xml:space="preserve"> </w:t>
      </w:r>
      <w:r w:rsidRPr="007350DD">
        <w:t>works</w:t>
      </w:r>
      <w:r w:rsidR="001327BC" w:rsidRPr="007350DD">
        <w:t xml:space="preserve"> </w:t>
      </w:r>
      <w:r w:rsidRPr="007350DD">
        <w:t>with</w:t>
      </w:r>
      <w:r w:rsidR="001327BC" w:rsidRPr="007350DD">
        <w:t xml:space="preserve"> </w:t>
      </w:r>
      <w:r w:rsidRPr="007350DD">
        <w:t>other</w:t>
      </w:r>
      <w:r w:rsidR="001327BC" w:rsidRPr="007350DD">
        <w:t xml:space="preserve"> </w:t>
      </w:r>
      <w:r w:rsidRPr="007350DD">
        <w:t>stakeholders</w:t>
      </w:r>
      <w:r w:rsidR="001327BC" w:rsidRPr="007350DD">
        <w:t xml:space="preserve"> </w:t>
      </w:r>
      <w:r w:rsidRPr="007350DD">
        <w:t>in</w:t>
      </w:r>
      <w:r w:rsidR="001327BC" w:rsidRPr="007350DD">
        <w:t xml:space="preserve"> </w:t>
      </w:r>
      <w:r w:rsidRPr="007350DD">
        <w:t>Civil</w:t>
      </w:r>
      <w:r w:rsidR="001327BC" w:rsidRPr="007350DD">
        <w:t xml:space="preserve"> </w:t>
      </w:r>
      <w:r w:rsidRPr="007350DD">
        <w:t>Society</w:t>
      </w:r>
      <w:r w:rsidR="001327BC" w:rsidRPr="007350DD">
        <w:t xml:space="preserve"> </w:t>
      </w:r>
      <w:r w:rsidRPr="007350DD">
        <w:t>to</w:t>
      </w:r>
      <w:r w:rsidR="001327BC" w:rsidRPr="007350DD">
        <w:t xml:space="preserve"> </w:t>
      </w:r>
      <w:r w:rsidRPr="007350DD">
        <w:t>identify</w:t>
      </w:r>
      <w:r w:rsidR="001327BC" w:rsidRPr="007350DD">
        <w:t xml:space="preserve"> </w:t>
      </w:r>
      <w:r w:rsidRPr="007350DD">
        <w:t>prospective</w:t>
      </w:r>
      <w:r w:rsidR="001327BC" w:rsidRPr="007350DD">
        <w:t xml:space="preserve"> </w:t>
      </w:r>
      <w:r w:rsidRPr="007350DD">
        <w:t>Parent</w:t>
      </w:r>
      <w:r w:rsidR="001327BC" w:rsidRPr="007350DD">
        <w:t xml:space="preserve"> </w:t>
      </w:r>
      <w:r w:rsidRPr="007350DD">
        <w:t>Facilitators</w:t>
      </w:r>
      <w:r w:rsidR="001327BC" w:rsidRPr="007350DD">
        <w:t xml:space="preserve"> </w:t>
      </w:r>
      <w:r w:rsidRPr="007350DD">
        <w:t>to</w:t>
      </w:r>
      <w:r w:rsidR="001327BC" w:rsidRPr="007350DD">
        <w:t xml:space="preserve"> </w:t>
      </w:r>
      <w:r w:rsidRPr="007350DD">
        <w:t>be</w:t>
      </w:r>
      <w:r w:rsidR="001327BC" w:rsidRPr="007350DD">
        <w:t xml:space="preserve"> </w:t>
      </w:r>
      <w:r w:rsidRPr="007350DD">
        <w:t>trained</w:t>
      </w:r>
      <w:r w:rsidR="001327BC" w:rsidRPr="007350DD">
        <w:t xml:space="preserve"> </w:t>
      </w:r>
      <w:r w:rsidRPr="007350DD">
        <w:t>to</w:t>
      </w:r>
      <w:r w:rsidR="001327BC" w:rsidRPr="007350DD">
        <w:t xml:space="preserve"> </w:t>
      </w:r>
      <w:r w:rsidRPr="007350DD">
        <w:t>go</w:t>
      </w:r>
      <w:r w:rsidR="001327BC" w:rsidRPr="007350DD">
        <w:t xml:space="preserve"> </w:t>
      </w:r>
      <w:r w:rsidRPr="007350DD">
        <w:t>into</w:t>
      </w:r>
      <w:r w:rsidR="001327BC" w:rsidRPr="007350DD">
        <w:t xml:space="preserve"> </w:t>
      </w:r>
      <w:r w:rsidRPr="007350DD">
        <w:t>communities</w:t>
      </w:r>
      <w:r w:rsidR="001327BC" w:rsidRPr="007350DD">
        <w:t xml:space="preserve"> </w:t>
      </w:r>
      <w:r w:rsidRPr="007350DD">
        <w:t>and</w:t>
      </w:r>
      <w:r w:rsidR="001327BC" w:rsidRPr="007350DD">
        <w:t xml:space="preserve"> </w:t>
      </w:r>
      <w:r w:rsidRPr="007350DD">
        <w:t>disseminate</w:t>
      </w:r>
      <w:r w:rsidR="001327BC" w:rsidRPr="007350DD">
        <w:t xml:space="preserve"> </w:t>
      </w:r>
      <w:r w:rsidRPr="007350DD">
        <w:t>Positive</w:t>
      </w:r>
      <w:r w:rsidR="001327BC" w:rsidRPr="007350DD">
        <w:t xml:space="preserve"> </w:t>
      </w:r>
      <w:r w:rsidRPr="007350DD">
        <w:t>Parenting</w:t>
      </w:r>
      <w:r w:rsidR="001327BC" w:rsidRPr="007350DD">
        <w:t xml:space="preserve"> </w:t>
      </w:r>
      <w:r w:rsidRPr="007350DD">
        <w:t>Skills</w:t>
      </w:r>
      <w:r w:rsidR="001327BC" w:rsidRPr="007350DD">
        <w:t xml:space="preserve"> </w:t>
      </w:r>
      <w:r w:rsidRPr="007350DD">
        <w:t>seminars.</w:t>
      </w:r>
      <w:r w:rsidR="001327BC" w:rsidRPr="007350DD">
        <w:t xml:space="preserve"> </w:t>
      </w:r>
      <w:r w:rsidRPr="007350DD">
        <w:t>Additionally</w:t>
      </w:r>
      <w:r w:rsidR="001327BC" w:rsidRPr="007350DD">
        <w:t xml:space="preserve"> </w:t>
      </w:r>
      <w:r w:rsidRPr="007350DD">
        <w:t>the</w:t>
      </w:r>
      <w:r w:rsidR="001327BC" w:rsidRPr="007350DD">
        <w:t xml:space="preserve"> </w:t>
      </w:r>
      <w:r w:rsidRPr="007350DD">
        <w:t>Division</w:t>
      </w:r>
      <w:r w:rsidR="001327BC" w:rsidRPr="007350DD">
        <w:t xml:space="preserve"> </w:t>
      </w:r>
      <w:r w:rsidRPr="007350DD">
        <w:t>of</w:t>
      </w:r>
      <w:r w:rsidR="001327BC" w:rsidRPr="007350DD">
        <w:t xml:space="preserve"> </w:t>
      </w:r>
      <w:r w:rsidRPr="007350DD">
        <w:t>Family</w:t>
      </w:r>
      <w:r w:rsidR="001327BC" w:rsidRPr="007350DD">
        <w:t xml:space="preserve"> </w:t>
      </w:r>
      <w:r w:rsidRPr="007350DD">
        <w:t>responds</w:t>
      </w:r>
      <w:r w:rsidR="001327BC" w:rsidRPr="007350DD">
        <w:t xml:space="preserve"> </w:t>
      </w:r>
      <w:r w:rsidRPr="007350DD">
        <w:t>to</w:t>
      </w:r>
      <w:r w:rsidR="001327BC" w:rsidRPr="007350DD">
        <w:t xml:space="preserve"> </w:t>
      </w:r>
      <w:r w:rsidRPr="007350DD">
        <w:t>request</w:t>
      </w:r>
      <w:r w:rsidR="001327BC" w:rsidRPr="007350DD">
        <w:t xml:space="preserve"> </w:t>
      </w:r>
      <w:r w:rsidRPr="007350DD">
        <w:t>from</w:t>
      </w:r>
      <w:r w:rsidR="001327BC" w:rsidRPr="007350DD">
        <w:t xml:space="preserve"> </w:t>
      </w:r>
      <w:r w:rsidRPr="007350DD">
        <w:t>various</w:t>
      </w:r>
      <w:r w:rsidR="001327BC" w:rsidRPr="007350DD">
        <w:t xml:space="preserve"> </w:t>
      </w:r>
      <w:r w:rsidRPr="007350DD">
        <w:t>community</w:t>
      </w:r>
      <w:r w:rsidR="001327BC" w:rsidRPr="007350DD">
        <w:t xml:space="preserve"> </w:t>
      </w:r>
      <w:r w:rsidRPr="007350DD">
        <w:t>organizations</w:t>
      </w:r>
      <w:r w:rsidR="001327BC" w:rsidRPr="007350DD">
        <w:t xml:space="preserve"> </w:t>
      </w:r>
      <w:r w:rsidRPr="007350DD">
        <w:t>to</w:t>
      </w:r>
      <w:r w:rsidR="001327BC" w:rsidRPr="007350DD">
        <w:t xml:space="preserve"> </w:t>
      </w:r>
      <w:r w:rsidRPr="007350DD">
        <w:t>deliver</w:t>
      </w:r>
      <w:r w:rsidR="001327BC" w:rsidRPr="007350DD">
        <w:t xml:space="preserve"> </w:t>
      </w:r>
      <w:r w:rsidRPr="007350DD">
        <w:t>Parenting</w:t>
      </w:r>
      <w:r w:rsidR="001327BC" w:rsidRPr="007350DD">
        <w:t xml:space="preserve"> </w:t>
      </w:r>
      <w:r w:rsidRPr="007350DD">
        <w:t>seminars.</w:t>
      </w:r>
    </w:p>
    <w:p w:rsidR="006564B6" w:rsidRPr="007350DD" w:rsidRDefault="006564B6" w:rsidP="001327BC">
      <w:pPr>
        <w:pStyle w:val="SingleTxtG"/>
      </w:pPr>
      <w:r w:rsidRPr="007350DD">
        <w:t>78.</w:t>
      </w:r>
      <w:r w:rsidRPr="007350DD">
        <w:tab/>
      </w:r>
      <w:r w:rsidRPr="007350DD">
        <w:rPr>
          <w:b/>
          <w:bCs/>
        </w:rPr>
        <w:t>Endless</w:t>
      </w:r>
      <w:r w:rsidR="001327BC" w:rsidRPr="007350DD">
        <w:rPr>
          <w:b/>
          <w:bCs/>
        </w:rPr>
        <w:t xml:space="preserve"> </w:t>
      </w:r>
      <w:r w:rsidRPr="007350DD">
        <w:rPr>
          <w:b/>
          <w:bCs/>
        </w:rPr>
        <w:t>Possibilities</w:t>
      </w:r>
      <w:r w:rsidR="001327BC" w:rsidRPr="007350DD">
        <w:rPr>
          <w:b/>
          <w:bCs/>
        </w:rPr>
        <w:t xml:space="preserve"> – </w:t>
      </w:r>
      <w:r w:rsidRPr="007350DD">
        <w:rPr>
          <w:b/>
          <w:bCs/>
        </w:rPr>
        <w:t>A</w:t>
      </w:r>
      <w:r w:rsidR="001327BC" w:rsidRPr="007350DD">
        <w:rPr>
          <w:b/>
          <w:bCs/>
        </w:rPr>
        <w:t xml:space="preserve"> </w:t>
      </w:r>
      <w:r w:rsidRPr="007350DD">
        <w:rPr>
          <w:b/>
          <w:bCs/>
        </w:rPr>
        <w:t>Job</w:t>
      </w:r>
      <w:r w:rsidR="001327BC" w:rsidRPr="007350DD">
        <w:rPr>
          <w:b/>
          <w:bCs/>
        </w:rPr>
        <w:t xml:space="preserve"> </w:t>
      </w:r>
      <w:r w:rsidRPr="007350DD">
        <w:rPr>
          <w:b/>
          <w:bCs/>
        </w:rPr>
        <w:t>Attachment</w:t>
      </w:r>
      <w:r w:rsidR="001327BC" w:rsidRPr="007350DD">
        <w:rPr>
          <w:b/>
          <w:bCs/>
        </w:rPr>
        <w:t xml:space="preserve"> </w:t>
      </w:r>
      <w:r w:rsidRPr="007350DD">
        <w:rPr>
          <w:b/>
          <w:bCs/>
        </w:rPr>
        <w:t>and</w:t>
      </w:r>
      <w:r w:rsidR="001327BC" w:rsidRPr="007350DD">
        <w:rPr>
          <w:b/>
          <w:bCs/>
        </w:rPr>
        <w:t xml:space="preserve"> </w:t>
      </w:r>
      <w:r w:rsidRPr="007350DD">
        <w:rPr>
          <w:b/>
          <w:bCs/>
        </w:rPr>
        <w:t>Mentorship</w:t>
      </w:r>
      <w:r w:rsidR="001327BC" w:rsidRPr="007350DD">
        <w:rPr>
          <w:b/>
          <w:bCs/>
        </w:rPr>
        <w:t xml:space="preserve"> </w:t>
      </w:r>
      <w:r w:rsidRPr="007350DD">
        <w:rPr>
          <w:b/>
          <w:bCs/>
        </w:rPr>
        <w:t>Programme</w:t>
      </w:r>
    </w:p>
    <w:p w:rsidR="006564B6" w:rsidRPr="007350DD" w:rsidRDefault="006564B6" w:rsidP="009E22FF">
      <w:pPr>
        <w:pStyle w:val="SingleTxtG"/>
      </w:pPr>
      <w:r w:rsidRPr="007350DD">
        <w:t>This</w:t>
      </w:r>
      <w:r w:rsidR="001327BC" w:rsidRPr="007350DD">
        <w:t xml:space="preserve"> </w:t>
      </w:r>
      <w:r w:rsidRPr="007350DD">
        <w:t>programme</w:t>
      </w:r>
      <w:r w:rsidR="001327BC" w:rsidRPr="007350DD">
        <w:t xml:space="preserve"> </w:t>
      </w:r>
      <w:r w:rsidRPr="007350DD">
        <w:t>was</w:t>
      </w:r>
      <w:r w:rsidR="001327BC" w:rsidRPr="007350DD">
        <w:t xml:space="preserve"> </w:t>
      </w:r>
      <w:r w:rsidRPr="007350DD">
        <w:t>launched</w:t>
      </w:r>
      <w:r w:rsidR="001327BC" w:rsidRPr="007350DD">
        <w:t xml:space="preserve"> </w:t>
      </w:r>
      <w:r w:rsidRPr="007350DD">
        <w:t>by</w:t>
      </w:r>
      <w:r w:rsidR="001327BC" w:rsidRPr="007350DD">
        <w:t xml:space="preserve"> </w:t>
      </w:r>
      <w:r w:rsidRPr="007350DD">
        <w:t>the</w:t>
      </w:r>
      <w:r w:rsidR="001327BC" w:rsidRPr="007350DD">
        <w:t xml:space="preserve"> </w:t>
      </w:r>
      <w:r w:rsidRPr="007350DD">
        <w:t>Division</w:t>
      </w:r>
      <w:r w:rsidR="001327BC" w:rsidRPr="007350DD">
        <w:t xml:space="preserve"> </w:t>
      </w:r>
      <w:r w:rsidRPr="007350DD">
        <w:t>of</w:t>
      </w:r>
      <w:r w:rsidR="001327BC" w:rsidRPr="007350DD">
        <w:t xml:space="preserve"> </w:t>
      </w:r>
      <w:r w:rsidRPr="007350DD">
        <w:t>Family</w:t>
      </w:r>
      <w:r w:rsidR="001327BC" w:rsidRPr="007350DD">
        <w:t xml:space="preserve"> </w:t>
      </w:r>
      <w:r w:rsidRPr="007350DD">
        <w:t>on</w:t>
      </w:r>
      <w:r w:rsidR="001327BC" w:rsidRPr="007350DD">
        <w:t xml:space="preserve"> </w:t>
      </w:r>
      <w:r w:rsidRPr="007350DD">
        <w:t>October</w:t>
      </w:r>
      <w:r w:rsidR="001327BC" w:rsidRPr="007350DD">
        <w:t xml:space="preserve"> </w:t>
      </w:r>
      <w:r w:rsidRPr="007350DD">
        <w:t>31,</w:t>
      </w:r>
      <w:r w:rsidR="001327BC" w:rsidRPr="007350DD">
        <w:t xml:space="preserve"> </w:t>
      </w:r>
      <w:r w:rsidRPr="007350DD">
        <w:t>2011.</w:t>
      </w:r>
      <w:r w:rsidR="001327BC" w:rsidRPr="007350DD">
        <w:t xml:space="preserve"> </w:t>
      </w:r>
      <w:r w:rsidRPr="007350DD">
        <w:t>It</w:t>
      </w:r>
      <w:r w:rsidR="001327BC" w:rsidRPr="007350DD">
        <w:t xml:space="preserve"> </w:t>
      </w:r>
      <w:r w:rsidRPr="007350DD">
        <w:t>targets</w:t>
      </w:r>
      <w:r w:rsidR="001327BC" w:rsidRPr="007350DD">
        <w:t xml:space="preserve"> </w:t>
      </w:r>
      <w:r w:rsidRPr="007350DD">
        <w:t>at</w:t>
      </w:r>
      <w:r w:rsidR="001327BC" w:rsidRPr="007350DD">
        <w:t xml:space="preserve"> </w:t>
      </w:r>
      <w:r w:rsidRPr="007350DD">
        <w:t>risk,</w:t>
      </w:r>
      <w:r w:rsidR="001327BC" w:rsidRPr="007350DD">
        <w:t xml:space="preserve"> </w:t>
      </w:r>
      <w:r w:rsidRPr="007350DD">
        <w:t>unattached,</w:t>
      </w:r>
      <w:r w:rsidR="001327BC" w:rsidRPr="007350DD">
        <w:t xml:space="preserve"> </w:t>
      </w:r>
      <w:r w:rsidRPr="007350DD">
        <w:t>disengaged</w:t>
      </w:r>
      <w:r w:rsidR="001327BC" w:rsidRPr="007350DD">
        <w:t xml:space="preserve"> </w:t>
      </w:r>
      <w:r w:rsidRPr="007350DD">
        <w:t>youth</w:t>
      </w:r>
      <w:r w:rsidR="001327BC" w:rsidRPr="007350DD">
        <w:t xml:space="preserve"> </w:t>
      </w:r>
      <w:r w:rsidRPr="007350DD">
        <w:t>between</w:t>
      </w:r>
      <w:r w:rsidR="001327BC" w:rsidRPr="007350DD">
        <w:t xml:space="preserve"> </w:t>
      </w:r>
      <w:r w:rsidRPr="007350DD">
        <w:t>the</w:t>
      </w:r>
      <w:r w:rsidR="001327BC" w:rsidRPr="007350DD">
        <w:t xml:space="preserve"> </w:t>
      </w:r>
      <w:r w:rsidRPr="007350DD">
        <w:t>ages</w:t>
      </w:r>
      <w:r w:rsidR="001327BC" w:rsidRPr="007350DD">
        <w:t xml:space="preserve"> </w:t>
      </w:r>
      <w:r w:rsidRPr="007350DD">
        <w:t>of</w:t>
      </w:r>
      <w:r w:rsidR="001327BC" w:rsidRPr="007350DD">
        <w:t xml:space="preserve"> </w:t>
      </w:r>
      <w:r w:rsidRPr="007350DD">
        <w:t>16</w:t>
      </w:r>
      <w:r w:rsidR="001327BC" w:rsidRPr="007350DD">
        <w:t xml:space="preserve"> </w:t>
      </w:r>
      <w:r w:rsidRPr="007350DD">
        <w:t>years</w:t>
      </w:r>
      <w:r w:rsidR="001327BC" w:rsidRPr="007350DD">
        <w:t xml:space="preserve"> </w:t>
      </w:r>
      <w:r w:rsidRPr="007350DD">
        <w:t>to</w:t>
      </w:r>
      <w:r w:rsidR="001327BC" w:rsidRPr="007350DD">
        <w:t xml:space="preserve"> </w:t>
      </w:r>
      <w:r w:rsidRPr="007350DD">
        <w:t>24</w:t>
      </w:r>
      <w:r w:rsidR="001327BC" w:rsidRPr="007350DD">
        <w:t xml:space="preserve"> </w:t>
      </w:r>
      <w:r w:rsidRPr="007350DD">
        <w:t>years</w:t>
      </w:r>
      <w:r w:rsidR="001327BC" w:rsidRPr="007350DD">
        <w:t xml:space="preserve"> </w:t>
      </w:r>
      <w:r w:rsidRPr="007350DD">
        <w:t>and</w:t>
      </w:r>
      <w:r w:rsidR="001327BC" w:rsidRPr="007350DD">
        <w:t xml:space="preserve"> </w:t>
      </w:r>
      <w:r w:rsidRPr="007350DD">
        <w:t>provides</w:t>
      </w:r>
      <w:r w:rsidR="001327BC" w:rsidRPr="007350DD">
        <w:t xml:space="preserve"> </w:t>
      </w:r>
      <w:r w:rsidRPr="007350DD">
        <w:t>them</w:t>
      </w:r>
      <w:r w:rsidR="001327BC" w:rsidRPr="007350DD">
        <w:t xml:space="preserve"> </w:t>
      </w:r>
      <w:r w:rsidRPr="007350DD">
        <w:t>with</w:t>
      </w:r>
      <w:r w:rsidR="001327BC" w:rsidRPr="007350DD">
        <w:t xml:space="preserve"> </w:t>
      </w:r>
      <w:r w:rsidRPr="007350DD">
        <w:t>the</w:t>
      </w:r>
      <w:r w:rsidR="001327BC" w:rsidRPr="007350DD">
        <w:t xml:space="preserve"> </w:t>
      </w:r>
      <w:r w:rsidRPr="007350DD">
        <w:t>necessary</w:t>
      </w:r>
      <w:r w:rsidR="001327BC" w:rsidRPr="007350DD">
        <w:t xml:space="preserve"> </w:t>
      </w:r>
      <w:r w:rsidRPr="007350DD">
        <w:t>psycho-social</w:t>
      </w:r>
      <w:r w:rsidR="001327BC" w:rsidRPr="007350DD">
        <w:t xml:space="preserve"> </w:t>
      </w:r>
      <w:r w:rsidRPr="007350DD">
        <w:t>support,</w:t>
      </w:r>
      <w:r w:rsidR="001327BC" w:rsidRPr="007350DD">
        <w:t xml:space="preserve"> </w:t>
      </w:r>
      <w:r w:rsidRPr="007350DD">
        <w:t>life</w:t>
      </w:r>
      <w:r w:rsidR="001327BC" w:rsidRPr="007350DD">
        <w:t xml:space="preserve"> </w:t>
      </w:r>
      <w:r w:rsidRPr="007350DD">
        <w:t>and</w:t>
      </w:r>
      <w:r w:rsidR="001327BC" w:rsidRPr="007350DD">
        <w:t xml:space="preserve"> </w:t>
      </w:r>
      <w:r w:rsidRPr="007350DD">
        <w:t>work</w:t>
      </w:r>
      <w:r w:rsidR="001327BC" w:rsidRPr="007350DD">
        <w:t xml:space="preserve"> </w:t>
      </w:r>
      <w:r w:rsidRPr="007350DD">
        <w:t>skills.</w:t>
      </w:r>
      <w:r w:rsidR="001327BC" w:rsidRPr="007350DD">
        <w:t xml:space="preserve"> </w:t>
      </w:r>
      <w:r w:rsidRPr="007350DD">
        <w:t>The</w:t>
      </w:r>
      <w:r w:rsidR="001327BC" w:rsidRPr="007350DD">
        <w:t xml:space="preserve"> </w:t>
      </w:r>
      <w:r w:rsidRPr="007350DD">
        <w:t>programme</w:t>
      </w:r>
      <w:r w:rsidR="001327BC" w:rsidRPr="007350DD">
        <w:t xml:space="preserve"> </w:t>
      </w:r>
      <w:r w:rsidRPr="007350DD">
        <w:t>is</w:t>
      </w:r>
      <w:r w:rsidR="001327BC" w:rsidRPr="007350DD">
        <w:t xml:space="preserve"> </w:t>
      </w:r>
      <w:r w:rsidRPr="007350DD">
        <w:t>conducted</w:t>
      </w:r>
      <w:r w:rsidR="001327BC" w:rsidRPr="007350DD">
        <w:t xml:space="preserve"> </w:t>
      </w:r>
      <w:r w:rsidRPr="007350DD">
        <w:t>for</w:t>
      </w:r>
      <w:r w:rsidR="001327BC" w:rsidRPr="007350DD">
        <w:t xml:space="preserve"> </w:t>
      </w:r>
      <w:r w:rsidRPr="007350DD">
        <w:t>a</w:t>
      </w:r>
      <w:r w:rsidR="001327BC" w:rsidRPr="007350DD">
        <w:t xml:space="preserve"> </w:t>
      </w:r>
      <w:r w:rsidRPr="007350DD">
        <w:t>period</w:t>
      </w:r>
      <w:r w:rsidR="001327BC" w:rsidRPr="007350DD">
        <w:t xml:space="preserve"> </w:t>
      </w:r>
      <w:r w:rsidRPr="007350DD">
        <w:t>of</w:t>
      </w:r>
      <w:r w:rsidR="001327BC" w:rsidRPr="007350DD">
        <w:t xml:space="preserve"> </w:t>
      </w:r>
      <w:r w:rsidRPr="007350DD">
        <w:t>five</w:t>
      </w:r>
      <w:r w:rsidR="001327BC" w:rsidRPr="007350DD">
        <w:t xml:space="preserve"> </w:t>
      </w:r>
      <w:r w:rsidRPr="007350DD">
        <w:t>months</w:t>
      </w:r>
      <w:r w:rsidR="001327BC" w:rsidRPr="007350DD">
        <w:t xml:space="preserve"> </w:t>
      </w:r>
      <w:r w:rsidRPr="007350DD">
        <w:t>and</w:t>
      </w:r>
      <w:r w:rsidR="001327BC" w:rsidRPr="007350DD">
        <w:t xml:space="preserve"> </w:t>
      </w:r>
      <w:r w:rsidRPr="007350DD">
        <w:t>includes:</w:t>
      </w:r>
    </w:p>
    <w:p w:rsidR="006564B6" w:rsidRPr="007350DD" w:rsidRDefault="001327BC" w:rsidP="009E22FF">
      <w:pPr>
        <w:pStyle w:val="SingleTxtG"/>
      </w:pPr>
      <w:r w:rsidRPr="007350DD">
        <w:tab/>
        <w:t>(a)</w:t>
      </w:r>
      <w:r w:rsidR="006564B6" w:rsidRPr="007350DD">
        <w:tab/>
        <w:t>A</w:t>
      </w:r>
      <w:r w:rsidRPr="007350DD">
        <w:t xml:space="preserve"> </w:t>
      </w:r>
      <w:r w:rsidR="006564B6" w:rsidRPr="007350DD">
        <w:t>four</w:t>
      </w:r>
      <w:r w:rsidRPr="007350DD">
        <w:t xml:space="preserve"> </w:t>
      </w:r>
      <w:r w:rsidR="006564B6" w:rsidRPr="007350DD">
        <w:t>week</w:t>
      </w:r>
      <w:r w:rsidRPr="007350DD">
        <w:t xml:space="preserve"> </w:t>
      </w:r>
      <w:r w:rsidR="006564B6" w:rsidRPr="007350DD">
        <w:t>Orientation</w:t>
      </w:r>
      <w:r w:rsidRPr="007350DD">
        <w:t xml:space="preserve"> </w:t>
      </w:r>
      <w:r w:rsidR="006564B6" w:rsidRPr="007350DD">
        <w:t>phase;</w:t>
      </w:r>
    </w:p>
    <w:p w:rsidR="006564B6" w:rsidRPr="007350DD" w:rsidRDefault="001327BC" w:rsidP="009E22FF">
      <w:pPr>
        <w:pStyle w:val="SingleTxtG"/>
      </w:pPr>
      <w:r w:rsidRPr="007350DD">
        <w:tab/>
        <w:t>(b)</w:t>
      </w:r>
      <w:r w:rsidR="006564B6" w:rsidRPr="007350DD">
        <w:tab/>
        <w:t>A</w:t>
      </w:r>
      <w:r w:rsidRPr="007350DD">
        <w:t xml:space="preserve"> </w:t>
      </w:r>
      <w:r w:rsidR="006564B6" w:rsidRPr="007350DD">
        <w:t>three</w:t>
      </w:r>
      <w:r w:rsidRPr="007350DD">
        <w:t xml:space="preserve"> </w:t>
      </w:r>
      <w:r w:rsidR="006564B6" w:rsidRPr="007350DD">
        <w:t>months</w:t>
      </w:r>
      <w:r w:rsidRPr="007350DD">
        <w:t xml:space="preserve"> </w:t>
      </w:r>
      <w:r w:rsidR="006564B6" w:rsidRPr="007350DD">
        <w:t>Job</w:t>
      </w:r>
      <w:r w:rsidRPr="007350DD">
        <w:t xml:space="preserve"> </w:t>
      </w:r>
      <w:r w:rsidR="006564B6" w:rsidRPr="007350DD">
        <w:t>Attachment</w:t>
      </w:r>
      <w:r w:rsidRPr="007350DD">
        <w:t xml:space="preserve"> </w:t>
      </w:r>
      <w:r w:rsidR="006564B6" w:rsidRPr="007350DD">
        <w:t>and</w:t>
      </w:r>
      <w:r w:rsidRPr="007350DD">
        <w:t xml:space="preserve"> </w:t>
      </w:r>
      <w:r w:rsidR="006564B6" w:rsidRPr="007350DD">
        <w:t>Mentorship</w:t>
      </w:r>
      <w:r w:rsidRPr="007350DD">
        <w:t xml:space="preserve"> </w:t>
      </w:r>
      <w:r w:rsidR="006564B6" w:rsidRPr="007350DD">
        <w:t>phase;</w:t>
      </w:r>
    </w:p>
    <w:p w:rsidR="006564B6" w:rsidRPr="007350DD" w:rsidRDefault="001327BC" w:rsidP="009E22FF">
      <w:pPr>
        <w:pStyle w:val="SingleTxtG"/>
      </w:pPr>
      <w:r w:rsidRPr="007350DD">
        <w:tab/>
        <w:t>(c)</w:t>
      </w:r>
      <w:r w:rsidR="006564B6" w:rsidRPr="007350DD">
        <w:tab/>
        <w:t>A</w:t>
      </w:r>
      <w:r w:rsidRPr="007350DD">
        <w:t xml:space="preserve"> </w:t>
      </w:r>
      <w:r w:rsidR="006564B6" w:rsidRPr="007350DD">
        <w:t>four</w:t>
      </w:r>
      <w:r w:rsidRPr="007350DD">
        <w:t xml:space="preserve"> </w:t>
      </w:r>
      <w:r w:rsidR="006564B6" w:rsidRPr="007350DD">
        <w:t>week</w:t>
      </w:r>
      <w:r w:rsidRPr="007350DD">
        <w:t xml:space="preserve"> </w:t>
      </w:r>
      <w:r w:rsidR="006564B6" w:rsidRPr="007350DD">
        <w:t>review</w:t>
      </w:r>
      <w:r w:rsidRPr="007350DD">
        <w:t xml:space="preserve"> </w:t>
      </w:r>
      <w:r w:rsidR="006564B6" w:rsidRPr="007350DD">
        <w:t>and</w:t>
      </w:r>
      <w:r w:rsidRPr="007350DD">
        <w:t xml:space="preserve"> </w:t>
      </w:r>
      <w:r w:rsidR="006564B6" w:rsidRPr="007350DD">
        <w:t>separation</w:t>
      </w:r>
      <w:r w:rsidRPr="007350DD">
        <w:t xml:space="preserve"> </w:t>
      </w:r>
      <w:r w:rsidR="006564B6" w:rsidRPr="007350DD">
        <w:t>phase.</w:t>
      </w:r>
    </w:p>
    <w:p w:rsidR="006564B6" w:rsidRPr="007350DD" w:rsidRDefault="006564B6" w:rsidP="009E22FF">
      <w:pPr>
        <w:pStyle w:val="SingleTxtG"/>
      </w:pPr>
      <w:r w:rsidRPr="007350DD">
        <w:t>79.</w:t>
      </w:r>
      <w:r w:rsidRPr="007350DD">
        <w:tab/>
        <w:t>Each</w:t>
      </w:r>
      <w:r w:rsidR="001327BC" w:rsidRPr="007350DD">
        <w:t xml:space="preserve"> </w:t>
      </w:r>
      <w:r w:rsidRPr="007350DD">
        <w:t>young</w:t>
      </w:r>
      <w:r w:rsidR="001327BC" w:rsidRPr="007350DD">
        <w:t xml:space="preserve"> </w:t>
      </w:r>
      <w:r w:rsidRPr="007350DD">
        <w:t>person</w:t>
      </w:r>
      <w:r w:rsidR="001327BC" w:rsidRPr="007350DD">
        <w:t xml:space="preserve"> </w:t>
      </w:r>
      <w:r w:rsidRPr="007350DD">
        <w:t>is</w:t>
      </w:r>
      <w:r w:rsidR="001327BC" w:rsidRPr="007350DD">
        <w:t xml:space="preserve"> </w:t>
      </w:r>
      <w:r w:rsidRPr="007350DD">
        <w:t>assigned</w:t>
      </w:r>
      <w:r w:rsidR="001327BC" w:rsidRPr="007350DD">
        <w:t xml:space="preserve"> </w:t>
      </w:r>
      <w:r w:rsidRPr="007350DD">
        <w:t>to</w:t>
      </w:r>
      <w:r w:rsidR="001327BC" w:rsidRPr="007350DD">
        <w:t xml:space="preserve"> </w:t>
      </w:r>
      <w:r w:rsidRPr="007350DD">
        <w:t>a</w:t>
      </w:r>
      <w:r w:rsidR="001327BC" w:rsidRPr="007350DD">
        <w:t xml:space="preserve"> </w:t>
      </w:r>
      <w:r w:rsidRPr="007350DD">
        <w:t>trained</w:t>
      </w:r>
      <w:r w:rsidR="001327BC" w:rsidRPr="007350DD">
        <w:t xml:space="preserve"> </w:t>
      </w:r>
      <w:r w:rsidRPr="007350DD">
        <w:t>counsellor</w:t>
      </w:r>
      <w:r w:rsidR="001327BC" w:rsidRPr="007350DD">
        <w:t xml:space="preserve"> </w:t>
      </w:r>
      <w:r w:rsidRPr="007350DD">
        <w:t>to</w:t>
      </w:r>
      <w:r w:rsidR="001327BC" w:rsidRPr="007350DD">
        <w:t xml:space="preserve"> </w:t>
      </w:r>
      <w:r w:rsidRPr="007350DD">
        <w:t>discuss</w:t>
      </w:r>
      <w:r w:rsidR="001327BC" w:rsidRPr="007350DD">
        <w:t xml:space="preserve"> </w:t>
      </w:r>
      <w:r w:rsidRPr="007350DD">
        <w:t>and</w:t>
      </w:r>
      <w:r w:rsidR="001327BC" w:rsidRPr="007350DD">
        <w:t xml:space="preserve"> </w:t>
      </w:r>
      <w:r w:rsidRPr="007350DD">
        <w:t>resolve</w:t>
      </w:r>
      <w:r w:rsidR="001327BC" w:rsidRPr="007350DD">
        <w:t xml:space="preserve"> </w:t>
      </w:r>
      <w:r w:rsidRPr="007350DD">
        <w:t>any</w:t>
      </w:r>
      <w:r w:rsidR="001327BC" w:rsidRPr="007350DD">
        <w:t xml:space="preserve"> </w:t>
      </w:r>
      <w:r w:rsidRPr="007350DD">
        <w:t>issues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they</w:t>
      </w:r>
      <w:r w:rsidR="001327BC" w:rsidRPr="007350DD">
        <w:t xml:space="preserve"> </w:t>
      </w:r>
      <w:r w:rsidRPr="007350DD">
        <w:t>can</w:t>
      </w:r>
      <w:r w:rsidR="001327BC" w:rsidRPr="007350DD">
        <w:t xml:space="preserve"> </w:t>
      </w:r>
      <w:r w:rsidRPr="007350DD">
        <w:t>be</w:t>
      </w:r>
      <w:r w:rsidR="001327BC" w:rsidRPr="007350DD">
        <w:t xml:space="preserve"> </w:t>
      </w:r>
      <w:r w:rsidRPr="007350DD">
        <w:t>as</w:t>
      </w:r>
      <w:r w:rsidR="001327BC" w:rsidRPr="007350DD">
        <w:t xml:space="preserve"> </w:t>
      </w:r>
      <w:r w:rsidRPr="007350DD">
        <w:t>effective</w:t>
      </w:r>
      <w:r w:rsidR="001327BC" w:rsidRPr="007350DD">
        <w:t xml:space="preserve"> </w:t>
      </w:r>
      <w:r w:rsidRPr="007350DD">
        <w:t>in</w:t>
      </w:r>
      <w:r w:rsidR="001327BC" w:rsidRPr="007350DD">
        <w:t xml:space="preserve"> </w:t>
      </w:r>
      <w:r w:rsidRPr="007350DD">
        <w:t>the</w:t>
      </w:r>
      <w:r w:rsidR="001327BC" w:rsidRPr="007350DD">
        <w:t xml:space="preserve"> </w:t>
      </w:r>
      <w:r w:rsidRPr="007350DD">
        <w:t>workplace</w:t>
      </w:r>
      <w:r w:rsidR="001327BC" w:rsidRPr="007350DD">
        <w:t xml:space="preserve"> </w:t>
      </w:r>
      <w:r w:rsidRPr="007350DD">
        <w:t>and</w:t>
      </w:r>
      <w:r w:rsidR="001327BC" w:rsidRPr="007350DD">
        <w:t xml:space="preserve"> </w:t>
      </w:r>
      <w:r w:rsidRPr="007350DD">
        <w:t>in</w:t>
      </w:r>
      <w:r w:rsidR="001327BC" w:rsidRPr="007350DD">
        <w:t xml:space="preserve"> </w:t>
      </w:r>
      <w:r w:rsidRPr="007350DD">
        <w:t>his/her</w:t>
      </w:r>
      <w:r w:rsidR="001327BC" w:rsidRPr="007350DD">
        <w:t xml:space="preserve"> </w:t>
      </w:r>
      <w:r w:rsidRPr="007350DD">
        <w:t>family</w:t>
      </w:r>
      <w:r w:rsidR="001327BC" w:rsidRPr="007350DD">
        <w:t xml:space="preserve"> </w:t>
      </w:r>
      <w:r w:rsidRPr="007350DD">
        <w:t>unit.</w:t>
      </w:r>
      <w:r w:rsidR="001327BC" w:rsidRPr="007350DD">
        <w:t xml:space="preserve"> </w:t>
      </w:r>
      <w:r w:rsidRPr="007350DD">
        <w:t>At</w:t>
      </w:r>
      <w:r w:rsidR="001327BC" w:rsidRPr="007350DD">
        <w:t xml:space="preserve"> </w:t>
      </w:r>
      <w:r w:rsidRPr="007350DD">
        <w:t>the</w:t>
      </w:r>
      <w:r w:rsidR="001327BC" w:rsidRPr="007350DD">
        <w:t xml:space="preserve"> </w:t>
      </w:r>
      <w:r w:rsidRPr="007350DD">
        <w:t>end</w:t>
      </w:r>
      <w:r w:rsidR="001327BC" w:rsidRPr="007350DD">
        <w:t xml:space="preserve"> </w:t>
      </w:r>
      <w:r w:rsidRPr="007350DD">
        <w:t>of</w:t>
      </w:r>
      <w:r w:rsidR="001327BC" w:rsidRPr="007350DD">
        <w:t xml:space="preserve"> </w:t>
      </w:r>
      <w:r w:rsidRPr="007350DD">
        <w:t>the</w:t>
      </w:r>
      <w:r w:rsidR="001327BC" w:rsidRPr="007350DD">
        <w:t xml:space="preserve"> </w:t>
      </w:r>
      <w:r w:rsidRPr="007350DD">
        <w:t>3</w:t>
      </w:r>
      <w:r w:rsidR="001327BC" w:rsidRPr="007350DD">
        <w:t xml:space="preserve"> </w:t>
      </w:r>
      <w:r w:rsidRPr="007350DD">
        <w:t>month</w:t>
      </w:r>
      <w:r w:rsidR="001327BC" w:rsidRPr="007350DD">
        <w:t xml:space="preserve"> </w:t>
      </w:r>
      <w:r w:rsidRPr="007350DD">
        <w:t>Job</w:t>
      </w:r>
      <w:r w:rsidR="001327BC" w:rsidRPr="007350DD">
        <w:t xml:space="preserve"> </w:t>
      </w:r>
      <w:r w:rsidRPr="007350DD">
        <w:t>Attachment,</w:t>
      </w:r>
      <w:r w:rsidR="001327BC" w:rsidRPr="007350DD">
        <w:t xml:space="preserve"> </w:t>
      </w:r>
      <w:r w:rsidRPr="007350DD">
        <w:t>employers</w:t>
      </w:r>
      <w:r w:rsidR="001327BC" w:rsidRPr="007350DD">
        <w:t xml:space="preserve"> </w:t>
      </w:r>
      <w:r w:rsidRPr="007350DD">
        <w:t>are</w:t>
      </w:r>
      <w:r w:rsidR="001327BC" w:rsidRPr="007350DD">
        <w:t xml:space="preserve"> </w:t>
      </w:r>
      <w:r w:rsidRPr="007350DD">
        <w:t>to</w:t>
      </w:r>
      <w:r w:rsidR="001327BC" w:rsidRPr="007350DD">
        <w:t xml:space="preserve"> </w:t>
      </w:r>
      <w:r w:rsidRPr="007350DD">
        <w:t>inform</w:t>
      </w:r>
      <w:r w:rsidR="001327BC" w:rsidRPr="007350DD">
        <w:t xml:space="preserve"> </w:t>
      </w:r>
      <w:r w:rsidRPr="007350DD">
        <w:t>the</w:t>
      </w:r>
      <w:r w:rsidR="001327BC" w:rsidRPr="007350DD">
        <w:t xml:space="preserve"> </w:t>
      </w:r>
      <w:r w:rsidRPr="007350DD">
        <w:t>Division</w:t>
      </w:r>
      <w:r w:rsidR="001327BC" w:rsidRPr="007350DD">
        <w:t xml:space="preserve"> </w:t>
      </w:r>
      <w:r w:rsidRPr="007350DD">
        <w:t>if</w:t>
      </w:r>
      <w:r w:rsidR="001327BC" w:rsidRPr="007350DD">
        <w:t xml:space="preserve"> </w:t>
      </w:r>
      <w:r w:rsidRPr="007350DD">
        <w:t>they</w:t>
      </w:r>
      <w:r w:rsidR="001327BC" w:rsidRPr="007350DD">
        <w:t xml:space="preserve"> </w:t>
      </w:r>
      <w:r w:rsidRPr="007350DD">
        <w:t>will</w:t>
      </w:r>
      <w:r w:rsidR="001327BC" w:rsidRPr="007350DD">
        <w:t xml:space="preserve"> </w:t>
      </w:r>
      <w:r w:rsidRPr="007350DD">
        <w:t>retain</w:t>
      </w:r>
      <w:r w:rsidR="001327BC" w:rsidRPr="007350DD">
        <w:t xml:space="preserve"> </w:t>
      </w:r>
      <w:r w:rsidRPr="007350DD">
        <w:t>the</w:t>
      </w:r>
      <w:r w:rsidR="001327BC" w:rsidRPr="007350DD">
        <w:t xml:space="preserve"> </w:t>
      </w:r>
      <w:r w:rsidRPr="007350DD">
        <w:t>services</w:t>
      </w:r>
      <w:r w:rsidR="001327BC" w:rsidRPr="007350DD">
        <w:t xml:space="preserve"> </w:t>
      </w:r>
      <w:r w:rsidRPr="007350DD">
        <w:t>of</w:t>
      </w:r>
      <w:r w:rsidR="001327BC" w:rsidRPr="007350DD">
        <w:t xml:space="preserve"> </w:t>
      </w:r>
      <w:r w:rsidRPr="007350DD">
        <w:t>the</w:t>
      </w:r>
      <w:r w:rsidR="001327BC" w:rsidRPr="007350DD">
        <w:t xml:space="preserve"> </w:t>
      </w:r>
      <w:r w:rsidRPr="007350DD">
        <w:t>participant</w:t>
      </w:r>
      <w:r w:rsidR="001327BC" w:rsidRPr="007350DD">
        <w:t xml:space="preserve"> </w:t>
      </w:r>
      <w:r w:rsidRPr="007350DD">
        <w:t>as</w:t>
      </w:r>
      <w:r w:rsidR="001327BC" w:rsidRPr="007350DD">
        <w:t xml:space="preserve"> </w:t>
      </w:r>
      <w:r w:rsidRPr="007350DD">
        <w:t>a</w:t>
      </w:r>
      <w:r w:rsidR="001327BC" w:rsidRPr="007350DD">
        <w:t xml:space="preserve"> </w:t>
      </w:r>
      <w:r w:rsidRPr="007350DD">
        <w:t>full</w:t>
      </w:r>
      <w:r w:rsidR="001327BC" w:rsidRPr="007350DD">
        <w:t xml:space="preserve"> </w:t>
      </w:r>
      <w:r w:rsidRPr="007350DD">
        <w:t>time</w:t>
      </w:r>
      <w:r w:rsidR="001327BC" w:rsidRPr="007350DD">
        <w:t xml:space="preserve"> </w:t>
      </w:r>
      <w:r w:rsidRPr="007350DD">
        <w:t>employee.</w:t>
      </w:r>
      <w:r w:rsidR="001327BC" w:rsidRPr="007350DD">
        <w:t xml:space="preserve"> </w:t>
      </w:r>
      <w:r w:rsidRPr="007350DD">
        <w:t>In</w:t>
      </w:r>
      <w:r w:rsidR="001327BC" w:rsidRPr="007350DD">
        <w:t xml:space="preserve"> </w:t>
      </w:r>
      <w:r w:rsidRPr="007350DD">
        <w:t>the</w:t>
      </w:r>
      <w:r w:rsidR="001327BC" w:rsidRPr="007350DD">
        <w:t xml:space="preserve"> </w:t>
      </w:r>
      <w:r w:rsidRPr="007350DD">
        <w:t>pilot</w:t>
      </w:r>
      <w:r w:rsidR="001327BC" w:rsidRPr="007350DD">
        <w:t xml:space="preserve"> </w:t>
      </w:r>
      <w:r w:rsidRPr="007350DD">
        <w:t>programme</w:t>
      </w:r>
      <w:r w:rsidR="001327BC" w:rsidRPr="007350DD">
        <w:t xml:space="preserve"> </w:t>
      </w:r>
      <w:r w:rsidRPr="007350DD">
        <w:t>which</w:t>
      </w:r>
      <w:r w:rsidR="001327BC" w:rsidRPr="007350DD">
        <w:t xml:space="preserve"> </w:t>
      </w:r>
      <w:r w:rsidRPr="007350DD">
        <w:t>ended</w:t>
      </w:r>
      <w:r w:rsidR="001327BC" w:rsidRPr="007350DD">
        <w:t xml:space="preserve"> </w:t>
      </w:r>
      <w:r w:rsidRPr="007350DD">
        <w:t>on</w:t>
      </w:r>
      <w:r w:rsidR="001327BC" w:rsidRPr="007350DD">
        <w:t xml:space="preserve"> </w:t>
      </w:r>
      <w:r w:rsidRPr="007350DD">
        <w:t>March</w:t>
      </w:r>
      <w:r w:rsidR="001327BC" w:rsidRPr="007350DD">
        <w:t xml:space="preserve"> </w:t>
      </w:r>
      <w:r w:rsidRPr="007350DD">
        <w:t>31,</w:t>
      </w:r>
      <w:r w:rsidR="001327BC" w:rsidRPr="007350DD">
        <w:t xml:space="preserve"> </w:t>
      </w:r>
      <w:r w:rsidRPr="007350DD">
        <w:t>2012,</w:t>
      </w:r>
      <w:r w:rsidR="001327BC" w:rsidRPr="007350DD">
        <w:t xml:space="preserve"> </w:t>
      </w:r>
      <w:r w:rsidRPr="007350DD">
        <w:t>out</w:t>
      </w:r>
      <w:r w:rsidR="001327BC" w:rsidRPr="007350DD">
        <w:t xml:space="preserve"> </w:t>
      </w:r>
      <w:r w:rsidRPr="007350DD">
        <w:t>of</w:t>
      </w:r>
      <w:r w:rsidR="001327BC" w:rsidRPr="007350DD">
        <w:t xml:space="preserve"> </w:t>
      </w:r>
      <w:r w:rsidRPr="007350DD">
        <w:t>the</w:t>
      </w:r>
      <w:r w:rsidR="001327BC" w:rsidRPr="007350DD">
        <w:t xml:space="preserve"> </w:t>
      </w:r>
      <w:r w:rsidRPr="007350DD">
        <w:t>30</w:t>
      </w:r>
      <w:r w:rsidR="001327BC" w:rsidRPr="007350DD">
        <w:t xml:space="preserve"> </w:t>
      </w:r>
      <w:r w:rsidRPr="007350DD">
        <w:t>young</w:t>
      </w:r>
      <w:r w:rsidR="001327BC" w:rsidRPr="007350DD">
        <w:t xml:space="preserve"> </w:t>
      </w:r>
      <w:r w:rsidRPr="007350DD">
        <w:t>persons</w:t>
      </w:r>
      <w:r w:rsidR="001327BC" w:rsidRPr="007350DD">
        <w:t xml:space="preserve"> </w:t>
      </w:r>
      <w:r w:rsidRPr="007350DD">
        <w:t>who</w:t>
      </w:r>
      <w:r w:rsidR="001327BC" w:rsidRPr="007350DD">
        <w:t xml:space="preserve"> </w:t>
      </w:r>
      <w:r w:rsidRPr="007350DD">
        <w:t>participated,</w:t>
      </w:r>
      <w:r w:rsidR="001327BC" w:rsidRPr="007350DD">
        <w:t xml:space="preserve"> </w:t>
      </w:r>
      <w:r w:rsidRPr="007350DD">
        <w:t>21</w:t>
      </w:r>
      <w:r w:rsidR="001327BC" w:rsidRPr="007350DD">
        <w:t xml:space="preserve"> </w:t>
      </w:r>
      <w:r w:rsidRPr="007350DD">
        <w:t>graduated,</w:t>
      </w:r>
      <w:r w:rsidR="001327BC" w:rsidRPr="007350DD">
        <w:t xml:space="preserve"> </w:t>
      </w:r>
      <w:r w:rsidRPr="007350DD">
        <w:t>14</w:t>
      </w:r>
      <w:r w:rsidR="001327BC" w:rsidRPr="007350DD">
        <w:t xml:space="preserve"> </w:t>
      </w:r>
      <w:r w:rsidRPr="007350DD">
        <w:t>were</w:t>
      </w:r>
      <w:r w:rsidR="001327BC" w:rsidRPr="007350DD">
        <w:t xml:space="preserve"> </w:t>
      </w:r>
      <w:r w:rsidRPr="007350DD">
        <w:t>offered</w:t>
      </w:r>
      <w:r w:rsidR="001327BC" w:rsidRPr="007350DD">
        <w:t xml:space="preserve"> </w:t>
      </w:r>
      <w:r w:rsidRPr="007350DD">
        <w:t>long</w:t>
      </w:r>
      <w:r w:rsidR="001327BC" w:rsidRPr="007350DD">
        <w:t xml:space="preserve"> </w:t>
      </w:r>
      <w:r w:rsidRPr="007350DD">
        <w:t>term</w:t>
      </w:r>
      <w:r w:rsidR="001327BC" w:rsidRPr="007350DD">
        <w:t xml:space="preserve"> </w:t>
      </w:r>
      <w:r w:rsidRPr="007350DD">
        <w:t>employment;</w:t>
      </w:r>
      <w:r w:rsidR="001327BC" w:rsidRPr="007350DD">
        <w:t xml:space="preserve"> </w:t>
      </w:r>
      <w:r w:rsidRPr="007350DD">
        <w:t>2</w:t>
      </w:r>
      <w:r w:rsidR="001327BC" w:rsidRPr="007350DD">
        <w:t xml:space="preserve"> </w:t>
      </w:r>
      <w:r w:rsidRPr="007350DD">
        <w:t>are</w:t>
      </w:r>
      <w:r w:rsidR="001327BC" w:rsidRPr="007350DD">
        <w:t xml:space="preserve"> </w:t>
      </w:r>
      <w:r w:rsidRPr="007350DD">
        <w:t>participating</w:t>
      </w:r>
      <w:r w:rsidR="001327BC" w:rsidRPr="007350DD">
        <w:t xml:space="preserve"> </w:t>
      </w:r>
      <w:r w:rsidRPr="007350DD">
        <w:t>in</w:t>
      </w:r>
      <w:r w:rsidR="001327BC" w:rsidRPr="007350DD">
        <w:t xml:space="preserve"> </w:t>
      </w:r>
      <w:r w:rsidRPr="007350DD">
        <w:t>the</w:t>
      </w:r>
      <w:r w:rsidR="001327BC" w:rsidRPr="007350DD">
        <w:t xml:space="preserve"> </w:t>
      </w:r>
      <w:r w:rsidRPr="007350DD">
        <w:t>YES</w:t>
      </w:r>
      <w:r w:rsidR="001327BC" w:rsidRPr="007350DD">
        <w:t xml:space="preserve"> </w:t>
      </w:r>
      <w:r w:rsidRPr="007350DD">
        <w:t>training</w:t>
      </w:r>
      <w:r w:rsidR="001327BC" w:rsidRPr="007350DD">
        <w:t xml:space="preserve"> </w:t>
      </w:r>
      <w:r w:rsidRPr="007350DD">
        <w:t>to</w:t>
      </w:r>
      <w:r w:rsidR="001327BC" w:rsidRPr="007350DD">
        <w:t xml:space="preserve"> </w:t>
      </w:r>
      <w:r w:rsidRPr="007350DD">
        <w:t>become</w:t>
      </w:r>
      <w:r w:rsidR="001327BC" w:rsidRPr="007350DD">
        <w:t xml:space="preserve"> </w:t>
      </w:r>
      <w:r w:rsidRPr="007350DD">
        <w:t>entrepreneurs</w:t>
      </w:r>
      <w:r w:rsidR="001327BC" w:rsidRPr="007350DD">
        <w:t xml:space="preserve"> </w:t>
      </w:r>
      <w:r w:rsidRPr="007350DD">
        <w:t>and</w:t>
      </w:r>
      <w:r w:rsidR="001327BC" w:rsidRPr="007350DD">
        <w:t xml:space="preserve"> </w:t>
      </w:r>
      <w:r w:rsidRPr="007350DD">
        <w:t>1</w:t>
      </w:r>
      <w:r w:rsidR="001327BC" w:rsidRPr="007350DD">
        <w:t xml:space="preserve"> </w:t>
      </w:r>
      <w:r w:rsidRPr="007350DD">
        <w:t>has</w:t>
      </w:r>
      <w:r w:rsidR="001327BC" w:rsidRPr="007350DD">
        <w:t xml:space="preserve"> </w:t>
      </w:r>
      <w:r w:rsidRPr="007350DD">
        <w:t>secured</w:t>
      </w:r>
      <w:r w:rsidR="001327BC" w:rsidRPr="007350DD">
        <w:t xml:space="preserve"> </w:t>
      </w:r>
      <w:r w:rsidRPr="007350DD">
        <w:t>a</w:t>
      </w:r>
      <w:r w:rsidR="001327BC" w:rsidRPr="007350DD">
        <w:t xml:space="preserve"> </w:t>
      </w:r>
      <w:r w:rsidRPr="007350DD">
        <w:t>place</w:t>
      </w:r>
      <w:r w:rsidR="001327BC" w:rsidRPr="007350DD">
        <w:t xml:space="preserve"> </w:t>
      </w:r>
      <w:r w:rsidRPr="007350DD">
        <w:t>at</w:t>
      </w:r>
      <w:r w:rsidR="001327BC" w:rsidRPr="007350DD">
        <w:t xml:space="preserve"> </w:t>
      </w:r>
      <w:r w:rsidRPr="007350DD">
        <w:t>the</w:t>
      </w:r>
      <w:r w:rsidR="001327BC" w:rsidRPr="007350DD">
        <w:t xml:space="preserve"> </w:t>
      </w:r>
      <w:r w:rsidRPr="007350DD">
        <w:t>Barbados</w:t>
      </w:r>
      <w:r w:rsidR="001327BC" w:rsidRPr="007350DD">
        <w:t xml:space="preserve"> </w:t>
      </w:r>
      <w:r w:rsidRPr="007350DD">
        <w:t>Community</w:t>
      </w:r>
      <w:r w:rsidR="001327BC" w:rsidRPr="007350DD">
        <w:t xml:space="preserve"> </w:t>
      </w:r>
      <w:r w:rsidRPr="007350DD">
        <w:t>College</w:t>
      </w:r>
      <w:r w:rsidR="001327BC" w:rsidRPr="007350DD">
        <w:t xml:space="preserve"> </w:t>
      </w:r>
      <w:r w:rsidRPr="007350DD">
        <w:t>to</w:t>
      </w:r>
      <w:r w:rsidR="001327BC" w:rsidRPr="007350DD">
        <w:t xml:space="preserve"> </w:t>
      </w:r>
      <w:r w:rsidRPr="007350DD">
        <w:t>pursue</w:t>
      </w:r>
      <w:r w:rsidR="001327BC" w:rsidRPr="007350DD">
        <w:t xml:space="preserve"> </w:t>
      </w:r>
      <w:r w:rsidRPr="007350DD">
        <w:t>an</w:t>
      </w:r>
      <w:r w:rsidR="001327BC" w:rsidRPr="007350DD">
        <w:t xml:space="preserve"> </w:t>
      </w:r>
      <w:r w:rsidRPr="007350DD">
        <w:t>Associate</w:t>
      </w:r>
      <w:r w:rsidR="001327BC" w:rsidRPr="007350DD">
        <w:t xml:space="preserve"> </w:t>
      </w:r>
      <w:r w:rsidRPr="007350DD">
        <w:t>degree.</w:t>
      </w:r>
    </w:p>
    <w:p w:rsidR="006564B6" w:rsidRPr="007350DD" w:rsidRDefault="00D02850" w:rsidP="00D02850">
      <w:pPr>
        <w:pStyle w:val="H1G"/>
      </w:pPr>
      <w:r w:rsidRPr="007350DD">
        <w:tab/>
      </w:r>
      <w:r w:rsidR="006564B6" w:rsidRPr="007350DD">
        <w:t>B.</w:t>
      </w:r>
      <w:r w:rsidR="006564B6" w:rsidRPr="007350DD">
        <w:tab/>
        <w:t>Children</w:t>
      </w:r>
      <w:r w:rsidR="001327BC" w:rsidRPr="007350DD">
        <w:t xml:space="preserve"> </w:t>
      </w:r>
      <w:r w:rsidR="006564B6" w:rsidRPr="007350DD">
        <w:t>deprived</w:t>
      </w:r>
      <w:r w:rsidR="001327BC" w:rsidRPr="007350DD">
        <w:t xml:space="preserve"> </w:t>
      </w:r>
      <w:r w:rsidR="006564B6" w:rsidRPr="007350DD">
        <w:t>of</w:t>
      </w:r>
      <w:r w:rsidR="001327BC" w:rsidRPr="007350DD">
        <w:t xml:space="preserve"> </w:t>
      </w:r>
      <w:r w:rsidR="006564B6" w:rsidRPr="007350DD">
        <w:t>their</w:t>
      </w:r>
      <w:r w:rsidR="001327BC" w:rsidRPr="007350DD">
        <w:t xml:space="preserve"> </w:t>
      </w:r>
      <w:r w:rsidR="006564B6" w:rsidRPr="007350DD">
        <w:t>family</w:t>
      </w:r>
      <w:r w:rsidR="001327BC" w:rsidRPr="007350DD">
        <w:t xml:space="preserve"> </w:t>
      </w:r>
      <w:r w:rsidR="006564B6" w:rsidRPr="007350DD">
        <w:t>environment,</w:t>
      </w:r>
      <w:r w:rsidR="001327BC" w:rsidRPr="007350DD">
        <w:t xml:space="preserve"> </w:t>
      </w:r>
      <w:r w:rsidR="006564B6" w:rsidRPr="007350DD">
        <w:t>foster</w:t>
      </w:r>
      <w:r w:rsidR="001327BC" w:rsidRPr="007350DD">
        <w:t xml:space="preserve"> </w:t>
      </w:r>
      <w:r w:rsidR="006564B6" w:rsidRPr="007350DD">
        <w:t>care</w:t>
      </w:r>
      <w:r w:rsidR="001327BC" w:rsidRPr="007350DD">
        <w:t xml:space="preserve"> </w:t>
      </w:r>
      <w:r w:rsidR="006564B6" w:rsidRPr="007350DD">
        <w:t>and</w:t>
      </w:r>
      <w:r w:rsidR="001327BC" w:rsidRPr="007350DD">
        <w:t xml:space="preserve"> </w:t>
      </w:r>
      <w:r w:rsidR="006564B6" w:rsidRPr="007350DD">
        <w:t>periodic</w:t>
      </w:r>
      <w:r w:rsidR="001327BC" w:rsidRPr="007350DD">
        <w:t xml:space="preserve"> </w:t>
      </w:r>
      <w:r w:rsidR="006564B6" w:rsidRPr="007350DD">
        <w:t>review</w:t>
      </w:r>
      <w:r w:rsidR="001327BC" w:rsidRPr="007350DD">
        <w:t xml:space="preserve"> </w:t>
      </w:r>
      <w:r w:rsidR="006564B6" w:rsidRPr="007350DD">
        <w:t>of</w:t>
      </w:r>
      <w:r w:rsidR="001327BC" w:rsidRPr="007350DD">
        <w:t xml:space="preserve"> </w:t>
      </w:r>
      <w:r w:rsidR="006564B6" w:rsidRPr="007350DD">
        <w:t>placement</w:t>
      </w:r>
    </w:p>
    <w:p w:rsidR="006564B6" w:rsidRPr="007350DD" w:rsidRDefault="008D55E0" w:rsidP="004A6123">
      <w:pPr>
        <w:pStyle w:val="H23G"/>
        <w:rPr>
          <w:bCs/>
        </w:rPr>
      </w:pPr>
      <w:r>
        <w:tab/>
      </w:r>
      <w:r>
        <w:tab/>
        <w:t>Information on the issues raised in paragraph 21 of the concluding observations on the initial report</w:t>
      </w:r>
      <w:r w:rsidR="001327BC" w:rsidRPr="007350DD">
        <w:rPr>
          <w:bCs/>
        </w:rPr>
        <w:t xml:space="preserve"> </w:t>
      </w:r>
    </w:p>
    <w:p w:rsidR="006564B6" w:rsidRPr="007350DD" w:rsidRDefault="006564B6" w:rsidP="009E22FF">
      <w:pPr>
        <w:pStyle w:val="SingleTxtG"/>
      </w:pPr>
      <w:r w:rsidRPr="007350DD">
        <w:t>80.</w:t>
      </w:r>
      <w:r w:rsidRPr="007350DD">
        <w:tab/>
        <w:t>As</w:t>
      </w:r>
      <w:r w:rsidR="001327BC" w:rsidRPr="007350DD">
        <w:t xml:space="preserve"> </w:t>
      </w:r>
      <w:r w:rsidRPr="007350DD">
        <w:t>shown</w:t>
      </w:r>
      <w:r w:rsidR="001327BC" w:rsidRPr="007350DD">
        <w:t xml:space="preserve"> </w:t>
      </w:r>
      <w:r w:rsidRPr="007350DD">
        <w:t>in</w:t>
      </w:r>
      <w:r w:rsidR="001327BC" w:rsidRPr="007350DD">
        <w:t xml:space="preserve"> </w:t>
      </w:r>
      <w:r w:rsidRPr="007350DD">
        <w:t>the</w:t>
      </w:r>
      <w:r w:rsidR="001327BC" w:rsidRPr="007350DD">
        <w:t xml:space="preserve"> </w:t>
      </w:r>
      <w:r w:rsidRPr="007350DD">
        <w:t>first</w:t>
      </w:r>
      <w:r w:rsidR="001327BC" w:rsidRPr="007350DD">
        <w:t xml:space="preserve"> </w:t>
      </w:r>
      <w:r w:rsidRPr="007350DD">
        <w:t>Barbados</w:t>
      </w:r>
      <w:r w:rsidR="001327BC" w:rsidRPr="007350DD">
        <w:t xml:space="preserve"> </w:t>
      </w:r>
      <w:r w:rsidRPr="007350DD">
        <w:t>Report</w:t>
      </w:r>
      <w:r w:rsidR="001327BC" w:rsidRPr="007350DD">
        <w:t xml:space="preserve"> </w:t>
      </w:r>
      <w:r w:rsidR="00274B1B" w:rsidRPr="007350DD">
        <w:t>(p</w:t>
      </w:r>
      <w:r w:rsidRPr="007350DD">
        <w:t>ara.</w:t>
      </w:r>
      <w:r w:rsidR="001327BC" w:rsidRPr="007350DD">
        <w:t xml:space="preserve"> </w:t>
      </w:r>
      <w:r w:rsidRPr="007350DD">
        <w:t>137),</w:t>
      </w:r>
      <w:r w:rsidR="001327BC" w:rsidRPr="007350DD">
        <w:t xml:space="preserve"> </w:t>
      </w:r>
      <w:r w:rsidRPr="007350DD">
        <w:t>when</w:t>
      </w:r>
      <w:r w:rsidR="001327BC" w:rsidRPr="007350DD">
        <w:t xml:space="preserve"> </w:t>
      </w:r>
      <w:r w:rsidRPr="007350DD">
        <w:t>it</w:t>
      </w:r>
      <w:r w:rsidR="001327BC" w:rsidRPr="007350DD">
        <w:t xml:space="preserve"> </w:t>
      </w:r>
      <w:r w:rsidRPr="007350DD">
        <w:t>is</w:t>
      </w:r>
      <w:r w:rsidR="001327BC" w:rsidRPr="007350DD">
        <w:t xml:space="preserve"> </w:t>
      </w:r>
      <w:r w:rsidRPr="007350DD">
        <w:t>no</w:t>
      </w:r>
      <w:r w:rsidR="001327BC" w:rsidRPr="007350DD">
        <w:t xml:space="preserve"> </w:t>
      </w:r>
      <w:r w:rsidRPr="007350DD">
        <w:t>longer</w:t>
      </w:r>
      <w:r w:rsidR="001327BC" w:rsidRPr="007350DD">
        <w:t xml:space="preserve"> </w:t>
      </w:r>
      <w:r w:rsidRPr="007350DD">
        <w:t>possible</w:t>
      </w:r>
      <w:r w:rsidR="001327BC" w:rsidRPr="007350DD">
        <w:t xml:space="preserve"> </w:t>
      </w:r>
      <w:r w:rsidRPr="007350DD">
        <w:t>or</w:t>
      </w:r>
      <w:r w:rsidR="001327BC" w:rsidRPr="007350DD">
        <w:t xml:space="preserve"> </w:t>
      </w:r>
      <w:r w:rsidRPr="007350DD">
        <w:t>wise</w:t>
      </w:r>
      <w:r w:rsidR="001327BC" w:rsidRPr="007350DD">
        <w:t xml:space="preserve"> </w:t>
      </w:r>
      <w:r w:rsidRPr="007350DD">
        <w:t>to</w:t>
      </w:r>
      <w:r w:rsidR="001327BC" w:rsidRPr="007350DD">
        <w:t xml:space="preserve"> </w:t>
      </w:r>
      <w:r w:rsidRPr="007350DD">
        <w:t>keep</w:t>
      </w:r>
      <w:r w:rsidR="001327BC" w:rsidRPr="007350DD">
        <w:t xml:space="preserve"> </w:t>
      </w:r>
      <w:r w:rsidRPr="007350DD">
        <w:t>a</w:t>
      </w:r>
      <w:r w:rsidR="001327BC" w:rsidRPr="007350DD">
        <w:t xml:space="preserve"> </w:t>
      </w:r>
      <w:r w:rsidRPr="007350DD">
        <w:t>child</w:t>
      </w:r>
      <w:r w:rsidR="001327BC" w:rsidRPr="007350DD">
        <w:t xml:space="preserve"> </w:t>
      </w:r>
      <w:r w:rsidRPr="007350DD">
        <w:t>in</w:t>
      </w:r>
      <w:r w:rsidR="001327BC" w:rsidRPr="007350DD">
        <w:t xml:space="preserve"> </w:t>
      </w:r>
      <w:r w:rsidRPr="007350DD">
        <w:t>his/her</w:t>
      </w:r>
      <w:r w:rsidR="001327BC" w:rsidRPr="007350DD">
        <w:t xml:space="preserve"> </w:t>
      </w:r>
      <w:r w:rsidRPr="007350DD">
        <w:t>family</w:t>
      </w:r>
      <w:r w:rsidR="001327BC" w:rsidRPr="007350DD">
        <w:t xml:space="preserve"> </w:t>
      </w:r>
      <w:r w:rsidRPr="007350DD">
        <w:t>environment,</w:t>
      </w:r>
      <w:r w:rsidR="001327BC" w:rsidRPr="007350DD">
        <w:t xml:space="preserve"> </w:t>
      </w:r>
      <w:r w:rsidRPr="007350DD">
        <w:t>every</w:t>
      </w:r>
      <w:r w:rsidR="001327BC" w:rsidRPr="007350DD">
        <w:t xml:space="preserve"> </w:t>
      </w:r>
      <w:r w:rsidRPr="007350DD">
        <w:t>effort</w:t>
      </w:r>
      <w:r w:rsidR="001327BC" w:rsidRPr="007350DD">
        <w:t xml:space="preserve"> </w:t>
      </w:r>
      <w:r w:rsidRPr="007350DD">
        <w:t>is</w:t>
      </w:r>
      <w:r w:rsidR="001327BC" w:rsidRPr="007350DD">
        <w:t xml:space="preserve"> </w:t>
      </w:r>
      <w:r w:rsidRPr="007350DD">
        <w:t>made</w:t>
      </w:r>
      <w:r w:rsidR="001327BC" w:rsidRPr="007350DD">
        <w:t xml:space="preserve"> </w:t>
      </w:r>
      <w:r w:rsidRPr="007350DD">
        <w:t>to</w:t>
      </w:r>
      <w:r w:rsidR="001327BC" w:rsidRPr="007350DD">
        <w:t xml:space="preserve"> </w:t>
      </w:r>
      <w:r w:rsidRPr="007350DD">
        <w:t>place</w:t>
      </w:r>
      <w:r w:rsidR="001327BC" w:rsidRPr="007350DD">
        <w:t xml:space="preserve"> </w:t>
      </w:r>
      <w:r w:rsidRPr="007350DD">
        <w:t>such</w:t>
      </w:r>
      <w:r w:rsidR="001327BC" w:rsidRPr="007350DD">
        <w:t xml:space="preserve"> </w:t>
      </w:r>
      <w:r w:rsidRPr="007350DD">
        <w:t>children</w:t>
      </w:r>
      <w:r w:rsidR="001327BC" w:rsidRPr="007350DD">
        <w:t xml:space="preserve"> </w:t>
      </w:r>
      <w:r w:rsidRPr="007350DD">
        <w:t>in</w:t>
      </w:r>
      <w:r w:rsidR="001327BC" w:rsidRPr="007350DD">
        <w:t xml:space="preserve"> </w:t>
      </w:r>
      <w:r w:rsidRPr="007350DD">
        <w:t>a</w:t>
      </w:r>
      <w:r w:rsidR="001327BC" w:rsidRPr="007350DD">
        <w:t xml:space="preserve"> </w:t>
      </w:r>
      <w:r w:rsidR="00EA19E5" w:rsidRPr="007350DD">
        <w:t>“</w:t>
      </w:r>
      <w:r w:rsidRPr="007350DD">
        <w:t>family-type</w:t>
      </w:r>
      <w:r w:rsidR="00EA19E5" w:rsidRPr="007350DD">
        <w:t>”</w:t>
      </w:r>
      <w:r w:rsidR="001327BC" w:rsidRPr="007350DD">
        <w:t xml:space="preserve"> </w:t>
      </w:r>
      <w:r w:rsidRPr="007350DD">
        <w:t>environment.</w:t>
      </w:r>
      <w:r w:rsidR="001327BC" w:rsidRPr="007350DD">
        <w:t xml:space="preserve"> </w:t>
      </w:r>
      <w:r w:rsidRPr="007350DD">
        <w:t>The</w:t>
      </w:r>
      <w:r w:rsidR="001327BC" w:rsidRPr="007350DD">
        <w:t xml:space="preserve"> </w:t>
      </w:r>
      <w:r w:rsidRPr="007350DD">
        <w:t>family-type</w:t>
      </w:r>
      <w:r w:rsidR="001327BC" w:rsidRPr="007350DD">
        <w:t xml:space="preserve"> </w:t>
      </w:r>
      <w:r w:rsidRPr="007350DD">
        <w:t>environment,</w:t>
      </w:r>
      <w:r w:rsidR="001327BC" w:rsidRPr="007350DD">
        <w:t xml:space="preserve"> </w:t>
      </w:r>
      <w:r w:rsidRPr="007350DD">
        <w:t>in</w:t>
      </w:r>
      <w:r w:rsidR="001327BC" w:rsidRPr="007350DD">
        <w:t xml:space="preserve"> </w:t>
      </w:r>
      <w:r w:rsidRPr="007350DD">
        <w:t>this</w:t>
      </w:r>
      <w:r w:rsidR="001327BC" w:rsidRPr="007350DD">
        <w:t xml:space="preserve"> </w:t>
      </w:r>
      <w:r w:rsidRPr="007350DD">
        <w:t>regard,</w:t>
      </w:r>
      <w:r w:rsidR="001327BC" w:rsidRPr="007350DD">
        <w:t xml:space="preserve"> </w:t>
      </w:r>
      <w:r w:rsidRPr="007350DD">
        <w:t>means</w:t>
      </w:r>
      <w:r w:rsidR="001327BC" w:rsidRPr="007350DD">
        <w:t xml:space="preserve"> </w:t>
      </w:r>
      <w:r w:rsidRPr="007350DD">
        <w:t>a</w:t>
      </w:r>
      <w:r w:rsidR="001327BC" w:rsidRPr="007350DD">
        <w:t xml:space="preserve"> </w:t>
      </w:r>
      <w:r w:rsidRPr="007350DD">
        <w:t>foster</w:t>
      </w:r>
      <w:r w:rsidR="001327BC" w:rsidRPr="007350DD">
        <w:t xml:space="preserve"> </w:t>
      </w:r>
      <w:r w:rsidRPr="007350DD">
        <w:t>placement</w:t>
      </w:r>
      <w:r w:rsidR="001327BC" w:rsidRPr="007350DD">
        <w:t xml:space="preserve"> </w:t>
      </w:r>
      <w:r w:rsidRPr="007350DD">
        <w:t>or</w:t>
      </w:r>
      <w:r w:rsidR="001327BC" w:rsidRPr="007350DD">
        <w:t xml:space="preserve"> </w:t>
      </w:r>
      <w:r w:rsidRPr="007350DD">
        <w:t>the</w:t>
      </w:r>
      <w:r w:rsidR="001327BC" w:rsidRPr="007350DD">
        <w:t xml:space="preserve"> </w:t>
      </w:r>
      <w:r w:rsidRPr="007350DD">
        <w:t>child</w:t>
      </w:r>
      <w:r w:rsidR="001327BC" w:rsidRPr="007350DD">
        <w:t xml:space="preserve"> </w:t>
      </w:r>
      <w:r w:rsidRPr="007350DD">
        <w:t>may</w:t>
      </w:r>
      <w:r w:rsidR="001327BC" w:rsidRPr="007350DD">
        <w:t xml:space="preserve"> </w:t>
      </w:r>
      <w:r w:rsidRPr="007350DD">
        <w:t>be</w:t>
      </w:r>
      <w:r w:rsidR="001327BC" w:rsidRPr="007350DD">
        <w:t xml:space="preserve"> </w:t>
      </w:r>
      <w:r w:rsidRPr="007350DD">
        <w:t>permitted</w:t>
      </w:r>
      <w:r w:rsidR="001327BC" w:rsidRPr="007350DD">
        <w:t xml:space="preserve"> </w:t>
      </w:r>
      <w:r w:rsidRPr="007350DD">
        <w:t>to</w:t>
      </w:r>
      <w:r w:rsidR="001327BC" w:rsidRPr="007350DD">
        <w:t xml:space="preserve"> </w:t>
      </w:r>
      <w:r w:rsidRPr="007350DD">
        <w:t>live</w:t>
      </w:r>
      <w:r w:rsidR="001327BC" w:rsidRPr="007350DD">
        <w:t xml:space="preserve"> </w:t>
      </w:r>
      <w:r w:rsidRPr="007350DD">
        <w:t>with</w:t>
      </w:r>
      <w:r w:rsidR="001327BC" w:rsidRPr="007350DD">
        <w:t xml:space="preserve"> </w:t>
      </w:r>
      <w:r w:rsidRPr="007350DD">
        <w:t>another</w:t>
      </w:r>
      <w:r w:rsidR="001327BC" w:rsidRPr="007350DD">
        <w:t xml:space="preserve"> </w:t>
      </w:r>
      <w:r w:rsidRPr="007350DD">
        <w:t>family</w:t>
      </w:r>
      <w:r w:rsidR="001327BC" w:rsidRPr="007350DD">
        <w:t xml:space="preserve"> </w:t>
      </w:r>
      <w:r w:rsidRPr="007350DD">
        <w:t>member</w:t>
      </w:r>
      <w:r w:rsidR="001327BC" w:rsidRPr="007350DD">
        <w:t xml:space="preserve"> </w:t>
      </w:r>
      <w:r w:rsidRPr="007350DD">
        <w:t>or</w:t>
      </w:r>
      <w:r w:rsidR="001327BC" w:rsidRPr="007350DD">
        <w:t xml:space="preserve"> </w:t>
      </w:r>
      <w:r w:rsidRPr="007350DD">
        <w:t>a</w:t>
      </w:r>
      <w:r w:rsidR="001327BC" w:rsidRPr="007350DD">
        <w:t xml:space="preserve"> </w:t>
      </w:r>
      <w:r w:rsidRPr="007350DD">
        <w:t>family</w:t>
      </w:r>
      <w:r w:rsidR="001327BC" w:rsidRPr="007350DD">
        <w:t xml:space="preserve"> </w:t>
      </w:r>
      <w:r w:rsidRPr="007350DD">
        <w:t>friend.</w:t>
      </w:r>
      <w:r w:rsidR="001327BC" w:rsidRPr="007350DD">
        <w:t xml:space="preserve"> </w:t>
      </w:r>
      <w:r w:rsidRPr="007350DD">
        <w:t>The</w:t>
      </w:r>
      <w:r w:rsidR="001327BC" w:rsidRPr="007350DD">
        <w:t xml:space="preserve"> </w:t>
      </w:r>
      <w:r w:rsidRPr="007350DD">
        <w:t>foster</w:t>
      </w:r>
      <w:r w:rsidR="001327BC" w:rsidRPr="007350DD">
        <w:t xml:space="preserve"> </w:t>
      </w:r>
      <w:r w:rsidRPr="007350DD">
        <w:t>care</w:t>
      </w:r>
      <w:r w:rsidR="001327BC" w:rsidRPr="007350DD">
        <w:t xml:space="preserve"> </w:t>
      </w:r>
      <w:r w:rsidRPr="007350DD">
        <w:t>system</w:t>
      </w:r>
      <w:r w:rsidR="001327BC" w:rsidRPr="007350DD">
        <w:t xml:space="preserve"> </w:t>
      </w:r>
      <w:r w:rsidRPr="007350DD">
        <w:t>was</w:t>
      </w:r>
      <w:r w:rsidR="001327BC" w:rsidRPr="007350DD">
        <w:t xml:space="preserve"> </w:t>
      </w:r>
      <w:r w:rsidRPr="007350DD">
        <w:t>formalized</w:t>
      </w:r>
      <w:r w:rsidR="001327BC" w:rsidRPr="007350DD">
        <w:t xml:space="preserve"> </w:t>
      </w:r>
      <w:r w:rsidRPr="007350DD">
        <w:t>through</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Act</w:t>
      </w:r>
      <w:r w:rsidR="001327BC" w:rsidRPr="007350DD">
        <w:t xml:space="preserve"> </w:t>
      </w:r>
      <w:r w:rsidRPr="007350DD">
        <w:t>1981</w:t>
      </w:r>
      <w:r w:rsidR="001327BC" w:rsidRPr="007350DD">
        <w:t xml:space="preserve"> </w:t>
      </w:r>
      <w:r w:rsidRPr="007350DD">
        <w:t>(chap.</w:t>
      </w:r>
      <w:r w:rsidR="001327BC" w:rsidRPr="007350DD">
        <w:t xml:space="preserve"> </w:t>
      </w:r>
      <w:r w:rsidRPr="007350DD">
        <w:t>381)</w:t>
      </w:r>
      <w:r w:rsidR="001327BC" w:rsidRPr="007350DD">
        <w:t xml:space="preserve"> </w:t>
      </w:r>
      <w:r w:rsidRPr="007350DD">
        <w:t>with</w:t>
      </w:r>
      <w:r w:rsidR="001327BC" w:rsidRPr="007350DD">
        <w:t xml:space="preserve"> </w:t>
      </w:r>
      <w:r w:rsidRPr="007350DD">
        <w:t>the</w:t>
      </w:r>
      <w:r w:rsidR="001327BC" w:rsidRPr="007350DD">
        <w:t xml:space="preserve"> </w:t>
      </w:r>
      <w:r w:rsidRPr="007350DD">
        <w:t>objective</w:t>
      </w:r>
      <w:r w:rsidR="001327BC" w:rsidRPr="007350DD">
        <w:t xml:space="preserve"> </w:t>
      </w:r>
      <w:r w:rsidRPr="007350DD">
        <w:t>of</w:t>
      </w:r>
      <w:r w:rsidR="001327BC" w:rsidRPr="007350DD">
        <w:t xml:space="preserve"> </w:t>
      </w:r>
      <w:r w:rsidRPr="007350DD">
        <w:t>meeting</w:t>
      </w:r>
      <w:r w:rsidR="001327BC" w:rsidRPr="007350DD">
        <w:t xml:space="preserve"> </w:t>
      </w:r>
      <w:r w:rsidRPr="007350DD">
        <w:t>the</w:t>
      </w:r>
      <w:r w:rsidR="001327BC" w:rsidRPr="007350DD">
        <w:t xml:space="preserve"> </w:t>
      </w:r>
      <w:r w:rsidRPr="007350DD">
        <w:t>short-term</w:t>
      </w:r>
      <w:r w:rsidR="001327BC" w:rsidRPr="007350DD">
        <w:t xml:space="preserve"> </w:t>
      </w:r>
      <w:r w:rsidRPr="007350DD">
        <w:t>(under</w:t>
      </w:r>
      <w:r w:rsidR="001327BC" w:rsidRPr="007350DD">
        <w:t xml:space="preserve"> </w:t>
      </w:r>
      <w:r w:rsidRPr="007350DD">
        <w:t>6</w:t>
      </w:r>
      <w:r w:rsidR="001327BC" w:rsidRPr="007350DD">
        <w:t xml:space="preserve"> </w:t>
      </w:r>
      <w:r w:rsidRPr="007350DD">
        <w:t>months)</w:t>
      </w:r>
      <w:r w:rsidR="001327BC" w:rsidRPr="007350DD">
        <w:t xml:space="preserve"> </w:t>
      </w:r>
      <w:r w:rsidRPr="007350DD">
        <w:t>and</w:t>
      </w:r>
      <w:r w:rsidR="001327BC" w:rsidRPr="007350DD">
        <w:t xml:space="preserve"> </w:t>
      </w:r>
      <w:r w:rsidRPr="007350DD">
        <w:t>long-term</w:t>
      </w:r>
      <w:r w:rsidR="001327BC" w:rsidRPr="007350DD">
        <w:t xml:space="preserve"> </w:t>
      </w:r>
      <w:r w:rsidRPr="007350DD">
        <w:t>needs</w:t>
      </w:r>
      <w:r w:rsidR="001327BC" w:rsidRPr="007350DD">
        <w:t xml:space="preserve"> </w:t>
      </w:r>
      <w:r w:rsidRPr="007350DD">
        <w:t>of</w:t>
      </w:r>
      <w:r w:rsidR="001327BC" w:rsidRPr="007350DD">
        <w:t xml:space="preserve"> </w:t>
      </w:r>
      <w:r w:rsidRPr="007350DD">
        <w:t>children.</w:t>
      </w:r>
      <w:r w:rsidR="001327BC" w:rsidRPr="007350DD">
        <w:t xml:space="preserve"> </w:t>
      </w:r>
      <w:r w:rsidRPr="007350DD">
        <w:t>A</w:t>
      </w:r>
      <w:r w:rsidR="001327BC" w:rsidRPr="007350DD">
        <w:t xml:space="preserve"> </w:t>
      </w:r>
      <w:r w:rsidRPr="007350DD">
        <w:t>stipend</w:t>
      </w:r>
      <w:r w:rsidR="001327BC" w:rsidRPr="007350DD">
        <w:t xml:space="preserve"> </w:t>
      </w:r>
      <w:r w:rsidRPr="007350DD">
        <w:t>of</w:t>
      </w:r>
      <w:r w:rsidR="001327BC" w:rsidRPr="007350DD">
        <w:t xml:space="preserve"> </w:t>
      </w:r>
      <w:r w:rsidRPr="007350DD">
        <w:t>one</w:t>
      </w:r>
      <w:r w:rsidR="001327BC" w:rsidRPr="007350DD">
        <w:t xml:space="preserve"> </w:t>
      </w:r>
      <w:r w:rsidRPr="007350DD">
        <w:t>hundred</w:t>
      </w:r>
      <w:r w:rsidR="001327BC" w:rsidRPr="007350DD">
        <w:t xml:space="preserve"> </w:t>
      </w:r>
      <w:r w:rsidRPr="007350DD">
        <w:t>dollars</w:t>
      </w:r>
      <w:r w:rsidR="001327BC" w:rsidRPr="007350DD">
        <w:t xml:space="preserve"> </w:t>
      </w:r>
      <w:r w:rsidRPr="007350DD">
        <w:t>($100)</w:t>
      </w:r>
      <w:r w:rsidR="001327BC" w:rsidRPr="007350DD">
        <w:t xml:space="preserve"> </w:t>
      </w:r>
      <w:r w:rsidRPr="007350DD">
        <w:t>per</w:t>
      </w:r>
      <w:r w:rsidR="001327BC" w:rsidRPr="007350DD">
        <w:t xml:space="preserve"> </w:t>
      </w:r>
      <w:r w:rsidRPr="007350DD">
        <w:t>week</w:t>
      </w:r>
      <w:r w:rsidR="001327BC" w:rsidRPr="007350DD">
        <w:t xml:space="preserve"> </w:t>
      </w:r>
      <w:r w:rsidRPr="007350DD">
        <w:t>is</w:t>
      </w:r>
      <w:r w:rsidR="001327BC" w:rsidRPr="007350DD">
        <w:t xml:space="preserve"> </w:t>
      </w:r>
      <w:r w:rsidRPr="007350DD">
        <w:t>allocated</w:t>
      </w:r>
      <w:r w:rsidR="001327BC" w:rsidRPr="007350DD">
        <w:t xml:space="preserve"> </w:t>
      </w:r>
      <w:r w:rsidRPr="007350DD">
        <w:t>per</w:t>
      </w:r>
      <w:r w:rsidR="001327BC" w:rsidRPr="007350DD">
        <w:t xml:space="preserve"> </w:t>
      </w:r>
      <w:r w:rsidRPr="007350DD">
        <w:t>child</w:t>
      </w:r>
      <w:r w:rsidR="001327BC" w:rsidRPr="007350DD">
        <w:t xml:space="preserve"> </w:t>
      </w:r>
      <w:r w:rsidRPr="007350DD">
        <w:t>in</w:t>
      </w:r>
      <w:r w:rsidR="001327BC" w:rsidRPr="007350DD">
        <w:t xml:space="preserve"> </w:t>
      </w:r>
      <w:r w:rsidRPr="007350DD">
        <w:t>foster</w:t>
      </w:r>
      <w:r w:rsidR="001327BC" w:rsidRPr="007350DD">
        <w:t xml:space="preserve"> </w:t>
      </w:r>
      <w:r w:rsidRPr="007350DD">
        <w:t>care.</w:t>
      </w:r>
      <w:r w:rsidR="001327BC" w:rsidRPr="007350DD">
        <w:t xml:space="preserve"> </w:t>
      </w:r>
      <w:r w:rsidRPr="007350DD">
        <w:t>Some</w:t>
      </w:r>
      <w:r w:rsidR="001327BC" w:rsidRPr="007350DD">
        <w:t xml:space="preserve"> </w:t>
      </w:r>
      <w:r w:rsidRPr="007350DD">
        <w:t>measure</w:t>
      </w:r>
      <w:r w:rsidR="001327BC" w:rsidRPr="007350DD">
        <w:t xml:space="preserve"> </w:t>
      </w:r>
      <w:r w:rsidRPr="007350DD">
        <w:t>of</w:t>
      </w:r>
      <w:r w:rsidR="001327BC" w:rsidRPr="007350DD">
        <w:t xml:space="preserve"> </w:t>
      </w:r>
      <w:r w:rsidRPr="007350DD">
        <w:t>permanency</w:t>
      </w:r>
      <w:r w:rsidR="001327BC" w:rsidRPr="007350DD">
        <w:t xml:space="preserve"> </w:t>
      </w:r>
      <w:r w:rsidRPr="007350DD">
        <w:t>is</w:t>
      </w:r>
      <w:r w:rsidR="001327BC" w:rsidRPr="007350DD">
        <w:t xml:space="preserve"> </w:t>
      </w:r>
      <w:r w:rsidRPr="007350DD">
        <w:t>encouraged</w:t>
      </w:r>
      <w:r w:rsidR="001327BC" w:rsidRPr="007350DD">
        <w:t xml:space="preserve"> </w:t>
      </w:r>
      <w:r w:rsidRPr="007350DD">
        <w:t>in</w:t>
      </w:r>
      <w:r w:rsidR="001327BC" w:rsidRPr="007350DD">
        <w:t xml:space="preserve"> </w:t>
      </w:r>
      <w:r w:rsidRPr="007350DD">
        <w:t>foster</w:t>
      </w:r>
      <w:r w:rsidR="001327BC" w:rsidRPr="007350DD">
        <w:t xml:space="preserve"> </w:t>
      </w:r>
      <w:r w:rsidRPr="007350DD">
        <w:t>care</w:t>
      </w:r>
      <w:r w:rsidR="001327BC" w:rsidRPr="007350DD">
        <w:t xml:space="preserve"> </w:t>
      </w:r>
      <w:r w:rsidRPr="007350DD">
        <w:t>placement</w:t>
      </w:r>
      <w:r w:rsidR="001327BC" w:rsidRPr="007350DD">
        <w:t xml:space="preserve"> </w:t>
      </w:r>
      <w:r w:rsidRPr="007350DD">
        <w:t>and</w:t>
      </w:r>
      <w:r w:rsidR="001327BC" w:rsidRPr="007350DD">
        <w:t xml:space="preserve"> </w:t>
      </w:r>
      <w:r w:rsidRPr="007350DD">
        <w:t>foster</w:t>
      </w:r>
      <w:r w:rsidR="001327BC" w:rsidRPr="007350DD">
        <w:t xml:space="preserve"> </w:t>
      </w:r>
      <w:r w:rsidRPr="007350DD">
        <w:t>parents</w:t>
      </w:r>
      <w:r w:rsidR="001327BC" w:rsidRPr="007350DD">
        <w:t xml:space="preserve"> </w:t>
      </w:r>
      <w:r w:rsidRPr="007350DD">
        <w:t>may</w:t>
      </w:r>
      <w:r w:rsidR="001327BC" w:rsidRPr="007350DD">
        <w:t xml:space="preserve"> </w:t>
      </w:r>
      <w:r w:rsidRPr="007350DD">
        <w:t>be</w:t>
      </w:r>
      <w:r w:rsidR="001327BC" w:rsidRPr="007350DD">
        <w:t xml:space="preserve"> </w:t>
      </w:r>
      <w:r w:rsidRPr="007350DD">
        <w:t>approached</w:t>
      </w:r>
      <w:r w:rsidR="001327BC" w:rsidRPr="007350DD">
        <w:t xml:space="preserve"> </w:t>
      </w:r>
      <w:r w:rsidRPr="007350DD">
        <w:t>about</w:t>
      </w:r>
      <w:r w:rsidR="001327BC" w:rsidRPr="007350DD">
        <w:t xml:space="preserve"> </w:t>
      </w:r>
      <w:r w:rsidRPr="007350DD">
        <w:t>their</w:t>
      </w:r>
      <w:r w:rsidR="001327BC" w:rsidRPr="007350DD">
        <w:t xml:space="preserve"> </w:t>
      </w:r>
      <w:r w:rsidRPr="007350DD">
        <w:t>willingness</w:t>
      </w:r>
      <w:r w:rsidR="001327BC" w:rsidRPr="007350DD">
        <w:t xml:space="preserve"> </w:t>
      </w:r>
      <w:r w:rsidRPr="007350DD">
        <w:t>to</w:t>
      </w:r>
      <w:r w:rsidR="001327BC" w:rsidRPr="007350DD">
        <w:t xml:space="preserve"> </w:t>
      </w:r>
      <w:r w:rsidRPr="007350DD">
        <w:t>adopt</w:t>
      </w:r>
      <w:r w:rsidR="001327BC" w:rsidRPr="007350DD">
        <w:t xml:space="preserve"> </w:t>
      </w:r>
      <w:r w:rsidRPr="007350DD">
        <w:t>the</w:t>
      </w:r>
      <w:r w:rsidR="001327BC" w:rsidRPr="007350DD">
        <w:t xml:space="preserve"> </w:t>
      </w:r>
      <w:r w:rsidRPr="007350DD">
        <w:t>children</w:t>
      </w:r>
      <w:r w:rsidR="001327BC" w:rsidRPr="007350DD">
        <w:t xml:space="preserve"> </w:t>
      </w:r>
      <w:r w:rsidRPr="007350DD">
        <w:t>in</w:t>
      </w:r>
      <w:r w:rsidR="001327BC" w:rsidRPr="007350DD">
        <w:t xml:space="preserve"> </w:t>
      </w:r>
      <w:r w:rsidRPr="007350DD">
        <w:t>their</w:t>
      </w:r>
      <w:r w:rsidR="001327BC" w:rsidRPr="007350DD">
        <w:t xml:space="preserve"> </w:t>
      </w:r>
      <w:r w:rsidRPr="007350DD">
        <w:t>care.</w:t>
      </w:r>
    </w:p>
    <w:p w:rsidR="006564B6" w:rsidRPr="007350DD" w:rsidRDefault="006564B6" w:rsidP="009E22FF">
      <w:pPr>
        <w:pStyle w:val="SingleTxtG"/>
      </w:pPr>
      <w:r w:rsidRPr="007350DD">
        <w:t>81.</w:t>
      </w:r>
      <w:r w:rsidRPr="007350DD">
        <w:tab/>
        <w:t>However,</w:t>
      </w:r>
      <w:r w:rsidR="001327BC" w:rsidRPr="007350DD">
        <w:t xml:space="preserve"> </w:t>
      </w:r>
      <w:r w:rsidRPr="007350DD">
        <w:t>certain</w:t>
      </w:r>
      <w:r w:rsidR="001327BC" w:rsidRPr="007350DD">
        <w:t xml:space="preserve"> </w:t>
      </w:r>
      <w:r w:rsidRPr="007350DD">
        <w:t>challenges</w:t>
      </w:r>
      <w:r w:rsidR="001327BC" w:rsidRPr="007350DD">
        <w:t xml:space="preserve"> </w:t>
      </w:r>
      <w:r w:rsidRPr="007350DD">
        <w:t>remain.</w:t>
      </w:r>
      <w:r w:rsidR="001327BC" w:rsidRPr="007350DD">
        <w:t xml:space="preserve"> </w:t>
      </w:r>
      <w:r w:rsidRPr="007350DD">
        <w:t>There</w:t>
      </w:r>
      <w:r w:rsidR="001327BC" w:rsidRPr="007350DD">
        <w:t xml:space="preserve"> </w:t>
      </w:r>
      <w:r w:rsidRPr="007350DD">
        <w:t>is</w:t>
      </w:r>
      <w:r w:rsidR="001327BC" w:rsidRPr="007350DD">
        <w:t xml:space="preserve"> </w:t>
      </w:r>
      <w:r w:rsidRPr="007350DD">
        <w:t>for</w:t>
      </w:r>
      <w:r w:rsidR="001327BC" w:rsidRPr="007350DD">
        <w:t xml:space="preserve"> </w:t>
      </w:r>
      <w:r w:rsidRPr="007350DD">
        <w:t>example</w:t>
      </w:r>
      <w:r w:rsidR="001327BC" w:rsidRPr="007350DD">
        <w:t xml:space="preserve"> </w:t>
      </w:r>
      <w:r w:rsidRPr="007350DD">
        <w:t>the</w:t>
      </w:r>
      <w:r w:rsidR="001327BC" w:rsidRPr="007350DD">
        <w:t xml:space="preserve"> </w:t>
      </w:r>
      <w:r w:rsidRPr="007350DD">
        <w:t>difficulty</w:t>
      </w:r>
      <w:r w:rsidR="001327BC" w:rsidRPr="007350DD">
        <w:t xml:space="preserve"> </w:t>
      </w:r>
      <w:r w:rsidRPr="007350DD">
        <w:t>of</w:t>
      </w:r>
      <w:r w:rsidR="001327BC" w:rsidRPr="007350DD">
        <w:t xml:space="preserve"> </w:t>
      </w:r>
      <w:r w:rsidRPr="007350DD">
        <w:t>recruiting</w:t>
      </w:r>
      <w:r w:rsidR="001327BC" w:rsidRPr="007350DD">
        <w:t xml:space="preserve"> </w:t>
      </w:r>
      <w:r w:rsidRPr="007350DD">
        <w:t>foster</w:t>
      </w:r>
      <w:r w:rsidR="001327BC" w:rsidRPr="007350DD">
        <w:t xml:space="preserve"> </w:t>
      </w:r>
      <w:r w:rsidRPr="007350DD">
        <w:t>parents</w:t>
      </w:r>
      <w:r w:rsidR="001327BC" w:rsidRPr="007350DD">
        <w:t xml:space="preserve"> </w:t>
      </w:r>
      <w:r w:rsidRPr="007350DD">
        <w:t>for</w:t>
      </w:r>
      <w:r w:rsidR="001327BC" w:rsidRPr="007350DD">
        <w:t xml:space="preserve"> </w:t>
      </w:r>
      <w:r w:rsidRPr="007350DD">
        <w:t>short-term</w:t>
      </w:r>
      <w:r w:rsidR="001327BC" w:rsidRPr="007350DD">
        <w:t xml:space="preserve"> </w:t>
      </w:r>
      <w:r w:rsidRPr="007350DD">
        <w:t>and</w:t>
      </w:r>
      <w:r w:rsidR="001327BC" w:rsidRPr="007350DD">
        <w:t xml:space="preserve"> </w:t>
      </w:r>
      <w:r w:rsidRPr="007350DD">
        <w:t>emergency</w:t>
      </w:r>
      <w:r w:rsidR="001327BC" w:rsidRPr="007350DD">
        <w:t xml:space="preserve"> </w:t>
      </w:r>
      <w:r w:rsidRPr="007350DD">
        <w:t>placements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for</w:t>
      </w:r>
      <w:r w:rsidR="001327BC" w:rsidRPr="007350DD">
        <w:t xml:space="preserve"> </w:t>
      </w:r>
      <w:r w:rsidRPr="007350DD">
        <w:t>children</w:t>
      </w:r>
      <w:r w:rsidR="001327BC" w:rsidRPr="007350DD">
        <w:t xml:space="preserve"> </w:t>
      </w:r>
      <w:r w:rsidRPr="007350DD">
        <w:t>with</w:t>
      </w:r>
      <w:r w:rsidR="001327BC" w:rsidRPr="007350DD">
        <w:t xml:space="preserve"> </w:t>
      </w:r>
      <w:r w:rsidRPr="007350DD">
        <w:t>a</w:t>
      </w:r>
      <w:r w:rsidR="001327BC" w:rsidRPr="007350DD">
        <w:t xml:space="preserve"> </w:t>
      </w:r>
      <w:r w:rsidRPr="007350DD">
        <w:t>disability</w:t>
      </w:r>
      <w:r w:rsidR="001327BC" w:rsidRPr="007350DD">
        <w:t xml:space="preserve"> </w:t>
      </w:r>
      <w:r w:rsidRPr="007350DD">
        <w:t>and</w:t>
      </w:r>
      <w:r w:rsidR="001327BC" w:rsidRPr="007350DD">
        <w:t xml:space="preserve"> </w:t>
      </w:r>
      <w:r w:rsidRPr="007350DD">
        <w:t>those</w:t>
      </w:r>
      <w:r w:rsidR="001327BC" w:rsidRPr="007350DD">
        <w:t xml:space="preserve"> </w:t>
      </w:r>
      <w:r w:rsidRPr="007350DD">
        <w:t>over</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10</w:t>
      </w:r>
      <w:r w:rsidR="001327BC" w:rsidRPr="007350DD">
        <w:t xml:space="preserve"> </w:t>
      </w:r>
      <w:r w:rsidRPr="007350DD">
        <w:t>years.</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is</w:t>
      </w:r>
      <w:r w:rsidR="001327BC" w:rsidRPr="007350DD">
        <w:t xml:space="preserve"> </w:t>
      </w:r>
      <w:r w:rsidRPr="007350DD">
        <w:t>therefore</w:t>
      </w:r>
      <w:r w:rsidR="001327BC" w:rsidRPr="007350DD">
        <w:t xml:space="preserve"> </w:t>
      </w:r>
      <w:r w:rsidRPr="007350DD">
        <w:t>intensifying</w:t>
      </w:r>
      <w:r w:rsidR="001327BC" w:rsidRPr="007350DD">
        <w:t xml:space="preserve"> </w:t>
      </w:r>
      <w:r w:rsidRPr="007350DD">
        <w:t>its</w:t>
      </w:r>
      <w:r w:rsidR="001327BC" w:rsidRPr="007350DD">
        <w:t xml:space="preserve"> </w:t>
      </w:r>
      <w:r w:rsidRPr="007350DD">
        <w:t>promotion</w:t>
      </w:r>
      <w:r w:rsidR="001327BC" w:rsidRPr="007350DD">
        <w:t xml:space="preserve"> </w:t>
      </w:r>
      <w:r w:rsidRPr="007350DD">
        <w:t>and</w:t>
      </w:r>
      <w:r w:rsidR="001327BC" w:rsidRPr="007350DD">
        <w:t xml:space="preserve"> </w:t>
      </w:r>
      <w:r w:rsidRPr="007350DD">
        <w:t>training</w:t>
      </w:r>
      <w:r w:rsidR="001327BC" w:rsidRPr="007350DD">
        <w:t xml:space="preserve"> </w:t>
      </w:r>
      <w:r w:rsidRPr="007350DD">
        <w:t>programmes</w:t>
      </w:r>
      <w:r w:rsidR="001327BC" w:rsidRPr="007350DD">
        <w:t xml:space="preserve"> </w:t>
      </w:r>
      <w:r w:rsidRPr="007350DD">
        <w:t>for</w:t>
      </w:r>
      <w:r w:rsidR="001327BC" w:rsidRPr="007350DD">
        <w:t xml:space="preserve"> </w:t>
      </w:r>
      <w:r w:rsidRPr="007350DD">
        <w:t>staff</w:t>
      </w:r>
      <w:r w:rsidR="001327BC" w:rsidRPr="007350DD">
        <w:t xml:space="preserve"> </w:t>
      </w:r>
      <w:r w:rsidRPr="007350DD">
        <w:t>and</w:t>
      </w:r>
      <w:r w:rsidR="001327BC" w:rsidRPr="007350DD">
        <w:t xml:space="preserve"> </w:t>
      </w:r>
      <w:r w:rsidRPr="007350DD">
        <w:t>prospective</w:t>
      </w:r>
      <w:r w:rsidR="001327BC" w:rsidRPr="007350DD">
        <w:t xml:space="preserve"> </w:t>
      </w:r>
      <w:r w:rsidRPr="007350DD">
        <w:t>foster</w:t>
      </w:r>
      <w:r w:rsidR="001327BC" w:rsidRPr="007350DD">
        <w:t xml:space="preserve"> </w:t>
      </w:r>
      <w:r w:rsidRPr="007350DD">
        <w:t>parents,</w:t>
      </w:r>
      <w:r w:rsidR="001327BC" w:rsidRPr="007350DD">
        <w:t xml:space="preserve"> </w:t>
      </w:r>
      <w:r w:rsidRPr="007350DD">
        <w:t>always</w:t>
      </w:r>
      <w:r w:rsidR="001327BC" w:rsidRPr="007350DD">
        <w:t xml:space="preserve"> </w:t>
      </w:r>
      <w:r w:rsidRPr="007350DD">
        <w:t>ensuring</w:t>
      </w:r>
      <w:r w:rsidR="001327BC" w:rsidRPr="007350DD">
        <w:t xml:space="preserve"> </w:t>
      </w:r>
      <w:r w:rsidRPr="007350DD">
        <w:t>that</w:t>
      </w:r>
      <w:r w:rsidR="001327BC" w:rsidRPr="007350DD">
        <w:t xml:space="preserve"> </w:t>
      </w:r>
      <w:r w:rsidRPr="007350DD">
        <w:t>the</w:t>
      </w:r>
      <w:r w:rsidR="001327BC" w:rsidRPr="007350DD">
        <w:t xml:space="preserve"> </w:t>
      </w:r>
      <w:r w:rsidRPr="007350DD">
        <w:t>welfare</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respect</w:t>
      </w:r>
      <w:r w:rsidR="001327BC" w:rsidRPr="007350DD">
        <w:t xml:space="preserve"> </w:t>
      </w:r>
      <w:r w:rsidRPr="007350DD">
        <w:t>for</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views</w:t>
      </w:r>
      <w:r w:rsidR="001327BC" w:rsidRPr="007350DD">
        <w:t xml:space="preserve"> </w:t>
      </w:r>
      <w:r w:rsidRPr="007350DD">
        <w:t>and</w:t>
      </w:r>
      <w:r w:rsidR="001327BC" w:rsidRPr="007350DD">
        <w:t xml:space="preserve"> </w:t>
      </w:r>
      <w:r w:rsidRPr="007350DD">
        <w:t>the</w:t>
      </w:r>
      <w:r w:rsidR="001327BC" w:rsidRPr="007350DD">
        <w:t xml:space="preserve"> </w:t>
      </w:r>
      <w:r w:rsidRPr="007350DD">
        <w:t>ability</w:t>
      </w:r>
      <w:r w:rsidR="001327BC" w:rsidRPr="007350DD">
        <w:t xml:space="preserve"> </w:t>
      </w:r>
      <w:r w:rsidRPr="007350DD">
        <w:t>of</w:t>
      </w:r>
      <w:r w:rsidR="001327BC" w:rsidRPr="007350DD">
        <w:t xml:space="preserve"> </w:t>
      </w:r>
      <w:r w:rsidRPr="007350DD">
        <w:t>the</w:t>
      </w:r>
      <w:r w:rsidR="001327BC" w:rsidRPr="007350DD">
        <w:t xml:space="preserve"> </w:t>
      </w:r>
      <w:r w:rsidRPr="007350DD">
        <w:t>foster</w:t>
      </w:r>
      <w:r w:rsidR="001327BC" w:rsidRPr="007350DD">
        <w:t xml:space="preserve"> </w:t>
      </w:r>
      <w:r w:rsidRPr="007350DD">
        <w:t>parent</w:t>
      </w:r>
      <w:r w:rsidR="001327BC" w:rsidRPr="007350DD">
        <w:t xml:space="preserve"> </w:t>
      </w:r>
      <w:r w:rsidRPr="007350DD">
        <w:t>to</w:t>
      </w:r>
      <w:r w:rsidR="001327BC" w:rsidRPr="007350DD">
        <w:t xml:space="preserve"> </w:t>
      </w:r>
      <w:r w:rsidRPr="007350DD">
        <w:t>provide</w:t>
      </w:r>
      <w:r w:rsidR="001327BC" w:rsidRPr="007350DD">
        <w:t xml:space="preserve"> </w:t>
      </w:r>
      <w:r w:rsidRPr="007350DD">
        <w:t>a</w:t>
      </w:r>
      <w:r w:rsidR="001327BC" w:rsidRPr="007350DD">
        <w:t xml:space="preserve"> </w:t>
      </w:r>
      <w:r w:rsidRPr="007350DD">
        <w:t>safe</w:t>
      </w:r>
      <w:r w:rsidR="001327BC" w:rsidRPr="007350DD">
        <w:t xml:space="preserve"> </w:t>
      </w:r>
      <w:r w:rsidRPr="007350DD">
        <w:t>and</w:t>
      </w:r>
      <w:r w:rsidR="001327BC" w:rsidRPr="007350DD">
        <w:t xml:space="preserve"> </w:t>
      </w:r>
      <w:r w:rsidRPr="007350DD">
        <w:t>caring</w:t>
      </w:r>
      <w:r w:rsidR="001327BC" w:rsidRPr="007350DD">
        <w:t xml:space="preserve"> </w:t>
      </w:r>
      <w:r w:rsidRPr="007350DD">
        <w:t>family</w:t>
      </w:r>
      <w:r w:rsidR="001327BC" w:rsidRPr="007350DD">
        <w:t xml:space="preserve"> </w:t>
      </w:r>
      <w:r w:rsidRPr="007350DD">
        <w:t>life</w:t>
      </w:r>
      <w:r w:rsidR="001327BC" w:rsidRPr="007350DD">
        <w:t xml:space="preserve"> </w:t>
      </w:r>
      <w:r w:rsidRPr="007350DD">
        <w:t>are</w:t>
      </w:r>
      <w:r w:rsidR="001327BC" w:rsidRPr="007350DD">
        <w:t xml:space="preserve"> </w:t>
      </w:r>
      <w:r w:rsidRPr="007350DD">
        <w:t>given</w:t>
      </w:r>
      <w:r w:rsidR="001327BC" w:rsidRPr="007350DD">
        <w:t xml:space="preserve"> </w:t>
      </w:r>
      <w:r w:rsidRPr="007350DD">
        <w:t>the</w:t>
      </w:r>
      <w:r w:rsidR="001327BC" w:rsidRPr="007350DD">
        <w:t xml:space="preserve"> </w:t>
      </w:r>
      <w:r w:rsidRPr="007350DD">
        <w:t>highest</w:t>
      </w:r>
      <w:r w:rsidR="001327BC" w:rsidRPr="007350DD">
        <w:t xml:space="preserve"> </w:t>
      </w:r>
      <w:r w:rsidRPr="007350DD">
        <w:t>priority.</w:t>
      </w:r>
      <w:r w:rsidR="001327BC" w:rsidRPr="007350DD">
        <w:t xml:space="preserve"> </w:t>
      </w:r>
      <w:r w:rsidRPr="007350DD">
        <w:t>There</w:t>
      </w:r>
      <w:r w:rsidR="001327BC" w:rsidRPr="007350DD">
        <w:t xml:space="preserve"> </w:t>
      </w:r>
      <w:r w:rsidRPr="007350DD">
        <w:t>are</w:t>
      </w:r>
      <w:r w:rsidR="001327BC" w:rsidRPr="007350DD">
        <w:t xml:space="preserve"> </w:t>
      </w:r>
      <w:r w:rsidRPr="007350DD">
        <w:t>occasions</w:t>
      </w:r>
      <w:r w:rsidR="001327BC" w:rsidRPr="007350DD">
        <w:t xml:space="preserve"> </w:t>
      </w:r>
      <w:r w:rsidRPr="007350DD">
        <w:t>however</w:t>
      </w:r>
      <w:r w:rsidR="001327BC" w:rsidRPr="007350DD">
        <w:t xml:space="preserve"> </w:t>
      </w:r>
      <w:r w:rsidRPr="007350DD">
        <w:t>when</w:t>
      </w:r>
      <w:r w:rsidR="001327BC" w:rsidRPr="007350DD">
        <w:t xml:space="preserve"> </w:t>
      </w:r>
      <w:r w:rsidRPr="007350DD">
        <w:t>placement</w:t>
      </w:r>
      <w:r w:rsidR="001327BC" w:rsidRPr="007350DD">
        <w:t xml:space="preserve"> </w:t>
      </w:r>
      <w:r w:rsidRPr="007350DD">
        <w:t>is</w:t>
      </w:r>
      <w:r w:rsidR="001327BC" w:rsidRPr="007350DD">
        <w:t xml:space="preserve"> </w:t>
      </w:r>
      <w:r w:rsidRPr="007350DD">
        <w:t>not</w:t>
      </w:r>
      <w:r w:rsidR="001327BC" w:rsidRPr="007350DD">
        <w:t xml:space="preserve"> </w:t>
      </w:r>
      <w:r w:rsidRPr="007350DD">
        <w:t>available.</w:t>
      </w:r>
      <w:r w:rsidR="001327BC" w:rsidRPr="007350DD">
        <w:t xml:space="preserve"> </w:t>
      </w:r>
      <w:r w:rsidRPr="007350DD">
        <w:t>In</w:t>
      </w:r>
      <w:r w:rsidR="001327BC" w:rsidRPr="007350DD">
        <w:t xml:space="preserve"> </w:t>
      </w:r>
      <w:r w:rsidRPr="007350DD">
        <w:t>such</w:t>
      </w:r>
      <w:r w:rsidR="001327BC" w:rsidRPr="007350DD">
        <w:t xml:space="preserve"> </w:t>
      </w:r>
      <w:r w:rsidRPr="007350DD">
        <w:t>instances,</w:t>
      </w:r>
      <w:r w:rsidR="001327BC" w:rsidRPr="007350DD">
        <w:t xml:space="preserve"> </w:t>
      </w:r>
      <w:r w:rsidRPr="007350DD">
        <w:t>the</w:t>
      </w:r>
      <w:r w:rsidR="001327BC" w:rsidRPr="007350DD">
        <w:t xml:space="preserve"> </w:t>
      </w:r>
      <w:r w:rsidRPr="007350DD">
        <w:t>child</w:t>
      </w:r>
      <w:r w:rsidR="001327BC" w:rsidRPr="007350DD">
        <w:t xml:space="preserve"> </w:t>
      </w:r>
      <w:r w:rsidRPr="007350DD">
        <w:t>is</w:t>
      </w:r>
      <w:r w:rsidR="001327BC" w:rsidRPr="007350DD">
        <w:t xml:space="preserve"> </w:t>
      </w:r>
      <w:r w:rsidRPr="007350DD">
        <w:lastRenderedPageBreak/>
        <w:t>placed</w:t>
      </w:r>
      <w:r w:rsidR="001327BC" w:rsidRPr="007350DD">
        <w:t xml:space="preserve"> </w:t>
      </w:r>
      <w:r w:rsidRPr="007350DD">
        <w:t>in</w:t>
      </w:r>
      <w:r w:rsidR="001327BC" w:rsidRPr="007350DD">
        <w:t xml:space="preserve"> </w:t>
      </w:r>
      <w:r w:rsidRPr="007350DD">
        <w:t>a</w:t>
      </w:r>
      <w:r w:rsidR="001327BC" w:rsidRPr="007350DD">
        <w:t xml:space="preserve"> </w:t>
      </w:r>
      <w:r w:rsidRPr="007350DD">
        <w:t>residential</w:t>
      </w:r>
      <w:r w:rsidR="001327BC" w:rsidRPr="007350DD">
        <w:t xml:space="preserve"> </w:t>
      </w:r>
      <w:r w:rsidRPr="007350DD">
        <w:t>centre,</w:t>
      </w:r>
      <w:r w:rsidR="001327BC" w:rsidRPr="007350DD">
        <w:t xml:space="preserve"> </w:t>
      </w:r>
      <w:r w:rsidRPr="007350DD">
        <w:t>commonly</w:t>
      </w:r>
      <w:r w:rsidR="001327BC" w:rsidRPr="007350DD">
        <w:t xml:space="preserve"> </w:t>
      </w:r>
      <w:r w:rsidRPr="007350DD">
        <w:t>referred</w:t>
      </w:r>
      <w:r w:rsidR="001327BC" w:rsidRPr="007350DD">
        <w:t xml:space="preserve"> </w:t>
      </w:r>
      <w:r w:rsidRPr="007350DD">
        <w:t>to</w:t>
      </w:r>
      <w:r w:rsidR="001327BC" w:rsidRPr="007350DD">
        <w:t xml:space="preserve"> </w:t>
      </w:r>
      <w:r w:rsidRPr="007350DD">
        <w:t>as</w:t>
      </w:r>
      <w:r w:rsidR="001327BC" w:rsidRPr="007350DD">
        <w:t xml:space="preserve"> </w:t>
      </w:r>
      <w:r w:rsidRPr="007350DD">
        <w:t>a</w:t>
      </w:r>
      <w:r w:rsidR="001327BC" w:rsidRPr="007350DD">
        <w:t xml:space="preserve"> </w:t>
      </w:r>
      <w:r w:rsidRPr="007350DD">
        <w:t>children</w:t>
      </w:r>
      <w:r w:rsidR="00EA19E5" w:rsidRPr="007350DD">
        <w:t>’</w:t>
      </w:r>
      <w:r w:rsidRPr="007350DD">
        <w:t>s</w:t>
      </w:r>
      <w:r w:rsidR="001327BC" w:rsidRPr="007350DD">
        <w:t xml:space="preserve"> </w:t>
      </w:r>
      <w:r w:rsidRPr="007350DD">
        <w:t>home.</w:t>
      </w:r>
      <w:r w:rsidR="001327BC" w:rsidRPr="007350DD">
        <w:t xml:space="preserve"> </w:t>
      </w:r>
      <w:r w:rsidRPr="007350DD">
        <w:t>These</w:t>
      </w:r>
      <w:r w:rsidR="001327BC" w:rsidRPr="007350DD">
        <w:t xml:space="preserve"> </w:t>
      </w:r>
      <w:r w:rsidRPr="007350DD">
        <w:t>are</w:t>
      </w:r>
      <w:r w:rsidR="001327BC" w:rsidRPr="007350DD">
        <w:t xml:space="preserve"> </w:t>
      </w:r>
      <w:r w:rsidRPr="007350DD">
        <w:t>under</w:t>
      </w:r>
      <w:r w:rsidR="001327BC" w:rsidRPr="007350DD">
        <w:t xml:space="preserve"> </w:t>
      </w:r>
      <w:r w:rsidRPr="007350DD">
        <w:t>the</w:t>
      </w:r>
      <w:r w:rsidR="001327BC" w:rsidRPr="007350DD">
        <w:t xml:space="preserve"> </w:t>
      </w:r>
      <w:r w:rsidRPr="007350DD">
        <w:t>authority</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6461CD" w:rsidRPr="007350DD">
        <w:t xml:space="preserve"> </w:t>
      </w:r>
    </w:p>
    <w:p w:rsidR="006564B6" w:rsidRPr="007350DD" w:rsidRDefault="006564B6" w:rsidP="009E22FF">
      <w:pPr>
        <w:pStyle w:val="SingleTxtG"/>
      </w:pPr>
      <w:r w:rsidRPr="007350DD">
        <w:t>82.</w:t>
      </w:r>
      <w:r w:rsidRPr="007350DD">
        <w:tab/>
        <w:t>The</w:t>
      </w:r>
      <w:r w:rsidR="001327BC" w:rsidRPr="007350DD">
        <w:t xml:space="preserve"> </w:t>
      </w:r>
      <w:r w:rsidRPr="007350DD">
        <w:t>objective</w:t>
      </w:r>
      <w:r w:rsidR="001327BC" w:rsidRPr="007350DD">
        <w:t xml:space="preserve"> </w:t>
      </w:r>
      <w:r w:rsidRPr="007350DD">
        <w:t>of</w:t>
      </w:r>
      <w:r w:rsidR="001327BC" w:rsidRPr="007350DD">
        <w:t xml:space="preserve"> </w:t>
      </w:r>
      <w:r w:rsidRPr="007350DD">
        <w:t>the</w:t>
      </w:r>
      <w:r w:rsidR="001327BC" w:rsidRPr="007350DD">
        <w:t xml:space="preserve"> </w:t>
      </w:r>
      <w:r w:rsidRPr="007350DD">
        <w:t>Board</w:t>
      </w:r>
      <w:r w:rsidR="00EA19E5" w:rsidRPr="007350DD">
        <w:t>’</w:t>
      </w:r>
      <w:r w:rsidRPr="007350DD">
        <w:t>s</w:t>
      </w:r>
      <w:r w:rsidR="001327BC" w:rsidRPr="007350DD">
        <w:t xml:space="preserve"> </w:t>
      </w:r>
      <w:r w:rsidRPr="007350DD">
        <w:t>child</w:t>
      </w:r>
      <w:r w:rsidR="001327BC" w:rsidRPr="007350DD">
        <w:t xml:space="preserve"> </w:t>
      </w:r>
      <w:r w:rsidRPr="007350DD">
        <w:t>care</w:t>
      </w:r>
      <w:r w:rsidR="001327BC" w:rsidRPr="007350DD">
        <w:t xml:space="preserve"> </w:t>
      </w:r>
      <w:r w:rsidRPr="007350DD">
        <w:t>programme</w:t>
      </w:r>
      <w:r w:rsidR="001327BC" w:rsidRPr="007350DD">
        <w:t xml:space="preserve"> </w:t>
      </w:r>
      <w:r w:rsidRPr="007350DD">
        <w:t>is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any</w:t>
      </w:r>
      <w:r w:rsidR="001327BC" w:rsidRPr="007350DD">
        <w:t xml:space="preserve"> </w:t>
      </w:r>
      <w:r w:rsidRPr="007350DD">
        <w:t>child</w:t>
      </w:r>
      <w:r w:rsidR="001327BC" w:rsidRPr="007350DD">
        <w:t xml:space="preserve"> </w:t>
      </w:r>
      <w:r w:rsidRPr="007350DD">
        <w:t>who</w:t>
      </w:r>
      <w:r w:rsidR="001327BC" w:rsidRPr="007350DD">
        <w:t xml:space="preserve"> </w:t>
      </w:r>
      <w:r w:rsidRPr="007350DD">
        <w:t>is</w:t>
      </w:r>
      <w:r w:rsidR="001327BC" w:rsidRPr="007350DD">
        <w:t xml:space="preserve"> </w:t>
      </w:r>
      <w:r w:rsidRPr="007350DD">
        <w:t>in</w:t>
      </w:r>
      <w:r w:rsidR="001327BC" w:rsidRPr="007350DD">
        <w:t xml:space="preserve"> </w:t>
      </w:r>
      <w:r w:rsidRPr="007350DD">
        <w:t>need</w:t>
      </w:r>
      <w:r w:rsidR="001327BC" w:rsidRPr="007350DD">
        <w:t xml:space="preserve"> </w:t>
      </w:r>
      <w:r w:rsidRPr="007350DD">
        <w:t>of</w:t>
      </w:r>
      <w:r w:rsidR="001327BC" w:rsidRPr="007350DD">
        <w:t xml:space="preserve"> </w:t>
      </w:r>
      <w:r w:rsidRPr="007350DD">
        <w:t>care</w:t>
      </w:r>
      <w:r w:rsidR="001327BC" w:rsidRPr="007350DD">
        <w:t xml:space="preserve"> </w:t>
      </w:r>
      <w:r w:rsidRPr="007350DD">
        <w:t>and</w:t>
      </w:r>
      <w:r w:rsidR="001327BC" w:rsidRPr="007350DD">
        <w:t xml:space="preserve"> </w:t>
      </w:r>
      <w:r w:rsidRPr="007350DD">
        <w:t>protection</w:t>
      </w:r>
      <w:r w:rsidR="001327BC" w:rsidRPr="007350DD">
        <w:t xml:space="preserve"> </w:t>
      </w:r>
      <w:r w:rsidRPr="007350DD">
        <w:t>is</w:t>
      </w:r>
      <w:r w:rsidR="001327BC" w:rsidRPr="007350DD">
        <w:t xml:space="preserve"> </w:t>
      </w:r>
      <w:r w:rsidRPr="007350DD">
        <w:t>taken</w:t>
      </w:r>
      <w:r w:rsidR="001327BC" w:rsidRPr="007350DD">
        <w:t xml:space="preserve"> </w:t>
      </w:r>
      <w:r w:rsidRPr="007350DD">
        <w:t>to</w:t>
      </w:r>
      <w:r w:rsidR="001327BC" w:rsidRPr="007350DD">
        <w:t xml:space="preserve"> </w:t>
      </w:r>
      <w:r w:rsidRPr="007350DD">
        <w:t>homes</w:t>
      </w:r>
      <w:r w:rsidR="001327BC" w:rsidRPr="007350DD">
        <w:t xml:space="preserve"> </w:t>
      </w:r>
      <w:r w:rsidRPr="007350DD">
        <w:t>in</w:t>
      </w:r>
      <w:r w:rsidR="001327BC" w:rsidRPr="007350DD">
        <w:t xml:space="preserve"> </w:t>
      </w:r>
      <w:r w:rsidRPr="007350DD">
        <w:t>which</w:t>
      </w:r>
      <w:r w:rsidR="001327BC" w:rsidRPr="007350DD">
        <w:t xml:space="preserve"> </w:t>
      </w:r>
      <w:r w:rsidRPr="007350DD">
        <w:t>there</w:t>
      </w:r>
      <w:r w:rsidR="001327BC" w:rsidRPr="007350DD">
        <w:t xml:space="preserve"> </w:t>
      </w:r>
      <w:r w:rsidRPr="007350DD">
        <w:t>exist</w:t>
      </w:r>
      <w:r w:rsidR="001327BC" w:rsidRPr="007350DD">
        <w:t xml:space="preserve"> </w:t>
      </w:r>
      <w:r w:rsidRPr="007350DD">
        <w:t>affection</w:t>
      </w:r>
      <w:r w:rsidR="001327BC" w:rsidRPr="007350DD">
        <w:t xml:space="preserve"> </w:t>
      </w:r>
      <w:r w:rsidRPr="007350DD">
        <w:t>and</w:t>
      </w:r>
      <w:r w:rsidR="001327BC" w:rsidRPr="007350DD">
        <w:t xml:space="preserve"> </w:t>
      </w:r>
      <w:r w:rsidRPr="007350DD">
        <w:t>personal</w:t>
      </w:r>
      <w:r w:rsidR="001327BC" w:rsidRPr="007350DD">
        <w:t xml:space="preserve"> </w:t>
      </w:r>
      <w:r w:rsidRPr="007350DD">
        <w:t>interest.</w:t>
      </w:r>
      <w:r w:rsidR="001327BC" w:rsidRPr="007350DD">
        <w:t xml:space="preserve"> </w:t>
      </w:r>
      <w:r w:rsidRPr="007350DD">
        <w:t>There</w:t>
      </w:r>
      <w:r w:rsidR="001327BC" w:rsidRPr="007350DD">
        <w:t xml:space="preserve"> </w:t>
      </w:r>
      <w:r w:rsidRPr="007350DD">
        <w:t>are</w:t>
      </w:r>
      <w:r w:rsidR="001327BC" w:rsidRPr="007350DD">
        <w:t xml:space="preserve"> </w:t>
      </w:r>
      <w:r w:rsidRPr="007350DD">
        <w:t>currently</w:t>
      </w:r>
      <w:r w:rsidR="001327BC" w:rsidRPr="007350DD">
        <w:t xml:space="preserve"> </w:t>
      </w:r>
      <w:r w:rsidRPr="007350DD">
        <w:t>9</w:t>
      </w:r>
      <w:r w:rsidR="001327BC" w:rsidRPr="007350DD">
        <w:t xml:space="preserve"> </w:t>
      </w:r>
      <w:r w:rsidRPr="007350DD">
        <w:t>Children</w:t>
      </w:r>
      <w:r w:rsidR="00EA19E5" w:rsidRPr="007350DD">
        <w:t>’</w:t>
      </w:r>
      <w:r w:rsidRPr="007350DD">
        <w:t>s</w:t>
      </w:r>
      <w:r w:rsidR="001327BC" w:rsidRPr="007350DD">
        <w:t xml:space="preserve"> </w:t>
      </w:r>
      <w:r w:rsidRPr="007350DD">
        <w:t>Homes/centres</w:t>
      </w:r>
      <w:r w:rsidR="001327BC" w:rsidRPr="007350DD">
        <w:t xml:space="preserve"> </w:t>
      </w:r>
      <w:r w:rsidRPr="007350DD">
        <w:t>operated</w:t>
      </w:r>
      <w:r w:rsidR="001327BC" w:rsidRPr="007350DD">
        <w:t xml:space="preserve"> </w:t>
      </w:r>
      <w:r w:rsidRPr="007350DD">
        <w:t>by</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catering</w:t>
      </w:r>
      <w:r w:rsidR="001327BC" w:rsidRPr="007350DD">
        <w:t xml:space="preserve"> </w:t>
      </w:r>
      <w:r w:rsidRPr="007350DD">
        <w:t>to</w:t>
      </w:r>
      <w:r w:rsidR="001327BC" w:rsidRPr="007350DD">
        <w:t xml:space="preserve"> </w:t>
      </w:r>
      <w:r w:rsidRPr="007350DD">
        <w:t>the</w:t>
      </w:r>
      <w:r w:rsidR="001327BC" w:rsidRPr="007350DD">
        <w:t xml:space="preserve"> </w:t>
      </w:r>
      <w:r w:rsidRPr="007350DD">
        <w:t>needs</w:t>
      </w:r>
      <w:r w:rsidR="001327BC" w:rsidRPr="007350DD">
        <w:t xml:space="preserve"> </w:t>
      </w:r>
      <w:r w:rsidRPr="007350DD">
        <w:t>of</w:t>
      </w:r>
      <w:r w:rsidR="001327BC" w:rsidRPr="007350DD">
        <w:t xml:space="preserve"> </w:t>
      </w:r>
      <w:r w:rsidRPr="007350DD">
        <w:t>92</w:t>
      </w:r>
      <w:r w:rsidR="001327BC" w:rsidRPr="007350DD">
        <w:t xml:space="preserve"> </w:t>
      </w:r>
      <w:r w:rsidRPr="007350DD">
        <w:t>children</w:t>
      </w:r>
      <w:r w:rsidR="001327BC" w:rsidRPr="007350DD">
        <w:t xml:space="preserve"> </w:t>
      </w:r>
      <w:r w:rsidRPr="007350DD">
        <w:t>at</w:t>
      </w:r>
      <w:r w:rsidR="001327BC" w:rsidRPr="007350DD">
        <w:t xml:space="preserve"> </w:t>
      </w:r>
      <w:r w:rsidRPr="007350DD">
        <w:t>the</w:t>
      </w:r>
      <w:r w:rsidR="001327BC" w:rsidRPr="007350DD">
        <w:t xml:space="preserve"> </w:t>
      </w:r>
      <w:r w:rsidRPr="007350DD">
        <w:t>time</w:t>
      </w:r>
      <w:r w:rsidR="001327BC" w:rsidRPr="007350DD">
        <w:t xml:space="preserve"> </w:t>
      </w:r>
      <w:r w:rsidRPr="007350DD">
        <w:t>of</w:t>
      </w:r>
      <w:r w:rsidR="001327BC" w:rsidRPr="007350DD">
        <w:t xml:space="preserve"> </w:t>
      </w:r>
      <w:r w:rsidRPr="007350DD">
        <w:t>the</w:t>
      </w:r>
      <w:r w:rsidR="001327BC" w:rsidRPr="007350DD">
        <w:t xml:space="preserve"> </w:t>
      </w:r>
      <w:r w:rsidRPr="007350DD">
        <w:t>preparation</w:t>
      </w:r>
      <w:r w:rsidR="001327BC" w:rsidRPr="007350DD">
        <w:t xml:space="preserve"> </w:t>
      </w:r>
      <w:r w:rsidRPr="007350DD">
        <w:t>of</w:t>
      </w:r>
      <w:r w:rsidR="001327BC" w:rsidRPr="007350DD">
        <w:t xml:space="preserve"> </w:t>
      </w:r>
      <w:r w:rsidRPr="007350DD">
        <w:t>this</w:t>
      </w:r>
      <w:r w:rsidR="001327BC" w:rsidRPr="007350DD">
        <w:t xml:space="preserve"> </w:t>
      </w:r>
      <w:r w:rsidRPr="007350DD">
        <w:t>report.</w:t>
      </w:r>
      <w:r w:rsidR="001327BC" w:rsidRPr="007350DD">
        <w:t xml:space="preserve"> </w:t>
      </w:r>
      <w:r w:rsidRPr="007350DD">
        <w:t>Two</w:t>
      </w:r>
      <w:r w:rsidR="001327BC" w:rsidRPr="007350DD">
        <w:t xml:space="preserve"> </w:t>
      </w:r>
      <w:r w:rsidRPr="007350DD">
        <w:t>of</w:t>
      </w:r>
      <w:r w:rsidR="001327BC" w:rsidRPr="007350DD">
        <w:t xml:space="preserve"> </w:t>
      </w:r>
      <w:r w:rsidRPr="007350DD">
        <w:t>the</w:t>
      </w:r>
      <w:r w:rsidR="001327BC" w:rsidRPr="007350DD">
        <w:t xml:space="preserve"> </w:t>
      </w:r>
      <w:r w:rsidRPr="007350DD">
        <w:t>original</w:t>
      </w:r>
      <w:r w:rsidR="001327BC" w:rsidRPr="007350DD">
        <w:t xml:space="preserve"> </w:t>
      </w:r>
      <w:r w:rsidRPr="007350DD">
        <w:t>11</w:t>
      </w:r>
      <w:r w:rsidR="001327BC" w:rsidRPr="007350DD">
        <w:t xml:space="preserve"> </w:t>
      </w:r>
      <w:r w:rsidRPr="007350DD">
        <w:t>were</w:t>
      </w:r>
      <w:r w:rsidR="001327BC" w:rsidRPr="007350DD">
        <w:t xml:space="preserve"> </w:t>
      </w:r>
      <w:r w:rsidRPr="007350DD">
        <w:t>closed</w:t>
      </w:r>
      <w:r w:rsidR="001327BC" w:rsidRPr="007350DD">
        <w:t xml:space="preserve"> </w:t>
      </w:r>
      <w:r w:rsidRPr="007350DD">
        <w:t>in</w:t>
      </w:r>
      <w:r w:rsidR="001327BC" w:rsidRPr="007350DD">
        <w:t xml:space="preserve"> </w:t>
      </w:r>
      <w:r w:rsidRPr="007350DD">
        <w:t>2000.</w:t>
      </w:r>
      <w:r w:rsidR="001327BC" w:rsidRPr="007350DD">
        <w:t xml:space="preserve"> </w:t>
      </w:r>
      <w:r w:rsidRPr="007350DD">
        <w:t>These</w:t>
      </w:r>
      <w:r w:rsidR="001327BC" w:rsidRPr="007350DD">
        <w:t xml:space="preserve"> </w:t>
      </w:r>
      <w:r w:rsidRPr="007350DD">
        <w:t>centres</w:t>
      </w:r>
      <w:r w:rsidR="001327BC" w:rsidRPr="007350DD">
        <w:t xml:space="preserve"> </w:t>
      </w:r>
      <w:r w:rsidRPr="007350DD">
        <w:t>cater</w:t>
      </w:r>
      <w:r w:rsidR="001327BC" w:rsidRPr="007350DD">
        <w:t xml:space="preserve"> </w:t>
      </w:r>
      <w:r w:rsidRPr="007350DD">
        <w:t>to</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children</w:t>
      </w:r>
      <w:r w:rsidR="001327BC" w:rsidRPr="007350DD">
        <w:t xml:space="preserve"> </w:t>
      </w:r>
      <w:r w:rsidRPr="007350DD">
        <w:t>ranging</w:t>
      </w:r>
      <w:r w:rsidR="001327BC" w:rsidRPr="007350DD">
        <w:t xml:space="preserve"> </w:t>
      </w:r>
      <w:r w:rsidRPr="007350DD">
        <w:t>from</w:t>
      </w:r>
      <w:r w:rsidR="001327BC" w:rsidRPr="007350DD">
        <w:t xml:space="preserve"> </w:t>
      </w:r>
      <w:r w:rsidRPr="007350DD">
        <w:t>weeks</w:t>
      </w:r>
      <w:r w:rsidR="001327BC" w:rsidRPr="007350DD">
        <w:t xml:space="preserve"> </w:t>
      </w:r>
      <w:r w:rsidRPr="007350DD">
        <w:t>old</w:t>
      </w:r>
      <w:r w:rsidR="001327BC" w:rsidRPr="007350DD">
        <w:t xml:space="preserve"> </w:t>
      </w:r>
      <w:r w:rsidRPr="007350DD">
        <w:t>to</w:t>
      </w:r>
      <w:r w:rsidR="001327BC" w:rsidRPr="007350DD">
        <w:t xml:space="preserve"> </w:t>
      </w:r>
      <w:r w:rsidRPr="007350DD">
        <w:t>those</w:t>
      </w:r>
      <w:r w:rsidR="001327BC" w:rsidRPr="007350DD">
        <w:t xml:space="preserve"> </w:t>
      </w:r>
      <w:r w:rsidRPr="007350DD">
        <w:t>over</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majority.</w:t>
      </w:r>
      <w:r w:rsidR="001327BC" w:rsidRPr="007350DD">
        <w:t xml:space="preserve"> </w:t>
      </w:r>
      <w:r w:rsidRPr="007350DD">
        <w:t>The</w:t>
      </w:r>
      <w:r w:rsidR="001327BC" w:rsidRPr="007350DD">
        <w:t xml:space="preserve"> </w:t>
      </w:r>
      <w:r w:rsidRPr="007350DD">
        <w:t>latter</w:t>
      </w:r>
      <w:r w:rsidR="001327BC" w:rsidRPr="007350DD">
        <w:t xml:space="preserve"> </w:t>
      </w:r>
      <w:r w:rsidRPr="007350DD">
        <w:t>are</w:t>
      </w:r>
      <w:r w:rsidR="001327BC" w:rsidRPr="007350DD">
        <w:t xml:space="preserve"> </w:t>
      </w:r>
      <w:r w:rsidRPr="007350DD">
        <w:t>persons</w:t>
      </w:r>
      <w:r w:rsidR="001327BC" w:rsidRPr="007350DD">
        <w:t xml:space="preserve"> </w:t>
      </w:r>
      <w:r w:rsidRPr="007350DD">
        <w:t>who</w:t>
      </w:r>
      <w:r w:rsidR="001327BC" w:rsidRPr="007350DD">
        <w:t xml:space="preserve"> </w:t>
      </w:r>
      <w:r w:rsidRPr="007350DD">
        <w:t>are</w:t>
      </w:r>
      <w:r w:rsidR="001327BC" w:rsidRPr="007350DD">
        <w:t xml:space="preserve"> </w:t>
      </w:r>
      <w:r w:rsidRPr="007350DD">
        <w:t>disabled</w:t>
      </w:r>
      <w:r w:rsidR="001327BC" w:rsidRPr="007350DD">
        <w:t xml:space="preserve"> </w:t>
      </w:r>
      <w:r w:rsidRPr="007350DD">
        <w:t>but</w:t>
      </w:r>
      <w:r w:rsidR="001327BC" w:rsidRPr="007350DD">
        <w:t xml:space="preserve"> </w:t>
      </w:r>
      <w:r w:rsidRPr="007350DD">
        <w:t>the</w:t>
      </w:r>
      <w:r w:rsidR="001327BC" w:rsidRPr="007350DD">
        <w:t xml:space="preserve"> </w:t>
      </w:r>
      <w:r w:rsidRPr="007350DD">
        <w:t>facilities</w:t>
      </w:r>
      <w:r w:rsidR="001327BC" w:rsidRPr="007350DD">
        <w:t xml:space="preserve"> </w:t>
      </w:r>
      <w:r w:rsidRPr="007350DD">
        <w:t>for</w:t>
      </w:r>
      <w:r w:rsidR="001327BC" w:rsidRPr="007350DD">
        <w:t xml:space="preserve"> </w:t>
      </w:r>
      <w:r w:rsidRPr="007350DD">
        <w:t>these</w:t>
      </w:r>
      <w:r w:rsidR="001327BC" w:rsidRPr="007350DD">
        <w:t xml:space="preserve"> </w:t>
      </w:r>
      <w:r w:rsidRPr="007350DD">
        <w:t>are</w:t>
      </w:r>
      <w:r w:rsidR="001327BC" w:rsidRPr="007350DD">
        <w:t xml:space="preserve"> </w:t>
      </w:r>
      <w:r w:rsidRPr="007350DD">
        <w:t>limited.</w:t>
      </w:r>
      <w:r w:rsidR="006461CD" w:rsidRPr="007350DD">
        <w:t xml:space="preserve"> </w:t>
      </w:r>
      <w:r w:rsidRPr="007350DD">
        <w:t>Every</w:t>
      </w:r>
      <w:r w:rsidR="001327BC" w:rsidRPr="007350DD">
        <w:t xml:space="preserve"> </w:t>
      </w:r>
      <w:r w:rsidRPr="007350DD">
        <w:t>effort</w:t>
      </w:r>
      <w:r w:rsidR="001327BC" w:rsidRPr="007350DD">
        <w:t xml:space="preserve"> </w:t>
      </w:r>
      <w:r w:rsidRPr="007350DD">
        <w:t>is</w:t>
      </w:r>
      <w:r w:rsidR="001327BC" w:rsidRPr="007350DD">
        <w:t xml:space="preserve"> </w:t>
      </w:r>
      <w:r w:rsidRPr="007350DD">
        <w:t>made</w:t>
      </w:r>
      <w:r w:rsidR="001327BC" w:rsidRPr="007350DD">
        <w:t xml:space="preserve"> </w:t>
      </w:r>
      <w:r w:rsidRPr="007350DD">
        <w:t>to</w:t>
      </w:r>
      <w:r w:rsidR="001327BC" w:rsidRPr="007350DD">
        <w:t xml:space="preserve"> </w:t>
      </w:r>
      <w:r w:rsidRPr="007350DD">
        <w:t>structure</w:t>
      </w:r>
      <w:r w:rsidR="001327BC" w:rsidRPr="007350DD">
        <w:t xml:space="preserve"> </w:t>
      </w:r>
      <w:r w:rsidRPr="007350DD">
        <w:t>these</w:t>
      </w:r>
      <w:r w:rsidR="001327BC" w:rsidRPr="007350DD">
        <w:t xml:space="preserve"> </w:t>
      </w:r>
      <w:r w:rsidRPr="007350DD">
        <w:t>homes</w:t>
      </w:r>
      <w:r w:rsidR="001327BC" w:rsidRPr="007350DD">
        <w:t xml:space="preserve"> </w:t>
      </w:r>
      <w:r w:rsidRPr="007350DD">
        <w:t>as</w:t>
      </w:r>
      <w:r w:rsidR="001327BC" w:rsidRPr="007350DD">
        <w:t xml:space="preserve"> </w:t>
      </w:r>
      <w:r w:rsidRPr="007350DD">
        <w:t>small</w:t>
      </w:r>
      <w:r w:rsidR="001327BC" w:rsidRPr="007350DD">
        <w:t xml:space="preserve"> </w:t>
      </w:r>
      <w:r w:rsidRPr="007350DD">
        <w:t>informally</w:t>
      </w:r>
      <w:r w:rsidR="001327BC" w:rsidRPr="007350DD">
        <w:t xml:space="preserve"> </w:t>
      </w:r>
      <w:r w:rsidRPr="007350DD">
        <w:t>run</w:t>
      </w:r>
      <w:r w:rsidR="001327BC" w:rsidRPr="007350DD">
        <w:t xml:space="preserve"> </w:t>
      </w:r>
      <w:r w:rsidRPr="007350DD">
        <w:t>units</w:t>
      </w:r>
      <w:r w:rsidR="001327BC" w:rsidRPr="007350DD">
        <w:t xml:space="preserve"> </w:t>
      </w:r>
      <w:r w:rsidRPr="007350DD">
        <w:t>to</w:t>
      </w:r>
      <w:r w:rsidR="001327BC" w:rsidRPr="007350DD">
        <w:t xml:space="preserve"> </w:t>
      </w:r>
      <w:r w:rsidRPr="007350DD">
        <w:t>reinforce</w:t>
      </w:r>
      <w:r w:rsidR="001327BC" w:rsidRPr="007350DD">
        <w:t xml:space="preserve"> </w:t>
      </w:r>
      <w:r w:rsidRPr="007350DD">
        <w:t>the</w:t>
      </w:r>
      <w:r w:rsidR="001327BC" w:rsidRPr="007350DD">
        <w:t xml:space="preserve"> </w:t>
      </w:r>
      <w:r w:rsidRPr="007350DD">
        <w:t>family</w:t>
      </w:r>
      <w:r w:rsidR="001327BC" w:rsidRPr="007350DD">
        <w:t xml:space="preserve"> </w:t>
      </w:r>
      <w:r w:rsidRPr="007350DD">
        <w:t>nature</w:t>
      </w:r>
      <w:r w:rsidR="001327BC" w:rsidRPr="007350DD">
        <w:t xml:space="preserve"> </w:t>
      </w:r>
      <w:r w:rsidRPr="007350DD">
        <w:t>of</w:t>
      </w:r>
      <w:r w:rsidR="001327BC" w:rsidRPr="007350DD">
        <w:t xml:space="preserve"> </w:t>
      </w:r>
      <w:r w:rsidRPr="007350DD">
        <w:t>the</w:t>
      </w:r>
      <w:r w:rsidR="001327BC" w:rsidRPr="007350DD">
        <w:t xml:space="preserve"> </w:t>
      </w:r>
      <w:r w:rsidRPr="007350DD">
        <w:t>centres.</w:t>
      </w:r>
    </w:p>
    <w:p w:rsidR="006564B6" w:rsidRPr="007350DD" w:rsidRDefault="006564B6" w:rsidP="009E22FF">
      <w:pPr>
        <w:pStyle w:val="SingleTxtG"/>
      </w:pPr>
      <w:r w:rsidRPr="007350DD">
        <w:t>83.</w:t>
      </w:r>
      <w:r w:rsidRPr="007350DD">
        <w:tab/>
        <w:t>Restructuring</w:t>
      </w:r>
      <w:r w:rsidR="001327BC" w:rsidRPr="007350DD">
        <w:t xml:space="preserve"> </w:t>
      </w:r>
      <w:r w:rsidRPr="007350DD">
        <w:t>of</w:t>
      </w:r>
      <w:r w:rsidR="001327BC" w:rsidRPr="007350DD">
        <w:t xml:space="preserve"> </w:t>
      </w:r>
      <w:r w:rsidRPr="007350DD">
        <w:t>the</w:t>
      </w:r>
      <w:r w:rsidR="001327BC" w:rsidRPr="007350DD">
        <w:t xml:space="preserve"> </w:t>
      </w:r>
      <w:r w:rsidRPr="007350DD">
        <w:t>Children</w:t>
      </w:r>
      <w:r w:rsidR="00EA19E5" w:rsidRPr="007350DD">
        <w:t>’</w:t>
      </w:r>
      <w:r w:rsidRPr="007350DD">
        <w:t>s</w:t>
      </w:r>
      <w:r w:rsidR="001327BC" w:rsidRPr="007350DD">
        <w:t xml:space="preserve"> </w:t>
      </w:r>
      <w:r w:rsidRPr="007350DD">
        <w:t>Homes</w:t>
      </w:r>
      <w:r w:rsidR="001327BC" w:rsidRPr="007350DD">
        <w:t xml:space="preserve"> </w:t>
      </w:r>
      <w:r w:rsidRPr="007350DD">
        <w:t>took</w:t>
      </w:r>
      <w:r w:rsidR="001327BC" w:rsidRPr="007350DD">
        <w:t xml:space="preserve"> </w:t>
      </w:r>
      <w:r w:rsidRPr="007350DD">
        <w:t>place</w:t>
      </w:r>
      <w:r w:rsidR="001327BC" w:rsidRPr="007350DD">
        <w:t xml:space="preserve"> </w:t>
      </w:r>
      <w:r w:rsidRPr="007350DD">
        <w:t>in</w:t>
      </w:r>
      <w:r w:rsidR="001327BC" w:rsidRPr="007350DD">
        <w:t xml:space="preserve"> </w:t>
      </w:r>
      <w:r w:rsidRPr="007350DD">
        <w:t>the</w:t>
      </w:r>
      <w:r w:rsidR="001327BC" w:rsidRPr="007350DD">
        <w:t xml:space="preserve"> </w:t>
      </w:r>
      <w:r w:rsidRPr="007350DD">
        <w:t>1990s.</w:t>
      </w:r>
      <w:r w:rsidR="001327BC" w:rsidRPr="007350DD">
        <w:t xml:space="preserve"> </w:t>
      </w:r>
      <w:r w:rsidRPr="007350DD">
        <w:t>A</w:t>
      </w:r>
      <w:r w:rsidR="001327BC" w:rsidRPr="007350DD">
        <w:t xml:space="preserve"> </w:t>
      </w:r>
      <w:r w:rsidRPr="007350DD">
        <w:t>system</w:t>
      </w:r>
      <w:r w:rsidR="001327BC" w:rsidRPr="007350DD">
        <w:t xml:space="preserve"> </w:t>
      </w:r>
      <w:r w:rsidRPr="007350DD">
        <w:t>of</w:t>
      </w:r>
      <w:r w:rsidR="001327BC" w:rsidRPr="007350DD">
        <w:t xml:space="preserve"> </w:t>
      </w:r>
      <w:r w:rsidRPr="007350DD">
        <w:t>stratification</w:t>
      </w:r>
      <w:r w:rsidR="001327BC" w:rsidRPr="007350DD">
        <w:t xml:space="preserve"> </w:t>
      </w:r>
      <w:r w:rsidRPr="007350DD">
        <w:t>was</w:t>
      </w:r>
      <w:r w:rsidR="001327BC" w:rsidRPr="007350DD">
        <w:t xml:space="preserve"> </w:t>
      </w:r>
      <w:r w:rsidRPr="007350DD">
        <w:t>introduced</w:t>
      </w:r>
      <w:r w:rsidR="001327BC" w:rsidRPr="007350DD">
        <w:t xml:space="preserve"> </w:t>
      </w:r>
      <w:r w:rsidRPr="007350DD">
        <w:t>where</w:t>
      </w:r>
      <w:r w:rsidR="001327BC" w:rsidRPr="007350DD">
        <w:t xml:space="preserve"> </w:t>
      </w:r>
      <w:r w:rsidRPr="007350DD">
        <w:t>children</w:t>
      </w:r>
      <w:r w:rsidR="001327BC" w:rsidRPr="007350DD">
        <w:t xml:space="preserve"> </w:t>
      </w:r>
      <w:r w:rsidRPr="007350DD">
        <w:t>of</w:t>
      </w:r>
      <w:r w:rsidR="001327BC" w:rsidRPr="007350DD">
        <w:t xml:space="preserve"> </w:t>
      </w:r>
      <w:r w:rsidRPr="007350DD">
        <w:t>similar</w:t>
      </w:r>
      <w:r w:rsidR="001327BC" w:rsidRPr="007350DD">
        <w:t xml:space="preserve"> </w:t>
      </w:r>
      <w:r w:rsidRPr="007350DD">
        <w:t>ages</w:t>
      </w:r>
      <w:r w:rsidR="001327BC" w:rsidRPr="007350DD">
        <w:t xml:space="preserve"> </w:t>
      </w:r>
      <w:r w:rsidRPr="007350DD">
        <w:t>were</w:t>
      </w:r>
      <w:r w:rsidR="001327BC" w:rsidRPr="007350DD">
        <w:t xml:space="preserve"> </w:t>
      </w:r>
      <w:r w:rsidRPr="007350DD">
        <w:t>housed</w:t>
      </w:r>
      <w:r w:rsidR="001327BC" w:rsidRPr="007350DD">
        <w:t xml:space="preserve"> </w:t>
      </w:r>
      <w:r w:rsidRPr="007350DD">
        <w:t>together</w:t>
      </w:r>
      <w:r w:rsidR="001327BC" w:rsidRPr="007350DD">
        <w:t xml:space="preserve"> </w:t>
      </w:r>
      <w:r w:rsidRPr="007350DD">
        <w:t>as</w:t>
      </w:r>
      <w:r w:rsidR="001327BC" w:rsidRPr="007350DD">
        <w:t xml:space="preserve"> </w:t>
      </w:r>
      <w:r w:rsidRPr="007350DD">
        <w:t>follows:</w:t>
      </w:r>
    </w:p>
    <w:p w:rsidR="006564B6" w:rsidRPr="007350DD" w:rsidRDefault="00D02850" w:rsidP="00D02850">
      <w:pPr>
        <w:pStyle w:val="SingleTxtG"/>
        <w:keepNext/>
      </w:pPr>
      <w:r w:rsidRPr="007350DD">
        <w:tab/>
        <w:t>(a)</w:t>
      </w:r>
      <w:r w:rsidR="006564B6" w:rsidRPr="007350DD">
        <w:tab/>
        <w:t>0</w:t>
      </w:r>
      <w:r w:rsidR="002C13DD" w:rsidRPr="007350DD">
        <w:t>–</w:t>
      </w:r>
      <w:r w:rsidR="006564B6" w:rsidRPr="007350DD">
        <w:t>5</w:t>
      </w:r>
      <w:r w:rsidRPr="007350DD">
        <w:t>;</w:t>
      </w:r>
    </w:p>
    <w:p w:rsidR="006564B6" w:rsidRPr="007350DD" w:rsidRDefault="00D02850" w:rsidP="00D02850">
      <w:pPr>
        <w:pStyle w:val="SingleTxtG"/>
        <w:keepNext/>
      </w:pPr>
      <w:r w:rsidRPr="007350DD">
        <w:tab/>
        <w:t>(b)</w:t>
      </w:r>
      <w:r w:rsidR="006564B6" w:rsidRPr="007350DD">
        <w:tab/>
        <w:t>5</w:t>
      </w:r>
      <w:r w:rsidR="002C13DD" w:rsidRPr="007350DD">
        <w:t>–</w:t>
      </w:r>
      <w:r w:rsidR="006564B6" w:rsidRPr="007350DD">
        <w:t>11</w:t>
      </w:r>
      <w:r w:rsidRPr="007350DD">
        <w:t>;</w:t>
      </w:r>
    </w:p>
    <w:p w:rsidR="006564B6" w:rsidRPr="007350DD" w:rsidRDefault="00D02850" w:rsidP="009E22FF">
      <w:pPr>
        <w:pStyle w:val="SingleTxtG"/>
      </w:pPr>
      <w:r w:rsidRPr="007350DD">
        <w:tab/>
        <w:t>(c)</w:t>
      </w:r>
      <w:r w:rsidR="006564B6" w:rsidRPr="007350DD">
        <w:tab/>
        <w:t>Teenagers/adolescents</w:t>
      </w:r>
      <w:r w:rsidR="001327BC" w:rsidRPr="007350DD">
        <w:t xml:space="preserve"> </w:t>
      </w:r>
      <w:r w:rsidR="006564B6" w:rsidRPr="007350DD">
        <w:t>(2</w:t>
      </w:r>
      <w:r w:rsidR="001327BC" w:rsidRPr="007350DD">
        <w:t xml:space="preserve"> </w:t>
      </w:r>
      <w:r w:rsidR="006564B6" w:rsidRPr="007350DD">
        <w:t>facilities)</w:t>
      </w:r>
      <w:r w:rsidRPr="007350DD">
        <w:t>.</w:t>
      </w:r>
    </w:p>
    <w:p w:rsidR="006564B6" w:rsidRPr="007350DD" w:rsidRDefault="006564B6" w:rsidP="009E22FF">
      <w:pPr>
        <w:pStyle w:val="SingleTxtG"/>
      </w:pPr>
      <w:r w:rsidRPr="007350DD">
        <w:t>The</w:t>
      </w:r>
      <w:r w:rsidR="001327BC" w:rsidRPr="007350DD">
        <w:t xml:space="preserve"> </w:t>
      </w:r>
      <w:r w:rsidRPr="007350DD">
        <w:t>exceptions</w:t>
      </w:r>
      <w:r w:rsidR="001327BC" w:rsidRPr="007350DD">
        <w:t xml:space="preserve"> </w:t>
      </w:r>
      <w:r w:rsidRPr="007350DD">
        <w:t>are</w:t>
      </w:r>
      <w:r w:rsidR="001327BC" w:rsidRPr="007350DD">
        <w:t xml:space="preserve"> </w:t>
      </w:r>
      <w:r w:rsidRPr="007350DD">
        <w:t>family</w:t>
      </w:r>
      <w:r w:rsidR="001327BC" w:rsidRPr="007350DD">
        <w:t xml:space="preserve"> </w:t>
      </w:r>
      <w:r w:rsidRPr="007350DD">
        <w:t>members</w:t>
      </w:r>
      <w:r w:rsidR="001327BC" w:rsidRPr="007350DD">
        <w:t xml:space="preserve"> </w:t>
      </w:r>
      <w:r w:rsidRPr="007350DD">
        <w:t>since</w:t>
      </w:r>
      <w:r w:rsidR="001327BC" w:rsidRPr="007350DD">
        <w:t xml:space="preserve"> </w:t>
      </w:r>
      <w:r w:rsidRPr="007350DD">
        <w:t>efforts</w:t>
      </w:r>
      <w:r w:rsidR="001327BC" w:rsidRPr="007350DD">
        <w:t xml:space="preserve"> </w:t>
      </w:r>
      <w:r w:rsidRPr="007350DD">
        <w:t>are</w:t>
      </w:r>
      <w:r w:rsidR="001327BC" w:rsidRPr="007350DD">
        <w:t xml:space="preserve"> </w:t>
      </w:r>
      <w:r w:rsidRPr="007350DD">
        <w:t>always</w:t>
      </w:r>
      <w:r w:rsidR="001327BC" w:rsidRPr="007350DD">
        <w:t xml:space="preserve"> </w:t>
      </w:r>
      <w:r w:rsidRPr="007350DD">
        <w:t>made</w:t>
      </w:r>
      <w:r w:rsidR="001327BC" w:rsidRPr="007350DD">
        <w:t xml:space="preserve"> </w:t>
      </w:r>
      <w:r w:rsidRPr="007350DD">
        <w:t>to</w:t>
      </w:r>
      <w:r w:rsidR="001327BC" w:rsidRPr="007350DD">
        <w:t xml:space="preserve"> </w:t>
      </w:r>
      <w:r w:rsidRPr="007350DD">
        <w:t>keep</w:t>
      </w:r>
      <w:r w:rsidR="001327BC" w:rsidRPr="007350DD">
        <w:t xml:space="preserve"> </w:t>
      </w:r>
      <w:r w:rsidRPr="007350DD">
        <w:t>them</w:t>
      </w:r>
      <w:r w:rsidR="001327BC" w:rsidRPr="007350DD">
        <w:t xml:space="preserve"> </w:t>
      </w:r>
      <w:r w:rsidRPr="007350DD">
        <w:t>in</w:t>
      </w:r>
      <w:r w:rsidR="001327BC" w:rsidRPr="007350DD">
        <w:t xml:space="preserve"> </w:t>
      </w:r>
      <w:r w:rsidRPr="007350DD">
        <w:t>the</w:t>
      </w:r>
      <w:r w:rsidR="001327BC" w:rsidRPr="007350DD">
        <w:t xml:space="preserve"> </w:t>
      </w:r>
      <w:r w:rsidRPr="007350DD">
        <w:t>same</w:t>
      </w:r>
      <w:r w:rsidR="001327BC" w:rsidRPr="007350DD">
        <w:t xml:space="preserve"> </w:t>
      </w:r>
      <w:r w:rsidRPr="007350DD">
        <w:t>centre.</w:t>
      </w:r>
      <w:r w:rsidR="001327BC" w:rsidRPr="007350DD">
        <w:t xml:space="preserve"> </w:t>
      </w:r>
      <w:r w:rsidRPr="007350DD">
        <w:t>There</w:t>
      </w:r>
      <w:r w:rsidR="001327BC" w:rsidRPr="007350DD">
        <w:t xml:space="preserve"> </w:t>
      </w:r>
      <w:r w:rsidRPr="007350DD">
        <w:t>are</w:t>
      </w:r>
      <w:r w:rsidR="001327BC" w:rsidRPr="007350DD">
        <w:t xml:space="preserve"> </w:t>
      </w:r>
      <w:r w:rsidRPr="007350DD">
        <w:t>3</w:t>
      </w:r>
      <w:r w:rsidR="001327BC" w:rsidRPr="007350DD">
        <w:t xml:space="preserve"> </w:t>
      </w:r>
      <w:r w:rsidRPr="007350DD">
        <w:t>large</w:t>
      </w:r>
      <w:r w:rsidR="001327BC" w:rsidRPr="007350DD">
        <w:t xml:space="preserve"> </w:t>
      </w:r>
      <w:r w:rsidRPr="007350DD">
        <w:t>and</w:t>
      </w:r>
      <w:r w:rsidR="001327BC" w:rsidRPr="007350DD">
        <w:t xml:space="preserve"> </w:t>
      </w:r>
      <w:r w:rsidRPr="007350DD">
        <w:t>6</w:t>
      </w:r>
      <w:r w:rsidR="001327BC" w:rsidRPr="007350DD">
        <w:t xml:space="preserve"> </w:t>
      </w:r>
      <w:r w:rsidRPr="007350DD">
        <w:t>smaller</w:t>
      </w:r>
      <w:r w:rsidR="001327BC" w:rsidRPr="007350DD">
        <w:t xml:space="preserve"> </w:t>
      </w:r>
      <w:r w:rsidRPr="007350DD">
        <w:t>homes.</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large</w:t>
      </w:r>
      <w:r w:rsidR="001327BC" w:rsidRPr="007350DD">
        <w:t xml:space="preserve"> </w:t>
      </w:r>
      <w:r w:rsidRPr="007350DD">
        <w:t>homes</w:t>
      </w:r>
      <w:r w:rsidR="001327BC" w:rsidRPr="007350DD">
        <w:t xml:space="preserve"> </w:t>
      </w:r>
      <w:r w:rsidRPr="007350DD">
        <w:t>has</w:t>
      </w:r>
      <w:r w:rsidR="001327BC" w:rsidRPr="007350DD">
        <w:t xml:space="preserve"> </w:t>
      </w:r>
      <w:r w:rsidRPr="007350DD">
        <w:t>been</w:t>
      </w:r>
      <w:r w:rsidR="001327BC" w:rsidRPr="007350DD">
        <w:t xml:space="preserve"> </w:t>
      </w:r>
      <w:r w:rsidRPr="007350DD">
        <w:t>reconfigured</w:t>
      </w:r>
      <w:r w:rsidR="001327BC" w:rsidRPr="007350DD">
        <w:t xml:space="preserve"> </w:t>
      </w:r>
      <w:r w:rsidRPr="007350DD">
        <w:t>to</w:t>
      </w:r>
      <w:r w:rsidR="001327BC" w:rsidRPr="007350DD">
        <w:t xml:space="preserve"> </w:t>
      </w:r>
      <w:r w:rsidRPr="007350DD">
        <w:t>address</w:t>
      </w:r>
      <w:r w:rsidR="001327BC" w:rsidRPr="007350DD">
        <w:t xml:space="preserve"> </w:t>
      </w:r>
      <w:r w:rsidRPr="007350DD">
        <w:t>the</w:t>
      </w:r>
      <w:r w:rsidR="001327BC" w:rsidRPr="007350DD">
        <w:t xml:space="preserve"> </w:t>
      </w:r>
      <w:r w:rsidRPr="007350DD">
        <w:t>needs</w:t>
      </w:r>
      <w:r w:rsidR="001327BC" w:rsidRPr="007350DD">
        <w:t xml:space="preserve"> </w:t>
      </w:r>
      <w:r w:rsidRPr="007350DD">
        <w:t>of</w:t>
      </w:r>
      <w:r w:rsidR="001327BC" w:rsidRPr="007350DD">
        <w:t xml:space="preserve"> </w:t>
      </w:r>
      <w:r w:rsidRPr="007350DD">
        <w:t>the</w:t>
      </w:r>
      <w:r w:rsidR="001327BC" w:rsidRPr="007350DD">
        <w:t xml:space="preserve"> </w:t>
      </w:r>
      <w:r w:rsidRPr="007350DD">
        <w:t>children</w:t>
      </w:r>
      <w:r w:rsidR="001327BC" w:rsidRPr="007350DD">
        <w:t xml:space="preserve"> </w:t>
      </w:r>
      <w:r w:rsidRPr="007350DD">
        <w:t>–</w:t>
      </w:r>
      <w:r w:rsidR="001327BC" w:rsidRPr="007350DD">
        <w:t xml:space="preserve"> </w:t>
      </w:r>
      <w:r w:rsidRPr="007350DD">
        <w:t>there</w:t>
      </w:r>
      <w:r w:rsidR="001327BC" w:rsidRPr="007350DD">
        <w:t xml:space="preserve"> </w:t>
      </w:r>
      <w:r w:rsidRPr="007350DD">
        <w:t>are</w:t>
      </w:r>
      <w:r w:rsidR="001327BC" w:rsidRPr="007350DD">
        <w:t xml:space="preserve"> </w:t>
      </w:r>
      <w:r w:rsidRPr="007350DD">
        <w:t>different</w:t>
      </w:r>
      <w:r w:rsidR="001327BC" w:rsidRPr="007350DD">
        <w:t xml:space="preserve"> </w:t>
      </w:r>
      <w:r w:rsidRPr="007350DD">
        <w:t>rooms</w:t>
      </w:r>
      <w:r w:rsidR="001327BC" w:rsidRPr="007350DD">
        <w:t xml:space="preserve"> </w:t>
      </w:r>
      <w:r w:rsidRPr="007350DD">
        <w:t>instead</w:t>
      </w:r>
      <w:r w:rsidR="001327BC" w:rsidRPr="007350DD">
        <w:t xml:space="preserve"> </w:t>
      </w:r>
      <w:r w:rsidRPr="007350DD">
        <w:t>of</w:t>
      </w:r>
      <w:r w:rsidR="001327BC" w:rsidRPr="007350DD">
        <w:t xml:space="preserve"> </w:t>
      </w:r>
      <w:r w:rsidRPr="007350DD">
        <w:t>dormitories.</w:t>
      </w:r>
      <w:r w:rsidR="001327BC" w:rsidRPr="007350DD">
        <w:t xml:space="preserve"> </w:t>
      </w:r>
      <w:r w:rsidRPr="007350DD">
        <w:t>Some</w:t>
      </w:r>
      <w:r w:rsidR="001327BC" w:rsidRPr="007350DD">
        <w:t xml:space="preserve"> </w:t>
      </w:r>
      <w:r w:rsidRPr="007350DD">
        <w:t>residents</w:t>
      </w:r>
      <w:r w:rsidR="001327BC" w:rsidRPr="007350DD">
        <w:t xml:space="preserve"> </w:t>
      </w:r>
      <w:r w:rsidRPr="007350DD">
        <w:t>have</w:t>
      </w:r>
      <w:r w:rsidR="001327BC" w:rsidRPr="007350DD">
        <w:t xml:space="preserve"> </w:t>
      </w:r>
      <w:r w:rsidRPr="007350DD">
        <w:t>their</w:t>
      </w:r>
      <w:r w:rsidR="001327BC" w:rsidRPr="007350DD">
        <w:t xml:space="preserve"> </w:t>
      </w:r>
      <w:r w:rsidRPr="007350DD">
        <w:t>own</w:t>
      </w:r>
      <w:r w:rsidR="001327BC" w:rsidRPr="007350DD">
        <w:t xml:space="preserve"> </w:t>
      </w:r>
      <w:r w:rsidRPr="007350DD">
        <w:t>rooms</w:t>
      </w:r>
      <w:r w:rsidR="001327BC" w:rsidRPr="007350DD">
        <w:t xml:space="preserve"> </w:t>
      </w:r>
      <w:r w:rsidRPr="007350DD">
        <w:t>while</w:t>
      </w:r>
      <w:r w:rsidR="001327BC" w:rsidRPr="007350DD">
        <w:t xml:space="preserve"> </w:t>
      </w:r>
      <w:r w:rsidRPr="007350DD">
        <w:t>others</w:t>
      </w:r>
      <w:r w:rsidR="001327BC" w:rsidRPr="007350DD">
        <w:t xml:space="preserve"> </w:t>
      </w:r>
      <w:r w:rsidRPr="007350DD">
        <w:t>share</w:t>
      </w:r>
      <w:r w:rsidR="001327BC" w:rsidRPr="007350DD">
        <w:t xml:space="preserve"> </w:t>
      </w:r>
      <w:r w:rsidRPr="007350DD">
        <w:t>with</w:t>
      </w:r>
      <w:r w:rsidR="001327BC" w:rsidRPr="007350DD">
        <w:t xml:space="preserve"> </w:t>
      </w:r>
      <w:r w:rsidRPr="007350DD">
        <w:t>1</w:t>
      </w:r>
      <w:r w:rsidR="002C13DD" w:rsidRPr="007350DD">
        <w:t>–</w:t>
      </w:r>
      <w:r w:rsidRPr="007350DD">
        <w:t>3</w:t>
      </w:r>
      <w:r w:rsidR="001327BC" w:rsidRPr="007350DD">
        <w:t xml:space="preserve"> </w:t>
      </w:r>
      <w:r w:rsidRPr="007350DD">
        <w:t>persons.</w:t>
      </w:r>
    </w:p>
    <w:p w:rsidR="006564B6" w:rsidRPr="007350DD" w:rsidRDefault="006564B6" w:rsidP="009E22FF">
      <w:pPr>
        <w:pStyle w:val="SingleTxtG"/>
      </w:pPr>
      <w:r w:rsidRPr="007350DD">
        <w:t>84.</w:t>
      </w:r>
      <w:r w:rsidRPr="007350DD">
        <w:tab/>
        <w:t>There</w:t>
      </w:r>
      <w:r w:rsidR="001327BC" w:rsidRPr="007350DD">
        <w:t xml:space="preserve"> </w:t>
      </w:r>
      <w:r w:rsidRPr="007350DD">
        <w:t>is</w:t>
      </w:r>
      <w:r w:rsidR="001327BC" w:rsidRPr="007350DD">
        <w:t xml:space="preserve"> </w:t>
      </w:r>
      <w:r w:rsidRPr="007350DD">
        <w:t>an</w:t>
      </w:r>
      <w:r w:rsidR="001327BC" w:rsidRPr="007350DD">
        <w:t xml:space="preserve"> </w:t>
      </w:r>
      <w:r w:rsidRPr="007350DD">
        <w:t>After</w:t>
      </w:r>
      <w:r w:rsidR="001327BC" w:rsidRPr="007350DD">
        <w:t xml:space="preserve"> </w:t>
      </w:r>
      <w:r w:rsidRPr="007350DD">
        <w:t>Care</w:t>
      </w:r>
      <w:r w:rsidR="001327BC" w:rsidRPr="007350DD">
        <w:t xml:space="preserve"> </w:t>
      </w:r>
      <w:r w:rsidRPr="007350DD">
        <w:t>Programme</w:t>
      </w:r>
      <w:r w:rsidR="001327BC" w:rsidRPr="007350DD">
        <w:t xml:space="preserve"> </w:t>
      </w:r>
      <w:r w:rsidRPr="007350DD">
        <w:t>in</w:t>
      </w:r>
      <w:r w:rsidR="001327BC" w:rsidRPr="007350DD">
        <w:t xml:space="preserve"> </w:t>
      </w:r>
      <w:r w:rsidRPr="007350DD">
        <w:t>place</w:t>
      </w:r>
      <w:r w:rsidR="001327BC" w:rsidRPr="007350DD">
        <w:t xml:space="preserve"> </w:t>
      </w:r>
      <w:r w:rsidRPr="007350DD">
        <w:t>with</w:t>
      </w:r>
      <w:r w:rsidR="001327BC" w:rsidRPr="007350DD">
        <w:t xml:space="preserve"> </w:t>
      </w:r>
      <w:r w:rsidRPr="007350DD">
        <w:t>3</w:t>
      </w:r>
      <w:r w:rsidR="001327BC" w:rsidRPr="007350DD">
        <w:t xml:space="preserve"> </w:t>
      </w:r>
      <w:r w:rsidRPr="007350DD">
        <w:t>transitional</w:t>
      </w:r>
      <w:r w:rsidR="001327BC" w:rsidRPr="007350DD">
        <w:t xml:space="preserve"> </w:t>
      </w:r>
      <w:r w:rsidRPr="007350DD">
        <w:t>cottages,</w:t>
      </w:r>
      <w:r w:rsidR="001327BC" w:rsidRPr="007350DD">
        <w:t xml:space="preserve"> </w:t>
      </w:r>
      <w:r w:rsidRPr="007350DD">
        <w:t>where</w:t>
      </w:r>
      <w:r w:rsidR="001327BC" w:rsidRPr="007350DD">
        <w:t xml:space="preserve"> </w:t>
      </w:r>
      <w:r w:rsidRPr="007350DD">
        <w:t>residents</w:t>
      </w:r>
      <w:r w:rsidR="001327BC" w:rsidRPr="007350DD">
        <w:t xml:space="preserve"> </w:t>
      </w:r>
      <w:r w:rsidRPr="007350DD">
        <w:t>of</w:t>
      </w:r>
      <w:r w:rsidR="001327BC" w:rsidRPr="007350DD">
        <w:t xml:space="preserve"> </w:t>
      </w:r>
      <w:r w:rsidRPr="007350DD">
        <w:t>the</w:t>
      </w:r>
      <w:r w:rsidR="001327BC" w:rsidRPr="007350DD">
        <w:t xml:space="preserve"> </w:t>
      </w:r>
      <w:r w:rsidRPr="007350DD">
        <w:t>homes</w:t>
      </w:r>
      <w:r w:rsidR="001327BC" w:rsidRPr="007350DD">
        <w:t xml:space="preserve"> </w:t>
      </w:r>
      <w:r w:rsidRPr="007350DD">
        <w:t>can</w:t>
      </w:r>
      <w:r w:rsidR="001327BC" w:rsidRPr="007350DD">
        <w:t xml:space="preserve"> </w:t>
      </w:r>
      <w:r w:rsidRPr="007350DD">
        <w:t>live</w:t>
      </w:r>
      <w:r w:rsidR="001327BC" w:rsidRPr="007350DD">
        <w:t xml:space="preserve"> </w:t>
      </w:r>
      <w:r w:rsidRPr="007350DD">
        <w:t>when</w:t>
      </w:r>
      <w:r w:rsidR="001327BC" w:rsidRPr="007350DD">
        <w:t xml:space="preserve"> </w:t>
      </w:r>
      <w:r w:rsidRPr="007350DD">
        <w:t>they</w:t>
      </w:r>
      <w:r w:rsidR="001327BC" w:rsidRPr="007350DD">
        <w:t xml:space="preserve"> </w:t>
      </w:r>
      <w:r w:rsidRPr="007350DD">
        <w:t>reach</w:t>
      </w:r>
      <w:r w:rsidR="001327BC" w:rsidRPr="007350DD">
        <w:t xml:space="preserve"> </w:t>
      </w:r>
      <w:r w:rsidRPr="007350DD">
        <w:t>18</w:t>
      </w:r>
      <w:r w:rsidR="001327BC" w:rsidRPr="007350DD">
        <w:t xml:space="preserve"> </w:t>
      </w:r>
      <w:r w:rsidRPr="007350DD">
        <w:t>years</w:t>
      </w:r>
      <w:r w:rsidR="001327BC" w:rsidRPr="007350DD">
        <w:t xml:space="preserve"> </w:t>
      </w:r>
      <w:r w:rsidRPr="007350DD">
        <w:t>of</w:t>
      </w:r>
      <w:r w:rsidR="001327BC" w:rsidRPr="007350DD">
        <w:t xml:space="preserve"> </w:t>
      </w:r>
      <w:r w:rsidRPr="007350DD">
        <w:t>age.</w:t>
      </w:r>
      <w:r w:rsidR="001327BC" w:rsidRPr="007350DD">
        <w:t xml:space="preserve"> </w:t>
      </w:r>
      <w:r w:rsidRPr="007350DD">
        <w:t>Two</w:t>
      </w:r>
      <w:r w:rsidR="001327BC" w:rsidRPr="007350DD">
        <w:t xml:space="preserve"> </w:t>
      </w:r>
      <w:r w:rsidRPr="007350DD">
        <w:t>persons</w:t>
      </w:r>
      <w:r w:rsidR="001327BC" w:rsidRPr="007350DD">
        <w:t xml:space="preserve"> </w:t>
      </w:r>
      <w:r w:rsidRPr="007350DD">
        <w:t>can</w:t>
      </w:r>
      <w:r w:rsidR="001327BC" w:rsidRPr="007350DD">
        <w:t xml:space="preserve"> </w:t>
      </w:r>
      <w:r w:rsidRPr="007350DD">
        <w:t>share</w:t>
      </w:r>
      <w:r w:rsidR="001327BC" w:rsidRPr="007350DD">
        <w:t xml:space="preserve"> </w:t>
      </w:r>
      <w:r w:rsidRPr="007350DD">
        <w:t>a</w:t>
      </w:r>
      <w:r w:rsidR="001327BC" w:rsidRPr="007350DD">
        <w:t xml:space="preserve"> </w:t>
      </w:r>
      <w:r w:rsidRPr="007350DD">
        <w:t>cottage</w:t>
      </w:r>
      <w:r w:rsidR="001327BC" w:rsidRPr="007350DD">
        <w:t xml:space="preserve"> </w:t>
      </w:r>
      <w:r w:rsidRPr="007350DD">
        <w:t>and</w:t>
      </w:r>
      <w:r w:rsidR="001327BC" w:rsidRPr="007350DD">
        <w:t xml:space="preserve"> </w:t>
      </w:r>
      <w:r w:rsidRPr="007350DD">
        <w:t>reside</w:t>
      </w:r>
      <w:r w:rsidR="001327BC" w:rsidRPr="007350DD">
        <w:t xml:space="preserve"> </w:t>
      </w:r>
      <w:r w:rsidRPr="007350DD">
        <w:t>there</w:t>
      </w:r>
      <w:r w:rsidR="001327BC" w:rsidRPr="007350DD">
        <w:t xml:space="preserve"> </w:t>
      </w:r>
      <w:r w:rsidRPr="007350DD">
        <w:t>for</w:t>
      </w:r>
      <w:r w:rsidR="001327BC" w:rsidRPr="007350DD">
        <w:t xml:space="preserve"> </w:t>
      </w:r>
      <w:r w:rsidRPr="007350DD">
        <w:t>one</w:t>
      </w:r>
      <w:r w:rsidR="001327BC" w:rsidRPr="007350DD">
        <w:t xml:space="preserve"> </w:t>
      </w:r>
      <w:r w:rsidRPr="007350DD">
        <w:t>year.</w:t>
      </w:r>
      <w:r w:rsidR="001327BC" w:rsidRPr="007350DD">
        <w:t xml:space="preserve"> </w:t>
      </w:r>
      <w:r w:rsidRPr="007350DD">
        <w:t>They</w:t>
      </w:r>
      <w:r w:rsidR="001327BC" w:rsidRPr="007350DD">
        <w:t xml:space="preserve"> </w:t>
      </w:r>
      <w:r w:rsidRPr="007350DD">
        <w:t>are</w:t>
      </w:r>
      <w:r w:rsidR="001327BC" w:rsidRPr="007350DD">
        <w:t xml:space="preserve"> </w:t>
      </w:r>
      <w:r w:rsidRPr="007350DD">
        <w:t>also</w:t>
      </w:r>
      <w:r w:rsidR="001327BC" w:rsidRPr="007350DD">
        <w:t xml:space="preserve"> </w:t>
      </w:r>
      <w:r w:rsidRPr="007350DD">
        <w:t>given</w:t>
      </w:r>
      <w:r w:rsidR="001327BC" w:rsidRPr="007350DD">
        <w:t xml:space="preserve"> </w:t>
      </w:r>
      <w:r w:rsidRPr="007350DD">
        <w:t>money</w:t>
      </w:r>
      <w:r w:rsidR="001327BC" w:rsidRPr="007350DD">
        <w:t xml:space="preserve"> </w:t>
      </w:r>
      <w:r w:rsidRPr="007350DD">
        <w:t>to</w:t>
      </w:r>
      <w:r w:rsidR="001327BC" w:rsidRPr="007350DD">
        <w:t xml:space="preserve"> </w:t>
      </w:r>
      <w:r w:rsidRPr="007350DD">
        <w:t>purchase</w:t>
      </w:r>
      <w:r w:rsidR="001327BC" w:rsidRPr="007350DD">
        <w:t xml:space="preserve"> </w:t>
      </w:r>
      <w:r w:rsidRPr="007350DD">
        <w:t>groceries.</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such</w:t>
      </w:r>
      <w:r w:rsidR="001327BC" w:rsidRPr="007350DD">
        <w:t xml:space="preserve"> </w:t>
      </w:r>
      <w:r w:rsidRPr="007350DD">
        <w:t>a</w:t>
      </w:r>
      <w:r w:rsidR="001327BC" w:rsidRPr="007350DD">
        <w:t xml:space="preserve"> </w:t>
      </w:r>
      <w:r w:rsidRPr="007350DD">
        <w:t>facility</w:t>
      </w:r>
      <w:r w:rsidR="001327BC" w:rsidRPr="007350DD">
        <w:t xml:space="preserve"> </w:t>
      </w:r>
      <w:r w:rsidRPr="007350DD">
        <w:t>enables</w:t>
      </w:r>
      <w:r w:rsidR="001327BC" w:rsidRPr="007350DD">
        <w:t xml:space="preserve"> </w:t>
      </w:r>
      <w:r w:rsidRPr="007350DD">
        <w:t>them</w:t>
      </w:r>
      <w:r w:rsidR="001327BC" w:rsidRPr="007350DD">
        <w:t xml:space="preserve"> </w:t>
      </w:r>
      <w:r w:rsidRPr="007350DD">
        <w:t>to</w:t>
      </w:r>
      <w:r w:rsidR="001327BC" w:rsidRPr="007350DD">
        <w:t xml:space="preserve"> </w:t>
      </w:r>
      <w:r w:rsidRPr="007350DD">
        <w:t>accumulate</w:t>
      </w:r>
      <w:r w:rsidR="001327BC" w:rsidRPr="007350DD">
        <w:t xml:space="preserve"> </w:t>
      </w:r>
      <w:r w:rsidRPr="007350DD">
        <w:t>savings</w:t>
      </w:r>
      <w:r w:rsidR="001327BC" w:rsidRPr="007350DD">
        <w:t xml:space="preserve"> </w:t>
      </w:r>
      <w:r w:rsidRPr="007350DD">
        <w:t>so</w:t>
      </w:r>
      <w:r w:rsidR="001327BC" w:rsidRPr="007350DD">
        <w:t xml:space="preserve"> </w:t>
      </w:r>
      <w:r w:rsidRPr="007350DD">
        <w:t>that</w:t>
      </w:r>
      <w:r w:rsidR="001327BC" w:rsidRPr="007350DD">
        <w:t xml:space="preserve"> </w:t>
      </w:r>
      <w:r w:rsidRPr="007350DD">
        <w:t>they</w:t>
      </w:r>
      <w:r w:rsidR="001327BC" w:rsidRPr="007350DD">
        <w:t xml:space="preserve"> </w:t>
      </w:r>
      <w:r w:rsidRPr="007350DD">
        <w:t>can</w:t>
      </w:r>
      <w:r w:rsidR="001327BC" w:rsidRPr="007350DD">
        <w:t xml:space="preserve"> </w:t>
      </w:r>
      <w:r w:rsidRPr="007350DD">
        <w:t>become</w:t>
      </w:r>
      <w:r w:rsidR="001327BC" w:rsidRPr="007350DD">
        <w:t xml:space="preserve"> </w:t>
      </w:r>
      <w:r w:rsidRPr="007350DD">
        <w:t>independent.</w:t>
      </w:r>
      <w:r w:rsidR="001327BC" w:rsidRPr="007350DD">
        <w:t xml:space="preserve"> </w:t>
      </w:r>
    </w:p>
    <w:p w:rsidR="006564B6" w:rsidRPr="007350DD" w:rsidRDefault="006564B6" w:rsidP="009E22FF">
      <w:pPr>
        <w:pStyle w:val="SingleTxtG"/>
        <w:rPr>
          <w:b/>
          <w:bCs/>
        </w:rPr>
      </w:pPr>
      <w:r w:rsidRPr="007350DD">
        <w:rPr>
          <w:b/>
          <w:bCs/>
        </w:rPr>
        <w:t>The</w:t>
      </w:r>
      <w:r w:rsidR="001327BC" w:rsidRPr="007350DD">
        <w:rPr>
          <w:b/>
          <w:bCs/>
        </w:rPr>
        <w:t xml:space="preserve"> </w:t>
      </w:r>
      <w:r w:rsidRPr="007350DD">
        <w:rPr>
          <w:b/>
          <w:bCs/>
        </w:rPr>
        <w:t>UN</w:t>
      </w:r>
      <w:r w:rsidR="001327BC" w:rsidRPr="007350DD">
        <w:rPr>
          <w:b/>
          <w:bCs/>
        </w:rPr>
        <w:t xml:space="preserve"> </w:t>
      </w:r>
      <w:r w:rsidRPr="007350DD">
        <w:rPr>
          <w:b/>
          <w:bCs/>
        </w:rPr>
        <w:t>Committee</w:t>
      </w:r>
      <w:r w:rsidR="001327BC" w:rsidRPr="007350DD">
        <w:rPr>
          <w:b/>
          <w:bCs/>
        </w:rPr>
        <w:t xml:space="preserve"> </w:t>
      </w:r>
      <w:r w:rsidRPr="007350DD">
        <w:rPr>
          <w:b/>
          <w:bCs/>
        </w:rPr>
        <w:t>on</w:t>
      </w:r>
      <w:r w:rsidR="001327BC" w:rsidRPr="007350DD">
        <w:rPr>
          <w:b/>
          <w:bCs/>
        </w:rPr>
        <w:t xml:space="preserve"> </w:t>
      </w:r>
      <w:r w:rsidRPr="007350DD">
        <w:rPr>
          <w:b/>
          <w:bCs/>
        </w:rPr>
        <w:t>the</w:t>
      </w:r>
      <w:r w:rsidR="001327BC" w:rsidRPr="007350DD">
        <w:rPr>
          <w:b/>
          <w:bCs/>
        </w:rPr>
        <w:t xml:space="preserve"> </w:t>
      </w:r>
      <w:r w:rsidRPr="007350DD">
        <w:rPr>
          <w:b/>
          <w:bCs/>
        </w:rPr>
        <w:t>Rights</w:t>
      </w:r>
      <w:r w:rsidR="001327BC" w:rsidRPr="007350DD">
        <w:rPr>
          <w:b/>
          <w:bCs/>
        </w:rPr>
        <w:t xml:space="preserve"> </w:t>
      </w:r>
      <w:r w:rsidRPr="007350DD">
        <w:rPr>
          <w:b/>
          <w:bCs/>
        </w:rPr>
        <w:t>of</w:t>
      </w:r>
      <w:r w:rsidR="001327BC" w:rsidRPr="007350DD">
        <w:rPr>
          <w:b/>
          <w:bCs/>
        </w:rPr>
        <w:t xml:space="preserve"> </w:t>
      </w:r>
      <w:r w:rsidRPr="007350DD">
        <w:rPr>
          <w:b/>
          <w:bCs/>
        </w:rPr>
        <w:t>the</w:t>
      </w:r>
      <w:r w:rsidR="001327BC" w:rsidRPr="007350DD">
        <w:rPr>
          <w:b/>
          <w:bCs/>
        </w:rPr>
        <w:t xml:space="preserve"> </w:t>
      </w:r>
      <w:r w:rsidRPr="007350DD">
        <w:rPr>
          <w:b/>
          <w:bCs/>
        </w:rPr>
        <w:t>Child</w:t>
      </w:r>
      <w:r w:rsidR="001327BC" w:rsidRPr="007350DD">
        <w:rPr>
          <w:b/>
          <w:bCs/>
        </w:rPr>
        <w:t xml:space="preserve"> </w:t>
      </w:r>
      <w:r w:rsidRPr="007350DD">
        <w:rPr>
          <w:b/>
          <w:bCs/>
        </w:rPr>
        <w:t>was</w:t>
      </w:r>
      <w:r w:rsidR="001327BC" w:rsidRPr="007350DD">
        <w:rPr>
          <w:b/>
          <w:bCs/>
        </w:rPr>
        <w:t xml:space="preserve"> </w:t>
      </w:r>
      <w:r w:rsidRPr="007350DD">
        <w:rPr>
          <w:b/>
          <w:bCs/>
        </w:rPr>
        <w:t>concerned</w:t>
      </w:r>
      <w:r w:rsidR="001327BC" w:rsidRPr="007350DD">
        <w:rPr>
          <w:b/>
          <w:bCs/>
        </w:rPr>
        <w:t xml:space="preserve"> </w:t>
      </w:r>
      <w:r w:rsidRPr="007350DD">
        <w:rPr>
          <w:b/>
          <w:bCs/>
        </w:rPr>
        <w:t>that</w:t>
      </w:r>
      <w:r w:rsidR="001327BC" w:rsidRPr="007350DD">
        <w:rPr>
          <w:b/>
          <w:bCs/>
        </w:rPr>
        <w:t xml:space="preserve"> </w:t>
      </w:r>
      <w:r w:rsidRPr="007350DD">
        <w:rPr>
          <w:b/>
          <w:bCs/>
        </w:rPr>
        <w:t>the</w:t>
      </w:r>
      <w:r w:rsidR="001327BC" w:rsidRPr="007350DD">
        <w:rPr>
          <w:b/>
          <w:bCs/>
        </w:rPr>
        <w:t xml:space="preserve"> </w:t>
      </w:r>
      <w:r w:rsidRPr="007350DD">
        <w:rPr>
          <w:b/>
          <w:bCs/>
        </w:rPr>
        <w:t>efforts</w:t>
      </w:r>
      <w:r w:rsidR="001327BC" w:rsidRPr="007350DD">
        <w:rPr>
          <w:b/>
          <w:bCs/>
        </w:rPr>
        <w:t xml:space="preserve"> </w:t>
      </w:r>
      <w:r w:rsidRPr="007350DD">
        <w:rPr>
          <w:b/>
          <w:bCs/>
        </w:rPr>
        <w:t>to</w:t>
      </w:r>
      <w:r w:rsidR="001327BC" w:rsidRPr="007350DD">
        <w:rPr>
          <w:b/>
          <w:bCs/>
        </w:rPr>
        <w:t xml:space="preserve"> </w:t>
      </w:r>
      <w:r w:rsidRPr="007350DD">
        <w:rPr>
          <w:b/>
          <w:bCs/>
        </w:rPr>
        <w:t>provide</w:t>
      </w:r>
      <w:r w:rsidR="001327BC" w:rsidRPr="007350DD">
        <w:rPr>
          <w:b/>
          <w:bCs/>
        </w:rPr>
        <w:t xml:space="preserve"> </w:t>
      </w:r>
      <w:r w:rsidRPr="007350DD">
        <w:rPr>
          <w:b/>
          <w:bCs/>
        </w:rPr>
        <w:t>permanence</w:t>
      </w:r>
      <w:r w:rsidR="001327BC" w:rsidRPr="007350DD">
        <w:rPr>
          <w:b/>
          <w:bCs/>
        </w:rPr>
        <w:t xml:space="preserve"> </w:t>
      </w:r>
      <w:r w:rsidRPr="007350DD">
        <w:rPr>
          <w:b/>
          <w:bCs/>
        </w:rPr>
        <w:t>and</w:t>
      </w:r>
      <w:r w:rsidR="001327BC" w:rsidRPr="007350DD">
        <w:rPr>
          <w:b/>
          <w:bCs/>
        </w:rPr>
        <w:t xml:space="preserve"> </w:t>
      </w:r>
      <w:r w:rsidRPr="007350DD">
        <w:rPr>
          <w:b/>
          <w:bCs/>
        </w:rPr>
        <w:t>stability</w:t>
      </w:r>
      <w:r w:rsidR="001327BC" w:rsidRPr="007350DD">
        <w:rPr>
          <w:b/>
          <w:bCs/>
        </w:rPr>
        <w:t xml:space="preserve"> </w:t>
      </w:r>
      <w:r w:rsidRPr="007350DD">
        <w:rPr>
          <w:b/>
          <w:bCs/>
        </w:rPr>
        <w:t>for</w:t>
      </w:r>
      <w:r w:rsidR="001327BC" w:rsidRPr="007350DD">
        <w:rPr>
          <w:b/>
          <w:bCs/>
        </w:rPr>
        <w:t xml:space="preserve"> </w:t>
      </w:r>
      <w:r w:rsidRPr="007350DD">
        <w:rPr>
          <w:b/>
          <w:bCs/>
        </w:rPr>
        <w:t>children</w:t>
      </w:r>
      <w:r w:rsidR="001327BC" w:rsidRPr="007350DD">
        <w:rPr>
          <w:b/>
          <w:bCs/>
        </w:rPr>
        <w:t xml:space="preserve"> </w:t>
      </w:r>
      <w:r w:rsidRPr="007350DD">
        <w:rPr>
          <w:b/>
          <w:bCs/>
        </w:rPr>
        <w:t>in</w:t>
      </w:r>
      <w:r w:rsidR="001327BC" w:rsidRPr="007350DD">
        <w:rPr>
          <w:b/>
          <w:bCs/>
        </w:rPr>
        <w:t xml:space="preserve"> </w:t>
      </w:r>
      <w:r w:rsidRPr="007350DD">
        <w:rPr>
          <w:b/>
          <w:bCs/>
        </w:rPr>
        <w:t>care</w:t>
      </w:r>
      <w:r w:rsidR="001327BC" w:rsidRPr="007350DD">
        <w:rPr>
          <w:b/>
          <w:bCs/>
        </w:rPr>
        <w:t xml:space="preserve"> </w:t>
      </w:r>
      <w:r w:rsidRPr="007350DD">
        <w:rPr>
          <w:b/>
          <w:bCs/>
        </w:rPr>
        <w:t>may</w:t>
      </w:r>
      <w:r w:rsidR="001327BC" w:rsidRPr="007350DD">
        <w:rPr>
          <w:b/>
          <w:bCs/>
        </w:rPr>
        <w:t xml:space="preserve"> </w:t>
      </w:r>
      <w:r w:rsidRPr="007350DD">
        <w:rPr>
          <w:b/>
          <w:bCs/>
        </w:rPr>
        <w:t>on</w:t>
      </w:r>
      <w:r w:rsidR="001327BC" w:rsidRPr="007350DD">
        <w:rPr>
          <w:b/>
          <w:bCs/>
        </w:rPr>
        <w:t xml:space="preserve"> </w:t>
      </w:r>
      <w:r w:rsidRPr="007350DD">
        <w:rPr>
          <w:b/>
          <w:bCs/>
        </w:rPr>
        <w:t>occasion</w:t>
      </w:r>
      <w:r w:rsidR="001327BC" w:rsidRPr="007350DD">
        <w:rPr>
          <w:b/>
          <w:bCs/>
        </w:rPr>
        <w:t xml:space="preserve"> </w:t>
      </w:r>
      <w:r w:rsidRPr="007350DD">
        <w:rPr>
          <w:b/>
          <w:bCs/>
        </w:rPr>
        <w:t>lead</w:t>
      </w:r>
      <w:r w:rsidR="001327BC" w:rsidRPr="007350DD">
        <w:rPr>
          <w:b/>
          <w:bCs/>
        </w:rPr>
        <w:t xml:space="preserve"> </w:t>
      </w:r>
      <w:r w:rsidRPr="007350DD">
        <w:rPr>
          <w:b/>
          <w:bCs/>
        </w:rPr>
        <w:t>to</w:t>
      </w:r>
      <w:r w:rsidR="001327BC" w:rsidRPr="007350DD">
        <w:rPr>
          <w:b/>
          <w:bCs/>
        </w:rPr>
        <w:t xml:space="preserve"> </w:t>
      </w:r>
      <w:r w:rsidRPr="007350DD">
        <w:rPr>
          <w:b/>
          <w:bCs/>
        </w:rPr>
        <w:t>a</w:t>
      </w:r>
      <w:r w:rsidR="001327BC" w:rsidRPr="007350DD">
        <w:rPr>
          <w:b/>
          <w:bCs/>
        </w:rPr>
        <w:t xml:space="preserve"> </w:t>
      </w:r>
      <w:r w:rsidRPr="007350DD">
        <w:rPr>
          <w:b/>
          <w:bCs/>
        </w:rPr>
        <w:t>premature</w:t>
      </w:r>
      <w:r w:rsidR="001327BC" w:rsidRPr="007350DD">
        <w:rPr>
          <w:b/>
          <w:bCs/>
        </w:rPr>
        <w:t xml:space="preserve"> </w:t>
      </w:r>
      <w:r w:rsidRPr="007350DD">
        <w:rPr>
          <w:b/>
          <w:bCs/>
        </w:rPr>
        <w:t>decision</w:t>
      </w:r>
      <w:r w:rsidR="001327BC" w:rsidRPr="007350DD">
        <w:rPr>
          <w:b/>
          <w:bCs/>
        </w:rPr>
        <w:t xml:space="preserve"> </w:t>
      </w:r>
      <w:r w:rsidRPr="007350DD">
        <w:rPr>
          <w:b/>
          <w:bCs/>
        </w:rPr>
        <w:t>that</w:t>
      </w:r>
      <w:r w:rsidR="001327BC" w:rsidRPr="007350DD">
        <w:rPr>
          <w:b/>
          <w:bCs/>
        </w:rPr>
        <w:t xml:space="preserve"> </w:t>
      </w:r>
      <w:r w:rsidRPr="007350DD">
        <w:rPr>
          <w:b/>
          <w:bCs/>
        </w:rPr>
        <w:t>family</w:t>
      </w:r>
      <w:r w:rsidR="001327BC" w:rsidRPr="007350DD">
        <w:rPr>
          <w:b/>
          <w:bCs/>
        </w:rPr>
        <w:t xml:space="preserve"> </w:t>
      </w:r>
      <w:r w:rsidRPr="007350DD">
        <w:rPr>
          <w:b/>
          <w:bCs/>
        </w:rPr>
        <w:t>reunification</w:t>
      </w:r>
      <w:r w:rsidR="001327BC" w:rsidRPr="007350DD">
        <w:rPr>
          <w:b/>
          <w:bCs/>
        </w:rPr>
        <w:t xml:space="preserve"> </w:t>
      </w:r>
      <w:r w:rsidRPr="007350DD">
        <w:rPr>
          <w:b/>
          <w:bCs/>
        </w:rPr>
        <w:t>is</w:t>
      </w:r>
      <w:r w:rsidR="001327BC" w:rsidRPr="007350DD">
        <w:rPr>
          <w:b/>
          <w:bCs/>
        </w:rPr>
        <w:t xml:space="preserve"> </w:t>
      </w:r>
      <w:r w:rsidRPr="007350DD">
        <w:rPr>
          <w:b/>
          <w:bCs/>
        </w:rPr>
        <w:t>no</w:t>
      </w:r>
      <w:r w:rsidR="001327BC" w:rsidRPr="007350DD">
        <w:rPr>
          <w:b/>
          <w:bCs/>
        </w:rPr>
        <w:t xml:space="preserve"> </w:t>
      </w:r>
      <w:r w:rsidRPr="007350DD">
        <w:rPr>
          <w:b/>
          <w:bCs/>
        </w:rPr>
        <w:t>longer</w:t>
      </w:r>
      <w:r w:rsidR="001327BC" w:rsidRPr="007350DD">
        <w:rPr>
          <w:b/>
          <w:bCs/>
        </w:rPr>
        <w:t xml:space="preserve"> </w:t>
      </w:r>
      <w:r w:rsidRPr="007350DD">
        <w:rPr>
          <w:b/>
          <w:bCs/>
        </w:rPr>
        <w:t>possible.</w:t>
      </w:r>
      <w:r w:rsidR="001327BC" w:rsidRPr="007350DD">
        <w:rPr>
          <w:b/>
          <w:bCs/>
        </w:rPr>
        <w:t xml:space="preserve"> </w:t>
      </w:r>
      <w:r w:rsidRPr="007350DD">
        <w:rPr>
          <w:b/>
          <w:bCs/>
        </w:rPr>
        <w:t>It</w:t>
      </w:r>
      <w:r w:rsidR="001327BC" w:rsidRPr="007350DD">
        <w:rPr>
          <w:b/>
          <w:bCs/>
        </w:rPr>
        <w:t xml:space="preserve"> </w:t>
      </w:r>
      <w:r w:rsidRPr="007350DD">
        <w:rPr>
          <w:b/>
          <w:bCs/>
        </w:rPr>
        <w:t>encouraged</w:t>
      </w:r>
      <w:r w:rsidR="001327BC" w:rsidRPr="007350DD">
        <w:rPr>
          <w:b/>
          <w:bCs/>
        </w:rPr>
        <w:t xml:space="preserve"> </w:t>
      </w:r>
      <w:r w:rsidRPr="007350DD">
        <w:rPr>
          <w:b/>
          <w:bCs/>
        </w:rPr>
        <w:t>the</w:t>
      </w:r>
      <w:r w:rsidR="001327BC" w:rsidRPr="007350DD">
        <w:rPr>
          <w:b/>
          <w:bCs/>
        </w:rPr>
        <w:t xml:space="preserve"> </w:t>
      </w:r>
      <w:r w:rsidRPr="007350DD">
        <w:rPr>
          <w:b/>
          <w:bCs/>
        </w:rPr>
        <w:t>State</w:t>
      </w:r>
      <w:r w:rsidR="001327BC" w:rsidRPr="007350DD">
        <w:rPr>
          <w:b/>
          <w:bCs/>
        </w:rPr>
        <w:t xml:space="preserve"> </w:t>
      </w:r>
      <w:r w:rsidRPr="007350DD">
        <w:rPr>
          <w:b/>
          <w:bCs/>
        </w:rPr>
        <w:t>party</w:t>
      </w:r>
      <w:r w:rsidR="001327BC" w:rsidRPr="007350DD">
        <w:rPr>
          <w:b/>
          <w:bCs/>
        </w:rPr>
        <w:t xml:space="preserve"> </w:t>
      </w:r>
      <w:r w:rsidRPr="007350DD">
        <w:rPr>
          <w:b/>
          <w:bCs/>
        </w:rPr>
        <w:t>to</w:t>
      </w:r>
      <w:r w:rsidR="001327BC" w:rsidRPr="007350DD">
        <w:rPr>
          <w:b/>
          <w:bCs/>
        </w:rPr>
        <w:t xml:space="preserve"> </w:t>
      </w:r>
      <w:r w:rsidRPr="007350DD">
        <w:rPr>
          <w:b/>
          <w:bCs/>
        </w:rPr>
        <w:t>continue</w:t>
      </w:r>
      <w:r w:rsidR="001327BC" w:rsidRPr="007350DD">
        <w:rPr>
          <w:b/>
          <w:bCs/>
        </w:rPr>
        <w:t xml:space="preserve"> </w:t>
      </w:r>
      <w:r w:rsidRPr="007350DD">
        <w:rPr>
          <w:b/>
          <w:bCs/>
        </w:rPr>
        <w:t>its</w:t>
      </w:r>
      <w:r w:rsidR="001327BC" w:rsidRPr="007350DD">
        <w:rPr>
          <w:b/>
          <w:bCs/>
        </w:rPr>
        <w:t xml:space="preserve"> </w:t>
      </w:r>
      <w:r w:rsidRPr="007350DD">
        <w:rPr>
          <w:b/>
          <w:bCs/>
        </w:rPr>
        <w:t>efforts</w:t>
      </w:r>
      <w:r w:rsidR="001327BC" w:rsidRPr="007350DD">
        <w:rPr>
          <w:b/>
          <w:bCs/>
        </w:rPr>
        <w:t xml:space="preserve"> </w:t>
      </w:r>
      <w:r w:rsidRPr="007350DD">
        <w:rPr>
          <w:b/>
          <w:bCs/>
        </w:rPr>
        <w:t>to</w:t>
      </w:r>
      <w:r w:rsidR="001327BC" w:rsidRPr="007350DD">
        <w:rPr>
          <w:b/>
          <w:bCs/>
        </w:rPr>
        <w:t xml:space="preserve"> </w:t>
      </w:r>
      <w:r w:rsidRPr="007350DD">
        <w:rPr>
          <w:b/>
          <w:bCs/>
        </w:rPr>
        <w:t>strengthen</w:t>
      </w:r>
      <w:r w:rsidR="001327BC" w:rsidRPr="007350DD">
        <w:rPr>
          <w:b/>
          <w:bCs/>
        </w:rPr>
        <w:t xml:space="preserve"> </w:t>
      </w:r>
      <w:r w:rsidRPr="007350DD">
        <w:rPr>
          <w:b/>
          <w:bCs/>
        </w:rPr>
        <w:t>the</w:t>
      </w:r>
      <w:r w:rsidR="001327BC" w:rsidRPr="007350DD">
        <w:rPr>
          <w:b/>
          <w:bCs/>
        </w:rPr>
        <w:t xml:space="preserve"> </w:t>
      </w:r>
      <w:r w:rsidRPr="007350DD">
        <w:rPr>
          <w:b/>
          <w:bCs/>
        </w:rPr>
        <w:t>foster</w:t>
      </w:r>
      <w:r w:rsidR="001327BC" w:rsidRPr="007350DD">
        <w:rPr>
          <w:b/>
          <w:bCs/>
        </w:rPr>
        <w:t xml:space="preserve"> </w:t>
      </w:r>
      <w:r w:rsidRPr="007350DD">
        <w:rPr>
          <w:b/>
          <w:bCs/>
        </w:rPr>
        <w:t>care</w:t>
      </w:r>
      <w:r w:rsidR="001327BC" w:rsidRPr="007350DD">
        <w:rPr>
          <w:b/>
          <w:bCs/>
        </w:rPr>
        <w:t xml:space="preserve"> </w:t>
      </w:r>
      <w:r w:rsidRPr="007350DD">
        <w:rPr>
          <w:b/>
          <w:bCs/>
        </w:rPr>
        <w:t>system</w:t>
      </w:r>
      <w:r w:rsidR="001327BC" w:rsidRPr="007350DD">
        <w:rPr>
          <w:b/>
          <w:bCs/>
        </w:rPr>
        <w:t xml:space="preserve"> </w:t>
      </w:r>
      <w:r w:rsidRPr="007350DD">
        <w:rPr>
          <w:b/>
          <w:bCs/>
        </w:rPr>
        <w:t>as</w:t>
      </w:r>
      <w:r w:rsidR="001327BC" w:rsidRPr="007350DD">
        <w:rPr>
          <w:b/>
          <w:bCs/>
        </w:rPr>
        <w:t xml:space="preserve"> </w:t>
      </w:r>
      <w:r w:rsidRPr="007350DD">
        <w:rPr>
          <w:b/>
          <w:bCs/>
        </w:rPr>
        <w:t>well</w:t>
      </w:r>
      <w:r w:rsidR="001327BC" w:rsidRPr="007350DD">
        <w:rPr>
          <w:b/>
          <w:bCs/>
        </w:rPr>
        <w:t xml:space="preserve"> </w:t>
      </w:r>
      <w:r w:rsidRPr="007350DD">
        <w:rPr>
          <w:b/>
          <w:bCs/>
        </w:rPr>
        <w:t>as</w:t>
      </w:r>
      <w:r w:rsidR="001327BC" w:rsidRPr="007350DD">
        <w:rPr>
          <w:b/>
          <w:bCs/>
        </w:rPr>
        <w:t xml:space="preserve"> </w:t>
      </w:r>
      <w:r w:rsidRPr="007350DD">
        <w:rPr>
          <w:b/>
          <w:bCs/>
        </w:rPr>
        <w:t>conduct</w:t>
      </w:r>
      <w:r w:rsidR="001327BC" w:rsidRPr="007350DD">
        <w:rPr>
          <w:b/>
          <w:bCs/>
        </w:rPr>
        <w:t xml:space="preserve"> </w:t>
      </w:r>
      <w:r w:rsidRPr="007350DD">
        <w:rPr>
          <w:b/>
          <w:bCs/>
        </w:rPr>
        <w:t>further</w:t>
      </w:r>
      <w:r w:rsidR="001327BC" w:rsidRPr="007350DD">
        <w:rPr>
          <w:b/>
          <w:bCs/>
        </w:rPr>
        <w:t xml:space="preserve"> </w:t>
      </w:r>
      <w:r w:rsidRPr="007350DD">
        <w:rPr>
          <w:b/>
          <w:bCs/>
        </w:rPr>
        <w:t>research</w:t>
      </w:r>
      <w:r w:rsidR="001327BC" w:rsidRPr="007350DD">
        <w:rPr>
          <w:b/>
          <w:bCs/>
        </w:rPr>
        <w:t xml:space="preserve"> </w:t>
      </w:r>
      <w:r w:rsidRPr="007350DD">
        <w:rPr>
          <w:b/>
          <w:bCs/>
        </w:rPr>
        <w:t>into</w:t>
      </w:r>
      <w:r w:rsidR="001327BC" w:rsidRPr="007350DD">
        <w:rPr>
          <w:b/>
          <w:bCs/>
        </w:rPr>
        <w:t xml:space="preserve"> </w:t>
      </w:r>
      <w:r w:rsidRPr="007350DD">
        <w:rPr>
          <w:b/>
          <w:bCs/>
        </w:rPr>
        <w:t>the</w:t>
      </w:r>
      <w:r w:rsidR="001327BC" w:rsidRPr="007350DD">
        <w:rPr>
          <w:b/>
          <w:bCs/>
        </w:rPr>
        <w:t xml:space="preserve"> </w:t>
      </w:r>
      <w:r w:rsidRPr="007350DD">
        <w:rPr>
          <w:b/>
          <w:bCs/>
        </w:rPr>
        <w:t>functioning</w:t>
      </w:r>
      <w:r w:rsidR="001327BC" w:rsidRPr="007350DD">
        <w:rPr>
          <w:b/>
          <w:bCs/>
        </w:rPr>
        <w:t xml:space="preserve"> </w:t>
      </w:r>
      <w:r w:rsidRPr="007350DD">
        <w:rPr>
          <w:b/>
          <w:bCs/>
        </w:rPr>
        <w:t>of</w:t>
      </w:r>
      <w:r w:rsidR="001327BC" w:rsidRPr="007350DD">
        <w:rPr>
          <w:b/>
          <w:bCs/>
        </w:rPr>
        <w:t xml:space="preserve"> </w:t>
      </w:r>
      <w:r w:rsidRPr="007350DD">
        <w:rPr>
          <w:b/>
          <w:bCs/>
        </w:rPr>
        <w:t>the</w:t>
      </w:r>
      <w:r w:rsidR="001327BC" w:rsidRPr="007350DD">
        <w:rPr>
          <w:b/>
          <w:bCs/>
        </w:rPr>
        <w:t xml:space="preserve"> </w:t>
      </w:r>
      <w:r w:rsidRPr="007350DD">
        <w:rPr>
          <w:b/>
          <w:bCs/>
        </w:rPr>
        <w:t>existing</w:t>
      </w:r>
      <w:r w:rsidR="001327BC" w:rsidRPr="007350DD">
        <w:rPr>
          <w:b/>
          <w:bCs/>
        </w:rPr>
        <w:t xml:space="preserve"> </w:t>
      </w:r>
      <w:r w:rsidRPr="007350DD">
        <w:rPr>
          <w:b/>
          <w:bCs/>
        </w:rPr>
        <w:t>system.</w:t>
      </w:r>
      <w:r w:rsidR="001327BC" w:rsidRPr="007350DD">
        <w:rPr>
          <w:b/>
          <w:bCs/>
        </w:rPr>
        <w:t xml:space="preserve"> </w:t>
      </w:r>
    </w:p>
    <w:p w:rsidR="006564B6" w:rsidRPr="007350DD" w:rsidRDefault="006564B6" w:rsidP="009E22FF">
      <w:pPr>
        <w:pStyle w:val="SingleTxtG"/>
      </w:pPr>
      <w:r w:rsidRPr="007350DD">
        <w:t>85.</w:t>
      </w:r>
      <w:r w:rsidRPr="007350DD">
        <w:tab/>
        <w:t>These</w:t>
      </w:r>
      <w:r w:rsidR="001327BC" w:rsidRPr="007350DD">
        <w:t xml:space="preserve"> </w:t>
      </w:r>
      <w:r w:rsidRPr="007350DD">
        <w:t>concerns</w:t>
      </w:r>
      <w:r w:rsidR="001327BC" w:rsidRPr="007350DD">
        <w:t xml:space="preserve"> </w:t>
      </w:r>
      <w:r w:rsidRPr="007350DD">
        <w:t>are</w:t>
      </w:r>
      <w:r w:rsidR="001327BC" w:rsidRPr="007350DD">
        <w:t xml:space="preserve"> </w:t>
      </w:r>
      <w:r w:rsidRPr="007350DD">
        <w:t>being</w:t>
      </w:r>
      <w:r w:rsidR="001327BC" w:rsidRPr="007350DD">
        <w:t xml:space="preserve"> </w:t>
      </w:r>
      <w:r w:rsidRPr="007350DD">
        <w:t>addressed</w:t>
      </w:r>
      <w:r w:rsidR="001327BC" w:rsidRPr="007350DD">
        <w:t xml:space="preserve"> </w:t>
      </w:r>
      <w:r w:rsidRPr="007350DD">
        <w:t>in</w:t>
      </w:r>
      <w:r w:rsidR="001327BC" w:rsidRPr="007350DD">
        <w:t xml:space="preserve"> </w:t>
      </w:r>
      <w:r w:rsidRPr="007350DD">
        <w:t>that</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engages</w:t>
      </w:r>
      <w:r w:rsidR="001327BC" w:rsidRPr="007350DD">
        <w:t xml:space="preserve"> </w:t>
      </w:r>
      <w:r w:rsidRPr="007350DD">
        <w:t>parents</w:t>
      </w:r>
      <w:r w:rsidR="001327BC" w:rsidRPr="007350DD">
        <w:t xml:space="preserve"> </w:t>
      </w:r>
      <w:r w:rsidRPr="007350DD">
        <w:t>and</w:t>
      </w:r>
      <w:r w:rsidR="001327BC" w:rsidRPr="007350DD">
        <w:t xml:space="preserve"> </w:t>
      </w:r>
      <w:r w:rsidRPr="007350DD">
        <w:t>the</w:t>
      </w:r>
      <w:r w:rsidR="001327BC" w:rsidRPr="007350DD">
        <w:t xml:space="preserve"> </w:t>
      </w:r>
      <w:r w:rsidRPr="007350DD">
        <w:t>extended</w:t>
      </w:r>
      <w:r w:rsidR="001327BC" w:rsidRPr="007350DD">
        <w:t xml:space="preserve"> </w:t>
      </w:r>
      <w:r w:rsidRPr="007350DD">
        <w:t>family</w:t>
      </w:r>
      <w:r w:rsidR="001327BC" w:rsidRPr="007350DD">
        <w:t xml:space="preserve"> </w:t>
      </w:r>
      <w:r w:rsidRPr="007350DD">
        <w:t>members</w:t>
      </w:r>
      <w:r w:rsidR="001327BC" w:rsidRPr="007350DD">
        <w:t xml:space="preserve"> </w:t>
      </w:r>
      <w:r w:rsidRPr="007350DD">
        <w:t>through</w:t>
      </w:r>
      <w:r w:rsidR="001327BC" w:rsidRPr="007350DD">
        <w:t xml:space="preserve"> </w:t>
      </w:r>
      <w:r w:rsidRPr="007350DD">
        <w:t>counselling</w:t>
      </w:r>
      <w:r w:rsidR="001327BC" w:rsidRPr="007350DD">
        <w:t xml:space="preserve"> </w:t>
      </w:r>
      <w:r w:rsidRPr="007350DD">
        <w:t>(social</w:t>
      </w:r>
      <w:r w:rsidR="001327BC" w:rsidRPr="007350DD">
        <w:t xml:space="preserve"> </w:t>
      </w:r>
      <w:r w:rsidRPr="007350DD">
        <w:t>work</w:t>
      </w:r>
      <w:r w:rsidR="001327BC" w:rsidRPr="007350DD">
        <w:t xml:space="preserve"> </w:t>
      </w:r>
      <w:r w:rsidRPr="007350DD">
        <w:t>and</w:t>
      </w:r>
      <w:r w:rsidR="001327BC" w:rsidRPr="007350DD">
        <w:t xml:space="preserve"> </w:t>
      </w:r>
      <w:r w:rsidRPr="007350DD">
        <w:t>psychological)</w:t>
      </w:r>
      <w:r w:rsidR="001327BC" w:rsidRPr="007350DD">
        <w:t xml:space="preserve"> </w:t>
      </w:r>
      <w:r w:rsidRPr="007350DD">
        <w:t>and</w:t>
      </w:r>
      <w:r w:rsidR="001327BC" w:rsidRPr="007350DD">
        <w:t xml:space="preserve"> </w:t>
      </w:r>
      <w:r w:rsidRPr="007350DD">
        <w:t>parenting</w:t>
      </w:r>
      <w:r w:rsidR="001327BC" w:rsidRPr="007350DD">
        <w:t xml:space="preserve"> </w:t>
      </w:r>
      <w:r w:rsidRPr="007350DD">
        <w:t>classes,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any</w:t>
      </w:r>
      <w:r w:rsidR="001327BC" w:rsidRPr="007350DD">
        <w:t xml:space="preserve"> </w:t>
      </w:r>
      <w:r w:rsidRPr="007350DD">
        <w:t>decision</w:t>
      </w:r>
      <w:r w:rsidR="001327BC" w:rsidRPr="007350DD">
        <w:t xml:space="preserve"> </w:t>
      </w:r>
      <w:r w:rsidRPr="007350DD">
        <w:t>made</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long</w:t>
      </w:r>
      <w:r w:rsidR="001327BC" w:rsidRPr="007350DD">
        <w:t xml:space="preserve"> </w:t>
      </w:r>
      <w:r w:rsidRPr="007350DD">
        <w:t>term</w:t>
      </w:r>
      <w:r w:rsidR="001327BC" w:rsidRPr="007350DD">
        <w:t xml:space="preserve"> </w:t>
      </w:r>
      <w:r w:rsidRPr="007350DD">
        <w:t>foster</w:t>
      </w:r>
      <w:r w:rsidR="001327BC" w:rsidRPr="007350DD">
        <w:t xml:space="preserve"> </w:t>
      </w:r>
      <w:r w:rsidRPr="007350DD">
        <w:t>care</w:t>
      </w:r>
      <w:r w:rsidR="001327BC" w:rsidRPr="007350DD">
        <w:t xml:space="preserve"> </w:t>
      </w:r>
      <w:r w:rsidRPr="007350DD">
        <w:t>would</w:t>
      </w:r>
      <w:r w:rsidR="001327BC" w:rsidRPr="007350DD">
        <w:t xml:space="preserve"> </w:t>
      </w:r>
      <w:r w:rsidRPr="007350DD">
        <w:t>be</w:t>
      </w:r>
      <w:r w:rsidR="001327BC" w:rsidRPr="007350DD">
        <w:t xml:space="preserve"> </w:t>
      </w:r>
      <w:r w:rsidRPr="007350DD">
        <w:t>in</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w:t>
      </w:r>
      <w:r w:rsidR="001327BC" w:rsidRPr="007350DD">
        <w:t xml:space="preserve"> </w:t>
      </w:r>
      <w:r w:rsidRPr="007350DD">
        <w:t>of</w:t>
      </w:r>
      <w:r w:rsidR="001327BC" w:rsidRPr="007350DD">
        <w:t xml:space="preserve"> </w:t>
      </w:r>
      <w:r w:rsidRPr="007350DD">
        <w:t>the</w:t>
      </w:r>
      <w:r w:rsidR="001327BC" w:rsidRPr="007350DD">
        <w:t xml:space="preserve"> </w:t>
      </w:r>
      <w:r w:rsidRPr="007350DD">
        <w:t>children.</w:t>
      </w:r>
      <w:r w:rsidR="001327BC" w:rsidRPr="007350DD">
        <w:t xml:space="preserve"> </w:t>
      </w:r>
      <w:r w:rsidRPr="007350DD">
        <w:t>Family</w:t>
      </w:r>
      <w:r w:rsidR="001327BC" w:rsidRPr="007350DD">
        <w:t xml:space="preserve"> </w:t>
      </w:r>
      <w:r w:rsidRPr="007350DD">
        <w:t>reunification</w:t>
      </w:r>
      <w:r w:rsidR="001327BC" w:rsidRPr="007350DD">
        <w:t xml:space="preserve"> </w:t>
      </w:r>
      <w:r w:rsidRPr="007350DD">
        <w:t>whenever</w:t>
      </w:r>
      <w:r w:rsidR="001327BC" w:rsidRPr="007350DD">
        <w:t xml:space="preserve"> </w:t>
      </w:r>
      <w:r w:rsidRPr="007350DD">
        <w:t>it</w:t>
      </w:r>
      <w:r w:rsidR="001327BC" w:rsidRPr="007350DD">
        <w:t xml:space="preserve"> </w:t>
      </w:r>
      <w:r w:rsidRPr="007350DD">
        <w:t>is</w:t>
      </w:r>
      <w:r w:rsidR="001327BC" w:rsidRPr="007350DD">
        <w:t xml:space="preserve"> </w:t>
      </w:r>
      <w:r w:rsidRPr="007350DD">
        <w:t>in</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w:t>
      </w:r>
      <w:r w:rsidR="001327BC" w:rsidRPr="007350DD">
        <w:t xml:space="preserve"> </w:t>
      </w:r>
      <w:r w:rsidRPr="007350DD">
        <w:t>of</w:t>
      </w:r>
      <w:r w:rsidR="001327BC" w:rsidRPr="007350DD">
        <w:t xml:space="preserve"> </w:t>
      </w:r>
      <w:r w:rsidRPr="007350DD">
        <w:t>children</w:t>
      </w:r>
      <w:r w:rsidR="001327BC" w:rsidRPr="007350DD">
        <w:t xml:space="preserve"> </w:t>
      </w:r>
      <w:r w:rsidRPr="007350DD">
        <w:t>is</w:t>
      </w:r>
      <w:r w:rsidR="001327BC" w:rsidRPr="007350DD">
        <w:t xml:space="preserve"> </w:t>
      </w:r>
      <w:r w:rsidRPr="007350DD">
        <w:t>the</w:t>
      </w:r>
      <w:r w:rsidR="001327BC" w:rsidRPr="007350DD">
        <w:t xml:space="preserve"> </w:t>
      </w:r>
      <w:r w:rsidRPr="007350DD">
        <w:t>first</w:t>
      </w:r>
      <w:r w:rsidR="001327BC" w:rsidRPr="007350DD">
        <w:t xml:space="preserve"> </w:t>
      </w:r>
      <w:r w:rsidRPr="007350DD">
        <w:t>intervention</w:t>
      </w:r>
      <w:r w:rsidR="001327BC" w:rsidRPr="007350DD">
        <w:t xml:space="preserve"> </w:t>
      </w:r>
      <w:r w:rsidRPr="007350DD">
        <w:t>strategy</w:t>
      </w:r>
      <w:r w:rsidR="001327BC" w:rsidRPr="007350DD">
        <w:t xml:space="preserve"> </w:t>
      </w:r>
      <w:r w:rsidRPr="007350DD">
        <w:t>utilised</w:t>
      </w:r>
      <w:r w:rsidR="001327BC" w:rsidRPr="007350DD">
        <w:t xml:space="preserve"> </w:t>
      </w:r>
      <w:r w:rsidRPr="007350DD">
        <w:t>with</w:t>
      </w:r>
      <w:r w:rsidR="001327BC" w:rsidRPr="007350DD">
        <w:t xml:space="preserve"> </w:t>
      </w:r>
      <w:r w:rsidRPr="007350DD">
        <w:t>children</w:t>
      </w:r>
      <w:r w:rsidR="001327BC" w:rsidRPr="007350DD">
        <w:t xml:space="preserve"> </w:t>
      </w:r>
      <w:r w:rsidRPr="007350DD">
        <w:t>who</w:t>
      </w:r>
      <w:r w:rsidR="001327BC" w:rsidRPr="007350DD">
        <w:t xml:space="preserve"> </w:t>
      </w:r>
      <w:r w:rsidRPr="007350DD">
        <w:t>for</w:t>
      </w:r>
      <w:r w:rsidR="001327BC" w:rsidRPr="007350DD">
        <w:t xml:space="preserve"> </w:t>
      </w:r>
      <w:r w:rsidRPr="007350DD">
        <w:t>whatever</w:t>
      </w:r>
      <w:r w:rsidR="001327BC" w:rsidRPr="007350DD">
        <w:t xml:space="preserve"> </w:t>
      </w:r>
      <w:r w:rsidRPr="007350DD">
        <w:t>reason</w:t>
      </w:r>
      <w:r w:rsidR="001327BC" w:rsidRPr="007350DD">
        <w:t xml:space="preserve"> </w:t>
      </w:r>
      <w:r w:rsidRPr="007350DD">
        <w:t>are</w:t>
      </w:r>
      <w:r w:rsidR="001327BC" w:rsidRPr="007350DD">
        <w:t xml:space="preserve"> </w:t>
      </w:r>
      <w:r w:rsidRPr="007350DD">
        <w:t>placed</w:t>
      </w:r>
      <w:r w:rsidR="001327BC" w:rsidRPr="007350DD">
        <w:t xml:space="preserve"> </w:t>
      </w:r>
      <w:r w:rsidRPr="007350DD">
        <w:t>in</w:t>
      </w:r>
      <w:r w:rsidR="001327BC" w:rsidRPr="007350DD">
        <w:t xml:space="preserve"> </w:t>
      </w:r>
      <w:r w:rsidRPr="007350DD">
        <w:t>residential</w:t>
      </w:r>
      <w:r w:rsidR="001327BC" w:rsidRPr="007350DD">
        <w:t xml:space="preserve"> </w:t>
      </w:r>
      <w:r w:rsidRPr="007350DD">
        <w:t>care</w:t>
      </w:r>
      <w:r w:rsidR="001327BC" w:rsidRPr="007350DD">
        <w:t xml:space="preserve"> </w:t>
      </w:r>
      <w:r w:rsidRPr="007350DD">
        <w:t>and</w:t>
      </w:r>
      <w:r w:rsidR="001327BC" w:rsidRPr="007350DD">
        <w:t xml:space="preserve"> </w:t>
      </w:r>
      <w:r w:rsidRPr="007350DD">
        <w:t>permanency</w:t>
      </w:r>
      <w:r w:rsidR="001327BC" w:rsidRPr="007350DD">
        <w:t xml:space="preserve"> </w:t>
      </w:r>
      <w:r w:rsidRPr="007350DD">
        <w:t>planning</w:t>
      </w:r>
      <w:r w:rsidR="001327BC" w:rsidRPr="007350DD">
        <w:t xml:space="preserve"> </w:t>
      </w:r>
      <w:r w:rsidRPr="007350DD">
        <w:t>is</w:t>
      </w:r>
      <w:r w:rsidR="001327BC" w:rsidRPr="007350DD">
        <w:t xml:space="preserve"> </w:t>
      </w:r>
      <w:r w:rsidRPr="007350DD">
        <w:t>being</w:t>
      </w:r>
      <w:r w:rsidR="001327BC" w:rsidRPr="007350DD">
        <w:t xml:space="preserve"> </w:t>
      </w:r>
      <w:r w:rsidR="00274B1B" w:rsidRPr="007350DD">
        <w:t>considered.</w:t>
      </w:r>
    </w:p>
    <w:p w:rsidR="006564B6" w:rsidRPr="007350DD" w:rsidRDefault="006564B6" w:rsidP="009E22FF">
      <w:pPr>
        <w:pStyle w:val="SingleTxtG"/>
      </w:pPr>
      <w:r w:rsidRPr="007350DD">
        <w:t>86.</w:t>
      </w:r>
      <w:r w:rsidRPr="007350DD">
        <w:tab/>
        <w:t>The</w:t>
      </w:r>
      <w:r w:rsidR="001327BC" w:rsidRPr="007350DD">
        <w:t xml:space="preserve"> </w:t>
      </w:r>
      <w:r w:rsidRPr="007350DD">
        <w:t>Adoption</w:t>
      </w:r>
      <w:r w:rsidR="001327BC" w:rsidRPr="007350DD">
        <w:t xml:space="preserve"> </w:t>
      </w:r>
      <w:r w:rsidRPr="007350DD">
        <w:t>Act</w:t>
      </w:r>
      <w:r w:rsidR="001327BC" w:rsidRPr="007350DD">
        <w:t xml:space="preserve"> </w:t>
      </w:r>
      <w:r w:rsidRPr="007350DD">
        <w:t>vests</w:t>
      </w:r>
      <w:r w:rsidR="001327BC" w:rsidRPr="007350DD">
        <w:t xml:space="preserve"> </w:t>
      </w:r>
      <w:r w:rsidRPr="007350DD">
        <w:t>the</w:t>
      </w:r>
      <w:r w:rsidR="001327BC" w:rsidRPr="007350DD">
        <w:t xml:space="preserve"> </w:t>
      </w:r>
      <w:r w:rsidRPr="007350DD">
        <w:t>authority</w:t>
      </w:r>
      <w:r w:rsidR="001327BC" w:rsidRPr="007350DD">
        <w:t xml:space="preserve"> </w:t>
      </w:r>
      <w:r w:rsidRPr="007350DD">
        <w:t>for</w:t>
      </w:r>
      <w:r w:rsidR="001327BC" w:rsidRPr="007350DD">
        <w:t xml:space="preserve"> </w:t>
      </w:r>
      <w:r w:rsidRPr="007350DD">
        <w:t>organizing</w:t>
      </w:r>
      <w:r w:rsidR="001327BC" w:rsidRPr="007350DD">
        <w:t xml:space="preserve"> </w:t>
      </w:r>
      <w:r w:rsidRPr="007350DD">
        <w:t>procedures</w:t>
      </w:r>
      <w:r w:rsidR="001327BC" w:rsidRPr="007350DD">
        <w:t xml:space="preserve"> </w:t>
      </w:r>
      <w:r w:rsidRPr="007350DD">
        <w:t>in</w:t>
      </w:r>
      <w:r w:rsidR="001327BC" w:rsidRPr="007350DD">
        <w:t xml:space="preserve"> </w:t>
      </w:r>
      <w:r w:rsidRPr="007350DD">
        <w:t>adoption</w:t>
      </w:r>
      <w:r w:rsidR="001327BC" w:rsidRPr="007350DD">
        <w:t xml:space="preserve"> </w:t>
      </w:r>
      <w:r w:rsidRPr="007350DD">
        <w:t>in</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The</w:t>
      </w:r>
      <w:r w:rsidR="001327BC" w:rsidRPr="007350DD">
        <w:t xml:space="preserve"> </w:t>
      </w:r>
      <w:r w:rsidRPr="007350DD">
        <w:t>Adoption</w:t>
      </w:r>
      <w:r w:rsidR="001327BC" w:rsidRPr="007350DD">
        <w:t xml:space="preserve"> </w:t>
      </w:r>
      <w:r w:rsidRPr="007350DD">
        <w:t>Act</w:t>
      </w:r>
      <w:r w:rsidR="001327BC" w:rsidRPr="007350DD">
        <w:t xml:space="preserve"> </w:t>
      </w:r>
      <w:r w:rsidRPr="007350DD">
        <w:t>ensures</w:t>
      </w:r>
      <w:r w:rsidR="001327BC" w:rsidRPr="007350DD">
        <w:t xml:space="preserve"> </w:t>
      </w:r>
      <w:r w:rsidRPr="007350DD">
        <w:t>that</w:t>
      </w:r>
      <w:r w:rsidR="001327BC" w:rsidRPr="007350DD">
        <w:t xml:space="preserve"> </w:t>
      </w:r>
      <w:r w:rsidRPr="007350DD">
        <w:t>an</w:t>
      </w:r>
      <w:r w:rsidR="001327BC" w:rsidRPr="007350DD">
        <w:t xml:space="preserve"> </w:t>
      </w:r>
      <w:r w:rsidRPr="007350DD">
        <w:t>adoption</w:t>
      </w:r>
      <w:r w:rsidR="001327BC" w:rsidRPr="007350DD">
        <w:t xml:space="preserve"> </w:t>
      </w:r>
      <w:r w:rsidRPr="007350DD">
        <w:t>order</w:t>
      </w:r>
      <w:r w:rsidR="001327BC" w:rsidRPr="007350DD">
        <w:t xml:space="preserve"> </w:t>
      </w:r>
      <w:r w:rsidRPr="007350DD">
        <w:t>can</w:t>
      </w:r>
      <w:r w:rsidR="001327BC" w:rsidRPr="007350DD">
        <w:t xml:space="preserve"> </w:t>
      </w:r>
      <w:r w:rsidRPr="007350DD">
        <w:t>be</w:t>
      </w:r>
      <w:r w:rsidR="001327BC" w:rsidRPr="007350DD">
        <w:t xml:space="preserve"> </w:t>
      </w:r>
      <w:r w:rsidRPr="007350DD">
        <w:t>made</w:t>
      </w:r>
      <w:r w:rsidR="001327BC" w:rsidRPr="007350DD">
        <w:t xml:space="preserve"> </w:t>
      </w:r>
      <w:r w:rsidRPr="007350DD">
        <w:t>only</w:t>
      </w:r>
      <w:r w:rsidR="001327BC" w:rsidRPr="007350DD">
        <w:t xml:space="preserve"> </w:t>
      </w:r>
      <w:r w:rsidRPr="007350DD">
        <w:t>by</w:t>
      </w:r>
      <w:r w:rsidR="001327BC" w:rsidRPr="007350DD">
        <w:t xml:space="preserve"> </w:t>
      </w:r>
      <w:r w:rsidRPr="007350DD">
        <w:t>a</w:t>
      </w:r>
      <w:r w:rsidR="001327BC" w:rsidRPr="007350DD">
        <w:t xml:space="preserve"> </w:t>
      </w:r>
      <w:r w:rsidRPr="007350DD">
        <w:t>court</w:t>
      </w:r>
      <w:r w:rsidR="001327BC" w:rsidRPr="007350DD">
        <w:t xml:space="preserve"> </w:t>
      </w:r>
      <w:r w:rsidRPr="007350DD">
        <w:t>and</w:t>
      </w:r>
      <w:r w:rsidR="001327BC" w:rsidRPr="007350DD">
        <w:t xml:space="preserve"> </w:t>
      </w:r>
      <w:r w:rsidRPr="007350DD">
        <w:t>that</w:t>
      </w:r>
      <w:r w:rsidR="001327BC" w:rsidRPr="007350DD">
        <w:t xml:space="preserve"> </w:t>
      </w:r>
      <w:r w:rsidRPr="007350DD">
        <w:t>both</w:t>
      </w:r>
      <w:r w:rsidR="001327BC" w:rsidRPr="007350DD">
        <w:t xml:space="preserve"> </w:t>
      </w:r>
      <w:r w:rsidRPr="007350DD">
        <w:t>birth</w:t>
      </w:r>
      <w:r w:rsidR="001327BC" w:rsidRPr="007350DD">
        <w:t xml:space="preserve"> </w:t>
      </w:r>
      <w:r w:rsidRPr="007350DD">
        <w:t>parents</w:t>
      </w:r>
      <w:r w:rsidR="001327BC" w:rsidRPr="007350DD">
        <w:t xml:space="preserve"> </w:t>
      </w:r>
      <w:r w:rsidRPr="007350DD">
        <w:t>must</w:t>
      </w:r>
      <w:r w:rsidR="001327BC" w:rsidRPr="007350DD">
        <w:t xml:space="preserve"> </w:t>
      </w:r>
      <w:r w:rsidRPr="007350DD">
        <w:t>consent</w:t>
      </w:r>
      <w:r w:rsidR="001327BC" w:rsidRPr="007350DD">
        <w:t xml:space="preserve"> </w:t>
      </w:r>
      <w:r w:rsidRPr="007350DD">
        <w:t>to</w:t>
      </w:r>
      <w:r w:rsidR="001327BC" w:rsidRPr="007350DD">
        <w:t xml:space="preserve"> </w:t>
      </w:r>
      <w:r w:rsidRPr="007350DD">
        <w:t>the</w:t>
      </w:r>
      <w:r w:rsidR="001327BC" w:rsidRPr="007350DD">
        <w:t xml:space="preserve"> </w:t>
      </w:r>
      <w:r w:rsidRPr="007350DD">
        <w:t>adoption.</w:t>
      </w:r>
      <w:r w:rsidR="001327BC" w:rsidRPr="007350DD">
        <w:t xml:space="preserve"> </w:t>
      </w:r>
      <w:r w:rsidRPr="007350DD">
        <w:t>However,</w:t>
      </w:r>
      <w:r w:rsidR="001327BC" w:rsidRPr="007350DD">
        <w:t xml:space="preserve"> </w:t>
      </w:r>
      <w:r w:rsidRPr="007350DD">
        <w:t>provision</w:t>
      </w:r>
      <w:r w:rsidR="001327BC" w:rsidRPr="007350DD">
        <w:t xml:space="preserve"> </w:t>
      </w:r>
      <w:r w:rsidRPr="007350DD">
        <w:t>is</w:t>
      </w:r>
      <w:r w:rsidR="001327BC" w:rsidRPr="007350DD">
        <w:t xml:space="preserve"> </w:t>
      </w:r>
      <w:r w:rsidRPr="007350DD">
        <w:t>made</w:t>
      </w:r>
      <w:r w:rsidR="001327BC" w:rsidRPr="007350DD">
        <w:t xml:space="preserve"> </w:t>
      </w:r>
      <w:r w:rsidRPr="007350DD">
        <w:t>for</w:t>
      </w:r>
      <w:r w:rsidR="001327BC" w:rsidRPr="007350DD">
        <w:t xml:space="preserve"> </w:t>
      </w:r>
      <w:r w:rsidRPr="007350DD">
        <w:t>instances</w:t>
      </w:r>
      <w:r w:rsidR="001327BC" w:rsidRPr="007350DD">
        <w:t xml:space="preserve"> </w:t>
      </w:r>
      <w:r w:rsidRPr="007350DD">
        <w:t>where</w:t>
      </w:r>
      <w:r w:rsidR="001327BC" w:rsidRPr="007350DD">
        <w:t xml:space="preserve"> </w:t>
      </w:r>
      <w:r w:rsidRPr="007350DD">
        <w:t>parental</w:t>
      </w:r>
      <w:r w:rsidR="001327BC" w:rsidRPr="007350DD">
        <w:t xml:space="preserve"> </w:t>
      </w:r>
      <w:r w:rsidRPr="007350DD">
        <w:t>consent</w:t>
      </w:r>
      <w:r w:rsidR="001327BC" w:rsidRPr="007350DD">
        <w:t xml:space="preserve"> </w:t>
      </w:r>
      <w:r w:rsidRPr="007350DD">
        <w:t>is</w:t>
      </w:r>
      <w:r w:rsidR="001327BC" w:rsidRPr="007350DD">
        <w:t xml:space="preserve"> </w:t>
      </w:r>
      <w:r w:rsidRPr="007350DD">
        <w:t>unobtainable</w:t>
      </w:r>
      <w:r w:rsidR="001327BC" w:rsidRPr="007350DD">
        <w:t xml:space="preserve"> </w:t>
      </w:r>
      <w:r w:rsidRPr="007350DD">
        <w:t>or</w:t>
      </w:r>
      <w:r w:rsidR="001327BC" w:rsidRPr="007350DD">
        <w:t xml:space="preserve"> </w:t>
      </w:r>
      <w:r w:rsidRPr="007350DD">
        <w:t>withheld</w:t>
      </w:r>
      <w:r w:rsidR="001327BC" w:rsidRPr="007350DD">
        <w:t xml:space="preserve"> </w:t>
      </w:r>
      <w:r w:rsidRPr="007350DD">
        <w:t>for</w:t>
      </w:r>
      <w:r w:rsidR="001327BC" w:rsidRPr="007350DD">
        <w:t xml:space="preserve"> </w:t>
      </w:r>
      <w:r w:rsidRPr="007350DD">
        <w:t>reasons</w:t>
      </w:r>
      <w:r w:rsidR="001327BC" w:rsidRPr="007350DD">
        <w:t xml:space="preserve"> </w:t>
      </w:r>
      <w:r w:rsidRPr="007350DD">
        <w:t>that</w:t>
      </w:r>
      <w:r w:rsidR="001327BC" w:rsidRPr="007350DD">
        <w:t xml:space="preserve"> </w:t>
      </w:r>
      <w:r w:rsidRPr="007350DD">
        <w:t>are</w:t>
      </w:r>
      <w:r w:rsidR="001327BC" w:rsidRPr="007350DD">
        <w:t xml:space="preserve"> </w:t>
      </w:r>
      <w:r w:rsidRPr="007350DD">
        <w:t>not</w:t>
      </w:r>
      <w:r w:rsidR="001327BC" w:rsidRPr="007350DD">
        <w:t xml:space="preserve"> </w:t>
      </w:r>
      <w:r w:rsidRPr="007350DD">
        <w:t>in</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w:t>
      </w:r>
      <w:r w:rsidR="001327BC" w:rsidRPr="007350DD">
        <w:t xml:space="preserve"> </w:t>
      </w:r>
      <w:r w:rsidRPr="007350DD">
        <w:t>of</w:t>
      </w:r>
      <w:r w:rsidR="001327BC" w:rsidRPr="007350DD">
        <w:t xml:space="preserve"> </w:t>
      </w:r>
      <w:r w:rsidRPr="007350DD">
        <w:t>children.</w:t>
      </w:r>
    </w:p>
    <w:p w:rsidR="006564B6" w:rsidRPr="007350DD" w:rsidRDefault="006564B6" w:rsidP="00054FE1">
      <w:pPr>
        <w:pStyle w:val="SingleTxtG"/>
      </w:pPr>
      <w:r w:rsidRPr="007350DD">
        <w:t>87.</w:t>
      </w:r>
      <w:r w:rsidR="00054FE1" w:rsidRPr="007350DD">
        <w:tab/>
      </w:r>
      <w:r w:rsidRPr="007350DD">
        <w:t>For</w:t>
      </w:r>
      <w:r w:rsidR="001327BC" w:rsidRPr="007350DD">
        <w:t xml:space="preserve"> </w:t>
      </w:r>
      <w:r w:rsidRPr="007350DD">
        <w:t>the</w:t>
      </w:r>
      <w:r w:rsidR="001327BC" w:rsidRPr="007350DD">
        <w:t xml:space="preserve"> </w:t>
      </w:r>
      <w:r w:rsidRPr="007350DD">
        <w:t>year</w:t>
      </w:r>
      <w:r w:rsidR="001327BC" w:rsidRPr="007350DD">
        <w:t xml:space="preserve"> </w:t>
      </w:r>
      <w:r w:rsidRPr="007350DD">
        <w:t>ending</w:t>
      </w:r>
      <w:r w:rsidR="001327BC" w:rsidRPr="007350DD">
        <w:t xml:space="preserve"> </w:t>
      </w:r>
      <w:r w:rsidRPr="007350DD">
        <w:t>December</w:t>
      </w:r>
      <w:r w:rsidR="001327BC" w:rsidRPr="007350DD">
        <w:t xml:space="preserve"> </w:t>
      </w:r>
      <w:r w:rsidRPr="007350DD">
        <w:t>31st,</w:t>
      </w:r>
      <w:r w:rsidR="001327BC" w:rsidRPr="007350DD">
        <w:t xml:space="preserve"> </w:t>
      </w:r>
      <w:r w:rsidRPr="007350DD">
        <w:t>2011,</w:t>
      </w:r>
      <w:r w:rsidR="001327BC" w:rsidRPr="007350DD">
        <w:t xml:space="preserve"> </w:t>
      </w:r>
      <w:r w:rsidRPr="007350DD">
        <w:t>there</w:t>
      </w:r>
      <w:r w:rsidR="001327BC" w:rsidRPr="007350DD">
        <w:t xml:space="preserve"> </w:t>
      </w:r>
      <w:r w:rsidRPr="007350DD">
        <w:t>were</w:t>
      </w:r>
      <w:r w:rsidR="001327BC" w:rsidRPr="007350DD">
        <w:t xml:space="preserve"> </w:t>
      </w:r>
      <w:r w:rsidRPr="007350DD">
        <w:t>87</w:t>
      </w:r>
      <w:r w:rsidR="001327BC" w:rsidRPr="007350DD">
        <w:t xml:space="preserve"> </w:t>
      </w:r>
      <w:r w:rsidRPr="007350DD">
        <w:t>children</w:t>
      </w:r>
      <w:r w:rsidR="001327BC" w:rsidRPr="007350DD">
        <w:t xml:space="preserve"> </w:t>
      </w:r>
      <w:r w:rsidRPr="007350DD">
        <w:t>(51</w:t>
      </w:r>
      <w:r w:rsidR="001327BC" w:rsidRPr="007350DD">
        <w:t xml:space="preserve"> </w:t>
      </w:r>
      <w:r w:rsidRPr="007350DD">
        <w:t>males/36</w:t>
      </w:r>
      <w:r w:rsidR="001327BC" w:rsidRPr="007350DD">
        <w:t xml:space="preserve"> </w:t>
      </w:r>
      <w:r w:rsidRPr="007350DD">
        <w:t>females)</w:t>
      </w:r>
      <w:r w:rsidR="001327BC" w:rsidRPr="007350DD">
        <w:t xml:space="preserve"> </w:t>
      </w:r>
      <w:r w:rsidRPr="007350DD">
        <w:t>in</w:t>
      </w:r>
      <w:r w:rsidR="001327BC" w:rsidRPr="007350DD">
        <w:t xml:space="preserve"> </w:t>
      </w:r>
      <w:r w:rsidRPr="007350DD">
        <w:t>residential</w:t>
      </w:r>
      <w:r w:rsidR="001327BC" w:rsidRPr="007350DD">
        <w:t xml:space="preserve"> </w:t>
      </w:r>
      <w:r w:rsidRPr="007350DD">
        <w:t>care</w:t>
      </w:r>
      <w:r w:rsidR="001327BC" w:rsidRPr="007350DD">
        <w:t xml:space="preserve"> </w:t>
      </w:r>
      <w:r w:rsidRPr="007350DD">
        <w:t>and</w:t>
      </w:r>
      <w:r w:rsidR="001327BC" w:rsidRPr="007350DD">
        <w:t xml:space="preserve"> </w:t>
      </w:r>
      <w:r w:rsidRPr="007350DD">
        <w:t>5</w:t>
      </w:r>
      <w:r w:rsidR="001327BC" w:rsidRPr="007350DD">
        <w:t xml:space="preserve"> </w:t>
      </w:r>
      <w:r w:rsidRPr="007350DD">
        <w:t>being</w:t>
      </w:r>
      <w:r w:rsidR="001327BC" w:rsidRPr="007350DD">
        <w:t xml:space="preserve"> </w:t>
      </w:r>
      <w:r w:rsidRPr="007350DD">
        <w:t>monitored</w:t>
      </w:r>
      <w:r w:rsidR="001327BC" w:rsidRPr="007350DD">
        <w:t xml:space="preserve"> </w:t>
      </w:r>
      <w:r w:rsidRPr="007350DD">
        <w:t>in</w:t>
      </w:r>
      <w:r w:rsidR="001327BC" w:rsidRPr="007350DD">
        <w:t xml:space="preserve"> </w:t>
      </w:r>
      <w:r w:rsidRPr="007350DD">
        <w:t>the</w:t>
      </w:r>
      <w:r w:rsidR="001327BC" w:rsidRPr="007350DD">
        <w:t xml:space="preserve"> </w:t>
      </w:r>
      <w:r w:rsidRPr="007350DD">
        <w:t>community</w:t>
      </w:r>
      <w:r w:rsidR="001327BC" w:rsidRPr="007350DD">
        <w:t xml:space="preserve"> </w:t>
      </w:r>
      <w:r w:rsidRPr="007350DD">
        <w:t>for</w:t>
      </w:r>
      <w:r w:rsidR="001327BC" w:rsidRPr="007350DD">
        <w:t xml:space="preserve"> </w:t>
      </w:r>
      <w:r w:rsidRPr="007350DD">
        <w:t>reintegration</w:t>
      </w:r>
      <w:r w:rsidR="001327BC" w:rsidRPr="007350DD">
        <w:t xml:space="preserve"> </w:t>
      </w:r>
      <w:r w:rsidRPr="007350DD">
        <w:t>with</w:t>
      </w:r>
      <w:r w:rsidR="001327BC" w:rsidRPr="007350DD">
        <w:t xml:space="preserve"> </w:t>
      </w:r>
      <w:r w:rsidRPr="007350DD">
        <w:t>family</w:t>
      </w:r>
      <w:r w:rsidR="001327BC" w:rsidRPr="007350DD">
        <w:t xml:space="preserve"> </w:t>
      </w:r>
      <w:r w:rsidRPr="007350DD">
        <w:t>members/guardians.</w:t>
      </w:r>
      <w:r w:rsidR="001327BC" w:rsidRPr="007350DD">
        <w:t xml:space="preserve"> </w:t>
      </w:r>
      <w:r w:rsidRPr="007350DD">
        <w:t>57</w:t>
      </w:r>
      <w:r w:rsidR="001327BC" w:rsidRPr="007350DD">
        <w:t xml:space="preserve"> </w:t>
      </w:r>
      <w:r w:rsidRPr="007350DD">
        <w:t>children</w:t>
      </w:r>
      <w:r w:rsidR="001327BC" w:rsidRPr="007350DD">
        <w:t xml:space="preserve"> </w:t>
      </w:r>
      <w:r w:rsidRPr="007350DD">
        <w:t>were</w:t>
      </w:r>
      <w:r w:rsidR="001327BC" w:rsidRPr="007350DD">
        <w:t xml:space="preserve"> </w:t>
      </w:r>
      <w:r w:rsidRPr="007350DD">
        <w:t>admitted</w:t>
      </w:r>
      <w:r w:rsidR="001327BC" w:rsidRPr="007350DD">
        <w:t xml:space="preserve"> </w:t>
      </w:r>
      <w:r w:rsidRPr="007350DD">
        <w:t>and</w:t>
      </w:r>
      <w:r w:rsidR="001327BC" w:rsidRPr="007350DD">
        <w:t xml:space="preserve"> </w:t>
      </w:r>
      <w:r w:rsidRPr="007350DD">
        <w:t>44</w:t>
      </w:r>
      <w:r w:rsidR="001327BC" w:rsidRPr="007350DD">
        <w:t xml:space="preserve"> </w:t>
      </w:r>
      <w:r w:rsidRPr="007350DD">
        <w:t>children</w:t>
      </w:r>
      <w:r w:rsidR="001327BC" w:rsidRPr="007350DD">
        <w:t xml:space="preserve"> </w:t>
      </w:r>
      <w:r w:rsidRPr="007350DD">
        <w:t>were</w:t>
      </w:r>
      <w:r w:rsidR="001327BC" w:rsidRPr="007350DD">
        <w:t xml:space="preserve"> </w:t>
      </w:r>
      <w:r w:rsidRPr="007350DD">
        <w:t>discharged</w:t>
      </w:r>
      <w:r w:rsidR="001327BC" w:rsidRPr="007350DD">
        <w:t xml:space="preserve"> </w:t>
      </w:r>
      <w:r w:rsidRPr="007350DD">
        <w:t>from</w:t>
      </w:r>
      <w:r w:rsidR="001327BC" w:rsidRPr="007350DD">
        <w:t xml:space="preserve"> </w:t>
      </w:r>
      <w:r w:rsidRPr="007350DD">
        <w:t>residential</w:t>
      </w:r>
      <w:r w:rsidR="001327BC" w:rsidRPr="007350DD">
        <w:t xml:space="preserve"> </w:t>
      </w:r>
      <w:r w:rsidRPr="007350DD">
        <w:t>care.</w:t>
      </w:r>
    </w:p>
    <w:p w:rsidR="006564B6" w:rsidRPr="007350DD" w:rsidRDefault="00054FE1" w:rsidP="00054FE1">
      <w:pPr>
        <w:pStyle w:val="H1G"/>
      </w:pPr>
      <w:r w:rsidRPr="007350DD">
        <w:lastRenderedPageBreak/>
        <w:tab/>
      </w:r>
      <w:r w:rsidR="006564B6" w:rsidRPr="007350DD">
        <w:t>C.</w:t>
      </w:r>
      <w:r w:rsidR="001327BC" w:rsidRPr="007350DD">
        <w:t xml:space="preserve"> </w:t>
      </w:r>
      <w:r w:rsidRPr="007350DD">
        <w:tab/>
      </w:r>
      <w:r w:rsidR="006564B6" w:rsidRPr="007350DD">
        <w:t>Discipline</w:t>
      </w:r>
      <w:r w:rsidR="001327BC" w:rsidRPr="007350DD">
        <w:t xml:space="preserve"> </w:t>
      </w:r>
      <w:r w:rsidR="006564B6" w:rsidRPr="007350DD">
        <w:t>and</w:t>
      </w:r>
      <w:r w:rsidR="006461CD" w:rsidRPr="007350DD">
        <w:t xml:space="preserve"> </w:t>
      </w:r>
      <w:r w:rsidRPr="007350DD">
        <w:t>punishment in schools</w:t>
      </w:r>
      <w:r w:rsidR="001327BC" w:rsidRPr="007350DD">
        <w:t xml:space="preserve"> </w:t>
      </w:r>
    </w:p>
    <w:p w:rsidR="006564B6" w:rsidRPr="007350DD" w:rsidRDefault="00D900ED" w:rsidP="004A6123">
      <w:pPr>
        <w:pStyle w:val="H23G"/>
        <w:rPr>
          <w:bCs/>
        </w:rPr>
      </w:pPr>
      <w:r>
        <w:tab/>
      </w:r>
      <w:r>
        <w:tab/>
        <w:t>Information on the issues raised in paragraph 22 of the concluding observations on the initial report</w:t>
      </w:r>
      <w:r w:rsidR="001327BC" w:rsidRPr="007350DD">
        <w:rPr>
          <w:bCs/>
        </w:rPr>
        <w:t xml:space="preserve"> </w:t>
      </w:r>
    </w:p>
    <w:p w:rsidR="006564B6" w:rsidRPr="007350DD" w:rsidRDefault="006564B6" w:rsidP="009E22FF">
      <w:pPr>
        <w:pStyle w:val="SingleTxtG"/>
      </w:pPr>
      <w:r w:rsidRPr="007350DD">
        <w:t>88.</w:t>
      </w:r>
      <w:r w:rsidRPr="007350DD">
        <w:tab/>
        <w:t>As</w:t>
      </w:r>
      <w:r w:rsidR="001327BC" w:rsidRPr="007350DD">
        <w:t xml:space="preserve"> </w:t>
      </w:r>
      <w:r w:rsidRPr="007350DD">
        <w:t>noted</w:t>
      </w:r>
      <w:r w:rsidR="001327BC" w:rsidRPr="007350DD">
        <w:t xml:space="preserve"> </w:t>
      </w:r>
      <w:r w:rsidRPr="007350DD">
        <w:t>earlier,</w:t>
      </w:r>
      <w:r w:rsidR="001327BC" w:rsidRPr="007350DD">
        <w:t xml:space="preserve"> </w:t>
      </w:r>
      <w:r w:rsidRPr="007350DD">
        <w:t>a</w:t>
      </w:r>
      <w:r w:rsidR="001327BC" w:rsidRPr="007350DD">
        <w:t xml:space="preserve"> </w:t>
      </w:r>
      <w:r w:rsidRPr="007350DD">
        <w:t>National</w:t>
      </w:r>
      <w:r w:rsidR="001327BC" w:rsidRPr="007350DD">
        <w:t xml:space="preserve"> </w:t>
      </w:r>
      <w:r w:rsidRPr="007350DD">
        <w:t>Commission</w:t>
      </w:r>
      <w:r w:rsidR="001327BC" w:rsidRPr="007350DD">
        <w:t xml:space="preserve"> </w:t>
      </w:r>
      <w:r w:rsidRPr="007350DD">
        <w:t>on</w:t>
      </w:r>
      <w:r w:rsidR="001327BC" w:rsidRPr="007350DD">
        <w:t xml:space="preserve"> </w:t>
      </w:r>
      <w:r w:rsidRPr="007350DD">
        <w:t>Law</w:t>
      </w:r>
      <w:r w:rsidR="001327BC" w:rsidRPr="007350DD">
        <w:t xml:space="preserve"> </w:t>
      </w:r>
      <w:r w:rsidRPr="007350DD">
        <w:t>and</w:t>
      </w:r>
      <w:r w:rsidR="001327BC" w:rsidRPr="007350DD">
        <w:t xml:space="preserve"> </w:t>
      </w:r>
      <w:r w:rsidRPr="007350DD">
        <w:t>Order</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2002</w:t>
      </w:r>
      <w:r w:rsidR="001327BC" w:rsidRPr="007350DD">
        <w:t xml:space="preserve"> </w:t>
      </w:r>
      <w:r w:rsidRPr="007350DD">
        <w:t>examined</w:t>
      </w:r>
      <w:r w:rsidR="001327BC" w:rsidRPr="007350DD">
        <w:t xml:space="preserve"> </w:t>
      </w:r>
      <w:r w:rsidRPr="007350DD">
        <w:t>the</w:t>
      </w:r>
      <w:r w:rsidR="001327BC" w:rsidRPr="007350DD">
        <w:t xml:space="preserve"> </w:t>
      </w:r>
      <w:r w:rsidRPr="007350DD">
        <w:t>issue</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including</w:t>
      </w:r>
      <w:r w:rsidR="001327BC" w:rsidRPr="007350DD">
        <w:t xml:space="preserve"> </w:t>
      </w:r>
      <w:r w:rsidRPr="007350DD">
        <w:t>in</w:t>
      </w:r>
      <w:r w:rsidR="001327BC" w:rsidRPr="007350DD">
        <w:t xml:space="preserve"> </w:t>
      </w:r>
      <w:r w:rsidRPr="007350DD">
        <w:t>the</w:t>
      </w:r>
      <w:r w:rsidR="001327BC" w:rsidRPr="007350DD">
        <w:t xml:space="preserve"> </w:t>
      </w:r>
      <w:r w:rsidRPr="007350DD">
        <w:t>family</w:t>
      </w:r>
      <w:r w:rsidR="001327BC" w:rsidRPr="007350DD">
        <w:t xml:space="preserve"> </w:t>
      </w:r>
      <w:r w:rsidRPr="007350DD">
        <w:t>and</w:t>
      </w:r>
      <w:r w:rsidR="001327BC" w:rsidRPr="007350DD">
        <w:t xml:space="preserve"> </w:t>
      </w:r>
      <w:r w:rsidRPr="007350DD">
        <w:t>schools.</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strategies</w:t>
      </w:r>
      <w:r w:rsidR="001327BC" w:rsidRPr="007350DD">
        <w:t xml:space="preserve"> </w:t>
      </w:r>
      <w:r w:rsidRPr="007350DD">
        <w:t>used</w:t>
      </w:r>
      <w:r w:rsidR="001327BC" w:rsidRPr="007350DD">
        <w:t xml:space="preserve"> </w:t>
      </w:r>
      <w:r w:rsidRPr="007350DD">
        <w:t>by</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was</w:t>
      </w:r>
      <w:r w:rsidR="001327BC" w:rsidRPr="007350DD">
        <w:t xml:space="preserve"> </w:t>
      </w:r>
      <w:r w:rsidRPr="007350DD">
        <w:t>public</w:t>
      </w:r>
      <w:r w:rsidR="001327BC" w:rsidRPr="007350DD">
        <w:t xml:space="preserve"> </w:t>
      </w:r>
      <w:r w:rsidRPr="007350DD">
        <w:t>discussion.</w:t>
      </w:r>
      <w:r w:rsidR="001327BC" w:rsidRPr="007350DD">
        <w:t xml:space="preserve"> </w:t>
      </w:r>
      <w:r w:rsidRPr="007350DD">
        <w:t>It</w:t>
      </w:r>
      <w:r w:rsidR="001327BC" w:rsidRPr="007350DD">
        <w:t xml:space="preserve"> </w:t>
      </w:r>
      <w:r w:rsidRPr="007350DD">
        <w:t>also</w:t>
      </w:r>
      <w:r w:rsidR="001327BC" w:rsidRPr="007350DD">
        <w:t xml:space="preserve"> </w:t>
      </w:r>
      <w:r w:rsidRPr="007350DD">
        <w:t>examined</w:t>
      </w:r>
      <w:r w:rsidR="001327BC" w:rsidRPr="007350DD">
        <w:t xml:space="preserve"> </w:t>
      </w:r>
      <w:r w:rsidRPr="007350DD">
        <w:t>the</w:t>
      </w:r>
      <w:r w:rsidR="001327BC" w:rsidRPr="007350DD">
        <w:t xml:space="preserve"> </w:t>
      </w:r>
      <w:r w:rsidRPr="007350DD">
        <w:t>U</w:t>
      </w:r>
      <w:r w:rsidR="00626F4F">
        <w:t xml:space="preserve">nited </w:t>
      </w:r>
      <w:r w:rsidRPr="007350DD">
        <w:t>N</w:t>
      </w:r>
      <w:r w:rsidR="00626F4F">
        <w:t>ations</w:t>
      </w:r>
      <w:r w:rsidR="001327BC" w:rsidRPr="007350DD">
        <w:t xml:space="preserve"> </w:t>
      </w:r>
      <w:r w:rsidRPr="007350DD">
        <w:t>Committee</w:t>
      </w:r>
      <w:r w:rsidR="00EA19E5" w:rsidRPr="007350DD">
        <w:t>’</w:t>
      </w:r>
      <w:r w:rsidRPr="007350DD">
        <w:t>s</w:t>
      </w:r>
      <w:r w:rsidR="001327BC" w:rsidRPr="007350DD">
        <w:t xml:space="preserve"> </w:t>
      </w:r>
      <w:r w:rsidRPr="007350DD">
        <w:t>observations</w:t>
      </w:r>
      <w:r w:rsidR="001327BC" w:rsidRPr="007350DD">
        <w:t xml:space="preserve"> </w:t>
      </w:r>
      <w:r w:rsidRPr="007350DD">
        <w:t>and</w:t>
      </w:r>
      <w:r w:rsidR="001327BC" w:rsidRPr="007350DD">
        <w:t xml:space="preserve"> </w:t>
      </w:r>
      <w:r w:rsidRPr="007350DD">
        <w:t>concluded</w:t>
      </w:r>
      <w:r w:rsidR="001327BC" w:rsidRPr="007350DD">
        <w:t xml:space="preserve"> </w:t>
      </w:r>
      <w:r w:rsidRPr="007350DD">
        <w:t>that</w:t>
      </w:r>
      <w:r w:rsidR="001327BC" w:rsidRPr="007350DD">
        <w:t xml:space="preserve"> </w:t>
      </w:r>
      <w:r w:rsidR="00EA19E5" w:rsidRPr="007350DD">
        <w:t>“</w:t>
      </w:r>
      <w:r w:rsidRPr="007350DD">
        <w:t>the</w:t>
      </w:r>
      <w:r w:rsidR="001327BC" w:rsidRPr="007350DD">
        <w:t xml:space="preserve"> </w:t>
      </w:r>
      <w:r w:rsidRPr="007350DD">
        <w:t>prevailing</w:t>
      </w:r>
      <w:r w:rsidR="001327BC" w:rsidRPr="007350DD">
        <w:t xml:space="preserve"> </w:t>
      </w:r>
      <w:r w:rsidRPr="007350DD">
        <w:t>view</w:t>
      </w:r>
      <w:r w:rsidR="001327BC" w:rsidRPr="007350DD">
        <w:t xml:space="preserve"> </w:t>
      </w:r>
      <w:r w:rsidRPr="007350DD">
        <w:t>is</w:t>
      </w:r>
      <w:r w:rsidR="001327BC" w:rsidRPr="007350DD">
        <w:t xml:space="preserve"> </w:t>
      </w:r>
      <w:r w:rsidRPr="007350DD">
        <w:t>not</w:t>
      </w:r>
      <w:r w:rsidR="001327BC" w:rsidRPr="007350DD">
        <w:t xml:space="preserve"> </w:t>
      </w:r>
      <w:r w:rsidRPr="007350DD">
        <w:t>consistent</w:t>
      </w:r>
      <w:r w:rsidR="001327BC" w:rsidRPr="007350DD">
        <w:t xml:space="preserve"> </w:t>
      </w:r>
      <w:r w:rsidRPr="007350DD">
        <w:t>with</w:t>
      </w:r>
      <w:r w:rsidR="001327BC" w:rsidRPr="007350DD">
        <w:t xml:space="preserve"> </w:t>
      </w:r>
      <w:r w:rsidRPr="007350DD">
        <w:t>the</w:t>
      </w:r>
      <w:r w:rsidR="001327BC" w:rsidRPr="007350DD">
        <w:t xml:space="preserve"> </w:t>
      </w:r>
      <w:r w:rsidRPr="007350DD">
        <w:t>dictates</w:t>
      </w:r>
      <w:r w:rsidR="001327BC" w:rsidRPr="007350DD">
        <w:t xml:space="preserve"> </w:t>
      </w:r>
      <w:r w:rsidRPr="007350DD">
        <w:t>of</w:t>
      </w:r>
      <w:r w:rsidR="006461CD" w:rsidRPr="007350DD">
        <w:t xml:space="preserve"> </w:t>
      </w:r>
      <w:r w:rsidRPr="007350DD">
        <w:t>[the</w:t>
      </w:r>
      <w:r w:rsidR="001327BC" w:rsidRPr="007350DD">
        <w:t xml:space="preserve"> </w:t>
      </w:r>
      <w:r w:rsidRPr="007350DD">
        <w:t>UN]</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and</w:t>
      </w:r>
      <w:r w:rsidR="001327BC" w:rsidRPr="007350DD">
        <w:t xml:space="preserve"> </w:t>
      </w:r>
      <w:r w:rsidRPr="007350DD">
        <w:t>may</w:t>
      </w:r>
      <w:r w:rsidR="001327BC" w:rsidRPr="007350DD">
        <w:t xml:space="preserve"> </w:t>
      </w:r>
      <w:r w:rsidRPr="007350DD">
        <w:t>pose</w:t>
      </w:r>
      <w:r w:rsidR="001327BC" w:rsidRPr="007350DD">
        <w:t xml:space="preserve"> </w:t>
      </w:r>
      <w:r w:rsidRPr="007350DD">
        <w:t>a</w:t>
      </w:r>
      <w:r w:rsidR="001327BC" w:rsidRPr="007350DD">
        <w:t xml:space="preserve"> </w:t>
      </w:r>
      <w:r w:rsidRPr="007350DD">
        <w:t>problem</w:t>
      </w:r>
      <w:r w:rsidR="001327BC" w:rsidRPr="007350DD">
        <w:t xml:space="preserve"> </w:t>
      </w:r>
      <w:r w:rsidRPr="007350DD">
        <w:t>for</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to</w:t>
      </w:r>
      <w:r w:rsidR="001327BC" w:rsidRPr="007350DD">
        <w:t xml:space="preserve"> </w:t>
      </w:r>
      <w:r w:rsidRPr="007350DD">
        <w:t>endorse.</w:t>
      </w:r>
      <w:r w:rsidR="00EA19E5" w:rsidRPr="007350DD">
        <w:t>”</w:t>
      </w:r>
      <w:r w:rsidRPr="007350DD">
        <w:rPr>
          <w:rStyle w:val="FootnoteReference"/>
        </w:rPr>
        <w:footnoteReference w:id="20"/>
      </w:r>
      <w:r w:rsidR="001327BC" w:rsidRPr="007350DD">
        <w:rPr>
          <w:rStyle w:val="FootnoteReference"/>
        </w:rPr>
        <w:t xml:space="preserve"> </w:t>
      </w:r>
      <w:r w:rsidRPr="007350DD">
        <w:t>The</w:t>
      </w:r>
      <w:r w:rsidR="001327BC" w:rsidRPr="007350DD">
        <w:t xml:space="preserve"> </w:t>
      </w:r>
      <w:r w:rsidRPr="007350DD">
        <w:t>report</w:t>
      </w:r>
      <w:r w:rsidR="001327BC" w:rsidRPr="007350DD">
        <w:t xml:space="preserve"> </w:t>
      </w:r>
      <w:r w:rsidRPr="007350DD">
        <w:t>further</w:t>
      </w:r>
      <w:r w:rsidR="001327BC" w:rsidRPr="007350DD">
        <w:t xml:space="preserve"> </w:t>
      </w:r>
      <w:r w:rsidRPr="007350DD">
        <w:t>stated</w:t>
      </w:r>
      <w:r w:rsidR="001327BC" w:rsidRPr="007350DD">
        <w:t xml:space="preserve"> </w:t>
      </w:r>
      <w:r w:rsidRPr="007350DD">
        <w:t>that:</w:t>
      </w:r>
      <w:r w:rsidR="001327BC" w:rsidRPr="007350DD">
        <w:t xml:space="preserve"> </w:t>
      </w:r>
      <w:r w:rsidR="00EA19E5" w:rsidRPr="007350DD">
        <w:t>“</w:t>
      </w:r>
      <w:r w:rsidRPr="007350DD">
        <w:t>The</w:t>
      </w:r>
      <w:r w:rsidR="001327BC" w:rsidRPr="007350DD">
        <w:t xml:space="preserve"> </w:t>
      </w:r>
      <w:r w:rsidRPr="007350DD">
        <w:t>fact</w:t>
      </w:r>
      <w:r w:rsidR="001327BC" w:rsidRPr="007350DD">
        <w:t xml:space="preserve"> </w:t>
      </w:r>
      <w:r w:rsidRPr="007350DD">
        <w:t>that</w:t>
      </w:r>
      <w:r w:rsidR="001327BC" w:rsidRPr="007350DD">
        <w:t xml:space="preserve"> </w:t>
      </w:r>
      <w:r w:rsidRPr="007350DD">
        <w:t>Barbados</w:t>
      </w:r>
      <w:r w:rsidR="001327BC" w:rsidRPr="007350DD">
        <w:t xml:space="preserve"> </w:t>
      </w:r>
      <w:r w:rsidRPr="007350DD">
        <w:t>continues</w:t>
      </w:r>
      <w:r w:rsidR="001327BC" w:rsidRPr="007350DD">
        <w:t xml:space="preserve"> </w:t>
      </w:r>
      <w:r w:rsidRPr="007350DD">
        <w:t>to</w:t>
      </w:r>
      <w:r w:rsidR="001327BC" w:rsidRPr="007350DD">
        <w:t xml:space="preserve"> </w:t>
      </w:r>
      <w:r w:rsidRPr="007350DD">
        <w:t>use</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w:t>
      </w:r>
      <w:r w:rsidR="001327BC" w:rsidRPr="007350DD">
        <w:t xml:space="preserve"> </w:t>
      </w:r>
      <w:r w:rsidRPr="007350DD">
        <w:t>school</w:t>
      </w:r>
      <w:r w:rsidR="001327BC" w:rsidRPr="007350DD">
        <w:t xml:space="preserve"> </w:t>
      </w:r>
      <w:r w:rsidRPr="007350DD">
        <w:t>and</w:t>
      </w:r>
      <w:r w:rsidR="001327BC" w:rsidRPr="007350DD">
        <w:t xml:space="preserve"> </w:t>
      </w:r>
      <w:r w:rsidRPr="007350DD">
        <w:t>not</w:t>
      </w:r>
      <w:r w:rsidR="001327BC" w:rsidRPr="007350DD">
        <w:t xml:space="preserve"> </w:t>
      </w:r>
      <w:r w:rsidRPr="007350DD">
        <w:t>to</w:t>
      </w:r>
      <w:r w:rsidR="001327BC" w:rsidRPr="007350DD">
        <w:t xml:space="preserve"> </w:t>
      </w:r>
      <w:r w:rsidRPr="007350DD">
        <w:t>outlaw</w:t>
      </w:r>
      <w:r w:rsidR="001327BC" w:rsidRPr="007350DD">
        <w:t xml:space="preserve"> </w:t>
      </w:r>
      <w:r w:rsidRPr="007350DD">
        <w:t>it</w:t>
      </w:r>
      <w:r w:rsidR="001327BC" w:rsidRPr="007350DD">
        <w:t xml:space="preserve"> </w:t>
      </w:r>
      <w:r w:rsidRPr="007350DD">
        <w:t>in</w:t>
      </w:r>
      <w:r w:rsidR="001327BC" w:rsidRPr="007350DD">
        <w:t xml:space="preserve"> </w:t>
      </w:r>
      <w:r w:rsidRPr="007350DD">
        <w:t>the</w:t>
      </w:r>
      <w:r w:rsidR="001327BC" w:rsidRPr="007350DD">
        <w:t xml:space="preserve"> </w:t>
      </w:r>
      <w:r w:rsidRPr="007350DD">
        <w:t>home</w:t>
      </w:r>
      <w:r w:rsidR="001327BC" w:rsidRPr="007350DD">
        <w:t xml:space="preserve"> </w:t>
      </w:r>
      <w:r w:rsidRPr="007350DD">
        <w:t>is</w:t>
      </w:r>
      <w:r w:rsidR="001327BC" w:rsidRPr="007350DD">
        <w:t xml:space="preserve"> </w:t>
      </w:r>
      <w:r w:rsidRPr="007350DD">
        <w:t>partly</w:t>
      </w:r>
      <w:r w:rsidR="001327BC" w:rsidRPr="007350DD">
        <w:t xml:space="preserve"> </w:t>
      </w:r>
      <w:r w:rsidRPr="007350DD">
        <w:t>due</w:t>
      </w:r>
      <w:r w:rsidR="001327BC" w:rsidRPr="007350DD">
        <w:t xml:space="preserve"> </w:t>
      </w:r>
      <w:r w:rsidRPr="007350DD">
        <w:t>to</w:t>
      </w:r>
      <w:r w:rsidR="001327BC" w:rsidRPr="007350DD">
        <w:t xml:space="preserve"> </w:t>
      </w:r>
      <w:r w:rsidRPr="007350DD">
        <w:t>the</w:t>
      </w:r>
      <w:r w:rsidR="001327BC" w:rsidRPr="007350DD">
        <w:t xml:space="preserve"> </w:t>
      </w:r>
      <w:r w:rsidRPr="007350DD">
        <w:t>strong</w:t>
      </w:r>
      <w:r w:rsidR="001327BC" w:rsidRPr="007350DD">
        <w:t xml:space="preserve"> </w:t>
      </w:r>
      <w:r w:rsidRPr="007350DD">
        <w:t>cultural</w:t>
      </w:r>
      <w:r w:rsidR="001327BC" w:rsidRPr="007350DD">
        <w:t xml:space="preserve"> </w:t>
      </w:r>
      <w:r w:rsidRPr="007350DD">
        <w:t>attitude</w:t>
      </w:r>
      <w:r w:rsidR="001327BC" w:rsidRPr="007350DD">
        <w:t xml:space="preserve"> </w:t>
      </w:r>
      <w:r w:rsidRPr="007350DD">
        <w:t>in</w:t>
      </w:r>
      <w:r w:rsidR="001327BC" w:rsidRPr="007350DD">
        <w:t xml:space="preserve"> </w:t>
      </w:r>
      <w:r w:rsidRPr="007350DD">
        <w:t>favour</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The</w:t>
      </w:r>
      <w:r w:rsidR="001327BC" w:rsidRPr="007350DD">
        <w:t xml:space="preserve"> </w:t>
      </w:r>
      <w:r w:rsidRPr="007350DD">
        <w:t>matter</w:t>
      </w:r>
      <w:r w:rsidR="001327BC" w:rsidRPr="007350DD">
        <w:t xml:space="preserve"> </w:t>
      </w:r>
      <w:r w:rsidRPr="007350DD">
        <w:t>is</w:t>
      </w:r>
      <w:r w:rsidR="001327BC" w:rsidRPr="007350DD">
        <w:t xml:space="preserve"> </w:t>
      </w:r>
      <w:r w:rsidRPr="007350DD">
        <w:t>no</w:t>
      </w:r>
      <w:r w:rsidR="001327BC" w:rsidRPr="007350DD">
        <w:t xml:space="preserve"> </w:t>
      </w:r>
      <w:r w:rsidRPr="007350DD">
        <w:t>longer</w:t>
      </w:r>
      <w:r w:rsidR="001327BC" w:rsidRPr="007350DD">
        <w:t xml:space="preserve"> </w:t>
      </w:r>
      <w:r w:rsidRPr="007350DD">
        <w:t>seen</w:t>
      </w:r>
      <w:r w:rsidR="001327BC" w:rsidRPr="007350DD">
        <w:t xml:space="preserve"> </w:t>
      </w:r>
      <w:r w:rsidRPr="007350DD">
        <w:t>as</w:t>
      </w:r>
      <w:r w:rsidR="001327BC" w:rsidRPr="007350DD">
        <w:t xml:space="preserve"> </w:t>
      </w:r>
      <w:r w:rsidRPr="007350DD">
        <w:t>even</w:t>
      </w:r>
      <w:r w:rsidR="001327BC" w:rsidRPr="007350DD">
        <w:t xml:space="preserve"> </w:t>
      </w:r>
      <w:r w:rsidRPr="007350DD">
        <w:t>debatable.</w:t>
      </w:r>
      <w:r w:rsidR="00EA19E5" w:rsidRPr="007350DD">
        <w:t>”</w:t>
      </w:r>
      <w:r w:rsidR="001327BC" w:rsidRPr="007350DD">
        <w:t xml:space="preserve"> </w:t>
      </w:r>
    </w:p>
    <w:p w:rsidR="006564B6" w:rsidRPr="007350DD" w:rsidRDefault="006564B6" w:rsidP="009E22FF">
      <w:pPr>
        <w:pStyle w:val="SingleTxtG"/>
      </w:pPr>
      <w:r w:rsidRPr="007350DD">
        <w:t>89.</w:t>
      </w:r>
      <w:r w:rsidRPr="007350DD">
        <w:tab/>
        <w:t>The</w:t>
      </w:r>
      <w:r w:rsidR="001327BC" w:rsidRPr="007350DD">
        <w:t xml:space="preserve"> </w:t>
      </w:r>
      <w:r w:rsidRPr="007350DD">
        <w:t>Commission</w:t>
      </w:r>
      <w:r w:rsidR="001327BC" w:rsidRPr="007350DD">
        <w:t xml:space="preserve"> </w:t>
      </w:r>
      <w:r w:rsidRPr="007350DD">
        <w:t>acknowledged</w:t>
      </w:r>
      <w:r w:rsidR="001327BC" w:rsidRPr="007350DD">
        <w:t xml:space="preserve"> </w:t>
      </w:r>
      <w:r w:rsidRPr="007350DD">
        <w:t>an</w:t>
      </w:r>
      <w:r w:rsidR="001327BC" w:rsidRPr="007350DD">
        <w:t xml:space="preserve"> </w:t>
      </w:r>
      <w:r w:rsidRPr="007350DD">
        <w:t>increase</w:t>
      </w:r>
      <w:r w:rsidR="001327BC" w:rsidRPr="007350DD">
        <w:t xml:space="preserve"> </w:t>
      </w:r>
      <w:r w:rsidRPr="007350DD">
        <w:t>in</w:t>
      </w:r>
      <w:r w:rsidR="001327BC" w:rsidRPr="007350DD">
        <w:t xml:space="preserve"> </w:t>
      </w:r>
      <w:r w:rsidRPr="007350DD">
        <w:t>the</w:t>
      </w:r>
      <w:r w:rsidR="001327BC" w:rsidRPr="007350DD">
        <w:t xml:space="preserve"> </w:t>
      </w:r>
      <w:r w:rsidRPr="007350DD">
        <w:t>number</w:t>
      </w:r>
      <w:r w:rsidR="001327BC" w:rsidRPr="007350DD">
        <w:t xml:space="preserve"> </w:t>
      </w:r>
      <w:r w:rsidRPr="007350DD">
        <w:t>of</w:t>
      </w:r>
      <w:r w:rsidR="001327BC" w:rsidRPr="007350DD">
        <w:t xml:space="preserve"> </w:t>
      </w:r>
      <w:r w:rsidRPr="007350DD">
        <w:t>reported</w:t>
      </w:r>
      <w:r w:rsidR="001327BC" w:rsidRPr="007350DD">
        <w:t xml:space="preserve"> </w:t>
      </w:r>
      <w:r w:rsidRPr="007350DD">
        <w:t>cases</w:t>
      </w:r>
      <w:r w:rsidR="001327BC" w:rsidRPr="007350DD">
        <w:t xml:space="preserve"> </w:t>
      </w:r>
      <w:r w:rsidRPr="007350DD">
        <w:t>of</w:t>
      </w:r>
      <w:r w:rsidR="001327BC" w:rsidRPr="007350DD">
        <w:t xml:space="preserve"> </w:t>
      </w:r>
      <w:r w:rsidRPr="007350DD">
        <w:t>child</w:t>
      </w:r>
      <w:r w:rsidR="001327BC" w:rsidRPr="007350DD">
        <w:t xml:space="preserve"> </w:t>
      </w:r>
      <w:r w:rsidRPr="007350DD">
        <w:t>abuse.</w:t>
      </w:r>
      <w:r w:rsidR="001327BC" w:rsidRPr="007350DD">
        <w:t xml:space="preserve"> </w:t>
      </w:r>
      <w:r w:rsidRPr="007350DD">
        <w:t>However,</w:t>
      </w:r>
      <w:r w:rsidR="001327BC" w:rsidRPr="007350DD">
        <w:t xml:space="preserve"> </w:t>
      </w:r>
      <w:r w:rsidRPr="007350DD">
        <w:t>it</w:t>
      </w:r>
      <w:r w:rsidR="001327BC" w:rsidRPr="007350DD">
        <w:t xml:space="preserve"> </w:t>
      </w:r>
      <w:r w:rsidRPr="007350DD">
        <w:t>argued</w:t>
      </w:r>
      <w:r w:rsidR="001327BC" w:rsidRPr="007350DD">
        <w:t xml:space="preserve"> </w:t>
      </w:r>
      <w:r w:rsidRPr="007350DD">
        <w:t>that</w:t>
      </w:r>
      <w:r w:rsidR="001327BC" w:rsidRPr="007350DD">
        <w:t xml:space="preserve"> </w:t>
      </w:r>
      <w:r w:rsidRPr="007350DD">
        <w:t>no</w:t>
      </w:r>
      <w:r w:rsidR="001327BC" w:rsidRPr="007350DD">
        <w:t xml:space="preserve"> </w:t>
      </w:r>
      <w:r w:rsidRPr="007350DD">
        <w:t>nexus</w:t>
      </w:r>
      <w:r w:rsidR="001327BC" w:rsidRPr="007350DD">
        <w:t xml:space="preserve"> </w:t>
      </w:r>
      <w:r w:rsidRPr="007350DD">
        <w:t>had</w:t>
      </w:r>
      <w:r w:rsidR="001327BC" w:rsidRPr="007350DD">
        <w:t xml:space="preserve"> </w:t>
      </w:r>
      <w:r w:rsidRPr="007350DD">
        <w:t>been</w:t>
      </w:r>
      <w:r w:rsidR="001327BC" w:rsidRPr="007350DD">
        <w:t xml:space="preserve"> </w:t>
      </w:r>
      <w:r w:rsidRPr="007350DD">
        <w:t>established</w:t>
      </w:r>
      <w:r w:rsidR="001327BC" w:rsidRPr="007350DD">
        <w:t xml:space="preserve"> </w:t>
      </w:r>
      <w:r w:rsidRPr="007350DD">
        <w:t>between</w:t>
      </w:r>
      <w:r w:rsidR="001327BC" w:rsidRPr="007350DD">
        <w:t xml:space="preserve"> </w:t>
      </w:r>
      <w:r w:rsidRPr="007350DD">
        <w:t>these</w:t>
      </w:r>
      <w:r w:rsidR="001327BC" w:rsidRPr="007350DD">
        <w:t xml:space="preserve"> </w:t>
      </w:r>
      <w:r w:rsidRPr="007350DD">
        <w:t>increases</w:t>
      </w:r>
      <w:r w:rsidR="001327BC" w:rsidRPr="007350DD">
        <w:t xml:space="preserve"> </w:t>
      </w:r>
      <w:r w:rsidRPr="007350DD">
        <w:t>and</w:t>
      </w:r>
      <w:r w:rsidR="001327BC" w:rsidRPr="007350DD">
        <w:t xml:space="preserve"> </w:t>
      </w:r>
      <w:r w:rsidRPr="007350DD">
        <w:t>the</w:t>
      </w:r>
      <w:r w:rsidR="001327BC" w:rsidRPr="007350DD">
        <w:t xml:space="preserve"> </w:t>
      </w:r>
      <w:r w:rsidRPr="007350DD">
        <w:t>fact</w:t>
      </w:r>
      <w:r w:rsidR="001327BC" w:rsidRPr="007350DD">
        <w:t xml:space="preserve"> </w:t>
      </w:r>
      <w:r w:rsidRPr="007350DD">
        <w:t>that</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had</w:t>
      </w:r>
      <w:r w:rsidR="001327BC" w:rsidRPr="007350DD">
        <w:t xml:space="preserve"> </w:t>
      </w:r>
      <w:r w:rsidRPr="007350DD">
        <w:t>not</w:t>
      </w:r>
      <w:r w:rsidR="001327BC" w:rsidRPr="007350DD">
        <w:t xml:space="preserve"> </w:t>
      </w:r>
      <w:r w:rsidRPr="007350DD">
        <w:t>been</w:t>
      </w:r>
      <w:r w:rsidR="001327BC" w:rsidRPr="007350DD">
        <w:t xml:space="preserve"> </w:t>
      </w:r>
      <w:r w:rsidRPr="007350DD">
        <w:t>curtailed</w:t>
      </w:r>
      <w:r w:rsidR="001327BC" w:rsidRPr="007350DD">
        <w:t xml:space="preserve"> </w:t>
      </w:r>
      <w:r w:rsidRPr="007350DD">
        <w:t>in</w:t>
      </w:r>
      <w:r w:rsidR="001327BC" w:rsidRPr="007350DD">
        <w:t xml:space="preserve"> </w:t>
      </w:r>
      <w:r w:rsidRPr="007350DD">
        <w:t>Barbadian</w:t>
      </w:r>
      <w:r w:rsidR="001327BC" w:rsidRPr="007350DD">
        <w:t xml:space="preserve"> </w:t>
      </w:r>
      <w:r w:rsidRPr="007350DD">
        <w:t>homes.</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noted</w:t>
      </w:r>
      <w:r w:rsidR="001327BC" w:rsidRPr="007350DD">
        <w:t xml:space="preserve"> </w:t>
      </w:r>
      <w:r w:rsidRPr="007350DD">
        <w:t>that</w:t>
      </w:r>
      <w:r w:rsidR="001327BC" w:rsidRPr="007350DD">
        <w:t xml:space="preserve"> </w:t>
      </w:r>
      <w:r w:rsidRPr="007350DD">
        <w:t>there</w:t>
      </w:r>
      <w:r w:rsidR="001327BC" w:rsidRPr="007350DD">
        <w:t xml:space="preserve"> </w:t>
      </w:r>
      <w:r w:rsidRPr="007350DD">
        <w:t>has</w:t>
      </w:r>
      <w:r w:rsidR="001327BC" w:rsidRPr="007350DD">
        <w:t xml:space="preserve"> </w:t>
      </w:r>
      <w:r w:rsidRPr="007350DD">
        <w:t>been</w:t>
      </w:r>
      <w:r w:rsidR="001327BC" w:rsidRPr="007350DD">
        <w:t xml:space="preserve"> </w:t>
      </w:r>
      <w:r w:rsidRPr="007350DD">
        <w:t>a</w:t>
      </w:r>
      <w:r w:rsidR="001327BC" w:rsidRPr="007350DD">
        <w:t xml:space="preserve"> </w:t>
      </w:r>
      <w:r w:rsidRPr="007350DD">
        <w:t>voluntary</w:t>
      </w:r>
      <w:r w:rsidR="001327BC" w:rsidRPr="007350DD">
        <w:t xml:space="preserve"> </w:t>
      </w:r>
      <w:r w:rsidRPr="007350DD">
        <w:t>relaxation</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by</w:t>
      </w:r>
      <w:r w:rsidR="001327BC" w:rsidRPr="007350DD">
        <w:t xml:space="preserve"> </w:t>
      </w:r>
      <w:r w:rsidRPr="007350DD">
        <w:t>younger</w:t>
      </w:r>
      <w:r w:rsidR="001327BC" w:rsidRPr="007350DD">
        <w:t xml:space="preserve"> </w:t>
      </w:r>
      <w:r w:rsidRPr="007350DD">
        <w:t>parents</w:t>
      </w:r>
      <w:r w:rsidR="001327BC" w:rsidRPr="007350DD">
        <w:t xml:space="preserve"> </w:t>
      </w:r>
      <w:r w:rsidRPr="007350DD">
        <w:t>at</w:t>
      </w:r>
      <w:r w:rsidR="001327BC" w:rsidRPr="007350DD">
        <w:t xml:space="preserve"> </w:t>
      </w:r>
      <w:r w:rsidRPr="007350DD">
        <w:t>the</w:t>
      </w:r>
      <w:r w:rsidR="001327BC" w:rsidRPr="007350DD">
        <w:t xml:space="preserve"> </w:t>
      </w:r>
      <w:r w:rsidRPr="007350DD">
        <w:t>same</w:t>
      </w:r>
      <w:r w:rsidR="001327BC" w:rsidRPr="007350DD">
        <w:t xml:space="preserve"> </w:t>
      </w:r>
      <w:r w:rsidRPr="007350DD">
        <w:t>time</w:t>
      </w:r>
      <w:r w:rsidR="001327BC" w:rsidRPr="007350DD">
        <w:t xml:space="preserve"> </w:t>
      </w:r>
      <w:r w:rsidRPr="007350DD">
        <w:t>as</w:t>
      </w:r>
      <w:r w:rsidR="001327BC" w:rsidRPr="007350DD">
        <w:t xml:space="preserve"> </w:t>
      </w:r>
      <w:r w:rsidRPr="007350DD">
        <w:t>the</w:t>
      </w:r>
      <w:r w:rsidR="001327BC" w:rsidRPr="007350DD">
        <w:t xml:space="preserve"> </w:t>
      </w:r>
      <w:r w:rsidRPr="007350DD">
        <w:t>increases</w:t>
      </w:r>
      <w:r w:rsidR="001327BC" w:rsidRPr="007350DD">
        <w:t xml:space="preserve"> </w:t>
      </w:r>
      <w:r w:rsidRPr="007350DD">
        <w:t>in</w:t>
      </w:r>
      <w:r w:rsidR="001327BC" w:rsidRPr="007350DD">
        <w:t xml:space="preserve"> </w:t>
      </w:r>
      <w:r w:rsidRPr="007350DD">
        <w:t>reported</w:t>
      </w:r>
      <w:r w:rsidR="001327BC" w:rsidRPr="007350DD">
        <w:t xml:space="preserve"> </w:t>
      </w:r>
      <w:r w:rsidRPr="007350DD">
        <w:t>cases</w:t>
      </w:r>
      <w:r w:rsidR="001327BC" w:rsidRPr="007350DD">
        <w:t xml:space="preserve"> </w:t>
      </w:r>
      <w:r w:rsidRPr="007350DD">
        <w:t>of</w:t>
      </w:r>
      <w:r w:rsidR="001327BC" w:rsidRPr="007350DD">
        <w:t xml:space="preserve"> </w:t>
      </w:r>
      <w:r w:rsidRPr="007350DD">
        <w:t>abuse.</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did</w:t>
      </w:r>
      <w:r w:rsidR="001327BC" w:rsidRPr="007350DD">
        <w:t xml:space="preserve"> </w:t>
      </w:r>
      <w:r w:rsidRPr="007350DD">
        <w:t>not</w:t>
      </w:r>
      <w:r w:rsidR="001327BC" w:rsidRPr="007350DD">
        <w:t xml:space="preserve"> </w:t>
      </w:r>
      <w:r w:rsidRPr="007350DD">
        <w:t>agree</w:t>
      </w:r>
      <w:r w:rsidR="001327BC" w:rsidRPr="007350DD">
        <w:t xml:space="preserve"> </w:t>
      </w:r>
      <w:r w:rsidRPr="007350DD">
        <w:t>that</w:t>
      </w:r>
      <w:r w:rsidR="001327BC" w:rsidRPr="007350DD">
        <w:t xml:space="preserve"> </w:t>
      </w:r>
      <w:r w:rsidRPr="007350DD">
        <w:t>the</w:t>
      </w:r>
      <w:r w:rsidR="001327BC" w:rsidRPr="007350DD">
        <w:t xml:space="preserve"> </w:t>
      </w:r>
      <w:r w:rsidRPr="007350DD">
        <w:t>issue</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w:t>
      </w:r>
      <w:r w:rsidR="001327BC" w:rsidRPr="007350DD">
        <w:t xml:space="preserve"> </w:t>
      </w:r>
      <w:r w:rsidRPr="007350DD">
        <w:t>the</w:t>
      </w:r>
      <w:r w:rsidR="001327BC" w:rsidRPr="007350DD">
        <w:t xml:space="preserve"> </w:t>
      </w:r>
      <w:r w:rsidRPr="007350DD">
        <w:t>home</w:t>
      </w:r>
      <w:r w:rsidR="001327BC" w:rsidRPr="007350DD">
        <w:t xml:space="preserve"> </w:t>
      </w:r>
      <w:r w:rsidRPr="007350DD">
        <w:t>should</w:t>
      </w:r>
      <w:r w:rsidR="001327BC" w:rsidRPr="007350DD">
        <w:t xml:space="preserve"> </w:t>
      </w:r>
      <w:r w:rsidRPr="007350DD">
        <w:t>be</w:t>
      </w:r>
      <w:r w:rsidR="001327BC" w:rsidRPr="007350DD">
        <w:t xml:space="preserve"> </w:t>
      </w:r>
      <w:r w:rsidRPr="007350DD">
        <w:t>subject</w:t>
      </w:r>
      <w:r w:rsidR="001327BC" w:rsidRPr="007350DD">
        <w:t xml:space="preserve"> </w:t>
      </w:r>
      <w:r w:rsidRPr="007350DD">
        <w:t>to</w:t>
      </w:r>
      <w:r w:rsidR="001327BC" w:rsidRPr="007350DD">
        <w:t xml:space="preserve"> </w:t>
      </w:r>
      <w:r w:rsidRPr="007350DD">
        <w:t>legislative</w:t>
      </w:r>
      <w:r w:rsidR="001327BC" w:rsidRPr="007350DD">
        <w:t xml:space="preserve"> </w:t>
      </w:r>
      <w:r w:rsidRPr="007350DD">
        <w:t>or</w:t>
      </w:r>
      <w:r w:rsidR="001327BC" w:rsidRPr="007350DD">
        <w:t xml:space="preserve"> </w:t>
      </w:r>
      <w:r w:rsidRPr="007350DD">
        <w:t>administrative</w:t>
      </w:r>
      <w:r w:rsidR="001327BC" w:rsidRPr="007350DD">
        <w:t xml:space="preserve"> </w:t>
      </w:r>
      <w:r w:rsidRPr="007350DD">
        <w:t>control</w:t>
      </w:r>
      <w:r w:rsidR="001327BC" w:rsidRPr="007350DD">
        <w:t xml:space="preserve"> </w:t>
      </w:r>
      <w:r w:rsidRPr="007350DD">
        <w:t>but</w:t>
      </w:r>
      <w:r w:rsidR="001327BC" w:rsidRPr="007350DD">
        <w:t xml:space="preserve"> </w:t>
      </w:r>
      <w:r w:rsidRPr="007350DD">
        <w:t>to</w:t>
      </w:r>
      <w:r w:rsidR="001327BC" w:rsidRPr="007350DD">
        <w:t xml:space="preserve"> </w:t>
      </w:r>
      <w:r w:rsidRPr="007350DD">
        <w:t>constant</w:t>
      </w:r>
      <w:r w:rsidR="001327BC" w:rsidRPr="007350DD">
        <w:t xml:space="preserve"> </w:t>
      </w:r>
      <w:r w:rsidRPr="007350DD">
        <w:t>review</w:t>
      </w:r>
      <w:r w:rsidR="001327BC" w:rsidRPr="007350DD">
        <w:t xml:space="preserve"> </w:t>
      </w:r>
      <w:r w:rsidRPr="007350DD">
        <w:t>by</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It</w:t>
      </w:r>
      <w:r w:rsidR="001327BC" w:rsidRPr="007350DD">
        <w:t xml:space="preserve"> </w:t>
      </w:r>
      <w:r w:rsidRPr="007350DD">
        <w:t>also</w:t>
      </w:r>
      <w:r w:rsidR="001327BC" w:rsidRPr="007350DD">
        <w:t xml:space="preserve"> </w:t>
      </w:r>
      <w:r w:rsidRPr="007350DD">
        <w:t>concluded</w:t>
      </w:r>
      <w:r w:rsidR="001327BC" w:rsidRPr="007350DD">
        <w:t xml:space="preserve"> </w:t>
      </w:r>
      <w:r w:rsidRPr="007350DD">
        <w:t>that</w:t>
      </w:r>
      <w:r w:rsidR="001327BC" w:rsidRPr="007350DD">
        <w:t xml:space="preserve"> </w:t>
      </w:r>
      <w:r w:rsidRPr="007350DD">
        <w:t>parents</w:t>
      </w:r>
      <w:r w:rsidR="001327BC" w:rsidRPr="007350DD">
        <w:t xml:space="preserve"> </w:t>
      </w:r>
      <w:r w:rsidRPr="007350DD">
        <w:t>should</w:t>
      </w:r>
      <w:r w:rsidR="001327BC" w:rsidRPr="007350DD">
        <w:t xml:space="preserve"> </w:t>
      </w:r>
      <w:r w:rsidRPr="007350DD">
        <w:t>be</w:t>
      </w:r>
      <w:r w:rsidR="001327BC" w:rsidRPr="007350DD">
        <w:t xml:space="preserve"> </w:t>
      </w:r>
      <w:r w:rsidRPr="007350DD">
        <w:t>sensitised</w:t>
      </w:r>
      <w:r w:rsidR="001327BC" w:rsidRPr="007350DD">
        <w:t xml:space="preserve"> </w:t>
      </w:r>
      <w:r w:rsidRPr="007350DD">
        <w:t>about</w:t>
      </w:r>
      <w:r w:rsidR="001327BC" w:rsidRPr="007350DD">
        <w:t xml:space="preserve"> </w:t>
      </w:r>
      <w:r w:rsidRPr="007350DD">
        <w:t>the</w:t>
      </w:r>
      <w:r w:rsidR="001327BC" w:rsidRPr="007350DD">
        <w:t xml:space="preserve"> </w:t>
      </w:r>
      <w:r w:rsidRPr="007350DD">
        <w:t>over-use</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and</w:t>
      </w:r>
      <w:r w:rsidR="001327BC" w:rsidRPr="007350DD">
        <w:t xml:space="preserve"> </w:t>
      </w:r>
      <w:r w:rsidRPr="007350DD">
        <w:t>the</w:t>
      </w:r>
      <w:r w:rsidR="001327BC" w:rsidRPr="007350DD">
        <w:t xml:space="preserve"> </w:t>
      </w:r>
      <w:r w:rsidRPr="007350DD">
        <w:t>repetition</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because</w:t>
      </w:r>
      <w:r w:rsidR="001327BC" w:rsidRPr="007350DD">
        <w:t xml:space="preserve"> </w:t>
      </w:r>
      <w:r w:rsidRPr="007350DD">
        <w:t>it</w:t>
      </w:r>
      <w:r w:rsidR="001327BC" w:rsidRPr="007350DD">
        <w:t xml:space="preserve"> </w:t>
      </w:r>
      <w:r w:rsidRPr="007350DD">
        <w:t>is</w:t>
      </w:r>
      <w:r w:rsidR="001327BC" w:rsidRPr="007350DD">
        <w:t xml:space="preserve"> </w:t>
      </w:r>
      <w:r w:rsidRPr="007350DD">
        <w:t>instantaneous</w:t>
      </w:r>
      <w:r w:rsidR="001327BC" w:rsidRPr="007350DD">
        <w:t xml:space="preserve"> </w:t>
      </w:r>
      <w:r w:rsidRPr="007350DD">
        <w:t>and</w:t>
      </w:r>
      <w:r w:rsidR="001327BC" w:rsidRPr="007350DD">
        <w:t xml:space="preserve"> </w:t>
      </w:r>
      <w:r w:rsidRPr="007350DD">
        <w:t>to</w:t>
      </w:r>
      <w:r w:rsidR="001327BC" w:rsidRPr="007350DD">
        <w:t xml:space="preserve"> </w:t>
      </w:r>
      <w:r w:rsidRPr="007350DD">
        <w:t>warn</w:t>
      </w:r>
      <w:r w:rsidR="001327BC" w:rsidRPr="007350DD">
        <w:t xml:space="preserve"> </w:t>
      </w:r>
      <w:r w:rsidRPr="007350DD">
        <w:t>them</w:t>
      </w:r>
      <w:r w:rsidR="001327BC" w:rsidRPr="007350DD">
        <w:t xml:space="preserve"> </w:t>
      </w:r>
      <w:r w:rsidRPr="007350DD">
        <w:t>strongly</w:t>
      </w:r>
      <w:r w:rsidR="001327BC" w:rsidRPr="007350DD">
        <w:t xml:space="preserve"> </w:t>
      </w:r>
      <w:r w:rsidRPr="007350DD">
        <w:t>against</w:t>
      </w:r>
      <w:r w:rsidR="001327BC" w:rsidRPr="007350DD">
        <w:t xml:space="preserve"> </w:t>
      </w:r>
      <w:r w:rsidRPr="007350DD">
        <w:t>injury</w:t>
      </w:r>
      <w:r w:rsidR="001327BC" w:rsidRPr="007350DD">
        <w:t xml:space="preserve"> </w:t>
      </w:r>
      <w:r w:rsidRPr="007350DD">
        <w:t>through</w:t>
      </w:r>
      <w:r w:rsidR="001327BC" w:rsidRPr="007350DD">
        <w:t xml:space="preserve"> </w:t>
      </w:r>
      <w:r w:rsidRPr="007350DD">
        <w:t>punishment</w:t>
      </w:r>
      <w:r w:rsidR="001327BC" w:rsidRPr="007350DD">
        <w:t xml:space="preserve"> </w:t>
      </w:r>
      <w:r w:rsidRPr="007350DD">
        <w:t>of</w:t>
      </w:r>
      <w:r w:rsidR="001327BC" w:rsidRPr="007350DD">
        <w:t xml:space="preserve"> </w:t>
      </w:r>
      <w:r w:rsidRPr="007350DD">
        <w:t>children</w:t>
      </w:r>
      <w:r w:rsidR="001327BC" w:rsidRPr="007350DD">
        <w:t xml:space="preserve"> </w:t>
      </w:r>
      <w:r w:rsidRPr="007350DD">
        <w:t>in</w:t>
      </w:r>
      <w:r w:rsidR="001327BC" w:rsidRPr="007350DD">
        <w:t xml:space="preserve"> </w:t>
      </w:r>
      <w:r w:rsidRPr="007350DD">
        <w:t>the</w:t>
      </w:r>
      <w:r w:rsidR="001327BC" w:rsidRPr="007350DD">
        <w:t xml:space="preserve"> </w:t>
      </w:r>
      <w:r w:rsidRPr="007350DD">
        <w:t>home.</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government</w:t>
      </w:r>
      <w:r w:rsidR="001327BC" w:rsidRPr="007350DD">
        <w:t xml:space="preserve"> </w:t>
      </w:r>
      <w:r w:rsidRPr="007350DD">
        <w:t>education</w:t>
      </w:r>
      <w:r w:rsidR="001327BC" w:rsidRPr="007350DD">
        <w:t xml:space="preserve"> </w:t>
      </w:r>
      <w:r w:rsidRPr="007350DD">
        <w:t>and</w:t>
      </w:r>
      <w:r w:rsidR="001327BC" w:rsidRPr="007350DD">
        <w:t xml:space="preserve"> </w:t>
      </w:r>
      <w:r w:rsidRPr="007350DD">
        <w:t>family</w:t>
      </w:r>
      <w:r w:rsidR="001327BC" w:rsidRPr="007350DD">
        <w:t xml:space="preserve"> </w:t>
      </w:r>
      <w:r w:rsidRPr="007350DD">
        <w:t>related</w:t>
      </w:r>
      <w:r w:rsidR="001327BC" w:rsidRPr="007350DD">
        <w:t xml:space="preserve"> </w:t>
      </w:r>
      <w:r w:rsidRPr="007350DD">
        <w:t>agencies</w:t>
      </w:r>
      <w:r w:rsidR="001327BC" w:rsidRPr="007350DD">
        <w:t xml:space="preserve"> </w:t>
      </w:r>
      <w:r w:rsidRPr="007350DD">
        <w:t>have</w:t>
      </w:r>
      <w:r w:rsidR="001327BC" w:rsidRPr="007350DD">
        <w:t xml:space="preserve"> </w:t>
      </w:r>
      <w:r w:rsidRPr="007350DD">
        <w:t>also</w:t>
      </w:r>
      <w:r w:rsidR="001327BC" w:rsidRPr="007350DD">
        <w:t xml:space="preserve"> </w:t>
      </w:r>
      <w:r w:rsidRPr="007350DD">
        <w:t>been</w:t>
      </w:r>
      <w:r w:rsidR="001327BC" w:rsidRPr="007350DD">
        <w:t xml:space="preserve"> </w:t>
      </w:r>
      <w:r w:rsidRPr="007350DD">
        <w:t>actively</w:t>
      </w:r>
      <w:r w:rsidR="001327BC" w:rsidRPr="007350DD">
        <w:t xml:space="preserve"> </w:t>
      </w:r>
      <w:r w:rsidRPr="007350DD">
        <w:t>involved</w:t>
      </w:r>
      <w:r w:rsidR="001327BC" w:rsidRPr="007350DD">
        <w:t xml:space="preserve"> </w:t>
      </w:r>
      <w:r w:rsidRPr="007350DD">
        <w:t>in</w:t>
      </w:r>
      <w:r w:rsidR="001327BC" w:rsidRPr="007350DD">
        <w:t xml:space="preserve"> </w:t>
      </w:r>
      <w:r w:rsidRPr="007350DD">
        <w:t>sensitizing</w:t>
      </w:r>
      <w:r w:rsidR="001327BC" w:rsidRPr="007350DD">
        <w:t xml:space="preserve"> </w:t>
      </w:r>
      <w:r w:rsidRPr="007350DD">
        <w:t>parents</w:t>
      </w:r>
      <w:r w:rsidR="001327BC" w:rsidRPr="007350DD">
        <w:t xml:space="preserve"> </w:t>
      </w:r>
      <w:r w:rsidRPr="007350DD">
        <w:t>about</w:t>
      </w:r>
      <w:r w:rsidR="001327BC" w:rsidRPr="007350DD">
        <w:t xml:space="preserve"> </w:t>
      </w:r>
      <w:r w:rsidRPr="007350DD">
        <w:t>alternative</w:t>
      </w:r>
      <w:r w:rsidR="001327BC" w:rsidRPr="007350DD">
        <w:t xml:space="preserve"> </w:t>
      </w:r>
      <w:r w:rsidRPr="007350DD">
        <w:t>forms</w:t>
      </w:r>
      <w:r w:rsidR="001327BC" w:rsidRPr="007350DD">
        <w:t xml:space="preserve"> </w:t>
      </w:r>
      <w:r w:rsidRPr="007350DD">
        <w:t>of</w:t>
      </w:r>
      <w:r w:rsidR="001327BC" w:rsidRPr="007350DD">
        <w:t xml:space="preserve"> </w:t>
      </w:r>
      <w:r w:rsidRPr="007350DD">
        <w:t>discipline.</w:t>
      </w:r>
      <w:r w:rsidR="001327BC" w:rsidRPr="007350DD">
        <w:t xml:space="preserve"> </w:t>
      </w:r>
    </w:p>
    <w:p w:rsidR="006564B6" w:rsidRPr="007350DD" w:rsidRDefault="006564B6" w:rsidP="009E22FF">
      <w:pPr>
        <w:pStyle w:val="SingleTxtG"/>
      </w:pPr>
      <w:r w:rsidRPr="007350DD">
        <w:t>90.</w:t>
      </w:r>
      <w:r w:rsidRPr="007350DD">
        <w:tab/>
        <w:t>The</w:t>
      </w:r>
      <w:r w:rsidR="001327BC" w:rsidRPr="007350DD">
        <w:t xml:space="preserve"> </w:t>
      </w:r>
      <w:r w:rsidRPr="007350DD">
        <w:t>Principals</w:t>
      </w:r>
      <w:r w:rsidR="001327BC" w:rsidRPr="007350DD">
        <w:t xml:space="preserve"> </w:t>
      </w:r>
      <w:r w:rsidRPr="007350DD">
        <w:t>of</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have</w:t>
      </w:r>
      <w:r w:rsidR="001327BC" w:rsidRPr="007350DD">
        <w:t xml:space="preserve"> </w:t>
      </w:r>
      <w:r w:rsidRPr="007350DD">
        <w:t>the</w:t>
      </w:r>
      <w:r w:rsidR="001327BC" w:rsidRPr="007350DD">
        <w:t xml:space="preserve"> </w:t>
      </w:r>
      <w:r w:rsidRPr="007350DD">
        <w:t>duty</w:t>
      </w:r>
      <w:r w:rsidR="001327BC" w:rsidRPr="007350DD">
        <w:t xml:space="preserve"> </w:t>
      </w:r>
      <w:r w:rsidRPr="007350DD">
        <w:t>of</w:t>
      </w:r>
      <w:r w:rsidR="001327BC" w:rsidRPr="007350DD">
        <w:t xml:space="preserve"> </w:t>
      </w:r>
      <w:r w:rsidRPr="007350DD">
        <w:t>ensuring</w:t>
      </w:r>
      <w:r w:rsidR="001327BC" w:rsidRPr="007350DD">
        <w:t xml:space="preserve"> </w:t>
      </w:r>
      <w:r w:rsidRPr="007350DD">
        <w:t>that</w:t>
      </w:r>
      <w:r w:rsidR="001327BC" w:rsidRPr="007350DD">
        <w:t xml:space="preserve"> </w:t>
      </w:r>
      <w:r w:rsidRPr="007350DD">
        <w:t>discipline</w:t>
      </w:r>
      <w:r w:rsidR="001327BC" w:rsidRPr="007350DD">
        <w:t xml:space="preserve"> </w:t>
      </w:r>
      <w:r w:rsidRPr="007350DD">
        <w:t>is</w:t>
      </w:r>
      <w:r w:rsidR="001327BC" w:rsidRPr="007350DD">
        <w:t xml:space="preserve"> </w:t>
      </w:r>
      <w:r w:rsidRPr="007350DD">
        <w:t>maintained</w:t>
      </w:r>
      <w:r w:rsidR="001327BC" w:rsidRPr="007350DD">
        <w:t xml:space="preserve"> </w:t>
      </w:r>
      <w:r w:rsidRPr="007350DD">
        <w:t>throughout</w:t>
      </w:r>
      <w:r w:rsidR="001327BC" w:rsidRPr="007350DD">
        <w:t xml:space="preserve"> </w:t>
      </w:r>
      <w:r w:rsidRPr="007350DD">
        <w:t>the</w:t>
      </w:r>
      <w:r w:rsidR="001327BC" w:rsidRPr="007350DD">
        <w:t xml:space="preserve"> </w:t>
      </w:r>
      <w:r w:rsidRPr="007350DD">
        <w:t>school</w:t>
      </w:r>
      <w:r w:rsidR="001327BC" w:rsidRPr="007350DD">
        <w:t xml:space="preserve"> </w:t>
      </w:r>
      <w:r w:rsidRPr="007350DD">
        <w:t>at</w:t>
      </w:r>
      <w:r w:rsidR="001327BC" w:rsidRPr="007350DD">
        <w:t xml:space="preserve"> </w:t>
      </w:r>
      <w:r w:rsidRPr="007350DD">
        <w:t>all</w:t>
      </w:r>
      <w:r w:rsidR="001327BC" w:rsidRPr="007350DD">
        <w:t xml:space="preserve"> </w:t>
      </w:r>
      <w:r w:rsidRPr="007350DD">
        <w:t>times.</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may</w:t>
      </w:r>
      <w:r w:rsidR="001327BC" w:rsidRPr="007350DD">
        <w:t xml:space="preserve"> </w:t>
      </w:r>
      <w:r w:rsidRPr="007350DD">
        <w:t>be</w:t>
      </w:r>
      <w:r w:rsidR="001327BC" w:rsidRPr="007350DD">
        <w:t xml:space="preserve"> </w:t>
      </w:r>
      <w:r w:rsidRPr="007350DD">
        <w:t>administered</w:t>
      </w:r>
      <w:r w:rsidR="001327BC" w:rsidRPr="007350DD">
        <w:t xml:space="preserve"> </w:t>
      </w:r>
      <w:r w:rsidRPr="007350DD">
        <w:t>in</w:t>
      </w:r>
      <w:r w:rsidR="001327BC" w:rsidRPr="007350DD">
        <w:t xml:space="preserve"> </w:t>
      </w:r>
      <w:r w:rsidRPr="007350DD">
        <w:t>schools</w:t>
      </w:r>
      <w:r w:rsidR="001327BC" w:rsidRPr="007350DD">
        <w:t xml:space="preserve"> </w:t>
      </w:r>
      <w:r w:rsidRPr="007350DD">
        <w:t>as</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disciplinary</w:t>
      </w:r>
      <w:r w:rsidR="001327BC" w:rsidRPr="007350DD">
        <w:t xml:space="preserve"> </w:t>
      </w:r>
      <w:r w:rsidRPr="007350DD">
        <w:t>procedure.</w:t>
      </w:r>
      <w:r w:rsidR="001327BC" w:rsidRPr="007350DD">
        <w:t xml:space="preserve"> </w:t>
      </w:r>
      <w:r w:rsidRPr="007350DD">
        <w:t>However,</w:t>
      </w:r>
      <w:r w:rsidR="001327BC" w:rsidRPr="007350DD">
        <w:t xml:space="preserve"> </w:t>
      </w:r>
      <w:r w:rsidRPr="007350DD">
        <w:t>such</w:t>
      </w:r>
      <w:r w:rsidR="001327BC" w:rsidRPr="007350DD">
        <w:t xml:space="preserve"> </w:t>
      </w:r>
      <w:r w:rsidRPr="007350DD">
        <w:t>force</w:t>
      </w:r>
      <w:r w:rsidR="001327BC" w:rsidRPr="007350DD">
        <w:t xml:space="preserve"> </w:t>
      </w:r>
      <w:r w:rsidRPr="007350DD">
        <w:t>must</w:t>
      </w:r>
      <w:r w:rsidR="001327BC" w:rsidRPr="007350DD">
        <w:t xml:space="preserve"> </w:t>
      </w:r>
      <w:r w:rsidRPr="007350DD">
        <w:t>be</w:t>
      </w:r>
      <w:r w:rsidR="001327BC" w:rsidRPr="007350DD">
        <w:t xml:space="preserve"> </w:t>
      </w:r>
      <w:r w:rsidRPr="007350DD">
        <w:t>no</w:t>
      </w:r>
      <w:r w:rsidR="001327BC" w:rsidRPr="007350DD">
        <w:t xml:space="preserve"> </w:t>
      </w:r>
      <w:r w:rsidRPr="007350DD">
        <w:t>more</w:t>
      </w:r>
      <w:r w:rsidR="001327BC" w:rsidRPr="007350DD">
        <w:t xml:space="preserve"> </w:t>
      </w:r>
      <w:r w:rsidRPr="007350DD">
        <w:t>than</w:t>
      </w:r>
      <w:r w:rsidR="001327BC" w:rsidRPr="007350DD">
        <w:t xml:space="preserve"> </w:t>
      </w:r>
      <w:r w:rsidRPr="007350DD">
        <w:t>is</w:t>
      </w:r>
      <w:r w:rsidR="001327BC" w:rsidRPr="007350DD">
        <w:t xml:space="preserve"> </w:t>
      </w:r>
      <w:r w:rsidR="00EA19E5" w:rsidRPr="007350DD">
        <w:t>“</w:t>
      </w:r>
      <w:r w:rsidRPr="007350DD">
        <w:t>reasonably</w:t>
      </w:r>
      <w:r w:rsidR="001327BC" w:rsidRPr="007350DD">
        <w:t xml:space="preserve"> </w:t>
      </w:r>
      <w:r w:rsidRPr="007350DD">
        <w:t>necessary</w:t>
      </w:r>
      <w:r w:rsidR="00EA19E5" w:rsidRPr="007350DD">
        <w:t>”</w:t>
      </w:r>
      <w:r w:rsidR="001327BC" w:rsidRPr="007350DD">
        <w:t xml:space="preserve"> </w:t>
      </w:r>
      <w:r w:rsidRPr="007350DD">
        <w:t>in</w:t>
      </w:r>
      <w:r w:rsidR="001327BC" w:rsidRPr="007350DD">
        <w:t xml:space="preserve"> </w:t>
      </w:r>
      <w:r w:rsidRPr="007350DD">
        <w:t>all</w:t>
      </w:r>
      <w:r w:rsidR="001327BC" w:rsidRPr="007350DD">
        <w:t xml:space="preserve"> </w:t>
      </w:r>
      <w:r w:rsidRPr="007350DD">
        <w:t>circumstances.</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for</w:t>
      </w:r>
      <w:r w:rsidR="001327BC" w:rsidRPr="007350DD">
        <w:t xml:space="preserve"> </w:t>
      </w:r>
      <w:r w:rsidRPr="007350DD">
        <w:t>Law</w:t>
      </w:r>
      <w:r w:rsidR="001327BC" w:rsidRPr="007350DD">
        <w:t xml:space="preserve"> </w:t>
      </w:r>
      <w:r w:rsidRPr="007350DD">
        <w:t>and</w:t>
      </w:r>
      <w:r w:rsidR="001327BC" w:rsidRPr="007350DD">
        <w:t xml:space="preserve"> </w:t>
      </w:r>
      <w:r w:rsidRPr="007350DD">
        <w:t>Order</w:t>
      </w:r>
      <w:r w:rsidR="001327BC" w:rsidRPr="007350DD">
        <w:t xml:space="preserve"> </w:t>
      </w:r>
      <w:r w:rsidRPr="007350DD">
        <w:t>also</w:t>
      </w:r>
      <w:r w:rsidR="001327BC" w:rsidRPr="007350DD">
        <w:t xml:space="preserve"> </w:t>
      </w:r>
      <w:r w:rsidRPr="007350DD">
        <w:t>looked</w:t>
      </w:r>
      <w:r w:rsidR="001327BC" w:rsidRPr="007350DD">
        <w:t xml:space="preserve"> </w:t>
      </w:r>
      <w:r w:rsidRPr="007350DD">
        <w:t>at</w:t>
      </w:r>
      <w:r w:rsidR="001327BC" w:rsidRPr="007350DD">
        <w:t xml:space="preserve"> </w:t>
      </w:r>
      <w:r w:rsidRPr="007350DD">
        <w:t>the</w:t>
      </w:r>
      <w:r w:rsidR="001327BC" w:rsidRPr="007350DD">
        <w:t xml:space="preserve"> </w:t>
      </w:r>
      <w:r w:rsidRPr="007350DD">
        <w:t>issue</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w:t>
      </w:r>
      <w:r w:rsidR="001327BC" w:rsidRPr="007350DD">
        <w:t xml:space="preserve"> </w:t>
      </w:r>
      <w:r w:rsidRPr="007350DD">
        <w:t>schools.</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noted</w:t>
      </w:r>
      <w:r w:rsidR="001327BC" w:rsidRPr="007350DD">
        <w:t xml:space="preserve"> </w:t>
      </w:r>
      <w:r w:rsidRPr="007350DD">
        <w:t>that</w:t>
      </w:r>
      <w:r w:rsidR="001327BC" w:rsidRPr="007350DD">
        <w:t xml:space="preserve"> </w:t>
      </w:r>
      <w:r w:rsidRPr="007350DD">
        <w:t>the</w:t>
      </w:r>
      <w:r w:rsidR="001327BC" w:rsidRPr="007350DD">
        <w:t xml:space="preserve"> </w:t>
      </w:r>
      <w:r w:rsidRPr="007350DD">
        <w:t>present</w:t>
      </w:r>
      <w:r w:rsidR="001327BC" w:rsidRPr="007350DD">
        <w:t xml:space="preserve"> </w:t>
      </w:r>
      <w:r w:rsidRPr="007350DD">
        <w:t>regulations</w:t>
      </w:r>
      <w:r w:rsidR="001327BC" w:rsidRPr="007350DD">
        <w:t xml:space="preserve"> </w:t>
      </w:r>
      <w:r w:rsidRPr="007350DD">
        <w:t>in</w:t>
      </w:r>
      <w:r w:rsidR="001327BC" w:rsidRPr="007350DD">
        <w:t xml:space="preserve"> </w:t>
      </w:r>
      <w:r w:rsidRPr="007350DD">
        <w:t>the</w:t>
      </w:r>
      <w:r w:rsidR="001327BC" w:rsidRPr="007350DD">
        <w:t xml:space="preserve"> </w:t>
      </w:r>
      <w:r w:rsidRPr="007350DD">
        <w:t>Education</w:t>
      </w:r>
      <w:r w:rsidR="001327BC" w:rsidRPr="007350DD">
        <w:t xml:space="preserve"> </w:t>
      </w:r>
      <w:r w:rsidRPr="007350DD">
        <w:t>Act</w:t>
      </w:r>
      <w:r w:rsidR="001327BC" w:rsidRPr="007350DD">
        <w:t xml:space="preserve"> </w:t>
      </w:r>
      <w:r w:rsidRPr="007350DD">
        <w:t>offer</w:t>
      </w:r>
      <w:r w:rsidR="001327BC" w:rsidRPr="007350DD">
        <w:t xml:space="preserve"> </w:t>
      </w:r>
      <w:r w:rsidRPr="007350DD">
        <w:t>an</w:t>
      </w:r>
      <w:r w:rsidR="001327BC" w:rsidRPr="007350DD">
        <w:t xml:space="preserve"> </w:t>
      </w:r>
      <w:r w:rsidR="00EA19E5" w:rsidRPr="007350DD">
        <w:t>“</w:t>
      </w:r>
      <w:r w:rsidRPr="007350DD">
        <w:t>almost</w:t>
      </w:r>
      <w:r w:rsidR="001327BC" w:rsidRPr="007350DD">
        <w:t xml:space="preserve"> </w:t>
      </w:r>
      <w:r w:rsidRPr="007350DD">
        <w:t>open-ended</w:t>
      </w:r>
      <w:r w:rsidR="001327BC" w:rsidRPr="007350DD">
        <w:t xml:space="preserve"> </w:t>
      </w:r>
      <w:r w:rsidRPr="007350DD">
        <w:t>approach</w:t>
      </w:r>
      <w:r w:rsidR="00EA19E5" w:rsidRPr="007350DD">
        <w:t>”</w:t>
      </w:r>
      <w:r w:rsidR="001327BC" w:rsidRPr="007350DD">
        <w:t xml:space="preserve"> </w:t>
      </w:r>
      <w:r w:rsidRPr="007350DD">
        <w:t>to</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The</w:t>
      </w:r>
      <w:r w:rsidR="001327BC" w:rsidRPr="007350DD">
        <w:t xml:space="preserve"> </w:t>
      </w:r>
      <w:r w:rsidRPr="007350DD">
        <w:t>Act</w:t>
      </w:r>
      <w:r w:rsidR="001327BC" w:rsidRPr="007350DD">
        <w:t xml:space="preserve"> </w:t>
      </w:r>
      <w:r w:rsidRPr="007350DD">
        <w:t>states</w:t>
      </w:r>
      <w:r w:rsidR="001327BC" w:rsidRPr="007350DD">
        <w:t xml:space="preserve"> </w:t>
      </w:r>
      <w:r w:rsidRPr="007350DD">
        <w:t>that:</w:t>
      </w:r>
    </w:p>
    <w:p w:rsidR="006564B6" w:rsidRPr="007350DD" w:rsidRDefault="00274B1B" w:rsidP="00054FE1">
      <w:pPr>
        <w:pStyle w:val="SingleTxtG"/>
        <w:ind w:left="1701"/>
      </w:pPr>
      <w:r w:rsidRPr="007350DD">
        <w:tab/>
      </w:r>
      <w:r w:rsidR="00EA19E5" w:rsidRPr="007350DD">
        <w:t>“</w:t>
      </w:r>
      <w:r w:rsidR="006564B6" w:rsidRPr="007350DD">
        <w:t>Every</w:t>
      </w:r>
      <w:r w:rsidR="001327BC" w:rsidRPr="007350DD">
        <w:t xml:space="preserve"> </w:t>
      </w:r>
      <w:r w:rsidR="006564B6" w:rsidRPr="007350DD">
        <w:t>head</w:t>
      </w:r>
      <w:r w:rsidR="001327BC" w:rsidRPr="007350DD">
        <w:t xml:space="preserve"> </w:t>
      </w:r>
      <w:r w:rsidR="006564B6" w:rsidRPr="007350DD">
        <w:t>teacher</w:t>
      </w:r>
      <w:r w:rsidR="001327BC" w:rsidRPr="007350DD">
        <w:t xml:space="preserve"> </w:t>
      </w:r>
      <w:r w:rsidR="006564B6" w:rsidRPr="007350DD">
        <w:t>in</w:t>
      </w:r>
      <w:r w:rsidR="001327BC" w:rsidRPr="007350DD">
        <w:t xml:space="preserve"> </w:t>
      </w:r>
      <w:r w:rsidR="006564B6" w:rsidRPr="007350DD">
        <w:t>public</w:t>
      </w:r>
      <w:r w:rsidR="001327BC" w:rsidRPr="007350DD">
        <w:t xml:space="preserve"> </w:t>
      </w:r>
      <w:r w:rsidR="006564B6" w:rsidRPr="007350DD">
        <w:t>schools</w:t>
      </w:r>
      <w:r w:rsidR="001327BC" w:rsidRPr="007350DD">
        <w:t xml:space="preserve"> </w:t>
      </w:r>
      <w:r w:rsidR="006564B6" w:rsidRPr="007350DD">
        <w:t>shall</w:t>
      </w:r>
      <w:r w:rsidR="001327BC" w:rsidRPr="007350DD">
        <w:t xml:space="preserve"> </w:t>
      </w:r>
      <w:r w:rsidR="006564B6" w:rsidRPr="007350DD">
        <w:t>administer</w:t>
      </w:r>
      <w:r w:rsidR="001327BC" w:rsidRPr="007350DD">
        <w:t xml:space="preserve"> </w:t>
      </w:r>
      <w:r w:rsidR="006564B6" w:rsidRPr="007350DD">
        <w:t>corporal</w:t>
      </w:r>
      <w:r w:rsidR="001327BC" w:rsidRPr="007350DD">
        <w:t xml:space="preserve"> </w:t>
      </w:r>
      <w:r w:rsidR="006564B6" w:rsidRPr="007350DD">
        <w:t>punishment</w:t>
      </w:r>
      <w:r w:rsidR="001327BC" w:rsidRPr="007350DD">
        <w:t xml:space="preserve"> </w:t>
      </w:r>
      <w:r w:rsidR="006564B6" w:rsidRPr="007350DD">
        <w:t>when</w:t>
      </w:r>
      <w:r w:rsidR="001327BC" w:rsidRPr="007350DD">
        <w:t xml:space="preserve"> </w:t>
      </w:r>
      <w:r w:rsidR="006564B6" w:rsidRPr="007350DD">
        <w:t>necessary</w:t>
      </w:r>
      <w:r w:rsidR="001327BC" w:rsidRPr="007350DD">
        <w:t xml:space="preserve"> </w:t>
      </w:r>
      <w:r w:rsidR="006564B6" w:rsidRPr="007350DD">
        <w:t>and</w:t>
      </w:r>
      <w:r w:rsidR="001327BC" w:rsidRPr="007350DD">
        <w:t xml:space="preserve"> </w:t>
      </w:r>
      <w:r w:rsidR="006564B6" w:rsidRPr="007350DD">
        <w:t>delegate</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deputy</w:t>
      </w:r>
      <w:r w:rsidR="001327BC" w:rsidRPr="007350DD">
        <w:t xml:space="preserve"> </w:t>
      </w:r>
      <w:r w:rsidR="006564B6" w:rsidRPr="007350DD">
        <w:t>head</w:t>
      </w:r>
      <w:r w:rsidR="001327BC" w:rsidRPr="007350DD">
        <w:t xml:space="preserve"> </w:t>
      </w:r>
      <w:r w:rsidR="006564B6" w:rsidRPr="007350DD">
        <w:t>teacher</w:t>
      </w:r>
      <w:r w:rsidR="001327BC" w:rsidRPr="007350DD">
        <w:t xml:space="preserve"> </w:t>
      </w:r>
      <w:r w:rsidR="006564B6" w:rsidRPr="007350DD">
        <w:t>and</w:t>
      </w:r>
      <w:r w:rsidR="001327BC" w:rsidRPr="007350DD">
        <w:t xml:space="preserve"> </w:t>
      </w:r>
      <w:r w:rsidR="006564B6" w:rsidRPr="007350DD">
        <w:t>senior</w:t>
      </w:r>
      <w:r w:rsidR="001327BC" w:rsidRPr="007350DD">
        <w:t xml:space="preserve"> </w:t>
      </w:r>
      <w:r w:rsidR="006564B6" w:rsidRPr="007350DD">
        <w:t>teachers,</w:t>
      </w:r>
      <w:r w:rsidR="001327BC" w:rsidRPr="007350DD">
        <w:t xml:space="preserve"> </w:t>
      </w:r>
      <w:r w:rsidR="006564B6" w:rsidRPr="007350DD">
        <w:t>where</w:t>
      </w:r>
      <w:r w:rsidR="001327BC" w:rsidRPr="007350DD">
        <w:t xml:space="preserve"> </w:t>
      </w:r>
      <w:r w:rsidR="006564B6" w:rsidRPr="007350DD">
        <w:t>applicable,</w:t>
      </w:r>
      <w:r w:rsidR="001327BC" w:rsidRPr="007350DD">
        <w:t xml:space="preserve"> </w:t>
      </w:r>
      <w:r w:rsidR="006564B6" w:rsidRPr="007350DD">
        <w:t>the</w:t>
      </w:r>
      <w:r w:rsidR="001327BC" w:rsidRPr="007350DD">
        <w:t xml:space="preserve"> </w:t>
      </w:r>
      <w:r w:rsidR="006564B6" w:rsidRPr="007350DD">
        <w:t>authority</w:t>
      </w:r>
      <w:r w:rsidR="001327BC" w:rsidRPr="007350DD">
        <w:t xml:space="preserve"> </w:t>
      </w:r>
      <w:r w:rsidR="006564B6" w:rsidRPr="007350DD">
        <w:t>to</w:t>
      </w:r>
      <w:r w:rsidR="001327BC" w:rsidRPr="007350DD">
        <w:t xml:space="preserve"> </w:t>
      </w:r>
      <w:r w:rsidR="006564B6" w:rsidRPr="007350DD">
        <w:t>administer</w:t>
      </w:r>
      <w:r w:rsidR="001327BC" w:rsidRPr="007350DD">
        <w:t xml:space="preserve"> </w:t>
      </w:r>
      <w:r w:rsidR="006564B6" w:rsidRPr="007350DD">
        <w:t>corporal</w:t>
      </w:r>
      <w:r w:rsidR="001327BC" w:rsidRPr="007350DD">
        <w:t xml:space="preserve"> </w:t>
      </w:r>
      <w:r w:rsidR="006564B6" w:rsidRPr="007350DD">
        <w:t>punishment.</w:t>
      </w:r>
      <w:r w:rsidR="00EA19E5" w:rsidRPr="007350DD">
        <w:t>”</w:t>
      </w:r>
    </w:p>
    <w:p w:rsidR="006564B6" w:rsidRPr="007350DD" w:rsidRDefault="006564B6" w:rsidP="009E22FF">
      <w:pPr>
        <w:pStyle w:val="SingleTxtG"/>
      </w:pPr>
      <w:r w:rsidRPr="007350DD">
        <w:t>91.</w:t>
      </w:r>
      <w:r w:rsidRPr="007350DD">
        <w:tab/>
        <w:t>The</w:t>
      </w:r>
      <w:r w:rsidR="001327BC" w:rsidRPr="007350DD">
        <w:t xml:space="preserve"> </w:t>
      </w:r>
      <w:r w:rsidRPr="007350DD">
        <w:t>Commission</w:t>
      </w:r>
      <w:r w:rsidR="001327BC" w:rsidRPr="007350DD">
        <w:t xml:space="preserve"> </w:t>
      </w:r>
      <w:r w:rsidRPr="007350DD">
        <w:t>suggested</w:t>
      </w:r>
      <w:r w:rsidR="001327BC" w:rsidRPr="007350DD">
        <w:t xml:space="preserve"> </w:t>
      </w:r>
      <w:r w:rsidRPr="007350DD">
        <w:t>that</w:t>
      </w:r>
      <w:r w:rsidR="001327BC" w:rsidRPr="007350DD">
        <w:t xml:space="preserve"> </w:t>
      </w:r>
      <w:r w:rsidRPr="007350DD">
        <w:t>there</w:t>
      </w:r>
      <w:r w:rsidR="001327BC" w:rsidRPr="007350DD">
        <w:t xml:space="preserve"> </w:t>
      </w:r>
      <w:r w:rsidRPr="007350DD">
        <w:t>was</w:t>
      </w:r>
      <w:r w:rsidR="001327BC" w:rsidRPr="007350DD">
        <w:t xml:space="preserve"> </w:t>
      </w:r>
      <w:r w:rsidRPr="007350DD">
        <w:t>a</w:t>
      </w:r>
      <w:r w:rsidR="001327BC" w:rsidRPr="007350DD">
        <w:t xml:space="preserve"> </w:t>
      </w:r>
      <w:r w:rsidRPr="007350DD">
        <w:t>feeling</w:t>
      </w:r>
      <w:r w:rsidR="001327BC" w:rsidRPr="007350DD">
        <w:t xml:space="preserve"> </w:t>
      </w:r>
      <w:r w:rsidRPr="007350DD">
        <w:t>in</w:t>
      </w:r>
      <w:r w:rsidR="001327BC" w:rsidRPr="007350DD">
        <w:t xml:space="preserve"> </w:t>
      </w:r>
      <w:r w:rsidRPr="007350DD">
        <w:t>Barbadian</w:t>
      </w:r>
      <w:r w:rsidR="001327BC" w:rsidRPr="007350DD">
        <w:t xml:space="preserve"> </w:t>
      </w:r>
      <w:r w:rsidRPr="007350DD">
        <w:t>society</w:t>
      </w:r>
      <w:r w:rsidR="001327BC" w:rsidRPr="007350DD">
        <w:t xml:space="preserve"> </w:t>
      </w:r>
      <w:r w:rsidRPr="007350DD">
        <w:t>that</w:t>
      </w:r>
      <w:r w:rsidR="001327BC" w:rsidRPr="007350DD">
        <w:t xml:space="preserve"> </w:t>
      </w:r>
      <w:r w:rsidRPr="007350DD">
        <w:t>this</w:t>
      </w:r>
      <w:r w:rsidR="001327BC" w:rsidRPr="007350DD">
        <w:t xml:space="preserve"> </w:t>
      </w:r>
      <w:r w:rsidRPr="007350DD">
        <w:t>approach</w:t>
      </w:r>
      <w:r w:rsidR="001327BC" w:rsidRPr="007350DD">
        <w:t xml:space="preserve"> </w:t>
      </w:r>
      <w:r w:rsidRPr="007350DD">
        <w:t>is</w:t>
      </w:r>
      <w:r w:rsidR="001327BC" w:rsidRPr="007350DD">
        <w:t xml:space="preserve"> </w:t>
      </w:r>
      <w:r w:rsidRPr="007350DD">
        <w:t>inadequate</w:t>
      </w:r>
      <w:r w:rsidR="001327BC" w:rsidRPr="007350DD">
        <w:t xml:space="preserve"> </w:t>
      </w:r>
      <w:r w:rsidRPr="007350DD">
        <w:t>and</w:t>
      </w:r>
      <w:r w:rsidR="001327BC" w:rsidRPr="007350DD">
        <w:t xml:space="preserve"> </w:t>
      </w:r>
      <w:r w:rsidRPr="007350DD">
        <w:t>should</w:t>
      </w:r>
      <w:r w:rsidR="001327BC" w:rsidRPr="007350DD">
        <w:t xml:space="preserve"> </w:t>
      </w:r>
      <w:r w:rsidRPr="007350DD">
        <w:t>be</w:t>
      </w:r>
      <w:r w:rsidR="001327BC" w:rsidRPr="007350DD">
        <w:t xml:space="preserve"> </w:t>
      </w:r>
      <w:r w:rsidRPr="007350DD">
        <w:t>replaced</w:t>
      </w:r>
      <w:r w:rsidR="001327BC" w:rsidRPr="007350DD">
        <w:t xml:space="preserve"> </w:t>
      </w:r>
      <w:r w:rsidRPr="007350DD">
        <w:t>a</w:t>
      </w:r>
      <w:r w:rsidR="001327BC" w:rsidRPr="007350DD">
        <w:t xml:space="preserve"> </w:t>
      </w:r>
      <w:r w:rsidRPr="007350DD">
        <w:t>full</w:t>
      </w:r>
      <w:r w:rsidR="001327BC" w:rsidRPr="007350DD">
        <w:t xml:space="preserve"> </w:t>
      </w:r>
      <w:r w:rsidRPr="007350DD">
        <w:t>return</w:t>
      </w:r>
      <w:r w:rsidR="001327BC" w:rsidRPr="007350DD">
        <w:t xml:space="preserve"> </w:t>
      </w:r>
      <w:r w:rsidRPr="007350DD">
        <w:t>to</w:t>
      </w:r>
      <w:r w:rsidR="001327BC" w:rsidRPr="007350DD">
        <w:t xml:space="preserve"> </w:t>
      </w:r>
      <w:r w:rsidRPr="007350DD">
        <w:t>the</w:t>
      </w:r>
      <w:r w:rsidR="001327BC" w:rsidRPr="007350DD">
        <w:t xml:space="preserve"> </w:t>
      </w:r>
      <w:r w:rsidRPr="007350DD">
        <w:t>old-time</w:t>
      </w:r>
      <w:r w:rsidR="001327BC" w:rsidRPr="007350DD">
        <w:t xml:space="preserve"> </w:t>
      </w:r>
      <w:r w:rsidRPr="007350DD">
        <w:t>system</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being</w:t>
      </w:r>
      <w:r w:rsidR="001327BC" w:rsidRPr="007350DD">
        <w:t xml:space="preserve"> </w:t>
      </w:r>
      <w:r w:rsidRPr="007350DD">
        <w:t>administered</w:t>
      </w:r>
      <w:r w:rsidR="001327BC" w:rsidRPr="007350DD">
        <w:t xml:space="preserve"> </w:t>
      </w:r>
      <w:r w:rsidRPr="007350DD">
        <w:t>by</w:t>
      </w:r>
      <w:r w:rsidR="001327BC" w:rsidRPr="007350DD">
        <w:t xml:space="preserve"> </w:t>
      </w:r>
      <w:r w:rsidRPr="007350DD">
        <w:t>all</w:t>
      </w:r>
      <w:r w:rsidR="001327BC" w:rsidRPr="007350DD">
        <w:t xml:space="preserve"> </w:t>
      </w:r>
      <w:r w:rsidRPr="007350DD">
        <w:t>teachers</w:t>
      </w:r>
      <w:r w:rsidR="001327BC" w:rsidRPr="007350DD">
        <w:t xml:space="preserve"> </w:t>
      </w:r>
      <w:r w:rsidRPr="007350DD">
        <w:t>in</w:t>
      </w:r>
      <w:r w:rsidR="001327BC" w:rsidRPr="007350DD">
        <w:t xml:space="preserve"> </w:t>
      </w:r>
      <w:r w:rsidRPr="007350DD">
        <w:t>the</w:t>
      </w:r>
      <w:r w:rsidR="001327BC" w:rsidRPr="007350DD">
        <w:t xml:space="preserve"> </w:t>
      </w:r>
      <w:r w:rsidRPr="007350DD">
        <w:t>school</w:t>
      </w:r>
      <w:r w:rsidR="001327BC" w:rsidRPr="007350DD">
        <w:t xml:space="preserve"> </w:t>
      </w:r>
      <w:r w:rsidRPr="007350DD">
        <w:t>system.</w:t>
      </w:r>
      <w:r w:rsidR="001327BC" w:rsidRPr="007350DD">
        <w:t xml:space="preserve"> </w:t>
      </w:r>
      <w:r w:rsidRPr="007350DD">
        <w:t>This</w:t>
      </w:r>
      <w:r w:rsidR="001327BC" w:rsidRPr="007350DD">
        <w:t xml:space="preserve"> </w:t>
      </w:r>
      <w:r w:rsidRPr="007350DD">
        <w:t>is</w:t>
      </w:r>
      <w:r w:rsidR="001327BC" w:rsidRPr="007350DD">
        <w:t xml:space="preserve"> </w:t>
      </w:r>
      <w:r w:rsidRPr="007350DD">
        <w:t>in</w:t>
      </w:r>
      <w:r w:rsidR="001327BC" w:rsidRPr="007350DD">
        <w:t xml:space="preserve"> </w:t>
      </w:r>
      <w:r w:rsidRPr="007350DD">
        <w:t>response</w:t>
      </w:r>
      <w:r w:rsidR="001327BC" w:rsidRPr="007350DD">
        <w:t xml:space="preserve"> </w:t>
      </w:r>
      <w:r w:rsidRPr="007350DD">
        <w:t>to</w:t>
      </w:r>
      <w:r w:rsidR="001327BC" w:rsidRPr="007350DD">
        <w:t xml:space="preserve"> </w:t>
      </w:r>
      <w:r w:rsidRPr="007350DD">
        <w:t>the</w:t>
      </w:r>
      <w:r w:rsidR="001327BC" w:rsidRPr="007350DD">
        <w:t xml:space="preserve"> </w:t>
      </w:r>
      <w:r w:rsidRPr="007350DD">
        <w:t>observed</w:t>
      </w:r>
      <w:r w:rsidR="001327BC" w:rsidRPr="007350DD">
        <w:t xml:space="preserve"> </w:t>
      </w:r>
      <w:r w:rsidRPr="007350DD">
        <w:t>deterioration</w:t>
      </w:r>
      <w:r w:rsidR="001327BC" w:rsidRPr="007350DD">
        <w:t xml:space="preserve"> </w:t>
      </w:r>
      <w:r w:rsidRPr="007350DD">
        <w:t>in</w:t>
      </w:r>
      <w:r w:rsidR="001327BC" w:rsidRPr="007350DD">
        <w:t xml:space="preserve"> </w:t>
      </w:r>
      <w:r w:rsidRPr="007350DD">
        <w:t>the</w:t>
      </w:r>
      <w:r w:rsidR="001327BC" w:rsidRPr="007350DD">
        <w:t xml:space="preserve"> </w:t>
      </w:r>
      <w:r w:rsidRPr="007350DD">
        <w:t>conduct</w:t>
      </w:r>
      <w:r w:rsidR="001327BC" w:rsidRPr="007350DD">
        <w:t xml:space="preserve"> </w:t>
      </w:r>
      <w:r w:rsidRPr="007350DD">
        <w:t>of</w:t>
      </w:r>
      <w:r w:rsidR="001327BC" w:rsidRPr="007350DD">
        <w:t xml:space="preserve"> </w:t>
      </w:r>
      <w:r w:rsidRPr="007350DD">
        <w:t>schoolchildren.</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concluded</w:t>
      </w:r>
      <w:r w:rsidR="001327BC" w:rsidRPr="007350DD">
        <w:t xml:space="preserve"> </w:t>
      </w:r>
      <w:r w:rsidR="00EA19E5" w:rsidRPr="007350DD">
        <w:t>“</w:t>
      </w:r>
      <w:r w:rsidRPr="007350DD">
        <w:t>corporal</w:t>
      </w:r>
      <w:r w:rsidR="001327BC" w:rsidRPr="007350DD">
        <w:t xml:space="preserve"> </w:t>
      </w:r>
      <w:r w:rsidRPr="007350DD">
        <w:t>punishment</w:t>
      </w:r>
      <w:r w:rsidR="001327BC" w:rsidRPr="007350DD">
        <w:t xml:space="preserve"> </w:t>
      </w:r>
      <w:r w:rsidRPr="007350DD">
        <w:t>should</w:t>
      </w:r>
      <w:r w:rsidR="001327BC" w:rsidRPr="007350DD">
        <w:t xml:space="preserve"> </w:t>
      </w:r>
      <w:r w:rsidRPr="007350DD">
        <w:t>remain</w:t>
      </w:r>
      <w:r w:rsidR="001327BC" w:rsidRPr="007350DD">
        <w:t xml:space="preserve"> </w:t>
      </w:r>
      <w:r w:rsidRPr="007350DD">
        <w:t>in</w:t>
      </w:r>
      <w:r w:rsidR="001327BC" w:rsidRPr="007350DD">
        <w:t xml:space="preserve"> </w:t>
      </w:r>
      <w:r w:rsidRPr="007350DD">
        <w:t>the</w:t>
      </w:r>
      <w:r w:rsidR="001327BC" w:rsidRPr="007350DD">
        <w:t xml:space="preserve"> </w:t>
      </w:r>
      <w:r w:rsidRPr="007350DD">
        <w:t>school</w:t>
      </w:r>
      <w:r w:rsidR="001327BC" w:rsidRPr="007350DD">
        <w:t xml:space="preserve"> </w:t>
      </w:r>
      <w:r w:rsidRPr="007350DD">
        <w:t>system</w:t>
      </w:r>
      <w:r w:rsidR="001327BC" w:rsidRPr="007350DD">
        <w:t xml:space="preserve"> </w:t>
      </w:r>
      <w:r w:rsidRPr="007350DD">
        <w:t>but</w:t>
      </w:r>
      <w:r w:rsidR="001327BC" w:rsidRPr="007350DD">
        <w:t xml:space="preserve"> </w:t>
      </w:r>
      <w:r w:rsidRPr="007350DD">
        <w:t>that</w:t>
      </w:r>
      <w:r w:rsidR="001327BC" w:rsidRPr="007350DD">
        <w:t xml:space="preserve"> </w:t>
      </w:r>
      <w:r w:rsidRPr="007350DD">
        <w:t>teachers</w:t>
      </w:r>
      <w:r w:rsidR="001327BC" w:rsidRPr="007350DD">
        <w:t xml:space="preserve"> </w:t>
      </w:r>
      <w:r w:rsidRPr="007350DD">
        <w:t>must</w:t>
      </w:r>
      <w:r w:rsidR="001327BC" w:rsidRPr="007350DD">
        <w:t xml:space="preserve"> </w:t>
      </w:r>
      <w:r w:rsidRPr="007350DD">
        <w:t>be</w:t>
      </w:r>
      <w:r w:rsidR="001327BC" w:rsidRPr="007350DD">
        <w:t xml:space="preserve"> </w:t>
      </w:r>
      <w:r w:rsidRPr="007350DD">
        <w:t>encouraged</w:t>
      </w:r>
      <w:r w:rsidR="001327BC" w:rsidRPr="007350DD">
        <w:t xml:space="preserve"> </w:t>
      </w:r>
      <w:r w:rsidRPr="007350DD">
        <w:t>to</w:t>
      </w:r>
      <w:r w:rsidR="001327BC" w:rsidRPr="007350DD">
        <w:t xml:space="preserve"> </w:t>
      </w:r>
      <w:r w:rsidRPr="007350DD">
        <w:t>recognize</w:t>
      </w:r>
      <w:r w:rsidR="001327BC" w:rsidRPr="007350DD">
        <w:t xml:space="preserve"> </w:t>
      </w:r>
      <w:r w:rsidRPr="007350DD">
        <w:t>the</w:t>
      </w:r>
      <w:r w:rsidR="001327BC" w:rsidRPr="007350DD">
        <w:t xml:space="preserve"> </w:t>
      </w:r>
      <w:r w:rsidRPr="007350DD">
        <w:t>value</w:t>
      </w:r>
      <w:r w:rsidR="001327BC" w:rsidRPr="007350DD">
        <w:t xml:space="preserve"> </w:t>
      </w:r>
      <w:r w:rsidRPr="007350DD">
        <w:t>of</w:t>
      </w:r>
      <w:r w:rsidR="001327BC" w:rsidRPr="007350DD">
        <w:t xml:space="preserve"> </w:t>
      </w:r>
      <w:r w:rsidRPr="007350DD">
        <w:t>communicating</w:t>
      </w:r>
      <w:r w:rsidR="001327BC" w:rsidRPr="007350DD">
        <w:t xml:space="preserve"> </w:t>
      </w:r>
      <w:r w:rsidRPr="007350DD">
        <w:t>their</w:t>
      </w:r>
      <w:r w:rsidR="001327BC" w:rsidRPr="007350DD">
        <w:t xml:space="preserve"> </w:t>
      </w:r>
      <w:r w:rsidRPr="007350DD">
        <w:t>expectation</w:t>
      </w:r>
      <w:r w:rsidR="001327BC" w:rsidRPr="007350DD">
        <w:t xml:space="preserve"> </w:t>
      </w:r>
      <w:r w:rsidRPr="007350DD">
        <w:t>and</w:t>
      </w:r>
      <w:r w:rsidR="001327BC" w:rsidRPr="007350DD">
        <w:t xml:space="preserve"> </w:t>
      </w:r>
      <w:r w:rsidRPr="007350DD">
        <w:t>to</w:t>
      </w:r>
      <w:r w:rsidR="001327BC" w:rsidRPr="007350DD">
        <w:t xml:space="preserve"> </w:t>
      </w:r>
      <w:r w:rsidRPr="007350DD">
        <w:t>reason</w:t>
      </w:r>
      <w:r w:rsidR="001327BC" w:rsidRPr="007350DD">
        <w:t xml:space="preserve"> </w:t>
      </w:r>
      <w:r w:rsidRPr="007350DD">
        <w:t>with</w:t>
      </w:r>
      <w:r w:rsidR="001327BC" w:rsidRPr="007350DD">
        <w:t xml:space="preserve"> </w:t>
      </w:r>
      <w:r w:rsidRPr="007350DD">
        <w:t>their</w:t>
      </w:r>
      <w:r w:rsidR="001327BC" w:rsidRPr="007350DD">
        <w:t xml:space="preserve"> </w:t>
      </w:r>
      <w:r w:rsidRPr="007350DD">
        <w:t>charges</w:t>
      </w:r>
      <w:r w:rsidR="001327BC" w:rsidRPr="007350DD">
        <w:t xml:space="preserve"> </w:t>
      </w:r>
      <w:r w:rsidRPr="007350DD">
        <w:t>as</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process</w:t>
      </w:r>
      <w:r w:rsidR="001327BC" w:rsidRPr="007350DD">
        <w:t xml:space="preserve"> </w:t>
      </w:r>
      <w:r w:rsidRPr="007350DD">
        <w:t>of</w:t>
      </w:r>
      <w:r w:rsidR="001327BC" w:rsidRPr="007350DD">
        <w:t xml:space="preserve"> </w:t>
      </w:r>
      <w:r w:rsidRPr="007350DD">
        <w:t>developing</w:t>
      </w:r>
      <w:r w:rsidR="001327BC" w:rsidRPr="007350DD">
        <w:t xml:space="preserve"> </w:t>
      </w:r>
      <w:r w:rsidRPr="007350DD">
        <w:t>healthy</w:t>
      </w:r>
      <w:r w:rsidR="001327BC" w:rsidRPr="007350DD">
        <w:t xml:space="preserve"> </w:t>
      </w:r>
      <w:r w:rsidRPr="007350DD">
        <w:t>and</w:t>
      </w:r>
      <w:r w:rsidR="001327BC" w:rsidRPr="007350DD">
        <w:t xml:space="preserve"> </w:t>
      </w:r>
      <w:r w:rsidRPr="007350DD">
        <w:t>beneficial</w:t>
      </w:r>
      <w:r w:rsidR="001327BC" w:rsidRPr="007350DD">
        <w:t xml:space="preserve"> </w:t>
      </w:r>
      <w:r w:rsidRPr="007350DD">
        <w:t>relationships</w:t>
      </w:r>
      <w:r w:rsidR="00EA19E5" w:rsidRPr="007350DD">
        <w:t>”</w:t>
      </w:r>
      <w:r w:rsidRPr="007350DD">
        <w:t>.</w:t>
      </w:r>
      <w:r w:rsidR="001327BC" w:rsidRPr="007350DD">
        <w:t xml:space="preserve"> </w:t>
      </w:r>
      <w:r w:rsidRPr="007350DD">
        <w:t>It</w:t>
      </w:r>
      <w:r w:rsidR="001327BC" w:rsidRPr="007350DD">
        <w:t xml:space="preserve"> </w:t>
      </w:r>
      <w:r w:rsidRPr="007350DD">
        <w:t>did</w:t>
      </w:r>
      <w:r w:rsidR="001327BC" w:rsidRPr="007350DD">
        <w:t xml:space="preserve"> </w:t>
      </w:r>
      <w:r w:rsidRPr="007350DD">
        <w:t>not</w:t>
      </w:r>
      <w:r w:rsidR="001327BC" w:rsidRPr="007350DD">
        <w:t xml:space="preserve"> </w:t>
      </w:r>
      <w:r w:rsidRPr="007350DD">
        <w:t>support</w:t>
      </w:r>
      <w:r w:rsidR="001327BC" w:rsidRPr="007350DD">
        <w:t xml:space="preserve"> </w:t>
      </w:r>
      <w:r w:rsidRPr="007350DD">
        <w:t>the</w:t>
      </w:r>
      <w:r w:rsidR="001327BC" w:rsidRPr="007350DD">
        <w:t xml:space="preserve"> </w:t>
      </w:r>
      <w:r w:rsidRPr="007350DD">
        <w:t>view</w:t>
      </w:r>
      <w:r w:rsidR="001327BC" w:rsidRPr="007350DD">
        <w:t xml:space="preserve"> </w:t>
      </w:r>
      <w:r w:rsidRPr="007350DD">
        <w:t>that</w:t>
      </w:r>
      <w:r w:rsidR="001327BC" w:rsidRPr="007350DD">
        <w:t xml:space="preserve"> </w:t>
      </w:r>
      <w:r w:rsidRPr="007350DD">
        <w:t>all</w:t>
      </w:r>
      <w:r w:rsidR="001327BC" w:rsidRPr="007350DD">
        <w:t xml:space="preserve"> </w:t>
      </w:r>
      <w:r w:rsidRPr="007350DD">
        <w:t>teachers</w:t>
      </w:r>
      <w:r w:rsidR="001327BC" w:rsidRPr="007350DD">
        <w:t xml:space="preserve"> </w:t>
      </w:r>
      <w:r w:rsidRPr="007350DD">
        <w:t>should</w:t>
      </w:r>
      <w:r w:rsidR="001327BC" w:rsidRPr="007350DD">
        <w:t xml:space="preserve"> </w:t>
      </w:r>
      <w:r w:rsidRPr="007350DD">
        <w:t>be</w:t>
      </w:r>
      <w:r w:rsidR="001327BC" w:rsidRPr="007350DD">
        <w:t xml:space="preserve"> </w:t>
      </w:r>
      <w:r w:rsidRPr="007350DD">
        <w:t>given</w:t>
      </w:r>
      <w:r w:rsidR="001327BC" w:rsidRPr="007350DD">
        <w:t xml:space="preserve"> </w:t>
      </w:r>
      <w:r w:rsidRPr="007350DD">
        <w:t>the</w:t>
      </w:r>
      <w:r w:rsidR="001327BC" w:rsidRPr="007350DD">
        <w:t xml:space="preserve"> </w:t>
      </w:r>
      <w:r w:rsidRPr="007350DD">
        <w:t>authority</w:t>
      </w:r>
      <w:r w:rsidR="001327BC" w:rsidRPr="007350DD">
        <w:t xml:space="preserve"> </w:t>
      </w:r>
      <w:r w:rsidRPr="007350DD">
        <w:t>to</w:t>
      </w:r>
      <w:r w:rsidR="001327BC" w:rsidRPr="007350DD">
        <w:t xml:space="preserve"> </w:t>
      </w:r>
      <w:r w:rsidRPr="007350DD">
        <w:t>whip</w:t>
      </w:r>
      <w:r w:rsidR="001327BC" w:rsidRPr="007350DD">
        <w:t xml:space="preserve"> </w:t>
      </w:r>
      <w:r w:rsidRPr="007350DD">
        <w:t>children</w:t>
      </w:r>
      <w:r w:rsidR="001327BC" w:rsidRPr="007350DD">
        <w:t xml:space="preserve"> </w:t>
      </w:r>
      <w:r w:rsidRPr="007350DD">
        <w:t>since</w:t>
      </w:r>
      <w:r w:rsidR="001327BC" w:rsidRPr="007350DD">
        <w:t xml:space="preserve"> </w:t>
      </w:r>
      <w:r w:rsidRPr="007350DD">
        <w:t>this</w:t>
      </w:r>
      <w:r w:rsidR="001327BC" w:rsidRPr="007350DD">
        <w:t xml:space="preserve"> </w:t>
      </w:r>
      <w:r w:rsidRPr="007350DD">
        <w:t>could</w:t>
      </w:r>
      <w:r w:rsidR="001327BC" w:rsidRPr="007350DD">
        <w:t xml:space="preserve"> </w:t>
      </w:r>
      <w:r w:rsidRPr="007350DD">
        <w:t>afford</w:t>
      </w:r>
      <w:r w:rsidR="001327BC" w:rsidRPr="007350DD">
        <w:t xml:space="preserve"> </w:t>
      </w:r>
      <w:r w:rsidRPr="007350DD">
        <w:t>them</w:t>
      </w:r>
      <w:r w:rsidR="001327BC" w:rsidRPr="007350DD">
        <w:t xml:space="preserve"> </w:t>
      </w:r>
      <w:r w:rsidRPr="007350DD">
        <w:t>the</w:t>
      </w:r>
      <w:r w:rsidR="001327BC" w:rsidRPr="007350DD">
        <w:t xml:space="preserve"> </w:t>
      </w:r>
      <w:r w:rsidRPr="007350DD">
        <w:t>opportunity</w:t>
      </w:r>
      <w:r w:rsidR="001327BC" w:rsidRPr="007350DD">
        <w:t xml:space="preserve"> </w:t>
      </w:r>
      <w:r w:rsidRPr="007350DD">
        <w:t>of</w:t>
      </w:r>
      <w:r w:rsidR="001327BC" w:rsidRPr="007350DD">
        <w:t xml:space="preserve"> </w:t>
      </w:r>
      <w:r w:rsidRPr="007350DD">
        <w:t>expressing</w:t>
      </w:r>
      <w:r w:rsidR="001327BC" w:rsidRPr="007350DD">
        <w:t xml:space="preserve"> </w:t>
      </w:r>
      <w:r w:rsidRPr="007350DD">
        <w:t>their</w:t>
      </w:r>
      <w:r w:rsidR="001327BC" w:rsidRPr="007350DD">
        <w:t xml:space="preserve"> </w:t>
      </w:r>
      <w:r w:rsidRPr="007350DD">
        <w:t>prejudices</w:t>
      </w:r>
      <w:r w:rsidR="001327BC" w:rsidRPr="007350DD">
        <w:t xml:space="preserve"> </w:t>
      </w:r>
      <w:r w:rsidRPr="007350DD">
        <w:t>and</w:t>
      </w:r>
      <w:r w:rsidR="001327BC" w:rsidRPr="007350DD">
        <w:t xml:space="preserve"> </w:t>
      </w:r>
      <w:r w:rsidRPr="007350DD">
        <w:t>opens</w:t>
      </w:r>
      <w:r w:rsidR="001327BC" w:rsidRPr="007350DD">
        <w:t xml:space="preserve"> </w:t>
      </w:r>
      <w:r w:rsidRPr="007350DD">
        <w:t>the</w:t>
      </w:r>
      <w:r w:rsidR="001327BC" w:rsidRPr="007350DD">
        <w:t xml:space="preserve"> </w:t>
      </w:r>
      <w:r w:rsidRPr="007350DD">
        <w:t>opportunity</w:t>
      </w:r>
      <w:r w:rsidR="001327BC" w:rsidRPr="007350DD">
        <w:t xml:space="preserve"> </w:t>
      </w:r>
      <w:r w:rsidRPr="007350DD">
        <w:t>for</w:t>
      </w:r>
      <w:r w:rsidR="001327BC" w:rsidRPr="007350DD">
        <w:t xml:space="preserve"> </w:t>
      </w:r>
      <w:r w:rsidRPr="007350DD">
        <w:t>abusing</w:t>
      </w:r>
      <w:r w:rsidR="001327BC" w:rsidRPr="007350DD">
        <w:t xml:space="preserve"> </w:t>
      </w:r>
      <w:r w:rsidRPr="007350DD">
        <w:t>power.</w:t>
      </w:r>
      <w:r w:rsidR="001327BC" w:rsidRPr="007350DD">
        <w:t xml:space="preserve"> </w:t>
      </w:r>
      <w:r w:rsidRPr="007350DD">
        <w:t>The</w:t>
      </w:r>
      <w:r w:rsidR="001327BC" w:rsidRPr="007350DD">
        <w:t xml:space="preserve"> </w:t>
      </w:r>
      <w:r w:rsidRPr="007350DD">
        <w:t>recommendation</w:t>
      </w:r>
      <w:r w:rsidR="001327BC" w:rsidRPr="007350DD">
        <w:t xml:space="preserve"> </w:t>
      </w:r>
      <w:r w:rsidRPr="007350DD">
        <w:t>was</w:t>
      </w:r>
      <w:r w:rsidR="001327BC" w:rsidRPr="007350DD">
        <w:t xml:space="preserve"> </w:t>
      </w:r>
      <w:r w:rsidRPr="007350DD">
        <w:t>that</w:t>
      </w:r>
      <w:r w:rsidR="001327BC" w:rsidRPr="007350DD">
        <w:t xml:space="preserve"> </w:t>
      </w:r>
      <w:r w:rsidRPr="007350DD">
        <w:t>the</w:t>
      </w:r>
      <w:r w:rsidR="001327BC" w:rsidRPr="007350DD">
        <w:t xml:space="preserve"> </w:t>
      </w:r>
      <w:r w:rsidRPr="007350DD">
        <w:t>Education</w:t>
      </w:r>
      <w:r w:rsidR="001327BC" w:rsidRPr="007350DD">
        <w:t xml:space="preserve"> </w:t>
      </w:r>
      <w:r w:rsidRPr="007350DD">
        <w:t>Act</w:t>
      </w:r>
      <w:r w:rsidR="001327BC" w:rsidRPr="007350DD">
        <w:t xml:space="preserve"> </w:t>
      </w:r>
      <w:r w:rsidRPr="007350DD">
        <w:t>should</w:t>
      </w:r>
      <w:r w:rsidR="001327BC" w:rsidRPr="007350DD">
        <w:t xml:space="preserve"> </w:t>
      </w:r>
      <w:r w:rsidRPr="007350DD">
        <w:t>be</w:t>
      </w:r>
      <w:r w:rsidR="001327BC" w:rsidRPr="007350DD">
        <w:t xml:space="preserve"> </w:t>
      </w:r>
      <w:r w:rsidRPr="007350DD">
        <w:t>revised</w:t>
      </w:r>
      <w:r w:rsidR="001327BC" w:rsidRPr="007350DD">
        <w:t xml:space="preserve"> </w:t>
      </w:r>
      <w:r w:rsidRPr="007350DD">
        <w:t>to</w:t>
      </w:r>
      <w:r w:rsidR="001327BC" w:rsidRPr="007350DD">
        <w:t xml:space="preserve"> </w:t>
      </w:r>
      <w:r w:rsidRPr="007350DD">
        <w:t>take</w:t>
      </w:r>
      <w:r w:rsidR="001327BC" w:rsidRPr="007350DD">
        <w:t xml:space="preserve"> </w:t>
      </w:r>
      <w:r w:rsidRPr="007350DD">
        <w:t>into</w:t>
      </w:r>
      <w:r w:rsidR="001327BC" w:rsidRPr="007350DD">
        <w:t xml:space="preserve"> </w:t>
      </w:r>
      <w:r w:rsidRPr="007350DD">
        <w:t>consideration</w:t>
      </w:r>
      <w:r w:rsidR="001327BC" w:rsidRPr="007350DD">
        <w:t xml:space="preserve"> </w:t>
      </w:r>
      <w:r w:rsidRPr="007350DD">
        <w:t>the</w:t>
      </w:r>
      <w:r w:rsidR="001327BC" w:rsidRPr="007350DD">
        <w:t xml:space="preserve"> </w:t>
      </w:r>
      <w:r w:rsidRPr="007350DD">
        <w:t>creation</w:t>
      </w:r>
      <w:r w:rsidR="001327BC" w:rsidRPr="007350DD">
        <w:t xml:space="preserve"> </w:t>
      </w:r>
      <w:r w:rsidRPr="007350DD">
        <w:t>of</w:t>
      </w:r>
      <w:r w:rsidR="001327BC" w:rsidRPr="007350DD">
        <w:t xml:space="preserve"> </w:t>
      </w:r>
      <w:r w:rsidRPr="007350DD">
        <w:t>two</w:t>
      </w:r>
      <w:r w:rsidR="001327BC" w:rsidRPr="007350DD">
        <w:t xml:space="preserve"> </w:t>
      </w:r>
      <w:r w:rsidRPr="007350DD">
        <w:t>areas</w:t>
      </w:r>
      <w:r w:rsidR="001327BC" w:rsidRPr="007350DD">
        <w:t xml:space="preserve"> </w:t>
      </w:r>
      <w:r w:rsidRPr="007350DD">
        <w:t>for</w:t>
      </w:r>
      <w:r w:rsidR="001327BC" w:rsidRPr="007350DD">
        <w:t xml:space="preserve"> </w:t>
      </w:r>
      <w:r w:rsidRPr="007350DD">
        <w:t>punishment</w:t>
      </w:r>
      <w:r w:rsidR="001327BC" w:rsidRPr="007350DD">
        <w:t xml:space="preserve"> </w:t>
      </w:r>
      <w:r w:rsidRPr="007350DD">
        <w:t>in</w:t>
      </w:r>
      <w:r w:rsidR="001327BC" w:rsidRPr="007350DD">
        <w:t xml:space="preserve"> </w:t>
      </w:r>
      <w:r w:rsidRPr="007350DD">
        <w:t>schools,</w:t>
      </w:r>
      <w:r w:rsidR="001327BC" w:rsidRPr="007350DD">
        <w:t xml:space="preserve"> </w:t>
      </w:r>
      <w:r w:rsidRPr="007350DD">
        <w:lastRenderedPageBreak/>
        <w:t>namely</w:t>
      </w:r>
      <w:r w:rsidR="001327BC" w:rsidRPr="007350DD">
        <w:t xml:space="preserve"> </w:t>
      </w:r>
      <w:r w:rsidRPr="007350DD">
        <w:t>statutory</w:t>
      </w:r>
      <w:r w:rsidR="001327BC" w:rsidRPr="007350DD">
        <w:t xml:space="preserve"> </w:t>
      </w:r>
      <w:r w:rsidRPr="007350DD">
        <w:t>offences</w:t>
      </w:r>
      <w:r w:rsidR="001327BC" w:rsidRPr="007350DD">
        <w:t xml:space="preserve"> </w:t>
      </w:r>
      <w:r w:rsidRPr="007350DD">
        <w:t>and</w:t>
      </w:r>
      <w:r w:rsidR="001327BC" w:rsidRPr="007350DD">
        <w:t xml:space="preserve"> </w:t>
      </w:r>
      <w:r w:rsidRPr="007350DD">
        <w:t>offences</w:t>
      </w:r>
      <w:r w:rsidR="001327BC" w:rsidRPr="007350DD">
        <w:t xml:space="preserve"> </w:t>
      </w:r>
      <w:r w:rsidRPr="007350DD">
        <w:t>that</w:t>
      </w:r>
      <w:r w:rsidR="001327BC" w:rsidRPr="007350DD">
        <w:t xml:space="preserve"> </w:t>
      </w:r>
      <w:r w:rsidRPr="007350DD">
        <w:t>are</w:t>
      </w:r>
      <w:r w:rsidR="001327BC" w:rsidRPr="007350DD">
        <w:t xml:space="preserve"> </w:t>
      </w:r>
      <w:r w:rsidRPr="007350DD">
        <w:t>non-statutory</w:t>
      </w:r>
      <w:r w:rsidR="001327BC" w:rsidRPr="007350DD">
        <w:t xml:space="preserve"> </w:t>
      </w:r>
      <w:r w:rsidRPr="007350DD">
        <w:t>and</w:t>
      </w:r>
      <w:r w:rsidR="001327BC" w:rsidRPr="007350DD">
        <w:t xml:space="preserve"> </w:t>
      </w:r>
      <w:r w:rsidRPr="007350DD">
        <w:t>non-work</w:t>
      </w:r>
      <w:r w:rsidR="001327BC" w:rsidRPr="007350DD">
        <w:t xml:space="preserve"> </w:t>
      </w:r>
      <w:r w:rsidRPr="007350DD">
        <w:t>related.</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would</w:t>
      </w:r>
      <w:r w:rsidR="001327BC" w:rsidRPr="007350DD">
        <w:t xml:space="preserve"> </w:t>
      </w:r>
      <w:r w:rsidRPr="007350DD">
        <w:t>apply</w:t>
      </w:r>
      <w:r w:rsidR="001327BC" w:rsidRPr="007350DD">
        <w:t xml:space="preserve"> </w:t>
      </w:r>
      <w:r w:rsidRPr="007350DD">
        <w:t>to</w:t>
      </w:r>
      <w:r w:rsidR="001327BC" w:rsidRPr="007350DD">
        <w:t xml:space="preserve"> </w:t>
      </w:r>
      <w:r w:rsidRPr="007350DD">
        <w:t>the</w:t>
      </w:r>
      <w:r w:rsidR="001327BC" w:rsidRPr="007350DD">
        <w:t xml:space="preserve"> </w:t>
      </w:r>
      <w:r w:rsidRPr="007350DD">
        <w:t>latter.</w:t>
      </w:r>
    </w:p>
    <w:p w:rsidR="006564B6" w:rsidRPr="007350DD" w:rsidRDefault="006564B6" w:rsidP="009E22FF">
      <w:pPr>
        <w:pStyle w:val="SingleTxtG"/>
      </w:pPr>
      <w:r w:rsidRPr="007350DD">
        <w:t>92.</w:t>
      </w:r>
      <w:r w:rsidRPr="007350DD">
        <w:tab/>
        <w:t>Punishment</w:t>
      </w:r>
      <w:r w:rsidR="001327BC" w:rsidRPr="007350DD">
        <w:t xml:space="preserve"> </w:t>
      </w:r>
      <w:r w:rsidRPr="007350DD">
        <w:t>in</w:t>
      </w:r>
      <w:r w:rsidR="001327BC" w:rsidRPr="007350DD">
        <w:t xml:space="preserve"> </w:t>
      </w:r>
      <w:r w:rsidRPr="007350DD">
        <w:t>schools</w:t>
      </w:r>
      <w:r w:rsidR="001327BC" w:rsidRPr="007350DD">
        <w:t xml:space="preserve"> </w:t>
      </w:r>
      <w:r w:rsidRPr="007350DD">
        <w:t>in</w:t>
      </w:r>
      <w:r w:rsidR="001327BC" w:rsidRPr="007350DD">
        <w:t xml:space="preserve"> </w:t>
      </w:r>
      <w:r w:rsidRPr="007350DD">
        <w:t>Barbados</w:t>
      </w:r>
      <w:r w:rsidR="001327BC" w:rsidRPr="007350DD">
        <w:t xml:space="preserve"> </w:t>
      </w:r>
      <w:r w:rsidRPr="007350DD">
        <w:t>is</w:t>
      </w:r>
      <w:r w:rsidR="001327BC" w:rsidRPr="007350DD">
        <w:t xml:space="preserve"> </w:t>
      </w:r>
      <w:r w:rsidRPr="007350DD">
        <w:t>monitored</w:t>
      </w:r>
      <w:r w:rsidR="001327BC" w:rsidRPr="007350DD">
        <w:t xml:space="preserve"> </w:t>
      </w:r>
      <w:r w:rsidRPr="007350DD">
        <w:t>using</w:t>
      </w:r>
      <w:r w:rsidR="001327BC" w:rsidRPr="007350DD">
        <w:t xml:space="preserve"> </w:t>
      </w:r>
      <w:r w:rsidRPr="007350DD">
        <w:t>the</w:t>
      </w:r>
      <w:r w:rsidR="001327BC" w:rsidRPr="007350DD">
        <w:t xml:space="preserve"> </w:t>
      </w:r>
      <w:r w:rsidRPr="007350DD">
        <w:t>following</w:t>
      </w:r>
      <w:r w:rsidR="001327BC" w:rsidRPr="007350DD">
        <w:t xml:space="preserve"> </w:t>
      </w:r>
      <w:r w:rsidRPr="007350DD">
        <w:t>procedure.</w:t>
      </w:r>
      <w:r w:rsidR="001327BC" w:rsidRPr="007350DD">
        <w:t xml:space="preserve"> </w:t>
      </w:r>
      <w:r w:rsidRPr="007350DD">
        <w:t>Punishments</w:t>
      </w:r>
      <w:r w:rsidR="001327BC" w:rsidRPr="007350DD">
        <w:t xml:space="preserve"> </w:t>
      </w:r>
      <w:r w:rsidRPr="007350DD">
        <w:t>are</w:t>
      </w:r>
      <w:r w:rsidR="001327BC" w:rsidRPr="007350DD">
        <w:t xml:space="preserve"> </w:t>
      </w:r>
      <w:r w:rsidRPr="007350DD">
        <w:t>logged</w:t>
      </w:r>
      <w:r w:rsidR="001327BC" w:rsidRPr="007350DD">
        <w:t xml:space="preserve"> </w:t>
      </w:r>
      <w:r w:rsidRPr="007350DD">
        <w:t>in</w:t>
      </w:r>
      <w:r w:rsidR="001327BC" w:rsidRPr="007350DD">
        <w:t xml:space="preserve"> </w:t>
      </w:r>
      <w:r w:rsidRPr="007350DD">
        <w:t>an</w:t>
      </w:r>
      <w:r w:rsidR="001327BC" w:rsidRPr="007350DD">
        <w:t xml:space="preserve"> </w:t>
      </w:r>
      <w:r w:rsidRPr="007350DD">
        <w:t>official</w:t>
      </w:r>
      <w:r w:rsidR="001327BC" w:rsidRPr="007350DD">
        <w:t xml:space="preserve"> </w:t>
      </w:r>
      <w:r w:rsidRPr="007350DD">
        <w:t>record</w:t>
      </w:r>
      <w:r w:rsidR="001327BC" w:rsidRPr="007350DD">
        <w:t xml:space="preserve"> </w:t>
      </w:r>
      <w:r w:rsidRPr="007350DD">
        <w:t>book</w:t>
      </w:r>
      <w:r w:rsidR="001327BC" w:rsidRPr="007350DD">
        <w:t xml:space="preserve"> </w:t>
      </w:r>
      <w:r w:rsidRPr="007350DD">
        <w:t>and</w:t>
      </w:r>
      <w:r w:rsidR="001327BC" w:rsidRPr="007350DD">
        <w:t xml:space="preserve"> </w:t>
      </w:r>
      <w:r w:rsidRPr="007350DD">
        <w:t>are</w:t>
      </w:r>
      <w:r w:rsidR="001327BC" w:rsidRPr="007350DD">
        <w:t xml:space="preserve"> </w:t>
      </w:r>
      <w:r w:rsidRPr="007350DD">
        <w:t>monitored</w:t>
      </w:r>
      <w:r w:rsidR="001327BC" w:rsidRPr="007350DD">
        <w:t xml:space="preserve"> </w:t>
      </w:r>
      <w:r w:rsidRPr="007350DD">
        <w:t>by</w:t>
      </w:r>
      <w:r w:rsidR="001327BC" w:rsidRPr="007350DD">
        <w:t xml:space="preserve"> </w:t>
      </w:r>
      <w:r w:rsidRPr="007350DD">
        <w:t>the</w:t>
      </w:r>
      <w:r w:rsidR="001327BC" w:rsidRPr="007350DD">
        <w:t xml:space="preserve"> </w:t>
      </w:r>
      <w:r w:rsidRPr="007350DD">
        <w:t>Education</w:t>
      </w:r>
      <w:r w:rsidR="001327BC" w:rsidRPr="007350DD">
        <w:t xml:space="preserve"> </w:t>
      </w:r>
      <w:r w:rsidRPr="007350DD">
        <w:t>Officers</w:t>
      </w:r>
      <w:r w:rsidR="001327BC" w:rsidRPr="007350DD">
        <w:t xml:space="preserve"> </w:t>
      </w:r>
      <w:r w:rsidRPr="007350DD">
        <w:t>in</w:t>
      </w:r>
      <w:r w:rsidR="001327BC" w:rsidRPr="007350DD">
        <w:t xml:space="preserve"> </w:t>
      </w:r>
      <w:r w:rsidRPr="007350DD">
        <w:t>School</w:t>
      </w:r>
      <w:r w:rsidR="001327BC" w:rsidRPr="007350DD">
        <w:t xml:space="preserve"> </w:t>
      </w:r>
      <w:r w:rsidRPr="007350DD">
        <w:t>Supervision</w:t>
      </w:r>
      <w:r w:rsidR="001327BC" w:rsidRPr="007350DD">
        <w:t xml:space="preserve"> </w:t>
      </w:r>
      <w:r w:rsidRPr="007350DD">
        <w:t>and</w:t>
      </w:r>
      <w:r w:rsidR="001327BC" w:rsidRPr="007350DD">
        <w:t xml:space="preserve"> </w:t>
      </w:r>
      <w:r w:rsidRPr="007350DD">
        <w:t>Management.</w:t>
      </w:r>
      <w:r w:rsidR="001327BC" w:rsidRPr="007350DD">
        <w:t xml:space="preserve"> </w:t>
      </w:r>
      <w:r w:rsidRPr="007350DD">
        <w:t>The</w:t>
      </w:r>
      <w:r w:rsidR="001327BC" w:rsidRPr="007350DD">
        <w:t xml:space="preserve"> </w:t>
      </w:r>
      <w:r w:rsidRPr="007350DD">
        <w:t>record</w:t>
      </w:r>
      <w:r w:rsidR="001327BC" w:rsidRPr="007350DD">
        <w:t xml:space="preserve"> </w:t>
      </w:r>
      <w:r w:rsidRPr="007350DD">
        <w:t>includes</w:t>
      </w:r>
      <w:r w:rsidR="001327BC" w:rsidRPr="007350DD">
        <w:t xml:space="preserve"> </w:t>
      </w:r>
      <w:r w:rsidRPr="007350DD">
        <w:t>offences,</w:t>
      </w:r>
      <w:r w:rsidR="001327BC" w:rsidRPr="007350DD">
        <w:t xml:space="preserve"> </w:t>
      </w:r>
      <w:r w:rsidRPr="007350DD">
        <w:t>the</w:t>
      </w:r>
      <w:r w:rsidR="001327BC" w:rsidRPr="007350DD">
        <w:t xml:space="preserve"> </w:t>
      </w:r>
      <w:r w:rsidRPr="007350DD">
        <w:t>circumstances</w:t>
      </w:r>
      <w:r w:rsidR="001327BC" w:rsidRPr="007350DD">
        <w:t xml:space="preserve"> </w:t>
      </w:r>
      <w:r w:rsidRPr="007350DD">
        <w:t>under</w:t>
      </w:r>
      <w:r w:rsidR="001327BC" w:rsidRPr="007350DD">
        <w:t xml:space="preserve"> </w:t>
      </w:r>
      <w:r w:rsidRPr="007350DD">
        <w:t>which</w:t>
      </w:r>
      <w:r w:rsidR="001327BC" w:rsidRPr="007350DD">
        <w:t xml:space="preserve"> </w:t>
      </w:r>
      <w:r w:rsidRPr="007350DD">
        <w:t>the</w:t>
      </w:r>
      <w:r w:rsidR="001327BC" w:rsidRPr="007350DD">
        <w:t xml:space="preserve"> </w:t>
      </w:r>
      <w:r w:rsidRPr="007350DD">
        <w:t>offences</w:t>
      </w:r>
      <w:r w:rsidR="001327BC" w:rsidRPr="007350DD">
        <w:t xml:space="preserve"> </w:t>
      </w:r>
      <w:r w:rsidRPr="007350DD">
        <w:t>occurred</w:t>
      </w:r>
      <w:r w:rsidR="001327BC" w:rsidRPr="007350DD">
        <w:t xml:space="preserve"> </w:t>
      </w:r>
      <w:r w:rsidRPr="007350DD">
        <w:t>and</w:t>
      </w:r>
      <w:r w:rsidR="001327BC" w:rsidRPr="007350DD">
        <w:t xml:space="preserve"> </w:t>
      </w:r>
      <w:r w:rsidRPr="007350DD">
        <w:t>the</w:t>
      </w:r>
      <w:r w:rsidR="001327BC" w:rsidRPr="007350DD">
        <w:t xml:space="preserve"> </w:t>
      </w:r>
      <w:r w:rsidRPr="007350DD">
        <w:t>punishment</w:t>
      </w:r>
      <w:r w:rsidR="001327BC" w:rsidRPr="007350DD">
        <w:t xml:space="preserve"> </w:t>
      </w:r>
      <w:r w:rsidRPr="007350DD">
        <w:t>meted</w:t>
      </w:r>
      <w:r w:rsidR="001327BC" w:rsidRPr="007350DD">
        <w:t xml:space="preserve"> </w:t>
      </w:r>
      <w:r w:rsidRPr="007350DD">
        <w:t>out.</w:t>
      </w:r>
      <w:r w:rsidR="001327BC" w:rsidRPr="007350DD">
        <w:t xml:space="preserve"> </w:t>
      </w:r>
      <w:r w:rsidRPr="007350DD">
        <w:t>Suspensions</w:t>
      </w:r>
      <w:r w:rsidR="001327BC" w:rsidRPr="007350DD">
        <w:t xml:space="preserve"> </w:t>
      </w:r>
      <w:r w:rsidRPr="007350DD">
        <w:t>are</w:t>
      </w:r>
      <w:r w:rsidR="001327BC" w:rsidRPr="007350DD">
        <w:t xml:space="preserve"> </w:t>
      </w:r>
      <w:r w:rsidRPr="007350DD">
        <w:t>reported</w:t>
      </w:r>
      <w:r w:rsidR="001327BC" w:rsidRPr="007350DD">
        <w:t xml:space="preserve"> </w:t>
      </w:r>
      <w:r w:rsidRPr="007350DD">
        <w:t>to</w:t>
      </w:r>
      <w:r w:rsidR="001327BC" w:rsidRPr="007350DD">
        <w:t xml:space="preserve"> </w:t>
      </w:r>
      <w:r w:rsidRPr="007350DD">
        <w:t>the</w:t>
      </w:r>
      <w:r w:rsidR="001327BC" w:rsidRPr="007350DD">
        <w:t xml:space="preserve"> </w:t>
      </w:r>
      <w:r w:rsidRPr="007350DD">
        <w:t>Chief</w:t>
      </w:r>
      <w:r w:rsidR="001327BC" w:rsidRPr="007350DD">
        <w:t xml:space="preserve"> </w:t>
      </w:r>
      <w:r w:rsidRPr="007350DD">
        <w:t>Education</w:t>
      </w:r>
      <w:r w:rsidR="001327BC" w:rsidRPr="007350DD">
        <w:t xml:space="preserve"> </w:t>
      </w:r>
      <w:r w:rsidRPr="007350DD">
        <w:t>Officer</w:t>
      </w:r>
      <w:r w:rsidR="001327BC" w:rsidRPr="007350DD">
        <w:t xml:space="preserve"> </w:t>
      </w:r>
      <w:r w:rsidRPr="007350DD">
        <w:t>through</w:t>
      </w:r>
      <w:r w:rsidR="001327BC" w:rsidRPr="007350DD">
        <w:t xml:space="preserve"> </w:t>
      </w:r>
      <w:r w:rsidRPr="007350DD">
        <w:t>the</w:t>
      </w:r>
      <w:r w:rsidR="001327BC" w:rsidRPr="007350DD">
        <w:t xml:space="preserve"> </w:t>
      </w:r>
      <w:r w:rsidRPr="007350DD">
        <w:t>Education</w:t>
      </w:r>
      <w:r w:rsidR="001327BC" w:rsidRPr="007350DD">
        <w:t xml:space="preserve"> </w:t>
      </w:r>
      <w:r w:rsidRPr="007350DD">
        <w:t>Officers</w:t>
      </w:r>
      <w:r w:rsidR="001327BC" w:rsidRPr="007350DD">
        <w:t xml:space="preserve"> </w:t>
      </w:r>
      <w:r w:rsidRPr="007350DD">
        <w:t>and</w:t>
      </w:r>
      <w:r w:rsidR="001327BC" w:rsidRPr="007350DD">
        <w:t xml:space="preserve"> </w:t>
      </w:r>
      <w:r w:rsidRPr="007350DD">
        <w:t>the</w:t>
      </w:r>
      <w:r w:rsidR="001327BC" w:rsidRPr="007350DD">
        <w:t xml:space="preserve"> </w:t>
      </w:r>
      <w:r w:rsidRPr="007350DD">
        <w:t>copies</w:t>
      </w:r>
      <w:r w:rsidR="001327BC" w:rsidRPr="007350DD">
        <w:t xml:space="preserve"> </w:t>
      </w:r>
      <w:r w:rsidRPr="007350DD">
        <w:t>of</w:t>
      </w:r>
      <w:r w:rsidR="001327BC" w:rsidRPr="007350DD">
        <w:t xml:space="preserve"> </w:t>
      </w:r>
      <w:r w:rsidRPr="007350DD">
        <w:t>the</w:t>
      </w:r>
      <w:r w:rsidR="001327BC" w:rsidRPr="007350DD">
        <w:t xml:space="preserve"> </w:t>
      </w:r>
      <w:r w:rsidRPr="007350DD">
        <w:t>Board</w:t>
      </w:r>
      <w:r w:rsidR="001327BC" w:rsidRPr="007350DD">
        <w:t xml:space="preserve"> </w:t>
      </w:r>
      <w:r w:rsidRPr="007350DD">
        <w:t>of</w:t>
      </w:r>
      <w:r w:rsidR="001327BC" w:rsidRPr="007350DD">
        <w:t xml:space="preserve"> </w:t>
      </w:r>
      <w:r w:rsidRPr="007350DD">
        <w:t>Management</w:t>
      </w:r>
      <w:r w:rsidR="001327BC" w:rsidRPr="007350DD">
        <w:t xml:space="preserve"> </w:t>
      </w:r>
      <w:r w:rsidRPr="007350DD">
        <w:t>Minutes.</w:t>
      </w:r>
      <w:r w:rsidR="001327BC" w:rsidRPr="007350DD">
        <w:t xml:space="preserve"> </w:t>
      </w:r>
      <w:r w:rsidRPr="007350DD">
        <w:t>Official</w:t>
      </w:r>
      <w:r w:rsidR="001327BC" w:rsidRPr="007350DD">
        <w:t xml:space="preserve"> </w:t>
      </w:r>
      <w:r w:rsidRPr="007350DD">
        <w:t>reports</w:t>
      </w:r>
      <w:r w:rsidR="001327BC" w:rsidRPr="007350DD">
        <w:t xml:space="preserve"> </w:t>
      </w:r>
      <w:r w:rsidRPr="007350DD">
        <w:t>must</w:t>
      </w:r>
      <w:r w:rsidR="001327BC" w:rsidRPr="007350DD">
        <w:t xml:space="preserve"> </w:t>
      </w:r>
      <w:r w:rsidRPr="007350DD">
        <w:t>be</w:t>
      </w:r>
      <w:r w:rsidR="001327BC" w:rsidRPr="007350DD">
        <w:t xml:space="preserve"> </w:t>
      </w:r>
      <w:r w:rsidRPr="007350DD">
        <w:t>submitted</w:t>
      </w:r>
      <w:r w:rsidR="001327BC" w:rsidRPr="007350DD">
        <w:t xml:space="preserve"> </w:t>
      </w:r>
      <w:r w:rsidRPr="007350DD">
        <w:t>to</w:t>
      </w:r>
      <w:r w:rsidR="001327BC" w:rsidRPr="007350DD">
        <w:t xml:space="preserve"> </w:t>
      </w:r>
      <w:r w:rsidRPr="007350DD">
        <w:t>the</w:t>
      </w:r>
      <w:r w:rsidR="001327BC" w:rsidRPr="007350DD">
        <w:t xml:space="preserve"> </w:t>
      </w:r>
      <w:r w:rsidRPr="007350DD">
        <w:t>Ministry.</w:t>
      </w:r>
      <w:r w:rsidR="001327BC" w:rsidRPr="007350DD">
        <w:t xml:space="preserve"> </w:t>
      </w:r>
      <w:r w:rsidRPr="007350DD">
        <w:t>Categories</w:t>
      </w:r>
      <w:r w:rsidR="001327BC" w:rsidRPr="007350DD">
        <w:t xml:space="preserve"> </w:t>
      </w:r>
      <w:r w:rsidRPr="007350DD">
        <w:t>of</w:t>
      </w:r>
      <w:r w:rsidR="001327BC" w:rsidRPr="007350DD">
        <w:t xml:space="preserve"> </w:t>
      </w:r>
      <w:r w:rsidRPr="007350DD">
        <w:t>children</w:t>
      </w:r>
      <w:r w:rsidR="001327BC" w:rsidRPr="007350DD">
        <w:t xml:space="preserve"> </w:t>
      </w:r>
      <w:r w:rsidRPr="007350DD">
        <w:t>who</w:t>
      </w:r>
      <w:r w:rsidR="001327BC" w:rsidRPr="007350DD">
        <w:t xml:space="preserve"> </w:t>
      </w:r>
      <w:r w:rsidRPr="007350DD">
        <w:t>might</w:t>
      </w:r>
      <w:r w:rsidR="001327BC" w:rsidRPr="007350DD">
        <w:t xml:space="preserve"> </w:t>
      </w:r>
      <w:r w:rsidRPr="007350DD">
        <w:t>be</w:t>
      </w:r>
      <w:r w:rsidR="001327BC" w:rsidRPr="007350DD">
        <w:t xml:space="preserve"> </w:t>
      </w:r>
      <w:r w:rsidRPr="007350DD">
        <w:t>excluded</w:t>
      </w:r>
      <w:r w:rsidR="001327BC" w:rsidRPr="007350DD">
        <w:t xml:space="preserve"> </w:t>
      </w:r>
      <w:r w:rsidRPr="007350DD">
        <w:t>from</w:t>
      </w:r>
      <w:r w:rsidR="001327BC" w:rsidRPr="007350DD">
        <w:t xml:space="preserve"> </w:t>
      </w:r>
      <w:r w:rsidRPr="007350DD">
        <w:t>school</w:t>
      </w:r>
      <w:r w:rsidR="001327BC" w:rsidRPr="007350DD">
        <w:t xml:space="preserve"> </w:t>
      </w:r>
      <w:r w:rsidRPr="007350DD">
        <w:t>temporarily</w:t>
      </w:r>
      <w:r w:rsidR="001327BC" w:rsidRPr="007350DD">
        <w:t xml:space="preserve"> </w:t>
      </w:r>
      <w:r w:rsidRPr="007350DD">
        <w:t>are</w:t>
      </w:r>
      <w:r w:rsidR="001327BC" w:rsidRPr="007350DD">
        <w:t xml:space="preserve"> </w:t>
      </w:r>
      <w:r w:rsidRPr="007350DD">
        <w:t>those</w:t>
      </w:r>
      <w:r w:rsidR="001327BC" w:rsidRPr="007350DD">
        <w:t xml:space="preserve"> </w:t>
      </w:r>
      <w:r w:rsidRPr="007350DD">
        <w:t>with</w:t>
      </w:r>
      <w:r w:rsidR="001327BC" w:rsidRPr="007350DD">
        <w:t xml:space="preserve"> </w:t>
      </w:r>
      <w:r w:rsidRPr="007350DD">
        <w:t>emotional</w:t>
      </w:r>
      <w:r w:rsidR="001327BC" w:rsidRPr="007350DD">
        <w:t xml:space="preserve"> </w:t>
      </w:r>
      <w:r w:rsidRPr="007350DD">
        <w:t>behaviour</w:t>
      </w:r>
      <w:r w:rsidR="001327BC" w:rsidRPr="007350DD">
        <w:t xml:space="preserve"> </w:t>
      </w:r>
      <w:r w:rsidRPr="007350DD">
        <w:t>disorders</w:t>
      </w:r>
      <w:r w:rsidR="001327BC" w:rsidRPr="007350DD">
        <w:t xml:space="preserve"> </w:t>
      </w:r>
      <w:r w:rsidRPr="007350DD">
        <w:t>that</w:t>
      </w:r>
      <w:r w:rsidR="001327BC" w:rsidRPr="007350DD">
        <w:t xml:space="preserve"> </w:t>
      </w:r>
      <w:r w:rsidRPr="007350DD">
        <w:t>affect</w:t>
      </w:r>
      <w:r w:rsidR="001327BC" w:rsidRPr="007350DD">
        <w:t xml:space="preserve"> </w:t>
      </w:r>
      <w:r w:rsidRPr="007350DD">
        <w:t>the</w:t>
      </w:r>
      <w:r w:rsidR="001327BC" w:rsidRPr="007350DD">
        <w:t xml:space="preserve"> </w:t>
      </w:r>
      <w:r w:rsidRPr="007350DD">
        <w:t>learning</w:t>
      </w:r>
      <w:r w:rsidR="001327BC" w:rsidRPr="007350DD">
        <w:t xml:space="preserve"> </w:t>
      </w:r>
      <w:r w:rsidRPr="007350DD">
        <w:t>or</w:t>
      </w:r>
      <w:r w:rsidR="001327BC" w:rsidRPr="007350DD">
        <w:t xml:space="preserve"> </w:t>
      </w:r>
      <w:r w:rsidRPr="007350DD">
        <w:t>physical</w:t>
      </w:r>
      <w:r w:rsidR="001327BC" w:rsidRPr="007350DD">
        <w:t xml:space="preserve"> </w:t>
      </w:r>
      <w:r w:rsidRPr="007350DD">
        <w:t>safety</w:t>
      </w:r>
      <w:r w:rsidR="001327BC" w:rsidRPr="007350DD">
        <w:t xml:space="preserve"> </w:t>
      </w:r>
      <w:r w:rsidRPr="007350DD">
        <w:t>of</w:t>
      </w:r>
      <w:r w:rsidR="001327BC" w:rsidRPr="007350DD">
        <w:t xml:space="preserve"> </w:t>
      </w:r>
      <w:r w:rsidRPr="007350DD">
        <w:t>others</w:t>
      </w:r>
      <w:r w:rsidR="001327BC" w:rsidRPr="007350DD">
        <w:t xml:space="preserve"> </w:t>
      </w:r>
      <w:r w:rsidRPr="007350DD">
        <w:t>and</w:t>
      </w:r>
      <w:r w:rsidR="001327BC" w:rsidRPr="007350DD">
        <w:t xml:space="preserve"> </w:t>
      </w:r>
      <w:r w:rsidRPr="007350DD">
        <w:t>those</w:t>
      </w:r>
      <w:r w:rsidR="001327BC" w:rsidRPr="007350DD">
        <w:t xml:space="preserve"> </w:t>
      </w:r>
      <w:r w:rsidRPr="007350DD">
        <w:t>who</w:t>
      </w:r>
      <w:r w:rsidR="001327BC" w:rsidRPr="007350DD">
        <w:t xml:space="preserve"> </w:t>
      </w:r>
      <w:r w:rsidRPr="007350DD">
        <w:t>are</w:t>
      </w:r>
      <w:r w:rsidR="001327BC" w:rsidRPr="007350DD">
        <w:t xml:space="preserve"> </w:t>
      </w:r>
      <w:r w:rsidRPr="007350DD">
        <w:t>not</w:t>
      </w:r>
      <w:r w:rsidR="001327BC" w:rsidRPr="007350DD">
        <w:t xml:space="preserve"> </w:t>
      </w:r>
      <w:r w:rsidRPr="007350DD">
        <w:t>toilet</w:t>
      </w:r>
      <w:r w:rsidR="001327BC" w:rsidRPr="007350DD">
        <w:t xml:space="preserve"> </w:t>
      </w:r>
      <w:r w:rsidRPr="007350DD">
        <w:t>trained.</w:t>
      </w:r>
      <w:r w:rsidR="001327BC" w:rsidRPr="007350DD">
        <w:t xml:space="preserve"> </w:t>
      </w:r>
      <w:r w:rsidRPr="007350DD">
        <w:t>Those</w:t>
      </w:r>
      <w:r w:rsidR="001327BC" w:rsidRPr="007350DD">
        <w:t xml:space="preserve"> </w:t>
      </w:r>
      <w:r w:rsidRPr="007350DD">
        <w:t>who</w:t>
      </w:r>
      <w:r w:rsidR="001327BC" w:rsidRPr="007350DD">
        <w:t xml:space="preserve"> </w:t>
      </w:r>
      <w:r w:rsidRPr="007350DD">
        <w:t>are</w:t>
      </w:r>
      <w:r w:rsidR="001327BC" w:rsidRPr="007350DD">
        <w:t xml:space="preserve"> </w:t>
      </w:r>
      <w:r w:rsidRPr="007350DD">
        <w:t>excluded</w:t>
      </w:r>
      <w:r w:rsidR="001327BC" w:rsidRPr="007350DD">
        <w:t xml:space="preserve"> </w:t>
      </w:r>
      <w:r w:rsidRPr="007350DD">
        <w:t>permanently</w:t>
      </w:r>
      <w:r w:rsidR="001327BC" w:rsidRPr="007350DD">
        <w:t xml:space="preserve"> </w:t>
      </w:r>
      <w:r w:rsidRPr="007350DD">
        <w:t>are</w:t>
      </w:r>
      <w:r w:rsidR="001327BC" w:rsidRPr="007350DD">
        <w:t xml:space="preserve"> </w:t>
      </w:r>
      <w:r w:rsidRPr="007350DD">
        <w:t>those</w:t>
      </w:r>
      <w:r w:rsidR="001327BC" w:rsidRPr="007350DD">
        <w:t xml:space="preserve"> </w:t>
      </w:r>
      <w:r w:rsidRPr="007350DD">
        <w:t>with</w:t>
      </w:r>
      <w:r w:rsidR="001327BC" w:rsidRPr="007350DD">
        <w:t xml:space="preserve"> </w:t>
      </w:r>
      <w:r w:rsidRPr="007350DD">
        <w:t>severe</w:t>
      </w:r>
      <w:r w:rsidR="001327BC" w:rsidRPr="007350DD">
        <w:t xml:space="preserve"> </w:t>
      </w:r>
      <w:r w:rsidRPr="007350DD">
        <w:t>physical</w:t>
      </w:r>
      <w:r w:rsidR="001327BC" w:rsidRPr="007350DD">
        <w:t xml:space="preserve"> </w:t>
      </w:r>
      <w:r w:rsidRPr="007350DD">
        <w:t>health</w:t>
      </w:r>
      <w:r w:rsidR="001327BC" w:rsidRPr="007350DD">
        <w:t xml:space="preserve"> </w:t>
      </w:r>
      <w:r w:rsidRPr="007350DD">
        <w:t>conditions</w:t>
      </w:r>
      <w:r w:rsidR="001327BC" w:rsidRPr="007350DD">
        <w:t xml:space="preserve"> </w:t>
      </w:r>
      <w:r w:rsidRPr="007350DD">
        <w:t>that</w:t>
      </w:r>
      <w:r w:rsidR="001327BC" w:rsidRPr="007350DD">
        <w:t xml:space="preserve"> </w:t>
      </w:r>
      <w:r w:rsidRPr="007350DD">
        <w:t>render</w:t>
      </w:r>
      <w:r w:rsidR="001327BC" w:rsidRPr="007350DD">
        <w:t xml:space="preserve"> </w:t>
      </w:r>
      <w:r w:rsidRPr="007350DD">
        <w:t>them</w:t>
      </w:r>
      <w:r w:rsidR="001327BC" w:rsidRPr="007350DD">
        <w:t xml:space="preserve"> </w:t>
      </w:r>
      <w:r w:rsidRPr="007350DD">
        <w:t>immobile,</w:t>
      </w:r>
      <w:r w:rsidR="001327BC" w:rsidRPr="007350DD">
        <w:t xml:space="preserve"> </w:t>
      </w:r>
      <w:r w:rsidRPr="007350DD">
        <w:t>for</w:t>
      </w:r>
      <w:r w:rsidR="001327BC" w:rsidRPr="007350DD">
        <w:t xml:space="preserve"> </w:t>
      </w:r>
      <w:r w:rsidRPr="007350DD">
        <w:t>example</w:t>
      </w:r>
      <w:r w:rsidR="001327BC" w:rsidRPr="007350DD">
        <w:t xml:space="preserve"> </w:t>
      </w:r>
      <w:proofErr w:type="spellStart"/>
      <w:r w:rsidRPr="007350DD">
        <w:rPr>
          <w:i/>
          <w:iCs/>
        </w:rPr>
        <w:t>spina</w:t>
      </w:r>
      <w:proofErr w:type="spellEnd"/>
      <w:r w:rsidR="001327BC" w:rsidRPr="007350DD">
        <w:rPr>
          <w:i/>
          <w:iCs/>
        </w:rPr>
        <w:t xml:space="preserve"> </w:t>
      </w:r>
      <w:r w:rsidRPr="007350DD">
        <w:rPr>
          <w:i/>
          <w:iCs/>
        </w:rPr>
        <w:t>bifida</w:t>
      </w:r>
      <w:r w:rsidRPr="007350DD">
        <w:t>.</w:t>
      </w:r>
      <w:r w:rsidR="001327BC" w:rsidRPr="007350DD">
        <w:t xml:space="preserve"> </w:t>
      </w:r>
      <w:r w:rsidRPr="007350DD">
        <w:t>There</w:t>
      </w:r>
      <w:r w:rsidR="001327BC" w:rsidRPr="007350DD">
        <w:t xml:space="preserve"> </w:t>
      </w:r>
      <w:r w:rsidRPr="007350DD">
        <w:t>are</w:t>
      </w:r>
      <w:r w:rsidR="001327BC" w:rsidRPr="007350DD">
        <w:t xml:space="preserve"> </w:t>
      </w:r>
      <w:r w:rsidRPr="007350DD">
        <w:t>approximately</w:t>
      </w:r>
      <w:r w:rsidR="001327BC" w:rsidRPr="007350DD">
        <w:t xml:space="preserve"> </w:t>
      </w:r>
      <w:r w:rsidRPr="007350DD">
        <w:t>40</w:t>
      </w:r>
      <w:r w:rsidR="001327BC" w:rsidRPr="007350DD">
        <w:t xml:space="preserve"> </w:t>
      </w:r>
      <w:r w:rsidRPr="007350DD">
        <w:t>children</w:t>
      </w:r>
      <w:r w:rsidR="001327BC" w:rsidRPr="007350DD">
        <w:t xml:space="preserve"> </w:t>
      </w:r>
      <w:r w:rsidRPr="007350DD">
        <w:t>who</w:t>
      </w:r>
      <w:r w:rsidR="001327BC" w:rsidRPr="007350DD">
        <w:t xml:space="preserve"> </w:t>
      </w:r>
      <w:r w:rsidRPr="007350DD">
        <w:t>fit</w:t>
      </w:r>
      <w:r w:rsidR="001327BC" w:rsidRPr="007350DD">
        <w:t xml:space="preserve"> </w:t>
      </w:r>
      <w:r w:rsidRPr="007350DD">
        <w:t>into</w:t>
      </w:r>
      <w:r w:rsidR="001327BC" w:rsidRPr="007350DD">
        <w:t xml:space="preserve"> </w:t>
      </w:r>
      <w:r w:rsidRPr="007350DD">
        <w:t>the</w:t>
      </w:r>
      <w:r w:rsidR="001327BC" w:rsidRPr="007350DD">
        <w:t xml:space="preserve"> </w:t>
      </w:r>
      <w:r w:rsidRPr="007350DD">
        <w:t>latter</w:t>
      </w:r>
      <w:r w:rsidR="001327BC" w:rsidRPr="007350DD">
        <w:t xml:space="preserve"> </w:t>
      </w:r>
      <w:r w:rsidRPr="007350DD">
        <w:t>category.</w:t>
      </w:r>
    </w:p>
    <w:p w:rsidR="006564B6" w:rsidRPr="007350DD" w:rsidRDefault="006564B6" w:rsidP="009E22FF">
      <w:pPr>
        <w:pStyle w:val="SingleTxtG"/>
      </w:pPr>
      <w:r w:rsidRPr="007350DD">
        <w:t>93.</w:t>
      </w:r>
      <w:r w:rsidRPr="007350DD">
        <w:tab/>
        <w:t>Children</w:t>
      </w:r>
      <w:r w:rsidR="001327BC" w:rsidRPr="007350DD">
        <w:t xml:space="preserve"> </w:t>
      </w:r>
      <w:r w:rsidRPr="007350DD">
        <w:t>who</w:t>
      </w:r>
      <w:r w:rsidR="001327BC" w:rsidRPr="007350DD">
        <w:t xml:space="preserve"> </w:t>
      </w:r>
      <w:r w:rsidRPr="007350DD">
        <w:t>are</w:t>
      </w:r>
      <w:r w:rsidR="001327BC" w:rsidRPr="007350DD">
        <w:t xml:space="preserve"> </w:t>
      </w:r>
      <w:r w:rsidRPr="007350DD">
        <w:t>suspended</w:t>
      </w:r>
      <w:r w:rsidR="001327BC" w:rsidRPr="007350DD">
        <w:t xml:space="preserve"> </w:t>
      </w:r>
      <w:r w:rsidRPr="007350DD">
        <w:t>or</w:t>
      </w:r>
      <w:r w:rsidR="001327BC" w:rsidRPr="007350DD">
        <w:t xml:space="preserve"> </w:t>
      </w:r>
      <w:r w:rsidRPr="007350DD">
        <w:t>at</w:t>
      </w:r>
      <w:r w:rsidR="001327BC" w:rsidRPr="007350DD">
        <w:t xml:space="preserve"> </w:t>
      </w:r>
      <w:r w:rsidRPr="007350DD">
        <w:t>risk</w:t>
      </w:r>
      <w:r w:rsidR="001327BC" w:rsidRPr="007350DD">
        <w:t xml:space="preserve"> </w:t>
      </w:r>
      <w:r w:rsidRPr="007350DD">
        <w:t>of</w:t>
      </w:r>
      <w:r w:rsidR="001327BC" w:rsidRPr="007350DD">
        <w:t xml:space="preserve"> </w:t>
      </w:r>
      <w:r w:rsidRPr="007350DD">
        <w:t>being</w:t>
      </w:r>
      <w:r w:rsidR="001327BC" w:rsidRPr="007350DD">
        <w:t xml:space="preserve"> </w:t>
      </w:r>
      <w:r w:rsidRPr="007350DD">
        <w:t>expelled</w:t>
      </w:r>
      <w:r w:rsidR="001327BC" w:rsidRPr="007350DD">
        <w:t xml:space="preserve"> </w:t>
      </w:r>
      <w:r w:rsidRPr="007350DD">
        <w:t>from</w:t>
      </w:r>
      <w:r w:rsidR="001327BC" w:rsidRPr="007350DD">
        <w:t xml:space="preserve"> </w:t>
      </w:r>
      <w:r w:rsidRPr="007350DD">
        <w:t>school</w:t>
      </w:r>
      <w:r w:rsidR="001327BC" w:rsidRPr="007350DD">
        <w:t xml:space="preserve"> </w:t>
      </w:r>
      <w:r w:rsidRPr="007350DD">
        <w:t>can</w:t>
      </w:r>
      <w:r w:rsidR="001327BC" w:rsidRPr="007350DD">
        <w:t xml:space="preserve"> </w:t>
      </w:r>
      <w:r w:rsidRPr="007350DD">
        <w:t>be</w:t>
      </w:r>
      <w:r w:rsidR="001327BC" w:rsidRPr="007350DD">
        <w:t xml:space="preserve"> </w:t>
      </w:r>
      <w:r w:rsidRPr="007350DD">
        <w:t>sent</w:t>
      </w:r>
      <w:r w:rsidR="001327BC" w:rsidRPr="007350DD">
        <w:t xml:space="preserve"> </w:t>
      </w:r>
      <w:r w:rsidRPr="007350DD">
        <w:t>to</w:t>
      </w:r>
      <w:r w:rsidR="001327BC" w:rsidRPr="007350DD">
        <w:t xml:space="preserve"> </w:t>
      </w:r>
      <w:r w:rsidRPr="007350DD">
        <w:t>The</w:t>
      </w:r>
      <w:r w:rsidR="001327BC" w:rsidRPr="007350DD">
        <w:t xml:space="preserve"> </w:t>
      </w:r>
      <w:r w:rsidRPr="007350DD">
        <w:t>Edna</w:t>
      </w:r>
      <w:r w:rsidR="001327BC" w:rsidRPr="007350DD">
        <w:t xml:space="preserve"> </w:t>
      </w:r>
      <w:r w:rsidRPr="007350DD">
        <w:t>Nicholls</w:t>
      </w:r>
      <w:r w:rsidR="001327BC" w:rsidRPr="007350DD">
        <w:t xml:space="preserve"> </w:t>
      </w:r>
      <w:r w:rsidRPr="007350DD">
        <w:t>Centre.</w:t>
      </w:r>
      <w:r w:rsidR="001327BC" w:rsidRPr="007350DD">
        <w:t xml:space="preserve"> </w:t>
      </w:r>
      <w:r w:rsidRPr="007350DD">
        <w:t>This</w:t>
      </w:r>
      <w:r w:rsidR="001327BC" w:rsidRPr="007350DD">
        <w:t xml:space="preserve"> </w:t>
      </w:r>
      <w:r w:rsidRPr="007350DD">
        <w:t>centre</w:t>
      </w:r>
      <w:r w:rsidR="001327BC" w:rsidRPr="007350DD">
        <w:t xml:space="preserve"> </w:t>
      </w:r>
      <w:r w:rsidRPr="007350DD">
        <w:t>was</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November</w:t>
      </w:r>
      <w:r w:rsidR="001327BC" w:rsidRPr="007350DD">
        <w:t xml:space="preserve"> </w:t>
      </w:r>
      <w:r w:rsidRPr="007350DD">
        <w:t>1998</w:t>
      </w:r>
      <w:r w:rsidR="001327BC" w:rsidRPr="007350DD">
        <w:t xml:space="preserve"> </w:t>
      </w:r>
      <w:r w:rsidRPr="007350DD">
        <w:t>and</w:t>
      </w:r>
      <w:r w:rsidR="001327BC" w:rsidRPr="007350DD">
        <w:t xml:space="preserve"> </w:t>
      </w:r>
      <w:r w:rsidRPr="007350DD">
        <w:t>started</w:t>
      </w:r>
      <w:r w:rsidR="001327BC" w:rsidRPr="007350DD">
        <w:t xml:space="preserve"> </w:t>
      </w:r>
      <w:r w:rsidRPr="007350DD">
        <w:t>taking</w:t>
      </w:r>
      <w:r w:rsidR="001327BC" w:rsidRPr="007350DD">
        <w:t xml:space="preserve"> </w:t>
      </w:r>
      <w:r w:rsidRPr="007350DD">
        <w:t>students</w:t>
      </w:r>
      <w:r w:rsidR="001327BC" w:rsidRPr="007350DD">
        <w:t xml:space="preserve"> </w:t>
      </w:r>
      <w:r w:rsidRPr="007350DD">
        <w:t>in</w:t>
      </w:r>
      <w:r w:rsidR="001327BC" w:rsidRPr="007350DD">
        <w:t xml:space="preserve"> </w:t>
      </w:r>
      <w:r w:rsidRPr="007350DD">
        <w:t>May</w:t>
      </w:r>
      <w:r w:rsidR="001327BC" w:rsidRPr="007350DD">
        <w:t xml:space="preserve"> </w:t>
      </w:r>
      <w:r w:rsidRPr="007350DD">
        <w:t>1999.</w:t>
      </w:r>
      <w:r w:rsidR="001327BC" w:rsidRPr="007350DD">
        <w:t xml:space="preserve"> </w:t>
      </w:r>
      <w:r w:rsidRPr="007350DD">
        <w:t>It</w:t>
      </w:r>
      <w:r w:rsidR="001327BC" w:rsidRPr="007350DD">
        <w:t xml:space="preserve"> </w:t>
      </w:r>
      <w:r w:rsidRPr="007350DD">
        <w:t>provides</w:t>
      </w:r>
      <w:r w:rsidR="001327BC" w:rsidRPr="007350DD">
        <w:t xml:space="preserve"> </w:t>
      </w:r>
      <w:r w:rsidRPr="007350DD">
        <w:t>a</w:t>
      </w:r>
      <w:r w:rsidR="001327BC" w:rsidRPr="007350DD">
        <w:t xml:space="preserve"> </w:t>
      </w:r>
      <w:r w:rsidRPr="007350DD">
        <w:t>therapeutic</w:t>
      </w:r>
      <w:r w:rsidR="001327BC" w:rsidRPr="007350DD">
        <w:t xml:space="preserve"> </w:t>
      </w:r>
      <w:r w:rsidRPr="007350DD">
        <w:t>environment</w:t>
      </w:r>
      <w:r w:rsidR="001327BC" w:rsidRPr="007350DD">
        <w:t xml:space="preserve"> </w:t>
      </w:r>
      <w:r w:rsidRPr="007350DD">
        <w:t>that</w:t>
      </w:r>
      <w:r w:rsidR="001327BC" w:rsidRPr="007350DD">
        <w:t xml:space="preserve"> </w:t>
      </w:r>
      <w:r w:rsidRPr="007350DD">
        <w:t>would</w:t>
      </w:r>
      <w:r w:rsidR="001327BC" w:rsidRPr="007350DD">
        <w:t xml:space="preserve"> </w:t>
      </w:r>
      <w:r w:rsidRPr="007350DD">
        <w:t>address</w:t>
      </w:r>
      <w:r w:rsidR="001327BC" w:rsidRPr="007350DD">
        <w:t xml:space="preserve"> </w:t>
      </w:r>
      <w:r w:rsidRPr="007350DD">
        <w:t>the</w:t>
      </w:r>
      <w:r w:rsidR="001327BC" w:rsidRPr="007350DD">
        <w:t xml:space="preserve"> </w:t>
      </w:r>
      <w:r w:rsidRPr="007350DD">
        <w:t>various</w:t>
      </w:r>
      <w:r w:rsidR="001327BC" w:rsidRPr="007350DD">
        <w:t xml:space="preserve"> </w:t>
      </w:r>
      <w:r w:rsidRPr="007350DD">
        <w:t>forms</w:t>
      </w:r>
      <w:r w:rsidR="001327BC" w:rsidRPr="007350DD">
        <w:t xml:space="preserve"> </w:t>
      </w:r>
      <w:r w:rsidRPr="007350DD">
        <w:t>of</w:t>
      </w:r>
      <w:r w:rsidR="001327BC" w:rsidRPr="007350DD">
        <w:t xml:space="preserve"> </w:t>
      </w:r>
      <w:r w:rsidRPr="007350DD">
        <w:t>unacceptable</w:t>
      </w:r>
      <w:r w:rsidR="001327BC" w:rsidRPr="007350DD">
        <w:t xml:space="preserve"> </w:t>
      </w:r>
      <w:r w:rsidRPr="007350DD">
        <w:t>behaviour</w:t>
      </w:r>
      <w:r w:rsidR="001327BC" w:rsidRPr="007350DD">
        <w:t xml:space="preserve"> </w:t>
      </w:r>
      <w:r w:rsidRPr="007350DD">
        <w:t>of</w:t>
      </w:r>
      <w:r w:rsidR="001327BC" w:rsidRPr="007350DD">
        <w:t xml:space="preserve"> </w:t>
      </w:r>
      <w:r w:rsidRPr="007350DD">
        <w:t>students.</w:t>
      </w:r>
      <w:r w:rsidR="001327BC" w:rsidRPr="007350DD">
        <w:t xml:space="preserve"> </w:t>
      </w:r>
      <w:r w:rsidRPr="007350DD">
        <w:t>This</w:t>
      </w:r>
      <w:r w:rsidR="001327BC" w:rsidRPr="007350DD">
        <w:t xml:space="preserve"> </w:t>
      </w:r>
      <w:r w:rsidRPr="007350DD">
        <w:t>Out-of-School</w:t>
      </w:r>
      <w:r w:rsidR="001327BC" w:rsidRPr="007350DD">
        <w:t xml:space="preserve"> </w:t>
      </w:r>
      <w:r w:rsidRPr="007350DD">
        <w:t>programme</w:t>
      </w:r>
      <w:r w:rsidR="001327BC" w:rsidRPr="007350DD">
        <w:t xml:space="preserve"> </w:t>
      </w:r>
      <w:r w:rsidRPr="007350DD">
        <w:t>lasts</w:t>
      </w:r>
      <w:r w:rsidR="001327BC" w:rsidRPr="007350DD">
        <w:t xml:space="preserve"> </w:t>
      </w:r>
      <w:r w:rsidRPr="007350DD">
        <w:t>two</w:t>
      </w:r>
      <w:r w:rsidR="001327BC" w:rsidRPr="007350DD">
        <w:t xml:space="preserve"> </w:t>
      </w:r>
      <w:r w:rsidRPr="007350DD">
        <w:t>weeks</w:t>
      </w:r>
      <w:r w:rsidR="001327BC" w:rsidRPr="007350DD">
        <w:t xml:space="preserve"> </w:t>
      </w:r>
      <w:r w:rsidRPr="007350DD">
        <w:t>and</w:t>
      </w:r>
      <w:r w:rsidR="001327BC" w:rsidRPr="007350DD">
        <w:t xml:space="preserve"> </w:t>
      </w:r>
      <w:r w:rsidRPr="007350DD">
        <w:t>aims</w:t>
      </w:r>
      <w:r w:rsidR="001327BC" w:rsidRPr="007350DD">
        <w:t xml:space="preserve"> </w:t>
      </w:r>
      <w:r w:rsidRPr="007350DD">
        <w:t>at</w:t>
      </w:r>
      <w:r w:rsidR="001327BC" w:rsidRPr="007350DD">
        <w:t xml:space="preserve"> </w:t>
      </w:r>
      <w:r w:rsidRPr="007350DD">
        <w:t>providing</w:t>
      </w:r>
      <w:r w:rsidR="001327BC" w:rsidRPr="007350DD">
        <w:t xml:space="preserve"> </w:t>
      </w:r>
      <w:r w:rsidRPr="007350DD">
        <w:t>a</w:t>
      </w:r>
      <w:r w:rsidR="001327BC" w:rsidRPr="007350DD">
        <w:t xml:space="preserve"> </w:t>
      </w:r>
      <w:r w:rsidRPr="007350DD">
        <w:t>range</w:t>
      </w:r>
      <w:r w:rsidR="001327BC" w:rsidRPr="007350DD">
        <w:t xml:space="preserve"> </w:t>
      </w:r>
      <w:r w:rsidRPr="007350DD">
        <w:t>of</w:t>
      </w:r>
      <w:r w:rsidR="001327BC" w:rsidRPr="007350DD">
        <w:t xml:space="preserve"> </w:t>
      </w:r>
      <w:r w:rsidRPr="007350DD">
        <w:t>counselling</w:t>
      </w:r>
      <w:r w:rsidR="001327BC" w:rsidRPr="007350DD">
        <w:t xml:space="preserve"> </w:t>
      </w:r>
      <w:r w:rsidRPr="007350DD">
        <w:t>services</w:t>
      </w:r>
      <w:r w:rsidR="001327BC" w:rsidRPr="007350DD">
        <w:t xml:space="preserve"> </w:t>
      </w:r>
      <w:r w:rsidRPr="007350DD">
        <w:t>for</w:t>
      </w:r>
      <w:r w:rsidR="001327BC" w:rsidRPr="007350DD">
        <w:t xml:space="preserve"> </w:t>
      </w:r>
      <w:r w:rsidRPr="007350DD">
        <w:t>students</w:t>
      </w:r>
      <w:r w:rsidR="001327BC" w:rsidRPr="007350DD">
        <w:t xml:space="preserve"> </w:t>
      </w:r>
      <w:r w:rsidRPr="007350DD">
        <w:t>and</w:t>
      </w:r>
      <w:r w:rsidR="001327BC" w:rsidRPr="007350DD">
        <w:t xml:space="preserve"> </w:t>
      </w:r>
      <w:r w:rsidRPr="007350DD">
        <w:t>parents.</w:t>
      </w:r>
      <w:r w:rsidR="001327BC" w:rsidRPr="007350DD">
        <w:t xml:space="preserve"> </w:t>
      </w:r>
      <w:r w:rsidRPr="007350DD">
        <w:t>It</w:t>
      </w:r>
      <w:r w:rsidR="001327BC" w:rsidRPr="007350DD">
        <w:t xml:space="preserve"> </w:t>
      </w:r>
      <w:r w:rsidRPr="007350DD">
        <w:t>also</w:t>
      </w:r>
      <w:r w:rsidR="001327BC" w:rsidRPr="007350DD">
        <w:t xml:space="preserve"> </w:t>
      </w:r>
      <w:r w:rsidRPr="007350DD">
        <w:t>offers</w:t>
      </w:r>
      <w:r w:rsidR="001327BC" w:rsidRPr="007350DD">
        <w:t xml:space="preserve"> </w:t>
      </w:r>
      <w:r w:rsidRPr="007350DD">
        <w:t>an</w:t>
      </w:r>
      <w:r w:rsidR="001327BC" w:rsidRPr="007350DD">
        <w:t xml:space="preserve"> </w:t>
      </w:r>
      <w:r w:rsidRPr="007350DD">
        <w:t>appropriate</w:t>
      </w:r>
      <w:r w:rsidR="001327BC" w:rsidRPr="007350DD">
        <w:t xml:space="preserve"> </w:t>
      </w:r>
      <w:r w:rsidRPr="007350DD">
        <w:t>learning</w:t>
      </w:r>
      <w:r w:rsidR="001327BC" w:rsidRPr="007350DD">
        <w:t xml:space="preserve"> </w:t>
      </w:r>
      <w:r w:rsidRPr="007350DD">
        <w:t>programme</w:t>
      </w:r>
      <w:r w:rsidR="001327BC" w:rsidRPr="007350DD">
        <w:t xml:space="preserve"> </w:t>
      </w:r>
      <w:r w:rsidRPr="007350DD">
        <w:t>to</w:t>
      </w:r>
      <w:r w:rsidR="001327BC" w:rsidRPr="007350DD">
        <w:t xml:space="preserve"> </w:t>
      </w:r>
      <w:r w:rsidRPr="007350DD">
        <w:t>modify</w:t>
      </w:r>
      <w:r w:rsidR="001327BC" w:rsidRPr="007350DD">
        <w:t xml:space="preserve"> </w:t>
      </w:r>
      <w:r w:rsidRPr="007350DD">
        <w:t>their</w:t>
      </w:r>
      <w:r w:rsidR="001327BC" w:rsidRPr="007350DD">
        <w:t xml:space="preserve"> </w:t>
      </w:r>
      <w:r w:rsidRPr="007350DD">
        <w:t>behaviour</w:t>
      </w:r>
      <w:r w:rsidR="001327BC" w:rsidRPr="007350DD">
        <w:t xml:space="preserve"> </w:t>
      </w:r>
      <w:r w:rsidRPr="007350DD">
        <w:t>and</w:t>
      </w:r>
      <w:r w:rsidR="001327BC" w:rsidRPr="007350DD">
        <w:t xml:space="preserve"> </w:t>
      </w:r>
      <w:r w:rsidRPr="007350DD">
        <w:t>their</w:t>
      </w:r>
      <w:r w:rsidR="001327BC" w:rsidRPr="007350DD">
        <w:t xml:space="preserve"> </w:t>
      </w:r>
      <w:r w:rsidRPr="007350DD">
        <w:t>learning</w:t>
      </w:r>
      <w:r w:rsidR="001327BC" w:rsidRPr="007350DD">
        <w:t xml:space="preserve"> </w:t>
      </w:r>
      <w:r w:rsidRPr="007350DD">
        <w:t>habits</w:t>
      </w:r>
      <w:r w:rsidR="001327BC" w:rsidRPr="007350DD">
        <w:t xml:space="preserve"> </w:t>
      </w:r>
      <w:r w:rsidRPr="007350DD">
        <w:t>out</w:t>
      </w:r>
      <w:r w:rsidR="001327BC" w:rsidRPr="007350DD">
        <w:t xml:space="preserve"> </w:t>
      </w:r>
      <w:r w:rsidRPr="007350DD">
        <w:t>of</w:t>
      </w:r>
      <w:r w:rsidR="001327BC" w:rsidRPr="007350DD">
        <w:t xml:space="preserve"> </w:t>
      </w:r>
      <w:r w:rsidRPr="007350DD">
        <w:t>their</w:t>
      </w:r>
      <w:r w:rsidR="001327BC" w:rsidRPr="007350DD">
        <w:t xml:space="preserve"> </w:t>
      </w:r>
      <w:r w:rsidRPr="007350DD">
        <w:t>regular</w:t>
      </w:r>
      <w:r w:rsidR="001327BC" w:rsidRPr="007350DD">
        <w:t xml:space="preserve"> </w:t>
      </w:r>
      <w:r w:rsidRPr="007350DD">
        <w:t>school</w:t>
      </w:r>
      <w:r w:rsidR="001327BC" w:rsidRPr="007350DD">
        <w:t xml:space="preserve"> </w:t>
      </w:r>
      <w:r w:rsidRPr="007350DD">
        <w:t>environment</w:t>
      </w:r>
      <w:r w:rsidR="001327BC" w:rsidRPr="007350DD">
        <w:t xml:space="preserve"> </w:t>
      </w:r>
      <w:r w:rsidRPr="007350DD">
        <w:t>with</w:t>
      </w:r>
      <w:r w:rsidR="001327BC" w:rsidRPr="007350DD">
        <w:t xml:space="preserve"> </w:t>
      </w:r>
      <w:r w:rsidRPr="007350DD">
        <w:t>a</w:t>
      </w:r>
      <w:r w:rsidR="001327BC" w:rsidRPr="007350DD">
        <w:t xml:space="preserve"> </w:t>
      </w:r>
      <w:r w:rsidRPr="007350DD">
        <w:t>view</w:t>
      </w:r>
      <w:r w:rsidR="001327BC" w:rsidRPr="007350DD">
        <w:t xml:space="preserve"> </w:t>
      </w:r>
      <w:r w:rsidRPr="007350DD">
        <w:t>to</w:t>
      </w:r>
      <w:r w:rsidR="001327BC" w:rsidRPr="007350DD">
        <w:t xml:space="preserve"> </w:t>
      </w:r>
      <w:r w:rsidRPr="007350DD">
        <w:t>their</w:t>
      </w:r>
      <w:r w:rsidR="001327BC" w:rsidRPr="007350DD">
        <w:t xml:space="preserve"> </w:t>
      </w:r>
      <w:r w:rsidRPr="007350DD">
        <w:t>re-entering</w:t>
      </w:r>
      <w:r w:rsidR="001327BC" w:rsidRPr="007350DD">
        <w:t xml:space="preserve"> </w:t>
      </w:r>
      <w:r w:rsidRPr="007350DD">
        <w:t>school</w:t>
      </w:r>
      <w:r w:rsidR="001327BC" w:rsidRPr="007350DD">
        <w:t xml:space="preserve"> </w:t>
      </w:r>
      <w:r w:rsidRPr="007350DD">
        <w:t>at</w:t>
      </w:r>
      <w:r w:rsidR="001327BC" w:rsidRPr="007350DD">
        <w:t xml:space="preserve"> </w:t>
      </w:r>
      <w:r w:rsidRPr="007350DD">
        <w:t>the</w:t>
      </w:r>
      <w:r w:rsidR="001327BC" w:rsidRPr="007350DD">
        <w:t xml:space="preserve"> </w:t>
      </w:r>
      <w:r w:rsidRPr="007350DD">
        <w:t>end</w:t>
      </w:r>
      <w:r w:rsidR="001327BC" w:rsidRPr="007350DD">
        <w:t xml:space="preserve"> </w:t>
      </w:r>
      <w:r w:rsidRPr="007350DD">
        <w:t>of</w:t>
      </w:r>
      <w:r w:rsidR="001327BC" w:rsidRPr="007350DD">
        <w:t xml:space="preserve"> </w:t>
      </w:r>
      <w:r w:rsidRPr="007350DD">
        <w:t>their</w:t>
      </w:r>
      <w:r w:rsidR="001327BC" w:rsidRPr="007350DD">
        <w:t xml:space="preserve"> </w:t>
      </w:r>
      <w:r w:rsidRPr="007350DD">
        <w:t>rehabilitation</w:t>
      </w:r>
      <w:r w:rsidR="001327BC" w:rsidRPr="007350DD">
        <w:t xml:space="preserve"> </w:t>
      </w:r>
      <w:r w:rsidRPr="007350DD">
        <w:t>programme.</w:t>
      </w:r>
      <w:r w:rsidR="001327BC" w:rsidRPr="007350DD">
        <w:t xml:space="preserve"> </w:t>
      </w:r>
      <w:r w:rsidRPr="007350DD">
        <w:t>There</w:t>
      </w:r>
      <w:r w:rsidR="001327BC" w:rsidRPr="007350DD">
        <w:t xml:space="preserve"> </w:t>
      </w:r>
      <w:r w:rsidRPr="007350DD">
        <w:t>were</w:t>
      </w:r>
      <w:r w:rsidR="001327BC" w:rsidRPr="007350DD">
        <w:t xml:space="preserve"> </w:t>
      </w:r>
      <w:r w:rsidRPr="007350DD">
        <w:t>approximately</w:t>
      </w:r>
      <w:r w:rsidR="001327BC" w:rsidRPr="007350DD">
        <w:t xml:space="preserve"> </w:t>
      </w:r>
      <w:r w:rsidRPr="007350DD">
        <w:t>184</w:t>
      </w:r>
      <w:r w:rsidR="001327BC" w:rsidRPr="007350DD">
        <w:t xml:space="preserve"> </w:t>
      </w:r>
      <w:r w:rsidRPr="007350DD">
        <w:t>students</w:t>
      </w:r>
      <w:r w:rsidR="001327BC" w:rsidRPr="007350DD">
        <w:t xml:space="preserve"> </w:t>
      </w:r>
      <w:r w:rsidRPr="007350DD">
        <w:t>who</w:t>
      </w:r>
      <w:r w:rsidR="001327BC" w:rsidRPr="007350DD">
        <w:t xml:space="preserve"> </w:t>
      </w:r>
      <w:r w:rsidRPr="007350DD">
        <w:t>were</w:t>
      </w:r>
      <w:r w:rsidR="001327BC" w:rsidRPr="007350DD">
        <w:t xml:space="preserve"> </w:t>
      </w:r>
      <w:r w:rsidRPr="007350DD">
        <w:t>referred</w:t>
      </w:r>
      <w:r w:rsidR="001327BC" w:rsidRPr="007350DD">
        <w:t xml:space="preserve"> </w:t>
      </w:r>
      <w:r w:rsidRPr="007350DD">
        <w:t>to</w:t>
      </w:r>
      <w:r w:rsidR="001327BC" w:rsidRPr="007350DD">
        <w:t xml:space="preserve"> </w:t>
      </w:r>
      <w:r w:rsidRPr="007350DD">
        <w:t>the</w:t>
      </w:r>
      <w:r w:rsidR="001327BC" w:rsidRPr="007350DD">
        <w:t xml:space="preserve"> </w:t>
      </w:r>
      <w:r w:rsidRPr="007350DD">
        <w:t>Centre</w:t>
      </w:r>
      <w:r w:rsidR="001327BC" w:rsidRPr="007350DD">
        <w:t xml:space="preserve"> </w:t>
      </w:r>
      <w:r w:rsidRPr="007350DD">
        <w:t>during</w:t>
      </w:r>
      <w:r w:rsidR="001327BC" w:rsidRPr="007350DD">
        <w:t xml:space="preserve"> </w:t>
      </w:r>
      <w:r w:rsidRPr="007350DD">
        <w:t>the</w:t>
      </w:r>
      <w:r w:rsidR="001327BC" w:rsidRPr="007350DD">
        <w:t xml:space="preserve"> </w:t>
      </w:r>
      <w:r w:rsidRPr="007350DD">
        <w:t>period</w:t>
      </w:r>
      <w:r w:rsidR="001327BC" w:rsidRPr="007350DD">
        <w:t xml:space="preserve"> </w:t>
      </w:r>
      <w:r w:rsidRPr="007350DD">
        <w:t>2003/2004</w:t>
      </w:r>
      <w:r w:rsidR="001327BC" w:rsidRPr="007350DD">
        <w:t xml:space="preserve"> </w:t>
      </w:r>
      <w:r w:rsidRPr="007350DD">
        <w:t>and</w:t>
      </w:r>
      <w:r w:rsidR="001327BC" w:rsidRPr="007350DD">
        <w:t xml:space="preserve"> </w:t>
      </w:r>
      <w:r w:rsidRPr="007350DD">
        <w:t>172</w:t>
      </w:r>
      <w:r w:rsidR="001327BC" w:rsidRPr="007350DD">
        <w:t xml:space="preserve"> </w:t>
      </w:r>
      <w:r w:rsidRPr="007350DD">
        <w:t>in</w:t>
      </w:r>
      <w:r w:rsidR="001327BC" w:rsidRPr="007350DD">
        <w:t xml:space="preserve"> </w:t>
      </w:r>
      <w:r w:rsidRPr="007350DD">
        <w:t>2010/2011.</w:t>
      </w:r>
      <w:r w:rsidR="001327BC" w:rsidRPr="007350DD">
        <w:t xml:space="preserve"> </w:t>
      </w:r>
      <w:r w:rsidRPr="007350DD">
        <w:t>Of</w:t>
      </w:r>
      <w:r w:rsidR="001327BC" w:rsidRPr="007350DD">
        <w:t xml:space="preserve"> </w:t>
      </w:r>
      <w:r w:rsidRPr="007350DD">
        <w:t>these,</w:t>
      </w:r>
      <w:r w:rsidR="001327BC" w:rsidRPr="007350DD">
        <w:t xml:space="preserve"> </w:t>
      </w:r>
      <w:r w:rsidRPr="007350DD">
        <w:t>120</w:t>
      </w:r>
      <w:r w:rsidR="001327BC" w:rsidRPr="007350DD">
        <w:t xml:space="preserve"> </w:t>
      </w:r>
      <w:r w:rsidRPr="007350DD">
        <w:t>were</w:t>
      </w:r>
      <w:r w:rsidR="001327BC" w:rsidRPr="007350DD">
        <w:t xml:space="preserve"> </w:t>
      </w:r>
      <w:r w:rsidRPr="007350DD">
        <w:t>boys</w:t>
      </w:r>
      <w:r w:rsidR="001327BC" w:rsidRPr="007350DD">
        <w:t xml:space="preserve"> </w:t>
      </w:r>
      <w:r w:rsidRPr="007350DD">
        <w:t>and</w:t>
      </w:r>
      <w:r w:rsidR="001327BC" w:rsidRPr="007350DD">
        <w:t xml:space="preserve"> </w:t>
      </w:r>
      <w:r w:rsidRPr="007350DD">
        <w:t>52</w:t>
      </w:r>
      <w:r w:rsidR="001327BC" w:rsidRPr="007350DD">
        <w:t xml:space="preserve"> </w:t>
      </w:r>
      <w:r w:rsidRPr="007350DD">
        <w:t>were</w:t>
      </w:r>
      <w:r w:rsidR="001327BC" w:rsidRPr="007350DD">
        <w:t xml:space="preserve"> </w:t>
      </w:r>
      <w:r w:rsidRPr="007350DD">
        <w:t>girls.</w:t>
      </w:r>
      <w:r w:rsidR="001327BC" w:rsidRPr="007350DD">
        <w:t xml:space="preserve"> </w:t>
      </w:r>
    </w:p>
    <w:p w:rsidR="006564B6" w:rsidRPr="007350DD" w:rsidRDefault="006564B6" w:rsidP="009E22FF">
      <w:pPr>
        <w:pStyle w:val="SingleTxtG"/>
      </w:pPr>
      <w:r w:rsidRPr="007350DD">
        <w:t>94.</w:t>
      </w:r>
      <w:r w:rsidRPr="007350DD">
        <w:tab/>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has</w:t>
      </w:r>
      <w:r w:rsidR="001327BC" w:rsidRPr="007350DD">
        <w:t xml:space="preserve"> </w:t>
      </w:r>
      <w:r w:rsidRPr="007350DD">
        <w:t>been</w:t>
      </w:r>
      <w:r w:rsidR="001327BC" w:rsidRPr="007350DD">
        <w:t xml:space="preserve"> </w:t>
      </w:r>
      <w:r w:rsidRPr="007350DD">
        <w:t>faced</w:t>
      </w:r>
      <w:r w:rsidR="001327BC" w:rsidRPr="007350DD">
        <w:t xml:space="preserve"> </w:t>
      </w:r>
      <w:r w:rsidRPr="007350DD">
        <w:t>with</w:t>
      </w:r>
      <w:r w:rsidR="001327BC" w:rsidRPr="007350DD">
        <w:t xml:space="preserve"> </w:t>
      </w:r>
      <w:r w:rsidRPr="007350DD">
        <w:t>significant</w:t>
      </w:r>
      <w:r w:rsidR="001327BC" w:rsidRPr="007350DD">
        <w:t xml:space="preserve"> </w:t>
      </w:r>
      <w:r w:rsidRPr="007350DD">
        <w:t>and</w:t>
      </w:r>
      <w:r w:rsidR="001327BC" w:rsidRPr="007350DD">
        <w:t xml:space="preserve"> </w:t>
      </w:r>
      <w:r w:rsidRPr="007350DD">
        <w:t>prolonged</w:t>
      </w:r>
      <w:r w:rsidR="001327BC" w:rsidRPr="007350DD">
        <w:t xml:space="preserve"> </w:t>
      </w:r>
      <w:r w:rsidRPr="007350DD">
        <w:t>difficulty</w:t>
      </w:r>
      <w:r w:rsidR="001327BC" w:rsidRPr="007350DD">
        <w:t xml:space="preserve"> </w:t>
      </w:r>
      <w:r w:rsidRPr="007350DD">
        <w:t>in</w:t>
      </w:r>
      <w:r w:rsidR="001327BC" w:rsidRPr="007350DD">
        <w:t xml:space="preserve"> </w:t>
      </w:r>
      <w:r w:rsidRPr="007350DD">
        <w:t>changing</w:t>
      </w:r>
      <w:r w:rsidR="001327BC" w:rsidRPr="007350DD">
        <w:t xml:space="preserve"> </w:t>
      </w:r>
      <w:r w:rsidRPr="007350DD">
        <w:t>the</w:t>
      </w:r>
      <w:r w:rsidR="001327BC" w:rsidRPr="007350DD">
        <w:t xml:space="preserve"> </w:t>
      </w:r>
      <w:r w:rsidRPr="007350DD">
        <w:t>public</w:t>
      </w:r>
      <w:r w:rsidR="00EA19E5" w:rsidRPr="007350DD">
        <w:t>’</w:t>
      </w:r>
      <w:r w:rsidRPr="007350DD">
        <w:t>s</w:t>
      </w:r>
      <w:r w:rsidR="001327BC" w:rsidRPr="007350DD">
        <w:t xml:space="preserve"> </w:t>
      </w:r>
      <w:r w:rsidRPr="007350DD">
        <w:t>attitude</w:t>
      </w:r>
      <w:r w:rsidR="001327BC" w:rsidRPr="007350DD">
        <w:t xml:space="preserve"> </w:t>
      </w:r>
      <w:r w:rsidRPr="007350DD">
        <w:t>towards</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Nevertheless</w:t>
      </w:r>
      <w:r w:rsidR="001327BC" w:rsidRPr="007350DD">
        <w:t xml:space="preserve"> </w:t>
      </w:r>
      <w:r w:rsidRPr="007350DD">
        <w:t>it</w:t>
      </w:r>
      <w:r w:rsidR="001327BC" w:rsidRPr="007350DD">
        <w:t xml:space="preserve"> </w:t>
      </w:r>
      <w:r w:rsidRPr="007350DD">
        <w:t>has</w:t>
      </w:r>
      <w:r w:rsidR="001327BC" w:rsidRPr="007350DD">
        <w:t xml:space="preserve"> </w:t>
      </w:r>
      <w:r w:rsidRPr="007350DD">
        <w:t>continued</w:t>
      </w:r>
      <w:r w:rsidR="001327BC" w:rsidRPr="007350DD">
        <w:t xml:space="preserve"> </w:t>
      </w:r>
      <w:r w:rsidRPr="007350DD">
        <w:t>with</w:t>
      </w:r>
      <w:r w:rsidR="001327BC" w:rsidRPr="007350DD">
        <w:t xml:space="preserve"> </w:t>
      </w:r>
      <w:r w:rsidRPr="007350DD">
        <w:t>the</w:t>
      </w:r>
      <w:r w:rsidR="001327BC" w:rsidRPr="007350DD">
        <w:t xml:space="preserve"> </w:t>
      </w:r>
      <w:r w:rsidRPr="007350DD">
        <w:t>support</w:t>
      </w:r>
      <w:r w:rsidR="001327BC" w:rsidRPr="007350DD">
        <w:t xml:space="preserve"> </w:t>
      </w:r>
      <w:r w:rsidRPr="007350DD">
        <w:t>of</w:t>
      </w:r>
      <w:r w:rsidR="001327BC" w:rsidRPr="007350DD">
        <w:t xml:space="preserve"> </w:t>
      </w:r>
      <w:r w:rsidRPr="007350DD">
        <w:t>UNICEF</w:t>
      </w:r>
      <w:r w:rsidR="001327BC" w:rsidRPr="007350DD">
        <w:t xml:space="preserve"> </w:t>
      </w:r>
      <w:r w:rsidRPr="007350DD">
        <w:t>to</w:t>
      </w:r>
      <w:r w:rsidR="001327BC" w:rsidRPr="007350DD">
        <w:t xml:space="preserve"> </w:t>
      </w:r>
      <w:r w:rsidRPr="007350DD">
        <w:t>develop</w:t>
      </w:r>
      <w:r w:rsidR="001327BC" w:rsidRPr="007350DD">
        <w:t xml:space="preserve"> </w:t>
      </w:r>
      <w:r w:rsidRPr="007350DD">
        <w:t>counselling,</w:t>
      </w:r>
      <w:r w:rsidR="001327BC" w:rsidRPr="007350DD">
        <w:t xml:space="preserve"> </w:t>
      </w:r>
      <w:r w:rsidRPr="007350DD">
        <w:t>public</w:t>
      </w:r>
      <w:r w:rsidR="001327BC" w:rsidRPr="007350DD">
        <w:t xml:space="preserve"> </w:t>
      </w:r>
      <w:r w:rsidRPr="007350DD">
        <w:t>relations</w:t>
      </w:r>
      <w:r w:rsidR="001327BC" w:rsidRPr="007350DD">
        <w:t xml:space="preserve"> </w:t>
      </w:r>
      <w:r w:rsidRPr="007350DD">
        <w:t>and</w:t>
      </w:r>
      <w:r w:rsidR="001327BC" w:rsidRPr="007350DD">
        <w:t xml:space="preserve"> </w:t>
      </w:r>
      <w:r w:rsidRPr="007350DD">
        <w:t>other</w:t>
      </w:r>
      <w:r w:rsidR="001327BC" w:rsidRPr="007350DD">
        <w:t xml:space="preserve"> </w:t>
      </w:r>
      <w:r w:rsidRPr="007350DD">
        <w:t>programmes</w:t>
      </w:r>
      <w:r w:rsidR="001327BC" w:rsidRPr="007350DD">
        <w:t xml:space="preserve"> </w:t>
      </w:r>
      <w:r w:rsidRPr="007350DD">
        <w:t>designed</w:t>
      </w:r>
      <w:r w:rsidR="001327BC" w:rsidRPr="007350DD">
        <w:t xml:space="preserve"> </w:t>
      </w:r>
      <w:r w:rsidRPr="007350DD">
        <w:t>to</w:t>
      </w:r>
      <w:r w:rsidR="001327BC" w:rsidRPr="007350DD">
        <w:t xml:space="preserve"> </w:t>
      </w:r>
      <w:r w:rsidRPr="007350DD">
        <w:t>reduce</w:t>
      </w:r>
      <w:r w:rsidR="001327BC" w:rsidRPr="007350DD">
        <w:t xml:space="preserve"> </w:t>
      </w:r>
      <w:r w:rsidRPr="007350DD">
        <w:t>and</w:t>
      </w:r>
      <w:r w:rsidR="001327BC" w:rsidRPr="007350DD">
        <w:t xml:space="preserve"> </w:t>
      </w:r>
      <w:r w:rsidRPr="007350DD">
        <w:t>eventually</w:t>
      </w:r>
      <w:r w:rsidR="001327BC" w:rsidRPr="007350DD">
        <w:t xml:space="preserve"> </w:t>
      </w:r>
      <w:r w:rsidRPr="007350DD">
        <w:t>eliminate</w:t>
      </w:r>
      <w:r w:rsidR="001327BC" w:rsidRPr="007350DD">
        <w:t xml:space="preserve"> </w:t>
      </w:r>
      <w:r w:rsidRPr="007350DD">
        <w:t>the</w:t>
      </w:r>
      <w:r w:rsidR="001327BC" w:rsidRPr="007350DD">
        <w:t xml:space="preserve"> </w:t>
      </w:r>
      <w:r w:rsidRPr="007350DD">
        <w:t>use</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w:t>
      </w:r>
      <w:r w:rsidR="001327BC" w:rsidRPr="007350DD">
        <w:t xml:space="preserve"> </w:t>
      </w:r>
      <w:r w:rsidRPr="007350DD">
        <w:t>homes</w:t>
      </w:r>
      <w:r w:rsidR="001327BC" w:rsidRPr="007350DD">
        <w:t xml:space="preserve"> </w:t>
      </w:r>
      <w:r w:rsidRPr="007350DD">
        <w:t>and</w:t>
      </w:r>
      <w:r w:rsidR="001327BC" w:rsidRPr="007350DD">
        <w:t xml:space="preserve"> </w:t>
      </w:r>
      <w:r w:rsidRPr="007350DD">
        <w:t>schools.</w:t>
      </w:r>
      <w:r w:rsidR="001327BC" w:rsidRPr="007350DD">
        <w:t xml:space="preserve"> </w:t>
      </w:r>
      <w:r w:rsidRPr="007350DD">
        <w:t>One</w:t>
      </w:r>
      <w:r w:rsidR="001327BC" w:rsidRPr="007350DD">
        <w:t xml:space="preserve"> </w:t>
      </w:r>
      <w:r w:rsidRPr="007350DD">
        <w:t>such</w:t>
      </w:r>
      <w:r w:rsidR="001327BC" w:rsidRPr="007350DD">
        <w:t xml:space="preserve"> </w:t>
      </w:r>
      <w:r w:rsidRPr="007350DD">
        <w:t>initiative</w:t>
      </w:r>
      <w:r w:rsidR="001327BC" w:rsidRPr="007350DD">
        <w:t xml:space="preserve"> </w:t>
      </w:r>
      <w:r w:rsidRPr="007350DD">
        <w:t>is</w:t>
      </w:r>
      <w:r w:rsidR="001327BC" w:rsidRPr="007350DD">
        <w:t xml:space="preserve"> </w:t>
      </w:r>
      <w:r w:rsidRPr="007350DD">
        <w:rPr>
          <w:i/>
          <w:iCs/>
        </w:rPr>
        <w:t>The</w:t>
      </w:r>
      <w:r w:rsidR="001327BC" w:rsidRPr="007350DD">
        <w:rPr>
          <w:i/>
          <w:iCs/>
        </w:rPr>
        <w:t xml:space="preserve"> </w:t>
      </w:r>
      <w:r w:rsidRPr="007350DD">
        <w:rPr>
          <w:i/>
          <w:iCs/>
        </w:rPr>
        <w:t>Schools</w:t>
      </w:r>
      <w:r w:rsidR="001327BC" w:rsidRPr="007350DD">
        <w:rPr>
          <w:i/>
          <w:iCs/>
        </w:rPr>
        <w:t xml:space="preserve"> </w:t>
      </w:r>
      <w:r w:rsidRPr="007350DD">
        <w:rPr>
          <w:i/>
          <w:iCs/>
        </w:rPr>
        <w:t>Positive</w:t>
      </w:r>
      <w:r w:rsidR="001327BC" w:rsidRPr="007350DD">
        <w:rPr>
          <w:i/>
          <w:iCs/>
        </w:rPr>
        <w:t xml:space="preserve"> </w:t>
      </w:r>
      <w:r w:rsidRPr="007350DD">
        <w:rPr>
          <w:i/>
          <w:iCs/>
        </w:rPr>
        <w:t>Behaviour</w:t>
      </w:r>
      <w:r w:rsidR="001327BC" w:rsidRPr="007350DD">
        <w:rPr>
          <w:i/>
          <w:iCs/>
        </w:rPr>
        <w:t xml:space="preserve"> </w:t>
      </w:r>
      <w:r w:rsidRPr="007350DD">
        <w:rPr>
          <w:i/>
          <w:iCs/>
        </w:rPr>
        <w:t>Management</w:t>
      </w:r>
      <w:r w:rsidR="001327BC" w:rsidRPr="007350DD">
        <w:rPr>
          <w:i/>
          <w:iCs/>
        </w:rPr>
        <w:t xml:space="preserve"> </w:t>
      </w:r>
      <w:r w:rsidRPr="007350DD">
        <w:rPr>
          <w:i/>
          <w:iCs/>
        </w:rPr>
        <w:t>Programme</w:t>
      </w:r>
      <w:r w:rsidR="001327BC" w:rsidRPr="007350DD">
        <w:t xml:space="preserve"> </w:t>
      </w:r>
      <w:r w:rsidRPr="007350DD">
        <w:t>which</w:t>
      </w:r>
      <w:r w:rsidR="001327BC" w:rsidRPr="007350DD">
        <w:t xml:space="preserve"> </w:t>
      </w:r>
      <w:r w:rsidRPr="007350DD">
        <w:t>aims</w:t>
      </w:r>
      <w:r w:rsidR="001327BC" w:rsidRPr="007350DD">
        <w:t xml:space="preserve"> </w:t>
      </w:r>
      <w:r w:rsidRPr="007350DD">
        <w:t>at</w:t>
      </w:r>
      <w:r w:rsidR="001327BC" w:rsidRPr="007350DD">
        <w:t xml:space="preserve"> </w:t>
      </w:r>
      <w:r w:rsidRPr="007350DD">
        <w:t>transforming</w:t>
      </w:r>
      <w:r w:rsidR="001327BC" w:rsidRPr="007350DD">
        <w:t xml:space="preserve"> </w:t>
      </w:r>
      <w:r w:rsidRPr="007350DD">
        <w:t>classroom</w:t>
      </w:r>
      <w:r w:rsidR="001327BC" w:rsidRPr="007350DD">
        <w:t xml:space="preserve"> </w:t>
      </w:r>
      <w:r w:rsidRPr="007350DD">
        <w:t>culture</w:t>
      </w:r>
      <w:r w:rsidR="001327BC" w:rsidRPr="007350DD">
        <w:t xml:space="preserve"> </w:t>
      </w:r>
      <w:r w:rsidRPr="007350DD">
        <w:t>through</w:t>
      </w:r>
      <w:r w:rsidR="001327BC" w:rsidRPr="007350DD">
        <w:t xml:space="preserve"> </w:t>
      </w:r>
      <w:r w:rsidRPr="007350DD">
        <w:t>the</w:t>
      </w:r>
      <w:r w:rsidR="001327BC" w:rsidRPr="007350DD">
        <w:t xml:space="preserve"> </w:t>
      </w:r>
      <w:r w:rsidRPr="007350DD">
        <w:t>use</w:t>
      </w:r>
      <w:r w:rsidR="001327BC" w:rsidRPr="007350DD">
        <w:t xml:space="preserve"> </w:t>
      </w:r>
      <w:r w:rsidRPr="007350DD">
        <w:t>of</w:t>
      </w:r>
      <w:r w:rsidR="001327BC" w:rsidRPr="007350DD">
        <w:t xml:space="preserve"> </w:t>
      </w:r>
      <w:r w:rsidRPr="007350DD">
        <w:t>alternative</w:t>
      </w:r>
      <w:r w:rsidR="001327BC" w:rsidRPr="007350DD">
        <w:t xml:space="preserve"> </w:t>
      </w:r>
      <w:r w:rsidRPr="007350DD">
        <w:t>practices</w:t>
      </w:r>
      <w:r w:rsidR="001327BC" w:rsidRPr="007350DD">
        <w:t xml:space="preserve"> </w:t>
      </w:r>
      <w:r w:rsidRPr="007350DD">
        <w:t>to</w:t>
      </w:r>
      <w:r w:rsidR="001327BC" w:rsidRPr="007350DD">
        <w:t xml:space="preserve"> </w:t>
      </w:r>
      <w:r w:rsidRPr="007350DD">
        <w:t>test</w:t>
      </w:r>
      <w:r w:rsidR="001327BC" w:rsidRPr="007350DD">
        <w:t xml:space="preserve"> </w:t>
      </w:r>
      <w:r w:rsidRPr="007350DD">
        <w:t>alternatives</w:t>
      </w:r>
      <w:r w:rsidR="001327BC" w:rsidRPr="007350DD">
        <w:t xml:space="preserve"> </w:t>
      </w:r>
      <w:r w:rsidRPr="007350DD">
        <w:t>to</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for</w:t>
      </w:r>
      <w:r w:rsidR="001327BC" w:rsidRPr="007350DD">
        <w:t xml:space="preserve"> </w:t>
      </w:r>
      <w:r w:rsidRPr="007350DD">
        <w:t>effective</w:t>
      </w:r>
      <w:r w:rsidR="001327BC" w:rsidRPr="007350DD">
        <w:t xml:space="preserve"> </w:t>
      </w:r>
      <w:r w:rsidRPr="007350DD">
        <w:t>classroom</w:t>
      </w:r>
      <w:r w:rsidR="001327BC" w:rsidRPr="007350DD">
        <w:t xml:space="preserve"> </w:t>
      </w:r>
      <w:r w:rsidRPr="007350DD">
        <w:t>discipline.</w:t>
      </w:r>
      <w:r w:rsidR="001327BC" w:rsidRPr="007350DD">
        <w:t xml:space="preserve"> </w:t>
      </w:r>
      <w:r w:rsidRPr="007350DD">
        <w:t>It</w:t>
      </w:r>
      <w:r w:rsidR="001327BC" w:rsidRPr="007350DD">
        <w:t xml:space="preserve"> </w:t>
      </w:r>
      <w:r w:rsidRPr="007350DD">
        <w:t>is</w:t>
      </w:r>
      <w:r w:rsidR="001327BC" w:rsidRPr="007350DD">
        <w:t xml:space="preserve"> </w:t>
      </w:r>
      <w:r w:rsidRPr="007350DD">
        <w:t>being</w:t>
      </w:r>
      <w:r w:rsidR="001327BC" w:rsidRPr="007350DD">
        <w:t xml:space="preserve"> </w:t>
      </w:r>
      <w:r w:rsidRPr="007350DD">
        <w:t>carried</w:t>
      </w:r>
      <w:r w:rsidR="001327BC" w:rsidRPr="007350DD">
        <w:t xml:space="preserve"> </w:t>
      </w:r>
      <w:r w:rsidRPr="007350DD">
        <w:t>out</w:t>
      </w:r>
      <w:r w:rsidR="001327BC" w:rsidRPr="007350DD">
        <w:t xml:space="preserve"> </w:t>
      </w:r>
      <w:r w:rsidRPr="007350DD">
        <w:t>in</w:t>
      </w:r>
      <w:r w:rsidR="001327BC" w:rsidRPr="007350DD">
        <w:t xml:space="preserve"> </w:t>
      </w:r>
      <w:r w:rsidRPr="007350DD">
        <w:t>partnership</w:t>
      </w:r>
      <w:r w:rsidR="001327BC" w:rsidRPr="007350DD">
        <w:t xml:space="preserve"> </w:t>
      </w:r>
      <w:r w:rsidRPr="007350DD">
        <w:t>with:</w:t>
      </w:r>
      <w:r w:rsidR="001327BC" w:rsidRPr="007350DD">
        <w:t xml:space="preserve"> </w:t>
      </w:r>
      <w:r w:rsidRPr="007350DD">
        <w:t>UNICEF;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the</w:t>
      </w:r>
      <w:r w:rsidR="001327BC" w:rsidRPr="007350DD">
        <w:t xml:space="preserve"> </w:t>
      </w:r>
      <w:r w:rsidRPr="007350DD">
        <w:t>Barbados</w:t>
      </w:r>
      <w:r w:rsidR="001327BC" w:rsidRPr="007350DD">
        <w:t xml:space="preserve"> </w:t>
      </w:r>
      <w:r w:rsidRPr="007350DD">
        <w:t>Union</w:t>
      </w:r>
      <w:r w:rsidR="001327BC" w:rsidRPr="007350DD">
        <w:t xml:space="preserve"> </w:t>
      </w:r>
      <w:r w:rsidRPr="007350DD">
        <w:t>of</w:t>
      </w:r>
      <w:r w:rsidR="001327BC" w:rsidRPr="007350DD">
        <w:t xml:space="preserve"> </w:t>
      </w:r>
      <w:r w:rsidRPr="007350DD">
        <w:t>Teachers,</w:t>
      </w:r>
      <w:r w:rsidR="001327BC" w:rsidRPr="007350DD">
        <w:t xml:space="preserve"> </w:t>
      </w:r>
      <w:r w:rsidRPr="007350DD">
        <w:t>the</w:t>
      </w:r>
      <w:r w:rsidR="001327BC" w:rsidRPr="007350DD">
        <w:t xml:space="preserve"> </w:t>
      </w:r>
      <w:r w:rsidRPr="007350DD">
        <w:t>Caribbean</w:t>
      </w:r>
      <w:r w:rsidR="001327BC" w:rsidRPr="007350DD">
        <w:t xml:space="preserve"> </w:t>
      </w:r>
      <w:r w:rsidRPr="007350DD">
        <w:t>Union</w:t>
      </w:r>
      <w:r w:rsidR="001327BC" w:rsidRPr="007350DD">
        <w:t xml:space="preserve"> </w:t>
      </w:r>
      <w:r w:rsidRPr="007350DD">
        <w:t>of</w:t>
      </w:r>
      <w:r w:rsidR="001327BC" w:rsidRPr="007350DD">
        <w:t xml:space="preserve"> </w:t>
      </w:r>
      <w:r w:rsidRPr="007350DD">
        <w:t>Teachers,</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the</w:t>
      </w:r>
      <w:r w:rsidR="001327BC" w:rsidRPr="007350DD">
        <w:t xml:space="preserve"> </w:t>
      </w:r>
      <w:r w:rsidRPr="007350DD">
        <w:t>West</w:t>
      </w:r>
      <w:r w:rsidR="001327BC" w:rsidRPr="007350DD">
        <w:t xml:space="preserve"> </w:t>
      </w:r>
      <w:r w:rsidRPr="007350DD">
        <w:t>Indies,</w:t>
      </w:r>
      <w:r w:rsidR="001327BC" w:rsidRPr="007350DD">
        <w:t xml:space="preserve"> </w:t>
      </w:r>
      <w:r w:rsidRPr="007350DD">
        <w:t>and</w:t>
      </w:r>
      <w:r w:rsidR="001327BC" w:rsidRPr="007350DD">
        <w:t xml:space="preserve"> </w:t>
      </w:r>
      <w:r w:rsidRPr="007350DD">
        <w:t>the</w:t>
      </w:r>
      <w:r w:rsidR="001327BC" w:rsidRPr="007350DD">
        <w:t xml:space="preserve"> </w:t>
      </w:r>
      <w:r w:rsidRPr="007350DD">
        <w:t>Barbados</w:t>
      </w:r>
      <w:r w:rsidR="001327BC" w:rsidRPr="007350DD">
        <w:t xml:space="preserve"> </w:t>
      </w:r>
      <w:r w:rsidRPr="007350DD">
        <w:t>Children</w:t>
      </w:r>
      <w:r w:rsidR="00EA19E5" w:rsidRPr="007350DD">
        <w:t>’</w:t>
      </w:r>
      <w:r w:rsidRPr="007350DD">
        <w:t>s</w:t>
      </w:r>
      <w:r w:rsidR="001327BC" w:rsidRPr="007350DD">
        <w:t xml:space="preserve"> </w:t>
      </w:r>
      <w:r w:rsidRPr="007350DD">
        <w:t>Trust.</w:t>
      </w:r>
      <w:r w:rsidR="006461CD" w:rsidRPr="007350DD">
        <w:t xml:space="preserve"> </w:t>
      </w:r>
      <w:r w:rsidRPr="007350DD">
        <w:t>The</w:t>
      </w:r>
      <w:r w:rsidR="001327BC" w:rsidRPr="007350DD">
        <w:t xml:space="preserve"> </w:t>
      </w:r>
      <w:r w:rsidRPr="007350DD">
        <w:t>initiative</w:t>
      </w:r>
      <w:r w:rsidR="001327BC" w:rsidRPr="007350DD">
        <w:t xml:space="preserve"> </w:t>
      </w:r>
      <w:r w:rsidRPr="007350DD">
        <w:t>is</w:t>
      </w:r>
      <w:r w:rsidR="001327BC" w:rsidRPr="007350DD">
        <w:t xml:space="preserve"> </w:t>
      </w:r>
      <w:r w:rsidRPr="007350DD">
        <w:t>based</w:t>
      </w:r>
      <w:r w:rsidR="001327BC" w:rsidRPr="007350DD">
        <w:t xml:space="preserve"> </w:t>
      </w:r>
      <w:r w:rsidRPr="007350DD">
        <w:t>on</w:t>
      </w:r>
      <w:r w:rsidR="001327BC" w:rsidRPr="007350DD">
        <w:t xml:space="preserve"> </w:t>
      </w:r>
      <w:r w:rsidRPr="007350DD">
        <w:t>the</w:t>
      </w:r>
      <w:r w:rsidR="001327BC" w:rsidRPr="007350DD">
        <w:t xml:space="preserve"> </w:t>
      </w:r>
      <w:r w:rsidRPr="007350DD">
        <w:t>principles</w:t>
      </w:r>
      <w:r w:rsidR="001327BC" w:rsidRPr="007350DD">
        <w:t xml:space="preserve"> </w:t>
      </w:r>
      <w:r w:rsidRPr="007350DD">
        <w:t>of</w:t>
      </w:r>
      <w:r w:rsidR="001327BC" w:rsidRPr="007350DD">
        <w:t xml:space="preserve"> </w:t>
      </w:r>
      <w:r w:rsidRPr="007350DD">
        <w:t>child-</w:t>
      </w:r>
      <w:proofErr w:type="spellStart"/>
      <w:r w:rsidRPr="007350DD">
        <w:t>centredness</w:t>
      </w:r>
      <w:proofErr w:type="spellEnd"/>
      <w:r w:rsidRPr="007350DD">
        <w:t>,</w:t>
      </w:r>
      <w:r w:rsidR="001327BC" w:rsidRPr="007350DD">
        <w:t xml:space="preserve"> </w:t>
      </w:r>
      <w:r w:rsidRPr="007350DD">
        <w:t>democratic</w:t>
      </w:r>
      <w:r w:rsidR="001327BC" w:rsidRPr="007350DD">
        <w:t xml:space="preserve"> </w:t>
      </w:r>
      <w:r w:rsidRPr="007350DD">
        <w:t>participation,</w:t>
      </w:r>
      <w:r w:rsidR="001327BC" w:rsidRPr="007350DD">
        <w:t xml:space="preserve"> </w:t>
      </w:r>
      <w:r w:rsidRPr="007350DD">
        <w:t>and</w:t>
      </w:r>
      <w:r w:rsidR="001327BC" w:rsidRPr="007350DD">
        <w:t xml:space="preserve"> </w:t>
      </w:r>
      <w:r w:rsidRPr="007350DD">
        <w:t>inclusiveness,</w:t>
      </w:r>
      <w:r w:rsidR="001327BC" w:rsidRPr="007350DD">
        <w:t xml:space="preserve"> </w:t>
      </w:r>
      <w:r w:rsidRPr="007350DD">
        <w:t>and</w:t>
      </w:r>
      <w:r w:rsidR="001327BC" w:rsidRPr="007350DD">
        <w:t xml:space="preserve"> </w:t>
      </w:r>
      <w:r w:rsidRPr="007350DD">
        <w:t>seeks</w:t>
      </w:r>
      <w:r w:rsidR="001327BC" w:rsidRPr="007350DD">
        <w:t xml:space="preserve"> </w:t>
      </w:r>
      <w:r w:rsidRPr="007350DD">
        <w:t>to</w:t>
      </w:r>
      <w:r w:rsidR="001327BC" w:rsidRPr="007350DD">
        <w:t xml:space="preserve"> </w:t>
      </w:r>
      <w:r w:rsidRPr="007350DD">
        <w:t>transform</w:t>
      </w:r>
      <w:r w:rsidR="001327BC" w:rsidRPr="007350DD">
        <w:t xml:space="preserve"> </w:t>
      </w:r>
      <w:r w:rsidRPr="007350DD">
        <w:t>the</w:t>
      </w:r>
      <w:r w:rsidR="001327BC" w:rsidRPr="007350DD">
        <w:t xml:space="preserve"> </w:t>
      </w:r>
      <w:r w:rsidRPr="007350DD">
        <w:t>traditional</w:t>
      </w:r>
      <w:r w:rsidR="001327BC" w:rsidRPr="007350DD">
        <w:t xml:space="preserve"> </w:t>
      </w:r>
      <w:r w:rsidRPr="007350DD">
        <w:t>teaching</w:t>
      </w:r>
      <w:r w:rsidR="001327BC" w:rsidRPr="007350DD">
        <w:t xml:space="preserve"> </w:t>
      </w:r>
      <w:r w:rsidRPr="007350DD">
        <w:t>and</w:t>
      </w:r>
      <w:r w:rsidR="001327BC" w:rsidRPr="007350DD">
        <w:t xml:space="preserve"> </w:t>
      </w:r>
      <w:r w:rsidRPr="007350DD">
        <w:t>learning</w:t>
      </w:r>
      <w:r w:rsidR="001327BC" w:rsidRPr="007350DD">
        <w:t xml:space="preserve"> </w:t>
      </w:r>
      <w:r w:rsidRPr="007350DD">
        <w:t>environment</w:t>
      </w:r>
      <w:r w:rsidR="001327BC" w:rsidRPr="007350DD">
        <w:t xml:space="preserve"> </w:t>
      </w:r>
      <w:r w:rsidRPr="007350DD">
        <w:t>into</w:t>
      </w:r>
      <w:r w:rsidR="001327BC" w:rsidRPr="007350DD">
        <w:t xml:space="preserve"> </w:t>
      </w:r>
      <w:r w:rsidRPr="007350DD">
        <w:t>one</w:t>
      </w:r>
      <w:r w:rsidR="001327BC" w:rsidRPr="007350DD">
        <w:t xml:space="preserve"> </w:t>
      </w:r>
      <w:r w:rsidRPr="007350DD">
        <w:t>that</w:t>
      </w:r>
      <w:r w:rsidR="001327BC" w:rsidRPr="007350DD">
        <w:t xml:space="preserve"> </w:t>
      </w:r>
      <w:r w:rsidRPr="007350DD">
        <w:t>is</w:t>
      </w:r>
      <w:r w:rsidR="001327BC" w:rsidRPr="007350DD">
        <w:t xml:space="preserve"> </w:t>
      </w:r>
      <w:r w:rsidRPr="007350DD">
        <w:t>healthy,</w:t>
      </w:r>
      <w:r w:rsidR="001327BC" w:rsidRPr="007350DD">
        <w:t xml:space="preserve"> </w:t>
      </w:r>
      <w:r w:rsidRPr="007350DD">
        <w:t>safe</w:t>
      </w:r>
      <w:r w:rsidR="001327BC" w:rsidRPr="007350DD">
        <w:t xml:space="preserve"> </w:t>
      </w:r>
      <w:r w:rsidRPr="007350DD">
        <w:t>and</w:t>
      </w:r>
      <w:r w:rsidR="001327BC" w:rsidRPr="007350DD">
        <w:t xml:space="preserve"> </w:t>
      </w:r>
      <w:r w:rsidRPr="007350DD">
        <w:t>protective</w:t>
      </w:r>
      <w:r w:rsidR="001327BC" w:rsidRPr="007350DD">
        <w:t xml:space="preserve"> </w:t>
      </w:r>
      <w:r w:rsidRPr="007350DD">
        <w:t>while</w:t>
      </w:r>
      <w:r w:rsidR="001327BC" w:rsidRPr="007350DD">
        <w:t xml:space="preserve"> </w:t>
      </w:r>
      <w:r w:rsidRPr="007350DD">
        <w:t>promoting</w:t>
      </w:r>
      <w:r w:rsidR="001327BC" w:rsidRPr="007350DD">
        <w:t xml:space="preserve"> </w:t>
      </w:r>
      <w:r w:rsidRPr="007350DD">
        <w:t>positive</w:t>
      </w:r>
      <w:r w:rsidR="001327BC" w:rsidRPr="007350DD">
        <w:t xml:space="preserve"> </w:t>
      </w:r>
      <w:r w:rsidRPr="007350DD">
        <w:t>features</w:t>
      </w:r>
      <w:r w:rsidR="001327BC" w:rsidRPr="007350DD">
        <w:t xml:space="preserve"> </w:t>
      </w:r>
      <w:r w:rsidRPr="007350DD">
        <w:t>such</w:t>
      </w:r>
      <w:r w:rsidR="001327BC" w:rsidRPr="007350DD">
        <w:t xml:space="preserve"> </w:t>
      </w:r>
      <w:r w:rsidRPr="007350DD">
        <w:t>as:</w:t>
      </w:r>
    </w:p>
    <w:p w:rsidR="006564B6" w:rsidRPr="007350DD" w:rsidRDefault="008F6781" w:rsidP="009E22FF">
      <w:pPr>
        <w:pStyle w:val="SingleTxtG"/>
      </w:pPr>
      <w:r w:rsidRPr="007350DD">
        <w:tab/>
        <w:t>(a)</w:t>
      </w:r>
      <w:r w:rsidR="006564B6" w:rsidRPr="007350DD">
        <w:tab/>
        <w:t>Gender</w:t>
      </w:r>
      <w:r w:rsidR="001327BC" w:rsidRPr="007350DD">
        <w:t xml:space="preserve"> </w:t>
      </w:r>
      <w:r w:rsidR="006564B6" w:rsidRPr="007350DD">
        <w:t>sensitive</w:t>
      </w:r>
      <w:r w:rsidR="001327BC" w:rsidRPr="007350DD">
        <w:t xml:space="preserve"> </w:t>
      </w:r>
      <w:r w:rsidR="006564B6" w:rsidRPr="007350DD">
        <w:t>learning</w:t>
      </w:r>
      <w:r w:rsidR="001327BC" w:rsidRPr="007350DD">
        <w:t xml:space="preserve"> </w:t>
      </w:r>
      <w:r w:rsidR="006564B6" w:rsidRPr="007350DD">
        <w:t>environments</w:t>
      </w:r>
      <w:r w:rsidRPr="007350DD">
        <w:t>;</w:t>
      </w:r>
    </w:p>
    <w:p w:rsidR="006564B6" w:rsidRPr="007350DD" w:rsidRDefault="008F6781" w:rsidP="009E22FF">
      <w:pPr>
        <w:pStyle w:val="SingleTxtG"/>
      </w:pPr>
      <w:r w:rsidRPr="007350DD">
        <w:tab/>
        <w:t>(b)</w:t>
      </w:r>
      <w:r w:rsidR="006564B6" w:rsidRPr="007350DD">
        <w:tab/>
        <w:t>Positive</w:t>
      </w:r>
      <w:r w:rsidR="001327BC" w:rsidRPr="007350DD">
        <w:t xml:space="preserve"> </w:t>
      </w:r>
      <w:r w:rsidR="006564B6" w:rsidRPr="007350DD">
        <w:t>behavioural</w:t>
      </w:r>
      <w:r w:rsidR="001327BC" w:rsidRPr="007350DD">
        <w:t xml:space="preserve"> </w:t>
      </w:r>
      <w:r w:rsidR="006564B6" w:rsidRPr="007350DD">
        <w:t>management</w:t>
      </w:r>
      <w:r w:rsidRPr="007350DD">
        <w:t>;</w:t>
      </w:r>
    </w:p>
    <w:p w:rsidR="006564B6" w:rsidRPr="007350DD" w:rsidRDefault="008F6781" w:rsidP="009E22FF">
      <w:pPr>
        <w:pStyle w:val="SingleTxtG"/>
      </w:pPr>
      <w:r w:rsidRPr="007350DD">
        <w:tab/>
        <w:t>(c)</w:t>
      </w:r>
      <w:r w:rsidR="006564B6" w:rsidRPr="007350DD">
        <w:tab/>
        <w:t>Inclusive</w:t>
      </w:r>
      <w:r w:rsidR="001327BC" w:rsidRPr="007350DD">
        <w:t xml:space="preserve"> </w:t>
      </w:r>
      <w:r w:rsidR="006564B6" w:rsidRPr="007350DD">
        <w:t>learning-ready</w:t>
      </w:r>
      <w:r w:rsidR="001327BC" w:rsidRPr="007350DD">
        <w:t xml:space="preserve"> </w:t>
      </w:r>
      <w:r w:rsidR="006564B6" w:rsidRPr="007350DD">
        <w:t>classrooms</w:t>
      </w:r>
      <w:r w:rsidRPr="007350DD">
        <w:t>;</w:t>
      </w:r>
    </w:p>
    <w:p w:rsidR="006564B6" w:rsidRPr="007350DD" w:rsidRDefault="008F6781" w:rsidP="009E22FF">
      <w:pPr>
        <w:pStyle w:val="SingleTxtG"/>
      </w:pPr>
      <w:r w:rsidRPr="007350DD">
        <w:tab/>
        <w:t>(d)</w:t>
      </w:r>
      <w:r w:rsidR="006564B6" w:rsidRPr="007350DD">
        <w:tab/>
        <w:t>Strong</w:t>
      </w:r>
      <w:r w:rsidR="001327BC" w:rsidRPr="007350DD">
        <w:t xml:space="preserve"> </w:t>
      </w:r>
      <w:r w:rsidR="006564B6" w:rsidRPr="007350DD">
        <w:t>links</w:t>
      </w:r>
      <w:r w:rsidR="001327BC" w:rsidRPr="007350DD">
        <w:t xml:space="preserve"> </w:t>
      </w:r>
      <w:r w:rsidR="006564B6" w:rsidRPr="007350DD">
        <w:t>and</w:t>
      </w:r>
      <w:r w:rsidR="001327BC" w:rsidRPr="007350DD">
        <w:t xml:space="preserve"> </w:t>
      </w:r>
      <w:r w:rsidR="006564B6" w:rsidRPr="007350DD">
        <w:t>mechanisms</w:t>
      </w:r>
      <w:r w:rsidR="001327BC" w:rsidRPr="007350DD">
        <w:t xml:space="preserve"> </w:t>
      </w:r>
      <w:r w:rsidR="006564B6" w:rsidRPr="007350DD">
        <w:t>of</w:t>
      </w:r>
      <w:r w:rsidR="001327BC" w:rsidRPr="007350DD">
        <w:t xml:space="preserve"> </w:t>
      </w:r>
      <w:r w:rsidR="006564B6" w:rsidRPr="007350DD">
        <w:t>cooperation</w:t>
      </w:r>
      <w:r w:rsidR="001327BC" w:rsidRPr="007350DD">
        <w:t xml:space="preserve"> </w:t>
      </w:r>
      <w:r w:rsidR="006564B6" w:rsidRPr="007350DD">
        <w:t>between</w:t>
      </w:r>
      <w:r w:rsidR="001327BC" w:rsidRPr="007350DD">
        <w:t xml:space="preserve"> </w:t>
      </w:r>
      <w:r w:rsidR="006564B6" w:rsidRPr="007350DD">
        <w:t>parents,</w:t>
      </w:r>
      <w:r w:rsidR="001327BC" w:rsidRPr="007350DD">
        <w:t xml:space="preserve"> </w:t>
      </w:r>
      <w:r w:rsidR="006564B6" w:rsidRPr="007350DD">
        <w:t>teachers,</w:t>
      </w:r>
      <w:r w:rsidR="001327BC" w:rsidRPr="007350DD">
        <w:t xml:space="preserve"> </w:t>
      </w:r>
      <w:r w:rsidR="006564B6" w:rsidRPr="007350DD">
        <w:t>school</w:t>
      </w:r>
      <w:r w:rsidR="001327BC" w:rsidRPr="007350DD">
        <w:t xml:space="preserve"> </w:t>
      </w:r>
      <w:r w:rsidR="006564B6" w:rsidRPr="007350DD">
        <w:t>administrators</w:t>
      </w:r>
      <w:r w:rsidR="001327BC" w:rsidRPr="007350DD">
        <w:t xml:space="preserve"> </w:t>
      </w:r>
      <w:r w:rsidR="006564B6" w:rsidRPr="007350DD">
        <w:t>and</w:t>
      </w:r>
      <w:r w:rsidR="001327BC" w:rsidRPr="007350DD">
        <w:t xml:space="preserve"> </w:t>
      </w:r>
      <w:r w:rsidR="006564B6" w:rsidRPr="007350DD">
        <w:t>communities.</w:t>
      </w:r>
    </w:p>
    <w:p w:rsidR="006564B6" w:rsidRPr="007350DD" w:rsidRDefault="006564B6" w:rsidP="009E22FF">
      <w:pPr>
        <w:pStyle w:val="SingleTxtG"/>
      </w:pPr>
      <w:r w:rsidRPr="007350DD">
        <w:t>95.</w:t>
      </w:r>
      <w:r w:rsidRPr="007350DD">
        <w:tab/>
        <w:t>The</w:t>
      </w:r>
      <w:r w:rsidR="001327BC" w:rsidRPr="007350DD">
        <w:t xml:space="preserve"> </w:t>
      </w:r>
      <w:r w:rsidRPr="007350DD">
        <w:t>programme</w:t>
      </w:r>
      <w:r w:rsidR="001327BC" w:rsidRPr="007350DD">
        <w:t xml:space="preserve"> </w:t>
      </w:r>
      <w:r w:rsidRPr="007350DD">
        <w:t>was</w:t>
      </w:r>
      <w:r w:rsidR="001327BC" w:rsidRPr="007350DD">
        <w:t xml:space="preserve"> </w:t>
      </w:r>
      <w:r w:rsidRPr="007350DD">
        <w:t>first</w:t>
      </w:r>
      <w:r w:rsidR="001327BC" w:rsidRPr="007350DD">
        <w:t xml:space="preserve"> </w:t>
      </w:r>
      <w:r w:rsidRPr="007350DD">
        <w:t>piloted</w:t>
      </w:r>
      <w:r w:rsidR="001327BC" w:rsidRPr="007350DD">
        <w:t xml:space="preserve"> </w:t>
      </w:r>
      <w:r w:rsidRPr="007350DD">
        <w:t>at</w:t>
      </w:r>
      <w:r w:rsidR="001327BC" w:rsidRPr="007350DD">
        <w:t xml:space="preserve"> </w:t>
      </w:r>
      <w:proofErr w:type="spellStart"/>
      <w:r w:rsidRPr="007350DD">
        <w:t>Hillaby</w:t>
      </w:r>
      <w:proofErr w:type="spellEnd"/>
      <w:r w:rsidRPr="007350DD">
        <w:t>/Turner</w:t>
      </w:r>
      <w:r w:rsidR="00EA19E5" w:rsidRPr="007350DD">
        <w:t>’</w:t>
      </w:r>
      <w:r w:rsidRPr="007350DD">
        <w:t>s</w:t>
      </w:r>
      <w:r w:rsidR="001327BC" w:rsidRPr="007350DD">
        <w:t xml:space="preserve"> </w:t>
      </w:r>
      <w:r w:rsidRPr="007350DD">
        <w:t>Hall</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commencing</w:t>
      </w:r>
      <w:r w:rsidR="001327BC" w:rsidRPr="007350DD">
        <w:t xml:space="preserve"> </w:t>
      </w:r>
      <w:r w:rsidRPr="007350DD">
        <w:t>in</w:t>
      </w:r>
      <w:r w:rsidR="001327BC" w:rsidRPr="007350DD">
        <w:t xml:space="preserve"> </w:t>
      </w:r>
      <w:r w:rsidRPr="007350DD">
        <w:t>September</w:t>
      </w:r>
      <w:r w:rsidR="001327BC" w:rsidRPr="007350DD">
        <w:t xml:space="preserve"> </w:t>
      </w:r>
      <w:r w:rsidRPr="007350DD">
        <w:t>2007</w:t>
      </w:r>
      <w:r w:rsidR="001327BC" w:rsidRPr="007350DD">
        <w:t xml:space="preserve"> </w:t>
      </w:r>
      <w:r w:rsidRPr="007350DD">
        <w:t>and</w:t>
      </w:r>
      <w:r w:rsidR="001327BC" w:rsidRPr="007350DD">
        <w:t xml:space="preserve"> </w:t>
      </w:r>
      <w:r w:rsidRPr="007350DD">
        <w:t>has</w:t>
      </w:r>
      <w:r w:rsidR="001327BC" w:rsidRPr="007350DD">
        <w:t xml:space="preserve"> </w:t>
      </w:r>
      <w:r w:rsidRPr="007350DD">
        <w:t>since</w:t>
      </w:r>
      <w:r w:rsidR="001327BC" w:rsidRPr="007350DD">
        <w:t xml:space="preserve"> </w:t>
      </w:r>
      <w:r w:rsidRPr="007350DD">
        <w:t>been</w:t>
      </w:r>
      <w:r w:rsidR="001327BC" w:rsidRPr="007350DD">
        <w:t xml:space="preserve"> </w:t>
      </w:r>
      <w:r w:rsidRPr="007350DD">
        <w:t>expanded</w:t>
      </w:r>
      <w:r w:rsidR="001327BC" w:rsidRPr="007350DD">
        <w:t xml:space="preserve"> </w:t>
      </w:r>
      <w:r w:rsidRPr="007350DD">
        <w:t>to</w:t>
      </w:r>
      <w:r w:rsidR="001327BC" w:rsidRPr="007350DD">
        <w:t xml:space="preserve"> </w:t>
      </w:r>
      <w:r w:rsidRPr="007350DD">
        <w:t>include</w:t>
      </w:r>
      <w:r w:rsidR="001327BC" w:rsidRPr="007350DD">
        <w:t xml:space="preserve"> </w:t>
      </w:r>
      <w:r w:rsidRPr="007350DD">
        <w:t>nineteen</w:t>
      </w:r>
      <w:r w:rsidR="001327BC" w:rsidRPr="007350DD">
        <w:t xml:space="preserve"> </w:t>
      </w:r>
      <w:r w:rsidRPr="007350DD">
        <w:t>public</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one</w:t>
      </w:r>
      <w:r w:rsidR="001327BC" w:rsidRPr="007350DD">
        <w:t xml:space="preserve"> </w:t>
      </w:r>
      <w:r w:rsidRPr="007350DD">
        <w:t>private</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and</w:t>
      </w:r>
      <w:r w:rsidR="001327BC" w:rsidRPr="007350DD">
        <w:t xml:space="preserve"> </w:t>
      </w:r>
      <w:r w:rsidRPr="007350DD">
        <w:t>one</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Training</w:t>
      </w:r>
      <w:r w:rsidR="001327BC" w:rsidRPr="007350DD">
        <w:t xml:space="preserve"> </w:t>
      </w:r>
      <w:r w:rsidRPr="007350DD">
        <w:t>seminars</w:t>
      </w:r>
      <w:r w:rsidR="001327BC" w:rsidRPr="007350DD">
        <w:t xml:space="preserve"> </w:t>
      </w:r>
      <w:r w:rsidRPr="007350DD">
        <w:t>were</w:t>
      </w:r>
      <w:r w:rsidR="001327BC" w:rsidRPr="007350DD">
        <w:t xml:space="preserve"> </w:t>
      </w:r>
      <w:r w:rsidRPr="007350DD">
        <w:t>held</w:t>
      </w:r>
      <w:r w:rsidR="001327BC" w:rsidRPr="007350DD">
        <w:t xml:space="preserve"> </w:t>
      </w:r>
      <w:r w:rsidRPr="007350DD">
        <w:t>for</w:t>
      </w:r>
      <w:r w:rsidR="001327BC" w:rsidRPr="007350DD">
        <w:t xml:space="preserve"> </w:t>
      </w:r>
      <w:r w:rsidRPr="007350DD">
        <w:t>principals</w:t>
      </w:r>
      <w:r w:rsidR="001327BC" w:rsidRPr="007350DD">
        <w:t xml:space="preserve"> </w:t>
      </w:r>
      <w:r w:rsidRPr="007350DD">
        <w:t>and</w:t>
      </w:r>
      <w:r w:rsidR="001327BC" w:rsidRPr="007350DD">
        <w:t xml:space="preserve"> </w:t>
      </w:r>
      <w:r w:rsidRPr="007350DD">
        <w:t>team</w:t>
      </w:r>
      <w:r w:rsidR="001327BC" w:rsidRPr="007350DD">
        <w:t xml:space="preserve"> </w:t>
      </w:r>
      <w:r w:rsidRPr="007350DD">
        <w:t>leaders</w:t>
      </w:r>
      <w:r w:rsidR="001327BC" w:rsidRPr="007350DD">
        <w:t xml:space="preserve"> </w:t>
      </w:r>
      <w:r w:rsidRPr="007350DD">
        <w:t>of</w:t>
      </w:r>
      <w:r w:rsidR="001327BC" w:rsidRPr="007350DD">
        <w:t xml:space="preserve"> </w:t>
      </w:r>
      <w:r w:rsidRPr="007350DD">
        <w:t>the</w:t>
      </w:r>
      <w:r w:rsidR="001327BC" w:rsidRPr="007350DD">
        <w:t xml:space="preserve"> </w:t>
      </w:r>
      <w:r w:rsidRPr="007350DD">
        <w:t>various</w:t>
      </w:r>
      <w:r w:rsidR="001327BC" w:rsidRPr="007350DD">
        <w:t xml:space="preserve"> </w:t>
      </w:r>
      <w:r w:rsidRPr="007350DD">
        <w:t>schools.</w:t>
      </w:r>
      <w:r w:rsidR="001327BC" w:rsidRPr="007350DD">
        <w:t xml:space="preserve"> </w:t>
      </w:r>
      <w:r w:rsidRPr="007350DD">
        <w:t>These</w:t>
      </w:r>
      <w:r w:rsidR="001327BC" w:rsidRPr="007350DD">
        <w:t xml:space="preserve"> </w:t>
      </w:r>
      <w:r w:rsidRPr="007350DD">
        <w:t>various</w:t>
      </w:r>
      <w:r w:rsidR="001327BC" w:rsidRPr="007350DD">
        <w:t xml:space="preserve"> </w:t>
      </w:r>
      <w:r w:rsidRPr="007350DD">
        <w:t>initiatives</w:t>
      </w:r>
      <w:r w:rsidR="001327BC" w:rsidRPr="007350DD">
        <w:t xml:space="preserve"> </w:t>
      </w:r>
      <w:r w:rsidRPr="007350DD">
        <w:t>have</w:t>
      </w:r>
      <w:r w:rsidR="001327BC" w:rsidRPr="007350DD">
        <w:t xml:space="preserve"> </w:t>
      </w:r>
      <w:r w:rsidRPr="007350DD">
        <w:t>already</w:t>
      </w:r>
      <w:r w:rsidR="001327BC" w:rsidRPr="007350DD">
        <w:t xml:space="preserve"> </w:t>
      </w:r>
      <w:r w:rsidRPr="007350DD">
        <w:t>begun</w:t>
      </w:r>
      <w:r w:rsidR="001327BC" w:rsidRPr="007350DD">
        <w:t xml:space="preserve"> </w:t>
      </w:r>
      <w:r w:rsidRPr="007350DD">
        <w:t>to</w:t>
      </w:r>
      <w:r w:rsidR="001327BC" w:rsidRPr="007350DD">
        <w:t xml:space="preserve"> </w:t>
      </w:r>
      <w:r w:rsidRPr="007350DD">
        <w:t>produce</w:t>
      </w:r>
      <w:r w:rsidR="001327BC" w:rsidRPr="007350DD">
        <w:t xml:space="preserve"> </w:t>
      </w:r>
      <w:r w:rsidRPr="007350DD">
        <w:t>some</w:t>
      </w:r>
      <w:r w:rsidR="001327BC" w:rsidRPr="007350DD">
        <w:t xml:space="preserve"> </w:t>
      </w:r>
      <w:r w:rsidRPr="007350DD">
        <w:t>changes</w:t>
      </w:r>
      <w:r w:rsidR="001327BC" w:rsidRPr="007350DD">
        <w:t xml:space="preserve"> </w:t>
      </w:r>
      <w:r w:rsidRPr="007350DD">
        <w:t>in</w:t>
      </w:r>
      <w:r w:rsidR="001327BC" w:rsidRPr="007350DD">
        <w:t xml:space="preserve"> </w:t>
      </w:r>
      <w:r w:rsidRPr="007350DD">
        <w:t>public</w:t>
      </w:r>
      <w:r w:rsidR="001327BC" w:rsidRPr="007350DD">
        <w:t xml:space="preserve"> </w:t>
      </w:r>
      <w:r w:rsidRPr="007350DD">
        <w:t>attitudes</w:t>
      </w:r>
      <w:r w:rsidR="001327BC" w:rsidRPr="007350DD">
        <w:t xml:space="preserve"> </w:t>
      </w:r>
      <w:r w:rsidRPr="007350DD">
        <w:t>within</w:t>
      </w:r>
      <w:r w:rsidR="001327BC" w:rsidRPr="007350DD">
        <w:t xml:space="preserve"> </w:t>
      </w:r>
      <w:r w:rsidRPr="007350DD">
        <w:t>the</w:t>
      </w:r>
      <w:r w:rsidR="001327BC" w:rsidRPr="007350DD">
        <w:t xml:space="preserve"> </w:t>
      </w:r>
      <w:r w:rsidRPr="007350DD">
        <w:t>society.</w:t>
      </w:r>
      <w:r w:rsidR="001327BC" w:rsidRPr="007350DD">
        <w:t xml:space="preserve"> </w:t>
      </w:r>
      <w:r w:rsidRPr="007350DD">
        <w:t>In</w:t>
      </w:r>
      <w:r w:rsidR="001327BC" w:rsidRPr="007350DD">
        <w:t xml:space="preserve"> </w:t>
      </w:r>
      <w:r w:rsidRPr="007350DD">
        <w:t>2009</w:t>
      </w:r>
      <w:r w:rsidR="001327BC" w:rsidRPr="007350DD">
        <w:t xml:space="preserve"> </w:t>
      </w:r>
      <w:r w:rsidRPr="007350DD">
        <w:t>a</w:t>
      </w:r>
      <w:r w:rsidR="001327BC" w:rsidRPr="007350DD">
        <w:t xml:space="preserve"> </w:t>
      </w:r>
      <w:r w:rsidRPr="007350DD">
        <w:t>follow</w:t>
      </w:r>
      <w:r w:rsidR="001327BC" w:rsidRPr="007350DD">
        <w:t xml:space="preserve"> </w:t>
      </w:r>
      <w:r w:rsidRPr="007350DD">
        <w:t>up</w:t>
      </w:r>
      <w:r w:rsidR="001327BC" w:rsidRPr="007350DD">
        <w:t xml:space="preserve"> </w:t>
      </w:r>
      <w:r w:rsidRPr="007350DD">
        <w:t>national</w:t>
      </w:r>
      <w:r w:rsidR="001327BC" w:rsidRPr="007350DD">
        <w:t xml:space="preserve"> </w:t>
      </w:r>
      <w:r w:rsidRPr="007350DD">
        <w:t>survey</w:t>
      </w:r>
      <w:r w:rsidR="001327BC" w:rsidRPr="007350DD">
        <w:t xml:space="preserve"> </w:t>
      </w:r>
      <w:r w:rsidRPr="007350DD">
        <w:t>of</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was</w:t>
      </w:r>
      <w:r w:rsidR="001327BC" w:rsidRPr="007350DD">
        <w:t xml:space="preserve"> </w:t>
      </w:r>
      <w:r w:rsidRPr="007350DD">
        <w:t>conducted</w:t>
      </w:r>
      <w:r w:rsidR="001327BC" w:rsidRPr="007350DD">
        <w:t xml:space="preserve"> </w:t>
      </w:r>
      <w:r w:rsidRPr="007350DD">
        <w:t>in</w:t>
      </w:r>
      <w:r w:rsidR="001327BC" w:rsidRPr="007350DD">
        <w:t xml:space="preserve"> </w:t>
      </w:r>
      <w:r w:rsidRPr="007350DD">
        <w:t>Barbados</w:t>
      </w:r>
      <w:r w:rsidR="001327BC" w:rsidRPr="007350DD">
        <w:t xml:space="preserve"> </w:t>
      </w:r>
      <w:r w:rsidRPr="007350DD">
        <w:t>on</w:t>
      </w:r>
      <w:r w:rsidR="001327BC" w:rsidRPr="007350DD">
        <w:t xml:space="preserve"> </w:t>
      </w:r>
      <w:r w:rsidRPr="007350DD">
        <w:t>behalf</w:t>
      </w:r>
      <w:r w:rsidR="001327BC" w:rsidRPr="007350DD">
        <w:t xml:space="preserve"> </w:t>
      </w:r>
      <w:r w:rsidRPr="007350DD">
        <w:t>of</w:t>
      </w:r>
      <w:r w:rsidR="001327BC" w:rsidRPr="007350DD">
        <w:t xml:space="preserve"> </w:t>
      </w:r>
      <w:r w:rsidRPr="007350DD">
        <w:lastRenderedPageBreak/>
        <w:t>the</w:t>
      </w:r>
      <w:r w:rsidR="001327BC" w:rsidRPr="007350DD">
        <w:t xml:space="preserve"> </w:t>
      </w:r>
      <w:r w:rsidRPr="007350DD">
        <w:t>Barbados</w:t>
      </w:r>
      <w:r w:rsidR="001327BC" w:rsidRPr="007350DD">
        <w:t xml:space="preserve"> </w:t>
      </w:r>
      <w:r w:rsidRPr="007350DD">
        <w:t>Union</w:t>
      </w:r>
      <w:r w:rsidR="001327BC" w:rsidRPr="007350DD">
        <w:t xml:space="preserve"> </w:t>
      </w:r>
      <w:r w:rsidRPr="007350DD">
        <w:t>of</w:t>
      </w:r>
      <w:r w:rsidR="001327BC" w:rsidRPr="007350DD">
        <w:t xml:space="preserve"> </w:t>
      </w:r>
      <w:r w:rsidRPr="007350DD">
        <w:t>Teachers</w:t>
      </w:r>
      <w:r w:rsidR="001327BC" w:rsidRPr="007350DD">
        <w:t xml:space="preserve"> </w:t>
      </w:r>
      <w:r w:rsidRPr="007350DD">
        <w:t>and</w:t>
      </w:r>
      <w:r w:rsidR="001327BC" w:rsidRPr="007350DD">
        <w:t xml:space="preserve"> </w:t>
      </w:r>
      <w:r w:rsidRPr="007350DD">
        <w:t>UNICEF.</w:t>
      </w:r>
      <w:r w:rsidRPr="007350DD">
        <w:rPr>
          <w:rStyle w:val="FootnoteReference"/>
        </w:rPr>
        <w:footnoteReference w:id="21"/>
      </w:r>
      <w:r w:rsidR="001327BC" w:rsidRPr="007350DD">
        <w:t xml:space="preserve"> </w:t>
      </w:r>
      <w:r w:rsidRPr="007350DD">
        <w:t>The</w:t>
      </w:r>
      <w:r w:rsidR="001327BC" w:rsidRPr="007350DD">
        <w:t xml:space="preserve"> </w:t>
      </w:r>
      <w:r w:rsidRPr="007350DD">
        <w:t>survey</w:t>
      </w:r>
      <w:r w:rsidR="001327BC" w:rsidRPr="007350DD">
        <w:t xml:space="preserve"> </w:t>
      </w:r>
      <w:r w:rsidRPr="007350DD">
        <w:t>found</w:t>
      </w:r>
      <w:r w:rsidR="001327BC" w:rsidRPr="007350DD">
        <w:t xml:space="preserve"> </w:t>
      </w:r>
      <w:r w:rsidRPr="007350DD">
        <w:t>that</w:t>
      </w:r>
      <w:r w:rsidR="001327BC" w:rsidRPr="007350DD">
        <w:t xml:space="preserve"> </w:t>
      </w:r>
      <w:r w:rsidRPr="007350DD">
        <w:t>public</w:t>
      </w:r>
      <w:r w:rsidR="001327BC" w:rsidRPr="007350DD">
        <w:t xml:space="preserve"> </w:t>
      </w:r>
      <w:r w:rsidRPr="007350DD">
        <w:t>support</w:t>
      </w:r>
      <w:r w:rsidR="001327BC" w:rsidRPr="007350DD">
        <w:t xml:space="preserve"> </w:t>
      </w:r>
      <w:r w:rsidRPr="007350DD">
        <w:t>for</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w:t>
      </w:r>
      <w:r w:rsidR="001327BC" w:rsidRPr="007350DD">
        <w:t xml:space="preserve"> </w:t>
      </w:r>
      <w:r w:rsidRPr="007350DD">
        <w:t>schools</w:t>
      </w:r>
      <w:r w:rsidR="001327BC" w:rsidRPr="007350DD">
        <w:t xml:space="preserve"> </w:t>
      </w:r>
      <w:r w:rsidRPr="007350DD">
        <w:t>had</w:t>
      </w:r>
      <w:r w:rsidR="001327BC" w:rsidRPr="007350DD">
        <w:t xml:space="preserve"> </w:t>
      </w:r>
      <w:r w:rsidRPr="007350DD">
        <w:t>declined</w:t>
      </w:r>
      <w:r w:rsidR="001327BC" w:rsidRPr="007350DD">
        <w:t xml:space="preserve"> </w:t>
      </w:r>
      <w:r w:rsidRPr="007350DD">
        <w:t>from</w:t>
      </w:r>
      <w:r w:rsidR="001327BC" w:rsidRPr="007350DD">
        <w:t xml:space="preserve"> </w:t>
      </w:r>
      <w:r w:rsidRPr="007350DD">
        <w:t>69%</w:t>
      </w:r>
      <w:r w:rsidR="001327BC" w:rsidRPr="007350DD">
        <w:t xml:space="preserve"> </w:t>
      </w:r>
      <w:r w:rsidRPr="007350DD">
        <w:t>in</w:t>
      </w:r>
      <w:r w:rsidR="001327BC" w:rsidRPr="007350DD">
        <w:t xml:space="preserve"> </w:t>
      </w:r>
      <w:r w:rsidRPr="007350DD">
        <w:t>2004</w:t>
      </w:r>
      <w:r w:rsidR="001327BC" w:rsidRPr="007350DD">
        <w:t xml:space="preserve"> </w:t>
      </w:r>
      <w:r w:rsidRPr="007350DD">
        <w:t>to</w:t>
      </w:r>
      <w:r w:rsidR="001327BC" w:rsidRPr="007350DD">
        <w:t xml:space="preserve"> </w:t>
      </w:r>
      <w:r w:rsidRPr="007350DD">
        <w:t>54%</w:t>
      </w:r>
      <w:r w:rsidR="001327BC" w:rsidRPr="007350DD">
        <w:t xml:space="preserve"> </w:t>
      </w:r>
      <w:r w:rsidRPr="007350DD">
        <w:t>in</w:t>
      </w:r>
      <w:r w:rsidR="001327BC" w:rsidRPr="007350DD">
        <w:t xml:space="preserve"> </w:t>
      </w:r>
      <w:r w:rsidRPr="007350DD">
        <w:t>2009.</w:t>
      </w:r>
      <w:r w:rsidR="001327BC" w:rsidRPr="007350DD">
        <w:t xml:space="preserve"> </w:t>
      </w:r>
      <w:r w:rsidRPr="007350DD">
        <w:t>74%</w:t>
      </w:r>
      <w:r w:rsidR="001327BC" w:rsidRPr="007350DD">
        <w:t xml:space="preserve"> </w:t>
      </w:r>
      <w:r w:rsidRPr="007350DD">
        <w:t>of</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opposed</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w:t>
      </w:r>
      <w:r w:rsidR="001327BC" w:rsidRPr="007350DD">
        <w:t xml:space="preserve"> </w:t>
      </w:r>
      <w:r w:rsidRPr="007350DD">
        <w:t>2009</w:t>
      </w:r>
      <w:r w:rsidR="001327BC" w:rsidRPr="007350DD">
        <w:t xml:space="preserve"> </w:t>
      </w:r>
      <w:r w:rsidRPr="007350DD">
        <w:t>compared</w:t>
      </w:r>
      <w:r w:rsidR="001327BC" w:rsidRPr="007350DD">
        <w:t xml:space="preserve"> </w:t>
      </w:r>
      <w:r w:rsidRPr="007350DD">
        <w:t>to</w:t>
      </w:r>
      <w:r w:rsidR="001327BC" w:rsidRPr="007350DD">
        <w:t xml:space="preserve"> </w:t>
      </w:r>
      <w:r w:rsidRPr="007350DD">
        <w:t>56%</w:t>
      </w:r>
      <w:r w:rsidR="001327BC" w:rsidRPr="007350DD">
        <w:t xml:space="preserve"> </w:t>
      </w:r>
      <w:r w:rsidRPr="007350DD">
        <w:t>in</w:t>
      </w:r>
      <w:r w:rsidR="001327BC" w:rsidRPr="007350DD">
        <w:t xml:space="preserve"> </w:t>
      </w:r>
      <w:r w:rsidRPr="007350DD">
        <w:t>2004.</w:t>
      </w:r>
      <w:r w:rsidR="006461CD" w:rsidRPr="007350DD">
        <w:t xml:space="preserve"> </w:t>
      </w:r>
      <w:r w:rsidRPr="007350DD">
        <w:t>Public</w:t>
      </w:r>
      <w:r w:rsidR="001327BC" w:rsidRPr="007350DD">
        <w:t xml:space="preserve"> </w:t>
      </w:r>
      <w:r w:rsidRPr="007350DD">
        <w:t>support</w:t>
      </w:r>
      <w:r w:rsidR="001327BC" w:rsidRPr="007350DD">
        <w:t xml:space="preserve"> </w:t>
      </w:r>
      <w:r w:rsidRPr="007350DD">
        <w:t>for</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w:t>
      </w:r>
      <w:r w:rsidR="001327BC" w:rsidRPr="007350DD">
        <w:t xml:space="preserve"> </w:t>
      </w:r>
      <w:r w:rsidRPr="007350DD">
        <w:t>the</w:t>
      </w:r>
      <w:r w:rsidR="001327BC" w:rsidRPr="007350DD">
        <w:t xml:space="preserve"> </w:t>
      </w:r>
      <w:r w:rsidRPr="007350DD">
        <w:t>home</w:t>
      </w:r>
      <w:r w:rsidR="001327BC" w:rsidRPr="007350DD">
        <w:t xml:space="preserve"> </w:t>
      </w:r>
      <w:r w:rsidRPr="007350DD">
        <w:t>however</w:t>
      </w:r>
      <w:r w:rsidR="001327BC" w:rsidRPr="007350DD">
        <w:t xml:space="preserve"> </w:t>
      </w:r>
      <w:r w:rsidRPr="007350DD">
        <w:t>remained</w:t>
      </w:r>
      <w:r w:rsidR="001327BC" w:rsidRPr="007350DD">
        <w:t xml:space="preserve"> </w:t>
      </w:r>
      <w:r w:rsidRPr="007350DD">
        <w:t>strong.</w:t>
      </w:r>
      <w:r w:rsidR="001327BC" w:rsidRPr="007350DD">
        <w:t xml:space="preserve"> </w:t>
      </w:r>
      <w:r w:rsidRPr="007350DD">
        <w:t>In</w:t>
      </w:r>
      <w:r w:rsidR="001327BC" w:rsidRPr="007350DD">
        <w:t xml:space="preserve"> </w:t>
      </w:r>
      <w:r w:rsidRPr="007350DD">
        <w:t>2009</w:t>
      </w:r>
      <w:r w:rsidR="001327BC" w:rsidRPr="007350DD">
        <w:t xml:space="preserve"> </w:t>
      </w:r>
      <w:r w:rsidRPr="007350DD">
        <w:t>75%</w:t>
      </w:r>
      <w:r w:rsidR="001327BC" w:rsidRPr="007350DD">
        <w:t xml:space="preserve"> </w:t>
      </w:r>
      <w:r w:rsidRPr="007350DD">
        <w:t>of</w:t>
      </w:r>
      <w:r w:rsidR="001327BC" w:rsidRPr="007350DD">
        <w:t xml:space="preserve"> </w:t>
      </w:r>
      <w:r w:rsidRPr="007350DD">
        <w:t>the</w:t>
      </w:r>
      <w:r w:rsidR="001327BC" w:rsidRPr="007350DD">
        <w:t xml:space="preserve"> </w:t>
      </w:r>
      <w:r w:rsidRPr="007350DD">
        <w:t>respondents</w:t>
      </w:r>
      <w:r w:rsidR="001327BC" w:rsidRPr="007350DD">
        <w:t xml:space="preserve"> </w:t>
      </w:r>
      <w:r w:rsidRPr="007350DD">
        <w:t>supported</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in</w:t>
      </w:r>
      <w:r w:rsidR="001327BC" w:rsidRPr="007350DD">
        <w:t xml:space="preserve"> </w:t>
      </w:r>
      <w:r w:rsidRPr="007350DD">
        <w:t>homes</w:t>
      </w:r>
      <w:r w:rsidR="001327BC" w:rsidRPr="007350DD">
        <w:t xml:space="preserve"> </w:t>
      </w:r>
      <w:r w:rsidRPr="007350DD">
        <w:t>reflecting</w:t>
      </w:r>
      <w:r w:rsidR="001327BC" w:rsidRPr="007350DD">
        <w:t xml:space="preserve"> </w:t>
      </w:r>
      <w:r w:rsidRPr="007350DD">
        <w:t>a</w:t>
      </w:r>
      <w:r w:rsidR="001327BC" w:rsidRPr="007350DD">
        <w:t xml:space="preserve"> </w:t>
      </w:r>
      <w:r w:rsidRPr="007350DD">
        <w:t>small</w:t>
      </w:r>
      <w:r w:rsidR="001327BC" w:rsidRPr="007350DD">
        <w:t xml:space="preserve"> </w:t>
      </w:r>
      <w:r w:rsidRPr="007350DD">
        <w:t>decline</w:t>
      </w:r>
      <w:r w:rsidR="001327BC" w:rsidRPr="007350DD">
        <w:t xml:space="preserve"> </w:t>
      </w:r>
      <w:r w:rsidRPr="007350DD">
        <w:t>from</w:t>
      </w:r>
      <w:r w:rsidR="001327BC" w:rsidRPr="007350DD">
        <w:t xml:space="preserve"> </w:t>
      </w:r>
      <w:r w:rsidRPr="007350DD">
        <w:t>80%</w:t>
      </w:r>
      <w:r w:rsidR="006461CD" w:rsidRPr="007350DD">
        <w:t xml:space="preserve"> </w:t>
      </w:r>
      <w:r w:rsidRPr="007350DD">
        <w:t>in</w:t>
      </w:r>
      <w:r w:rsidR="001327BC" w:rsidRPr="007350DD">
        <w:t xml:space="preserve"> </w:t>
      </w:r>
      <w:r w:rsidRPr="007350DD">
        <w:t>2004.</w:t>
      </w:r>
      <w:r w:rsidR="001327BC" w:rsidRPr="007350DD">
        <w:t xml:space="preserve"> </w:t>
      </w:r>
      <w:r w:rsidRPr="007350DD">
        <w:t>There</w:t>
      </w:r>
      <w:r w:rsidR="001327BC" w:rsidRPr="007350DD">
        <w:t xml:space="preserve"> </w:t>
      </w:r>
      <w:r w:rsidRPr="007350DD">
        <w:t>was</w:t>
      </w:r>
      <w:r w:rsidR="001327BC" w:rsidRPr="007350DD">
        <w:t xml:space="preserve"> </w:t>
      </w:r>
      <w:r w:rsidRPr="007350DD">
        <w:t>however</w:t>
      </w:r>
      <w:r w:rsidR="001327BC" w:rsidRPr="007350DD">
        <w:t xml:space="preserve"> </w:t>
      </w:r>
      <w:r w:rsidRPr="007350DD">
        <w:t>a</w:t>
      </w:r>
      <w:r w:rsidR="001327BC" w:rsidRPr="007350DD">
        <w:t xml:space="preserve"> </w:t>
      </w:r>
      <w:r w:rsidRPr="007350DD">
        <w:t>decline</w:t>
      </w:r>
      <w:r w:rsidR="001327BC" w:rsidRPr="007350DD">
        <w:t xml:space="preserve"> </w:t>
      </w:r>
      <w:r w:rsidRPr="007350DD">
        <w:t>among</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from</w:t>
      </w:r>
      <w:r w:rsidR="001327BC" w:rsidRPr="007350DD">
        <w:t xml:space="preserve"> </w:t>
      </w:r>
      <w:r w:rsidRPr="007350DD">
        <w:t>76%</w:t>
      </w:r>
      <w:r w:rsidR="001327BC" w:rsidRPr="007350DD">
        <w:t xml:space="preserve"> </w:t>
      </w:r>
      <w:r w:rsidRPr="007350DD">
        <w:t>in</w:t>
      </w:r>
      <w:r w:rsidR="001327BC" w:rsidRPr="007350DD">
        <w:t xml:space="preserve"> </w:t>
      </w:r>
      <w:r w:rsidRPr="007350DD">
        <w:t>2004</w:t>
      </w:r>
      <w:r w:rsidR="001327BC" w:rsidRPr="007350DD">
        <w:t xml:space="preserve"> </w:t>
      </w:r>
      <w:r w:rsidRPr="007350DD">
        <w:t>to</w:t>
      </w:r>
      <w:r w:rsidR="001327BC" w:rsidRPr="007350DD">
        <w:t xml:space="preserve"> </w:t>
      </w:r>
      <w:r w:rsidRPr="007350DD">
        <w:t>54%</w:t>
      </w:r>
      <w:r w:rsidR="001327BC" w:rsidRPr="007350DD">
        <w:t xml:space="preserve"> </w:t>
      </w:r>
      <w:r w:rsidRPr="007350DD">
        <w:t>in</w:t>
      </w:r>
      <w:r w:rsidR="001327BC" w:rsidRPr="007350DD">
        <w:t xml:space="preserve"> </w:t>
      </w:r>
      <w:r w:rsidRPr="007350DD">
        <w:t>2009.</w:t>
      </w:r>
      <w:r w:rsidR="001327BC" w:rsidRPr="007350DD">
        <w:t xml:space="preserve"> </w:t>
      </w:r>
      <w:r w:rsidRPr="007350DD">
        <w:t>The</w:t>
      </w:r>
      <w:r w:rsidR="001327BC" w:rsidRPr="007350DD">
        <w:t xml:space="preserve"> </w:t>
      </w:r>
      <w:r w:rsidRPr="007350DD">
        <w:t>survey</w:t>
      </w:r>
      <w:r w:rsidR="001327BC" w:rsidRPr="007350DD">
        <w:t xml:space="preserve"> </w:t>
      </w:r>
      <w:r w:rsidRPr="007350DD">
        <w:t>revealed</w:t>
      </w:r>
      <w:r w:rsidR="001327BC" w:rsidRPr="007350DD">
        <w:t xml:space="preserve"> </w:t>
      </w:r>
      <w:r w:rsidRPr="007350DD">
        <w:t>that</w:t>
      </w:r>
      <w:r w:rsidR="001327BC" w:rsidRPr="007350DD">
        <w:t xml:space="preserve"> </w:t>
      </w:r>
      <w:r w:rsidRPr="007350DD">
        <w:t>opposition</w:t>
      </w:r>
      <w:r w:rsidR="001327BC" w:rsidRPr="007350DD">
        <w:t xml:space="preserve"> </w:t>
      </w:r>
      <w:r w:rsidRPr="007350DD">
        <w:t>to</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was</w:t>
      </w:r>
      <w:r w:rsidR="001327BC" w:rsidRPr="007350DD">
        <w:t xml:space="preserve"> </w:t>
      </w:r>
      <w:r w:rsidRPr="007350DD">
        <w:t>influenced</w:t>
      </w:r>
      <w:r w:rsidR="001327BC" w:rsidRPr="007350DD">
        <w:t xml:space="preserve"> </w:t>
      </w:r>
      <w:r w:rsidRPr="007350DD">
        <w:t>by</w:t>
      </w:r>
      <w:r w:rsidR="001327BC" w:rsidRPr="007350DD">
        <w:t xml:space="preserve"> </w:t>
      </w:r>
      <w:r w:rsidRPr="007350DD">
        <w:t>age,</w:t>
      </w:r>
      <w:r w:rsidR="001327BC" w:rsidRPr="007350DD">
        <w:t xml:space="preserve"> </w:t>
      </w:r>
      <w:r w:rsidRPr="007350DD">
        <w:t>gender</w:t>
      </w:r>
      <w:r w:rsidR="001327BC" w:rsidRPr="007350DD">
        <w:t xml:space="preserve"> </w:t>
      </w:r>
      <w:r w:rsidRPr="007350DD">
        <w:t>and</w:t>
      </w:r>
      <w:r w:rsidR="001327BC" w:rsidRPr="007350DD">
        <w:t xml:space="preserve"> </w:t>
      </w:r>
      <w:r w:rsidRPr="007350DD">
        <w:t>educational</w:t>
      </w:r>
      <w:r w:rsidR="001327BC" w:rsidRPr="007350DD">
        <w:t xml:space="preserve"> </w:t>
      </w:r>
      <w:r w:rsidRPr="007350DD">
        <w:t>attainment.</w:t>
      </w:r>
      <w:r w:rsidR="001327BC" w:rsidRPr="007350DD">
        <w:t xml:space="preserve"> </w:t>
      </w:r>
      <w:r w:rsidRPr="007350DD">
        <w:t>There</w:t>
      </w:r>
      <w:r w:rsidR="001327BC" w:rsidRPr="007350DD">
        <w:t xml:space="preserve"> </w:t>
      </w:r>
      <w:r w:rsidRPr="007350DD">
        <w:t>tended</w:t>
      </w:r>
      <w:r w:rsidR="001327BC" w:rsidRPr="007350DD">
        <w:t xml:space="preserve"> </w:t>
      </w:r>
      <w:r w:rsidRPr="007350DD">
        <w:t>to</w:t>
      </w:r>
      <w:r w:rsidR="001327BC" w:rsidRPr="007350DD">
        <w:t xml:space="preserve"> </w:t>
      </w:r>
      <w:r w:rsidRPr="007350DD">
        <w:t>be</w:t>
      </w:r>
      <w:r w:rsidR="001327BC" w:rsidRPr="007350DD">
        <w:t xml:space="preserve"> </w:t>
      </w:r>
      <w:r w:rsidRPr="007350DD">
        <w:t>greater</w:t>
      </w:r>
      <w:r w:rsidR="001327BC" w:rsidRPr="007350DD">
        <w:t xml:space="preserve"> </w:t>
      </w:r>
      <w:r w:rsidRPr="007350DD">
        <w:t>support</w:t>
      </w:r>
      <w:r w:rsidR="001327BC" w:rsidRPr="007350DD">
        <w:t xml:space="preserve"> </w:t>
      </w:r>
      <w:r w:rsidRPr="007350DD">
        <w:t>for</w:t>
      </w:r>
      <w:r w:rsidR="001327BC" w:rsidRPr="007350DD">
        <w:t xml:space="preserve"> </w:t>
      </w:r>
      <w:r w:rsidRPr="007350DD">
        <w:t>corporal</w:t>
      </w:r>
      <w:r w:rsidR="001327BC" w:rsidRPr="007350DD">
        <w:t xml:space="preserve"> </w:t>
      </w:r>
      <w:r w:rsidRPr="007350DD">
        <w:t>punishment</w:t>
      </w:r>
      <w:r w:rsidR="001327BC" w:rsidRPr="007350DD">
        <w:t xml:space="preserve"> </w:t>
      </w:r>
      <w:r w:rsidRPr="007350DD">
        <w:t>among</w:t>
      </w:r>
      <w:r w:rsidR="001327BC" w:rsidRPr="007350DD">
        <w:t xml:space="preserve"> </w:t>
      </w:r>
      <w:r w:rsidRPr="007350DD">
        <w:t>older</w:t>
      </w:r>
      <w:r w:rsidR="001327BC" w:rsidRPr="007350DD">
        <w:t xml:space="preserve"> </w:t>
      </w:r>
      <w:r w:rsidRPr="007350DD">
        <w:t>persons</w:t>
      </w:r>
      <w:r w:rsidR="001327BC" w:rsidRPr="007350DD">
        <w:t xml:space="preserve"> </w:t>
      </w:r>
      <w:r w:rsidRPr="007350DD">
        <w:t>(51</w:t>
      </w:r>
      <w:r w:rsidR="001327BC" w:rsidRPr="007350DD">
        <w:t xml:space="preserve"> </w:t>
      </w:r>
      <w:r w:rsidRPr="007350DD">
        <w:t>years</w:t>
      </w:r>
      <w:r w:rsidR="001327BC" w:rsidRPr="007350DD">
        <w:t xml:space="preserve"> </w:t>
      </w:r>
      <w:r w:rsidRPr="007350DD">
        <w:t>and</w:t>
      </w:r>
      <w:r w:rsidR="001327BC" w:rsidRPr="007350DD">
        <w:t xml:space="preserve"> </w:t>
      </w:r>
      <w:r w:rsidRPr="007350DD">
        <w:t>over)</w:t>
      </w:r>
      <w:r w:rsidR="001327BC" w:rsidRPr="007350DD">
        <w:t xml:space="preserve"> </w:t>
      </w:r>
      <w:r w:rsidRPr="007350DD">
        <w:t>and</w:t>
      </w:r>
      <w:r w:rsidR="001327BC" w:rsidRPr="007350DD">
        <w:t xml:space="preserve"> </w:t>
      </w:r>
      <w:r w:rsidRPr="007350DD">
        <w:t>persons</w:t>
      </w:r>
      <w:r w:rsidR="001327BC" w:rsidRPr="007350DD">
        <w:t xml:space="preserve"> </w:t>
      </w:r>
      <w:r w:rsidRPr="007350DD">
        <w:t>who</w:t>
      </w:r>
      <w:r w:rsidR="001327BC" w:rsidRPr="007350DD">
        <w:t xml:space="preserve"> </w:t>
      </w:r>
      <w:r w:rsidRPr="007350DD">
        <w:t>had</w:t>
      </w:r>
      <w:r w:rsidR="001327BC" w:rsidRPr="007350DD">
        <w:t xml:space="preserve"> </w:t>
      </w:r>
      <w:r w:rsidRPr="007350DD">
        <w:t>only</w:t>
      </w:r>
      <w:r w:rsidR="001327BC" w:rsidRPr="007350DD">
        <w:t xml:space="preserve"> </w:t>
      </w:r>
      <w:r w:rsidRPr="007350DD">
        <w:t>attained</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education.</w:t>
      </w:r>
      <w:r w:rsidR="006461CD" w:rsidRPr="007350DD">
        <w:t xml:space="preserve"> </w:t>
      </w:r>
    </w:p>
    <w:p w:rsidR="006564B6" w:rsidRPr="007350DD" w:rsidRDefault="005751A8" w:rsidP="005751A8">
      <w:pPr>
        <w:pStyle w:val="H1G"/>
      </w:pPr>
      <w:r w:rsidRPr="007350DD">
        <w:tab/>
      </w:r>
      <w:r w:rsidR="006564B6" w:rsidRPr="007350DD">
        <w:t>D.</w:t>
      </w:r>
      <w:r w:rsidR="006564B6" w:rsidRPr="007350DD">
        <w:tab/>
        <w:t>Child</w:t>
      </w:r>
      <w:r w:rsidR="001327BC" w:rsidRPr="007350DD">
        <w:t xml:space="preserve"> </w:t>
      </w:r>
      <w:r w:rsidR="006564B6" w:rsidRPr="007350DD">
        <w:t>abuse</w:t>
      </w:r>
    </w:p>
    <w:p w:rsidR="006564B6" w:rsidRPr="007350DD" w:rsidRDefault="00D900ED" w:rsidP="004A6123">
      <w:pPr>
        <w:pStyle w:val="H23G"/>
        <w:rPr>
          <w:bCs/>
        </w:rPr>
      </w:pPr>
      <w:r>
        <w:tab/>
      </w:r>
      <w:r>
        <w:tab/>
        <w:t>Information on the issues raised in paragraph 23 of the concluding observations on the initial report</w:t>
      </w:r>
      <w:r w:rsidR="001327BC" w:rsidRPr="007350DD">
        <w:rPr>
          <w:bCs/>
        </w:rPr>
        <w:t xml:space="preserve"> </w:t>
      </w:r>
    </w:p>
    <w:p w:rsidR="006564B6" w:rsidRPr="007350DD" w:rsidRDefault="006564B6" w:rsidP="009E22FF">
      <w:pPr>
        <w:pStyle w:val="SingleTxtG"/>
      </w:pPr>
      <w:r w:rsidRPr="007350DD">
        <w:t>96.</w:t>
      </w:r>
      <w:r w:rsidRPr="007350DD">
        <w:tab/>
        <w:t>The</w:t>
      </w:r>
      <w:r w:rsidR="001327BC" w:rsidRPr="007350DD">
        <w:t xml:space="preserve"> </w:t>
      </w:r>
      <w:r w:rsidRPr="007350DD">
        <w:t>Barbados</w:t>
      </w:r>
      <w:r w:rsidR="00EA19E5" w:rsidRPr="007350DD">
        <w:t>’</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(Para.</w:t>
      </w:r>
      <w:r w:rsidR="001327BC" w:rsidRPr="007350DD">
        <w:t xml:space="preserve"> </w:t>
      </w:r>
      <w:r w:rsidRPr="007350DD">
        <w:t>167)</w:t>
      </w:r>
      <w:r w:rsidR="001327BC" w:rsidRPr="007350DD">
        <w:t xml:space="preserve"> </w:t>
      </w:r>
      <w:r w:rsidRPr="007350DD">
        <w:t>reported</w:t>
      </w:r>
      <w:r w:rsidR="001327BC" w:rsidRPr="007350DD">
        <w:t xml:space="preserve"> </w:t>
      </w:r>
      <w:r w:rsidRPr="007350DD">
        <w:t>that</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as</w:t>
      </w:r>
      <w:r w:rsidR="001327BC" w:rsidRPr="007350DD">
        <w:t xml:space="preserve"> </w:t>
      </w:r>
      <w:r w:rsidRPr="007350DD">
        <w:t>the</w:t>
      </w:r>
      <w:r w:rsidR="001327BC" w:rsidRPr="007350DD">
        <w:t xml:space="preserve"> </w:t>
      </w:r>
      <w:r w:rsidRPr="007350DD">
        <w:t>administrative</w:t>
      </w:r>
      <w:r w:rsidR="001327BC" w:rsidRPr="007350DD">
        <w:t xml:space="preserve"> </w:t>
      </w:r>
      <w:r w:rsidRPr="007350DD">
        <w:t>body</w:t>
      </w:r>
      <w:r w:rsidR="001327BC" w:rsidRPr="007350DD">
        <w:t xml:space="preserve"> </w:t>
      </w:r>
      <w:r w:rsidRPr="007350DD">
        <w:t>responsible</w:t>
      </w:r>
      <w:r w:rsidR="001327BC" w:rsidRPr="007350DD">
        <w:t xml:space="preserve"> </w:t>
      </w:r>
      <w:r w:rsidRPr="007350DD">
        <w:t>for</w:t>
      </w:r>
      <w:r w:rsidR="001327BC" w:rsidRPr="007350DD">
        <w:t xml:space="preserve"> </w:t>
      </w:r>
      <w:r w:rsidRPr="007350DD">
        <w:t>the</w:t>
      </w:r>
      <w:r w:rsidR="001327BC" w:rsidRPr="007350DD">
        <w:t xml:space="preserve"> </w:t>
      </w:r>
      <w:r w:rsidRPr="007350DD">
        <w:t>care</w:t>
      </w:r>
      <w:r w:rsidR="001327BC" w:rsidRPr="007350DD">
        <w:t xml:space="preserve"> </w:t>
      </w:r>
      <w:r w:rsidRPr="007350DD">
        <w:t>and</w:t>
      </w:r>
      <w:r w:rsidR="001327BC" w:rsidRPr="007350DD">
        <w:t xml:space="preserve"> </w:t>
      </w:r>
      <w:r w:rsidRPr="007350DD">
        <w:t>protection</w:t>
      </w:r>
      <w:r w:rsidR="001327BC" w:rsidRPr="007350DD">
        <w:t xml:space="preserve"> </w:t>
      </w:r>
      <w:r w:rsidRPr="007350DD">
        <w:t>of</w:t>
      </w:r>
      <w:r w:rsidR="001327BC" w:rsidRPr="007350DD">
        <w:t xml:space="preserve"> </w:t>
      </w:r>
      <w:r w:rsidRPr="007350DD">
        <w:t>children,</w:t>
      </w:r>
      <w:r w:rsidR="001327BC" w:rsidRPr="007350DD">
        <w:t xml:space="preserve"> </w:t>
      </w:r>
      <w:r w:rsidRPr="007350DD">
        <w:t>established</w:t>
      </w:r>
      <w:r w:rsidR="001327BC" w:rsidRPr="007350DD">
        <w:t xml:space="preserve"> </w:t>
      </w:r>
      <w:r w:rsidRPr="007350DD">
        <w:t>a</w:t>
      </w:r>
      <w:r w:rsidR="001327BC" w:rsidRPr="007350DD">
        <w:t xml:space="preserve"> </w:t>
      </w:r>
      <w:r w:rsidRPr="007350DD">
        <w:t>specialised</w:t>
      </w:r>
      <w:r w:rsidR="001327BC" w:rsidRPr="007350DD">
        <w:t xml:space="preserve"> </w:t>
      </w:r>
      <w:r w:rsidRPr="007350DD">
        <w:t>Child</w:t>
      </w:r>
      <w:r w:rsidR="001327BC" w:rsidRPr="007350DD">
        <w:t xml:space="preserve"> </w:t>
      </w:r>
      <w:r w:rsidRPr="007350DD">
        <w:t>Abuse</w:t>
      </w:r>
      <w:r w:rsidR="001327BC" w:rsidRPr="007350DD">
        <w:t xml:space="preserve"> </w:t>
      </w:r>
      <w:r w:rsidRPr="007350DD">
        <w:t>Programme</w:t>
      </w:r>
      <w:r w:rsidR="001327BC" w:rsidRPr="007350DD">
        <w:t xml:space="preserve"> </w:t>
      </w:r>
      <w:r w:rsidRPr="007350DD">
        <w:t>in</w:t>
      </w:r>
      <w:r w:rsidR="001327BC" w:rsidRPr="007350DD">
        <w:t xml:space="preserve"> </w:t>
      </w:r>
      <w:r w:rsidRPr="007350DD">
        <w:t>1981.</w:t>
      </w:r>
      <w:r w:rsidR="001327BC" w:rsidRPr="007350DD">
        <w:t xml:space="preserve"> </w:t>
      </w:r>
      <w:r w:rsidRPr="007350DD">
        <w:t>In</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a</w:t>
      </w:r>
      <w:r w:rsidR="001327BC" w:rsidRPr="007350DD">
        <w:t xml:space="preserve"> </w:t>
      </w:r>
      <w:r w:rsidRPr="007350DD">
        <w:t>Social</w:t>
      </w:r>
      <w:r w:rsidR="001327BC" w:rsidRPr="007350DD">
        <w:t xml:space="preserve"> </w:t>
      </w:r>
      <w:r w:rsidRPr="007350DD">
        <w:t>Worker</w:t>
      </w:r>
      <w:r w:rsidR="001327BC" w:rsidRPr="007350DD">
        <w:t xml:space="preserve"> </w:t>
      </w:r>
      <w:r w:rsidRPr="007350DD">
        <w:t>is</w:t>
      </w:r>
      <w:r w:rsidR="001327BC" w:rsidRPr="007350DD">
        <w:t xml:space="preserve"> </w:t>
      </w:r>
      <w:r w:rsidRPr="007350DD">
        <w:t>assigned</w:t>
      </w:r>
      <w:r w:rsidR="001327BC" w:rsidRPr="007350DD">
        <w:t xml:space="preserve"> </w:t>
      </w:r>
      <w:r w:rsidRPr="007350DD">
        <w:t>specific</w:t>
      </w:r>
      <w:r w:rsidR="001327BC" w:rsidRPr="007350DD">
        <w:t xml:space="preserve"> </w:t>
      </w:r>
      <w:r w:rsidRPr="007350DD">
        <w:t>responsibilities</w:t>
      </w:r>
      <w:r w:rsidR="001327BC" w:rsidRPr="007350DD">
        <w:t xml:space="preserve"> </w:t>
      </w:r>
      <w:r w:rsidRPr="007350DD">
        <w:t>to</w:t>
      </w:r>
      <w:r w:rsidR="001327BC" w:rsidRPr="007350DD">
        <w:t xml:space="preserve"> </w:t>
      </w:r>
      <w:r w:rsidRPr="007350DD">
        <w:t>formalise</w:t>
      </w:r>
      <w:r w:rsidR="001327BC" w:rsidRPr="007350DD">
        <w:t xml:space="preserve"> </w:t>
      </w:r>
      <w:r w:rsidRPr="007350DD">
        <w:t>policy</w:t>
      </w:r>
      <w:r w:rsidR="001327BC" w:rsidRPr="007350DD">
        <w:t xml:space="preserve"> </w:t>
      </w:r>
      <w:r w:rsidRPr="007350DD">
        <w:t>and</w:t>
      </w:r>
      <w:r w:rsidR="001327BC" w:rsidRPr="007350DD">
        <w:t xml:space="preserve"> </w:t>
      </w:r>
      <w:r w:rsidRPr="007350DD">
        <w:t>management</w:t>
      </w:r>
      <w:r w:rsidR="001327BC" w:rsidRPr="007350DD">
        <w:t xml:space="preserve"> </w:t>
      </w:r>
      <w:r w:rsidRPr="007350DD">
        <w:t>techniques</w:t>
      </w:r>
      <w:r w:rsidR="001327BC" w:rsidRPr="007350DD">
        <w:t xml:space="preserve"> </w:t>
      </w:r>
      <w:r w:rsidRPr="007350DD">
        <w:t>for</w:t>
      </w:r>
      <w:r w:rsidR="001327BC" w:rsidRPr="007350DD">
        <w:t xml:space="preserve"> </w:t>
      </w:r>
      <w:r w:rsidRPr="007350DD">
        <w:t>the</w:t>
      </w:r>
      <w:r w:rsidR="001327BC" w:rsidRPr="007350DD">
        <w:t xml:space="preserve"> </w:t>
      </w:r>
      <w:r w:rsidRPr="007350DD">
        <w:t>programme</w:t>
      </w:r>
      <w:r w:rsidR="001327BC" w:rsidRPr="007350DD">
        <w:t xml:space="preserve"> </w:t>
      </w:r>
      <w:r w:rsidRPr="007350DD">
        <w:t>(Para.</w:t>
      </w:r>
      <w:r w:rsidR="001327BC" w:rsidRPr="007350DD">
        <w:t xml:space="preserve"> </w:t>
      </w:r>
      <w:r w:rsidRPr="007350DD">
        <w:t>168).</w:t>
      </w:r>
      <w:r w:rsidR="001327BC" w:rsidRPr="007350DD">
        <w:t xml:space="preserve"> </w:t>
      </w:r>
      <w:r w:rsidRPr="007350DD">
        <w:t>The</w:t>
      </w:r>
      <w:r w:rsidR="001327BC" w:rsidRPr="007350DD">
        <w:t xml:space="preserve"> </w:t>
      </w:r>
      <w:r w:rsidRPr="007350DD">
        <w:t>report</w:t>
      </w:r>
      <w:r w:rsidR="001327BC" w:rsidRPr="007350DD">
        <w:t xml:space="preserve"> </w:t>
      </w:r>
      <w:r w:rsidRPr="007350DD">
        <w:t>also</w:t>
      </w:r>
      <w:r w:rsidR="001327BC" w:rsidRPr="007350DD">
        <w:t xml:space="preserve"> </w:t>
      </w:r>
      <w:r w:rsidRPr="007350DD">
        <w:t>identified</w:t>
      </w:r>
      <w:r w:rsidR="001327BC" w:rsidRPr="007350DD">
        <w:t xml:space="preserve"> </w:t>
      </w:r>
      <w:r w:rsidRPr="007350DD">
        <w:t>the</w:t>
      </w:r>
      <w:r w:rsidR="001327BC" w:rsidRPr="007350DD">
        <w:t xml:space="preserve"> </w:t>
      </w:r>
      <w:r w:rsidRPr="007350DD">
        <w:t>following</w:t>
      </w:r>
      <w:r w:rsidR="001327BC" w:rsidRPr="007350DD">
        <w:t xml:space="preserve"> </w:t>
      </w:r>
      <w:r w:rsidRPr="007350DD">
        <w:t>pieces</w:t>
      </w:r>
      <w:r w:rsidR="001327BC" w:rsidRPr="007350DD">
        <w:t xml:space="preserve"> </w:t>
      </w:r>
      <w:r w:rsidRPr="007350DD">
        <w:t>of</w:t>
      </w:r>
      <w:r w:rsidR="001327BC" w:rsidRPr="007350DD">
        <w:t xml:space="preserve"> </w:t>
      </w:r>
      <w:r w:rsidRPr="007350DD">
        <w:t>legislation</w:t>
      </w:r>
      <w:r w:rsidR="001327BC" w:rsidRPr="007350DD">
        <w:t xml:space="preserve"> </w:t>
      </w:r>
      <w:r w:rsidRPr="007350DD">
        <w:t>as</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means</w:t>
      </w:r>
      <w:r w:rsidR="001327BC" w:rsidRPr="007350DD">
        <w:t xml:space="preserve"> </w:t>
      </w:r>
      <w:r w:rsidRPr="007350DD">
        <w:t>of</w:t>
      </w:r>
      <w:r w:rsidR="001327BC" w:rsidRPr="007350DD">
        <w:t xml:space="preserve"> </w:t>
      </w:r>
      <w:r w:rsidRPr="007350DD">
        <w:t>combating</w:t>
      </w:r>
      <w:r w:rsidR="001327BC" w:rsidRPr="007350DD">
        <w:t xml:space="preserve"> </w:t>
      </w:r>
      <w:r w:rsidRPr="007350DD">
        <w:t>child</w:t>
      </w:r>
      <w:r w:rsidR="001327BC" w:rsidRPr="007350DD">
        <w:t xml:space="preserve"> </w:t>
      </w:r>
      <w:r w:rsidRPr="007350DD">
        <w:t>abuse</w:t>
      </w:r>
      <w:r w:rsidR="001327BC" w:rsidRPr="007350DD">
        <w:t xml:space="preserve"> </w:t>
      </w:r>
      <w:r w:rsidRPr="007350DD">
        <w:t>and</w:t>
      </w:r>
      <w:r w:rsidR="001327BC" w:rsidRPr="007350DD">
        <w:t xml:space="preserve"> </w:t>
      </w:r>
      <w:r w:rsidRPr="007350DD">
        <w:t>neglect:</w:t>
      </w:r>
    </w:p>
    <w:p w:rsidR="006564B6" w:rsidRPr="007350DD" w:rsidRDefault="00127D2C" w:rsidP="00127D2C">
      <w:pPr>
        <w:pStyle w:val="SingleTxtG"/>
      </w:pPr>
      <w:r w:rsidRPr="007350DD">
        <w:tab/>
        <w:t>(a)</w:t>
      </w:r>
      <w:r w:rsidR="006564B6" w:rsidRPr="007350DD">
        <w:tab/>
        <w:t>The</w:t>
      </w:r>
      <w:r w:rsidR="001327BC" w:rsidRPr="007350DD">
        <w:t xml:space="preserve"> </w:t>
      </w:r>
      <w:r w:rsidR="006564B6" w:rsidRPr="007350DD">
        <w:t>Prevention</w:t>
      </w:r>
      <w:r w:rsidR="001327BC" w:rsidRPr="007350DD">
        <w:t xml:space="preserve"> </w:t>
      </w:r>
      <w:r w:rsidR="006564B6" w:rsidRPr="007350DD">
        <w:t>of</w:t>
      </w:r>
      <w:r w:rsidR="001327BC" w:rsidRPr="007350DD">
        <w:t xml:space="preserve"> </w:t>
      </w:r>
      <w:r w:rsidR="006564B6" w:rsidRPr="007350DD">
        <w:t>Cruelty</w:t>
      </w:r>
      <w:r w:rsidR="001327BC" w:rsidRPr="007350DD">
        <w:t xml:space="preserve"> </w:t>
      </w:r>
      <w:r w:rsidR="006564B6" w:rsidRPr="007350DD">
        <w:t>to</w:t>
      </w:r>
      <w:r w:rsidR="001327BC" w:rsidRPr="007350DD">
        <w:t xml:space="preserve"> </w:t>
      </w:r>
      <w:r w:rsidR="006564B6" w:rsidRPr="007350DD">
        <w:t>Children</w:t>
      </w:r>
      <w:r w:rsidR="001327BC" w:rsidRPr="007350DD">
        <w:t xml:space="preserve"> </w:t>
      </w:r>
      <w:r w:rsidR="006564B6" w:rsidRPr="007350DD">
        <w:t>Act</w:t>
      </w:r>
      <w:r w:rsidR="001327BC" w:rsidRPr="007350DD">
        <w:t xml:space="preserve"> </w:t>
      </w:r>
      <w:r w:rsidR="006564B6" w:rsidRPr="007350DD">
        <w:t>(chap.</w:t>
      </w:r>
      <w:r w:rsidR="001327BC" w:rsidRPr="007350DD">
        <w:t xml:space="preserve"> </w:t>
      </w:r>
      <w:r w:rsidR="006564B6" w:rsidRPr="007350DD">
        <w:t>145,</w:t>
      </w:r>
      <w:r w:rsidR="001327BC" w:rsidRPr="007350DD">
        <w:t xml:space="preserve"> </w:t>
      </w:r>
      <w:r w:rsidR="006564B6" w:rsidRPr="007350DD">
        <w:t>sect.</w:t>
      </w:r>
      <w:r w:rsidR="001327BC" w:rsidRPr="007350DD">
        <w:t xml:space="preserve"> </w:t>
      </w:r>
      <w:r w:rsidR="006564B6" w:rsidRPr="007350DD">
        <w:t>5)</w:t>
      </w:r>
      <w:r w:rsidR="001327BC" w:rsidRPr="007350DD">
        <w:t xml:space="preserve"> </w:t>
      </w:r>
      <w:r w:rsidR="006564B6" w:rsidRPr="007350DD">
        <w:t>amended</w:t>
      </w:r>
      <w:r w:rsidR="001327BC" w:rsidRPr="007350DD">
        <w:t xml:space="preserve"> </w:t>
      </w:r>
      <w:r w:rsidR="006564B6" w:rsidRPr="007350DD">
        <w:t>in</w:t>
      </w:r>
      <w:r w:rsidR="001327BC" w:rsidRPr="007350DD">
        <w:t xml:space="preserve"> </w:t>
      </w:r>
      <w:r w:rsidR="006564B6" w:rsidRPr="007350DD">
        <w:t>1981-36</w:t>
      </w:r>
      <w:r w:rsidRPr="007350DD">
        <w:t>;</w:t>
      </w:r>
      <w:r w:rsidR="001327BC" w:rsidRPr="007350DD">
        <w:t xml:space="preserve"> </w:t>
      </w:r>
    </w:p>
    <w:p w:rsidR="006564B6" w:rsidRPr="007350DD" w:rsidRDefault="00127D2C" w:rsidP="009E22FF">
      <w:pPr>
        <w:pStyle w:val="SingleTxtG"/>
      </w:pPr>
      <w:r w:rsidRPr="007350DD">
        <w:tab/>
        <w:t>(b)</w:t>
      </w:r>
      <w:r w:rsidR="006564B6" w:rsidRPr="007350DD">
        <w:tab/>
        <w:t>The</w:t>
      </w:r>
      <w:r w:rsidR="001327BC" w:rsidRPr="007350DD">
        <w:t xml:space="preserve"> </w:t>
      </w:r>
      <w:r w:rsidR="006564B6" w:rsidRPr="007350DD">
        <w:t>Protection</w:t>
      </w:r>
      <w:r w:rsidR="001327BC" w:rsidRPr="007350DD">
        <w:t xml:space="preserve"> </w:t>
      </w:r>
      <w:r w:rsidR="006564B6" w:rsidRPr="007350DD">
        <w:t>of</w:t>
      </w:r>
      <w:r w:rsidR="001327BC" w:rsidRPr="007350DD">
        <w:t xml:space="preserve"> </w:t>
      </w:r>
      <w:r w:rsidR="006564B6" w:rsidRPr="007350DD">
        <w:t>Children</w:t>
      </w:r>
      <w:r w:rsidR="001327BC" w:rsidRPr="007350DD">
        <w:t xml:space="preserve"> </w:t>
      </w:r>
      <w:r w:rsidR="006564B6" w:rsidRPr="007350DD">
        <w:t>Act</w:t>
      </w:r>
      <w:r w:rsidR="001327BC" w:rsidRPr="007350DD">
        <w:t xml:space="preserve"> </w:t>
      </w:r>
      <w:r w:rsidR="006564B6" w:rsidRPr="007350DD">
        <w:t>1990</w:t>
      </w:r>
      <w:r w:rsidR="001327BC" w:rsidRPr="007350DD">
        <w:t xml:space="preserve"> </w:t>
      </w:r>
      <w:r w:rsidR="006564B6" w:rsidRPr="007350DD">
        <w:t>(1990-36)</w:t>
      </w:r>
      <w:r w:rsidRPr="007350DD">
        <w:t>;</w:t>
      </w:r>
    </w:p>
    <w:p w:rsidR="006564B6" w:rsidRPr="007350DD" w:rsidRDefault="00127D2C" w:rsidP="009E22FF">
      <w:pPr>
        <w:pStyle w:val="SingleTxtG"/>
      </w:pPr>
      <w:r w:rsidRPr="007350DD">
        <w:tab/>
        <w:t>(c)</w:t>
      </w:r>
      <w:r w:rsidR="006564B6" w:rsidRPr="007350DD">
        <w:tab/>
        <w:t>The</w:t>
      </w:r>
      <w:r w:rsidR="001327BC" w:rsidRPr="007350DD">
        <w:t xml:space="preserve"> </w:t>
      </w:r>
      <w:r w:rsidR="006564B6" w:rsidRPr="007350DD">
        <w:t>Sexual</w:t>
      </w:r>
      <w:r w:rsidR="001327BC" w:rsidRPr="007350DD">
        <w:t xml:space="preserve"> </w:t>
      </w:r>
      <w:r w:rsidR="006564B6" w:rsidRPr="007350DD">
        <w:t>Offences</w:t>
      </w:r>
      <w:r w:rsidR="001327BC" w:rsidRPr="007350DD">
        <w:t xml:space="preserve"> </w:t>
      </w:r>
      <w:r w:rsidR="006564B6" w:rsidRPr="007350DD">
        <w:t>Act</w:t>
      </w:r>
      <w:r w:rsidR="001327BC" w:rsidRPr="007350DD">
        <w:t xml:space="preserve"> </w:t>
      </w:r>
      <w:r w:rsidR="006564B6" w:rsidRPr="007350DD">
        <w:t>1992</w:t>
      </w:r>
      <w:r w:rsidR="001327BC" w:rsidRPr="007350DD">
        <w:t xml:space="preserve"> </w:t>
      </w:r>
      <w:r w:rsidR="006564B6" w:rsidRPr="007350DD">
        <w:t>(chap.</w:t>
      </w:r>
      <w:r w:rsidR="001327BC" w:rsidRPr="007350DD">
        <w:t xml:space="preserve"> </w:t>
      </w:r>
      <w:r w:rsidR="006564B6" w:rsidRPr="007350DD">
        <w:t>146</w:t>
      </w:r>
      <w:r w:rsidR="001327BC" w:rsidRPr="007350DD">
        <w:t xml:space="preserve"> </w:t>
      </w:r>
      <w:r w:rsidR="006564B6" w:rsidRPr="007350DD">
        <w:t>(A))</w:t>
      </w:r>
      <w:r w:rsidRPr="007350DD">
        <w:t>;</w:t>
      </w:r>
    </w:p>
    <w:p w:rsidR="006564B6" w:rsidRPr="007350DD" w:rsidRDefault="00127D2C" w:rsidP="009E22FF">
      <w:pPr>
        <w:pStyle w:val="SingleTxtG"/>
      </w:pPr>
      <w:r w:rsidRPr="007350DD">
        <w:tab/>
        <w:t>(d)</w:t>
      </w:r>
      <w:r w:rsidR="006564B6" w:rsidRPr="007350DD">
        <w:tab/>
        <w:t>The</w:t>
      </w:r>
      <w:r w:rsidR="001327BC" w:rsidRPr="007350DD">
        <w:t xml:space="preserve"> </w:t>
      </w:r>
      <w:r w:rsidR="006564B6" w:rsidRPr="007350DD">
        <w:t>Domestic</w:t>
      </w:r>
      <w:r w:rsidR="001327BC" w:rsidRPr="007350DD">
        <w:t xml:space="preserve"> </w:t>
      </w:r>
      <w:r w:rsidR="006564B6" w:rsidRPr="007350DD">
        <w:t>Violence</w:t>
      </w:r>
      <w:r w:rsidR="001327BC" w:rsidRPr="007350DD">
        <w:t xml:space="preserve"> </w:t>
      </w:r>
      <w:r w:rsidR="006564B6" w:rsidRPr="007350DD">
        <w:t>(Protection</w:t>
      </w:r>
      <w:r w:rsidR="001327BC" w:rsidRPr="007350DD">
        <w:t xml:space="preserve"> </w:t>
      </w:r>
      <w:r w:rsidR="006564B6" w:rsidRPr="007350DD">
        <w:t>Orders)</w:t>
      </w:r>
      <w:r w:rsidR="001327BC" w:rsidRPr="007350DD">
        <w:t xml:space="preserve"> </w:t>
      </w:r>
      <w:r w:rsidR="006564B6" w:rsidRPr="007350DD">
        <w:t>Act</w:t>
      </w:r>
      <w:r w:rsidR="001327BC" w:rsidRPr="007350DD">
        <w:t xml:space="preserve"> </w:t>
      </w:r>
      <w:r w:rsidR="006564B6" w:rsidRPr="007350DD">
        <w:t>1992</w:t>
      </w:r>
      <w:r w:rsidRPr="007350DD">
        <w:t>.</w:t>
      </w:r>
    </w:p>
    <w:p w:rsidR="006564B6" w:rsidRPr="007350DD" w:rsidRDefault="006564B6" w:rsidP="009E22FF">
      <w:pPr>
        <w:pStyle w:val="SingleTxtG"/>
      </w:pPr>
      <w:r w:rsidRPr="007350DD">
        <w:t>97.</w:t>
      </w:r>
      <w:r w:rsidRPr="007350DD">
        <w:tab/>
        <w:t>When</w:t>
      </w:r>
      <w:r w:rsidR="001327BC" w:rsidRPr="007350DD">
        <w:t xml:space="preserve"> </w:t>
      </w:r>
      <w:r w:rsidRPr="007350DD">
        <w:t>cases</w:t>
      </w:r>
      <w:r w:rsidR="001327BC" w:rsidRPr="007350DD">
        <w:t xml:space="preserve"> </w:t>
      </w:r>
      <w:r w:rsidRPr="007350DD">
        <w:t>of</w:t>
      </w:r>
      <w:r w:rsidR="001327BC" w:rsidRPr="007350DD">
        <w:t xml:space="preserve"> </w:t>
      </w:r>
      <w:r w:rsidRPr="007350DD">
        <w:t>suspected</w:t>
      </w:r>
      <w:r w:rsidR="001327BC" w:rsidRPr="007350DD">
        <w:t xml:space="preserve"> </w:t>
      </w:r>
      <w:r w:rsidRPr="007350DD">
        <w:t>child</w:t>
      </w:r>
      <w:r w:rsidR="001327BC" w:rsidRPr="007350DD">
        <w:t xml:space="preserve"> </w:t>
      </w:r>
      <w:r w:rsidRPr="007350DD">
        <w:t>abuse</w:t>
      </w:r>
      <w:r w:rsidR="001327BC" w:rsidRPr="007350DD">
        <w:t xml:space="preserve"> </w:t>
      </w:r>
      <w:r w:rsidRPr="007350DD">
        <w:t>are</w:t>
      </w:r>
      <w:r w:rsidR="001327BC" w:rsidRPr="007350DD">
        <w:t xml:space="preserve"> </w:t>
      </w:r>
      <w:r w:rsidRPr="007350DD">
        <w:t>reported</w:t>
      </w:r>
      <w:r w:rsidR="001327BC" w:rsidRPr="007350DD">
        <w:t xml:space="preserve"> </w:t>
      </w:r>
      <w:r w:rsidRPr="007350DD">
        <w:t>to</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and</w:t>
      </w:r>
      <w:r w:rsidR="001327BC" w:rsidRPr="007350DD">
        <w:t xml:space="preserve"> </w:t>
      </w:r>
      <w:r w:rsidRPr="007350DD">
        <w:t>the</w:t>
      </w:r>
      <w:r w:rsidR="001327BC" w:rsidRPr="007350DD">
        <w:t xml:space="preserve"> </w:t>
      </w:r>
      <w:r w:rsidRPr="007350DD">
        <w:t>Board</w:t>
      </w:r>
      <w:r w:rsidR="001327BC" w:rsidRPr="007350DD">
        <w:t xml:space="preserve"> </w:t>
      </w:r>
      <w:r w:rsidRPr="007350DD">
        <w:t>upon</w:t>
      </w:r>
      <w:r w:rsidR="001327BC" w:rsidRPr="007350DD">
        <w:t xml:space="preserve"> </w:t>
      </w:r>
      <w:r w:rsidRPr="007350DD">
        <w:t>investigation</w:t>
      </w:r>
      <w:r w:rsidR="001327BC" w:rsidRPr="007350DD">
        <w:t xml:space="preserve"> </w:t>
      </w:r>
      <w:r w:rsidRPr="007350DD">
        <w:t>finds</w:t>
      </w:r>
      <w:r w:rsidR="001327BC" w:rsidRPr="007350DD">
        <w:t xml:space="preserve"> </w:t>
      </w:r>
      <w:r w:rsidRPr="007350DD">
        <w:t>the</w:t>
      </w:r>
      <w:r w:rsidR="001327BC" w:rsidRPr="007350DD">
        <w:t xml:space="preserve"> </w:t>
      </w:r>
      <w:r w:rsidRPr="007350DD">
        <w:t>child</w:t>
      </w:r>
      <w:r w:rsidR="001327BC" w:rsidRPr="007350DD">
        <w:t xml:space="preserve"> </w:t>
      </w:r>
      <w:r w:rsidRPr="007350DD">
        <w:t>at</w:t>
      </w:r>
      <w:r w:rsidR="001327BC" w:rsidRPr="007350DD">
        <w:t xml:space="preserve"> </w:t>
      </w:r>
      <w:r w:rsidRPr="007350DD">
        <w:t>risk</w:t>
      </w:r>
      <w:r w:rsidR="001327BC" w:rsidRPr="007350DD">
        <w:t xml:space="preserve"> </w:t>
      </w:r>
      <w:r w:rsidRPr="007350DD">
        <w:t>in</w:t>
      </w:r>
      <w:r w:rsidR="001327BC" w:rsidRPr="007350DD">
        <w:t xml:space="preserve"> </w:t>
      </w:r>
      <w:r w:rsidRPr="007350DD">
        <w:t>the</w:t>
      </w:r>
      <w:r w:rsidR="001327BC" w:rsidRPr="007350DD">
        <w:t xml:space="preserve"> </w:t>
      </w:r>
      <w:r w:rsidRPr="007350DD">
        <w:t>present</w:t>
      </w:r>
      <w:r w:rsidR="001327BC" w:rsidRPr="007350DD">
        <w:t xml:space="preserve"> </w:t>
      </w:r>
      <w:r w:rsidRPr="007350DD">
        <w:t>environment,</w:t>
      </w:r>
      <w:r w:rsidR="001327BC" w:rsidRPr="007350DD">
        <w:t xml:space="preserve"> </w:t>
      </w:r>
      <w:r w:rsidRPr="007350DD">
        <w:t>the</w:t>
      </w:r>
      <w:r w:rsidR="001327BC" w:rsidRPr="007350DD">
        <w:t xml:space="preserve"> </w:t>
      </w:r>
      <w:r w:rsidRPr="007350DD">
        <w:t>Board</w:t>
      </w:r>
      <w:r w:rsidR="001327BC" w:rsidRPr="007350DD">
        <w:t xml:space="preserve"> </w:t>
      </w:r>
      <w:r w:rsidRPr="007350DD">
        <w:t>may</w:t>
      </w:r>
      <w:r w:rsidR="001327BC" w:rsidRPr="007350DD">
        <w:t xml:space="preserve"> </w:t>
      </w:r>
      <w:r w:rsidRPr="007350DD">
        <w:t>remove</w:t>
      </w:r>
      <w:r w:rsidR="001327BC" w:rsidRPr="007350DD">
        <w:t xml:space="preserve"> </w:t>
      </w:r>
      <w:r w:rsidRPr="007350DD">
        <w:t>the</w:t>
      </w:r>
      <w:r w:rsidR="001327BC" w:rsidRPr="007350DD">
        <w:t xml:space="preserve"> </w:t>
      </w:r>
      <w:r w:rsidRPr="007350DD">
        <w:t>child</w:t>
      </w:r>
      <w:r w:rsidR="001327BC" w:rsidRPr="007350DD">
        <w:t xml:space="preserve"> </w:t>
      </w:r>
      <w:r w:rsidRPr="007350DD">
        <w:t>to</w:t>
      </w:r>
      <w:r w:rsidR="001327BC" w:rsidRPr="007350DD">
        <w:t xml:space="preserve"> </w:t>
      </w:r>
      <w:r w:rsidRPr="007350DD">
        <w:t>a</w:t>
      </w:r>
      <w:r w:rsidR="001327BC" w:rsidRPr="007350DD">
        <w:t xml:space="preserve"> </w:t>
      </w:r>
      <w:r w:rsidRPr="007350DD">
        <w:t>place</w:t>
      </w:r>
      <w:r w:rsidR="001327BC" w:rsidRPr="007350DD">
        <w:t xml:space="preserve"> </w:t>
      </w:r>
      <w:r w:rsidRPr="007350DD">
        <w:t>of</w:t>
      </w:r>
      <w:r w:rsidR="001327BC" w:rsidRPr="007350DD">
        <w:t xml:space="preserve"> </w:t>
      </w:r>
      <w:r w:rsidRPr="007350DD">
        <w:t>safety,</w:t>
      </w:r>
      <w:r w:rsidR="001327BC" w:rsidRPr="007350DD">
        <w:t xml:space="preserve"> </w:t>
      </w:r>
      <w:r w:rsidRPr="007350DD">
        <w:t>such</w:t>
      </w:r>
      <w:r w:rsidR="001327BC" w:rsidRPr="007350DD">
        <w:t xml:space="preserve"> </w:t>
      </w:r>
      <w:r w:rsidRPr="007350DD">
        <w:t>as</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EA19E5" w:rsidRPr="007350DD">
        <w:t>’</w:t>
      </w:r>
      <w:r w:rsidRPr="007350DD">
        <w:t>s</w:t>
      </w:r>
      <w:r w:rsidR="001327BC" w:rsidRPr="007350DD">
        <w:t xml:space="preserve"> </w:t>
      </w:r>
      <w:r w:rsidRPr="007350DD">
        <w:t>children</w:t>
      </w:r>
      <w:r w:rsidR="00EA19E5" w:rsidRPr="007350DD">
        <w:t>’</w:t>
      </w:r>
      <w:r w:rsidRPr="007350DD">
        <w:t>s</w:t>
      </w:r>
      <w:r w:rsidR="001327BC" w:rsidRPr="007350DD">
        <w:t xml:space="preserve"> </w:t>
      </w:r>
      <w:r w:rsidRPr="007350DD">
        <w:t>homes.</w:t>
      </w:r>
      <w:r w:rsidR="001327BC" w:rsidRPr="007350DD">
        <w:t xml:space="preserve"> </w:t>
      </w:r>
      <w:r w:rsidRPr="007350DD">
        <w:t>Throughout</w:t>
      </w:r>
      <w:r w:rsidR="001327BC" w:rsidRPr="007350DD">
        <w:t xml:space="preserve"> </w:t>
      </w:r>
      <w:r w:rsidRPr="007350DD">
        <w:t>the</w:t>
      </w:r>
      <w:r w:rsidR="001327BC" w:rsidRPr="007350DD">
        <w:t xml:space="preserve"> </w:t>
      </w:r>
      <w:r w:rsidRPr="007350DD">
        <w:t>investigation,</w:t>
      </w:r>
      <w:r w:rsidR="001327BC" w:rsidRPr="007350DD">
        <w:t xml:space="preserve"> </w:t>
      </w:r>
      <w:r w:rsidRPr="007350DD">
        <w:t>the</w:t>
      </w:r>
      <w:r w:rsidR="001327BC" w:rsidRPr="007350DD">
        <w:t xml:space="preserve"> </w:t>
      </w:r>
      <w:r w:rsidRPr="007350DD">
        <w:t>child</w:t>
      </w:r>
      <w:r w:rsidR="001327BC" w:rsidRPr="007350DD">
        <w:t xml:space="preserve"> </w:t>
      </w:r>
      <w:r w:rsidRPr="007350DD">
        <w:t>is</w:t>
      </w:r>
      <w:r w:rsidR="001327BC" w:rsidRPr="007350DD">
        <w:t xml:space="preserve"> </w:t>
      </w:r>
      <w:r w:rsidRPr="007350DD">
        <w:t>counselled.</w:t>
      </w:r>
      <w:r w:rsidR="001327BC" w:rsidRPr="007350DD">
        <w:t xml:space="preserve"> </w:t>
      </w:r>
      <w:r w:rsidRPr="007350DD">
        <w:t>Children</w:t>
      </w:r>
      <w:r w:rsidR="001327BC" w:rsidRPr="007350DD">
        <w:t xml:space="preserve"> </w:t>
      </w:r>
      <w:r w:rsidRPr="007350DD">
        <w:t>may</w:t>
      </w:r>
      <w:r w:rsidR="001327BC" w:rsidRPr="007350DD">
        <w:t xml:space="preserve"> </w:t>
      </w:r>
      <w:r w:rsidRPr="007350DD">
        <w:t>be</w:t>
      </w:r>
      <w:r w:rsidR="001327BC" w:rsidRPr="007350DD">
        <w:t xml:space="preserve"> </w:t>
      </w:r>
      <w:r w:rsidRPr="007350DD">
        <w:t>referred</w:t>
      </w:r>
      <w:r w:rsidR="001327BC" w:rsidRPr="007350DD">
        <w:t xml:space="preserve"> </w:t>
      </w:r>
      <w:r w:rsidRPr="007350DD">
        <w:t>to</w:t>
      </w:r>
      <w:r w:rsidR="001327BC" w:rsidRPr="007350DD">
        <w:t xml:space="preserve"> </w:t>
      </w:r>
      <w:r w:rsidRPr="007350DD">
        <w:t>a</w:t>
      </w:r>
      <w:r w:rsidR="001327BC" w:rsidRPr="007350DD">
        <w:t xml:space="preserve"> </w:t>
      </w:r>
      <w:r w:rsidRPr="007350DD">
        <w:t>psychologist</w:t>
      </w:r>
      <w:r w:rsidR="001327BC" w:rsidRPr="007350DD">
        <w:t xml:space="preserve"> </w:t>
      </w:r>
      <w:r w:rsidRPr="007350DD">
        <w:t>if</w:t>
      </w:r>
      <w:r w:rsidR="001327BC" w:rsidRPr="007350DD">
        <w:t xml:space="preserve"> </w:t>
      </w:r>
      <w:r w:rsidRPr="007350DD">
        <w:t>the</w:t>
      </w:r>
      <w:r w:rsidR="001327BC" w:rsidRPr="007350DD">
        <w:t xml:space="preserve"> </w:t>
      </w:r>
      <w:r w:rsidRPr="007350DD">
        <w:t>need</w:t>
      </w:r>
      <w:r w:rsidR="001327BC" w:rsidRPr="007350DD">
        <w:t xml:space="preserve"> </w:t>
      </w:r>
      <w:r w:rsidRPr="007350DD">
        <w:t>arises.</w:t>
      </w:r>
    </w:p>
    <w:p w:rsidR="007A6A5B" w:rsidRPr="007350DD" w:rsidRDefault="006564B6" w:rsidP="007A6A5B">
      <w:pPr>
        <w:pStyle w:val="Heading1"/>
        <w:spacing w:before="240"/>
      </w:pPr>
      <w:r w:rsidRPr="007350DD">
        <w:t>Table</w:t>
      </w:r>
      <w:r w:rsidR="001327BC" w:rsidRPr="007350DD">
        <w:t xml:space="preserve"> </w:t>
      </w:r>
      <w:r w:rsidRPr="007350DD">
        <w:t>2</w:t>
      </w:r>
    </w:p>
    <w:p w:rsidR="006564B6" w:rsidRPr="007350DD" w:rsidRDefault="006564B6" w:rsidP="007A6A5B">
      <w:pPr>
        <w:pStyle w:val="SingleTxtG"/>
        <w:rPr>
          <w:b/>
          <w:bCs/>
        </w:rPr>
      </w:pPr>
      <w:r w:rsidRPr="007350DD">
        <w:rPr>
          <w:b/>
          <w:bCs/>
        </w:rPr>
        <w:t>Child</w:t>
      </w:r>
      <w:r w:rsidR="001327BC" w:rsidRPr="007350DD">
        <w:rPr>
          <w:b/>
          <w:bCs/>
        </w:rPr>
        <w:t xml:space="preserve"> </w:t>
      </w:r>
      <w:r w:rsidR="009669E5" w:rsidRPr="007350DD">
        <w:rPr>
          <w:b/>
          <w:bCs/>
        </w:rPr>
        <w:t>abuse statistics</w:t>
      </w:r>
      <w:r w:rsidR="009669E5">
        <w:rPr>
          <w:b/>
          <w:bCs/>
        </w:rPr>
        <w:t>,</w:t>
      </w:r>
      <w:r w:rsidR="009669E5" w:rsidRPr="007350DD">
        <w:rPr>
          <w:b/>
          <w:bCs/>
        </w:rPr>
        <w:t xml:space="preserve"> </w:t>
      </w:r>
      <w:r w:rsidRPr="007350DD">
        <w:rPr>
          <w:b/>
          <w:bCs/>
        </w:rPr>
        <w:t>1997–2010</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105"/>
        <w:gridCol w:w="964"/>
        <w:gridCol w:w="896"/>
        <w:gridCol w:w="1010"/>
        <w:gridCol w:w="1055"/>
        <w:gridCol w:w="1515"/>
        <w:gridCol w:w="825"/>
      </w:tblGrid>
      <w:tr w:rsidR="006564B6" w:rsidRPr="007350DD" w:rsidTr="008C33A1">
        <w:trPr>
          <w:cantSplit/>
          <w:trHeight w:val="360"/>
          <w:tblHeader/>
        </w:trPr>
        <w:tc>
          <w:tcPr>
            <w:tcW w:w="749" w:type="pct"/>
            <w:tcBorders>
              <w:top w:val="single" w:sz="4" w:space="0" w:color="auto"/>
              <w:bottom w:val="single" w:sz="12" w:space="0" w:color="auto"/>
            </w:tcBorders>
            <w:shd w:val="clear" w:color="auto" w:fill="auto"/>
            <w:vAlign w:val="bottom"/>
          </w:tcPr>
          <w:p w:rsidR="006564B6" w:rsidRPr="007350DD" w:rsidRDefault="006564B6" w:rsidP="007A6A5B">
            <w:pPr>
              <w:pStyle w:val="SingleTxtG"/>
              <w:suppressAutoHyphens w:val="0"/>
              <w:spacing w:before="80" w:after="80" w:line="200" w:lineRule="exact"/>
              <w:ind w:left="0" w:right="113"/>
              <w:jc w:val="left"/>
              <w:rPr>
                <w:i/>
                <w:sz w:val="16"/>
              </w:rPr>
            </w:pPr>
            <w:r w:rsidRPr="007350DD">
              <w:rPr>
                <w:i/>
                <w:sz w:val="16"/>
              </w:rPr>
              <w:t>Year</w:t>
            </w:r>
          </w:p>
        </w:tc>
        <w:tc>
          <w:tcPr>
            <w:tcW w:w="654" w:type="pct"/>
            <w:tcBorders>
              <w:top w:val="single" w:sz="4" w:space="0" w:color="auto"/>
              <w:bottom w:val="single" w:sz="12" w:space="0" w:color="auto"/>
            </w:tcBorders>
            <w:shd w:val="clear" w:color="auto" w:fill="auto"/>
            <w:vAlign w:val="bottom"/>
          </w:tcPr>
          <w:p w:rsidR="006564B6" w:rsidRPr="007350DD" w:rsidRDefault="006564B6" w:rsidP="007A6A5B">
            <w:pPr>
              <w:pStyle w:val="SingleTxtG"/>
              <w:suppressAutoHyphens w:val="0"/>
              <w:spacing w:before="80" w:after="80" w:line="200" w:lineRule="exact"/>
              <w:ind w:left="0" w:right="113"/>
              <w:jc w:val="right"/>
              <w:rPr>
                <w:i/>
                <w:sz w:val="16"/>
              </w:rPr>
            </w:pPr>
            <w:r w:rsidRPr="007350DD">
              <w:rPr>
                <w:i/>
                <w:sz w:val="16"/>
              </w:rPr>
              <w:t>Physical</w:t>
            </w:r>
            <w:r w:rsidR="001327BC" w:rsidRPr="007350DD">
              <w:rPr>
                <w:i/>
                <w:sz w:val="16"/>
              </w:rPr>
              <w:t xml:space="preserve"> </w:t>
            </w:r>
            <w:r w:rsidR="007A6A5B" w:rsidRPr="007350DD">
              <w:rPr>
                <w:i/>
                <w:sz w:val="16"/>
              </w:rPr>
              <w:t>a</w:t>
            </w:r>
            <w:r w:rsidRPr="007350DD">
              <w:rPr>
                <w:i/>
                <w:sz w:val="16"/>
              </w:rPr>
              <w:t>buse</w:t>
            </w:r>
          </w:p>
        </w:tc>
        <w:tc>
          <w:tcPr>
            <w:tcW w:w="608" w:type="pct"/>
            <w:tcBorders>
              <w:top w:val="single" w:sz="4" w:space="0" w:color="auto"/>
              <w:bottom w:val="single" w:sz="12" w:space="0" w:color="auto"/>
            </w:tcBorders>
            <w:shd w:val="clear" w:color="auto" w:fill="auto"/>
            <w:vAlign w:val="bottom"/>
          </w:tcPr>
          <w:p w:rsidR="006564B6" w:rsidRPr="007350DD" w:rsidRDefault="006564B6" w:rsidP="007A6A5B">
            <w:pPr>
              <w:pStyle w:val="SingleTxtG"/>
              <w:suppressAutoHyphens w:val="0"/>
              <w:spacing w:before="80" w:after="80" w:line="200" w:lineRule="exact"/>
              <w:ind w:left="0" w:right="113"/>
              <w:jc w:val="right"/>
              <w:rPr>
                <w:i/>
                <w:sz w:val="16"/>
              </w:rPr>
            </w:pPr>
            <w:r w:rsidRPr="007350DD">
              <w:rPr>
                <w:i/>
                <w:sz w:val="16"/>
              </w:rPr>
              <w:t>Sexual</w:t>
            </w:r>
            <w:r w:rsidR="001327BC" w:rsidRPr="007350DD">
              <w:rPr>
                <w:i/>
                <w:sz w:val="16"/>
              </w:rPr>
              <w:t xml:space="preserve"> </w:t>
            </w:r>
            <w:r w:rsidR="007A6A5B" w:rsidRPr="007350DD">
              <w:rPr>
                <w:i/>
                <w:sz w:val="16"/>
              </w:rPr>
              <w:t>a</w:t>
            </w:r>
            <w:r w:rsidRPr="007350DD">
              <w:rPr>
                <w:i/>
                <w:sz w:val="16"/>
              </w:rPr>
              <w:t>buse</w:t>
            </w:r>
          </w:p>
        </w:tc>
        <w:tc>
          <w:tcPr>
            <w:tcW w:w="685" w:type="pct"/>
            <w:tcBorders>
              <w:top w:val="single" w:sz="4" w:space="0" w:color="auto"/>
              <w:bottom w:val="single" w:sz="12" w:space="0" w:color="auto"/>
            </w:tcBorders>
            <w:shd w:val="clear" w:color="auto" w:fill="auto"/>
            <w:vAlign w:val="bottom"/>
          </w:tcPr>
          <w:p w:rsidR="006564B6" w:rsidRPr="007350DD" w:rsidRDefault="006564B6" w:rsidP="007A6A5B">
            <w:pPr>
              <w:pStyle w:val="SingleTxtG"/>
              <w:suppressAutoHyphens w:val="0"/>
              <w:spacing w:before="80" w:after="80" w:line="200" w:lineRule="exact"/>
              <w:ind w:left="0" w:right="113"/>
              <w:jc w:val="right"/>
              <w:rPr>
                <w:i/>
                <w:sz w:val="16"/>
              </w:rPr>
            </w:pPr>
            <w:r w:rsidRPr="007350DD">
              <w:rPr>
                <w:i/>
                <w:sz w:val="16"/>
              </w:rPr>
              <w:t>Neglect</w:t>
            </w:r>
          </w:p>
        </w:tc>
        <w:tc>
          <w:tcPr>
            <w:tcW w:w="716" w:type="pct"/>
            <w:tcBorders>
              <w:top w:val="single" w:sz="4" w:space="0" w:color="auto"/>
              <w:bottom w:val="single" w:sz="12" w:space="0" w:color="auto"/>
            </w:tcBorders>
            <w:shd w:val="clear" w:color="auto" w:fill="auto"/>
            <w:vAlign w:val="bottom"/>
          </w:tcPr>
          <w:p w:rsidR="006564B6" w:rsidRPr="007350DD" w:rsidRDefault="006564B6" w:rsidP="007A6A5B">
            <w:pPr>
              <w:pStyle w:val="SingleTxtG"/>
              <w:suppressAutoHyphens w:val="0"/>
              <w:spacing w:before="80" w:after="80" w:line="200" w:lineRule="exact"/>
              <w:ind w:left="0" w:right="113"/>
              <w:jc w:val="right"/>
              <w:rPr>
                <w:i/>
                <w:sz w:val="16"/>
              </w:rPr>
            </w:pPr>
            <w:r w:rsidRPr="007350DD">
              <w:rPr>
                <w:i/>
                <w:sz w:val="16"/>
              </w:rPr>
              <w:t>Emotional</w:t>
            </w:r>
          </w:p>
        </w:tc>
        <w:tc>
          <w:tcPr>
            <w:tcW w:w="1028" w:type="pct"/>
            <w:tcBorders>
              <w:top w:val="single" w:sz="4" w:space="0" w:color="auto"/>
              <w:bottom w:val="single" w:sz="12" w:space="0" w:color="auto"/>
            </w:tcBorders>
            <w:shd w:val="clear" w:color="auto" w:fill="auto"/>
            <w:vAlign w:val="bottom"/>
          </w:tcPr>
          <w:p w:rsidR="006564B6" w:rsidRPr="007350DD" w:rsidRDefault="006564B6" w:rsidP="007A6A5B">
            <w:pPr>
              <w:pStyle w:val="SingleTxtG"/>
              <w:suppressAutoHyphens w:val="0"/>
              <w:spacing w:before="80" w:after="80" w:line="200" w:lineRule="exact"/>
              <w:ind w:left="0" w:right="113"/>
              <w:jc w:val="right"/>
              <w:rPr>
                <w:i/>
                <w:sz w:val="16"/>
              </w:rPr>
            </w:pPr>
            <w:r w:rsidRPr="007350DD">
              <w:rPr>
                <w:i/>
                <w:sz w:val="16"/>
              </w:rPr>
              <w:t>Abandonment</w:t>
            </w:r>
          </w:p>
        </w:tc>
        <w:tc>
          <w:tcPr>
            <w:tcW w:w="560" w:type="pct"/>
            <w:tcBorders>
              <w:top w:val="single" w:sz="4" w:space="0" w:color="auto"/>
              <w:bottom w:val="single" w:sz="12" w:space="0" w:color="auto"/>
            </w:tcBorders>
            <w:shd w:val="clear" w:color="auto" w:fill="auto"/>
            <w:vAlign w:val="bottom"/>
          </w:tcPr>
          <w:p w:rsidR="006564B6" w:rsidRPr="007350DD" w:rsidRDefault="006564B6" w:rsidP="007A6A5B">
            <w:pPr>
              <w:pStyle w:val="SingleTxtG"/>
              <w:suppressAutoHyphens w:val="0"/>
              <w:spacing w:before="80" w:after="80" w:line="200" w:lineRule="exact"/>
              <w:ind w:left="0" w:right="113"/>
              <w:jc w:val="right"/>
              <w:rPr>
                <w:b/>
                <w:bCs/>
                <w:i/>
                <w:sz w:val="16"/>
              </w:rPr>
            </w:pPr>
            <w:r w:rsidRPr="007350DD">
              <w:rPr>
                <w:b/>
                <w:bCs/>
                <w:i/>
                <w:sz w:val="16"/>
              </w:rPr>
              <w:t>Total</w:t>
            </w:r>
          </w:p>
        </w:tc>
      </w:tr>
      <w:tr w:rsidR="006564B6" w:rsidRPr="007350DD" w:rsidTr="008C33A1">
        <w:trPr>
          <w:cantSplit/>
          <w:trHeight w:val="360"/>
        </w:trPr>
        <w:tc>
          <w:tcPr>
            <w:tcW w:w="749" w:type="pct"/>
            <w:tcBorders>
              <w:top w:val="single" w:sz="12" w:space="0" w:color="auto"/>
            </w:tcBorders>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1996</w:t>
            </w:r>
            <w:r w:rsidR="007A6A5B" w:rsidRPr="007350DD">
              <w:rPr>
                <w:sz w:val="18"/>
              </w:rPr>
              <w:t>–</w:t>
            </w:r>
            <w:r w:rsidRPr="007350DD">
              <w:rPr>
                <w:sz w:val="18"/>
              </w:rPr>
              <w:t>1997</w:t>
            </w:r>
          </w:p>
        </w:tc>
        <w:tc>
          <w:tcPr>
            <w:tcW w:w="654" w:type="pct"/>
            <w:tcBorders>
              <w:top w:val="single" w:sz="12" w:space="0" w:color="auto"/>
            </w:tcBorders>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218</w:t>
            </w:r>
          </w:p>
        </w:tc>
        <w:tc>
          <w:tcPr>
            <w:tcW w:w="608" w:type="pct"/>
            <w:tcBorders>
              <w:top w:val="single" w:sz="12" w:space="0" w:color="auto"/>
            </w:tcBorders>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181</w:t>
            </w:r>
          </w:p>
        </w:tc>
        <w:tc>
          <w:tcPr>
            <w:tcW w:w="685" w:type="pct"/>
            <w:tcBorders>
              <w:top w:val="single" w:sz="12" w:space="0" w:color="auto"/>
            </w:tcBorders>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473</w:t>
            </w:r>
          </w:p>
        </w:tc>
        <w:tc>
          <w:tcPr>
            <w:tcW w:w="716" w:type="pct"/>
            <w:tcBorders>
              <w:top w:val="single" w:sz="12" w:space="0" w:color="auto"/>
            </w:tcBorders>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78</w:t>
            </w:r>
          </w:p>
        </w:tc>
        <w:tc>
          <w:tcPr>
            <w:tcW w:w="1028" w:type="pct"/>
            <w:tcBorders>
              <w:top w:val="single" w:sz="12" w:space="0" w:color="auto"/>
            </w:tcBorders>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w:t>
            </w:r>
          </w:p>
        </w:tc>
        <w:tc>
          <w:tcPr>
            <w:tcW w:w="560" w:type="pct"/>
            <w:tcBorders>
              <w:top w:val="single" w:sz="12" w:space="0" w:color="auto"/>
            </w:tcBorders>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951</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1997</w:t>
            </w:r>
            <w:r w:rsidR="007A6A5B" w:rsidRPr="007350DD">
              <w:rPr>
                <w:sz w:val="18"/>
              </w:rPr>
              <w:t>–</w:t>
            </w:r>
            <w:r w:rsidRPr="007350DD">
              <w:rPr>
                <w:sz w:val="18"/>
              </w:rPr>
              <w:t>1998</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278</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185</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606</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63</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0</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132</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1998</w:t>
            </w:r>
            <w:r w:rsidR="007A6A5B" w:rsidRPr="007350DD">
              <w:rPr>
                <w:sz w:val="18"/>
              </w:rPr>
              <w:t>–</w:t>
            </w:r>
            <w:r w:rsidRPr="007350DD">
              <w:rPr>
                <w:sz w:val="18"/>
              </w:rPr>
              <w:t>1999</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304</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282</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477</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45</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5</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1113</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1999</w:t>
            </w:r>
            <w:r w:rsidR="007A6A5B" w:rsidRPr="007350DD">
              <w:rPr>
                <w:sz w:val="18"/>
              </w:rPr>
              <w:t>–</w:t>
            </w:r>
            <w:r w:rsidRPr="007350DD">
              <w:rPr>
                <w:sz w:val="18"/>
              </w:rPr>
              <w:t>2000</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241</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264</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491</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69</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066</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2000</w:t>
            </w:r>
            <w:r w:rsidR="007A6A5B" w:rsidRPr="007350DD">
              <w:rPr>
                <w:sz w:val="18"/>
              </w:rPr>
              <w:t>–</w:t>
            </w:r>
            <w:r w:rsidRPr="007350DD">
              <w:rPr>
                <w:sz w:val="18"/>
              </w:rPr>
              <w:t>2001</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213</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204</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405</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72</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12</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906</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lastRenderedPageBreak/>
              <w:t>2001</w:t>
            </w:r>
            <w:r w:rsidR="007A6A5B" w:rsidRPr="007350DD">
              <w:rPr>
                <w:sz w:val="18"/>
              </w:rPr>
              <w:t>–</w:t>
            </w:r>
            <w:r w:rsidRPr="007350DD">
              <w:rPr>
                <w:sz w:val="18"/>
              </w:rPr>
              <w:t>2002</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270</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186</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611</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75</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143</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2002</w:t>
            </w:r>
            <w:r w:rsidR="007A6A5B" w:rsidRPr="007350DD">
              <w:rPr>
                <w:sz w:val="18"/>
              </w:rPr>
              <w:t>–</w:t>
            </w:r>
            <w:r w:rsidRPr="007350DD">
              <w:rPr>
                <w:sz w:val="18"/>
              </w:rPr>
              <w:t>2003</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249</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232</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713</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112</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10</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316</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right="113" w:hanging="1134"/>
              <w:jc w:val="left"/>
              <w:rPr>
                <w:sz w:val="18"/>
              </w:rPr>
            </w:pPr>
            <w:r w:rsidRPr="007350DD">
              <w:rPr>
                <w:sz w:val="18"/>
              </w:rPr>
              <w:t>2003</w:t>
            </w:r>
            <w:r w:rsidR="007A6A5B" w:rsidRPr="007350DD">
              <w:rPr>
                <w:sz w:val="18"/>
              </w:rPr>
              <w:t>–</w:t>
            </w:r>
            <w:r w:rsidRPr="007350DD">
              <w:rPr>
                <w:sz w:val="18"/>
              </w:rPr>
              <w:t>2004</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304</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231</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718</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131</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390</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2004</w:t>
            </w:r>
            <w:r w:rsidR="007A6A5B" w:rsidRPr="007350DD">
              <w:rPr>
                <w:sz w:val="18"/>
              </w:rPr>
              <w:t>–</w:t>
            </w:r>
            <w:r w:rsidRPr="007350DD">
              <w:rPr>
                <w:sz w:val="18"/>
              </w:rPr>
              <w:t>2005</w:t>
            </w:r>
            <w:r w:rsidR="001327BC" w:rsidRPr="007350DD">
              <w:rPr>
                <w:sz w:val="18"/>
              </w:rPr>
              <w:t xml:space="preserve"> </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266</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190</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565</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93</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10</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124</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2005</w:t>
            </w:r>
            <w:r w:rsidR="007A6A5B" w:rsidRPr="007350DD">
              <w:rPr>
                <w:sz w:val="18"/>
              </w:rPr>
              <w:t>–</w:t>
            </w:r>
            <w:r w:rsidRPr="007350DD">
              <w:rPr>
                <w:sz w:val="18"/>
              </w:rPr>
              <w:t>2006</w:t>
            </w:r>
            <w:r w:rsidR="001327BC" w:rsidRPr="007350DD">
              <w:rPr>
                <w:sz w:val="18"/>
              </w:rPr>
              <w:t xml:space="preserve"> </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277</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226</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481</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92</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0</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076</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2006</w:t>
            </w:r>
            <w:r w:rsidR="007A6A5B" w:rsidRPr="007350DD">
              <w:rPr>
                <w:sz w:val="18"/>
              </w:rPr>
              <w:t>–</w:t>
            </w:r>
            <w:r w:rsidRPr="007350DD">
              <w:rPr>
                <w:sz w:val="18"/>
              </w:rPr>
              <w:t>2007</w:t>
            </w:r>
            <w:r w:rsidR="001327BC" w:rsidRPr="007350DD">
              <w:rPr>
                <w:sz w:val="18"/>
              </w:rPr>
              <w:t xml:space="preserve"> </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225</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259</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498</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122</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105</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2007</w:t>
            </w:r>
            <w:r w:rsidR="007A6A5B" w:rsidRPr="007350DD">
              <w:rPr>
                <w:sz w:val="18"/>
              </w:rPr>
              <w:t>–</w:t>
            </w:r>
            <w:r w:rsidRPr="007350DD">
              <w:rPr>
                <w:sz w:val="18"/>
              </w:rPr>
              <w:t>2008</w:t>
            </w:r>
            <w:r w:rsidR="001327BC" w:rsidRPr="007350DD">
              <w:rPr>
                <w:sz w:val="18"/>
              </w:rPr>
              <w:t xml:space="preserve"> </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273</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268</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633</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103</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279</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2008</w:t>
            </w:r>
            <w:r w:rsidR="007A6A5B" w:rsidRPr="007350DD">
              <w:rPr>
                <w:sz w:val="18"/>
              </w:rPr>
              <w:t>–</w:t>
            </w:r>
            <w:r w:rsidRPr="007350DD">
              <w:rPr>
                <w:sz w:val="18"/>
              </w:rPr>
              <w:t>2009</w:t>
            </w:r>
            <w:r w:rsidR="001327BC" w:rsidRPr="007350DD">
              <w:rPr>
                <w:sz w:val="18"/>
              </w:rPr>
              <w:t xml:space="preserve"> </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247</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166</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633</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62</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3</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091</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2009</w:t>
            </w:r>
            <w:r w:rsidR="007A6A5B" w:rsidRPr="007350DD">
              <w:rPr>
                <w:sz w:val="18"/>
              </w:rPr>
              <w:t>–</w:t>
            </w:r>
            <w:r w:rsidRPr="007350DD">
              <w:rPr>
                <w:sz w:val="18"/>
              </w:rPr>
              <w:t>2010</w:t>
            </w:r>
            <w:r w:rsidR="001327BC" w:rsidRPr="007350DD">
              <w:rPr>
                <w:sz w:val="18"/>
              </w:rPr>
              <w:t xml:space="preserve"> </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268</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225</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617</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137</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4</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251</w:t>
            </w:r>
          </w:p>
        </w:tc>
      </w:tr>
      <w:tr w:rsidR="006564B6" w:rsidRPr="007350DD" w:rsidTr="008C33A1">
        <w:trPr>
          <w:cantSplit/>
          <w:trHeight w:val="360"/>
        </w:trPr>
        <w:tc>
          <w:tcPr>
            <w:tcW w:w="749" w:type="pct"/>
            <w:shd w:val="clear" w:color="auto" w:fill="auto"/>
          </w:tcPr>
          <w:p w:rsidR="006564B6" w:rsidRPr="007350DD" w:rsidRDefault="006564B6" w:rsidP="007A6A5B">
            <w:pPr>
              <w:pStyle w:val="SingleTxtG"/>
              <w:suppressAutoHyphens w:val="0"/>
              <w:spacing w:before="40" w:after="40" w:line="220" w:lineRule="exact"/>
              <w:ind w:left="0" w:right="113"/>
              <w:jc w:val="left"/>
              <w:rPr>
                <w:sz w:val="18"/>
              </w:rPr>
            </w:pPr>
            <w:r w:rsidRPr="007350DD">
              <w:rPr>
                <w:sz w:val="18"/>
              </w:rPr>
              <w:t>2010</w:t>
            </w:r>
            <w:r w:rsidR="007A6A5B" w:rsidRPr="007350DD">
              <w:rPr>
                <w:sz w:val="18"/>
              </w:rPr>
              <w:t>–</w:t>
            </w:r>
            <w:r w:rsidRPr="007350DD">
              <w:rPr>
                <w:sz w:val="18"/>
              </w:rPr>
              <w:t>2011</w:t>
            </w:r>
          </w:p>
        </w:tc>
        <w:tc>
          <w:tcPr>
            <w:tcW w:w="654"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224</w:t>
            </w:r>
          </w:p>
        </w:tc>
        <w:tc>
          <w:tcPr>
            <w:tcW w:w="60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165</w:t>
            </w:r>
          </w:p>
        </w:tc>
        <w:tc>
          <w:tcPr>
            <w:tcW w:w="685"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690</w:t>
            </w:r>
          </w:p>
        </w:tc>
        <w:tc>
          <w:tcPr>
            <w:tcW w:w="716"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106</w:t>
            </w:r>
          </w:p>
        </w:tc>
        <w:tc>
          <w:tcPr>
            <w:tcW w:w="1028"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sz w:val="18"/>
              </w:rPr>
            </w:pPr>
            <w:r w:rsidRPr="007350DD">
              <w:rPr>
                <w:sz w:val="18"/>
              </w:rPr>
              <w:t>2</w:t>
            </w:r>
          </w:p>
        </w:tc>
        <w:tc>
          <w:tcPr>
            <w:tcW w:w="560" w:type="pct"/>
            <w:shd w:val="clear" w:color="auto" w:fill="auto"/>
            <w:vAlign w:val="bottom"/>
          </w:tcPr>
          <w:p w:rsidR="006564B6" w:rsidRPr="007350DD" w:rsidRDefault="006564B6" w:rsidP="007A6A5B">
            <w:pPr>
              <w:pStyle w:val="SingleTxtG"/>
              <w:suppressAutoHyphens w:val="0"/>
              <w:spacing w:before="40" w:after="40" w:line="220" w:lineRule="exact"/>
              <w:ind w:left="0" w:right="113"/>
              <w:jc w:val="right"/>
              <w:rPr>
                <w:b/>
                <w:bCs/>
                <w:sz w:val="18"/>
              </w:rPr>
            </w:pPr>
            <w:r w:rsidRPr="007350DD">
              <w:rPr>
                <w:b/>
                <w:bCs/>
                <w:sz w:val="18"/>
              </w:rPr>
              <w:t>1</w:t>
            </w:r>
            <w:r w:rsidR="00633F06" w:rsidRPr="007350DD">
              <w:rPr>
                <w:b/>
                <w:bCs/>
                <w:sz w:val="18"/>
              </w:rPr>
              <w:t xml:space="preserve"> </w:t>
            </w:r>
            <w:r w:rsidRPr="007350DD">
              <w:rPr>
                <w:b/>
                <w:bCs/>
                <w:sz w:val="18"/>
              </w:rPr>
              <w:t>187</w:t>
            </w:r>
          </w:p>
        </w:tc>
      </w:tr>
    </w:tbl>
    <w:p w:rsidR="006564B6" w:rsidRPr="007350DD" w:rsidRDefault="006564B6" w:rsidP="00633F06">
      <w:pPr>
        <w:spacing w:before="120" w:after="240"/>
        <w:ind w:left="1134" w:right="1134" w:firstLine="170"/>
        <w:rPr>
          <w:sz w:val="18"/>
        </w:rPr>
      </w:pPr>
      <w:r w:rsidRPr="007350DD">
        <w:rPr>
          <w:i/>
          <w:iCs/>
          <w:sz w:val="18"/>
        </w:rPr>
        <w:t>Source:</w:t>
      </w:r>
      <w:r w:rsidR="006461CD" w:rsidRPr="007350DD">
        <w:rPr>
          <w:i/>
          <w:iCs/>
          <w:sz w:val="18"/>
        </w:rPr>
        <w:t xml:space="preserve">  </w:t>
      </w:r>
      <w:r w:rsidRPr="007350DD">
        <w:rPr>
          <w:sz w:val="18"/>
        </w:rPr>
        <w:t>Child</w:t>
      </w:r>
      <w:r w:rsidR="001327BC" w:rsidRPr="007350DD">
        <w:rPr>
          <w:sz w:val="18"/>
        </w:rPr>
        <w:t xml:space="preserve"> </w:t>
      </w:r>
      <w:r w:rsidRPr="007350DD">
        <w:rPr>
          <w:sz w:val="18"/>
        </w:rPr>
        <w:t>Care</w:t>
      </w:r>
      <w:r w:rsidR="001327BC" w:rsidRPr="007350DD">
        <w:rPr>
          <w:sz w:val="18"/>
        </w:rPr>
        <w:t xml:space="preserve"> </w:t>
      </w:r>
      <w:r w:rsidRPr="007350DD">
        <w:rPr>
          <w:sz w:val="18"/>
        </w:rPr>
        <w:t>Board,</w:t>
      </w:r>
      <w:r w:rsidR="001327BC" w:rsidRPr="007350DD">
        <w:rPr>
          <w:sz w:val="18"/>
        </w:rPr>
        <w:t xml:space="preserve"> </w:t>
      </w:r>
      <w:r w:rsidRPr="007350DD">
        <w:rPr>
          <w:sz w:val="18"/>
        </w:rPr>
        <w:t>2011</w:t>
      </w:r>
      <w:r w:rsidR="00457A47" w:rsidRPr="007350DD">
        <w:rPr>
          <w:sz w:val="18"/>
        </w:rPr>
        <w:t>.</w:t>
      </w:r>
    </w:p>
    <w:p w:rsidR="006564B6" w:rsidRPr="007350DD" w:rsidRDefault="006564B6" w:rsidP="00633F06">
      <w:pPr>
        <w:pStyle w:val="SingleTxtG"/>
      </w:pPr>
      <w:r w:rsidRPr="007350DD">
        <w:t>98.</w:t>
      </w:r>
      <w:r w:rsidRPr="007350DD">
        <w:tab/>
        <w:t>The</w:t>
      </w:r>
      <w:r w:rsidR="001327BC" w:rsidRPr="007350DD">
        <w:t xml:space="preserve"> </w:t>
      </w:r>
      <w:r w:rsidRPr="007350DD">
        <w:t>Barbados</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in</w:t>
      </w:r>
      <w:r w:rsidR="001327BC" w:rsidRPr="007350DD">
        <w:t xml:space="preserve"> </w:t>
      </w:r>
      <w:r w:rsidRPr="007350DD">
        <w:t>its</w:t>
      </w:r>
      <w:r w:rsidR="001327BC" w:rsidRPr="007350DD">
        <w:t xml:space="preserve"> </w:t>
      </w:r>
      <w:r w:rsidRPr="007350DD">
        <w:t>Report</w:t>
      </w:r>
      <w:r w:rsidR="001327BC" w:rsidRPr="007350DD">
        <w:t xml:space="preserve"> </w:t>
      </w:r>
      <w:r w:rsidRPr="007350DD">
        <w:t>of</w:t>
      </w:r>
      <w:r w:rsidR="001327BC" w:rsidRPr="007350DD">
        <w:t xml:space="preserve"> </w:t>
      </w:r>
      <w:r w:rsidRPr="007350DD">
        <w:t>July</w:t>
      </w:r>
      <w:r w:rsidR="001327BC" w:rsidRPr="007350DD">
        <w:t xml:space="preserve"> </w:t>
      </w:r>
      <w:r w:rsidRPr="007350DD">
        <w:t>2006</w:t>
      </w:r>
      <w:r w:rsidR="001327BC" w:rsidRPr="007350DD">
        <w:t xml:space="preserve"> </w:t>
      </w:r>
      <w:r w:rsidRPr="007350DD">
        <w:t>recommended</w:t>
      </w:r>
      <w:r w:rsidR="001327BC" w:rsidRPr="007350DD">
        <w:t xml:space="preserve"> </w:t>
      </w:r>
      <w:r w:rsidRPr="007350DD">
        <w:t>that:</w:t>
      </w:r>
      <w:r w:rsidR="001327BC" w:rsidRPr="007350DD">
        <w:t xml:space="preserve"> </w:t>
      </w:r>
      <w:r w:rsidR="00EA19E5" w:rsidRPr="007350DD">
        <w:t>“</w:t>
      </w:r>
      <w:r w:rsidRPr="007350DD">
        <w:t>It</w:t>
      </w:r>
      <w:r w:rsidR="001327BC" w:rsidRPr="007350DD">
        <w:t xml:space="preserve"> </w:t>
      </w:r>
      <w:r w:rsidRPr="007350DD">
        <w:t>should</w:t>
      </w:r>
      <w:r w:rsidR="001327BC" w:rsidRPr="007350DD">
        <w:t xml:space="preserve"> </w:t>
      </w:r>
      <w:r w:rsidRPr="007350DD">
        <w:t>be</w:t>
      </w:r>
      <w:r w:rsidR="001327BC" w:rsidRPr="007350DD">
        <w:t xml:space="preserve"> </w:t>
      </w:r>
      <w:r w:rsidRPr="007350DD">
        <w:t>mandatory</w:t>
      </w:r>
      <w:r w:rsidR="001327BC" w:rsidRPr="007350DD">
        <w:t xml:space="preserve"> </w:t>
      </w:r>
      <w:r w:rsidRPr="007350DD">
        <w:t>for</w:t>
      </w:r>
      <w:r w:rsidR="001327BC" w:rsidRPr="007350DD">
        <w:t xml:space="preserve"> </w:t>
      </w:r>
      <w:r w:rsidRPr="007350DD">
        <w:t>all</w:t>
      </w:r>
      <w:r w:rsidR="001327BC" w:rsidRPr="007350DD">
        <w:t xml:space="preserve"> </w:t>
      </w:r>
      <w:r w:rsidRPr="007350DD">
        <w:t>cases</w:t>
      </w:r>
      <w:r w:rsidR="001327BC" w:rsidRPr="007350DD">
        <w:t xml:space="preserve"> </w:t>
      </w:r>
      <w:r w:rsidRPr="007350DD">
        <w:t>of</w:t>
      </w:r>
      <w:r w:rsidR="001327BC" w:rsidRPr="007350DD">
        <w:t xml:space="preserve"> </w:t>
      </w:r>
      <w:r w:rsidRPr="007350DD">
        <w:t>abuse</w:t>
      </w:r>
      <w:r w:rsidR="001327BC" w:rsidRPr="007350DD">
        <w:t xml:space="preserve"> </w:t>
      </w:r>
      <w:r w:rsidRPr="007350DD">
        <w:t>involving</w:t>
      </w:r>
      <w:r w:rsidR="001327BC" w:rsidRPr="007350DD">
        <w:t xml:space="preserve"> </w:t>
      </w:r>
      <w:r w:rsidRPr="007350DD">
        <w:t>children</w:t>
      </w:r>
      <w:r w:rsidR="001327BC" w:rsidRPr="007350DD">
        <w:t xml:space="preserve"> </w:t>
      </w:r>
      <w:r w:rsidR="00633F06" w:rsidRPr="007350DD">
        <w:t xml:space="preserve">… </w:t>
      </w:r>
      <w:r w:rsidRPr="007350DD">
        <w:t>to</w:t>
      </w:r>
      <w:r w:rsidR="001327BC" w:rsidRPr="007350DD">
        <w:t xml:space="preserve"> </w:t>
      </w:r>
      <w:r w:rsidRPr="007350DD">
        <w:t>be</w:t>
      </w:r>
      <w:r w:rsidR="001327BC" w:rsidRPr="007350DD">
        <w:t xml:space="preserve"> </w:t>
      </w:r>
      <w:r w:rsidRPr="007350DD">
        <w:t>reported</w:t>
      </w:r>
      <w:r w:rsidR="001327BC" w:rsidRPr="007350DD">
        <w:t xml:space="preserve"> </w:t>
      </w:r>
      <w:r w:rsidRPr="007350DD">
        <w:t>to</w:t>
      </w:r>
      <w:r w:rsidR="001327BC" w:rsidRPr="007350DD">
        <w:t xml:space="preserve"> </w:t>
      </w:r>
      <w:r w:rsidRPr="007350DD">
        <w:t>the</w:t>
      </w:r>
      <w:r w:rsidR="001327BC" w:rsidRPr="007350DD">
        <w:t xml:space="preserve"> </w:t>
      </w:r>
      <w:r w:rsidRPr="007350DD">
        <w:t>appropriate</w:t>
      </w:r>
      <w:r w:rsidR="001327BC" w:rsidRPr="007350DD">
        <w:t xml:space="preserve"> </w:t>
      </w:r>
      <w:r w:rsidRPr="007350DD">
        <w:t>authorities</w:t>
      </w:r>
      <w:r w:rsidR="00EA19E5" w:rsidRPr="007350DD">
        <w:t>”</w:t>
      </w:r>
      <w:r w:rsidRPr="007350DD">
        <w:t>.</w:t>
      </w:r>
      <w:r w:rsidR="001327BC" w:rsidRPr="007350DD">
        <w:t xml:space="preserve"> </w:t>
      </w:r>
      <w:r w:rsidRPr="007350DD">
        <w:t>This</w:t>
      </w:r>
      <w:r w:rsidR="001327BC" w:rsidRPr="007350DD">
        <w:t xml:space="preserve"> </w:t>
      </w:r>
      <w:r w:rsidRPr="007350DD">
        <w:t>proviso</w:t>
      </w:r>
      <w:r w:rsidR="001327BC" w:rsidRPr="007350DD">
        <w:t xml:space="preserve"> </w:t>
      </w:r>
      <w:r w:rsidRPr="007350DD">
        <w:t>was</w:t>
      </w:r>
      <w:r w:rsidR="001327BC" w:rsidRPr="007350DD">
        <w:t xml:space="preserve"> </w:t>
      </w:r>
      <w:r w:rsidRPr="007350DD">
        <w:t>also</w:t>
      </w:r>
      <w:r w:rsidR="001327BC" w:rsidRPr="007350DD">
        <w:t xml:space="preserve"> </w:t>
      </w:r>
      <w:r w:rsidRPr="007350DD">
        <w:t>reflected</w:t>
      </w:r>
      <w:r w:rsidR="001327BC" w:rsidRPr="007350DD">
        <w:t xml:space="preserve"> </w:t>
      </w:r>
      <w:r w:rsidRPr="007350DD">
        <w:t>in</w:t>
      </w:r>
      <w:r w:rsidR="001327BC" w:rsidRPr="007350DD">
        <w:t xml:space="preserve"> </w:t>
      </w:r>
      <w:r w:rsidRPr="007350DD">
        <w:t>the</w:t>
      </w:r>
      <w:r w:rsidR="001327BC" w:rsidRPr="007350DD">
        <w:t xml:space="preserve"> </w:t>
      </w:r>
      <w:r w:rsidRPr="007350DD">
        <w:t>then</w:t>
      </w:r>
      <w:r w:rsidR="001327BC" w:rsidRPr="007350DD">
        <w:t xml:space="preserve"> </w:t>
      </w:r>
      <w:r w:rsidRPr="007350DD">
        <w:t>ruling</w:t>
      </w:r>
      <w:r w:rsidR="001327BC" w:rsidRPr="007350DD">
        <w:t xml:space="preserve"> </w:t>
      </w:r>
      <w:r w:rsidRPr="007350DD">
        <w:t>Barbados</w:t>
      </w:r>
      <w:r w:rsidR="001327BC" w:rsidRPr="007350DD">
        <w:t xml:space="preserve"> </w:t>
      </w:r>
      <w:r w:rsidRPr="007350DD">
        <w:t>Labour</w:t>
      </w:r>
      <w:r w:rsidR="001327BC" w:rsidRPr="007350DD">
        <w:t xml:space="preserve"> </w:t>
      </w:r>
      <w:r w:rsidRPr="007350DD">
        <w:t>Party</w:t>
      </w:r>
      <w:r w:rsidR="00EA19E5" w:rsidRPr="007350DD">
        <w:t>’</w:t>
      </w:r>
      <w:r w:rsidRPr="007350DD">
        <w:t>s</w:t>
      </w:r>
      <w:r w:rsidR="006461CD" w:rsidRPr="007350DD">
        <w:t xml:space="preserve"> </w:t>
      </w:r>
      <w:r w:rsidRPr="007350DD">
        <w:t>Manifesto</w:t>
      </w:r>
      <w:r w:rsidR="001327BC" w:rsidRPr="007350DD">
        <w:t xml:space="preserve"> </w:t>
      </w:r>
      <w:r w:rsidRPr="007350DD">
        <w:t>and,</w:t>
      </w:r>
      <w:r w:rsidR="001327BC" w:rsidRPr="007350DD">
        <w:t xml:space="preserve"> </w:t>
      </w:r>
      <w:r w:rsidRPr="007350DD">
        <w:t>in</w:t>
      </w:r>
      <w:r w:rsidR="001327BC" w:rsidRPr="007350DD">
        <w:t xml:space="preserve"> </w:t>
      </w:r>
      <w:r w:rsidRPr="007350DD">
        <w:t>this</w:t>
      </w:r>
      <w:r w:rsidR="001327BC" w:rsidRPr="007350DD">
        <w:t xml:space="preserve"> </w:t>
      </w:r>
      <w:r w:rsidRPr="007350DD">
        <w:t>connection,</w:t>
      </w:r>
      <w:r w:rsidR="001327BC" w:rsidRPr="007350DD">
        <w:t xml:space="preserve"> </w:t>
      </w:r>
      <w:r w:rsidRPr="007350DD">
        <w:t>a</w:t>
      </w:r>
      <w:r w:rsidR="001327BC" w:rsidRPr="007350DD">
        <w:t xml:space="preserve"> </w:t>
      </w:r>
      <w:r w:rsidRPr="007350DD">
        <w:t>committee</w:t>
      </w:r>
      <w:r w:rsidR="001327BC" w:rsidRPr="007350DD">
        <w:t xml:space="preserve"> </w:t>
      </w:r>
      <w:r w:rsidRPr="007350DD">
        <w:t>was</w:t>
      </w:r>
      <w:r w:rsidR="001327BC" w:rsidRPr="007350DD">
        <w:t xml:space="preserve"> </w:t>
      </w:r>
      <w:r w:rsidRPr="007350DD">
        <w:t>set</w:t>
      </w:r>
      <w:r w:rsidR="001327BC" w:rsidRPr="007350DD">
        <w:t xml:space="preserve"> </w:t>
      </w:r>
      <w:r w:rsidRPr="007350DD">
        <w:t>up</w:t>
      </w:r>
      <w:r w:rsidR="001327BC" w:rsidRPr="007350DD">
        <w:t xml:space="preserve"> </w:t>
      </w:r>
      <w:r w:rsidRPr="007350DD">
        <w:t>to</w:t>
      </w:r>
      <w:r w:rsidR="001327BC" w:rsidRPr="007350DD">
        <w:t xml:space="preserve"> </w:t>
      </w:r>
      <w:r w:rsidRPr="007350DD">
        <w:t>examine</w:t>
      </w:r>
      <w:r w:rsidR="001327BC" w:rsidRPr="007350DD">
        <w:t xml:space="preserve"> </w:t>
      </w:r>
      <w:r w:rsidRPr="007350DD">
        <w:t>the</w:t>
      </w:r>
      <w:r w:rsidR="001327BC" w:rsidRPr="007350DD">
        <w:t xml:space="preserve"> </w:t>
      </w:r>
      <w:r w:rsidRPr="007350DD">
        <w:t>issue.</w:t>
      </w:r>
      <w:r w:rsidR="001327BC" w:rsidRPr="007350DD">
        <w:t xml:space="preserve"> </w:t>
      </w:r>
      <w:r w:rsidRPr="007350DD">
        <w:t>To</w:t>
      </w:r>
      <w:r w:rsidR="001327BC" w:rsidRPr="007350DD">
        <w:t xml:space="preserve"> </w:t>
      </w:r>
      <w:r w:rsidRPr="007350DD">
        <w:t>date,</w:t>
      </w:r>
      <w:r w:rsidR="001327BC" w:rsidRPr="007350DD">
        <w:t xml:space="preserve"> </w:t>
      </w:r>
      <w:r w:rsidRPr="007350DD">
        <w:t>no</w:t>
      </w:r>
      <w:r w:rsidR="001327BC" w:rsidRPr="007350DD">
        <w:t xml:space="preserve"> </w:t>
      </w:r>
      <w:r w:rsidRPr="007350DD">
        <w:t>changes</w:t>
      </w:r>
      <w:r w:rsidR="001327BC" w:rsidRPr="007350DD">
        <w:t xml:space="preserve"> </w:t>
      </w:r>
      <w:r w:rsidRPr="007350DD">
        <w:t>have</w:t>
      </w:r>
      <w:r w:rsidR="001327BC" w:rsidRPr="007350DD">
        <w:t xml:space="preserve"> </w:t>
      </w:r>
      <w:r w:rsidRPr="007350DD">
        <w:t>been</w:t>
      </w:r>
      <w:r w:rsidR="001327BC" w:rsidRPr="007350DD">
        <w:t xml:space="preserve"> </w:t>
      </w:r>
      <w:r w:rsidRPr="007350DD">
        <w:t>made,</w:t>
      </w:r>
      <w:r w:rsidR="001327BC" w:rsidRPr="007350DD">
        <w:t xml:space="preserve"> </w:t>
      </w:r>
      <w:r w:rsidRPr="007350DD">
        <w:t>but</w:t>
      </w:r>
      <w:r w:rsidR="001327BC" w:rsidRPr="007350DD">
        <w:t xml:space="preserve"> </w:t>
      </w:r>
      <w:r w:rsidRPr="007350DD">
        <w:t>the</w:t>
      </w:r>
      <w:r w:rsidR="001327BC" w:rsidRPr="007350DD">
        <w:t xml:space="preserve"> </w:t>
      </w:r>
      <w:r w:rsidRPr="007350DD">
        <w:t>matter</w:t>
      </w:r>
      <w:r w:rsidR="001327BC" w:rsidRPr="007350DD">
        <w:t xml:space="preserve"> </w:t>
      </w:r>
      <w:r w:rsidRPr="007350DD">
        <w:t>remains</w:t>
      </w:r>
      <w:r w:rsidR="001327BC" w:rsidRPr="007350DD">
        <w:t xml:space="preserve"> </w:t>
      </w:r>
      <w:r w:rsidRPr="007350DD">
        <w:t>under</w:t>
      </w:r>
      <w:r w:rsidR="001327BC" w:rsidRPr="007350DD">
        <w:t xml:space="preserve"> </w:t>
      </w:r>
      <w:r w:rsidRPr="007350DD">
        <w:t>active</w:t>
      </w:r>
      <w:r w:rsidR="001327BC" w:rsidRPr="007350DD">
        <w:t xml:space="preserve"> </w:t>
      </w:r>
      <w:r w:rsidRPr="007350DD">
        <w:t>consideration</w:t>
      </w:r>
      <w:r w:rsidR="001327BC" w:rsidRPr="007350DD">
        <w:t xml:space="preserve"> </w:t>
      </w:r>
      <w:r w:rsidRPr="007350DD">
        <w:t>by</w:t>
      </w:r>
      <w:r w:rsidR="001327BC" w:rsidRPr="007350DD">
        <w:t xml:space="preserve"> </w:t>
      </w:r>
      <w:r w:rsidRPr="007350DD">
        <w:t>the</w:t>
      </w:r>
      <w:r w:rsidR="001327BC" w:rsidRPr="007350DD">
        <w:t xml:space="preserve"> </w:t>
      </w:r>
      <w:r w:rsidRPr="007350DD">
        <w:t>current</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p>
    <w:p w:rsidR="006564B6" w:rsidRPr="007350DD" w:rsidRDefault="006564B6" w:rsidP="009E22FF">
      <w:pPr>
        <w:pStyle w:val="SingleTxtG"/>
      </w:pPr>
      <w:r w:rsidRPr="007350DD">
        <w:t>99.</w:t>
      </w:r>
      <w:r w:rsidRPr="007350DD">
        <w:tab/>
        <w:t>Much</w:t>
      </w:r>
      <w:r w:rsidR="001327BC" w:rsidRPr="007350DD">
        <w:t xml:space="preserve"> </w:t>
      </w:r>
      <w:r w:rsidRPr="007350DD">
        <w:t>attention</w:t>
      </w:r>
      <w:r w:rsidR="001327BC" w:rsidRPr="007350DD">
        <w:t xml:space="preserve"> </w:t>
      </w:r>
      <w:r w:rsidRPr="007350DD">
        <w:t>has</w:t>
      </w:r>
      <w:r w:rsidR="001327BC" w:rsidRPr="007350DD">
        <w:t xml:space="preserve"> </w:t>
      </w:r>
      <w:r w:rsidRPr="007350DD">
        <w:t>however</w:t>
      </w:r>
      <w:r w:rsidR="001327BC" w:rsidRPr="007350DD">
        <w:t xml:space="preserve"> </w:t>
      </w:r>
      <w:r w:rsidRPr="007350DD">
        <w:t>been</w:t>
      </w:r>
      <w:r w:rsidR="001327BC" w:rsidRPr="007350DD">
        <w:t xml:space="preserve"> </w:t>
      </w:r>
      <w:r w:rsidRPr="007350DD">
        <w:t>paid</w:t>
      </w:r>
      <w:r w:rsidR="001327BC" w:rsidRPr="007350DD">
        <w:t xml:space="preserve"> </w:t>
      </w:r>
      <w:r w:rsidRPr="007350DD">
        <w:t>to</w:t>
      </w:r>
      <w:r w:rsidR="001327BC" w:rsidRPr="007350DD">
        <w:t xml:space="preserve"> </w:t>
      </w:r>
      <w:r w:rsidRPr="007350DD">
        <w:t>the</w:t>
      </w:r>
      <w:r w:rsidR="001327BC" w:rsidRPr="007350DD">
        <w:t xml:space="preserve"> </w:t>
      </w:r>
      <w:r w:rsidRPr="007350DD">
        <w:t>systematic</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awareness</w:t>
      </w:r>
      <w:r w:rsidR="001327BC" w:rsidRPr="007350DD">
        <w:t xml:space="preserve"> </w:t>
      </w:r>
      <w:r w:rsidRPr="007350DD">
        <w:t>campaigns</w:t>
      </w:r>
      <w:r w:rsidR="001327BC" w:rsidRPr="007350DD">
        <w:t xml:space="preserve"> </w:t>
      </w:r>
      <w:r w:rsidRPr="007350DD">
        <w:t>to</w:t>
      </w:r>
      <w:r w:rsidR="001327BC" w:rsidRPr="007350DD">
        <w:t xml:space="preserve"> </w:t>
      </w:r>
      <w:r w:rsidRPr="007350DD">
        <w:t>sensitize</w:t>
      </w:r>
      <w:r w:rsidR="001327BC" w:rsidRPr="007350DD">
        <w:t xml:space="preserve"> </w:t>
      </w:r>
      <w:r w:rsidRPr="007350DD">
        <w:t>the</w:t>
      </w:r>
      <w:r w:rsidR="001327BC" w:rsidRPr="007350DD">
        <w:t xml:space="preserve"> </w:t>
      </w:r>
      <w:r w:rsidRPr="007350DD">
        <w:t>public</w:t>
      </w:r>
      <w:r w:rsidR="001327BC" w:rsidRPr="007350DD">
        <w:t xml:space="preserve"> </w:t>
      </w:r>
      <w:r w:rsidRPr="007350DD">
        <w:t>about</w:t>
      </w:r>
      <w:r w:rsidR="001327BC" w:rsidRPr="007350DD">
        <w:t xml:space="preserve"> </w:t>
      </w:r>
      <w:r w:rsidRPr="007350DD">
        <w:t>the</w:t>
      </w:r>
      <w:r w:rsidR="001327BC" w:rsidRPr="007350DD">
        <w:t xml:space="preserve"> </w:t>
      </w:r>
      <w:r w:rsidRPr="007350DD">
        <w:t>harmful</w:t>
      </w:r>
      <w:r w:rsidR="001327BC" w:rsidRPr="007350DD">
        <w:t xml:space="preserve"> </w:t>
      </w:r>
      <w:r w:rsidRPr="007350DD">
        <w:t>effects</w:t>
      </w:r>
      <w:r w:rsidR="001327BC" w:rsidRPr="007350DD">
        <w:t xml:space="preserve"> </w:t>
      </w:r>
      <w:r w:rsidRPr="007350DD">
        <w:t>of</w:t>
      </w:r>
      <w:r w:rsidR="001327BC" w:rsidRPr="007350DD">
        <w:t xml:space="preserve"> </w:t>
      </w:r>
      <w:r w:rsidRPr="007350DD">
        <w:t>child</w:t>
      </w:r>
      <w:r w:rsidR="001327BC" w:rsidRPr="007350DD">
        <w:t xml:space="preserve"> </w:t>
      </w:r>
      <w:r w:rsidRPr="007350DD">
        <w:t>abuse.</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has</w:t>
      </w:r>
      <w:r w:rsidR="001327BC" w:rsidRPr="007350DD">
        <w:t xml:space="preserve"> </w:t>
      </w:r>
      <w:r w:rsidRPr="007350DD">
        <w:t>been</w:t>
      </w:r>
      <w:r w:rsidR="001327BC" w:rsidRPr="007350DD">
        <w:t xml:space="preserve"> </w:t>
      </w:r>
      <w:r w:rsidRPr="007350DD">
        <w:t>running</w:t>
      </w:r>
      <w:r w:rsidR="001327BC" w:rsidRPr="007350DD">
        <w:t xml:space="preserve"> </w:t>
      </w:r>
      <w:r w:rsidRPr="007350DD">
        <w:t>a</w:t>
      </w:r>
      <w:r w:rsidR="001327BC" w:rsidRPr="007350DD">
        <w:t xml:space="preserve"> </w:t>
      </w:r>
      <w:r w:rsidRPr="007350DD">
        <w:t>major</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training</w:t>
      </w:r>
      <w:r w:rsidR="001327BC" w:rsidRPr="007350DD">
        <w:t xml:space="preserve"> </w:t>
      </w:r>
      <w:r w:rsidRPr="007350DD">
        <w:t>programme</w:t>
      </w:r>
      <w:r w:rsidR="001327BC" w:rsidRPr="007350DD">
        <w:t xml:space="preserve"> </w:t>
      </w:r>
      <w:r w:rsidRPr="007350DD">
        <w:t>to</w:t>
      </w:r>
      <w:r w:rsidR="001327BC" w:rsidRPr="007350DD">
        <w:t xml:space="preserve"> </w:t>
      </w:r>
      <w:r w:rsidRPr="007350DD">
        <w:t>enlighten</w:t>
      </w:r>
      <w:r w:rsidR="001327BC" w:rsidRPr="007350DD">
        <w:t xml:space="preserve"> </w:t>
      </w:r>
      <w:r w:rsidRPr="007350DD">
        <w:t>staff,</w:t>
      </w:r>
      <w:r w:rsidR="001327BC" w:rsidRPr="007350DD">
        <w:t xml:space="preserve"> </w:t>
      </w:r>
      <w:r w:rsidRPr="007350DD">
        <w:t>parents</w:t>
      </w:r>
      <w:r w:rsidR="001327BC" w:rsidRPr="007350DD">
        <w:t xml:space="preserve"> </w:t>
      </w:r>
      <w:r w:rsidRPr="007350DD">
        <w:t>and</w:t>
      </w:r>
      <w:r w:rsidR="001327BC" w:rsidRPr="007350DD">
        <w:t xml:space="preserve"> </w:t>
      </w:r>
      <w:r w:rsidRPr="007350DD">
        <w:t>the</w:t>
      </w:r>
      <w:r w:rsidR="001327BC" w:rsidRPr="007350DD">
        <w:t xml:space="preserve"> </w:t>
      </w:r>
      <w:r w:rsidRPr="007350DD">
        <w:t>public</w:t>
      </w:r>
      <w:r w:rsidR="001327BC" w:rsidRPr="007350DD">
        <w:t xml:space="preserve"> </w:t>
      </w:r>
      <w:r w:rsidRPr="007350DD">
        <w:t>about</w:t>
      </w:r>
      <w:r w:rsidR="001327BC" w:rsidRPr="007350DD">
        <w:t xml:space="preserve"> </w:t>
      </w:r>
      <w:r w:rsidRPr="007350DD">
        <w:t>the</w:t>
      </w:r>
      <w:r w:rsidR="001327BC" w:rsidRPr="007350DD">
        <w:t xml:space="preserve"> </w:t>
      </w:r>
      <w:r w:rsidRPr="007350DD">
        <w:t>dangers</w:t>
      </w:r>
      <w:r w:rsidR="001327BC" w:rsidRPr="007350DD">
        <w:t xml:space="preserve"> </w:t>
      </w:r>
      <w:r w:rsidRPr="007350DD">
        <w:t>to</w:t>
      </w:r>
      <w:r w:rsidR="001327BC" w:rsidRPr="007350DD">
        <w:t xml:space="preserve"> </w:t>
      </w:r>
      <w:r w:rsidRPr="007350DD">
        <w:t>which</w:t>
      </w:r>
      <w:r w:rsidR="001327BC" w:rsidRPr="007350DD">
        <w:t xml:space="preserve"> </w:t>
      </w:r>
      <w:r w:rsidRPr="007350DD">
        <w:t>children</w:t>
      </w:r>
      <w:r w:rsidR="001327BC" w:rsidRPr="007350DD">
        <w:t xml:space="preserve"> </w:t>
      </w:r>
      <w:r w:rsidRPr="007350DD">
        <w:t>are</w:t>
      </w:r>
      <w:r w:rsidR="001327BC" w:rsidRPr="007350DD">
        <w:t xml:space="preserve"> </w:t>
      </w:r>
      <w:r w:rsidRPr="007350DD">
        <w:t>exposed</w:t>
      </w:r>
      <w:r w:rsidR="001327BC" w:rsidRPr="007350DD">
        <w:t xml:space="preserve"> </w:t>
      </w:r>
      <w:r w:rsidRPr="007350DD">
        <w:t>and</w:t>
      </w:r>
      <w:r w:rsidR="001327BC" w:rsidRPr="007350DD">
        <w:t xml:space="preserve"> </w:t>
      </w:r>
      <w:r w:rsidRPr="007350DD">
        <w:t>the</w:t>
      </w:r>
      <w:r w:rsidR="001327BC" w:rsidRPr="007350DD">
        <w:t xml:space="preserve"> </w:t>
      </w:r>
      <w:r w:rsidRPr="007350DD">
        <w:t>penalties</w:t>
      </w:r>
      <w:r w:rsidR="001327BC" w:rsidRPr="007350DD">
        <w:t xml:space="preserve"> </w:t>
      </w:r>
      <w:r w:rsidRPr="007350DD">
        <w:t>for</w:t>
      </w:r>
      <w:r w:rsidR="001327BC" w:rsidRPr="007350DD">
        <w:t xml:space="preserve"> </w:t>
      </w:r>
      <w:r w:rsidRPr="007350DD">
        <w:t>violating</w:t>
      </w:r>
      <w:r w:rsidR="001327BC" w:rsidRPr="007350DD">
        <w:t xml:space="preserve"> </w:t>
      </w:r>
      <w:r w:rsidRPr="007350DD">
        <w:t>the</w:t>
      </w:r>
      <w:r w:rsidR="001327BC" w:rsidRPr="007350DD">
        <w:t xml:space="preserve"> </w:t>
      </w:r>
      <w:r w:rsidRPr="007350DD">
        <w:t>law.</w:t>
      </w:r>
      <w:r w:rsidR="006461CD" w:rsidRPr="007350DD">
        <w:t xml:space="preserve"> </w:t>
      </w:r>
      <w:r w:rsidRPr="007350DD">
        <w:t>Since</w:t>
      </w:r>
      <w:r w:rsidR="001327BC" w:rsidRPr="007350DD">
        <w:t xml:space="preserve"> </w:t>
      </w:r>
      <w:r w:rsidRPr="007350DD">
        <w:t>1981</w:t>
      </w:r>
      <w:r w:rsidR="001327BC" w:rsidRPr="007350DD">
        <w:t xml:space="preserve"> </w:t>
      </w:r>
      <w:r w:rsidRPr="007350DD">
        <w:t>the</w:t>
      </w:r>
      <w:r w:rsidR="001327BC" w:rsidRPr="007350DD">
        <w:t xml:space="preserve"> </w:t>
      </w:r>
      <w:r w:rsidRPr="007350DD">
        <w:t>Board</w:t>
      </w:r>
      <w:r w:rsidR="001327BC" w:rsidRPr="007350DD">
        <w:t xml:space="preserve"> </w:t>
      </w:r>
      <w:r w:rsidRPr="007350DD">
        <w:t>has</w:t>
      </w:r>
      <w:r w:rsidR="001327BC" w:rsidRPr="007350DD">
        <w:t xml:space="preserve"> </w:t>
      </w:r>
      <w:r w:rsidRPr="007350DD">
        <w:t>also</w:t>
      </w:r>
      <w:r w:rsidR="001327BC" w:rsidRPr="007350DD">
        <w:t xml:space="preserve"> </w:t>
      </w:r>
      <w:r w:rsidRPr="007350DD">
        <w:t>been</w:t>
      </w:r>
      <w:r w:rsidR="001327BC" w:rsidRPr="007350DD">
        <w:t xml:space="preserve"> </w:t>
      </w:r>
      <w:r w:rsidRPr="007350DD">
        <w:t>running</w:t>
      </w:r>
      <w:r w:rsidR="001327BC" w:rsidRPr="007350DD">
        <w:t xml:space="preserve"> </w:t>
      </w:r>
      <w:r w:rsidRPr="007350DD">
        <w:t>a</w:t>
      </w:r>
      <w:r w:rsidR="001327BC" w:rsidRPr="007350DD">
        <w:t xml:space="preserve"> </w:t>
      </w:r>
      <w:r w:rsidRPr="007350DD">
        <w:t>specialized</w:t>
      </w:r>
      <w:r w:rsidR="001327BC" w:rsidRPr="007350DD">
        <w:t xml:space="preserve"> </w:t>
      </w:r>
      <w:r w:rsidRPr="007350DD">
        <w:t>Child</w:t>
      </w:r>
      <w:r w:rsidR="001327BC" w:rsidRPr="007350DD">
        <w:t xml:space="preserve"> </w:t>
      </w:r>
      <w:r w:rsidRPr="007350DD">
        <w:t>Abuse</w:t>
      </w:r>
      <w:r w:rsidR="001327BC" w:rsidRPr="007350DD">
        <w:t xml:space="preserve"> </w:t>
      </w:r>
      <w:r w:rsidRPr="007350DD">
        <w:t>Programme</w:t>
      </w:r>
      <w:r w:rsidR="001327BC" w:rsidRPr="007350DD">
        <w:t xml:space="preserve"> </w:t>
      </w:r>
      <w:r w:rsidRPr="007350DD">
        <w:t>with</w:t>
      </w:r>
      <w:r w:rsidR="001327BC" w:rsidRPr="007350DD">
        <w:t xml:space="preserve"> </w:t>
      </w:r>
      <w:r w:rsidRPr="007350DD">
        <w:t>the</w:t>
      </w:r>
      <w:r w:rsidR="001327BC" w:rsidRPr="007350DD">
        <w:t xml:space="preserve"> </w:t>
      </w:r>
      <w:r w:rsidRPr="007350DD">
        <w:t>mandate</w:t>
      </w:r>
      <w:r w:rsidR="001327BC" w:rsidRPr="007350DD">
        <w:t xml:space="preserve"> </w:t>
      </w:r>
      <w:r w:rsidRPr="007350DD">
        <w:t>to</w:t>
      </w:r>
      <w:r w:rsidR="001327BC" w:rsidRPr="007350DD">
        <w:t xml:space="preserve"> </w:t>
      </w:r>
      <w:r w:rsidRPr="007350DD">
        <w:t>formalize</w:t>
      </w:r>
      <w:r w:rsidR="001327BC" w:rsidRPr="007350DD">
        <w:t xml:space="preserve"> </w:t>
      </w:r>
      <w:r w:rsidRPr="007350DD">
        <w:t>policy</w:t>
      </w:r>
      <w:r w:rsidR="001327BC" w:rsidRPr="007350DD">
        <w:t xml:space="preserve"> </w:t>
      </w:r>
      <w:r w:rsidRPr="007350DD">
        <w:t>and</w:t>
      </w:r>
      <w:r w:rsidR="001327BC" w:rsidRPr="007350DD">
        <w:t xml:space="preserve"> </w:t>
      </w:r>
      <w:r w:rsidRPr="007350DD">
        <w:t>management</w:t>
      </w:r>
      <w:r w:rsidR="001327BC" w:rsidRPr="007350DD">
        <w:t xml:space="preserve"> </w:t>
      </w:r>
      <w:r w:rsidRPr="007350DD">
        <w:t>techniques</w:t>
      </w:r>
      <w:r w:rsidR="001327BC" w:rsidRPr="007350DD">
        <w:t xml:space="preserve"> </w:t>
      </w:r>
      <w:r w:rsidRPr="007350DD">
        <w:t>to</w:t>
      </w:r>
      <w:r w:rsidR="001327BC" w:rsidRPr="007350DD">
        <w:t xml:space="preserve"> </w:t>
      </w:r>
      <w:r w:rsidRPr="007350DD">
        <w:t>combat</w:t>
      </w:r>
      <w:r w:rsidR="001327BC" w:rsidRPr="007350DD">
        <w:t xml:space="preserve"> </w:t>
      </w:r>
      <w:r w:rsidRPr="007350DD">
        <w:t>child</w:t>
      </w:r>
      <w:r w:rsidR="001327BC" w:rsidRPr="007350DD">
        <w:t xml:space="preserve"> </w:t>
      </w:r>
      <w:r w:rsidRPr="007350DD">
        <w:t>abuse.</w:t>
      </w:r>
      <w:r w:rsidR="001327BC" w:rsidRPr="007350DD">
        <w:t xml:space="preserve"> </w:t>
      </w:r>
      <w:r w:rsidRPr="007350DD">
        <w:t>As</w:t>
      </w:r>
      <w:r w:rsidR="001327BC" w:rsidRPr="007350DD">
        <w:t xml:space="preserve"> </w:t>
      </w:r>
      <w:r w:rsidRPr="007350DD">
        <w:t>a</w:t>
      </w:r>
      <w:r w:rsidR="001327BC" w:rsidRPr="007350DD">
        <w:t xml:space="preserve"> </w:t>
      </w:r>
      <w:r w:rsidRPr="007350DD">
        <w:t>result,</w:t>
      </w:r>
      <w:r w:rsidR="001327BC" w:rsidRPr="007350DD">
        <w:t xml:space="preserve"> </w:t>
      </w:r>
      <w:r w:rsidRPr="007350DD">
        <w:t>a</w:t>
      </w:r>
      <w:r w:rsidR="001327BC" w:rsidRPr="007350DD">
        <w:t xml:space="preserve"> </w:t>
      </w:r>
      <w:r w:rsidRPr="007350DD">
        <w:t>register</w:t>
      </w:r>
      <w:r w:rsidR="001327BC" w:rsidRPr="007350DD">
        <w:t xml:space="preserve"> </w:t>
      </w:r>
      <w:r w:rsidRPr="007350DD">
        <w:t>is</w:t>
      </w:r>
      <w:r w:rsidR="001327BC" w:rsidRPr="007350DD">
        <w:t xml:space="preserve"> </w:t>
      </w:r>
      <w:r w:rsidRPr="007350DD">
        <w:t>established</w:t>
      </w:r>
      <w:r w:rsidR="001327BC" w:rsidRPr="007350DD">
        <w:t xml:space="preserve"> </w:t>
      </w:r>
      <w:r w:rsidRPr="007350DD">
        <w:t>of</w:t>
      </w:r>
      <w:r w:rsidR="001327BC" w:rsidRPr="007350DD">
        <w:t xml:space="preserve"> </w:t>
      </w:r>
      <w:r w:rsidRPr="007350DD">
        <w:t>persons</w:t>
      </w:r>
      <w:r w:rsidR="001327BC" w:rsidRPr="007350DD">
        <w:t xml:space="preserve"> </w:t>
      </w:r>
      <w:r w:rsidRPr="007350DD">
        <w:t>considered</w:t>
      </w:r>
      <w:r w:rsidR="001327BC" w:rsidRPr="007350DD">
        <w:t xml:space="preserve"> </w:t>
      </w:r>
      <w:r w:rsidRPr="007350DD">
        <w:t>to</w:t>
      </w:r>
      <w:r w:rsidR="001327BC" w:rsidRPr="007350DD">
        <w:t xml:space="preserve"> </w:t>
      </w:r>
      <w:r w:rsidRPr="007350DD">
        <w:t>be</w:t>
      </w:r>
      <w:r w:rsidR="001327BC" w:rsidRPr="007350DD">
        <w:t xml:space="preserve"> </w:t>
      </w:r>
      <w:r w:rsidRPr="007350DD">
        <w:t>at</w:t>
      </w:r>
      <w:r w:rsidR="001327BC" w:rsidRPr="007350DD">
        <w:t xml:space="preserve"> </w:t>
      </w:r>
      <w:r w:rsidRPr="007350DD">
        <w:t>risk.</w:t>
      </w:r>
      <w:r w:rsidR="001327BC" w:rsidRPr="007350DD">
        <w:t xml:space="preserve"> </w:t>
      </w:r>
      <w:r w:rsidRPr="007350DD">
        <w:t>Intervention</w:t>
      </w:r>
      <w:r w:rsidR="001327BC" w:rsidRPr="007350DD">
        <w:t xml:space="preserve"> </w:t>
      </w:r>
      <w:r w:rsidRPr="007350DD">
        <w:t>has</w:t>
      </w:r>
      <w:r w:rsidR="001327BC" w:rsidRPr="007350DD">
        <w:t xml:space="preserve"> </w:t>
      </w:r>
      <w:r w:rsidRPr="007350DD">
        <w:t>also</w:t>
      </w:r>
      <w:r w:rsidR="001327BC" w:rsidRPr="007350DD">
        <w:t xml:space="preserve"> </w:t>
      </w:r>
      <w:r w:rsidRPr="007350DD">
        <w:t>been</w:t>
      </w:r>
      <w:r w:rsidR="001327BC" w:rsidRPr="007350DD">
        <w:t xml:space="preserve"> </w:t>
      </w:r>
      <w:r w:rsidRPr="007350DD">
        <w:t>made</w:t>
      </w:r>
      <w:r w:rsidR="001327BC" w:rsidRPr="007350DD">
        <w:t xml:space="preserve"> </w:t>
      </w:r>
      <w:r w:rsidRPr="007350DD">
        <w:t>in</w:t>
      </w:r>
      <w:r w:rsidR="001327BC" w:rsidRPr="007350DD">
        <w:t xml:space="preserve"> </w:t>
      </w:r>
      <w:r w:rsidRPr="007350DD">
        <w:t>the</w:t>
      </w:r>
      <w:r w:rsidR="001327BC" w:rsidRPr="007350DD">
        <w:t xml:space="preserve"> </w:t>
      </w:r>
      <w:r w:rsidRPr="007350DD">
        <w:t>school</w:t>
      </w:r>
      <w:r w:rsidR="001327BC" w:rsidRPr="007350DD">
        <w:t xml:space="preserve"> </w:t>
      </w:r>
      <w:r w:rsidRPr="007350DD">
        <w:t>system.</w:t>
      </w:r>
      <w:r w:rsidR="001327BC" w:rsidRPr="007350DD">
        <w:t xml:space="preserve"> </w:t>
      </w:r>
      <w:r w:rsidRPr="007350DD">
        <w:t>Hence,</w:t>
      </w:r>
      <w:r w:rsidR="001327BC" w:rsidRPr="007350DD">
        <w:t xml:space="preserve"> </w:t>
      </w:r>
      <w:r w:rsidRPr="007350DD">
        <w:t>workshops</w:t>
      </w:r>
      <w:r w:rsidR="001327BC" w:rsidRPr="007350DD">
        <w:t xml:space="preserve"> </w:t>
      </w:r>
      <w:r w:rsidRPr="007350DD">
        <w:t>and</w:t>
      </w:r>
      <w:r w:rsidR="001327BC" w:rsidRPr="007350DD">
        <w:t xml:space="preserve"> </w:t>
      </w:r>
      <w:r w:rsidRPr="007350DD">
        <w:t>seminars</w:t>
      </w:r>
      <w:r w:rsidR="001327BC" w:rsidRPr="007350DD">
        <w:t xml:space="preserve"> </w:t>
      </w:r>
      <w:r w:rsidRPr="007350DD">
        <w:t>have</w:t>
      </w:r>
      <w:r w:rsidR="001327BC" w:rsidRPr="007350DD">
        <w:t xml:space="preserve"> </w:t>
      </w:r>
      <w:r w:rsidRPr="007350DD">
        <w:t>been</w:t>
      </w:r>
      <w:r w:rsidR="001327BC" w:rsidRPr="007350DD">
        <w:t xml:space="preserve"> </w:t>
      </w:r>
      <w:r w:rsidRPr="007350DD">
        <w:t>conducted</w:t>
      </w:r>
      <w:r w:rsidR="001327BC" w:rsidRPr="007350DD">
        <w:t xml:space="preserve"> </w:t>
      </w:r>
      <w:r w:rsidRPr="007350DD">
        <w:t>to</w:t>
      </w:r>
      <w:r w:rsidR="001327BC" w:rsidRPr="007350DD">
        <w:t xml:space="preserve"> </w:t>
      </w:r>
      <w:r w:rsidRPr="007350DD">
        <w:t>assist</w:t>
      </w:r>
      <w:r w:rsidR="001327BC" w:rsidRPr="007350DD">
        <w:t xml:space="preserve"> </w:t>
      </w:r>
      <w:r w:rsidRPr="007350DD">
        <w:t>teachers</w:t>
      </w:r>
      <w:r w:rsidR="001327BC" w:rsidRPr="007350DD">
        <w:t xml:space="preserve"> </w:t>
      </w:r>
      <w:r w:rsidRPr="007350DD">
        <w:t>and</w:t>
      </w:r>
      <w:r w:rsidR="001327BC" w:rsidRPr="007350DD">
        <w:t xml:space="preserve"> </w:t>
      </w:r>
      <w:r w:rsidRPr="007350DD">
        <w:t>Guidance</w:t>
      </w:r>
      <w:r w:rsidR="001327BC" w:rsidRPr="007350DD">
        <w:t xml:space="preserve"> </w:t>
      </w:r>
      <w:r w:rsidRPr="007350DD">
        <w:t>Counsellors</w:t>
      </w:r>
      <w:r w:rsidR="001327BC" w:rsidRPr="007350DD">
        <w:t xml:space="preserve"> </w:t>
      </w:r>
      <w:r w:rsidRPr="007350DD">
        <w:t>in</w:t>
      </w:r>
      <w:r w:rsidR="001327BC" w:rsidRPr="007350DD">
        <w:t xml:space="preserve"> </w:t>
      </w:r>
      <w:r w:rsidRPr="007350DD">
        <w:t>the</w:t>
      </w:r>
      <w:r w:rsidR="001327BC" w:rsidRPr="007350DD">
        <w:t xml:space="preserve"> </w:t>
      </w:r>
      <w:r w:rsidRPr="007350DD">
        <w:t>detection</w:t>
      </w:r>
      <w:r w:rsidR="001327BC" w:rsidRPr="007350DD">
        <w:t xml:space="preserve"> </w:t>
      </w:r>
      <w:r w:rsidRPr="007350DD">
        <w:t>and</w:t>
      </w:r>
      <w:r w:rsidR="001327BC" w:rsidRPr="007350DD">
        <w:t xml:space="preserve"> </w:t>
      </w:r>
      <w:r w:rsidRPr="007350DD">
        <w:t>reporting</w:t>
      </w:r>
      <w:r w:rsidR="001327BC" w:rsidRPr="007350DD">
        <w:t xml:space="preserve"> </w:t>
      </w:r>
      <w:r w:rsidRPr="007350DD">
        <w:t>of</w:t>
      </w:r>
      <w:r w:rsidR="001327BC" w:rsidRPr="007350DD">
        <w:t xml:space="preserve"> </w:t>
      </w:r>
      <w:r w:rsidRPr="007350DD">
        <w:t>child</w:t>
      </w:r>
      <w:r w:rsidR="001327BC" w:rsidRPr="007350DD">
        <w:t xml:space="preserve"> </w:t>
      </w:r>
      <w:r w:rsidRPr="007350DD">
        <w:t>abuse.</w:t>
      </w:r>
      <w:r w:rsidR="001327BC" w:rsidRPr="007350DD">
        <w:t xml:space="preserve"> </w:t>
      </w:r>
      <w:r w:rsidRPr="007350DD">
        <w:t>For</w:t>
      </w:r>
      <w:r w:rsidR="001327BC" w:rsidRPr="007350DD">
        <w:t xml:space="preserve"> </w:t>
      </w:r>
      <w:r w:rsidRPr="007350DD">
        <w:t>example</w:t>
      </w:r>
      <w:r w:rsidR="001327BC" w:rsidRPr="007350DD">
        <w:t xml:space="preserve"> </w:t>
      </w:r>
      <w:r w:rsidRPr="007350DD">
        <w:t>in</w:t>
      </w:r>
      <w:r w:rsidR="001327BC" w:rsidRPr="007350DD">
        <w:t xml:space="preserve"> </w:t>
      </w:r>
      <w:r w:rsidRPr="007350DD">
        <w:t>2005/2006</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conducted</w:t>
      </w:r>
      <w:r w:rsidR="001327BC" w:rsidRPr="007350DD">
        <w:t xml:space="preserve"> </w:t>
      </w:r>
      <w:r w:rsidRPr="007350DD">
        <w:t>a</w:t>
      </w:r>
      <w:r w:rsidR="001327BC" w:rsidRPr="007350DD">
        <w:t xml:space="preserve"> </w:t>
      </w:r>
      <w:r w:rsidRPr="007350DD">
        <w:t>series</w:t>
      </w:r>
      <w:r w:rsidR="001327BC" w:rsidRPr="007350DD">
        <w:t xml:space="preserve"> </w:t>
      </w:r>
      <w:r w:rsidRPr="007350DD">
        <w:t>of</w:t>
      </w:r>
      <w:r w:rsidR="001327BC" w:rsidRPr="007350DD">
        <w:t xml:space="preserve"> </w:t>
      </w:r>
      <w:r w:rsidRPr="007350DD">
        <w:t>6</w:t>
      </w:r>
      <w:r w:rsidR="001327BC" w:rsidRPr="007350DD">
        <w:t xml:space="preserve"> </w:t>
      </w:r>
      <w:r w:rsidRPr="007350DD">
        <w:t>weeks</w:t>
      </w:r>
      <w:r w:rsidR="001327BC" w:rsidRPr="007350DD">
        <w:t xml:space="preserve"> </w:t>
      </w:r>
      <w:r w:rsidRPr="007350DD">
        <w:t>Child</w:t>
      </w:r>
      <w:r w:rsidR="001327BC" w:rsidRPr="007350DD">
        <w:t xml:space="preserve"> </w:t>
      </w:r>
      <w:r w:rsidRPr="007350DD">
        <w:t>Abuse</w:t>
      </w:r>
      <w:r w:rsidR="001327BC" w:rsidRPr="007350DD">
        <w:t xml:space="preserve"> </w:t>
      </w:r>
      <w:r w:rsidRPr="007350DD">
        <w:t>Awareness</w:t>
      </w:r>
      <w:r w:rsidR="001327BC" w:rsidRPr="007350DD">
        <w:t xml:space="preserve"> </w:t>
      </w:r>
      <w:r w:rsidRPr="007350DD">
        <w:t>and</w:t>
      </w:r>
      <w:r w:rsidR="001327BC" w:rsidRPr="007350DD">
        <w:t xml:space="preserve"> </w:t>
      </w:r>
      <w:r w:rsidRPr="007350DD">
        <w:t>Prevention</w:t>
      </w:r>
      <w:r w:rsidR="001327BC" w:rsidRPr="007350DD">
        <w:t xml:space="preserve"> </w:t>
      </w:r>
      <w:r w:rsidRPr="007350DD">
        <w:t>Programme</w:t>
      </w:r>
      <w:r w:rsidR="001327BC" w:rsidRPr="007350DD">
        <w:t xml:space="preserve"> </w:t>
      </w:r>
      <w:r w:rsidRPr="007350DD">
        <w:t>in</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aimed</w:t>
      </w:r>
      <w:r w:rsidR="001327BC" w:rsidRPr="007350DD">
        <w:t xml:space="preserve"> </w:t>
      </w:r>
      <w:r w:rsidRPr="007350DD">
        <w:t>at</w:t>
      </w:r>
      <w:r w:rsidR="001327BC" w:rsidRPr="007350DD">
        <w:t xml:space="preserve"> </w:t>
      </w:r>
      <w:r w:rsidRPr="007350DD">
        <w:t>keeping</w:t>
      </w:r>
      <w:r w:rsidR="001327BC" w:rsidRPr="007350DD">
        <w:t xml:space="preserve"> </w:t>
      </w:r>
      <w:r w:rsidRPr="007350DD">
        <w:t>children</w:t>
      </w:r>
      <w:r w:rsidR="001327BC" w:rsidRPr="007350DD">
        <w:t xml:space="preserve"> </w:t>
      </w:r>
      <w:r w:rsidRPr="007350DD">
        <w:t>safe</w:t>
      </w:r>
      <w:r w:rsidR="001327BC" w:rsidRPr="007350DD">
        <w:t xml:space="preserve"> </w:t>
      </w:r>
      <w:r w:rsidRPr="007350DD">
        <w:t>from</w:t>
      </w:r>
      <w:r w:rsidR="001327BC" w:rsidRPr="007350DD">
        <w:t xml:space="preserve"> </w:t>
      </w:r>
      <w:r w:rsidRPr="007350DD">
        <w:t>abuse</w:t>
      </w:r>
      <w:r w:rsidR="001327BC" w:rsidRPr="007350DD">
        <w:t xml:space="preserve"> </w:t>
      </w:r>
      <w:r w:rsidRPr="007350DD">
        <w:t>and</w:t>
      </w:r>
      <w:r w:rsidR="001327BC" w:rsidRPr="007350DD">
        <w:t xml:space="preserve"> </w:t>
      </w:r>
      <w:r w:rsidRPr="007350DD">
        <w:t>equipping</w:t>
      </w:r>
      <w:r w:rsidR="001327BC" w:rsidRPr="007350DD">
        <w:t xml:space="preserve"> </w:t>
      </w:r>
      <w:r w:rsidRPr="007350DD">
        <w:t>them</w:t>
      </w:r>
      <w:r w:rsidR="001327BC" w:rsidRPr="007350DD">
        <w:t xml:space="preserve"> </w:t>
      </w:r>
      <w:r w:rsidRPr="007350DD">
        <w:t>with</w:t>
      </w:r>
      <w:r w:rsidR="001327BC" w:rsidRPr="007350DD">
        <w:t xml:space="preserve"> </w:t>
      </w:r>
      <w:r w:rsidRPr="007350DD">
        <w:t>necessary</w:t>
      </w:r>
      <w:r w:rsidR="001327BC" w:rsidRPr="007350DD">
        <w:t xml:space="preserve"> </w:t>
      </w:r>
      <w:r w:rsidRPr="007350DD">
        <w:t>information</w:t>
      </w:r>
      <w:r w:rsidR="001327BC" w:rsidRPr="007350DD">
        <w:t xml:space="preserve"> </w:t>
      </w:r>
      <w:r w:rsidRPr="007350DD">
        <w:t>that</w:t>
      </w:r>
      <w:r w:rsidR="001327BC" w:rsidRPr="007350DD">
        <w:t xml:space="preserve"> </w:t>
      </w:r>
      <w:r w:rsidRPr="007350DD">
        <w:t>would</w:t>
      </w:r>
      <w:r w:rsidR="001327BC" w:rsidRPr="007350DD">
        <w:t xml:space="preserve"> </w:t>
      </w:r>
      <w:r w:rsidRPr="007350DD">
        <w:t>assist</w:t>
      </w:r>
      <w:r w:rsidR="001327BC" w:rsidRPr="007350DD">
        <w:t xml:space="preserve"> </w:t>
      </w:r>
      <w:r w:rsidRPr="007350DD">
        <w:t>them</w:t>
      </w:r>
      <w:r w:rsidR="001327BC" w:rsidRPr="007350DD">
        <w:t xml:space="preserve"> </w:t>
      </w:r>
      <w:r w:rsidRPr="007350DD">
        <w:t>should</w:t>
      </w:r>
      <w:r w:rsidR="001327BC" w:rsidRPr="007350DD">
        <w:t xml:space="preserve"> </w:t>
      </w:r>
      <w:r w:rsidRPr="007350DD">
        <w:t>they</w:t>
      </w:r>
      <w:r w:rsidR="001327BC" w:rsidRPr="007350DD">
        <w:t xml:space="preserve"> </w:t>
      </w:r>
      <w:r w:rsidRPr="007350DD">
        <w:t>become</w:t>
      </w:r>
      <w:r w:rsidR="001327BC" w:rsidRPr="007350DD">
        <w:t xml:space="preserve"> </w:t>
      </w:r>
      <w:r w:rsidRPr="007350DD">
        <w:t>victims</w:t>
      </w:r>
      <w:r w:rsidR="001327BC" w:rsidRPr="007350DD">
        <w:t xml:space="preserve"> </w:t>
      </w:r>
      <w:r w:rsidRPr="007350DD">
        <w:t>of</w:t>
      </w:r>
      <w:r w:rsidR="001327BC" w:rsidRPr="007350DD">
        <w:t xml:space="preserve"> </w:t>
      </w:r>
      <w:r w:rsidRPr="007350DD">
        <w:t>abuse.</w:t>
      </w:r>
      <w:r w:rsidR="006461CD" w:rsidRPr="007350DD">
        <w:t xml:space="preserve"> </w:t>
      </w:r>
      <w:r w:rsidRPr="007350DD">
        <w:t>By</w:t>
      </w:r>
      <w:r w:rsidR="001327BC" w:rsidRPr="007350DD">
        <w:t xml:space="preserve"> </w:t>
      </w:r>
      <w:r w:rsidRPr="007350DD">
        <w:t>the</w:t>
      </w:r>
      <w:r w:rsidR="001327BC" w:rsidRPr="007350DD">
        <w:t xml:space="preserve"> </w:t>
      </w:r>
      <w:r w:rsidRPr="007350DD">
        <w:t>end</w:t>
      </w:r>
      <w:r w:rsidR="001327BC" w:rsidRPr="007350DD">
        <w:t xml:space="preserve"> </w:t>
      </w:r>
      <w:r w:rsidRPr="007350DD">
        <w:t>of</w:t>
      </w:r>
      <w:r w:rsidR="001327BC" w:rsidRPr="007350DD">
        <w:t xml:space="preserve"> </w:t>
      </w:r>
      <w:r w:rsidRPr="007350DD">
        <w:t>2006,</w:t>
      </w:r>
      <w:r w:rsidR="001327BC" w:rsidRPr="007350DD">
        <w:t xml:space="preserve"> </w:t>
      </w:r>
      <w:r w:rsidRPr="007350DD">
        <w:t>some</w:t>
      </w:r>
      <w:r w:rsidR="001327BC" w:rsidRPr="007350DD">
        <w:t xml:space="preserve"> </w:t>
      </w:r>
      <w:r w:rsidRPr="007350DD">
        <w:t>2,690</w:t>
      </w:r>
      <w:r w:rsidR="001327BC" w:rsidRPr="007350DD">
        <w:t xml:space="preserve"> </w:t>
      </w:r>
      <w:r w:rsidRPr="007350DD">
        <w:t>children</w:t>
      </w:r>
      <w:r w:rsidR="001327BC" w:rsidRPr="007350DD">
        <w:t xml:space="preserve"> </w:t>
      </w:r>
      <w:r w:rsidRPr="007350DD">
        <w:t>from</w:t>
      </w:r>
      <w:r w:rsidR="001327BC" w:rsidRPr="007350DD">
        <w:t xml:space="preserve"> </w:t>
      </w:r>
      <w:r w:rsidRPr="007350DD">
        <w:t>61</w:t>
      </w:r>
      <w:r w:rsidR="001327BC" w:rsidRPr="007350DD">
        <w:t xml:space="preserve"> </w:t>
      </w:r>
      <w:r w:rsidRPr="007350DD">
        <w:t>schools</w:t>
      </w:r>
      <w:r w:rsidR="001327BC" w:rsidRPr="007350DD">
        <w:t xml:space="preserve"> </w:t>
      </w:r>
      <w:r w:rsidRPr="007350DD">
        <w:t>had</w:t>
      </w:r>
      <w:r w:rsidR="001327BC" w:rsidRPr="007350DD">
        <w:t xml:space="preserve"> </w:t>
      </w:r>
      <w:r w:rsidRPr="007350DD">
        <w:t>participated</w:t>
      </w:r>
      <w:r w:rsidR="001327BC" w:rsidRPr="007350DD">
        <w:t xml:space="preserve"> </w:t>
      </w:r>
      <w:r w:rsidRPr="007350DD">
        <w:t>in</w:t>
      </w:r>
      <w:r w:rsidR="001327BC" w:rsidRPr="007350DD">
        <w:t xml:space="preserve"> </w:t>
      </w:r>
      <w:r w:rsidRPr="007350DD">
        <w:t>the</w:t>
      </w:r>
      <w:r w:rsidR="001327BC" w:rsidRPr="007350DD">
        <w:t xml:space="preserve"> </w:t>
      </w:r>
      <w:r w:rsidRPr="007350DD">
        <w:t>programme.</w:t>
      </w:r>
    </w:p>
    <w:p w:rsidR="006564B6" w:rsidRPr="007350DD" w:rsidRDefault="006564B6" w:rsidP="009E22FF">
      <w:pPr>
        <w:pStyle w:val="SingleTxtG"/>
      </w:pPr>
      <w:r w:rsidRPr="007350DD">
        <w:t>100.</w:t>
      </w:r>
      <w:r w:rsidRPr="007350DD">
        <w:tab/>
        <w:t>PAREDOS</w:t>
      </w:r>
      <w:r w:rsidR="001327BC" w:rsidRPr="007350DD">
        <w:t xml:space="preserve"> </w:t>
      </w:r>
      <w:r w:rsidRPr="007350DD">
        <w:t>also</w:t>
      </w:r>
      <w:r w:rsidR="001327BC" w:rsidRPr="007350DD">
        <w:t xml:space="preserve"> </w:t>
      </w:r>
      <w:r w:rsidRPr="007350DD">
        <w:t>offers</w:t>
      </w:r>
      <w:r w:rsidR="001327BC" w:rsidRPr="007350DD">
        <w:t xml:space="preserve"> </w:t>
      </w:r>
      <w:r w:rsidRPr="007350DD">
        <w:t>guidance</w:t>
      </w:r>
      <w:r w:rsidR="001327BC" w:rsidRPr="007350DD">
        <w:t xml:space="preserve"> </w:t>
      </w:r>
      <w:r w:rsidRPr="007350DD">
        <w:t>and</w:t>
      </w:r>
      <w:r w:rsidR="001327BC" w:rsidRPr="007350DD">
        <w:t xml:space="preserve"> </w:t>
      </w:r>
      <w:r w:rsidRPr="007350DD">
        <w:t>support</w:t>
      </w:r>
      <w:r w:rsidR="001327BC" w:rsidRPr="007350DD">
        <w:t xml:space="preserve"> </w:t>
      </w:r>
      <w:r w:rsidRPr="007350DD">
        <w:t>to</w:t>
      </w:r>
      <w:r w:rsidR="001327BC" w:rsidRPr="007350DD">
        <w:t xml:space="preserve"> </w:t>
      </w:r>
      <w:r w:rsidR="00EA19E5" w:rsidRPr="007350DD">
        <w:t>“</w:t>
      </w:r>
      <w:r w:rsidRPr="007350DD">
        <w:t>at</w:t>
      </w:r>
      <w:r w:rsidR="001327BC" w:rsidRPr="007350DD">
        <w:t xml:space="preserve"> </w:t>
      </w:r>
      <w:r w:rsidRPr="007350DD">
        <w:t>risk</w:t>
      </w:r>
      <w:r w:rsidR="00EA19E5" w:rsidRPr="007350DD">
        <w:t>”</w:t>
      </w:r>
      <w:r w:rsidR="001327BC" w:rsidRPr="007350DD">
        <w:t xml:space="preserve"> </w:t>
      </w:r>
      <w:r w:rsidRPr="007350DD">
        <w:t>families</w:t>
      </w:r>
      <w:r w:rsidR="001327BC" w:rsidRPr="007350DD">
        <w:t xml:space="preserve"> </w:t>
      </w:r>
      <w:r w:rsidRPr="007350DD">
        <w:t>referred</w:t>
      </w:r>
      <w:r w:rsidR="001327BC" w:rsidRPr="007350DD">
        <w:t xml:space="preserve"> </w:t>
      </w:r>
      <w:r w:rsidRPr="007350DD">
        <w:t>to</w:t>
      </w:r>
      <w:r w:rsidR="001327BC" w:rsidRPr="007350DD">
        <w:t xml:space="preserve"> </w:t>
      </w:r>
      <w:r w:rsidRPr="007350DD">
        <w:t>them</w:t>
      </w:r>
      <w:r w:rsidR="001327BC" w:rsidRPr="007350DD">
        <w:t xml:space="preserve"> </w:t>
      </w:r>
      <w:r w:rsidRPr="007350DD">
        <w:t>by</w:t>
      </w:r>
      <w:r w:rsidR="001327BC" w:rsidRPr="007350DD">
        <w:t xml:space="preserve"> </w:t>
      </w:r>
      <w:r w:rsidRPr="007350DD">
        <w:t>the</w:t>
      </w:r>
      <w:r w:rsidR="001327BC" w:rsidRPr="007350DD">
        <w:t xml:space="preserve"> </w:t>
      </w:r>
      <w:r w:rsidRPr="007350DD">
        <w:t>Magistrates</w:t>
      </w:r>
      <w:r w:rsidR="001327BC" w:rsidRPr="007350DD">
        <w:t xml:space="preserve"> </w:t>
      </w:r>
      <w:r w:rsidRPr="007350DD">
        <w:t>Court,</w:t>
      </w:r>
      <w:r w:rsidR="001327BC" w:rsidRPr="007350DD">
        <w:t xml:space="preserve"> </w:t>
      </w:r>
      <w:r w:rsidRPr="007350DD">
        <w:t>the</w:t>
      </w:r>
      <w:r w:rsidR="001327BC" w:rsidRPr="007350DD">
        <w:t xml:space="preserve"> </w:t>
      </w:r>
      <w:r w:rsidRPr="007350DD">
        <w:t>Probation</w:t>
      </w:r>
      <w:r w:rsidR="001327BC" w:rsidRPr="007350DD">
        <w:t xml:space="preserve"> </w:t>
      </w:r>
      <w:r w:rsidRPr="007350DD">
        <w:t>Department,</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schools,</w:t>
      </w:r>
      <w:r w:rsidR="001327BC" w:rsidRPr="007350DD">
        <w:t xml:space="preserve"> </w:t>
      </w:r>
      <w:r w:rsidRPr="007350DD">
        <w:t>health</w:t>
      </w:r>
      <w:r w:rsidR="001327BC" w:rsidRPr="007350DD">
        <w:t xml:space="preserve"> </w:t>
      </w:r>
      <w:r w:rsidRPr="007350DD">
        <w:t>clinics</w:t>
      </w:r>
      <w:r w:rsidR="001327BC" w:rsidRPr="007350DD">
        <w:t xml:space="preserve"> </w:t>
      </w:r>
      <w:r w:rsidRPr="007350DD">
        <w:t>and</w:t>
      </w:r>
      <w:r w:rsidR="001327BC" w:rsidRPr="007350DD">
        <w:t xml:space="preserve"> </w:t>
      </w:r>
      <w:r w:rsidRPr="007350DD">
        <w:t>churches.</w:t>
      </w:r>
      <w:r w:rsidR="001327BC" w:rsidRPr="007350DD">
        <w:t xml:space="preserve"> </w:t>
      </w:r>
      <w:r w:rsidRPr="007350DD">
        <w:t>Parents</w:t>
      </w:r>
      <w:r w:rsidR="001327BC" w:rsidRPr="007350DD">
        <w:t xml:space="preserve"> </w:t>
      </w:r>
      <w:r w:rsidRPr="007350DD">
        <w:t>are</w:t>
      </w:r>
      <w:r w:rsidR="001327BC" w:rsidRPr="007350DD">
        <w:t xml:space="preserve"> </w:t>
      </w:r>
      <w:r w:rsidRPr="007350DD">
        <w:t>advised</w:t>
      </w:r>
      <w:r w:rsidR="001327BC" w:rsidRPr="007350DD">
        <w:t xml:space="preserve"> </w:t>
      </w:r>
      <w:r w:rsidRPr="007350DD">
        <w:t>on</w:t>
      </w:r>
      <w:r w:rsidR="001327BC" w:rsidRPr="007350DD">
        <w:t xml:space="preserve"> </w:t>
      </w:r>
      <w:r w:rsidRPr="007350DD">
        <w:t>alternative</w:t>
      </w:r>
      <w:r w:rsidR="001327BC" w:rsidRPr="007350DD">
        <w:t xml:space="preserve"> </w:t>
      </w:r>
      <w:r w:rsidRPr="007350DD">
        <w:t>ways</w:t>
      </w:r>
      <w:r w:rsidR="001327BC" w:rsidRPr="007350DD">
        <w:t xml:space="preserve"> </w:t>
      </w:r>
      <w:r w:rsidRPr="007350DD">
        <w:t>of</w:t>
      </w:r>
      <w:r w:rsidR="001327BC" w:rsidRPr="007350DD">
        <w:t xml:space="preserve"> </w:t>
      </w:r>
      <w:r w:rsidRPr="007350DD">
        <w:t>disciplining</w:t>
      </w:r>
      <w:r w:rsidR="001327BC" w:rsidRPr="007350DD">
        <w:t xml:space="preserve"> </w:t>
      </w:r>
      <w:r w:rsidRPr="007350DD">
        <w:t>children</w:t>
      </w:r>
      <w:r w:rsidR="001327BC" w:rsidRPr="007350DD">
        <w:t xml:space="preserve"> </w:t>
      </w:r>
      <w:r w:rsidRPr="007350DD">
        <w:t>and</w:t>
      </w:r>
      <w:r w:rsidR="001327BC" w:rsidRPr="007350DD">
        <w:t xml:space="preserve"> </w:t>
      </w:r>
      <w:r w:rsidRPr="007350DD">
        <w:t>are</w:t>
      </w:r>
      <w:r w:rsidR="001327BC" w:rsidRPr="007350DD">
        <w:t xml:space="preserve"> </w:t>
      </w:r>
      <w:r w:rsidRPr="007350DD">
        <w:t>given</w:t>
      </w:r>
      <w:r w:rsidR="001327BC" w:rsidRPr="007350DD">
        <w:t xml:space="preserve"> </w:t>
      </w:r>
      <w:r w:rsidRPr="007350DD">
        <w:t>practical</w:t>
      </w:r>
      <w:r w:rsidR="001327BC" w:rsidRPr="007350DD">
        <w:t xml:space="preserve"> </w:t>
      </w:r>
      <w:r w:rsidRPr="007350DD">
        <w:t>tips</w:t>
      </w:r>
      <w:r w:rsidR="001327BC" w:rsidRPr="007350DD">
        <w:t xml:space="preserve"> </w:t>
      </w:r>
      <w:r w:rsidRPr="007350DD">
        <w:t>to</w:t>
      </w:r>
      <w:r w:rsidR="001327BC" w:rsidRPr="007350DD">
        <w:t xml:space="preserve"> </w:t>
      </w:r>
      <w:r w:rsidRPr="007350DD">
        <w:t>use</w:t>
      </w:r>
      <w:r w:rsidR="001327BC" w:rsidRPr="007350DD">
        <w:t xml:space="preserve"> </w:t>
      </w:r>
      <w:r w:rsidRPr="007350DD">
        <w:t>at</w:t>
      </w:r>
      <w:r w:rsidR="001327BC" w:rsidRPr="007350DD">
        <w:t xml:space="preserve"> </w:t>
      </w:r>
      <w:r w:rsidRPr="007350DD">
        <w:t>home.</w:t>
      </w:r>
      <w:r w:rsidR="001327BC" w:rsidRPr="007350DD">
        <w:t xml:space="preserve"> </w:t>
      </w:r>
      <w:r w:rsidRPr="007350DD">
        <w:t>PAREDOS</w:t>
      </w:r>
      <w:r w:rsidR="00EA19E5" w:rsidRPr="007350DD">
        <w:t>’</w:t>
      </w:r>
      <w:r w:rsidR="001327BC" w:rsidRPr="007350DD">
        <w:t xml:space="preserve"> </w:t>
      </w:r>
      <w:r w:rsidRPr="007350DD">
        <w:t>2007-08</w:t>
      </w:r>
      <w:r w:rsidR="001327BC" w:rsidRPr="007350DD">
        <w:t xml:space="preserve"> </w:t>
      </w:r>
      <w:r w:rsidRPr="007350DD">
        <w:t>report</w:t>
      </w:r>
      <w:r w:rsidR="001327BC" w:rsidRPr="007350DD">
        <w:t xml:space="preserve"> </w:t>
      </w:r>
      <w:r w:rsidRPr="007350DD">
        <w:t>mentions</w:t>
      </w:r>
      <w:r w:rsidR="001327BC" w:rsidRPr="007350DD">
        <w:t xml:space="preserve"> </w:t>
      </w:r>
      <w:r w:rsidRPr="007350DD">
        <w:t>the</w:t>
      </w:r>
      <w:r w:rsidR="001327BC" w:rsidRPr="007350DD">
        <w:t xml:space="preserve"> </w:t>
      </w:r>
      <w:r w:rsidRPr="007350DD">
        <w:t>positive</w:t>
      </w:r>
      <w:r w:rsidR="001327BC" w:rsidRPr="007350DD">
        <w:t xml:space="preserve"> </w:t>
      </w:r>
      <w:r w:rsidRPr="007350DD">
        <w:t>feedback</w:t>
      </w:r>
      <w:r w:rsidR="001327BC" w:rsidRPr="007350DD">
        <w:t xml:space="preserve"> </w:t>
      </w:r>
      <w:r w:rsidRPr="007350DD">
        <w:t>from</w:t>
      </w:r>
      <w:r w:rsidR="001327BC" w:rsidRPr="007350DD">
        <w:t xml:space="preserve"> </w:t>
      </w:r>
      <w:r w:rsidRPr="007350DD">
        <w:t>parents</w:t>
      </w:r>
      <w:r w:rsidR="001327BC" w:rsidRPr="007350DD">
        <w:t xml:space="preserve"> </w:t>
      </w:r>
      <w:r w:rsidRPr="007350DD">
        <w:t>who</w:t>
      </w:r>
      <w:r w:rsidR="001327BC" w:rsidRPr="007350DD">
        <w:t xml:space="preserve"> </w:t>
      </w:r>
      <w:r w:rsidRPr="007350DD">
        <w:t>attended</w:t>
      </w:r>
      <w:r w:rsidR="001327BC" w:rsidRPr="007350DD">
        <w:t xml:space="preserve"> </w:t>
      </w:r>
      <w:r w:rsidRPr="007350DD">
        <w:t>its</w:t>
      </w:r>
      <w:r w:rsidR="001327BC" w:rsidRPr="007350DD">
        <w:t xml:space="preserve"> </w:t>
      </w:r>
      <w:r w:rsidRPr="007350DD">
        <w:t>seminars</w:t>
      </w:r>
      <w:r w:rsidR="001327BC" w:rsidRPr="007350DD">
        <w:t xml:space="preserve"> </w:t>
      </w:r>
      <w:r w:rsidRPr="007350DD">
        <w:t>(350</w:t>
      </w:r>
      <w:r w:rsidR="001327BC" w:rsidRPr="007350DD">
        <w:t xml:space="preserve"> </w:t>
      </w:r>
      <w:r w:rsidRPr="007350DD">
        <w:t>families</w:t>
      </w:r>
      <w:r w:rsidR="001327BC" w:rsidRPr="007350DD">
        <w:t xml:space="preserve"> </w:t>
      </w:r>
      <w:r w:rsidRPr="007350DD">
        <w:t>in</w:t>
      </w:r>
      <w:r w:rsidR="001327BC" w:rsidRPr="007350DD">
        <w:t xml:space="preserve"> </w:t>
      </w:r>
      <w:r w:rsidRPr="007350DD">
        <w:t>2007</w:t>
      </w:r>
      <w:r w:rsidR="001327BC" w:rsidRPr="007350DD">
        <w:t xml:space="preserve"> </w:t>
      </w:r>
      <w:r w:rsidRPr="007350DD">
        <w:t>and</w:t>
      </w:r>
      <w:r w:rsidR="001327BC" w:rsidRPr="007350DD">
        <w:t xml:space="preserve"> </w:t>
      </w:r>
      <w:r w:rsidRPr="007350DD">
        <w:t>150</w:t>
      </w:r>
      <w:r w:rsidR="001327BC" w:rsidRPr="007350DD">
        <w:t xml:space="preserve"> </w:t>
      </w:r>
      <w:r w:rsidRPr="007350DD">
        <w:t>in</w:t>
      </w:r>
      <w:r w:rsidR="001327BC" w:rsidRPr="007350DD">
        <w:t xml:space="preserve"> </w:t>
      </w:r>
      <w:r w:rsidRPr="007350DD">
        <w:t>2008).</w:t>
      </w:r>
      <w:r w:rsidR="001327BC" w:rsidRPr="007350DD">
        <w:t xml:space="preserve"> </w:t>
      </w:r>
      <w:r w:rsidRPr="007350DD">
        <w:t>However,</w:t>
      </w:r>
      <w:r w:rsidR="001327BC" w:rsidRPr="007350DD">
        <w:t xml:space="preserve"> </w:t>
      </w:r>
      <w:r w:rsidRPr="007350DD">
        <w:t>the</w:t>
      </w:r>
      <w:r w:rsidR="001327BC" w:rsidRPr="007350DD">
        <w:t xml:space="preserve"> </w:t>
      </w:r>
      <w:r w:rsidRPr="007350DD">
        <w:t>organization</w:t>
      </w:r>
      <w:r w:rsidR="001327BC" w:rsidRPr="007350DD">
        <w:t xml:space="preserve"> </w:t>
      </w:r>
      <w:r w:rsidRPr="007350DD">
        <w:t>is</w:t>
      </w:r>
      <w:r w:rsidR="001327BC" w:rsidRPr="007350DD">
        <w:t xml:space="preserve"> </w:t>
      </w:r>
      <w:r w:rsidRPr="007350DD">
        <w:t>currently</w:t>
      </w:r>
      <w:r w:rsidR="001327BC" w:rsidRPr="007350DD">
        <w:t xml:space="preserve"> </w:t>
      </w:r>
      <w:r w:rsidRPr="007350DD">
        <w:t>unable</w:t>
      </w:r>
      <w:r w:rsidR="001327BC" w:rsidRPr="007350DD">
        <w:t xml:space="preserve"> </w:t>
      </w:r>
      <w:r w:rsidRPr="007350DD">
        <w:t>to</w:t>
      </w:r>
      <w:r w:rsidR="001327BC" w:rsidRPr="007350DD">
        <w:t xml:space="preserve"> </w:t>
      </w:r>
      <w:r w:rsidRPr="007350DD">
        <w:t>cater</w:t>
      </w:r>
      <w:r w:rsidR="001327BC" w:rsidRPr="007350DD">
        <w:t xml:space="preserve"> </w:t>
      </w:r>
      <w:r w:rsidRPr="007350DD">
        <w:t>to</w:t>
      </w:r>
      <w:r w:rsidR="001327BC" w:rsidRPr="007350DD">
        <w:t xml:space="preserve"> </w:t>
      </w:r>
      <w:r w:rsidRPr="007350DD">
        <w:t>the</w:t>
      </w:r>
      <w:r w:rsidR="001327BC" w:rsidRPr="007350DD">
        <w:t xml:space="preserve"> </w:t>
      </w:r>
      <w:r w:rsidRPr="007350DD">
        <w:t>high</w:t>
      </w:r>
      <w:r w:rsidR="001327BC" w:rsidRPr="007350DD">
        <w:t xml:space="preserve"> </w:t>
      </w:r>
      <w:r w:rsidRPr="007350DD">
        <w:t>demand</w:t>
      </w:r>
      <w:r w:rsidR="001327BC" w:rsidRPr="007350DD">
        <w:t xml:space="preserve"> </w:t>
      </w:r>
      <w:r w:rsidRPr="007350DD">
        <w:t>for</w:t>
      </w:r>
      <w:r w:rsidR="001327BC" w:rsidRPr="007350DD">
        <w:t xml:space="preserve"> </w:t>
      </w:r>
      <w:r w:rsidRPr="007350DD">
        <w:t>its</w:t>
      </w:r>
      <w:r w:rsidR="001327BC" w:rsidRPr="007350DD">
        <w:t xml:space="preserve"> </w:t>
      </w:r>
      <w:r w:rsidRPr="007350DD">
        <w:t>services</w:t>
      </w:r>
      <w:r w:rsidR="001327BC" w:rsidRPr="007350DD">
        <w:t xml:space="preserve"> </w:t>
      </w:r>
      <w:r w:rsidRPr="007350DD">
        <w:t>due</w:t>
      </w:r>
      <w:r w:rsidR="001327BC" w:rsidRPr="007350DD">
        <w:t xml:space="preserve"> </w:t>
      </w:r>
      <w:r w:rsidRPr="007350DD">
        <w:t>to</w:t>
      </w:r>
      <w:r w:rsidR="001327BC" w:rsidRPr="007350DD">
        <w:t xml:space="preserve"> </w:t>
      </w:r>
      <w:r w:rsidRPr="007350DD">
        <w:t>limited</w:t>
      </w:r>
      <w:r w:rsidR="001327BC" w:rsidRPr="007350DD">
        <w:t xml:space="preserve"> </w:t>
      </w:r>
      <w:r w:rsidRPr="007350DD">
        <w:t>resources</w:t>
      </w:r>
      <w:r w:rsidR="001327BC" w:rsidRPr="007350DD">
        <w:t xml:space="preserve"> </w:t>
      </w:r>
      <w:r w:rsidRPr="007350DD">
        <w:t>and</w:t>
      </w:r>
      <w:r w:rsidR="001327BC" w:rsidRPr="007350DD">
        <w:t xml:space="preserve"> </w:t>
      </w:r>
      <w:r w:rsidRPr="007350DD">
        <w:t>its</w:t>
      </w:r>
      <w:r w:rsidR="001327BC" w:rsidRPr="007350DD">
        <w:t xml:space="preserve"> </w:t>
      </w:r>
      <w:r w:rsidRPr="007350DD">
        <w:t>heavy</w:t>
      </w:r>
      <w:r w:rsidR="001327BC" w:rsidRPr="007350DD">
        <w:t xml:space="preserve"> </w:t>
      </w:r>
      <w:r w:rsidRPr="007350DD">
        <w:t>reliance</w:t>
      </w:r>
      <w:r w:rsidR="001327BC" w:rsidRPr="007350DD">
        <w:t xml:space="preserve"> </w:t>
      </w:r>
      <w:r w:rsidRPr="007350DD">
        <w:t>on</w:t>
      </w:r>
      <w:r w:rsidR="001327BC" w:rsidRPr="007350DD">
        <w:t xml:space="preserve"> </w:t>
      </w:r>
      <w:r w:rsidRPr="007350DD">
        <w:t>voluntary</w:t>
      </w:r>
      <w:r w:rsidR="001327BC" w:rsidRPr="007350DD">
        <w:t xml:space="preserve"> </w:t>
      </w:r>
      <w:r w:rsidRPr="007350DD">
        <w:t>work.</w:t>
      </w:r>
    </w:p>
    <w:p w:rsidR="006564B6" w:rsidRPr="007350DD" w:rsidRDefault="006564B6" w:rsidP="009E22FF">
      <w:pPr>
        <w:pStyle w:val="SingleTxtG"/>
      </w:pPr>
      <w:r w:rsidRPr="007350DD">
        <w:t>101.</w:t>
      </w:r>
      <w:r w:rsidRPr="007350DD">
        <w:tab/>
        <w:t>The</w:t>
      </w:r>
      <w:r w:rsidR="001327BC" w:rsidRPr="007350DD">
        <w:t xml:space="preserve"> </w:t>
      </w:r>
      <w:r w:rsidRPr="007350DD">
        <w:t>campaign</w:t>
      </w:r>
      <w:r w:rsidR="001327BC" w:rsidRPr="007350DD">
        <w:t xml:space="preserve"> </w:t>
      </w:r>
      <w:r w:rsidRPr="007350DD">
        <w:t>against</w:t>
      </w:r>
      <w:r w:rsidR="001327BC" w:rsidRPr="007350DD">
        <w:t xml:space="preserve"> </w:t>
      </w:r>
      <w:r w:rsidRPr="007350DD">
        <w:t>child</w:t>
      </w:r>
      <w:r w:rsidR="001327BC" w:rsidRPr="007350DD">
        <w:t xml:space="preserve"> </w:t>
      </w:r>
      <w:r w:rsidRPr="007350DD">
        <w:t>abuse</w:t>
      </w:r>
      <w:r w:rsidR="001327BC" w:rsidRPr="007350DD">
        <w:t xml:space="preserve"> </w:t>
      </w:r>
      <w:r w:rsidRPr="007350DD">
        <w:t>was</w:t>
      </w:r>
      <w:r w:rsidR="001327BC" w:rsidRPr="007350DD">
        <w:t xml:space="preserve"> </w:t>
      </w:r>
      <w:r w:rsidRPr="007350DD">
        <w:t>significantly</w:t>
      </w:r>
      <w:r w:rsidR="001327BC" w:rsidRPr="007350DD">
        <w:t xml:space="preserve"> </w:t>
      </w:r>
      <w:r w:rsidRPr="007350DD">
        <w:t>strengthened</w:t>
      </w:r>
      <w:r w:rsidR="001327BC" w:rsidRPr="007350DD">
        <w:t xml:space="preserve"> </w:t>
      </w:r>
      <w:r w:rsidRPr="007350DD">
        <w:t>when</w:t>
      </w:r>
      <w:r w:rsidR="001327BC" w:rsidRPr="007350DD">
        <w:t xml:space="preserve"> </w:t>
      </w:r>
      <w:r w:rsidRPr="007350DD">
        <w:t>in</w:t>
      </w:r>
      <w:r w:rsidR="001327BC" w:rsidRPr="007350DD">
        <w:t xml:space="preserve"> </w:t>
      </w:r>
      <w:r w:rsidRPr="007350DD">
        <w:t>2009</w:t>
      </w:r>
      <w:r w:rsidR="001327BC" w:rsidRPr="007350DD">
        <w:t xml:space="preserve"> </w:t>
      </w:r>
      <w:r w:rsidRPr="007350DD">
        <w:t>UNICEF</w:t>
      </w:r>
      <w:r w:rsidR="001327BC" w:rsidRPr="007350DD">
        <w:t xml:space="preserve"> </w:t>
      </w:r>
      <w:r w:rsidRPr="007350DD">
        <w:t>and</w:t>
      </w:r>
      <w:r w:rsidR="001327BC" w:rsidRPr="007350DD">
        <w:t xml:space="preserve"> </w:t>
      </w:r>
      <w:r w:rsidRPr="007350DD">
        <w:t>the</w:t>
      </w:r>
      <w:r w:rsidR="001327BC" w:rsidRPr="007350DD">
        <w:t xml:space="preserve"> </w:t>
      </w:r>
      <w:r w:rsidRPr="007350DD">
        <w:t>governments</w:t>
      </w:r>
      <w:r w:rsidR="001327BC" w:rsidRPr="007350DD">
        <w:t xml:space="preserve"> </w:t>
      </w:r>
      <w:r w:rsidRPr="007350DD">
        <w:t>of</w:t>
      </w:r>
      <w:r w:rsidR="001327BC" w:rsidRPr="007350DD">
        <w:t xml:space="preserve"> </w:t>
      </w:r>
      <w:r w:rsidRPr="007350DD">
        <w:t>the</w:t>
      </w:r>
      <w:r w:rsidR="001327BC" w:rsidRPr="007350DD">
        <w:t xml:space="preserve"> </w:t>
      </w:r>
      <w:r w:rsidRPr="007350DD">
        <w:t>Eastern</w:t>
      </w:r>
      <w:r w:rsidR="001327BC" w:rsidRPr="007350DD">
        <w:t xml:space="preserve"> </w:t>
      </w:r>
      <w:r w:rsidRPr="007350DD">
        <w:t>Caribbean</w:t>
      </w:r>
      <w:r w:rsidR="001327BC" w:rsidRPr="007350DD">
        <w:t xml:space="preserve"> </w:t>
      </w:r>
      <w:r w:rsidRPr="007350DD">
        <w:t>(including</w:t>
      </w:r>
      <w:r w:rsidR="001327BC" w:rsidRPr="007350DD">
        <w:t xml:space="preserve"> </w:t>
      </w:r>
      <w:r w:rsidRPr="007350DD">
        <w:t>Barbados)</w:t>
      </w:r>
      <w:r w:rsidR="001327BC" w:rsidRPr="007350DD">
        <w:t xml:space="preserve"> </w:t>
      </w:r>
      <w:r w:rsidRPr="007350DD">
        <w:t>undertook</w:t>
      </w:r>
      <w:r w:rsidR="001327BC" w:rsidRPr="007350DD">
        <w:t xml:space="preserve"> </w:t>
      </w:r>
      <w:r w:rsidRPr="007350DD">
        <w:t>an</w:t>
      </w:r>
      <w:r w:rsidR="001327BC" w:rsidRPr="007350DD">
        <w:t xml:space="preserve"> </w:t>
      </w:r>
      <w:r w:rsidRPr="007350DD">
        <w:lastRenderedPageBreak/>
        <w:t>extensive</w:t>
      </w:r>
      <w:r w:rsidR="001327BC" w:rsidRPr="007350DD">
        <w:t xml:space="preserve"> </w:t>
      </w:r>
      <w:r w:rsidRPr="007350DD">
        <w:t>study</w:t>
      </w:r>
      <w:r w:rsidR="001327BC" w:rsidRPr="007350DD">
        <w:t xml:space="preserve"> </w:t>
      </w:r>
      <w:r w:rsidRPr="007350DD">
        <w:t>of</w:t>
      </w:r>
      <w:r w:rsidR="001327BC" w:rsidRPr="007350DD">
        <w:t xml:space="preserve"> </w:t>
      </w:r>
      <w:r w:rsidRPr="007350DD">
        <w:t>child</w:t>
      </w:r>
      <w:r w:rsidR="001327BC" w:rsidRPr="007350DD">
        <w:t xml:space="preserve"> </w:t>
      </w:r>
      <w:r w:rsidRPr="007350DD">
        <w:t>abuse</w:t>
      </w:r>
      <w:r w:rsidR="001327BC" w:rsidRPr="007350DD">
        <w:t xml:space="preserve"> </w:t>
      </w:r>
      <w:r w:rsidRPr="007350DD">
        <w:t>in</w:t>
      </w:r>
      <w:r w:rsidR="001327BC" w:rsidRPr="007350DD">
        <w:t xml:space="preserve"> </w:t>
      </w:r>
      <w:r w:rsidRPr="007350DD">
        <w:t>the</w:t>
      </w:r>
      <w:r w:rsidR="001327BC" w:rsidRPr="007350DD">
        <w:t xml:space="preserve"> </w:t>
      </w:r>
      <w:r w:rsidRPr="007350DD">
        <w:t>region.</w:t>
      </w:r>
      <w:r w:rsidRPr="007350DD">
        <w:rPr>
          <w:rStyle w:val="FootnoteReference"/>
        </w:rPr>
        <w:footnoteReference w:id="22"/>
      </w:r>
      <w:r w:rsidR="001327BC" w:rsidRPr="007350DD">
        <w:rPr>
          <w:rStyle w:val="FootnoteReference"/>
        </w:rPr>
        <w:t xml:space="preserve"> </w:t>
      </w:r>
      <w:r w:rsidRPr="007350DD">
        <w:t>The</w:t>
      </w:r>
      <w:r w:rsidR="001327BC" w:rsidRPr="007350DD">
        <w:t xml:space="preserve"> </w:t>
      </w:r>
      <w:r w:rsidRPr="007350DD">
        <w:t>study</w:t>
      </w:r>
      <w:r w:rsidR="001327BC" w:rsidRPr="007350DD">
        <w:t xml:space="preserve"> </w:t>
      </w:r>
      <w:r w:rsidRPr="007350DD">
        <w:t>found</w:t>
      </w:r>
      <w:r w:rsidR="001327BC" w:rsidRPr="007350DD">
        <w:t xml:space="preserve"> </w:t>
      </w:r>
      <w:r w:rsidRPr="007350DD">
        <w:t>that</w:t>
      </w:r>
      <w:r w:rsidR="001327BC" w:rsidRPr="007350DD">
        <w:t xml:space="preserve"> </w:t>
      </w:r>
      <w:r w:rsidRPr="007350DD">
        <w:t>child</w:t>
      </w:r>
      <w:r w:rsidR="001327BC" w:rsidRPr="007350DD">
        <w:t xml:space="preserve"> </w:t>
      </w:r>
      <w:r w:rsidRPr="007350DD">
        <w:t>abuse</w:t>
      </w:r>
      <w:r w:rsidR="001327BC" w:rsidRPr="007350DD">
        <w:t xml:space="preserve"> </w:t>
      </w:r>
      <w:r w:rsidRPr="007350DD">
        <w:t>was</w:t>
      </w:r>
      <w:r w:rsidR="001327BC" w:rsidRPr="007350DD">
        <w:t xml:space="preserve"> </w:t>
      </w:r>
      <w:r w:rsidRPr="007350DD">
        <w:t>extensive</w:t>
      </w:r>
      <w:r w:rsidR="001327BC" w:rsidRPr="007350DD">
        <w:t xml:space="preserve"> </w:t>
      </w:r>
      <w:r w:rsidRPr="007350DD">
        <w:t>and</w:t>
      </w:r>
      <w:r w:rsidR="001327BC" w:rsidRPr="007350DD">
        <w:t xml:space="preserve"> </w:t>
      </w:r>
      <w:r w:rsidRPr="007350DD">
        <w:t>widespread</w:t>
      </w:r>
      <w:r w:rsidR="001327BC" w:rsidRPr="007350DD">
        <w:t xml:space="preserve"> </w:t>
      </w:r>
      <w:r w:rsidRPr="007350DD">
        <w:t>in</w:t>
      </w:r>
      <w:r w:rsidR="001327BC" w:rsidRPr="007350DD">
        <w:t xml:space="preserve"> </w:t>
      </w:r>
      <w:r w:rsidRPr="007350DD">
        <w:t>the</w:t>
      </w:r>
      <w:r w:rsidR="001327BC" w:rsidRPr="007350DD">
        <w:t xml:space="preserve"> </w:t>
      </w:r>
      <w:r w:rsidRPr="007350DD">
        <w:t>region.</w:t>
      </w:r>
      <w:r w:rsidR="001327BC" w:rsidRPr="007350DD">
        <w:t xml:space="preserve"> </w:t>
      </w:r>
      <w:r w:rsidRPr="007350DD">
        <w:t>Based</w:t>
      </w:r>
      <w:r w:rsidR="001327BC" w:rsidRPr="007350DD">
        <w:t xml:space="preserve"> </w:t>
      </w:r>
      <w:r w:rsidRPr="007350DD">
        <w:t>on</w:t>
      </w:r>
      <w:r w:rsidR="001327BC" w:rsidRPr="007350DD">
        <w:t xml:space="preserve"> </w:t>
      </w:r>
      <w:r w:rsidRPr="007350DD">
        <w:t>the</w:t>
      </w:r>
      <w:r w:rsidR="001327BC" w:rsidRPr="007350DD">
        <w:t xml:space="preserve"> </w:t>
      </w:r>
      <w:r w:rsidRPr="007350DD">
        <w:t>findings</w:t>
      </w:r>
      <w:r w:rsidR="001327BC" w:rsidRPr="007350DD">
        <w:t xml:space="preserve"> </w:t>
      </w:r>
      <w:r w:rsidRPr="007350DD">
        <w:t>and</w:t>
      </w:r>
      <w:r w:rsidR="001327BC" w:rsidRPr="007350DD">
        <w:t xml:space="preserve"> </w:t>
      </w:r>
      <w:r w:rsidRPr="007350DD">
        <w:t>recommendations</w:t>
      </w:r>
      <w:r w:rsidR="001327BC" w:rsidRPr="007350DD">
        <w:t xml:space="preserve"> </w:t>
      </w:r>
      <w:r w:rsidRPr="007350DD">
        <w:t>UNICEF</w:t>
      </w:r>
      <w:r w:rsidR="001327BC" w:rsidRPr="007350DD">
        <w:t xml:space="preserve"> </w:t>
      </w:r>
      <w:r w:rsidRPr="007350DD">
        <w:t>and</w:t>
      </w:r>
      <w:r w:rsidR="001327BC" w:rsidRPr="007350DD">
        <w:t xml:space="preserve"> </w:t>
      </w:r>
      <w:r w:rsidRPr="007350DD">
        <w:t>the</w:t>
      </w:r>
      <w:r w:rsidR="001327BC" w:rsidRPr="007350DD">
        <w:t xml:space="preserve"> </w:t>
      </w:r>
      <w:r w:rsidRPr="007350DD">
        <w:t>governments</w:t>
      </w:r>
      <w:r w:rsidR="001327BC" w:rsidRPr="007350DD">
        <w:t xml:space="preserve"> </w:t>
      </w:r>
      <w:r w:rsidRPr="007350DD">
        <w:t>initiated</w:t>
      </w:r>
      <w:r w:rsidR="001327BC" w:rsidRPr="007350DD">
        <w:t xml:space="preserve"> </w:t>
      </w:r>
      <w:r w:rsidRPr="007350DD">
        <w:t>several</w:t>
      </w:r>
      <w:r w:rsidR="001327BC" w:rsidRPr="007350DD">
        <w:t xml:space="preserve"> </w:t>
      </w:r>
      <w:r w:rsidRPr="007350DD">
        <w:t>public</w:t>
      </w:r>
      <w:r w:rsidR="001327BC" w:rsidRPr="007350DD">
        <w:t xml:space="preserve"> </w:t>
      </w:r>
      <w:r w:rsidRPr="007350DD">
        <w:t>relations</w:t>
      </w:r>
      <w:r w:rsidR="001327BC" w:rsidRPr="007350DD">
        <w:t xml:space="preserve"> </w:t>
      </w:r>
      <w:r w:rsidRPr="007350DD">
        <w:t>and</w:t>
      </w:r>
      <w:r w:rsidR="001327BC" w:rsidRPr="007350DD">
        <w:t xml:space="preserve"> </w:t>
      </w:r>
      <w:r w:rsidRPr="007350DD">
        <w:t>training</w:t>
      </w:r>
      <w:r w:rsidR="001327BC" w:rsidRPr="007350DD">
        <w:t xml:space="preserve"> </w:t>
      </w:r>
      <w:r w:rsidRPr="007350DD">
        <w:t>initiatives</w:t>
      </w:r>
      <w:r w:rsidR="001327BC" w:rsidRPr="007350DD">
        <w:t xml:space="preserve"> </w:t>
      </w:r>
      <w:r w:rsidRPr="007350DD">
        <w:t>to</w:t>
      </w:r>
      <w:r w:rsidR="001327BC" w:rsidRPr="007350DD">
        <w:t xml:space="preserve"> </w:t>
      </w:r>
      <w:r w:rsidRPr="007350DD">
        <w:t>sensitize</w:t>
      </w:r>
      <w:r w:rsidR="001327BC" w:rsidRPr="007350DD">
        <w:t xml:space="preserve"> </w:t>
      </w:r>
      <w:r w:rsidRPr="007350DD">
        <w:t>the</w:t>
      </w:r>
      <w:r w:rsidR="001327BC" w:rsidRPr="007350DD">
        <w:t xml:space="preserve"> </w:t>
      </w:r>
      <w:r w:rsidRPr="007350DD">
        <w:t>public</w:t>
      </w:r>
      <w:r w:rsidR="001327BC" w:rsidRPr="007350DD">
        <w:t xml:space="preserve"> </w:t>
      </w:r>
      <w:r w:rsidRPr="007350DD">
        <w:t>about</w:t>
      </w:r>
      <w:r w:rsidR="001327BC" w:rsidRPr="007350DD">
        <w:t xml:space="preserve"> </w:t>
      </w:r>
      <w:r w:rsidRPr="007350DD">
        <w:t>child</w:t>
      </w:r>
      <w:r w:rsidR="001327BC" w:rsidRPr="007350DD">
        <w:t xml:space="preserve"> </w:t>
      </w:r>
      <w:r w:rsidRPr="007350DD">
        <w:t>abuse.</w:t>
      </w:r>
      <w:r w:rsidR="001327BC" w:rsidRPr="007350DD">
        <w:t xml:space="preserve"> </w:t>
      </w:r>
      <w:r w:rsidRPr="007350DD">
        <w:t>The</w:t>
      </w:r>
      <w:r w:rsidR="001327BC" w:rsidRPr="007350DD">
        <w:t xml:space="preserve"> </w:t>
      </w:r>
      <w:r w:rsidRPr="007350DD">
        <w:t>report</w:t>
      </w:r>
      <w:r w:rsidR="001327BC" w:rsidRPr="007350DD">
        <w:t xml:space="preserve"> </w:t>
      </w:r>
      <w:r w:rsidRPr="007350DD">
        <w:t>itself</w:t>
      </w:r>
      <w:r w:rsidR="001327BC" w:rsidRPr="007350DD">
        <w:t xml:space="preserve"> </w:t>
      </w:r>
      <w:r w:rsidRPr="007350DD">
        <w:t>also</w:t>
      </w:r>
      <w:r w:rsidR="001327BC" w:rsidRPr="007350DD">
        <w:t xml:space="preserve"> </w:t>
      </w:r>
      <w:r w:rsidRPr="007350DD">
        <w:t>generated</w:t>
      </w:r>
      <w:r w:rsidR="001327BC" w:rsidRPr="007350DD">
        <w:t xml:space="preserve"> </w:t>
      </w:r>
      <w:r w:rsidRPr="007350DD">
        <w:t>much</w:t>
      </w:r>
      <w:r w:rsidR="001327BC" w:rsidRPr="007350DD">
        <w:t xml:space="preserve"> </w:t>
      </w:r>
      <w:r w:rsidRPr="007350DD">
        <w:t>public</w:t>
      </w:r>
      <w:r w:rsidR="001327BC" w:rsidRPr="007350DD">
        <w:t xml:space="preserve"> </w:t>
      </w:r>
      <w:r w:rsidRPr="007350DD">
        <w:t>debate</w:t>
      </w:r>
      <w:r w:rsidR="001327BC" w:rsidRPr="007350DD">
        <w:t xml:space="preserve"> </w:t>
      </w:r>
      <w:r w:rsidRPr="007350DD">
        <w:t>about</w:t>
      </w:r>
      <w:r w:rsidR="001327BC" w:rsidRPr="007350DD">
        <w:t xml:space="preserve"> </w:t>
      </w:r>
      <w:r w:rsidRPr="007350DD">
        <w:t>child</w:t>
      </w:r>
      <w:r w:rsidR="001327BC" w:rsidRPr="007350DD">
        <w:t xml:space="preserve"> </w:t>
      </w:r>
      <w:r w:rsidRPr="007350DD">
        <w:t>abuse</w:t>
      </w:r>
      <w:r w:rsidR="001327BC" w:rsidRPr="007350DD">
        <w:t xml:space="preserve"> </w:t>
      </w:r>
      <w:r w:rsidRPr="007350DD">
        <w:t>throughout</w:t>
      </w:r>
      <w:r w:rsidR="001327BC" w:rsidRPr="007350DD">
        <w:t xml:space="preserve"> </w:t>
      </w:r>
      <w:r w:rsidRPr="007350DD">
        <w:t>the</w:t>
      </w:r>
      <w:r w:rsidR="001327BC" w:rsidRPr="007350DD">
        <w:t xml:space="preserve"> </w:t>
      </w:r>
      <w:r w:rsidRPr="007350DD">
        <w:t>Caribbean.</w:t>
      </w:r>
    </w:p>
    <w:p w:rsidR="006564B6" w:rsidRPr="007350DD" w:rsidRDefault="007E1EC7" w:rsidP="007E1EC7">
      <w:pPr>
        <w:pStyle w:val="HChG"/>
      </w:pPr>
      <w:r w:rsidRPr="007350DD">
        <w:tab/>
      </w:r>
      <w:r w:rsidR="006564B6" w:rsidRPr="007350DD">
        <w:t>VI.</w:t>
      </w:r>
      <w:r w:rsidR="006564B6" w:rsidRPr="007350DD">
        <w:tab/>
        <w:t>B</w:t>
      </w:r>
      <w:r w:rsidRPr="007350DD">
        <w:t>asic health and welfare</w:t>
      </w:r>
    </w:p>
    <w:p w:rsidR="006564B6" w:rsidRPr="007350DD" w:rsidRDefault="007E1EC7" w:rsidP="007E1EC7">
      <w:pPr>
        <w:pStyle w:val="H1G"/>
      </w:pPr>
      <w:r w:rsidRPr="007350DD">
        <w:tab/>
      </w:r>
      <w:r w:rsidR="006564B6" w:rsidRPr="007350DD">
        <w:t>A.</w:t>
      </w:r>
      <w:r w:rsidR="006564B6" w:rsidRPr="007350DD">
        <w:tab/>
        <w:t>Disabled</w:t>
      </w:r>
      <w:r w:rsidR="001327BC" w:rsidRPr="007350DD">
        <w:t xml:space="preserve"> </w:t>
      </w:r>
      <w:r w:rsidR="006564B6" w:rsidRPr="007350DD">
        <w:t>children</w:t>
      </w:r>
      <w:r w:rsidR="001327BC" w:rsidRPr="007350DD">
        <w:t xml:space="preserve"> </w:t>
      </w:r>
      <w:r w:rsidR="006564B6" w:rsidRPr="007350DD">
        <w:t>and</w:t>
      </w:r>
      <w:r w:rsidR="001327BC" w:rsidRPr="007350DD">
        <w:t xml:space="preserve"> </w:t>
      </w:r>
      <w:r w:rsidR="006564B6" w:rsidRPr="007350DD">
        <w:t>inclusion</w:t>
      </w:r>
      <w:r w:rsidR="001327BC" w:rsidRPr="007350DD">
        <w:t xml:space="preserve"> </w:t>
      </w:r>
      <w:r w:rsidR="006564B6" w:rsidRPr="007350DD">
        <w:t>in</w:t>
      </w:r>
      <w:r w:rsidR="001327BC" w:rsidRPr="007350DD">
        <w:t xml:space="preserve"> </w:t>
      </w:r>
      <w:r w:rsidR="006564B6" w:rsidRPr="007350DD">
        <w:t>mainstream</w:t>
      </w:r>
      <w:r w:rsidR="001327BC" w:rsidRPr="007350DD">
        <w:t xml:space="preserve"> </w:t>
      </w:r>
      <w:r w:rsidR="006564B6" w:rsidRPr="007350DD">
        <w:t>services</w:t>
      </w:r>
    </w:p>
    <w:p w:rsidR="006564B6" w:rsidRPr="007350DD" w:rsidRDefault="00D900ED" w:rsidP="004A6123">
      <w:pPr>
        <w:pStyle w:val="H23G"/>
        <w:rPr>
          <w:bCs/>
        </w:rPr>
      </w:pPr>
      <w:r>
        <w:tab/>
      </w:r>
      <w:r>
        <w:tab/>
        <w:t>Information on the issues raised in paragraph 24 of the concluding observations on the initial report</w:t>
      </w:r>
      <w:r w:rsidR="001327BC" w:rsidRPr="007350DD">
        <w:rPr>
          <w:bCs/>
        </w:rPr>
        <w:t xml:space="preserve"> </w:t>
      </w:r>
    </w:p>
    <w:p w:rsidR="006564B6" w:rsidRPr="007350DD" w:rsidRDefault="006564B6" w:rsidP="009E22FF">
      <w:pPr>
        <w:pStyle w:val="SingleTxtG"/>
      </w:pPr>
      <w:r w:rsidRPr="007350DD">
        <w:t>102.</w:t>
      </w:r>
      <w:r w:rsidRPr="007350DD">
        <w:tab/>
        <w:t>The</w:t>
      </w:r>
      <w:r w:rsidR="001327BC" w:rsidRPr="007350DD">
        <w:t xml:space="preserve"> </w:t>
      </w:r>
      <w:r w:rsidRPr="007350DD">
        <w:t>total</w:t>
      </w:r>
      <w:r w:rsidR="001327BC" w:rsidRPr="007350DD">
        <w:t xml:space="preserve"> </w:t>
      </w:r>
      <w:r w:rsidRPr="007350DD">
        <w:t>number</w:t>
      </w:r>
      <w:r w:rsidR="001327BC" w:rsidRPr="007350DD">
        <w:t xml:space="preserve"> </w:t>
      </w:r>
      <w:r w:rsidRPr="007350DD">
        <w:t>of</w:t>
      </w:r>
      <w:r w:rsidR="001327BC" w:rsidRPr="007350DD">
        <w:t xml:space="preserve"> </w:t>
      </w:r>
      <w:r w:rsidRPr="007350DD">
        <w:t>disabled</w:t>
      </w:r>
      <w:r w:rsidR="001327BC" w:rsidRPr="007350DD">
        <w:t xml:space="preserve"> </w:t>
      </w:r>
      <w:r w:rsidRPr="007350DD">
        <w:t>children</w:t>
      </w:r>
      <w:r w:rsidR="001327BC" w:rsidRPr="007350DD">
        <w:t xml:space="preserve"> </w:t>
      </w:r>
      <w:r w:rsidRPr="007350DD">
        <w:t>in</w:t>
      </w:r>
      <w:r w:rsidR="001327BC" w:rsidRPr="007350DD">
        <w:t xml:space="preserve"> </w:t>
      </w:r>
      <w:r w:rsidRPr="007350DD">
        <w:t>Barbados</w:t>
      </w:r>
      <w:r w:rsidR="001327BC" w:rsidRPr="007350DD">
        <w:t xml:space="preserve"> </w:t>
      </w:r>
      <w:r w:rsidRPr="007350DD">
        <w:t>was</w:t>
      </w:r>
      <w:r w:rsidR="001327BC" w:rsidRPr="007350DD">
        <w:t xml:space="preserve"> </w:t>
      </w:r>
      <w:r w:rsidRPr="007350DD">
        <w:t>2,216</w:t>
      </w:r>
      <w:r w:rsidR="001327BC" w:rsidRPr="007350DD">
        <w:t xml:space="preserve"> </w:t>
      </w:r>
      <w:r w:rsidRPr="007350DD">
        <w:t>according</w:t>
      </w:r>
      <w:r w:rsidR="001327BC" w:rsidRPr="007350DD">
        <w:t xml:space="preserve"> </w:t>
      </w:r>
      <w:r w:rsidRPr="007350DD">
        <w:t>to</w:t>
      </w:r>
      <w:r w:rsidR="001327BC" w:rsidRPr="007350DD">
        <w:t xml:space="preserve"> </w:t>
      </w:r>
      <w:r w:rsidRPr="007350DD">
        <w:t>the</w:t>
      </w:r>
      <w:r w:rsidR="001327BC" w:rsidRPr="007350DD">
        <w:t xml:space="preserve"> </w:t>
      </w:r>
      <w:r w:rsidRPr="007350DD">
        <w:t>last</w:t>
      </w:r>
      <w:r w:rsidR="001327BC" w:rsidRPr="007350DD">
        <w:t xml:space="preserve"> </w:t>
      </w:r>
      <w:r w:rsidRPr="007350DD">
        <w:t>Population</w:t>
      </w:r>
      <w:r w:rsidR="001327BC" w:rsidRPr="007350DD">
        <w:t xml:space="preserve"> </w:t>
      </w:r>
      <w:r w:rsidRPr="007350DD">
        <w:t>and</w:t>
      </w:r>
      <w:r w:rsidR="001327BC" w:rsidRPr="007350DD">
        <w:t xml:space="preserve"> </w:t>
      </w:r>
      <w:r w:rsidRPr="007350DD">
        <w:t>Housing</w:t>
      </w:r>
      <w:r w:rsidR="001327BC" w:rsidRPr="007350DD">
        <w:t xml:space="preserve"> </w:t>
      </w:r>
      <w:r w:rsidRPr="007350DD">
        <w:t>Census,</w:t>
      </w:r>
      <w:r w:rsidR="001327BC" w:rsidRPr="007350DD">
        <w:t xml:space="preserve"> </w:t>
      </w:r>
      <w:r w:rsidRPr="007350DD">
        <w:t>2000.</w:t>
      </w:r>
      <w:r w:rsidR="001327BC" w:rsidRPr="007350DD">
        <w:t xml:space="preserve"> </w:t>
      </w:r>
      <w:r w:rsidRPr="007350DD">
        <w:t>Government</w:t>
      </w:r>
      <w:r w:rsidR="001327BC" w:rsidRPr="007350DD">
        <w:t xml:space="preserve"> </w:t>
      </w:r>
      <w:r w:rsidRPr="007350DD">
        <w:t>remains</w:t>
      </w:r>
      <w:r w:rsidR="001327BC" w:rsidRPr="007350DD">
        <w:t xml:space="preserve"> </w:t>
      </w:r>
      <w:r w:rsidRPr="007350DD">
        <w:t>committed</w:t>
      </w:r>
      <w:r w:rsidR="001327BC" w:rsidRPr="007350DD">
        <w:t xml:space="preserve"> </w:t>
      </w:r>
      <w:r w:rsidRPr="007350DD">
        <w:t>to</w:t>
      </w:r>
      <w:r w:rsidR="001327BC" w:rsidRPr="007350DD">
        <w:t xml:space="preserve"> </w:t>
      </w:r>
      <w:r w:rsidRPr="007350DD">
        <w:t>disabled</w:t>
      </w:r>
      <w:r w:rsidR="001327BC" w:rsidRPr="007350DD">
        <w:t xml:space="preserve"> </w:t>
      </w:r>
      <w:r w:rsidRPr="007350DD">
        <w:t>children</w:t>
      </w:r>
      <w:r w:rsidR="001327BC" w:rsidRPr="007350DD">
        <w:t xml:space="preserve"> </w:t>
      </w:r>
      <w:r w:rsidRPr="007350DD">
        <w:t>receiving</w:t>
      </w:r>
      <w:r w:rsidR="001327BC" w:rsidRPr="007350DD">
        <w:t xml:space="preserve"> </w:t>
      </w:r>
      <w:r w:rsidRPr="007350DD">
        <w:t>the</w:t>
      </w:r>
      <w:r w:rsidR="001327BC" w:rsidRPr="007350DD">
        <w:t xml:space="preserve"> </w:t>
      </w:r>
      <w:r w:rsidRPr="007350DD">
        <w:t>special</w:t>
      </w:r>
      <w:r w:rsidR="001327BC" w:rsidRPr="007350DD">
        <w:t xml:space="preserve"> </w:t>
      </w:r>
      <w:r w:rsidRPr="007350DD">
        <w:t>care,</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training</w:t>
      </w:r>
      <w:r w:rsidR="001327BC" w:rsidRPr="007350DD">
        <w:t xml:space="preserve"> </w:t>
      </w:r>
      <w:r w:rsidRPr="007350DD">
        <w:t>that</w:t>
      </w:r>
      <w:r w:rsidR="001327BC" w:rsidRPr="007350DD">
        <w:t xml:space="preserve"> </w:t>
      </w:r>
      <w:r w:rsidRPr="007350DD">
        <w:t>would</w:t>
      </w:r>
      <w:r w:rsidR="001327BC" w:rsidRPr="007350DD">
        <w:t xml:space="preserve"> </w:t>
      </w:r>
      <w:r w:rsidRPr="007350DD">
        <w:t>enable</w:t>
      </w:r>
      <w:r w:rsidR="001327BC" w:rsidRPr="007350DD">
        <w:t xml:space="preserve"> </w:t>
      </w:r>
      <w:r w:rsidRPr="007350DD">
        <w:t>them</w:t>
      </w:r>
      <w:r w:rsidR="001327BC" w:rsidRPr="007350DD">
        <w:t xml:space="preserve"> </w:t>
      </w:r>
      <w:r w:rsidRPr="007350DD">
        <w:t>to</w:t>
      </w:r>
      <w:r w:rsidR="001327BC" w:rsidRPr="007350DD">
        <w:t xml:space="preserve"> </w:t>
      </w:r>
      <w:r w:rsidRPr="007350DD">
        <w:t>enjoy</w:t>
      </w:r>
      <w:r w:rsidR="001327BC" w:rsidRPr="007350DD">
        <w:t xml:space="preserve"> </w:t>
      </w:r>
      <w:r w:rsidRPr="007350DD">
        <w:t>a</w:t>
      </w:r>
      <w:r w:rsidR="001327BC" w:rsidRPr="007350DD">
        <w:t xml:space="preserve"> </w:t>
      </w:r>
      <w:r w:rsidRPr="007350DD">
        <w:t>full</w:t>
      </w:r>
      <w:r w:rsidR="001327BC" w:rsidRPr="007350DD">
        <w:t xml:space="preserve"> </w:t>
      </w:r>
      <w:r w:rsidRPr="007350DD">
        <w:t>and</w:t>
      </w:r>
      <w:r w:rsidR="001327BC" w:rsidRPr="007350DD">
        <w:t xml:space="preserve"> </w:t>
      </w:r>
      <w:r w:rsidRPr="007350DD">
        <w:t>decent</w:t>
      </w:r>
      <w:r w:rsidR="001327BC" w:rsidRPr="007350DD">
        <w:t xml:space="preserve"> </w:t>
      </w:r>
      <w:r w:rsidRPr="007350DD">
        <w:t>life.</w:t>
      </w:r>
      <w:r w:rsidR="001327BC" w:rsidRPr="007350DD">
        <w:t xml:space="preserve"> </w:t>
      </w:r>
      <w:r w:rsidRPr="007350DD">
        <w:t>A</w:t>
      </w:r>
      <w:r w:rsidR="001327BC" w:rsidRPr="007350DD">
        <w:t xml:space="preserve"> </w:t>
      </w:r>
      <w:r w:rsidRPr="007350DD">
        <w:t>Policy</w:t>
      </w:r>
      <w:r w:rsidR="001327BC" w:rsidRPr="007350DD">
        <w:t xml:space="preserve"> </w:t>
      </w:r>
      <w:r w:rsidRPr="007350DD">
        <w:t>on</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was</w:t>
      </w:r>
      <w:r w:rsidR="001327BC" w:rsidRPr="007350DD">
        <w:t xml:space="preserve"> </w:t>
      </w:r>
      <w:r w:rsidRPr="007350DD">
        <w:t>laid</w:t>
      </w:r>
      <w:r w:rsidR="001327BC" w:rsidRPr="007350DD">
        <w:t xml:space="preserve"> </w:t>
      </w:r>
      <w:r w:rsidRPr="007350DD">
        <w:t>in</w:t>
      </w:r>
      <w:r w:rsidR="001327BC" w:rsidRPr="007350DD">
        <w:t xml:space="preserve"> </w:t>
      </w:r>
      <w:r w:rsidRPr="007350DD">
        <w:t>Parliament</w:t>
      </w:r>
      <w:r w:rsidR="001327BC" w:rsidRPr="007350DD">
        <w:t xml:space="preserve"> </w:t>
      </w:r>
      <w:r w:rsidRPr="007350DD">
        <w:t>in</w:t>
      </w:r>
      <w:r w:rsidR="001327BC" w:rsidRPr="007350DD">
        <w:t xml:space="preserve"> </w:t>
      </w:r>
      <w:r w:rsidRPr="007350DD">
        <w:t>August</w:t>
      </w:r>
      <w:r w:rsidR="001327BC" w:rsidRPr="007350DD">
        <w:t xml:space="preserve"> </w:t>
      </w:r>
      <w:r w:rsidRPr="007350DD">
        <w:t>2002.</w:t>
      </w:r>
      <w:r w:rsidR="001327BC" w:rsidRPr="007350DD">
        <w:t xml:space="preserve"> </w:t>
      </w:r>
      <w:r w:rsidRPr="007350DD">
        <w:t>Prior</w:t>
      </w:r>
      <w:r w:rsidR="001327BC" w:rsidRPr="007350DD">
        <w:t xml:space="preserve"> </w:t>
      </w:r>
      <w:r w:rsidRPr="007350DD">
        <w:t>to</w:t>
      </w:r>
      <w:r w:rsidR="001327BC" w:rsidRPr="007350DD">
        <w:t xml:space="preserve"> </w:t>
      </w:r>
      <w:r w:rsidRPr="007350DD">
        <w:t>this,</w:t>
      </w:r>
      <w:r w:rsidR="001327BC" w:rsidRPr="007350DD">
        <w:t xml:space="preserve"> </w:t>
      </w:r>
      <w:r w:rsidRPr="007350DD">
        <w:t>it</w:t>
      </w:r>
      <w:r w:rsidR="001327BC" w:rsidRPr="007350DD">
        <w:t xml:space="preserve"> </w:t>
      </w:r>
      <w:r w:rsidRPr="007350DD">
        <w:t>was</w:t>
      </w:r>
      <w:r w:rsidR="001327BC" w:rsidRPr="007350DD">
        <w:t xml:space="preserve"> </w:t>
      </w:r>
      <w:r w:rsidRPr="007350DD">
        <w:t>circulated</w:t>
      </w:r>
      <w:r w:rsidR="001327BC" w:rsidRPr="007350DD">
        <w:t xml:space="preserve"> </w:t>
      </w:r>
      <w:r w:rsidRPr="007350DD">
        <w:t>as</w:t>
      </w:r>
      <w:r w:rsidR="001327BC" w:rsidRPr="007350DD">
        <w:t xml:space="preserve"> </w:t>
      </w:r>
      <w:r w:rsidRPr="007350DD">
        <w:t>a</w:t>
      </w:r>
      <w:r w:rsidR="001327BC" w:rsidRPr="007350DD">
        <w:t xml:space="preserve"> </w:t>
      </w:r>
      <w:r w:rsidRPr="007350DD">
        <w:t>Green</w:t>
      </w:r>
      <w:r w:rsidR="001327BC" w:rsidRPr="007350DD">
        <w:t xml:space="preserve"> </w:t>
      </w:r>
      <w:r w:rsidRPr="007350DD">
        <w:t>Paper</w:t>
      </w:r>
      <w:r w:rsidR="001327BC" w:rsidRPr="007350DD">
        <w:t xml:space="preserve"> </w:t>
      </w:r>
      <w:r w:rsidRPr="007350DD">
        <w:t>to</w:t>
      </w:r>
      <w:r w:rsidR="001327BC" w:rsidRPr="007350DD">
        <w:t xml:space="preserve"> </w:t>
      </w:r>
      <w:r w:rsidRPr="007350DD">
        <w:t>all</w:t>
      </w:r>
      <w:r w:rsidR="001327BC" w:rsidRPr="007350DD">
        <w:t xml:space="preserve"> </w:t>
      </w:r>
      <w:r w:rsidRPr="007350DD">
        <w:t>the</w:t>
      </w:r>
      <w:r w:rsidR="001327BC" w:rsidRPr="007350DD">
        <w:t xml:space="preserve"> </w:t>
      </w:r>
      <w:r w:rsidRPr="007350DD">
        <w:t>stakeholders</w:t>
      </w:r>
      <w:r w:rsidR="001327BC" w:rsidRPr="007350DD">
        <w:t xml:space="preserve"> </w:t>
      </w:r>
      <w:r w:rsidRPr="007350DD">
        <w:t>for</w:t>
      </w:r>
      <w:r w:rsidR="001327BC" w:rsidRPr="007350DD">
        <w:t xml:space="preserve"> </w:t>
      </w:r>
      <w:r w:rsidRPr="007350DD">
        <w:t>their</w:t>
      </w:r>
      <w:r w:rsidR="001327BC" w:rsidRPr="007350DD">
        <w:t xml:space="preserve"> </w:t>
      </w:r>
      <w:r w:rsidRPr="007350DD">
        <w:t>comments</w:t>
      </w:r>
      <w:r w:rsidR="001327BC" w:rsidRPr="007350DD">
        <w:t xml:space="preserve"> </w:t>
      </w:r>
      <w:r w:rsidRPr="007350DD">
        <w:t>and</w:t>
      </w:r>
      <w:r w:rsidR="001327BC" w:rsidRPr="007350DD">
        <w:t xml:space="preserve"> </w:t>
      </w:r>
      <w:r w:rsidRPr="007350DD">
        <w:t>suggestions.</w:t>
      </w:r>
      <w:r w:rsidR="001327BC" w:rsidRPr="007350DD">
        <w:t xml:space="preserve"> </w:t>
      </w:r>
      <w:r w:rsidRPr="007350DD">
        <w:t>The</w:t>
      </w:r>
      <w:r w:rsidR="001327BC" w:rsidRPr="007350DD">
        <w:t xml:space="preserve"> </w:t>
      </w:r>
      <w:r w:rsidRPr="007350DD">
        <w:t>policy</w:t>
      </w:r>
      <w:r w:rsidR="001327BC" w:rsidRPr="007350DD">
        <w:t xml:space="preserve"> </w:t>
      </w:r>
      <w:r w:rsidRPr="007350DD">
        <w:t>document</w:t>
      </w:r>
      <w:r w:rsidR="001327BC" w:rsidRPr="007350DD">
        <w:t xml:space="preserve"> </w:t>
      </w:r>
      <w:r w:rsidRPr="007350DD">
        <w:t>recognises</w:t>
      </w:r>
      <w:r w:rsidR="001327BC" w:rsidRPr="007350DD">
        <w:t xml:space="preserve"> </w:t>
      </w:r>
      <w:r w:rsidRPr="007350DD">
        <w:t>that,</w:t>
      </w:r>
      <w:r w:rsidR="001327BC" w:rsidRPr="007350DD">
        <w:t xml:space="preserve"> </w:t>
      </w:r>
      <w:r w:rsidRPr="007350DD">
        <w:t>under</w:t>
      </w:r>
      <w:r w:rsidR="001327BC" w:rsidRPr="007350DD">
        <w:t xml:space="preserve"> </w:t>
      </w:r>
      <w:r w:rsidRPr="007350DD">
        <w:t>the</w:t>
      </w:r>
      <w:r w:rsidR="001327BC" w:rsidRPr="007350DD">
        <w:t xml:space="preserve"> </w:t>
      </w:r>
      <w:r w:rsidRPr="007350DD">
        <w:t>Constitution</w:t>
      </w:r>
      <w:r w:rsidR="001327BC" w:rsidRPr="007350DD">
        <w:t xml:space="preserve"> </w:t>
      </w:r>
      <w:r w:rsidRPr="007350DD">
        <w:t>of</w:t>
      </w:r>
      <w:r w:rsidR="001327BC" w:rsidRPr="007350DD">
        <w:t xml:space="preserve"> </w:t>
      </w:r>
      <w:r w:rsidRPr="007350DD">
        <w:t>Barbados,</w:t>
      </w:r>
      <w:r w:rsidR="001327BC" w:rsidRPr="007350DD">
        <w:t xml:space="preserve"> </w:t>
      </w:r>
      <w:r w:rsidRPr="007350DD">
        <w:t>every</w:t>
      </w:r>
      <w:r w:rsidR="001327BC" w:rsidRPr="007350DD">
        <w:t xml:space="preserve"> </w:t>
      </w:r>
      <w:r w:rsidRPr="007350DD">
        <w:t>citizen</w:t>
      </w:r>
      <w:r w:rsidR="001327BC" w:rsidRPr="007350DD">
        <w:t xml:space="preserve"> </w:t>
      </w:r>
      <w:r w:rsidRPr="007350DD">
        <w:t>shares</w:t>
      </w:r>
      <w:r w:rsidR="001327BC" w:rsidRPr="007350DD">
        <w:t xml:space="preserve"> </w:t>
      </w:r>
      <w:r w:rsidRPr="007350DD">
        <w:t>the</w:t>
      </w:r>
      <w:r w:rsidR="001327BC" w:rsidRPr="007350DD">
        <w:t xml:space="preserve"> </w:t>
      </w:r>
      <w:r w:rsidRPr="007350DD">
        <w:t>same</w:t>
      </w:r>
      <w:r w:rsidR="001327BC" w:rsidRPr="007350DD">
        <w:t xml:space="preserve"> </w:t>
      </w:r>
      <w:r w:rsidRPr="007350DD">
        <w:t>human,</w:t>
      </w:r>
      <w:r w:rsidR="001327BC" w:rsidRPr="007350DD">
        <w:t xml:space="preserve"> </w:t>
      </w:r>
      <w:r w:rsidRPr="007350DD">
        <w:t>civil,</w:t>
      </w:r>
      <w:r w:rsidR="001327BC" w:rsidRPr="007350DD">
        <w:t xml:space="preserve"> </w:t>
      </w:r>
      <w:r w:rsidRPr="007350DD">
        <w:t>political,</w:t>
      </w:r>
      <w:r w:rsidR="001327BC" w:rsidRPr="007350DD">
        <w:t xml:space="preserve"> </w:t>
      </w:r>
      <w:r w:rsidRPr="007350DD">
        <w:t>social</w:t>
      </w:r>
      <w:r w:rsidR="001327BC" w:rsidRPr="007350DD">
        <w:t xml:space="preserve"> </w:t>
      </w:r>
      <w:r w:rsidRPr="007350DD">
        <w:t>and</w:t>
      </w:r>
      <w:r w:rsidR="001327BC" w:rsidRPr="007350DD">
        <w:t xml:space="preserve"> </w:t>
      </w:r>
      <w:r w:rsidRPr="007350DD">
        <w:t>cultural</w:t>
      </w:r>
      <w:r w:rsidR="001327BC" w:rsidRPr="007350DD">
        <w:t xml:space="preserve"> </w:t>
      </w:r>
      <w:r w:rsidRPr="007350DD">
        <w:t>rights.</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should</w:t>
      </w:r>
      <w:r w:rsidR="001327BC" w:rsidRPr="007350DD">
        <w:t xml:space="preserve"> </w:t>
      </w:r>
      <w:r w:rsidRPr="007350DD">
        <w:t>have</w:t>
      </w:r>
      <w:r w:rsidR="001327BC" w:rsidRPr="007350DD">
        <w:t xml:space="preserve"> </w:t>
      </w:r>
      <w:r w:rsidRPr="007350DD">
        <w:t>access</w:t>
      </w:r>
      <w:r w:rsidR="001327BC" w:rsidRPr="007350DD">
        <w:t xml:space="preserve"> </w:t>
      </w:r>
      <w:r w:rsidRPr="007350DD">
        <w:t>to</w:t>
      </w:r>
      <w:r w:rsidR="001327BC" w:rsidRPr="007350DD">
        <w:t xml:space="preserve"> </w:t>
      </w:r>
      <w:r w:rsidRPr="007350DD">
        <w:t>health,</w:t>
      </w:r>
      <w:r w:rsidR="001327BC" w:rsidRPr="007350DD">
        <w:t xml:space="preserve"> </w:t>
      </w:r>
      <w:r w:rsidRPr="007350DD">
        <w:t>education,</w:t>
      </w:r>
      <w:r w:rsidR="001327BC" w:rsidRPr="007350DD">
        <w:t xml:space="preserve"> </w:t>
      </w:r>
      <w:r w:rsidRPr="007350DD">
        <w:t>supportive</w:t>
      </w:r>
      <w:r w:rsidR="001327BC" w:rsidRPr="007350DD">
        <w:t xml:space="preserve"> </w:t>
      </w:r>
      <w:r w:rsidRPr="007350DD">
        <w:t>environments,</w:t>
      </w:r>
      <w:r w:rsidR="001327BC" w:rsidRPr="007350DD">
        <w:t xml:space="preserve"> </w:t>
      </w:r>
      <w:r w:rsidRPr="007350DD">
        <w:t>income</w:t>
      </w:r>
      <w:r w:rsidR="001327BC" w:rsidRPr="007350DD">
        <w:t xml:space="preserve"> </w:t>
      </w:r>
      <w:r w:rsidRPr="007350DD">
        <w:t>security,</w:t>
      </w:r>
      <w:r w:rsidR="001327BC" w:rsidRPr="007350DD">
        <w:t xml:space="preserve"> </w:t>
      </w:r>
      <w:r w:rsidRPr="007350DD">
        <w:t>communication</w:t>
      </w:r>
      <w:r w:rsidR="001327BC" w:rsidRPr="007350DD">
        <w:t xml:space="preserve"> </w:t>
      </w:r>
      <w:r w:rsidRPr="007350DD">
        <w:t>and</w:t>
      </w:r>
      <w:r w:rsidR="001327BC" w:rsidRPr="007350DD">
        <w:t xml:space="preserve"> </w:t>
      </w:r>
      <w:r w:rsidRPr="007350DD">
        <w:t>recreational</w:t>
      </w:r>
      <w:r w:rsidR="001327BC" w:rsidRPr="007350DD">
        <w:t xml:space="preserve"> </w:t>
      </w:r>
      <w:r w:rsidRPr="007350DD">
        <w:t>opportunities,</w:t>
      </w:r>
      <w:r w:rsidR="001327BC" w:rsidRPr="007350DD">
        <w:t xml:space="preserve"> </w:t>
      </w:r>
      <w:r w:rsidRPr="007350DD">
        <w:t>thereby</w:t>
      </w:r>
      <w:r w:rsidR="001327BC" w:rsidRPr="007350DD">
        <w:t xml:space="preserve"> </w:t>
      </w:r>
      <w:r w:rsidRPr="007350DD">
        <w:t>empowering</w:t>
      </w:r>
      <w:r w:rsidR="001327BC" w:rsidRPr="007350DD">
        <w:t xml:space="preserve"> </w:t>
      </w:r>
      <w:r w:rsidRPr="007350DD">
        <w:t>them</w:t>
      </w:r>
      <w:r w:rsidR="001327BC" w:rsidRPr="007350DD">
        <w:t xml:space="preserve"> </w:t>
      </w:r>
      <w:r w:rsidRPr="007350DD">
        <w:t>to</w:t>
      </w:r>
      <w:r w:rsidR="001327BC" w:rsidRPr="007350DD">
        <w:t xml:space="preserve"> </w:t>
      </w:r>
      <w:r w:rsidRPr="007350DD">
        <w:t>reach</w:t>
      </w:r>
      <w:r w:rsidR="001327BC" w:rsidRPr="007350DD">
        <w:t xml:space="preserve"> </w:t>
      </w:r>
      <w:r w:rsidRPr="007350DD">
        <w:t>their</w:t>
      </w:r>
      <w:r w:rsidR="001327BC" w:rsidRPr="007350DD">
        <w:t xml:space="preserve"> </w:t>
      </w:r>
      <w:r w:rsidRPr="007350DD">
        <w:t>maximum</w:t>
      </w:r>
      <w:r w:rsidR="001327BC" w:rsidRPr="007350DD">
        <w:t xml:space="preserve"> </w:t>
      </w:r>
      <w:r w:rsidRPr="007350DD">
        <w:t>potential</w:t>
      </w:r>
      <w:r w:rsidR="001327BC" w:rsidRPr="007350DD">
        <w:t xml:space="preserve"> </w:t>
      </w:r>
      <w:r w:rsidRPr="007350DD">
        <w:t>and</w:t>
      </w:r>
      <w:r w:rsidR="001327BC" w:rsidRPr="007350DD">
        <w:t xml:space="preserve"> </w:t>
      </w:r>
      <w:r w:rsidRPr="007350DD">
        <w:t>become</w:t>
      </w:r>
      <w:r w:rsidR="001327BC" w:rsidRPr="007350DD">
        <w:t xml:space="preserve"> </w:t>
      </w:r>
      <w:r w:rsidRPr="007350DD">
        <w:t>valuable</w:t>
      </w:r>
      <w:r w:rsidR="001327BC" w:rsidRPr="007350DD">
        <w:t xml:space="preserve"> </w:t>
      </w:r>
      <w:r w:rsidRPr="007350DD">
        <w:t>productive</w:t>
      </w:r>
      <w:r w:rsidR="001327BC" w:rsidRPr="007350DD">
        <w:t xml:space="preserve"> </w:t>
      </w:r>
      <w:r w:rsidRPr="007350DD">
        <w:t>citizens</w:t>
      </w:r>
      <w:r w:rsidR="001327BC" w:rsidRPr="007350DD">
        <w:t xml:space="preserve"> </w:t>
      </w:r>
      <w:r w:rsidRPr="007350DD">
        <w:t>in</w:t>
      </w:r>
      <w:r w:rsidR="001327BC" w:rsidRPr="007350DD">
        <w:t xml:space="preserve"> </w:t>
      </w:r>
      <w:r w:rsidRPr="007350DD">
        <w:t>an</w:t>
      </w:r>
      <w:r w:rsidR="001327BC" w:rsidRPr="007350DD">
        <w:t xml:space="preserve"> </w:t>
      </w:r>
      <w:r w:rsidRPr="007350DD">
        <w:t>integrated</w:t>
      </w:r>
      <w:r w:rsidR="001327BC" w:rsidRPr="007350DD">
        <w:t xml:space="preserve"> </w:t>
      </w:r>
      <w:r w:rsidRPr="007350DD">
        <w:t>society.</w:t>
      </w:r>
    </w:p>
    <w:p w:rsidR="006564B6" w:rsidRPr="007350DD" w:rsidRDefault="006564B6" w:rsidP="009E22FF">
      <w:pPr>
        <w:pStyle w:val="SingleTxtG"/>
      </w:pPr>
      <w:r w:rsidRPr="007350DD">
        <w:t>103.</w:t>
      </w:r>
      <w:r w:rsidRPr="007350DD">
        <w:tab/>
        <w:t>The</w:t>
      </w:r>
      <w:r w:rsidR="001327BC" w:rsidRPr="007350DD">
        <w:t xml:space="preserve"> </w:t>
      </w:r>
      <w:r w:rsidRPr="007350DD">
        <w:t>policy</w:t>
      </w:r>
      <w:r w:rsidR="001327BC" w:rsidRPr="007350DD">
        <w:t xml:space="preserve"> </w:t>
      </w:r>
      <w:r w:rsidRPr="007350DD">
        <w:t>objectives</w:t>
      </w:r>
      <w:r w:rsidR="001327BC" w:rsidRPr="007350DD">
        <w:t xml:space="preserve"> </w:t>
      </w:r>
      <w:r w:rsidRPr="007350DD">
        <w:t>relating</w:t>
      </w:r>
      <w:r w:rsidR="001327BC" w:rsidRPr="007350DD">
        <w:t xml:space="preserve"> </w:t>
      </w:r>
      <w:r w:rsidRPr="007350DD">
        <w:t>to</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are</w:t>
      </w:r>
      <w:r w:rsidR="001327BC" w:rsidRPr="007350DD">
        <w:t xml:space="preserve"> </w:t>
      </w:r>
      <w:r w:rsidRPr="007350DD">
        <w:t>as</w:t>
      </w:r>
      <w:r w:rsidR="001327BC" w:rsidRPr="007350DD">
        <w:t xml:space="preserve"> </w:t>
      </w:r>
      <w:r w:rsidRPr="007350DD">
        <w:t>follows:</w:t>
      </w:r>
    </w:p>
    <w:p w:rsidR="006564B6" w:rsidRPr="007350DD" w:rsidRDefault="007E1EC7" w:rsidP="007E1EC7">
      <w:pPr>
        <w:pStyle w:val="SingleTxtG"/>
      </w:pPr>
      <w:r w:rsidRPr="007350DD">
        <w:tab/>
        <w:t>(a)</w:t>
      </w:r>
      <w:r w:rsidR="006564B6" w:rsidRPr="007350DD">
        <w:tab/>
        <w:t>To</w:t>
      </w:r>
      <w:r w:rsidR="001327BC" w:rsidRPr="007350DD">
        <w:t xml:space="preserve"> </w:t>
      </w:r>
      <w:r w:rsidR="006564B6" w:rsidRPr="007350DD">
        <w:t>create</w:t>
      </w:r>
      <w:r w:rsidR="001327BC" w:rsidRPr="007350DD">
        <w:t xml:space="preserve"> </w:t>
      </w:r>
      <w:r w:rsidR="006564B6" w:rsidRPr="007350DD">
        <w:t>supportive</w:t>
      </w:r>
      <w:r w:rsidR="001327BC" w:rsidRPr="007350DD">
        <w:t xml:space="preserve"> </w:t>
      </w:r>
      <w:r w:rsidR="006564B6" w:rsidRPr="007350DD">
        <w:t>environments</w:t>
      </w:r>
      <w:r w:rsidR="001327BC" w:rsidRPr="007350DD">
        <w:t xml:space="preserve"> </w:t>
      </w:r>
      <w:r w:rsidR="006564B6" w:rsidRPr="007350DD">
        <w:t>which</w:t>
      </w:r>
      <w:r w:rsidR="001327BC" w:rsidRPr="007350DD">
        <w:t xml:space="preserve"> </w:t>
      </w:r>
      <w:r w:rsidR="006564B6" w:rsidRPr="007350DD">
        <w:t>will</w:t>
      </w:r>
      <w:r w:rsidR="001327BC" w:rsidRPr="007350DD">
        <w:t xml:space="preserve"> </w:t>
      </w:r>
      <w:r w:rsidR="006564B6" w:rsidRPr="007350DD">
        <w:t>favour</w:t>
      </w:r>
      <w:r w:rsidR="001327BC" w:rsidRPr="007350DD">
        <w:t xml:space="preserve"> </w:t>
      </w:r>
      <w:r w:rsidR="006564B6" w:rsidRPr="007350DD">
        <w:t>the</w:t>
      </w:r>
      <w:r w:rsidR="001327BC" w:rsidRPr="007350DD">
        <w:t xml:space="preserve"> </w:t>
      </w:r>
      <w:r w:rsidR="006564B6" w:rsidRPr="007350DD">
        <w:t>integration</w:t>
      </w:r>
      <w:r w:rsidR="001327BC" w:rsidRPr="007350DD">
        <w:t xml:space="preserve"> </w:t>
      </w:r>
      <w:r w:rsidR="006564B6" w:rsidRPr="007350DD">
        <w:t>and</w:t>
      </w:r>
      <w:r w:rsidR="001327BC" w:rsidRPr="007350DD">
        <w:t xml:space="preserve"> </w:t>
      </w:r>
      <w:r w:rsidR="006564B6" w:rsidRPr="007350DD">
        <w:t>participation</w:t>
      </w:r>
      <w:r w:rsidR="001327BC" w:rsidRPr="007350DD">
        <w:t xml:space="preserve"> </w:t>
      </w:r>
      <w:r w:rsidR="006564B6" w:rsidRPr="007350DD">
        <w:t>in</w:t>
      </w:r>
      <w:r w:rsidR="001327BC" w:rsidRPr="007350DD">
        <w:t xml:space="preserve"> </w:t>
      </w:r>
      <w:r w:rsidR="006564B6" w:rsidRPr="007350DD">
        <w:t>society</w:t>
      </w:r>
      <w:r w:rsidR="001327BC" w:rsidRPr="007350DD">
        <w:t xml:space="preserve"> </w:t>
      </w:r>
      <w:r w:rsidR="006564B6" w:rsidRPr="007350DD">
        <w:t>of</w:t>
      </w:r>
      <w:r w:rsidR="001327BC" w:rsidRPr="007350DD">
        <w:t xml:space="preserve"> </w:t>
      </w:r>
      <w:r w:rsidR="006564B6" w:rsidRPr="007350DD">
        <w:t>all</w:t>
      </w:r>
      <w:r w:rsidR="001327BC" w:rsidRPr="007350DD">
        <w:t xml:space="preserve"> </w:t>
      </w:r>
      <w:r w:rsidR="006564B6" w:rsidRPr="007350DD">
        <w:t>persons</w:t>
      </w:r>
      <w:r w:rsidR="001327BC" w:rsidRPr="007350DD">
        <w:t xml:space="preserve"> </w:t>
      </w:r>
      <w:r w:rsidR="006564B6" w:rsidRPr="007350DD">
        <w:t>with</w:t>
      </w:r>
      <w:r w:rsidR="001327BC" w:rsidRPr="007350DD">
        <w:t xml:space="preserve"> </w:t>
      </w:r>
      <w:r w:rsidR="006564B6" w:rsidRPr="007350DD">
        <w:t>disabilities,</w:t>
      </w:r>
      <w:r w:rsidR="001327BC" w:rsidRPr="007350DD">
        <w:t xml:space="preserve"> </w:t>
      </w:r>
      <w:r w:rsidR="006564B6" w:rsidRPr="007350DD">
        <w:t>their</w:t>
      </w:r>
      <w:r w:rsidR="001327BC" w:rsidRPr="007350DD">
        <w:t xml:space="preserve"> </w:t>
      </w:r>
      <w:r w:rsidR="006564B6" w:rsidRPr="007350DD">
        <w:t>families</w:t>
      </w:r>
      <w:r w:rsidR="001327BC" w:rsidRPr="007350DD">
        <w:t xml:space="preserve"> </w:t>
      </w:r>
      <w:r w:rsidR="006564B6" w:rsidRPr="007350DD">
        <w:t>and</w:t>
      </w:r>
      <w:r w:rsidR="001327BC" w:rsidRPr="007350DD">
        <w:t xml:space="preserve"> </w:t>
      </w:r>
      <w:r w:rsidR="006564B6" w:rsidRPr="007350DD">
        <w:t>care</w:t>
      </w:r>
      <w:r w:rsidR="001327BC" w:rsidRPr="007350DD">
        <w:t xml:space="preserve"> </w:t>
      </w:r>
      <w:r w:rsidR="006564B6" w:rsidRPr="007350DD">
        <w:t>givers</w:t>
      </w:r>
      <w:r w:rsidRPr="007350DD">
        <w:t>;</w:t>
      </w:r>
    </w:p>
    <w:p w:rsidR="006564B6" w:rsidRPr="007350DD" w:rsidRDefault="007E1EC7" w:rsidP="007E1EC7">
      <w:pPr>
        <w:pStyle w:val="SingleTxtG"/>
      </w:pPr>
      <w:r w:rsidRPr="007350DD">
        <w:tab/>
        <w:t>(b)</w:t>
      </w:r>
      <w:r w:rsidR="006564B6" w:rsidRPr="007350DD">
        <w:tab/>
        <w:t>To</w:t>
      </w:r>
      <w:r w:rsidR="001327BC" w:rsidRPr="007350DD">
        <w:t xml:space="preserve"> </w:t>
      </w:r>
      <w:r w:rsidR="006564B6" w:rsidRPr="007350DD">
        <w:t>ensure</w:t>
      </w:r>
      <w:r w:rsidR="001327BC" w:rsidRPr="007350DD">
        <w:t xml:space="preserve"> </w:t>
      </w:r>
      <w:r w:rsidR="006564B6" w:rsidRPr="007350DD">
        <w:t>equal</w:t>
      </w:r>
      <w:r w:rsidR="001327BC" w:rsidRPr="007350DD">
        <w:t xml:space="preserve"> </w:t>
      </w:r>
      <w:r w:rsidR="006564B6" w:rsidRPr="007350DD">
        <w:t>opportunities</w:t>
      </w:r>
      <w:r w:rsidR="001327BC" w:rsidRPr="007350DD">
        <w:t xml:space="preserve"> </w:t>
      </w:r>
      <w:r w:rsidR="006564B6" w:rsidRPr="007350DD">
        <w:t>in</w:t>
      </w:r>
      <w:r w:rsidR="001327BC" w:rsidRPr="007350DD">
        <w:t xml:space="preserve"> </w:t>
      </w:r>
      <w:r w:rsidR="006564B6" w:rsidRPr="007350DD">
        <w:t>all</w:t>
      </w:r>
      <w:r w:rsidR="001327BC" w:rsidRPr="007350DD">
        <w:t xml:space="preserve"> </w:t>
      </w:r>
      <w:r w:rsidR="006564B6" w:rsidRPr="007350DD">
        <w:t>areas</w:t>
      </w:r>
      <w:r w:rsidR="001327BC" w:rsidRPr="007350DD">
        <w:t xml:space="preserve"> </w:t>
      </w:r>
      <w:r w:rsidR="006564B6" w:rsidRPr="007350DD">
        <w:t>of</w:t>
      </w:r>
      <w:r w:rsidR="001327BC" w:rsidRPr="007350DD">
        <w:t xml:space="preserve"> </w:t>
      </w:r>
      <w:r w:rsidR="006564B6" w:rsidRPr="007350DD">
        <w:t>development</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lives</w:t>
      </w:r>
      <w:r w:rsidR="001327BC" w:rsidRPr="007350DD">
        <w:t xml:space="preserve"> </w:t>
      </w:r>
      <w:r w:rsidR="006564B6" w:rsidRPr="007350DD">
        <w:t>of</w:t>
      </w:r>
      <w:r w:rsidR="001327BC" w:rsidRPr="007350DD">
        <w:t xml:space="preserve"> </w:t>
      </w:r>
      <w:r w:rsidR="006564B6" w:rsidRPr="007350DD">
        <w:t>persons</w:t>
      </w:r>
      <w:r w:rsidR="001327BC" w:rsidRPr="007350DD">
        <w:t xml:space="preserve"> </w:t>
      </w:r>
      <w:r w:rsidR="006564B6" w:rsidRPr="007350DD">
        <w:t>with</w:t>
      </w:r>
      <w:r w:rsidR="001327BC" w:rsidRPr="007350DD">
        <w:t xml:space="preserve"> </w:t>
      </w:r>
      <w:r w:rsidR="006564B6" w:rsidRPr="007350DD">
        <w:t>disabilities</w:t>
      </w:r>
      <w:r w:rsidR="001327BC" w:rsidRPr="007350DD">
        <w:t xml:space="preserve"> </w:t>
      </w:r>
      <w:r w:rsidR="006564B6" w:rsidRPr="007350DD">
        <w:t>that</w:t>
      </w:r>
      <w:r w:rsidR="001327BC" w:rsidRPr="007350DD">
        <w:t xml:space="preserve"> </w:t>
      </w:r>
      <w:r w:rsidR="006564B6" w:rsidRPr="007350DD">
        <w:t>would</w:t>
      </w:r>
      <w:r w:rsidR="001327BC" w:rsidRPr="007350DD">
        <w:t xml:space="preserve"> </w:t>
      </w:r>
      <w:r w:rsidR="006564B6" w:rsidRPr="007350DD">
        <w:t>enhance</w:t>
      </w:r>
      <w:r w:rsidR="001327BC" w:rsidRPr="007350DD">
        <w:t xml:space="preserve"> </w:t>
      </w:r>
      <w:r w:rsidR="006564B6" w:rsidRPr="007350DD">
        <w:t>the</w:t>
      </w:r>
      <w:r w:rsidR="001327BC" w:rsidRPr="007350DD">
        <w:t xml:space="preserve"> </w:t>
      </w:r>
      <w:r w:rsidR="006564B6" w:rsidRPr="007350DD">
        <w:t>quality</w:t>
      </w:r>
      <w:r w:rsidR="001327BC" w:rsidRPr="007350DD">
        <w:t xml:space="preserve"> </w:t>
      </w:r>
      <w:r w:rsidR="006564B6" w:rsidRPr="007350DD">
        <w:t>of</w:t>
      </w:r>
      <w:r w:rsidR="001327BC" w:rsidRPr="007350DD">
        <w:t xml:space="preserve"> </w:t>
      </w:r>
      <w:r w:rsidR="006564B6" w:rsidRPr="007350DD">
        <w:t>their</w:t>
      </w:r>
      <w:r w:rsidR="001327BC" w:rsidRPr="007350DD">
        <w:t xml:space="preserve"> </w:t>
      </w:r>
      <w:r w:rsidR="006564B6" w:rsidRPr="007350DD">
        <w:t>lives</w:t>
      </w:r>
      <w:r w:rsidR="001327BC" w:rsidRPr="007350DD">
        <w:t xml:space="preserve"> </w:t>
      </w:r>
      <w:r w:rsidR="006564B6" w:rsidRPr="007350DD">
        <w:t>in</w:t>
      </w:r>
      <w:r w:rsidR="001327BC" w:rsidRPr="007350DD">
        <w:t xml:space="preserve"> </w:t>
      </w:r>
      <w:r w:rsidR="006564B6" w:rsidRPr="007350DD">
        <w:t>order</w:t>
      </w:r>
      <w:r w:rsidR="001327BC" w:rsidRPr="007350DD">
        <w:t xml:space="preserve"> </w:t>
      </w:r>
      <w:r w:rsidR="006564B6" w:rsidRPr="007350DD">
        <w:t>that</w:t>
      </w:r>
      <w:r w:rsidR="001327BC" w:rsidRPr="007350DD">
        <w:t xml:space="preserve"> </w:t>
      </w:r>
      <w:r w:rsidR="006564B6" w:rsidRPr="007350DD">
        <w:t>each</w:t>
      </w:r>
      <w:r w:rsidR="001327BC" w:rsidRPr="007350DD">
        <w:t xml:space="preserve"> </w:t>
      </w:r>
      <w:r w:rsidR="006564B6" w:rsidRPr="007350DD">
        <w:t>person</w:t>
      </w:r>
      <w:r w:rsidR="001327BC" w:rsidRPr="007350DD">
        <w:t xml:space="preserve"> </w:t>
      </w:r>
      <w:r w:rsidR="006564B6" w:rsidRPr="007350DD">
        <w:t>would</w:t>
      </w:r>
      <w:r w:rsidR="001327BC" w:rsidRPr="007350DD">
        <w:t xml:space="preserve"> </w:t>
      </w:r>
      <w:r w:rsidR="006564B6" w:rsidRPr="007350DD">
        <w:t>reach</w:t>
      </w:r>
      <w:r w:rsidR="001327BC" w:rsidRPr="007350DD">
        <w:t xml:space="preserve"> </w:t>
      </w:r>
      <w:r w:rsidR="006564B6" w:rsidRPr="007350DD">
        <w:t>his/her</w:t>
      </w:r>
      <w:r w:rsidR="001327BC" w:rsidRPr="007350DD">
        <w:t xml:space="preserve"> </w:t>
      </w:r>
      <w:r w:rsidR="006564B6" w:rsidRPr="007350DD">
        <w:t>maximum</w:t>
      </w:r>
      <w:r w:rsidR="001327BC" w:rsidRPr="007350DD">
        <w:t xml:space="preserve"> </w:t>
      </w:r>
      <w:r w:rsidR="006564B6" w:rsidRPr="007350DD">
        <w:t>potential.</w:t>
      </w:r>
      <w:r w:rsidR="001327BC" w:rsidRPr="007350DD">
        <w:t xml:space="preserve"> </w:t>
      </w:r>
      <w:r w:rsidR="006564B6" w:rsidRPr="007350DD">
        <w:t>Such</w:t>
      </w:r>
      <w:r w:rsidR="001327BC" w:rsidRPr="007350DD">
        <w:t xml:space="preserve"> </w:t>
      </w:r>
      <w:r w:rsidR="006564B6" w:rsidRPr="007350DD">
        <w:t>equalisation</w:t>
      </w:r>
      <w:r w:rsidR="001327BC" w:rsidRPr="007350DD">
        <w:t xml:space="preserve"> </w:t>
      </w:r>
      <w:r w:rsidR="006564B6" w:rsidRPr="007350DD">
        <w:t>of</w:t>
      </w:r>
      <w:r w:rsidR="001327BC" w:rsidRPr="007350DD">
        <w:t xml:space="preserve"> </w:t>
      </w:r>
      <w:r w:rsidR="006564B6" w:rsidRPr="007350DD">
        <w:t>opportunities</w:t>
      </w:r>
      <w:r w:rsidR="001327BC" w:rsidRPr="007350DD">
        <w:t xml:space="preserve"> </w:t>
      </w:r>
      <w:r w:rsidR="006564B6" w:rsidRPr="007350DD">
        <w:t>should</w:t>
      </w:r>
      <w:r w:rsidR="001327BC" w:rsidRPr="007350DD">
        <w:t xml:space="preserve"> </w:t>
      </w:r>
      <w:r w:rsidR="006564B6" w:rsidRPr="007350DD">
        <w:t>help</w:t>
      </w:r>
      <w:r w:rsidR="001327BC" w:rsidRPr="007350DD">
        <w:t xml:space="preserve"> </w:t>
      </w:r>
      <w:r w:rsidR="006564B6" w:rsidRPr="007350DD">
        <w:t>to</w:t>
      </w:r>
      <w:r w:rsidR="001327BC" w:rsidRPr="007350DD">
        <w:t xml:space="preserve"> </w:t>
      </w:r>
      <w:r w:rsidR="006564B6" w:rsidRPr="007350DD">
        <w:t>eliminate</w:t>
      </w:r>
      <w:r w:rsidR="001327BC" w:rsidRPr="007350DD">
        <w:t xml:space="preserve"> </w:t>
      </w:r>
      <w:r w:rsidR="006564B6" w:rsidRPr="007350DD">
        <w:t>marginalisation</w:t>
      </w:r>
      <w:r w:rsidR="001327BC" w:rsidRPr="007350DD">
        <w:t xml:space="preserve"> </w:t>
      </w:r>
      <w:r w:rsidR="006564B6" w:rsidRPr="007350DD">
        <w:t>and</w:t>
      </w:r>
      <w:r w:rsidR="001327BC" w:rsidRPr="007350DD">
        <w:t xml:space="preserve"> </w:t>
      </w:r>
      <w:r w:rsidR="006564B6" w:rsidRPr="007350DD">
        <w:t>discrimination</w:t>
      </w:r>
      <w:r w:rsidRPr="007350DD">
        <w:t>;</w:t>
      </w:r>
    </w:p>
    <w:p w:rsidR="006564B6" w:rsidRPr="007350DD" w:rsidRDefault="007E1EC7" w:rsidP="007E1EC7">
      <w:pPr>
        <w:pStyle w:val="SingleTxtG"/>
      </w:pPr>
      <w:r w:rsidRPr="007350DD">
        <w:tab/>
        <w:t>(c)</w:t>
      </w:r>
      <w:r w:rsidR="006564B6" w:rsidRPr="007350DD">
        <w:tab/>
        <w:t>To</w:t>
      </w:r>
      <w:r w:rsidR="001327BC" w:rsidRPr="007350DD">
        <w:t xml:space="preserve"> </w:t>
      </w:r>
      <w:r w:rsidR="006564B6" w:rsidRPr="007350DD">
        <w:t>empower</w:t>
      </w:r>
      <w:r w:rsidR="001327BC" w:rsidRPr="007350DD">
        <w:t xml:space="preserve"> </w:t>
      </w:r>
      <w:r w:rsidR="006564B6" w:rsidRPr="007350DD">
        <w:t>persons</w:t>
      </w:r>
      <w:r w:rsidR="001327BC" w:rsidRPr="007350DD">
        <w:t xml:space="preserve"> </w:t>
      </w:r>
      <w:r w:rsidR="006564B6" w:rsidRPr="007350DD">
        <w:t>with</w:t>
      </w:r>
      <w:r w:rsidR="001327BC" w:rsidRPr="007350DD">
        <w:t xml:space="preserve"> </w:t>
      </w:r>
      <w:r w:rsidR="006564B6" w:rsidRPr="007350DD">
        <w:t>disabilities</w:t>
      </w:r>
      <w:r w:rsidR="001327BC" w:rsidRPr="007350DD">
        <w:t xml:space="preserve"> </w:t>
      </w:r>
      <w:r w:rsidR="006564B6" w:rsidRPr="007350DD">
        <w:t>and</w:t>
      </w:r>
      <w:r w:rsidR="001327BC" w:rsidRPr="007350DD">
        <w:t xml:space="preserve"> </w:t>
      </w:r>
      <w:r w:rsidR="006564B6" w:rsidRPr="007350DD">
        <w:t>their</w:t>
      </w:r>
      <w:r w:rsidR="001327BC" w:rsidRPr="007350DD">
        <w:t xml:space="preserve"> </w:t>
      </w:r>
      <w:r w:rsidR="006564B6" w:rsidRPr="007350DD">
        <w:t>organisations</w:t>
      </w:r>
      <w:r w:rsidR="001327BC" w:rsidRPr="007350DD">
        <w:t xml:space="preserve"> </w:t>
      </w:r>
      <w:r w:rsidR="006564B6" w:rsidRPr="007350DD">
        <w:t>to</w:t>
      </w:r>
      <w:r w:rsidR="001327BC" w:rsidRPr="007350DD">
        <w:t xml:space="preserve"> </w:t>
      </w:r>
      <w:r w:rsidR="006564B6" w:rsidRPr="007350DD">
        <w:t>become</w:t>
      </w:r>
      <w:r w:rsidR="001327BC" w:rsidRPr="007350DD">
        <w:t xml:space="preserve"> </w:t>
      </w:r>
      <w:r w:rsidR="006564B6" w:rsidRPr="007350DD">
        <w:t>involved</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socio-economic</w:t>
      </w:r>
      <w:r w:rsidR="001327BC" w:rsidRPr="007350DD">
        <w:t xml:space="preserve"> </w:t>
      </w:r>
      <w:r w:rsidR="006564B6" w:rsidRPr="007350DD">
        <w:t>development</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country</w:t>
      </w:r>
      <w:r w:rsidRPr="007350DD">
        <w:t>;</w:t>
      </w:r>
    </w:p>
    <w:p w:rsidR="006564B6" w:rsidRPr="007350DD" w:rsidRDefault="007E1EC7" w:rsidP="007E1EC7">
      <w:pPr>
        <w:pStyle w:val="SingleTxtG"/>
      </w:pPr>
      <w:r w:rsidRPr="007350DD">
        <w:tab/>
        <w:t>(d)</w:t>
      </w:r>
      <w:r w:rsidR="006564B6" w:rsidRPr="007350DD">
        <w:tab/>
        <w:t>To</w:t>
      </w:r>
      <w:r w:rsidR="001327BC" w:rsidRPr="007350DD">
        <w:t xml:space="preserve"> </w:t>
      </w:r>
      <w:r w:rsidR="006564B6" w:rsidRPr="007350DD">
        <w:t>provide</w:t>
      </w:r>
      <w:r w:rsidR="001327BC" w:rsidRPr="007350DD">
        <w:t xml:space="preserve"> </w:t>
      </w:r>
      <w:r w:rsidR="006564B6" w:rsidRPr="007350DD">
        <w:t>a</w:t>
      </w:r>
      <w:r w:rsidR="001327BC" w:rsidRPr="007350DD">
        <w:t xml:space="preserve"> </w:t>
      </w:r>
      <w:r w:rsidR="006564B6" w:rsidRPr="007350DD">
        <w:t>framework</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planning</w:t>
      </w:r>
      <w:r w:rsidR="001327BC" w:rsidRPr="007350DD">
        <w:t xml:space="preserve"> </w:t>
      </w:r>
      <w:r w:rsidR="006564B6" w:rsidRPr="007350DD">
        <w:t>of</w:t>
      </w:r>
      <w:r w:rsidR="001327BC" w:rsidRPr="007350DD">
        <w:t xml:space="preserve"> </w:t>
      </w:r>
      <w:r w:rsidR="006564B6" w:rsidRPr="007350DD">
        <w:t>programmes,</w:t>
      </w:r>
      <w:r w:rsidR="001327BC" w:rsidRPr="007350DD">
        <w:t xml:space="preserve"> </w:t>
      </w:r>
      <w:r w:rsidR="006564B6" w:rsidRPr="007350DD">
        <w:t>services</w:t>
      </w:r>
      <w:r w:rsidR="001327BC" w:rsidRPr="007350DD">
        <w:t xml:space="preserve"> </w:t>
      </w:r>
      <w:r w:rsidR="006564B6" w:rsidRPr="007350DD">
        <w:t>and</w:t>
      </w:r>
      <w:r w:rsidR="001327BC" w:rsidRPr="007350DD">
        <w:t xml:space="preserve"> </w:t>
      </w:r>
      <w:r w:rsidR="006564B6" w:rsidRPr="007350DD">
        <w:t>activities</w:t>
      </w:r>
      <w:r w:rsidR="001327BC" w:rsidRPr="007350DD">
        <w:t xml:space="preserve"> </w:t>
      </w:r>
      <w:r w:rsidR="006564B6" w:rsidRPr="007350DD">
        <w:t>for</w:t>
      </w:r>
      <w:r w:rsidR="001327BC" w:rsidRPr="007350DD">
        <w:t xml:space="preserve"> </w:t>
      </w:r>
      <w:r w:rsidR="006564B6" w:rsidRPr="007350DD">
        <w:t>both</w:t>
      </w:r>
      <w:r w:rsidR="001327BC" w:rsidRPr="007350DD">
        <w:t xml:space="preserve"> </w:t>
      </w:r>
      <w:r w:rsidR="006564B6" w:rsidRPr="007350DD">
        <w:t>physically</w:t>
      </w:r>
      <w:r w:rsidR="001327BC" w:rsidRPr="007350DD">
        <w:t xml:space="preserve"> </w:t>
      </w:r>
      <w:r w:rsidR="006564B6" w:rsidRPr="007350DD">
        <w:t>and</w:t>
      </w:r>
      <w:r w:rsidR="001327BC" w:rsidRPr="007350DD">
        <w:t xml:space="preserve"> </w:t>
      </w:r>
      <w:r w:rsidR="006564B6" w:rsidRPr="007350DD">
        <w:t>mentally</w:t>
      </w:r>
      <w:r w:rsidR="001327BC" w:rsidRPr="007350DD">
        <w:t xml:space="preserve"> </w:t>
      </w:r>
      <w:r w:rsidR="006564B6" w:rsidRPr="007350DD">
        <w:t>challenged</w:t>
      </w:r>
      <w:r w:rsidR="001327BC" w:rsidRPr="007350DD">
        <w:t xml:space="preserve"> </w:t>
      </w:r>
      <w:r w:rsidR="006564B6" w:rsidRPr="007350DD">
        <w:t>persons</w:t>
      </w:r>
      <w:r w:rsidRPr="007350DD">
        <w:t>;</w:t>
      </w:r>
    </w:p>
    <w:p w:rsidR="006564B6" w:rsidRPr="007350DD" w:rsidRDefault="007E1EC7" w:rsidP="009E22FF">
      <w:pPr>
        <w:pStyle w:val="SingleTxtG"/>
      </w:pPr>
      <w:r w:rsidRPr="007350DD">
        <w:tab/>
        <w:t>(e)</w:t>
      </w:r>
      <w:r w:rsidR="006564B6" w:rsidRPr="007350DD">
        <w:tab/>
        <w:t>To</w:t>
      </w:r>
      <w:r w:rsidR="001327BC" w:rsidRPr="007350DD">
        <w:t xml:space="preserve"> </w:t>
      </w:r>
      <w:r w:rsidR="006564B6" w:rsidRPr="007350DD">
        <w:t>encourage</w:t>
      </w:r>
      <w:r w:rsidR="001327BC" w:rsidRPr="007350DD">
        <w:t xml:space="preserve"> </w:t>
      </w:r>
      <w:r w:rsidR="006564B6" w:rsidRPr="007350DD">
        <w:t>and</w:t>
      </w:r>
      <w:r w:rsidR="001327BC" w:rsidRPr="007350DD">
        <w:t xml:space="preserve"> </w:t>
      </w:r>
      <w:r w:rsidR="006564B6" w:rsidRPr="007350DD">
        <w:t>support</w:t>
      </w:r>
      <w:r w:rsidR="001327BC" w:rsidRPr="007350DD">
        <w:t xml:space="preserve"> </w:t>
      </w:r>
      <w:r w:rsidR="006564B6" w:rsidRPr="007350DD">
        <w:t>ongoing</w:t>
      </w:r>
      <w:r w:rsidR="001327BC" w:rsidRPr="007350DD">
        <w:t xml:space="preserve"> </w:t>
      </w:r>
      <w:r w:rsidR="006564B6" w:rsidRPr="007350DD">
        <w:t>research</w:t>
      </w:r>
      <w:r w:rsidR="001327BC" w:rsidRPr="007350DD">
        <w:t xml:space="preserve"> </w:t>
      </w:r>
      <w:r w:rsidR="006564B6" w:rsidRPr="007350DD">
        <w:t>in</w:t>
      </w:r>
      <w:r w:rsidR="001327BC" w:rsidRPr="007350DD">
        <w:t xml:space="preserve"> </w:t>
      </w:r>
      <w:r w:rsidR="006564B6" w:rsidRPr="007350DD">
        <w:t>all</w:t>
      </w:r>
      <w:r w:rsidR="001327BC" w:rsidRPr="007350DD">
        <w:t xml:space="preserve"> </w:t>
      </w:r>
      <w:r w:rsidR="006564B6" w:rsidRPr="007350DD">
        <w:t>areas</w:t>
      </w:r>
      <w:r w:rsidR="001327BC" w:rsidRPr="007350DD">
        <w:t xml:space="preserve"> </w:t>
      </w:r>
      <w:r w:rsidR="006564B6" w:rsidRPr="007350DD">
        <w:t>of</w:t>
      </w:r>
      <w:r w:rsidR="001327BC" w:rsidRPr="007350DD">
        <w:t xml:space="preserve"> </w:t>
      </w:r>
      <w:r w:rsidR="006564B6" w:rsidRPr="007350DD">
        <w:t>disabilities</w:t>
      </w:r>
      <w:r w:rsidR="001327BC" w:rsidRPr="007350DD">
        <w:t xml:space="preserve"> </w:t>
      </w:r>
      <w:r w:rsidR="006564B6" w:rsidRPr="007350DD">
        <w:t>that</w:t>
      </w:r>
      <w:r w:rsidR="001327BC" w:rsidRPr="007350DD">
        <w:t xml:space="preserve"> </w:t>
      </w:r>
      <w:r w:rsidR="006564B6" w:rsidRPr="007350DD">
        <w:t>impact</w:t>
      </w:r>
      <w:r w:rsidR="001327BC" w:rsidRPr="007350DD">
        <w:t xml:space="preserve"> </w:t>
      </w:r>
      <w:r w:rsidR="006564B6" w:rsidRPr="007350DD">
        <w:t>upon</w:t>
      </w:r>
      <w:r w:rsidR="001327BC" w:rsidRPr="007350DD">
        <w:t xml:space="preserve"> </w:t>
      </w:r>
      <w:r w:rsidR="006564B6" w:rsidRPr="007350DD">
        <w:t>the</w:t>
      </w:r>
      <w:r w:rsidR="001327BC" w:rsidRPr="007350DD">
        <w:t xml:space="preserve"> </w:t>
      </w:r>
      <w:r w:rsidR="006564B6" w:rsidRPr="007350DD">
        <w:t>lives</w:t>
      </w:r>
      <w:r w:rsidR="001327BC" w:rsidRPr="007350DD">
        <w:t xml:space="preserve"> </w:t>
      </w:r>
      <w:r w:rsidR="006564B6" w:rsidRPr="007350DD">
        <w:t>of</w:t>
      </w:r>
      <w:r w:rsidR="001327BC" w:rsidRPr="007350DD">
        <w:t xml:space="preserve"> </w:t>
      </w:r>
      <w:r w:rsidR="006564B6" w:rsidRPr="007350DD">
        <w:t>persons</w:t>
      </w:r>
      <w:r w:rsidR="001327BC" w:rsidRPr="007350DD">
        <w:t xml:space="preserve"> </w:t>
      </w:r>
      <w:r w:rsidR="006564B6" w:rsidRPr="007350DD">
        <w:t>with</w:t>
      </w:r>
      <w:r w:rsidR="001327BC" w:rsidRPr="007350DD">
        <w:t xml:space="preserve"> </w:t>
      </w:r>
      <w:r w:rsidR="006564B6" w:rsidRPr="007350DD">
        <w:t>disabilities.</w:t>
      </w:r>
    </w:p>
    <w:p w:rsidR="006564B6" w:rsidRPr="007350DD" w:rsidRDefault="006564B6" w:rsidP="009E22FF">
      <w:pPr>
        <w:pStyle w:val="SingleTxtG"/>
      </w:pPr>
      <w:r w:rsidRPr="007350DD">
        <w:t>104.</w:t>
      </w:r>
      <w:r w:rsidRPr="007350DD">
        <w:tab/>
        <w:t>The</w:t>
      </w:r>
      <w:r w:rsidR="006461CD" w:rsidRPr="007350DD">
        <w:t xml:space="preserve"> </w:t>
      </w:r>
      <w:r w:rsidRPr="007350DD">
        <w:t>National</w:t>
      </w:r>
      <w:r w:rsidR="001327BC" w:rsidRPr="007350DD">
        <w:t xml:space="preserve"> </w:t>
      </w:r>
      <w:r w:rsidRPr="007350DD">
        <w:t>Disabilities</w:t>
      </w:r>
      <w:r w:rsidR="001327BC" w:rsidRPr="007350DD">
        <w:t xml:space="preserve"> </w:t>
      </w:r>
      <w:r w:rsidRPr="007350DD">
        <w:t>Unit,</w:t>
      </w:r>
      <w:r w:rsidR="001327BC" w:rsidRPr="007350DD">
        <w:t xml:space="preserve"> </w:t>
      </w:r>
      <w:r w:rsidRPr="007350DD">
        <w:t>has</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developing</w:t>
      </w:r>
      <w:r w:rsidR="001327BC" w:rsidRPr="007350DD">
        <w:t xml:space="preserve"> </w:t>
      </w:r>
      <w:r w:rsidRPr="007350DD">
        <w:t>policies</w:t>
      </w:r>
      <w:r w:rsidR="001327BC" w:rsidRPr="007350DD">
        <w:t xml:space="preserve"> </w:t>
      </w:r>
      <w:r w:rsidRPr="007350DD">
        <w:t>and</w:t>
      </w:r>
      <w:r w:rsidR="001327BC" w:rsidRPr="007350DD">
        <w:t xml:space="preserve"> </w:t>
      </w:r>
      <w:r w:rsidRPr="007350DD">
        <w:t>programmes</w:t>
      </w:r>
      <w:r w:rsidR="001327BC" w:rsidRPr="007350DD">
        <w:t xml:space="preserve"> </w:t>
      </w:r>
      <w:r w:rsidRPr="007350DD">
        <w:t>relating</w:t>
      </w:r>
      <w:r w:rsidR="001327BC" w:rsidRPr="007350DD">
        <w:t xml:space="preserve"> </w:t>
      </w:r>
      <w:r w:rsidRPr="007350DD">
        <w:t>to</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The</w:t>
      </w:r>
      <w:r w:rsidR="001327BC" w:rsidRPr="007350DD">
        <w:t xml:space="preserve"> </w:t>
      </w:r>
      <w:r w:rsidRPr="007350DD">
        <w:t>National</w:t>
      </w:r>
      <w:r w:rsidR="001327BC" w:rsidRPr="007350DD">
        <w:t xml:space="preserve"> </w:t>
      </w:r>
      <w:r w:rsidRPr="007350DD">
        <w:t>Disabilities</w:t>
      </w:r>
      <w:r w:rsidR="001327BC" w:rsidRPr="007350DD">
        <w:t xml:space="preserve"> </w:t>
      </w:r>
      <w:r w:rsidRPr="007350DD">
        <w:t>Unit</w:t>
      </w:r>
      <w:r w:rsidR="001327BC" w:rsidRPr="007350DD">
        <w:t xml:space="preserve"> </w:t>
      </w:r>
      <w:r w:rsidRPr="007350DD">
        <w:t>was</w:t>
      </w:r>
      <w:r w:rsidR="001327BC" w:rsidRPr="007350DD">
        <w:t xml:space="preserve"> </w:t>
      </w:r>
      <w:r w:rsidRPr="007350DD">
        <w:t>established</w:t>
      </w:r>
      <w:r w:rsidR="001327BC" w:rsidRPr="007350DD">
        <w:t xml:space="preserve"> </w:t>
      </w:r>
      <w:r w:rsidRPr="007350DD">
        <w:t>by</w:t>
      </w:r>
      <w:r w:rsidR="001327BC" w:rsidRPr="007350DD">
        <w:t xml:space="preserve"> </w:t>
      </w:r>
      <w:r w:rsidRPr="007350DD">
        <w:t>government</w:t>
      </w:r>
      <w:r w:rsidR="001327BC" w:rsidRPr="007350DD">
        <w:t xml:space="preserve"> </w:t>
      </w:r>
      <w:r w:rsidRPr="007350DD">
        <w:t>in</w:t>
      </w:r>
      <w:r w:rsidR="001327BC" w:rsidRPr="007350DD">
        <w:t xml:space="preserve"> </w:t>
      </w:r>
      <w:r w:rsidRPr="007350DD">
        <w:t>December</w:t>
      </w:r>
      <w:r w:rsidR="001327BC" w:rsidRPr="007350DD">
        <w:t xml:space="preserve"> </w:t>
      </w:r>
      <w:r w:rsidRPr="007350DD">
        <w:t>1997</w:t>
      </w:r>
      <w:r w:rsidR="001327BC" w:rsidRPr="007350DD">
        <w:t xml:space="preserve"> </w:t>
      </w:r>
      <w:r w:rsidRPr="007350DD">
        <w:t>to</w:t>
      </w:r>
      <w:r w:rsidR="001327BC" w:rsidRPr="007350DD">
        <w:t xml:space="preserve"> </w:t>
      </w:r>
      <w:r w:rsidRPr="007350DD">
        <w:t>assist</w:t>
      </w:r>
      <w:r w:rsidR="001327BC" w:rsidRPr="007350DD">
        <w:t xml:space="preserve"> </w:t>
      </w:r>
      <w:r w:rsidRPr="007350DD">
        <w:t>with</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policies</w:t>
      </w:r>
      <w:r w:rsidR="001327BC" w:rsidRPr="007350DD">
        <w:t xml:space="preserve"> </w:t>
      </w:r>
      <w:r w:rsidRPr="007350DD">
        <w:t>and</w:t>
      </w:r>
      <w:r w:rsidR="001327BC" w:rsidRPr="007350DD">
        <w:t xml:space="preserve"> </w:t>
      </w:r>
      <w:r w:rsidRPr="007350DD">
        <w:t>programmes</w:t>
      </w:r>
      <w:r w:rsidR="001327BC" w:rsidRPr="007350DD">
        <w:t xml:space="preserve"> </w:t>
      </w:r>
      <w:r w:rsidRPr="007350DD">
        <w:t>that</w:t>
      </w:r>
      <w:r w:rsidR="001327BC" w:rsidRPr="007350DD">
        <w:t xml:space="preserve"> </w:t>
      </w:r>
      <w:r w:rsidRPr="007350DD">
        <w:t>would</w:t>
      </w:r>
      <w:r w:rsidR="001327BC" w:rsidRPr="007350DD">
        <w:t xml:space="preserve"> </w:t>
      </w:r>
      <w:r w:rsidRPr="007350DD">
        <w:t>empower</w:t>
      </w:r>
      <w:r w:rsidR="001327BC" w:rsidRPr="007350DD">
        <w:t xml:space="preserve"> </w:t>
      </w:r>
      <w:r w:rsidRPr="007350DD">
        <w:t>and</w:t>
      </w:r>
      <w:r w:rsidR="001327BC" w:rsidRPr="007350DD">
        <w:t xml:space="preserve"> </w:t>
      </w:r>
      <w:r w:rsidRPr="007350DD">
        <w:t>protect</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The</w:t>
      </w:r>
      <w:r w:rsidR="001327BC" w:rsidRPr="007350DD">
        <w:t xml:space="preserve"> </w:t>
      </w:r>
      <w:r w:rsidRPr="007350DD">
        <w:t>Unit</w:t>
      </w:r>
      <w:r w:rsidR="001327BC" w:rsidRPr="007350DD">
        <w:t xml:space="preserve"> </w:t>
      </w:r>
      <w:r w:rsidRPr="007350DD">
        <w:t>is</w:t>
      </w:r>
      <w:r w:rsidR="001327BC" w:rsidRPr="007350DD">
        <w:t xml:space="preserve"> </w:t>
      </w:r>
      <w:r w:rsidRPr="007350DD">
        <w:t>mandated</w:t>
      </w:r>
      <w:r w:rsidR="001327BC" w:rsidRPr="007350DD">
        <w:t xml:space="preserve"> </w:t>
      </w:r>
      <w:r w:rsidRPr="007350DD">
        <w:t>to,</w:t>
      </w:r>
      <w:r w:rsidR="001327BC" w:rsidRPr="007350DD">
        <w:t xml:space="preserve"> </w:t>
      </w:r>
      <w:r w:rsidRPr="007350DD">
        <w:t>among</w:t>
      </w:r>
      <w:r w:rsidR="001327BC" w:rsidRPr="007350DD">
        <w:t xml:space="preserve"> </w:t>
      </w:r>
      <w:r w:rsidRPr="007350DD">
        <w:t>other</w:t>
      </w:r>
      <w:r w:rsidR="001327BC" w:rsidRPr="007350DD">
        <w:t xml:space="preserve"> </w:t>
      </w:r>
      <w:r w:rsidRPr="007350DD">
        <w:t>things,</w:t>
      </w:r>
      <w:r w:rsidR="001327BC" w:rsidRPr="007350DD">
        <w:t xml:space="preserve"> </w:t>
      </w:r>
      <w:r w:rsidRPr="007350DD">
        <w:t>maintain</w:t>
      </w:r>
      <w:r w:rsidR="001327BC" w:rsidRPr="007350DD">
        <w:t xml:space="preserve"> </w:t>
      </w:r>
      <w:r w:rsidRPr="007350DD">
        <w:t>a</w:t>
      </w:r>
      <w:r w:rsidR="001327BC" w:rsidRPr="007350DD">
        <w:t xml:space="preserve"> </w:t>
      </w:r>
      <w:r w:rsidRPr="007350DD">
        <w:t>register</w:t>
      </w:r>
      <w:r w:rsidR="001327BC" w:rsidRPr="007350DD">
        <w:t xml:space="preserve"> </w:t>
      </w:r>
      <w:r w:rsidRPr="007350DD">
        <w:t>of</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seek</w:t>
      </w:r>
      <w:r w:rsidR="001327BC" w:rsidRPr="007350DD">
        <w:t xml:space="preserve"> </w:t>
      </w:r>
      <w:r w:rsidRPr="007350DD">
        <w:t>to</w:t>
      </w:r>
      <w:r w:rsidR="001327BC" w:rsidRPr="007350DD">
        <w:t xml:space="preserve"> </w:t>
      </w:r>
      <w:r w:rsidRPr="007350DD">
        <w:t>get</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fully</w:t>
      </w:r>
      <w:r w:rsidR="001327BC" w:rsidRPr="007350DD">
        <w:t xml:space="preserve"> </w:t>
      </w:r>
      <w:r w:rsidRPr="007350DD">
        <w:t>integrated</w:t>
      </w:r>
      <w:r w:rsidR="001327BC" w:rsidRPr="007350DD">
        <w:t xml:space="preserve"> </w:t>
      </w:r>
      <w:r w:rsidRPr="007350DD">
        <w:t>into</w:t>
      </w:r>
      <w:r w:rsidR="001327BC" w:rsidRPr="007350DD">
        <w:t xml:space="preserve"> </w:t>
      </w:r>
      <w:r w:rsidRPr="007350DD">
        <w:t>the</w:t>
      </w:r>
      <w:r w:rsidR="001327BC" w:rsidRPr="007350DD">
        <w:t xml:space="preserve"> </w:t>
      </w:r>
      <w:r w:rsidRPr="007350DD">
        <w:t>society</w:t>
      </w:r>
      <w:r w:rsidR="001327BC" w:rsidRPr="007350DD">
        <w:t xml:space="preserve"> </w:t>
      </w:r>
      <w:r w:rsidRPr="007350DD">
        <w:t>and</w:t>
      </w:r>
      <w:r w:rsidR="001327BC" w:rsidRPr="007350DD">
        <w:t xml:space="preserve"> </w:t>
      </w:r>
      <w:r w:rsidRPr="007350DD">
        <w:t>undertake</w:t>
      </w:r>
      <w:r w:rsidR="001327BC" w:rsidRPr="007350DD">
        <w:t xml:space="preserve"> </w:t>
      </w:r>
      <w:r w:rsidRPr="007350DD">
        <w:t>social</w:t>
      </w:r>
      <w:r w:rsidR="001327BC" w:rsidRPr="007350DD">
        <w:t xml:space="preserve"> </w:t>
      </w:r>
      <w:r w:rsidRPr="007350DD">
        <w:t>work</w:t>
      </w:r>
      <w:r w:rsidR="001327BC" w:rsidRPr="007350DD">
        <w:t xml:space="preserve"> </w:t>
      </w:r>
      <w:r w:rsidRPr="007350DD">
        <w:t>intervention</w:t>
      </w:r>
      <w:r w:rsidR="001327BC" w:rsidRPr="007350DD">
        <w:t xml:space="preserve"> </w:t>
      </w:r>
      <w:r w:rsidRPr="007350DD">
        <w:t>on</w:t>
      </w:r>
      <w:r w:rsidR="001327BC" w:rsidRPr="007350DD">
        <w:t xml:space="preserve"> </w:t>
      </w:r>
      <w:r w:rsidRPr="007350DD">
        <w:t>issues</w:t>
      </w:r>
      <w:r w:rsidR="001327BC" w:rsidRPr="007350DD">
        <w:t xml:space="preserve"> </w:t>
      </w:r>
      <w:r w:rsidRPr="007350DD">
        <w:t>affecting</w:t>
      </w:r>
      <w:r w:rsidR="001327BC" w:rsidRPr="007350DD">
        <w:t xml:space="preserve"> </w:t>
      </w:r>
      <w:r w:rsidRPr="007350DD">
        <w:t>the</w:t>
      </w:r>
      <w:r w:rsidR="001327BC" w:rsidRPr="007350DD">
        <w:t xml:space="preserve"> </w:t>
      </w:r>
      <w:r w:rsidRPr="007350DD">
        <w:t>disabled</w:t>
      </w:r>
      <w:r w:rsidR="001327BC" w:rsidRPr="007350DD">
        <w:t xml:space="preserve"> </w:t>
      </w:r>
      <w:r w:rsidRPr="007350DD">
        <w:t>and</w:t>
      </w:r>
      <w:r w:rsidR="001327BC" w:rsidRPr="007350DD">
        <w:t xml:space="preserve"> </w:t>
      </w:r>
      <w:r w:rsidRPr="007350DD">
        <w:t>their</w:t>
      </w:r>
      <w:r w:rsidR="001327BC" w:rsidRPr="007350DD">
        <w:t xml:space="preserve"> </w:t>
      </w:r>
      <w:r w:rsidRPr="007350DD">
        <w:t>relatives.</w:t>
      </w:r>
    </w:p>
    <w:p w:rsidR="006564B6" w:rsidRPr="007350DD" w:rsidRDefault="006564B6" w:rsidP="004A6123">
      <w:pPr>
        <w:pStyle w:val="SingleTxtG"/>
      </w:pPr>
      <w:r w:rsidRPr="007350DD">
        <w:lastRenderedPageBreak/>
        <w:t>105.</w:t>
      </w:r>
      <w:r w:rsidRPr="007350DD">
        <w:tab/>
        <w:t>Barbados</w:t>
      </w:r>
      <w:r w:rsidR="001327BC" w:rsidRPr="007350DD">
        <w:t xml:space="preserve"> </w:t>
      </w:r>
      <w:r w:rsidRPr="007350DD">
        <w:t>has</w:t>
      </w:r>
      <w:r w:rsidR="001327BC" w:rsidRPr="007350DD">
        <w:t xml:space="preserve"> </w:t>
      </w:r>
      <w:r w:rsidRPr="007350DD">
        <w:t>been</w:t>
      </w:r>
      <w:r w:rsidR="001327BC" w:rsidRPr="007350DD">
        <w:t xml:space="preserve"> </w:t>
      </w:r>
      <w:r w:rsidRPr="007350DD">
        <w:t>implementing</w:t>
      </w:r>
      <w:r w:rsidR="001327BC" w:rsidRPr="007350DD">
        <w:t xml:space="preserve"> </w:t>
      </w:r>
      <w:r w:rsidRPr="007350DD">
        <w:t>a</w:t>
      </w:r>
      <w:r w:rsidR="001327BC" w:rsidRPr="007350DD">
        <w:t xml:space="preserve"> </w:t>
      </w:r>
      <w:r w:rsidRPr="007350DD">
        <w:t>policy</w:t>
      </w:r>
      <w:r w:rsidR="001327BC" w:rsidRPr="007350DD">
        <w:t xml:space="preserve"> </w:t>
      </w:r>
      <w:r w:rsidRPr="007350DD">
        <w:t>of</w:t>
      </w:r>
      <w:r w:rsidR="001327BC" w:rsidRPr="007350DD">
        <w:t xml:space="preserve"> </w:t>
      </w:r>
      <w:r w:rsidRPr="007350DD">
        <w:t>inclusion</w:t>
      </w:r>
      <w:r w:rsidR="001327BC" w:rsidRPr="007350DD">
        <w:t xml:space="preserve"> </w:t>
      </w:r>
      <w:r w:rsidRPr="007350DD">
        <w:t>of</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for</w:t>
      </w:r>
      <w:r w:rsidR="001327BC" w:rsidRPr="007350DD">
        <w:t xml:space="preserve"> </w:t>
      </w:r>
      <w:r w:rsidRPr="007350DD">
        <w:t>many</w:t>
      </w:r>
      <w:r w:rsidR="001327BC" w:rsidRPr="007350DD">
        <w:t xml:space="preserve"> </w:t>
      </w:r>
      <w:r w:rsidRPr="007350DD">
        <w:t>years.</w:t>
      </w:r>
      <w:r w:rsidR="001327BC" w:rsidRPr="007350DD">
        <w:t xml:space="preserve"> </w:t>
      </w:r>
      <w:r w:rsidRPr="007350DD">
        <w:t>Efforts</w:t>
      </w:r>
      <w:r w:rsidR="001327BC" w:rsidRPr="007350DD">
        <w:t xml:space="preserve"> </w:t>
      </w:r>
      <w:r w:rsidRPr="007350DD">
        <w:t>have</w:t>
      </w:r>
      <w:r w:rsidR="001327BC" w:rsidRPr="007350DD">
        <w:t xml:space="preserve"> </w:t>
      </w:r>
      <w:r w:rsidRPr="007350DD">
        <w:t>been</w:t>
      </w:r>
      <w:r w:rsidR="001327BC" w:rsidRPr="007350DD">
        <w:t xml:space="preserve"> </w:t>
      </w:r>
      <w:r w:rsidRPr="007350DD">
        <w:t>made</w:t>
      </w:r>
      <w:r w:rsidR="001327BC" w:rsidRPr="007350DD">
        <w:t xml:space="preserve"> </w:t>
      </w:r>
      <w:r w:rsidRPr="007350DD">
        <w:t>to</w:t>
      </w:r>
      <w:r w:rsidR="001327BC" w:rsidRPr="007350DD">
        <w:t xml:space="preserve"> </w:t>
      </w:r>
      <w:r w:rsidRPr="007350DD">
        <w:t>get</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to</w:t>
      </w:r>
      <w:r w:rsidR="001327BC" w:rsidRPr="007350DD">
        <w:t xml:space="preserve"> </w:t>
      </w:r>
      <w:r w:rsidRPr="007350DD">
        <w:t>participate</w:t>
      </w:r>
      <w:r w:rsidR="001327BC" w:rsidRPr="007350DD">
        <w:t xml:space="preserve"> </w:t>
      </w:r>
      <w:r w:rsidRPr="007350DD">
        <w:t>in</w:t>
      </w:r>
      <w:r w:rsidR="001327BC" w:rsidRPr="007350DD">
        <w:t xml:space="preserve"> </w:t>
      </w:r>
      <w:r w:rsidRPr="007350DD">
        <w:t>the</w:t>
      </w:r>
      <w:r w:rsidR="001327BC" w:rsidRPr="007350DD">
        <w:t xml:space="preserve"> </w:t>
      </w:r>
      <w:r w:rsidRPr="007350DD">
        <w:t>mainstream</w:t>
      </w:r>
      <w:r w:rsidR="001327BC" w:rsidRPr="007350DD">
        <w:t xml:space="preserve"> </w:t>
      </w:r>
      <w:r w:rsidRPr="007350DD">
        <w:t>social</w:t>
      </w:r>
      <w:r w:rsidR="001327BC" w:rsidRPr="007350DD">
        <w:t xml:space="preserve"> </w:t>
      </w:r>
      <w:r w:rsidRPr="007350DD">
        <w:t>institutions</w:t>
      </w:r>
      <w:r w:rsidR="001327BC" w:rsidRPr="007350DD">
        <w:t xml:space="preserve"> </w:t>
      </w:r>
      <w:r w:rsidRPr="007350DD">
        <w:t>such</w:t>
      </w:r>
      <w:r w:rsidR="001327BC" w:rsidRPr="007350DD">
        <w:t xml:space="preserve"> </w:t>
      </w:r>
      <w:r w:rsidRPr="007350DD">
        <w:t>as</w:t>
      </w:r>
      <w:r w:rsidR="001327BC" w:rsidRPr="007350DD">
        <w:t xml:space="preserve"> </w:t>
      </w:r>
      <w:r w:rsidRPr="007350DD">
        <w:t>education</w:t>
      </w:r>
      <w:r w:rsidR="001327BC" w:rsidRPr="007350DD">
        <w:t xml:space="preserve"> </w:t>
      </w:r>
      <w:r w:rsidRPr="007350DD">
        <w:t>and</w:t>
      </w:r>
      <w:r w:rsidR="001327BC" w:rsidRPr="007350DD">
        <w:t xml:space="preserve"> </w:t>
      </w:r>
      <w:r w:rsidRPr="007350DD">
        <w:t>employment.</w:t>
      </w:r>
      <w:r w:rsidR="001327BC" w:rsidRPr="007350DD">
        <w:t xml:space="preserve"> </w:t>
      </w:r>
      <w:r w:rsidRPr="007350DD">
        <w:t>This</w:t>
      </w:r>
      <w:r w:rsidR="001327BC" w:rsidRPr="007350DD">
        <w:t xml:space="preserve"> </w:t>
      </w:r>
      <w:r w:rsidRPr="007350DD">
        <w:t>is</w:t>
      </w:r>
      <w:r w:rsidR="001327BC" w:rsidRPr="007350DD">
        <w:t xml:space="preserve"> </w:t>
      </w:r>
      <w:r w:rsidRPr="007350DD">
        <w:t>a</w:t>
      </w:r>
      <w:r w:rsidR="001327BC" w:rsidRPr="007350DD">
        <w:t xml:space="preserve"> </w:t>
      </w:r>
      <w:r w:rsidRPr="007350DD">
        <w:t>direct</w:t>
      </w:r>
      <w:r w:rsidR="001327BC" w:rsidRPr="007350DD">
        <w:t xml:space="preserve"> </w:t>
      </w:r>
      <w:r w:rsidRPr="007350DD">
        <w:t>response</w:t>
      </w:r>
      <w:r w:rsidR="001327BC" w:rsidRPr="007350DD">
        <w:t xml:space="preserve"> </w:t>
      </w:r>
      <w:r w:rsidRPr="007350DD">
        <w:t>to</w:t>
      </w:r>
      <w:r w:rsidR="001327BC" w:rsidRPr="007350DD">
        <w:t xml:space="preserve"> </w:t>
      </w:r>
      <w:r w:rsidRPr="007350DD">
        <w:t>the</w:t>
      </w:r>
      <w:r w:rsidR="001327BC" w:rsidRPr="007350DD">
        <w:t xml:space="preserve"> </w:t>
      </w:r>
      <w:r w:rsidRPr="007350DD">
        <w:t>clearly</w:t>
      </w:r>
      <w:r w:rsidR="001327BC" w:rsidRPr="007350DD">
        <w:t xml:space="preserve"> </w:t>
      </w:r>
      <w:r w:rsidRPr="007350DD">
        <w:t>expressed</w:t>
      </w:r>
      <w:r w:rsidR="001327BC" w:rsidRPr="007350DD">
        <w:t xml:space="preserve"> </w:t>
      </w:r>
      <w:r w:rsidRPr="007350DD">
        <w:t>needs</w:t>
      </w:r>
      <w:r w:rsidR="001327BC" w:rsidRPr="007350DD">
        <w:t xml:space="preserve"> </w:t>
      </w:r>
      <w:r w:rsidRPr="007350DD">
        <w:t>of</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as</w:t>
      </w:r>
      <w:r w:rsidR="001327BC" w:rsidRPr="007350DD">
        <w:t xml:space="preserve"> </w:t>
      </w:r>
      <w:r w:rsidRPr="007350DD">
        <w:t>communicated</w:t>
      </w:r>
      <w:r w:rsidR="001327BC" w:rsidRPr="007350DD">
        <w:t xml:space="preserve"> </w:t>
      </w:r>
      <w:r w:rsidRPr="007350DD">
        <w:t>by</w:t>
      </w:r>
      <w:r w:rsidR="001327BC" w:rsidRPr="007350DD">
        <w:t xml:space="preserve"> </w:t>
      </w:r>
      <w:r w:rsidRPr="007350DD">
        <w:t>the</w:t>
      </w:r>
      <w:r w:rsidR="001327BC" w:rsidRPr="007350DD">
        <w:t xml:space="preserve"> </w:t>
      </w:r>
      <w:r w:rsidRPr="007350DD">
        <w:t>Chairman</w:t>
      </w:r>
      <w:r w:rsidR="001327BC" w:rsidRPr="007350DD">
        <w:t xml:space="preserve"> </w:t>
      </w:r>
      <w:r w:rsidRPr="007350DD">
        <w:t>of</w:t>
      </w:r>
      <w:r w:rsidR="001327BC" w:rsidRPr="007350DD">
        <w:t xml:space="preserve"> </w:t>
      </w:r>
      <w:r w:rsidRPr="007350DD">
        <w:t>the</w:t>
      </w:r>
      <w:r w:rsidR="001327BC" w:rsidRPr="007350DD">
        <w:t xml:space="preserve"> </w:t>
      </w:r>
      <w:r w:rsidRPr="007350DD">
        <w:t>Barbados</w:t>
      </w:r>
      <w:r w:rsidR="001327BC" w:rsidRPr="007350DD">
        <w:t xml:space="preserve"> </w:t>
      </w:r>
      <w:r w:rsidRPr="007350DD">
        <w:t>Council</w:t>
      </w:r>
      <w:r w:rsidR="001327BC" w:rsidRPr="007350DD">
        <w:t xml:space="preserve"> </w:t>
      </w:r>
      <w:r w:rsidRPr="007350DD">
        <w:t>for</w:t>
      </w:r>
      <w:r w:rsidR="001327BC" w:rsidRPr="007350DD">
        <w:t xml:space="preserve"> </w:t>
      </w:r>
      <w:r w:rsidRPr="007350DD">
        <w:t>the</w:t>
      </w:r>
      <w:r w:rsidR="001327BC" w:rsidRPr="007350DD">
        <w:t xml:space="preserve"> </w:t>
      </w:r>
      <w:r w:rsidRPr="007350DD">
        <w:t>Disabled</w:t>
      </w:r>
      <w:r w:rsidRPr="007350DD">
        <w:rPr>
          <w:rStyle w:val="FootnoteReference"/>
        </w:rPr>
        <w:footnoteReference w:id="23"/>
      </w:r>
      <w:r w:rsidR="001327BC" w:rsidRPr="007350DD">
        <w:rPr>
          <w:rStyle w:val="FootnoteReference"/>
        </w:rPr>
        <w:t xml:space="preserve"> </w:t>
      </w:r>
      <w:r w:rsidRPr="007350DD">
        <w:t>in</w:t>
      </w:r>
      <w:r w:rsidR="001327BC" w:rsidRPr="007350DD">
        <w:t xml:space="preserve"> </w:t>
      </w:r>
      <w:r w:rsidRPr="007350DD">
        <w:t>July</w:t>
      </w:r>
      <w:r w:rsidR="001327BC" w:rsidRPr="007350DD">
        <w:t xml:space="preserve"> </w:t>
      </w:r>
      <w:r w:rsidRPr="007350DD">
        <w:t>2007.</w:t>
      </w:r>
      <w:r w:rsidR="001327BC" w:rsidRPr="007350DD">
        <w:t xml:space="preserve"> </w:t>
      </w:r>
      <w:r w:rsidRPr="007350DD">
        <w:t>During</w:t>
      </w:r>
      <w:r w:rsidR="001327BC" w:rsidRPr="007350DD">
        <w:t xml:space="preserve"> </w:t>
      </w:r>
      <w:r w:rsidRPr="007350DD">
        <w:t>the</w:t>
      </w:r>
      <w:r w:rsidR="001327BC" w:rsidRPr="007350DD">
        <w:t xml:space="preserve"> </w:t>
      </w:r>
      <w:r w:rsidRPr="007350DD">
        <w:t>interview</w:t>
      </w:r>
      <w:r w:rsidR="001327BC" w:rsidRPr="007350DD">
        <w:t xml:space="preserve"> </w:t>
      </w:r>
      <w:r w:rsidRPr="007350DD">
        <w:t>the</w:t>
      </w:r>
      <w:r w:rsidR="001327BC" w:rsidRPr="007350DD">
        <w:t xml:space="preserve"> </w:t>
      </w:r>
      <w:r w:rsidRPr="007350DD">
        <w:t>Chairman</w:t>
      </w:r>
      <w:r w:rsidR="001327BC" w:rsidRPr="007350DD">
        <w:t xml:space="preserve"> </w:t>
      </w:r>
      <w:r w:rsidRPr="007350DD">
        <w:t>emphasized</w:t>
      </w:r>
      <w:r w:rsidR="001327BC" w:rsidRPr="007350DD">
        <w:t xml:space="preserve"> </w:t>
      </w:r>
      <w:r w:rsidRPr="007350DD">
        <w:t>that</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did</w:t>
      </w:r>
      <w:r w:rsidR="001327BC" w:rsidRPr="007350DD">
        <w:t xml:space="preserve"> </w:t>
      </w:r>
      <w:r w:rsidRPr="007350DD">
        <w:t>not</w:t>
      </w:r>
      <w:r w:rsidR="001327BC" w:rsidRPr="007350DD">
        <w:t xml:space="preserve"> </w:t>
      </w:r>
      <w:r w:rsidRPr="007350DD">
        <w:t>want</w:t>
      </w:r>
      <w:r w:rsidR="001327BC" w:rsidRPr="007350DD">
        <w:t xml:space="preserve"> </w:t>
      </w:r>
      <w:r w:rsidRPr="007350DD">
        <w:t>sympathy</w:t>
      </w:r>
      <w:r w:rsidR="001327BC" w:rsidRPr="007350DD">
        <w:t xml:space="preserve"> </w:t>
      </w:r>
      <w:r w:rsidRPr="007350DD">
        <w:t>or</w:t>
      </w:r>
      <w:r w:rsidR="001327BC" w:rsidRPr="007350DD">
        <w:t xml:space="preserve"> </w:t>
      </w:r>
      <w:r w:rsidRPr="007350DD">
        <w:t>handouts</w:t>
      </w:r>
      <w:r w:rsidR="001327BC" w:rsidRPr="007350DD">
        <w:t xml:space="preserve"> </w:t>
      </w:r>
      <w:r w:rsidRPr="007350DD">
        <w:t>but</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training</w:t>
      </w:r>
      <w:r w:rsidR="001327BC" w:rsidRPr="007350DD">
        <w:t xml:space="preserve"> </w:t>
      </w:r>
      <w:r w:rsidRPr="007350DD">
        <w:t>to</w:t>
      </w:r>
      <w:r w:rsidR="001327BC" w:rsidRPr="007350DD">
        <w:t xml:space="preserve"> </w:t>
      </w:r>
      <w:r w:rsidRPr="007350DD">
        <w:t>earn</w:t>
      </w:r>
      <w:r w:rsidR="001327BC" w:rsidRPr="007350DD">
        <w:t xml:space="preserve"> </w:t>
      </w:r>
      <w:r w:rsidRPr="007350DD">
        <w:t>a</w:t>
      </w:r>
      <w:r w:rsidR="001327BC" w:rsidRPr="007350DD">
        <w:t xml:space="preserve"> </w:t>
      </w:r>
      <w:r w:rsidRPr="007350DD">
        <w:t>living</w:t>
      </w:r>
      <w:r w:rsidR="001327BC" w:rsidRPr="007350DD">
        <w:t xml:space="preserve"> </w:t>
      </w:r>
      <w:r w:rsidRPr="007350DD">
        <w:t>and</w:t>
      </w:r>
      <w:r w:rsidR="001327BC" w:rsidRPr="007350DD">
        <w:t xml:space="preserve"> </w:t>
      </w:r>
      <w:r w:rsidRPr="007350DD">
        <w:t>make</w:t>
      </w:r>
      <w:r w:rsidR="001327BC" w:rsidRPr="007350DD">
        <w:t xml:space="preserve"> </w:t>
      </w:r>
      <w:r w:rsidRPr="007350DD">
        <w:t>a</w:t>
      </w:r>
      <w:r w:rsidR="001327BC" w:rsidRPr="007350DD">
        <w:t xml:space="preserve"> </w:t>
      </w:r>
      <w:r w:rsidRPr="007350DD">
        <w:t>contribution</w:t>
      </w:r>
      <w:r w:rsidR="001327BC" w:rsidRPr="007350DD">
        <w:t xml:space="preserve"> </w:t>
      </w:r>
      <w:r w:rsidRPr="007350DD">
        <w:t>to</w:t>
      </w:r>
      <w:r w:rsidR="001327BC" w:rsidRPr="007350DD">
        <w:t xml:space="preserve"> </w:t>
      </w:r>
      <w:r w:rsidRPr="007350DD">
        <w:t>their</w:t>
      </w:r>
      <w:r w:rsidR="001327BC" w:rsidRPr="007350DD">
        <w:t xml:space="preserve"> </w:t>
      </w:r>
      <w:r w:rsidRPr="007350DD">
        <w:t>community.</w:t>
      </w:r>
      <w:r w:rsidR="001327BC" w:rsidRPr="007350DD">
        <w:t xml:space="preserve"> </w:t>
      </w:r>
      <w:r w:rsidRPr="007350DD">
        <w:t>When</w:t>
      </w:r>
      <w:r w:rsidR="001327BC" w:rsidRPr="007350DD">
        <w:t xml:space="preserve"> </w:t>
      </w:r>
      <w:r w:rsidRPr="007350DD">
        <w:t>Barbados</w:t>
      </w:r>
      <w:r w:rsidR="001327BC" w:rsidRPr="007350DD">
        <w:t xml:space="preserve"> </w:t>
      </w:r>
      <w:r w:rsidRPr="007350DD">
        <w:t>signed</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00626F4F">
        <w:t>t</w:t>
      </w:r>
      <w:r w:rsidRPr="007350DD">
        <w:t>he</w:t>
      </w:r>
      <w:r w:rsidR="001327BC" w:rsidRPr="007350DD">
        <w:t xml:space="preserve"> </w:t>
      </w:r>
      <w:r w:rsidRPr="007350DD">
        <w:t>Rights</w:t>
      </w:r>
      <w:r w:rsidR="001327BC" w:rsidRPr="007350DD">
        <w:t xml:space="preserve"> </w:t>
      </w:r>
      <w:r w:rsidRPr="007350DD">
        <w:t>of</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in</w:t>
      </w:r>
      <w:r w:rsidR="001327BC" w:rsidRPr="007350DD">
        <w:t xml:space="preserve"> </w:t>
      </w:r>
      <w:r w:rsidRPr="007350DD">
        <w:t>2007,</w:t>
      </w:r>
      <w:r w:rsidR="001327BC" w:rsidRPr="007350DD">
        <w:t xml:space="preserve"> </w:t>
      </w:r>
      <w:r w:rsidRPr="007350DD">
        <w:t>it</w:t>
      </w:r>
      <w:r w:rsidR="001327BC" w:rsidRPr="007350DD">
        <w:t xml:space="preserve"> </w:t>
      </w:r>
      <w:r w:rsidRPr="007350DD">
        <w:t>gave</w:t>
      </w:r>
      <w:r w:rsidR="001327BC" w:rsidRPr="007350DD">
        <w:t xml:space="preserve"> </w:t>
      </w:r>
      <w:r w:rsidRPr="007350DD">
        <w:t>a</w:t>
      </w:r>
      <w:r w:rsidR="001327BC" w:rsidRPr="007350DD">
        <w:t xml:space="preserve"> </w:t>
      </w:r>
      <w:r w:rsidRPr="007350DD">
        <w:t>commitment</w:t>
      </w:r>
      <w:r w:rsidR="001327BC" w:rsidRPr="007350DD">
        <w:t xml:space="preserve"> </w:t>
      </w:r>
      <w:r w:rsidRPr="007350DD">
        <w:t>to</w:t>
      </w:r>
      <w:r w:rsidR="001327BC" w:rsidRPr="007350DD">
        <w:t xml:space="preserve"> </w:t>
      </w:r>
      <w:r w:rsidRPr="007350DD">
        <w:t>the</w:t>
      </w:r>
      <w:r w:rsidR="001327BC" w:rsidRPr="007350DD">
        <w:t xml:space="preserve"> </w:t>
      </w:r>
      <w:r w:rsidRPr="007350DD">
        <w:t>integration</w:t>
      </w:r>
      <w:r w:rsidR="001327BC" w:rsidRPr="007350DD">
        <w:t xml:space="preserve"> </w:t>
      </w:r>
      <w:r w:rsidRPr="007350DD">
        <w:t>of</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into</w:t>
      </w:r>
      <w:r w:rsidR="001327BC" w:rsidRPr="007350DD">
        <w:t xml:space="preserve"> </w:t>
      </w:r>
      <w:r w:rsidRPr="007350DD">
        <w:t>all</w:t>
      </w:r>
      <w:r w:rsidR="001327BC" w:rsidRPr="007350DD">
        <w:t xml:space="preserve"> </w:t>
      </w:r>
      <w:r w:rsidRPr="007350DD">
        <w:t>areas</w:t>
      </w:r>
      <w:r w:rsidR="001327BC" w:rsidRPr="007350DD">
        <w:t xml:space="preserve"> </w:t>
      </w:r>
      <w:r w:rsidRPr="007350DD">
        <w:t>of</w:t>
      </w:r>
      <w:r w:rsidR="001327BC" w:rsidRPr="007350DD">
        <w:t xml:space="preserve"> </w:t>
      </w:r>
      <w:r w:rsidRPr="007350DD">
        <w:t>community</w:t>
      </w:r>
      <w:r w:rsidR="001327BC" w:rsidRPr="007350DD">
        <w:t xml:space="preserve"> </w:t>
      </w:r>
      <w:r w:rsidRPr="007350DD">
        <w:t>life.</w:t>
      </w:r>
      <w:r w:rsidR="001327BC" w:rsidRPr="007350DD">
        <w:t xml:space="preserve"> </w:t>
      </w:r>
      <w:r w:rsidRPr="007350DD">
        <w:t>In</w:t>
      </w:r>
      <w:r w:rsidR="001327BC" w:rsidRPr="007350DD">
        <w:t xml:space="preserve"> </w:t>
      </w:r>
      <w:r w:rsidRPr="007350DD">
        <w:t>particular,</w:t>
      </w:r>
      <w:r w:rsidR="001327BC" w:rsidRPr="007350DD">
        <w:t xml:space="preserve"> </w:t>
      </w:r>
      <w:r w:rsidRPr="007350DD">
        <w:t>Article</w:t>
      </w:r>
      <w:r w:rsidR="001327BC" w:rsidRPr="007350DD">
        <w:t xml:space="preserve"> </w:t>
      </w:r>
      <w:r w:rsidRPr="007350DD">
        <w:t>27</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calls</w:t>
      </w:r>
      <w:r w:rsidR="001327BC" w:rsidRPr="007350DD">
        <w:t xml:space="preserve"> </w:t>
      </w:r>
      <w:r w:rsidRPr="007350DD">
        <w:t>on</w:t>
      </w:r>
      <w:r w:rsidR="001327BC" w:rsidRPr="007350DD">
        <w:t xml:space="preserve"> </w:t>
      </w:r>
      <w:r w:rsidRPr="007350DD">
        <w:t>all</w:t>
      </w:r>
      <w:r w:rsidR="001327BC" w:rsidRPr="007350DD">
        <w:t xml:space="preserve"> </w:t>
      </w:r>
      <w:r w:rsidRPr="007350DD">
        <w:t>states</w:t>
      </w:r>
      <w:r w:rsidR="001327BC" w:rsidRPr="007350DD">
        <w:t xml:space="preserve"> </w:t>
      </w:r>
      <w:r w:rsidRPr="007350DD">
        <w:t>and</w:t>
      </w:r>
      <w:r w:rsidR="001327BC" w:rsidRPr="007350DD">
        <w:t xml:space="preserve"> </w:t>
      </w:r>
      <w:r w:rsidRPr="007350DD">
        <w:t>parties</w:t>
      </w:r>
      <w:r w:rsidR="001327BC" w:rsidRPr="007350DD">
        <w:t xml:space="preserve"> </w:t>
      </w:r>
      <w:r w:rsidRPr="007350DD">
        <w:t>to</w:t>
      </w:r>
      <w:r w:rsidR="001327BC" w:rsidRPr="007350DD">
        <w:t xml:space="preserve"> </w:t>
      </w:r>
      <w:r w:rsidRPr="007350DD">
        <w:t>provide</w:t>
      </w:r>
      <w:r w:rsidR="001327BC" w:rsidRPr="007350DD">
        <w:t xml:space="preserve"> </w:t>
      </w:r>
      <w:r w:rsidRPr="007350DD">
        <w:t>opportunities</w:t>
      </w:r>
      <w:r w:rsidR="001327BC" w:rsidRPr="007350DD">
        <w:t xml:space="preserve"> </w:t>
      </w:r>
      <w:r w:rsidRPr="007350DD">
        <w:t>for</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to</w:t>
      </w:r>
      <w:r w:rsidR="001327BC" w:rsidRPr="007350DD">
        <w:t xml:space="preserve"> </w:t>
      </w:r>
      <w:r w:rsidRPr="007350DD">
        <w:t>earn</w:t>
      </w:r>
      <w:r w:rsidR="001327BC" w:rsidRPr="007350DD">
        <w:t xml:space="preserve"> </w:t>
      </w:r>
      <w:r w:rsidRPr="007350DD">
        <w:t>enough</w:t>
      </w:r>
      <w:r w:rsidR="001327BC" w:rsidRPr="007350DD">
        <w:t xml:space="preserve"> </w:t>
      </w:r>
      <w:r w:rsidRPr="007350DD">
        <w:t>money</w:t>
      </w:r>
      <w:r w:rsidR="001327BC" w:rsidRPr="007350DD">
        <w:t xml:space="preserve"> </w:t>
      </w:r>
      <w:r w:rsidRPr="007350DD">
        <w:t>to</w:t>
      </w:r>
      <w:r w:rsidR="001327BC" w:rsidRPr="007350DD">
        <w:t xml:space="preserve"> </w:t>
      </w:r>
      <w:r w:rsidRPr="007350DD">
        <w:t>survive</w:t>
      </w:r>
      <w:r w:rsidR="001327BC" w:rsidRPr="007350DD">
        <w:t xml:space="preserve"> </w:t>
      </w:r>
      <w:r w:rsidRPr="007350DD">
        <w:t>and</w:t>
      </w:r>
      <w:r w:rsidR="001327BC" w:rsidRPr="007350DD">
        <w:t xml:space="preserve"> </w:t>
      </w:r>
      <w:r w:rsidRPr="007350DD">
        <w:t>prosper</w:t>
      </w:r>
      <w:r w:rsidR="001327BC" w:rsidRPr="007350DD">
        <w:t xml:space="preserve"> </w:t>
      </w:r>
      <w:r w:rsidRPr="007350DD">
        <w:t>in</w:t>
      </w:r>
      <w:r w:rsidR="001327BC" w:rsidRPr="007350DD">
        <w:t xml:space="preserve"> </w:t>
      </w:r>
      <w:r w:rsidRPr="007350DD">
        <w:t>a</w:t>
      </w:r>
      <w:r w:rsidR="001327BC" w:rsidRPr="007350DD">
        <w:t xml:space="preserve"> </w:t>
      </w:r>
      <w:r w:rsidRPr="007350DD">
        <w:t>cash</w:t>
      </w:r>
      <w:r w:rsidR="001327BC" w:rsidRPr="007350DD">
        <w:t xml:space="preserve"> </w:t>
      </w:r>
      <w:r w:rsidRPr="007350DD">
        <w:t>economy.</w:t>
      </w:r>
    </w:p>
    <w:p w:rsidR="006564B6" w:rsidRPr="007350DD" w:rsidRDefault="006564B6" w:rsidP="009E22FF">
      <w:pPr>
        <w:pStyle w:val="SingleTxtG"/>
      </w:pPr>
      <w:r w:rsidRPr="007350DD">
        <w:t>106.</w:t>
      </w:r>
      <w:r w:rsidRPr="007350DD">
        <w:tab/>
        <w:t>In</w:t>
      </w:r>
      <w:r w:rsidR="001327BC" w:rsidRPr="007350DD">
        <w:t xml:space="preserve"> </w:t>
      </w:r>
      <w:r w:rsidRPr="007350DD">
        <w:t>the</w:t>
      </w:r>
      <w:r w:rsidR="001327BC" w:rsidRPr="007350DD">
        <w:t xml:space="preserve"> </w:t>
      </w:r>
      <w:r w:rsidRPr="007350DD">
        <w:t>area</w:t>
      </w:r>
      <w:r w:rsidR="001327BC" w:rsidRPr="007350DD">
        <w:t xml:space="preserve"> </w:t>
      </w:r>
      <w:r w:rsidRPr="007350DD">
        <w:t>of</w:t>
      </w:r>
      <w:r w:rsidR="001327BC" w:rsidRPr="007350DD">
        <w:t xml:space="preserve"> </w:t>
      </w:r>
      <w:r w:rsidRPr="007350DD">
        <w:t>Education,</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has</w:t>
      </w:r>
      <w:r w:rsidR="001327BC" w:rsidRPr="007350DD">
        <w:t xml:space="preserve"> </w:t>
      </w:r>
      <w:r w:rsidRPr="007350DD">
        <w:t>committed</w:t>
      </w:r>
      <w:r w:rsidR="001327BC" w:rsidRPr="007350DD">
        <w:t xml:space="preserve"> </w:t>
      </w:r>
      <w:r w:rsidRPr="007350DD">
        <w:t>itself</w:t>
      </w:r>
      <w:r w:rsidR="001327BC" w:rsidRPr="007350DD">
        <w:t xml:space="preserve"> </w:t>
      </w:r>
      <w:r w:rsidRPr="007350DD">
        <w:t>through</w:t>
      </w:r>
      <w:r w:rsidR="001327BC" w:rsidRPr="007350DD">
        <w:t xml:space="preserve"> </w:t>
      </w:r>
      <w:r w:rsidRPr="007350DD">
        <w:t>the</w:t>
      </w:r>
      <w:r w:rsidR="001327BC" w:rsidRPr="007350DD">
        <w:t xml:space="preserve"> </w:t>
      </w:r>
      <w:r w:rsidRPr="007350DD">
        <w:t>policy</w:t>
      </w:r>
      <w:r w:rsidR="001327BC" w:rsidRPr="007350DD">
        <w:t xml:space="preserve"> </w:t>
      </w:r>
      <w:r w:rsidRPr="007350DD">
        <w:t>document</w:t>
      </w:r>
      <w:r w:rsidR="001327BC" w:rsidRPr="007350DD">
        <w:t xml:space="preserve"> </w:t>
      </w:r>
      <w:r w:rsidRPr="007350DD">
        <w:t>to</w:t>
      </w:r>
      <w:r w:rsidR="001327BC" w:rsidRPr="007350DD">
        <w:t xml:space="preserve"> </w:t>
      </w:r>
      <w:r w:rsidRPr="007350DD">
        <w:t>the</w:t>
      </w:r>
      <w:r w:rsidR="001327BC" w:rsidRPr="007350DD">
        <w:t xml:space="preserve"> </w:t>
      </w:r>
      <w:r w:rsidRPr="007350DD">
        <w:t>following:</w:t>
      </w:r>
    </w:p>
    <w:p w:rsidR="006564B6" w:rsidRPr="007350DD" w:rsidRDefault="006564B6" w:rsidP="001944AE">
      <w:pPr>
        <w:pStyle w:val="SingleTxtG"/>
        <w:ind w:left="1701"/>
      </w:pPr>
      <w:r w:rsidRPr="007350DD">
        <w:t>1.</w:t>
      </w:r>
      <w:r w:rsidRPr="007350DD">
        <w:tab/>
        <w:t>The</w:t>
      </w:r>
      <w:r w:rsidR="001327BC" w:rsidRPr="007350DD">
        <w:t xml:space="preserve"> </w:t>
      </w:r>
      <w:r w:rsidRPr="007350DD">
        <w:t>amendment</w:t>
      </w:r>
      <w:r w:rsidR="001327BC" w:rsidRPr="007350DD">
        <w:t xml:space="preserve"> </w:t>
      </w:r>
      <w:r w:rsidRPr="007350DD">
        <w:t>of</w:t>
      </w:r>
      <w:r w:rsidR="001327BC" w:rsidRPr="007350DD">
        <w:t xml:space="preserve"> </w:t>
      </w:r>
      <w:r w:rsidRPr="007350DD">
        <w:t>the</w:t>
      </w:r>
      <w:r w:rsidR="001327BC" w:rsidRPr="007350DD">
        <w:t xml:space="preserve"> </w:t>
      </w:r>
      <w:r w:rsidRPr="007350DD">
        <w:t>Education</w:t>
      </w:r>
      <w:r w:rsidR="001327BC" w:rsidRPr="007350DD">
        <w:t xml:space="preserve"> </w:t>
      </w:r>
      <w:r w:rsidRPr="007350DD">
        <w:t>Act</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have</w:t>
      </w:r>
      <w:r w:rsidR="001327BC" w:rsidRPr="007350DD">
        <w:t xml:space="preserve"> </w:t>
      </w:r>
      <w:r w:rsidRPr="007350DD">
        <w:t>access</w:t>
      </w:r>
      <w:r w:rsidR="001327BC" w:rsidRPr="007350DD">
        <w:t xml:space="preserve"> </w:t>
      </w:r>
      <w:r w:rsidRPr="007350DD">
        <w:t>to</w:t>
      </w:r>
      <w:r w:rsidR="001327BC" w:rsidRPr="007350DD">
        <w:t xml:space="preserve"> </w:t>
      </w:r>
      <w:r w:rsidRPr="007350DD">
        <w:t>quality</w:t>
      </w:r>
      <w:r w:rsidR="001327BC" w:rsidRPr="007350DD">
        <w:t xml:space="preserve"> </w:t>
      </w:r>
      <w:r w:rsidRPr="007350DD">
        <w:t>education</w:t>
      </w:r>
      <w:r w:rsidR="001327BC" w:rsidRPr="007350DD">
        <w:t xml:space="preserve"> </w:t>
      </w:r>
      <w:r w:rsidRPr="007350DD">
        <w:t>at</w:t>
      </w:r>
      <w:r w:rsidR="001327BC" w:rsidRPr="007350DD">
        <w:t xml:space="preserve"> </w:t>
      </w:r>
      <w:r w:rsidRPr="007350DD">
        <w:t>all</w:t>
      </w:r>
      <w:r w:rsidR="001327BC" w:rsidRPr="007350DD">
        <w:t xml:space="preserve"> </w:t>
      </w:r>
      <w:r w:rsidRPr="007350DD">
        <w:t>levels</w:t>
      </w:r>
      <w:r w:rsidR="001327BC" w:rsidRPr="007350DD">
        <w:t xml:space="preserve"> </w:t>
      </w:r>
      <w:r w:rsidRPr="007350DD">
        <w:t>of</w:t>
      </w:r>
      <w:r w:rsidR="001327BC" w:rsidRPr="007350DD">
        <w:t xml:space="preserve"> </w:t>
      </w:r>
      <w:r w:rsidRPr="007350DD">
        <w:t>the</w:t>
      </w:r>
      <w:r w:rsidR="001327BC" w:rsidRPr="007350DD">
        <w:t xml:space="preserve"> </w:t>
      </w:r>
      <w:r w:rsidRPr="007350DD">
        <w:t>education</w:t>
      </w:r>
      <w:r w:rsidR="001327BC" w:rsidRPr="007350DD">
        <w:t xml:space="preserve"> </w:t>
      </w:r>
      <w:r w:rsidRPr="007350DD">
        <w:t>system;</w:t>
      </w:r>
    </w:p>
    <w:p w:rsidR="006564B6" w:rsidRPr="007350DD" w:rsidRDefault="006564B6" w:rsidP="001944AE">
      <w:pPr>
        <w:pStyle w:val="SingleTxtG"/>
        <w:ind w:left="1701"/>
      </w:pPr>
      <w:r w:rsidRPr="007350DD">
        <w:t>2.</w:t>
      </w:r>
      <w:r w:rsidRPr="007350DD">
        <w:tab/>
        <w:t>To</w:t>
      </w:r>
      <w:r w:rsidR="001327BC" w:rsidRPr="007350DD">
        <w:t xml:space="preserve"> </w:t>
      </w:r>
      <w:r w:rsidRPr="007350DD">
        <w:t>undertake</w:t>
      </w:r>
      <w:r w:rsidR="001327BC" w:rsidRPr="007350DD">
        <w:t xml:space="preserve"> </w:t>
      </w:r>
      <w:r w:rsidRPr="007350DD">
        <w:t>measures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are</w:t>
      </w:r>
      <w:r w:rsidR="001327BC" w:rsidRPr="007350DD">
        <w:t xml:space="preserve"> </w:t>
      </w:r>
      <w:r w:rsidRPr="007350DD">
        <w:t>included</w:t>
      </w:r>
      <w:r w:rsidR="001327BC" w:rsidRPr="007350DD">
        <w:t xml:space="preserve"> </w:t>
      </w:r>
      <w:r w:rsidRPr="007350DD">
        <w:t>in</w:t>
      </w:r>
      <w:r w:rsidR="001327BC" w:rsidRPr="007350DD">
        <w:t xml:space="preserve"> </w:t>
      </w:r>
      <w:r w:rsidRPr="007350DD">
        <w:t>the</w:t>
      </w:r>
      <w:r w:rsidR="001327BC" w:rsidRPr="007350DD">
        <w:t xml:space="preserve"> </w:t>
      </w:r>
      <w:r w:rsidRPr="007350DD">
        <w:t>mainstream</w:t>
      </w:r>
      <w:r w:rsidR="001327BC" w:rsidRPr="007350DD">
        <w:t xml:space="preserve"> </w:t>
      </w:r>
      <w:r w:rsidRPr="007350DD">
        <w:t>school</w:t>
      </w:r>
      <w:r w:rsidR="001327BC" w:rsidRPr="007350DD">
        <w:t xml:space="preserve"> </w:t>
      </w:r>
      <w:r w:rsidRPr="007350DD">
        <w:t>setting</w:t>
      </w:r>
      <w:r w:rsidR="001944AE" w:rsidRPr="007350DD">
        <w:t>;</w:t>
      </w:r>
    </w:p>
    <w:p w:rsidR="006564B6" w:rsidRPr="007350DD" w:rsidRDefault="006564B6" w:rsidP="001944AE">
      <w:pPr>
        <w:pStyle w:val="SingleTxtG"/>
        <w:ind w:left="1701"/>
      </w:pPr>
      <w:r w:rsidRPr="007350DD">
        <w:t>3.</w:t>
      </w:r>
      <w:r w:rsidRPr="007350DD">
        <w:tab/>
        <w:t>The</w:t>
      </w:r>
      <w:r w:rsidR="001327BC" w:rsidRPr="007350DD">
        <w:t xml:space="preserve"> </w:t>
      </w:r>
      <w:r w:rsidRPr="007350DD">
        <w:t>placement</w:t>
      </w:r>
      <w:r w:rsidR="001327BC" w:rsidRPr="007350DD">
        <w:t xml:space="preserve"> </w:t>
      </w:r>
      <w:r w:rsidRPr="007350DD">
        <w:t>of</w:t>
      </w:r>
      <w:r w:rsidR="001327BC" w:rsidRPr="007350DD">
        <w:t xml:space="preserve"> </w:t>
      </w:r>
      <w:r w:rsidRPr="007350DD">
        <w:t>learning-support</w:t>
      </w:r>
      <w:r w:rsidR="001327BC" w:rsidRPr="007350DD">
        <w:t xml:space="preserve"> </w:t>
      </w:r>
      <w:r w:rsidRPr="007350DD">
        <w:t>coordinators</w:t>
      </w:r>
      <w:r w:rsidR="001327BC" w:rsidRPr="007350DD">
        <w:t xml:space="preserve"> </w:t>
      </w:r>
      <w:r w:rsidRPr="007350DD">
        <w:t>in</w:t>
      </w:r>
      <w:r w:rsidR="001327BC" w:rsidRPr="007350DD">
        <w:t xml:space="preserve"> </w:t>
      </w:r>
      <w:r w:rsidRPr="007350DD">
        <w:t>schools</w:t>
      </w:r>
      <w:r w:rsidR="001327BC" w:rsidRPr="007350DD">
        <w:t xml:space="preserve"> </w:t>
      </w:r>
      <w:r w:rsidRPr="007350DD">
        <w:t>to</w:t>
      </w:r>
      <w:r w:rsidR="001327BC" w:rsidRPr="007350DD">
        <w:t xml:space="preserve"> </w:t>
      </w:r>
      <w:r w:rsidRPr="007350DD">
        <w:t>assess</w:t>
      </w:r>
      <w:r w:rsidR="001327BC" w:rsidRPr="007350DD">
        <w:t xml:space="preserve"> </w:t>
      </w:r>
      <w:r w:rsidRPr="007350DD">
        <w:t>children</w:t>
      </w:r>
      <w:r w:rsidR="001327BC" w:rsidRPr="007350DD">
        <w:t xml:space="preserve"> </w:t>
      </w:r>
      <w:r w:rsidRPr="007350DD">
        <w:t>referred</w:t>
      </w:r>
      <w:r w:rsidR="001327BC" w:rsidRPr="007350DD">
        <w:t xml:space="preserve"> </w:t>
      </w:r>
      <w:r w:rsidRPr="007350DD">
        <w:t>by</w:t>
      </w:r>
      <w:r w:rsidR="001327BC" w:rsidRPr="007350DD">
        <w:t xml:space="preserve"> </w:t>
      </w:r>
      <w:r w:rsidRPr="007350DD">
        <w:t>classroom</w:t>
      </w:r>
      <w:r w:rsidR="001327BC" w:rsidRPr="007350DD">
        <w:t xml:space="preserve"> </w:t>
      </w:r>
      <w:r w:rsidRPr="007350DD">
        <w:t>teachers</w:t>
      </w:r>
      <w:r w:rsidR="001327BC" w:rsidRPr="007350DD">
        <w:t xml:space="preserve"> </w:t>
      </w:r>
      <w:r w:rsidRPr="007350DD">
        <w:t>to</w:t>
      </w:r>
      <w:r w:rsidR="001327BC" w:rsidRPr="007350DD">
        <w:t xml:space="preserve"> </w:t>
      </w:r>
      <w:r w:rsidRPr="007350DD">
        <w:t>determine</w:t>
      </w:r>
      <w:r w:rsidR="001327BC" w:rsidRPr="007350DD">
        <w:t xml:space="preserve"> </w:t>
      </w:r>
      <w:r w:rsidRPr="007350DD">
        <w:t>intervention</w:t>
      </w:r>
      <w:r w:rsidR="001327BC" w:rsidRPr="007350DD">
        <w:t xml:space="preserve"> </w:t>
      </w:r>
      <w:r w:rsidRPr="007350DD">
        <w:t>programmes</w:t>
      </w:r>
      <w:r w:rsidR="001327BC" w:rsidRPr="007350DD">
        <w:t xml:space="preserve"> </w:t>
      </w:r>
      <w:r w:rsidRPr="007350DD">
        <w:t>to</w:t>
      </w:r>
      <w:r w:rsidR="001327BC" w:rsidRPr="007350DD">
        <w:t xml:space="preserve"> </w:t>
      </w:r>
      <w:r w:rsidRPr="007350DD">
        <w:t>meet</w:t>
      </w:r>
      <w:r w:rsidR="001327BC" w:rsidRPr="007350DD">
        <w:t xml:space="preserve"> </w:t>
      </w:r>
      <w:r w:rsidRPr="007350DD">
        <w:t>the</w:t>
      </w:r>
      <w:r w:rsidR="001327BC" w:rsidRPr="007350DD">
        <w:t xml:space="preserve"> </w:t>
      </w:r>
      <w:r w:rsidRPr="007350DD">
        <w:t>individual</w:t>
      </w:r>
      <w:r w:rsidR="001327BC" w:rsidRPr="007350DD">
        <w:t xml:space="preserve"> </w:t>
      </w:r>
      <w:r w:rsidRPr="007350DD">
        <w:t>special</w:t>
      </w:r>
      <w:r w:rsidR="001327BC" w:rsidRPr="007350DD">
        <w:t xml:space="preserve"> </w:t>
      </w:r>
      <w:r w:rsidRPr="007350DD">
        <w:t>needs</w:t>
      </w:r>
      <w:r w:rsidR="001327BC" w:rsidRPr="007350DD">
        <w:t xml:space="preserve"> </w:t>
      </w:r>
      <w:r w:rsidRPr="007350DD">
        <w:t>of</w:t>
      </w:r>
      <w:r w:rsidR="001327BC" w:rsidRPr="007350DD">
        <w:t xml:space="preserve"> </w:t>
      </w:r>
      <w:r w:rsidRPr="007350DD">
        <w:t>children.</w:t>
      </w:r>
    </w:p>
    <w:p w:rsidR="006564B6" w:rsidRPr="007350DD" w:rsidRDefault="006564B6" w:rsidP="001944AE">
      <w:pPr>
        <w:pStyle w:val="SingleTxtG"/>
      </w:pPr>
      <w:r w:rsidRPr="007350DD">
        <w:t>107.</w:t>
      </w:r>
      <w:r w:rsidR="001944AE" w:rsidRPr="007350DD">
        <w:tab/>
      </w:r>
      <w:r w:rsidRPr="007350DD">
        <w:t>The</w:t>
      </w:r>
      <w:r w:rsidR="001327BC" w:rsidRPr="007350DD">
        <w:t xml:space="preserve"> </w:t>
      </w:r>
      <w:r w:rsidRPr="007350DD">
        <w:t>Government</w:t>
      </w:r>
      <w:r w:rsidR="001327BC" w:rsidRPr="007350DD">
        <w:t xml:space="preserve"> </w:t>
      </w:r>
      <w:r w:rsidRPr="007350DD">
        <w:t>has</w:t>
      </w:r>
      <w:r w:rsidR="001327BC" w:rsidRPr="007350DD">
        <w:t xml:space="preserve"> </w:t>
      </w:r>
      <w:r w:rsidRPr="007350DD">
        <w:t>also</w:t>
      </w:r>
      <w:r w:rsidR="001327BC" w:rsidRPr="007350DD">
        <w:t xml:space="preserve"> </w:t>
      </w:r>
      <w:r w:rsidRPr="007350DD">
        <w:t>committed</w:t>
      </w:r>
      <w:r w:rsidR="001327BC" w:rsidRPr="007350DD">
        <w:t xml:space="preserve"> </w:t>
      </w:r>
      <w:r w:rsidRPr="007350DD">
        <w:t>itself</w:t>
      </w:r>
      <w:r w:rsidR="001327BC" w:rsidRPr="007350DD">
        <w:t xml:space="preserve"> </w:t>
      </w:r>
      <w:r w:rsidRPr="007350DD">
        <w:t>to</w:t>
      </w:r>
      <w:r w:rsidR="001327BC" w:rsidRPr="007350DD">
        <w:t xml:space="preserve"> </w:t>
      </w:r>
      <w:r w:rsidRPr="007350DD">
        <w:t>ensuring</w:t>
      </w:r>
      <w:r w:rsidR="001327BC" w:rsidRPr="007350DD">
        <w:t xml:space="preserve"> </w:t>
      </w:r>
      <w:r w:rsidRPr="007350DD">
        <w:t>that</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receive</w:t>
      </w:r>
      <w:r w:rsidR="001327BC" w:rsidRPr="007350DD">
        <w:t xml:space="preserve"> </w:t>
      </w:r>
      <w:r w:rsidRPr="007350DD">
        <w:t>educational</w:t>
      </w:r>
      <w:r w:rsidR="001327BC" w:rsidRPr="007350DD">
        <w:t xml:space="preserve"> </w:t>
      </w:r>
      <w:r w:rsidRPr="007350DD">
        <w:t>instruction</w:t>
      </w:r>
      <w:r w:rsidR="001327BC" w:rsidRPr="007350DD">
        <w:t xml:space="preserve"> </w:t>
      </w:r>
      <w:r w:rsidRPr="007350DD">
        <w:t>appropriate</w:t>
      </w:r>
      <w:r w:rsidR="001327BC" w:rsidRPr="007350DD">
        <w:t xml:space="preserve"> </w:t>
      </w:r>
      <w:r w:rsidRPr="007350DD">
        <w:t>to</w:t>
      </w:r>
      <w:r w:rsidR="001327BC" w:rsidRPr="007350DD">
        <w:t xml:space="preserve"> </w:t>
      </w:r>
      <w:r w:rsidRPr="007350DD">
        <w:t>their</w:t>
      </w:r>
      <w:r w:rsidR="001327BC" w:rsidRPr="007350DD">
        <w:t xml:space="preserve"> </w:t>
      </w:r>
      <w:r w:rsidRPr="007350DD">
        <w:t>needs.</w:t>
      </w:r>
      <w:r w:rsidR="001327BC" w:rsidRPr="007350DD">
        <w:t xml:space="preserve"> </w:t>
      </w:r>
      <w:r w:rsidRPr="007350DD">
        <w:t>There</w:t>
      </w:r>
      <w:r w:rsidR="001327BC" w:rsidRPr="007350DD">
        <w:t xml:space="preserve"> </w:t>
      </w:r>
      <w:r w:rsidRPr="007350DD">
        <w:t>are</w:t>
      </w:r>
      <w:r w:rsidR="001327BC" w:rsidRPr="007350DD">
        <w:t xml:space="preserve"> </w:t>
      </w:r>
      <w:r w:rsidRPr="007350DD">
        <w:t>four</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schools,</w:t>
      </w:r>
      <w:r w:rsidR="001327BC" w:rsidRPr="007350DD">
        <w:t xml:space="preserve"> </w:t>
      </w:r>
      <w:r w:rsidRPr="007350DD">
        <w:t>two</w:t>
      </w:r>
      <w:r w:rsidR="001327BC" w:rsidRPr="007350DD">
        <w:t xml:space="preserve"> </w:t>
      </w:r>
      <w:r w:rsidRPr="007350DD">
        <w:t>of</w:t>
      </w:r>
      <w:r w:rsidR="001327BC" w:rsidRPr="007350DD">
        <w:t xml:space="preserve"> </w:t>
      </w:r>
      <w:r w:rsidRPr="007350DD">
        <w:t>which</w:t>
      </w:r>
      <w:r w:rsidR="001327BC" w:rsidRPr="007350DD">
        <w:t xml:space="preserve"> </w:t>
      </w:r>
      <w:r w:rsidRPr="007350DD">
        <w:t>are</w:t>
      </w:r>
      <w:r w:rsidR="001327BC" w:rsidRPr="007350DD">
        <w:t xml:space="preserve"> </w:t>
      </w:r>
      <w:r w:rsidRPr="007350DD">
        <w:t>private</w:t>
      </w:r>
      <w:r w:rsidR="001327BC" w:rsidRPr="007350DD">
        <w:t xml:space="preserve"> </w:t>
      </w:r>
      <w:r w:rsidRPr="007350DD">
        <w:t>and</w:t>
      </w:r>
      <w:r w:rsidR="001327BC" w:rsidRPr="007350DD">
        <w:t xml:space="preserve"> </w:t>
      </w:r>
      <w:r w:rsidRPr="007350DD">
        <w:t>eight</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units</w:t>
      </w:r>
      <w:r w:rsidR="001327BC" w:rsidRPr="007350DD">
        <w:t xml:space="preserve"> </w:t>
      </w:r>
      <w:r w:rsidRPr="007350DD">
        <w:t>that</w:t>
      </w:r>
      <w:r w:rsidR="001327BC" w:rsidRPr="007350DD">
        <w:t xml:space="preserve"> </w:t>
      </w:r>
      <w:r w:rsidRPr="007350DD">
        <w:t>form</w:t>
      </w:r>
      <w:r w:rsidR="001327BC" w:rsidRPr="007350DD">
        <w:t xml:space="preserve"> </w:t>
      </w:r>
      <w:r w:rsidRPr="007350DD">
        <w:t>part</w:t>
      </w:r>
      <w:r w:rsidR="001327BC" w:rsidRPr="007350DD">
        <w:t xml:space="preserve"> </w:t>
      </w:r>
      <w:r w:rsidRPr="007350DD">
        <w:t>of</w:t>
      </w:r>
      <w:r w:rsidR="001327BC" w:rsidRPr="007350DD">
        <w:t xml:space="preserve"> </w:t>
      </w:r>
      <w:r w:rsidRPr="007350DD">
        <w:t>a</w:t>
      </w:r>
      <w:r w:rsidR="001327BC" w:rsidRPr="007350DD">
        <w:t xml:space="preserve"> </w:t>
      </w:r>
      <w:r w:rsidRPr="007350DD">
        <w:t>larger</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providing</w:t>
      </w:r>
      <w:r w:rsidR="001327BC" w:rsidRPr="007350DD">
        <w:t xml:space="preserve"> </w:t>
      </w:r>
      <w:r w:rsidRPr="007350DD">
        <w:t>education</w:t>
      </w:r>
      <w:r w:rsidR="001327BC" w:rsidRPr="007350DD">
        <w:t xml:space="preserve"> </w:t>
      </w:r>
      <w:r w:rsidRPr="007350DD">
        <w:t>for</w:t>
      </w:r>
      <w:r w:rsidR="001327BC" w:rsidRPr="007350DD">
        <w:t xml:space="preserve"> </w:t>
      </w:r>
      <w:r w:rsidRPr="007350DD">
        <w:t>children</w:t>
      </w:r>
      <w:r w:rsidR="001327BC" w:rsidRPr="007350DD">
        <w:t xml:space="preserve"> </w:t>
      </w:r>
      <w:r w:rsidRPr="007350DD">
        <w:t>who</w:t>
      </w:r>
      <w:r w:rsidR="001327BC" w:rsidRPr="007350DD">
        <w:t xml:space="preserve"> </w:t>
      </w:r>
      <w:r w:rsidRPr="007350DD">
        <w:t>are</w:t>
      </w:r>
      <w:r w:rsidR="001327BC" w:rsidRPr="007350DD">
        <w:t xml:space="preserve"> </w:t>
      </w:r>
      <w:r w:rsidRPr="007350DD">
        <w:t>mentally</w:t>
      </w:r>
      <w:r w:rsidR="001327BC" w:rsidRPr="007350DD">
        <w:t xml:space="preserve"> </w:t>
      </w:r>
      <w:r w:rsidRPr="007350DD">
        <w:t>challenged.</w:t>
      </w:r>
      <w:r w:rsidR="001327BC" w:rsidRPr="007350DD">
        <w:t xml:space="preserve"> </w:t>
      </w:r>
      <w:r w:rsidRPr="007350DD">
        <w:t>The</w:t>
      </w:r>
      <w:r w:rsidR="001327BC" w:rsidRPr="007350DD">
        <w:t xml:space="preserve"> </w:t>
      </w:r>
      <w:r w:rsidRPr="007350DD">
        <w:t>units</w:t>
      </w:r>
      <w:r w:rsidR="001327BC" w:rsidRPr="007350DD">
        <w:t xml:space="preserve"> </w:t>
      </w:r>
      <w:r w:rsidRPr="007350DD">
        <w:t>of</w:t>
      </w:r>
      <w:r w:rsidR="001327BC" w:rsidRPr="007350DD">
        <w:t xml:space="preserve"> </w:t>
      </w:r>
      <w:r w:rsidRPr="007350DD">
        <w:t>the</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are</w:t>
      </w:r>
      <w:r w:rsidR="001327BC" w:rsidRPr="007350DD">
        <w:t xml:space="preserve"> </w:t>
      </w:r>
      <w:r w:rsidRPr="007350DD">
        <w:t>all</w:t>
      </w:r>
      <w:r w:rsidR="001327BC" w:rsidRPr="007350DD">
        <w:t xml:space="preserve"> </w:t>
      </w:r>
      <w:r w:rsidRPr="007350DD">
        <w:t>administered,</w:t>
      </w:r>
      <w:r w:rsidR="001327BC" w:rsidRPr="007350DD">
        <w:t xml:space="preserve"> </w:t>
      </w:r>
      <w:r w:rsidRPr="007350DD">
        <w:t>staffed</w:t>
      </w:r>
      <w:r w:rsidR="001327BC" w:rsidRPr="007350DD">
        <w:t xml:space="preserve"> </w:t>
      </w:r>
      <w:r w:rsidRPr="007350DD">
        <w:t>and</w:t>
      </w:r>
      <w:r w:rsidR="001327BC" w:rsidRPr="007350DD">
        <w:t xml:space="preserve"> </w:t>
      </w:r>
      <w:r w:rsidRPr="007350DD">
        <w:t>financed</w:t>
      </w:r>
      <w:r w:rsidR="001327BC" w:rsidRPr="007350DD">
        <w:t xml:space="preserve"> </w:t>
      </w:r>
      <w:r w:rsidRPr="007350DD">
        <w:t>by</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Students</w:t>
      </w:r>
      <w:r w:rsidR="001327BC" w:rsidRPr="007350DD">
        <w:t xml:space="preserve"> </w:t>
      </w:r>
      <w:r w:rsidRPr="007350DD">
        <w:t>with</w:t>
      </w:r>
      <w:r w:rsidR="001327BC" w:rsidRPr="007350DD">
        <w:t xml:space="preserve"> </w:t>
      </w:r>
      <w:r w:rsidRPr="007350DD">
        <w:t>special</w:t>
      </w:r>
      <w:r w:rsidR="001327BC" w:rsidRPr="007350DD">
        <w:t xml:space="preserve"> </w:t>
      </w:r>
      <w:r w:rsidRPr="007350DD">
        <w:t>needs</w:t>
      </w:r>
      <w:r w:rsidR="001327BC" w:rsidRPr="007350DD">
        <w:t xml:space="preserve"> </w:t>
      </w:r>
      <w:r w:rsidRPr="007350DD">
        <w:t>may</w:t>
      </w:r>
      <w:r w:rsidR="001327BC" w:rsidRPr="007350DD">
        <w:t xml:space="preserve"> </w:t>
      </w:r>
      <w:r w:rsidRPr="007350DD">
        <w:t>also</w:t>
      </w:r>
      <w:r w:rsidR="001327BC" w:rsidRPr="007350DD">
        <w:t xml:space="preserve"> </w:t>
      </w:r>
      <w:r w:rsidRPr="007350DD">
        <w:t>remain</w:t>
      </w:r>
      <w:r w:rsidR="001327BC" w:rsidRPr="007350DD">
        <w:t xml:space="preserve"> </w:t>
      </w:r>
      <w:r w:rsidRPr="007350DD">
        <w:t>in</w:t>
      </w:r>
      <w:r w:rsidR="001327BC" w:rsidRPr="007350DD">
        <w:t xml:space="preserve"> </w:t>
      </w:r>
      <w:r w:rsidRPr="007350DD">
        <w:t>regular</w:t>
      </w:r>
      <w:r w:rsidR="001327BC" w:rsidRPr="007350DD">
        <w:t xml:space="preserve"> </w:t>
      </w:r>
      <w:r w:rsidRPr="007350DD">
        <w:t>classrooms</w:t>
      </w:r>
      <w:r w:rsidR="001327BC" w:rsidRPr="007350DD">
        <w:t xml:space="preserve"> </w:t>
      </w:r>
      <w:r w:rsidRPr="007350DD">
        <w:t>and</w:t>
      </w:r>
      <w:r w:rsidR="001327BC" w:rsidRPr="007350DD">
        <w:t xml:space="preserve"> </w:t>
      </w:r>
      <w:r w:rsidRPr="007350DD">
        <w:t>be</w:t>
      </w:r>
      <w:r w:rsidR="001327BC" w:rsidRPr="007350DD">
        <w:t xml:space="preserve"> </w:t>
      </w:r>
      <w:r w:rsidRPr="007350DD">
        <w:t>given</w:t>
      </w:r>
      <w:r w:rsidR="001327BC" w:rsidRPr="007350DD">
        <w:t xml:space="preserve"> </w:t>
      </w:r>
      <w:r w:rsidRPr="007350DD">
        <w:t>the</w:t>
      </w:r>
      <w:r w:rsidR="001327BC" w:rsidRPr="007350DD">
        <w:t xml:space="preserve"> </w:t>
      </w:r>
      <w:r w:rsidRPr="007350DD">
        <w:t>necessary</w:t>
      </w:r>
      <w:r w:rsidR="001327BC" w:rsidRPr="007350DD">
        <w:t xml:space="preserve"> </w:t>
      </w:r>
      <w:r w:rsidRPr="007350DD">
        <w:t>support</w:t>
      </w:r>
      <w:r w:rsidR="001327BC" w:rsidRPr="007350DD">
        <w:t xml:space="preserve"> </w:t>
      </w:r>
      <w:r w:rsidRPr="007350DD">
        <w:t>with</w:t>
      </w:r>
      <w:r w:rsidR="001327BC" w:rsidRPr="007350DD">
        <w:t xml:space="preserve"> </w:t>
      </w:r>
      <w:r w:rsidRPr="007350DD">
        <w:t>an</w:t>
      </w:r>
      <w:r w:rsidR="001327BC" w:rsidRPr="007350DD">
        <w:t xml:space="preserve"> </w:t>
      </w:r>
      <w:r w:rsidRPr="007350DD">
        <w:t>I.E.P</w:t>
      </w:r>
      <w:r w:rsidR="001327BC" w:rsidRPr="007350DD">
        <w:t xml:space="preserve"> </w:t>
      </w:r>
      <w:r w:rsidRPr="007350DD">
        <w:t>(Individual</w:t>
      </w:r>
      <w:r w:rsidR="001327BC" w:rsidRPr="007350DD">
        <w:t xml:space="preserve"> </w:t>
      </w:r>
      <w:r w:rsidRPr="007350DD">
        <w:t>Educational</w:t>
      </w:r>
      <w:r w:rsidR="001327BC" w:rsidRPr="007350DD">
        <w:t xml:space="preserve"> </w:t>
      </w:r>
      <w:r w:rsidRPr="007350DD">
        <w:t>Plan).</w:t>
      </w:r>
      <w:r w:rsidR="001327BC" w:rsidRPr="007350DD">
        <w:t xml:space="preserve"> </w:t>
      </w:r>
      <w:r w:rsidRPr="007350DD">
        <w:t>The</w:t>
      </w:r>
      <w:r w:rsidR="001327BC" w:rsidRPr="007350DD">
        <w:t xml:space="preserve"> </w:t>
      </w:r>
      <w:r w:rsidRPr="007350DD">
        <w:t>I.E.P.</w:t>
      </w:r>
      <w:r w:rsidR="001327BC" w:rsidRPr="007350DD">
        <w:t xml:space="preserve"> </w:t>
      </w:r>
      <w:r w:rsidRPr="007350DD">
        <w:t>assists</w:t>
      </w:r>
      <w:r w:rsidR="001327BC" w:rsidRPr="007350DD">
        <w:t xml:space="preserve"> </w:t>
      </w:r>
      <w:r w:rsidRPr="007350DD">
        <w:t>the</w:t>
      </w:r>
      <w:r w:rsidR="001327BC" w:rsidRPr="007350DD">
        <w:t xml:space="preserve"> </w:t>
      </w:r>
      <w:r w:rsidRPr="007350DD">
        <w:t>teachers</w:t>
      </w:r>
      <w:r w:rsidR="001327BC" w:rsidRPr="007350DD">
        <w:t xml:space="preserve"> </w:t>
      </w:r>
      <w:r w:rsidRPr="007350DD">
        <w:t>with</w:t>
      </w:r>
      <w:r w:rsidR="001327BC" w:rsidRPr="007350DD">
        <w:t xml:space="preserve"> </w:t>
      </w:r>
      <w:r w:rsidRPr="007350DD">
        <w:t>meeting</w:t>
      </w:r>
      <w:r w:rsidR="001327BC" w:rsidRPr="007350DD">
        <w:t xml:space="preserve"> </w:t>
      </w:r>
      <w:r w:rsidRPr="007350DD">
        <w:t>the</w:t>
      </w:r>
      <w:r w:rsidR="001327BC" w:rsidRPr="007350DD">
        <w:t xml:space="preserve"> </w:t>
      </w:r>
      <w:r w:rsidRPr="007350DD">
        <w:t>needs</w:t>
      </w:r>
      <w:r w:rsidR="001327BC" w:rsidRPr="007350DD">
        <w:t xml:space="preserve"> </w:t>
      </w:r>
      <w:r w:rsidRPr="007350DD">
        <w:t>of</w:t>
      </w:r>
      <w:r w:rsidR="001327BC" w:rsidRPr="007350DD">
        <w:t xml:space="preserve"> </w:t>
      </w:r>
      <w:r w:rsidRPr="007350DD">
        <w:t>the</w:t>
      </w:r>
      <w:r w:rsidR="001327BC" w:rsidRPr="007350DD">
        <w:t xml:space="preserve"> </w:t>
      </w:r>
      <w:r w:rsidRPr="007350DD">
        <w:t>students.</w:t>
      </w:r>
      <w:r w:rsidR="001327BC" w:rsidRPr="007350DD">
        <w:t xml:space="preserve"> </w:t>
      </w:r>
      <w:r w:rsidRPr="007350DD">
        <w:t>In</w:t>
      </w:r>
      <w:r w:rsidR="001327BC" w:rsidRPr="007350DD">
        <w:t xml:space="preserve"> </w:t>
      </w:r>
      <w:r w:rsidRPr="007350DD">
        <w:t>some</w:t>
      </w:r>
      <w:r w:rsidR="001327BC" w:rsidRPr="007350DD">
        <w:t xml:space="preserve"> </w:t>
      </w:r>
      <w:r w:rsidRPr="007350DD">
        <w:t>cases,</w:t>
      </w:r>
      <w:r w:rsidR="001327BC" w:rsidRPr="007350DD">
        <w:t xml:space="preserve"> </w:t>
      </w:r>
      <w:r w:rsidRPr="007350DD">
        <w:t>children</w:t>
      </w:r>
      <w:r w:rsidR="001327BC" w:rsidRPr="007350DD">
        <w:t xml:space="preserve"> </w:t>
      </w:r>
      <w:r w:rsidRPr="007350DD">
        <w:t>are</w:t>
      </w:r>
      <w:r w:rsidR="001327BC" w:rsidRPr="007350DD">
        <w:t xml:space="preserve"> </w:t>
      </w:r>
      <w:r w:rsidRPr="007350DD">
        <w:t>integrated</w:t>
      </w:r>
      <w:r w:rsidR="001327BC" w:rsidRPr="007350DD">
        <w:t xml:space="preserve"> </w:t>
      </w:r>
      <w:r w:rsidRPr="007350DD">
        <w:t>into</w:t>
      </w:r>
      <w:r w:rsidR="001327BC" w:rsidRPr="007350DD">
        <w:t xml:space="preserve"> </w:t>
      </w:r>
      <w:r w:rsidRPr="007350DD">
        <w:t>mainstream</w:t>
      </w:r>
      <w:r w:rsidR="001327BC" w:rsidRPr="007350DD">
        <w:t xml:space="preserve"> </w:t>
      </w:r>
      <w:r w:rsidRPr="007350DD">
        <w:t>activities</w:t>
      </w:r>
      <w:r w:rsidR="001327BC" w:rsidRPr="007350DD">
        <w:t xml:space="preserve"> </w:t>
      </w:r>
      <w:r w:rsidRPr="007350DD">
        <w:t>along</w:t>
      </w:r>
      <w:r w:rsidR="001327BC" w:rsidRPr="007350DD">
        <w:t xml:space="preserve"> </w:t>
      </w:r>
      <w:r w:rsidRPr="007350DD">
        <w:t>with</w:t>
      </w:r>
      <w:r w:rsidR="001327BC" w:rsidRPr="007350DD">
        <w:t xml:space="preserve"> </w:t>
      </w:r>
      <w:r w:rsidRPr="007350DD">
        <w:t>the</w:t>
      </w:r>
      <w:r w:rsidR="001327BC" w:rsidRPr="007350DD">
        <w:t xml:space="preserve"> </w:t>
      </w:r>
      <w:r w:rsidRPr="007350DD">
        <w:t>general</w:t>
      </w:r>
      <w:r w:rsidR="001327BC" w:rsidRPr="007350DD">
        <w:t xml:space="preserve"> </w:t>
      </w:r>
      <w:r w:rsidRPr="007350DD">
        <w:t>school</w:t>
      </w:r>
      <w:r w:rsidR="001327BC" w:rsidRPr="007350DD">
        <w:t xml:space="preserve"> </w:t>
      </w:r>
      <w:r w:rsidRPr="007350DD">
        <w:t>in</w:t>
      </w:r>
      <w:r w:rsidR="001327BC" w:rsidRPr="007350DD">
        <w:t xml:space="preserve"> </w:t>
      </w:r>
      <w:r w:rsidRPr="007350DD">
        <w:t>the</w:t>
      </w:r>
      <w:r w:rsidR="001327BC" w:rsidRPr="007350DD">
        <w:t xml:space="preserve"> </w:t>
      </w:r>
      <w:r w:rsidRPr="007350DD">
        <w:t>afternoon.</w:t>
      </w:r>
      <w:r w:rsidR="001327BC" w:rsidRPr="007350DD">
        <w:t xml:space="preserve"> </w:t>
      </w:r>
      <w:r w:rsidRPr="007350DD">
        <w:t>Placements</w:t>
      </w:r>
      <w:r w:rsidR="001327BC" w:rsidRPr="007350DD">
        <w:t xml:space="preserve"> </w:t>
      </w:r>
      <w:r w:rsidRPr="007350DD">
        <w:t>in</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special</w:t>
      </w:r>
      <w:r w:rsidR="001327BC" w:rsidRPr="007350DD">
        <w:t xml:space="preserve"> </w:t>
      </w:r>
      <w:r w:rsidRPr="007350DD">
        <w:t>schools</w:t>
      </w:r>
      <w:r w:rsidR="001327BC" w:rsidRPr="007350DD">
        <w:t xml:space="preserve"> </w:t>
      </w:r>
      <w:r w:rsidRPr="007350DD">
        <w:t>or</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units</w:t>
      </w:r>
      <w:r w:rsidR="001327BC" w:rsidRPr="007350DD">
        <w:t xml:space="preserve"> </w:t>
      </w:r>
      <w:r w:rsidRPr="007350DD">
        <w:t>are</w:t>
      </w:r>
      <w:r w:rsidR="001327BC" w:rsidRPr="007350DD">
        <w:t xml:space="preserve"> </w:t>
      </w:r>
      <w:r w:rsidRPr="007350DD">
        <w:t>facilitated</w:t>
      </w:r>
      <w:r w:rsidR="001327BC" w:rsidRPr="007350DD">
        <w:t xml:space="preserve"> </w:t>
      </w:r>
      <w:r w:rsidRPr="007350DD">
        <w:t>through</w:t>
      </w:r>
      <w:r w:rsidR="001327BC" w:rsidRPr="007350DD">
        <w:t xml:space="preserve"> </w:t>
      </w:r>
      <w:r w:rsidRPr="007350DD">
        <w:t>the</w:t>
      </w:r>
      <w:r w:rsidR="001327BC" w:rsidRPr="007350DD">
        <w:t xml:space="preserve"> </w:t>
      </w:r>
      <w:r w:rsidRPr="007350DD">
        <w:t>Student</w:t>
      </w:r>
      <w:r w:rsidR="001327BC" w:rsidRPr="007350DD">
        <w:t xml:space="preserve"> </w:t>
      </w:r>
      <w:r w:rsidRPr="007350DD">
        <w:t>Services</w:t>
      </w:r>
      <w:r w:rsidR="001327BC" w:rsidRPr="007350DD">
        <w:t xml:space="preserve"> </w:t>
      </w:r>
      <w:r w:rsidRPr="007350DD">
        <w:t>Section</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Referrals</w:t>
      </w:r>
      <w:r w:rsidR="001327BC" w:rsidRPr="007350DD">
        <w:t xml:space="preserve"> </w:t>
      </w:r>
      <w:r w:rsidRPr="007350DD">
        <w:t>can</w:t>
      </w:r>
      <w:r w:rsidR="001327BC" w:rsidRPr="007350DD">
        <w:t xml:space="preserve"> </w:t>
      </w:r>
      <w:r w:rsidRPr="007350DD">
        <w:t>also</w:t>
      </w:r>
      <w:r w:rsidR="001327BC" w:rsidRPr="007350DD">
        <w:t xml:space="preserve"> </w:t>
      </w:r>
      <w:r w:rsidRPr="007350DD">
        <w:t>be</w:t>
      </w:r>
      <w:r w:rsidR="001327BC" w:rsidRPr="007350DD">
        <w:t xml:space="preserve"> </w:t>
      </w:r>
      <w:r w:rsidRPr="007350DD">
        <w:t>made</w:t>
      </w:r>
      <w:r w:rsidR="001327BC" w:rsidRPr="007350DD">
        <w:t xml:space="preserve"> </w:t>
      </w:r>
      <w:r w:rsidRPr="007350DD">
        <w:t>by</w:t>
      </w:r>
      <w:r w:rsidR="001327BC" w:rsidRPr="007350DD">
        <w:t xml:space="preserve"> </w:t>
      </w:r>
      <w:r w:rsidRPr="007350DD">
        <w:t>principals,</w:t>
      </w:r>
      <w:r w:rsidR="001327BC" w:rsidRPr="007350DD">
        <w:t xml:space="preserve"> </w:t>
      </w:r>
      <w:r w:rsidRPr="007350DD">
        <w:t>parents,</w:t>
      </w:r>
      <w:r w:rsidR="001327BC" w:rsidRPr="007350DD">
        <w:t xml:space="preserve"> </w:t>
      </w:r>
      <w:r w:rsidRPr="007350DD">
        <w:t>doctors</w:t>
      </w:r>
      <w:r w:rsidR="001327BC" w:rsidRPr="007350DD">
        <w:t xml:space="preserve"> </w:t>
      </w:r>
      <w:r w:rsidRPr="007350DD">
        <w:t>and</w:t>
      </w:r>
      <w:r w:rsidR="001327BC" w:rsidRPr="007350DD">
        <w:t xml:space="preserve"> </w:t>
      </w:r>
      <w:r w:rsidRPr="007350DD">
        <w:t>psychologists</w:t>
      </w:r>
      <w:r w:rsidR="001327BC" w:rsidRPr="007350DD">
        <w:t xml:space="preserve"> </w:t>
      </w:r>
      <w:r w:rsidRPr="007350DD">
        <w:t>or</w:t>
      </w:r>
      <w:r w:rsidR="001327BC" w:rsidRPr="007350DD">
        <w:t xml:space="preserve"> </w:t>
      </w:r>
      <w:r w:rsidRPr="007350DD">
        <w:t>from</w:t>
      </w:r>
      <w:r w:rsidR="001327BC" w:rsidRPr="007350DD">
        <w:t xml:space="preserve"> </w:t>
      </w:r>
      <w:r w:rsidRPr="007350DD">
        <w:t>the</w:t>
      </w:r>
      <w:r w:rsidR="001327BC" w:rsidRPr="007350DD">
        <w:t xml:space="preserve"> </w:t>
      </w:r>
      <w:r w:rsidRPr="007350DD">
        <w:t>Albert</w:t>
      </w:r>
      <w:r w:rsidR="001327BC" w:rsidRPr="007350DD">
        <w:t xml:space="preserve"> </w:t>
      </w:r>
      <w:r w:rsidRPr="007350DD">
        <w:t>Cecil</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r w:rsidR="001327BC" w:rsidRPr="007350DD">
        <w:t xml:space="preserve"> </w:t>
      </w:r>
      <w:r w:rsidRPr="007350DD">
        <w:t>Tables</w:t>
      </w:r>
      <w:r w:rsidR="001327BC" w:rsidRPr="007350DD">
        <w:t xml:space="preserve"> </w:t>
      </w:r>
      <w:r w:rsidRPr="007350DD">
        <w:t>3</w:t>
      </w:r>
      <w:r w:rsidR="001327BC" w:rsidRPr="007350DD">
        <w:t xml:space="preserve"> </w:t>
      </w:r>
      <w:r w:rsidRPr="007350DD">
        <w:t>and</w:t>
      </w:r>
      <w:r w:rsidR="001327BC" w:rsidRPr="007350DD">
        <w:t xml:space="preserve"> </w:t>
      </w:r>
      <w:r w:rsidRPr="007350DD">
        <w:t>4</w:t>
      </w:r>
      <w:r w:rsidR="001327BC" w:rsidRPr="007350DD">
        <w:t xml:space="preserve"> </w:t>
      </w:r>
      <w:r w:rsidRPr="007350DD">
        <w:t>below</w:t>
      </w:r>
      <w:r w:rsidR="001327BC" w:rsidRPr="007350DD">
        <w:t xml:space="preserve"> </w:t>
      </w:r>
      <w:r w:rsidRPr="007350DD">
        <w:t>provide</w:t>
      </w:r>
      <w:r w:rsidR="001327BC" w:rsidRPr="007350DD">
        <w:t xml:space="preserve"> </w:t>
      </w:r>
      <w:r w:rsidRPr="007350DD">
        <w:t>information</w:t>
      </w:r>
      <w:r w:rsidR="001327BC" w:rsidRPr="007350DD">
        <w:t xml:space="preserve"> </w:t>
      </w:r>
      <w:r w:rsidRPr="007350DD">
        <w:t>on</w:t>
      </w:r>
      <w:r w:rsidR="001327BC" w:rsidRPr="007350DD">
        <w:t xml:space="preserve"> </w:t>
      </w:r>
      <w:r w:rsidRPr="007350DD">
        <w:t>the</w:t>
      </w:r>
      <w:r w:rsidR="001327BC" w:rsidRPr="007350DD">
        <w:t xml:space="preserve"> </w:t>
      </w:r>
      <w:r w:rsidRPr="007350DD">
        <w:t>Albert</w:t>
      </w:r>
      <w:r w:rsidR="001327BC" w:rsidRPr="007350DD">
        <w:t xml:space="preserve"> </w:t>
      </w:r>
      <w:r w:rsidRPr="007350DD">
        <w:t>Cecil</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r w:rsidR="001327BC" w:rsidRPr="007350DD">
        <w:t xml:space="preserve"> </w:t>
      </w:r>
      <w:r w:rsidRPr="007350DD">
        <w:t>which</w:t>
      </w:r>
      <w:r w:rsidR="001327BC" w:rsidRPr="007350DD">
        <w:t xml:space="preserve"> </w:t>
      </w:r>
      <w:r w:rsidRPr="007350DD">
        <w:t>is</w:t>
      </w:r>
      <w:r w:rsidR="001327BC" w:rsidRPr="007350DD">
        <w:t xml:space="preserve"> </w:t>
      </w:r>
      <w:r w:rsidRPr="007350DD">
        <w:t>the</w:t>
      </w:r>
      <w:r w:rsidR="001327BC" w:rsidRPr="007350DD">
        <w:t xml:space="preserve"> </w:t>
      </w:r>
      <w:r w:rsidRPr="007350DD">
        <w:t>primary</w:t>
      </w:r>
      <w:r w:rsidR="001327BC" w:rsidRPr="007350DD">
        <w:t xml:space="preserve"> </w:t>
      </w:r>
      <w:r w:rsidRPr="007350DD">
        <w:t>health</w:t>
      </w:r>
      <w:r w:rsidR="001327BC" w:rsidRPr="007350DD">
        <w:t xml:space="preserve"> </w:t>
      </w:r>
      <w:r w:rsidRPr="007350DD">
        <w:t>institution</w:t>
      </w:r>
      <w:r w:rsidR="001327BC" w:rsidRPr="007350DD">
        <w:t xml:space="preserve"> </w:t>
      </w:r>
      <w:r w:rsidRPr="007350DD">
        <w:t>that</w:t>
      </w:r>
      <w:r w:rsidR="001327BC" w:rsidRPr="007350DD">
        <w:t xml:space="preserve"> </w:t>
      </w:r>
      <w:r w:rsidRPr="007350DD">
        <w:t>works</w:t>
      </w:r>
      <w:r w:rsidR="001327BC" w:rsidRPr="007350DD">
        <w:t xml:space="preserve"> </w:t>
      </w:r>
      <w:r w:rsidRPr="007350DD">
        <w:t>with</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p>
    <w:p w:rsidR="001944AE" w:rsidRPr="007350DD" w:rsidRDefault="006564B6" w:rsidP="001944AE">
      <w:pPr>
        <w:pStyle w:val="Heading1"/>
        <w:spacing w:before="240"/>
      </w:pPr>
      <w:r w:rsidRPr="007350DD">
        <w:t>Table</w:t>
      </w:r>
      <w:r w:rsidR="001327BC" w:rsidRPr="007350DD">
        <w:t xml:space="preserve"> </w:t>
      </w:r>
      <w:r w:rsidRPr="007350DD">
        <w:t>3</w:t>
      </w:r>
    </w:p>
    <w:p w:rsidR="006564B6" w:rsidRPr="007350DD" w:rsidRDefault="006564B6" w:rsidP="001944AE">
      <w:pPr>
        <w:pStyle w:val="SingleTxtG"/>
        <w:rPr>
          <w:b/>
          <w:bCs/>
        </w:rPr>
      </w:pPr>
      <w:r w:rsidRPr="007350DD">
        <w:rPr>
          <w:b/>
          <w:bCs/>
        </w:rPr>
        <w:t>Persons</w:t>
      </w:r>
      <w:r w:rsidR="001327BC" w:rsidRPr="007350DD">
        <w:rPr>
          <w:b/>
          <w:bCs/>
        </w:rPr>
        <w:t xml:space="preserve"> </w:t>
      </w:r>
      <w:r w:rsidR="009669E5" w:rsidRPr="007350DD">
        <w:rPr>
          <w:b/>
          <w:bCs/>
        </w:rPr>
        <w:t xml:space="preserve">registered </w:t>
      </w:r>
      <w:r w:rsidRPr="007350DD">
        <w:rPr>
          <w:b/>
          <w:bCs/>
        </w:rPr>
        <w:t>at</w:t>
      </w:r>
      <w:r w:rsidR="001327BC" w:rsidRPr="007350DD">
        <w:rPr>
          <w:b/>
          <w:bCs/>
        </w:rPr>
        <w:t xml:space="preserve"> </w:t>
      </w:r>
      <w:r w:rsidRPr="007350DD">
        <w:rPr>
          <w:b/>
          <w:bCs/>
        </w:rPr>
        <w:t>the</w:t>
      </w:r>
      <w:r w:rsidR="001327BC" w:rsidRPr="007350DD">
        <w:rPr>
          <w:b/>
          <w:bCs/>
        </w:rPr>
        <w:t xml:space="preserve"> </w:t>
      </w:r>
      <w:r w:rsidRPr="007350DD">
        <w:rPr>
          <w:b/>
          <w:bCs/>
        </w:rPr>
        <w:t>Albert</w:t>
      </w:r>
      <w:r w:rsidR="001327BC" w:rsidRPr="007350DD">
        <w:rPr>
          <w:b/>
          <w:bCs/>
        </w:rPr>
        <w:t xml:space="preserve"> </w:t>
      </w:r>
      <w:r w:rsidRPr="007350DD">
        <w:rPr>
          <w:b/>
          <w:bCs/>
        </w:rPr>
        <w:t>Cecil</w:t>
      </w:r>
      <w:r w:rsidR="001327BC" w:rsidRPr="007350DD">
        <w:rPr>
          <w:b/>
          <w:bCs/>
        </w:rPr>
        <w:t xml:space="preserve"> </w:t>
      </w:r>
      <w:r w:rsidRPr="007350DD">
        <w:rPr>
          <w:b/>
          <w:bCs/>
        </w:rPr>
        <w:t>Graham</w:t>
      </w:r>
      <w:r w:rsidR="001327BC" w:rsidRPr="007350DD">
        <w:rPr>
          <w:b/>
          <w:bCs/>
        </w:rPr>
        <w:t xml:space="preserve"> </w:t>
      </w:r>
      <w:r w:rsidRPr="007350DD">
        <w:rPr>
          <w:b/>
          <w:bCs/>
        </w:rPr>
        <w:t>Development</w:t>
      </w:r>
      <w:r w:rsidR="001327BC" w:rsidRPr="007350DD">
        <w:rPr>
          <w:b/>
          <w:bCs/>
        </w:rPr>
        <w:t xml:space="preserve"> </w:t>
      </w:r>
      <w:r w:rsidRPr="007350DD">
        <w:rPr>
          <w:b/>
          <w:bCs/>
        </w:rPr>
        <w:t>Centre,</w:t>
      </w:r>
      <w:r w:rsidR="001327BC" w:rsidRPr="007350DD">
        <w:rPr>
          <w:b/>
          <w:bCs/>
        </w:rPr>
        <w:t xml:space="preserve"> </w:t>
      </w:r>
      <w:r w:rsidRPr="007350DD">
        <w:rPr>
          <w:b/>
          <w:bCs/>
        </w:rPr>
        <w:t>2005</w:t>
      </w:r>
      <w:r w:rsidR="001944AE" w:rsidRPr="007350DD">
        <w:rPr>
          <w:b/>
          <w:bCs/>
        </w:rPr>
        <w:t>–</w:t>
      </w:r>
      <w:r w:rsidRPr="007350DD">
        <w:rPr>
          <w:b/>
          <w:bCs/>
        </w:rPr>
        <w:t>2010</w:t>
      </w:r>
    </w:p>
    <w:tbl>
      <w:tblPr>
        <w:tblW w:w="7372"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14"/>
        <w:gridCol w:w="740"/>
        <w:gridCol w:w="672"/>
        <w:gridCol w:w="641"/>
        <w:gridCol w:w="641"/>
        <w:gridCol w:w="641"/>
        <w:gridCol w:w="641"/>
        <w:gridCol w:w="641"/>
        <w:gridCol w:w="641"/>
      </w:tblGrid>
      <w:tr w:rsidR="001944AE" w:rsidRPr="007350DD" w:rsidTr="008C33A1">
        <w:trPr>
          <w:cantSplit/>
          <w:trHeight w:val="389"/>
          <w:tblHeader/>
        </w:trPr>
        <w:tc>
          <w:tcPr>
            <w:tcW w:w="2114" w:type="dxa"/>
            <w:tcBorders>
              <w:top w:val="single" w:sz="4" w:space="0" w:color="auto"/>
              <w:bottom w:val="single" w:sz="12" w:space="0" w:color="auto"/>
            </w:tcBorders>
            <w:shd w:val="clear" w:color="auto" w:fill="auto"/>
            <w:vAlign w:val="bottom"/>
          </w:tcPr>
          <w:p w:rsidR="001944AE" w:rsidRPr="007350DD" w:rsidRDefault="001944AE" w:rsidP="003F366A">
            <w:pPr>
              <w:suppressAutoHyphens w:val="0"/>
              <w:spacing w:before="80" w:after="80" w:line="200" w:lineRule="exact"/>
              <w:ind w:right="113"/>
              <w:rPr>
                <w:i/>
                <w:sz w:val="16"/>
              </w:rPr>
            </w:pPr>
          </w:p>
        </w:tc>
        <w:tc>
          <w:tcPr>
            <w:tcW w:w="740" w:type="dxa"/>
            <w:tcBorders>
              <w:top w:val="single" w:sz="4" w:space="0" w:color="auto"/>
              <w:bottom w:val="single" w:sz="12" w:space="0" w:color="auto"/>
            </w:tcBorders>
            <w:shd w:val="clear" w:color="auto" w:fill="auto"/>
            <w:vAlign w:val="bottom"/>
          </w:tcPr>
          <w:p w:rsidR="001944AE" w:rsidRPr="007350DD" w:rsidRDefault="001944AE" w:rsidP="003F366A">
            <w:pPr>
              <w:suppressAutoHyphens w:val="0"/>
              <w:spacing w:before="80" w:after="80" w:line="200" w:lineRule="exact"/>
              <w:ind w:right="113"/>
              <w:jc w:val="right"/>
              <w:rPr>
                <w:i/>
                <w:sz w:val="16"/>
              </w:rPr>
            </w:pPr>
            <w:r w:rsidRPr="007350DD">
              <w:rPr>
                <w:i/>
                <w:sz w:val="16"/>
              </w:rPr>
              <w:t>Male</w:t>
            </w:r>
          </w:p>
        </w:tc>
        <w:tc>
          <w:tcPr>
            <w:tcW w:w="672" w:type="dxa"/>
            <w:tcBorders>
              <w:top w:val="single" w:sz="4" w:space="0" w:color="auto"/>
              <w:bottom w:val="single" w:sz="12" w:space="0" w:color="auto"/>
            </w:tcBorders>
            <w:shd w:val="clear" w:color="auto" w:fill="auto"/>
            <w:vAlign w:val="bottom"/>
          </w:tcPr>
          <w:p w:rsidR="001944AE" w:rsidRPr="007350DD" w:rsidRDefault="001944AE" w:rsidP="003F366A">
            <w:pPr>
              <w:suppressAutoHyphens w:val="0"/>
              <w:spacing w:before="80" w:after="80" w:line="200" w:lineRule="exact"/>
              <w:ind w:right="113"/>
              <w:jc w:val="right"/>
              <w:rPr>
                <w:i/>
                <w:sz w:val="16"/>
              </w:rPr>
            </w:pPr>
            <w:r w:rsidRPr="007350DD">
              <w:rPr>
                <w:i/>
                <w:sz w:val="16"/>
              </w:rPr>
              <w:t>Female</w:t>
            </w:r>
          </w:p>
        </w:tc>
        <w:tc>
          <w:tcPr>
            <w:tcW w:w="641" w:type="dxa"/>
            <w:tcBorders>
              <w:top w:val="single" w:sz="4" w:space="0" w:color="auto"/>
              <w:bottom w:val="single" w:sz="12" w:space="0" w:color="auto"/>
            </w:tcBorders>
            <w:shd w:val="clear" w:color="auto" w:fill="auto"/>
            <w:vAlign w:val="bottom"/>
          </w:tcPr>
          <w:p w:rsidR="001944AE" w:rsidRPr="007350DD" w:rsidRDefault="001944AE" w:rsidP="003F366A">
            <w:pPr>
              <w:suppressAutoHyphens w:val="0"/>
              <w:spacing w:before="80" w:after="80" w:line="200" w:lineRule="exact"/>
              <w:ind w:right="113"/>
              <w:jc w:val="right"/>
              <w:rPr>
                <w:i/>
                <w:sz w:val="16"/>
              </w:rPr>
            </w:pPr>
            <w:r w:rsidRPr="007350DD">
              <w:rPr>
                <w:i/>
                <w:sz w:val="16"/>
              </w:rPr>
              <w:t>2010</w:t>
            </w:r>
          </w:p>
        </w:tc>
        <w:tc>
          <w:tcPr>
            <w:tcW w:w="641" w:type="dxa"/>
            <w:tcBorders>
              <w:top w:val="single" w:sz="4" w:space="0" w:color="auto"/>
              <w:bottom w:val="single" w:sz="12" w:space="0" w:color="auto"/>
            </w:tcBorders>
            <w:shd w:val="clear" w:color="auto" w:fill="auto"/>
            <w:vAlign w:val="bottom"/>
          </w:tcPr>
          <w:p w:rsidR="001944AE" w:rsidRPr="007350DD" w:rsidRDefault="001944AE" w:rsidP="003F366A">
            <w:pPr>
              <w:suppressAutoHyphens w:val="0"/>
              <w:spacing w:before="80" w:after="80" w:line="200" w:lineRule="exact"/>
              <w:ind w:right="113"/>
              <w:jc w:val="right"/>
              <w:rPr>
                <w:i/>
                <w:sz w:val="16"/>
              </w:rPr>
            </w:pPr>
            <w:r w:rsidRPr="007350DD">
              <w:rPr>
                <w:i/>
                <w:sz w:val="16"/>
              </w:rPr>
              <w:t>2009</w:t>
            </w:r>
          </w:p>
        </w:tc>
        <w:tc>
          <w:tcPr>
            <w:tcW w:w="641" w:type="dxa"/>
            <w:tcBorders>
              <w:top w:val="single" w:sz="4" w:space="0" w:color="auto"/>
              <w:bottom w:val="single" w:sz="12" w:space="0" w:color="auto"/>
            </w:tcBorders>
            <w:shd w:val="clear" w:color="auto" w:fill="auto"/>
            <w:vAlign w:val="bottom"/>
          </w:tcPr>
          <w:p w:rsidR="001944AE" w:rsidRPr="007350DD" w:rsidRDefault="001944AE" w:rsidP="003F366A">
            <w:pPr>
              <w:suppressAutoHyphens w:val="0"/>
              <w:spacing w:before="80" w:after="80" w:line="200" w:lineRule="exact"/>
              <w:ind w:right="113"/>
              <w:jc w:val="right"/>
              <w:rPr>
                <w:i/>
                <w:sz w:val="16"/>
              </w:rPr>
            </w:pPr>
            <w:r w:rsidRPr="007350DD">
              <w:rPr>
                <w:i/>
                <w:sz w:val="16"/>
              </w:rPr>
              <w:t>2008</w:t>
            </w:r>
          </w:p>
        </w:tc>
        <w:tc>
          <w:tcPr>
            <w:tcW w:w="641" w:type="dxa"/>
            <w:tcBorders>
              <w:top w:val="single" w:sz="4" w:space="0" w:color="auto"/>
              <w:bottom w:val="single" w:sz="12" w:space="0" w:color="auto"/>
            </w:tcBorders>
            <w:shd w:val="clear" w:color="auto" w:fill="auto"/>
            <w:vAlign w:val="bottom"/>
          </w:tcPr>
          <w:p w:rsidR="001944AE" w:rsidRPr="007350DD" w:rsidRDefault="001944AE" w:rsidP="003F366A">
            <w:pPr>
              <w:suppressAutoHyphens w:val="0"/>
              <w:spacing w:before="80" w:after="80" w:line="200" w:lineRule="exact"/>
              <w:ind w:right="113"/>
              <w:jc w:val="right"/>
              <w:rPr>
                <w:i/>
                <w:sz w:val="16"/>
              </w:rPr>
            </w:pPr>
            <w:r w:rsidRPr="007350DD">
              <w:rPr>
                <w:i/>
                <w:sz w:val="16"/>
              </w:rPr>
              <w:t>2007</w:t>
            </w:r>
          </w:p>
        </w:tc>
        <w:tc>
          <w:tcPr>
            <w:tcW w:w="641" w:type="dxa"/>
            <w:tcBorders>
              <w:top w:val="single" w:sz="4" w:space="0" w:color="auto"/>
              <w:bottom w:val="single" w:sz="12" w:space="0" w:color="auto"/>
            </w:tcBorders>
            <w:shd w:val="clear" w:color="auto" w:fill="auto"/>
            <w:vAlign w:val="bottom"/>
          </w:tcPr>
          <w:p w:rsidR="001944AE" w:rsidRPr="007350DD" w:rsidRDefault="001944AE" w:rsidP="003F366A">
            <w:pPr>
              <w:suppressAutoHyphens w:val="0"/>
              <w:spacing w:before="80" w:after="80" w:line="200" w:lineRule="exact"/>
              <w:ind w:right="113"/>
              <w:jc w:val="right"/>
              <w:rPr>
                <w:i/>
                <w:sz w:val="16"/>
              </w:rPr>
            </w:pPr>
            <w:r w:rsidRPr="007350DD">
              <w:rPr>
                <w:i/>
                <w:sz w:val="16"/>
              </w:rPr>
              <w:t>2006</w:t>
            </w:r>
          </w:p>
        </w:tc>
        <w:tc>
          <w:tcPr>
            <w:tcW w:w="641" w:type="dxa"/>
            <w:tcBorders>
              <w:top w:val="single" w:sz="4" w:space="0" w:color="auto"/>
              <w:bottom w:val="single" w:sz="12" w:space="0" w:color="auto"/>
            </w:tcBorders>
            <w:shd w:val="clear" w:color="auto" w:fill="auto"/>
            <w:vAlign w:val="bottom"/>
          </w:tcPr>
          <w:p w:rsidR="001944AE" w:rsidRPr="007350DD" w:rsidRDefault="001944AE" w:rsidP="003F366A">
            <w:pPr>
              <w:suppressAutoHyphens w:val="0"/>
              <w:spacing w:before="80" w:after="80" w:line="200" w:lineRule="exact"/>
              <w:ind w:right="113"/>
              <w:jc w:val="right"/>
              <w:rPr>
                <w:i/>
                <w:sz w:val="16"/>
              </w:rPr>
            </w:pPr>
            <w:r w:rsidRPr="007350DD">
              <w:rPr>
                <w:i/>
                <w:sz w:val="16"/>
              </w:rPr>
              <w:t>2005</w:t>
            </w:r>
          </w:p>
        </w:tc>
      </w:tr>
      <w:tr w:rsidR="001944AE" w:rsidRPr="007350DD" w:rsidTr="008C33A1">
        <w:trPr>
          <w:cantSplit/>
          <w:trHeight w:val="389"/>
        </w:trPr>
        <w:tc>
          <w:tcPr>
            <w:tcW w:w="2114" w:type="dxa"/>
            <w:tcBorders>
              <w:top w:val="single" w:sz="12" w:space="0" w:color="auto"/>
            </w:tcBorders>
            <w:shd w:val="clear" w:color="auto" w:fill="auto"/>
          </w:tcPr>
          <w:p w:rsidR="001944AE" w:rsidRPr="007350DD" w:rsidRDefault="001944AE" w:rsidP="003F366A">
            <w:pPr>
              <w:suppressAutoHyphens w:val="0"/>
              <w:spacing w:before="40" w:after="40" w:line="220" w:lineRule="exact"/>
              <w:ind w:right="113"/>
              <w:rPr>
                <w:sz w:val="18"/>
              </w:rPr>
            </w:pPr>
            <w:r w:rsidRPr="007350DD">
              <w:rPr>
                <w:sz w:val="18"/>
              </w:rPr>
              <w:t>No. of Referrals</w:t>
            </w:r>
          </w:p>
        </w:tc>
        <w:tc>
          <w:tcPr>
            <w:tcW w:w="740" w:type="dxa"/>
            <w:tcBorders>
              <w:top w:val="single" w:sz="12" w:space="0" w:color="auto"/>
            </w:tcBorders>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104</w:t>
            </w:r>
          </w:p>
        </w:tc>
        <w:tc>
          <w:tcPr>
            <w:tcW w:w="672" w:type="dxa"/>
            <w:tcBorders>
              <w:top w:val="single" w:sz="12" w:space="0" w:color="auto"/>
            </w:tcBorders>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40</w:t>
            </w:r>
          </w:p>
        </w:tc>
        <w:tc>
          <w:tcPr>
            <w:tcW w:w="641" w:type="dxa"/>
            <w:tcBorders>
              <w:top w:val="single" w:sz="12" w:space="0" w:color="auto"/>
            </w:tcBorders>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144</w:t>
            </w:r>
          </w:p>
        </w:tc>
        <w:tc>
          <w:tcPr>
            <w:tcW w:w="641" w:type="dxa"/>
            <w:tcBorders>
              <w:top w:val="single" w:sz="12" w:space="0" w:color="auto"/>
            </w:tcBorders>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139</w:t>
            </w:r>
          </w:p>
        </w:tc>
        <w:tc>
          <w:tcPr>
            <w:tcW w:w="641" w:type="dxa"/>
            <w:tcBorders>
              <w:top w:val="single" w:sz="12" w:space="0" w:color="auto"/>
            </w:tcBorders>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170</w:t>
            </w:r>
          </w:p>
        </w:tc>
        <w:tc>
          <w:tcPr>
            <w:tcW w:w="641" w:type="dxa"/>
            <w:tcBorders>
              <w:top w:val="single" w:sz="12" w:space="0" w:color="auto"/>
            </w:tcBorders>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160</w:t>
            </w:r>
          </w:p>
        </w:tc>
        <w:tc>
          <w:tcPr>
            <w:tcW w:w="641" w:type="dxa"/>
            <w:tcBorders>
              <w:top w:val="single" w:sz="12" w:space="0" w:color="auto"/>
            </w:tcBorders>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170</w:t>
            </w:r>
          </w:p>
        </w:tc>
        <w:tc>
          <w:tcPr>
            <w:tcW w:w="641" w:type="dxa"/>
            <w:tcBorders>
              <w:top w:val="single" w:sz="12" w:space="0" w:color="auto"/>
            </w:tcBorders>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162</w:t>
            </w:r>
          </w:p>
        </w:tc>
      </w:tr>
      <w:tr w:rsidR="001944AE" w:rsidRPr="007350DD" w:rsidTr="008C33A1">
        <w:trPr>
          <w:cantSplit/>
          <w:trHeight w:val="389"/>
        </w:trPr>
        <w:tc>
          <w:tcPr>
            <w:tcW w:w="2114" w:type="dxa"/>
            <w:shd w:val="clear" w:color="auto" w:fill="auto"/>
          </w:tcPr>
          <w:p w:rsidR="001944AE" w:rsidRPr="007350DD" w:rsidRDefault="001944AE" w:rsidP="003F366A">
            <w:pPr>
              <w:suppressAutoHyphens w:val="0"/>
              <w:spacing w:before="40" w:after="40" w:line="220" w:lineRule="exact"/>
              <w:ind w:right="113"/>
              <w:rPr>
                <w:sz w:val="18"/>
              </w:rPr>
            </w:pPr>
            <w:r w:rsidRPr="007350DD">
              <w:rPr>
                <w:sz w:val="18"/>
              </w:rPr>
              <w:t>No. of Persons seen for the first time</w:t>
            </w:r>
          </w:p>
        </w:tc>
        <w:tc>
          <w:tcPr>
            <w:tcW w:w="740"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81</w:t>
            </w:r>
          </w:p>
        </w:tc>
        <w:tc>
          <w:tcPr>
            <w:tcW w:w="672"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26</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107</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137</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158</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143</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152</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162</w:t>
            </w:r>
          </w:p>
        </w:tc>
      </w:tr>
      <w:tr w:rsidR="001944AE" w:rsidRPr="007350DD" w:rsidTr="008C33A1">
        <w:trPr>
          <w:cantSplit/>
          <w:trHeight w:val="389"/>
        </w:trPr>
        <w:tc>
          <w:tcPr>
            <w:tcW w:w="2114" w:type="dxa"/>
            <w:shd w:val="clear" w:color="auto" w:fill="auto"/>
          </w:tcPr>
          <w:p w:rsidR="001944AE" w:rsidRPr="007350DD" w:rsidRDefault="001944AE" w:rsidP="003F366A">
            <w:pPr>
              <w:suppressAutoHyphens w:val="0"/>
              <w:spacing w:before="40" w:after="40" w:line="220" w:lineRule="exact"/>
              <w:ind w:right="113"/>
              <w:rPr>
                <w:sz w:val="18"/>
              </w:rPr>
            </w:pPr>
            <w:r w:rsidRPr="007350DD">
              <w:rPr>
                <w:sz w:val="18"/>
              </w:rPr>
              <w:lastRenderedPageBreak/>
              <w:t>No. of Persons Medically Reviewed</w:t>
            </w:r>
          </w:p>
        </w:tc>
        <w:tc>
          <w:tcPr>
            <w:tcW w:w="740"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1 181</w:t>
            </w:r>
          </w:p>
        </w:tc>
        <w:tc>
          <w:tcPr>
            <w:tcW w:w="672"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459</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1 640</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1 097</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1 137</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1 115</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1 227</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1 001</w:t>
            </w:r>
          </w:p>
        </w:tc>
      </w:tr>
      <w:tr w:rsidR="001944AE" w:rsidRPr="007350DD" w:rsidTr="008C33A1">
        <w:trPr>
          <w:cantSplit/>
          <w:trHeight w:val="389"/>
        </w:trPr>
        <w:tc>
          <w:tcPr>
            <w:tcW w:w="2114" w:type="dxa"/>
            <w:shd w:val="clear" w:color="auto" w:fill="auto"/>
          </w:tcPr>
          <w:p w:rsidR="001944AE" w:rsidRPr="007350DD" w:rsidRDefault="001944AE" w:rsidP="003F366A">
            <w:pPr>
              <w:suppressAutoHyphens w:val="0"/>
              <w:spacing w:before="40" w:after="40" w:line="220" w:lineRule="exact"/>
              <w:ind w:right="113"/>
              <w:rPr>
                <w:sz w:val="18"/>
              </w:rPr>
            </w:pPr>
            <w:r w:rsidRPr="007350DD">
              <w:rPr>
                <w:sz w:val="18"/>
              </w:rPr>
              <w:t>No. of No Shows</w:t>
            </w:r>
          </w:p>
        </w:tc>
        <w:tc>
          <w:tcPr>
            <w:tcW w:w="740"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p>
        </w:tc>
        <w:tc>
          <w:tcPr>
            <w:tcW w:w="672"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613</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382</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486</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454</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497</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478</w:t>
            </w:r>
          </w:p>
        </w:tc>
      </w:tr>
      <w:tr w:rsidR="001944AE" w:rsidRPr="007350DD" w:rsidTr="008C33A1">
        <w:trPr>
          <w:cantSplit/>
          <w:trHeight w:val="389"/>
        </w:trPr>
        <w:tc>
          <w:tcPr>
            <w:tcW w:w="2114" w:type="dxa"/>
            <w:shd w:val="clear" w:color="auto" w:fill="auto"/>
          </w:tcPr>
          <w:p w:rsidR="001944AE" w:rsidRPr="007350DD" w:rsidRDefault="001944AE" w:rsidP="003F366A">
            <w:pPr>
              <w:suppressAutoHyphens w:val="0"/>
              <w:spacing w:before="40" w:after="40" w:line="220" w:lineRule="exact"/>
              <w:ind w:right="113"/>
              <w:rPr>
                <w:sz w:val="18"/>
              </w:rPr>
            </w:pPr>
            <w:r w:rsidRPr="007350DD">
              <w:rPr>
                <w:sz w:val="18"/>
              </w:rPr>
              <w:t>No. of Deaths</w:t>
            </w:r>
          </w:p>
        </w:tc>
        <w:tc>
          <w:tcPr>
            <w:tcW w:w="740"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4</w:t>
            </w:r>
          </w:p>
        </w:tc>
        <w:tc>
          <w:tcPr>
            <w:tcW w:w="672"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5</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2</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5</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7</w:t>
            </w:r>
          </w:p>
        </w:tc>
      </w:tr>
      <w:tr w:rsidR="001944AE" w:rsidRPr="007350DD" w:rsidTr="008C33A1">
        <w:trPr>
          <w:cantSplit/>
          <w:trHeight w:val="389"/>
        </w:trPr>
        <w:tc>
          <w:tcPr>
            <w:tcW w:w="2114" w:type="dxa"/>
            <w:shd w:val="clear" w:color="auto" w:fill="auto"/>
          </w:tcPr>
          <w:p w:rsidR="001944AE" w:rsidRPr="007350DD" w:rsidRDefault="001944AE" w:rsidP="003F366A">
            <w:pPr>
              <w:suppressAutoHyphens w:val="0"/>
              <w:spacing w:before="40" w:after="40" w:line="220" w:lineRule="exact"/>
              <w:ind w:right="113"/>
              <w:rPr>
                <w:sz w:val="18"/>
              </w:rPr>
            </w:pPr>
            <w:r w:rsidRPr="007350DD">
              <w:rPr>
                <w:sz w:val="18"/>
              </w:rPr>
              <w:t>Total No. of Persons Registered at 2009-12-31</w:t>
            </w:r>
          </w:p>
        </w:tc>
        <w:tc>
          <w:tcPr>
            <w:tcW w:w="740"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p>
        </w:tc>
        <w:tc>
          <w:tcPr>
            <w:tcW w:w="672"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3 577</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3 470</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3 331</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3 142</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3 002</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2 845</w:t>
            </w:r>
          </w:p>
        </w:tc>
      </w:tr>
      <w:tr w:rsidR="001944AE" w:rsidRPr="007350DD" w:rsidTr="008C33A1">
        <w:trPr>
          <w:cantSplit/>
          <w:trHeight w:val="389"/>
        </w:trPr>
        <w:tc>
          <w:tcPr>
            <w:tcW w:w="2114" w:type="dxa"/>
            <w:shd w:val="clear" w:color="auto" w:fill="auto"/>
          </w:tcPr>
          <w:p w:rsidR="001944AE" w:rsidRPr="007350DD" w:rsidRDefault="001944AE" w:rsidP="003F366A">
            <w:pPr>
              <w:suppressAutoHyphens w:val="0"/>
              <w:spacing w:before="40" w:after="40" w:line="220" w:lineRule="exact"/>
              <w:ind w:right="113"/>
              <w:rPr>
                <w:sz w:val="18"/>
              </w:rPr>
            </w:pPr>
            <w:r w:rsidRPr="007350DD">
              <w:rPr>
                <w:sz w:val="18"/>
              </w:rPr>
              <w:t>Adjustment for deaths</w:t>
            </w:r>
          </w:p>
        </w:tc>
        <w:tc>
          <w:tcPr>
            <w:tcW w:w="740"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4</w:t>
            </w:r>
          </w:p>
        </w:tc>
        <w:tc>
          <w:tcPr>
            <w:tcW w:w="672"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5</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2</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5</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7</w:t>
            </w:r>
          </w:p>
        </w:tc>
      </w:tr>
      <w:tr w:rsidR="001944AE" w:rsidRPr="007350DD" w:rsidTr="008C33A1">
        <w:trPr>
          <w:cantSplit/>
          <w:trHeight w:val="827"/>
        </w:trPr>
        <w:tc>
          <w:tcPr>
            <w:tcW w:w="2114" w:type="dxa"/>
            <w:shd w:val="clear" w:color="auto" w:fill="auto"/>
          </w:tcPr>
          <w:p w:rsidR="001944AE" w:rsidRPr="007350DD" w:rsidRDefault="001944AE" w:rsidP="003F366A">
            <w:pPr>
              <w:suppressAutoHyphens w:val="0"/>
              <w:spacing w:before="40" w:after="40" w:line="220" w:lineRule="exact"/>
              <w:ind w:right="113"/>
              <w:rPr>
                <w:sz w:val="18"/>
              </w:rPr>
            </w:pPr>
            <w:r w:rsidRPr="007350DD">
              <w:rPr>
                <w:sz w:val="18"/>
              </w:rPr>
              <w:t>Overall No. of persons registered at the Centre for the period 1st September, 1981 to 31st December, 2010</w:t>
            </w:r>
          </w:p>
        </w:tc>
        <w:tc>
          <w:tcPr>
            <w:tcW w:w="740"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2 389</w:t>
            </w:r>
          </w:p>
        </w:tc>
        <w:tc>
          <w:tcPr>
            <w:tcW w:w="672"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1 188</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3 572</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3 470</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3 328</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3 137</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2 999</w:t>
            </w:r>
          </w:p>
        </w:tc>
        <w:tc>
          <w:tcPr>
            <w:tcW w:w="641" w:type="dxa"/>
            <w:shd w:val="clear" w:color="auto" w:fill="auto"/>
            <w:vAlign w:val="bottom"/>
          </w:tcPr>
          <w:p w:rsidR="001944AE" w:rsidRPr="007350DD" w:rsidRDefault="001944AE" w:rsidP="003F366A">
            <w:pPr>
              <w:suppressAutoHyphens w:val="0"/>
              <w:spacing w:before="40" w:after="40" w:line="220" w:lineRule="exact"/>
              <w:ind w:right="113"/>
              <w:jc w:val="right"/>
              <w:rPr>
                <w:sz w:val="18"/>
              </w:rPr>
            </w:pPr>
            <w:r w:rsidRPr="007350DD">
              <w:rPr>
                <w:sz w:val="18"/>
              </w:rPr>
              <w:t>2 835</w:t>
            </w:r>
          </w:p>
        </w:tc>
      </w:tr>
    </w:tbl>
    <w:p w:rsidR="001944AE" w:rsidRPr="007350DD" w:rsidRDefault="006564B6" w:rsidP="001944AE">
      <w:pPr>
        <w:pStyle w:val="Heading1"/>
        <w:spacing w:before="240"/>
      </w:pPr>
      <w:r w:rsidRPr="007350DD">
        <w:t>Table</w:t>
      </w:r>
      <w:r w:rsidR="001327BC" w:rsidRPr="007350DD">
        <w:t xml:space="preserve"> </w:t>
      </w:r>
      <w:r w:rsidRPr="007350DD">
        <w:t>4</w:t>
      </w:r>
    </w:p>
    <w:p w:rsidR="006564B6" w:rsidRPr="007350DD" w:rsidRDefault="006564B6" w:rsidP="003F366A">
      <w:pPr>
        <w:pStyle w:val="SingleTxtG"/>
        <w:spacing w:after="0"/>
        <w:rPr>
          <w:b/>
          <w:bCs/>
        </w:rPr>
      </w:pPr>
      <w:r w:rsidRPr="007350DD">
        <w:rPr>
          <w:b/>
          <w:bCs/>
        </w:rPr>
        <w:t>New</w:t>
      </w:r>
      <w:r w:rsidR="001327BC" w:rsidRPr="007350DD">
        <w:rPr>
          <w:b/>
          <w:bCs/>
        </w:rPr>
        <w:t xml:space="preserve"> </w:t>
      </w:r>
      <w:r w:rsidRPr="007350DD">
        <w:rPr>
          <w:b/>
          <w:bCs/>
        </w:rPr>
        <w:t>referrals</w:t>
      </w:r>
      <w:r w:rsidR="001327BC" w:rsidRPr="007350DD">
        <w:rPr>
          <w:b/>
          <w:bCs/>
        </w:rPr>
        <w:t xml:space="preserve"> </w:t>
      </w:r>
      <w:r w:rsidRPr="007350DD">
        <w:rPr>
          <w:b/>
          <w:bCs/>
        </w:rPr>
        <w:t>to</w:t>
      </w:r>
      <w:r w:rsidR="001327BC" w:rsidRPr="007350DD">
        <w:rPr>
          <w:b/>
          <w:bCs/>
        </w:rPr>
        <w:t xml:space="preserve"> </w:t>
      </w:r>
      <w:r w:rsidRPr="007350DD">
        <w:rPr>
          <w:b/>
          <w:bCs/>
        </w:rPr>
        <w:t>the</w:t>
      </w:r>
      <w:r w:rsidR="001327BC" w:rsidRPr="007350DD">
        <w:rPr>
          <w:b/>
          <w:bCs/>
        </w:rPr>
        <w:t xml:space="preserve"> </w:t>
      </w:r>
      <w:r w:rsidRPr="007350DD">
        <w:rPr>
          <w:b/>
          <w:bCs/>
        </w:rPr>
        <w:t>Albert</w:t>
      </w:r>
      <w:r w:rsidR="001327BC" w:rsidRPr="007350DD">
        <w:rPr>
          <w:b/>
          <w:bCs/>
        </w:rPr>
        <w:t xml:space="preserve"> </w:t>
      </w:r>
      <w:r w:rsidRPr="007350DD">
        <w:rPr>
          <w:b/>
          <w:bCs/>
        </w:rPr>
        <w:t>Cecil</w:t>
      </w:r>
      <w:r w:rsidR="001327BC" w:rsidRPr="007350DD">
        <w:rPr>
          <w:b/>
          <w:bCs/>
        </w:rPr>
        <w:t xml:space="preserve"> </w:t>
      </w:r>
      <w:r w:rsidRPr="007350DD">
        <w:rPr>
          <w:b/>
          <w:bCs/>
        </w:rPr>
        <w:t>Graham</w:t>
      </w:r>
      <w:r w:rsidR="001327BC" w:rsidRPr="007350DD">
        <w:rPr>
          <w:b/>
          <w:bCs/>
        </w:rPr>
        <w:t xml:space="preserve"> </w:t>
      </w:r>
      <w:r w:rsidRPr="007350DD">
        <w:rPr>
          <w:b/>
          <w:bCs/>
        </w:rPr>
        <w:t>Development</w:t>
      </w:r>
      <w:r w:rsidR="001327BC" w:rsidRPr="007350DD">
        <w:rPr>
          <w:b/>
          <w:bCs/>
        </w:rPr>
        <w:t xml:space="preserve"> </w:t>
      </w:r>
      <w:r w:rsidRPr="007350DD">
        <w:rPr>
          <w:b/>
          <w:bCs/>
        </w:rPr>
        <w:t>Centre</w:t>
      </w:r>
      <w:r w:rsidR="001327BC" w:rsidRPr="007350DD">
        <w:rPr>
          <w:b/>
          <w:bCs/>
        </w:rPr>
        <w:t xml:space="preserve"> </w:t>
      </w:r>
    </w:p>
    <w:p w:rsidR="006564B6" w:rsidRPr="007350DD" w:rsidRDefault="003F366A" w:rsidP="003F366A">
      <w:pPr>
        <w:pStyle w:val="SingleTxtG"/>
        <w:rPr>
          <w:sz w:val="16"/>
          <w:szCs w:val="16"/>
        </w:rPr>
      </w:pPr>
      <w:r w:rsidRPr="007350DD">
        <w:rPr>
          <w:sz w:val="16"/>
          <w:szCs w:val="16"/>
        </w:rPr>
        <w:t>B</w:t>
      </w:r>
      <w:r w:rsidR="006564B6" w:rsidRPr="007350DD">
        <w:rPr>
          <w:sz w:val="16"/>
          <w:szCs w:val="16"/>
        </w:rPr>
        <w:t>y</w:t>
      </w:r>
      <w:r w:rsidR="001327BC" w:rsidRPr="007350DD">
        <w:rPr>
          <w:sz w:val="16"/>
          <w:szCs w:val="16"/>
        </w:rPr>
        <w:t xml:space="preserve"> </w:t>
      </w:r>
      <w:r w:rsidR="006564B6" w:rsidRPr="007350DD">
        <w:rPr>
          <w:sz w:val="16"/>
          <w:szCs w:val="16"/>
        </w:rPr>
        <w:t>age</w:t>
      </w:r>
      <w:r w:rsidR="001327BC" w:rsidRPr="007350DD">
        <w:rPr>
          <w:sz w:val="16"/>
          <w:szCs w:val="16"/>
        </w:rPr>
        <w:t xml:space="preserve"> </w:t>
      </w:r>
      <w:r w:rsidR="006564B6" w:rsidRPr="007350DD">
        <w:rPr>
          <w:sz w:val="16"/>
          <w:szCs w:val="16"/>
        </w:rPr>
        <w:t>group,</w:t>
      </w:r>
      <w:r w:rsidR="001327BC" w:rsidRPr="007350DD">
        <w:rPr>
          <w:sz w:val="16"/>
          <w:szCs w:val="16"/>
        </w:rPr>
        <w:t xml:space="preserve"> </w:t>
      </w:r>
      <w:r w:rsidR="006564B6" w:rsidRPr="007350DD">
        <w:rPr>
          <w:sz w:val="16"/>
          <w:szCs w:val="16"/>
        </w:rPr>
        <w:t>1999</w:t>
      </w:r>
      <w:r w:rsidRPr="007350DD">
        <w:rPr>
          <w:sz w:val="16"/>
          <w:szCs w:val="16"/>
        </w:rPr>
        <w:t>–</w:t>
      </w:r>
      <w:r w:rsidR="006564B6" w:rsidRPr="007350DD">
        <w:rPr>
          <w:sz w:val="16"/>
          <w:szCs w:val="16"/>
        </w:rPr>
        <w:t>2009</w:t>
      </w:r>
    </w:p>
    <w:tbl>
      <w:tblPr>
        <w:tblW w:w="7372"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148"/>
        <w:gridCol w:w="755"/>
        <w:gridCol w:w="786"/>
        <w:gridCol w:w="755"/>
        <w:gridCol w:w="786"/>
        <w:gridCol w:w="755"/>
        <w:gridCol w:w="846"/>
        <w:gridCol w:w="755"/>
        <w:gridCol w:w="786"/>
      </w:tblGrid>
      <w:tr w:rsidR="003F366A" w:rsidRPr="007350DD" w:rsidTr="000A60A5">
        <w:trPr>
          <w:cantSplit/>
          <w:tblHeader/>
        </w:trPr>
        <w:tc>
          <w:tcPr>
            <w:tcW w:w="779" w:type="pct"/>
            <w:vMerge w:val="restart"/>
            <w:tcBorders>
              <w:top w:val="single" w:sz="4" w:space="0" w:color="auto"/>
              <w:bottom w:val="single" w:sz="12" w:space="0" w:color="auto"/>
            </w:tcBorders>
            <w:shd w:val="clear" w:color="auto" w:fill="auto"/>
            <w:vAlign w:val="bottom"/>
          </w:tcPr>
          <w:p w:rsidR="006564B6" w:rsidRPr="007350DD" w:rsidRDefault="006564B6" w:rsidP="003F366A">
            <w:pPr>
              <w:suppressAutoHyphens w:val="0"/>
              <w:spacing w:before="80" w:after="80" w:line="200" w:lineRule="exact"/>
              <w:ind w:right="113"/>
              <w:rPr>
                <w:i/>
                <w:sz w:val="16"/>
              </w:rPr>
            </w:pPr>
            <w:r w:rsidRPr="007350DD">
              <w:rPr>
                <w:i/>
                <w:sz w:val="16"/>
              </w:rPr>
              <w:t>Age</w:t>
            </w:r>
            <w:r w:rsidR="001327BC" w:rsidRPr="007350DD">
              <w:rPr>
                <w:i/>
                <w:sz w:val="16"/>
              </w:rPr>
              <w:t xml:space="preserve"> </w:t>
            </w:r>
            <w:r w:rsidRPr="007350DD">
              <w:rPr>
                <w:i/>
                <w:sz w:val="16"/>
              </w:rPr>
              <w:t>group</w:t>
            </w:r>
          </w:p>
        </w:tc>
        <w:tc>
          <w:tcPr>
            <w:tcW w:w="1045" w:type="pct"/>
            <w:gridSpan w:val="2"/>
            <w:tcBorders>
              <w:top w:val="single" w:sz="4" w:space="0" w:color="auto"/>
              <w:bottom w:val="single" w:sz="4" w:space="0" w:color="auto"/>
              <w:right w:val="single" w:sz="12" w:space="0" w:color="FFFFFF"/>
            </w:tcBorders>
            <w:shd w:val="clear" w:color="auto" w:fill="auto"/>
            <w:vAlign w:val="bottom"/>
          </w:tcPr>
          <w:p w:rsidR="006564B6" w:rsidRPr="007350DD" w:rsidRDefault="006564B6" w:rsidP="003F366A">
            <w:pPr>
              <w:suppressAutoHyphens w:val="0"/>
              <w:spacing w:before="80" w:after="80" w:line="200" w:lineRule="exact"/>
              <w:ind w:right="113"/>
              <w:jc w:val="center"/>
              <w:rPr>
                <w:i/>
                <w:sz w:val="16"/>
              </w:rPr>
            </w:pPr>
            <w:r w:rsidRPr="007350DD">
              <w:rPr>
                <w:i/>
                <w:sz w:val="16"/>
              </w:rPr>
              <w:t>1999</w:t>
            </w:r>
          </w:p>
        </w:tc>
        <w:tc>
          <w:tcPr>
            <w:tcW w:w="1045" w:type="pct"/>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6564B6" w:rsidRPr="007350DD" w:rsidRDefault="006564B6" w:rsidP="003F366A">
            <w:pPr>
              <w:suppressAutoHyphens w:val="0"/>
              <w:spacing w:before="80" w:after="80" w:line="200" w:lineRule="exact"/>
              <w:ind w:right="113"/>
              <w:jc w:val="center"/>
              <w:rPr>
                <w:i/>
                <w:sz w:val="16"/>
              </w:rPr>
            </w:pPr>
            <w:r w:rsidRPr="007350DD">
              <w:rPr>
                <w:i/>
                <w:sz w:val="16"/>
              </w:rPr>
              <w:t>2000</w:t>
            </w:r>
          </w:p>
        </w:tc>
        <w:tc>
          <w:tcPr>
            <w:tcW w:w="1086" w:type="pct"/>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6564B6" w:rsidRPr="007350DD" w:rsidRDefault="006564B6" w:rsidP="003F366A">
            <w:pPr>
              <w:suppressAutoHyphens w:val="0"/>
              <w:spacing w:before="80" w:after="80" w:line="200" w:lineRule="exact"/>
              <w:ind w:right="113"/>
              <w:jc w:val="center"/>
              <w:rPr>
                <w:i/>
                <w:sz w:val="16"/>
              </w:rPr>
            </w:pPr>
            <w:r w:rsidRPr="007350DD">
              <w:rPr>
                <w:i/>
                <w:sz w:val="16"/>
              </w:rPr>
              <w:t>2001</w:t>
            </w:r>
          </w:p>
        </w:tc>
        <w:tc>
          <w:tcPr>
            <w:tcW w:w="1045" w:type="pct"/>
            <w:gridSpan w:val="2"/>
            <w:tcBorders>
              <w:top w:val="single" w:sz="4" w:space="0" w:color="auto"/>
              <w:left w:val="single" w:sz="12" w:space="0" w:color="FFFFFF"/>
              <w:bottom w:val="single" w:sz="4" w:space="0" w:color="auto"/>
            </w:tcBorders>
            <w:shd w:val="clear" w:color="auto" w:fill="auto"/>
            <w:vAlign w:val="bottom"/>
          </w:tcPr>
          <w:p w:rsidR="006564B6" w:rsidRPr="007350DD" w:rsidRDefault="006564B6" w:rsidP="003F366A">
            <w:pPr>
              <w:suppressAutoHyphens w:val="0"/>
              <w:spacing w:before="80" w:after="80" w:line="200" w:lineRule="exact"/>
              <w:ind w:right="113"/>
              <w:jc w:val="center"/>
              <w:rPr>
                <w:i/>
                <w:sz w:val="16"/>
              </w:rPr>
            </w:pPr>
            <w:r w:rsidRPr="007350DD">
              <w:rPr>
                <w:i/>
                <w:sz w:val="16"/>
              </w:rPr>
              <w:t>2009</w:t>
            </w:r>
          </w:p>
        </w:tc>
      </w:tr>
      <w:tr w:rsidR="003F366A" w:rsidRPr="007350DD" w:rsidTr="000A60A5">
        <w:trPr>
          <w:cantSplit/>
          <w:tblHeader/>
        </w:trPr>
        <w:tc>
          <w:tcPr>
            <w:tcW w:w="779" w:type="pct"/>
            <w:vMerge/>
            <w:tcBorders>
              <w:top w:val="single" w:sz="12" w:space="0" w:color="auto"/>
              <w:bottom w:val="single" w:sz="12" w:space="0" w:color="auto"/>
            </w:tcBorders>
            <w:shd w:val="clear" w:color="auto" w:fill="auto"/>
            <w:vAlign w:val="bottom"/>
          </w:tcPr>
          <w:p w:rsidR="003F366A" w:rsidRPr="007350DD" w:rsidRDefault="003F366A" w:rsidP="003F366A">
            <w:pPr>
              <w:suppressAutoHyphens w:val="0"/>
              <w:spacing w:before="40" w:after="40" w:line="220" w:lineRule="exact"/>
              <w:ind w:right="113"/>
              <w:rPr>
                <w:sz w:val="18"/>
              </w:rPr>
            </w:pPr>
          </w:p>
        </w:tc>
        <w:tc>
          <w:tcPr>
            <w:tcW w:w="512" w:type="pct"/>
            <w:tcBorders>
              <w:top w:val="single" w:sz="4" w:space="0" w:color="auto"/>
              <w:bottom w:val="single" w:sz="12" w:space="0" w:color="auto"/>
            </w:tcBorders>
            <w:shd w:val="clear" w:color="auto" w:fill="auto"/>
            <w:vAlign w:val="bottom"/>
          </w:tcPr>
          <w:p w:rsidR="003F366A" w:rsidRPr="007350DD" w:rsidRDefault="003F366A" w:rsidP="003F366A">
            <w:pPr>
              <w:suppressAutoHyphens w:val="0"/>
              <w:spacing w:before="40" w:after="40" w:line="220" w:lineRule="exact"/>
              <w:ind w:right="113"/>
              <w:jc w:val="right"/>
              <w:rPr>
                <w:sz w:val="18"/>
              </w:rPr>
            </w:pPr>
            <w:r w:rsidRPr="007350DD">
              <w:rPr>
                <w:sz w:val="18"/>
              </w:rPr>
              <w:t>No.</w:t>
            </w:r>
          </w:p>
        </w:tc>
        <w:tc>
          <w:tcPr>
            <w:tcW w:w="533" w:type="pct"/>
            <w:tcBorders>
              <w:top w:val="single" w:sz="4" w:space="0" w:color="auto"/>
              <w:bottom w:val="single" w:sz="12" w:space="0" w:color="auto"/>
              <w:right w:val="single" w:sz="12" w:space="0" w:color="FFFFFF"/>
            </w:tcBorders>
            <w:shd w:val="clear" w:color="auto" w:fill="auto"/>
            <w:vAlign w:val="bottom"/>
          </w:tcPr>
          <w:p w:rsidR="003F366A" w:rsidRPr="007350DD" w:rsidRDefault="003F366A" w:rsidP="003F366A">
            <w:pPr>
              <w:suppressAutoHyphens w:val="0"/>
              <w:spacing w:before="40" w:after="40" w:line="220" w:lineRule="exact"/>
              <w:ind w:right="113"/>
              <w:jc w:val="right"/>
              <w:rPr>
                <w:b/>
                <w:bCs/>
                <w:sz w:val="18"/>
              </w:rPr>
            </w:pPr>
            <w:r w:rsidRPr="007350DD">
              <w:rPr>
                <w:b/>
                <w:bCs/>
                <w:sz w:val="18"/>
              </w:rPr>
              <w:t>% of total</w:t>
            </w:r>
          </w:p>
        </w:tc>
        <w:tc>
          <w:tcPr>
            <w:tcW w:w="512" w:type="pct"/>
            <w:tcBorders>
              <w:top w:val="single" w:sz="4" w:space="0" w:color="auto"/>
              <w:left w:val="single" w:sz="12" w:space="0" w:color="FFFFFF"/>
              <w:bottom w:val="single" w:sz="12" w:space="0" w:color="auto"/>
            </w:tcBorders>
            <w:shd w:val="clear" w:color="auto" w:fill="auto"/>
            <w:vAlign w:val="bottom"/>
          </w:tcPr>
          <w:p w:rsidR="003F366A" w:rsidRPr="007350DD" w:rsidRDefault="003F366A" w:rsidP="003F366A">
            <w:pPr>
              <w:suppressAutoHyphens w:val="0"/>
              <w:spacing w:before="40" w:after="40" w:line="220" w:lineRule="exact"/>
              <w:ind w:right="113"/>
              <w:jc w:val="right"/>
              <w:rPr>
                <w:sz w:val="18"/>
              </w:rPr>
            </w:pPr>
            <w:r w:rsidRPr="007350DD">
              <w:rPr>
                <w:sz w:val="18"/>
              </w:rPr>
              <w:t>No.</w:t>
            </w:r>
          </w:p>
        </w:tc>
        <w:tc>
          <w:tcPr>
            <w:tcW w:w="533" w:type="pct"/>
            <w:tcBorders>
              <w:top w:val="single" w:sz="4" w:space="0" w:color="auto"/>
              <w:bottom w:val="single" w:sz="12" w:space="0" w:color="auto"/>
              <w:right w:val="single" w:sz="12" w:space="0" w:color="FFFFFF"/>
            </w:tcBorders>
            <w:shd w:val="clear" w:color="auto" w:fill="auto"/>
            <w:vAlign w:val="bottom"/>
          </w:tcPr>
          <w:p w:rsidR="003F366A" w:rsidRPr="007350DD" w:rsidRDefault="003F366A" w:rsidP="003F366A">
            <w:pPr>
              <w:suppressAutoHyphens w:val="0"/>
              <w:spacing w:before="40" w:after="40" w:line="220" w:lineRule="exact"/>
              <w:ind w:right="113"/>
              <w:jc w:val="right"/>
              <w:rPr>
                <w:b/>
                <w:bCs/>
                <w:sz w:val="18"/>
              </w:rPr>
            </w:pPr>
            <w:r w:rsidRPr="007350DD">
              <w:rPr>
                <w:b/>
                <w:bCs/>
                <w:sz w:val="18"/>
              </w:rPr>
              <w:t>% of total</w:t>
            </w:r>
          </w:p>
        </w:tc>
        <w:tc>
          <w:tcPr>
            <w:tcW w:w="512" w:type="pct"/>
            <w:tcBorders>
              <w:top w:val="single" w:sz="4" w:space="0" w:color="auto"/>
              <w:left w:val="single" w:sz="12" w:space="0" w:color="FFFFFF"/>
              <w:bottom w:val="single" w:sz="12" w:space="0" w:color="auto"/>
            </w:tcBorders>
            <w:shd w:val="clear" w:color="auto" w:fill="auto"/>
            <w:vAlign w:val="bottom"/>
          </w:tcPr>
          <w:p w:rsidR="003F366A" w:rsidRPr="007350DD" w:rsidRDefault="003F366A" w:rsidP="003F366A">
            <w:pPr>
              <w:suppressAutoHyphens w:val="0"/>
              <w:spacing w:before="40" w:after="40" w:line="220" w:lineRule="exact"/>
              <w:ind w:right="113"/>
              <w:jc w:val="right"/>
              <w:rPr>
                <w:sz w:val="18"/>
              </w:rPr>
            </w:pPr>
            <w:r w:rsidRPr="007350DD">
              <w:rPr>
                <w:sz w:val="18"/>
              </w:rPr>
              <w:t>No.</w:t>
            </w:r>
          </w:p>
        </w:tc>
        <w:tc>
          <w:tcPr>
            <w:tcW w:w="574" w:type="pct"/>
            <w:tcBorders>
              <w:top w:val="single" w:sz="4" w:space="0" w:color="auto"/>
              <w:bottom w:val="single" w:sz="12" w:space="0" w:color="auto"/>
              <w:right w:val="single" w:sz="12" w:space="0" w:color="FFFFFF"/>
            </w:tcBorders>
            <w:shd w:val="clear" w:color="auto" w:fill="auto"/>
            <w:vAlign w:val="bottom"/>
          </w:tcPr>
          <w:p w:rsidR="003F366A" w:rsidRPr="007350DD" w:rsidRDefault="003F366A" w:rsidP="003F366A">
            <w:pPr>
              <w:suppressAutoHyphens w:val="0"/>
              <w:spacing w:before="40" w:after="40" w:line="220" w:lineRule="exact"/>
              <w:ind w:right="113"/>
              <w:jc w:val="right"/>
              <w:rPr>
                <w:b/>
                <w:bCs/>
                <w:sz w:val="18"/>
              </w:rPr>
            </w:pPr>
            <w:r w:rsidRPr="007350DD">
              <w:rPr>
                <w:b/>
                <w:bCs/>
                <w:sz w:val="18"/>
              </w:rPr>
              <w:t>% of total</w:t>
            </w:r>
          </w:p>
        </w:tc>
        <w:tc>
          <w:tcPr>
            <w:tcW w:w="512" w:type="pct"/>
            <w:tcBorders>
              <w:top w:val="single" w:sz="4" w:space="0" w:color="auto"/>
              <w:left w:val="single" w:sz="12" w:space="0" w:color="FFFFFF"/>
              <w:bottom w:val="single" w:sz="12" w:space="0" w:color="auto"/>
            </w:tcBorders>
            <w:shd w:val="clear" w:color="auto" w:fill="auto"/>
            <w:vAlign w:val="bottom"/>
          </w:tcPr>
          <w:p w:rsidR="003F366A" w:rsidRPr="007350DD" w:rsidRDefault="003F366A" w:rsidP="003F366A">
            <w:pPr>
              <w:suppressAutoHyphens w:val="0"/>
              <w:spacing w:before="40" w:after="40" w:line="220" w:lineRule="exact"/>
              <w:ind w:right="113"/>
              <w:jc w:val="right"/>
              <w:rPr>
                <w:sz w:val="18"/>
              </w:rPr>
            </w:pPr>
            <w:r w:rsidRPr="007350DD">
              <w:rPr>
                <w:sz w:val="18"/>
              </w:rPr>
              <w:t>No.</w:t>
            </w:r>
          </w:p>
        </w:tc>
        <w:tc>
          <w:tcPr>
            <w:tcW w:w="533" w:type="pct"/>
            <w:tcBorders>
              <w:top w:val="single" w:sz="4" w:space="0" w:color="auto"/>
              <w:bottom w:val="single" w:sz="12" w:space="0" w:color="auto"/>
            </w:tcBorders>
            <w:shd w:val="clear" w:color="auto" w:fill="auto"/>
            <w:vAlign w:val="bottom"/>
          </w:tcPr>
          <w:p w:rsidR="003F366A" w:rsidRPr="007350DD" w:rsidRDefault="003F366A" w:rsidP="003F366A">
            <w:pPr>
              <w:suppressAutoHyphens w:val="0"/>
              <w:spacing w:before="40" w:after="40" w:line="220" w:lineRule="exact"/>
              <w:ind w:right="113"/>
              <w:jc w:val="right"/>
              <w:rPr>
                <w:b/>
                <w:bCs/>
                <w:sz w:val="18"/>
              </w:rPr>
            </w:pPr>
            <w:r w:rsidRPr="007350DD">
              <w:rPr>
                <w:b/>
                <w:bCs/>
                <w:sz w:val="18"/>
              </w:rPr>
              <w:t>% of total</w:t>
            </w:r>
          </w:p>
        </w:tc>
      </w:tr>
      <w:tr w:rsidR="003F366A" w:rsidRPr="007350DD" w:rsidTr="008C33A1">
        <w:trPr>
          <w:cantSplit/>
        </w:trPr>
        <w:tc>
          <w:tcPr>
            <w:tcW w:w="779" w:type="pct"/>
            <w:tcBorders>
              <w:top w:val="single" w:sz="12" w:space="0" w:color="auto"/>
            </w:tcBorders>
            <w:shd w:val="clear" w:color="auto" w:fill="auto"/>
          </w:tcPr>
          <w:p w:rsidR="006564B6" w:rsidRPr="007350DD" w:rsidRDefault="006564B6" w:rsidP="003F366A">
            <w:pPr>
              <w:suppressAutoHyphens w:val="0"/>
              <w:spacing w:before="40" w:after="40" w:line="220" w:lineRule="exact"/>
              <w:ind w:right="113"/>
              <w:rPr>
                <w:sz w:val="18"/>
              </w:rPr>
            </w:pPr>
            <w:r w:rsidRPr="007350DD">
              <w:rPr>
                <w:sz w:val="18"/>
              </w:rPr>
              <w:t>0</w:t>
            </w:r>
            <w:r w:rsidR="003F366A" w:rsidRPr="007350DD">
              <w:rPr>
                <w:sz w:val="18"/>
              </w:rPr>
              <w:t>–</w:t>
            </w:r>
            <w:r w:rsidRPr="007350DD">
              <w:rPr>
                <w:sz w:val="18"/>
              </w:rPr>
              <w:t>4</w:t>
            </w:r>
          </w:p>
        </w:tc>
        <w:tc>
          <w:tcPr>
            <w:tcW w:w="512" w:type="pct"/>
            <w:tcBorders>
              <w:top w:val="single" w:sz="12"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70</w:t>
            </w:r>
          </w:p>
        </w:tc>
        <w:tc>
          <w:tcPr>
            <w:tcW w:w="533" w:type="pct"/>
            <w:tcBorders>
              <w:top w:val="single" w:sz="12"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53.0</w:t>
            </w:r>
          </w:p>
        </w:tc>
        <w:tc>
          <w:tcPr>
            <w:tcW w:w="512" w:type="pct"/>
            <w:tcBorders>
              <w:top w:val="single" w:sz="12"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77</w:t>
            </w:r>
          </w:p>
        </w:tc>
        <w:tc>
          <w:tcPr>
            <w:tcW w:w="533" w:type="pct"/>
            <w:tcBorders>
              <w:top w:val="single" w:sz="12"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56.6</w:t>
            </w:r>
          </w:p>
        </w:tc>
        <w:tc>
          <w:tcPr>
            <w:tcW w:w="512" w:type="pct"/>
            <w:tcBorders>
              <w:top w:val="single" w:sz="12"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61</w:t>
            </w:r>
          </w:p>
        </w:tc>
        <w:tc>
          <w:tcPr>
            <w:tcW w:w="574" w:type="pct"/>
            <w:tcBorders>
              <w:top w:val="single" w:sz="12"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40.1</w:t>
            </w:r>
          </w:p>
        </w:tc>
        <w:tc>
          <w:tcPr>
            <w:tcW w:w="512" w:type="pct"/>
            <w:tcBorders>
              <w:top w:val="single" w:sz="12"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74</w:t>
            </w:r>
          </w:p>
        </w:tc>
        <w:tc>
          <w:tcPr>
            <w:tcW w:w="533" w:type="pct"/>
            <w:tcBorders>
              <w:top w:val="single" w:sz="12"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54.0</w:t>
            </w:r>
          </w:p>
        </w:tc>
      </w:tr>
      <w:tr w:rsidR="003F366A" w:rsidRPr="007350DD" w:rsidTr="008C33A1">
        <w:trPr>
          <w:cantSplit/>
        </w:trPr>
        <w:tc>
          <w:tcPr>
            <w:tcW w:w="779" w:type="pct"/>
            <w:tcBorders>
              <w:bottom w:val="nil"/>
            </w:tcBorders>
            <w:shd w:val="clear" w:color="auto" w:fill="auto"/>
          </w:tcPr>
          <w:p w:rsidR="006564B6" w:rsidRPr="007350DD" w:rsidRDefault="006564B6" w:rsidP="003F366A">
            <w:pPr>
              <w:suppressAutoHyphens w:val="0"/>
              <w:spacing w:before="40" w:after="40" w:line="220" w:lineRule="exact"/>
              <w:ind w:right="113"/>
              <w:rPr>
                <w:sz w:val="18"/>
              </w:rPr>
            </w:pPr>
            <w:r w:rsidRPr="007350DD">
              <w:rPr>
                <w:sz w:val="18"/>
              </w:rPr>
              <w:t>5</w:t>
            </w:r>
            <w:r w:rsidR="003F366A" w:rsidRPr="007350DD">
              <w:rPr>
                <w:sz w:val="18"/>
              </w:rPr>
              <w:t>–</w:t>
            </w:r>
            <w:r w:rsidRPr="007350DD">
              <w:rPr>
                <w:sz w:val="18"/>
              </w:rPr>
              <w:t>9</w:t>
            </w:r>
          </w:p>
        </w:tc>
        <w:tc>
          <w:tcPr>
            <w:tcW w:w="512" w:type="pct"/>
            <w:tcBorders>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43</w:t>
            </w:r>
          </w:p>
        </w:tc>
        <w:tc>
          <w:tcPr>
            <w:tcW w:w="533" w:type="pct"/>
            <w:tcBorders>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32.6</w:t>
            </w:r>
          </w:p>
        </w:tc>
        <w:tc>
          <w:tcPr>
            <w:tcW w:w="512" w:type="pct"/>
            <w:tcBorders>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49</w:t>
            </w:r>
          </w:p>
        </w:tc>
        <w:tc>
          <w:tcPr>
            <w:tcW w:w="533" w:type="pct"/>
            <w:tcBorders>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36.0</w:t>
            </w:r>
          </w:p>
        </w:tc>
        <w:tc>
          <w:tcPr>
            <w:tcW w:w="512" w:type="pct"/>
            <w:tcBorders>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78</w:t>
            </w:r>
          </w:p>
        </w:tc>
        <w:tc>
          <w:tcPr>
            <w:tcW w:w="574" w:type="pct"/>
            <w:tcBorders>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51.3</w:t>
            </w:r>
          </w:p>
        </w:tc>
        <w:tc>
          <w:tcPr>
            <w:tcW w:w="512" w:type="pct"/>
            <w:tcBorders>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49</w:t>
            </w:r>
          </w:p>
        </w:tc>
        <w:tc>
          <w:tcPr>
            <w:tcW w:w="533" w:type="pct"/>
            <w:tcBorders>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35.8</w:t>
            </w:r>
          </w:p>
        </w:tc>
      </w:tr>
      <w:tr w:rsidR="003F366A" w:rsidRPr="007350DD" w:rsidTr="008C33A1">
        <w:trPr>
          <w:cantSplit/>
        </w:trPr>
        <w:tc>
          <w:tcPr>
            <w:tcW w:w="779" w:type="pct"/>
            <w:tcBorders>
              <w:top w:val="nil"/>
              <w:bottom w:val="nil"/>
            </w:tcBorders>
            <w:shd w:val="clear" w:color="auto" w:fill="auto"/>
          </w:tcPr>
          <w:p w:rsidR="006564B6" w:rsidRPr="007350DD" w:rsidRDefault="006564B6" w:rsidP="003F366A">
            <w:pPr>
              <w:suppressAutoHyphens w:val="0"/>
              <w:spacing w:before="40" w:after="40" w:line="220" w:lineRule="exact"/>
              <w:ind w:right="113"/>
              <w:rPr>
                <w:sz w:val="18"/>
              </w:rPr>
            </w:pPr>
            <w:r w:rsidRPr="007350DD">
              <w:rPr>
                <w:sz w:val="18"/>
              </w:rPr>
              <w:t>10</w:t>
            </w:r>
            <w:r w:rsidR="003F366A" w:rsidRPr="007350DD">
              <w:rPr>
                <w:sz w:val="18"/>
              </w:rPr>
              <w:t>–</w:t>
            </w:r>
            <w:r w:rsidRPr="007350DD">
              <w:rPr>
                <w:sz w:val="18"/>
              </w:rPr>
              <w:t>14</w:t>
            </w:r>
          </w:p>
        </w:tc>
        <w:tc>
          <w:tcPr>
            <w:tcW w:w="512" w:type="pct"/>
            <w:tcBorders>
              <w:top w:val="nil"/>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15</w:t>
            </w:r>
          </w:p>
        </w:tc>
        <w:tc>
          <w:tcPr>
            <w:tcW w:w="533" w:type="pct"/>
            <w:tcBorders>
              <w:top w:val="nil"/>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11.4</w:t>
            </w:r>
          </w:p>
        </w:tc>
        <w:tc>
          <w:tcPr>
            <w:tcW w:w="512" w:type="pct"/>
            <w:tcBorders>
              <w:top w:val="nil"/>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7</w:t>
            </w:r>
          </w:p>
        </w:tc>
        <w:tc>
          <w:tcPr>
            <w:tcW w:w="533" w:type="pct"/>
            <w:tcBorders>
              <w:top w:val="nil"/>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5.1</w:t>
            </w:r>
          </w:p>
        </w:tc>
        <w:tc>
          <w:tcPr>
            <w:tcW w:w="512" w:type="pct"/>
            <w:tcBorders>
              <w:top w:val="nil"/>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9</w:t>
            </w:r>
          </w:p>
        </w:tc>
        <w:tc>
          <w:tcPr>
            <w:tcW w:w="574" w:type="pct"/>
            <w:tcBorders>
              <w:top w:val="nil"/>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5.9</w:t>
            </w:r>
          </w:p>
        </w:tc>
        <w:tc>
          <w:tcPr>
            <w:tcW w:w="512" w:type="pct"/>
            <w:tcBorders>
              <w:top w:val="nil"/>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13</w:t>
            </w:r>
          </w:p>
        </w:tc>
        <w:tc>
          <w:tcPr>
            <w:tcW w:w="533" w:type="pct"/>
            <w:tcBorders>
              <w:top w:val="nil"/>
              <w:bottom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9.5</w:t>
            </w:r>
          </w:p>
        </w:tc>
      </w:tr>
      <w:tr w:rsidR="003F366A" w:rsidRPr="007350DD" w:rsidTr="008C33A1">
        <w:trPr>
          <w:cantSplit/>
        </w:trPr>
        <w:tc>
          <w:tcPr>
            <w:tcW w:w="779" w:type="pct"/>
            <w:tcBorders>
              <w:top w:val="nil"/>
            </w:tcBorders>
            <w:shd w:val="clear" w:color="auto" w:fill="auto"/>
          </w:tcPr>
          <w:p w:rsidR="006564B6" w:rsidRPr="007350DD" w:rsidRDefault="006564B6" w:rsidP="003F366A">
            <w:pPr>
              <w:suppressAutoHyphens w:val="0"/>
              <w:spacing w:before="40" w:after="40" w:line="220" w:lineRule="exact"/>
              <w:ind w:right="113"/>
              <w:rPr>
                <w:sz w:val="18"/>
              </w:rPr>
            </w:pPr>
            <w:r w:rsidRPr="007350DD">
              <w:rPr>
                <w:sz w:val="18"/>
              </w:rPr>
              <w:t>15</w:t>
            </w:r>
            <w:r w:rsidR="003F366A" w:rsidRPr="007350DD">
              <w:rPr>
                <w:sz w:val="18"/>
              </w:rPr>
              <w:t>–</w:t>
            </w:r>
            <w:r w:rsidRPr="007350DD">
              <w:rPr>
                <w:sz w:val="18"/>
              </w:rPr>
              <w:t>19</w:t>
            </w:r>
          </w:p>
        </w:tc>
        <w:tc>
          <w:tcPr>
            <w:tcW w:w="512" w:type="pct"/>
            <w:tcBorders>
              <w:top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1</w:t>
            </w:r>
          </w:p>
        </w:tc>
        <w:tc>
          <w:tcPr>
            <w:tcW w:w="533" w:type="pct"/>
            <w:tcBorders>
              <w:top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0.7</w:t>
            </w:r>
          </w:p>
        </w:tc>
        <w:tc>
          <w:tcPr>
            <w:tcW w:w="512" w:type="pct"/>
            <w:tcBorders>
              <w:top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1</w:t>
            </w:r>
          </w:p>
        </w:tc>
        <w:tc>
          <w:tcPr>
            <w:tcW w:w="533" w:type="pct"/>
            <w:tcBorders>
              <w:top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0.7</w:t>
            </w:r>
          </w:p>
        </w:tc>
        <w:tc>
          <w:tcPr>
            <w:tcW w:w="512" w:type="pct"/>
            <w:tcBorders>
              <w:top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1</w:t>
            </w:r>
          </w:p>
        </w:tc>
        <w:tc>
          <w:tcPr>
            <w:tcW w:w="574" w:type="pct"/>
            <w:tcBorders>
              <w:top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0.7</w:t>
            </w:r>
          </w:p>
        </w:tc>
        <w:tc>
          <w:tcPr>
            <w:tcW w:w="512" w:type="pct"/>
            <w:tcBorders>
              <w:top w:val="nil"/>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1</w:t>
            </w:r>
          </w:p>
        </w:tc>
        <w:tc>
          <w:tcPr>
            <w:tcW w:w="533" w:type="pct"/>
            <w:tcBorders>
              <w:top w:val="nil"/>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0.7</w:t>
            </w:r>
          </w:p>
        </w:tc>
      </w:tr>
      <w:tr w:rsidR="003F366A" w:rsidRPr="007350DD" w:rsidTr="008C33A1">
        <w:trPr>
          <w:cantSplit/>
        </w:trPr>
        <w:tc>
          <w:tcPr>
            <w:tcW w:w="779" w:type="pct"/>
            <w:shd w:val="clear" w:color="auto" w:fill="auto"/>
          </w:tcPr>
          <w:p w:rsidR="006564B6" w:rsidRPr="007350DD" w:rsidRDefault="006564B6" w:rsidP="003F366A">
            <w:pPr>
              <w:suppressAutoHyphens w:val="0"/>
              <w:spacing w:before="40" w:after="40" w:line="220" w:lineRule="exact"/>
              <w:ind w:right="113"/>
              <w:rPr>
                <w:sz w:val="18"/>
              </w:rPr>
            </w:pPr>
            <w:r w:rsidRPr="007350DD">
              <w:rPr>
                <w:sz w:val="18"/>
              </w:rPr>
              <w:t>20</w:t>
            </w:r>
            <w:r w:rsidR="003F366A" w:rsidRPr="007350DD">
              <w:rPr>
                <w:sz w:val="18"/>
              </w:rPr>
              <w:t>–</w:t>
            </w:r>
            <w:r w:rsidRPr="007350DD">
              <w:rPr>
                <w:sz w:val="18"/>
              </w:rPr>
              <w:t>24</w:t>
            </w:r>
          </w:p>
        </w:tc>
        <w:tc>
          <w:tcPr>
            <w:tcW w:w="512" w:type="pct"/>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1</w:t>
            </w:r>
          </w:p>
        </w:tc>
        <w:tc>
          <w:tcPr>
            <w:tcW w:w="533" w:type="pct"/>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0.7</w:t>
            </w:r>
          </w:p>
        </w:tc>
        <w:tc>
          <w:tcPr>
            <w:tcW w:w="512" w:type="pct"/>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w:t>
            </w:r>
          </w:p>
        </w:tc>
        <w:tc>
          <w:tcPr>
            <w:tcW w:w="533" w:type="pct"/>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w:t>
            </w:r>
          </w:p>
        </w:tc>
        <w:tc>
          <w:tcPr>
            <w:tcW w:w="512" w:type="pct"/>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w:t>
            </w:r>
          </w:p>
        </w:tc>
        <w:tc>
          <w:tcPr>
            <w:tcW w:w="574" w:type="pct"/>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w:t>
            </w:r>
          </w:p>
        </w:tc>
        <w:tc>
          <w:tcPr>
            <w:tcW w:w="512" w:type="pct"/>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0</w:t>
            </w:r>
          </w:p>
        </w:tc>
        <w:tc>
          <w:tcPr>
            <w:tcW w:w="533" w:type="pct"/>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0.0</w:t>
            </w:r>
          </w:p>
        </w:tc>
      </w:tr>
      <w:tr w:rsidR="003F366A" w:rsidRPr="007350DD" w:rsidTr="008C33A1">
        <w:trPr>
          <w:cantSplit/>
        </w:trPr>
        <w:tc>
          <w:tcPr>
            <w:tcW w:w="779" w:type="pct"/>
            <w:tcBorders>
              <w:bottom w:val="single" w:sz="4" w:space="0" w:color="auto"/>
            </w:tcBorders>
            <w:shd w:val="clear" w:color="auto" w:fill="auto"/>
          </w:tcPr>
          <w:p w:rsidR="006564B6" w:rsidRPr="007350DD" w:rsidRDefault="006564B6" w:rsidP="003F366A">
            <w:pPr>
              <w:suppressAutoHyphens w:val="0"/>
              <w:spacing w:before="40" w:after="40" w:line="220" w:lineRule="exact"/>
              <w:ind w:right="113"/>
              <w:rPr>
                <w:sz w:val="18"/>
              </w:rPr>
            </w:pPr>
            <w:r w:rsidRPr="007350DD">
              <w:rPr>
                <w:sz w:val="18"/>
              </w:rPr>
              <w:t>25</w:t>
            </w:r>
            <w:r w:rsidR="001327BC" w:rsidRPr="007350DD">
              <w:rPr>
                <w:sz w:val="18"/>
              </w:rPr>
              <w:t xml:space="preserve"> </w:t>
            </w:r>
            <w:r w:rsidRPr="007350DD">
              <w:rPr>
                <w:sz w:val="18"/>
              </w:rPr>
              <w:t>and</w:t>
            </w:r>
            <w:r w:rsidR="001327BC" w:rsidRPr="007350DD">
              <w:rPr>
                <w:sz w:val="18"/>
              </w:rPr>
              <w:t xml:space="preserve"> </w:t>
            </w:r>
            <w:r w:rsidRPr="007350DD">
              <w:rPr>
                <w:sz w:val="18"/>
              </w:rPr>
              <w:t>over</w:t>
            </w:r>
          </w:p>
        </w:tc>
        <w:tc>
          <w:tcPr>
            <w:tcW w:w="512" w:type="pct"/>
            <w:tcBorders>
              <w:bottom w:val="single" w:sz="4"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2</w:t>
            </w:r>
          </w:p>
        </w:tc>
        <w:tc>
          <w:tcPr>
            <w:tcW w:w="533" w:type="pct"/>
            <w:tcBorders>
              <w:bottom w:val="single" w:sz="4"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1.5</w:t>
            </w:r>
          </w:p>
        </w:tc>
        <w:tc>
          <w:tcPr>
            <w:tcW w:w="512" w:type="pct"/>
            <w:tcBorders>
              <w:bottom w:val="single" w:sz="4"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2</w:t>
            </w:r>
          </w:p>
        </w:tc>
        <w:tc>
          <w:tcPr>
            <w:tcW w:w="533" w:type="pct"/>
            <w:tcBorders>
              <w:bottom w:val="single" w:sz="4"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1.5</w:t>
            </w:r>
          </w:p>
        </w:tc>
        <w:tc>
          <w:tcPr>
            <w:tcW w:w="512" w:type="pct"/>
            <w:tcBorders>
              <w:bottom w:val="single" w:sz="4"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3</w:t>
            </w:r>
          </w:p>
        </w:tc>
        <w:tc>
          <w:tcPr>
            <w:tcW w:w="574" w:type="pct"/>
            <w:tcBorders>
              <w:bottom w:val="single" w:sz="4"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109</w:t>
            </w:r>
          </w:p>
        </w:tc>
        <w:tc>
          <w:tcPr>
            <w:tcW w:w="512" w:type="pct"/>
            <w:tcBorders>
              <w:bottom w:val="single" w:sz="4"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sz w:val="18"/>
              </w:rPr>
            </w:pPr>
            <w:r w:rsidRPr="007350DD">
              <w:rPr>
                <w:sz w:val="18"/>
              </w:rPr>
              <w:t>0</w:t>
            </w:r>
          </w:p>
        </w:tc>
        <w:tc>
          <w:tcPr>
            <w:tcW w:w="533" w:type="pct"/>
            <w:tcBorders>
              <w:bottom w:val="single" w:sz="4" w:space="0" w:color="auto"/>
            </w:tcBorders>
            <w:shd w:val="clear" w:color="auto" w:fill="auto"/>
            <w:vAlign w:val="bottom"/>
          </w:tcPr>
          <w:p w:rsidR="006564B6" w:rsidRPr="007350DD" w:rsidRDefault="006564B6" w:rsidP="003F366A">
            <w:pPr>
              <w:suppressAutoHyphens w:val="0"/>
              <w:spacing w:before="40" w:after="40" w:line="220" w:lineRule="exact"/>
              <w:ind w:right="113"/>
              <w:jc w:val="right"/>
              <w:rPr>
                <w:b/>
                <w:bCs/>
                <w:sz w:val="18"/>
              </w:rPr>
            </w:pPr>
            <w:r w:rsidRPr="007350DD">
              <w:rPr>
                <w:b/>
                <w:bCs/>
                <w:sz w:val="18"/>
              </w:rPr>
              <w:t>0.0</w:t>
            </w:r>
          </w:p>
        </w:tc>
      </w:tr>
      <w:tr w:rsidR="003F366A" w:rsidRPr="007350DD" w:rsidTr="008C33A1">
        <w:trPr>
          <w:cantSplit/>
        </w:trPr>
        <w:tc>
          <w:tcPr>
            <w:tcW w:w="779" w:type="pct"/>
            <w:tcBorders>
              <w:top w:val="single" w:sz="4" w:space="0" w:color="auto"/>
              <w:bottom w:val="single" w:sz="12" w:space="0" w:color="auto"/>
            </w:tcBorders>
            <w:shd w:val="clear" w:color="auto" w:fill="auto"/>
          </w:tcPr>
          <w:p w:rsidR="006564B6" w:rsidRPr="007350DD" w:rsidRDefault="006564B6" w:rsidP="00454802">
            <w:pPr>
              <w:suppressAutoHyphens w:val="0"/>
              <w:spacing w:before="80" w:after="80" w:line="220" w:lineRule="exact"/>
              <w:ind w:right="113" w:firstLine="284"/>
              <w:rPr>
                <w:b/>
                <w:bCs/>
                <w:sz w:val="18"/>
              </w:rPr>
            </w:pPr>
            <w:r w:rsidRPr="007350DD">
              <w:rPr>
                <w:b/>
                <w:bCs/>
                <w:sz w:val="18"/>
              </w:rPr>
              <w:t>Total</w:t>
            </w:r>
          </w:p>
        </w:tc>
        <w:tc>
          <w:tcPr>
            <w:tcW w:w="512" w:type="pct"/>
            <w:tcBorders>
              <w:top w:val="single" w:sz="4" w:space="0" w:color="auto"/>
              <w:bottom w:val="single" w:sz="12" w:space="0" w:color="auto"/>
            </w:tcBorders>
            <w:shd w:val="clear" w:color="auto" w:fill="auto"/>
            <w:vAlign w:val="bottom"/>
          </w:tcPr>
          <w:p w:rsidR="006564B6" w:rsidRPr="007350DD" w:rsidRDefault="006564B6" w:rsidP="003F366A">
            <w:pPr>
              <w:suppressAutoHyphens w:val="0"/>
              <w:spacing w:before="80" w:after="80" w:line="220" w:lineRule="exact"/>
              <w:ind w:right="113"/>
              <w:jc w:val="right"/>
              <w:rPr>
                <w:b/>
                <w:bCs/>
                <w:sz w:val="18"/>
              </w:rPr>
            </w:pPr>
            <w:r w:rsidRPr="007350DD">
              <w:rPr>
                <w:b/>
                <w:bCs/>
                <w:sz w:val="18"/>
              </w:rPr>
              <w:t>132</w:t>
            </w:r>
          </w:p>
        </w:tc>
        <w:tc>
          <w:tcPr>
            <w:tcW w:w="533" w:type="pct"/>
            <w:tcBorders>
              <w:top w:val="single" w:sz="4" w:space="0" w:color="auto"/>
              <w:bottom w:val="single" w:sz="12" w:space="0" w:color="auto"/>
            </w:tcBorders>
            <w:shd w:val="clear" w:color="auto" w:fill="auto"/>
            <w:vAlign w:val="bottom"/>
          </w:tcPr>
          <w:p w:rsidR="006564B6" w:rsidRPr="007350DD" w:rsidRDefault="006564B6" w:rsidP="003F366A">
            <w:pPr>
              <w:suppressAutoHyphens w:val="0"/>
              <w:spacing w:before="80" w:after="80" w:line="220" w:lineRule="exact"/>
              <w:ind w:right="113"/>
              <w:jc w:val="right"/>
              <w:rPr>
                <w:b/>
                <w:bCs/>
                <w:sz w:val="18"/>
              </w:rPr>
            </w:pPr>
            <w:r w:rsidRPr="007350DD">
              <w:rPr>
                <w:b/>
                <w:bCs/>
                <w:sz w:val="18"/>
              </w:rPr>
              <w:t>100</w:t>
            </w:r>
          </w:p>
        </w:tc>
        <w:tc>
          <w:tcPr>
            <w:tcW w:w="512" w:type="pct"/>
            <w:tcBorders>
              <w:top w:val="single" w:sz="4" w:space="0" w:color="auto"/>
              <w:bottom w:val="single" w:sz="12" w:space="0" w:color="auto"/>
            </w:tcBorders>
            <w:shd w:val="clear" w:color="auto" w:fill="auto"/>
            <w:vAlign w:val="bottom"/>
          </w:tcPr>
          <w:p w:rsidR="006564B6" w:rsidRPr="007350DD" w:rsidRDefault="006564B6" w:rsidP="003F366A">
            <w:pPr>
              <w:suppressAutoHyphens w:val="0"/>
              <w:spacing w:before="80" w:after="80" w:line="220" w:lineRule="exact"/>
              <w:ind w:right="113"/>
              <w:jc w:val="right"/>
              <w:rPr>
                <w:b/>
                <w:bCs/>
                <w:sz w:val="18"/>
              </w:rPr>
            </w:pPr>
            <w:r w:rsidRPr="007350DD">
              <w:rPr>
                <w:b/>
                <w:bCs/>
                <w:sz w:val="18"/>
              </w:rPr>
              <w:t>136</w:t>
            </w:r>
          </w:p>
        </w:tc>
        <w:tc>
          <w:tcPr>
            <w:tcW w:w="533" w:type="pct"/>
            <w:tcBorders>
              <w:top w:val="single" w:sz="4" w:space="0" w:color="auto"/>
              <w:bottom w:val="single" w:sz="12" w:space="0" w:color="auto"/>
            </w:tcBorders>
            <w:shd w:val="clear" w:color="auto" w:fill="auto"/>
            <w:vAlign w:val="bottom"/>
          </w:tcPr>
          <w:p w:rsidR="006564B6" w:rsidRPr="007350DD" w:rsidRDefault="006564B6" w:rsidP="003F366A">
            <w:pPr>
              <w:suppressAutoHyphens w:val="0"/>
              <w:spacing w:before="80" w:after="80" w:line="220" w:lineRule="exact"/>
              <w:ind w:right="113"/>
              <w:jc w:val="right"/>
              <w:rPr>
                <w:b/>
                <w:bCs/>
                <w:sz w:val="18"/>
              </w:rPr>
            </w:pPr>
            <w:r w:rsidRPr="007350DD">
              <w:rPr>
                <w:b/>
                <w:bCs/>
                <w:sz w:val="18"/>
              </w:rPr>
              <w:t>100</w:t>
            </w:r>
          </w:p>
        </w:tc>
        <w:tc>
          <w:tcPr>
            <w:tcW w:w="512" w:type="pct"/>
            <w:tcBorders>
              <w:top w:val="single" w:sz="4" w:space="0" w:color="auto"/>
              <w:bottom w:val="single" w:sz="12" w:space="0" w:color="auto"/>
            </w:tcBorders>
            <w:shd w:val="clear" w:color="auto" w:fill="auto"/>
            <w:vAlign w:val="bottom"/>
          </w:tcPr>
          <w:p w:rsidR="006564B6" w:rsidRPr="007350DD" w:rsidRDefault="006564B6" w:rsidP="003F366A">
            <w:pPr>
              <w:suppressAutoHyphens w:val="0"/>
              <w:spacing w:before="80" w:after="80" w:line="220" w:lineRule="exact"/>
              <w:ind w:right="113"/>
              <w:jc w:val="right"/>
              <w:rPr>
                <w:b/>
                <w:bCs/>
                <w:sz w:val="18"/>
              </w:rPr>
            </w:pPr>
            <w:r w:rsidRPr="007350DD">
              <w:rPr>
                <w:b/>
                <w:bCs/>
                <w:sz w:val="18"/>
              </w:rPr>
              <w:t>152</w:t>
            </w:r>
          </w:p>
        </w:tc>
        <w:tc>
          <w:tcPr>
            <w:tcW w:w="574" w:type="pct"/>
            <w:tcBorders>
              <w:top w:val="single" w:sz="4" w:space="0" w:color="auto"/>
              <w:bottom w:val="single" w:sz="12" w:space="0" w:color="auto"/>
            </w:tcBorders>
            <w:shd w:val="clear" w:color="auto" w:fill="auto"/>
            <w:vAlign w:val="bottom"/>
          </w:tcPr>
          <w:p w:rsidR="006564B6" w:rsidRPr="007350DD" w:rsidRDefault="006564B6" w:rsidP="003F366A">
            <w:pPr>
              <w:suppressAutoHyphens w:val="0"/>
              <w:spacing w:before="80" w:after="80" w:line="220" w:lineRule="exact"/>
              <w:ind w:right="113"/>
              <w:jc w:val="right"/>
              <w:rPr>
                <w:b/>
                <w:bCs/>
                <w:sz w:val="18"/>
              </w:rPr>
            </w:pPr>
            <w:r w:rsidRPr="007350DD">
              <w:rPr>
                <w:b/>
                <w:bCs/>
                <w:sz w:val="18"/>
              </w:rPr>
              <w:t>100</w:t>
            </w:r>
          </w:p>
        </w:tc>
        <w:tc>
          <w:tcPr>
            <w:tcW w:w="512" w:type="pct"/>
            <w:tcBorders>
              <w:top w:val="single" w:sz="4" w:space="0" w:color="auto"/>
              <w:bottom w:val="single" w:sz="12" w:space="0" w:color="auto"/>
            </w:tcBorders>
            <w:shd w:val="clear" w:color="auto" w:fill="auto"/>
            <w:vAlign w:val="bottom"/>
          </w:tcPr>
          <w:p w:rsidR="006564B6" w:rsidRPr="007350DD" w:rsidRDefault="006564B6" w:rsidP="003F366A">
            <w:pPr>
              <w:suppressAutoHyphens w:val="0"/>
              <w:spacing w:before="80" w:after="80" w:line="220" w:lineRule="exact"/>
              <w:ind w:right="113"/>
              <w:jc w:val="right"/>
              <w:rPr>
                <w:b/>
                <w:bCs/>
                <w:sz w:val="18"/>
              </w:rPr>
            </w:pPr>
            <w:r w:rsidRPr="007350DD">
              <w:rPr>
                <w:b/>
                <w:bCs/>
                <w:sz w:val="18"/>
              </w:rPr>
              <w:t>137</w:t>
            </w:r>
          </w:p>
        </w:tc>
        <w:tc>
          <w:tcPr>
            <w:tcW w:w="533" w:type="pct"/>
            <w:tcBorders>
              <w:top w:val="single" w:sz="4" w:space="0" w:color="auto"/>
              <w:bottom w:val="single" w:sz="12" w:space="0" w:color="auto"/>
            </w:tcBorders>
            <w:shd w:val="clear" w:color="auto" w:fill="auto"/>
            <w:vAlign w:val="bottom"/>
          </w:tcPr>
          <w:p w:rsidR="006564B6" w:rsidRPr="007350DD" w:rsidRDefault="006564B6" w:rsidP="003F366A">
            <w:pPr>
              <w:suppressAutoHyphens w:val="0"/>
              <w:spacing w:before="80" w:after="80" w:line="220" w:lineRule="exact"/>
              <w:ind w:right="113"/>
              <w:jc w:val="right"/>
              <w:rPr>
                <w:b/>
                <w:bCs/>
                <w:sz w:val="18"/>
              </w:rPr>
            </w:pPr>
            <w:r w:rsidRPr="007350DD">
              <w:rPr>
                <w:b/>
                <w:bCs/>
                <w:sz w:val="18"/>
              </w:rPr>
              <w:t>100</w:t>
            </w:r>
          </w:p>
        </w:tc>
      </w:tr>
    </w:tbl>
    <w:p w:rsidR="006564B6" w:rsidRPr="007350DD" w:rsidRDefault="006564B6" w:rsidP="006E17EC">
      <w:pPr>
        <w:pStyle w:val="SingleTxtG"/>
        <w:spacing w:before="240"/>
      </w:pPr>
      <w:r w:rsidRPr="007350DD">
        <w:t>108.</w:t>
      </w:r>
      <w:r w:rsidRPr="007350DD">
        <w:tab/>
        <w:t>All</w:t>
      </w:r>
      <w:r w:rsidR="001327BC" w:rsidRPr="007350DD">
        <w:t xml:space="preserve"> </w:t>
      </w:r>
      <w:r w:rsidRPr="007350DD">
        <w:t>new</w:t>
      </w:r>
      <w:r w:rsidR="001327BC" w:rsidRPr="007350DD">
        <w:t xml:space="preserve"> </w:t>
      </w:r>
      <w:r w:rsidRPr="007350DD">
        <w:t>facilities</w:t>
      </w:r>
      <w:r w:rsidR="001327BC" w:rsidRPr="007350DD">
        <w:t xml:space="preserve"> </w:t>
      </w:r>
      <w:r w:rsidRPr="007350DD">
        <w:t>and</w:t>
      </w:r>
      <w:r w:rsidR="001327BC" w:rsidRPr="007350DD">
        <w:t xml:space="preserve"> </w:t>
      </w:r>
      <w:r w:rsidRPr="007350DD">
        <w:t>refurbished</w:t>
      </w:r>
      <w:r w:rsidR="001327BC" w:rsidRPr="007350DD">
        <w:t xml:space="preserve"> </w:t>
      </w:r>
      <w:r w:rsidRPr="007350DD">
        <w:t>ones</w:t>
      </w:r>
      <w:r w:rsidR="001327BC" w:rsidRPr="007350DD">
        <w:t xml:space="preserve"> </w:t>
      </w:r>
      <w:r w:rsidRPr="007350DD">
        <w:t>are</w:t>
      </w:r>
      <w:r w:rsidR="001327BC" w:rsidRPr="007350DD">
        <w:t xml:space="preserve"> </w:t>
      </w:r>
      <w:r w:rsidRPr="007350DD">
        <w:t>being</w:t>
      </w:r>
      <w:r w:rsidR="001327BC" w:rsidRPr="007350DD">
        <w:t xml:space="preserve"> </w:t>
      </w:r>
      <w:r w:rsidRPr="007350DD">
        <w:t>made</w:t>
      </w:r>
      <w:r w:rsidR="001327BC" w:rsidRPr="007350DD">
        <w:t xml:space="preserve"> </w:t>
      </w:r>
      <w:r w:rsidRPr="007350DD">
        <w:t>accessible</w:t>
      </w:r>
      <w:r w:rsidR="001327BC" w:rsidRPr="007350DD">
        <w:t xml:space="preserve"> </w:t>
      </w:r>
      <w:r w:rsidRPr="007350DD">
        <w:t>to</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In</w:t>
      </w:r>
      <w:r w:rsidR="001327BC" w:rsidRPr="007350DD">
        <w:t xml:space="preserve"> </w:t>
      </w:r>
      <w:r w:rsidRPr="007350DD">
        <w:t>2000,</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embarked</w:t>
      </w:r>
      <w:r w:rsidR="001327BC" w:rsidRPr="007350DD">
        <w:t xml:space="preserve"> </w:t>
      </w:r>
      <w:r w:rsidRPr="007350DD">
        <w:t>on</w:t>
      </w:r>
      <w:r w:rsidR="001327BC" w:rsidRPr="007350DD">
        <w:t xml:space="preserve"> </w:t>
      </w:r>
      <w:r w:rsidRPr="007350DD">
        <w:t>a</w:t>
      </w:r>
      <w:r w:rsidR="001327BC" w:rsidRPr="007350DD">
        <w:t xml:space="preserve"> </w:t>
      </w:r>
      <w:r w:rsidRPr="007350DD">
        <w:t>seven</w:t>
      </w:r>
      <w:r w:rsidR="001327BC" w:rsidRPr="007350DD">
        <w:t xml:space="preserve"> </w:t>
      </w:r>
      <w:r w:rsidRPr="007350DD">
        <w:t>(7)</w:t>
      </w:r>
      <w:r w:rsidR="001327BC" w:rsidRPr="007350DD">
        <w:t xml:space="preserve"> </w:t>
      </w:r>
      <w:r w:rsidRPr="007350DD">
        <w:t>year</w:t>
      </w:r>
      <w:r w:rsidR="001327BC" w:rsidRPr="007350DD">
        <w:t xml:space="preserve"> </w:t>
      </w:r>
      <w:r w:rsidRPr="007350DD">
        <w:t>programme</w:t>
      </w:r>
      <w:r w:rsidR="001327BC" w:rsidRPr="007350DD">
        <w:t xml:space="preserve"> </w:t>
      </w:r>
      <w:r w:rsidRPr="007350DD">
        <w:t>to</w:t>
      </w:r>
      <w:r w:rsidR="001327BC" w:rsidRPr="007350DD">
        <w:t xml:space="preserve"> </w:t>
      </w:r>
      <w:r w:rsidRPr="007350DD">
        <w:t>upgrade</w:t>
      </w:r>
      <w:r w:rsidR="001327BC" w:rsidRPr="007350DD">
        <w:t xml:space="preserve"> </w:t>
      </w:r>
      <w:r w:rsidRPr="007350DD">
        <w:t>the</w:t>
      </w:r>
      <w:r w:rsidR="001327BC" w:rsidRPr="007350DD">
        <w:t xml:space="preserve"> </w:t>
      </w:r>
      <w:r w:rsidRPr="007350DD">
        <w:t>physical</w:t>
      </w:r>
      <w:r w:rsidR="001327BC" w:rsidRPr="007350DD">
        <w:t xml:space="preserve"> </w:t>
      </w:r>
      <w:r w:rsidRPr="007350DD">
        <w:t>environment</w:t>
      </w:r>
      <w:r w:rsidR="001327BC" w:rsidRPr="007350DD">
        <w:t xml:space="preserve"> </w:t>
      </w:r>
      <w:r w:rsidRPr="007350DD">
        <w:t>in</w:t>
      </w:r>
      <w:r w:rsidR="001327BC" w:rsidRPr="007350DD">
        <w:t xml:space="preserve"> </w:t>
      </w:r>
      <w:r w:rsidRPr="007350DD">
        <w:t>schools.</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provides</w:t>
      </w:r>
      <w:r w:rsidR="001327BC" w:rsidRPr="007350DD">
        <w:t xml:space="preserve"> </w:t>
      </w:r>
      <w:r w:rsidRPr="007350DD">
        <w:t>for</w:t>
      </w:r>
      <w:r w:rsidR="001327BC" w:rsidRPr="007350DD">
        <w:t xml:space="preserve"> </w:t>
      </w:r>
      <w:r w:rsidRPr="007350DD">
        <w:t>improvements</w:t>
      </w:r>
      <w:r w:rsidR="001327BC" w:rsidRPr="007350DD">
        <w:t xml:space="preserve"> </w:t>
      </w:r>
      <w:r w:rsidRPr="007350DD">
        <w:t>such</w:t>
      </w:r>
      <w:r w:rsidR="001327BC" w:rsidRPr="007350DD">
        <w:t xml:space="preserve"> </w:t>
      </w:r>
      <w:r w:rsidRPr="007350DD">
        <w:t>as</w:t>
      </w:r>
      <w:r w:rsidR="001327BC" w:rsidRPr="007350DD">
        <w:t xml:space="preserve"> </w:t>
      </w:r>
      <w:r w:rsidRPr="007350DD">
        <w:t>ramps</w:t>
      </w:r>
      <w:r w:rsidR="001327BC" w:rsidRPr="007350DD">
        <w:t xml:space="preserve"> </w:t>
      </w:r>
      <w:r w:rsidRPr="007350DD">
        <w:t>and</w:t>
      </w:r>
      <w:r w:rsidR="001327BC" w:rsidRPr="007350DD">
        <w:t xml:space="preserve"> </w:t>
      </w:r>
      <w:r w:rsidRPr="007350DD">
        <w:t>wider</w:t>
      </w:r>
      <w:r w:rsidR="001327BC" w:rsidRPr="007350DD">
        <w:t xml:space="preserve"> </w:t>
      </w:r>
      <w:r w:rsidRPr="007350DD">
        <w:t>bathrooms.</w:t>
      </w:r>
      <w:r w:rsidR="001327BC" w:rsidRPr="007350DD">
        <w:t xml:space="preserve"> </w:t>
      </w:r>
      <w:r w:rsidRPr="007350DD">
        <w:t>All</w:t>
      </w:r>
      <w:r w:rsidR="001327BC" w:rsidRPr="007350DD">
        <w:t xml:space="preserve"> </w:t>
      </w:r>
      <w:r w:rsidRPr="007350DD">
        <w:t>new</w:t>
      </w:r>
      <w:r w:rsidR="001327BC" w:rsidRPr="007350DD">
        <w:t xml:space="preserve"> </w:t>
      </w:r>
      <w:r w:rsidRPr="007350DD">
        <w:t>schools</w:t>
      </w:r>
      <w:r w:rsidR="001327BC" w:rsidRPr="007350DD">
        <w:t xml:space="preserve"> </w:t>
      </w:r>
      <w:r w:rsidRPr="007350DD">
        <w:t>built</w:t>
      </w:r>
      <w:r w:rsidR="001327BC" w:rsidRPr="007350DD">
        <w:t xml:space="preserve"> </w:t>
      </w:r>
      <w:r w:rsidRPr="007350DD">
        <w:t>since</w:t>
      </w:r>
      <w:r w:rsidR="001327BC" w:rsidRPr="007350DD">
        <w:t xml:space="preserve"> </w:t>
      </w:r>
      <w:r w:rsidRPr="007350DD">
        <w:t>2000</w:t>
      </w:r>
      <w:r w:rsidR="001327BC" w:rsidRPr="007350DD">
        <w:t xml:space="preserve"> </w:t>
      </w:r>
      <w:r w:rsidRPr="007350DD">
        <w:t>have</w:t>
      </w:r>
      <w:r w:rsidR="001327BC" w:rsidRPr="007350DD">
        <w:t xml:space="preserve"> </w:t>
      </w:r>
      <w:r w:rsidRPr="007350DD">
        <w:t>these</w:t>
      </w:r>
      <w:r w:rsidR="001327BC" w:rsidRPr="007350DD">
        <w:t xml:space="preserve"> </w:t>
      </w:r>
      <w:r w:rsidRPr="007350DD">
        <w:t>provisions</w:t>
      </w:r>
      <w:r w:rsidR="001327BC" w:rsidRPr="007350DD">
        <w:t xml:space="preserve"> </w:t>
      </w:r>
      <w:r w:rsidRPr="007350DD">
        <w:t>while</w:t>
      </w:r>
      <w:r w:rsidR="001327BC" w:rsidRPr="007350DD">
        <w:t xml:space="preserve"> </w:t>
      </w:r>
      <w:r w:rsidRPr="007350DD">
        <w:t>other</w:t>
      </w:r>
      <w:r w:rsidR="001327BC" w:rsidRPr="007350DD">
        <w:t xml:space="preserve"> </w:t>
      </w:r>
      <w:r w:rsidRPr="007350DD">
        <w:t>schools</w:t>
      </w:r>
      <w:r w:rsidR="001327BC" w:rsidRPr="007350DD">
        <w:t xml:space="preserve"> </w:t>
      </w:r>
      <w:r w:rsidRPr="007350DD">
        <w:t>are</w:t>
      </w:r>
      <w:r w:rsidR="001327BC" w:rsidRPr="007350DD">
        <w:t xml:space="preserve"> </w:t>
      </w:r>
      <w:r w:rsidRPr="007350DD">
        <w:t>being</w:t>
      </w:r>
      <w:r w:rsidR="001327BC" w:rsidRPr="007350DD">
        <w:t xml:space="preserve"> </w:t>
      </w:r>
      <w:r w:rsidRPr="007350DD">
        <w:t>upgraded.</w:t>
      </w:r>
      <w:r w:rsidR="001327BC" w:rsidRPr="007350DD">
        <w:t xml:space="preserve"> </w:t>
      </w:r>
      <w:r w:rsidRPr="007350DD">
        <w:t>The</w:t>
      </w:r>
      <w:r w:rsidR="001327BC" w:rsidRPr="007350DD">
        <w:t xml:space="preserve"> </w:t>
      </w:r>
      <w:r w:rsidRPr="007350DD">
        <w:t>Barbados</w:t>
      </w:r>
      <w:r w:rsidR="001327BC" w:rsidRPr="007350DD">
        <w:t xml:space="preserve"> </w:t>
      </w:r>
      <w:r w:rsidRPr="007350DD">
        <w:t>Council</w:t>
      </w:r>
      <w:r w:rsidR="001327BC" w:rsidRPr="007350DD">
        <w:t xml:space="preserve"> </w:t>
      </w:r>
      <w:r w:rsidRPr="007350DD">
        <w:t>for</w:t>
      </w:r>
      <w:r w:rsidR="001327BC" w:rsidRPr="007350DD">
        <w:t xml:space="preserve"> </w:t>
      </w:r>
      <w:r w:rsidRPr="007350DD">
        <w:t>the</w:t>
      </w:r>
      <w:r w:rsidR="001327BC" w:rsidRPr="007350DD">
        <w:t xml:space="preserve"> </w:t>
      </w:r>
      <w:r w:rsidRPr="007350DD">
        <w:t>Disabled</w:t>
      </w:r>
      <w:r w:rsidR="001327BC" w:rsidRPr="007350DD">
        <w:t xml:space="preserve"> </w:t>
      </w:r>
      <w:r w:rsidRPr="007350DD">
        <w:t>(BCD),</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the</w:t>
      </w:r>
      <w:r w:rsidR="001327BC" w:rsidRPr="007350DD">
        <w:t xml:space="preserve"> </w:t>
      </w:r>
      <w:r w:rsidRPr="007350DD">
        <w:t>Barbados</w:t>
      </w:r>
      <w:r w:rsidR="001327BC" w:rsidRPr="007350DD">
        <w:t xml:space="preserve"> </w:t>
      </w:r>
      <w:r w:rsidRPr="007350DD">
        <w:t>Tourism</w:t>
      </w:r>
      <w:r w:rsidR="001327BC" w:rsidRPr="007350DD">
        <w:t xml:space="preserve"> </w:t>
      </w:r>
      <w:r w:rsidRPr="007350DD">
        <w:t>Authority</w:t>
      </w:r>
      <w:r w:rsidR="001327BC" w:rsidRPr="007350DD">
        <w:t xml:space="preserve"> </w:t>
      </w:r>
      <w:r w:rsidRPr="007350DD">
        <w:t>launched</w:t>
      </w:r>
      <w:r w:rsidR="001327BC" w:rsidRPr="007350DD">
        <w:t xml:space="preserve"> </w:t>
      </w:r>
      <w:r w:rsidRPr="007350DD">
        <w:t>a</w:t>
      </w:r>
      <w:r w:rsidR="001327BC" w:rsidRPr="007350DD">
        <w:t xml:space="preserve"> </w:t>
      </w:r>
      <w:r w:rsidRPr="007350DD">
        <w:t>far</w:t>
      </w:r>
      <w:r w:rsidR="001327BC" w:rsidRPr="007350DD">
        <w:t xml:space="preserve"> </w:t>
      </w:r>
      <w:r w:rsidRPr="007350DD">
        <w:t>reaching</w:t>
      </w:r>
      <w:r w:rsidR="001327BC" w:rsidRPr="007350DD">
        <w:t xml:space="preserve"> </w:t>
      </w:r>
      <w:r w:rsidRPr="007350DD">
        <w:t>initiative</w:t>
      </w:r>
      <w:r w:rsidR="001327BC" w:rsidRPr="007350DD">
        <w:t xml:space="preserve"> </w:t>
      </w:r>
      <w:r w:rsidRPr="007350DD">
        <w:t>to</w:t>
      </w:r>
      <w:r w:rsidR="001327BC" w:rsidRPr="007350DD">
        <w:t xml:space="preserve"> </w:t>
      </w:r>
      <w:r w:rsidRPr="007350DD">
        <w:t>create</w:t>
      </w:r>
      <w:r w:rsidR="001327BC" w:rsidRPr="007350DD">
        <w:t xml:space="preserve"> </w:t>
      </w:r>
      <w:r w:rsidRPr="007350DD">
        <w:t>a</w:t>
      </w:r>
      <w:r w:rsidR="001327BC" w:rsidRPr="007350DD">
        <w:t xml:space="preserve"> </w:t>
      </w:r>
      <w:r w:rsidRPr="007350DD">
        <w:t>Fully</w:t>
      </w:r>
      <w:r w:rsidR="001327BC" w:rsidRPr="007350DD">
        <w:t xml:space="preserve"> </w:t>
      </w:r>
      <w:r w:rsidRPr="007350DD">
        <w:t>Accessible</w:t>
      </w:r>
      <w:r w:rsidR="001327BC" w:rsidRPr="007350DD">
        <w:t xml:space="preserve"> </w:t>
      </w:r>
      <w:r w:rsidRPr="007350DD">
        <w:t>Barbados.</w:t>
      </w:r>
      <w:r w:rsidR="001327BC" w:rsidRPr="007350DD">
        <w:t xml:space="preserve"> </w:t>
      </w:r>
      <w:r w:rsidRPr="007350DD">
        <w:t>The</w:t>
      </w:r>
      <w:r w:rsidR="001327BC" w:rsidRPr="007350DD">
        <w:t xml:space="preserve"> </w:t>
      </w:r>
      <w:r w:rsidRPr="007350DD">
        <w:t>Council</w:t>
      </w:r>
      <w:r w:rsidR="001327BC" w:rsidRPr="007350DD">
        <w:t xml:space="preserve"> </w:t>
      </w:r>
      <w:r w:rsidRPr="007350DD">
        <w:t>in</w:t>
      </w:r>
      <w:r w:rsidR="001327BC" w:rsidRPr="007350DD">
        <w:t xml:space="preserve"> </w:t>
      </w:r>
      <w:r w:rsidRPr="007350DD">
        <w:t>partnership</w:t>
      </w:r>
      <w:r w:rsidR="001327BC" w:rsidRPr="007350DD">
        <w:t xml:space="preserve"> </w:t>
      </w:r>
      <w:r w:rsidRPr="007350DD">
        <w:t>with</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the</w:t>
      </w:r>
      <w:r w:rsidR="001327BC" w:rsidRPr="007350DD">
        <w:t xml:space="preserve"> </w:t>
      </w:r>
      <w:r w:rsidRPr="007350DD">
        <w:t>private</w:t>
      </w:r>
      <w:r w:rsidR="001327BC" w:rsidRPr="007350DD">
        <w:t xml:space="preserve"> </w:t>
      </w:r>
      <w:r w:rsidRPr="007350DD">
        <w:t>sector</w:t>
      </w:r>
      <w:r w:rsidR="001327BC" w:rsidRPr="007350DD">
        <w:t xml:space="preserve"> </w:t>
      </w:r>
      <w:r w:rsidRPr="007350DD">
        <w:t>have</w:t>
      </w:r>
      <w:r w:rsidR="001327BC" w:rsidRPr="007350DD">
        <w:t xml:space="preserve"> </w:t>
      </w:r>
      <w:r w:rsidRPr="007350DD">
        <w:t>started</w:t>
      </w:r>
      <w:r w:rsidR="001327BC" w:rsidRPr="007350DD">
        <w:t xml:space="preserve"> </w:t>
      </w:r>
      <w:r w:rsidRPr="007350DD">
        <w:t>a</w:t>
      </w:r>
      <w:r w:rsidR="001327BC" w:rsidRPr="007350DD">
        <w:t xml:space="preserve"> </w:t>
      </w:r>
      <w:r w:rsidRPr="007350DD">
        <w:t>project</w:t>
      </w:r>
      <w:r w:rsidR="001327BC" w:rsidRPr="007350DD">
        <w:t xml:space="preserve"> </w:t>
      </w:r>
      <w:r w:rsidRPr="007350DD">
        <w:t>designated</w:t>
      </w:r>
      <w:r w:rsidR="001327BC" w:rsidRPr="007350DD">
        <w:t xml:space="preserve"> </w:t>
      </w:r>
      <w:r w:rsidRPr="007350DD">
        <w:t>Accessible</w:t>
      </w:r>
      <w:r w:rsidR="001327BC" w:rsidRPr="007350DD">
        <w:t xml:space="preserve"> </w:t>
      </w:r>
      <w:r w:rsidRPr="007350DD">
        <w:t>School</w:t>
      </w:r>
      <w:r w:rsidR="001327BC" w:rsidRPr="007350DD">
        <w:t xml:space="preserve"> </w:t>
      </w:r>
      <w:r w:rsidRPr="007350DD">
        <w:t>Makeover</w:t>
      </w:r>
      <w:r w:rsidR="001327BC" w:rsidRPr="007350DD">
        <w:t xml:space="preserve"> </w:t>
      </w:r>
      <w:r w:rsidRPr="007350DD">
        <w:t>to</w:t>
      </w:r>
      <w:r w:rsidR="001327BC" w:rsidRPr="007350DD">
        <w:t xml:space="preserve"> </w:t>
      </w:r>
      <w:r w:rsidRPr="007350DD">
        <w:t>provide</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in</w:t>
      </w:r>
      <w:r w:rsidR="001327BC" w:rsidRPr="007350DD">
        <w:t xml:space="preserve"> </w:t>
      </w:r>
      <w:r w:rsidRPr="007350DD">
        <w:t>selected</w:t>
      </w:r>
      <w:r w:rsidR="001327BC" w:rsidRPr="007350DD">
        <w:t xml:space="preserve"> </w:t>
      </w:r>
      <w:r w:rsidRPr="007350DD">
        <w:t>schools</w:t>
      </w:r>
      <w:r w:rsidR="001327BC" w:rsidRPr="007350DD">
        <w:t xml:space="preserve"> </w:t>
      </w:r>
      <w:r w:rsidRPr="007350DD">
        <w:t>with</w:t>
      </w:r>
      <w:r w:rsidR="001327BC" w:rsidRPr="007350DD">
        <w:t xml:space="preserve"> </w:t>
      </w:r>
      <w:r w:rsidRPr="007350DD">
        <w:t>physical</w:t>
      </w:r>
      <w:r w:rsidR="001327BC" w:rsidRPr="007350DD">
        <w:t xml:space="preserve"> </w:t>
      </w:r>
      <w:r w:rsidRPr="007350DD">
        <w:t>facilities,</w:t>
      </w:r>
      <w:r w:rsidR="001327BC" w:rsidRPr="007350DD">
        <w:t xml:space="preserve"> </w:t>
      </w:r>
      <w:r w:rsidRPr="007350DD">
        <w:t>curriculum</w:t>
      </w:r>
      <w:r w:rsidR="001327BC" w:rsidRPr="007350DD">
        <w:t xml:space="preserve"> </w:t>
      </w:r>
      <w:r w:rsidRPr="007350DD">
        <w:t>materials</w:t>
      </w:r>
      <w:r w:rsidR="001327BC" w:rsidRPr="007350DD">
        <w:t xml:space="preserve"> </w:t>
      </w:r>
      <w:r w:rsidRPr="007350DD">
        <w:t>and</w:t>
      </w:r>
      <w:r w:rsidR="001327BC" w:rsidRPr="007350DD">
        <w:t xml:space="preserve"> </w:t>
      </w:r>
      <w:r w:rsidRPr="007350DD">
        <w:t>appropriate</w:t>
      </w:r>
      <w:r w:rsidR="001327BC" w:rsidRPr="007350DD">
        <w:t xml:space="preserve"> </w:t>
      </w:r>
      <w:r w:rsidRPr="007350DD">
        <w:t>technologies</w:t>
      </w:r>
      <w:r w:rsidR="001327BC" w:rsidRPr="007350DD">
        <w:t xml:space="preserve"> </w:t>
      </w:r>
      <w:r w:rsidRPr="007350DD">
        <w:t>to</w:t>
      </w:r>
      <w:r w:rsidR="001327BC" w:rsidRPr="007350DD">
        <w:t xml:space="preserve"> </w:t>
      </w:r>
      <w:r w:rsidRPr="007350DD">
        <w:t>facilitate</w:t>
      </w:r>
      <w:r w:rsidR="001327BC" w:rsidRPr="007350DD">
        <w:t xml:space="preserve"> </w:t>
      </w:r>
      <w:r w:rsidRPr="007350DD">
        <w:t>their</w:t>
      </w:r>
      <w:r w:rsidR="001327BC" w:rsidRPr="007350DD">
        <w:t xml:space="preserve"> </w:t>
      </w:r>
      <w:r w:rsidRPr="007350DD">
        <w:t>learning.</w:t>
      </w:r>
      <w:r w:rsidR="001327BC" w:rsidRPr="007350DD">
        <w:t xml:space="preserve"> </w:t>
      </w:r>
      <w:r w:rsidRPr="007350DD">
        <w:t>Various</w:t>
      </w:r>
      <w:r w:rsidR="001327BC" w:rsidRPr="007350DD">
        <w:t xml:space="preserve"> </w:t>
      </w:r>
      <w:r w:rsidRPr="007350DD">
        <w:t>recreational</w:t>
      </w:r>
      <w:r w:rsidR="001327BC" w:rsidRPr="007350DD">
        <w:t xml:space="preserve"> </w:t>
      </w:r>
      <w:r w:rsidRPr="007350DD">
        <w:t>opportunities</w:t>
      </w:r>
      <w:r w:rsidR="001327BC" w:rsidRPr="007350DD">
        <w:t xml:space="preserve"> </w:t>
      </w:r>
      <w:r w:rsidRPr="007350DD">
        <w:t>are</w:t>
      </w:r>
      <w:r w:rsidR="001327BC" w:rsidRPr="007350DD">
        <w:t xml:space="preserve"> </w:t>
      </w:r>
      <w:r w:rsidRPr="007350DD">
        <w:t>made</w:t>
      </w:r>
      <w:r w:rsidR="001327BC" w:rsidRPr="007350DD">
        <w:t xml:space="preserve"> </w:t>
      </w:r>
      <w:r w:rsidRPr="007350DD">
        <w:t>available</w:t>
      </w:r>
      <w:r w:rsidR="001327BC" w:rsidRPr="007350DD">
        <w:t xml:space="preserve"> </w:t>
      </w:r>
      <w:r w:rsidRPr="007350DD">
        <w:t>to</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For</w:t>
      </w:r>
      <w:r w:rsidR="001327BC" w:rsidRPr="007350DD">
        <w:t xml:space="preserve"> </w:t>
      </w:r>
      <w:r w:rsidRPr="007350DD">
        <w:t>example,</w:t>
      </w:r>
      <w:r w:rsidR="001327BC" w:rsidRPr="007350DD">
        <w:t xml:space="preserve"> </w:t>
      </w:r>
      <w:r w:rsidRPr="007350DD">
        <w:t>the</w:t>
      </w:r>
      <w:r w:rsidR="001327BC" w:rsidRPr="007350DD">
        <w:t xml:space="preserve"> </w:t>
      </w:r>
      <w:r w:rsidRPr="007350DD">
        <w:t>National</w:t>
      </w:r>
      <w:r w:rsidR="001327BC" w:rsidRPr="007350DD">
        <w:t xml:space="preserve"> </w:t>
      </w:r>
      <w:r w:rsidRPr="007350DD">
        <w:t>Disabilities</w:t>
      </w:r>
      <w:r w:rsidR="001327BC" w:rsidRPr="007350DD">
        <w:t xml:space="preserve"> </w:t>
      </w:r>
      <w:r w:rsidRPr="007350DD">
        <w:t>Unit</w:t>
      </w:r>
      <w:r w:rsidR="001327BC" w:rsidRPr="007350DD">
        <w:t xml:space="preserve"> </w:t>
      </w:r>
      <w:r w:rsidRPr="007350DD">
        <w:t>organises</w:t>
      </w:r>
      <w:r w:rsidR="001327BC" w:rsidRPr="007350DD">
        <w:t xml:space="preserve"> </w:t>
      </w:r>
      <w:r w:rsidRPr="007350DD">
        <w:t>an</w:t>
      </w:r>
      <w:r w:rsidR="001327BC" w:rsidRPr="007350DD">
        <w:t xml:space="preserve"> </w:t>
      </w:r>
      <w:r w:rsidRPr="007350DD">
        <w:t>Annual</w:t>
      </w:r>
      <w:r w:rsidR="001327BC" w:rsidRPr="007350DD">
        <w:t xml:space="preserve"> </w:t>
      </w:r>
      <w:r w:rsidRPr="007350DD">
        <w:t>Integrated</w:t>
      </w:r>
      <w:r w:rsidR="001327BC" w:rsidRPr="007350DD">
        <w:t xml:space="preserve"> </w:t>
      </w:r>
      <w:r w:rsidRPr="007350DD">
        <w:t>Summer</w:t>
      </w:r>
      <w:r w:rsidR="001327BC" w:rsidRPr="007350DD">
        <w:t xml:space="preserve"> </w:t>
      </w:r>
      <w:r w:rsidRPr="007350DD">
        <w:t>Camp</w:t>
      </w:r>
      <w:r w:rsidR="001327BC" w:rsidRPr="007350DD">
        <w:t xml:space="preserve"> </w:t>
      </w:r>
      <w:r w:rsidRPr="007350DD">
        <w:t>that</w:t>
      </w:r>
      <w:r w:rsidR="001327BC" w:rsidRPr="007350DD">
        <w:t xml:space="preserve"> </w:t>
      </w:r>
      <w:r w:rsidRPr="007350DD">
        <w:t>integrates</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with</w:t>
      </w:r>
      <w:r w:rsidR="001327BC" w:rsidRPr="007350DD">
        <w:t xml:space="preserve"> </w:t>
      </w:r>
      <w:r w:rsidRPr="007350DD">
        <w:t>other</w:t>
      </w:r>
      <w:r w:rsidR="001327BC" w:rsidRPr="007350DD">
        <w:t xml:space="preserve"> </w:t>
      </w:r>
      <w:r w:rsidRPr="007350DD">
        <w:t>children.</w:t>
      </w:r>
      <w:r w:rsidR="001327BC" w:rsidRPr="007350DD">
        <w:t xml:space="preserve"> </w:t>
      </w:r>
      <w:r w:rsidRPr="007350DD">
        <w:t>A</w:t>
      </w:r>
      <w:r w:rsidR="001327BC" w:rsidRPr="007350DD">
        <w:t xml:space="preserve"> </w:t>
      </w:r>
      <w:r w:rsidRPr="007350DD">
        <w:t>week</w:t>
      </w:r>
      <w:r w:rsidR="001327BC" w:rsidRPr="007350DD">
        <w:t xml:space="preserve"> </w:t>
      </w:r>
      <w:r w:rsidRPr="007350DD">
        <w:t>of</w:t>
      </w:r>
      <w:r w:rsidR="001327BC" w:rsidRPr="007350DD">
        <w:t xml:space="preserve"> </w:t>
      </w:r>
      <w:r w:rsidRPr="007350DD">
        <w:t>orientation</w:t>
      </w:r>
      <w:r w:rsidR="001327BC" w:rsidRPr="007350DD">
        <w:t xml:space="preserve"> </w:t>
      </w:r>
      <w:r w:rsidRPr="007350DD">
        <w:t>is</w:t>
      </w:r>
      <w:r w:rsidR="001327BC" w:rsidRPr="007350DD">
        <w:t xml:space="preserve"> </w:t>
      </w:r>
      <w:r w:rsidRPr="007350DD">
        <w:t>held</w:t>
      </w:r>
      <w:r w:rsidR="001327BC" w:rsidRPr="007350DD">
        <w:t xml:space="preserve"> </w:t>
      </w:r>
      <w:r w:rsidRPr="007350DD">
        <w:t>for</w:t>
      </w:r>
      <w:r w:rsidR="001327BC" w:rsidRPr="007350DD">
        <w:t xml:space="preserve"> </w:t>
      </w:r>
      <w:r w:rsidRPr="007350DD">
        <w:t>counsellors</w:t>
      </w:r>
      <w:r w:rsidR="001327BC" w:rsidRPr="007350DD">
        <w:t xml:space="preserve"> </w:t>
      </w:r>
      <w:r w:rsidRPr="007350DD">
        <w:t>prior</w:t>
      </w:r>
      <w:r w:rsidR="001327BC" w:rsidRPr="007350DD">
        <w:t xml:space="preserve"> </w:t>
      </w:r>
      <w:r w:rsidRPr="007350DD">
        <w:t>to</w:t>
      </w:r>
      <w:r w:rsidR="001327BC" w:rsidRPr="007350DD">
        <w:t xml:space="preserve"> </w:t>
      </w:r>
      <w:r w:rsidRPr="007350DD">
        <w:t>the</w:t>
      </w:r>
      <w:r w:rsidR="001327BC" w:rsidRPr="007350DD">
        <w:t xml:space="preserve"> </w:t>
      </w:r>
      <w:r w:rsidRPr="007350DD">
        <w:t>commencement</w:t>
      </w:r>
      <w:r w:rsidR="001327BC" w:rsidRPr="007350DD">
        <w:t xml:space="preserve"> </w:t>
      </w:r>
      <w:r w:rsidRPr="007350DD">
        <w:t>of</w:t>
      </w:r>
      <w:r w:rsidR="001327BC" w:rsidRPr="007350DD">
        <w:t xml:space="preserve"> </w:t>
      </w:r>
      <w:r w:rsidRPr="007350DD">
        <w:t>the</w:t>
      </w:r>
      <w:r w:rsidR="001327BC" w:rsidRPr="007350DD">
        <w:t xml:space="preserve"> </w:t>
      </w:r>
      <w:r w:rsidRPr="007350DD">
        <w:t>camp.</w:t>
      </w:r>
    </w:p>
    <w:p w:rsidR="006564B6" w:rsidRPr="007350DD" w:rsidRDefault="006564B6" w:rsidP="009E22FF">
      <w:pPr>
        <w:pStyle w:val="SingleTxtG"/>
      </w:pPr>
      <w:r w:rsidRPr="007350DD">
        <w:t>109.</w:t>
      </w:r>
      <w:r w:rsidRPr="007350DD">
        <w:tab/>
        <w:t>The</w:t>
      </w:r>
      <w:r w:rsidR="001327BC" w:rsidRPr="007350DD">
        <w:t xml:space="preserve"> </w:t>
      </w:r>
      <w:r w:rsidRPr="007350DD">
        <w:t>following</w:t>
      </w:r>
      <w:r w:rsidR="001327BC" w:rsidRPr="007350DD">
        <w:t xml:space="preserve"> </w:t>
      </w:r>
      <w:r w:rsidRPr="007350DD">
        <w:t>table</w:t>
      </w:r>
      <w:r w:rsidR="001327BC" w:rsidRPr="007350DD">
        <w:t xml:space="preserve"> </w:t>
      </w:r>
      <w:r w:rsidRPr="007350DD">
        <w:t>(5)</w:t>
      </w:r>
      <w:r w:rsidR="001327BC" w:rsidRPr="007350DD">
        <w:t xml:space="preserve"> </w:t>
      </w:r>
      <w:r w:rsidRPr="007350DD">
        <w:t>shows</w:t>
      </w:r>
      <w:r w:rsidR="001327BC" w:rsidRPr="007350DD">
        <w:t xml:space="preserve"> </w:t>
      </w:r>
      <w:r w:rsidRPr="007350DD">
        <w:t>the</w:t>
      </w:r>
      <w:r w:rsidR="001327BC" w:rsidRPr="007350DD">
        <w:t xml:space="preserve"> </w:t>
      </w:r>
      <w:r w:rsidRPr="007350DD">
        <w:t>increasing</w:t>
      </w:r>
      <w:r w:rsidR="001327BC" w:rsidRPr="007350DD">
        <w:t xml:space="preserve"> </w:t>
      </w:r>
      <w:r w:rsidRPr="007350DD">
        <w:t>number</w:t>
      </w:r>
      <w:r w:rsidR="001327BC" w:rsidRPr="007350DD">
        <w:t xml:space="preserve"> </w:t>
      </w:r>
      <w:r w:rsidRPr="007350DD">
        <w:t>of</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educated</w:t>
      </w:r>
      <w:r w:rsidR="001327BC" w:rsidRPr="007350DD">
        <w:t xml:space="preserve"> </w:t>
      </w:r>
      <w:r w:rsidRPr="007350DD">
        <w:t>in</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Units.</w:t>
      </w:r>
      <w:r w:rsidR="001327BC" w:rsidRPr="007350DD">
        <w:t xml:space="preserve"> </w:t>
      </w:r>
    </w:p>
    <w:p w:rsidR="0075439C" w:rsidRPr="007350DD" w:rsidRDefault="006564B6" w:rsidP="004A6123">
      <w:pPr>
        <w:pStyle w:val="Heading1"/>
        <w:keepNext/>
        <w:spacing w:before="240"/>
      </w:pPr>
      <w:r w:rsidRPr="007350DD">
        <w:lastRenderedPageBreak/>
        <w:t>Table</w:t>
      </w:r>
      <w:r w:rsidR="001327BC" w:rsidRPr="007350DD">
        <w:t xml:space="preserve"> </w:t>
      </w:r>
      <w:r w:rsidRPr="007350DD">
        <w:t>5</w:t>
      </w:r>
    </w:p>
    <w:p w:rsidR="006564B6" w:rsidRPr="007350DD" w:rsidRDefault="006564B6" w:rsidP="0075439C">
      <w:pPr>
        <w:pStyle w:val="SingleTxtG"/>
        <w:rPr>
          <w:b/>
          <w:bCs/>
        </w:rPr>
      </w:pPr>
      <w:r w:rsidRPr="007350DD">
        <w:rPr>
          <w:b/>
          <w:bCs/>
        </w:rPr>
        <w:t>Children</w:t>
      </w:r>
      <w:r w:rsidR="001327BC" w:rsidRPr="007350DD">
        <w:rPr>
          <w:b/>
          <w:bCs/>
        </w:rPr>
        <w:t xml:space="preserve"> </w:t>
      </w:r>
      <w:r w:rsidRPr="007350DD">
        <w:rPr>
          <w:b/>
          <w:bCs/>
        </w:rPr>
        <w:t>with</w:t>
      </w:r>
      <w:r w:rsidR="001327BC" w:rsidRPr="007350DD">
        <w:rPr>
          <w:b/>
          <w:bCs/>
        </w:rPr>
        <w:t xml:space="preserve"> </w:t>
      </w:r>
      <w:r w:rsidR="009669E5" w:rsidRPr="007350DD">
        <w:rPr>
          <w:b/>
          <w:bCs/>
        </w:rPr>
        <w:t xml:space="preserve">disabilities </w:t>
      </w:r>
      <w:r w:rsidRPr="007350DD">
        <w:rPr>
          <w:b/>
          <w:bCs/>
        </w:rPr>
        <w:t>in</w:t>
      </w:r>
      <w:r w:rsidR="001327BC" w:rsidRPr="007350DD">
        <w:rPr>
          <w:b/>
          <w:bCs/>
        </w:rPr>
        <w:t xml:space="preserve"> </w:t>
      </w:r>
      <w:r w:rsidRPr="007350DD">
        <w:rPr>
          <w:b/>
          <w:bCs/>
        </w:rPr>
        <w:t>Special</w:t>
      </w:r>
      <w:r w:rsidR="001327BC" w:rsidRPr="007350DD">
        <w:rPr>
          <w:b/>
          <w:bCs/>
        </w:rPr>
        <w:t xml:space="preserve"> </w:t>
      </w:r>
      <w:r w:rsidRPr="007350DD">
        <w:rPr>
          <w:b/>
          <w:bCs/>
        </w:rPr>
        <w:t>Education</w:t>
      </w:r>
      <w:r w:rsidR="001327BC" w:rsidRPr="007350DD">
        <w:rPr>
          <w:b/>
          <w:bCs/>
        </w:rPr>
        <w:t xml:space="preserve"> </w:t>
      </w:r>
      <w:r w:rsidRPr="007350DD">
        <w:rPr>
          <w:b/>
          <w:bCs/>
        </w:rPr>
        <w:t>Units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3"/>
        <w:gridCol w:w="3867"/>
      </w:tblGrid>
      <w:tr w:rsidR="006564B6" w:rsidRPr="007350DD" w:rsidTr="008C33A1">
        <w:trPr>
          <w:cantSplit/>
          <w:tblHeader/>
        </w:trPr>
        <w:tc>
          <w:tcPr>
            <w:tcW w:w="2884" w:type="dxa"/>
            <w:tcBorders>
              <w:top w:val="single" w:sz="4" w:space="0" w:color="auto"/>
              <w:bottom w:val="single" w:sz="12" w:space="0" w:color="auto"/>
            </w:tcBorders>
            <w:shd w:val="clear" w:color="auto" w:fill="auto"/>
            <w:vAlign w:val="bottom"/>
          </w:tcPr>
          <w:p w:rsidR="006564B6" w:rsidRPr="007350DD" w:rsidRDefault="006564B6" w:rsidP="0075439C">
            <w:pPr>
              <w:suppressAutoHyphens w:val="0"/>
              <w:spacing w:before="80" w:after="80" w:line="200" w:lineRule="exact"/>
              <w:ind w:right="113"/>
              <w:rPr>
                <w:i/>
                <w:sz w:val="16"/>
              </w:rPr>
            </w:pPr>
            <w:r w:rsidRPr="007350DD">
              <w:rPr>
                <w:i/>
                <w:sz w:val="16"/>
              </w:rPr>
              <w:t>Year</w:t>
            </w:r>
          </w:p>
        </w:tc>
        <w:tc>
          <w:tcPr>
            <w:tcW w:w="3184" w:type="dxa"/>
            <w:tcBorders>
              <w:top w:val="single" w:sz="4" w:space="0" w:color="auto"/>
              <w:bottom w:val="single" w:sz="12" w:space="0" w:color="auto"/>
            </w:tcBorders>
            <w:shd w:val="clear" w:color="auto" w:fill="auto"/>
            <w:vAlign w:val="bottom"/>
          </w:tcPr>
          <w:p w:rsidR="006564B6" w:rsidRPr="007350DD" w:rsidRDefault="006564B6" w:rsidP="0075439C">
            <w:pPr>
              <w:suppressAutoHyphens w:val="0"/>
              <w:spacing w:before="80" w:after="80" w:line="200" w:lineRule="exact"/>
              <w:ind w:right="113"/>
              <w:jc w:val="right"/>
              <w:rPr>
                <w:i/>
                <w:sz w:val="16"/>
              </w:rPr>
            </w:pPr>
            <w:r w:rsidRPr="007350DD">
              <w:rPr>
                <w:i/>
                <w:sz w:val="16"/>
              </w:rPr>
              <w:t>Number</w:t>
            </w:r>
            <w:r w:rsidR="001327BC" w:rsidRPr="007350DD">
              <w:rPr>
                <w:i/>
                <w:sz w:val="16"/>
              </w:rPr>
              <w:t xml:space="preserve"> </w:t>
            </w:r>
            <w:r w:rsidRPr="007350DD">
              <w:rPr>
                <w:i/>
                <w:sz w:val="16"/>
              </w:rPr>
              <w:t>of</w:t>
            </w:r>
            <w:r w:rsidR="001327BC" w:rsidRPr="007350DD">
              <w:rPr>
                <w:i/>
                <w:sz w:val="16"/>
              </w:rPr>
              <w:t xml:space="preserve"> </w:t>
            </w:r>
            <w:r w:rsidR="0075439C" w:rsidRPr="007350DD">
              <w:rPr>
                <w:i/>
                <w:sz w:val="16"/>
              </w:rPr>
              <w:t>c</w:t>
            </w:r>
            <w:r w:rsidRPr="007350DD">
              <w:rPr>
                <w:i/>
                <w:sz w:val="16"/>
              </w:rPr>
              <w:t>hildren</w:t>
            </w:r>
          </w:p>
        </w:tc>
      </w:tr>
      <w:tr w:rsidR="006564B6" w:rsidRPr="007350DD" w:rsidTr="008C33A1">
        <w:trPr>
          <w:cantSplit/>
        </w:trPr>
        <w:tc>
          <w:tcPr>
            <w:tcW w:w="2884" w:type="dxa"/>
            <w:tcBorders>
              <w:top w:val="single" w:sz="12" w:space="0" w:color="auto"/>
            </w:tcBorders>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1997</w:t>
            </w:r>
          </w:p>
        </w:tc>
        <w:tc>
          <w:tcPr>
            <w:tcW w:w="3184" w:type="dxa"/>
            <w:tcBorders>
              <w:top w:val="single" w:sz="12" w:space="0" w:color="auto"/>
            </w:tcBorders>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120</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1998</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120</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1999</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140</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2000</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154</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2001</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166</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2002</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172</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2003</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172</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2004</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182</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2005</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192</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2006</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192</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2007</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202</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2008</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340</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2009</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361</w:t>
            </w:r>
          </w:p>
        </w:tc>
      </w:tr>
      <w:tr w:rsidR="006564B6" w:rsidRPr="007350DD" w:rsidTr="008C33A1">
        <w:trPr>
          <w:cantSplit/>
        </w:trPr>
        <w:tc>
          <w:tcPr>
            <w:tcW w:w="2884" w:type="dxa"/>
            <w:shd w:val="clear" w:color="auto" w:fill="auto"/>
          </w:tcPr>
          <w:p w:rsidR="006564B6" w:rsidRPr="007350DD" w:rsidRDefault="006564B6" w:rsidP="0075439C">
            <w:pPr>
              <w:suppressAutoHyphens w:val="0"/>
              <w:spacing w:before="40" w:after="40" w:line="220" w:lineRule="exact"/>
              <w:ind w:right="113"/>
              <w:rPr>
                <w:sz w:val="18"/>
              </w:rPr>
            </w:pPr>
            <w:r w:rsidRPr="007350DD">
              <w:rPr>
                <w:sz w:val="18"/>
              </w:rPr>
              <w:t>2010</w:t>
            </w:r>
          </w:p>
        </w:tc>
        <w:tc>
          <w:tcPr>
            <w:tcW w:w="3184" w:type="dxa"/>
            <w:shd w:val="clear" w:color="auto" w:fill="auto"/>
            <w:vAlign w:val="bottom"/>
          </w:tcPr>
          <w:p w:rsidR="006564B6" w:rsidRPr="007350DD" w:rsidRDefault="006564B6" w:rsidP="0075439C">
            <w:pPr>
              <w:suppressAutoHyphens w:val="0"/>
              <w:spacing w:before="40" w:after="40" w:line="220" w:lineRule="exact"/>
              <w:ind w:right="113"/>
              <w:jc w:val="right"/>
              <w:rPr>
                <w:sz w:val="18"/>
              </w:rPr>
            </w:pPr>
            <w:r w:rsidRPr="007350DD">
              <w:rPr>
                <w:sz w:val="18"/>
              </w:rPr>
              <w:t>385</w:t>
            </w:r>
          </w:p>
        </w:tc>
      </w:tr>
    </w:tbl>
    <w:p w:rsidR="006564B6" w:rsidRPr="007350DD" w:rsidRDefault="006564B6" w:rsidP="00457A47">
      <w:pPr>
        <w:spacing w:before="120" w:after="240"/>
        <w:ind w:left="1134" w:right="1134" w:firstLine="170"/>
        <w:rPr>
          <w:sz w:val="18"/>
        </w:rPr>
      </w:pPr>
      <w:r w:rsidRPr="007350DD">
        <w:rPr>
          <w:i/>
          <w:iCs/>
          <w:sz w:val="18"/>
        </w:rPr>
        <w:t>Source:</w:t>
      </w:r>
      <w:r w:rsidR="001327BC" w:rsidRPr="007350DD">
        <w:rPr>
          <w:sz w:val="18"/>
        </w:rPr>
        <w:t xml:space="preserve"> </w:t>
      </w:r>
      <w:r w:rsidR="00457A47" w:rsidRPr="007350DD">
        <w:rPr>
          <w:sz w:val="18"/>
        </w:rPr>
        <w:t xml:space="preserve"> </w:t>
      </w:r>
      <w:r w:rsidRPr="007350DD">
        <w:rPr>
          <w:sz w:val="18"/>
        </w:rPr>
        <w:t>Ministry</w:t>
      </w:r>
      <w:r w:rsidR="001327BC" w:rsidRPr="007350DD">
        <w:rPr>
          <w:sz w:val="18"/>
        </w:rPr>
        <w:t xml:space="preserve"> </w:t>
      </w:r>
      <w:r w:rsidRPr="007350DD">
        <w:rPr>
          <w:sz w:val="18"/>
        </w:rPr>
        <w:t>of</w:t>
      </w:r>
      <w:r w:rsidR="001327BC" w:rsidRPr="007350DD">
        <w:rPr>
          <w:sz w:val="18"/>
        </w:rPr>
        <w:t xml:space="preserve"> </w:t>
      </w:r>
      <w:r w:rsidRPr="007350DD">
        <w:rPr>
          <w:sz w:val="18"/>
        </w:rPr>
        <w:t>Education</w:t>
      </w:r>
      <w:r w:rsidR="001327BC" w:rsidRPr="007350DD">
        <w:rPr>
          <w:sz w:val="18"/>
        </w:rPr>
        <w:t xml:space="preserve"> </w:t>
      </w:r>
      <w:r w:rsidRPr="007350DD">
        <w:rPr>
          <w:sz w:val="18"/>
        </w:rPr>
        <w:t>2011</w:t>
      </w:r>
      <w:r w:rsidR="00457A47" w:rsidRPr="007350DD">
        <w:rPr>
          <w:sz w:val="18"/>
        </w:rPr>
        <w:t>.</w:t>
      </w:r>
    </w:p>
    <w:p w:rsidR="006564B6" w:rsidRPr="007350DD" w:rsidRDefault="006564B6" w:rsidP="009E22FF">
      <w:pPr>
        <w:pStyle w:val="SingleTxtG"/>
      </w:pPr>
      <w:r w:rsidRPr="007350DD">
        <w:t>110.</w:t>
      </w:r>
      <w:r w:rsidRPr="007350DD">
        <w:tab/>
        <w:t>Special</w:t>
      </w:r>
      <w:r w:rsidR="001327BC" w:rsidRPr="007350DD">
        <w:t xml:space="preserve"> </w:t>
      </w:r>
      <w:r w:rsidRPr="007350DD">
        <w:t>Units</w:t>
      </w:r>
      <w:r w:rsidR="001327BC" w:rsidRPr="007350DD">
        <w:t xml:space="preserve"> </w:t>
      </w:r>
      <w:r w:rsidRPr="007350DD">
        <w:t>are</w:t>
      </w:r>
      <w:r w:rsidR="001327BC" w:rsidRPr="007350DD">
        <w:t xml:space="preserve"> </w:t>
      </w:r>
      <w:r w:rsidRPr="007350DD">
        <w:t>being</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mainstream</w:t>
      </w:r>
      <w:r w:rsidR="001327BC" w:rsidRPr="007350DD">
        <w:t xml:space="preserve"> </w:t>
      </w:r>
      <w:r w:rsidRPr="007350DD">
        <w:t>schools,</w:t>
      </w:r>
      <w:r w:rsidR="001327BC" w:rsidRPr="007350DD">
        <w:t xml:space="preserve"> </w:t>
      </w:r>
      <w:r w:rsidRPr="007350DD">
        <w:t>and</w:t>
      </w:r>
      <w:r w:rsidR="001327BC" w:rsidRPr="007350DD">
        <w:t xml:space="preserve"> </w:t>
      </w:r>
      <w:r w:rsidRPr="007350DD">
        <w:t>placement</w:t>
      </w:r>
      <w:r w:rsidR="001327BC" w:rsidRPr="007350DD">
        <w:t xml:space="preserve"> </w:t>
      </w:r>
      <w:r w:rsidRPr="007350DD">
        <w:t>officers</w:t>
      </w:r>
      <w:r w:rsidR="001327BC" w:rsidRPr="007350DD">
        <w:t xml:space="preserve"> </w:t>
      </w:r>
      <w:r w:rsidRPr="007350DD">
        <w:t>have</w:t>
      </w:r>
      <w:r w:rsidR="001327BC" w:rsidRPr="007350DD">
        <w:t xml:space="preserve"> </w:t>
      </w:r>
      <w:r w:rsidRPr="007350DD">
        <w:t>been</w:t>
      </w:r>
      <w:r w:rsidR="001327BC" w:rsidRPr="007350DD">
        <w:t xml:space="preserve"> </w:t>
      </w:r>
      <w:r w:rsidRPr="007350DD">
        <w:t>put</w:t>
      </w:r>
      <w:r w:rsidR="001327BC" w:rsidRPr="007350DD">
        <w:t xml:space="preserve"> </w:t>
      </w:r>
      <w:r w:rsidRPr="007350DD">
        <w:t>in</w:t>
      </w:r>
      <w:r w:rsidR="001327BC" w:rsidRPr="007350DD">
        <w:t xml:space="preserve"> </w:t>
      </w:r>
      <w:r w:rsidRPr="007350DD">
        <w:t>some</w:t>
      </w:r>
      <w:r w:rsidR="001327BC" w:rsidRPr="007350DD">
        <w:t xml:space="preserve"> </w:t>
      </w:r>
      <w:r w:rsidRPr="007350DD">
        <w:t>schools.</w:t>
      </w:r>
      <w:r w:rsidR="001327BC" w:rsidRPr="007350DD">
        <w:t xml:space="preserve"> </w:t>
      </w:r>
      <w:r w:rsidRPr="007350DD">
        <w:t>In</w:t>
      </w:r>
      <w:r w:rsidR="001327BC" w:rsidRPr="007350DD">
        <w:t xml:space="preserve"> </w:t>
      </w:r>
      <w:r w:rsidRPr="007350DD">
        <w:t>2002</w:t>
      </w:r>
      <w:r w:rsidR="001327BC" w:rsidRPr="007350DD">
        <w:t xml:space="preserve"> </w:t>
      </w:r>
      <w:r w:rsidRPr="007350DD">
        <w:t>a</w:t>
      </w:r>
      <w:r w:rsidR="001327BC" w:rsidRPr="007350DD">
        <w:t xml:space="preserve"> </w:t>
      </w:r>
      <w:r w:rsidRPr="007350DD">
        <w:t>Special</w:t>
      </w:r>
      <w:r w:rsidR="001327BC" w:rsidRPr="007350DD">
        <w:t xml:space="preserve"> </w:t>
      </w:r>
      <w:r w:rsidRPr="007350DD">
        <w:t>Unit</w:t>
      </w:r>
      <w:r w:rsidR="001327BC" w:rsidRPr="007350DD">
        <w:t xml:space="preserve"> </w:t>
      </w:r>
      <w:r w:rsidRPr="007350DD">
        <w:t>was</w:t>
      </w:r>
      <w:r w:rsidR="001327BC" w:rsidRPr="007350DD">
        <w:t xml:space="preserve"> </w:t>
      </w:r>
      <w:r w:rsidRPr="007350DD">
        <w:t>opened</w:t>
      </w:r>
      <w:r w:rsidR="001327BC" w:rsidRPr="007350DD">
        <w:t xml:space="preserve"> </w:t>
      </w:r>
      <w:r w:rsidRPr="007350DD">
        <w:t>at</w:t>
      </w:r>
      <w:r w:rsidR="001327BC" w:rsidRPr="007350DD">
        <w:t xml:space="preserve"> </w:t>
      </w:r>
      <w:r w:rsidRPr="007350DD">
        <w:t>the</w:t>
      </w:r>
      <w:r w:rsidR="001327BC" w:rsidRPr="007350DD">
        <w:t xml:space="preserve"> </w:t>
      </w:r>
      <w:r w:rsidRPr="007350DD">
        <w:t>St.</w:t>
      </w:r>
      <w:r w:rsidR="001327BC" w:rsidRPr="007350DD">
        <w:t xml:space="preserve"> </w:t>
      </w:r>
      <w:r w:rsidRPr="007350DD">
        <w:t>Stephen</w:t>
      </w:r>
      <w:r w:rsidR="00EA19E5" w:rsidRPr="007350DD">
        <w:t>’</w:t>
      </w:r>
      <w:r w:rsidRPr="007350DD">
        <w:t>s</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modelled</w:t>
      </w:r>
      <w:r w:rsidR="001327BC" w:rsidRPr="007350DD">
        <w:t xml:space="preserve"> </w:t>
      </w:r>
      <w:r w:rsidRPr="007350DD">
        <w:t>after</w:t>
      </w:r>
      <w:r w:rsidR="001327BC" w:rsidRPr="007350DD">
        <w:t xml:space="preserve"> </w:t>
      </w:r>
      <w:r w:rsidRPr="007350DD">
        <w:t>the</w:t>
      </w:r>
      <w:r w:rsidR="001327BC" w:rsidRPr="007350DD">
        <w:t xml:space="preserve"> </w:t>
      </w:r>
      <w:r w:rsidRPr="007350DD">
        <w:t>All</w:t>
      </w:r>
      <w:r w:rsidR="001327BC" w:rsidRPr="007350DD">
        <w:t xml:space="preserve"> </w:t>
      </w:r>
      <w:r w:rsidRPr="007350DD">
        <w:t>Saints</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and</w:t>
      </w:r>
      <w:r w:rsidR="001327BC" w:rsidRPr="007350DD">
        <w:t xml:space="preserve"> </w:t>
      </w:r>
      <w:r w:rsidRPr="007350DD">
        <w:t>catering</w:t>
      </w:r>
      <w:r w:rsidR="001327BC" w:rsidRPr="007350DD">
        <w:t xml:space="preserve"> </w:t>
      </w:r>
      <w:r w:rsidRPr="007350DD">
        <w:t>to</w:t>
      </w:r>
      <w:r w:rsidR="001327BC" w:rsidRPr="007350DD">
        <w:t xml:space="preserve"> </w:t>
      </w:r>
      <w:r w:rsidRPr="007350DD">
        <w:t>children</w:t>
      </w:r>
      <w:r w:rsidR="001327BC" w:rsidRPr="007350DD">
        <w:t xml:space="preserve"> </w:t>
      </w:r>
      <w:r w:rsidRPr="007350DD">
        <w:t>with</w:t>
      </w:r>
      <w:r w:rsidR="001327BC" w:rsidRPr="007350DD">
        <w:t xml:space="preserve"> </w:t>
      </w:r>
      <w:r w:rsidRPr="007350DD">
        <w:t>special</w:t>
      </w:r>
      <w:r w:rsidR="001327BC" w:rsidRPr="007350DD">
        <w:t xml:space="preserve"> </w:t>
      </w:r>
      <w:r w:rsidRPr="007350DD">
        <w:t>needs.</w:t>
      </w:r>
      <w:r w:rsidR="001327BC" w:rsidRPr="007350DD">
        <w:t xml:space="preserve"> </w:t>
      </w:r>
      <w:r w:rsidRPr="007350DD">
        <w:t>The</w:t>
      </w:r>
      <w:r w:rsidR="001327BC" w:rsidRPr="007350DD">
        <w:t xml:space="preserve"> </w:t>
      </w:r>
      <w:r w:rsidRPr="007350DD">
        <w:t>children</w:t>
      </w:r>
      <w:r w:rsidR="001327BC" w:rsidRPr="007350DD">
        <w:t xml:space="preserve"> </w:t>
      </w:r>
      <w:r w:rsidRPr="007350DD">
        <w:t>in</w:t>
      </w:r>
      <w:r w:rsidR="001327BC" w:rsidRPr="007350DD">
        <w:t xml:space="preserve"> </w:t>
      </w:r>
      <w:r w:rsidRPr="007350DD">
        <w:t>the</w:t>
      </w:r>
      <w:r w:rsidR="001327BC" w:rsidRPr="007350DD">
        <w:t xml:space="preserve"> </w:t>
      </w:r>
      <w:r w:rsidRPr="007350DD">
        <w:t>Special</w:t>
      </w:r>
      <w:r w:rsidR="001327BC" w:rsidRPr="007350DD">
        <w:t xml:space="preserve"> </w:t>
      </w:r>
      <w:r w:rsidRPr="007350DD">
        <w:t>Units</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mainstream</w:t>
      </w:r>
      <w:r w:rsidR="001327BC" w:rsidRPr="007350DD">
        <w:t xml:space="preserve"> </w:t>
      </w:r>
      <w:r w:rsidRPr="007350DD">
        <w:t>schools</w:t>
      </w:r>
      <w:r w:rsidR="001327BC" w:rsidRPr="007350DD">
        <w:t xml:space="preserve"> </w:t>
      </w:r>
      <w:r w:rsidRPr="007350DD">
        <w:t>are</w:t>
      </w:r>
      <w:r w:rsidR="001327BC" w:rsidRPr="007350DD">
        <w:t xml:space="preserve"> </w:t>
      </w:r>
      <w:r w:rsidRPr="007350DD">
        <w:t>integrated</w:t>
      </w:r>
      <w:r w:rsidR="001327BC" w:rsidRPr="007350DD">
        <w:t xml:space="preserve"> </w:t>
      </w:r>
      <w:r w:rsidRPr="007350DD">
        <w:t>into</w:t>
      </w:r>
      <w:r w:rsidR="001327BC" w:rsidRPr="007350DD">
        <w:t xml:space="preserve"> </w:t>
      </w:r>
      <w:r w:rsidRPr="007350DD">
        <w:t>mainstream</w:t>
      </w:r>
      <w:r w:rsidR="001327BC" w:rsidRPr="007350DD">
        <w:t xml:space="preserve"> </w:t>
      </w:r>
      <w:r w:rsidRPr="007350DD">
        <w:t>activities</w:t>
      </w:r>
      <w:r w:rsidR="001327BC" w:rsidRPr="007350DD">
        <w:t xml:space="preserve"> </w:t>
      </w:r>
      <w:r w:rsidRPr="007350DD">
        <w:t>along</w:t>
      </w:r>
      <w:r w:rsidR="001327BC" w:rsidRPr="007350DD">
        <w:t xml:space="preserve"> </w:t>
      </w:r>
      <w:r w:rsidRPr="007350DD">
        <w:t>with</w:t>
      </w:r>
      <w:r w:rsidR="001327BC" w:rsidRPr="007350DD">
        <w:t xml:space="preserve"> </w:t>
      </w:r>
      <w:r w:rsidRPr="007350DD">
        <w:t>the</w:t>
      </w:r>
      <w:r w:rsidR="001327BC" w:rsidRPr="007350DD">
        <w:t xml:space="preserve"> </w:t>
      </w:r>
      <w:r w:rsidRPr="007350DD">
        <w:t>general</w:t>
      </w:r>
      <w:r w:rsidR="001327BC" w:rsidRPr="007350DD">
        <w:t xml:space="preserve"> </w:t>
      </w:r>
      <w:r w:rsidRPr="007350DD">
        <w:t>school</w:t>
      </w:r>
      <w:r w:rsidR="001327BC" w:rsidRPr="007350DD">
        <w:t xml:space="preserve"> </w:t>
      </w:r>
      <w:r w:rsidRPr="007350DD">
        <w:t>in</w:t>
      </w:r>
      <w:r w:rsidR="001327BC" w:rsidRPr="007350DD">
        <w:t xml:space="preserve"> </w:t>
      </w:r>
      <w:r w:rsidRPr="007350DD">
        <w:t>the</w:t>
      </w:r>
      <w:r w:rsidR="001327BC" w:rsidRPr="007350DD">
        <w:t xml:space="preserve"> </w:t>
      </w:r>
      <w:r w:rsidRPr="007350DD">
        <w:t>afternoon.</w:t>
      </w:r>
      <w:r w:rsidR="001327BC" w:rsidRPr="007350DD">
        <w:t xml:space="preserve"> </w:t>
      </w:r>
      <w:r w:rsidRPr="007350DD">
        <w:t>In</w:t>
      </w:r>
      <w:r w:rsidR="001327BC" w:rsidRPr="007350DD">
        <w:t xml:space="preserve"> </w:t>
      </w:r>
      <w:r w:rsidRPr="007350DD">
        <w:t>2003,</w:t>
      </w:r>
      <w:r w:rsidR="001327BC" w:rsidRPr="007350DD">
        <w:t xml:space="preserve"> </w:t>
      </w:r>
      <w:r w:rsidRPr="007350DD">
        <w:t>the</w:t>
      </w:r>
      <w:r w:rsidR="001327BC" w:rsidRPr="007350DD">
        <w:t xml:space="preserve"> </w:t>
      </w:r>
      <w:r w:rsidRPr="007350DD">
        <w:t>National</w:t>
      </w:r>
      <w:r w:rsidR="001327BC" w:rsidRPr="007350DD">
        <w:t xml:space="preserve"> </w:t>
      </w:r>
      <w:r w:rsidRPr="007350DD">
        <w:t>Disabilities</w:t>
      </w:r>
      <w:r w:rsidR="001327BC" w:rsidRPr="007350DD">
        <w:t xml:space="preserve"> </w:t>
      </w:r>
      <w:r w:rsidRPr="007350DD">
        <w:t>Unit,</w:t>
      </w:r>
      <w:r w:rsidR="001327BC" w:rsidRPr="007350DD">
        <w:t xml:space="preserve"> </w:t>
      </w:r>
      <w:r w:rsidRPr="007350DD">
        <w:t>the</w:t>
      </w:r>
      <w:r w:rsidR="001327BC" w:rsidRPr="007350DD">
        <w:t xml:space="preserve"> </w:t>
      </w:r>
      <w:r w:rsidRPr="007350DD">
        <w:t>Albert</w:t>
      </w:r>
      <w:r w:rsidR="001327BC" w:rsidRPr="007350DD">
        <w:t xml:space="preserve"> </w:t>
      </w:r>
      <w:r w:rsidRPr="007350DD">
        <w:t>Cecil</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r w:rsidR="001327BC" w:rsidRPr="007350DD">
        <w:t xml:space="preserve"> </w:t>
      </w:r>
      <w:r w:rsidRPr="007350DD">
        <w:t>and</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the</w:t>
      </w:r>
      <w:r w:rsidR="001327BC" w:rsidRPr="007350DD">
        <w:t xml:space="preserve"> </w:t>
      </w:r>
      <w:r w:rsidRPr="007350DD">
        <w:t>West</w:t>
      </w:r>
      <w:r w:rsidR="001327BC" w:rsidRPr="007350DD">
        <w:t xml:space="preserve"> </w:t>
      </w:r>
      <w:r w:rsidRPr="007350DD">
        <w:t>Indies</w:t>
      </w:r>
      <w:r w:rsidR="001327BC" w:rsidRPr="007350DD">
        <w:t xml:space="preserve"> </w:t>
      </w:r>
      <w:r w:rsidRPr="007350DD">
        <w:t>collaborated</w:t>
      </w:r>
      <w:r w:rsidR="001327BC" w:rsidRPr="007350DD">
        <w:t xml:space="preserve"> </w:t>
      </w:r>
      <w:r w:rsidRPr="007350DD">
        <w:t>to</w:t>
      </w:r>
      <w:r w:rsidR="001327BC" w:rsidRPr="007350DD">
        <w:t xml:space="preserve"> </w:t>
      </w:r>
      <w:r w:rsidRPr="007350DD">
        <w:t>provide</w:t>
      </w:r>
      <w:r w:rsidR="001327BC" w:rsidRPr="007350DD">
        <w:t xml:space="preserve"> </w:t>
      </w:r>
      <w:r w:rsidRPr="007350DD">
        <w:t>a</w:t>
      </w:r>
      <w:r w:rsidR="001327BC" w:rsidRPr="007350DD">
        <w:t xml:space="preserve"> </w:t>
      </w:r>
      <w:r w:rsidRPr="007350DD">
        <w:t>six-week</w:t>
      </w:r>
      <w:r w:rsidR="001327BC" w:rsidRPr="007350DD">
        <w:t xml:space="preserve"> </w:t>
      </w:r>
      <w:r w:rsidRPr="007350DD">
        <w:t>Behaviour</w:t>
      </w:r>
      <w:r w:rsidR="001327BC" w:rsidRPr="007350DD">
        <w:t xml:space="preserve"> </w:t>
      </w:r>
      <w:r w:rsidRPr="007350DD">
        <w:t>Modification</w:t>
      </w:r>
      <w:r w:rsidR="001327BC" w:rsidRPr="007350DD">
        <w:t xml:space="preserve"> </w:t>
      </w:r>
      <w:r w:rsidRPr="007350DD">
        <w:t>Programme</w:t>
      </w:r>
      <w:r w:rsidR="001327BC" w:rsidRPr="007350DD">
        <w:t xml:space="preserve"> </w:t>
      </w:r>
      <w:r w:rsidRPr="007350DD">
        <w:t>for</w:t>
      </w:r>
      <w:r w:rsidR="001327BC" w:rsidRPr="007350DD">
        <w:t xml:space="preserve"> </w:t>
      </w:r>
      <w:r w:rsidRPr="007350DD">
        <w:t>12</w:t>
      </w:r>
      <w:r w:rsidR="001327BC" w:rsidRPr="007350DD">
        <w:t xml:space="preserve"> </w:t>
      </w:r>
      <w:r w:rsidRPr="007350DD">
        <w:t>boys</w:t>
      </w:r>
      <w:r w:rsidR="001327BC" w:rsidRPr="007350DD">
        <w:t xml:space="preserve"> </w:t>
      </w:r>
      <w:r w:rsidRPr="007350DD">
        <w:t>with</w:t>
      </w:r>
      <w:r w:rsidR="001327BC" w:rsidRPr="007350DD">
        <w:t xml:space="preserve"> </w:t>
      </w:r>
      <w:r w:rsidRPr="007350DD">
        <w:t>mental</w:t>
      </w:r>
      <w:r w:rsidR="001327BC" w:rsidRPr="007350DD">
        <w:t xml:space="preserve"> </w:t>
      </w:r>
      <w:r w:rsidRPr="007350DD">
        <w:t>challenges.</w:t>
      </w:r>
      <w:r w:rsidR="001327BC" w:rsidRPr="007350DD">
        <w:t xml:space="preserve"> </w:t>
      </w:r>
      <w:r w:rsidRPr="007350DD">
        <w:t>A</w:t>
      </w:r>
      <w:r w:rsidR="001327BC" w:rsidRPr="007350DD">
        <w:t xml:space="preserve"> </w:t>
      </w:r>
      <w:r w:rsidRPr="007350DD">
        <w:t>variety</w:t>
      </w:r>
      <w:r w:rsidR="001327BC" w:rsidRPr="007350DD">
        <w:t xml:space="preserve"> </w:t>
      </w:r>
      <w:r w:rsidRPr="007350DD">
        <w:t>of</w:t>
      </w:r>
      <w:r w:rsidR="001327BC" w:rsidRPr="007350DD">
        <w:t xml:space="preserve"> </w:t>
      </w:r>
      <w:r w:rsidRPr="007350DD">
        <w:t>training</w:t>
      </w:r>
      <w:r w:rsidR="001327BC" w:rsidRPr="007350DD">
        <w:t xml:space="preserve"> </w:t>
      </w:r>
      <w:r w:rsidRPr="007350DD">
        <w:t>methods</w:t>
      </w:r>
      <w:r w:rsidR="001327BC" w:rsidRPr="007350DD">
        <w:t xml:space="preserve"> </w:t>
      </w:r>
      <w:r w:rsidRPr="007350DD">
        <w:t>were</w:t>
      </w:r>
      <w:r w:rsidR="001327BC" w:rsidRPr="007350DD">
        <w:t xml:space="preserve"> </w:t>
      </w:r>
      <w:r w:rsidRPr="007350DD">
        <w:t>used</w:t>
      </w:r>
      <w:r w:rsidR="001327BC" w:rsidRPr="007350DD">
        <w:t xml:space="preserve"> </w:t>
      </w:r>
      <w:r w:rsidRPr="007350DD">
        <w:t>including</w:t>
      </w:r>
      <w:r w:rsidR="001327BC" w:rsidRPr="007350DD">
        <w:t xml:space="preserve"> </w:t>
      </w:r>
      <w:r w:rsidRPr="007350DD">
        <w:t>role-play,</w:t>
      </w:r>
      <w:r w:rsidR="001327BC" w:rsidRPr="007350DD">
        <w:t xml:space="preserve"> </w:t>
      </w:r>
      <w:r w:rsidRPr="007350DD">
        <w:t>artwork,</w:t>
      </w:r>
      <w:r w:rsidR="001327BC" w:rsidRPr="007350DD">
        <w:t xml:space="preserve"> </w:t>
      </w:r>
      <w:r w:rsidRPr="007350DD">
        <w:t>physical</w:t>
      </w:r>
      <w:r w:rsidR="001327BC" w:rsidRPr="007350DD">
        <w:t xml:space="preserve"> </w:t>
      </w:r>
      <w:r w:rsidRPr="007350DD">
        <w:t>activity</w:t>
      </w:r>
      <w:r w:rsidR="001327BC" w:rsidRPr="007350DD">
        <w:t xml:space="preserve"> </w:t>
      </w:r>
      <w:r w:rsidRPr="007350DD">
        <w:t>and</w:t>
      </w:r>
      <w:r w:rsidR="001327BC" w:rsidRPr="007350DD">
        <w:t xml:space="preserve"> </w:t>
      </w:r>
      <w:r w:rsidRPr="007350DD">
        <w:t>musical</w:t>
      </w:r>
      <w:r w:rsidR="001327BC" w:rsidRPr="007350DD">
        <w:t xml:space="preserve"> </w:t>
      </w:r>
      <w:r w:rsidRPr="007350DD">
        <w:t>exposure.</w:t>
      </w:r>
      <w:r w:rsidR="001327BC" w:rsidRPr="007350DD">
        <w:t xml:space="preserve"> </w:t>
      </w:r>
      <w:r w:rsidRPr="007350DD">
        <w:t>The</w:t>
      </w:r>
      <w:r w:rsidR="001327BC" w:rsidRPr="007350DD">
        <w:t xml:space="preserve"> </w:t>
      </w:r>
      <w:r w:rsidRPr="007350DD">
        <w:t>Barbados</w:t>
      </w:r>
      <w:r w:rsidR="001327BC" w:rsidRPr="007350DD">
        <w:t xml:space="preserve"> </w:t>
      </w:r>
      <w:r w:rsidRPr="007350DD">
        <w:t>Council</w:t>
      </w:r>
      <w:r w:rsidR="001327BC" w:rsidRPr="007350DD">
        <w:t xml:space="preserve"> </w:t>
      </w:r>
      <w:r w:rsidRPr="007350DD">
        <w:t>for</w:t>
      </w:r>
      <w:r w:rsidR="001327BC" w:rsidRPr="007350DD">
        <w:t xml:space="preserve"> </w:t>
      </w:r>
      <w:r w:rsidRPr="007350DD">
        <w:t>the</w:t>
      </w:r>
      <w:r w:rsidR="001327BC" w:rsidRPr="007350DD">
        <w:t xml:space="preserve"> </w:t>
      </w:r>
      <w:r w:rsidRPr="007350DD">
        <w:t>Disabled</w:t>
      </w:r>
      <w:r w:rsidR="001327BC" w:rsidRPr="007350DD">
        <w:t xml:space="preserve"> </w:t>
      </w:r>
      <w:r w:rsidRPr="007350DD">
        <w:t>has</w:t>
      </w:r>
      <w:r w:rsidR="001327BC" w:rsidRPr="007350DD">
        <w:t xml:space="preserve"> </w:t>
      </w:r>
      <w:r w:rsidRPr="007350DD">
        <w:t>recommended</w:t>
      </w:r>
      <w:r w:rsidR="001327BC" w:rsidRPr="007350DD">
        <w:t xml:space="preserve"> </w:t>
      </w:r>
      <w:r w:rsidRPr="007350DD">
        <w:t>that</w:t>
      </w:r>
      <w:r w:rsidR="001327BC" w:rsidRPr="007350DD">
        <w:t xml:space="preserve"> </w:t>
      </w:r>
      <w:r w:rsidRPr="007350DD">
        <w:t>these</w:t>
      </w:r>
      <w:r w:rsidR="001327BC" w:rsidRPr="007350DD">
        <w:t xml:space="preserve"> </w:t>
      </w:r>
      <w:r w:rsidRPr="007350DD">
        <w:t>programmes</w:t>
      </w:r>
      <w:r w:rsidR="001327BC" w:rsidRPr="007350DD">
        <w:t xml:space="preserve"> </w:t>
      </w:r>
      <w:r w:rsidRPr="007350DD">
        <w:t>specifically</w:t>
      </w:r>
      <w:r w:rsidR="001327BC" w:rsidRPr="007350DD">
        <w:t xml:space="preserve"> </w:t>
      </w:r>
      <w:r w:rsidRPr="007350DD">
        <w:t>target</w:t>
      </w:r>
      <w:r w:rsidR="001327BC" w:rsidRPr="007350DD">
        <w:t xml:space="preserve"> </w:t>
      </w:r>
      <w:r w:rsidRPr="007350DD">
        <w:t>adolescents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to</w:t>
      </w:r>
      <w:r w:rsidR="001327BC" w:rsidRPr="007350DD">
        <w:t xml:space="preserve"> </w:t>
      </w:r>
      <w:r w:rsidRPr="007350DD">
        <w:t>help</w:t>
      </w:r>
      <w:r w:rsidR="001327BC" w:rsidRPr="007350DD">
        <w:t xml:space="preserve"> </w:t>
      </w:r>
      <w:r w:rsidRPr="007350DD">
        <w:t>them</w:t>
      </w:r>
      <w:r w:rsidR="001327BC" w:rsidRPr="007350DD">
        <w:t xml:space="preserve"> </w:t>
      </w:r>
      <w:r w:rsidRPr="007350DD">
        <w:t>to</w:t>
      </w:r>
      <w:r w:rsidR="001327BC" w:rsidRPr="007350DD">
        <w:t xml:space="preserve"> </w:t>
      </w:r>
      <w:r w:rsidRPr="007350DD">
        <w:t>become</w:t>
      </w:r>
      <w:r w:rsidR="001327BC" w:rsidRPr="007350DD">
        <w:t xml:space="preserve"> </w:t>
      </w:r>
      <w:r w:rsidRPr="007350DD">
        <w:t>self-employed</w:t>
      </w:r>
      <w:r w:rsidR="001327BC" w:rsidRPr="007350DD">
        <w:t xml:space="preserve"> </w:t>
      </w:r>
      <w:r w:rsidRPr="007350DD">
        <w:t>entrepreneurs</w:t>
      </w:r>
      <w:r w:rsidR="001327BC" w:rsidRPr="007350DD">
        <w:t xml:space="preserve"> </w:t>
      </w:r>
      <w:r w:rsidRPr="007350DD">
        <w:t>and</w:t>
      </w:r>
      <w:r w:rsidR="001327BC" w:rsidRPr="007350DD">
        <w:t xml:space="preserve"> </w:t>
      </w:r>
      <w:r w:rsidRPr="007350DD">
        <w:t>be</w:t>
      </w:r>
      <w:r w:rsidR="001327BC" w:rsidRPr="007350DD">
        <w:t xml:space="preserve"> </w:t>
      </w:r>
      <w:r w:rsidRPr="007350DD">
        <w:t>able</w:t>
      </w:r>
      <w:r w:rsidR="001327BC" w:rsidRPr="007350DD">
        <w:t xml:space="preserve"> </w:t>
      </w:r>
      <w:r w:rsidRPr="007350DD">
        <w:t>to</w:t>
      </w:r>
      <w:r w:rsidR="001327BC" w:rsidRPr="007350DD">
        <w:t xml:space="preserve"> </w:t>
      </w:r>
      <w:r w:rsidRPr="007350DD">
        <w:t>find</w:t>
      </w:r>
      <w:r w:rsidR="001327BC" w:rsidRPr="007350DD">
        <w:t xml:space="preserve"> </w:t>
      </w:r>
      <w:r w:rsidR="00EA19E5" w:rsidRPr="007350DD">
        <w:t>“</w:t>
      </w:r>
      <w:r w:rsidRPr="007350DD">
        <w:t>decent</w:t>
      </w:r>
      <w:r w:rsidR="001327BC" w:rsidRPr="007350DD">
        <w:t xml:space="preserve"> </w:t>
      </w:r>
      <w:r w:rsidRPr="007350DD">
        <w:t>work</w:t>
      </w:r>
      <w:r w:rsidR="00EA19E5" w:rsidRPr="007350DD">
        <w:t>”</w:t>
      </w:r>
      <w:r w:rsidRPr="007350DD">
        <w:t>.</w:t>
      </w:r>
      <w:r w:rsidR="001327BC" w:rsidRPr="007350DD">
        <w:t xml:space="preserve"> </w:t>
      </w:r>
    </w:p>
    <w:p w:rsidR="006564B6" w:rsidRPr="007350DD" w:rsidRDefault="006564B6" w:rsidP="009E22FF">
      <w:pPr>
        <w:pStyle w:val="SingleTxtG"/>
      </w:pPr>
      <w:r w:rsidRPr="007350DD">
        <w:t>111.</w:t>
      </w:r>
      <w:r w:rsidRPr="007350DD">
        <w:tab/>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has</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co-ordinating</w:t>
      </w:r>
      <w:r w:rsidR="001327BC" w:rsidRPr="007350DD">
        <w:t xml:space="preserve"> </w:t>
      </w:r>
      <w:r w:rsidRPr="007350DD">
        <w:t>medical</w:t>
      </w:r>
      <w:r w:rsidR="001327BC" w:rsidRPr="007350DD">
        <w:t xml:space="preserve"> </w:t>
      </w:r>
      <w:r w:rsidRPr="007350DD">
        <w:t>services</w:t>
      </w:r>
      <w:r w:rsidR="001327BC" w:rsidRPr="007350DD">
        <w:t xml:space="preserve"> </w:t>
      </w:r>
      <w:r w:rsidRPr="007350DD">
        <w:t>for</w:t>
      </w:r>
      <w:r w:rsidR="001327BC" w:rsidRPr="007350DD">
        <w:t xml:space="preserve"> </w:t>
      </w:r>
      <w:r w:rsidRPr="007350DD">
        <w:t>disabled</w:t>
      </w:r>
      <w:r w:rsidR="001327BC" w:rsidRPr="007350DD">
        <w:t xml:space="preserve"> </w:t>
      </w:r>
      <w:r w:rsidRPr="007350DD">
        <w:t>children</w:t>
      </w:r>
      <w:r w:rsidR="001327BC" w:rsidRPr="007350DD">
        <w:t xml:space="preserve"> </w:t>
      </w:r>
      <w:r w:rsidRPr="007350DD">
        <w:t>and</w:t>
      </w:r>
      <w:r w:rsidR="001327BC" w:rsidRPr="007350DD">
        <w:t xml:space="preserve"> </w:t>
      </w:r>
      <w:r w:rsidRPr="007350DD">
        <w:t>is</w:t>
      </w:r>
      <w:r w:rsidR="001327BC" w:rsidRPr="007350DD">
        <w:t xml:space="preserve"> </w:t>
      </w:r>
      <w:r w:rsidRPr="007350DD">
        <w:t>presently</w:t>
      </w:r>
      <w:r w:rsidR="001327BC" w:rsidRPr="007350DD">
        <w:t xml:space="preserve"> </w:t>
      </w:r>
      <w:r w:rsidRPr="007350DD">
        <w:t>giving</w:t>
      </w:r>
      <w:r w:rsidR="001327BC" w:rsidRPr="007350DD">
        <w:t xml:space="preserve"> </w:t>
      </w:r>
      <w:r w:rsidRPr="007350DD">
        <w:t>more</w:t>
      </w:r>
      <w:r w:rsidR="001327BC" w:rsidRPr="007350DD">
        <w:t xml:space="preserve"> </w:t>
      </w:r>
      <w:r w:rsidRPr="007350DD">
        <w:t>emphasis</w:t>
      </w:r>
      <w:r w:rsidR="001327BC" w:rsidRPr="007350DD">
        <w:t xml:space="preserve"> </w:t>
      </w:r>
      <w:r w:rsidRPr="007350DD">
        <w:t>to</w:t>
      </w:r>
      <w:r w:rsidR="001327BC" w:rsidRPr="007350DD">
        <w:t xml:space="preserve"> </w:t>
      </w:r>
      <w:r w:rsidRPr="007350DD">
        <w:t>inclusive</w:t>
      </w:r>
      <w:r w:rsidR="001327BC" w:rsidRPr="007350DD">
        <w:t xml:space="preserve"> </w:t>
      </w:r>
      <w:r w:rsidRPr="007350DD">
        <w:t>medical</w:t>
      </w:r>
      <w:r w:rsidR="001327BC" w:rsidRPr="007350DD">
        <w:t xml:space="preserve"> </w:t>
      </w:r>
      <w:r w:rsidRPr="007350DD">
        <w:t>services</w:t>
      </w:r>
      <w:r w:rsidR="001327BC" w:rsidRPr="007350DD">
        <w:t xml:space="preserve"> </w:t>
      </w:r>
      <w:r w:rsidRPr="007350DD">
        <w:t>while</w:t>
      </w:r>
      <w:r w:rsidR="001327BC" w:rsidRPr="007350DD">
        <w:t xml:space="preserve"> </w:t>
      </w:r>
      <w:r w:rsidRPr="007350DD">
        <w:t>recognising</w:t>
      </w:r>
      <w:r w:rsidR="001327BC" w:rsidRPr="007350DD">
        <w:t xml:space="preserve"> </w:t>
      </w:r>
      <w:r w:rsidRPr="007350DD">
        <w:t>the</w:t>
      </w:r>
      <w:r w:rsidR="001327BC" w:rsidRPr="007350DD">
        <w:t xml:space="preserve"> </w:t>
      </w:r>
      <w:r w:rsidRPr="007350DD">
        <w:t>need</w:t>
      </w:r>
      <w:r w:rsidR="001327BC" w:rsidRPr="007350DD">
        <w:t xml:space="preserve"> </w:t>
      </w:r>
      <w:r w:rsidRPr="007350DD">
        <w:t>for</w:t>
      </w:r>
      <w:r w:rsidR="001327BC" w:rsidRPr="007350DD">
        <w:t xml:space="preserve"> </w:t>
      </w:r>
      <w:r w:rsidRPr="007350DD">
        <w:t>some</w:t>
      </w:r>
      <w:r w:rsidR="001327BC" w:rsidRPr="007350DD">
        <w:t xml:space="preserve"> </w:t>
      </w:r>
      <w:r w:rsidRPr="007350DD">
        <w:t>specialist</w:t>
      </w:r>
      <w:r w:rsidR="001327BC" w:rsidRPr="007350DD">
        <w:t xml:space="preserve"> </w:t>
      </w:r>
      <w:r w:rsidRPr="007350DD">
        <w:t>services.</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in</w:t>
      </w:r>
      <w:r w:rsidR="001327BC" w:rsidRPr="007350DD">
        <w:t xml:space="preserve"> </w:t>
      </w:r>
      <w:r w:rsidRPr="007350DD">
        <w:t>the</w:t>
      </w:r>
      <w:r w:rsidR="001327BC" w:rsidRPr="007350DD">
        <w:t xml:space="preserve"> </w:t>
      </w:r>
      <w:r w:rsidRPr="007350DD">
        <w:t>policy</w:t>
      </w:r>
      <w:r w:rsidR="001327BC" w:rsidRPr="007350DD">
        <w:t xml:space="preserve"> </w:t>
      </w:r>
      <w:r w:rsidRPr="007350DD">
        <w:t>document</w:t>
      </w:r>
      <w:r w:rsidR="001327BC" w:rsidRPr="007350DD">
        <w:t xml:space="preserve"> </w:t>
      </w:r>
      <w:r w:rsidRPr="007350DD">
        <w:t>on</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reaffirmed</w:t>
      </w:r>
      <w:r w:rsidR="001327BC" w:rsidRPr="007350DD">
        <w:t xml:space="preserve"> </w:t>
      </w:r>
      <w:r w:rsidRPr="007350DD">
        <w:t>its</w:t>
      </w:r>
      <w:r w:rsidR="001327BC" w:rsidRPr="007350DD">
        <w:t xml:space="preserve"> </w:t>
      </w:r>
      <w:r w:rsidRPr="007350DD">
        <w:t>commitment</w:t>
      </w:r>
      <w:r w:rsidR="001327BC" w:rsidRPr="007350DD">
        <w:t xml:space="preserve"> </w:t>
      </w:r>
      <w:r w:rsidRPr="007350DD">
        <w:t>to</w:t>
      </w:r>
      <w:r w:rsidR="001327BC" w:rsidRPr="007350DD">
        <w:t xml:space="preserve"> </w:t>
      </w:r>
      <w:r w:rsidRPr="007350DD">
        <w:t>ensuring</w:t>
      </w:r>
      <w:r w:rsidR="001327BC" w:rsidRPr="007350DD">
        <w:t xml:space="preserve"> </w:t>
      </w:r>
      <w:r w:rsidRPr="007350DD">
        <w:t>appropriate</w:t>
      </w:r>
      <w:r w:rsidR="001327BC" w:rsidRPr="007350DD">
        <w:t xml:space="preserve"> </w:t>
      </w:r>
      <w:r w:rsidRPr="007350DD">
        <w:t>and</w:t>
      </w:r>
      <w:r w:rsidR="001327BC" w:rsidRPr="007350DD">
        <w:t xml:space="preserve"> </w:t>
      </w:r>
      <w:r w:rsidRPr="007350DD">
        <w:t>effective</w:t>
      </w:r>
      <w:r w:rsidR="001327BC" w:rsidRPr="007350DD">
        <w:t xml:space="preserve"> </w:t>
      </w:r>
      <w:r w:rsidRPr="007350DD">
        <w:t>services</w:t>
      </w:r>
      <w:r w:rsidR="001327BC" w:rsidRPr="007350DD">
        <w:t xml:space="preserve"> </w:t>
      </w:r>
      <w:r w:rsidRPr="007350DD">
        <w:t>for</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These</w:t>
      </w:r>
      <w:r w:rsidR="001327BC" w:rsidRPr="007350DD">
        <w:t xml:space="preserve"> </w:t>
      </w:r>
      <w:r w:rsidRPr="007350DD">
        <w:t>will</w:t>
      </w:r>
      <w:r w:rsidR="001327BC" w:rsidRPr="007350DD">
        <w:t xml:space="preserve"> </w:t>
      </w:r>
      <w:r w:rsidRPr="007350DD">
        <w:t>emphasise</w:t>
      </w:r>
      <w:r w:rsidR="001327BC" w:rsidRPr="007350DD">
        <w:t xml:space="preserve"> </w:t>
      </w:r>
      <w:r w:rsidRPr="007350DD">
        <w:t>assessment,</w:t>
      </w:r>
      <w:r w:rsidR="001327BC" w:rsidRPr="007350DD">
        <w:t xml:space="preserve"> </w:t>
      </w:r>
      <w:r w:rsidRPr="007350DD">
        <w:t>prevention,</w:t>
      </w:r>
      <w:r w:rsidR="001327BC" w:rsidRPr="007350DD">
        <w:t xml:space="preserve"> </w:t>
      </w:r>
      <w:r w:rsidRPr="007350DD">
        <w:t>early</w:t>
      </w:r>
      <w:r w:rsidR="001327BC" w:rsidRPr="007350DD">
        <w:t xml:space="preserve"> </w:t>
      </w:r>
      <w:r w:rsidRPr="007350DD">
        <w:t>detection</w:t>
      </w:r>
      <w:r w:rsidR="001327BC" w:rsidRPr="007350DD">
        <w:t xml:space="preserve"> </w:t>
      </w:r>
      <w:r w:rsidRPr="007350DD">
        <w:t>and</w:t>
      </w:r>
      <w:r w:rsidR="001327BC" w:rsidRPr="007350DD">
        <w:t xml:space="preserve"> </w:t>
      </w:r>
      <w:r w:rsidRPr="007350DD">
        <w:t>intervention,</w:t>
      </w:r>
      <w:r w:rsidR="001327BC" w:rsidRPr="007350DD">
        <w:t xml:space="preserve"> </w:t>
      </w:r>
      <w:r w:rsidRPr="007350DD">
        <w:t>treatment</w:t>
      </w:r>
      <w:r w:rsidR="001327BC" w:rsidRPr="007350DD">
        <w:t xml:space="preserve"> </w:t>
      </w:r>
      <w:r w:rsidRPr="007350DD">
        <w:t>of</w:t>
      </w:r>
      <w:r w:rsidR="001327BC" w:rsidRPr="007350DD">
        <w:t xml:space="preserve"> </w:t>
      </w:r>
      <w:r w:rsidRPr="007350DD">
        <w:t>impairment</w:t>
      </w:r>
      <w:r w:rsidR="001327BC" w:rsidRPr="007350DD">
        <w:t xml:space="preserve"> </w:t>
      </w:r>
      <w:r w:rsidRPr="007350DD">
        <w:t>and</w:t>
      </w:r>
      <w:r w:rsidR="001327BC" w:rsidRPr="007350DD">
        <w:t xml:space="preserve"> </w:t>
      </w:r>
      <w:r w:rsidRPr="007350DD">
        <w:t>rehabilitation.</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strategies</w:t>
      </w:r>
      <w:r w:rsidR="001327BC" w:rsidRPr="007350DD">
        <w:t xml:space="preserve"> </w:t>
      </w:r>
      <w:r w:rsidRPr="007350DD">
        <w:t>will</w:t>
      </w:r>
      <w:r w:rsidR="001327BC" w:rsidRPr="007350DD">
        <w:t xml:space="preserve"> </w:t>
      </w:r>
      <w:r w:rsidRPr="007350DD">
        <w:t>focus</w:t>
      </w:r>
      <w:r w:rsidR="001327BC" w:rsidRPr="007350DD">
        <w:t xml:space="preserve"> </w:t>
      </w:r>
      <w:r w:rsidRPr="007350DD">
        <w:t>on</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rehabilitation</w:t>
      </w:r>
      <w:r w:rsidR="001327BC" w:rsidRPr="007350DD">
        <w:t xml:space="preserve"> </w:t>
      </w:r>
      <w:r w:rsidRPr="007350DD">
        <w:t>and</w:t>
      </w:r>
      <w:r w:rsidR="001327BC" w:rsidRPr="007350DD">
        <w:t xml:space="preserve"> </w:t>
      </w:r>
      <w:r w:rsidRPr="007350DD">
        <w:t>personnel</w:t>
      </w:r>
      <w:r w:rsidR="001327BC" w:rsidRPr="007350DD">
        <w:t xml:space="preserve"> </w:t>
      </w:r>
      <w:r w:rsidRPr="007350DD">
        <w:t>are</w:t>
      </w:r>
      <w:r w:rsidR="001327BC" w:rsidRPr="007350DD">
        <w:t xml:space="preserve"> </w:t>
      </w:r>
      <w:r w:rsidRPr="007350DD">
        <w:t>to</w:t>
      </w:r>
      <w:r w:rsidR="001327BC" w:rsidRPr="007350DD">
        <w:t xml:space="preserve"> </w:t>
      </w:r>
      <w:r w:rsidRPr="007350DD">
        <w:t>be</w:t>
      </w:r>
      <w:r w:rsidR="001327BC" w:rsidRPr="007350DD">
        <w:t xml:space="preserve"> </w:t>
      </w:r>
      <w:r w:rsidRPr="007350DD">
        <w:t>fully</w:t>
      </w:r>
      <w:r w:rsidR="001327BC" w:rsidRPr="007350DD">
        <w:t xml:space="preserve"> </w:t>
      </w:r>
      <w:r w:rsidRPr="007350DD">
        <w:t>trained</w:t>
      </w:r>
      <w:r w:rsidR="001327BC" w:rsidRPr="007350DD">
        <w:t xml:space="preserve"> </w:t>
      </w:r>
      <w:r w:rsidRPr="007350DD">
        <w:t>to</w:t>
      </w:r>
      <w:r w:rsidR="001327BC" w:rsidRPr="007350DD">
        <w:t xml:space="preserve"> </w:t>
      </w:r>
      <w:r w:rsidRPr="007350DD">
        <w:t>execute</w:t>
      </w:r>
      <w:r w:rsidR="001327BC" w:rsidRPr="007350DD">
        <w:t xml:space="preserve"> </w:t>
      </w:r>
      <w:r w:rsidRPr="007350DD">
        <w:t>the</w:t>
      </w:r>
      <w:r w:rsidR="001327BC" w:rsidRPr="007350DD">
        <w:t xml:space="preserve"> </w:t>
      </w:r>
      <w:r w:rsidRPr="007350DD">
        <w:t>various</w:t>
      </w:r>
      <w:r w:rsidR="001327BC" w:rsidRPr="007350DD">
        <w:t xml:space="preserve"> </w:t>
      </w:r>
      <w:r w:rsidRPr="007350DD">
        <w:t>initiatives.</w:t>
      </w:r>
      <w:r w:rsidR="001327BC" w:rsidRPr="007350DD">
        <w:t xml:space="preserve"> </w:t>
      </w:r>
      <w:r w:rsidRPr="007350DD">
        <w:t>To</w:t>
      </w:r>
      <w:r w:rsidR="001327BC" w:rsidRPr="007350DD">
        <w:t xml:space="preserve"> </w:t>
      </w:r>
      <w:r w:rsidRPr="007350DD">
        <w:t>meet</w:t>
      </w:r>
      <w:r w:rsidR="001327BC" w:rsidRPr="007350DD">
        <w:t xml:space="preserve"> </w:t>
      </w:r>
      <w:r w:rsidRPr="007350DD">
        <w:t>these</w:t>
      </w:r>
      <w:r w:rsidR="001327BC" w:rsidRPr="007350DD">
        <w:t xml:space="preserve"> </w:t>
      </w:r>
      <w:r w:rsidRPr="007350DD">
        <w:t>commitments,</w:t>
      </w:r>
      <w:r w:rsidR="001327BC" w:rsidRPr="007350DD">
        <w:t xml:space="preserve"> </w:t>
      </w:r>
      <w:r w:rsidRPr="007350DD">
        <w:t>the</w:t>
      </w:r>
      <w:r w:rsidR="001327BC" w:rsidRPr="007350DD">
        <w:t xml:space="preserve"> </w:t>
      </w:r>
      <w:r w:rsidRPr="007350DD">
        <w:t>Home</w:t>
      </w:r>
      <w:r w:rsidR="001327BC" w:rsidRPr="007350DD">
        <w:t xml:space="preserve"> </w:t>
      </w:r>
      <w:r w:rsidRPr="007350DD">
        <w:t>and</w:t>
      </w:r>
      <w:r w:rsidR="001327BC" w:rsidRPr="007350DD">
        <w:t xml:space="preserve"> </w:t>
      </w:r>
      <w:r w:rsidRPr="007350DD">
        <w:t>Community</w:t>
      </w:r>
      <w:r w:rsidR="001327BC" w:rsidRPr="007350DD">
        <w:t xml:space="preserve"> </w:t>
      </w:r>
      <w:r w:rsidRPr="007350DD">
        <w:t>Based</w:t>
      </w:r>
      <w:r w:rsidR="001327BC" w:rsidRPr="007350DD">
        <w:t xml:space="preserve"> </w:t>
      </w:r>
      <w:r w:rsidRPr="007350DD">
        <w:t>Care</w:t>
      </w:r>
      <w:r w:rsidR="001327BC" w:rsidRPr="007350DD">
        <w:t xml:space="preserve"> </w:t>
      </w:r>
      <w:r w:rsidRPr="007350DD">
        <w:t>Task</w:t>
      </w:r>
      <w:r w:rsidR="001327BC" w:rsidRPr="007350DD">
        <w:t xml:space="preserve"> </w:t>
      </w:r>
      <w:r w:rsidRPr="007350DD">
        <w:t>Force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has</w:t>
      </w:r>
      <w:r w:rsidR="001327BC" w:rsidRPr="007350DD">
        <w:t xml:space="preserve"> </w:t>
      </w:r>
      <w:r w:rsidRPr="007350DD">
        <w:t>engaged</w:t>
      </w:r>
      <w:r w:rsidR="001327BC" w:rsidRPr="007350DD">
        <w:t xml:space="preserve"> </w:t>
      </w:r>
      <w:r w:rsidRPr="007350DD">
        <w:t>a</w:t>
      </w:r>
      <w:r w:rsidR="001327BC" w:rsidRPr="007350DD">
        <w:t xml:space="preserve"> </w:t>
      </w:r>
      <w:r w:rsidRPr="007350DD">
        <w:t>consultant</w:t>
      </w:r>
      <w:r w:rsidR="001327BC" w:rsidRPr="007350DD">
        <w:t xml:space="preserve"> </w:t>
      </w:r>
      <w:r w:rsidRPr="007350DD">
        <w:t>to</w:t>
      </w:r>
      <w:r w:rsidR="001327BC" w:rsidRPr="007350DD">
        <w:t xml:space="preserve"> </w:t>
      </w:r>
      <w:r w:rsidRPr="007350DD">
        <w:t>look</w:t>
      </w:r>
      <w:r w:rsidR="001327BC" w:rsidRPr="007350DD">
        <w:t xml:space="preserve"> </w:t>
      </w:r>
      <w:r w:rsidRPr="007350DD">
        <w:t>at</w:t>
      </w:r>
      <w:r w:rsidR="001327BC" w:rsidRPr="007350DD">
        <w:t xml:space="preserve"> </w:t>
      </w:r>
      <w:r w:rsidRPr="007350DD">
        <w:t>legislative</w:t>
      </w:r>
      <w:r w:rsidR="001327BC" w:rsidRPr="007350DD">
        <w:t xml:space="preserve"> </w:t>
      </w:r>
      <w:r w:rsidRPr="007350DD">
        <w:t>framework</w:t>
      </w:r>
      <w:r w:rsidR="001327BC" w:rsidRPr="007350DD">
        <w:t xml:space="preserve"> </w:t>
      </w:r>
      <w:r w:rsidRPr="007350DD">
        <w:t>ultimately</w:t>
      </w:r>
      <w:r w:rsidR="001327BC" w:rsidRPr="007350DD">
        <w:t xml:space="preserve"> </w:t>
      </w:r>
      <w:r w:rsidRPr="007350DD">
        <w:t>this</w:t>
      </w:r>
      <w:r w:rsidR="001327BC" w:rsidRPr="007350DD">
        <w:t xml:space="preserve"> </w:t>
      </w:r>
      <w:r w:rsidRPr="007350DD">
        <w:t>should</w:t>
      </w:r>
      <w:r w:rsidR="001327BC" w:rsidRPr="007350DD">
        <w:t xml:space="preserve"> </w:t>
      </w:r>
      <w:r w:rsidRPr="007350DD">
        <w:t>result</w:t>
      </w:r>
      <w:r w:rsidR="001327BC" w:rsidRPr="007350DD">
        <w:t xml:space="preserve"> </w:t>
      </w:r>
      <w:r w:rsidRPr="007350DD">
        <w:t>in</w:t>
      </w:r>
      <w:r w:rsidR="001327BC" w:rsidRPr="007350DD">
        <w:t xml:space="preserve"> </w:t>
      </w:r>
      <w:r w:rsidRPr="007350DD">
        <w:t>at</w:t>
      </w:r>
      <w:r w:rsidR="001327BC" w:rsidRPr="007350DD">
        <w:t xml:space="preserve"> </w:t>
      </w:r>
      <w:r w:rsidRPr="007350DD">
        <w:t>greater</w:t>
      </w:r>
      <w:r w:rsidR="001327BC" w:rsidRPr="007350DD">
        <w:t xml:space="preserve"> </w:t>
      </w:r>
      <w:r w:rsidRPr="007350DD">
        <w:t>access</w:t>
      </w:r>
      <w:r w:rsidR="001327BC" w:rsidRPr="007350DD">
        <w:t xml:space="preserve"> </w:t>
      </w:r>
      <w:r w:rsidRPr="007350DD">
        <w:t>and</w:t>
      </w:r>
      <w:r w:rsidR="001327BC" w:rsidRPr="007350DD">
        <w:t xml:space="preserve"> </w:t>
      </w:r>
      <w:r w:rsidRPr="007350DD">
        <w:t>increased</w:t>
      </w:r>
      <w:r w:rsidR="001327BC" w:rsidRPr="007350DD">
        <w:t xml:space="preserve"> </w:t>
      </w:r>
      <w:r w:rsidRPr="007350DD">
        <w:t>support</w:t>
      </w:r>
      <w:r w:rsidR="001327BC" w:rsidRPr="007350DD">
        <w:t xml:space="preserve"> </w:t>
      </w:r>
      <w:r w:rsidRPr="007350DD">
        <w:t>for</w:t>
      </w:r>
      <w:r w:rsidR="001327BC" w:rsidRPr="007350DD">
        <w:t xml:space="preserve"> </w:t>
      </w:r>
      <w:r w:rsidRPr="007350DD">
        <w:t>home</w:t>
      </w:r>
      <w:r w:rsidR="001327BC" w:rsidRPr="007350DD">
        <w:t xml:space="preserve"> </w:t>
      </w:r>
      <w:r w:rsidRPr="007350DD">
        <w:t>and</w:t>
      </w:r>
      <w:r w:rsidR="001327BC" w:rsidRPr="007350DD">
        <w:t xml:space="preserve"> </w:t>
      </w:r>
      <w:r w:rsidRPr="007350DD">
        <w:t>community</w:t>
      </w:r>
      <w:r w:rsidR="001327BC" w:rsidRPr="007350DD">
        <w:t xml:space="preserve"> </w:t>
      </w:r>
      <w:r w:rsidRPr="007350DD">
        <w:t>based</w:t>
      </w:r>
      <w:r w:rsidR="001327BC" w:rsidRPr="007350DD">
        <w:t xml:space="preserve"> </w:t>
      </w:r>
      <w:r w:rsidRPr="007350DD">
        <w:t>care.</w:t>
      </w:r>
      <w:r w:rsidR="001327BC" w:rsidRPr="007350DD">
        <w:t xml:space="preserve"> </w:t>
      </w:r>
      <w:r w:rsidRPr="007350DD">
        <w:t>In</w:t>
      </w:r>
      <w:r w:rsidR="001327BC" w:rsidRPr="007350DD">
        <w:t xml:space="preserve"> </w:t>
      </w:r>
      <w:r w:rsidRPr="007350DD">
        <w:t>addition,</w:t>
      </w:r>
      <w:r w:rsidR="001327BC" w:rsidRPr="007350DD">
        <w:t xml:space="preserve"> </w:t>
      </w:r>
      <w:r w:rsidRPr="007350DD">
        <w:t>the</w:t>
      </w:r>
      <w:r w:rsidR="001327BC" w:rsidRPr="007350DD">
        <w:t xml:space="preserve"> </w:t>
      </w:r>
      <w:r w:rsidRPr="007350DD">
        <w:t>Head</w:t>
      </w:r>
      <w:r w:rsidR="001327BC" w:rsidRPr="007350DD">
        <w:t xml:space="preserve"> </w:t>
      </w:r>
      <w:r w:rsidRPr="007350DD">
        <w:t>of</w:t>
      </w:r>
      <w:r w:rsidR="001327BC" w:rsidRPr="007350DD">
        <w:t xml:space="preserve"> </w:t>
      </w:r>
      <w:r w:rsidRPr="007350DD">
        <w:t>the</w:t>
      </w:r>
      <w:r w:rsidR="001327BC" w:rsidRPr="007350DD">
        <w:t xml:space="preserve"> </w:t>
      </w:r>
      <w:r w:rsidRPr="007350DD">
        <w:t>Rehabilitative</w:t>
      </w:r>
      <w:r w:rsidR="001327BC" w:rsidRPr="007350DD">
        <w:t xml:space="preserve"> </w:t>
      </w:r>
      <w:r w:rsidRPr="007350DD">
        <w:t>Department</w:t>
      </w:r>
      <w:r w:rsidR="001327BC" w:rsidRPr="007350DD">
        <w:t xml:space="preserve"> </w:t>
      </w:r>
      <w:r w:rsidRPr="007350DD">
        <w:t>of</w:t>
      </w:r>
      <w:r w:rsidR="001327BC" w:rsidRPr="007350DD">
        <w:t xml:space="preserve"> </w:t>
      </w:r>
      <w:r w:rsidRPr="007350DD">
        <w:t>the</w:t>
      </w:r>
      <w:r w:rsidR="001327BC" w:rsidRPr="007350DD">
        <w:t xml:space="preserve"> </w:t>
      </w:r>
      <w:r w:rsidRPr="007350DD">
        <w:t>Queen</w:t>
      </w:r>
      <w:r w:rsidR="001327BC" w:rsidRPr="007350DD">
        <w:t xml:space="preserve"> </w:t>
      </w:r>
      <w:r w:rsidRPr="007350DD">
        <w:t>Elizabeth</w:t>
      </w:r>
      <w:r w:rsidR="001327BC" w:rsidRPr="007350DD">
        <w:t xml:space="preserve"> </w:t>
      </w:r>
      <w:r w:rsidRPr="007350DD">
        <w:t>Hospital</w:t>
      </w:r>
      <w:r w:rsidR="001327BC" w:rsidRPr="007350DD">
        <w:t xml:space="preserve"> </w:t>
      </w:r>
      <w:r w:rsidRPr="007350DD">
        <w:t>(QEH)</w:t>
      </w:r>
      <w:r w:rsidR="001327BC" w:rsidRPr="007350DD">
        <w:t xml:space="preserve"> </w:t>
      </w:r>
      <w:r w:rsidRPr="007350DD">
        <w:t>is</w:t>
      </w:r>
      <w:r w:rsidR="001327BC" w:rsidRPr="007350DD">
        <w:t xml:space="preserve"> </w:t>
      </w:r>
      <w:r w:rsidRPr="007350DD">
        <w:t>on</w:t>
      </w:r>
      <w:r w:rsidR="001327BC" w:rsidRPr="007350DD">
        <w:t xml:space="preserve"> </w:t>
      </w:r>
      <w:r w:rsidRPr="007350DD">
        <w:t>the</w:t>
      </w:r>
      <w:r w:rsidR="001327BC" w:rsidRPr="007350DD">
        <w:t xml:space="preserve"> </w:t>
      </w:r>
      <w:r w:rsidRPr="007350DD">
        <w:t>Albert</w:t>
      </w:r>
      <w:r w:rsidR="001327BC" w:rsidRPr="007350DD">
        <w:t xml:space="preserve"> </w:t>
      </w:r>
      <w:r w:rsidRPr="007350DD">
        <w:t>Cecil</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r w:rsidR="001327BC" w:rsidRPr="007350DD">
        <w:t xml:space="preserve"> </w:t>
      </w:r>
      <w:r w:rsidRPr="007350DD">
        <w:t>Medical</w:t>
      </w:r>
      <w:r w:rsidR="001327BC" w:rsidRPr="007350DD">
        <w:t xml:space="preserve"> </w:t>
      </w:r>
      <w:r w:rsidRPr="007350DD">
        <w:t>services</w:t>
      </w:r>
      <w:r w:rsidR="001327BC" w:rsidRPr="007350DD">
        <w:t xml:space="preserve"> </w:t>
      </w:r>
      <w:r w:rsidRPr="007350DD">
        <w:t>for</w:t>
      </w:r>
      <w:r w:rsidR="001327BC" w:rsidRPr="007350DD">
        <w:t xml:space="preserve"> </w:t>
      </w:r>
      <w:r w:rsidRPr="007350DD">
        <w:t>disabled</w:t>
      </w:r>
      <w:r w:rsidR="001327BC" w:rsidRPr="007350DD">
        <w:t xml:space="preserve"> </w:t>
      </w:r>
      <w:r w:rsidRPr="007350DD">
        <w:t>children</w:t>
      </w:r>
      <w:r w:rsidR="001327BC" w:rsidRPr="007350DD">
        <w:t xml:space="preserve"> </w:t>
      </w:r>
      <w:r w:rsidRPr="007350DD">
        <w:t>are</w:t>
      </w:r>
      <w:r w:rsidR="001327BC" w:rsidRPr="007350DD">
        <w:t xml:space="preserve"> </w:t>
      </w:r>
      <w:r w:rsidRPr="007350DD">
        <w:t>offered</w:t>
      </w:r>
      <w:r w:rsidR="001327BC" w:rsidRPr="007350DD">
        <w:t xml:space="preserve"> </w:t>
      </w:r>
      <w:r w:rsidRPr="007350DD">
        <w:t>through</w:t>
      </w:r>
      <w:r w:rsidR="001327BC" w:rsidRPr="007350DD">
        <w:t xml:space="preserve"> </w:t>
      </w:r>
      <w:r w:rsidRPr="007350DD">
        <w:t>the</w:t>
      </w:r>
      <w:r w:rsidR="001327BC" w:rsidRPr="007350DD">
        <w:t xml:space="preserve"> </w:t>
      </w:r>
      <w:r w:rsidRPr="007350DD">
        <w:t>Albert</w:t>
      </w:r>
      <w:r w:rsidR="001327BC" w:rsidRPr="007350DD">
        <w:t xml:space="preserve"> </w:t>
      </w:r>
      <w:r w:rsidRPr="007350DD">
        <w:t>Cecil</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r w:rsidR="001327BC" w:rsidRPr="007350DD">
        <w:t xml:space="preserve"> </w:t>
      </w:r>
      <w:r w:rsidRPr="007350DD">
        <w:t>the</w:t>
      </w:r>
      <w:r w:rsidR="001327BC" w:rsidRPr="007350DD">
        <w:t xml:space="preserve"> </w:t>
      </w:r>
      <w:proofErr w:type="spellStart"/>
      <w:r w:rsidRPr="007350DD">
        <w:t>Elayne</w:t>
      </w:r>
      <w:proofErr w:type="spellEnd"/>
      <w:r w:rsidR="001327BC" w:rsidRPr="007350DD">
        <w:t xml:space="preserve"> </w:t>
      </w:r>
      <w:proofErr w:type="spellStart"/>
      <w:r w:rsidRPr="007350DD">
        <w:t>Scantlebury</w:t>
      </w:r>
      <w:proofErr w:type="spellEnd"/>
      <w:r w:rsidR="001327BC" w:rsidRPr="007350DD">
        <w:t xml:space="preserve"> </w:t>
      </w:r>
      <w:r w:rsidRPr="007350DD">
        <w:t>Centre</w:t>
      </w:r>
      <w:r w:rsidR="001327BC" w:rsidRPr="007350DD">
        <w:t xml:space="preserve"> </w:t>
      </w:r>
      <w:r w:rsidRPr="007350DD">
        <w:t>(St.</w:t>
      </w:r>
      <w:r w:rsidR="001327BC" w:rsidRPr="007350DD">
        <w:t xml:space="preserve"> </w:t>
      </w:r>
      <w:r w:rsidRPr="007350DD">
        <w:t>Andrew</w:t>
      </w:r>
      <w:r w:rsidR="00EA19E5" w:rsidRPr="007350DD">
        <w:t>’</w:t>
      </w:r>
      <w:r w:rsidRPr="007350DD">
        <w:t>s</w:t>
      </w:r>
      <w:r w:rsidR="001327BC" w:rsidRPr="007350DD">
        <w:t xml:space="preserve"> </w:t>
      </w:r>
      <w:r w:rsidRPr="007350DD">
        <w:t>Children</w:t>
      </w:r>
      <w:r w:rsidR="00EA19E5" w:rsidRPr="007350DD">
        <w:t>’</w:t>
      </w:r>
      <w:r w:rsidRPr="007350DD">
        <w:t>s</w:t>
      </w:r>
      <w:r w:rsidR="001327BC" w:rsidRPr="007350DD">
        <w:t xml:space="preserve"> </w:t>
      </w:r>
      <w:r w:rsidRPr="007350DD">
        <w:t>Centre)</w:t>
      </w:r>
      <w:r w:rsidR="001327BC" w:rsidRPr="007350DD">
        <w:t xml:space="preserve"> </w:t>
      </w:r>
      <w:r w:rsidRPr="007350DD">
        <w:t>and</w:t>
      </w:r>
      <w:r w:rsidR="001327BC" w:rsidRPr="007350DD">
        <w:t xml:space="preserve"> </w:t>
      </w:r>
      <w:r w:rsidRPr="007350DD">
        <w:t>the</w:t>
      </w:r>
      <w:r w:rsidR="001327BC" w:rsidRPr="007350DD">
        <w:t xml:space="preserve"> </w:t>
      </w:r>
      <w:proofErr w:type="spellStart"/>
      <w:r w:rsidRPr="007350DD">
        <w:t>Evalina</w:t>
      </w:r>
      <w:proofErr w:type="spellEnd"/>
      <w:r w:rsidR="001327BC" w:rsidRPr="007350DD">
        <w:t xml:space="preserve"> </w:t>
      </w:r>
      <w:r w:rsidRPr="007350DD">
        <w:t>Smith</w:t>
      </w:r>
      <w:r w:rsidR="001327BC" w:rsidRPr="007350DD">
        <w:t xml:space="preserve"> </w:t>
      </w:r>
      <w:r w:rsidRPr="007350DD">
        <w:t>Children</w:t>
      </w:r>
      <w:r w:rsidR="00EA19E5" w:rsidRPr="007350DD">
        <w:t>’</w:t>
      </w:r>
      <w:r w:rsidRPr="007350DD">
        <w:t>s</w:t>
      </w:r>
      <w:r w:rsidR="001327BC" w:rsidRPr="007350DD">
        <w:t xml:space="preserve"> </w:t>
      </w:r>
      <w:r w:rsidRPr="007350DD">
        <w:t>Ward.</w:t>
      </w:r>
      <w:r w:rsidR="001327BC" w:rsidRPr="007350DD">
        <w:t xml:space="preserve"> </w:t>
      </w:r>
      <w:r w:rsidRPr="007350DD">
        <w:t>Ties</w:t>
      </w:r>
      <w:r w:rsidR="001327BC" w:rsidRPr="007350DD">
        <w:t xml:space="preserve"> </w:t>
      </w:r>
      <w:r w:rsidRPr="007350DD">
        <w:t>between</w:t>
      </w:r>
      <w:r w:rsidR="001327BC" w:rsidRPr="007350DD">
        <w:t xml:space="preserve"> </w:t>
      </w:r>
      <w:r w:rsidRPr="007350DD">
        <w:t>the</w:t>
      </w:r>
      <w:r w:rsidR="001327BC" w:rsidRPr="007350DD">
        <w:t xml:space="preserve"> </w:t>
      </w:r>
      <w:r w:rsidRPr="007350DD">
        <w:t>Albert</w:t>
      </w:r>
      <w:r w:rsidR="001327BC" w:rsidRPr="007350DD">
        <w:t xml:space="preserve"> </w:t>
      </w:r>
      <w:r w:rsidRPr="007350DD">
        <w:t>Cecil</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r w:rsidR="001327BC" w:rsidRPr="007350DD">
        <w:t xml:space="preserve"> </w:t>
      </w:r>
      <w:r w:rsidRPr="007350DD">
        <w:t>and</w:t>
      </w:r>
      <w:r w:rsidR="001327BC" w:rsidRPr="007350DD">
        <w:t xml:space="preserve"> </w:t>
      </w:r>
      <w:r w:rsidRPr="007350DD">
        <w:t>the</w:t>
      </w:r>
      <w:r w:rsidR="001327BC" w:rsidRPr="007350DD">
        <w:t xml:space="preserve"> </w:t>
      </w:r>
      <w:r w:rsidRPr="007350DD">
        <w:t>Queen</w:t>
      </w:r>
      <w:r w:rsidR="001327BC" w:rsidRPr="007350DD">
        <w:t xml:space="preserve"> </w:t>
      </w:r>
      <w:r w:rsidRPr="007350DD">
        <w:t>Elizabeth</w:t>
      </w:r>
      <w:r w:rsidR="001327BC" w:rsidRPr="007350DD">
        <w:t xml:space="preserve"> </w:t>
      </w:r>
      <w:r w:rsidRPr="007350DD">
        <w:t>Hospital</w:t>
      </w:r>
      <w:r w:rsidR="001327BC" w:rsidRPr="007350DD">
        <w:t xml:space="preserve"> </w:t>
      </w:r>
      <w:r w:rsidRPr="007350DD">
        <w:lastRenderedPageBreak/>
        <w:t>are</w:t>
      </w:r>
      <w:r w:rsidR="001327BC" w:rsidRPr="007350DD">
        <w:t xml:space="preserve"> </w:t>
      </w:r>
      <w:r w:rsidRPr="007350DD">
        <w:t>being</w:t>
      </w:r>
      <w:r w:rsidR="001327BC" w:rsidRPr="007350DD">
        <w:t xml:space="preserve"> </w:t>
      </w:r>
      <w:r w:rsidRPr="007350DD">
        <w:t>strengthened</w:t>
      </w:r>
      <w:r w:rsidR="001327BC" w:rsidRPr="007350DD">
        <w:t xml:space="preserve"> </w:t>
      </w:r>
      <w:r w:rsidRPr="007350DD">
        <w:t>to</w:t>
      </w:r>
      <w:r w:rsidR="001327BC" w:rsidRPr="007350DD">
        <w:t xml:space="preserve"> </w:t>
      </w:r>
      <w:r w:rsidRPr="007350DD">
        <w:t>ensure</w:t>
      </w:r>
      <w:r w:rsidR="001327BC" w:rsidRPr="007350DD">
        <w:t xml:space="preserve"> </w:t>
      </w:r>
      <w:r w:rsidRPr="007350DD">
        <w:t>greater</w:t>
      </w:r>
      <w:r w:rsidR="001327BC" w:rsidRPr="007350DD">
        <w:t xml:space="preserve"> </w:t>
      </w:r>
      <w:r w:rsidRPr="007350DD">
        <w:t>access</w:t>
      </w:r>
      <w:r w:rsidR="001327BC" w:rsidRPr="007350DD">
        <w:t xml:space="preserve"> </w:t>
      </w:r>
      <w:r w:rsidRPr="007350DD">
        <w:t>for</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The</w:t>
      </w:r>
      <w:r w:rsidR="001327BC" w:rsidRPr="007350DD">
        <w:t xml:space="preserve"> </w:t>
      </w:r>
      <w:r w:rsidRPr="007350DD">
        <w:t>Consultant</w:t>
      </w:r>
      <w:r w:rsidR="001327BC" w:rsidRPr="007350DD">
        <w:t xml:space="preserve"> </w:t>
      </w:r>
      <w:r w:rsidRPr="007350DD">
        <w:t>Psychiatrist</w:t>
      </w:r>
      <w:r w:rsidR="001327BC" w:rsidRPr="007350DD">
        <w:t xml:space="preserve"> </w:t>
      </w:r>
      <w:r w:rsidRPr="007350DD">
        <w:t>at</w:t>
      </w:r>
      <w:r w:rsidR="001327BC" w:rsidRPr="007350DD">
        <w:t xml:space="preserve"> </w:t>
      </w:r>
      <w:r w:rsidRPr="007350DD">
        <w:t>the</w:t>
      </w:r>
      <w:r w:rsidR="001327BC" w:rsidRPr="007350DD">
        <w:t xml:space="preserve"> </w:t>
      </w:r>
      <w:r w:rsidRPr="007350DD">
        <w:t>QEH</w:t>
      </w:r>
      <w:r w:rsidR="001327BC" w:rsidRPr="007350DD">
        <w:t xml:space="preserve"> </w:t>
      </w:r>
      <w:r w:rsidRPr="007350DD">
        <w:t>visits</w:t>
      </w:r>
      <w:r w:rsidR="001327BC" w:rsidRPr="007350DD">
        <w:t xml:space="preserve"> </w:t>
      </w:r>
      <w:r w:rsidRPr="007350DD">
        <w:t>the</w:t>
      </w:r>
      <w:r w:rsidR="001327BC" w:rsidRPr="007350DD">
        <w:t xml:space="preserve"> </w:t>
      </w:r>
      <w:r w:rsidRPr="007350DD">
        <w:t>AC</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r w:rsidR="001327BC" w:rsidRPr="007350DD">
        <w:t xml:space="preserve"> </w:t>
      </w:r>
      <w:r w:rsidRPr="007350DD">
        <w:t>and</w:t>
      </w:r>
      <w:r w:rsidR="001327BC" w:rsidRPr="007350DD">
        <w:t xml:space="preserve"> </w:t>
      </w:r>
      <w:r w:rsidRPr="007350DD">
        <w:t>makes</w:t>
      </w:r>
      <w:r w:rsidR="001327BC" w:rsidRPr="007350DD">
        <w:t xml:space="preserve"> </w:t>
      </w:r>
      <w:r w:rsidRPr="007350DD">
        <w:t>assessments</w:t>
      </w:r>
      <w:r w:rsidR="001327BC" w:rsidRPr="007350DD">
        <w:t xml:space="preserve"> </w:t>
      </w:r>
      <w:r w:rsidRPr="007350DD">
        <w:t>on</w:t>
      </w:r>
      <w:r w:rsidR="001327BC" w:rsidRPr="007350DD">
        <w:t xml:space="preserve"> </w:t>
      </w:r>
      <w:r w:rsidRPr="007350DD">
        <w:t>requests</w:t>
      </w:r>
      <w:r w:rsidR="001327BC" w:rsidRPr="007350DD">
        <w:t xml:space="preserve"> </w:t>
      </w:r>
      <w:r w:rsidRPr="007350DD">
        <w:t>from</w:t>
      </w:r>
      <w:r w:rsidR="001327BC" w:rsidRPr="007350DD">
        <w:t xml:space="preserve"> </w:t>
      </w:r>
      <w:r w:rsidRPr="007350DD">
        <w:t>the</w:t>
      </w:r>
      <w:r w:rsidR="001327BC" w:rsidRPr="007350DD">
        <w:t xml:space="preserve"> </w:t>
      </w:r>
      <w:r w:rsidRPr="007350DD">
        <w:t>Centre.</w:t>
      </w:r>
      <w:r w:rsidR="001327BC" w:rsidRPr="007350DD">
        <w:t xml:space="preserve"> </w:t>
      </w:r>
      <w:r w:rsidRPr="007350DD">
        <w:t>It</w:t>
      </w:r>
      <w:r w:rsidR="001327BC" w:rsidRPr="007350DD">
        <w:t xml:space="preserve"> </w:t>
      </w:r>
      <w:r w:rsidRPr="007350DD">
        <w:t>is</w:t>
      </w:r>
      <w:r w:rsidR="001327BC" w:rsidRPr="007350DD">
        <w:t xml:space="preserve"> </w:t>
      </w:r>
      <w:r w:rsidRPr="007350DD">
        <w:t>important</w:t>
      </w:r>
      <w:r w:rsidR="001327BC" w:rsidRPr="007350DD">
        <w:t xml:space="preserve"> </w:t>
      </w:r>
      <w:r w:rsidRPr="007350DD">
        <w:t>to</w:t>
      </w:r>
      <w:r w:rsidR="001327BC" w:rsidRPr="007350DD">
        <w:t xml:space="preserve"> </w:t>
      </w:r>
      <w:r w:rsidRPr="007350DD">
        <w:t>note</w:t>
      </w:r>
      <w:r w:rsidR="001327BC" w:rsidRPr="007350DD">
        <w:t xml:space="preserve"> </w:t>
      </w:r>
      <w:r w:rsidRPr="007350DD">
        <w:t>that</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have</w:t>
      </w:r>
      <w:r w:rsidR="001327BC" w:rsidRPr="007350DD">
        <w:t xml:space="preserve"> </w:t>
      </w:r>
      <w:r w:rsidRPr="007350DD">
        <w:t>always</w:t>
      </w:r>
      <w:r w:rsidR="001327BC" w:rsidRPr="007350DD">
        <w:t xml:space="preserve"> </w:t>
      </w:r>
      <w:r w:rsidRPr="007350DD">
        <w:t>had</w:t>
      </w:r>
      <w:r w:rsidR="001327BC" w:rsidRPr="007350DD">
        <w:t xml:space="preserve"> </w:t>
      </w:r>
      <w:r w:rsidRPr="007350DD">
        <w:t>access</w:t>
      </w:r>
      <w:r w:rsidR="001327BC" w:rsidRPr="007350DD">
        <w:t xml:space="preserve"> </w:t>
      </w:r>
      <w:r w:rsidRPr="007350DD">
        <w:t>to</w:t>
      </w:r>
      <w:r w:rsidR="001327BC" w:rsidRPr="007350DD">
        <w:t xml:space="preserve"> </w:t>
      </w:r>
      <w:r w:rsidRPr="007350DD">
        <w:t>free</w:t>
      </w:r>
      <w:r w:rsidR="001327BC" w:rsidRPr="007350DD">
        <w:t xml:space="preserve"> </w:t>
      </w:r>
      <w:r w:rsidRPr="007350DD">
        <w:t>medical</w:t>
      </w:r>
      <w:r w:rsidR="001327BC" w:rsidRPr="007350DD">
        <w:t xml:space="preserve"> </w:t>
      </w:r>
      <w:r w:rsidRPr="007350DD">
        <w:t>services</w:t>
      </w:r>
      <w:r w:rsidR="001327BC" w:rsidRPr="007350DD">
        <w:t xml:space="preserve"> </w:t>
      </w:r>
      <w:r w:rsidRPr="007350DD">
        <w:t>at</w:t>
      </w:r>
      <w:r w:rsidR="001327BC" w:rsidRPr="007350DD">
        <w:t xml:space="preserve"> </w:t>
      </w:r>
      <w:r w:rsidRPr="007350DD">
        <w:t>the</w:t>
      </w:r>
      <w:r w:rsidR="001327BC" w:rsidRPr="007350DD">
        <w:t xml:space="preserve"> </w:t>
      </w:r>
      <w:r w:rsidRPr="007350DD">
        <w:t>Polyclinics</w:t>
      </w:r>
      <w:r w:rsidR="001327BC" w:rsidRPr="007350DD">
        <w:t xml:space="preserve"> </w:t>
      </w:r>
      <w:r w:rsidRPr="007350DD">
        <w:t>and</w:t>
      </w:r>
      <w:r w:rsidR="001327BC" w:rsidRPr="007350DD">
        <w:t xml:space="preserve"> </w:t>
      </w:r>
      <w:r w:rsidRPr="007350DD">
        <w:t>the</w:t>
      </w:r>
      <w:r w:rsidR="001327BC" w:rsidRPr="007350DD">
        <w:t xml:space="preserve"> </w:t>
      </w:r>
      <w:r w:rsidRPr="007350DD">
        <w:t>Queen</w:t>
      </w:r>
      <w:r w:rsidR="001327BC" w:rsidRPr="007350DD">
        <w:t xml:space="preserve"> </w:t>
      </w:r>
      <w:r w:rsidRPr="007350DD">
        <w:t>Elizabeth</w:t>
      </w:r>
      <w:r w:rsidR="001327BC" w:rsidRPr="007350DD">
        <w:t xml:space="preserve"> </w:t>
      </w:r>
      <w:r w:rsidRPr="007350DD">
        <w:t>Hospital.</w:t>
      </w:r>
      <w:r w:rsidR="001327BC" w:rsidRPr="007350DD">
        <w:t xml:space="preserve"> </w:t>
      </w:r>
    </w:p>
    <w:p w:rsidR="006564B6" w:rsidRPr="007350DD" w:rsidRDefault="006564B6" w:rsidP="00884305">
      <w:pPr>
        <w:pStyle w:val="SingleTxtG"/>
      </w:pPr>
      <w:r w:rsidRPr="007350DD">
        <w:t>112.</w:t>
      </w:r>
      <w:r w:rsidR="001327BC" w:rsidRPr="007350DD">
        <w:t xml:space="preserve"> </w:t>
      </w:r>
      <w:r w:rsidR="00884305" w:rsidRPr="007350DD">
        <w:tab/>
      </w:r>
      <w:r w:rsidRPr="007350DD">
        <w:t>The</w:t>
      </w:r>
      <w:r w:rsidR="001327BC" w:rsidRPr="007350DD">
        <w:t xml:space="preserve"> </w:t>
      </w:r>
      <w:r w:rsidRPr="007350DD">
        <w:t>specific</w:t>
      </w:r>
      <w:r w:rsidR="001327BC" w:rsidRPr="007350DD">
        <w:t xml:space="preserve"> </w:t>
      </w:r>
      <w:r w:rsidRPr="007350DD">
        <w:t>aims</w:t>
      </w:r>
      <w:r w:rsidR="001327BC" w:rsidRPr="007350DD">
        <w:t xml:space="preserve"> </w:t>
      </w:r>
      <w:r w:rsidRPr="007350DD">
        <w:t>and</w:t>
      </w:r>
      <w:r w:rsidR="001327BC" w:rsidRPr="007350DD">
        <w:t xml:space="preserve"> </w:t>
      </w:r>
      <w:r w:rsidRPr="007350DD">
        <w:t>objectives</w:t>
      </w:r>
      <w:r w:rsidR="001327BC" w:rsidRPr="007350DD">
        <w:t xml:space="preserve"> </w:t>
      </w:r>
      <w:r w:rsidRPr="007350DD">
        <w:t>of</w:t>
      </w:r>
      <w:r w:rsidR="001327BC" w:rsidRPr="007350DD">
        <w:t xml:space="preserve"> </w:t>
      </w:r>
      <w:r w:rsidRPr="007350DD">
        <w:t>the</w:t>
      </w:r>
      <w:r w:rsidR="001327BC" w:rsidRPr="007350DD">
        <w:t xml:space="preserve"> </w:t>
      </w:r>
      <w:r w:rsidRPr="007350DD">
        <w:rPr>
          <w:i/>
          <w:iCs/>
        </w:rPr>
        <w:t>Albert</w:t>
      </w:r>
      <w:r w:rsidR="001327BC" w:rsidRPr="007350DD">
        <w:rPr>
          <w:i/>
          <w:iCs/>
        </w:rPr>
        <w:t xml:space="preserve"> </w:t>
      </w:r>
      <w:r w:rsidRPr="007350DD">
        <w:rPr>
          <w:i/>
          <w:iCs/>
        </w:rPr>
        <w:t>Cecil</w:t>
      </w:r>
      <w:r w:rsidR="001327BC" w:rsidRPr="007350DD">
        <w:rPr>
          <w:i/>
          <w:iCs/>
        </w:rPr>
        <w:t xml:space="preserve"> </w:t>
      </w:r>
      <w:r w:rsidRPr="007350DD">
        <w:rPr>
          <w:i/>
          <w:iCs/>
        </w:rPr>
        <w:t>Graham</w:t>
      </w:r>
      <w:r w:rsidR="001327BC" w:rsidRPr="007350DD">
        <w:rPr>
          <w:i/>
          <w:iCs/>
        </w:rPr>
        <w:t xml:space="preserve"> </w:t>
      </w:r>
      <w:r w:rsidRPr="007350DD">
        <w:rPr>
          <w:i/>
          <w:iCs/>
        </w:rPr>
        <w:t>Development</w:t>
      </w:r>
      <w:r w:rsidR="001327BC" w:rsidRPr="007350DD">
        <w:rPr>
          <w:i/>
          <w:iCs/>
        </w:rPr>
        <w:t xml:space="preserve"> </w:t>
      </w:r>
      <w:r w:rsidRPr="007350DD">
        <w:rPr>
          <w:i/>
          <w:iCs/>
        </w:rPr>
        <w:t>Centre</w:t>
      </w:r>
      <w:r w:rsidR="001327BC" w:rsidRPr="007350DD">
        <w:t xml:space="preserve"> </w:t>
      </w:r>
      <w:r w:rsidRPr="007350DD">
        <w:t>include</w:t>
      </w:r>
      <w:r w:rsidR="001327BC" w:rsidRPr="007350DD">
        <w:t xml:space="preserve"> </w:t>
      </w:r>
      <w:r w:rsidRPr="007350DD">
        <w:t>coordinating</w:t>
      </w:r>
      <w:r w:rsidR="001327BC" w:rsidRPr="007350DD">
        <w:t xml:space="preserve"> </w:t>
      </w:r>
      <w:r w:rsidRPr="007350DD">
        <w:t>services</w:t>
      </w:r>
      <w:r w:rsidR="001327BC" w:rsidRPr="007350DD">
        <w:t xml:space="preserve"> </w:t>
      </w:r>
      <w:r w:rsidRPr="007350DD">
        <w:t>for</w:t>
      </w:r>
      <w:r w:rsidR="001327BC" w:rsidRPr="007350DD">
        <w:t xml:space="preserve"> </w:t>
      </w:r>
      <w:r w:rsidRPr="007350DD">
        <w:t>handicapped</w:t>
      </w:r>
      <w:r w:rsidR="001327BC" w:rsidRPr="007350DD">
        <w:t xml:space="preserve"> </w:t>
      </w:r>
      <w:r w:rsidRPr="007350DD">
        <w:t>children</w:t>
      </w:r>
      <w:r w:rsidR="001327BC" w:rsidRPr="007350DD">
        <w:t xml:space="preserve"> </w:t>
      </w:r>
      <w:r w:rsidRPr="007350DD">
        <w:t>on</w:t>
      </w:r>
      <w:r w:rsidR="001327BC" w:rsidRPr="007350DD">
        <w:t xml:space="preserve"> </w:t>
      </w:r>
      <w:r w:rsidRPr="007350DD">
        <w:t>a</w:t>
      </w:r>
      <w:r w:rsidR="001327BC" w:rsidRPr="007350DD">
        <w:t xml:space="preserve"> </w:t>
      </w:r>
      <w:r w:rsidRPr="007350DD">
        <w:t>national</w:t>
      </w:r>
      <w:r w:rsidR="001327BC" w:rsidRPr="007350DD">
        <w:t xml:space="preserve"> </w:t>
      </w:r>
      <w:r w:rsidRPr="007350DD">
        <w:t>basis,</w:t>
      </w:r>
      <w:r w:rsidR="001327BC" w:rsidRPr="007350DD">
        <w:t xml:space="preserve"> </w:t>
      </w:r>
      <w:r w:rsidRPr="007350DD">
        <w:t>providing</w:t>
      </w:r>
      <w:r w:rsidR="001327BC" w:rsidRPr="007350DD">
        <w:t xml:space="preserve"> </w:t>
      </w:r>
      <w:r w:rsidRPr="007350DD">
        <w:t>registration</w:t>
      </w:r>
      <w:r w:rsidR="001327BC" w:rsidRPr="007350DD">
        <w:t xml:space="preserve"> </w:t>
      </w:r>
      <w:r w:rsidRPr="007350DD">
        <w:t>and</w:t>
      </w:r>
      <w:r w:rsidR="001327BC" w:rsidRPr="007350DD">
        <w:t xml:space="preserve"> </w:t>
      </w:r>
      <w:r w:rsidRPr="007350DD">
        <w:t>assessment</w:t>
      </w:r>
      <w:r w:rsidR="001327BC" w:rsidRPr="007350DD">
        <w:t xml:space="preserve"> </w:t>
      </w:r>
      <w:r w:rsidRPr="007350DD">
        <w:t>services,</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total</w:t>
      </w:r>
      <w:r w:rsidR="001327BC" w:rsidRPr="007350DD">
        <w:t xml:space="preserve"> </w:t>
      </w:r>
      <w:r w:rsidRPr="007350DD">
        <w:t>health</w:t>
      </w:r>
      <w:r w:rsidR="001327BC" w:rsidRPr="007350DD">
        <w:t xml:space="preserve"> </w:t>
      </w:r>
      <w:r w:rsidRPr="007350DD">
        <w:t>needs</w:t>
      </w:r>
      <w:r w:rsidR="001327BC" w:rsidRPr="007350DD">
        <w:t xml:space="preserve"> </w:t>
      </w:r>
      <w:r w:rsidRPr="007350DD">
        <w:t>of</w:t>
      </w:r>
      <w:r w:rsidR="001327BC" w:rsidRPr="007350DD">
        <w:t xml:space="preserve"> </w:t>
      </w:r>
      <w:r w:rsidRPr="007350DD">
        <w:t>registered</w:t>
      </w:r>
      <w:r w:rsidR="001327BC" w:rsidRPr="007350DD">
        <w:t xml:space="preserve"> </w:t>
      </w:r>
      <w:r w:rsidRPr="007350DD">
        <w:t>disabled</w:t>
      </w:r>
      <w:r w:rsidR="001327BC" w:rsidRPr="007350DD">
        <w:t xml:space="preserve"> </w:t>
      </w:r>
      <w:r w:rsidRPr="007350DD">
        <w:t>children,</w:t>
      </w:r>
      <w:r w:rsidR="001327BC" w:rsidRPr="007350DD">
        <w:t xml:space="preserve"> </w:t>
      </w:r>
      <w:r w:rsidRPr="007350DD">
        <w:t>and</w:t>
      </w:r>
      <w:r w:rsidR="001327BC" w:rsidRPr="007350DD">
        <w:t xml:space="preserve"> </w:t>
      </w:r>
      <w:r w:rsidRPr="007350DD">
        <w:t>enlightening</w:t>
      </w:r>
      <w:r w:rsidR="001327BC" w:rsidRPr="007350DD">
        <w:t xml:space="preserve"> </w:t>
      </w:r>
      <w:r w:rsidRPr="007350DD">
        <w:t>the</w:t>
      </w:r>
      <w:r w:rsidR="001327BC" w:rsidRPr="007350DD">
        <w:t xml:space="preserve"> </w:t>
      </w:r>
      <w:r w:rsidRPr="007350DD">
        <w:t>general</w:t>
      </w:r>
      <w:r w:rsidR="001327BC" w:rsidRPr="007350DD">
        <w:t xml:space="preserve"> </w:t>
      </w:r>
      <w:r w:rsidRPr="007350DD">
        <w:t>public</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so</w:t>
      </w:r>
      <w:r w:rsidR="001327BC" w:rsidRPr="007350DD">
        <w:t xml:space="preserve"> </w:t>
      </w:r>
      <w:r w:rsidRPr="007350DD">
        <w:t>as</w:t>
      </w:r>
      <w:r w:rsidR="001327BC" w:rsidRPr="007350DD">
        <w:t xml:space="preserve"> </w:t>
      </w:r>
      <w:r w:rsidRPr="007350DD">
        <w:t>to</w:t>
      </w:r>
      <w:r w:rsidR="001327BC" w:rsidRPr="007350DD">
        <w:t xml:space="preserve"> </w:t>
      </w:r>
      <w:r w:rsidRPr="007350DD">
        <w:t>promote</w:t>
      </w:r>
      <w:r w:rsidR="001327BC" w:rsidRPr="007350DD">
        <w:t xml:space="preserve"> </w:t>
      </w:r>
      <w:r w:rsidRPr="007350DD">
        <w:t>changes</w:t>
      </w:r>
      <w:r w:rsidR="001327BC" w:rsidRPr="007350DD">
        <w:t xml:space="preserve"> </w:t>
      </w:r>
      <w:r w:rsidRPr="007350DD">
        <w:t>in</w:t>
      </w:r>
      <w:r w:rsidR="001327BC" w:rsidRPr="007350DD">
        <w:t xml:space="preserve"> </w:t>
      </w:r>
      <w:r w:rsidRPr="007350DD">
        <w:t>attitudes</w:t>
      </w:r>
      <w:r w:rsidR="001327BC" w:rsidRPr="007350DD">
        <w:t xml:space="preserve"> </w:t>
      </w:r>
      <w:r w:rsidRPr="007350DD">
        <w:t>to</w:t>
      </w:r>
      <w:r w:rsidR="001327BC" w:rsidRPr="007350DD">
        <w:t xml:space="preserve"> </w:t>
      </w:r>
      <w:r w:rsidRPr="007350DD">
        <w:t>the</w:t>
      </w:r>
      <w:r w:rsidR="001327BC" w:rsidRPr="007350DD">
        <w:t xml:space="preserve"> </w:t>
      </w:r>
      <w:r w:rsidRPr="007350DD">
        <w:t>disabled</w:t>
      </w:r>
      <w:r w:rsidR="001327BC" w:rsidRPr="007350DD">
        <w:t xml:space="preserve"> </w:t>
      </w:r>
      <w:r w:rsidRPr="007350DD">
        <w:t>child.</w:t>
      </w:r>
      <w:r w:rsidR="001327BC" w:rsidRPr="007350DD">
        <w:t xml:space="preserve"> </w:t>
      </w:r>
      <w:r w:rsidRPr="007350DD">
        <w:t>The</w:t>
      </w:r>
      <w:r w:rsidR="001327BC" w:rsidRPr="007350DD">
        <w:t xml:space="preserve"> </w:t>
      </w:r>
      <w:r w:rsidRPr="007350DD">
        <w:t>Centre</w:t>
      </w:r>
      <w:r w:rsidR="001327BC" w:rsidRPr="007350DD">
        <w:t xml:space="preserve"> </w:t>
      </w:r>
      <w:r w:rsidRPr="007350DD">
        <w:t>offers</w:t>
      </w:r>
      <w:r w:rsidR="001327BC" w:rsidRPr="007350DD">
        <w:t xml:space="preserve"> </w:t>
      </w:r>
      <w:r w:rsidRPr="007350DD">
        <w:t>basic</w:t>
      </w:r>
      <w:r w:rsidR="001327BC" w:rsidRPr="007350DD">
        <w:t xml:space="preserve"> </w:t>
      </w:r>
      <w:r w:rsidRPr="007350DD">
        <w:t>types</w:t>
      </w:r>
      <w:r w:rsidR="001327BC" w:rsidRPr="007350DD">
        <w:t xml:space="preserve"> </w:t>
      </w:r>
      <w:r w:rsidRPr="007350DD">
        <w:t>of</w:t>
      </w:r>
      <w:r w:rsidR="001327BC" w:rsidRPr="007350DD">
        <w:t xml:space="preserve"> </w:t>
      </w:r>
      <w:r w:rsidRPr="007350DD">
        <w:t>services</w:t>
      </w:r>
      <w:r w:rsidR="001327BC" w:rsidRPr="007350DD">
        <w:t xml:space="preserve"> </w:t>
      </w:r>
      <w:r w:rsidRPr="007350DD">
        <w:t>to</w:t>
      </w:r>
      <w:r w:rsidR="001327BC" w:rsidRPr="007350DD">
        <w:t xml:space="preserve"> </w:t>
      </w:r>
      <w:r w:rsidRPr="007350DD">
        <w:t>the</w:t>
      </w:r>
      <w:r w:rsidR="001327BC" w:rsidRPr="007350DD">
        <w:t xml:space="preserve"> </w:t>
      </w:r>
      <w:r w:rsidRPr="007350DD">
        <w:t>community,</w:t>
      </w:r>
      <w:r w:rsidR="001327BC" w:rsidRPr="007350DD">
        <w:t xml:space="preserve"> </w:t>
      </w:r>
      <w:r w:rsidRPr="007350DD">
        <w:t>including</w:t>
      </w:r>
      <w:r w:rsidR="001327BC" w:rsidRPr="007350DD">
        <w:t xml:space="preserve"> </w:t>
      </w:r>
      <w:r w:rsidRPr="007350DD">
        <w:t>educational</w:t>
      </w:r>
      <w:r w:rsidR="001327BC" w:rsidRPr="007350DD">
        <w:t xml:space="preserve"> </w:t>
      </w:r>
      <w:r w:rsidRPr="007350DD">
        <w:t>services</w:t>
      </w:r>
      <w:r w:rsidR="001327BC" w:rsidRPr="007350DD">
        <w:t xml:space="preserve"> </w:t>
      </w:r>
      <w:r w:rsidRPr="007350DD">
        <w:t>through</w:t>
      </w:r>
      <w:r w:rsidR="001327BC" w:rsidRPr="007350DD">
        <w:t xml:space="preserve"> </w:t>
      </w:r>
      <w:r w:rsidRPr="007350DD">
        <w:t>an</w:t>
      </w:r>
      <w:r w:rsidR="001327BC" w:rsidRPr="007350DD">
        <w:t xml:space="preserve"> </w:t>
      </w:r>
      <w:r w:rsidRPr="007350DD">
        <w:t>Education</w:t>
      </w:r>
      <w:r w:rsidR="001327BC" w:rsidRPr="007350DD">
        <w:t xml:space="preserve"> </w:t>
      </w:r>
      <w:r w:rsidRPr="007350DD">
        <w:t>Unit,</w:t>
      </w:r>
      <w:r w:rsidR="001327BC" w:rsidRPr="007350DD">
        <w:t xml:space="preserve"> </w:t>
      </w:r>
      <w:r w:rsidRPr="007350DD">
        <w:t>which</w:t>
      </w:r>
      <w:r w:rsidR="001327BC" w:rsidRPr="007350DD">
        <w:t xml:space="preserve"> </w:t>
      </w:r>
      <w:r w:rsidRPr="007350DD">
        <w:t>provides</w:t>
      </w:r>
      <w:r w:rsidR="001327BC" w:rsidRPr="007350DD">
        <w:t xml:space="preserve"> </w:t>
      </w:r>
      <w:r w:rsidRPr="007350DD">
        <w:t>educational</w:t>
      </w:r>
      <w:r w:rsidR="001327BC" w:rsidRPr="007350DD">
        <w:t xml:space="preserve"> </w:t>
      </w:r>
      <w:r w:rsidRPr="007350DD">
        <w:t>programming</w:t>
      </w:r>
      <w:r w:rsidR="001327BC" w:rsidRPr="007350DD">
        <w:t xml:space="preserve"> </w:t>
      </w:r>
      <w:r w:rsidRPr="007350DD">
        <w:t>for</w:t>
      </w:r>
      <w:r w:rsidR="001327BC" w:rsidRPr="007350DD">
        <w:t xml:space="preserve"> </w:t>
      </w:r>
      <w:r w:rsidRPr="007350DD">
        <w:t>children</w:t>
      </w:r>
      <w:r w:rsidR="001327BC" w:rsidRPr="007350DD">
        <w:t xml:space="preserve"> </w:t>
      </w:r>
      <w:r w:rsidRPr="007350DD">
        <w:t>with</w:t>
      </w:r>
      <w:r w:rsidR="001327BC" w:rsidRPr="007350DD">
        <w:t xml:space="preserve"> </w:t>
      </w:r>
      <w:r w:rsidRPr="007350DD">
        <w:t>multiple</w:t>
      </w:r>
      <w:r w:rsidR="001327BC" w:rsidRPr="007350DD">
        <w:t xml:space="preserve"> </w:t>
      </w:r>
      <w:r w:rsidRPr="007350DD">
        <w:t>handicapping</w:t>
      </w:r>
      <w:r w:rsidR="001327BC" w:rsidRPr="007350DD">
        <w:t xml:space="preserve"> </w:t>
      </w:r>
      <w:r w:rsidRPr="007350DD">
        <w:t>conditions</w:t>
      </w:r>
      <w:r w:rsidR="001327BC" w:rsidRPr="007350DD">
        <w:t xml:space="preserve"> </w:t>
      </w:r>
      <w:r w:rsidRPr="007350DD">
        <w:t>who</w:t>
      </w:r>
      <w:r w:rsidR="001327BC" w:rsidRPr="007350DD">
        <w:t xml:space="preserve"> </w:t>
      </w:r>
      <w:r w:rsidRPr="007350DD">
        <w:t>are</w:t>
      </w:r>
      <w:r w:rsidR="001327BC" w:rsidRPr="007350DD">
        <w:t xml:space="preserve"> </w:t>
      </w:r>
      <w:r w:rsidRPr="007350DD">
        <w:t>functioning</w:t>
      </w:r>
      <w:r w:rsidR="001327BC" w:rsidRPr="007350DD">
        <w:t xml:space="preserve"> </w:t>
      </w:r>
      <w:r w:rsidRPr="007350DD">
        <w:t>on</w:t>
      </w:r>
      <w:r w:rsidR="001327BC" w:rsidRPr="007350DD">
        <w:t xml:space="preserve"> </w:t>
      </w:r>
      <w:r w:rsidRPr="007350DD">
        <w:t>a</w:t>
      </w:r>
      <w:r w:rsidR="001327BC" w:rsidRPr="007350DD">
        <w:t xml:space="preserve"> </w:t>
      </w:r>
      <w:r w:rsidRPr="007350DD">
        <w:t>trainable/moderate</w:t>
      </w:r>
      <w:r w:rsidR="001327BC" w:rsidRPr="007350DD">
        <w:t xml:space="preserve"> </w:t>
      </w:r>
      <w:r w:rsidRPr="007350DD">
        <w:t>level.</w:t>
      </w:r>
      <w:r w:rsidR="001327BC" w:rsidRPr="007350DD">
        <w:t xml:space="preserve"> </w:t>
      </w:r>
      <w:r w:rsidRPr="007350DD">
        <w:t>Children</w:t>
      </w:r>
      <w:r w:rsidR="001327BC" w:rsidRPr="007350DD">
        <w:t xml:space="preserve"> </w:t>
      </w:r>
      <w:r w:rsidRPr="007350DD">
        <w:t>between</w:t>
      </w:r>
      <w:r w:rsidR="001327BC" w:rsidRPr="007350DD">
        <w:t xml:space="preserve"> </w:t>
      </w:r>
      <w:r w:rsidRPr="007350DD">
        <w:t>the</w:t>
      </w:r>
      <w:r w:rsidR="001327BC" w:rsidRPr="007350DD">
        <w:t xml:space="preserve"> </w:t>
      </w:r>
      <w:r w:rsidRPr="007350DD">
        <w:t>ages</w:t>
      </w:r>
      <w:r w:rsidR="001327BC" w:rsidRPr="007350DD">
        <w:t xml:space="preserve"> </w:t>
      </w:r>
      <w:r w:rsidRPr="007350DD">
        <w:t>of</w:t>
      </w:r>
      <w:r w:rsidR="001327BC" w:rsidRPr="007350DD">
        <w:t xml:space="preserve"> </w:t>
      </w:r>
      <w:r w:rsidRPr="007350DD">
        <w:t>5</w:t>
      </w:r>
      <w:r w:rsidR="001327BC" w:rsidRPr="007350DD">
        <w:t xml:space="preserve"> </w:t>
      </w:r>
      <w:r w:rsidRPr="007350DD">
        <w:t>and</w:t>
      </w:r>
      <w:r w:rsidR="001327BC" w:rsidRPr="007350DD">
        <w:t xml:space="preserve"> </w:t>
      </w:r>
      <w:r w:rsidRPr="007350DD">
        <w:t>16</w:t>
      </w:r>
      <w:r w:rsidR="001327BC" w:rsidRPr="007350DD">
        <w:t xml:space="preserve"> </w:t>
      </w:r>
      <w:r w:rsidRPr="007350DD">
        <w:t>years</w:t>
      </w:r>
      <w:r w:rsidR="001327BC" w:rsidRPr="007350DD">
        <w:t xml:space="preserve"> </w:t>
      </w:r>
      <w:r w:rsidRPr="007350DD">
        <w:t>are</w:t>
      </w:r>
      <w:r w:rsidR="001327BC" w:rsidRPr="007350DD">
        <w:t xml:space="preserve"> </w:t>
      </w:r>
      <w:r w:rsidRPr="007350DD">
        <w:t>accepted</w:t>
      </w:r>
      <w:r w:rsidR="001327BC" w:rsidRPr="007350DD">
        <w:t xml:space="preserve"> </w:t>
      </w:r>
      <w:r w:rsidRPr="007350DD">
        <w:t>into</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Children</w:t>
      </w:r>
      <w:r w:rsidR="001327BC" w:rsidRPr="007350DD">
        <w:t xml:space="preserve"> </w:t>
      </w:r>
      <w:r w:rsidRPr="007350DD">
        <w:t>are</w:t>
      </w:r>
      <w:r w:rsidR="001327BC" w:rsidRPr="007350DD">
        <w:t xml:space="preserve"> </w:t>
      </w:r>
      <w:r w:rsidRPr="007350DD">
        <w:t>prepared</w:t>
      </w:r>
      <w:r w:rsidR="001327BC" w:rsidRPr="007350DD">
        <w:t xml:space="preserve"> </w:t>
      </w:r>
      <w:r w:rsidRPr="007350DD">
        <w:t>to</w:t>
      </w:r>
      <w:r w:rsidR="001327BC" w:rsidRPr="007350DD">
        <w:t xml:space="preserve"> </w:t>
      </w:r>
      <w:r w:rsidRPr="007350DD">
        <w:t>enter</w:t>
      </w:r>
      <w:r w:rsidR="001327BC" w:rsidRPr="007350DD">
        <w:t xml:space="preserve"> </w:t>
      </w:r>
      <w:r w:rsidRPr="007350DD">
        <w:t>other</w:t>
      </w:r>
      <w:r w:rsidR="001327BC" w:rsidRPr="007350DD">
        <w:t xml:space="preserve"> </w:t>
      </w:r>
      <w:r w:rsidRPr="007350DD">
        <w:t>special</w:t>
      </w:r>
      <w:r w:rsidR="001327BC" w:rsidRPr="007350DD">
        <w:t xml:space="preserve"> </w:t>
      </w:r>
      <w:r w:rsidRPr="007350DD">
        <w:t>schools</w:t>
      </w:r>
      <w:r w:rsidR="001327BC" w:rsidRPr="007350DD">
        <w:t xml:space="preserve"> </w:t>
      </w:r>
      <w:r w:rsidRPr="007350DD">
        <w:t>for</w:t>
      </w:r>
      <w:r w:rsidR="001327BC" w:rsidRPr="007350DD">
        <w:t xml:space="preserve"> </w:t>
      </w:r>
      <w:r w:rsidRPr="007350DD">
        <w:t>high-functioning</w:t>
      </w:r>
      <w:r w:rsidR="001327BC" w:rsidRPr="007350DD">
        <w:t xml:space="preserve"> </w:t>
      </w:r>
      <w:r w:rsidRPr="007350DD">
        <w:t>students.</w:t>
      </w:r>
      <w:r w:rsidR="001327BC" w:rsidRPr="007350DD">
        <w:t xml:space="preserve"> </w:t>
      </w:r>
      <w:r w:rsidRPr="007350DD">
        <w:t>Others</w:t>
      </w:r>
      <w:r w:rsidR="001327BC" w:rsidRPr="007350DD">
        <w:t xml:space="preserve"> </w:t>
      </w:r>
      <w:r w:rsidRPr="007350DD">
        <w:t>may</w:t>
      </w:r>
      <w:r w:rsidR="001327BC" w:rsidRPr="007350DD">
        <w:t xml:space="preserve"> </w:t>
      </w:r>
      <w:r w:rsidRPr="007350DD">
        <w:t>have</w:t>
      </w:r>
      <w:r w:rsidR="001327BC" w:rsidRPr="007350DD">
        <w:t xml:space="preserve"> </w:t>
      </w:r>
      <w:r w:rsidRPr="007350DD">
        <w:t>to</w:t>
      </w:r>
      <w:r w:rsidR="001327BC" w:rsidRPr="007350DD">
        <w:t xml:space="preserve"> </w:t>
      </w:r>
      <w:r w:rsidRPr="007350DD">
        <w:t>remain</w:t>
      </w:r>
      <w:r w:rsidR="001327BC" w:rsidRPr="007350DD">
        <w:t xml:space="preserve"> </w:t>
      </w:r>
      <w:r w:rsidRPr="007350DD">
        <w:t>until</w:t>
      </w:r>
      <w:r w:rsidR="001327BC" w:rsidRPr="007350DD">
        <w:t xml:space="preserve"> </w:t>
      </w:r>
      <w:r w:rsidRPr="007350DD">
        <w:t>the</w:t>
      </w:r>
      <w:r w:rsidR="001327BC" w:rsidRPr="007350DD">
        <w:t xml:space="preserve"> </w:t>
      </w:r>
      <w:r w:rsidRPr="007350DD">
        <w:t>maximum</w:t>
      </w:r>
      <w:r w:rsidR="001327BC" w:rsidRPr="007350DD">
        <w:t xml:space="preserve"> </w:t>
      </w:r>
      <w:r w:rsidRPr="007350DD">
        <w:t>age</w:t>
      </w:r>
      <w:r w:rsidR="001327BC" w:rsidRPr="007350DD">
        <w:t xml:space="preserve"> </w:t>
      </w:r>
      <w:r w:rsidRPr="007350DD">
        <w:t>and</w:t>
      </w:r>
      <w:r w:rsidR="001327BC" w:rsidRPr="007350DD">
        <w:t xml:space="preserve"> </w:t>
      </w:r>
      <w:r w:rsidRPr="007350DD">
        <w:t>then</w:t>
      </w:r>
      <w:r w:rsidR="001327BC" w:rsidRPr="007350DD">
        <w:t xml:space="preserve"> </w:t>
      </w:r>
      <w:r w:rsidRPr="007350DD">
        <w:t>move</w:t>
      </w:r>
      <w:r w:rsidR="001327BC" w:rsidRPr="007350DD">
        <w:t xml:space="preserve"> </w:t>
      </w:r>
      <w:r w:rsidRPr="007350DD">
        <w:t>on</w:t>
      </w:r>
      <w:r w:rsidR="001327BC" w:rsidRPr="007350DD">
        <w:t xml:space="preserve"> </w:t>
      </w:r>
      <w:r w:rsidRPr="007350DD">
        <w:t>to</w:t>
      </w:r>
      <w:r w:rsidR="001327BC" w:rsidRPr="007350DD">
        <w:t xml:space="preserve"> </w:t>
      </w:r>
      <w:r w:rsidRPr="007350DD">
        <w:t>sheltered</w:t>
      </w:r>
      <w:r w:rsidR="001327BC" w:rsidRPr="007350DD">
        <w:t xml:space="preserve"> </w:t>
      </w:r>
      <w:r w:rsidRPr="007350DD">
        <w:t>or</w:t>
      </w:r>
      <w:r w:rsidR="001327BC" w:rsidRPr="007350DD">
        <w:t xml:space="preserve"> </w:t>
      </w:r>
      <w:r w:rsidRPr="007350DD">
        <w:t>open</w:t>
      </w:r>
      <w:r w:rsidR="001327BC" w:rsidRPr="007350DD">
        <w:t xml:space="preserve"> </w:t>
      </w:r>
      <w:r w:rsidRPr="007350DD">
        <w:t>workshops</w:t>
      </w:r>
      <w:r w:rsidR="001327BC" w:rsidRPr="007350DD">
        <w:t xml:space="preserve"> </w:t>
      </w:r>
      <w:r w:rsidRPr="007350DD">
        <w:t>for</w:t>
      </w:r>
      <w:r w:rsidR="001327BC" w:rsidRPr="007350DD">
        <w:t xml:space="preserve"> </w:t>
      </w:r>
      <w:r w:rsidRPr="007350DD">
        <w:t>vocational</w:t>
      </w:r>
      <w:r w:rsidR="001327BC" w:rsidRPr="007350DD">
        <w:t xml:space="preserve"> </w:t>
      </w:r>
      <w:r w:rsidRPr="007350DD">
        <w:t>training.</w:t>
      </w:r>
      <w:r w:rsidR="001327BC" w:rsidRPr="007350DD">
        <w:t xml:space="preserve"> </w:t>
      </w:r>
    </w:p>
    <w:p w:rsidR="006564B6" w:rsidRPr="007350DD" w:rsidRDefault="006564B6" w:rsidP="006461CD">
      <w:pPr>
        <w:pStyle w:val="SingleTxtG"/>
      </w:pPr>
      <w:r w:rsidRPr="007350DD">
        <w:t>113.</w:t>
      </w:r>
      <w:r w:rsidRPr="007350DD">
        <w:tab/>
        <w:t>The</w:t>
      </w:r>
      <w:r w:rsidR="001327BC" w:rsidRPr="007350DD">
        <w:t xml:space="preserve"> </w:t>
      </w:r>
      <w:r w:rsidRPr="007350DD">
        <w:t>Government-run</w:t>
      </w:r>
      <w:r w:rsidR="001327BC" w:rsidRPr="007350DD">
        <w:t xml:space="preserve"> </w:t>
      </w:r>
      <w:r w:rsidRPr="007350DD">
        <w:t>services</w:t>
      </w:r>
      <w:r w:rsidR="001327BC" w:rsidRPr="007350DD">
        <w:t xml:space="preserve"> </w:t>
      </w:r>
      <w:r w:rsidRPr="007350DD">
        <w:t>for</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are</w:t>
      </w:r>
      <w:r w:rsidR="001327BC" w:rsidRPr="007350DD">
        <w:t xml:space="preserve"> </w:t>
      </w:r>
      <w:r w:rsidRPr="007350DD">
        <w:t>provided</w:t>
      </w:r>
      <w:r w:rsidR="001327BC" w:rsidRPr="007350DD">
        <w:t xml:space="preserve"> </w:t>
      </w:r>
      <w:r w:rsidRPr="007350DD">
        <w:t>free</w:t>
      </w:r>
      <w:r w:rsidR="001327BC" w:rsidRPr="007350DD">
        <w:t xml:space="preserve"> </w:t>
      </w:r>
      <w:r w:rsidRPr="007350DD">
        <w:t>of</w:t>
      </w:r>
      <w:r w:rsidR="001327BC" w:rsidRPr="007350DD">
        <w:t xml:space="preserve"> </w:t>
      </w:r>
      <w:r w:rsidRPr="007350DD">
        <w:t>cost.</w:t>
      </w:r>
      <w:r w:rsidR="001327BC" w:rsidRPr="007350DD">
        <w:t xml:space="preserve"> </w:t>
      </w:r>
      <w:r w:rsidRPr="007350DD">
        <w:t>In</w:t>
      </w:r>
      <w:r w:rsidR="001327BC" w:rsidRPr="007350DD">
        <w:t xml:space="preserve"> </w:t>
      </w:r>
      <w:r w:rsidRPr="007350DD">
        <w:t>addition,</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provides</w:t>
      </w:r>
      <w:r w:rsidR="001327BC" w:rsidRPr="007350DD">
        <w:t xml:space="preserve"> </w:t>
      </w:r>
      <w:r w:rsidRPr="007350DD">
        <w:t>annual</w:t>
      </w:r>
      <w:r w:rsidR="001327BC" w:rsidRPr="007350DD">
        <w:t xml:space="preserve"> </w:t>
      </w:r>
      <w:r w:rsidRPr="007350DD">
        <w:t>subventions</w:t>
      </w:r>
      <w:r w:rsidR="001327BC" w:rsidRPr="007350DD">
        <w:t xml:space="preserve"> </w:t>
      </w:r>
      <w:r w:rsidRPr="007350DD">
        <w:t>to</w:t>
      </w:r>
      <w:r w:rsidR="001327BC" w:rsidRPr="007350DD">
        <w:t xml:space="preserve"> </w:t>
      </w:r>
      <w:r w:rsidRPr="007350DD">
        <w:t>private</w:t>
      </w:r>
      <w:r w:rsidR="001327BC" w:rsidRPr="007350DD">
        <w:t xml:space="preserve"> </w:t>
      </w:r>
      <w:r w:rsidRPr="007350DD">
        <w:t>institutions</w:t>
      </w:r>
      <w:r w:rsidR="001327BC" w:rsidRPr="007350DD">
        <w:t xml:space="preserve"> </w:t>
      </w:r>
      <w:r w:rsidRPr="007350DD">
        <w:t>offering</w:t>
      </w:r>
      <w:r w:rsidR="001327BC" w:rsidRPr="007350DD">
        <w:t xml:space="preserve"> </w:t>
      </w:r>
      <w:r w:rsidRPr="007350DD">
        <w:t>these</w:t>
      </w:r>
      <w:r w:rsidR="001327BC" w:rsidRPr="007350DD">
        <w:t xml:space="preserve"> </w:t>
      </w:r>
      <w:r w:rsidRPr="007350DD">
        <w:t>services.</w:t>
      </w:r>
      <w:r w:rsidR="001327BC" w:rsidRPr="007350DD">
        <w:t xml:space="preserve"> </w:t>
      </w:r>
      <w:r w:rsidRPr="007350DD">
        <w:t>Persons</w:t>
      </w:r>
      <w:r w:rsidR="001327BC" w:rsidRPr="007350DD">
        <w:t xml:space="preserve"> </w:t>
      </w:r>
      <w:r w:rsidRPr="007350DD">
        <w:t>at</w:t>
      </w:r>
      <w:r w:rsidR="001327BC" w:rsidRPr="007350DD">
        <w:t xml:space="preserve"> </w:t>
      </w:r>
      <w:r w:rsidRPr="007350DD">
        <w:t>risk</w:t>
      </w:r>
      <w:r w:rsidR="001327BC" w:rsidRPr="007350DD">
        <w:t xml:space="preserve"> </w:t>
      </w:r>
      <w:r w:rsidRPr="007350DD">
        <w:t>of</w:t>
      </w:r>
      <w:r w:rsidR="001327BC" w:rsidRPr="007350DD">
        <w:t xml:space="preserve"> </w:t>
      </w:r>
      <w:r w:rsidRPr="007350DD">
        <w:t>developing</w:t>
      </w:r>
      <w:r w:rsidR="001327BC" w:rsidRPr="007350DD">
        <w:t xml:space="preserve"> </w:t>
      </w:r>
      <w:r w:rsidRPr="007350DD">
        <w:t>a</w:t>
      </w:r>
      <w:r w:rsidR="001327BC" w:rsidRPr="007350DD">
        <w:t xml:space="preserve"> </w:t>
      </w:r>
      <w:r w:rsidRPr="007350DD">
        <w:t>disability</w:t>
      </w:r>
      <w:r w:rsidR="001327BC" w:rsidRPr="007350DD">
        <w:t xml:space="preserve"> </w:t>
      </w:r>
      <w:r w:rsidRPr="007350DD">
        <w:t>are</w:t>
      </w:r>
      <w:r w:rsidR="001327BC" w:rsidRPr="007350DD">
        <w:t xml:space="preserve"> </w:t>
      </w:r>
      <w:r w:rsidRPr="007350DD">
        <w:t>being</w:t>
      </w:r>
      <w:r w:rsidR="001327BC" w:rsidRPr="007350DD">
        <w:t xml:space="preserve"> </w:t>
      </w:r>
      <w:r w:rsidRPr="007350DD">
        <w:t>detected</w:t>
      </w:r>
      <w:r w:rsidR="001327BC" w:rsidRPr="007350DD">
        <w:t xml:space="preserve"> </w:t>
      </w:r>
      <w:r w:rsidRPr="007350DD">
        <w:t>at</w:t>
      </w:r>
      <w:r w:rsidR="001327BC" w:rsidRPr="007350DD">
        <w:t xml:space="preserve"> </w:t>
      </w:r>
      <w:r w:rsidRPr="007350DD">
        <w:t>polyclinics</w:t>
      </w:r>
      <w:r w:rsidR="001327BC" w:rsidRPr="007350DD">
        <w:t xml:space="preserve"> </w:t>
      </w:r>
      <w:r w:rsidRPr="007350DD">
        <w:t>and</w:t>
      </w:r>
      <w:r w:rsidR="001327BC" w:rsidRPr="007350DD">
        <w:t xml:space="preserve"> </w:t>
      </w:r>
      <w:r w:rsidRPr="007350DD">
        <w:t>targeted</w:t>
      </w:r>
      <w:r w:rsidR="001327BC" w:rsidRPr="007350DD">
        <w:t xml:space="preserve"> </w:t>
      </w:r>
      <w:r w:rsidRPr="007350DD">
        <w:t>for</w:t>
      </w:r>
      <w:r w:rsidR="001327BC" w:rsidRPr="007350DD">
        <w:t xml:space="preserve"> </w:t>
      </w:r>
      <w:r w:rsidRPr="007350DD">
        <w:t>early</w:t>
      </w:r>
      <w:r w:rsidR="001327BC" w:rsidRPr="007350DD">
        <w:t xml:space="preserve"> </w:t>
      </w:r>
      <w:r w:rsidRPr="007350DD">
        <w:t>attention.</w:t>
      </w:r>
      <w:r w:rsidR="001327BC" w:rsidRPr="007350DD">
        <w:t xml:space="preserve"> </w:t>
      </w:r>
      <w:r w:rsidRPr="007350DD">
        <w:t>All</w:t>
      </w:r>
      <w:r w:rsidR="001327BC" w:rsidRPr="007350DD">
        <w:t xml:space="preserve"> </w:t>
      </w:r>
      <w:r w:rsidRPr="007350DD">
        <w:t>mothers</w:t>
      </w:r>
      <w:r w:rsidR="001327BC" w:rsidRPr="007350DD">
        <w:t xml:space="preserve"> </w:t>
      </w:r>
      <w:r w:rsidRPr="007350DD">
        <w:t>are</w:t>
      </w:r>
      <w:r w:rsidR="001327BC" w:rsidRPr="007350DD">
        <w:t xml:space="preserve"> </w:t>
      </w:r>
      <w:r w:rsidRPr="007350DD">
        <w:t>carefully</w:t>
      </w:r>
      <w:r w:rsidR="001327BC" w:rsidRPr="007350DD">
        <w:t xml:space="preserve"> </w:t>
      </w:r>
      <w:r w:rsidRPr="007350DD">
        <w:t>monitored</w:t>
      </w:r>
      <w:r w:rsidR="001327BC" w:rsidRPr="007350DD">
        <w:t xml:space="preserve"> </w:t>
      </w:r>
      <w:r w:rsidRPr="007350DD">
        <w:t>during</w:t>
      </w:r>
      <w:r w:rsidR="001327BC" w:rsidRPr="007350DD">
        <w:t xml:space="preserve"> </w:t>
      </w:r>
      <w:r w:rsidRPr="007350DD">
        <w:t>pregnancy</w:t>
      </w:r>
      <w:r w:rsidR="001327BC" w:rsidRPr="007350DD">
        <w:t xml:space="preserve"> </w:t>
      </w:r>
      <w:r w:rsidRPr="007350DD">
        <w:t>and</w:t>
      </w:r>
      <w:r w:rsidR="001327BC" w:rsidRPr="007350DD">
        <w:t xml:space="preserve"> </w:t>
      </w:r>
      <w:r w:rsidRPr="007350DD">
        <w:t>babies</w:t>
      </w:r>
      <w:r w:rsidR="001327BC" w:rsidRPr="007350DD">
        <w:t xml:space="preserve"> </w:t>
      </w:r>
      <w:r w:rsidRPr="007350DD">
        <w:t>born</w:t>
      </w:r>
      <w:r w:rsidR="001327BC" w:rsidRPr="007350DD">
        <w:t xml:space="preserve"> </w:t>
      </w:r>
      <w:r w:rsidRPr="007350DD">
        <w:t>to</w:t>
      </w:r>
      <w:r w:rsidR="001327BC" w:rsidRPr="007350DD">
        <w:t xml:space="preserve"> </w:t>
      </w:r>
      <w:r w:rsidRPr="007350DD">
        <w:t>mothers</w:t>
      </w:r>
      <w:r w:rsidR="001327BC" w:rsidRPr="007350DD">
        <w:t xml:space="preserve"> </w:t>
      </w:r>
      <w:r w:rsidRPr="007350DD">
        <w:t>who</w:t>
      </w:r>
      <w:r w:rsidR="001327BC" w:rsidRPr="007350DD">
        <w:t xml:space="preserve"> </w:t>
      </w:r>
      <w:r w:rsidRPr="007350DD">
        <w:t>are</w:t>
      </w:r>
      <w:r w:rsidR="001327BC" w:rsidRPr="007350DD">
        <w:t xml:space="preserve"> </w:t>
      </w:r>
      <w:r w:rsidRPr="007350DD">
        <w:t>at</w:t>
      </w:r>
      <w:r w:rsidR="001327BC" w:rsidRPr="007350DD">
        <w:t xml:space="preserve"> </w:t>
      </w:r>
      <w:r w:rsidRPr="007350DD">
        <w:t>risk</w:t>
      </w:r>
      <w:r w:rsidR="001327BC" w:rsidRPr="007350DD">
        <w:t xml:space="preserve"> </w:t>
      </w:r>
      <w:r w:rsidRPr="007350DD">
        <w:t>are</w:t>
      </w:r>
      <w:r w:rsidR="001327BC" w:rsidRPr="007350DD">
        <w:t xml:space="preserve"> </w:t>
      </w:r>
      <w:r w:rsidRPr="007350DD">
        <w:t>followed</w:t>
      </w:r>
      <w:r w:rsidR="001327BC" w:rsidRPr="007350DD">
        <w:t xml:space="preserve"> </w:t>
      </w:r>
      <w:r w:rsidRPr="007350DD">
        <w:t>up</w:t>
      </w:r>
      <w:r w:rsidR="001327BC" w:rsidRPr="007350DD">
        <w:t xml:space="preserve"> </w:t>
      </w:r>
      <w:r w:rsidRPr="007350DD">
        <w:t>after</w:t>
      </w:r>
      <w:r w:rsidR="001327BC" w:rsidRPr="007350DD">
        <w:t xml:space="preserve"> </w:t>
      </w:r>
      <w:r w:rsidRPr="007350DD">
        <w:t>birth.</w:t>
      </w:r>
      <w:r w:rsidR="001327BC" w:rsidRPr="007350DD">
        <w:t xml:space="preserve"> </w:t>
      </w:r>
      <w:r w:rsidRPr="007350DD">
        <w:t>The</w:t>
      </w:r>
      <w:r w:rsidR="001327BC" w:rsidRPr="007350DD">
        <w:t xml:space="preserve"> </w:t>
      </w:r>
      <w:r w:rsidRPr="007350DD">
        <w:t>Milestone</w:t>
      </w:r>
      <w:r w:rsidR="001327BC" w:rsidRPr="007350DD">
        <w:t xml:space="preserve"> </w:t>
      </w:r>
      <w:r w:rsidRPr="007350DD">
        <w:t>Programme</w:t>
      </w:r>
      <w:r w:rsidR="001327BC" w:rsidRPr="007350DD">
        <w:t xml:space="preserve"> </w:t>
      </w:r>
      <w:r w:rsidRPr="007350DD">
        <w:t>for</w:t>
      </w:r>
      <w:r w:rsidR="001327BC" w:rsidRPr="007350DD">
        <w:t xml:space="preserve"> </w:t>
      </w:r>
      <w:r w:rsidRPr="007350DD">
        <w:t>assessing</w:t>
      </w:r>
      <w:r w:rsidR="001327BC" w:rsidRPr="007350DD">
        <w:t xml:space="preserve"> </w:t>
      </w:r>
      <w:r w:rsidRPr="007350DD">
        <w:t>disabilities</w:t>
      </w:r>
      <w:r w:rsidR="001327BC" w:rsidRPr="007350DD">
        <w:t xml:space="preserve"> </w:t>
      </w:r>
      <w:r w:rsidRPr="007350DD">
        <w:t>in</w:t>
      </w:r>
      <w:r w:rsidR="001327BC" w:rsidRPr="007350DD">
        <w:t xml:space="preserve"> </w:t>
      </w:r>
      <w:r w:rsidRPr="007350DD">
        <w:t>the</w:t>
      </w:r>
      <w:r w:rsidR="001327BC" w:rsidRPr="007350DD">
        <w:t xml:space="preserve"> </w:t>
      </w:r>
      <w:proofErr w:type="spellStart"/>
      <w:r w:rsidRPr="007350DD">
        <w:t>newborn</w:t>
      </w:r>
      <w:proofErr w:type="spellEnd"/>
      <w:r w:rsidR="001327BC" w:rsidRPr="007350DD">
        <w:t xml:space="preserve"> </w:t>
      </w:r>
      <w:r w:rsidRPr="007350DD">
        <w:t>was</w:t>
      </w:r>
      <w:r w:rsidR="001327BC" w:rsidRPr="007350DD">
        <w:t xml:space="preserve"> </w:t>
      </w:r>
      <w:r w:rsidRPr="007350DD">
        <w:t>implemented</w:t>
      </w:r>
      <w:r w:rsidR="001327BC" w:rsidRPr="007350DD">
        <w:t xml:space="preserve"> </w:t>
      </w:r>
      <w:r w:rsidRPr="007350DD">
        <w:t>in</w:t>
      </w:r>
      <w:r w:rsidR="001327BC" w:rsidRPr="007350DD">
        <w:t xml:space="preserve"> </w:t>
      </w:r>
      <w:r w:rsidRPr="007350DD">
        <w:t>2006</w:t>
      </w:r>
      <w:r w:rsidR="001327BC" w:rsidRPr="007350DD">
        <w:t xml:space="preserve"> </w:t>
      </w:r>
      <w:r w:rsidRPr="007350DD">
        <w:t>and</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continues</w:t>
      </w:r>
      <w:r w:rsidR="001327BC" w:rsidRPr="007350DD">
        <w:t xml:space="preserve"> </w:t>
      </w:r>
      <w:r w:rsidRPr="007350DD">
        <w:t>to</w:t>
      </w:r>
      <w:r w:rsidR="001327BC" w:rsidRPr="007350DD">
        <w:t xml:space="preserve"> </w:t>
      </w:r>
      <w:r w:rsidRPr="007350DD">
        <w:t>exist.</w:t>
      </w:r>
      <w:r w:rsidR="006461CD" w:rsidRPr="007350DD">
        <w:t xml:space="preserve"> </w:t>
      </w:r>
      <w:r w:rsidRPr="007350DD">
        <w:t>Information</w:t>
      </w:r>
      <w:r w:rsidR="001327BC" w:rsidRPr="007350DD">
        <w:t xml:space="preserve"> </w:t>
      </w:r>
      <w:r w:rsidRPr="007350DD">
        <w:t>on</w:t>
      </w:r>
      <w:r w:rsidR="001327BC" w:rsidRPr="007350DD">
        <w:t xml:space="preserve"> </w:t>
      </w:r>
      <w:r w:rsidRPr="007350DD">
        <w:t>the</w:t>
      </w:r>
      <w:r w:rsidR="001327BC" w:rsidRPr="007350DD">
        <w:t xml:space="preserve"> </w:t>
      </w:r>
      <w:r w:rsidRPr="007350DD">
        <w:t>nature</w:t>
      </w:r>
      <w:r w:rsidR="001327BC" w:rsidRPr="007350DD">
        <w:t xml:space="preserve"> </w:t>
      </w:r>
      <w:r w:rsidRPr="007350DD">
        <w:t>and</w:t>
      </w:r>
      <w:r w:rsidR="001327BC" w:rsidRPr="007350DD">
        <w:t xml:space="preserve"> </w:t>
      </w:r>
      <w:r w:rsidRPr="007350DD">
        <w:t>types</w:t>
      </w:r>
      <w:r w:rsidR="001327BC" w:rsidRPr="007350DD">
        <w:t xml:space="preserve"> </w:t>
      </w:r>
      <w:r w:rsidRPr="007350DD">
        <w:t>of</w:t>
      </w:r>
      <w:r w:rsidR="001327BC" w:rsidRPr="007350DD">
        <w:t xml:space="preserve"> </w:t>
      </w:r>
      <w:r w:rsidRPr="007350DD">
        <w:t>disabilities</w:t>
      </w:r>
      <w:r w:rsidR="001327BC" w:rsidRPr="007350DD">
        <w:t xml:space="preserve"> </w:t>
      </w:r>
      <w:r w:rsidRPr="007350DD">
        <w:t>being</w:t>
      </w:r>
      <w:r w:rsidR="001327BC" w:rsidRPr="007350DD">
        <w:t xml:space="preserve"> </w:t>
      </w:r>
      <w:r w:rsidRPr="007350DD">
        <w:t>detected</w:t>
      </w:r>
      <w:r w:rsidR="001327BC" w:rsidRPr="007350DD">
        <w:t xml:space="preserve"> </w:t>
      </w:r>
      <w:r w:rsidRPr="007350DD">
        <w:t>and</w:t>
      </w:r>
      <w:r w:rsidR="001327BC" w:rsidRPr="007350DD">
        <w:t xml:space="preserve"> </w:t>
      </w:r>
      <w:r w:rsidRPr="007350DD">
        <w:t>catered</w:t>
      </w:r>
      <w:r w:rsidR="001327BC" w:rsidRPr="007350DD">
        <w:t xml:space="preserve"> </w:t>
      </w:r>
      <w:r w:rsidRPr="007350DD">
        <w:t>to</w:t>
      </w:r>
      <w:r w:rsidR="001327BC" w:rsidRPr="007350DD">
        <w:t xml:space="preserve"> </w:t>
      </w:r>
      <w:r w:rsidRPr="007350DD">
        <w:t>by</w:t>
      </w:r>
      <w:r w:rsidR="001327BC" w:rsidRPr="007350DD">
        <w:t xml:space="preserve"> </w:t>
      </w:r>
      <w:r w:rsidRPr="007350DD">
        <w:t>the</w:t>
      </w:r>
      <w:r w:rsidR="001327BC" w:rsidRPr="007350DD">
        <w:t xml:space="preserve"> </w:t>
      </w:r>
      <w:r w:rsidRPr="007350DD">
        <w:t>various</w:t>
      </w:r>
      <w:r w:rsidR="001327BC" w:rsidRPr="007350DD">
        <w:t xml:space="preserve"> </w:t>
      </w:r>
      <w:r w:rsidRPr="007350DD">
        <w:t>institutions</w:t>
      </w:r>
      <w:r w:rsidR="001327BC" w:rsidRPr="007350DD">
        <w:t xml:space="preserve"> </w:t>
      </w:r>
      <w:r w:rsidRPr="007350DD">
        <w:t>is</w:t>
      </w:r>
      <w:r w:rsidR="001327BC" w:rsidRPr="007350DD">
        <w:t xml:space="preserve"> </w:t>
      </w:r>
      <w:r w:rsidRPr="007350DD">
        <w:t>provided</w:t>
      </w:r>
      <w:r w:rsidR="001327BC" w:rsidRPr="007350DD">
        <w:t xml:space="preserve"> </w:t>
      </w:r>
      <w:r w:rsidRPr="007350DD">
        <w:t>in</w:t>
      </w:r>
      <w:r w:rsidR="001327BC" w:rsidRPr="007350DD">
        <w:t xml:space="preserve"> </w:t>
      </w:r>
      <w:r w:rsidRPr="007350DD">
        <w:t>the</w:t>
      </w:r>
      <w:r w:rsidR="001327BC" w:rsidRPr="007350DD">
        <w:t xml:space="preserve"> </w:t>
      </w:r>
      <w:r w:rsidRPr="007350DD">
        <w:t>following</w:t>
      </w:r>
      <w:r w:rsidR="001327BC" w:rsidRPr="007350DD">
        <w:t xml:space="preserve"> </w:t>
      </w:r>
      <w:r w:rsidRPr="007350DD">
        <w:t>tables</w:t>
      </w:r>
      <w:r w:rsidR="001327BC" w:rsidRPr="007350DD">
        <w:t xml:space="preserve"> </w:t>
      </w:r>
      <w:r w:rsidRPr="007350DD">
        <w:t>based</w:t>
      </w:r>
      <w:r w:rsidR="001327BC" w:rsidRPr="007350DD">
        <w:t xml:space="preserve"> </w:t>
      </w:r>
      <w:r w:rsidRPr="007350DD">
        <w:t>on</w:t>
      </w:r>
      <w:r w:rsidR="001327BC" w:rsidRPr="007350DD">
        <w:t xml:space="preserve"> </w:t>
      </w:r>
      <w:r w:rsidRPr="007350DD">
        <w:t>the</w:t>
      </w:r>
      <w:r w:rsidR="001327BC" w:rsidRPr="007350DD">
        <w:t xml:space="preserve"> </w:t>
      </w:r>
      <w:r w:rsidRPr="007350DD">
        <w:t>2000</w:t>
      </w:r>
      <w:r w:rsidR="001327BC" w:rsidRPr="007350DD">
        <w:t xml:space="preserve"> </w:t>
      </w:r>
      <w:r w:rsidRPr="007350DD">
        <w:t>census.</w:t>
      </w:r>
    </w:p>
    <w:p w:rsidR="00884305" w:rsidRPr="007350DD" w:rsidRDefault="006564B6" w:rsidP="00884305">
      <w:pPr>
        <w:pStyle w:val="Heading1"/>
      </w:pPr>
      <w:r w:rsidRPr="007350DD">
        <w:t>Table</w:t>
      </w:r>
      <w:r w:rsidR="001327BC" w:rsidRPr="007350DD">
        <w:t xml:space="preserve"> </w:t>
      </w:r>
      <w:r w:rsidRPr="007350DD">
        <w:t>6</w:t>
      </w:r>
    </w:p>
    <w:p w:rsidR="006564B6" w:rsidRPr="007350DD" w:rsidRDefault="006564B6" w:rsidP="00274B1B">
      <w:pPr>
        <w:pStyle w:val="SingleTxtG"/>
        <w:jc w:val="left"/>
        <w:rPr>
          <w:b/>
          <w:bCs/>
        </w:rPr>
      </w:pPr>
      <w:r w:rsidRPr="007350DD">
        <w:rPr>
          <w:b/>
          <w:bCs/>
        </w:rPr>
        <w:t>Males</w:t>
      </w:r>
      <w:r w:rsidR="001327BC" w:rsidRPr="007350DD">
        <w:rPr>
          <w:b/>
          <w:bCs/>
        </w:rPr>
        <w:t xml:space="preserve"> </w:t>
      </w:r>
      <w:r w:rsidRPr="007350DD">
        <w:rPr>
          <w:b/>
          <w:bCs/>
        </w:rPr>
        <w:t>0</w:t>
      </w:r>
      <w:r w:rsidR="00884305" w:rsidRPr="007350DD">
        <w:rPr>
          <w:b/>
          <w:bCs/>
        </w:rPr>
        <w:t>–</w:t>
      </w:r>
      <w:r w:rsidRPr="007350DD">
        <w:rPr>
          <w:b/>
          <w:bCs/>
        </w:rPr>
        <w:t>19</w:t>
      </w:r>
      <w:r w:rsidR="001327BC" w:rsidRPr="007350DD">
        <w:rPr>
          <w:b/>
          <w:bCs/>
        </w:rPr>
        <w:t xml:space="preserve"> </w:t>
      </w:r>
      <w:r w:rsidRPr="007350DD">
        <w:rPr>
          <w:b/>
          <w:bCs/>
        </w:rPr>
        <w:t>with</w:t>
      </w:r>
      <w:r w:rsidR="001327BC" w:rsidRPr="007350DD">
        <w:rPr>
          <w:b/>
          <w:bCs/>
        </w:rPr>
        <w:t xml:space="preserve"> </w:t>
      </w:r>
      <w:r w:rsidR="00884305" w:rsidRPr="007350DD">
        <w:rPr>
          <w:b/>
          <w:bCs/>
        </w:rPr>
        <w:t>disability/major impairment by age group and type of disability/major impairment</w:t>
      </w:r>
    </w:p>
    <w:tbl>
      <w:tblPr>
        <w:tblW w:w="850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11"/>
        <w:gridCol w:w="521"/>
        <w:gridCol w:w="674"/>
        <w:gridCol w:w="636"/>
        <w:gridCol w:w="597"/>
        <w:gridCol w:w="677"/>
        <w:gridCol w:w="584"/>
        <w:gridCol w:w="681"/>
        <w:gridCol w:w="686"/>
        <w:gridCol w:w="757"/>
        <w:gridCol w:w="614"/>
        <w:gridCol w:w="1269"/>
      </w:tblGrid>
      <w:tr w:rsidR="00884305" w:rsidRPr="007350DD" w:rsidTr="008C33A1">
        <w:trPr>
          <w:cantSplit/>
          <w:tblHeader/>
        </w:trPr>
        <w:tc>
          <w:tcPr>
            <w:tcW w:w="477" w:type="pct"/>
            <w:vMerge w:val="restart"/>
            <w:tcBorders>
              <w:top w:val="single" w:sz="4" w:space="0" w:color="auto"/>
              <w:bottom w:val="single" w:sz="12" w:space="0" w:color="auto"/>
            </w:tcBorders>
            <w:shd w:val="clear" w:color="auto" w:fill="auto"/>
            <w:vAlign w:val="bottom"/>
          </w:tcPr>
          <w:p w:rsidR="00884305" w:rsidRPr="007350DD" w:rsidRDefault="00884305" w:rsidP="00884305">
            <w:pPr>
              <w:suppressAutoHyphens w:val="0"/>
              <w:spacing w:before="80" w:after="80" w:line="200" w:lineRule="exact"/>
              <w:ind w:right="113"/>
              <w:rPr>
                <w:i/>
                <w:sz w:val="16"/>
              </w:rPr>
            </w:pPr>
            <w:r w:rsidRPr="007350DD">
              <w:rPr>
                <w:i/>
                <w:sz w:val="16"/>
              </w:rPr>
              <w:t>Age Group</w:t>
            </w:r>
          </w:p>
        </w:tc>
        <w:tc>
          <w:tcPr>
            <w:tcW w:w="3777" w:type="pct"/>
            <w:gridSpan w:val="10"/>
            <w:tcBorders>
              <w:top w:val="single" w:sz="4" w:space="0" w:color="auto"/>
              <w:bottom w:val="single" w:sz="4" w:space="0" w:color="auto"/>
            </w:tcBorders>
            <w:shd w:val="clear" w:color="auto" w:fill="auto"/>
            <w:vAlign w:val="bottom"/>
          </w:tcPr>
          <w:p w:rsidR="00884305" w:rsidRPr="007350DD" w:rsidRDefault="00884305" w:rsidP="00884305">
            <w:pPr>
              <w:suppressAutoHyphens w:val="0"/>
              <w:spacing w:before="80" w:after="80" w:line="200" w:lineRule="exact"/>
              <w:ind w:right="113"/>
              <w:jc w:val="center"/>
              <w:rPr>
                <w:i/>
                <w:sz w:val="16"/>
              </w:rPr>
            </w:pPr>
            <w:r w:rsidRPr="007350DD">
              <w:rPr>
                <w:i/>
                <w:sz w:val="16"/>
              </w:rPr>
              <w:t>Type of Disability/Major Impairment</w:t>
            </w:r>
          </w:p>
        </w:tc>
        <w:tc>
          <w:tcPr>
            <w:tcW w:w="746" w:type="pct"/>
            <w:vMerge w:val="restart"/>
            <w:tcBorders>
              <w:top w:val="single" w:sz="4" w:space="0" w:color="auto"/>
              <w:bottom w:val="single" w:sz="12" w:space="0" w:color="auto"/>
            </w:tcBorders>
            <w:shd w:val="clear" w:color="auto" w:fill="auto"/>
            <w:vAlign w:val="bottom"/>
          </w:tcPr>
          <w:p w:rsidR="00884305" w:rsidRPr="007350DD" w:rsidRDefault="00884305" w:rsidP="00884305">
            <w:pPr>
              <w:suppressAutoHyphens w:val="0"/>
              <w:spacing w:before="80" w:after="80" w:line="200" w:lineRule="exact"/>
              <w:ind w:right="113"/>
              <w:jc w:val="right"/>
              <w:rPr>
                <w:b/>
                <w:bCs/>
                <w:i/>
                <w:sz w:val="16"/>
              </w:rPr>
            </w:pPr>
            <w:r w:rsidRPr="007350DD">
              <w:rPr>
                <w:b/>
                <w:bCs/>
                <w:i/>
                <w:sz w:val="16"/>
              </w:rPr>
              <w:t>Total male population 0–19 with disability/major impairment</w:t>
            </w:r>
          </w:p>
        </w:tc>
      </w:tr>
      <w:tr w:rsidR="00884305" w:rsidRPr="007350DD" w:rsidTr="008C33A1">
        <w:trPr>
          <w:cantSplit/>
          <w:tblHeader/>
        </w:trPr>
        <w:tc>
          <w:tcPr>
            <w:tcW w:w="477" w:type="pct"/>
            <w:vMerge/>
            <w:tcBorders>
              <w:top w:val="single" w:sz="12" w:space="0" w:color="auto"/>
              <w:bottom w:val="single" w:sz="12" w:space="0" w:color="auto"/>
            </w:tcBorders>
            <w:shd w:val="clear" w:color="auto" w:fill="auto"/>
            <w:vAlign w:val="bottom"/>
          </w:tcPr>
          <w:p w:rsidR="00884305" w:rsidRPr="007350DD" w:rsidRDefault="00884305" w:rsidP="00884305">
            <w:pPr>
              <w:suppressAutoHyphens w:val="0"/>
              <w:spacing w:before="40" w:after="40" w:line="220" w:lineRule="exact"/>
              <w:ind w:right="113"/>
              <w:rPr>
                <w:sz w:val="18"/>
              </w:rPr>
            </w:pPr>
          </w:p>
        </w:tc>
        <w:tc>
          <w:tcPr>
            <w:tcW w:w="306" w:type="pct"/>
            <w:tcBorders>
              <w:top w:val="single" w:sz="4" w:space="0" w:color="auto"/>
              <w:bottom w:val="single" w:sz="12" w:space="0" w:color="auto"/>
            </w:tcBorders>
            <w:shd w:val="clear" w:color="auto" w:fill="auto"/>
            <w:vAlign w:val="bottom"/>
          </w:tcPr>
          <w:p w:rsidR="00884305" w:rsidRPr="007350DD" w:rsidRDefault="00884305" w:rsidP="00884305">
            <w:pPr>
              <w:suppressAutoHyphens w:val="0"/>
              <w:spacing w:before="80" w:after="80" w:line="220" w:lineRule="exact"/>
              <w:ind w:right="113"/>
              <w:jc w:val="right"/>
              <w:rPr>
                <w:i/>
                <w:iCs/>
                <w:sz w:val="16"/>
                <w:szCs w:val="16"/>
              </w:rPr>
            </w:pPr>
            <w:r w:rsidRPr="007350DD">
              <w:rPr>
                <w:i/>
                <w:iCs/>
                <w:sz w:val="16"/>
                <w:szCs w:val="16"/>
              </w:rPr>
              <w:t>Sight</w:t>
            </w:r>
          </w:p>
        </w:tc>
        <w:tc>
          <w:tcPr>
            <w:tcW w:w="396" w:type="pct"/>
            <w:tcBorders>
              <w:top w:val="single" w:sz="4" w:space="0" w:color="auto"/>
              <w:bottom w:val="single" w:sz="12" w:space="0" w:color="auto"/>
            </w:tcBorders>
            <w:shd w:val="clear" w:color="auto" w:fill="auto"/>
            <w:vAlign w:val="bottom"/>
          </w:tcPr>
          <w:p w:rsidR="00884305" w:rsidRPr="007350DD" w:rsidRDefault="00884305" w:rsidP="00884305">
            <w:pPr>
              <w:suppressAutoHyphens w:val="0"/>
              <w:spacing w:before="80" w:after="80" w:line="220" w:lineRule="exact"/>
              <w:ind w:right="113"/>
              <w:jc w:val="right"/>
              <w:rPr>
                <w:i/>
                <w:iCs/>
                <w:sz w:val="16"/>
                <w:szCs w:val="16"/>
              </w:rPr>
            </w:pPr>
            <w:r w:rsidRPr="007350DD">
              <w:rPr>
                <w:i/>
                <w:iCs/>
                <w:sz w:val="16"/>
                <w:szCs w:val="16"/>
              </w:rPr>
              <w:t>Hearing</w:t>
            </w:r>
          </w:p>
        </w:tc>
        <w:tc>
          <w:tcPr>
            <w:tcW w:w="374" w:type="pct"/>
            <w:tcBorders>
              <w:top w:val="single" w:sz="4" w:space="0" w:color="auto"/>
              <w:bottom w:val="single" w:sz="12" w:space="0" w:color="auto"/>
            </w:tcBorders>
            <w:shd w:val="clear" w:color="auto" w:fill="auto"/>
            <w:vAlign w:val="bottom"/>
          </w:tcPr>
          <w:p w:rsidR="00884305" w:rsidRPr="007350DD" w:rsidRDefault="00884305" w:rsidP="00884305">
            <w:pPr>
              <w:suppressAutoHyphens w:val="0"/>
              <w:spacing w:before="80" w:after="80" w:line="220" w:lineRule="exact"/>
              <w:ind w:right="113"/>
              <w:jc w:val="right"/>
              <w:rPr>
                <w:i/>
                <w:iCs/>
                <w:sz w:val="16"/>
                <w:szCs w:val="16"/>
              </w:rPr>
            </w:pPr>
            <w:r w:rsidRPr="007350DD">
              <w:rPr>
                <w:i/>
                <w:iCs/>
                <w:sz w:val="16"/>
                <w:szCs w:val="16"/>
              </w:rPr>
              <w:t>Speech</w:t>
            </w:r>
          </w:p>
        </w:tc>
        <w:tc>
          <w:tcPr>
            <w:tcW w:w="351" w:type="pct"/>
            <w:tcBorders>
              <w:top w:val="single" w:sz="4" w:space="0" w:color="auto"/>
              <w:bottom w:val="single" w:sz="12" w:space="0" w:color="auto"/>
            </w:tcBorders>
            <w:shd w:val="clear" w:color="auto" w:fill="auto"/>
            <w:vAlign w:val="bottom"/>
          </w:tcPr>
          <w:p w:rsidR="00884305" w:rsidRPr="007350DD" w:rsidRDefault="00884305" w:rsidP="00FB2DBC">
            <w:pPr>
              <w:suppressAutoHyphens w:val="0"/>
              <w:spacing w:before="80" w:after="80" w:line="220" w:lineRule="exact"/>
              <w:ind w:right="113"/>
              <w:jc w:val="right"/>
              <w:rPr>
                <w:i/>
                <w:iCs/>
                <w:sz w:val="16"/>
                <w:szCs w:val="16"/>
              </w:rPr>
            </w:pPr>
            <w:r w:rsidRPr="007350DD">
              <w:rPr>
                <w:i/>
                <w:iCs/>
                <w:sz w:val="16"/>
                <w:szCs w:val="16"/>
              </w:rPr>
              <w:t xml:space="preserve">Upper </w:t>
            </w:r>
            <w:r w:rsidR="00FB2DBC" w:rsidRPr="007350DD">
              <w:rPr>
                <w:i/>
                <w:iCs/>
                <w:sz w:val="16"/>
                <w:szCs w:val="16"/>
              </w:rPr>
              <w:t>l</w:t>
            </w:r>
            <w:r w:rsidRPr="007350DD">
              <w:rPr>
                <w:i/>
                <w:iCs/>
                <w:sz w:val="16"/>
                <w:szCs w:val="16"/>
              </w:rPr>
              <w:t>imb</w:t>
            </w:r>
          </w:p>
        </w:tc>
        <w:tc>
          <w:tcPr>
            <w:tcW w:w="398" w:type="pct"/>
            <w:tcBorders>
              <w:top w:val="single" w:sz="4" w:space="0" w:color="auto"/>
              <w:bottom w:val="single" w:sz="12" w:space="0" w:color="auto"/>
            </w:tcBorders>
            <w:shd w:val="clear" w:color="auto" w:fill="auto"/>
            <w:vAlign w:val="bottom"/>
          </w:tcPr>
          <w:p w:rsidR="00884305" w:rsidRPr="007350DD" w:rsidRDefault="00884305" w:rsidP="00FB2DBC">
            <w:pPr>
              <w:suppressAutoHyphens w:val="0"/>
              <w:spacing w:before="80" w:after="80" w:line="220" w:lineRule="exact"/>
              <w:ind w:right="113"/>
              <w:jc w:val="right"/>
              <w:rPr>
                <w:i/>
                <w:iCs/>
                <w:sz w:val="16"/>
                <w:szCs w:val="16"/>
              </w:rPr>
            </w:pPr>
            <w:r w:rsidRPr="007350DD">
              <w:rPr>
                <w:i/>
                <w:iCs/>
                <w:sz w:val="16"/>
                <w:szCs w:val="16"/>
              </w:rPr>
              <w:t xml:space="preserve">Lower </w:t>
            </w:r>
            <w:r w:rsidR="00FB2DBC" w:rsidRPr="007350DD">
              <w:rPr>
                <w:i/>
                <w:iCs/>
                <w:sz w:val="16"/>
                <w:szCs w:val="16"/>
              </w:rPr>
              <w:t>l</w:t>
            </w:r>
            <w:r w:rsidRPr="007350DD">
              <w:rPr>
                <w:i/>
                <w:iCs/>
                <w:sz w:val="16"/>
                <w:szCs w:val="16"/>
              </w:rPr>
              <w:t>imb</w:t>
            </w:r>
          </w:p>
        </w:tc>
        <w:tc>
          <w:tcPr>
            <w:tcW w:w="343" w:type="pct"/>
            <w:tcBorders>
              <w:top w:val="single" w:sz="4" w:space="0" w:color="auto"/>
              <w:bottom w:val="single" w:sz="12" w:space="0" w:color="auto"/>
            </w:tcBorders>
            <w:shd w:val="clear" w:color="auto" w:fill="auto"/>
            <w:vAlign w:val="bottom"/>
          </w:tcPr>
          <w:p w:rsidR="00884305" w:rsidRPr="007350DD" w:rsidRDefault="00884305" w:rsidP="00884305">
            <w:pPr>
              <w:suppressAutoHyphens w:val="0"/>
              <w:spacing w:before="80" w:after="80" w:line="220" w:lineRule="exact"/>
              <w:ind w:right="113"/>
              <w:jc w:val="right"/>
              <w:rPr>
                <w:i/>
                <w:iCs/>
                <w:sz w:val="16"/>
                <w:szCs w:val="16"/>
              </w:rPr>
            </w:pPr>
            <w:r w:rsidRPr="007350DD">
              <w:rPr>
                <w:i/>
                <w:iCs/>
                <w:sz w:val="16"/>
                <w:szCs w:val="16"/>
              </w:rPr>
              <w:t>Neck/ Spine</w:t>
            </w:r>
          </w:p>
        </w:tc>
        <w:tc>
          <w:tcPr>
            <w:tcW w:w="400" w:type="pct"/>
            <w:tcBorders>
              <w:top w:val="single" w:sz="4" w:space="0" w:color="auto"/>
              <w:bottom w:val="single" w:sz="12" w:space="0" w:color="auto"/>
            </w:tcBorders>
            <w:shd w:val="clear" w:color="auto" w:fill="auto"/>
            <w:vAlign w:val="bottom"/>
          </w:tcPr>
          <w:p w:rsidR="00884305" w:rsidRPr="007350DD" w:rsidRDefault="00884305" w:rsidP="00884305">
            <w:pPr>
              <w:suppressAutoHyphens w:val="0"/>
              <w:spacing w:before="80" w:after="80" w:line="220" w:lineRule="exact"/>
              <w:ind w:right="113"/>
              <w:jc w:val="right"/>
              <w:rPr>
                <w:i/>
                <w:iCs/>
                <w:sz w:val="16"/>
                <w:szCs w:val="16"/>
              </w:rPr>
            </w:pPr>
            <w:r w:rsidRPr="007350DD">
              <w:rPr>
                <w:i/>
                <w:iCs/>
                <w:sz w:val="16"/>
                <w:szCs w:val="16"/>
              </w:rPr>
              <w:t>Intel-</w:t>
            </w:r>
            <w:proofErr w:type="spellStart"/>
            <w:r w:rsidRPr="007350DD">
              <w:rPr>
                <w:i/>
                <w:iCs/>
                <w:sz w:val="16"/>
                <w:szCs w:val="16"/>
              </w:rPr>
              <w:t>lectual</w:t>
            </w:r>
            <w:proofErr w:type="spellEnd"/>
          </w:p>
        </w:tc>
        <w:tc>
          <w:tcPr>
            <w:tcW w:w="403" w:type="pct"/>
            <w:tcBorders>
              <w:top w:val="single" w:sz="4" w:space="0" w:color="auto"/>
              <w:bottom w:val="single" w:sz="12" w:space="0" w:color="auto"/>
            </w:tcBorders>
            <w:shd w:val="clear" w:color="auto" w:fill="auto"/>
            <w:vAlign w:val="bottom"/>
          </w:tcPr>
          <w:p w:rsidR="00884305" w:rsidRPr="007350DD" w:rsidRDefault="00884305" w:rsidP="00884305">
            <w:pPr>
              <w:suppressAutoHyphens w:val="0"/>
              <w:spacing w:before="80" w:after="80" w:line="220" w:lineRule="exact"/>
              <w:ind w:right="113"/>
              <w:jc w:val="right"/>
              <w:rPr>
                <w:i/>
                <w:iCs/>
                <w:sz w:val="16"/>
                <w:szCs w:val="16"/>
              </w:rPr>
            </w:pPr>
            <w:r w:rsidRPr="007350DD">
              <w:rPr>
                <w:i/>
                <w:iCs/>
                <w:sz w:val="16"/>
                <w:szCs w:val="16"/>
              </w:rPr>
              <w:t>Mental</w:t>
            </w:r>
          </w:p>
        </w:tc>
        <w:tc>
          <w:tcPr>
            <w:tcW w:w="445" w:type="pct"/>
            <w:tcBorders>
              <w:top w:val="single" w:sz="4" w:space="0" w:color="auto"/>
              <w:bottom w:val="single" w:sz="12" w:space="0" w:color="auto"/>
            </w:tcBorders>
            <w:shd w:val="clear" w:color="auto" w:fill="auto"/>
            <w:vAlign w:val="bottom"/>
          </w:tcPr>
          <w:p w:rsidR="00884305" w:rsidRPr="007350DD" w:rsidRDefault="00884305" w:rsidP="00FB2DBC">
            <w:pPr>
              <w:suppressAutoHyphens w:val="0"/>
              <w:spacing w:before="80" w:after="80" w:line="220" w:lineRule="exact"/>
              <w:ind w:right="113"/>
              <w:jc w:val="right"/>
              <w:rPr>
                <w:i/>
                <w:iCs/>
                <w:sz w:val="16"/>
                <w:szCs w:val="16"/>
              </w:rPr>
            </w:pPr>
            <w:r w:rsidRPr="007350DD">
              <w:rPr>
                <w:i/>
                <w:iCs/>
                <w:sz w:val="16"/>
                <w:szCs w:val="16"/>
              </w:rPr>
              <w:t xml:space="preserve">Other </w:t>
            </w:r>
            <w:r w:rsidR="00FB2DBC" w:rsidRPr="007350DD">
              <w:rPr>
                <w:i/>
                <w:iCs/>
                <w:sz w:val="16"/>
                <w:szCs w:val="16"/>
              </w:rPr>
              <w:t>d</w:t>
            </w:r>
            <w:r w:rsidRPr="007350DD">
              <w:rPr>
                <w:i/>
                <w:iCs/>
                <w:sz w:val="16"/>
                <w:szCs w:val="16"/>
              </w:rPr>
              <w:t>isability</w:t>
            </w:r>
          </w:p>
        </w:tc>
        <w:tc>
          <w:tcPr>
            <w:tcW w:w="361" w:type="pct"/>
            <w:tcBorders>
              <w:top w:val="single" w:sz="4" w:space="0" w:color="auto"/>
              <w:bottom w:val="single" w:sz="12" w:space="0" w:color="auto"/>
            </w:tcBorders>
            <w:shd w:val="clear" w:color="auto" w:fill="auto"/>
            <w:vAlign w:val="bottom"/>
          </w:tcPr>
          <w:p w:rsidR="00884305" w:rsidRPr="007350DD" w:rsidRDefault="00884305" w:rsidP="00884305">
            <w:pPr>
              <w:suppressAutoHyphens w:val="0"/>
              <w:spacing w:before="80" w:after="80" w:line="220" w:lineRule="exact"/>
              <w:ind w:right="113"/>
              <w:jc w:val="right"/>
              <w:rPr>
                <w:i/>
                <w:iCs/>
                <w:sz w:val="16"/>
                <w:szCs w:val="16"/>
              </w:rPr>
            </w:pPr>
            <w:r w:rsidRPr="007350DD">
              <w:rPr>
                <w:i/>
                <w:iCs/>
                <w:sz w:val="16"/>
                <w:szCs w:val="16"/>
              </w:rPr>
              <w:t>Not stated</w:t>
            </w:r>
          </w:p>
        </w:tc>
        <w:tc>
          <w:tcPr>
            <w:tcW w:w="746" w:type="pct"/>
            <w:vMerge/>
            <w:tcBorders>
              <w:top w:val="nil"/>
              <w:bottom w:val="single" w:sz="12" w:space="0" w:color="auto"/>
            </w:tcBorders>
            <w:shd w:val="clear" w:color="auto" w:fill="auto"/>
            <w:vAlign w:val="bottom"/>
          </w:tcPr>
          <w:p w:rsidR="00884305" w:rsidRPr="007350DD" w:rsidRDefault="00884305" w:rsidP="00884305">
            <w:pPr>
              <w:suppressAutoHyphens w:val="0"/>
              <w:spacing w:before="40" w:after="40" w:line="220" w:lineRule="exact"/>
              <w:ind w:right="113"/>
              <w:jc w:val="right"/>
              <w:rPr>
                <w:b/>
                <w:bCs/>
                <w:sz w:val="18"/>
              </w:rPr>
            </w:pPr>
          </w:p>
        </w:tc>
      </w:tr>
      <w:tr w:rsidR="00884305" w:rsidRPr="007350DD" w:rsidTr="008C33A1">
        <w:trPr>
          <w:cantSplit/>
        </w:trPr>
        <w:tc>
          <w:tcPr>
            <w:tcW w:w="477" w:type="pct"/>
            <w:tcBorders>
              <w:top w:val="single" w:sz="12" w:space="0" w:color="auto"/>
            </w:tcBorders>
            <w:shd w:val="clear" w:color="auto" w:fill="auto"/>
          </w:tcPr>
          <w:p w:rsidR="006564B6" w:rsidRPr="007350DD" w:rsidRDefault="006564B6" w:rsidP="00884305">
            <w:pPr>
              <w:suppressAutoHyphens w:val="0"/>
              <w:spacing w:before="40" w:after="40" w:line="220" w:lineRule="exact"/>
              <w:ind w:right="113"/>
              <w:rPr>
                <w:sz w:val="18"/>
              </w:rPr>
            </w:pPr>
            <w:r w:rsidRPr="007350DD">
              <w:rPr>
                <w:sz w:val="18"/>
              </w:rPr>
              <w:t>&gt;5</w:t>
            </w:r>
          </w:p>
        </w:tc>
        <w:tc>
          <w:tcPr>
            <w:tcW w:w="306"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6</w:t>
            </w:r>
          </w:p>
        </w:tc>
        <w:tc>
          <w:tcPr>
            <w:tcW w:w="396"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3</w:t>
            </w:r>
          </w:p>
        </w:tc>
        <w:tc>
          <w:tcPr>
            <w:tcW w:w="374"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13</w:t>
            </w:r>
          </w:p>
        </w:tc>
        <w:tc>
          <w:tcPr>
            <w:tcW w:w="351"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w:t>
            </w:r>
          </w:p>
        </w:tc>
        <w:tc>
          <w:tcPr>
            <w:tcW w:w="398"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6</w:t>
            </w:r>
          </w:p>
        </w:tc>
        <w:tc>
          <w:tcPr>
            <w:tcW w:w="343"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5</w:t>
            </w:r>
          </w:p>
        </w:tc>
        <w:tc>
          <w:tcPr>
            <w:tcW w:w="400"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10</w:t>
            </w:r>
          </w:p>
        </w:tc>
        <w:tc>
          <w:tcPr>
            <w:tcW w:w="403"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6</w:t>
            </w:r>
          </w:p>
        </w:tc>
        <w:tc>
          <w:tcPr>
            <w:tcW w:w="445"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35</w:t>
            </w:r>
          </w:p>
        </w:tc>
        <w:tc>
          <w:tcPr>
            <w:tcW w:w="361"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222</w:t>
            </w:r>
          </w:p>
        </w:tc>
        <w:tc>
          <w:tcPr>
            <w:tcW w:w="746" w:type="pct"/>
            <w:tcBorders>
              <w:top w:val="single" w:sz="12"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b/>
                <w:bCs/>
                <w:sz w:val="18"/>
              </w:rPr>
            </w:pPr>
            <w:r w:rsidRPr="007350DD">
              <w:rPr>
                <w:b/>
                <w:bCs/>
                <w:sz w:val="18"/>
              </w:rPr>
              <w:t>293</w:t>
            </w:r>
          </w:p>
        </w:tc>
      </w:tr>
      <w:tr w:rsidR="00884305" w:rsidRPr="007350DD" w:rsidTr="008C33A1">
        <w:trPr>
          <w:cantSplit/>
        </w:trPr>
        <w:tc>
          <w:tcPr>
            <w:tcW w:w="477" w:type="pct"/>
            <w:shd w:val="clear" w:color="auto" w:fill="auto"/>
          </w:tcPr>
          <w:p w:rsidR="006564B6" w:rsidRPr="007350DD" w:rsidRDefault="006564B6" w:rsidP="00884305">
            <w:pPr>
              <w:suppressAutoHyphens w:val="0"/>
              <w:spacing w:before="40" w:after="40" w:line="220" w:lineRule="exact"/>
              <w:ind w:right="113"/>
              <w:rPr>
                <w:sz w:val="18"/>
              </w:rPr>
            </w:pPr>
            <w:r w:rsidRPr="007350DD">
              <w:rPr>
                <w:sz w:val="18"/>
              </w:rPr>
              <w:t>5</w:t>
            </w:r>
            <w:r w:rsidR="002C13DD" w:rsidRPr="007350DD">
              <w:rPr>
                <w:sz w:val="18"/>
              </w:rPr>
              <w:t>–</w:t>
            </w:r>
            <w:r w:rsidRPr="007350DD">
              <w:rPr>
                <w:sz w:val="18"/>
              </w:rPr>
              <w:t>9</w:t>
            </w:r>
          </w:p>
        </w:tc>
        <w:tc>
          <w:tcPr>
            <w:tcW w:w="306"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10</w:t>
            </w:r>
          </w:p>
        </w:tc>
        <w:tc>
          <w:tcPr>
            <w:tcW w:w="396"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20</w:t>
            </w:r>
          </w:p>
        </w:tc>
        <w:tc>
          <w:tcPr>
            <w:tcW w:w="374"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24</w:t>
            </w:r>
          </w:p>
        </w:tc>
        <w:tc>
          <w:tcPr>
            <w:tcW w:w="351"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6</w:t>
            </w:r>
          </w:p>
        </w:tc>
        <w:tc>
          <w:tcPr>
            <w:tcW w:w="398"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15</w:t>
            </w:r>
          </w:p>
        </w:tc>
        <w:tc>
          <w:tcPr>
            <w:tcW w:w="343"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7</w:t>
            </w:r>
          </w:p>
        </w:tc>
        <w:tc>
          <w:tcPr>
            <w:tcW w:w="400"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58</w:t>
            </w:r>
          </w:p>
        </w:tc>
        <w:tc>
          <w:tcPr>
            <w:tcW w:w="403"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11</w:t>
            </w:r>
          </w:p>
        </w:tc>
        <w:tc>
          <w:tcPr>
            <w:tcW w:w="445"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48</w:t>
            </w:r>
          </w:p>
        </w:tc>
        <w:tc>
          <w:tcPr>
            <w:tcW w:w="361"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147</w:t>
            </w:r>
          </w:p>
        </w:tc>
        <w:tc>
          <w:tcPr>
            <w:tcW w:w="746" w:type="pct"/>
            <w:shd w:val="clear" w:color="auto" w:fill="auto"/>
            <w:vAlign w:val="bottom"/>
          </w:tcPr>
          <w:p w:rsidR="006564B6" w:rsidRPr="007350DD" w:rsidRDefault="006564B6" w:rsidP="00884305">
            <w:pPr>
              <w:suppressAutoHyphens w:val="0"/>
              <w:spacing w:before="40" w:after="40" w:line="220" w:lineRule="exact"/>
              <w:ind w:right="113"/>
              <w:jc w:val="right"/>
              <w:rPr>
                <w:b/>
                <w:bCs/>
                <w:sz w:val="18"/>
              </w:rPr>
            </w:pPr>
            <w:r w:rsidRPr="007350DD">
              <w:rPr>
                <w:b/>
                <w:bCs/>
                <w:sz w:val="18"/>
              </w:rPr>
              <w:t>305</w:t>
            </w:r>
          </w:p>
        </w:tc>
      </w:tr>
      <w:tr w:rsidR="00884305" w:rsidRPr="007350DD" w:rsidTr="008C33A1">
        <w:trPr>
          <w:cantSplit/>
        </w:trPr>
        <w:tc>
          <w:tcPr>
            <w:tcW w:w="477" w:type="pct"/>
            <w:shd w:val="clear" w:color="auto" w:fill="auto"/>
          </w:tcPr>
          <w:p w:rsidR="006564B6" w:rsidRPr="007350DD" w:rsidRDefault="006564B6" w:rsidP="00884305">
            <w:pPr>
              <w:suppressAutoHyphens w:val="0"/>
              <w:spacing w:before="40" w:after="40" w:line="220" w:lineRule="exact"/>
              <w:ind w:right="113"/>
              <w:rPr>
                <w:sz w:val="18"/>
              </w:rPr>
            </w:pPr>
            <w:r w:rsidRPr="007350DD">
              <w:rPr>
                <w:sz w:val="18"/>
              </w:rPr>
              <w:t>10</w:t>
            </w:r>
            <w:r w:rsidR="00884305" w:rsidRPr="007350DD">
              <w:rPr>
                <w:sz w:val="18"/>
              </w:rPr>
              <w:t>–</w:t>
            </w:r>
            <w:r w:rsidRPr="007350DD">
              <w:rPr>
                <w:sz w:val="18"/>
              </w:rPr>
              <w:t>14</w:t>
            </w:r>
          </w:p>
        </w:tc>
        <w:tc>
          <w:tcPr>
            <w:tcW w:w="306"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7</w:t>
            </w:r>
          </w:p>
        </w:tc>
        <w:tc>
          <w:tcPr>
            <w:tcW w:w="396"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22</w:t>
            </w:r>
          </w:p>
        </w:tc>
        <w:tc>
          <w:tcPr>
            <w:tcW w:w="374"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17</w:t>
            </w:r>
          </w:p>
        </w:tc>
        <w:tc>
          <w:tcPr>
            <w:tcW w:w="351"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4</w:t>
            </w:r>
          </w:p>
        </w:tc>
        <w:tc>
          <w:tcPr>
            <w:tcW w:w="398"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15</w:t>
            </w:r>
          </w:p>
        </w:tc>
        <w:tc>
          <w:tcPr>
            <w:tcW w:w="343"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2</w:t>
            </w:r>
          </w:p>
        </w:tc>
        <w:tc>
          <w:tcPr>
            <w:tcW w:w="400"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63</w:t>
            </w:r>
          </w:p>
        </w:tc>
        <w:tc>
          <w:tcPr>
            <w:tcW w:w="403"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12</w:t>
            </w:r>
          </w:p>
        </w:tc>
        <w:tc>
          <w:tcPr>
            <w:tcW w:w="445"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60</w:t>
            </w:r>
          </w:p>
        </w:tc>
        <w:tc>
          <w:tcPr>
            <w:tcW w:w="361" w:type="pct"/>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129</w:t>
            </w:r>
          </w:p>
        </w:tc>
        <w:tc>
          <w:tcPr>
            <w:tcW w:w="746" w:type="pct"/>
            <w:shd w:val="clear" w:color="auto" w:fill="auto"/>
            <w:vAlign w:val="bottom"/>
          </w:tcPr>
          <w:p w:rsidR="006564B6" w:rsidRPr="007350DD" w:rsidRDefault="006564B6" w:rsidP="00884305">
            <w:pPr>
              <w:suppressAutoHyphens w:val="0"/>
              <w:spacing w:before="40" w:after="40" w:line="220" w:lineRule="exact"/>
              <w:ind w:right="113"/>
              <w:jc w:val="right"/>
              <w:rPr>
                <w:b/>
                <w:bCs/>
                <w:sz w:val="18"/>
              </w:rPr>
            </w:pPr>
            <w:r w:rsidRPr="007350DD">
              <w:rPr>
                <w:b/>
                <w:bCs/>
                <w:sz w:val="18"/>
              </w:rPr>
              <w:t>306</w:t>
            </w:r>
          </w:p>
        </w:tc>
      </w:tr>
      <w:tr w:rsidR="00884305" w:rsidRPr="007350DD" w:rsidTr="008C33A1">
        <w:trPr>
          <w:cantSplit/>
        </w:trPr>
        <w:tc>
          <w:tcPr>
            <w:tcW w:w="477" w:type="pct"/>
            <w:tcBorders>
              <w:bottom w:val="single" w:sz="4" w:space="0" w:color="auto"/>
            </w:tcBorders>
            <w:shd w:val="clear" w:color="auto" w:fill="auto"/>
          </w:tcPr>
          <w:p w:rsidR="006564B6" w:rsidRPr="007350DD" w:rsidRDefault="006564B6" w:rsidP="00884305">
            <w:pPr>
              <w:suppressAutoHyphens w:val="0"/>
              <w:spacing w:before="40" w:after="40" w:line="220" w:lineRule="exact"/>
              <w:ind w:right="113"/>
              <w:rPr>
                <w:sz w:val="18"/>
              </w:rPr>
            </w:pPr>
            <w:r w:rsidRPr="007350DD">
              <w:rPr>
                <w:sz w:val="18"/>
              </w:rPr>
              <w:t>15</w:t>
            </w:r>
            <w:r w:rsidR="00884305" w:rsidRPr="007350DD">
              <w:rPr>
                <w:sz w:val="18"/>
              </w:rPr>
              <w:t>–</w:t>
            </w:r>
            <w:r w:rsidRPr="007350DD">
              <w:rPr>
                <w:sz w:val="18"/>
              </w:rPr>
              <w:t>19</w:t>
            </w:r>
          </w:p>
        </w:tc>
        <w:tc>
          <w:tcPr>
            <w:tcW w:w="306"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17</w:t>
            </w:r>
          </w:p>
        </w:tc>
        <w:tc>
          <w:tcPr>
            <w:tcW w:w="396"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14</w:t>
            </w:r>
          </w:p>
        </w:tc>
        <w:tc>
          <w:tcPr>
            <w:tcW w:w="374"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19</w:t>
            </w:r>
          </w:p>
        </w:tc>
        <w:tc>
          <w:tcPr>
            <w:tcW w:w="351"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5</w:t>
            </w:r>
          </w:p>
        </w:tc>
        <w:tc>
          <w:tcPr>
            <w:tcW w:w="398"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12</w:t>
            </w:r>
          </w:p>
        </w:tc>
        <w:tc>
          <w:tcPr>
            <w:tcW w:w="343"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2</w:t>
            </w:r>
          </w:p>
        </w:tc>
        <w:tc>
          <w:tcPr>
            <w:tcW w:w="400"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73</w:t>
            </w:r>
          </w:p>
        </w:tc>
        <w:tc>
          <w:tcPr>
            <w:tcW w:w="403"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20</w:t>
            </w:r>
          </w:p>
        </w:tc>
        <w:tc>
          <w:tcPr>
            <w:tcW w:w="445"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51</w:t>
            </w:r>
          </w:p>
        </w:tc>
        <w:tc>
          <w:tcPr>
            <w:tcW w:w="361"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sz w:val="18"/>
              </w:rPr>
            </w:pPr>
            <w:r w:rsidRPr="007350DD">
              <w:rPr>
                <w:sz w:val="18"/>
              </w:rPr>
              <w:t>124</w:t>
            </w:r>
          </w:p>
        </w:tc>
        <w:tc>
          <w:tcPr>
            <w:tcW w:w="746" w:type="pct"/>
            <w:tcBorders>
              <w:bottom w:val="single" w:sz="4" w:space="0" w:color="auto"/>
            </w:tcBorders>
            <w:shd w:val="clear" w:color="auto" w:fill="auto"/>
            <w:vAlign w:val="bottom"/>
          </w:tcPr>
          <w:p w:rsidR="006564B6" w:rsidRPr="007350DD" w:rsidRDefault="006564B6" w:rsidP="00884305">
            <w:pPr>
              <w:suppressAutoHyphens w:val="0"/>
              <w:spacing w:before="40" w:after="40" w:line="220" w:lineRule="exact"/>
              <w:ind w:right="113"/>
              <w:jc w:val="right"/>
              <w:rPr>
                <w:b/>
                <w:bCs/>
                <w:sz w:val="18"/>
              </w:rPr>
            </w:pPr>
            <w:r w:rsidRPr="007350DD">
              <w:rPr>
                <w:b/>
                <w:bCs/>
                <w:sz w:val="18"/>
              </w:rPr>
              <w:t>318</w:t>
            </w:r>
          </w:p>
        </w:tc>
      </w:tr>
      <w:tr w:rsidR="00884305" w:rsidRPr="007350DD" w:rsidTr="008C33A1">
        <w:trPr>
          <w:cantSplit/>
        </w:trPr>
        <w:tc>
          <w:tcPr>
            <w:tcW w:w="477" w:type="pct"/>
            <w:tcBorders>
              <w:top w:val="single" w:sz="4" w:space="0" w:color="auto"/>
              <w:bottom w:val="single" w:sz="12" w:space="0" w:color="auto"/>
            </w:tcBorders>
            <w:shd w:val="clear" w:color="auto" w:fill="auto"/>
          </w:tcPr>
          <w:p w:rsidR="006564B6" w:rsidRPr="007350DD" w:rsidRDefault="00884305" w:rsidP="00884305">
            <w:pPr>
              <w:suppressAutoHyphens w:val="0"/>
              <w:spacing w:before="80" w:after="80" w:line="220" w:lineRule="exact"/>
              <w:ind w:right="113" w:firstLine="284"/>
              <w:rPr>
                <w:b/>
                <w:bCs/>
                <w:sz w:val="18"/>
              </w:rPr>
            </w:pPr>
            <w:r w:rsidRPr="007350DD">
              <w:rPr>
                <w:b/>
                <w:bCs/>
                <w:sz w:val="18"/>
              </w:rPr>
              <w:t>Total</w:t>
            </w:r>
          </w:p>
        </w:tc>
        <w:tc>
          <w:tcPr>
            <w:tcW w:w="306"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40</w:t>
            </w:r>
          </w:p>
        </w:tc>
        <w:tc>
          <w:tcPr>
            <w:tcW w:w="396"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59</w:t>
            </w:r>
          </w:p>
        </w:tc>
        <w:tc>
          <w:tcPr>
            <w:tcW w:w="374"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73</w:t>
            </w:r>
          </w:p>
        </w:tc>
        <w:tc>
          <w:tcPr>
            <w:tcW w:w="351"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15</w:t>
            </w:r>
          </w:p>
        </w:tc>
        <w:tc>
          <w:tcPr>
            <w:tcW w:w="398"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48</w:t>
            </w:r>
          </w:p>
        </w:tc>
        <w:tc>
          <w:tcPr>
            <w:tcW w:w="343"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16</w:t>
            </w:r>
          </w:p>
        </w:tc>
        <w:tc>
          <w:tcPr>
            <w:tcW w:w="400"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204</w:t>
            </w:r>
          </w:p>
        </w:tc>
        <w:tc>
          <w:tcPr>
            <w:tcW w:w="403"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49</w:t>
            </w:r>
          </w:p>
        </w:tc>
        <w:tc>
          <w:tcPr>
            <w:tcW w:w="445"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194</w:t>
            </w:r>
          </w:p>
        </w:tc>
        <w:tc>
          <w:tcPr>
            <w:tcW w:w="361"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622</w:t>
            </w:r>
          </w:p>
        </w:tc>
        <w:tc>
          <w:tcPr>
            <w:tcW w:w="746" w:type="pct"/>
            <w:tcBorders>
              <w:top w:val="single" w:sz="4" w:space="0" w:color="auto"/>
              <w:bottom w:val="single" w:sz="12" w:space="0" w:color="auto"/>
            </w:tcBorders>
            <w:shd w:val="clear" w:color="auto" w:fill="auto"/>
            <w:vAlign w:val="bottom"/>
          </w:tcPr>
          <w:p w:rsidR="006564B6" w:rsidRPr="007350DD" w:rsidRDefault="006564B6" w:rsidP="00884305">
            <w:pPr>
              <w:suppressAutoHyphens w:val="0"/>
              <w:spacing w:before="80" w:after="80" w:line="220" w:lineRule="exact"/>
              <w:ind w:right="113"/>
              <w:jc w:val="right"/>
              <w:rPr>
                <w:b/>
                <w:bCs/>
                <w:sz w:val="18"/>
              </w:rPr>
            </w:pPr>
            <w:r w:rsidRPr="007350DD">
              <w:rPr>
                <w:b/>
                <w:bCs/>
                <w:sz w:val="18"/>
              </w:rPr>
              <w:t>1</w:t>
            </w:r>
            <w:r w:rsidR="00884305" w:rsidRPr="007350DD">
              <w:rPr>
                <w:b/>
                <w:bCs/>
                <w:sz w:val="18"/>
              </w:rPr>
              <w:t xml:space="preserve"> </w:t>
            </w:r>
            <w:r w:rsidRPr="007350DD">
              <w:rPr>
                <w:b/>
                <w:bCs/>
                <w:sz w:val="18"/>
              </w:rPr>
              <w:t>320</w:t>
            </w:r>
          </w:p>
        </w:tc>
      </w:tr>
    </w:tbl>
    <w:p w:rsidR="006564B6" w:rsidRPr="007350DD" w:rsidRDefault="006564B6" w:rsidP="00884305">
      <w:pPr>
        <w:spacing w:before="120"/>
        <w:ind w:left="1134" w:right="1134" w:firstLine="170"/>
        <w:rPr>
          <w:sz w:val="18"/>
        </w:rPr>
      </w:pPr>
      <w:r w:rsidRPr="007350DD">
        <w:rPr>
          <w:i/>
          <w:iCs/>
          <w:sz w:val="18"/>
        </w:rPr>
        <w:t>Source:</w:t>
      </w:r>
      <w:r w:rsidR="00884305" w:rsidRPr="007350DD">
        <w:rPr>
          <w:sz w:val="18"/>
        </w:rPr>
        <w:t xml:space="preserve"> </w:t>
      </w:r>
      <w:r w:rsidR="001327BC" w:rsidRPr="007350DD">
        <w:rPr>
          <w:sz w:val="18"/>
        </w:rPr>
        <w:t xml:space="preserve"> </w:t>
      </w:r>
      <w:r w:rsidRPr="007350DD">
        <w:rPr>
          <w:sz w:val="18"/>
        </w:rPr>
        <w:t>2000</w:t>
      </w:r>
      <w:r w:rsidR="001327BC" w:rsidRPr="007350DD">
        <w:rPr>
          <w:sz w:val="18"/>
        </w:rPr>
        <w:t xml:space="preserve"> </w:t>
      </w:r>
      <w:r w:rsidRPr="007350DD">
        <w:rPr>
          <w:sz w:val="18"/>
        </w:rPr>
        <w:t>Census</w:t>
      </w:r>
      <w:r w:rsidR="00884305" w:rsidRPr="007350DD">
        <w:rPr>
          <w:sz w:val="18"/>
        </w:rPr>
        <w:t>.</w:t>
      </w:r>
    </w:p>
    <w:p w:rsidR="00884305" w:rsidRPr="007350DD" w:rsidRDefault="006564B6" w:rsidP="00884305">
      <w:pPr>
        <w:pStyle w:val="Heading1"/>
        <w:spacing w:before="240"/>
      </w:pPr>
      <w:r w:rsidRPr="007350DD">
        <w:t>Table</w:t>
      </w:r>
      <w:r w:rsidR="001327BC" w:rsidRPr="007350DD">
        <w:t xml:space="preserve"> </w:t>
      </w:r>
      <w:r w:rsidRPr="007350DD">
        <w:t>7</w:t>
      </w:r>
    </w:p>
    <w:p w:rsidR="006564B6" w:rsidRPr="007350DD" w:rsidRDefault="006564B6" w:rsidP="00274B1B">
      <w:pPr>
        <w:pStyle w:val="SingleTxtG"/>
        <w:jc w:val="left"/>
        <w:rPr>
          <w:b/>
          <w:bCs/>
        </w:rPr>
      </w:pPr>
      <w:r w:rsidRPr="007350DD">
        <w:rPr>
          <w:b/>
          <w:bCs/>
        </w:rPr>
        <w:t>Females</w:t>
      </w:r>
      <w:r w:rsidR="001327BC" w:rsidRPr="007350DD">
        <w:rPr>
          <w:b/>
          <w:bCs/>
        </w:rPr>
        <w:t xml:space="preserve"> </w:t>
      </w:r>
      <w:r w:rsidRPr="007350DD">
        <w:rPr>
          <w:b/>
          <w:bCs/>
        </w:rPr>
        <w:t>0</w:t>
      </w:r>
      <w:r w:rsidR="00884305" w:rsidRPr="007350DD">
        <w:rPr>
          <w:b/>
          <w:bCs/>
        </w:rPr>
        <w:t>–</w:t>
      </w:r>
      <w:r w:rsidRPr="007350DD">
        <w:rPr>
          <w:b/>
          <w:bCs/>
        </w:rPr>
        <w:t>19</w:t>
      </w:r>
      <w:r w:rsidR="001327BC" w:rsidRPr="007350DD">
        <w:rPr>
          <w:b/>
          <w:bCs/>
        </w:rPr>
        <w:t xml:space="preserve"> </w:t>
      </w:r>
      <w:r w:rsidRPr="007350DD">
        <w:rPr>
          <w:b/>
          <w:bCs/>
        </w:rPr>
        <w:t>with</w:t>
      </w:r>
      <w:r w:rsidR="001327BC" w:rsidRPr="007350DD">
        <w:rPr>
          <w:b/>
          <w:bCs/>
        </w:rPr>
        <w:t xml:space="preserve"> </w:t>
      </w:r>
      <w:r w:rsidR="009669E5" w:rsidRPr="007350DD">
        <w:rPr>
          <w:b/>
          <w:bCs/>
        </w:rPr>
        <w:t>disability/major impairment by age group and type of disability/major impairment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09"/>
        <w:gridCol w:w="521"/>
        <w:gridCol w:w="674"/>
        <w:gridCol w:w="643"/>
        <w:gridCol w:w="573"/>
        <w:gridCol w:w="699"/>
        <w:gridCol w:w="578"/>
        <w:gridCol w:w="668"/>
        <w:gridCol w:w="699"/>
        <w:gridCol w:w="771"/>
        <w:gridCol w:w="616"/>
        <w:gridCol w:w="1254"/>
      </w:tblGrid>
      <w:tr w:rsidR="00FB2DBC" w:rsidRPr="007350DD" w:rsidTr="008C33A1">
        <w:trPr>
          <w:cantSplit/>
          <w:tblHeader/>
        </w:trPr>
        <w:tc>
          <w:tcPr>
            <w:tcW w:w="476" w:type="pct"/>
            <w:vMerge w:val="restar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80" w:after="80" w:line="200" w:lineRule="exact"/>
              <w:ind w:right="113"/>
              <w:rPr>
                <w:i/>
                <w:sz w:val="16"/>
              </w:rPr>
            </w:pPr>
            <w:r w:rsidRPr="007350DD">
              <w:rPr>
                <w:i/>
                <w:sz w:val="16"/>
              </w:rPr>
              <w:t>Age Group</w:t>
            </w:r>
          </w:p>
        </w:tc>
        <w:tc>
          <w:tcPr>
            <w:tcW w:w="3787" w:type="pct"/>
            <w:gridSpan w:val="10"/>
            <w:tcBorders>
              <w:top w:val="single" w:sz="4" w:space="0" w:color="auto"/>
              <w:bottom w:val="single" w:sz="4" w:space="0" w:color="auto"/>
            </w:tcBorders>
            <w:shd w:val="clear" w:color="auto" w:fill="auto"/>
            <w:vAlign w:val="bottom"/>
          </w:tcPr>
          <w:p w:rsidR="00FB2DBC" w:rsidRPr="007350DD" w:rsidRDefault="00FB2DBC" w:rsidP="00FB2DBC">
            <w:pPr>
              <w:suppressAutoHyphens w:val="0"/>
              <w:spacing w:before="80" w:after="80" w:line="200" w:lineRule="exact"/>
              <w:ind w:right="113"/>
              <w:jc w:val="center"/>
              <w:rPr>
                <w:i/>
                <w:sz w:val="16"/>
              </w:rPr>
            </w:pPr>
            <w:r w:rsidRPr="007350DD">
              <w:rPr>
                <w:i/>
                <w:sz w:val="16"/>
              </w:rPr>
              <w:t>Type of Disability/Major Impairment</w:t>
            </w:r>
          </w:p>
        </w:tc>
        <w:tc>
          <w:tcPr>
            <w:tcW w:w="737" w:type="pct"/>
            <w:vMerge w:val="restar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80" w:after="80" w:line="200" w:lineRule="exact"/>
              <w:ind w:right="113"/>
              <w:jc w:val="right"/>
              <w:rPr>
                <w:b/>
                <w:bCs/>
                <w:i/>
                <w:sz w:val="16"/>
              </w:rPr>
            </w:pPr>
            <w:r w:rsidRPr="007350DD">
              <w:rPr>
                <w:b/>
                <w:bCs/>
                <w:i/>
                <w:sz w:val="16"/>
              </w:rPr>
              <w:t>Total female population 0-19 with disability/major impairment</w:t>
            </w:r>
          </w:p>
        </w:tc>
      </w:tr>
      <w:tr w:rsidR="00FB2DBC" w:rsidRPr="007350DD" w:rsidTr="008C33A1">
        <w:trPr>
          <w:cantSplit/>
          <w:tblHeader/>
        </w:trPr>
        <w:tc>
          <w:tcPr>
            <w:tcW w:w="476" w:type="pct"/>
            <w:vMerge/>
            <w:tcBorders>
              <w:top w:val="single" w:sz="12"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rPr>
                <w:sz w:val="18"/>
              </w:rPr>
            </w:pPr>
          </w:p>
        </w:tc>
        <w:tc>
          <w:tcPr>
            <w:tcW w:w="306"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Sight</w:t>
            </w:r>
          </w:p>
        </w:tc>
        <w:tc>
          <w:tcPr>
            <w:tcW w:w="396"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Hearing</w:t>
            </w:r>
          </w:p>
        </w:tc>
        <w:tc>
          <w:tcPr>
            <w:tcW w:w="378"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Speech</w:t>
            </w:r>
          </w:p>
        </w:tc>
        <w:tc>
          <w:tcPr>
            <w:tcW w:w="337"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Upper Limb</w:t>
            </w:r>
          </w:p>
        </w:tc>
        <w:tc>
          <w:tcPr>
            <w:tcW w:w="411"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Lower Limb</w:t>
            </w:r>
          </w:p>
        </w:tc>
        <w:tc>
          <w:tcPr>
            <w:tcW w:w="340"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Neck/</w:t>
            </w:r>
          </w:p>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Spine</w:t>
            </w:r>
          </w:p>
        </w:tc>
        <w:tc>
          <w:tcPr>
            <w:tcW w:w="393"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Intel-</w:t>
            </w:r>
            <w:proofErr w:type="spellStart"/>
            <w:r w:rsidRPr="007350DD">
              <w:rPr>
                <w:i/>
                <w:iCs/>
                <w:sz w:val="16"/>
                <w:szCs w:val="16"/>
              </w:rPr>
              <w:t>lectual</w:t>
            </w:r>
            <w:proofErr w:type="spellEnd"/>
          </w:p>
        </w:tc>
        <w:tc>
          <w:tcPr>
            <w:tcW w:w="411"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Mental</w:t>
            </w:r>
          </w:p>
        </w:tc>
        <w:tc>
          <w:tcPr>
            <w:tcW w:w="453"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Other Disability</w:t>
            </w:r>
          </w:p>
        </w:tc>
        <w:tc>
          <w:tcPr>
            <w:tcW w:w="362" w:type="pct"/>
            <w:tcBorders>
              <w:top w:val="single" w:sz="4" w:space="0" w:color="auto"/>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i/>
                <w:iCs/>
                <w:sz w:val="16"/>
                <w:szCs w:val="16"/>
              </w:rPr>
            </w:pPr>
            <w:r w:rsidRPr="007350DD">
              <w:rPr>
                <w:i/>
                <w:iCs/>
                <w:sz w:val="16"/>
                <w:szCs w:val="16"/>
              </w:rPr>
              <w:t>Not stated</w:t>
            </w:r>
          </w:p>
        </w:tc>
        <w:tc>
          <w:tcPr>
            <w:tcW w:w="737" w:type="pct"/>
            <w:vMerge/>
            <w:tcBorders>
              <w:top w:val="nil"/>
              <w:bottom w:val="single" w:sz="12" w:space="0" w:color="auto"/>
            </w:tcBorders>
            <w:shd w:val="clear" w:color="auto" w:fill="auto"/>
            <w:vAlign w:val="bottom"/>
          </w:tcPr>
          <w:p w:rsidR="00FB2DBC" w:rsidRPr="007350DD" w:rsidRDefault="00FB2DBC" w:rsidP="00FB2DBC">
            <w:pPr>
              <w:suppressAutoHyphens w:val="0"/>
              <w:spacing w:before="40" w:after="40" w:line="220" w:lineRule="exact"/>
              <w:ind w:right="113"/>
              <w:jc w:val="right"/>
              <w:rPr>
                <w:b/>
                <w:bCs/>
                <w:sz w:val="18"/>
              </w:rPr>
            </w:pPr>
          </w:p>
        </w:tc>
      </w:tr>
      <w:tr w:rsidR="00FB2DBC" w:rsidRPr="007350DD" w:rsidTr="008C33A1">
        <w:trPr>
          <w:cantSplit/>
        </w:trPr>
        <w:tc>
          <w:tcPr>
            <w:tcW w:w="476" w:type="pct"/>
            <w:tcBorders>
              <w:top w:val="single" w:sz="12" w:space="0" w:color="auto"/>
            </w:tcBorders>
            <w:shd w:val="clear" w:color="auto" w:fill="auto"/>
          </w:tcPr>
          <w:p w:rsidR="006564B6" w:rsidRPr="007350DD" w:rsidRDefault="006564B6" w:rsidP="00FB2DBC">
            <w:pPr>
              <w:suppressAutoHyphens w:val="0"/>
              <w:spacing w:before="40" w:after="40" w:line="220" w:lineRule="exact"/>
              <w:ind w:right="113"/>
              <w:rPr>
                <w:sz w:val="18"/>
              </w:rPr>
            </w:pPr>
            <w:r w:rsidRPr="007350DD">
              <w:rPr>
                <w:sz w:val="18"/>
              </w:rPr>
              <w:lastRenderedPageBreak/>
              <w:t>&gt;5</w:t>
            </w:r>
          </w:p>
        </w:tc>
        <w:tc>
          <w:tcPr>
            <w:tcW w:w="306"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3</w:t>
            </w:r>
          </w:p>
        </w:tc>
        <w:tc>
          <w:tcPr>
            <w:tcW w:w="396"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5</w:t>
            </w:r>
          </w:p>
        </w:tc>
        <w:tc>
          <w:tcPr>
            <w:tcW w:w="378"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7</w:t>
            </w:r>
          </w:p>
        </w:tc>
        <w:tc>
          <w:tcPr>
            <w:tcW w:w="337"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w:t>
            </w:r>
          </w:p>
        </w:tc>
        <w:tc>
          <w:tcPr>
            <w:tcW w:w="411"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3</w:t>
            </w:r>
          </w:p>
        </w:tc>
        <w:tc>
          <w:tcPr>
            <w:tcW w:w="340"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w:t>
            </w:r>
          </w:p>
        </w:tc>
        <w:tc>
          <w:tcPr>
            <w:tcW w:w="393"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4</w:t>
            </w:r>
          </w:p>
        </w:tc>
        <w:tc>
          <w:tcPr>
            <w:tcW w:w="411"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w:t>
            </w:r>
          </w:p>
        </w:tc>
        <w:tc>
          <w:tcPr>
            <w:tcW w:w="453"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31</w:t>
            </w:r>
          </w:p>
        </w:tc>
        <w:tc>
          <w:tcPr>
            <w:tcW w:w="362"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196</w:t>
            </w:r>
          </w:p>
        </w:tc>
        <w:tc>
          <w:tcPr>
            <w:tcW w:w="737" w:type="pct"/>
            <w:tcBorders>
              <w:top w:val="single" w:sz="12"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b/>
                <w:bCs/>
                <w:sz w:val="18"/>
              </w:rPr>
            </w:pPr>
            <w:r w:rsidRPr="007350DD">
              <w:rPr>
                <w:b/>
                <w:bCs/>
                <w:sz w:val="18"/>
              </w:rPr>
              <w:t>244</w:t>
            </w:r>
          </w:p>
        </w:tc>
      </w:tr>
      <w:tr w:rsidR="00FB2DBC" w:rsidRPr="007350DD" w:rsidTr="008C33A1">
        <w:trPr>
          <w:cantSplit/>
        </w:trPr>
        <w:tc>
          <w:tcPr>
            <w:tcW w:w="476" w:type="pct"/>
            <w:shd w:val="clear" w:color="auto" w:fill="auto"/>
          </w:tcPr>
          <w:p w:rsidR="006564B6" w:rsidRPr="007350DD" w:rsidRDefault="006564B6" w:rsidP="00FB2DBC">
            <w:pPr>
              <w:suppressAutoHyphens w:val="0"/>
              <w:spacing w:before="40" w:after="40" w:line="220" w:lineRule="exact"/>
              <w:ind w:right="113"/>
              <w:rPr>
                <w:sz w:val="18"/>
              </w:rPr>
            </w:pPr>
            <w:r w:rsidRPr="007350DD">
              <w:rPr>
                <w:sz w:val="18"/>
              </w:rPr>
              <w:t>5</w:t>
            </w:r>
            <w:r w:rsidR="002C13DD" w:rsidRPr="007350DD">
              <w:rPr>
                <w:sz w:val="18"/>
              </w:rPr>
              <w:t>–</w:t>
            </w:r>
            <w:r w:rsidRPr="007350DD">
              <w:rPr>
                <w:sz w:val="18"/>
              </w:rPr>
              <w:t>9</w:t>
            </w:r>
          </w:p>
        </w:tc>
        <w:tc>
          <w:tcPr>
            <w:tcW w:w="306"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7</w:t>
            </w:r>
          </w:p>
        </w:tc>
        <w:tc>
          <w:tcPr>
            <w:tcW w:w="396"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19</w:t>
            </w:r>
          </w:p>
        </w:tc>
        <w:tc>
          <w:tcPr>
            <w:tcW w:w="378"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22</w:t>
            </w:r>
          </w:p>
        </w:tc>
        <w:tc>
          <w:tcPr>
            <w:tcW w:w="337"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3</w:t>
            </w:r>
          </w:p>
        </w:tc>
        <w:tc>
          <w:tcPr>
            <w:tcW w:w="411"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5</w:t>
            </w:r>
          </w:p>
        </w:tc>
        <w:tc>
          <w:tcPr>
            <w:tcW w:w="340"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2</w:t>
            </w:r>
          </w:p>
        </w:tc>
        <w:tc>
          <w:tcPr>
            <w:tcW w:w="393"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17</w:t>
            </w:r>
          </w:p>
        </w:tc>
        <w:tc>
          <w:tcPr>
            <w:tcW w:w="411"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7</w:t>
            </w:r>
          </w:p>
        </w:tc>
        <w:tc>
          <w:tcPr>
            <w:tcW w:w="453"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43</w:t>
            </w:r>
          </w:p>
        </w:tc>
        <w:tc>
          <w:tcPr>
            <w:tcW w:w="362"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139</w:t>
            </w:r>
          </w:p>
        </w:tc>
        <w:tc>
          <w:tcPr>
            <w:tcW w:w="737" w:type="pct"/>
            <w:shd w:val="clear" w:color="auto" w:fill="auto"/>
            <w:vAlign w:val="bottom"/>
          </w:tcPr>
          <w:p w:rsidR="006564B6" w:rsidRPr="007350DD" w:rsidRDefault="006564B6" w:rsidP="00FB2DBC">
            <w:pPr>
              <w:suppressAutoHyphens w:val="0"/>
              <w:spacing w:before="40" w:after="40" w:line="220" w:lineRule="exact"/>
              <w:ind w:right="113"/>
              <w:jc w:val="right"/>
              <w:rPr>
                <w:b/>
                <w:bCs/>
                <w:sz w:val="18"/>
              </w:rPr>
            </w:pPr>
            <w:r w:rsidRPr="007350DD">
              <w:rPr>
                <w:b/>
                <w:bCs/>
                <w:sz w:val="18"/>
              </w:rPr>
              <w:t>239</w:t>
            </w:r>
          </w:p>
        </w:tc>
      </w:tr>
      <w:tr w:rsidR="00FB2DBC" w:rsidRPr="007350DD" w:rsidTr="008C33A1">
        <w:trPr>
          <w:cantSplit/>
        </w:trPr>
        <w:tc>
          <w:tcPr>
            <w:tcW w:w="476" w:type="pct"/>
            <w:shd w:val="clear" w:color="auto" w:fill="auto"/>
          </w:tcPr>
          <w:p w:rsidR="006564B6" w:rsidRPr="007350DD" w:rsidRDefault="006564B6" w:rsidP="00FB2DBC">
            <w:pPr>
              <w:suppressAutoHyphens w:val="0"/>
              <w:spacing w:before="40" w:after="40" w:line="220" w:lineRule="exact"/>
              <w:ind w:right="113"/>
              <w:rPr>
                <w:sz w:val="18"/>
              </w:rPr>
            </w:pPr>
            <w:r w:rsidRPr="007350DD">
              <w:rPr>
                <w:sz w:val="18"/>
              </w:rPr>
              <w:t>10</w:t>
            </w:r>
            <w:r w:rsidR="002C13DD" w:rsidRPr="007350DD">
              <w:rPr>
                <w:sz w:val="18"/>
              </w:rPr>
              <w:t>–</w:t>
            </w:r>
            <w:r w:rsidRPr="007350DD">
              <w:rPr>
                <w:sz w:val="18"/>
              </w:rPr>
              <w:t>14</w:t>
            </w:r>
          </w:p>
        </w:tc>
        <w:tc>
          <w:tcPr>
            <w:tcW w:w="306"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16</w:t>
            </w:r>
          </w:p>
        </w:tc>
        <w:tc>
          <w:tcPr>
            <w:tcW w:w="396"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14</w:t>
            </w:r>
          </w:p>
        </w:tc>
        <w:tc>
          <w:tcPr>
            <w:tcW w:w="378"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14</w:t>
            </w:r>
          </w:p>
        </w:tc>
        <w:tc>
          <w:tcPr>
            <w:tcW w:w="337"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7</w:t>
            </w:r>
          </w:p>
        </w:tc>
        <w:tc>
          <w:tcPr>
            <w:tcW w:w="411"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12</w:t>
            </w:r>
          </w:p>
        </w:tc>
        <w:tc>
          <w:tcPr>
            <w:tcW w:w="340"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14</w:t>
            </w:r>
          </w:p>
        </w:tc>
        <w:tc>
          <w:tcPr>
            <w:tcW w:w="393"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45</w:t>
            </w:r>
          </w:p>
        </w:tc>
        <w:tc>
          <w:tcPr>
            <w:tcW w:w="411"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8</w:t>
            </w:r>
          </w:p>
        </w:tc>
        <w:tc>
          <w:tcPr>
            <w:tcW w:w="453"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44</w:t>
            </w:r>
          </w:p>
        </w:tc>
        <w:tc>
          <w:tcPr>
            <w:tcW w:w="362" w:type="pct"/>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138</w:t>
            </w:r>
          </w:p>
        </w:tc>
        <w:tc>
          <w:tcPr>
            <w:tcW w:w="737" w:type="pct"/>
            <w:shd w:val="clear" w:color="auto" w:fill="auto"/>
            <w:vAlign w:val="bottom"/>
          </w:tcPr>
          <w:p w:rsidR="006564B6" w:rsidRPr="007350DD" w:rsidRDefault="006564B6" w:rsidP="00FB2DBC">
            <w:pPr>
              <w:suppressAutoHyphens w:val="0"/>
              <w:spacing w:before="40" w:after="40" w:line="220" w:lineRule="exact"/>
              <w:ind w:right="113"/>
              <w:jc w:val="right"/>
              <w:rPr>
                <w:b/>
                <w:bCs/>
                <w:sz w:val="18"/>
              </w:rPr>
            </w:pPr>
            <w:r w:rsidRPr="007350DD">
              <w:rPr>
                <w:b/>
                <w:bCs/>
                <w:sz w:val="18"/>
              </w:rPr>
              <w:t>277</w:t>
            </w:r>
          </w:p>
        </w:tc>
      </w:tr>
      <w:tr w:rsidR="00FB2DBC" w:rsidRPr="007350DD" w:rsidTr="008C33A1">
        <w:trPr>
          <w:cantSplit/>
        </w:trPr>
        <w:tc>
          <w:tcPr>
            <w:tcW w:w="476" w:type="pct"/>
            <w:tcBorders>
              <w:bottom w:val="single" w:sz="4" w:space="0" w:color="auto"/>
            </w:tcBorders>
            <w:shd w:val="clear" w:color="auto" w:fill="auto"/>
          </w:tcPr>
          <w:p w:rsidR="006564B6" w:rsidRPr="007350DD" w:rsidRDefault="006564B6" w:rsidP="00FB2DBC">
            <w:pPr>
              <w:suppressAutoHyphens w:val="0"/>
              <w:spacing w:before="40" w:after="40" w:line="220" w:lineRule="exact"/>
              <w:ind w:right="113"/>
              <w:rPr>
                <w:sz w:val="18"/>
              </w:rPr>
            </w:pPr>
            <w:r w:rsidRPr="007350DD">
              <w:rPr>
                <w:sz w:val="18"/>
              </w:rPr>
              <w:t>15</w:t>
            </w:r>
            <w:r w:rsidR="002C13DD" w:rsidRPr="007350DD">
              <w:rPr>
                <w:sz w:val="18"/>
              </w:rPr>
              <w:t>–</w:t>
            </w:r>
            <w:r w:rsidRPr="007350DD">
              <w:rPr>
                <w:sz w:val="18"/>
              </w:rPr>
              <w:t>19</w:t>
            </w:r>
          </w:p>
        </w:tc>
        <w:tc>
          <w:tcPr>
            <w:tcW w:w="306"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24</w:t>
            </w:r>
          </w:p>
        </w:tc>
        <w:tc>
          <w:tcPr>
            <w:tcW w:w="396"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13</w:t>
            </w:r>
          </w:p>
        </w:tc>
        <w:tc>
          <w:tcPr>
            <w:tcW w:w="378"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12</w:t>
            </w:r>
          </w:p>
        </w:tc>
        <w:tc>
          <w:tcPr>
            <w:tcW w:w="337"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8</w:t>
            </w:r>
          </w:p>
        </w:tc>
        <w:tc>
          <w:tcPr>
            <w:tcW w:w="411"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6</w:t>
            </w:r>
          </w:p>
        </w:tc>
        <w:tc>
          <w:tcPr>
            <w:tcW w:w="340"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3</w:t>
            </w:r>
          </w:p>
        </w:tc>
        <w:tc>
          <w:tcPr>
            <w:tcW w:w="393"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35</w:t>
            </w:r>
          </w:p>
        </w:tc>
        <w:tc>
          <w:tcPr>
            <w:tcW w:w="411"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12</w:t>
            </w:r>
          </w:p>
        </w:tc>
        <w:tc>
          <w:tcPr>
            <w:tcW w:w="453"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47</w:t>
            </w:r>
          </w:p>
        </w:tc>
        <w:tc>
          <w:tcPr>
            <w:tcW w:w="362"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sz w:val="18"/>
              </w:rPr>
            </w:pPr>
            <w:r w:rsidRPr="007350DD">
              <w:rPr>
                <w:sz w:val="18"/>
              </w:rPr>
              <w:t>94</w:t>
            </w:r>
          </w:p>
        </w:tc>
        <w:tc>
          <w:tcPr>
            <w:tcW w:w="737" w:type="pct"/>
            <w:tcBorders>
              <w:bottom w:val="single" w:sz="4" w:space="0" w:color="auto"/>
            </w:tcBorders>
            <w:shd w:val="clear" w:color="auto" w:fill="auto"/>
            <w:vAlign w:val="bottom"/>
          </w:tcPr>
          <w:p w:rsidR="006564B6" w:rsidRPr="007350DD" w:rsidRDefault="006564B6" w:rsidP="00FB2DBC">
            <w:pPr>
              <w:suppressAutoHyphens w:val="0"/>
              <w:spacing w:before="40" w:after="40" w:line="220" w:lineRule="exact"/>
              <w:ind w:right="113"/>
              <w:jc w:val="right"/>
              <w:rPr>
                <w:b/>
                <w:bCs/>
                <w:sz w:val="18"/>
              </w:rPr>
            </w:pPr>
            <w:r w:rsidRPr="007350DD">
              <w:rPr>
                <w:b/>
                <w:bCs/>
                <w:sz w:val="18"/>
              </w:rPr>
              <w:t>234</w:t>
            </w:r>
          </w:p>
        </w:tc>
      </w:tr>
      <w:tr w:rsidR="00FB2DBC" w:rsidRPr="007350DD" w:rsidTr="008C33A1">
        <w:trPr>
          <w:cantSplit/>
        </w:trPr>
        <w:tc>
          <w:tcPr>
            <w:tcW w:w="476" w:type="pct"/>
            <w:tcBorders>
              <w:top w:val="single" w:sz="4" w:space="0" w:color="auto"/>
              <w:bottom w:val="single" w:sz="12" w:space="0" w:color="auto"/>
            </w:tcBorders>
            <w:shd w:val="clear" w:color="auto" w:fill="auto"/>
          </w:tcPr>
          <w:p w:rsidR="006564B6" w:rsidRPr="007350DD" w:rsidRDefault="00FB2DBC" w:rsidP="00FB2DBC">
            <w:pPr>
              <w:suppressAutoHyphens w:val="0"/>
              <w:spacing w:before="80" w:after="80" w:line="220" w:lineRule="exact"/>
              <w:ind w:right="113" w:firstLine="284"/>
              <w:rPr>
                <w:b/>
                <w:bCs/>
                <w:sz w:val="18"/>
              </w:rPr>
            </w:pPr>
            <w:r w:rsidRPr="007350DD">
              <w:rPr>
                <w:b/>
                <w:bCs/>
                <w:sz w:val="18"/>
              </w:rPr>
              <w:t>Total</w:t>
            </w:r>
          </w:p>
        </w:tc>
        <w:tc>
          <w:tcPr>
            <w:tcW w:w="306"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50</w:t>
            </w:r>
          </w:p>
        </w:tc>
        <w:tc>
          <w:tcPr>
            <w:tcW w:w="396"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51</w:t>
            </w:r>
          </w:p>
        </w:tc>
        <w:tc>
          <w:tcPr>
            <w:tcW w:w="378"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106</w:t>
            </w:r>
          </w:p>
        </w:tc>
        <w:tc>
          <w:tcPr>
            <w:tcW w:w="337"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19</w:t>
            </w:r>
          </w:p>
        </w:tc>
        <w:tc>
          <w:tcPr>
            <w:tcW w:w="411"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26</w:t>
            </w:r>
          </w:p>
        </w:tc>
        <w:tc>
          <w:tcPr>
            <w:tcW w:w="340"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20</w:t>
            </w:r>
          </w:p>
        </w:tc>
        <w:tc>
          <w:tcPr>
            <w:tcW w:w="393"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101</w:t>
            </w:r>
          </w:p>
        </w:tc>
        <w:tc>
          <w:tcPr>
            <w:tcW w:w="411"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28</w:t>
            </w:r>
          </w:p>
        </w:tc>
        <w:tc>
          <w:tcPr>
            <w:tcW w:w="453"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165</w:t>
            </w:r>
          </w:p>
        </w:tc>
        <w:tc>
          <w:tcPr>
            <w:tcW w:w="362"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567</w:t>
            </w:r>
          </w:p>
        </w:tc>
        <w:tc>
          <w:tcPr>
            <w:tcW w:w="737" w:type="pct"/>
            <w:tcBorders>
              <w:top w:val="single" w:sz="4" w:space="0" w:color="auto"/>
              <w:bottom w:val="single" w:sz="12" w:space="0" w:color="auto"/>
            </w:tcBorders>
            <w:shd w:val="clear" w:color="auto" w:fill="auto"/>
            <w:vAlign w:val="bottom"/>
          </w:tcPr>
          <w:p w:rsidR="006564B6" w:rsidRPr="007350DD" w:rsidRDefault="006564B6" w:rsidP="00FB2DBC">
            <w:pPr>
              <w:suppressAutoHyphens w:val="0"/>
              <w:spacing w:before="80" w:after="80" w:line="220" w:lineRule="exact"/>
              <w:ind w:right="113"/>
              <w:jc w:val="right"/>
              <w:rPr>
                <w:b/>
                <w:bCs/>
                <w:sz w:val="18"/>
              </w:rPr>
            </w:pPr>
            <w:r w:rsidRPr="007350DD">
              <w:rPr>
                <w:b/>
                <w:bCs/>
                <w:sz w:val="18"/>
              </w:rPr>
              <w:t>994</w:t>
            </w:r>
          </w:p>
        </w:tc>
      </w:tr>
    </w:tbl>
    <w:p w:rsidR="006564B6" w:rsidRPr="007350DD" w:rsidRDefault="006564B6" w:rsidP="00852AED">
      <w:pPr>
        <w:spacing w:before="120" w:after="240"/>
        <w:ind w:left="1134" w:right="1134" w:firstLine="170"/>
        <w:rPr>
          <w:sz w:val="18"/>
        </w:rPr>
      </w:pPr>
      <w:r w:rsidRPr="007350DD">
        <w:rPr>
          <w:i/>
          <w:iCs/>
          <w:sz w:val="18"/>
        </w:rPr>
        <w:t>Source:</w:t>
      </w:r>
      <w:r w:rsidR="001327BC" w:rsidRPr="007350DD">
        <w:rPr>
          <w:i/>
          <w:iCs/>
          <w:sz w:val="18"/>
        </w:rPr>
        <w:t xml:space="preserve"> </w:t>
      </w:r>
      <w:r w:rsidR="00852AED" w:rsidRPr="007350DD">
        <w:rPr>
          <w:sz w:val="18"/>
        </w:rPr>
        <w:t xml:space="preserve"> </w:t>
      </w:r>
      <w:r w:rsidRPr="007350DD">
        <w:rPr>
          <w:sz w:val="18"/>
        </w:rPr>
        <w:t>2000</w:t>
      </w:r>
      <w:r w:rsidR="001327BC" w:rsidRPr="007350DD">
        <w:rPr>
          <w:sz w:val="18"/>
        </w:rPr>
        <w:t xml:space="preserve"> </w:t>
      </w:r>
      <w:r w:rsidRPr="007350DD">
        <w:rPr>
          <w:sz w:val="18"/>
        </w:rPr>
        <w:t>Census</w:t>
      </w:r>
      <w:r w:rsidR="00852AED" w:rsidRPr="007350DD">
        <w:rPr>
          <w:sz w:val="18"/>
        </w:rPr>
        <w:t>.</w:t>
      </w:r>
    </w:p>
    <w:p w:rsidR="006564B6" w:rsidRPr="007350DD" w:rsidRDefault="006564B6" w:rsidP="009E22FF">
      <w:pPr>
        <w:pStyle w:val="SingleTxtG"/>
      </w:pPr>
      <w:r w:rsidRPr="007350DD">
        <w:t>114.</w:t>
      </w:r>
      <w:r w:rsidRPr="007350DD">
        <w:tab/>
        <w:t>A</w:t>
      </w:r>
      <w:r w:rsidR="001327BC" w:rsidRPr="007350DD">
        <w:t xml:space="preserve"> </w:t>
      </w:r>
      <w:r w:rsidRPr="007350DD">
        <w:t>new</w:t>
      </w:r>
      <w:r w:rsidR="001327BC" w:rsidRPr="007350DD">
        <w:t xml:space="preserve"> </w:t>
      </w:r>
      <w:r w:rsidRPr="007350DD">
        <w:t>Child</w:t>
      </w:r>
      <w:r w:rsidR="001327BC" w:rsidRPr="007350DD">
        <w:t xml:space="preserve"> </w:t>
      </w:r>
      <w:r w:rsidRPr="007350DD">
        <w:t>Health</w:t>
      </w:r>
      <w:r w:rsidR="001327BC" w:rsidRPr="007350DD">
        <w:t xml:space="preserve"> </w:t>
      </w:r>
      <w:r w:rsidRPr="007350DD">
        <w:t>Record</w:t>
      </w:r>
      <w:r w:rsidR="001327BC" w:rsidRPr="007350DD">
        <w:t xml:space="preserve"> </w:t>
      </w:r>
      <w:r w:rsidRPr="007350DD">
        <w:t>was</w:t>
      </w:r>
      <w:r w:rsidR="001327BC" w:rsidRPr="007350DD">
        <w:t xml:space="preserve"> </w:t>
      </w:r>
      <w:r w:rsidRPr="007350DD">
        <w:t>developed</w:t>
      </w:r>
      <w:r w:rsidR="001327BC" w:rsidRPr="007350DD">
        <w:t xml:space="preserve"> </w:t>
      </w:r>
      <w:r w:rsidRPr="007350DD">
        <w:t>and</w:t>
      </w:r>
      <w:r w:rsidR="001327BC" w:rsidRPr="007350DD">
        <w:t xml:space="preserve"> </w:t>
      </w:r>
      <w:r w:rsidRPr="007350DD">
        <w:t>went</w:t>
      </w:r>
      <w:r w:rsidR="001327BC" w:rsidRPr="007350DD">
        <w:t xml:space="preserve"> </w:t>
      </w:r>
      <w:r w:rsidRPr="007350DD">
        <w:t>into</w:t>
      </w:r>
      <w:r w:rsidR="001327BC" w:rsidRPr="007350DD">
        <w:t xml:space="preserve"> </w:t>
      </w:r>
      <w:r w:rsidRPr="007350DD">
        <w:t>use</w:t>
      </w:r>
      <w:r w:rsidR="001327BC" w:rsidRPr="007350DD">
        <w:t xml:space="preserve"> </w:t>
      </w:r>
      <w:r w:rsidRPr="007350DD">
        <w:t>in</w:t>
      </w:r>
      <w:r w:rsidR="001327BC" w:rsidRPr="007350DD">
        <w:t xml:space="preserve"> </w:t>
      </w:r>
      <w:r w:rsidRPr="007350DD">
        <w:t>January,</w:t>
      </w:r>
      <w:r w:rsidR="001327BC" w:rsidRPr="007350DD">
        <w:t xml:space="preserve"> </w:t>
      </w:r>
      <w:r w:rsidRPr="007350DD">
        <w:t>2009.</w:t>
      </w:r>
      <w:r w:rsidR="001327BC" w:rsidRPr="007350DD">
        <w:t xml:space="preserve"> </w:t>
      </w:r>
      <w:r w:rsidRPr="007350DD">
        <w:t>This</w:t>
      </w:r>
      <w:r w:rsidR="001327BC" w:rsidRPr="007350DD">
        <w:t xml:space="preserve"> </w:t>
      </w:r>
      <w:r w:rsidRPr="007350DD">
        <w:t>record</w:t>
      </w:r>
      <w:r w:rsidR="001327BC" w:rsidRPr="007350DD">
        <w:t xml:space="preserve"> </w:t>
      </w:r>
      <w:r w:rsidRPr="007350DD">
        <w:t>was</w:t>
      </w:r>
      <w:r w:rsidR="001327BC" w:rsidRPr="007350DD">
        <w:t xml:space="preserve"> </w:t>
      </w:r>
      <w:r w:rsidRPr="007350DD">
        <w:t>developed</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and</w:t>
      </w:r>
      <w:r w:rsidR="001327BC" w:rsidRPr="007350DD">
        <w:t xml:space="preserve"> </w:t>
      </w:r>
      <w:r w:rsidRPr="007350DD">
        <w:t>relevant</w:t>
      </w:r>
      <w:r w:rsidR="001327BC" w:rsidRPr="007350DD">
        <w:t xml:space="preserve"> </w:t>
      </w:r>
      <w:r w:rsidRPr="007350DD">
        <w:t>stakeholders.</w:t>
      </w:r>
      <w:r w:rsidR="006461CD" w:rsidRPr="007350DD">
        <w:t xml:space="preserve"> </w:t>
      </w:r>
      <w:r w:rsidRPr="007350DD">
        <w:t>It</w:t>
      </w:r>
      <w:r w:rsidR="001327BC" w:rsidRPr="007350DD">
        <w:t xml:space="preserve"> </w:t>
      </w:r>
      <w:r w:rsidRPr="007350DD">
        <w:t>is</w:t>
      </w:r>
      <w:r w:rsidR="001327BC" w:rsidRPr="007350DD">
        <w:t xml:space="preserve"> </w:t>
      </w:r>
      <w:r w:rsidRPr="007350DD">
        <w:t>presented</w:t>
      </w:r>
      <w:r w:rsidR="001327BC" w:rsidRPr="007350DD">
        <w:t xml:space="preserve"> </w:t>
      </w:r>
      <w:r w:rsidRPr="007350DD">
        <w:t>to</w:t>
      </w:r>
      <w:r w:rsidR="001327BC" w:rsidRPr="007350DD">
        <w:t xml:space="preserve"> </w:t>
      </w:r>
      <w:r w:rsidRPr="007350DD">
        <w:t>principals</w:t>
      </w:r>
      <w:r w:rsidR="001327BC" w:rsidRPr="007350DD">
        <w:t xml:space="preserve"> </w:t>
      </w:r>
      <w:r w:rsidRPr="007350DD">
        <w:t>on</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entry</w:t>
      </w:r>
      <w:r w:rsidR="001327BC" w:rsidRPr="007350DD">
        <w:t xml:space="preserve"> </w:t>
      </w:r>
      <w:r w:rsidRPr="007350DD">
        <w:t>to</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This</w:t>
      </w:r>
      <w:r w:rsidR="001327BC" w:rsidRPr="007350DD">
        <w:t xml:space="preserve"> </w:t>
      </w:r>
      <w:r w:rsidRPr="007350DD">
        <w:t>early</w:t>
      </w:r>
      <w:r w:rsidR="001327BC" w:rsidRPr="007350DD">
        <w:t xml:space="preserve"> </w:t>
      </w:r>
      <w:r w:rsidRPr="007350DD">
        <w:t>notification</w:t>
      </w:r>
      <w:r w:rsidR="001327BC" w:rsidRPr="007350DD">
        <w:t xml:space="preserve"> </w:t>
      </w:r>
      <w:r w:rsidRPr="007350DD">
        <w:t>of</w:t>
      </w:r>
      <w:r w:rsidR="001327BC" w:rsidRPr="007350DD">
        <w:t xml:space="preserve"> </w:t>
      </w:r>
      <w:r w:rsidRPr="007350DD">
        <w:t>development</w:t>
      </w:r>
      <w:r w:rsidR="001327BC" w:rsidRPr="007350DD">
        <w:t xml:space="preserve"> </w:t>
      </w:r>
      <w:r w:rsidRPr="007350DD">
        <w:t>deficits</w:t>
      </w:r>
      <w:r w:rsidR="001327BC" w:rsidRPr="007350DD">
        <w:t xml:space="preserve"> </w:t>
      </w:r>
      <w:r w:rsidRPr="007350DD">
        <w:t>will</w:t>
      </w:r>
      <w:r w:rsidR="001327BC" w:rsidRPr="007350DD">
        <w:t xml:space="preserve"> </w:t>
      </w:r>
      <w:r w:rsidRPr="007350DD">
        <w:t>allow</w:t>
      </w:r>
      <w:r w:rsidR="001327BC" w:rsidRPr="007350DD">
        <w:t xml:space="preserve"> </w:t>
      </w:r>
      <w:r w:rsidRPr="007350DD">
        <w:t>for</w:t>
      </w:r>
      <w:r w:rsidR="001327BC" w:rsidRPr="007350DD">
        <w:t xml:space="preserve"> </w:t>
      </w:r>
      <w:r w:rsidRPr="007350DD">
        <w:t>improved</w:t>
      </w:r>
      <w:r w:rsidR="001327BC" w:rsidRPr="007350DD">
        <w:t xml:space="preserve"> </w:t>
      </w:r>
      <w:r w:rsidRPr="007350DD">
        <w:t>planning</w:t>
      </w:r>
      <w:r w:rsidR="001327BC" w:rsidRPr="007350DD">
        <w:t xml:space="preserve"> </w:t>
      </w:r>
      <w:r w:rsidRPr="007350DD">
        <w:t>for</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development</w:t>
      </w:r>
      <w:r w:rsidR="001327BC" w:rsidRPr="007350DD">
        <w:t xml:space="preserve"> </w:t>
      </w:r>
      <w:r w:rsidRPr="007350DD">
        <w:t>deficits</w:t>
      </w:r>
      <w:r w:rsidR="001327BC" w:rsidRPr="007350DD">
        <w:t xml:space="preserve"> </w:t>
      </w:r>
      <w:r w:rsidRPr="007350DD">
        <w:t>in</w:t>
      </w:r>
      <w:r w:rsidR="001327BC" w:rsidRPr="007350DD">
        <w:t xml:space="preserve"> </w:t>
      </w:r>
      <w:r w:rsidRPr="007350DD">
        <w:t>the</w:t>
      </w:r>
      <w:r w:rsidR="001327BC" w:rsidRPr="007350DD">
        <w:t xml:space="preserve"> </w:t>
      </w:r>
      <w:r w:rsidRPr="007350DD">
        <w:t>educational</w:t>
      </w:r>
      <w:r w:rsidR="001327BC" w:rsidRPr="007350DD">
        <w:t xml:space="preserve"> </w:t>
      </w:r>
      <w:r w:rsidRPr="007350DD">
        <w:t>system.</w:t>
      </w:r>
      <w:r w:rsidR="001327BC" w:rsidRPr="007350DD">
        <w:t xml:space="preserve"> </w:t>
      </w:r>
      <w:r w:rsidRPr="007350DD">
        <w:t>Speech</w:t>
      </w:r>
      <w:r w:rsidR="001327BC" w:rsidRPr="007350DD">
        <w:t xml:space="preserve"> </w:t>
      </w:r>
      <w:r w:rsidRPr="007350DD">
        <w:t>and</w:t>
      </w:r>
      <w:r w:rsidR="001327BC" w:rsidRPr="007350DD">
        <w:t xml:space="preserve"> </w:t>
      </w:r>
      <w:r w:rsidRPr="007350DD">
        <w:t>language</w:t>
      </w:r>
      <w:r w:rsidR="001327BC" w:rsidRPr="007350DD">
        <w:t xml:space="preserve"> </w:t>
      </w:r>
      <w:r w:rsidRPr="007350DD">
        <w:t>testing</w:t>
      </w:r>
      <w:r w:rsidR="001327BC" w:rsidRPr="007350DD">
        <w:t xml:space="preserve"> </w:t>
      </w:r>
      <w:r w:rsidRPr="007350DD">
        <w:t>for</w:t>
      </w:r>
      <w:r w:rsidR="001327BC" w:rsidRPr="007350DD">
        <w:t xml:space="preserve"> </w:t>
      </w:r>
      <w:r w:rsidRPr="007350DD">
        <w:t>disabilities</w:t>
      </w:r>
      <w:r w:rsidR="001327BC" w:rsidRPr="007350DD">
        <w:t xml:space="preserve"> </w:t>
      </w:r>
      <w:r w:rsidRPr="007350DD">
        <w:t>have</w:t>
      </w:r>
      <w:r w:rsidR="001327BC" w:rsidRPr="007350DD">
        <w:t xml:space="preserve"> </w:t>
      </w:r>
      <w:r w:rsidRPr="007350DD">
        <w:t>been</w:t>
      </w:r>
      <w:r w:rsidR="001327BC" w:rsidRPr="007350DD">
        <w:t xml:space="preserve"> </w:t>
      </w:r>
      <w:r w:rsidRPr="007350DD">
        <w:t>added</w:t>
      </w:r>
      <w:r w:rsidR="001327BC" w:rsidRPr="007350DD">
        <w:t xml:space="preserve"> </w:t>
      </w:r>
      <w:r w:rsidRPr="007350DD">
        <w:t>to</w:t>
      </w:r>
      <w:r w:rsidR="001327BC" w:rsidRPr="007350DD">
        <w:t xml:space="preserve"> </w:t>
      </w:r>
      <w:r w:rsidRPr="007350DD">
        <w:t>the</w:t>
      </w:r>
      <w:r w:rsidR="001327BC" w:rsidRPr="007350DD">
        <w:t xml:space="preserve"> </w:t>
      </w:r>
      <w:r w:rsidRPr="007350DD">
        <w:t>screening</w:t>
      </w:r>
      <w:r w:rsidR="001327BC" w:rsidRPr="007350DD">
        <w:t xml:space="preserve"> </w:t>
      </w:r>
      <w:r w:rsidRPr="007350DD">
        <w:t>programme</w:t>
      </w:r>
      <w:r w:rsidR="001327BC" w:rsidRPr="007350DD">
        <w:t xml:space="preserve"> </w:t>
      </w:r>
      <w:r w:rsidRPr="007350DD">
        <w:t>and</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now</w:t>
      </w:r>
      <w:r w:rsidR="001327BC" w:rsidRPr="007350DD">
        <w:t xml:space="preserve"> </w:t>
      </w:r>
      <w:r w:rsidRPr="007350DD">
        <w:t>receive</w:t>
      </w:r>
      <w:r w:rsidR="001327BC" w:rsidRPr="007350DD">
        <w:t xml:space="preserve"> </w:t>
      </w:r>
      <w:r w:rsidRPr="007350DD">
        <w:t>tests</w:t>
      </w:r>
      <w:r w:rsidR="001327BC" w:rsidRPr="007350DD">
        <w:t xml:space="preserve"> </w:t>
      </w:r>
      <w:r w:rsidRPr="007350DD">
        <w:t>for</w:t>
      </w:r>
      <w:r w:rsidR="001327BC" w:rsidRPr="007350DD">
        <w:t xml:space="preserve"> </w:t>
      </w:r>
      <w:r w:rsidRPr="007350DD">
        <w:t>hearing,</w:t>
      </w:r>
      <w:r w:rsidR="001327BC" w:rsidRPr="007350DD">
        <w:t xml:space="preserve"> </w:t>
      </w:r>
      <w:r w:rsidRPr="007350DD">
        <w:t>visual</w:t>
      </w:r>
      <w:r w:rsidR="001327BC" w:rsidRPr="007350DD">
        <w:t xml:space="preserve"> </w:t>
      </w:r>
      <w:r w:rsidRPr="007350DD">
        <w:t>and</w:t>
      </w:r>
      <w:r w:rsidR="001327BC" w:rsidRPr="007350DD">
        <w:t xml:space="preserve"> </w:t>
      </w:r>
      <w:r w:rsidRPr="007350DD">
        <w:t>speech</w:t>
      </w:r>
      <w:r w:rsidR="001327BC" w:rsidRPr="007350DD">
        <w:t xml:space="preserve"> </w:t>
      </w:r>
      <w:r w:rsidRPr="007350DD">
        <w:t>disabilities,</w:t>
      </w:r>
      <w:r w:rsidR="001327BC" w:rsidRPr="007350DD">
        <w:t xml:space="preserve"> </w:t>
      </w:r>
      <w:r w:rsidRPr="007350DD">
        <w:t>and</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UNICEF</w:t>
      </w:r>
      <w:r w:rsidR="001327BC" w:rsidRPr="007350DD">
        <w:t xml:space="preserve"> </w:t>
      </w:r>
      <w:r w:rsidRPr="007350DD">
        <w:t>has</w:t>
      </w:r>
      <w:r w:rsidR="001327BC" w:rsidRPr="007350DD">
        <w:t xml:space="preserve"> </w:t>
      </w:r>
      <w:r w:rsidRPr="007350DD">
        <w:t>recently</w:t>
      </w:r>
      <w:r w:rsidR="001327BC" w:rsidRPr="007350DD">
        <w:t xml:space="preserve"> </w:t>
      </w:r>
      <w:r w:rsidRPr="007350DD">
        <w:t>completed</w:t>
      </w:r>
      <w:r w:rsidR="001327BC" w:rsidRPr="007350DD">
        <w:t xml:space="preserve"> </w:t>
      </w:r>
      <w:r w:rsidRPr="007350DD">
        <w:t>a</w:t>
      </w:r>
      <w:r w:rsidR="001327BC" w:rsidRPr="007350DD">
        <w:t xml:space="preserve"> </w:t>
      </w:r>
      <w:r w:rsidRPr="007350DD">
        <w:t>study</w:t>
      </w:r>
      <w:r w:rsidR="001327BC" w:rsidRPr="007350DD">
        <w:t xml:space="preserve"> </w:t>
      </w:r>
      <w:r w:rsidRPr="007350DD">
        <w:t>aimed</w:t>
      </w:r>
      <w:r w:rsidR="001327BC" w:rsidRPr="007350DD">
        <w:t xml:space="preserve"> </w:t>
      </w:r>
      <w:r w:rsidRPr="007350DD">
        <w:t>at</w:t>
      </w:r>
      <w:r w:rsidR="001327BC" w:rsidRPr="007350DD">
        <w:t xml:space="preserve"> </w:t>
      </w:r>
      <w:r w:rsidRPr="007350DD">
        <w:t>creating</w:t>
      </w:r>
      <w:r w:rsidR="001327BC" w:rsidRPr="007350DD">
        <w:t xml:space="preserve"> </w:t>
      </w:r>
      <w:r w:rsidRPr="007350DD">
        <w:t>a</w:t>
      </w:r>
      <w:r w:rsidR="001327BC" w:rsidRPr="007350DD">
        <w:t xml:space="preserve"> </w:t>
      </w:r>
      <w:r w:rsidRPr="007350DD">
        <w:t>revamped</w:t>
      </w:r>
      <w:r w:rsidR="001327BC" w:rsidRPr="007350DD">
        <w:t xml:space="preserve"> </w:t>
      </w:r>
      <w:r w:rsidRPr="007350DD">
        <w:t>system</w:t>
      </w:r>
      <w:r w:rsidR="001327BC" w:rsidRPr="007350DD">
        <w:t xml:space="preserve"> </w:t>
      </w:r>
      <w:r w:rsidRPr="007350DD">
        <w:t>for</w:t>
      </w:r>
      <w:r w:rsidR="001327BC" w:rsidRPr="007350DD">
        <w:t xml:space="preserve"> </w:t>
      </w:r>
      <w:r w:rsidRPr="007350DD">
        <w:t>systematic</w:t>
      </w:r>
      <w:r w:rsidR="001327BC" w:rsidRPr="007350DD">
        <w:t xml:space="preserve"> </w:t>
      </w:r>
      <w:r w:rsidRPr="007350DD">
        <w:t>identification</w:t>
      </w:r>
      <w:r w:rsidR="001327BC" w:rsidRPr="007350DD">
        <w:t xml:space="preserve"> </w:t>
      </w:r>
      <w:r w:rsidRPr="007350DD">
        <w:t>of</w:t>
      </w:r>
      <w:r w:rsidR="001327BC" w:rsidRPr="007350DD">
        <w:t xml:space="preserve"> </w:t>
      </w:r>
      <w:r w:rsidRPr="007350DD">
        <w:t>disabilities</w:t>
      </w:r>
      <w:r w:rsidR="001327BC" w:rsidRPr="007350DD">
        <w:t xml:space="preserve"> </w:t>
      </w:r>
      <w:r w:rsidRPr="007350DD">
        <w:t>in</w:t>
      </w:r>
      <w:r w:rsidR="001327BC" w:rsidRPr="007350DD">
        <w:t xml:space="preserve"> </w:t>
      </w:r>
      <w:r w:rsidRPr="007350DD">
        <w:t>all</w:t>
      </w:r>
      <w:r w:rsidR="001327BC" w:rsidRPr="007350DD">
        <w:t xml:space="preserve"> </w:t>
      </w:r>
      <w:r w:rsidRPr="007350DD">
        <w:t>public</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schools.</w:t>
      </w:r>
      <w:r w:rsidR="001327BC" w:rsidRPr="007350DD">
        <w:t xml:space="preserve"> </w:t>
      </w:r>
    </w:p>
    <w:p w:rsidR="006564B6" w:rsidRPr="007350DD" w:rsidRDefault="006564B6" w:rsidP="009E22FF">
      <w:pPr>
        <w:pStyle w:val="SingleTxtG"/>
      </w:pPr>
      <w:r w:rsidRPr="007350DD">
        <w:t>115.</w:t>
      </w:r>
      <w:r w:rsidRPr="007350DD">
        <w:tab/>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is</w:t>
      </w:r>
      <w:r w:rsidR="001327BC" w:rsidRPr="007350DD">
        <w:t xml:space="preserve"> </w:t>
      </w:r>
      <w:r w:rsidRPr="007350DD">
        <w:t>committed</w:t>
      </w:r>
      <w:r w:rsidR="001327BC" w:rsidRPr="007350DD">
        <w:t xml:space="preserve"> </w:t>
      </w:r>
      <w:r w:rsidRPr="007350DD">
        <w:t>to</w:t>
      </w:r>
      <w:r w:rsidR="001327BC" w:rsidRPr="007350DD">
        <w:t xml:space="preserve"> </w:t>
      </w:r>
      <w:r w:rsidRPr="007350DD">
        <w:t>ensuring</w:t>
      </w:r>
      <w:r w:rsidR="001327BC" w:rsidRPr="007350DD">
        <w:t xml:space="preserve"> </w:t>
      </w:r>
      <w:r w:rsidRPr="007350DD">
        <w:t>that</w:t>
      </w:r>
      <w:r w:rsidR="001327BC" w:rsidRPr="007350DD">
        <w:t xml:space="preserve"> </w:t>
      </w:r>
      <w:r w:rsidRPr="007350DD">
        <w:t>members</w:t>
      </w:r>
      <w:r w:rsidR="001327BC" w:rsidRPr="007350DD">
        <w:t xml:space="preserve"> </w:t>
      </w:r>
      <w:r w:rsidRPr="007350DD">
        <w:t>of</w:t>
      </w:r>
      <w:r w:rsidR="001327BC" w:rsidRPr="007350DD">
        <w:t xml:space="preserve"> </w:t>
      </w:r>
      <w:r w:rsidRPr="007350DD">
        <w:t>staff</w:t>
      </w:r>
      <w:r w:rsidR="001327BC" w:rsidRPr="007350DD">
        <w:t xml:space="preserve"> </w:t>
      </w:r>
      <w:r w:rsidRPr="007350DD">
        <w:t>undergo</w:t>
      </w:r>
      <w:r w:rsidR="001327BC" w:rsidRPr="007350DD">
        <w:t xml:space="preserve"> </w:t>
      </w:r>
      <w:r w:rsidRPr="007350DD">
        <w:t>the</w:t>
      </w:r>
      <w:r w:rsidR="001327BC" w:rsidRPr="007350DD">
        <w:t xml:space="preserve"> </w:t>
      </w:r>
      <w:r w:rsidRPr="007350DD">
        <w:t>training</w:t>
      </w:r>
      <w:r w:rsidR="001327BC" w:rsidRPr="007350DD">
        <w:t xml:space="preserve"> </w:t>
      </w:r>
      <w:r w:rsidRPr="007350DD">
        <w:t>necessary</w:t>
      </w:r>
      <w:r w:rsidR="001327BC" w:rsidRPr="007350DD">
        <w:t xml:space="preserve"> </w:t>
      </w:r>
      <w:r w:rsidRPr="007350DD">
        <w:t>to</w:t>
      </w:r>
      <w:r w:rsidR="001327BC" w:rsidRPr="007350DD">
        <w:t xml:space="preserve"> </w:t>
      </w:r>
      <w:r w:rsidRPr="007350DD">
        <w:t>enable</w:t>
      </w:r>
      <w:r w:rsidR="001327BC" w:rsidRPr="007350DD">
        <w:t xml:space="preserve"> </w:t>
      </w:r>
      <w:r w:rsidRPr="007350DD">
        <w:t>better</w:t>
      </w:r>
      <w:r w:rsidR="001327BC" w:rsidRPr="007350DD">
        <w:t xml:space="preserve"> </w:t>
      </w:r>
      <w:r w:rsidRPr="007350DD">
        <w:t>management</w:t>
      </w:r>
      <w:r w:rsidR="001327BC" w:rsidRPr="007350DD">
        <w:t xml:space="preserve"> </w:t>
      </w:r>
      <w:r w:rsidRPr="007350DD">
        <w:t>of</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Human</w:t>
      </w:r>
      <w:r w:rsidR="001327BC" w:rsidRPr="007350DD">
        <w:t xml:space="preserve"> </w:t>
      </w:r>
      <w:r w:rsidRPr="007350DD">
        <w:t>resources</w:t>
      </w:r>
      <w:r w:rsidR="001327BC" w:rsidRPr="007350DD">
        <w:t xml:space="preserve"> </w:t>
      </w:r>
      <w:r w:rsidRPr="007350DD">
        <w:t>for</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are</w:t>
      </w:r>
      <w:r w:rsidR="001327BC" w:rsidRPr="007350DD">
        <w:t xml:space="preserve"> </w:t>
      </w:r>
      <w:r w:rsidRPr="007350DD">
        <w:t>being</w:t>
      </w:r>
      <w:r w:rsidR="001327BC" w:rsidRPr="007350DD">
        <w:t xml:space="preserve"> </w:t>
      </w:r>
      <w:r w:rsidRPr="007350DD">
        <w:t>increased</w:t>
      </w:r>
      <w:r w:rsidR="001327BC" w:rsidRPr="007350DD">
        <w:t xml:space="preserve"> </w:t>
      </w:r>
      <w:r w:rsidRPr="007350DD">
        <w:t>on</w:t>
      </w:r>
      <w:r w:rsidR="001327BC" w:rsidRPr="007350DD">
        <w:t xml:space="preserve"> </w:t>
      </w:r>
      <w:r w:rsidRPr="007350DD">
        <w:t>a</w:t>
      </w:r>
      <w:r w:rsidR="001327BC" w:rsidRPr="007350DD">
        <w:t xml:space="preserve"> </w:t>
      </w:r>
      <w:r w:rsidRPr="007350DD">
        <w:t>phased</w:t>
      </w:r>
      <w:r w:rsidR="001327BC" w:rsidRPr="007350DD">
        <w:t xml:space="preserve"> </w:t>
      </w:r>
      <w:r w:rsidRPr="007350DD">
        <w:t>basis.</w:t>
      </w:r>
      <w:r w:rsidR="001327BC" w:rsidRPr="007350DD">
        <w:t xml:space="preserve"> </w:t>
      </w:r>
      <w:r w:rsidRPr="007350DD">
        <w:t>One</w:t>
      </w:r>
      <w:r w:rsidR="001327BC" w:rsidRPr="007350DD">
        <w:t xml:space="preserve"> </w:t>
      </w:r>
      <w:r w:rsidRPr="007350DD">
        <w:t>hundred</w:t>
      </w:r>
      <w:r w:rsidR="001327BC" w:rsidRPr="007350DD">
        <w:t xml:space="preserve"> </w:t>
      </w:r>
      <w:r w:rsidRPr="007350DD">
        <w:t>and</w:t>
      </w:r>
      <w:r w:rsidR="001327BC" w:rsidRPr="007350DD">
        <w:t xml:space="preserve"> </w:t>
      </w:r>
      <w:r w:rsidRPr="007350DD">
        <w:t>twenty-six</w:t>
      </w:r>
      <w:r w:rsidR="001327BC" w:rsidRPr="007350DD">
        <w:t xml:space="preserve"> </w:t>
      </w:r>
      <w:r w:rsidRPr="007350DD">
        <w:t>(126)</w:t>
      </w:r>
      <w:r w:rsidR="001327BC" w:rsidRPr="007350DD">
        <w:t xml:space="preserve"> </w:t>
      </w:r>
      <w:r w:rsidRPr="007350DD">
        <w:t>teachers</w:t>
      </w:r>
      <w:r w:rsidR="001327BC" w:rsidRPr="007350DD">
        <w:t xml:space="preserve"> </w:t>
      </w:r>
      <w:r w:rsidRPr="007350DD">
        <w:t>have</w:t>
      </w:r>
      <w:r w:rsidR="001327BC" w:rsidRPr="007350DD">
        <w:t xml:space="preserve"> </w:t>
      </w:r>
      <w:r w:rsidRPr="007350DD">
        <w:t>been</w:t>
      </w:r>
      <w:r w:rsidR="001327BC" w:rsidRPr="007350DD">
        <w:t xml:space="preserve"> </w:t>
      </w:r>
      <w:r w:rsidRPr="007350DD">
        <w:t>trained</w:t>
      </w:r>
      <w:r w:rsidR="001327BC" w:rsidRPr="007350DD">
        <w:t xml:space="preserve"> </w:t>
      </w:r>
      <w:r w:rsidRPr="007350DD">
        <w:t>in</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Learning</w:t>
      </w:r>
      <w:r w:rsidR="001327BC" w:rsidRPr="007350DD">
        <w:t xml:space="preserve"> </w:t>
      </w:r>
      <w:r w:rsidRPr="007350DD">
        <w:t>Support</w:t>
      </w:r>
      <w:r w:rsidR="001327BC" w:rsidRPr="007350DD">
        <w:t xml:space="preserve"> </w:t>
      </w:r>
      <w:r w:rsidRPr="007350DD">
        <w:t>Coordinators</w:t>
      </w:r>
      <w:r w:rsidR="001327BC" w:rsidRPr="007350DD">
        <w:t xml:space="preserve"> </w:t>
      </w:r>
      <w:r w:rsidRPr="007350DD">
        <w:t>will</w:t>
      </w:r>
      <w:r w:rsidR="001327BC" w:rsidRPr="007350DD">
        <w:t xml:space="preserve"> </w:t>
      </w:r>
      <w:r w:rsidRPr="007350DD">
        <w:t>also</w:t>
      </w:r>
      <w:r w:rsidR="001327BC" w:rsidRPr="007350DD">
        <w:t xml:space="preserve"> </w:t>
      </w:r>
      <w:r w:rsidRPr="007350DD">
        <w:t>be</w:t>
      </w:r>
      <w:r w:rsidR="001327BC" w:rsidRPr="007350DD">
        <w:t xml:space="preserve"> </w:t>
      </w:r>
      <w:r w:rsidRPr="007350DD">
        <w:t>placed</w:t>
      </w:r>
      <w:r w:rsidR="001327BC" w:rsidRPr="007350DD">
        <w:t xml:space="preserve"> </w:t>
      </w:r>
      <w:r w:rsidRPr="007350DD">
        <w:t>in</w:t>
      </w:r>
      <w:r w:rsidR="001327BC" w:rsidRPr="007350DD">
        <w:t xml:space="preserve"> </w:t>
      </w:r>
      <w:r w:rsidRPr="007350DD">
        <w:t>schools</w:t>
      </w:r>
      <w:r w:rsidR="001327BC" w:rsidRPr="007350DD">
        <w:t xml:space="preserve"> </w:t>
      </w:r>
      <w:r w:rsidRPr="007350DD">
        <w:t>on</w:t>
      </w:r>
      <w:r w:rsidR="001327BC" w:rsidRPr="007350DD">
        <w:t xml:space="preserve"> </w:t>
      </w:r>
      <w:r w:rsidRPr="007350DD">
        <w:t>a</w:t>
      </w:r>
      <w:r w:rsidR="001327BC" w:rsidRPr="007350DD">
        <w:t xml:space="preserve"> </w:t>
      </w:r>
      <w:r w:rsidRPr="007350DD">
        <w:t>phased</w:t>
      </w:r>
      <w:r w:rsidR="001327BC" w:rsidRPr="007350DD">
        <w:t xml:space="preserve"> </w:t>
      </w:r>
      <w:r w:rsidRPr="007350DD">
        <w:t>basis.</w:t>
      </w:r>
      <w:r w:rsidR="001327BC" w:rsidRPr="007350DD">
        <w:t xml:space="preserve"> </w:t>
      </w:r>
      <w:r w:rsidRPr="007350DD">
        <w:t>These</w:t>
      </w:r>
      <w:r w:rsidR="001327BC" w:rsidRPr="007350DD">
        <w:t xml:space="preserve"> </w:t>
      </w:r>
      <w:r w:rsidRPr="007350DD">
        <w:t>will</w:t>
      </w:r>
      <w:r w:rsidR="001327BC" w:rsidRPr="007350DD">
        <w:t xml:space="preserve"> </w:t>
      </w:r>
      <w:r w:rsidRPr="007350DD">
        <w:t>ensure</w:t>
      </w:r>
      <w:r w:rsidR="001327BC" w:rsidRPr="007350DD">
        <w:t xml:space="preserve"> </w:t>
      </w:r>
      <w:r w:rsidRPr="007350DD">
        <w:t>that</w:t>
      </w:r>
      <w:r w:rsidR="001327BC" w:rsidRPr="007350DD">
        <w:t xml:space="preserve"> </w:t>
      </w:r>
      <w:r w:rsidRPr="007350DD">
        <w:t>teacher</w:t>
      </w:r>
      <w:r w:rsidR="00EA19E5" w:rsidRPr="007350DD">
        <w:t>’</w:t>
      </w:r>
      <w:r w:rsidRPr="007350DD">
        <w:t>s</w:t>
      </w:r>
      <w:r w:rsidR="001327BC" w:rsidRPr="007350DD">
        <w:t xml:space="preserve"> </w:t>
      </w:r>
      <w:r w:rsidRPr="007350DD">
        <w:t>assessments,</w:t>
      </w:r>
      <w:r w:rsidR="001327BC" w:rsidRPr="007350DD">
        <w:t xml:space="preserve"> </w:t>
      </w:r>
      <w:r w:rsidRPr="007350DD">
        <w:t>diagnosis,</w:t>
      </w:r>
      <w:r w:rsidR="001327BC" w:rsidRPr="007350DD">
        <w:t xml:space="preserve"> </w:t>
      </w:r>
      <w:r w:rsidRPr="007350DD">
        <w:t>case</w:t>
      </w:r>
      <w:r w:rsidR="001327BC" w:rsidRPr="007350DD">
        <w:t xml:space="preserve"> </w:t>
      </w:r>
      <w:r w:rsidRPr="007350DD">
        <w:t>conferencing</w:t>
      </w:r>
      <w:r w:rsidR="001327BC" w:rsidRPr="007350DD">
        <w:t xml:space="preserve"> </w:t>
      </w:r>
      <w:r w:rsidRPr="007350DD">
        <w:t>and</w:t>
      </w:r>
      <w:r w:rsidR="001327BC" w:rsidRPr="007350DD">
        <w:t xml:space="preserve"> </w:t>
      </w:r>
      <w:r w:rsidRPr="007350DD">
        <w:t>assessment</w:t>
      </w:r>
      <w:r w:rsidR="001327BC" w:rsidRPr="007350DD">
        <w:t xml:space="preserve"> </w:t>
      </w:r>
      <w:r w:rsidRPr="007350DD">
        <w:t>of</w:t>
      </w:r>
      <w:r w:rsidR="001327BC" w:rsidRPr="007350DD">
        <w:t xml:space="preserve"> </w:t>
      </w:r>
      <w:r w:rsidRPr="007350DD">
        <w:t>disabilities</w:t>
      </w:r>
      <w:r w:rsidR="001327BC" w:rsidRPr="007350DD">
        <w:t xml:space="preserve"> </w:t>
      </w:r>
      <w:r w:rsidRPr="007350DD">
        <w:t>are</w:t>
      </w:r>
      <w:r w:rsidR="001327BC" w:rsidRPr="007350DD">
        <w:t xml:space="preserve"> </w:t>
      </w:r>
      <w:r w:rsidRPr="007350DD">
        <w:t>well</w:t>
      </w:r>
      <w:r w:rsidR="001327BC" w:rsidRPr="007350DD">
        <w:t xml:space="preserve"> </w:t>
      </w:r>
      <w:r w:rsidRPr="007350DD">
        <w:t>coordinated</w:t>
      </w:r>
      <w:r w:rsidR="001327BC" w:rsidRPr="007350DD">
        <w:t xml:space="preserve"> </w:t>
      </w:r>
      <w:r w:rsidRPr="007350DD">
        <w:t>between</w:t>
      </w:r>
      <w:r w:rsidR="001327BC" w:rsidRPr="007350DD">
        <w:t xml:space="preserve"> </w:t>
      </w:r>
      <w:r w:rsidRPr="007350DD">
        <w:t>the</w:t>
      </w:r>
      <w:r w:rsidR="001327BC" w:rsidRPr="007350DD">
        <w:t xml:space="preserve"> </w:t>
      </w:r>
      <w:r w:rsidRPr="007350DD">
        <w:t>children,</w:t>
      </w:r>
      <w:r w:rsidR="001327BC" w:rsidRPr="007350DD">
        <w:t xml:space="preserve"> </w:t>
      </w:r>
      <w:r w:rsidRPr="007350DD">
        <w:t>the</w:t>
      </w:r>
      <w:r w:rsidR="001327BC" w:rsidRPr="007350DD">
        <w:t xml:space="preserve"> </w:t>
      </w:r>
      <w:r w:rsidRPr="007350DD">
        <w:t>school</w:t>
      </w:r>
      <w:r w:rsidR="001327BC" w:rsidRPr="007350DD">
        <w:t xml:space="preserve"> </w:t>
      </w:r>
      <w:r w:rsidRPr="007350DD">
        <w:t>and</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Consultations</w:t>
      </w:r>
      <w:r w:rsidR="001327BC" w:rsidRPr="007350DD">
        <w:t xml:space="preserve"> </w:t>
      </w:r>
      <w:r w:rsidRPr="007350DD">
        <w:t>will</w:t>
      </w:r>
      <w:r w:rsidR="001327BC" w:rsidRPr="007350DD">
        <w:t xml:space="preserve"> </w:t>
      </w:r>
      <w:r w:rsidRPr="007350DD">
        <w:t>also</w:t>
      </w:r>
      <w:r w:rsidR="001327BC" w:rsidRPr="007350DD">
        <w:t xml:space="preserve"> </w:t>
      </w:r>
      <w:r w:rsidRPr="007350DD">
        <w:t>be</w:t>
      </w:r>
      <w:r w:rsidR="001327BC" w:rsidRPr="007350DD">
        <w:t xml:space="preserve"> </w:t>
      </w:r>
      <w:r w:rsidRPr="007350DD">
        <w:t>held</w:t>
      </w:r>
      <w:r w:rsidR="001327BC" w:rsidRPr="007350DD">
        <w:t xml:space="preserve"> </w:t>
      </w:r>
      <w:r w:rsidRPr="007350DD">
        <w:t>with</w:t>
      </w:r>
      <w:r w:rsidR="001327BC" w:rsidRPr="007350DD">
        <w:t xml:space="preserve"> </w:t>
      </w:r>
      <w:r w:rsidRPr="007350DD">
        <w:t>the</w:t>
      </w:r>
      <w:r w:rsidR="001327BC" w:rsidRPr="007350DD">
        <w:t xml:space="preserve"> </w:t>
      </w:r>
      <w:r w:rsidRPr="007350DD">
        <w:t>parents</w:t>
      </w:r>
      <w:r w:rsidR="001327BC" w:rsidRPr="007350DD">
        <w:t xml:space="preserve"> </w:t>
      </w:r>
      <w:r w:rsidRPr="007350DD">
        <w:t>and</w:t>
      </w:r>
      <w:r w:rsidR="001327BC" w:rsidRPr="007350DD">
        <w:t xml:space="preserve"> </w:t>
      </w:r>
      <w:r w:rsidRPr="007350DD">
        <w:t>guardians</w:t>
      </w:r>
      <w:r w:rsidR="001327BC" w:rsidRPr="007350DD">
        <w:t xml:space="preserve"> </w:t>
      </w:r>
      <w:r w:rsidRPr="007350DD">
        <w:t>of</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There</w:t>
      </w:r>
      <w:r w:rsidR="001327BC" w:rsidRPr="007350DD">
        <w:t xml:space="preserve"> </w:t>
      </w:r>
      <w:r w:rsidRPr="007350DD">
        <w:t>is</w:t>
      </w:r>
      <w:r w:rsidR="001327BC" w:rsidRPr="007350DD">
        <w:t xml:space="preserve"> </w:t>
      </w:r>
      <w:r w:rsidRPr="007350DD">
        <w:t>a</w:t>
      </w:r>
      <w:r w:rsidR="001327BC" w:rsidRPr="007350DD">
        <w:t xml:space="preserve"> </w:t>
      </w:r>
      <w:r w:rsidRPr="007350DD">
        <w:t>general</w:t>
      </w:r>
      <w:r w:rsidR="001327BC" w:rsidRPr="007350DD">
        <w:t xml:space="preserve"> </w:t>
      </w:r>
      <w:r w:rsidRPr="007350DD">
        <w:t>interest</w:t>
      </w:r>
      <w:r w:rsidR="001327BC" w:rsidRPr="007350DD">
        <w:t xml:space="preserve"> </w:t>
      </w:r>
      <w:r w:rsidRPr="007350DD">
        <w:t>one-year</w:t>
      </w:r>
      <w:r w:rsidR="001327BC" w:rsidRPr="007350DD">
        <w:t xml:space="preserve"> </w:t>
      </w:r>
      <w:r w:rsidRPr="007350DD">
        <w:t>part-time</w:t>
      </w:r>
      <w:r w:rsidR="001327BC" w:rsidRPr="007350DD">
        <w:t xml:space="preserve"> </w:t>
      </w:r>
      <w:r w:rsidRPr="007350DD">
        <w:t>evening</w:t>
      </w:r>
      <w:r w:rsidR="001327BC" w:rsidRPr="007350DD">
        <w:t xml:space="preserve"> </w:t>
      </w:r>
      <w:r w:rsidRPr="007350DD">
        <w:t>course</w:t>
      </w:r>
      <w:r w:rsidR="001327BC" w:rsidRPr="007350DD">
        <w:t xml:space="preserve"> </w:t>
      </w:r>
      <w:r w:rsidRPr="007350DD">
        <w:t>in</w:t>
      </w:r>
      <w:r w:rsidR="001327BC" w:rsidRPr="007350DD">
        <w:t xml:space="preserve"> </w:t>
      </w:r>
      <w:r w:rsidRPr="007350DD">
        <w:t>Special</w:t>
      </w:r>
      <w:r w:rsidR="001327BC" w:rsidRPr="007350DD">
        <w:t xml:space="preserve"> </w:t>
      </w:r>
      <w:r w:rsidRPr="007350DD">
        <w:t>Needs</w:t>
      </w:r>
      <w:r w:rsidR="001327BC" w:rsidRPr="007350DD">
        <w:t xml:space="preserve"> </w:t>
      </w:r>
      <w:r w:rsidRPr="007350DD">
        <w:t>at</w:t>
      </w:r>
      <w:r w:rsidR="001327BC" w:rsidRPr="007350DD">
        <w:t xml:space="preserve"> </w:t>
      </w:r>
      <w:proofErr w:type="spellStart"/>
      <w:r w:rsidRPr="007350DD">
        <w:t>Erdiston</w:t>
      </w:r>
      <w:proofErr w:type="spellEnd"/>
      <w:r w:rsidR="001327BC" w:rsidRPr="007350DD">
        <w:t xml:space="preserve"> </w:t>
      </w:r>
      <w:r w:rsidRPr="007350DD">
        <w:t>Teachers</w:t>
      </w:r>
      <w:r w:rsidR="00EA19E5" w:rsidRPr="007350DD">
        <w:t>’</w:t>
      </w:r>
      <w:r w:rsidR="001327BC" w:rsidRPr="007350DD">
        <w:t xml:space="preserve"> </w:t>
      </w:r>
      <w:r w:rsidRPr="007350DD">
        <w:t>Training</w:t>
      </w:r>
      <w:r w:rsidR="001327BC" w:rsidRPr="007350DD">
        <w:t xml:space="preserve"> </w:t>
      </w:r>
      <w:r w:rsidRPr="007350DD">
        <w:t>College,</w:t>
      </w:r>
      <w:r w:rsidR="001327BC" w:rsidRPr="007350DD">
        <w:t xml:space="preserve"> </w:t>
      </w:r>
      <w:r w:rsidRPr="007350DD">
        <w:t>which</w:t>
      </w:r>
      <w:r w:rsidR="001327BC" w:rsidRPr="007350DD">
        <w:t xml:space="preserve"> </w:t>
      </w:r>
      <w:r w:rsidRPr="007350DD">
        <w:t>may</w:t>
      </w:r>
      <w:r w:rsidR="001327BC" w:rsidRPr="007350DD">
        <w:t xml:space="preserve"> </w:t>
      </w:r>
      <w:r w:rsidRPr="007350DD">
        <w:t>be</w:t>
      </w:r>
      <w:r w:rsidR="001327BC" w:rsidRPr="007350DD">
        <w:t xml:space="preserve"> </w:t>
      </w:r>
      <w:r w:rsidRPr="007350DD">
        <w:t>taken</w:t>
      </w:r>
      <w:r w:rsidR="001327BC" w:rsidRPr="007350DD">
        <w:t xml:space="preserve"> </w:t>
      </w:r>
      <w:r w:rsidRPr="007350DD">
        <w:t>by</w:t>
      </w:r>
      <w:r w:rsidR="001327BC" w:rsidRPr="007350DD">
        <w:t xml:space="preserve"> </w:t>
      </w:r>
      <w:r w:rsidRPr="007350DD">
        <w:t>teachers</w:t>
      </w:r>
      <w:r w:rsidR="001327BC" w:rsidRPr="007350DD">
        <w:t xml:space="preserve"> </w:t>
      </w:r>
      <w:r w:rsidRPr="007350DD">
        <w:t>or</w:t>
      </w:r>
      <w:r w:rsidR="001327BC" w:rsidRPr="007350DD">
        <w:t xml:space="preserve"> </w:t>
      </w:r>
      <w:r w:rsidRPr="007350DD">
        <w:t>members</w:t>
      </w:r>
      <w:r w:rsidR="001327BC" w:rsidRPr="007350DD">
        <w:t xml:space="preserve"> </w:t>
      </w:r>
      <w:r w:rsidRPr="007350DD">
        <w:t>of</w:t>
      </w:r>
      <w:r w:rsidR="001327BC" w:rsidRPr="007350DD">
        <w:t xml:space="preserve"> </w:t>
      </w:r>
      <w:r w:rsidRPr="007350DD">
        <w:t>the</w:t>
      </w:r>
      <w:r w:rsidR="001327BC" w:rsidRPr="007350DD">
        <w:t xml:space="preserve"> </w:t>
      </w:r>
      <w:r w:rsidRPr="007350DD">
        <w:t>public.</w:t>
      </w:r>
      <w:r w:rsidR="001327BC" w:rsidRPr="007350DD">
        <w:t xml:space="preserve"> </w:t>
      </w:r>
      <w:r w:rsidRPr="007350DD">
        <w:t>There</w:t>
      </w:r>
      <w:r w:rsidR="001327BC" w:rsidRPr="007350DD">
        <w:t xml:space="preserve"> </w:t>
      </w:r>
      <w:r w:rsidRPr="007350DD">
        <w:t>is</w:t>
      </w:r>
      <w:r w:rsidR="001327BC" w:rsidRPr="007350DD">
        <w:t xml:space="preserve"> </w:t>
      </w:r>
      <w:r w:rsidRPr="007350DD">
        <w:t>a</w:t>
      </w:r>
      <w:r w:rsidR="001327BC" w:rsidRPr="007350DD">
        <w:t xml:space="preserve"> </w:t>
      </w:r>
      <w:r w:rsidRPr="007350DD">
        <w:t>component</w:t>
      </w:r>
      <w:r w:rsidR="001327BC" w:rsidRPr="007350DD">
        <w:t xml:space="preserve"> </w:t>
      </w:r>
      <w:r w:rsidRPr="007350DD">
        <w:t>on</w:t>
      </w:r>
      <w:r w:rsidR="001327BC" w:rsidRPr="007350DD">
        <w:t xml:space="preserve"> </w:t>
      </w:r>
      <w:r w:rsidRPr="007350DD">
        <w:t>Special</w:t>
      </w:r>
      <w:r w:rsidR="001327BC" w:rsidRPr="007350DD">
        <w:t xml:space="preserve"> </w:t>
      </w:r>
      <w:r w:rsidRPr="007350DD">
        <w:t>Needs</w:t>
      </w:r>
      <w:r w:rsidR="001327BC" w:rsidRPr="007350DD">
        <w:t xml:space="preserve"> </w:t>
      </w:r>
      <w:r w:rsidRPr="007350DD">
        <w:t>in</w:t>
      </w:r>
      <w:r w:rsidR="001327BC" w:rsidRPr="007350DD">
        <w:t xml:space="preserve"> </w:t>
      </w:r>
      <w:r w:rsidRPr="007350DD">
        <w:t>the</w:t>
      </w:r>
      <w:r w:rsidR="001327BC" w:rsidRPr="007350DD">
        <w:t xml:space="preserve"> </w:t>
      </w:r>
      <w:r w:rsidRPr="007350DD">
        <w:t>General</w:t>
      </w:r>
      <w:r w:rsidR="001327BC" w:rsidRPr="007350DD">
        <w:t xml:space="preserve"> </w:t>
      </w:r>
      <w:r w:rsidRPr="007350DD">
        <w:t>Teacher</w:t>
      </w:r>
      <w:r w:rsidR="001327BC" w:rsidRPr="007350DD">
        <w:t xml:space="preserve"> </w:t>
      </w:r>
      <w:r w:rsidRPr="007350DD">
        <w:t>Training</w:t>
      </w:r>
      <w:r w:rsidR="001327BC" w:rsidRPr="007350DD">
        <w:t xml:space="preserve"> </w:t>
      </w:r>
      <w:r w:rsidRPr="007350DD">
        <w:t>In-Service</w:t>
      </w:r>
      <w:r w:rsidR="001327BC" w:rsidRPr="007350DD">
        <w:t xml:space="preserve"> </w:t>
      </w:r>
      <w:r w:rsidRPr="007350DD">
        <w:t>Course.</w:t>
      </w:r>
      <w:r w:rsidR="001327BC" w:rsidRPr="007350DD">
        <w:t xml:space="preserve"> </w:t>
      </w:r>
      <w:r w:rsidRPr="007350DD">
        <w:t>Despite</w:t>
      </w:r>
      <w:r w:rsidR="001327BC" w:rsidRPr="007350DD">
        <w:t xml:space="preserve"> </w:t>
      </w:r>
      <w:r w:rsidRPr="007350DD">
        <w:t>these</w:t>
      </w:r>
      <w:r w:rsidR="001327BC" w:rsidRPr="007350DD">
        <w:t xml:space="preserve"> </w:t>
      </w:r>
      <w:r w:rsidRPr="007350DD">
        <w:t>efforts</w:t>
      </w:r>
      <w:r w:rsidR="001327BC" w:rsidRPr="007350DD">
        <w:t xml:space="preserve"> </w:t>
      </w:r>
      <w:r w:rsidRPr="007350DD">
        <w:t>some</w:t>
      </w:r>
      <w:r w:rsidR="001327BC" w:rsidRPr="007350DD">
        <w:t xml:space="preserve"> </w:t>
      </w:r>
      <w:r w:rsidRPr="007350DD">
        <w:t>areas</w:t>
      </w:r>
      <w:r w:rsidR="001327BC" w:rsidRPr="007350DD">
        <w:t xml:space="preserve"> </w:t>
      </w:r>
      <w:r w:rsidRPr="007350DD">
        <w:t>like</w:t>
      </w:r>
      <w:r w:rsidR="001327BC" w:rsidRPr="007350DD">
        <w:t xml:space="preserve"> </w:t>
      </w:r>
      <w:r w:rsidRPr="007350DD">
        <w:t>autism</w:t>
      </w:r>
      <w:r w:rsidR="001327BC" w:rsidRPr="007350DD">
        <w:t xml:space="preserve"> </w:t>
      </w:r>
      <w:r w:rsidRPr="007350DD">
        <w:t>are</w:t>
      </w:r>
      <w:r w:rsidR="001327BC" w:rsidRPr="007350DD">
        <w:t xml:space="preserve"> </w:t>
      </w:r>
      <w:r w:rsidRPr="007350DD">
        <w:t>still</w:t>
      </w:r>
      <w:r w:rsidR="001327BC" w:rsidRPr="007350DD">
        <w:t xml:space="preserve"> </w:t>
      </w:r>
      <w:r w:rsidRPr="007350DD">
        <w:t>in</w:t>
      </w:r>
      <w:r w:rsidR="001327BC" w:rsidRPr="007350DD">
        <w:t xml:space="preserve"> </w:t>
      </w:r>
      <w:r w:rsidRPr="007350DD">
        <w:t>need</w:t>
      </w:r>
      <w:r w:rsidR="001327BC" w:rsidRPr="007350DD">
        <w:t xml:space="preserve"> </w:t>
      </w:r>
      <w:r w:rsidRPr="007350DD">
        <w:t>of</w:t>
      </w:r>
      <w:r w:rsidR="001327BC" w:rsidRPr="007350DD">
        <w:t xml:space="preserve"> </w:t>
      </w:r>
      <w:r w:rsidRPr="007350DD">
        <w:t>greater</w:t>
      </w:r>
      <w:r w:rsidR="001327BC" w:rsidRPr="007350DD">
        <w:t xml:space="preserve"> </w:t>
      </w:r>
      <w:r w:rsidRPr="007350DD">
        <w:t>attention.</w:t>
      </w:r>
      <w:r w:rsidR="001327BC" w:rsidRPr="007350DD">
        <w:t xml:space="preserve"> </w:t>
      </w:r>
      <w:r w:rsidRPr="007350DD">
        <w:t>However,</w:t>
      </w:r>
      <w:r w:rsidR="001327BC" w:rsidRPr="007350DD">
        <w:t xml:space="preserve"> </w:t>
      </w:r>
      <w:r w:rsidRPr="007350DD">
        <w:t>it</w:t>
      </w:r>
      <w:r w:rsidR="001327BC" w:rsidRPr="007350DD">
        <w:t xml:space="preserve"> </w:t>
      </w:r>
      <w:r w:rsidRPr="007350DD">
        <w:t>is</w:t>
      </w:r>
      <w:r w:rsidR="001327BC" w:rsidRPr="007350DD">
        <w:t xml:space="preserve"> </w:t>
      </w:r>
      <w:r w:rsidRPr="007350DD">
        <w:t>anticipated</w:t>
      </w:r>
      <w:r w:rsidR="001327BC" w:rsidRPr="007350DD">
        <w:t xml:space="preserve"> </w:t>
      </w:r>
      <w:r w:rsidRPr="007350DD">
        <w:t>that</w:t>
      </w:r>
      <w:r w:rsidR="001327BC" w:rsidRPr="007350DD">
        <w:t xml:space="preserve"> </w:t>
      </w:r>
      <w:r w:rsidRPr="007350DD">
        <w:t>the</w:t>
      </w:r>
      <w:r w:rsidR="001327BC" w:rsidRPr="007350DD">
        <w:t xml:space="preserve"> </w:t>
      </w:r>
      <w:r w:rsidRPr="007350DD">
        <w:t>current</w:t>
      </w:r>
      <w:r w:rsidR="001327BC" w:rsidRPr="007350DD">
        <w:t xml:space="preserve"> </w:t>
      </w:r>
      <w:r w:rsidRPr="007350DD">
        <w:t>significant</w:t>
      </w:r>
      <w:r w:rsidR="001327BC" w:rsidRPr="007350DD">
        <w:t xml:space="preserve"> </w:t>
      </w:r>
      <w:r w:rsidRPr="007350DD">
        <w:t>contributions</w:t>
      </w:r>
      <w:r w:rsidR="001327BC" w:rsidRPr="007350DD">
        <w:t xml:space="preserve"> </w:t>
      </w:r>
      <w:r w:rsidRPr="007350DD">
        <w:t>from</w:t>
      </w:r>
      <w:r w:rsidR="001327BC" w:rsidRPr="007350DD">
        <w:t xml:space="preserve"> </w:t>
      </w:r>
      <w:r w:rsidRPr="007350DD">
        <w:t>the</w:t>
      </w:r>
      <w:r w:rsidR="001327BC" w:rsidRPr="007350DD">
        <w:t xml:space="preserve"> </w:t>
      </w:r>
      <w:r w:rsidRPr="007350DD">
        <w:t>Private</w:t>
      </w:r>
      <w:r w:rsidR="001327BC" w:rsidRPr="007350DD">
        <w:t xml:space="preserve"> </w:t>
      </w:r>
      <w:r w:rsidRPr="007350DD">
        <w:t>Sectors,</w:t>
      </w:r>
      <w:r w:rsidR="001327BC" w:rsidRPr="007350DD">
        <w:t xml:space="preserve"> </w:t>
      </w:r>
      <w:r w:rsidRPr="007350DD">
        <w:t>NGOs</w:t>
      </w:r>
      <w:r w:rsidR="001327BC" w:rsidRPr="007350DD">
        <w:t xml:space="preserve"> </w:t>
      </w:r>
      <w:r w:rsidRPr="007350DD">
        <w:t>and</w:t>
      </w:r>
      <w:r w:rsidR="001327BC" w:rsidRPr="007350DD">
        <w:t xml:space="preserve"> </w:t>
      </w:r>
      <w:r w:rsidRPr="007350DD">
        <w:t>Charitable</w:t>
      </w:r>
      <w:r w:rsidR="001327BC" w:rsidRPr="007350DD">
        <w:t xml:space="preserve"> </w:t>
      </w:r>
      <w:r w:rsidRPr="007350DD">
        <w:t>organizations</w:t>
      </w:r>
      <w:r w:rsidR="001327BC" w:rsidRPr="007350DD">
        <w:t xml:space="preserve"> </w:t>
      </w:r>
      <w:r w:rsidRPr="007350DD">
        <w:t>will</w:t>
      </w:r>
      <w:r w:rsidR="001327BC" w:rsidRPr="007350DD">
        <w:t xml:space="preserve"> </w:t>
      </w:r>
      <w:r w:rsidRPr="007350DD">
        <w:t>help</w:t>
      </w:r>
      <w:r w:rsidR="001327BC" w:rsidRPr="007350DD">
        <w:t xml:space="preserve"> </w:t>
      </w:r>
      <w:r w:rsidRPr="007350DD">
        <w:t>to</w:t>
      </w:r>
      <w:r w:rsidR="001327BC" w:rsidRPr="007350DD">
        <w:t xml:space="preserve"> </w:t>
      </w:r>
      <w:r w:rsidRPr="007350DD">
        <w:t>further</w:t>
      </w:r>
      <w:r w:rsidR="001327BC" w:rsidRPr="007350DD">
        <w:t xml:space="preserve"> </w:t>
      </w:r>
      <w:r w:rsidRPr="007350DD">
        <w:t>strengthen</w:t>
      </w:r>
      <w:r w:rsidR="001327BC" w:rsidRPr="007350DD">
        <w:t xml:space="preserve"> </w:t>
      </w:r>
      <w:r w:rsidRPr="007350DD">
        <w:t>areas</w:t>
      </w:r>
      <w:r w:rsidR="001327BC" w:rsidRPr="007350DD">
        <w:t xml:space="preserve"> </w:t>
      </w:r>
      <w:r w:rsidRPr="007350DD">
        <w:t>of</w:t>
      </w:r>
      <w:r w:rsidR="001327BC" w:rsidRPr="007350DD">
        <w:t xml:space="preserve"> </w:t>
      </w:r>
      <w:r w:rsidRPr="007350DD">
        <w:t>weakness</w:t>
      </w:r>
      <w:r w:rsidR="001327BC" w:rsidRPr="007350DD">
        <w:t xml:space="preserve"> </w:t>
      </w:r>
      <w:r w:rsidRPr="007350DD">
        <w:t>and</w:t>
      </w:r>
      <w:r w:rsidR="001327BC" w:rsidRPr="007350DD">
        <w:t xml:space="preserve"> </w:t>
      </w:r>
      <w:r w:rsidRPr="007350DD">
        <w:t>help</w:t>
      </w:r>
      <w:r w:rsidR="001327BC" w:rsidRPr="007350DD">
        <w:t xml:space="preserve"> </w:t>
      </w:r>
      <w:r w:rsidRPr="007350DD">
        <w:t>improve</w:t>
      </w:r>
      <w:r w:rsidR="001327BC" w:rsidRPr="007350DD">
        <w:t xml:space="preserve"> </w:t>
      </w:r>
      <w:r w:rsidRPr="007350DD">
        <w:t>the</w:t>
      </w:r>
      <w:r w:rsidR="001327BC" w:rsidRPr="007350DD">
        <w:t xml:space="preserve"> </w:t>
      </w:r>
      <w:r w:rsidRPr="007350DD">
        <w:t>lives</w:t>
      </w:r>
      <w:r w:rsidR="001327BC" w:rsidRPr="007350DD">
        <w:t xml:space="preserve"> </w:t>
      </w:r>
      <w:r w:rsidRPr="007350DD">
        <w:t>of</w:t>
      </w:r>
      <w:r w:rsidR="001327BC" w:rsidRPr="007350DD">
        <w:t xml:space="preserve"> </w:t>
      </w:r>
      <w:r w:rsidRPr="007350DD">
        <w:t>all</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p>
    <w:p w:rsidR="006564B6" w:rsidRPr="007350DD" w:rsidRDefault="006564B6" w:rsidP="00852AED">
      <w:pPr>
        <w:pStyle w:val="SingleTxtG"/>
      </w:pPr>
      <w:r w:rsidRPr="007350DD">
        <w:t>116.</w:t>
      </w:r>
      <w:r w:rsidRPr="007350DD">
        <w:tab/>
        <w:t>The</w:t>
      </w:r>
      <w:r w:rsidR="001327BC" w:rsidRPr="007350DD">
        <w:t xml:space="preserve"> </w:t>
      </w:r>
      <w:r w:rsidRPr="007350DD">
        <w:rPr>
          <w:i/>
          <w:iCs/>
        </w:rPr>
        <w:t>National</w:t>
      </w:r>
      <w:r w:rsidR="001327BC" w:rsidRPr="007350DD">
        <w:rPr>
          <w:i/>
          <w:iCs/>
        </w:rPr>
        <w:t xml:space="preserve"> </w:t>
      </w:r>
      <w:r w:rsidRPr="007350DD">
        <w:rPr>
          <w:i/>
          <w:iCs/>
        </w:rPr>
        <w:t>Disabilities</w:t>
      </w:r>
      <w:r w:rsidR="001327BC" w:rsidRPr="007350DD">
        <w:rPr>
          <w:i/>
          <w:iCs/>
        </w:rPr>
        <w:t xml:space="preserve"> </w:t>
      </w:r>
      <w:r w:rsidRPr="007350DD">
        <w:rPr>
          <w:i/>
          <w:iCs/>
        </w:rPr>
        <w:t>Unit</w:t>
      </w:r>
      <w:r w:rsidR="001327BC" w:rsidRPr="007350DD">
        <w:t xml:space="preserve"> </w:t>
      </w:r>
      <w:r w:rsidRPr="007350DD">
        <w:t>offers</w:t>
      </w:r>
      <w:r w:rsidR="001327BC" w:rsidRPr="007350DD">
        <w:t xml:space="preserve"> </w:t>
      </w:r>
      <w:r w:rsidRPr="007350DD">
        <w:t>a</w:t>
      </w:r>
      <w:r w:rsidR="001327BC" w:rsidRPr="007350DD">
        <w:t xml:space="preserve"> </w:t>
      </w:r>
      <w:r w:rsidRPr="007350DD">
        <w:t>Sign</w:t>
      </w:r>
      <w:r w:rsidR="001327BC" w:rsidRPr="007350DD">
        <w:t xml:space="preserve"> </w:t>
      </w:r>
      <w:r w:rsidRPr="007350DD">
        <w:t>Language</w:t>
      </w:r>
      <w:r w:rsidR="001327BC" w:rsidRPr="007350DD">
        <w:t xml:space="preserve"> </w:t>
      </w:r>
      <w:r w:rsidRPr="007350DD">
        <w:t>Programme</w:t>
      </w:r>
      <w:r w:rsidR="001327BC" w:rsidRPr="007350DD">
        <w:t xml:space="preserve"> </w:t>
      </w:r>
      <w:r w:rsidRPr="007350DD">
        <w:t>with</w:t>
      </w:r>
      <w:r w:rsidR="001327BC" w:rsidRPr="007350DD">
        <w:t xml:space="preserve"> </w:t>
      </w:r>
      <w:r w:rsidRPr="007350DD">
        <w:t>classes</w:t>
      </w:r>
      <w:r w:rsidR="001327BC" w:rsidRPr="007350DD">
        <w:t xml:space="preserve"> </w:t>
      </w:r>
      <w:r w:rsidRPr="007350DD">
        <w:t>at</w:t>
      </w:r>
      <w:r w:rsidR="001327BC" w:rsidRPr="007350DD">
        <w:t xml:space="preserve"> </w:t>
      </w:r>
      <w:r w:rsidRPr="007350DD">
        <w:t>four</w:t>
      </w:r>
      <w:r w:rsidR="001327BC" w:rsidRPr="007350DD">
        <w:t xml:space="preserve"> </w:t>
      </w:r>
      <w:r w:rsidRPr="007350DD">
        <w:t>levels</w:t>
      </w:r>
      <w:r w:rsidR="001327BC" w:rsidRPr="007350DD">
        <w:t xml:space="preserve"> </w:t>
      </w:r>
      <w:r w:rsidRPr="007350DD">
        <w:t>–</w:t>
      </w:r>
      <w:r w:rsidR="001327BC" w:rsidRPr="007350DD">
        <w:t xml:space="preserve"> </w:t>
      </w:r>
      <w:r w:rsidRPr="007350DD">
        <w:t>Junior,</w:t>
      </w:r>
      <w:r w:rsidR="001327BC" w:rsidRPr="007350DD">
        <w:t xml:space="preserve"> </w:t>
      </w:r>
      <w:r w:rsidRPr="007350DD">
        <w:t>Basic</w:t>
      </w:r>
      <w:r w:rsidR="001327BC" w:rsidRPr="007350DD">
        <w:t xml:space="preserve"> </w:t>
      </w:r>
      <w:r w:rsidRPr="007350DD">
        <w:t>1</w:t>
      </w:r>
      <w:r w:rsidR="001327BC" w:rsidRPr="007350DD">
        <w:t xml:space="preserve"> </w:t>
      </w:r>
      <w:r w:rsidRPr="007350DD">
        <w:t>and</w:t>
      </w:r>
      <w:r w:rsidR="001327BC" w:rsidRPr="007350DD">
        <w:t xml:space="preserve"> </w:t>
      </w:r>
      <w:r w:rsidRPr="007350DD">
        <w:t>2</w:t>
      </w:r>
      <w:r w:rsidR="001327BC" w:rsidRPr="007350DD">
        <w:t xml:space="preserve"> </w:t>
      </w:r>
      <w:r w:rsidRPr="007350DD">
        <w:t>and</w:t>
      </w:r>
      <w:r w:rsidR="001327BC" w:rsidRPr="007350DD">
        <w:t xml:space="preserve"> </w:t>
      </w:r>
      <w:r w:rsidRPr="007350DD">
        <w:t>Intermediate.</w:t>
      </w:r>
      <w:r w:rsidR="001327BC" w:rsidRPr="007350DD">
        <w:t xml:space="preserve"> </w:t>
      </w:r>
      <w:r w:rsidRPr="007350DD">
        <w:t>Classes</w:t>
      </w:r>
      <w:r w:rsidR="001327BC" w:rsidRPr="007350DD">
        <w:t xml:space="preserve"> </w:t>
      </w:r>
      <w:r w:rsidRPr="007350DD">
        <w:t>cater</w:t>
      </w:r>
      <w:r w:rsidR="001327BC" w:rsidRPr="007350DD">
        <w:t xml:space="preserve"> </w:t>
      </w:r>
      <w:r w:rsidRPr="007350DD">
        <w:t>to</w:t>
      </w:r>
      <w:r w:rsidR="001327BC" w:rsidRPr="007350DD">
        <w:t xml:space="preserve"> </w:t>
      </w:r>
      <w:r w:rsidRPr="007350DD">
        <w:t>children,</w:t>
      </w:r>
      <w:r w:rsidR="001327BC" w:rsidRPr="007350DD">
        <w:t xml:space="preserve"> </w:t>
      </w:r>
      <w:r w:rsidRPr="007350DD">
        <w:t>parents</w:t>
      </w:r>
      <w:r w:rsidR="001327BC" w:rsidRPr="007350DD">
        <w:t xml:space="preserve"> </w:t>
      </w:r>
      <w:r w:rsidRPr="007350DD">
        <w:t>and</w:t>
      </w:r>
      <w:r w:rsidR="001327BC" w:rsidRPr="007350DD">
        <w:t xml:space="preserve"> </w:t>
      </w:r>
      <w:r w:rsidRPr="007350DD">
        <w:t>relatives</w:t>
      </w:r>
      <w:r w:rsidR="001327BC" w:rsidRPr="007350DD">
        <w:t xml:space="preserve"> </w:t>
      </w:r>
      <w:r w:rsidRPr="007350DD">
        <w:t>of</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the</w:t>
      </w:r>
      <w:r w:rsidR="001327BC" w:rsidRPr="007350DD">
        <w:t xml:space="preserve"> </w:t>
      </w:r>
      <w:r w:rsidRPr="007350DD">
        <w:t>general</w:t>
      </w:r>
      <w:r w:rsidR="001327BC" w:rsidRPr="007350DD">
        <w:t xml:space="preserve"> </w:t>
      </w:r>
      <w:r w:rsidRPr="007350DD">
        <w:t>public.</w:t>
      </w:r>
      <w:r w:rsidR="001327BC" w:rsidRPr="007350DD">
        <w:t xml:space="preserve"> </w:t>
      </w:r>
      <w:r w:rsidRPr="007350DD">
        <w:t>The</w:t>
      </w:r>
      <w:r w:rsidR="001327BC" w:rsidRPr="007350DD">
        <w:t xml:space="preserve"> </w:t>
      </w:r>
      <w:r w:rsidRPr="007350DD">
        <w:t>programme</w:t>
      </w:r>
      <w:r w:rsidR="001327BC" w:rsidRPr="007350DD">
        <w:t xml:space="preserve"> </w:t>
      </w:r>
      <w:r w:rsidRPr="007350DD">
        <w:t>seeks</w:t>
      </w:r>
      <w:r w:rsidR="001327BC" w:rsidRPr="007350DD">
        <w:t xml:space="preserve"> </w:t>
      </w:r>
      <w:r w:rsidRPr="007350DD">
        <w:t>to</w:t>
      </w:r>
      <w:r w:rsidR="001327BC" w:rsidRPr="007350DD">
        <w:t xml:space="preserve"> </w:t>
      </w:r>
      <w:r w:rsidRPr="007350DD">
        <w:t>bring</w:t>
      </w:r>
      <w:r w:rsidR="001327BC" w:rsidRPr="007350DD">
        <w:t xml:space="preserve"> </w:t>
      </w:r>
      <w:r w:rsidRPr="007350DD">
        <w:t>about</w:t>
      </w:r>
      <w:r w:rsidR="001327BC" w:rsidRPr="007350DD">
        <w:t xml:space="preserve"> </w:t>
      </w:r>
      <w:r w:rsidRPr="007350DD">
        <w:t>a</w:t>
      </w:r>
      <w:r w:rsidR="001327BC" w:rsidRPr="007350DD">
        <w:t xml:space="preserve"> </w:t>
      </w:r>
      <w:r w:rsidRPr="007350DD">
        <w:t>reduction</w:t>
      </w:r>
      <w:r w:rsidR="001327BC" w:rsidRPr="007350DD">
        <w:t xml:space="preserve"> </w:t>
      </w:r>
      <w:r w:rsidRPr="007350DD">
        <w:t>in</w:t>
      </w:r>
      <w:r w:rsidR="001327BC" w:rsidRPr="007350DD">
        <w:t xml:space="preserve"> </w:t>
      </w:r>
      <w:r w:rsidRPr="007350DD">
        <w:t>negative</w:t>
      </w:r>
      <w:r w:rsidR="001327BC" w:rsidRPr="007350DD">
        <w:t xml:space="preserve"> </w:t>
      </w:r>
      <w:r w:rsidRPr="007350DD">
        <w:t>attitudes</w:t>
      </w:r>
      <w:r w:rsidR="001327BC" w:rsidRPr="007350DD">
        <w:t xml:space="preserve"> </w:t>
      </w:r>
      <w:r w:rsidRPr="007350DD">
        <w:t>and</w:t>
      </w:r>
      <w:r w:rsidR="001327BC" w:rsidRPr="007350DD">
        <w:t xml:space="preserve"> </w:t>
      </w:r>
      <w:r w:rsidRPr="007350DD">
        <w:t>stigma</w:t>
      </w:r>
      <w:r w:rsidR="001327BC" w:rsidRPr="007350DD">
        <w:t xml:space="preserve"> </w:t>
      </w:r>
      <w:r w:rsidRPr="007350DD">
        <w:t>towards</w:t>
      </w:r>
      <w:r w:rsidR="001327BC" w:rsidRPr="007350DD">
        <w:t xml:space="preserve"> </w:t>
      </w:r>
      <w:r w:rsidRPr="007350DD">
        <w:t>Persons</w:t>
      </w:r>
      <w:r w:rsidR="001327BC" w:rsidRPr="007350DD">
        <w:t xml:space="preserve"> </w:t>
      </w:r>
      <w:r w:rsidRPr="007350DD">
        <w:t>with</w:t>
      </w:r>
      <w:r w:rsidR="001327BC" w:rsidRPr="007350DD">
        <w:t xml:space="preserve"> </w:t>
      </w:r>
      <w:r w:rsidRPr="007350DD">
        <w:t>Hearing</w:t>
      </w:r>
      <w:r w:rsidR="001327BC" w:rsidRPr="007350DD">
        <w:t xml:space="preserve"> </w:t>
      </w:r>
      <w:r w:rsidRPr="007350DD">
        <w:t>Impairment,</w:t>
      </w:r>
      <w:r w:rsidR="001327BC" w:rsidRPr="007350DD">
        <w:t xml:space="preserve"> </w:t>
      </w:r>
      <w:r w:rsidRPr="007350DD">
        <w:t>and</w:t>
      </w:r>
      <w:r w:rsidR="001327BC" w:rsidRPr="007350DD">
        <w:t xml:space="preserve"> </w:t>
      </w:r>
      <w:r w:rsidRPr="007350DD">
        <w:t>facilitate</w:t>
      </w:r>
      <w:r w:rsidR="001327BC" w:rsidRPr="007350DD">
        <w:t xml:space="preserve"> </w:t>
      </w:r>
      <w:r w:rsidRPr="007350DD">
        <w:t>the</w:t>
      </w:r>
      <w:r w:rsidR="001327BC" w:rsidRPr="007350DD">
        <w:t xml:space="preserve"> </w:t>
      </w:r>
      <w:r w:rsidRPr="007350DD">
        <w:t>integration</w:t>
      </w:r>
      <w:r w:rsidR="001327BC" w:rsidRPr="007350DD">
        <w:t xml:space="preserve"> </w:t>
      </w:r>
      <w:r w:rsidRPr="007350DD">
        <w:t>and</w:t>
      </w:r>
      <w:r w:rsidR="001327BC" w:rsidRPr="007350DD">
        <w:t xml:space="preserve"> </w:t>
      </w:r>
      <w:r w:rsidRPr="007350DD">
        <w:t>inclusion</w:t>
      </w:r>
      <w:r w:rsidR="001327BC" w:rsidRPr="007350DD">
        <w:t xml:space="preserve"> </w:t>
      </w:r>
      <w:r w:rsidRPr="007350DD">
        <w:t>of</w:t>
      </w:r>
      <w:r w:rsidR="001327BC" w:rsidRPr="007350DD">
        <w:t xml:space="preserve"> </w:t>
      </w:r>
      <w:r w:rsidRPr="007350DD">
        <w:t>hearing</w:t>
      </w:r>
      <w:r w:rsidR="001327BC" w:rsidRPr="007350DD">
        <w:t xml:space="preserve"> </w:t>
      </w:r>
      <w:r w:rsidRPr="007350DD">
        <w:t>impaired</w:t>
      </w:r>
      <w:r w:rsidR="001327BC" w:rsidRPr="007350DD">
        <w:t xml:space="preserve"> </w:t>
      </w:r>
      <w:r w:rsidRPr="007350DD">
        <w:t>persons</w:t>
      </w:r>
      <w:r w:rsidR="001327BC" w:rsidRPr="007350DD">
        <w:t xml:space="preserve"> </w:t>
      </w:r>
      <w:r w:rsidRPr="007350DD">
        <w:t>in</w:t>
      </w:r>
      <w:r w:rsidR="001327BC" w:rsidRPr="007350DD">
        <w:t xml:space="preserve"> </w:t>
      </w:r>
      <w:r w:rsidRPr="007350DD">
        <w:t>all</w:t>
      </w:r>
      <w:r w:rsidR="001327BC" w:rsidRPr="007350DD">
        <w:t xml:space="preserve"> </w:t>
      </w:r>
      <w:r w:rsidRPr="007350DD">
        <w:t>aspects</w:t>
      </w:r>
      <w:r w:rsidR="001327BC" w:rsidRPr="007350DD">
        <w:t xml:space="preserve"> </w:t>
      </w:r>
      <w:r w:rsidRPr="007350DD">
        <w:t>of</w:t>
      </w:r>
      <w:r w:rsidR="001327BC" w:rsidRPr="007350DD">
        <w:t xml:space="preserve"> </w:t>
      </w:r>
      <w:r w:rsidRPr="007350DD">
        <w:t>community</w:t>
      </w:r>
      <w:r w:rsidR="001327BC" w:rsidRPr="007350DD">
        <w:t xml:space="preserve"> </w:t>
      </w:r>
      <w:r w:rsidRPr="007350DD">
        <w:t>life,</w:t>
      </w:r>
      <w:r w:rsidR="001327BC" w:rsidRPr="007350DD">
        <w:t xml:space="preserve"> </w:t>
      </w:r>
      <w:r w:rsidRPr="007350DD">
        <w:t>including</w:t>
      </w:r>
      <w:r w:rsidR="001327BC" w:rsidRPr="007350DD">
        <w:t xml:space="preserve"> </w:t>
      </w:r>
      <w:r w:rsidRPr="007350DD">
        <w:t>employment,</w:t>
      </w:r>
      <w:r w:rsidR="001327BC" w:rsidRPr="007350DD">
        <w:t xml:space="preserve"> </w:t>
      </w:r>
      <w:r w:rsidRPr="007350DD">
        <w:t>business</w:t>
      </w:r>
      <w:r w:rsidR="001327BC" w:rsidRPr="007350DD">
        <w:t xml:space="preserve"> </w:t>
      </w:r>
      <w:r w:rsidRPr="007350DD">
        <w:t>and</w:t>
      </w:r>
      <w:r w:rsidR="001327BC" w:rsidRPr="007350DD">
        <w:t xml:space="preserve"> </w:t>
      </w:r>
      <w:r w:rsidRPr="007350DD">
        <w:t>church.</w:t>
      </w:r>
      <w:r w:rsidR="001327BC" w:rsidRPr="007350DD">
        <w:t xml:space="preserve"> </w:t>
      </w:r>
      <w:r w:rsidRPr="007350DD">
        <w:t>Five</w:t>
      </w:r>
      <w:r w:rsidR="001327BC" w:rsidRPr="007350DD">
        <w:t xml:space="preserve"> </w:t>
      </w:r>
      <w:r w:rsidRPr="007350DD">
        <w:t>hundred</w:t>
      </w:r>
      <w:r w:rsidR="001327BC" w:rsidRPr="007350DD">
        <w:t xml:space="preserve"> </w:t>
      </w:r>
      <w:r w:rsidRPr="007350DD">
        <w:t>and</w:t>
      </w:r>
      <w:r w:rsidR="001327BC" w:rsidRPr="007350DD">
        <w:t xml:space="preserve"> </w:t>
      </w:r>
      <w:r w:rsidRPr="007350DD">
        <w:t>forty-three</w:t>
      </w:r>
      <w:r w:rsidR="001327BC" w:rsidRPr="007350DD">
        <w:t xml:space="preserve"> </w:t>
      </w:r>
      <w:r w:rsidRPr="007350DD">
        <w:t>(543)</w:t>
      </w:r>
      <w:r w:rsidR="001327BC" w:rsidRPr="007350DD">
        <w:t xml:space="preserve"> </w:t>
      </w:r>
      <w:r w:rsidRPr="007350DD">
        <w:t>persons</w:t>
      </w:r>
      <w:r w:rsidR="001327BC" w:rsidRPr="007350DD">
        <w:t xml:space="preserve"> </w:t>
      </w:r>
      <w:r w:rsidR="00852AED" w:rsidRPr="007350DD">
        <w:t>—</w:t>
      </w:r>
      <w:r w:rsidR="001327BC" w:rsidRPr="007350DD">
        <w:t xml:space="preserve"> </w:t>
      </w:r>
      <w:r w:rsidRPr="007350DD">
        <w:t>360</w:t>
      </w:r>
      <w:r w:rsidR="001327BC" w:rsidRPr="007350DD">
        <w:t xml:space="preserve"> </w:t>
      </w:r>
      <w:r w:rsidRPr="007350DD">
        <w:t>children</w:t>
      </w:r>
      <w:r w:rsidR="001327BC" w:rsidRPr="007350DD">
        <w:t xml:space="preserve"> </w:t>
      </w:r>
      <w:r w:rsidRPr="007350DD">
        <w:t>and</w:t>
      </w:r>
      <w:r w:rsidR="001327BC" w:rsidRPr="007350DD">
        <w:t xml:space="preserve"> </w:t>
      </w:r>
      <w:r w:rsidRPr="007350DD">
        <w:t>183</w:t>
      </w:r>
      <w:r w:rsidR="001327BC" w:rsidRPr="007350DD">
        <w:t xml:space="preserve"> </w:t>
      </w:r>
      <w:r w:rsidRPr="007350DD">
        <w:t>adults</w:t>
      </w:r>
      <w:r w:rsidR="001327BC" w:rsidRPr="007350DD">
        <w:t xml:space="preserve"> </w:t>
      </w:r>
      <w:r w:rsidR="00852AED" w:rsidRPr="007350DD">
        <w:t>—</w:t>
      </w:r>
      <w:r w:rsidR="001327BC" w:rsidRPr="007350DD">
        <w:t xml:space="preserve"> </w:t>
      </w:r>
      <w:r w:rsidRPr="007350DD">
        <w:t>completed</w:t>
      </w:r>
      <w:r w:rsidR="001327BC" w:rsidRPr="007350DD">
        <w:t xml:space="preserve"> </w:t>
      </w:r>
      <w:r w:rsidRPr="007350DD">
        <w:t>Sign</w:t>
      </w:r>
      <w:r w:rsidR="001327BC" w:rsidRPr="007350DD">
        <w:t xml:space="preserve"> </w:t>
      </w:r>
      <w:r w:rsidRPr="007350DD">
        <w:t>Language</w:t>
      </w:r>
      <w:r w:rsidR="001327BC" w:rsidRPr="007350DD">
        <w:t xml:space="preserve"> </w:t>
      </w:r>
      <w:r w:rsidRPr="007350DD">
        <w:t>Courses</w:t>
      </w:r>
      <w:r w:rsidR="001327BC" w:rsidRPr="007350DD">
        <w:t xml:space="preserve"> </w:t>
      </w:r>
      <w:r w:rsidRPr="007350DD">
        <w:t>in</w:t>
      </w:r>
      <w:r w:rsidR="001327BC" w:rsidRPr="007350DD">
        <w:t xml:space="preserve"> </w:t>
      </w:r>
      <w:r w:rsidRPr="007350DD">
        <w:t>2010.</w:t>
      </w:r>
      <w:r w:rsidR="001327BC" w:rsidRPr="007350DD">
        <w:t xml:space="preserve"> </w:t>
      </w:r>
    </w:p>
    <w:p w:rsidR="00852AED" w:rsidRPr="007350DD" w:rsidRDefault="006564B6" w:rsidP="00852AED">
      <w:pPr>
        <w:pStyle w:val="Heading1"/>
        <w:spacing w:before="240"/>
      </w:pPr>
      <w:r w:rsidRPr="007350DD">
        <w:t>Table</w:t>
      </w:r>
      <w:r w:rsidR="001327BC" w:rsidRPr="007350DD">
        <w:t xml:space="preserve"> </w:t>
      </w:r>
      <w:r w:rsidRPr="007350DD">
        <w:t>8</w:t>
      </w:r>
    </w:p>
    <w:p w:rsidR="00852AED" w:rsidRPr="007350DD" w:rsidRDefault="006564B6" w:rsidP="00852AED">
      <w:pPr>
        <w:pStyle w:val="SingleTxtG"/>
        <w:spacing w:after="0"/>
        <w:rPr>
          <w:b/>
          <w:bCs/>
        </w:rPr>
      </w:pPr>
      <w:r w:rsidRPr="007350DD">
        <w:rPr>
          <w:b/>
          <w:bCs/>
        </w:rPr>
        <w:t>Graduates</w:t>
      </w:r>
      <w:r w:rsidR="001327BC" w:rsidRPr="007350DD">
        <w:rPr>
          <w:b/>
          <w:bCs/>
        </w:rPr>
        <w:t xml:space="preserve"> </w:t>
      </w:r>
      <w:r w:rsidRPr="007350DD">
        <w:rPr>
          <w:b/>
          <w:bCs/>
        </w:rPr>
        <w:t>of</w:t>
      </w:r>
      <w:r w:rsidR="001327BC" w:rsidRPr="007350DD">
        <w:rPr>
          <w:b/>
          <w:bCs/>
        </w:rPr>
        <w:t xml:space="preserve"> </w:t>
      </w:r>
      <w:r w:rsidRPr="007350DD">
        <w:rPr>
          <w:b/>
          <w:bCs/>
        </w:rPr>
        <w:t>the</w:t>
      </w:r>
      <w:r w:rsidR="001327BC" w:rsidRPr="007350DD">
        <w:rPr>
          <w:b/>
          <w:bCs/>
        </w:rPr>
        <w:t xml:space="preserve"> </w:t>
      </w:r>
      <w:r w:rsidR="009669E5" w:rsidRPr="007350DD">
        <w:rPr>
          <w:b/>
          <w:bCs/>
        </w:rPr>
        <w:t>sign language classes</w:t>
      </w:r>
    </w:p>
    <w:p w:rsidR="006564B6" w:rsidRPr="007350DD" w:rsidRDefault="006564B6" w:rsidP="00852AED">
      <w:pPr>
        <w:pStyle w:val="SingleTxtG"/>
        <w:rPr>
          <w:sz w:val="16"/>
          <w:szCs w:val="16"/>
        </w:rPr>
      </w:pPr>
      <w:r w:rsidRPr="007350DD">
        <w:rPr>
          <w:sz w:val="16"/>
          <w:szCs w:val="16"/>
        </w:rPr>
        <w:t>2006</w:t>
      </w:r>
      <w:r w:rsidR="001327BC" w:rsidRPr="007350DD">
        <w:rPr>
          <w:sz w:val="16"/>
          <w:szCs w:val="16"/>
        </w:rPr>
        <w:t xml:space="preserve"> </w:t>
      </w:r>
      <w:r w:rsidRPr="007350DD">
        <w:rPr>
          <w:sz w:val="16"/>
          <w:szCs w:val="16"/>
        </w:rPr>
        <w:t>to</w:t>
      </w:r>
      <w:r w:rsidR="001327BC" w:rsidRPr="007350DD">
        <w:rPr>
          <w:sz w:val="16"/>
          <w:szCs w:val="16"/>
        </w:rPr>
        <w:t xml:space="preserve"> </w:t>
      </w:r>
      <w:r w:rsidRPr="007350DD">
        <w:rPr>
          <w:sz w:val="16"/>
          <w:szCs w:val="16"/>
        </w:rPr>
        <w:t>2010</w:t>
      </w:r>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96"/>
        <w:gridCol w:w="721"/>
        <w:gridCol w:w="1263"/>
        <w:gridCol w:w="1263"/>
        <w:gridCol w:w="1263"/>
        <w:gridCol w:w="1263"/>
      </w:tblGrid>
      <w:tr w:rsidR="00852AED" w:rsidRPr="007350DD" w:rsidTr="008C33A1">
        <w:trPr>
          <w:cantSplit/>
          <w:tblHeader/>
        </w:trPr>
        <w:tc>
          <w:tcPr>
            <w:tcW w:w="1083"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80" w:after="80" w:line="200" w:lineRule="exact"/>
              <w:ind w:right="113"/>
              <w:rPr>
                <w:i/>
                <w:sz w:val="16"/>
              </w:rPr>
            </w:pPr>
            <w:r w:rsidRPr="007350DD">
              <w:rPr>
                <w:i/>
                <w:sz w:val="16"/>
              </w:rPr>
              <w:t>Class/Gender</w:t>
            </w:r>
          </w:p>
        </w:tc>
        <w:tc>
          <w:tcPr>
            <w:tcW w:w="489"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80" w:after="80" w:line="200" w:lineRule="exact"/>
              <w:ind w:right="113"/>
              <w:jc w:val="right"/>
              <w:rPr>
                <w:i/>
                <w:sz w:val="16"/>
              </w:rPr>
            </w:pPr>
            <w:r w:rsidRPr="007350DD">
              <w:rPr>
                <w:i/>
                <w:sz w:val="16"/>
              </w:rPr>
              <w:t>2006</w:t>
            </w:r>
          </w:p>
        </w:tc>
        <w:tc>
          <w:tcPr>
            <w:tcW w:w="857"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80" w:after="80" w:line="200" w:lineRule="exact"/>
              <w:ind w:right="113"/>
              <w:jc w:val="right"/>
              <w:rPr>
                <w:i/>
                <w:sz w:val="16"/>
              </w:rPr>
            </w:pPr>
            <w:r w:rsidRPr="007350DD">
              <w:rPr>
                <w:i/>
                <w:sz w:val="16"/>
              </w:rPr>
              <w:t>2007</w:t>
            </w:r>
          </w:p>
        </w:tc>
        <w:tc>
          <w:tcPr>
            <w:tcW w:w="857"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80" w:after="80" w:line="200" w:lineRule="exact"/>
              <w:ind w:right="113"/>
              <w:jc w:val="right"/>
              <w:rPr>
                <w:i/>
                <w:sz w:val="16"/>
              </w:rPr>
            </w:pPr>
            <w:r w:rsidRPr="007350DD">
              <w:rPr>
                <w:i/>
                <w:sz w:val="16"/>
              </w:rPr>
              <w:t>2008</w:t>
            </w:r>
          </w:p>
        </w:tc>
        <w:tc>
          <w:tcPr>
            <w:tcW w:w="857"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80" w:after="80" w:line="200" w:lineRule="exact"/>
              <w:ind w:right="113"/>
              <w:jc w:val="right"/>
              <w:rPr>
                <w:i/>
                <w:sz w:val="16"/>
              </w:rPr>
            </w:pPr>
            <w:r w:rsidRPr="007350DD">
              <w:rPr>
                <w:i/>
                <w:sz w:val="16"/>
              </w:rPr>
              <w:t>2009</w:t>
            </w:r>
          </w:p>
        </w:tc>
        <w:tc>
          <w:tcPr>
            <w:tcW w:w="857"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80" w:after="80" w:line="200" w:lineRule="exact"/>
              <w:ind w:right="113"/>
              <w:jc w:val="right"/>
              <w:rPr>
                <w:i/>
                <w:sz w:val="16"/>
              </w:rPr>
            </w:pPr>
            <w:r w:rsidRPr="007350DD">
              <w:rPr>
                <w:i/>
                <w:sz w:val="16"/>
              </w:rPr>
              <w:t>2010</w:t>
            </w:r>
          </w:p>
        </w:tc>
      </w:tr>
      <w:tr w:rsidR="00852AED" w:rsidRPr="007350DD" w:rsidTr="008C33A1">
        <w:trPr>
          <w:cantSplit/>
        </w:trPr>
        <w:tc>
          <w:tcPr>
            <w:tcW w:w="5000" w:type="pct"/>
            <w:gridSpan w:val="6"/>
            <w:tcBorders>
              <w:top w:val="single" w:sz="12" w:space="0" w:color="auto"/>
            </w:tcBorders>
            <w:shd w:val="clear" w:color="auto" w:fill="auto"/>
          </w:tcPr>
          <w:p w:rsidR="00852AED" w:rsidRPr="007350DD" w:rsidRDefault="00852AED" w:rsidP="00852AED">
            <w:pPr>
              <w:suppressAutoHyphens w:val="0"/>
              <w:spacing w:before="40" w:after="40" w:line="220" w:lineRule="exact"/>
              <w:ind w:right="113"/>
              <w:rPr>
                <w:sz w:val="18"/>
              </w:rPr>
            </w:pPr>
            <w:r w:rsidRPr="007350DD">
              <w:rPr>
                <w:sz w:val="18"/>
              </w:rPr>
              <w:lastRenderedPageBreak/>
              <w:t>Child</w:t>
            </w:r>
          </w:p>
        </w:tc>
      </w:tr>
      <w:tr w:rsidR="006564B6" w:rsidRPr="007350DD" w:rsidTr="008C33A1">
        <w:trPr>
          <w:cantSplit/>
        </w:trPr>
        <w:tc>
          <w:tcPr>
            <w:tcW w:w="1083" w:type="pct"/>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Introduction</w:t>
            </w:r>
            <w:r w:rsidR="00852AED" w:rsidRPr="007350DD">
              <w:rPr>
                <w:sz w:val="18"/>
              </w:rPr>
              <w:br/>
            </w:r>
            <w:r w:rsidRPr="007350DD">
              <w:rPr>
                <w:sz w:val="18"/>
              </w:rPr>
              <w:t>M</w:t>
            </w:r>
          </w:p>
        </w:tc>
        <w:tc>
          <w:tcPr>
            <w:tcW w:w="489"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6</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72</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52</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156</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95</w:t>
            </w:r>
          </w:p>
        </w:tc>
      </w:tr>
      <w:tr w:rsidR="006564B6" w:rsidRPr="007350DD" w:rsidTr="008C33A1">
        <w:trPr>
          <w:cantSplit/>
        </w:trPr>
        <w:tc>
          <w:tcPr>
            <w:tcW w:w="1083" w:type="pct"/>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Introduction</w:t>
            </w:r>
            <w:r w:rsidR="00852AED" w:rsidRPr="007350DD">
              <w:rPr>
                <w:sz w:val="18"/>
              </w:rPr>
              <w:br/>
            </w:r>
            <w:r w:rsidRPr="007350DD">
              <w:rPr>
                <w:sz w:val="18"/>
              </w:rPr>
              <w:t>F</w:t>
            </w:r>
          </w:p>
        </w:tc>
        <w:tc>
          <w:tcPr>
            <w:tcW w:w="489"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24</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251</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239</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463</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194</w:t>
            </w:r>
          </w:p>
        </w:tc>
      </w:tr>
      <w:tr w:rsidR="006564B6" w:rsidRPr="007350DD" w:rsidTr="008C33A1">
        <w:trPr>
          <w:cantSplit/>
        </w:trPr>
        <w:tc>
          <w:tcPr>
            <w:tcW w:w="1083" w:type="pct"/>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Introduction</w:t>
            </w:r>
            <w:r w:rsidR="00852AED" w:rsidRPr="007350DD">
              <w:rPr>
                <w:sz w:val="18"/>
              </w:rPr>
              <w:br/>
            </w:r>
            <w:r w:rsidRPr="007350DD">
              <w:rPr>
                <w:sz w:val="18"/>
              </w:rPr>
              <w:t>Level</w:t>
            </w:r>
            <w:r w:rsidR="001327BC" w:rsidRPr="007350DD">
              <w:rPr>
                <w:sz w:val="18"/>
              </w:rPr>
              <w:t xml:space="preserve"> </w:t>
            </w:r>
            <w:r w:rsidRPr="007350DD">
              <w:rPr>
                <w:sz w:val="18"/>
              </w:rPr>
              <w:t>1</w:t>
            </w:r>
            <w:r w:rsidR="00852AED" w:rsidRPr="007350DD">
              <w:rPr>
                <w:sz w:val="18"/>
              </w:rPr>
              <w:t>–</w:t>
            </w:r>
            <w:r w:rsidRPr="007350DD">
              <w:rPr>
                <w:sz w:val="18"/>
              </w:rPr>
              <w:t>M</w:t>
            </w:r>
          </w:p>
        </w:tc>
        <w:tc>
          <w:tcPr>
            <w:tcW w:w="489"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53</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14</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24</w:t>
            </w:r>
          </w:p>
        </w:tc>
      </w:tr>
      <w:tr w:rsidR="006564B6" w:rsidRPr="007350DD" w:rsidTr="008C33A1">
        <w:trPr>
          <w:cantSplit/>
        </w:trPr>
        <w:tc>
          <w:tcPr>
            <w:tcW w:w="1083" w:type="pct"/>
            <w:tcBorders>
              <w:bottom w:val="single" w:sz="4" w:space="0" w:color="auto"/>
            </w:tcBorders>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Introduction</w:t>
            </w:r>
            <w:r w:rsidR="00852AED" w:rsidRPr="007350DD">
              <w:rPr>
                <w:sz w:val="18"/>
              </w:rPr>
              <w:br/>
            </w:r>
            <w:r w:rsidRPr="007350DD">
              <w:rPr>
                <w:sz w:val="18"/>
              </w:rPr>
              <w:t>Level</w:t>
            </w:r>
            <w:r w:rsidR="001327BC" w:rsidRPr="007350DD">
              <w:rPr>
                <w:sz w:val="18"/>
              </w:rPr>
              <w:t xml:space="preserve"> </w:t>
            </w:r>
            <w:r w:rsidRPr="007350DD">
              <w:rPr>
                <w:sz w:val="18"/>
              </w:rPr>
              <w:t>1</w:t>
            </w:r>
            <w:r w:rsidR="00852AED" w:rsidRPr="007350DD">
              <w:rPr>
                <w:sz w:val="18"/>
              </w:rPr>
              <w:t>–</w:t>
            </w:r>
            <w:r w:rsidRPr="007350DD">
              <w:rPr>
                <w:sz w:val="18"/>
              </w:rPr>
              <w:t>F</w:t>
            </w:r>
          </w:p>
        </w:tc>
        <w:tc>
          <w:tcPr>
            <w:tcW w:w="489"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p>
        </w:tc>
        <w:tc>
          <w:tcPr>
            <w:tcW w:w="857"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p>
        </w:tc>
        <w:tc>
          <w:tcPr>
            <w:tcW w:w="857"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141</w:t>
            </w:r>
          </w:p>
        </w:tc>
        <w:tc>
          <w:tcPr>
            <w:tcW w:w="857"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104</w:t>
            </w:r>
          </w:p>
        </w:tc>
        <w:tc>
          <w:tcPr>
            <w:tcW w:w="857"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47</w:t>
            </w:r>
          </w:p>
        </w:tc>
      </w:tr>
      <w:tr w:rsidR="006564B6" w:rsidRPr="007350DD" w:rsidTr="008C33A1">
        <w:trPr>
          <w:cantSplit/>
        </w:trPr>
        <w:tc>
          <w:tcPr>
            <w:tcW w:w="1083" w:type="pct"/>
            <w:tcBorders>
              <w:top w:val="single" w:sz="4" w:space="0" w:color="auto"/>
              <w:bottom w:val="single" w:sz="4" w:space="0" w:color="auto"/>
            </w:tcBorders>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Sub-total</w:t>
            </w:r>
          </w:p>
        </w:tc>
        <w:tc>
          <w:tcPr>
            <w:tcW w:w="489" w:type="pct"/>
            <w:tcBorders>
              <w:top w:val="single" w:sz="4" w:space="0" w:color="auto"/>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30</w:t>
            </w:r>
          </w:p>
        </w:tc>
        <w:tc>
          <w:tcPr>
            <w:tcW w:w="857" w:type="pct"/>
            <w:tcBorders>
              <w:top w:val="single" w:sz="4" w:space="0" w:color="auto"/>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323</w:t>
            </w:r>
          </w:p>
        </w:tc>
        <w:tc>
          <w:tcPr>
            <w:tcW w:w="857" w:type="pct"/>
            <w:tcBorders>
              <w:top w:val="single" w:sz="4" w:space="0" w:color="auto"/>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485</w:t>
            </w:r>
          </w:p>
        </w:tc>
        <w:tc>
          <w:tcPr>
            <w:tcW w:w="857" w:type="pct"/>
            <w:tcBorders>
              <w:top w:val="single" w:sz="4" w:space="0" w:color="auto"/>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737</w:t>
            </w:r>
          </w:p>
        </w:tc>
        <w:tc>
          <w:tcPr>
            <w:tcW w:w="857" w:type="pct"/>
            <w:tcBorders>
              <w:top w:val="single" w:sz="4" w:space="0" w:color="auto"/>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360</w:t>
            </w:r>
          </w:p>
        </w:tc>
      </w:tr>
      <w:tr w:rsidR="00852AED" w:rsidRPr="007350DD" w:rsidTr="008C33A1">
        <w:trPr>
          <w:cantSplit/>
        </w:trPr>
        <w:tc>
          <w:tcPr>
            <w:tcW w:w="5000" w:type="pct"/>
            <w:gridSpan w:val="6"/>
            <w:tcBorders>
              <w:top w:val="single" w:sz="4" w:space="0" w:color="auto"/>
            </w:tcBorders>
            <w:shd w:val="clear" w:color="auto" w:fill="auto"/>
          </w:tcPr>
          <w:p w:rsidR="00852AED" w:rsidRPr="007350DD" w:rsidRDefault="00852AED" w:rsidP="00852AED">
            <w:pPr>
              <w:suppressAutoHyphens w:val="0"/>
              <w:spacing w:before="40" w:after="40" w:line="220" w:lineRule="exact"/>
              <w:ind w:right="113"/>
              <w:rPr>
                <w:sz w:val="18"/>
              </w:rPr>
            </w:pPr>
            <w:r w:rsidRPr="007350DD">
              <w:rPr>
                <w:sz w:val="18"/>
              </w:rPr>
              <w:t>Adult</w:t>
            </w:r>
          </w:p>
        </w:tc>
      </w:tr>
      <w:tr w:rsidR="006564B6" w:rsidRPr="007350DD" w:rsidTr="008C33A1">
        <w:trPr>
          <w:cantSplit/>
        </w:trPr>
        <w:tc>
          <w:tcPr>
            <w:tcW w:w="1083" w:type="pct"/>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Basic</w:t>
            </w:r>
            <w:r w:rsidR="001327BC" w:rsidRPr="007350DD">
              <w:rPr>
                <w:sz w:val="18"/>
              </w:rPr>
              <w:t xml:space="preserve"> </w:t>
            </w:r>
            <w:r w:rsidRPr="007350DD">
              <w:rPr>
                <w:sz w:val="18"/>
              </w:rPr>
              <w:t>1</w:t>
            </w:r>
            <w:r w:rsidR="00852AED" w:rsidRPr="007350DD">
              <w:rPr>
                <w:sz w:val="18"/>
              </w:rPr>
              <w:br/>
            </w:r>
            <w:r w:rsidRPr="007350DD">
              <w:rPr>
                <w:sz w:val="18"/>
              </w:rPr>
              <w:t>M</w:t>
            </w:r>
          </w:p>
        </w:tc>
        <w:tc>
          <w:tcPr>
            <w:tcW w:w="489"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12</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21</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4</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11</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15</w:t>
            </w:r>
          </w:p>
        </w:tc>
      </w:tr>
      <w:tr w:rsidR="006564B6" w:rsidRPr="007350DD" w:rsidTr="008C33A1">
        <w:trPr>
          <w:cantSplit/>
        </w:trPr>
        <w:tc>
          <w:tcPr>
            <w:tcW w:w="1083" w:type="pct"/>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Basic</w:t>
            </w:r>
            <w:r w:rsidR="001327BC" w:rsidRPr="007350DD">
              <w:rPr>
                <w:sz w:val="18"/>
              </w:rPr>
              <w:t xml:space="preserve"> </w:t>
            </w:r>
            <w:r w:rsidRPr="007350DD">
              <w:rPr>
                <w:sz w:val="18"/>
              </w:rPr>
              <w:t>1</w:t>
            </w:r>
            <w:r w:rsidR="00852AED" w:rsidRPr="007350DD">
              <w:rPr>
                <w:sz w:val="18"/>
              </w:rPr>
              <w:br/>
            </w:r>
            <w:r w:rsidRPr="007350DD">
              <w:rPr>
                <w:sz w:val="18"/>
              </w:rPr>
              <w:t>F</w:t>
            </w:r>
          </w:p>
        </w:tc>
        <w:tc>
          <w:tcPr>
            <w:tcW w:w="489"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104</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166</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43</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182</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95</w:t>
            </w:r>
          </w:p>
        </w:tc>
      </w:tr>
      <w:tr w:rsidR="006564B6" w:rsidRPr="007350DD" w:rsidTr="008C33A1">
        <w:trPr>
          <w:cantSplit/>
        </w:trPr>
        <w:tc>
          <w:tcPr>
            <w:tcW w:w="1083" w:type="pct"/>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Basic</w:t>
            </w:r>
            <w:r w:rsidR="001327BC" w:rsidRPr="007350DD">
              <w:rPr>
                <w:sz w:val="18"/>
              </w:rPr>
              <w:t xml:space="preserve"> </w:t>
            </w:r>
            <w:r w:rsidRPr="007350DD">
              <w:rPr>
                <w:sz w:val="18"/>
              </w:rPr>
              <w:t>11</w:t>
            </w:r>
            <w:r w:rsidR="00852AED" w:rsidRPr="007350DD">
              <w:rPr>
                <w:sz w:val="18"/>
              </w:rPr>
              <w:br/>
            </w:r>
            <w:r w:rsidRPr="007350DD">
              <w:rPr>
                <w:sz w:val="18"/>
              </w:rPr>
              <w:t>M</w:t>
            </w:r>
          </w:p>
        </w:tc>
        <w:tc>
          <w:tcPr>
            <w:tcW w:w="489"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7</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3</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w:t>
            </w:r>
          </w:p>
        </w:tc>
      </w:tr>
      <w:tr w:rsidR="006564B6" w:rsidRPr="007350DD" w:rsidTr="008C33A1">
        <w:trPr>
          <w:cantSplit/>
        </w:trPr>
        <w:tc>
          <w:tcPr>
            <w:tcW w:w="1083" w:type="pct"/>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Basic</w:t>
            </w:r>
            <w:r w:rsidR="001327BC" w:rsidRPr="007350DD">
              <w:rPr>
                <w:sz w:val="18"/>
              </w:rPr>
              <w:t xml:space="preserve"> </w:t>
            </w:r>
            <w:r w:rsidRPr="007350DD">
              <w:rPr>
                <w:sz w:val="18"/>
              </w:rPr>
              <w:t>11</w:t>
            </w:r>
            <w:r w:rsidR="00852AED" w:rsidRPr="007350DD">
              <w:rPr>
                <w:sz w:val="18"/>
              </w:rPr>
              <w:br/>
            </w:r>
            <w:r w:rsidRPr="007350DD">
              <w:rPr>
                <w:sz w:val="18"/>
              </w:rPr>
              <w:t>F</w:t>
            </w:r>
          </w:p>
        </w:tc>
        <w:tc>
          <w:tcPr>
            <w:tcW w:w="489"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65</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53</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25</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53</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50</w:t>
            </w:r>
          </w:p>
        </w:tc>
      </w:tr>
      <w:tr w:rsidR="006564B6" w:rsidRPr="007350DD" w:rsidTr="008C33A1">
        <w:trPr>
          <w:cantSplit/>
        </w:trPr>
        <w:tc>
          <w:tcPr>
            <w:tcW w:w="1083" w:type="pct"/>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Intermediate</w:t>
            </w:r>
            <w:r w:rsidR="00852AED" w:rsidRPr="007350DD">
              <w:rPr>
                <w:sz w:val="18"/>
              </w:rPr>
              <w:br/>
            </w:r>
            <w:r w:rsidRPr="007350DD">
              <w:rPr>
                <w:sz w:val="18"/>
              </w:rPr>
              <w:t>M</w:t>
            </w:r>
          </w:p>
        </w:tc>
        <w:tc>
          <w:tcPr>
            <w:tcW w:w="489"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3</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w:t>
            </w:r>
          </w:p>
        </w:tc>
        <w:tc>
          <w:tcPr>
            <w:tcW w:w="857" w:type="pct"/>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w:t>
            </w:r>
          </w:p>
        </w:tc>
      </w:tr>
      <w:tr w:rsidR="008C33A1" w:rsidRPr="007350DD" w:rsidTr="008C33A1">
        <w:trPr>
          <w:cantSplit/>
        </w:trPr>
        <w:tc>
          <w:tcPr>
            <w:tcW w:w="1083" w:type="pct"/>
            <w:tcBorders>
              <w:bottom w:val="single" w:sz="4" w:space="0" w:color="auto"/>
            </w:tcBorders>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Intermediate</w:t>
            </w:r>
            <w:r w:rsidR="00852AED" w:rsidRPr="007350DD">
              <w:rPr>
                <w:sz w:val="18"/>
              </w:rPr>
              <w:br/>
            </w:r>
            <w:r w:rsidRPr="007350DD">
              <w:rPr>
                <w:sz w:val="18"/>
              </w:rPr>
              <w:t>F</w:t>
            </w:r>
          </w:p>
        </w:tc>
        <w:tc>
          <w:tcPr>
            <w:tcW w:w="489"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42</w:t>
            </w:r>
          </w:p>
        </w:tc>
        <w:tc>
          <w:tcPr>
            <w:tcW w:w="857"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36</w:t>
            </w:r>
          </w:p>
        </w:tc>
        <w:tc>
          <w:tcPr>
            <w:tcW w:w="857"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10</w:t>
            </w:r>
          </w:p>
        </w:tc>
        <w:tc>
          <w:tcPr>
            <w:tcW w:w="857"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28</w:t>
            </w:r>
          </w:p>
        </w:tc>
        <w:tc>
          <w:tcPr>
            <w:tcW w:w="857" w:type="pct"/>
            <w:tcBorders>
              <w:bottom w:val="single" w:sz="4"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20</w:t>
            </w:r>
          </w:p>
        </w:tc>
      </w:tr>
      <w:tr w:rsidR="00852AED" w:rsidRPr="007350DD" w:rsidTr="008C33A1">
        <w:trPr>
          <w:cantSplit/>
        </w:trPr>
        <w:tc>
          <w:tcPr>
            <w:tcW w:w="1083" w:type="pct"/>
            <w:tcBorders>
              <w:top w:val="single" w:sz="4" w:space="0" w:color="auto"/>
              <w:bottom w:val="single" w:sz="12" w:space="0" w:color="auto"/>
            </w:tcBorders>
            <w:shd w:val="clear" w:color="auto" w:fill="auto"/>
          </w:tcPr>
          <w:p w:rsidR="006564B6" w:rsidRPr="007350DD" w:rsidRDefault="006564B6" w:rsidP="00852AED">
            <w:pPr>
              <w:suppressAutoHyphens w:val="0"/>
              <w:spacing w:before="40" w:after="40" w:line="220" w:lineRule="exact"/>
              <w:ind w:right="113"/>
              <w:rPr>
                <w:sz w:val="18"/>
              </w:rPr>
            </w:pPr>
            <w:r w:rsidRPr="007350DD">
              <w:rPr>
                <w:sz w:val="18"/>
              </w:rPr>
              <w:t>Sub-total</w:t>
            </w:r>
          </w:p>
        </w:tc>
        <w:tc>
          <w:tcPr>
            <w:tcW w:w="489"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231</w:t>
            </w:r>
          </w:p>
        </w:tc>
        <w:tc>
          <w:tcPr>
            <w:tcW w:w="857"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281</w:t>
            </w:r>
          </w:p>
        </w:tc>
        <w:tc>
          <w:tcPr>
            <w:tcW w:w="857"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85</w:t>
            </w:r>
          </w:p>
        </w:tc>
        <w:tc>
          <w:tcPr>
            <w:tcW w:w="857"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278</w:t>
            </w:r>
          </w:p>
        </w:tc>
        <w:tc>
          <w:tcPr>
            <w:tcW w:w="857" w:type="pct"/>
            <w:tcBorders>
              <w:top w:val="single" w:sz="4" w:space="0" w:color="auto"/>
              <w:bottom w:val="single" w:sz="12" w:space="0" w:color="auto"/>
            </w:tcBorders>
            <w:shd w:val="clear" w:color="auto" w:fill="auto"/>
            <w:vAlign w:val="bottom"/>
          </w:tcPr>
          <w:p w:rsidR="006564B6" w:rsidRPr="007350DD" w:rsidRDefault="006564B6" w:rsidP="00852AED">
            <w:pPr>
              <w:suppressAutoHyphens w:val="0"/>
              <w:spacing w:before="40" w:after="40" w:line="220" w:lineRule="exact"/>
              <w:ind w:right="113"/>
              <w:jc w:val="right"/>
              <w:rPr>
                <w:sz w:val="18"/>
              </w:rPr>
            </w:pPr>
            <w:r w:rsidRPr="007350DD">
              <w:rPr>
                <w:sz w:val="18"/>
              </w:rPr>
              <w:t>183</w:t>
            </w:r>
          </w:p>
        </w:tc>
      </w:tr>
    </w:tbl>
    <w:p w:rsidR="006564B6" w:rsidRPr="007350DD" w:rsidRDefault="00852AED" w:rsidP="00852AED">
      <w:pPr>
        <w:pStyle w:val="H1G"/>
      </w:pPr>
      <w:r w:rsidRPr="007350DD">
        <w:tab/>
      </w:r>
      <w:r w:rsidR="006564B6" w:rsidRPr="007350DD">
        <w:t>B.</w:t>
      </w:r>
      <w:r w:rsidR="006564B6" w:rsidRPr="007350DD">
        <w:tab/>
        <w:t>H</w:t>
      </w:r>
      <w:r w:rsidRPr="007350DD">
        <w:t>ealth</w:t>
      </w:r>
      <w:r w:rsidR="005564C6">
        <w:t>-</w:t>
      </w:r>
      <w:r w:rsidRPr="007350DD">
        <w:t>care services</w:t>
      </w:r>
      <w:r w:rsidR="001327BC" w:rsidRPr="007350DD">
        <w:t xml:space="preserve"> </w:t>
      </w:r>
    </w:p>
    <w:p w:rsidR="006564B6" w:rsidRPr="007350DD" w:rsidRDefault="0068630D" w:rsidP="0068630D">
      <w:pPr>
        <w:pStyle w:val="H23G"/>
      </w:pPr>
      <w:r w:rsidRPr="007350DD">
        <w:tab/>
      </w:r>
      <w:r w:rsidRPr="007350DD">
        <w:tab/>
      </w:r>
      <w:r w:rsidR="006564B6" w:rsidRPr="007350DD">
        <w:t>Measures</w:t>
      </w:r>
      <w:r w:rsidR="001327BC" w:rsidRPr="007350DD">
        <w:t xml:space="preserve"> </w:t>
      </w:r>
      <w:r w:rsidR="006564B6" w:rsidRPr="007350DD">
        <w:t>to</w:t>
      </w:r>
      <w:r w:rsidR="001327BC" w:rsidRPr="007350DD">
        <w:t xml:space="preserve"> </w:t>
      </w:r>
      <w:r w:rsidR="006564B6" w:rsidRPr="007350DD">
        <w:t>recognise</w:t>
      </w:r>
      <w:r w:rsidR="001327BC" w:rsidRPr="007350DD">
        <w:t xml:space="preserve"> </w:t>
      </w:r>
      <w:r w:rsidR="006564B6" w:rsidRPr="007350DD">
        <w:t>and</w:t>
      </w:r>
      <w:r w:rsidR="001327BC" w:rsidRPr="007350DD">
        <w:t xml:space="preserve"> </w:t>
      </w:r>
      <w:r w:rsidR="006564B6" w:rsidRPr="007350DD">
        <w:t>ensure</w:t>
      </w:r>
      <w:r w:rsidR="001327BC" w:rsidRPr="007350DD">
        <w:t xml:space="preserve"> </w:t>
      </w:r>
      <w:r w:rsidR="006564B6" w:rsidRPr="007350DD">
        <w:t>the</w:t>
      </w:r>
      <w:r w:rsidR="001327BC" w:rsidRPr="007350DD">
        <w:t xml:space="preserve"> </w:t>
      </w:r>
      <w:r w:rsidR="006564B6" w:rsidRPr="007350DD">
        <w:t>of</w:t>
      </w:r>
      <w:r w:rsidR="001327BC" w:rsidRPr="007350DD">
        <w:t xml:space="preserve"> </w:t>
      </w:r>
      <w:r w:rsidR="006564B6" w:rsidRPr="007350DD">
        <w:t>every</w:t>
      </w:r>
      <w:r w:rsidR="001327BC" w:rsidRPr="007350DD">
        <w:t xml:space="preserve"> </w:t>
      </w:r>
      <w:r w:rsidR="006564B6" w:rsidRPr="007350DD">
        <w:t>child</w:t>
      </w:r>
      <w:r w:rsidR="001327BC" w:rsidRPr="007350DD">
        <w:t xml:space="preserve"> </w:t>
      </w:r>
      <w:r w:rsidR="006564B6" w:rsidRPr="007350DD">
        <w:t>to</w:t>
      </w:r>
      <w:r w:rsidR="001327BC" w:rsidRPr="007350DD">
        <w:t xml:space="preserve"> </w:t>
      </w:r>
      <w:r w:rsidR="006564B6" w:rsidRPr="007350DD">
        <w:t>enjoyment</w:t>
      </w:r>
      <w:r w:rsidR="001327BC" w:rsidRPr="007350DD">
        <w:t xml:space="preserve"> </w:t>
      </w:r>
      <w:r w:rsidR="006564B6" w:rsidRPr="007350DD">
        <w:t>of</w:t>
      </w:r>
      <w:r w:rsidR="001327BC" w:rsidRPr="007350DD">
        <w:t xml:space="preserve"> </w:t>
      </w:r>
      <w:r w:rsidR="006564B6" w:rsidRPr="007350DD">
        <w:t>health</w:t>
      </w:r>
      <w:r w:rsidR="001327BC" w:rsidRPr="007350DD">
        <w:t xml:space="preserve"> </w:t>
      </w:r>
      <w:r w:rsidR="006564B6" w:rsidRPr="007350DD">
        <w:t>etc./Measures</w:t>
      </w:r>
      <w:r w:rsidR="001327BC" w:rsidRPr="007350DD">
        <w:t xml:space="preserve"> </w:t>
      </w:r>
      <w:r w:rsidR="006564B6" w:rsidRPr="007350DD">
        <w:t>to</w:t>
      </w:r>
      <w:r w:rsidR="001327BC" w:rsidRPr="007350DD">
        <w:t xml:space="preserve"> </w:t>
      </w:r>
      <w:r w:rsidR="006564B6" w:rsidRPr="007350DD">
        <w:t>ensure</w:t>
      </w:r>
      <w:r w:rsidR="001327BC" w:rsidRPr="007350DD">
        <w:t xml:space="preserve"> </w:t>
      </w:r>
      <w:r w:rsidR="006564B6" w:rsidRPr="007350DD">
        <w:t>that</w:t>
      </w:r>
      <w:r w:rsidR="001327BC" w:rsidRPr="007350DD">
        <w:t xml:space="preserve"> </w:t>
      </w:r>
      <w:r w:rsidR="006564B6" w:rsidRPr="007350DD">
        <w:t>no</w:t>
      </w:r>
      <w:r w:rsidR="001327BC" w:rsidRPr="007350DD">
        <w:t xml:space="preserve"> </w:t>
      </w:r>
      <w:r w:rsidR="006564B6" w:rsidRPr="007350DD">
        <w:t>child</w:t>
      </w:r>
      <w:r w:rsidR="001327BC" w:rsidRPr="007350DD">
        <w:t xml:space="preserve"> </w:t>
      </w:r>
      <w:r w:rsidR="006564B6" w:rsidRPr="007350DD">
        <w:t>is</w:t>
      </w:r>
      <w:r w:rsidR="001327BC" w:rsidRPr="007350DD">
        <w:t xml:space="preserve"> </w:t>
      </w:r>
      <w:r w:rsidR="006564B6" w:rsidRPr="007350DD">
        <w:t>deprived</w:t>
      </w:r>
      <w:r w:rsidR="001327BC" w:rsidRPr="007350DD">
        <w:t xml:space="preserve"> </w:t>
      </w:r>
      <w:r w:rsidR="006564B6" w:rsidRPr="007350DD">
        <w:t>of</w:t>
      </w:r>
      <w:r w:rsidR="001327BC" w:rsidRPr="007350DD">
        <w:t xml:space="preserve"> </w:t>
      </w:r>
      <w:r w:rsidR="006564B6" w:rsidRPr="007350DD">
        <w:t>his/her</w:t>
      </w:r>
      <w:r w:rsidR="001327BC" w:rsidRPr="007350DD">
        <w:t xml:space="preserve"> </w:t>
      </w:r>
      <w:r w:rsidR="006564B6" w:rsidRPr="007350DD">
        <w:t>access</w:t>
      </w:r>
      <w:r w:rsidR="001327BC" w:rsidRPr="007350DD">
        <w:t xml:space="preserve"> </w:t>
      </w:r>
      <w:r w:rsidR="006564B6" w:rsidRPr="007350DD">
        <w:t>to</w:t>
      </w:r>
      <w:r w:rsidR="001327BC" w:rsidRPr="007350DD">
        <w:t xml:space="preserve"> </w:t>
      </w:r>
      <w:r w:rsidR="006564B6" w:rsidRPr="007350DD">
        <w:t>health</w:t>
      </w:r>
      <w:r w:rsidR="001327BC" w:rsidRPr="007350DD">
        <w:t xml:space="preserve"> </w:t>
      </w:r>
      <w:r w:rsidR="006564B6" w:rsidRPr="007350DD">
        <w:t>care</w:t>
      </w:r>
      <w:r w:rsidR="001327BC" w:rsidRPr="007350DD">
        <w:t xml:space="preserve"> </w:t>
      </w:r>
      <w:r w:rsidR="006564B6" w:rsidRPr="007350DD">
        <w:t>services/Measures</w:t>
      </w:r>
      <w:r w:rsidR="001327BC" w:rsidRPr="007350DD">
        <w:t xml:space="preserve"> </w:t>
      </w:r>
      <w:r w:rsidR="006564B6" w:rsidRPr="007350DD">
        <w:t>to</w:t>
      </w:r>
      <w:r w:rsidR="001327BC" w:rsidRPr="007350DD">
        <w:t xml:space="preserve"> </w:t>
      </w:r>
      <w:r w:rsidR="006564B6" w:rsidRPr="007350DD">
        <w:t>ensure</w:t>
      </w:r>
      <w:r w:rsidR="001327BC" w:rsidRPr="007350DD">
        <w:t xml:space="preserve"> </w:t>
      </w:r>
      <w:r w:rsidR="006564B6" w:rsidRPr="007350DD">
        <w:t>respect</w:t>
      </w:r>
      <w:r w:rsidR="001327BC" w:rsidRPr="007350DD">
        <w:t xml:space="preserve"> </w:t>
      </w:r>
      <w:r w:rsidR="006564B6" w:rsidRPr="007350DD">
        <w:t>for</w:t>
      </w:r>
      <w:r w:rsidR="001327BC" w:rsidRPr="007350DD">
        <w:t xml:space="preserve"> </w:t>
      </w:r>
      <w:r w:rsidR="006564B6" w:rsidRPr="007350DD">
        <w:t>general</w:t>
      </w:r>
      <w:r w:rsidR="001327BC" w:rsidRPr="007350DD">
        <w:t xml:space="preserve"> </w:t>
      </w:r>
      <w:r w:rsidR="006564B6" w:rsidRPr="007350DD">
        <w:t>principles</w:t>
      </w:r>
      <w:r w:rsidR="001327BC" w:rsidRPr="007350DD">
        <w:t xml:space="preserve"> </w:t>
      </w:r>
      <w:r w:rsidR="006564B6" w:rsidRPr="007350DD">
        <w:t>of</w:t>
      </w:r>
      <w:r w:rsidR="001327BC" w:rsidRPr="007350DD">
        <w:t xml:space="preserve"> </w:t>
      </w:r>
      <w:r w:rsidR="006564B6" w:rsidRPr="007350DD">
        <w:t>CRC</w:t>
      </w:r>
    </w:p>
    <w:p w:rsidR="006564B6" w:rsidRPr="007350DD" w:rsidRDefault="006564B6" w:rsidP="009E22FF">
      <w:pPr>
        <w:pStyle w:val="SingleTxtG"/>
      </w:pPr>
      <w:r w:rsidRPr="007350DD">
        <w:t>117.</w:t>
      </w:r>
      <w:r w:rsidRPr="007350DD">
        <w:tab/>
        <w:t>The</w:t>
      </w:r>
      <w:r w:rsidR="001327BC" w:rsidRPr="007350DD">
        <w:t xml:space="preserve"> </w:t>
      </w:r>
      <w:r w:rsidRPr="007350DD">
        <w:t>policies</w:t>
      </w:r>
      <w:r w:rsidR="001327BC" w:rsidRPr="007350DD">
        <w:t xml:space="preserve"> </w:t>
      </w:r>
      <w:r w:rsidRPr="007350DD">
        <w:t>on</w:t>
      </w:r>
      <w:r w:rsidR="001327BC" w:rsidRPr="007350DD">
        <w:t xml:space="preserve"> </w:t>
      </w:r>
      <w:r w:rsidRPr="007350DD">
        <w:t>health</w:t>
      </w:r>
      <w:r w:rsidR="001327BC" w:rsidRPr="007350DD">
        <w:t xml:space="preserve"> </w:t>
      </w:r>
      <w:r w:rsidRPr="007350DD">
        <w:t>of</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are</w:t>
      </w:r>
      <w:r w:rsidR="001327BC" w:rsidRPr="007350DD">
        <w:t xml:space="preserve"> </w:t>
      </w:r>
      <w:r w:rsidRPr="007350DD">
        <w:t>predicated</w:t>
      </w:r>
      <w:r w:rsidR="001327BC" w:rsidRPr="007350DD">
        <w:t xml:space="preserve"> </w:t>
      </w:r>
      <w:r w:rsidRPr="007350DD">
        <w:t>on</w:t>
      </w:r>
      <w:r w:rsidR="001327BC" w:rsidRPr="007350DD">
        <w:t xml:space="preserve"> </w:t>
      </w:r>
      <w:r w:rsidRPr="007350DD">
        <w:t>the</w:t>
      </w:r>
      <w:r w:rsidR="001327BC" w:rsidRPr="007350DD">
        <w:t xml:space="preserve"> </w:t>
      </w:r>
      <w:r w:rsidRPr="007350DD">
        <w:t>philosophy</w:t>
      </w:r>
      <w:r w:rsidR="001327BC" w:rsidRPr="007350DD">
        <w:t xml:space="preserve"> </w:t>
      </w:r>
      <w:r w:rsidRPr="007350DD">
        <w:t>that</w:t>
      </w:r>
      <w:r w:rsidR="001327BC" w:rsidRPr="007350DD">
        <w:t xml:space="preserve"> </w:t>
      </w:r>
      <w:r w:rsidRPr="007350DD">
        <w:t>health</w:t>
      </w:r>
      <w:r w:rsidR="001327BC" w:rsidRPr="007350DD">
        <w:t xml:space="preserve"> </w:t>
      </w:r>
      <w:r w:rsidRPr="007350DD">
        <w:t>care</w:t>
      </w:r>
      <w:r w:rsidR="001327BC" w:rsidRPr="007350DD">
        <w:t xml:space="preserve"> </w:t>
      </w:r>
      <w:r w:rsidRPr="007350DD">
        <w:t>is</w:t>
      </w:r>
      <w:r w:rsidR="001327BC" w:rsidRPr="007350DD">
        <w:t xml:space="preserve"> </w:t>
      </w:r>
      <w:r w:rsidRPr="007350DD">
        <w:t>a</w:t>
      </w:r>
      <w:r w:rsidR="001327BC" w:rsidRPr="007350DD">
        <w:t xml:space="preserve"> </w:t>
      </w:r>
      <w:r w:rsidRPr="007350DD">
        <w:t>fundamental</w:t>
      </w:r>
      <w:r w:rsidR="001327BC" w:rsidRPr="007350DD">
        <w:t xml:space="preserve"> </w:t>
      </w:r>
      <w:r w:rsidRPr="007350DD">
        <w:t>right</w:t>
      </w:r>
      <w:r w:rsidR="001327BC" w:rsidRPr="007350DD">
        <w:t xml:space="preserve"> </w:t>
      </w:r>
      <w:r w:rsidRPr="007350DD">
        <w:t>of</w:t>
      </w:r>
      <w:r w:rsidR="001327BC" w:rsidRPr="007350DD">
        <w:t xml:space="preserve"> </w:t>
      </w:r>
      <w:r w:rsidRPr="007350DD">
        <w:t>Barbadians.</w:t>
      </w:r>
      <w:r w:rsidR="006461CD" w:rsidRPr="007350DD">
        <w:t xml:space="preserve"> </w:t>
      </w:r>
      <w:r w:rsidRPr="007350DD">
        <w:t>Universal</w:t>
      </w:r>
      <w:r w:rsidR="001327BC" w:rsidRPr="007350DD">
        <w:t xml:space="preserve"> </w:t>
      </w:r>
      <w:r w:rsidRPr="007350DD">
        <w:t>access</w:t>
      </w:r>
      <w:r w:rsidR="001327BC" w:rsidRPr="007350DD">
        <w:t xml:space="preserve"> </w:t>
      </w:r>
      <w:r w:rsidRPr="007350DD">
        <w:t>to</w:t>
      </w:r>
      <w:r w:rsidR="001327BC" w:rsidRPr="007350DD">
        <w:t xml:space="preserve"> </w:t>
      </w:r>
      <w:r w:rsidRPr="007350DD">
        <w:t>health</w:t>
      </w:r>
      <w:r w:rsidR="001327BC" w:rsidRPr="007350DD">
        <w:t xml:space="preserve"> </w:t>
      </w:r>
      <w:r w:rsidRPr="007350DD">
        <w:t>care</w:t>
      </w:r>
      <w:r w:rsidR="001327BC" w:rsidRPr="007350DD">
        <w:t xml:space="preserve"> </w:t>
      </w:r>
      <w:r w:rsidRPr="007350DD">
        <w:t>is</w:t>
      </w:r>
      <w:r w:rsidR="001327BC" w:rsidRPr="007350DD">
        <w:t xml:space="preserve"> </w:t>
      </w:r>
      <w:r w:rsidRPr="007350DD">
        <w:t>a</w:t>
      </w:r>
      <w:r w:rsidR="001327BC" w:rsidRPr="007350DD">
        <w:t xml:space="preserve"> </w:t>
      </w:r>
      <w:r w:rsidRPr="007350DD">
        <w:t>tangible</w:t>
      </w:r>
      <w:r w:rsidR="001327BC" w:rsidRPr="007350DD">
        <w:t xml:space="preserve"> </w:t>
      </w:r>
      <w:r w:rsidRPr="007350DD">
        <w:t>manifestation</w:t>
      </w:r>
      <w:r w:rsidR="001327BC" w:rsidRPr="007350DD">
        <w:t xml:space="preserve"> </w:t>
      </w:r>
      <w:r w:rsidRPr="007350DD">
        <w:t>of</w:t>
      </w:r>
      <w:r w:rsidR="001327BC" w:rsidRPr="007350DD">
        <w:t xml:space="preserve"> </w:t>
      </w:r>
      <w:r w:rsidRPr="007350DD">
        <w:t>this</w:t>
      </w:r>
      <w:r w:rsidR="001327BC" w:rsidRPr="007350DD">
        <w:t xml:space="preserve"> </w:t>
      </w:r>
      <w:r w:rsidRPr="007350DD">
        <w:t>right.</w:t>
      </w:r>
      <w:r w:rsidRPr="007350DD">
        <w:rPr>
          <w:rStyle w:val="FootnoteReference"/>
        </w:rPr>
        <w:footnoteReference w:id="24"/>
      </w:r>
      <w:r w:rsidR="006461CD" w:rsidRPr="007350DD">
        <w:t xml:space="preserve"> </w:t>
      </w:r>
      <w:r w:rsidRPr="007350DD">
        <w:t>Accordingly,</w:t>
      </w:r>
      <w:r w:rsidR="001327BC" w:rsidRPr="007350DD">
        <w:t xml:space="preserve"> </w:t>
      </w:r>
      <w:r w:rsidRPr="007350DD">
        <w:t>Barbados</w:t>
      </w:r>
      <w:r w:rsidR="00EA19E5" w:rsidRPr="007350DD">
        <w:t>’</w:t>
      </w:r>
      <w:r w:rsidR="001327BC" w:rsidRPr="007350DD">
        <w:t xml:space="preserve"> </w:t>
      </w:r>
      <w:r w:rsidRPr="007350DD">
        <w:t>health</w:t>
      </w:r>
      <w:r w:rsidR="001327BC" w:rsidRPr="007350DD">
        <w:t xml:space="preserve"> </w:t>
      </w:r>
      <w:r w:rsidRPr="007350DD">
        <w:t>care</w:t>
      </w:r>
      <w:r w:rsidR="001327BC" w:rsidRPr="007350DD">
        <w:t xml:space="preserve"> </w:t>
      </w:r>
      <w:r w:rsidRPr="007350DD">
        <w:t>strategy</w:t>
      </w:r>
      <w:r w:rsidR="001327BC" w:rsidRPr="007350DD">
        <w:t xml:space="preserve"> </w:t>
      </w:r>
      <w:r w:rsidRPr="007350DD">
        <w:t>is</w:t>
      </w:r>
      <w:r w:rsidR="001327BC" w:rsidRPr="007350DD">
        <w:t xml:space="preserve"> </w:t>
      </w:r>
      <w:r w:rsidRPr="007350DD">
        <w:t>based</w:t>
      </w:r>
      <w:r w:rsidR="001327BC" w:rsidRPr="007350DD">
        <w:t xml:space="preserve"> </w:t>
      </w:r>
      <w:r w:rsidRPr="007350DD">
        <w:t>on</w:t>
      </w:r>
      <w:r w:rsidR="001327BC" w:rsidRPr="007350DD">
        <w:t xml:space="preserve"> </w:t>
      </w:r>
      <w:r w:rsidRPr="007350DD">
        <w:t>the</w:t>
      </w:r>
      <w:r w:rsidR="001327BC" w:rsidRPr="007350DD">
        <w:t xml:space="preserve"> </w:t>
      </w:r>
      <w:r w:rsidRPr="007350DD">
        <w:t>primary</w:t>
      </w:r>
      <w:r w:rsidR="001327BC" w:rsidRPr="007350DD">
        <w:t xml:space="preserve"> </w:t>
      </w:r>
      <w:r w:rsidRPr="007350DD">
        <w:t>health</w:t>
      </w:r>
      <w:r w:rsidR="001327BC" w:rsidRPr="007350DD">
        <w:t xml:space="preserve"> </w:t>
      </w:r>
      <w:r w:rsidRPr="007350DD">
        <w:t>care</w:t>
      </w:r>
      <w:r w:rsidR="001327BC" w:rsidRPr="007350DD">
        <w:t xml:space="preserve"> </w:t>
      </w:r>
      <w:r w:rsidRPr="007350DD">
        <w:t>approach</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the</w:t>
      </w:r>
      <w:r w:rsidR="001327BC" w:rsidRPr="007350DD">
        <w:t xml:space="preserve"> </w:t>
      </w:r>
      <w:r w:rsidRPr="007350DD">
        <w:t>health</w:t>
      </w:r>
      <w:r w:rsidR="001327BC" w:rsidRPr="007350DD">
        <w:t xml:space="preserve"> </w:t>
      </w:r>
      <w:r w:rsidRPr="007350DD">
        <w:t>promotion</w:t>
      </w:r>
      <w:r w:rsidR="001327BC" w:rsidRPr="007350DD">
        <w:t xml:space="preserve"> </w:t>
      </w:r>
      <w:r w:rsidRPr="007350DD">
        <w:t>model</w:t>
      </w:r>
      <w:r w:rsidR="001327BC" w:rsidRPr="007350DD">
        <w:t xml:space="preserve"> </w:t>
      </w:r>
      <w:r w:rsidRPr="007350DD">
        <w:t>as</w:t>
      </w:r>
      <w:r w:rsidR="001327BC" w:rsidRPr="007350DD">
        <w:t xml:space="preserve"> </w:t>
      </w:r>
      <w:r w:rsidRPr="007350DD">
        <w:t>set</w:t>
      </w:r>
      <w:r w:rsidR="001327BC" w:rsidRPr="007350DD">
        <w:t xml:space="preserve"> </w:t>
      </w:r>
      <w:r w:rsidRPr="007350DD">
        <w:t>out</w:t>
      </w:r>
      <w:r w:rsidR="001327BC" w:rsidRPr="007350DD">
        <w:t xml:space="preserve"> </w:t>
      </w:r>
      <w:r w:rsidRPr="007350DD">
        <w:t>in</w:t>
      </w:r>
      <w:r w:rsidR="001327BC" w:rsidRPr="007350DD">
        <w:t xml:space="preserve"> </w:t>
      </w:r>
      <w:r w:rsidRPr="007350DD">
        <w:t>the</w:t>
      </w:r>
      <w:r w:rsidR="001327BC" w:rsidRPr="007350DD">
        <w:t xml:space="preserve"> </w:t>
      </w:r>
      <w:r w:rsidRPr="007350DD">
        <w:t>Caribbean</w:t>
      </w:r>
      <w:r w:rsidR="001327BC" w:rsidRPr="007350DD">
        <w:t xml:space="preserve"> </w:t>
      </w:r>
      <w:r w:rsidRPr="007350DD">
        <w:t>Charter</w:t>
      </w:r>
      <w:r w:rsidR="001327BC" w:rsidRPr="007350DD">
        <w:t xml:space="preserve"> </w:t>
      </w:r>
      <w:r w:rsidRPr="007350DD">
        <w:t>for</w:t>
      </w:r>
      <w:r w:rsidR="001327BC" w:rsidRPr="007350DD">
        <w:t xml:space="preserve"> </w:t>
      </w:r>
      <w:r w:rsidRPr="007350DD">
        <w:t>Health</w:t>
      </w:r>
      <w:r w:rsidR="001327BC" w:rsidRPr="007350DD">
        <w:t xml:space="preserve"> </w:t>
      </w:r>
      <w:r w:rsidRPr="007350DD">
        <w:t>Promotion.</w:t>
      </w:r>
      <w:r w:rsidR="006461CD" w:rsidRPr="007350DD">
        <w:t xml:space="preserve"> </w:t>
      </w:r>
      <w:r w:rsidRPr="007350DD">
        <w:t>Health</w:t>
      </w:r>
      <w:r w:rsidR="001327BC" w:rsidRPr="007350DD">
        <w:t xml:space="preserve"> </w:t>
      </w:r>
      <w:r w:rsidRPr="007350DD">
        <w:t>care</w:t>
      </w:r>
      <w:r w:rsidR="001327BC" w:rsidRPr="007350DD">
        <w:t xml:space="preserve"> </w:t>
      </w:r>
      <w:r w:rsidRPr="007350DD">
        <w:t>services</w:t>
      </w:r>
      <w:r w:rsidR="001327BC" w:rsidRPr="007350DD">
        <w:t xml:space="preserve"> </w:t>
      </w:r>
      <w:r w:rsidRPr="007350DD">
        <w:t>in</w:t>
      </w:r>
      <w:r w:rsidR="001327BC" w:rsidRPr="007350DD">
        <w:t xml:space="preserve"> </w:t>
      </w:r>
      <w:r w:rsidRPr="007350DD">
        <w:t>the</w:t>
      </w:r>
      <w:r w:rsidR="001327BC" w:rsidRPr="007350DD">
        <w:t xml:space="preserve"> </w:t>
      </w:r>
      <w:r w:rsidRPr="007350DD">
        <w:t>public</w:t>
      </w:r>
      <w:r w:rsidR="001327BC" w:rsidRPr="007350DD">
        <w:t xml:space="preserve"> </w:t>
      </w:r>
      <w:r w:rsidRPr="007350DD">
        <w:t>sector</w:t>
      </w:r>
      <w:r w:rsidR="001327BC" w:rsidRPr="007350DD">
        <w:t xml:space="preserve"> </w:t>
      </w:r>
      <w:r w:rsidRPr="007350DD">
        <w:t>are</w:t>
      </w:r>
      <w:r w:rsidR="001327BC" w:rsidRPr="007350DD">
        <w:t xml:space="preserve"> </w:t>
      </w:r>
      <w:r w:rsidRPr="007350DD">
        <w:t>provided</w:t>
      </w:r>
      <w:r w:rsidR="001327BC" w:rsidRPr="007350DD">
        <w:t xml:space="preserve"> </w:t>
      </w:r>
      <w:r w:rsidRPr="007350DD">
        <w:t>free</w:t>
      </w:r>
      <w:r w:rsidR="001327BC" w:rsidRPr="007350DD">
        <w:t xml:space="preserve"> </w:t>
      </w:r>
      <w:r w:rsidRPr="007350DD">
        <w:t>of</w:t>
      </w:r>
      <w:r w:rsidR="001327BC" w:rsidRPr="007350DD">
        <w:t xml:space="preserve"> </w:t>
      </w:r>
      <w:r w:rsidRPr="007350DD">
        <w:t>user</w:t>
      </w:r>
      <w:r w:rsidR="001327BC" w:rsidRPr="007350DD">
        <w:t xml:space="preserve"> </w:t>
      </w:r>
      <w:r w:rsidRPr="007350DD">
        <w:t>fees</w:t>
      </w:r>
      <w:r w:rsidR="001327BC" w:rsidRPr="007350DD">
        <w:t xml:space="preserve"> </w:t>
      </w:r>
      <w:r w:rsidRPr="007350DD">
        <w:t>and</w:t>
      </w:r>
      <w:r w:rsidR="001327BC" w:rsidRPr="007350DD">
        <w:t xml:space="preserve"> </w:t>
      </w:r>
      <w:r w:rsidRPr="007350DD">
        <w:t>co-payments</w:t>
      </w:r>
      <w:r w:rsidR="001327BC" w:rsidRPr="007350DD">
        <w:t xml:space="preserve"> </w:t>
      </w:r>
      <w:r w:rsidRPr="007350DD">
        <w:t>to</w:t>
      </w:r>
      <w:r w:rsidR="001327BC" w:rsidRPr="007350DD">
        <w:t xml:space="preserve"> </w:t>
      </w:r>
      <w:r w:rsidRPr="007350DD">
        <w:t>Barbadians</w:t>
      </w:r>
      <w:r w:rsidR="001327BC" w:rsidRPr="007350DD">
        <w:t xml:space="preserve"> </w:t>
      </w:r>
      <w:r w:rsidRPr="007350DD">
        <w:t>and</w:t>
      </w:r>
      <w:r w:rsidR="001327BC" w:rsidRPr="007350DD">
        <w:t xml:space="preserve"> </w:t>
      </w:r>
      <w:r w:rsidRPr="007350DD">
        <w:t>approved</w:t>
      </w:r>
      <w:r w:rsidR="001327BC" w:rsidRPr="007350DD">
        <w:t xml:space="preserve"> </w:t>
      </w:r>
      <w:r w:rsidRPr="007350DD">
        <w:t>non-nationals.</w:t>
      </w:r>
    </w:p>
    <w:p w:rsidR="006564B6" w:rsidRPr="007350DD" w:rsidRDefault="006564B6" w:rsidP="009E22FF">
      <w:pPr>
        <w:pStyle w:val="SingleTxtG"/>
      </w:pPr>
      <w:r w:rsidRPr="007350DD">
        <w:t>118.</w:t>
      </w:r>
      <w:r w:rsidRPr="007350DD">
        <w:tab/>
        <w:t>According</w:t>
      </w:r>
      <w:r w:rsidR="001327BC" w:rsidRPr="007350DD">
        <w:t xml:space="preserve"> </w:t>
      </w:r>
      <w:r w:rsidRPr="007350DD">
        <w:t>to</w:t>
      </w:r>
      <w:r w:rsidR="001327BC" w:rsidRPr="007350DD">
        <w:t xml:space="preserve"> </w:t>
      </w:r>
      <w:r w:rsidRPr="007350DD">
        <w:t>the</w:t>
      </w:r>
      <w:r w:rsidR="001327BC" w:rsidRPr="007350DD">
        <w:t xml:space="preserve"> </w:t>
      </w:r>
      <w:r w:rsidRPr="007350DD">
        <w:t>2000</w:t>
      </w:r>
      <w:r w:rsidR="001327BC" w:rsidRPr="007350DD">
        <w:t xml:space="preserve"> </w:t>
      </w:r>
      <w:r w:rsidRPr="007350DD">
        <w:t>Census,</w:t>
      </w:r>
      <w:r w:rsidR="001327BC" w:rsidRPr="007350DD">
        <w:t xml:space="preserve"> </w:t>
      </w:r>
      <w:r w:rsidRPr="007350DD">
        <w:t>Barbados</w:t>
      </w:r>
      <w:r w:rsidR="00EA19E5" w:rsidRPr="007350DD">
        <w:t>’</w:t>
      </w:r>
      <w:r w:rsidR="001327BC" w:rsidRPr="007350DD">
        <w:t xml:space="preserve"> </w:t>
      </w:r>
      <w:r w:rsidRPr="007350DD">
        <w:t>total</w:t>
      </w:r>
      <w:r w:rsidR="001327BC" w:rsidRPr="007350DD">
        <w:t xml:space="preserve"> </w:t>
      </w:r>
      <w:r w:rsidRPr="007350DD">
        <w:t>population</w:t>
      </w:r>
      <w:r w:rsidR="001327BC" w:rsidRPr="007350DD">
        <w:t xml:space="preserve"> </w:t>
      </w:r>
      <w:r w:rsidRPr="007350DD">
        <w:t>was</w:t>
      </w:r>
      <w:r w:rsidR="001327BC" w:rsidRPr="007350DD">
        <w:t xml:space="preserve"> </w:t>
      </w:r>
      <w:r w:rsidRPr="007350DD">
        <w:t>268,792</w:t>
      </w:r>
      <w:r w:rsidR="001327BC" w:rsidRPr="007350DD">
        <w:t xml:space="preserve"> </w:t>
      </w:r>
      <w:r w:rsidRPr="007350DD">
        <w:t>persons,</w:t>
      </w:r>
      <w:r w:rsidR="001327BC" w:rsidRPr="007350DD">
        <w:t xml:space="preserve"> </w:t>
      </w:r>
      <w:r w:rsidRPr="007350DD">
        <w:t>with</w:t>
      </w:r>
      <w:r w:rsidR="001327BC" w:rsidRPr="007350DD">
        <w:t xml:space="preserve"> </w:t>
      </w:r>
      <w:r w:rsidRPr="007350DD">
        <w:t>129,241</w:t>
      </w:r>
      <w:r w:rsidR="001327BC" w:rsidRPr="007350DD">
        <w:t xml:space="preserve"> </w:t>
      </w:r>
      <w:r w:rsidRPr="007350DD">
        <w:t>(48%)</w:t>
      </w:r>
      <w:r w:rsidR="001327BC" w:rsidRPr="007350DD">
        <w:t xml:space="preserve"> </w:t>
      </w:r>
      <w:r w:rsidRPr="007350DD">
        <w:t>males</w:t>
      </w:r>
      <w:r w:rsidR="001327BC" w:rsidRPr="007350DD">
        <w:t xml:space="preserve"> </w:t>
      </w:r>
      <w:r w:rsidRPr="007350DD">
        <w:t>and</w:t>
      </w:r>
      <w:r w:rsidR="001327BC" w:rsidRPr="007350DD">
        <w:t xml:space="preserve"> </w:t>
      </w:r>
      <w:r w:rsidRPr="007350DD">
        <w:t>139,551</w:t>
      </w:r>
      <w:r w:rsidR="001327BC" w:rsidRPr="007350DD">
        <w:t xml:space="preserve"> </w:t>
      </w:r>
      <w:r w:rsidRPr="007350DD">
        <w:t>(52%)</w:t>
      </w:r>
      <w:r w:rsidR="001327BC" w:rsidRPr="007350DD">
        <w:t xml:space="preserve"> </w:t>
      </w:r>
      <w:r w:rsidRPr="007350DD">
        <w:t>females.</w:t>
      </w:r>
      <w:r w:rsidR="001327BC" w:rsidRPr="007350DD">
        <w:t xml:space="preserve"> </w:t>
      </w:r>
      <w:r w:rsidRPr="007350DD">
        <w:t>Approximately</w:t>
      </w:r>
      <w:r w:rsidR="001327BC" w:rsidRPr="007350DD">
        <w:t xml:space="preserve"> </w:t>
      </w:r>
      <w:r w:rsidRPr="007350DD">
        <w:t>21.6%</w:t>
      </w:r>
      <w:r w:rsidR="001327BC" w:rsidRPr="007350DD">
        <w:t xml:space="preserve"> </w:t>
      </w:r>
      <w:r w:rsidRPr="007350DD">
        <w:t>of</w:t>
      </w:r>
      <w:r w:rsidR="001327BC" w:rsidRPr="007350DD">
        <w:t xml:space="preserve"> </w:t>
      </w:r>
      <w:r w:rsidRPr="007350DD">
        <w:t>the</w:t>
      </w:r>
      <w:r w:rsidR="001327BC" w:rsidRPr="007350DD">
        <w:t xml:space="preserve"> </w:t>
      </w:r>
      <w:r w:rsidRPr="007350DD">
        <w:t>population</w:t>
      </w:r>
      <w:r w:rsidR="001327BC" w:rsidRPr="007350DD">
        <w:t xml:space="preserve"> </w:t>
      </w:r>
      <w:r w:rsidRPr="007350DD">
        <w:t>was</w:t>
      </w:r>
      <w:r w:rsidR="001327BC" w:rsidRPr="007350DD">
        <w:t xml:space="preserve"> </w:t>
      </w:r>
      <w:r w:rsidRPr="007350DD">
        <w:t>under</w:t>
      </w:r>
      <w:r w:rsidR="001327BC" w:rsidRPr="007350DD">
        <w:t xml:space="preserve"> </w:t>
      </w:r>
      <w:r w:rsidRPr="007350DD">
        <w:t>15</w:t>
      </w:r>
      <w:r w:rsidR="001327BC" w:rsidRPr="007350DD">
        <w:t xml:space="preserve"> </w:t>
      </w:r>
      <w:r w:rsidRPr="007350DD">
        <w:t>years</w:t>
      </w:r>
      <w:r w:rsidR="001327BC" w:rsidRPr="007350DD">
        <w:t xml:space="preserve"> </w:t>
      </w:r>
      <w:r w:rsidRPr="007350DD">
        <w:t>and</w:t>
      </w:r>
      <w:r w:rsidR="001327BC" w:rsidRPr="007350DD">
        <w:t xml:space="preserve"> </w:t>
      </w:r>
      <w:r w:rsidRPr="007350DD">
        <w:t>12.1%</w:t>
      </w:r>
      <w:r w:rsidR="001327BC" w:rsidRPr="007350DD">
        <w:t xml:space="preserve"> </w:t>
      </w:r>
      <w:r w:rsidRPr="007350DD">
        <w:t>was</w:t>
      </w:r>
      <w:r w:rsidR="001327BC" w:rsidRPr="007350DD">
        <w:t xml:space="preserve"> </w:t>
      </w:r>
      <w:r w:rsidRPr="007350DD">
        <w:t>65</w:t>
      </w:r>
      <w:r w:rsidR="001327BC" w:rsidRPr="007350DD">
        <w:t xml:space="preserve"> </w:t>
      </w:r>
      <w:r w:rsidRPr="007350DD">
        <w:t>years</w:t>
      </w:r>
      <w:r w:rsidR="001327BC" w:rsidRPr="007350DD">
        <w:t xml:space="preserve"> </w:t>
      </w:r>
      <w:r w:rsidRPr="007350DD">
        <w:t>and</w:t>
      </w:r>
      <w:r w:rsidR="001327BC" w:rsidRPr="007350DD">
        <w:t xml:space="preserve"> </w:t>
      </w:r>
      <w:r w:rsidRPr="007350DD">
        <w:t>over.</w:t>
      </w:r>
      <w:r w:rsidR="006461CD" w:rsidRPr="007350DD">
        <w:t xml:space="preserve"> </w:t>
      </w:r>
      <w:r w:rsidRPr="007350DD">
        <w:t>Indicators</w:t>
      </w:r>
      <w:r w:rsidR="001327BC" w:rsidRPr="007350DD">
        <w:t xml:space="preserve"> </w:t>
      </w:r>
      <w:r w:rsidRPr="007350DD">
        <w:t>of</w:t>
      </w:r>
      <w:r w:rsidR="001327BC" w:rsidRPr="007350DD">
        <w:t xml:space="preserve"> </w:t>
      </w:r>
      <w:r w:rsidRPr="007350DD">
        <w:t>health</w:t>
      </w:r>
      <w:r w:rsidR="001327BC" w:rsidRPr="007350DD">
        <w:t xml:space="preserve"> </w:t>
      </w:r>
      <w:r w:rsidRPr="007350DD">
        <w:t>status</w:t>
      </w:r>
      <w:r w:rsidR="001327BC" w:rsidRPr="007350DD">
        <w:t xml:space="preserve"> </w:t>
      </w:r>
      <w:r w:rsidRPr="007350DD">
        <w:t>(based</w:t>
      </w:r>
      <w:r w:rsidR="001327BC" w:rsidRPr="007350DD">
        <w:t xml:space="preserve"> </w:t>
      </w:r>
      <w:r w:rsidRPr="007350DD">
        <w:t>on</w:t>
      </w:r>
      <w:r w:rsidR="001327BC" w:rsidRPr="007350DD">
        <w:t xml:space="preserve"> </w:t>
      </w:r>
      <w:r w:rsidRPr="007350DD">
        <w:t>the</w:t>
      </w:r>
      <w:r w:rsidR="001327BC" w:rsidRPr="007350DD">
        <w:t xml:space="preserve"> </w:t>
      </w:r>
      <w:r w:rsidRPr="007350DD">
        <w:t>2000</w:t>
      </w:r>
      <w:r w:rsidR="001327BC" w:rsidRPr="007350DD">
        <w:t xml:space="preserve"> </w:t>
      </w:r>
      <w:r w:rsidRPr="007350DD">
        <w:t>census</w:t>
      </w:r>
      <w:r w:rsidR="001327BC" w:rsidRPr="007350DD">
        <w:t xml:space="preserve"> </w:t>
      </w:r>
      <w:r w:rsidRPr="007350DD">
        <w:t>data)</w:t>
      </w:r>
      <w:r w:rsidR="001327BC" w:rsidRPr="007350DD">
        <w:t xml:space="preserve"> </w:t>
      </w:r>
      <w:r w:rsidRPr="007350DD">
        <w:t>show</w:t>
      </w:r>
      <w:r w:rsidR="001327BC" w:rsidRPr="007350DD">
        <w:t xml:space="preserve"> </w:t>
      </w:r>
      <w:r w:rsidRPr="007350DD">
        <w:t>that</w:t>
      </w:r>
      <w:r w:rsidR="001327BC" w:rsidRPr="007350DD">
        <w:t xml:space="preserve"> </w:t>
      </w:r>
      <w:r w:rsidRPr="007350DD">
        <w:t>life</w:t>
      </w:r>
      <w:r w:rsidR="001327BC" w:rsidRPr="007350DD">
        <w:t xml:space="preserve"> </w:t>
      </w:r>
      <w:r w:rsidRPr="007350DD">
        <w:t>expectancy</w:t>
      </w:r>
      <w:r w:rsidR="001327BC" w:rsidRPr="007350DD">
        <w:t xml:space="preserve"> </w:t>
      </w:r>
      <w:r w:rsidRPr="007350DD">
        <w:t>at</w:t>
      </w:r>
      <w:r w:rsidR="001327BC" w:rsidRPr="007350DD">
        <w:t xml:space="preserve"> </w:t>
      </w:r>
      <w:r w:rsidRPr="007350DD">
        <w:t>birth</w:t>
      </w:r>
      <w:r w:rsidR="001327BC" w:rsidRPr="007350DD">
        <w:t xml:space="preserve"> </w:t>
      </w:r>
      <w:r w:rsidRPr="007350DD">
        <w:t>was</w:t>
      </w:r>
      <w:r w:rsidR="001327BC" w:rsidRPr="007350DD">
        <w:t xml:space="preserve"> </w:t>
      </w:r>
      <w:r w:rsidRPr="007350DD">
        <w:t>72.9</w:t>
      </w:r>
      <w:r w:rsidR="001327BC" w:rsidRPr="007350DD">
        <w:t xml:space="preserve"> </w:t>
      </w:r>
      <w:r w:rsidRPr="007350DD">
        <w:t>years</w:t>
      </w:r>
      <w:r w:rsidR="001327BC" w:rsidRPr="007350DD">
        <w:t xml:space="preserve"> </w:t>
      </w:r>
      <w:r w:rsidRPr="007350DD">
        <w:t>for</w:t>
      </w:r>
      <w:r w:rsidR="001327BC" w:rsidRPr="007350DD">
        <w:t xml:space="preserve"> </w:t>
      </w:r>
      <w:r w:rsidRPr="007350DD">
        <w:t>men</w:t>
      </w:r>
      <w:r w:rsidR="001327BC" w:rsidRPr="007350DD">
        <w:t xml:space="preserve"> </w:t>
      </w:r>
      <w:r w:rsidRPr="007350DD">
        <w:t>and</w:t>
      </w:r>
      <w:r w:rsidR="001327BC" w:rsidRPr="007350DD">
        <w:t xml:space="preserve"> </w:t>
      </w:r>
      <w:r w:rsidRPr="007350DD">
        <w:t>77.4</w:t>
      </w:r>
      <w:r w:rsidR="001327BC" w:rsidRPr="007350DD">
        <w:t xml:space="preserve"> </w:t>
      </w:r>
      <w:r w:rsidRPr="007350DD">
        <w:t>years</w:t>
      </w:r>
      <w:r w:rsidR="001327BC" w:rsidRPr="007350DD">
        <w:t xml:space="preserve"> </w:t>
      </w:r>
      <w:r w:rsidRPr="007350DD">
        <w:t>for</w:t>
      </w:r>
      <w:r w:rsidR="001327BC" w:rsidRPr="007350DD">
        <w:t xml:space="preserve"> </w:t>
      </w:r>
      <w:r w:rsidRPr="007350DD">
        <w:t>women.</w:t>
      </w:r>
      <w:r w:rsidR="001327BC" w:rsidRPr="007350DD">
        <w:t xml:space="preserve"> </w:t>
      </w:r>
      <w:r w:rsidRPr="007350DD">
        <w:t>Not</w:t>
      </w:r>
      <w:r w:rsidR="001327BC" w:rsidRPr="007350DD">
        <w:t xml:space="preserve"> </w:t>
      </w:r>
      <w:r w:rsidRPr="007350DD">
        <w:t>only</w:t>
      </w:r>
      <w:r w:rsidR="001327BC" w:rsidRPr="007350DD">
        <w:t xml:space="preserve"> </w:t>
      </w:r>
      <w:r w:rsidRPr="007350DD">
        <w:t>are</w:t>
      </w:r>
      <w:r w:rsidR="001327BC" w:rsidRPr="007350DD">
        <w:t xml:space="preserve"> </w:t>
      </w:r>
      <w:r w:rsidRPr="007350DD">
        <w:t>people</w:t>
      </w:r>
      <w:r w:rsidR="001327BC" w:rsidRPr="007350DD">
        <w:t xml:space="preserve"> </w:t>
      </w:r>
      <w:r w:rsidRPr="007350DD">
        <w:t>living</w:t>
      </w:r>
      <w:r w:rsidR="001327BC" w:rsidRPr="007350DD">
        <w:t xml:space="preserve"> </w:t>
      </w:r>
      <w:r w:rsidRPr="007350DD">
        <w:t>longer,</w:t>
      </w:r>
      <w:r w:rsidR="001327BC" w:rsidRPr="007350DD">
        <w:t xml:space="preserve"> </w:t>
      </w:r>
      <w:r w:rsidRPr="007350DD">
        <w:t>but</w:t>
      </w:r>
      <w:r w:rsidR="001327BC" w:rsidRPr="007350DD">
        <w:t xml:space="preserve"> </w:t>
      </w:r>
      <w:r w:rsidRPr="007350DD">
        <w:t>infant</w:t>
      </w:r>
      <w:r w:rsidR="001327BC" w:rsidRPr="007350DD">
        <w:t xml:space="preserve"> </w:t>
      </w:r>
      <w:r w:rsidRPr="007350DD">
        <w:t>and</w:t>
      </w:r>
      <w:r w:rsidR="001327BC" w:rsidRPr="007350DD">
        <w:t xml:space="preserve"> </w:t>
      </w:r>
      <w:r w:rsidRPr="007350DD">
        <w:t>child</w:t>
      </w:r>
      <w:r w:rsidR="001327BC" w:rsidRPr="007350DD">
        <w:t xml:space="preserve"> </w:t>
      </w:r>
      <w:r w:rsidRPr="007350DD">
        <w:t>survival</w:t>
      </w:r>
      <w:r w:rsidR="001327BC" w:rsidRPr="007350DD">
        <w:t xml:space="preserve"> </w:t>
      </w:r>
      <w:r w:rsidRPr="007350DD">
        <w:t>rates</w:t>
      </w:r>
      <w:r w:rsidR="001327BC" w:rsidRPr="007350DD">
        <w:t xml:space="preserve"> </w:t>
      </w:r>
      <w:r w:rsidRPr="007350DD">
        <w:t>have</w:t>
      </w:r>
      <w:r w:rsidR="001327BC" w:rsidRPr="007350DD">
        <w:t xml:space="preserve"> </w:t>
      </w:r>
      <w:r w:rsidRPr="007350DD">
        <w:t>improved.</w:t>
      </w:r>
    </w:p>
    <w:p w:rsidR="006564B6" w:rsidRPr="007350DD" w:rsidRDefault="006564B6" w:rsidP="009E22FF">
      <w:pPr>
        <w:pStyle w:val="SingleTxtG"/>
      </w:pPr>
      <w:r w:rsidRPr="007350DD">
        <w:lastRenderedPageBreak/>
        <w:t>119.</w:t>
      </w:r>
      <w:r w:rsidRPr="007350DD">
        <w:tab/>
        <w:t>Barbadians</w:t>
      </w:r>
      <w:r w:rsidR="001327BC" w:rsidRPr="007350DD">
        <w:t xml:space="preserve"> </w:t>
      </w:r>
      <w:r w:rsidRPr="007350DD">
        <w:t>in</w:t>
      </w:r>
      <w:r w:rsidR="001327BC" w:rsidRPr="007350DD">
        <w:t xml:space="preserve"> </w:t>
      </w:r>
      <w:r w:rsidRPr="007350DD">
        <w:t>general</w:t>
      </w:r>
      <w:r w:rsidR="001327BC" w:rsidRPr="007350DD">
        <w:t xml:space="preserve"> </w:t>
      </w:r>
      <w:r w:rsidRPr="007350DD">
        <w:t>enjoy</w:t>
      </w:r>
      <w:r w:rsidR="001327BC" w:rsidRPr="007350DD">
        <w:t xml:space="preserve"> </w:t>
      </w:r>
      <w:r w:rsidRPr="007350DD">
        <w:t>a</w:t>
      </w:r>
      <w:r w:rsidR="001327BC" w:rsidRPr="007350DD">
        <w:t xml:space="preserve"> </w:t>
      </w:r>
      <w:r w:rsidRPr="007350DD">
        <w:t>relatively</w:t>
      </w:r>
      <w:r w:rsidR="001327BC" w:rsidRPr="007350DD">
        <w:t xml:space="preserve"> </w:t>
      </w:r>
      <w:r w:rsidRPr="007350DD">
        <w:t>high</w:t>
      </w:r>
      <w:r w:rsidR="001327BC" w:rsidRPr="007350DD">
        <w:t xml:space="preserve"> </w:t>
      </w:r>
      <w:r w:rsidRPr="007350DD">
        <w:t>standard</w:t>
      </w:r>
      <w:r w:rsidR="001327BC" w:rsidRPr="007350DD">
        <w:t xml:space="preserve"> </w:t>
      </w:r>
      <w:r w:rsidRPr="007350DD">
        <w:t>of</w:t>
      </w:r>
      <w:r w:rsidR="001327BC" w:rsidRPr="007350DD">
        <w:t xml:space="preserve"> </w:t>
      </w:r>
      <w:r w:rsidRPr="007350DD">
        <w:t>living</w:t>
      </w:r>
      <w:r w:rsidR="001327BC" w:rsidRPr="007350DD">
        <w:t xml:space="preserve"> </w:t>
      </w:r>
      <w:r w:rsidRPr="007350DD">
        <w:t>with</w:t>
      </w:r>
      <w:r w:rsidR="001327BC" w:rsidRPr="007350DD">
        <w:t xml:space="preserve"> </w:t>
      </w:r>
      <w:r w:rsidRPr="007350DD">
        <w:t>estimates</w:t>
      </w:r>
      <w:r w:rsidR="001327BC" w:rsidRPr="007350DD">
        <w:t xml:space="preserve"> </w:t>
      </w:r>
      <w:r w:rsidRPr="007350DD">
        <w:t>being</w:t>
      </w:r>
      <w:r w:rsidR="001327BC" w:rsidRPr="007350DD">
        <w:t xml:space="preserve"> </w:t>
      </w:r>
      <w:r w:rsidRPr="007350DD">
        <w:t>made</w:t>
      </w:r>
      <w:r w:rsidR="001327BC" w:rsidRPr="007350DD">
        <w:t xml:space="preserve"> </w:t>
      </w:r>
      <w:r w:rsidRPr="007350DD">
        <w:t>that</w:t>
      </w:r>
      <w:r w:rsidR="001327BC" w:rsidRPr="007350DD">
        <w:t xml:space="preserve"> </w:t>
      </w:r>
      <w:r w:rsidRPr="007350DD">
        <w:t>85</w:t>
      </w:r>
      <w:r w:rsidR="001327BC" w:rsidRPr="007350DD">
        <w:t xml:space="preserve"> </w:t>
      </w:r>
      <w:r w:rsidRPr="007350DD">
        <w:t>per</w:t>
      </w:r>
      <w:r w:rsidR="001327BC" w:rsidRPr="007350DD">
        <w:t xml:space="preserve"> </w:t>
      </w:r>
      <w:r w:rsidRPr="007350DD">
        <w:t>cent</w:t>
      </w:r>
      <w:r w:rsidR="001327BC" w:rsidRPr="007350DD">
        <w:t xml:space="preserve"> </w:t>
      </w:r>
      <w:r w:rsidRPr="007350DD">
        <w:t>own</w:t>
      </w:r>
      <w:r w:rsidR="001327BC" w:rsidRPr="007350DD">
        <w:t xml:space="preserve"> </w:t>
      </w:r>
      <w:r w:rsidRPr="007350DD">
        <w:t>the</w:t>
      </w:r>
      <w:r w:rsidR="001327BC" w:rsidRPr="007350DD">
        <w:t xml:space="preserve"> </w:t>
      </w:r>
      <w:r w:rsidRPr="007350DD">
        <w:t>houses</w:t>
      </w:r>
      <w:r w:rsidR="001327BC" w:rsidRPr="007350DD">
        <w:t xml:space="preserve"> </w:t>
      </w:r>
      <w:r w:rsidRPr="007350DD">
        <w:t>in</w:t>
      </w:r>
      <w:r w:rsidR="001327BC" w:rsidRPr="007350DD">
        <w:t xml:space="preserve"> </w:t>
      </w:r>
      <w:r w:rsidRPr="007350DD">
        <w:t>which</w:t>
      </w:r>
      <w:r w:rsidR="001327BC" w:rsidRPr="007350DD">
        <w:t xml:space="preserve"> </w:t>
      </w:r>
      <w:r w:rsidRPr="007350DD">
        <w:t>they</w:t>
      </w:r>
      <w:r w:rsidR="001327BC" w:rsidRPr="007350DD">
        <w:t xml:space="preserve"> </w:t>
      </w:r>
      <w:r w:rsidRPr="007350DD">
        <w:t>live;</w:t>
      </w:r>
      <w:r w:rsidR="001327BC" w:rsidRPr="007350DD">
        <w:t xml:space="preserve"> </w:t>
      </w:r>
      <w:r w:rsidRPr="007350DD">
        <w:t>90</w:t>
      </w:r>
      <w:r w:rsidR="001327BC" w:rsidRPr="007350DD">
        <w:t xml:space="preserve"> </w:t>
      </w:r>
      <w:r w:rsidRPr="007350DD">
        <w:t>per</w:t>
      </w:r>
      <w:r w:rsidR="001327BC" w:rsidRPr="007350DD">
        <w:t xml:space="preserve"> </w:t>
      </w:r>
      <w:r w:rsidRPr="007350DD">
        <w:t>cent</w:t>
      </w:r>
      <w:r w:rsidR="001327BC" w:rsidRPr="007350DD">
        <w:t xml:space="preserve"> </w:t>
      </w:r>
      <w:r w:rsidRPr="007350DD">
        <w:t>of</w:t>
      </w:r>
      <w:r w:rsidR="001327BC" w:rsidRPr="007350DD">
        <w:t xml:space="preserve"> </w:t>
      </w:r>
      <w:r w:rsidRPr="007350DD">
        <w:t>households</w:t>
      </w:r>
      <w:r w:rsidR="001327BC" w:rsidRPr="007350DD">
        <w:t xml:space="preserve"> </w:t>
      </w:r>
      <w:r w:rsidRPr="007350DD">
        <w:t>having</w:t>
      </w:r>
      <w:r w:rsidR="001327BC" w:rsidRPr="007350DD">
        <w:t xml:space="preserve"> </w:t>
      </w:r>
      <w:r w:rsidRPr="007350DD">
        <w:t>running</w:t>
      </w:r>
      <w:r w:rsidR="001327BC" w:rsidRPr="007350DD">
        <w:t xml:space="preserve"> </w:t>
      </w:r>
      <w:r w:rsidRPr="007350DD">
        <w:t>water</w:t>
      </w:r>
      <w:r w:rsidR="001327BC" w:rsidRPr="007350DD">
        <w:t xml:space="preserve"> </w:t>
      </w:r>
      <w:r w:rsidRPr="007350DD">
        <w:t>and</w:t>
      </w:r>
      <w:r w:rsidR="001327BC" w:rsidRPr="007350DD">
        <w:t xml:space="preserve"> </w:t>
      </w:r>
      <w:r w:rsidRPr="007350DD">
        <w:t>the</w:t>
      </w:r>
      <w:r w:rsidR="001327BC" w:rsidRPr="007350DD">
        <w:t xml:space="preserve"> </w:t>
      </w:r>
      <w:r w:rsidRPr="007350DD">
        <w:t>remainder</w:t>
      </w:r>
      <w:r w:rsidR="001327BC" w:rsidRPr="007350DD">
        <w:t xml:space="preserve"> </w:t>
      </w:r>
      <w:r w:rsidRPr="007350DD">
        <w:t>have</w:t>
      </w:r>
      <w:r w:rsidR="001327BC" w:rsidRPr="007350DD">
        <w:t xml:space="preserve"> </w:t>
      </w:r>
      <w:r w:rsidRPr="007350DD">
        <w:t>access</w:t>
      </w:r>
      <w:r w:rsidR="001327BC" w:rsidRPr="007350DD">
        <w:t xml:space="preserve"> </w:t>
      </w:r>
      <w:r w:rsidRPr="007350DD">
        <w:t>to</w:t>
      </w:r>
      <w:r w:rsidR="001327BC" w:rsidRPr="007350DD">
        <w:t xml:space="preserve"> </w:t>
      </w:r>
      <w:r w:rsidRPr="007350DD">
        <w:t>potable</w:t>
      </w:r>
      <w:r w:rsidR="001327BC" w:rsidRPr="007350DD">
        <w:t xml:space="preserve"> </w:t>
      </w:r>
      <w:r w:rsidRPr="007350DD">
        <w:t>water;</w:t>
      </w:r>
      <w:r w:rsidR="001327BC" w:rsidRPr="007350DD">
        <w:t xml:space="preserve"> </w:t>
      </w:r>
      <w:r w:rsidRPr="007350DD">
        <w:t>90</w:t>
      </w:r>
      <w:r w:rsidR="001327BC" w:rsidRPr="007350DD">
        <w:t xml:space="preserve"> </w:t>
      </w:r>
      <w:r w:rsidRPr="007350DD">
        <w:t>per</w:t>
      </w:r>
      <w:r w:rsidR="001327BC" w:rsidRPr="007350DD">
        <w:t xml:space="preserve"> </w:t>
      </w:r>
      <w:r w:rsidRPr="007350DD">
        <w:t>cent</w:t>
      </w:r>
      <w:r w:rsidR="001327BC" w:rsidRPr="007350DD">
        <w:t xml:space="preserve"> </w:t>
      </w:r>
      <w:r w:rsidRPr="007350DD">
        <w:t>having</w:t>
      </w:r>
      <w:r w:rsidR="001327BC" w:rsidRPr="007350DD">
        <w:t xml:space="preserve"> </w:t>
      </w:r>
      <w:r w:rsidRPr="007350DD">
        <w:t>electricity;</w:t>
      </w:r>
      <w:r w:rsidR="001327BC" w:rsidRPr="007350DD">
        <w:t xml:space="preserve"> </w:t>
      </w:r>
      <w:r w:rsidRPr="007350DD">
        <w:t>80</w:t>
      </w:r>
      <w:r w:rsidR="001327BC" w:rsidRPr="007350DD">
        <w:t xml:space="preserve"> </w:t>
      </w:r>
      <w:r w:rsidRPr="007350DD">
        <w:t>per</w:t>
      </w:r>
      <w:r w:rsidR="001327BC" w:rsidRPr="007350DD">
        <w:t xml:space="preserve"> </w:t>
      </w:r>
      <w:r w:rsidRPr="007350DD">
        <w:t>cent</w:t>
      </w:r>
      <w:r w:rsidR="001327BC" w:rsidRPr="007350DD">
        <w:t xml:space="preserve"> </w:t>
      </w:r>
      <w:r w:rsidRPr="007350DD">
        <w:t>having</w:t>
      </w:r>
      <w:r w:rsidR="001327BC" w:rsidRPr="007350DD">
        <w:t xml:space="preserve"> </w:t>
      </w:r>
      <w:r w:rsidRPr="007350DD">
        <w:t>telephones;</w:t>
      </w:r>
      <w:r w:rsidR="001327BC" w:rsidRPr="007350DD">
        <w:t xml:space="preserve"> </w:t>
      </w:r>
      <w:r w:rsidRPr="007350DD">
        <w:t>85</w:t>
      </w:r>
      <w:r w:rsidR="001327BC" w:rsidRPr="007350DD">
        <w:t xml:space="preserve"> </w:t>
      </w:r>
      <w:r w:rsidRPr="007350DD">
        <w:t>per</w:t>
      </w:r>
      <w:r w:rsidR="001327BC" w:rsidRPr="007350DD">
        <w:t xml:space="preserve"> </w:t>
      </w:r>
      <w:r w:rsidRPr="007350DD">
        <w:t>cent</w:t>
      </w:r>
      <w:r w:rsidR="001327BC" w:rsidRPr="007350DD">
        <w:t xml:space="preserve"> </w:t>
      </w:r>
      <w:r w:rsidRPr="007350DD">
        <w:t>having</w:t>
      </w:r>
      <w:r w:rsidR="001327BC" w:rsidRPr="007350DD">
        <w:t xml:space="preserve"> </w:t>
      </w:r>
      <w:r w:rsidRPr="007350DD">
        <w:t>refrigerators</w:t>
      </w:r>
      <w:r w:rsidR="001327BC" w:rsidRPr="007350DD">
        <w:t xml:space="preserve"> </w:t>
      </w:r>
      <w:r w:rsidRPr="007350DD">
        <w:t>and</w:t>
      </w:r>
      <w:r w:rsidR="001327BC" w:rsidRPr="007350DD">
        <w:t xml:space="preserve"> </w:t>
      </w:r>
      <w:r w:rsidRPr="007350DD">
        <w:t>42</w:t>
      </w:r>
      <w:r w:rsidR="001327BC" w:rsidRPr="007350DD">
        <w:t xml:space="preserve"> </w:t>
      </w:r>
      <w:r w:rsidRPr="007350DD">
        <w:t>per</w:t>
      </w:r>
      <w:r w:rsidR="001327BC" w:rsidRPr="007350DD">
        <w:t xml:space="preserve"> </w:t>
      </w:r>
      <w:r w:rsidRPr="007350DD">
        <w:t>cent</w:t>
      </w:r>
      <w:r w:rsidR="001327BC" w:rsidRPr="007350DD">
        <w:t xml:space="preserve"> </w:t>
      </w:r>
      <w:r w:rsidRPr="007350DD">
        <w:t>having</w:t>
      </w:r>
      <w:r w:rsidR="001327BC" w:rsidRPr="007350DD">
        <w:t xml:space="preserve"> </w:t>
      </w:r>
      <w:r w:rsidRPr="007350DD">
        <w:t>motor</w:t>
      </w:r>
      <w:r w:rsidR="001327BC" w:rsidRPr="007350DD">
        <w:t xml:space="preserve"> </w:t>
      </w:r>
      <w:r w:rsidRPr="007350DD">
        <w:t>vehicles.</w:t>
      </w:r>
      <w:r w:rsidR="001327BC" w:rsidRPr="007350DD">
        <w:t xml:space="preserve"> </w:t>
      </w:r>
      <w:r w:rsidRPr="007350DD">
        <w:t>Health</w:t>
      </w:r>
      <w:r w:rsidR="001327BC" w:rsidRPr="007350DD">
        <w:t xml:space="preserve"> </w:t>
      </w:r>
      <w:r w:rsidRPr="007350DD">
        <w:t>services</w:t>
      </w:r>
      <w:r w:rsidR="001327BC" w:rsidRPr="007350DD">
        <w:t xml:space="preserve"> </w:t>
      </w:r>
      <w:r w:rsidRPr="007350DD">
        <w:t>in</w:t>
      </w:r>
      <w:r w:rsidR="001327BC" w:rsidRPr="007350DD">
        <w:t xml:space="preserve"> </w:t>
      </w:r>
      <w:r w:rsidRPr="007350DD">
        <w:t>the</w:t>
      </w:r>
      <w:r w:rsidR="001327BC" w:rsidRPr="007350DD">
        <w:t xml:space="preserve"> </w:t>
      </w:r>
      <w:r w:rsidRPr="007350DD">
        <w:t>public</w:t>
      </w:r>
      <w:r w:rsidR="001327BC" w:rsidRPr="007350DD">
        <w:t xml:space="preserve"> </w:t>
      </w:r>
      <w:r w:rsidRPr="007350DD">
        <w:t>sector</w:t>
      </w:r>
      <w:r w:rsidR="001327BC" w:rsidRPr="007350DD">
        <w:t xml:space="preserve"> </w:t>
      </w:r>
      <w:r w:rsidRPr="007350DD">
        <w:t>are</w:t>
      </w:r>
      <w:r w:rsidR="001327BC" w:rsidRPr="007350DD">
        <w:t xml:space="preserve"> </w:t>
      </w:r>
      <w:r w:rsidRPr="007350DD">
        <w:t>financed</w:t>
      </w:r>
      <w:r w:rsidR="001327BC" w:rsidRPr="007350DD">
        <w:t xml:space="preserve"> </w:t>
      </w:r>
      <w:r w:rsidRPr="007350DD">
        <w:t>from</w:t>
      </w:r>
      <w:r w:rsidR="001327BC" w:rsidRPr="007350DD">
        <w:t xml:space="preserve"> </w:t>
      </w:r>
      <w:r w:rsidRPr="007350DD">
        <w:t>the</w:t>
      </w:r>
      <w:r w:rsidR="001327BC" w:rsidRPr="007350DD">
        <w:t xml:space="preserve"> </w:t>
      </w:r>
      <w:r w:rsidRPr="007350DD">
        <w:t>Government</w:t>
      </w:r>
      <w:r w:rsidR="00EA19E5" w:rsidRPr="007350DD">
        <w:t>’</w:t>
      </w:r>
      <w:r w:rsidRPr="007350DD">
        <w:t>s</w:t>
      </w:r>
      <w:r w:rsidR="001327BC" w:rsidRPr="007350DD">
        <w:t xml:space="preserve"> </w:t>
      </w:r>
      <w:r w:rsidRPr="007350DD">
        <w:t>tax</w:t>
      </w:r>
      <w:r w:rsidR="001327BC" w:rsidRPr="007350DD">
        <w:t xml:space="preserve"> </w:t>
      </w:r>
      <w:r w:rsidRPr="007350DD">
        <w:t>revenue.</w:t>
      </w:r>
      <w:r w:rsidR="006461CD" w:rsidRPr="007350DD">
        <w:t xml:space="preserve"> </w:t>
      </w:r>
      <w:r w:rsidRPr="007350DD">
        <w:t>In</w:t>
      </w:r>
      <w:r w:rsidR="001327BC" w:rsidRPr="007350DD">
        <w:t xml:space="preserve"> </w:t>
      </w:r>
      <w:r w:rsidRPr="007350DD">
        <w:t>2000</w:t>
      </w:r>
      <w:r w:rsidR="002C13DD" w:rsidRPr="007350DD">
        <w:t>–</w:t>
      </w:r>
      <w:r w:rsidRPr="007350DD">
        <w:t>2001</w:t>
      </w:r>
      <w:r w:rsidR="001327BC" w:rsidRPr="007350DD">
        <w:t xml:space="preserve"> </w:t>
      </w:r>
      <w:r w:rsidRPr="007350DD">
        <w:t>fiscal</w:t>
      </w:r>
      <w:r w:rsidR="001327BC" w:rsidRPr="007350DD">
        <w:t xml:space="preserve"> </w:t>
      </w:r>
      <w:r w:rsidRPr="007350DD">
        <w:t>year</w:t>
      </w:r>
      <w:r w:rsidR="001327BC" w:rsidRPr="007350DD">
        <w:t xml:space="preserve"> </w:t>
      </w:r>
      <w:r w:rsidRPr="007350DD">
        <w:t>(April</w:t>
      </w:r>
      <w:r w:rsidR="001327BC" w:rsidRPr="007350DD">
        <w:t xml:space="preserve"> </w:t>
      </w:r>
      <w:r w:rsidRPr="007350DD">
        <w:t>1</w:t>
      </w:r>
      <w:r w:rsidR="001327BC" w:rsidRPr="007350DD">
        <w:t xml:space="preserve"> </w:t>
      </w:r>
      <w:r w:rsidRPr="007350DD">
        <w:t>to</w:t>
      </w:r>
      <w:r w:rsidR="001327BC" w:rsidRPr="007350DD">
        <w:t xml:space="preserve"> </w:t>
      </w:r>
      <w:r w:rsidRPr="007350DD">
        <w:t>March</w:t>
      </w:r>
      <w:r w:rsidR="001327BC" w:rsidRPr="007350DD">
        <w:t xml:space="preserve"> </w:t>
      </w:r>
      <w:r w:rsidRPr="007350DD">
        <w:t>31),</w:t>
      </w:r>
      <w:r w:rsidR="001327BC" w:rsidRPr="007350DD">
        <w:t xml:space="preserve"> </w:t>
      </w:r>
      <w:r w:rsidRPr="007350DD">
        <w:t>the</w:t>
      </w:r>
      <w:r w:rsidR="001327BC" w:rsidRPr="007350DD">
        <w:t xml:space="preserve"> </w:t>
      </w:r>
      <w:r w:rsidRPr="007350DD">
        <w:t>allocation</w:t>
      </w:r>
      <w:r w:rsidR="001327BC" w:rsidRPr="007350DD">
        <w:t xml:space="preserve"> </w:t>
      </w:r>
      <w:r w:rsidRPr="007350DD">
        <w:t>to</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was</w:t>
      </w:r>
      <w:r w:rsidR="001327BC" w:rsidRPr="007350DD">
        <w:t xml:space="preserve"> </w:t>
      </w:r>
      <w:r w:rsidRPr="007350DD">
        <w:t>US</w:t>
      </w:r>
      <w:r w:rsidR="001327BC" w:rsidRPr="007350DD">
        <w:t xml:space="preserve"> </w:t>
      </w:r>
      <w:r w:rsidRPr="007350DD">
        <w:t>$139.8</w:t>
      </w:r>
      <w:r w:rsidR="001327BC" w:rsidRPr="007350DD">
        <w:t xml:space="preserve"> </w:t>
      </w:r>
      <w:r w:rsidRPr="007350DD">
        <w:t>million,</w:t>
      </w:r>
      <w:r w:rsidR="001327BC" w:rsidRPr="007350DD">
        <w:t xml:space="preserve"> </w:t>
      </w:r>
      <w:r w:rsidRPr="007350DD">
        <w:t>or</w:t>
      </w:r>
      <w:r w:rsidR="001327BC" w:rsidRPr="007350DD">
        <w:t xml:space="preserve"> </w:t>
      </w:r>
      <w:r w:rsidRPr="007350DD">
        <w:t>14</w:t>
      </w:r>
      <w:r w:rsidR="001327BC" w:rsidRPr="007350DD">
        <w:t xml:space="preserve"> </w:t>
      </w:r>
      <w:r w:rsidRPr="007350DD">
        <w:t>percent</w:t>
      </w:r>
      <w:r w:rsidR="001327BC" w:rsidRPr="007350DD">
        <w:t xml:space="preserve"> </w:t>
      </w:r>
      <w:r w:rsidRPr="007350DD">
        <w:t>of</w:t>
      </w:r>
      <w:r w:rsidR="001327BC" w:rsidRPr="007350DD">
        <w:t xml:space="preserve"> </w:t>
      </w:r>
      <w:r w:rsidRPr="007350DD">
        <w:t>Total</w:t>
      </w:r>
      <w:r w:rsidR="001327BC" w:rsidRPr="007350DD">
        <w:t xml:space="preserve"> </w:t>
      </w:r>
      <w:r w:rsidRPr="007350DD">
        <w:t>Government</w:t>
      </w:r>
      <w:r w:rsidR="001327BC" w:rsidRPr="007350DD">
        <w:t xml:space="preserve"> </w:t>
      </w:r>
      <w:r w:rsidRPr="007350DD">
        <w:t>Expenditure.</w:t>
      </w:r>
      <w:r w:rsidR="006461CD" w:rsidRPr="007350DD">
        <w:t xml:space="preserve"> </w:t>
      </w:r>
      <w:r w:rsidRPr="007350DD">
        <w:t>The</w:t>
      </w:r>
      <w:r w:rsidR="001327BC" w:rsidRPr="007350DD">
        <w:t xml:space="preserve"> </w:t>
      </w:r>
      <w:r w:rsidRPr="007350DD">
        <w:t>allocation</w:t>
      </w:r>
      <w:r w:rsidR="001327BC" w:rsidRPr="007350DD">
        <w:t xml:space="preserve"> </w:t>
      </w:r>
      <w:r w:rsidRPr="007350DD">
        <w:t>to</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in</w:t>
      </w:r>
      <w:r w:rsidR="001327BC" w:rsidRPr="007350DD">
        <w:t xml:space="preserve"> </w:t>
      </w:r>
      <w:r w:rsidRPr="007350DD">
        <w:t>2009</w:t>
      </w:r>
      <w:r w:rsidR="002C13DD" w:rsidRPr="007350DD">
        <w:t>–</w:t>
      </w:r>
      <w:r w:rsidRPr="007350DD">
        <w:t>2010</w:t>
      </w:r>
      <w:r w:rsidR="001327BC" w:rsidRPr="007350DD">
        <w:t xml:space="preserve"> </w:t>
      </w:r>
      <w:r w:rsidRPr="007350DD">
        <w:t>fiscal</w:t>
      </w:r>
      <w:r w:rsidR="001327BC" w:rsidRPr="007350DD">
        <w:t xml:space="preserve"> </w:t>
      </w:r>
      <w:r w:rsidRPr="007350DD">
        <w:t>year</w:t>
      </w:r>
      <w:r w:rsidR="001327BC" w:rsidRPr="007350DD">
        <w:t xml:space="preserve"> </w:t>
      </w:r>
      <w:r w:rsidRPr="007350DD">
        <w:t>was</w:t>
      </w:r>
      <w:r w:rsidR="001327BC" w:rsidRPr="007350DD">
        <w:t xml:space="preserve"> </w:t>
      </w:r>
      <w:r w:rsidRPr="007350DD">
        <w:t>US</w:t>
      </w:r>
      <w:r w:rsidR="001327BC" w:rsidRPr="007350DD">
        <w:t xml:space="preserve"> </w:t>
      </w:r>
      <w:r w:rsidRPr="007350DD">
        <w:t>$190.5</w:t>
      </w:r>
      <w:r w:rsidR="001327BC" w:rsidRPr="007350DD">
        <w:t xml:space="preserve"> </w:t>
      </w:r>
      <w:r w:rsidRPr="007350DD">
        <w:t>million,</w:t>
      </w:r>
      <w:r w:rsidR="001327BC" w:rsidRPr="007350DD">
        <w:t xml:space="preserve"> </w:t>
      </w:r>
      <w:r w:rsidRPr="007350DD">
        <w:t>or</w:t>
      </w:r>
      <w:r w:rsidR="001327BC" w:rsidRPr="007350DD">
        <w:t xml:space="preserve"> </w:t>
      </w:r>
      <w:r w:rsidRPr="007350DD">
        <w:t>11</w:t>
      </w:r>
      <w:r w:rsidR="001327BC" w:rsidRPr="007350DD">
        <w:t xml:space="preserve"> </w:t>
      </w:r>
      <w:r w:rsidRPr="007350DD">
        <w:t>percent</w:t>
      </w:r>
      <w:r w:rsidR="001327BC" w:rsidRPr="007350DD">
        <w:t xml:space="preserve"> </w:t>
      </w:r>
      <w:r w:rsidRPr="007350DD">
        <w:t>of</w:t>
      </w:r>
      <w:r w:rsidR="001327BC" w:rsidRPr="007350DD">
        <w:t xml:space="preserve"> </w:t>
      </w:r>
      <w:r w:rsidRPr="007350DD">
        <w:t>Total</w:t>
      </w:r>
      <w:r w:rsidR="001327BC" w:rsidRPr="007350DD">
        <w:t xml:space="preserve"> </w:t>
      </w:r>
      <w:r w:rsidRPr="007350DD">
        <w:t>Government</w:t>
      </w:r>
      <w:r w:rsidR="001327BC" w:rsidRPr="007350DD">
        <w:t xml:space="preserve"> </w:t>
      </w:r>
      <w:r w:rsidRPr="007350DD">
        <w:t>Expenditure.</w:t>
      </w:r>
      <w:r w:rsidR="006461CD" w:rsidRPr="007350DD">
        <w:t xml:space="preserve"> </w:t>
      </w:r>
      <w:r w:rsidRPr="007350DD">
        <w:t>On</w:t>
      </w:r>
      <w:r w:rsidR="001327BC" w:rsidRPr="007350DD">
        <w:t xml:space="preserve"> </w:t>
      </w:r>
      <w:r w:rsidRPr="007350DD">
        <w:t>average,</w:t>
      </w:r>
      <w:r w:rsidR="001327BC" w:rsidRPr="007350DD">
        <w:t xml:space="preserve"> </w:t>
      </w:r>
      <w:r w:rsidRPr="007350DD">
        <w:t>this</w:t>
      </w:r>
      <w:r w:rsidR="001327BC" w:rsidRPr="007350DD">
        <w:t xml:space="preserve"> </w:t>
      </w:r>
      <w:r w:rsidRPr="007350DD">
        <w:t>allocation</w:t>
      </w:r>
      <w:r w:rsidR="001327BC" w:rsidRPr="007350DD">
        <w:t xml:space="preserve"> </w:t>
      </w:r>
      <w:r w:rsidRPr="007350DD">
        <w:t>to</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is</w:t>
      </w:r>
      <w:r w:rsidR="001327BC" w:rsidRPr="007350DD">
        <w:t xml:space="preserve"> </w:t>
      </w:r>
      <w:r w:rsidRPr="007350DD">
        <w:t>estimated</w:t>
      </w:r>
      <w:r w:rsidR="001327BC" w:rsidRPr="007350DD">
        <w:t xml:space="preserve"> </w:t>
      </w:r>
      <w:r w:rsidRPr="007350DD">
        <w:t>to</w:t>
      </w:r>
      <w:r w:rsidR="001327BC" w:rsidRPr="007350DD">
        <w:t xml:space="preserve"> </w:t>
      </w:r>
      <w:r w:rsidRPr="007350DD">
        <w:t>be</w:t>
      </w:r>
      <w:r w:rsidR="001327BC" w:rsidRPr="007350DD">
        <w:t xml:space="preserve"> </w:t>
      </w:r>
      <w:r w:rsidRPr="007350DD">
        <w:t>4.4</w:t>
      </w:r>
      <w:r w:rsidR="001327BC" w:rsidRPr="007350DD">
        <w:t xml:space="preserve"> </w:t>
      </w:r>
      <w:r w:rsidRPr="007350DD">
        <w:t>percent</w:t>
      </w:r>
      <w:r w:rsidR="001327BC" w:rsidRPr="007350DD">
        <w:t xml:space="preserve"> </w:t>
      </w:r>
      <w:r w:rsidRPr="007350DD">
        <w:t>of</w:t>
      </w:r>
      <w:r w:rsidR="001327BC" w:rsidRPr="007350DD">
        <w:t xml:space="preserve"> </w:t>
      </w:r>
      <w:r w:rsidRPr="007350DD">
        <w:t>Gross</w:t>
      </w:r>
      <w:r w:rsidR="001327BC" w:rsidRPr="007350DD">
        <w:t xml:space="preserve"> </w:t>
      </w:r>
      <w:r w:rsidRPr="007350DD">
        <w:t>Domestic</w:t>
      </w:r>
      <w:r w:rsidR="001327BC" w:rsidRPr="007350DD">
        <w:t xml:space="preserve"> </w:t>
      </w:r>
      <w:r w:rsidRPr="007350DD">
        <w:t>Product.</w:t>
      </w:r>
    </w:p>
    <w:p w:rsidR="006564B6" w:rsidRPr="007350DD" w:rsidRDefault="006564B6" w:rsidP="009E22FF">
      <w:pPr>
        <w:pStyle w:val="SingleTxtG"/>
      </w:pPr>
      <w:r w:rsidRPr="007350DD">
        <w:t>120.</w:t>
      </w:r>
      <w:r w:rsidRPr="007350DD">
        <w:tab/>
        <w:t>The</w:t>
      </w:r>
      <w:r w:rsidR="001327BC" w:rsidRPr="007350DD">
        <w:t xml:space="preserve"> </w:t>
      </w:r>
      <w:r w:rsidRPr="007350DD">
        <w:t>expenditure</w:t>
      </w:r>
      <w:r w:rsidR="001327BC" w:rsidRPr="007350DD">
        <w:t xml:space="preserve"> </w:t>
      </w:r>
      <w:r w:rsidRPr="007350DD">
        <w:t>trends</w:t>
      </w:r>
      <w:r w:rsidR="001327BC" w:rsidRPr="007350DD">
        <w:t xml:space="preserve"> </w:t>
      </w:r>
      <w:r w:rsidRPr="007350DD">
        <w:t>in</w:t>
      </w:r>
      <w:r w:rsidR="001327BC" w:rsidRPr="007350DD">
        <w:t xml:space="preserve"> </w:t>
      </w:r>
      <w:r w:rsidRPr="007350DD">
        <w:t>the</w:t>
      </w:r>
      <w:r w:rsidR="001327BC" w:rsidRPr="007350DD">
        <w:t xml:space="preserve"> </w:t>
      </w:r>
      <w:r w:rsidRPr="007350DD">
        <w:t>health</w:t>
      </w:r>
      <w:r w:rsidR="001327BC" w:rsidRPr="007350DD">
        <w:t xml:space="preserve"> </w:t>
      </w:r>
      <w:r w:rsidRPr="007350DD">
        <w:t>sector</w:t>
      </w:r>
      <w:r w:rsidR="001327BC" w:rsidRPr="007350DD">
        <w:t xml:space="preserve"> </w:t>
      </w:r>
      <w:r w:rsidRPr="007350DD">
        <w:t>are</w:t>
      </w:r>
      <w:r w:rsidR="001327BC" w:rsidRPr="007350DD">
        <w:t xml:space="preserve"> </w:t>
      </w:r>
      <w:r w:rsidRPr="007350DD">
        <w:t>as</w:t>
      </w:r>
      <w:r w:rsidR="001327BC" w:rsidRPr="007350DD">
        <w:t xml:space="preserve"> </w:t>
      </w:r>
      <w:r w:rsidRPr="007350DD">
        <w:t>follows:</w:t>
      </w:r>
      <w:r w:rsidR="006461CD" w:rsidRPr="007350DD">
        <w:t xml:space="preserve"> </w:t>
      </w:r>
      <w:r w:rsidRPr="007350DD">
        <w:t>Hospital</w:t>
      </w:r>
      <w:r w:rsidR="001327BC" w:rsidRPr="007350DD">
        <w:t xml:space="preserve"> </w:t>
      </w:r>
      <w:r w:rsidRPr="007350DD">
        <w:t>Services,</w:t>
      </w:r>
      <w:r w:rsidR="001327BC" w:rsidRPr="007350DD">
        <w:t xml:space="preserve"> </w:t>
      </w:r>
      <w:r w:rsidRPr="007350DD">
        <w:t>which</w:t>
      </w:r>
      <w:r w:rsidR="001327BC" w:rsidRPr="007350DD">
        <w:t xml:space="preserve"> </w:t>
      </w:r>
      <w:r w:rsidRPr="007350DD">
        <w:t>include</w:t>
      </w:r>
      <w:r w:rsidR="001327BC" w:rsidRPr="007350DD">
        <w:t xml:space="preserve"> </w:t>
      </w:r>
      <w:r w:rsidRPr="007350DD">
        <w:t>the</w:t>
      </w:r>
      <w:r w:rsidR="001327BC" w:rsidRPr="007350DD">
        <w:t xml:space="preserve"> </w:t>
      </w:r>
      <w:r w:rsidRPr="007350DD">
        <w:t>Queen</w:t>
      </w:r>
      <w:r w:rsidR="001327BC" w:rsidRPr="007350DD">
        <w:t xml:space="preserve"> </w:t>
      </w:r>
      <w:r w:rsidRPr="007350DD">
        <w:t>Elizabeth</w:t>
      </w:r>
      <w:r w:rsidR="001327BC" w:rsidRPr="007350DD">
        <w:t xml:space="preserve"> </w:t>
      </w:r>
      <w:r w:rsidRPr="007350DD">
        <w:t>Hospital,</w:t>
      </w:r>
      <w:r w:rsidR="001327BC" w:rsidRPr="007350DD">
        <w:t xml:space="preserve"> </w:t>
      </w:r>
      <w:r w:rsidRPr="007350DD">
        <w:t>the</w:t>
      </w:r>
      <w:r w:rsidR="001327BC" w:rsidRPr="007350DD">
        <w:t xml:space="preserve"> </w:t>
      </w:r>
      <w:r w:rsidRPr="007350DD">
        <w:t>Emergency</w:t>
      </w:r>
      <w:r w:rsidR="001327BC" w:rsidRPr="007350DD">
        <w:t xml:space="preserve"> </w:t>
      </w:r>
      <w:r w:rsidRPr="007350DD">
        <w:t>Ambulance</w:t>
      </w:r>
      <w:r w:rsidR="001327BC" w:rsidRPr="007350DD">
        <w:t xml:space="preserve"> </w:t>
      </w:r>
      <w:r w:rsidRPr="007350DD">
        <w:t>Service,</w:t>
      </w:r>
      <w:r w:rsidR="001327BC" w:rsidRPr="007350DD">
        <w:t xml:space="preserve"> </w:t>
      </w:r>
      <w:r w:rsidRPr="007350DD">
        <w:t>the</w:t>
      </w:r>
      <w:r w:rsidR="001327BC" w:rsidRPr="007350DD">
        <w:t xml:space="preserve"> </w:t>
      </w:r>
      <w:r w:rsidRPr="007350DD">
        <w:t>Medical</w:t>
      </w:r>
      <w:r w:rsidR="001327BC" w:rsidRPr="007350DD">
        <w:t xml:space="preserve"> </w:t>
      </w:r>
      <w:r w:rsidRPr="007350DD">
        <w:t>Aid</w:t>
      </w:r>
      <w:r w:rsidR="001327BC" w:rsidRPr="007350DD">
        <w:t xml:space="preserve"> </w:t>
      </w:r>
      <w:r w:rsidRPr="007350DD">
        <w:t>Scheme,</w:t>
      </w:r>
      <w:r w:rsidR="001327BC" w:rsidRPr="007350DD">
        <w:t xml:space="preserve"> </w:t>
      </w:r>
      <w:r w:rsidRPr="007350DD">
        <w:t>the</w:t>
      </w:r>
      <w:r w:rsidR="001327BC" w:rsidRPr="007350DD">
        <w:t xml:space="preserve"> </w:t>
      </w:r>
      <w:r w:rsidRPr="007350DD">
        <w:t>Psychiatric</w:t>
      </w:r>
      <w:r w:rsidR="001327BC" w:rsidRPr="007350DD">
        <w:t xml:space="preserve"> </w:t>
      </w:r>
      <w:r w:rsidRPr="007350DD">
        <w:t>Hospital</w:t>
      </w:r>
      <w:r w:rsidR="001327BC" w:rsidRPr="007350DD">
        <w:t xml:space="preserve"> </w:t>
      </w:r>
      <w:r w:rsidRPr="007350DD">
        <w:t>and</w:t>
      </w:r>
      <w:r w:rsidR="001327BC" w:rsidRPr="007350DD">
        <w:t xml:space="preserve"> </w:t>
      </w:r>
      <w:r w:rsidRPr="007350DD">
        <w:t>the</w:t>
      </w:r>
      <w:r w:rsidR="001327BC" w:rsidRPr="007350DD">
        <w:t xml:space="preserve"> </w:t>
      </w:r>
      <w:r w:rsidRPr="007350DD">
        <w:t>Care</w:t>
      </w:r>
      <w:r w:rsidR="001327BC" w:rsidRPr="007350DD">
        <w:t xml:space="preserve"> </w:t>
      </w:r>
      <w:r w:rsidRPr="007350DD">
        <w:t>of</w:t>
      </w:r>
      <w:r w:rsidR="001327BC" w:rsidRPr="007350DD">
        <w:t xml:space="preserve"> </w:t>
      </w:r>
      <w:r w:rsidRPr="007350DD">
        <w:t>the</w:t>
      </w:r>
      <w:r w:rsidR="001327BC" w:rsidRPr="007350DD">
        <w:t xml:space="preserve"> </w:t>
      </w:r>
      <w:r w:rsidRPr="007350DD">
        <w:t>Elderly</w:t>
      </w:r>
      <w:r w:rsidR="001327BC" w:rsidRPr="007350DD">
        <w:t xml:space="preserve"> </w:t>
      </w:r>
      <w:r w:rsidRPr="007350DD">
        <w:t>Programme</w:t>
      </w:r>
      <w:r w:rsidR="001327BC" w:rsidRPr="007350DD">
        <w:t xml:space="preserve"> </w:t>
      </w:r>
      <w:r w:rsidRPr="007350DD">
        <w:t>utilise</w:t>
      </w:r>
      <w:r w:rsidR="001327BC" w:rsidRPr="007350DD">
        <w:t xml:space="preserve"> </w:t>
      </w:r>
      <w:r w:rsidRPr="007350DD">
        <w:t>on</w:t>
      </w:r>
      <w:r w:rsidR="001327BC" w:rsidRPr="007350DD">
        <w:t xml:space="preserve"> </w:t>
      </w:r>
      <w:r w:rsidRPr="007350DD">
        <w:t>average,</w:t>
      </w:r>
      <w:r w:rsidR="001327BC" w:rsidRPr="007350DD">
        <w:t xml:space="preserve"> </w:t>
      </w:r>
      <w:r w:rsidRPr="007350DD">
        <w:t>over</w:t>
      </w:r>
      <w:r w:rsidR="001327BC" w:rsidRPr="007350DD">
        <w:t xml:space="preserve"> </w:t>
      </w:r>
      <w:r w:rsidRPr="007350DD">
        <w:t>52</w:t>
      </w:r>
      <w:r w:rsidR="001327BC" w:rsidRPr="007350DD">
        <w:t xml:space="preserve"> </w:t>
      </w:r>
      <w:r w:rsidRPr="007350DD">
        <w:t>percent</w:t>
      </w:r>
      <w:r w:rsidR="001327BC" w:rsidRPr="007350DD">
        <w:t xml:space="preserve"> </w:t>
      </w:r>
      <w:r w:rsidRPr="007350DD">
        <w:t>of</w:t>
      </w:r>
      <w:r w:rsidR="001327BC" w:rsidRPr="007350DD">
        <w:t xml:space="preserve"> </w:t>
      </w:r>
      <w:r w:rsidRPr="007350DD">
        <w:t>the</w:t>
      </w:r>
      <w:r w:rsidR="001327BC" w:rsidRPr="007350DD">
        <w:t xml:space="preserve"> </w:t>
      </w:r>
      <w:r w:rsidRPr="007350DD">
        <w:t>financial</w:t>
      </w:r>
      <w:r w:rsidR="001327BC" w:rsidRPr="007350DD">
        <w:t xml:space="preserve"> </w:t>
      </w:r>
      <w:r w:rsidRPr="007350DD">
        <w:t>resources</w:t>
      </w:r>
      <w:r w:rsidR="001327BC" w:rsidRPr="007350DD">
        <w:t xml:space="preserve"> </w:t>
      </w:r>
      <w:r w:rsidRPr="007350DD">
        <w:t>allocated</w:t>
      </w:r>
      <w:r w:rsidR="001327BC" w:rsidRPr="007350DD">
        <w:t xml:space="preserve"> </w:t>
      </w:r>
      <w:r w:rsidRPr="007350DD">
        <w:t>to</w:t>
      </w:r>
      <w:r w:rsidR="001327BC" w:rsidRPr="007350DD">
        <w:t xml:space="preserve"> </w:t>
      </w:r>
      <w:r w:rsidRPr="007350DD">
        <w:t>the</w:t>
      </w:r>
      <w:r w:rsidR="001327BC" w:rsidRPr="007350DD">
        <w:t xml:space="preserve"> </w:t>
      </w:r>
      <w:r w:rsidRPr="007350DD">
        <w:t>Ministry.</w:t>
      </w:r>
      <w:r w:rsidR="006461CD" w:rsidRPr="007350DD">
        <w:t xml:space="preserve"> </w:t>
      </w:r>
      <w:r w:rsidRPr="007350DD">
        <w:t>Primary</w:t>
      </w:r>
      <w:r w:rsidR="001327BC" w:rsidRPr="007350DD">
        <w:t xml:space="preserve"> </w:t>
      </w:r>
      <w:r w:rsidRPr="007350DD">
        <w:t>Health</w:t>
      </w:r>
      <w:r w:rsidR="001327BC" w:rsidRPr="007350DD">
        <w:t xml:space="preserve"> </w:t>
      </w:r>
      <w:r w:rsidRPr="007350DD">
        <w:t>Care</w:t>
      </w:r>
      <w:r w:rsidR="001327BC" w:rsidRPr="007350DD">
        <w:t xml:space="preserve"> </w:t>
      </w:r>
      <w:r w:rsidRPr="007350DD">
        <w:t>services</w:t>
      </w:r>
      <w:r w:rsidR="001327BC" w:rsidRPr="007350DD">
        <w:t xml:space="preserve"> </w:t>
      </w:r>
      <w:r w:rsidRPr="007350DD">
        <w:t>utilise</w:t>
      </w:r>
      <w:r w:rsidR="001327BC" w:rsidRPr="007350DD">
        <w:t xml:space="preserve"> </w:t>
      </w:r>
      <w:r w:rsidRPr="007350DD">
        <w:t>about</w:t>
      </w:r>
      <w:r w:rsidR="001327BC" w:rsidRPr="007350DD">
        <w:t xml:space="preserve"> </w:t>
      </w:r>
      <w:r w:rsidRPr="007350DD">
        <w:t>21</w:t>
      </w:r>
      <w:r w:rsidR="001327BC" w:rsidRPr="007350DD">
        <w:t xml:space="preserve"> </w:t>
      </w:r>
      <w:r w:rsidRPr="007350DD">
        <w:t>percent</w:t>
      </w:r>
      <w:r w:rsidR="001327BC" w:rsidRPr="007350DD">
        <w:t xml:space="preserve"> </w:t>
      </w:r>
      <w:r w:rsidRPr="007350DD">
        <w:t>while</w:t>
      </w:r>
      <w:r w:rsidR="001327BC" w:rsidRPr="007350DD">
        <w:t xml:space="preserve"> </w:t>
      </w:r>
      <w:r w:rsidRPr="007350DD">
        <w:t>the</w:t>
      </w:r>
      <w:r w:rsidR="001327BC" w:rsidRPr="007350DD">
        <w:t xml:space="preserve"> </w:t>
      </w:r>
      <w:r w:rsidRPr="007350DD">
        <w:t>Pharmaceutical</w:t>
      </w:r>
      <w:r w:rsidR="001327BC" w:rsidRPr="007350DD">
        <w:t xml:space="preserve"> </w:t>
      </w:r>
      <w:r w:rsidRPr="007350DD">
        <w:t>Programme</w:t>
      </w:r>
      <w:r w:rsidR="001327BC" w:rsidRPr="007350DD">
        <w:t xml:space="preserve"> </w:t>
      </w:r>
      <w:r w:rsidRPr="007350DD">
        <w:t>utilizes</w:t>
      </w:r>
      <w:r w:rsidR="001327BC" w:rsidRPr="007350DD">
        <w:t xml:space="preserve"> </w:t>
      </w:r>
      <w:r w:rsidRPr="007350DD">
        <w:t>13</w:t>
      </w:r>
      <w:r w:rsidR="001327BC" w:rsidRPr="007350DD">
        <w:t xml:space="preserve"> </w:t>
      </w:r>
      <w:r w:rsidRPr="007350DD">
        <w:t>percent.</w:t>
      </w:r>
      <w:r w:rsidR="006461CD" w:rsidRPr="007350DD">
        <w:t xml:space="preserve"> </w:t>
      </w:r>
      <w:r w:rsidRPr="007350DD">
        <w:t>The</w:t>
      </w:r>
      <w:r w:rsidR="001327BC" w:rsidRPr="007350DD">
        <w:t xml:space="preserve"> </w:t>
      </w:r>
      <w:r w:rsidRPr="007350DD">
        <w:t>HIV/AIDS</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Control</w:t>
      </w:r>
      <w:r w:rsidR="001327BC" w:rsidRPr="007350DD">
        <w:t xml:space="preserve"> </w:t>
      </w:r>
      <w:r w:rsidRPr="007350DD">
        <w:t>Project</w:t>
      </w:r>
      <w:r w:rsidR="001327BC" w:rsidRPr="007350DD">
        <w:t xml:space="preserve"> </w:t>
      </w:r>
      <w:r w:rsidRPr="007350DD">
        <w:t>utilises</w:t>
      </w:r>
      <w:r w:rsidR="001327BC" w:rsidRPr="007350DD">
        <w:t xml:space="preserve"> </w:t>
      </w:r>
      <w:r w:rsidRPr="007350DD">
        <w:t>on</w:t>
      </w:r>
      <w:r w:rsidR="001327BC" w:rsidRPr="007350DD">
        <w:t xml:space="preserve"> </w:t>
      </w:r>
      <w:r w:rsidRPr="007350DD">
        <w:t>average</w:t>
      </w:r>
      <w:r w:rsidR="001327BC" w:rsidRPr="007350DD">
        <w:t xml:space="preserve"> </w:t>
      </w:r>
      <w:r w:rsidRPr="007350DD">
        <w:t>three</w:t>
      </w:r>
      <w:r w:rsidR="001327BC" w:rsidRPr="007350DD">
        <w:t xml:space="preserve"> </w:t>
      </w:r>
      <w:r w:rsidRPr="007350DD">
        <w:t>percent</w:t>
      </w:r>
      <w:r w:rsidR="001327BC" w:rsidRPr="007350DD">
        <w:t xml:space="preserve"> </w:t>
      </w:r>
      <w:r w:rsidRPr="007350DD">
        <w:t>of</w:t>
      </w:r>
      <w:r w:rsidR="001327BC" w:rsidRPr="007350DD">
        <w:t xml:space="preserve"> </w:t>
      </w:r>
      <w:r w:rsidRPr="007350DD">
        <w:t>the</w:t>
      </w:r>
      <w:r w:rsidR="001327BC" w:rsidRPr="007350DD">
        <w:t xml:space="preserve"> </w:t>
      </w:r>
      <w:r w:rsidRPr="007350DD">
        <w:t>budget</w:t>
      </w:r>
      <w:r w:rsidR="001327BC" w:rsidRPr="007350DD">
        <w:t xml:space="preserve"> </w:t>
      </w:r>
      <w:r w:rsidRPr="007350DD">
        <w:t>while</w:t>
      </w:r>
      <w:r w:rsidR="001327BC" w:rsidRPr="007350DD">
        <w:t xml:space="preserve"> </w:t>
      </w:r>
      <w:r w:rsidRPr="007350DD">
        <w:t>expenditure</w:t>
      </w:r>
      <w:r w:rsidR="001327BC" w:rsidRPr="007350DD">
        <w:t xml:space="preserve"> </w:t>
      </w:r>
      <w:r w:rsidRPr="007350DD">
        <w:t>on</w:t>
      </w:r>
      <w:r w:rsidR="001327BC" w:rsidRPr="007350DD">
        <w:t xml:space="preserve"> </w:t>
      </w:r>
      <w:r w:rsidRPr="007350DD">
        <w:t>Direction</w:t>
      </w:r>
      <w:r w:rsidR="001327BC" w:rsidRPr="007350DD">
        <w:t xml:space="preserve"> </w:t>
      </w:r>
      <w:r w:rsidRPr="007350DD">
        <w:t>and</w:t>
      </w:r>
      <w:r w:rsidR="001327BC" w:rsidRPr="007350DD">
        <w:t xml:space="preserve"> </w:t>
      </w:r>
      <w:r w:rsidRPr="007350DD">
        <w:t>Policy</w:t>
      </w:r>
      <w:r w:rsidR="001327BC" w:rsidRPr="007350DD">
        <w:t xml:space="preserve"> </w:t>
      </w:r>
      <w:r w:rsidRPr="007350DD">
        <w:t>Formulation</w:t>
      </w:r>
      <w:r w:rsidR="001327BC" w:rsidRPr="007350DD">
        <w:t xml:space="preserve"> </w:t>
      </w:r>
      <w:r w:rsidRPr="007350DD">
        <w:t>Services</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is</w:t>
      </w:r>
      <w:r w:rsidR="001327BC" w:rsidRPr="007350DD">
        <w:t xml:space="preserve"> </w:t>
      </w:r>
      <w:r w:rsidRPr="007350DD">
        <w:t>about</w:t>
      </w:r>
      <w:r w:rsidR="001327BC" w:rsidRPr="007350DD">
        <w:t xml:space="preserve"> </w:t>
      </w:r>
      <w:r w:rsidRPr="007350DD">
        <w:t>four</w:t>
      </w:r>
      <w:r w:rsidR="001327BC" w:rsidRPr="007350DD">
        <w:t xml:space="preserve"> </w:t>
      </w:r>
      <w:r w:rsidRPr="007350DD">
        <w:t>percent</w:t>
      </w:r>
      <w:r w:rsidR="001327BC" w:rsidRPr="007350DD">
        <w:t xml:space="preserve"> </w:t>
      </w:r>
      <w:r w:rsidRPr="007350DD">
        <w:t>annually.</w:t>
      </w:r>
    </w:p>
    <w:p w:rsidR="006564B6" w:rsidRPr="007350DD" w:rsidRDefault="00D83D48" w:rsidP="00D83D48">
      <w:pPr>
        <w:pStyle w:val="H23G"/>
      </w:pPr>
      <w:r w:rsidRPr="007350DD">
        <w:tab/>
      </w:r>
      <w:r w:rsidRPr="007350DD">
        <w:tab/>
      </w:r>
      <w:r w:rsidR="006564B6" w:rsidRPr="007350DD">
        <w:t>Measures</w:t>
      </w:r>
      <w:r w:rsidR="001327BC" w:rsidRPr="007350DD">
        <w:t xml:space="preserve"> </w:t>
      </w:r>
      <w:r w:rsidR="006564B6" w:rsidRPr="007350DD">
        <w:t>undertaken</w:t>
      </w:r>
      <w:r w:rsidR="001327BC" w:rsidRPr="007350DD">
        <w:t xml:space="preserve"> </w:t>
      </w:r>
      <w:r w:rsidR="006564B6" w:rsidRPr="007350DD">
        <w:t>to</w:t>
      </w:r>
      <w:r w:rsidR="001327BC" w:rsidRPr="007350DD">
        <w:t xml:space="preserve"> </w:t>
      </w:r>
      <w:r w:rsidR="006564B6" w:rsidRPr="007350DD">
        <w:t>diminish</w:t>
      </w:r>
      <w:r w:rsidR="001327BC" w:rsidRPr="007350DD">
        <w:t xml:space="preserve"> </w:t>
      </w:r>
      <w:r w:rsidR="006564B6" w:rsidRPr="007350DD">
        <w:t>infant</w:t>
      </w:r>
      <w:r w:rsidR="001327BC" w:rsidRPr="007350DD">
        <w:t xml:space="preserve"> </w:t>
      </w:r>
      <w:r w:rsidR="006564B6" w:rsidRPr="007350DD">
        <w:t>and</w:t>
      </w:r>
      <w:r w:rsidR="001327BC" w:rsidRPr="007350DD">
        <w:t xml:space="preserve"> </w:t>
      </w:r>
      <w:r w:rsidR="006564B6" w:rsidRPr="007350DD">
        <w:t>child</w:t>
      </w:r>
      <w:r w:rsidR="001327BC" w:rsidRPr="007350DD">
        <w:t xml:space="preserve"> </w:t>
      </w:r>
      <w:r w:rsidR="006564B6" w:rsidRPr="007350DD">
        <w:t>mortality,</w:t>
      </w:r>
      <w:r w:rsidR="001327BC" w:rsidRPr="007350DD">
        <w:t xml:space="preserve"> </w:t>
      </w:r>
      <w:r w:rsidR="006564B6" w:rsidRPr="007350DD">
        <w:t>including</w:t>
      </w:r>
      <w:r w:rsidR="001327BC" w:rsidRPr="007350DD">
        <w:t xml:space="preserve"> </w:t>
      </w:r>
      <w:r w:rsidR="006564B6" w:rsidRPr="007350DD">
        <w:t>average</w:t>
      </w:r>
      <w:r w:rsidR="001327BC" w:rsidRPr="007350DD">
        <w:t xml:space="preserve"> </w:t>
      </w:r>
      <w:r w:rsidR="006564B6" w:rsidRPr="007350DD">
        <w:t>rates</w:t>
      </w:r>
      <w:r w:rsidR="001327BC" w:rsidRPr="007350DD">
        <w:t xml:space="preserve"> </w:t>
      </w:r>
      <w:r w:rsidR="006564B6" w:rsidRPr="007350DD">
        <w:t>etc.</w:t>
      </w:r>
    </w:p>
    <w:p w:rsidR="006564B6" w:rsidRPr="007350DD" w:rsidRDefault="006564B6" w:rsidP="009E22FF">
      <w:pPr>
        <w:pStyle w:val="SingleTxtG"/>
      </w:pPr>
      <w:r w:rsidRPr="007350DD">
        <w:t>121.</w:t>
      </w:r>
      <w:r w:rsidRPr="007350DD">
        <w:tab/>
        <w:t>Barbados</w:t>
      </w:r>
      <w:r w:rsidR="001327BC" w:rsidRPr="007350DD">
        <w:t xml:space="preserve"> </w:t>
      </w:r>
      <w:r w:rsidRPr="007350DD">
        <w:t>has</w:t>
      </w:r>
      <w:r w:rsidR="001327BC" w:rsidRPr="007350DD">
        <w:t xml:space="preserve"> </w:t>
      </w:r>
      <w:r w:rsidRPr="007350DD">
        <w:t>a</w:t>
      </w:r>
      <w:r w:rsidR="001327BC" w:rsidRPr="007350DD">
        <w:t xml:space="preserve"> </w:t>
      </w:r>
      <w:r w:rsidR="00005CCC" w:rsidRPr="007350DD">
        <w:t>well-established</w:t>
      </w:r>
      <w:r w:rsidR="001327BC" w:rsidRPr="007350DD">
        <w:t xml:space="preserve"> </w:t>
      </w:r>
      <w:r w:rsidRPr="007350DD">
        <w:t>Maternal</w:t>
      </w:r>
      <w:r w:rsidR="001327BC" w:rsidRPr="007350DD">
        <w:t xml:space="preserve"> </w:t>
      </w:r>
      <w:r w:rsidRPr="007350DD">
        <w:t>and</w:t>
      </w:r>
      <w:r w:rsidR="001327BC" w:rsidRPr="007350DD">
        <w:t xml:space="preserve"> </w:t>
      </w:r>
      <w:r w:rsidRPr="007350DD">
        <w:t>Child</w:t>
      </w:r>
      <w:r w:rsidR="001327BC" w:rsidRPr="007350DD">
        <w:t xml:space="preserve"> </w:t>
      </w:r>
      <w:r w:rsidRPr="007350DD">
        <w:t>Care</w:t>
      </w:r>
      <w:r w:rsidR="001327BC" w:rsidRPr="007350DD">
        <w:t xml:space="preserve"> </w:t>
      </w:r>
      <w:r w:rsidRPr="007350DD">
        <w:t>Programme,</w:t>
      </w:r>
      <w:r w:rsidR="001327BC" w:rsidRPr="007350DD">
        <w:t xml:space="preserve"> </w:t>
      </w:r>
      <w:r w:rsidRPr="007350DD">
        <w:t>which</w:t>
      </w:r>
      <w:r w:rsidR="001327BC" w:rsidRPr="007350DD">
        <w:t xml:space="preserve"> </w:t>
      </w:r>
      <w:r w:rsidRPr="007350DD">
        <w:t>includes</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antenatal</w:t>
      </w:r>
      <w:r w:rsidR="001327BC" w:rsidRPr="007350DD">
        <w:t xml:space="preserve"> </w:t>
      </w:r>
      <w:r w:rsidRPr="007350DD">
        <w:t>services</w:t>
      </w:r>
      <w:r w:rsidR="001327BC" w:rsidRPr="007350DD">
        <w:t xml:space="preserve"> </w:t>
      </w:r>
      <w:r w:rsidRPr="007350DD">
        <w:t>(offered</w:t>
      </w:r>
      <w:r w:rsidR="001327BC" w:rsidRPr="007350DD">
        <w:t xml:space="preserve"> </w:t>
      </w:r>
      <w:r w:rsidRPr="007350DD">
        <w:t>to</w:t>
      </w:r>
      <w:r w:rsidR="001327BC" w:rsidRPr="007350DD">
        <w:t xml:space="preserve"> </w:t>
      </w:r>
      <w:r w:rsidRPr="007350DD">
        <w:t>pregnant</w:t>
      </w:r>
      <w:r w:rsidR="001327BC" w:rsidRPr="007350DD">
        <w:t xml:space="preserve"> </w:t>
      </w:r>
      <w:r w:rsidRPr="007350DD">
        <w:t>women</w:t>
      </w:r>
      <w:r w:rsidR="001327BC" w:rsidRPr="007350DD">
        <w:t xml:space="preserve"> </w:t>
      </w:r>
      <w:r w:rsidRPr="007350DD">
        <w:t>commencing</w:t>
      </w:r>
      <w:r w:rsidR="001327BC" w:rsidRPr="007350DD">
        <w:t xml:space="preserve"> </w:t>
      </w:r>
      <w:r w:rsidRPr="007350DD">
        <w:t>in</w:t>
      </w:r>
      <w:r w:rsidR="001327BC" w:rsidRPr="007350DD">
        <w:t xml:space="preserve"> </w:t>
      </w:r>
      <w:r w:rsidRPr="007350DD">
        <w:t>the</w:t>
      </w:r>
      <w:r w:rsidR="001327BC" w:rsidRPr="007350DD">
        <w:t xml:space="preserve"> </w:t>
      </w:r>
      <w:r w:rsidRPr="007350DD">
        <w:t>first</w:t>
      </w:r>
      <w:r w:rsidR="001327BC" w:rsidRPr="007350DD">
        <w:t xml:space="preserve"> </w:t>
      </w:r>
      <w:r w:rsidRPr="007350DD">
        <w:t>trimester)</w:t>
      </w:r>
      <w:r w:rsidR="001327BC" w:rsidRPr="007350DD">
        <w:t xml:space="preserve"> </w:t>
      </w:r>
      <w:r w:rsidRPr="007350DD">
        <w:t>to</w:t>
      </w:r>
      <w:r w:rsidR="001327BC" w:rsidRPr="007350DD">
        <w:t xml:space="preserve"> </w:t>
      </w:r>
      <w:r w:rsidRPr="007350DD">
        <w:t>ensure</w:t>
      </w:r>
      <w:r w:rsidR="001327BC" w:rsidRPr="007350DD">
        <w:t xml:space="preserve"> </w:t>
      </w:r>
      <w:r w:rsidRPr="007350DD">
        <w:t>appropriate</w:t>
      </w:r>
      <w:r w:rsidR="001327BC" w:rsidRPr="007350DD">
        <w:t xml:space="preserve"> </w:t>
      </w:r>
      <w:r w:rsidRPr="007350DD">
        <w:t>care</w:t>
      </w:r>
      <w:r w:rsidR="001327BC" w:rsidRPr="007350DD">
        <w:t xml:space="preserve"> </w:t>
      </w:r>
      <w:r w:rsidRPr="007350DD">
        <w:t>of</w:t>
      </w:r>
      <w:r w:rsidR="001327BC" w:rsidRPr="007350DD">
        <w:t xml:space="preserve"> </w:t>
      </w:r>
      <w:r w:rsidRPr="007350DD">
        <w:t>mother</w:t>
      </w:r>
      <w:r w:rsidR="001327BC" w:rsidRPr="007350DD">
        <w:t xml:space="preserve"> </w:t>
      </w:r>
      <w:r w:rsidRPr="007350DD">
        <w:t>and</w:t>
      </w:r>
      <w:r w:rsidR="001327BC" w:rsidRPr="007350DD">
        <w:t xml:space="preserve"> </w:t>
      </w:r>
      <w:r w:rsidRPr="007350DD">
        <w:t>the</w:t>
      </w:r>
      <w:r w:rsidR="001327BC" w:rsidRPr="007350DD">
        <w:t xml:space="preserve"> </w:t>
      </w:r>
      <w:r w:rsidRPr="007350DD">
        <w:t>developing</w:t>
      </w:r>
      <w:r w:rsidR="001327BC" w:rsidRPr="007350DD">
        <w:t xml:space="preserve"> </w:t>
      </w:r>
      <w:r w:rsidRPr="007350DD">
        <w:t>foetus,</w:t>
      </w:r>
      <w:r w:rsidR="001327BC" w:rsidRPr="007350DD">
        <w:t xml:space="preserve"> </w:t>
      </w:r>
      <w:r w:rsidRPr="007350DD">
        <w:t>obstetric</w:t>
      </w:r>
      <w:r w:rsidR="001327BC" w:rsidRPr="007350DD">
        <w:t xml:space="preserve"> </w:t>
      </w:r>
      <w:r w:rsidRPr="007350DD">
        <w:t>care</w:t>
      </w:r>
      <w:r w:rsidR="001327BC" w:rsidRPr="007350DD">
        <w:t xml:space="preserve"> </w:t>
      </w:r>
      <w:r w:rsidRPr="007350DD">
        <w:t>attended</w:t>
      </w:r>
      <w:r w:rsidR="001327BC" w:rsidRPr="007350DD">
        <w:t xml:space="preserve"> </w:t>
      </w:r>
      <w:r w:rsidRPr="007350DD">
        <w:t>by</w:t>
      </w:r>
      <w:r w:rsidR="001327BC" w:rsidRPr="007350DD">
        <w:t xml:space="preserve"> </w:t>
      </w:r>
      <w:r w:rsidRPr="007350DD">
        <w:t>a</w:t>
      </w:r>
      <w:r w:rsidR="001327BC" w:rsidRPr="007350DD">
        <w:t xml:space="preserve"> </w:t>
      </w:r>
      <w:r w:rsidRPr="007350DD">
        <w:t>physician</w:t>
      </w:r>
      <w:r w:rsidR="001327BC" w:rsidRPr="007350DD">
        <w:t xml:space="preserve"> </w:t>
      </w:r>
      <w:r w:rsidRPr="007350DD">
        <w:t>and</w:t>
      </w:r>
      <w:r w:rsidR="001327BC" w:rsidRPr="007350DD">
        <w:t xml:space="preserve"> </w:t>
      </w:r>
      <w:r w:rsidRPr="007350DD">
        <w:t>registered</w:t>
      </w:r>
      <w:r w:rsidR="001327BC" w:rsidRPr="007350DD">
        <w:t xml:space="preserve"> </w:t>
      </w:r>
      <w:r w:rsidRPr="007350DD">
        <w:t>midwife,</w:t>
      </w:r>
      <w:r w:rsidR="001327BC" w:rsidRPr="007350DD">
        <w:t xml:space="preserve"> </w:t>
      </w:r>
      <w:r w:rsidRPr="007350DD">
        <w:t>scheduled</w:t>
      </w:r>
      <w:r w:rsidR="001327BC" w:rsidRPr="007350DD">
        <w:t xml:space="preserve"> </w:t>
      </w:r>
      <w:r w:rsidRPr="007350DD">
        <w:t>monitoring</w:t>
      </w:r>
      <w:r w:rsidR="001327BC" w:rsidRPr="007350DD">
        <w:t xml:space="preserve"> </w:t>
      </w:r>
      <w:r w:rsidRPr="007350DD">
        <w:t>of</w:t>
      </w:r>
      <w:r w:rsidR="001327BC" w:rsidRPr="007350DD">
        <w:t xml:space="preserve"> </w:t>
      </w:r>
      <w:r w:rsidRPr="007350DD">
        <w:t>child</w:t>
      </w:r>
      <w:r w:rsidR="001327BC" w:rsidRPr="007350DD">
        <w:t xml:space="preserve"> </w:t>
      </w:r>
      <w:r w:rsidRPr="007350DD">
        <w:t>development</w:t>
      </w:r>
      <w:r w:rsidR="001327BC" w:rsidRPr="007350DD">
        <w:t xml:space="preserve"> </w:t>
      </w:r>
      <w:r w:rsidRPr="007350DD">
        <w:t>by</w:t>
      </w:r>
      <w:r w:rsidR="001327BC" w:rsidRPr="007350DD">
        <w:t xml:space="preserve"> </w:t>
      </w:r>
      <w:r w:rsidRPr="007350DD">
        <w:t>Public</w:t>
      </w:r>
      <w:r w:rsidR="001327BC" w:rsidRPr="007350DD">
        <w:t xml:space="preserve"> </w:t>
      </w:r>
      <w:r w:rsidRPr="007350DD">
        <w:t>Health</w:t>
      </w:r>
      <w:r w:rsidR="001327BC" w:rsidRPr="007350DD">
        <w:t xml:space="preserve"> </w:t>
      </w:r>
      <w:r w:rsidRPr="007350DD">
        <w:t>Nurses,</w:t>
      </w:r>
      <w:r w:rsidR="001327BC" w:rsidRPr="007350DD">
        <w:t xml:space="preserve"> </w:t>
      </w:r>
      <w:r w:rsidRPr="007350DD">
        <w:t>and</w:t>
      </w:r>
      <w:r w:rsidR="001327BC" w:rsidRPr="007350DD">
        <w:t xml:space="preserve"> </w:t>
      </w:r>
      <w:r w:rsidRPr="007350DD">
        <w:t>an</w:t>
      </w:r>
      <w:r w:rsidR="001327BC" w:rsidRPr="007350DD">
        <w:t xml:space="preserve"> </w:t>
      </w:r>
      <w:r w:rsidRPr="007350DD">
        <w:t>immunization</w:t>
      </w:r>
      <w:r w:rsidR="001327BC" w:rsidRPr="007350DD">
        <w:t xml:space="preserve"> </w:t>
      </w:r>
      <w:r w:rsidRPr="007350DD">
        <w:t>service.</w:t>
      </w:r>
      <w:r w:rsidR="006461CD" w:rsidRPr="007350DD">
        <w:t xml:space="preserve"> </w:t>
      </w:r>
      <w:r w:rsidRPr="007350DD">
        <w:t>The</w:t>
      </w:r>
      <w:r w:rsidR="001327BC" w:rsidRPr="007350DD">
        <w:t xml:space="preserve"> </w:t>
      </w:r>
      <w:r w:rsidRPr="007350DD">
        <w:t>national</w:t>
      </w:r>
      <w:r w:rsidR="001327BC" w:rsidRPr="007350DD">
        <w:t xml:space="preserve"> </w:t>
      </w:r>
      <w:r w:rsidRPr="007350DD">
        <w:t>goal</w:t>
      </w:r>
      <w:r w:rsidR="001327BC" w:rsidRPr="007350DD">
        <w:t xml:space="preserve"> </w:t>
      </w:r>
      <w:r w:rsidRPr="007350DD">
        <w:t>for</w:t>
      </w:r>
      <w:r w:rsidR="001327BC" w:rsidRPr="007350DD">
        <w:t xml:space="preserve"> </w:t>
      </w:r>
      <w:r w:rsidRPr="007350DD">
        <w:t>child</w:t>
      </w:r>
      <w:r w:rsidR="001327BC" w:rsidRPr="007350DD">
        <w:t xml:space="preserve"> </w:t>
      </w:r>
      <w:r w:rsidRPr="007350DD">
        <w:t>health</w:t>
      </w:r>
      <w:r w:rsidR="001327BC" w:rsidRPr="007350DD">
        <w:t xml:space="preserve"> </w:t>
      </w:r>
      <w:r w:rsidRPr="007350DD">
        <w:t>seeks</w:t>
      </w:r>
      <w:r w:rsidR="001327BC" w:rsidRPr="007350DD">
        <w:t xml:space="preserve"> </w:t>
      </w:r>
      <w:r w:rsidRPr="007350DD">
        <w:t>to</w:t>
      </w:r>
      <w:r w:rsidR="001327BC" w:rsidRPr="007350DD">
        <w:t xml:space="preserve"> </w:t>
      </w:r>
      <w:r w:rsidRPr="007350DD">
        <w:t>promote</w:t>
      </w:r>
      <w:r w:rsidR="001327BC" w:rsidRPr="007350DD">
        <w:t xml:space="preserve"> </w:t>
      </w:r>
      <w:r w:rsidRPr="007350DD">
        <w:t>antenatal,</w:t>
      </w:r>
      <w:r w:rsidR="001327BC" w:rsidRPr="007350DD">
        <w:t xml:space="preserve"> </w:t>
      </w:r>
      <w:r w:rsidRPr="007350DD">
        <w:t>intra</w:t>
      </w:r>
      <w:r w:rsidR="001327BC" w:rsidRPr="007350DD">
        <w:t xml:space="preserve"> </w:t>
      </w:r>
      <w:r w:rsidRPr="007350DD">
        <w:t>natal</w:t>
      </w:r>
      <w:r w:rsidR="001327BC" w:rsidRPr="007350DD">
        <w:t xml:space="preserve"> </w:t>
      </w:r>
      <w:r w:rsidRPr="007350DD">
        <w:t>and</w:t>
      </w:r>
      <w:r w:rsidR="001327BC" w:rsidRPr="007350DD">
        <w:t xml:space="preserve"> </w:t>
      </w:r>
      <w:r w:rsidRPr="007350DD">
        <w:t>post</w:t>
      </w:r>
      <w:r w:rsidR="001327BC" w:rsidRPr="007350DD">
        <w:t xml:space="preserve"> </w:t>
      </w:r>
      <w:r w:rsidRPr="007350DD">
        <w:t>natal</w:t>
      </w:r>
      <w:r w:rsidR="001327BC" w:rsidRPr="007350DD">
        <w:t xml:space="preserve"> </w:t>
      </w:r>
      <w:r w:rsidRPr="007350DD">
        <w:t>services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the</w:t>
      </w:r>
      <w:r w:rsidR="001327BC" w:rsidRPr="007350DD">
        <w:t xml:space="preserve"> </w:t>
      </w:r>
      <w:r w:rsidRPr="007350DD">
        <w:t>care</w:t>
      </w:r>
      <w:r w:rsidR="001327BC" w:rsidRPr="007350DD">
        <w:t xml:space="preserve"> </w:t>
      </w:r>
      <w:r w:rsidRPr="007350DD">
        <w:t>of</w:t>
      </w:r>
      <w:r w:rsidR="001327BC" w:rsidRPr="007350DD">
        <w:t xml:space="preserve"> </w:t>
      </w:r>
      <w:r w:rsidRPr="007350DD">
        <w:t>infants</w:t>
      </w:r>
      <w:r w:rsidR="001327BC" w:rsidRPr="007350DD">
        <w:t xml:space="preserve"> </w:t>
      </w:r>
      <w:r w:rsidRPr="007350DD">
        <w:t>and</w:t>
      </w:r>
      <w:r w:rsidR="001327BC" w:rsidRPr="007350DD">
        <w:t xml:space="preserve"> </w:t>
      </w:r>
      <w:r w:rsidRPr="007350DD">
        <w:t>children.</w:t>
      </w:r>
      <w:r w:rsidR="006461CD" w:rsidRPr="007350DD">
        <w:t xml:space="preserve"> </w:t>
      </w:r>
      <w:r w:rsidRPr="007350DD">
        <w:t>Accordingly,</w:t>
      </w:r>
      <w:r w:rsidR="001327BC" w:rsidRPr="007350DD">
        <w:t xml:space="preserve"> </w:t>
      </w:r>
      <w:r w:rsidRPr="007350DD">
        <w:t>two</w:t>
      </w:r>
      <w:r w:rsidR="001327BC" w:rsidRPr="007350DD">
        <w:t xml:space="preserve"> </w:t>
      </w:r>
      <w:r w:rsidRPr="007350DD">
        <w:t>key</w:t>
      </w:r>
      <w:r w:rsidR="001327BC" w:rsidRPr="007350DD">
        <w:t xml:space="preserve"> </w:t>
      </w:r>
      <w:r w:rsidRPr="007350DD">
        <w:t>health</w:t>
      </w:r>
      <w:r w:rsidR="001327BC" w:rsidRPr="007350DD">
        <w:t xml:space="preserve"> </w:t>
      </w:r>
      <w:r w:rsidRPr="007350DD">
        <w:t>indicators</w:t>
      </w:r>
      <w:r w:rsidR="001327BC" w:rsidRPr="007350DD">
        <w:t xml:space="preserve"> </w:t>
      </w:r>
      <w:r w:rsidRPr="007350DD">
        <w:t>for</w:t>
      </w:r>
      <w:r w:rsidR="001327BC" w:rsidRPr="007350DD">
        <w:t xml:space="preserve"> </w:t>
      </w:r>
      <w:r w:rsidRPr="007350DD">
        <w:t>2012</w:t>
      </w:r>
      <w:r w:rsidR="001327BC" w:rsidRPr="007350DD">
        <w:t xml:space="preserve"> </w:t>
      </w:r>
      <w:r w:rsidRPr="007350DD">
        <w:t>were</w:t>
      </w:r>
      <w:r w:rsidR="001327BC" w:rsidRPr="007350DD">
        <w:t xml:space="preserve"> </w:t>
      </w:r>
      <w:r w:rsidRPr="007350DD">
        <w:t>to</w:t>
      </w:r>
      <w:r w:rsidR="001327BC" w:rsidRPr="007350DD">
        <w:t xml:space="preserve"> </w:t>
      </w:r>
      <w:r w:rsidRPr="007350DD">
        <w:t>reduce</w:t>
      </w:r>
      <w:r w:rsidR="001327BC" w:rsidRPr="007350DD">
        <w:t xml:space="preserve"> </w:t>
      </w:r>
      <w:r w:rsidRPr="007350DD">
        <w:t>the</w:t>
      </w:r>
      <w:r w:rsidR="001327BC" w:rsidRPr="007350DD">
        <w:t xml:space="preserve"> </w:t>
      </w:r>
      <w:r w:rsidRPr="007350DD">
        <w:t>Infant</w:t>
      </w:r>
      <w:r w:rsidR="001327BC" w:rsidRPr="007350DD">
        <w:t xml:space="preserve"> </w:t>
      </w:r>
      <w:r w:rsidRPr="007350DD">
        <w:t>Mortality</w:t>
      </w:r>
      <w:r w:rsidR="001327BC" w:rsidRPr="007350DD">
        <w:t xml:space="preserve"> </w:t>
      </w:r>
      <w:r w:rsidRPr="007350DD">
        <w:t>Rate</w:t>
      </w:r>
      <w:r w:rsidR="001327BC" w:rsidRPr="007350DD">
        <w:t xml:space="preserve"> </w:t>
      </w:r>
      <w:r w:rsidRPr="007350DD">
        <w:t>below</w:t>
      </w:r>
      <w:r w:rsidR="001327BC" w:rsidRPr="007350DD">
        <w:t xml:space="preserve"> </w:t>
      </w:r>
      <w:r w:rsidRPr="007350DD">
        <w:t>10</w:t>
      </w:r>
      <w:r w:rsidR="001327BC" w:rsidRPr="007350DD">
        <w:t xml:space="preserve"> </w:t>
      </w:r>
      <w:r w:rsidRPr="007350DD">
        <w:t>per</w:t>
      </w:r>
      <w:r w:rsidR="001327BC" w:rsidRPr="007350DD">
        <w:t xml:space="preserve"> </w:t>
      </w:r>
      <w:r w:rsidRPr="007350DD">
        <w:t>1000</w:t>
      </w:r>
      <w:r w:rsidR="001327BC" w:rsidRPr="007350DD">
        <w:t xml:space="preserve"> </w:t>
      </w:r>
      <w:r w:rsidRPr="007350DD">
        <w:t>live</w:t>
      </w:r>
      <w:r w:rsidR="001327BC" w:rsidRPr="007350DD">
        <w:t xml:space="preserve"> </w:t>
      </w:r>
      <w:r w:rsidRPr="007350DD">
        <w:t>births,</w:t>
      </w:r>
      <w:r w:rsidR="001327BC" w:rsidRPr="007350DD">
        <w:t xml:space="preserve"> </w:t>
      </w:r>
      <w:r w:rsidRPr="007350DD">
        <w:t>and</w:t>
      </w:r>
      <w:r w:rsidR="001327BC" w:rsidRPr="007350DD">
        <w:t xml:space="preserve"> </w:t>
      </w:r>
      <w:r w:rsidRPr="007350DD">
        <w:t>to</w:t>
      </w:r>
      <w:r w:rsidR="001327BC" w:rsidRPr="007350DD">
        <w:t xml:space="preserve"> </w:t>
      </w:r>
      <w:r w:rsidRPr="007350DD">
        <w:t>decrease</w:t>
      </w:r>
      <w:r w:rsidR="001327BC" w:rsidRPr="007350DD">
        <w:t xml:space="preserve"> </w:t>
      </w:r>
      <w:r w:rsidRPr="007350DD">
        <w:t>the</w:t>
      </w:r>
      <w:r w:rsidR="001327BC" w:rsidRPr="007350DD">
        <w:t xml:space="preserve"> </w:t>
      </w:r>
      <w:r w:rsidRPr="007350DD">
        <w:t>incidence</w:t>
      </w:r>
      <w:r w:rsidR="001327BC" w:rsidRPr="007350DD">
        <w:t xml:space="preserve"> </w:t>
      </w:r>
      <w:r w:rsidRPr="007350DD">
        <w:t>of</w:t>
      </w:r>
      <w:r w:rsidR="001327BC" w:rsidRPr="007350DD">
        <w:t xml:space="preserve"> </w:t>
      </w:r>
      <w:r w:rsidRPr="007350DD">
        <w:t>low</w:t>
      </w:r>
      <w:r w:rsidR="001327BC" w:rsidRPr="007350DD">
        <w:t xml:space="preserve"> </w:t>
      </w:r>
      <w:r w:rsidRPr="007350DD">
        <w:t>birth</w:t>
      </w:r>
      <w:r w:rsidR="001327BC" w:rsidRPr="007350DD">
        <w:t xml:space="preserve"> </w:t>
      </w:r>
      <w:r w:rsidRPr="007350DD">
        <w:t>rate</w:t>
      </w:r>
      <w:r w:rsidR="001327BC" w:rsidRPr="007350DD">
        <w:t xml:space="preserve"> </w:t>
      </w:r>
      <w:r w:rsidRPr="007350DD">
        <w:t>babies.</w:t>
      </w:r>
      <w:r w:rsidRPr="007350DD">
        <w:rPr>
          <w:rStyle w:val="FootnoteReference"/>
        </w:rPr>
        <w:footnoteReference w:id="25"/>
      </w:r>
      <w:r w:rsidR="006461CD" w:rsidRPr="007350DD">
        <w:rPr>
          <w:rStyle w:val="FootnoteReference"/>
        </w:rPr>
        <w:t xml:space="preserve"> </w:t>
      </w:r>
      <w:r w:rsidR="001327BC" w:rsidRPr="007350DD">
        <w:t xml:space="preserve"> </w:t>
      </w:r>
    </w:p>
    <w:p w:rsidR="006564B6" w:rsidRPr="007350DD" w:rsidRDefault="006564B6" w:rsidP="006461CD">
      <w:pPr>
        <w:pStyle w:val="SingleTxtG"/>
      </w:pPr>
      <w:r w:rsidRPr="007350DD">
        <w:t>122.</w:t>
      </w:r>
      <w:r w:rsidRPr="007350DD">
        <w:tab/>
        <w:t>Barbados</w:t>
      </w:r>
      <w:r w:rsidR="00EA19E5" w:rsidRPr="007350DD">
        <w:t>’</w:t>
      </w:r>
      <w:r w:rsidR="001327BC" w:rsidRPr="007350DD">
        <w:t xml:space="preserve"> </w:t>
      </w:r>
      <w:r w:rsidRPr="007350DD">
        <w:t>Infant</w:t>
      </w:r>
      <w:r w:rsidR="001327BC" w:rsidRPr="007350DD">
        <w:t xml:space="preserve"> </w:t>
      </w:r>
      <w:r w:rsidRPr="007350DD">
        <w:t>Mortality</w:t>
      </w:r>
      <w:r w:rsidR="001327BC" w:rsidRPr="007350DD">
        <w:t xml:space="preserve"> </w:t>
      </w:r>
      <w:r w:rsidRPr="007350DD">
        <w:t>Rate</w:t>
      </w:r>
      <w:r w:rsidR="001327BC" w:rsidRPr="007350DD">
        <w:t xml:space="preserve"> </w:t>
      </w:r>
      <w:r w:rsidRPr="007350DD">
        <w:t>rose</w:t>
      </w:r>
      <w:r w:rsidR="001327BC" w:rsidRPr="007350DD">
        <w:t xml:space="preserve"> </w:t>
      </w:r>
      <w:r w:rsidRPr="007350DD">
        <w:t>steadily</w:t>
      </w:r>
      <w:r w:rsidR="001327BC" w:rsidRPr="007350DD">
        <w:t xml:space="preserve"> </w:t>
      </w:r>
      <w:r w:rsidRPr="007350DD">
        <w:t>from</w:t>
      </w:r>
      <w:r w:rsidR="001327BC" w:rsidRPr="007350DD">
        <w:t xml:space="preserve"> </w:t>
      </w:r>
      <w:r w:rsidRPr="007350DD">
        <w:t>10.6</w:t>
      </w:r>
      <w:r w:rsidR="001327BC" w:rsidRPr="007350DD">
        <w:t xml:space="preserve"> </w:t>
      </w:r>
      <w:r w:rsidRPr="007350DD">
        <w:t>per</w:t>
      </w:r>
      <w:r w:rsidR="001327BC" w:rsidRPr="007350DD">
        <w:t xml:space="preserve"> </w:t>
      </w:r>
      <w:r w:rsidRPr="007350DD">
        <w:t>thousand</w:t>
      </w:r>
      <w:r w:rsidR="001327BC" w:rsidRPr="007350DD">
        <w:t xml:space="preserve"> </w:t>
      </w:r>
      <w:r w:rsidRPr="007350DD">
        <w:t>live</w:t>
      </w:r>
      <w:r w:rsidR="001327BC" w:rsidRPr="007350DD">
        <w:t xml:space="preserve"> </w:t>
      </w:r>
      <w:r w:rsidRPr="007350DD">
        <w:t>births</w:t>
      </w:r>
      <w:r w:rsidR="001327BC" w:rsidRPr="007350DD">
        <w:t xml:space="preserve"> </w:t>
      </w:r>
      <w:r w:rsidRPr="007350DD">
        <w:t>in</w:t>
      </w:r>
      <w:r w:rsidR="001327BC" w:rsidRPr="007350DD">
        <w:t xml:space="preserve"> </w:t>
      </w:r>
      <w:r w:rsidRPr="007350DD">
        <w:t>1997</w:t>
      </w:r>
      <w:r w:rsidR="001327BC" w:rsidRPr="007350DD">
        <w:t xml:space="preserve"> </w:t>
      </w:r>
      <w:r w:rsidRPr="007350DD">
        <w:t>to</w:t>
      </w:r>
      <w:r w:rsidR="001327BC" w:rsidRPr="007350DD">
        <w:t xml:space="preserve"> </w:t>
      </w:r>
      <w:r w:rsidRPr="007350DD">
        <w:t>14.7</w:t>
      </w:r>
      <w:r w:rsidR="001327BC" w:rsidRPr="007350DD">
        <w:t xml:space="preserve"> </w:t>
      </w:r>
      <w:r w:rsidRPr="007350DD">
        <w:t>in</w:t>
      </w:r>
      <w:r w:rsidR="001327BC" w:rsidRPr="007350DD">
        <w:t xml:space="preserve"> </w:t>
      </w:r>
      <w:r w:rsidRPr="007350DD">
        <w:t>2001.</w:t>
      </w:r>
      <w:r w:rsidR="006461CD" w:rsidRPr="007350DD">
        <w:t xml:space="preserve"> </w:t>
      </w:r>
      <w:r w:rsidRPr="007350DD">
        <w:t>It</w:t>
      </w:r>
      <w:r w:rsidR="001327BC" w:rsidRPr="007350DD">
        <w:t xml:space="preserve"> </w:t>
      </w:r>
      <w:r w:rsidRPr="007350DD">
        <w:t>again</w:t>
      </w:r>
      <w:r w:rsidR="001327BC" w:rsidRPr="007350DD">
        <w:t xml:space="preserve"> </w:t>
      </w:r>
      <w:r w:rsidRPr="007350DD">
        <w:t>rose</w:t>
      </w:r>
      <w:r w:rsidR="001327BC" w:rsidRPr="007350DD">
        <w:t xml:space="preserve"> </w:t>
      </w:r>
      <w:r w:rsidRPr="007350DD">
        <w:t>from</w:t>
      </w:r>
      <w:r w:rsidR="001327BC" w:rsidRPr="007350DD">
        <w:t xml:space="preserve"> </w:t>
      </w:r>
      <w:r w:rsidRPr="007350DD">
        <w:t>10.1</w:t>
      </w:r>
      <w:r w:rsidR="001327BC" w:rsidRPr="007350DD">
        <w:t xml:space="preserve"> </w:t>
      </w:r>
      <w:r w:rsidRPr="007350DD">
        <w:t>in</w:t>
      </w:r>
      <w:r w:rsidR="001327BC" w:rsidRPr="007350DD">
        <w:t xml:space="preserve"> </w:t>
      </w:r>
      <w:r w:rsidRPr="007350DD">
        <w:t>2004</w:t>
      </w:r>
      <w:r w:rsidR="001327BC" w:rsidRPr="007350DD">
        <w:t xml:space="preserve"> </w:t>
      </w:r>
      <w:r w:rsidRPr="007350DD">
        <w:t>to</w:t>
      </w:r>
      <w:r w:rsidR="001327BC" w:rsidRPr="007350DD">
        <w:t xml:space="preserve"> </w:t>
      </w:r>
      <w:r w:rsidRPr="007350DD">
        <w:t>a</w:t>
      </w:r>
      <w:r w:rsidR="001327BC" w:rsidRPr="007350DD">
        <w:t xml:space="preserve"> </w:t>
      </w:r>
      <w:r w:rsidRPr="007350DD">
        <w:t>high</w:t>
      </w:r>
      <w:r w:rsidR="001327BC" w:rsidRPr="007350DD">
        <w:t xml:space="preserve"> </w:t>
      </w:r>
      <w:r w:rsidRPr="007350DD">
        <w:t>of</w:t>
      </w:r>
      <w:r w:rsidR="001327BC" w:rsidRPr="007350DD">
        <w:t xml:space="preserve"> </w:t>
      </w:r>
      <w:r w:rsidRPr="007350DD">
        <w:t>18.1</w:t>
      </w:r>
      <w:r w:rsidR="001327BC" w:rsidRPr="007350DD">
        <w:t xml:space="preserve"> </w:t>
      </w:r>
      <w:r w:rsidRPr="007350DD">
        <w:t>in</w:t>
      </w:r>
      <w:r w:rsidR="001327BC" w:rsidRPr="007350DD">
        <w:t xml:space="preserve"> </w:t>
      </w:r>
      <w:r w:rsidRPr="007350DD">
        <w:t>2007</w:t>
      </w:r>
      <w:r w:rsidR="001327BC" w:rsidRPr="007350DD">
        <w:t xml:space="preserve"> </w:t>
      </w:r>
      <w:r w:rsidRPr="007350DD">
        <w:t>(see</w:t>
      </w:r>
      <w:r w:rsidR="001327BC" w:rsidRPr="007350DD">
        <w:t xml:space="preserve"> </w:t>
      </w:r>
      <w:r w:rsidRPr="007350DD">
        <w:t>Table</w:t>
      </w:r>
      <w:r w:rsidR="001327BC" w:rsidRPr="007350DD">
        <w:t xml:space="preserve"> </w:t>
      </w:r>
      <w:r w:rsidRPr="007350DD">
        <w:t>9).</w:t>
      </w:r>
      <w:r w:rsidR="006461CD" w:rsidRPr="007350DD">
        <w:t xml:space="preserve"> </w:t>
      </w:r>
      <w:r w:rsidRPr="007350DD">
        <w:t>By</w:t>
      </w:r>
      <w:r w:rsidR="001327BC" w:rsidRPr="007350DD">
        <w:t xml:space="preserve"> </w:t>
      </w:r>
      <w:r w:rsidRPr="007350DD">
        <w:t>2009,</w:t>
      </w:r>
      <w:r w:rsidR="001327BC" w:rsidRPr="007350DD">
        <w:t xml:space="preserve"> </w:t>
      </w:r>
      <w:r w:rsidRPr="007350DD">
        <w:t>the</w:t>
      </w:r>
      <w:r w:rsidR="001327BC" w:rsidRPr="007350DD">
        <w:t xml:space="preserve"> </w:t>
      </w:r>
      <w:r w:rsidRPr="007350DD">
        <w:t>IMR</w:t>
      </w:r>
      <w:r w:rsidR="001327BC" w:rsidRPr="007350DD">
        <w:t xml:space="preserve"> </w:t>
      </w:r>
      <w:r w:rsidRPr="007350DD">
        <w:t>had</w:t>
      </w:r>
      <w:r w:rsidR="001327BC" w:rsidRPr="007350DD">
        <w:t xml:space="preserve"> </w:t>
      </w:r>
      <w:r w:rsidRPr="007350DD">
        <w:t>declined</w:t>
      </w:r>
      <w:r w:rsidR="001327BC" w:rsidRPr="007350DD">
        <w:t xml:space="preserve"> </w:t>
      </w:r>
      <w:r w:rsidRPr="007350DD">
        <w:t>to</w:t>
      </w:r>
      <w:r w:rsidR="001327BC" w:rsidRPr="007350DD">
        <w:t xml:space="preserve"> </w:t>
      </w:r>
      <w:r w:rsidRPr="007350DD">
        <w:t>10.9</w:t>
      </w:r>
      <w:r w:rsidR="001327BC" w:rsidRPr="007350DD">
        <w:t xml:space="preserve"> </w:t>
      </w:r>
      <w:r w:rsidRPr="007350DD">
        <w:t>per</w:t>
      </w:r>
      <w:r w:rsidR="001327BC" w:rsidRPr="007350DD">
        <w:t xml:space="preserve"> </w:t>
      </w:r>
      <w:r w:rsidRPr="007350DD">
        <w:t>thousand</w:t>
      </w:r>
      <w:r w:rsidR="001327BC" w:rsidRPr="007350DD">
        <w:t xml:space="preserve"> </w:t>
      </w:r>
      <w:r w:rsidRPr="007350DD">
        <w:t>live</w:t>
      </w:r>
      <w:r w:rsidR="001327BC" w:rsidRPr="007350DD">
        <w:t xml:space="preserve"> </w:t>
      </w:r>
      <w:r w:rsidRPr="007350DD">
        <w:t>births.</w:t>
      </w:r>
      <w:r w:rsidR="006461CD" w:rsidRPr="007350DD">
        <w:t xml:space="preserve"> </w:t>
      </w:r>
      <w:r w:rsidRPr="007350DD">
        <w:t>At</w:t>
      </w:r>
      <w:r w:rsidR="001327BC" w:rsidRPr="007350DD">
        <w:t xml:space="preserve"> </w:t>
      </w:r>
      <w:r w:rsidRPr="007350DD">
        <w:t>no</w:t>
      </w:r>
      <w:r w:rsidR="001327BC" w:rsidRPr="007350DD">
        <w:t xml:space="preserve"> </w:t>
      </w:r>
      <w:r w:rsidRPr="007350DD">
        <w:t>time</w:t>
      </w:r>
      <w:r w:rsidR="001327BC" w:rsidRPr="007350DD">
        <w:t xml:space="preserve"> </w:t>
      </w:r>
      <w:r w:rsidRPr="007350DD">
        <w:t>during</w:t>
      </w:r>
      <w:r w:rsidR="001327BC" w:rsidRPr="007350DD">
        <w:t xml:space="preserve"> </w:t>
      </w:r>
      <w:r w:rsidRPr="007350DD">
        <w:t>the</w:t>
      </w:r>
      <w:r w:rsidR="001327BC" w:rsidRPr="007350DD">
        <w:t xml:space="preserve"> </w:t>
      </w:r>
      <w:r w:rsidRPr="007350DD">
        <w:t>period</w:t>
      </w:r>
      <w:r w:rsidR="001327BC" w:rsidRPr="007350DD">
        <w:t xml:space="preserve"> </w:t>
      </w:r>
      <w:r w:rsidRPr="007350DD">
        <w:t>did</w:t>
      </w:r>
      <w:r w:rsidR="001327BC" w:rsidRPr="007350DD">
        <w:t xml:space="preserve"> </w:t>
      </w:r>
      <w:r w:rsidRPr="007350DD">
        <w:t>the</w:t>
      </w:r>
      <w:r w:rsidR="001327BC" w:rsidRPr="007350DD">
        <w:t xml:space="preserve"> </w:t>
      </w:r>
      <w:r w:rsidRPr="007350DD">
        <w:t>IMR</w:t>
      </w:r>
      <w:r w:rsidR="001327BC" w:rsidRPr="007350DD">
        <w:t xml:space="preserve"> </w:t>
      </w:r>
      <w:r w:rsidRPr="007350DD">
        <w:t>fall</w:t>
      </w:r>
      <w:r w:rsidR="001327BC" w:rsidRPr="007350DD">
        <w:t xml:space="preserve"> </w:t>
      </w:r>
      <w:r w:rsidRPr="007350DD">
        <w:t>within</w:t>
      </w:r>
      <w:r w:rsidR="001327BC" w:rsidRPr="007350DD">
        <w:t xml:space="preserve"> </w:t>
      </w:r>
      <w:r w:rsidRPr="007350DD">
        <w:t>the</w:t>
      </w:r>
      <w:r w:rsidR="001327BC" w:rsidRPr="007350DD">
        <w:t xml:space="preserve"> </w:t>
      </w:r>
      <w:r w:rsidRPr="007350DD">
        <w:t>target</w:t>
      </w:r>
      <w:r w:rsidR="001327BC" w:rsidRPr="007350DD">
        <w:t xml:space="preserve"> </w:t>
      </w:r>
      <w:r w:rsidRPr="007350DD">
        <w:t>range.</w:t>
      </w:r>
      <w:r w:rsidR="006461CD" w:rsidRPr="007350DD">
        <w:t xml:space="preserve"> </w:t>
      </w:r>
      <w:r w:rsidRPr="007350DD">
        <w:t>During</w:t>
      </w:r>
      <w:r w:rsidR="001327BC" w:rsidRPr="007350DD">
        <w:t xml:space="preserve"> </w:t>
      </w:r>
      <w:r w:rsidRPr="007350DD">
        <w:t>this</w:t>
      </w:r>
      <w:r w:rsidR="001327BC" w:rsidRPr="007350DD">
        <w:t xml:space="preserve"> </w:t>
      </w:r>
      <w:r w:rsidRPr="007350DD">
        <w:t>period,</w:t>
      </w:r>
      <w:r w:rsidR="001327BC" w:rsidRPr="007350DD">
        <w:t xml:space="preserve"> </w:t>
      </w:r>
      <w:r w:rsidRPr="007350DD">
        <w:t>the</w:t>
      </w:r>
      <w:r w:rsidR="001327BC" w:rsidRPr="007350DD">
        <w:t xml:space="preserve"> </w:t>
      </w:r>
      <w:r w:rsidRPr="007350DD">
        <w:t>Perinatal</w:t>
      </w:r>
      <w:r w:rsidR="001327BC" w:rsidRPr="007350DD">
        <w:t xml:space="preserve"> </w:t>
      </w:r>
      <w:r w:rsidRPr="007350DD">
        <w:t>Mortality</w:t>
      </w:r>
      <w:r w:rsidR="001327BC" w:rsidRPr="007350DD">
        <w:t xml:space="preserve"> </w:t>
      </w:r>
      <w:r w:rsidRPr="007350DD">
        <w:t>Rate</w:t>
      </w:r>
      <w:r w:rsidR="001327BC" w:rsidRPr="007350DD">
        <w:t xml:space="preserve"> </w:t>
      </w:r>
      <w:r w:rsidRPr="007350DD">
        <w:t>declined</w:t>
      </w:r>
      <w:r w:rsidR="001327BC" w:rsidRPr="007350DD">
        <w:t xml:space="preserve"> </w:t>
      </w:r>
      <w:r w:rsidRPr="007350DD">
        <w:t>from</w:t>
      </w:r>
      <w:r w:rsidR="001327BC" w:rsidRPr="007350DD">
        <w:t xml:space="preserve"> </w:t>
      </w:r>
      <w:r w:rsidRPr="007350DD">
        <w:t>a</w:t>
      </w:r>
      <w:r w:rsidR="001327BC" w:rsidRPr="007350DD">
        <w:t xml:space="preserve"> </w:t>
      </w:r>
      <w:r w:rsidRPr="007350DD">
        <w:t>high</w:t>
      </w:r>
      <w:r w:rsidR="001327BC" w:rsidRPr="007350DD">
        <w:t xml:space="preserve"> </w:t>
      </w:r>
      <w:r w:rsidRPr="007350DD">
        <w:t>of</w:t>
      </w:r>
      <w:r w:rsidR="001327BC" w:rsidRPr="007350DD">
        <w:t xml:space="preserve"> </w:t>
      </w:r>
      <w:r w:rsidRPr="007350DD">
        <w:t>21.6</w:t>
      </w:r>
      <w:r w:rsidR="001327BC" w:rsidRPr="007350DD">
        <w:t xml:space="preserve"> </w:t>
      </w:r>
      <w:r w:rsidRPr="007350DD">
        <w:t>in</w:t>
      </w:r>
      <w:r w:rsidR="001327BC" w:rsidRPr="007350DD">
        <w:t xml:space="preserve"> </w:t>
      </w:r>
      <w:r w:rsidRPr="007350DD">
        <w:t>2001</w:t>
      </w:r>
      <w:r w:rsidR="001327BC" w:rsidRPr="007350DD">
        <w:t xml:space="preserve"> </w:t>
      </w:r>
      <w:r w:rsidRPr="007350DD">
        <w:t>to</w:t>
      </w:r>
      <w:r w:rsidR="001327BC" w:rsidRPr="007350DD">
        <w:t xml:space="preserve"> </w:t>
      </w:r>
      <w:r w:rsidRPr="007350DD">
        <w:t>a</w:t>
      </w:r>
      <w:r w:rsidR="001327BC" w:rsidRPr="007350DD">
        <w:t xml:space="preserve"> </w:t>
      </w:r>
      <w:r w:rsidRPr="007350DD">
        <w:t>low</w:t>
      </w:r>
      <w:r w:rsidR="001327BC" w:rsidRPr="007350DD">
        <w:t xml:space="preserve"> </w:t>
      </w:r>
      <w:r w:rsidRPr="007350DD">
        <w:t>of</w:t>
      </w:r>
      <w:r w:rsidR="001327BC" w:rsidRPr="007350DD">
        <w:t xml:space="preserve"> </w:t>
      </w:r>
      <w:r w:rsidRPr="007350DD">
        <w:t>16.1</w:t>
      </w:r>
      <w:r w:rsidR="001327BC" w:rsidRPr="007350DD">
        <w:t xml:space="preserve"> </w:t>
      </w:r>
      <w:r w:rsidRPr="007350DD">
        <w:t>per</w:t>
      </w:r>
      <w:r w:rsidR="001327BC" w:rsidRPr="007350DD">
        <w:t xml:space="preserve"> </w:t>
      </w:r>
      <w:r w:rsidRPr="007350DD">
        <w:t>thousand</w:t>
      </w:r>
      <w:r w:rsidR="001327BC" w:rsidRPr="007350DD">
        <w:t xml:space="preserve"> </w:t>
      </w:r>
      <w:r w:rsidRPr="007350DD">
        <w:t>births</w:t>
      </w:r>
      <w:r w:rsidR="001327BC" w:rsidRPr="007350DD">
        <w:t xml:space="preserve"> </w:t>
      </w:r>
      <w:r w:rsidRPr="007350DD">
        <w:t>in</w:t>
      </w:r>
      <w:r w:rsidR="001327BC" w:rsidRPr="007350DD">
        <w:t xml:space="preserve"> </w:t>
      </w:r>
      <w:r w:rsidRPr="007350DD">
        <w:t>2005.</w:t>
      </w:r>
      <w:r w:rsidR="006461CD" w:rsidRPr="007350DD">
        <w:t xml:space="preserve"> </w:t>
      </w:r>
      <w:r w:rsidRPr="007350DD">
        <w:t>Although</w:t>
      </w:r>
      <w:r w:rsidR="001327BC" w:rsidRPr="007350DD">
        <w:t xml:space="preserve"> </w:t>
      </w:r>
      <w:r w:rsidRPr="007350DD">
        <w:t>this</w:t>
      </w:r>
      <w:r w:rsidR="001327BC" w:rsidRPr="007350DD">
        <w:t xml:space="preserve"> </w:t>
      </w:r>
      <w:r w:rsidRPr="007350DD">
        <w:t>rate</w:t>
      </w:r>
      <w:r w:rsidR="001327BC" w:rsidRPr="007350DD">
        <w:t xml:space="preserve"> </w:t>
      </w:r>
      <w:r w:rsidRPr="007350DD">
        <w:t>increased</w:t>
      </w:r>
      <w:r w:rsidR="001327BC" w:rsidRPr="007350DD">
        <w:t xml:space="preserve"> </w:t>
      </w:r>
      <w:r w:rsidRPr="007350DD">
        <w:t>in</w:t>
      </w:r>
      <w:r w:rsidR="001327BC" w:rsidRPr="007350DD">
        <w:t xml:space="preserve"> </w:t>
      </w:r>
      <w:r w:rsidRPr="007350DD">
        <w:t>2006</w:t>
      </w:r>
      <w:r w:rsidR="001327BC" w:rsidRPr="007350DD">
        <w:t xml:space="preserve"> </w:t>
      </w:r>
      <w:r w:rsidRPr="007350DD">
        <w:t>to</w:t>
      </w:r>
      <w:r w:rsidR="001327BC" w:rsidRPr="007350DD">
        <w:t xml:space="preserve"> </w:t>
      </w:r>
      <w:r w:rsidRPr="007350DD">
        <w:t>19.1,</w:t>
      </w:r>
      <w:r w:rsidR="001327BC" w:rsidRPr="007350DD">
        <w:t xml:space="preserve"> </w:t>
      </w:r>
      <w:r w:rsidRPr="007350DD">
        <w:t>there</w:t>
      </w:r>
      <w:r w:rsidR="001327BC" w:rsidRPr="007350DD">
        <w:t xml:space="preserve"> </w:t>
      </w:r>
      <w:r w:rsidRPr="007350DD">
        <w:t>was</w:t>
      </w:r>
      <w:r w:rsidR="001327BC" w:rsidRPr="007350DD">
        <w:t xml:space="preserve"> </w:t>
      </w:r>
      <w:r w:rsidRPr="007350DD">
        <w:t>a</w:t>
      </w:r>
      <w:r w:rsidR="001327BC" w:rsidRPr="007350DD">
        <w:t xml:space="preserve"> </w:t>
      </w:r>
      <w:r w:rsidRPr="007350DD">
        <w:t>sustained</w:t>
      </w:r>
      <w:r w:rsidR="001327BC" w:rsidRPr="007350DD">
        <w:t xml:space="preserve"> </w:t>
      </w:r>
      <w:r w:rsidRPr="007350DD">
        <w:t>decline</w:t>
      </w:r>
      <w:r w:rsidR="001327BC" w:rsidRPr="007350DD">
        <w:t xml:space="preserve"> </w:t>
      </w:r>
      <w:r w:rsidRPr="007350DD">
        <w:t>in</w:t>
      </w:r>
      <w:r w:rsidR="001327BC" w:rsidRPr="007350DD">
        <w:t xml:space="preserve"> </w:t>
      </w:r>
      <w:r w:rsidRPr="007350DD">
        <w:t>the</w:t>
      </w:r>
      <w:r w:rsidR="001327BC" w:rsidRPr="007350DD">
        <w:t xml:space="preserve"> </w:t>
      </w:r>
      <w:r w:rsidRPr="007350DD">
        <w:t>following</w:t>
      </w:r>
      <w:r w:rsidR="001327BC" w:rsidRPr="007350DD">
        <w:t xml:space="preserve"> </w:t>
      </w:r>
      <w:r w:rsidRPr="007350DD">
        <w:t>years</w:t>
      </w:r>
      <w:r w:rsidR="001327BC" w:rsidRPr="007350DD">
        <w:t xml:space="preserve"> </w:t>
      </w:r>
      <w:r w:rsidRPr="007350DD">
        <w:t>(see</w:t>
      </w:r>
      <w:r w:rsidR="001327BC" w:rsidRPr="007350DD">
        <w:t xml:space="preserve"> </w:t>
      </w:r>
      <w:r w:rsidRPr="007350DD">
        <w:t>Table</w:t>
      </w:r>
      <w:r w:rsidR="001327BC" w:rsidRPr="007350DD">
        <w:t xml:space="preserve"> </w:t>
      </w:r>
      <w:r w:rsidRPr="007350DD">
        <w:t>10).</w:t>
      </w:r>
      <w:r w:rsidR="006461CD" w:rsidRPr="007350DD">
        <w:t xml:space="preserve"> </w:t>
      </w:r>
      <w:r w:rsidRPr="007350DD">
        <w:t>On</w:t>
      </w:r>
      <w:r w:rsidR="001327BC" w:rsidRPr="007350DD">
        <w:t xml:space="preserve"> </w:t>
      </w:r>
      <w:r w:rsidRPr="007350DD">
        <w:t>the</w:t>
      </w:r>
      <w:r w:rsidR="001327BC" w:rsidRPr="007350DD">
        <w:t xml:space="preserve"> </w:t>
      </w:r>
      <w:r w:rsidRPr="007350DD">
        <w:t>other</w:t>
      </w:r>
      <w:r w:rsidR="001327BC" w:rsidRPr="007350DD">
        <w:t xml:space="preserve"> </w:t>
      </w:r>
      <w:r w:rsidRPr="007350DD">
        <w:t>hand,</w:t>
      </w:r>
      <w:r w:rsidR="001327BC" w:rsidRPr="007350DD">
        <w:t xml:space="preserve"> </w:t>
      </w:r>
      <w:r w:rsidRPr="007350DD">
        <w:t>the</w:t>
      </w:r>
      <w:r w:rsidR="001327BC" w:rsidRPr="007350DD">
        <w:t xml:space="preserve"> </w:t>
      </w:r>
      <w:r w:rsidRPr="007350DD">
        <w:t>Neonatal</w:t>
      </w:r>
      <w:r w:rsidR="001327BC" w:rsidRPr="007350DD">
        <w:t xml:space="preserve"> </w:t>
      </w:r>
      <w:r w:rsidRPr="007350DD">
        <w:t>Mortality</w:t>
      </w:r>
      <w:r w:rsidR="001327BC" w:rsidRPr="007350DD">
        <w:t xml:space="preserve"> </w:t>
      </w:r>
      <w:r w:rsidRPr="007350DD">
        <w:t>Rate</w:t>
      </w:r>
      <w:r w:rsidR="001327BC" w:rsidRPr="007350DD">
        <w:t xml:space="preserve"> </w:t>
      </w:r>
      <w:r w:rsidRPr="007350DD">
        <w:t>rose</w:t>
      </w:r>
      <w:r w:rsidR="001327BC" w:rsidRPr="007350DD">
        <w:t xml:space="preserve"> </w:t>
      </w:r>
      <w:r w:rsidRPr="007350DD">
        <w:t>steadily</w:t>
      </w:r>
      <w:r w:rsidR="001327BC" w:rsidRPr="007350DD">
        <w:t xml:space="preserve"> </w:t>
      </w:r>
      <w:r w:rsidRPr="007350DD">
        <w:t>from</w:t>
      </w:r>
      <w:r w:rsidR="001327BC" w:rsidRPr="007350DD">
        <w:t xml:space="preserve"> </w:t>
      </w:r>
      <w:r w:rsidRPr="007350DD">
        <w:t>a</w:t>
      </w:r>
      <w:r w:rsidR="001327BC" w:rsidRPr="007350DD">
        <w:t xml:space="preserve"> </w:t>
      </w:r>
      <w:r w:rsidRPr="007350DD">
        <w:t>low</w:t>
      </w:r>
      <w:r w:rsidR="001327BC" w:rsidRPr="007350DD">
        <w:t xml:space="preserve"> </w:t>
      </w:r>
      <w:r w:rsidRPr="007350DD">
        <w:t>of</w:t>
      </w:r>
      <w:r w:rsidR="001327BC" w:rsidRPr="007350DD">
        <w:t xml:space="preserve"> </w:t>
      </w:r>
      <w:r w:rsidRPr="007350DD">
        <w:t>6.6</w:t>
      </w:r>
      <w:r w:rsidR="001327BC" w:rsidRPr="007350DD">
        <w:t xml:space="preserve"> </w:t>
      </w:r>
      <w:r w:rsidRPr="007350DD">
        <w:t>per</w:t>
      </w:r>
      <w:r w:rsidR="001327BC" w:rsidRPr="007350DD">
        <w:t xml:space="preserve"> </w:t>
      </w:r>
      <w:r w:rsidRPr="007350DD">
        <w:t>thousand</w:t>
      </w:r>
      <w:r w:rsidR="001327BC" w:rsidRPr="007350DD">
        <w:t xml:space="preserve"> </w:t>
      </w:r>
      <w:r w:rsidRPr="007350DD">
        <w:t>live</w:t>
      </w:r>
      <w:r w:rsidR="001327BC" w:rsidRPr="007350DD">
        <w:t xml:space="preserve"> </w:t>
      </w:r>
      <w:r w:rsidRPr="007350DD">
        <w:t>births</w:t>
      </w:r>
      <w:r w:rsidR="001327BC" w:rsidRPr="007350DD">
        <w:t xml:space="preserve"> </w:t>
      </w:r>
      <w:r w:rsidRPr="007350DD">
        <w:t>in</w:t>
      </w:r>
      <w:r w:rsidR="001327BC" w:rsidRPr="007350DD">
        <w:t xml:space="preserve"> </w:t>
      </w:r>
      <w:r w:rsidRPr="007350DD">
        <w:t>2004</w:t>
      </w:r>
      <w:r w:rsidR="001327BC" w:rsidRPr="007350DD">
        <w:t xml:space="preserve"> </w:t>
      </w:r>
      <w:r w:rsidRPr="007350DD">
        <w:t>to</w:t>
      </w:r>
      <w:r w:rsidR="001327BC" w:rsidRPr="007350DD">
        <w:t xml:space="preserve"> </w:t>
      </w:r>
      <w:r w:rsidRPr="007350DD">
        <w:t>a</w:t>
      </w:r>
      <w:r w:rsidR="001327BC" w:rsidRPr="007350DD">
        <w:t xml:space="preserve"> </w:t>
      </w:r>
      <w:r w:rsidRPr="007350DD">
        <w:t>high</w:t>
      </w:r>
      <w:r w:rsidR="001327BC" w:rsidRPr="007350DD">
        <w:t xml:space="preserve"> </w:t>
      </w:r>
      <w:r w:rsidRPr="007350DD">
        <w:t>of</w:t>
      </w:r>
      <w:r w:rsidR="001327BC" w:rsidRPr="007350DD">
        <w:t xml:space="preserve"> </w:t>
      </w:r>
      <w:r w:rsidRPr="007350DD">
        <w:t>14.8</w:t>
      </w:r>
      <w:r w:rsidR="001327BC" w:rsidRPr="007350DD">
        <w:t xml:space="preserve"> </w:t>
      </w:r>
      <w:r w:rsidRPr="007350DD">
        <w:t>in</w:t>
      </w:r>
      <w:r w:rsidR="001327BC" w:rsidRPr="007350DD">
        <w:t xml:space="preserve"> </w:t>
      </w:r>
      <w:r w:rsidRPr="007350DD">
        <w:t>2007.</w:t>
      </w:r>
      <w:r w:rsidR="006461CD" w:rsidRPr="007350DD">
        <w:t xml:space="preserve"> </w:t>
      </w:r>
      <w:r w:rsidRPr="007350DD">
        <w:t>According</w:t>
      </w:r>
      <w:r w:rsidR="001327BC" w:rsidRPr="007350DD">
        <w:t xml:space="preserve"> </w:t>
      </w:r>
      <w:r w:rsidRPr="007350DD">
        <w:t>to</w:t>
      </w:r>
      <w:r w:rsidR="001327BC" w:rsidRPr="007350DD">
        <w:t xml:space="preserve"> </w:t>
      </w:r>
      <w:r w:rsidRPr="007350DD">
        <w:t>the</w:t>
      </w:r>
      <w:r w:rsidR="001327BC" w:rsidRPr="007350DD">
        <w:t xml:space="preserve"> </w:t>
      </w:r>
      <w:r w:rsidRPr="007350DD">
        <w:t>reports</w:t>
      </w:r>
      <w:r w:rsidR="001327BC" w:rsidRPr="007350DD">
        <w:t xml:space="preserve"> </w:t>
      </w:r>
      <w:r w:rsidRPr="007350DD">
        <w:t>of</w:t>
      </w:r>
      <w:r w:rsidR="001327BC" w:rsidRPr="007350DD">
        <w:t xml:space="preserve"> </w:t>
      </w:r>
      <w:r w:rsidRPr="007350DD">
        <w:t>the</w:t>
      </w:r>
      <w:r w:rsidR="001327BC" w:rsidRPr="007350DD">
        <w:t xml:space="preserve"> </w:t>
      </w:r>
      <w:r w:rsidRPr="007350DD">
        <w:t>Chief</w:t>
      </w:r>
      <w:r w:rsidR="001327BC" w:rsidRPr="007350DD">
        <w:t xml:space="preserve"> </w:t>
      </w:r>
      <w:r w:rsidRPr="007350DD">
        <w:t>Medical</w:t>
      </w:r>
      <w:r w:rsidR="001327BC" w:rsidRPr="007350DD">
        <w:t xml:space="preserve"> </w:t>
      </w:r>
      <w:r w:rsidRPr="007350DD">
        <w:t>Officer</w:t>
      </w:r>
      <w:r w:rsidR="001327BC" w:rsidRPr="007350DD">
        <w:t xml:space="preserve"> </w:t>
      </w:r>
      <w:r w:rsidRPr="007350DD">
        <w:t>2002</w:t>
      </w:r>
      <w:r w:rsidR="001327BC" w:rsidRPr="007350DD">
        <w:t xml:space="preserve"> </w:t>
      </w:r>
      <w:r w:rsidRPr="007350DD">
        <w:t>and</w:t>
      </w:r>
      <w:r w:rsidR="001327BC" w:rsidRPr="007350DD">
        <w:t xml:space="preserve"> </w:t>
      </w:r>
      <w:r w:rsidRPr="007350DD">
        <w:t>2003,</w:t>
      </w:r>
      <w:r w:rsidR="001327BC" w:rsidRPr="007350DD">
        <w:t xml:space="preserve"> </w:t>
      </w:r>
      <w:r w:rsidRPr="007350DD">
        <w:t>and</w:t>
      </w:r>
      <w:r w:rsidR="001327BC" w:rsidRPr="007350DD">
        <w:t xml:space="preserve"> </w:t>
      </w:r>
      <w:r w:rsidRPr="007350DD">
        <w:t>for</w:t>
      </w:r>
      <w:r w:rsidR="001327BC" w:rsidRPr="007350DD">
        <w:t xml:space="preserve"> </w:t>
      </w:r>
      <w:r w:rsidRPr="007350DD">
        <w:t>2004</w:t>
      </w:r>
      <w:r w:rsidR="001327BC" w:rsidRPr="007350DD">
        <w:t xml:space="preserve"> </w:t>
      </w:r>
      <w:r w:rsidRPr="007350DD">
        <w:t>to</w:t>
      </w:r>
      <w:r w:rsidR="001327BC" w:rsidRPr="007350DD">
        <w:t xml:space="preserve"> </w:t>
      </w:r>
      <w:r w:rsidRPr="007350DD">
        <w:t>2006,</w:t>
      </w:r>
      <w:r w:rsidR="001327BC" w:rsidRPr="007350DD">
        <w:t xml:space="preserve"> </w:t>
      </w:r>
      <w:r w:rsidRPr="007350DD">
        <w:t>the</w:t>
      </w:r>
      <w:r w:rsidR="001327BC" w:rsidRPr="007350DD">
        <w:t xml:space="preserve"> </w:t>
      </w:r>
      <w:r w:rsidRPr="007350DD">
        <w:t>main</w:t>
      </w:r>
      <w:r w:rsidR="001327BC" w:rsidRPr="007350DD">
        <w:t xml:space="preserve"> </w:t>
      </w:r>
      <w:r w:rsidRPr="007350DD">
        <w:t>causes</w:t>
      </w:r>
      <w:r w:rsidR="001327BC" w:rsidRPr="007350DD">
        <w:t xml:space="preserve"> </w:t>
      </w:r>
      <w:r w:rsidRPr="007350DD">
        <w:t>of</w:t>
      </w:r>
      <w:r w:rsidR="001327BC" w:rsidRPr="007350DD">
        <w:t xml:space="preserve"> </w:t>
      </w:r>
      <w:r w:rsidRPr="007350DD">
        <w:t>death</w:t>
      </w:r>
      <w:r w:rsidR="001327BC" w:rsidRPr="007350DD">
        <w:t xml:space="preserve"> </w:t>
      </w:r>
      <w:r w:rsidRPr="007350DD">
        <w:t>in</w:t>
      </w:r>
      <w:r w:rsidR="001327BC" w:rsidRPr="007350DD">
        <w:t xml:space="preserve"> </w:t>
      </w:r>
      <w:r w:rsidRPr="007350DD">
        <w:t>infants</w:t>
      </w:r>
      <w:r w:rsidR="001327BC" w:rsidRPr="007350DD">
        <w:t xml:space="preserve"> </w:t>
      </w:r>
      <w:r w:rsidRPr="007350DD">
        <w:t>during</w:t>
      </w:r>
      <w:r w:rsidR="001327BC" w:rsidRPr="007350DD">
        <w:t xml:space="preserve"> </w:t>
      </w:r>
      <w:r w:rsidRPr="007350DD">
        <w:t>those</w:t>
      </w:r>
      <w:r w:rsidR="001327BC" w:rsidRPr="007350DD">
        <w:t xml:space="preserve"> </w:t>
      </w:r>
      <w:r w:rsidRPr="007350DD">
        <w:t>periods</w:t>
      </w:r>
      <w:r w:rsidR="001327BC" w:rsidRPr="007350DD">
        <w:t xml:space="preserve"> </w:t>
      </w:r>
      <w:r w:rsidRPr="007350DD">
        <w:t>were:</w:t>
      </w:r>
      <w:r w:rsidR="001327BC" w:rsidRPr="007350DD">
        <w:t xml:space="preserve"> </w:t>
      </w:r>
      <w:r w:rsidRPr="007350DD">
        <w:t>Certain</w:t>
      </w:r>
      <w:r w:rsidR="001327BC" w:rsidRPr="007350DD">
        <w:t xml:space="preserve"> </w:t>
      </w:r>
      <w:r w:rsidRPr="007350DD">
        <w:t>Conditions</w:t>
      </w:r>
      <w:r w:rsidR="001327BC" w:rsidRPr="007350DD">
        <w:t xml:space="preserve"> </w:t>
      </w:r>
      <w:r w:rsidRPr="007350DD">
        <w:t>Originating</w:t>
      </w:r>
      <w:r w:rsidR="001327BC" w:rsidRPr="007350DD">
        <w:t xml:space="preserve"> </w:t>
      </w:r>
      <w:r w:rsidRPr="007350DD">
        <w:t>in</w:t>
      </w:r>
      <w:r w:rsidR="001327BC" w:rsidRPr="007350DD">
        <w:t xml:space="preserve"> </w:t>
      </w:r>
      <w:r w:rsidRPr="007350DD">
        <w:t>the</w:t>
      </w:r>
      <w:r w:rsidR="001327BC" w:rsidRPr="007350DD">
        <w:t xml:space="preserve"> </w:t>
      </w:r>
      <w:r w:rsidRPr="007350DD">
        <w:t>Perinatal</w:t>
      </w:r>
      <w:r w:rsidR="001327BC" w:rsidRPr="007350DD">
        <w:t xml:space="preserve"> </w:t>
      </w:r>
      <w:r w:rsidRPr="007350DD">
        <w:t>Period,</w:t>
      </w:r>
      <w:r w:rsidR="001327BC" w:rsidRPr="007350DD">
        <w:t xml:space="preserve"> </w:t>
      </w:r>
      <w:r w:rsidRPr="007350DD">
        <w:t>Congenital</w:t>
      </w:r>
      <w:r w:rsidR="001327BC" w:rsidRPr="007350DD">
        <w:t xml:space="preserve"> </w:t>
      </w:r>
      <w:r w:rsidRPr="007350DD">
        <w:t>Anomalies,</w:t>
      </w:r>
      <w:r w:rsidR="001327BC" w:rsidRPr="007350DD">
        <w:t xml:space="preserve"> </w:t>
      </w:r>
      <w:r w:rsidRPr="007350DD">
        <w:t>Pneumonia,</w:t>
      </w:r>
      <w:r w:rsidR="001327BC" w:rsidRPr="007350DD">
        <w:t xml:space="preserve"> </w:t>
      </w:r>
      <w:r w:rsidRPr="007350DD">
        <w:t>Diseases</w:t>
      </w:r>
      <w:r w:rsidR="001327BC" w:rsidRPr="007350DD">
        <w:t xml:space="preserve"> </w:t>
      </w:r>
      <w:r w:rsidRPr="007350DD">
        <w:t>of</w:t>
      </w:r>
      <w:r w:rsidR="001327BC" w:rsidRPr="007350DD">
        <w:t xml:space="preserve"> </w:t>
      </w:r>
      <w:r w:rsidRPr="007350DD">
        <w:t>the</w:t>
      </w:r>
      <w:r w:rsidR="001327BC" w:rsidRPr="007350DD">
        <w:t xml:space="preserve"> </w:t>
      </w:r>
      <w:r w:rsidRPr="007350DD">
        <w:t>Respiratory</w:t>
      </w:r>
      <w:r w:rsidR="001327BC" w:rsidRPr="007350DD">
        <w:t xml:space="preserve"> </w:t>
      </w:r>
      <w:r w:rsidRPr="007350DD">
        <w:t>System,</w:t>
      </w:r>
      <w:r w:rsidR="001327BC" w:rsidRPr="007350DD">
        <w:t xml:space="preserve"> </w:t>
      </w:r>
      <w:r w:rsidRPr="007350DD">
        <w:t>Malignant</w:t>
      </w:r>
      <w:r w:rsidR="001327BC" w:rsidRPr="007350DD">
        <w:t xml:space="preserve"> </w:t>
      </w:r>
      <w:r w:rsidRPr="007350DD">
        <w:t>Neoplasms</w:t>
      </w:r>
      <w:r w:rsidR="001327BC" w:rsidRPr="007350DD">
        <w:t xml:space="preserve"> </w:t>
      </w:r>
      <w:r w:rsidRPr="007350DD">
        <w:t>and</w:t>
      </w:r>
      <w:r w:rsidR="001327BC" w:rsidRPr="007350DD">
        <w:t xml:space="preserve"> </w:t>
      </w:r>
      <w:r w:rsidRPr="007350DD">
        <w:t>Diseases</w:t>
      </w:r>
      <w:r w:rsidR="001327BC" w:rsidRPr="007350DD">
        <w:t xml:space="preserve"> </w:t>
      </w:r>
      <w:r w:rsidRPr="007350DD">
        <w:t>of</w:t>
      </w:r>
      <w:r w:rsidR="001327BC" w:rsidRPr="007350DD">
        <w:t xml:space="preserve"> </w:t>
      </w:r>
      <w:r w:rsidRPr="007350DD">
        <w:t>the</w:t>
      </w:r>
      <w:r w:rsidR="001327BC" w:rsidRPr="007350DD">
        <w:t xml:space="preserve"> </w:t>
      </w:r>
      <w:r w:rsidRPr="007350DD">
        <w:t>Central</w:t>
      </w:r>
      <w:r w:rsidR="001327BC" w:rsidRPr="007350DD">
        <w:t xml:space="preserve"> </w:t>
      </w:r>
      <w:r w:rsidRPr="007350DD">
        <w:t>Nervous</w:t>
      </w:r>
      <w:r w:rsidR="001327BC" w:rsidRPr="007350DD">
        <w:t xml:space="preserve"> </w:t>
      </w:r>
      <w:r w:rsidRPr="007350DD">
        <w:t>System.</w:t>
      </w:r>
    </w:p>
    <w:p w:rsidR="006564B6" w:rsidRPr="007350DD" w:rsidRDefault="006564B6" w:rsidP="009E22FF">
      <w:pPr>
        <w:pStyle w:val="SingleTxtG"/>
      </w:pPr>
      <w:r w:rsidRPr="007350DD">
        <w:t>123.</w:t>
      </w:r>
      <w:r w:rsidRPr="007350DD">
        <w:tab/>
        <w:t>The</w:t>
      </w:r>
      <w:r w:rsidR="001327BC" w:rsidRPr="007350DD">
        <w:t xml:space="preserve"> </w:t>
      </w:r>
      <w:r w:rsidRPr="007350DD">
        <w:t>IMR</w:t>
      </w:r>
      <w:r w:rsidR="001327BC" w:rsidRPr="007350DD">
        <w:t xml:space="preserve"> </w:t>
      </w:r>
      <w:r w:rsidRPr="007350DD">
        <w:t>continue</w:t>
      </w:r>
      <w:r w:rsidR="001327BC" w:rsidRPr="007350DD">
        <w:t xml:space="preserve"> </w:t>
      </w:r>
      <w:r w:rsidRPr="007350DD">
        <w:t>to</w:t>
      </w:r>
      <w:r w:rsidR="001327BC" w:rsidRPr="007350DD">
        <w:t xml:space="preserve"> </w:t>
      </w:r>
      <w:r w:rsidRPr="007350DD">
        <w:t>be</w:t>
      </w:r>
      <w:r w:rsidR="001327BC" w:rsidRPr="007350DD">
        <w:t xml:space="preserve"> </w:t>
      </w:r>
      <w:r w:rsidRPr="007350DD">
        <w:t>a</w:t>
      </w:r>
      <w:r w:rsidR="001327BC" w:rsidRPr="007350DD">
        <w:t xml:space="preserve"> </w:t>
      </w:r>
      <w:r w:rsidRPr="007350DD">
        <w:t>concern</w:t>
      </w:r>
      <w:r w:rsidR="001327BC" w:rsidRPr="007350DD">
        <w:t xml:space="preserve"> </w:t>
      </w:r>
      <w:r w:rsidRPr="007350DD">
        <w:t>for</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6461CD" w:rsidRPr="007350DD">
        <w:t xml:space="preserve"> </w:t>
      </w:r>
      <w:r w:rsidRPr="007350DD">
        <w:t>In</w:t>
      </w:r>
      <w:r w:rsidR="001327BC" w:rsidRPr="007350DD">
        <w:t xml:space="preserve"> </w:t>
      </w:r>
      <w:r w:rsidRPr="007350DD">
        <w:t>2006,</w:t>
      </w:r>
      <w:r w:rsidR="001327BC" w:rsidRPr="007350DD">
        <w:t xml:space="preserve"> </w:t>
      </w:r>
      <w:r w:rsidRPr="007350DD">
        <w:t>a</w:t>
      </w:r>
      <w:r w:rsidR="001327BC" w:rsidRPr="007350DD">
        <w:t xml:space="preserve"> </w:t>
      </w:r>
      <w:r w:rsidRPr="007350DD">
        <w:t>maternal</w:t>
      </w:r>
      <w:r w:rsidR="001327BC" w:rsidRPr="007350DD">
        <w:t xml:space="preserve"> </w:t>
      </w:r>
      <w:r w:rsidRPr="007350DD">
        <w:t>and</w:t>
      </w:r>
      <w:r w:rsidR="001327BC" w:rsidRPr="007350DD">
        <w:t xml:space="preserve"> </w:t>
      </w:r>
      <w:r w:rsidRPr="007350DD">
        <w:t>child</w:t>
      </w:r>
      <w:r w:rsidR="001327BC" w:rsidRPr="007350DD">
        <w:t xml:space="preserve"> </w:t>
      </w:r>
      <w:r w:rsidRPr="007350DD">
        <w:t>mortality</w:t>
      </w:r>
      <w:r w:rsidR="001327BC" w:rsidRPr="007350DD">
        <w:t xml:space="preserve"> </w:t>
      </w:r>
      <w:r w:rsidRPr="007350DD">
        <w:t>conference</w:t>
      </w:r>
      <w:r w:rsidR="001327BC" w:rsidRPr="007350DD">
        <w:t xml:space="preserve"> </w:t>
      </w:r>
      <w:r w:rsidRPr="007350DD">
        <w:t>was</w:t>
      </w:r>
      <w:r w:rsidR="001327BC" w:rsidRPr="007350DD">
        <w:t xml:space="preserve"> </w:t>
      </w:r>
      <w:r w:rsidRPr="007350DD">
        <w:t>convened</w:t>
      </w:r>
      <w:r w:rsidR="001327BC" w:rsidRPr="007350DD">
        <w:t xml:space="preserve"> </w:t>
      </w:r>
      <w:r w:rsidRPr="007350DD">
        <w:t>with</w:t>
      </w:r>
      <w:r w:rsidR="001327BC" w:rsidRPr="007350DD">
        <w:t xml:space="preserve"> </w:t>
      </w:r>
      <w:r w:rsidRPr="007350DD">
        <w:t>a</w:t>
      </w:r>
      <w:r w:rsidR="001327BC" w:rsidRPr="007350DD">
        <w:t xml:space="preserve"> </w:t>
      </w:r>
      <w:r w:rsidRPr="007350DD">
        <w:t>wide</w:t>
      </w:r>
      <w:r w:rsidR="001327BC" w:rsidRPr="007350DD">
        <w:t xml:space="preserve"> </w:t>
      </w:r>
      <w:r w:rsidRPr="007350DD">
        <w:t>cross-section</w:t>
      </w:r>
      <w:r w:rsidR="001327BC" w:rsidRPr="007350DD">
        <w:t xml:space="preserve"> </w:t>
      </w:r>
      <w:r w:rsidRPr="007350DD">
        <w:t>of</w:t>
      </w:r>
      <w:r w:rsidR="001327BC" w:rsidRPr="007350DD">
        <w:t xml:space="preserve"> </w:t>
      </w:r>
      <w:r w:rsidRPr="007350DD">
        <w:t>stakeholders</w:t>
      </w:r>
      <w:r w:rsidR="001327BC" w:rsidRPr="007350DD">
        <w:t xml:space="preserve"> </w:t>
      </w:r>
      <w:r w:rsidRPr="007350DD">
        <w:t>from</w:t>
      </w:r>
      <w:r w:rsidR="001327BC" w:rsidRPr="007350DD">
        <w:t xml:space="preserve"> </w:t>
      </w:r>
      <w:r w:rsidRPr="007350DD">
        <w:t>the</w:t>
      </w:r>
      <w:r w:rsidR="001327BC" w:rsidRPr="007350DD">
        <w:t xml:space="preserve"> </w:t>
      </w:r>
      <w:r w:rsidRPr="007350DD">
        <w:t>Queen</w:t>
      </w:r>
      <w:r w:rsidR="001327BC" w:rsidRPr="007350DD">
        <w:t xml:space="preserve"> </w:t>
      </w:r>
      <w:r w:rsidRPr="007350DD">
        <w:t>Elizabeth</w:t>
      </w:r>
      <w:r w:rsidR="001327BC" w:rsidRPr="007350DD">
        <w:t xml:space="preserve"> </w:t>
      </w:r>
      <w:r w:rsidRPr="007350DD">
        <w:t>Hospital,</w:t>
      </w:r>
      <w:r w:rsidR="001327BC" w:rsidRPr="007350DD">
        <w:t xml:space="preserve"> </w:t>
      </w:r>
      <w:r w:rsidRPr="007350DD">
        <w:t>the</w:t>
      </w:r>
      <w:r w:rsidR="001327BC" w:rsidRPr="007350DD">
        <w:t xml:space="preserve"> </w:t>
      </w:r>
      <w:r w:rsidRPr="007350DD">
        <w:t>polyclinics</w:t>
      </w:r>
      <w:r w:rsidR="001327BC" w:rsidRPr="007350DD">
        <w:t xml:space="preserve"> </w:t>
      </w:r>
      <w:r w:rsidRPr="007350DD">
        <w:t>and</w:t>
      </w:r>
      <w:r w:rsidR="001327BC" w:rsidRPr="007350DD">
        <w:t xml:space="preserve"> </w:t>
      </w:r>
      <w:r w:rsidRPr="007350DD">
        <w:t>the</w:t>
      </w:r>
      <w:r w:rsidR="001327BC" w:rsidRPr="007350DD">
        <w:t xml:space="preserve"> </w:t>
      </w:r>
      <w:r w:rsidRPr="007350DD">
        <w:t>central</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to</w:t>
      </w:r>
      <w:r w:rsidR="001327BC" w:rsidRPr="007350DD">
        <w:t xml:space="preserve"> </w:t>
      </w:r>
      <w:r w:rsidRPr="007350DD">
        <w:t>discuss</w:t>
      </w:r>
      <w:r w:rsidR="001327BC" w:rsidRPr="007350DD">
        <w:t xml:space="preserve"> </w:t>
      </w:r>
      <w:r w:rsidRPr="007350DD">
        <w:t>the</w:t>
      </w:r>
      <w:r w:rsidR="001327BC" w:rsidRPr="007350DD">
        <w:t xml:space="preserve"> </w:t>
      </w:r>
      <w:r w:rsidRPr="007350DD">
        <w:t>issues</w:t>
      </w:r>
      <w:r w:rsidR="001327BC" w:rsidRPr="007350DD">
        <w:t xml:space="preserve"> </w:t>
      </w:r>
      <w:r w:rsidRPr="007350DD">
        <w:t>and</w:t>
      </w:r>
      <w:r w:rsidR="001327BC" w:rsidRPr="007350DD">
        <w:t xml:space="preserve"> </w:t>
      </w:r>
      <w:r w:rsidRPr="007350DD">
        <w:t>to</w:t>
      </w:r>
      <w:r w:rsidR="001327BC" w:rsidRPr="007350DD">
        <w:t xml:space="preserve"> </w:t>
      </w:r>
      <w:r w:rsidRPr="007350DD">
        <w:t>reach</w:t>
      </w:r>
      <w:r w:rsidR="001327BC" w:rsidRPr="007350DD">
        <w:t xml:space="preserve"> </w:t>
      </w:r>
      <w:r w:rsidRPr="007350DD">
        <w:t>consensus</w:t>
      </w:r>
      <w:r w:rsidR="001327BC" w:rsidRPr="007350DD">
        <w:t xml:space="preserve"> </w:t>
      </w:r>
      <w:r w:rsidRPr="007350DD">
        <w:t>on</w:t>
      </w:r>
      <w:r w:rsidR="001327BC" w:rsidRPr="007350DD">
        <w:t xml:space="preserve"> </w:t>
      </w:r>
      <w:r w:rsidRPr="007350DD">
        <w:t>the</w:t>
      </w:r>
      <w:r w:rsidR="001327BC" w:rsidRPr="007350DD">
        <w:t xml:space="preserve"> </w:t>
      </w:r>
      <w:r w:rsidRPr="007350DD">
        <w:t>strategies</w:t>
      </w:r>
      <w:r w:rsidR="001327BC" w:rsidRPr="007350DD">
        <w:t xml:space="preserve"> </w:t>
      </w:r>
      <w:r w:rsidRPr="007350DD">
        <w:t>to</w:t>
      </w:r>
      <w:r w:rsidR="001327BC" w:rsidRPr="007350DD">
        <w:t xml:space="preserve"> </w:t>
      </w:r>
      <w:r w:rsidRPr="007350DD">
        <w:t>be</w:t>
      </w:r>
      <w:r w:rsidR="001327BC" w:rsidRPr="007350DD">
        <w:t xml:space="preserve"> </w:t>
      </w:r>
      <w:r w:rsidRPr="007350DD">
        <w:t>utilised.</w:t>
      </w:r>
      <w:r w:rsidR="006461CD" w:rsidRPr="007350DD">
        <w:t xml:space="preserve"> </w:t>
      </w:r>
      <w:r w:rsidRPr="007350DD">
        <w:t>Research</w:t>
      </w:r>
      <w:r w:rsidR="001327BC" w:rsidRPr="007350DD">
        <w:t xml:space="preserve"> </w:t>
      </w:r>
      <w:r w:rsidRPr="007350DD">
        <w:t>was</w:t>
      </w:r>
      <w:r w:rsidR="001327BC" w:rsidRPr="007350DD">
        <w:t xml:space="preserve"> </w:t>
      </w:r>
      <w:r w:rsidRPr="007350DD">
        <w:t>also</w:t>
      </w:r>
      <w:r w:rsidR="001327BC" w:rsidRPr="007350DD">
        <w:t xml:space="preserve"> </w:t>
      </w:r>
      <w:r w:rsidRPr="007350DD">
        <w:t>initiated</w:t>
      </w:r>
      <w:r w:rsidR="001327BC" w:rsidRPr="007350DD">
        <w:t xml:space="preserve"> </w:t>
      </w:r>
      <w:r w:rsidRPr="007350DD">
        <w:t>into</w:t>
      </w:r>
      <w:r w:rsidR="001327BC" w:rsidRPr="007350DD">
        <w:t xml:space="preserve"> </w:t>
      </w:r>
      <w:r w:rsidRPr="007350DD">
        <w:t>the</w:t>
      </w:r>
      <w:r w:rsidR="001327BC" w:rsidRPr="007350DD">
        <w:t xml:space="preserve"> </w:t>
      </w:r>
      <w:r w:rsidRPr="007350DD">
        <w:t>causes</w:t>
      </w:r>
      <w:r w:rsidR="001327BC" w:rsidRPr="007350DD">
        <w:t xml:space="preserve"> </w:t>
      </w:r>
      <w:r w:rsidRPr="007350DD">
        <w:t>of</w:t>
      </w:r>
      <w:r w:rsidR="001327BC" w:rsidRPr="007350DD">
        <w:t xml:space="preserve"> </w:t>
      </w:r>
      <w:r w:rsidRPr="007350DD">
        <w:t>infant</w:t>
      </w:r>
      <w:r w:rsidR="001327BC" w:rsidRPr="007350DD">
        <w:t xml:space="preserve"> </w:t>
      </w:r>
      <w:r w:rsidRPr="007350DD">
        <w:t>deaths,</w:t>
      </w:r>
      <w:r w:rsidR="001327BC" w:rsidRPr="007350DD">
        <w:t xml:space="preserve"> </w:t>
      </w:r>
      <w:r w:rsidRPr="007350DD">
        <w:t>maternal</w:t>
      </w:r>
      <w:r w:rsidR="001327BC" w:rsidRPr="007350DD">
        <w:t xml:space="preserve"> </w:t>
      </w:r>
      <w:r w:rsidRPr="007350DD">
        <w:t>deaths</w:t>
      </w:r>
      <w:r w:rsidR="001327BC" w:rsidRPr="007350DD">
        <w:t xml:space="preserve"> </w:t>
      </w:r>
      <w:r w:rsidRPr="007350DD">
        <w:t>and</w:t>
      </w:r>
      <w:r w:rsidR="001327BC" w:rsidRPr="007350DD">
        <w:t xml:space="preserve"> </w:t>
      </w:r>
      <w:r w:rsidRPr="007350DD">
        <w:t>still</w:t>
      </w:r>
      <w:r w:rsidR="001327BC" w:rsidRPr="007350DD">
        <w:t xml:space="preserve"> </w:t>
      </w:r>
      <w:r w:rsidRPr="007350DD">
        <w:t>births.</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outcomes</w:t>
      </w:r>
      <w:r w:rsidR="001327BC" w:rsidRPr="007350DD">
        <w:t xml:space="preserve"> </w:t>
      </w:r>
      <w:r w:rsidRPr="007350DD">
        <w:lastRenderedPageBreak/>
        <w:t>arising</w:t>
      </w:r>
      <w:r w:rsidR="001327BC" w:rsidRPr="007350DD">
        <w:t xml:space="preserve"> </w:t>
      </w:r>
      <w:r w:rsidRPr="007350DD">
        <w:t>from</w:t>
      </w:r>
      <w:r w:rsidR="001327BC" w:rsidRPr="007350DD">
        <w:t xml:space="preserve"> </w:t>
      </w:r>
      <w:r w:rsidRPr="007350DD">
        <w:t>the</w:t>
      </w:r>
      <w:r w:rsidR="001327BC" w:rsidRPr="007350DD">
        <w:t xml:space="preserve"> </w:t>
      </w:r>
      <w:r w:rsidRPr="007350DD">
        <w:t>maternal</w:t>
      </w:r>
      <w:r w:rsidR="001327BC" w:rsidRPr="007350DD">
        <w:t xml:space="preserve"> </w:t>
      </w:r>
      <w:r w:rsidRPr="007350DD">
        <w:t>and</w:t>
      </w:r>
      <w:r w:rsidR="001327BC" w:rsidRPr="007350DD">
        <w:t xml:space="preserve"> </w:t>
      </w:r>
      <w:r w:rsidRPr="007350DD">
        <w:t>child</w:t>
      </w:r>
      <w:r w:rsidR="001327BC" w:rsidRPr="007350DD">
        <w:t xml:space="preserve"> </w:t>
      </w:r>
      <w:r w:rsidRPr="007350DD">
        <w:t>mortality</w:t>
      </w:r>
      <w:r w:rsidR="001327BC" w:rsidRPr="007350DD">
        <w:t xml:space="preserve"> </w:t>
      </w:r>
      <w:r w:rsidRPr="007350DD">
        <w:t>conference</w:t>
      </w:r>
      <w:r w:rsidR="001327BC" w:rsidRPr="007350DD">
        <w:t xml:space="preserve"> </w:t>
      </w:r>
      <w:r w:rsidRPr="007350DD">
        <w:t>was</w:t>
      </w:r>
      <w:r w:rsidR="001327BC" w:rsidRPr="007350DD">
        <w:t xml:space="preserve"> </w:t>
      </w:r>
      <w:r w:rsidRPr="007350DD">
        <w:t>the</w:t>
      </w:r>
      <w:r w:rsidR="001327BC" w:rsidRPr="007350DD">
        <w:t xml:space="preserve"> </w:t>
      </w:r>
      <w:r w:rsidRPr="007350DD">
        <w:t>revision</w:t>
      </w:r>
      <w:r w:rsidR="001327BC" w:rsidRPr="007350DD">
        <w:t xml:space="preserve"> </w:t>
      </w:r>
      <w:r w:rsidRPr="007350DD">
        <w:t>of</w:t>
      </w:r>
      <w:r w:rsidR="001327BC" w:rsidRPr="007350DD">
        <w:t xml:space="preserve"> </w:t>
      </w:r>
      <w:r w:rsidRPr="007350DD">
        <w:t>the</w:t>
      </w:r>
      <w:r w:rsidR="001327BC" w:rsidRPr="007350DD">
        <w:t xml:space="preserve"> </w:t>
      </w:r>
      <w:r w:rsidRPr="007350DD">
        <w:t>antenatal,</w:t>
      </w:r>
      <w:r w:rsidR="001327BC" w:rsidRPr="007350DD">
        <w:t xml:space="preserve"> </w:t>
      </w:r>
      <w:r w:rsidRPr="007350DD">
        <w:t>intra</w:t>
      </w:r>
      <w:r w:rsidR="001327BC" w:rsidRPr="007350DD">
        <w:t xml:space="preserve"> </w:t>
      </w:r>
      <w:r w:rsidRPr="007350DD">
        <w:t>natal</w:t>
      </w:r>
      <w:r w:rsidR="001327BC" w:rsidRPr="007350DD">
        <w:t xml:space="preserve"> </w:t>
      </w:r>
      <w:r w:rsidRPr="007350DD">
        <w:t>and</w:t>
      </w:r>
      <w:r w:rsidR="001327BC" w:rsidRPr="007350DD">
        <w:t xml:space="preserve"> </w:t>
      </w:r>
      <w:r w:rsidRPr="007350DD">
        <w:t>postnatal</w:t>
      </w:r>
      <w:r w:rsidR="001327BC" w:rsidRPr="007350DD">
        <w:t xml:space="preserve"> </w:t>
      </w:r>
      <w:r w:rsidRPr="007350DD">
        <w:t>referral</w:t>
      </w:r>
      <w:r w:rsidR="001327BC" w:rsidRPr="007350DD">
        <w:t xml:space="preserve"> </w:t>
      </w:r>
      <w:r w:rsidRPr="007350DD">
        <w:t>and</w:t>
      </w:r>
      <w:r w:rsidR="001327BC" w:rsidRPr="007350DD">
        <w:t xml:space="preserve"> </w:t>
      </w:r>
      <w:r w:rsidRPr="007350DD">
        <w:t>treatment</w:t>
      </w:r>
      <w:r w:rsidR="001327BC" w:rsidRPr="007350DD">
        <w:t xml:space="preserve"> </w:t>
      </w:r>
      <w:r w:rsidRPr="007350DD">
        <w:t>protocols.</w:t>
      </w:r>
      <w:r w:rsidR="006461CD" w:rsidRPr="007350DD">
        <w:t xml:space="preserve"> </w:t>
      </w:r>
      <w:r w:rsidRPr="007350DD">
        <w:t>This</w:t>
      </w:r>
      <w:r w:rsidR="001327BC" w:rsidRPr="007350DD">
        <w:t xml:space="preserve"> </w:t>
      </w:r>
      <w:r w:rsidRPr="007350DD">
        <w:t>revision</w:t>
      </w:r>
      <w:r w:rsidR="001327BC" w:rsidRPr="007350DD">
        <w:t xml:space="preserve"> </w:t>
      </w:r>
      <w:r w:rsidRPr="007350DD">
        <w:t>included</w:t>
      </w:r>
      <w:r w:rsidR="001327BC" w:rsidRPr="007350DD">
        <w:t xml:space="preserve"> </w:t>
      </w:r>
      <w:r w:rsidRPr="007350DD">
        <w:t>the</w:t>
      </w:r>
      <w:r w:rsidR="001327BC" w:rsidRPr="007350DD">
        <w:t xml:space="preserve"> </w:t>
      </w:r>
      <w:r w:rsidRPr="007350DD">
        <w:t>introduction</w:t>
      </w:r>
      <w:r w:rsidR="001327BC" w:rsidRPr="007350DD">
        <w:t xml:space="preserve"> </w:t>
      </w:r>
      <w:r w:rsidRPr="007350DD">
        <w:t>of</w:t>
      </w:r>
      <w:r w:rsidR="001327BC" w:rsidRPr="007350DD">
        <w:t xml:space="preserve"> </w:t>
      </w:r>
      <w:r w:rsidRPr="007350DD">
        <w:t>new</w:t>
      </w:r>
      <w:r w:rsidR="001327BC" w:rsidRPr="007350DD">
        <w:t xml:space="preserve"> </w:t>
      </w:r>
      <w:r w:rsidRPr="007350DD">
        <w:t>forms</w:t>
      </w:r>
      <w:r w:rsidR="001327BC" w:rsidRPr="007350DD">
        <w:t xml:space="preserve"> </w:t>
      </w:r>
      <w:r w:rsidRPr="007350DD">
        <w:t>for</w:t>
      </w:r>
      <w:r w:rsidR="001327BC" w:rsidRPr="007350DD">
        <w:t xml:space="preserve"> </w:t>
      </w:r>
      <w:r w:rsidRPr="007350DD">
        <w:t>recording</w:t>
      </w:r>
      <w:r w:rsidR="001327BC" w:rsidRPr="007350DD">
        <w:t xml:space="preserve"> </w:t>
      </w:r>
      <w:r w:rsidRPr="007350DD">
        <w:t>antenatal</w:t>
      </w:r>
      <w:r w:rsidR="001327BC" w:rsidRPr="007350DD">
        <w:t xml:space="preserve"> </w:t>
      </w:r>
      <w:r w:rsidRPr="007350DD">
        <w:t>notes</w:t>
      </w:r>
      <w:r w:rsidR="001327BC" w:rsidRPr="007350DD">
        <w:t xml:space="preserve"> </w:t>
      </w:r>
      <w:r w:rsidRPr="007350DD">
        <w:t>and</w:t>
      </w:r>
      <w:r w:rsidR="001327BC" w:rsidRPr="007350DD">
        <w:t xml:space="preserve"> </w:t>
      </w:r>
      <w:r w:rsidRPr="007350DD">
        <w:t>training</w:t>
      </w:r>
      <w:r w:rsidR="001327BC" w:rsidRPr="007350DD">
        <w:t xml:space="preserve"> </w:t>
      </w:r>
      <w:r w:rsidRPr="007350DD">
        <w:t>for</w:t>
      </w:r>
      <w:r w:rsidR="001327BC" w:rsidRPr="007350DD">
        <w:t xml:space="preserve"> </w:t>
      </w:r>
      <w:r w:rsidRPr="007350DD">
        <w:t>stakeholders</w:t>
      </w:r>
      <w:r w:rsidR="001327BC" w:rsidRPr="007350DD">
        <w:t xml:space="preserve"> </w:t>
      </w:r>
      <w:r w:rsidRPr="007350DD">
        <w:t>in</w:t>
      </w:r>
      <w:r w:rsidR="001327BC" w:rsidRPr="007350DD">
        <w:t xml:space="preserve"> </w:t>
      </w:r>
      <w:r w:rsidRPr="007350DD">
        <w:t>the</w:t>
      </w:r>
      <w:r w:rsidR="001327BC" w:rsidRPr="007350DD">
        <w:t xml:space="preserve"> </w:t>
      </w:r>
      <w:r w:rsidRPr="007350DD">
        <w:t>perinatal</w:t>
      </w:r>
      <w:r w:rsidR="001327BC" w:rsidRPr="007350DD">
        <w:t xml:space="preserve"> </w:t>
      </w:r>
      <w:r w:rsidRPr="007350DD">
        <w:t>surveillance</w:t>
      </w:r>
      <w:r w:rsidR="001327BC" w:rsidRPr="007350DD">
        <w:t xml:space="preserve"> </w:t>
      </w:r>
      <w:r w:rsidRPr="007350DD">
        <w:t>system</w:t>
      </w:r>
      <w:r w:rsidR="001327BC" w:rsidRPr="007350DD">
        <w:t xml:space="preserve"> </w:t>
      </w:r>
      <w:r w:rsidRPr="007350DD">
        <w:t>(SIPS).</w:t>
      </w:r>
    </w:p>
    <w:p w:rsidR="008C33A1" w:rsidRPr="007350DD" w:rsidRDefault="006564B6" w:rsidP="008C33A1">
      <w:pPr>
        <w:pStyle w:val="Heading1"/>
        <w:spacing w:before="240"/>
      </w:pPr>
      <w:r w:rsidRPr="007350DD">
        <w:t>Table</w:t>
      </w:r>
      <w:r w:rsidR="001327BC" w:rsidRPr="007350DD">
        <w:t xml:space="preserve"> </w:t>
      </w:r>
      <w:r w:rsidRPr="007350DD">
        <w:t>9</w:t>
      </w:r>
    </w:p>
    <w:p w:rsidR="006564B6" w:rsidRPr="007350DD" w:rsidRDefault="006564B6" w:rsidP="008C33A1">
      <w:pPr>
        <w:pStyle w:val="SingleTxtG"/>
        <w:rPr>
          <w:b/>
          <w:bCs/>
        </w:rPr>
      </w:pPr>
      <w:r w:rsidRPr="007350DD">
        <w:rPr>
          <w:b/>
          <w:bCs/>
        </w:rPr>
        <w:t>Infant</w:t>
      </w:r>
      <w:r w:rsidR="001327BC" w:rsidRPr="007350DD">
        <w:rPr>
          <w:b/>
          <w:bCs/>
        </w:rPr>
        <w:t xml:space="preserve"> </w:t>
      </w:r>
      <w:r w:rsidR="009669E5" w:rsidRPr="007350DD">
        <w:rPr>
          <w:b/>
          <w:bCs/>
        </w:rPr>
        <w:t>mortality rates</w:t>
      </w:r>
      <w:r w:rsidR="009669E5">
        <w:rPr>
          <w:b/>
          <w:bCs/>
        </w:rPr>
        <w:t>,</w:t>
      </w:r>
      <w:r w:rsidR="009669E5" w:rsidRPr="007350DD">
        <w:rPr>
          <w:b/>
          <w:bCs/>
        </w:rPr>
        <w:t xml:space="preserve"> </w:t>
      </w:r>
      <w:r w:rsidRPr="007350DD">
        <w:rPr>
          <w:b/>
          <w:bCs/>
        </w:rPr>
        <w:t>1997</w:t>
      </w:r>
      <w:r w:rsidR="008C33A1" w:rsidRPr="007350DD">
        <w:rPr>
          <w:b/>
          <w:bCs/>
        </w:rPr>
        <w:t>–</w:t>
      </w:r>
      <w:r w:rsidRPr="007350DD">
        <w:rPr>
          <w:b/>
          <w:bCs/>
        </w:rPr>
        <w:t>2008</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8C33A1" w:rsidRPr="007350DD" w:rsidTr="000A60A5">
        <w:trPr>
          <w:cantSplit/>
        </w:trPr>
        <w:tc>
          <w:tcPr>
            <w:tcW w:w="2456" w:type="dxa"/>
            <w:tcBorders>
              <w:top w:val="single" w:sz="4" w:space="0" w:color="auto"/>
              <w:bottom w:val="single" w:sz="12" w:space="0" w:color="auto"/>
            </w:tcBorders>
            <w:shd w:val="clear" w:color="auto" w:fill="auto"/>
            <w:vAlign w:val="bottom"/>
          </w:tcPr>
          <w:p w:rsidR="008C33A1" w:rsidRPr="007350DD" w:rsidRDefault="008C33A1" w:rsidP="000A60A5">
            <w:pPr>
              <w:spacing w:before="80" w:after="80" w:line="200" w:lineRule="exact"/>
              <w:ind w:right="113"/>
              <w:rPr>
                <w:i/>
                <w:sz w:val="16"/>
              </w:rPr>
            </w:pPr>
            <w:r w:rsidRPr="007350DD">
              <w:rPr>
                <w:i/>
                <w:sz w:val="16"/>
              </w:rPr>
              <w:t>Year</w:t>
            </w:r>
          </w:p>
        </w:tc>
        <w:tc>
          <w:tcPr>
            <w:tcW w:w="2457" w:type="dxa"/>
            <w:tcBorders>
              <w:top w:val="single" w:sz="4" w:space="0" w:color="auto"/>
              <w:bottom w:val="single" w:sz="12" w:space="0" w:color="auto"/>
            </w:tcBorders>
            <w:shd w:val="clear" w:color="auto" w:fill="auto"/>
            <w:vAlign w:val="bottom"/>
          </w:tcPr>
          <w:p w:rsidR="008C33A1" w:rsidRPr="007350DD" w:rsidRDefault="008C33A1" w:rsidP="000A60A5">
            <w:pPr>
              <w:spacing w:before="80" w:after="80" w:line="200" w:lineRule="exact"/>
              <w:ind w:right="113"/>
              <w:jc w:val="right"/>
              <w:rPr>
                <w:i/>
                <w:sz w:val="16"/>
              </w:rPr>
            </w:pPr>
            <w:r w:rsidRPr="007350DD">
              <w:rPr>
                <w:i/>
                <w:sz w:val="16"/>
              </w:rPr>
              <w:t>Number</w:t>
            </w:r>
          </w:p>
        </w:tc>
        <w:tc>
          <w:tcPr>
            <w:tcW w:w="2457" w:type="dxa"/>
            <w:tcBorders>
              <w:top w:val="single" w:sz="4" w:space="0" w:color="auto"/>
              <w:bottom w:val="single" w:sz="12" w:space="0" w:color="auto"/>
            </w:tcBorders>
            <w:shd w:val="clear" w:color="auto" w:fill="auto"/>
            <w:vAlign w:val="bottom"/>
          </w:tcPr>
          <w:p w:rsidR="008C33A1" w:rsidRPr="007350DD" w:rsidRDefault="008C33A1" w:rsidP="000A60A5">
            <w:pPr>
              <w:spacing w:before="80" w:after="80" w:line="200" w:lineRule="exact"/>
              <w:ind w:right="113"/>
              <w:jc w:val="right"/>
              <w:rPr>
                <w:i/>
                <w:sz w:val="16"/>
              </w:rPr>
            </w:pPr>
            <w:r w:rsidRPr="007350DD">
              <w:rPr>
                <w:i/>
                <w:sz w:val="16"/>
              </w:rPr>
              <w:t>Per 1 000</w:t>
            </w:r>
          </w:p>
        </w:tc>
      </w:tr>
      <w:tr w:rsidR="008C33A1" w:rsidRPr="007350DD" w:rsidTr="000A60A5">
        <w:trPr>
          <w:cantSplit/>
        </w:trPr>
        <w:tc>
          <w:tcPr>
            <w:tcW w:w="2456" w:type="dxa"/>
            <w:tcBorders>
              <w:top w:val="single" w:sz="12" w:space="0" w:color="auto"/>
            </w:tcBorders>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1997</w:t>
            </w:r>
          </w:p>
        </w:tc>
        <w:tc>
          <w:tcPr>
            <w:tcW w:w="2457" w:type="dxa"/>
            <w:tcBorders>
              <w:top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40</w:t>
            </w:r>
          </w:p>
        </w:tc>
        <w:tc>
          <w:tcPr>
            <w:tcW w:w="2457" w:type="dxa"/>
            <w:tcBorders>
              <w:top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10.6</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1998</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39</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10.9</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1999</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50</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12.8</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2000</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50</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13.4</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2001</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60</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14.7</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2002</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50</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13.3</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2003</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53</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14.3</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2004</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37</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10.1</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2005</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51</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14.2</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2006</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57</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16.2</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2007</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66</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18.1</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2008</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48</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13.1</w:t>
            </w:r>
          </w:p>
        </w:tc>
      </w:tr>
      <w:tr w:rsidR="008C33A1" w:rsidRPr="007350DD" w:rsidTr="000A60A5">
        <w:trPr>
          <w:cantSplit/>
        </w:trPr>
        <w:tc>
          <w:tcPr>
            <w:tcW w:w="2456"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2009</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39</w:t>
            </w:r>
          </w:p>
        </w:tc>
        <w:tc>
          <w:tcPr>
            <w:tcW w:w="2457"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10.9</w:t>
            </w:r>
          </w:p>
        </w:tc>
      </w:tr>
      <w:tr w:rsidR="008C33A1" w:rsidRPr="007350DD" w:rsidTr="000A60A5">
        <w:trPr>
          <w:cantSplit/>
        </w:trPr>
        <w:tc>
          <w:tcPr>
            <w:tcW w:w="2456" w:type="dxa"/>
            <w:tcBorders>
              <w:bottom w:val="single" w:sz="12" w:space="0" w:color="auto"/>
            </w:tcBorders>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2010</w:t>
            </w:r>
            <w:r w:rsidRPr="007350DD">
              <w:rPr>
                <w:sz w:val="18"/>
                <w:vertAlign w:val="superscript"/>
              </w:rPr>
              <w:t>P</w:t>
            </w:r>
          </w:p>
        </w:tc>
        <w:tc>
          <w:tcPr>
            <w:tcW w:w="2457" w:type="dxa"/>
            <w:tcBorders>
              <w:bottom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47</w:t>
            </w:r>
          </w:p>
        </w:tc>
        <w:tc>
          <w:tcPr>
            <w:tcW w:w="2457" w:type="dxa"/>
            <w:tcBorders>
              <w:bottom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13.7</w:t>
            </w:r>
          </w:p>
        </w:tc>
      </w:tr>
    </w:tbl>
    <w:p w:rsidR="006564B6" w:rsidRPr="007350DD" w:rsidRDefault="006564B6" w:rsidP="008C33A1">
      <w:pPr>
        <w:spacing w:before="120"/>
        <w:ind w:left="1134" w:right="1134" w:firstLine="170"/>
        <w:rPr>
          <w:sz w:val="18"/>
        </w:rPr>
      </w:pPr>
      <w:r w:rsidRPr="007350DD">
        <w:rPr>
          <w:i/>
          <w:iCs/>
          <w:sz w:val="18"/>
        </w:rPr>
        <w:t>Source:</w:t>
      </w:r>
      <w:r w:rsidR="001327BC" w:rsidRPr="007350DD">
        <w:rPr>
          <w:sz w:val="18"/>
        </w:rPr>
        <w:t xml:space="preserve"> </w:t>
      </w:r>
      <w:r w:rsidR="008C33A1" w:rsidRPr="007350DD">
        <w:rPr>
          <w:sz w:val="18"/>
        </w:rPr>
        <w:t xml:space="preserve"> </w:t>
      </w:r>
      <w:r w:rsidRPr="007350DD">
        <w:rPr>
          <w:sz w:val="18"/>
        </w:rPr>
        <w:t>Planning</w:t>
      </w:r>
      <w:r w:rsidR="001327BC" w:rsidRPr="007350DD">
        <w:rPr>
          <w:sz w:val="18"/>
        </w:rPr>
        <w:t xml:space="preserve"> </w:t>
      </w:r>
      <w:r w:rsidRPr="007350DD">
        <w:rPr>
          <w:sz w:val="18"/>
        </w:rPr>
        <w:t>and</w:t>
      </w:r>
      <w:r w:rsidR="001327BC" w:rsidRPr="007350DD">
        <w:rPr>
          <w:sz w:val="18"/>
        </w:rPr>
        <w:t xml:space="preserve"> </w:t>
      </w:r>
      <w:r w:rsidRPr="007350DD">
        <w:rPr>
          <w:sz w:val="18"/>
        </w:rPr>
        <w:t>Research</w:t>
      </w:r>
      <w:r w:rsidR="001327BC" w:rsidRPr="007350DD">
        <w:rPr>
          <w:sz w:val="18"/>
        </w:rPr>
        <w:t xml:space="preserve"> </w:t>
      </w:r>
      <w:r w:rsidRPr="007350DD">
        <w:rPr>
          <w:sz w:val="18"/>
        </w:rPr>
        <w:t>Unit,</w:t>
      </w:r>
      <w:r w:rsidR="001327BC" w:rsidRPr="007350DD">
        <w:rPr>
          <w:sz w:val="18"/>
        </w:rPr>
        <w:t xml:space="preserve"> </w:t>
      </w:r>
      <w:r w:rsidRPr="007350DD">
        <w:rPr>
          <w:sz w:val="18"/>
        </w:rPr>
        <w:t>Ministry</w:t>
      </w:r>
      <w:r w:rsidR="001327BC" w:rsidRPr="007350DD">
        <w:rPr>
          <w:sz w:val="18"/>
        </w:rPr>
        <w:t xml:space="preserve"> </w:t>
      </w:r>
      <w:r w:rsidRPr="007350DD">
        <w:rPr>
          <w:sz w:val="18"/>
        </w:rPr>
        <w:t>of</w:t>
      </w:r>
      <w:r w:rsidR="001327BC" w:rsidRPr="007350DD">
        <w:rPr>
          <w:sz w:val="18"/>
        </w:rPr>
        <w:t xml:space="preserve"> </w:t>
      </w:r>
      <w:r w:rsidRPr="007350DD">
        <w:rPr>
          <w:sz w:val="18"/>
        </w:rPr>
        <w:t>Health.</w:t>
      </w:r>
    </w:p>
    <w:p w:rsidR="008C33A1" w:rsidRPr="007350DD" w:rsidRDefault="006564B6" w:rsidP="008C33A1">
      <w:pPr>
        <w:pStyle w:val="Heading1"/>
        <w:spacing w:before="240"/>
      </w:pPr>
      <w:r w:rsidRPr="007350DD">
        <w:t>Table</w:t>
      </w:r>
      <w:r w:rsidR="001327BC" w:rsidRPr="007350DD">
        <w:t xml:space="preserve"> </w:t>
      </w:r>
      <w:r w:rsidRPr="007350DD">
        <w:t>10</w:t>
      </w:r>
    </w:p>
    <w:p w:rsidR="006564B6" w:rsidRPr="007350DD" w:rsidRDefault="006564B6" w:rsidP="008C33A1">
      <w:pPr>
        <w:pStyle w:val="SingleTxtG"/>
        <w:rPr>
          <w:b/>
          <w:bCs/>
        </w:rPr>
      </w:pPr>
      <w:r w:rsidRPr="007350DD">
        <w:rPr>
          <w:b/>
          <w:bCs/>
        </w:rPr>
        <w:t>Perinatal</w:t>
      </w:r>
      <w:r w:rsidR="001327BC" w:rsidRPr="007350DD">
        <w:rPr>
          <w:b/>
          <w:bCs/>
        </w:rPr>
        <w:t xml:space="preserve"> </w:t>
      </w:r>
      <w:r w:rsidR="009669E5" w:rsidRPr="007350DD">
        <w:rPr>
          <w:b/>
          <w:bCs/>
        </w:rPr>
        <w:t>mortality rates</w:t>
      </w:r>
      <w:r w:rsidR="009669E5">
        <w:rPr>
          <w:b/>
          <w:bCs/>
        </w:rPr>
        <w:t>,</w:t>
      </w:r>
      <w:r w:rsidR="009669E5" w:rsidRPr="007350DD">
        <w:rPr>
          <w:b/>
          <w:bCs/>
        </w:rPr>
        <w:t xml:space="preserve"> </w:t>
      </w:r>
      <w:r w:rsidR="008C33A1" w:rsidRPr="007350DD">
        <w:rPr>
          <w:b/>
          <w:bCs/>
        </w:rPr>
        <w:t>2001–</w:t>
      </w:r>
      <w:r w:rsidRPr="007350DD">
        <w:rPr>
          <w:b/>
          <w:bCs/>
        </w:rPr>
        <w:t>2008</w:t>
      </w:r>
      <w:r w:rsidRPr="007350DD">
        <w:rPr>
          <w:rStyle w:val="FootnoteReference"/>
        </w:rPr>
        <w:footnoteReference w:id="26"/>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8C33A1" w:rsidRPr="007350DD" w:rsidTr="000A60A5">
        <w:trPr>
          <w:cantSplit/>
        </w:trPr>
        <w:tc>
          <w:tcPr>
            <w:tcW w:w="1474" w:type="dxa"/>
            <w:tcBorders>
              <w:top w:val="single" w:sz="4" w:space="0" w:color="auto"/>
              <w:bottom w:val="single" w:sz="12" w:space="0" w:color="auto"/>
            </w:tcBorders>
            <w:shd w:val="clear" w:color="auto" w:fill="auto"/>
            <w:vAlign w:val="bottom"/>
          </w:tcPr>
          <w:p w:rsidR="008C33A1" w:rsidRPr="007350DD" w:rsidRDefault="008C33A1" w:rsidP="000A60A5">
            <w:pPr>
              <w:spacing w:before="80" w:after="80" w:line="200" w:lineRule="exact"/>
              <w:ind w:right="113"/>
              <w:rPr>
                <w:i/>
                <w:sz w:val="16"/>
              </w:rPr>
            </w:pPr>
            <w:r w:rsidRPr="007350DD">
              <w:rPr>
                <w:i/>
                <w:sz w:val="16"/>
              </w:rPr>
              <w:t>Year</w:t>
            </w:r>
          </w:p>
        </w:tc>
        <w:tc>
          <w:tcPr>
            <w:tcW w:w="1474" w:type="dxa"/>
            <w:tcBorders>
              <w:top w:val="single" w:sz="4" w:space="0" w:color="auto"/>
              <w:bottom w:val="single" w:sz="12" w:space="0" w:color="auto"/>
            </w:tcBorders>
            <w:shd w:val="clear" w:color="auto" w:fill="auto"/>
            <w:vAlign w:val="bottom"/>
          </w:tcPr>
          <w:p w:rsidR="008C33A1" w:rsidRPr="007350DD" w:rsidRDefault="008C33A1" w:rsidP="000A60A5">
            <w:pPr>
              <w:spacing w:before="80" w:after="80" w:line="200" w:lineRule="exact"/>
              <w:ind w:right="113"/>
              <w:jc w:val="right"/>
              <w:rPr>
                <w:i/>
                <w:sz w:val="16"/>
              </w:rPr>
            </w:pPr>
            <w:r w:rsidRPr="007350DD">
              <w:rPr>
                <w:i/>
                <w:sz w:val="16"/>
              </w:rPr>
              <w:t xml:space="preserve">No. of </w:t>
            </w:r>
            <w:r w:rsidR="007350DD" w:rsidRPr="007350DD">
              <w:rPr>
                <w:i/>
                <w:sz w:val="16"/>
              </w:rPr>
              <w:t>foetal</w:t>
            </w:r>
            <w:r w:rsidRPr="007350DD">
              <w:rPr>
                <w:i/>
                <w:sz w:val="16"/>
              </w:rPr>
              <w:t xml:space="preserve"> deaths</w:t>
            </w:r>
          </w:p>
        </w:tc>
        <w:tc>
          <w:tcPr>
            <w:tcW w:w="1474" w:type="dxa"/>
            <w:tcBorders>
              <w:top w:val="single" w:sz="4" w:space="0" w:color="auto"/>
              <w:bottom w:val="single" w:sz="12" w:space="0" w:color="auto"/>
            </w:tcBorders>
            <w:shd w:val="clear" w:color="auto" w:fill="auto"/>
            <w:vAlign w:val="bottom"/>
          </w:tcPr>
          <w:p w:rsidR="008C33A1" w:rsidRPr="007350DD" w:rsidRDefault="008C33A1" w:rsidP="000A60A5">
            <w:pPr>
              <w:spacing w:before="80" w:after="80" w:line="200" w:lineRule="exact"/>
              <w:ind w:right="113"/>
              <w:jc w:val="right"/>
              <w:rPr>
                <w:i/>
                <w:sz w:val="16"/>
              </w:rPr>
            </w:pPr>
            <w:r w:rsidRPr="007350DD">
              <w:rPr>
                <w:i/>
                <w:sz w:val="16"/>
              </w:rPr>
              <w:t>No. death &lt;7 days</w:t>
            </w:r>
          </w:p>
        </w:tc>
        <w:tc>
          <w:tcPr>
            <w:tcW w:w="1474" w:type="dxa"/>
            <w:tcBorders>
              <w:top w:val="single" w:sz="4" w:space="0" w:color="auto"/>
              <w:bottom w:val="single" w:sz="12" w:space="0" w:color="auto"/>
            </w:tcBorders>
            <w:shd w:val="clear" w:color="auto" w:fill="auto"/>
            <w:vAlign w:val="bottom"/>
          </w:tcPr>
          <w:p w:rsidR="008C33A1" w:rsidRPr="007350DD" w:rsidRDefault="008C33A1" w:rsidP="000A60A5">
            <w:pPr>
              <w:spacing w:before="80" w:after="80" w:line="200" w:lineRule="exact"/>
              <w:ind w:right="113"/>
              <w:jc w:val="right"/>
              <w:rPr>
                <w:b/>
                <w:bCs/>
                <w:i/>
                <w:sz w:val="16"/>
              </w:rPr>
            </w:pPr>
            <w:r w:rsidRPr="007350DD">
              <w:rPr>
                <w:b/>
                <w:bCs/>
                <w:i/>
                <w:sz w:val="16"/>
              </w:rPr>
              <w:t>Total births</w:t>
            </w:r>
          </w:p>
        </w:tc>
        <w:tc>
          <w:tcPr>
            <w:tcW w:w="1474" w:type="dxa"/>
            <w:tcBorders>
              <w:top w:val="single" w:sz="4" w:space="0" w:color="auto"/>
              <w:bottom w:val="single" w:sz="12" w:space="0" w:color="auto"/>
            </w:tcBorders>
            <w:shd w:val="clear" w:color="auto" w:fill="auto"/>
            <w:vAlign w:val="bottom"/>
          </w:tcPr>
          <w:p w:rsidR="008C33A1" w:rsidRPr="007350DD" w:rsidRDefault="008C33A1" w:rsidP="000A60A5">
            <w:pPr>
              <w:spacing w:before="80" w:after="80" w:line="200" w:lineRule="exact"/>
              <w:ind w:right="113"/>
              <w:jc w:val="right"/>
              <w:rPr>
                <w:i/>
                <w:sz w:val="16"/>
              </w:rPr>
            </w:pPr>
            <w:r w:rsidRPr="007350DD">
              <w:rPr>
                <w:i/>
                <w:sz w:val="16"/>
              </w:rPr>
              <w:t>Perinatal mortality rate</w:t>
            </w:r>
          </w:p>
        </w:tc>
      </w:tr>
      <w:tr w:rsidR="008C33A1" w:rsidRPr="007350DD" w:rsidTr="000A60A5">
        <w:trPr>
          <w:cantSplit/>
        </w:trPr>
        <w:tc>
          <w:tcPr>
            <w:tcW w:w="1474" w:type="dxa"/>
            <w:tcBorders>
              <w:top w:val="single" w:sz="12" w:space="0" w:color="auto"/>
            </w:tcBorders>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2001</w:t>
            </w:r>
          </w:p>
        </w:tc>
        <w:tc>
          <w:tcPr>
            <w:tcW w:w="1474" w:type="dxa"/>
            <w:tcBorders>
              <w:top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52</w:t>
            </w:r>
          </w:p>
        </w:tc>
        <w:tc>
          <w:tcPr>
            <w:tcW w:w="1474" w:type="dxa"/>
            <w:tcBorders>
              <w:top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37</w:t>
            </w:r>
          </w:p>
        </w:tc>
        <w:tc>
          <w:tcPr>
            <w:tcW w:w="1474" w:type="dxa"/>
            <w:tcBorders>
              <w:top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4</w:t>
            </w:r>
            <w:r w:rsidR="00CB5CC9" w:rsidRPr="007350DD">
              <w:rPr>
                <w:sz w:val="18"/>
              </w:rPr>
              <w:t xml:space="preserve"> </w:t>
            </w:r>
            <w:r w:rsidRPr="007350DD">
              <w:rPr>
                <w:sz w:val="18"/>
              </w:rPr>
              <w:t>127</w:t>
            </w:r>
          </w:p>
        </w:tc>
        <w:tc>
          <w:tcPr>
            <w:tcW w:w="1474" w:type="dxa"/>
            <w:tcBorders>
              <w:top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21.6</w:t>
            </w:r>
          </w:p>
        </w:tc>
      </w:tr>
      <w:tr w:rsidR="008C33A1" w:rsidRPr="007350DD" w:rsidTr="000A60A5">
        <w:trPr>
          <w:cantSplit/>
        </w:trPr>
        <w:tc>
          <w:tcPr>
            <w:tcW w:w="1474"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2002</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42</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22</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w:t>
            </w:r>
            <w:r w:rsidR="00CB5CC9" w:rsidRPr="007350DD">
              <w:rPr>
                <w:sz w:val="18"/>
              </w:rPr>
              <w:t xml:space="preserve"> </w:t>
            </w:r>
            <w:r w:rsidRPr="007350DD">
              <w:rPr>
                <w:sz w:val="18"/>
              </w:rPr>
              <w:t>790</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16.9</w:t>
            </w:r>
          </w:p>
        </w:tc>
      </w:tr>
      <w:tr w:rsidR="008C33A1" w:rsidRPr="007350DD" w:rsidTr="000A60A5">
        <w:trPr>
          <w:cantSplit/>
        </w:trPr>
        <w:tc>
          <w:tcPr>
            <w:tcW w:w="1474"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2003</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45</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25</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w:t>
            </w:r>
            <w:r w:rsidR="00CB5CC9" w:rsidRPr="007350DD">
              <w:rPr>
                <w:sz w:val="18"/>
              </w:rPr>
              <w:t xml:space="preserve"> </w:t>
            </w:r>
            <w:r w:rsidRPr="007350DD">
              <w:rPr>
                <w:sz w:val="18"/>
              </w:rPr>
              <w:t>757</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18.6</w:t>
            </w:r>
          </w:p>
        </w:tc>
      </w:tr>
      <w:tr w:rsidR="008C33A1" w:rsidRPr="007350DD" w:rsidTr="000A60A5">
        <w:trPr>
          <w:cantSplit/>
        </w:trPr>
        <w:tc>
          <w:tcPr>
            <w:tcW w:w="1474"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2004</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42</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20</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w:t>
            </w:r>
            <w:r w:rsidR="00CB5CC9" w:rsidRPr="007350DD">
              <w:rPr>
                <w:sz w:val="18"/>
              </w:rPr>
              <w:t xml:space="preserve"> </w:t>
            </w:r>
            <w:r w:rsidRPr="007350DD">
              <w:rPr>
                <w:sz w:val="18"/>
              </w:rPr>
              <w:t>694</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16.8</w:t>
            </w:r>
          </w:p>
        </w:tc>
      </w:tr>
      <w:tr w:rsidR="008C33A1" w:rsidRPr="007350DD" w:rsidTr="000A60A5">
        <w:trPr>
          <w:cantSplit/>
        </w:trPr>
        <w:tc>
          <w:tcPr>
            <w:tcW w:w="1474"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2005</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28</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30</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w:t>
            </w:r>
            <w:r w:rsidR="00CB5CC9" w:rsidRPr="007350DD">
              <w:rPr>
                <w:sz w:val="18"/>
              </w:rPr>
              <w:t xml:space="preserve"> </w:t>
            </w:r>
            <w:r w:rsidRPr="007350DD">
              <w:rPr>
                <w:sz w:val="18"/>
              </w:rPr>
              <w:t>612</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16.1</w:t>
            </w:r>
          </w:p>
        </w:tc>
      </w:tr>
      <w:tr w:rsidR="008C33A1" w:rsidRPr="007350DD" w:rsidTr="000A60A5">
        <w:trPr>
          <w:cantSplit/>
        </w:trPr>
        <w:tc>
          <w:tcPr>
            <w:tcW w:w="1474"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2006</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34</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36</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w:t>
            </w:r>
            <w:r w:rsidR="00CB5CC9" w:rsidRPr="007350DD">
              <w:rPr>
                <w:sz w:val="18"/>
              </w:rPr>
              <w:t xml:space="preserve"> </w:t>
            </w:r>
            <w:r w:rsidRPr="007350DD">
              <w:rPr>
                <w:sz w:val="18"/>
              </w:rPr>
              <w:t>559</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19.1</w:t>
            </w:r>
          </w:p>
        </w:tc>
      </w:tr>
      <w:tr w:rsidR="008C33A1" w:rsidRPr="007350DD" w:rsidTr="000A60A5">
        <w:trPr>
          <w:cantSplit/>
        </w:trPr>
        <w:tc>
          <w:tcPr>
            <w:tcW w:w="1474"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2007</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34</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34</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w:t>
            </w:r>
            <w:r w:rsidR="00CB5CC9" w:rsidRPr="007350DD">
              <w:rPr>
                <w:sz w:val="18"/>
              </w:rPr>
              <w:t xml:space="preserve"> </w:t>
            </w:r>
            <w:r w:rsidRPr="007350DD">
              <w:rPr>
                <w:sz w:val="18"/>
              </w:rPr>
              <w:t>686</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18.4</w:t>
            </w:r>
          </w:p>
        </w:tc>
      </w:tr>
      <w:tr w:rsidR="008C33A1" w:rsidRPr="007350DD" w:rsidTr="000A60A5">
        <w:trPr>
          <w:cantSplit/>
        </w:trPr>
        <w:tc>
          <w:tcPr>
            <w:tcW w:w="1474"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2008</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42</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24</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w:t>
            </w:r>
            <w:r w:rsidR="00CB5CC9" w:rsidRPr="007350DD">
              <w:rPr>
                <w:sz w:val="18"/>
              </w:rPr>
              <w:t xml:space="preserve"> </w:t>
            </w:r>
            <w:r w:rsidRPr="007350DD">
              <w:rPr>
                <w:sz w:val="18"/>
              </w:rPr>
              <w:t>706</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17.8</w:t>
            </w:r>
          </w:p>
        </w:tc>
      </w:tr>
      <w:tr w:rsidR="008C33A1" w:rsidRPr="007350DD" w:rsidTr="000A60A5">
        <w:trPr>
          <w:cantSplit/>
        </w:trPr>
        <w:tc>
          <w:tcPr>
            <w:tcW w:w="1474" w:type="dxa"/>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2009</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24</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21</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w:t>
            </w:r>
            <w:r w:rsidR="00CB5CC9" w:rsidRPr="007350DD">
              <w:rPr>
                <w:sz w:val="18"/>
              </w:rPr>
              <w:t xml:space="preserve"> </w:t>
            </w:r>
            <w:r w:rsidRPr="007350DD">
              <w:rPr>
                <w:sz w:val="18"/>
              </w:rPr>
              <w:t>596</w:t>
            </w:r>
          </w:p>
        </w:tc>
        <w:tc>
          <w:tcPr>
            <w:tcW w:w="1474" w:type="dxa"/>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12.5</w:t>
            </w:r>
          </w:p>
        </w:tc>
      </w:tr>
      <w:tr w:rsidR="008C33A1" w:rsidRPr="007350DD" w:rsidTr="000A60A5">
        <w:trPr>
          <w:cantSplit/>
        </w:trPr>
        <w:tc>
          <w:tcPr>
            <w:tcW w:w="1474" w:type="dxa"/>
            <w:tcBorders>
              <w:bottom w:val="single" w:sz="12" w:space="0" w:color="auto"/>
            </w:tcBorders>
            <w:shd w:val="clear" w:color="auto" w:fill="auto"/>
          </w:tcPr>
          <w:p w:rsidR="008C33A1" w:rsidRPr="007350DD" w:rsidRDefault="008C33A1" w:rsidP="000A60A5">
            <w:pPr>
              <w:suppressAutoHyphens w:val="0"/>
              <w:spacing w:before="40" w:after="40" w:line="220" w:lineRule="exact"/>
              <w:ind w:right="113"/>
              <w:rPr>
                <w:sz w:val="18"/>
              </w:rPr>
            </w:pPr>
            <w:r w:rsidRPr="007350DD">
              <w:rPr>
                <w:sz w:val="18"/>
              </w:rPr>
              <w:t>2010</w:t>
            </w:r>
            <w:r w:rsidR="004C3CE9" w:rsidRPr="007350DD">
              <w:rPr>
                <w:sz w:val="18"/>
                <w:vertAlign w:val="superscript"/>
              </w:rPr>
              <w:t>P</w:t>
            </w:r>
          </w:p>
        </w:tc>
        <w:tc>
          <w:tcPr>
            <w:tcW w:w="1474" w:type="dxa"/>
            <w:tcBorders>
              <w:bottom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36</w:t>
            </w:r>
          </w:p>
        </w:tc>
        <w:tc>
          <w:tcPr>
            <w:tcW w:w="1474" w:type="dxa"/>
            <w:tcBorders>
              <w:bottom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30</w:t>
            </w:r>
          </w:p>
        </w:tc>
        <w:tc>
          <w:tcPr>
            <w:tcW w:w="1474" w:type="dxa"/>
            <w:tcBorders>
              <w:bottom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3</w:t>
            </w:r>
            <w:r w:rsidR="00CB5CC9" w:rsidRPr="007350DD">
              <w:rPr>
                <w:sz w:val="18"/>
              </w:rPr>
              <w:t xml:space="preserve"> </w:t>
            </w:r>
            <w:r w:rsidRPr="007350DD">
              <w:rPr>
                <w:sz w:val="18"/>
              </w:rPr>
              <w:t>459</w:t>
            </w:r>
          </w:p>
        </w:tc>
        <w:tc>
          <w:tcPr>
            <w:tcW w:w="1474" w:type="dxa"/>
            <w:tcBorders>
              <w:bottom w:val="single" w:sz="12" w:space="0" w:color="auto"/>
            </w:tcBorders>
            <w:shd w:val="clear" w:color="auto" w:fill="auto"/>
            <w:vAlign w:val="bottom"/>
          </w:tcPr>
          <w:p w:rsidR="008C33A1" w:rsidRPr="007350DD" w:rsidRDefault="008C33A1" w:rsidP="000A60A5">
            <w:pPr>
              <w:suppressAutoHyphens w:val="0"/>
              <w:spacing w:before="40" w:after="40" w:line="220" w:lineRule="exact"/>
              <w:ind w:right="113"/>
              <w:jc w:val="right"/>
              <w:rPr>
                <w:sz w:val="18"/>
              </w:rPr>
            </w:pPr>
            <w:r w:rsidRPr="007350DD">
              <w:rPr>
                <w:sz w:val="18"/>
              </w:rPr>
              <w:t>19.1</w:t>
            </w:r>
          </w:p>
        </w:tc>
      </w:tr>
    </w:tbl>
    <w:p w:rsidR="006564B6" w:rsidRPr="007350DD" w:rsidRDefault="006564B6" w:rsidP="004C3CE9">
      <w:pPr>
        <w:spacing w:before="120" w:after="240"/>
        <w:ind w:left="1134" w:right="1134" w:firstLine="170"/>
        <w:rPr>
          <w:sz w:val="18"/>
        </w:rPr>
      </w:pPr>
      <w:r w:rsidRPr="007350DD">
        <w:rPr>
          <w:i/>
          <w:iCs/>
          <w:sz w:val="18"/>
        </w:rPr>
        <w:t>Source:</w:t>
      </w:r>
      <w:r w:rsidR="001327BC" w:rsidRPr="007350DD">
        <w:rPr>
          <w:sz w:val="18"/>
        </w:rPr>
        <w:t xml:space="preserve"> </w:t>
      </w:r>
      <w:r w:rsidR="008C33A1" w:rsidRPr="007350DD">
        <w:rPr>
          <w:sz w:val="18"/>
        </w:rPr>
        <w:t xml:space="preserve"> </w:t>
      </w:r>
      <w:r w:rsidRPr="007350DD">
        <w:rPr>
          <w:sz w:val="18"/>
        </w:rPr>
        <w:t>Planning</w:t>
      </w:r>
      <w:r w:rsidR="001327BC" w:rsidRPr="007350DD">
        <w:rPr>
          <w:sz w:val="18"/>
        </w:rPr>
        <w:t xml:space="preserve"> </w:t>
      </w:r>
      <w:r w:rsidRPr="007350DD">
        <w:rPr>
          <w:sz w:val="18"/>
        </w:rPr>
        <w:t>and</w:t>
      </w:r>
      <w:r w:rsidR="001327BC" w:rsidRPr="007350DD">
        <w:rPr>
          <w:sz w:val="18"/>
        </w:rPr>
        <w:t xml:space="preserve"> </w:t>
      </w:r>
      <w:r w:rsidRPr="007350DD">
        <w:rPr>
          <w:sz w:val="18"/>
        </w:rPr>
        <w:t>Research</w:t>
      </w:r>
      <w:r w:rsidR="001327BC" w:rsidRPr="007350DD">
        <w:rPr>
          <w:sz w:val="18"/>
        </w:rPr>
        <w:t xml:space="preserve"> </w:t>
      </w:r>
      <w:r w:rsidRPr="007350DD">
        <w:rPr>
          <w:sz w:val="18"/>
        </w:rPr>
        <w:t>Unit,</w:t>
      </w:r>
      <w:r w:rsidR="001327BC" w:rsidRPr="007350DD">
        <w:rPr>
          <w:sz w:val="18"/>
        </w:rPr>
        <w:t xml:space="preserve"> </w:t>
      </w:r>
      <w:r w:rsidRPr="007350DD">
        <w:rPr>
          <w:sz w:val="18"/>
        </w:rPr>
        <w:t>Ministry</w:t>
      </w:r>
      <w:r w:rsidR="001327BC" w:rsidRPr="007350DD">
        <w:rPr>
          <w:sz w:val="18"/>
        </w:rPr>
        <w:t xml:space="preserve"> </w:t>
      </w:r>
      <w:r w:rsidRPr="007350DD">
        <w:rPr>
          <w:sz w:val="18"/>
        </w:rPr>
        <w:t>of</w:t>
      </w:r>
      <w:r w:rsidR="001327BC" w:rsidRPr="007350DD">
        <w:rPr>
          <w:sz w:val="18"/>
        </w:rPr>
        <w:t xml:space="preserve"> </w:t>
      </w:r>
      <w:r w:rsidRPr="007350DD">
        <w:rPr>
          <w:sz w:val="18"/>
        </w:rPr>
        <w:t>Health</w:t>
      </w:r>
      <w:r w:rsidR="008C33A1" w:rsidRPr="007350DD">
        <w:rPr>
          <w:sz w:val="18"/>
        </w:rPr>
        <w:t>.</w:t>
      </w:r>
    </w:p>
    <w:p w:rsidR="004C3CE9" w:rsidRPr="007350DD" w:rsidRDefault="006564B6" w:rsidP="006461CD">
      <w:pPr>
        <w:pStyle w:val="SingleTxtG"/>
      </w:pPr>
      <w:r w:rsidRPr="007350DD">
        <w:lastRenderedPageBreak/>
        <w:t>124.</w:t>
      </w:r>
      <w:r w:rsidRPr="007350DD">
        <w:tab/>
        <w:t>The</w:t>
      </w:r>
      <w:r w:rsidR="001327BC" w:rsidRPr="007350DD">
        <w:t xml:space="preserve"> </w:t>
      </w:r>
      <w:r w:rsidRPr="007350DD">
        <w:t>leading</w:t>
      </w:r>
      <w:r w:rsidR="001327BC" w:rsidRPr="007350DD">
        <w:t xml:space="preserve"> </w:t>
      </w:r>
      <w:r w:rsidRPr="007350DD">
        <w:t>causes</w:t>
      </w:r>
      <w:r w:rsidR="001327BC" w:rsidRPr="007350DD">
        <w:t xml:space="preserve"> </w:t>
      </w:r>
      <w:r w:rsidRPr="007350DD">
        <w:t>of</w:t>
      </w:r>
      <w:r w:rsidR="001327BC" w:rsidRPr="007350DD">
        <w:t xml:space="preserve"> </w:t>
      </w:r>
      <w:r w:rsidRPr="007350DD">
        <w:t>deaths</w:t>
      </w:r>
      <w:r w:rsidR="001327BC" w:rsidRPr="007350DD">
        <w:t xml:space="preserve"> </w:t>
      </w:r>
      <w:r w:rsidRPr="007350DD">
        <w:t>in</w:t>
      </w:r>
      <w:r w:rsidR="001327BC" w:rsidRPr="007350DD">
        <w:t xml:space="preserve"> </w:t>
      </w:r>
      <w:r w:rsidRPr="007350DD">
        <w:t>children</w:t>
      </w:r>
      <w:r w:rsidR="001327BC" w:rsidRPr="007350DD">
        <w:t xml:space="preserve"> </w:t>
      </w:r>
      <w:r w:rsidRPr="007350DD">
        <w:t>under-five</w:t>
      </w:r>
      <w:r w:rsidR="001327BC" w:rsidRPr="007350DD">
        <w:t xml:space="preserve"> </w:t>
      </w:r>
      <w:r w:rsidRPr="007350DD">
        <w:t>years</w:t>
      </w:r>
      <w:r w:rsidR="001327BC" w:rsidRPr="007350DD">
        <w:t xml:space="preserve"> </w:t>
      </w:r>
      <w:r w:rsidRPr="007350DD">
        <w:t>were</w:t>
      </w:r>
      <w:r w:rsidR="001327BC" w:rsidRPr="007350DD">
        <w:t xml:space="preserve"> </w:t>
      </w:r>
      <w:r w:rsidRPr="007350DD">
        <w:t>due</w:t>
      </w:r>
      <w:r w:rsidR="001327BC" w:rsidRPr="007350DD">
        <w:t xml:space="preserve"> </w:t>
      </w:r>
      <w:r w:rsidRPr="007350DD">
        <w:t>primarily</w:t>
      </w:r>
      <w:r w:rsidR="001327BC" w:rsidRPr="007350DD">
        <w:t xml:space="preserve"> </w:t>
      </w:r>
      <w:r w:rsidRPr="007350DD">
        <w:t>to</w:t>
      </w:r>
      <w:r w:rsidR="001327BC" w:rsidRPr="007350DD">
        <w:t xml:space="preserve"> </w:t>
      </w:r>
      <w:r w:rsidRPr="007350DD">
        <w:t>conditions</w:t>
      </w:r>
      <w:r w:rsidR="001327BC" w:rsidRPr="007350DD">
        <w:t xml:space="preserve"> </w:t>
      </w:r>
      <w:r w:rsidRPr="007350DD">
        <w:t>originating</w:t>
      </w:r>
      <w:r w:rsidR="001327BC" w:rsidRPr="007350DD">
        <w:t xml:space="preserve"> </w:t>
      </w:r>
      <w:r w:rsidRPr="007350DD">
        <w:t>in</w:t>
      </w:r>
      <w:r w:rsidR="001327BC" w:rsidRPr="007350DD">
        <w:t xml:space="preserve"> </w:t>
      </w:r>
      <w:r w:rsidRPr="007350DD">
        <w:t>the</w:t>
      </w:r>
      <w:r w:rsidR="001327BC" w:rsidRPr="007350DD">
        <w:t xml:space="preserve"> </w:t>
      </w:r>
      <w:r w:rsidRPr="007350DD">
        <w:t>perinatal</w:t>
      </w:r>
      <w:r w:rsidR="001327BC" w:rsidRPr="007350DD">
        <w:t xml:space="preserve"> </w:t>
      </w:r>
      <w:r w:rsidRPr="007350DD">
        <w:t>period,</w:t>
      </w:r>
      <w:r w:rsidR="001327BC" w:rsidRPr="007350DD">
        <w:t xml:space="preserve"> </w:t>
      </w:r>
      <w:r w:rsidRPr="007350DD">
        <w:t>followed</w:t>
      </w:r>
      <w:r w:rsidR="001327BC" w:rsidRPr="007350DD">
        <w:t xml:space="preserve"> </w:t>
      </w:r>
      <w:r w:rsidRPr="007350DD">
        <w:t>by</w:t>
      </w:r>
      <w:r w:rsidR="001327BC" w:rsidRPr="007350DD">
        <w:t xml:space="preserve"> </w:t>
      </w:r>
      <w:r w:rsidRPr="007350DD">
        <w:t>congenital</w:t>
      </w:r>
      <w:r w:rsidR="001327BC" w:rsidRPr="007350DD">
        <w:t xml:space="preserve"> </w:t>
      </w:r>
      <w:r w:rsidRPr="007350DD">
        <w:t>anomalies.</w:t>
      </w:r>
      <w:r w:rsidR="006461CD" w:rsidRPr="007350DD">
        <w:t xml:space="preserve"> </w:t>
      </w:r>
      <w:r w:rsidRPr="007350DD">
        <w:t>According</w:t>
      </w:r>
      <w:r w:rsidR="001327BC" w:rsidRPr="007350DD">
        <w:t xml:space="preserve"> </w:t>
      </w:r>
      <w:r w:rsidRPr="007350DD">
        <w:t>to</w:t>
      </w:r>
      <w:r w:rsidR="001327BC" w:rsidRPr="007350DD">
        <w:t xml:space="preserve"> </w:t>
      </w:r>
      <w:r w:rsidRPr="007350DD">
        <w:t>the</w:t>
      </w:r>
      <w:r w:rsidR="001327BC" w:rsidRPr="007350DD">
        <w:t xml:space="preserve"> </w:t>
      </w:r>
      <w:r w:rsidRPr="007350DD">
        <w:t>Annual</w:t>
      </w:r>
      <w:r w:rsidR="001327BC" w:rsidRPr="007350DD">
        <w:t xml:space="preserve"> </w:t>
      </w:r>
      <w:r w:rsidRPr="007350DD">
        <w:t>Report</w:t>
      </w:r>
      <w:r w:rsidR="001327BC" w:rsidRPr="007350DD">
        <w:t xml:space="preserve"> </w:t>
      </w:r>
      <w:r w:rsidRPr="007350DD">
        <w:t>of</w:t>
      </w:r>
      <w:r w:rsidR="001327BC" w:rsidRPr="007350DD">
        <w:t xml:space="preserve"> </w:t>
      </w:r>
      <w:r w:rsidRPr="007350DD">
        <w:t>the</w:t>
      </w:r>
      <w:r w:rsidR="001327BC" w:rsidRPr="007350DD">
        <w:t xml:space="preserve"> </w:t>
      </w:r>
      <w:r w:rsidRPr="007350DD">
        <w:t>Chief</w:t>
      </w:r>
      <w:r w:rsidR="001327BC" w:rsidRPr="007350DD">
        <w:t xml:space="preserve"> </w:t>
      </w:r>
      <w:r w:rsidRPr="007350DD">
        <w:t>Medical</w:t>
      </w:r>
      <w:r w:rsidR="001327BC" w:rsidRPr="007350DD">
        <w:t xml:space="preserve"> </w:t>
      </w:r>
      <w:r w:rsidRPr="007350DD">
        <w:t>Officer</w:t>
      </w:r>
      <w:r w:rsidR="001327BC" w:rsidRPr="007350DD">
        <w:t xml:space="preserve"> </w:t>
      </w:r>
      <w:r w:rsidRPr="007350DD">
        <w:t>2004</w:t>
      </w:r>
      <w:r w:rsidR="001327BC" w:rsidRPr="007350DD">
        <w:t xml:space="preserve"> </w:t>
      </w:r>
      <w:r w:rsidRPr="007350DD">
        <w:t>to</w:t>
      </w:r>
      <w:r w:rsidR="001327BC" w:rsidRPr="007350DD">
        <w:t xml:space="preserve"> </w:t>
      </w:r>
      <w:r w:rsidRPr="007350DD">
        <w:t>2006,</w:t>
      </w:r>
      <w:r w:rsidR="001327BC" w:rsidRPr="007350DD">
        <w:t xml:space="preserve"> </w:t>
      </w:r>
      <w:r w:rsidRPr="007350DD">
        <w:t>the</w:t>
      </w:r>
      <w:r w:rsidR="001327BC" w:rsidRPr="007350DD">
        <w:t xml:space="preserve"> </w:t>
      </w:r>
      <w:r w:rsidRPr="007350DD">
        <w:t>Under-five</w:t>
      </w:r>
      <w:r w:rsidR="001327BC" w:rsidRPr="007350DD">
        <w:t xml:space="preserve"> </w:t>
      </w:r>
      <w:r w:rsidRPr="007350DD">
        <w:t>Mortality</w:t>
      </w:r>
      <w:r w:rsidR="001327BC" w:rsidRPr="007350DD">
        <w:t xml:space="preserve"> </w:t>
      </w:r>
      <w:r w:rsidRPr="007350DD">
        <w:t>Rate</w:t>
      </w:r>
      <w:r w:rsidR="001327BC" w:rsidRPr="007350DD">
        <w:t xml:space="preserve"> </w:t>
      </w:r>
      <w:r w:rsidRPr="007350DD">
        <w:t>was</w:t>
      </w:r>
      <w:r w:rsidR="001327BC" w:rsidRPr="007350DD">
        <w:t xml:space="preserve"> </w:t>
      </w:r>
      <w:r w:rsidRPr="007350DD">
        <w:t>2.6</w:t>
      </w:r>
      <w:r w:rsidR="001327BC" w:rsidRPr="007350DD">
        <w:t xml:space="preserve"> </w:t>
      </w:r>
      <w:r w:rsidRPr="007350DD">
        <w:t>in</w:t>
      </w:r>
      <w:r w:rsidR="001327BC" w:rsidRPr="007350DD">
        <w:t xml:space="preserve"> </w:t>
      </w:r>
      <w:r w:rsidRPr="007350DD">
        <w:t>2004</w:t>
      </w:r>
      <w:r w:rsidR="001327BC" w:rsidRPr="007350DD">
        <w:t xml:space="preserve"> </w:t>
      </w:r>
      <w:r w:rsidRPr="007350DD">
        <w:t>and</w:t>
      </w:r>
      <w:r w:rsidR="001327BC" w:rsidRPr="007350DD">
        <w:t xml:space="preserve"> </w:t>
      </w:r>
      <w:r w:rsidRPr="007350DD">
        <w:t>had</w:t>
      </w:r>
      <w:r w:rsidR="001327BC" w:rsidRPr="007350DD">
        <w:t xml:space="preserve"> </w:t>
      </w:r>
      <w:r w:rsidRPr="007350DD">
        <w:t>increased</w:t>
      </w:r>
      <w:r w:rsidR="001327BC" w:rsidRPr="007350DD">
        <w:t xml:space="preserve"> </w:t>
      </w:r>
      <w:r w:rsidRPr="007350DD">
        <w:t>to</w:t>
      </w:r>
      <w:r w:rsidR="001327BC" w:rsidRPr="007350DD">
        <w:t xml:space="preserve"> </w:t>
      </w:r>
      <w:r w:rsidRPr="007350DD">
        <w:t>3.5</w:t>
      </w:r>
      <w:r w:rsidR="001327BC" w:rsidRPr="007350DD">
        <w:t xml:space="preserve"> </w:t>
      </w:r>
      <w:r w:rsidRPr="007350DD">
        <w:t>in</w:t>
      </w:r>
      <w:r w:rsidR="001327BC" w:rsidRPr="007350DD">
        <w:t xml:space="preserve"> </w:t>
      </w:r>
      <w:r w:rsidRPr="007350DD">
        <w:t>2006.</w:t>
      </w:r>
      <w:r w:rsidR="001327BC" w:rsidRPr="007350DD">
        <w:t xml:space="preserve"> </w:t>
      </w:r>
      <w:r w:rsidRPr="007350DD">
        <w:t>Deaths</w:t>
      </w:r>
      <w:r w:rsidR="001327BC" w:rsidRPr="007350DD">
        <w:t xml:space="preserve"> </w:t>
      </w:r>
      <w:r w:rsidRPr="007350DD">
        <w:t>in</w:t>
      </w:r>
      <w:r w:rsidR="001327BC" w:rsidRPr="007350DD">
        <w:t xml:space="preserve"> </w:t>
      </w:r>
      <w:r w:rsidRPr="007350DD">
        <w:t>the</w:t>
      </w:r>
      <w:r w:rsidR="001327BC" w:rsidRPr="007350DD">
        <w:t xml:space="preserve"> </w:t>
      </w:r>
      <w:r w:rsidRPr="007350DD">
        <w:t>age</w:t>
      </w:r>
      <w:r w:rsidR="001327BC" w:rsidRPr="007350DD">
        <w:t xml:space="preserve"> </w:t>
      </w:r>
      <w:r w:rsidRPr="007350DD">
        <w:t>group</w:t>
      </w:r>
      <w:r w:rsidR="001327BC" w:rsidRPr="007350DD">
        <w:t xml:space="preserve"> </w:t>
      </w:r>
      <w:r w:rsidRPr="007350DD">
        <w:t>5</w:t>
      </w:r>
      <w:r w:rsidR="002C13DD" w:rsidRPr="007350DD">
        <w:t>–</w:t>
      </w:r>
      <w:r w:rsidRPr="007350DD">
        <w:t>14</w:t>
      </w:r>
      <w:r w:rsidR="001327BC" w:rsidRPr="007350DD">
        <w:t xml:space="preserve"> </w:t>
      </w:r>
      <w:r w:rsidRPr="007350DD">
        <w:t>years</w:t>
      </w:r>
      <w:r w:rsidR="001327BC" w:rsidRPr="007350DD">
        <w:t xml:space="preserve"> </w:t>
      </w:r>
      <w:r w:rsidRPr="007350DD">
        <w:t>during</w:t>
      </w:r>
      <w:r w:rsidR="001327BC" w:rsidRPr="007350DD">
        <w:t xml:space="preserve"> </w:t>
      </w:r>
      <w:r w:rsidRPr="007350DD">
        <w:t>the</w:t>
      </w:r>
      <w:r w:rsidR="001327BC" w:rsidRPr="007350DD">
        <w:t xml:space="preserve"> </w:t>
      </w:r>
      <w:r w:rsidRPr="007350DD">
        <w:t>period</w:t>
      </w:r>
      <w:r w:rsidR="001327BC" w:rsidRPr="007350DD">
        <w:t xml:space="preserve"> </w:t>
      </w:r>
      <w:r w:rsidRPr="007350DD">
        <w:t>were</w:t>
      </w:r>
      <w:r w:rsidR="001327BC" w:rsidRPr="007350DD">
        <w:t xml:space="preserve"> </w:t>
      </w:r>
      <w:r w:rsidRPr="007350DD">
        <w:t>due</w:t>
      </w:r>
      <w:r w:rsidR="001327BC" w:rsidRPr="007350DD">
        <w:t xml:space="preserve"> </w:t>
      </w:r>
      <w:r w:rsidRPr="007350DD">
        <w:t>primarily</w:t>
      </w:r>
      <w:r w:rsidR="001327BC" w:rsidRPr="007350DD">
        <w:t xml:space="preserve"> </w:t>
      </w:r>
      <w:r w:rsidRPr="007350DD">
        <w:t>to</w:t>
      </w:r>
      <w:r w:rsidR="001327BC" w:rsidRPr="007350DD">
        <w:t xml:space="preserve"> </w:t>
      </w:r>
      <w:r w:rsidRPr="007350DD">
        <w:t>road</w:t>
      </w:r>
      <w:r w:rsidR="001327BC" w:rsidRPr="007350DD">
        <w:t xml:space="preserve"> </w:t>
      </w:r>
      <w:r w:rsidRPr="007350DD">
        <w:t>traffic</w:t>
      </w:r>
      <w:r w:rsidR="001327BC" w:rsidRPr="007350DD">
        <w:t xml:space="preserve"> </w:t>
      </w:r>
      <w:r w:rsidRPr="007350DD">
        <w:t>accidents</w:t>
      </w:r>
      <w:r w:rsidR="001327BC" w:rsidRPr="007350DD">
        <w:t xml:space="preserve"> </w:t>
      </w:r>
      <w:r w:rsidRPr="007350DD">
        <w:t>and</w:t>
      </w:r>
      <w:r w:rsidR="001327BC" w:rsidRPr="007350DD">
        <w:t xml:space="preserve"> </w:t>
      </w:r>
      <w:r w:rsidRPr="007350DD">
        <w:t>accidental</w:t>
      </w:r>
      <w:r w:rsidR="001327BC" w:rsidRPr="007350DD">
        <w:t xml:space="preserve"> </w:t>
      </w:r>
      <w:r w:rsidRPr="007350DD">
        <w:t>drowning.</w:t>
      </w:r>
      <w:r w:rsidR="006461CD" w:rsidRPr="007350DD">
        <w:t xml:space="preserve"> </w:t>
      </w:r>
      <w:r w:rsidRPr="007350DD">
        <w:t>In</w:t>
      </w:r>
      <w:r w:rsidR="001327BC" w:rsidRPr="007350DD">
        <w:t xml:space="preserve"> </w:t>
      </w:r>
      <w:r w:rsidRPr="007350DD">
        <w:t>the</w:t>
      </w:r>
      <w:r w:rsidR="001327BC" w:rsidRPr="007350DD">
        <w:t xml:space="preserve"> </w:t>
      </w:r>
      <w:r w:rsidRPr="007350DD">
        <w:t>15</w:t>
      </w:r>
      <w:r w:rsidR="002C13DD" w:rsidRPr="007350DD">
        <w:t>–</w:t>
      </w:r>
      <w:r w:rsidRPr="007350DD">
        <w:t>24</w:t>
      </w:r>
      <w:r w:rsidR="001327BC" w:rsidRPr="007350DD">
        <w:t xml:space="preserve"> </w:t>
      </w:r>
      <w:r w:rsidRPr="007350DD">
        <w:t>years</w:t>
      </w:r>
      <w:r w:rsidR="001327BC" w:rsidRPr="007350DD">
        <w:t xml:space="preserve"> </w:t>
      </w:r>
      <w:r w:rsidRPr="007350DD">
        <w:t>age</w:t>
      </w:r>
      <w:r w:rsidR="001327BC" w:rsidRPr="007350DD">
        <w:t xml:space="preserve"> </w:t>
      </w:r>
      <w:r w:rsidRPr="007350DD">
        <w:t>group,</w:t>
      </w:r>
      <w:r w:rsidR="001327BC" w:rsidRPr="007350DD">
        <w:t xml:space="preserve"> </w:t>
      </w:r>
      <w:r w:rsidRPr="007350DD">
        <w:t>the</w:t>
      </w:r>
      <w:r w:rsidR="001327BC" w:rsidRPr="007350DD">
        <w:t xml:space="preserve"> </w:t>
      </w:r>
      <w:r w:rsidRPr="007350DD">
        <w:t>leading</w:t>
      </w:r>
      <w:r w:rsidR="001327BC" w:rsidRPr="007350DD">
        <w:t xml:space="preserve"> </w:t>
      </w:r>
      <w:r w:rsidRPr="007350DD">
        <w:t>causes</w:t>
      </w:r>
      <w:r w:rsidR="001327BC" w:rsidRPr="007350DD">
        <w:t xml:space="preserve"> </w:t>
      </w:r>
      <w:r w:rsidRPr="007350DD">
        <w:t>of</w:t>
      </w:r>
      <w:r w:rsidR="001327BC" w:rsidRPr="007350DD">
        <w:t xml:space="preserve"> </w:t>
      </w:r>
      <w:r w:rsidRPr="007350DD">
        <w:t>death</w:t>
      </w:r>
      <w:r w:rsidR="001327BC" w:rsidRPr="007350DD">
        <w:t xml:space="preserve"> </w:t>
      </w:r>
      <w:r w:rsidRPr="007350DD">
        <w:t>were</w:t>
      </w:r>
      <w:r w:rsidR="001327BC" w:rsidRPr="007350DD">
        <w:t xml:space="preserve"> </w:t>
      </w:r>
      <w:r w:rsidRPr="007350DD">
        <w:t>road</w:t>
      </w:r>
      <w:r w:rsidR="001327BC" w:rsidRPr="007350DD">
        <w:t xml:space="preserve"> </w:t>
      </w:r>
      <w:r w:rsidRPr="007350DD">
        <w:t>traffic</w:t>
      </w:r>
      <w:r w:rsidR="001327BC" w:rsidRPr="007350DD">
        <w:t xml:space="preserve"> </w:t>
      </w:r>
      <w:r w:rsidRPr="007350DD">
        <w:t>accidents,</w:t>
      </w:r>
      <w:r w:rsidR="001327BC" w:rsidRPr="007350DD">
        <w:t xml:space="preserve"> </w:t>
      </w:r>
      <w:r w:rsidRPr="007350DD">
        <w:t>heart</w:t>
      </w:r>
      <w:r w:rsidR="001327BC" w:rsidRPr="007350DD">
        <w:t xml:space="preserve"> </w:t>
      </w:r>
      <w:r w:rsidRPr="007350DD">
        <w:t>disease</w:t>
      </w:r>
      <w:r w:rsidR="001327BC" w:rsidRPr="007350DD">
        <w:t xml:space="preserve"> </w:t>
      </w:r>
      <w:r w:rsidRPr="007350DD">
        <w:t>and</w:t>
      </w:r>
      <w:r w:rsidR="001327BC" w:rsidRPr="007350DD">
        <w:t xml:space="preserve"> </w:t>
      </w:r>
      <w:r w:rsidRPr="007350DD">
        <w:t>HIV/AIDS.</w:t>
      </w:r>
    </w:p>
    <w:p w:rsidR="004C3CE9" w:rsidRPr="007350DD" w:rsidRDefault="006564B6" w:rsidP="004C3CE9">
      <w:pPr>
        <w:pStyle w:val="Heading1"/>
        <w:spacing w:before="240"/>
      </w:pPr>
      <w:r w:rsidRPr="007350DD">
        <w:t>Table</w:t>
      </w:r>
      <w:r w:rsidR="001327BC" w:rsidRPr="007350DD">
        <w:t xml:space="preserve"> </w:t>
      </w:r>
      <w:r w:rsidRPr="007350DD">
        <w:t>11</w:t>
      </w:r>
    </w:p>
    <w:p w:rsidR="006564B6" w:rsidRPr="007350DD" w:rsidRDefault="006564B6" w:rsidP="004C3CE9">
      <w:pPr>
        <w:pStyle w:val="SingleTxtG"/>
        <w:rPr>
          <w:b/>
          <w:bCs/>
        </w:rPr>
      </w:pPr>
      <w:r w:rsidRPr="007350DD">
        <w:rPr>
          <w:b/>
          <w:bCs/>
        </w:rPr>
        <w:t>Neonatal</w:t>
      </w:r>
      <w:r w:rsidR="001327BC" w:rsidRPr="007350DD">
        <w:rPr>
          <w:b/>
          <w:bCs/>
        </w:rPr>
        <w:t xml:space="preserve"> </w:t>
      </w:r>
      <w:r w:rsidR="009669E5" w:rsidRPr="007350DD">
        <w:rPr>
          <w:b/>
          <w:bCs/>
        </w:rPr>
        <w:t>mortality rates</w:t>
      </w:r>
      <w:r w:rsidR="009669E5">
        <w:rPr>
          <w:b/>
          <w:bCs/>
        </w:rPr>
        <w:t>,</w:t>
      </w:r>
      <w:r w:rsidR="009669E5" w:rsidRPr="007350DD">
        <w:rPr>
          <w:b/>
          <w:bCs/>
        </w:rPr>
        <w:t xml:space="preserve"> </w:t>
      </w:r>
      <w:r w:rsidRPr="007350DD">
        <w:rPr>
          <w:b/>
          <w:bCs/>
        </w:rPr>
        <w:t>2001</w:t>
      </w:r>
      <w:r w:rsidR="004C3CE9" w:rsidRPr="007350DD">
        <w:rPr>
          <w:b/>
          <w:bCs/>
        </w:rPr>
        <w:t>–</w:t>
      </w:r>
      <w:r w:rsidRPr="007350DD">
        <w:rPr>
          <w:b/>
          <w:bCs/>
        </w:rPr>
        <w:t>2008</w:t>
      </w:r>
      <w:r w:rsidRPr="007350DD">
        <w:rPr>
          <w:rStyle w:val="FootnoteReference"/>
        </w:rPr>
        <w:footnoteReference w:id="27"/>
      </w:r>
    </w:p>
    <w:tbl>
      <w:tblPr>
        <w:tblW w:w="7370" w:type="dxa"/>
        <w:tblInd w:w="1134" w:type="dxa"/>
        <w:tblLayout w:type="fixed"/>
        <w:tblCellMar>
          <w:left w:w="0" w:type="dxa"/>
          <w:right w:w="0" w:type="dxa"/>
        </w:tblCellMar>
        <w:tblLook w:val="04A0" w:firstRow="1" w:lastRow="0" w:firstColumn="1" w:lastColumn="0" w:noHBand="0" w:noVBand="1"/>
      </w:tblPr>
      <w:tblGrid>
        <w:gridCol w:w="1841"/>
        <w:gridCol w:w="1843"/>
        <w:gridCol w:w="1843"/>
        <w:gridCol w:w="1843"/>
      </w:tblGrid>
      <w:tr w:rsidR="004C3CE9" w:rsidRPr="007350DD" w:rsidTr="000A60A5">
        <w:trPr>
          <w:cantSplit/>
        </w:trPr>
        <w:tc>
          <w:tcPr>
            <w:tcW w:w="1841" w:type="dxa"/>
            <w:tcBorders>
              <w:top w:val="single" w:sz="4" w:space="0" w:color="auto"/>
              <w:bottom w:val="single" w:sz="12" w:space="0" w:color="auto"/>
            </w:tcBorders>
            <w:shd w:val="clear" w:color="auto" w:fill="auto"/>
            <w:vAlign w:val="bottom"/>
          </w:tcPr>
          <w:p w:rsidR="004C3CE9" w:rsidRPr="007350DD" w:rsidRDefault="004C3CE9" w:rsidP="000A60A5">
            <w:pPr>
              <w:spacing w:before="80" w:after="80" w:line="200" w:lineRule="exact"/>
              <w:ind w:right="113"/>
              <w:rPr>
                <w:i/>
                <w:sz w:val="16"/>
              </w:rPr>
            </w:pPr>
            <w:r w:rsidRPr="007350DD">
              <w:rPr>
                <w:i/>
                <w:sz w:val="16"/>
              </w:rPr>
              <w:t>Year</w:t>
            </w:r>
          </w:p>
        </w:tc>
        <w:tc>
          <w:tcPr>
            <w:tcW w:w="1843" w:type="dxa"/>
            <w:tcBorders>
              <w:top w:val="single" w:sz="4" w:space="0" w:color="auto"/>
              <w:bottom w:val="single" w:sz="12" w:space="0" w:color="auto"/>
            </w:tcBorders>
            <w:shd w:val="clear" w:color="auto" w:fill="auto"/>
            <w:vAlign w:val="bottom"/>
          </w:tcPr>
          <w:p w:rsidR="004C3CE9" w:rsidRPr="007350DD" w:rsidRDefault="004C3CE9" w:rsidP="000A60A5">
            <w:pPr>
              <w:spacing w:before="80" w:after="80" w:line="200" w:lineRule="exact"/>
              <w:ind w:right="113"/>
              <w:jc w:val="right"/>
              <w:rPr>
                <w:i/>
                <w:sz w:val="16"/>
              </w:rPr>
            </w:pPr>
            <w:r w:rsidRPr="007350DD">
              <w:rPr>
                <w:i/>
                <w:sz w:val="16"/>
              </w:rPr>
              <w:t>Neonatal death (&lt;28dys)</w:t>
            </w:r>
          </w:p>
        </w:tc>
        <w:tc>
          <w:tcPr>
            <w:tcW w:w="1843" w:type="dxa"/>
            <w:tcBorders>
              <w:top w:val="single" w:sz="4" w:space="0" w:color="auto"/>
              <w:bottom w:val="single" w:sz="12" w:space="0" w:color="auto"/>
            </w:tcBorders>
            <w:shd w:val="clear" w:color="auto" w:fill="auto"/>
            <w:vAlign w:val="bottom"/>
          </w:tcPr>
          <w:p w:rsidR="004C3CE9" w:rsidRPr="007350DD" w:rsidRDefault="004C3CE9" w:rsidP="000A60A5">
            <w:pPr>
              <w:spacing w:before="80" w:after="80" w:line="200" w:lineRule="exact"/>
              <w:ind w:right="113"/>
              <w:jc w:val="right"/>
              <w:rPr>
                <w:i/>
                <w:sz w:val="16"/>
              </w:rPr>
            </w:pPr>
            <w:r w:rsidRPr="007350DD">
              <w:rPr>
                <w:i/>
                <w:sz w:val="16"/>
              </w:rPr>
              <w:t xml:space="preserve">Live </w:t>
            </w:r>
            <w:r w:rsidR="00AD53C1" w:rsidRPr="007350DD">
              <w:rPr>
                <w:i/>
                <w:sz w:val="16"/>
              </w:rPr>
              <w:t>b</w:t>
            </w:r>
            <w:r w:rsidRPr="007350DD">
              <w:rPr>
                <w:i/>
                <w:sz w:val="16"/>
              </w:rPr>
              <w:t>irths</w:t>
            </w:r>
          </w:p>
        </w:tc>
        <w:tc>
          <w:tcPr>
            <w:tcW w:w="1843" w:type="dxa"/>
            <w:tcBorders>
              <w:top w:val="single" w:sz="4" w:space="0" w:color="auto"/>
              <w:bottom w:val="single" w:sz="12" w:space="0" w:color="auto"/>
            </w:tcBorders>
            <w:shd w:val="clear" w:color="auto" w:fill="auto"/>
            <w:vAlign w:val="bottom"/>
          </w:tcPr>
          <w:p w:rsidR="004C3CE9" w:rsidRPr="007350DD" w:rsidRDefault="004C3CE9" w:rsidP="000A60A5">
            <w:pPr>
              <w:spacing w:before="80" w:after="80" w:line="200" w:lineRule="exact"/>
              <w:ind w:right="113"/>
              <w:jc w:val="right"/>
              <w:rPr>
                <w:i/>
                <w:sz w:val="16"/>
              </w:rPr>
            </w:pPr>
            <w:r w:rsidRPr="007350DD">
              <w:rPr>
                <w:i/>
                <w:sz w:val="16"/>
              </w:rPr>
              <w:t xml:space="preserve">Neonatal </w:t>
            </w:r>
            <w:r w:rsidR="00AD53C1" w:rsidRPr="007350DD">
              <w:rPr>
                <w:i/>
                <w:sz w:val="16"/>
              </w:rPr>
              <w:t>mortality rate</w:t>
            </w:r>
          </w:p>
        </w:tc>
      </w:tr>
      <w:tr w:rsidR="004C3CE9" w:rsidRPr="007350DD" w:rsidTr="000A60A5">
        <w:trPr>
          <w:cantSplit/>
        </w:trPr>
        <w:tc>
          <w:tcPr>
            <w:tcW w:w="1841" w:type="dxa"/>
            <w:tcBorders>
              <w:top w:val="single" w:sz="12" w:space="0" w:color="auto"/>
            </w:tcBorders>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2001</w:t>
            </w:r>
          </w:p>
        </w:tc>
        <w:tc>
          <w:tcPr>
            <w:tcW w:w="1843" w:type="dxa"/>
            <w:tcBorders>
              <w:top w:val="single" w:sz="12" w:space="0" w:color="auto"/>
            </w:tcBorders>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43</w:t>
            </w:r>
          </w:p>
        </w:tc>
        <w:tc>
          <w:tcPr>
            <w:tcW w:w="1843" w:type="dxa"/>
            <w:tcBorders>
              <w:top w:val="single" w:sz="12" w:space="0" w:color="auto"/>
            </w:tcBorders>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4</w:t>
            </w:r>
            <w:r w:rsidR="0000422D" w:rsidRPr="007350DD">
              <w:rPr>
                <w:sz w:val="18"/>
              </w:rPr>
              <w:t xml:space="preserve"> </w:t>
            </w:r>
            <w:r w:rsidRPr="007350DD">
              <w:rPr>
                <w:sz w:val="18"/>
              </w:rPr>
              <w:t>075</w:t>
            </w:r>
          </w:p>
        </w:tc>
        <w:tc>
          <w:tcPr>
            <w:tcW w:w="1843" w:type="dxa"/>
            <w:tcBorders>
              <w:top w:val="single" w:sz="12" w:space="0" w:color="auto"/>
            </w:tcBorders>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10.5</w:t>
            </w:r>
          </w:p>
        </w:tc>
      </w:tr>
      <w:tr w:rsidR="004C3CE9" w:rsidRPr="007350DD" w:rsidTr="000A60A5">
        <w:trPr>
          <w:cantSplit/>
        </w:trPr>
        <w:tc>
          <w:tcPr>
            <w:tcW w:w="1841" w:type="dxa"/>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2002</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33</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w:t>
            </w:r>
            <w:r w:rsidR="0000422D" w:rsidRPr="007350DD">
              <w:rPr>
                <w:sz w:val="18"/>
              </w:rPr>
              <w:t xml:space="preserve"> </w:t>
            </w:r>
            <w:r w:rsidRPr="007350DD">
              <w:rPr>
                <w:sz w:val="18"/>
              </w:rPr>
              <w:t>748</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8.8</w:t>
            </w:r>
          </w:p>
        </w:tc>
      </w:tr>
      <w:tr w:rsidR="004C3CE9" w:rsidRPr="007350DD" w:rsidTr="000A60A5">
        <w:trPr>
          <w:cantSplit/>
        </w:trPr>
        <w:tc>
          <w:tcPr>
            <w:tcW w:w="1841" w:type="dxa"/>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2003</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32</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w:t>
            </w:r>
            <w:r w:rsidR="0000422D" w:rsidRPr="007350DD">
              <w:rPr>
                <w:sz w:val="18"/>
              </w:rPr>
              <w:t xml:space="preserve"> </w:t>
            </w:r>
            <w:r w:rsidRPr="007350DD">
              <w:rPr>
                <w:sz w:val="18"/>
              </w:rPr>
              <w:t>712</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8.6</w:t>
            </w:r>
          </w:p>
        </w:tc>
      </w:tr>
      <w:tr w:rsidR="004C3CE9" w:rsidRPr="007350DD" w:rsidTr="000A60A5">
        <w:trPr>
          <w:cantSplit/>
        </w:trPr>
        <w:tc>
          <w:tcPr>
            <w:tcW w:w="1841" w:type="dxa"/>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2004</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24</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w:t>
            </w:r>
            <w:r w:rsidR="0000422D" w:rsidRPr="007350DD">
              <w:rPr>
                <w:sz w:val="18"/>
              </w:rPr>
              <w:t xml:space="preserve"> </w:t>
            </w:r>
            <w:r w:rsidRPr="007350DD">
              <w:rPr>
                <w:sz w:val="18"/>
              </w:rPr>
              <w:t>652</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6.6</w:t>
            </w:r>
          </w:p>
        </w:tc>
      </w:tr>
      <w:tr w:rsidR="004C3CE9" w:rsidRPr="007350DD" w:rsidTr="000A60A5">
        <w:trPr>
          <w:cantSplit/>
        </w:trPr>
        <w:tc>
          <w:tcPr>
            <w:tcW w:w="1841" w:type="dxa"/>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2005</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42</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w:t>
            </w:r>
            <w:r w:rsidR="0000422D" w:rsidRPr="007350DD">
              <w:rPr>
                <w:sz w:val="18"/>
              </w:rPr>
              <w:t xml:space="preserve"> </w:t>
            </w:r>
            <w:r w:rsidRPr="007350DD">
              <w:rPr>
                <w:sz w:val="18"/>
              </w:rPr>
              <w:t>584</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11.7</w:t>
            </w:r>
          </w:p>
        </w:tc>
      </w:tr>
      <w:tr w:rsidR="004C3CE9" w:rsidRPr="007350DD" w:rsidTr="000A60A5">
        <w:trPr>
          <w:cantSplit/>
        </w:trPr>
        <w:tc>
          <w:tcPr>
            <w:tcW w:w="1841" w:type="dxa"/>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2006</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45</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w:t>
            </w:r>
            <w:r w:rsidR="0000422D" w:rsidRPr="007350DD">
              <w:rPr>
                <w:sz w:val="18"/>
              </w:rPr>
              <w:t xml:space="preserve"> </w:t>
            </w:r>
            <w:r w:rsidRPr="007350DD">
              <w:rPr>
                <w:sz w:val="18"/>
              </w:rPr>
              <w:t>525</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12.8</w:t>
            </w:r>
          </w:p>
        </w:tc>
      </w:tr>
      <w:tr w:rsidR="004C3CE9" w:rsidRPr="007350DD" w:rsidTr="000A60A5">
        <w:trPr>
          <w:cantSplit/>
        </w:trPr>
        <w:tc>
          <w:tcPr>
            <w:tcW w:w="1841" w:type="dxa"/>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2007</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54</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w:t>
            </w:r>
            <w:r w:rsidR="0000422D" w:rsidRPr="007350DD">
              <w:rPr>
                <w:sz w:val="18"/>
              </w:rPr>
              <w:t xml:space="preserve"> </w:t>
            </w:r>
            <w:r w:rsidRPr="007350DD">
              <w:rPr>
                <w:sz w:val="18"/>
              </w:rPr>
              <w:t>652</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14.8</w:t>
            </w:r>
          </w:p>
        </w:tc>
      </w:tr>
      <w:tr w:rsidR="004C3CE9" w:rsidRPr="007350DD" w:rsidTr="000A60A5">
        <w:trPr>
          <w:cantSplit/>
        </w:trPr>
        <w:tc>
          <w:tcPr>
            <w:tcW w:w="1841" w:type="dxa"/>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2008</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37</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w:t>
            </w:r>
            <w:r w:rsidR="0000422D" w:rsidRPr="007350DD">
              <w:rPr>
                <w:sz w:val="18"/>
              </w:rPr>
              <w:t xml:space="preserve"> </w:t>
            </w:r>
            <w:r w:rsidRPr="007350DD">
              <w:rPr>
                <w:sz w:val="18"/>
              </w:rPr>
              <w:t>664</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10.1</w:t>
            </w:r>
          </w:p>
        </w:tc>
      </w:tr>
      <w:tr w:rsidR="004C3CE9" w:rsidRPr="007350DD" w:rsidTr="000A60A5">
        <w:trPr>
          <w:cantSplit/>
        </w:trPr>
        <w:tc>
          <w:tcPr>
            <w:tcW w:w="1841" w:type="dxa"/>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2009</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31</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w:t>
            </w:r>
            <w:r w:rsidR="0000422D" w:rsidRPr="007350DD">
              <w:rPr>
                <w:sz w:val="18"/>
              </w:rPr>
              <w:t xml:space="preserve"> </w:t>
            </w:r>
            <w:r w:rsidRPr="007350DD">
              <w:rPr>
                <w:sz w:val="18"/>
              </w:rPr>
              <w:t>572</w:t>
            </w:r>
          </w:p>
        </w:tc>
        <w:tc>
          <w:tcPr>
            <w:tcW w:w="1843" w:type="dxa"/>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8.7</w:t>
            </w:r>
          </w:p>
        </w:tc>
      </w:tr>
      <w:tr w:rsidR="004C3CE9" w:rsidRPr="007350DD" w:rsidTr="000A60A5">
        <w:trPr>
          <w:cantSplit/>
        </w:trPr>
        <w:tc>
          <w:tcPr>
            <w:tcW w:w="1841" w:type="dxa"/>
            <w:tcBorders>
              <w:bottom w:val="single" w:sz="12" w:space="0" w:color="auto"/>
            </w:tcBorders>
            <w:shd w:val="clear" w:color="auto" w:fill="auto"/>
          </w:tcPr>
          <w:p w:rsidR="004C3CE9" w:rsidRPr="007350DD" w:rsidRDefault="004C3CE9" w:rsidP="000A60A5">
            <w:pPr>
              <w:suppressAutoHyphens w:val="0"/>
              <w:spacing w:before="40" w:after="40" w:line="220" w:lineRule="exact"/>
              <w:ind w:right="113"/>
              <w:rPr>
                <w:sz w:val="18"/>
              </w:rPr>
            </w:pPr>
            <w:r w:rsidRPr="007350DD">
              <w:rPr>
                <w:sz w:val="18"/>
              </w:rPr>
              <w:t>2010</w:t>
            </w:r>
            <w:r w:rsidRPr="007350DD">
              <w:rPr>
                <w:sz w:val="18"/>
                <w:vertAlign w:val="superscript"/>
              </w:rPr>
              <w:t>P</w:t>
            </w:r>
          </w:p>
        </w:tc>
        <w:tc>
          <w:tcPr>
            <w:tcW w:w="1843" w:type="dxa"/>
            <w:tcBorders>
              <w:bottom w:val="single" w:sz="12" w:space="0" w:color="auto"/>
            </w:tcBorders>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40</w:t>
            </w:r>
          </w:p>
        </w:tc>
        <w:tc>
          <w:tcPr>
            <w:tcW w:w="1843" w:type="dxa"/>
            <w:tcBorders>
              <w:bottom w:val="single" w:sz="12" w:space="0" w:color="auto"/>
            </w:tcBorders>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3</w:t>
            </w:r>
            <w:r w:rsidR="0000422D" w:rsidRPr="007350DD">
              <w:rPr>
                <w:sz w:val="18"/>
              </w:rPr>
              <w:t xml:space="preserve"> </w:t>
            </w:r>
            <w:r w:rsidRPr="007350DD">
              <w:rPr>
                <w:sz w:val="18"/>
              </w:rPr>
              <w:t>423</w:t>
            </w:r>
          </w:p>
        </w:tc>
        <w:tc>
          <w:tcPr>
            <w:tcW w:w="1843" w:type="dxa"/>
            <w:tcBorders>
              <w:bottom w:val="single" w:sz="12" w:space="0" w:color="auto"/>
            </w:tcBorders>
            <w:shd w:val="clear" w:color="auto" w:fill="auto"/>
            <w:vAlign w:val="bottom"/>
          </w:tcPr>
          <w:p w:rsidR="004C3CE9" w:rsidRPr="007350DD" w:rsidRDefault="004C3CE9" w:rsidP="000A60A5">
            <w:pPr>
              <w:suppressAutoHyphens w:val="0"/>
              <w:spacing w:before="40" w:after="40" w:line="220" w:lineRule="exact"/>
              <w:ind w:right="113"/>
              <w:jc w:val="right"/>
              <w:rPr>
                <w:sz w:val="18"/>
              </w:rPr>
            </w:pPr>
            <w:r w:rsidRPr="007350DD">
              <w:rPr>
                <w:sz w:val="18"/>
              </w:rPr>
              <w:t>11.7</w:t>
            </w:r>
          </w:p>
        </w:tc>
      </w:tr>
    </w:tbl>
    <w:p w:rsidR="006564B6" w:rsidRPr="007350DD" w:rsidRDefault="006564B6" w:rsidP="00AD53C1">
      <w:pPr>
        <w:spacing w:before="120" w:after="240"/>
        <w:ind w:left="1134" w:right="1134" w:firstLine="170"/>
        <w:rPr>
          <w:sz w:val="18"/>
        </w:rPr>
      </w:pPr>
      <w:r w:rsidRPr="007350DD">
        <w:rPr>
          <w:i/>
          <w:iCs/>
          <w:sz w:val="18"/>
        </w:rPr>
        <w:t>Source:</w:t>
      </w:r>
      <w:r w:rsidR="001327BC" w:rsidRPr="007350DD">
        <w:rPr>
          <w:sz w:val="18"/>
        </w:rPr>
        <w:t xml:space="preserve">  </w:t>
      </w:r>
      <w:r w:rsidRPr="007350DD">
        <w:rPr>
          <w:sz w:val="18"/>
        </w:rPr>
        <w:t>Planning</w:t>
      </w:r>
      <w:r w:rsidR="001327BC" w:rsidRPr="007350DD">
        <w:rPr>
          <w:sz w:val="18"/>
        </w:rPr>
        <w:t xml:space="preserve"> </w:t>
      </w:r>
      <w:r w:rsidRPr="007350DD">
        <w:rPr>
          <w:sz w:val="18"/>
        </w:rPr>
        <w:t>and</w:t>
      </w:r>
      <w:r w:rsidR="001327BC" w:rsidRPr="007350DD">
        <w:rPr>
          <w:sz w:val="18"/>
        </w:rPr>
        <w:t xml:space="preserve"> </w:t>
      </w:r>
      <w:r w:rsidRPr="007350DD">
        <w:rPr>
          <w:sz w:val="18"/>
        </w:rPr>
        <w:t>Research</w:t>
      </w:r>
      <w:r w:rsidR="001327BC" w:rsidRPr="007350DD">
        <w:rPr>
          <w:sz w:val="18"/>
        </w:rPr>
        <w:t xml:space="preserve"> </w:t>
      </w:r>
      <w:r w:rsidRPr="007350DD">
        <w:rPr>
          <w:sz w:val="18"/>
        </w:rPr>
        <w:t>Unit,</w:t>
      </w:r>
      <w:r w:rsidR="001327BC" w:rsidRPr="007350DD">
        <w:rPr>
          <w:sz w:val="18"/>
        </w:rPr>
        <w:t xml:space="preserve"> </w:t>
      </w:r>
      <w:r w:rsidRPr="007350DD">
        <w:rPr>
          <w:sz w:val="18"/>
        </w:rPr>
        <w:t>Ministry</w:t>
      </w:r>
      <w:r w:rsidR="001327BC" w:rsidRPr="007350DD">
        <w:rPr>
          <w:sz w:val="18"/>
        </w:rPr>
        <w:t xml:space="preserve"> </w:t>
      </w:r>
      <w:r w:rsidRPr="007350DD">
        <w:rPr>
          <w:sz w:val="18"/>
        </w:rPr>
        <w:t>of</w:t>
      </w:r>
      <w:r w:rsidR="001327BC" w:rsidRPr="007350DD">
        <w:rPr>
          <w:sz w:val="18"/>
        </w:rPr>
        <w:t xml:space="preserve"> </w:t>
      </w:r>
      <w:r w:rsidRPr="007350DD">
        <w:rPr>
          <w:sz w:val="18"/>
        </w:rPr>
        <w:t>Health</w:t>
      </w:r>
      <w:r w:rsidR="004C3CE9" w:rsidRPr="007350DD">
        <w:rPr>
          <w:sz w:val="18"/>
        </w:rPr>
        <w:t>.</w:t>
      </w:r>
    </w:p>
    <w:p w:rsidR="006564B6" w:rsidRPr="007350DD" w:rsidRDefault="00B012BD" w:rsidP="00B012BD">
      <w:pPr>
        <w:pStyle w:val="H23G"/>
      </w:pPr>
      <w:r w:rsidRPr="007350DD">
        <w:tab/>
      </w:r>
      <w:r w:rsidRPr="007350DD">
        <w:tab/>
      </w:r>
      <w:r w:rsidR="006564B6" w:rsidRPr="007350DD">
        <w:t>Measures</w:t>
      </w:r>
      <w:r w:rsidR="001327BC" w:rsidRPr="007350DD">
        <w:t xml:space="preserve"> </w:t>
      </w:r>
      <w:r w:rsidR="006564B6" w:rsidRPr="007350DD">
        <w:t>taken</w:t>
      </w:r>
      <w:r w:rsidR="001327BC" w:rsidRPr="007350DD">
        <w:t xml:space="preserve"> </w:t>
      </w:r>
      <w:r w:rsidR="006564B6" w:rsidRPr="007350DD">
        <w:t>to</w:t>
      </w:r>
      <w:r w:rsidR="001327BC" w:rsidRPr="007350DD">
        <w:t xml:space="preserve"> </w:t>
      </w:r>
      <w:r w:rsidR="006564B6" w:rsidRPr="007350DD">
        <w:t>ensure</w:t>
      </w:r>
      <w:r w:rsidR="001327BC" w:rsidRPr="007350DD">
        <w:t xml:space="preserve"> </w:t>
      </w:r>
      <w:r w:rsidR="006564B6" w:rsidRPr="007350DD">
        <w:t>provision</w:t>
      </w:r>
      <w:r w:rsidR="001327BC" w:rsidRPr="007350DD">
        <w:t xml:space="preserve"> </w:t>
      </w:r>
      <w:r w:rsidR="006564B6" w:rsidRPr="007350DD">
        <w:t>of</w:t>
      </w:r>
      <w:r w:rsidR="001327BC" w:rsidRPr="007350DD">
        <w:t xml:space="preserve"> </w:t>
      </w:r>
      <w:r w:rsidR="006564B6" w:rsidRPr="007350DD">
        <w:t>necessary</w:t>
      </w:r>
      <w:r w:rsidR="001327BC" w:rsidRPr="007350DD">
        <w:t xml:space="preserve"> </w:t>
      </w:r>
      <w:r w:rsidR="006564B6" w:rsidRPr="007350DD">
        <w:t>medical</w:t>
      </w:r>
      <w:r w:rsidR="001327BC" w:rsidRPr="007350DD">
        <w:t xml:space="preserve"> </w:t>
      </w:r>
      <w:r w:rsidR="006564B6" w:rsidRPr="007350DD">
        <w:t>assistance</w:t>
      </w:r>
      <w:r w:rsidR="001327BC" w:rsidRPr="007350DD">
        <w:t xml:space="preserve"> </w:t>
      </w:r>
      <w:r w:rsidR="006564B6" w:rsidRPr="007350DD">
        <w:t>and</w:t>
      </w:r>
      <w:r w:rsidR="001327BC" w:rsidRPr="007350DD">
        <w:t xml:space="preserve"> </w:t>
      </w:r>
      <w:r w:rsidR="006564B6" w:rsidRPr="007350DD">
        <w:t>health</w:t>
      </w:r>
      <w:r w:rsidR="001327BC" w:rsidRPr="007350DD">
        <w:t xml:space="preserve"> </w:t>
      </w:r>
      <w:r w:rsidR="006564B6" w:rsidRPr="007350DD">
        <w:t>care</w:t>
      </w:r>
      <w:r w:rsidR="001327BC" w:rsidRPr="007350DD">
        <w:t xml:space="preserve"> </w:t>
      </w:r>
      <w:r w:rsidR="006564B6" w:rsidRPr="007350DD">
        <w:t>to</w:t>
      </w:r>
      <w:r w:rsidR="001327BC" w:rsidRPr="007350DD">
        <w:t xml:space="preserve"> </w:t>
      </w:r>
      <w:r w:rsidR="006564B6" w:rsidRPr="007350DD">
        <w:t>all</w:t>
      </w:r>
      <w:r w:rsidR="001327BC" w:rsidRPr="007350DD">
        <w:t xml:space="preserve"> </w:t>
      </w:r>
      <w:r w:rsidR="006564B6" w:rsidRPr="007350DD">
        <w:t>children</w:t>
      </w:r>
    </w:p>
    <w:p w:rsidR="006564B6" w:rsidRPr="007350DD" w:rsidRDefault="006564B6" w:rsidP="009E22FF">
      <w:pPr>
        <w:pStyle w:val="SingleTxtG"/>
      </w:pPr>
      <w:r w:rsidRPr="007350DD">
        <w:t>125.</w:t>
      </w:r>
      <w:r w:rsidRPr="007350DD">
        <w:tab/>
        <w:t>Diseases</w:t>
      </w:r>
      <w:r w:rsidR="001327BC" w:rsidRPr="007350DD">
        <w:t xml:space="preserve"> </w:t>
      </w:r>
      <w:r w:rsidRPr="007350DD">
        <w:t>of</w:t>
      </w:r>
      <w:r w:rsidR="001327BC" w:rsidRPr="007350DD">
        <w:t xml:space="preserve"> </w:t>
      </w:r>
      <w:r w:rsidRPr="007350DD">
        <w:t>the</w:t>
      </w:r>
      <w:r w:rsidR="001327BC" w:rsidRPr="007350DD">
        <w:t xml:space="preserve"> </w:t>
      </w:r>
      <w:r w:rsidRPr="007350DD">
        <w:t>respiratory</w:t>
      </w:r>
      <w:r w:rsidR="001327BC" w:rsidRPr="007350DD">
        <w:t xml:space="preserve"> </w:t>
      </w:r>
      <w:r w:rsidRPr="007350DD">
        <w:t>system</w:t>
      </w:r>
      <w:r w:rsidR="001327BC" w:rsidRPr="007350DD">
        <w:t xml:space="preserve"> </w:t>
      </w:r>
      <w:r w:rsidRPr="007350DD">
        <w:t>including</w:t>
      </w:r>
      <w:r w:rsidR="001327BC" w:rsidRPr="007350DD">
        <w:t xml:space="preserve"> </w:t>
      </w:r>
      <w:r w:rsidRPr="007350DD">
        <w:t>asthma</w:t>
      </w:r>
      <w:r w:rsidR="001327BC" w:rsidRPr="007350DD">
        <w:t xml:space="preserve"> </w:t>
      </w:r>
      <w:r w:rsidRPr="007350DD">
        <w:t>and/or</w:t>
      </w:r>
      <w:r w:rsidR="001327BC" w:rsidRPr="007350DD">
        <w:t xml:space="preserve"> </w:t>
      </w:r>
      <w:r w:rsidRPr="007350DD">
        <w:t>chronic</w:t>
      </w:r>
      <w:r w:rsidR="001327BC" w:rsidRPr="007350DD">
        <w:t xml:space="preserve"> </w:t>
      </w:r>
      <w:r w:rsidRPr="007350DD">
        <w:t>obstructive</w:t>
      </w:r>
      <w:r w:rsidR="001327BC" w:rsidRPr="007350DD">
        <w:t xml:space="preserve"> </w:t>
      </w:r>
      <w:r w:rsidRPr="007350DD">
        <w:t>airway</w:t>
      </w:r>
      <w:r w:rsidR="001327BC" w:rsidRPr="007350DD">
        <w:t xml:space="preserve"> </w:t>
      </w:r>
      <w:r w:rsidRPr="007350DD">
        <w:t>disease</w:t>
      </w:r>
      <w:r w:rsidR="001327BC" w:rsidRPr="007350DD">
        <w:t xml:space="preserve"> </w:t>
      </w:r>
      <w:r w:rsidRPr="007350DD">
        <w:t>are</w:t>
      </w:r>
      <w:r w:rsidR="001327BC" w:rsidRPr="007350DD">
        <w:t xml:space="preserve"> </w:t>
      </w:r>
      <w:r w:rsidRPr="007350DD">
        <w:t>among</w:t>
      </w:r>
      <w:r w:rsidR="001327BC" w:rsidRPr="007350DD">
        <w:t xml:space="preserve"> </w:t>
      </w:r>
      <w:r w:rsidRPr="007350DD">
        <w:t>the</w:t>
      </w:r>
      <w:r w:rsidR="001327BC" w:rsidRPr="007350DD">
        <w:t xml:space="preserve"> </w:t>
      </w:r>
      <w:r w:rsidRPr="007350DD">
        <w:t>leading</w:t>
      </w:r>
      <w:r w:rsidR="001327BC" w:rsidRPr="007350DD">
        <w:t xml:space="preserve"> </w:t>
      </w:r>
      <w:r w:rsidRPr="007350DD">
        <w:t>causes</w:t>
      </w:r>
      <w:r w:rsidR="001327BC" w:rsidRPr="007350DD">
        <w:t xml:space="preserve"> </w:t>
      </w:r>
      <w:r w:rsidRPr="007350DD">
        <w:t>of</w:t>
      </w:r>
      <w:r w:rsidR="001327BC" w:rsidRPr="007350DD">
        <w:t xml:space="preserve"> </w:t>
      </w:r>
      <w:r w:rsidRPr="007350DD">
        <w:t>hospitalisation</w:t>
      </w:r>
      <w:r w:rsidR="001327BC" w:rsidRPr="007350DD">
        <w:t xml:space="preserve"> </w:t>
      </w:r>
      <w:r w:rsidRPr="007350DD">
        <w:t>in</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five</w:t>
      </w:r>
      <w:r w:rsidR="001327BC" w:rsidRPr="007350DD">
        <w:t xml:space="preserve"> </w:t>
      </w:r>
      <w:r w:rsidRPr="007350DD">
        <w:t>years</w:t>
      </w:r>
      <w:r w:rsidR="001327BC" w:rsidRPr="007350DD">
        <w:t xml:space="preserve"> </w:t>
      </w:r>
      <w:r w:rsidRPr="007350DD">
        <w:t>of</w:t>
      </w:r>
      <w:r w:rsidR="001327BC" w:rsidRPr="007350DD">
        <w:t xml:space="preserve"> </w:t>
      </w:r>
      <w:r w:rsidRPr="007350DD">
        <w:t>age.</w:t>
      </w:r>
      <w:r w:rsidR="001327BC" w:rsidRPr="007350DD">
        <w:t xml:space="preserve"> </w:t>
      </w:r>
      <w:r w:rsidRPr="007350DD">
        <w:t>Children</w:t>
      </w:r>
      <w:r w:rsidR="001327BC" w:rsidRPr="007350DD">
        <w:t xml:space="preserve"> </w:t>
      </w:r>
      <w:r w:rsidRPr="007350DD">
        <w:t>can</w:t>
      </w:r>
      <w:r w:rsidR="001327BC" w:rsidRPr="007350DD">
        <w:t xml:space="preserve"> </w:t>
      </w:r>
      <w:r w:rsidRPr="007350DD">
        <w:t>attend</w:t>
      </w:r>
      <w:r w:rsidR="001327BC" w:rsidRPr="007350DD">
        <w:t xml:space="preserve"> </w:t>
      </w:r>
      <w:r w:rsidRPr="007350DD">
        <w:t>the</w:t>
      </w:r>
      <w:r w:rsidR="001327BC" w:rsidRPr="007350DD">
        <w:t xml:space="preserve"> </w:t>
      </w:r>
      <w:r w:rsidRPr="007350DD">
        <w:t>polyclinics</w:t>
      </w:r>
      <w:r w:rsidR="001327BC" w:rsidRPr="007350DD">
        <w:t xml:space="preserve"> </w:t>
      </w:r>
      <w:r w:rsidRPr="007350DD">
        <w:t>any</w:t>
      </w:r>
      <w:r w:rsidR="001327BC" w:rsidRPr="007350DD">
        <w:t xml:space="preserve"> </w:t>
      </w:r>
      <w:r w:rsidRPr="007350DD">
        <w:t>day</w:t>
      </w:r>
      <w:r w:rsidR="001327BC" w:rsidRPr="007350DD">
        <w:t xml:space="preserve"> </w:t>
      </w:r>
      <w:r w:rsidRPr="007350DD">
        <w:t>but</w:t>
      </w:r>
      <w:r w:rsidR="001327BC" w:rsidRPr="007350DD">
        <w:t xml:space="preserve"> </w:t>
      </w:r>
      <w:r w:rsidRPr="007350DD">
        <w:t>at</w:t>
      </w:r>
      <w:r w:rsidR="001327BC" w:rsidRPr="007350DD">
        <w:t xml:space="preserve"> </w:t>
      </w:r>
      <w:r w:rsidRPr="007350DD">
        <w:t>least</w:t>
      </w:r>
      <w:r w:rsidR="001327BC" w:rsidRPr="007350DD">
        <w:t xml:space="preserve"> </w:t>
      </w:r>
      <w:r w:rsidRPr="007350DD">
        <w:t>one</w:t>
      </w:r>
      <w:r w:rsidR="001327BC" w:rsidRPr="007350DD">
        <w:t xml:space="preserve"> </w:t>
      </w:r>
      <w:r w:rsidRPr="007350DD">
        <w:t>day</w:t>
      </w:r>
      <w:r w:rsidR="001327BC" w:rsidRPr="007350DD">
        <w:t xml:space="preserve"> </w:t>
      </w:r>
      <w:r w:rsidRPr="007350DD">
        <w:t>a</w:t>
      </w:r>
      <w:r w:rsidR="001327BC" w:rsidRPr="007350DD">
        <w:t xml:space="preserve"> </w:t>
      </w:r>
      <w:r w:rsidRPr="007350DD">
        <w:t>week</w:t>
      </w:r>
      <w:r w:rsidR="001327BC" w:rsidRPr="007350DD">
        <w:t xml:space="preserve"> </w:t>
      </w:r>
      <w:r w:rsidRPr="007350DD">
        <w:t>there</w:t>
      </w:r>
      <w:r w:rsidR="001327BC" w:rsidRPr="007350DD">
        <w:t xml:space="preserve"> </w:t>
      </w:r>
      <w:r w:rsidRPr="007350DD">
        <w:t>is</w:t>
      </w:r>
      <w:r w:rsidR="001327BC" w:rsidRPr="007350DD">
        <w:t xml:space="preserve"> </w:t>
      </w:r>
      <w:r w:rsidRPr="007350DD">
        <w:t>a</w:t>
      </w:r>
      <w:r w:rsidR="001327BC" w:rsidRPr="007350DD">
        <w:t xml:space="preserve"> </w:t>
      </w:r>
      <w:r w:rsidRPr="007350DD">
        <w:t>dedicated</w:t>
      </w:r>
      <w:r w:rsidR="001327BC" w:rsidRPr="007350DD">
        <w:t xml:space="preserve"> </w:t>
      </w:r>
      <w:r w:rsidRPr="007350DD">
        <w:t>child</w:t>
      </w:r>
      <w:r w:rsidR="001327BC" w:rsidRPr="007350DD">
        <w:t xml:space="preserve"> </w:t>
      </w:r>
      <w:r w:rsidRPr="007350DD">
        <w:t>health</w:t>
      </w:r>
      <w:r w:rsidR="001327BC" w:rsidRPr="007350DD">
        <w:t xml:space="preserve"> </w:t>
      </w:r>
      <w:r w:rsidRPr="007350DD">
        <w:t>clinic</w:t>
      </w:r>
      <w:r w:rsidR="001327BC" w:rsidRPr="007350DD">
        <w:t xml:space="preserve"> </w:t>
      </w:r>
      <w:r w:rsidRPr="007350DD">
        <w:t>and</w:t>
      </w:r>
      <w:r w:rsidR="001327BC" w:rsidRPr="007350DD">
        <w:t xml:space="preserve"> </w:t>
      </w:r>
      <w:r w:rsidRPr="007350DD">
        <w:t>advice</w:t>
      </w:r>
      <w:r w:rsidR="001327BC" w:rsidRPr="007350DD">
        <w:t xml:space="preserve"> </w:t>
      </w:r>
      <w:r w:rsidRPr="007350DD">
        <w:t>is</w:t>
      </w:r>
      <w:r w:rsidR="001327BC" w:rsidRPr="007350DD">
        <w:t xml:space="preserve"> </w:t>
      </w:r>
      <w:r w:rsidRPr="007350DD">
        <w:t>also</w:t>
      </w:r>
      <w:r w:rsidR="001327BC" w:rsidRPr="007350DD">
        <w:t xml:space="preserve"> </w:t>
      </w:r>
      <w:r w:rsidRPr="007350DD">
        <w:t>given</w:t>
      </w:r>
      <w:r w:rsidR="001327BC" w:rsidRPr="007350DD">
        <w:t xml:space="preserve"> </w:t>
      </w:r>
      <w:r w:rsidRPr="007350DD">
        <w:t>to</w:t>
      </w:r>
      <w:r w:rsidR="001327BC" w:rsidRPr="007350DD">
        <w:t xml:space="preserve"> </w:t>
      </w:r>
      <w:r w:rsidRPr="007350DD">
        <w:t>parents.</w:t>
      </w:r>
      <w:r w:rsidR="001327BC" w:rsidRPr="007350DD">
        <w:t xml:space="preserve"> </w:t>
      </w:r>
      <w:r w:rsidRPr="007350DD">
        <w:t>These</w:t>
      </w:r>
      <w:r w:rsidR="001327BC" w:rsidRPr="007350DD">
        <w:t xml:space="preserve"> </w:t>
      </w:r>
      <w:r w:rsidRPr="007350DD">
        <w:t>services</w:t>
      </w:r>
      <w:r w:rsidR="001327BC" w:rsidRPr="007350DD">
        <w:t xml:space="preserve"> </w:t>
      </w:r>
      <w:r w:rsidRPr="007350DD">
        <w:t>are</w:t>
      </w:r>
      <w:r w:rsidR="001327BC" w:rsidRPr="007350DD">
        <w:t xml:space="preserve"> </w:t>
      </w:r>
      <w:r w:rsidRPr="007350DD">
        <w:t>provided</w:t>
      </w:r>
      <w:r w:rsidR="001327BC" w:rsidRPr="007350DD">
        <w:t xml:space="preserve"> </w:t>
      </w:r>
      <w:r w:rsidRPr="007350DD">
        <w:t>free</w:t>
      </w:r>
      <w:r w:rsidR="001327BC" w:rsidRPr="007350DD">
        <w:t xml:space="preserve"> </w:t>
      </w:r>
      <w:r w:rsidRPr="007350DD">
        <w:t>of</w:t>
      </w:r>
      <w:r w:rsidR="001327BC" w:rsidRPr="007350DD">
        <w:t xml:space="preserve"> </w:t>
      </w:r>
      <w:r w:rsidRPr="007350DD">
        <w:t>cost</w:t>
      </w:r>
      <w:r w:rsidR="001327BC" w:rsidRPr="007350DD">
        <w:t xml:space="preserve"> </w:t>
      </w:r>
      <w:r w:rsidRPr="007350DD">
        <w:t>enabling</w:t>
      </w:r>
      <w:r w:rsidR="001327BC" w:rsidRPr="007350DD">
        <w:t xml:space="preserve"> </w:t>
      </w:r>
      <w:r w:rsidRPr="007350DD">
        <w:t>all</w:t>
      </w:r>
      <w:r w:rsidR="001327BC" w:rsidRPr="007350DD">
        <w:t xml:space="preserve"> </w:t>
      </w:r>
      <w:r w:rsidRPr="007350DD">
        <w:t>children</w:t>
      </w:r>
      <w:r w:rsidR="001327BC" w:rsidRPr="007350DD">
        <w:t xml:space="preserve"> </w:t>
      </w:r>
      <w:r w:rsidRPr="007350DD">
        <w:t>to</w:t>
      </w:r>
      <w:r w:rsidR="001327BC" w:rsidRPr="007350DD">
        <w:t xml:space="preserve"> </w:t>
      </w:r>
      <w:r w:rsidRPr="007350DD">
        <w:t>have</w:t>
      </w:r>
      <w:r w:rsidR="001327BC" w:rsidRPr="007350DD">
        <w:t xml:space="preserve"> </w:t>
      </w:r>
      <w:r w:rsidRPr="007350DD">
        <w:t>access</w:t>
      </w:r>
      <w:r w:rsidR="001327BC" w:rsidRPr="007350DD">
        <w:t xml:space="preserve"> </w:t>
      </w:r>
      <w:r w:rsidRPr="007350DD">
        <w:t>to</w:t>
      </w:r>
      <w:r w:rsidR="001327BC" w:rsidRPr="007350DD">
        <w:t xml:space="preserve"> </w:t>
      </w:r>
      <w:r w:rsidRPr="007350DD">
        <w:t>medical</w:t>
      </w:r>
      <w:r w:rsidR="001327BC" w:rsidRPr="007350DD">
        <w:t xml:space="preserve"> </w:t>
      </w:r>
      <w:r w:rsidRPr="007350DD">
        <w:t>care.</w:t>
      </w:r>
      <w:r w:rsidR="006461CD"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has</w:t>
      </w:r>
      <w:r w:rsidR="001327BC" w:rsidRPr="007350DD">
        <w:t xml:space="preserve"> </w:t>
      </w:r>
      <w:r w:rsidRPr="007350DD">
        <w:t>endorsed</w:t>
      </w:r>
      <w:r w:rsidR="001327BC" w:rsidRPr="007350DD">
        <w:t xml:space="preserve"> </w:t>
      </w:r>
      <w:r w:rsidRPr="007350DD">
        <w:t>a</w:t>
      </w:r>
      <w:r w:rsidR="001327BC" w:rsidRPr="007350DD">
        <w:t xml:space="preserve"> </w:t>
      </w:r>
      <w:r w:rsidRPr="007350DD">
        <w:t>project</w:t>
      </w:r>
      <w:r w:rsidR="001327BC" w:rsidRPr="007350DD">
        <w:t xml:space="preserve"> </w:t>
      </w:r>
      <w:r w:rsidRPr="007350DD">
        <w:t>that</w:t>
      </w:r>
      <w:r w:rsidR="001327BC" w:rsidRPr="007350DD">
        <w:t xml:space="preserve"> </w:t>
      </w:r>
      <w:r w:rsidRPr="007350DD">
        <w:t>aims</w:t>
      </w:r>
      <w:r w:rsidR="001327BC" w:rsidRPr="007350DD">
        <w:t xml:space="preserve"> </w:t>
      </w:r>
      <w:r w:rsidRPr="007350DD">
        <w:t>at</w:t>
      </w:r>
      <w:r w:rsidR="001327BC" w:rsidRPr="007350DD">
        <w:t xml:space="preserve"> </w:t>
      </w:r>
      <w:r w:rsidRPr="007350DD">
        <w:t>sensitising</w:t>
      </w:r>
      <w:r w:rsidR="001327BC" w:rsidRPr="007350DD">
        <w:t xml:space="preserve"> </w:t>
      </w:r>
      <w:r w:rsidRPr="007350DD">
        <w:t>children</w:t>
      </w:r>
      <w:r w:rsidR="001327BC" w:rsidRPr="007350DD">
        <w:t xml:space="preserve"> </w:t>
      </w:r>
      <w:r w:rsidRPr="007350DD">
        <w:t>to</w:t>
      </w:r>
      <w:r w:rsidR="001327BC" w:rsidRPr="007350DD">
        <w:t xml:space="preserve"> </w:t>
      </w:r>
      <w:r w:rsidRPr="007350DD">
        <w:t>asthma</w:t>
      </w:r>
      <w:r w:rsidR="001327BC" w:rsidRPr="007350DD">
        <w:t xml:space="preserve"> </w:t>
      </w:r>
      <w:r w:rsidRPr="007350DD">
        <w:t>and</w:t>
      </w:r>
      <w:r w:rsidR="001327BC" w:rsidRPr="007350DD">
        <w:t xml:space="preserve"> </w:t>
      </w:r>
      <w:r w:rsidRPr="007350DD">
        <w:t>providing</w:t>
      </w:r>
      <w:r w:rsidR="001327BC" w:rsidRPr="007350DD">
        <w:t xml:space="preserve"> </w:t>
      </w:r>
      <w:r w:rsidRPr="007350DD">
        <w:t>those</w:t>
      </w:r>
      <w:r w:rsidR="001327BC" w:rsidRPr="007350DD">
        <w:t xml:space="preserve"> </w:t>
      </w:r>
      <w:r w:rsidRPr="007350DD">
        <w:t>affected</w:t>
      </w:r>
      <w:r w:rsidR="001327BC" w:rsidRPr="007350DD">
        <w:t xml:space="preserve"> </w:t>
      </w:r>
      <w:r w:rsidRPr="007350DD">
        <w:t>by</w:t>
      </w:r>
      <w:r w:rsidR="001327BC" w:rsidRPr="007350DD">
        <w:t xml:space="preserve"> </w:t>
      </w:r>
      <w:r w:rsidRPr="007350DD">
        <w:t>the</w:t>
      </w:r>
      <w:r w:rsidR="001327BC" w:rsidRPr="007350DD">
        <w:t xml:space="preserve"> </w:t>
      </w:r>
      <w:r w:rsidRPr="007350DD">
        <w:t>disease</w:t>
      </w:r>
      <w:r w:rsidR="001327BC" w:rsidRPr="007350DD">
        <w:t xml:space="preserve"> </w:t>
      </w:r>
      <w:r w:rsidRPr="007350DD">
        <w:t>with</w:t>
      </w:r>
      <w:r w:rsidR="001327BC" w:rsidRPr="007350DD">
        <w:t xml:space="preserve"> </w:t>
      </w:r>
      <w:r w:rsidRPr="007350DD">
        <w:t>skills</w:t>
      </w:r>
      <w:r w:rsidR="001327BC" w:rsidRPr="007350DD">
        <w:t xml:space="preserve"> </w:t>
      </w:r>
      <w:r w:rsidRPr="007350DD">
        <w:t>to</w:t>
      </w:r>
      <w:r w:rsidR="001327BC" w:rsidRPr="007350DD">
        <w:t xml:space="preserve"> </w:t>
      </w:r>
      <w:r w:rsidRPr="007350DD">
        <w:t>manage</w:t>
      </w:r>
      <w:r w:rsidR="001327BC" w:rsidRPr="007350DD">
        <w:t xml:space="preserve"> </w:t>
      </w:r>
      <w:r w:rsidRPr="007350DD">
        <w:t>it</w:t>
      </w:r>
      <w:r w:rsidR="001327BC" w:rsidRPr="007350DD">
        <w:t xml:space="preserve"> </w:t>
      </w:r>
      <w:r w:rsidRPr="007350DD">
        <w:t>on</w:t>
      </w:r>
      <w:r w:rsidR="001327BC" w:rsidRPr="007350DD">
        <w:t xml:space="preserve"> </w:t>
      </w:r>
      <w:r w:rsidRPr="007350DD">
        <w:t>their</w:t>
      </w:r>
      <w:r w:rsidR="001327BC" w:rsidRPr="007350DD">
        <w:t xml:space="preserve"> </w:t>
      </w:r>
      <w:r w:rsidRPr="007350DD">
        <w:t>own.</w:t>
      </w:r>
      <w:r w:rsidR="006461CD" w:rsidRPr="007350DD">
        <w:t xml:space="preserve"> </w:t>
      </w:r>
      <w:r w:rsidRPr="007350DD">
        <w:t>The</w:t>
      </w:r>
      <w:r w:rsidR="001327BC" w:rsidRPr="007350DD">
        <w:t xml:space="preserve"> </w:t>
      </w:r>
      <w:r w:rsidRPr="007350DD">
        <w:t>project</w:t>
      </w:r>
      <w:r w:rsidR="001327BC" w:rsidRPr="007350DD">
        <w:t xml:space="preserve"> </w:t>
      </w:r>
      <w:r w:rsidRPr="007350DD">
        <w:t>is</w:t>
      </w:r>
      <w:r w:rsidR="001327BC" w:rsidRPr="007350DD">
        <w:t xml:space="preserve"> </w:t>
      </w:r>
      <w:r w:rsidRPr="007350DD">
        <w:t>a</w:t>
      </w:r>
      <w:r w:rsidR="001327BC" w:rsidRPr="007350DD">
        <w:t xml:space="preserve"> </w:t>
      </w:r>
      <w:r w:rsidRPr="007350DD">
        <w:t>collaborative</w:t>
      </w:r>
      <w:r w:rsidR="001327BC" w:rsidRPr="007350DD">
        <w:t xml:space="preserve"> </w:t>
      </w:r>
      <w:r w:rsidRPr="007350DD">
        <w:t>effort</w:t>
      </w:r>
      <w:r w:rsidR="001327BC" w:rsidRPr="007350DD">
        <w:t xml:space="preserve"> </w:t>
      </w:r>
      <w:r w:rsidRPr="007350DD">
        <w:t>between</w:t>
      </w:r>
      <w:r w:rsidR="001327BC" w:rsidRPr="007350DD">
        <w:t xml:space="preserve"> </w:t>
      </w:r>
      <w:r w:rsidRPr="007350DD">
        <w:t>Queens</w:t>
      </w:r>
      <w:r w:rsidR="001327BC" w:rsidRPr="007350DD">
        <w:t xml:space="preserve"> </w:t>
      </w:r>
      <w:r w:rsidRPr="007350DD">
        <w:t>University</w:t>
      </w:r>
      <w:r w:rsidR="001327BC" w:rsidRPr="007350DD">
        <w:t xml:space="preserve"> </w:t>
      </w:r>
      <w:r w:rsidRPr="007350DD">
        <w:t>of</w:t>
      </w:r>
      <w:r w:rsidR="001327BC" w:rsidRPr="007350DD">
        <w:t xml:space="preserve"> </w:t>
      </w:r>
      <w:r w:rsidRPr="007350DD">
        <w:t>Canada,</w:t>
      </w:r>
      <w:r w:rsidR="001327BC" w:rsidRPr="007350DD">
        <w:t xml:space="preserve"> </w:t>
      </w:r>
      <w:r w:rsidRPr="007350DD">
        <w:t>the</w:t>
      </w:r>
      <w:r w:rsidR="001327BC" w:rsidRPr="007350DD">
        <w:t xml:space="preserve"> </w:t>
      </w:r>
      <w:r w:rsidRPr="007350DD">
        <w:t>local</w:t>
      </w:r>
      <w:r w:rsidR="001327BC" w:rsidRPr="007350DD">
        <w:t xml:space="preserve"> </w:t>
      </w:r>
      <w:r w:rsidRPr="007350DD">
        <w:t>Rotary</w:t>
      </w:r>
      <w:r w:rsidR="001327BC" w:rsidRPr="007350DD">
        <w:t xml:space="preserve"> </w:t>
      </w:r>
      <w:r w:rsidRPr="007350DD">
        <w:t>Club</w:t>
      </w:r>
      <w:r w:rsidR="001327BC" w:rsidRPr="007350DD">
        <w:t xml:space="preserve"> </w:t>
      </w:r>
      <w:r w:rsidRPr="007350DD">
        <w:t>and</w:t>
      </w:r>
      <w:r w:rsidR="001327BC" w:rsidRPr="007350DD">
        <w:t xml:space="preserve"> </w:t>
      </w:r>
      <w:r w:rsidRPr="007350DD">
        <w:t>Rotary</w:t>
      </w:r>
      <w:r w:rsidR="001327BC" w:rsidRPr="007350DD">
        <w:t xml:space="preserve"> </w:t>
      </w:r>
      <w:r w:rsidRPr="007350DD">
        <w:t>International,</w:t>
      </w:r>
      <w:r w:rsidR="001327BC" w:rsidRPr="007350DD">
        <w:t xml:space="preserve"> </w:t>
      </w:r>
      <w:r w:rsidRPr="007350DD">
        <w:t>along</w:t>
      </w:r>
      <w:r w:rsidR="001327BC" w:rsidRPr="007350DD">
        <w:t xml:space="preserve"> </w:t>
      </w:r>
      <w:r w:rsidRPr="007350DD">
        <w:t>with</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and</w:t>
      </w:r>
      <w:r w:rsidR="001327BC" w:rsidRPr="007350DD">
        <w:t xml:space="preserve"> </w:t>
      </w:r>
      <w:r w:rsidRPr="007350DD">
        <w:t>Human</w:t>
      </w:r>
      <w:r w:rsidR="001327BC" w:rsidRPr="007350DD">
        <w:t xml:space="preserve"> </w:t>
      </w:r>
      <w:r w:rsidRPr="007350DD">
        <w:t>Resources</w:t>
      </w:r>
      <w:r w:rsidR="001327BC" w:rsidRPr="007350DD">
        <w:t xml:space="preserve"> </w:t>
      </w:r>
      <w:r w:rsidRPr="007350DD">
        <w:t>Development.</w:t>
      </w:r>
      <w:r w:rsidR="001327BC" w:rsidRPr="007350DD">
        <w:t xml:space="preserve"> </w:t>
      </w:r>
      <w:r w:rsidRPr="007350DD">
        <w:t>Additionally,</w:t>
      </w:r>
      <w:r w:rsidR="001327BC" w:rsidRPr="007350DD">
        <w:t xml:space="preserve"> </w:t>
      </w:r>
      <w:r w:rsidRPr="007350DD">
        <w:t>the</w:t>
      </w:r>
      <w:r w:rsidR="001327BC" w:rsidRPr="007350DD">
        <w:t xml:space="preserve"> </w:t>
      </w:r>
      <w:r w:rsidRPr="007350DD">
        <w:t>Pharmaceutical</w:t>
      </w:r>
      <w:r w:rsidR="001327BC" w:rsidRPr="007350DD">
        <w:t xml:space="preserve"> </w:t>
      </w:r>
      <w:r w:rsidRPr="007350DD">
        <w:t>Company,</w:t>
      </w:r>
      <w:r w:rsidR="001327BC" w:rsidRPr="007350DD">
        <w:t xml:space="preserve"> </w:t>
      </w:r>
      <w:r w:rsidRPr="007350DD">
        <w:t>AstraZeneca</w:t>
      </w:r>
      <w:r w:rsidR="001327BC" w:rsidRPr="007350DD">
        <w:t xml:space="preserve"> </w:t>
      </w:r>
      <w:r w:rsidRPr="007350DD">
        <w:t>has</w:t>
      </w:r>
      <w:r w:rsidR="001327BC" w:rsidRPr="007350DD">
        <w:t xml:space="preserve"> </w:t>
      </w:r>
      <w:r w:rsidRPr="007350DD">
        <w:t>been</w:t>
      </w:r>
      <w:r w:rsidR="001327BC" w:rsidRPr="007350DD">
        <w:t xml:space="preserve"> </w:t>
      </w:r>
      <w:r w:rsidRPr="007350DD">
        <w:t>working</w:t>
      </w:r>
      <w:r w:rsidR="001327BC" w:rsidRPr="007350DD">
        <w:t xml:space="preserve"> </w:t>
      </w:r>
      <w:r w:rsidRPr="007350DD">
        <w:t>with</w:t>
      </w:r>
      <w:r w:rsidR="001327BC" w:rsidRPr="007350DD">
        <w:t xml:space="preserve"> </w:t>
      </w:r>
      <w:r w:rsidRPr="007350DD">
        <w:t>the</w:t>
      </w:r>
      <w:r w:rsidR="001327BC" w:rsidRPr="007350DD">
        <w:t xml:space="preserve"> </w:t>
      </w:r>
      <w:r w:rsidRPr="007350DD">
        <w:t>Steering</w:t>
      </w:r>
      <w:r w:rsidR="001327BC" w:rsidRPr="007350DD">
        <w:t xml:space="preserve"> </w:t>
      </w:r>
      <w:r w:rsidRPr="007350DD">
        <w:t>Committee</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Asthma</w:t>
      </w:r>
      <w:r w:rsidR="001327BC" w:rsidRPr="007350DD">
        <w:t xml:space="preserve"> </w:t>
      </w:r>
      <w:r w:rsidRPr="007350DD">
        <w:t>Programme</w:t>
      </w:r>
      <w:r w:rsidR="001327BC" w:rsidRPr="007350DD">
        <w:t xml:space="preserve"> </w:t>
      </w:r>
      <w:r w:rsidRPr="007350DD">
        <w:t>to</w:t>
      </w:r>
      <w:r w:rsidR="001327BC" w:rsidRPr="007350DD">
        <w:t xml:space="preserve"> </w:t>
      </w:r>
      <w:r w:rsidRPr="007350DD">
        <w:t>raise</w:t>
      </w:r>
      <w:r w:rsidR="001327BC" w:rsidRPr="007350DD">
        <w:t xml:space="preserve"> </w:t>
      </w:r>
      <w:r w:rsidRPr="007350DD">
        <w:t>awareness</w:t>
      </w:r>
      <w:r w:rsidR="001327BC" w:rsidRPr="007350DD">
        <w:t xml:space="preserve"> </w:t>
      </w:r>
      <w:r w:rsidRPr="007350DD">
        <w:t>among</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and</w:t>
      </w:r>
      <w:r w:rsidR="001327BC" w:rsidRPr="007350DD">
        <w:t xml:space="preserve"> </w:t>
      </w:r>
      <w:r w:rsidRPr="007350DD">
        <w:t>to</w:t>
      </w:r>
      <w:r w:rsidR="001327BC" w:rsidRPr="007350DD">
        <w:t xml:space="preserve"> </w:t>
      </w:r>
      <w:r w:rsidRPr="007350DD">
        <w:t>host</w:t>
      </w:r>
      <w:r w:rsidR="001327BC" w:rsidRPr="007350DD">
        <w:t xml:space="preserve"> </w:t>
      </w:r>
      <w:r w:rsidRPr="007350DD">
        <w:t>a</w:t>
      </w:r>
      <w:r w:rsidR="001327BC" w:rsidRPr="007350DD">
        <w:t xml:space="preserve"> </w:t>
      </w:r>
      <w:r w:rsidRPr="007350DD">
        <w:t>national</w:t>
      </w:r>
      <w:r w:rsidR="001327BC" w:rsidRPr="007350DD">
        <w:t xml:space="preserve"> </w:t>
      </w:r>
      <w:r w:rsidRPr="007350DD">
        <w:t>school</w:t>
      </w:r>
      <w:r w:rsidR="001327BC" w:rsidRPr="007350DD">
        <w:t xml:space="preserve"> </w:t>
      </w:r>
      <w:r w:rsidRPr="007350DD">
        <w:t>quiz</w:t>
      </w:r>
      <w:r w:rsidR="001327BC" w:rsidRPr="007350DD">
        <w:t xml:space="preserve"> </w:t>
      </w:r>
      <w:r w:rsidRPr="007350DD">
        <w:t>annually</w:t>
      </w:r>
      <w:r w:rsidR="00D439A0" w:rsidRPr="007350DD">
        <w:t>.</w:t>
      </w:r>
    </w:p>
    <w:p w:rsidR="006564B6" w:rsidRPr="007350DD" w:rsidRDefault="006564B6" w:rsidP="009E22FF">
      <w:pPr>
        <w:pStyle w:val="SingleTxtG"/>
      </w:pPr>
      <w:r w:rsidRPr="007350DD">
        <w:t>126.</w:t>
      </w:r>
      <w:r w:rsidRPr="007350DD">
        <w:tab/>
        <w:t>Barbados</w:t>
      </w:r>
      <w:r w:rsidR="00EA19E5" w:rsidRPr="007350DD">
        <w:t>’</w:t>
      </w:r>
      <w:r w:rsidR="001327BC" w:rsidRPr="007350DD">
        <w:t xml:space="preserve"> </w:t>
      </w:r>
      <w:r w:rsidRPr="007350DD">
        <w:t>immunization</w:t>
      </w:r>
      <w:r w:rsidR="001327BC" w:rsidRPr="007350DD">
        <w:t xml:space="preserve"> </w:t>
      </w:r>
      <w:r w:rsidRPr="007350DD">
        <w:t>schedule</w:t>
      </w:r>
      <w:r w:rsidR="001327BC" w:rsidRPr="007350DD">
        <w:t xml:space="preserve"> </w:t>
      </w:r>
      <w:r w:rsidRPr="007350DD">
        <w:t>requires</w:t>
      </w:r>
      <w:r w:rsidR="001327BC" w:rsidRPr="007350DD">
        <w:t xml:space="preserve"> </w:t>
      </w:r>
      <w:r w:rsidRPr="007350DD">
        <w:t>that</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one</w:t>
      </w:r>
      <w:r w:rsidR="001327BC" w:rsidRPr="007350DD">
        <w:t xml:space="preserve"> </w:t>
      </w:r>
      <w:r w:rsidRPr="007350DD">
        <w:t>year</w:t>
      </w:r>
      <w:r w:rsidR="001327BC" w:rsidRPr="007350DD">
        <w:t xml:space="preserve"> </w:t>
      </w:r>
      <w:r w:rsidRPr="007350DD">
        <w:t>be</w:t>
      </w:r>
      <w:r w:rsidR="001327BC" w:rsidRPr="007350DD">
        <w:t xml:space="preserve"> </w:t>
      </w:r>
      <w:r w:rsidRPr="007350DD">
        <w:t>immunized</w:t>
      </w:r>
      <w:r w:rsidR="001327BC" w:rsidRPr="007350DD">
        <w:t xml:space="preserve"> </w:t>
      </w:r>
      <w:r w:rsidRPr="007350DD">
        <w:t>with</w:t>
      </w:r>
      <w:r w:rsidR="001327BC" w:rsidRPr="007350DD">
        <w:t xml:space="preserve"> </w:t>
      </w:r>
      <w:r w:rsidRPr="007350DD">
        <w:t>three</w:t>
      </w:r>
      <w:r w:rsidR="001327BC" w:rsidRPr="007350DD">
        <w:t xml:space="preserve"> </w:t>
      </w:r>
      <w:r w:rsidRPr="007350DD">
        <w:t>doses</w:t>
      </w:r>
      <w:r w:rsidR="001327BC" w:rsidRPr="007350DD">
        <w:t xml:space="preserve"> </w:t>
      </w:r>
      <w:r w:rsidRPr="007350DD">
        <w:t>of</w:t>
      </w:r>
      <w:r w:rsidR="001327BC" w:rsidRPr="007350DD">
        <w:t xml:space="preserve"> </w:t>
      </w:r>
      <w:r w:rsidRPr="007350DD">
        <w:t>oral</w:t>
      </w:r>
      <w:r w:rsidR="001327BC" w:rsidRPr="007350DD">
        <w:t xml:space="preserve"> </w:t>
      </w:r>
      <w:r w:rsidRPr="007350DD">
        <w:t>polio</w:t>
      </w:r>
      <w:r w:rsidR="001327BC" w:rsidRPr="007350DD">
        <w:t xml:space="preserve"> </w:t>
      </w:r>
      <w:r w:rsidRPr="007350DD">
        <w:t>and</w:t>
      </w:r>
      <w:r w:rsidR="001327BC" w:rsidRPr="007350DD">
        <w:t xml:space="preserve"> </w:t>
      </w:r>
      <w:r w:rsidRPr="007350DD">
        <w:t>the</w:t>
      </w:r>
      <w:r w:rsidR="001327BC" w:rsidRPr="007350DD">
        <w:t xml:space="preserve"> </w:t>
      </w:r>
      <w:r w:rsidRPr="007350DD">
        <w:t>pentavalent</w:t>
      </w:r>
      <w:r w:rsidR="001327BC" w:rsidRPr="007350DD">
        <w:t xml:space="preserve"> </w:t>
      </w:r>
      <w:r w:rsidRPr="007350DD">
        <w:t>vaccine,</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their</w:t>
      </w:r>
      <w:r w:rsidR="001327BC" w:rsidRPr="007350DD">
        <w:t xml:space="preserve"> </w:t>
      </w:r>
      <w:r w:rsidRPr="007350DD">
        <w:t>first</w:t>
      </w:r>
      <w:r w:rsidR="001327BC" w:rsidRPr="007350DD">
        <w:t xml:space="preserve"> </w:t>
      </w:r>
      <w:r w:rsidRPr="007350DD">
        <w:t>dose</w:t>
      </w:r>
      <w:r w:rsidR="001327BC" w:rsidRPr="007350DD">
        <w:t xml:space="preserve"> </w:t>
      </w:r>
      <w:r w:rsidRPr="007350DD">
        <w:t>of</w:t>
      </w:r>
      <w:r w:rsidR="001327BC" w:rsidRPr="007350DD">
        <w:t xml:space="preserve"> </w:t>
      </w:r>
      <w:r w:rsidRPr="007350DD">
        <w:t>the</w:t>
      </w:r>
      <w:r w:rsidR="001327BC" w:rsidRPr="007350DD">
        <w:t xml:space="preserve"> </w:t>
      </w:r>
      <w:r w:rsidRPr="007350DD">
        <w:t>measles</w:t>
      </w:r>
      <w:r w:rsidR="001327BC" w:rsidRPr="007350DD">
        <w:t xml:space="preserve"> </w:t>
      </w:r>
      <w:r w:rsidRPr="007350DD">
        <w:t>mumps</w:t>
      </w:r>
      <w:r w:rsidR="001327BC" w:rsidRPr="007350DD">
        <w:t xml:space="preserve"> </w:t>
      </w:r>
      <w:r w:rsidRPr="007350DD">
        <w:t>rubella</w:t>
      </w:r>
      <w:r w:rsidR="001327BC" w:rsidRPr="007350DD">
        <w:t xml:space="preserve"> </w:t>
      </w:r>
      <w:r w:rsidRPr="007350DD">
        <w:t>vaccine</w:t>
      </w:r>
      <w:r w:rsidR="001327BC" w:rsidRPr="007350DD">
        <w:t xml:space="preserve"> </w:t>
      </w:r>
      <w:r w:rsidRPr="007350DD">
        <w:t>(MMR1).</w:t>
      </w:r>
      <w:r w:rsidR="001327BC" w:rsidRPr="007350DD">
        <w:t xml:space="preserve"> </w:t>
      </w:r>
      <w:r w:rsidRPr="007350DD">
        <w:t>The</w:t>
      </w:r>
      <w:r w:rsidR="001327BC" w:rsidRPr="007350DD">
        <w:t xml:space="preserve"> </w:t>
      </w:r>
      <w:r w:rsidRPr="007350DD">
        <w:t>pentavalent</w:t>
      </w:r>
      <w:r w:rsidR="001327BC" w:rsidRPr="007350DD">
        <w:t xml:space="preserve"> </w:t>
      </w:r>
      <w:r w:rsidRPr="007350DD">
        <w:t>vaccine</w:t>
      </w:r>
      <w:r w:rsidR="001327BC" w:rsidRPr="007350DD">
        <w:t xml:space="preserve"> </w:t>
      </w:r>
      <w:r w:rsidRPr="007350DD">
        <w:t>contains</w:t>
      </w:r>
      <w:r w:rsidR="001327BC" w:rsidRPr="007350DD">
        <w:t xml:space="preserve"> </w:t>
      </w:r>
      <w:r w:rsidRPr="007350DD">
        <w:t>the</w:t>
      </w:r>
      <w:r w:rsidR="001327BC" w:rsidRPr="007350DD">
        <w:t xml:space="preserve"> </w:t>
      </w:r>
      <w:r w:rsidRPr="007350DD">
        <w:t>following</w:t>
      </w:r>
      <w:r w:rsidR="001327BC" w:rsidRPr="007350DD">
        <w:t xml:space="preserve"> </w:t>
      </w:r>
      <w:r w:rsidRPr="007350DD">
        <w:t>five</w:t>
      </w:r>
      <w:r w:rsidR="001327BC" w:rsidRPr="007350DD">
        <w:t xml:space="preserve"> </w:t>
      </w:r>
      <w:r w:rsidRPr="007350DD">
        <w:t>vaccines:</w:t>
      </w:r>
      <w:r w:rsidR="001327BC" w:rsidRPr="007350DD">
        <w:t xml:space="preserve"> </w:t>
      </w:r>
      <w:r w:rsidRPr="007350DD">
        <w:t>Diphtheria,</w:t>
      </w:r>
      <w:r w:rsidR="001327BC" w:rsidRPr="007350DD">
        <w:t xml:space="preserve"> </w:t>
      </w:r>
      <w:r w:rsidRPr="007350DD">
        <w:t>Pertussis,</w:t>
      </w:r>
      <w:r w:rsidR="001327BC" w:rsidRPr="007350DD">
        <w:t xml:space="preserve"> </w:t>
      </w:r>
      <w:r w:rsidRPr="007350DD">
        <w:t>Tetanus,</w:t>
      </w:r>
      <w:r w:rsidR="001327BC" w:rsidRPr="007350DD">
        <w:t xml:space="preserve"> </w:t>
      </w:r>
      <w:r w:rsidRPr="007350DD">
        <w:t>Hepatitis</w:t>
      </w:r>
      <w:r w:rsidR="001327BC" w:rsidRPr="007350DD">
        <w:t xml:space="preserve"> </w:t>
      </w:r>
      <w:r w:rsidRPr="007350DD">
        <w:t>B</w:t>
      </w:r>
      <w:r w:rsidR="001327BC" w:rsidRPr="007350DD">
        <w:t xml:space="preserve"> </w:t>
      </w:r>
      <w:r w:rsidRPr="007350DD">
        <w:t>and</w:t>
      </w:r>
      <w:r w:rsidR="001327BC" w:rsidRPr="007350DD">
        <w:t xml:space="preserve"> </w:t>
      </w:r>
      <w:r w:rsidRPr="007350DD">
        <w:t>Haemophilus</w:t>
      </w:r>
      <w:r w:rsidR="001327BC" w:rsidRPr="007350DD">
        <w:t xml:space="preserve"> </w:t>
      </w:r>
      <w:r w:rsidRPr="007350DD">
        <w:t>Influenza</w:t>
      </w:r>
      <w:r w:rsidR="001327BC" w:rsidRPr="007350DD">
        <w:t xml:space="preserve"> </w:t>
      </w:r>
      <w:r w:rsidRPr="007350DD">
        <w:t>B.</w:t>
      </w:r>
      <w:r w:rsidR="006461CD" w:rsidRPr="007350DD">
        <w:t xml:space="preserve"> </w:t>
      </w:r>
      <w:r w:rsidRPr="007350DD">
        <w:t>Pentavalent</w:t>
      </w:r>
      <w:r w:rsidR="001327BC" w:rsidRPr="007350DD">
        <w:t xml:space="preserve"> </w:t>
      </w:r>
      <w:r w:rsidRPr="007350DD">
        <w:t>vaccine</w:t>
      </w:r>
      <w:r w:rsidR="001327BC" w:rsidRPr="007350DD">
        <w:t xml:space="preserve"> </w:t>
      </w:r>
      <w:r w:rsidRPr="007350DD">
        <w:t>has</w:t>
      </w:r>
      <w:r w:rsidR="001327BC" w:rsidRPr="007350DD">
        <w:t xml:space="preserve"> </w:t>
      </w:r>
      <w:r w:rsidRPr="007350DD">
        <w:t>been</w:t>
      </w:r>
      <w:r w:rsidR="001327BC" w:rsidRPr="007350DD">
        <w:t xml:space="preserve"> </w:t>
      </w:r>
      <w:r w:rsidRPr="007350DD">
        <w:t>administered</w:t>
      </w:r>
      <w:r w:rsidR="001327BC" w:rsidRPr="007350DD">
        <w:t xml:space="preserve"> </w:t>
      </w:r>
      <w:r w:rsidRPr="007350DD">
        <w:t>to</w:t>
      </w:r>
      <w:r w:rsidR="001327BC" w:rsidRPr="007350DD">
        <w:t xml:space="preserve"> </w:t>
      </w:r>
      <w:r w:rsidRPr="007350DD">
        <w:t>all</w:t>
      </w:r>
      <w:r w:rsidR="001327BC" w:rsidRPr="007350DD">
        <w:t xml:space="preserve"> </w:t>
      </w:r>
      <w:r w:rsidRPr="007350DD">
        <w:t>children</w:t>
      </w:r>
      <w:r w:rsidR="001327BC" w:rsidRPr="007350DD">
        <w:t xml:space="preserve"> </w:t>
      </w:r>
      <w:r w:rsidRPr="007350DD">
        <w:t>in</w:t>
      </w:r>
      <w:r w:rsidR="001327BC" w:rsidRPr="007350DD">
        <w:t xml:space="preserve"> </w:t>
      </w:r>
      <w:r w:rsidRPr="007350DD">
        <w:t>the</w:t>
      </w:r>
      <w:r w:rsidR="001327BC" w:rsidRPr="007350DD">
        <w:t xml:space="preserve"> </w:t>
      </w:r>
      <w:r w:rsidRPr="007350DD">
        <w:t>routine</w:t>
      </w:r>
      <w:r w:rsidR="001327BC" w:rsidRPr="007350DD">
        <w:t xml:space="preserve"> </w:t>
      </w:r>
      <w:r w:rsidRPr="007350DD">
        <w:t>service</w:t>
      </w:r>
      <w:r w:rsidR="001327BC" w:rsidRPr="007350DD">
        <w:t xml:space="preserve"> </w:t>
      </w:r>
      <w:r w:rsidRPr="007350DD">
        <w:t>since</w:t>
      </w:r>
      <w:r w:rsidR="001327BC" w:rsidRPr="007350DD">
        <w:t xml:space="preserve"> </w:t>
      </w:r>
      <w:r w:rsidRPr="007350DD">
        <w:t>2001.</w:t>
      </w:r>
      <w:r w:rsidR="001327BC" w:rsidRPr="007350DD">
        <w:t xml:space="preserve"> </w:t>
      </w:r>
      <w:r w:rsidRPr="007350DD">
        <w:t>In</w:t>
      </w:r>
      <w:r w:rsidR="001327BC" w:rsidRPr="007350DD">
        <w:t xml:space="preserve"> </w:t>
      </w:r>
      <w:r w:rsidRPr="007350DD">
        <w:t>January,</w:t>
      </w:r>
      <w:r w:rsidR="001327BC" w:rsidRPr="007350DD">
        <w:t xml:space="preserve"> </w:t>
      </w:r>
      <w:r w:rsidRPr="007350DD">
        <w:t>2009</w:t>
      </w:r>
      <w:r w:rsidR="001327BC" w:rsidRPr="007350DD">
        <w:t xml:space="preserve"> </w:t>
      </w:r>
      <w:r w:rsidRPr="007350DD">
        <w:t>the</w:t>
      </w:r>
      <w:r w:rsidR="001327BC" w:rsidRPr="007350DD">
        <w:t xml:space="preserve"> </w:t>
      </w:r>
      <w:r w:rsidRPr="007350DD">
        <w:t>pneumococcal</w:t>
      </w:r>
      <w:r w:rsidR="001327BC" w:rsidRPr="007350DD">
        <w:t xml:space="preserve"> </w:t>
      </w:r>
      <w:r w:rsidRPr="007350DD">
        <w:t>vaccine</w:t>
      </w:r>
      <w:r w:rsidR="001327BC" w:rsidRPr="007350DD">
        <w:t xml:space="preserve"> </w:t>
      </w:r>
      <w:r w:rsidRPr="007350DD">
        <w:t>was</w:t>
      </w:r>
      <w:r w:rsidR="001327BC" w:rsidRPr="007350DD">
        <w:t xml:space="preserve"> </w:t>
      </w:r>
      <w:r w:rsidRPr="007350DD">
        <w:t>introduced</w:t>
      </w:r>
      <w:r w:rsidR="001327BC" w:rsidRPr="007350DD">
        <w:t xml:space="preserve"> </w:t>
      </w:r>
      <w:r w:rsidRPr="007350DD">
        <w:t>in</w:t>
      </w:r>
      <w:r w:rsidR="001327BC" w:rsidRPr="007350DD">
        <w:t xml:space="preserve"> </w:t>
      </w:r>
      <w:r w:rsidRPr="007350DD">
        <w:t>the</w:t>
      </w:r>
      <w:r w:rsidR="001327BC" w:rsidRPr="007350DD">
        <w:t xml:space="preserve"> </w:t>
      </w:r>
      <w:r w:rsidRPr="007350DD">
        <w:t>routine</w:t>
      </w:r>
      <w:r w:rsidR="001327BC" w:rsidRPr="007350DD">
        <w:t xml:space="preserve"> </w:t>
      </w:r>
      <w:r w:rsidRPr="007350DD">
        <w:t>childhood</w:t>
      </w:r>
      <w:r w:rsidR="001327BC" w:rsidRPr="007350DD">
        <w:t xml:space="preserve"> </w:t>
      </w:r>
      <w:r w:rsidRPr="007350DD">
        <w:t>schedule.</w:t>
      </w:r>
      <w:r w:rsidR="006461CD" w:rsidRPr="007350DD">
        <w:t xml:space="preserve"> </w:t>
      </w:r>
      <w:r w:rsidRPr="007350DD">
        <w:t>All</w:t>
      </w:r>
      <w:r w:rsidR="001327BC" w:rsidRPr="007350DD">
        <w:t xml:space="preserve"> </w:t>
      </w:r>
      <w:r w:rsidRPr="007350DD">
        <w:t>vaccines</w:t>
      </w:r>
      <w:r w:rsidR="001327BC" w:rsidRPr="007350DD">
        <w:t xml:space="preserve"> </w:t>
      </w:r>
      <w:r w:rsidRPr="007350DD">
        <w:t>are</w:t>
      </w:r>
      <w:r w:rsidR="001327BC" w:rsidRPr="007350DD">
        <w:t xml:space="preserve"> </w:t>
      </w:r>
      <w:r w:rsidRPr="007350DD">
        <w:t>provided</w:t>
      </w:r>
      <w:r w:rsidR="001327BC" w:rsidRPr="007350DD">
        <w:t xml:space="preserve"> </w:t>
      </w:r>
      <w:r w:rsidRPr="007350DD">
        <w:t>without</w:t>
      </w:r>
      <w:r w:rsidR="001327BC" w:rsidRPr="007350DD">
        <w:t xml:space="preserve"> </w:t>
      </w:r>
      <w:r w:rsidRPr="007350DD">
        <w:t>any</w:t>
      </w:r>
      <w:r w:rsidR="001327BC" w:rsidRPr="007350DD">
        <w:t xml:space="preserve"> </w:t>
      </w:r>
      <w:r w:rsidRPr="007350DD">
        <w:t>charge</w:t>
      </w:r>
      <w:r w:rsidR="001327BC" w:rsidRPr="007350DD">
        <w:t xml:space="preserve"> </w:t>
      </w:r>
      <w:r w:rsidRPr="007350DD">
        <w:t>at</w:t>
      </w:r>
      <w:r w:rsidR="001327BC" w:rsidRPr="007350DD">
        <w:t xml:space="preserve"> </w:t>
      </w:r>
      <w:r w:rsidRPr="007350DD">
        <w:t>the</w:t>
      </w:r>
      <w:r w:rsidR="001327BC" w:rsidRPr="007350DD">
        <w:t xml:space="preserve"> </w:t>
      </w:r>
      <w:r w:rsidRPr="007350DD">
        <w:t>polyclinics.</w:t>
      </w:r>
    </w:p>
    <w:p w:rsidR="00B012BD" w:rsidRPr="007350DD" w:rsidRDefault="006564B6" w:rsidP="00B012BD">
      <w:pPr>
        <w:pStyle w:val="Heading1"/>
        <w:spacing w:before="240"/>
      </w:pPr>
      <w:r w:rsidRPr="007350DD">
        <w:lastRenderedPageBreak/>
        <w:t>Table</w:t>
      </w:r>
      <w:r w:rsidR="001327BC" w:rsidRPr="007350DD">
        <w:t xml:space="preserve"> </w:t>
      </w:r>
      <w:r w:rsidRPr="007350DD">
        <w:t>12</w:t>
      </w:r>
    </w:p>
    <w:p w:rsidR="006564B6" w:rsidRPr="007350DD" w:rsidRDefault="006564B6" w:rsidP="00B012BD">
      <w:pPr>
        <w:pStyle w:val="SingleTxtG"/>
        <w:rPr>
          <w:b/>
          <w:bCs/>
        </w:rPr>
      </w:pPr>
      <w:r w:rsidRPr="007350DD">
        <w:rPr>
          <w:b/>
          <w:bCs/>
        </w:rPr>
        <w:t>Immunization</w:t>
      </w:r>
      <w:r w:rsidR="001327BC" w:rsidRPr="007350DD">
        <w:rPr>
          <w:b/>
          <w:bCs/>
        </w:rPr>
        <w:t xml:space="preserve"> </w:t>
      </w:r>
      <w:r w:rsidR="00B012BD" w:rsidRPr="007350DD">
        <w:rPr>
          <w:b/>
          <w:bCs/>
        </w:rPr>
        <w:t>coverage for children under age</w:t>
      </w:r>
      <w:r w:rsidR="001327BC" w:rsidRPr="007350DD">
        <w:rPr>
          <w:b/>
          <w:bCs/>
        </w:rPr>
        <w:t xml:space="preserve"> </w:t>
      </w:r>
      <w:r w:rsidR="00B012BD" w:rsidRPr="007350DD">
        <w:rPr>
          <w:b/>
          <w:bCs/>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9"/>
        <w:gridCol w:w="824"/>
        <w:gridCol w:w="824"/>
        <w:gridCol w:w="824"/>
        <w:gridCol w:w="824"/>
        <w:gridCol w:w="824"/>
        <w:gridCol w:w="824"/>
        <w:gridCol w:w="857"/>
      </w:tblGrid>
      <w:tr w:rsidR="006564B6" w:rsidRPr="007350DD" w:rsidTr="00B012BD">
        <w:trPr>
          <w:cantSplit/>
          <w:trHeight w:val="446"/>
          <w:tblHeader/>
        </w:trPr>
        <w:tc>
          <w:tcPr>
            <w:tcW w:w="1608" w:type="dxa"/>
            <w:tcBorders>
              <w:top w:val="single" w:sz="4" w:space="0" w:color="auto"/>
              <w:bottom w:val="single" w:sz="12" w:space="0" w:color="auto"/>
            </w:tcBorders>
            <w:shd w:val="clear" w:color="auto" w:fill="auto"/>
            <w:vAlign w:val="bottom"/>
          </w:tcPr>
          <w:p w:rsidR="006564B6" w:rsidRPr="007350DD" w:rsidRDefault="006564B6" w:rsidP="00B012BD">
            <w:pPr>
              <w:suppressAutoHyphens w:val="0"/>
              <w:spacing w:before="80" w:after="80" w:line="200" w:lineRule="exact"/>
              <w:ind w:right="113"/>
              <w:rPr>
                <w:i/>
                <w:sz w:val="16"/>
              </w:rPr>
            </w:pPr>
            <w:r w:rsidRPr="007350DD">
              <w:rPr>
                <w:i/>
                <w:sz w:val="16"/>
              </w:rPr>
              <w:t>Vaccine</w:t>
            </w:r>
          </w:p>
        </w:tc>
        <w:tc>
          <w:tcPr>
            <w:tcW w:w="844" w:type="dxa"/>
            <w:tcBorders>
              <w:top w:val="single" w:sz="4" w:space="0" w:color="auto"/>
              <w:bottom w:val="single" w:sz="12" w:space="0" w:color="auto"/>
            </w:tcBorders>
            <w:shd w:val="clear" w:color="auto" w:fill="auto"/>
            <w:vAlign w:val="bottom"/>
          </w:tcPr>
          <w:p w:rsidR="006564B6" w:rsidRPr="007350DD" w:rsidRDefault="006564B6" w:rsidP="00B012BD">
            <w:pPr>
              <w:suppressAutoHyphens w:val="0"/>
              <w:spacing w:before="80" w:after="80" w:line="200" w:lineRule="exact"/>
              <w:ind w:right="113"/>
              <w:jc w:val="right"/>
              <w:rPr>
                <w:i/>
                <w:sz w:val="16"/>
              </w:rPr>
            </w:pPr>
            <w:r w:rsidRPr="007350DD">
              <w:rPr>
                <w:i/>
                <w:sz w:val="16"/>
              </w:rPr>
              <w:t>2004</w:t>
            </w:r>
          </w:p>
        </w:tc>
        <w:tc>
          <w:tcPr>
            <w:tcW w:w="844" w:type="dxa"/>
            <w:tcBorders>
              <w:top w:val="single" w:sz="4" w:space="0" w:color="auto"/>
              <w:bottom w:val="single" w:sz="12" w:space="0" w:color="auto"/>
            </w:tcBorders>
            <w:shd w:val="clear" w:color="auto" w:fill="auto"/>
            <w:vAlign w:val="bottom"/>
          </w:tcPr>
          <w:p w:rsidR="006564B6" w:rsidRPr="007350DD" w:rsidRDefault="006564B6" w:rsidP="00B012BD">
            <w:pPr>
              <w:suppressAutoHyphens w:val="0"/>
              <w:spacing w:before="80" w:after="80" w:line="200" w:lineRule="exact"/>
              <w:ind w:right="113"/>
              <w:jc w:val="right"/>
              <w:rPr>
                <w:i/>
                <w:sz w:val="16"/>
              </w:rPr>
            </w:pPr>
            <w:r w:rsidRPr="007350DD">
              <w:rPr>
                <w:i/>
                <w:sz w:val="16"/>
              </w:rPr>
              <w:t>2005</w:t>
            </w:r>
          </w:p>
        </w:tc>
        <w:tc>
          <w:tcPr>
            <w:tcW w:w="844" w:type="dxa"/>
            <w:tcBorders>
              <w:top w:val="single" w:sz="4" w:space="0" w:color="auto"/>
              <w:bottom w:val="single" w:sz="12" w:space="0" w:color="auto"/>
            </w:tcBorders>
            <w:shd w:val="clear" w:color="auto" w:fill="auto"/>
            <w:vAlign w:val="bottom"/>
          </w:tcPr>
          <w:p w:rsidR="006564B6" w:rsidRPr="007350DD" w:rsidRDefault="006564B6" w:rsidP="00B012BD">
            <w:pPr>
              <w:suppressAutoHyphens w:val="0"/>
              <w:spacing w:before="80" w:after="80" w:line="200" w:lineRule="exact"/>
              <w:ind w:right="113"/>
              <w:jc w:val="right"/>
              <w:rPr>
                <w:i/>
                <w:sz w:val="16"/>
              </w:rPr>
            </w:pPr>
            <w:r w:rsidRPr="007350DD">
              <w:rPr>
                <w:i/>
                <w:sz w:val="16"/>
              </w:rPr>
              <w:t>2006</w:t>
            </w:r>
          </w:p>
        </w:tc>
        <w:tc>
          <w:tcPr>
            <w:tcW w:w="844" w:type="dxa"/>
            <w:tcBorders>
              <w:top w:val="single" w:sz="4" w:space="0" w:color="auto"/>
              <w:bottom w:val="single" w:sz="12" w:space="0" w:color="auto"/>
            </w:tcBorders>
            <w:shd w:val="clear" w:color="auto" w:fill="auto"/>
            <w:vAlign w:val="bottom"/>
          </w:tcPr>
          <w:p w:rsidR="006564B6" w:rsidRPr="007350DD" w:rsidRDefault="006564B6" w:rsidP="00B012BD">
            <w:pPr>
              <w:suppressAutoHyphens w:val="0"/>
              <w:spacing w:before="80" w:after="80" w:line="200" w:lineRule="exact"/>
              <w:ind w:right="113"/>
              <w:jc w:val="right"/>
              <w:rPr>
                <w:i/>
                <w:sz w:val="16"/>
              </w:rPr>
            </w:pPr>
            <w:r w:rsidRPr="007350DD">
              <w:rPr>
                <w:i/>
                <w:sz w:val="16"/>
              </w:rPr>
              <w:t>2007</w:t>
            </w:r>
          </w:p>
        </w:tc>
        <w:tc>
          <w:tcPr>
            <w:tcW w:w="844" w:type="dxa"/>
            <w:tcBorders>
              <w:top w:val="single" w:sz="4" w:space="0" w:color="auto"/>
              <w:bottom w:val="single" w:sz="12" w:space="0" w:color="auto"/>
            </w:tcBorders>
            <w:shd w:val="clear" w:color="auto" w:fill="auto"/>
            <w:vAlign w:val="bottom"/>
          </w:tcPr>
          <w:p w:rsidR="006564B6" w:rsidRPr="007350DD" w:rsidRDefault="006564B6" w:rsidP="00B012BD">
            <w:pPr>
              <w:suppressAutoHyphens w:val="0"/>
              <w:spacing w:before="80" w:after="80" w:line="200" w:lineRule="exact"/>
              <w:ind w:right="113"/>
              <w:jc w:val="right"/>
              <w:rPr>
                <w:i/>
                <w:sz w:val="16"/>
              </w:rPr>
            </w:pPr>
            <w:r w:rsidRPr="007350DD">
              <w:rPr>
                <w:i/>
                <w:sz w:val="16"/>
              </w:rPr>
              <w:t>2008</w:t>
            </w:r>
          </w:p>
        </w:tc>
        <w:tc>
          <w:tcPr>
            <w:tcW w:w="844" w:type="dxa"/>
            <w:tcBorders>
              <w:top w:val="single" w:sz="4" w:space="0" w:color="auto"/>
              <w:bottom w:val="single" w:sz="12" w:space="0" w:color="auto"/>
            </w:tcBorders>
            <w:shd w:val="clear" w:color="auto" w:fill="auto"/>
            <w:vAlign w:val="bottom"/>
          </w:tcPr>
          <w:p w:rsidR="006564B6" w:rsidRPr="007350DD" w:rsidRDefault="006564B6" w:rsidP="00B012BD">
            <w:pPr>
              <w:suppressAutoHyphens w:val="0"/>
              <w:spacing w:before="80" w:after="80" w:line="200" w:lineRule="exact"/>
              <w:ind w:right="113"/>
              <w:jc w:val="right"/>
              <w:rPr>
                <w:i/>
                <w:sz w:val="16"/>
              </w:rPr>
            </w:pPr>
            <w:r w:rsidRPr="007350DD">
              <w:rPr>
                <w:i/>
                <w:sz w:val="16"/>
              </w:rPr>
              <w:t>2009</w:t>
            </w:r>
          </w:p>
        </w:tc>
        <w:tc>
          <w:tcPr>
            <w:tcW w:w="878" w:type="dxa"/>
            <w:tcBorders>
              <w:top w:val="single" w:sz="4" w:space="0" w:color="auto"/>
              <w:bottom w:val="single" w:sz="12" w:space="0" w:color="auto"/>
            </w:tcBorders>
            <w:shd w:val="clear" w:color="auto" w:fill="auto"/>
            <w:vAlign w:val="bottom"/>
          </w:tcPr>
          <w:p w:rsidR="006564B6" w:rsidRPr="007350DD" w:rsidRDefault="006564B6" w:rsidP="00B012BD">
            <w:pPr>
              <w:suppressAutoHyphens w:val="0"/>
              <w:spacing w:before="80" w:after="80" w:line="200" w:lineRule="exact"/>
              <w:ind w:right="113"/>
              <w:jc w:val="right"/>
              <w:rPr>
                <w:i/>
                <w:sz w:val="16"/>
              </w:rPr>
            </w:pPr>
            <w:r w:rsidRPr="007350DD">
              <w:rPr>
                <w:i/>
                <w:sz w:val="16"/>
              </w:rPr>
              <w:t>2010</w:t>
            </w:r>
          </w:p>
        </w:tc>
      </w:tr>
      <w:tr w:rsidR="006564B6" w:rsidRPr="007350DD" w:rsidTr="00B012BD">
        <w:trPr>
          <w:cantSplit/>
          <w:trHeight w:val="256"/>
        </w:trPr>
        <w:tc>
          <w:tcPr>
            <w:tcW w:w="1608" w:type="dxa"/>
            <w:tcBorders>
              <w:top w:val="single" w:sz="12" w:space="0" w:color="auto"/>
            </w:tcBorders>
            <w:shd w:val="clear" w:color="auto" w:fill="auto"/>
          </w:tcPr>
          <w:p w:rsidR="006564B6" w:rsidRPr="007350DD" w:rsidRDefault="006564B6" w:rsidP="00B012BD">
            <w:pPr>
              <w:suppressAutoHyphens w:val="0"/>
              <w:spacing w:before="40" w:after="40" w:line="220" w:lineRule="exact"/>
              <w:ind w:right="113"/>
              <w:rPr>
                <w:sz w:val="18"/>
              </w:rPr>
            </w:pPr>
            <w:r w:rsidRPr="007350DD">
              <w:rPr>
                <w:sz w:val="18"/>
              </w:rPr>
              <w:t>Polio</w:t>
            </w:r>
          </w:p>
        </w:tc>
        <w:tc>
          <w:tcPr>
            <w:tcW w:w="844" w:type="dxa"/>
            <w:tcBorders>
              <w:top w:val="single" w:sz="12" w:space="0" w:color="auto"/>
            </w:tcBorders>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92.7</w:t>
            </w:r>
          </w:p>
        </w:tc>
        <w:tc>
          <w:tcPr>
            <w:tcW w:w="844" w:type="dxa"/>
            <w:tcBorders>
              <w:top w:val="single" w:sz="12" w:space="0" w:color="auto"/>
            </w:tcBorders>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91.3</w:t>
            </w:r>
          </w:p>
        </w:tc>
        <w:tc>
          <w:tcPr>
            <w:tcW w:w="844" w:type="dxa"/>
            <w:tcBorders>
              <w:top w:val="single" w:sz="12" w:space="0" w:color="auto"/>
            </w:tcBorders>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84.6</w:t>
            </w:r>
          </w:p>
        </w:tc>
        <w:tc>
          <w:tcPr>
            <w:tcW w:w="844" w:type="dxa"/>
            <w:tcBorders>
              <w:top w:val="single" w:sz="12" w:space="0" w:color="auto"/>
            </w:tcBorders>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92.6</w:t>
            </w:r>
          </w:p>
        </w:tc>
        <w:tc>
          <w:tcPr>
            <w:tcW w:w="844" w:type="dxa"/>
            <w:tcBorders>
              <w:top w:val="single" w:sz="12" w:space="0" w:color="auto"/>
            </w:tcBorders>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85.0</w:t>
            </w:r>
          </w:p>
        </w:tc>
        <w:tc>
          <w:tcPr>
            <w:tcW w:w="844" w:type="dxa"/>
            <w:tcBorders>
              <w:top w:val="single" w:sz="12" w:space="0" w:color="auto"/>
            </w:tcBorders>
            <w:shd w:val="clear" w:color="auto" w:fill="auto"/>
            <w:vAlign w:val="bottom"/>
          </w:tcPr>
          <w:p w:rsidR="006564B6" w:rsidRPr="007350DD" w:rsidRDefault="006564B6" w:rsidP="00B012BD">
            <w:pPr>
              <w:suppressAutoHyphens w:val="0"/>
              <w:spacing w:before="40" w:after="40" w:line="220" w:lineRule="exact"/>
              <w:ind w:right="113"/>
              <w:jc w:val="right"/>
              <w:rPr>
                <w:sz w:val="18"/>
              </w:rPr>
            </w:pPr>
            <w:proofErr w:type="spellStart"/>
            <w:r w:rsidRPr="007350DD">
              <w:rPr>
                <w:sz w:val="18"/>
              </w:rPr>
              <w:t>n.a</w:t>
            </w:r>
            <w:proofErr w:type="spellEnd"/>
            <w:r w:rsidR="00D439A0" w:rsidRPr="007350DD">
              <w:rPr>
                <w:sz w:val="18"/>
              </w:rPr>
              <w:t>.</w:t>
            </w:r>
            <w:r w:rsidRPr="007350DD">
              <w:rPr>
                <w:rStyle w:val="FootnoteReference"/>
              </w:rPr>
              <w:footnoteReference w:id="28"/>
            </w:r>
          </w:p>
        </w:tc>
        <w:tc>
          <w:tcPr>
            <w:tcW w:w="878" w:type="dxa"/>
            <w:tcBorders>
              <w:top w:val="single" w:sz="12" w:space="0" w:color="auto"/>
            </w:tcBorders>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92.5</w:t>
            </w:r>
          </w:p>
        </w:tc>
      </w:tr>
      <w:tr w:rsidR="006564B6" w:rsidRPr="007350DD" w:rsidTr="00B012BD">
        <w:trPr>
          <w:cantSplit/>
          <w:trHeight w:val="233"/>
        </w:trPr>
        <w:tc>
          <w:tcPr>
            <w:tcW w:w="1608" w:type="dxa"/>
            <w:shd w:val="clear" w:color="auto" w:fill="auto"/>
          </w:tcPr>
          <w:p w:rsidR="006564B6" w:rsidRPr="007350DD" w:rsidRDefault="006564B6" w:rsidP="00B012BD">
            <w:pPr>
              <w:suppressAutoHyphens w:val="0"/>
              <w:spacing w:before="40" w:after="40" w:line="220" w:lineRule="exact"/>
              <w:ind w:right="113"/>
              <w:rPr>
                <w:sz w:val="18"/>
              </w:rPr>
            </w:pPr>
            <w:r w:rsidRPr="007350DD">
              <w:rPr>
                <w:sz w:val="18"/>
              </w:rPr>
              <w:t>Pentavalent</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92.6</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92.1</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84.4</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92.5</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85.1</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proofErr w:type="spellStart"/>
            <w:r w:rsidRPr="007350DD">
              <w:rPr>
                <w:sz w:val="18"/>
              </w:rPr>
              <w:t>n.a</w:t>
            </w:r>
            <w:proofErr w:type="spellEnd"/>
            <w:r w:rsidRPr="007350DD">
              <w:rPr>
                <w:sz w:val="18"/>
              </w:rPr>
              <w:t>.</w:t>
            </w:r>
          </w:p>
        </w:tc>
        <w:tc>
          <w:tcPr>
            <w:tcW w:w="878"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88.3</w:t>
            </w:r>
          </w:p>
        </w:tc>
      </w:tr>
      <w:tr w:rsidR="006564B6" w:rsidRPr="007350DD" w:rsidTr="00B012BD">
        <w:trPr>
          <w:cantSplit/>
          <w:trHeight w:val="224"/>
        </w:trPr>
        <w:tc>
          <w:tcPr>
            <w:tcW w:w="1608" w:type="dxa"/>
            <w:shd w:val="clear" w:color="auto" w:fill="auto"/>
          </w:tcPr>
          <w:p w:rsidR="006564B6" w:rsidRPr="007350DD" w:rsidRDefault="006564B6" w:rsidP="00B012BD">
            <w:pPr>
              <w:suppressAutoHyphens w:val="0"/>
              <w:spacing w:before="40" w:after="40" w:line="220" w:lineRule="exact"/>
              <w:ind w:right="113"/>
              <w:rPr>
                <w:sz w:val="18"/>
              </w:rPr>
            </w:pPr>
            <w:r w:rsidRPr="007350DD">
              <w:rPr>
                <w:sz w:val="18"/>
              </w:rPr>
              <w:t>MMR1</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98.1</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92.8</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92.4</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75.4</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93.7</w:t>
            </w:r>
          </w:p>
        </w:tc>
        <w:tc>
          <w:tcPr>
            <w:tcW w:w="844"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proofErr w:type="spellStart"/>
            <w:r w:rsidRPr="007350DD">
              <w:rPr>
                <w:sz w:val="18"/>
              </w:rPr>
              <w:t>n.a</w:t>
            </w:r>
            <w:proofErr w:type="spellEnd"/>
            <w:r w:rsidRPr="007350DD">
              <w:rPr>
                <w:sz w:val="18"/>
              </w:rPr>
              <w:t>.</w:t>
            </w:r>
          </w:p>
        </w:tc>
        <w:tc>
          <w:tcPr>
            <w:tcW w:w="878" w:type="dxa"/>
            <w:shd w:val="clear" w:color="auto" w:fill="auto"/>
            <w:vAlign w:val="bottom"/>
          </w:tcPr>
          <w:p w:rsidR="006564B6" w:rsidRPr="007350DD" w:rsidRDefault="006564B6" w:rsidP="00B012BD">
            <w:pPr>
              <w:suppressAutoHyphens w:val="0"/>
              <w:spacing w:before="40" w:after="40" w:line="220" w:lineRule="exact"/>
              <w:ind w:right="113"/>
              <w:jc w:val="right"/>
              <w:rPr>
                <w:sz w:val="18"/>
              </w:rPr>
            </w:pPr>
            <w:r w:rsidRPr="007350DD">
              <w:rPr>
                <w:sz w:val="18"/>
              </w:rPr>
              <w:t>87.2</w:t>
            </w:r>
          </w:p>
        </w:tc>
      </w:tr>
    </w:tbl>
    <w:p w:rsidR="006564B6" w:rsidRPr="007350DD" w:rsidRDefault="006564B6" w:rsidP="00B012BD">
      <w:pPr>
        <w:spacing w:before="120" w:after="240"/>
        <w:ind w:left="1134" w:right="1134" w:firstLine="170"/>
        <w:rPr>
          <w:sz w:val="18"/>
        </w:rPr>
      </w:pPr>
      <w:r w:rsidRPr="007350DD">
        <w:rPr>
          <w:i/>
          <w:iCs/>
          <w:sz w:val="18"/>
        </w:rPr>
        <w:t>Source:</w:t>
      </w:r>
      <w:r w:rsidR="001327BC" w:rsidRPr="007350DD">
        <w:rPr>
          <w:i/>
          <w:iCs/>
          <w:sz w:val="18"/>
        </w:rPr>
        <w:t xml:space="preserve"> </w:t>
      </w:r>
      <w:r w:rsidR="00B012BD" w:rsidRPr="007350DD">
        <w:rPr>
          <w:sz w:val="18"/>
        </w:rPr>
        <w:t xml:space="preserve"> </w:t>
      </w:r>
      <w:r w:rsidRPr="007350DD">
        <w:rPr>
          <w:sz w:val="18"/>
        </w:rPr>
        <w:t>Annual</w:t>
      </w:r>
      <w:r w:rsidR="001327BC" w:rsidRPr="007350DD">
        <w:rPr>
          <w:sz w:val="18"/>
        </w:rPr>
        <w:t xml:space="preserve"> </w:t>
      </w:r>
      <w:r w:rsidRPr="007350DD">
        <w:rPr>
          <w:sz w:val="18"/>
        </w:rPr>
        <w:t>Report</w:t>
      </w:r>
      <w:r w:rsidR="001327BC" w:rsidRPr="007350DD">
        <w:rPr>
          <w:sz w:val="18"/>
        </w:rPr>
        <w:t xml:space="preserve"> </w:t>
      </w:r>
      <w:r w:rsidRPr="007350DD">
        <w:rPr>
          <w:sz w:val="18"/>
        </w:rPr>
        <w:t>of</w:t>
      </w:r>
      <w:r w:rsidR="001327BC" w:rsidRPr="007350DD">
        <w:rPr>
          <w:sz w:val="18"/>
        </w:rPr>
        <w:t xml:space="preserve"> </w:t>
      </w:r>
      <w:r w:rsidRPr="007350DD">
        <w:rPr>
          <w:sz w:val="18"/>
        </w:rPr>
        <w:t>the</w:t>
      </w:r>
      <w:r w:rsidR="001327BC" w:rsidRPr="007350DD">
        <w:rPr>
          <w:sz w:val="18"/>
        </w:rPr>
        <w:t xml:space="preserve"> </w:t>
      </w:r>
      <w:r w:rsidRPr="007350DD">
        <w:rPr>
          <w:sz w:val="18"/>
        </w:rPr>
        <w:t>Chief</w:t>
      </w:r>
      <w:r w:rsidR="001327BC" w:rsidRPr="007350DD">
        <w:rPr>
          <w:sz w:val="18"/>
        </w:rPr>
        <w:t xml:space="preserve"> </w:t>
      </w:r>
      <w:r w:rsidRPr="007350DD">
        <w:rPr>
          <w:sz w:val="18"/>
        </w:rPr>
        <w:t>Medical</w:t>
      </w:r>
      <w:r w:rsidR="001327BC" w:rsidRPr="007350DD">
        <w:rPr>
          <w:sz w:val="18"/>
        </w:rPr>
        <w:t xml:space="preserve"> </w:t>
      </w:r>
      <w:r w:rsidRPr="007350DD">
        <w:rPr>
          <w:sz w:val="18"/>
        </w:rPr>
        <w:t>Officer</w:t>
      </w:r>
      <w:r w:rsidR="001327BC" w:rsidRPr="007350DD">
        <w:rPr>
          <w:sz w:val="18"/>
        </w:rPr>
        <w:t xml:space="preserve"> </w:t>
      </w:r>
      <w:r w:rsidRPr="007350DD">
        <w:rPr>
          <w:sz w:val="18"/>
        </w:rPr>
        <w:t>2004</w:t>
      </w:r>
      <w:r w:rsidR="001327BC" w:rsidRPr="007350DD">
        <w:rPr>
          <w:sz w:val="18"/>
        </w:rPr>
        <w:t xml:space="preserve"> </w:t>
      </w:r>
      <w:r w:rsidRPr="007350DD">
        <w:rPr>
          <w:sz w:val="18"/>
        </w:rPr>
        <w:t>to</w:t>
      </w:r>
      <w:r w:rsidR="001327BC" w:rsidRPr="007350DD">
        <w:rPr>
          <w:sz w:val="18"/>
        </w:rPr>
        <w:t xml:space="preserve"> </w:t>
      </w:r>
      <w:r w:rsidRPr="007350DD">
        <w:rPr>
          <w:sz w:val="18"/>
        </w:rPr>
        <w:t>2006</w:t>
      </w:r>
      <w:r w:rsidR="001327BC" w:rsidRPr="007350DD">
        <w:rPr>
          <w:sz w:val="18"/>
        </w:rPr>
        <w:t xml:space="preserve"> </w:t>
      </w:r>
      <w:r w:rsidRPr="007350DD">
        <w:rPr>
          <w:sz w:val="18"/>
        </w:rPr>
        <w:t>and</w:t>
      </w:r>
      <w:r w:rsidR="001327BC" w:rsidRPr="007350DD">
        <w:rPr>
          <w:sz w:val="18"/>
        </w:rPr>
        <w:t xml:space="preserve"> </w:t>
      </w:r>
      <w:r w:rsidRPr="007350DD">
        <w:rPr>
          <w:sz w:val="18"/>
        </w:rPr>
        <w:t>EPI</w:t>
      </w:r>
      <w:r w:rsidR="001327BC" w:rsidRPr="007350DD">
        <w:rPr>
          <w:sz w:val="18"/>
        </w:rPr>
        <w:t xml:space="preserve"> </w:t>
      </w:r>
      <w:r w:rsidRPr="007350DD">
        <w:rPr>
          <w:sz w:val="18"/>
        </w:rPr>
        <w:t>Manager</w:t>
      </w:r>
      <w:r w:rsidR="00B012BD" w:rsidRPr="007350DD">
        <w:rPr>
          <w:sz w:val="18"/>
        </w:rPr>
        <w:t>.</w:t>
      </w:r>
    </w:p>
    <w:p w:rsidR="006564B6" w:rsidRPr="007350DD" w:rsidRDefault="006564B6" w:rsidP="009E22FF">
      <w:pPr>
        <w:pStyle w:val="SingleTxtG"/>
      </w:pPr>
      <w:r w:rsidRPr="007350DD">
        <w:t>127.</w:t>
      </w:r>
      <w:r w:rsidRPr="007350DD">
        <w:tab/>
        <w:t>The</w:t>
      </w:r>
      <w:r w:rsidR="001327BC" w:rsidRPr="007350DD">
        <w:t xml:space="preserve"> </w:t>
      </w:r>
      <w:r w:rsidRPr="007350DD">
        <w:t>Health</w:t>
      </w:r>
      <w:r w:rsidR="001327BC" w:rsidRPr="007350DD">
        <w:t xml:space="preserve"> </w:t>
      </w:r>
      <w:r w:rsidRPr="007350DD">
        <w:t>Services</w:t>
      </w:r>
      <w:r w:rsidR="001327BC" w:rsidRPr="007350DD">
        <w:t xml:space="preserve"> </w:t>
      </w:r>
      <w:r w:rsidRPr="007350DD">
        <w:t>Communicable</w:t>
      </w:r>
      <w:r w:rsidR="001327BC" w:rsidRPr="007350DD">
        <w:t xml:space="preserve"> </w:t>
      </w:r>
      <w:r w:rsidRPr="007350DD">
        <w:t>and</w:t>
      </w:r>
      <w:r w:rsidR="001327BC" w:rsidRPr="007350DD">
        <w:t xml:space="preserve"> </w:t>
      </w:r>
      <w:r w:rsidRPr="007350DD">
        <w:t>Notifiable</w:t>
      </w:r>
      <w:r w:rsidR="001327BC" w:rsidRPr="007350DD">
        <w:t xml:space="preserve"> </w:t>
      </w:r>
      <w:r w:rsidRPr="007350DD">
        <w:t>Diseases</w:t>
      </w:r>
      <w:r w:rsidR="001327BC" w:rsidRPr="007350DD">
        <w:t xml:space="preserve"> </w:t>
      </w:r>
      <w:r w:rsidRPr="007350DD">
        <w:t>Regulations</w:t>
      </w:r>
      <w:r w:rsidR="001327BC" w:rsidRPr="007350DD">
        <w:t xml:space="preserve"> </w:t>
      </w:r>
      <w:r w:rsidRPr="007350DD">
        <w:t>require</w:t>
      </w:r>
      <w:r w:rsidR="001327BC" w:rsidRPr="007350DD">
        <w:t xml:space="preserve"> </w:t>
      </w:r>
      <w:r w:rsidRPr="007350DD">
        <w:t>children</w:t>
      </w:r>
      <w:r w:rsidR="001327BC" w:rsidRPr="007350DD">
        <w:t xml:space="preserve"> </w:t>
      </w:r>
      <w:r w:rsidRPr="007350DD">
        <w:t>on</w:t>
      </w:r>
      <w:r w:rsidR="001327BC" w:rsidRPr="007350DD">
        <w:t xml:space="preserve"> </w:t>
      </w:r>
      <w:r w:rsidRPr="007350DD">
        <w:t>first</w:t>
      </w:r>
      <w:r w:rsidR="001327BC" w:rsidRPr="007350DD">
        <w:t xml:space="preserve"> </w:t>
      </w:r>
      <w:r w:rsidRPr="007350DD">
        <w:t>entry</w:t>
      </w:r>
      <w:r w:rsidR="001327BC" w:rsidRPr="007350DD">
        <w:t xml:space="preserve"> </w:t>
      </w:r>
      <w:r w:rsidRPr="007350DD">
        <w:t>to</w:t>
      </w:r>
      <w:r w:rsidR="001327BC" w:rsidRPr="007350DD">
        <w:t xml:space="preserve"> </w:t>
      </w:r>
      <w:r w:rsidRPr="007350DD">
        <w:t>school</w:t>
      </w:r>
      <w:r w:rsidR="001327BC" w:rsidRPr="007350DD">
        <w:t xml:space="preserve"> </w:t>
      </w:r>
      <w:r w:rsidRPr="007350DD">
        <w:t>to</w:t>
      </w:r>
      <w:r w:rsidR="001327BC" w:rsidRPr="007350DD">
        <w:t xml:space="preserve"> </w:t>
      </w:r>
      <w:r w:rsidRPr="007350DD">
        <w:t>be</w:t>
      </w:r>
      <w:r w:rsidR="001327BC" w:rsidRPr="007350DD">
        <w:t xml:space="preserve"> </w:t>
      </w:r>
      <w:r w:rsidRPr="007350DD">
        <w:t>immunised</w:t>
      </w:r>
      <w:r w:rsidR="001327BC" w:rsidRPr="007350DD">
        <w:t xml:space="preserve"> </w:t>
      </w:r>
      <w:r w:rsidRPr="007350DD">
        <w:t>against</w:t>
      </w:r>
      <w:r w:rsidR="001327BC" w:rsidRPr="007350DD">
        <w:t xml:space="preserve"> </w:t>
      </w:r>
      <w:r w:rsidRPr="007350DD">
        <w:t>diphtheria,</w:t>
      </w:r>
      <w:r w:rsidR="001327BC" w:rsidRPr="007350DD">
        <w:t xml:space="preserve"> </w:t>
      </w:r>
      <w:r w:rsidRPr="007350DD">
        <w:t>measles,</w:t>
      </w:r>
      <w:r w:rsidR="001327BC" w:rsidRPr="007350DD">
        <w:t xml:space="preserve"> </w:t>
      </w:r>
      <w:r w:rsidRPr="007350DD">
        <w:t>tetanus</w:t>
      </w:r>
      <w:r w:rsidR="001327BC" w:rsidRPr="007350DD">
        <w:t xml:space="preserve"> </w:t>
      </w:r>
      <w:r w:rsidRPr="007350DD">
        <w:t>and</w:t>
      </w:r>
      <w:r w:rsidR="001327BC" w:rsidRPr="007350DD">
        <w:t xml:space="preserve"> </w:t>
      </w:r>
      <w:r w:rsidRPr="007350DD">
        <w:t>polio,</w:t>
      </w:r>
      <w:r w:rsidR="001327BC" w:rsidRPr="007350DD">
        <w:t xml:space="preserve"> </w:t>
      </w:r>
      <w:r w:rsidRPr="007350DD">
        <w:t>however</w:t>
      </w:r>
      <w:r w:rsidR="001327BC" w:rsidRPr="007350DD">
        <w:t xml:space="preserve"> </w:t>
      </w:r>
      <w:r w:rsidRPr="007350DD">
        <w:t>a</w:t>
      </w:r>
      <w:r w:rsidR="001327BC" w:rsidRPr="007350DD">
        <w:t xml:space="preserve"> </w:t>
      </w:r>
      <w:r w:rsidRPr="007350DD">
        <w:t>small</w:t>
      </w:r>
      <w:r w:rsidR="001327BC" w:rsidRPr="007350DD">
        <w:t xml:space="preserve"> </w:t>
      </w:r>
      <w:r w:rsidRPr="007350DD">
        <w:t>percentage</w:t>
      </w:r>
      <w:r w:rsidR="001327BC" w:rsidRPr="007350DD">
        <w:t xml:space="preserve"> </w:t>
      </w:r>
      <w:r w:rsidRPr="007350DD">
        <w:t>of</w:t>
      </w:r>
      <w:r w:rsidR="001327BC" w:rsidRPr="007350DD">
        <w:t xml:space="preserve"> </w:t>
      </w:r>
      <w:r w:rsidRPr="007350DD">
        <w:t>parents/guardians</w:t>
      </w:r>
      <w:r w:rsidR="001327BC" w:rsidRPr="007350DD">
        <w:t xml:space="preserve"> </w:t>
      </w:r>
      <w:r w:rsidRPr="007350DD">
        <w:t>exercise</w:t>
      </w:r>
      <w:r w:rsidR="001327BC" w:rsidRPr="007350DD">
        <w:t xml:space="preserve"> </w:t>
      </w:r>
      <w:r w:rsidRPr="007350DD">
        <w:t>the</w:t>
      </w:r>
      <w:r w:rsidR="001327BC" w:rsidRPr="007350DD">
        <w:t xml:space="preserve"> </w:t>
      </w:r>
      <w:r w:rsidRPr="007350DD">
        <w:t>right</w:t>
      </w:r>
      <w:r w:rsidR="001327BC" w:rsidRPr="007350DD">
        <w:t xml:space="preserve"> </w:t>
      </w:r>
      <w:r w:rsidRPr="007350DD">
        <w:t>to</w:t>
      </w:r>
      <w:r w:rsidR="001327BC" w:rsidRPr="007350DD">
        <w:t xml:space="preserve"> </w:t>
      </w:r>
      <w:r w:rsidRPr="007350DD">
        <w:t>refuse</w:t>
      </w:r>
      <w:r w:rsidR="001327BC" w:rsidRPr="007350DD">
        <w:t xml:space="preserve"> </w:t>
      </w:r>
      <w:r w:rsidRPr="007350DD">
        <w:t>immunisation</w:t>
      </w:r>
      <w:r w:rsidR="001327BC" w:rsidRPr="007350DD">
        <w:t xml:space="preserve"> </w:t>
      </w:r>
      <w:r w:rsidRPr="007350DD">
        <w:t>for</w:t>
      </w:r>
      <w:r w:rsidR="001327BC" w:rsidRPr="007350DD">
        <w:t xml:space="preserve"> </w:t>
      </w:r>
      <w:r w:rsidRPr="007350DD">
        <w:t>their</w:t>
      </w:r>
      <w:r w:rsidR="001327BC" w:rsidRPr="007350DD">
        <w:t xml:space="preserve"> </w:t>
      </w:r>
      <w:r w:rsidRPr="007350DD">
        <w:t>children.</w:t>
      </w:r>
      <w:r w:rsidR="006461CD" w:rsidRPr="007350DD">
        <w:t xml:space="preserve"> </w:t>
      </w:r>
      <w:r w:rsidRPr="007350DD">
        <w:t>In</w:t>
      </w:r>
      <w:r w:rsidR="001327BC" w:rsidRPr="007350DD">
        <w:t xml:space="preserve"> </w:t>
      </w:r>
      <w:r w:rsidRPr="007350DD">
        <w:t>Barbados</w:t>
      </w:r>
      <w:r w:rsidR="001327BC" w:rsidRPr="007350DD">
        <w:t xml:space="preserve"> </w:t>
      </w:r>
      <w:r w:rsidRPr="007350DD">
        <w:t>the</w:t>
      </w:r>
      <w:r w:rsidR="001327BC" w:rsidRPr="007350DD">
        <w:t xml:space="preserve"> </w:t>
      </w:r>
      <w:r w:rsidRPr="007350DD">
        <w:t>second</w:t>
      </w:r>
      <w:r w:rsidR="001327BC" w:rsidRPr="007350DD">
        <w:t xml:space="preserve"> </w:t>
      </w:r>
      <w:r w:rsidRPr="007350DD">
        <w:t>dose</w:t>
      </w:r>
      <w:r w:rsidR="001327BC" w:rsidRPr="007350DD">
        <w:t xml:space="preserve"> </w:t>
      </w:r>
      <w:r w:rsidRPr="007350DD">
        <w:t>of</w:t>
      </w:r>
      <w:r w:rsidR="001327BC" w:rsidRPr="007350DD">
        <w:t xml:space="preserve"> </w:t>
      </w:r>
      <w:r w:rsidRPr="007350DD">
        <w:t>MMR</w:t>
      </w:r>
      <w:r w:rsidR="001327BC" w:rsidRPr="007350DD">
        <w:t xml:space="preserve"> </w:t>
      </w:r>
      <w:r w:rsidRPr="007350DD">
        <w:t>is</w:t>
      </w:r>
      <w:r w:rsidR="001327BC" w:rsidRPr="007350DD">
        <w:t xml:space="preserve"> </w:t>
      </w:r>
      <w:r w:rsidRPr="007350DD">
        <w:t>administered</w:t>
      </w:r>
      <w:r w:rsidR="001327BC" w:rsidRPr="007350DD">
        <w:t xml:space="preserve"> </w:t>
      </w:r>
      <w:r w:rsidRPr="007350DD">
        <w:t>between</w:t>
      </w:r>
      <w:r w:rsidR="001327BC" w:rsidRPr="007350DD">
        <w:t xml:space="preserve"> </w:t>
      </w:r>
      <w:r w:rsidRPr="007350DD">
        <w:t>the</w:t>
      </w:r>
      <w:r w:rsidR="001327BC" w:rsidRPr="007350DD">
        <w:t xml:space="preserve"> </w:t>
      </w:r>
      <w:r w:rsidRPr="007350DD">
        <w:t>ages</w:t>
      </w:r>
      <w:r w:rsidR="001327BC" w:rsidRPr="007350DD">
        <w:t xml:space="preserve"> </w:t>
      </w:r>
      <w:r w:rsidRPr="007350DD">
        <w:t>of</w:t>
      </w:r>
      <w:r w:rsidR="001327BC" w:rsidRPr="007350DD">
        <w:t xml:space="preserve"> </w:t>
      </w:r>
      <w:r w:rsidRPr="007350DD">
        <w:t>three</w:t>
      </w:r>
      <w:r w:rsidR="001327BC" w:rsidRPr="007350DD">
        <w:t xml:space="preserve"> </w:t>
      </w:r>
      <w:r w:rsidRPr="007350DD">
        <w:t>and</w:t>
      </w:r>
      <w:r w:rsidR="001327BC" w:rsidRPr="007350DD">
        <w:t xml:space="preserve"> </w:t>
      </w:r>
      <w:r w:rsidRPr="007350DD">
        <w:t>five</w:t>
      </w:r>
      <w:r w:rsidR="001327BC" w:rsidRPr="007350DD">
        <w:t xml:space="preserve"> </w:t>
      </w:r>
      <w:r w:rsidRPr="007350DD">
        <w:t>years.</w:t>
      </w:r>
      <w:r w:rsidR="006461CD" w:rsidRPr="007350DD">
        <w:t xml:space="preserve"> </w:t>
      </w:r>
      <w:r w:rsidRPr="007350DD">
        <w:t>Statistics</w:t>
      </w:r>
      <w:r w:rsidR="001327BC" w:rsidRPr="007350DD">
        <w:t xml:space="preserve"> </w:t>
      </w:r>
      <w:r w:rsidRPr="007350DD">
        <w:t>on</w:t>
      </w:r>
      <w:r w:rsidR="001327BC" w:rsidRPr="007350DD">
        <w:t xml:space="preserve"> </w:t>
      </w:r>
      <w:r w:rsidRPr="007350DD">
        <w:t>immunisation</w:t>
      </w:r>
      <w:r w:rsidR="001327BC" w:rsidRPr="007350DD">
        <w:t xml:space="preserve"> </w:t>
      </w:r>
      <w:r w:rsidRPr="007350DD">
        <w:t>coverage</w:t>
      </w:r>
      <w:r w:rsidR="001327BC" w:rsidRPr="007350DD">
        <w:t xml:space="preserve"> </w:t>
      </w:r>
      <w:r w:rsidRPr="007350DD">
        <w:t>for</w:t>
      </w:r>
      <w:r w:rsidR="001327BC" w:rsidRPr="007350DD">
        <w:t xml:space="preserve"> </w:t>
      </w:r>
      <w:r w:rsidRPr="007350DD">
        <w:t>the</w:t>
      </w:r>
      <w:r w:rsidR="001327BC" w:rsidRPr="007350DD">
        <w:t xml:space="preserve"> </w:t>
      </w:r>
      <w:r w:rsidRPr="007350DD">
        <w:t>second</w:t>
      </w:r>
      <w:r w:rsidR="001327BC" w:rsidRPr="007350DD">
        <w:t xml:space="preserve"> </w:t>
      </w:r>
      <w:r w:rsidRPr="007350DD">
        <w:t>dose</w:t>
      </w:r>
      <w:r w:rsidR="001327BC" w:rsidRPr="007350DD">
        <w:t xml:space="preserve"> </w:t>
      </w:r>
      <w:r w:rsidRPr="007350DD">
        <w:t>of</w:t>
      </w:r>
      <w:r w:rsidR="001327BC" w:rsidRPr="007350DD">
        <w:t xml:space="preserve"> </w:t>
      </w:r>
      <w:r w:rsidRPr="007350DD">
        <w:t>MMR</w:t>
      </w:r>
      <w:r w:rsidR="001327BC" w:rsidRPr="007350DD">
        <w:t xml:space="preserve"> </w:t>
      </w:r>
      <w:r w:rsidRPr="007350DD">
        <w:t>show</w:t>
      </w:r>
      <w:r w:rsidR="001327BC" w:rsidRPr="007350DD">
        <w:t xml:space="preserve"> </w:t>
      </w:r>
      <w:r w:rsidRPr="007350DD">
        <w:t>that</w:t>
      </w:r>
      <w:r w:rsidR="001327BC" w:rsidRPr="007350DD">
        <w:t xml:space="preserve"> </w:t>
      </w:r>
      <w:r w:rsidRPr="007350DD">
        <w:t>on</w:t>
      </w:r>
      <w:r w:rsidR="001327BC" w:rsidRPr="007350DD">
        <w:t xml:space="preserve"> </w:t>
      </w:r>
      <w:r w:rsidRPr="007350DD">
        <w:t>average,</w:t>
      </w:r>
      <w:r w:rsidR="001327BC" w:rsidRPr="007350DD">
        <w:t xml:space="preserve"> </w:t>
      </w:r>
      <w:r w:rsidRPr="007350DD">
        <w:t>over</w:t>
      </w:r>
      <w:r w:rsidR="001327BC" w:rsidRPr="007350DD">
        <w:t xml:space="preserve"> </w:t>
      </w:r>
      <w:r w:rsidRPr="007350DD">
        <w:t>90</w:t>
      </w:r>
      <w:r w:rsidR="001327BC" w:rsidRPr="007350DD">
        <w:t xml:space="preserve"> </w:t>
      </w:r>
      <w:r w:rsidRPr="007350DD">
        <w:t>per</w:t>
      </w:r>
      <w:r w:rsidR="001327BC" w:rsidRPr="007350DD">
        <w:t xml:space="preserve"> </w:t>
      </w:r>
      <w:r w:rsidRPr="007350DD">
        <w:t>cent</w:t>
      </w:r>
      <w:r w:rsidR="001327BC" w:rsidRPr="007350DD">
        <w:t xml:space="preserve"> </w:t>
      </w:r>
      <w:r w:rsidRPr="007350DD">
        <w:t>of</w:t>
      </w:r>
      <w:r w:rsidR="001327BC" w:rsidRPr="007350DD">
        <w:t xml:space="preserve"> </w:t>
      </w:r>
      <w:r w:rsidRPr="007350DD">
        <w:t>children</w:t>
      </w:r>
      <w:r w:rsidR="001327BC" w:rsidRPr="007350DD">
        <w:t xml:space="preserve"> </w:t>
      </w:r>
      <w:r w:rsidRPr="007350DD">
        <w:t>are</w:t>
      </w:r>
      <w:r w:rsidR="001327BC" w:rsidRPr="007350DD">
        <w:t xml:space="preserve"> </w:t>
      </w:r>
      <w:r w:rsidRPr="007350DD">
        <w:t>immunised</w:t>
      </w:r>
      <w:r w:rsidR="001327BC" w:rsidRPr="007350DD">
        <w:t xml:space="preserve"> </w:t>
      </w:r>
      <w:r w:rsidRPr="007350DD">
        <w:t>by</w:t>
      </w:r>
      <w:r w:rsidR="001327BC" w:rsidRPr="007350DD">
        <w:t xml:space="preserve"> </w:t>
      </w:r>
      <w:r w:rsidRPr="007350DD">
        <w:t>age</w:t>
      </w:r>
      <w:r w:rsidR="001327BC" w:rsidRPr="007350DD">
        <w:t xml:space="preserve"> </w:t>
      </w:r>
      <w:r w:rsidRPr="007350DD">
        <w:t>five.</w:t>
      </w:r>
      <w:r w:rsidR="006461CD" w:rsidRPr="007350DD">
        <w:t xml:space="preserve"> </w:t>
      </w:r>
      <w:r w:rsidRPr="007350DD">
        <w:t>The</w:t>
      </w:r>
      <w:r w:rsidR="001327BC" w:rsidRPr="007350DD">
        <w:t xml:space="preserve"> </w:t>
      </w:r>
      <w:r w:rsidRPr="007350DD">
        <w:t>75.3</w:t>
      </w:r>
      <w:r w:rsidR="001327BC" w:rsidRPr="007350DD">
        <w:t xml:space="preserve"> </w:t>
      </w:r>
      <w:r w:rsidRPr="007350DD">
        <w:t>per</w:t>
      </w:r>
      <w:r w:rsidR="001327BC" w:rsidRPr="007350DD">
        <w:t xml:space="preserve"> </w:t>
      </w:r>
      <w:r w:rsidRPr="007350DD">
        <w:t>cent</w:t>
      </w:r>
      <w:r w:rsidR="001327BC" w:rsidRPr="007350DD">
        <w:t xml:space="preserve"> </w:t>
      </w:r>
      <w:r w:rsidRPr="007350DD">
        <w:t>coverage</w:t>
      </w:r>
      <w:r w:rsidR="001327BC" w:rsidRPr="007350DD">
        <w:t xml:space="preserve"> </w:t>
      </w:r>
      <w:r w:rsidRPr="007350DD">
        <w:t>during</w:t>
      </w:r>
      <w:r w:rsidR="001327BC" w:rsidRPr="007350DD">
        <w:t xml:space="preserve"> </w:t>
      </w:r>
      <w:r w:rsidRPr="007350DD">
        <w:t>2007</w:t>
      </w:r>
      <w:r w:rsidR="001327BC" w:rsidRPr="007350DD">
        <w:t xml:space="preserve"> </w:t>
      </w:r>
      <w:r w:rsidRPr="007350DD">
        <w:t>was</w:t>
      </w:r>
      <w:r w:rsidR="001327BC" w:rsidRPr="007350DD">
        <w:t xml:space="preserve"> </w:t>
      </w:r>
      <w:r w:rsidRPr="007350DD">
        <w:t>an</w:t>
      </w:r>
      <w:r w:rsidR="001327BC" w:rsidRPr="007350DD">
        <w:t xml:space="preserve"> </w:t>
      </w:r>
      <w:r w:rsidRPr="007350DD">
        <w:t>anomaly</w:t>
      </w:r>
      <w:r w:rsidR="001327BC" w:rsidRPr="007350DD">
        <w:t xml:space="preserve"> </w:t>
      </w:r>
      <w:r w:rsidRPr="007350DD">
        <w:t>due</w:t>
      </w:r>
      <w:r w:rsidR="001327BC" w:rsidRPr="007350DD">
        <w:t xml:space="preserve"> </w:t>
      </w:r>
      <w:r w:rsidRPr="007350DD">
        <w:t>mainly</w:t>
      </w:r>
      <w:r w:rsidR="001327BC" w:rsidRPr="007350DD">
        <w:t xml:space="preserve"> </w:t>
      </w:r>
      <w:r w:rsidRPr="007350DD">
        <w:t>to</w:t>
      </w:r>
      <w:r w:rsidR="001327BC" w:rsidRPr="007350DD">
        <w:t xml:space="preserve"> </w:t>
      </w:r>
      <w:r w:rsidRPr="007350DD">
        <w:t>a</w:t>
      </w:r>
      <w:r w:rsidR="001327BC" w:rsidRPr="007350DD">
        <w:t xml:space="preserve"> </w:t>
      </w:r>
      <w:r w:rsidRPr="007350DD">
        <w:t>shortage</w:t>
      </w:r>
      <w:r w:rsidR="001327BC" w:rsidRPr="007350DD">
        <w:t xml:space="preserve"> </w:t>
      </w:r>
      <w:r w:rsidRPr="007350DD">
        <w:t>of</w:t>
      </w:r>
      <w:r w:rsidR="001327BC" w:rsidRPr="007350DD">
        <w:t xml:space="preserve"> </w:t>
      </w:r>
      <w:r w:rsidRPr="007350DD">
        <w:t>vaccine</w:t>
      </w:r>
      <w:r w:rsidR="001327BC" w:rsidRPr="007350DD">
        <w:t xml:space="preserve"> </w:t>
      </w:r>
      <w:r w:rsidRPr="007350DD">
        <w:t>in</w:t>
      </w:r>
      <w:r w:rsidR="001327BC" w:rsidRPr="007350DD">
        <w:t xml:space="preserve"> </w:t>
      </w:r>
      <w:r w:rsidRPr="007350DD">
        <w:t>Barbados</w:t>
      </w:r>
      <w:r w:rsidR="001327BC" w:rsidRPr="007350DD">
        <w:t xml:space="preserve"> </w:t>
      </w:r>
      <w:r w:rsidRPr="007350DD">
        <w:t>during</w:t>
      </w:r>
      <w:r w:rsidR="001327BC" w:rsidRPr="007350DD">
        <w:t xml:space="preserve"> </w:t>
      </w:r>
      <w:r w:rsidRPr="007350DD">
        <w:t>that</w:t>
      </w:r>
      <w:r w:rsidR="001327BC" w:rsidRPr="007350DD">
        <w:t xml:space="preserve"> </w:t>
      </w:r>
      <w:r w:rsidRPr="007350DD">
        <w:t>year.</w:t>
      </w:r>
    </w:p>
    <w:p w:rsidR="00B012BD" w:rsidRPr="007350DD" w:rsidRDefault="006564B6" w:rsidP="00500E0A">
      <w:pPr>
        <w:pStyle w:val="Heading1"/>
      </w:pPr>
      <w:r w:rsidRPr="007350DD">
        <w:t>Table</w:t>
      </w:r>
      <w:r w:rsidR="001327BC" w:rsidRPr="007350DD">
        <w:t xml:space="preserve"> </w:t>
      </w:r>
      <w:r w:rsidRPr="007350DD">
        <w:t>13</w:t>
      </w:r>
    </w:p>
    <w:p w:rsidR="006564B6" w:rsidRPr="007350DD" w:rsidRDefault="006564B6" w:rsidP="00B012BD">
      <w:pPr>
        <w:pStyle w:val="SingleTxtG"/>
        <w:rPr>
          <w:b/>
          <w:bCs/>
        </w:rPr>
      </w:pPr>
      <w:r w:rsidRPr="007350DD">
        <w:rPr>
          <w:b/>
          <w:bCs/>
        </w:rPr>
        <w:t>Immunisation</w:t>
      </w:r>
      <w:r w:rsidR="001327BC" w:rsidRPr="007350DD">
        <w:rPr>
          <w:b/>
          <w:bCs/>
        </w:rPr>
        <w:t xml:space="preserve"> </w:t>
      </w:r>
      <w:r w:rsidR="00500E0A" w:rsidRPr="007350DD">
        <w:rPr>
          <w:b/>
          <w:bCs/>
        </w:rPr>
        <w:t>coverage (%) of children &lt;5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086"/>
        <w:gridCol w:w="897"/>
        <w:gridCol w:w="897"/>
        <w:gridCol w:w="898"/>
        <w:gridCol w:w="898"/>
        <w:gridCol w:w="898"/>
        <w:gridCol w:w="898"/>
        <w:gridCol w:w="898"/>
      </w:tblGrid>
      <w:tr w:rsidR="006564B6" w:rsidRPr="007350DD" w:rsidTr="00500E0A">
        <w:trPr>
          <w:cantSplit/>
          <w:tblHeader/>
        </w:trPr>
        <w:tc>
          <w:tcPr>
            <w:tcW w:w="1087" w:type="dxa"/>
            <w:tcBorders>
              <w:top w:val="single" w:sz="4" w:space="0" w:color="auto"/>
              <w:bottom w:val="single" w:sz="12" w:space="0" w:color="auto"/>
            </w:tcBorders>
            <w:shd w:val="clear" w:color="auto" w:fill="auto"/>
            <w:vAlign w:val="bottom"/>
          </w:tcPr>
          <w:p w:rsidR="006564B6" w:rsidRPr="007350DD" w:rsidRDefault="006564B6" w:rsidP="00500E0A">
            <w:pPr>
              <w:suppressAutoHyphens w:val="0"/>
              <w:spacing w:before="80" w:after="80" w:line="200" w:lineRule="exact"/>
              <w:ind w:right="113"/>
              <w:rPr>
                <w:i/>
                <w:sz w:val="16"/>
              </w:rPr>
            </w:pPr>
          </w:p>
        </w:tc>
        <w:tc>
          <w:tcPr>
            <w:tcW w:w="897" w:type="dxa"/>
            <w:tcBorders>
              <w:top w:val="single" w:sz="4" w:space="0" w:color="auto"/>
              <w:bottom w:val="single" w:sz="12" w:space="0" w:color="auto"/>
            </w:tcBorders>
            <w:shd w:val="clear" w:color="auto" w:fill="auto"/>
            <w:vAlign w:val="bottom"/>
          </w:tcPr>
          <w:p w:rsidR="006564B6" w:rsidRPr="007350DD" w:rsidRDefault="006564B6" w:rsidP="00500E0A">
            <w:pPr>
              <w:suppressAutoHyphens w:val="0"/>
              <w:spacing w:before="80" w:after="80" w:line="200" w:lineRule="exact"/>
              <w:ind w:right="113"/>
              <w:jc w:val="right"/>
              <w:rPr>
                <w:i/>
                <w:sz w:val="16"/>
              </w:rPr>
            </w:pPr>
            <w:r w:rsidRPr="007350DD">
              <w:rPr>
                <w:i/>
                <w:sz w:val="16"/>
              </w:rPr>
              <w:t>2004</w:t>
            </w:r>
          </w:p>
        </w:tc>
        <w:tc>
          <w:tcPr>
            <w:tcW w:w="897" w:type="dxa"/>
            <w:tcBorders>
              <w:top w:val="single" w:sz="4" w:space="0" w:color="auto"/>
              <w:bottom w:val="single" w:sz="12" w:space="0" w:color="auto"/>
            </w:tcBorders>
            <w:shd w:val="clear" w:color="auto" w:fill="auto"/>
            <w:vAlign w:val="bottom"/>
          </w:tcPr>
          <w:p w:rsidR="006564B6" w:rsidRPr="007350DD" w:rsidRDefault="006564B6" w:rsidP="00500E0A">
            <w:pPr>
              <w:suppressAutoHyphens w:val="0"/>
              <w:spacing w:before="80" w:after="80" w:line="200" w:lineRule="exact"/>
              <w:ind w:right="113"/>
              <w:jc w:val="right"/>
              <w:rPr>
                <w:i/>
                <w:sz w:val="16"/>
              </w:rPr>
            </w:pPr>
            <w:r w:rsidRPr="007350DD">
              <w:rPr>
                <w:i/>
                <w:sz w:val="16"/>
              </w:rPr>
              <w:t>2005</w:t>
            </w:r>
          </w:p>
        </w:tc>
        <w:tc>
          <w:tcPr>
            <w:tcW w:w="898" w:type="dxa"/>
            <w:tcBorders>
              <w:top w:val="single" w:sz="4" w:space="0" w:color="auto"/>
              <w:bottom w:val="single" w:sz="12" w:space="0" w:color="auto"/>
            </w:tcBorders>
            <w:shd w:val="clear" w:color="auto" w:fill="auto"/>
            <w:vAlign w:val="bottom"/>
          </w:tcPr>
          <w:p w:rsidR="006564B6" w:rsidRPr="007350DD" w:rsidRDefault="006564B6" w:rsidP="00500E0A">
            <w:pPr>
              <w:suppressAutoHyphens w:val="0"/>
              <w:spacing w:before="80" w:after="80" w:line="200" w:lineRule="exact"/>
              <w:ind w:right="113"/>
              <w:jc w:val="right"/>
              <w:rPr>
                <w:i/>
                <w:sz w:val="16"/>
              </w:rPr>
            </w:pPr>
            <w:r w:rsidRPr="007350DD">
              <w:rPr>
                <w:i/>
                <w:sz w:val="16"/>
              </w:rPr>
              <w:t>2006</w:t>
            </w:r>
          </w:p>
        </w:tc>
        <w:tc>
          <w:tcPr>
            <w:tcW w:w="898" w:type="dxa"/>
            <w:tcBorders>
              <w:top w:val="single" w:sz="4" w:space="0" w:color="auto"/>
              <w:bottom w:val="single" w:sz="12" w:space="0" w:color="auto"/>
            </w:tcBorders>
            <w:shd w:val="clear" w:color="auto" w:fill="auto"/>
            <w:vAlign w:val="bottom"/>
          </w:tcPr>
          <w:p w:rsidR="006564B6" w:rsidRPr="007350DD" w:rsidRDefault="006564B6" w:rsidP="00500E0A">
            <w:pPr>
              <w:suppressAutoHyphens w:val="0"/>
              <w:spacing w:before="80" w:after="80" w:line="200" w:lineRule="exact"/>
              <w:ind w:right="113"/>
              <w:jc w:val="right"/>
              <w:rPr>
                <w:i/>
                <w:sz w:val="16"/>
              </w:rPr>
            </w:pPr>
            <w:r w:rsidRPr="007350DD">
              <w:rPr>
                <w:i/>
                <w:sz w:val="16"/>
              </w:rPr>
              <w:t>2007</w:t>
            </w:r>
          </w:p>
        </w:tc>
        <w:tc>
          <w:tcPr>
            <w:tcW w:w="898" w:type="dxa"/>
            <w:tcBorders>
              <w:top w:val="single" w:sz="4" w:space="0" w:color="auto"/>
              <w:bottom w:val="single" w:sz="12" w:space="0" w:color="auto"/>
            </w:tcBorders>
            <w:shd w:val="clear" w:color="auto" w:fill="auto"/>
            <w:vAlign w:val="bottom"/>
          </w:tcPr>
          <w:p w:rsidR="006564B6" w:rsidRPr="007350DD" w:rsidRDefault="006564B6" w:rsidP="00500E0A">
            <w:pPr>
              <w:suppressAutoHyphens w:val="0"/>
              <w:spacing w:before="80" w:after="80" w:line="200" w:lineRule="exact"/>
              <w:ind w:right="113"/>
              <w:jc w:val="right"/>
              <w:rPr>
                <w:i/>
                <w:sz w:val="16"/>
              </w:rPr>
            </w:pPr>
            <w:r w:rsidRPr="007350DD">
              <w:rPr>
                <w:i/>
                <w:sz w:val="16"/>
              </w:rPr>
              <w:t>2008</w:t>
            </w:r>
          </w:p>
        </w:tc>
        <w:tc>
          <w:tcPr>
            <w:tcW w:w="898" w:type="dxa"/>
            <w:tcBorders>
              <w:top w:val="single" w:sz="4" w:space="0" w:color="auto"/>
              <w:bottom w:val="single" w:sz="12" w:space="0" w:color="auto"/>
            </w:tcBorders>
            <w:shd w:val="clear" w:color="auto" w:fill="auto"/>
            <w:vAlign w:val="bottom"/>
          </w:tcPr>
          <w:p w:rsidR="006564B6" w:rsidRPr="007350DD" w:rsidRDefault="006564B6" w:rsidP="00500E0A">
            <w:pPr>
              <w:suppressAutoHyphens w:val="0"/>
              <w:spacing w:before="80" w:after="80" w:line="200" w:lineRule="exact"/>
              <w:ind w:right="113"/>
              <w:jc w:val="right"/>
              <w:rPr>
                <w:i/>
                <w:sz w:val="16"/>
              </w:rPr>
            </w:pPr>
            <w:r w:rsidRPr="007350DD">
              <w:rPr>
                <w:i/>
                <w:sz w:val="16"/>
              </w:rPr>
              <w:t>2009</w:t>
            </w:r>
          </w:p>
        </w:tc>
        <w:tc>
          <w:tcPr>
            <w:tcW w:w="898" w:type="dxa"/>
            <w:tcBorders>
              <w:top w:val="single" w:sz="4" w:space="0" w:color="auto"/>
              <w:bottom w:val="single" w:sz="12" w:space="0" w:color="auto"/>
            </w:tcBorders>
            <w:shd w:val="clear" w:color="auto" w:fill="auto"/>
            <w:vAlign w:val="bottom"/>
          </w:tcPr>
          <w:p w:rsidR="006564B6" w:rsidRPr="007350DD" w:rsidRDefault="006564B6" w:rsidP="00500E0A">
            <w:pPr>
              <w:suppressAutoHyphens w:val="0"/>
              <w:spacing w:before="80" w:after="80" w:line="200" w:lineRule="exact"/>
              <w:ind w:right="113"/>
              <w:jc w:val="right"/>
              <w:rPr>
                <w:i/>
                <w:sz w:val="16"/>
              </w:rPr>
            </w:pPr>
            <w:r w:rsidRPr="007350DD">
              <w:rPr>
                <w:i/>
                <w:sz w:val="16"/>
              </w:rPr>
              <w:t>2010</w:t>
            </w:r>
          </w:p>
        </w:tc>
      </w:tr>
      <w:tr w:rsidR="006564B6" w:rsidRPr="007350DD" w:rsidTr="00500E0A">
        <w:trPr>
          <w:cantSplit/>
        </w:trPr>
        <w:tc>
          <w:tcPr>
            <w:tcW w:w="1087" w:type="dxa"/>
            <w:tcBorders>
              <w:top w:val="single" w:sz="12" w:space="0" w:color="auto"/>
            </w:tcBorders>
            <w:shd w:val="clear" w:color="auto" w:fill="auto"/>
          </w:tcPr>
          <w:p w:rsidR="006564B6" w:rsidRPr="007350DD" w:rsidRDefault="006564B6" w:rsidP="00500E0A">
            <w:pPr>
              <w:suppressAutoHyphens w:val="0"/>
              <w:spacing w:before="40" w:after="40" w:line="220" w:lineRule="exact"/>
              <w:ind w:right="113"/>
              <w:rPr>
                <w:sz w:val="18"/>
              </w:rPr>
            </w:pPr>
            <w:r w:rsidRPr="007350DD">
              <w:rPr>
                <w:sz w:val="18"/>
              </w:rPr>
              <w:t>MMR2</w:t>
            </w:r>
          </w:p>
        </w:tc>
        <w:tc>
          <w:tcPr>
            <w:tcW w:w="897" w:type="dxa"/>
            <w:tcBorders>
              <w:top w:val="single" w:sz="12" w:space="0" w:color="auto"/>
            </w:tcBorders>
            <w:shd w:val="clear" w:color="auto" w:fill="auto"/>
            <w:vAlign w:val="bottom"/>
          </w:tcPr>
          <w:p w:rsidR="006564B6" w:rsidRPr="007350DD" w:rsidRDefault="006564B6" w:rsidP="00500E0A">
            <w:pPr>
              <w:suppressAutoHyphens w:val="0"/>
              <w:spacing w:before="40" w:after="40" w:line="220" w:lineRule="exact"/>
              <w:ind w:right="113"/>
              <w:jc w:val="right"/>
              <w:rPr>
                <w:sz w:val="18"/>
              </w:rPr>
            </w:pPr>
            <w:r w:rsidRPr="007350DD">
              <w:rPr>
                <w:sz w:val="18"/>
              </w:rPr>
              <w:t>100</w:t>
            </w:r>
          </w:p>
        </w:tc>
        <w:tc>
          <w:tcPr>
            <w:tcW w:w="897" w:type="dxa"/>
            <w:tcBorders>
              <w:top w:val="single" w:sz="12" w:space="0" w:color="auto"/>
            </w:tcBorders>
            <w:shd w:val="clear" w:color="auto" w:fill="auto"/>
            <w:vAlign w:val="bottom"/>
          </w:tcPr>
          <w:p w:rsidR="006564B6" w:rsidRPr="007350DD" w:rsidRDefault="006564B6" w:rsidP="00500E0A">
            <w:pPr>
              <w:suppressAutoHyphens w:val="0"/>
              <w:spacing w:before="40" w:after="40" w:line="220" w:lineRule="exact"/>
              <w:ind w:right="113"/>
              <w:jc w:val="right"/>
              <w:rPr>
                <w:sz w:val="18"/>
              </w:rPr>
            </w:pPr>
            <w:r w:rsidRPr="007350DD">
              <w:rPr>
                <w:sz w:val="18"/>
              </w:rPr>
              <w:t>97.8</w:t>
            </w:r>
          </w:p>
        </w:tc>
        <w:tc>
          <w:tcPr>
            <w:tcW w:w="898" w:type="dxa"/>
            <w:tcBorders>
              <w:top w:val="single" w:sz="12" w:space="0" w:color="auto"/>
            </w:tcBorders>
            <w:shd w:val="clear" w:color="auto" w:fill="auto"/>
            <w:vAlign w:val="bottom"/>
          </w:tcPr>
          <w:p w:rsidR="006564B6" w:rsidRPr="007350DD" w:rsidRDefault="006564B6" w:rsidP="00500E0A">
            <w:pPr>
              <w:suppressAutoHyphens w:val="0"/>
              <w:spacing w:before="40" w:after="40" w:line="220" w:lineRule="exact"/>
              <w:ind w:right="113"/>
              <w:jc w:val="right"/>
              <w:rPr>
                <w:sz w:val="18"/>
              </w:rPr>
            </w:pPr>
            <w:r w:rsidRPr="007350DD">
              <w:rPr>
                <w:sz w:val="18"/>
              </w:rPr>
              <w:t>95.6</w:t>
            </w:r>
          </w:p>
        </w:tc>
        <w:tc>
          <w:tcPr>
            <w:tcW w:w="898" w:type="dxa"/>
            <w:tcBorders>
              <w:top w:val="single" w:sz="12" w:space="0" w:color="auto"/>
            </w:tcBorders>
            <w:shd w:val="clear" w:color="auto" w:fill="auto"/>
            <w:vAlign w:val="bottom"/>
          </w:tcPr>
          <w:p w:rsidR="006564B6" w:rsidRPr="007350DD" w:rsidRDefault="006564B6" w:rsidP="00500E0A">
            <w:pPr>
              <w:suppressAutoHyphens w:val="0"/>
              <w:spacing w:before="40" w:after="40" w:line="220" w:lineRule="exact"/>
              <w:ind w:right="113"/>
              <w:jc w:val="right"/>
              <w:rPr>
                <w:sz w:val="18"/>
              </w:rPr>
            </w:pPr>
            <w:r w:rsidRPr="007350DD">
              <w:rPr>
                <w:sz w:val="18"/>
              </w:rPr>
              <w:t>75.3</w:t>
            </w:r>
          </w:p>
        </w:tc>
        <w:tc>
          <w:tcPr>
            <w:tcW w:w="898" w:type="dxa"/>
            <w:tcBorders>
              <w:top w:val="single" w:sz="12" w:space="0" w:color="auto"/>
            </w:tcBorders>
            <w:shd w:val="clear" w:color="auto" w:fill="auto"/>
            <w:vAlign w:val="bottom"/>
          </w:tcPr>
          <w:p w:rsidR="006564B6" w:rsidRPr="007350DD" w:rsidRDefault="006564B6" w:rsidP="00500E0A">
            <w:pPr>
              <w:suppressAutoHyphens w:val="0"/>
              <w:spacing w:before="40" w:after="40" w:line="220" w:lineRule="exact"/>
              <w:ind w:right="113"/>
              <w:jc w:val="right"/>
              <w:rPr>
                <w:sz w:val="18"/>
              </w:rPr>
            </w:pPr>
            <w:r w:rsidRPr="007350DD">
              <w:rPr>
                <w:sz w:val="18"/>
              </w:rPr>
              <w:t>97.4</w:t>
            </w:r>
          </w:p>
        </w:tc>
        <w:tc>
          <w:tcPr>
            <w:tcW w:w="898" w:type="dxa"/>
            <w:tcBorders>
              <w:top w:val="single" w:sz="12" w:space="0" w:color="auto"/>
            </w:tcBorders>
            <w:shd w:val="clear" w:color="auto" w:fill="auto"/>
            <w:vAlign w:val="bottom"/>
          </w:tcPr>
          <w:p w:rsidR="006564B6" w:rsidRPr="007350DD" w:rsidRDefault="006564B6" w:rsidP="00500E0A">
            <w:pPr>
              <w:suppressAutoHyphens w:val="0"/>
              <w:spacing w:before="40" w:after="40" w:line="220" w:lineRule="exact"/>
              <w:ind w:right="113"/>
              <w:jc w:val="right"/>
              <w:rPr>
                <w:sz w:val="18"/>
              </w:rPr>
            </w:pPr>
            <w:proofErr w:type="spellStart"/>
            <w:r w:rsidRPr="007350DD">
              <w:rPr>
                <w:sz w:val="18"/>
              </w:rPr>
              <w:t>n.a</w:t>
            </w:r>
            <w:proofErr w:type="spellEnd"/>
            <w:r w:rsidRPr="007350DD">
              <w:rPr>
                <w:sz w:val="18"/>
              </w:rPr>
              <w:t>.</w:t>
            </w:r>
          </w:p>
        </w:tc>
        <w:tc>
          <w:tcPr>
            <w:tcW w:w="898" w:type="dxa"/>
            <w:tcBorders>
              <w:top w:val="single" w:sz="12" w:space="0" w:color="auto"/>
            </w:tcBorders>
            <w:shd w:val="clear" w:color="auto" w:fill="auto"/>
            <w:vAlign w:val="bottom"/>
          </w:tcPr>
          <w:p w:rsidR="006564B6" w:rsidRPr="007350DD" w:rsidRDefault="006564B6" w:rsidP="00500E0A">
            <w:pPr>
              <w:suppressAutoHyphens w:val="0"/>
              <w:spacing w:before="40" w:after="40" w:line="220" w:lineRule="exact"/>
              <w:ind w:right="113"/>
              <w:jc w:val="right"/>
              <w:rPr>
                <w:sz w:val="18"/>
              </w:rPr>
            </w:pPr>
            <w:r w:rsidRPr="007350DD">
              <w:rPr>
                <w:sz w:val="18"/>
              </w:rPr>
              <w:t>98.8</w:t>
            </w:r>
          </w:p>
        </w:tc>
      </w:tr>
    </w:tbl>
    <w:p w:rsidR="006564B6" w:rsidRPr="007350DD" w:rsidRDefault="006564B6" w:rsidP="00500E0A">
      <w:pPr>
        <w:spacing w:before="120"/>
        <w:ind w:left="1134" w:right="1134" w:firstLine="170"/>
        <w:rPr>
          <w:sz w:val="18"/>
        </w:rPr>
      </w:pPr>
      <w:r w:rsidRPr="007350DD">
        <w:rPr>
          <w:i/>
          <w:iCs/>
          <w:sz w:val="18"/>
        </w:rPr>
        <w:t>Source:</w:t>
      </w:r>
      <w:r w:rsidR="006461CD" w:rsidRPr="007350DD">
        <w:rPr>
          <w:i/>
          <w:iCs/>
          <w:sz w:val="18"/>
        </w:rPr>
        <w:t xml:space="preserve">  </w:t>
      </w:r>
      <w:r w:rsidRPr="007350DD">
        <w:rPr>
          <w:sz w:val="18"/>
        </w:rPr>
        <w:t>Annual</w:t>
      </w:r>
      <w:r w:rsidR="001327BC" w:rsidRPr="007350DD">
        <w:rPr>
          <w:sz w:val="18"/>
        </w:rPr>
        <w:t xml:space="preserve"> </w:t>
      </w:r>
      <w:r w:rsidRPr="007350DD">
        <w:rPr>
          <w:sz w:val="18"/>
        </w:rPr>
        <w:t>Report</w:t>
      </w:r>
      <w:r w:rsidR="001327BC" w:rsidRPr="007350DD">
        <w:rPr>
          <w:sz w:val="18"/>
        </w:rPr>
        <w:t xml:space="preserve"> </w:t>
      </w:r>
      <w:r w:rsidRPr="007350DD">
        <w:rPr>
          <w:sz w:val="18"/>
        </w:rPr>
        <w:t>of</w:t>
      </w:r>
      <w:r w:rsidR="001327BC" w:rsidRPr="007350DD">
        <w:rPr>
          <w:sz w:val="18"/>
        </w:rPr>
        <w:t xml:space="preserve"> </w:t>
      </w:r>
      <w:r w:rsidRPr="007350DD">
        <w:rPr>
          <w:sz w:val="18"/>
        </w:rPr>
        <w:t>the</w:t>
      </w:r>
      <w:r w:rsidR="001327BC" w:rsidRPr="007350DD">
        <w:rPr>
          <w:sz w:val="18"/>
        </w:rPr>
        <w:t xml:space="preserve"> </w:t>
      </w:r>
      <w:r w:rsidRPr="007350DD">
        <w:rPr>
          <w:sz w:val="18"/>
        </w:rPr>
        <w:t>Chief</w:t>
      </w:r>
      <w:r w:rsidR="001327BC" w:rsidRPr="007350DD">
        <w:rPr>
          <w:sz w:val="18"/>
        </w:rPr>
        <w:t xml:space="preserve"> </w:t>
      </w:r>
      <w:r w:rsidRPr="007350DD">
        <w:rPr>
          <w:sz w:val="18"/>
        </w:rPr>
        <w:t>Medical</w:t>
      </w:r>
      <w:r w:rsidR="001327BC" w:rsidRPr="007350DD">
        <w:rPr>
          <w:sz w:val="18"/>
        </w:rPr>
        <w:t xml:space="preserve"> </w:t>
      </w:r>
      <w:r w:rsidRPr="007350DD">
        <w:rPr>
          <w:sz w:val="18"/>
        </w:rPr>
        <w:t>Officer</w:t>
      </w:r>
      <w:r w:rsidR="001327BC" w:rsidRPr="007350DD">
        <w:rPr>
          <w:sz w:val="18"/>
        </w:rPr>
        <w:t xml:space="preserve"> </w:t>
      </w:r>
      <w:r w:rsidRPr="007350DD">
        <w:rPr>
          <w:sz w:val="18"/>
        </w:rPr>
        <w:t>2004</w:t>
      </w:r>
      <w:r w:rsidR="001327BC" w:rsidRPr="007350DD">
        <w:rPr>
          <w:sz w:val="18"/>
        </w:rPr>
        <w:t xml:space="preserve"> </w:t>
      </w:r>
      <w:r w:rsidRPr="007350DD">
        <w:rPr>
          <w:sz w:val="18"/>
        </w:rPr>
        <w:t>to</w:t>
      </w:r>
      <w:r w:rsidR="001327BC" w:rsidRPr="007350DD">
        <w:rPr>
          <w:sz w:val="18"/>
        </w:rPr>
        <w:t xml:space="preserve"> </w:t>
      </w:r>
      <w:r w:rsidRPr="007350DD">
        <w:rPr>
          <w:sz w:val="18"/>
        </w:rPr>
        <w:t>2006</w:t>
      </w:r>
      <w:r w:rsidR="001327BC" w:rsidRPr="007350DD">
        <w:rPr>
          <w:sz w:val="18"/>
        </w:rPr>
        <w:t xml:space="preserve"> </w:t>
      </w:r>
      <w:r w:rsidRPr="007350DD">
        <w:rPr>
          <w:sz w:val="18"/>
        </w:rPr>
        <w:t>and</w:t>
      </w:r>
      <w:r w:rsidR="001327BC" w:rsidRPr="007350DD">
        <w:rPr>
          <w:sz w:val="18"/>
        </w:rPr>
        <w:t xml:space="preserve"> </w:t>
      </w:r>
      <w:r w:rsidRPr="007350DD">
        <w:rPr>
          <w:sz w:val="18"/>
        </w:rPr>
        <w:t>EPI</w:t>
      </w:r>
      <w:r w:rsidR="001327BC" w:rsidRPr="007350DD">
        <w:rPr>
          <w:sz w:val="18"/>
        </w:rPr>
        <w:t xml:space="preserve"> </w:t>
      </w:r>
      <w:r w:rsidRPr="007350DD">
        <w:rPr>
          <w:sz w:val="18"/>
        </w:rPr>
        <w:t>Manager</w:t>
      </w:r>
      <w:r w:rsidR="00500E0A" w:rsidRPr="007350DD">
        <w:rPr>
          <w:sz w:val="18"/>
        </w:rPr>
        <w:t>.</w:t>
      </w:r>
    </w:p>
    <w:p w:rsidR="006564B6" w:rsidRPr="007350DD" w:rsidRDefault="006564B6" w:rsidP="009E22FF">
      <w:pPr>
        <w:pStyle w:val="SingleTxtG"/>
      </w:pPr>
      <w:r w:rsidRPr="007350DD">
        <w:t>128.</w:t>
      </w:r>
      <w:r w:rsidRPr="007350DD">
        <w:tab/>
        <w:t>A</w:t>
      </w:r>
      <w:r w:rsidR="001327BC" w:rsidRPr="007350DD">
        <w:t xml:space="preserve"> </w:t>
      </w:r>
      <w:r w:rsidRPr="007350DD">
        <w:t>Child</w:t>
      </w:r>
      <w:r w:rsidR="001327BC" w:rsidRPr="007350DD">
        <w:t xml:space="preserve"> </w:t>
      </w:r>
      <w:r w:rsidRPr="007350DD">
        <w:t>Health</w:t>
      </w:r>
      <w:r w:rsidR="001327BC" w:rsidRPr="007350DD">
        <w:t xml:space="preserve"> </w:t>
      </w:r>
      <w:r w:rsidRPr="007350DD">
        <w:t>Record</w:t>
      </w:r>
      <w:r w:rsidR="001327BC" w:rsidRPr="007350DD">
        <w:t xml:space="preserve"> </w:t>
      </w:r>
      <w:r w:rsidRPr="007350DD">
        <w:t>or</w:t>
      </w:r>
      <w:r w:rsidR="001327BC" w:rsidRPr="007350DD">
        <w:t xml:space="preserve"> </w:t>
      </w:r>
      <w:r w:rsidR="00EA19E5" w:rsidRPr="007350DD">
        <w:t>“</w:t>
      </w:r>
      <w:r w:rsidRPr="007350DD">
        <w:t>Green</w:t>
      </w:r>
      <w:r w:rsidR="001327BC" w:rsidRPr="007350DD">
        <w:t xml:space="preserve"> </w:t>
      </w:r>
      <w:r w:rsidRPr="007350DD">
        <w:t>Card</w:t>
      </w:r>
      <w:r w:rsidR="00EA19E5" w:rsidRPr="007350DD">
        <w:t>”</w:t>
      </w:r>
      <w:r w:rsidR="001327BC" w:rsidRPr="007350DD">
        <w:t xml:space="preserve"> </w:t>
      </w:r>
      <w:r w:rsidRPr="007350DD">
        <w:t>is</w:t>
      </w:r>
      <w:r w:rsidR="001327BC" w:rsidRPr="007350DD">
        <w:t xml:space="preserve"> </w:t>
      </w:r>
      <w:r w:rsidRPr="007350DD">
        <w:t>given</w:t>
      </w:r>
      <w:r w:rsidR="001327BC" w:rsidRPr="007350DD">
        <w:t xml:space="preserve"> </w:t>
      </w:r>
      <w:r w:rsidRPr="007350DD">
        <w:t>to</w:t>
      </w:r>
      <w:r w:rsidR="001327BC" w:rsidRPr="007350DD">
        <w:t xml:space="preserve"> </w:t>
      </w:r>
      <w:r w:rsidRPr="007350DD">
        <w:t>parents</w:t>
      </w:r>
      <w:r w:rsidR="001327BC" w:rsidRPr="007350DD">
        <w:t xml:space="preserve"> </w:t>
      </w:r>
      <w:r w:rsidRPr="007350DD">
        <w:t>at</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birth</w:t>
      </w:r>
      <w:r w:rsidR="001327BC" w:rsidRPr="007350DD">
        <w:t xml:space="preserve"> </w:t>
      </w:r>
      <w:r w:rsidRPr="007350DD">
        <w:t>and</w:t>
      </w:r>
      <w:r w:rsidR="001327BC" w:rsidRPr="007350DD">
        <w:t xml:space="preserve"> </w:t>
      </w:r>
      <w:r w:rsidRPr="007350DD">
        <w:t>is</w:t>
      </w:r>
      <w:r w:rsidR="001327BC" w:rsidRPr="007350DD">
        <w:t xml:space="preserve"> </w:t>
      </w:r>
      <w:r w:rsidRPr="007350DD">
        <w:t>a</w:t>
      </w:r>
      <w:r w:rsidR="001327BC" w:rsidRPr="007350DD">
        <w:t xml:space="preserve"> </w:t>
      </w:r>
      <w:r w:rsidRPr="007350DD">
        <w:t>permanent</w:t>
      </w:r>
      <w:r w:rsidR="001327BC" w:rsidRPr="007350DD">
        <w:t xml:space="preserve"> </w:t>
      </w:r>
      <w:r w:rsidRPr="007350DD">
        <w:t>record</w:t>
      </w:r>
      <w:r w:rsidR="001327BC" w:rsidRPr="007350DD">
        <w:t xml:space="preserve"> </w:t>
      </w:r>
      <w:r w:rsidRPr="007350DD">
        <w:t>for</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road</w:t>
      </w:r>
      <w:r w:rsidR="001327BC" w:rsidRPr="007350DD">
        <w:t xml:space="preserve"> </w:t>
      </w:r>
      <w:r w:rsidRPr="007350DD">
        <w:t>to</w:t>
      </w:r>
      <w:r w:rsidR="001327BC" w:rsidRPr="007350DD">
        <w:t xml:space="preserve"> </w:t>
      </w:r>
      <w:r w:rsidRPr="007350DD">
        <w:t>health.</w:t>
      </w:r>
      <w:r w:rsidR="001327BC" w:rsidRPr="007350DD">
        <w:t xml:space="preserve"> </w:t>
      </w:r>
      <w:r w:rsidRPr="007350DD">
        <w:t>Parents</w:t>
      </w:r>
      <w:r w:rsidR="001327BC" w:rsidRPr="007350DD">
        <w:t xml:space="preserve"> </w:t>
      </w:r>
      <w:r w:rsidRPr="007350DD">
        <w:t>take</w:t>
      </w:r>
      <w:r w:rsidR="001327BC" w:rsidRPr="007350DD">
        <w:t xml:space="preserve"> </w:t>
      </w:r>
      <w:r w:rsidRPr="007350DD">
        <w:t>this</w:t>
      </w:r>
      <w:r w:rsidR="001327BC" w:rsidRPr="007350DD">
        <w:t xml:space="preserve"> </w:t>
      </w:r>
      <w:r w:rsidRPr="007350DD">
        <w:t>record</w:t>
      </w:r>
      <w:r w:rsidR="001327BC" w:rsidRPr="007350DD">
        <w:t xml:space="preserve"> </w:t>
      </w:r>
      <w:r w:rsidRPr="007350DD">
        <w:t>to</w:t>
      </w:r>
      <w:r w:rsidR="001327BC" w:rsidRPr="007350DD">
        <w:t xml:space="preserve"> </w:t>
      </w:r>
      <w:r w:rsidRPr="007350DD">
        <w:t>the</w:t>
      </w:r>
      <w:r w:rsidR="001327BC" w:rsidRPr="007350DD">
        <w:t xml:space="preserve"> </w:t>
      </w:r>
      <w:r w:rsidRPr="007350DD">
        <w:t>private</w:t>
      </w:r>
      <w:r w:rsidR="001327BC" w:rsidRPr="007350DD">
        <w:t xml:space="preserve"> </w:t>
      </w:r>
      <w:r w:rsidRPr="007350DD">
        <w:t>doctor,</w:t>
      </w:r>
      <w:r w:rsidR="001327BC" w:rsidRPr="007350DD">
        <w:t xml:space="preserve"> </w:t>
      </w:r>
      <w:r w:rsidRPr="007350DD">
        <w:t>clinic</w:t>
      </w:r>
      <w:r w:rsidR="001327BC" w:rsidRPr="007350DD">
        <w:t xml:space="preserve"> </w:t>
      </w:r>
      <w:r w:rsidRPr="007350DD">
        <w:t>or</w:t>
      </w:r>
      <w:r w:rsidR="001327BC" w:rsidRPr="007350DD">
        <w:t xml:space="preserve"> </w:t>
      </w:r>
      <w:r w:rsidRPr="007350DD">
        <w:t>hospital</w:t>
      </w:r>
      <w:r w:rsidR="001327BC" w:rsidRPr="007350DD">
        <w:t xml:space="preserve"> </w:t>
      </w:r>
      <w:r w:rsidRPr="007350DD">
        <w:t>for</w:t>
      </w:r>
      <w:r w:rsidR="001327BC" w:rsidRPr="007350DD">
        <w:t xml:space="preserve"> </w:t>
      </w:r>
      <w:r w:rsidRPr="007350DD">
        <w:t>completion</w:t>
      </w:r>
      <w:r w:rsidR="001327BC" w:rsidRPr="007350DD">
        <w:t xml:space="preserve"> </w:t>
      </w:r>
      <w:r w:rsidRPr="007350DD">
        <w:t>at</w:t>
      </w:r>
      <w:r w:rsidR="001327BC" w:rsidRPr="007350DD">
        <w:t xml:space="preserve"> </w:t>
      </w:r>
      <w:r w:rsidRPr="007350DD">
        <w:t>each</w:t>
      </w:r>
      <w:r w:rsidR="001327BC" w:rsidRPr="007350DD">
        <w:t xml:space="preserve"> </w:t>
      </w:r>
      <w:r w:rsidRPr="007350DD">
        <w:t>visit.</w:t>
      </w:r>
      <w:r w:rsidR="001327BC" w:rsidRPr="007350DD">
        <w:t xml:space="preserve"> </w:t>
      </w:r>
      <w:r w:rsidRPr="007350DD">
        <w:t>Information</w:t>
      </w:r>
      <w:r w:rsidR="001327BC" w:rsidRPr="007350DD">
        <w:t xml:space="preserve"> </w:t>
      </w:r>
      <w:r w:rsidRPr="007350DD">
        <w:t>recorded</w:t>
      </w:r>
      <w:r w:rsidR="001327BC" w:rsidRPr="007350DD">
        <w:t xml:space="preserve"> </w:t>
      </w:r>
      <w:r w:rsidRPr="007350DD">
        <w:t>on</w:t>
      </w:r>
      <w:r w:rsidR="001327BC" w:rsidRPr="007350DD">
        <w:t xml:space="preserve"> </w:t>
      </w:r>
      <w:r w:rsidRPr="007350DD">
        <w:t>this</w:t>
      </w:r>
      <w:r w:rsidR="001327BC" w:rsidRPr="007350DD">
        <w:t xml:space="preserve"> </w:t>
      </w:r>
      <w:r w:rsidRPr="007350DD">
        <w:t>card</w:t>
      </w:r>
      <w:r w:rsidR="001327BC" w:rsidRPr="007350DD">
        <w:t xml:space="preserve"> </w:t>
      </w:r>
      <w:r w:rsidRPr="007350DD">
        <w:t>includes</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007350DD">
        <w:t>peri</w:t>
      </w:r>
      <w:r w:rsidRPr="007350DD">
        <w:t>natal</w:t>
      </w:r>
      <w:r w:rsidR="001327BC" w:rsidRPr="007350DD">
        <w:t xml:space="preserve"> </w:t>
      </w:r>
      <w:r w:rsidRPr="007350DD">
        <w:t>history,</w:t>
      </w:r>
      <w:r w:rsidR="001327BC" w:rsidRPr="007350DD">
        <w:t xml:space="preserve"> </w:t>
      </w:r>
      <w:r w:rsidRPr="007350DD">
        <w:t>landmarks</w:t>
      </w:r>
      <w:r w:rsidR="001327BC" w:rsidRPr="007350DD">
        <w:t xml:space="preserve"> </w:t>
      </w:r>
      <w:r w:rsidRPr="007350DD">
        <w:t>of</w:t>
      </w:r>
      <w:r w:rsidR="001327BC" w:rsidRPr="007350DD">
        <w:t xml:space="preserve"> </w:t>
      </w:r>
      <w:r w:rsidRPr="007350DD">
        <w:t>development,</w:t>
      </w:r>
      <w:r w:rsidR="001327BC" w:rsidRPr="007350DD">
        <w:t xml:space="preserve"> </w:t>
      </w:r>
      <w:r w:rsidRPr="007350DD">
        <w:t>vaccines</w:t>
      </w:r>
      <w:r w:rsidR="001327BC" w:rsidRPr="007350DD">
        <w:t xml:space="preserve"> </w:t>
      </w:r>
      <w:r w:rsidRPr="007350DD">
        <w:t>received</w:t>
      </w:r>
      <w:r w:rsidR="001327BC" w:rsidRPr="007350DD">
        <w:t xml:space="preserve"> </w:t>
      </w:r>
      <w:r w:rsidRPr="007350DD">
        <w:t>and</w:t>
      </w:r>
      <w:r w:rsidR="001327BC" w:rsidRPr="007350DD">
        <w:t xml:space="preserve"> </w:t>
      </w:r>
      <w:r w:rsidRPr="007350DD">
        <w:t>reasons</w:t>
      </w:r>
      <w:r w:rsidR="001327BC" w:rsidRPr="007350DD">
        <w:t xml:space="preserve"> </w:t>
      </w:r>
      <w:r w:rsidRPr="007350DD">
        <w:t>for</w:t>
      </w:r>
      <w:r w:rsidR="001327BC" w:rsidRPr="007350DD">
        <w:t xml:space="preserve"> </w:t>
      </w:r>
      <w:r w:rsidRPr="007350DD">
        <w:t>special</w:t>
      </w:r>
      <w:r w:rsidR="001327BC" w:rsidRPr="007350DD">
        <w:t xml:space="preserve"> </w:t>
      </w:r>
      <w:r w:rsidRPr="007350DD">
        <w:t>care.</w:t>
      </w:r>
      <w:r w:rsidR="006461CD" w:rsidRPr="007350DD">
        <w:t xml:space="preserve"> </w:t>
      </w:r>
      <w:r w:rsidRPr="007350DD">
        <w:t>Weight,</w:t>
      </w:r>
      <w:r w:rsidR="001327BC" w:rsidRPr="007350DD">
        <w:t xml:space="preserve"> </w:t>
      </w:r>
      <w:r w:rsidRPr="007350DD">
        <w:t>illnesses</w:t>
      </w:r>
      <w:r w:rsidR="001327BC" w:rsidRPr="007350DD">
        <w:t xml:space="preserve"> </w:t>
      </w:r>
      <w:r w:rsidRPr="007350DD">
        <w:t>and</w:t>
      </w:r>
      <w:r w:rsidR="001327BC" w:rsidRPr="007350DD">
        <w:t xml:space="preserve"> </w:t>
      </w:r>
      <w:r w:rsidRPr="007350DD">
        <w:t>haemoglobin</w:t>
      </w:r>
      <w:r w:rsidR="001327BC" w:rsidRPr="007350DD">
        <w:t xml:space="preserve"> </w:t>
      </w:r>
      <w:r w:rsidRPr="007350DD">
        <w:t>are</w:t>
      </w:r>
      <w:r w:rsidR="001327BC" w:rsidRPr="007350DD">
        <w:t xml:space="preserve"> </w:t>
      </w:r>
      <w:r w:rsidRPr="007350DD">
        <w:t>also</w:t>
      </w:r>
      <w:r w:rsidR="001327BC" w:rsidRPr="007350DD">
        <w:t xml:space="preserve"> </w:t>
      </w:r>
      <w:r w:rsidRPr="007350DD">
        <w:t>recorded</w:t>
      </w:r>
      <w:r w:rsidR="001327BC" w:rsidRPr="007350DD">
        <w:t xml:space="preserve"> </w:t>
      </w:r>
      <w:r w:rsidRPr="007350DD">
        <w:t>on</w:t>
      </w:r>
      <w:r w:rsidR="001327BC" w:rsidRPr="007350DD">
        <w:t xml:space="preserve"> </w:t>
      </w:r>
      <w:r w:rsidRPr="007350DD">
        <w:t>the</w:t>
      </w:r>
      <w:r w:rsidR="001327BC" w:rsidRPr="007350DD">
        <w:t xml:space="preserve"> </w:t>
      </w:r>
      <w:r w:rsidRPr="007350DD">
        <w:t>chart.</w:t>
      </w:r>
      <w:r w:rsidR="001327BC" w:rsidRPr="007350DD">
        <w:t xml:space="preserve"> </w:t>
      </w:r>
    </w:p>
    <w:p w:rsidR="006564B6" w:rsidRPr="007350DD" w:rsidRDefault="006564B6" w:rsidP="009E22FF">
      <w:pPr>
        <w:pStyle w:val="SingleTxtG"/>
      </w:pPr>
      <w:r w:rsidRPr="007350DD">
        <w:t>129.</w:t>
      </w:r>
      <w:r w:rsidRPr="007350DD">
        <w:tab/>
        <w:t>The</w:t>
      </w:r>
      <w:r w:rsidR="001327BC" w:rsidRPr="007350DD">
        <w:t xml:space="preserve"> </w:t>
      </w:r>
      <w:r w:rsidRPr="007350DD">
        <w:t>Record</w:t>
      </w:r>
      <w:r w:rsidR="001327BC" w:rsidRPr="007350DD">
        <w:t xml:space="preserve"> </w:t>
      </w:r>
      <w:r w:rsidRPr="007350DD">
        <w:t>does</w:t>
      </w:r>
      <w:r w:rsidR="001327BC" w:rsidRPr="007350DD">
        <w:t xml:space="preserve"> </w:t>
      </w:r>
      <w:r w:rsidRPr="007350DD">
        <w:t>not</w:t>
      </w:r>
      <w:r w:rsidR="001327BC" w:rsidRPr="007350DD">
        <w:t xml:space="preserve"> </w:t>
      </w:r>
      <w:r w:rsidRPr="007350DD">
        <w:t>only</w:t>
      </w:r>
      <w:r w:rsidR="001327BC" w:rsidRPr="007350DD">
        <w:t xml:space="preserve"> </w:t>
      </w:r>
      <w:r w:rsidRPr="007350DD">
        <w:t>provide</w:t>
      </w:r>
      <w:r w:rsidR="001327BC" w:rsidRPr="007350DD">
        <w:t xml:space="preserve"> </w:t>
      </w:r>
      <w:r w:rsidRPr="007350DD">
        <w:t>parents</w:t>
      </w:r>
      <w:r w:rsidR="001327BC" w:rsidRPr="007350DD">
        <w:t xml:space="preserve"> </w:t>
      </w:r>
      <w:r w:rsidRPr="007350DD">
        <w:t>with</w:t>
      </w:r>
      <w:r w:rsidR="001327BC" w:rsidRPr="007350DD">
        <w:t xml:space="preserve"> </w:t>
      </w:r>
      <w:r w:rsidRPr="007350DD">
        <w:t>information</w:t>
      </w:r>
      <w:r w:rsidR="001327BC" w:rsidRPr="007350DD">
        <w:t xml:space="preserve"> </w:t>
      </w:r>
      <w:r w:rsidRPr="007350DD">
        <w:t>on</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weight,</w:t>
      </w:r>
      <w:r w:rsidR="001327BC" w:rsidRPr="007350DD">
        <w:t xml:space="preserve"> </w:t>
      </w:r>
      <w:r w:rsidRPr="007350DD">
        <w:t>but</w:t>
      </w:r>
      <w:r w:rsidR="001327BC" w:rsidRPr="007350DD">
        <w:t xml:space="preserve"> </w:t>
      </w:r>
      <w:r w:rsidRPr="007350DD">
        <w:t>provide</w:t>
      </w:r>
      <w:r w:rsidR="001327BC" w:rsidRPr="007350DD">
        <w:t xml:space="preserve"> </w:t>
      </w:r>
      <w:r w:rsidRPr="007350DD">
        <w:t>an</w:t>
      </w:r>
      <w:r w:rsidR="001327BC" w:rsidRPr="007350DD">
        <w:t xml:space="preserve"> </w:t>
      </w:r>
      <w:r w:rsidRPr="007350DD">
        <w:t>objective</w:t>
      </w:r>
      <w:r w:rsidR="001327BC" w:rsidRPr="007350DD">
        <w:t xml:space="preserve"> </w:t>
      </w:r>
      <w:r w:rsidRPr="007350DD">
        <w:t>indicator</w:t>
      </w:r>
      <w:r w:rsidR="001327BC" w:rsidRPr="007350DD">
        <w:t xml:space="preserve"> </w:t>
      </w:r>
      <w:r w:rsidRPr="007350DD">
        <w:t>of</w:t>
      </w:r>
      <w:r w:rsidR="001327BC" w:rsidRPr="007350DD">
        <w:t xml:space="preserve"> </w:t>
      </w:r>
      <w:r w:rsidRPr="007350DD">
        <w:t>any</w:t>
      </w:r>
      <w:r w:rsidR="001327BC" w:rsidRPr="007350DD">
        <w:t xml:space="preserve"> </w:t>
      </w:r>
      <w:r w:rsidRPr="007350DD">
        <w:t>variance</w:t>
      </w:r>
      <w:r w:rsidR="001327BC" w:rsidRPr="007350DD">
        <w:t xml:space="preserve"> </w:t>
      </w:r>
      <w:r w:rsidRPr="007350DD">
        <w:t>from</w:t>
      </w:r>
      <w:r w:rsidR="001327BC" w:rsidRPr="007350DD">
        <w:t xml:space="preserve"> </w:t>
      </w:r>
      <w:r w:rsidRPr="007350DD">
        <w:t>the</w:t>
      </w:r>
      <w:r w:rsidR="001327BC" w:rsidRPr="007350DD">
        <w:t xml:space="preserve"> </w:t>
      </w:r>
      <w:r w:rsidRPr="007350DD">
        <w:t>standard</w:t>
      </w:r>
      <w:r w:rsidR="001327BC" w:rsidRPr="007350DD">
        <w:t xml:space="preserve"> </w:t>
      </w:r>
      <w:r w:rsidRPr="007350DD">
        <w:t>or</w:t>
      </w:r>
      <w:r w:rsidR="001327BC" w:rsidRPr="007350DD">
        <w:t xml:space="preserve"> </w:t>
      </w:r>
      <w:r w:rsidRPr="007350DD">
        <w:t>average</w:t>
      </w:r>
      <w:r w:rsidR="001327BC" w:rsidRPr="007350DD">
        <w:t xml:space="preserve"> </w:t>
      </w:r>
      <w:r w:rsidRPr="007350DD">
        <w:t>weight-for-age</w:t>
      </w:r>
      <w:r w:rsidR="001327BC" w:rsidRPr="007350DD">
        <w:t xml:space="preserve"> </w:t>
      </w:r>
      <w:r w:rsidRPr="007350DD">
        <w:t>of</w:t>
      </w:r>
      <w:r w:rsidR="001327BC" w:rsidRPr="007350DD">
        <w:t xml:space="preserve"> </w:t>
      </w:r>
      <w:r w:rsidRPr="007350DD">
        <w:t>healthy</w:t>
      </w:r>
      <w:r w:rsidR="001327BC" w:rsidRPr="007350DD">
        <w:t xml:space="preserve"> </w:t>
      </w:r>
      <w:r w:rsidRPr="007350DD">
        <w:t>well-fed</w:t>
      </w:r>
      <w:r w:rsidR="001327BC" w:rsidRPr="007350DD">
        <w:t xml:space="preserve"> </w:t>
      </w:r>
      <w:r w:rsidRPr="007350DD">
        <w:t>children.</w:t>
      </w:r>
      <w:r w:rsidR="006461CD" w:rsidRPr="007350DD">
        <w:t xml:space="preserve"> </w:t>
      </w:r>
      <w:r w:rsidRPr="007350DD">
        <w:t>This</w:t>
      </w:r>
      <w:r w:rsidR="001327BC" w:rsidRPr="007350DD">
        <w:t xml:space="preserve"> </w:t>
      </w:r>
      <w:r w:rsidRPr="007350DD">
        <w:t>indicator</w:t>
      </w:r>
      <w:r w:rsidR="001327BC" w:rsidRPr="007350DD">
        <w:t xml:space="preserve"> </w:t>
      </w:r>
      <w:r w:rsidRPr="007350DD">
        <w:t>is</w:t>
      </w:r>
      <w:r w:rsidR="001327BC" w:rsidRPr="007350DD">
        <w:t xml:space="preserve"> </w:t>
      </w:r>
      <w:r w:rsidRPr="007350DD">
        <w:t>used</w:t>
      </w:r>
      <w:r w:rsidR="001327BC" w:rsidRPr="007350DD">
        <w:t xml:space="preserve"> </w:t>
      </w:r>
      <w:r w:rsidRPr="007350DD">
        <w:t>to</w:t>
      </w:r>
      <w:r w:rsidR="001327BC" w:rsidRPr="007350DD">
        <w:t xml:space="preserve"> </w:t>
      </w:r>
      <w:r w:rsidRPr="007350DD">
        <w:t>trigger</w:t>
      </w:r>
      <w:r w:rsidR="001327BC" w:rsidRPr="007350DD">
        <w:t xml:space="preserve"> </w:t>
      </w:r>
      <w:r w:rsidRPr="007350DD">
        <w:t>investigations</w:t>
      </w:r>
      <w:r w:rsidR="001327BC" w:rsidRPr="007350DD">
        <w:t xml:space="preserve"> </w:t>
      </w:r>
      <w:r w:rsidRPr="007350DD">
        <w:t>into</w:t>
      </w:r>
      <w:r w:rsidR="001327BC" w:rsidRPr="007350DD">
        <w:t xml:space="preserve"> </w:t>
      </w:r>
      <w:r w:rsidRPr="007350DD">
        <w:t>cases</w:t>
      </w:r>
      <w:r w:rsidR="001327BC" w:rsidRPr="007350DD">
        <w:t xml:space="preserve"> </w:t>
      </w:r>
      <w:r w:rsidRPr="007350DD">
        <w:t>of</w:t>
      </w:r>
      <w:r w:rsidR="001327BC" w:rsidRPr="007350DD">
        <w:t xml:space="preserve"> </w:t>
      </w:r>
      <w:r w:rsidR="00A43F55" w:rsidRPr="007350DD">
        <w:t>overweight</w:t>
      </w:r>
      <w:r w:rsidR="001327BC" w:rsidRPr="007350DD">
        <w:t xml:space="preserve"> </w:t>
      </w:r>
      <w:r w:rsidRPr="007350DD">
        <w:t>or</w:t>
      </w:r>
      <w:r w:rsidR="001327BC" w:rsidRPr="007350DD">
        <w:t xml:space="preserve"> </w:t>
      </w:r>
      <w:r w:rsidRPr="007350DD">
        <w:t>obesity,</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00A43F55" w:rsidRPr="007350DD">
        <w:t>underweight</w:t>
      </w:r>
      <w:r w:rsidR="001327BC" w:rsidRPr="007350DD">
        <w:t xml:space="preserve"> </w:t>
      </w:r>
      <w:r w:rsidRPr="007350DD">
        <w:t>children.</w:t>
      </w:r>
      <w:r w:rsidR="006461CD" w:rsidRPr="007350DD">
        <w:t xml:space="preserve"> </w:t>
      </w:r>
      <w:r w:rsidRPr="007350DD">
        <w:t>In</w:t>
      </w:r>
      <w:r w:rsidR="001327BC" w:rsidRPr="007350DD">
        <w:t xml:space="preserve"> </w:t>
      </w:r>
      <w:r w:rsidRPr="007350DD">
        <w:t>January</w:t>
      </w:r>
      <w:r w:rsidR="001327BC" w:rsidRPr="007350DD">
        <w:t xml:space="preserve"> </w:t>
      </w:r>
      <w:r w:rsidRPr="007350DD">
        <w:t>2009,</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introduced</w:t>
      </w:r>
      <w:r w:rsidR="001327BC" w:rsidRPr="007350DD">
        <w:t xml:space="preserve"> </w:t>
      </w:r>
      <w:r w:rsidRPr="007350DD">
        <w:t>the</w:t>
      </w:r>
      <w:r w:rsidR="001327BC" w:rsidRPr="007350DD">
        <w:t xml:space="preserve"> </w:t>
      </w:r>
      <w:r w:rsidRPr="007350DD">
        <w:t>Child</w:t>
      </w:r>
      <w:r w:rsidR="001327BC" w:rsidRPr="007350DD">
        <w:t xml:space="preserve"> </w:t>
      </w:r>
      <w:r w:rsidRPr="007350DD">
        <w:t>Health</w:t>
      </w:r>
      <w:r w:rsidR="001327BC" w:rsidRPr="007350DD">
        <w:t xml:space="preserve"> </w:t>
      </w:r>
      <w:r w:rsidRPr="007350DD">
        <w:t>Passport</w:t>
      </w:r>
      <w:r w:rsidR="001327BC" w:rsidRPr="007350DD">
        <w:t xml:space="preserve"> </w:t>
      </w:r>
      <w:r w:rsidRPr="007350DD">
        <w:t>to</w:t>
      </w:r>
      <w:r w:rsidR="001327BC" w:rsidRPr="007350DD">
        <w:t xml:space="preserve"> </w:t>
      </w:r>
      <w:r w:rsidRPr="007350DD">
        <w:t>replace</w:t>
      </w:r>
      <w:r w:rsidR="001327BC" w:rsidRPr="007350DD">
        <w:t xml:space="preserve"> </w:t>
      </w:r>
      <w:r w:rsidRPr="007350DD">
        <w:t>the</w:t>
      </w:r>
      <w:r w:rsidR="001327BC" w:rsidRPr="007350DD">
        <w:t xml:space="preserve"> </w:t>
      </w:r>
      <w:r w:rsidRPr="007350DD">
        <w:t>Green</w:t>
      </w:r>
      <w:r w:rsidR="001327BC" w:rsidRPr="007350DD">
        <w:t xml:space="preserve"> </w:t>
      </w:r>
      <w:r w:rsidRPr="007350DD">
        <w:t>Card.</w:t>
      </w:r>
      <w:r w:rsidR="006461CD" w:rsidRPr="007350DD">
        <w:t xml:space="preserve"> </w:t>
      </w:r>
      <w:r w:rsidRPr="007350DD">
        <w:t>This</w:t>
      </w:r>
      <w:r w:rsidR="001327BC" w:rsidRPr="007350DD">
        <w:t xml:space="preserve"> </w:t>
      </w:r>
      <w:r w:rsidRPr="007350DD">
        <w:t>new</w:t>
      </w:r>
      <w:r w:rsidR="001327BC" w:rsidRPr="007350DD">
        <w:t xml:space="preserve"> </w:t>
      </w:r>
      <w:r w:rsidRPr="007350DD">
        <w:t>Child</w:t>
      </w:r>
      <w:r w:rsidR="001327BC" w:rsidRPr="007350DD">
        <w:t xml:space="preserve"> </w:t>
      </w:r>
      <w:r w:rsidRPr="007350DD">
        <w:t>Health</w:t>
      </w:r>
      <w:r w:rsidR="001327BC" w:rsidRPr="007350DD">
        <w:t xml:space="preserve"> </w:t>
      </w:r>
      <w:r w:rsidRPr="007350DD">
        <w:t>Record</w:t>
      </w:r>
      <w:r w:rsidR="001327BC" w:rsidRPr="007350DD">
        <w:t xml:space="preserve"> </w:t>
      </w:r>
      <w:r w:rsidRPr="007350DD">
        <w:t>has</w:t>
      </w:r>
      <w:r w:rsidR="001327BC" w:rsidRPr="007350DD">
        <w:t xml:space="preserve"> </w:t>
      </w:r>
      <w:r w:rsidRPr="007350DD">
        <w:t>provided</w:t>
      </w:r>
      <w:r w:rsidR="001327BC" w:rsidRPr="007350DD">
        <w:t xml:space="preserve"> </w:t>
      </w:r>
      <w:r w:rsidRPr="007350DD">
        <w:t>a</w:t>
      </w:r>
      <w:r w:rsidR="001327BC" w:rsidRPr="007350DD">
        <w:t xml:space="preserve"> </w:t>
      </w:r>
      <w:r w:rsidRPr="007350DD">
        <w:t>platform</w:t>
      </w:r>
      <w:r w:rsidR="001327BC" w:rsidRPr="007350DD">
        <w:t xml:space="preserve"> </w:t>
      </w:r>
      <w:r w:rsidRPr="007350DD">
        <w:t>for</w:t>
      </w:r>
      <w:r w:rsidR="001327BC" w:rsidRPr="007350DD">
        <w:t xml:space="preserve"> </w:t>
      </w:r>
      <w:r w:rsidRPr="007350DD">
        <w:t>improved</w:t>
      </w:r>
      <w:r w:rsidR="001327BC" w:rsidRPr="007350DD">
        <w:t xml:space="preserve"> </w:t>
      </w:r>
      <w:r w:rsidRPr="007350DD">
        <w:t>child</w:t>
      </w:r>
      <w:r w:rsidR="001327BC" w:rsidRPr="007350DD">
        <w:t xml:space="preserve"> </w:t>
      </w:r>
      <w:r w:rsidRPr="007350DD">
        <w:t>health</w:t>
      </w:r>
      <w:r w:rsidR="001327BC" w:rsidRPr="007350DD">
        <w:t xml:space="preserve"> </w:t>
      </w:r>
      <w:r w:rsidRPr="007350DD">
        <w:t>monitoring,</w:t>
      </w:r>
      <w:r w:rsidR="001327BC" w:rsidRPr="007350DD">
        <w:t xml:space="preserve"> </w:t>
      </w:r>
      <w:r w:rsidRPr="007350DD">
        <w:t>specifically</w:t>
      </w:r>
      <w:r w:rsidR="001327BC" w:rsidRPr="007350DD">
        <w:t xml:space="preserve"> </w:t>
      </w:r>
      <w:r w:rsidRPr="007350DD">
        <w:t>with</w:t>
      </w:r>
      <w:r w:rsidR="001327BC" w:rsidRPr="007350DD">
        <w:t xml:space="preserve"> </w:t>
      </w:r>
      <w:r w:rsidRPr="007350DD">
        <w:t>regards</w:t>
      </w:r>
      <w:r w:rsidR="001327BC" w:rsidRPr="007350DD">
        <w:t xml:space="preserve"> </w:t>
      </w:r>
      <w:r w:rsidRPr="007350DD">
        <w:t>to</w:t>
      </w:r>
      <w:r w:rsidR="001327BC" w:rsidRPr="007350DD">
        <w:t xml:space="preserve"> </w:t>
      </w:r>
      <w:r w:rsidRPr="007350DD">
        <w:t>the</w:t>
      </w:r>
      <w:r w:rsidR="001327BC" w:rsidRPr="007350DD">
        <w:t xml:space="preserve"> </w:t>
      </w:r>
      <w:r w:rsidRPr="007350DD">
        <w:t>earlier</w:t>
      </w:r>
      <w:r w:rsidR="001327BC" w:rsidRPr="007350DD">
        <w:t xml:space="preserve"> </w:t>
      </w:r>
      <w:r w:rsidRPr="007350DD">
        <w:t>identification</w:t>
      </w:r>
      <w:r w:rsidR="001327BC" w:rsidRPr="007350DD">
        <w:t xml:space="preserve"> </w:t>
      </w:r>
      <w:r w:rsidRPr="007350DD">
        <w:t>of</w:t>
      </w:r>
      <w:r w:rsidR="001327BC" w:rsidRPr="007350DD">
        <w:t xml:space="preserve"> </w:t>
      </w:r>
      <w:r w:rsidRPr="007350DD">
        <w:t>developmental</w:t>
      </w:r>
      <w:r w:rsidR="001327BC" w:rsidRPr="007350DD">
        <w:t xml:space="preserve"> </w:t>
      </w:r>
      <w:r w:rsidRPr="007350DD">
        <w:t>delays.</w:t>
      </w:r>
    </w:p>
    <w:p w:rsidR="006564B6" w:rsidRPr="007350DD" w:rsidRDefault="006564B6" w:rsidP="009E22FF">
      <w:pPr>
        <w:pStyle w:val="SingleTxtG"/>
      </w:pPr>
      <w:r w:rsidRPr="007350DD">
        <w:t>130.</w:t>
      </w:r>
      <w:r w:rsidRPr="007350DD">
        <w:tab/>
        <w:t>Research</w:t>
      </w:r>
      <w:r w:rsidR="001327BC" w:rsidRPr="007350DD">
        <w:t xml:space="preserve"> </w:t>
      </w:r>
      <w:r w:rsidRPr="007350DD">
        <w:t>programmes</w:t>
      </w:r>
      <w:r w:rsidR="001327BC" w:rsidRPr="007350DD">
        <w:t xml:space="preserve"> </w:t>
      </w:r>
      <w:r w:rsidRPr="007350DD">
        <w:t>into</w:t>
      </w:r>
      <w:r w:rsidR="001327BC" w:rsidRPr="007350DD">
        <w:t xml:space="preserve"> </w:t>
      </w:r>
      <w:r w:rsidRPr="007350DD">
        <w:t>the</w:t>
      </w:r>
      <w:r w:rsidR="001327BC" w:rsidRPr="007350DD">
        <w:t xml:space="preserve"> </w:t>
      </w:r>
      <w:r w:rsidRPr="007350DD">
        <w:t>causes</w:t>
      </w:r>
      <w:r w:rsidR="001327BC" w:rsidRPr="007350DD">
        <w:t xml:space="preserve"> </w:t>
      </w:r>
      <w:r w:rsidRPr="007350DD">
        <w:t>of</w:t>
      </w:r>
      <w:r w:rsidR="001327BC" w:rsidRPr="007350DD">
        <w:t xml:space="preserve"> </w:t>
      </w:r>
      <w:r w:rsidRPr="007350DD">
        <w:t>obesity</w:t>
      </w:r>
      <w:r w:rsidR="001327BC" w:rsidRPr="007350DD">
        <w:t xml:space="preserve"> </w:t>
      </w:r>
      <w:r w:rsidRPr="007350DD">
        <w:t>in</w:t>
      </w:r>
      <w:r w:rsidR="001327BC" w:rsidRPr="007350DD">
        <w:t xml:space="preserve"> </w:t>
      </w:r>
      <w:r w:rsidRPr="007350DD">
        <w:t>the</w:t>
      </w:r>
      <w:r w:rsidR="001327BC" w:rsidRPr="007350DD">
        <w:t xml:space="preserve"> </w:t>
      </w:r>
      <w:proofErr w:type="spellStart"/>
      <w:r w:rsidRPr="007350DD">
        <w:t>newborn</w:t>
      </w:r>
      <w:proofErr w:type="spellEnd"/>
      <w:r w:rsidR="001327BC" w:rsidRPr="007350DD">
        <w:t xml:space="preserve"> </w:t>
      </w:r>
      <w:r w:rsidRPr="007350DD">
        <w:t>were</w:t>
      </w:r>
      <w:r w:rsidR="001327BC" w:rsidRPr="007350DD">
        <w:t xml:space="preserve"> </w:t>
      </w:r>
      <w:r w:rsidRPr="007350DD">
        <w:t>initiated</w:t>
      </w:r>
      <w:r w:rsidR="001327BC" w:rsidRPr="007350DD">
        <w:t xml:space="preserve"> </w:t>
      </w:r>
      <w:r w:rsidRPr="007350DD">
        <w:t>during</w:t>
      </w:r>
      <w:r w:rsidR="001327BC" w:rsidRPr="007350DD">
        <w:t xml:space="preserve"> </w:t>
      </w:r>
      <w:r w:rsidRPr="007350DD">
        <w:t>2006.</w:t>
      </w:r>
      <w:r w:rsidR="001327BC" w:rsidRPr="007350DD">
        <w:t xml:space="preserve"> </w:t>
      </w:r>
      <w:r w:rsidRPr="007350DD">
        <w:t>It</w:t>
      </w:r>
      <w:r w:rsidR="001327BC" w:rsidRPr="007350DD">
        <w:t xml:space="preserve"> </w:t>
      </w:r>
      <w:r w:rsidRPr="007350DD">
        <w:t>includes</w:t>
      </w:r>
      <w:r w:rsidR="001327BC" w:rsidRPr="007350DD">
        <w:t xml:space="preserve"> </w:t>
      </w:r>
      <w:r w:rsidRPr="007350DD">
        <w:t>dental</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nutritional</w:t>
      </w:r>
      <w:r w:rsidR="001327BC" w:rsidRPr="007350DD">
        <w:t xml:space="preserve"> </w:t>
      </w:r>
      <w:r w:rsidRPr="007350DD">
        <w:t>information.</w:t>
      </w:r>
      <w:r w:rsidR="001327BC" w:rsidRPr="007350DD">
        <w:t xml:space="preserve"> </w:t>
      </w:r>
    </w:p>
    <w:p w:rsidR="006564B6" w:rsidRPr="007350DD" w:rsidRDefault="006564B6" w:rsidP="009E22FF">
      <w:pPr>
        <w:pStyle w:val="SingleTxtG"/>
      </w:pPr>
      <w:r w:rsidRPr="007350DD">
        <w:t>131.</w:t>
      </w:r>
      <w:r w:rsidRPr="007350DD">
        <w:tab/>
        <w:t>The</w:t>
      </w:r>
      <w:r w:rsidR="001327BC" w:rsidRPr="007350DD">
        <w:t xml:space="preserve"> </w:t>
      </w:r>
      <w:r w:rsidRPr="007350DD">
        <w:t>policy</w:t>
      </w:r>
      <w:r w:rsidR="001327BC" w:rsidRPr="007350DD">
        <w:t xml:space="preserve"> </w:t>
      </w:r>
      <w:r w:rsidRPr="007350DD">
        <w:t>of</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is</w:t>
      </w:r>
      <w:r w:rsidR="001327BC" w:rsidRPr="007350DD">
        <w:t xml:space="preserve"> </w:t>
      </w:r>
      <w:r w:rsidRPr="007350DD">
        <w:t>to</w:t>
      </w:r>
      <w:r w:rsidR="001327BC" w:rsidRPr="007350DD">
        <w:t xml:space="preserve"> </w:t>
      </w:r>
      <w:r w:rsidRPr="007350DD">
        <w:t>promote</w:t>
      </w:r>
      <w:r w:rsidR="001327BC" w:rsidRPr="007350DD">
        <w:t xml:space="preserve"> </w:t>
      </w:r>
      <w:r w:rsidRPr="007350DD">
        <w:t>exclusive</w:t>
      </w:r>
      <w:r w:rsidR="001327BC" w:rsidRPr="007350DD">
        <w:t xml:space="preserve"> </w:t>
      </w:r>
      <w:r w:rsidRPr="007350DD">
        <w:t>breastfeeding</w:t>
      </w:r>
      <w:r w:rsidR="001327BC" w:rsidRPr="007350DD">
        <w:t xml:space="preserve"> </w:t>
      </w:r>
      <w:r w:rsidRPr="007350DD">
        <w:t>during</w:t>
      </w:r>
      <w:r w:rsidR="001327BC" w:rsidRPr="007350DD">
        <w:t xml:space="preserve"> </w:t>
      </w:r>
      <w:r w:rsidRPr="007350DD">
        <w:t>the</w:t>
      </w:r>
      <w:r w:rsidR="001327BC" w:rsidRPr="007350DD">
        <w:t xml:space="preserve"> </w:t>
      </w:r>
      <w:r w:rsidRPr="007350DD">
        <w:t>first</w:t>
      </w:r>
      <w:r w:rsidR="001327BC" w:rsidRPr="007350DD">
        <w:t xml:space="preserve"> </w:t>
      </w:r>
      <w:r w:rsidRPr="007350DD">
        <w:t>three</w:t>
      </w:r>
      <w:r w:rsidR="001327BC" w:rsidRPr="007350DD">
        <w:t xml:space="preserve"> </w:t>
      </w:r>
      <w:r w:rsidRPr="007350DD">
        <w:t>month</w:t>
      </w:r>
      <w:r w:rsidR="001327BC" w:rsidRPr="007350DD">
        <w:t xml:space="preserve"> </w:t>
      </w:r>
      <w:r w:rsidRPr="007350DD">
        <w:t>of</w:t>
      </w:r>
      <w:r w:rsidR="001327BC" w:rsidRPr="007350DD">
        <w:t xml:space="preserve"> </w:t>
      </w:r>
      <w:r w:rsidRPr="007350DD">
        <w:t>life.</w:t>
      </w:r>
      <w:r w:rsidR="006461CD" w:rsidRPr="007350DD">
        <w:t xml:space="preserve"> </w:t>
      </w:r>
      <w:r w:rsidRPr="007350DD">
        <w:t>This</w:t>
      </w:r>
      <w:r w:rsidR="001327BC" w:rsidRPr="007350DD">
        <w:t xml:space="preserve"> </w:t>
      </w:r>
      <w:r w:rsidRPr="007350DD">
        <w:t>policy</w:t>
      </w:r>
      <w:r w:rsidR="001327BC" w:rsidRPr="007350DD">
        <w:t xml:space="preserve"> </w:t>
      </w:r>
      <w:r w:rsidRPr="007350DD">
        <w:t>is</w:t>
      </w:r>
      <w:r w:rsidR="001327BC" w:rsidRPr="007350DD">
        <w:t xml:space="preserve"> </w:t>
      </w:r>
      <w:r w:rsidRPr="007350DD">
        <w:t>enforced</w:t>
      </w:r>
      <w:r w:rsidR="001327BC" w:rsidRPr="007350DD">
        <w:t xml:space="preserve"> </w:t>
      </w:r>
      <w:r w:rsidRPr="007350DD">
        <w:t>at</w:t>
      </w:r>
      <w:r w:rsidR="001327BC" w:rsidRPr="007350DD">
        <w:t xml:space="preserve"> </w:t>
      </w:r>
      <w:r w:rsidRPr="007350DD">
        <w:t>the</w:t>
      </w:r>
      <w:r w:rsidR="001327BC" w:rsidRPr="007350DD">
        <w:t xml:space="preserve"> </w:t>
      </w:r>
      <w:r w:rsidRPr="007350DD">
        <w:t>Queen</w:t>
      </w:r>
      <w:r w:rsidR="001327BC" w:rsidRPr="007350DD">
        <w:t xml:space="preserve"> </w:t>
      </w:r>
      <w:r w:rsidRPr="007350DD">
        <w:t>Elizabeth</w:t>
      </w:r>
      <w:r w:rsidR="001327BC" w:rsidRPr="007350DD">
        <w:t xml:space="preserve"> </w:t>
      </w:r>
      <w:r w:rsidRPr="007350DD">
        <w:t>Hospital</w:t>
      </w:r>
      <w:r w:rsidR="001327BC" w:rsidRPr="007350DD">
        <w:t xml:space="preserve"> </w:t>
      </w:r>
      <w:r w:rsidRPr="007350DD">
        <w:t>and</w:t>
      </w:r>
      <w:r w:rsidR="001327BC" w:rsidRPr="007350DD">
        <w:t xml:space="preserve"> </w:t>
      </w:r>
      <w:r w:rsidRPr="007350DD">
        <w:t>discussed</w:t>
      </w:r>
      <w:r w:rsidR="001327BC" w:rsidRPr="007350DD">
        <w:t xml:space="preserve"> </w:t>
      </w:r>
      <w:r w:rsidRPr="007350DD">
        <w:t>at</w:t>
      </w:r>
      <w:r w:rsidR="001327BC" w:rsidRPr="007350DD">
        <w:t xml:space="preserve"> </w:t>
      </w:r>
      <w:r w:rsidRPr="007350DD">
        <w:t>antenatal</w:t>
      </w:r>
      <w:r w:rsidR="001327BC" w:rsidRPr="007350DD">
        <w:t xml:space="preserve"> </w:t>
      </w:r>
      <w:r w:rsidRPr="007350DD">
        <w:t>and</w:t>
      </w:r>
      <w:r w:rsidR="001327BC" w:rsidRPr="007350DD">
        <w:t xml:space="preserve"> </w:t>
      </w:r>
      <w:r w:rsidRPr="007350DD">
        <w:t>child</w:t>
      </w:r>
      <w:r w:rsidR="001327BC" w:rsidRPr="007350DD">
        <w:t xml:space="preserve"> </w:t>
      </w:r>
      <w:r w:rsidRPr="007350DD">
        <w:t>health</w:t>
      </w:r>
      <w:r w:rsidR="001327BC" w:rsidRPr="007350DD">
        <w:t xml:space="preserve"> </w:t>
      </w:r>
      <w:r w:rsidRPr="007350DD">
        <w:t>clinics</w:t>
      </w:r>
      <w:r w:rsidR="001327BC" w:rsidRPr="007350DD">
        <w:t xml:space="preserve"> </w:t>
      </w:r>
      <w:r w:rsidRPr="007350DD">
        <w:t>in</w:t>
      </w:r>
      <w:r w:rsidR="001327BC" w:rsidRPr="007350DD">
        <w:t xml:space="preserve"> </w:t>
      </w:r>
      <w:r w:rsidRPr="007350DD">
        <w:t>all</w:t>
      </w:r>
      <w:r w:rsidR="001327BC" w:rsidRPr="007350DD">
        <w:t xml:space="preserve"> </w:t>
      </w:r>
      <w:r w:rsidRPr="007350DD">
        <w:t>polyclinics.</w:t>
      </w:r>
      <w:r w:rsidR="006461CD" w:rsidRPr="007350DD">
        <w:t xml:space="preserve"> </w:t>
      </w:r>
      <w:r w:rsidRPr="007350DD">
        <w:t>In</w:t>
      </w:r>
      <w:r w:rsidR="001327BC" w:rsidRPr="007350DD">
        <w:t xml:space="preserve"> </w:t>
      </w:r>
      <w:r w:rsidRPr="007350DD">
        <w:t>1997,</w:t>
      </w:r>
      <w:r w:rsidR="001327BC" w:rsidRPr="007350DD">
        <w:t xml:space="preserve"> </w:t>
      </w:r>
      <w:r w:rsidRPr="007350DD">
        <w:t>the</w:t>
      </w:r>
      <w:r w:rsidR="001327BC" w:rsidRPr="007350DD">
        <w:t xml:space="preserve"> </w:t>
      </w:r>
      <w:r w:rsidRPr="007350DD">
        <w:t>Queen</w:t>
      </w:r>
      <w:r w:rsidR="001327BC" w:rsidRPr="007350DD">
        <w:t xml:space="preserve"> </w:t>
      </w:r>
      <w:r w:rsidRPr="007350DD">
        <w:t>Elizabeth</w:t>
      </w:r>
      <w:r w:rsidR="001327BC" w:rsidRPr="007350DD">
        <w:t xml:space="preserve"> </w:t>
      </w:r>
      <w:r w:rsidRPr="007350DD">
        <w:t>Hospital</w:t>
      </w:r>
      <w:r w:rsidR="001327BC" w:rsidRPr="007350DD">
        <w:t xml:space="preserve"> </w:t>
      </w:r>
      <w:r w:rsidRPr="007350DD">
        <w:t>achieved</w:t>
      </w:r>
      <w:r w:rsidR="001327BC" w:rsidRPr="007350DD">
        <w:t xml:space="preserve"> </w:t>
      </w:r>
      <w:r w:rsidRPr="007350DD">
        <w:t>the</w:t>
      </w:r>
      <w:r w:rsidR="001327BC" w:rsidRPr="007350DD">
        <w:t xml:space="preserve"> </w:t>
      </w:r>
      <w:r w:rsidRPr="007350DD">
        <w:t>UNICEF</w:t>
      </w:r>
      <w:r w:rsidR="001327BC" w:rsidRPr="007350DD">
        <w:t xml:space="preserve"> </w:t>
      </w:r>
      <w:r w:rsidRPr="007350DD">
        <w:t>baby</w:t>
      </w:r>
      <w:r w:rsidR="001327BC" w:rsidRPr="007350DD">
        <w:t xml:space="preserve"> </w:t>
      </w:r>
      <w:r w:rsidRPr="007350DD">
        <w:t>friendly</w:t>
      </w:r>
      <w:r w:rsidR="001327BC" w:rsidRPr="007350DD">
        <w:t xml:space="preserve"> </w:t>
      </w:r>
      <w:r w:rsidRPr="007350DD">
        <w:t>designation.</w:t>
      </w:r>
      <w:r w:rsidR="006461CD"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hosts</w:t>
      </w:r>
      <w:r w:rsidR="001327BC" w:rsidRPr="007350DD">
        <w:t xml:space="preserve"> </w:t>
      </w:r>
      <w:r w:rsidRPr="007350DD">
        <w:t>an</w:t>
      </w:r>
      <w:r w:rsidR="001327BC" w:rsidRPr="007350DD">
        <w:t xml:space="preserve"> </w:t>
      </w:r>
      <w:r w:rsidRPr="007350DD">
        <w:t>annual</w:t>
      </w:r>
      <w:r w:rsidR="001327BC" w:rsidRPr="007350DD">
        <w:t xml:space="preserve"> </w:t>
      </w:r>
      <w:r w:rsidRPr="007350DD">
        <w:t>Breastfeeding</w:t>
      </w:r>
      <w:r w:rsidR="001327BC" w:rsidRPr="007350DD">
        <w:t xml:space="preserve"> </w:t>
      </w:r>
      <w:r w:rsidRPr="007350DD">
        <w:t>Week</w:t>
      </w:r>
      <w:r w:rsidR="001327BC" w:rsidRPr="007350DD">
        <w:t xml:space="preserve"> </w:t>
      </w:r>
      <w:r w:rsidRPr="007350DD">
        <w:t>during</w:t>
      </w:r>
      <w:r w:rsidR="001327BC" w:rsidRPr="007350DD">
        <w:t xml:space="preserve"> </w:t>
      </w:r>
      <w:r w:rsidRPr="007350DD">
        <w:t>the</w:t>
      </w:r>
      <w:r w:rsidR="001327BC" w:rsidRPr="007350DD">
        <w:t xml:space="preserve"> </w:t>
      </w:r>
      <w:r w:rsidRPr="007350DD">
        <w:t>month</w:t>
      </w:r>
      <w:r w:rsidR="001327BC" w:rsidRPr="007350DD">
        <w:t xml:space="preserve"> </w:t>
      </w:r>
      <w:r w:rsidRPr="007350DD">
        <w:t>of</w:t>
      </w:r>
      <w:r w:rsidR="001327BC" w:rsidRPr="007350DD">
        <w:t xml:space="preserve"> </w:t>
      </w:r>
      <w:r w:rsidRPr="007350DD">
        <w:t>August,</w:t>
      </w:r>
      <w:r w:rsidR="001327BC" w:rsidRPr="007350DD">
        <w:t xml:space="preserve"> </w:t>
      </w:r>
      <w:r w:rsidRPr="007350DD">
        <w:t>during</w:t>
      </w:r>
      <w:r w:rsidR="001327BC" w:rsidRPr="007350DD">
        <w:t xml:space="preserve"> </w:t>
      </w:r>
      <w:r w:rsidRPr="007350DD">
        <w:t>which</w:t>
      </w:r>
      <w:r w:rsidR="001327BC" w:rsidRPr="007350DD">
        <w:t xml:space="preserve"> </w:t>
      </w:r>
      <w:r w:rsidRPr="007350DD">
        <w:t>efforts</w:t>
      </w:r>
      <w:r w:rsidR="001327BC" w:rsidRPr="007350DD">
        <w:t xml:space="preserve"> </w:t>
      </w:r>
      <w:r w:rsidRPr="007350DD">
        <w:t>are</w:t>
      </w:r>
      <w:r w:rsidR="001327BC" w:rsidRPr="007350DD">
        <w:t xml:space="preserve"> </w:t>
      </w:r>
      <w:r w:rsidRPr="007350DD">
        <w:t>made</w:t>
      </w:r>
      <w:r w:rsidR="001327BC" w:rsidRPr="007350DD">
        <w:t xml:space="preserve"> </w:t>
      </w:r>
      <w:r w:rsidRPr="007350DD">
        <w:t>to</w:t>
      </w:r>
      <w:r w:rsidR="001327BC" w:rsidRPr="007350DD">
        <w:t xml:space="preserve"> </w:t>
      </w:r>
      <w:r w:rsidRPr="007350DD">
        <w:t>increase</w:t>
      </w:r>
      <w:r w:rsidR="001327BC" w:rsidRPr="007350DD">
        <w:t xml:space="preserve"> </w:t>
      </w:r>
      <w:r w:rsidRPr="007350DD">
        <w:t>public</w:t>
      </w:r>
      <w:r w:rsidR="001327BC" w:rsidRPr="007350DD">
        <w:t xml:space="preserve"> </w:t>
      </w:r>
      <w:r w:rsidRPr="007350DD">
        <w:t>awareness</w:t>
      </w:r>
      <w:r w:rsidR="001327BC" w:rsidRPr="007350DD">
        <w:t xml:space="preserve"> </w:t>
      </w:r>
      <w:r w:rsidRPr="007350DD">
        <w:t>about</w:t>
      </w:r>
      <w:r w:rsidR="001327BC" w:rsidRPr="007350DD">
        <w:t xml:space="preserve"> </w:t>
      </w:r>
      <w:r w:rsidRPr="007350DD">
        <w:t>its</w:t>
      </w:r>
      <w:r w:rsidR="001327BC" w:rsidRPr="007350DD">
        <w:t xml:space="preserve"> </w:t>
      </w:r>
      <w:r w:rsidRPr="007350DD">
        <w:t>importance</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to</w:t>
      </w:r>
      <w:r w:rsidR="001327BC" w:rsidRPr="007350DD">
        <w:t xml:space="preserve"> </w:t>
      </w:r>
      <w:r w:rsidRPr="007350DD">
        <w:t>test</w:t>
      </w:r>
      <w:r w:rsidR="001327BC" w:rsidRPr="007350DD">
        <w:t xml:space="preserve"> </w:t>
      </w:r>
      <w:r w:rsidRPr="007350DD">
        <w:t>the</w:t>
      </w:r>
      <w:r w:rsidR="001327BC" w:rsidRPr="007350DD">
        <w:t xml:space="preserve"> </w:t>
      </w:r>
      <w:r w:rsidRPr="007350DD">
        <w:t>knowledge</w:t>
      </w:r>
      <w:r w:rsidR="001327BC" w:rsidRPr="007350DD">
        <w:t xml:space="preserve"> </w:t>
      </w:r>
      <w:r w:rsidRPr="007350DD">
        <w:t>of</w:t>
      </w:r>
      <w:r w:rsidR="001327BC" w:rsidRPr="007350DD">
        <w:t xml:space="preserve"> </w:t>
      </w:r>
      <w:r w:rsidRPr="007350DD">
        <w:t>doctors</w:t>
      </w:r>
      <w:r w:rsidR="001327BC" w:rsidRPr="007350DD">
        <w:t xml:space="preserve"> </w:t>
      </w:r>
      <w:r w:rsidRPr="007350DD">
        <w:t>and</w:t>
      </w:r>
      <w:r w:rsidR="001327BC" w:rsidRPr="007350DD">
        <w:t xml:space="preserve"> </w:t>
      </w:r>
      <w:r w:rsidRPr="007350DD">
        <w:t>nurses</w:t>
      </w:r>
      <w:r w:rsidR="001327BC" w:rsidRPr="007350DD">
        <w:t xml:space="preserve"> </w:t>
      </w:r>
      <w:r w:rsidRPr="007350DD">
        <w:t>about</w:t>
      </w:r>
      <w:r w:rsidR="001327BC" w:rsidRPr="007350DD">
        <w:t xml:space="preserve"> </w:t>
      </w:r>
      <w:r w:rsidRPr="007350DD">
        <w:t>breastfeeding.</w:t>
      </w:r>
      <w:r w:rsidR="006461CD" w:rsidRPr="007350DD">
        <w:t xml:space="preserve"> </w:t>
      </w:r>
    </w:p>
    <w:p w:rsidR="006564B6" w:rsidRPr="007350DD" w:rsidRDefault="00CA5FC0" w:rsidP="00CA5FC0">
      <w:pPr>
        <w:pStyle w:val="H23G"/>
      </w:pPr>
      <w:r w:rsidRPr="007350DD">
        <w:lastRenderedPageBreak/>
        <w:tab/>
      </w:r>
      <w:r w:rsidRPr="007350DD">
        <w:tab/>
      </w:r>
      <w:r w:rsidR="006564B6" w:rsidRPr="007350DD">
        <w:t>Measures</w:t>
      </w:r>
      <w:r w:rsidR="001327BC" w:rsidRPr="007350DD">
        <w:t xml:space="preserve"> </w:t>
      </w:r>
      <w:r w:rsidR="006564B6" w:rsidRPr="007350DD">
        <w:t>to</w:t>
      </w:r>
      <w:r w:rsidR="001327BC" w:rsidRPr="007350DD">
        <w:t xml:space="preserve"> </w:t>
      </w:r>
      <w:r w:rsidR="006564B6" w:rsidRPr="007350DD">
        <w:t>combat</w:t>
      </w:r>
      <w:r w:rsidR="001327BC" w:rsidRPr="007350DD">
        <w:t xml:space="preserve"> </w:t>
      </w:r>
      <w:r w:rsidR="006564B6" w:rsidRPr="007350DD">
        <w:t>disease</w:t>
      </w:r>
      <w:r w:rsidR="001327BC" w:rsidRPr="007350DD">
        <w:t xml:space="preserve"> </w:t>
      </w:r>
      <w:r w:rsidR="006564B6" w:rsidRPr="007350DD">
        <w:t>and</w:t>
      </w:r>
      <w:r w:rsidR="001327BC" w:rsidRPr="007350DD">
        <w:t xml:space="preserve"> </w:t>
      </w:r>
      <w:r w:rsidR="006564B6" w:rsidRPr="007350DD">
        <w:t>malnutrition</w:t>
      </w:r>
      <w:r w:rsidR="001327BC" w:rsidRPr="007350DD">
        <w:t xml:space="preserve"> </w:t>
      </w:r>
      <w:r w:rsidR="006564B6" w:rsidRPr="007350DD">
        <w:t>including</w:t>
      </w:r>
      <w:r w:rsidR="001327BC" w:rsidRPr="007350DD">
        <w:t xml:space="preserve"> </w:t>
      </w:r>
      <w:r w:rsidR="006564B6" w:rsidRPr="007350DD">
        <w:t>the</w:t>
      </w:r>
      <w:r w:rsidR="001327BC" w:rsidRPr="007350DD">
        <w:t xml:space="preserve"> </w:t>
      </w:r>
      <w:r w:rsidR="006564B6" w:rsidRPr="007350DD">
        <w:t>proportion</w:t>
      </w:r>
      <w:r w:rsidR="001327BC" w:rsidRPr="007350DD">
        <w:t xml:space="preserve"> </w:t>
      </w:r>
      <w:r w:rsidR="006564B6" w:rsidRPr="007350DD">
        <w:t>of</w:t>
      </w:r>
      <w:r w:rsidR="001327BC" w:rsidRPr="007350DD">
        <w:t xml:space="preserve"> </w:t>
      </w:r>
      <w:r w:rsidR="006564B6" w:rsidRPr="007350DD">
        <w:t>children</w:t>
      </w:r>
      <w:r w:rsidR="001327BC" w:rsidRPr="007350DD">
        <w:t xml:space="preserve"> </w:t>
      </w:r>
      <w:r w:rsidR="006564B6" w:rsidRPr="007350DD">
        <w:t>with</w:t>
      </w:r>
      <w:r w:rsidR="001327BC" w:rsidRPr="007350DD">
        <w:t xml:space="preserve"> </w:t>
      </w:r>
      <w:r w:rsidR="006564B6" w:rsidRPr="007350DD">
        <w:t>low</w:t>
      </w:r>
      <w:r w:rsidR="001327BC" w:rsidRPr="007350DD">
        <w:t xml:space="preserve"> </w:t>
      </w:r>
      <w:r w:rsidR="006564B6" w:rsidRPr="007350DD">
        <w:t>birth</w:t>
      </w:r>
      <w:r w:rsidR="001327BC" w:rsidRPr="007350DD">
        <w:t xml:space="preserve"> </w:t>
      </w:r>
      <w:r w:rsidR="006564B6" w:rsidRPr="007350DD">
        <w:t>weight/The</w:t>
      </w:r>
      <w:r w:rsidR="001327BC" w:rsidRPr="007350DD">
        <w:t xml:space="preserve"> </w:t>
      </w:r>
      <w:r w:rsidR="006564B6" w:rsidRPr="007350DD">
        <w:t>nature</w:t>
      </w:r>
      <w:r w:rsidR="001327BC" w:rsidRPr="007350DD">
        <w:t xml:space="preserve"> </w:t>
      </w:r>
      <w:r w:rsidR="006564B6" w:rsidRPr="007350DD">
        <w:t>and</w:t>
      </w:r>
      <w:r w:rsidR="001327BC" w:rsidRPr="007350DD">
        <w:t xml:space="preserve"> </w:t>
      </w:r>
      <w:r w:rsidR="006564B6" w:rsidRPr="007350DD">
        <w:t>context</w:t>
      </w:r>
      <w:r w:rsidR="001327BC" w:rsidRPr="007350DD">
        <w:t xml:space="preserve"> </w:t>
      </w:r>
      <w:r w:rsidR="006564B6" w:rsidRPr="007350DD">
        <w:t>of</w:t>
      </w:r>
      <w:r w:rsidR="001327BC" w:rsidRPr="007350DD">
        <w:t xml:space="preserve"> </w:t>
      </w:r>
      <w:r w:rsidR="006564B6" w:rsidRPr="007350DD">
        <w:t>most</w:t>
      </w:r>
      <w:r w:rsidR="001327BC" w:rsidRPr="007350DD">
        <w:t xml:space="preserve"> </w:t>
      </w:r>
      <w:r w:rsidR="006564B6" w:rsidRPr="007350DD">
        <w:t>common</w:t>
      </w:r>
      <w:r w:rsidR="001327BC" w:rsidRPr="007350DD">
        <w:t xml:space="preserve"> </w:t>
      </w:r>
      <w:r w:rsidR="006564B6" w:rsidRPr="007350DD">
        <w:t>diseases</w:t>
      </w:r>
      <w:r w:rsidR="001327BC" w:rsidRPr="007350DD">
        <w:t xml:space="preserve"> </w:t>
      </w:r>
      <w:r w:rsidR="006564B6" w:rsidRPr="007350DD">
        <w:t>and</w:t>
      </w:r>
      <w:r w:rsidR="001327BC" w:rsidRPr="007350DD">
        <w:t xml:space="preserve"> </w:t>
      </w:r>
      <w:r w:rsidR="006564B6" w:rsidRPr="007350DD">
        <w:t>impact</w:t>
      </w:r>
      <w:r w:rsidR="001327BC" w:rsidRPr="007350DD">
        <w:t xml:space="preserve"> </w:t>
      </w:r>
      <w:r w:rsidR="006564B6" w:rsidRPr="007350DD">
        <w:t>on</w:t>
      </w:r>
      <w:r w:rsidR="001327BC" w:rsidRPr="007350DD">
        <w:t xml:space="preserve"> </w:t>
      </w:r>
      <w:r w:rsidR="006564B6" w:rsidRPr="007350DD">
        <w:t>children/Proportion</w:t>
      </w:r>
      <w:r w:rsidR="001327BC" w:rsidRPr="007350DD">
        <w:t xml:space="preserve"> </w:t>
      </w:r>
      <w:r w:rsidR="006564B6" w:rsidRPr="007350DD">
        <w:t>of</w:t>
      </w:r>
      <w:r w:rsidR="001327BC" w:rsidRPr="007350DD">
        <w:t xml:space="preserve"> </w:t>
      </w:r>
      <w:r w:rsidR="006564B6" w:rsidRPr="007350DD">
        <w:t>children</w:t>
      </w:r>
      <w:r w:rsidR="001327BC" w:rsidRPr="007350DD">
        <w:t xml:space="preserve"> </w:t>
      </w:r>
      <w:r w:rsidR="006564B6" w:rsidRPr="007350DD">
        <w:t>affected</w:t>
      </w:r>
      <w:r w:rsidR="001327BC" w:rsidRPr="007350DD">
        <w:t xml:space="preserve"> </w:t>
      </w:r>
      <w:r w:rsidR="006564B6" w:rsidRPr="007350DD">
        <w:t>by</w:t>
      </w:r>
      <w:r w:rsidR="001327BC" w:rsidRPr="007350DD">
        <w:t xml:space="preserve"> </w:t>
      </w:r>
      <w:r w:rsidR="006564B6" w:rsidRPr="007350DD">
        <w:t>malnutrition</w:t>
      </w:r>
      <w:r w:rsidR="001327BC" w:rsidRPr="007350DD">
        <w:t xml:space="preserve"> </w:t>
      </w:r>
      <w:r w:rsidR="006564B6" w:rsidRPr="007350DD">
        <w:t>and</w:t>
      </w:r>
      <w:r w:rsidR="001327BC" w:rsidRPr="007350DD">
        <w:t xml:space="preserve"> </w:t>
      </w:r>
      <w:r w:rsidR="006564B6" w:rsidRPr="007350DD">
        <w:t>lack</w:t>
      </w:r>
      <w:r w:rsidR="001327BC" w:rsidRPr="007350DD">
        <w:t xml:space="preserve"> </w:t>
      </w:r>
      <w:r w:rsidR="006564B6" w:rsidRPr="007350DD">
        <w:t>of</w:t>
      </w:r>
      <w:r w:rsidR="001327BC" w:rsidRPr="007350DD">
        <w:t xml:space="preserve"> </w:t>
      </w:r>
      <w:r w:rsidR="006564B6" w:rsidRPr="007350DD">
        <w:t>clean</w:t>
      </w:r>
      <w:r w:rsidR="001327BC" w:rsidRPr="007350DD">
        <w:t xml:space="preserve"> </w:t>
      </w:r>
      <w:r w:rsidR="006564B6" w:rsidRPr="007350DD">
        <w:t>drinking</w:t>
      </w:r>
      <w:r w:rsidR="001327BC" w:rsidRPr="007350DD">
        <w:t xml:space="preserve"> </w:t>
      </w:r>
      <w:r w:rsidR="006564B6" w:rsidRPr="007350DD">
        <w:t>water/Children</w:t>
      </w:r>
      <w:r w:rsidR="001327BC" w:rsidRPr="007350DD">
        <w:t xml:space="preserve"> </w:t>
      </w:r>
      <w:r w:rsidR="006564B6" w:rsidRPr="007350DD">
        <w:t>provided</w:t>
      </w:r>
      <w:r w:rsidR="001327BC" w:rsidRPr="007350DD">
        <w:t xml:space="preserve"> </w:t>
      </w:r>
      <w:r w:rsidR="006564B6" w:rsidRPr="007350DD">
        <w:t>with</w:t>
      </w:r>
      <w:r w:rsidR="001327BC" w:rsidRPr="007350DD">
        <w:t xml:space="preserve"> </w:t>
      </w:r>
      <w:r w:rsidR="006564B6" w:rsidRPr="007350DD">
        <w:t>adequate</w:t>
      </w:r>
      <w:r w:rsidR="001327BC" w:rsidRPr="007350DD">
        <w:t xml:space="preserve"> </w:t>
      </w:r>
      <w:r w:rsidR="006564B6" w:rsidRPr="007350DD">
        <w:t>nutritious</w:t>
      </w:r>
      <w:r w:rsidR="001327BC" w:rsidRPr="007350DD">
        <w:t xml:space="preserve"> </w:t>
      </w:r>
      <w:r w:rsidR="006564B6" w:rsidRPr="007350DD">
        <w:t>food/</w:t>
      </w:r>
      <w:r w:rsidR="001327BC" w:rsidRPr="007350DD">
        <w:t xml:space="preserve"> </w:t>
      </w:r>
      <w:r w:rsidR="006564B6" w:rsidRPr="007350DD">
        <w:t>Risk</w:t>
      </w:r>
      <w:r w:rsidR="001327BC" w:rsidRPr="007350DD">
        <w:t xml:space="preserve"> </w:t>
      </w:r>
      <w:r w:rsidR="006564B6" w:rsidRPr="007350DD">
        <w:t>from</w:t>
      </w:r>
      <w:r w:rsidR="001327BC" w:rsidRPr="007350DD">
        <w:t xml:space="preserve"> </w:t>
      </w:r>
      <w:r w:rsidR="006564B6" w:rsidRPr="007350DD">
        <w:t>environmental</w:t>
      </w:r>
      <w:r w:rsidR="001327BC" w:rsidRPr="007350DD">
        <w:t xml:space="preserve"> </w:t>
      </w:r>
      <w:r w:rsidR="006564B6" w:rsidRPr="007350DD">
        <w:t>pollution</w:t>
      </w:r>
      <w:r w:rsidR="001327BC" w:rsidRPr="007350DD">
        <w:t xml:space="preserve"> </w:t>
      </w:r>
      <w:r w:rsidR="006564B6" w:rsidRPr="007350DD">
        <w:t>and</w:t>
      </w:r>
      <w:r w:rsidR="001327BC" w:rsidRPr="007350DD">
        <w:t xml:space="preserve"> </w:t>
      </w:r>
      <w:r w:rsidR="006564B6" w:rsidRPr="007350DD">
        <w:t>measures</w:t>
      </w:r>
      <w:r w:rsidR="001327BC" w:rsidRPr="007350DD">
        <w:t xml:space="preserve"> </w:t>
      </w:r>
      <w:r w:rsidR="006564B6" w:rsidRPr="007350DD">
        <w:t>to</w:t>
      </w:r>
      <w:r w:rsidR="001327BC" w:rsidRPr="007350DD">
        <w:t xml:space="preserve"> </w:t>
      </w:r>
      <w:r w:rsidR="006564B6" w:rsidRPr="007350DD">
        <w:t>prevent</w:t>
      </w:r>
      <w:r w:rsidR="001327BC" w:rsidRPr="007350DD">
        <w:t xml:space="preserve"> </w:t>
      </w:r>
      <w:r w:rsidR="006564B6" w:rsidRPr="007350DD">
        <w:t>and</w:t>
      </w:r>
      <w:r w:rsidR="001327BC" w:rsidRPr="007350DD">
        <w:t xml:space="preserve"> </w:t>
      </w:r>
      <w:r w:rsidR="006564B6" w:rsidRPr="007350DD">
        <w:t>combat</w:t>
      </w:r>
      <w:r w:rsidR="001327BC" w:rsidRPr="007350DD">
        <w:t xml:space="preserve"> </w:t>
      </w:r>
      <w:r w:rsidR="006564B6" w:rsidRPr="007350DD">
        <w:t>them</w:t>
      </w:r>
    </w:p>
    <w:p w:rsidR="006564B6" w:rsidRPr="007350DD" w:rsidRDefault="006564B6" w:rsidP="009E22FF">
      <w:pPr>
        <w:pStyle w:val="SingleTxtG"/>
      </w:pPr>
      <w:r w:rsidRPr="007350DD">
        <w:t>132.</w:t>
      </w:r>
      <w:r w:rsidRPr="007350DD">
        <w:tab/>
        <w:t>The</w:t>
      </w:r>
      <w:r w:rsidR="001327BC" w:rsidRPr="007350DD">
        <w:t xml:space="preserve"> </w:t>
      </w:r>
      <w:r w:rsidRPr="007350DD">
        <w:t>Barbados</w:t>
      </w:r>
      <w:r w:rsidR="001327BC" w:rsidRPr="007350DD">
        <w:t xml:space="preserve"> </w:t>
      </w:r>
      <w:r w:rsidRPr="007350DD">
        <w:t>Food</w:t>
      </w:r>
      <w:r w:rsidR="001327BC" w:rsidRPr="007350DD">
        <w:t xml:space="preserve"> </w:t>
      </w:r>
      <w:r w:rsidRPr="007350DD">
        <w:t>Consumption</w:t>
      </w:r>
      <w:r w:rsidR="001327BC" w:rsidRPr="007350DD">
        <w:t xml:space="preserve"> </w:t>
      </w:r>
      <w:r w:rsidRPr="007350DD">
        <w:t>and</w:t>
      </w:r>
      <w:r w:rsidR="001327BC" w:rsidRPr="007350DD">
        <w:t xml:space="preserve"> </w:t>
      </w:r>
      <w:r w:rsidRPr="007350DD">
        <w:t>Anthropometric</w:t>
      </w:r>
      <w:r w:rsidR="001327BC" w:rsidRPr="007350DD">
        <w:t xml:space="preserve"> </w:t>
      </w:r>
      <w:r w:rsidRPr="007350DD">
        <w:t>Survey</w:t>
      </w:r>
      <w:r w:rsidR="001327BC" w:rsidRPr="007350DD">
        <w:t xml:space="preserve"> </w:t>
      </w:r>
      <w:r w:rsidRPr="007350DD">
        <w:t>in</w:t>
      </w:r>
      <w:r w:rsidR="001327BC" w:rsidRPr="007350DD">
        <w:t xml:space="preserve"> </w:t>
      </w:r>
      <w:r w:rsidRPr="007350DD">
        <w:t>2000</w:t>
      </w:r>
      <w:r w:rsidR="001327BC" w:rsidRPr="007350DD">
        <w:t xml:space="preserve"> </w:t>
      </w:r>
      <w:r w:rsidRPr="007350DD">
        <w:t>reported</w:t>
      </w:r>
      <w:r w:rsidR="001327BC" w:rsidRPr="007350DD">
        <w:t xml:space="preserve"> </w:t>
      </w:r>
      <w:r w:rsidRPr="007350DD">
        <w:t>a</w:t>
      </w:r>
      <w:r w:rsidR="001327BC" w:rsidRPr="007350DD">
        <w:t xml:space="preserve"> </w:t>
      </w:r>
      <w:r w:rsidRPr="007350DD">
        <w:t>low</w:t>
      </w:r>
      <w:r w:rsidR="001327BC" w:rsidRPr="007350DD">
        <w:t xml:space="preserve"> </w:t>
      </w:r>
      <w:r w:rsidRPr="007350DD">
        <w:t>incidence</w:t>
      </w:r>
      <w:r w:rsidR="001327BC" w:rsidRPr="007350DD">
        <w:t xml:space="preserve"> </w:t>
      </w:r>
      <w:r w:rsidRPr="007350DD">
        <w:t>of</w:t>
      </w:r>
      <w:r w:rsidR="001327BC" w:rsidRPr="007350DD">
        <w:t xml:space="preserve"> </w:t>
      </w:r>
      <w:r w:rsidRPr="007350DD">
        <w:t>mild</w:t>
      </w:r>
      <w:r w:rsidR="001327BC" w:rsidRPr="007350DD">
        <w:t xml:space="preserve"> </w:t>
      </w:r>
      <w:r w:rsidRPr="007350DD">
        <w:t>under-nutrition</w:t>
      </w:r>
      <w:r w:rsidR="001327BC" w:rsidRPr="007350DD">
        <w:t xml:space="preserve"> </w:t>
      </w:r>
      <w:r w:rsidRPr="007350DD">
        <w:t>but</w:t>
      </w:r>
      <w:r w:rsidR="001327BC" w:rsidRPr="007350DD">
        <w:t xml:space="preserve"> </w:t>
      </w:r>
      <w:r w:rsidRPr="007350DD">
        <w:t>virtually</w:t>
      </w:r>
      <w:r w:rsidR="001327BC" w:rsidRPr="007350DD">
        <w:t xml:space="preserve"> </w:t>
      </w:r>
      <w:r w:rsidRPr="007350DD">
        <w:t>no</w:t>
      </w:r>
      <w:r w:rsidR="001327BC" w:rsidRPr="007350DD">
        <w:t xml:space="preserve"> </w:t>
      </w:r>
      <w:r w:rsidRPr="007350DD">
        <w:t>incidence</w:t>
      </w:r>
      <w:r w:rsidR="001327BC" w:rsidRPr="007350DD">
        <w:t xml:space="preserve"> </w:t>
      </w:r>
      <w:r w:rsidRPr="007350DD">
        <w:t>of</w:t>
      </w:r>
      <w:r w:rsidR="001327BC" w:rsidRPr="007350DD">
        <w:t xml:space="preserve"> </w:t>
      </w:r>
      <w:r w:rsidRPr="007350DD">
        <w:t>moderate</w:t>
      </w:r>
      <w:r w:rsidR="001327BC" w:rsidRPr="007350DD">
        <w:t xml:space="preserve"> </w:t>
      </w:r>
      <w:r w:rsidRPr="007350DD">
        <w:t>or</w:t>
      </w:r>
      <w:r w:rsidR="001327BC" w:rsidRPr="007350DD">
        <w:t xml:space="preserve"> </w:t>
      </w:r>
      <w:r w:rsidRPr="007350DD">
        <w:t>severe</w:t>
      </w:r>
      <w:r w:rsidR="001327BC" w:rsidRPr="007350DD">
        <w:t xml:space="preserve"> </w:t>
      </w:r>
      <w:r w:rsidRPr="007350DD">
        <w:t>under-nutrition</w:t>
      </w:r>
      <w:r w:rsidR="001327BC" w:rsidRPr="007350DD">
        <w:t xml:space="preserve"> </w:t>
      </w:r>
      <w:r w:rsidRPr="007350DD">
        <w:t>in</w:t>
      </w:r>
      <w:r w:rsidR="001327BC" w:rsidRPr="007350DD">
        <w:t xml:space="preserve"> </w:t>
      </w:r>
      <w:r w:rsidRPr="007350DD">
        <w:t>the</w:t>
      </w:r>
      <w:r w:rsidR="001327BC" w:rsidRPr="007350DD">
        <w:t xml:space="preserve"> </w:t>
      </w:r>
      <w:r w:rsidRPr="007350DD">
        <w:t>population</w:t>
      </w:r>
      <w:r w:rsidR="001327BC" w:rsidRPr="007350DD">
        <w:t xml:space="preserve"> </w:t>
      </w:r>
      <w:r w:rsidRPr="007350DD">
        <w:t>as</w:t>
      </w:r>
      <w:r w:rsidR="001327BC" w:rsidRPr="007350DD">
        <w:t xml:space="preserve"> </w:t>
      </w:r>
      <w:r w:rsidRPr="007350DD">
        <w:t>a</w:t>
      </w:r>
      <w:r w:rsidR="001327BC" w:rsidRPr="007350DD">
        <w:t xml:space="preserve"> </w:t>
      </w:r>
      <w:r w:rsidRPr="007350DD">
        <w:t>whole.</w:t>
      </w:r>
      <w:r w:rsidR="001327BC" w:rsidRPr="007350DD">
        <w:t xml:space="preserve"> </w:t>
      </w:r>
      <w:r w:rsidRPr="007350DD">
        <w:t>In</w:t>
      </w:r>
      <w:r w:rsidR="001327BC" w:rsidRPr="007350DD">
        <w:t xml:space="preserve"> </w:t>
      </w:r>
      <w:r w:rsidRPr="007350DD">
        <w:t>view</w:t>
      </w:r>
      <w:r w:rsidR="001327BC" w:rsidRPr="007350DD">
        <w:t xml:space="preserve"> </w:t>
      </w:r>
      <w:r w:rsidRPr="007350DD">
        <w:t>of</w:t>
      </w:r>
      <w:r w:rsidR="001327BC" w:rsidRPr="007350DD">
        <w:t xml:space="preserve"> </w:t>
      </w:r>
      <w:r w:rsidRPr="007350DD">
        <w:t>the</w:t>
      </w:r>
      <w:r w:rsidR="001327BC" w:rsidRPr="007350DD">
        <w:t xml:space="preserve"> </w:t>
      </w:r>
      <w:r w:rsidRPr="007350DD">
        <w:t>mandate</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Nutrition</w:t>
      </w:r>
      <w:r w:rsidR="001327BC" w:rsidRPr="007350DD">
        <w:t xml:space="preserve"> </w:t>
      </w:r>
      <w:r w:rsidRPr="007350DD">
        <w:t>Centre</w:t>
      </w:r>
      <w:r w:rsidR="001327BC" w:rsidRPr="007350DD">
        <w:t xml:space="preserve"> </w:t>
      </w:r>
      <w:r w:rsidRPr="007350DD">
        <w:t>to</w:t>
      </w:r>
      <w:r w:rsidR="001327BC" w:rsidRPr="007350DD">
        <w:t xml:space="preserve"> </w:t>
      </w:r>
      <w:r w:rsidRPr="007350DD">
        <w:t>promote</w:t>
      </w:r>
      <w:r w:rsidR="001327BC" w:rsidRPr="007350DD">
        <w:t xml:space="preserve"> </w:t>
      </w:r>
      <w:r w:rsidRPr="007350DD">
        <w:t>better</w:t>
      </w:r>
      <w:r w:rsidR="001327BC" w:rsidRPr="007350DD">
        <w:t xml:space="preserve"> </w:t>
      </w:r>
      <w:r w:rsidRPr="007350DD">
        <w:t>nutrition</w:t>
      </w:r>
      <w:r w:rsidR="001327BC" w:rsidRPr="007350DD">
        <w:t xml:space="preserve"> </w:t>
      </w:r>
      <w:r w:rsidRPr="007350DD">
        <w:t>in</w:t>
      </w:r>
      <w:r w:rsidR="001327BC" w:rsidRPr="007350DD">
        <w:t xml:space="preserve"> </w:t>
      </w:r>
      <w:r w:rsidRPr="007350DD">
        <w:t>Barbados,</w:t>
      </w:r>
      <w:r w:rsidR="001327BC" w:rsidRPr="007350DD">
        <w:t xml:space="preserve"> </w:t>
      </w:r>
      <w:r w:rsidRPr="007350DD">
        <w:t>the</w:t>
      </w:r>
      <w:r w:rsidR="001327BC" w:rsidRPr="007350DD">
        <w:t xml:space="preserve"> </w:t>
      </w:r>
      <w:r w:rsidRPr="007350DD">
        <w:t>surveillance</w:t>
      </w:r>
      <w:r w:rsidR="001327BC" w:rsidRPr="007350DD">
        <w:t xml:space="preserve"> </w:t>
      </w:r>
      <w:r w:rsidRPr="007350DD">
        <w:t>programme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nutritional</w:t>
      </w:r>
      <w:r w:rsidR="001327BC" w:rsidRPr="007350DD">
        <w:t xml:space="preserve"> </w:t>
      </w:r>
      <w:r w:rsidRPr="007350DD">
        <w:t>status</w:t>
      </w:r>
      <w:r w:rsidR="001327BC" w:rsidRPr="007350DD">
        <w:t xml:space="preserve"> </w:t>
      </w:r>
      <w:r w:rsidRPr="007350DD">
        <w:t>of</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five</w:t>
      </w:r>
      <w:r w:rsidR="001327BC" w:rsidRPr="007350DD">
        <w:t xml:space="preserve"> </w:t>
      </w:r>
      <w:r w:rsidRPr="007350DD">
        <w:t>years</w:t>
      </w:r>
      <w:r w:rsidR="001327BC" w:rsidRPr="007350DD">
        <w:t xml:space="preserve"> </w:t>
      </w:r>
      <w:r w:rsidRPr="007350DD">
        <w:t>old</w:t>
      </w:r>
      <w:r w:rsidR="001327BC" w:rsidRPr="007350DD">
        <w:t xml:space="preserve"> </w:t>
      </w:r>
      <w:r w:rsidRPr="007350DD">
        <w:t>in</w:t>
      </w:r>
      <w:r w:rsidR="001327BC" w:rsidRPr="007350DD">
        <w:t xml:space="preserve"> </w:t>
      </w:r>
      <w:r w:rsidRPr="007350DD">
        <w:t>the</w:t>
      </w:r>
      <w:r w:rsidR="001327BC" w:rsidRPr="007350DD">
        <w:t xml:space="preserve"> </w:t>
      </w:r>
      <w:r w:rsidRPr="007350DD">
        <w:t>polyclinics</w:t>
      </w:r>
      <w:r w:rsidR="001327BC" w:rsidRPr="007350DD">
        <w:t xml:space="preserve"> </w:t>
      </w:r>
      <w:r w:rsidRPr="007350DD">
        <w:t>has</w:t>
      </w:r>
      <w:r w:rsidR="001327BC" w:rsidRPr="007350DD">
        <w:t xml:space="preserve"> </w:t>
      </w:r>
      <w:r w:rsidRPr="007350DD">
        <w:t>been</w:t>
      </w:r>
      <w:r w:rsidR="001327BC" w:rsidRPr="007350DD">
        <w:t xml:space="preserve"> </w:t>
      </w:r>
      <w:r w:rsidRPr="007350DD">
        <w:t>strengthened.</w:t>
      </w:r>
      <w:r w:rsidR="001327BC" w:rsidRPr="007350DD">
        <w:t xml:space="preserve"> </w:t>
      </w:r>
      <w:r w:rsidRPr="007350DD">
        <w:t>The</w:t>
      </w:r>
      <w:r w:rsidR="001327BC" w:rsidRPr="007350DD">
        <w:t xml:space="preserve"> </w:t>
      </w:r>
      <w:r w:rsidRPr="007350DD">
        <w:t>Centre</w:t>
      </w:r>
      <w:r w:rsidR="001327BC" w:rsidRPr="007350DD">
        <w:t xml:space="preserve"> </w:t>
      </w:r>
      <w:r w:rsidRPr="007350DD">
        <w:t>also</w:t>
      </w:r>
      <w:r w:rsidR="001327BC" w:rsidRPr="007350DD">
        <w:t xml:space="preserve"> </w:t>
      </w:r>
      <w:r w:rsidRPr="007350DD">
        <w:t>focuses</w:t>
      </w:r>
      <w:r w:rsidR="001327BC" w:rsidRPr="007350DD">
        <w:t xml:space="preserve"> </w:t>
      </w:r>
      <w:r w:rsidRPr="007350DD">
        <w:t>on</w:t>
      </w:r>
      <w:r w:rsidR="001327BC" w:rsidRPr="007350DD">
        <w:t xml:space="preserve"> </w:t>
      </w:r>
      <w:r w:rsidRPr="007350DD">
        <w:t>promoting</w:t>
      </w:r>
      <w:r w:rsidR="001327BC" w:rsidRPr="007350DD">
        <w:t xml:space="preserve"> </w:t>
      </w:r>
      <w:r w:rsidRPr="007350DD">
        <w:t>food</w:t>
      </w:r>
      <w:r w:rsidR="001327BC" w:rsidRPr="007350DD">
        <w:t xml:space="preserve"> </w:t>
      </w:r>
      <w:r w:rsidRPr="007350DD">
        <w:t>security</w:t>
      </w:r>
      <w:r w:rsidR="001327BC" w:rsidRPr="007350DD">
        <w:t xml:space="preserve"> </w:t>
      </w:r>
      <w:r w:rsidRPr="007350DD">
        <w:t>at</w:t>
      </w:r>
      <w:r w:rsidR="001327BC" w:rsidRPr="007350DD">
        <w:t xml:space="preserve"> </w:t>
      </w:r>
      <w:r w:rsidRPr="007350DD">
        <w:t>the</w:t>
      </w:r>
      <w:r w:rsidR="001327BC" w:rsidRPr="007350DD">
        <w:t xml:space="preserve"> </w:t>
      </w:r>
      <w:r w:rsidRPr="007350DD">
        <w:t>household</w:t>
      </w:r>
      <w:r w:rsidR="001327BC" w:rsidRPr="007350DD">
        <w:t xml:space="preserve"> </w:t>
      </w:r>
      <w:r w:rsidRPr="007350DD">
        <w:t>and</w:t>
      </w:r>
      <w:r w:rsidR="001327BC" w:rsidRPr="007350DD">
        <w:t xml:space="preserve"> </w:t>
      </w:r>
      <w:r w:rsidRPr="007350DD">
        <w:t>community</w:t>
      </w:r>
      <w:r w:rsidR="001327BC" w:rsidRPr="007350DD">
        <w:t xml:space="preserve"> </w:t>
      </w:r>
      <w:r w:rsidRPr="007350DD">
        <w:t>levels.</w:t>
      </w:r>
      <w:r w:rsidR="001327BC" w:rsidRPr="007350DD">
        <w:t xml:space="preserve"> </w:t>
      </w:r>
    </w:p>
    <w:p w:rsidR="006564B6" w:rsidRPr="007350DD" w:rsidRDefault="006564B6" w:rsidP="009E22FF">
      <w:pPr>
        <w:pStyle w:val="SingleTxtG"/>
      </w:pPr>
      <w:r w:rsidRPr="007350DD">
        <w:t>133.</w:t>
      </w:r>
      <w:r w:rsidRPr="007350DD">
        <w:tab/>
        <w:t>In</w:t>
      </w:r>
      <w:r w:rsidR="001327BC" w:rsidRPr="007350DD">
        <w:t xml:space="preserve"> </w:t>
      </w:r>
      <w:r w:rsidRPr="007350DD">
        <w:t>spite</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EA19E5" w:rsidRPr="007350DD">
        <w:t>’</w:t>
      </w:r>
      <w:r w:rsidRPr="007350DD">
        <w:t>s</w:t>
      </w:r>
      <w:r w:rsidR="001327BC" w:rsidRPr="007350DD">
        <w:t xml:space="preserve"> </w:t>
      </w:r>
      <w:r w:rsidRPr="007350DD">
        <w:t>goal</w:t>
      </w:r>
      <w:r w:rsidR="001327BC" w:rsidRPr="007350DD">
        <w:t xml:space="preserve"> </w:t>
      </w:r>
      <w:r w:rsidRPr="007350DD">
        <w:t>to</w:t>
      </w:r>
      <w:r w:rsidR="001327BC" w:rsidRPr="007350DD">
        <w:t xml:space="preserve"> </w:t>
      </w:r>
      <w:r w:rsidRPr="007350DD">
        <w:t>reduce</w:t>
      </w:r>
      <w:r w:rsidR="001327BC" w:rsidRPr="007350DD">
        <w:t xml:space="preserve"> </w:t>
      </w:r>
      <w:r w:rsidRPr="007350DD">
        <w:t>the</w:t>
      </w:r>
      <w:r w:rsidR="001327BC" w:rsidRPr="007350DD">
        <w:t xml:space="preserve"> </w:t>
      </w:r>
      <w:r w:rsidRPr="007350DD">
        <w:t>incidence</w:t>
      </w:r>
      <w:r w:rsidR="001327BC" w:rsidRPr="007350DD">
        <w:t xml:space="preserve"> </w:t>
      </w:r>
      <w:r w:rsidRPr="007350DD">
        <w:t>of</w:t>
      </w:r>
      <w:r w:rsidR="001327BC" w:rsidRPr="007350DD">
        <w:t xml:space="preserve"> </w:t>
      </w:r>
      <w:r w:rsidRPr="007350DD">
        <w:t>Low</w:t>
      </w:r>
      <w:r w:rsidR="001327BC" w:rsidRPr="007350DD">
        <w:t xml:space="preserve"> </w:t>
      </w:r>
      <w:r w:rsidRPr="007350DD">
        <w:t>Birth</w:t>
      </w:r>
      <w:r w:rsidR="001327BC" w:rsidRPr="007350DD">
        <w:t xml:space="preserve"> </w:t>
      </w:r>
      <w:r w:rsidRPr="007350DD">
        <w:t>Weight</w:t>
      </w:r>
      <w:r w:rsidR="001327BC" w:rsidRPr="007350DD">
        <w:t xml:space="preserve"> </w:t>
      </w:r>
      <w:r w:rsidRPr="007350DD">
        <w:t>babies</w:t>
      </w:r>
      <w:r w:rsidR="001327BC" w:rsidRPr="007350DD">
        <w:t xml:space="preserve"> </w:t>
      </w:r>
      <w:r w:rsidRPr="007350DD">
        <w:t>(&lt;</w:t>
      </w:r>
      <w:r w:rsidR="001327BC" w:rsidRPr="007350DD">
        <w:t xml:space="preserve"> </w:t>
      </w:r>
      <w:r w:rsidRPr="007350DD">
        <w:t>2500gms),</w:t>
      </w:r>
      <w:r w:rsidR="001327BC" w:rsidRPr="007350DD">
        <w:t xml:space="preserve"> </w:t>
      </w:r>
      <w:r w:rsidRPr="007350DD">
        <w:t>the</w:t>
      </w:r>
      <w:r w:rsidR="001327BC" w:rsidRPr="007350DD">
        <w:t xml:space="preserve"> </w:t>
      </w:r>
      <w:r w:rsidRPr="007350DD">
        <w:t>trend</w:t>
      </w:r>
      <w:r w:rsidR="001327BC" w:rsidRPr="007350DD">
        <w:t xml:space="preserve"> </w:t>
      </w:r>
      <w:r w:rsidRPr="007350DD">
        <w:t>has</w:t>
      </w:r>
      <w:r w:rsidR="001327BC" w:rsidRPr="007350DD">
        <w:t xml:space="preserve"> </w:t>
      </w:r>
      <w:r w:rsidRPr="007350DD">
        <w:t>been</w:t>
      </w:r>
      <w:r w:rsidR="001327BC" w:rsidRPr="007350DD">
        <w:t xml:space="preserve"> </w:t>
      </w:r>
      <w:r w:rsidRPr="007350DD">
        <w:t>for</w:t>
      </w:r>
      <w:r w:rsidR="001327BC" w:rsidRPr="007350DD">
        <w:t xml:space="preserve"> </w:t>
      </w:r>
      <w:r w:rsidRPr="007350DD">
        <w:t>just</w:t>
      </w:r>
      <w:r w:rsidR="001327BC" w:rsidRPr="007350DD">
        <w:t xml:space="preserve"> </w:t>
      </w:r>
      <w:r w:rsidRPr="007350DD">
        <w:t>over</w:t>
      </w:r>
      <w:r w:rsidR="001327BC" w:rsidRPr="007350DD">
        <w:t xml:space="preserve"> </w:t>
      </w:r>
      <w:r w:rsidRPr="007350DD">
        <w:t>11</w:t>
      </w:r>
      <w:r w:rsidR="001327BC" w:rsidRPr="007350DD">
        <w:t xml:space="preserve"> </w:t>
      </w:r>
      <w:r w:rsidRPr="007350DD">
        <w:t>per</w:t>
      </w:r>
      <w:r w:rsidR="001327BC" w:rsidRPr="007350DD">
        <w:t xml:space="preserve"> </w:t>
      </w:r>
      <w:r w:rsidRPr="007350DD">
        <w:t>cent</w:t>
      </w:r>
      <w:r w:rsidR="001327BC" w:rsidRPr="007350DD">
        <w:t xml:space="preserve"> </w:t>
      </w:r>
      <w:r w:rsidRPr="007350DD">
        <w:t>of</w:t>
      </w:r>
      <w:r w:rsidR="001327BC" w:rsidRPr="007350DD">
        <w:t xml:space="preserve"> </w:t>
      </w:r>
      <w:r w:rsidRPr="007350DD">
        <w:t>births</w:t>
      </w:r>
      <w:r w:rsidR="001327BC" w:rsidRPr="007350DD">
        <w:t xml:space="preserve"> </w:t>
      </w:r>
      <w:r w:rsidRPr="007350DD">
        <w:t>to</w:t>
      </w:r>
      <w:r w:rsidR="001327BC" w:rsidRPr="007350DD">
        <w:t xml:space="preserve"> </w:t>
      </w:r>
      <w:r w:rsidRPr="007350DD">
        <w:t>be</w:t>
      </w:r>
      <w:r w:rsidR="001327BC" w:rsidRPr="007350DD">
        <w:t xml:space="preserve"> </w:t>
      </w:r>
      <w:r w:rsidRPr="007350DD">
        <w:t>so</w:t>
      </w:r>
      <w:r w:rsidR="001327BC" w:rsidRPr="007350DD">
        <w:t xml:space="preserve"> </w:t>
      </w:r>
      <w:r w:rsidRPr="007350DD">
        <w:t>classified.</w:t>
      </w:r>
      <w:r w:rsidR="001327BC" w:rsidRPr="007350DD">
        <w:t xml:space="preserve"> </w:t>
      </w:r>
    </w:p>
    <w:p w:rsidR="00CA5FC0" w:rsidRPr="007350DD" w:rsidRDefault="006564B6" w:rsidP="00CA5FC0">
      <w:pPr>
        <w:pStyle w:val="Heading1"/>
        <w:spacing w:before="240"/>
      </w:pPr>
      <w:r w:rsidRPr="007350DD">
        <w:t>Table</w:t>
      </w:r>
      <w:r w:rsidR="001327BC" w:rsidRPr="007350DD">
        <w:t xml:space="preserve"> </w:t>
      </w:r>
      <w:r w:rsidRPr="007350DD">
        <w:t>14</w:t>
      </w:r>
    </w:p>
    <w:p w:rsidR="006564B6" w:rsidRPr="007350DD" w:rsidRDefault="006564B6" w:rsidP="00CA5FC0">
      <w:pPr>
        <w:pStyle w:val="SingleTxtG"/>
        <w:rPr>
          <w:b/>
          <w:bCs/>
        </w:rPr>
      </w:pPr>
      <w:r w:rsidRPr="007350DD">
        <w:rPr>
          <w:b/>
          <w:bCs/>
        </w:rPr>
        <w:t>Low</w:t>
      </w:r>
      <w:r w:rsidR="00CA5FC0" w:rsidRPr="007350DD">
        <w:rPr>
          <w:b/>
          <w:bCs/>
        </w:rPr>
        <w:t xml:space="preserve"> birth weight babies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5"/>
        <w:gridCol w:w="2457"/>
        <w:gridCol w:w="2168"/>
      </w:tblGrid>
      <w:tr w:rsidR="006564B6" w:rsidRPr="007350DD" w:rsidTr="00CA5FC0">
        <w:trPr>
          <w:cantSplit/>
          <w:tblHeader/>
        </w:trPr>
        <w:tc>
          <w:tcPr>
            <w:tcW w:w="1710" w:type="dxa"/>
            <w:tcBorders>
              <w:top w:val="single" w:sz="4" w:space="0" w:color="auto"/>
              <w:bottom w:val="single" w:sz="12" w:space="0" w:color="auto"/>
            </w:tcBorders>
            <w:shd w:val="clear" w:color="auto" w:fill="auto"/>
            <w:vAlign w:val="bottom"/>
          </w:tcPr>
          <w:p w:rsidR="006564B6" w:rsidRPr="007350DD" w:rsidRDefault="006564B6" w:rsidP="00CA5FC0">
            <w:pPr>
              <w:suppressAutoHyphens w:val="0"/>
              <w:spacing w:before="80" w:after="80" w:line="200" w:lineRule="exact"/>
              <w:ind w:right="113"/>
              <w:rPr>
                <w:i/>
                <w:sz w:val="16"/>
              </w:rPr>
            </w:pPr>
            <w:r w:rsidRPr="007350DD">
              <w:rPr>
                <w:i/>
                <w:sz w:val="16"/>
              </w:rPr>
              <w:t>Year</w:t>
            </w:r>
          </w:p>
        </w:tc>
        <w:tc>
          <w:tcPr>
            <w:tcW w:w="1530" w:type="dxa"/>
            <w:tcBorders>
              <w:top w:val="single" w:sz="4" w:space="0" w:color="auto"/>
              <w:bottom w:val="single" w:sz="12" w:space="0" w:color="auto"/>
            </w:tcBorders>
            <w:shd w:val="clear" w:color="auto" w:fill="auto"/>
            <w:vAlign w:val="bottom"/>
          </w:tcPr>
          <w:p w:rsidR="006564B6" w:rsidRPr="007350DD" w:rsidRDefault="006564B6" w:rsidP="00CA5FC0">
            <w:pPr>
              <w:suppressAutoHyphens w:val="0"/>
              <w:spacing w:before="80" w:after="80" w:line="200" w:lineRule="exact"/>
              <w:ind w:right="113"/>
              <w:jc w:val="right"/>
              <w:rPr>
                <w:i/>
                <w:sz w:val="16"/>
              </w:rPr>
            </w:pPr>
            <w:r w:rsidRPr="007350DD">
              <w:rPr>
                <w:i/>
                <w:sz w:val="16"/>
              </w:rPr>
              <w:t>No.</w:t>
            </w:r>
            <w:r w:rsidR="001327BC" w:rsidRPr="007350DD">
              <w:rPr>
                <w:i/>
                <w:sz w:val="16"/>
              </w:rPr>
              <w:t xml:space="preserve"> </w:t>
            </w:r>
            <w:r w:rsidR="00CA5FC0" w:rsidRPr="007350DD">
              <w:rPr>
                <w:i/>
                <w:sz w:val="16"/>
              </w:rPr>
              <w:t xml:space="preserve">low birth weight </w:t>
            </w:r>
          </w:p>
        </w:tc>
        <w:tc>
          <w:tcPr>
            <w:tcW w:w="1350" w:type="dxa"/>
            <w:tcBorders>
              <w:top w:val="single" w:sz="4" w:space="0" w:color="auto"/>
              <w:bottom w:val="single" w:sz="12" w:space="0" w:color="auto"/>
            </w:tcBorders>
            <w:shd w:val="clear" w:color="auto" w:fill="auto"/>
            <w:vAlign w:val="bottom"/>
          </w:tcPr>
          <w:p w:rsidR="006564B6" w:rsidRPr="007350DD" w:rsidRDefault="006564B6" w:rsidP="00CA5FC0">
            <w:pPr>
              <w:suppressAutoHyphens w:val="0"/>
              <w:spacing w:before="80" w:after="80" w:line="200" w:lineRule="exact"/>
              <w:ind w:right="113"/>
              <w:jc w:val="right"/>
              <w:rPr>
                <w:b/>
                <w:bCs/>
                <w:i/>
                <w:sz w:val="16"/>
              </w:rPr>
            </w:pPr>
            <w:r w:rsidRPr="007350DD">
              <w:rPr>
                <w:b/>
                <w:bCs/>
                <w:i/>
                <w:sz w:val="16"/>
              </w:rPr>
              <w:t>Percentage</w:t>
            </w:r>
            <w:r w:rsidR="001327BC" w:rsidRPr="007350DD">
              <w:rPr>
                <w:b/>
                <w:bCs/>
                <w:i/>
                <w:sz w:val="16"/>
              </w:rPr>
              <w:t xml:space="preserve"> </w:t>
            </w:r>
            <w:r w:rsidRPr="007350DD">
              <w:rPr>
                <w:b/>
                <w:bCs/>
                <w:i/>
                <w:sz w:val="16"/>
              </w:rPr>
              <w:t>of</w:t>
            </w:r>
            <w:r w:rsidR="001327BC" w:rsidRPr="007350DD">
              <w:rPr>
                <w:b/>
                <w:bCs/>
                <w:i/>
                <w:sz w:val="16"/>
              </w:rPr>
              <w:t xml:space="preserve"> </w:t>
            </w:r>
            <w:r w:rsidR="00CA5FC0" w:rsidRPr="007350DD">
              <w:rPr>
                <w:b/>
                <w:bCs/>
                <w:i/>
                <w:sz w:val="16"/>
              </w:rPr>
              <w:t>total births</w:t>
            </w:r>
          </w:p>
        </w:tc>
      </w:tr>
      <w:tr w:rsidR="006564B6" w:rsidRPr="007350DD" w:rsidTr="00CA5FC0">
        <w:trPr>
          <w:cantSplit/>
        </w:trPr>
        <w:tc>
          <w:tcPr>
            <w:tcW w:w="1710" w:type="dxa"/>
            <w:tcBorders>
              <w:top w:val="single" w:sz="12" w:space="0" w:color="auto"/>
            </w:tcBorders>
            <w:shd w:val="clear" w:color="auto" w:fill="auto"/>
          </w:tcPr>
          <w:p w:rsidR="006564B6" w:rsidRPr="007350DD" w:rsidRDefault="006564B6" w:rsidP="00CA5FC0">
            <w:pPr>
              <w:suppressAutoHyphens w:val="0"/>
              <w:spacing w:before="40" w:after="40" w:line="220" w:lineRule="exact"/>
              <w:ind w:right="113"/>
              <w:rPr>
                <w:sz w:val="18"/>
              </w:rPr>
            </w:pPr>
            <w:r w:rsidRPr="007350DD">
              <w:rPr>
                <w:sz w:val="18"/>
              </w:rPr>
              <w:t>2002</w:t>
            </w:r>
          </w:p>
        </w:tc>
        <w:tc>
          <w:tcPr>
            <w:tcW w:w="1530" w:type="dxa"/>
            <w:tcBorders>
              <w:top w:val="single" w:sz="12" w:space="0" w:color="auto"/>
            </w:tcBorders>
            <w:shd w:val="clear" w:color="auto" w:fill="auto"/>
            <w:vAlign w:val="bottom"/>
          </w:tcPr>
          <w:p w:rsidR="006564B6" w:rsidRPr="007350DD" w:rsidRDefault="006564B6" w:rsidP="00CA5FC0">
            <w:pPr>
              <w:suppressAutoHyphens w:val="0"/>
              <w:spacing w:before="40" w:after="40" w:line="220" w:lineRule="exact"/>
              <w:ind w:right="113"/>
              <w:jc w:val="right"/>
              <w:rPr>
                <w:sz w:val="18"/>
              </w:rPr>
            </w:pPr>
            <w:r w:rsidRPr="007350DD">
              <w:rPr>
                <w:sz w:val="18"/>
              </w:rPr>
              <w:t>422</w:t>
            </w:r>
          </w:p>
        </w:tc>
        <w:tc>
          <w:tcPr>
            <w:tcW w:w="1350" w:type="dxa"/>
            <w:tcBorders>
              <w:top w:val="single" w:sz="12" w:space="0" w:color="auto"/>
            </w:tcBorders>
            <w:shd w:val="clear" w:color="auto" w:fill="auto"/>
            <w:vAlign w:val="bottom"/>
          </w:tcPr>
          <w:p w:rsidR="006564B6" w:rsidRPr="007350DD" w:rsidRDefault="006564B6" w:rsidP="00CA5FC0">
            <w:pPr>
              <w:suppressAutoHyphens w:val="0"/>
              <w:spacing w:before="40" w:after="40" w:line="220" w:lineRule="exact"/>
              <w:ind w:right="113"/>
              <w:jc w:val="right"/>
              <w:rPr>
                <w:b/>
                <w:bCs/>
                <w:sz w:val="18"/>
              </w:rPr>
            </w:pPr>
            <w:r w:rsidRPr="007350DD">
              <w:rPr>
                <w:b/>
                <w:bCs/>
                <w:sz w:val="18"/>
              </w:rPr>
              <w:t>12.3</w:t>
            </w:r>
          </w:p>
        </w:tc>
      </w:tr>
      <w:tr w:rsidR="006564B6" w:rsidRPr="007350DD" w:rsidTr="00CA5FC0">
        <w:trPr>
          <w:cantSplit/>
        </w:trPr>
        <w:tc>
          <w:tcPr>
            <w:tcW w:w="1710" w:type="dxa"/>
            <w:shd w:val="clear" w:color="auto" w:fill="auto"/>
          </w:tcPr>
          <w:p w:rsidR="006564B6" w:rsidRPr="007350DD" w:rsidRDefault="006564B6" w:rsidP="00CA5FC0">
            <w:pPr>
              <w:suppressAutoHyphens w:val="0"/>
              <w:spacing w:before="40" w:after="40" w:line="220" w:lineRule="exact"/>
              <w:ind w:right="113"/>
              <w:rPr>
                <w:sz w:val="18"/>
              </w:rPr>
            </w:pPr>
            <w:r w:rsidRPr="007350DD">
              <w:rPr>
                <w:sz w:val="18"/>
              </w:rPr>
              <w:t>2003</w:t>
            </w:r>
          </w:p>
        </w:tc>
        <w:tc>
          <w:tcPr>
            <w:tcW w:w="1530" w:type="dxa"/>
            <w:shd w:val="clear" w:color="auto" w:fill="auto"/>
            <w:vAlign w:val="bottom"/>
          </w:tcPr>
          <w:p w:rsidR="006564B6" w:rsidRPr="007350DD" w:rsidRDefault="006564B6" w:rsidP="00CA5FC0">
            <w:pPr>
              <w:suppressAutoHyphens w:val="0"/>
              <w:spacing w:before="40" w:after="40" w:line="220" w:lineRule="exact"/>
              <w:ind w:right="113"/>
              <w:jc w:val="right"/>
              <w:rPr>
                <w:sz w:val="18"/>
              </w:rPr>
            </w:pPr>
            <w:r w:rsidRPr="007350DD">
              <w:rPr>
                <w:sz w:val="18"/>
              </w:rPr>
              <w:t>394</w:t>
            </w:r>
          </w:p>
        </w:tc>
        <w:tc>
          <w:tcPr>
            <w:tcW w:w="1350" w:type="dxa"/>
            <w:shd w:val="clear" w:color="auto" w:fill="auto"/>
            <w:vAlign w:val="bottom"/>
          </w:tcPr>
          <w:p w:rsidR="006564B6" w:rsidRPr="007350DD" w:rsidRDefault="006564B6" w:rsidP="00CA5FC0">
            <w:pPr>
              <w:suppressAutoHyphens w:val="0"/>
              <w:spacing w:before="40" w:after="40" w:line="220" w:lineRule="exact"/>
              <w:ind w:right="113"/>
              <w:jc w:val="right"/>
              <w:rPr>
                <w:b/>
                <w:bCs/>
                <w:sz w:val="18"/>
              </w:rPr>
            </w:pPr>
            <w:r w:rsidRPr="007350DD">
              <w:rPr>
                <w:b/>
                <w:bCs/>
                <w:sz w:val="18"/>
              </w:rPr>
              <w:t>11.3</w:t>
            </w:r>
          </w:p>
        </w:tc>
      </w:tr>
      <w:tr w:rsidR="006564B6" w:rsidRPr="007350DD" w:rsidTr="00CA5FC0">
        <w:trPr>
          <w:cantSplit/>
        </w:trPr>
        <w:tc>
          <w:tcPr>
            <w:tcW w:w="1710" w:type="dxa"/>
            <w:shd w:val="clear" w:color="auto" w:fill="auto"/>
          </w:tcPr>
          <w:p w:rsidR="006564B6" w:rsidRPr="007350DD" w:rsidRDefault="006564B6" w:rsidP="00CA5FC0">
            <w:pPr>
              <w:suppressAutoHyphens w:val="0"/>
              <w:spacing w:before="40" w:after="40" w:line="220" w:lineRule="exact"/>
              <w:ind w:right="113"/>
              <w:rPr>
                <w:sz w:val="18"/>
              </w:rPr>
            </w:pPr>
            <w:r w:rsidRPr="007350DD">
              <w:rPr>
                <w:sz w:val="18"/>
              </w:rPr>
              <w:t>2004</w:t>
            </w:r>
          </w:p>
        </w:tc>
        <w:tc>
          <w:tcPr>
            <w:tcW w:w="1530" w:type="dxa"/>
            <w:shd w:val="clear" w:color="auto" w:fill="auto"/>
            <w:vAlign w:val="bottom"/>
          </w:tcPr>
          <w:p w:rsidR="006564B6" w:rsidRPr="007350DD" w:rsidRDefault="006564B6" w:rsidP="00CA5FC0">
            <w:pPr>
              <w:suppressAutoHyphens w:val="0"/>
              <w:spacing w:before="40" w:after="40" w:line="220" w:lineRule="exact"/>
              <w:ind w:right="113"/>
              <w:jc w:val="right"/>
              <w:rPr>
                <w:sz w:val="18"/>
              </w:rPr>
            </w:pPr>
            <w:r w:rsidRPr="007350DD">
              <w:rPr>
                <w:sz w:val="18"/>
              </w:rPr>
              <w:t>428</w:t>
            </w:r>
          </w:p>
        </w:tc>
        <w:tc>
          <w:tcPr>
            <w:tcW w:w="1350" w:type="dxa"/>
            <w:shd w:val="clear" w:color="auto" w:fill="auto"/>
            <w:vAlign w:val="bottom"/>
          </w:tcPr>
          <w:p w:rsidR="006564B6" w:rsidRPr="007350DD" w:rsidRDefault="006564B6" w:rsidP="00CA5FC0">
            <w:pPr>
              <w:suppressAutoHyphens w:val="0"/>
              <w:spacing w:before="40" w:after="40" w:line="220" w:lineRule="exact"/>
              <w:ind w:right="113"/>
              <w:jc w:val="right"/>
              <w:rPr>
                <w:b/>
                <w:bCs/>
                <w:sz w:val="18"/>
              </w:rPr>
            </w:pPr>
            <w:r w:rsidRPr="007350DD">
              <w:rPr>
                <w:b/>
                <w:bCs/>
                <w:sz w:val="18"/>
              </w:rPr>
              <w:t>12.8</w:t>
            </w:r>
          </w:p>
        </w:tc>
      </w:tr>
      <w:tr w:rsidR="006564B6" w:rsidRPr="007350DD" w:rsidTr="00CA5FC0">
        <w:trPr>
          <w:cantSplit/>
        </w:trPr>
        <w:tc>
          <w:tcPr>
            <w:tcW w:w="1710" w:type="dxa"/>
            <w:shd w:val="clear" w:color="auto" w:fill="auto"/>
          </w:tcPr>
          <w:p w:rsidR="006564B6" w:rsidRPr="007350DD" w:rsidRDefault="006564B6" w:rsidP="00CA5FC0">
            <w:pPr>
              <w:suppressAutoHyphens w:val="0"/>
              <w:spacing w:before="40" w:after="40" w:line="220" w:lineRule="exact"/>
              <w:ind w:right="113"/>
              <w:rPr>
                <w:sz w:val="18"/>
              </w:rPr>
            </w:pPr>
            <w:r w:rsidRPr="007350DD">
              <w:rPr>
                <w:sz w:val="18"/>
              </w:rPr>
              <w:t>2005</w:t>
            </w:r>
          </w:p>
        </w:tc>
        <w:tc>
          <w:tcPr>
            <w:tcW w:w="1530" w:type="dxa"/>
            <w:shd w:val="clear" w:color="auto" w:fill="auto"/>
            <w:vAlign w:val="bottom"/>
          </w:tcPr>
          <w:p w:rsidR="006564B6" w:rsidRPr="007350DD" w:rsidRDefault="006564B6" w:rsidP="00CA5FC0">
            <w:pPr>
              <w:suppressAutoHyphens w:val="0"/>
              <w:spacing w:before="40" w:after="40" w:line="220" w:lineRule="exact"/>
              <w:ind w:right="113"/>
              <w:jc w:val="right"/>
              <w:rPr>
                <w:sz w:val="18"/>
              </w:rPr>
            </w:pPr>
            <w:r w:rsidRPr="007350DD">
              <w:rPr>
                <w:sz w:val="18"/>
              </w:rPr>
              <w:t>459</w:t>
            </w:r>
          </w:p>
        </w:tc>
        <w:tc>
          <w:tcPr>
            <w:tcW w:w="1350" w:type="dxa"/>
            <w:shd w:val="clear" w:color="auto" w:fill="auto"/>
            <w:vAlign w:val="bottom"/>
          </w:tcPr>
          <w:p w:rsidR="006564B6" w:rsidRPr="007350DD" w:rsidRDefault="006564B6" w:rsidP="00CA5FC0">
            <w:pPr>
              <w:suppressAutoHyphens w:val="0"/>
              <w:spacing w:before="40" w:after="40" w:line="220" w:lineRule="exact"/>
              <w:ind w:right="113"/>
              <w:jc w:val="right"/>
              <w:rPr>
                <w:b/>
                <w:bCs/>
                <w:sz w:val="18"/>
              </w:rPr>
            </w:pPr>
            <w:r w:rsidRPr="007350DD">
              <w:rPr>
                <w:b/>
                <w:bCs/>
                <w:sz w:val="18"/>
              </w:rPr>
              <w:t>14.0</w:t>
            </w:r>
          </w:p>
        </w:tc>
      </w:tr>
      <w:tr w:rsidR="006564B6" w:rsidRPr="007350DD" w:rsidTr="00CA5FC0">
        <w:trPr>
          <w:cantSplit/>
        </w:trPr>
        <w:tc>
          <w:tcPr>
            <w:tcW w:w="1710" w:type="dxa"/>
            <w:shd w:val="clear" w:color="auto" w:fill="auto"/>
          </w:tcPr>
          <w:p w:rsidR="006564B6" w:rsidRPr="007350DD" w:rsidRDefault="006564B6" w:rsidP="00CA5FC0">
            <w:pPr>
              <w:suppressAutoHyphens w:val="0"/>
              <w:spacing w:before="40" w:after="40" w:line="220" w:lineRule="exact"/>
              <w:ind w:right="113"/>
              <w:rPr>
                <w:sz w:val="18"/>
              </w:rPr>
            </w:pPr>
            <w:r w:rsidRPr="007350DD">
              <w:rPr>
                <w:sz w:val="18"/>
              </w:rPr>
              <w:t>2006</w:t>
            </w:r>
          </w:p>
        </w:tc>
        <w:tc>
          <w:tcPr>
            <w:tcW w:w="1530" w:type="dxa"/>
            <w:shd w:val="clear" w:color="auto" w:fill="auto"/>
            <w:vAlign w:val="bottom"/>
          </w:tcPr>
          <w:p w:rsidR="006564B6" w:rsidRPr="007350DD" w:rsidRDefault="006564B6" w:rsidP="00CA5FC0">
            <w:pPr>
              <w:suppressAutoHyphens w:val="0"/>
              <w:spacing w:before="40" w:after="40" w:line="220" w:lineRule="exact"/>
              <w:ind w:right="113"/>
              <w:jc w:val="right"/>
              <w:rPr>
                <w:sz w:val="18"/>
              </w:rPr>
            </w:pPr>
            <w:r w:rsidRPr="007350DD">
              <w:rPr>
                <w:sz w:val="18"/>
              </w:rPr>
              <w:t>430</w:t>
            </w:r>
          </w:p>
        </w:tc>
        <w:tc>
          <w:tcPr>
            <w:tcW w:w="1350" w:type="dxa"/>
            <w:shd w:val="clear" w:color="auto" w:fill="auto"/>
            <w:vAlign w:val="bottom"/>
          </w:tcPr>
          <w:p w:rsidR="006564B6" w:rsidRPr="007350DD" w:rsidRDefault="006564B6" w:rsidP="00CA5FC0">
            <w:pPr>
              <w:suppressAutoHyphens w:val="0"/>
              <w:spacing w:before="40" w:after="40" w:line="220" w:lineRule="exact"/>
              <w:ind w:right="113"/>
              <w:jc w:val="right"/>
              <w:rPr>
                <w:b/>
                <w:bCs/>
                <w:sz w:val="18"/>
              </w:rPr>
            </w:pPr>
            <w:r w:rsidRPr="007350DD">
              <w:rPr>
                <w:b/>
                <w:bCs/>
                <w:sz w:val="18"/>
              </w:rPr>
              <w:t>13.6</w:t>
            </w:r>
          </w:p>
        </w:tc>
      </w:tr>
      <w:tr w:rsidR="006564B6" w:rsidRPr="007350DD" w:rsidTr="00CA5FC0">
        <w:trPr>
          <w:cantSplit/>
        </w:trPr>
        <w:tc>
          <w:tcPr>
            <w:tcW w:w="1710" w:type="dxa"/>
            <w:tcBorders>
              <w:bottom w:val="nil"/>
            </w:tcBorders>
            <w:shd w:val="clear" w:color="auto" w:fill="auto"/>
          </w:tcPr>
          <w:p w:rsidR="006564B6" w:rsidRPr="007350DD" w:rsidRDefault="006564B6" w:rsidP="00CA5FC0">
            <w:pPr>
              <w:suppressAutoHyphens w:val="0"/>
              <w:spacing w:before="40" w:after="40" w:line="220" w:lineRule="exact"/>
              <w:ind w:right="113"/>
              <w:rPr>
                <w:sz w:val="18"/>
              </w:rPr>
            </w:pPr>
            <w:r w:rsidRPr="007350DD">
              <w:rPr>
                <w:sz w:val="18"/>
              </w:rPr>
              <w:t>2007</w:t>
            </w:r>
          </w:p>
        </w:tc>
        <w:tc>
          <w:tcPr>
            <w:tcW w:w="1530" w:type="dxa"/>
            <w:tcBorders>
              <w:bottom w:val="nil"/>
            </w:tcBorders>
            <w:shd w:val="clear" w:color="auto" w:fill="auto"/>
            <w:vAlign w:val="bottom"/>
          </w:tcPr>
          <w:p w:rsidR="006564B6" w:rsidRPr="007350DD" w:rsidRDefault="006564B6" w:rsidP="00CA5FC0">
            <w:pPr>
              <w:suppressAutoHyphens w:val="0"/>
              <w:spacing w:before="40" w:after="40" w:line="220" w:lineRule="exact"/>
              <w:ind w:right="113"/>
              <w:jc w:val="right"/>
              <w:rPr>
                <w:sz w:val="18"/>
              </w:rPr>
            </w:pPr>
            <w:r w:rsidRPr="007350DD">
              <w:rPr>
                <w:sz w:val="18"/>
              </w:rPr>
              <w:t>432</w:t>
            </w:r>
          </w:p>
        </w:tc>
        <w:tc>
          <w:tcPr>
            <w:tcW w:w="1350" w:type="dxa"/>
            <w:tcBorders>
              <w:bottom w:val="nil"/>
            </w:tcBorders>
            <w:shd w:val="clear" w:color="auto" w:fill="auto"/>
            <w:vAlign w:val="bottom"/>
          </w:tcPr>
          <w:p w:rsidR="006564B6" w:rsidRPr="007350DD" w:rsidRDefault="006564B6" w:rsidP="00CA5FC0">
            <w:pPr>
              <w:suppressAutoHyphens w:val="0"/>
              <w:spacing w:before="40" w:after="40" w:line="220" w:lineRule="exact"/>
              <w:ind w:right="113"/>
              <w:jc w:val="right"/>
              <w:rPr>
                <w:b/>
                <w:bCs/>
                <w:sz w:val="18"/>
              </w:rPr>
            </w:pPr>
            <w:r w:rsidRPr="007350DD">
              <w:rPr>
                <w:b/>
                <w:bCs/>
                <w:sz w:val="18"/>
              </w:rPr>
              <w:t>13.1</w:t>
            </w:r>
          </w:p>
        </w:tc>
      </w:tr>
      <w:tr w:rsidR="006564B6" w:rsidRPr="007350DD" w:rsidTr="00CA5FC0">
        <w:trPr>
          <w:cantSplit/>
        </w:trPr>
        <w:tc>
          <w:tcPr>
            <w:tcW w:w="1710" w:type="dxa"/>
            <w:tcBorders>
              <w:top w:val="nil"/>
              <w:bottom w:val="nil"/>
            </w:tcBorders>
            <w:shd w:val="clear" w:color="auto" w:fill="auto"/>
          </w:tcPr>
          <w:p w:rsidR="006564B6" w:rsidRPr="007350DD" w:rsidRDefault="006564B6" w:rsidP="00CA5FC0">
            <w:pPr>
              <w:suppressAutoHyphens w:val="0"/>
              <w:spacing w:before="40" w:after="40" w:line="220" w:lineRule="exact"/>
              <w:ind w:right="113"/>
              <w:rPr>
                <w:sz w:val="18"/>
              </w:rPr>
            </w:pPr>
            <w:r w:rsidRPr="007350DD">
              <w:rPr>
                <w:sz w:val="18"/>
              </w:rPr>
              <w:t>2008</w:t>
            </w:r>
          </w:p>
        </w:tc>
        <w:tc>
          <w:tcPr>
            <w:tcW w:w="1530" w:type="dxa"/>
            <w:tcBorders>
              <w:top w:val="nil"/>
              <w:bottom w:val="nil"/>
            </w:tcBorders>
            <w:shd w:val="clear" w:color="auto" w:fill="auto"/>
            <w:vAlign w:val="bottom"/>
          </w:tcPr>
          <w:p w:rsidR="006564B6" w:rsidRPr="007350DD" w:rsidRDefault="006564B6" w:rsidP="00CA5FC0">
            <w:pPr>
              <w:suppressAutoHyphens w:val="0"/>
              <w:spacing w:before="40" w:after="40" w:line="220" w:lineRule="exact"/>
              <w:ind w:right="113"/>
              <w:jc w:val="right"/>
              <w:rPr>
                <w:sz w:val="18"/>
              </w:rPr>
            </w:pPr>
            <w:r w:rsidRPr="007350DD">
              <w:rPr>
                <w:sz w:val="18"/>
              </w:rPr>
              <w:t>430</w:t>
            </w:r>
          </w:p>
        </w:tc>
        <w:tc>
          <w:tcPr>
            <w:tcW w:w="1350" w:type="dxa"/>
            <w:tcBorders>
              <w:top w:val="nil"/>
              <w:bottom w:val="nil"/>
            </w:tcBorders>
            <w:shd w:val="clear" w:color="auto" w:fill="auto"/>
            <w:vAlign w:val="bottom"/>
          </w:tcPr>
          <w:p w:rsidR="006564B6" w:rsidRPr="007350DD" w:rsidRDefault="006564B6" w:rsidP="00CA5FC0">
            <w:pPr>
              <w:suppressAutoHyphens w:val="0"/>
              <w:spacing w:before="40" w:after="40" w:line="220" w:lineRule="exact"/>
              <w:ind w:right="113"/>
              <w:jc w:val="right"/>
              <w:rPr>
                <w:b/>
                <w:bCs/>
                <w:sz w:val="18"/>
              </w:rPr>
            </w:pPr>
            <w:r w:rsidRPr="007350DD">
              <w:rPr>
                <w:b/>
                <w:bCs/>
                <w:sz w:val="18"/>
              </w:rPr>
              <w:t>12.9</w:t>
            </w:r>
          </w:p>
        </w:tc>
      </w:tr>
      <w:tr w:rsidR="006564B6" w:rsidRPr="007350DD" w:rsidTr="00CA5FC0">
        <w:trPr>
          <w:cantSplit/>
        </w:trPr>
        <w:tc>
          <w:tcPr>
            <w:tcW w:w="1710" w:type="dxa"/>
            <w:tcBorders>
              <w:top w:val="nil"/>
            </w:tcBorders>
            <w:shd w:val="clear" w:color="auto" w:fill="auto"/>
          </w:tcPr>
          <w:p w:rsidR="006564B6" w:rsidRPr="007350DD" w:rsidRDefault="006564B6" w:rsidP="00CA5FC0">
            <w:pPr>
              <w:suppressAutoHyphens w:val="0"/>
              <w:spacing w:before="40" w:after="40" w:line="220" w:lineRule="exact"/>
              <w:ind w:right="113"/>
              <w:rPr>
                <w:sz w:val="18"/>
              </w:rPr>
            </w:pPr>
            <w:r w:rsidRPr="007350DD">
              <w:rPr>
                <w:sz w:val="18"/>
              </w:rPr>
              <w:t>2009</w:t>
            </w:r>
          </w:p>
        </w:tc>
        <w:tc>
          <w:tcPr>
            <w:tcW w:w="1530" w:type="dxa"/>
            <w:tcBorders>
              <w:top w:val="nil"/>
            </w:tcBorders>
            <w:shd w:val="clear" w:color="auto" w:fill="auto"/>
            <w:vAlign w:val="bottom"/>
          </w:tcPr>
          <w:p w:rsidR="006564B6" w:rsidRPr="007350DD" w:rsidRDefault="006564B6" w:rsidP="00CA5FC0">
            <w:pPr>
              <w:suppressAutoHyphens w:val="0"/>
              <w:spacing w:before="40" w:after="40" w:line="220" w:lineRule="exact"/>
              <w:ind w:right="113"/>
              <w:jc w:val="right"/>
              <w:rPr>
                <w:sz w:val="18"/>
              </w:rPr>
            </w:pPr>
            <w:r w:rsidRPr="007350DD">
              <w:rPr>
                <w:sz w:val="18"/>
              </w:rPr>
              <w:t>407</w:t>
            </w:r>
          </w:p>
        </w:tc>
        <w:tc>
          <w:tcPr>
            <w:tcW w:w="1350" w:type="dxa"/>
            <w:tcBorders>
              <w:top w:val="nil"/>
            </w:tcBorders>
            <w:shd w:val="clear" w:color="auto" w:fill="auto"/>
            <w:vAlign w:val="bottom"/>
          </w:tcPr>
          <w:p w:rsidR="006564B6" w:rsidRPr="007350DD" w:rsidRDefault="006564B6" w:rsidP="00CA5FC0">
            <w:pPr>
              <w:suppressAutoHyphens w:val="0"/>
              <w:spacing w:before="40" w:after="40" w:line="220" w:lineRule="exact"/>
              <w:ind w:right="113"/>
              <w:jc w:val="right"/>
              <w:rPr>
                <w:sz w:val="18"/>
              </w:rPr>
            </w:pPr>
            <w:r w:rsidRPr="007350DD">
              <w:rPr>
                <w:sz w:val="18"/>
              </w:rPr>
              <w:t>12.6</w:t>
            </w:r>
          </w:p>
        </w:tc>
      </w:tr>
    </w:tbl>
    <w:p w:rsidR="006564B6" w:rsidRPr="007350DD" w:rsidRDefault="006564B6" w:rsidP="00CA5FC0">
      <w:pPr>
        <w:spacing w:before="120" w:after="240"/>
        <w:ind w:left="1134" w:right="1134" w:firstLine="170"/>
        <w:rPr>
          <w:sz w:val="18"/>
        </w:rPr>
      </w:pPr>
      <w:r w:rsidRPr="007350DD">
        <w:rPr>
          <w:i/>
          <w:iCs/>
          <w:sz w:val="18"/>
        </w:rPr>
        <w:t>Source:</w:t>
      </w:r>
      <w:r w:rsidR="00CA5FC0" w:rsidRPr="007350DD">
        <w:rPr>
          <w:i/>
          <w:iCs/>
          <w:sz w:val="18"/>
        </w:rPr>
        <w:t xml:space="preserve"> </w:t>
      </w:r>
      <w:r w:rsidR="001327BC" w:rsidRPr="007350DD">
        <w:rPr>
          <w:sz w:val="18"/>
        </w:rPr>
        <w:t xml:space="preserve"> </w:t>
      </w:r>
      <w:r w:rsidRPr="007350DD">
        <w:rPr>
          <w:sz w:val="18"/>
        </w:rPr>
        <w:t>Ministry</w:t>
      </w:r>
      <w:r w:rsidR="001327BC" w:rsidRPr="007350DD">
        <w:rPr>
          <w:sz w:val="18"/>
        </w:rPr>
        <w:t xml:space="preserve"> </w:t>
      </w:r>
      <w:r w:rsidRPr="007350DD">
        <w:rPr>
          <w:sz w:val="18"/>
        </w:rPr>
        <w:t>of</w:t>
      </w:r>
      <w:r w:rsidR="001327BC" w:rsidRPr="007350DD">
        <w:rPr>
          <w:sz w:val="18"/>
        </w:rPr>
        <w:t xml:space="preserve"> </w:t>
      </w:r>
      <w:r w:rsidRPr="007350DD">
        <w:rPr>
          <w:sz w:val="18"/>
        </w:rPr>
        <w:t>Health</w:t>
      </w:r>
      <w:r w:rsidR="00CA5FC0" w:rsidRPr="007350DD">
        <w:rPr>
          <w:sz w:val="18"/>
        </w:rPr>
        <w:t>.</w:t>
      </w:r>
    </w:p>
    <w:p w:rsidR="006564B6" w:rsidRPr="007350DD" w:rsidRDefault="006564B6" w:rsidP="009E22FF">
      <w:pPr>
        <w:pStyle w:val="SingleTxtG"/>
      </w:pPr>
      <w:r w:rsidRPr="007350DD">
        <w:t>134.</w:t>
      </w:r>
      <w:r w:rsidRPr="007350DD">
        <w:tab/>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through</w:t>
      </w:r>
      <w:r w:rsidR="001327BC" w:rsidRPr="007350DD">
        <w:t xml:space="preserve"> </w:t>
      </w:r>
      <w:r w:rsidRPr="007350DD">
        <w:t>the</w:t>
      </w:r>
      <w:r w:rsidR="001327BC" w:rsidRPr="007350DD">
        <w:t xml:space="preserve"> </w:t>
      </w:r>
      <w:r w:rsidRPr="007350DD">
        <w:t>School</w:t>
      </w:r>
      <w:r w:rsidR="001327BC" w:rsidRPr="007350DD">
        <w:t xml:space="preserve"> </w:t>
      </w:r>
      <w:r w:rsidRPr="007350DD">
        <w:t>Meals</w:t>
      </w:r>
      <w:r w:rsidR="001327BC" w:rsidRPr="007350DD">
        <w:t xml:space="preserve"> </w:t>
      </w:r>
      <w:r w:rsidRPr="007350DD">
        <w:t>Department</w:t>
      </w:r>
      <w:r w:rsidR="001327BC" w:rsidRPr="007350DD">
        <w:t xml:space="preserve"> </w:t>
      </w:r>
      <w:r w:rsidRPr="007350DD">
        <w:t>provides</w:t>
      </w:r>
      <w:r w:rsidR="001327BC" w:rsidRPr="007350DD">
        <w:t xml:space="preserve"> </w:t>
      </w:r>
      <w:r w:rsidRPr="007350DD">
        <w:t>balanced</w:t>
      </w:r>
      <w:r w:rsidR="001327BC" w:rsidRPr="007350DD">
        <w:t xml:space="preserve"> </w:t>
      </w:r>
      <w:r w:rsidRPr="007350DD">
        <w:t>meals</w:t>
      </w:r>
      <w:r w:rsidR="001327BC" w:rsidRPr="007350DD">
        <w:t xml:space="preserve"> </w:t>
      </w:r>
      <w:r w:rsidRPr="007350DD">
        <w:t>to</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daily</w:t>
      </w:r>
      <w:r w:rsidR="001327BC" w:rsidRPr="007350DD">
        <w:t xml:space="preserve"> </w:t>
      </w:r>
      <w:r w:rsidRPr="007350DD">
        <w:t>at</w:t>
      </w:r>
      <w:r w:rsidR="001327BC" w:rsidRPr="007350DD">
        <w:t xml:space="preserve"> </w:t>
      </w:r>
      <w:r w:rsidRPr="007350DD">
        <w:t>a</w:t>
      </w:r>
      <w:r w:rsidR="001327BC" w:rsidRPr="007350DD">
        <w:t xml:space="preserve"> </w:t>
      </w:r>
      <w:r w:rsidRPr="007350DD">
        <w:t>minimal</w:t>
      </w:r>
      <w:r w:rsidR="001327BC" w:rsidRPr="007350DD">
        <w:t xml:space="preserve"> </w:t>
      </w:r>
      <w:r w:rsidRPr="007350DD">
        <w:t>cost.</w:t>
      </w:r>
      <w:r w:rsidR="001327BC" w:rsidRPr="007350DD">
        <w:t xml:space="preserve"> </w:t>
      </w:r>
      <w:r w:rsidRPr="007350DD">
        <w:t>The</w:t>
      </w:r>
      <w:r w:rsidR="001327BC" w:rsidRPr="007350DD">
        <w:t xml:space="preserve"> </w:t>
      </w:r>
      <w:r w:rsidRPr="007350DD">
        <w:t>menus</w:t>
      </w:r>
      <w:r w:rsidR="001327BC" w:rsidRPr="007350DD">
        <w:t xml:space="preserve"> </w:t>
      </w:r>
      <w:r w:rsidRPr="007350DD">
        <w:t>for</w:t>
      </w:r>
      <w:r w:rsidR="001327BC" w:rsidRPr="007350DD">
        <w:t xml:space="preserve"> </w:t>
      </w:r>
      <w:r w:rsidRPr="007350DD">
        <w:t>the</w:t>
      </w:r>
      <w:r w:rsidR="001327BC" w:rsidRPr="007350DD">
        <w:t xml:space="preserve"> </w:t>
      </w:r>
      <w:r w:rsidRPr="007350DD">
        <w:t>school-feeding</w:t>
      </w:r>
      <w:r w:rsidR="001327BC" w:rsidRPr="007350DD">
        <w:t xml:space="preserve"> </w:t>
      </w:r>
      <w:r w:rsidRPr="007350DD">
        <w:t>programme</w:t>
      </w:r>
      <w:r w:rsidR="001327BC" w:rsidRPr="007350DD">
        <w:t xml:space="preserve"> </w:t>
      </w:r>
      <w:r w:rsidRPr="007350DD">
        <w:t>are</w:t>
      </w:r>
      <w:r w:rsidR="001327BC" w:rsidRPr="007350DD">
        <w:t xml:space="preserve"> </w:t>
      </w:r>
      <w:r w:rsidRPr="007350DD">
        <w:t>carefully</w:t>
      </w:r>
      <w:r w:rsidR="001327BC" w:rsidRPr="007350DD">
        <w:t xml:space="preserve"> </w:t>
      </w:r>
      <w:r w:rsidRPr="007350DD">
        <w:t>planned</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nutritional</w:t>
      </w:r>
      <w:r w:rsidR="001327BC" w:rsidRPr="007350DD">
        <w:t xml:space="preserve"> </w:t>
      </w:r>
      <w:r w:rsidRPr="007350DD">
        <w:t>needs</w:t>
      </w:r>
      <w:r w:rsidR="001327BC" w:rsidRPr="007350DD">
        <w:t xml:space="preserve"> </w:t>
      </w:r>
      <w:r w:rsidRPr="007350DD">
        <w:t>are</w:t>
      </w:r>
      <w:r w:rsidR="001327BC" w:rsidRPr="007350DD">
        <w:t xml:space="preserve"> </w:t>
      </w:r>
      <w:r w:rsidRPr="007350DD">
        <w:t>met.</w:t>
      </w:r>
      <w:r w:rsidR="001327BC" w:rsidRPr="007350DD">
        <w:t xml:space="preserve"> </w:t>
      </w:r>
      <w:r w:rsidRPr="007350DD">
        <w:t>The</w:t>
      </w:r>
      <w:r w:rsidR="001327BC" w:rsidRPr="007350DD">
        <w:t xml:space="preserve"> </w:t>
      </w:r>
      <w:r w:rsidRPr="007350DD">
        <w:t>menus</w:t>
      </w:r>
      <w:r w:rsidR="001327BC" w:rsidRPr="007350DD">
        <w:t xml:space="preserve"> </w:t>
      </w:r>
      <w:r w:rsidRPr="007350DD">
        <w:t>normally</w:t>
      </w:r>
      <w:r w:rsidR="001327BC" w:rsidRPr="007350DD">
        <w:t xml:space="preserve"> </w:t>
      </w:r>
      <w:r w:rsidRPr="007350DD">
        <w:t>include:</w:t>
      </w:r>
    </w:p>
    <w:p w:rsidR="006564B6" w:rsidRPr="007350DD" w:rsidRDefault="009725FA" w:rsidP="009725FA">
      <w:pPr>
        <w:pStyle w:val="SingleTxtG"/>
      </w:pPr>
      <w:r w:rsidRPr="007350DD">
        <w:tab/>
        <w:t>(a)</w:t>
      </w:r>
      <w:r w:rsidR="006564B6" w:rsidRPr="007350DD">
        <w:tab/>
        <w:t>A</w:t>
      </w:r>
      <w:r w:rsidR="001327BC" w:rsidRPr="007350DD">
        <w:t xml:space="preserve"> </w:t>
      </w:r>
      <w:r w:rsidR="006564B6" w:rsidRPr="007350DD">
        <w:t>serving</w:t>
      </w:r>
      <w:r w:rsidR="001327BC" w:rsidRPr="007350DD">
        <w:t xml:space="preserve"> </w:t>
      </w:r>
      <w:r w:rsidR="006564B6" w:rsidRPr="007350DD">
        <w:t>of</w:t>
      </w:r>
      <w:r w:rsidR="001327BC" w:rsidRPr="007350DD">
        <w:t xml:space="preserve"> </w:t>
      </w:r>
      <w:r w:rsidR="006564B6" w:rsidRPr="007350DD">
        <w:t>meat,</w:t>
      </w:r>
      <w:r w:rsidR="001327BC" w:rsidRPr="007350DD">
        <w:t xml:space="preserve"> </w:t>
      </w:r>
      <w:r w:rsidR="006564B6" w:rsidRPr="007350DD">
        <w:t>fish</w:t>
      </w:r>
      <w:r w:rsidR="001327BC" w:rsidRPr="007350DD">
        <w:t xml:space="preserve"> </w:t>
      </w:r>
      <w:r w:rsidR="006564B6" w:rsidRPr="007350DD">
        <w:t>or</w:t>
      </w:r>
      <w:r w:rsidR="001327BC" w:rsidRPr="007350DD">
        <w:t xml:space="preserve"> </w:t>
      </w:r>
      <w:r w:rsidR="006564B6" w:rsidRPr="007350DD">
        <w:t>poultry</w:t>
      </w:r>
      <w:r w:rsidR="001327BC" w:rsidRPr="007350DD">
        <w:t xml:space="preserve"> </w:t>
      </w:r>
      <w:r w:rsidR="006564B6" w:rsidRPr="007350DD">
        <w:t>or</w:t>
      </w:r>
      <w:r w:rsidR="001327BC" w:rsidRPr="007350DD">
        <w:t xml:space="preserve"> </w:t>
      </w:r>
      <w:r w:rsidR="006564B6" w:rsidRPr="007350DD">
        <w:t>a</w:t>
      </w:r>
      <w:r w:rsidR="001327BC" w:rsidRPr="007350DD">
        <w:t xml:space="preserve"> </w:t>
      </w:r>
      <w:r w:rsidR="006564B6" w:rsidRPr="007350DD">
        <w:t>one-pot</w:t>
      </w:r>
      <w:r w:rsidR="001327BC" w:rsidRPr="007350DD">
        <w:t xml:space="preserve"> </w:t>
      </w:r>
      <w:r w:rsidR="006564B6" w:rsidRPr="007350DD">
        <w:t>meal</w:t>
      </w:r>
      <w:r w:rsidR="001327BC" w:rsidRPr="007350DD">
        <w:t xml:space="preserve"> </w:t>
      </w:r>
      <w:r w:rsidR="006564B6" w:rsidRPr="007350DD">
        <w:t>containing</w:t>
      </w:r>
      <w:r w:rsidR="001327BC" w:rsidRPr="007350DD">
        <w:t xml:space="preserve"> </w:t>
      </w:r>
      <w:r w:rsidR="006564B6" w:rsidRPr="007350DD">
        <w:t>a</w:t>
      </w:r>
      <w:r w:rsidR="001327BC" w:rsidRPr="007350DD">
        <w:t xml:space="preserve"> </w:t>
      </w:r>
      <w:r w:rsidR="006564B6" w:rsidRPr="007350DD">
        <w:t>high</w:t>
      </w:r>
      <w:r w:rsidR="001327BC" w:rsidRPr="007350DD">
        <w:t xml:space="preserve"> </w:t>
      </w:r>
      <w:r w:rsidR="006564B6" w:rsidRPr="007350DD">
        <w:t>proportion</w:t>
      </w:r>
      <w:r w:rsidR="001327BC" w:rsidRPr="007350DD">
        <w:t xml:space="preserve"> </w:t>
      </w:r>
      <w:r w:rsidR="006564B6" w:rsidRPr="007350DD">
        <w:t>of</w:t>
      </w:r>
      <w:r w:rsidR="001327BC" w:rsidRPr="007350DD">
        <w:t xml:space="preserve"> </w:t>
      </w:r>
      <w:r w:rsidR="006564B6" w:rsidRPr="007350DD">
        <w:t>meat;</w:t>
      </w:r>
      <w:r w:rsidR="001327BC" w:rsidRPr="007350DD">
        <w:t xml:space="preserve"> </w:t>
      </w:r>
      <w:r w:rsidR="006564B6" w:rsidRPr="007350DD">
        <w:t>so</w:t>
      </w:r>
      <w:r w:rsidR="001327BC" w:rsidRPr="007350DD">
        <w:t xml:space="preserve"> </w:t>
      </w:r>
      <w:r w:rsidR="006564B6" w:rsidRPr="007350DD">
        <w:t>that</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is</w:t>
      </w:r>
      <w:r w:rsidR="001327BC" w:rsidRPr="007350DD">
        <w:t xml:space="preserve"> </w:t>
      </w:r>
      <w:r w:rsidR="006564B6" w:rsidRPr="007350DD">
        <w:t>provided</w:t>
      </w:r>
      <w:r w:rsidR="001327BC" w:rsidRPr="007350DD">
        <w:t xml:space="preserve"> </w:t>
      </w:r>
      <w:r w:rsidR="006564B6" w:rsidRPr="007350DD">
        <w:t>with</w:t>
      </w:r>
      <w:r w:rsidR="001327BC" w:rsidRPr="007350DD">
        <w:t xml:space="preserve"> </w:t>
      </w:r>
      <w:r w:rsidR="006564B6" w:rsidRPr="007350DD">
        <w:t>good</w:t>
      </w:r>
      <w:r w:rsidR="001327BC" w:rsidRPr="007350DD">
        <w:t xml:space="preserve"> </w:t>
      </w:r>
      <w:r w:rsidR="006564B6" w:rsidRPr="007350DD">
        <w:t>sources</w:t>
      </w:r>
      <w:r w:rsidR="001327BC" w:rsidRPr="007350DD">
        <w:t xml:space="preserve"> </w:t>
      </w:r>
      <w:r w:rsidR="006564B6" w:rsidRPr="007350DD">
        <w:t>of</w:t>
      </w:r>
      <w:r w:rsidR="001327BC" w:rsidRPr="007350DD">
        <w:t xml:space="preserve"> </w:t>
      </w:r>
      <w:r w:rsidR="006564B6" w:rsidRPr="007350DD">
        <w:t>protein</w:t>
      </w:r>
      <w:r w:rsidR="001327BC" w:rsidRPr="007350DD">
        <w:t xml:space="preserve"> </w:t>
      </w:r>
      <w:r w:rsidR="006564B6" w:rsidRPr="007350DD">
        <w:t>in</w:t>
      </w:r>
      <w:r w:rsidR="001327BC" w:rsidRPr="007350DD">
        <w:t xml:space="preserve"> </w:t>
      </w:r>
      <w:r w:rsidR="006564B6" w:rsidRPr="007350DD">
        <w:t>adequate</w:t>
      </w:r>
      <w:r w:rsidR="001327BC" w:rsidRPr="007350DD">
        <w:t xml:space="preserve"> </w:t>
      </w:r>
      <w:r w:rsidR="006564B6" w:rsidRPr="007350DD">
        <w:t>amounts</w:t>
      </w:r>
      <w:r w:rsidRPr="007350DD">
        <w:t>;</w:t>
      </w:r>
    </w:p>
    <w:p w:rsidR="006564B6" w:rsidRPr="007350DD" w:rsidRDefault="009725FA" w:rsidP="009E22FF">
      <w:pPr>
        <w:pStyle w:val="SingleTxtG"/>
      </w:pPr>
      <w:r w:rsidRPr="007350DD">
        <w:tab/>
        <w:t>(b)</w:t>
      </w:r>
      <w:r w:rsidR="006564B6" w:rsidRPr="007350DD">
        <w:tab/>
        <w:t>One</w:t>
      </w:r>
      <w:r w:rsidR="001327BC" w:rsidRPr="007350DD">
        <w:t xml:space="preserve"> </w:t>
      </w:r>
      <w:r w:rsidR="006564B6" w:rsidRPr="007350DD">
        <w:t>vegetable</w:t>
      </w:r>
      <w:r w:rsidR="001327BC" w:rsidRPr="007350DD">
        <w:t xml:space="preserve"> </w:t>
      </w:r>
      <w:r w:rsidR="006564B6" w:rsidRPr="007350DD">
        <w:t>(leafy</w:t>
      </w:r>
      <w:r w:rsidR="001327BC" w:rsidRPr="007350DD">
        <w:t xml:space="preserve"> </w:t>
      </w:r>
      <w:r w:rsidR="006564B6" w:rsidRPr="007350DD">
        <w:t>or</w:t>
      </w:r>
      <w:r w:rsidR="001327BC" w:rsidRPr="007350DD">
        <w:t xml:space="preserve"> </w:t>
      </w:r>
      <w:r w:rsidR="006564B6" w:rsidRPr="007350DD">
        <w:t>yellow</w:t>
      </w:r>
      <w:r w:rsidR="001327BC" w:rsidRPr="007350DD">
        <w:t xml:space="preserve"> </w:t>
      </w:r>
      <w:r w:rsidR="006564B6" w:rsidRPr="007350DD">
        <w:t>vegetable</w:t>
      </w:r>
      <w:r w:rsidR="001327BC" w:rsidRPr="007350DD">
        <w:t xml:space="preserve"> </w:t>
      </w:r>
      <w:r w:rsidR="006564B6" w:rsidRPr="007350DD">
        <w:t>every</w:t>
      </w:r>
      <w:r w:rsidR="001327BC" w:rsidRPr="007350DD">
        <w:t xml:space="preserve"> </w:t>
      </w:r>
      <w:r w:rsidR="006564B6" w:rsidRPr="007350DD">
        <w:t>other</w:t>
      </w:r>
      <w:r w:rsidR="001327BC" w:rsidRPr="007350DD">
        <w:t xml:space="preserve"> </w:t>
      </w:r>
      <w:r w:rsidR="006564B6" w:rsidRPr="007350DD">
        <w:t>day)</w:t>
      </w:r>
      <w:r w:rsidRPr="007350DD">
        <w:t>;</w:t>
      </w:r>
    </w:p>
    <w:p w:rsidR="006564B6" w:rsidRPr="007350DD" w:rsidRDefault="009725FA" w:rsidP="009725FA">
      <w:pPr>
        <w:pStyle w:val="SingleTxtG"/>
      </w:pPr>
      <w:r w:rsidRPr="007350DD">
        <w:tab/>
        <w:t>(c)</w:t>
      </w:r>
      <w:r w:rsidR="006564B6" w:rsidRPr="007350DD">
        <w:tab/>
        <w:t>Bread,</w:t>
      </w:r>
      <w:r w:rsidR="001327BC" w:rsidRPr="007350DD">
        <w:t xml:space="preserve"> </w:t>
      </w:r>
      <w:r w:rsidR="006564B6" w:rsidRPr="007350DD">
        <w:t>rice,</w:t>
      </w:r>
      <w:r w:rsidR="001327BC" w:rsidRPr="007350DD">
        <w:t xml:space="preserve"> </w:t>
      </w:r>
      <w:r w:rsidR="006564B6" w:rsidRPr="007350DD">
        <w:t>pasta</w:t>
      </w:r>
      <w:r w:rsidR="001327BC" w:rsidRPr="007350DD">
        <w:t xml:space="preserve"> </w:t>
      </w:r>
      <w:r w:rsidR="006564B6" w:rsidRPr="007350DD">
        <w:t>or</w:t>
      </w:r>
      <w:r w:rsidR="001327BC" w:rsidRPr="007350DD">
        <w:t xml:space="preserve"> </w:t>
      </w:r>
      <w:r w:rsidR="006564B6" w:rsidRPr="007350DD">
        <w:t>similar</w:t>
      </w:r>
      <w:r w:rsidR="001327BC" w:rsidRPr="007350DD">
        <w:t xml:space="preserve"> </w:t>
      </w:r>
      <w:r w:rsidR="006564B6" w:rsidRPr="007350DD">
        <w:t>foods</w:t>
      </w:r>
      <w:r w:rsidRPr="007350DD">
        <w:t>;</w:t>
      </w:r>
    </w:p>
    <w:p w:rsidR="006564B6" w:rsidRPr="007350DD" w:rsidRDefault="009725FA" w:rsidP="009E22FF">
      <w:pPr>
        <w:pStyle w:val="SingleTxtG"/>
      </w:pPr>
      <w:r w:rsidRPr="007350DD">
        <w:tab/>
        <w:t>(d)</w:t>
      </w:r>
      <w:r w:rsidR="006564B6" w:rsidRPr="007350DD">
        <w:tab/>
        <w:t>A</w:t>
      </w:r>
      <w:r w:rsidR="001327BC" w:rsidRPr="007350DD">
        <w:t xml:space="preserve"> </w:t>
      </w:r>
      <w:r w:rsidR="006564B6" w:rsidRPr="007350DD">
        <w:t>simple</w:t>
      </w:r>
      <w:r w:rsidR="001327BC" w:rsidRPr="007350DD">
        <w:t xml:space="preserve"> </w:t>
      </w:r>
      <w:r w:rsidR="006564B6" w:rsidRPr="007350DD">
        <w:t>dessert</w:t>
      </w:r>
      <w:r w:rsidR="001327BC" w:rsidRPr="007350DD">
        <w:t xml:space="preserve"> </w:t>
      </w:r>
      <w:r w:rsidR="006564B6" w:rsidRPr="007350DD">
        <w:t>of</w:t>
      </w:r>
      <w:r w:rsidR="001327BC" w:rsidRPr="007350DD">
        <w:t xml:space="preserve"> </w:t>
      </w:r>
      <w:r w:rsidR="006564B6" w:rsidRPr="007350DD">
        <w:t>fruit,</w:t>
      </w:r>
      <w:r w:rsidR="001327BC" w:rsidRPr="007350DD">
        <w:t xml:space="preserve"> </w:t>
      </w:r>
      <w:r w:rsidR="006564B6" w:rsidRPr="007350DD">
        <w:t>light</w:t>
      </w:r>
      <w:r w:rsidR="001327BC" w:rsidRPr="007350DD">
        <w:t xml:space="preserve"> </w:t>
      </w:r>
      <w:r w:rsidR="006564B6" w:rsidRPr="007350DD">
        <w:t>cake</w:t>
      </w:r>
      <w:r w:rsidR="001327BC" w:rsidRPr="007350DD">
        <w:t xml:space="preserve"> </w:t>
      </w:r>
      <w:r w:rsidR="006564B6" w:rsidRPr="007350DD">
        <w:t>or</w:t>
      </w:r>
      <w:r w:rsidR="001327BC" w:rsidRPr="007350DD">
        <w:t xml:space="preserve"> </w:t>
      </w:r>
      <w:r w:rsidR="006564B6" w:rsidRPr="007350DD">
        <w:t>bun</w:t>
      </w:r>
      <w:r w:rsidR="001327BC" w:rsidRPr="007350DD">
        <w:t xml:space="preserve"> </w:t>
      </w:r>
      <w:r w:rsidR="006564B6" w:rsidRPr="007350DD">
        <w:t>or</w:t>
      </w:r>
      <w:r w:rsidR="001327BC" w:rsidRPr="007350DD">
        <w:t xml:space="preserve"> </w:t>
      </w:r>
      <w:r w:rsidR="006564B6" w:rsidRPr="007350DD">
        <w:t>ice</w:t>
      </w:r>
      <w:r w:rsidR="001327BC" w:rsidRPr="007350DD">
        <w:t xml:space="preserve"> </w:t>
      </w:r>
      <w:r w:rsidR="006564B6" w:rsidRPr="007350DD">
        <w:t>cream.</w:t>
      </w:r>
    </w:p>
    <w:p w:rsidR="006564B6" w:rsidRPr="007350DD" w:rsidRDefault="006564B6" w:rsidP="009E22FF">
      <w:pPr>
        <w:pStyle w:val="SingleTxtG"/>
      </w:pPr>
      <w:r w:rsidRPr="007350DD">
        <w:t>135.</w:t>
      </w:r>
      <w:r w:rsidRPr="007350DD">
        <w:tab/>
        <w:t>In</w:t>
      </w:r>
      <w:r w:rsidR="001327BC" w:rsidRPr="007350DD">
        <w:t xml:space="preserve"> </w:t>
      </w:r>
      <w:r w:rsidRPr="007350DD">
        <w:t>response</w:t>
      </w:r>
      <w:r w:rsidR="001327BC" w:rsidRPr="007350DD">
        <w:t xml:space="preserve"> </w:t>
      </w:r>
      <w:r w:rsidRPr="007350DD">
        <w:t>to</w:t>
      </w:r>
      <w:r w:rsidR="001327BC" w:rsidRPr="007350DD">
        <w:t xml:space="preserve"> </w:t>
      </w:r>
      <w:r w:rsidRPr="007350DD">
        <w:t>a</w:t>
      </w:r>
      <w:r w:rsidR="001327BC" w:rsidRPr="007350DD">
        <w:t xml:space="preserve"> </w:t>
      </w:r>
      <w:r w:rsidRPr="007350DD">
        <w:t>concern</w:t>
      </w:r>
      <w:r w:rsidR="001327BC" w:rsidRPr="007350DD">
        <w:t xml:space="preserve"> </w:t>
      </w:r>
      <w:r w:rsidRPr="007350DD">
        <w:t>that</w:t>
      </w:r>
      <w:r w:rsidR="001327BC" w:rsidRPr="007350DD">
        <w:t xml:space="preserve"> </w:t>
      </w:r>
      <w:r w:rsidRPr="007350DD">
        <w:t>many</w:t>
      </w:r>
      <w:r w:rsidR="001327BC" w:rsidRPr="007350DD">
        <w:t xml:space="preserve"> </w:t>
      </w:r>
      <w:r w:rsidRPr="007350DD">
        <w:t>children</w:t>
      </w:r>
      <w:r w:rsidR="001327BC" w:rsidRPr="007350DD">
        <w:t xml:space="preserve"> </w:t>
      </w:r>
      <w:r w:rsidRPr="007350DD">
        <w:t>have</w:t>
      </w:r>
      <w:r w:rsidR="001327BC" w:rsidRPr="007350DD">
        <w:t xml:space="preserve"> </w:t>
      </w:r>
      <w:r w:rsidRPr="007350DD">
        <w:t>been</w:t>
      </w:r>
      <w:r w:rsidR="001327BC" w:rsidRPr="007350DD">
        <w:t xml:space="preserve"> </w:t>
      </w:r>
      <w:r w:rsidRPr="007350DD">
        <w:t>attending</w:t>
      </w:r>
      <w:r w:rsidR="001327BC" w:rsidRPr="007350DD">
        <w:t xml:space="preserve"> </w:t>
      </w:r>
      <w:r w:rsidRPr="007350DD">
        <w:t>school</w:t>
      </w:r>
      <w:r w:rsidR="001327BC" w:rsidRPr="007350DD">
        <w:t xml:space="preserve"> </w:t>
      </w:r>
      <w:r w:rsidRPr="007350DD">
        <w:t>without</w:t>
      </w:r>
      <w:r w:rsidR="001327BC" w:rsidRPr="007350DD">
        <w:t xml:space="preserve"> </w:t>
      </w:r>
      <w:r w:rsidRPr="007350DD">
        <w:t>breakfast,</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civil</w:t>
      </w:r>
      <w:r w:rsidR="001327BC" w:rsidRPr="007350DD">
        <w:t xml:space="preserve"> </w:t>
      </w:r>
      <w:r w:rsidRPr="007350DD">
        <w:t>society</w:t>
      </w:r>
      <w:r w:rsidR="001327BC" w:rsidRPr="007350DD">
        <w:t xml:space="preserve"> </w:t>
      </w:r>
      <w:r w:rsidRPr="007350DD">
        <w:t>organizations</w:t>
      </w:r>
      <w:r w:rsidR="001327BC" w:rsidRPr="007350DD">
        <w:t xml:space="preserve"> </w:t>
      </w:r>
      <w:r w:rsidRPr="007350DD">
        <w:t>have</w:t>
      </w:r>
      <w:r w:rsidR="001327BC" w:rsidRPr="007350DD">
        <w:t xml:space="preserve"> </w:t>
      </w:r>
      <w:r w:rsidRPr="007350DD">
        <w:t>been</w:t>
      </w:r>
      <w:r w:rsidR="001327BC" w:rsidRPr="007350DD">
        <w:t xml:space="preserve"> </w:t>
      </w:r>
      <w:r w:rsidRPr="007350DD">
        <w:t>operating</w:t>
      </w:r>
      <w:r w:rsidR="001327BC" w:rsidRPr="007350DD">
        <w:t xml:space="preserve"> </w:t>
      </w:r>
      <w:r w:rsidRPr="007350DD">
        <w:t>Breakfast</w:t>
      </w:r>
      <w:r w:rsidR="001327BC" w:rsidRPr="007350DD">
        <w:t xml:space="preserve"> </w:t>
      </w:r>
      <w:r w:rsidRPr="007350DD">
        <w:t>Programmes</w:t>
      </w:r>
      <w:r w:rsidR="001327BC" w:rsidRPr="007350DD">
        <w:t xml:space="preserve"> </w:t>
      </w:r>
      <w:r w:rsidRPr="007350DD">
        <w:t>across</w:t>
      </w:r>
      <w:r w:rsidR="001327BC" w:rsidRPr="007350DD">
        <w:t xml:space="preserve"> </w:t>
      </w:r>
      <w:r w:rsidRPr="007350DD">
        <w:t>the</w:t>
      </w:r>
      <w:r w:rsidR="001327BC" w:rsidRPr="007350DD">
        <w:t xml:space="preserve"> </w:t>
      </w:r>
      <w:r w:rsidRPr="007350DD">
        <w:t>island.</w:t>
      </w:r>
    </w:p>
    <w:p w:rsidR="006564B6" w:rsidRPr="007350DD" w:rsidRDefault="006564B6" w:rsidP="009E22FF">
      <w:pPr>
        <w:pStyle w:val="SingleTxtG"/>
      </w:pPr>
      <w:r w:rsidRPr="007350DD">
        <w:t>136.</w:t>
      </w:r>
      <w:r w:rsidRPr="007350DD">
        <w:tab/>
        <w:t>The</w:t>
      </w:r>
      <w:r w:rsidR="001327BC" w:rsidRPr="007350DD">
        <w:t xml:space="preserve"> </w:t>
      </w:r>
      <w:r w:rsidRPr="007350DD">
        <w:t>National</w:t>
      </w:r>
      <w:r w:rsidR="001327BC" w:rsidRPr="007350DD">
        <w:t xml:space="preserve"> </w:t>
      </w:r>
      <w:r w:rsidRPr="007350DD">
        <w:t>Chronic</w:t>
      </w:r>
      <w:r w:rsidR="001327BC" w:rsidRPr="007350DD">
        <w:t xml:space="preserve"> </w:t>
      </w:r>
      <w:r w:rsidRPr="007350DD">
        <w:t>Non-Communicable</w:t>
      </w:r>
      <w:r w:rsidR="001327BC" w:rsidRPr="007350DD">
        <w:t xml:space="preserve"> </w:t>
      </w:r>
      <w:r w:rsidRPr="007350DD">
        <w:t>Diseases</w:t>
      </w:r>
      <w:r w:rsidR="001327BC" w:rsidRPr="007350DD">
        <w:t xml:space="preserve"> </w:t>
      </w:r>
      <w:r w:rsidRPr="007350DD">
        <w:t>Commission</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(CNCD</w:t>
      </w:r>
      <w:r w:rsidR="001327BC" w:rsidRPr="007350DD">
        <w:t xml:space="preserve"> </w:t>
      </w:r>
      <w:r w:rsidRPr="007350DD">
        <w:t>Commission)</w:t>
      </w:r>
      <w:r w:rsidR="001327BC" w:rsidRPr="007350DD">
        <w:t xml:space="preserve"> </w:t>
      </w:r>
      <w:r w:rsidRPr="007350DD">
        <w:t>concerned</w:t>
      </w:r>
      <w:r w:rsidR="001327BC" w:rsidRPr="007350DD">
        <w:t xml:space="preserve"> </w:t>
      </w:r>
      <w:r w:rsidRPr="007350DD">
        <w:t>about</w:t>
      </w:r>
      <w:r w:rsidR="001327BC" w:rsidRPr="007350DD">
        <w:t xml:space="preserve"> </w:t>
      </w:r>
      <w:r w:rsidRPr="007350DD">
        <w:t>the</w:t>
      </w:r>
      <w:r w:rsidR="001327BC" w:rsidRPr="007350DD">
        <w:t xml:space="preserve"> </w:t>
      </w:r>
      <w:r w:rsidRPr="007350DD">
        <w:t>nutritional</w:t>
      </w:r>
      <w:r w:rsidR="001327BC" w:rsidRPr="007350DD">
        <w:t xml:space="preserve"> </w:t>
      </w:r>
      <w:r w:rsidRPr="007350DD">
        <w:t>standards</w:t>
      </w:r>
      <w:r w:rsidR="001327BC" w:rsidRPr="007350DD">
        <w:t xml:space="preserve"> </w:t>
      </w:r>
      <w:r w:rsidRPr="007350DD">
        <w:t>of</w:t>
      </w:r>
      <w:r w:rsidR="001327BC" w:rsidRPr="007350DD">
        <w:t xml:space="preserve"> </w:t>
      </w:r>
      <w:r w:rsidRPr="007350DD">
        <w:t>foods</w:t>
      </w:r>
      <w:r w:rsidR="001327BC" w:rsidRPr="007350DD">
        <w:t xml:space="preserve"> </w:t>
      </w:r>
      <w:r w:rsidRPr="007350DD">
        <w:t>available</w:t>
      </w:r>
      <w:r w:rsidR="001327BC" w:rsidRPr="007350DD">
        <w:t xml:space="preserve"> </w:t>
      </w:r>
      <w:r w:rsidRPr="007350DD">
        <w:t>to</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requested</w:t>
      </w:r>
      <w:r w:rsidR="001327BC" w:rsidRPr="007350DD">
        <w:t xml:space="preserve"> </w:t>
      </w:r>
      <w:r w:rsidRPr="007350DD">
        <w:t>the</w:t>
      </w:r>
      <w:r w:rsidR="001327BC" w:rsidRPr="007350DD">
        <w:t xml:space="preserve"> </w:t>
      </w:r>
      <w:r w:rsidRPr="007350DD">
        <w:t>National</w:t>
      </w:r>
      <w:r w:rsidR="001327BC" w:rsidRPr="007350DD">
        <w:t xml:space="preserve"> </w:t>
      </w:r>
      <w:r w:rsidRPr="007350DD">
        <w:t>Nutrition</w:t>
      </w:r>
      <w:r w:rsidR="001327BC" w:rsidRPr="007350DD">
        <w:t xml:space="preserve"> </w:t>
      </w:r>
      <w:r w:rsidRPr="007350DD">
        <w:t>Centre</w:t>
      </w:r>
      <w:r w:rsidR="001327BC" w:rsidRPr="007350DD">
        <w:t xml:space="preserve"> </w:t>
      </w:r>
      <w:r w:rsidRPr="007350DD">
        <w:t>in</w:t>
      </w:r>
      <w:r w:rsidR="001327BC" w:rsidRPr="007350DD">
        <w:t xml:space="preserve"> </w:t>
      </w:r>
      <w:r w:rsidRPr="007350DD">
        <w:t>2009,</w:t>
      </w:r>
      <w:r w:rsidR="001327BC" w:rsidRPr="007350DD">
        <w:t xml:space="preserve"> </w:t>
      </w:r>
      <w:r w:rsidRPr="007350DD">
        <w:t>to</w:t>
      </w:r>
      <w:r w:rsidR="001327BC" w:rsidRPr="007350DD">
        <w:t xml:space="preserve"> </w:t>
      </w:r>
      <w:r w:rsidRPr="007350DD">
        <w:t>prepare</w:t>
      </w:r>
      <w:r w:rsidR="001327BC" w:rsidRPr="007350DD">
        <w:t xml:space="preserve"> </w:t>
      </w:r>
      <w:r w:rsidRPr="007350DD">
        <w:t>a</w:t>
      </w:r>
      <w:r w:rsidR="001327BC" w:rsidRPr="007350DD">
        <w:t xml:space="preserve"> </w:t>
      </w:r>
      <w:r w:rsidRPr="007350DD">
        <w:t>set</w:t>
      </w:r>
      <w:r w:rsidR="001327BC" w:rsidRPr="007350DD">
        <w:t xml:space="preserve"> </w:t>
      </w:r>
      <w:r w:rsidRPr="007350DD">
        <w:t>of</w:t>
      </w:r>
      <w:r w:rsidR="001327BC" w:rsidRPr="007350DD">
        <w:t xml:space="preserve"> </w:t>
      </w:r>
      <w:r w:rsidRPr="007350DD">
        <w:t>guidelines</w:t>
      </w:r>
      <w:r w:rsidR="001327BC" w:rsidRPr="007350DD">
        <w:t xml:space="preserve"> </w:t>
      </w:r>
      <w:r w:rsidRPr="007350DD">
        <w:t>for</w:t>
      </w:r>
      <w:r w:rsidR="001327BC" w:rsidRPr="007350DD">
        <w:t xml:space="preserve"> </w:t>
      </w:r>
      <w:r w:rsidRPr="007350DD">
        <w:t>school</w:t>
      </w:r>
      <w:r w:rsidR="001327BC" w:rsidRPr="007350DD">
        <w:t xml:space="preserve"> </w:t>
      </w:r>
      <w:r w:rsidRPr="007350DD">
        <w:t>canteen</w:t>
      </w:r>
      <w:r w:rsidR="001327BC" w:rsidRPr="007350DD">
        <w:t xml:space="preserve"> </w:t>
      </w:r>
      <w:r w:rsidRPr="007350DD">
        <w:t>operators.</w:t>
      </w:r>
      <w:r w:rsidR="006461CD" w:rsidRPr="007350DD">
        <w:t xml:space="preserve"> </w:t>
      </w:r>
      <w:r w:rsidRPr="007350DD">
        <w:t>These</w:t>
      </w:r>
      <w:r w:rsidR="001327BC" w:rsidRPr="007350DD">
        <w:t xml:space="preserve"> </w:t>
      </w:r>
      <w:r w:rsidRPr="007350DD">
        <w:t>guidelines,</w:t>
      </w:r>
      <w:r w:rsidR="001327BC" w:rsidRPr="007350DD">
        <w:t xml:space="preserve"> </w:t>
      </w:r>
      <w:r w:rsidRPr="007350DD">
        <w:t>entitled</w:t>
      </w:r>
      <w:r w:rsidR="001327BC" w:rsidRPr="007350DD">
        <w:t xml:space="preserve"> </w:t>
      </w:r>
      <w:r w:rsidR="00EA19E5" w:rsidRPr="007350DD">
        <w:t>“</w:t>
      </w:r>
      <w:r w:rsidRPr="007350DD">
        <w:rPr>
          <w:i/>
          <w:iCs/>
        </w:rPr>
        <w:t>Nutritious</w:t>
      </w:r>
      <w:r w:rsidR="001327BC" w:rsidRPr="007350DD">
        <w:rPr>
          <w:i/>
          <w:iCs/>
        </w:rPr>
        <w:t xml:space="preserve"> </w:t>
      </w:r>
      <w:r w:rsidRPr="007350DD">
        <w:rPr>
          <w:i/>
          <w:iCs/>
        </w:rPr>
        <w:t>and</w:t>
      </w:r>
      <w:r w:rsidR="001327BC" w:rsidRPr="007350DD">
        <w:rPr>
          <w:i/>
          <w:iCs/>
        </w:rPr>
        <w:t xml:space="preserve"> </w:t>
      </w:r>
      <w:r w:rsidRPr="007350DD">
        <w:rPr>
          <w:i/>
          <w:iCs/>
        </w:rPr>
        <w:lastRenderedPageBreak/>
        <w:t>Healthy</w:t>
      </w:r>
      <w:r w:rsidR="001327BC" w:rsidRPr="007350DD">
        <w:rPr>
          <w:i/>
          <w:iCs/>
        </w:rPr>
        <w:t xml:space="preserve"> </w:t>
      </w:r>
      <w:r w:rsidRPr="007350DD">
        <w:rPr>
          <w:i/>
          <w:iCs/>
        </w:rPr>
        <w:t>Foods</w:t>
      </w:r>
      <w:r w:rsidR="001327BC" w:rsidRPr="007350DD">
        <w:rPr>
          <w:i/>
          <w:iCs/>
        </w:rPr>
        <w:t xml:space="preserve"> </w:t>
      </w:r>
      <w:r w:rsidRPr="007350DD">
        <w:rPr>
          <w:i/>
          <w:iCs/>
        </w:rPr>
        <w:t>in</w:t>
      </w:r>
      <w:r w:rsidR="001327BC" w:rsidRPr="007350DD">
        <w:rPr>
          <w:i/>
          <w:iCs/>
        </w:rPr>
        <w:t xml:space="preserve"> </w:t>
      </w:r>
      <w:r w:rsidRPr="007350DD">
        <w:rPr>
          <w:i/>
          <w:iCs/>
        </w:rPr>
        <w:t>Schools:</w:t>
      </w:r>
      <w:r w:rsidR="001327BC" w:rsidRPr="007350DD">
        <w:rPr>
          <w:i/>
          <w:iCs/>
        </w:rPr>
        <w:t xml:space="preserve"> </w:t>
      </w:r>
      <w:r w:rsidRPr="007350DD">
        <w:rPr>
          <w:i/>
          <w:iCs/>
        </w:rPr>
        <w:t>Practical</w:t>
      </w:r>
      <w:r w:rsidR="001327BC" w:rsidRPr="007350DD">
        <w:rPr>
          <w:i/>
          <w:iCs/>
        </w:rPr>
        <w:t xml:space="preserve"> </w:t>
      </w:r>
      <w:r w:rsidRPr="007350DD">
        <w:rPr>
          <w:i/>
          <w:iCs/>
        </w:rPr>
        <w:t>Guidelines</w:t>
      </w:r>
      <w:r w:rsidR="001327BC" w:rsidRPr="007350DD">
        <w:rPr>
          <w:i/>
          <w:iCs/>
        </w:rPr>
        <w:t xml:space="preserve"> </w:t>
      </w:r>
      <w:r w:rsidRPr="007350DD">
        <w:rPr>
          <w:i/>
          <w:iCs/>
        </w:rPr>
        <w:t>for</w:t>
      </w:r>
      <w:r w:rsidR="001327BC" w:rsidRPr="007350DD">
        <w:rPr>
          <w:i/>
          <w:iCs/>
        </w:rPr>
        <w:t xml:space="preserve"> </w:t>
      </w:r>
      <w:r w:rsidRPr="007350DD">
        <w:rPr>
          <w:i/>
          <w:iCs/>
        </w:rPr>
        <w:t>Barbados</w:t>
      </w:r>
      <w:r w:rsidR="00EA19E5" w:rsidRPr="007350DD">
        <w:t>”</w:t>
      </w:r>
      <w:r w:rsidR="001327BC" w:rsidRPr="007350DD">
        <w:t xml:space="preserve"> </w:t>
      </w:r>
      <w:r w:rsidRPr="007350DD">
        <w:t>were</w:t>
      </w:r>
      <w:r w:rsidR="001327BC" w:rsidRPr="007350DD">
        <w:t xml:space="preserve"> </w:t>
      </w:r>
      <w:r w:rsidRPr="007350DD">
        <w:t>approved</w:t>
      </w:r>
      <w:r w:rsidR="001327BC" w:rsidRPr="007350DD">
        <w:t xml:space="preserve"> </w:t>
      </w:r>
      <w:r w:rsidRPr="007350DD">
        <w:t>by</w:t>
      </w:r>
      <w:r w:rsidR="001327BC" w:rsidRPr="007350DD">
        <w:t xml:space="preserve"> </w:t>
      </w:r>
      <w:r w:rsidRPr="007350DD">
        <w:t>the</w:t>
      </w:r>
      <w:r w:rsidR="001327BC" w:rsidRPr="007350DD">
        <w:t xml:space="preserve"> </w:t>
      </w:r>
      <w:r w:rsidRPr="007350DD">
        <w:t>Cabinet</w:t>
      </w:r>
      <w:r w:rsidR="001327BC" w:rsidRPr="007350DD">
        <w:t xml:space="preserve"> </w:t>
      </w:r>
      <w:r w:rsidRPr="007350DD">
        <w:t>in</w:t>
      </w:r>
      <w:r w:rsidR="001327BC" w:rsidRPr="007350DD">
        <w:t xml:space="preserve"> </w:t>
      </w:r>
      <w:r w:rsidRPr="007350DD">
        <w:t>2010.</w:t>
      </w:r>
      <w:r w:rsidR="006461CD" w:rsidRPr="007350DD">
        <w:t xml:space="preserve"> </w:t>
      </w:r>
      <w:r w:rsidRPr="007350DD">
        <w:t>Consequently,</w:t>
      </w:r>
      <w:r w:rsidR="001327BC" w:rsidRPr="007350DD">
        <w:t xml:space="preserve"> </w:t>
      </w:r>
      <w:r w:rsidRPr="007350DD">
        <w:t>the</w:t>
      </w:r>
      <w:r w:rsidR="001327BC" w:rsidRPr="007350DD">
        <w:t xml:space="preserve"> </w:t>
      </w:r>
      <w:r w:rsidRPr="007350DD">
        <w:t>CNCD</w:t>
      </w:r>
      <w:r w:rsidR="001327BC" w:rsidRPr="007350DD">
        <w:t xml:space="preserve"> </w:t>
      </w:r>
      <w:r w:rsidRPr="007350DD">
        <w:t>Commission</w:t>
      </w:r>
      <w:r w:rsidR="001327BC" w:rsidRPr="007350DD">
        <w:t xml:space="preserve"> </w:t>
      </w:r>
      <w:r w:rsidRPr="007350DD">
        <w:t>undertook</w:t>
      </w:r>
      <w:r w:rsidR="001327BC" w:rsidRPr="007350DD">
        <w:t xml:space="preserve"> </w:t>
      </w:r>
      <w:r w:rsidRPr="007350DD">
        <w:t>a</w:t>
      </w:r>
      <w:r w:rsidR="001327BC" w:rsidRPr="007350DD">
        <w:t xml:space="preserve"> </w:t>
      </w:r>
      <w:r w:rsidRPr="007350DD">
        <w:t>series</w:t>
      </w:r>
      <w:r w:rsidR="001327BC" w:rsidRPr="007350DD">
        <w:t xml:space="preserve"> </w:t>
      </w:r>
      <w:r w:rsidRPr="007350DD">
        <w:t>of</w:t>
      </w:r>
      <w:r w:rsidR="001327BC" w:rsidRPr="007350DD">
        <w:t xml:space="preserve"> </w:t>
      </w:r>
      <w:r w:rsidRPr="007350DD">
        <w:t>advocacy</w:t>
      </w:r>
      <w:r w:rsidR="001327BC" w:rsidRPr="007350DD">
        <w:t xml:space="preserve"> </w:t>
      </w:r>
      <w:r w:rsidRPr="007350DD">
        <w:t>initiatives</w:t>
      </w:r>
      <w:r w:rsidR="001327BC" w:rsidRPr="007350DD">
        <w:t xml:space="preserve"> </w:t>
      </w:r>
      <w:r w:rsidRPr="007350DD">
        <w:t>to</w:t>
      </w:r>
      <w:r w:rsidR="001327BC" w:rsidRPr="007350DD">
        <w:t xml:space="preserve"> </w:t>
      </w:r>
      <w:r w:rsidRPr="007350DD">
        <w:t>promote</w:t>
      </w:r>
      <w:r w:rsidR="001327BC" w:rsidRPr="007350DD">
        <w:t xml:space="preserve"> </w:t>
      </w:r>
      <w:r w:rsidRPr="007350DD">
        <w:t>the</w:t>
      </w:r>
      <w:r w:rsidR="001327BC" w:rsidRPr="007350DD">
        <w:t xml:space="preserve"> </w:t>
      </w:r>
      <w:r w:rsidRPr="007350DD">
        <w:t>guidelines,</w:t>
      </w:r>
      <w:r w:rsidR="001327BC" w:rsidRPr="007350DD">
        <w:t xml:space="preserve"> </w:t>
      </w:r>
      <w:r w:rsidRPr="007350DD">
        <w:t>including</w:t>
      </w:r>
      <w:r w:rsidR="001327BC" w:rsidRPr="007350DD">
        <w:t xml:space="preserve"> </w:t>
      </w:r>
      <w:r w:rsidRPr="007350DD">
        <w:t>a</w:t>
      </w:r>
      <w:r w:rsidR="001327BC" w:rsidRPr="007350DD">
        <w:t xml:space="preserve"> </w:t>
      </w:r>
      <w:r w:rsidRPr="007350DD">
        <w:t>consultation</w:t>
      </w:r>
      <w:r w:rsidR="001327BC" w:rsidRPr="007350DD">
        <w:t xml:space="preserve"> </w:t>
      </w:r>
      <w:r w:rsidRPr="007350DD">
        <w:t>with</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Canteen</w:t>
      </w:r>
      <w:r w:rsidR="001327BC" w:rsidRPr="007350DD">
        <w:t xml:space="preserve"> </w:t>
      </w:r>
      <w:r w:rsidRPr="007350DD">
        <w:t>Operators,</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and</w:t>
      </w:r>
      <w:r w:rsidR="001327BC" w:rsidRPr="007350DD">
        <w:t xml:space="preserve"> </w:t>
      </w:r>
      <w:r w:rsidRPr="007350DD">
        <w:t>the</w:t>
      </w:r>
      <w:r w:rsidR="001327BC" w:rsidRPr="007350DD">
        <w:t xml:space="preserve"> </w:t>
      </w:r>
      <w:r w:rsidRPr="007350DD">
        <w:t>National</w:t>
      </w:r>
      <w:r w:rsidR="001327BC" w:rsidRPr="007350DD">
        <w:t xml:space="preserve"> </w:t>
      </w:r>
      <w:r w:rsidRPr="007350DD">
        <w:t>Nutrition</w:t>
      </w:r>
      <w:r w:rsidR="001327BC" w:rsidRPr="007350DD">
        <w:t xml:space="preserve"> </w:t>
      </w:r>
      <w:r w:rsidRPr="007350DD">
        <w:t>Centre,</w:t>
      </w:r>
      <w:r w:rsidR="001327BC" w:rsidRPr="007350DD">
        <w:t xml:space="preserve"> </w:t>
      </w:r>
      <w:r w:rsidRPr="007350DD">
        <w:t>the</w:t>
      </w:r>
      <w:r w:rsidR="001327BC" w:rsidRPr="007350DD">
        <w:t xml:space="preserve"> </w:t>
      </w:r>
      <w:r w:rsidRPr="007350DD">
        <w:t>media,</w:t>
      </w:r>
      <w:r w:rsidR="001327BC" w:rsidRPr="007350DD">
        <w:t xml:space="preserve"> </w:t>
      </w:r>
      <w:r w:rsidRPr="007350DD">
        <w:t>the</w:t>
      </w:r>
      <w:r w:rsidR="001327BC" w:rsidRPr="007350DD">
        <w:t xml:space="preserve"> </w:t>
      </w:r>
      <w:r w:rsidRPr="007350DD">
        <w:t>National</w:t>
      </w:r>
      <w:r w:rsidR="001327BC" w:rsidRPr="007350DD">
        <w:t xml:space="preserve"> </w:t>
      </w:r>
      <w:r w:rsidRPr="007350DD">
        <w:t>Parents</w:t>
      </w:r>
      <w:r w:rsidR="001327BC" w:rsidRPr="007350DD">
        <w:t xml:space="preserve"> </w:t>
      </w:r>
      <w:r w:rsidRPr="007350DD">
        <w:t>Teachers</w:t>
      </w:r>
      <w:r w:rsidR="001327BC" w:rsidRPr="007350DD">
        <w:t xml:space="preserve"> </w:t>
      </w:r>
      <w:r w:rsidRPr="007350DD">
        <w:t>Association,</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Agriculture</w:t>
      </w:r>
      <w:r w:rsidR="001327BC" w:rsidRPr="007350DD">
        <w:t xml:space="preserve"> </w:t>
      </w:r>
      <w:r w:rsidRPr="007350DD">
        <w:t>and</w:t>
      </w:r>
      <w:r w:rsidR="001327BC" w:rsidRPr="007350DD">
        <w:t xml:space="preserve"> </w:t>
      </w:r>
      <w:r w:rsidRPr="007350DD">
        <w:t>the</w:t>
      </w:r>
      <w:r w:rsidR="001327BC" w:rsidRPr="007350DD">
        <w:t xml:space="preserve"> </w:t>
      </w:r>
      <w:r w:rsidRPr="007350DD">
        <w:t>food</w:t>
      </w:r>
      <w:r w:rsidR="001327BC" w:rsidRPr="007350DD">
        <w:t xml:space="preserve"> </w:t>
      </w:r>
      <w:r w:rsidRPr="007350DD">
        <w:t>production</w:t>
      </w:r>
      <w:r w:rsidR="001327BC" w:rsidRPr="007350DD">
        <w:t xml:space="preserve"> </w:t>
      </w:r>
      <w:r w:rsidRPr="007350DD">
        <w:t>section</w:t>
      </w:r>
      <w:r w:rsidR="001327BC" w:rsidRPr="007350DD">
        <w:t xml:space="preserve"> </w:t>
      </w:r>
      <w:r w:rsidRPr="007350DD">
        <w:t>of</w:t>
      </w:r>
      <w:r w:rsidR="001327BC" w:rsidRPr="007350DD">
        <w:t xml:space="preserve"> </w:t>
      </w:r>
      <w:r w:rsidRPr="007350DD">
        <w:t>the</w:t>
      </w:r>
      <w:r w:rsidR="001327BC" w:rsidRPr="007350DD">
        <w:t xml:space="preserve"> </w:t>
      </w:r>
      <w:r w:rsidRPr="007350DD">
        <w:t>Barbados</w:t>
      </w:r>
      <w:r w:rsidR="001327BC" w:rsidRPr="007350DD">
        <w:t xml:space="preserve"> </w:t>
      </w:r>
      <w:r w:rsidRPr="007350DD">
        <w:t>Manufacturer</w:t>
      </w:r>
      <w:r w:rsidR="00EA19E5" w:rsidRPr="007350DD">
        <w:t>’</w:t>
      </w:r>
      <w:r w:rsidRPr="007350DD">
        <w:t>s</w:t>
      </w:r>
      <w:r w:rsidR="001327BC" w:rsidRPr="007350DD">
        <w:t xml:space="preserve"> </w:t>
      </w:r>
      <w:r w:rsidRPr="007350DD">
        <w:t>Association.</w:t>
      </w:r>
    </w:p>
    <w:p w:rsidR="006564B6" w:rsidRPr="007350DD" w:rsidRDefault="006564B6" w:rsidP="009E22FF">
      <w:pPr>
        <w:pStyle w:val="SingleTxtG"/>
      </w:pPr>
      <w:r w:rsidRPr="007350DD">
        <w:t>137.</w:t>
      </w:r>
      <w:r w:rsidRPr="007350DD">
        <w:tab/>
        <w:t>The</w:t>
      </w:r>
      <w:r w:rsidR="001327BC" w:rsidRPr="007350DD">
        <w:t xml:space="preserve"> </w:t>
      </w:r>
      <w:r w:rsidRPr="007350DD">
        <w:t>Guidelines</w:t>
      </w:r>
      <w:r w:rsidR="001327BC" w:rsidRPr="007350DD">
        <w:t xml:space="preserve"> </w:t>
      </w:r>
      <w:r w:rsidRPr="007350DD">
        <w:t>were</w:t>
      </w:r>
      <w:r w:rsidR="001327BC" w:rsidRPr="007350DD">
        <w:t xml:space="preserve"> </w:t>
      </w:r>
      <w:r w:rsidRPr="007350DD">
        <w:t>well</w:t>
      </w:r>
      <w:r w:rsidR="001327BC" w:rsidRPr="007350DD">
        <w:t xml:space="preserve"> </w:t>
      </w:r>
      <w:r w:rsidRPr="007350DD">
        <w:t>received</w:t>
      </w:r>
      <w:r w:rsidR="001327BC" w:rsidRPr="007350DD">
        <w:t xml:space="preserve"> </w:t>
      </w:r>
      <w:r w:rsidRPr="007350DD">
        <w:t>and</w:t>
      </w:r>
      <w:r w:rsidR="001327BC" w:rsidRPr="007350DD">
        <w:t xml:space="preserve"> </w:t>
      </w:r>
      <w:r w:rsidRPr="007350DD">
        <w:t>Canteen</w:t>
      </w:r>
      <w:r w:rsidR="001327BC" w:rsidRPr="007350DD">
        <w:t xml:space="preserve"> </w:t>
      </w:r>
      <w:r w:rsidRPr="007350DD">
        <w:t>Operators</w:t>
      </w:r>
      <w:r w:rsidR="001327BC" w:rsidRPr="007350DD">
        <w:t xml:space="preserve"> </w:t>
      </w:r>
      <w:r w:rsidRPr="007350DD">
        <w:t>used</w:t>
      </w:r>
      <w:r w:rsidR="001327BC" w:rsidRPr="007350DD">
        <w:t xml:space="preserve"> </w:t>
      </w:r>
      <w:r w:rsidRPr="007350DD">
        <w:t>the</w:t>
      </w:r>
      <w:r w:rsidR="001327BC" w:rsidRPr="007350DD">
        <w:t xml:space="preserve"> </w:t>
      </w:r>
      <w:r w:rsidRPr="007350DD">
        <w:t>opportunity</w:t>
      </w:r>
      <w:r w:rsidR="001327BC" w:rsidRPr="007350DD">
        <w:t xml:space="preserve"> </w:t>
      </w:r>
      <w:r w:rsidRPr="007350DD">
        <w:t>to</w:t>
      </w:r>
      <w:r w:rsidR="001327BC" w:rsidRPr="007350DD">
        <w:t xml:space="preserve"> </w:t>
      </w:r>
      <w:r w:rsidRPr="007350DD">
        <w:t>highlight</w:t>
      </w:r>
      <w:r w:rsidR="001327BC" w:rsidRPr="007350DD">
        <w:t xml:space="preserve"> </w:t>
      </w:r>
      <w:r w:rsidRPr="007350DD">
        <w:t>challenges</w:t>
      </w:r>
      <w:r w:rsidR="001327BC" w:rsidRPr="007350DD">
        <w:t xml:space="preserve"> </w:t>
      </w:r>
      <w:r w:rsidRPr="007350DD">
        <w:t>they</w:t>
      </w:r>
      <w:r w:rsidR="001327BC" w:rsidRPr="007350DD">
        <w:t xml:space="preserve"> </w:t>
      </w:r>
      <w:r w:rsidRPr="007350DD">
        <w:t>face</w:t>
      </w:r>
      <w:r w:rsidR="001327BC" w:rsidRPr="007350DD">
        <w:t xml:space="preserve"> </w:t>
      </w:r>
      <w:r w:rsidRPr="007350DD">
        <w:t>to</w:t>
      </w:r>
      <w:r w:rsidR="001327BC" w:rsidRPr="007350DD">
        <w:t xml:space="preserve"> </w:t>
      </w:r>
      <w:r w:rsidRPr="007350DD">
        <w:t>supply</w:t>
      </w:r>
      <w:r w:rsidR="001327BC" w:rsidRPr="007350DD">
        <w:t xml:space="preserve"> </w:t>
      </w:r>
      <w:r w:rsidRPr="007350DD">
        <w:t>tasty</w:t>
      </w:r>
      <w:r w:rsidR="001327BC" w:rsidRPr="007350DD">
        <w:t xml:space="preserve"> </w:t>
      </w:r>
      <w:r w:rsidRPr="007350DD">
        <w:t>meals</w:t>
      </w:r>
      <w:r w:rsidR="001327BC" w:rsidRPr="007350DD">
        <w:t xml:space="preserve"> </w:t>
      </w:r>
      <w:r w:rsidRPr="007350DD">
        <w:t>for</w:t>
      </w:r>
      <w:r w:rsidR="001327BC" w:rsidRPr="007350DD">
        <w:t xml:space="preserve"> </w:t>
      </w:r>
      <w:r w:rsidRPr="007350DD">
        <w:t>children.</w:t>
      </w:r>
      <w:r w:rsidR="006461CD" w:rsidRPr="007350DD">
        <w:t xml:space="preserve"> </w:t>
      </w:r>
      <w:r w:rsidRPr="007350DD">
        <w:t>Arising</w:t>
      </w:r>
      <w:r w:rsidR="001327BC" w:rsidRPr="007350DD">
        <w:t xml:space="preserve"> </w:t>
      </w:r>
      <w:r w:rsidRPr="007350DD">
        <w:t>from</w:t>
      </w:r>
      <w:r w:rsidR="001327BC" w:rsidRPr="007350DD">
        <w:t xml:space="preserve"> </w:t>
      </w:r>
      <w:r w:rsidRPr="007350DD">
        <w:t>the</w:t>
      </w:r>
      <w:r w:rsidR="001327BC" w:rsidRPr="007350DD">
        <w:t xml:space="preserve"> </w:t>
      </w:r>
      <w:r w:rsidRPr="007350DD">
        <w:t>consultation,</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has</w:t>
      </w:r>
      <w:r w:rsidR="001327BC" w:rsidRPr="007350DD">
        <w:t xml:space="preserve"> </w:t>
      </w:r>
      <w:r w:rsidRPr="007350DD">
        <w:t>agreed</w:t>
      </w:r>
      <w:r w:rsidR="001327BC" w:rsidRPr="007350DD">
        <w:t xml:space="preserve"> </w:t>
      </w:r>
      <w:r w:rsidRPr="007350DD">
        <w:t>to</w:t>
      </w:r>
      <w:r w:rsidR="001327BC" w:rsidRPr="007350DD">
        <w:t xml:space="preserve"> </w:t>
      </w:r>
      <w:r w:rsidRPr="007350DD">
        <w:t>take</w:t>
      </w:r>
      <w:r w:rsidR="001327BC" w:rsidRPr="007350DD">
        <w:t xml:space="preserve"> </w:t>
      </w:r>
      <w:r w:rsidRPr="007350DD">
        <w:t>the</w:t>
      </w:r>
      <w:r w:rsidR="001327BC" w:rsidRPr="007350DD">
        <w:t xml:space="preserve"> </w:t>
      </w:r>
      <w:r w:rsidRPr="007350DD">
        <w:t>leadership</w:t>
      </w:r>
      <w:r w:rsidR="001327BC" w:rsidRPr="007350DD">
        <w:t xml:space="preserve"> </w:t>
      </w:r>
      <w:r w:rsidRPr="007350DD">
        <w:t>role</w:t>
      </w:r>
      <w:r w:rsidR="001327BC" w:rsidRPr="007350DD">
        <w:t xml:space="preserve"> </w:t>
      </w:r>
      <w:r w:rsidRPr="007350DD">
        <w:t>to</w:t>
      </w:r>
      <w:r w:rsidR="001327BC" w:rsidRPr="007350DD">
        <w:t xml:space="preserve"> </w:t>
      </w:r>
      <w:r w:rsidRPr="007350DD">
        <w:t>implement</w:t>
      </w:r>
      <w:r w:rsidR="001327BC" w:rsidRPr="007350DD">
        <w:t xml:space="preserve"> </w:t>
      </w:r>
      <w:r w:rsidRPr="007350DD">
        <w:t>the</w:t>
      </w:r>
      <w:r w:rsidR="001327BC" w:rsidRPr="007350DD">
        <w:t xml:space="preserve"> </w:t>
      </w:r>
      <w:r w:rsidRPr="007350DD">
        <w:t>guidelines</w:t>
      </w:r>
      <w:r w:rsidR="001327BC" w:rsidRPr="007350DD">
        <w:t xml:space="preserve"> </w:t>
      </w:r>
      <w:r w:rsidRPr="007350DD">
        <w:t>in</w:t>
      </w:r>
      <w:r w:rsidR="001327BC" w:rsidRPr="007350DD">
        <w:t xml:space="preserve"> </w:t>
      </w:r>
      <w:r w:rsidRPr="007350DD">
        <w:t>schools.</w:t>
      </w:r>
      <w:r w:rsidR="001327BC" w:rsidRPr="007350DD">
        <w:t xml:space="preserve"> </w:t>
      </w:r>
      <w:r w:rsidRPr="007350DD">
        <w:t>Additionally,</w:t>
      </w:r>
      <w:r w:rsidR="001327BC" w:rsidRPr="007350DD">
        <w:t xml:space="preserve"> </w:t>
      </w:r>
      <w:r w:rsidRPr="007350DD">
        <w:t>a</w:t>
      </w:r>
      <w:r w:rsidR="001327BC" w:rsidRPr="007350DD">
        <w:t xml:space="preserve"> </w:t>
      </w:r>
      <w:r w:rsidRPr="007350DD">
        <w:t>follow</w:t>
      </w:r>
      <w:r w:rsidR="001327BC" w:rsidRPr="007350DD">
        <w:t xml:space="preserve"> </w:t>
      </w:r>
      <w:r w:rsidRPr="007350DD">
        <w:t>up</w:t>
      </w:r>
      <w:r w:rsidR="001327BC" w:rsidRPr="007350DD">
        <w:t xml:space="preserve"> </w:t>
      </w:r>
      <w:r w:rsidRPr="007350DD">
        <w:t>meeting</w:t>
      </w:r>
      <w:r w:rsidR="001327BC" w:rsidRPr="007350DD">
        <w:t xml:space="preserve"> </w:t>
      </w:r>
      <w:r w:rsidRPr="007350DD">
        <w:t>was</w:t>
      </w:r>
      <w:r w:rsidR="001327BC" w:rsidRPr="007350DD">
        <w:t xml:space="preserve"> </w:t>
      </w:r>
      <w:r w:rsidRPr="007350DD">
        <w:t>convened</w:t>
      </w:r>
      <w:r w:rsidR="001327BC" w:rsidRPr="007350DD">
        <w:t xml:space="preserve"> </w:t>
      </w:r>
      <w:r w:rsidRPr="007350DD">
        <w:t>by</w:t>
      </w:r>
      <w:r w:rsidR="001327BC" w:rsidRPr="007350DD">
        <w:t xml:space="preserve"> </w:t>
      </w:r>
      <w:r w:rsidRPr="007350DD">
        <w:t>the</w:t>
      </w:r>
      <w:r w:rsidR="001327BC" w:rsidRPr="007350DD">
        <w:t xml:space="preserve"> </w:t>
      </w:r>
      <w:r w:rsidRPr="007350DD">
        <w:t>National</w:t>
      </w:r>
      <w:r w:rsidR="001327BC" w:rsidRPr="007350DD">
        <w:t xml:space="preserve"> </w:t>
      </w:r>
      <w:r w:rsidRPr="007350DD">
        <w:t>Nutrition</w:t>
      </w:r>
      <w:r w:rsidR="001327BC" w:rsidRPr="007350DD">
        <w:t xml:space="preserve"> </w:t>
      </w:r>
      <w:r w:rsidRPr="007350DD">
        <w:t>Centre</w:t>
      </w:r>
      <w:r w:rsidR="001327BC" w:rsidRPr="007350DD">
        <w:t xml:space="preserve"> </w:t>
      </w:r>
      <w:r w:rsidRPr="007350DD">
        <w:t>with</w:t>
      </w:r>
      <w:r w:rsidR="001327BC" w:rsidRPr="007350DD">
        <w:t xml:space="preserve"> </w:t>
      </w:r>
      <w:r w:rsidRPr="007350DD">
        <w:t>Canteen</w:t>
      </w:r>
      <w:r w:rsidR="001327BC" w:rsidRPr="007350DD">
        <w:t xml:space="preserve"> </w:t>
      </w:r>
      <w:r w:rsidRPr="007350DD">
        <w:t>Operators</w:t>
      </w:r>
      <w:r w:rsidR="001327BC" w:rsidRPr="007350DD">
        <w:t xml:space="preserve"> </w:t>
      </w:r>
      <w:r w:rsidRPr="007350DD">
        <w:t>to</w:t>
      </w:r>
      <w:r w:rsidR="001327BC" w:rsidRPr="007350DD">
        <w:t xml:space="preserve"> </w:t>
      </w:r>
      <w:r w:rsidRPr="007350DD">
        <w:t>demonstrate</w:t>
      </w:r>
      <w:r w:rsidR="001327BC" w:rsidRPr="007350DD">
        <w:t xml:space="preserve"> </w:t>
      </w:r>
      <w:r w:rsidRPr="007350DD">
        <w:t>alternative</w:t>
      </w:r>
      <w:r w:rsidR="001327BC" w:rsidRPr="007350DD">
        <w:t xml:space="preserve"> </w:t>
      </w:r>
      <w:r w:rsidRPr="007350DD">
        <w:t>techniques</w:t>
      </w:r>
      <w:r w:rsidR="001327BC" w:rsidRPr="007350DD">
        <w:t xml:space="preserve"> </w:t>
      </w:r>
      <w:r w:rsidRPr="007350DD">
        <w:t>for</w:t>
      </w:r>
      <w:r w:rsidR="001327BC" w:rsidRPr="007350DD">
        <w:t xml:space="preserve"> </w:t>
      </w:r>
      <w:r w:rsidRPr="007350DD">
        <w:t>preparation</w:t>
      </w:r>
      <w:r w:rsidR="001327BC" w:rsidRPr="007350DD">
        <w:t xml:space="preserve"> </w:t>
      </w:r>
      <w:r w:rsidRPr="007350DD">
        <w:t>of</w:t>
      </w:r>
      <w:r w:rsidR="001327BC" w:rsidRPr="007350DD">
        <w:t xml:space="preserve"> </w:t>
      </w:r>
      <w:r w:rsidRPr="007350DD">
        <w:t>popular</w:t>
      </w:r>
      <w:r w:rsidR="001327BC" w:rsidRPr="007350DD">
        <w:t xml:space="preserve"> </w:t>
      </w:r>
      <w:r w:rsidRPr="007350DD">
        <w:t>menu</w:t>
      </w:r>
      <w:r w:rsidR="001327BC" w:rsidRPr="007350DD">
        <w:t xml:space="preserve"> </w:t>
      </w:r>
      <w:r w:rsidRPr="007350DD">
        <w:t>choices.</w:t>
      </w:r>
    </w:p>
    <w:p w:rsidR="006564B6" w:rsidRPr="007350DD" w:rsidRDefault="006564B6" w:rsidP="009E22FF">
      <w:pPr>
        <w:pStyle w:val="SingleTxtG"/>
      </w:pPr>
      <w:r w:rsidRPr="007350DD">
        <w:t>138.</w:t>
      </w:r>
      <w:r w:rsidRPr="007350DD">
        <w:tab/>
        <w:t>Over</w:t>
      </w:r>
      <w:r w:rsidR="001327BC" w:rsidRPr="007350DD">
        <w:t xml:space="preserve"> </w:t>
      </w:r>
      <w:r w:rsidRPr="007350DD">
        <w:t>90</w:t>
      </w:r>
      <w:r w:rsidR="001327BC" w:rsidRPr="007350DD">
        <w:t xml:space="preserve"> </w:t>
      </w:r>
      <w:r w:rsidRPr="007350DD">
        <w:t>per</w:t>
      </w:r>
      <w:r w:rsidR="001327BC" w:rsidRPr="007350DD">
        <w:t xml:space="preserve"> </w:t>
      </w:r>
      <w:r w:rsidRPr="007350DD">
        <w:t>cent</w:t>
      </w:r>
      <w:r w:rsidR="001327BC" w:rsidRPr="007350DD">
        <w:t xml:space="preserve"> </w:t>
      </w:r>
      <w:r w:rsidRPr="007350DD">
        <w:t>of</w:t>
      </w:r>
      <w:r w:rsidR="001327BC" w:rsidRPr="007350DD">
        <w:t xml:space="preserve"> </w:t>
      </w:r>
      <w:r w:rsidRPr="007350DD">
        <w:t>Barbadian</w:t>
      </w:r>
      <w:r w:rsidR="001327BC" w:rsidRPr="007350DD">
        <w:t xml:space="preserve"> </w:t>
      </w:r>
      <w:r w:rsidRPr="007350DD">
        <w:t>households</w:t>
      </w:r>
      <w:r w:rsidR="001327BC" w:rsidRPr="007350DD">
        <w:t xml:space="preserve"> </w:t>
      </w:r>
      <w:r w:rsidRPr="007350DD">
        <w:t>have</w:t>
      </w:r>
      <w:r w:rsidR="001327BC" w:rsidRPr="007350DD">
        <w:t xml:space="preserve"> </w:t>
      </w:r>
      <w:r w:rsidRPr="007350DD">
        <w:t>running</w:t>
      </w:r>
      <w:r w:rsidR="001327BC" w:rsidRPr="007350DD">
        <w:t xml:space="preserve"> </w:t>
      </w:r>
      <w:r w:rsidRPr="007350DD">
        <w:t>potable</w:t>
      </w:r>
      <w:r w:rsidR="001327BC" w:rsidRPr="007350DD">
        <w:t xml:space="preserve"> </w:t>
      </w:r>
      <w:r w:rsidRPr="007350DD">
        <w:t>water,</w:t>
      </w:r>
      <w:r w:rsidR="001327BC" w:rsidRPr="007350DD">
        <w:t xml:space="preserve"> </w:t>
      </w:r>
      <w:r w:rsidRPr="007350DD">
        <w:t>and</w:t>
      </w:r>
      <w:r w:rsidR="001327BC" w:rsidRPr="007350DD">
        <w:t xml:space="preserve"> </w:t>
      </w:r>
      <w:r w:rsidRPr="007350DD">
        <w:t>the</w:t>
      </w:r>
      <w:r w:rsidR="001327BC" w:rsidRPr="007350DD">
        <w:t xml:space="preserve"> </w:t>
      </w:r>
      <w:r w:rsidRPr="007350DD">
        <w:t>remainder</w:t>
      </w:r>
      <w:r w:rsidR="001327BC" w:rsidRPr="007350DD">
        <w:t xml:space="preserve"> </w:t>
      </w:r>
      <w:r w:rsidRPr="007350DD">
        <w:t>have</w:t>
      </w:r>
      <w:r w:rsidR="001327BC" w:rsidRPr="007350DD">
        <w:t xml:space="preserve"> </w:t>
      </w:r>
      <w:r w:rsidRPr="007350DD">
        <w:t>easy</w:t>
      </w:r>
      <w:r w:rsidR="001327BC" w:rsidRPr="007350DD">
        <w:t xml:space="preserve"> </w:t>
      </w:r>
      <w:r w:rsidRPr="007350DD">
        <w:t>access</w:t>
      </w:r>
      <w:r w:rsidR="001327BC" w:rsidRPr="007350DD">
        <w:t xml:space="preserve"> </w:t>
      </w:r>
      <w:r w:rsidRPr="007350DD">
        <w:t>to</w:t>
      </w:r>
      <w:r w:rsidR="001327BC" w:rsidRPr="007350DD">
        <w:t xml:space="preserve"> </w:t>
      </w:r>
      <w:r w:rsidRPr="007350DD">
        <w:t>a</w:t>
      </w:r>
      <w:r w:rsidR="001327BC" w:rsidRPr="007350DD">
        <w:t xml:space="preserve"> </w:t>
      </w:r>
      <w:r w:rsidRPr="007350DD">
        <w:t>potable</w:t>
      </w:r>
      <w:r w:rsidR="001327BC" w:rsidRPr="007350DD">
        <w:t xml:space="preserve"> </w:t>
      </w:r>
      <w:r w:rsidRPr="007350DD">
        <w:t>water</w:t>
      </w:r>
      <w:r w:rsidR="001327BC" w:rsidRPr="007350DD">
        <w:t xml:space="preserve"> </w:t>
      </w:r>
      <w:r w:rsidRPr="007350DD">
        <w:t>supply.</w:t>
      </w:r>
      <w:r w:rsidR="006461CD" w:rsidRPr="007350DD">
        <w:t xml:space="preserve"> </w:t>
      </w:r>
      <w:r w:rsidRPr="007350DD">
        <w:t>Barbadian</w:t>
      </w:r>
      <w:r w:rsidR="001327BC" w:rsidRPr="007350DD">
        <w:t xml:space="preserve"> </w:t>
      </w:r>
      <w:r w:rsidRPr="007350DD">
        <w:t>children</w:t>
      </w:r>
      <w:r w:rsidR="001327BC" w:rsidRPr="007350DD">
        <w:t xml:space="preserve"> </w:t>
      </w:r>
      <w:r w:rsidRPr="007350DD">
        <w:t>are</w:t>
      </w:r>
      <w:r w:rsidR="001327BC" w:rsidRPr="007350DD">
        <w:t xml:space="preserve"> </w:t>
      </w:r>
      <w:r w:rsidRPr="007350DD">
        <w:t>therefore</w:t>
      </w:r>
      <w:r w:rsidR="001327BC" w:rsidRPr="007350DD">
        <w:t xml:space="preserve"> </w:t>
      </w:r>
      <w:r w:rsidRPr="007350DD">
        <w:t>not</w:t>
      </w:r>
      <w:r w:rsidR="001327BC" w:rsidRPr="007350DD">
        <w:t xml:space="preserve"> </w:t>
      </w:r>
      <w:r w:rsidRPr="007350DD">
        <w:t>faced</w:t>
      </w:r>
      <w:r w:rsidR="001327BC" w:rsidRPr="007350DD">
        <w:t xml:space="preserve"> </w:t>
      </w:r>
      <w:r w:rsidRPr="007350DD">
        <w:t>with</w:t>
      </w:r>
      <w:r w:rsidR="001327BC" w:rsidRPr="007350DD">
        <w:t xml:space="preserve"> </w:t>
      </w:r>
      <w:r w:rsidRPr="007350DD">
        <w:t>any</w:t>
      </w:r>
      <w:r w:rsidR="001327BC" w:rsidRPr="007350DD">
        <w:t xml:space="preserve"> </w:t>
      </w:r>
      <w:r w:rsidRPr="007350DD">
        <w:t>challenge</w:t>
      </w:r>
      <w:r w:rsidR="001327BC" w:rsidRPr="007350DD">
        <w:t xml:space="preserve"> </w:t>
      </w:r>
      <w:r w:rsidRPr="007350DD">
        <w:t>in</w:t>
      </w:r>
      <w:r w:rsidR="001327BC" w:rsidRPr="007350DD">
        <w:t xml:space="preserve"> </w:t>
      </w:r>
      <w:r w:rsidRPr="007350DD">
        <w:t>their</w:t>
      </w:r>
      <w:r w:rsidR="001327BC" w:rsidRPr="007350DD">
        <w:t xml:space="preserve"> </w:t>
      </w:r>
      <w:r w:rsidRPr="007350DD">
        <w:t>access</w:t>
      </w:r>
      <w:r w:rsidR="001327BC" w:rsidRPr="007350DD">
        <w:t xml:space="preserve"> </w:t>
      </w:r>
      <w:r w:rsidRPr="007350DD">
        <w:t>to</w:t>
      </w:r>
      <w:r w:rsidR="001327BC" w:rsidRPr="007350DD">
        <w:t xml:space="preserve"> </w:t>
      </w:r>
      <w:r w:rsidRPr="007350DD">
        <w:t>potable</w:t>
      </w:r>
      <w:r w:rsidR="001327BC" w:rsidRPr="007350DD">
        <w:t xml:space="preserve"> </w:t>
      </w:r>
      <w:r w:rsidRPr="007350DD">
        <w:t>water.</w:t>
      </w:r>
      <w:r w:rsidR="006461CD" w:rsidRPr="007350DD">
        <w:t xml:space="preserve"> </w:t>
      </w:r>
    </w:p>
    <w:p w:rsidR="006564B6" w:rsidRPr="007350DD" w:rsidRDefault="006564B6" w:rsidP="009E22FF">
      <w:pPr>
        <w:pStyle w:val="SingleTxtG"/>
      </w:pPr>
      <w:r w:rsidRPr="007350DD">
        <w:t>139.</w:t>
      </w:r>
      <w:r w:rsidRPr="007350DD">
        <w:tab/>
        <w:t>The</w:t>
      </w:r>
      <w:r w:rsidR="001327BC" w:rsidRPr="007350DD">
        <w:t xml:space="preserve"> </w:t>
      </w:r>
      <w:r w:rsidRPr="007350DD">
        <w:t>Environmental</w:t>
      </w:r>
      <w:r w:rsidR="001327BC" w:rsidRPr="007350DD">
        <w:t xml:space="preserve"> </w:t>
      </w:r>
      <w:r w:rsidRPr="007350DD">
        <w:t>Health</w:t>
      </w:r>
      <w:r w:rsidR="001327BC" w:rsidRPr="007350DD">
        <w:t xml:space="preserve"> </w:t>
      </w:r>
      <w:r w:rsidRPr="007350DD">
        <w:t>Department</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and</w:t>
      </w:r>
      <w:r w:rsidR="001327BC" w:rsidRPr="007350DD">
        <w:t xml:space="preserve"> </w:t>
      </w:r>
      <w:r w:rsidRPr="007350DD">
        <w:t>the</w:t>
      </w:r>
      <w:r w:rsidR="001327BC" w:rsidRPr="007350DD">
        <w:t xml:space="preserve"> </w:t>
      </w:r>
      <w:r w:rsidRPr="007350DD">
        <w:t>Environmental</w:t>
      </w:r>
      <w:r w:rsidR="001327BC" w:rsidRPr="007350DD">
        <w:t xml:space="preserve"> </w:t>
      </w:r>
      <w:r w:rsidRPr="007350DD">
        <w:t>Protection</w:t>
      </w:r>
      <w:r w:rsidR="001327BC" w:rsidRPr="007350DD">
        <w:t xml:space="preserve"> </w:t>
      </w:r>
      <w:r w:rsidRPr="007350DD">
        <w:t>Department</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the</w:t>
      </w:r>
      <w:r w:rsidR="001327BC" w:rsidRPr="007350DD">
        <w:t xml:space="preserve"> </w:t>
      </w:r>
      <w:r w:rsidRPr="007350DD">
        <w:t>Environment,</w:t>
      </w:r>
      <w:r w:rsidR="001327BC" w:rsidRPr="007350DD">
        <w:t xml:space="preserve"> </w:t>
      </w:r>
      <w:r w:rsidRPr="007350DD">
        <w:t>collaboratively</w:t>
      </w:r>
      <w:r w:rsidR="001327BC" w:rsidRPr="007350DD">
        <w:t xml:space="preserve"> </w:t>
      </w:r>
      <w:r w:rsidRPr="007350DD">
        <w:t>monitor</w:t>
      </w:r>
      <w:r w:rsidR="001327BC" w:rsidRPr="007350DD">
        <w:t xml:space="preserve"> </w:t>
      </w:r>
      <w:r w:rsidRPr="007350DD">
        <w:t>the</w:t>
      </w:r>
      <w:r w:rsidR="001327BC" w:rsidRPr="007350DD">
        <w:t xml:space="preserve"> </w:t>
      </w:r>
      <w:r w:rsidRPr="007350DD">
        <w:t>importation,</w:t>
      </w:r>
      <w:r w:rsidR="001327BC" w:rsidRPr="007350DD">
        <w:t xml:space="preserve"> </w:t>
      </w:r>
      <w:r w:rsidRPr="007350DD">
        <w:t>use</w:t>
      </w:r>
      <w:r w:rsidR="001327BC" w:rsidRPr="007350DD">
        <w:t xml:space="preserve"> </w:t>
      </w:r>
      <w:r w:rsidRPr="007350DD">
        <w:t>and</w:t>
      </w:r>
      <w:r w:rsidR="001327BC" w:rsidRPr="007350DD">
        <w:t xml:space="preserve"> </w:t>
      </w:r>
      <w:r w:rsidRPr="007350DD">
        <w:t>disposal</w:t>
      </w:r>
      <w:r w:rsidR="001327BC" w:rsidRPr="007350DD">
        <w:t xml:space="preserve"> </w:t>
      </w:r>
      <w:r w:rsidRPr="007350DD">
        <w:t>of</w:t>
      </w:r>
      <w:r w:rsidR="001327BC" w:rsidRPr="007350DD">
        <w:t xml:space="preserve"> </w:t>
      </w:r>
      <w:r w:rsidRPr="007350DD">
        <w:t>hazardous</w:t>
      </w:r>
      <w:r w:rsidR="001327BC" w:rsidRPr="007350DD">
        <w:t xml:space="preserve"> </w:t>
      </w:r>
      <w:r w:rsidRPr="007350DD">
        <w:t>chemical</w:t>
      </w:r>
      <w:r w:rsidR="001327BC" w:rsidRPr="007350DD">
        <w:t xml:space="preserve"> </w:t>
      </w:r>
      <w:r w:rsidRPr="007350DD">
        <w:t>and</w:t>
      </w:r>
      <w:r w:rsidR="001327BC" w:rsidRPr="007350DD">
        <w:t xml:space="preserve"> </w:t>
      </w:r>
      <w:r w:rsidRPr="007350DD">
        <w:t>other</w:t>
      </w:r>
      <w:r w:rsidR="001327BC" w:rsidRPr="007350DD">
        <w:t xml:space="preserve"> </w:t>
      </w:r>
      <w:r w:rsidRPr="007350DD">
        <w:t>environmental</w:t>
      </w:r>
      <w:r w:rsidR="001327BC" w:rsidRPr="007350DD">
        <w:t xml:space="preserve"> </w:t>
      </w:r>
      <w:r w:rsidRPr="007350DD">
        <w:t>pollutants.</w:t>
      </w:r>
      <w:r w:rsidR="006461CD" w:rsidRPr="007350DD">
        <w:t xml:space="preserve"> </w:t>
      </w:r>
      <w:r w:rsidRPr="007350DD">
        <w:t>Environmental</w:t>
      </w:r>
      <w:r w:rsidR="001327BC" w:rsidRPr="007350DD">
        <w:t xml:space="preserve"> </w:t>
      </w:r>
      <w:r w:rsidRPr="007350DD">
        <w:t>Health</w:t>
      </w:r>
      <w:r w:rsidR="001327BC" w:rsidRPr="007350DD">
        <w:t xml:space="preserve"> </w:t>
      </w:r>
      <w:r w:rsidRPr="007350DD">
        <w:t>Officers</w:t>
      </w:r>
      <w:r w:rsidR="001327BC" w:rsidRPr="007350DD">
        <w:t xml:space="preserve"> </w:t>
      </w:r>
      <w:r w:rsidRPr="007350DD">
        <w:t>routinely</w:t>
      </w:r>
      <w:r w:rsidR="001327BC" w:rsidRPr="007350DD">
        <w:t xml:space="preserve"> </w:t>
      </w:r>
      <w:r w:rsidRPr="007350DD">
        <w:t>visit</w:t>
      </w:r>
      <w:r w:rsidR="001327BC" w:rsidRPr="007350DD">
        <w:t xml:space="preserve"> </w:t>
      </w:r>
      <w:r w:rsidRPr="007350DD">
        <w:t>homes,</w:t>
      </w:r>
      <w:r w:rsidR="001327BC" w:rsidRPr="007350DD">
        <w:t xml:space="preserve"> </w:t>
      </w:r>
      <w:r w:rsidRPr="007350DD">
        <w:t>schools,</w:t>
      </w:r>
      <w:r w:rsidR="001327BC" w:rsidRPr="007350DD">
        <w:t xml:space="preserve"> </w:t>
      </w:r>
      <w:r w:rsidRPr="007350DD">
        <w:t>day</w:t>
      </w:r>
      <w:r w:rsidR="001327BC" w:rsidRPr="007350DD">
        <w:t xml:space="preserve"> </w:t>
      </w:r>
      <w:r w:rsidRPr="007350DD">
        <w:t>care</w:t>
      </w:r>
      <w:r w:rsidR="001327BC" w:rsidRPr="007350DD">
        <w:t xml:space="preserve"> </w:t>
      </w:r>
      <w:r w:rsidRPr="007350DD">
        <w:t>centres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parks</w:t>
      </w:r>
      <w:r w:rsidR="001327BC" w:rsidRPr="007350DD">
        <w:t xml:space="preserve"> </w:t>
      </w:r>
      <w:r w:rsidRPr="007350DD">
        <w:t>and</w:t>
      </w:r>
      <w:r w:rsidR="001327BC" w:rsidRPr="007350DD">
        <w:t xml:space="preserve"> </w:t>
      </w:r>
      <w:r w:rsidRPr="007350DD">
        <w:t>playgrounds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the</w:t>
      </w:r>
      <w:r w:rsidR="001327BC" w:rsidRPr="007350DD">
        <w:t xml:space="preserve"> </w:t>
      </w:r>
      <w:r w:rsidRPr="007350DD">
        <w:t>health</w:t>
      </w:r>
      <w:r w:rsidR="001327BC" w:rsidRPr="007350DD">
        <w:t xml:space="preserve"> </w:t>
      </w:r>
      <w:r w:rsidRPr="007350DD">
        <w:t>and</w:t>
      </w:r>
      <w:r w:rsidR="001327BC" w:rsidRPr="007350DD">
        <w:t xml:space="preserve"> </w:t>
      </w:r>
      <w:r w:rsidRPr="007350DD">
        <w:t>safety</w:t>
      </w:r>
      <w:r w:rsidR="001327BC" w:rsidRPr="007350DD">
        <w:t xml:space="preserve"> </w:t>
      </w:r>
      <w:r w:rsidRPr="007350DD">
        <w:t>of</w:t>
      </w:r>
      <w:r w:rsidR="001327BC" w:rsidRPr="007350DD">
        <w:t xml:space="preserve"> </w:t>
      </w:r>
      <w:r w:rsidRPr="007350DD">
        <w:t>children</w:t>
      </w:r>
      <w:r w:rsidR="001327BC" w:rsidRPr="007350DD">
        <w:t xml:space="preserve"> </w:t>
      </w:r>
      <w:r w:rsidRPr="007350DD">
        <w:t>are</w:t>
      </w:r>
      <w:r w:rsidR="001327BC" w:rsidRPr="007350DD">
        <w:t xml:space="preserve"> </w:t>
      </w:r>
      <w:r w:rsidRPr="007350DD">
        <w:t>maintained.</w:t>
      </w:r>
    </w:p>
    <w:p w:rsidR="006564B6" w:rsidRPr="007350DD" w:rsidRDefault="00F30AB6" w:rsidP="00F30AB6">
      <w:pPr>
        <w:pStyle w:val="H1G"/>
      </w:pPr>
      <w:r w:rsidRPr="007350DD">
        <w:tab/>
      </w:r>
      <w:r w:rsidR="006564B6" w:rsidRPr="007350DD">
        <w:t>C.</w:t>
      </w:r>
      <w:r w:rsidR="006564B6" w:rsidRPr="007350DD">
        <w:tab/>
        <w:t>Adolescent</w:t>
      </w:r>
      <w:r w:rsidR="001327BC" w:rsidRPr="007350DD">
        <w:t xml:space="preserve"> </w:t>
      </w:r>
      <w:r w:rsidR="005564C6">
        <w:t>h</w:t>
      </w:r>
      <w:r w:rsidR="006564B6" w:rsidRPr="007350DD">
        <w:t>ealth</w:t>
      </w:r>
    </w:p>
    <w:p w:rsidR="006564B6" w:rsidRPr="007350DD" w:rsidRDefault="006564B6" w:rsidP="004A6123">
      <w:pPr>
        <w:pStyle w:val="SingleTxtG"/>
      </w:pPr>
      <w:r w:rsidRPr="007350DD">
        <w:t>140.</w:t>
      </w:r>
      <w:r w:rsidRPr="007350DD">
        <w:tab/>
        <w:t>Following</w:t>
      </w:r>
      <w:r w:rsidR="001327BC" w:rsidRPr="007350DD">
        <w:t xml:space="preserve"> </w:t>
      </w:r>
      <w:r w:rsidRPr="007350DD">
        <w:t>the</w:t>
      </w:r>
      <w:r w:rsidR="001327BC" w:rsidRPr="007350DD">
        <w:t xml:space="preserve"> </w:t>
      </w:r>
      <w:r w:rsidRPr="007350DD">
        <w:t>presentation</w:t>
      </w:r>
      <w:r w:rsidR="001327BC" w:rsidRPr="007350DD">
        <w:t xml:space="preserve"> </w:t>
      </w:r>
      <w:r w:rsidRPr="007350DD">
        <w:t>of</w:t>
      </w:r>
      <w:r w:rsidR="001327BC" w:rsidRPr="007350DD">
        <w:t xml:space="preserve"> </w:t>
      </w:r>
      <w:r w:rsidRPr="007350DD">
        <w:t>Barbados</w:t>
      </w:r>
      <w:r w:rsidR="00EA19E5" w:rsidRPr="007350DD">
        <w:t>’</w:t>
      </w:r>
      <w:r w:rsidR="001327BC" w:rsidRPr="007350DD">
        <w:t xml:space="preserve"> </w:t>
      </w:r>
      <w:r w:rsidRPr="007350DD">
        <w:t>first</w:t>
      </w:r>
      <w:r w:rsidR="001327BC" w:rsidRPr="007350DD">
        <w:t xml:space="preserve"> </w:t>
      </w:r>
      <w:r w:rsidRPr="007350DD">
        <w:t>report</w:t>
      </w:r>
      <w:r w:rsidR="001327BC" w:rsidRPr="007350DD">
        <w:t xml:space="preserve"> </w:t>
      </w:r>
      <w:r w:rsidRPr="007350DD">
        <w:t>to</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several</w:t>
      </w:r>
      <w:r w:rsidR="001327BC" w:rsidRPr="007350DD">
        <w:t xml:space="preserve"> </w:t>
      </w:r>
      <w:r w:rsidRPr="007350DD">
        <w:t>concerns</w:t>
      </w:r>
      <w:r w:rsidR="001327BC" w:rsidRPr="007350DD">
        <w:t xml:space="preserve"> </w:t>
      </w:r>
      <w:r w:rsidRPr="007350DD">
        <w:t>were</w:t>
      </w:r>
      <w:r w:rsidR="001327BC" w:rsidRPr="007350DD">
        <w:t xml:space="preserve"> </w:t>
      </w:r>
      <w:r w:rsidRPr="007350DD">
        <w:t>raised</w:t>
      </w:r>
      <w:r w:rsidR="001327BC" w:rsidRPr="007350DD">
        <w:t xml:space="preserve"> </w:t>
      </w:r>
      <w:r w:rsidRPr="007350DD">
        <w:t>by</w:t>
      </w:r>
      <w:r w:rsidR="001327BC" w:rsidRPr="007350DD">
        <w:t xml:space="preserve"> </w:t>
      </w:r>
      <w:r w:rsidRPr="007350DD">
        <w:t>the</w:t>
      </w:r>
      <w:r w:rsidR="001327BC" w:rsidRPr="007350DD">
        <w:t xml:space="preserve"> </w:t>
      </w:r>
      <w:r w:rsidRPr="007350DD">
        <w:t>Commission,</w:t>
      </w:r>
      <w:r w:rsidR="001327BC" w:rsidRPr="007350DD">
        <w:t xml:space="preserve"> </w:t>
      </w:r>
      <w:r w:rsidRPr="007350DD">
        <w:t>which</w:t>
      </w:r>
      <w:r w:rsidR="001327BC" w:rsidRPr="007350DD">
        <w:t xml:space="preserve"> </w:t>
      </w:r>
      <w:r w:rsidRPr="007350DD">
        <w:t>recommended</w:t>
      </w:r>
      <w:r w:rsidR="001327BC" w:rsidRPr="007350DD">
        <w:t xml:space="preserve"> </w:t>
      </w:r>
      <w:r w:rsidRPr="007350DD">
        <w:t>that</w:t>
      </w:r>
      <w:r w:rsidR="001327BC" w:rsidRPr="007350DD">
        <w:t xml:space="preserve"> </w:t>
      </w:r>
      <w:r w:rsidRPr="007350DD">
        <w:t>this</w:t>
      </w:r>
      <w:r w:rsidR="001327BC" w:rsidRPr="007350DD">
        <w:t xml:space="preserve"> </w:t>
      </w:r>
      <w:r w:rsidRPr="007350DD">
        <w:t>section</w:t>
      </w:r>
      <w:r w:rsidR="001327BC" w:rsidRPr="007350DD">
        <w:t xml:space="preserve"> </w:t>
      </w:r>
      <w:r w:rsidRPr="007350DD">
        <w:t>of</w:t>
      </w:r>
      <w:r w:rsidR="001327BC" w:rsidRPr="007350DD">
        <w:t xml:space="preserve"> </w:t>
      </w:r>
      <w:r w:rsidRPr="007350DD">
        <w:t>the</w:t>
      </w:r>
      <w:r w:rsidR="001327BC" w:rsidRPr="007350DD">
        <w:t xml:space="preserve"> </w:t>
      </w:r>
      <w:r w:rsidRPr="007350DD">
        <w:t>Report</w:t>
      </w:r>
      <w:r w:rsidR="001327BC" w:rsidRPr="007350DD">
        <w:t xml:space="preserve"> </w:t>
      </w:r>
      <w:r w:rsidRPr="007350DD">
        <w:t>should</w:t>
      </w:r>
      <w:r w:rsidR="001327BC" w:rsidRPr="007350DD">
        <w:t xml:space="preserve"> </w:t>
      </w:r>
      <w:r w:rsidRPr="007350DD">
        <w:t>address</w:t>
      </w:r>
      <w:r w:rsidR="001327BC" w:rsidRPr="007350DD">
        <w:t xml:space="preserve"> </w:t>
      </w:r>
      <w:r w:rsidRPr="007350DD">
        <w:t>those</w:t>
      </w:r>
      <w:r w:rsidR="001327BC" w:rsidRPr="007350DD">
        <w:t xml:space="preserve"> </w:t>
      </w:r>
      <w:r w:rsidRPr="007350DD">
        <w:t>concerns.</w:t>
      </w:r>
    </w:p>
    <w:p w:rsidR="006564B6" w:rsidRPr="007350DD" w:rsidRDefault="00D900ED" w:rsidP="004A6123">
      <w:pPr>
        <w:pStyle w:val="H23G"/>
        <w:rPr>
          <w:bCs/>
        </w:rPr>
      </w:pPr>
      <w:r>
        <w:tab/>
      </w:r>
      <w:r>
        <w:tab/>
        <w:t>Information on the issues raised in paragraph 25 of the concluding observations on the initial report</w:t>
      </w:r>
      <w:r w:rsidR="001327BC" w:rsidRPr="007350DD">
        <w:rPr>
          <w:bCs/>
        </w:rPr>
        <w:t xml:space="preserve"> </w:t>
      </w:r>
    </w:p>
    <w:p w:rsidR="006564B6" w:rsidRPr="007350DD" w:rsidRDefault="006564B6" w:rsidP="009E22FF">
      <w:pPr>
        <w:pStyle w:val="SingleTxtG"/>
      </w:pPr>
      <w:r w:rsidRPr="007350DD">
        <w:t>141.</w:t>
      </w:r>
      <w:r w:rsidRPr="007350DD">
        <w:tab/>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has</w:t>
      </w:r>
      <w:r w:rsidR="001327BC" w:rsidRPr="007350DD">
        <w:t xml:space="preserve"> </w:t>
      </w:r>
      <w:r w:rsidRPr="007350DD">
        <w:t>been</w:t>
      </w:r>
      <w:r w:rsidR="001327BC" w:rsidRPr="007350DD">
        <w:t xml:space="preserve"> </w:t>
      </w:r>
      <w:r w:rsidRPr="007350DD">
        <w:t>mindful</w:t>
      </w:r>
      <w:r w:rsidR="001327BC" w:rsidRPr="007350DD">
        <w:t xml:space="preserve"> </w:t>
      </w:r>
      <w:r w:rsidRPr="007350DD">
        <w:t>of</w:t>
      </w:r>
      <w:r w:rsidR="001327BC" w:rsidRPr="007350DD">
        <w:t xml:space="preserve"> </w:t>
      </w:r>
      <w:r w:rsidRPr="007350DD">
        <w:t>the</w:t>
      </w:r>
      <w:r w:rsidR="001327BC" w:rsidRPr="007350DD">
        <w:t xml:space="preserve"> </w:t>
      </w:r>
      <w:r w:rsidRPr="007350DD">
        <w:t>challenges</w:t>
      </w:r>
      <w:r w:rsidR="001327BC" w:rsidRPr="007350DD">
        <w:t xml:space="preserve"> </w:t>
      </w:r>
      <w:r w:rsidRPr="007350DD">
        <w:t>faced</w:t>
      </w:r>
      <w:r w:rsidR="001327BC" w:rsidRPr="007350DD">
        <w:t xml:space="preserve"> </w:t>
      </w:r>
      <w:r w:rsidRPr="007350DD">
        <w:t>by</w:t>
      </w:r>
      <w:r w:rsidR="001327BC" w:rsidRPr="007350DD">
        <w:t xml:space="preserve"> </w:t>
      </w:r>
      <w:r w:rsidRPr="007350DD">
        <w:t>adolescents</w:t>
      </w:r>
      <w:r w:rsidR="001327BC" w:rsidRPr="007350DD">
        <w:t xml:space="preserve"> </w:t>
      </w:r>
      <w:r w:rsidRPr="007350DD">
        <w:t>in</w:t>
      </w:r>
      <w:r w:rsidR="001327BC" w:rsidRPr="007350DD">
        <w:t xml:space="preserve"> </w:t>
      </w:r>
      <w:r w:rsidRPr="007350DD">
        <w:t>respect</w:t>
      </w:r>
      <w:r w:rsidR="001327BC" w:rsidRPr="007350DD">
        <w:t xml:space="preserve"> </w:t>
      </w:r>
      <w:r w:rsidRPr="007350DD">
        <w:t>of</w:t>
      </w:r>
      <w:r w:rsidR="001327BC" w:rsidRPr="007350DD">
        <w:t xml:space="preserve"> </w:t>
      </w:r>
      <w:r w:rsidRPr="007350DD">
        <w:t>alcohol</w:t>
      </w:r>
      <w:r w:rsidR="001327BC" w:rsidRPr="007350DD">
        <w:t xml:space="preserve"> </w:t>
      </w:r>
      <w:r w:rsidRPr="007350DD">
        <w:t>and</w:t>
      </w:r>
      <w:r w:rsidR="001327BC" w:rsidRPr="007350DD">
        <w:t xml:space="preserve"> </w:t>
      </w:r>
      <w:r w:rsidRPr="007350DD">
        <w:t>drug</w:t>
      </w:r>
      <w:r w:rsidR="001327BC" w:rsidRPr="007350DD">
        <w:t xml:space="preserve"> </w:t>
      </w:r>
      <w:r w:rsidRPr="007350DD">
        <w:t>use,</w:t>
      </w:r>
      <w:r w:rsidR="001327BC" w:rsidRPr="007350DD">
        <w:t xml:space="preserve"> </w:t>
      </w:r>
      <w:r w:rsidRPr="007350DD">
        <w:t>tobacco,</w:t>
      </w:r>
      <w:r w:rsidR="001327BC" w:rsidRPr="007350DD">
        <w:t xml:space="preserve"> </w:t>
      </w:r>
      <w:r w:rsidRPr="007350DD">
        <w:t>and</w:t>
      </w:r>
      <w:r w:rsidR="001327BC" w:rsidRPr="007350DD">
        <w:t xml:space="preserve"> </w:t>
      </w:r>
      <w:r w:rsidRPr="007350DD">
        <w:t>reproductive</w:t>
      </w:r>
      <w:r w:rsidR="001327BC" w:rsidRPr="007350DD">
        <w:t xml:space="preserve"> </w:t>
      </w:r>
      <w:r w:rsidRPr="007350DD">
        <w:t>health.</w:t>
      </w:r>
      <w:r w:rsidR="006461CD" w:rsidRPr="007350DD">
        <w:t xml:space="preserve"> </w:t>
      </w:r>
      <w:r w:rsidRPr="007350DD">
        <w:t>Adolescent</w:t>
      </w:r>
      <w:r w:rsidR="001327BC" w:rsidRPr="007350DD">
        <w:t xml:space="preserve"> </w:t>
      </w:r>
      <w:r w:rsidRPr="007350DD">
        <w:t>Health</w:t>
      </w:r>
      <w:r w:rsidR="001327BC" w:rsidRPr="007350DD">
        <w:t xml:space="preserve"> </w:t>
      </w:r>
      <w:r w:rsidRPr="007350DD">
        <w:t>is</w:t>
      </w:r>
      <w:r w:rsidR="001327BC" w:rsidRPr="007350DD">
        <w:t xml:space="preserve"> </w:t>
      </w:r>
      <w:r w:rsidRPr="007350DD">
        <w:t>a</w:t>
      </w:r>
      <w:r w:rsidR="001327BC" w:rsidRPr="007350DD">
        <w:t xml:space="preserve"> </w:t>
      </w:r>
      <w:r w:rsidRPr="007350DD">
        <w:t>component</w:t>
      </w:r>
      <w:r w:rsidR="001327BC" w:rsidRPr="007350DD">
        <w:t xml:space="preserve"> </w:t>
      </w:r>
      <w:r w:rsidRPr="007350DD">
        <w:t>of</w:t>
      </w:r>
      <w:r w:rsidR="001327BC" w:rsidRPr="007350DD">
        <w:t xml:space="preserve"> </w:t>
      </w:r>
      <w:r w:rsidRPr="007350DD">
        <w:t>the</w:t>
      </w:r>
      <w:r w:rsidR="001327BC" w:rsidRPr="007350DD">
        <w:t xml:space="preserve"> </w:t>
      </w:r>
      <w:r w:rsidRPr="007350DD">
        <w:t>Primary</w:t>
      </w:r>
      <w:r w:rsidR="001327BC" w:rsidRPr="007350DD">
        <w:t xml:space="preserve"> </w:t>
      </w:r>
      <w:r w:rsidRPr="007350DD">
        <w:t>Health</w:t>
      </w:r>
      <w:r w:rsidR="001327BC" w:rsidRPr="007350DD">
        <w:t xml:space="preserve"> </w:t>
      </w:r>
      <w:r w:rsidRPr="007350DD">
        <w:t>Care</w:t>
      </w:r>
      <w:r w:rsidR="001327BC" w:rsidRPr="007350DD">
        <w:t xml:space="preserve"> </w:t>
      </w:r>
      <w:r w:rsidRPr="007350DD">
        <w:t>Programmes</w:t>
      </w:r>
      <w:r w:rsidR="001327BC" w:rsidRPr="007350DD">
        <w:t xml:space="preserve"> </w:t>
      </w:r>
      <w:r w:rsidRPr="007350DD">
        <w:t>in</w:t>
      </w:r>
      <w:r w:rsidR="001327BC" w:rsidRPr="007350DD">
        <w:t xml:space="preserve"> </w:t>
      </w:r>
      <w:r w:rsidRPr="007350DD">
        <w:t>all</w:t>
      </w:r>
      <w:r w:rsidR="001327BC" w:rsidRPr="007350DD">
        <w:t xml:space="preserve"> </w:t>
      </w:r>
      <w:r w:rsidRPr="007350DD">
        <w:t>polyclinics,</w:t>
      </w:r>
      <w:r w:rsidR="001327BC" w:rsidRPr="007350DD">
        <w:t xml:space="preserve"> </w:t>
      </w:r>
      <w:r w:rsidRPr="007350DD">
        <w:t>and</w:t>
      </w:r>
      <w:r w:rsidR="001327BC" w:rsidRPr="007350DD">
        <w:t xml:space="preserve"> </w:t>
      </w:r>
      <w:r w:rsidRPr="007350DD">
        <w:t>is</w:t>
      </w:r>
      <w:r w:rsidR="001327BC" w:rsidRPr="007350DD">
        <w:t xml:space="preserve"> </w:t>
      </w:r>
      <w:r w:rsidRPr="007350DD">
        <w:t>delivered</w:t>
      </w:r>
      <w:r w:rsidR="001327BC" w:rsidRPr="007350DD">
        <w:t xml:space="preserve"> </w:t>
      </w:r>
      <w:r w:rsidRPr="007350DD">
        <w:t>either</w:t>
      </w:r>
      <w:r w:rsidR="001327BC" w:rsidRPr="007350DD">
        <w:t xml:space="preserve"> </w:t>
      </w:r>
      <w:r w:rsidRPr="007350DD">
        <w:t>as</w:t>
      </w:r>
      <w:r w:rsidR="001327BC" w:rsidRPr="007350DD">
        <w:t xml:space="preserve"> </w:t>
      </w:r>
      <w:r w:rsidRPr="007350DD">
        <w:t>a</w:t>
      </w:r>
      <w:r w:rsidR="001327BC" w:rsidRPr="007350DD">
        <w:t xml:space="preserve"> </w:t>
      </w:r>
      <w:r w:rsidRPr="007350DD">
        <w:t>school-based</w:t>
      </w:r>
      <w:r w:rsidR="001327BC" w:rsidRPr="007350DD">
        <w:t xml:space="preserve"> </w:t>
      </w:r>
      <w:r w:rsidRPr="007350DD">
        <w:t>or</w:t>
      </w:r>
      <w:r w:rsidR="001327BC" w:rsidRPr="007350DD">
        <w:t xml:space="preserve"> </w:t>
      </w:r>
      <w:r w:rsidRPr="007350DD">
        <w:t>a</w:t>
      </w:r>
      <w:r w:rsidR="001327BC" w:rsidRPr="007350DD">
        <w:t xml:space="preserve"> </w:t>
      </w:r>
      <w:r w:rsidRPr="007350DD">
        <w:t>clinic-based</w:t>
      </w:r>
      <w:r w:rsidR="001327BC" w:rsidRPr="007350DD">
        <w:t xml:space="preserve"> </w:t>
      </w:r>
      <w:r w:rsidRPr="007350DD">
        <w:t>activity.</w:t>
      </w:r>
      <w:r w:rsidR="006461CD" w:rsidRPr="007350DD">
        <w:t xml:space="preserve"> </w:t>
      </w:r>
      <w:r w:rsidRPr="007350DD">
        <w:t>Public</w:t>
      </w:r>
      <w:r w:rsidR="001327BC" w:rsidRPr="007350DD">
        <w:t xml:space="preserve"> </w:t>
      </w:r>
      <w:r w:rsidRPr="007350DD">
        <w:t>Health</w:t>
      </w:r>
      <w:r w:rsidR="001327BC" w:rsidRPr="007350DD">
        <w:t xml:space="preserve"> </w:t>
      </w:r>
      <w:r w:rsidRPr="007350DD">
        <w:t>Nurses</w:t>
      </w:r>
      <w:r w:rsidR="001327BC" w:rsidRPr="007350DD">
        <w:t xml:space="preserve"> </w:t>
      </w:r>
      <w:r w:rsidRPr="007350DD">
        <w:t>meet</w:t>
      </w:r>
      <w:r w:rsidR="001327BC" w:rsidRPr="007350DD">
        <w:t xml:space="preserve"> </w:t>
      </w:r>
      <w:r w:rsidRPr="007350DD">
        <w:t>with</w:t>
      </w:r>
      <w:r w:rsidR="001327BC" w:rsidRPr="007350DD">
        <w:t xml:space="preserve"> </w:t>
      </w:r>
      <w:r w:rsidRPr="007350DD">
        <w:t>adolescents</w:t>
      </w:r>
      <w:r w:rsidR="001327BC" w:rsidRPr="007350DD">
        <w:t xml:space="preserve"> </w:t>
      </w:r>
      <w:r w:rsidRPr="007350DD">
        <w:t>in</w:t>
      </w:r>
      <w:r w:rsidR="001327BC" w:rsidRPr="007350DD">
        <w:t xml:space="preserve"> </w:t>
      </w:r>
      <w:r w:rsidRPr="007350DD">
        <w:t>their</w:t>
      </w:r>
      <w:r w:rsidR="001327BC" w:rsidRPr="007350DD">
        <w:t xml:space="preserve"> </w:t>
      </w:r>
      <w:r w:rsidRPr="007350DD">
        <w:t>schools,</w:t>
      </w:r>
      <w:r w:rsidR="001327BC" w:rsidRPr="007350DD">
        <w:t xml:space="preserve"> </w:t>
      </w:r>
      <w:r w:rsidRPr="007350DD">
        <w:t>youth</w:t>
      </w:r>
      <w:r w:rsidR="001327BC" w:rsidRPr="007350DD">
        <w:t xml:space="preserve"> </w:t>
      </w:r>
      <w:r w:rsidRPr="007350DD">
        <w:t>group</w:t>
      </w:r>
      <w:r w:rsidR="001327BC" w:rsidRPr="007350DD">
        <w:t xml:space="preserve"> </w:t>
      </w:r>
      <w:r w:rsidRPr="007350DD">
        <w:t>and</w:t>
      </w:r>
      <w:r w:rsidR="001327BC" w:rsidRPr="007350DD">
        <w:t xml:space="preserve"> </w:t>
      </w:r>
      <w:r w:rsidRPr="007350DD">
        <w:t>other</w:t>
      </w:r>
      <w:r w:rsidR="001327BC" w:rsidRPr="007350DD">
        <w:t xml:space="preserve"> </w:t>
      </w:r>
      <w:r w:rsidRPr="007350DD">
        <w:t>settings,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those</w:t>
      </w:r>
      <w:r w:rsidR="001327BC" w:rsidRPr="007350DD">
        <w:t xml:space="preserve"> </w:t>
      </w:r>
      <w:r w:rsidRPr="007350DD">
        <w:t>who</w:t>
      </w:r>
      <w:r w:rsidR="001327BC" w:rsidRPr="007350DD">
        <w:t xml:space="preserve"> </w:t>
      </w:r>
      <w:r w:rsidRPr="007350DD">
        <w:t>are</w:t>
      </w:r>
      <w:r w:rsidR="001327BC" w:rsidRPr="007350DD">
        <w:t xml:space="preserve"> </w:t>
      </w:r>
      <w:r w:rsidRPr="007350DD">
        <w:t>already</w:t>
      </w:r>
      <w:r w:rsidR="001327BC" w:rsidRPr="007350DD">
        <w:t xml:space="preserve"> </w:t>
      </w:r>
      <w:r w:rsidRPr="007350DD">
        <w:t>out</w:t>
      </w:r>
      <w:r w:rsidR="001327BC" w:rsidRPr="007350DD">
        <w:t xml:space="preserve"> </w:t>
      </w:r>
      <w:r w:rsidRPr="007350DD">
        <w:t>of</w:t>
      </w:r>
      <w:r w:rsidR="001327BC" w:rsidRPr="007350DD">
        <w:t xml:space="preserve"> </w:t>
      </w:r>
      <w:r w:rsidRPr="007350DD">
        <w:t>school,</w:t>
      </w:r>
      <w:r w:rsidR="001327BC" w:rsidRPr="007350DD">
        <w:t xml:space="preserve"> </w:t>
      </w:r>
      <w:r w:rsidRPr="007350DD">
        <w:t>to</w:t>
      </w:r>
      <w:r w:rsidR="001327BC" w:rsidRPr="007350DD">
        <w:t xml:space="preserve"> </w:t>
      </w:r>
      <w:r w:rsidRPr="007350DD">
        <w:t>provide</w:t>
      </w:r>
      <w:r w:rsidR="001327BC" w:rsidRPr="007350DD">
        <w:t xml:space="preserve"> </w:t>
      </w:r>
      <w:r w:rsidRPr="007350DD">
        <w:t>health</w:t>
      </w:r>
      <w:r w:rsidR="001327BC" w:rsidRPr="007350DD">
        <w:t xml:space="preserve"> </w:t>
      </w:r>
      <w:r w:rsidRPr="007350DD">
        <w:t>education</w:t>
      </w:r>
      <w:r w:rsidR="001327BC" w:rsidRPr="007350DD">
        <w:t xml:space="preserve"> </w:t>
      </w:r>
      <w:r w:rsidRPr="007350DD">
        <w:t>and</w:t>
      </w:r>
      <w:r w:rsidR="001327BC" w:rsidRPr="007350DD">
        <w:t xml:space="preserve"> </w:t>
      </w:r>
      <w:r w:rsidRPr="007350DD">
        <w:t>address</w:t>
      </w:r>
      <w:r w:rsidR="001327BC" w:rsidRPr="007350DD">
        <w:t xml:space="preserve"> </w:t>
      </w:r>
      <w:r w:rsidRPr="007350DD">
        <w:t>issues</w:t>
      </w:r>
      <w:r w:rsidR="001327BC" w:rsidRPr="007350DD">
        <w:t xml:space="preserve"> </w:t>
      </w:r>
      <w:r w:rsidRPr="007350DD">
        <w:t>such</w:t>
      </w:r>
      <w:r w:rsidR="001327BC" w:rsidRPr="007350DD">
        <w:t xml:space="preserve"> </w:t>
      </w:r>
      <w:r w:rsidRPr="007350DD">
        <w:t>as</w:t>
      </w:r>
      <w:r w:rsidR="001327BC" w:rsidRPr="007350DD">
        <w:t xml:space="preserve"> </w:t>
      </w:r>
      <w:r w:rsidRPr="007350DD">
        <w:t>HIV,</w:t>
      </w:r>
      <w:r w:rsidR="001327BC" w:rsidRPr="007350DD">
        <w:t xml:space="preserve"> </w:t>
      </w:r>
      <w:r w:rsidRPr="007350DD">
        <w:t>AIDS,</w:t>
      </w:r>
      <w:r w:rsidR="001327BC" w:rsidRPr="007350DD">
        <w:t xml:space="preserve"> </w:t>
      </w:r>
      <w:r w:rsidRPr="007350DD">
        <w:t>STIs,</w:t>
      </w:r>
      <w:r w:rsidR="001327BC" w:rsidRPr="007350DD">
        <w:t xml:space="preserve"> </w:t>
      </w:r>
      <w:r w:rsidRPr="007350DD">
        <w:t>teenage</w:t>
      </w:r>
      <w:r w:rsidR="001327BC" w:rsidRPr="007350DD">
        <w:t xml:space="preserve"> </w:t>
      </w:r>
      <w:r w:rsidRPr="007350DD">
        <w:t>pregnancy,</w:t>
      </w:r>
      <w:r w:rsidR="001327BC" w:rsidRPr="007350DD">
        <w:t xml:space="preserve"> </w:t>
      </w:r>
      <w:r w:rsidRPr="007350DD">
        <w:t>human</w:t>
      </w:r>
      <w:r w:rsidR="001327BC" w:rsidRPr="007350DD">
        <w:t xml:space="preserve"> </w:t>
      </w:r>
      <w:r w:rsidRPr="007350DD">
        <w:t>sexuality</w:t>
      </w:r>
      <w:r w:rsidR="001327BC" w:rsidRPr="007350DD">
        <w:t xml:space="preserve"> </w:t>
      </w:r>
      <w:r w:rsidRPr="007350DD">
        <w:t>and</w:t>
      </w:r>
      <w:r w:rsidR="001327BC" w:rsidRPr="007350DD">
        <w:t xml:space="preserve"> </w:t>
      </w:r>
      <w:r w:rsidRPr="007350DD">
        <w:t>illicit</w:t>
      </w:r>
      <w:r w:rsidR="001327BC" w:rsidRPr="007350DD">
        <w:t xml:space="preserve"> </w:t>
      </w:r>
      <w:r w:rsidRPr="007350DD">
        <w:t>drug</w:t>
      </w:r>
      <w:r w:rsidR="001327BC" w:rsidRPr="007350DD">
        <w:t xml:space="preserve"> </w:t>
      </w:r>
      <w:r w:rsidRPr="007350DD">
        <w:t>use.</w:t>
      </w:r>
      <w:r w:rsidR="001327BC" w:rsidRPr="007350DD">
        <w:t xml:space="preserve"> </w:t>
      </w:r>
      <w:r w:rsidRPr="007350DD">
        <w:t>They</w:t>
      </w:r>
      <w:r w:rsidR="001327BC" w:rsidRPr="007350DD">
        <w:t xml:space="preserve"> </w:t>
      </w:r>
      <w:r w:rsidRPr="007350DD">
        <w:t>also</w:t>
      </w:r>
      <w:r w:rsidR="001327BC" w:rsidRPr="007350DD">
        <w:t xml:space="preserve"> </w:t>
      </w:r>
      <w:r w:rsidRPr="007350DD">
        <w:t>examine</w:t>
      </w:r>
      <w:r w:rsidR="001327BC" w:rsidRPr="007350DD">
        <w:t xml:space="preserve"> </w:t>
      </w:r>
      <w:r w:rsidRPr="007350DD">
        <w:t>health,</w:t>
      </w:r>
      <w:r w:rsidR="001327BC" w:rsidRPr="007350DD">
        <w:t xml:space="preserve"> </w:t>
      </w:r>
      <w:r w:rsidRPr="007350DD">
        <w:t>diet</w:t>
      </w:r>
      <w:r w:rsidR="001327BC" w:rsidRPr="007350DD">
        <w:t xml:space="preserve"> </w:t>
      </w:r>
      <w:r w:rsidRPr="007350DD">
        <w:t>and</w:t>
      </w:r>
      <w:r w:rsidR="001327BC" w:rsidRPr="007350DD">
        <w:t xml:space="preserve"> </w:t>
      </w:r>
      <w:r w:rsidRPr="007350DD">
        <w:t>exercise</w:t>
      </w:r>
      <w:r w:rsidR="001327BC" w:rsidRPr="007350DD">
        <w:t xml:space="preserve"> </w:t>
      </w:r>
      <w:r w:rsidRPr="007350DD">
        <w:t>and</w:t>
      </w:r>
      <w:r w:rsidR="001327BC" w:rsidRPr="007350DD">
        <w:t xml:space="preserve"> </w:t>
      </w:r>
      <w:r w:rsidRPr="007350DD">
        <w:t>obesity.</w:t>
      </w:r>
      <w:r w:rsidR="006461CD" w:rsidRPr="007350DD">
        <w:t xml:space="preserve"> </w:t>
      </w:r>
      <w:r w:rsidRPr="007350DD">
        <w:t>Additionally,</w:t>
      </w:r>
      <w:r w:rsidR="001327BC" w:rsidRPr="007350DD">
        <w:t xml:space="preserve"> </w:t>
      </w:r>
      <w:r w:rsidRPr="007350DD">
        <w:t>the</w:t>
      </w:r>
      <w:r w:rsidR="001327BC" w:rsidRPr="007350DD">
        <w:t xml:space="preserve"> </w:t>
      </w:r>
      <w:r w:rsidRPr="007350DD">
        <w:t>Barbados</w:t>
      </w:r>
      <w:r w:rsidR="001327BC" w:rsidRPr="007350DD">
        <w:t xml:space="preserve"> </w:t>
      </w:r>
      <w:r w:rsidRPr="007350DD">
        <w:t>Council</w:t>
      </w:r>
      <w:r w:rsidR="001327BC" w:rsidRPr="007350DD">
        <w:t xml:space="preserve"> </w:t>
      </w:r>
      <w:r w:rsidRPr="007350DD">
        <w:t>for</w:t>
      </w:r>
      <w:r w:rsidR="001327BC" w:rsidRPr="007350DD">
        <w:t xml:space="preserve"> </w:t>
      </w:r>
      <w:r w:rsidRPr="007350DD">
        <w:t>the</w:t>
      </w:r>
      <w:r w:rsidR="001327BC" w:rsidRPr="007350DD">
        <w:t xml:space="preserve"> </w:t>
      </w:r>
      <w:r w:rsidRPr="007350DD">
        <w:t>Disabled</w:t>
      </w:r>
      <w:r w:rsidR="001327BC" w:rsidRPr="007350DD">
        <w:t xml:space="preserve"> </w:t>
      </w:r>
      <w:r w:rsidRPr="007350DD">
        <w:t>spearheads,</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UNFPA</w:t>
      </w:r>
      <w:r w:rsidR="001327BC" w:rsidRPr="007350DD">
        <w:t xml:space="preserve"> </w:t>
      </w:r>
      <w:r w:rsidRPr="007350DD">
        <w:t>and</w:t>
      </w:r>
      <w:r w:rsidR="001327BC" w:rsidRPr="007350DD">
        <w:t xml:space="preserve"> </w:t>
      </w:r>
      <w:r w:rsidRPr="007350DD">
        <w:t>the</w:t>
      </w:r>
      <w:r w:rsidR="001327BC" w:rsidRPr="007350DD">
        <w:t xml:space="preserve"> </w:t>
      </w:r>
      <w:r w:rsidRPr="007350DD">
        <w:t>Barbados</w:t>
      </w:r>
      <w:r w:rsidR="001327BC" w:rsidRPr="007350DD">
        <w:t xml:space="preserve"> </w:t>
      </w:r>
      <w:r w:rsidRPr="007350DD">
        <w:t>Family</w:t>
      </w:r>
      <w:r w:rsidR="001327BC" w:rsidRPr="007350DD">
        <w:t xml:space="preserve"> </w:t>
      </w:r>
      <w:r w:rsidRPr="007350DD">
        <w:t>Planning</w:t>
      </w:r>
      <w:r w:rsidR="001327BC" w:rsidRPr="007350DD">
        <w:t xml:space="preserve"> </w:t>
      </w:r>
      <w:r w:rsidRPr="007350DD">
        <w:t>Association,</w:t>
      </w:r>
      <w:r w:rsidR="001327BC" w:rsidRPr="007350DD">
        <w:t xml:space="preserve"> </w:t>
      </w:r>
      <w:r w:rsidRPr="007350DD">
        <w:t>a</w:t>
      </w:r>
      <w:r w:rsidR="001327BC" w:rsidRPr="007350DD">
        <w:t xml:space="preserve"> </w:t>
      </w:r>
      <w:r w:rsidRPr="007350DD">
        <w:t>programme</w:t>
      </w:r>
      <w:r w:rsidR="001327BC" w:rsidRPr="007350DD">
        <w:t xml:space="preserve"> </w:t>
      </w:r>
      <w:r w:rsidRPr="007350DD">
        <w:t>of</w:t>
      </w:r>
      <w:r w:rsidR="001327BC" w:rsidRPr="007350DD">
        <w:t xml:space="preserve"> </w:t>
      </w:r>
      <w:r w:rsidRPr="007350DD">
        <w:t>sexual</w:t>
      </w:r>
      <w:r w:rsidR="001327BC" w:rsidRPr="007350DD">
        <w:t xml:space="preserve"> </w:t>
      </w:r>
      <w:r w:rsidRPr="007350DD">
        <w:t>and</w:t>
      </w:r>
      <w:r w:rsidR="001327BC" w:rsidRPr="007350DD">
        <w:t xml:space="preserve"> </w:t>
      </w:r>
      <w:r w:rsidRPr="007350DD">
        <w:t>reproductive</w:t>
      </w:r>
      <w:r w:rsidR="001327BC" w:rsidRPr="007350DD">
        <w:t xml:space="preserve"> </w:t>
      </w:r>
      <w:r w:rsidRPr="007350DD">
        <w:t>health</w:t>
      </w:r>
      <w:r w:rsidR="001327BC" w:rsidRPr="007350DD">
        <w:t xml:space="preserve"> </w:t>
      </w:r>
      <w:r w:rsidRPr="007350DD">
        <w:t>run</w:t>
      </w:r>
      <w:r w:rsidR="001327BC" w:rsidRPr="007350DD">
        <w:t xml:space="preserve"> </w:t>
      </w:r>
      <w:r w:rsidRPr="007350DD">
        <w:t>by</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and</w:t>
      </w:r>
      <w:r w:rsidR="001327BC" w:rsidRPr="007350DD">
        <w:t xml:space="preserve"> </w:t>
      </w:r>
      <w:r w:rsidRPr="007350DD">
        <w:t>peer</w:t>
      </w:r>
      <w:r w:rsidR="001327BC" w:rsidRPr="007350DD">
        <w:t xml:space="preserve"> </w:t>
      </w:r>
      <w:r w:rsidRPr="007350DD">
        <w:t>counsellors</w:t>
      </w:r>
      <w:r w:rsidR="001327BC" w:rsidRPr="007350DD">
        <w:t xml:space="preserve"> </w:t>
      </w:r>
      <w:r w:rsidRPr="007350DD">
        <w:t>who</w:t>
      </w:r>
      <w:r w:rsidR="001327BC" w:rsidRPr="007350DD">
        <w:t xml:space="preserve"> </w:t>
      </w:r>
      <w:r w:rsidRPr="007350DD">
        <w:t>have</w:t>
      </w:r>
      <w:r w:rsidR="001327BC" w:rsidRPr="007350DD">
        <w:t xml:space="preserve"> </w:t>
      </w:r>
      <w:r w:rsidRPr="007350DD">
        <w:t>disabilities,</w:t>
      </w:r>
      <w:r w:rsidR="001327BC" w:rsidRPr="007350DD">
        <w:t xml:space="preserve"> </w:t>
      </w:r>
      <w:r w:rsidRPr="007350DD">
        <w:t>to</w:t>
      </w:r>
      <w:r w:rsidR="001327BC" w:rsidRPr="007350DD">
        <w:t xml:space="preserve"> </w:t>
      </w:r>
      <w:r w:rsidRPr="007350DD">
        <w:t>reach</w:t>
      </w:r>
      <w:r w:rsidR="001327BC" w:rsidRPr="007350DD">
        <w:t xml:space="preserve"> </w:t>
      </w:r>
      <w:r w:rsidRPr="007350DD">
        <w:t>a</w:t>
      </w:r>
      <w:r w:rsidR="001327BC" w:rsidRPr="007350DD">
        <w:t xml:space="preserve"> </w:t>
      </w:r>
      <w:r w:rsidRPr="007350DD">
        <w:t>highly</w:t>
      </w:r>
      <w:r w:rsidR="001327BC" w:rsidRPr="007350DD">
        <w:t xml:space="preserve"> </w:t>
      </w:r>
      <w:r w:rsidRPr="007350DD">
        <w:t>vulnerable</w:t>
      </w:r>
      <w:r w:rsidR="001327BC" w:rsidRPr="007350DD">
        <w:t xml:space="preserve"> </w:t>
      </w:r>
      <w:r w:rsidRPr="007350DD">
        <w:t>group</w:t>
      </w:r>
      <w:r w:rsidR="001327BC" w:rsidRPr="007350DD">
        <w:t xml:space="preserve"> </w:t>
      </w:r>
      <w:r w:rsidRPr="007350DD">
        <w:t>of</w:t>
      </w:r>
      <w:r w:rsidR="001327BC" w:rsidRPr="007350DD">
        <w:t xml:space="preserve"> </w:t>
      </w:r>
      <w:r w:rsidRPr="007350DD">
        <w:t>sexually</w:t>
      </w:r>
      <w:r w:rsidR="001327BC" w:rsidRPr="007350DD">
        <w:t xml:space="preserve"> </w:t>
      </w:r>
      <w:r w:rsidRPr="007350DD">
        <w:t>active</w:t>
      </w:r>
      <w:r w:rsidR="001327BC" w:rsidRPr="007350DD">
        <w:t xml:space="preserve"> </w:t>
      </w:r>
      <w:r w:rsidRPr="007350DD">
        <w:t>young</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The</w:t>
      </w:r>
      <w:r w:rsidR="001327BC" w:rsidRPr="007350DD">
        <w:t xml:space="preserve"> </w:t>
      </w:r>
      <w:r w:rsidRPr="007350DD">
        <w:t>focus</w:t>
      </w:r>
      <w:r w:rsidR="001327BC" w:rsidRPr="007350DD">
        <w:t xml:space="preserve"> </w:t>
      </w:r>
      <w:r w:rsidRPr="007350DD">
        <w:t>is</w:t>
      </w:r>
      <w:r w:rsidR="001327BC" w:rsidRPr="007350DD">
        <w:t xml:space="preserve"> </w:t>
      </w:r>
      <w:r w:rsidRPr="007350DD">
        <w:t>on</w:t>
      </w:r>
      <w:r w:rsidR="001327BC" w:rsidRPr="007350DD">
        <w:t xml:space="preserve"> </w:t>
      </w:r>
      <w:r w:rsidRPr="007350DD">
        <w:t>HIV/AIDS,</w:t>
      </w:r>
      <w:r w:rsidR="001327BC" w:rsidRPr="007350DD">
        <w:t xml:space="preserve"> </w:t>
      </w:r>
      <w:r w:rsidRPr="007350DD">
        <w:t>condom</w:t>
      </w:r>
      <w:r w:rsidR="001327BC" w:rsidRPr="007350DD">
        <w:t xml:space="preserve"> </w:t>
      </w:r>
      <w:r w:rsidRPr="007350DD">
        <w:t>use</w:t>
      </w:r>
      <w:r w:rsidR="001327BC" w:rsidRPr="007350DD">
        <w:t xml:space="preserve"> </w:t>
      </w:r>
      <w:r w:rsidRPr="007350DD">
        <w:t>and</w:t>
      </w:r>
      <w:r w:rsidR="001327BC" w:rsidRPr="007350DD">
        <w:t xml:space="preserve"> </w:t>
      </w:r>
      <w:r w:rsidRPr="007350DD">
        <w:t>general</w:t>
      </w:r>
      <w:r w:rsidR="001327BC" w:rsidRPr="007350DD">
        <w:t xml:space="preserve"> </w:t>
      </w:r>
      <w:r w:rsidRPr="007350DD">
        <w:t>awareness</w:t>
      </w:r>
      <w:r w:rsidR="001327BC" w:rsidRPr="007350DD">
        <w:t xml:space="preserve"> </w:t>
      </w:r>
      <w:r w:rsidRPr="007350DD">
        <w:t>of</w:t>
      </w:r>
      <w:r w:rsidR="001327BC" w:rsidRPr="007350DD">
        <w:t xml:space="preserve"> </w:t>
      </w:r>
      <w:r w:rsidRPr="007350DD">
        <w:t>enhancing</w:t>
      </w:r>
      <w:r w:rsidR="001327BC" w:rsidRPr="007350DD">
        <w:t xml:space="preserve"> </w:t>
      </w:r>
      <w:r w:rsidRPr="007350DD">
        <w:t>good</w:t>
      </w:r>
      <w:r w:rsidR="001327BC" w:rsidRPr="007350DD">
        <w:t xml:space="preserve"> </w:t>
      </w:r>
      <w:r w:rsidRPr="007350DD">
        <w:t>health.</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the</w:t>
      </w:r>
      <w:r w:rsidR="001327BC" w:rsidRPr="007350DD">
        <w:t xml:space="preserve"> </w:t>
      </w:r>
      <w:r w:rsidRPr="007350DD">
        <w:t>matter</w:t>
      </w:r>
      <w:r w:rsidR="001327BC" w:rsidRPr="007350DD">
        <w:t xml:space="preserve"> </w:t>
      </w:r>
      <w:r w:rsidRPr="007350DD">
        <w:t>of</w:t>
      </w:r>
      <w:r w:rsidR="001327BC" w:rsidRPr="007350DD">
        <w:t xml:space="preserve"> </w:t>
      </w:r>
      <w:r w:rsidRPr="007350DD">
        <w:t>adolescents</w:t>
      </w:r>
      <w:r w:rsidR="001327BC" w:rsidRPr="007350DD">
        <w:t xml:space="preserve"> </w:t>
      </w:r>
      <w:r w:rsidRPr="007350DD">
        <w:t>having</w:t>
      </w:r>
      <w:r w:rsidR="001327BC" w:rsidRPr="007350DD">
        <w:t xml:space="preserve"> </w:t>
      </w:r>
      <w:r w:rsidRPr="007350DD">
        <w:t>access</w:t>
      </w:r>
      <w:r w:rsidR="001327BC" w:rsidRPr="007350DD">
        <w:t xml:space="preserve"> </w:t>
      </w:r>
      <w:r w:rsidRPr="007350DD">
        <w:t>to</w:t>
      </w:r>
      <w:r w:rsidR="001327BC" w:rsidRPr="007350DD">
        <w:t xml:space="preserve"> </w:t>
      </w:r>
      <w:r w:rsidRPr="007350DD">
        <w:t>medical</w:t>
      </w:r>
      <w:r w:rsidR="001327BC" w:rsidRPr="007350DD">
        <w:t xml:space="preserve"> </w:t>
      </w:r>
      <w:r w:rsidRPr="007350DD">
        <w:t>advice</w:t>
      </w:r>
      <w:r w:rsidR="001327BC" w:rsidRPr="007350DD">
        <w:t xml:space="preserve"> </w:t>
      </w:r>
      <w:r w:rsidRPr="007350DD">
        <w:t>and</w:t>
      </w:r>
      <w:r w:rsidR="001327BC" w:rsidRPr="007350DD">
        <w:t xml:space="preserve"> </w:t>
      </w:r>
      <w:r w:rsidRPr="007350DD">
        <w:t>treatment</w:t>
      </w:r>
      <w:r w:rsidR="001327BC" w:rsidRPr="007350DD">
        <w:t xml:space="preserve"> </w:t>
      </w:r>
      <w:r w:rsidRPr="007350DD">
        <w:t>without</w:t>
      </w:r>
      <w:r w:rsidR="001327BC" w:rsidRPr="007350DD">
        <w:t xml:space="preserve"> </w:t>
      </w:r>
      <w:r w:rsidRPr="007350DD">
        <w:t>parental</w:t>
      </w:r>
      <w:r w:rsidR="001327BC" w:rsidRPr="007350DD">
        <w:t xml:space="preserve"> </w:t>
      </w:r>
      <w:r w:rsidRPr="007350DD">
        <w:t>consent</w:t>
      </w:r>
      <w:r w:rsidR="001327BC" w:rsidRPr="007350DD">
        <w:t xml:space="preserve"> </w:t>
      </w:r>
      <w:r w:rsidRPr="007350DD">
        <w:t>in</w:t>
      </w:r>
      <w:r w:rsidR="001327BC" w:rsidRPr="007350DD">
        <w:t xml:space="preserve"> </w:t>
      </w:r>
      <w:r w:rsidRPr="007350DD">
        <w:t>accordance</w:t>
      </w:r>
      <w:r w:rsidR="001327BC" w:rsidRPr="007350DD">
        <w:t xml:space="preserve"> </w:t>
      </w:r>
      <w:r w:rsidRPr="007350DD">
        <w:t>with</w:t>
      </w:r>
      <w:r w:rsidR="001327BC" w:rsidRPr="007350DD">
        <w:t xml:space="preserve"> </w:t>
      </w:r>
      <w:r w:rsidRPr="007350DD">
        <w:t>their</w:t>
      </w:r>
      <w:r w:rsidR="001327BC" w:rsidRPr="007350DD">
        <w:t xml:space="preserve"> </w:t>
      </w:r>
      <w:r w:rsidRPr="007350DD">
        <w:t>age</w:t>
      </w:r>
      <w:r w:rsidR="001327BC" w:rsidRPr="007350DD">
        <w:t xml:space="preserve"> </w:t>
      </w:r>
      <w:r w:rsidRPr="007350DD">
        <w:t>and</w:t>
      </w:r>
      <w:r w:rsidR="001327BC" w:rsidRPr="007350DD">
        <w:t xml:space="preserve"> </w:t>
      </w:r>
      <w:r w:rsidRPr="007350DD">
        <w:t>maturity</w:t>
      </w:r>
      <w:r w:rsidR="001327BC" w:rsidRPr="007350DD">
        <w:t xml:space="preserve"> </w:t>
      </w:r>
      <w:r w:rsidRPr="007350DD">
        <w:t>this</w:t>
      </w:r>
      <w:r w:rsidR="001327BC" w:rsidRPr="007350DD">
        <w:t xml:space="preserve"> </w:t>
      </w:r>
      <w:r w:rsidRPr="007350DD">
        <w:t>matter</w:t>
      </w:r>
      <w:r w:rsidR="001327BC" w:rsidRPr="007350DD">
        <w:t xml:space="preserve"> </w:t>
      </w:r>
      <w:r w:rsidRPr="007350DD">
        <w:t>is</w:t>
      </w:r>
      <w:r w:rsidR="001327BC" w:rsidRPr="007350DD">
        <w:t xml:space="preserve"> </w:t>
      </w:r>
      <w:r w:rsidRPr="007350DD">
        <w:t>under</w:t>
      </w:r>
      <w:r w:rsidR="001327BC" w:rsidRPr="007350DD">
        <w:t xml:space="preserve"> </w:t>
      </w:r>
      <w:r w:rsidRPr="007350DD">
        <w:t>consideration</w:t>
      </w:r>
      <w:r w:rsidR="001327BC" w:rsidRPr="007350DD">
        <w:t xml:space="preserve"> </w:t>
      </w:r>
      <w:r w:rsidRPr="007350DD">
        <w:t>and</w:t>
      </w:r>
      <w:r w:rsidR="001327BC" w:rsidRPr="007350DD">
        <w:t xml:space="preserve"> </w:t>
      </w:r>
      <w:r w:rsidRPr="007350DD">
        <w:t>discussion</w:t>
      </w:r>
      <w:r w:rsidR="001327BC" w:rsidRPr="007350DD">
        <w:t xml:space="preserve"> </w:t>
      </w:r>
      <w:r w:rsidRPr="007350DD">
        <w:t>has</w:t>
      </w:r>
      <w:r w:rsidR="001327BC" w:rsidRPr="007350DD">
        <w:t xml:space="preserve"> </w:t>
      </w:r>
      <w:r w:rsidRPr="007350DD">
        <w:t>reached</w:t>
      </w:r>
      <w:r w:rsidR="001327BC" w:rsidRPr="007350DD">
        <w:t xml:space="preserve"> </w:t>
      </w:r>
      <w:r w:rsidRPr="007350DD">
        <w:t>the</w:t>
      </w:r>
      <w:r w:rsidR="001327BC" w:rsidRPr="007350DD">
        <w:t xml:space="preserve"> </w:t>
      </w:r>
      <w:r w:rsidRPr="007350DD">
        <w:t>level</w:t>
      </w:r>
      <w:r w:rsidR="001327BC" w:rsidRPr="007350DD">
        <w:t xml:space="preserve"> </w:t>
      </w:r>
      <w:r w:rsidRPr="007350DD">
        <w:t>of</w:t>
      </w:r>
      <w:r w:rsidR="001327BC" w:rsidRPr="007350DD">
        <w:t xml:space="preserve"> </w:t>
      </w:r>
      <w:r w:rsidRPr="007350DD">
        <w:t>Parliament.</w:t>
      </w:r>
    </w:p>
    <w:p w:rsidR="006564B6" w:rsidRPr="007350DD" w:rsidRDefault="006564B6" w:rsidP="009E22FF">
      <w:pPr>
        <w:pStyle w:val="SingleTxtG"/>
      </w:pPr>
      <w:r w:rsidRPr="007350DD">
        <w:t>142.</w:t>
      </w:r>
      <w:r w:rsidRPr="007350DD">
        <w:tab/>
        <w:t>During</w:t>
      </w:r>
      <w:r w:rsidR="001327BC" w:rsidRPr="007350DD">
        <w:t xml:space="preserve"> </w:t>
      </w:r>
      <w:r w:rsidRPr="007350DD">
        <w:t>the</w:t>
      </w:r>
      <w:r w:rsidR="001327BC" w:rsidRPr="007350DD">
        <w:t xml:space="preserve"> </w:t>
      </w:r>
      <w:r w:rsidRPr="007350DD">
        <w:t>decade,</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implemented</w:t>
      </w:r>
      <w:r w:rsidR="001327BC" w:rsidRPr="007350DD">
        <w:t xml:space="preserve"> </w:t>
      </w:r>
      <w:r w:rsidRPr="007350DD">
        <w:t>a</w:t>
      </w:r>
      <w:r w:rsidR="001327BC" w:rsidRPr="007350DD">
        <w:t xml:space="preserve"> </w:t>
      </w:r>
      <w:r w:rsidRPr="007350DD">
        <w:t>revised</w:t>
      </w:r>
      <w:r w:rsidR="001327BC" w:rsidRPr="007350DD">
        <w:t xml:space="preserve"> </w:t>
      </w:r>
      <w:r w:rsidRPr="007350DD">
        <w:t>Health</w:t>
      </w:r>
      <w:r w:rsidR="001327BC" w:rsidRPr="007350DD">
        <w:t xml:space="preserve"> </w:t>
      </w:r>
      <w:r w:rsidRPr="007350DD">
        <w:t>and</w:t>
      </w:r>
      <w:r w:rsidR="001327BC" w:rsidRPr="007350DD">
        <w:t xml:space="preserve"> </w:t>
      </w:r>
      <w:r w:rsidRPr="007350DD">
        <w:t>Family</w:t>
      </w:r>
      <w:r w:rsidR="001327BC" w:rsidRPr="007350DD">
        <w:t xml:space="preserve"> </w:t>
      </w:r>
      <w:r w:rsidRPr="007350DD">
        <w:t>Life</w:t>
      </w:r>
      <w:r w:rsidR="001327BC" w:rsidRPr="007350DD">
        <w:t xml:space="preserve"> </w:t>
      </w:r>
      <w:r w:rsidRPr="007350DD">
        <w:t>Education</w:t>
      </w:r>
      <w:r w:rsidR="001327BC" w:rsidRPr="007350DD">
        <w:t xml:space="preserve"> </w:t>
      </w:r>
      <w:r w:rsidRPr="007350DD">
        <w:t>Curriculum</w:t>
      </w:r>
      <w:r w:rsidR="001327BC" w:rsidRPr="007350DD">
        <w:t xml:space="preserve"> </w:t>
      </w:r>
      <w:r w:rsidRPr="007350DD">
        <w:t>to</w:t>
      </w:r>
      <w:r w:rsidR="001327BC" w:rsidRPr="007350DD">
        <w:t xml:space="preserve"> </w:t>
      </w:r>
      <w:r w:rsidRPr="007350DD">
        <w:t>be</w:t>
      </w:r>
      <w:r w:rsidR="001327BC" w:rsidRPr="007350DD">
        <w:t xml:space="preserve"> </w:t>
      </w:r>
      <w:r w:rsidRPr="007350DD">
        <w:t>taught</w:t>
      </w:r>
      <w:r w:rsidR="001327BC" w:rsidRPr="007350DD">
        <w:t xml:space="preserve"> </w:t>
      </w:r>
      <w:r w:rsidRPr="007350DD">
        <w:t>in</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schools.</w:t>
      </w:r>
      <w:r w:rsidR="006461CD" w:rsidRPr="007350DD">
        <w:t xml:space="preserve"> </w:t>
      </w:r>
      <w:r w:rsidRPr="007350DD">
        <w:t>Public</w:t>
      </w:r>
      <w:r w:rsidR="001327BC" w:rsidRPr="007350DD">
        <w:t xml:space="preserve"> </w:t>
      </w:r>
      <w:r w:rsidRPr="007350DD">
        <w:t>Health</w:t>
      </w:r>
      <w:r w:rsidR="001327BC" w:rsidRPr="007350DD">
        <w:t xml:space="preserve"> </w:t>
      </w:r>
      <w:r w:rsidRPr="007350DD">
        <w:t>Nurses</w:t>
      </w:r>
      <w:r w:rsidR="001327BC" w:rsidRPr="007350DD">
        <w:t xml:space="preserve"> </w:t>
      </w:r>
      <w:r w:rsidRPr="007350DD">
        <w:t>teach</w:t>
      </w:r>
      <w:r w:rsidR="001327BC" w:rsidRPr="007350DD">
        <w:t xml:space="preserve"> </w:t>
      </w:r>
      <w:r w:rsidRPr="007350DD">
        <w:t>part</w:t>
      </w:r>
      <w:r w:rsidR="001327BC" w:rsidRPr="007350DD">
        <w:t xml:space="preserve"> </w:t>
      </w:r>
      <w:r w:rsidRPr="007350DD">
        <w:t>of</w:t>
      </w:r>
      <w:r w:rsidR="001327BC" w:rsidRPr="007350DD">
        <w:t xml:space="preserve"> </w:t>
      </w:r>
      <w:r w:rsidRPr="007350DD">
        <w:t>this</w:t>
      </w:r>
      <w:r w:rsidR="001327BC" w:rsidRPr="007350DD">
        <w:t xml:space="preserve"> </w:t>
      </w:r>
      <w:r w:rsidRPr="007350DD">
        <w:t>curriculum.</w:t>
      </w:r>
      <w:r w:rsidR="006461CD"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also</w:t>
      </w:r>
      <w:r w:rsidR="001327BC" w:rsidRPr="007350DD">
        <w:t xml:space="preserve"> </w:t>
      </w:r>
      <w:r w:rsidRPr="007350DD">
        <w:t>facilitated</w:t>
      </w:r>
      <w:r w:rsidR="001327BC" w:rsidRPr="007350DD">
        <w:t xml:space="preserve"> </w:t>
      </w:r>
      <w:r w:rsidRPr="007350DD">
        <w:t>training</w:t>
      </w:r>
      <w:r w:rsidR="001327BC" w:rsidRPr="007350DD">
        <w:t xml:space="preserve"> </w:t>
      </w:r>
      <w:r w:rsidRPr="007350DD">
        <w:t>for</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teachers</w:t>
      </w:r>
      <w:r w:rsidR="001327BC" w:rsidRPr="007350DD">
        <w:t xml:space="preserve"> </w:t>
      </w:r>
      <w:r w:rsidRPr="007350DD">
        <w:t>in</w:t>
      </w:r>
      <w:r w:rsidR="001327BC" w:rsidRPr="007350DD">
        <w:t xml:space="preserve"> </w:t>
      </w:r>
      <w:r w:rsidRPr="007350DD">
        <w:t>behaviour</w:t>
      </w:r>
      <w:r w:rsidR="001327BC" w:rsidRPr="007350DD">
        <w:t xml:space="preserve"> </w:t>
      </w:r>
      <w:r w:rsidRPr="007350DD">
        <w:t>change</w:t>
      </w:r>
      <w:r w:rsidR="001327BC" w:rsidRPr="007350DD">
        <w:t xml:space="preserve"> </w:t>
      </w:r>
      <w:r w:rsidRPr="007350DD">
        <w:t>communication.</w:t>
      </w:r>
    </w:p>
    <w:p w:rsidR="006564B6" w:rsidRPr="007350DD" w:rsidRDefault="006564B6" w:rsidP="009E22FF">
      <w:pPr>
        <w:pStyle w:val="SingleTxtG"/>
      </w:pPr>
      <w:r w:rsidRPr="007350DD">
        <w:lastRenderedPageBreak/>
        <w:t>143.</w:t>
      </w:r>
      <w:r w:rsidRPr="007350DD">
        <w:tab/>
        <w:t>The</w:t>
      </w:r>
      <w:r w:rsidR="001327BC" w:rsidRPr="007350DD">
        <w:t xml:space="preserve"> </w:t>
      </w:r>
      <w:r w:rsidRPr="007350DD">
        <w:t>number</w:t>
      </w:r>
      <w:r w:rsidR="001327BC" w:rsidRPr="007350DD">
        <w:t xml:space="preserve"> </w:t>
      </w:r>
      <w:r w:rsidRPr="007350DD">
        <w:t>of</w:t>
      </w:r>
      <w:r w:rsidR="001327BC" w:rsidRPr="007350DD">
        <w:t xml:space="preserve"> </w:t>
      </w:r>
      <w:r w:rsidRPr="007350DD">
        <w:t>teenage</w:t>
      </w:r>
      <w:r w:rsidR="001327BC" w:rsidRPr="007350DD">
        <w:t xml:space="preserve"> </w:t>
      </w:r>
      <w:r w:rsidRPr="007350DD">
        <w:t>pregnancies</w:t>
      </w:r>
      <w:r w:rsidR="001327BC" w:rsidRPr="007350DD">
        <w:t xml:space="preserve"> </w:t>
      </w:r>
      <w:r w:rsidRPr="007350DD">
        <w:t>occurring</w:t>
      </w:r>
      <w:r w:rsidR="001327BC" w:rsidRPr="007350DD">
        <w:t xml:space="preserve"> </w:t>
      </w:r>
      <w:r w:rsidRPr="007350DD">
        <w:t>in</w:t>
      </w:r>
      <w:r w:rsidR="001327BC" w:rsidRPr="007350DD">
        <w:t xml:space="preserve"> </w:t>
      </w:r>
      <w:r w:rsidRPr="007350DD">
        <w:t>Barbados</w:t>
      </w:r>
      <w:r w:rsidR="001327BC" w:rsidRPr="007350DD">
        <w:t xml:space="preserve"> </w:t>
      </w:r>
      <w:r w:rsidRPr="007350DD">
        <w:t>continues</w:t>
      </w:r>
      <w:r w:rsidR="001327BC" w:rsidRPr="007350DD">
        <w:t xml:space="preserve"> </w:t>
      </w:r>
      <w:r w:rsidRPr="007350DD">
        <w:t>to</w:t>
      </w:r>
      <w:r w:rsidR="001327BC" w:rsidRPr="007350DD">
        <w:t xml:space="preserve"> </w:t>
      </w:r>
      <w:r w:rsidRPr="007350DD">
        <w:t>be</w:t>
      </w:r>
      <w:r w:rsidR="001327BC" w:rsidRPr="007350DD">
        <w:t xml:space="preserve"> </w:t>
      </w:r>
      <w:r w:rsidRPr="007350DD">
        <w:t>a</w:t>
      </w:r>
      <w:r w:rsidR="001327BC" w:rsidRPr="007350DD">
        <w:t xml:space="preserve"> </w:t>
      </w:r>
      <w:r w:rsidRPr="007350DD">
        <w:t>concern</w:t>
      </w:r>
      <w:r w:rsidR="001327BC" w:rsidRPr="007350DD">
        <w:t xml:space="preserve"> </w:t>
      </w:r>
      <w:r w:rsidRPr="007350DD">
        <w:t>to</w:t>
      </w:r>
      <w:r w:rsidR="001327BC" w:rsidRPr="007350DD">
        <w:t xml:space="preserve"> </w:t>
      </w:r>
      <w:r w:rsidRPr="007350DD">
        <w:t>the</w:t>
      </w:r>
      <w:r w:rsidR="001327BC" w:rsidRPr="007350DD">
        <w:t xml:space="preserve"> </w:t>
      </w:r>
      <w:r w:rsidRPr="007350DD">
        <w:t>Government.</w:t>
      </w:r>
      <w:r w:rsidR="006461CD" w:rsidRPr="007350DD">
        <w:t xml:space="preserve"> </w:t>
      </w:r>
      <w:r w:rsidRPr="007350DD">
        <w:t>Using</w:t>
      </w:r>
      <w:r w:rsidR="001327BC" w:rsidRPr="007350DD">
        <w:t xml:space="preserve"> </w:t>
      </w:r>
      <w:r w:rsidRPr="007350DD">
        <w:t>teenage</w:t>
      </w:r>
      <w:r w:rsidR="001327BC" w:rsidRPr="007350DD">
        <w:t xml:space="preserve"> </w:t>
      </w:r>
      <w:r w:rsidRPr="007350DD">
        <w:t>deliveries</w:t>
      </w:r>
      <w:r w:rsidR="001327BC" w:rsidRPr="007350DD">
        <w:t xml:space="preserve"> </w:t>
      </w:r>
      <w:r w:rsidRPr="007350DD">
        <w:t>as</w:t>
      </w:r>
      <w:r w:rsidR="001327BC" w:rsidRPr="007350DD">
        <w:t xml:space="preserve"> </w:t>
      </w:r>
      <w:r w:rsidRPr="007350DD">
        <w:t>a</w:t>
      </w:r>
      <w:r w:rsidR="001327BC" w:rsidRPr="007350DD">
        <w:t xml:space="preserve"> </w:t>
      </w:r>
      <w:r w:rsidRPr="007350DD">
        <w:t>proxy</w:t>
      </w:r>
      <w:r w:rsidR="001327BC" w:rsidRPr="007350DD">
        <w:t xml:space="preserve"> </w:t>
      </w:r>
      <w:r w:rsidRPr="007350DD">
        <w:t>for</w:t>
      </w:r>
      <w:r w:rsidR="001327BC" w:rsidRPr="007350DD">
        <w:t xml:space="preserve"> </w:t>
      </w:r>
      <w:r w:rsidRPr="007350DD">
        <w:t>the</w:t>
      </w:r>
      <w:r w:rsidR="001327BC" w:rsidRPr="007350DD">
        <w:t xml:space="preserve"> </w:t>
      </w:r>
      <w:r w:rsidRPr="007350DD">
        <w:t>situation</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teenage</w:t>
      </w:r>
      <w:r w:rsidR="001327BC" w:rsidRPr="007350DD">
        <w:t xml:space="preserve"> </w:t>
      </w:r>
      <w:r w:rsidRPr="007350DD">
        <w:t>pregnancies,</w:t>
      </w:r>
      <w:r w:rsidR="001327BC" w:rsidRPr="007350DD">
        <w:t xml:space="preserve"> </w:t>
      </w:r>
      <w:r w:rsidRPr="007350DD">
        <w:t>Table</w:t>
      </w:r>
      <w:r w:rsidR="001327BC" w:rsidRPr="007350DD">
        <w:t xml:space="preserve"> </w:t>
      </w:r>
      <w:r w:rsidRPr="007350DD">
        <w:t>15</w:t>
      </w:r>
      <w:r w:rsidR="001327BC" w:rsidRPr="007350DD">
        <w:t xml:space="preserve"> </w:t>
      </w:r>
      <w:r w:rsidRPr="007350DD">
        <w:t>shows</w:t>
      </w:r>
      <w:r w:rsidR="001327BC" w:rsidRPr="007350DD">
        <w:t xml:space="preserve"> </w:t>
      </w:r>
      <w:r w:rsidRPr="007350DD">
        <w:t>there</w:t>
      </w:r>
      <w:r w:rsidR="001327BC" w:rsidRPr="007350DD">
        <w:t xml:space="preserve"> </w:t>
      </w:r>
      <w:r w:rsidRPr="007350DD">
        <w:t>has</w:t>
      </w:r>
      <w:r w:rsidR="001327BC" w:rsidRPr="007350DD">
        <w:t xml:space="preserve"> </w:t>
      </w:r>
      <w:r w:rsidRPr="007350DD">
        <w:t>been</w:t>
      </w:r>
      <w:r w:rsidR="001327BC" w:rsidRPr="007350DD">
        <w:t xml:space="preserve"> </w:t>
      </w:r>
      <w:r w:rsidRPr="007350DD">
        <w:t>an</w:t>
      </w:r>
      <w:r w:rsidR="001327BC" w:rsidRPr="007350DD">
        <w:t xml:space="preserve"> </w:t>
      </w:r>
      <w:r w:rsidRPr="007350DD">
        <w:t>overall</w:t>
      </w:r>
      <w:r w:rsidR="001327BC" w:rsidRPr="007350DD">
        <w:t xml:space="preserve"> </w:t>
      </w:r>
      <w:r w:rsidRPr="007350DD">
        <w:t>downward</w:t>
      </w:r>
      <w:r w:rsidR="001327BC" w:rsidRPr="007350DD">
        <w:t xml:space="preserve"> </w:t>
      </w:r>
      <w:r w:rsidRPr="007350DD">
        <w:t>trend</w:t>
      </w:r>
      <w:r w:rsidR="001327BC" w:rsidRPr="007350DD">
        <w:t xml:space="preserve"> </w:t>
      </w:r>
      <w:r w:rsidRPr="007350DD">
        <w:t>in</w:t>
      </w:r>
      <w:r w:rsidR="001327BC" w:rsidRPr="007350DD">
        <w:t xml:space="preserve"> </w:t>
      </w:r>
      <w:r w:rsidRPr="007350DD">
        <w:t>the</w:t>
      </w:r>
      <w:r w:rsidR="001327BC" w:rsidRPr="007350DD">
        <w:t xml:space="preserve"> </w:t>
      </w:r>
      <w:r w:rsidRPr="007350DD">
        <w:t>number</w:t>
      </w:r>
      <w:r w:rsidR="001327BC" w:rsidRPr="007350DD">
        <w:t xml:space="preserve"> </w:t>
      </w:r>
      <w:r w:rsidRPr="007350DD">
        <w:t>of</w:t>
      </w:r>
      <w:r w:rsidR="001327BC" w:rsidRPr="007350DD">
        <w:t xml:space="preserve"> </w:t>
      </w:r>
      <w:r w:rsidRPr="007350DD">
        <w:t>deliveries,</w:t>
      </w:r>
      <w:r w:rsidR="001327BC" w:rsidRPr="007350DD">
        <w:t xml:space="preserve"> </w:t>
      </w:r>
      <w:r w:rsidRPr="007350DD">
        <w:t>and</w:t>
      </w:r>
      <w:r w:rsidR="001327BC" w:rsidRPr="007350DD">
        <w:t xml:space="preserve"> </w:t>
      </w:r>
      <w:r w:rsidRPr="007350DD">
        <w:t>in</w:t>
      </w:r>
      <w:r w:rsidR="001327BC" w:rsidRPr="007350DD">
        <w:t xml:space="preserve"> </w:t>
      </w:r>
      <w:r w:rsidRPr="007350DD">
        <w:t>the</w:t>
      </w:r>
      <w:r w:rsidR="001327BC" w:rsidRPr="007350DD">
        <w:t xml:space="preserve"> </w:t>
      </w:r>
      <w:r w:rsidRPr="007350DD">
        <w:t>proportion</w:t>
      </w:r>
      <w:r w:rsidR="001327BC" w:rsidRPr="007350DD">
        <w:t xml:space="preserve"> </w:t>
      </w:r>
      <w:r w:rsidRPr="007350DD">
        <w:t>of</w:t>
      </w:r>
      <w:r w:rsidR="001327BC" w:rsidRPr="007350DD">
        <w:t xml:space="preserve"> </w:t>
      </w:r>
      <w:r w:rsidRPr="007350DD">
        <w:t>babies</w:t>
      </w:r>
      <w:r w:rsidR="001327BC" w:rsidRPr="007350DD">
        <w:t xml:space="preserve"> </w:t>
      </w:r>
      <w:r w:rsidRPr="007350DD">
        <w:t>born</w:t>
      </w:r>
      <w:r w:rsidR="001327BC" w:rsidRPr="007350DD">
        <w:t xml:space="preserve"> </w:t>
      </w:r>
      <w:r w:rsidRPr="007350DD">
        <w:t>to</w:t>
      </w:r>
      <w:r w:rsidR="001327BC" w:rsidRPr="007350DD">
        <w:t xml:space="preserve"> </w:t>
      </w:r>
      <w:r w:rsidRPr="007350DD">
        <w:t>teens.</w:t>
      </w:r>
      <w:r w:rsidR="006461CD" w:rsidRPr="007350DD">
        <w:t xml:space="preserve"> </w:t>
      </w:r>
      <w:r w:rsidRPr="007350DD">
        <w:t>Peaked</w:t>
      </w:r>
      <w:r w:rsidR="001327BC" w:rsidRPr="007350DD">
        <w:t xml:space="preserve"> </w:t>
      </w:r>
      <w:r w:rsidRPr="007350DD">
        <w:t>in</w:t>
      </w:r>
      <w:r w:rsidR="001327BC" w:rsidRPr="007350DD">
        <w:t xml:space="preserve"> </w:t>
      </w:r>
      <w:r w:rsidRPr="007350DD">
        <w:t>2001</w:t>
      </w:r>
      <w:r w:rsidR="001327BC" w:rsidRPr="007350DD">
        <w:t xml:space="preserve"> </w:t>
      </w:r>
      <w:r w:rsidRPr="007350DD">
        <w:t>at</w:t>
      </w:r>
      <w:r w:rsidR="001327BC" w:rsidRPr="007350DD">
        <w:t xml:space="preserve"> </w:t>
      </w:r>
      <w:r w:rsidRPr="007350DD">
        <w:t>715</w:t>
      </w:r>
      <w:r w:rsidR="001327BC" w:rsidRPr="007350DD">
        <w:t xml:space="preserve"> </w:t>
      </w:r>
      <w:r w:rsidRPr="007350DD">
        <w:t>and</w:t>
      </w:r>
      <w:r w:rsidR="001327BC" w:rsidRPr="007350DD">
        <w:t xml:space="preserve"> </w:t>
      </w:r>
      <w:r w:rsidRPr="007350DD">
        <w:t>had</w:t>
      </w:r>
      <w:r w:rsidR="001327BC" w:rsidRPr="007350DD">
        <w:t xml:space="preserve"> </w:t>
      </w:r>
      <w:r w:rsidRPr="007350DD">
        <w:t>declined</w:t>
      </w:r>
      <w:r w:rsidR="001327BC" w:rsidRPr="007350DD">
        <w:t xml:space="preserve"> </w:t>
      </w:r>
      <w:r w:rsidRPr="007350DD">
        <w:t>in</w:t>
      </w:r>
      <w:r w:rsidR="001327BC" w:rsidRPr="007350DD">
        <w:t xml:space="preserve"> </w:t>
      </w:r>
      <w:r w:rsidRPr="007350DD">
        <w:t>2003</w:t>
      </w:r>
      <w:r w:rsidR="001327BC" w:rsidRPr="007350DD">
        <w:t xml:space="preserve"> </w:t>
      </w:r>
      <w:r w:rsidRPr="007350DD">
        <w:t>to</w:t>
      </w:r>
      <w:r w:rsidR="001327BC" w:rsidRPr="007350DD">
        <w:t xml:space="preserve"> </w:t>
      </w:r>
      <w:r w:rsidRPr="007350DD">
        <w:t>the</w:t>
      </w:r>
      <w:r w:rsidR="001327BC" w:rsidRPr="007350DD">
        <w:t xml:space="preserve"> </w:t>
      </w:r>
      <w:r w:rsidRPr="007350DD">
        <w:t>lowest</w:t>
      </w:r>
      <w:r w:rsidR="001327BC" w:rsidRPr="007350DD">
        <w:t xml:space="preserve"> </w:t>
      </w:r>
      <w:r w:rsidRPr="007350DD">
        <w:t>since</w:t>
      </w:r>
      <w:r w:rsidR="001327BC" w:rsidRPr="007350DD">
        <w:t xml:space="preserve"> </w:t>
      </w:r>
      <w:r w:rsidRPr="007350DD">
        <w:t>1996,</w:t>
      </w:r>
      <w:r w:rsidR="001327BC" w:rsidRPr="007350DD">
        <w:t xml:space="preserve"> </w:t>
      </w:r>
      <w:r w:rsidRPr="007350DD">
        <w:t>when</w:t>
      </w:r>
      <w:r w:rsidR="001327BC" w:rsidRPr="007350DD">
        <w:t xml:space="preserve"> </w:t>
      </w:r>
      <w:r w:rsidRPr="007350DD">
        <w:t>there</w:t>
      </w:r>
      <w:r w:rsidR="001327BC" w:rsidRPr="007350DD">
        <w:t xml:space="preserve"> </w:t>
      </w:r>
      <w:r w:rsidRPr="007350DD">
        <w:t>were</w:t>
      </w:r>
      <w:r w:rsidR="001327BC" w:rsidRPr="007350DD">
        <w:t xml:space="preserve"> </w:t>
      </w:r>
      <w:r w:rsidRPr="007350DD">
        <w:t>550</w:t>
      </w:r>
      <w:r w:rsidR="001327BC" w:rsidRPr="007350DD">
        <w:t xml:space="preserve"> </w:t>
      </w:r>
      <w:r w:rsidRPr="007350DD">
        <w:t>recorded</w:t>
      </w:r>
      <w:r w:rsidR="001327BC" w:rsidRPr="007350DD">
        <w:t xml:space="preserve"> </w:t>
      </w:r>
      <w:r w:rsidRPr="007350DD">
        <w:t>teenage</w:t>
      </w:r>
      <w:r w:rsidR="001327BC" w:rsidRPr="007350DD">
        <w:t xml:space="preserve"> </w:t>
      </w:r>
      <w:r w:rsidRPr="007350DD">
        <w:t>pregnancies.</w:t>
      </w:r>
    </w:p>
    <w:p w:rsidR="008026D5" w:rsidRPr="007350DD" w:rsidRDefault="006564B6" w:rsidP="002A7434">
      <w:pPr>
        <w:pStyle w:val="Heading1"/>
        <w:keepNext/>
        <w:keepLines/>
        <w:spacing w:before="240"/>
      </w:pPr>
      <w:r w:rsidRPr="007350DD">
        <w:t>Table</w:t>
      </w:r>
      <w:r w:rsidR="001327BC" w:rsidRPr="007350DD">
        <w:t xml:space="preserve"> </w:t>
      </w:r>
      <w:r w:rsidRPr="007350DD">
        <w:t>15</w:t>
      </w:r>
    </w:p>
    <w:p w:rsidR="006564B6" w:rsidRPr="007350DD" w:rsidRDefault="006564B6" w:rsidP="002A7434">
      <w:pPr>
        <w:pStyle w:val="SingleTxtG"/>
        <w:keepNext/>
        <w:keepLines/>
        <w:rPr>
          <w:b/>
          <w:bCs/>
        </w:rPr>
      </w:pPr>
      <w:r w:rsidRPr="007350DD">
        <w:rPr>
          <w:b/>
          <w:bCs/>
        </w:rPr>
        <w:t>N</w:t>
      </w:r>
      <w:r w:rsidR="00875C53">
        <w:rPr>
          <w:b/>
          <w:bCs/>
        </w:rPr>
        <w:t>umber</w:t>
      </w:r>
      <w:r w:rsidR="001327BC" w:rsidRPr="007350DD">
        <w:rPr>
          <w:b/>
          <w:bCs/>
        </w:rPr>
        <w:t xml:space="preserve"> </w:t>
      </w:r>
      <w:r w:rsidRPr="007350DD">
        <w:rPr>
          <w:b/>
          <w:bCs/>
        </w:rPr>
        <w:t>and</w:t>
      </w:r>
      <w:r w:rsidR="001327BC" w:rsidRPr="007350DD">
        <w:rPr>
          <w:b/>
          <w:bCs/>
        </w:rPr>
        <w:t xml:space="preserve"> </w:t>
      </w:r>
      <w:r w:rsidR="00875C53" w:rsidRPr="007350DD">
        <w:rPr>
          <w:b/>
          <w:bCs/>
        </w:rPr>
        <w:t>percentage of teenage deliveries</w:t>
      </w:r>
      <w:r w:rsidR="00875C53">
        <w:rPr>
          <w:b/>
          <w:bCs/>
        </w:rPr>
        <w:t>,</w:t>
      </w:r>
      <w:r w:rsidR="00875C53" w:rsidRPr="007350DD">
        <w:rPr>
          <w:b/>
          <w:bCs/>
        </w:rPr>
        <w:t xml:space="preserve"> </w:t>
      </w:r>
      <w:r w:rsidRPr="007350DD">
        <w:rPr>
          <w:b/>
          <w:bCs/>
        </w:rPr>
        <w:t>1997</w:t>
      </w:r>
      <w:r w:rsidR="008026D5" w:rsidRPr="007350DD">
        <w:rPr>
          <w:b/>
          <w:bCs/>
        </w:rPr>
        <w:t>–</w:t>
      </w:r>
      <w:r w:rsidRPr="007350DD">
        <w:rPr>
          <w:b/>
          <w:bCs/>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30"/>
        <w:gridCol w:w="3254"/>
        <w:gridCol w:w="2286"/>
      </w:tblGrid>
      <w:tr w:rsidR="006564B6" w:rsidRPr="007350DD" w:rsidTr="008026D5">
        <w:trPr>
          <w:cantSplit/>
          <w:tblHeader/>
        </w:trPr>
        <w:tc>
          <w:tcPr>
            <w:tcW w:w="1080" w:type="dxa"/>
            <w:tcBorders>
              <w:top w:val="single" w:sz="4" w:space="0" w:color="auto"/>
              <w:bottom w:val="single" w:sz="12" w:space="0" w:color="auto"/>
            </w:tcBorders>
            <w:shd w:val="clear" w:color="auto" w:fill="auto"/>
            <w:vAlign w:val="bottom"/>
          </w:tcPr>
          <w:p w:rsidR="006564B6" w:rsidRPr="007350DD" w:rsidRDefault="006564B6" w:rsidP="002A7434">
            <w:pPr>
              <w:keepNext/>
              <w:keepLines/>
              <w:suppressAutoHyphens w:val="0"/>
              <w:spacing w:before="80" w:after="80" w:line="200" w:lineRule="exact"/>
              <w:ind w:right="113"/>
              <w:rPr>
                <w:i/>
                <w:sz w:val="16"/>
              </w:rPr>
            </w:pPr>
            <w:r w:rsidRPr="007350DD">
              <w:rPr>
                <w:i/>
                <w:sz w:val="16"/>
              </w:rPr>
              <w:t>Year</w:t>
            </w:r>
          </w:p>
        </w:tc>
        <w:tc>
          <w:tcPr>
            <w:tcW w:w="1920" w:type="dxa"/>
            <w:tcBorders>
              <w:top w:val="single" w:sz="4" w:space="0" w:color="auto"/>
              <w:bottom w:val="single" w:sz="12" w:space="0" w:color="auto"/>
            </w:tcBorders>
            <w:shd w:val="clear" w:color="auto" w:fill="auto"/>
            <w:vAlign w:val="bottom"/>
          </w:tcPr>
          <w:p w:rsidR="006564B6" w:rsidRPr="007350DD" w:rsidRDefault="006564B6" w:rsidP="002A7434">
            <w:pPr>
              <w:keepNext/>
              <w:keepLines/>
              <w:suppressAutoHyphens w:val="0"/>
              <w:spacing w:before="80" w:after="80" w:line="200" w:lineRule="exact"/>
              <w:ind w:right="113"/>
              <w:jc w:val="right"/>
              <w:rPr>
                <w:i/>
                <w:sz w:val="16"/>
              </w:rPr>
            </w:pPr>
            <w:r w:rsidRPr="007350DD">
              <w:rPr>
                <w:i/>
                <w:sz w:val="16"/>
              </w:rPr>
              <w:t>No.</w:t>
            </w:r>
            <w:r w:rsidR="001327BC" w:rsidRPr="007350DD">
              <w:rPr>
                <w:i/>
                <w:sz w:val="16"/>
              </w:rPr>
              <w:t xml:space="preserve"> </w:t>
            </w:r>
            <w:r w:rsidRPr="007350DD">
              <w:rPr>
                <w:i/>
                <w:sz w:val="16"/>
              </w:rPr>
              <w:t>of</w:t>
            </w:r>
            <w:r w:rsidR="001327BC" w:rsidRPr="007350DD">
              <w:rPr>
                <w:i/>
                <w:sz w:val="16"/>
              </w:rPr>
              <w:t xml:space="preserve"> </w:t>
            </w:r>
            <w:r w:rsidR="008026D5" w:rsidRPr="007350DD">
              <w:rPr>
                <w:i/>
                <w:sz w:val="16"/>
              </w:rPr>
              <w:t>p</w:t>
            </w:r>
            <w:r w:rsidRPr="007350DD">
              <w:rPr>
                <w:i/>
                <w:sz w:val="16"/>
              </w:rPr>
              <w:t>regnancies</w:t>
            </w:r>
          </w:p>
        </w:tc>
        <w:tc>
          <w:tcPr>
            <w:tcW w:w="1349" w:type="dxa"/>
            <w:tcBorders>
              <w:top w:val="single" w:sz="4" w:space="0" w:color="auto"/>
              <w:bottom w:val="single" w:sz="12" w:space="0" w:color="auto"/>
            </w:tcBorders>
            <w:shd w:val="clear" w:color="auto" w:fill="auto"/>
            <w:vAlign w:val="bottom"/>
          </w:tcPr>
          <w:p w:rsidR="006564B6" w:rsidRPr="007350DD" w:rsidRDefault="006564B6" w:rsidP="002A7434">
            <w:pPr>
              <w:keepNext/>
              <w:keepLines/>
              <w:suppressAutoHyphens w:val="0"/>
              <w:spacing w:before="80" w:after="80" w:line="200" w:lineRule="exact"/>
              <w:ind w:right="113"/>
              <w:jc w:val="right"/>
              <w:rPr>
                <w:i/>
                <w:sz w:val="16"/>
              </w:rPr>
            </w:pPr>
            <w:r w:rsidRPr="007350DD">
              <w:rPr>
                <w:i/>
                <w:sz w:val="16"/>
              </w:rPr>
              <w:t>Percentage</w:t>
            </w:r>
          </w:p>
        </w:tc>
      </w:tr>
      <w:tr w:rsidR="006564B6" w:rsidRPr="007350DD" w:rsidTr="008026D5">
        <w:trPr>
          <w:cantSplit/>
        </w:trPr>
        <w:tc>
          <w:tcPr>
            <w:tcW w:w="1080" w:type="dxa"/>
            <w:tcBorders>
              <w:top w:val="single" w:sz="12" w:space="0" w:color="auto"/>
            </w:tcBorders>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1997</w:t>
            </w:r>
          </w:p>
        </w:tc>
        <w:tc>
          <w:tcPr>
            <w:tcW w:w="1920" w:type="dxa"/>
            <w:tcBorders>
              <w:top w:val="single" w:sz="12" w:space="0" w:color="auto"/>
            </w:tcBorders>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616</w:t>
            </w:r>
          </w:p>
        </w:tc>
        <w:tc>
          <w:tcPr>
            <w:tcW w:w="1349" w:type="dxa"/>
            <w:tcBorders>
              <w:top w:val="single" w:sz="12" w:space="0" w:color="auto"/>
            </w:tcBorders>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18.3</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1998</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634</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19.6</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1999</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632</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17.9</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2000</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665</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19.6</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2001</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715</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19.7</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2002</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619</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18.1</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2003</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573</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16.3</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2004</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559</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16.7</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2005</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534</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16.3</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2006</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490</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15.5</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2007</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570</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15.5</w:t>
            </w:r>
          </w:p>
        </w:tc>
      </w:tr>
      <w:tr w:rsidR="006564B6" w:rsidRPr="007350DD" w:rsidTr="008026D5">
        <w:trPr>
          <w:cantSplit/>
        </w:trPr>
        <w:tc>
          <w:tcPr>
            <w:tcW w:w="1080" w:type="dxa"/>
            <w:shd w:val="clear" w:color="auto" w:fill="auto"/>
          </w:tcPr>
          <w:p w:rsidR="006564B6" w:rsidRPr="007350DD" w:rsidRDefault="006564B6" w:rsidP="008026D5">
            <w:pPr>
              <w:suppressAutoHyphens w:val="0"/>
              <w:spacing w:before="40" w:after="40" w:line="220" w:lineRule="exact"/>
              <w:ind w:right="113"/>
              <w:rPr>
                <w:sz w:val="18"/>
              </w:rPr>
            </w:pPr>
            <w:r w:rsidRPr="007350DD">
              <w:rPr>
                <w:sz w:val="18"/>
              </w:rPr>
              <w:t>2008</w:t>
            </w:r>
          </w:p>
        </w:tc>
        <w:tc>
          <w:tcPr>
            <w:tcW w:w="1920"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512</w:t>
            </w:r>
          </w:p>
        </w:tc>
        <w:tc>
          <w:tcPr>
            <w:tcW w:w="1349" w:type="dxa"/>
            <w:shd w:val="clear" w:color="auto" w:fill="auto"/>
            <w:vAlign w:val="bottom"/>
          </w:tcPr>
          <w:p w:rsidR="006564B6" w:rsidRPr="007350DD" w:rsidRDefault="006564B6" w:rsidP="008026D5">
            <w:pPr>
              <w:suppressAutoHyphens w:val="0"/>
              <w:spacing w:before="40" w:after="40" w:line="220" w:lineRule="exact"/>
              <w:ind w:right="113"/>
              <w:jc w:val="right"/>
              <w:rPr>
                <w:sz w:val="18"/>
              </w:rPr>
            </w:pPr>
            <w:r w:rsidRPr="007350DD">
              <w:rPr>
                <w:sz w:val="18"/>
              </w:rPr>
              <w:t>15.6</w:t>
            </w:r>
          </w:p>
        </w:tc>
      </w:tr>
    </w:tbl>
    <w:p w:rsidR="006564B6" w:rsidRPr="007350DD" w:rsidRDefault="006564B6" w:rsidP="008026D5">
      <w:pPr>
        <w:spacing w:before="120" w:after="240"/>
        <w:ind w:left="1134" w:right="1134" w:firstLine="170"/>
        <w:rPr>
          <w:sz w:val="18"/>
        </w:rPr>
      </w:pPr>
      <w:r w:rsidRPr="007350DD">
        <w:rPr>
          <w:i/>
          <w:iCs/>
          <w:sz w:val="18"/>
        </w:rPr>
        <w:t>Source:</w:t>
      </w:r>
      <w:r w:rsidR="001327BC" w:rsidRPr="007350DD">
        <w:rPr>
          <w:i/>
          <w:iCs/>
          <w:sz w:val="18"/>
        </w:rPr>
        <w:t xml:space="preserve"> </w:t>
      </w:r>
      <w:r w:rsidR="008026D5" w:rsidRPr="007350DD">
        <w:rPr>
          <w:sz w:val="18"/>
        </w:rPr>
        <w:t xml:space="preserve"> </w:t>
      </w:r>
      <w:r w:rsidRPr="007350DD">
        <w:rPr>
          <w:sz w:val="18"/>
        </w:rPr>
        <w:t>Planning</w:t>
      </w:r>
      <w:r w:rsidR="001327BC" w:rsidRPr="007350DD">
        <w:rPr>
          <w:sz w:val="18"/>
        </w:rPr>
        <w:t xml:space="preserve"> </w:t>
      </w:r>
      <w:r w:rsidRPr="007350DD">
        <w:rPr>
          <w:sz w:val="18"/>
        </w:rPr>
        <w:t>and</w:t>
      </w:r>
      <w:r w:rsidR="001327BC" w:rsidRPr="007350DD">
        <w:rPr>
          <w:sz w:val="18"/>
        </w:rPr>
        <w:t xml:space="preserve"> </w:t>
      </w:r>
      <w:r w:rsidRPr="007350DD">
        <w:rPr>
          <w:sz w:val="18"/>
        </w:rPr>
        <w:t>Research</w:t>
      </w:r>
      <w:r w:rsidR="001327BC" w:rsidRPr="007350DD">
        <w:rPr>
          <w:sz w:val="18"/>
        </w:rPr>
        <w:t xml:space="preserve"> </w:t>
      </w:r>
      <w:r w:rsidRPr="007350DD">
        <w:rPr>
          <w:sz w:val="18"/>
        </w:rPr>
        <w:t>Unit,</w:t>
      </w:r>
      <w:r w:rsidR="001327BC" w:rsidRPr="007350DD">
        <w:rPr>
          <w:sz w:val="18"/>
        </w:rPr>
        <w:t xml:space="preserve"> </w:t>
      </w:r>
      <w:r w:rsidRPr="007350DD">
        <w:rPr>
          <w:sz w:val="18"/>
        </w:rPr>
        <w:t>Ministry</w:t>
      </w:r>
      <w:r w:rsidR="001327BC" w:rsidRPr="007350DD">
        <w:rPr>
          <w:sz w:val="18"/>
        </w:rPr>
        <w:t xml:space="preserve"> </w:t>
      </w:r>
      <w:r w:rsidRPr="007350DD">
        <w:rPr>
          <w:sz w:val="18"/>
        </w:rPr>
        <w:t>of</w:t>
      </w:r>
      <w:r w:rsidR="001327BC" w:rsidRPr="007350DD">
        <w:rPr>
          <w:sz w:val="18"/>
        </w:rPr>
        <w:t xml:space="preserve"> </w:t>
      </w:r>
      <w:r w:rsidRPr="007350DD">
        <w:rPr>
          <w:sz w:val="18"/>
        </w:rPr>
        <w:t>Health</w:t>
      </w:r>
    </w:p>
    <w:p w:rsidR="006564B6" w:rsidRPr="007350DD" w:rsidRDefault="006564B6" w:rsidP="009E22FF">
      <w:pPr>
        <w:pStyle w:val="SingleTxtG"/>
      </w:pPr>
      <w:r w:rsidRPr="007350DD">
        <w:t>144.</w:t>
      </w:r>
      <w:r w:rsidRPr="007350DD">
        <w:tab/>
        <w:t>Barbados</w:t>
      </w:r>
      <w:r w:rsidR="001327BC" w:rsidRPr="007350DD">
        <w:t xml:space="preserve"> </w:t>
      </w:r>
      <w:r w:rsidRPr="007350DD">
        <w:t>in</w:t>
      </w:r>
      <w:r w:rsidR="001327BC" w:rsidRPr="007350DD">
        <w:t xml:space="preserve"> </w:t>
      </w:r>
      <w:r w:rsidRPr="007350DD">
        <w:t>2009</w:t>
      </w:r>
      <w:r w:rsidR="001327BC" w:rsidRPr="007350DD">
        <w:t xml:space="preserve"> </w:t>
      </w:r>
      <w:r w:rsidRPr="007350DD">
        <w:t>introduced</w:t>
      </w:r>
      <w:r w:rsidR="001327BC" w:rsidRPr="007350DD">
        <w:t xml:space="preserve"> </w:t>
      </w:r>
      <w:r w:rsidRPr="007350DD">
        <w:t>legislation</w:t>
      </w:r>
      <w:r w:rsidR="001327BC" w:rsidRPr="007350DD">
        <w:t xml:space="preserve"> </w:t>
      </w:r>
      <w:r w:rsidRPr="007350DD">
        <w:t>prohibiting</w:t>
      </w:r>
      <w:r w:rsidR="001327BC" w:rsidRPr="007350DD">
        <w:t xml:space="preserve"> </w:t>
      </w:r>
      <w:r w:rsidRPr="007350DD">
        <w:t>the</w:t>
      </w:r>
      <w:r w:rsidR="001327BC" w:rsidRPr="007350DD">
        <w:t xml:space="preserve"> </w:t>
      </w:r>
      <w:r w:rsidRPr="007350DD">
        <w:t>sale</w:t>
      </w:r>
      <w:r w:rsidR="001327BC" w:rsidRPr="007350DD">
        <w:t xml:space="preserve"> </w:t>
      </w:r>
      <w:r w:rsidRPr="007350DD">
        <w:t>of</w:t>
      </w:r>
      <w:r w:rsidR="001327BC" w:rsidRPr="007350DD">
        <w:t xml:space="preserve"> </w:t>
      </w:r>
      <w:r w:rsidRPr="007350DD">
        <w:t>tobacco</w:t>
      </w:r>
      <w:r w:rsidR="001327BC" w:rsidRPr="007350DD">
        <w:t xml:space="preserve"> </w:t>
      </w:r>
      <w:r w:rsidRPr="007350DD">
        <w:t>to</w:t>
      </w:r>
      <w:r w:rsidR="001327BC" w:rsidRPr="007350DD">
        <w:t xml:space="preserve"> </w:t>
      </w:r>
      <w:r w:rsidRPr="007350DD">
        <w:t>and</w:t>
      </w:r>
      <w:r w:rsidR="001327BC" w:rsidRPr="007350DD">
        <w:t xml:space="preserve"> </w:t>
      </w:r>
      <w:r w:rsidRPr="007350DD">
        <w:t>by</w:t>
      </w:r>
      <w:r w:rsidR="001327BC" w:rsidRPr="007350DD">
        <w:t xml:space="preserve"> </w:t>
      </w:r>
      <w:r w:rsidRPr="007350DD">
        <w:t>minors</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16</w:t>
      </w:r>
      <w:r w:rsidR="001327BC" w:rsidRPr="007350DD">
        <w:t xml:space="preserve"> </w:t>
      </w:r>
      <w:r w:rsidRPr="007350DD">
        <w:t>years),</w:t>
      </w:r>
      <w:r w:rsidR="001327BC" w:rsidRPr="007350DD">
        <w:t xml:space="preserve"> </w:t>
      </w:r>
      <w:r w:rsidRPr="007350DD">
        <w:t>and</w:t>
      </w:r>
      <w:r w:rsidR="001327BC" w:rsidRPr="007350DD">
        <w:t xml:space="preserve"> </w:t>
      </w:r>
      <w:r w:rsidRPr="007350DD">
        <w:t>banning</w:t>
      </w:r>
      <w:r w:rsidR="001327BC" w:rsidRPr="007350DD">
        <w:t xml:space="preserve"> </w:t>
      </w:r>
      <w:r w:rsidRPr="007350DD">
        <w:t>smoking</w:t>
      </w:r>
      <w:r w:rsidR="001327BC" w:rsidRPr="007350DD">
        <w:t xml:space="preserve"> </w:t>
      </w:r>
      <w:r w:rsidRPr="007350DD">
        <w:t>in</w:t>
      </w:r>
      <w:r w:rsidR="001327BC" w:rsidRPr="007350DD">
        <w:t xml:space="preserve"> </w:t>
      </w:r>
      <w:r w:rsidRPr="007350DD">
        <w:t>public</w:t>
      </w:r>
      <w:r w:rsidR="001327BC" w:rsidRPr="007350DD">
        <w:t xml:space="preserve"> </w:t>
      </w:r>
      <w:r w:rsidRPr="007350DD">
        <w:t>places.</w:t>
      </w:r>
      <w:r w:rsidR="006461CD" w:rsidRPr="007350DD">
        <w:t xml:space="preserve"> </w:t>
      </w:r>
      <w:r w:rsidRPr="007350DD">
        <w:t>A</w:t>
      </w:r>
      <w:r w:rsidR="001327BC" w:rsidRPr="007350DD">
        <w:t xml:space="preserve"> </w:t>
      </w:r>
      <w:r w:rsidRPr="007350DD">
        <w:t>more</w:t>
      </w:r>
      <w:r w:rsidR="001327BC" w:rsidRPr="007350DD">
        <w:t xml:space="preserve"> </w:t>
      </w:r>
      <w:r w:rsidRPr="007350DD">
        <w:t>serious</w:t>
      </w:r>
      <w:r w:rsidR="001327BC" w:rsidRPr="007350DD">
        <w:t xml:space="preserve"> </w:t>
      </w:r>
      <w:r w:rsidRPr="007350DD">
        <w:t>challenge</w:t>
      </w:r>
      <w:r w:rsidR="001327BC" w:rsidRPr="007350DD">
        <w:t xml:space="preserve"> </w:t>
      </w:r>
      <w:r w:rsidRPr="007350DD">
        <w:t>exists</w:t>
      </w:r>
      <w:r w:rsidR="001327BC" w:rsidRPr="007350DD">
        <w:t xml:space="preserve"> </w:t>
      </w:r>
      <w:r w:rsidRPr="007350DD">
        <w:t>however</w:t>
      </w:r>
      <w:r w:rsidR="001327BC" w:rsidRPr="007350DD">
        <w:t xml:space="preserve"> </w:t>
      </w:r>
      <w:r w:rsidRPr="007350DD">
        <w:t>with</w:t>
      </w:r>
      <w:r w:rsidR="001327BC" w:rsidRPr="007350DD">
        <w:t xml:space="preserve"> </w:t>
      </w:r>
      <w:r w:rsidRPr="007350DD">
        <w:t>the</w:t>
      </w:r>
      <w:r w:rsidR="001327BC" w:rsidRPr="007350DD">
        <w:t xml:space="preserve"> </w:t>
      </w:r>
      <w:r w:rsidRPr="007350DD">
        <w:t>use</w:t>
      </w:r>
      <w:r w:rsidR="001327BC" w:rsidRPr="007350DD">
        <w:t xml:space="preserve"> </w:t>
      </w:r>
      <w:r w:rsidRPr="007350DD">
        <w:t>of</w:t>
      </w:r>
      <w:r w:rsidR="001327BC" w:rsidRPr="007350DD">
        <w:t xml:space="preserve"> </w:t>
      </w:r>
      <w:r w:rsidRPr="007350DD">
        <w:t>illegal</w:t>
      </w:r>
      <w:r w:rsidR="001327BC" w:rsidRPr="007350DD">
        <w:t xml:space="preserve"> </w:t>
      </w:r>
      <w:r w:rsidRPr="007350DD">
        <w:t>drugs.</w:t>
      </w:r>
      <w:r w:rsidR="001327BC" w:rsidRPr="007350DD">
        <w:t xml:space="preserve"> </w:t>
      </w:r>
      <w:r w:rsidRPr="007350DD">
        <w:t>The</w:t>
      </w:r>
      <w:r w:rsidR="001327BC" w:rsidRPr="007350DD">
        <w:t xml:space="preserve"> </w:t>
      </w:r>
      <w:r w:rsidRPr="007350DD">
        <w:t>Barbados</w:t>
      </w:r>
      <w:r w:rsidR="001327BC" w:rsidRPr="007350DD">
        <w:t xml:space="preserve"> </w:t>
      </w:r>
      <w:r w:rsidRPr="007350DD">
        <w:t>report</w:t>
      </w:r>
      <w:r w:rsidR="001327BC" w:rsidRPr="007350DD">
        <w:t xml:space="preserve"> </w:t>
      </w:r>
      <w:r w:rsidRPr="007350DD">
        <w:t>of</w:t>
      </w:r>
      <w:r w:rsidR="001327BC" w:rsidRPr="007350DD">
        <w:t xml:space="preserve"> </w:t>
      </w:r>
      <w:r w:rsidRPr="007350DD">
        <w:t>the</w:t>
      </w:r>
      <w:r w:rsidR="001327BC" w:rsidRPr="007350DD">
        <w:t xml:space="preserve"> </w:t>
      </w:r>
      <w:r w:rsidRPr="007350DD">
        <w:t>CICAD</w:t>
      </w:r>
      <w:r w:rsidR="001327BC" w:rsidRPr="007350DD">
        <w:t xml:space="preserve"> </w:t>
      </w:r>
      <w:r w:rsidRPr="007350DD">
        <w:t>sponsored</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Survey</w:t>
      </w:r>
      <w:r w:rsidR="001327BC" w:rsidRPr="007350DD">
        <w:t xml:space="preserve"> </w:t>
      </w:r>
      <w:r w:rsidRPr="007350DD">
        <w:t>(2010)</w:t>
      </w:r>
      <w:r w:rsidRPr="007350DD">
        <w:rPr>
          <w:rStyle w:val="FootnoteReference"/>
        </w:rPr>
        <w:footnoteReference w:id="29"/>
      </w:r>
      <w:r w:rsidR="006461CD" w:rsidRPr="007350DD">
        <w:rPr>
          <w:rStyle w:val="FootnoteReference"/>
        </w:rPr>
        <w:t xml:space="preserve"> </w:t>
      </w:r>
      <w:r w:rsidRPr="007350DD">
        <w:t>of</w:t>
      </w:r>
      <w:r w:rsidR="001327BC" w:rsidRPr="007350DD">
        <w:t xml:space="preserve"> </w:t>
      </w:r>
      <w:r w:rsidRPr="007350DD">
        <w:t>11</w:t>
      </w:r>
      <w:r w:rsidR="002C13DD" w:rsidRPr="007350DD">
        <w:t>–</w:t>
      </w:r>
      <w:r w:rsidRPr="007350DD">
        <w:t>17</w:t>
      </w:r>
      <w:r w:rsidR="001327BC" w:rsidRPr="007350DD">
        <w:t xml:space="preserve"> </w:t>
      </w:r>
      <w:r w:rsidRPr="007350DD">
        <w:t>year</w:t>
      </w:r>
      <w:r w:rsidR="001327BC" w:rsidRPr="007350DD">
        <w:t xml:space="preserve"> </w:t>
      </w:r>
      <w:r w:rsidRPr="007350DD">
        <w:t>olds</w:t>
      </w:r>
      <w:r w:rsidR="001327BC" w:rsidRPr="007350DD">
        <w:t xml:space="preserve"> </w:t>
      </w:r>
      <w:r w:rsidRPr="007350DD">
        <w:t>(in</w:t>
      </w:r>
      <w:r w:rsidR="001327BC" w:rsidRPr="007350DD">
        <w:t xml:space="preserve"> </w:t>
      </w:r>
      <w:r w:rsidRPr="007350DD">
        <w:t>public</w:t>
      </w:r>
      <w:r w:rsidR="001327BC" w:rsidRPr="007350DD">
        <w:t xml:space="preserve"> </w:t>
      </w:r>
      <w:r w:rsidRPr="007350DD">
        <w:t>and</w:t>
      </w:r>
      <w:r w:rsidR="001327BC" w:rsidRPr="007350DD">
        <w:t xml:space="preserve"> </w:t>
      </w:r>
      <w:r w:rsidRPr="007350DD">
        <w:t>private</w:t>
      </w:r>
      <w:r w:rsidR="001327BC" w:rsidRPr="007350DD">
        <w:t xml:space="preserve"> </w:t>
      </w:r>
      <w:r w:rsidRPr="007350DD">
        <w:t>schools</w:t>
      </w:r>
      <w:r w:rsidR="001327BC" w:rsidRPr="007350DD">
        <w:t xml:space="preserve"> </w:t>
      </w:r>
      <w:r w:rsidRPr="007350DD">
        <w:t>in</w:t>
      </w:r>
      <w:r w:rsidR="001327BC" w:rsidRPr="007350DD">
        <w:t xml:space="preserve"> </w:t>
      </w:r>
      <w:r w:rsidRPr="007350DD">
        <w:t>12</w:t>
      </w:r>
      <w:r w:rsidR="001327BC" w:rsidRPr="007350DD">
        <w:t xml:space="preserve"> </w:t>
      </w:r>
      <w:r w:rsidRPr="007350DD">
        <w:t>Caribbean)</w:t>
      </w:r>
      <w:r w:rsidR="001327BC" w:rsidRPr="007350DD">
        <w:t xml:space="preserve"> </w:t>
      </w:r>
      <w:r w:rsidRPr="007350DD">
        <w:t>reported</w:t>
      </w:r>
      <w:r w:rsidR="001327BC" w:rsidRPr="007350DD">
        <w:t xml:space="preserve"> </w:t>
      </w:r>
      <w:r w:rsidRPr="007350DD">
        <w:t>the</w:t>
      </w:r>
      <w:r w:rsidR="001327BC" w:rsidRPr="007350DD">
        <w:t xml:space="preserve"> </w:t>
      </w:r>
      <w:r w:rsidRPr="007350DD">
        <w:t>prevalence</w:t>
      </w:r>
      <w:r w:rsidR="001327BC" w:rsidRPr="007350DD">
        <w:t xml:space="preserve"> </w:t>
      </w:r>
      <w:r w:rsidRPr="007350DD">
        <w:t>of</w:t>
      </w:r>
      <w:r w:rsidR="001327BC" w:rsidRPr="007350DD">
        <w:t xml:space="preserve"> </w:t>
      </w:r>
      <w:r w:rsidRPr="007350DD">
        <w:t>drug</w:t>
      </w:r>
      <w:r w:rsidR="001327BC" w:rsidRPr="007350DD">
        <w:t xml:space="preserve"> </w:t>
      </w:r>
      <w:r w:rsidRPr="007350DD">
        <w:t>use</w:t>
      </w:r>
      <w:r w:rsidR="001327BC" w:rsidRPr="007350DD">
        <w:t xml:space="preserve"> </w:t>
      </w:r>
      <w:r w:rsidRPr="007350DD">
        <w:t>in</w:t>
      </w:r>
      <w:r w:rsidR="001327BC" w:rsidRPr="007350DD">
        <w:t xml:space="preserve"> </w:t>
      </w:r>
      <w:r w:rsidRPr="007350DD">
        <w:t>Barbados</w:t>
      </w:r>
      <w:r w:rsidR="001327BC" w:rsidRPr="007350DD">
        <w:t xml:space="preserve"> </w:t>
      </w:r>
      <w:r w:rsidRPr="007350DD">
        <w:t>as</w:t>
      </w:r>
      <w:r w:rsidR="001327BC" w:rsidRPr="007350DD">
        <w:t xml:space="preserve"> </w:t>
      </w:r>
      <w:r w:rsidRPr="007350DD">
        <w:t>follows:</w:t>
      </w:r>
      <w:r w:rsidR="001327BC" w:rsidRPr="007350DD">
        <w:t xml:space="preserve"> </w:t>
      </w:r>
    </w:p>
    <w:p w:rsidR="006564B6" w:rsidRPr="007350DD" w:rsidRDefault="008026D5" w:rsidP="009E22FF">
      <w:pPr>
        <w:pStyle w:val="SingleTxtG"/>
      </w:pPr>
      <w:r w:rsidRPr="007350DD">
        <w:tab/>
        <w:t>(a)</w:t>
      </w:r>
      <w:r w:rsidRPr="007350DD">
        <w:tab/>
      </w:r>
      <w:r w:rsidR="006564B6" w:rsidRPr="007350DD">
        <w:t>21.46%</w:t>
      </w:r>
      <w:r w:rsidR="001327BC" w:rsidRPr="007350DD">
        <w:t xml:space="preserve"> </w:t>
      </w:r>
      <w:r w:rsidR="006564B6" w:rsidRPr="007350DD">
        <w:t>reported</w:t>
      </w:r>
      <w:r w:rsidR="001327BC" w:rsidRPr="007350DD">
        <w:t xml:space="preserve"> </w:t>
      </w:r>
      <w:r w:rsidR="006564B6" w:rsidRPr="007350DD">
        <w:t>lifetime</w:t>
      </w:r>
      <w:r w:rsidR="001327BC" w:rsidRPr="007350DD">
        <w:t xml:space="preserve"> </w:t>
      </w:r>
      <w:r w:rsidR="006564B6" w:rsidRPr="007350DD">
        <w:t>use</w:t>
      </w:r>
      <w:r w:rsidR="001327BC" w:rsidRPr="007350DD">
        <w:t xml:space="preserve"> </w:t>
      </w:r>
      <w:r w:rsidR="006564B6" w:rsidRPr="007350DD">
        <w:t>of</w:t>
      </w:r>
      <w:r w:rsidR="001327BC" w:rsidRPr="007350DD">
        <w:t xml:space="preserve"> </w:t>
      </w:r>
      <w:r w:rsidR="006564B6" w:rsidRPr="007350DD">
        <w:t>cigarettes</w:t>
      </w:r>
      <w:r w:rsidRPr="007350DD">
        <w:t>;</w:t>
      </w:r>
    </w:p>
    <w:p w:rsidR="006564B6" w:rsidRPr="007350DD" w:rsidRDefault="008026D5" w:rsidP="009E22FF">
      <w:pPr>
        <w:pStyle w:val="SingleTxtG"/>
      </w:pPr>
      <w:r w:rsidRPr="007350DD">
        <w:tab/>
        <w:t>(b)</w:t>
      </w:r>
      <w:r w:rsidR="006564B6" w:rsidRPr="007350DD">
        <w:tab/>
        <w:t>75.6%</w:t>
      </w:r>
      <w:r w:rsidR="001327BC" w:rsidRPr="007350DD">
        <w:t xml:space="preserve"> </w:t>
      </w:r>
      <w:r w:rsidR="006564B6" w:rsidRPr="007350DD">
        <w:t>reported</w:t>
      </w:r>
      <w:r w:rsidR="001327BC" w:rsidRPr="007350DD">
        <w:t xml:space="preserve"> </w:t>
      </w:r>
      <w:r w:rsidR="006564B6" w:rsidRPr="007350DD">
        <w:t>lifetime</w:t>
      </w:r>
      <w:r w:rsidR="001327BC" w:rsidRPr="007350DD">
        <w:t xml:space="preserve"> </w:t>
      </w:r>
      <w:r w:rsidR="006564B6" w:rsidRPr="007350DD">
        <w:t>use</w:t>
      </w:r>
      <w:r w:rsidR="001327BC" w:rsidRPr="007350DD">
        <w:t xml:space="preserve"> </w:t>
      </w:r>
      <w:r w:rsidR="006564B6" w:rsidRPr="007350DD">
        <w:t>of</w:t>
      </w:r>
      <w:r w:rsidR="001327BC" w:rsidRPr="007350DD">
        <w:t xml:space="preserve"> </w:t>
      </w:r>
      <w:r w:rsidR="006564B6" w:rsidRPr="007350DD">
        <w:t>alcohol</w:t>
      </w:r>
      <w:r w:rsidRPr="007350DD">
        <w:t>;</w:t>
      </w:r>
    </w:p>
    <w:p w:rsidR="006564B6" w:rsidRPr="007350DD" w:rsidRDefault="008026D5" w:rsidP="009E22FF">
      <w:pPr>
        <w:pStyle w:val="SingleTxtG"/>
      </w:pPr>
      <w:r w:rsidRPr="007350DD">
        <w:tab/>
        <w:t>(c)</w:t>
      </w:r>
      <w:r w:rsidR="006564B6" w:rsidRPr="007350DD">
        <w:tab/>
        <w:t>18.97%</w:t>
      </w:r>
      <w:r w:rsidR="001327BC" w:rsidRPr="007350DD">
        <w:t xml:space="preserve"> </w:t>
      </w:r>
      <w:r w:rsidR="006564B6" w:rsidRPr="007350DD">
        <w:t>reported</w:t>
      </w:r>
      <w:r w:rsidR="001327BC" w:rsidRPr="007350DD">
        <w:t xml:space="preserve"> </w:t>
      </w:r>
      <w:r w:rsidR="006564B6" w:rsidRPr="007350DD">
        <w:t>lifetime</w:t>
      </w:r>
      <w:r w:rsidR="001327BC" w:rsidRPr="007350DD">
        <w:t xml:space="preserve"> </w:t>
      </w:r>
      <w:r w:rsidR="006564B6" w:rsidRPr="007350DD">
        <w:t>use</w:t>
      </w:r>
      <w:r w:rsidR="001327BC" w:rsidRPr="007350DD">
        <w:t xml:space="preserve"> </w:t>
      </w:r>
      <w:r w:rsidR="006564B6" w:rsidRPr="007350DD">
        <w:t>of</w:t>
      </w:r>
      <w:r w:rsidR="001327BC" w:rsidRPr="007350DD">
        <w:t xml:space="preserve"> </w:t>
      </w:r>
      <w:r w:rsidR="006564B6" w:rsidRPr="007350DD">
        <w:t>cannabis</w:t>
      </w:r>
      <w:r w:rsidRPr="007350DD">
        <w:t>;</w:t>
      </w:r>
    </w:p>
    <w:p w:rsidR="006564B6" w:rsidRPr="007350DD" w:rsidRDefault="008026D5" w:rsidP="009E22FF">
      <w:pPr>
        <w:pStyle w:val="SingleTxtG"/>
      </w:pPr>
      <w:r w:rsidRPr="007350DD">
        <w:tab/>
        <w:t>(d)</w:t>
      </w:r>
      <w:r w:rsidR="006564B6" w:rsidRPr="007350DD">
        <w:tab/>
        <w:t>18%</w:t>
      </w:r>
      <w:r w:rsidR="001327BC" w:rsidRPr="007350DD">
        <w:t xml:space="preserve"> </w:t>
      </w:r>
      <w:r w:rsidR="006564B6" w:rsidRPr="007350DD">
        <w:t>for</w:t>
      </w:r>
      <w:r w:rsidR="001327BC" w:rsidRPr="007350DD">
        <w:t xml:space="preserve"> </w:t>
      </w:r>
      <w:r w:rsidR="006564B6" w:rsidRPr="007350DD">
        <w:t>inhalants</w:t>
      </w:r>
      <w:r w:rsidRPr="007350DD">
        <w:t>;</w:t>
      </w:r>
    </w:p>
    <w:p w:rsidR="006564B6" w:rsidRPr="007350DD" w:rsidRDefault="008026D5" w:rsidP="009E22FF">
      <w:pPr>
        <w:pStyle w:val="SingleTxtG"/>
      </w:pPr>
      <w:r w:rsidRPr="007350DD">
        <w:tab/>
        <w:t>(e)</w:t>
      </w:r>
      <w:r w:rsidR="006564B6" w:rsidRPr="007350DD">
        <w:tab/>
      </w:r>
      <w:r w:rsidR="001327BC" w:rsidRPr="007350DD">
        <w:t xml:space="preserve"> </w:t>
      </w:r>
      <w:r w:rsidR="006564B6" w:rsidRPr="007350DD">
        <w:t>2%</w:t>
      </w:r>
      <w:r w:rsidR="001327BC" w:rsidRPr="007350DD">
        <w:t xml:space="preserve"> </w:t>
      </w:r>
      <w:r w:rsidR="006564B6" w:rsidRPr="007350DD">
        <w:t>for</w:t>
      </w:r>
      <w:r w:rsidR="001327BC" w:rsidRPr="007350DD">
        <w:t xml:space="preserve"> </w:t>
      </w:r>
      <w:r w:rsidR="006564B6" w:rsidRPr="007350DD">
        <w:t>cocaine,</w:t>
      </w:r>
      <w:r w:rsidR="001327BC" w:rsidRPr="007350DD">
        <w:t xml:space="preserve"> </w:t>
      </w:r>
      <w:r w:rsidR="006564B6" w:rsidRPr="007350DD">
        <w:t>crack</w:t>
      </w:r>
      <w:r w:rsidR="001327BC" w:rsidRPr="007350DD">
        <w:t xml:space="preserve"> </w:t>
      </w:r>
      <w:r w:rsidR="006564B6" w:rsidRPr="007350DD">
        <w:t>cocaine</w:t>
      </w:r>
      <w:r w:rsidR="001327BC" w:rsidRPr="007350DD">
        <w:t xml:space="preserve"> </w:t>
      </w:r>
      <w:r w:rsidR="006564B6" w:rsidRPr="007350DD">
        <w:t>and</w:t>
      </w:r>
      <w:r w:rsidR="001327BC" w:rsidRPr="007350DD">
        <w:t xml:space="preserve"> </w:t>
      </w:r>
      <w:r w:rsidR="006564B6" w:rsidRPr="007350DD">
        <w:t>ecstasy</w:t>
      </w:r>
      <w:r w:rsidRPr="007350DD">
        <w:t>.</w:t>
      </w:r>
      <w:r w:rsidR="001327BC" w:rsidRPr="007350DD">
        <w:t xml:space="preserve"> </w:t>
      </w:r>
    </w:p>
    <w:p w:rsidR="006564B6" w:rsidRPr="007350DD" w:rsidRDefault="006564B6" w:rsidP="006461CD">
      <w:pPr>
        <w:pStyle w:val="SingleTxtG"/>
      </w:pPr>
      <w:r w:rsidRPr="007350DD">
        <w:t>145.</w:t>
      </w:r>
      <w:r w:rsidRPr="007350DD">
        <w:tab/>
        <w:t>The</w:t>
      </w:r>
      <w:r w:rsidR="001327BC" w:rsidRPr="007350DD">
        <w:t xml:space="preserve"> </w:t>
      </w:r>
      <w:r w:rsidRPr="007350DD">
        <w:t>report</w:t>
      </w:r>
      <w:r w:rsidR="001327BC" w:rsidRPr="007350DD">
        <w:t xml:space="preserve"> </w:t>
      </w:r>
      <w:r w:rsidRPr="007350DD">
        <w:t>from</w:t>
      </w:r>
      <w:r w:rsidR="001327BC" w:rsidRPr="007350DD">
        <w:t xml:space="preserve"> </w:t>
      </w:r>
      <w:r w:rsidRPr="007350DD">
        <w:t>a</w:t>
      </w:r>
      <w:r w:rsidR="001327BC" w:rsidRPr="007350DD">
        <w:t xml:space="preserve"> </w:t>
      </w:r>
      <w:r w:rsidRPr="007350DD">
        <w:t>2009</w:t>
      </w:r>
      <w:r w:rsidR="001327BC" w:rsidRPr="007350DD">
        <w:t xml:space="preserve"> </w:t>
      </w:r>
      <w:r w:rsidRPr="007350DD">
        <w:t>Assessment</w:t>
      </w:r>
      <w:r w:rsidR="001327BC" w:rsidRPr="007350DD">
        <w:t xml:space="preserve"> </w:t>
      </w:r>
      <w:r w:rsidRPr="007350DD">
        <w:t>of</w:t>
      </w:r>
      <w:r w:rsidR="001327BC" w:rsidRPr="007350DD">
        <w:t xml:space="preserve"> </w:t>
      </w:r>
      <w:r w:rsidRPr="007350DD">
        <w:t>Substance</w:t>
      </w:r>
      <w:r w:rsidR="001327BC" w:rsidRPr="007350DD">
        <w:t xml:space="preserve"> </w:t>
      </w:r>
      <w:r w:rsidRPr="007350DD">
        <w:t>Abuse</w:t>
      </w:r>
      <w:r w:rsidR="001327BC" w:rsidRPr="007350DD">
        <w:t xml:space="preserve"> </w:t>
      </w:r>
      <w:r w:rsidRPr="007350DD">
        <w:t>Treatment</w:t>
      </w:r>
      <w:r w:rsidR="001327BC" w:rsidRPr="007350DD">
        <w:t xml:space="preserve"> </w:t>
      </w:r>
      <w:r w:rsidRPr="007350DD">
        <w:t>facilities</w:t>
      </w:r>
      <w:r w:rsidR="001327BC" w:rsidRPr="007350DD">
        <w:t xml:space="preserve"> </w:t>
      </w:r>
      <w:r w:rsidRPr="007350DD">
        <w:t>in</w:t>
      </w:r>
      <w:r w:rsidR="001327BC" w:rsidRPr="007350DD">
        <w:t xml:space="preserve"> </w:t>
      </w:r>
      <w:r w:rsidRPr="007350DD">
        <w:t>Barbados</w:t>
      </w:r>
      <w:r w:rsidR="001327BC" w:rsidRPr="007350DD">
        <w:t xml:space="preserve"> </w:t>
      </w:r>
      <w:r w:rsidRPr="007350DD">
        <w:t>identified</w:t>
      </w:r>
      <w:r w:rsidR="001327BC" w:rsidRPr="007350DD">
        <w:t xml:space="preserve"> </w:t>
      </w:r>
      <w:r w:rsidRPr="007350DD">
        <w:t>a</w:t>
      </w:r>
      <w:r w:rsidR="001327BC" w:rsidRPr="007350DD">
        <w:t xml:space="preserve"> </w:t>
      </w:r>
      <w:r w:rsidRPr="007350DD">
        <w:t>gap</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comprehensive</w:t>
      </w:r>
      <w:r w:rsidR="001327BC" w:rsidRPr="007350DD">
        <w:t xml:space="preserve"> </w:t>
      </w:r>
      <w:r w:rsidRPr="007350DD">
        <w:t>treatment</w:t>
      </w:r>
      <w:r w:rsidR="001327BC" w:rsidRPr="007350DD">
        <w:t xml:space="preserve"> </w:t>
      </w:r>
      <w:r w:rsidRPr="007350DD">
        <w:t>services,</w:t>
      </w:r>
      <w:r w:rsidR="001327BC" w:rsidRPr="007350DD">
        <w:t xml:space="preserve"> </w:t>
      </w:r>
      <w:r w:rsidRPr="007350DD">
        <w:t>particularly</w:t>
      </w:r>
      <w:r w:rsidR="001327BC" w:rsidRPr="007350DD">
        <w:t xml:space="preserve"> </w:t>
      </w:r>
      <w:r w:rsidRPr="007350DD">
        <w:t>for</w:t>
      </w:r>
      <w:r w:rsidR="001327BC" w:rsidRPr="007350DD">
        <w:t xml:space="preserve"> </w:t>
      </w:r>
      <w:r w:rsidRPr="007350DD">
        <w:t>children</w:t>
      </w:r>
      <w:r w:rsidR="001327BC" w:rsidRPr="007350DD">
        <w:t xml:space="preserve"> </w:t>
      </w:r>
      <w:r w:rsidRPr="007350DD">
        <w:t>and</w:t>
      </w:r>
      <w:r w:rsidR="001327BC" w:rsidRPr="007350DD">
        <w:t xml:space="preserve"> </w:t>
      </w:r>
      <w:r w:rsidRPr="007350DD">
        <w:t>adolescents.</w:t>
      </w:r>
      <w:r w:rsidR="006461CD" w:rsidRPr="007350DD">
        <w:t xml:space="preserve"> </w:t>
      </w:r>
      <w:r w:rsidRPr="007350DD">
        <w:t>In</w:t>
      </w:r>
      <w:r w:rsidR="001327BC" w:rsidRPr="007350DD">
        <w:t xml:space="preserve"> </w:t>
      </w:r>
      <w:r w:rsidRPr="007350DD">
        <w:t>an</w:t>
      </w:r>
      <w:r w:rsidR="001327BC" w:rsidRPr="007350DD">
        <w:t xml:space="preserve"> </w:t>
      </w:r>
      <w:r w:rsidRPr="007350DD">
        <w:t>October</w:t>
      </w:r>
      <w:r w:rsidR="001327BC" w:rsidRPr="007350DD">
        <w:t xml:space="preserve"> </w:t>
      </w:r>
      <w:r w:rsidRPr="007350DD">
        <w:t>2010</w:t>
      </w:r>
      <w:r w:rsidR="001327BC" w:rsidRPr="007350DD">
        <w:t xml:space="preserve"> </w:t>
      </w:r>
      <w:r w:rsidRPr="007350DD">
        <w:t>consultation</w:t>
      </w:r>
      <w:r w:rsidR="001327BC" w:rsidRPr="007350DD">
        <w:t xml:space="preserve"> </w:t>
      </w:r>
      <w:r w:rsidRPr="007350DD">
        <w:t>led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the</w:t>
      </w:r>
      <w:r w:rsidR="001327BC" w:rsidRPr="007350DD">
        <w:t xml:space="preserve"> </w:t>
      </w:r>
      <w:r w:rsidRPr="007350DD">
        <w:t>PAHO,</w:t>
      </w:r>
      <w:r w:rsidR="001327BC" w:rsidRPr="007350DD">
        <w:t xml:space="preserve"> </w:t>
      </w:r>
      <w:r w:rsidRPr="007350DD">
        <w:t>recommendations</w:t>
      </w:r>
      <w:r w:rsidR="001327BC" w:rsidRPr="007350DD">
        <w:t xml:space="preserve"> </w:t>
      </w:r>
      <w:r w:rsidRPr="007350DD">
        <w:t>were</w:t>
      </w:r>
      <w:r w:rsidR="001327BC" w:rsidRPr="007350DD">
        <w:t xml:space="preserve"> </w:t>
      </w:r>
      <w:r w:rsidRPr="007350DD">
        <w:t>made</w:t>
      </w:r>
      <w:r w:rsidR="001327BC" w:rsidRPr="007350DD">
        <w:t xml:space="preserve"> </w:t>
      </w:r>
      <w:r w:rsidRPr="007350DD">
        <w:t>for</w:t>
      </w:r>
      <w:r w:rsidR="001327BC" w:rsidRPr="007350DD">
        <w:t xml:space="preserve"> </w:t>
      </w:r>
      <w:r w:rsidRPr="007350DD">
        <w:lastRenderedPageBreak/>
        <w:t>establishment</w:t>
      </w:r>
      <w:r w:rsidR="001327BC" w:rsidRPr="007350DD">
        <w:t xml:space="preserve"> </w:t>
      </w:r>
      <w:r w:rsidRPr="007350DD">
        <w:t>of</w:t>
      </w:r>
      <w:r w:rsidR="001327BC" w:rsidRPr="007350DD">
        <w:t xml:space="preserve"> </w:t>
      </w:r>
      <w:r w:rsidRPr="007350DD">
        <w:t>a</w:t>
      </w:r>
      <w:r w:rsidR="001327BC" w:rsidRPr="007350DD">
        <w:t xml:space="preserve"> </w:t>
      </w:r>
      <w:r w:rsidRPr="007350DD">
        <w:t>comprehensive</w:t>
      </w:r>
      <w:r w:rsidR="001327BC" w:rsidRPr="007350DD">
        <w:t xml:space="preserve"> </w:t>
      </w:r>
      <w:r w:rsidRPr="007350DD">
        <w:t>programme</w:t>
      </w:r>
      <w:r w:rsidR="001327BC" w:rsidRPr="007350DD">
        <w:t xml:space="preserve"> </w:t>
      </w:r>
      <w:r w:rsidRPr="007350DD">
        <w:t>for</w:t>
      </w:r>
      <w:r w:rsidR="001327BC" w:rsidRPr="007350DD">
        <w:t xml:space="preserve"> </w:t>
      </w:r>
      <w:r w:rsidRPr="007350DD">
        <w:t>children</w:t>
      </w:r>
      <w:r w:rsidR="001327BC" w:rsidRPr="007350DD">
        <w:t xml:space="preserve"> </w:t>
      </w:r>
      <w:r w:rsidRPr="007350DD">
        <w:t>and</w:t>
      </w:r>
      <w:r w:rsidR="001327BC" w:rsidRPr="007350DD">
        <w:t xml:space="preserve"> </w:t>
      </w:r>
      <w:r w:rsidRPr="007350DD">
        <w:t>adolescents</w:t>
      </w:r>
      <w:r w:rsidR="001327BC" w:rsidRPr="007350DD">
        <w:t xml:space="preserve"> </w:t>
      </w:r>
      <w:r w:rsidRPr="007350DD">
        <w:t>that</w:t>
      </w:r>
      <w:r w:rsidR="001327BC" w:rsidRPr="007350DD">
        <w:t xml:space="preserve"> </w:t>
      </w:r>
      <w:r w:rsidRPr="007350DD">
        <w:t>focused</w:t>
      </w:r>
      <w:r w:rsidR="001327BC" w:rsidRPr="007350DD">
        <w:t xml:space="preserve"> </w:t>
      </w:r>
      <w:r w:rsidRPr="007350DD">
        <w:t>on</w:t>
      </w:r>
      <w:r w:rsidR="001327BC" w:rsidRPr="007350DD">
        <w:t xml:space="preserve"> </w:t>
      </w:r>
      <w:r w:rsidRPr="007350DD">
        <w:t>prevention,</w:t>
      </w:r>
      <w:r w:rsidR="001327BC" w:rsidRPr="007350DD">
        <w:t xml:space="preserve"> </w:t>
      </w:r>
      <w:r w:rsidRPr="007350DD">
        <w:t>treatment,</w:t>
      </w:r>
      <w:r w:rsidR="001327BC" w:rsidRPr="007350DD">
        <w:t xml:space="preserve"> </w:t>
      </w:r>
      <w:r w:rsidRPr="007350DD">
        <w:t>rehabilitation</w:t>
      </w:r>
      <w:r w:rsidR="001327BC" w:rsidRPr="007350DD">
        <w:t xml:space="preserve"> </w:t>
      </w:r>
      <w:r w:rsidRPr="007350DD">
        <w:t>and</w:t>
      </w:r>
      <w:r w:rsidR="001327BC" w:rsidRPr="007350DD">
        <w:t xml:space="preserve"> </w:t>
      </w:r>
      <w:r w:rsidRPr="007350DD">
        <w:t>support.</w:t>
      </w:r>
      <w:r w:rsidR="006461CD" w:rsidRPr="007350DD">
        <w:t xml:space="preserve"> </w:t>
      </w:r>
      <w:r w:rsidRPr="007350DD">
        <w:t>It</w:t>
      </w:r>
      <w:r w:rsidR="001327BC" w:rsidRPr="007350DD">
        <w:t xml:space="preserve"> </w:t>
      </w:r>
      <w:r w:rsidRPr="007350DD">
        <w:t>was</w:t>
      </w:r>
      <w:r w:rsidR="001327BC" w:rsidRPr="007350DD">
        <w:t xml:space="preserve"> </w:t>
      </w:r>
      <w:r w:rsidRPr="007350DD">
        <w:t>agreed</w:t>
      </w:r>
      <w:r w:rsidR="001327BC" w:rsidRPr="007350DD">
        <w:t xml:space="preserve"> </w:t>
      </w:r>
      <w:r w:rsidRPr="007350DD">
        <w:t>that</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should</w:t>
      </w:r>
      <w:r w:rsidR="001327BC" w:rsidRPr="007350DD">
        <w:t xml:space="preserve"> </w:t>
      </w:r>
      <w:r w:rsidRPr="007350DD">
        <w:t>involve</w:t>
      </w:r>
      <w:r w:rsidR="001327BC" w:rsidRPr="007350DD">
        <w:t xml:space="preserve"> </w:t>
      </w:r>
      <w:r w:rsidRPr="007350DD">
        <w:t>both</w:t>
      </w:r>
      <w:r w:rsidR="001327BC" w:rsidRPr="007350DD">
        <w:t xml:space="preserve"> </w:t>
      </w:r>
      <w:r w:rsidRPr="007350DD">
        <w:t>government</w:t>
      </w:r>
      <w:r w:rsidR="001327BC" w:rsidRPr="007350DD">
        <w:t xml:space="preserve"> </w:t>
      </w:r>
      <w:r w:rsidRPr="007350DD">
        <w:t>and</w:t>
      </w:r>
      <w:r w:rsidR="001327BC" w:rsidRPr="007350DD">
        <w:t xml:space="preserve"> </w:t>
      </w:r>
      <w:r w:rsidRPr="007350DD">
        <w:t>civil</w:t>
      </w:r>
      <w:r w:rsidR="001327BC" w:rsidRPr="007350DD">
        <w:t xml:space="preserve"> </w:t>
      </w:r>
      <w:r w:rsidRPr="007350DD">
        <w:t>society</w:t>
      </w:r>
      <w:r w:rsidR="001327BC" w:rsidRPr="007350DD">
        <w:t xml:space="preserve"> </w:t>
      </w:r>
      <w:r w:rsidRPr="007350DD">
        <w:t>providers</w:t>
      </w:r>
      <w:r w:rsidR="001327BC" w:rsidRPr="007350DD">
        <w:t xml:space="preserve"> </w:t>
      </w:r>
      <w:r w:rsidRPr="007350DD">
        <w:t>of</w:t>
      </w:r>
      <w:r w:rsidR="001327BC" w:rsidRPr="007350DD">
        <w:t xml:space="preserve"> </w:t>
      </w:r>
      <w:r w:rsidRPr="007350DD">
        <w:t>drug</w:t>
      </w:r>
      <w:r w:rsidR="001327BC" w:rsidRPr="007350DD">
        <w:t xml:space="preserve"> </w:t>
      </w:r>
      <w:r w:rsidRPr="007350DD">
        <w:t>treatment</w:t>
      </w:r>
      <w:r w:rsidR="001327BC" w:rsidRPr="007350DD">
        <w:t xml:space="preserve"> </w:t>
      </w:r>
      <w:r w:rsidRPr="007350DD">
        <w:t>services.</w:t>
      </w:r>
      <w:r w:rsidR="006461CD" w:rsidRPr="007350DD">
        <w:t xml:space="preserve"> </w:t>
      </w:r>
      <w:r w:rsidRPr="007350DD">
        <w:t>Consequently,</w:t>
      </w:r>
      <w:r w:rsidR="001327BC" w:rsidRPr="007350DD">
        <w:t xml:space="preserve"> </w:t>
      </w:r>
      <w:r w:rsidRPr="007350DD">
        <w:t>in</w:t>
      </w:r>
      <w:r w:rsidR="001327BC" w:rsidRPr="007350DD">
        <w:t xml:space="preserve"> </w:t>
      </w:r>
      <w:r w:rsidRPr="007350DD">
        <w:t>2011,</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PAHO</w:t>
      </w:r>
      <w:r w:rsidR="001327BC" w:rsidRPr="007350DD">
        <w:t xml:space="preserve"> </w:t>
      </w:r>
      <w:r w:rsidRPr="007350DD">
        <w:t>and</w:t>
      </w:r>
      <w:r w:rsidR="001327BC" w:rsidRPr="007350DD">
        <w:t xml:space="preserve"> </w:t>
      </w:r>
      <w:r w:rsidRPr="007350DD">
        <w:t>the</w:t>
      </w:r>
      <w:r w:rsidR="001327BC" w:rsidRPr="007350DD">
        <w:t xml:space="preserve"> </w:t>
      </w:r>
      <w:r w:rsidRPr="007350DD">
        <w:t>Centre</w:t>
      </w:r>
      <w:r w:rsidR="001327BC" w:rsidRPr="007350DD">
        <w:t xml:space="preserve"> </w:t>
      </w:r>
      <w:r w:rsidRPr="007350DD">
        <w:t>for</w:t>
      </w:r>
      <w:r w:rsidR="001327BC" w:rsidRPr="007350DD">
        <w:t xml:space="preserve"> </w:t>
      </w:r>
      <w:r w:rsidRPr="007350DD">
        <w:t>Addiction</w:t>
      </w:r>
      <w:r w:rsidR="001327BC" w:rsidRPr="007350DD">
        <w:t xml:space="preserve"> </w:t>
      </w:r>
      <w:r w:rsidRPr="007350DD">
        <w:t>and</w:t>
      </w:r>
      <w:r w:rsidR="001327BC" w:rsidRPr="007350DD">
        <w:t xml:space="preserve"> </w:t>
      </w:r>
      <w:r w:rsidRPr="007350DD">
        <w:t>Mental</w:t>
      </w:r>
      <w:r w:rsidR="001327BC" w:rsidRPr="007350DD">
        <w:t xml:space="preserve"> </w:t>
      </w:r>
      <w:r w:rsidRPr="007350DD">
        <w:t>Health</w:t>
      </w:r>
      <w:r w:rsidR="001327BC" w:rsidRPr="007350DD">
        <w:t xml:space="preserve"> </w:t>
      </w:r>
      <w:r w:rsidRPr="007350DD">
        <w:t>(CAMH)</w:t>
      </w:r>
      <w:r w:rsidR="001327BC" w:rsidRPr="007350DD">
        <w:t xml:space="preserve"> </w:t>
      </w:r>
      <w:r w:rsidRPr="007350DD">
        <w:t>of</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Toronto</w:t>
      </w:r>
      <w:r w:rsidR="001327BC" w:rsidRPr="007350DD">
        <w:t xml:space="preserve"> </w:t>
      </w:r>
      <w:r w:rsidRPr="007350DD">
        <w:t>convened</w:t>
      </w:r>
      <w:r w:rsidR="001327BC" w:rsidRPr="007350DD">
        <w:t xml:space="preserve"> </w:t>
      </w:r>
      <w:r w:rsidRPr="007350DD">
        <w:t>a</w:t>
      </w:r>
      <w:r w:rsidR="001327BC" w:rsidRPr="007350DD">
        <w:t xml:space="preserve"> </w:t>
      </w:r>
      <w:r w:rsidRPr="007350DD">
        <w:t>workshop</w:t>
      </w:r>
      <w:r w:rsidR="001327BC" w:rsidRPr="007350DD">
        <w:t xml:space="preserve"> </w:t>
      </w:r>
      <w:r w:rsidRPr="007350DD">
        <w:t>to</w:t>
      </w:r>
      <w:r w:rsidR="001327BC" w:rsidRPr="007350DD">
        <w:t xml:space="preserve"> </w:t>
      </w:r>
      <w:r w:rsidRPr="007350DD">
        <w:t>provide</w:t>
      </w:r>
      <w:r w:rsidR="001327BC" w:rsidRPr="007350DD">
        <w:t xml:space="preserve"> </w:t>
      </w:r>
      <w:r w:rsidRPr="007350DD">
        <w:t>stakeholders</w:t>
      </w:r>
      <w:r w:rsidR="001327BC" w:rsidRPr="007350DD">
        <w:t xml:space="preserve"> </w:t>
      </w:r>
      <w:r w:rsidRPr="007350DD">
        <w:t>with</w:t>
      </w:r>
      <w:r w:rsidR="001327BC" w:rsidRPr="007350DD">
        <w:t xml:space="preserve"> </w:t>
      </w:r>
      <w:r w:rsidRPr="007350DD">
        <w:t>strategies</w:t>
      </w:r>
      <w:r w:rsidR="001327BC" w:rsidRPr="007350DD">
        <w:t xml:space="preserve"> </w:t>
      </w:r>
      <w:r w:rsidRPr="007350DD">
        <w:t>and</w:t>
      </w:r>
      <w:r w:rsidR="001327BC" w:rsidRPr="007350DD">
        <w:t xml:space="preserve"> </w:t>
      </w:r>
      <w:r w:rsidRPr="007350DD">
        <w:t>directions</w:t>
      </w:r>
      <w:r w:rsidR="001327BC" w:rsidRPr="007350DD">
        <w:t xml:space="preserve"> </w:t>
      </w:r>
      <w:r w:rsidRPr="007350DD">
        <w:t>for</w:t>
      </w:r>
      <w:r w:rsidR="001327BC" w:rsidRPr="007350DD">
        <w:t xml:space="preserve"> </w:t>
      </w:r>
      <w:r w:rsidRPr="007350DD">
        <w:t>developing</w:t>
      </w:r>
      <w:r w:rsidR="001327BC" w:rsidRPr="007350DD">
        <w:t xml:space="preserve"> </w:t>
      </w:r>
      <w:r w:rsidRPr="007350DD">
        <w:t>a</w:t>
      </w:r>
      <w:r w:rsidR="001327BC" w:rsidRPr="007350DD">
        <w:t xml:space="preserve"> </w:t>
      </w:r>
      <w:r w:rsidRPr="007350DD">
        <w:t>substance</w:t>
      </w:r>
      <w:r w:rsidR="001327BC" w:rsidRPr="007350DD">
        <w:t xml:space="preserve"> </w:t>
      </w:r>
      <w:r w:rsidRPr="007350DD">
        <w:t>abuse</w:t>
      </w:r>
      <w:r w:rsidR="001327BC" w:rsidRPr="007350DD">
        <w:t xml:space="preserve"> </w:t>
      </w:r>
      <w:r w:rsidRPr="007350DD">
        <w:t>programme.</w:t>
      </w:r>
    </w:p>
    <w:p w:rsidR="006564B6" w:rsidRPr="007350DD" w:rsidRDefault="006564B6" w:rsidP="009E22FF">
      <w:pPr>
        <w:pStyle w:val="SingleTxtG"/>
      </w:pPr>
      <w:r w:rsidRPr="007350DD">
        <w:t>146.</w:t>
      </w:r>
      <w:r w:rsidRPr="007350DD">
        <w:tab/>
        <w:t>The</w:t>
      </w:r>
      <w:r w:rsidR="001327BC" w:rsidRPr="007350DD">
        <w:t xml:space="preserve"> </w:t>
      </w:r>
      <w:r w:rsidRPr="007350DD">
        <w:t>Ministry</w:t>
      </w:r>
      <w:r w:rsidR="001327BC" w:rsidRPr="007350DD">
        <w:t xml:space="preserve"> </w:t>
      </w:r>
      <w:r w:rsidRPr="007350DD">
        <w:t>is</w:t>
      </w:r>
      <w:r w:rsidR="001327BC" w:rsidRPr="007350DD">
        <w:t xml:space="preserve"> </w:t>
      </w:r>
      <w:r w:rsidRPr="007350DD">
        <w:t>as</w:t>
      </w:r>
      <w:r w:rsidR="001327BC" w:rsidRPr="007350DD">
        <w:t xml:space="preserve"> </w:t>
      </w:r>
      <w:r w:rsidRPr="007350DD">
        <w:t>a</w:t>
      </w:r>
      <w:r w:rsidR="001327BC" w:rsidRPr="007350DD">
        <w:t xml:space="preserve"> </w:t>
      </w:r>
      <w:r w:rsidRPr="007350DD">
        <w:t>result</w:t>
      </w:r>
      <w:r w:rsidR="001327BC" w:rsidRPr="007350DD">
        <w:t xml:space="preserve"> </w:t>
      </w:r>
      <w:r w:rsidRPr="007350DD">
        <w:t>in</w:t>
      </w:r>
      <w:r w:rsidR="001327BC" w:rsidRPr="007350DD">
        <w:t xml:space="preserve"> </w:t>
      </w:r>
      <w:r w:rsidRPr="007350DD">
        <w:t>the</w:t>
      </w:r>
      <w:r w:rsidR="001327BC" w:rsidRPr="007350DD">
        <w:t xml:space="preserve"> </w:t>
      </w:r>
      <w:r w:rsidRPr="007350DD">
        <w:t>process</w:t>
      </w:r>
      <w:r w:rsidR="001327BC" w:rsidRPr="007350DD">
        <w:t xml:space="preserve"> </w:t>
      </w:r>
      <w:r w:rsidRPr="007350DD">
        <w:t>of</w:t>
      </w:r>
      <w:r w:rsidR="001327BC" w:rsidRPr="007350DD">
        <w:t xml:space="preserve"> </w:t>
      </w:r>
      <w:r w:rsidRPr="007350DD">
        <w:t>developing</w:t>
      </w:r>
      <w:r w:rsidR="001327BC" w:rsidRPr="007350DD">
        <w:t xml:space="preserve"> </w:t>
      </w:r>
      <w:r w:rsidRPr="007350DD">
        <w:t>a</w:t>
      </w:r>
      <w:r w:rsidR="001327BC" w:rsidRPr="007350DD">
        <w:t xml:space="preserve"> </w:t>
      </w:r>
      <w:r w:rsidRPr="007350DD">
        <w:t>pilot</w:t>
      </w:r>
      <w:r w:rsidR="001327BC" w:rsidRPr="007350DD">
        <w:t xml:space="preserve"> </w:t>
      </w:r>
      <w:r w:rsidRPr="007350DD">
        <w:t>project</w:t>
      </w:r>
      <w:r w:rsidR="001327BC" w:rsidRPr="007350DD">
        <w:t xml:space="preserve"> </w:t>
      </w:r>
      <w:r w:rsidRPr="007350DD">
        <w:t>for</w:t>
      </w:r>
      <w:r w:rsidR="001327BC" w:rsidRPr="007350DD">
        <w:t xml:space="preserve"> </w:t>
      </w:r>
      <w:r w:rsidRPr="007350DD">
        <w:t>the</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treatment</w:t>
      </w:r>
      <w:r w:rsidR="001327BC" w:rsidRPr="007350DD">
        <w:t xml:space="preserve"> </w:t>
      </w:r>
      <w:r w:rsidRPr="007350DD">
        <w:t>of</w:t>
      </w:r>
      <w:r w:rsidR="001327BC" w:rsidRPr="007350DD">
        <w:t xml:space="preserve"> </w:t>
      </w:r>
      <w:r w:rsidRPr="007350DD">
        <w:t>substance</w:t>
      </w:r>
      <w:r w:rsidR="001327BC" w:rsidRPr="007350DD">
        <w:t xml:space="preserve"> </w:t>
      </w:r>
      <w:r w:rsidRPr="007350DD">
        <w:t>abuse</w:t>
      </w:r>
      <w:r w:rsidR="001327BC" w:rsidRPr="007350DD">
        <w:t xml:space="preserve"> </w:t>
      </w:r>
      <w:r w:rsidRPr="007350DD">
        <w:t>in</w:t>
      </w:r>
      <w:r w:rsidR="001327BC" w:rsidRPr="007350DD">
        <w:t xml:space="preserve"> </w:t>
      </w:r>
      <w:r w:rsidRPr="007350DD">
        <w:t>children</w:t>
      </w:r>
      <w:r w:rsidR="001327BC" w:rsidRPr="007350DD">
        <w:t xml:space="preserve"> </w:t>
      </w:r>
      <w:r w:rsidRPr="007350DD">
        <w:t>and</w:t>
      </w:r>
      <w:r w:rsidR="001327BC" w:rsidRPr="007350DD">
        <w:t xml:space="preserve"> </w:t>
      </w:r>
      <w:r w:rsidRPr="007350DD">
        <w:t>adolescents.</w:t>
      </w:r>
      <w:r w:rsidR="006461CD" w:rsidRPr="007350DD">
        <w:t xml:space="preserve"> </w:t>
      </w:r>
      <w:r w:rsidRPr="007350DD">
        <w:t>The</w:t>
      </w:r>
      <w:r w:rsidR="001327BC" w:rsidRPr="007350DD">
        <w:t xml:space="preserve"> </w:t>
      </w:r>
      <w:r w:rsidRPr="007350DD">
        <w:t>goal</w:t>
      </w:r>
      <w:r w:rsidR="001327BC" w:rsidRPr="007350DD">
        <w:t xml:space="preserve"> </w:t>
      </w:r>
      <w:r w:rsidRPr="007350DD">
        <w:t>of</w:t>
      </w:r>
      <w:r w:rsidR="001327BC" w:rsidRPr="007350DD">
        <w:t xml:space="preserve"> </w:t>
      </w:r>
      <w:r w:rsidRPr="007350DD">
        <w:t>the</w:t>
      </w:r>
      <w:r w:rsidR="001327BC" w:rsidRPr="007350DD">
        <w:t xml:space="preserve"> </w:t>
      </w:r>
      <w:r w:rsidRPr="007350DD">
        <w:t>family-based</w:t>
      </w:r>
      <w:r w:rsidR="001327BC" w:rsidRPr="007350DD">
        <w:t xml:space="preserve"> </w:t>
      </w:r>
      <w:r w:rsidRPr="007350DD">
        <w:t>programme</w:t>
      </w:r>
      <w:r w:rsidR="001327BC" w:rsidRPr="007350DD">
        <w:t xml:space="preserve"> </w:t>
      </w:r>
      <w:r w:rsidRPr="007350DD">
        <w:t>is</w:t>
      </w:r>
      <w:r w:rsidR="001327BC" w:rsidRPr="007350DD">
        <w:t xml:space="preserve"> </w:t>
      </w:r>
      <w:r w:rsidRPr="007350DD">
        <w:t>to</w:t>
      </w:r>
      <w:r w:rsidR="001327BC" w:rsidRPr="007350DD">
        <w:t xml:space="preserve"> </w:t>
      </w:r>
      <w:r w:rsidRPr="007350DD">
        <w:t>reduce</w:t>
      </w:r>
      <w:r w:rsidR="001327BC" w:rsidRPr="007350DD">
        <w:t xml:space="preserve"> </w:t>
      </w:r>
      <w:r w:rsidRPr="007350DD">
        <w:t>substance</w:t>
      </w:r>
      <w:r w:rsidR="001327BC" w:rsidRPr="007350DD">
        <w:t xml:space="preserve"> </w:t>
      </w:r>
      <w:r w:rsidRPr="007350DD">
        <w:t>use</w:t>
      </w:r>
      <w:r w:rsidR="001327BC" w:rsidRPr="007350DD">
        <w:t xml:space="preserve"> </w:t>
      </w:r>
      <w:r w:rsidRPr="007350DD">
        <w:t>in</w:t>
      </w:r>
      <w:r w:rsidR="001327BC" w:rsidRPr="007350DD">
        <w:t xml:space="preserve"> </w:t>
      </w:r>
      <w:r w:rsidRPr="007350DD">
        <w:t>youth</w:t>
      </w:r>
      <w:r w:rsidR="001327BC" w:rsidRPr="007350DD">
        <w:t xml:space="preserve"> </w:t>
      </w:r>
      <w:r w:rsidRPr="007350DD">
        <w:t>and</w:t>
      </w:r>
      <w:r w:rsidR="001327BC" w:rsidRPr="007350DD">
        <w:t xml:space="preserve"> </w:t>
      </w:r>
      <w:r w:rsidRPr="007350DD">
        <w:t>to</w:t>
      </w:r>
      <w:r w:rsidR="001327BC" w:rsidRPr="007350DD">
        <w:t xml:space="preserve"> </w:t>
      </w:r>
      <w:r w:rsidRPr="007350DD">
        <w:t>offer</w:t>
      </w:r>
      <w:r w:rsidR="001327BC" w:rsidRPr="007350DD">
        <w:t xml:space="preserve"> </w:t>
      </w:r>
      <w:r w:rsidRPr="007350DD">
        <w:t>support</w:t>
      </w:r>
      <w:r w:rsidR="001327BC" w:rsidRPr="007350DD">
        <w:t xml:space="preserve"> </w:t>
      </w:r>
      <w:r w:rsidRPr="007350DD">
        <w:t>for</w:t>
      </w:r>
      <w:r w:rsidR="001327BC" w:rsidRPr="007350DD">
        <w:t xml:space="preserve"> </w:t>
      </w:r>
      <w:r w:rsidRPr="007350DD">
        <w:t>parents.</w:t>
      </w:r>
      <w:r w:rsidR="001327BC" w:rsidRPr="007350DD">
        <w:t xml:space="preserve"> </w:t>
      </w:r>
      <w:r w:rsidRPr="007350DD">
        <w:t>The</w:t>
      </w:r>
      <w:r w:rsidR="001327BC" w:rsidRPr="007350DD">
        <w:t xml:space="preserve"> </w:t>
      </w:r>
      <w:r w:rsidRPr="007350DD">
        <w:t>programme</w:t>
      </w:r>
      <w:r w:rsidR="001327BC" w:rsidRPr="007350DD">
        <w:t xml:space="preserve"> </w:t>
      </w:r>
      <w:r w:rsidRPr="007350DD">
        <w:t>would</w:t>
      </w:r>
      <w:r w:rsidR="001327BC" w:rsidRPr="007350DD">
        <w:t xml:space="preserve"> </w:t>
      </w:r>
      <w:r w:rsidRPr="007350DD">
        <w:t>focus</w:t>
      </w:r>
      <w:r w:rsidR="001327BC" w:rsidRPr="007350DD">
        <w:t xml:space="preserve"> </w:t>
      </w:r>
      <w:r w:rsidRPr="007350DD">
        <w:t>on</w:t>
      </w:r>
      <w:r w:rsidR="001327BC" w:rsidRPr="007350DD">
        <w:t xml:space="preserve"> </w:t>
      </w:r>
      <w:r w:rsidRPr="007350DD">
        <w:t>relational</w:t>
      </w:r>
      <w:r w:rsidR="001327BC" w:rsidRPr="007350DD">
        <w:t xml:space="preserve"> </w:t>
      </w:r>
      <w:r w:rsidRPr="007350DD">
        <w:t>and</w:t>
      </w:r>
      <w:r w:rsidR="001327BC" w:rsidRPr="007350DD">
        <w:t xml:space="preserve"> </w:t>
      </w:r>
      <w:r w:rsidRPr="007350DD">
        <w:t>personal</w:t>
      </w:r>
      <w:r w:rsidR="001327BC" w:rsidRPr="007350DD">
        <w:t xml:space="preserve"> </w:t>
      </w:r>
      <w:r w:rsidRPr="007350DD">
        <w:t>skill</w:t>
      </w:r>
      <w:r w:rsidR="001327BC" w:rsidRPr="007350DD">
        <w:t xml:space="preserve"> </w:t>
      </w:r>
      <w:r w:rsidRPr="007350DD">
        <w:t>development</w:t>
      </w:r>
      <w:r w:rsidR="001327BC" w:rsidRPr="007350DD">
        <w:t xml:space="preserve"> </w:t>
      </w:r>
      <w:r w:rsidRPr="007350DD">
        <w:t>for</w:t>
      </w:r>
      <w:r w:rsidR="001327BC" w:rsidRPr="007350DD">
        <w:t xml:space="preserve"> </w:t>
      </w:r>
      <w:r w:rsidRPr="007350DD">
        <w:t>both</w:t>
      </w:r>
      <w:r w:rsidR="001327BC" w:rsidRPr="007350DD">
        <w:t xml:space="preserve"> </w:t>
      </w:r>
      <w:r w:rsidRPr="007350DD">
        <w:t>adolescents</w:t>
      </w:r>
      <w:r w:rsidR="001327BC" w:rsidRPr="007350DD">
        <w:t xml:space="preserve"> </w:t>
      </w:r>
      <w:r w:rsidRPr="007350DD">
        <w:t>and</w:t>
      </w:r>
      <w:r w:rsidR="001327BC" w:rsidRPr="007350DD">
        <w:t xml:space="preserve"> </w:t>
      </w:r>
      <w:r w:rsidRPr="007350DD">
        <w:t>their</w:t>
      </w:r>
      <w:r w:rsidR="001327BC" w:rsidRPr="007350DD">
        <w:t xml:space="preserve"> </w:t>
      </w:r>
      <w:r w:rsidRPr="007350DD">
        <w:t>families</w:t>
      </w:r>
      <w:r w:rsidR="001327BC" w:rsidRPr="007350DD">
        <w:t xml:space="preserve"> </w:t>
      </w:r>
      <w:r w:rsidRPr="007350DD">
        <w:t>and</w:t>
      </w:r>
      <w:r w:rsidR="001327BC" w:rsidRPr="007350DD">
        <w:t xml:space="preserve"> </w:t>
      </w:r>
      <w:r w:rsidRPr="007350DD">
        <w:t>this</w:t>
      </w:r>
      <w:r w:rsidR="001327BC" w:rsidRPr="007350DD">
        <w:t xml:space="preserve"> </w:t>
      </w:r>
      <w:r w:rsidRPr="007350DD">
        <w:t>is</w:t>
      </w:r>
      <w:r w:rsidR="001327BC" w:rsidRPr="007350DD">
        <w:t xml:space="preserve"> </w:t>
      </w:r>
      <w:r w:rsidRPr="007350DD">
        <w:t>expected</w:t>
      </w:r>
      <w:r w:rsidR="001327BC" w:rsidRPr="007350DD">
        <w:t xml:space="preserve"> </w:t>
      </w:r>
      <w:r w:rsidRPr="007350DD">
        <w:t>to</w:t>
      </w:r>
      <w:r w:rsidR="001327BC" w:rsidRPr="007350DD">
        <w:t xml:space="preserve"> </w:t>
      </w:r>
      <w:r w:rsidRPr="007350DD">
        <w:t>foster</w:t>
      </w:r>
      <w:r w:rsidR="001327BC" w:rsidRPr="007350DD">
        <w:t xml:space="preserve"> </w:t>
      </w:r>
      <w:r w:rsidRPr="007350DD">
        <w:t>a</w:t>
      </w:r>
      <w:r w:rsidR="001327BC" w:rsidRPr="007350DD">
        <w:t xml:space="preserve"> </w:t>
      </w:r>
      <w:r w:rsidRPr="007350DD">
        <w:t>more</w:t>
      </w:r>
      <w:r w:rsidR="001327BC" w:rsidRPr="007350DD">
        <w:t xml:space="preserve"> </w:t>
      </w:r>
      <w:r w:rsidRPr="007350DD">
        <w:t>healthy</w:t>
      </w:r>
      <w:r w:rsidR="001327BC" w:rsidRPr="007350DD">
        <w:t xml:space="preserve"> </w:t>
      </w:r>
      <w:r w:rsidRPr="007350DD">
        <w:t>and</w:t>
      </w:r>
      <w:r w:rsidR="001327BC" w:rsidRPr="007350DD">
        <w:t xml:space="preserve"> </w:t>
      </w:r>
      <w:r w:rsidRPr="007350DD">
        <w:t>supportive</w:t>
      </w:r>
      <w:r w:rsidR="001327BC" w:rsidRPr="007350DD">
        <w:t xml:space="preserve"> </w:t>
      </w:r>
      <w:r w:rsidRPr="007350DD">
        <w:t>environment</w:t>
      </w:r>
      <w:r w:rsidR="001327BC" w:rsidRPr="007350DD">
        <w:t xml:space="preserve"> </w:t>
      </w:r>
      <w:r w:rsidRPr="007350DD">
        <w:t>for</w:t>
      </w:r>
      <w:r w:rsidR="001327BC" w:rsidRPr="007350DD">
        <w:t xml:space="preserve"> </w:t>
      </w:r>
      <w:r w:rsidRPr="007350DD">
        <w:t>positive</w:t>
      </w:r>
      <w:r w:rsidR="001327BC" w:rsidRPr="007350DD">
        <w:t xml:space="preserve"> </w:t>
      </w:r>
      <w:r w:rsidRPr="007350DD">
        <w:t>development.</w:t>
      </w:r>
      <w:r w:rsidR="001327BC" w:rsidRPr="007350DD">
        <w:t xml:space="preserve"> </w:t>
      </w:r>
      <w:r w:rsidRPr="007350DD">
        <w:t>It</w:t>
      </w:r>
      <w:r w:rsidR="001327BC" w:rsidRPr="007350DD">
        <w:t xml:space="preserve"> </w:t>
      </w:r>
      <w:r w:rsidRPr="007350DD">
        <w:t>is</w:t>
      </w:r>
      <w:r w:rsidR="001327BC" w:rsidRPr="007350DD">
        <w:t xml:space="preserve"> </w:t>
      </w:r>
      <w:r w:rsidRPr="007350DD">
        <w:t>anticipated</w:t>
      </w:r>
      <w:r w:rsidR="001327BC" w:rsidRPr="007350DD">
        <w:t xml:space="preserve"> </w:t>
      </w:r>
      <w:r w:rsidRPr="007350DD">
        <w:t>that</w:t>
      </w:r>
      <w:r w:rsidR="001327BC" w:rsidRPr="007350DD">
        <w:t xml:space="preserve"> </w:t>
      </w:r>
      <w:r w:rsidRPr="007350DD">
        <w:t>the</w:t>
      </w:r>
      <w:r w:rsidR="001327BC" w:rsidRPr="007350DD">
        <w:t xml:space="preserve"> </w:t>
      </w:r>
      <w:r w:rsidRPr="007350DD">
        <w:t>pilot</w:t>
      </w:r>
      <w:r w:rsidR="001327BC" w:rsidRPr="007350DD">
        <w:t xml:space="preserve"> </w:t>
      </w:r>
      <w:r w:rsidRPr="007350DD">
        <w:t>project</w:t>
      </w:r>
      <w:r w:rsidR="001327BC" w:rsidRPr="007350DD">
        <w:t xml:space="preserve"> </w:t>
      </w:r>
      <w:r w:rsidRPr="007350DD">
        <w:t>will</w:t>
      </w:r>
      <w:r w:rsidR="001327BC" w:rsidRPr="007350DD">
        <w:t xml:space="preserve"> </w:t>
      </w:r>
      <w:r w:rsidRPr="007350DD">
        <w:t>be</w:t>
      </w:r>
      <w:r w:rsidR="001327BC" w:rsidRPr="007350DD">
        <w:t xml:space="preserve"> </w:t>
      </w:r>
      <w:r w:rsidRPr="007350DD">
        <w:t>implemented</w:t>
      </w:r>
      <w:r w:rsidR="001327BC" w:rsidRPr="007350DD">
        <w:t xml:space="preserve"> </w:t>
      </w:r>
      <w:r w:rsidRPr="007350DD">
        <w:t>in</w:t>
      </w:r>
      <w:r w:rsidR="001327BC" w:rsidRPr="007350DD">
        <w:t xml:space="preserve"> </w:t>
      </w:r>
      <w:r w:rsidRPr="007350DD">
        <w:t>conjunction</w:t>
      </w:r>
      <w:r w:rsidR="001327BC" w:rsidRPr="007350DD">
        <w:t xml:space="preserve"> </w:t>
      </w:r>
      <w:r w:rsidRPr="007350DD">
        <w:t>with</w:t>
      </w:r>
      <w:r w:rsidR="001327BC" w:rsidRPr="007350DD">
        <w:t xml:space="preserve"> </w:t>
      </w:r>
      <w:r w:rsidRPr="007350DD">
        <w:t>existing</w:t>
      </w:r>
      <w:r w:rsidR="001327BC" w:rsidRPr="007350DD">
        <w:t xml:space="preserve"> </w:t>
      </w:r>
      <w:r w:rsidRPr="007350DD">
        <w:t>programmes</w:t>
      </w:r>
      <w:r w:rsidR="001327BC" w:rsidRPr="007350DD">
        <w:t xml:space="preserve"> </w:t>
      </w:r>
      <w:r w:rsidRPr="007350DD">
        <w:t>conducted</w:t>
      </w:r>
      <w:r w:rsidR="001327BC" w:rsidRPr="007350DD">
        <w:t xml:space="preserve"> </w:t>
      </w:r>
      <w:r w:rsidRPr="007350DD">
        <w:t>by</w:t>
      </w:r>
      <w:r w:rsidR="001327BC" w:rsidRPr="007350DD">
        <w:t xml:space="preserve"> </w:t>
      </w:r>
      <w:r w:rsidRPr="007350DD">
        <w:t>the</w:t>
      </w:r>
      <w:r w:rsidR="001327BC" w:rsidRPr="007350DD">
        <w:t xml:space="preserve"> </w:t>
      </w:r>
      <w:r w:rsidRPr="007350DD">
        <w:t>Centre</w:t>
      </w:r>
      <w:r w:rsidR="001327BC" w:rsidRPr="007350DD">
        <w:t xml:space="preserve"> </w:t>
      </w:r>
      <w:r w:rsidRPr="007350DD">
        <w:t>for</w:t>
      </w:r>
      <w:r w:rsidR="001327BC" w:rsidRPr="007350DD">
        <w:t xml:space="preserve"> </w:t>
      </w:r>
      <w:r w:rsidRPr="007350DD">
        <w:t>Counselling</w:t>
      </w:r>
      <w:r w:rsidR="001327BC" w:rsidRPr="007350DD">
        <w:t xml:space="preserve"> </w:t>
      </w:r>
      <w:r w:rsidRPr="007350DD">
        <w:t>Addiction</w:t>
      </w:r>
      <w:r w:rsidR="001327BC" w:rsidRPr="007350DD">
        <w:t xml:space="preserve"> </w:t>
      </w:r>
      <w:r w:rsidRPr="007350DD">
        <w:t>Support</w:t>
      </w:r>
      <w:r w:rsidR="001327BC" w:rsidRPr="007350DD">
        <w:t xml:space="preserve"> </w:t>
      </w:r>
      <w:r w:rsidRPr="007350DD">
        <w:t>Alternatives</w:t>
      </w:r>
      <w:r w:rsidR="001327BC" w:rsidRPr="007350DD">
        <w:t xml:space="preserve"> </w:t>
      </w:r>
      <w:r w:rsidRPr="007350DD">
        <w:t>(CASA).</w:t>
      </w:r>
      <w:r w:rsidR="006461CD" w:rsidRPr="007350DD">
        <w:t xml:space="preserve"> </w:t>
      </w:r>
      <w:r w:rsidRPr="007350DD">
        <w:t>Programmes</w:t>
      </w:r>
      <w:r w:rsidR="001327BC" w:rsidRPr="007350DD">
        <w:t xml:space="preserve"> </w:t>
      </w:r>
      <w:r w:rsidRPr="007350DD">
        <w:t>conducted</w:t>
      </w:r>
      <w:r w:rsidR="001327BC" w:rsidRPr="007350DD">
        <w:t xml:space="preserve"> </w:t>
      </w:r>
      <w:r w:rsidRPr="007350DD">
        <w:t>at</w:t>
      </w:r>
      <w:r w:rsidR="001327BC" w:rsidRPr="007350DD">
        <w:t xml:space="preserve"> </w:t>
      </w:r>
      <w:r w:rsidRPr="007350DD">
        <w:t>CASA</w:t>
      </w:r>
      <w:r w:rsidR="001327BC" w:rsidRPr="007350DD">
        <w:t xml:space="preserve"> </w:t>
      </w:r>
      <w:r w:rsidRPr="007350DD">
        <w:t>target</w:t>
      </w:r>
      <w:r w:rsidR="001327BC" w:rsidRPr="007350DD">
        <w:t xml:space="preserve"> </w:t>
      </w:r>
      <w:r w:rsidRPr="007350DD">
        <w:t>children</w:t>
      </w:r>
      <w:r w:rsidR="001327BC" w:rsidRPr="007350DD">
        <w:t xml:space="preserve"> </w:t>
      </w:r>
      <w:r w:rsidRPr="007350DD">
        <w:t>and</w:t>
      </w:r>
      <w:r w:rsidR="001327BC" w:rsidRPr="007350DD">
        <w:t xml:space="preserve"> </w:t>
      </w:r>
      <w:r w:rsidRPr="007350DD">
        <w:t>adolescents,</w:t>
      </w:r>
      <w:r w:rsidR="001327BC" w:rsidRPr="007350DD">
        <w:t xml:space="preserve"> </w:t>
      </w:r>
      <w:r w:rsidRPr="007350DD">
        <w:t>in</w:t>
      </w:r>
      <w:r w:rsidR="001327BC" w:rsidRPr="007350DD">
        <w:t xml:space="preserve"> </w:t>
      </w:r>
      <w:r w:rsidRPr="007350DD">
        <w:t>addition</w:t>
      </w:r>
      <w:r w:rsidR="001327BC" w:rsidRPr="007350DD">
        <w:t xml:space="preserve"> </w:t>
      </w:r>
      <w:r w:rsidRPr="007350DD">
        <w:t>to</w:t>
      </w:r>
      <w:r w:rsidR="001327BC" w:rsidRPr="007350DD">
        <w:t xml:space="preserve"> </w:t>
      </w:r>
      <w:r w:rsidRPr="007350DD">
        <w:t>women</w:t>
      </w:r>
      <w:r w:rsidR="001327BC" w:rsidRPr="007350DD">
        <w:t xml:space="preserve"> </w:t>
      </w:r>
      <w:r w:rsidRPr="007350DD">
        <w:t>and</w:t>
      </w:r>
      <w:r w:rsidR="001327BC" w:rsidRPr="007350DD">
        <w:t xml:space="preserve"> </w:t>
      </w:r>
      <w:r w:rsidRPr="007350DD">
        <w:t>are</w:t>
      </w:r>
      <w:r w:rsidR="001327BC" w:rsidRPr="007350DD">
        <w:t xml:space="preserve"> </w:t>
      </w:r>
      <w:r w:rsidRPr="007350DD">
        <w:t>primarily</w:t>
      </w:r>
      <w:r w:rsidR="001327BC" w:rsidRPr="007350DD">
        <w:t xml:space="preserve"> </w:t>
      </w:r>
      <w:r w:rsidRPr="007350DD">
        <w:t>conducted</w:t>
      </w:r>
      <w:r w:rsidR="001327BC" w:rsidRPr="007350DD">
        <w:t xml:space="preserve"> </w:t>
      </w:r>
      <w:r w:rsidRPr="007350DD">
        <w:t>through</w:t>
      </w:r>
      <w:r w:rsidR="001327BC" w:rsidRPr="007350DD">
        <w:t xml:space="preserve"> </w:t>
      </w:r>
      <w:r w:rsidRPr="007350DD">
        <w:t>after</w:t>
      </w:r>
      <w:r w:rsidR="001327BC" w:rsidRPr="007350DD">
        <w:t xml:space="preserve"> </w:t>
      </w:r>
      <w:r w:rsidRPr="007350DD">
        <w:t>school</w:t>
      </w:r>
      <w:r w:rsidR="001327BC" w:rsidRPr="007350DD">
        <w:t xml:space="preserve"> </w:t>
      </w:r>
      <w:r w:rsidRPr="007350DD">
        <w:t>counselling</w:t>
      </w:r>
      <w:r w:rsidR="001327BC" w:rsidRPr="007350DD">
        <w:t xml:space="preserve"> </w:t>
      </w:r>
      <w:r w:rsidRPr="007350DD">
        <w:t>sessions.</w:t>
      </w:r>
      <w:r w:rsidR="006461CD" w:rsidRPr="007350DD">
        <w:t xml:space="preserve"> </w:t>
      </w:r>
      <w:r w:rsidRPr="007350DD">
        <w:t>CASA</w:t>
      </w:r>
      <w:r w:rsidR="001327BC" w:rsidRPr="007350DD">
        <w:t xml:space="preserve"> </w:t>
      </w:r>
      <w:r w:rsidRPr="007350DD">
        <w:t>currently</w:t>
      </w:r>
      <w:r w:rsidR="001327BC" w:rsidRPr="007350DD">
        <w:t xml:space="preserve"> </w:t>
      </w:r>
      <w:r w:rsidRPr="007350DD">
        <w:t>receives</w:t>
      </w:r>
      <w:r w:rsidR="001327BC" w:rsidRPr="007350DD">
        <w:t xml:space="preserve"> </w:t>
      </w:r>
      <w:r w:rsidRPr="007350DD">
        <w:t>referrals</w:t>
      </w:r>
      <w:r w:rsidR="001327BC" w:rsidRPr="007350DD">
        <w:t xml:space="preserve"> </w:t>
      </w:r>
      <w:r w:rsidRPr="007350DD">
        <w:t>for</w:t>
      </w:r>
      <w:r w:rsidR="001327BC" w:rsidRPr="007350DD">
        <w:t xml:space="preserve"> </w:t>
      </w:r>
      <w:r w:rsidRPr="007350DD">
        <w:t>services</w:t>
      </w:r>
      <w:r w:rsidR="001327BC" w:rsidRPr="007350DD">
        <w:t xml:space="preserve"> </w:t>
      </w:r>
      <w:r w:rsidRPr="007350DD">
        <w:t>from</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the</w:t>
      </w:r>
      <w:r w:rsidR="001327BC" w:rsidRPr="007350DD">
        <w:t xml:space="preserve"> </w:t>
      </w:r>
      <w:r w:rsidRPr="007350DD">
        <w:t>Juvenile</w:t>
      </w:r>
      <w:r w:rsidR="001327BC" w:rsidRPr="007350DD">
        <w:t xml:space="preserve"> </w:t>
      </w:r>
      <w:r w:rsidRPr="007350DD">
        <w:t>Liaison</w:t>
      </w:r>
      <w:r w:rsidR="001327BC" w:rsidRPr="007350DD">
        <w:t xml:space="preserve"> </w:t>
      </w:r>
      <w:r w:rsidRPr="007350DD">
        <w:t>Scheme,</w:t>
      </w:r>
      <w:r w:rsidR="001327BC" w:rsidRPr="007350DD">
        <w:t xml:space="preserve"> </w:t>
      </w:r>
      <w:r w:rsidRPr="007350DD">
        <w:t>the</w:t>
      </w:r>
      <w:r w:rsidR="001327BC" w:rsidRPr="007350DD">
        <w:t xml:space="preserve"> </w:t>
      </w:r>
      <w:r w:rsidRPr="007350DD">
        <w:t>Probation</w:t>
      </w:r>
      <w:r w:rsidR="001327BC" w:rsidRPr="007350DD">
        <w:t xml:space="preserve"> </w:t>
      </w:r>
      <w:r w:rsidRPr="007350DD">
        <w:t>Department</w:t>
      </w:r>
      <w:r w:rsidR="001327BC" w:rsidRPr="007350DD">
        <w:t xml:space="preserve"> </w:t>
      </w:r>
      <w:r w:rsidRPr="007350DD">
        <w:t>and</w:t>
      </w:r>
      <w:r w:rsidR="001327BC" w:rsidRPr="007350DD">
        <w:t xml:space="preserve"> </w:t>
      </w:r>
      <w:r w:rsidRPr="007350DD">
        <w:t>the</w:t>
      </w:r>
      <w:r w:rsidR="001327BC" w:rsidRPr="007350DD">
        <w:t xml:space="preserve"> </w:t>
      </w:r>
      <w:r w:rsidRPr="007350DD">
        <w:t>Magistrates</w:t>
      </w:r>
      <w:r w:rsidR="001327BC" w:rsidRPr="007350DD">
        <w:t xml:space="preserve"> </w:t>
      </w:r>
      <w:r w:rsidRPr="007350DD">
        <w:t>Courts.</w:t>
      </w:r>
      <w:r w:rsidR="001327BC" w:rsidRPr="007350DD">
        <w:t xml:space="preserve"> </w:t>
      </w:r>
    </w:p>
    <w:p w:rsidR="006564B6" w:rsidRPr="007350DD" w:rsidRDefault="006564B6" w:rsidP="008026D5">
      <w:pPr>
        <w:pStyle w:val="SingleTxtG"/>
      </w:pPr>
      <w:r w:rsidRPr="007350DD">
        <w:t>147.</w:t>
      </w:r>
      <w:r w:rsidR="008026D5" w:rsidRPr="007350DD">
        <w:tab/>
      </w:r>
      <w:r w:rsidRPr="007350DD">
        <w:t>Additionally,</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Council</w:t>
      </w:r>
      <w:r w:rsidR="001327BC" w:rsidRPr="007350DD">
        <w:t xml:space="preserve"> </w:t>
      </w:r>
      <w:r w:rsidRPr="007350DD">
        <w:t>on</w:t>
      </w:r>
      <w:r w:rsidR="001327BC" w:rsidRPr="007350DD">
        <w:t xml:space="preserve"> </w:t>
      </w:r>
      <w:r w:rsidRPr="007350DD">
        <w:t>Substance</w:t>
      </w:r>
      <w:r w:rsidR="001327BC" w:rsidRPr="007350DD">
        <w:t xml:space="preserve"> </w:t>
      </w:r>
      <w:r w:rsidRPr="007350DD">
        <w:t>Abuse</w:t>
      </w:r>
      <w:r w:rsidR="001327BC" w:rsidRPr="007350DD">
        <w:t xml:space="preserve"> </w:t>
      </w:r>
      <w:r w:rsidRPr="007350DD">
        <w:t>(NCSA),</w:t>
      </w:r>
      <w:r w:rsidR="001327BC" w:rsidRPr="007350DD">
        <w:t xml:space="preserve"> </w:t>
      </w:r>
      <w:r w:rsidRPr="007350DD">
        <w:t>which</w:t>
      </w:r>
      <w:r w:rsidR="001327BC" w:rsidRPr="007350DD">
        <w:t xml:space="preserve"> </w:t>
      </w:r>
      <w:r w:rsidRPr="007350DD">
        <w:t>was</w:t>
      </w:r>
      <w:r w:rsidR="001327BC" w:rsidRPr="007350DD">
        <w:t xml:space="preserve"> </w:t>
      </w:r>
      <w:r w:rsidRPr="007350DD">
        <w:t>established</w:t>
      </w:r>
      <w:r w:rsidR="001327BC" w:rsidRPr="007350DD">
        <w:t xml:space="preserve"> </w:t>
      </w:r>
      <w:r w:rsidRPr="007350DD">
        <w:t>as</w:t>
      </w:r>
      <w:r w:rsidR="001327BC" w:rsidRPr="007350DD">
        <w:t xml:space="preserve"> </w:t>
      </w:r>
      <w:r w:rsidRPr="007350DD">
        <w:t>a</w:t>
      </w:r>
      <w:r w:rsidR="001327BC" w:rsidRPr="007350DD">
        <w:t xml:space="preserve"> </w:t>
      </w:r>
      <w:r w:rsidRPr="007350DD">
        <w:t>Statutory</w:t>
      </w:r>
      <w:r w:rsidR="001327BC" w:rsidRPr="007350DD">
        <w:t xml:space="preserve"> </w:t>
      </w:r>
      <w:r w:rsidRPr="007350DD">
        <w:t>Board</w:t>
      </w:r>
      <w:r w:rsidR="001327BC" w:rsidRPr="007350DD">
        <w:t xml:space="preserve"> </w:t>
      </w:r>
      <w:r w:rsidRPr="007350DD">
        <w:t>in</w:t>
      </w:r>
      <w:r w:rsidR="001327BC" w:rsidRPr="007350DD">
        <w:t xml:space="preserve"> </w:t>
      </w:r>
      <w:r w:rsidRPr="007350DD">
        <w:t>May</w:t>
      </w:r>
      <w:r w:rsidR="001327BC" w:rsidRPr="007350DD">
        <w:t xml:space="preserve"> </w:t>
      </w:r>
      <w:r w:rsidRPr="007350DD">
        <w:t>1995</w:t>
      </w:r>
      <w:r w:rsidR="001327BC" w:rsidRPr="007350DD">
        <w:t xml:space="preserve"> </w:t>
      </w:r>
      <w:r w:rsidRPr="007350DD">
        <w:t>under</w:t>
      </w:r>
      <w:r w:rsidR="001327BC" w:rsidRPr="007350DD">
        <w:t xml:space="preserve"> </w:t>
      </w:r>
      <w:r w:rsidRPr="007350DD">
        <w:t>the</w:t>
      </w:r>
      <w:r w:rsidR="001327BC" w:rsidRPr="007350DD">
        <w:t xml:space="preserve"> </w:t>
      </w:r>
      <w:r w:rsidRPr="007350DD">
        <w:t>aegis</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Home</w:t>
      </w:r>
      <w:r w:rsidR="001327BC" w:rsidRPr="007350DD">
        <w:t xml:space="preserve"> </w:t>
      </w:r>
      <w:r w:rsidRPr="007350DD">
        <w:t>Affairs,</w:t>
      </w:r>
      <w:r w:rsidR="001327BC" w:rsidRPr="007350DD">
        <w:t xml:space="preserve"> </w:t>
      </w:r>
      <w:r w:rsidRPr="007350DD">
        <w:t>has</w:t>
      </w:r>
      <w:r w:rsidR="001327BC" w:rsidRPr="007350DD">
        <w:t xml:space="preserve"> </w:t>
      </w:r>
      <w:r w:rsidRPr="007350DD">
        <w:t>a</w:t>
      </w:r>
      <w:r w:rsidR="001327BC" w:rsidRPr="007350DD">
        <w:t xml:space="preserve"> </w:t>
      </w:r>
      <w:r w:rsidRPr="007350DD">
        <w:t>mandate</w:t>
      </w:r>
      <w:r w:rsidR="001327BC" w:rsidRPr="007350DD">
        <w:t xml:space="preserve"> </w:t>
      </w:r>
      <w:r w:rsidRPr="007350DD">
        <w:t>to</w:t>
      </w:r>
      <w:r w:rsidR="001327BC" w:rsidRPr="007350DD">
        <w:t xml:space="preserve"> </w:t>
      </w:r>
      <w:r w:rsidRPr="007350DD">
        <w:t>reduce</w:t>
      </w:r>
      <w:r w:rsidR="001327BC" w:rsidRPr="007350DD">
        <w:t xml:space="preserve"> </w:t>
      </w:r>
      <w:r w:rsidRPr="007350DD">
        <w:t>the</w:t>
      </w:r>
      <w:r w:rsidR="001327BC" w:rsidRPr="007350DD">
        <w:t xml:space="preserve"> </w:t>
      </w:r>
      <w:r w:rsidRPr="007350DD">
        <w:t>incidence</w:t>
      </w:r>
      <w:r w:rsidR="001327BC" w:rsidRPr="007350DD">
        <w:t xml:space="preserve"> </w:t>
      </w:r>
      <w:r w:rsidRPr="007350DD">
        <w:t>and</w:t>
      </w:r>
      <w:r w:rsidR="001327BC" w:rsidRPr="007350DD">
        <w:t xml:space="preserve"> </w:t>
      </w:r>
      <w:r w:rsidRPr="007350DD">
        <w:t>demand</w:t>
      </w:r>
      <w:r w:rsidR="001327BC" w:rsidRPr="007350DD">
        <w:t xml:space="preserve"> </w:t>
      </w:r>
      <w:r w:rsidRPr="007350DD">
        <w:t>for</w:t>
      </w:r>
      <w:r w:rsidR="001327BC" w:rsidRPr="007350DD">
        <w:t xml:space="preserve"> </w:t>
      </w:r>
      <w:r w:rsidRPr="007350DD">
        <w:t>drugs</w:t>
      </w:r>
      <w:r w:rsidR="001327BC" w:rsidRPr="007350DD">
        <w:t xml:space="preserve"> </w:t>
      </w:r>
      <w:r w:rsidRPr="007350DD">
        <w:t>in</w:t>
      </w:r>
      <w:r w:rsidR="001327BC" w:rsidRPr="007350DD">
        <w:t xml:space="preserve"> </w:t>
      </w:r>
      <w:r w:rsidRPr="007350DD">
        <w:t>schools</w:t>
      </w:r>
      <w:r w:rsidR="001327BC" w:rsidRPr="007350DD">
        <w:t xml:space="preserve"> </w:t>
      </w:r>
      <w:r w:rsidRPr="007350DD">
        <w:t>and</w:t>
      </w:r>
      <w:r w:rsidR="001327BC" w:rsidRPr="007350DD">
        <w:t xml:space="preserve"> </w:t>
      </w:r>
      <w:r w:rsidRPr="007350DD">
        <w:t>the</w:t>
      </w:r>
      <w:r w:rsidR="001327BC" w:rsidRPr="007350DD">
        <w:t xml:space="preserve"> </w:t>
      </w:r>
      <w:r w:rsidRPr="007350DD">
        <w:t>wider</w:t>
      </w:r>
      <w:r w:rsidR="001327BC" w:rsidRPr="007350DD">
        <w:t xml:space="preserve"> </w:t>
      </w:r>
      <w:r w:rsidRPr="007350DD">
        <w:t>community.</w:t>
      </w:r>
      <w:r w:rsidR="001327BC" w:rsidRPr="007350DD">
        <w:t xml:space="preserve"> </w:t>
      </w:r>
      <w:r w:rsidRPr="007350DD">
        <w:t>One</w:t>
      </w:r>
      <w:r w:rsidR="001327BC" w:rsidRPr="007350DD">
        <w:t xml:space="preserve"> </w:t>
      </w:r>
      <w:r w:rsidRPr="007350DD">
        <w:t>of</w:t>
      </w:r>
      <w:r w:rsidR="001327BC" w:rsidRPr="007350DD">
        <w:t xml:space="preserve"> </w:t>
      </w:r>
      <w:r w:rsidRPr="007350DD">
        <w:t>its</w:t>
      </w:r>
      <w:r w:rsidR="001327BC" w:rsidRPr="007350DD">
        <w:t xml:space="preserve"> </w:t>
      </w:r>
      <w:r w:rsidRPr="007350DD">
        <w:t>programmes</w:t>
      </w:r>
      <w:r w:rsidR="001327BC" w:rsidRPr="007350DD">
        <w:t xml:space="preserve"> </w:t>
      </w:r>
      <w:r w:rsidRPr="007350DD">
        <w:t>for</w:t>
      </w:r>
      <w:r w:rsidR="001327BC" w:rsidRPr="007350DD">
        <w:t xml:space="preserve"> </w:t>
      </w:r>
      <w:r w:rsidRPr="007350DD">
        <w:t>children</w:t>
      </w:r>
      <w:r w:rsidR="001327BC" w:rsidRPr="007350DD">
        <w:t xml:space="preserve"> </w:t>
      </w:r>
      <w:r w:rsidRPr="007350DD">
        <w:t>is</w:t>
      </w:r>
      <w:r w:rsidR="001327BC" w:rsidRPr="007350DD">
        <w:t xml:space="preserve"> </w:t>
      </w:r>
      <w:r w:rsidRPr="007350DD">
        <w:t>called</w:t>
      </w:r>
      <w:r w:rsidR="001327BC" w:rsidRPr="007350DD">
        <w:t xml:space="preserve"> </w:t>
      </w:r>
      <w:r w:rsidRPr="007350DD">
        <w:t>Project</w:t>
      </w:r>
      <w:r w:rsidR="001327BC" w:rsidRPr="007350DD">
        <w:t xml:space="preserve"> </w:t>
      </w:r>
      <w:r w:rsidRPr="007350DD">
        <w:t>SOFT</w:t>
      </w:r>
      <w:r w:rsidR="001327BC" w:rsidRPr="007350DD">
        <w:t xml:space="preserve"> </w:t>
      </w:r>
      <w:r w:rsidRPr="007350DD">
        <w:t>which</w:t>
      </w:r>
      <w:r w:rsidR="001327BC" w:rsidRPr="007350DD">
        <w:t xml:space="preserve"> </w:t>
      </w:r>
      <w:r w:rsidRPr="007350DD">
        <w:t>is</w:t>
      </w:r>
      <w:r w:rsidR="001327BC" w:rsidRPr="007350DD">
        <w:t xml:space="preserve"> </w:t>
      </w:r>
      <w:r w:rsidRPr="007350DD">
        <w:t>a</w:t>
      </w:r>
      <w:r w:rsidR="001327BC" w:rsidRPr="007350DD">
        <w:t xml:space="preserve"> </w:t>
      </w:r>
      <w:r w:rsidRPr="007350DD">
        <w:t>one</w:t>
      </w:r>
      <w:r w:rsidR="001327BC" w:rsidRPr="007350DD">
        <w:t xml:space="preserve"> </w:t>
      </w:r>
      <w:r w:rsidRPr="007350DD">
        <w:t>week</w:t>
      </w:r>
      <w:r w:rsidR="001327BC" w:rsidRPr="007350DD">
        <w:t xml:space="preserve"> </w:t>
      </w:r>
      <w:r w:rsidRPr="007350DD">
        <w:t>residential</w:t>
      </w:r>
      <w:r w:rsidR="001327BC" w:rsidRPr="007350DD">
        <w:t xml:space="preserve"> </w:t>
      </w:r>
      <w:r w:rsidR="00005CCC" w:rsidRPr="007350DD">
        <w:t>self-development</w:t>
      </w:r>
      <w:r w:rsidR="001327BC" w:rsidRPr="007350DD">
        <w:t xml:space="preserve"> </w:t>
      </w:r>
      <w:r w:rsidRPr="007350DD">
        <w:t>programme</w:t>
      </w:r>
      <w:r w:rsidR="001327BC" w:rsidRPr="007350DD">
        <w:t xml:space="preserve"> </w:t>
      </w:r>
      <w:r w:rsidRPr="007350DD">
        <w:t>for</w:t>
      </w:r>
      <w:r w:rsidR="001327BC" w:rsidRPr="007350DD">
        <w:t xml:space="preserve"> </w:t>
      </w:r>
      <w:r w:rsidRPr="007350DD">
        <w:t>children</w:t>
      </w:r>
      <w:r w:rsidR="001327BC" w:rsidRPr="007350DD">
        <w:t xml:space="preserve"> </w:t>
      </w:r>
      <w:r w:rsidRPr="007350DD">
        <w:t>ages</w:t>
      </w:r>
      <w:r w:rsidR="001327BC" w:rsidRPr="007350DD">
        <w:t xml:space="preserve"> </w:t>
      </w:r>
      <w:r w:rsidRPr="007350DD">
        <w:t>11</w:t>
      </w:r>
      <w:r w:rsidR="00355C8F" w:rsidRPr="007350DD">
        <w:t>–</w:t>
      </w:r>
      <w:r w:rsidRPr="007350DD">
        <w:t>12.</w:t>
      </w:r>
      <w:r w:rsidR="006461CD" w:rsidRPr="007350DD">
        <w:t xml:space="preserve"> </w:t>
      </w:r>
      <w:r w:rsidRPr="007350DD">
        <w:t>It</w:t>
      </w:r>
      <w:r w:rsidR="001327BC" w:rsidRPr="007350DD">
        <w:t xml:space="preserve"> </w:t>
      </w:r>
      <w:r w:rsidRPr="007350DD">
        <w:t>is</w:t>
      </w:r>
      <w:r w:rsidR="001327BC" w:rsidRPr="007350DD">
        <w:t xml:space="preserve"> </w:t>
      </w:r>
      <w:r w:rsidRPr="007350DD">
        <w:t>aimed</w:t>
      </w:r>
      <w:r w:rsidR="001327BC" w:rsidRPr="007350DD">
        <w:t xml:space="preserve"> </w:t>
      </w:r>
      <w:r w:rsidRPr="007350DD">
        <w:t>at</w:t>
      </w:r>
      <w:r w:rsidR="001327BC" w:rsidRPr="007350DD">
        <w:t xml:space="preserve"> </w:t>
      </w:r>
      <w:r w:rsidRPr="007350DD">
        <w:t>addressing</w:t>
      </w:r>
      <w:r w:rsidR="001327BC" w:rsidRPr="007350DD">
        <w:t xml:space="preserve"> </w:t>
      </w:r>
      <w:r w:rsidRPr="007350DD">
        <w:t>issues</w:t>
      </w:r>
      <w:r w:rsidR="001327BC" w:rsidRPr="007350DD">
        <w:t xml:space="preserve"> </w:t>
      </w:r>
      <w:r w:rsidRPr="007350DD">
        <w:t>relating</w:t>
      </w:r>
      <w:r w:rsidR="001327BC" w:rsidRPr="007350DD">
        <w:t xml:space="preserve"> </w:t>
      </w:r>
      <w:r w:rsidRPr="007350DD">
        <w:t>to</w:t>
      </w:r>
      <w:r w:rsidR="001327BC" w:rsidRPr="007350DD">
        <w:t xml:space="preserve"> </w:t>
      </w:r>
      <w:r w:rsidRPr="007350DD">
        <w:t>the</w:t>
      </w:r>
      <w:r w:rsidR="001327BC" w:rsidRPr="007350DD">
        <w:t xml:space="preserve"> </w:t>
      </w:r>
      <w:r w:rsidRPr="007350DD">
        <w:t>increasing</w:t>
      </w:r>
      <w:r w:rsidR="001327BC" w:rsidRPr="007350DD">
        <w:t xml:space="preserve"> </w:t>
      </w:r>
      <w:r w:rsidRPr="007350DD">
        <w:t>levels</w:t>
      </w:r>
      <w:r w:rsidR="001327BC" w:rsidRPr="007350DD">
        <w:t xml:space="preserve"> </w:t>
      </w:r>
      <w:r w:rsidRPr="007350DD">
        <w:t>of</w:t>
      </w:r>
      <w:r w:rsidR="001327BC" w:rsidRPr="007350DD">
        <w:t xml:space="preserve"> </w:t>
      </w:r>
      <w:r w:rsidRPr="007350DD">
        <w:t>drug</w:t>
      </w:r>
      <w:r w:rsidR="001327BC" w:rsidRPr="007350DD">
        <w:t xml:space="preserve"> </w:t>
      </w:r>
      <w:r w:rsidRPr="007350DD">
        <w:t>use</w:t>
      </w:r>
      <w:r w:rsidR="001327BC" w:rsidRPr="007350DD">
        <w:t xml:space="preserve"> </w:t>
      </w:r>
      <w:r w:rsidRPr="007350DD">
        <w:t>and</w:t>
      </w:r>
      <w:r w:rsidR="001327BC" w:rsidRPr="007350DD">
        <w:t xml:space="preserve"> </w:t>
      </w:r>
      <w:r w:rsidRPr="007350DD">
        <w:t>violence</w:t>
      </w:r>
      <w:r w:rsidR="001327BC" w:rsidRPr="007350DD">
        <w:t xml:space="preserve"> </w:t>
      </w:r>
      <w:r w:rsidRPr="007350DD">
        <w:t>among</w:t>
      </w:r>
      <w:r w:rsidR="001327BC" w:rsidRPr="007350DD">
        <w:t xml:space="preserve"> </w:t>
      </w:r>
      <w:r w:rsidRPr="007350DD">
        <w:t>youth.</w:t>
      </w:r>
      <w:r w:rsidRPr="007350DD">
        <w:rPr>
          <w:rStyle w:val="FootnoteReference"/>
        </w:rPr>
        <w:footnoteReference w:id="30"/>
      </w:r>
      <w:r w:rsidR="006461CD" w:rsidRPr="007350DD">
        <w:rPr>
          <w:rStyle w:val="FootnoteReference"/>
        </w:rPr>
        <w:t xml:space="preserve"> </w:t>
      </w:r>
      <w:r w:rsidRPr="007350DD">
        <w:t>The</w:t>
      </w:r>
      <w:r w:rsidR="001327BC" w:rsidRPr="007350DD">
        <w:t xml:space="preserve"> </w:t>
      </w:r>
      <w:r w:rsidRPr="007350DD">
        <w:t>NCSA</w:t>
      </w:r>
      <w:r w:rsidR="001327BC" w:rsidRPr="007350DD">
        <w:t xml:space="preserve"> </w:t>
      </w:r>
      <w:r w:rsidRPr="007350DD">
        <w:t>also</w:t>
      </w:r>
      <w:r w:rsidR="001327BC" w:rsidRPr="007350DD">
        <w:t xml:space="preserve"> </w:t>
      </w:r>
      <w:r w:rsidRPr="007350DD">
        <w:t>runs</w:t>
      </w:r>
      <w:r w:rsidR="001327BC" w:rsidRPr="007350DD">
        <w:t xml:space="preserve"> </w:t>
      </w:r>
      <w:r w:rsidRPr="007350DD">
        <w:t>programmes</w:t>
      </w:r>
      <w:r w:rsidR="001327BC" w:rsidRPr="007350DD">
        <w:t xml:space="preserve"> </w:t>
      </w:r>
      <w:r w:rsidRPr="007350DD">
        <w:t>in</w:t>
      </w:r>
      <w:r w:rsidR="001327BC" w:rsidRPr="007350DD">
        <w:t xml:space="preserve"> </w:t>
      </w:r>
      <w:r w:rsidRPr="007350DD">
        <w:t>the</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to</w:t>
      </w:r>
      <w:r w:rsidR="001327BC" w:rsidRPr="007350DD">
        <w:t xml:space="preserve"> </w:t>
      </w:r>
      <w:r w:rsidRPr="007350DD">
        <w:t>enhance</w:t>
      </w:r>
      <w:r w:rsidR="001327BC" w:rsidRPr="007350DD">
        <w:t xml:space="preserve"> </w:t>
      </w:r>
      <w:r w:rsidRPr="007350DD">
        <w:t>children</w:t>
      </w:r>
      <w:r w:rsidR="00EA19E5" w:rsidRPr="007350DD">
        <w:t>’</w:t>
      </w:r>
      <w:r w:rsidRPr="007350DD">
        <w:t>s</w:t>
      </w:r>
      <w:r w:rsidR="001327BC" w:rsidRPr="007350DD">
        <w:t xml:space="preserve"> </w:t>
      </w:r>
      <w:r w:rsidRPr="007350DD">
        <w:t>knowledge</w:t>
      </w:r>
      <w:r w:rsidR="001327BC" w:rsidRPr="007350DD">
        <w:t xml:space="preserve"> </w:t>
      </w:r>
      <w:r w:rsidRPr="007350DD">
        <w:t>of</w:t>
      </w:r>
      <w:r w:rsidR="001327BC" w:rsidRPr="007350DD">
        <w:t xml:space="preserve"> </w:t>
      </w:r>
      <w:r w:rsidRPr="007350DD">
        <w:t>good</w:t>
      </w:r>
      <w:r w:rsidR="001327BC" w:rsidRPr="007350DD">
        <w:t xml:space="preserve"> </w:t>
      </w:r>
      <w:r w:rsidRPr="007350DD">
        <w:t>health</w:t>
      </w:r>
      <w:r w:rsidR="001327BC" w:rsidRPr="007350DD">
        <w:t xml:space="preserve"> </w:t>
      </w:r>
      <w:r w:rsidRPr="007350DD">
        <w:t>practices.</w:t>
      </w:r>
      <w:r w:rsidR="001327BC" w:rsidRPr="007350DD">
        <w:t xml:space="preserve"> </w:t>
      </w:r>
      <w:r w:rsidRPr="007350DD">
        <w:t>Another</w:t>
      </w:r>
      <w:r w:rsidR="001327BC" w:rsidRPr="007350DD">
        <w:t xml:space="preserve"> </w:t>
      </w:r>
      <w:r w:rsidRPr="007350DD">
        <w:t>initiative</w:t>
      </w:r>
      <w:r w:rsidR="001327BC" w:rsidRPr="007350DD">
        <w:t xml:space="preserve"> </w:t>
      </w:r>
      <w:r w:rsidRPr="007350DD">
        <w:t>which</w:t>
      </w:r>
      <w:r w:rsidR="001327BC" w:rsidRPr="007350DD">
        <w:t xml:space="preserve"> </w:t>
      </w:r>
      <w:r w:rsidRPr="007350DD">
        <w:t>addresses</w:t>
      </w:r>
      <w:r w:rsidR="001327BC" w:rsidRPr="007350DD">
        <w:t xml:space="preserve"> </w:t>
      </w:r>
      <w:r w:rsidRPr="007350DD">
        <w:t>drug</w:t>
      </w:r>
      <w:r w:rsidR="001327BC" w:rsidRPr="007350DD">
        <w:t xml:space="preserve"> </w:t>
      </w:r>
      <w:r w:rsidRPr="007350DD">
        <w:t>education</w:t>
      </w:r>
      <w:r w:rsidR="001327BC" w:rsidRPr="007350DD">
        <w:t xml:space="preserve"> </w:t>
      </w:r>
      <w:r w:rsidRPr="007350DD">
        <w:t>is</w:t>
      </w:r>
      <w:r w:rsidR="001327BC" w:rsidRPr="007350DD">
        <w:t xml:space="preserve"> </w:t>
      </w:r>
      <w:r w:rsidRPr="007350DD">
        <w:t>the</w:t>
      </w:r>
      <w:r w:rsidR="001327BC" w:rsidRPr="007350DD">
        <w:t xml:space="preserve"> </w:t>
      </w:r>
      <w:r w:rsidRPr="007350DD">
        <w:t>DARE</w:t>
      </w:r>
      <w:r w:rsidR="001327BC" w:rsidRPr="007350DD">
        <w:t xml:space="preserve"> </w:t>
      </w:r>
      <w:r w:rsidRPr="007350DD">
        <w:t>(Drug</w:t>
      </w:r>
      <w:r w:rsidR="001327BC" w:rsidRPr="007350DD">
        <w:t xml:space="preserve"> </w:t>
      </w:r>
      <w:r w:rsidRPr="007350DD">
        <w:t>Abuse</w:t>
      </w:r>
      <w:r w:rsidR="001327BC" w:rsidRPr="007350DD">
        <w:t xml:space="preserve"> </w:t>
      </w:r>
      <w:r w:rsidRPr="007350DD">
        <w:t>Resistance</w:t>
      </w:r>
      <w:r w:rsidR="001327BC" w:rsidRPr="007350DD">
        <w:t xml:space="preserve"> </w:t>
      </w:r>
      <w:r w:rsidRPr="007350DD">
        <w:t>Education)</w:t>
      </w:r>
      <w:r w:rsidR="001327BC" w:rsidRPr="007350DD">
        <w:t xml:space="preserve"> </w:t>
      </w:r>
      <w:r w:rsidRPr="007350DD">
        <w:t>programme</w:t>
      </w:r>
      <w:r w:rsidR="001327BC" w:rsidRPr="007350DD">
        <w:t xml:space="preserve"> </w:t>
      </w:r>
      <w:r w:rsidRPr="007350DD">
        <w:t>which</w:t>
      </w:r>
      <w:r w:rsidR="001327BC" w:rsidRPr="007350DD">
        <w:t xml:space="preserve"> </w:t>
      </w:r>
      <w:r w:rsidRPr="007350DD">
        <w:t>is</w:t>
      </w:r>
      <w:r w:rsidR="001327BC" w:rsidRPr="007350DD">
        <w:t xml:space="preserve"> </w:t>
      </w:r>
      <w:r w:rsidRPr="007350DD">
        <w:t>taught</w:t>
      </w:r>
      <w:r w:rsidR="001327BC" w:rsidRPr="007350DD">
        <w:t xml:space="preserve"> </w:t>
      </w:r>
      <w:r w:rsidRPr="007350DD">
        <w:t>in</w:t>
      </w:r>
      <w:r w:rsidR="001327BC" w:rsidRPr="007350DD">
        <w:t xml:space="preserve"> </w:t>
      </w:r>
      <w:r w:rsidRPr="007350DD">
        <w:t>the</w:t>
      </w:r>
      <w:r w:rsidR="001327BC" w:rsidRPr="007350DD">
        <w:t xml:space="preserve"> </w:t>
      </w:r>
      <w:r w:rsidRPr="007350DD">
        <w:t>classroom</w:t>
      </w:r>
      <w:r w:rsidR="001327BC" w:rsidRPr="007350DD">
        <w:t xml:space="preserve"> </w:t>
      </w:r>
      <w:r w:rsidRPr="007350DD">
        <w:t>by</w:t>
      </w:r>
      <w:r w:rsidR="001327BC" w:rsidRPr="007350DD">
        <w:t xml:space="preserve"> </w:t>
      </w:r>
      <w:r w:rsidRPr="007350DD">
        <w:t>DARE</w:t>
      </w:r>
      <w:r w:rsidR="001327BC" w:rsidRPr="007350DD">
        <w:t xml:space="preserve"> </w:t>
      </w:r>
      <w:r w:rsidRPr="007350DD">
        <w:t>certified</w:t>
      </w:r>
      <w:r w:rsidR="001327BC" w:rsidRPr="007350DD">
        <w:t xml:space="preserve"> </w:t>
      </w:r>
      <w:r w:rsidRPr="007350DD">
        <w:t>law</w:t>
      </w:r>
      <w:r w:rsidR="001327BC" w:rsidRPr="007350DD">
        <w:t xml:space="preserve"> </w:t>
      </w:r>
      <w:r w:rsidRPr="007350DD">
        <w:t>enforcement</w:t>
      </w:r>
      <w:r w:rsidR="001327BC" w:rsidRPr="007350DD">
        <w:t xml:space="preserve"> </w:t>
      </w:r>
      <w:r w:rsidRPr="007350DD">
        <w:t>officers</w:t>
      </w:r>
      <w:r w:rsidR="001327BC" w:rsidRPr="007350DD">
        <w:t xml:space="preserve"> </w:t>
      </w:r>
      <w:r w:rsidRPr="007350DD">
        <w:t>to</w:t>
      </w:r>
      <w:r w:rsidR="001327BC" w:rsidRPr="007350DD">
        <w:t xml:space="preserve"> </w:t>
      </w:r>
      <w:r w:rsidRPr="007350DD">
        <w:t>prevent</w:t>
      </w:r>
      <w:r w:rsidR="001327BC" w:rsidRPr="007350DD">
        <w:t xml:space="preserve"> </w:t>
      </w:r>
      <w:r w:rsidRPr="007350DD">
        <w:t>or</w:t>
      </w:r>
      <w:r w:rsidR="001327BC" w:rsidRPr="007350DD">
        <w:t xml:space="preserve"> </w:t>
      </w:r>
      <w:r w:rsidRPr="007350DD">
        <w:t>reduce</w:t>
      </w:r>
      <w:r w:rsidR="001327BC" w:rsidRPr="007350DD">
        <w:t xml:space="preserve"> </w:t>
      </w:r>
      <w:r w:rsidRPr="007350DD">
        <w:t>drug</w:t>
      </w:r>
      <w:r w:rsidR="001327BC" w:rsidRPr="007350DD">
        <w:t xml:space="preserve"> </w:t>
      </w:r>
      <w:r w:rsidRPr="007350DD">
        <w:t>abuse</w:t>
      </w:r>
      <w:r w:rsidR="001327BC" w:rsidRPr="007350DD">
        <w:t xml:space="preserve"> </w:t>
      </w:r>
      <w:r w:rsidRPr="007350DD">
        <w:t>and</w:t>
      </w:r>
      <w:r w:rsidR="001327BC" w:rsidRPr="007350DD">
        <w:t xml:space="preserve"> </w:t>
      </w:r>
      <w:r w:rsidRPr="007350DD">
        <w:t>violence</w:t>
      </w:r>
      <w:r w:rsidR="001327BC" w:rsidRPr="007350DD">
        <w:t xml:space="preserve"> </w:t>
      </w:r>
      <w:r w:rsidRPr="007350DD">
        <w:t>among</w:t>
      </w:r>
      <w:r w:rsidR="001327BC" w:rsidRPr="007350DD">
        <w:t xml:space="preserve"> </w:t>
      </w:r>
      <w:r w:rsidRPr="007350DD">
        <w:t>the</w:t>
      </w:r>
      <w:r w:rsidR="001327BC" w:rsidRPr="007350DD">
        <w:t xml:space="preserve"> </w:t>
      </w:r>
      <w:r w:rsidRPr="007350DD">
        <w:t>youth.</w:t>
      </w:r>
      <w:r w:rsidR="001327BC" w:rsidRPr="007350DD">
        <w:t xml:space="preserve"> </w:t>
      </w:r>
      <w:r w:rsidRPr="007350DD">
        <w:t>Introduced</w:t>
      </w:r>
      <w:r w:rsidR="001327BC" w:rsidRPr="007350DD">
        <w:t xml:space="preserve"> </w:t>
      </w:r>
      <w:r w:rsidRPr="007350DD">
        <w:t>into</w:t>
      </w:r>
      <w:r w:rsidR="001327BC" w:rsidRPr="007350DD">
        <w:t xml:space="preserve"> </w:t>
      </w:r>
      <w:r w:rsidRPr="007350DD">
        <w:t>the</w:t>
      </w:r>
      <w:r w:rsidR="001327BC" w:rsidRPr="007350DD">
        <w:t xml:space="preserve"> </w:t>
      </w:r>
      <w:r w:rsidRPr="007350DD">
        <w:t>Caribbean</w:t>
      </w:r>
      <w:r w:rsidR="001327BC" w:rsidRPr="007350DD">
        <w:t xml:space="preserve"> </w:t>
      </w:r>
      <w:r w:rsidRPr="007350DD">
        <w:t>context</w:t>
      </w:r>
      <w:r w:rsidR="001327BC" w:rsidRPr="007350DD">
        <w:t xml:space="preserve"> </w:t>
      </w:r>
      <w:r w:rsidRPr="007350DD">
        <w:t>from</w:t>
      </w:r>
      <w:r w:rsidR="001327BC" w:rsidRPr="007350DD">
        <w:t xml:space="preserve"> </w:t>
      </w:r>
      <w:r w:rsidRPr="007350DD">
        <w:t>the</w:t>
      </w:r>
      <w:r w:rsidR="001327BC" w:rsidRPr="007350DD">
        <w:t xml:space="preserve"> </w:t>
      </w:r>
      <w:r w:rsidRPr="007350DD">
        <w:t>United</w:t>
      </w:r>
      <w:r w:rsidR="001327BC" w:rsidRPr="007350DD">
        <w:t xml:space="preserve"> </w:t>
      </w:r>
      <w:r w:rsidRPr="007350DD">
        <w:t>States</w:t>
      </w:r>
      <w:r w:rsidR="001327BC" w:rsidRPr="007350DD">
        <w:t xml:space="preserve"> </w:t>
      </w:r>
      <w:r w:rsidRPr="007350DD">
        <w:t>of</w:t>
      </w:r>
      <w:r w:rsidR="001327BC" w:rsidRPr="007350DD">
        <w:t xml:space="preserve"> </w:t>
      </w:r>
      <w:r w:rsidRPr="007350DD">
        <w:t>America</w:t>
      </w:r>
      <w:r w:rsidR="001327BC" w:rsidRPr="007350DD">
        <w:t xml:space="preserve"> </w:t>
      </w:r>
      <w:r w:rsidRPr="007350DD">
        <w:t>(USA)</w:t>
      </w:r>
      <w:r w:rsidR="001327BC" w:rsidRPr="007350DD">
        <w:t xml:space="preserve"> </w:t>
      </w:r>
      <w:r w:rsidRPr="007350DD">
        <w:t>in</w:t>
      </w:r>
      <w:r w:rsidR="001327BC" w:rsidRPr="007350DD">
        <w:t xml:space="preserve"> </w:t>
      </w:r>
      <w:r w:rsidRPr="007350DD">
        <w:t>1996,</w:t>
      </w:r>
      <w:r w:rsidR="001327BC" w:rsidRPr="007350DD">
        <w:t xml:space="preserve"> </w:t>
      </w:r>
      <w:r w:rsidRPr="007350DD">
        <w:t>over</w:t>
      </w:r>
      <w:r w:rsidR="001327BC" w:rsidRPr="007350DD">
        <w:t xml:space="preserve"> </w:t>
      </w:r>
      <w:r w:rsidRPr="007350DD">
        <w:t>five</w:t>
      </w:r>
      <w:r w:rsidR="001327BC" w:rsidRPr="007350DD">
        <w:t xml:space="preserve"> </w:t>
      </w:r>
      <w:r w:rsidRPr="007350DD">
        <w:t>thousand</w:t>
      </w:r>
      <w:r w:rsidR="001327BC" w:rsidRPr="007350DD">
        <w:t xml:space="preserve"> </w:t>
      </w:r>
      <w:r w:rsidRPr="007350DD">
        <w:t>(5000)</w:t>
      </w:r>
      <w:r w:rsidR="001327BC" w:rsidRPr="007350DD">
        <w:t xml:space="preserve"> </w:t>
      </w:r>
      <w:r w:rsidRPr="007350DD">
        <w:t>students</w:t>
      </w:r>
      <w:r w:rsidR="001327BC" w:rsidRPr="007350DD">
        <w:t xml:space="preserve"> </w:t>
      </w:r>
      <w:r w:rsidRPr="007350DD">
        <w:t>both</w:t>
      </w:r>
      <w:r w:rsidR="001327BC" w:rsidRPr="007350DD">
        <w:t xml:space="preserve"> </w:t>
      </w:r>
      <w:r w:rsidRPr="007350DD">
        <w:t>in</w:t>
      </w:r>
      <w:r w:rsidR="001327BC" w:rsidRPr="007350DD">
        <w:t xml:space="preserve"> </w:t>
      </w:r>
      <w:r w:rsidRPr="007350DD">
        <w:t>the</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in</w:t>
      </w:r>
      <w:r w:rsidR="001327BC" w:rsidRPr="007350DD">
        <w:t xml:space="preserve"> </w:t>
      </w:r>
      <w:r w:rsidRPr="007350DD">
        <w:t>Barbados</w:t>
      </w:r>
      <w:r w:rsidR="001327BC" w:rsidRPr="007350DD">
        <w:t xml:space="preserve"> </w:t>
      </w:r>
      <w:r w:rsidRPr="007350DD">
        <w:t>have</w:t>
      </w:r>
      <w:r w:rsidR="001327BC" w:rsidRPr="007350DD">
        <w:t xml:space="preserve"> </w:t>
      </w:r>
      <w:r w:rsidRPr="007350DD">
        <w:t>benefitted</w:t>
      </w:r>
      <w:r w:rsidR="001327BC" w:rsidRPr="007350DD">
        <w:t xml:space="preserve"> </w:t>
      </w:r>
      <w:r w:rsidRPr="007350DD">
        <w:t>from</w:t>
      </w:r>
      <w:r w:rsidR="001327BC" w:rsidRPr="007350DD">
        <w:t xml:space="preserve"> </w:t>
      </w:r>
      <w:r w:rsidRPr="007350DD">
        <w:t>the</w:t>
      </w:r>
      <w:r w:rsidR="001327BC" w:rsidRPr="007350DD">
        <w:t xml:space="preserve"> </w:t>
      </w:r>
      <w:r w:rsidRPr="007350DD">
        <w:t>programme.</w:t>
      </w:r>
      <w:r w:rsidR="001327BC" w:rsidRPr="007350DD">
        <w:t xml:space="preserve"> </w:t>
      </w:r>
      <w:r w:rsidRPr="007350DD">
        <w:t>In</w:t>
      </w:r>
      <w:r w:rsidR="001327BC" w:rsidRPr="007350DD">
        <w:t xml:space="preserve"> </w:t>
      </w:r>
      <w:r w:rsidRPr="007350DD">
        <w:t>order</w:t>
      </w:r>
      <w:r w:rsidR="001327BC" w:rsidRPr="007350DD">
        <w:t xml:space="preserve"> </w:t>
      </w:r>
      <w:r w:rsidRPr="007350DD">
        <w:t>to</w:t>
      </w:r>
      <w:r w:rsidR="001327BC" w:rsidRPr="007350DD">
        <w:t xml:space="preserve"> </w:t>
      </w:r>
      <w:r w:rsidRPr="007350DD">
        <w:t>test</w:t>
      </w:r>
      <w:r w:rsidR="001327BC" w:rsidRPr="007350DD">
        <w:t xml:space="preserve"> </w:t>
      </w:r>
      <w:r w:rsidRPr="007350DD">
        <w:t>the</w:t>
      </w:r>
      <w:r w:rsidR="001327BC" w:rsidRPr="007350DD">
        <w:t xml:space="preserve"> </w:t>
      </w:r>
      <w:r w:rsidRPr="007350DD">
        <w:t>effectiveness</w:t>
      </w:r>
      <w:r w:rsidR="001327BC" w:rsidRPr="007350DD">
        <w:t xml:space="preserve"> </w:t>
      </w:r>
      <w:r w:rsidRPr="007350DD">
        <w:t>of</w:t>
      </w:r>
      <w:r w:rsidR="001327BC" w:rsidRPr="007350DD">
        <w:t xml:space="preserve"> </w:t>
      </w:r>
      <w:r w:rsidRPr="007350DD">
        <w:t>the</w:t>
      </w:r>
      <w:r w:rsidR="001327BC" w:rsidRPr="007350DD">
        <w:t xml:space="preserve"> </w:t>
      </w:r>
      <w:r w:rsidRPr="007350DD">
        <w:t>programme</w:t>
      </w:r>
      <w:r w:rsidR="001327BC" w:rsidRPr="007350DD">
        <w:t xml:space="preserve"> </w:t>
      </w:r>
      <w:r w:rsidRPr="007350DD">
        <w:t>two</w:t>
      </w:r>
      <w:r w:rsidR="001327BC" w:rsidRPr="007350DD">
        <w:t xml:space="preserve"> </w:t>
      </w:r>
      <w:r w:rsidRPr="007350DD">
        <w:t>evaluations</w:t>
      </w:r>
      <w:r w:rsidR="001327BC" w:rsidRPr="007350DD">
        <w:t xml:space="preserve"> </w:t>
      </w:r>
      <w:r w:rsidRPr="007350DD">
        <w:t>have</w:t>
      </w:r>
      <w:r w:rsidR="001327BC" w:rsidRPr="007350DD">
        <w:t xml:space="preserve"> </w:t>
      </w:r>
      <w:r w:rsidRPr="007350DD">
        <w:t>been</w:t>
      </w:r>
      <w:r w:rsidR="001327BC" w:rsidRPr="007350DD">
        <w:t xml:space="preserve"> </w:t>
      </w:r>
      <w:r w:rsidRPr="007350DD">
        <w:t>conducted</w:t>
      </w:r>
      <w:r w:rsidR="001327BC" w:rsidRPr="007350DD">
        <w:t xml:space="preserve"> </w:t>
      </w:r>
      <w:r w:rsidRPr="007350DD">
        <w:t>(2007</w:t>
      </w:r>
      <w:r w:rsidR="006461CD" w:rsidRPr="007350DD">
        <w:t xml:space="preserve"> </w:t>
      </w:r>
      <w:r w:rsidR="009E22FF" w:rsidRPr="007350DD">
        <w:t>and</w:t>
      </w:r>
      <w:r w:rsidR="006461CD" w:rsidRPr="007350DD">
        <w:t xml:space="preserve"> </w:t>
      </w:r>
      <w:r w:rsidRPr="007350DD">
        <w:t>2010)</w:t>
      </w:r>
      <w:r w:rsidR="001327BC" w:rsidRPr="007350DD">
        <w:t xml:space="preserve"> </w:t>
      </w:r>
      <w:r w:rsidRPr="007350DD">
        <w:t>which</w:t>
      </w:r>
      <w:r w:rsidR="001327BC" w:rsidRPr="007350DD">
        <w:t xml:space="preserve"> </w:t>
      </w:r>
      <w:r w:rsidRPr="007350DD">
        <w:t>show</w:t>
      </w:r>
      <w:r w:rsidR="001327BC" w:rsidRPr="007350DD">
        <w:t xml:space="preserve"> </w:t>
      </w:r>
      <w:r w:rsidRPr="007350DD">
        <w:t>that</w:t>
      </w:r>
      <w:r w:rsidR="001327BC" w:rsidRPr="007350DD">
        <w:t xml:space="preserve"> </w:t>
      </w:r>
      <w:r w:rsidRPr="007350DD">
        <w:t>the</w:t>
      </w:r>
      <w:r w:rsidR="001327BC" w:rsidRPr="007350DD">
        <w:t xml:space="preserve"> </w:t>
      </w:r>
      <w:r w:rsidRPr="007350DD">
        <w:t>programme</w:t>
      </w:r>
      <w:r w:rsidR="001327BC" w:rsidRPr="007350DD">
        <w:t xml:space="preserve"> </w:t>
      </w:r>
      <w:r w:rsidRPr="007350DD">
        <w:t>is</w:t>
      </w:r>
      <w:r w:rsidR="001327BC" w:rsidRPr="007350DD">
        <w:t xml:space="preserve"> </w:t>
      </w:r>
      <w:r w:rsidRPr="007350DD">
        <w:t>meeting</w:t>
      </w:r>
      <w:r w:rsidR="001327BC" w:rsidRPr="007350DD">
        <w:t xml:space="preserve"> </w:t>
      </w:r>
      <w:r w:rsidRPr="007350DD">
        <w:t>its</w:t>
      </w:r>
      <w:r w:rsidR="001327BC" w:rsidRPr="007350DD">
        <w:t xml:space="preserve"> </w:t>
      </w:r>
      <w:r w:rsidRPr="007350DD">
        <w:t>primary</w:t>
      </w:r>
      <w:r w:rsidR="001327BC" w:rsidRPr="007350DD">
        <w:t xml:space="preserve"> </w:t>
      </w:r>
      <w:r w:rsidRPr="007350DD">
        <w:t>objective.</w:t>
      </w:r>
      <w:r w:rsidR="006461CD" w:rsidRPr="007350DD">
        <w:t xml:space="preserve"> </w:t>
      </w:r>
    </w:p>
    <w:p w:rsidR="006564B6" w:rsidRPr="007350DD" w:rsidRDefault="006564B6" w:rsidP="009E22FF">
      <w:pPr>
        <w:pStyle w:val="SingleTxtG"/>
      </w:pPr>
      <w:r w:rsidRPr="007350DD">
        <w:t>148.</w:t>
      </w:r>
      <w:r w:rsidRPr="007350DD">
        <w:tab/>
        <w:t>During</w:t>
      </w:r>
      <w:r w:rsidR="001327BC" w:rsidRPr="007350DD">
        <w:t xml:space="preserve"> </w:t>
      </w:r>
      <w:r w:rsidRPr="007350DD">
        <w:t>2011,</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partnered</w:t>
      </w:r>
      <w:r w:rsidR="001327BC" w:rsidRPr="007350DD">
        <w:t xml:space="preserve"> </w:t>
      </w:r>
      <w:r w:rsidRPr="007350DD">
        <w:t>with</w:t>
      </w:r>
      <w:r w:rsidR="001327BC" w:rsidRPr="007350DD">
        <w:t xml:space="preserve"> </w:t>
      </w:r>
      <w:r w:rsidRPr="007350DD">
        <w:t>the</w:t>
      </w:r>
      <w:r w:rsidR="001327BC" w:rsidRPr="007350DD">
        <w:t xml:space="preserve"> </w:t>
      </w:r>
      <w:r w:rsidRPr="007350DD">
        <w:t>Pan</w:t>
      </w:r>
      <w:r w:rsidR="001327BC" w:rsidRPr="007350DD">
        <w:t xml:space="preserve"> </w:t>
      </w:r>
      <w:r w:rsidRPr="007350DD">
        <w:t>American</w:t>
      </w:r>
      <w:r w:rsidR="001327BC" w:rsidRPr="007350DD">
        <w:t xml:space="preserve"> </w:t>
      </w:r>
      <w:r w:rsidRPr="007350DD">
        <w:t>Health</w:t>
      </w:r>
      <w:r w:rsidR="001327BC" w:rsidRPr="007350DD">
        <w:t xml:space="preserve"> </w:t>
      </w:r>
      <w:r w:rsidRPr="007350DD">
        <w:t>Organization</w:t>
      </w:r>
      <w:r w:rsidR="001327BC" w:rsidRPr="007350DD">
        <w:t xml:space="preserve"> </w:t>
      </w:r>
      <w:r w:rsidRPr="007350DD">
        <w:t>to</w:t>
      </w:r>
      <w:r w:rsidR="001327BC" w:rsidRPr="007350DD">
        <w:t xml:space="preserve"> </w:t>
      </w:r>
      <w:r w:rsidRPr="007350DD">
        <w:t>train</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to</w:t>
      </w:r>
      <w:r w:rsidR="001327BC" w:rsidRPr="007350DD">
        <w:t xml:space="preserve"> </w:t>
      </w:r>
      <w:r w:rsidRPr="007350DD">
        <w:t>be</w:t>
      </w:r>
      <w:r w:rsidR="001327BC" w:rsidRPr="007350DD">
        <w:t xml:space="preserve"> </w:t>
      </w:r>
      <w:r w:rsidRPr="007350DD">
        <w:t>peer</w:t>
      </w:r>
      <w:r w:rsidR="001327BC" w:rsidRPr="007350DD">
        <w:t xml:space="preserve"> </w:t>
      </w:r>
      <w:r w:rsidRPr="007350DD">
        <w:t>counsellors,</w:t>
      </w:r>
      <w:r w:rsidR="001327BC" w:rsidRPr="007350DD">
        <w:t xml:space="preserve"> </w:t>
      </w:r>
      <w:r w:rsidRPr="007350DD">
        <w:t>using</w:t>
      </w:r>
      <w:r w:rsidR="001327BC" w:rsidRPr="007350DD">
        <w:t xml:space="preserve"> </w:t>
      </w:r>
      <w:r w:rsidRPr="007350DD">
        <w:t>an</w:t>
      </w:r>
      <w:r w:rsidR="001327BC" w:rsidRPr="007350DD">
        <w:t xml:space="preserve"> </w:t>
      </w:r>
      <w:r w:rsidRPr="007350DD">
        <w:t>Adolescent</w:t>
      </w:r>
      <w:r w:rsidR="001327BC" w:rsidRPr="007350DD">
        <w:t xml:space="preserve"> </w:t>
      </w:r>
      <w:r w:rsidRPr="007350DD">
        <w:t>Tool</w:t>
      </w:r>
      <w:r w:rsidR="001327BC" w:rsidRPr="007350DD">
        <w:t xml:space="preserve"> </w:t>
      </w:r>
      <w:r w:rsidRPr="007350DD">
        <w:t>Kit.</w:t>
      </w:r>
      <w:r w:rsidR="006461CD" w:rsidRPr="007350DD">
        <w:t xml:space="preserve"> </w:t>
      </w:r>
      <w:r w:rsidRPr="007350DD">
        <w:t>The</w:t>
      </w:r>
      <w:r w:rsidR="001327BC" w:rsidRPr="007350DD">
        <w:t xml:space="preserve"> </w:t>
      </w:r>
      <w:r w:rsidRPr="007350DD">
        <w:t>aim</w:t>
      </w:r>
      <w:r w:rsidR="001327BC" w:rsidRPr="007350DD">
        <w:t xml:space="preserve"> </w:t>
      </w:r>
      <w:r w:rsidRPr="007350DD">
        <w:t>of</w:t>
      </w:r>
      <w:r w:rsidR="001327BC" w:rsidRPr="007350DD">
        <w:t xml:space="preserve"> </w:t>
      </w:r>
      <w:r w:rsidRPr="007350DD">
        <w:t>this</w:t>
      </w:r>
      <w:r w:rsidR="001327BC" w:rsidRPr="007350DD">
        <w:t xml:space="preserve"> </w:t>
      </w:r>
      <w:r w:rsidRPr="007350DD">
        <w:t>initiative</w:t>
      </w:r>
      <w:r w:rsidR="001327BC" w:rsidRPr="007350DD">
        <w:t xml:space="preserve"> </w:t>
      </w:r>
      <w:r w:rsidRPr="007350DD">
        <w:t>is</w:t>
      </w:r>
      <w:r w:rsidR="001327BC" w:rsidRPr="007350DD">
        <w:t xml:space="preserve"> </w:t>
      </w:r>
      <w:r w:rsidRPr="007350DD">
        <w:t>to</w:t>
      </w:r>
      <w:r w:rsidR="001327BC" w:rsidRPr="007350DD">
        <w:t xml:space="preserve"> </w:t>
      </w:r>
      <w:r w:rsidRPr="007350DD">
        <w:t>reduce</w:t>
      </w:r>
      <w:r w:rsidR="001327BC" w:rsidRPr="007350DD">
        <w:t xml:space="preserve"> </w:t>
      </w:r>
      <w:r w:rsidRPr="007350DD">
        <w:t>teen</w:t>
      </w:r>
      <w:r w:rsidR="001327BC" w:rsidRPr="007350DD">
        <w:t xml:space="preserve"> </w:t>
      </w:r>
      <w:r w:rsidRPr="007350DD">
        <w:t>pregnancies</w:t>
      </w:r>
      <w:r w:rsidR="001327BC" w:rsidRPr="007350DD">
        <w:t xml:space="preserve"> </w:t>
      </w:r>
      <w:r w:rsidRPr="007350DD">
        <w:t>and</w:t>
      </w:r>
      <w:r w:rsidR="001327BC" w:rsidRPr="007350DD">
        <w:t xml:space="preserve"> </w:t>
      </w:r>
      <w:r w:rsidRPr="007350DD">
        <w:t>to</w:t>
      </w:r>
      <w:r w:rsidR="001327BC" w:rsidRPr="007350DD">
        <w:t xml:space="preserve"> </w:t>
      </w:r>
      <w:r w:rsidRPr="007350DD">
        <w:t>facilitate</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00005CCC" w:rsidRPr="007350DD">
        <w:t>well-rounded</w:t>
      </w:r>
      <w:r w:rsidR="001327BC" w:rsidRPr="007350DD">
        <w:t xml:space="preserve"> </w:t>
      </w:r>
      <w:r w:rsidRPr="007350DD">
        <w:t>individuals</w:t>
      </w:r>
      <w:r w:rsidR="001327BC" w:rsidRPr="007350DD">
        <w:t xml:space="preserve"> </w:t>
      </w:r>
      <w:r w:rsidRPr="007350DD">
        <w:t>as</w:t>
      </w:r>
      <w:r w:rsidR="001327BC" w:rsidRPr="007350DD">
        <w:t xml:space="preserve"> </w:t>
      </w:r>
      <w:r w:rsidRPr="007350DD">
        <w:t>they</w:t>
      </w:r>
      <w:r w:rsidR="001327BC" w:rsidRPr="007350DD">
        <w:t xml:space="preserve"> </w:t>
      </w:r>
      <w:r w:rsidRPr="007350DD">
        <w:t>transition</w:t>
      </w:r>
      <w:r w:rsidR="001327BC" w:rsidRPr="007350DD">
        <w:t xml:space="preserve"> </w:t>
      </w:r>
      <w:r w:rsidRPr="007350DD">
        <w:t>to</w:t>
      </w:r>
      <w:r w:rsidR="001327BC" w:rsidRPr="007350DD">
        <w:t xml:space="preserve"> </w:t>
      </w:r>
      <w:r w:rsidRPr="007350DD">
        <w:t>adult</w:t>
      </w:r>
      <w:r w:rsidR="001327BC" w:rsidRPr="007350DD">
        <w:t xml:space="preserve"> </w:t>
      </w:r>
      <w:r w:rsidRPr="007350DD">
        <w:t>hood.</w:t>
      </w:r>
    </w:p>
    <w:p w:rsidR="006564B6" w:rsidRPr="007350DD" w:rsidRDefault="006564B6" w:rsidP="009E22FF">
      <w:pPr>
        <w:pStyle w:val="SingleTxtG"/>
      </w:pPr>
      <w:r w:rsidRPr="007350DD">
        <w:t>149.</w:t>
      </w:r>
      <w:r w:rsidRPr="007350DD">
        <w:tab/>
        <w:t>Although</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16</w:t>
      </w:r>
      <w:r w:rsidR="001327BC" w:rsidRPr="007350DD">
        <w:t xml:space="preserve"> </w:t>
      </w:r>
      <w:r w:rsidRPr="007350DD">
        <w:t>cannot</w:t>
      </w:r>
      <w:r w:rsidR="001327BC" w:rsidRPr="007350DD">
        <w:t xml:space="preserve"> </w:t>
      </w:r>
      <w:r w:rsidRPr="007350DD">
        <w:t>consent</w:t>
      </w:r>
      <w:r w:rsidR="001327BC" w:rsidRPr="007350DD">
        <w:t xml:space="preserve"> </w:t>
      </w:r>
      <w:r w:rsidRPr="007350DD">
        <w:t>to</w:t>
      </w:r>
      <w:r w:rsidR="001327BC" w:rsidRPr="007350DD">
        <w:t xml:space="preserve"> </w:t>
      </w:r>
      <w:r w:rsidRPr="007350DD">
        <w:t>medical</w:t>
      </w:r>
      <w:r w:rsidR="001327BC" w:rsidRPr="007350DD">
        <w:t xml:space="preserve"> </w:t>
      </w:r>
      <w:r w:rsidRPr="007350DD">
        <w:t>care</w:t>
      </w:r>
      <w:r w:rsidR="001327BC" w:rsidRPr="007350DD">
        <w:t xml:space="preserve"> </w:t>
      </w:r>
      <w:r w:rsidRPr="007350DD">
        <w:t>on</w:t>
      </w:r>
      <w:r w:rsidR="001327BC" w:rsidRPr="007350DD">
        <w:t xml:space="preserve"> </w:t>
      </w:r>
      <w:r w:rsidRPr="007350DD">
        <w:t>their</w:t>
      </w:r>
      <w:r w:rsidR="001327BC" w:rsidRPr="007350DD">
        <w:t xml:space="preserve"> </w:t>
      </w:r>
      <w:r w:rsidRPr="007350DD">
        <w:t>own</w:t>
      </w:r>
      <w:r w:rsidR="001327BC" w:rsidRPr="007350DD">
        <w:t xml:space="preserve"> </w:t>
      </w:r>
      <w:r w:rsidRPr="007350DD">
        <w:t>behalf,</w:t>
      </w:r>
      <w:r w:rsidR="001327BC" w:rsidRPr="007350DD">
        <w:t xml:space="preserve"> </w:t>
      </w:r>
      <w:r w:rsidRPr="007350DD">
        <w:t>their</w:t>
      </w:r>
      <w:r w:rsidR="001327BC" w:rsidRPr="007350DD">
        <w:t xml:space="preserve"> </w:t>
      </w:r>
      <w:r w:rsidRPr="007350DD">
        <w:t>opinions</w:t>
      </w:r>
      <w:r w:rsidR="001327BC" w:rsidRPr="007350DD">
        <w:t xml:space="preserve"> </w:t>
      </w:r>
      <w:r w:rsidRPr="007350DD">
        <w:t>and</w:t>
      </w:r>
      <w:r w:rsidR="001327BC" w:rsidRPr="007350DD">
        <w:t xml:space="preserve"> </w:t>
      </w:r>
      <w:r w:rsidRPr="007350DD">
        <w:t>assessments</w:t>
      </w:r>
      <w:r w:rsidR="001327BC" w:rsidRPr="007350DD">
        <w:t xml:space="preserve"> </w:t>
      </w:r>
      <w:r w:rsidRPr="007350DD">
        <w:t>are</w:t>
      </w:r>
      <w:r w:rsidR="001327BC" w:rsidRPr="007350DD">
        <w:t xml:space="preserve"> </w:t>
      </w:r>
      <w:r w:rsidRPr="007350DD">
        <w:t>taken</w:t>
      </w:r>
      <w:r w:rsidR="001327BC" w:rsidRPr="007350DD">
        <w:t xml:space="preserve"> </w:t>
      </w:r>
      <w:r w:rsidRPr="007350DD">
        <w:t>into</w:t>
      </w:r>
      <w:r w:rsidR="001327BC" w:rsidRPr="007350DD">
        <w:t xml:space="preserve"> </w:t>
      </w:r>
      <w:r w:rsidRPr="007350DD">
        <w:t>account</w:t>
      </w:r>
      <w:r w:rsidR="001327BC" w:rsidRPr="007350DD">
        <w:t xml:space="preserve"> </w:t>
      </w:r>
      <w:r w:rsidRPr="007350DD">
        <w:t>as</w:t>
      </w:r>
      <w:r w:rsidR="001327BC" w:rsidRPr="007350DD">
        <w:t xml:space="preserve"> </w:t>
      </w:r>
      <w:r w:rsidRPr="007350DD">
        <w:t>much</w:t>
      </w:r>
      <w:r w:rsidR="001327BC" w:rsidRPr="007350DD">
        <w:t xml:space="preserve"> </w:t>
      </w:r>
      <w:r w:rsidRPr="007350DD">
        <w:t>as</w:t>
      </w:r>
      <w:r w:rsidR="001327BC" w:rsidRPr="007350DD">
        <w:t xml:space="preserve"> </w:t>
      </w:r>
      <w:r w:rsidRPr="007350DD">
        <w:t>possible.</w:t>
      </w:r>
      <w:r w:rsidR="001327BC" w:rsidRPr="007350DD">
        <w:t xml:space="preserve"> </w:t>
      </w:r>
      <w:r w:rsidRPr="007350DD">
        <w:t>They</w:t>
      </w:r>
      <w:r w:rsidR="001327BC" w:rsidRPr="007350DD">
        <w:t xml:space="preserve"> </w:t>
      </w:r>
      <w:r w:rsidRPr="007350DD">
        <w:t>are</w:t>
      </w:r>
      <w:r w:rsidR="001327BC" w:rsidRPr="007350DD">
        <w:t xml:space="preserve"> </w:t>
      </w:r>
      <w:r w:rsidRPr="007350DD">
        <w:t>gradually</w:t>
      </w:r>
      <w:r w:rsidR="001327BC" w:rsidRPr="007350DD">
        <w:t xml:space="preserve"> </w:t>
      </w:r>
      <w:r w:rsidRPr="007350DD">
        <w:t>involved</w:t>
      </w:r>
      <w:r w:rsidR="001327BC" w:rsidRPr="007350DD">
        <w:t xml:space="preserve"> </w:t>
      </w:r>
      <w:r w:rsidRPr="007350DD">
        <w:t>over</w:t>
      </w:r>
      <w:r w:rsidR="001327BC" w:rsidRPr="007350DD">
        <w:t xml:space="preserve"> </w:t>
      </w:r>
      <w:r w:rsidRPr="007350DD">
        <w:t>time</w:t>
      </w:r>
      <w:r w:rsidR="001327BC" w:rsidRPr="007350DD">
        <w:t xml:space="preserve"> </w:t>
      </w:r>
      <w:r w:rsidRPr="007350DD">
        <w:t>according</w:t>
      </w:r>
      <w:r w:rsidR="001327BC" w:rsidRPr="007350DD">
        <w:t xml:space="preserve"> </w:t>
      </w:r>
      <w:r w:rsidRPr="007350DD">
        <w:t>to</w:t>
      </w:r>
      <w:r w:rsidR="001327BC" w:rsidRPr="007350DD">
        <w:t xml:space="preserve"> </w:t>
      </w:r>
      <w:r w:rsidRPr="007350DD">
        <w:t>the</w:t>
      </w:r>
      <w:r w:rsidR="001327BC" w:rsidRPr="007350DD">
        <w:t xml:space="preserve"> </w:t>
      </w:r>
      <w:r w:rsidRPr="007350DD">
        <w:t>treatment</w:t>
      </w:r>
      <w:r w:rsidR="001327BC" w:rsidRPr="007350DD">
        <w:t xml:space="preserve"> </w:t>
      </w:r>
      <w:r w:rsidRPr="007350DD">
        <w:t>and</w:t>
      </w:r>
      <w:r w:rsidR="001327BC" w:rsidRPr="007350DD">
        <w:t xml:space="preserve"> </w:t>
      </w:r>
      <w:r w:rsidRPr="007350DD">
        <w:t>care</w:t>
      </w:r>
      <w:r w:rsidR="001327BC" w:rsidRPr="007350DD">
        <w:t xml:space="preserve"> </w:t>
      </w:r>
      <w:r w:rsidRPr="007350DD">
        <w:t>level.</w:t>
      </w:r>
      <w:r w:rsidR="001327BC" w:rsidRPr="007350DD">
        <w:t xml:space="preserve"> </w:t>
      </w:r>
      <w:r w:rsidRPr="007350DD">
        <w:t>Over</w:t>
      </w:r>
      <w:r w:rsidR="001327BC" w:rsidRPr="007350DD">
        <w:t xml:space="preserve"> </w:t>
      </w:r>
      <w:r w:rsidRPr="007350DD">
        <w:t>the</w:t>
      </w:r>
      <w:r w:rsidR="001327BC" w:rsidRPr="007350DD">
        <w:t xml:space="preserve"> </w:t>
      </w:r>
      <w:r w:rsidRPr="007350DD">
        <w:t>past</w:t>
      </w:r>
      <w:r w:rsidR="001327BC" w:rsidRPr="007350DD">
        <w:t xml:space="preserve"> </w:t>
      </w:r>
      <w:r w:rsidRPr="007350DD">
        <w:t>5-6</w:t>
      </w:r>
      <w:r w:rsidR="001327BC" w:rsidRPr="007350DD">
        <w:t xml:space="preserve"> </w:t>
      </w:r>
      <w:r w:rsidRPr="007350DD">
        <w:t>years,</w:t>
      </w:r>
      <w:r w:rsidR="001327BC" w:rsidRPr="007350DD">
        <w:t xml:space="preserve"> </w:t>
      </w:r>
      <w:r w:rsidRPr="007350DD">
        <w:t>and</w:t>
      </w:r>
      <w:r w:rsidR="001327BC" w:rsidRPr="007350DD">
        <w:t xml:space="preserve"> </w:t>
      </w:r>
      <w:r w:rsidRPr="007350DD">
        <w:t>more</w:t>
      </w:r>
      <w:r w:rsidR="001327BC" w:rsidRPr="007350DD">
        <w:t xml:space="preserve"> </w:t>
      </w:r>
      <w:r w:rsidRPr="007350DD">
        <w:t>recently</w:t>
      </w:r>
      <w:r w:rsidR="001327BC" w:rsidRPr="007350DD">
        <w:t xml:space="preserve"> </w:t>
      </w:r>
      <w:r w:rsidRPr="007350DD">
        <w:t>in</w:t>
      </w:r>
      <w:r w:rsidR="001327BC" w:rsidRPr="007350DD">
        <w:t xml:space="preserve"> </w:t>
      </w:r>
      <w:r w:rsidRPr="007350DD">
        <w:t>2011,</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initiated</w:t>
      </w:r>
      <w:r w:rsidR="001327BC" w:rsidRPr="007350DD">
        <w:t xml:space="preserve"> </w:t>
      </w:r>
      <w:r w:rsidRPr="007350DD">
        <w:t>national</w:t>
      </w:r>
      <w:r w:rsidR="001327BC" w:rsidRPr="007350DD">
        <w:t xml:space="preserve"> </w:t>
      </w:r>
      <w:r w:rsidRPr="007350DD">
        <w:t>debate</w:t>
      </w:r>
      <w:r w:rsidR="001327BC" w:rsidRPr="007350DD">
        <w:t xml:space="preserve"> </w:t>
      </w:r>
      <w:r w:rsidRPr="007350DD">
        <w:t>on</w:t>
      </w:r>
      <w:r w:rsidR="001327BC" w:rsidRPr="007350DD">
        <w:t xml:space="preserve"> </w:t>
      </w:r>
      <w:r w:rsidRPr="007350DD">
        <w:t>this</w:t>
      </w:r>
      <w:r w:rsidR="001327BC" w:rsidRPr="007350DD">
        <w:t xml:space="preserve"> </w:t>
      </w:r>
      <w:r w:rsidRPr="007350DD">
        <w:t>issue.</w:t>
      </w:r>
      <w:r w:rsidR="006461CD" w:rsidRPr="007350DD">
        <w:t xml:space="preserve"> </w:t>
      </w:r>
      <w:r w:rsidRPr="007350DD">
        <w:t>However,</w:t>
      </w:r>
      <w:r w:rsidR="001327BC" w:rsidRPr="007350DD">
        <w:t xml:space="preserve"> </w:t>
      </w:r>
      <w:r w:rsidRPr="007350DD">
        <w:t>the</w:t>
      </w:r>
      <w:r w:rsidR="001327BC" w:rsidRPr="007350DD">
        <w:t xml:space="preserve"> </w:t>
      </w:r>
      <w:r w:rsidRPr="007350DD">
        <w:t>debate</w:t>
      </w:r>
      <w:r w:rsidR="001327BC" w:rsidRPr="007350DD">
        <w:t xml:space="preserve"> </w:t>
      </w:r>
      <w:r w:rsidRPr="007350DD">
        <w:t>was</w:t>
      </w:r>
      <w:r w:rsidR="001327BC" w:rsidRPr="007350DD">
        <w:t xml:space="preserve"> </w:t>
      </w:r>
      <w:r w:rsidRPr="007350DD">
        <w:t>not</w:t>
      </w:r>
      <w:r w:rsidR="001327BC" w:rsidRPr="007350DD">
        <w:t xml:space="preserve"> </w:t>
      </w:r>
      <w:r w:rsidRPr="007350DD">
        <w:t>sustained</w:t>
      </w:r>
      <w:r w:rsidR="001327BC" w:rsidRPr="007350DD">
        <w:t xml:space="preserve"> </w:t>
      </w:r>
      <w:r w:rsidRPr="007350DD">
        <w:t>and</w:t>
      </w:r>
      <w:r w:rsidR="001327BC" w:rsidRPr="007350DD">
        <w:t xml:space="preserve"> </w:t>
      </w:r>
      <w:r w:rsidRPr="007350DD">
        <w:t>there</w:t>
      </w:r>
      <w:r w:rsidR="001327BC" w:rsidRPr="007350DD">
        <w:t xml:space="preserve"> </w:t>
      </w:r>
      <w:r w:rsidRPr="007350DD">
        <w:t>has</w:t>
      </w:r>
      <w:r w:rsidR="001327BC" w:rsidRPr="007350DD">
        <w:t xml:space="preserve"> </w:t>
      </w:r>
      <w:r w:rsidRPr="007350DD">
        <w:t>not</w:t>
      </w:r>
      <w:r w:rsidR="001327BC" w:rsidRPr="007350DD">
        <w:t xml:space="preserve"> </w:t>
      </w:r>
      <w:r w:rsidRPr="007350DD">
        <w:t>been</w:t>
      </w:r>
      <w:r w:rsidR="001327BC" w:rsidRPr="007350DD">
        <w:t xml:space="preserve"> </w:t>
      </w:r>
      <w:r w:rsidRPr="007350DD">
        <w:t>any</w:t>
      </w:r>
      <w:r w:rsidR="001327BC" w:rsidRPr="007350DD">
        <w:t xml:space="preserve"> </w:t>
      </w:r>
      <w:r w:rsidRPr="007350DD">
        <w:t>change</w:t>
      </w:r>
      <w:r w:rsidR="001327BC" w:rsidRPr="007350DD">
        <w:t xml:space="preserve"> </w:t>
      </w:r>
      <w:r w:rsidRPr="007350DD">
        <w:t>in</w:t>
      </w:r>
      <w:r w:rsidR="001327BC" w:rsidRPr="007350DD">
        <w:t xml:space="preserve"> </w:t>
      </w:r>
      <w:r w:rsidRPr="007350DD">
        <w:t>policy.</w:t>
      </w:r>
    </w:p>
    <w:p w:rsidR="006564B6" w:rsidRPr="007350DD" w:rsidRDefault="008026D5" w:rsidP="00F34D08">
      <w:pPr>
        <w:pStyle w:val="H1G"/>
      </w:pPr>
      <w:r w:rsidRPr="007350DD">
        <w:lastRenderedPageBreak/>
        <w:tab/>
      </w:r>
      <w:r w:rsidR="006564B6" w:rsidRPr="007350DD">
        <w:t>D.</w:t>
      </w:r>
      <w:r w:rsidR="006564B6" w:rsidRPr="007350DD">
        <w:tab/>
        <w:t>HIV</w:t>
      </w:r>
      <w:r w:rsidR="005564C6">
        <w:t>/</w:t>
      </w:r>
      <w:r w:rsidR="006564B6" w:rsidRPr="007350DD">
        <w:t>AIDS</w:t>
      </w:r>
      <w:r w:rsidR="001327BC" w:rsidRPr="007350DD">
        <w:t xml:space="preserve"> </w:t>
      </w:r>
      <w:r w:rsidR="006564B6" w:rsidRPr="007350DD">
        <w:t>and</w:t>
      </w:r>
      <w:r w:rsidR="001327BC" w:rsidRPr="007350DD">
        <w:t xml:space="preserve"> </w:t>
      </w:r>
      <w:r w:rsidR="006564B6" w:rsidRPr="007350DD">
        <w:t>children</w:t>
      </w:r>
      <w:r w:rsidR="005564C6">
        <w:t>:</w:t>
      </w:r>
      <w:r w:rsidR="001327BC" w:rsidRPr="007350DD">
        <w:t xml:space="preserve"> </w:t>
      </w:r>
      <w:r w:rsidR="005564C6">
        <w:t>s</w:t>
      </w:r>
      <w:r w:rsidR="006564B6" w:rsidRPr="007350DD">
        <w:t>ituation,</w:t>
      </w:r>
      <w:r w:rsidR="001327BC" w:rsidRPr="007350DD">
        <w:t xml:space="preserve"> </w:t>
      </w:r>
      <w:r w:rsidR="006564B6" w:rsidRPr="007350DD">
        <w:t>prevention</w:t>
      </w:r>
      <w:r w:rsidR="001327BC" w:rsidRPr="007350DD">
        <w:t xml:space="preserve"> </w:t>
      </w:r>
      <w:r w:rsidR="006564B6" w:rsidRPr="007350DD">
        <w:t>and</w:t>
      </w:r>
      <w:r w:rsidR="001327BC" w:rsidRPr="007350DD">
        <w:t xml:space="preserve"> </w:t>
      </w:r>
      <w:r w:rsidR="006564B6" w:rsidRPr="007350DD">
        <w:t>treatment</w:t>
      </w:r>
    </w:p>
    <w:p w:rsidR="006564B6" w:rsidRPr="007350DD" w:rsidRDefault="006564B6" w:rsidP="009E22FF">
      <w:pPr>
        <w:pStyle w:val="SingleTxtG"/>
      </w:pPr>
      <w:r w:rsidRPr="007350DD">
        <w:t>150.</w:t>
      </w:r>
      <w:r w:rsidRPr="007350DD">
        <w:tab/>
        <w:t>The</w:t>
      </w:r>
      <w:r w:rsidR="001327BC" w:rsidRPr="007350DD">
        <w:t xml:space="preserve"> </w:t>
      </w:r>
      <w:r w:rsidRPr="007350DD">
        <w:t>prevalence</w:t>
      </w:r>
      <w:r w:rsidR="001327BC" w:rsidRPr="007350DD">
        <w:t xml:space="preserve"> </w:t>
      </w:r>
      <w:r w:rsidRPr="007350DD">
        <w:t>of</w:t>
      </w:r>
      <w:r w:rsidR="001327BC" w:rsidRPr="007350DD">
        <w:t xml:space="preserve"> </w:t>
      </w:r>
      <w:r w:rsidRPr="007350DD">
        <w:t>HIV</w:t>
      </w:r>
      <w:r w:rsidR="001327BC" w:rsidRPr="007350DD">
        <w:t xml:space="preserve"> </w:t>
      </w:r>
      <w:r w:rsidRPr="007350DD">
        <w:t>in</w:t>
      </w:r>
      <w:r w:rsidR="001327BC" w:rsidRPr="007350DD">
        <w:t xml:space="preserve"> </w:t>
      </w:r>
      <w:r w:rsidRPr="007350DD">
        <w:t>the</w:t>
      </w:r>
      <w:r w:rsidR="001327BC" w:rsidRPr="007350DD">
        <w:t xml:space="preserve"> </w:t>
      </w:r>
      <w:r w:rsidRPr="007350DD">
        <w:t>adult</w:t>
      </w:r>
      <w:r w:rsidR="001327BC" w:rsidRPr="007350DD">
        <w:t xml:space="preserve"> </w:t>
      </w:r>
      <w:r w:rsidRPr="007350DD">
        <w:t>population</w:t>
      </w:r>
      <w:r w:rsidR="001327BC" w:rsidRPr="007350DD">
        <w:t xml:space="preserve"> </w:t>
      </w:r>
      <w:r w:rsidRPr="007350DD">
        <w:t>in</w:t>
      </w:r>
      <w:r w:rsidR="001327BC" w:rsidRPr="007350DD">
        <w:t xml:space="preserve"> </w:t>
      </w:r>
      <w:r w:rsidRPr="007350DD">
        <w:t>Barbados</w:t>
      </w:r>
      <w:r w:rsidR="001327BC" w:rsidRPr="007350DD">
        <w:t xml:space="preserve"> </w:t>
      </w:r>
      <w:r w:rsidRPr="007350DD">
        <w:t>is</w:t>
      </w:r>
      <w:r w:rsidR="001327BC" w:rsidRPr="007350DD">
        <w:t xml:space="preserve"> </w:t>
      </w:r>
      <w:r w:rsidRPr="007350DD">
        <w:t>about</w:t>
      </w:r>
      <w:r w:rsidR="001327BC" w:rsidRPr="007350DD">
        <w:t xml:space="preserve"> </w:t>
      </w:r>
      <w:r w:rsidRPr="007350DD">
        <w:t>2%</w:t>
      </w:r>
      <w:r w:rsidR="001327BC" w:rsidRPr="007350DD">
        <w:t xml:space="preserve"> </w:t>
      </w:r>
      <w:r w:rsidRPr="007350DD">
        <w:t>with</w:t>
      </w:r>
      <w:r w:rsidR="001327BC" w:rsidRPr="007350DD">
        <w:t xml:space="preserve"> </w:t>
      </w:r>
      <w:r w:rsidRPr="007350DD">
        <w:t>approximately</w:t>
      </w:r>
      <w:r w:rsidR="001327BC" w:rsidRPr="007350DD">
        <w:t xml:space="preserve"> </w:t>
      </w:r>
      <w:r w:rsidRPr="007350DD">
        <w:t>89%</w:t>
      </w:r>
      <w:r w:rsidR="001327BC" w:rsidRPr="007350DD">
        <w:t xml:space="preserve"> </w:t>
      </w:r>
      <w:r w:rsidRPr="007350DD">
        <w:t>in</w:t>
      </w:r>
      <w:r w:rsidR="001327BC" w:rsidRPr="007350DD">
        <w:t xml:space="preserve"> </w:t>
      </w:r>
      <w:r w:rsidRPr="007350DD">
        <w:t>the</w:t>
      </w:r>
      <w:r w:rsidR="001327BC" w:rsidRPr="007350DD">
        <w:t xml:space="preserve"> </w:t>
      </w:r>
      <w:r w:rsidRPr="007350DD">
        <w:t>sexually</w:t>
      </w:r>
      <w:r w:rsidR="001327BC" w:rsidRPr="007350DD">
        <w:t xml:space="preserve"> </w:t>
      </w:r>
      <w:r w:rsidRPr="007350DD">
        <w:t>active</w:t>
      </w:r>
      <w:r w:rsidR="001327BC" w:rsidRPr="007350DD">
        <w:t xml:space="preserve"> </w:t>
      </w:r>
      <w:r w:rsidRPr="007350DD">
        <w:t>group</w:t>
      </w:r>
      <w:r w:rsidR="001327BC" w:rsidRPr="007350DD">
        <w:t xml:space="preserve"> </w:t>
      </w:r>
      <w:r w:rsidRPr="007350DD">
        <w:t>aged</w:t>
      </w:r>
      <w:r w:rsidR="001327BC" w:rsidRPr="007350DD">
        <w:t xml:space="preserve"> </w:t>
      </w:r>
      <w:r w:rsidRPr="007350DD">
        <w:t>15</w:t>
      </w:r>
      <w:r w:rsidR="001327BC" w:rsidRPr="007350DD">
        <w:t xml:space="preserve"> </w:t>
      </w:r>
      <w:r w:rsidRPr="007350DD">
        <w:t>to</w:t>
      </w:r>
      <w:r w:rsidR="001327BC" w:rsidRPr="007350DD">
        <w:t xml:space="preserve"> </w:t>
      </w:r>
      <w:r w:rsidRPr="007350DD">
        <w:t>49</w:t>
      </w:r>
      <w:r w:rsidR="001327BC" w:rsidRPr="007350DD">
        <w:t xml:space="preserve"> </w:t>
      </w:r>
      <w:r w:rsidRPr="007350DD">
        <w:t>years.</w:t>
      </w:r>
      <w:r w:rsidR="006461CD" w:rsidRPr="007350DD">
        <w:t xml:space="preserve"> </w:t>
      </w:r>
      <w:r w:rsidRPr="007350DD">
        <w:t>Since</w:t>
      </w:r>
      <w:r w:rsidR="001327BC" w:rsidRPr="007350DD">
        <w:t xml:space="preserve"> </w:t>
      </w:r>
      <w:r w:rsidRPr="007350DD">
        <w:t>1984,</w:t>
      </w:r>
      <w:r w:rsidR="001327BC" w:rsidRPr="007350DD">
        <w:t xml:space="preserve"> </w:t>
      </w:r>
      <w:r w:rsidRPr="007350DD">
        <w:t>when</w:t>
      </w:r>
      <w:r w:rsidR="001327BC" w:rsidRPr="007350DD">
        <w:t xml:space="preserve"> </w:t>
      </w:r>
      <w:r w:rsidRPr="007350DD">
        <w:t>the</w:t>
      </w:r>
      <w:r w:rsidR="001327BC" w:rsidRPr="007350DD">
        <w:t xml:space="preserve"> </w:t>
      </w:r>
      <w:r w:rsidRPr="007350DD">
        <w:t>first</w:t>
      </w:r>
      <w:r w:rsidR="001327BC" w:rsidRPr="007350DD">
        <w:t xml:space="preserve"> </w:t>
      </w:r>
      <w:r w:rsidRPr="007350DD">
        <w:t>case</w:t>
      </w:r>
      <w:r w:rsidR="001327BC" w:rsidRPr="007350DD">
        <w:t xml:space="preserve"> </w:t>
      </w:r>
      <w:r w:rsidRPr="007350DD">
        <w:t>of</w:t>
      </w:r>
      <w:r w:rsidR="001327BC" w:rsidRPr="007350DD">
        <w:t xml:space="preserve"> </w:t>
      </w:r>
      <w:r w:rsidRPr="007350DD">
        <w:t>HIV</w:t>
      </w:r>
      <w:r w:rsidR="001327BC" w:rsidRPr="007350DD">
        <w:t xml:space="preserve"> </w:t>
      </w:r>
      <w:r w:rsidRPr="007350DD">
        <w:t>was</w:t>
      </w:r>
      <w:r w:rsidR="001327BC" w:rsidRPr="007350DD">
        <w:t xml:space="preserve"> </w:t>
      </w:r>
      <w:r w:rsidRPr="007350DD">
        <w:t>reported,</w:t>
      </w:r>
      <w:r w:rsidR="001327BC" w:rsidRPr="007350DD">
        <w:t xml:space="preserve"> </w:t>
      </w:r>
      <w:r w:rsidRPr="007350DD">
        <w:t>to</w:t>
      </w:r>
      <w:r w:rsidR="001327BC" w:rsidRPr="007350DD">
        <w:t xml:space="preserve"> </w:t>
      </w:r>
      <w:r w:rsidRPr="007350DD">
        <w:t>2008</w:t>
      </w:r>
      <w:r w:rsidR="001327BC" w:rsidRPr="007350DD">
        <w:t xml:space="preserve"> </w:t>
      </w:r>
      <w:r w:rsidRPr="007350DD">
        <w:t>there</w:t>
      </w:r>
      <w:r w:rsidR="001327BC" w:rsidRPr="007350DD">
        <w:t xml:space="preserve"> </w:t>
      </w:r>
      <w:r w:rsidRPr="007350DD">
        <w:t>have</w:t>
      </w:r>
      <w:r w:rsidR="001327BC" w:rsidRPr="007350DD">
        <w:t xml:space="preserve"> </w:t>
      </w:r>
      <w:r w:rsidRPr="007350DD">
        <w:t>been</w:t>
      </w:r>
      <w:r w:rsidR="001327BC" w:rsidRPr="007350DD">
        <w:t xml:space="preserve"> </w:t>
      </w:r>
      <w:r w:rsidRPr="007350DD">
        <w:t>some</w:t>
      </w:r>
      <w:r w:rsidR="001327BC" w:rsidRPr="007350DD">
        <w:t xml:space="preserve"> </w:t>
      </w:r>
      <w:r w:rsidRPr="007350DD">
        <w:t>3,252</w:t>
      </w:r>
      <w:r w:rsidR="001327BC" w:rsidRPr="007350DD">
        <w:t xml:space="preserve"> </w:t>
      </w:r>
      <w:r w:rsidRPr="007350DD">
        <w:t>reported</w:t>
      </w:r>
      <w:r w:rsidR="001327BC" w:rsidRPr="007350DD">
        <w:t xml:space="preserve"> </w:t>
      </w:r>
      <w:r w:rsidRPr="007350DD">
        <w:t>cases</w:t>
      </w:r>
      <w:r w:rsidR="001327BC" w:rsidRPr="007350DD">
        <w:t xml:space="preserve"> </w:t>
      </w:r>
      <w:r w:rsidRPr="007350DD">
        <w:t>of</w:t>
      </w:r>
      <w:r w:rsidR="001327BC" w:rsidRPr="007350DD">
        <w:t xml:space="preserve"> </w:t>
      </w:r>
      <w:r w:rsidRPr="007350DD">
        <w:t>HIV</w:t>
      </w:r>
      <w:r w:rsidR="001327BC" w:rsidRPr="007350DD">
        <w:t xml:space="preserve"> </w:t>
      </w:r>
      <w:r w:rsidRPr="007350DD">
        <w:t>positive</w:t>
      </w:r>
      <w:r w:rsidR="001327BC" w:rsidRPr="007350DD">
        <w:t xml:space="preserve"> </w:t>
      </w:r>
      <w:r w:rsidRPr="007350DD">
        <w:t>persons.</w:t>
      </w:r>
      <w:r w:rsidR="001327BC" w:rsidRPr="007350DD">
        <w:t xml:space="preserve"> </w:t>
      </w:r>
      <w:r w:rsidRPr="007350DD">
        <w:t>Since</w:t>
      </w:r>
      <w:r w:rsidR="001327BC" w:rsidRPr="007350DD">
        <w:t xml:space="preserve"> </w:t>
      </w:r>
      <w:r w:rsidRPr="007350DD">
        <w:t>the</w:t>
      </w:r>
      <w:r w:rsidR="001327BC" w:rsidRPr="007350DD">
        <w:t xml:space="preserve"> </w:t>
      </w:r>
      <w:r w:rsidRPr="007350DD">
        <w:t>start</w:t>
      </w:r>
      <w:r w:rsidR="001327BC" w:rsidRPr="007350DD">
        <w:t xml:space="preserve"> </w:t>
      </w:r>
      <w:r w:rsidRPr="007350DD">
        <w:t>of</w:t>
      </w:r>
      <w:r w:rsidR="001327BC" w:rsidRPr="007350DD">
        <w:t xml:space="preserve"> </w:t>
      </w:r>
      <w:r w:rsidRPr="007350DD">
        <w:t>the</w:t>
      </w:r>
      <w:r w:rsidR="001327BC" w:rsidRPr="007350DD">
        <w:t xml:space="preserve"> </w:t>
      </w:r>
      <w:r w:rsidRPr="007350DD">
        <w:t>epidemic,</w:t>
      </w:r>
      <w:r w:rsidR="001327BC" w:rsidRPr="007350DD">
        <w:t xml:space="preserve"> </w:t>
      </w:r>
      <w:r w:rsidRPr="007350DD">
        <w:t>there</w:t>
      </w:r>
      <w:r w:rsidR="001327BC" w:rsidRPr="007350DD">
        <w:t xml:space="preserve"> </w:t>
      </w:r>
      <w:r w:rsidRPr="007350DD">
        <w:t>have</w:t>
      </w:r>
      <w:r w:rsidR="001327BC" w:rsidRPr="007350DD">
        <w:t xml:space="preserve"> </w:t>
      </w:r>
      <w:r w:rsidRPr="007350DD">
        <w:t>been</w:t>
      </w:r>
      <w:r w:rsidR="001327BC" w:rsidRPr="007350DD">
        <w:t xml:space="preserve"> </w:t>
      </w:r>
      <w:r w:rsidRPr="007350DD">
        <w:t>1,444</w:t>
      </w:r>
      <w:r w:rsidR="001327BC" w:rsidRPr="007350DD">
        <w:t xml:space="preserve"> </w:t>
      </w:r>
      <w:r w:rsidRPr="007350DD">
        <w:t>deaths</w:t>
      </w:r>
      <w:r w:rsidR="001327BC" w:rsidRPr="007350DD">
        <w:t xml:space="preserve"> </w:t>
      </w:r>
      <w:r w:rsidRPr="007350DD">
        <w:t>from</w:t>
      </w:r>
      <w:r w:rsidR="001327BC" w:rsidRPr="007350DD">
        <w:t xml:space="preserve"> </w:t>
      </w:r>
      <w:r w:rsidRPr="007350DD">
        <w:t>HIV-related</w:t>
      </w:r>
      <w:r w:rsidR="001327BC" w:rsidRPr="007350DD">
        <w:t xml:space="preserve"> </w:t>
      </w:r>
      <w:r w:rsidRPr="007350DD">
        <w:t>causes.</w:t>
      </w:r>
      <w:r w:rsidR="001327BC" w:rsidRPr="007350DD">
        <w:t xml:space="preserve"> </w:t>
      </w:r>
      <w:r w:rsidRPr="007350DD">
        <w:t>The</w:t>
      </w:r>
      <w:r w:rsidR="001327BC" w:rsidRPr="007350DD">
        <w:t xml:space="preserve"> </w:t>
      </w:r>
      <w:r w:rsidRPr="007350DD">
        <w:t>most</w:t>
      </w:r>
      <w:r w:rsidR="001327BC" w:rsidRPr="007350DD">
        <w:t xml:space="preserve"> </w:t>
      </w:r>
      <w:r w:rsidRPr="007350DD">
        <w:t>common</w:t>
      </w:r>
      <w:r w:rsidR="001327BC" w:rsidRPr="007350DD">
        <w:t xml:space="preserve"> </w:t>
      </w:r>
      <w:r w:rsidRPr="007350DD">
        <w:t>form</w:t>
      </w:r>
      <w:r w:rsidR="001327BC" w:rsidRPr="007350DD">
        <w:t xml:space="preserve"> </w:t>
      </w:r>
      <w:r w:rsidRPr="007350DD">
        <w:t>of</w:t>
      </w:r>
      <w:r w:rsidR="001327BC" w:rsidRPr="007350DD">
        <w:t xml:space="preserve"> </w:t>
      </w:r>
      <w:r w:rsidRPr="007350DD">
        <w:t>transmission</w:t>
      </w:r>
      <w:r w:rsidR="001327BC" w:rsidRPr="007350DD">
        <w:t xml:space="preserve"> </w:t>
      </w:r>
      <w:r w:rsidRPr="007350DD">
        <w:t>in</w:t>
      </w:r>
      <w:r w:rsidR="001327BC" w:rsidRPr="007350DD">
        <w:t xml:space="preserve"> </w:t>
      </w:r>
      <w:r w:rsidRPr="007350DD">
        <w:t>Barbados</w:t>
      </w:r>
      <w:r w:rsidR="001327BC" w:rsidRPr="007350DD">
        <w:t xml:space="preserve"> </w:t>
      </w:r>
      <w:r w:rsidRPr="007350DD">
        <w:t>is</w:t>
      </w:r>
      <w:r w:rsidR="001327BC" w:rsidRPr="007350DD">
        <w:t xml:space="preserve"> </w:t>
      </w:r>
      <w:r w:rsidRPr="007350DD">
        <w:t>sexual</w:t>
      </w:r>
      <w:r w:rsidR="001327BC" w:rsidRPr="007350DD">
        <w:t xml:space="preserve"> </w:t>
      </w:r>
      <w:r w:rsidRPr="007350DD">
        <w:t>intercourse.</w:t>
      </w:r>
      <w:r w:rsidR="001327BC" w:rsidRPr="007350DD">
        <w:t xml:space="preserve"> </w:t>
      </w:r>
      <w:r w:rsidRPr="007350DD">
        <w:t>HIV</w:t>
      </w:r>
      <w:r w:rsidR="001327BC" w:rsidRPr="007350DD">
        <w:t xml:space="preserve"> </w:t>
      </w:r>
      <w:r w:rsidRPr="007350DD">
        <w:t>related</w:t>
      </w:r>
      <w:r w:rsidR="001327BC" w:rsidRPr="007350DD">
        <w:t xml:space="preserve"> </w:t>
      </w:r>
      <w:r w:rsidRPr="007350DD">
        <w:t>deaths</w:t>
      </w:r>
      <w:r w:rsidR="001327BC" w:rsidRPr="007350DD">
        <w:t xml:space="preserve"> </w:t>
      </w:r>
      <w:r w:rsidRPr="007350DD">
        <w:t>comprise</w:t>
      </w:r>
      <w:r w:rsidR="001327BC" w:rsidRPr="007350DD">
        <w:t xml:space="preserve"> </w:t>
      </w:r>
      <w:r w:rsidRPr="007350DD">
        <w:t>the</w:t>
      </w:r>
      <w:r w:rsidR="001327BC" w:rsidRPr="007350DD">
        <w:t xml:space="preserve"> </w:t>
      </w:r>
      <w:r w:rsidRPr="007350DD">
        <w:t>primary</w:t>
      </w:r>
      <w:r w:rsidR="001327BC" w:rsidRPr="007350DD">
        <w:t xml:space="preserve"> </w:t>
      </w:r>
      <w:r w:rsidRPr="007350DD">
        <w:t>cause</w:t>
      </w:r>
      <w:r w:rsidR="001327BC" w:rsidRPr="007350DD">
        <w:t xml:space="preserve"> </w:t>
      </w:r>
      <w:r w:rsidRPr="007350DD">
        <w:t>of</w:t>
      </w:r>
      <w:r w:rsidR="001327BC" w:rsidRPr="007350DD">
        <w:t xml:space="preserve"> </w:t>
      </w:r>
      <w:r w:rsidRPr="007350DD">
        <w:t>deaths</w:t>
      </w:r>
      <w:r w:rsidR="001327BC" w:rsidRPr="007350DD">
        <w:t xml:space="preserve"> </w:t>
      </w:r>
      <w:r w:rsidRPr="007350DD">
        <w:t>in</w:t>
      </w:r>
      <w:r w:rsidR="001327BC" w:rsidRPr="007350DD">
        <w:t xml:space="preserve"> </w:t>
      </w:r>
      <w:r w:rsidRPr="007350DD">
        <w:t>young</w:t>
      </w:r>
      <w:r w:rsidR="001327BC" w:rsidRPr="007350DD">
        <w:t xml:space="preserve"> </w:t>
      </w:r>
      <w:r w:rsidRPr="007350DD">
        <w:t>adults</w:t>
      </w:r>
      <w:r w:rsidR="001327BC" w:rsidRPr="007350DD">
        <w:t xml:space="preserve"> </w:t>
      </w:r>
      <w:r w:rsidRPr="007350DD">
        <w:t>between</w:t>
      </w:r>
      <w:r w:rsidR="001327BC" w:rsidRPr="007350DD">
        <w:t xml:space="preserve"> </w:t>
      </w:r>
      <w:r w:rsidRPr="007350DD">
        <w:t>ages</w:t>
      </w:r>
      <w:r w:rsidR="001327BC" w:rsidRPr="007350DD">
        <w:t xml:space="preserve"> </w:t>
      </w:r>
      <w:r w:rsidRPr="007350DD">
        <w:t>15</w:t>
      </w:r>
      <w:r w:rsidR="00355C8F" w:rsidRPr="007350DD">
        <w:t>–</w:t>
      </w:r>
      <w:r w:rsidRPr="007350DD">
        <w:t>39.</w:t>
      </w:r>
      <w:r w:rsidR="001327BC" w:rsidRPr="007350DD">
        <w:t xml:space="preserve"> </w:t>
      </w:r>
      <w:r w:rsidRPr="007350DD">
        <w:t>In</w:t>
      </w:r>
      <w:r w:rsidR="001327BC" w:rsidRPr="007350DD">
        <w:t xml:space="preserve"> </w:t>
      </w:r>
      <w:r w:rsidRPr="007350DD">
        <w:t>addition,</w:t>
      </w:r>
      <w:r w:rsidR="001327BC" w:rsidRPr="007350DD">
        <w:t xml:space="preserve"> </w:t>
      </w:r>
      <w:r w:rsidRPr="007350DD">
        <w:t>the</w:t>
      </w:r>
      <w:r w:rsidR="001327BC" w:rsidRPr="007350DD">
        <w:t xml:space="preserve"> </w:t>
      </w:r>
      <w:r w:rsidRPr="007350DD">
        <w:t>infection</w:t>
      </w:r>
      <w:r w:rsidR="001327BC" w:rsidRPr="007350DD">
        <w:t xml:space="preserve"> </w:t>
      </w:r>
      <w:r w:rsidRPr="007350DD">
        <w:t>rate</w:t>
      </w:r>
      <w:r w:rsidR="001327BC" w:rsidRPr="007350DD">
        <w:t xml:space="preserve"> </w:t>
      </w:r>
      <w:r w:rsidRPr="007350DD">
        <w:t>among</w:t>
      </w:r>
      <w:r w:rsidR="001327BC" w:rsidRPr="007350DD">
        <w:t xml:space="preserve"> </w:t>
      </w:r>
      <w:r w:rsidRPr="007350DD">
        <w:t>females,</w:t>
      </w:r>
      <w:r w:rsidR="001327BC" w:rsidRPr="007350DD">
        <w:t xml:space="preserve"> </w:t>
      </w:r>
      <w:r w:rsidRPr="007350DD">
        <w:t>including</w:t>
      </w:r>
      <w:r w:rsidR="001327BC" w:rsidRPr="007350DD">
        <w:t xml:space="preserve"> </w:t>
      </w:r>
      <w:r w:rsidRPr="007350DD">
        <w:t>young</w:t>
      </w:r>
      <w:r w:rsidR="001327BC" w:rsidRPr="007350DD">
        <w:t xml:space="preserve"> </w:t>
      </w:r>
      <w:r w:rsidRPr="007350DD">
        <w:t>females,</w:t>
      </w:r>
      <w:r w:rsidR="001327BC" w:rsidRPr="007350DD">
        <w:t xml:space="preserve"> </w:t>
      </w:r>
      <w:r w:rsidRPr="007350DD">
        <w:t>is</w:t>
      </w:r>
      <w:r w:rsidR="001327BC" w:rsidRPr="007350DD">
        <w:t xml:space="preserve"> </w:t>
      </w:r>
      <w:r w:rsidRPr="007350DD">
        <w:t>rapidly</w:t>
      </w:r>
      <w:r w:rsidR="001327BC" w:rsidRPr="007350DD">
        <w:t xml:space="preserve"> </w:t>
      </w:r>
      <w:r w:rsidRPr="007350DD">
        <w:t>increasing.</w:t>
      </w:r>
      <w:r w:rsidR="001327BC" w:rsidRPr="007350DD">
        <w:t xml:space="preserve"> </w:t>
      </w:r>
      <w:r w:rsidRPr="007350DD">
        <w:t>In</w:t>
      </w:r>
      <w:r w:rsidR="001327BC" w:rsidRPr="007350DD">
        <w:t xml:space="preserve"> </w:t>
      </w:r>
      <w:r w:rsidRPr="007350DD">
        <w:t>2006</w:t>
      </w:r>
      <w:r w:rsidR="001327BC" w:rsidRPr="007350DD">
        <w:t xml:space="preserve"> </w:t>
      </w:r>
      <w:r w:rsidRPr="007350DD">
        <w:t>for</w:t>
      </w:r>
      <w:r w:rsidR="001327BC" w:rsidRPr="007350DD">
        <w:t xml:space="preserve"> </w:t>
      </w:r>
      <w:r w:rsidRPr="007350DD">
        <w:t>the</w:t>
      </w:r>
      <w:r w:rsidR="001327BC" w:rsidRPr="007350DD">
        <w:t xml:space="preserve"> </w:t>
      </w:r>
      <w:r w:rsidRPr="007350DD">
        <w:t>first</w:t>
      </w:r>
      <w:r w:rsidR="001327BC" w:rsidRPr="007350DD">
        <w:t xml:space="preserve"> </w:t>
      </w:r>
      <w:r w:rsidRPr="007350DD">
        <w:t>time,</w:t>
      </w:r>
      <w:r w:rsidR="001327BC" w:rsidRPr="007350DD">
        <w:t xml:space="preserve"> </w:t>
      </w:r>
      <w:r w:rsidRPr="007350DD">
        <w:t>the</w:t>
      </w:r>
      <w:r w:rsidR="001327BC" w:rsidRPr="007350DD">
        <w:t xml:space="preserve"> </w:t>
      </w:r>
      <w:r w:rsidRPr="007350DD">
        <w:t>number</w:t>
      </w:r>
      <w:r w:rsidR="001327BC" w:rsidRPr="007350DD">
        <w:t xml:space="preserve"> </w:t>
      </w:r>
      <w:r w:rsidRPr="007350DD">
        <w:t>of</w:t>
      </w:r>
      <w:r w:rsidR="001327BC" w:rsidRPr="007350DD">
        <w:t xml:space="preserve"> </w:t>
      </w:r>
      <w:r w:rsidRPr="007350DD">
        <w:t>men</w:t>
      </w:r>
      <w:r w:rsidR="001327BC" w:rsidRPr="007350DD">
        <w:t xml:space="preserve"> </w:t>
      </w:r>
      <w:r w:rsidRPr="007350DD">
        <w:t>being</w:t>
      </w:r>
      <w:r w:rsidR="001327BC" w:rsidRPr="007350DD">
        <w:t xml:space="preserve"> </w:t>
      </w:r>
      <w:r w:rsidRPr="007350DD">
        <w:t>diagnosed</w:t>
      </w:r>
      <w:r w:rsidR="001327BC" w:rsidRPr="007350DD">
        <w:t xml:space="preserve"> </w:t>
      </w:r>
      <w:r w:rsidRPr="007350DD">
        <w:t>with</w:t>
      </w:r>
      <w:r w:rsidR="001327BC" w:rsidRPr="007350DD">
        <w:t xml:space="preserve"> </w:t>
      </w:r>
      <w:r w:rsidRPr="007350DD">
        <w:t>HIV</w:t>
      </w:r>
      <w:r w:rsidR="001327BC" w:rsidRPr="007350DD">
        <w:t xml:space="preserve"> </w:t>
      </w:r>
      <w:r w:rsidRPr="007350DD">
        <w:t>equalled</w:t>
      </w:r>
      <w:r w:rsidR="001327BC" w:rsidRPr="007350DD">
        <w:t xml:space="preserve"> </w:t>
      </w:r>
      <w:r w:rsidRPr="007350DD">
        <w:t>the</w:t>
      </w:r>
      <w:r w:rsidR="001327BC" w:rsidRPr="007350DD">
        <w:t xml:space="preserve"> </w:t>
      </w:r>
      <w:r w:rsidRPr="007350DD">
        <w:t>number</w:t>
      </w:r>
      <w:r w:rsidR="001327BC" w:rsidRPr="007350DD">
        <w:t xml:space="preserve"> </w:t>
      </w:r>
      <w:r w:rsidRPr="007350DD">
        <w:t>of</w:t>
      </w:r>
      <w:r w:rsidR="001327BC" w:rsidRPr="007350DD">
        <w:t xml:space="preserve"> </w:t>
      </w:r>
      <w:r w:rsidRPr="007350DD">
        <w:t>women.</w:t>
      </w:r>
      <w:r w:rsidR="006461CD" w:rsidRPr="007350DD">
        <w:t xml:space="preserve"> </w:t>
      </w:r>
      <w:r w:rsidRPr="007350DD">
        <w:t>The</w:t>
      </w:r>
      <w:r w:rsidR="001327BC" w:rsidRPr="007350DD">
        <w:t xml:space="preserve"> </w:t>
      </w:r>
      <w:r w:rsidRPr="007350DD">
        <w:t>reported</w:t>
      </w:r>
      <w:r w:rsidR="001327BC" w:rsidRPr="007350DD">
        <w:t xml:space="preserve"> </w:t>
      </w:r>
      <w:r w:rsidRPr="007350DD">
        <w:t>cases</w:t>
      </w:r>
      <w:r w:rsidR="001327BC" w:rsidRPr="007350DD">
        <w:t xml:space="preserve"> </w:t>
      </w:r>
      <w:r w:rsidRPr="007350DD">
        <w:t>of</w:t>
      </w:r>
      <w:r w:rsidR="001327BC" w:rsidRPr="007350DD">
        <w:t xml:space="preserve"> </w:t>
      </w:r>
      <w:r w:rsidRPr="007350DD">
        <w:t>HIV</w:t>
      </w:r>
      <w:r w:rsidR="001327BC" w:rsidRPr="007350DD">
        <w:t xml:space="preserve"> </w:t>
      </w:r>
      <w:r w:rsidRPr="007350DD">
        <w:t>in</w:t>
      </w:r>
      <w:r w:rsidR="001327BC" w:rsidRPr="007350DD">
        <w:t xml:space="preserve"> </w:t>
      </w:r>
      <w:r w:rsidRPr="007350DD">
        <w:t>the</w:t>
      </w:r>
      <w:r w:rsidR="001327BC" w:rsidRPr="007350DD">
        <w:t xml:space="preserve"> </w:t>
      </w:r>
      <w:r w:rsidRPr="007350DD">
        <w:t>age</w:t>
      </w:r>
      <w:r w:rsidR="001327BC" w:rsidRPr="007350DD">
        <w:t xml:space="preserve"> </w:t>
      </w:r>
      <w:r w:rsidRPr="007350DD">
        <w:t>groups</w:t>
      </w:r>
      <w:r w:rsidR="001327BC" w:rsidRPr="007350DD">
        <w:t xml:space="preserve"> </w:t>
      </w:r>
      <w:r w:rsidRPr="007350DD">
        <w:t>up</w:t>
      </w:r>
      <w:r w:rsidR="001327BC" w:rsidRPr="007350DD">
        <w:t xml:space="preserve"> </w:t>
      </w:r>
      <w:r w:rsidRPr="007350DD">
        <w:t>to</w:t>
      </w:r>
      <w:r w:rsidR="001327BC" w:rsidRPr="007350DD">
        <w:t xml:space="preserve"> </w:t>
      </w:r>
      <w:r w:rsidRPr="007350DD">
        <w:t>19</w:t>
      </w:r>
      <w:r w:rsidR="001327BC" w:rsidRPr="007350DD">
        <w:t xml:space="preserve"> </w:t>
      </w:r>
      <w:r w:rsidRPr="007350DD">
        <w:t>years</w:t>
      </w:r>
      <w:r w:rsidR="001327BC" w:rsidRPr="007350DD">
        <w:t xml:space="preserve"> </w:t>
      </w:r>
      <w:r w:rsidRPr="007350DD">
        <w:t>are</w:t>
      </w:r>
      <w:r w:rsidR="001327BC" w:rsidRPr="007350DD">
        <w:t xml:space="preserve"> </w:t>
      </w:r>
      <w:r w:rsidRPr="007350DD">
        <w:t>provided</w:t>
      </w:r>
      <w:r w:rsidR="001327BC" w:rsidRPr="007350DD">
        <w:t xml:space="preserve"> </w:t>
      </w:r>
      <w:r w:rsidRPr="007350DD">
        <w:t>in</w:t>
      </w:r>
      <w:r w:rsidR="001327BC" w:rsidRPr="007350DD">
        <w:t xml:space="preserve"> </w:t>
      </w:r>
      <w:r w:rsidRPr="007350DD">
        <w:t>the</w:t>
      </w:r>
      <w:r w:rsidR="001327BC" w:rsidRPr="007350DD">
        <w:t xml:space="preserve"> </w:t>
      </w:r>
      <w:r w:rsidRPr="007350DD">
        <w:t>tables</w:t>
      </w:r>
      <w:r w:rsidR="001327BC" w:rsidRPr="007350DD">
        <w:t xml:space="preserve"> </w:t>
      </w:r>
      <w:r w:rsidRPr="007350DD">
        <w:t>below.</w:t>
      </w:r>
    </w:p>
    <w:p w:rsidR="008026D5" w:rsidRPr="007350DD" w:rsidRDefault="006564B6" w:rsidP="008026D5">
      <w:pPr>
        <w:pStyle w:val="Heading1"/>
        <w:spacing w:before="240"/>
      </w:pPr>
      <w:r w:rsidRPr="007350DD">
        <w:t>Table</w:t>
      </w:r>
      <w:r w:rsidR="001327BC" w:rsidRPr="007350DD">
        <w:t xml:space="preserve"> </w:t>
      </w:r>
      <w:r w:rsidRPr="007350DD">
        <w:t>16</w:t>
      </w:r>
    </w:p>
    <w:p w:rsidR="005D4212" w:rsidRPr="007350DD" w:rsidRDefault="006564B6" w:rsidP="005D4212">
      <w:pPr>
        <w:pStyle w:val="SingleTxtG"/>
        <w:spacing w:after="0"/>
        <w:rPr>
          <w:b/>
          <w:bCs/>
        </w:rPr>
      </w:pPr>
      <w:r w:rsidRPr="007350DD">
        <w:rPr>
          <w:b/>
          <w:bCs/>
        </w:rPr>
        <w:t>Reported</w:t>
      </w:r>
      <w:r w:rsidR="001327BC" w:rsidRPr="007350DD">
        <w:rPr>
          <w:b/>
          <w:bCs/>
        </w:rPr>
        <w:t xml:space="preserve"> </w:t>
      </w:r>
      <w:r w:rsidRPr="007350DD">
        <w:rPr>
          <w:b/>
          <w:bCs/>
        </w:rPr>
        <w:t>HIV</w:t>
      </w:r>
      <w:r w:rsidR="001327BC" w:rsidRPr="007350DD">
        <w:rPr>
          <w:b/>
          <w:bCs/>
        </w:rPr>
        <w:t xml:space="preserve"> </w:t>
      </w:r>
      <w:r w:rsidR="005D4212" w:rsidRPr="007350DD">
        <w:rPr>
          <w:b/>
          <w:bCs/>
        </w:rPr>
        <w:t>cases by age group</w:t>
      </w:r>
      <w:r w:rsidR="001327BC" w:rsidRPr="007350DD">
        <w:rPr>
          <w:b/>
          <w:bCs/>
        </w:rPr>
        <w:t xml:space="preserve"> </w:t>
      </w:r>
      <w:r w:rsidRPr="007350DD">
        <w:rPr>
          <w:b/>
          <w:bCs/>
        </w:rPr>
        <w:t>up</w:t>
      </w:r>
      <w:r w:rsidR="001327BC" w:rsidRPr="007350DD">
        <w:rPr>
          <w:b/>
          <w:bCs/>
        </w:rPr>
        <w:t xml:space="preserve"> </w:t>
      </w:r>
      <w:r w:rsidRPr="007350DD">
        <w:rPr>
          <w:b/>
          <w:bCs/>
        </w:rPr>
        <w:t>to</w:t>
      </w:r>
      <w:r w:rsidR="001327BC" w:rsidRPr="007350DD">
        <w:rPr>
          <w:b/>
          <w:bCs/>
        </w:rPr>
        <w:t xml:space="preserve"> </w:t>
      </w:r>
      <w:r w:rsidRPr="007350DD">
        <w:rPr>
          <w:b/>
          <w:bCs/>
        </w:rPr>
        <w:t>19</w:t>
      </w:r>
      <w:r w:rsidR="001327BC" w:rsidRPr="007350DD">
        <w:rPr>
          <w:b/>
          <w:bCs/>
        </w:rPr>
        <w:t xml:space="preserve"> </w:t>
      </w:r>
      <w:r w:rsidRPr="007350DD">
        <w:rPr>
          <w:b/>
          <w:bCs/>
        </w:rPr>
        <w:t>years</w:t>
      </w:r>
    </w:p>
    <w:p w:rsidR="006564B6" w:rsidRPr="007350DD" w:rsidRDefault="006564B6" w:rsidP="005D4212">
      <w:pPr>
        <w:pStyle w:val="SingleTxtG"/>
        <w:rPr>
          <w:sz w:val="16"/>
          <w:szCs w:val="16"/>
        </w:rPr>
      </w:pPr>
      <w:r w:rsidRPr="007350DD">
        <w:rPr>
          <w:sz w:val="16"/>
          <w:szCs w:val="16"/>
        </w:rPr>
        <w:t>1984</w:t>
      </w:r>
      <w:r w:rsidR="005D4212" w:rsidRPr="007350DD">
        <w:rPr>
          <w:sz w:val="16"/>
          <w:szCs w:val="16"/>
        </w:rPr>
        <w:t>–</w:t>
      </w:r>
      <w:r w:rsidRPr="007350DD">
        <w:rPr>
          <w:sz w:val="16"/>
          <w:szCs w:val="16"/>
        </w:rPr>
        <w:t>Dec</w:t>
      </w:r>
      <w:r w:rsidR="001327BC" w:rsidRPr="007350DD">
        <w:rPr>
          <w:sz w:val="16"/>
          <w:szCs w:val="16"/>
        </w:rPr>
        <w:t xml:space="preserve"> </w:t>
      </w:r>
      <w:r w:rsidRPr="007350DD">
        <w:rPr>
          <w:sz w:val="16"/>
          <w:szCs w:val="16"/>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36"/>
        <w:gridCol w:w="1884"/>
        <w:gridCol w:w="1787"/>
        <w:gridCol w:w="1963"/>
      </w:tblGrid>
      <w:tr w:rsidR="006564B6" w:rsidRPr="007350DD" w:rsidTr="005D4212">
        <w:trPr>
          <w:cantSplit/>
          <w:tblHeader/>
        </w:trPr>
        <w:tc>
          <w:tcPr>
            <w:tcW w:w="1830" w:type="dxa"/>
            <w:tcBorders>
              <w:top w:val="single" w:sz="4" w:space="0" w:color="auto"/>
              <w:bottom w:val="single" w:sz="12" w:space="0" w:color="auto"/>
            </w:tcBorders>
            <w:shd w:val="clear" w:color="auto" w:fill="auto"/>
            <w:vAlign w:val="bottom"/>
          </w:tcPr>
          <w:p w:rsidR="006564B6" w:rsidRPr="007350DD" w:rsidRDefault="006564B6" w:rsidP="005D4212">
            <w:pPr>
              <w:suppressAutoHyphens w:val="0"/>
              <w:spacing w:before="80" w:after="80" w:line="200" w:lineRule="exact"/>
              <w:ind w:right="113"/>
              <w:rPr>
                <w:i/>
                <w:sz w:val="16"/>
              </w:rPr>
            </w:pPr>
            <w:r w:rsidRPr="007350DD">
              <w:rPr>
                <w:i/>
                <w:sz w:val="16"/>
              </w:rPr>
              <w:t>Age</w:t>
            </w:r>
            <w:r w:rsidR="001327BC" w:rsidRPr="007350DD">
              <w:rPr>
                <w:i/>
                <w:sz w:val="16"/>
              </w:rPr>
              <w:t xml:space="preserve"> </w:t>
            </w:r>
            <w:r w:rsidRPr="007350DD">
              <w:rPr>
                <w:i/>
                <w:sz w:val="16"/>
              </w:rPr>
              <w:t>Group</w:t>
            </w:r>
          </w:p>
        </w:tc>
        <w:tc>
          <w:tcPr>
            <w:tcW w:w="1985" w:type="dxa"/>
            <w:tcBorders>
              <w:top w:val="single" w:sz="4" w:space="0" w:color="auto"/>
              <w:bottom w:val="single" w:sz="12" w:space="0" w:color="auto"/>
            </w:tcBorders>
            <w:shd w:val="clear" w:color="auto" w:fill="auto"/>
            <w:vAlign w:val="bottom"/>
          </w:tcPr>
          <w:p w:rsidR="006564B6" w:rsidRPr="007350DD" w:rsidRDefault="006564B6" w:rsidP="005D4212">
            <w:pPr>
              <w:suppressAutoHyphens w:val="0"/>
              <w:spacing w:before="80" w:after="80" w:line="200" w:lineRule="exact"/>
              <w:ind w:right="113"/>
              <w:jc w:val="right"/>
              <w:rPr>
                <w:i/>
                <w:sz w:val="16"/>
              </w:rPr>
            </w:pPr>
            <w:r w:rsidRPr="007350DD">
              <w:rPr>
                <w:i/>
                <w:sz w:val="16"/>
              </w:rPr>
              <w:t>Female</w:t>
            </w:r>
          </w:p>
        </w:tc>
        <w:tc>
          <w:tcPr>
            <w:tcW w:w="1883" w:type="dxa"/>
            <w:tcBorders>
              <w:top w:val="single" w:sz="4" w:space="0" w:color="auto"/>
              <w:bottom w:val="single" w:sz="12" w:space="0" w:color="auto"/>
            </w:tcBorders>
            <w:shd w:val="clear" w:color="auto" w:fill="auto"/>
            <w:vAlign w:val="bottom"/>
          </w:tcPr>
          <w:p w:rsidR="006564B6" w:rsidRPr="007350DD" w:rsidRDefault="006564B6" w:rsidP="005D4212">
            <w:pPr>
              <w:suppressAutoHyphens w:val="0"/>
              <w:spacing w:before="80" w:after="80" w:line="200" w:lineRule="exact"/>
              <w:ind w:right="113"/>
              <w:jc w:val="right"/>
              <w:rPr>
                <w:i/>
                <w:sz w:val="16"/>
              </w:rPr>
            </w:pPr>
            <w:r w:rsidRPr="007350DD">
              <w:rPr>
                <w:i/>
                <w:sz w:val="16"/>
              </w:rPr>
              <w:t>Male</w:t>
            </w:r>
          </w:p>
        </w:tc>
        <w:tc>
          <w:tcPr>
            <w:tcW w:w="2069" w:type="dxa"/>
            <w:tcBorders>
              <w:top w:val="single" w:sz="4" w:space="0" w:color="auto"/>
              <w:bottom w:val="single" w:sz="12" w:space="0" w:color="auto"/>
            </w:tcBorders>
            <w:shd w:val="clear" w:color="auto" w:fill="auto"/>
            <w:vAlign w:val="bottom"/>
          </w:tcPr>
          <w:p w:rsidR="006564B6" w:rsidRPr="007350DD" w:rsidRDefault="006564B6" w:rsidP="004A13A2">
            <w:pPr>
              <w:suppressAutoHyphens w:val="0"/>
              <w:spacing w:before="80" w:after="80" w:line="200" w:lineRule="exact"/>
              <w:ind w:right="113"/>
              <w:jc w:val="right"/>
              <w:rPr>
                <w:b/>
                <w:bCs/>
                <w:i/>
                <w:sz w:val="16"/>
              </w:rPr>
            </w:pPr>
            <w:r w:rsidRPr="007350DD">
              <w:rPr>
                <w:b/>
                <w:bCs/>
                <w:i/>
                <w:sz w:val="16"/>
              </w:rPr>
              <w:t>Grand</w:t>
            </w:r>
            <w:r w:rsidR="001327BC" w:rsidRPr="007350DD">
              <w:rPr>
                <w:b/>
                <w:bCs/>
                <w:i/>
                <w:sz w:val="16"/>
              </w:rPr>
              <w:t xml:space="preserve"> </w:t>
            </w:r>
            <w:r w:rsidR="004A13A2" w:rsidRPr="007350DD">
              <w:rPr>
                <w:b/>
                <w:bCs/>
                <w:i/>
                <w:sz w:val="16"/>
              </w:rPr>
              <w:t>t</w:t>
            </w:r>
            <w:r w:rsidRPr="007350DD">
              <w:rPr>
                <w:b/>
                <w:bCs/>
                <w:i/>
                <w:sz w:val="16"/>
              </w:rPr>
              <w:t>otal</w:t>
            </w:r>
          </w:p>
        </w:tc>
      </w:tr>
      <w:tr w:rsidR="006564B6" w:rsidRPr="007350DD" w:rsidTr="005D4212">
        <w:trPr>
          <w:cantSplit/>
        </w:trPr>
        <w:tc>
          <w:tcPr>
            <w:tcW w:w="1830" w:type="dxa"/>
            <w:tcBorders>
              <w:top w:val="single" w:sz="12" w:space="0" w:color="auto"/>
            </w:tcBorders>
            <w:shd w:val="clear" w:color="auto" w:fill="auto"/>
          </w:tcPr>
          <w:p w:rsidR="006564B6" w:rsidRPr="007350DD" w:rsidRDefault="006564B6" w:rsidP="005D4212">
            <w:pPr>
              <w:suppressAutoHyphens w:val="0"/>
              <w:spacing w:before="40" w:after="40" w:line="220" w:lineRule="exact"/>
              <w:ind w:right="113"/>
              <w:rPr>
                <w:sz w:val="18"/>
              </w:rPr>
            </w:pPr>
            <w:r w:rsidRPr="007350DD">
              <w:rPr>
                <w:sz w:val="18"/>
              </w:rPr>
              <w:t>&gt;</w:t>
            </w:r>
            <w:r w:rsidR="001327BC" w:rsidRPr="007350DD">
              <w:rPr>
                <w:sz w:val="18"/>
              </w:rPr>
              <w:t xml:space="preserve"> </w:t>
            </w:r>
            <w:r w:rsidRPr="007350DD">
              <w:rPr>
                <w:sz w:val="18"/>
              </w:rPr>
              <w:t>1</w:t>
            </w:r>
            <w:r w:rsidR="001327BC" w:rsidRPr="007350DD">
              <w:rPr>
                <w:sz w:val="18"/>
              </w:rPr>
              <w:t xml:space="preserve"> </w:t>
            </w:r>
            <w:r w:rsidRPr="007350DD">
              <w:rPr>
                <w:sz w:val="18"/>
              </w:rPr>
              <w:t>year</w:t>
            </w:r>
          </w:p>
        </w:tc>
        <w:tc>
          <w:tcPr>
            <w:tcW w:w="1985" w:type="dxa"/>
            <w:tcBorders>
              <w:top w:val="single" w:sz="12" w:space="0" w:color="auto"/>
            </w:tcBorders>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13</w:t>
            </w:r>
          </w:p>
        </w:tc>
        <w:tc>
          <w:tcPr>
            <w:tcW w:w="1883" w:type="dxa"/>
            <w:tcBorders>
              <w:top w:val="single" w:sz="12" w:space="0" w:color="auto"/>
            </w:tcBorders>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20</w:t>
            </w:r>
          </w:p>
        </w:tc>
        <w:tc>
          <w:tcPr>
            <w:tcW w:w="2069" w:type="dxa"/>
            <w:tcBorders>
              <w:top w:val="single" w:sz="12" w:space="0" w:color="auto"/>
            </w:tcBorders>
            <w:shd w:val="clear" w:color="auto" w:fill="auto"/>
            <w:vAlign w:val="bottom"/>
          </w:tcPr>
          <w:p w:rsidR="006564B6" w:rsidRPr="007350DD" w:rsidRDefault="006564B6" w:rsidP="005D4212">
            <w:pPr>
              <w:suppressAutoHyphens w:val="0"/>
              <w:spacing w:before="40" w:after="40" w:line="220" w:lineRule="exact"/>
              <w:ind w:right="113"/>
              <w:jc w:val="right"/>
              <w:rPr>
                <w:b/>
                <w:bCs/>
                <w:sz w:val="18"/>
              </w:rPr>
            </w:pPr>
            <w:r w:rsidRPr="007350DD">
              <w:rPr>
                <w:b/>
                <w:bCs/>
                <w:sz w:val="18"/>
              </w:rPr>
              <w:t>33</w:t>
            </w:r>
          </w:p>
        </w:tc>
      </w:tr>
      <w:tr w:rsidR="006564B6" w:rsidRPr="007350DD" w:rsidTr="005D4212">
        <w:trPr>
          <w:cantSplit/>
        </w:trPr>
        <w:tc>
          <w:tcPr>
            <w:tcW w:w="1830" w:type="dxa"/>
            <w:shd w:val="clear" w:color="auto" w:fill="auto"/>
          </w:tcPr>
          <w:p w:rsidR="006564B6" w:rsidRPr="007350DD" w:rsidRDefault="006564B6" w:rsidP="005D4212">
            <w:pPr>
              <w:suppressAutoHyphens w:val="0"/>
              <w:spacing w:before="40" w:after="40" w:line="220" w:lineRule="exact"/>
              <w:ind w:right="113"/>
              <w:rPr>
                <w:sz w:val="18"/>
              </w:rPr>
            </w:pPr>
            <w:r w:rsidRPr="007350DD">
              <w:rPr>
                <w:sz w:val="18"/>
              </w:rPr>
              <w:t>1</w:t>
            </w:r>
            <w:r w:rsidR="005D4212" w:rsidRPr="007350DD">
              <w:rPr>
                <w:sz w:val="18"/>
              </w:rPr>
              <w:t>–</w:t>
            </w:r>
            <w:r w:rsidRPr="007350DD">
              <w:rPr>
                <w:sz w:val="18"/>
              </w:rPr>
              <w:t>4</w:t>
            </w:r>
            <w:r w:rsidR="001327BC" w:rsidRPr="007350DD">
              <w:rPr>
                <w:sz w:val="18"/>
              </w:rPr>
              <w:t xml:space="preserve"> </w:t>
            </w:r>
            <w:r w:rsidRPr="007350DD">
              <w:rPr>
                <w:sz w:val="18"/>
              </w:rPr>
              <w:t>years</w:t>
            </w:r>
          </w:p>
        </w:tc>
        <w:tc>
          <w:tcPr>
            <w:tcW w:w="1985" w:type="dxa"/>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15</w:t>
            </w:r>
          </w:p>
        </w:tc>
        <w:tc>
          <w:tcPr>
            <w:tcW w:w="1883" w:type="dxa"/>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20</w:t>
            </w:r>
          </w:p>
        </w:tc>
        <w:tc>
          <w:tcPr>
            <w:tcW w:w="2069" w:type="dxa"/>
            <w:shd w:val="clear" w:color="auto" w:fill="auto"/>
            <w:vAlign w:val="bottom"/>
          </w:tcPr>
          <w:p w:rsidR="006564B6" w:rsidRPr="007350DD" w:rsidRDefault="006564B6" w:rsidP="005D4212">
            <w:pPr>
              <w:suppressAutoHyphens w:val="0"/>
              <w:spacing w:before="40" w:after="40" w:line="220" w:lineRule="exact"/>
              <w:ind w:right="113"/>
              <w:jc w:val="right"/>
              <w:rPr>
                <w:b/>
                <w:bCs/>
                <w:sz w:val="18"/>
              </w:rPr>
            </w:pPr>
            <w:r w:rsidRPr="007350DD">
              <w:rPr>
                <w:b/>
                <w:bCs/>
                <w:sz w:val="18"/>
              </w:rPr>
              <w:t>35</w:t>
            </w:r>
          </w:p>
        </w:tc>
      </w:tr>
      <w:tr w:rsidR="006564B6" w:rsidRPr="007350DD" w:rsidTr="005D4212">
        <w:trPr>
          <w:cantSplit/>
        </w:trPr>
        <w:tc>
          <w:tcPr>
            <w:tcW w:w="1830" w:type="dxa"/>
            <w:shd w:val="clear" w:color="auto" w:fill="auto"/>
          </w:tcPr>
          <w:p w:rsidR="006564B6" w:rsidRPr="007350DD" w:rsidRDefault="006564B6" w:rsidP="005D4212">
            <w:pPr>
              <w:suppressAutoHyphens w:val="0"/>
              <w:spacing w:before="40" w:after="40" w:line="220" w:lineRule="exact"/>
              <w:ind w:right="113"/>
              <w:rPr>
                <w:sz w:val="18"/>
              </w:rPr>
            </w:pPr>
            <w:r w:rsidRPr="007350DD">
              <w:rPr>
                <w:sz w:val="18"/>
              </w:rPr>
              <w:t>5</w:t>
            </w:r>
            <w:r w:rsidR="005D4212" w:rsidRPr="007350DD">
              <w:rPr>
                <w:sz w:val="18"/>
              </w:rPr>
              <w:t>–</w:t>
            </w:r>
            <w:r w:rsidRPr="007350DD">
              <w:rPr>
                <w:sz w:val="18"/>
              </w:rPr>
              <w:t>9</w:t>
            </w:r>
            <w:r w:rsidR="001327BC" w:rsidRPr="007350DD">
              <w:rPr>
                <w:sz w:val="18"/>
              </w:rPr>
              <w:t xml:space="preserve"> </w:t>
            </w:r>
            <w:r w:rsidRPr="007350DD">
              <w:rPr>
                <w:sz w:val="18"/>
              </w:rPr>
              <w:t>years</w:t>
            </w:r>
          </w:p>
        </w:tc>
        <w:tc>
          <w:tcPr>
            <w:tcW w:w="1985" w:type="dxa"/>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4</w:t>
            </w:r>
          </w:p>
        </w:tc>
        <w:tc>
          <w:tcPr>
            <w:tcW w:w="1883" w:type="dxa"/>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4</w:t>
            </w:r>
          </w:p>
        </w:tc>
        <w:tc>
          <w:tcPr>
            <w:tcW w:w="2069" w:type="dxa"/>
            <w:shd w:val="clear" w:color="auto" w:fill="auto"/>
            <w:vAlign w:val="bottom"/>
          </w:tcPr>
          <w:p w:rsidR="006564B6" w:rsidRPr="007350DD" w:rsidRDefault="006564B6" w:rsidP="005D4212">
            <w:pPr>
              <w:suppressAutoHyphens w:val="0"/>
              <w:spacing w:before="40" w:after="40" w:line="220" w:lineRule="exact"/>
              <w:ind w:right="113"/>
              <w:jc w:val="right"/>
              <w:rPr>
                <w:b/>
                <w:bCs/>
                <w:sz w:val="18"/>
              </w:rPr>
            </w:pPr>
            <w:r w:rsidRPr="007350DD">
              <w:rPr>
                <w:b/>
                <w:bCs/>
                <w:sz w:val="18"/>
              </w:rPr>
              <w:t>8</w:t>
            </w:r>
          </w:p>
        </w:tc>
      </w:tr>
      <w:tr w:rsidR="006564B6" w:rsidRPr="007350DD" w:rsidTr="005D4212">
        <w:trPr>
          <w:cantSplit/>
        </w:trPr>
        <w:tc>
          <w:tcPr>
            <w:tcW w:w="1830" w:type="dxa"/>
            <w:shd w:val="clear" w:color="auto" w:fill="auto"/>
          </w:tcPr>
          <w:p w:rsidR="006564B6" w:rsidRPr="007350DD" w:rsidRDefault="006564B6" w:rsidP="005D4212">
            <w:pPr>
              <w:suppressAutoHyphens w:val="0"/>
              <w:spacing w:before="40" w:after="40" w:line="220" w:lineRule="exact"/>
              <w:ind w:right="113"/>
              <w:rPr>
                <w:sz w:val="18"/>
              </w:rPr>
            </w:pPr>
            <w:r w:rsidRPr="007350DD">
              <w:rPr>
                <w:sz w:val="18"/>
              </w:rPr>
              <w:t>10</w:t>
            </w:r>
            <w:r w:rsidR="005D4212" w:rsidRPr="007350DD">
              <w:rPr>
                <w:sz w:val="18"/>
              </w:rPr>
              <w:t>–</w:t>
            </w:r>
            <w:r w:rsidRPr="007350DD">
              <w:rPr>
                <w:sz w:val="18"/>
              </w:rPr>
              <w:t>14</w:t>
            </w:r>
            <w:r w:rsidR="001327BC" w:rsidRPr="007350DD">
              <w:rPr>
                <w:sz w:val="18"/>
              </w:rPr>
              <w:t xml:space="preserve"> </w:t>
            </w:r>
            <w:r w:rsidRPr="007350DD">
              <w:rPr>
                <w:sz w:val="18"/>
              </w:rPr>
              <w:t>years</w:t>
            </w:r>
          </w:p>
        </w:tc>
        <w:tc>
          <w:tcPr>
            <w:tcW w:w="1985" w:type="dxa"/>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72</w:t>
            </w:r>
          </w:p>
        </w:tc>
        <w:tc>
          <w:tcPr>
            <w:tcW w:w="1883" w:type="dxa"/>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32</w:t>
            </w:r>
          </w:p>
        </w:tc>
        <w:tc>
          <w:tcPr>
            <w:tcW w:w="2069" w:type="dxa"/>
            <w:shd w:val="clear" w:color="auto" w:fill="auto"/>
            <w:vAlign w:val="bottom"/>
          </w:tcPr>
          <w:p w:rsidR="006564B6" w:rsidRPr="007350DD" w:rsidRDefault="006564B6" w:rsidP="005D4212">
            <w:pPr>
              <w:suppressAutoHyphens w:val="0"/>
              <w:spacing w:before="40" w:after="40" w:line="220" w:lineRule="exact"/>
              <w:ind w:right="113"/>
              <w:jc w:val="right"/>
              <w:rPr>
                <w:b/>
                <w:bCs/>
                <w:sz w:val="18"/>
              </w:rPr>
            </w:pPr>
            <w:r w:rsidRPr="007350DD">
              <w:rPr>
                <w:b/>
                <w:bCs/>
                <w:sz w:val="18"/>
              </w:rPr>
              <w:t>104</w:t>
            </w:r>
          </w:p>
        </w:tc>
      </w:tr>
      <w:tr w:rsidR="006564B6" w:rsidRPr="007350DD" w:rsidTr="005D4212">
        <w:trPr>
          <w:cantSplit/>
        </w:trPr>
        <w:tc>
          <w:tcPr>
            <w:tcW w:w="1830" w:type="dxa"/>
            <w:tcBorders>
              <w:bottom w:val="single" w:sz="4" w:space="0" w:color="auto"/>
            </w:tcBorders>
            <w:shd w:val="clear" w:color="auto" w:fill="auto"/>
          </w:tcPr>
          <w:p w:rsidR="006564B6" w:rsidRPr="007350DD" w:rsidRDefault="006564B6" w:rsidP="005D4212">
            <w:pPr>
              <w:suppressAutoHyphens w:val="0"/>
              <w:spacing w:before="40" w:after="40" w:line="220" w:lineRule="exact"/>
              <w:ind w:right="113"/>
              <w:rPr>
                <w:sz w:val="18"/>
              </w:rPr>
            </w:pPr>
            <w:r w:rsidRPr="007350DD">
              <w:rPr>
                <w:sz w:val="18"/>
              </w:rPr>
              <w:t>15</w:t>
            </w:r>
            <w:r w:rsidR="005D4212" w:rsidRPr="007350DD">
              <w:rPr>
                <w:sz w:val="18"/>
              </w:rPr>
              <w:t>–</w:t>
            </w:r>
            <w:r w:rsidRPr="007350DD">
              <w:rPr>
                <w:sz w:val="18"/>
              </w:rPr>
              <w:t>19</w:t>
            </w:r>
            <w:r w:rsidR="001327BC" w:rsidRPr="007350DD">
              <w:rPr>
                <w:sz w:val="18"/>
              </w:rPr>
              <w:t xml:space="preserve"> </w:t>
            </w:r>
            <w:r w:rsidRPr="007350DD">
              <w:rPr>
                <w:sz w:val="18"/>
              </w:rPr>
              <w:t>years</w:t>
            </w:r>
          </w:p>
        </w:tc>
        <w:tc>
          <w:tcPr>
            <w:tcW w:w="1985" w:type="dxa"/>
            <w:tcBorders>
              <w:bottom w:val="single" w:sz="4" w:space="0" w:color="auto"/>
            </w:tcBorders>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3</w:t>
            </w:r>
          </w:p>
        </w:tc>
        <w:tc>
          <w:tcPr>
            <w:tcW w:w="1883" w:type="dxa"/>
            <w:tcBorders>
              <w:bottom w:val="single" w:sz="4" w:space="0" w:color="auto"/>
            </w:tcBorders>
            <w:shd w:val="clear" w:color="auto" w:fill="auto"/>
            <w:vAlign w:val="bottom"/>
          </w:tcPr>
          <w:p w:rsidR="006564B6" w:rsidRPr="007350DD" w:rsidRDefault="006564B6" w:rsidP="005D4212">
            <w:pPr>
              <w:suppressAutoHyphens w:val="0"/>
              <w:spacing w:before="40" w:after="40" w:line="220" w:lineRule="exact"/>
              <w:ind w:right="113"/>
              <w:jc w:val="right"/>
              <w:rPr>
                <w:sz w:val="18"/>
              </w:rPr>
            </w:pPr>
            <w:r w:rsidRPr="007350DD">
              <w:rPr>
                <w:sz w:val="18"/>
              </w:rPr>
              <w:t>3</w:t>
            </w:r>
          </w:p>
        </w:tc>
        <w:tc>
          <w:tcPr>
            <w:tcW w:w="2069" w:type="dxa"/>
            <w:tcBorders>
              <w:bottom w:val="single" w:sz="4" w:space="0" w:color="auto"/>
            </w:tcBorders>
            <w:shd w:val="clear" w:color="auto" w:fill="auto"/>
            <w:vAlign w:val="bottom"/>
          </w:tcPr>
          <w:p w:rsidR="006564B6" w:rsidRPr="007350DD" w:rsidRDefault="006564B6" w:rsidP="005D4212">
            <w:pPr>
              <w:suppressAutoHyphens w:val="0"/>
              <w:spacing w:before="40" w:after="40" w:line="220" w:lineRule="exact"/>
              <w:ind w:right="113"/>
              <w:jc w:val="right"/>
              <w:rPr>
                <w:b/>
                <w:bCs/>
                <w:sz w:val="18"/>
              </w:rPr>
            </w:pPr>
            <w:r w:rsidRPr="007350DD">
              <w:rPr>
                <w:b/>
                <w:bCs/>
                <w:sz w:val="18"/>
              </w:rPr>
              <w:t>6</w:t>
            </w:r>
          </w:p>
        </w:tc>
      </w:tr>
      <w:tr w:rsidR="006564B6" w:rsidRPr="007350DD" w:rsidTr="005D4212">
        <w:trPr>
          <w:cantSplit/>
        </w:trPr>
        <w:tc>
          <w:tcPr>
            <w:tcW w:w="1830" w:type="dxa"/>
            <w:tcBorders>
              <w:top w:val="single" w:sz="4" w:space="0" w:color="auto"/>
              <w:bottom w:val="single" w:sz="12" w:space="0" w:color="auto"/>
            </w:tcBorders>
            <w:shd w:val="clear" w:color="auto" w:fill="auto"/>
          </w:tcPr>
          <w:p w:rsidR="006564B6" w:rsidRPr="007350DD" w:rsidRDefault="006564B6" w:rsidP="005D4212">
            <w:pPr>
              <w:suppressAutoHyphens w:val="0"/>
              <w:spacing w:before="80" w:after="80" w:line="220" w:lineRule="exact"/>
              <w:ind w:right="113" w:firstLine="284"/>
              <w:rPr>
                <w:b/>
                <w:bCs/>
                <w:sz w:val="18"/>
              </w:rPr>
            </w:pPr>
            <w:r w:rsidRPr="007350DD">
              <w:rPr>
                <w:b/>
                <w:bCs/>
                <w:sz w:val="18"/>
              </w:rPr>
              <w:t>T</w:t>
            </w:r>
            <w:r w:rsidR="005D4212" w:rsidRPr="007350DD">
              <w:rPr>
                <w:b/>
                <w:bCs/>
                <w:sz w:val="18"/>
              </w:rPr>
              <w:t>otal</w:t>
            </w:r>
          </w:p>
        </w:tc>
        <w:tc>
          <w:tcPr>
            <w:tcW w:w="1985" w:type="dxa"/>
            <w:tcBorders>
              <w:top w:val="single" w:sz="4" w:space="0" w:color="auto"/>
              <w:bottom w:val="single" w:sz="12" w:space="0" w:color="auto"/>
            </w:tcBorders>
            <w:shd w:val="clear" w:color="auto" w:fill="auto"/>
            <w:vAlign w:val="bottom"/>
          </w:tcPr>
          <w:p w:rsidR="006564B6" w:rsidRPr="007350DD" w:rsidRDefault="006564B6" w:rsidP="005D4212">
            <w:pPr>
              <w:suppressAutoHyphens w:val="0"/>
              <w:spacing w:before="80" w:after="80" w:line="220" w:lineRule="exact"/>
              <w:ind w:right="113"/>
              <w:jc w:val="right"/>
              <w:rPr>
                <w:b/>
                <w:bCs/>
                <w:sz w:val="18"/>
              </w:rPr>
            </w:pPr>
            <w:r w:rsidRPr="007350DD">
              <w:rPr>
                <w:b/>
                <w:bCs/>
                <w:sz w:val="18"/>
              </w:rPr>
              <w:t>107</w:t>
            </w:r>
          </w:p>
        </w:tc>
        <w:tc>
          <w:tcPr>
            <w:tcW w:w="1883" w:type="dxa"/>
            <w:tcBorders>
              <w:top w:val="single" w:sz="4" w:space="0" w:color="auto"/>
              <w:bottom w:val="single" w:sz="12" w:space="0" w:color="auto"/>
            </w:tcBorders>
            <w:shd w:val="clear" w:color="auto" w:fill="auto"/>
            <w:vAlign w:val="bottom"/>
          </w:tcPr>
          <w:p w:rsidR="006564B6" w:rsidRPr="007350DD" w:rsidRDefault="006564B6" w:rsidP="005D4212">
            <w:pPr>
              <w:suppressAutoHyphens w:val="0"/>
              <w:spacing w:before="80" w:after="80" w:line="220" w:lineRule="exact"/>
              <w:ind w:right="113"/>
              <w:jc w:val="right"/>
              <w:rPr>
                <w:b/>
                <w:bCs/>
                <w:sz w:val="18"/>
              </w:rPr>
            </w:pPr>
            <w:r w:rsidRPr="007350DD">
              <w:rPr>
                <w:b/>
                <w:bCs/>
                <w:sz w:val="18"/>
              </w:rPr>
              <w:t>79</w:t>
            </w:r>
          </w:p>
        </w:tc>
        <w:tc>
          <w:tcPr>
            <w:tcW w:w="2069" w:type="dxa"/>
            <w:tcBorders>
              <w:top w:val="single" w:sz="4" w:space="0" w:color="auto"/>
              <w:bottom w:val="single" w:sz="12" w:space="0" w:color="auto"/>
            </w:tcBorders>
            <w:shd w:val="clear" w:color="auto" w:fill="auto"/>
            <w:vAlign w:val="bottom"/>
          </w:tcPr>
          <w:p w:rsidR="006564B6" w:rsidRPr="007350DD" w:rsidRDefault="006564B6" w:rsidP="005D4212">
            <w:pPr>
              <w:suppressAutoHyphens w:val="0"/>
              <w:spacing w:before="80" w:after="80" w:line="220" w:lineRule="exact"/>
              <w:ind w:right="113"/>
              <w:jc w:val="right"/>
              <w:rPr>
                <w:b/>
                <w:bCs/>
                <w:sz w:val="18"/>
              </w:rPr>
            </w:pPr>
            <w:r w:rsidRPr="007350DD">
              <w:rPr>
                <w:b/>
                <w:bCs/>
                <w:sz w:val="18"/>
              </w:rPr>
              <w:t>186</w:t>
            </w:r>
          </w:p>
        </w:tc>
      </w:tr>
    </w:tbl>
    <w:p w:rsidR="006564B6" w:rsidRPr="007350DD" w:rsidRDefault="006564B6" w:rsidP="00E42D2D">
      <w:pPr>
        <w:spacing w:before="120" w:after="240"/>
        <w:ind w:left="1134" w:right="1134" w:firstLine="170"/>
        <w:rPr>
          <w:sz w:val="18"/>
        </w:rPr>
      </w:pPr>
      <w:r w:rsidRPr="007350DD">
        <w:rPr>
          <w:i/>
          <w:iCs/>
          <w:sz w:val="18"/>
        </w:rPr>
        <w:t>Source:</w:t>
      </w:r>
      <w:r w:rsidR="001327BC" w:rsidRPr="007350DD">
        <w:rPr>
          <w:i/>
          <w:iCs/>
          <w:sz w:val="18"/>
        </w:rPr>
        <w:t xml:space="preserve">  </w:t>
      </w:r>
      <w:r w:rsidRPr="007350DD">
        <w:rPr>
          <w:sz w:val="18"/>
        </w:rPr>
        <w:t>NHS</w:t>
      </w:r>
      <w:r w:rsidR="001327BC" w:rsidRPr="007350DD">
        <w:rPr>
          <w:sz w:val="18"/>
        </w:rPr>
        <w:t xml:space="preserve"> </w:t>
      </w:r>
      <w:r w:rsidRPr="007350DD">
        <w:rPr>
          <w:sz w:val="18"/>
        </w:rPr>
        <w:t>Database,</w:t>
      </w:r>
      <w:r w:rsidR="001327BC" w:rsidRPr="007350DD">
        <w:rPr>
          <w:sz w:val="18"/>
        </w:rPr>
        <w:t xml:space="preserve"> </w:t>
      </w:r>
      <w:r w:rsidRPr="007350DD">
        <w:rPr>
          <w:sz w:val="18"/>
        </w:rPr>
        <w:t>2009</w:t>
      </w:r>
      <w:r w:rsidR="00E42D2D" w:rsidRPr="007350DD">
        <w:rPr>
          <w:sz w:val="18"/>
        </w:rPr>
        <w:t>.</w:t>
      </w:r>
    </w:p>
    <w:p w:rsidR="00E42D2D" w:rsidRPr="007350DD" w:rsidRDefault="006564B6" w:rsidP="00E42D2D">
      <w:pPr>
        <w:pStyle w:val="Heading1"/>
      </w:pPr>
      <w:r w:rsidRPr="007350DD">
        <w:t>Table</w:t>
      </w:r>
      <w:r w:rsidR="001327BC" w:rsidRPr="007350DD">
        <w:t xml:space="preserve"> </w:t>
      </w:r>
      <w:r w:rsidRPr="007350DD">
        <w:t>17</w:t>
      </w:r>
    </w:p>
    <w:p w:rsidR="006564B6" w:rsidRPr="007350DD" w:rsidRDefault="006564B6" w:rsidP="00E42D2D">
      <w:pPr>
        <w:pStyle w:val="SingleTxtG"/>
        <w:rPr>
          <w:b/>
          <w:bCs/>
        </w:rPr>
      </w:pPr>
      <w:r w:rsidRPr="007350DD">
        <w:rPr>
          <w:b/>
          <w:bCs/>
        </w:rPr>
        <w:t>HIV</w:t>
      </w:r>
      <w:r w:rsidR="001327BC" w:rsidRPr="007350DD">
        <w:rPr>
          <w:b/>
          <w:bCs/>
        </w:rPr>
        <w:t xml:space="preserve"> </w:t>
      </w:r>
      <w:r w:rsidRPr="007350DD">
        <w:rPr>
          <w:b/>
          <w:bCs/>
        </w:rPr>
        <w:t>prevalence</w:t>
      </w:r>
      <w:r w:rsidR="001327BC" w:rsidRPr="007350DD">
        <w:rPr>
          <w:b/>
          <w:bCs/>
        </w:rPr>
        <w:t xml:space="preserve"> </w:t>
      </w:r>
      <w:r w:rsidRPr="007350DD">
        <w:rPr>
          <w:b/>
          <w:bCs/>
        </w:rPr>
        <w:t>in</w:t>
      </w:r>
      <w:r w:rsidR="001327BC" w:rsidRPr="007350DD">
        <w:rPr>
          <w:b/>
          <w:bCs/>
        </w:rPr>
        <w:t xml:space="preserve"> </w:t>
      </w:r>
      <w:r w:rsidRPr="007350DD">
        <w:rPr>
          <w:b/>
          <w:bCs/>
        </w:rPr>
        <w:t>Barbados</w:t>
      </w:r>
      <w:r w:rsidR="001327BC" w:rsidRPr="007350DD">
        <w:rPr>
          <w:b/>
          <w:bCs/>
        </w:rPr>
        <w:t xml:space="preserve"> </w:t>
      </w:r>
      <w:r w:rsidRPr="007350DD">
        <w:rPr>
          <w:b/>
          <w:bCs/>
        </w:rPr>
        <w:t>based</w:t>
      </w:r>
      <w:r w:rsidR="001327BC" w:rsidRPr="007350DD">
        <w:rPr>
          <w:b/>
          <w:bCs/>
        </w:rPr>
        <w:t xml:space="preserve"> </w:t>
      </w:r>
      <w:r w:rsidRPr="007350DD">
        <w:rPr>
          <w:b/>
          <w:bCs/>
        </w:rPr>
        <w:t>on</w:t>
      </w:r>
      <w:r w:rsidR="001327BC" w:rsidRPr="007350DD">
        <w:rPr>
          <w:b/>
          <w:bCs/>
        </w:rPr>
        <w:t xml:space="preserve"> </w:t>
      </w:r>
      <w:r w:rsidRPr="007350DD">
        <w:rPr>
          <w:b/>
          <w:bCs/>
        </w:rPr>
        <w:t>known</w:t>
      </w:r>
      <w:r w:rsidR="001327BC" w:rsidRPr="007350DD">
        <w:rPr>
          <w:b/>
          <w:bCs/>
        </w:rPr>
        <w:t xml:space="preserve"> </w:t>
      </w:r>
      <w:r w:rsidRPr="007350DD">
        <w:rPr>
          <w:b/>
          <w:bCs/>
        </w:rPr>
        <w:t>cases</w:t>
      </w:r>
      <w:r w:rsidR="001327BC" w:rsidRPr="007350DD">
        <w:rPr>
          <w:b/>
          <w:bCs/>
        </w:rPr>
        <w:t xml:space="preserve"> </w:t>
      </w:r>
      <w:r w:rsidR="00875C53">
        <w:rPr>
          <w:b/>
          <w:bCs/>
        </w:rPr>
        <w:t>(</w:t>
      </w:r>
      <w:r w:rsidRPr="007350DD">
        <w:rPr>
          <w:b/>
          <w:bCs/>
        </w:rPr>
        <w:t>2008</w:t>
      </w:r>
      <w:r w:rsidR="00875C53">
        <w:rPr>
          <w:b/>
          <w:bCs/>
        </w:rPr>
        <w:t>)</w:t>
      </w:r>
    </w:p>
    <w:tbl>
      <w:tblPr>
        <w:tblW w:w="7374"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798"/>
        <w:gridCol w:w="672"/>
        <w:gridCol w:w="736"/>
        <w:gridCol w:w="706"/>
        <w:gridCol w:w="885"/>
        <w:gridCol w:w="873"/>
        <w:gridCol w:w="761"/>
        <w:gridCol w:w="700"/>
        <w:gridCol w:w="644"/>
        <w:gridCol w:w="599"/>
      </w:tblGrid>
      <w:tr w:rsidR="00E42D2D" w:rsidRPr="007350DD" w:rsidTr="003F7D16">
        <w:trPr>
          <w:cantSplit/>
          <w:tblHeader/>
        </w:trPr>
        <w:tc>
          <w:tcPr>
            <w:tcW w:w="798" w:type="dxa"/>
            <w:vMerge w:val="restart"/>
            <w:tcBorders>
              <w:top w:val="single" w:sz="4" w:space="0" w:color="auto"/>
              <w:bottom w:val="single" w:sz="12" w:space="0" w:color="auto"/>
            </w:tcBorders>
            <w:shd w:val="clear" w:color="auto" w:fill="auto"/>
            <w:vAlign w:val="bottom"/>
          </w:tcPr>
          <w:p w:rsidR="006564B6" w:rsidRPr="007350DD" w:rsidRDefault="006564B6" w:rsidP="00E42D2D">
            <w:pPr>
              <w:suppressAutoHyphens w:val="0"/>
              <w:spacing w:before="80" w:after="80" w:line="200" w:lineRule="exact"/>
              <w:ind w:right="113"/>
              <w:rPr>
                <w:i/>
                <w:sz w:val="16"/>
              </w:rPr>
            </w:pPr>
            <w:r w:rsidRPr="007350DD">
              <w:rPr>
                <w:i/>
                <w:sz w:val="16"/>
              </w:rPr>
              <w:t>Age</w:t>
            </w:r>
            <w:r w:rsidR="001327BC" w:rsidRPr="007350DD">
              <w:rPr>
                <w:i/>
                <w:sz w:val="16"/>
              </w:rPr>
              <w:t xml:space="preserve"> </w:t>
            </w:r>
            <w:r w:rsidR="00E42D2D" w:rsidRPr="007350DD">
              <w:rPr>
                <w:i/>
                <w:sz w:val="16"/>
              </w:rPr>
              <w:t>g</w:t>
            </w:r>
            <w:r w:rsidRPr="007350DD">
              <w:rPr>
                <w:i/>
                <w:sz w:val="16"/>
              </w:rPr>
              <w:t>roup</w:t>
            </w:r>
            <w:r w:rsidR="001327BC" w:rsidRPr="007350DD">
              <w:rPr>
                <w:i/>
                <w:sz w:val="16"/>
              </w:rPr>
              <w:t xml:space="preserve"> </w:t>
            </w:r>
          </w:p>
        </w:tc>
        <w:tc>
          <w:tcPr>
            <w:tcW w:w="2114" w:type="dxa"/>
            <w:gridSpan w:val="3"/>
            <w:tcBorders>
              <w:top w:val="single" w:sz="4" w:space="0" w:color="auto"/>
              <w:bottom w:val="single" w:sz="4" w:space="0" w:color="auto"/>
              <w:right w:val="single" w:sz="24" w:space="0" w:color="FFFFFF"/>
            </w:tcBorders>
            <w:shd w:val="clear" w:color="auto" w:fill="auto"/>
            <w:vAlign w:val="bottom"/>
          </w:tcPr>
          <w:p w:rsidR="006564B6" w:rsidRPr="007350DD" w:rsidRDefault="006564B6" w:rsidP="00220ED7">
            <w:pPr>
              <w:suppressAutoHyphens w:val="0"/>
              <w:spacing w:before="80" w:after="80" w:line="200" w:lineRule="exact"/>
              <w:ind w:right="113"/>
              <w:jc w:val="center"/>
              <w:rPr>
                <w:i/>
                <w:sz w:val="16"/>
              </w:rPr>
            </w:pPr>
            <w:r w:rsidRPr="007350DD">
              <w:rPr>
                <w:i/>
                <w:sz w:val="16"/>
              </w:rPr>
              <w:t>#</w:t>
            </w:r>
            <w:r w:rsidR="001327BC" w:rsidRPr="007350DD">
              <w:rPr>
                <w:i/>
                <w:sz w:val="16"/>
              </w:rPr>
              <w:t xml:space="preserve"> </w:t>
            </w:r>
            <w:r w:rsidRPr="007350DD">
              <w:rPr>
                <w:i/>
                <w:sz w:val="16"/>
              </w:rPr>
              <w:t>of</w:t>
            </w:r>
            <w:r w:rsidR="001327BC" w:rsidRPr="007350DD">
              <w:rPr>
                <w:i/>
                <w:sz w:val="16"/>
              </w:rPr>
              <w:t xml:space="preserve"> </w:t>
            </w:r>
            <w:r w:rsidRPr="007350DD">
              <w:rPr>
                <w:i/>
                <w:sz w:val="16"/>
              </w:rPr>
              <w:t>PLHIV</w:t>
            </w:r>
            <w:r w:rsidR="001327BC" w:rsidRPr="007350DD">
              <w:rPr>
                <w:i/>
                <w:sz w:val="16"/>
              </w:rPr>
              <w:t xml:space="preserve"> </w:t>
            </w:r>
            <w:r w:rsidRPr="007350DD">
              <w:rPr>
                <w:i/>
                <w:sz w:val="16"/>
              </w:rPr>
              <w:t>at</w:t>
            </w:r>
            <w:r w:rsidR="001327BC" w:rsidRPr="007350DD">
              <w:rPr>
                <w:i/>
                <w:sz w:val="16"/>
              </w:rPr>
              <w:t xml:space="preserve"> </w:t>
            </w:r>
            <w:r w:rsidRPr="007350DD">
              <w:rPr>
                <w:i/>
                <w:sz w:val="16"/>
              </w:rPr>
              <w:t>the</w:t>
            </w:r>
            <w:r w:rsidR="001327BC" w:rsidRPr="007350DD">
              <w:rPr>
                <w:i/>
                <w:sz w:val="16"/>
              </w:rPr>
              <w:t xml:space="preserve"> </w:t>
            </w:r>
            <w:r w:rsidR="00220ED7" w:rsidRPr="007350DD">
              <w:rPr>
                <w:i/>
                <w:sz w:val="16"/>
              </w:rPr>
              <w:br/>
            </w:r>
            <w:r w:rsidRPr="007350DD">
              <w:rPr>
                <w:i/>
                <w:sz w:val="16"/>
              </w:rPr>
              <w:t>end</w:t>
            </w:r>
            <w:r w:rsidR="001327BC" w:rsidRPr="007350DD">
              <w:rPr>
                <w:i/>
                <w:sz w:val="16"/>
              </w:rPr>
              <w:t xml:space="preserve"> </w:t>
            </w:r>
            <w:r w:rsidRPr="007350DD">
              <w:rPr>
                <w:i/>
                <w:sz w:val="16"/>
              </w:rPr>
              <w:t>of</w:t>
            </w:r>
            <w:r w:rsidR="001327BC" w:rsidRPr="007350DD">
              <w:rPr>
                <w:i/>
                <w:sz w:val="16"/>
              </w:rPr>
              <w:t xml:space="preserve"> </w:t>
            </w:r>
            <w:r w:rsidRPr="007350DD">
              <w:rPr>
                <w:i/>
                <w:sz w:val="16"/>
              </w:rPr>
              <w:t>2008</w:t>
            </w:r>
          </w:p>
        </w:tc>
        <w:tc>
          <w:tcPr>
            <w:tcW w:w="251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564B6" w:rsidRPr="007350DD" w:rsidRDefault="006564B6" w:rsidP="00220ED7">
            <w:pPr>
              <w:suppressAutoHyphens w:val="0"/>
              <w:spacing w:before="80" w:after="80" w:line="200" w:lineRule="exact"/>
              <w:ind w:right="113"/>
              <w:jc w:val="center"/>
              <w:rPr>
                <w:i/>
                <w:sz w:val="16"/>
              </w:rPr>
            </w:pPr>
            <w:r w:rsidRPr="007350DD">
              <w:rPr>
                <w:i/>
                <w:sz w:val="16"/>
              </w:rPr>
              <w:t>Estimated</w:t>
            </w:r>
            <w:r w:rsidR="001327BC" w:rsidRPr="007350DD">
              <w:rPr>
                <w:i/>
                <w:sz w:val="16"/>
              </w:rPr>
              <w:t xml:space="preserve"> </w:t>
            </w:r>
            <w:r w:rsidRPr="007350DD">
              <w:rPr>
                <w:i/>
                <w:sz w:val="16"/>
              </w:rPr>
              <w:t>#</w:t>
            </w:r>
            <w:r w:rsidR="001327BC" w:rsidRPr="007350DD">
              <w:rPr>
                <w:i/>
                <w:sz w:val="16"/>
              </w:rPr>
              <w:t xml:space="preserve"> </w:t>
            </w:r>
            <w:r w:rsidRPr="007350DD">
              <w:rPr>
                <w:i/>
                <w:sz w:val="16"/>
              </w:rPr>
              <w:t>of</w:t>
            </w:r>
            <w:r w:rsidR="001327BC" w:rsidRPr="007350DD">
              <w:rPr>
                <w:i/>
                <w:sz w:val="16"/>
              </w:rPr>
              <w:t xml:space="preserve"> </w:t>
            </w:r>
            <w:r w:rsidRPr="007350DD">
              <w:rPr>
                <w:i/>
                <w:sz w:val="16"/>
              </w:rPr>
              <w:t>persons</w:t>
            </w:r>
            <w:r w:rsidR="001327BC" w:rsidRPr="007350DD">
              <w:rPr>
                <w:i/>
                <w:sz w:val="16"/>
              </w:rPr>
              <w:t xml:space="preserve"> </w:t>
            </w:r>
            <w:r w:rsidR="00220ED7" w:rsidRPr="007350DD">
              <w:rPr>
                <w:i/>
                <w:sz w:val="16"/>
              </w:rPr>
              <w:br/>
            </w:r>
            <w:r w:rsidRPr="007350DD">
              <w:rPr>
                <w:i/>
                <w:sz w:val="16"/>
              </w:rPr>
              <w:t>at</w:t>
            </w:r>
            <w:r w:rsidR="001327BC" w:rsidRPr="007350DD">
              <w:rPr>
                <w:i/>
                <w:sz w:val="16"/>
              </w:rPr>
              <w:t xml:space="preserve"> </w:t>
            </w:r>
            <w:r w:rsidRPr="007350DD">
              <w:rPr>
                <w:i/>
                <w:sz w:val="16"/>
              </w:rPr>
              <w:t>the</w:t>
            </w:r>
            <w:r w:rsidR="001327BC" w:rsidRPr="007350DD">
              <w:rPr>
                <w:i/>
                <w:sz w:val="16"/>
              </w:rPr>
              <w:t xml:space="preserve"> </w:t>
            </w:r>
            <w:r w:rsidRPr="007350DD">
              <w:rPr>
                <w:i/>
                <w:sz w:val="16"/>
              </w:rPr>
              <w:t>end</w:t>
            </w:r>
            <w:r w:rsidR="001327BC" w:rsidRPr="007350DD">
              <w:rPr>
                <w:i/>
                <w:sz w:val="16"/>
              </w:rPr>
              <w:t xml:space="preserve"> </w:t>
            </w:r>
            <w:r w:rsidRPr="007350DD">
              <w:rPr>
                <w:i/>
                <w:sz w:val="16"/>
              </w:rPr>
              <w:t>of</w:t>
            </w:r>
            <w:r w:rsidR="001327BC" w:rsidRPr="007350DD">
              <w:rPr>
                <w:i/>
                <w:sz w:val="16"/>
              </w:rPr>
              <w:t xml:space="preserve"> </w:t>
            </w:r>
            <w:r w:rsidRPr="007350DD">
              <w:rPr>
                <w:i/>
                <w:sz w:val="16"/>
              </w:rPr>
              <w:t>2008</w:t>
            </w:r>
          </w:p>
        </w:tc>
        <w:tc>
          <w:tcPr>
            <w:tcW w:w="1943" w:type="dxa"/>
            <w:gridSpan w:val="3"/>
            <w:tcBorders>
              <w:top w:val="single" w:sz="4" w:space="0" w:color="auto"/>
              <w:left w:val="single" w:sz="24" w:space="0" w:color="FFFFFF"/>
              <w:bottom w:val="single" w:sz="4" w:space="0" w:color="auto"/>
            </w:tcBorders>
            <w:shd w:val="clear" w:color="auto" w:fill="auto"/>
            <w:vAlign w:val="bottom"/>
          </w:tcPr>
          <w:p w:rsidR="006564B6" w:rsidRPr="007350DD" w:rsidRDefault="006564B6" w:rsidP="00220ED7">
            <w:pPr>
              <w:suppressAutoHyphens w:val="0"/>
              <w:spacing w:before="80" w:after="80" w:line="200" w:lineRule="exact"/>
              <w:ind w:right="113"/>
              <w:jc w:val="center"/>
              <w:rPr>
                <w:i/>
                <w:sz w:val="16"/>
              </w:rPr>
            </w:pPr>
            <w:r w:rsidRPr="007350DD">
              <w:rPr>
                <w:i/>
                <w:sz w:val="16"/>
              </w:rPr>
              <w:t>HIV</w:t>
            </w:r>
            <w:r w:rsidR="001327BC" w:rsidRPr="007350DD">
              <w:rPr>
                <w:i/>
                <w:sz w:val="16"/>
              </w:rPr>
              <w:t xml:space="preserve"> </w:t>
            </w:r>
            <w:r w:rsidRPr="007350DD">
              <w:rPr>
                <w:i/>
                <w:sz w:val="16"/>
              </w:rPr>
              <w:t>prevalence</w:t>
            </w:r>
            <w:r w:rsidR="001327BC" w:rsidRPr="007350DD">
              <w:rPr>
                <w:i/>
                <w:sz w:val="16"/>
              </w:rPr>
              <w:t xml:space="preserve"> </w:t>
            </w:r>
            <w:r w:rsidRPr="007350DD">
              <w:rPr>
                <w:i/>
                <w:sz w:val="16"/>
              </w:rPr>
              <w:t>at</w:t>
            </w:r>
            <w:r w:rsidR="001327BC" w:rsidRPr="007350DD">
              <w:rPr>
                <w:i/>
                <w:sz w:val="16"/>
              </w:rPr>
              <w:t xml:space="preserve"> </w:t>
            </w:r>
            <w:r w:rsidRPr="007350DD">
              <w:rPr>
                <w:i/>
                <w:sz w:val="16"/>
              </w:rPr>
              <w:t>the</w:t>
            </w:r>
            <w:r w:rsidR="00E42D2D" w:rsidRPr="007350DD">
              <w:rPr>
                <w:i/>
                <w:sz w:val="16"/>
              </w:rPr>
              <w:br/>
              <w:t xml:space="preserve"> </w:t>
            </w:r>
            <w:r w:rsidRPr="007350DD">
              <w:rPr>
                <w:i/>
                <w:sz w:val="16"/>
              </w:rPr>
              <w:t>end</w:t>
            </w:r>
            <w:r w:rsidR="001327BC" w:rsidRPr="007350DD">
              <w:rPr>
                <w:i/>
                <w:sz w:val="16"/>
              </w:rPr>
              <w:t xml:space="preserve"> </w:t>
            </w:r>
            <w:r w:rsidRPr="007350DD">
              <w:rPr>
                <w:i/>
                <w:sz w:val="16"/>
              </w:rPr>
              <w:t>of</w:t>
            </w:r>
            <w:r w:rsidR="001327BC" w:rsidRPr="007350DD">
              <w:rPr>
                <w:i/>
                <w:sz w:val="16"/>
              </w:rPr>
              <w:t xml:space="preserve"> </w:t>
            </w:r>
            <w:r w:rsidRPr="007350DD">
              <w:rPr>
                <w:i/>
                <w:sz w:val="16"/>
              </w:rPr>
              <w:t>2008</w:t>
            </w:r>
          </w:p>
        </w:tc>
      </w:tr>
      <w:tr w:rsidR="00E42D2D" w:rsidRPr="007350DD" w:rsidTr="003F7D16">
        <w:trPr>
          <w:cantSplit/>
          <w:tblHeader/>
        </w:trPr>
        <w:tc>
          <w:tcPr>
            <w:tcW w:w="798" w:type="dxa"/>
            <w:vMerge/>
            <w:tcBorders>
              <w:top w:val="single" w:sz="12" w:space="0" w:color="auto"/>
              <w:bottom w:val="single" w:sz="12" w:space="0" w:color="auto"/>
            </w:tcBorders>
            <w:shd w:val="clear" w:color="auto" w:fill="auto"/>
            <w:vAlign w:val="bottom"/>
          </w:tcPr>
          <w:p w:rsidR="006564B6" w:rsidRPr="007350DD" w:rsidRDefault="006564B6" w:rsidP="00E42D2D">
            <w:pPr>
              <w:suppressAutoHyphens w:val="0"/>
              <w:spacing w:before="40" w:after="40" w:line="220" w:lineRule="exact"/>
              <w:ind w:right="113"/>
              <w:rPr>
                <w:sz w:val="18"/>
              </w:rPr>
            </w:pPr>
          </w:p>
        </w:tc>
        <w:tc>
          <w:tcPr>
            <w:tcW w:w="672" w:type="dxa"/>
            <w:tcBorders>
              <w:top w:val="single" w:sz="4" w:space="0" w:color="auto"/>
              <w:bottom w:val="single" w:sz="12" w:space="0" w:color="auto"/>
            </w:tcBorders>
            <w:shd w:val="clear" w:color="auto" w:fill="auto"/>
            <w:vAlign w:val="bottom"/>
          </w:tcPr>
          <w:p w:rsidR="006564B6" w:rsidRPr="007350DD" w:rsidRDefault="006564B6" w:rsidP="00E42D2D">
            <w:pPr>
              <w:suppressAutoHyphens w:val="0"/>
              <w:spacing w:before="80" w:after="80" w:line="220" w:lineRule="exact"/>
              <w:ind w:right="113"/>
              <w:jc w:val="right"/>
              <w:rPr>
                <w:i/>
                <w:iCs/>
                <w:sz w:val="16"/>
                <w:szCs w:val="16"/>
              </w:rPr>
            </w:pPr>
            <w:r w:rsidRPr="007350DD">
              <w:rPr>
                <w:i/>
                <w:iCs/>
                <w:sz w:val="16"/>
                <w:szCs w:val="16"/>
              </w:rPr>
              <w:t>Female</w:t>
            </w:r>
          </w:p>
        </w:tc>
        <w:tc>
          <w:tcPr>
            <w:tcW w:w="736" w:type="dxa"/>
            <w:tcBorders>
              <w:top w:val="single" w:sz="4" w:space="0" w:color="auto"/>
              <w:bottom w:val="single" w:sz="12" w:space="0" w:color="auto"/>
            </w:tcBorders>
            <w:shd w:val="clear" w:color="auto" w:fill="auto"/>
            <w:vAlign w:val="bottom"/>
          </w:tcPr>
          <w:p w:rsidR="006564B6" w:rsidRPr="007350DD" w:rsidRDefault="006564B6" w:rsidP="00E42D2D">
            <w:pPr>
              <w:suppressAutoHyphens w:val="0"/>
              <w:spacing w:before="80" w:after="80" w:line="220" w:lineRule="exact"/>
              <w:ind w:right="113"/>
              <w:jc w:val="right"/>
              <w:rPr>
                <w:i/>
                <w:iCs/>
                <w:sz w:val="16"/>
                <w:szCs w:val="16"/>
              </w:rPr>
            </w:pPr>
            <w:r w:rsidRPr="007350DD">
              <w:rPr>
                <w:i/>
                <w:iCs/>
                <w:sz w:val="16"/>
                <w:szCs w:val="16"/>
              </w:rPr>
              <w:t>Male</w:t>
            </w:r>
          </w:p>
        </w:tc>
        <w:tc>
          <w:tcPr>
            <w:tcW w:w="706" w:type="dxa"/>
            <w:tcBorders>
              <w:top w:val="single" w:sz="4" w:space="0" w:color="auto"/>
              <w:bottom w:val="single" w:sz="12" w:space="0" w:color="auto"/>
              <w:right w:val="single" w:sz="24" w:space="0" w:color="FFFFFF"/>
            </w:tcBorders>
            <w:shd w:val="clear" w:color="auto" w:fill="auto"/>
            <w:vAlign w:val="bottom"/>
          </w:tcPr>
          <w:p w:rsidR="006564B6" w:rsidRPr="007350DD" w:rsidRDefault="006564B6" w:rsidP="00E42D2D">
            <w:pPr>
              <w:suppressAutoHyphens w:val="0"/>
              <w:spacing w:before="80" w:after="80" w:line="220" w:lineRule="exact"/>
              <w:ind w:right="113"/>
              <w:jc w:val="right"/>
              <w:rPr>
                <w:b/>
                <w:bCs/>
                <w:i/>
                <w:iCs/>
                <w:sz w:val="16"/>
                <w:szCs w:val="16"/>
              </w:rPr>
            </w:pPr>
            <w:r w:rsidRPr="007350DD">
              <w:rPr>
                <w:b/>
                <w:bCs/>
                <w:i/>
                <w:iCs/>
                <w:sz w:val="16"/>
                <w:szCs w:val="16"/>
              </w:rPr>
              <w:t>Total</w:t>
            </w:r>
          </w:p>
        </w:tc>
        <w:tc>
          <w:tcPr>
            <w:tcW w:w="885" w:type="dxa"/>
            <w:tcBorders>
              <w:top w:val="single" w:sz="4" w:space="0" w:color="auto"/>
              <w:left w:val="single" w:sz="24" w:space="0" w:color="FFFFFF"/>
              <w:bottom w:val="single" w:sz="12" w:space="0" w:color="auto"/>
            </w:tcBorders>
            <w:shd w:val="clear" w:color="auto" w:fill="auto"/>
            <w:vAlign w:val="bottom"/>
          </w:tcPr>
          <w:p w:rsidR="006564B6" w:rsidRPr="007350DD" w:rsidRDefault="006564B6" w:rsidP="00E42D2D">
            <w:pPr>
              <w:suppressAutoHyphens w:val="0"/>
              <w:spacing w:before="80" w:after="80" w:line="220" w:lineRule="exact"/>
              <w:ind w:right="113"/>
              <w:jc w:val="right"/>
              <w:rPr>
                <w:i/>
                <w:iCs/>
                <w:sz w:val="16"/>
                <w:szCs w:val="16"/>
              </w:rPr>
            </w:pPr>
            <w:r w:rsidRPr="007350DD">
              <w:rPr>
                <w:i/>
                <w:iCs/>
                <w:sz w:val="16"/>
                <w:szCs w:val="16"/>
              </w:rPr>
              <w:t>Female</w:t>
            </w:r>
          </w:p>
        </w:tc>
        <w:tc>
          <w:tcPr>
            <w:tcW w:w="873" w:type="dxa"/>
            <w:tcBorders>
              <w:top w:val="single" w:sz="4" w:space="0" w:color="auto"/>
              <w:bottom w:val="single" w:sz="12" w:space="0" w:color="auto"/>
            </w:tcBorders>
            <w:shd w:val="clear" w:color="auto" w:fill="auto"/>
            <w:vAlign w:val="bottom"/>
          </w:tcPr>
          <w:p w:rsidR="006564B6" w:rsidRPr="007350DD" w:rsidRDefault="006564B6" w:rsidP="00E42D2D">
            <w:pPr>
              <w:suppressAutoHyphens w:val="0"/>
              <w:spacing w:before="80" w:after="80" w:line="220" w:lineRule="exact"/>
              <w:ind w:right="113"/>
              <w:jc w:val="right"/>
              <w:rPr>
                <w:i/>
                <w:iCs/>
                <w:sz w:val="16"/>
                <w:szCs w:val="16"/>
              </w:rPr>
            </w:pPr>
            <w:r w:rsidRPr="007350DD">
              <w:rPr>
                <w:i/>
                <w:iCs/>
                <w:sz w:val="16"/>
                <w:szCs w:val="16"/>
              </w:rPr>
              <w:t>Male</w:t>
            </w:r>
          </w:p>
        </w:tc>
        <w:tc>
          <w:tcPr>
            <w:tcW w:w="761" w:type="dxa"/>
            <w:tcBorders>
              <w:top w:val="single" w:sz="4" w:space="0" w:color="auto"/>
              <w:bottom w:val="single" w:sz="12" w:space="0" w:color="auto"/>
              <w:right w:val="single" w:sz="24" w:space="0" w:color="FFFFFF"/>
            </w:tcBorders>
            <w:shd w:val="clear" w:color="auto" w:fill="auto"/>
            <w:vAlign w:val="bottom"/>
          </w:tcPr>
          <w:p w:rsidR="006564B6" w:rsidRPr="007350DD" w:rsidRDefault="006564B6" w:rsidP="00E42D2D">
            <w:pPr>
              <w:suppressAutoHyphens w:val="0"/>
              <w:spacing w:before="80" w:after="80" w:line="220" w:lineRule="exact"/>
              <w:ind w:right="113"/>
              <w:jc w:val="right"/>
              <w:rPr>
                <w:b/>
                <w:bCs/>
                <w:i/>
                <w:iCs/>
                <w:sz w:val="16"/>
                <w:szCs w:val="16"/>
              </w:rPr>
            </w:pPr>
            <w:r w:rsidRPr="007350DD">
              <w:rPr>
                <w:b/>
                <w:bCs/>
                <w:i/>
                <w:iCs/>
                <w:sz w:val="16"/>
                <w:szCs w:val="16"/>
              </w:rPr>
              <w:t>Total</w:t>
            </w:r>
          </w:p>
        </w:tc>
        <w:tc>
          <w:tcPr>
            <w:tcW w:w="700" w:type="dxa"/>
            <w:tcBorders>
              <w:top w:val="single" w:sz="4" w:space="0" w:color="auto"/>
              <w:left w:val="single" w:sz="24" w:space="0" w:color="FFFFFF"/>
              <w:bottom w:val="single" w:sz="12" w:space="0" w:color="auto"/>
            </w:tcBorders>
            <w:shd w:val="clear" w:color="auto" w:fill="auto"/>
            <w:vAlign w:val="bottom"/>
          </w:tcPr>
          <w:p w:rsidR="006564B6" w:rsidRPr="007350DD" w:rsidRDefault="006564B6" w:rsidP="00E42D2D">
            <w:pPr>
              <w:suppressAutoHyphens w:val="0"/>
              <w:spacing w:before="80" w:after="80" w:line="220" w:lineRule="exact"/>
              <w:ind w:right="113"/>
              <w:jc w:val="right"/>
              <w:rPr>
                <w:i/>
                <w:iCs/>
                <w:sz w:val="16"/>
                <w:szCs w:val="16"/>
              </w:rPr>
            </w:pPr>
            <w:r w:rsidRPr="007350DD">
              <w:rPr>
                <w:i/>
                <w:iCs/>
                <w:sz w:val="16"/>
                <w:szCs w:val="16"/>
              </w:rPr>
              <w:t>Female</w:t>
            </w:r>
          </w:p>
        </w:tc>
        <w:tc>
          <w:tcPr>
            <w:tcW w:w="644" w:type="dxa"/>
            <w:tcBorders>
              <w:top w:val="single" w:sz="4" w:space="0" w:color="auto"/>
              <w:bottom w:val="single" w:sz="12" w:space="0" w:color="auto"/>
            </w:tcBorders>
            <w:shd w:val="clear" w:color="auto" w:fill="auto"/>
            <w:vAlign w:val="bottom"/>
          </w:tcPr>
          <w:p w:rsidR="006564B6" w:rsidRPr="007350DD" w:rsidRDefault="006564B6" w:rsidP="00E42D2D">
            <w:pPr>
              <w:suppressAutoHyphens w:val="0"/>
              <w:spacing w:before="80" w:after="80" w:line="220" w:lineRule="exact"/>
              <w:ind w:right="113"/>
              <w:jc w:val="right"/>
              <w:rPr>
                <w:i/>
                <w:iCs/>
                <w:sz w:val="16"/>
                <w:szCs w:val="16"/>
              </w:rPr>
            </w:pPr>
            <w:r w:rsidRPr="007350DD">
              <w:rPr>
                <w:i/>
                <w:iCs/>
                <w:sz w:val="16"/>
                <w:szCs w:val="16"/>
              </w:rPr>
              <w:t>Male</w:t>
            </w:r>
          </w:p>
        </w:tc>
        <w:tc>
          <w:tcPr>
            <w:tcW w:w="599" w:type="dxa"/>
            <w:tcBorders>
              <w:top w:val="single" w:sz="4" w:space="0" w:color="auto"/>
              <w:bottom w:val="single" w:sz="12" w:space="0" w:color="auto"/>
            </w:tcBorders>
            <w:shd w:val="clear" w:color="auto" w:fill="auto"/>
            <w:vAlign w:val="bottom"/>
          </w:tcPr>
          <w:p w:rsidR="006564B6" w:rsidRPr="007350DD" w:rsidRDefault="006564B6" w:rsidP="00E42D2D">
            <w:pPr>
              <w:suppressAutoHyphens w:val="0"/>
              <w:spacing w:before="80" w:after="80" w:line="220" w:lineRule="exact"/>
              <w:ind w:right="113"/>
              <w:jc w:val="right"/>
              <w:rPr>
                <w:b/>
                <w:bCs/>
                <w:i/>
                <w:iCs/>
                <w:sz w:val="16"/>
                <w:szCs w:val="16"/>
              </w:rPr>
            </w:pPr>
            <w:r w:rsidRPr="007350DD">
              <w:rPr>
                <w:b/>
                <w:bCs/>
                <w:i/>
                <w:iCs/>
                <w:sz w:val="16"/>
                <w:szCs w:val="16"/>
              </w:rPr>
              <w:t>Total</w:t>
            </w:r>
          </w:p>
        </w:tc>
      </w:tr>
      <w:tr w:rsidR="00E42D2D" w:rsidRPr="007350DD" w:rsidTr="00E42D2D">
        <w:trPr>
          <w:cantSplit/>
        </w:trPr>
        <w:tc>
          <w:tcPr>
            <w:tcW w:w="798" w:type="dxa"/>
            <w:tcBorders>
              <w:top w:val="single" w:sz="12" w:space="0" w:color="auto"/>
            </w:tcBorders>
            <w:shd w:val="clear" w:color="auto" w:fill="auto"/>
          </w:tcPr>
          <w:p w:rsidR="006564B6" w:rsidRPr="007350DD" w:rsidRDefault="006564B6" w:rsidP="00E42D2D">
            <w:pPr>
              <w:suppressAutoHyphens w:val="0"/>
              <w:spacing w:before="40" w:after="40" w:line="220" w:lineRule="exact"/>
              <w:ind w:right="113"/>
              <w:rPr>
                <w:sz w:val="18"/>
              </w:rPr>
            </w:pPr>
            <w:r w:rsidRPr="007350DD">
              <w:rPr>
                <w:sz w:val="18"/>
              </w:rPr>
              <w:t>&lt;10</w:t>
            </w:r>
          </w:p>
        </w:tc>
        <w:tc>
          <w:tcPr>
            <w:tcW w:w="672" w:type="dxa"/>
            <w:tcBorders>
              <w:top w:val="single" w:sz="12" w:space="0" w:color="auto"/>
            </w:tcBorders>
            <w:shd w:val="clear" w:color="auto" w:fill="auto"/>
            <w:vAlign w:val="bottom"/>
          </w:tcPr>
          <w:p w:rsidR="006564B6" w:rsidRPr="007350DD" w:rsidRDefault="006564B6" w:rsidP="00E42D2D">
            <w:pPr>
              <w:suppressAutoHyphens w:val="0"/>
              <w:spacing w:before="40" w:after="40" w:line="220" w:lineRule="exact"/>
              <w:ind w:right="113"/>
              <w:jc w:val="right"/>
              <w:rPr>
                <w:sz w:val="18"/>
              </w:rPr>
            </w:pPr>
            <w:r w:rsidRPr="007350DD">
              <w:rPr>
                <w:sz w:val="18"/>
              </w:rPr>
              <w:t>3</w:t>
            </w:r>
          </w:p>
        </w:tc>
        <w:tc>
          <w:tcPr>
            <w:tcW w:w="736" w:type="dxa"/>
            <w:tcBorders>
              <w:top w:val="single" w:sz="12" w:space="0" w:color="auto"/>
            </w:tcBorders>
            <w:shd w:val="clear" w:color="auto" w:fill="auto"/>
            <w:vAlign w:val="bottom"/>
          </w:tcPr>
          <w:p w:rsidR="006564B6" w:rsidRPr="007350DD" w:rsidRDefault="006564B6" w:rsidP="00E42D2D">
            <w:pPr>
              <w:suppressAutoHyphens w:val="0"/>
              <w:spacing w:before="40" w:after="40" w:line="220" w:lineRule="exact"/>
              <w:ind w:right="113"/>
              <w:jc w:val="right"/>
              <w:rPr>
                <w:sz w:val="18"/>
              </w:rPr>
            </w:pPr>
            <w:r w:rsidRPr="007350DD">
              <w:rPr>
                <w:sz w:val="18"/>
              </w:rPr>
              <w:t>8</w:t>
            </w:r>
          </w:p>
        </w:tc>
        <w:tc>
          <w:tcPr>
            <w:tcW w:w="706" w:type="dxa"/>
            <w:tcBorders>
              <w:top w:val="single" w:sz="12" w:space="0" w:color="auto"/>
            </w:tcBorders>
            <w:shd w:val="clear" w:color="auto" w:fill="auto"/>
            <w:vAlign w:val="bottom"/>
          </w:tcPr>
          <w:p w:rsidR="006564B6" w:rsidRPr="007350DD" w:rsidRDefault="006564B6" w:rsidP="00E42D2D">
            <w:pPr>
              <w:suppressAutoHyphens w:val="0"/>
              <w:spacing w:before="40" w:after="40" w:line="220" w:lineRule="exact"/>
              <w:ind w:right="113"/>
              <w:jc w:val="right"/>
              <w:rPr>
                <w:b/>
                <w:bCs/>
                <w:sz w:val="18"/>
              </w:rPr>
            </w:pPr>
            <w:r w:rsidRPr="007350DD">
              <w:rPr>
                <w:b/>
                <w:bCs/>
                <w:sz w:val="18"/>
              </w:rPr>
              <w:t>11</w:t>
            </w:r>
          </w:p>
        </w:tc>
        <w:tc>
          <w:tcPr>
            <w:tcW w:w="885" w:type="dxa"/>
            <w:tcBorders>
              <w:top w:val="single" w:sz="12" w:space="0" w:color="auto"/>
            </w:tcBorders>
            <w:shd w:val="clear" w:color="auto" w:fill="auto"/>
            <w:vAlign w:val="bottom"/>
          </w:tcPr>
          <w:p w:rsidR="006564B6" w:rsidRPr="007350DD" w:rsidRDefault="00D439A0" w:rsidP="00E42D2D">
            <w:pPr>
              <w:suppressAutoHyphens w:val="0"/>
              <w:spacing w:before="40" w:after="40" w:line="220" w:lineRule="exact"/>
              <w:ind w:right="113"/>
              <w:jc w:val="right"/>
              <w:rPr>
                <w:sz w:val="18"/>
              </w:rPr>
            </w:pPr>
            <w:r w:rsidRPr="007350DD">
              <w:rPr>
                <w:sz w:val="18"/>
              </w:rPr>
              <w:t xml:space="preserve">18 </w:t>
            </w:r>
            <w:r w:rsidR="006564B6" w:rsidRPr="007350DD">
              <w:rPr>
                <w:sz w:val="18"/>
              </w:rPr>
              <w:t>052</w:t>
            </w:r>
          </w:p>
        </w:tc>
        <w:tc>
          <w:tcPr>
            <w:tcW w:w="873" w:type="dxa"/>
            <w:tcBorders>
              <w:top w:val="single" w:sz="12" w:space="0" w:color="auto"/>
            </w:tcBorders>
            <w:shd w:val="clear" w:color="auto" w:fill="auto"/>
            <w:vAlign w:val="bottom"/>
          </w:tcPr>
          <w:p w:rsidR="006564B6" w:rsidRPr="007350DD" w:rsidRDefault="00D439A0" w:rsidP="00E42D2D">
            <w:pPr>
              <w:suppressAutoHyphens w:val="0"/>
              <w:spacing w:before="40" w:after="40" w:line="220" w:lineRule="exact"/>
              <w:ind w:right="113"/>
              <w:jc w:val="right"/>
              <w:rPr>
                <w:sz w:val="18"/>
              </w:rPr>
            </w:pPr>
            <w:r w:rsidRPr="007350DD">
              <w:rPr>
                <w:sz w:val="18"/>
              </w:rPr>
              <w:t xml:space="preserve">18 </w:t>
            </w:r>
            <w:r w:rsidR="006564B6" w:rsidRPr="007350DD">
              <w:rPr>
                <w:sz w:val="18"/>
              </w:rPr>
              <w:t>441</w:t>
            </w:r>
          </w:p>
        </w:tc>
        <w:tc>
          <w:tcPr>
            <w:tcW w:w="761" w:type="dxa"/>
            <w:tcBorders>
              <w:top w:val="single" w:sz="12" w:space="0" w:color="auto"/>
            </w:tcBorders>
            <w:shd w:val="clear" w:color="auto" w:fill="auto"/>
            <w:vAlign w:val="bottom"/>
          </w:tcPr>
          <w:p w:rsidR="006564B6" w:rsidRPr="007350DD" w:rsidRDefault="006564B6" w:rsidP="00E42D2D">
            <w:pPr>
              <w:suppressAutoHyphens w:val="0"/>
              <w:spacing w:before="40" w:after="40" w:line="220" w:lineRule="exact"/>
              <w:ind w:right="113"/>
              <w:jc w:val="right"/>
              <w:rPr>
                <w:b/>
                <w:bCs/>
                <w:sz w:val="18"/>
              </w:rPr>
            </w:pPr>
            <w:r w:rsidRPr="007350DD">
              <w:rPr>
                <w:b/>
                <w:bCs/>
                <w:sz w:val="18"/>
              </w:rPr>
              <w:t>36</w:t>
            </w:r>
            <w:r w:rsidR="00E42D2D" w:rsidRPr="007350DD">
              <w:rPr>
                <w:b/>
                <w:bCs/>
                <w:sz w:val="18"/>
              </w:rPr>
              <w:t xml:space="preserve"> </w:t>
            </w:r>
            <w:r w:rsidRPr="007350DD">
              <w:rPr>
                <w:b/>
                <w:bCs/>
                <w:sz w:val="18"/>
              </w:rPr>
              <w:t>493</w:t>
            </w:r>
          </w:p>
        </w:tc>
        <w:tc>
          <w:tcPr>
            <w:tcW w:w="700" w:type="dxa"/>
            <w:tcBorders>
              <w:top w:val="single" w:sz="12" w:space="0" w:color="auto"/>
            </w:tcBorders>
            <w:shd w:val="clear" w:color="auto" w:fill="auto"/>
            <w:vAlign w:val="bottom"/>
          </w:tcPr>
          <w:p w:rsidR="006564B6" w:rsidRPr="007350DD" w:rsidRDefault="006564B6" w:rsidP="00E42D2D">
            <w:pPr>
              <w:suppressAutoHyphens w:val="0"/>
              <w:spacing w:before="40" w:after="40" w:line="220" w:lineRule="exact"/>
              <w:ind w:right="113"/>
              <w:jc w:val="right"/>
              <w:rPr>
                <w:sz w:val="18"/>
              </w:rPr>
            </w:pPr>
            <w:r w:rsidRPr="007350DD">
              <w:rPr>
                <w:sz w:val="18"/>
              </w:rPr>
              <w:t>0.02</w:t>
            </w:r>
          </w:p>
        </w:tc>
        <w:tc>
          <w:tcPr>
            <w:tcW w:w="644" w:type="dxa"/>
            <w:tcBorders>
              <w:top w:val="single" w:sz="12" w:space="0" w:color="auto"/>
            </w:tcBorders>
            <w:shd w:val="clear" w:color="auto" w:fill="auto"/>
            <w:vAlign w:val="bottom"/>
          </w:tcPr>
          <w:p w:rsidR="006564B6" w:rsidRPr="007350DD" w:rsidRDefault="006564B6" w:rsidP="00E42D2D">
            <w:pPr>
              <w:suppressAutoHyphens w:val="0"/>
              <w:spacing w:before="40" w:after="40" w:line="220" w:lineRule="exact"/>
              <w:ind w:right="113"/>
              <w:jc w:val="right"/>
              <w:rPr>
                <w:sz w:val="18"/>
              </w:rPr>
            </w:pPr>
            <w:r w:rsidRPr="007350DD">
              <w:rPr>
                <w:sz w:val="18"/>
              </w:rPr>
              <w:t>0.04</w:t>
            </w:r>
          </w:p>
        </w:tc>
        <w:tc>
          <w:tcPr>
            <w:tcW w:w="599" w:type="dxa"/>
            <w:tcBorders>
              <w:top w:val="single" w:sz="12" w:space="0" w:color="auto"/>
            </w:tcBorders>
            <w:shd w:val="clear" w:color="auto" w:fill="auto"/>
            <w:vAlign w:val="bottom"/>
          </w:tcPr>
          <w:p w:rsidR="006564B6" w:rsidRPr="007350DD" w:rsidRDefault="006564B6" w:rsidP="00E42D2D">
            <w:pPr>
              <w:suppressAutoHyphens w:val="0"/>
              <w:spacing w:before="40" w:after="40" w:line="220" w:lineRule="exact"/>
              <w:ind w:right="113"/>
              <w:jc w:val="right"/>
              <w:rPr>
                <w:b/>
                <w:bCs/>
                <w:sz w:val="18"/>
              </w:rPr>
            </w:pPr>
            <w:r w:rsidRPr="007350DD">
              <w:rPr>
                <w:b/>
                <w:bCs/>
                <w:sz w:val="18"/>
              </w:rPr>
              <w:t>0.03</w:t>
            </w:r>
          </w:p>
        </w:tc>
      </w:tr>
      <w:tr w:rsidR="00E42D2D" w:rsidRPr="007350DD" w:rsidTr="00E42D2D">
        <w:trPr>
          <w:cantSplit/>
        </w:trPr>
        <w:tc>
          <w:tcPr>
            <w:tcW w:w="798" w:type="dxa"/>
            <w:shd w:val="clear" w:color="auto" w:fill="auto"/>
          </w:tcPr>
          <w:p w:rsidR="006564B6" w:rsidRPr="007350DD" w:rsidRDefault="006564B6" w:rsidP="00E42D2D">
            <w:pPr>
              <w:suppressAutoHyphens w:val="0"/>
              <w:spacing w:before="40" w:after="40" w:line="220" w:lineRule="exact"/>
              <w:ind w:right="113"/>
              <w:rPr>
                <w:sz w:val="18"/>
              </w:rPr>
            </w:pPr>
            <w:r w:rsidRPr="007350DD">
              <w:rPr>
                <w:sz w:val="18"/>
              </w:rPr>
              <w:t>10</w:t>
            </w:r>
            <w:r w:rsidR="00E42D2D" w:rsidRPr="007350DD">
              <w:rPr>
                <w:sz w:val="18"/>
              </w:rPr>
              <w:t>–</w:t>
            </w:r>
            <w:r w:rsidRPr="007350DD">
              <w:rPr>
                <w:sz w:val="18"/>
              </w:rPr>
              <w:t>19</w:t>
            </w:r>
          </w:p>
        </w:tc>
        <w:tc>
          <w:tcPr>
            <w:tcW w:w="672" w:type="dxa"/>
            <w:shd w:val="clear" w:color="auto" w:fill="auto"/>
            <w:vAlign w:val="bottom"/>
          </w:tcPr>
          <w:p w:rsidR="006564B6" w:rsidRPr="007350DD" w:rsidRDefault="006564B6" w:rsidP="00E42D2D">
            <w:pPr>
              <w:suppressAutoHyphens w:val="0"/>
              <w:spacing w:before="40" w:after="40" w:line="220" w:lineRule="exact"/>
              <w:ind w:right="113"/>
              <w:jc w:val="right"/>
              <w:rPr>
                <w:sz w:val="18"/>
              </w:rPr>
            </w:pPr>
            <w:r w:rsidRPr="007350DD">
              <w:rPr>
                <w:sz w:val="18"/>
              </w:rPr>
              <w:t>24</w:t>
            </w:r>
          </w:p>
        </w:tc>
        <w:tc>
          <w:tcPr>
            <w:tcW w:w="736" w:type="dxa"/>
            <w:shd w:val="clear" w:color="auto" w:fill="auto"/>
            <w:vAlign w:val="bottom"/>
          </w:tcPr>
          <w:p w:rsidR="006564B6" w:rsidRPr="007350DD" w:rsidRDefault="006564B6" w:rsidP="00E42D2D">
            <w:pPr>
              <w:suppressAutoHyphens w:val="0"/>
              <w:spacing w:before="40" w:after="40" w:line="220" w:lineRule="exact"/>
              <w:ind w:right="113"/>
              <w:jc w:val="right"/>
              <w:rPr>
                <w:sz w:val="18"/>
              </w:rPr>
            </w:pPr>
            <w:r w:rsidRPr="007350DD">
              <w:rPr>
                <w:sz w:val="18"/>
              </w:rPr>
              <w:t>20</w:t>
            </w:r>
          </w:p>
        </w:tc>
        <w:tc>
          <w:tcPr>
            <w:tcW w:w="706" w:type="dxa"/>
            <w:shd w:val="clear" w:color="auto" w:fill="auto"/>
            <w:vAlign w:val="bottom"/>
          </w:tcPr>
          <w:p w:rsidR="006564B6" w:rsidRPr="007350DD" w:rsidRDefault="006564B6" w:rsidP="00E42D2D">
            <w:pPr>
              <w:suppressAutoHyphens w:val="0"/>
              <w:spacing w:before="40" w:after="40" w:line="220" w:lineRule="exact"/>
              <w:ind w:right="113"/>
              <w:jc w:val="right"/>
              <w:rPr>
                <w:b/>
                <w:bCs/>
                <w:sz w:val="18"/>
              </w:rPr>
            </w:pPr>
            <w:r w:rsidRPr="007350DD">
              <w:rPr>
                <w:b/>
                <w:bCs/>
                <w:sz w:val="18"/>
              </w:rPr>
              <w:t>44</w:t>
            </w:r>
          </w:p>
        </w:tc>
        <w:tc>
          <w:tcPr>
            <w:tcW w:w="885" w:type="dxa"/>
            <w:shd w:val="clear" w:color="auto" w:fill="auto"/>
            <w:vAlign w:val="bottom"/>
          </w:tcPr>
          <w:p w:rsidR="006564B6" w:rsidRPr="007350DD" w:rsidRDefault="00D439A0" w:rsidP="00E42D2D">
            <w:pPr>
              <w:suppressAutoHyphens w:val="0"/>
              <w:spacing w:before="40" w:after="40" w:line="220" w:lineRule="exact"/>
              <w:ind w:right="113"/>
              <w:jc w:val="right"/>
              <w:rPr>
                <w:sz w:val="18"/>
              </w:rPr>
            </w:pPr>
            <w:r w:rsidRPr="007350DD">
              <w:rPr>
                <w:sz w:val="18"/>
              </w:rPr>
              <w:t xml:space="preserve">19 </w:t>
            </w:r>
            <w:r w:rsidR="006564B6" w:rsidRPr="007350DD">
              <w:rPr>
                <w:sz w:val="18"/>
              </w:rPr>
              <w:t>406</w:t>
            </w:r>
          </w:p>
        </w:tc>
        <w:tc>
          <w:tcPr>
            <w:tcW w:w="873" w:type="dxa"/>
            <w:shd w:val="clear" w:color="auto" w:fill="auto"/>
            <w:vAlign w:val="bottom"/>
          </w:tcPr>
          <w:p w:rsidR="006564B6" w:rsidRPr="007350DD" w:rsidRDefault="00D439A0" w:rsidP="00E42D2D">
            <w:pPr>
              <w:suppressAutoHyphens w:val="0"/>
              <w:spacing w:before="40" w:after="40" w:line="220" w:lineRule="exact"/>
              <w:ind w:right="113"/>
              <w:jc w:val="right"/>
              <w:rPr>
                <w:sz w:val="18"/>
              </w:rPr>
            </w:pPr>
            <w:r w:rsidRPr="007350DD">
              <w:rPr>
                <w:sz w:val="18"/>
              </w:rPr>
              <w:t xml:space="preserve">19 </w:t>
            </w:r>
            <w:r w:rsidR="006564B6" w:rsidRPr="007350DD">
              <w:rPr>
                <w:sz w:val="18"/>
              </w:rPr>
              <w:t>488</w:t>
            </w:r>
          </w:p>
        </w:tc>
        <w:tc>
          <w:tcPr>
            <w:tcW w:w="761" w:type="dxa"/>
            <w:shd w:val="clear" w:color="auto" w:fill="auto"/>
            <w:vAlign w:val="bottom"/>
          </w:tcPr>
          <w:p w:rsidR="006564B6" w:rsidRPr="007350DD" w:rsidRDefault="006564B6" w:rsidP="00DB7B33">
            <w:pPr>
              <w:suppressAutoHyphens w:val="0"/>
              <w:spacing w:before="40" w:after="40" w:line="220" w:lineRule="exact"/>
              <w:ind w:right="113"/>
              <w:jc w:val="right"/>
              <w:rPr>
                <w:b/>
                <w:bCs/>
                <w:sz w:val="18"/>
              </w:rPr>
            </w:pPr>
            <w:r w:rsidRPr="007350DD">
              <w:rPr>
                <w:b/>
                <w:bCs/>
                <w:sz w:val="18"/>
              </w:rPr>
              <w:t>38</w:t>
            </w:r>
            <w:r w:rsidR="00DB7B33" w:rsidRPr="007350DD">
              <w:rPr>
                <w:b/>
                <w:bCs/>
                <w:sz w:val="18"/>
              </w:rPr>
              <w:t xml:space="preserve"> </w:t>
            </w:r>
            <w:r w:rsidRPr="007350DD">
              <w:rPr>
                <w:b/>
                <w:bCs/>
                <w:sz w:val="18"/>
              </w:rPr>
              <w:t>88</w:t>
            </w:r>
          </w:p>
        </w:tc>
        <w:tc>
          <w:tcPr>
            <w:tcW w:w="700" w:type="dxa"/>
            <w:shd w:val="clear" w:color="auto" w:fill="auto"/>
            <w:vAlign w:val="bottom"/>
          </w:tcPr>
          <w:p w:rsidR="006564B6" w:rsidRPr="007350DD" w:rsidRDefault="006564B6" w:rsidP="00E42D2D">
            <w:pPr>
              <w:suppressAutoHyphens w:val="0"/>
              <w:spacing w:before="40" w:after="40" w:line="220" w:lineRule="exact"/>
              <w:ind w:right="113"/>
              <w:jc w:val="right"/>
              <w:rPr>
                <w:sz w:val="18"/>
              </w:rPr>
            </w:pPr>
            <w:r w:rsidRPr="007350DD">
              <w:rPr>
                <w:sz w:val="18"/>
              </w:rPr>
              <w:t>0.12</w:t>
            </w:r>
          </w:p>
        </w:tc>
        <w:tc>
          <w:tcPr>
            <w:tcW w:w="644" w:type="dxa"/>
            <w:shd w:val="clear" w:color="auto" w:fill="auto"/>
            <w:vAlign w:val="bottom"/>
          </w:tcPr>
          <w:p w:rsidR="006564B6" w:rsidRPr="007350DD" w:rsidRDefault="006564B6" w:rsidP="00E42D2D">
            <w:pPr>
              <w:suppressAutoHyphens w:val="0"/>
              <w:spacing w:before="40" w:after="40" w:line="220" w:lineRule="exact"/>
              <w:ind w:right="113"/>
              <w:jc w:val="right"/>
              <w:rPr>
                <w:sz w:val="18"/>
              </w:rPr>
            </w:pPr>
            <w:r w:rsidRPr="007350DD">
              <w:rPr>
                <w:sz w:val="18"/>
              </w:rPr>
              <w:t>0.10</w:t>
            </w:r>
          </w:p>
        </w:tc>
        <w:tc>
          <w:tcPr>
            <w:tcW w:w="599" w:type="dxa"/>
            <w:shd w:val="clear" w:color="auto" w:fill="auto"/>
            <w:vAlign w:val="bottom"/>
          </w:tcPr>
          <w:p w:rsidR="006564B6" w:rsidRPr="007350DD" w:rsidRDefault="006564B6" w:rsidP="00E42D2D">
            <w:pPr>
              <w:suppressAutoHyphens w:val="0"/>
              <w:spacing w:before="40" w:after="40" w:line="220" w:lineRule="exact"/>
              <w:ind w:right="113"/>
              <w:jc w:val="right"/>
              <w:rPr>
                <w:b/>
                <w:bCs/>
                <w:sz w:val="18"/>
              </w:rPr>
            </w:pPr>
            <w:r w:rsidRPr="007350DD">
              <w:rPr>
                <w:b/>
                <w:bCs/>
                <w:sz w:val="18"/>
              </w:rPr>
              <w:t>0.11</w:t>
            </w:r>
          </w:p>
        </w:tc>
      </w:tr>
    </w:tbl>
    <w:p w:rsidR="006564B6" w:rsidRPr="007350DD" w:rsidRDefault="006564B6" w:rsidP="00E42D2D">
      <w:pPr>
        <w:pStyle w:val="SingleTxtG"/>
        <w:spacing w:before="120" w:after="240"/>
        <w:ind w:firstLine="170"/>
        <w:jc w:val="left"/>
        <w:rPr>
          <w:sz w:val="18"/>
          <w:szCs w:val="18"/>
        </w:rPr>
      </w:pPr>
      <w:r w:rsidRPr="007350DD">
        <w:rPr>
          <w:i/>
          <w:iCs/>
          <w:sz w:val="18"/>
        </w:rPr>
        <w:t>Source:</w:t>
      </w:r>
      <w:r w:rsidR="001327BC" w:rsidRPr="007350DD">
        <w:rPr>
          <w:sz w:val="18"/>
        </w:rPr>
        <w:t xml:space="preserve"> </w:t>
      </w:r>
      <w:r w:rsidR="00E42D2D" w:rsidRPr="007350DD">
        <w:rPr>
          <w:sz w:val="18"/>
        </w:rPr>
        <w:t xml:space="preserve"> </w:t>
      </w:r>
      <w:r w:rsidRPr="007350DD">
        <w:rPr>
          <w:sz w:val="18"/>
        </w:rPr>
        <w:t>UNGASS</w:t>
      </w:r>
      <w:r w:rsidR="001327BC" w:rsidRPr="007350DD">
        <w:rPr>
          <w:sz w:val="18"/>
        </w:rPr>
        <w:t xml:space="preserve"> </w:t>
      </w:r>
      <w:r w:rsidRPr="007350DD">
        <w:rPr>
          <w:sz w:val="18"/>
        </w:rPr>
        <w:t>Country</w:t>
      </w:r>
      <w:r w:rsidR="001327BC" w:rsidRPr="007350DD">
        <w:rPr>
          <w:sz w:val="18"/>
        </w:rPr>
        <w:t xml:space="preserve"> </w:t>
      </w:r>
      <w:r w:rsidRPr="007350DD">
        <w:rPr>
          <w:sz w:val="18"/>
        </w:rPr>
        <w:t>Progress</w:t>
      </w:r>
      <w:r w:rsidR="001327BC" w:rsidRPr="007350DD">
        <w:rPr>
          <w:sz w:val="18"/>
        </w:rPr>
        <w:t xml:space="preserve"> </w:t>
      </w:r>
      <w:r w:rsidRPr="007350DD">
        <w:rPr>
          <w:sz w:val="18"/>
        </w:rPr>
        <w:t>Report</w:t>
      </w:r>
      <w:r w:rsidR="001327BC" w:rsidRPr="007350DD">
        <w:rPr>
          <w:sz w:val="18"/>
        </w:rPr>
        <w:t xml:space="preserve"> </w:t>
      </w:r>
      <w:r w:rsidRPr="007350DD">
        <w:rPr>
          <w:sz w:val="18"/>
        </w:rPr>
        <w:t>Barbados</w:t>
      </w:r>
      <w:r w:rsidR="001327BC" w:rsidRPr="007350DD">
        <w:rPr>
          <w:sz w:val="18"/>
        </w:rPr>
        <w:t xml:space="preserve"> </w:t>
      </w:r>
      <w:r w:rsidRPr="007350DD">
        <w:rPr>
          <w:sz w:val="18"/>
        </w:rPr>
        <w:t>2010,</w:t>
      </w:r>
      <w:r w:rsidR="001327BC" w:rsidRPr="007350DD">
        <w:rPr>
          <w:sz w:val="18"/>
        </w:rPr>
        <w:t xml:space="preserve"> </w:t>
      </w:r>
      <w:r w:rsidRPr="007350DD">
        <w:rPr>
          <w:sz w:val="18"/>
        </w:rPr>
        <w:t>NHS</w:t>
      </w:r>
      <w:r w:rsidR="001327BC" w:rsidRPr="007350DD">
        <w:rPr>
          <w:sz w:val="18"/>
        </w:rPr>
        <w:t xml:space="preserve"> </w:t>
      </w:r>
      <w:r w:rsidRPr="007350DD">
        <w:rPr>
          <w:sz w:val="18"/>
        </w:rPr>
        <w:t>database</w:t>
      </w:r>
      <w:r w:rsidR="001327BC" w:rsidRPr="007350DD">
        <w:rPr>
          <w:sz w:val="18"/>
        </w:rPr>
        <w:t xml:space="preserve"> </w:t>
      </w:r>
      <w:r w:rsidRPr="007350DD">
        <w:rPr>
          <w:sz w:val="18"/>
        </w:rPr>
        <w:t>and</w:t>
      </w:r>
      <w:r w:rsidR="001327BC" w:rsidRPr="007350DD">
        <w:rPr>
          <w:sz w:val="18"/>
        </w:rPr>
        <w:t xml:space="preserve"> </w:t>
      </w:r>
      <w:r w:rsidRPr="007350DD">
        <w:rPr>
          <w:sz w:val="18"/>
        </w:rPr>
        <w:t>Barbados</w:t>
      </w:r>
      <w:r w:rsidR="001327BC" w:rsidRPr="007350DD">
        <w:rPr>
          <w:sz w:val="18"/>
        </w:rPr>
        <w:t xml:space="preserve"> </w:t>
      </w:r>
      <w:r w:rsidRPr="007350DD">
        <w:rPr>
          <w:sz w:val="18"/>
          <w:szCs w:val="18"/>
        </w:rPr>
        <w:t>Statistical</w:t>
      </w:r>
      <w:r w:rsidR="001327BC" w:rsidRPr="007350DD">
        <w:rPr>
          <w:sz w:val="18"/>
          <w:szCs w:val="18"/>
        </w:rPr>
        <w:t xml:space="preserve"> </w:t>
      </w:r>
      <w:r w:rsidRPr="007350DD">
        <w:rPr>
          <w:sz w:val="18"/>
          <w:szCs w:val="18"/>
        </w:rPr>
        <w:t>Services,</w:t>
      </w:r>
      <w:r w:rsidR="001327BC" w:rsidRPr="007350DD">
        <w:rPr>
          <w:sz w:val="18"/>
          <w:szCs w:val="18"/>
        </w:rPr>
        <w:t xml:space="preserve"> </w:t>
      </w:r>
      <w:r w:rsidRPr="007350DD">
        <w:rPr>
          <w:sz w:val="18"/>
          <w:szCs w:val="18"/>
        </w:rPr>
        <w:t>2010</w:t>
      </w:r>
      <w:r w:rsidR="00E42D2D" w:rsidRPr="007350DD">
        <w:rPr>
          <w:sz w:val="18"/>
          <w:szCs w:val="18"/>
        </w:rPr>
        <w:t>.</w:t>
      </w:r>
    </w:p>
    <w:p w:rsidR="006564B6" w:rsidRPr="007350DD" w:rsidRDefault="006564B6" w:rsidP="00E42D2D">
      <w:pPr>
        <w:pStyle w:val="SingleTxtG"/>
      </w:pPr>
      <w:r w:rsidRPr="007350DD">
        <w:t>151.</w:t>
      </w:r>
      <w:r w:rsidR="00E42D2D" w:rsidRPr="007350DD">
        <w:tab/>
      </w:r>
      <w:r w:rsidRPr="007350DD">
        <w:t>It</w:t>
      </w:r>
      <w:r w:rsidR="001327BC" w:rsidRPr="007350DD">
        <w:t xml:space="preserve"> </w:t>
      </w:r>
      <w:r w:rsidRPr="007350DD">
        <w:t>is</w:t>
      </w:r>
      <w:r w:rsidR="001327BC" w:rsidRPr="007350DD">
        <w:t xml:space="preserve"> </w:t>
      </w:r>
      <w:r w:rsidRPr="007350DD">
        <w:t>estimated</w:t>
      </w:r>
      <w:r w:rsidR="001327BC" w:rsidRPr="007350DD">
        <w:t xml:space="preserve"> </w:t>
      </w:r>
      <w:r w:rsidRPr="007350DD">
        <w:t>that</w:t>
      </w:r>
      <w:r w:rsidR="001327BC" w:rsidRPr="007350DD">
        <w:t xml:space="preserve"> </w:t>
      </w:r>
      <w:r w:rsidRPr="007350DD">
        <w:t>there</w:t>
      </w:r>
      <w:r w:rsidR="001327BC" w:rsidRPr="007350DD">
        <w:t xml:space="preserve"> </w:t>
      </w:r>
      <w:r w:rsidRPr="007350DD">
        <w:t>are</w:t>
      </w:r>
      <w:r w:rsidR="001327BC" w:rsidRPr="007350DD">
        <w:t xml:space="preserve"> </w:t>
      </w:r>
      <w:r w:rsidRPr="007350DD">
        <w:t>over</w:t>
      </w:r>
      <w:r w:rsidR="001327BC" w:rsidRPr="007350DD">
        <w:t xml:space="preserve"> </w:t>
      </w:r>
      <w:r w:rsidRPr="007350DD">
        <w:t>200</w:t>
      </w:r>
      <w:r w:rsidR="001327BC" w:rsidRPr="007350DD">
        <w:t xml:space="preserve"> </w:t>
      </w:r>
      <w:r w:rsidRPr="007350DD">
        <w:t>orphans</w:t>
      </w:r>
      <w:r w:rsidR="001327BC" w:rsidRPr="007350DD">
        <w:t xml:space="preserve"> </w:t>
      </w:r>
      <w:r w:rsidRPr="007350DD">
        <w:t>and</w:t>
      </w:r>
      <w:r w:rsidR="001327BC" w:rsidRPr="007350DD">
        <w:t xml:space="preserve"> </w:t>
      </w:r>
      <w:r w:rsidRPr="007350DD">
        <w:t>vulnerable</w:t>
      </w:r>
      <w:r w:rsidR="001327BC" w:rsidRPr="007350DD">
        <w:t xml:space="preserve"> </w:t>
      </w:r>
      <w:r w:rsidRPr="007350DD">
        <w:t>children</w:t>
      </w:r>
      <w:r w:rsidR="001327BC" w:rsidRPr="007350DD">
        <w:t xml:space="preserve"> </w:t>
      </w:r>
      <w:r w:rsidRPr="007350DD">
        <w:t>as</w:t>
      </w:r>
      <w:r w:rsidR="001327BC" w:rsidRPr="007350DD">
        <w:t xml:space="preserve"> </w:t>
      </w:r>
      <w:r w:rsidRPr="007350DD">
        <w:t>a</w:t>
      </w:r>
      <w:r w:rsidR="001327BC" w:rsidRPr="007350DD">
        <w:t xml:space="preserve"> </w:t>
      </w:r>
      <w:r w:rsidRPr="007350DD">
        <w:t>result</w:t>
      </w:r>
      <w:r w:rsidR="001327BC" w:rsidRPr="007350DD">
        <w:t xml:space="preserve"> </w:t>
      </w:r>
      <w:r w:rsidRPr="007350DD">
        <w:t>of</w:t>
      </w:r>
      <w:r w:rsidR="001327BC" w:rsidRPr="007350DD">
        <w:t xml:space="preserve"> </w:t>
      </w:r>
      <w:r w:rsidRPr="007350DD">
        <w:t>HIV</w:t>
      </w:r>
      <w:r w:rsidR="001327BC" w:rsidRPr="007350DD">
        <w:t xml:space="preserve"> </w:t>
      </w:r>
      <w:r w:rsidRPr="007350DD">
        <w:t>and</w:t>
      </w:r>
      <w:r w:rsidR="001327BC" w:rsidRPr="007350DD">
        <w:t xml:space="preserve"> </w:t>
      </w:r>
      <w:r w:rsidRPr="007350DD">
        <w:t>AIDS.</w:t>
      </w:r>
      <w:r w:rsidR="001327BC" w:rsidRPr="007350DD">
        <w:t xml:space="preserve"> </w:t>
      </w:r>
      <w:r w:rsidRPr="007350DD">
        <w:t>These</w:t>
      </w:r>
      <w:r w:rsidR="001327BC" w:rsidRPr="007350DD">
        <w:t xml:space="preserve"> </w:t>
      </w:r>
      <w:r w:rsidRPr="007350DD">
        <w:t>children</w:t>
      </w:r>
      <w:r w:rsidR="001327BC" w:rsidRPr="007350DD">
        <w:t xml:space="preserve"> </w:t>
      </w:r>
      <w:r w:rsidRPr="007350DD">
        <w:t>are</w:t>
      </w:r>
      <w:r w:rsidR="001327BC" w:rsidRPr="007350DD">
        <w:t xml:space="preserve"> </w:t>
      </w:r>
      <w:r w:rsidRPr="007350DD">
        <w:t>given</w:t>
      </w:r>
      <w:r w:rsidR="001327BC" w:rsidRPr="007350DD">
        <w:t xml:space="preserve"> </w:t>
      </w:r>
      <w:r w:rsidRPr="007350DD">
        <w:t>monetary</w:t>
      </w:r>
      <w:r w:rsidR="001327BC" w:rsidRPr="007350DD">
        <w:t xml:space="preserve"> </w:t>
      </w:r>
      <w:r w:rsidRPr="007350DD">
        <w:t>and</w:t>
      </w:r>
      <w:r w:rsidR="001327BC" w:rsidRPr="007350DD">
        <w:t xml:space="preserve"> </w:t>
      </w:r>
      <w:r w:rsidRPr="007350DD">
        <w:t>in-kind</w:t>
      </w:r>
      <w:r w:rsidR="001327BC" w:rsidRPr="007350DD">
        <w:t xml:space="preserve"> </w:t>
      </w:r>
      <w:r w:rsidRPr="007350DD">
        <w:t>assistance</w:t>
      </w:r>
      <w:r w:rsidR="001327BC" w:rsidRPr="007350DD">
        <w:t xml:space="preserve"> </w:t>
      </w:r>
      <w:r w:rsidRPr="007350DD">
        <w:t>by</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provides</w:t>
      </w:r>
      <w:r w:rsidR="001327BC" w:rsidRPr="007350DD">
        <w:t xml:space="preserve"> </w:t>
      </w:r>
      <w:r w:rsidRPr="007350DD">
        <w:t>all</w:t>
      </w:r>
      <w:r w:rsidR="001327BC" w:rsidRPr="007350DD">
        <w:t xml:space="preserve"> </w:t>
      </w:r>
      <w:r w:rsidRPr="007350DD">
        <w:t>(100</w:t>
      </w:r>
      <w:r w:rsidR="001327BC" w:rsidRPr="007350DD">
        <w:t xml:space="preserve"> </w:t>
      </w:r>
      <w:r w:rsidRPr="007350DD">
        <w:t>%)</w:t>
      </w:r>
      <w:r w:rsidR="001327BC" w:rsidRPr="007350DD">
        <w:t xml:space="preserve"> </w:t>
      </w:r>
      <w:r w:rsidRPr="007350DD">
        <w:t>orphans</w:t>
      </w:r>
      <w:r w:rsidR="001327BC" w:rsidRPr="007350DD">
        <w:t xml:space="preserve"> </w:t>
      </w:r>
      <w:r w:rsidRPr="007350DD">
        <w:t>and</w:t>
      </w:r>
      <w:r w:rsidR="001327BC" w:rsidRPr="007350DD">
        <w:t xml:space="preserve"> </w:t>
      </w:r>
      <w:r w:rsidRPr="007350DD">
        <w:t>vulnerable</w:t>
      </w:r>
      <w:r w:rsidR="001327BC" w:rsidRPr="007350DD">
        <w:t xml:space="preserve"> </w:t>
      </w:r>
      <w:r w:rsidRPr="007350DD">
        <w:t>children</w:t>
      </w:r>
      <w:r w:rsidR="001327BC" w:rsidRPr="007350DD">
        <w:t xml:space="preserve"> </w:t>
      </w:r>
      <w:r w:rsidRPr="007350DD">
        <w:t>(OVC)</w:t>
      </w:r>
      <w:r w:rsidR="001327BC" w:rsidRPr="007350DD">
        <w:t xml:space="preserve"> </w:t>
      </w:r>
      <w:r w:rsidRPr="007350DD">
        <w:t>with</w:t>
      </w:r>
      <w:r w:rsidR="001327BC" w:rsidRPr="007350DD">
        <w:t xml:space="preserve"> </w:t>
      </w:r>
      <w:r w:rsidRPr="007350DD">
        <w:t>basic</w:t>
      </w:r>
      <w:r w:rsidR="001327BC" w:rsidRPr="007350DD">
        <w:t xml:space="preserve"> </w:t>
      </w:r>
      <w:r w:rsidRPr="007350DD">
        <w:t>external</w:t>
      </w:r>
      <w:r w:rsidR="001327BC" w:rsidRPr="007350DD">
        <w:t xml:space="preserve"> </w:t>
      </w:r>
      <w:r w:rsidRPr="007350DD">
        <w:t>support</w:t>
      </w:r>
      <w:r w:rsidR="001327BC" w:rsidRPr="007350DD">
        <w:t xml:space="preserve"> </w:t>
      </w:r>
      <w:r w:rsidRPr="007350DD">
        <w:t>(that</w:t>
      </w:r>
      <w:r w:rsidR="001327BC" w:rsidRPr="007350DD">
        <w:t xml:space="preserve"> </w:t>
      </w:r>
      <w:r w:rsidRPr="007350DD">
        <w:t>is,</w:t>
      </w:r>
      <w:r w:rsidR="001327BC" w:rsidRPr="007350DD">
        <w:t xml:space="preserve"> </w:t>
      </w:r>
      <w:r w:rsidRPr="007350DD">
        <w:t>education,</w:t>
      </w:r>
      <w:r w:rsidR="001327BC" w:rsidRPr="007350DD">
        <w:t xml:space="preserve"> </w:t>
      </w:r>
      <w:r w:rsidRPr="007350DD">
        <w:t>welfare).</w:t>
      </w:r>
      <w:r w:rsidR="001327BC" w:rsidRPr="007350DD">
        <w:t xml:space="preserve"> </w:t>
      </w:r>
      <w:r w:rsidRPr="007350DD">
        <w:t>It</w:t>
      </w:r>
      <w:r w:rsidR="001327BC" w:rsidRPr="007350DD">
        <w:t xml:space="preserve"> </w:t>
      </w:r>
      <w:r w:rsidRPr="007350DD">
        <w:t>should</w:t>
      </w:r>
      <w:r w:rsidR="001327BC" w:rsidRPr="007350DD">
        <w:t xml:space="preserve"> </w:t>
      </w:r>
      <w:r w:rsidRPr="007350DD">
        <w:t>be</w:t>
      </w:r>
      <w:r w:rsidR="001327BC" w:rsidRPr="007350DD">
        <w:t xml:space="preserve"> </w:t>
      </w:r>
      <w:r w:rsidRPr="007350DD">
        <w:t>noted</w:t>
      </w:r>
      <w:r w:rsidR="001327BC" w:rsidRPr="007350DD">
        <w:t xml:space="preserve"> </w:t>
      </w:r>
      <w:r w:rsidRPr="007350DD">
        <w:t>that</w:t>
      </w:r>
      <w:r w:rsidR="001327BC" w:rsidRPr="007350DD">
        <w:t xml:space="preserve"> </w:t>
      </w:r>
      <w:r w:rsidRPr="007350DD">
        <w:t>access</w:t>
      </w:r>
      <w:r w:rsidR="001327BC" w:rsidRPr="007350DD">
        <w:t xml:space="preserve"> </w:t>
      </w:r>
      <w:r w:rsidRPr="007350DD">
        <w:t>to</w:t>
      </w:r>
      <w:r w:rsidR="001327BC" w:rsidRPr="007350DD">
        <w:t xml:space="preserve"> </w:t>
      </w:r>
      <w:r w:rsidRPr="007350DD">
        <w:t>national</w:t>
      </w:r>
      <w:r w:rsidR="001327BC" w:rsidRPr="007350DD">
        <w:t xml:space="preserve"> </w:t>
      </w:r>
      <w:r w:rsidRPr="007350DD">
        <w:t>social</w:t>
      </w:r>
      <w:r w:rsidR="001327BC" w:rsidRPr="007350DD">
        <w:t xml:space="preserve"> </w:t>
      </w:r>
      <w:r w:rsidRPr="007350DD">
        <w:t>services</w:t>
      </w:r>
      <w:r w:rsidR="001327BC" w:rsidRPr="007350DD">
        <w:t xml:space="preserve"> </w:t>
      </w:r>
      <w:r w:rsidRPr="007350DD">
        <w:t>is</w:t>
      </w:r>
      <w:r w:rsidR="001327BC" w:rsidRPr="007350DD">
        <w:t xml:space="preserve"> </w:t>
      </w:r>
      <w:r w:rsidRPr="007350DD">
        <w:t>based</w:t>
      </w:r>
      <w:r w:rsidR="001327BC" w:rsidRPr="007350DD">
        <w:t xml:space="preserve"> </w:t>
      </w:r>
      <w:r w:rsidRPr="007350DD">
        <w:t>on</w:t>
      </w:r>
      <w:r w:rsidR="001327BC" w:rsidRPr="007350DD">
        <w:t xml:space="preserve"> </w:t>
      </w:r>
      <w:r w:rsidRPr="007350DD">
        <w:t>qualification</w:t>
      </w:r>
      <w:r w:rsidR="001327BC" w:rsidRPr="007350DD">
        <w:t xml:space="preserve"> </w:t>
      </w:r>
      <w:r w:rsidRPr="007350DD">
        <w:t>for</w:t>
      </w:r>
      <w:r w:rsidR="001327BC" w:rsidRPr="007350DD">
        <w:t xml:space="preserve"> </w:t>
      </w:r>
      <w:r w:rsidRPr="007350DD">
        <w:t>such</w:t>
      </w:r>
      <w:r w:rsidR="001327BC" w:rsidRPr="007350DD">
        <w:t xml:space="preserve"> </w:t>
      </w:r>
      <w:r w:rsidRPr="007350DD">
        <w:t>services.</w:t>
      </w:r>
      <w:r w:rsidR="001327BC" w:rsidRPr="007350DD">
        <w:t xml:space="preserve"> </w:t>
      </w:r>
      <w:r w:rsidRPr="007350DD">
        <w:t>In</w:t>
      </w:r>
      <w:r w:rsidR="001327BC" w:rsidRPr="007350DD">
        <w:t xml:space="preserve"> </w:t>
      </w:r>
      <w:r w:rsidRPr="007350DD">
        <w:t>Barbados,</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provides</w:t>
      </w:r>
      <w:r w:rsidR="001327BC" w:rsidRPr="007350DD">
        <w:t xml:space="preserve"> </w:t>
      </w:r>
      <w:r w:rsidRPr="007350DD">
        <w:t>two</w:t>
      </w:r>
      <w:r w:rsidR="001327BC" w:rsidRPr="007350DD">
        <w:t xml:space="preserve"> </w:t>
      </w:r>
      <w:r w:rsidRPr="007350DD">
        <w:t>categories</w:t>
      </w:r>
      <w:r w:rsidR="001327BC" w:rsidRPr="007350DD">
        <w:t xml:space="preserve"> </w:t>
      </w:r>
      <w:r w:rsidRPr="007350DD">
        <w:t>of</w:t>
      </w:r>
      <w:r w:rsidR="001327BC" w:rsidRPr="007350DD">
        <w:t xml:space="preserve"> </w:t>
      </w:r>
      <w:r w:rsidRPr="007350DD">
        <w:t>assistance.</w:t>
      </w:r>
      <w:r w:rsidR="001327BC" w:rsidRPr="007350DD">
        <w:t xml:space="preserve"> </w:t>
      </w:r>
      <w:r w:rsidRPr="007350DD">
        <w:t>The</w:t>
      </w:r>
      <w:r w:rsidR="001327BC" w:rsidRPr="007350DD">
        <w:t xml:space="preserve"> </w:t>
      </w:r>
      <w:r w:rsidRPr="007350DD">
        <w:t>first</w:t>
      </w:r>
      <w:r w:rsidR="001327BC" w:rsidRPr="007350DD">
        <w:t xml:space="preserve"> </w:t>
      </w:r>
      <w:r w:rsidRPr="007350DD">
        <w:t>category,</w:t>
      </w:r>
      <w:r w:rsidR="001327BC" w:rsidRPr="007350DD">
        <w:t xml:space="preserve"> </w:t>
      </w:r>
      <w:r w:rsidRPr="007350DD">
        <w:t>national</w:t>
      </w:r>
      <w:r w:rsidR="001327BC" w:rsidRPr="007350DD">
        <w:t xml:space="preserve"> </w:t>
      </w:r>
      <w:r w:rsidRPr="007350DD">
        <w:t>assistance,</w:t>
      </w:r>
      <w:r w:rsidR="001327BC" w:rsidRPr="007350DD">
        <w:t xml:space="preserve"> </w:t>
      </w:r>
      <w:r w:rsidRPr="007350DD">
        <w:t>is</w:t>
      </w:r>
      <w:r w:rsidR="001327BC" w:rsidRPr="007350DD">
        <w:t xml:space="preserve"> </w:t>
      </w:r>
      <w:r w:rsidRPr="007350DD">
        <w:t>further</w:t>
      </w:r>
      <w:r w:rsidR="001327BC" w:rsidRPr="007350DD">
        <w:t xml:space="preserve"> </w:t>
      </w:r>
      <w:r w:rsidRPr="007350DD">
        <w:t>subdivided</w:t>
      </w:r>
      <w:r w:rsidR="001327BC" w:rsidRPr="007350DD">
        <w:t xml:space="preserve"> </w:t>
      </w:r>
      <w:r w:rsidRPr="007350DD">
        <w:t>into</w:t>
      </w:r>
      <w:r w:rsidR="001327BC" w:rsidRPr="007350DD">
        <w:t xml:space="preserve"> </w:t>
      </w:r>
      <w:r w:rsidRPr="007350DD">
        <w:t>monetary</w:t>
      </w:r>
      <w:r w:rsidR="001327BC" w:rsidRPr="007350DD">
        <w:t xml:space="preserve"> </w:t>
      </w:r>
      <w:r w:rsidRPr="007350DD">
        <w:t>grants</w:t>
      </w:r>
      <w:r w:rsidR="001327BC" w:rsidRPr="007350DD">
        <w:t xml:space="preserve"> </w:t>
      </w:r>
      <w:r w:rsidRPr="007350DD">
        <w:t>and</w:t>
      </w:r>
      <w:r w:rsidR="001327BC" w:rsidRPr="007350DD">
        <w:t xml:space="preserve"> </w:t>
      </w:r>
      <w:r w:rsidRPr="007350DD">
        <w:t>assistance-</w:t>
      </w:r>
      <w:r w:rsidR="001327BC" w:rsidRPr="007350DD">
        <w:t xml:space="preserve"> </w:t>
      </w:r>
      <w:r w:rsidRPr="007350DD">
        <w:t>in-kind.</w:t>
      </w:r>
      <w:r w:rsidR="001327BC" w:rsidRPr="007350DD">
        <w:t xml:space="preserve"> </w:t>
      </w:r>
      <w:r w:rsidRPr="007350DD">
        <w:t>The</w:t>
      </w:r>
      <w:r w:rsidR="001327BC" w:rsidRPr="007350DD">
        <w:t xml:space="preserve"> </w:t>
      </w:r>
      <w:r w:rsidRPr="007350DD">
        <w:t>latter</w:t>
      </w:r>
      <w:r w:rsidR="001327BC" w:rsidRPr="007350DD">
        <w:t xml:space="preserve"> </w:t>
      </w:r>
      <w:r w:rsidRPr="007350DD">
        <w:t>refers</w:t>
      </w:r>
      <w:r w:rsidR="001327BC" w:rsidRPr="007350DD">
        <w:t xml:space="preserve"> </w:t>
      </w:r>
      <w:r w:rsidRPr="007350DD">
        <w:t>to</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clothing,</w:t>
      </w:r>
      <w:r w:rsidR="001327BC" w:rsidRPr="007350DD">
        <w:t xml:space="preserve"> </w:t>
      </w:r>
      <w:r w:rsidRPr="007350DD">
        <w:t>food</w:t>
      </w:r>
      <w:r w:rsidR="001327BC" w:rsidRPr="007350DD">
        <w:t xml:space="preserve"> </w:t>
      </w:r>
      <w:r w:rsidRPr="007350DD">
        <w:t>and</w:t>
      </w:r>
      <w:r w:rsidR="001327BC" w:rsidRPr="007350DD">
        <w:t xml:space="preserve"> </w:t>
      </w:r>
      <w:r w:rsidRPr="007350DD">
        <w:t>utilities.</w:t>
      </w:r>
      <w:r w:rsidR="001327BC" w:rsidRPr="007350DD">
        <w:t xml:space="preserve"> </w:t>
      </w:r>
      <w:r w:rsidRPr="007350DD">
        <w:t>Approximately</w:t>
      </w:r>
      <w:r w:rsidR="001327BC" w:rsidRPr="007350DD">
        <w:t xml:space="preserve"> </w:t>
      </w:r>
      <w:r w:rsidRPr="007350DD">
        <w:t>88</w:t>
      </w:r>
      <w:r w:rsidR="001327BC" w:rsidRPr="007350DD">
        <w:t xml:space="preserve"> </w:t>
      </w:r>
      <w:r w:rsidRPr="007350DD">
        <w:t>(35</w:t>
      </w:r>
      <w:r w:rsidR="001327BC" w:rsidRPr="007350DD">
        <w:t xml:space="preserve"> </w:t>
      </w:r>
      <w:r w:rsidRPr="007350DD">
        <w:t>males</w:t>
      </w:r>
      <w:r w:rsidR="001327BC" w:rsidRPr="007350DD">
        <w:t xml:space="preserve"> </w:t>
      </w:r>
      <w:r w:rsidRPr="007350DD">
        <w:t>and</w:t>
      </w:r>
      <w:r w:rsidR="001327BC" w:rsidRPr="007350DD">
        <w:t xml:space="preserve"> </w:t>
      </w:r>
      <w:r w:rsidRPr="007350DD">
        <w:t>53</w:t>
      </w:r>
      <w:r w:rsidR="001327BC" w:rsidRPr="007350DD">
        <w:t xml:space="preserve"> </w:t>
      </w:r>
      <w:r w:rsidRPr="007350DD">
        <w:t>females)</w:t>
      </w:r>
      <w:r w:rsidR="001327BC" w:rsidRPr="007350DD">
        <w:t xml:space="preserve"> </w:t>
      </w:r>
      <w:r w:rsidRPr="007350DD">
        <w:t>HIV</w:t>
      </w:r>
      <w:r w:rsidR="001327BC" w:rsidRPr="007350DD">
        <w:t xml:space="preserve"> </w:t>
      </w:r>
      <w:r w:rsidRPr="007350DD">
        <w:t>dependents</w:t>
      </w:r>
      <w:r w:rsidR="001327BC" w:rsidRPr="007350DD">
        <w:t xml:space="preserve"> </w:t>
      </w:r>
      <w:r w:rsidRPr="007350DD">
        <w:t>(that</w:t>
      </w:r>
      <w:r w:rsidR="001327BC" w:rsidRPr="007350DD">
        <w:t xml:space="preserve"> </w:t>
      </w:r>
      <w:r w:rsidRPr="007350DD">
        <w:t>is,</w:t>
      </w:r>
      <w:r w:rsidR="001327BC" w:rsidRPr="007350DD">
        <w:t xml:space="preserve"> </w:t>
      </w:r>
      <w:r w:rsidRPr="007350DD">
        <w:t>children)</w:t>
      </w:r>
      <w:r w:rsidR="006461CD" w:rsidRPr="007350DD">
        <w:t xml:space="preserve"> </w:t>
      </w:r>
      <w:r w:rsidRPr="007350DD">
        <w:t>received</w:t>
      </w:r>
      <w:r w:rsidR="001327BC" w:rsidRPr="007350DD">
        <w:t xml:space="preserve"> </w:t>
      </w:r>
      <w:r w:rsidRPr="007350DD">
        <w:t>national</w:t>
      </w:r>
      <w:r w:rsidR="001327BC" w:rsidRPr="007350DD">
        <w:t xml:space="preserve"> </w:t>
      </w:r>
      <w:r w:rsidRPr="007350DD">
        <w:t>assistance</w:t>
      </w:r>
      <w:r w:rsidR="001327BC" w:rsidRPr="007350DD">
        <w:t xml:space="preserve"> </w:t>
      </w:r>
      <w:r w:rsidRPr="007350DD">
        <w:t>from</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in</w:t>
      </w:r>
      <w:r w:rsidR="001327BC" w:rsidRPr="007350DD">
        <w:t xml:space="preserve"> </w:t>
      </w:r>
      <w:r w:rsidRPr="007350DD">
        <w:t>2009.</w:t>
      </w:r>
    </w:p>
    <w:p w:rsidR="006564B6" w:rsidRPr="007350DD" w:rsidRDefault="006564B6" w:rsidP="00DB7B33">
      <w:pPr>
        <w:pStyle w:val="SingleTxtG"/>
      </w:pPr>
      <w:r w:rsidRPr="007350DD">
        <w:lastRenderedPageBreak/>
        <w:t>152.</w:t>
      </w:r>
      <w:r w:rsidR="00DB7B33" w:rsidRPr="007350DD">
        <w:tab/>
      </w:r>
      <w:r w:rsidRPr="007350DD">
        <w:t>The</w:t>
      </w:r>
      <w:r w:rsidR="001327BC" w:rsidRPr="007350DD">
        <w:t xml:space="preserve"> </w:t>
      </w:r>
      <w:r w:rsidRPr="007350DD">
        <w:t>second</w:t>
      </w:r>
      <w:r w:rsidR="001327BC" w:rsidRPr="007350DD">
        <w:t xml:space="preserve"> </w:t>
      </w:r>
      <w:r w:rsidRPr="007350DD">
        <w:t>category</w:t>
      </w:r>
      <w:r w:rsidR="001327BC" w:rsidRPr="007350DD">
        <w:t xml:space="preserve"> </w:t>
      </w:r>
      <w:r w:rsidRPr="007350DD">
        <w:t>of</w:t>
      </w:r>
      <w:r w:rsidR="001327BC" w:rsidRPr="007350DD">
        <w:t xml:space="preserve"> </w:t>
      </w:r>
      <w:r w:rsidRPr="007350DD">
        <w:t>educational</w:t>
      </w:r>
      <w:r w:rsidR="001327BC" w:rsidRPr="007350DD">
        <w:t xml:space="preserve"> </w:t>
      </w:r>
      <w:r w:rsidRPr="007350DD">
        <w:t>assistance</w:t>
      </w:r>
      <w:r w:rsidR="001327BC" w:rsidRPr="007350DD">
        <w:t xml:space="preserve"> </w:t>
      </w:r>
      <w:r w:rsidRPr="007350DD">
        <w:t>entails</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school</w:t>
      </w:r>
      <w:r w:rsidR="001327BC" w:rsidRPr="007350DD">
        <w:t xml:space="preserve"> </w:t>
      </w:r>
      <w:r w:rsidRPr="007350DD">
        <w:t>fees,</w:t>
      </w:r>
      <w:r w:rsidR="001327BC" w:rsidRPr="007350DD">
        <w:t xml:space="preserve"> </w:t>
      </w:r>
      <w:r w:rsidRPr="007350DD">
        <w:t>school</w:t>
      </w:r>
      <w:r w:rsidR="001327BC" w:rsidRPr="007350DD">
        <w:t xml:space="preserve"> </w:t>
      </w:r>
      <w:r w:rsidRPr="007350DD">
        <w:t>uniforms</w:t>
      </w:r>
      <w:r w:rsidR="001327BC" w:rsidRPr="007350DD">
        <w:t xml:space="preserve"> </w:t>
      </w:r>
      <w:r w:rsidRPr="007350DD">
        <w:t>and</w:t>
      </w:r>
      <w:r w:rsidR="001327BC" w:rsidRPr="007350DD">
        <w:t xml:space="preserve"> </w:t>
      </w:r>
      <w:r w:rsidRPr="007350DD">
        <w:t>textbooks.</w:t>
      </w:r>
      <w:r w:rsidR="001327BC" w:rsidRPr="007350DD">
        <w:t xml:space="preserve"> </w:t>
      </w:r>
      <w:r w:rsidRPr="007350DD">
        <w:t>This</w:t>
      </w:r>
      <w:r w:rsidR="001327BC" w:rsidRPr="007350DD">
        <w:t xml:space="preserve"> </w:t>
      </w:r>
      <w:r w:rsidRPr="007350DD">
        <w:t>service</w:t>
      </w:r>
      <w:r w:rsidR="001327BC" w:rsidRPr="007350DD">
        <w:t xml:space="preserve"> </w:t>
      </w:r>
      <w:r w:rsidRPr="007350DD">
        <w:t>is</w:t>
      </w:r>
      <w:r w:rsidR="001327BC" w:rsidRPr="007350DD">
        <w:t xml:space="preserve"> </w:t>
      </w:r>
      <w:r w:rsidRPr="007350DD">
        <w:t>sometimes</w:t>
      </w:r>
      <w:r w:rsidR="001327BC" w:rsidRPr="007350DD">
        <w:t xml:space="preserve"> </w:t>
      </w:r>
      <w:r w:rsidRPr="007350DD">
        <w:t>provided</w:t>
      </w:r>
      <w:r w:rsidR="001327BC" w:rsidRPr="007350DD">
        <w:t xml:space="preserve"> </w:t>
      </w:r>
      <w:r w:rsidRPr="007350DD">
        <w:t>in</w:t>
      </w:r>
      <w:r w:rsidR="001327BC" w:rsidRPr="007350DD">
        <w:t xml:space="preserve"> </w:t>
      </w:r>
      <w:r w:rsidRPr="007350DD">
        <w:t>conjunction</w:t>
      </w:r>
      <w:r w:rsidR="001327BC" w:rsidRPr="007350DD">
        <w:t xml:space="preserve"> </w:t>
      </w:r>
      <w:r w:rsidRPr="007350DD">
        <w:t>with</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which,</w:t>
      </w:r>
      <w:r w:rsidR="001327BC" w:rsidRPr="007350DD">
        <w:t xml:space="preserve"> </w:t>
      </w:r>
      <w:r w:rsidRPr="007350DD">
        <w:t>at</w:t>
      </w:r>
      <w:r w:rsidR="001327BC" w:rsidRPr="007350DD">
        <w:t xml:space="preserve"> </w:t>
      </w:r>
      <w:r w:rsidRPr="007350DD">
        <w:t>the</w:t>
      </w:r>
      <w:r w:rsidR="001327BC" w:rsidRPr="007350DD">
        <w:t xml:space="preserve"> </w:t>
      </w:r>
      <w:r w:rsidRPr="007350DD">
        <w:t>request</w:t>
      </w:r>
      <w:r w:rsidR="001327BC" w:rsidRPr="007350DD">
        <w:t xml:space="preserve"> </w:t>
      </w:r>
      <w:r w:rsidRPr="007350DD">
        <w:t>of</w:t>
      </w:r>
      <w:r w:rsidR="001327BC" w:rsidRPr="007350DD">
        <w:t xml:space="preserve"> </w:t>
      </w:r>
      <w:r w:rsidRPr="007350DD">
        <w:t>the</w:t>
      </w:r>
      <w:r w:rsidR="001327BC" w:rsidRPr="007350DD">
        <w:t xml:space="preserve"> </w:t>
      </w:r>
      <w:r w:rsidRPr="007350DD">
        <w:t>Department,</w:t>
      </w:r>
      <w:r w:rsidR="001327BC" w:rsidRPr="007350DD">
        <w:t xml:space="preserve"> </w:t>
      </w:r>
      <w:r w:rsidRPr="007350DD">
        <w:t>will</w:t>
      </w:r>
      <w:r w:rsidR="001327BC" w:rsidRPr="007350DD">
        <w:t xml:space="preserve"> </w:t>
      </w:r>
      <w:r w:rsidRPr="007350DD">
        <w:t>grant</w:t>
      </w:r>
      <w:r w:rsidR="001327BC" w:rsidRPr="007350DD">
        <w:t xml:space="preserve"> </w:t>
      </w:r>
      <w:r w:rsidRPr="007350DD">
        <w:t>waivers</w:t>
      </w:r>
      <w:r w:rsidR="001327BC" w:rsidRPr="007350DD">
        <w:t xml:space="preserve"> </w:t>
      </w:r>
      <w:r w:rsidRPr="007350DD">
        <w:t>for</w:t>
      </w:r>
      <w:r w:rsidR="001327BC" w:rsidRPr="007350DD">
        <w:t xml:space="preserve"> </w:t>
      </w:r>
      <w:r w:rsidRPr="007350DD">
        <w:t>school</w:t>
      </w:r>
      <w:r w:rsidR="001327BC" w:rsidRPr="007350DD">
        <w:t xml:space="preserve"> </w:t>
      </w:r>
      <w:r w:rsidRPr="007350DD">
        <w:t>fees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fees</w:t>
      </w:r>
      <w:r w:rsidR="001327BC" w:rsidRPr="007350DD">
        <w:t xml:space="preserve"> </w:t>
      </w:r>
      <w:r w:rsidRPr="007350DD">
        <w:t>connected</w:t>
      </w:r>
      <w:r w:rsidR="001327BC" w:rsidRPr="007350DD">
        <w:t xml:space="preserve"> </w:t>
      </w:r>
      <w:r w:rsidRPr="007350DD">
        <w:t>to</w:t>
      </w:r>
      <w:r w:rsidR="001327BC" w:rsidRPr="007350DD">
        <w:t xml:space="preserve"> </w:t>
      </w:r>
      <w:r w:rsidRPr="007350DD">
        <w:t>the</w:t>
      </w:r>
      <w:r w:rsidR="001327BC" w:rsidRPr="007350DD">
        <w:t xml:space="preserve"> </w:t>
      </w:r>
      <w:r w:rsidRPr="007350DD">
        <w:t>Textbook</w:t>
      </w:r>
      <w:r w:rsidR="001327BC" w:rsidRPr="007350DD">
        <w:t xml:space="preserve"> </w:t>
      </w:r>
      <w:r w:rsidRPr="007350DD">
        <w:t>Loan</w:t>
      </w:r>
      <w:r w:rsidR="001327BC" w:rsidRPr="007350DD">
        <w:t xml:space="preserve"> </w:t>
      </w:r>
      <w:r w:rsidRPr="007350DD">
        <w:t>Scheme.</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in</w:t>
      </w:r>
      <w:r w:rsidR="001327BC" w:rsidRPr="007350DD">
        <w:t xml:space="preserve"> </w:t>
      </w:r>
      <w:r w:rsidRPr="007350DD">
        <w:t>providing</w:t>
      </w:r>
      <w:r w:rsidR="001327BC" w:rsidRPr="007350DD">
        <w:t xml:space="preserve"> </w:t>
      </w:r>
      <w:r w:rsidRPr="007350DD">
        <w:t>educational</w:t>
      </w:r>
      <w:r w:rsidR="001327BC" w:rsidRPr="007350DD">
        <w:t xml:space="preserve"> </w:t>
      </w:r>
      <w:r w:rsidRPr="007350DD">
        <w:t>assistance,</w:t>
      </w:r>
      <w:r w:rsidR="001327BC" w:rsidRPr="007350DD">
        <w:t xml:space="preserve"> </w:t>
      </w:r>
      <w:r w:rsidRPr="007350DD">
        <w:t>does</w:t>
      </w:r>
      <w:r w:rsidR="001327BC" w:rsidRPr="007350DD">
        <w:t xml:space="preserve"> </w:t>
      </w:r>
      <w:r w:rsidRPr="007350DD">
        <w:t>not</w:t>
      </w:r>
      <w:r w:rsidR="001327BC" w:rsidRPr="007350DD">
        <w:t xml:space="preserve"> </w:t>
      </w:r>
      <w:r w:rsidRPr="007350DD">
        <w:t>differentiate</w:t>
      </w:r>
      <w:r w:rsidR="001327BC" w:rsidRPr="007350DD">
        <w:t xml:space="preserve"> </w:t>
      </w:r>
      <w:r w:rsidRPr="007350DD">
        <w:t>between</w:t>
      </w:r>
      <w:r w:rsidR="001327BC" w:rsidRPr="007350DD">
        <w:t xml:space="preserve"> </w:t>
      </w:r>
      <w:r w:rsidRPr="007350DD">
        <w:t>children</w:t>
      </w:r>
      <w:r w:rsidR="001327BC" w:rsidRPr="007350DD">
        <w:t xml:space="preserve"> </w:t>
      </w:r>
      <w:r w:rsidRPr="007350DD">
        <w:t>affected</w:t>
      </w:r>
      <w:r w:rsidR="001327BC" w:rsidRPr="007350DD">
        <w:t xml:space="preserve"> </w:t>
      </w:r>
      <w:r w:rsidRPr="007350DD">
        <w:t>or</w:t>
      </w:r>
      <w:r w:rsidR="001327BC" w:rsidRPr="007350DD">
        <w:t xml:space="preserve"> </w:t>
      </w:r>
      <w:r w:rsidRPr="007350DD">
        <w:t>infected</w:t>
      </w:r>
      <w:r w:rsidR="001327BC" w:rsidRPr="007350DD">
        <w:t xml:space="preserve"> </w:t>
      </w:r>
      <w:r w:rsidRPr="007350DD">
        <w:t>by</w:t>
      </w:r>
      <w:r w:rsidR="001327BC" w:rsidRPr="007350DD">
        <w:t xml:space="preserve"> </w:t>
      </w:r>
      <w:r w:rsidRPr="007350DD">
        <w:t>HIV</w:t>
      </w:r>
      <w:r w:rsidR="001327BC" w:rsidRPr="007350DD">
        <w:t xml:space="preserve"> </w:t>
      </w:r>
      <w:r w:rsidRPr="007350DD">
        <w:t>and</w:t>
      </w:r>
      <w:r w:rsidR="001327BC" w:rsidRPr="007350DD">
        <w:t xml:space="preserve"> </w:t>
      </w:r>
      <w:r w:rsidRPr="007350DD">
        <w:t>other</w:t>
      </w:r>
      <w:r w:rsidR="001327BC" w:rsidRPr="007350DD">
        <w:t xml:space="preserve"> </w:t>
      </w:r>
      <w:r w:rsidRPr="007350DD">
        <w:t>children</w:t>
      </w:r>
      <w:r w:rsidR="001327BC" w:rsidRPr="007350DD">
        <w:t xml:space="preserve"> </w:t>
      </w:r>
      <w:r w:rsidRPr="007350DD">
        <w:t>to</w:t>
      </w:r>
      <w:r w:rsidR="001327BC" w:rsidRPr="007350DD">
        <w:t xml:space="preserve"> </w:t>
      </w:r>
      <w:r w:rsidRPr="007350DD">
        <w:t>whom</w:t>
      </w:r>
      <w:r w:rsidR="001327BC" w:rsidRPr="007350DD">
        <w:t xml:space="preserve"> </w:t>
      </w:r>
      <w:r w:rsidRPr="007350DD">
        <w:t>educational</w:t>
      </w:r>
      <w:r w:rsidR="001327BC" w:rsidRPr="007350DD">
        <w:t xml:space="preserve"> </w:t>
      </w:r>
      <w:r w:rsidRPr="007350DD">
        <w:t>assistance</w:t>
      </w:r>
      <w:r w:rsidR="001327BC" w:rsidRPr="007350DD">
        <w:t xml:space="preserve"> </w:t>
      </w:r>
      <w:r w:rsidRPr="007350DD">
        <w:t>is</w:t>
      </w:r>
      <w:r w:rsidR="001327BC" w:rsidRPr="007350DD">
        <w:t xml:space="preserve"> </w:t>
      </w:r>
      <w:r w:rsidRPr="007350DD">
        <w:t>also</w:t>
      </w:r>
      <w:r w:rsidR="001327BC" w:rsidRPr="007350DD">
        <w:t xml:space="preserve"> </w:t>
      </w:r>
      <w:r w:rsidRPr="007350DD">
        <w:t>provided.</w:t>
      </w:r>
      <w:r w:rsidR="001327BC" w:rsidRPr="007350DD">
        <w:t xml:space="preserve"> </w:t>
      </w:r>
      <w:r w:rsidRPr="007350DD">
        <w:t>In</w:t>
      </w:r>
      <w:r w:rsidR="001327BC" w:rsidRPr="007350DD">
        <w:t xml:space="preserve"> </w:t>
      </w:r>
      <w:r w:rsidRPr="007350DD">
        <w:t>2008</w:t>
      </w:r>
      <w:r w:rsidR="001327BC" w:rsidRPr="007350DD">
        <w:t xml:space="preserve"> </w:t>
      </w:r>
      <w:r w:rsidRPr="007350DD">
        <w:t>educational</w:t>
      </w:r>
      <w:r w:rsidR="001327BC" w:rsidRPr="007350DD">
        <w:t xml:space="preserve"> </w:t>
      </w:r>
      <w:r w:rsidRPr="007350DD">
        <w:t>assistance</w:t>
      </w:r>
      <w:r w:rsidR="001327BC" w:rsidRPr="007350DD">
        <w:t xml:space="preserve"> </w:t>
      </w:r>
      <w:r w:rsidRPr="007350DD">
        <w:t>to</w:t>
      </w:r>
      <w:r w:rsidR="001327BC" w:rsidRPr="007350DD">
        <w:t xml:space="preserve"> </w:t>
      </w:r>
      <w:r w:rsidRPr="007350DD">
        <w:t>OVC</w:t>
      </w:r>
      <w:r w:rsidR="001327BC" w:rsidRPr="007350DD">
        <w:t xml:space="preserve"> </w:t>
      </w:r>
      <w:r w:rsidRPr="007350DD">
        <w:t>was</w:t>
      </w:r>
      <w:r w:rsidR="001327BC" w:rsidRPr="007350DD">
        <w:t xml:space="preserve"> </w:t>
      </w:r>
      <w:r w:rsidRPr="007350DD">
        <w:t>BDS</w:t>
      </w:r>
      <w:r w:rsidR="001327BC" w:rsidRPr="007350DD">
        <w:t xml:space="preserve"> </w:t>
      </w:r>
      <w:r w:rsidRPr="007350DD">
        <w:t>$7,342.68</w:t>
      </w:r>
      <w:r w:rsidR="001327BC" w:rsidRPr="007350DD">
        <w:t xml:space="preserve"> </w:t>
      </w:r>
      <w:r w:rsidRPr="007350DD">
        <w:t>and</w:t>
      </w:r>
      <w:r w:rsidR="001327BC" w:rsidRPr="007350DD">
        <w:t xml:space="preserve"> </w:t>
      </w:r>
      <w:r w:rsidRPr="007350DD">
        <w:t>in</w:t>
      </w:r>
      <w:r w:rsidR="001327BC" w:rsidRPr="007350DD">
        <w:t xml:space="preserve"> </w:t>
      </w:r>
      <w:r w:rsidRPr="007350DD">
        <w:t>2009,</w:t>
      </w:r>
      <w:r w:rsidR="001327BC" w:rsidRPr="007350DD">
        <w:t xml:space="preserve"> </w:t>
      </w:r>
      <w:r w:rsidRPr="007350DD">
        <w:t>$10,769.69.</w:t>
      </w:r>
      <w:r w:rsidR="001327BC" w:rsidRPr="007350DD">
        <w:t xml:space="preserve"> </w:t>
      </w:r>
      <w:r w:rsidRPr="007350DD">
        <w:t>Between</w:t>
      </w:r>
      <w:r w:rsidR="001327BC" w:rsidRPr="007350DD">
        <w:t xml:space="preserve"> </w:t>
      </w:r>
      <w:r w:rsidRPr="007350DD">
        <w:t>2006</w:t>
      </w:r>
      <w:r w:rsidR="001327BC" w:rsidRPr="007350DD">
        <w:t xml:space="preserve"> </w:t>
      </w:r>
      <w:r w:rsidRPr="007350DD">
        <w:t>and</w:t>
      </w:r>
      <w:r w:rsidR="001327BC" w:rsidRPr="007350DD">
        <w:t xml:space="preserve"> </w:t>
      </w:r>
      <w:r w:rsidRPr="007350DD">
        <w:t>2009</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gave</w:t>
      </w:r>
      <w:r w:rsidR="001327BC" w:rsidRPr="007350DD">
        <w:t xml:space="preserve"> </w:t>
      </w:r>
      <w:r w:rsidRPr="007350DD">
        <w:t>BDS</w:t>
      </w:r>
      <w:r w:rsidR="001327BC" w:rsidRPr="007350DD">
        <w:t xml:space="preserve"> </w:t>
      </w:r>
      <w:r w:rsidRPr="007350DD">
        <w:t>$30,801.94</w:t>
      </w:r>
      <w:r w:rsidR="001327BC" w:rsidRPr="007350DD">
        <w:t xml:space="preserve"> </w:t>
      </w:r>
      <w:r w:rsidRPr="007350DD">
        <w:t>in</w:t>
      </w:r>
      <w:r w:rsidR="001327BC" w:rsidRPr="007350DD">
        <w:t xml:space="preserve"> </w:t>
      </w:r>
      <w:r w:rsidRPr="007350DD">
        <w:t>educational</w:t>
      </w:r>
      <w:r w:rsidR="001327BC" w:rsidRPr="007350DD">
        <w:t xml:space="preserve"> </w:t>
      </w:r>
      <w:r w:rsidRPr="007350DD">
        <w:t>assistance.</w:t>
      </w:r>
      <w:r w:rsidR="001327BC" w:rsidRPr="007350DD">
        <w:t xml:space="preserve"> </w:t>
      </w:r>
      <w:r w:rsidRPr="007350DD">
        <w:t>Though</w:t>
      </w:r>
      <w:r w:rsidR="001327BC" w:rsidRPr="007350DD">
        <w:t xml:space="preserve"> </w:t>
      </w:r>
      <w:r w:rsidRPr="007350DD">
        <w:t>this</w:t>
      </w:r>
      <w:r w:rsidR="001327BC" w:rsidRPr="007350DD">
        <w:t xml:space="preserve"> </w:t>
      </w:r>
      <w:r w:rsidRPr="007350DD">
        <w:t>figure</w:t>
      </w:r>
      <w:r w:rsidR="001327BC" w:rsidRPr="007350DD">
        <w:t xml:space="preserve"> </w:t>
      </w:r>
      <w:r w:rsidRPr="007350DD">
        <w:t>might</w:t>
      </w:r>
      <w:r w:rsidR="001327BC" w:rsidRPr="007350DD">
        <w:t xml:space="preserve"> </w:t>
      </w:r>
      <w:r w:rsidRPr="007350DD">
        <w:t>appear</w:t>
      </w:r>
      <w:r w:rsidR="001327BC" w:rsidRPr="007350DD">
        <w:t xml:space="preserve"> </w:t>
      </w:r>
      <w:r w:rsidRPr="007350DD">
        <w:t>small</w:t>
      </w:r>
      <w:r w:rsidR="001327BC" w:rsidRPr="007350DD">
        <w:t xml:space="preserve"> </w:t>
      </w:r>
      <w:r w:rsidRPr="007350DD">
        <w:t>it</w:t>
      </w:r>
      <w:r w:rsidR="001327BC" w:rsidRPr="007350DD">
        <w:t xml:space="preserve"> </w:t>
      </w:r>
      <w:r w:rsidRPr="007350DD">
        <w:t>is</w:t>
      </w:r>
      <w:r w:rsidR="001327BC" w:rsidRPr="007350DD">
        <w:t xml:space="preserve"> </w:t>
      </w:r>
      <w:r w:rsidRPr="007350DD">
        <w:t>quite</w:t>
      </w:r>
      <w:r w:rsidR="001327BC" w:rsidRPr="007350DD">
        <w:t xml:space="preserve"> </w:t>
      </w:r>
      <w:r w:rsidRPr="007350DD">
        <w:t>substantial</w:t>
      </w:r>
      <w:r w:rsidR="001327BC" w:rsidRPr="007350DD">
        <w:t xml:space="preserve"> </w:t>
      </w:r>
      <w:r w:rsidRPr="007350DD">
        <w:t>given</w:t>
      </w:r>
      <w:r w:rsidR="001327BC" w:rsidRPr="007350DD">
        <w:t xml:space="preserve"> </w:t>
      </w:r>
      <w:r w:rsidRPr="007350DD">
        <w:t>the</w:t>
      </w:r>
      <w:r w:rsidR="001327BC" w:rsidRPr="007350DD">
        <w:t xml:space="preserve"> </w:t>
      </w:r>
      <w:r w:rsidRPr="007350DD">
        <w:t>context</w:t>
      </w:r>
      <w:r w:rsidR="001327BC" w:rsidRPr="007350DD">
        <w:t xml:space="preserve"> </w:t>
      </w:r>
      <w:r w:rsidRPr="007350DD">
        <w:t>of</w:t>
      </w:r>
      <w:r w:rsidR="001327BC" w:rsidRPr="007350DD">
        <w:t xml:space="preserve"> </w:t>
      </w:r>
      <w:r w:rsidRPr="007350DD">
        <w:t>Barbadian</w:t>
      </w:r>
      <w:r w:rsidR="001327BC" w:rsidRPr="007350DD">
        <w:t xml:space="preserve"> </w:t>
      </w:r>
      <w:r w:rsidRPr="007350DD">
        <w:t>social</w:t>
      </w:r>
      <w:r w:rsidR="001327BC" w:rsidRPr="007350DD">
        <w:t xml:space="preserve"> </w:t>
      </w:r>
      <w:r w:rsidRPr="007350DD">
        <w:t>network</w:t>
      </w:r>
      <w:r w:rsidR="001327BC" w:rsidRPr="007350DD">
        <w:t xml:space="preserve"> </w:t>
      </w:r>
      <w:r w:rsidRPr="007350DD">
        <w:t>which</w:t>
      </w:r>
      <w:r w:rsidR="001327BC" w:rsidRPr="007350DD">
        <w:t xml:space="preserve"> </w:t>
      </w:r>
      <w:r w:rsidRPr="007350DD">
        <w:t>provides</w:t>
      </w:r>
      <w:r w:rsidR="001327BC" w:rsidRPr="007350DD">
        <w:t xml:space="preserve"> </w:t>
      </w:r>
      <w:r w:rsidRPr="007350DD">
        <w:t>free</w:t>
      </w:r>
      <w:r w:rsidR="001327BC" w:rsidRPr="007350DD">
        <w:t xml:space="preserve"> </w:t>
      </w:r>
      <w:r w:rsidRPr="007350DD">
        <w:t>public</w:t>
      </w:r>
      <w:r w:rsidR="001327BC" w:rsidRPr="007350DD">
        <w:t xml:space="preserve"> </w:t>
      </w:r>
      <w:r w:rsidRPr="007350DD">
        <w:t>education</w:t>
      </w:r>
      <w:r w:rsidR="001327BC" w:rsidRPr="007350DD">
        <w:t xml:space="preserve"> </w:t>
      </w:r>
      <w:r w:rsidRPr="007350DD">
        <w:t>to</w:t>
      </w:r>
      <w:r w:rsidR="001327BC" w:rsidRPr="007350DD">
        <w:t xml:space="preserve"> </w:t>
      </w:r>
      <w:r w:rsidRPr="007350DD">
        <w:t>all</w:t>
      </w:r>
      <w:r w:rsidR="001327BC" w:rsidRPr="007350DD">
        <w:t xml:space="preserve"> </w:t>
      </w:r>
      <w:r w:rsidRPr="007350DD">
        <w:t>children</w:t>
      </w:r>
      <w:r w:rsidR="001327BC" w:rsidRPr="007350DD">
        <w:t xml:space="preserve"> </w:t>
      </w:r>
      <w:r w:rsidRPr="007350DD">
        <w:t>inclusive</w:t>
      </w:r>
      <w:r w:rsidR="001327BC" w:rsidRPr="007350DD">
        <w:t xml:space="preserve"> </w:t>
      </w:r>
      <w:r w:rsidRPr="007350DD">
        <w:t>of</w:t>
      </w:r>
      <w:r w:rsidR="001327BC" w:rsidRPr="007350DD">
        <w:t xml:space="preserve"> </w:t>
      </w:r>
      <w:r w:rsidRPr="007350DD">
        <w:t>the</w:t>
      </w:r>
      <w:r w:rsidR="001327BC" w:rsidRPr="007350DD">
        <w:t xml:space="preserve"> </w:t>
      </w:r>
      <w:r w:rsidRPr="007350DD">
        <w:t>tertiary</w:t>
      </w:r>
      <w:r w:rsidR="001327BC" w:rsidRPr="007350DD">
        <w:t xml:space="preserve"> </w:t>
      </w:r>
      <w:r w:rsidRPr="007350DD">
        <w:t>level.</w:t>
      </w:r>
      <w:r w:rsidR="001327BC" w:rsidRPr="007350DD">
        <w:t xml:space="preserve"> </w:t>
      </w:r>
    </w:p>
    <w:p w:rsidR="006564B6" w:rsidRPr="007350DD" w:rsidRDefault="006564B6" w:rsidP="00DB7B33">
      <w:pPr>
        <w:pStyle w:val="SingleTxtG"/>
      </w:pPr>
      <w:r w:rsidRPr="007350DD">
        <w:t>153.</w:t>
      </w:r>
      <w:r w:rsidR="00DB7B33" w:rsidRPr="007350DD">
        <w:tab/>
      </w:r>
      <w:r w:rsidRPr="007350DD">
        <w:t>Barbados</w:t>
      </w:r>
      <w:r w:rsidR="001327BC" w:rsidRPr="007350DD">
        <w:t xml:space="preserve"> </w:t>
      </w:r>
      <w:r w:rsidRPr="007350DD">
        <w:t>set</w:t>
      </w:r>
      <w:r w:rsidR="001327BC" w:rsidRPr="007350DD">
        <w:t xml:space="preserve"> </w:t>
      </w:r>
      <w:r w:rsidRPr="007350DD">
        <w:t>up</w:t>
      </w:r>
      <w:r w:rsidR="001327BC" w:rsidRPr="007350DD">
        <w:t xml:space="preserve"> </w:t>
      </w:r>
      <w:r w:rsidRPr="007350DD">
        <w:t>a</w:t>
      </w:r>
      <w:r w:rsidR="001327BC" w:rsidRPr="007350DD">
        <w:t xml:space="preserve"> </w:t>
      </w:r>
      <w:r w:rsidRPr="007350DD">
        <w:t>National</w:t>
      </w:r>
      <w:r w:rsidR="001327BC" w:rsidRPr="007350DD">
        <w:t xml:space="preserve"> </w:t>
      </w:r>
      <w:r w:rsidRPr="007350DD">
        <w:t>Advisory</w:t>
      </w:r>
      <w:r w:rsidR="001327BC" w:rsidRPr="007350DD">
        <w:t xml:space="preserve"> </w:t>
      </w:r>
      <w:r w:rsidRPr="007350DD">
        <w:t>Committee</w:t>
      </w:r>
      <w:r w:rsidR="001327BC" w:rsidRPr="007350DD">
        <w:t xml:space="preserve"> </w:t>
      </w:r>
      <w:r w:rsidRPr="007350DD">
        <w:t>on</w:t>
      </w:r>
      <w:r w:rsidR="001327BC" w:rsidRPr="007350DD">
        <w:t xml:space="preserve"> </w:t>
      </w:r>
      <w:r w:rsidRPr="007350DD">
        <w:t>AIDS</w:t>
      </w:r>
      <w:r w:rsidR="001327BC" w:rsidRPr="007350DD">
        <w:t xml:space="preserve"> </w:t>
      </w:r>
      <w:r w:rsidRPr="007350DD">
        <w:t>(NACA)</w:t>
      </w:r>
      <w:r w:rsidR="001327BC" w:rsidRPr="007350DD">
        <w:t xml:space="preserve"> </w:t>
      </w:r>
      <w:r w:rsidRPr="007350DD">
        <w:t>in</w:t>
      </w:r>
      <w:r w:rsidR="001327BC" w:rsidRPr="007350DD">
        <w:t xml:space="preserve"> </w:t>
      </w:r>
      <w:r w:rsidRPr="007350DD">
        <w:t>1985</w:t>
      </w:r>
      <w:r w:rsidR="001327BC" w:rsidRPr="007350DD">
        <w:t xml:space="preserve"> </w:t>
      </w:r>
      <w:r w:rsidRPr="007350DD">
        <w:t>under</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but</w:t>
      </w:r>
      <w:r w:rsidR="001327BC" w:rsidRPr="007350DD">
        <w:t xml:space="preserve"> </w:t>
      </w:r>
      <w:r w:rsidRPr="007350DD">
        <w:t>this</w:t>
      </w:r>
      <w:r w:rsidR="001327BC" w:rsidRPr="007350DD">
        <w:t xml:space="preserve"> </w:t>
      </w:r>
      <w:r w:rsidRPr="007350DD">
        <w:t>unit</w:t>
      </w:r>
      <w:r w:rsidR="001327BC" w:rsidRPr="007350DD">
        <w:t xml:space="preserve"> </w:t>
      </w:r>
      <w:r w:rsidRPr="007350DD">
        <w:t>is</w:t>
      </w:r>
      <w:r w:rsidR="001327BC" w:rsidRPr="007350DD">
        <w:t xml:space="preserve"> </w:t>
      </w:r>
      <w:r w:rsidRPr="007350DD">
        <w:t>now</w:t>
      </w:r>
      <w:r w:rsidR="001327BC" w:rsidRPr="007350DD">
        <w:t xml:space="preserve"> </w:t>
      </w:r>
      <w:r w:rsidRPr="007350DD">
        <w:t>under</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Family,</w:t>
      </w:r>
      <w:r w:rsidR="001327BC" w:rsidRPr="007350DD">
        <w:t xml:space="preserve"> </w:t>
      </w:r>
      <w:r w:rsidRPr="007350DD">
        <w:t>Culture,</w:t>
      </w:r>
      <w:r w:rsidR="001327BC" w:rsidRPr="007350DD">
        <w:t xml:space="preserve"> </w:t>
      </w:r>
      <w:r w:rsidRPr="007350DD">
        <w:t>Sports</w:t>
      </w:r>
      <w:r w:rsidR="001327BC" w:rsidRPr="007350DD">
        <w:t xml:space="preserve"> </w:t>
      </w:r>
      <w:r w:rsidRPr="007350DD">
        <w:t>and</w:t>
      </w:r>
      <w:r w:rsidR="001327BC" w:rsidRPr="007350DD">
        <w:t xml:space="preserve"> </w:t>
      </w:r>
      <w:r w:rsidRPr="007350DD">
        <w:t>Youth.</w:t>
      </w:r>
      <w:r w:rsidR="001327BC" w:rsidRPr="007350DD">
        <w:t xml:space="preserve"> </w:t>
      </w:r>
      <w:r w:rsidRPr="007350DD">
        <w:t>In</w:t>
      </w:r>
      <w:r w:rsidR="001327BC" w:rsidRPr="007350DD">
        <w:t xml:space="preserve"> </w:t>
      </w:r>
      <w:r w:rsidRPr="007350DD">
        <w:t>2001,</w:t>
      </w:r>
      <w:r w:rsidR="001327BC" w:rsidRPr="007350DD">
        <w:t xml:space="preserve"> </w:t>
      </w:r>
      <w:r w:rsidRPr="007350DD">
        <w:t>in</w:t>
      </w:r>
      <w:r w:rsidR="001327BC" w:rsidRPr="007350DD">
        <w:t xml:space="preserve"> </w:t>
      </w:r>
      <w:r w:rsidRPr="007350DD">
        <w:t>the</w:t>
      </w:r>
      <w:r w:rsidR="001327BC" w:rsidRPr="007350DD">
        <w:t xml:space="preserve"> </w:t>
      </w:r>
      <w:r w:rsidRPr="007350DD">
        <w:t>context</w:t>
      </w:r>
      <w:r w:rsidR="001327BC" w:rsidRPr="007350DD">
        <w:t xml:space="preserve"> </w:t>
      </w:r>
      <w:r w:rsidRPr="007350DD">
        <w:t>of</w:t>
      </w:r>
      <w:r w:rsidR="001327BC" w:rsidRPr="007350DD">
        <w:t xml:space="preserve"> </w:t>
      </w:r>
      <w:r w:rsidRPr="007350DD">
        <w:t>the</w:t>
      </w:r>
      <w:r w:rsidR="001327BC" w:rsidRPr="007350DD">
        <w:t xml:space="preserve"> </w:t>
      </w:r>
      <w:r w:rsidRPr="007350DD">
        <w:t>need</w:t>
      </w:r>
      <w:r w:rsidR="001327BC" w:rsidRPr="007350DD">
        <w:t xml:space="preserve"> </w:t>
      </w:r>
      <w:r w:rsidRPr="007350DD">
        <w:t>for</w:t>
      </w:r>
      <w:r w:rsidR="001327BC" w:rsidRPr="007350DD">
        <w:t xml:space="preserve"> </w:t>
      </w:r>
      <w:r w:rsidRPr="007350DD">
        <w:t>an</w:t>
      </w:r>
      <w:r w:rsidR="001327BC" w:rsidRPr="007350DD">
        <w:t xml:space="preserve"> </w:t>
      </w:r>
      <w:r w:rsidRPr="007350DD">
        <w:t>expanded</w:t>
      </w:r>
      <w:r w:rsidR="001327BC" w:rsidRPr="007350DD">
        <w:t xml:space="preserve"> </w:t>
      </w:r>
      <w:r w:rsidRPr="007350DD">
        <w:t>response</w:t>
      </w:r>
      <w:r w:rsidR="001327BC" w:rsidRPr="007350DD">
        <w:t xml:space="preserve"> </w:t>
      </w:r>
      <w:r w:rsidRPr="007350DD">
        <w:t>to</w:t>
      </w:r>
      <w:r w:rsidR="001327BC" w:rsidRPr="007350DD">
        <w:t xml:space="preserve"> </w:t>
      </w:r>
      <w:r w:rsidRPr="007350DD">
        <w:t>the</w:t>
      </w:r>
      <w:r w:rsidR="001327BC" w:rsidRPr="007350DD">
        <w:t xml:space="preserve"> </w:t>
      </w:r>
      <w:r w:rsidRPr="007350DD">
        <w:t>epidemic,</w:t>
      </w:r>
      <w:r w:rsidR="001327BC" w:rsidRPr="007350DD">
        <w:t xml:space="preserve"> </w:t>
      </w:r>
      <w:r w:rsidRPr="007350DD">
        <w:t>the</w:t>
      </w:r>
      <w:r w:rsidR="001327BC" w:rsidRPr="007350DD">
        <w:t xml:space="preserve"> </w:t>
      </w:r>
      <w:r w:rsidRPr="007350DD">
        <w:t>National</w:t>
      </w:r>
      <w:r w:rsidR="001327BC" w:rsidRPr="007350DD">
        <w:t xml:space="preserve"> </w:t>
      </w:r>
      <w:r w:rsidRPr="007350DD">
        <w:t>HIV/AIDS</w:t>
      </w:r>
      <w:r w:rsidR="001327BC" w:rsidRPr="007350DD">
        <w:t xml:space="preserve"> </w:t>
      </w:r>
      <w:r w:rsidRPr="007350DD">
        <w:t>Commission</w:t>
      </w:r>
      <w:r w:rsidR="001327BC" w:rsidRPr="007350DD">
        <w:t xml:space="preserve"> </w:t>
      </w:r>
      <w:r w:rsidRPr="007350DD">
        <w:t>(NHAC)</w:t>
      </w:r>
      <w:r w:rsidR="001327BC" w:rsidRPr="007350DD">
        <w:t xml:space="preserve"> </w:t>
      </w:r>
      <w:r w:rsidRPr="007350DD">
        <w:t>was</w:t>
      </w:r>
      <w:r w:rsidR="001327BC" w:rsidRPr="007350DD">
        <w:t xml:space="preserve"> </w:t>
      </w:r>
      <w:r w:rsidRPr="007350DD">
        <w:t>established</w:t>
      </w:r>
      <w:r w:rsidR="001327BC" w:rsidRPr="007350DD">
        <w:t xml:space="preserve"> </w:t>
      </w:r>
      <w:r w:rsidRPr="007350DD">
        <w:t>under</w:t>
      </w:r>
      <w:r w:rsidR="001327BC" w:rsidRPr="007350DD">
        <w:t xml:space="preserve"> </w:t>
      </w:r>
      <w:r w:rsidRPr="007350DD">
        <w:t>the</w:t>
      </w:r>
      <w:r w:rsidR="001327BC" w:rsidRPr="007350DD">
        <w:t xml:space="preserve"> </w:t>
      </w:r>
      <w:r w:rsidRPr="007350DD">
        <w:t>Office</w:t>
      </w:r>
      <w:r w:rsidR="001327BC" w:rsidRPr="007350DD">
        <w:t xml:space="preserve"> </w:t>
      </w:r>
      <w:r w:rsidRPr="007350DD">
        <w:t>of</w:t>
      </w:r>
      <w:r w:rsidR="001327BC" w:rsidRPr="007350DD">
        <w:t xml:space="preserve"> </w:t>
      </w:r>
      <w:r w:rsidRPr="007350DD">
        <w:t>the</w:t>
      </w:r>
      <w:r w:rsidR="001327BC" w:rsidRPr="007350DD">
        <w:t xml:space="preserve"> </w:t>
      </w:r>
      <w:r w:rsidRPr="007350DD">
        <w:t>Prime</w:t>
      </w:r>
      <w:r w:rsidR="001327BC" w:rsidRPr="007350DD">
        <w:t xml:space="preserve"> </w:t>
      </w:r>
      <w:r w:rsidRPr="007350DD">
        <w:t>Minister.</w:t>
      </w:r>
      <w:r w:rsidR="001327BC" w:rsidRPr="007350DD">
        <w:t xml:space="preserve"> </w:t>
      </w:r>
      <w:r w:rsidRPr="007350DD">
        <w:t>The</w:t>
      </w:r>
      <w:r w:rsidR="001327BC" w:rsidRPr="007350DD">
        <w:t xml:space="preserve"> </w:t>
      </w:r>
      <w:r w:rsidRPr="007350DD">
        <w:t>NHAC</w:t>
      </w:r>
      <w:r w:rsidR="001327BC" w:rsidRPr="007350DD">
        <w:t xml:space="preserve"> </w:t>
      </w:r>
      <w:r w:rsidRPr="007350DD">
        <w:t>has</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advising</w:t>
      </w:r>
      <w:r w:rsidR="001327BC" w:rsidRPr="007350DD">
        <w:t xml:space="preserve"> </w:t>
      </w:r>
      <w:r w:rsidRPr="007350DD">
        <w:t>on</w:t>
      </w:r>
      <w:r w:rsidR="001327BC" w:rsidRPr="007350DD">
        <w:t xml:space="preserve"> </w:t>
      </w:r>
      <w:r w:rsidRPr="007350DD">
        <w:t>policy</w:t>
      </w:r>
      <w:r w:rsidR="001327BC" w:rsidRPr="007350DD">
        <w:t xml:space="preserve"> </w:t>
      </w:r>
      <w:r w:rsidRPr="007350DD">
        <w:t>and</w:t>
      </w:r>
      <w:r w:rsidR="001327BC" w:rsidRPr="007350DD">
        <w:t xml:space="preserve"> </w:t>
      </w:r>
      <w:r w:rsidRPr="007350DD">
        <w:t>coordinating</w:t>
      </w:r>
      <w:r w:rsidR="001327BC" w:rsidRPr="007350DD">
        <w:t xml:space="preserve"> </w:t>
      </w:r>
      <w:r w:rsidRPr="007350DD">
        <w:t>the</w:t>
      </w:r>
      <w:r w:rsidR="001327BC" w:rsidRPr="007350DD">
        <w:t xml:space="preserve"> </w:t>
      </w:r>
      <w:r w:rsidRPr="007350DD">
        <w:t>national</w:t>
      </w:r>
      <w:r w:rsidR="001327BC" w:rsidRPr="007350DD">
        <w:t xml:space="preserve"> </w:t>
      </w:r>
      <w:r w:rsidRPr="007350DD">
        <w:t>programme.</w:t>
      </w:r>
      <w:r w:rsidR="001327BC" w:rsidRPr="007350DD">
        <w:t xml:space="preserve"> </w:t>
      </w:r>
      <w:r w:rsidRPr="007350DD">
        <w:t>Within</w:t>
      </w:r>
      <w:r w:rsidR="001327BC" w:rsidRPr="007350DD">
        <w:t xml:space="preserve"> </w:t>
      </w:r>
      <w:r w:rsidRPr="007350DD">
        <w:t>the</w:t>
      </w:r>
      <w:r w:rsidR="001327BC" w:rsidRPr="007350DD">
        <w:t xml:space="preserve"> </w:t>
      </w:r>
      <w:r w:rsidRPr="007350DD">
        <w:t>Public</w:t>
      </w:r>
      <w:r w:rsidR="001327BC" w:rsidRPr="007350DD">
        <w:t xml:space="preserve"> </w:t>
      </w:r>
      <w:r w:rsidRPr="007350DD">
        <w:t>Sector,</w:t>
      </w:r>
      <w:r w:rsidR="001327BC" w:rsidRPr="007350DD">
        <w:t xml:space="preserve"> </w:t>
      </w:r>
      <w:r w:rsidRPr="007350DD">
        <w:t>there</w:t>
      </w:r>
      <w:r w:rsidR="001327BC" w:rsidRPr="007350DD">
        <w:t xml:space="preserve"> </w:t>
      </w:r>
      <w:r w:rsidRPr="007350DD">
        <w:t>are</w:t>
      </w:r>
      <w:r w:rsidR="001327BC" w:rsidRPr="007350DD">
        <w:t xml:space="preserve"> </w:t>
      </w:r>
      <w:r w:rsidRPr="007350DD">
        <w:t>twenty</w:t>
      </w:r>
      <w:r w:rsidR="001327BC" w:rsidRPr="007350DD">
        <w:t xml:space="preserve"> </w:t>
      </w:r>
      <w:r w:rsidRPr="007350DD">
        <w:t>(20)</w:t>
      </w:r>
      <w:r w:rsidR="001327BC" w:rsidRPr="007350DD">
        <w:t xml:space="preserve"> </w:t>
      </w:r>
      <w:r w:rsidRPr="007350DD">
        <w:t>key</w:t>
      </w:r>
      <w:r w:rsidR="001327BC" w:rsidRPr="007350DD">
        <w:t xml:space="preserve"> </w:t>
      </w:r>
      <w:r w:rsidRPr="007350DD">
        <w:t>line</w:t>
      </w:r>
      <w:r w:rsidR="001327BC" w:rsidRPr="007350DD">
        <w:t xml:space="preserve"> </w:t>
      </w:r>
      <w:r w:rsidRPr="007350DD">
        <w:t>Government</w:t>
      </w:r>
      <w:r w:rsidR="001327BC" w:rsidRPr="007350DD">
        <w:t xml:space="preserve"> </w:t>
      </w:r>
      <w:r w:rsidRPr="007350DD">
        <w:t>Ministries</w:t>
      </w:r>
      <w:r w:rsidR="001327BC" w:rsidRPr="007350DD">
        <w:t xml:space="preserve"> </w:t>
      </w:r>
      <w:r w:rsidRPr="007350DD">
        <w:t>with</w:t>
      </w:r>
      <w:r w:rsidR="001327BC" w:rsidRPr="007350DD">
        <w:t xml:space="preserve"> </w:t>
      </w:r>
      <w:r w:rsidRPr="007350DD">
        <w:t>two</w:t>
      </w:r>
      <w:r w:rsidR="001327BC" w:rsidRPr="007350DD">
        <w:t xml:space="preserve"> </w:t>
      </w:r>
      <w:r w:rsidRPr="007350DD">
        <w:t>(2)</w:t>
      </w:r>
      <w:r w:rsidR="001327BC" w:rsidRPr="007350DD">
        <w:t xml:space="preserve"> </w:t>
      </w:r>
      <w:r w:rsidRPr="007350DD">
        <w:t>having</w:t>
      </w:r>
      <w:r w:rsidR="001327BC" w:rsidRPr="007350DD">
        <w:t xml:space="preserve"> </w:t>
      </w:r>
      <w:r w:rsidRPr="007350DD">
        <w:t>dedicated</w:t>
      </w:r>
      <w:r w:rsidR="001327BC" w:rsidRPr="007350DD">
        <w:t xml:space="preserve"> </w:t>
      </w:r>
      <w:r w:rsidRPr="007350DD">
        <w:t>HIV</w:t>
      </w:r>
      <w:r w:rsidR="001327BC" w:rsidRPr="007350DD">
        <w:t xml:space="preserve"> </w:t>
      </w:r>
      <w:r w:rsidRPr="007350DD">
        <w:t>and</w:t>
      </w:r>
      <w:r w:rsidR="001327BC" w:rsidRPr="007350DD">
        <w:t xml:space="preserve"> </w:t>
      </w:r>
      <w:r w:rsidRPr="007350DD">
        <w:t>AIDS</w:t>
      </w:r>
      <w:r w:rsidR="001327BC" w:rsidRPr="007350DD">
        <w:t xml:space="preserve"> </w:t>
      </w:r>
      <w:r w:rsidRPr="007350DD">
        <w:t>core</w:t>
      </w:r>
      <w:r w:rsidR="001327BC" w:rsidRPr="007350DD">
        <w:t xml:space="preserve"> </w:t>
      </w:r>
      <w:r w:rsidRPr="007350DD">
        <w:t>groups</w:t>
      </w:r>
      <w:r w:rsidR="001327BC" w:rsidRPr="007350DD">
        <w:t xml:space="preserve"> </w:t>
      </w:r>
      <w:r w:rsidRPr="007350DD">
        <w:t>and</w:t>
      </w:r>
      <w:r w:rsidR="001327BC" w:rsidRPr="007350DD">
        <w:t xml:space="preserve"> </w:t>
      </w:r>
      <w:r w:rsidRPr="007350DD">
        <w:t>each</w:t>
      </w:r>
      <w:r w:rsidR="001327BC" w:rsidRPr="007350DD">
        <w:t xml:space="preserve"> </w:t>
      </w:r>
      <w:r w:rsidRPr="007350DD">
        <w:t>Ministry</w:t>
      </w:r>
      <w:r w:rsidR="001327BC" w:rsidRPr="007350DD">
        <w:t xml:space="preserve"> </w:t>
      </w:r>
      <w:r w:rsidRPr="007350DD">
        <w:t>having</w:t>
      </w:r>
      <w:r w:rsidR="001327BC" w:rsidRPr="007350DD">
        <w:t xml:space="preserve"> </w:t>
      </w:r>
      <w:r w:rsidRPr="007350DD">
        <w:t>an</w:t>
      </w:r>
      <w:r w:rsidR="001327BC" w:rsidRPr="007350DD">
        <w:t xml:space="preserve"> </w:t>
      </w:r>
      <w:r w:rsidRPr="007350DD">
        <w:t>annual</w:t>
      </w:r>
      <w:r w:rsidR="001327BC" w:rsidRPr="007350DD">
        <w:t xml:space="preserve"> </w:t>
      </w:r>
      <w:r w:rsidRPr="007350DD">
        <w:t>Work</w:t>
      </w:r>
      <w:r w:rsidR="001327BC" w:rsidRPr="007350DD">
        <w:t xml:space="preserve"> </w:t>
      </w:r>
      <w:r w:rsidRPr="007350DD">
        <w:t>Plan</w:t>
      </w:r>
      <w:r w:rsidR="001327BC" w:rsidRPr="007350DD">
        <w:t xml:space="preserve"> </w:t>
      </w:r>
      <w:r w:rsidRPr="007350DD">
        <w:t>for</w:t>
      </w:r>
      <w:r w:rsidR="001327BC" w:rsidRPr="007350DD">
        <w:t xml:space="preserve"> </w:t>
      </w:r>
      <w:r w:rsidRPr="007350DD">
        <w:t>which</w:t>
      </w:r>
      <w:r w:rsidR="001327BC" w:rsidRPr="007350DD">
        <w:t xml:space="preserve"> </w:t>
      </w:r>
      <w:r w:rsidRPr="007350DD">
        <w:t>they</w:t>
      </w:r>
      <w:r w:rsidR="001327BC" w:rsidRPr="007350DD">
        <w:t xml:space="preserve"> </w:t>
      </w:r>
      <w:r w:rsidRPr="007350DD">
        <w:t>receive</w:t>
      </w:r>
      <w:r w:rsidR="001327BC" w:rsidRPr="007350DD">
        <w:t xml:space="preserve"> </w:t>
      </w:r>
      <w:r w:rsidRPr="007350DD">
        <w:t>financing</w:t>
      </w:r>
      <w:r w:rsidR="001327BC" w:rsidRPr="007350DD">
        <w:t xml:space="preserve"> </w:t>
      </w:r>
      <w:r w:rsidRPr="007350DD">
        <w:t>as</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annual</w:t>
      </w:r>
      <w:r w:rsidR="001327BC" w:rsidRPr="007350DD">
        <w:t xml:space="preserve"> </w:t>
      </w:r>
      <w:r w:rsidRPr="007350DD">
        <w:t>budgetary</w:t>
      </w:r>
      <w:r w:rsidR="001327BC" w:rsidRPr="007350DD">
        <w:t xml:space="preserve"> </w:t>
      </w:r>
      <w:r w:rsidRPr="007350DD">
        <w:t>process.</w:t>
      </w:r>
      <w:r w:rsidR="001327BC" w:rsidRPr="007350DD">
        <w:t xml:space="preserve"> </w:t>
      </w:r>
    </w:p>
    <w:p w:rsidR="006564B6" w:rsidRPr="007350DD" w:rsidRDefault="006564B6" w:rsidP="00DB7B33">
      <w:pPr>
        <w:pStyle w:val="SingleTxtG"/>
      </w:pPr>
      <w:r w:rsidRPr="007350DD">
        <w:t>154.</w:t>
      </w:r>
      <w:r w:rsidR="00DB7B33" w:rsidRPr="007350DD">
        <w:tab/>
      </w:r>
      <w:r w:rsidRPr="007350DD">
        <w:t>The</w:t>
      </w:r>
      <w:r w:rsidR="001327BC" w:rsidRPr="007350DD">
        <w:t xml:space="preserve"> </w:t>
      </w:r>
      <w:r w:rsidRPr="007350DD">
        <w:t>Government</w:t>
      </w:r>
      <w:r w:rsidR="00EA19E5" w:rsidRPr="007350DD">
        <w:t>’</w:t>
      </w:r>
      <w:r w:rsidRPr="007350DD">
        <w:t>s</w:t>
      </w:r>
      <w:r w:rsidR="001327BC" w:rsidRPr="007350DD">
        <w:t xml:space="preserve"> </w:t>
      </w:r>
      <w:r w:rsidRPr="007350DD">
        <w:t>financial</w:t>
      </w:r>
      <w:r w:rsidR="001327BC" w:rsidRPr="007350DD">
        <w:t xml:space="preserve"> </w:t>
      </w:r>
      <w:r w:rsidRPr="007350DD">
        <w:t>commitments</w:t>
      </w:r>
      <w:r w:rsidR="001327BC" w:rsidRPr="007350DD">
        <w:t xml:space="preserve"> </w:t>
      </w:r>
      <w:r w:rsidRPr="007350DD">
        <w:t>for</w:t>
      </w:r>
      <w:r w:rsidR="001327BC" w:rsidRPr="007350DD">
        <w:t xml:space="preserve"> </w:t>
      </w:r>
      <w:r w:rsidRPr="007350DD">
        <w:t>HIV</w:t>
      </w:r>
      <w:r w:rsidR="001327BC" w:rsidRPr="007350DD">
        <w:t xml:space="preserve"> </w:t>
      </w:r>
      <w:r w:rsidRPr="007350DD">
        <w:t>are</w:t>
      </w:r>
      <w:r w:rsidR="001327BC" w:rsidRPr="007350DD">
        <w:t xml:space="preserve"> </w:t>
      </w:r>
      <w:r w:rsidRPr="007350DD">
        <w:t>shown</w:t>
      </w:r>
      <w:r w:rsidR="001327BC" w:rsidRPr="007350DD">
        <w:t xml:space="preserve"> </w:t>
      </w:r>
      <w:r w:rsidRPr="007350DD">
        <w:t>in</w:t>
      </w:r>
      <w:r w:rsidR="001327BC" w:rsidRPr="007350DD">
        <w:t xml:space="preserve"> </w:t>
      </w:r>
      <w:r w:rsidRPr="007350DD">
        <w:t>Table</w:t>
      </w:r>
      <w:r w:rsidR="001327BC" w:rsidRPr="007350DD">
        <w:t xml:space="preserve"> </w:t>
      </w:r>
      <w:r w:rsidRPr="007350DD">
        <w:t>18.</w:t>
      </w:r>
      <w:r w:rsidR="001327BC" w:rsidRPr="007350DD">
        <w:t xml:space="preserve"> </w:t>
      </w:r>
      <w:r w:rsidRPr="007350DD">
        <w:t>Government</w:t>
      </w:r>
      <w:r w:rsidR="00EA19E5" w:rsidRPr="007350DD">
        <w:t>’</w:t>
      </w:r>
      <w:r w:rsidRPr="007350DD">
        <w:t>s</w:t>
      </w:r>
      <w:r w:rsidR="001327BC" w:rsidRPr="007350DD">
        <w:t xml:space="preserve"> </w:t>
      </w:r>
      <w:r w:rsidRPr="007350DD">
        <w:t>overall</w:t>
      </w:r>
      <w:r w:rsidR="001327BC" w:rsidRPr="007350DD">
        <w:t xml:space="preserve"> </w:t>
      </w:r>
      <w:r w:rsidRPr="007350DD">
        <w:t>financial</w:t>
      </w:r>
      <w:r w:rsidR="001327BC" w:rsidRPr="007350DD">
        <w:t xml:space="preserve"> </w:t>
      </w:r>
      <w:r w:rsidRPr="007350DD">
        <w:t>commitments</w:t>
      </w:r>
      <w:r w:rsidR="001327BC" w:rsidRPr="007350DD">
        <w:t xml:space="preserve"> </w:t>
      </w:r>
      <w:r w:rsidRPr="007350DD">
        <w:t>for</w:t>
      </w:r>
      <w:r w:rsidR="001327BC" w:rsidRPr="007350DD">
        <w:t xml:space="preserve"> </w:t>
      </w:r>
      <w:r w:rsidRPr="007350DD">
        <w:t>HIV</w:t>
      </w:r>
      <w:r w:rsidR="001327BC" w:rsidRPr="007350DD">
        <w:t xml:space="preserve"> </w:t>
      </w:r>
      <w:r w:rsidRPr="007350DD">
        <w:t>during</w:t>
      </w:r>
      <w:r w:rsidR="001327BC" w:rsidRPr="007350DD">
        <w:t xml:space="preserve"> </w:t>
      </w:r>
      <w:r w:rsidRPr="007350DD">
        <w:t>the</w:t>
      </w:r>
      <w:r w:rsidR="001327BC" w:rsidRPr="007350DD">
        <w:t xml:space="preserve"> </w:t>
      </w:r>
      <w:r w:rsidRPr="007350DD">
        <w:t>last</w:t>
      </w:r>
      <w:r w:rsidR="001327BC" w:rsidRPr="007350DD">
        <w:t xml:space="preserve"> </w:t>
      </w:r>
      <w:r w:rsidRPr="007350DD">
        <w:t>reporting</w:t>
      </w:r>
      <w:r w:rsidR="001327BC" w:rsidRPr="007350DD">
        <w:t xml:space="preserve"> </w:t>
      </w:r>
      <w:r w:rsidRPr="007350DD">
        <w:t>period</w:t>
      </w:r>
      <w:r w:rsidR="001327BC" w:rsidRPr="007350DD">
        <w:t xml:space="preserve"> </w:t>
      </w:r>
      <w:r w:rsidR="00355C8F" w:rsidRPr="007350DD">
        <w:t>(2007–</w:t>
      </w:r>
      <w:r w:rsidRPr="007350DD">
        <w:t>2009)</w:t>
      </w:r>
      <w:r w:rsidR="001327BC" w:rsidRPr="007350DD">
        <w:t xml:space="preserve"> </w:t>
      </w:r>
      <w:r w:rsidRPr="007350DD">
        <w:t>have</w:t>
      </w:r>
      <w:r w:rsidR="001327BC" w:rsidRPr="007350DD">
        <w:t xml:space="preserve"> </w:t>
      </w:r>
      <w:r w:rsidRPr="007350DD">
        <w:t>steadily</w:t>
      </w:r>
      <w:r w:rsidR="001327BC" w:rsidRPr="007350DD">
        <w:t xml:space="preserve"> </w:t>
      </w:r>
      <w:r w:rsidRPr="007350DD">
        <w:t>increased</w:t>
      </w:r>
      <w:r w:rsidR="001327BC" w:rsidRPr="007350DD">
        <w:t xml:space="preserve"> </w:t>
      </w:r>
      <w:r w:rsidRPr="007350DD">
        <w:t>with</w:t>
      </w:r>
      <w:r w:rsidR="001327BC" w:rsidRPr="007350DD">
        <w:t xml:space="preserve"> </w:t>
      </w:r>
      <w:r w:rsidRPr="007350DD">
        <w:t>the</w:t>
      </w:r>
      <w:r w:rsidR="001327BC" w:rsidRPr="007350DD">
        <w:t xml:space="preserve"> </w:t>
      </w:r>
      <w:r w:rsidRPr="007350DD">
        <w:t>largest</w:t>
      </w:r>
      <w:r w:rsidR="001327BC" w:rsidRPr="007350DD">
        <w:t xml:space="preserve"> </w:t>
      </w:r>
      <w:r w:rsidRPr="007350DD">
        <w:t>increase</w:t>
      </w:r>
      <w:r w:rsidR="001327BC" w:rsidRPr="007350DD">
        <w:t xml:space="preserve"> </w:t>
      </w:r>
      <w:r w:rsidRPr="007350DD">
        <w:t>being</w:t>
      </w:r>
      <w:r w:rsidR="001327BC" w:rsidRPr="007350DD">
        <w:t xml:space="preserve"> </w:t>
      </w:r>
      <w:r w:rsidRPr="007350DD">
        <w:t>seen</w:t>
      </w:r>
      <w:r w:rsidR="001327BC" w:rsidRPr="007350DD">
        <w:t xml:space="preserve"> </w:t>
      </w:r>
      <w:r w:rsidRPr="007350DD">
        <w:t>in</w:t>
      </w:r>
      <w:r w:rsidR="001327BC" w:rsidRPr="007350DD">
        <w:t xml:space="preserve"> </w:t>
      </w:r>
      <w:r w:rsidRPr="007350DD">
        <w:t>2008/2009.</w:t>
      </w:r>
      <w:r w:rsidR="001327BC" w:rsidRPr="007350DD">
        <w:t xml:space="preserve"> </w:t>
      </w:r>
      <w:r w:rsidRPr="007350DD">
        <w:t>There</w:t>
      </w:r>
      <w:r w:rsidR="001327BC" w:rsidRPr="007350DD">
        <w:t xml:space="preserve"> </w:t>
      </w:r>
      <w:r w:rsidRPr="007350DD">
        <w:t>has</w:t>
      </w:r>
      <w:r w:rsidR="001327BC" w:rsidRPr="007350DD">
        <w:t xml:space="preserve"> </w:t>
      </w:r>
      <w:r w:rsidRPr="007350DD">
        <w:t>also</w:t>
      </w:r>
      <w:r w:rsidR="001327BC" w:rsidRPr="007350DD">
        <w:t xml:space="preserve"> </w:t>
      </w:r>
      <w:r w:rsidRPr="007350DD">
        <w:t>been</w:t>
      </w:r>
      <w:r w:rsidR="001327BC" w:rsidRPr="007350DD">
        <w:t xml:space="preserve"> </w:t>
      </w:r>
      <w:r w:rsidRPr="007350DD">
        <w:t>an</w:t>
      </w:r>
      <w:r w:rsidR="001327BC" w:rsidRPr="007350DD">
        <w:t xml:space="preserve"> </w:t>
      </w:r>
      <w:r w:rsidRPr="007350DD">
        <w:t>increase</w:t>
      </w:r>
      <w:r w:rsidR="001327BC" w:rsidRPr="007350DD">
        <w:t xml:space="preserve"> </w:t>
      </w:r>
      <w:r w:rsidRPr="007350DD">
        <w:t>in</w:t>
      </w:r>
      <w:r w:rsidR="001327BC" w:rsidRPr="007350DD">
        <w:t xml:space="preserve"> </w:t>
      </w:r>
      <w:r w:rsidRPr="007350DD">
        <w:t>the</w:t>
      </w:r>
      <w:r w:rsidR="001327BC" w:rsidRPr="007350DD">
        <w:t xml:space="preserve"> </w:t>
      </w:r>
      <w:r w:rsidRPr="007350DD">
        <w:t>resource</w:t>
      </w:r>
      <w:r w:rsidR="001327BC" w:rsidRPr="007350DD">
        <w:t xml:space="preserve"> </w:t>
      </w:r>
      <w:r w:rsidRPr="007350DD">
        <w:t>allocation</w:t>
      </w:r>
      <w:r w:rsidR="001327BC" w:rsidRPr="007350DD">
        <w:t xml:space="preserve"> </w:t>
      </w:r>
      <w:r w:rsidRPr="007350DD">
        <w:t>for</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care</w:t>
      </w:r>
      <w:r w:rsidR="001327BC" w:rsidRPr="007350DD">
        <w:t xml:space="preserve"> </w:t>
      </w:r>
      <w:r w:rsidRPr="007350DD">
        <w:t>and</w:t>
      </w:r>
      <w:r w:rsidR="001327BC" w:rsidRPr="007350DD">
        <w:t xml:space="preserve"> </w:t>
      </w:r>
      <w:r w:rsidRPr="007350DD">
        <w:t>support</w:t>
      </w:r>
      <w:r w:rsidR="001327BC" w:rsidRPr="007350DD">
        <w:t xml:space="preserve"> </w:t>
      </w:r>
      <w:r w:rsidRPr="007350DD">
        <w:t>from</w:t>
      </w:r>
      <w:r w:rsidR="001327BC" w:rsidRPr="007350DD">
        <w:t xml:space="preserve"> </w:t>
      </w:r>
      <w:r w:rsidRPr="007350DD">
        <w:t>$2.8</w:t>
      </w:r>
      <w:r w:rsidR="001327BC" w:rsidRPr="007350DD">
        <w:t xml:space="preserve"> </w:t>
      </w:r>
      <w:r w:rsidRPr="007350DD">
        <w:t>million</w:t>
      </w:r>
      <w:r w:rsidR="001327BC" w:rsidRPr="007350DD">
        <w:t xml:space="preserve"> </w:t>
      </w:r>
      <w:r w:rsidRPr="007350DD">
        <w:t>to</w:t>
      </w:r>
      <w:r w:rsidR="001327BC" w:rsidRPr="007350DD">
        <w:t xml:space="preserve"> </w:t>
      </w:r>
      <w:r w:rsidRPr="007350DD">
        <w:t>$6.2</w:t>
      </w:r>
      <w:r w:rsidR="001327BC" w:rsidRPr="007350DD">
        <w:t xml:space="preserve"> </w:t>
      </w:r>
      <w:r w:rsidRPr="007350DD">
        <w:t>million</w:t>
      </w:r>
      <w:r w:rsidR="001327BC" w:rsidRPr="007350DD">
        <w:t xml:space="preserve"> </w:t>
      </w:r>
      <w:r w:rsidRPr="007350DD">
        <w:t>in</w:t>
      </w:r>
      <w:r w:rsidR="001327BC" w:rsidRPr="007350DD">
        <w:t xml:space="preserve"> </w:t>
      </w:r>
      <w:r w:rsidRPr="007350DD">
        <w:t>2008</w:t>
      </w:r>
      <w:r w:rsidR="001327BC" w:rsidRPr="007350DD">
        <w:t xml:space="preserve"> </w:t>
      </w:r>
      <w:r w:rsidRPr="007350DD">
        <w:t>and</w:t>
      </w:r>
      <w:r w:rsidR="001327BC" w:rsidRPr="007350DD">
        <w:t xml:space="preserve"> </w:t>
      </w:r>
      <w:r w:rsidRPr="007350DD">
        <w:t>$12.1</w:t>
      </w:r>
      <w:r w:rsidR="001327BC" w:rsidRPr="007350DD">
        <w:t xml:space="preserve"> </w:t>
      </w:r>
      <w:r w:rsidRPr="007350DD">
        <w:t>million</w:t>
      </w:r>
      <w:r w:rsidR="001327BC" w:rsidRPr="007350DD">
        <w:t xml:space="preserve"> </w:t>
      </w:r>
      <w:r w:rsidRPr="007350DD">
        <w:t>in</w:t>
      </w:r>
      <w:r w:rsidR="001327BC" w:rsidRPr="007350DD">
        <w:t xml:space="preserve"> </w:t>
      </w:r>
      <w:r w:rsidRPr="007350DD">
        <w:t>2009.</w:t>
      </w:r>
      <w:r w:rsidR="001327BC" w:rsidRPr="007350DD">
        <w:t xml:space="preserve"> </w:t>
      </w:r>
      <w:r w:rsidRPr="007350DD">
        <w:t>In</w:t>
      </w:r>
      <w:r w:rsidR="001327BC" w:rsidRPr="007350DD">
        <w:t xml:space="preserve"> </w:t>
      </w:r>
      <w:r w:rsidRPr="007350DD">
        <w:t>addition</w:t>
      </w:r>
      <w:r w:rsidR="001327BC" w:rsidRPr="007350DD">
        <w:t xml:space="preserve"> </w:t>
      </w:r>
      <w:r w:rsidRPr="007350DD">
        <w:t>there</w:t>
      </w:r>
      <w:r w:rsidR="001327BC" w:rsidRPr="007350DD">
        <w:t xml:space="preserve"> </w:t>
      </w:r>
      <w:r w:rsidRPr="007350DD">
        <w:t>has</w:t>
      </w:r>
      <w:r w:rsidR="001327BC" w:rsidRPr="007350DD">
        <w:t xml:space="preserve"> </w:t>
      </w:r>
      <w:r w:rsidRPr="007350DD">
        <w:t>been</w:t>
      </w:r>
      <w:r w:rsidR="001327BC" w:rsidRPr="007350DD">
        <w:t xml:space="preserve"> </w:t>
      </w:r>
      <w:r w:rsidRPr="007350DD">
        <w:t>a</w:t>
      </w:r>
      <w:r w:rsidR="001327BC" w:rsidRPr="007350DD">
        <w:t xml:space="preserve"> </w:t>
      </w:r>
      <w:r w:rsidRPr="007350DD">
        <w:t>significant</w:t>
      </w:r>
      <w:r w:rsidR="001327BC" w:rsidRPr="007350DD">
        <w:t xml:space="preserve"> </w:t>
      </w:r>
      <w:r w:rsidRPr="007350DD">
        <w:t>re-distribution</w:t>
      </w:r>
      <w:r w:rsidR="001327BC" w:rsidRPr="007350DD">
        <w:t xml:space="preserve"> </w:t>
      </w:r>
      <w:r w:rsidRPr="007350DD">
        <w:t>of</w:t>
      </w:r>
      <w:r w:rsidR="001327BC" w:rsidRPr="007350DD">
        <w:t xml:space="preserve"> </w:t>
      </w:r>
      <w:r w:rsidRPr="007350DD">
        <w:t>spending</w:t>
      </w:r>
      <w:r w:rsidR="001327BC" w:rsidRPr="007350DD">
        <w:t xml:space="preserve"> </w:t>
      </w:r>
      <w:r w:rsidRPr="007350DD">
        <w:t>within</w:t>
      </w:r>
      <w:r w:rsidR="001327BC" w:rsidRPr="007350DD">
        <w:t xml:space="preserve"> </w:t>
      </w:r>
      <w:r w:rsidRPr="007350DD">
        <w:t>the</w:t>
      </w:r>
      <w:r w:rsidR="001327BC" w:rsidRPr="007350DD">
        <w:t xml:space="preserve"> </w:t>
      </w:r>
      <w:r w:rsidRPr="007350DD">
        <w:t>budgeted</w:t>
      </w:r>
      <w:r w:rsidR="001327BC" w:rsidRPr="007350DD">
        <w:t xml:space="preserve"> </w:t>
      </w:r>
      <w:r w:rsidRPr="007350DD">
        <w:t>area,</w:t>
      </w:r>
      <w:r w:rsidR="001327BC" w:rsidRPr="007350DD">
        <w:t xml:space="preserve"> </w:t>
      </w:r>
      <w:r w:rsidRPr="007350DD">
        <w:t>with</w:t>
      </w:r>
      <w:r w:rsidR="001327BC" w:rsidRPr="007350DD">
        <w:t xml:space="preserve"> </w:t>
      </w:r>
      <w:r w:rsidRPr="007350DD">
        <w:t>a</w:t>
      </w:r>
      <w:r w:rsidR="001327BC" w:rsidRPr="007350DD">
        <w:t xml:space="preserve"> </w:t>
      </w:r>
      <w:r w:rsidRPr="007350DD">
        <w:t>stronger</w:t>
      </w:r>
      <w:r w:rsidR="001327BC" w:rsidRPr="007350DD">
        <w:t xml:space="preserve"> </w:t>
      </w:r>
      <w:r w:rsidRPr="007350DD">
        <w:t>focus</w:t>
      </w:r>
      <w:r w:rsidR="001327BC" w:rsidRPr="007350DD">
        <w:t xml:space="preserve"> </w:t>
      </w:r>
      <w:r w:rsidRPr="007350DD">
        <w:t>being</w:t>
      </w:r>
      <w:r w:rsidR="001327BC" w:rsidRPr="007350DD">
        <w:t xml:space="preserve"> </w:t>
      </w:r>
      <w:r w:rsidRPr="007350DD">
        <w:t>placed</w:t>
      </w:r>
      <w:r w:rsidR="001327BC" w:rsidRPr="007350DD">
        <w:t xml:space="preserve"> </w:t>
      </w:r>
      <w:r w:rsidRPr="007350DD">
        <w:t>on</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care</w:t>
      </w:r>
      <w:r w:rsidR="001327BC" w:rsidRPr="007350DD">
        <w:t xml:space="preserve"> </w:t>
      </w:r>
      <w:r w:rsidRPr="007350DD">
        <w:t>and</w:t>
      </w:r>
      <w:r w:rsidR="001327BC" w:rsidRPr="007350DD">
        <w:t xml:space="preserve"> </w:t>
      </w:r>
      <w:r w:rsidRPr="007350DD">
        <w:t>support-related</w:t>
      </w:r>
      <w:r w:rsidR="001327BC" w:rsidRPr="007350DD">
        <w:t xml:space="preserve"> </w:t>
      </w:r>
      <w:r w:rsidRPr="007350DD">
        <w:t>spending,</w:t>
      </w:r>
      <w:r w:rsidR="001327BC" w:rsidRPr="007350DD">
        <w:t xml:space="preserve"> </w:t>
      </w:r>
      <w:r w:rsidRPr="007350DD">
        <w:t>accounting</w:t>
      </w:r>
      <w:r w:rsidR="001327BC" w:rsidRPr="007350DD">
        <w:t xml:space="preserve"> </w:t>
      </w:r>
      <w:r w:rsidRPr="007350DD">
        <w:t>for</w:t>
      </w:r>
      <w:r w:rsidR="001327BC" w:rsidRPr="007350DD">
        <w:t xml:space="preserve"> </w:t>
      </w:r>
      <w:r w:rsidRPr="007350DD">
        <w:t>more</w:t>
      </w:r>
      <w:r w:rsidR="001327BC" w:rsidRPr="007350DD">
        <w:t xml:space="preserve"> </w:t>
      </w:r>
      <w:r w:rsidRPr="007350DD">
        <w:t>than</w:t>
      </w:r>
      <w:r w:rsidR="001327BC" w:rsidRPr="007350DD">
        <w:t xml:space="preserve"> </w:t>
      </w:r>
      <w:r w:rsidRPr="007350DD">
        <w:t>half</w:t>
      </w:r>
      <w:r w:rsidR="001327BC" w:rsidRPr="007350DD">
        <w:t xml:space="preserve"> </w:t>
      </w:r>
      <w:r w:rsidRPr="007350DD">
        <w:t>of</w:t>
      </w:r>
      <w:r w:rsidR="001327BC" w:rsidRPr="007350DD">
        <w:t xml:space="preserve"> </w:t>
      </w:r>
      <w:r w:rsidRPr="007350DD">
        <w:t>the</w:t>
      </w:r>
      <w:r w:rsidR="001327BC" w:rsidRPr="007350DD">
        <w:t xml:space="preserve"> </w:t>
      </w:r>
      <w:r w:rsidRPr="007350DD">
        <w:t>allocations</w:t>
      </w:r>
      <w:r w:rsidR="001327BC" w:rsidRPr="007350DD">
        <w:t xml:space="preserve"> </w:t>
      </w:r>
      <w:r w:rsidRPr="007350DD">
        <w:t>in</w:t>
      </w:r>
      <w:r w:rsidR="001327BC" w:rsidRPr="007350DD">
        <w:t xml:space="preserve"> </w:t>
      </w:r>
      <w:r w:rsidRPr="007350DD">
        <w:t>2008</w:t>
      </w:r>
      <w:r w:rsidR="001327BC" w:rsidRPr="007350DD">
        <w:t xml:space="preserve"> </w:t>
      </w:r>
      <w:r w:rsidRPr="007350DD">
        <w:t>and</w:t>
      </w:r>
      <w:r w:rsidR="001327BC" w:rsidRPr="007350DD">
        <w:t xml:space="preserve"> </w:t>
      </w:r>
      <w:r w:rsidRPr="007350DD">
        <w:t>2009.</w:t>
      </w:r>
      <w:r w:rsidR="001327BC" w:rsidRPr="007350DD">
        <w:t xml:space="preserve"> </w:t>
      </w:r>
      <w:r w:rsidRPr="007350DD">
        <w:t>These</w:t>
      </w:r>
      <w:r w:rsidR="001327BC" w:rsidRPr="007350DD">
        <w:t xml:space="preserve"> </w:t>
      </w:r>
      <w:r w:rsidRPr="007350DD">
        <w:t>efforts</w:t>
      </w:r>
      <w:r w:rsidR="001327BC" w:rsidRPr="007350DD">
        <w:t xml:space="preserve"> </w:t>
      </w:r>
      <w:r w:rsidRPr="007350DD">
        <w:t>are</w:t>
      </w:r>
      <w:r w:rsidR="001327BC" w:rsidRPr="007350DD">
        <w:t xml:space="preserve"> </w:t>
      </w:r>
      <w:r w:rsidRPr="007350DD">
        <w:t>commendable</w:t>
      </w:r>
      <w:r w:rsidR="001327BC" w:rsidRPr="007350DD">
        <w:t xml:space="preserve"> </w:t>
      </w:r>
      <w:r w:rsidRPr="007350DD">
        <w:t>since</w:t>
      </w:r>
      <w:r w:rsidR="001327BC" w:rsidRPr="007350DD">
        <w:t xml:space="preserve"> </w:t>
      </w:r>
      <w:r w:rsidRPr="007350DD">
        <w:t>they</w:t>
      </w:r>
      <w:r w:rsidR="001327BC" w:rsidRPr="007350DD">
        <w:t xml:space="preserve"> </w:t>
      </w:r>
      <w:r w:rsidRPr="007350DD">
        <w:t>are</w:t>
      </w:r>
      <w:r w:rsidR="001327BC" w:rsidRPr="007350DD">
        <w:t xml:space="preserve"> </w:t>
      </w:r>
      <w:r w:rsidRPr="007350DD">
        <w:t>key</w:t>
      </w:r>
      <w:r w:rsidR="001327BC" w:rsidRPr="007350DD">
        <w:t xml:space="preserve"> </w:t>
      </w:r>
      <w:r w:rsidRPr="007350DD">
        <w:t>strategies</w:t>
      </w:r>
      <w:r w:rsidR="001327BC" w:rsidRPr="007350DD">
        <w:t xml:space="preserve"> </w:t>
      </w:r>
      <w:r w:rsidRPr="007350DD">
        <w:t>in</w:t>
      </w:r>
      <w:r w:rsidR="001327BC" w:rsidRPr="007350DD">
        <w:t xml:space="preserve"> </w:t>
      </w:r>
      <w:r w:rsidRPr="007350DD">
        <w:t>reducing</w:t>
      </w:r>
      <w:r w:rsidR="001327BC" w:rsidRPr="007350DD">
        <w:t xml:space="preserve"> </w:t>
      </w:r>
      <w:r w:rsidRPr="007350DD">
        <w:t>the</w:t>
      </w:r>
      <w:r w:rsidR="001327BC" w:rsidRPr="007350DD">
        <w:t xml:space="preserve"> </w:t>
      </w:r>
      <w:r w:rsidRPr="007350DD">
        <w:t>spread</w:t>
      </w:r>
      <w:r w:rsidR="001327BC" w:rsidRPr="007350DD">
        <w:t xml:space="preserve"> </w:t>
      </w:r>
      <w:r w:rsidRPr="007350DD">
        <w:t>of</w:t>
      </w:r>
      <w:r w:rsidR="001327BC" w:rsidRPr="007350DD">
        <w:t xml:space="preserve"> </w:t>
      </w:r>
      <w:r w:rsidRPr="007350DD">
        <w:t>the</w:t>
      </w:r>
      <w:r w:rsidR="001327BC" w:rsidRPr="007350DD">
        <w:t xml:space="preserve"> </w:t>
      </w:r>
      <w:r w:rsidRPr="007350DD">
        <w:t>epidemic.</w:t>
      </w:r>
      <w:r w:rsidR="001327BC" w:rsidRPr="007350DD">
        <w:t xml:space="preserve"> </w:t>
      </w:r>
      <w:r w:rsidRPr="007350DD">
        <w:t>The</w:t>
      </w:r>
      <w:r w:rsidR="001327BC" w:rsidRPr="007350DD">
        <w:t xml:space="preserve"> </w:t>
      </w:r>
      <w:r w:rsidRPr="007350DD">
        <w:t>NHAC</w:t>
      </w:r>
      <w:r w:rsidR="001327BC" w:rsidRPr="007350DD">
        <w:t xml:space="preserve"> </w:t>
      </w:r>
      <w:r w:rsidRPr="007350DD">
        <w:t>has</w:t>
      </w:r>
      <w:r w:rsidR="001327BC" w:rsidRPr="007350DD">
        <w:t xml:space="preserve"> </w:t>
      </w:r>
      <w:r w:rsidRPr="007350DD">
        <w:t>successfully</w:t>
      </w:r>
      <w:r w:rsidR="001327BC" w:rsidRPr="007350DD">
        <w:t xml:space="preserve"> </w:t>
      </w:r>
      <w:r w:rsidRPr="007350DD">
        <w:t>engaged</w:t>
      </w:r>
      <w:r w:rsidR="001327BC" w:rsidRPr="007350DD">
        <w:t xml:space="preserve"> </w:t>
      </w:r>
      <w:r w:rsidRPr="007350DD">
        <w:t>a</w:t>
      </w:r>
      <w:r w:rsidR="001327BC" w:rsidRPr="007350DD">
        <w:t xml:space="preserve"> </w:t>
      </w:r>
      <w:r w:rsidRPr="007350DD">
        <w:t>range</w:t>
      </w:r>
      <w:r w:rsidR="001327BC" w:rsidRPr="007350DD">
        <w:t xml:space="preserve"> </w:t>
      </w:r>
      <w:r w:rsidRPr="007350DD">
        <w:t>of</w:t>
      </w:r>
      <w:r w:rsidR="001327BC" w:rsidRPr="007350DD">
        <w:t xml:space="preserve"> </w:t>
      </w:r>
      <w:r w:rsidRPr="007350DD">
        <w:t>stakeholders,</w:t>
      </w:r>
      <w:r w:rsidR="001327BC" w:rsidRPr="007350DD">
        <w:t xml:space="preserve"> </w:t>
      </w:r>
      <w:r w:rsidRPr="007350DD">
        <w:t>brokered</w:t>
      </w:r>
      <w:r w:rsidR="001327BC" w:rsidRPr="007350DD">
        <w:t xml:space="preserve"> </w:t>
      </w:r>
      <w:r w:rsidRPr="007350DD">
        <w:t>a</w:t>
      </w:r>
      <w:r w:rsidR="001327BC" w:rsidRPr="007350DD">
        <w:t xml:space="preserve"> </w:t>
      </w:r>
      <w:r w:rsidRPr="007350DD">
        <w:t>model</w:t>
      </w:r>
      <w:r w:rsidR="001327BC" w:rsidRPr="007350DD">
        <w:t xml:space="preserve"> </w:t>
      </w:r>
      <w:r w:rsidRPr="007350DD">
        <w:t>partnership</w:t>
      </w:r>
      <w:r w:rsidR="001327BC" w:rsidRPr="007350DD">
        <w:t xml:space="preserve"> </w:t>
      </w:r>
      <w:r w:rsidRPr="007350DD">
        <w:t>with</w:t>
      </w:r>
      <w:r w:rsidR="001327BC" w:rsidRPr="007350DD">
        <w:t xml:space="preserve"> </w:t>
      </w:r>
      <w:r w:rsidRPr="007350DD">
        <w:t>the</w:t>
      </w:r>
      <w:r w:rsidR="001327BC" w:rsidRPr="007350DD">
        <w:t xml:space="preserve"> </w:t>
      </w:r>
      <w:r w:rsidRPr="007350DD">
        <w:t>Trade</w:t>
      </w:r>
      <w:r w:rsidR="001327BC" w:rsidRPr="007350DD">
        <w:t xml:space="preserve"> </w:t>
      </w:r>
      <w:r w:rsidRPr="007350DD">
        <w:t>Unions,</w:t>
      </w:r>
      <w:r w:rsidR="001327BC" w:rsidRPr="007350DD">
        <w:t xml:space="preserve"> </w:t>
      </w:r>
      <w:r w:rsidRPr="007350DD">
        <w:t>and</w:t>
      </w:r>
      <w:r w:rsidR="001327BC" w:rsidRPr="007350DD">
        <w:t xml:space="preserve"> </w:t>
      </w:r>
      <w:r w:rsidRPr="007350DD">
        <w:t>redoubled</w:t>
      </w:r>
      <w:r w:rsidR="001327BC" w:rsidRPr="007350DD">
        <w:t xml:space="preserve"> </w:t>
      </w:r>
      <w:r w:rsidRPr="007350DD">
        <w:t>its</w:t>
      </w:r>
      <w:r w:rsidR="001327BC" w:rsidRPr="007350DD">
        <w:t xml:space="preserve"> </w:t>
      </w:r>
      <w:r w:rsidRPr="007350DD">
        <w:t>efforts</w:t>
      </w:r>
      <w:r w:rsidR="001327BC" w:rsidRPr="007350DD">
        <w:t xml:space="preserve"> </w:t>
      </w:r>
      <w:r w:rsidRPr="007350DD">
        <w:t>to</w:t>
      </w:r>
      <w:r w:rsidR="001327BC" w:rsidRPr="007350DD">
        <w:t xml:space="preserve"> </w:t>
      </w:r>
      <w:r w:rsidRPr="007350DD">
        <w:t>mobilize</w:t>
      </w:r>
      <w:r w:rsidR="001327BC" w:rsidRPr="007350DD">
        <w:t xml:space="preserve"> </w:t>
      </w:r>
      <w:r w:rsidRPr="007350DD">
        <w:t>the</w:t>
      </w:r>
      <w:r w:rsidR="001327BC" w:rsidRPr="007350DD">
        <w:t xml:space="preserve"> </w:t>
      </w:r>
      <w:r w:rsidRPr="007350DD">
        <w:t>private</w:t>
      </w:r>
      <w:r w:rsidR="001327BC" w:rsidRPr="007350DD">
        <w:t xml:space="preserve"> </w:t>
      </w:r>
      <w:r w:rsidRPr="007350DD">
        <w:t>sector</w:t>
      </w:r>
      <w:r w:rsidR="001327BC" w:rsidRPr="007350DD">
        <w:t xml:space="preserve"> </w:t>
      </w:r>
      <w:r w:rsidRPr="007350DD">
        <w:t>and</w:t>
      </w:r>
      <w:r w:rsidR="001327BC" w:rsidRPr="007350DD">
        <w:t xml:space="preserve"> </w:t>
      </w:r>
      <w:r w:rsidRPr="007350DD">
        <w:t>civil</w:t>
      </w:r>
      <w:r w:rsidR="001327BC" w:rsidRPr="007350DD">
        <w:t xml:space="preserve"> </w:t>
      </w:r>
      <w:r w:rsidRPr="007350DD">
        <w:t>society</w:t>
      </w:r>
      <w:r w:rsidR="001327BC" w:rsidRPr="007350DD">
        <w:t xml:space="preserve"> </w:t>
      </w:r>
      <w:r w:rsidRPr="007350DD">
        <w:t>into</w:t>
      </w:r>
      <w:r w:rsidR="001327BC" w:rsidRPr="007350DD">
        <w:t xml:space="preserve"> </w:t>
      </w:r>
      <w:r w:rsidRPr="007350DD">
        <w:t>tangible</w:t>
      </w:r>
      <w:r w:rsidR="001327BC" w:rsidRPr="007350DD">
        <w:t xml:space="preserve"> </w:t>
      </w:r>
      <w:r w:rsidRPr="007350DD">
        <w:t>and</w:t>
      </w:r>
      <w:r w:rsidR="001327BC" w:rsidRPr="007350DD">
        <w:t xml:space="preserve"> </w:t>
      </w:r>
      <w:r w:rsidRPr="007350DD">
        <w:t>meaningful</w:t>
      </w:r>
      <w:r w:rsidR="001327BC" w:rsidRPr="007350DD">
        <w:t xml:space="preserve"> </w:t>
      </w:r>
      <w:r w:rsidRPr="007350DD">
        <w:t>action.</w:t>
      </w:r>
      <w:r w:rsidRPr="007350DD">
        <w:rPr>
          <w:rStyle w:val="FootnoteReference"/>
        </w:rPr>
        <w:footnoteReference w:id="31"/>
      </w:r>
    </w:p>
    <w:p w:rsidR="00DB7B33" w:rsidRPr="007350DD" w:rsidRDefault="006564B6" w:rsidP="004A13A2">
      <w:pPr>
        <w:pStyle w:val="Heading1"/>
        <w:spacing w:before="240"/>
      </w:pPr>
      <w:r w:rsidRPr="007350DD">
        <w:t>Table</w:t>
      </w:r>
      <w:r w:rsidR="001327BC" w:rsidRPr="007350DD">
        <w:t xml:space="preserve"> </w:t>
      </w:r>
      <w:r w:rsidRPr="007350DD">
        <w:t>18</w:t>
      </w:r>
    </w:p>
    <w:p w:rsidR="00DB7B33" w:rsidRPr="007350DD" w:rsidRDefault="006564B6" w:rsidP="00DB7B33">
      <w:pPr>
        <w:pStyle w:val="SingleTxtG"/>
        <w:spacing w:after="0"/>
        <w:rPr>
          <w:b/>
          <w:bCs/>
        </w:rPr>
      </w:pPr>
      <w:r w:rsidRPr="007350DD">
        <w:rPr>
          <w:b/>
          <w:bCs/>
        </w:rPr>
        <w:t>Government</w:t>
      </w:r>
      <w:r w:rsidR="001327BC" w:rsidRPr="007350DD">
        <w:rPr>
          <w:b/>
          <w:bCs/>
        </w:rPr>
        <w:t xml:space="preserve"> </w:t>
      </w:r>
      <w:r w:rsidR="00875C53">
        <w:rPr>
          <w:b/>
          <w:bCs/>
        </w:rPr>
        <w:t>f</w:t>
      </w:r>
      <w:r w:rsidRPr="007350DD">
        <w:rPr>
          <w:b/>
          <w:bCs/>
        </w:rPr>
        <w:t>inancial</w:t>
      </w:r>
      <w:r w:rsidR="001327BC" w:rsidRPr="007350DD">
        <w:rPr>
          <w:b/>
          <w:bCs/>
        </w:rPr>
        <w:t xml:space="preserve"> </w:t>
      </w:r>
      <w:r w:rsidRPr="007350DD">
        <w:rPr>
          <w:b/>
          <w:bCs/>
        </w:rPr>
        <w:t>commitment</w:t>
      </w:r>
      <w:r w:rsidR="001327BC" w:rsidRPr="007350DD">
        <w:rPr>
          <w:b/>
          <w:bCs/>
        </w:rPr>
        <w:t xml:space="preserve"> </w:t>
      </w:r>
      <w:r w:rsidRPr="007350DD">
        <w:rPr>
          <w:b/>
          <w:bCs/>
        </w:rPr>
        <w:t>for</w:t>
      </w:r>
      <w:r w:rsidR="001327BC" w:rsidRPr="007350DD">
        <w:rPr>
          <w:b/>
          <w:bCs/>
        </w:rPr>
        <w:t xml:space="preserve"> </w:t>
      </w:r>
      <w:r w:rsidRPr="007350DD">
        <w:rPr>
          <w:b/>
          <w:bCs/>
        </w:rPr>
        <w:t>HIV</w:t>
      </w:r>
      <w:r w:rsidR="001327BC" w:rsidRPr="007350DD">
        <w:rPr>
          <w:b/>
          <w:bCs/>
        </w:rPr>
        <w:t xml:space="preserve"> </w:t>
      </w:r>
    </w:p>
    <w:p w:rsidR="006564B6" w:rsidRPr="007350DD" w:rsidRDefault="006564B6" w:rsidP="004A13A2">
      <w:pPr>
        <w:pStyle w:val="SingleTxtG"/>
        <w:rPr>
          <w:sz w:val="16"/>
          <w:szCs w:val="16"/>
        </w:rPr>
      </w:pPr>
      <w:r w:rsidRPr="007350DD">
        <w:rPr>
          <w:sz w:val="16"/>
          <w:szCs w:val="16"/>
        </w:rPr>
        <w:t>(Financial</w:t>
      </w:r>
      <w:r w:rsidR="001327BC" w:rsidRPr="007350DD">
        <w:rPr>
          <w:sz w:val="16"/>
          <w:szCs w:val="16"/>
        </w:rPr>
        <w:t xml:space="preserve"> </w:t>
      </w:r>
      <w:r w:rsidR="004A13A2" w:rsidRPr="007350DD">
        <w:rPr>
          <w:sz w:val="16"/>
          <w:szCs w:val="16"/>
        </w:rPr>
        <w:t>y</w:t>
      </w:r>
      <w:r w:rsidRPr="007350DD">
        <w:rPr>
          <w:sz w:val="16"/>
          <w:szCs w:val="16"/>
        </w:rPr>
        <w:t>ear</w:t>
      </w:r>
      <w:r w:rsidR="001327BC" w:rsidRPr="007350DD">
        <w:rPr>
          <w:sz w:val="16"/>
          <w:szCs w:val="16"/>
        </w:rPr>
        <w:t xml:space="preserve"> </w:t>
      </w:r>
      <w:r w:rsidRPr="007350DD">
        <w:rPr>
          <w:sz w:val="16"/>
          <w:szCs w:val="16"/>
        </w:rPr>
        <w:t>April</w:t>
      </w:r>
      <w:r w:rsidR="00DB7B33" w:rsidRPr="007350DD">
        <w:rPr>
          <w:sz w:val="16"/>
          <w:szCs w:val="16"/>
        </w:rPr>
        <w:t>–</w:t>
      </w:r>
      <w:r w:rsidRPr="007350DD">
        <w:rPr>
          <w:sz w:val="16"/>
          <w:szCs w:val="16"/>
        </w:rPr>
        <w:t>March)</w:t>
      </w:r>
      <w:r w:rsidR="001327BC" w:rsidRPr="007350DD">
        <w:rPr>
          <w:sz w:val="16"/>
          <w:szCs w:val="16"/>
        </w:rPr>
        <w:t xml:space="preserve"> </w:t>
      </w:r>
    </w:p>
    <w:tbl>
      <w:tblPr>
        <w:tblW w:w="8501"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148"/>
        <w:gridCol w:w="927"/>
        <w:gridCol w:w="886"/>
        <w:gridCol w:w="871"/>
        <w:gridCol w:w="872"/>
        <w:gridCol w:w="979"/>
        <w:gridCol w:w="938"/>
        <w:gridCol w:w="952"/>
        <w:gridCol w:w="928"/>
      </w:tblGrid>
      <w:tr w:rsidR="00DB7B33" w:rsidRPr="007350DD" w:rsidTr="002A7434">
        <w:trPr>
          <w:cantSplit/>
          <w:tblHeader/>
        </w:trPr>
        <w:tc>
          <w:tcPr>
            <w:tcW w:w="1148"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00" w:lineRule="exact"/>
              <w:ind w:right="113"/>
              <w:rPr>
                <w:i/>
                <w:sz w:val="16"/>
              </w:rPr>
            </w:pPr>
            <w:r w:rsidRPr="007350DD">
              <w:rPr>
                <w:i/>
                <w:sz w:val="16"/>
              </w:rPr>
              <w:t>Components</w:t>
            </w:r>
          </w:p>
        </w:tc>
        <w:tc>
          <w:tcPr>
            <w:tcW w:w="927"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00" w:lineRule="exact"/>
              <w:ind w:right="113"/>
              <w:jc w:val="right"/>
              <w:rPr>
                <w:i/>
                <w:sz w:val="16"/>
              </w:rPr>
            </w:pPr>
            <w:r w:rsidRPr="007350DD">
              <w:rPr>
                <w:i/>
                <w:sz w:val="16"/>
              </w:rPr>
              <w:t>2001–2002</w:t>
            </w:r>
          </w:p>
        </w:tc>
        <w:tc>
          <w:tcPr>
            <w:tcW w:w="886"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00" w:lineRule="exact"/>
              <w:ind w:right="113"/>
              <w:jc w:val="right"/>
              <w:rPr>
                <w:i/>
                <w:sz w:val="16"/>
              </w:rPr>
            </w:pPr>
            <w:r w:rsidRPr="007350DD">
              <w:rPr>
                <w:i/>
                <w:sz w:val="16"/>
              </w:rPr>
              <w:t>2002–2003</w:t>
            </w:r>
          </w:p>
        </w:tc>
        <w:tc>
          <w:tcPr>
            <w:tcW w:w="871"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00" w:lineRule="exact"/>
              <w:ind w:right="113"/>
              <w:jc w:val="right"/>
              <w:rPr>
                <w:i/>
                <w:sz w:val="16"/>
              </w:rPr>
            </w:pPr>
            <w:r w:rsidRPr="007350DD">
              <w:rPr>
                <w:i/>
                <w:sz w:val="16"/>
              </w:rPr>
              <w:t>2003–2004</w:t>
            </w:r>
          </w:p>
        </w:tc>
        <w:tc>
          <w:tcPr>
            <w:tcW w:w="872"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00" w:lineRule="exact"/>
              <w:ind w:right="113"/>
              <w:jc w:val="right"/>
              <w:rPr>
                <w:i/>
                <w:sz w:val="16"/>
              </w:rPr>
            </w:pPr>
            <w:r w:rsidRPr="007350DD">
              <w:rPr>
                <w:i/>
                <w:sz w:val="16"/>
              </w:rPr>
              <w:t>2004–2005</w:t>
            </w:r>
          </w:p>
        </w:tc>
        <w:tc>
          <w:tcPr>
            <w:tcW w:w="979"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00" w:lineRule="exact"/>
              <w:ind w:right="113"/>
              <w:jc w:val="right"/>
              <w:rPr>
                <w:i/>
                <w:sz w:val="16"/>
              </w:rPr>
            </w:pPr>
            <w:r w:rsidRPr="007350DD">
              <w:rPr>
                <w:i/>
                <w:sz w:val="16"/>
              </w:rPr>
              <w:t>2005–2006</w:t>
            </w:r>
          </w:p>
        </w:tc>
        <w:tc>
          <w:tcPr>
            <w:tcW w:w="938"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00" w:lineRule="exact"/>
              <w:ind w:right="113"/>
              <w:jc w:val="right"/>
              <w:rPr>
                <w:i/>
                <w:sz w:val="16"/>
              </w:rPr>
            </w:pPr>
            <w:r w:rsidRPr="007350DD">
              <w:rPr>
                <w:i/>
                <w:sz w:val="16"/>
              </w:rPr>
              <w:t>2006–2007</w:t>
            </w:r>
          </w:p>
        </w:tc>
        <w:tc>
          <w:tcPr>
            <w:tcW w:w="952"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00" w:lineRule="exact"/>
              <w:ind w:right="113"/>
              <w:jc w:val="right"/>
              <w:rPr>
                <w:i/>
                <w:sz w:val="16"/>
              </w:rPr>
            </w:pPr>
            <w:r w:rsidRPr="007350DD">
              <w:rPr>
                <w:i/>
                <w:sz w:val="16"/>
              </w:rPr>
              <w:t>2007–2008</w:t>
            </w:r>
          </w:p>
        </w:tc>
        <w:tc>
          <w:tcPr>
            <w:tcW w:w="928"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00" w:lineRule="exact"/>
              <w:ind w:right="113"/>
              <w:jc w:val="right"/>
              <w:rPr>
                <w:i/>
                <w:sz w:val="16"/>
              </w:rPr>
            </w:pPr>
            <w:r w:rsidRPr="007350DD">
              <w:rPr>
                <w:i/>
                <w:sz w:val="16"/>
              </w:rPr>
              <w:t>2008–2009</w:t>
            </w:r>
          </w:p>
        </w:tc>
      </w:tr>
      <w:tr w:rsidR="00DB7B33" w:rsidRPr="007350DD" w:rsidTr="002A7434">
        <w:trPr>
          <w:cantSplit/>
        </w:trPr>
        <w:tc>
          <w:tcPr>
            <w:tcW w:w="1148" w:type="dxa"/>
            <w:tcBorders>
              <w:top w:val="single" w:sz="12" w:space="0" w:color="auto"/>
            </w:tcBorders>
            <w:shd w:val="clear" w:color="auto" w:fill="auto"/>
          </w:tcPr>
          <w:p w:rsidR="00DB7B33" w:rsidRPr="007350DD" w:rsidRDefault="00DB7B33" w:rsidP="00DB7B33">
            <w:pPr>
              <w:suppressAutoHyphens w:val="0"/>
              <w:spacing w:before="40" w:after="40" w:line="220" w:lineRule="exact"/>
              <w:ind w:right="113"/>
              <w:rPr>
                <w:sz w:val="18"/>
              </w:rPr>
            </w:pPr>
            <w:r w:rsidRPr="007350DD">
              <w:rPr>
                <w:sz w:val="18"/>
              </w:rPr>
              <w:t>Prevention</w:t>
            </w:r>
          </w:p>
        </w:tc>
        <w:tc>
          <w:tcPr>
            <w:tcW w:w="927" w:type="dxa"/>
            <w:tcBorders>
              <w:top w:val="single" w:sz="12"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120 680</w:t>
            </w:r>
          </w:p>
        </w:tc>
        <w:tc>
          <w:tcPr>
            <w:tcW w:w="886" w:type="dxa"/>
            <w:tcBorders>
              <w:top w:val="single" w:sz="12"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643 948</w:t>
            </w:r>
          </w:p>
        </w:tc>
        <w:tc>
          <w:tcPr>
            <w:tcW w:w="871" w:type="dxa"/>
            <w:tcBorders>
              <w:top w:val="single" w:sz="12"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883 909</w:t>
            </w:r>
          </w:p>
        </w:tc>
        <w:tc>
          <w:tcPr>
            <w:tcW w:w="872" w:type="dxa"/>
            <w:tcBorders>
              <w:top w:val="single" w:sz="12"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900 884</w:t>
            </w:r>
          </w:p>
        </w:tc>
        <w:tc>
          <w:tcPr>
            <w:tcW w:w="979" w:type="dxa"/>
            <w:tcBorders>
              <w:top w:val="single" w:sz="12"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1 502 451</w:t>
            </w:r>
          </w:p>
        </w:tc>
        <w:tc>
          <w:tcPr>
            <w:tcW w:w="938" w:type="dxa"/>
            <w:tcBorders>
              <w:top w:val="single" w:sz="12"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1 125 145</w:t>
            </w:r>
          </w:p>
        </w:tc>
        <w:tc>
          <w:tcPr>
            <w:tcW w:w="952" w:type="dxa"/>
            <w:tcBorders>
              <w:top w:val="single" w:sz="12"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3 823 022</w:t>
            </w:r>
          </w:p>
        </w:tc>
        <w:tc>
          <w:tcPr>
            <w:tcW w:w="928" w:type="dxa"/>
            <w:tcBorders>
              <w:top w:val="single" w:sz="12"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8 316 374</w:t>
            </w:r>
          </w:p>
        </w:tc>
      </w:tr>
      <w:tr w:rsidR="00DB7B33" w:rsidRPr="007350DD" w:rsidTr="002A7434">
        <w:trPr>
          <w:cantSplit/>
        </w:trPr>
        <w:tc>
          <w:tcPr>
            <w:tcW w:w="1148" w:type="dxa"/>
            <w:shd w:val="clear" w:color="auto" w:fill="auto"/>
          </w:tcPr>
          <w:p w:rsidR="00DB7B33" w:rsidRPr="007350DD" w:rsidRDefault="00DB7B33" w:rsidP="004A13A2">
            <w:pPr>
              <w:suppressAutoHyphens w:val="0"/>
              <w:spacing w:before="40" w:after="40" w:line="220" w:lineRule="exact"/>
              <w:ind w:right="113"/>
              <w:rPr>
                <w:sz w:val="18"/>
              </w:rPr>
            </w:pPr>
            <w:r w:rsidRPr="007350DD">
              <w:rPr>
                <w:sz w:val="18"/>
              </w:rPr>
              <w:t>Care and Support</w:t>
            </w:r>
          </w:p>
        </w:tc>
        <w:tc>
          <w:tcPr>
            <w:tcW w:w="927"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1 873 030</w:t>
            </w:r>
          </w:p>
        </w:tc>
        <w:tc>
          <w:tcPr>
            <w:tcW w:w="886"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1 611 835</w:t>
            </w:r>
          </w:p>
        </w:tc>
        <w:tc>
          <w:tcPr>
            <w:tcW w:w="871"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1 348 699</w:t>
            </w:r>
          </w:p>
        </w:tc>
        <w:tc>
          <w:tcPr>
            <w:tcW w:w="872"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1 729 860</w:t>
            </w:r>
          </w:p>
        </w:tc>
        <w:tc>
          <w:tcPr>
            <w:tcW w:w="979"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1 515 498</w:t>
            </w:r>
          </w:p>
        </w:tc>
        <w:tc>
          <w:tcPr>
            <w:tcW w:w="938"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1 713 864</w:t>
            </w:r>
          </w:p>
        </w:tc>
        <w:tc>
          <w:tcPr>
            <w:tcW w:w="952"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2 413 008</w:t>
            </w:r>
          </w:p>
        </w:tc>
        <w:tc>
          <w:tcPr>
            <w:tcW w:w="928"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3 775 379</w:t>
            </w:r>
          </w:p>
        </w:tc>
      </w:tr>
      <w:tr w:rsidR="00DB7B33" w:rsidRPr="007350DD" w:rsidTr="002A7434">
        <w:trPr>
          <w:cantSplit/>
        </w:trPr>
        <w:tc>
          <w:tcPr>
            <w:tcW w:w="1148" w:type="dxa"/>
            <w:shd w:val="clear" w:color="auto" w:fill="auto"/>
          </w:tcPr>
          <w:p w:rsidR="00DB7B33" w:rsidRPr="007350DD" w:rsidRDefault="00DB7B33" w:rsidP="00DB7B33">
            <w:pPr>
              <w:suppressAutoHyphens w:val="0"/>
              <w:spacing w:before="40" w:after="40" w:line="220" w:lineRule="exact"/>
              <w:ind w:right="113"/>
              <w:rPr>
                <w:sz w:val="18"/>
              </w:rPr>
            </w:pPr>
            <w:r w:rsidRPr="007350DD">
              <w:rPr>
                <w:sz w:val="18"/>
              </w:rPr>
              <w:t>Treatment</w:t>
            </w:r>
          </w:p>
        </w:tc>
        <w:tc>
          <w:tcPr>
            <w:tcW w:w="927"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3 469 801</w:t>
            </w:r>
          </w:p>
        </w:tc>
        <w:tc>
          <w:tcPr>
            <w:tcW w:w="886"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2 696 603</w:t>
            </w:r>
          </w:p>
        </w:tc>
        <w:tc>
          <w:tcPr>
            <w:tcW w:w="871"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2 968 490</w:t>
            </w:r>
          </w:p>
        </w:tc>
        <w:tc>
          <w:tcPr>
            <w:tcW w:w="872"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4 194 801</w:t>
            </w:r>
          </w:p>
        </w:tc>
        <w:tc>
          <w:tcPr>
            <w:tcW w:w="979"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5 890 027</w:t>
            </w:r>
          </w:p>
        </w:tc>
        <w:tc>
          <w:tcPr>
            <w:tcW w:w="938"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6 521 192</w:t>
            </w:r>
          </w:p>
        </w:tc>
        <w:tc>
          <w:tcPr>
            <w:tcW w:w="952"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4 119 257</w:t>
            </w:r>
          </w:p>
        </w:tc>
        <w:tc>
          <w:tcPr>
            <w:tcW w:w="928"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9 027 054</w:t>
            </w:r>
          </w:p>
        </w:tc>
      </w:tr>
      <w:tr w:rsidR="00DB7B33" w:rsidRPr="007350DD" w:rsidTr="002A7434">
        <w:trPr>
          <w:cantSplit/>
        </w:trPr>
        <w:tc>
          <w:tcPr>
            <w:tcW w:w="1148" w:type="dxa"/>
            <w:shd w:val="clear" w:color="auto" w:fill="auto"/>
          </w:tcPr>
          <w:p w:rsidR="00DB7B33" w:rsidRPr="007350DD" w:rsidRDefault="00DB7B33" w:rsidP="00DB7B33">
            <w:pPr>
              <w:suppressAutoHyphens w:val="0"/>
              <w:spacing w:before="40" w:after="40" w:line="220" w:lineRule="exact"/>
              <w:ind w:right="113"/>
              <w:rPr>
                <w:sz w:val="18"/>
              </w:rPr>
            </w:pPr>
            <w:r w:rsidRPr="007350DD">
              <w:rPr>
                <w:sz w:val="18"/>
              </w:rPr>
              <w:t>Management</w:t>
            </w:r>
          </w:p>
        </w:tc>
        <w:tc>
          <w:tcPr>
            <w:tcW w:w="927"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1 358 971</w:t>
            </w:r>
          </w:p>
        </w:tc>
        <w:tc>
          <w:tcPr>
            <w:tcW w:w="886"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1 917 892</w:t>
            </w:r>
          </w:p>
        </w:tc>
        <w:tc>
          <w:tcPr>
            <w:tcW w:w="871"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2 463 564</w:t>
            </w:r>
          </w:p>
        </w:tc>
        <w:tc>
          <w:tcPr>
            <w:tcW w:w="872"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2 668 092</w:t>
            </w:r>
          </w:p>
        </w:tc>
        <w:tc>
          <w:tcPr>
            <w:tcW w:w="979"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3 821 253</w:t>
            </w:r>
          </w:p>
        </w:tc>
        <w:tc>
          <w:tcPr>
            <w:tcW w:w="938"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3 656 253</w:t>
            </w:r>
          </w:p>
        </w:tc>
        <w:tc>
          <w:tcPr>
            <w:tcW w:w="952"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w:t>
            </w:r>
          </w:p>
        </w:tc>
        <w:tc>
          <w:tcPr>
            <w:tcW w:w="928" w:type="dxa"/>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335 920</w:t>
            </w:r>
          </w:p>
        </w:tc>
      </w:tr>
      <w:tr w:rsidR="00DB7B33" w:rsidRPr="007350DD" w:rsidTr="002A7434">
        <w:trPr>
          <w:cantSplit/>
        </w:trPr>
        <w:tc>
          <w:tcPr>
            <w:tcW w:w="1148" w:type="dxa"/>
            <w:tcBorders>
              <w:bottom w:val="single" w:sz="4" w:space="0" w:color="auto"/>
            </w:tcBorders>
            <w:shd w:val="clear" w:color="auto" w:fill="auto"/>
          </w:tcPr>
          <w:p w:rsidR="00DB7B33" w:rsidRPr="007350DD" w:rsidRDefault="00DB7B33" w:rsidP="00DB7B33">
            <w:pPr>
              <w:suppressAutoHyphens w:val="0"/>
              <w:spacing w:before="40" w:after="40" w:line="220" w:lineRule="exact"/>
              <w:ind w:right="113"/>
              <w:rPr>
                <w:sz w:val="18"/>
              </w:rPr>
            </w:pPr>
            <w:r w:rsidRPr="007350DD">
              <w:rPr>
                <w:sz w:val="18"/>
              </w:rPr>
              <w:lastRenderedPageBreak/>
              <w:t>Caribbean HIV/AIDS Regional Training Network (CHART)</w:t>
            </w:r>
          </w:p>
        </w:tc>
        <w:tc>
          <w:tcPr>
            <w:tcW w:w="927" w:type="dxa"/>
            <w:tcBorders>
              <w:bottom w:val="single" w:sz="4"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w:t>
            </w:r>
          </w:p>
        </w:tc>
        <w:tc>
          <w:tcPr>
            <w:tcW w:w="886" w:type="dxa"/>
            <w:tcBorders>
              <w:bottom w:val="single" w:sz="4"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w:t>
            </w:r>
          </w:p>
        </w:tc>
        <w:tc>
          <w:tcPr>
            <w:tcW w:w="871" w:type="dxa"/>
            <w:tcBorders>
              <w:bottom w:val="single" w:sz="4"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w:t>
            </w:r>
          </w:p>
        </w:tc>
        <w:tc>
          <w:tcPr>
            <w:tcW w:w="872" w:type="dxa"/>
            <w:tcBorders>
              <w:bottom w:val="single" w:sz="4"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w:t>
            </w:r>
          </w:p>
        </w:tc>
        <w:tc>
          <w:tcPr>
            <w:tcW w:w="979" w:type="dxa"/>
            <w:tcBorders>
              <w:bottom w:val="single" w:sz="4"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w:t>
            </w:r>
          </w:p>
        </w:tc>
        <w:tc>
          <w:tcPr>
            <w:tcW w:w="938" w:type="dxa"/>
            <w:tcBorders>
              <w:bottom w:val="single" w:sz="4"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w:t>
            </w:r>
          </w:p>
        </w:tc>
        <w:tc>
          <w:tcPr>
            <w:tcW w:w="952" w:type="dxa"/>
            <w:tcBorders>
              <w:bottom w:val="single" w:sz="4"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w:t>
            </w:r>
          </w:p>
        </w:tc>
        <w:tc>
          <w:tcPr>
            <w:tcW w:w="928" w:type="dxa"/>
            <w:tcBorders>
              <w:bottom w:val="single" w:sz="4" w:space="0" w:color="auto"/>
            </w:tcBorders>
            <w:shd w:val="clear" w:color="auto" w:fill="auto"/>
            <w:vAlign w:val="bottom"/>
          </w:tcPr>
          <w:p w:rsidR="00DB7B33" w:rsidRPr="007350DD" w:rsidRDefault="00DB7B33" w:rsidP="00DB7B33">
            <w:pPr>
              <w:suppressAutoHyphens w:val="0"/>
              <w:spacing w:before="40" w:after="40" w:line="220" w:lineRule="exact"/>
              <w:ind w:right="113"/>
              <w:jc w:val="right"/>
              <w:rPr>
                <w:sz w:val="18"/>
              </w:rPr>
            </w:pPr>
            <w:r w:rsidRPr="007350DD">
              <w:rPr>
                <w:sz w:val="18"/>
              </w:rPr>
              <w:t>708 500</w:t>
            </w:r>
          </w:p>
        </w:tc>
      </w:tr>
      <w:tr w:rsidR="00DB7B33" w:rsidRPr="007350DD" w:rsidTr="002A7434">
        <w:trPr>
          <w:cantSplit/>
        </w:trPr>
        <w:tc>
          <w:tcPr>
            <w:tcW w:w="1148" w:type="dxa"/>
            <w:tcBorders>
              <w:top w:val="single" w:sz="4" w:space="0" w:color="auto"/>
              <w:bottom w:val="single" w:sz="12" w:space="0" w:color="auto"/>
            </w:tcBorders>
            <w:shd w:val="clear" w:color="auto" w:fill="auto"/>
          </w:tcPr>
          <w:p w:rsidR="00DB7B33" w:rsidRPr="007350DD" w:rsidRDefault="00DB7B33" w:rsidP="00DB7B33">
            <w:pPr>
              <w:suppressAutoHyphens w:val="0"/>
              <w:spacing w:before="80" w:after="80" w:line="220" w:lineRule="exact"/>
              <w:ind w:right="113"/>
              <w:rPr>
                <w:b/>
                <w:bCs/>
                <w:sz w:val="18"/>
              </w:rPr>
            </w:pPr>
            <w:r w:rsidRPr="007350DD">
              <w:rPr>
                <w:b/>
                <w:bCs/>
                <w:sz w:val="18"/>
              </w:rPr>
              <w:t>Total BDS</w:t>
            </w:r>
          </w:p>
        </w:tc>
        <w:tc>
          <w:tcPr>
            <w:tcW w:w="927"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20" w:lineRule="exact"/>
              <w:ind w:right="113"/>
              <w:jc w:val="right"/>
              <w:rPr>
                <w:b/>
                <w:bCs/>
                <w:sz w:val="18"/>
              </w:rPr>
            </w:pPr>
            <w:r w:rsidRPr="007350DD">
              <w:rPr>
                <w:b/>
                <w:bCs/>
                <w:sz w:val="18"/>
              </w:rPr>
              <w:t>6 822 482</w:t>
            </w:r>
          </w:p>
        </w:tc>
        <w:tc>
          <w:tcPr>
            <w:tcW w:w="886"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20" w:lineRule="exact"/>
              <w:ind w:right="113"/>
              <w:jc w:val="right"/>
              <w:rPr>
                <w:b/>
                <w:bCs/>
                <w:sz w:val="18"/>
              </w:rPr>
            </w:pPr>
            <w:r w:rsidRPr="007350DD">
              <w:rPr>
                <w:b/>
                <w:bCs/>
                <w:sz w:val="18"/>
              </w:rPr>
              <w:t>6 870 278</w:t>
            </w:r>
          </w:p>
        </w:tc>
        <w:tc>
          <w:tcPr>
            <w:tcW w:w="871"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20" w:lineRule="exact"/>
              <w:ind w:right="113"/>
              <w:jc w:val="right"/>
              <w:rPr>
                <w:b/>
                <w:bCs/>
                <w:sz w:val="18"/>
              </w:rPr>
            </w:pPr>
            <w:r w:rsidRPr="007350DD">
              <w:rPr>
                <w:b/>
                <w:bCs/>
                <w:sz w:val="18"/>
              </w:rPr>
              <w:t>7 664 662</w:t>
            </w:r>
          </w:p>
        </w:tc>
        <w:tc>
          <w:tcPr>
            <w:tcW w:w="872"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20" w:lineRule="exact"/>
              <w:ind w:right="113"/>
              <w:jc w:val="right"/>
              <w:rPr>
                <w:b/>
                <w:bCs/>
                <w:sz w:val="18"/>
              </w:rPr>
            </w:pPr>
            <w:r w:rsidRPr="007350DD">
              <w:rPr>
                <w:b/>
                <w:bCs/>
                <w:sz w:val="18"/>
              </w:rPr>
              <w:t>9 493 638</w:t>
            </w:r>
          </w:p>
        </w:tc>
        <w:tc>
          <w:tcPr>
            <w:tcW w:w="979"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20" w:lineRule="exact"/>
              <w:ind w:right="113"/>
              <w:jc w:val="right"/>
              <w:rPr>
                <w:b/>
                <w:bCs/>
                <w:sz w:val="18"/>
              </w:rPr>
            </w:pPr>
            <w:r w:rsidRPr="007350DD">
              <w:rPr>
                <w:b/>
                <w:bCs/>
                <w:sz w:val="18"/>
              </w:rPr>
              <w:t>12 729 228</w:t>
            </w:r>
          </w:p>
        </w:tc>
        <w:tc>
          <w:tcPr>
            <w:tcW w:w="938"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20" w:lineRule="exact"/>
              <w:ind w:right="113"/>
              <w:jc w:val="right"/>
              <w:rPr>
                <w:b/>
                <w:bCs/>
                <w:sz w:val="18"/>
              </w:rPr>
            </w:pPr>
            <w:r w:rsidRPr="007350DD">
              <w:rPr>
                <w:b/>
                <w:bCs/>
                <w:sz w:val="18"/>
              </w:rPr>
              <w:t>13 016 449</w:t>
            </w:r>
          </w:p>
        </w:tc>
        <w:tc>
          <w:tcPr>
            <w:tcW w:w="952"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20" w:lineRule="exact"/>
              <w:ind w:right="113"/>
              <w:jc w:val="right"/>
              <w:rPr>
                <w:b/>
                <w:bCs/>
                <w:sz w:val="18"/>
              </w:rPr>
            </w:pPr>
            <w:r w:rsidRPr="007350DD">
              <w:rPr>
                <w:b/>
                <w:bCs/>
                <w:sz w:val="18"/>
              </w:rPr>
              <w:t>10 483 672</w:t>
            </w:r>
          </w:p>
        </w:tc>
        <w:tc>
          <w:tcPr>
            <w:tcW w:w="928" w:type="dxa"/>
            <w:tcBorders>
              <w:top w:val="single" w:sz="4" w:space="0" w:color="auto"/>
              <w:bottom w:val="single" w:sz="12" w:space="0" w:color="auto"/>
            </w:tcBorders>
            <w:shd w:val="clear" w:color="auto" w:fill="auto"/>
            <w:vAlign w:val="bottom"/>
          </w:tcPr>
          <w:p w:rsidR="00DB7B33" w:rsidRPr="007350DD" w:rsidRDefault="00DB7B33" w:rsidP="00DB7B33">
            <w:pPr>
              <w:suppressAutoHyphens w:val="0"/>
              <w:spacing w:before="80" w:after="80" w:line="220" w:lineRule="exact"/>
              <w:ind w:right="113"/>
              <w:jc w:val="right"/>
              <w:rPr>
                <w:b/>
                <w:bCs/>
                <w:sz w:val="18"/>
              </w:rPr>
            </w:pPr>
            <w:r w:rsidRPr="007350DD">
              <w:rPr>
                <w:b/>
                <w:bCs/>
                <w:sz w:val="18"/>
              </w:rPr>
              <w:t>22 163 227</w:t>
            </w:r>
          </w:p>
        </w:tc>
      </w:tr>
    </w:tbl>
    <w:p w:rsidR="006564B6" w:rsidRPr="007350DD" w:rsidRDefault="006564B6" w:rsidP="00DB7B33">
      <w:pPr>
        <w:spacing w:before="120" w:after="240"/>
        <w:ind w:left="1134" w:right="1134" w:firstLine="170"/>
        <w:rPr>
          <w:sz w:val="18"/>
        </w:rPr>
      </w:pPr>
      <w:r w:rsidRPr="007350DD">
        <w:rPr>
          <w:i/>
          <w:iCs/>
          <w:sz w:val="18"/>
        </w:rPr>
        <w:t>Source:</w:t>
      </w:r>
      <w:r w:rsidR="001327BC" w:rsidRPr="007350DD">
        <w:rPr>
          <w:i/>
          <w:iCs/>
          <w:sz w:val="18"/>
        </w:rPr>
        <w:t xml:space="preserve"> </w:t>
      </w:r>
      <w:r w:rsidR="00DB7B33" w:rsidRPr="007350DD">
        <w:rPr>
          <w:i/>
          <w:iCs/>
          <w:sz w:val="18"/>
        </w:rPr>
        <w:t xml:space="preserve"> </w:t>
      </w:r>
      <w:r w:rsidRPr="007350DD">
        <w:rPr>
          <w:sz w:val="18"/>
        </w:rPr>
        <w:t>UNGASS</w:t>
      </w:r>
      <w:r w:rsidR="001327BC" w:rsidRPr="007350DD">
        <w:rPr>
          <w:sz w:val="18"/>
        </w:rPr>
        <w:t xml:space="preserve"> </w:t>
      </w:r>
      <w:r w:rsidRPr="007350DD">
        <w:rPr>
          <w:sz w:val="18"/>
        </w:rPr>
        <w:t>Country</w:t>
      </w:r>
      <w:r w:rsidR="001327BC" w:rsidRPr="007350DD">
        <w:rPr>
          <w:sz w:val="18"/>
        </w:rPr>
        <w:t xml:space="preserve"> </w:t>
      </w:r>
      <w:r w:rsidRPr="007350DD">
        <w:rPr>
          <w:sz w:val="18"/>
        </w:rPr>
        <w:t>Progress</w:t>
      </w:r>
      <w:r w:rsidR="001327BC" w:rsidRPr="007350DD">
        <w:rPr>
          <w:sz w:val="18"/>
        </w:rPr>
        <w:t xml:space="preserve"> </w:t>
      </w:r>
      <w:r w:rsidRPr="007350DD">
        <w:rPr>
          <w:sz w:val="18"/>
        </w:rPr>
        <w:t>Report</w:t>
      </w:r>
      <w:r w:rsidR="001327BC" w:rsidRPr="007350DD">
        <w:rPr>
          <w:sz w:val="18"/>
        </w:rPr>
        <w:t xml:space="preserve"> </w:t>
      </w:r>
      <w:r w:rsidRPr="007350DD">
        <w:rPr>
          <w:sz w:val="18"/>
        </w:rPr>
        <w:t>Barbados</w:t>
      </w:r>
      <w:r w:rsidR="001327BC" w:rsidRPr="007350DD">
        <w:rPr>
          <w:sz w:val="18"/>
        </w:rPr>
        <w:t xml:space="preserve"> </w:t>
      </w:r>
      <w:r w:rsidRPr="007350DD">
        <w:rPr>
          <w:sz w:val="18"/>
        </w:rPr>
        <w:t>2010,</w:t>
      </w:r>
      <w:r w:rsidR="001327BC" w:rsidRPr="007350DD">
        <w:rPr>
          <w:sz w:val="18"/>
        </w:rPr>
        <w:t xml:space="preserve"> </w:t>
      </w:r>
      <w:r w:rsidRPr="007350DD">
        <w:rPr>
          <w:sz w:val="18"/>
        </w:rPr>
        <w:t>NHAC</w:t>
      </w:r>
      <w:r w:rsidR="001327BC" w:rsidRPr="007350DD">
        <w:rPr>
          <w:sz w:val="18"/>
        </w:rPr>
        <w:t xml:space="preserve"> </w:t>
      </w:r>
      <w:r w:rsidRPr="007350DD">
        <w:rPr>
          <w:sz w:val="18"/>
        </w:rPr>
        <w:t>Accounts</w:t>
      </w:r>
      <w:r w:rsidR="00DB7B33" w:rsidRPr="007350DD">
        <w:rPr>
          <w:sz w:val="18"/>
        </w:rPr>
        <w:t>.</w:t>
      </w:r>
      <w:r w:rsidR="001327BC" w:rsidRPr="007350DD">
        <w:rPr>
          <w:sz w:val="18"/>
        </w:rPr>
        <w:t xml:space="preserve"> </w:t>
      </w:r>
    </w:p>
    <w:p w:rsidR="006564B6" w:rsidRPr="007350DD" w:rsidRDefault="006564B6" w:rsidP="009E22FF">
      <w:pPr>
        <w:pStyle w:val="SingleTxtG"/>
      </w:pPr>
      <w:r w:rsidRPr="007350DD">
        <w:t>155.</w:t>
      </w:r>
      <w:r w:rsidRPr="007350DD">
        <w:tab/>
        <w:t>Domestic</w:t>
      </w:r>
      <w:r w:rsidR="001327BC" w:rsidRPr="007350DD">
        <w:t xml:space="preserve"> </w:t>
      </w:r>
      <w:r w:rsidRPr="007350DD">
        <w:t>public</w:t>
      </w:r>
      <w:r w:rsidR="001327BC" w:rsidRPr="007350DD">
        <w:t xml:space="preserve"> </w:t>
      </w:r>
      <w:r w:rsidRPr="007350DD">
        <w:t>expenditure</w:t>
      </w:r>
      <w:r w:rsidR="001327BC" w:rsidRPr="007350DD">
        <w:t xml:space="preserve"> </w:t>
      </w:r>
      <w:r w:rsidRPr="007350DD">
        <w:t>on</w:t>
      </w:r>
      <w:r w:rsidR="001327BC" w:rsidRPr="007350DD">
        <w:t xml:space="preserve"> </w:t>
      </w:r>
      <w:r w:rsidRPr="007350DD">
        <w:t>AIDS</w:t>
      </w:r>
      <w:r w:rsidR="001327BC" w:rsidRPr="007350DD">
        <w:t xml:space="preserve"> </w:t>
      </w:r>
      <w:r w:rsidRPr="007350DD">
        <w:t>in</w:t>
      </w:r>
      <w:r w:rsidR="001327BC" w:rsidRPr="007350DD">
        <w:t xml:space="preserve"> </w:t>
      </w:r>
      <w:r w:rsidRPr="007350DD">
        <w:t>2009</w:t>
      </w:r>
      <w:r w:rsidR="001327BC" w:rsidRPr="007350DD">
        <w:t xml:space="preserve"> </w:t>
      </w:r>
      <w:r w:rsidRPr="007350DD">
        <w:t>was</w:t>
      </w:r>
      <w:r w:rsidR="001327BC" w:rsidRPr="007350DD">
        <w:t xml:space="preserve"> </w:t>
      </w:r>
      <w:r w:rsidRPr="007350DD">
        <w:t>BDS</w:t>
      </w:r>
      <w:r w:rsidR="001327BC" w:rsidRPr="007350DD">
        <w:t xml:space="preserve"> </w:t>
      </w:r>
      <w:r w:rsidRPr="007350DD">
        <w:t>$16,020,913.00</w:t>
      </w:r>
      <w:r w:rsidR="001327BC" w:rsidRPr="007350DD">
        <w:t xml:space="preserve"> </w:t>
      </w:r>
      <w:r w:rsidRPr="007350DD">
        <w:t>(US</w:t>
      </w:r>
      <w:r w:rsidR="001327BC" w:rsidRPr="007350DD">
        <w:t xml:space="preserve"> </w:t>
      </w:r>
      <w:r w:rsidRPr="007350DD">
        <w:t>$8,010,456.50)</w:t>
      </w:r>
      <w:r w:rsidR="001327BC" w:rsidRPr="007350DD">
        <w:t xml:space="preserve"> </w:t>
      </w:r>
      <w:r w:rsidRPr="007350DD">
        <w:t>(excluding</w:t>
      </w:r>
      <w:r w:rsidR="001327BC" w:rsidRPr="007350DD">
        <w:t xml:space="preserve"> </w:t>
      </w:r>
      <w:r w:rsidRPr="007350DD">
        <w:t>funds</w:t>
      </w:r>
      <w:r w:rsidR="001327BC" w:rsidRPr="007350DD">
        <w:t xml:space="preserve"> </w:t>
      </w:r>
      <w:r w:rsidRPr="007350DD">
        <w:t>from</w:t>
      </w:r>
      <w:r w:rsidR="001327BC" w:rsidRPr="007350DD">
        <w:t xml:space="preserve"> </w:t>
      </w:r>
      <w:r w:rsidRPr="007350DD">
        <w:t>international</w:t>
      </w:r>
      <w:r w:rsidR="001327BC" w:rsidRPr="007350DD">
        <w:t xml:space="preserve"> </w:t>
      </w:r>
      <w:r w:rsidRPr="007350DD">
        <w:t>sources;</w:t>
      </w:r>
      <w:r w:rsidR="001327BC" w:rsidRPr="007350DD">
        <w:t xml:space="preserve"> </w:t>
      </w:r>
      <w:r w:rsidRPr="007350DD">
        <w:t>but</w:t>
      </w:r>
      <w:r w:rsidR="001327BC" w:rsidRPr="007350DD">
        <w:t xml:space="preserve"> </w:t>
      </w:r>
      <w:r w:rsidRPr="007350DD">
        <w:t>inclusive</w:t>
      </w:r>
      <w:r w:rsidR="001327BC" w:rsidRPr="007350DD">
        <w:t xml:space="preserve"> </w:t>
      </w:r>
      <w:r w:rsidRPr="007350DD">
        <w:t>of</w:t>
      </w:r>
      <w:r w:rsidR="001327BC" w:rsidRPr="007350DD">
        <w:t xml:space="preserve"> </w:t>
      </w:r>
      <w:r w:rsidRPr="007350DD">
        <w:t>health,</w:t>
      </w:r>
      <w:r w:rsidR="001327BC" w:rsidRPr="007350DD">
        <w:t xml:space="preserve"> </w:t>
      </w:r>
      <w:r w:rsidRPr="007350DD">
        <w:t>education,</w:t>
      </w:r>
      <w:r w:rsidR="001327BC" w:rsidRPr="007350DD">
        <w:t xml:space="preserve"> </w:t>
      </w:r>
      <w:r w:rsidRPr="007350DD">
        <w:t>social</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other</w:t>
      </w:r>
      <w:r w:rsidR="001327BC" w:rsidRPr="007350DD">
        <w:t xml:space="preserve"> </w:t>
      </w:r>
      <w:r w:rsidRPr="007350DD">
        <w:t>sectoral</w:t>
      </w:r>
      <w:r w:rsidR="001327BC" w:rsidRPr="007350DD">
        <w:t xml:space="preserve"> </w:t>
      </w:r>
      <w:r w:rsidRPr="007350DD">
        <w:t>expenditure).</w:t>
      </w:r>
      <w:r w:rsidR="001327BC" w:rsidRPr="007350DD">
        <w:t xml:space="preserve"> </w:t>
      </w:r>
      <w:r w:rsidRPr="007350DD">
        <w:t>The</w:t>
      </w:r>
      <w:r w:rsidR="001327BC" w:rsidRPr="007350DD">
        <w:t xml:space="preserve"> </w:t>
      </w:r>
      <w:r w:rsidRPr="007350DD">
        <w:t>total</w:t>
      </w:r>
      <w:r w:rsidR="001327BC" w:rsidRPr="007350DD">
        <w:t xml:space="preserve"> </w:t>
      </w:r>
      <w:r w:rsidRPr="007350DD">
        <w:t>amount</w:t>
      </w:r>
      <w:r w:rsidR="001327BC" w:rsidRPr="007350DD">
        <w:t xml:space="preserve"> </w:t>
      </w:r>
      <w:r w:rsidRPr="007350DD">
        <w:t>of</w:t>
      </w:r>
      <w:r w:rsidR="001327BC" w:rsidRPr="007350DD">
        <w:t xml:space="preserve"> </w:t>
      </w:r>
      <w:r w:rsidRPr="007350DD">
        <w:t>AIDS</w:t>
      </w:r>
      <w:r w:rsidR="001327BC" w:rsidRPr="007350DD">
        <w:t xml:space="preserve"> </w:t>
      </w:r>
      <w:r w:rsidRPr="007350DD">
        <w:t>expenditures</w:t>
      </w:r>
      <w:r w:rsidR="001327BC" w:rsidRPr="007350DD">
        <w:t xml:space="preserve"> </w:t>
      </w:r>
      <w:r w:rsidRPr="007350DD">
        <w:t>in</w:t>
      </w:r>
      <w:r w:rsidR="001327BC" w:rsidRPr="007350DD">
        <w:t xml:space="preserve"> </w:t>
      </w:r>
      <w:r w:rsidRPr="007350DD">
        <w:t>2009</w:t>
      </w:r>
      <w:r w:rsidR="001327BC" w:rsidRPr="007350DD">
        <w:t xml:space="preserve"> </w:t>
      </w:r>
      <w:r w:rsidRPr="007350DD">
        <w:t>(including</w:t>
      </w:r>
      <w:r w:rsidR="001327BC" w:rsidRPr="007350DD">
        <w:t xml:space="preserve"> </w:t>
      </w:r>
      <w:r w:rsidRPr="007350DD">
        <w:t>international</w:t>
      </w:r>
      <w:r w:rsidR="001327BC" w:rsidRPr="007350DD">
        <w:t xml:space="preserve"> </w:t>
      </w:r>
      <w:r w:rsidRPr="007350DD">
        <w:t>and</w:t>
      </w:r>
      <w:r w:rsidR="001327BC" w:rsidRPr="007350DD">
        <w:t xml:space="preserve"> </w:t>
      </w:r>
      <w:r w:rsidRPr="007350DD">
        <w:t>private</w:t>
      </w:r>
      <w:r w:rsidR="001327BC" w:rsidRPr="007350DD">
        <w:t xml:space="preserve"> </w:t>
      </w:r>
      <w:r w:rsidRPr="007350DD">
        <w:t>sources</w:t>
      </w:r>
      <w:r w:rsidR="001327BC" w:rsidRPr="007350DD">
        <w:t xml:space="preserve"> </w:t>
      </w:r>
      <w:r w:rsidRPr="007350DD">
        <w:t>of</w:t>
      </w:r>
      <w:r w:rsidR="001327BC" w:rsidRPr="007350DD">
        <w:t xml:space="preserve"> </w:t>
      </w:r>
      <w:r w:rsidRPr="007350DD">
        <w:t>funds)</w:t>
      </w:r>
      <w:r w:rsidR="001327BC" w:rsidRPr="007350DD">
        <w:t xml:space="preserve"> </w:t>
      </w:r>
      <w:r w:rsidRPr="007350DD">
        <w:t>was</w:t>
      </w:r>
      <w:r w:rsidR="001327BC" w:rsidRPr="007350DD">
        <w:t xml:space="preserve"> </w:t>
      </w:r>
      <w:r w:rsidRPr="007350DD">
        <w:t>BDs</w:t>
      </w:r>
      <w:r w:rsidR="001327BC" w:rsidRPr="007350DD">
        <w:t xml:space="preserve"> </w:t>
      </w:r>
      <w:r w:rsidRPr="007350DD">
        <w:t>$</w:t>
      </w:r>
      <w:r w:rsidR="001327BC" w:rsidRPr="007350DD">
        <w:t xml:space="preserve"> </w:t>
      </w:r>
      <w:r w:rsidRPr="007350DD">
        <w:t>23,806,187.67</w:t>
      </w:r>
      <w:r w:rsidR="001327BC" w:rsidRPr="007350DD">
        <w:t xml:space="preserve"> </w:t>
      </w:r>
      <w:r w:rsidRPr="007350DD">
        <w:t>(US</w:t>
      </w:r>
      <w:r w:rsidR="001327BC" w:rsidRPr="007350DD">
        <w:t xml:space="preserve"> </w:t>
      </w:r>
      <w:r w:rsidRPr="007350DD">
        <w:t>$11,903,093.83).</w:t>
      </w:r>
      <w:r w:rsidRPr="007350DD">
        <w:rPr>
          <w:rStyle w:val="FootnoteReference"/>
        </w:rPr>
        <w:footnoteReference w:id="32"/>
      </w:r>
    </w:p>
    <w:p w:rsidR="006564B6" w:rsidRPr="007350DD" w:rsidRDefault="006564B6" w:rsidP="009E22FF">
      <w:pPr>
        <w:pStyle w:val="SingleTxtG"/>
      </w:pPr>
      <w:r w:rsidRPr="007350DD">
        <w:t>156.</w:t>
      </w:r>
      <w:r w:rsidRPr="007350DD">
        <w:tab/>
        <w:t>In</w:t>
      </w:r>
      <w:r w:rsidR="001327BC" w:rsidRPr="007350DD">
        <w:t xml:space="preserve"> </w:t>
      </w:r>
      <w:r w:rsidRPr="007350DD">
        <w:t>2001,</w:t>
      </w:r>
      <w:r w:rsidR="001327BC" w:rsidRPr="007350DD">
        <w:t xml:space="preserve"> </w:t>
      </w:r>
      <w:r w:rsidRPr="007350DD">
        <w:t>a</w:t>
      </w:r>
      <w:r w:rsidR="001327BC" w:rsidRPr="007350DD">
        <w:t xml:space="preserve"> </w:t>
      </w:r>
      <w:r w:rsidRPr="007350DD">
        <w:t>Comprehensive</w:t>
      </w:r>
      <w:r w:rsidR="001327BC" w:rsidRPr="007350DD">
        <w:t xml:space="preserve"> </w:t>
      </w:r>
      <w:r w:rsidRPr="007350DD">
        <w:t>Programme</w:t>
      </w:r>
      <w:r w:rsidR="001327BC" w:rsidRPr="007350DD">
        <w:t xml:space="preserve"> </w:t>
      </w:r>
      <w:r w:rsidRPr="007350DD">
        <w:t>for</w:t>
      </w:r>
      <w:r w:rsidR="001327BC" w:rsidRPr="007350DD">
        <w:t xml:space="preserve"> </w:t>
      </w:r>
      <w:r w:rsidRPr="007350DD">
        <w:t>the</w:t>
      </w:r>
      <w:r w:rsidR="001327BC" w:rsidRPr="007350DD">
        <w:t xml:space="preserve"> </w:t>
      </w:r>
      <w:r w:rsidRPr="007350DD">
        <w:t>Management,</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Control</w:t>
      </w:r>
      <w:r w:rsidR="001327BC" w:rsidRPr="007350DD">
        <w:t xml:space="preserve"> </w:t>
      </w:r>
      <w:r w:rsidRPr="007350DD">
        <w:t>of</w:t>
      </w:r>
      <w:r w:rsidR="001327BC" w:rsidRPr="007350DD">
        <w:t xml:space="preserve"> </w:t>
      </w:r>
      <w:r w:rsidRPr="007350DD">
        <w:t>HIV/AIDS</w:t>
      </w:r>
      <w:r w:rsidR="001327BC" w:rsidRPr="007350DD">
        <w:t xml:space="preserve"> </w:t>
      </w:r>
      <w:r w:rsidRPr="007350DD">
        <w:t>2001–2006</w:t>
      </w:r>
      <w:r w:rsidR="001327BC" w:rsidRPr="007350DD">
        <w:t xml:space="preserve"> </w:t>
      </w:r>
      <w:r w:rsidRPr="007350DD">
        <w:t>(the</w:t>
      </w:r>
      <w:r w:rsidR="001327BC" w:rsidRPr="007350DD">
        <w:t xml:space="preserve"> </w:t>
      </w:r>
      <w:r w:rsidRPr="007350DD">
        <w:t>Expanded</w:t>
      </w:r>
      <w:r w:rsidR="001327BC" w:rsidRPr="007350DD">
        <w:t xml:space="preserve"> </w:t>
      </w:r>
      <w:r w:rsidRPr="007350DD">
        <w:t>Response)</w:t>
      </w:r>
      <w:r w:rsidR="001327BC" w:rsidRPr="007350DD">
        <w:t xml:space="preserve"> </w:t>
      </w:r>
      <w:r w:rsidRPr="007350DD">
        <w:t>was</w:t>
      </w:r>
      <w:r w:rsidR="001327BC" w:rsidRPr="007350DD">
        <w:t xml:space="preserve"> </w:t>
      </w:r>
      <w:r w:rsidRPr="007350DD">
        <w:t>started.</w:t>
      </w:r>
      <w:r w:rsidR="001327BC" w:rsidRPr="007350DD">
        <w:t xml:space="preserve"> </w:t>
      </w:r>
      <w:r w:rsidRPr="007350DD">
        <w:t>This</w:t>
      </w:r>
      <w:r w:rsidR="001327BC" w:rsidRPr="007350DD">
        <w:t xml:space="preserve"> </w:t>
      </w:r>
      <w:r w:rsidRPr="007350DD">
        <w:t>was</w:t>
      </w:r>
      <w:r w:rsidR="001327BC" w:rsidRPr="007350DD">
        <w:t xml:space="preserve"> </w:t>
      </w:r>
      <w:r w:rsidRPr="007350DD">
        <w:t>a</w:t>
      </w:r>
      <w:r w:rsidR="001327BC" w:rsidRPr="007350DD">
        <w:t xml:space="preserve"> </w:t>
      </w:r>
      <w:r w:rsidRPr="007350DD">
        <w:t>multi-sectoral</w:t>
      </w:r>
      <w:r w:rsidR="001327BC" w:rsidRPr="007350DD">
        <w:t xml:space="preserve"> </w:t>
      </w:r>
      <w:r w:rsidRPr="007350DD">
        <w:t>programme</w:t>
      </w:r>
      <w:r w:rsidR="001327BC" w:rsidRPr="007350DD">
        <w:t xml:space="preserve"> </w:t>
      </w:r>
      <w:r w:rsidRPr="007350DD">
        <w:t>involving</w:t>
      </w:r>
      <w:r w:rsidR="001327BC" w:rsidRPr="007350DD">
        <w:t xml:space="preserve"> </w:t>
      </w:r>
      <w:r w:rsidRPr="007350DD">
        <w:t>Government</w:t>
      </w:r>
      <w:r w:rsidR="001327BC" w:rsidRPr="007350DD">
        <w:t xml:space="preserve"> </w:t>
      </w:r>
      <w:r w:rsidRPr="007350DD">
        <w:t>Ministries,</w:t>
      </w:r>
      <w:r w:rsidR="001327BC" w:rsidRPr="007350DD">
        <w:t xml:space="preserve"> </w:t>
      </w:r>
      <w:r w:rsidRPr="007350DD">
        <w:t>non-governmental</w:t>
      </w:r>
      <w:r w:rsidR="001327BC" w:rsidRPr="007350DD">
        <w:t xml:space="preserve"> </w:t>
      </w:r>
      <w:r w:rsidRPr="007350DD">
        <w:t>organisations</w:t>
      </w:r>
      <w:r w:rsidR="001327BC" w:rsidRPr="007350DD">
        <w:t xml:space="preserve"> </w:t>
      </w:r>
      <w:r w:rsidRPr="007350DD">
        <w:t>and</w:t>
      </w:r>
      <w:r w:rsidR="001327BC" w:rsidRPr="007350DD">
        <w:t xml:space="preserve"> </w:t>
      </w:r>
      <w:r w:rsidRPr="007350DD">
        <w:t>community-based</w:t>
      </w:r>
      <w:r w:rsidR="001327BC" w:rsidRPr="007350DD">
        <w:t xml:space="preserve"> </w:t>
      </w:r>
      <w:r w:rsidRPr="007350DD">
        <w:t>organisations.</w:t>
      </w:r>
      <w:r w:rsidR="001327BC" w:rsidRPr="007350DD">
        <w:t xml:space="preserve"> </w:t>
      </w:r>
      <w:r w:rsidRPr="007350DD">
        <w:t>Through</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made</w:t>
      </w:r>
      <w:r w:rsidR="001327BC" w:rsidRPr="007350DD">
        <w:t xml:space="preserve"> </w:t>
      </w:r>
      <w:r w:rsidRPr="007350DD">
        <w:t>a</w:t>
      </w:r>
      <w:r w:rsidR="001327BC" w:rsidRPr="007350DD">
        <w:t xml:space="preserve"> </w:t>
      </w:r>
      <w:r w:rsidRPr="007350DD">
        <w:t>long-term</w:t>
      </w:r>
      <w:r w:rsidR="001327BC" w:rsidRPr="007350DD">
        <w:t xml:space="preserve"> </w:t>
      </w:r>
      <w:r w:rsidRPr="007350DD">
        <w:t>commitment</w:t>
      </w:r>
      <w:r w:rsidR="001327BC" w:rsidRPr="007350DD">
        <w:t xml:space="preserve"> </w:t>
      </w:r>
      <w:r w:rsidRPr="007350DD">
        <w:t>to</w:t>
      </w:r>
      <w:r w:rsidR="001327BC" w:rsidRPr="007350DD">
        <w:t xml:space="preserve"> </w:t>
      </w:r>
      <w:r w:rsidRPr="007350DD">
        <w:t>equip</w:t>
      </w:r>
      <w:r w:rsidR="001327BC" w:rsidRPr="007350DD">
        <w:t xml:space="preserve"> </w:t>
      </w:r>
      <w:r w:rsidRPr="007350DD">
        <w:t>Barbadians</w:t>
      </w:r>
      <w:r w:rsidR="001327BC" w:rsidRPr="007350DD">
        <w:t xml:space="preserve"> </w:t>
      </w:r>
      <w:r w:rsidRPr="007350DD">
        <w:t>with</w:t>
      </w:r>
      <w:r w:rsidR="001327BC" w:rsidRPr="007350DD">
        <w:t xml:space="preserve"> </w:t>
      </w:r>
      <w:r w:rsidRPr="007350DD">
        <w:t>the</w:t>
      </w:r>
      <w:r w:rsidR="001327BC" w:rsidRPr="007350DD">
        <w:t xml:space="preserve"> </w:t>
      </w:r>
      <w:r w:rsidRPr="007350DD">
        <w:t>knowledge,</w:t>
      </w:r>
      <w:r w:rsidR="001327BC" w:rsidRPr="007350DD">
        <w:t xml:space="preserve"> </w:t>
      </w:r>
      <w:r w:rsidRPr="007350DD">
        <w:t>options</w:t>
      </w:r>
      <w:r w:rsidR="001327BC" w:rsidRPr="007350DD">
        <w:t xml:space="preserve"> </w:t>
      </w:r>
      <w:r w:rsidRPr="007350DD">
        <w:t>and</w:t>
      </w:r>
      <w:r w:rsidR="001327BC" w:rsidRPr="007350DD">
        <w:t xml:space="preserve"> </w:t>
      </w:r>
      <w:r w:rsidRPr="007350DD">
        <w:t>resources</w:t>
      </w:r>
      <w:r w:rsidR="001327BC" w:rsidRPr="007350DD">
        <w:t xml:space="preserve"> </w:t>
      </w:r>
      <w:r w:rsidRPr="007350DD">
        <w:t>to</w:t>
      </w:r>
      <w:r w:rsidR="001327BC" w:rsidRPr="007350DD">
        <w:t xml:space="preserve"> </w:t>
      </w:r>
      <w:r w:rsidRPr="007350DD">
        <w:t>prevent</w:t>
      </w:r>
      <w:r w:rsidR="001327BC" w:rsidRPr="007350DD">
        <w:t xml:space="preserve"> </w:t>
      </w:r>
      <w:r w:rsidRPr="007350DD">
        <w:t>transmission</w:t>
      </w:r>
      <w:r w:rsidR="001327BC" w:rsidRPr="007350DD">
        <w:t xml:space="preserve"> </w:t>
      </w:r>
      <w:r w:rsidRPr="007350DD">
        <w:t>of</w:t>
      </w:r>
      <w:r w:rsidR="001327BC" w:rsidRPr="007350DD">
        <w:t xml:space="preserve"> </w:t>
      </w:r>
      <w:r w:rsidRPr="007350DD">
        <w:t>HIV,</w:t>
      </w:r>
      <w:r w:rsidR="001327BC" w:rsidRPr="007350DD">
        <w:t xml:space="preserve"> </w:t>
      </w:r>
      <w:r w:rsidRPr="007350DD">
        <w:t>to</w:t>
      </w:r>
      <w:r w:rsidR="001327BC" w:rsidRPr="007350DD">
        <w:t xml:space="preserve"> </w:t>
      </w:r>
      <w:r w:rsidRPr="007350DD">
        <w:t>foster</w:t>
      </w:r>
      <w:r w:rsidR="001327BC" w:rsidRPr="007350DD">
        <w:t xml:space="preserve"> </w:t>
      </w:r>
      <w:r w:rsidRPr="007350DD">
        <w:t>an</w:t>
      </w:r>
      <w:r w:rsidR="001327BC" w:rsidRPr="007350DD">
        <w:t xml:space="preserve"> </w:t>
      </w:r>
      <w:r w:rsidRPr="007350DD">
        <w:t>environment</w:t>
      </w:r>
      <w:r w:rsidR="001327BC" w:rsidRPr="007350DD">
        <w:t xml:space="preserve"> </w:t>
      </w:r>
      <w:r w:rsidRPr="007350DD">
        <w:t>free</w:t>
      </w:r>
      <w:r w:rsidR="001327BC" w:rsidRPr="007350DD">
        <w:t xml:space="preserve"> </w:t>
      </w:r>
      <w:r w:rsidRPr="007350DD">
        <w:t>of</w:t>
      </w:r>
      <w:r w:rsidR="001327BC" w:rsidRPr="007350DD">
        <w:t xml:space="preserve"> </w:t>
      </w:r>
      <w:r w:rsidRPr="007350DD">
        <w:t>discrimination</w:t>
      </w:r>
      <w:r w:rsidR="001327BC" w:rsidRPr="007350DD">
        <w:t xml:space="preserve"> </w:t>
      </w:r>
      <w:r w:rsidRPr="007350DD">
        <w:t>and</w:t>
      </w:r>
      <w:r w:rsidR="001327BC" w:rsidRPr="007350DD">
        <w:t xml:space="preserve"> </w:t>
      </w:r>
      <w:r w:rsidRPr="007350DD">
        <w:t>stigma</w:t>
      </w:r>
      <w:r w:rsidR="001327BC" w:rsidRPr="007350DD">
        <w:t xml:space="preserve"> </w:t>
      </w:r>
      <w:r w:rsidRPr="007350DD">
        <w:t>for</w:t>
      </w:r>
      <w:r w:rsidR="001327BC" w:rsidRPr="007350DD">
        <w:t xml:space="preserve"> </w:t>
      </w:r>
      <w:r w:rsidRPr="007350DD">
        <w:t>PLHIV</w:t>
      </w:r>
      <w:r w:rsidR="001327BC" w:rsidRPr="007350DD">
        <w:t xml:space="preserve"> </w:t>
      </w:r>
      <w:r w:rsidRPr="007350DD">
        <w:t>and</w:t>
      </w:r>
      <w:r w:rsidR="001327BC" w:rsidRPr="007350DD">
        <w:t xml:space="preserve"> </w:t>
      </w:r>
      <w:r w:rsidRPr="007350DD">
        <w:t>to</w:t>
      </w:r>
      <w:r w:rsidR="001327BC" w:rsidRPr="007350DD">
        <w:t xml:space="preserve"> </w:t>
      </w:r>
      <w:r w:rsidRPr="007350DD">
        <w:t>provide</w:t>
      </w:r>
      <w:r w:rsidR="001327BC" w:rsidRPr="007350DD">
        <w:t xml:space="preserve"> </w:t>
      </w:r>
      <w:r w:rsidRPr="007350DD">
        <w:t>treatment</w:t>
      </w:r>
      <w:r w:rsidR="001327BC" w:rsidRPr="007350DD">
        <w:t xml:space="preserve"> </w:t>
      </w:r>
      <w:r w:rsidRPr="007350DD">
        <w:t>and</w:t>
      </w:r>
      <w:r w:rsidR="001327BC" w:rsidRPr="007350DD">
        <w:t xml:space="preserve"> </w:t>
      </w:r>
      <w:r w:rsidRPr="007350DD">
        <w:t>care</w:t>
      </w:r>
      <w:r w:rsidR="001327BC" w:rsidRPr="007350DD">
        <w:t xml:space="preserve"> </w:t>
      </w:r>
      <w:r w:rsidRPr="007350DD">
        <w:t>for</w:t>
      </w:r>
      <w:r w:rsidR="001327BC" w:rsidRPr="007350DD">
        <w:t xml:space="preserve"> </w:t>
      </w:r>
      <w:r w:rsidRPr="007350DD">
        <w:t>those</w:t>
      </w:r>
      <w:r w:rsidR="001327BC" w:rsidRPr="007350DD">
        <w:t xml:space="preserve"> </w:t>
      </w:r>
      <w:r w:rsidRPr="007350DD">
        <w:t>who</w:t>
      </w:r>
      <w:r w:rsidR="001327BC" w:rsidRPr="007350DD">
        <w:t xml:space="preserve"> </w:t>
      </w:r>
      <w:r w:rsidRPr="007350DD">
        <w:t>had</w:t>
      </w:r>
      <w:r w:rsidR="001327BC" w:rsidRPr="007350DD">
        <w:t xml:space="preserve"> </w:t>
      </w:r>
      <w:r w:rsidRPr="007350DD">
        <w:t>become</w:t>
      </w:r>
      <w:r w:rsidR="001327BC" w:rsidRPr="007350DD">
        <w:t xml:space="preserve"> </w:t>
      </w:r>
      <w:r w:rsidRPr="007350DD">
        <w:t>infected</w:t>
      </w:r>
      <w:r w:rsidR="001327BC" w:rsidRPr="007350DD">
        <w:t xml:space="preserve"> </w:t>
      </w:r>
      <w:r w:rsidRPr="007350DD">
        <w:t>with</w:t>
      </w:r>
      <w:r w:rsidR="001327BC" w:rsidRPr="007350DD">
        <w:t xml:space="preserve"> </w:t>
      </w:r>
      <w:r w:rsidRPr="007350DD">
        <w:t>HIV.</w:t>
      </w:r>
    </w:p>
    <w:p w:rsidR="006564B6" w:rsidRPr="007350DD" w:rsidRDefault="006564B6" w:rsidP="009E22FF">
      <w:pPr>
        <w:pStyle w:val="SingleTxtG"/>
      </w:pPr>
      <w:r w:rsidRPr="007350DD">
        <w:t>157.</w:t>
      </w:r>
      <w:r w:rsidRPr="007350DD">
        <w:tab/>
        <w:t>The</w:t>
      </w:r>
      <w:r w:rsidR="001327BC" w:rsidRPr="007350DD">
        <w:t xml:space="preserve"> </w:t>
      </w:r>
      <w:r w:rsidRPr="007350DD">
        <w:t>specific</w:t>
      </w:r>
      <w:r w:rsidR="001327BC" w:rsidRPr="007350DD">
        <w:t xml:space="preserve"> </w:t>
      </w:r>
      <w:r w:rsidRPr="007350DD">
        <w:t>objectives</w:t>
      </w:r>
      <w:r w:rsidR="001327BC" w:rsidRPr="007350DD">
        <w:t xml:space="preserve"> </w:t>
      </w:r>
      <w:r w:rsidRPr="007350DD">
        <w:t>were:</w:t>
      </w:r>
    </w:p>
    <w:p w:rsidR="006564B6" w:rsidRPr="007350DD" w:rsidRDefault="0038720C" w:rsidP="009E22FF">
      <w:pPr>
        <w:pStyle w:val="SingleTxtG"/>
      </w:pPr>
      <w:r w:rsidRPr="007350DD">
        <w:tab/>
        <w:t>(a)</w:t>
      </w:r>
      <w:r w:rsidR="006564B6" w:rsidRPr="007350DD">
        <w:tab/>
        <w:t>To</w:t>
      </w:r>
      <w:r w:rsidR="001327BC" w:rsidRPr="007350DD">
        <w:t xml:space="preserve"> </w:t>
      </w:r>
      <w:r w:rsidR="006564B6" w:rsidRPr="007350DD">
        <w:t>reduce</w:t>
      </w:r>
      <w:r w:rsidR="001327BC" w:rsidRPr="007350DD">
        <w:t xml:space="preserve"> </w:t>
      </w:r>
      <w:r w:rsidR="006564B6" w:rsidRPr="007350DD">
        <w:t>the</w:t>
      </w:r>
      <w:r w:rsidR="001327BC" w:rsidRPr="007350DD">
        <w:t xml:space="preserve"> </w:t>
      </w:r>
      <w:r w:rsidR="006564B6" w:rsidRPr="007350DD">
        <w:t>mortality</w:t>
      </w:r>
      <w:r w:rsidR="001327BC" w:rsidRPr="007350DD">
        <w:t xml:space="preserve"> </w:t>
      </w:r>
      <w:r w:rsidR="006564B6" w:rsidRPr="007350DD">
        <w:t>from</w:t>
      </w:r>
      <w:r w:rsidR="001327BC" w:rsidRPr="007350DD">
        <w:t xml:space="preserve"> </w:t>
      </w:r>
      <w:r w:rsidR="006564B6" w:rsidRPr="007350DD">
        <w:t>AIDS</w:t>
      </w:r>
      <w:r w:rsidR="001327BC" w:rsidRPr="007350DD">
        <w:t xml:space="preserve"> </w:t>
      </w:r>
      <w:r w:rsidR="006564B6" w:rsidRPr="007350DD">
        <w:t>by</w:t>
      </w:r>
      <w:r w:rsidR="001327BC" w:rsidRPr="007350DD">
        <w:t xml:space="preserve"> </w:t>
      </w:r>
      <w:r w:rsidR="006564B6" w:rsidRPr="007350DD">
        <w:t>50%</w:t>
      </w:r>
      <w:r w:rsidR="001327BC" w:rsidRPr="007350DD">
        <w:t xml:space="preserve"> </w:t>
      </w:r>
      <w:r w:rsidR="006564B6" w:rsidRPr="007350DD">
        <w:t>over</w:t>
      </w:r>
      <w:r w:rsidR="001327BC" w:rsidRPr="007350DD">
        <w:t xml:space="preserve"> </w:t>
      </w:r>
      <w:r w:rsidR="006564B6" w:rsidRPr="007350DD">
        <w:t>a</w:t>
      </w:r>
      <w:r w:rsidR="001327BC" w:rsidRPr="007350DD">
        <w:t xml:space="preserve"> </w:t>
      </w:r>
      <w:r w:rsidR="006564B6" w:rsidRPr="007350DD">
        <w:t>five</w:t>
      </w:r>
      <w:r w:rsidR="001327BC" w:rsidRPr="007350DD">
        <w:t xml:space="preserve"> </w:t>
      </w:r>
      <w:r w:rsidR="006564B6" w:rsidRPr="007350DD">
        <w:t>year</w:t>
      </w:r>
      <w:r w:rsidR="001327BC" w:rsidRPr="007350DD">
        <w:t xml:space="preserve"> </w:t>
      </w:r>
      <w:r w:rsidR="006564B6" w:rsidRPr="007350DD">
        <w:t>period;</w:t>
      </w:r>
    </w:p>
    <w:p w:rsidR="006564B6" w:rsidRPr="007350DD" w:rsidRDefault="0038720C" w:rsidP="009E22FF">
      <w:pPr>
        <w:pStyle w:val="SingleTxtG"/>
      </w:pPr>
      <w:r w:rsidRPr="007350DD">
        <w:tab/>
        <w:t>(b)</w:t>
      </w:r>
      <w:r w:rsidR="006564B6" w:rsidRPr="007350DD">
        <w:tab/>
        <w:t>To</w:t>
      </w:r>
      <w:r w:rsidR="001327BC" w:rsidRPr="007350DD">
        <w:t xml:space="preserve"> </w:t>
      </w:r>
      <w:r w:rsidR="006564B6" w:rsidRPr="007350DD">
        <w:t>reduce</w:t>
      </w:r>
      <w:r w:rsidR="001327BC" w:rsidRPr="007350DD">
        <w:t xml:space="preserve"> </w:t>
      </w:r>
      <w:r w:rsidR="006564B6" w:rsidRPr="007350DD">
        <w:t>the</w:t>
      </w:r>
      <w:r w:rsidR="001327BC" w:rsidRPr="007350DD">
        <w:t xml:space="preserve"> </w:t>
      </w:r>
      <w:r w:rsidR="006564B6" w:rsidRPr="007350DD">
        <w:t>incidence</w:t>
      </w:r>
      <w:r w:rsidR="001327BC" w:rsidRPr="007350DD">
        <w:t xml:space="preserve"> </w:t>
      </w:r>
      <w:r w:rsidR="006564B6" w:rsidRPr="007350DD">
        <w:t>significantly</w:t>
      </w:r>
      <w:r w:rsidR="001327BC" w:rsidRPr="007350DD">
        <w:t xml:space="preserve"> </w:t>
      </w:r>
      <w:r w:rsidR="006564B6" w:rsidRPr="007350DD">
        <w:t>over</w:t>
      </w:r>
      <w:r w:rsidR="001327BC" w:rsidRPr="007350DD">
        <w:t xml:space="preserve"> </w:t>
      </w:r>
      <w:r w:rsidR="006564B6" w:rsidRPr="007350DD">
        <w:t>the</w:t>
      </w:r>
      <w:r w:rsidR="001327BC" w:rsidRPr="007350DD">
        <w:t xml:space="preserve"> </w:t>
      </w:r>
      <w:r w:rsidR="006564B6" w:rsidRPr="007350DD">
        <w:t>next</w:t>
      </w:r>
      <w:r w:rsidR="001327BC" w:rsidRPr="007350DD">
        <w:t xml:space="preserve"> </w:t>
      </w:r>
      <w:r w:rsidR="006564B6" w:rsidRPr="007350DD">
        <w:t>five</w:t>
      </w:r>
      <w:r w:rsidR="001327BC" w:rsidRPr="007350DD">
        <w:t xml:space="preserve"> </w:t>
      </w:r>
      <w:r w:rsidR="006564B6" w:rsidRPr="007350DD">
        <w:t>years</w:t>
      </w:r>
      <w:r w:rsidR="001327BC" w:rsidRPr="007350DD">
        <w:t xml:space="preserve"> </w:t>
      </w:r>
      <w:r w:rsidR="006564B6" w:rsidRPr="007350DD">
        <w:t>and</w:t>
      </w:r>
      <w:r w:rsidR="001327BC" w:rsidRPr="007350DD">
        <w:t xml:space="preserve"> </w:t>
      </w:r>
      <w:r w:rsidR="006564B6" w:rsidRPr="007350DD">
        <w:t>slow</w:t>
      </w:r>
      <w:r w:rsidR="001327BC" w:rsidRPr="007350DD">
        <w:t xml:space="preserve"> </w:t>
      </w:r>
      <w:r w:rsidR="006564B6" w:rsidRPr="007350DD">
        <w:t>the</w:t>
      </w:r>
      <w:r w:rsidR="001327BC" w:rsidRPr="007350DD">
        <w:t xml:space="preserve"> </w:t>
      </w:r>
      <w:r w:rsidR="006564B6" w:rsidRPr="007350DD">
        <w:t>rate</w:t>
      </w:r>
      <w:r w:rsidR="001327BC" w:rsidRPr="007350DD">
        <w:t xml:space="preserve"> </w:t>
      </w:r>
      <w:r w:rsidR="006564B6" w:rsidRPr="007350DD">
        <w:t>of</w:t>
      </w:r>
      <w:r w:rsidR="001327BC" w:rsidRPr="007350DD">
        <w:t xml:space="preserve"> </w:t>
      </w:r>
      <w:r w:rsidR="006564B6" w:rsidRPr="007350DD">
        <w:t>progression</w:t>
      </w:r>
      <w:r w:rsidR="001327BC" w:rsidRPr="007350DD">
        <w:t xml:space="preserve"> </w:t>
      </w:r>
      <w:r w:rsidR="006564B6" w:rsidRPr="007350DD">
        <w:t>of</w:t>
      </w:r>
      <w:r w:rsidR="001327BC" w:rsidRPr="007350DD">
        <w:t xml:space="preserve"> </w:t>
      </w:r>
      <w:r w:rsidR="006564B6" w:rsidRPr="007350DD">
        <w:t>HIV</w:t>
      </w:r>
      <w:r w:rsidR="001327BC" w:rsidRPr="007350DD">
        <w:t xml:space="preserve"> </w:t>
      </w:r>
      <w:r w:rsidR="006564B6" w:rsidRPr="007350DD">
        <w:t>infection</w:t>
      </w:r>
      <w:r w:rsidR="001327BC" w:rsidRPr="007350DD">
        <w:t xml:space="preserve"> </w:t>
      </w:r>
      <w:r w:rsidR="006564B6" w:rsidRPr="007350DD">
        <w:t>to</w:t>
      </w:r>
      <w:r w:rsidR="001327BC" w:rsidRPr="007350DD">
        <w:t xml:space="preserve"> </w:t>
      </w:r>
      <w:r w:rsidR="006564B6" w:rsidRPr="007350DD">
        <w:t>AIDS;</w:t>
      </w:r>
    </w:p>
    <w:p w:rsidR="006564B6" w:rsidRPr="007350DD" w:rsidRDefault="0038720C" w:rsidP="009E22FF">
      <w:pPr>
        <w:pStyle w:val="SingleTxtG"/>
      </w:pPr>
      <w:r w:rsidRPr="007350DD">
        <w:tab/>
        <w:t>(c)</w:t>
      </w:r>
      <w:r w:rsidR="006564B6" w:rsidRPr="007350DD">
        <w:tab/>
        <w:t>To</w:t>
      </w:r>
      <w:r w:rsidR="001327BC" w:rsidRPr="007350DD">
        <w:t xml:space="preserve"> </w:t>
      </w:r>
      <w:r w:rsidR="006564B6" w:rsidRPr="007350DD">
        <w:t>reduce</w:t>
      </w:r>
      <w:r w:rsidR="001327BC" w:rsidRPr="007350DD">
        <w:t xml:space="preserve"> </w:t>
      </w:r>
      <w:r w:rsidR="006564B6" w:rsidRPr="007350DD">
        <w:t>the</w:t>
      </w:r>
      <w:r w:rsidR="001327BC" w:rsidRPr="007350DD">
        <w:t xml:space="preserve"> </w:t>
      </w:r>
      <w:r w:rsidR="006564B6" w:rsidRPr="007350DD">
        <w:t>number</w:t>
      </w:r>
      <w:r w:rsidR="001327BC" w:rsidRPr="007350DD">
        <w:t xml:space="preserve"> </w:t>
      </w:r>
      <w:r w:rsidR="006564B6" w:rsidRPr="007350DD">
        <w:t>of</w:t>
      </w:r>
      <w:r w:rsidR="001327BC" w:rsidRPr="007350DD">
        <w:t xml:space="preserve"> </w:t>
      </w:r>
      <w:r w:rsidR="006564B6" w:rsidRPr="007350DD">
        <w:t>opportunistic</w:t>
      </w:r>
      <w:r w:rsidR="001327BC" w:rsidRPr="007350DD">
        <w:t xml:space="preserve"> </w:t>
      </w:r>
      <w:r w:rsidR="006564B6" w:rsidRPr="007350DD">
        <w:t>infections</w:t>
      </w:r>
      <w:r w:rsidR="001327BC" w:rsidRPr="007350DD">
        <w:t xml:space="preserve"> </w:t>
      </w:r>
      <w:r w:rsidR="006564B6" w:rsidRPr="007350DD">
        <w:t>and</w:t>
      </w:r>
      <w:r w:rsidR="001327BC" w:rsidRPr="007350DD">
        <w:t xml:space="preserve"> </w:t>
      </w:r>
      <w:r w:rsidR="006564B6" w:rsidRPr="007350DD">
        <w:t>hospitalisations</w:t>
      </w:r>
      <w:r w:rsidR="001327BC" w:rsidRPr="007350DD">
        <w:t xml:space="preserve"> </w:t>
      </w:r>
      <w:r w:rsidR="006564B6" w:rsidRPr="007350DD">
        <w:t>due</w:t>
      </w:r>
      <w:r w:rsidR="001327BC" w:rsidRPr="007350DD">
        <w:t xml:space="preserve"> </w:t>
      </w:r>
      <w:r w:rsidR="006564B6" w:rsidRPr="007350DD">
        <w:t>to</w:t>
      </w:r>
      <w:r w:rsidR="001327BC" w:rsidRPr="007350DD">
        <w:t xml:space="preserve"> </w:t>
      </w:r>
      <w:r w:rsidR="006564B6" w:rsidRPr="007350DD">
        <w:t>HIV</w:t>
      </w:r>
      <w:r w:rsidR="001327BC" w:rsidRPr="007350DD">
        <w:t xml:space="preserve"> </w:t>
      </w:r>
      <w:r w:rsidR="006564B6" w:rsidRPr="007350DD">
        <w:t>and</w:t>
      </w:r>
      <w:r w:rsidR="001327BC" w:rsidRPr="007350DD">
        <w:t xml:space="preserve"> </w:t>
      </w:r>
      <w:r w:rsidR="006564B6" w:rsidRPr="007350DD">
        <w:t>AIDS;</w:t>
      </w:r>
      <w:r w:rsidR="001327BC" w:rsidRPr="007350DD">
        <w:t xml:space="preserve"> </w:t>
      </w:r>
      <w:r w:rsidR="006564B6" w:rsidRPr="007350DD">
        <w:t>and</w:t>
      </w:r>
    </w:p>
    <w:p w:rsidR="006564B6" w:rsidRPr="007350DD" w:rsidRDefault="0038720C" w:rsidP="009E22FF">
      <w:pPr>
        <w:pStyle w:val="SingleTxtG"/>
      </w:pPr>
      <w:r w:rsidRPr="007350DD">
        <w:tab/>
        <w:t>(d)</w:t>
      </w:r>
      <w:r w:rsidR="006564B6" w:rsidRPr="007350DD">
        <w:tab/>
        <w:t>To</w:t>
      </w:r>
      <w:r w:rsidR="001327BC" w:rsidRPr="007350DD">
        <w:t xml:space="preserve"> </w:t>
      </w:r>
      <w:r w:rsidR="006564B6" w:rsidRPr="007350DD">
        <w:t>improve</w:t>
      </w:r>
      <w:r w:rsidR="001327BC" w:rsidRPr="007350DD">
        <w:t xml:space="preserve"> </w:t>
      </w:r>
      <w:r w:rsidR="006564B6" w:rsidRPr="007350DD">
        <w:t>the</w:t>
      </w:r>
      <w:r w:rsidR="001327BC" w:rsidRPr="007350DD">
        <w:t xml:space="preserve"> </w:t>
      </w:r>
      <w:r w:rsidR="007350DD" w:rsidRPr="007350DD">
        <w:t>well-being</w:t>
      </w:r>
      <w:r w:rsidR="001327BC" w:rsidRPr="007350DD">
        <w:t xml:space="preserve"> </w:t>
      </w:r>
      <w:r w:rsidR="006564B6" w:rsidRPr="007350DD">
        <w:t>of</w:t>
      </w:r>
      <w:r w:rsidR="001327BC" w:rsidRPr="007350DD">
        <w:t xml:space="preserve"> </w:t>
      </w:r>
      <w:r w:rsidR="006564B6" w:rsidRPr="007350DD">
        <w:t>PLHIV,</w:t>
      </w:r>
      <w:r w:rsidR="001327BC" w:rsidRPr="007350DD">
        <w:t xml:space="preserve"> </w:t>
      </w:r>
      <w:r w:rsidR="006564B6" w:rsidRPr="007350DD">
        <w:t>thus</w:t>
      </w:r>
      <w:r w:rsidR="001327BC" w:rsidRPr="007350DD">
        <w:t xml:space="preserve"> </w:t>
      </w:r>
      <w:r w:rsidR="006564B6" w:rsidRPr="007350DD">
        <w:t>facilitating</w:t>
      </w:r>
      <w:r w:rsidR="001327BC" w:rsidRPr="007350DD">
        <w:t xml:space="preserve"> </w:t>
      </w:r>
      <w:r w:rsidR="006564B6" w:rsidRPr="007350DD">
        <w:t>their</w:t>
      </w:r>
      <w:r w:rsidR="001327BC" w:rsidRPr="007350DD">
        <w:t xml:space="preserve"> </w:t>
      </w:r>
      <w:r w:rsidR="006564B6" w:rsidRPr="007350DD">
        <w:t>return</w:t>
      </w:r>
      <w:r w:rsidR="001327BC" w:rsidRPr="007350DD">
        <w:t xml:space="preserve"> </w:t>
      </w:r>
      <w:r w:rsidR="006564B6" w:rsidRPr="007350DD">
        <w:t>to</w:t>
      </w:r>
      <w:r w:rsidR="001327BC" w:rsidRPr="007350DD">
        <w:t xml:space="preserve"> </w:t>
      </w:r>
      <w:r w:rsidR="006564B6" w:rsidRPr="007350DD">
        <w:t>work</w:t>
      </w:r>
      <w:r w:rsidR="001327BC" w:rsidRPr="007350DD">
        <w:t xml:space="preserve"> </w:t>
      </w:r>
      <w:r w:rsidR="006564B6" w:rsidRPr="007350DD">
        <w:t>and</w:t>
      </w:r>
      <w:r w:rsidR="001327BC" w:rsidRPr="007350DD">
        <w:t xml:space="preserve"> </w:t>
      </w:r>
      <w:r w:rsidR="006564B6" w:rsidRPr="007350DD">
        <w:t>other</w:t>
      </w:r>
      <w:r w:rsidR="001327BC" w:rsidRPr="007350DD">
        <w:t xml:space="preserve"> </w:t>
      </w:r>
      <w:r w:rsidR="006564B6" w:rsidRPr="007350DD">
        <w:t>activities</w:t>
      </w:r>
      <w:r w:rsidR="001327BC" w:rsidRPr="007350DD">
        <w:t xml:space="preserve"> </w:t>
      </w:r>
      <w:r w:rsidR="006564B6" w:rsidRPr="007350DD">
        <w:t>in</w:t>
      </w:r>
      <w:r w:rsidR="001327BC" w:rsidRPr="007350DD">
        <w:t xml:space="preserve"> </w:t>
      </w:r>
      <w:r w:rsidR="006564B6" w:rsidRPr="007350DD">
        <w:t>society.</w:t>
      </w:r>
    </w:p>
    <w:p w:rsidR="006564B6" w:rsidRPr="007350DD" w:rsidRDefault="006564B6" w:rsidP="009E22FF">
      <w:pPr>
        <w:pStyle w:val="SingleTxtG"/>
      </w:pPr>
      <w:r w:rsidRPr="007350DD">
        <w:t>158.</w:t>
      </w:r>
      <w:r w:rsidRPr="007350DD">
        <w:tab/>
        <w:t>Barbados</w:t>
      </w:r>
      <w:r w:rsidR="001327BC" w:rsidRPr="007350DD">
        <w:t xml:space="preserve"> </w:t>
      </w:r>
      <w:r w:rsidRPr="007350DD">
        <w:t>has</w:t>
      </w:r>
      <w:r w:rsidR="001327BC" w:rsidRPr="007350DD">
        <w:t xml:space="preserve"> </w:t>
      </w:r>
      <w:r w:rsidRPr="007350DD">
        <w:t>had</w:t>
      </w:r>
      <w:r w:rsidR="001327BC" w:rsidRPr="007350DD">
        <w:t xml:space="preserve"> </w:t>
      </w:r>
      <w:r w:rsidRPr="007350DD">
        <w:t>a</w:t>
      </w:r>
      <w:r w:rsidR="001327BC" w:rsidRPr="007350DD">
        <w:t xml:space="preserve"> </w:t>
      </w:r>
      <w:r w:rsidRPr="007350DD">
        <w:t>moderately</w:t>
      </w:r>
      <w:r w:rsidR="001327BC" w:rsidRPr="007350DD">
        <w:t xml:space="preserve"> </w:t>
      </w:r>
      <w:r w:rsidRPr="007350DD">
        <w:t>successful</w:t>
      </w:r>
      <w:r w:rsidR="001327BC" w:rsidRPr="007350DD">
        <w:t xml:space="preserve"> </w:t>
      </w:r>
      <w:r w:rsidRPr="007350DD">
        <w:t>prevention</w:t>
      </w:r>
      <w:r w:rsidR="001327BC" w:rsidRPr="007350DD">
        <w:t xml:space="preserve"> </w:t>
      </w:r>
      <w:r w:rsidRPr="007350DD">
        <w:t>programme.</w:t>
      </w:r>
      <w:r w:rsidR="001327BC" w:rsidRPr="007350DD">
        <w:t xml:space="preserve"> </w:t>
      </w:r>
      <w:r w:rsidRPr="007350DD">
        <w:t>Several</w:t>
      </w:r>
      <w:r w:rsidR="001327BC" w:rsidRPr="007350DD">
        <w:t xml:space="preserve"> </w:t>
      </w:r>
      <w:r w:rsidRPr="007350DD">
        <w:t>key</w:t>
      </w:r>
      <w:r w:rsidR="001327BC" w:rsidRPr="007350DD">
        <w:t xml:space="preserve"> </w:t>
      </w:r>
      <w:r w:rsidRPr="007350DD">
        <w:t>line</w:t>
      </w:r>
      <w:r w:rsidR="001327BC" w:rsidRPr="007350DD">
        <w:t xml:space="preserve"> </w:t>
      </w:r>
      <w:r w:rsidRPr="007350DD">
        <w:t>Ministries</w:t>
      </w:r>
      <w:r w:rsidR="001327BC" w:rsidRPr="007350DD">
        <w:t xml:space="preserve"> </w:t>
      </w:r>
      <w:r w:rsidRPr="007350DD">
        <w:t>have</w:t>
      </w:r>
      <w:r w:rsidR="001327BC" w:rsidRPr="007350DD">
        <w:t xml:space="preserve"> </w:t>
      </w:r>
      <w:r w:rsidRPr="007350DD">
        <w:t>established</w:t>
      </w:r>
      <w:r w:rsidR="001327BC" w:rsidRPr="007350DD">
        <w:t xml:space="preserve"> </w:t>
      </w:r>
      <w:r w:rsidRPr="007350DD">
        <w:t>HIV</w:t>
      </w:r>
      <w:r w:rsidR="001327BC" w:rsidRPr="007350DD">
        <w:t xml:space="preserve"> </w:t>
      </w:r>
      <w:r w:rsidRPr="007350DD">
        <w:t>Core</w:t>
      </w:r>
      <w:r w:rsidR="001327BC" w:rsidRPr="007350DD">
        <w:t xml:space="preserve"> </w:t>
      </w:r>
      <w:r w:rsidRPr="007350DD">
        <w:t>Groups</w:t>
      </w:r>
      <w:r w:rsidR="001327BC" w:rsidRPr="007350DD">
        <w:t xml:space="preserve"> </w:t>
      </w:r>
      <w:r w:rsidRPr="007350DD">
        <w:t>responsible</w:t>
      </w:r>
      <w:r w:rsidR="001327BC" w:rsidRPr="007350DD">
        <w:t xml:space="preserve"> </w:t>
      </w:r>
      <w:r w:rsidRPr="007350DD">
        <w:t>for</w:t>
      </w:r>
      <w:r w:rsidR="001327BC" w:rsidRPr="007350DD">
        <w:t xml:space="preserve"> </w:t>
      </w:r>
      <w:r w:rsidRPr="007350DD">
        <w:t>the</w:t>
      </w:r>
      <w:r w:rsidR="001327BC" w:rsidRPr="007350DD">
        <w:t xml:space="preserve"> </w:t>
      </w:r>
      <w:r w:rsidRPr="007350DD">
        <w:t>design</w:t>
      </w:r>
      <w:r w:rsidR="001327BC" w:rsidRPr="007350DD">
        <w:t xml:space="preserve"> </w:t>
      </w:r>
      <w:r w:rsidRPr="007350DD">
        <w:t>and</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control</w:t>
      </w:r>
      <w:r w:rsidR="001327BC" w:rsidRPr="007350DD">
        <w:t xml:space="preserve"> </w:t>
      </w:r>
      <w:r w:rsidRPr="007350DD">
        <w:t>activities</w:t>
      </w:r>
      <w:r w:rsidR="001327BC" w:rsidRPr="007350DD">
        <w:t xml:space="preserve"> </w:t>
      </w:r>
      <w:r w:rsidRPr="007350DD">
        <w:t>for</w:t>
      </w:r>
      <w:r w:rsidR="001327BC" w:rsidRPr="007350DD">
        <w:t xml:space="preserve"> </w:t>
      </w:r>
      <w:r w:rsidRPr="007350DD">
        <w:t>their</w:t>
      </w:r>
      <w:r w:rsidR="001327BC" w:rsidRPr="007350DD">
        <w:t xml:space="preserve"> </w:t>
      </w:r>
      <w:r w:rsidRPr="007350DD">
        <w:t>respective</w:t>
      </w:r>
      <w:r w:rsidR="001327BC" w:rsidRPr="007350DD">
        <w:t xml:space="preserve"> </w:t>
      </w:r>
      <w:r w:rsidRPr="007350DD">
        <w:t>target</w:t>
      </w:r>
      <w:r w:rsidR="001327BC" w:rsidRPr="007350DD">
        <w:t xml:space="preserve"> </w:t>
      </w:r>
      <w:r w:rsidRPr="007350DD">
        <w:t>populations.</w:t>
      </w:r>
      <w:r w:rsidR="001327BC" w:rsidRPr="007350DD">
        <w:t xml:space="preserve"> </w:t>
      </w:r>
      <w:r w:rsidRPr="007350DD">
        <w:t>Communities</w:t>
      </w:r>
      <w:r w:rsidR="001327BC" w:rsidRPr="007350DD">
        <w:t xml:space="preserve"> </w:t>
      </w:r>
      <w:r w:rsidRPr="007350DD">
        <w:t>across</w:t>
      </w:r>
      <w:r w:rsidR="001327BC" w:rsidRPr="007350DD">
        <w:t xml:space="preserve"> </w:t>
      </w:r>
      <w:r w:rsidRPr="007350DD">
        <w:t>Barbados</w:t>
      </w:r>
      <w:r w:rsidR="001327BC" w:rsidRPr="007350DD">
        <w:t xml:space="preserve"> </w:t>
      </w:r>
      <w:r w:rsidRPr="007350DD">
        <w:t>have</w:t>
      </w:r>
      <w:r w:rsidR="001327BC" w:rsidRPr="007350DD">
        <w:t xml:space="preserve"> </w:t>
      </w:r>
      <w:r w:rsidRPr="007350DD">
        <w:t>been</w:t>
      </w:r>
      <w:r w:rsidR="001327BC" w:rsidRPr="007350DD">
        <w:t xml:space="preserve"> </w:t>
      </w:r>
      <w:r w:rsidRPr="007350DD">
        <w:t>engaged</w:t>
      </w:r>
      <w:r w:rsidR="001327BC" w:rsidRPr="007350DD">
        <w:t xml:space="preserve"> </w:t>
      </w:r>
      <w:r w:rsidRPr="007350DD">
        <w:t>in</w:t>
      </w:r>
      <w:r w:rsidR="001327BC" w:rsidRPr="007350DD">
        <w:t xml:space="preserve"> </w:t>
      </w:r>
      <w:r w:rsidRPr="007350DD">
        <w:t>the</w:t>
      </w:r>
      <w:r w:rsidR="001327BC" w:rsidRPr="007350DD">
        <w:t xml:space="preserve"> </w:t>
      </w:r>
      <w:r w:rsidRPr="007350DD">
        <w:t>response</w:t>
      </w:r>
      <w:r w:rsidR="001327BC" w:rsidRPr="007350DD">
        <w:t xml:space="preserve"> </w:t>
      </w:r>
      <w:r w:rsidRPr="007350DD">
        <w:t>and</w:t>
      </w:r>
      <w:r w:rsidR="001327BC" w:rsidRPr="007350DD">
        <w:t xml:space="preserve"> </w:t>
      </w:r>
      <w:r w:rsidRPr="007350DD">
        <w:t>prevention</w:t>
      </w:r>
      <w:r w:rsidR="001327BC" w:rsidRPr="007350DD">
        <w:t xml:space="preserve"> </w:t>
      </w:r>
      <w:r w:rsidRPr="007350DD">
        <w:t>efforts.</w:t>
      </w:r>
      <w:r w:rsidR="001327BC" w:rsidRPr="007350DD">
        <w:t xml:space="preserve"> </w:t>
      </w:r>
      <w:r w:rsidRPr="007350DD">
        <w:t>The</w:t>
      </w:r>
      <w:r w:rsidR="001327BC" w:rsidRPr="007350DD">
        <w:t xml:space="preserve"> </w:t>
      </w:r>
      <w:r w:rsidRPr="007350DD">
        <w:t>target</w:t>
      </w:r>
      <w:r w:rsidR="001327BC" w:rsidRPr="007350DD">
        <w:t xml:space="preserve"> </w:t>
      </w:r>
      <w:r w:rsidRPr="007350DD">
        <w:t>groups</w:t>
      </w:r>
      <w:r w:rsidR="001327BC" w:rsidRPr="007350DD">
        <w:t xml:space="preserve"> </w:t>
      </w:r>
      <w:r w:rsidRPr="007350DD">
        <w:t>have</w:t>
      </w:r>
      <w:r w:rsidR="001327BC" w:rsidRPr="007350DD">
        <w:t xml:space="preserve"> </w:t>
      </w:r>
      <w:r w:rsidRPr="007350DD">
        <w:t>included</w:t>
      </w:r>
      <w:r w:rsidR="001327BC" w:rsidRPr="007350DD">
        <w:t xml:space="preserve"> </w:t>
      </w:r>
      <w:r w:rsidRPr="007350DD">
        <w:t>adolescents</w:t>
      </w:r>
      <w:r w:rsidR="001327BC" w:rsidRPr="007350DD">
        <w:t xml:space="preserve"> </w:t>
      </w:r>
      <w:r w:rsidRPr="007350DD">
        <w:t>in</w:t>
      </w:r>
      <w:r w:rsidR="001327BC" w:rsidRPr="007350DD">
        <w:t xml:space="preserve"> </w:t>
      </w:r>
      <w:r w:rsidRPr="007350DD">
        <w:t>and</w:t>
      </w:r>
      <w:r w:rsidR="001327BC" w:rsidRPr="007350DD">
        <w:t xml:space="preserve"> </w:t>
      </w:r>
      <w:r w:rsidRPr="007350DD">
        <w:t>out</w:t>
      </w:r>
      <w:r w:rsidR="001327BC" w:rsidRPr="007350DD">
        <w:t xml:space="preserve"> </w:t>
      </w:r>
      <w:r w:rsidRPr="007350DD">
        <w:t>of</w:t>
      </w:r>
      <w:r w:rsidR="001327BC" w:rsidRPr="007350DD">
        <w:t xml:space="preserve"> </w:t>
      </w:r>
      <w:r w:rsidRPr="007350DD">
        <w:t>school,</w:t>
      </w:r>
      <w:r w:rsidR="001327BC" w:rsidRPr="007350DD">
        <w:t xml:space="preserve"> </w:t>
      </w:r>
      <w:r w:rsidRPr="007350DD">
        <w:t>pregnant</w:t>
      </w:r>
      <w:r w:rsidR="001327BC" w:rsidRPr="007350DD">
        <w:t xml:space="preserve"> </w:t>
      </w:r>
      <w:r w:rsidRPr="007350DD">
        <w:t>women,</w:t>
      </w:r>
      <w:r w:rsidR="001327BC" w:rsidRPr="007350DD">
        <w:t xml:space="preserve"> </w:t>
      </w:r>
      <w:r w:rsidRPr="007350DD">
        <w:t>sex</w:t>
      </w:r>
      <w:r w:rsidR="001327BC" w:rsidRPr="007350DD">
        <w:t xml:space="preserve"> </w:t>
      </w:r>
      <w:r w:rsidRPr="007350DD">
        <w:t>workers,</w:t>
      </w:r>
      <w:r w:rsidR="001327BC" w:rsidRPr="007350DD">
        <w:t xml:space="preserve"> </w:t>
      </w:r>
      <w:r w:rsidRPr="007350DD">
        <w:t>men</w:t>
      </w:r>
      <w:r w:rsidR="001327BC" w:rsidRPr="007350DD">
        <w:t xml:space="preserve"> </w:t>
      </w:r>
      <w:r w:rsidRPr="007350DD">
        <w:t>who</w:t>
      </w:r>
      <w:r w:rsidR="001327BC" w:rsidRPr="007350DD">
        <w:t xml:space="preserve"> </w:t>
      </w:r>
      <w:r w:rsidRPr="007350DD">
        <w:t>have</w:t>
      </w:r>
      <w:r w:rsidR="001327BC" w:rsidRPr="007350DD">
        <w:t xml:space="preserve"> </w:t>
      </w:r>
      <w:r w:rsidRPr="007350DD">
        <w:t>sex</w:t>
      </w:r>
      <w:r w:rsidR="001327BC" w:rsidRPr="007350DD">
        <w:t xml:space="preserve"> </w:t>
      </w:r>
      <w:r w:rsidRPr="007350DD">
        <w:t>with</w:t>
      </w:r>
      <w:r w:rsidR="001327BC" w:rsidRPr="007350DD">
        <w:t xml:space="preserve"> </w:t>
      </w:r>
      <w:r w:rsidRPr="007350DD">
        <w:t>men,</w:t>
      </w:r>
      <w:r w:rsidR="001327BC" w:rsidRPr="007350DD">
        <w:t xml:space="preserve"> </w:t>
      </w:r>
      <w:r w:rsidRPr="007350DD">
        <w:t>persons</w:t>
      </w:r>
      <w:r w:rsidR="001327BC" w:rsidRPr="007350DD">
        <w:t xml:space="preserve"> </w:t>
      </w:r>
      <w:r w:rsidRPr="007350DD">
        <w:t>infected</w:t>
      </w:r>
      <w:r w:rsidR="001327BC" w:rsidRPr="007350DD">
        <w:t xml:space="preserve"> </w:t>
      </w:r>
      <w:r w:rsidRPr="007350DD">
        <w:t>with</w:t>
      </w:r>
      <w:r w:rsidR="001327BC" w:rsidRPr="007350DD">
        <w:t xml:space="preserve"> </w:t>
      </w:r>
      <w:r w:rsidRPr="007350DD">
        <w:t>STIs,</w:t>
      </w:r>
      <w:r w:rsidR="001327BC" w:rsidRPr="007350DD">
        <w:t xml:space="preserve"> </w:t>
      </w:r>
      <w:r w:rsidRPr="007350DD">
        <w:t>and</w:t>
      </w:r>
      <w:r w:rsidR="001327BC" w:rsidRPr="007350DD">
        <w:t xml:space="preserve"> </w:t>
      </w:r>
      <w:r w:rsidRPr="007350DD">
        <w:t>PLHIV.</w:t>
      </w:r>
      <w:r w:rsidR="001327BC" w:rsidRPr="007350DD">
        <w:t xml:space="preserve"> </w:t>
      </w:r>
      <w:r w:rsidRPr="007350DD">
        <w:t>Their</w:t>
      </w:r>
      <w:r w:rsidR="001327BC" w:rsidRPr="007350DD">
        <w:t xml:space="preserve"> </w:t>
      </w:r>
      <w:r w:rsidRPr="007350DD">
        <w:t>programmes</w:t>
      </w:r>
      <w:r w:rsidR="001327BC" w:rsidRPr="007350DD">
        <w:t xml:space="preserve"> </w:t>
      </w:r>
      <w:r w:rsidRPr="007350DD">
        <w:t>comprise</w:t>
      </w:r>
      <w:r w:rsidR="001327BC" w:rsidRPr="007350DD">
        <w:t xml:space="preserve"> </w:t>
      </w:r>
      <w:r w:rsidRPr="007350DD">
        <w:t>Information,</w:t>
      </w:r>
      <w:r w:rsidR="001327BC" w:rsidRPr="007350DD">
        <w:t xml:space="preserve"> </w:t>
      </w:r>
      <w:r w:rsidRPr="007350DD">
        <w:t>Education</w:t>
      </w:r>
      <w:r w:rsidR="001327BC" w:rsidRPr="007350DD">
        <w:t xml:space="preserve"> </w:t>
      </w:r>
      <w:r w:rsidRPr="007350DD">
        <w:t>and</w:t>
      </w:r>
      <w:r w:rsidR="001327BC" w:rsidRPr="007350DD">
        <w:t xml:space="preserve"> </w:t>
      </w:r>
      <w:r w:rsidRPr="007350DD">
        <w:t>Communication</w:t>
      </w:r>
      <w:r w:rsidR="001327BC" w:rsidRPr="007350DD">
        <w:t xml:space="preserve"> </w:t>
      </w:r>
      <w:r w:rsidRPr="007350DD">
        <w:t>aimed</w:t>
      </w:r>
      <w:r w:rsidR="001327BC" w:rsidRPr="007350DD">
        <w:t xml:space="preserve"> </w:t>
      </w:r>
      <w:r w:rsidRPr="007350DD">
        <w:t>at</w:t>
      </w:r>
      <w:r w:rsidR="001327BC" w:rsidRPr="007350DD">
        <w:t xml:space="preserve"> </w:t>
      </w:r>
      <w:r w:rsidRPr="007350DD">
        <w:t>increasing</w:t>
      </w:r>
      <w:r w:rsidR="001327BC" w:rsidRPr="007350DD">
        <w:t xml:space="preserve"> </w:t>
      </w:r>
      <w:r w:rsidRPr="007350DD">
        <w:t>public</w:t>
      </w:r>
      <w:r w:rsidR="001327BC" w:rsidRPr="007350DD">
        <w:t xml:space="preserve"> </w:t>
      </w:r>
      <w:r w:rsidRPr="007350DD">
        <w:t>awareness</w:t>
      </w:r>
      <w:r w:rsidR="001327BC" w:rsidRPr="007350DD">
        <w:t xml:space="preserve"> </w:t>
      </w:r>
      <w:r w:rsidRPr="007350DD">
        <w:t>about</w:t>
      </w:r>
      <w:r w:rsidR="001327BC" w:rsidRPr="007350DD">
        <w:t xml:space="preserve"> </w:t>
      </w:r>
      <w:r w:rsidRPr="007350DD">
        <w:t>the</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control</w:t>
      </w:r>
      <w:r w:rsidR="001327BC" w:rsidRPr="007350DD">
        <w:t xml:space="preserve"> </w:t>
      </w:r>
      <w:r w:rsidRPr="007350DD">
        <w:t>of</w:t>
      </w:r>
      <w:r w:rsidR="001327BC" w:rsidRPr="007350DD">
        <w:t xml:space="preserve"> </w:t>
      </w:r>
      <w:r w:rsidRPr="007350DD">
        <w:t>HIV</w:t>
      </w:r>
      <w:r w:rsidR="001327BC" w:rsidRPr="007350DD">
        <w:t xml:space="preserve"> </w:t>
      </w:r>
      <w:r w:rsidRPr="007350DD">
        <w:t>and</w:t>
      </w:r>
      <w:r w:rsidR="001327BC" w:rsidRPr="007350DD">
        <w:t xml:space="preserve"> </w:t>
      </w:r>
      <w:r w:rsidRPr="007350DD">
        <w:t>other</w:t>
      </w:r>
      <w:r w:rsidR="001327BC" w:rsidRPr="007350DD">
        <w:t xml:space="preserve"> </w:t>
      </w:r>
      <w:r w:rsidRPr="007350DD">
        <w:t>STI</w:t>
      </w:r>
      <w:r w:rsidR="00EA19E5" w:rsidRPr="007350DD">
        <w:t>’</w:t>
      </w:r>
      <w:r w:rsidRPr="007350DD">
        <w:t>s</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condom</w:t>
      </w:r>
      <w:r w:rsidR="001327BC" w:rsidRPr="007350DD">
        <w:t xml:space="preserve"> </w:t>
      </w:r>
      <w:r w:rsidRPr="007350DD">
        <w:t>social</w:t>
      </w:r>
      <w:r w:rsidR="001327BC" w:rsidRPr="007350DD">
        <w:t xml:space="preserve"> </w:t>
      </w:r>
      <w:r w:rsidRPr="007350DD">
        <w:t>marketing</w:t>
      </w:r>
      <w:r w:rsidR="001327BC" w:rsidRPr="007350DD">
        <w:t xml:space="preserve"> </w:t>
      </w:r>
      <w:r w:rsidRPr="007350DD">
        <w:t>and</w:t>
      </w:r>
      <w:r w:rsidR="001327BC" w:rsidRPr="007350DD">
        <w:t xml:space="preserve"> </w:t>
      </w:r>
      <w:r w:rsidRPr="007350DD">
        <w:t>distribution.</w:t>
      </w:r>
    </w:p>
    <w:p w:rsidR="006564B6" w:rsidRPr="007350DD" w:rsidRDefault="006564B6" w:rsidP="009E22FF">
      <w:pPr>
        <w:pStyle w:val="SingleTxtG"/>
      </w:pPr>
      <w:r w:rsidRPr="007350DD">
        <w:t>159.</w:t>
      </w:r>
      <w:r w:rsidRPr="007350DD">
        <w:tab/>
        <w:t>Barbados</w:t>
      </w:r>
      <w:r w:rsidR="001327BC" w:rsidRPr="007350DD">
        <w:t xml:space="preserve"> </w:t>
      </w:r>
      <w:r w:rsidRPr="007350DD">
        <w:t>is</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Caribbean</w:t>
      </w:r>
      <w:r w:rsidR="001327BC" w:rsidRPr="007350DD">
        <w:t xml:space="preserve"> </w:t>
      </w:r>
      <w:r w:rsidRPr="007350DD">
        <w:t>countries</w:t>
      </w:r>
      <w:r w:rsidR="001327BC" w:rsidRPr="007350DD">
        <w:t xml:space="preserve"> </w:t>
      </w:r>
      <w:r w:rsidRPr="007350DD">
        <w:t>able</w:t>
      </w:r>
      <w:r w:rsidR="001327BC" w:rsidRPr="007350DD">
        <w:t xml:space="preserve"> </w:t>
      </w:r>
      <w:r w:rsidRPr="007350DD">
        <w:t>to</w:t>
      </w:r>
      <w:r w:rsidR="001327BC" w:rsidRPr="007350DD">
        <w:t xml:space="preserve"> </w:t>
      </w:r>
      <w:r w:rsidRPr="007350DD">
        <w:t>record</w:t>
      </w:r>
      <w:r w:rsidR="001327BC" w:rsidRPr="007350DD">
        <w:t xml:space="preserve"> </w:t>
      </w:r>
      <w:r w:rsidRPr="007350DD">
        <w:t>of</w:t>
      </w:r>
      <w:r w:rsidR="001327BC" w:rsidRPr="007350DD">
        <w:t xml:space="preserve"> </w:t>
      </w:r>
      <w:r w:rsidRPr="007350DD">
        <w:t>a</w:t>
      </w:r>
      <w:r w:rsidR="001327BC" w:rsidRPr="007350DD">
        <w:t xml:space="preserve"> </w:t>
      </w:r>
      <w:r w:rsidRPr="007350DD">
        <w:t>reduction</w:t>
      </w:r>
      <w:r w:rsidR="001327BC" w:rsidRPr="007350DD">
        <w:t xml:space="preserve"> </w:t>
      </w:r>
      <w:r w:rsidRPr="007350DD">
        <w:t>in</w:t>
      </w:r>
      <w:r w:rsidR="001327BC" w:rsidRPr="007350DD">
        <w:t xml:space="preserve"> </w:t>
      </w:r>
      <w:r w:rsidRPr="007350DD">
        <w:t>the</w:t>
      </w:r>
      <w:r w:rsidR="001327BC" w:rsidRPr="007350DD">
        <w:t xml:space="preserve"> </w:t>
      </w:r>
      <w:r w:rsidRPr="007350DD">
        <w:t>rate</w:t>
      </w:r>
      <w:r w:rsidR="001327BC" w:rsidRPr="007350DD">
        <w:t xml:space="preserve"> </w:t>
      </w:r>
      <w:r w:rsidRPr="007350DD">
        <w:t>of</w:t>
      </w:r>
      <w:r w:rsidR="001327BC" w:rsidRPr="007350DD">
        <w:t xml:space="preserve"> </w:t>
      </w:r>
      <w:r w:rsidRPr="007350DD">
        <w:t>MTCT</w:t>
      </w:r>
      <w:r w:rsidR="001327BC" w:rsidRPr="007350DD">
        <w:t xml:space="preserve"> </w:t>
      </w:r>
      <w:r w:rsidRPr="007350DD">
        <w:t>over</w:t>
      </w:r>
      <w:r w:rsidR="001327BC" w:rsidRPr="007350DD">
        <w:t xml:space="preserve"> </w:t>
      </w:r>
      <w:r w:rsidRPr="007350DD">
        <w:t>the</w:t>
      </w:r>
      <w:r w:rsidR="001327BC" w:rsidRPr="007350DD">
        <w:t xml:space="preserve"> </w:t>
      </w:r>
      <w:r w:rsidRPr="007350DD">
        <w:t>past</w:t>
      </w:r>
      <w:r w:rsidR="001327BC" w:rsidRPr="007350DD">
        <w:t xml:space="preserve"> </w:t>
      </w:r>
      <w:r w:rsidRPr="007350DD">
        <w:t>10</w:t>
      </w:r>
      <w:r w:rsidR="001327BC" w:rsidRPr="007350DD">
        <w:t xml:space="preserve"> </w:t>
      </w:r>
      <w:r w:rsidRPr="007350DD">
        <w:t>years</w:t>
      </w:r>
      <w:r w:rsidR="001327BC" w:rsidRPr="007350DD">
        <w:t xml:space="preserve"> </w:t>
      </w:r>
      <w:r w:rsidRPr="007350DD">
        <w:t>since</w:t>
      </w:r>
      <w:r w:rsidR="001327BC" w:rsidRPr="007350DD">
        <w:t xml:space="preserve"> </w:t>
      </w:r>
      <w:r w:rsidRPr="007350DD">
        <w:t>the</w:t>
      </w:r>
      <w:r w:rsidR="001327BC" w:rsidRPr="007350DD">
        <w:t xml:space="preserve"> </w:t>
      </w:r>
      <w:r w:rsidRPr="007350DD">
        <w:t>introduction</w:t>
      </w:r>
      <w:r w:rsidR="001327BC" w:rsidRPr="007350DD">
        <w:t xml:space="preserve"> </w:t>
      </w:r>
      <w:r w:rsidRPr="007350DD">
        <w:t>of</w:t>
      </w:r>
      <w:r w:rsidR="001327BC" w:rsidRPr="007350DD">
        <w:t xml:space="preserve"> </w:t>
      </w:r>
      <w:r w:rsidRPr="007350DD">
        <w:t>the</w:t>
      </w:r>
      <w:r w:rsidR="001327BC" w:rsidRPr="007350DD">
        <w:t xml:space="preserve"> </w:t>
      </w:r>
      <w:r w:rsidRPr="007350DD">
        <w:t>Prevention</w:t>
      </w:r>
      <w:r w:rsidR="001327BC" w:rsidRPr="007350DD">
        <w:t xml:space="preserve"> </w:t>
      </w:r>
      <w:r w:rsidRPr="007350DD">
        <w:t>of</w:t>
      </w:r>
      <w:r w:rsidR="001327BC" w:rsidRPr="007350DD">
        <w:t xml:space="preserve"> </w:t>
      </w:r>
      <w:r w:rsidRPr="007350DD">
        <w:t>Mother</w:t>
      </w:r>
      <w:r w:rsidR="001327BC" w:rsidRPr="007350DD">
        <w:t xml:space="preserve"> </w:t>
      </w:r>
      <w:r w:rsidRPr="007350DD">
        <w:t>to</w:t>
      </w:r>
      <w:r w:rsidR="001327BC" w:rsidRPr="007350DD">
        <w:t xml:space="preserve"> </w:t>
      </w:r>
      <w:r w:rsidRPr="007350DD">
        <w:t>Child</w:t>
      </w:r>
      <w:r w:rsidR="001327BC" w:rsidRPr="007350DD">
        <w:t xml:space="preserve"> </w:t>
      </w:r>
      <w:r w:rsidRPr="007350DD">
        <w:t>Transmission</w:t>
      </w:r>
      <w:r w:rsidR="001327BC" w:rsidRPr="007350DD">
        <w:t xml:space="preserve"> </w:t>
      </w:r>
      <w:r w:rsidRPr="007350DD">
        <w:t>(PMTCT)</w:t>
      </w:r>
      <w:r w:rsidR="001327BC" w:rsidRPr="007350DD">
        <w:t xml:space="preserve"> </w:t>
      </w:r>
      <w:r w:rsidRPr="007350DD">
        <w:t>programme</w:t>
      </w:r>
      <w:r w:rsidR="001327BC" w:rsidRPr="007350DD">
        <w:t xml:space="preserve"> </w:t>
      </w:r>
      <w:r w:rsidRPr="007350DD">
        <w:t>in</w:t>
      </w:r>
      <w:r w:rsidR="001327BC" w:rsidRPr="007350DD">
        <w:t xml:space="preserve"> </w:t>
      </w:r>
      <w:r w:rsidRPr="007350DD">
        <w:t>1995.</w:t>
      </w:r>
      <w:r w:rsidR="001327BC" w:rsidRPr="007350DD">
        <w:t xml:space="preserve"> </w:t>
      </w:r>
      <w:r w:rsidRPr="007350DD">
        <w:t>Interventions</w:t>
      </w:r>
      <w:r w:rsidR="001327BC" w:rsidRPr="007350DD">
        <w:t xml:space="preserve"> </w:t>
      </w:r>
      <w:r w:rsidRPr="007350DD">
        <w:t>to</w:t>
      </w:r>
      <w:r w:rsidR="001327BC" w:rsidRPr="007350DD">
        <w:t xml:space="preserve"> </w:t>
      </w:r>
      <w:r w:rsidRPr="007350DD">
        <w:t>prevent</w:t>
      </w:r>
      <w:r w:rsidR="001327BC" w:rsidRPr="007350DD">
        <w:t xml:space="preserve"> </w:t>
      </w:r>
      <w:r w:rsidRPr="007350DD">
        <w:t>transmission</w:t>
      </w:r>
      <w:r w:rsidR="001327BC" w:rsidRPr="007350DD">
        <w:t xml:space="preserve"> </w:t>
      </w:r>
      <w:r w:rsidRPr="007350DD">
        <w:t>included</w:t>
      </w:r>
      <w:r w:rsidR="001327BC" w:rsidRPr="007350DD">
        <w:t xml:space="preserve"> </w:t>
      </w:r>
      <w:r w:rsidRPr="007350DD">
        <w:t>the</w:t>
      </w:r>
      <w:r w:rsidR="001327BC" w:rsidRPr="007350DD">
        <w:t xml:space="preserve"> </w:t>
      </w:r>
      <w:r w:rsidRPr="007350DD">
        <w:t>integration</w:t>
      </w:r>
      <w:r w:rsidR="001327BC" w:rsidRPr="007350DD">
        <w:t xml:space="preserve"> </w:t>
      </w:r>
      <w:r w:rsidRPr="007350DD">
        <w:t>and</w:t>
      </w:r>
      <w:r w:rsidR="001327BC" w:rsidRPr="007350DD">
        <w:t xml:space="preserve"> </w:t>
      </w:r>
      <w:r w:rsidRPr="007350DD">
        <w:t>expansion</w:t>
      </w:r>
      <w:r w:rsidR="001327BC" w:rsidRPr="007350DD">
        <w:t xml:space="preserve"> </w:t>
      </w:r>
      <w:r w:rsidRPr="007350DD">
        <w:t>of</w:t>
      </w:r>
      <w:r w:rsidR="001327BC" w:rsidRPr="007350DD">
        <w:t xml:space="preserve"> </w:t>
      </w:r>
      <w:r w:rsidRPr="007350DD">
        <w:t>voluntary</w:t>
      </w:r>
      <w:r w:rsidR="001327BC" w:rsidRPr="007350DD">
        <w:t xml:space="preserve"> </w:t>
      </w:r>
      <w:r w:rsidR="00005CCC" w:rsidRPr="007350DD">
        <w:t>counselling</w:t>
      </w:r>
      <w:r w:rsidR="001327BC" w:rsidRPr="007350DD">
        <w:t xml:space="preserve"> </w:t>
      </w:r>
      <w:r w:rsidRPr="007350DD">
        <w:t>and</w:t>
      </w:r>
      <w:r w:rsidR="001327BC" w:rsidRPr="007350DD">
        <w:t xml:space="preserve"> </w:t>
      </w:r>
      <w:r w:rsidRPr="007350DD">
        <w:t>testing</w:t>
      </w:r>
      <w:r w:rsidR="001327BC" w:rsidRPr="007350DD">
        <w:t xml:space="preserve"> </w:t>
      </w:r>
      <w:r w:rsidRPr="007350DD">
        <w:t>during</w:t>
      </w:r>
      <w:r w:rsidR="001327BC" w:rsidRPr="007350DD">
        <w:t xml:space="preserve"> </w:t>
      </w:r>
      <w:r w:rsidRPr="007350DD">
        <w:t>antenatal</w:t>
      </w:r>
      <w:r w:rsidR="001327BC" w:rsidRPr="007350DD">
        <w:t xml:space="preserve"> </w:t>
      </w:r>
      <w:r w:rsidRPr="007350DD">
        <w:t>care,</w:t>
      </w:r>
      <w:r w:rsidR="001327BC" w:rsidRPr="007350DD">
        <w:t xml:space="preserve"> </w:t>
      </w:r>
      <w:r w:rsidRPr="007350DD">
        <w:t>infant</w:t>
      </w:r>
      <w:r w:rsidR="001327BC" w:rsidRPr="007350DD">
        <w:t xml:space="preserve"> </w:t>
      </w:r>
      <w:r w:rsidRPr="007350DD">
        <w:t>feeding</w:t>
      </w:r>
      <w:r w:rsidR="001327BC" w:rsidRPr="007350DD">
        <w:t xml:space="preserve"> </w:t>
      </w:r>
      <w:r w:rsidR="00005CCC" w:rsidRPr="007350DD">
        <w:t>counselling</w:t>
      </w:r>
      <w:r w:rsidR="001327BC" w:rsidRPr="007350DD">
        <w:t xml:space="preserve"> </w:t>
      </w:r>
      <w:r w:rsidRPr="007350DD">
        <w:t>with</w:t>
      </w:r>
      <w:r w:rsidR="001327BC" w:rsidRPr="007350DD">
        <w:t xml:space="preserve"> </w:t>
      </w:r>
      <w:r w:rsidRPr="007350DD">
        <w:t>recommendations</w:t>
      </w:r>
      <w:r w:rsidR="001327BC" w:rsidRPr="007350DD">
        <w:t xml:space="preserve"> </w:t>
      </w:r>
      <w:r w:rsidRPr="007350DD">
        <w:t>against</w:t>
      </w:r>
      <w:r w:rsidR="001327BC" w:rsidRPr="007350DD">
        <w:t xml:space="preserve"> </w:t>
      </w:r>
      <w:r w:rsidRPr="007350DD">
        <w:t>breastfeeding,</w:t>
      </w:r>
      <w:r w:rsidR="001327BC" w:rsidRPr="007350DD">
        <w:t xml:space="preserve"> </w:t>
      </w:r>
      <w:r w:rsidRPr="007350DD">
        <w:t>modified</w:t>
      </w:r>
      <w:r w:rsidR="001327BC" w:rsidRPr="007350DD">
        <w:t xml:space="preserve"> </w:t>
      </w:r>
      <w:r w:rsidRPr="007350DD">
        <w:t>protocols</w:t>
      </w:r>
      <w:r w:rsidR="001327BC" w:rsidRPr="007350DD">
        <w:t xml:space="preserve"> </w:t>
      </w:r>
      <w:r w:rsidRPr="007350DD">
        <w:lastRenderedPageBreak/>
        <w:t>of</w:t>
      </w:r>
      <w:r w:rsidR="001327BC" w:rsidRPr="007350DD">
        <w:t xml:space="preserve"> </w:t>
      </w:r>
      <w:r w:rsidRPr="007350DD">
        <w:t>long</w:t>
      </w:r>
      <w:r w:rsidR="001327BC" w:rsidRPr="007350DD">
        <w:t xml:space="preserve"> </w:t>
      </w:r>
      <w:r w:rsidRPr="007350DD">
        <w:t>course</w:t>
      </w:r>
      <w:r w:rsidR="001327BC" w:rsidRPr="007350DD">
        <w:t xml:space="preserve"> </w:t>
      </w:r>
      <w:proofErr w:type="spellStart"/>
      <w:r w:rsidRPr="007350DD">
        <w:t>zidovudine</w:t>
      </w:r>
      <w:proofErr w:type="spellEnd"/>
      <w:r w:rsidR="001327BC" w:rsidRPr="007350DD">
        <w:t xml:space="preserve"> </w:t>
      </w:r>
      <w:r w:rsidRPr="007350DD">
        <w:t>for</w:t>
      </w:r>
      <w:r w:rsidR="001327BC" w:rsidRPr="007350DD">
        <w:t xml:space="preserve"> </w:t>
      </w:r>
      <w:r w:rsidRPr="007350DD">
        <w:t>mother</w:t>
      </w:r>
      <w:r w:rsidR="001327BC" w:rsidRPr="007350DD">
        <w:t xml:space="preserve"> </w:t>
      </w:r>
      <w:r w:rsidRPr="007350DD">
        <w:t>and</w:t>
      </w:r>
      <w:r w:rsidR="001327BC" w:rsidRPr="007350DD">
        <w:t xml:space="preserve"> </w:t>
      </w:r>
      <w:r w:rsidRPr="007350DD">
        <w:t>infant,</w:t>
      </w:r>
      <w:r w:rsidR="001327BC" w:rsidRPr="007350DD">
        <w:t xml:space="preserve"> </w:t>
      </w:r>
      <w:r w:rsidRPr="007350DD">
        <w:t>single</w:t>
      </w:r>
      <w:r w:rsidR="001327BC" w:rsidRPr="007350DD">
        <w:t xml:space="preserve"> </w:t>
      </w:r>
      <w:r w:rsidRPr="007350DD">
        <w:t>dose</w:t>
      </w:r>
      <w:r w:rsidR="001327BC" w:rsidRPr="007350DD">
        <w:t xml:space="preserve"> </w:t>
      </w:r>
      <w:proofErr w:type="spellStart"/>
      <w:r w:rsidRPr="007350DD">
        <w:t>nevirapine</w:t>
      </w:r>
      <w:proofErr w:type="spellEnd"/>
      <w:r w:rsidR="001327BC" w:rsidRPr="007350DD">
        <w:t xml:space="preserve"> </w:t>
      </w:r>
      <w:r w:rsidRPr="007350DD">
        <w:t>to</w:t>
      </w:r>
      <w:r w:rsidR="001327BC" w:rsidRPr="007350DD">
        <w:t xml:space="preserve"> </w:t>
      </w:r>
      <w:r w:rsidRPr="007350DD">
        <w:t>mother</w:t>
      </w:r>
      <w:r w:rsidR="001327BC" w:rsidRPr="007350DD">
        <w:t xml:space="preserve"> </w:t>
      </w:r>
      <w:r w:rsidRPr="007350DD">
        <w:t>and</w:t>
      </w:r>
      <w:r w:rsidR="001327BC" w:rsidRPr="007350DD">
        <w:t xml:space="preserve"> </w:t>
      </w:r>
      <w:r w:rsidRPr="007350DD">
        <w:t>infant</w:t>
      </w:r>
      <w:r w:rsidR="001327BC" w:rsidRPr="007350DD">
        <w:t xml:space="preserve"> </w:t>
      </w:r>
      <w:r w:rsidRPr="007350DD">
        <w:t>;</w:t>
      </w:r>
      <w:r w:rsidR="001327BC" w:rsidRPr="007350DD">
        <w:t xml:space="preserve"> </w:t>
      </w:r>
      <w:r w:rsidRPr="007350DD">
        <w:t>and</w:t>
      </w:r>
      <w:r w:rsidR="001327BC" w:rsidRPr="007350DD">
        <w:t xml:space="preserve"> </w:t>
      </w:r>
      <w:r w:rsidRPr="007350DD">
        <w:t>since</w:t>
      </w:r>
      <w:r w:rsidR="001327BC" w:rsidRPr="007350DD">
        <w:t xml:space="preserve"> </w:t>
      </w:r>
      <w:r w:rsidRPr="007350DD">
        <w:t>January</w:t>
      </w:r>
      <w:r w:rsidR="001327BC" w:rsidRPr="007350DD">
        <w:t xml:space="preserve"> </w:t>
      </w:r>
      <w:r w:rsidRPr="007350DD">
        <w:t>2002,</w:t>
      </w:r>
      <w:r w:rsidR="001327BC" w:rsidRPr="007350DD">
        <w:t xml:space="preserve"> </w:t>
      </w:r>
      <w:r w:rsidRPr="007350DD">
        <w:t>the</w:t>
      </w:r>
      <w:r w:rsidR="001327BC" w:rsidRPr="007350DD">
        <w:t xml:space="preserve"> </w:t>
      </w:r>
      <w:r w:rsidRPr="007350DD">
        <w:t>provision</w:t>
      </w:r>
      <w:r w:rsidR="001327BC" w:rsidRPr="007350DD">
        <w:t xml:space="preserve"> </w:t>
      </w:r>
      <w:r w:rsidRPr="007350DD">
        <w:t>and</w:t>
      </w:r>
      <w:r w:rsidR="001327BC" w:rsidRPr="007350DD">
        <w:t xml:space="preserve"> </w:t>
      </w:r>
      <w:r w:rsidRPr="007350DD">
        <w:t>initiation</w:t>
      </w:r>
      <w:r w:rsidR="001327BC" w:rsidRPr="007350DD">
        <w:t xml:space="preserve"> </w:t>
      </w:r>
      <w:r w:rsidRPr="007350DD">
        <w:t>of</w:t>
      </w:r>
      <w:r w:rsidR="001327BC" w:rsidRPr="007350DD">
        <w:t xml:space="preserve"> </w:t>
      </w:r>
      <w:r w:rsidRPr="007350DD">
        <w:t>highly</w:t>
      </w:r>
      <w:r w:rsidR="001327BC" w:rsidRPr="007350DD">
        <w:t xml:space="preserve"> </w:t>
      </w:r>
      <w:r w:rsidRPr="007350DD">
        <w:t>active</w:t>
      </w:r>
      <w:r w:rsidR="001327BC" w:rsidRPr="007350DD">
        <w:t xml:space="preserve"> </w:t>
      </w:r>
      <w:r w:rsidRPr="007350DD">
        <w:t>antiretroviral</w:t>
      </w:r>
      <w:r w:rsidR="001327BC" w:rsidRPr="007350DD">
        <w:t xml:space="preserve"> </w:t>
      </w:r>
      <w:r w:rsidRPr="007350DD">
        <w:t>therapy</w:t>
      </w:r>
      <w:r w:rsidR="001327BC" w:rsidRPr="007350DD">
        <w:t xml:space="preserve"> </w:t>
      </w:r>
      <w:r w:rsidRPr="007350DD">
        <w:t>(HAART)</w:t>
      </w:r>
      <w:r w:rsidR="001327BC" w:rsidRPr="007350DD">
        <w:t xml:space="preserve"> </w:t>
      </w:r>
      <w:r w:rsidRPr="007350DD">
        <w:t>therapy</w:t>
      </w:r>
      <w:r w:rsidR="001327BC" w:rsidRPr="007350DD">
        <w:t xml:space="preserve"> </w:t>
      </w:r>
      <w:r w:rsidRPr="007350DD">
        <w:t>in</w:t>
      </w:r>
      <w:r w:rsidR="001327BC" w:rsidRPr="007350DD">
        <w:t xml:space="preserve"> </w:t>
      </w:r>
      <w:r w:rsidRPr="007350DD">
        <w:t>HIV-infected</w:t>
      </w:r>
      <w:r w:rsidR="001327BC" w:rsidRPr="007350DD">
        <w:t xml:space="preserve"> </w:t>
      </w:r>
      <w:r w:rsidRPr="007350DD">
        <w:t>pregnant</w:t>
      </w:r>
      <w:r w:rsidR="001327BC" w:rsidRPr="007350DD">
        <w:t xml:space="preserve"> </w:t>
      </w:r>
      <w:r w:rsidRPr="007350DD">
        <w:t>women</w:t>
      </w:r>
      <w:r w:rsidR="001327BC" w:rsidRPr="007350DD">
        <w:t xml:space="preserve"> </w:t>
      </w:r>
      <w:r w:rsidRPr="007350DD">
        <w:t>when</w:t>
      </w:r>
      <w:r w:rsidR="001327BC" w:rsidRPr="007350DD">
        <w:t xml:space="preserve"> </w:t>
      </w:r>
      <w:r w:rsidRPr="007350DD">
        <w:t>indicated.</w:t>
      </w:r>
    </w:p>
    <w:p w:rsidR="006564B6" w:rsidRPr="007350DD" w:rsidRDefault="006564B6" w:rsidP="009E22FF">
      <w:pPr>
        <w:pStyle w:val="SingleTxtG"/>
      </w:pPr>
      <w:r w:rsidRPr="007350DD">
        <w:t>160.</w:t>
      </w:r>
      <w:r w:rsidRPr="007350DD">
        <w:tab/>
        <w:t>With</w:t>
      </w:r>
      <w:r w:rsidR="001327BC" w:rsidRPr="007350DD">
        <w:t xml:space="preserve"> </w:t>
      </w:r>
      <w:r w:rsidRPr="007350DD">
        <w:t>the</w:t>
      </w:r>
      <w:r w:rsidR="001327BC" w:rsidRPr="007350DD">
        <w:t xml:space="preserve"> </w:t>
      </w:r>
      <w:r w:rsidRPr="007350DD">
        <w:t>help</w:t>
      </w:r>
      <w:r w:rsidR="001327BC" w:rsidRPr="007350DD">
        <w:t xml:space="preserve"> </w:t>
      </w:r>
      <w:r w:rsidRPr="007350DD">
        <w:t>of</w:t>
      </w:r>
      <w:r w:rsidR="001327BC" w:rsidRPr="007350DD">
        <w:t xml:space="preserve"> </w:t>
      </w:r>
      <w:r w:rsidRPr="007350DD">
        <w:t>the</w:t>
      </w:r>
      <w:r w:rsidR="001327BC" w:rsidRPr="007350DD">
        <w:t xml:space="preserve"> </w:t>
      </w:r>
      <w:r w:rsidRPr="007350DD">
        <w:t>Caribbean</w:t>
      </w:r>
      <w:r w:rsidR="001327BC" w:rsidRPr="007350DD">
        <w:t xml:space="preserve"> </w:t>
      </w:r>
      <w:r w:rsidRPr="007350DD">
        <w:t>HIV/AIDS</w:t>
      </w:r>
      <w:r w:rsidR="001327BC" w:rsidRPr="007350DD">
        <w:t xml:space="preserve"> </w:t>
      </w:r>
      <w:r w:rsidRPr="007350DD">
        <w:t>Regional</w:t>
      </w:r>
      <w:r w:rsidR="001327BC" w:rsidRPr="007350DD">
        <w:t xml:space="preserve"> </w:t>
      </w:r>
      <w:r w:rsidRPr="007350DD">
        <w:t>Training</w:t>
      </w:r>
      <w:r w:rsidR="001327BC" w:rsidRPr="007350DD">
        <w:t xml:space="preserve"> </w:t>
      </w:r>
      <w:r w:rsidRPr="007350DD">
        <w:t>Network</w:t>
      </w:r>
      <w:r w:rsidR="001327BC" w:rsidRPr="007350DD">
        <w:t xml:space="preserve"> </w:t>
      </w:r>
      <w:r w:rsidRPr="007350DD">
        <w:t>(CHART),</w:t>
      </w:r>
      <w:r w:rsidR="001327BC" w:rsidRPr="007350DD">
        <w:t xml:space="preserve"> </w:t>
      </w:r>
      <w:r w:rsidRPr="007350DD">
        <w:t>Caribbean</w:t>
      </w:r>
      <w:r w:rsidR="001327BC" w:rsidRPr="007350DD">
        <w:t xml:space="preserve"> </w:t>
      </w:r>
      <w:r w:rsidRPr="007350DD">
        <w:t>PMTCT</w:t>
      </w:r>
      <w:r w:rsidR="001327BC" w:rsidRPr="007350DD">
        <w:t xml:space="preserve"> </w:t>
      </w:r>
      <w:r w:rsidRPr="007350DD">
        <w:t>guidelines</w:t>
      </w:r>
      <w:r w:rsidR="001327BC" w:rsidRPr="007350DD">
        <w:t xml:space="preserve"> </w:t>
      </w:r>
      <w:r w:rsidRPr="007350DD">
        <w:t>were</w:t>
      </w:r>
      <w:r w:rsidR="001327BC" w:rsidRPr="007350DD">
        <w:t xml:space="preserve"> </w:t>
      </w:r>
      <w:r w:rsidRPr="007350DD">
        <w:t>formulated</w:t>
      </w:r>
      <w:r w:rsidR="001327BC" w:rsidRPr="007350DD">
        <w:t xml:space="preserve"> </w:t>
      </w:r>
      <w:r w:rsidRPr="007350DD">
        <w:t>and</w:t>
      </w:r>
      <w:r w:rsidR="001327BC" w:rsidRPr="007350DD">
        <w:t xml:space="preserve"> </w:t>
      </w:r>
      <w:r w:rsidRPr="007350DD">
        <w:t>published</w:t>
      </w:r>
      <w:r w:rsidR="001327BC" w:rsidRPr="007350DD">
        <w:t xml:space="preserve"> </w:t>
      </w:r>
      <w:r w:rsidRPr="007350DD">
        <w:t>in</w:t>
      </w:r>
      <w:r w:rsidR="001327BC" w:rsidRPr="007350DD">
        <w:t xml:space="preserve"> </w:t>
      </w:r>
      <w:r w:rsidRPr="007350DD">
        <w:t>2006.</w:t>
      </w:r>
      <w:r w:rsidR="001327BC" w:rsidRPr="007350DD">
        <w:t xml:space="preserve"> </w:t>
      </w:r>
      <w:r w:rsidRPr="007350DD">
        <w:t>These</w:t>
      </w:r>
      <w:r w:rsidR="001327BC" w:rsidRPr="007350DD">
        <w:t xml:space="preserve"> </w:t>
      </w:r>
      <w:r w:rsidRPr="007350DD">
        <w:t>guidelines</w:t>
      </w:r>
      <w:r w:rsidR="001327BC" w:rsidRPr="007350DD">
        <w:t xml:space="preserve"> </w:t>
      </w:r>
      <w:r w:rsidRPr="007350DD">
        <w:t>were</w:t>
      </w:r>
      <w:r w:rsidR="001327BC" w:rsidRPr="007350DD">
        <w:t xml:space="preserve"> </w:t>
      </w:r>
      <w:r w:rsidRPr="007350DD">
        <w:t>adopted</w:t>
      </w:r>
      <w:r w:rsidR="001327BC" w:rsidRPr="007350DD">
        <w:t xml:space="preserve"> </w:t>
      </w:r>
      <w:r w:rsidRPr="007350DD">
        <w:t>by</w:t>
      </w:r>
      <w:r w:rsidR="001327BC" w:rsidRPr="007350DD">
        <w:t xml:space="preserve"> </w:t>
      </w:r>
      <w:r w:rsidRPr="007350DD">
        <w:t>Barbados</w:t>
      </w:r>
      <w:r w:rsidR="001327BC" w:rsidRPr="007350DD">
        <w:t xml:space="preserve"> </w:t>
      </w:r>
      <w:r w:rsidRPr="007350DD">
        <w:t>and</w:t>
      </w:r>
      <w:r w:rsidR="001327BC" w:rsidRPr="007350DD">
        <w:t xml:space="preserve"> </w:t>
      </w:r>
      <w:r w:rsidRPr="007350DD">
        <w:t>reviewed</w:t>
      </w:r>
      <w:r w:rsidR="001327BC" w:rsidRPr="007350DD">
        <w:t xml:space="preserve"> </w:t>
      </w:r>
      <w:r w:rsidRPr="007350DD">
        <w:t>and</w:t>
      </w:r>
      <w:r w:rsidR="001327BC" w:rsidRPr="007350DD">
        <w:t xml:space="preserve"> </w:t>
      </w:r>
      <w:r w:rsidRPr="007350DD">
        <w:t>updated</w:t>
      </w:r>
      <w:r w:rsidR="001327BC" w:rsidRPr="007350DD">
        <w:t xml:space="preserve"> </w:t>
      </w:r>
      <w:r w:rsidRPr="007350DD">
        <w:t>in</w:t>
      </w:r>
      <w:r w:rsidR="001327BC" w:rsidRPr="007350DD">
        <w:t xml:space="preserve"> </w:t>
      </w:r>
      <w:r w:rsidRPr="007350DD">
        <w:t>2007.</w:t>
      </w:r>
      <w:r w:rsidR="001327BC" w:rsidRPr="007350DD">
        <w:t xml:space="preserve"> </w:t>
      </w:r>
      <w:r w:rsidRPr="007350DD">
        <w:t>To</w:t>
      </w:r>
      <w:r w:rsidR="001327BC" w:rsidRPr="007350DD">
        <w:t xml:space="preserve"> </w:t>
      </w:r>
      <w:r w:rsidRPr="007350DD">
        <w:t>support</w:t>
      </w:r>
      <w:r w:rsidR="001327BC" w:rsidRPr="007350DD">
        <w:t xml:space="preserve"> </w:t>
      </w:r>
      <w:r w:rsidRPr="007350DD">
        <w:t>the</w:t>
      </w:r>
      <w:r w:rsidR="001327BC" w:rsidRPr="007350DD">
        <w:t xml:space="preserve"> </w:t>
      </w:r>
      <w:r w:rsidRPr="007350DD">
        <w:t>guidelines</w:t>
      </w:r>
      <w:r w:rsidR="001327BC" w:rsidRPr="007350DD">
        <w:t xml:space="preserve"> </w:t>
      </w:r>
      <w:r w:rsidRPr="007350DD">
        <w:t>and</w:t>
      </w:r>
      <w:r w:rsidR="001327BC" w:rsidRPr="007350DD">
        <w:t xml:space="preserve"> </w:t>
      </w:r>
      <w:r w:rsidRPr="007350DD">
        <w:t>to</w:t>
      </w:r>
      <w:r w:rsidR="001327BC" w:rsidRPr="007350DD">
        <w:t xml:space="preserve"> </w:t>
      </w:r>
      <w:r w:rsidRPr="007350DD">
        <w:t>further</w:t>
      </w:r>
      <w:r w:rsidR="001327BC" w:rsidRPr="007350DD">
        <w:t xml:space="preserve"> </w:t>
      </w:r>
      <w:r w:rsidRPr="007350DD">
        <w:t>improve</w:t>
      </w:r>
      <w:r w:rsidR="001327BC" w:rsidRPr="007350DD">
        <w:t xml:space="preserve"> </w:t>
      </w:r>
      <w:r w:rsidRPr="007350DD">
        <w:t>PMTCT</w:t>
      </w:r>
      <w:r w:rsidR="001327BC" w:rsidRPr="007350DD">
        <w:t xml:space="preserve"> </w:t>
      </w:r>
      <w:r w:rsidRPr="007350DD">
        <w:t>in</w:t>
      </w:r>
      <w:r w:rsidR="001327BC" w:rsidRPr="007350DD">
        <w:t xml:space="preserve"> </w:t>
      </w:r>
      <w:r w:rsidRPr="007350DD">
        <w:t>Barbados</w:t>
      </w:r>
      <w:r w:rsidR="001327BC" w:rsidRPr="007350DD">
        <w:t xml:space="preserve"> </w:t>
      </w:r>
      <w:r w:rsidRPr="007350DD">
        <w:t>a</w:t>
      </w:r>
      <w:r w:rsidR="001327BC" w:rsidRPr="007350DD">
        <w:t xml:space="preserve"> </w:t>
      </w:r>
      <w:r w:rsidRPr="007350DD">
        <w:t>policy</w:t>
      </w:r>
      <w:r w:rsidR="001327BC" w:rsidRPr="007350DD">
        <w:t xml:space="preserve"> </w:t>
      </w:r>
      <w:r w:rsidRPr="007350DD">
        <w:t>document</w:t>
      </w:r>
      <w:r w:rsidR="001327BC" w:rsidRPr="007350DD">
        <w:t xml:space="preserve"> </w:t>
      </w:r>
      <w:r w:rsidRPr="007350DD">
        <w:t>on</w:t>
      </w:r>
      <w:r w:rsidR="001327BC" w:rsidRPr="007350DD">
        <w:t xml:space="preserve"> </w:t>
      </w:r>
      <w:r w:rsidRPr="007350DD">
        <w:t>PMTCT</w:t>
      </w:r>
      <w:r w:rsidR="001327BC" w:rsidRPr="007350DD">
        <w:t xml:space="preserve"> </w:t>
      </w:r>
      <w:r w:rsidRPr="007350DD">
        <w:t>was</w:t>
      </w:r>
      <w:r w:rsidR="001327BC" w:rsidRPr="007350DD">
        <w:t xml:space="preserve"> </w:t>
      </w:r>
      <w:r w:rsidRPr="007350DD">
        <w:t>developed</w:t>
      </w:r>
      <w:r w:rsidR="001327BC" w:rsidRPr="007350DD">
        <w:t xml:space="preserve"> </w:t>
      </w:r>
      <w:r w:rsidRPr="007350DD">
        <w:t>and</w:t>
      </w:r>
      <w:r w:rsidR="001327BC" w:rsidRPr="007350DD">
        <w:t xml:space="preserve"> </w:t>
      </w:r>
      <w:r w:rsidRPr="007350DD">
        <w:t>approved</w:t>
      </w:r>
      <w:r w:rsidR="001327BC" w:rsidRPr="007350DD">
        <w:t xml:space="preserve"> </w:t>
      </w:r>
      <w:r w:rsidRPr="007350DD">
        <w:t>by</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in</w:t>
      </w:r>
      <w:r w:rsidR="001327BC" w:rsidRPr="007350DD">
        <w:t xml:space="preserve"> </w:t>
      </w:r>
      <w:r w:rsidRPr="007350DD">
        <w:t>2008.</w:t>
      </w:r>
      <w:r w:rsidR="001327BC" w:rsidRPr="007350DD">
        <w:t xml:space="preserve"> </w:t>
      </w:r>
      <w:r w:rsidRPr="007350DD">
        <w:t>This</w:t>
      </w:r>
      <w:r w:rsidR="001327BC" w:rsidRPr="007350DD">
        <w:t xml:space="preserve"> </w:t>
      </w:r>
      <w:r w:rsidRPr="007350DD">
        <w:t>policy</w:t>
      </w:r>
      <w:r w:rsidR="001327BC" w:rsidRPr="007350DD">
        <w:t xml:space="preserve"> </w:t>
      </w:r>
      <w:r w:rsidRPr="007350DD">
        <w:t>document</w:t>
      </w:r>
      <w:r w:rsidR="001327BC" w:rsidRPr="007350DD">
        <w:t xml:space="preserve"> </w:t>
      </w:r>
      <w:r w:rsidRPr="007350DD">
        <w:t>was</w:t>
      </w:r>
      <w:r w:rsidR="001327BC" w:rsidRPr="007350DD">
        <w:t xml:space="preserve"> </w:t>
      </w:r>
      <w:r w:rsidRPr="007350DD">
        <w:t>published</w:t>
      </w:r>
      <w:r w:rsidR="001327BC" w:rsidRPr="007350DD">
        <w:t xml:space="preserve"> </w:t>
      </w:r>
      <w:r w:rsidRPr="007350DD">
        <w:t>in</w:t>
      </w:r>
      <w:r w:rsidR="001327BC" w:rsidRPr="007350DD">
        <w:t xml:space="preserve"> </w:t>
      </w:r>
      <w:r w:rsidRPr="007350DD">
        <w:t>conjunction</w:t>
      </w:r>
      <w:r w:rsidR="001327BC" w:rsidRPr="007350DD">
        <w:t xml:space="preserve"> </w:t>
      </w:r>
      <w:r w:rsidRPr="007350DD">
        <w:t>with</w:t>
      </w:r>
      <w:r w:rsidR="001327BC" w:rsidRPr="007350DD">
        <w:t xml:space="preserve"> </w:t>
      </w:r>
      <w:r w:rsidRPr="007350DD">
        <w:t>UNICEF</w:t>
      </w:r>
      <w:r w:rsidR="001327BC" w:rsidRPr="007350DD">
        <w:t xml:space="preserve"> </w:t>
      </w:r>
      <w:r w:rsidRPr="007350DD">
        <w:t>and</w:t>
      </w:r>
      <w:r w:rsidR="001327BC" w:rsidRPr="007350DD">
        <w:t xml:space="preserve"> </w:t>
      </w:r>
      <w:r w:rsidRPr="007350DD">
        <w:t>launched</w:t>
      </w:r>
      <w:r w:rsidR="001327BC" w:rsidRPr="007350DD">
        <w:t xml:space="preserve"> </w:t>
      </w:r>
      <w:r w:rsidRPr="007350DD">
        <w:t>in</w:t>
      </w:r>
      <w:r w:rsidR="001327BC" w:rsidRPr="007350DD">
        <w:t xml:space="preserve"> </w:t>
      </w:r>
      <w:r w:rsidRPr="007350DD">
        <w:t>November</w:t>
      </w:r>
      <w:r w:rsidR="001327BC" w:rsidRPr="007350DD">
        <w:t xml:space="preserve"> </w:t>
      </w:r>
      <w:r w:rsidRPr="007350DD">
        <w:t>2009.</w:t>
      </w:r>
      <w:r w:rsidR="001327BC" w:rsidRPr="007350DD">
        <w:t xml:space="preserve"> </w:t>
      </w:r>
      <w:r w:rsidRPr="007350DD">
        <w:t>Through</w:t>
      </w:r>
      <w:r w:rsidR="001327BC" w:rsidRPr="007350DD">
        <w:t xml:space="preserve"> </w:t>
      </w:r>
      <w:r w:rsidRPr="007350DD">
        <w:t>CHART</w:t>
      </w:r>
      <w:r w:rsidR="001327BC" w:rsidRPr="007350DD">
        <w:t xml:space="preserve"> </w:t>
      </w:r>
      <w:r w:rsidRPr="007350DD">
        <w:t>Barbados,</w:t>
      </w:r>
      <w:r w:rsidR="001327BC" w:rsidRPr="007350DD">
        <w:t xml:space="preserve"> </w:t>
      </w:r>
      <w:r w:rsidRPr="007350DD">
        <w:t>a</w:t>
      </w:r>
      <w:r w:rsidR="001327BC" w:rsidRPr="007350DD">
        <w:t xml:space="preserve"> </w:t>
      </w:r>
      <w:r w:rsidRPr="007350DD">
        <w:t>training</w:t>
      </w:r>
      <w:r w:rsidR="001327BC" w:rsidRPr="007350DD">
        <w:t xml:space="preserve"> </w:t>
      </w:r>
      <w:r w:rsidRPr="007350DD">
        <w:t>curriculum</w:t>
      </w:r>
      <w:r w:rsidR="001327BC" w:rsidRPr="007350DD">
        <w:t xml:space="preserve"> </w:t>
      </w:r>
      <w:r w:rsidRPr="007350DD">
        <w:t>was</w:t>
      </w:r>
      <w:r w:rsidR="001327BC" w:rsidRPr="007350DD">
        <w:t xml:space="preserve"> </w:t>
      </w:r>
      <w:r w:rsidRPr="007350DD">
        <w:t>developed</w:t>
      </w:r>
      <w:r w:rsidR="001327BC" w:rsidRPr="007350DD">
        <w:t xml:space="preserve"> </w:t>
      </w:r>
      <w:r w:rsidRPr="007350DD">
        <w:t>and</w:t>
      </w:r>
      <w:r w:rsidR="001327BC" w:rsidRPr="007350DD">
        <w:t xml:space="preserve"> </w:t>
      </w:r>
      <w:r w:rsidRPr="007350DD">
        <w:t>piloted</w:t>
      </w:r>
      <w:r w:rsidR="001327BC" w:rsidRPr="007350DD">
        <w:t xml:space="preserve"> </w:t>
      </w:r>
      <w:r w:rsidRPr="007350DD">
        <w:t>in</w:t>
      </w:r>
      <w:r w:rsidR="001327BC" w:rsidRPr="007350DD">
        <w:t xml:space="preserve"> </w:t>
      </w:r>
      <w:r w:rsidRPr="007350DD">
        <w:t>2007.</w:t>
      </w:r>
      <w:r w:rsidR="001327BC" w:rsidRPr="007350DD">
        <w:t xml:space="preserve"> </w:t>
      </w:r>
      <w:r w:rsidRPr="007350DD">
        <w:t>The</w:t>
      </w:r>
      <w:r w:rsidR="001327BC" w:rsidRPr="007350DD">
        <w:t xml:space="preserve"> </w:t>
      </w:r>
      <w:r w:rsidRPr="007350DD">
        <w:t>PMTCT</w:t>
      </w:r>
      <w:r w:rsidR="001327BC" w:rsidRPr="007350DD">
        <w:t xml:space="preserve"> </w:t>
      </w:r>
      <w:r w:rsidRPr="007350DD">
        <w:t>training</w:t>
      </w:r>
      <w:r w:rsidR="001327BC" w:rsidRPr="007350DD">
        <w:t xml:space="preserve"> </w:t>
      </w:r>
      <w:r w:rsidRPr="007350DD">
        <w:t>programme</w:t>
      </w:r>
      <w:r w:rsidR="001327BC" w:rsidRPr="007350DD">
        <w:t xml:space="preserve"> </w:t>
      </w:r>
      <w:r w:rsidRPr="007350DD">
        <w:t>was</w:t>
      </w:r>
      <w:r w:rsidR="001327BC" w:rsidRPr="007350DD">
        <w:t xml:space="preserve"> </w:t>
      </w:r>
      <w:r w:rsidRPr="007350DD">
        <w:t>rolled</w:t>
      </w:r>
      <w:r w:rsidR="001327BC" w:rsidRPr="007350DD">
        <w:t xml:space="preserve"> </w:t>
      </w:r>
      <w:r w:rsidRPr="007350DD">
        <w:t>out</w:t>
      </w:r>
      <w:r w:rsidR="001327BC" w:rsidRPr="007350DD">
        <w:t xml:space="preserve"> </w:t>
      </w:r>
      <w:r w:rsidRPr="007350DD">
        <w:t>in</w:t>
      </w:r>
      <w:r w:rsidR="001327BC" w:rsidRPr="007350DD">
        <w:t xml:space="preserve"> </w:t>
      </w:r>
      <w:r w:rsidRPr="007350DD">
        <w:t>2009</w:t>
      </w:r>
      <w:r w:rsidR="001327BC" w:rsidRPr="007350DD">
        <w:t xml:space="preserve"> </w:t>
      </w:r>
      <w:r w:rsidRPr="007350DD">
        <w:t>and</w:t>
      </w:r>
      <w:r w:rsidR="001327BC" w:rsidRPr="007350DD">
        <w:t xml:space="preserve"> </w:t>
      </w:r>
      <w:r w:rsidRPr="007350DD">
        <w:t>is</w:t>
      </w:r>
      <w:r w:rsidR="001327BC" w:rsidRPr="007350DD">
        <w:t xml:space="preserve"> </w:t>
      </w:r>
      <w:r w:rsidRPr="007350DD">
        <w:t>targeted</w:t>
      </w:r>
      <w:r w:rsidR="001327BC" w:rsidRPr="007350DD">
        <w:t xml:space="preserve"> </w:t>
      </w:r>
      <w:r w:rsidRPr="007350DD">
        <w:t>at</w:t>
      </w:r>
      <w:r w:rsidR="001327BC" w:rsidRPr="007350DD">
        <w:t xml:space="preserve"> </w:t>
      </w:r>
      <w:r w:rsidRPr="007350DD">
        <w:t>healthcare</w:t>
      </w:r>
      <w:r w:rsidR="001327BC" w:rsidRPr="007350DD">
        <w:t xml:space="preserve"> </w:t>
      </w:r>
      <w:r w:rsidRPr="007350DD">
        <w:t>providers</w:t>
      </w:r>
      <w:r w:rsidR="001327BC" w:rsidRPr="007350DD">
        <w:t xml:space="preserve"> </w:t>
      </w:r>
      <w:r w:rsidRPr="007350DD">
        <w:t>in</w:t>
      </w:r>
      <w:r w:rsidR="001327BC" w:rsidRPr="007350DD">
        <w:t xml:space="preserve"> </w:t>
      </w:r>
      <w:r w:rsidRPr="007350DD">
        <w:t>Barbados</w:t>
      </w:r>
      <w:r w:rsidR="001327BC" w:rsidRPr="007350DD">
        <w:t xml:space="preserve"> </w:t>
      </w:r>
      <w:r w:rsidRPr="007350DD">
        <w:t>to</w:t>
      </w:r>
      <w:r w:rsidR="001327BC" w:rsidRPr="007350DD">
        <w:t xml:space="preserve"> </w:t>
      </w:r>
      <w:r w:rsidRPr="007350DD">
        <w:t>improve</w:t>
      </w:r>
      <w:r w:rsidR="001327BC" w:rsidRPr="007350DD">
        <w:t xml:space="preserve"> </w:t>
      </w:r>
      <w:r w:rsidRPr="007350DD">
        <w:t>their</w:t>
      </w:r>
      <w:r w:rsidR="001327BC" w:rsidRPr="007350DD">
        <w:t xml:space="preserve"> </w:t>
      </w:r>
      <w:r w:rsidRPr="007350DD">
        <w:t>capacity</w:t>
      </w:r>
      <w:r w:rsidR="001327BC" w:rsidRPr="007350DD">
        <w:t xml:space="preserve"> </w:t>
      </w:r>
      <w:r w:rsidRPr="007350DD">
        <w:t>in</w:t>
      </w:r>
      <w:r w:rsidR="001327BC" w:rsidRPr="007350DD">
        <w:t xml:space="preserve"> </w:t>
      </w:r>
      <w:r w:rsidRPr="007350DD">
        <w:t>clinical</w:t>
      </w:r>
      <w:r w:rsidR="001327BC" w:rsidRPr="007350DD">
        <w:t xml:space="preserve"> </w:t>
      </w:r>
      <w:r w:rsidRPr="007350DD">
        <w:t>management</w:t>
      </w:r>
      <w:r w:rsidR="001327BC" w:rsidRPr="007350DD">
        <w:t xml:space="preserve"> </w:t>
      </w:r>
      <w:r w:rsidRPr="007350DD">
        <w:t>related</w:t>
      </w:r>
      <w:r w:rsidR="001327BC" w:rsidRPr="007350DD">
        <w:t xml:space="preserve"> </w:t>
      </w:r>
      <w:r w:rsidRPr="007350DD">
        <w:t>to</w:t>
      </w:r>
      <w:r w:rsidR="001327BC" w:rsidRPr="007350DD">
        <w:t xml:space="preserve"> </w:t>
      </w:r>
      <w:r w:rsidRPr="007350DD">
        <w:t>PMTCT.</w:t>
      </w:r>
    </w:p>
    <w:p w:rsidR="006564B6" w:rsidRPr="007350DD" w:rsidRDefault="006564B6" w:rsidP="0038720C">
      <w:pPr>
        <w:pStyle w:val="SingleTxtG"/>
      </w:pPr>
      <w:r w:rsidRPr="007350DD">
        <w:t>161.</w:t>
      </w:r>
      <w:r w:rsidRPr="007350DD">
        <w:tab/>
        <w:t>HIV</w:t>
      </w:r>
      <w:r w:rsidR="001327BC" w:rsidRPr="007350DD">
        <w:t xml:space="preserve"> </w:t>
      </w:r>
      <w:r w:rsidRPr="007350DD">
        <w:t>testing</w:t>
      </w:r>
      <w:r w:rsidR="001327BC" w:rsidRPr="007350DD">
        <w:t xml:space="preserve"> </w:t>
      </w:r>
      <w:r w:rsidRPr="007350DD">
        <w:t>in</w:t>
      </w:r>
      <w:r w:rsidR="001327BC" w:rsidRPr="007350DD">
        <w:t xml:space="preserve"> </w:t>
      </w:r>
      <w:r w:rsidRPr="007350DD">
        <w:t>the</w:t>
      </w:r>
      <w:r w:rsidR="001327BC" w:rsidRPr="007350DD">
        <w:t xml:space="preserve"> </w:t>
      </w:r>
      <w:r w:rsidRPr="007350DD">
        <w:t>Antenatal</w:t>
      </w:r>
      <w:r w:rsidR="001327BC" w:rsidRPr="007350DD">
        <w:t xml:space="preserve"> </w:t>
      </w:r>
      <w:r w:rsidRPr="007350DD">
        <w:t>clinics</w:t>
      </w:r>
      <w:r w:rsidR="001327BC" w:rsidRPr="007350DD">
        <w:t xml:space="preserve"> </w:t>
      </w:r>
      <w:r w:rsidRPr="007350DD">
        <w:t>(ANC)</w:t>
      </w:r>
      <w:r w:rsidR="001327BC" w:rsidRPr="007350DD">
        <w:t xml:space="preserve"> </w:t>
      </w:r>
      <w:r w:rsidRPr="007350DD">
        <w:t>was</w:t>
      </w:r>
      <w:r w:rsidR="001327BC" w:rsidRPr="007350DD">
        <w:t xml:space="preserve"> </w:t>
      </w:r>
      <w:r w:rsidRPr="007350DD">
        <w:t>initiated</w:t>
      </w:r>
      <w:r w:rsidR="001327BC" w:rsidRPr="007350DD">
        <w:t xml:space="preserve"> </w:t>
      </w:r>
      <w:r w:rsidRPr="007350DD">
        <w:t>in</w:t>
      </w:r>
      <w:r w:rsidR="001327BC" w:rsidRPr="007350DD">
        <w:t xml:space="preserve"> </w:t>
      </w:r>
      <w:r w:rsidRPr="007350DD">
        <w:t>Barbados</w:t>
      </w:r>
      <w:r w:rsidR="001327BC" w:rsidRPr="007350DD">
        <w:t xml:space="preserve"> </w:t>
      </w:r>
      <w:r w:rsidRPr="007350DD">
        <w:t>in</w:t>
      </w:r>
      <w:r w:rsidR="001327BC" w:rsidRPr="007350DD">
        <w:t xml:space="preserve"> </w:t>
      </w:r>
      <w:r w:rsidRPr="007350DD">
        <w:t>1991.</w:t>
      </w:r>
      <w:r w:rsidR="001327BC" w:rsidRPr="007350DD">
        <w:t xml:space="preserve"> </w:t>
      </w:r>
      <w:r w:rsidRPr="007350DD">
        <w:t>In</w:t>
      </w:r>
      <w:r w:rsidR="001327BC" w:rsidRPr="007350DD">
        <w:t xml:space="preserve"> </w:t>
      </w:r>
      <w:r w:rsidRPr="007350DD">
        <w:t>2004,</w:t>
      </w:r>
      <w:r w:rsidR="001327BC" w:rsidRPr="007350DD">
        <w:t xml:space="preserve"> </w:t>
      </w:r>
      <w:r w:rsidRPr="007350DD">
        <w:t>89.7%</w:t>
      </w:r>
      <w:r w:rsidR="001327BC" w:rsidRPr="007350DD">
        <w:t xml:space="preserve"> </w:t>
      </w:r>
      <w:r w:rsidRPr="007350DD">
        <w:t>of</w:t>
      </w:r>
      <w:r w:rsidR="001327BC" w:rsidRPr="007350DD">
        <w:t xml:space="preserve"> </w:t>
      </w:r>
      <w:r w:rsidRPr="007350DD">
        <w:t>all</w:t>
      </w:r>
      <w:r w:rsidR="001327BC" w:rsidRPr="007350DD">
        <w:t xml:space="preserve"> </w:t>
      </w:r>
      <w:r w:rsidRPr="007350DD">
        <w:t>pregnant</w:t>
      </w:r>
      <w:r w:rsidR="001327BC" w:rsidRPr="007350DD">
        <w:t xml:space="preserve"> </w:t>
      </w:r>
      <w:r w:rsidRPr="007350DD">
        <w:t>women</w:t>
      </w:r>
      <w:r w:rsidR="001327BC" w:rsidRPr="007350DD">
        <w:t xml:space="preserve"> </w:t>
      </w:r>
      <w:r w:rsidRPr="007350DD">
        <w:t>in</w:t>
      </w:r>
      <w:r w:rsidR="001327BC" w:rsidRPr="007350DD">
        <w:t xml:space="preserve"> </w:t>
      </w:r>
      <w:r w:rsidRPr="007350DD">
        <w:t>Barbados</w:t>
      </w:r>
      <w:r w:rsidR="001327BC" w:rsidRPr="007350DD">
        <w:t xml:space="preserve"> </w:t>
      </w:r>
      <w:r w:rsidRPr="007350DD">
        <w:t>were</w:t>
      </w:r>
      <w:r w:rsidR="001327BC" w:rsidRPr="007350DD">
        <w:t xml:space="preserve"> </w:t>
      </w:r>
      <w:r w:rsidRPr="007350DD">
        <w:t>tested</w:t>
      </w:r>
      <w:r w:rsidR="001327BC" w:rsidRPr="007350DD">
        <w:t xml:space="preserve"> </w:t>
      </w:r>
      <w:r w:rsidRPr="007350DD">
        <w:t>for</w:t>
      </w:r>
      <w:r w:rsidR="001327BC" w:rsidRPr="007350DD">
        <w:t xml:space="preserve"> </w:t>
      </w:r>
      <w:r w:rsidRPr="007350DD">
        <w:t>HIV.</w:t>
      </w:r>
      <w:r w:rsidR="001327BC" w:rsidRPr="007350DD">
        <w:t xml:space="preserve"> </w:t>
      </w:r>
      <w:r w:rsidRPr="007350DD">
        <w:t>The</w:t>
      </w:r>
      <w:r w:rsidR="001327BC" w:rsidRPr="007350DD">
        <w:t xml:space="preserve"> </w:t>
      </w:r>
      <w:r w:rsidRPr="007350DD">
        <w:t>PMTCT</w:t>
      </w:r>
      <w:r w:rsidR="001327BC" w:rsidRPr="007350DD">
        <w:t xml:space="preserve"> </w:t>
      </w:r>
      <w:r w:rsidRPr="007350DD">
        <w:t>programme</w:t>
      </w:r>
      <w:r w:rsidR="001327BC" w:rsidRPr="007350DD">
        <w:t xml:space="preserve"> </w:t>
      </w:r>
      <w:r w:rsidRPr="007350DD">
        <w:t>started</w:t>
      </w:r>
      <w:r w:rsidR="001327BC" w:rsidRPr="007350DD">
        <w:t xml:space="preserve"> </w:t>
      </w:r>
      <w:r w:rsidRPr="007350DD">
        <w:t>in</w:t>
      </w:r>
      <w:r w:rsidR="001327BC" w:rsidRPr="007350DD">
        <w:t xml:space="preserve"> </w:t>
      </w:r>
      <w:r w:rsidRPr="007350DD">
        <w:t>1995</w:t>
      </w:r>
      <w:r w:rsidR="001327BC" w:rsidRPr="007350DD">
        <w:t xml:space="preserve"> </w:t>
      </w:r>
      <w:r w:rsidRPr="007350DD">
        <w:t>and</w:t>
      </w:r>
      <w:r w:rsidR="001327BC" w:rsidRPr="007350DD">
        <w:t xml:space="preserve"> </w:t>
      </w:r>
      <w:r w:rsidRPr="007350DD">
        <w:t>has</w:t>
      </w:r>
      <w:r w:rsidR="001327BC" w:rsidRPr="007350DD">
        <w:t xml:space="preserve"> </w:t>
      </w:r>
      <w:r w:rsidRPr="007350DD">
        <w:t>effectively</w:t>
      </w:r>
      <w:r w:rsidR="001327BC" w:rsidRPr="007350DD">
        <w:t xml:space="preserve"> </w:t>
      </w:r>
      <w:r w:rsidRPr="007350DD">
        <w:t>reduced</w:t>
      </w:r>
      <w:r w:rsidR="001327BC" w:rsidRPr="007350DD">
        <w:t xml:space="preserve"> </w:t>
      </w:r>
      <w:r w:rsidRPr="007350DD">
        <w:t>the</w:t>
      </w:r>
      <w:r w:rsidR="001327BC" w:rsidRPr="007350DD">
        <w:t xml:space="preserve"> </w:t>
      </w:r>
      <w:r w:rsidRPr="007350DD">
        <w:t>vertical</w:t>
      </w:r>
      <w:r w:rsidR="001327BC" w:rsidRPr="007350DD">
        <w:t xml:space="preserve"> </w:t>
      </w:r>
      <w:r w:rsidRPr="007350DD">
        <w:t>transmission</w:t>
      </w:r>
      <w:r w:rsidR="001327BC" w:rsidRPr="007350DD">
        <w:t xml:space="preserve"> </w:t>
      </w:r>
      <w:r w:rsidRPr="007350DD">
        <w:t>of</w:t>
      </w:r>
      <w:r w:rsidR="001327BC" w:rsidRPr="007350DD">
        <w:t xml:space="preserve"> </w:t>
      </w:r>
      <w:r w:rsidRPr="007350DD">
        <w:t>HIV</w:t>
      </w:r>
      <w:r w:rsidR="001327BC" w:rsidRPr="007350DD">
        <w:t xml:space="preserve"> </w:t>
      </w:r>
      <w:r w:rsidRPr="007350DD">
        <w:t>from</w:t>
      </w:r>
      <w:r w:rsidR="001327BC" w:rsidRPr="007350DD">
        <w:t xml:space="preserve"> </w:t>
      </w:r>
      <w:r w:rsidRPr="007350DD">
        <w:t>27.1%</w:t>
      </w:r>
      <w:r w:rsidR="001327BC" w:rsidRPr="007350DD">
        <w:t xml:space="preserve"> </w:t>
      </w:r>
      <w:r w:rsidRPr="007350DD">
        <w:t>to</w:t>
      </w:r>
      <w:r w:rsidR="001327BC" w:rsidRPr="007350DD">
        <w:t xml:space="preserve"> </w:t>
      </w:r>
      <w:r w:rsidRPr="007350DD">
        <w:t>less</w:t>
      </w:r>
      <w:r w:rsidR="001327BC" w:rsidRPr="007350DD">
        <w:t xml:space="preserve"> </w:t>
      </w:r>
      <w:r w:rsidRPr="007350DD">
        <w:t>than</w:t>
      </w:r>
      <w:r w:rsidR="001327BC" w:rsidRPr="007350DD">
        <w:t xml:space="preserve"> </w:t>
      </w:r>
      <w:r w:rsidRPr="007350DD">
        <w:t>2.5%</w:t>
      </w:r>
      <w:r w:rsidR="001327BC" w:rsidRPr="007350DD">
        <w:t xml:space="preserve"> </w:t>
      </w:r>
      <w:r w:rsidRPr="007350DD">
        <w:t>with</w:t>
      </w:r>
      <w:r w:rsidR="001327BC" w:rsidRPr="007350DD">
        <w:t xml:space="preserve"> </w:t>
      </w:r>
      <w:r w:rsidRPr="007350DD">
        <w:t>the</w:t>
      </w:r>
      <w:r w:rsidR="001327BC" w:rsidRPr="007350DD">
        <w:t xml:space="preserve"> </w:t>
      </w:r>
      <w:r w:rsidRPr="007350DD">
        <w:t>introduction</w:t>
      </w:r>
      <w:r w:rsidR="001327BC" w:rsidRPr="007350DD">
        <w:t xml:space="preserve"> </w:t>
      </w:r>
      <w:r w:rsidRPr="007350DD">
        <w:t>of</w:t>
      </w:r>
      <w:r w:rsidR="001327BC" w:rsidRPr="007350DD">
        <w:t xml:space="preserve"> </w:t>
      </w:r>
      <w:r w:rsidRPr="007350DD">
        <w:t>HAART.</w:t>
      </w:r>
      <w:r w:rsidR="001327BC" w:rsidRPr="007350DD">
        <w:t xml:space="preserve"> </w:t>
      </w:r>
      <w:r w:rsidRPr="007350DD">
        <w:t>The</w:t>
      </w:r>
      <w:r w:rsidR="001327BC" w:rsidRPr="007350DD">
        <w:t xml:space="preserve"> </w:t>
      </w:r>
      <w:r w:rsidRPr="007350DD">
        <w:t>programme</w:t>
      </w:r>
      <w:r w:rsidR="00EA19E5" w:rsidRPr="007350DD">
        <w:t>’</w:t>
      </w:r>
      <w:r w:rsidRPr="007350DD">
        <w:t>s</w:t>
      </w:r>
      <w:r w:rsidR="001327BC" w:rsidRPr="007350DD">
        <w:t xml:space="preserve"> </w:t>
      </w:r>
      <w:r w:rsidRPr="007350DD">
        <w:t>success</w:t>
      </w:r>
      <w:r w:rsidR="001327BC" w:rsidRPr="007350DD">
        <w:t xml:space="preserve"> </w:t>
      </w:r>
      <w:r w:rsidRPr="007350DD">
        <w:t>can</w:t>
      </w:r>
      <w:r w:rsidR="001327BC" w:rsidRPr="007350DD">
        <w:t xml:space="preserve"> </w:t>
      </w:r>
      <w:r w:rsidRPr="007350DD">
        <w:t>be</w:t>
      </w:r>
      <w:r w:rsidR="001327BC" w:rsidRPr="007350DD">
        <w:t xml:space="preserve"> </w:t>
      </w:r>
      <w:r w:rsidRPr="007350DD">
        <w:t>attributed</w:t>
      </w:r>
      <w:r w:rsidR="001327BC" w:rsidRPr="007350DD">
        <w:t xml:space="preserve"> </w:t>
      </w:r>
      <w:r w:rsidRPr="007350DD">
        <w:t>to:</w:t>
      </w:r>
      <w:r w:rsidR="001327BC" w:rsidRPr="007350DD">
        <w:t xml:space="preserve"> </w:t>
      </w:r>
      <w:r w:rsidRPr="007350DD">
        <w:t>improved</w:t>
      </w:r>
      <w:r w:rsidR="001327BC" w:rsidRPr="007350DD">
        <w:t xml:space="preserve"> </w:t>
      </w:r>
      <w:r w:rsidRPr="007350DD">
        <w:t>access</w:t>
      </w:r>
      <w:r w:rsidR="001327BC" w:rsidRPr="007350DD">
        <w:t xml:space="preserve"> </w:t>
      </w:r>
      <w:r w:rsidRPr="007350DD">
        <w:t>to</w:t>
      </w:r>
      <w:r w:rsidR="001327BC" w:rsidRPr="007350DD">
        <w:t xml:space="preserve"> </w:t>
      </w:r>
      <w:r w:rsidRPr="007350DD">
        <w:t>care,</w:t>
      </w:r>
      <w:r w:rsidR="001327BC" w:rsidRPr="007350DD">
        <w:t xml:space="preserve"> </w:t>
      </w:r>
      <w:r w:rsidRPr="007350DD">
        <w:t>the</w:t>
      </w:r>
      <w:r w:rsidR="001327BC" w:rsidRPr="007350DD">
        <w:t xml:space="preserve"> </w:t>
      </w:r>
      <w:r w:rsidRPr="007350DD">
        <w:t>good</w:t>
      </w:r>
      <w:r w:rsidR="001327BC" w:rsidRPr="007350DD">
        <w:t xml:space="preserve"> </w:t>
      </w:r>
      <w:r w:rsidRPr="007350DD">
        <w:t>health</w:t>
      </w:r>
      <w:r w:rsidR="001327BC" w:rsidRPr="007350DD">
        <w:t xml:space="preserve"> </w:t>
      </w:r>
      <w:r w:rsidRPr="007350DD">
        <w:t>service</w:t>
      </w:r>
      <w:r w:rsidR="001327BC" w:rsidRPr="007350DD">
        <w:t xml:space="preserve"> </w:t>
      </w:r>
      <w:r w:rsidRPr="007350DD">
        <w:t>infrastructure</w:t>
      </w:r>
      <w:r w:rsidR="001327BC" w:rsidRPr="007350DD">
        <w:t xml:space="preserve"> </w:t>
      </w:r>
      <w:r w:rsidRPr="007350DD">
        <w:t>and</w:t>
      </w:r>
      <w:r w:rsidR="001327BC" w:rsidRPr="007350DD">
        <w:t xml:space="preserve"> </w:t>
      </w:r>
      <w:r w:rsidRPr="007350DD">
        <w:t>the</w:t>
      </w:r>
      <w:r w:rsidR="001327BC" w:rsidRPr="007350DD">
        <w:t xml:space="preserve"> </w:t>
      </w:r>
      <w:r w:rsidRPr="007350DD">
        <w:t>country</w:t>
      </w:r>
      <w:r w:rsidR="00EA19E5" w:rsidRPr="007350DD">
        <w:t>’</w:t>
      </w:r>
      <w:r w:rsidRPr="007350DD">
        <w:t>s</w:t>
      </w:r>
      <w:r w:rsidR="001327BC" w:rsidRPr="007350DD">
        <w:t xml:space="preserve"> </w:t>
      </w:r>
      <w:r w:rsidRPr="007350DD">
        <w:t>population</w:t>
      </w:r>
      <w:r w:rsidR="001327BC" w:rsidRPr="007350DD">
        <w:t xml:space="preserve"> </w:t>
      </w:r>
      <w:r w:rsidRPr="007350DD">
        <w:t>size.</w:t>
      </w:r>
      <w:r w:rsidR="001327BC" w:rsidRPr="007350DD">
        <w:t xml:space="preserve"> </w:t>
      </w:r>
      <w:r w:rsidRPr="007350DD">
        <w:t>However,</w:t>
      </w:r>
      <w:r w:rsidR="006461CD" w:rsidRPr="007350DD">
        <w:t xml:space="preserve"> </w:t>
      </w:r>
      <w:r w:rsidRPr="007350DD">
        <w:t>the</w:t>
      </w:r>
      <w:r w:rsidR="001327BC" w:rsidRPr="007350DD">
        <w:t xml:space="preserve"> </w:t>
      </w:r>
      <w:r w:rsidRPr="007350DD">
        <w:t>programme</w:t>
      </w:r>
      <w:r w:rsidR="001327BC" w:rsidRPr="007350DD">
        <w:t xml:space="preserve"> </w:t>
      </w:r>
      <w:r w:rsidRPr="007350DD">
        <w:t>has</w:t>
      </w:r>
      <w:r w:rsidR="001327BC" w:rsidRPr="007350DD">
        <w:t xml:space="preserve"> </w:t>
      </w:r>
      <w:r w:rsidRPr="007350DD">
        <w:t>challenges</w:t>
      </w:r>
      <w:r w:rsidR="001327BC" w:rsidRPr="007350DD">
        <w:t xml:space="preserve"> </w:t>
      </w:r>
      <w:r w:rsidRPr="007350DD">
        <w:t>with</w:t>
      </w:r>
      <w:r w:rsidR="001327BC" w:rsidRPr="007350DD">
        <w:t xml:space="preserve"> </w:t>
      </w:r>
      <w:r w:rsidRPr="007350DD">
        <w:t>the</w:t>
      </w:r>
      <w:r w:rsidR="001327BC" w:rsidRPr="007350DD">
        <w:t xml:space="preserve"> </w:t>
      </w:r>
      <w:r w:rsidRPr="007350DD">
        <w:t>information</w:t>
      </w:r>
      <w:r w:rsidR="001327BC" w:rsidRPr="007350DD">
        <w:t xml:space="preserve"> </w:t>
      </w:r>
      <w:r w:rsidRPr="007350DD">
        <w:t>system</w:t>
      </w:r>
      <w:r w:rsidR="001327BC" w:rsidRPr="007350DD">
        <w:t xml:space="preserve"> </w:t>
      </w:r>
      <w:r w:rsidRPr="007350DD">
        <w:t>(documentation</w:t>
      </w:r>
      <w:r w:rsidR="001327BC" w:rsidRPr="007350DD">
        <w:t xml:space="preserve"> </w:t>
      </w:r>
      <w:r w:rsidRPr="007350DD">
        <w:t>and</w:t>
      </w:r>
      <w:r w:rsidR="001327BC" w:rsidRPr="007350DD">
        <w:t xml:space="preserve"> </w:t>
      </w:r>
      <w:r w:rsidRPr="007350DD">
        <w:t>reporting).</w:t>
      </w:r>
      <w:r w:rsidR="001327BC" w:rsidRPr="007350DD">
        <w:t xml:space="preserve"> </w:t>
      </w:r>
      <w:r w:rsidRPr="007350DD">
        <w:t>In</w:t>
      </w:r>
      <w:r w:rsidR="001327BC" w:rsidRPr="007350DD">
        <w:t xml:space="preserve"> </w:t>
      </w:r>
      <w:r w:rsidRPr="007350DD">
        <w:t>spite</w:t>
      </w:r>
      <w:r w:rsidR="001327BC" w:rsidRPr="007350DD">
        <w:t xml:space="preserve"> </w:t>
      </w:r>
      <w:r w:rsidRPr="007350DD">
        <w:t>of</w:t>
      </w:r>
      <w:r w:rsidR="001327BC" w:rsidRPr="007350DD">
        <w:t xml:space="preserve"> </w:t>
      </w:r>
      <w:r w:rsidRPr="007350DD">
        <w:t>these</w:t>
      </w:r>
      <w:r w:rsidR="001327BC" w:rsidRPr="007350DD">
        <w:t xml:space="preserve"> </w:t>
      </w:r>
      <w:r w:rsidRPr="007350DD">
        <w:t>challenges,</w:t>
      </w:r>
      <w:r w:rsidR="001327BC" w:rsidRPr="007350DD">
        <w:t xml:space="preserve"> </w:t>
      </w:r>
      <w:r w:rsidRPr="007350DD">
        <w:t>it</w:t>
      </w:r>
      <w:r w:rsidR="001327BC" w:rsidRPr="007350DD">
        <w:t xml:space="preserve"> </w:t>
      </w:r>
      <w:r w:rsidRPr="007350DD">
        <w:t>is</w:t>
      </w:r>
      <w:r w:rsidR="001327BC" w:rsidRPr="007350DD">
        <w:t xml:space="preserve"> </w:t>
      </w:r>
      <w:r w:rsidRPr="007350DD">
        <w:t>believed</w:t>
      </w:r>
      <w:r w:rsidR="001327BC" w:rsidRPr="007350DD">
        <w:t xml:space="preserve"> </w:t>
      </w:r>
      <w:r w:rsidRPr="007350DD">
        <w:t>that</w:t>
      </w:r>
      <w:r w:rsidR="001327BC" w:rsidRPr="007350DD">
        <w:t xml:space="preserve"> </w:t>
      </w:r>
      <w:r w:rsidRPr="007350DD">
        <w:t>Barbados</w:t>
      </w:r>
      <w:r w:rsidR="001327BC" w:rsidRPr="007350DD">
        <w:t xml:space="preserve"> </w:t>
      </w:r>
      <w:r w:rsidRPr="007350DD">
        <w:t>can</w:t>
      </w:r>
      <w:r w:rsidR="001327BC" w:rsidRPr="007350DD">
        <w:t xml:space="preserve"> </w:t>
      </w:r>
      <w:r w:rsidRPr="007350DD">
        <w:t>achieve</w:t>
      </w:r>
      <w:r w:rsidR="001327BC" w:rsidRPr="007350DD">
        <w:t xml:space="preserve"> </w:t>
      </w:r>
      <w:r w:rsidRPr="007350DD">
        <w:t>PMTCT</w:t>
      </w:r>
      <w:r w:rsidR="001327BC" w:rsidRPr="007350DD">
        <w:t xml:space="preserve"> </w:t>
      </w:r>
      <w:r w:rsidRPr="007350DD">
        <w:t>Universal</w:t>
      </w:r>
      <w:r w:rsidR="001327BC" w:rsidRPr="007350DD">
        <w:t xml:space="preserve"> </w:t>
      </w:r>
      <w:r w:rsidRPr="007350DD">
        <w:t>Access</w:t>
      </w:r>
      <w:r w:rsidR="001327BC" w:rsidRPr="007350DD">
        <w:t xml:space="preserve"> </w:t>
      </w:r>
      <w:r w:rsidRPr="007350DD">
        <w:t>targets</w:t>
      </w:r>
      <w:r w:rsidR="001327BC" w:rsidRPr="007350DD">
        <w:t xml:space="preserve"> </w:t>
      </w:r>
      <w:r w:rsidRPr="007350DD">
        <w:t>as</w:t>
      </w:r>
      <w:r w:rsidR="001327BC" w:rsidRPr="007350DD">
        <w:t xml:space="preserve"> </w:t>
      </w:r>
      <w:r w:rsidRPr="007350DD">
        <w:t>testing</w:t>
      </w:r>
      <w:r w:rsidR="001327BC" w:rsidRPr="007350DD">
        <w:t xml:space="preserve"> </w:t>
      </w:r>
      <w:r w:rsidRPr="007350DD">
        <w:t>uptake</w:t>
      </w:r>
      <w:r w:rsidR="001327BC" w:rsidRPr="007350DD">
        <w:t xml:space="preserve"> </w:t>
      </w:r>
      <w:r w:rsidRPr="007350DD">
        <w:t>nears</w:t>
      </w:r>
      <w:r w:rsidR="001327BC" w:rsidRPr="007350DD">
        <w:t xml:space="preserve"> </w:t>
      </w:r>
      <w:r w:rsidRPr="007350DD">
        <w:t>100%.</w:t>
      </w:r>
      <w:r w:rsidR="001327BC" w:rsidRPr="007350DD">
        <w:t xml:space="preserve"> </w:t>
      </w:r>
      <w:r w:rsidRPr="007350DD">
        <w:t>In</w:t>
      </w:r>
      <w:r w:rsidR="001327BC" w:rsidRPr="007350DD">
        <w:t xml:space="preserve"> </w:t>
      </w:r>
      <w:r w:rsidRPr="007350DD">
        <w:t>2006,</w:t>
      </w:r>
      <w:r w:rsidR="001327BC" w:rsidRPr="007350DD">
        <w:t xml:space="preserve"> </w:t>
      </w:r>
      <w:r w:rsidRPr="007350DD">
        <w:t>84.6%</w:t>
      </w:r>
      <w:r w:rsidR="001327BC" w:rsidRPr="007350DD">
        <w:t xml:space="preserve"> </w:t>
      </w:r>
      <w:r w:rsidRPr="007350DD">
        <w:t>of</w:t>
      </w:r>
      <w:r w:rsidR="001327BC" w:rsidRPr="007350DD">
        <w:t xml:space="preserve"> </w:t>
      </w:r>
      <w:r w:rsidRPr="007350DD">
        <w:t>all</w:t>
      </w:r>
      <w:r w:rsidR="001327BC" w:rsidRPr="007350DD">
        <w:t xml:space="preserve"> </w:t>
      </w:r>
      <w:r w:rsidRPr="007350DD">
        <w:t>pregnant</w:t>
      </w:r>
      <w:r w:rsidR="001327BC" w:rsidRPr="007350DD">
        <w:t xml:space="preserve"> </w:t>
      </w:r>
      <w:r w:rsidRPr="007350DD">
        <w:t>women</w:t>
      </w:r>
      <w:r w:rsidR="001327BC" w:rsidRPr="007350DD">
        <w:t xml:space="preserve"> </w:t>
      </w:r>
      <w:r w:rsidRPr="007350DD">
        <w:t>were</w:t>
      </w:r>
      <w:r w:rsidR="001327BC" w:rsidRPr="007350DD">
        <w:t xml:space="preserve"> </w:t>
      </w:r>
      <w:r w:rsidRPr="007350DD">
        <w:t>tested</w:t>
      </w:r>
      <w:r w:rsidR="001327BC" w:rsidRPr="007350DD">
        <w:t xml:space="preserve"> </w:t>
      </w:r>
      <w:r w:rsidRPr="007350DD">
        <w:t>for</w:t>
      </w:r>
      <w:r w:rsidR="001327BC" w:rsidRPr="007350DD">
        <w:t xml:space="preserve"> </w:t>
      </w:r>
      <w:r w:rsidRPr="007350DD">
        <w:t>HIV</w:t>
      </w:r>
      <w:r w:rsidR="001327BC" w:rsidRPr="007350DD">
        <w:t xml:space="preserve"> </w:t>
      </w:r>
      <w:r w:rsidRPr="007350DD">
        <w:t>and</w:t>
      </w:r>
      <w:r w:rsidR="001327BC" w:rsidRPr="007350DD">
        <w:t xml:space="preserve"> </w:t>
      </w:r>
      <w:r w:rsidRPr="007350DD">
        <w:t>in</w:t>
      </w:r>
      <w:r w:rsidR="001327BC" w:rsidRPr="007350DD">
        <w:t xml:space="preserve"> </w:t>
      </w:r>
      <w:r w:rsidRPr="007350DD">
        <w:t>2007</w:t>
      </w:r>
      <w:r w:rsidR="001327BC" w:rsidRPr="007350DD">
        <w:t xml:space="preserve"> </w:t>
      </w:r>
      <w:r w:rsidRPr="007350DD">
        <w:t>this</w:t>
      </w:r>
      <w:r w:rsidR="001327BC" w:rsidRPr="007350DD">
        <w:t xml:space="preserve"> </w:t>
      </w:r>
      <w:r w:rsidRPr="007350DD">
        <w:t>number</w:t>
      </w:r>
      <w:r w:rsidR="001327BC" w:rsidRPr="007350DD">
        <w:t xml:space="preserve"> </w:t>
      </w:r>
      <w:r w:rsidRPr="007350DD">
        <w:t>increased</w:t>
      </w:r>
      <w:r w:rsidR="001327BC" w:rsidRPr="007350DD">
        <w:t xml:space="preserve"> </w:t>
      </w:r>
      <w:r w:rsidRPr="007350DD">
        <w:t>to</w:t>
      </w:r>
      <w:r w:rsidR="001327BC" w:rsidRPr="007350DD">
        <w:t xml:space="preserve"> </w:t>
      </w:r>
      <w:r w:rsidRPr="007350DD">
        <w:t>95.2%</w:t>
      </w:r>
      <w:r w:rsidR="001327BC" w:rsidRPr="007350DD">
        <w:t xml:space="preserve"> </w:t>
      </w:r>
      <w:r w:rsidRPr="007350DD">
        <w:t>which</w:t>
      </w:r>
      <w:r w:rsidR="001327BC" w:rsidRPr="007350DD">
        <w:t xml:space="preserve"> </w:t>
      </w:r>
      <w:r w:rsidRPr="007350DD">
        <w:t>showed</w:t>
      </w:r>
      <w:r w:rsidR="001327BC" w:rsidRPr="007350DD">
        <w:t xml:space="preserve"> </w:t>
      </w:r>
      <w:r w:rsidRPr="007350DD">
        <w:t>appreciable</w:t>
      </w:r>
      <w:r w:rsidR="001327BC" w:rsidRPr="007350DD">
        <w:t xml:space="preserve"> </w:t>
      </w:r>
      <w:r w:rsidRPr="007350DD">
        <w:t>progress</w:t>
      </w:r>
      <w:r w:rsidR="001327BC" w:rsidRPr="007350DD">
        <w:t xml:space="preserve"> </w:t>
      </w:r>
      <w:r w:rsidRPr="007350DD">
        <w:t>in</w:t>
      </w:r>
      <w:r w:rsidR="001327BC" w:rsidRPr="007350DD">
        <w:t xml:space="preserve"> </w:t>
      </w:r>
      <w:r w:rsidRPr="007350DD">
        <w:t>achieving</w:t>
      </w:r>
      <w:r w:rsidR="001327BC" w:rsidRPr="007350DD">
        <w:t xml:space="preserve"> </w:t>
      </w:r>
      <w:r w:rsidRPr="007350DD">
        <w:t>the</w:t>
      </w:r>
      <w:r w:rsidR="001327BC" w:rsidRPr="007350DD">
        <w:t xml:space="preserve"> </w:t>
      </w:r>
      <w:r w:rsidRPr="007350DD">
        <w:t>100%</w:t>
      </w:r>
      <w:r w:rsidR="001327BC" w:rsidRPr="007350DD">
        <w:t xml:space="preserve"> </w:t>
      </w:r>
      <w:r w:rsidRPr="007350DD">
        <w:t>target.</w:t>
      </w:r>
      <w:r w:rsidR="001327BC" w:rsidRPr="007350DD">
        <w:t xml:space="preserve"> </w:t>
      </w:r>
      <w:r w:rsidRPr="007350DD">
        <w:t>However,</w:t>
      </w:r>
      <w:r w:rsidR="001327BC" w:rsidRPr="007350DD">
        <w:t xml:space="preserve"> </w:t>
      </w:r>
      <w:r w:rsidRPr="007350DD">
        <w:t>in</w:t>
      </w:r>
      <w:r w:rsidR="001327BC" w:rsidRPr="007350DD">
        <w:t xml:space="preserve"> </w:t>
      </w:r>
      <w:r w:rsidRPr="007350DD">
        <w:t>2008</w:t>
      </w:r>
      <w:r w:rsidR="001327BC" w:rsidRPr="007350DD">
        <w:t xml:space="preserve"> </w:t>
      </w:r>
      <w:r w:rsidRPr="007350DD">
        <w:t>and</w:t>
      </w:r>
      <w:r w:rsidR="001327BC" w:rsidRPr="007350DD">
        <w:t xml:space="preserve"> </w:t>
      </w:r>
      <w:r w:rsidRPr="007350DD">
        <w:t>2009</w:t>
      </w:r>
      <w:r w:rsidR="001327BC" w:rsidRPr="007350DD">
        <w:t xml:space="preserve"> </w:t>
      </w:r>
      <w:r w:rsidRPr="007350DD">
        <w:t>there</w:t>
      </w:r>
      <w:r w:rsidR="001327BC" w:rsidRPr="007350DD">
        <w:t xml:space="preserve"> </w:t>
      </w:r>
      <w:r w:rsidRPr="007350DD">
        <w:t>was</w:t>
      </w:r>
      <w:r w:rsidR="001327BC" w:rsidRPr="007350DD">
        <w:t xml:space="preserve"> </w:t>
      </w:r>
      <w:r w:rsidRPr="007350DD">
        <w:t>a</w:t>
      </w:r>
      <w:r w:rsidR="001327BC" w:rsidRPr="007350DD">
        <w:t xml:space="preserve"> </w:t>
      </w:r>
      <w:r w:rsidRPr="007350DD">
        <w:t>marginal</w:t>
      </w:r>
      <w:r w:rsidR="001327BC" w:rsidRPr="007350DD">
        <w:t xml:space="preserve"> </w:t>
      </w:r>
      <w:r w:rsidRPr="007350DD">
        <w:t>decline</w:t>
      </w:r>
      <w:r w:rsidR="001327BC" w:rsidRPr="007350DD">
        <w:t xml:space="preserve"> </w:t>
      </w:r>
      <w:r w:rsidRPr="007350DD">
        <w:t>from</w:t>
      </w:r>
      <w:r w:rsidR="001327BC" w:rsidRPr="007350DD">
        <w:t xml:space="preserve"> </w:t>
      </w:r>
      <w:r w:rsidRPr="007350DD">
        <w:t>95.2%</w:t>
      </w:r>
      <w:r w:rsidR="001327BC" w:rsidRPr="007350DD">
        <w:t xml:space="preserve"> </w:t>
      </w:r>
      <w:r w:rsidRPr="007350DD">
        <w:t>in</w:t>
      </w:r>
      <w:r w:rsidR="001327BC" w:rsidRPr="007350DD">
        <w:t xml:space="preserve"> </w:t>
      </w:r>
      <w:r w:rsidRPr="007350DD">
        <w:t>2007</w:t>
      </w:r>
      <w:r w:rsidR="001327BC" w:rsidRPr="007350DD">
        <w:t xml:space="preserve"> </w:t>
      </w:r>
      <w:r w:rsidRPr="007350DD">
        <w:t>to</w:t>
      </w:r>
      <w:r w:rsidR="001327BC" w:rsidRPr="007350DD">
        <w:t xml:space="preserve"> </w:t>
      </w:r>
      <w:r w:rsidRPr="007350DD">
        <w:t>93%</w:t>
      </w:r>
      <w:r w:rsidR="001327BC" w:rsidRPr="007350DD">
        <w:t xml:space="preserve"> </w:t>
      </w:r>
      <w:r w:rsidRPr="007350DD">
        <w:t>and</w:t>
      </w:r>
      <w:r w:rsidR="001327BC" w:rsidRPr="007350DD">
        <w:t xml:space="preserve"> </w:t>
      </w:r>
      <w:r w:rsidRPr="007350DD">
        <w:t>94.7%</w:t>
      </w:r>
      <w:r w:rsidR="001327BC" w:rsidRPr="007350DD">
        <w:t xml:space="preserve"> </w:t>
      </w:r>
      <w:r w:rsidRPr="007350DD">
        <w:t>respectively</w:t>
      </w:r>
      <w:r w:rsidR="001327BC" w:rsidRPr="007350DD">
        <w:t xml:space="preserve"> </w:t>
      </w:r>
      <w:r w:rsidRPr="007350DD">
        <w:t>of</w:t>
      </w:r>
      <w:r w:rsidR="001327BC" w:rsidRPr="007350DD">
        <w:t xml:space="preserve"> </w:t>
      </w:r>
      <w:r w:rsidRPr="007350DD">
        <w:t>pregnant</w:t>
      </w:r>
      <w:r w:rsidR="001327BC" w:rsidRPr="007350DD">
        <w:t xml:space="preserve"> </w:t>
      </w:r>
      <w:r w:rsidRPr="007350DD">
        <w:t>women</w:t>
      </w:r>
      <w:r w:rsidR="001327BC" w:rsidRPr="007350DD">
        <w:t xml:space="preserve"> </w:t>
      </w:r>
      <w:r w:rsidRPr="007350DD">
        <w:t>screened</w:t>
      </w:r>
      <w:r w:rsidR="001327BC" w:rsidRPr="007350DD">
        <w:t xml:space="preserve"> </w:t>
      </w:r>
      <w:r w:rsidRPr="007350DD">
        <w:t>for</w:t>
      </w:r>
      <w:r w:rsidR="001327BC" w:rsidRPr="007350DD">
        <w:t xml:space="preserve"> </w:t>
      </w:r>
      <w:r w:rsidRPr="007350DD">
        <w:t>HIV</w:t>
      </w:r>
      <w:r w:rsidR="001327BC" w:rsidRPr="007350DD">
        <w:t xml:space="preserve"> </w:t>
      </w:r>
      <w:r w:rsidRPr="007350DD">
        <w:t>at</w:t>
      </w:r>
      <w:r w:rsidR="001327BC" w:rsidRPr="007350DD">
        <w:t xml:space="preserve"> </w:t>
      </w:r>
      <w:r w:rsidRPr="007350DD">
        <w:t>their</w:t>
      </w:r>
      <w:r w:rsidR="001327BC" w:rsidRPr="007350DD">
        <w:t xml:space="preserve"> </w:t>
      </w:r>
      <w:r w:rsidRPr="007350DD">
        <w:t>antenatal</w:t>
      </w:r>
      <w:r w:rsidR="001327BC" w:rsidRPr="007350DD">
        <w:t xml:space="preserve"> </w:t>
      </w:r>
      <w:r w:rsidRPr="007350DD">
        <w:t>booking.</w:t>
      </w:r>
      <w:r w:rsidR="001327BC" w:rsidRPr="007350DD">
        <w:t xml:space="preserve"> </w:t>
      </w:r>
      <w:r w:rsidRPr="007350DD">
        <w:t>However</w:t>
      </w:r>
      <w:r w:rsidR="001327BC" w:rsidRPr="007350DD">
        <w:t xml:space="preserve"> </w:t>
      </w:r>
      <w:r w:rsidRPr="007350DD">
        <w:t>it</w:t>
      </w:r>
      <w:r w:rsidR="001327BC" w:rsidRPr="007350DD">
        <w:t xml:space="preserve"> </w:t>
      </w:r>
      <w:r w:rsidRPr="007350DD">
        <w:t>must</w:t>
      </w:r>
      <w:r w:rsidR="001327BC" w:rsidRPr="007350DD">
        <w:t xml:space="preserve"> </w:t>
      </w:r>
      <w:r w:rsidRPr="007350DD">
        <w:t>be</w:t>
      </w:r>
      <w:r w:rsidR="001327BC" w:rsidRPr="007350DD">
        <w:t xml:space="preserve"> </w:t>
      </w:r>
      <w:r w:rsidRPr="007350DD">
        <w:t>mentioned</w:t>
      </w:r>
      <w:r w:rsidR="001327BC" w:rsidRPr="007350DD">
        <w:t xml:space="preserve"> </w:t>
      </w:r>
      <w:r w:rsidRPr="007350DD">
        <w:t>that</w:t>
      </w:r>
      <w:r w:rsidR="001327BC" w:rsidRPr="007350DD">
        <w:t xml:space="preserve"> </w:t>
      </w:r>
      <w:r w:rsidRPr="007350DD">
        <w:t>the</w:t>
      </w:r>
      <w:r w:rsidR="001327BC" w:rsidRPr="007350DD">
        <w:t xml:space="preserve"> </w:t>
      </w:r>
      <w:r w:rsidRPr="007350DD">
        <w:t>data</w:t>
      </w:r>
      <w:r w:rsidR="001327BC" w:rsidRPr="007350DD">
        <w:t xml:space="preserve"> </w:t>
      </w:r>
      <w:r w:rsidRPr="007350DD">
        <w:t>set</w:t>
      </w:r>
      <w:r w:rsidR="001327BC" w:rsidRPr="007350DD">
        <w:t xml:space="preserve"> </w:t>
      </w:r>
      <w:r w:rsidRPr="007350DD">
        <w:t>used</w:t>
      </w:r>
      <w:r w:rsidR="001327BC" w:rsidRPr="007350DD">
        <w:t xml:space="preserve"> </w:t>
      </w:r>
      <w:r w:rsidRPr="007350DD">
        <w:t>in</w:t>
      </w:r>
      <w:r w:rsidR="001327BC" w:rsidRPr="007350DD">
        <w:t xml:space="preserve"> </w:t>
      </w:r>
      <w:r w:rsidRPr="007350DD">
        <w:t>2008</w:t>
      </w:r>
      <w:r w:rsidR="001327BC" w:rsidRPr="007350DD">
        <w:t xml:space="preserve"> </w:t>
      </w:r>
      <w:r w:rsidRPr="007350DD">
        <w:t>and</w:t>
      </w:r>
      <w:r w:rsidR="001327BC" w:rsidRPr="007350DD">
        <w:t xml:space="preserve"> </w:t>
      </w:r>
      <w:r w:rsidRPr="007350DD">
        <w:t>2009</w:t>
      </w:r>
      <w:r w:rsidR="001327BC" w:rsidRPr="007350DD">
        <w:t xml:space="preserve"> </w:t>
      </w:r>
      <w:r w:rsidRPr="007350DD">
        <w:t>was</w:t>
      </w:r>
      <w:r w:rsidR="001327BC" w:rsidRPr="007350DD">
        <w:t xml:space="preserve"> </w:t>
      </w:r>
      <w:r w:rsidRPr="007350DD">
        <w:t>more</w:t>
      </w:r>
      <w:r w:rsidR="001327BC" w:rsidRPr="007350DD">
        <w:t xml:space="preserve"> </w:t>
      </w:r>
      <w:r w:rsidRPr="007350DD">
        <w:t>complete</w:t>
      </w:r>
      <w:r w:rsidR="001327BC" w:rsidRPr="007350DD">
        <w:t xml:space="preserve"> </w:t>
      </w:r>
      <w:r w:rsidRPr="007350DD">
        <w:t>since</w:t>
      </w:r>
      <w:r w:rsidR="001327BC" w:rsidRPr="007350DD">
        <w:t xml:space="preserve"> </w:t>
      </w:r>
      <w:r w:rsidRPr="007350DD">
        <w:t>it</w:t>
      </w:r>
      <w:r w:rsidR="001327BC" w:rsidRPr="007350DD">
        <w:t xml:space="preserve"> </w:t>
      </w:r>
      <w:r w:rsidRPr="007350DD">
        <w:t>covered</w:t>
      </w:r>
      <w:r w:rsidR="001327BC" w:rsidRPr="007350DD">
        <w:t xml:space="preserve"> </w:t>
      </w:r>
      <w:r w:rsidRPr="007350DD">
        <w:t>all</w:t>
      </w:r>
      <w:r w:rsidR="001327BC" w:rsidRPr="007350DD">
        <w:t xml:space="preserve"> </w:t>
      </w:r>
      <w:r w:rsidRPr="007350DD">
        <w:t>of</w:t>
      </w:r>
      <w:r w:rsidR="001327BC" w:rsidRPr="007350DD">
        <w:t xml:space="preserve"> </w:t>
      </w:r>
      <w:r w:rsidRPr="007350DD">
        <w:t>the</w:t>
      </w:r>
      <w:r w:rsidR="001327BC" w:rsidRPr="007350DD">
        <w:t xml:space="preserve"> </w:t>
      </w:r>
      <w:r w:rsidRPr="007350DD">
        <w:t>bookings</w:t>
      </w:r>
      <w:r w:rsidR="001327BC" w:rsidRPr="007350DD">
        <w:t xml:space="preserve"> </w:t>
      </w:r>
      <w:r w:rsidRPr="007350DD">
        <w:t>made</w:t>
      </w:r>
      <w:r w:rsidR="001327BC" w:rsidRPr="007350DD">
        <w:t xml:space="preserve"> </w:t>
      </w:r>
      <w:r w:rsidRPr="007350DD">
        <w:t>in</w:t>
      </w:r>
      <w:r w:rsidR="001327BC" w:rsidRPr="007350DD">
        <w:t xml:space="preserve"> </w:t>
      </w:r>
      <w:r w:rsidRPr="007350DD">
        <w:t>the</w:t>
      </w:r>
      <w:r w:rsidR="001327BC" w:rsidRPr="007350DD">
        <w:t xml:space="preserve"> </w:t>
      </w:r>
      <w:r w:rsidRPr="007350DD">
        <w:t>public</w:t>
      </w:r>
      <w:r w:rsidR="001327BC" w:rsidRPr="007350DD">
        <w:t xml:space="preserve"> </w:t>
      </w:r>
      <w:r w:rsidRPr="007350DD">
        <w:t>system</w:t>
      </w:r>
      <w:r w:rsidR="001327BC" w:rsidRPr="007350DD">
        <w:t xml:space="preserve"> </w:t>
      </w:r>
      <w:r w:rsidRPr="007350DD">
        <w:t>whereas</w:t>
      </w:r>
      <w:r w:rsidR="001327BC" w:rsidRPr="007350DD">
        <w:t xml:space="preserve"> </w:t>
      </w:r>
      <w:r w:rsidRPr="007350DD">
        <w:t>in</w:t>
      </w:r>
      <w:r w:rsidR="001327BC" w:rsidRPr="007350DD">
        <w:t xml:space="preserve"> </w:t>
      </w:r>
      <w:r w:rsidRPr="007350DD">
        <w:t>2006</w:t>
      </w:r>
      <w:r w:rsidR="001327BC" w:rsidRPr="007350DD">
        <w:t xml:space="preserve"> </w:t>
      </w:r>
      <w:r w:rsidRPr="007350DD">
        <w:t>and</w:t>
      </w:r>
      <w:r w:rsidR="001327BC" w:rsidRPr="007350DD">
        <w:t xml:space="preserve"> </w:t>
      </w:r>
      <w:r w:rsidRPr="007350DD">
        <w:t>2007</w:t>
      </w:r>
      <w:r w:rsidR="001327BC" w:rsidRPr="007350DD">
        <w:t xml:space="preserve"> </w:t>
      </w:r>
      <w:r w:rsidRPr="007350DD">
        <w:t>the</w:t>
      </w:r>
      <w:r w:rsidR="001327BC" w:rsidRPr="007350DD">
        <w:t xml:space="preserve"> </w:t>
      </w:r>
      <w:r w:rsidRPr="007350DD">
        <w:t>data</w:t>
      </w:r>
      <w:r w:rsidR="001327BC" w:rsidRPr="007350DD">
        <w:t xml:space="preserve"> </w:t>
      </w:r>
      <w:r w:rsidRPr="007350DD">
        <w:t>for</w:t>
      </w:r>
      <w:r w:rsidR="001327BC" w:rsidRPr="007350DD">
        <w:t xml:space="preserve"> </w:t>
      </w:r>
      <w:r w:rsidRPr="007350DD">
        <w:t>only</w:t>
      </w:r>
      <w:r w:rsidR="001327BC" w:rsidRPr="007350DD">
        <w:t xml:space="preserve"> </w:t>
      </w:r>
      <w:r w:rsidRPr="007350DD">
        <w:t>8</w:t>
      </w:r>
      <w:r w:rsidR="001327BC" w:rsidRPr="007350DD">
        <w:t xml:space="preserve"> </w:t>
      </w:r>
      <w:r w:rsidRPr="007350DD">
        <w:t>of</w:t>
      </w:r>
      <w:r w:rsidR="001327BC" w:rsidRPr="007350DD">
        <w:t xml:space="preserve"> </w:t>
      </w:r>
      <w:r w:rsidRPr="007350DD">
        <w:t>the</w:t>
      </w:r>
      <w:r w:rsidR="001327BC" w:rsidRPr="007350DD">
        <w:t xml:space="preserve"> </w:t>
      </w:r>
      <w:r w:rsidRPr="007350DD">
        <w:t>11</w:t>
      </w:r>
      <w:r w:rsidR="001327BC" w:rsidRPr="007350DD">
        <w:t xml:space="preserve"> </w:t>
      </w:r>
      <w:r w:rsidRPr="007350DD">
        <w:t>clinics</w:t>
      </w:r>
      <w:r w:rsidR="001327BC" w:rsidRPr="007350DD">
        <w:t xml:space="preserve"> </w:t>
      </w:r>
      <w:r w:rsidRPr="007350DD">
        <w:t>was</w:t>
      </w:r>
      <w:r w:rsidR="001327BC" w:rsidRPr="007350DD">
        <w:t xml:space="preserve"> </w:t>
      </w:r>
      <w:r w:rsidRPr="007350DD">
        <w:t>used.</w:t>
      </w:r>
      <w:r w:rsidRPr="007350DD">
        <w:rPr>
          <w:rStyle w:val="FootnoteReference"/>
        </w:rPr>
        <w:footnoteReference w:id="33"/>
      </w:r>
    </w:p>
    <w:p w:rsidR="00220ED7" w:rsidRPr="007350DD" w:rsidRDefault="006564B6" w:rsidP="00220ED7">
      <w:pPr>
        <w:pStyle w:val="Heading1"/>
      </w:pPr>
      <w:r w:rsidRPr="007350DD">
        <w:t>Table</w:t>
      </w:r>
      <w:r w:rsidR="001327BC" w:rsidRPr="007350DD">
        <w:t xml:space="preserve"> </w:t>
      </w:r>
      <w:r w:rsidRPr="007350DD">
        <w:t>19</w:t>
      </w:r>
    </w:p>
    <w:p w:rsidR="00220ED7" w:rsidRPr="007350DD" w:rsidRDefault="006564B6" w:rsidP="00220ED7">
      <w:pPr>
        <w:pStyle w:val="SingleTxtG"/>
        <w:spacing w:after="0"/>
        <w:rPr>
          <w:b/>
          <w:bCs/>
        </w:rPr>
      </w:pPr>
      <w:r w:rsidRPr="007350DD">
        <w:rPr>
          <w:b/>
          <w:bCs/>
        </w:rPr>
        <w:t>HIV</w:t>
      </w:r>
      <w:r w:rsidR="001327BC" w:rsidRPr="007350DD">
        <w:rPr>
          <w:b/>
          <w:bCs/>
        </w:rPr>
        <w:t xml:space="preserve"> </w:t>
      </w:r>
      <w:r w:rsidRPr="007350DD">
        <w:rPr>
          <w:b/>
          <w:bCs/>
        </w:rPr>
        <w:t>among</w:t>
      </w:r>
      <w:r w:rsidR="001327BC" w:rsidRPr="007350DD">
        <w:rPr>
          <w:b/>
          <w:bCs/>
        </w:rPr>
        <w:t xml:space="preserve"> </w:t>
      </w:r>
      <w:r w:rsidRPr="007350DD">
        <w:rPr>
          <w:b/>
          <w:bCs/>
        </w:rPr>
        <w:t>pregnant</w:t>
      </w:r>
      <w:r w:rsidR="001327BC" w:rsidRPr="007350DD">
        <w:rPr>
          <w:b/>
          <w:bCs/>
        </w:rPr>
        <w:t xml:space="preserve"> </w:t>
      </w:r>
      <w:r w:rsidRPr="007350DD">
        <w:rPr>
          <w:b/>
          <w:bCs/>
        </w:rPr>
        <w:t>women</w:t>
      </w:r>
      <w:r w:rsidR="001327BC" w:rsidRPr="007350DD">
        <w:rPr>
          <w:b/>
          <w:bCs/>
        </w:rPr>
        <w:t xml:space="preserve"> </w:t>
      </w:r>
    </w:p>
    <w:p w:rsidR="006564B6" w:rsidRPr="007350DD" w:rsidRDefault="006564B6" w:rsidP="00220ED7">
      <w:pPr>
        <w:pStyle w:val="SingleTxtG"/>
        <w:rPr>
          <w:sz w:val="16"/>
          <w:szCs w:val="16"/>
        </w:rPr>
      </w:pPr>
      <w:r w:rsidRPr="007350DD">
        <w:rPr>
          <w:sz w:val="16"/>
          <w:szCs w:val="16"/>
        </w:rPr>
        <w:t>2005</w:t>
      </w:r>
      <w:r w:rsidR="00220ED7" w:rsidRPr="007350DD">
        <w:rPr>
          <w:sz w:val="16"/>
          <w:szCs w:val="16"/>
        </w:rPr>
        <w:t>–</w:t>
      </w:r>
      <w:r w:rsidRPr="007350DD">
        <w:rPr>
          <w:sz w:val="16"/>
          <w:szCs w:val="16"/>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148"/>
        <w:gridCol w:w="1126"/>
        <w:gridCol w:w="948"/>
        <w:gridCol w:w="1126"/>
        <w:gridCol w:w="948"/>
        <w:gridCol w:w="1126"/>
        <w:gridCol w:w="948"/>
      </w:tblGrid>
      <w:tr w:rsidR="00220ED7" w:rsidRPr="007350DD" w:rsidTr="003F7D16">
        <w:trPr>
          <w:cantSplit/>
          <w:tblHeader/>
        </w:trPr>
        <w:tc>
          <w:tcPr>
            <w:tcW w:w="1149" w:type="dxa"/>
            <w:vMerge w:val="restart"/>
            <w:tcBorders>
              <w:top w:val="single" w:sz="4" w:space="0" w:color="auto"/>
              <w:bottom w:val="single" w:sz="12" w:space="0" w:color="auto"/>
            </w:tcBorders>
            <w:shd w:val="clear" w:color="auto" w:fill="auto"/>
            <w:vAlign w:val="bottom"/>
          </w:tcPr>
          <w:p w:rsidR="006564B6" w:rsidRPr="007350DD" w:rsidRDefault="006564B6" w:rsidP="00220ED7">
            <w:pPr>
              <w:suppressAutoHyphens w:val="0"/>
              <w:spacing w:before="80" w:after="80" w:line="200" w:lineRule="exact"/>
              <w:ind w:right="113"/>
              <w:rPr>
                <w:i/>
                <w:sz w:val="16"/>
              </w:rPr>
            </w:pPr>
            <w:r w:rsidRPr="007350DD">
              <w:rPr>
                <w:i/>
                <w:sz w:val="16"/>
              </w:rPr>
              <w:t>Age</w:t>
            </w:r>
            <w:r w:rsidR="001327BC" w:rsidRPr="007350DD">
              <w:rPr>
                <w:i/>
                <w:sz w:val="16"/>
              </w:rPr>
              <w:t xml:space="preserve"> </w:t>
            </w:r>
            <w:r w:rsidRPr="007350DD">
              <w:rPr>
                <w:i/>
                <w:sz w:val="16"/>
              </w:rPr>
              <w:t>(years)</w:t>
            </w:r>
          </w:p>
        </w:tc>
        <w:tc>
          <w:tcPr>
            <w:tcW w:w="2074" w:type="dxa"/>
            <w:gridSpan w:val="2"/>
            <w:tcBorders>
              <w:top w:val="single" w:sz="4" w:space="0" w:color="auto"/>
              <w:bottom w:val="single" w:sz="4" w:space="0" w:color="auto"/>
              <w:right w:val="single" w:sz="24" w:space="0" w:color="FFFFFF"/>
            </w:tcBorders>
            <w:shd w:val="clear" w:color="auto" w:fill="auto"/>
            <w:vAlign w:val="bottom"/>
          </w:tcPr>
          <w:p w:rsidR="006564B6" w:rsidRPr="007350DD" w:rsidRDefault="006564B6" w:rsidP="00220ED7">
            <w:pPr>
              <w:suppressAutoHyphens w:val="0"/>
              <w:spacing w:before="80" w:after="80" w:line="200" w:lineRule="exact"/>
              <w:ind w:right="113"/>
              <w:jc w:val="center"/>
              <w:rPr>
                <w:i/>
                <w:sz w:val="16"/>
              </w:rPr>
            </w:pPr>
            <w:r w:rsidRPr="007350DD">
              <w:rPr>
                <w:i/>
                <w:sz w:val="16"/>
              </w:rPr>
              <w:t>2005</w:t>
            </w:r>
          </w:p>
        </w:tc>
        <w:tc>
          <w:tcPr>
            <w:tcW w:w="207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564B6" w:rsidRPr="007350DD" w:rsidRDefault="006564B6" w:rsidP="00220ED7">
            <w:pPr>
              <w:suppressAutoHyphens w:val="0"/>
              <w:spacing w:before="80" w:after="80" w:line="200" w:lineRule="exact"/>
              <w:ind w:right="113"/>
              <w:jc w:val="center"/>
              <w:rPr>
                <w:i/>
                <w:sz w:val="16"/>
              </w:rPr>
            </w:pPr>
            <w:r w:rsidRPr="007350DD">
              <w:rPr>
                <w:i/>
                <w:sz w:val="16"/>
              </w:rPr>
              <w:t>2006</w:t>
            </w:r>
          </w:p>
        </w:tc>
        <w:tc>
          <w:tcPr>
            <w:tcW w:w="2074" w:type="dxa"/>
            <w:gridSpan w:val="2"/>
            <w:tcBorders>
              <w:top w:val="single" w:sz="4" w:space="0" w:color="auto"/>
              <w:left w:val="single" w:sz="24" w:space="0" w:color="FFFFFF"/>
              <w:bottom w:val="single" w:sz="4" w:space="0" w:color="auto"/>
            </w:tcBorders>
            <w:shd w:val="clear" w:color="auto" w:fill="auto"/>
            <w:vAlign w:val="bottom"/>
          </w:tcPr>
          <w:p w:rsidR="006564B6" w:rsidRPr="007350DD" w:rsidRDefault="006564B6" w:rsidP="00220ED7">
            <w:pPr>
              <w:suppressAutoHyphens w:val="0"/>
              <w:spacing w:before="80" w:after="80" w:line="200" w:lineRule="exact"/>
              <w:ind w:right="113"/>
              <w:jc w:val="center"/>
              <w:rPr>
                <w:i/>
                <w:sz w:val="16"/>
              </w:rPr>
            </w:pPr>
            <w:r w:rsidRPr="007350DD">
              <w:rPr>
                <w:i/>
                <w:sz w:val="16"/>
              </w:rPr>
              <w:t>2007*</w:t>
            </w:r>
          </w:p>
        </w:tc>
      </w:tr>
      <w:tr w:rsidR="00220ED7" w:rsidRPr="007350DD" w:rsidTr="003F7D16">
        <w:trPr>
          <w:cantSplit/>
          <w:tblHeader/>
        </w:trPr>
        <w:tc>
          <w:tcPr>
            <w:tcW w:w="1149" w:type="dxa"/>
            <w:vMerge/>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rPr>
                <w:sz w:val="18"/>
              </w:rPr>
            </w:pPr>
          </w:p>
        </w:tc>
        <w:tc>
          <w:tcPr>
            <w:tcW w:w="1126" w:type="dxa"/>
            <w:tcBorders>
              <w:top w:val="single" w:sz="4" w:space="0" w:color="auto"/>
              <w:bottom w:val="single" w:sz="12" w:space="0" w:color="auto"/>
            </w:tcBorders>
            <w:shd w:val="clear" w:color="auto" w:fill="auto"/>
            <w:vAlign w:val="bottom"/>
          </w:tcPr>
          <w:p w:rsidR="006564B6" w:rsidRPr="007350DD" w:rsidRDefault="006564B6" w:rsidP="00220ED7">
            <w:pPr>
              <w:suppressAutoHyphens w:val="0"/>
              <w:spacing w:before="80" w:after="80" w:line="220" w:lineRule="exact"/>
              <w:ind w:right="113"/>
              <w:jc w:val="right"/>
              <w:rPr>
                <w:i/>
                <w:iCs/>
                <w:sz w:val="16"/>
                <w:szCs w:val="16"/>
              </w:rPr>
            </w:pPr>
            <w:r w:rsidRPr="007350DD">
              <w:rPr>
                <w:i/>
                <w:iCs/>
                <w:sz w:val="16"/>
                <w:szCs w:val="16"/>
              </w:rPr>
              <w:t>Tested</w:t>
            </w:r>
          </w:p>
        </w:tc>
        <w:tc>
          <w:tcPr>
            <w:tcW w:w="948" w:type="dxa"/>
            <w:tcBorders>
              <w:top w:val="single" w:sz="4" w:space="0" w:color="auto"/>
              <w:bottom w:val="single" w:sz="12" w:space="0" w:color="auto"/>
              <w:right w:val="single" w:sz="24" w:space="0" w:color="FFFFFF"/>
            </w:tcBorders>
            <w:shd w:val="clear" w:color="auto" w:fill="auto"/>
            <w:vAlign w:val="bottom"/>
          </w:tcPr>
          <w:p w:rsidR="006564B6" w:rsidRPr="007350DD" w:rsidRDefault="006564B6" w:rsidP="00220ED7">
            <w:pPr>
              <w:suppressAutoHyphens w:val="0"/>
              <w:spacing w:before="80" w:after="80" w:line="220" w:lineRule="exact"/>
              <w:ind w:right="113"/>
              <w:jc w:val="right"/>
              <w:rPr>
                <w:i/>
                <w:iCs/>
                <w:sz w:val="16"/>
                <w:szCs w:val="16"/>
              </w:rPr>
            </w:pPr>
            <w:r w:rsidRPr="007350DD">
              <w:rPr>
                <w:i/>
                <w:iCs/>
                <w:sz w:val="16"/>
                <w:szCs w:val="16"/>
              </w:rPr>
              <w:t>HIV</w:t>
            </w:r>
            <w:r w:rsidR="001327BC" w:rsidRPr="007350DD">
              <w:rPr>
                <w:i/>
                <w:iCs/>
                <w:sz w:val="16"/>
                <w:szCs w:val="16"/>
              </w:rPr>
              <w:t xml:space="preserve"> </w:t>
            </w:r>
            <w:r w:rsidRPr="007350DD">
              <w:rPr>
                <w:i/>
                <w:iCs/>
                <w:sz w:val="16"/>
                <w:szCs w:val="16"/>
              </w:rPr>
              <w:t>+</w:t>
            </w:r>
          </w:p>
        </w:tc>
        <w:tc>
          <w:tcPr>
            <w:tcW w:w="1126" w:type="dxa"/>
            <w:tcBorders>
              <w:top w:val="single" w:sz="4" w:space="0" w:color="auto"/>
              <w:left w:val="single" w:sz="24" w:space="0" w:color="FFFFFF"/>
              <w:bottom w:val="single" w:sz="12" w:space="0" w:color="auto"/>
            </w:tcBorders>
            <w:shd w:val="clear" w:color="auto" w:fill="auto"/>
            <w:vAlign w:val="bottom"/>
          </w:tcPr>
          <w:p w:rsidR="006564B6" w:rsidRPr="007350DD" w:rsidRDefault="006564B6" w:rsidP="00220ED7">
            <w:pPr>
              <w:suppressAutoHyphens w:val="0"/>
              <w:spacing w:before="80" w:after="80" w:line="220" w:lineRule="exact"/>
              <w:ind w:right="113"/>
              <w:jc w:val="right"/>
              <w:rPr>
                <w:i/>
                <w:iCs/>
                <w:sz w:val="16"/>
                <w:szCs w:val="16"/>
              </w:rPr>
            </w:pPr>
            <w:r w:rsidRPr="007350DD">
              <w:rPr>
                <w:i/>
                <w:iCs/>
                <w:sz w:val="16"/>
                <w:szCs w:val="16"/>
              </w:rPr>
              <w:t>Tested</w:t>
            </w:r>
          </w:p>
        </w:tc>
        <w:tc>
          <w:tcPr>
            <w:tcW w:w="948" w:type="dxa"/>
            <w:tcBorders>
              <w:top w:val="single" w:sz="4" w:space="0" w:color="auto"/>
              <w:bottom w:val="single" w:sz="12" w:space="0" w:color="auto"/>
              <w:right w:val="single" w:sz="24" w:space="0" w:color="FFFFFF"/>
            </w:tcBorders>
            <w:shd w:val="clear" w:color="auto" w:fill="auto"/>
            <w:vAlign w:val="bottom"/>
          </w:tcPr>
          <w:p w:rsidR="006564B6" w:rsidRPr="007350DD" w:rsidRDefault="006564B6" w:rsidP="00220ED7">
            <w:pPr>
              <w:suppressAutoHyphens w:val="0"/>
              <w:spacing w:before="80" w:after="80" w:line="220" w:lineRule="exact"/>
              <w:ind w:right="113"/>
              <w:jc w:val="right"/>
              <w:rPr>
                <w:i/>
                <w:iCs/>
                <w:sz w:val="16"/>
                <w:szCs w:val="16"/>
              </w:rPr>
            </w:pPr>
            <w:r w:rsidRPr="007350DD">
              <w:rPr>
                <w:i/>
                <w:iCs/>
                <w:sz w:val="16"/>
                <w:szCs w:val="16"/>
              </w:rPr>
              <w:t>HIV</w:t>
            </w:r>
            <w:r w:rsidR="001327BC" w:rsidRPr="007350DD">
              <w:rPr>
                <w:i/>
                <w:iCs/>
                <w:sz w:val="16"/>
                <w:szCs w:val="16"/>
              </w:rPr>
              <w:t xml:space="preserve"> </w:t>
            </w:r>
            <w:r w:rsidRPr="007350DD">
              <w:rPr>
                <w:i/>
                <w:iCs/>
                <w:sz w:val="16"/>
                <w:szCs w:val="16"/>
              </w:rPr>
              <w:t>+</w:t>
            </w:r>
          </w:p>
        </w:tc>
        <w:tc>
          <w:tcPr>
            <w:tcW w:w="1126" w:type="dxa"/>
            <w:tcBorders>
              <w:top w:val="single" w:sz="4" w:space="0" w:color="auto"/>
              <w:left w:val="single" w:sz="24" w:space="0" w:color="FFFFFF"/>
              <w:bottom w:val="single" w:sz="12" w:space="0" w:color="auto"/>
            </w:tcBorders>
            <w:shd w:val="clear" w:color="auto" w:fill="auto"/>
            <w:vAlign w:val="bottom"/>
          </w:tcPr>
          <w:p w:rsidR="006564B6" w:rsidRPr="007350DD" w:rsidRDefault="006564B6" w:rsidP="00220ED7">
            <w:pPr>
              <w:suppressAutoHyphens w:val="0"/>
              <w:spacing w:before="80" w:after="80" w:line="220" w:lineRule="exact"/>
              <w:ind w:right="113"/>
              <w:jc w:val="right"/>
              <w:rPr>
                <w:i/>
                <w:iCs/>
                <w:sz w:val="16"/>
                <w:szCs w:val="16"/>
              </w:rPr>
            </w:pPr>
            <w:r w:rsidRPr="007350DD">
              <w:rPr>
                <w:i/>
                <w:iCs/>
                <w:sz w:val="16"/>
                <w:szCs w:val="16"/>
              </w:rPr>
              <w:t>Tested</w:t>
            </w:r>
          </w:p>
        </w:tc>
        <w:tc>
          <w:tcPr>
            <w:tcW w:w="948" w:type="dxa"/>
            <w:tcBorders>
              <w:top w:val="single" w:sz="4" w:space="0" w:color="auto"/>
              <w:bottom w:val="single" w:sz="12" w:space="0" w:color="auto"/>
            </w:tcBorders>
            <w:shd w:val="clear" w:color="auto" w:fill="auto"/>
            <w:vAlign w:val="bottom"/>
          </w:tcPr>
          <w:p w:rsidR="006564B6" w:rsidRPr="007350DD" w:rsidRDefault="006564B6" w:rsidP="00220ED7">
            <w:pPr>
              <w:suppressAutoHyphens w:val="0"/>
              <w:spacing w:before="80" w:after="80" w:line="220" w:lineRule="exact"/>
              <w:ind w:right="113"/>
              <w:jc w:val="right"/>
              <w:rPr>
                <w:i/>
                <w:iCs/>
                <w:sz w:val="16"/>
                <w:szCs w:val="16"/>
              </w:rPr>
            </w:pPr>
            <w:r w:rsidRPr="007350DD">
              <w:rPr>
                <w:i/>
                <w:iCs/>
                <w:sz w:val="16"/>
                <w:szCs w:val="16"/>
              </w:rPr>
              <w:t>HIV</w:t>
            </w:r>
            <w:r w:rsidR="001327BC" w:rsidRPr="007350DD">
              <w:rPr>
                <w:i/>
                <w:iCs/>
                <w:sz w:val="16"/>
                <w:szCs w:val="16"/>
              </w:rPr>
              <w:t xml:space="preserve"> </w:t>
            </w:r>
            <w:r w:rsidRPr="007350DD">
              <w:rPr>
                <w:i/>
                <w:iCs/>
                <w:sz w:val="16"/>
                <w:szCs w:val="16"/>
              </w:rPr>
              <w:t>+</w:t>
            </w:r>
          </w:p>
        </w:tc>
      </w:tr>
      <w:tr w:rsidR="006564B6" w:rsidRPr="007350DD" w:rsidTr="00220ED7">
        <w:trPr>
          <w:cantSplit/>
        </w:trPr>
        <w:tc>
          <w:tcPr>
            <w:tcW w:w="1149" w:type="dxa"/>
            <w:shd w:val="clear" w:color="auto" w:fill="auto"/>
          </w:tcPr>
          <w:p w:rsidR="006564B6" w:rsidRPr="007350DD" w:rsidRDefault="006564B6" w:rsidP="00220ED7">
            <w:pPr>
              <w:suppressAutoHyphens w:val="0"/>
              <w:spacing w:before="40" w:after="40" w:line="220" w:lineRule="exact"/>
              <w:ind w:right="113"/>
              <w:rPr>
                <w:sz w:val="18"/>
              </w:rPr>
            </w:pPr>
            <w:r w:rsidRPr="007350DD">
              <w:rPr>
                <w:sz w:val="18"/>
              </w:rPr>
              <w:t>1</w:t>
            </w:r>
            <w:r w:rsidR="00220ED7" w:rsidRPr="007350DD">
              <w:rPr>
                <w:sz w:val="18"/>
              </w:rPr>
              <w:t>5–</w:t>
            </w:r>
            <w:r w:rsidRPr="007350DD">
              <w:rPr>
                <w:sz w:val="18"/>
              </w:rPr>
              <w:t>19</w:t>
            </w:r>
          </w:p>
        </w:tc>
        <w:tc>
          <w:tcPr>
            <w:tcW w:w="1126"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350</w:t>
            </w:r>
          </w:p>
        </w:tc>
        <w:tc>
          <w:tcPr>
            <w:tcW w:w="948"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0</w:t>
            </w:r>
          </w:p>
        </w:tc>
        <w:tc>
          <w:tcPr>
            <w:tcW w:w="1126"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359</w:t>
            </w:r>
          </w:p>
        </w:tc>
        <w:tc>
          <w:tcPr>
            <w:tcW w:w="948"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1</w:t>
            </w:r>
          </w:p>
        </w:tc>
        <w:tc>
          <w:tcPr>
            <w:tcW w:w="1126"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370</w:t>
            </w:r>
          </w:p>
        </w:tc>
        <w:tc>
          <w:tcPr>
            <w:tcW w:w="948"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1</w:t>
            </w:r>
          </w:p>
        </w:tc>
      </w:tr>
    </w:tbl>
    <w:p w:rsidR="006564B6" w:rsidRPr="007350DD" w:rsidRDefault="006564B6" w:rsidP="00220ED7">
      <w:pPr>
        <w:spacing w:before="120"/>
        <w:ind w:left="1134" w:right="1134" w:firstLine="170"/>
        <w:rPr>
          <w:sz w:val="18"/>
        </w:rPr>
      </w:pPr>
      <w:r w:rsidRPr="007350DD">
        <w:rPr>
          <w:i/>
          <w:iCs/>
          <w:sz w:val="18"/>
        </w:rPr>
        <w:t>*</w:t>
      </w:r>
      <w:r w:rsidR="001327BC" w:rsidRPr="007350DD">
        <w:rPr>
          <w:i/>
          <w:iCs/>
          <w:sz w:val="18"/>
        </w:rPr>
        <w:t xml:space="preserve"> </w:t>
      </w:r>
      <w:r w:rsidR="00220ED7" w:rsidRPr="007350DD">
        <w:rPr>
          <w:sz w:val="18"/>
        </w:rPr>
        <w:t xml:space="preserve"> </w:t>
      </w:r>
      <w:r w:rsidRPr="007350DD">
        <w:rPr>
          <w:sz w:val="18"/>
        </w:rPr>
        <w:t>The</w:t>
      </w:r>
      <w:r w:rsidR="001327BC" w:rsidRPr="007350DD">
        <w:rPr>
          <w:sz w:val="18"/>
        </w:rPr>
        <w:t xml:space="preserve"> </w:t>
      </w:r>
      <w:r w:rsidRPr="007350DD">
        <w:rPr>
          <w:sz w:val="18"/>
        </w:rPr>
        <w:t>data</w:t>
      </w:r>
      <w:r w:rsidR="001327BC" w:rsidRPr="007350DD">
        <w:rPr>
          <w:sz w:val="18"/>
        </w:rPr>
        <w:t xml:space="preserve"> </w:t>
      </w:r>
      <w:r w:rsidRPr="007350DD">
        <w:rPr>
          <w:sz w:val="18"/>
        </w:rPr>
        <w:t>for</w:t>
      </w:r>
      <w:r w:rsidR="001327BC" w:rsidRPr="007350DD">
        <w:rPr>
          <w:sz w:val="18"/>
        </w:rPr>
        <w:t xml:space="preserve"> </w:t>
      </w:r>
      <w:r w:rsidRPr="007350DD">
        <w:rPr>
          <w:sz w:val="18"/>
        </w:rPr>
        <w:t>2007</w:t>
      </w:r>
      <w:r w:rsidR="001327BC" w:rsidRPr="007350DD">
        <w:rPr>
          <w:sz w:val="18"/>
        </w:rPr>
        <w:t xml:space="preserve"> </w:t>
      </w:r>
      <w:r w:rsidRPr="007350DD">
        <w:rPr>
          <w:sz w:val="18"/>
        </w:rPr>
        <w:t>are</w:t>
      </w:r>
      <w:r w:rsidR="001327BC" w:rsidRPr="007350DD">
        <w:rPr>
          <w:sz w:val="18"/>
        </w:rPr>
        <w:t xml:space="preserve"> </w:t>
      </w:r>
      <w:r w:rsidRPr="007350DD">
        <w:rPr>
          <w:sz w:val="18"/>
        </w:rPr>
        <w:t>for</w:t>
      </w:r>
      <w:r w:rsidR="001327BC" w:rsidRPr="007350DD">
        <w:rPr>
          <w:sz w:val="18"/>
        </w:rPr>
        <w:t xml:space="preserve"> </w:t>
      </w:r>
      <w:r w:rsidRPr="007350DD">
        <w:rPr>
          <w:sz w:val="18"/>
        </w:rPr>
        <w:t>January</w:t>
      </w:r>
      <w:r w:rsidR="001327BC" w:rsidRPr="007350DD">
        <w:rPr>
          <w:sz w:val="18"/>
        </w:rPr>
        <w:t xml:space="preserve"> </w:t>
      </w:r>
      <w:r w:rsidRPr="007350DD">
        <w:rPr>
          <w:sz w:val="18"/>
        </w:rPr>
        <w:t>to</w:t>
      </w:r>
      <w:r w:rsidR="001327BC" w:rsidRPr="007350DD">
        <w:rPr>
          <w:sz w:val="18"/>
        </w:rPr>
        <w:t xml:space="preserve"> </w:t>
      </w:r>
      <w:r w:rsidRPr="007350DD">
        <w:rPr>
          <w:sz w:val="18"/>
        </w:rPr>
        <w:t>November.</w:t>
      </w:r>
    </w:p>
    <w:p w:rsidR="006564B6" w:rsidRPr="007350DD" w:rsidRDefault="006564B6" w:rsidP="00220ED7">
      <w:pPr>
        <w:spacing w:after="240"/>
        <w:ind w:left="1134" w:right="1134" w:firstLine="170"/>
        <w:rPr>
          <w:sz w:val="18"/>
        </w:rPr>
      </w:pPr>
      <w:r w:rsidRPr="007350DD">
        <w:rPr>
          <w:i/>
          <w:iCs/>
          <w:sz w:val="18"/>
        </w:rPr>
        <w:t>Source:</w:t>
      </w:r>
      <w:r w:rsidR="001327BC" w:rsidRPr="007350DD">
        <w:rPr>
          <w:i/>
          <w:iCs/>
          <w:sz w:val="18"/>
        </w:rPr>
        <w:t xml:space="preserve"> </w:t>
      </w:r>
      <w:r w:rsidR="00220ED7" w:rsidRPr="007350DD">
        <w:rPr>
          <w:sz w:val="18"/>
        </w:rPr>
        <w:t xml:space="preserve"> </w:t>
      </w:r>
      <w:r w:rsidRPr="007350DD">
        <w:rPr>
          <w:sz w:val="18"/>
        </w:rPr>
        <w:t>UNGASS</w:t>
      </w:r>
      <w:r w:rsidR="001327BC" w:rsidRPr="007350DD">
        <w:rPr>
          <w:sz w:val="18"/>
        </w:rPr>
        <w:t xml:space="preserve"> </w:t>
      </w:r>
      <w:r w:rsidRPr="007350DD">
        <w:rPr>
          <w:sz w:val="18"/>
        </w:rPr>
        <w:t>Country</w:t>
      </w:r>
      <w:r w:rsidR="001327BC" w:rsidRPr="007350DD">
        <w:rPr>
          <w:sz w:val="18"/>
        </w:rPr>
        <w:t xml:space="preserve"> </w:t>
      </w:r>
      <w:r w:rsidRPr="007350DD">
        <w:rPr>
          <w:sz w:val="18"/>
        </w:rPr>
        <w:t>Progress</w:t>
      </w:r>
      <w:r w:rsidR="001327BC" w:rsidRPr="007350DD">
        <w:rPr>
          <w:sz w:val="18"/>
        </w:rPr>
        <w:t xml:space="preserve"> </w:t>
      </w:r>
      <w:r w:rsidRPr="007350DD">
        <w:rPr>
          <w:sz w:val="18"/>
        </w:rPr>
        <w:t>Report</w:t>
      </w:r>
      <w:r w:rsidR="001327BC" w:rsidRPr="007350DD">
        <w:rPr>
          <w:sz w:val="18"/>
        </w:rPr>
        <w:t xml:space="preserve"> </w:t>
      </w:r>
      <w:r w:rsidRPr="007350DD">
        <w:rPr>
          <w:sz w:val="18"/>
        </w:rPr>
        <w:t>Barbados</w:t>
      </w:r>
      <w:r w:rsidR="001327BC" w:rsidRPr="007350DD">
        <w:rPr>
          <w:sz w:val="18"/>
        </w:rPr>
        <w:t xml:space="preserve"> </w:t>
      </w:r>
      <w:r w:rsidRPr="007350DD">
        <w:rPr>
          <w:sz w:val="18"/>
        </w:rPr>
        <w:t>2010</w:t>
      </w:r>
      <w:r w:rsidR="00220ED7" w:rsidRPr="007350DD">
        <w:rPr>
          <w:sz w:val="18"/>
        </w:rPr>
        <w:t>.</w:t>
      </w:r>
    </w:p>
    <w:p w:rsidR="00220ED7" w:rsidRPr="007350DD" w:rsidRDefault="006564B6" w:rsidP="00220ED7">
      <w:pPr>
        <w:pStyle w:val="Heading1"/>
      </w:pPr>
      <w:r w:rsidRPr="007350DD">
        <w:t>Table</w:t>
      </w:r>
      <w:r w:rsidR="001327BC" w:rsidRPr="007350DD">
        <w:t xml:space="preserve"> </w:t>
      </w:r>
      <w:r w:rsidRPr="007350DD">
        <w:t>20</w:t>
      </w:r>
    </w:p>
    <w:p w:rsidR="00220ED7" w:rsidRPr="007350DD" w:rsidRDefault="006564B6" w:rsidP="00220ED7">
      <w:pPr>
        <w:pStyle w:val="SingleTxtG"/>
        <w:spacing w:after="0"/>
      </w:pPr>
      <w:r w:rsidRPr="007350DD">
        <w:rPr>
          <w:b/>
          <w:bCs/>
        </w:rPr>
        <w:t>HIV</w:t>
      </w:r>
      <w:r w:rsidR="001327BC" w:rsidRPr="007350DD">
        <w:rPr>
          <w:b/>
          <w:bCs/>
        </w:rPr>
        <w:t xml:space="preserve"> </w:t>
      </w:r>
      <w:r w:rsidRPr="007350DD">
        <w:rPr>
          <w:b/>
          <w:bCs/>
        </w:rPr>
        <w:t>among</w:t>
      </w:r>
      <w:r w:rsidR="001327BC" w:rsidRPr="007350DD">
        <w:rPr>
          <w:b/>
          <w:bCs/>
        </w:rPr>
        <w:t xml:space="preserve"> </w:t>
      </w:r>
      <w:r w:rsidRPr="007350DD">
        <w:rPr>
          <w:b/>
          <w:bCs/>
        </w:rPr>
        <w:t>pregnant</w:t>
      </w:r>
      <w:r w:rsidR="001327BC" w:rsidRPr="007350DD">
        <w:rPr>
          <w:b/>
          <w:bCs/>
        </w:rPr>
        <w:t xml:space="preserve"> </w:t>
      </w:r>
      <w:r w:rsidRPr="007350DD">
        <w:rPr>
          <w:b/>
          <w:bCs/>
        </w:rPr>
        <w:t>women</w:t>
      </w:r>
      <w:r w:rsidR="001327BC" w:rsidRPr="007350DD">
        <w:t xml:space="preserve"> </w:t>
      </w:r>
    </w:p>
    <w:p w:rsidR="006564B6" w:rsidRPr="007350DD" w:rsidRDefault="006564B6" w:rsidP="00220ED7">
      <w:pPr>
        <w:pStyle w:val="SingleTxtG"/>
        <w:rPr>
          <w:sz w:val="16"/>
          <w:szCs w:val="16"/>
        </w:rPr>
      </w:pPr>
      <w:r w:rsidRPr="007350DD">
        <w:rPr>
          <w:sz w:val="16"/>
          <w:szCs w:val="16"/>
        </w:rPr>
        <w:t>2008</w:t>
      </w:r>
      <w:r w:rsidR="00220ED7" w:rsidRPr="007350DD">
        <w:rPr>
          <w:sz w:val="16"/>
          <w:szCs w:val="16"/>
        </w:rPr>
        <w:t>–</w:t>
      </w:r>
      <w:r w:rsidRPr="007350DD">
        <w:rPr>
          <w:sz w:val="16"/>
          <w:szCs w:val="16"/>
        </w:rPr>
        <w:t>2009</w:t>
      </w:r>
    </w:p>
    <w:tbl>
      <w:tblPr>
        <w:tblW w:w="7371"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741"/>
        <w:gridCol w:w="1079"/>
        <w:gridCol w:w="1190"/>
        <w:gridCol w:w="1036"/>
        <w:gridCol w:w="1105"/>
        <w:gridCol w:w="1187"/>
        <w:gridCol w:w="1033"/>
      </w:tblGrid>
      <w:tr w:rsidR="004A13A2" w:rsidRPr="007350DD" w:rsidTr="003F7D16">
        <w:trPr>
          <w:cantSplit/>
          <w:tblHeader/>
        </w:trPr>
        <w:tc>
          <w:tcPr>
            <w:tcW w:w="741" w:type="dxa"/>
            <w:vMerge w:val="restart"/>
            <w:tcBorders>
              <w:top w:val="single" w:sz="4" w:space="0" w:color="auto"/>
              <w:bottom w:val="single" w:sz="12" w:space="0" w:color="auto"/>
            </w:tcBorders>
            <w:shd w:val="clear" w:color="auto" w:fill="auto"/>
            <w:vAlign w:val="bottom"/>
          </w:tcPr>
          <w:p w:rsidR="006564B6" w:rsidRPr="007350DD" w:rsidRDefault="006564B6" w:rsidP="002A2F2D">
            <w:pPr>
              <w:suppressAutoHyphens w:val="0"/>
              <w:spacing w:before="80" w:after="80" w:line="200" w:lineRule="exact"/>
              <w:ind w:right="113"/>
              <w:rPr>
                <w:i/>
                <w:sz w:val="16"/>
              </w:rPr>
            </w:pPr>
            <w:r w:rsidRPr="007350DD">
              <w:rPr>
                <w:i/>
                <w:sz w:val="16"/>
              </w:rPr>
              <w:t>Age</w:t>
            </w:r>
            <w:r w:rsidR="002A2F2D" w:rsidRPr="007350DD">
              <w:rPr>
                <w:i/>
                <w:sz w:val="16"/>
              </w:rPr>
              <w:t xml:space="preserve"> g</w:t>
            </w:r>
            <w:r w:rsidRPr="007350DD">
              <w:rPr>
                <w:i/>
                <w:sz w:val="16"/>
              </w:rPr>
              <w:t>roup</w:t>
            </w:r>
          </w:p>
        </w:tc>
        <w:tc>
          <w:tcPr>
            <w:tcW w:w="3305" w:type="dxa"/>
            <w:gridSpan w:val="3"/>
            <w:tcBorders>
              <w:top w:val="single" w:sz="4" w:space="0" w:color="auto"/>
              <w:bottom w:val="single" w:sz="4" w:space="0" w:color="auto"/>
              <w:right w:val="single" w:sz="24" w:space="0" w:color="FFFFFF"/>
            </w:tcBorders>
            <w:shd w:val="clear" w:color="auto" w:fill="auto"/>
            <w:vAlign w:val="bottom"/>
          </w:tcPr>
          <w:p w:rsidR="006564B6" w:rsidRPr="007350DD" w:rsidRDefault="006564B6" w:rsidP="00220ED7">
            <w:pPr>
              <w:suppressAutoHyphens w:val="0"/>
              <w:spacing w:before="80" w:after="80" w:line="200" w:lineRule="exact"/>
              <w:ind w:right="113"/>
              <w:jc w:val="center"/>
              <w:rPr>
                <w:i/>
                <w:sz w:val="16"/>
              </w:rPr>
            </w:pPr>
            <w:r w:rsidRPr="007350DD">
              <w:rPr>
                <w:i/>
                <w:sz w:val="16"/>
              </w:rPr>
              <w:t>2008</w:t>
            </w:r>
          </w:p>
        </w:tc>
        <w:tc>
          <w:tcPr>
            <w:tcW w:w="3325" w:type="dxa"/>
            <w:gridSpan w:val="3"/>
            <w:tcBorders>
              <w:top w:val="single" w:sz="4" w:space="0" w:color="auto"/>
              <w:left w:val="single" w:sz="24" w:space="0" w:color="FFFFFF"/>
              <w:bottom w:val="single" w:sz="4" w:space="0" w:color="auto"/>
            </w:tcBorders>
            <w:shd w:val="clear" w:color="auto" w:fill="auto"/>
            <w:vAlign w:val="bottom"/>
          </w:tcPr>
          <w:p w:rsidR="006564B6" w:rsidRPr="007350DD" w:rsidRDefault="006564B6" w:rsidP="00220ED7">
            <w:pPr>
              <w:suppressAutoHyphens w:val="0"/>
              <w:spacing w:before="80" w:after="80" w:line="200" w:lineRule="exact"/>
              <w:ind w:right="113"/>
              <w:jc w:val="center"/>
              <w:rPr>
                <w:i/>
                <w:sz w:val="16"/>
              </w:rPr>
            </w:pPr>
            <w:r w:rsidRPr="007350DD">
              <w:rPr>
                <w:i/>
                <w:sz w:val="16"/>
              </w:rPr>
              <w:t>2009</w:t>
            </w:r>
          </w:p>
        </w:tc>
      </w:tr>
      <w:tr w:rsidR="004A13A2" w:rsidRPr="007350DD" w:rsidTr="003F7D16">
        <w:trPr>
          <w:cantSplit/>
          <w:tblHeader/>
        </w:trPr>
        <w:tc>
          <w:tcPr>
            <w:tcW w:w="741" w:type="dxa"/>
            <w:vMerge/>
            <w:tcBorders>
              <w:top w:val="single" w:sz="12" w:space="0" w:color="auto"/>
              <w:bottom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rPr>
                <w:sz w:val="18"/>
              </w:rPr>
            </w:pPr>
          </w:p>
        </w:tc>
        <w:tc>
          <w:tcPr>
            <w:tcW w:w="1079" w:type="dxa"/>
            <w:tcBorders>
              <w:top w:val="single" w:sz="4" w:space="0" w:color="auto"/>
              <w:bottom w:val="single" w:sz="12" w:space="0" w:color="auto"/>
            </w:tcBorders>
            <w:shd w:val="clear" w:color="auto" w:fill="auto"/>
            <w:vAlign w:val="bottom"/>
          </w:tcPr>
          <w:p w:rsidR="006564B6" w:rsidRPr="007350DD" w:rsidRDefault="006564B6" w:rsidP="004A13A2">
            <w:pPr>
              <w:suppressAutoHyphens w:val="0"/>
              <w:spacing w:before="80" w:after="80" w:line="220" w:lineRule="exact"/>
              <w:ind w:right="113"/>
              <w:jc w:val="right"/>
              <w:rPr>
                <w:i/>
                <w:iCs/>
                <w:sz w:val="16"/>
                <w:szCs w:val="16"/>
              </w:rPr>
            </w:pPr>
            <w:r w:rsidRPr="007350DD">
              <w:rPr>
                <w:i/>
                <w:iCs/>
                <w:sz w:val="16"/>
                <w:szCs w:val="16"/>
              </w:rPr>
              <w:t>ANC</w:t>
            </w:r>
            <w:r w:rsidR="004A13A2" w:rsidRPr="007350DD">
              <w:rPr>
                <w:i/>
                <w:iCs/>
                <w:sz w:val="16"/>
                <w:szCs w:val="16"/>
              </w:rPr>
              <w:t xml:space="preserve"> </w:t>
            </w:r>
            <w:r w:rsidRPr="007350DD">
              <w:rPr>
                <w:i/>
                <w:iCs/>
                <w:sz w:val="16"/>
                <w:szCs w:val="16"/>
              </w:rPr>
              <w:t>Bookings</w:t>
            </w:r>
          </w:p>
        </w:tc>
        <w:tc>
          <w:tcPr>
            <w:tcW w:w="1190" w:type="dxa"/>
            <w:tcBorders>
              <w:top w:val="single" w:sz="4" w:space="0" w:color="auto"/>
              <w:bottom w:val="single" w:sz="12" w:space="0" w:color="auto"/>
            </w:tcBorders>
            <w:shd w:val="clear" w:color="auto" w:fill="auto"/>
            <w:vAlign w:val="bottom"/>
          </w:tcPr>
          <w:p w:rsidR="006564B6" w:rsidRPr="007350DD" w:rsidRDefault="006564B6" w:rsidP="004A13A2">
            <w:pPr>
              <w:suppressAutoHyphens w:val="0"/>
              <w:spacing w:before="80" w:after="80" w:line="220" w:lineRule="exact"/>
              <w:ind w:right="113"/>
              <w:jc w:val="right"/>
              <w:rPr>
                <w:i/>
                <w:iCs/>
                <w:sz w:val="16"/>
                <w:szCs w:val="16"/>
              </w:rPr>
            </w:pPr>
            <w:r w:rsidRPr="007350DD">
              <w:rPr>
                <w:i/>
                <w:iCs/>
                <w:sz w:val="16"/>
                <w:szCs w:val="16"/>
              </w:rPr>
              <w:t>#</w:t>
            </w:r>
            <w:r w:rsidR="001327BC" w:rsidRPr="007350DD">
              <w:rPr>
                <w:i/>
                <w:iCs/>
                <w:sz w:val="16"/>
                <w:szCs w:val="16"/>
              </w:rPr>
              <w:t xml:space="preserve"> </w:t>
            </w:r>
            <w:r w:rsidRPr="007350DD">
              <w:rPr>
                <w:i/>
                <w:iCs/>
                <w:sz w:val="16"/>
                <w:szCs w:val="16"/>
              </w:rPr>
              <w:t>Tested</w:t>
            </w:r>
            <w:r w:rsidR="001327BC" w:rsidRPr="007350DD">
              <w:rPr>
                <w:i/>
                <w:iCs/>
                <w:sz w:val="16"/>
                <w:szCs w:val="16"/>
              </w:rPr>
              <w:t xml:space="preserve"> </w:t>
            </w:r>
            <w:r w:rsidRPr="007350DD">
              <w:rPr>
                <w:i/>
                <w:iCs/>
                <w:sz w:val="16"/>
                <w:szCs w:val="16"/>
              </w:rPr>
              <w:t>for</w:t>
            </w:r>
            <w:r w:rsidR="004A13A2" w:rsidRPr="007350DD">
              <w:rPr>
                <w:i/>
                <w:iCs/>
                <w:sz w:val="16"/>
                <w:szCs w:val="16"/>
              </w:rPr>
              <w:t xml:space="preserve"> </w:t>
            </w:r>
            <w:r w:rsidRPr="007350DD">
              <w:rPr>
                <w:i/>
                <w:iCs/>
                <w:sz w:val="16"/>
                <w:szCs w:val="16"/>
              </w:rPr>
              <w:t>HIV</w:t>
            </w:r>
          </w:p>
        </w:tc>
        <w:tc>
          <w:tcPr>
            <w:tcW w:w="1036" w:type="dxa"/>
            <w:tcBorders>
              <w:top w:val="single" w:sz="4" w:space="0" w:color="auto"/>
              <w:bottom w:val="single" w:sz="12" w:space="0" w:color="auto"/>
              <w:right w:val="single" w:sz="24" w:space="0" w:color="FFFFFF"/>
            </w:tcBorders>
            <w:shd w:val="clear" w:color="auto" w:fill="auto"/>
            <w:vAlign w:val="bottom"/>
          </w:tcPr>
          <w:p w:rsidR="006564B6" w:rsidRPr="007350DD" w:rsidRDefault="006564B6" w:rsidP="00220ED7">
            <w:pPr>
              <w:suppressAutoHyphens w:val="0"/>
              <w:spacing w:before="80" w:after="80" w:line="220" w:lineRule="exact"/>
              <w:ind w:right="113"/>
              <w:jc w:val="right"/>
              <w:rPr>
                <w:i/>
                <w:iCs/>
                <w:sz w:val="16"/>
                <w:szCs w:val="16"/>
              </w:rPr>
            </w:pPr>
            <w:r w:rsidRPr="007350DD">
              <w:rPr>
                <w:i/>
                <w:iCs/>
                <w:sz w:val="16"/>
                <w:szCs w:val="16"/>
              </w:rPr>
              <w:t>HIV</w:t>
            </w:r>
            <w:r w:rsidR="001327BC" w:rsidRPr="007350DD">
              <w:rPr>
                <w:i/>
                <w:iCs/>
                <w:sz w:val="16"/>
                <w:szCs w:val="16"/>
              </w:rPr>
              <w:t xml:space="preserve"> </w:t>
            </w:r>
            <w:r w:rsidRPr="007350DD">
              <w:rPr>
                <w:i/>
                <w:iCs/>
                <w:sz w:val="16"/>
                <w:szCs w:val="16"/>
              </w:rPr>
              <w:t>positive</w:t>
            </w:r>
          </w:p>
        </w:tc>
        <w:tc>
          <w:tcPr>
            <w:tcW w:w="1105" w:type="dxa"/>
            <w:tcBorders>
              <w:top w:val="single" w:sz="4" w:space="0" w:color="auto"/>
              <w:left w:val="single" w:sz="24" w:space="0" w:color="FFFFFF"/>
              <w:bottom w:val="single" w:sz="12" w:space="0" w:color="auto"/>
            </w:tcBorders>
            <w:shd w:val="clear" w:color="auto" w:fill="auto"/>
            <w:vAlign w:val="bottom"/>
          </w:tcPr>
          <w:p w:rsidR="006564B6" w:rsidRPr="007350DD" w:rsidRDefault="006564B6" w:rsidP="004A13A2">
            <w:pPr>
              <w:suppressAutoHyphens w:val="0"/>
              <w:spacing w:before="80" w:after="80" w:line="220" w:lineRule="exact"/>
              <w:ind w:right="113"/>
              <w:jc w:val="right"/>
              <w:rPr>
                <w:i/>
                <w:iCs/>
                <w:sz w:val="16"/>
                <w:szCs w:val="16"/>
              </w:rPr>
            </w:pPr>
            <w:r w:rsidRPr="007350DD">
              <w:rPr>
                <w:i/>
                <w:iCs/>
                <w:sz w:val="16"/>
                <w:szCs w:val="16"/>
              </w:rPr>
              <w:t>ANC</w:t>
            </w:r>
            <w:r w:rsidR="004A13A2" w:rsidRPr="007350DD">
              <w:rPr>
                <w:i/>
                <w:iCs/>
                <w:sz w:val="16"/>
                <w:szCs w:val="16"/>
              </w:rPr>
              <w:t xml:space="preserve"> </w:t>
            </w:r>
            <w:r w:rsidRPr="007350DD">
              <w:rPr>
                <w:i/>
                <w:iCs/>
                <w:sz w:val="16"/>
                <w:szCs w:val="16"/>
              </w:rPr>
              <w:t>Bookings</w:t>
            </w:r>
          </w:p>
        </w:tc>
        <w:tc>
          <w:tcPr>
            <w:tcW w:w="1187" w:type="dxa"/>
            <w:tcBorders>
              <w:top w:val="single" w:sz="4" w:space="0" w:color="auto"/>
              <w:bottom w:val="single" w:sz="12" w:space="0" w:color="auto"/>
            </w:tcBorders>
            <w:shd w:val="clear" w:color="auto" w:fill="auto"/>
            <w:vAlign w:val="bottom"/>
          </w:tcPr>
          <w:p w:rsidR="006564B6" w:rsidRPr="007350DD" w:rsidRDefault="006564B6" w:rsidP="004A13A2">
            <w:pPr>
              <w:suppressAutoHyphens w:val="0"/>
              <w:spacing w:before="80" w:after="80" w:line="220" w:lineRule="exact"/>
              <w:ind w:right="113"/>
              <w:jc w:val="right"/>
              <w:rPr>
                <w:i/>
                <w:iCs/>
                <w:sz w:val="16"/>
                <w:szCs w:val="16"/>
              </w:rPr>
            </w:pPr>
            <w:r w:rsidRPr="007350DD">
              <w:rPr>
                <w:i/>
                <w:iCs/>
                <w:sz w:val="16"/>
                <w:szCs w:val="16"/>
              </w:rPr>
              <w:t>#</w:t>
            </w:r>
            <w:r w:rsidR="001327BC" w:rsidRPr="007350DD">
              <w:rPr>
                <w:i/>
                <w:iCs/>
                <w:sz w:val="16"/>
                <w:szCs w:val="16"/>
              </w:rPr>
              <w:t xml:space="preserve"> </w:t>
            </w:r>
            <w:r w:rsidRPr="007350DD">
              <w:rPr>
                <w:i/>
                <w:iCs/>
                <w:sz w:val="16"/>
                <w:szCs w:val="16"/>
              </w:rPr>
              <w:t>Tested</w:t>
            </w:r>
            <w:r w:rsidR="001327BC" w:rsidRPr="007350DD">
              <w:rPr>
                <w:i/>
                <w:iCs/>
                <w:sz w:val="16"/>
                <w:szCs w:val="16"/>
              </w:rPr>
              <w:t xml:space="preserve"> </w:t>
            </w:r>
            <w:r w:rsidRPr="007350DD">
              <w:rPr>
                <w:i/>
                <w:iCs/>
                <w:sz w:val="16"/>
                <w:szCs w:val="16"/>
              </w:rPr>
              <w:t>for</w:t>
            </w:r>
            <w:r w:rsidR="004A13A2" w:rsidRPr="007350DD">
              <w:rPr>
                <w:i/>
                <w:iCs/>
                <w:sz w:val="16"/>
                <w:szCs w:val="16"/>
              </w:rPr>
              <w:t xml:space="preserve"> </w:t>
            </w:r>
            <w:r w:rsidRPr="007350DD">
              <w:rPr>
                <w:i/>
                <w:iCs/>
                <w:sz w:val="16"/>
                <w:szCs w:val="16"/>
              </w:rPr>
              <w:t>HIV</w:t>
            </w:r>
          </w:p>
        </w:tc>
        <w:tc>
          <w:tcPr>
            <w:tcW w:w="1033" w:type="dxa"/>
            <w:tcBorders>
              <w:top w:val="single" w:sz="4" w:space="0" w:color="auto"/>
              <w:bottom w:val="single" w:sz="12" w:space="0" w:color="auto"/>
            </w:tcBorders>
            <w:shd w:val="clear" w:color="auto" w:fill="auto"/>
            <w:vAlign w:val="bottom"/>
          </w:tcPr>
          <w:p w:rsidR="006564B6" w:rsidRPr="007350DD" w:rsidRDefault="006564B6" w:rsidP="004A13A2">
            <w:pPr>
              <w:suppressAutoHyphens w:val="0"/>
              <w:spacing w:before="80" w:after="80" w:line="220" w:lineRule="exact"/>
              <w:ind w:right="113"/>
              <w:jc w:val="right"/>
              <w:rPr>
                <w:i/>
                <w:iCs/>
                <w:sz w:val="16"/>
                <w:szCs w:val="16"/>
              </w:rPr>
            </w:pPr>
            <w:r w:rsidRPr="007350DD">
              <w:rPr>
                <w:i/>
                <w:iCs/>
                <w:sz w:val="16"/>
                <w:szCs w:val="16"/>
              </w:rPr>
              <w:t>HIV</w:t>
            </w:r>
            <w:r w:rsidR="001327BC" w:rsidRPr="007350DD">
              <w:rPr>
                <w:i/>
                <w:iCs/>
                <w:sz w:val="16"/>
                <w:szCs w:val="16"/>
              </w:rPr>
              <w:t xml:space="preserve"> </w:t>
            </w:r>
            <w:r w:rsidRPr="007350DD">
              <w:rPr>
                <w:i/>
                <w:iCs/>
                <w:sz w:val="16"/>
                <w:szCs w:val="16"/>
              </w:rPr>
              <w:t>positive</w:t>
            </w:r>
          </w:p>
        </w:tc>
      </w:tr>
      <w:tr w:rsidR="004A13A2" w:rsidRPr="007350DD" w:rsidTr="004A13A2">
        <w:trPr>
          <w:cantSplit/>
        </w:trPr>
        <w:tc>
          <w:tcPr>
            <w:tcW w:w="741" w:type="dxa"/>
            <w:tcBorders>
              <w:top w:val="single" w:sz="12" w:space="0" w:color="auto"/>
            </w:tcBorders>
            <w:shd w:val="clear" w:color="auto" w:fill="auto"/>
          </w:tcPr>
          <w:p w:rsidR="006564B6" w:rsidRPr="007350DD" w:rsidRDefault="006564B6" w:rsidP="00450E25">
            <w:pPr>
              <w:suppressAutoHyphens w:val="0"/>
              <w:spacing w:before="40" w:after="40" w:line="220" w:lineRule="exact"/>
              <w:ind w:right="113"/>
              <w:rPr>
                <w:sz w:val="18"/>
              </w:rPr>
            </w:pPr>
            <w:r w:rsidRPr="007350DD">
              <w:rPr>
                <w:sz w:val="18"/>
              </w:rPr>
              <w:t>9</w:t>
            </w:r>
            <w:r w:rsidR="00450E25" w:rsidRPr="007350DD">
              <w:rPr>
                <w:sz w:val="18"/>
              </w:rPr>
              <w:t>–</w:t>
            </w:r>
            <w:r w:rsidRPr="007350DD">
              <w:rPr>
                <w:sz w:val="18"/>
              </w:rPr>
              <w:t>14</w:t>
            </w:r>
          </w:p>
        </w:tc>
        <w:tc>
          <w:tcPr>
            <w:tcW w:w="1079"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15</w:t>
            </w:r>
          </w:p>
        </w:tc>
        <w:tc>
          <w:tcPr>
            <w:tcW w:w="1190"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15</w:t>
            </w:r>
          </w:p>
        </w:tc>
        <w:tc>
          <w:tcPr>
            <w:tcW w:w="1036"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0</w:t>
            </w:r>
          </w:p>
        </w:tc>
        <w:tc>
          <w:tcPr>
            <w:tcW w:w="1105"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5</w:t>
            </w:r>
          </w:p>
        </w:tc>
        <w:tc>
          <w:tcPr>
            <w:tcW w:w="1187"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5</w:t>
            </w:r>
          </w:p>
        </w:tc>
        <w:tc>
          <w:tcPr>
            <w:tcW w:w="1033" w:type="dxa"/>
            <w:tcBorders>
              <w:top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0</w:t>
            </w:r>
          </w:p>
        </w:tc>
      </w:tr>
      <w:tr w:rsidR="004A13A2" w:rsidRPr="007350DD" w:rsidTr="002A2F2D">
        <w:trPr>
          <w:cantSplit/>
        </w:trPr>
        <w:tc>
          <w:tcPr>
            <w:tcW w:w="741" w:type="dxa"/>
            <w:tcBorders>
              <w:bottom w:val="single" w:sz="12" w:space="0" w:color="auto"/>
            </w:tcBorders>
            <w:shd w:val="clear" w:color="auto" w:fill="auto"/>
          </w:tcPr>
          <w:p w:rsidR="006564B6" w:rsidRPr="007350DD" w:rsidRDefault="006564B6" w:rsidP="00450E25">
            <w:pPr>
              <w:suppressAutoHyphens w:val="0"/>
              <w:spacing w:before="40" w:after="40" w:line="220" w:lineRule="exact"/>
              <w:ind w:right="113"/>
              <w:rPr>
                <w:sz w:val="18"/>
              </w:rPr>
            </w:pPr>
            <w:r w:rsidRPr="007350DD">
              <w:rPr>
                <w:sz w:val="18"/>
              </w:rPr>
              <w:t>15</w:t>
            </w:r>
            <w:r w:rsidR="00450E25" w:rsidRPr="007350DD">
              <w:rPr>
                <w:sz w:val="18"/>
              </w:rPr>
              <w:t>–</w:t>
            </w:r>
            <w:r w:rsidRPr="007350DD">
              <w:rPr>
                <w:sz w:val="18"/>
              </w:rPr>
              <w:t>19</w:t>
            </w:r>
          </w:p>
        </w:tc>
        <w:tc>
          <w:tcPr>
            <w:tcW w:w="1079" w:type="dxa"/>
            <w:tcBorders>
              <w:bottom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456</w:t>
            </w:r>
          </w:p>
        </w:tc>
        <w:tc>
          <w:tcPr>
            <w:tcW w:w="1190" w:type="dxa"/>
            <w:tcBorders>
              <w:bottom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419</w:t>
            </w:r>
          </w:p>
        </w:tc>
        <w:tc>
          <w:tcPr>
            <w:tcW w:w="1036" w:type="dxa"/>
            <w:tcBorders>
              <w:bottom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1</w:t>
            </w:r>
          </w:p>
        </w:tc>
        <w:tc>
          <w:tcPr>
            <w:tcW w:w="1105" w:type="dxa"/>
            <w:tcBorders>
              <w:bottom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448</w:t>
            </w:r>
          </w:p>
        </w:tc>
        <w:tc>
          <w:tcPr>
            <w:tcW w:w="1187" w:type="dxa"/>
            <w:tcBorders>
              <w:bottom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423</w:t>
            </w:r>
          </w:p>
        </w:tc>
        <w:tc>
          <w:tcPr>
            <w:tcW w:w="1033" w:type="dxa"/>
            <w:tcBorders>
              <w:bottom w:val="single" w:sz="12" w:space="0" w:color="auto"/>
            </w:tcBorders>
            <w:shd w:val="clear" w:color="auto" w:fill="auto"/>
            <w:vAlign w:val="bottom"/>
          </w:tcPr>
          <w:p w:rsidR="006564B6" w:rsidRPr="007350DD" w:rsidRDefault="006564B6" w:rsidP="00220ED7">
            <w:pPr>
              <w:suppressAutoHyphens w:val="0"/>
              <w:spacing w:before="40" w:after="40" w:line="220" w:lineRule="exact"/>
              <w:ind w:right="113"/>
              <w:jc w:val="right"/>
              <w:rPr>
                <w:sz w:val="18"/>
              </w:rPr>
            </w:pPr>
            <w:r w:rsidRPr="007350DD">
              <w:rPr>
                <w:sz w:val="18"/>
              </w:rPr>
              <w:t>2</w:t>
            </w:r>
          </w:p>
        </w:tc>
      </w:tr>
    </w:tbl>
    <w:p w:rsidR="006564B6" w:rsidRPr="007350DD" w:rsidRDefault="006564B6" w:rsidP="008579D7">
      <w:pPr>
        <w:spacing w:before="120" w:after="240"/>
        <w:ind w:left="1134" w:right="1134" w:firstLine="170"/>
        <w:rPr>
          <w:sz w:val="18"/>
        </w:rPr>
      </w:pPr>
      <w:r w:rsidRPr="007350DD">
        <w:rPr>
          <w:i/>
          <w:iCs/>
          <w:sz w:val="18"/>
        </w:rPr>
        <w:lastRenderedPageBreak/>
        <w:t>Source:</w:t>
      </w:r>
      <w:r w:rsidR="001327BC" w:rsidRPr="007350DD">
        <w:rPr>
          <w:sz w:val="18"/>
        </w:rPr>
        <w:t xml:space="preserve"> </w:t>
      </w:r>
      <w:r w:rsidR="008579D7" w:rsidRPr="007350DD">
        <w:rPr>
          <w:sz w:val="18"/>
        </w:rPr>
        <w:t xml:space="preserve"> </w:t>
      </w:r>
      <w:r w:rsidRPr="007350DD">
        <w:rPr>
          <w:sz w:val="18"/>
        </w:rPr>
        <w:t>UNGASS</w:t>
      </w:r>
      <w:r w:rsidR="001327BC" w:rsidRPr="007350DD">
        <w:rPr>
          <w:sz w:val="18"/>
        </w:rPr>
        <w:t xml:space="preserve"> </w:t>
      </w:r>
      <w:r w:rsidRPr="007350DD">
        <w:rPr>
          <w:sz w:val="18"/>
        </w:rPr>
        <w:t>Country</w:t>
      </w:r>
      <w:r w:rsidR="001327BC" w:rsidRPr="007350DD">
        <w:rPr>
          <w:sz w:val="18"/>
        </w:rPr>
        <w:t xml:space="preserve"> </w:t>
      </w:r>
      <w:r w:rsidRPr="007350DD">
        <w:rPr>
          <w:sz w:val="18"/>
        </w:rPr>
        <w:t>Progress</w:t>
      </w:r>
      <w:r w:rsidR="001327BC" w:rsidRPr="007350DD">
        <w:rPr>
          <w:sz w:val="18"/>
        </w:rPr>
        <w:t xml:space="preserve"> </w:t>
      </w:r>
      <w:r w:rsidRPr="007350DD">
        <w:rPr>
          <w:sz w:val="18"/>
        </w:rPr>
        <w:t>Report</w:t>
      </w:r>
      <w:r w:rsidR="001327BC" w:rsidRPr="007350DD">
        <w:rPr>
          <w:sz w:val="18"/>
        </w:rPr>
        <w:t xml:space="preserve"> </w:t>
      </w:r>
      <w:r w:rsidRPr="007350DD">
        <w:rPr>
          <w:sz w:val="18"/>
        </w:rPr>
        <w:t>Barbados</w:t>
      </w:r>
      <w:r w:rsidR="001327BC" w:rsidRPr="007350DD">
        <w:rPr>
          <w:sz w:val="18"/>
        </w:rPr>
        <w:t xml:space="preserve"> </w:t>
      </w:r>
      <w:r w:rsidRPr="007350DD">
        <w:rPr>
          <w:sz w:val="18"/>
        </w:rPr>
        <w:t>2010</w:t>
      </w:r>
      <w:r w:rsidR="008579D7" w:rsidRPr="007350DD">
        <w:rPr>
          <w:sz w:val="18"/>
        </w:rPr>
        <w:t>.</w:t>
      </w:r>
    </w:p>
    <w:p w:rsidR="006564B6" w:rsidRPr="007350DD" w:rsidRDefault="006564B6" w:rsidP="009E22FF">
      <w:pPr>
        <w:pStyle w:val="SingleTxtG"/>
      </w:pPr>
      <w:r w:rsidRPr="007350DD">
        <w:t>162.</w:t>
      </w:r>
      <w:r w:rsidRPr="007350DD">
        <w:tab/>
        <w:t>An</w:t>
      </w:r>
      <w:r w:rsidR="001327BC" w:rsidRPr="007350DD">
        <w:t xml:space="preserve"> </w:t>
      </w:r>
      <w:r w:rsidRPr="007350DD">
        <w:t>age-appropriate</w:t>
      </w:r>
      <w:r w:rsidR="001327BC" w:rsidRPr="007350DD">
        <w:t xml:space="preserve"> </w:t>
      </w:r>
      <w:r w:rsidRPr="007350DD">
        <w:t>HIV/AIDS</w:t>
      </w:r>
      <w:r w:rsidR="001327BC" w:rsidRPr="007350DD">
        <w:t xml:space="preserve"> </w:t>
      </w:r>
      <w:r w:rsidRPr="007350DD">
        <w:t>curriculum</w:t>
      </w:r>
      <w:r w:rsidR="001327BC" w:rsidRPr="007350DD">
        <w:t xml:space="preserve"> </w:t>
      </w:r>
      <w:r w:rsidRPr="007350DD">
        <w:t>has</w:t>
      </w:r>
      <w:r w:rsidR="001327BC" w:rsidRPr="007350DD">
        <w:t xml:space="preserve"> </w:t>
      </w:r>
      <w:r w:rsidRPr="007350DD">
        <w:t>also</w:t>
      </w:r>
      <w:r w:rsidR="001327BC" w:rsidRPr="007350DD">
        <w:t xml:space="preserve"> </w:t>
      </w:r>
      <w:r w:rsidRPr="007350DD">
        <w:t>been</w:t>
      </w:r>
      <w:r w:rsidR="001327BC" w:rsidRPr="007350DD">
        <w:t xml:space="preserve"> </w:t>
      </w:r>
      <w:r w:rsidRPr="007350DD">
        <w:t>designed</w:t>
      </w:r>
      <w:r w:rsidR="001327BC" w:rsidRPr="007350DD">
        <w:t xml:space="preserve"> </w:t>
      </w:r>
      <w:r w:rsidRPr="007350DD">
        <w:t>for</w:t>
      </w:r>
      <w:r w:rsidR="001327BC" w:rsidRPr="007350DD">
        <w:t xml:space="preserve"> </w:t>
      </w:r>
      <w:r w:rsidRPr="007350DD">
        <w:t>use</w:t>
      </w:r>
      <w:r w:rsidR="001327BC" w:rsidRPr="007350DD">
        <w:t xml:space="preserve"> </w:t>
      </w:r>
      <w:r w:rsidRPr="007350DD">
        <w:t>in</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in</w:t>
      </w:r>
      <w:r w:rsidR="001327BC" w:rsidRPr="007350DD">
        <w:t xml:space="preserve"> </w:t>
      </w:r>
      <w:r w:rsidRPr="007350DD">
        <w:t>two-year</w:t>
      </w:r>
      <w:r w:rsidR="001327BC" w:rsidRPr="007350DD">
        <w:t xml:space="preserve"> </w:t>
      </w:r>
      <w:r w:rsidRPr="007350DD">
        <w:t>bands,</w:t>
      </w:r>
      <w:r w:rsidR="001327BC" w:rsidRPr="007350DD">
        <w:t xml:space="preserve"> </w:t>
      </w:r>
      <w:r w:rsidRPr="007350DD">
        <w:t>beginning</w:t>
      </w:r>
      <w:r w:rsidR="001327BC" w:rsidRPr="007350DD">
        <w:t xml:space="preserve"> </w:t>
      </w:r>
      <w:r w:rsidRPr="007350DD">
        <w:t>at</w:t>
      </w:r>
      <w:r w:rsidR="001327BC" w:rsidRPr="007350DD">
        <w:t xml:space="preserve"> </w:t>
      </w:r>
      <w:r w:rsidRPr="007350DD">
        <w:t>five</w:t>
      </w:r>
      <w:r w:rsidR="001327BC" w:rsidRPr="007350DD">
        <w:t xml:space="preserve"> </w:t>
      </w:r>
      <w:r w:rsidRPr="007350DD">
        <w:t>(5)</w:t>
      </w:r>
      <w:r w:rsidR="001327BC" w:rsidRPr="007350DD">
        <w:t xml:space="preserve"> </w:t>
      </w:r>
      <w:r w:rsidRPr="007350DD">
        <w:t>years</w:t>
      </w:r>
      <w:r w:rsidR="001327BC" w:rsidRPr="007350DD">
        <w:t xml:space="preserve"> </w:t>
      </w:r>
      <w:r w:rsidRPr="007350DD">
        <w:t>old</w:t>
      </w:r>
      <w:r w:rsidR="001327BC" w:rsidRPr="007350DD">
        <w:t xml:space="preserve"> </w:t>
      </w:r>
      <w:r w:rsidRPr="007350DD">
        <w:t>–</w:t>
      </w:r>
      <w:r w:rsidR="001327BC" w:rsidRPr="007350DD">
        <w:t xml:space="preserve"> </w:t>
      </w:r>
      <w:r w:rsidRPr="007350DD">
        <w:t>5</w:t>
      </w:r>
      <w:r w:rsidR="00355C8F" w:rsidRPr="007350DD">
        <w:t>–</w:t>
      </w:r>
      <w:r w:rsidRPr="007350DD">
        <w:t>7</w:t>
      </w:r>
      <w:r w:rsidR="001327BC" w:rsidRPr="007350DD">
        <w:t xml:space="preserve"> </w:t>
      </w:r>
      <w:r w:rsidRPr="007350DD">
        <w:t>years;</w:t>
      </w:r>
      <w:r w:rsidR="001327BC" w:rsidRPr="007350DD">
        <w:t xml:space="preserve"> </w:t>
      </w:r>
      <w:r w:rsidRPr="007350DD">
        <w:t>7</w:t>
      </w:r>
      <w:r w:rsidR="00355C8F" w:rsidRPr="007350DD">
        <w:t>–</w:t>
      </w:r>
      <w:r w:rsidRPr="007350DD">
        <w:t>9</w:t>
      </w:r>
      <w:r w:rsidR="001327BC" w:rsidRPr="007350DD">
        <w:t xml:space="preserve"> </w:t>
      </w:r>
      <w:r w:rsidRPr="007350DD">
        <w:t>years</w:t>
      </w:r>
      <w:r w:rsidR="001327BC" w:rsidRPr="007350DD">
        <w:t xml:space="preserve"> </w:t>
      </w:r>
      <w:r w:rsidRPr="007350DD">
        <w:t>and</w:t>
      </w:r>
      <w:r w:rsidR="001327BC" w:rsidRPr="007350DD">
        <w:t xml:space="preserve"> </w:t>
      </w:r>
      <w:r w:rsidRPr="007350DD">
        <w:t>9</w:t>
      </w:r>
      <w:r w:rsidR="00355C8F" w:rsidRPr="007350DD">
        <w:t>–</w:t>
      </w:r>
      <w:r w:rsidRPr="007350DD">
        <w:t>11</w:t>
      </w:r>
      <w:r w:rsidR="001327BC" w:rsidRPr="007350DD">
        <w:t xml:space="preserve"> </w:t>
      </w:r>
      <w:r w:rsidRPr="007350DD">
        <w:t>years.</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also</w:t>
      </w:r>
      <w:r w:rsidR="001327BC" w:rsidRPr="007350DD">
        <w:t xml:space="preserve"> </w:t>
      </w:r>
      <w:r w:rsidRPr="007350DD">
        <w:t>have</w:t>
      </w:r>
      <w:r w:rsidR="001327BC" w:rsidRPr="007350DD">
        <w:t xml:space="preserve"> </w:t>
      </w:r>
      <w:r w:rsidRPr="007350DD">
        <w:t>an</w:t>
      </w:r>
      <w:r w:rsidR="001327BC" w:rsidRPr="007350DD">
        <w:t xml:space="preserve"> </w:t>
      </w:r>
      <w:r w:rsidRPr="007350DD">
        <w:t>AIDS</w:t>
      </w:r>
      <w:r w:rsidR="001327BC" w:rsidRPr="007350DD">
        <w:t xml:space="preserve"> </w:t>
      </w:r>
      <w:r w:rsidRPr="007350DD">
        <w:t>module</w:t>
      </w:r>
      <w:r w:rsidR="001327BC" w:rsidRPr="007350DD">
        <w:t xml:space="preserve"> </w:t>
      </w:r>
      <w:r w:rsidRPr="007350DD">
        <w:t>in</w:t>
      </w:r>
      <w:r w:rsidR="001327BC" w:rsidRPr="007350DD">
        <w:t xml:space="preserve"> </w:t>
      </w:r>
      <w:r w:rsidRPr="007350DD">
        <w:t>the</w:t>
      </w:r>
      <w:r w:rsidR="001327BC" w:rsidRPr="007350DD">
        <w:t xml:space="preserve"> </w:t>
      </w:r>
      <w:r w:rsidRPr="007350DD">
        <w:t>HFLE</w:t>
      </w:r>
      <w:r w:rsidR="001327BC" w:rsidRPr="007350DD">
        <w:t xml:space="preserve"> </w:t>
      </w:r>
      <w:r w:rsidRPr="007350DD">
        <w:t>syllabus.</w:t>
      </w:r>
      <w:r w:rsidR="001327BC" w:rsidRPr="007350DD">
        <w:t xml:space="preserve"> </w:t>
      </w:r>
      <w:r w:rsidRPr="007350DD">
        <w:t>However,</w:t>
      </w:r>
      <w:r w:rsidR="001327BC" w:rsidRPr="007350DD">
        <w:t xml:space="preserve"> </w:t>
      </w:r>
      <w:r w:rsidRPr="007350DD">
        <w:t>prevention</w:t>
      </w:r>
      <w:r w:rsidR="001327BC" w:rsidRPr="007350DD">
        <w:t xml:space="preserve"> </w:t>
      </w:r>
      <w:r w:rsidRPr="007350DD">
        <w:t>efforts</w:t>
      </w:r>
      <w:r w:rsidR="001327BC" w:rsidRPr="007350DD">
        <w:t xml:space="preserve"> </w:t>
      </w:r>
      <w:r w:rsidRPr="007350DD">
        <w:t>targeted</w:t>
      </w:r>
      <w:r w:rsidR="001327BC" w:rsidRPr="007350DD">
        <w:t xml:space="preserve"> </w:t>
      </w:r>
      <w:r w:rsidRPr="007350DD">
        <w:t>towards</w:t>
      </w:r>
      <w:r w:rsidR="001327BC" w:rsidRPr="007350DD">
        <w:t xml:space="preserve"> </w:t>
      </w:r>
      <w:r w:rsidRPr="007350DD">
        <w:t>young</w:t>
      </w:r>
      <w:r w:rsidR="001327BC" w:rsidRPr="007350DD">
        <w:t xml:space="preserve"> </w:t>
      </w:r>
      <w:r w:rsidRPr="007350DD">
        <w:t>people</w:t>
      </w:r>
      <w:r w:rsidR="001327BC" w:rsidRPr="007350DD">
        <w:t xml:space="preserve"> </w:t>
      </w:r>
      <w:r w:rsidRPr="007350DD">
        <w:t>are</w:t>
      </w:r>
      <w:r w:rsidR="001327BC" w:rsidRPr="007350DD">
        <w:t xml:space="preserve"> </w:t>
      </w:r>
      <w:r w:rsidRPr="007350DD">
        <w:t>needed</w:t>
      </w:r>
      <w:r w:rsidR="001327BC" w:rsidRPr="007350DD">
        <w:t xml:space="preserve"> </w:t>
      </w:r>
      <w:r w:rsidRPr="007350DD">
        <w:t>on</w:t>
      </w:r>
      <w:r w:rsidR="001327BC" w:rsidRPr="007350DD">
        <w:t xml:space="preserve"> </w:t>
      </w:r>
      <w:r w:rsidRPr="007350DD">
        <w:t>a</w:t>
      </w:r>
      <w:r w:rsidR="001327BC" w:rsidRPr="007350DD">
        <w:t xml:space="preserve"> </w:t>
      </w:r>
      <w:r w:rsidRPr="007350DD">
        <w:t>wider</w:t>
      </w:r>
      <w:r w:rsidR="001327BC" w:rsidRPr="007350DD">
        <w:t xml:space="preserve"> </w:t>
      </w:r>
      <w:r w:rsidRPr="007350DD">
        <w:t>scale</w:t>
      </w:r>
      <w:r w:rsidR="001327BC" w:rsidRPr="007350DD">
        <w:t xml:space="preserve"> </w:t>
      </w:r>
      <w:r w:rsidRPr="007350DD">
        <w:t>to</w:t>
      </w:r>
      <w:r w:rsidR="001327BC" w:rsidRPr="007350DD">
        <w:t xml:space="preserve"> </w:t>
      </w:r>
      <w:r w:rsidRPr="007350DD">
        <w:t>address</w:t>
      </w:r>
      <w:r w:rsidR="001327BC" w:rsidRPr="007350DD">
        <w:t xml:space="preserve"> </w:t>
      </w:r>
      <w:r w:rsidRPr="007350DD">
        <w:t>the</w:t>
      </w:r>
      <w:r w:rsidR="001327BC" w:rsidRPr="007350DD">
        <w:t xml:space="preserve"> </w:t>
      </w:r>
      <w:r w:rsidRPr="007350DD">
        <w:t>information</w:t>
      </w:r>
      <w:r w:rsidR="001327BC" w:rsidRPr="007350DD">
        <w:t xml:space="preserve"> </w:t>
      </w:r>
      <w:r w:rsidRPr="007350DD">
        <w:t>needs</w:t>
      </w:r>
      <w:r w:rsidR="001327BC" w:rsidRPr="007350DD">
        <w:t xml:space="preserve"> </w:t>
      </w:r>
      <w:r w:rsidRPr="007350DD">
        <w:t>and</w:t>
      </w:r>
      <w:r w:rsidR="001327BC" w:rsidRPr="007350DD">
        <w:t xml:space="preserve"> </w:t>
      </w:r>
      <w:r w:rsidRPr="007350DD">
        <w:t>gaps</w:t>
      </w:r>
      <w:r w:rsidR="001327BC" w:rsidRPr="007350DD">
        <w:t xml:space="preserve"> </w:t>
      </w:r>
      <w:r w:rsidRPr="007350DD">
        <w:t>among</w:t>
      </w:r>
      <w:r w:rsidR="001327BC" w:rsidRPr="007350DD">
        <w:t xml:space="preserve"> </w:t>
      </w:r>
      <w:r w:rsidRPr="007350DD">
        <w:t>school</w:t>
      </w:r>
      <w:r w:rsidR="001327BC" w:rsidRPr="007350DD">
        <w:t xml:space="preserve"> </w:t>
      </w:r>
      <w:r w:rsidRPr="007350DD">
        <w:t>children,</w:t>
      </w:r>
      <w:r w:rsidR="001327BC" w:rsidRPr="007350DD">
        <w:t xml:space="preserve"> </w:t>
      </w:r>
      <w:r w:rsidRPr="007350DD">
        <w:t>youth</w:t>
      </w:r>
      <w:r w:rsidR="001327BC" w:rsidRPr="007350DD">
        <w:t xml:space="preserve"> </w:t>
      </w:r>
      <w:r w:rsidRPr="007350DD">
        <w:t>in</w:t>
      </w:r>
      <w:r w:rsidR="001327BC" w:rsidRPr="007350DD">
        <w:t xml:space="preserve"> </w:t>
      </w:r>
      <w:r w:rsidRPr="007350DD">
        <w:t>higher</w:t>
      </w:r>
      <w:r w:rsidR="001327BC" w:rsidRPr="007350DD">
        <w:t xml:space="preserve"> </w:t>
      </w:r>
      <w:r w:rsidRPr="007350DD">
        <w:t>education</w:t>
      </w:r>
      <w:r w:rsidR="001327BC" w:rsidRPr="007350DD">
        <w:t xml:space="preserve"> </w:t>
      </w:r>
      <w:r w:rsidRPr="007350DD">
        <w:t>and</w:t>
      </w:r>
      <w:r w:rsidR="001327BC" w:rsidRPr="007350DD">
        <w:t xml:space="preserve"> </w:t>
      </w:r>
      <w:r w:rsidRPr="007350DD">
        <w:t>out-of-school</w:t>
      </w:r>
      <w:r w:rsidR="001327BC" w:rsidRPr="007350DD">
        <w:t xml:space="preserve"> </w:t>
      </w:r>
      <w:r w:rsidRPr="007350DD">
        <w:t>youth.</w:t>
      </w:r>
      <w:r w:rsidR="001327BC" w:rsidRPr="007350DD">
        <w:t xml:space="preserve"> </w:t>
      </w:r>
      <w:r w:rsidRPr="007350DD">
        <w:t>Surveys</w:t>
      </w:r>
      <w:r w:rsidR="001327BC" w:rsidRPr="007350DD">
        <w:t xml:space="preserve"> </w:t>
      </w:r>
      <w:r w:rsidRPr="007350DD">
        <w:t>show</w:t>
      </w:r>
      <w:r w:rsidR="001327BC" w:rsidRPr="007350DD">
        <w:t xml:space="preserve"> </w:t>
      </w:r>
      <w:r w:rsidRPr="007350DD">
        <w:t>that</w:t>
      </w:r>
      <w:r w:rsidR="001327BC" w:rsidRPr="007350DD">
        <w:t xml:space="preserve"> </w:t>
      </w:r>
      <w:r w:rsidRPr="007350DD">
        <w:t>the</w:t>
      </w:r>
      <w:r w:rsidR="001327BC" w:rsidRPr="007350DD">
        <w:t xml:space="preserve"> </w:t>
      </w:r>
      <w:r w:rsidRPr="007350DD">
        <w:t>majority</w:t>
      </w:r>
      <w:r w:rsidR="001327BC" w:rsidRPr="007350DD">
        <w:t xml:space="preserve"> </w:t>
      </w:r>
      <w:r w:rsidRPr="007350DD">
        <w:t>of</w:t>
      </w:r>
      <w:r w:rsidR="001327BC" w:rsidRPr="007350DD">
        <w:t xml:space="preserve"> </w:t>
      </w:r>
      <w:r w:rsidRPr="007350DD">
        <w:t>young</w:t>
      </w:r>
      <w:r w:rsidR="001327BC" w:rsidRPr="007350DD">
        <w:t xml:space="preserve"> </w:t>
      </w:r>
      <w:r w:rsidRPr="007350DD">
        <w:t>people</w:t>
      </w:r>
      <w:r w:rsidR="001327BC" w:rsidRPr="007350DD">
        <w:t xml:space="preserve"> </w:t>
      </w:r>
      <w:r w:rsidRPr="007350DD">
        <w:t>have</w:t>
      </w:r>
      <w:r w:rsidR="001327BC" w:rsidRPr="007350DD">
        <w:t xml:space="preserve"> </w:t>
      </w:r>
      <w:r w:rsidRPr="007350DD">
        <w:t>little</w:t>
      </w:r>
      <w:r w:rsidR="001327BC" w:rsidRPr="007350DD">
        <w:t xml:space="preserve"> </w:t>
      </w:r>
      <w:r w:rsidRPr="007350DD">
        <w:t>effective</w:t>
      </w:r>
      <w:r w:rsidR="001327BC" w:rsidRPr="007350DD">
        <w:t xml:space="preserve"> </w:t>
      </w:r>
      <w:r w:rsidRPr="007350DD">
        <w:t>knowledge</w:t>
      </w:r>
      <w:r w:rsidR="001327BC" w:rsidRPr="007350DD">
        <w:t xml:space="preserve"> </w:t>
      </w:r>
      <w:r w:rsidRPr="007350DD">
        <w:t>about</w:t>
      </w:r>
      <w:r w:rsidR="001327BC" w:rsidRPr="007350DD">
        <w:t xml:space="preserve"> </w:t>
      </w:r>
      <w:r w:rsidRPr="007350DD">
        <w:t>their</w:t>
      </w:r>
      <w:r w:rsidR="001327BC" w:rsidRPr="007350DD">
        <w:t xml:space="preserve"> </w:t>
      </w:r>
      <w:r w:rsidRPr="007350DD">
        <w:t>own</w:t>
      </w:r>
      <w:r w:rsidR="001327BC" w:rsidRPr="007350DD">
        <w:t xml:space="preserve"> </w:t>
      </w:r>
      <w:r w:rsidRPr="007350DD">
        <w:t>sexual</w:t>
      </w:r>
      <w:r w:rsidR="001327BC" w:rsidRPr="007350DD">
        <w:t xml:space="preserve"> </w:t>
      </w:r>
      <w:r w:rsidRPr="007350DD">
        <w:t>and</w:t>
      </w:r>
      <w:r w:rsidR="001327BC" w:rsidRPr="007350DD">
        <w:t xml:space="preserve"> </w:t>
      </w:r>
      <w:r w:rsidRPr="007350DD">
        <w:t>reproductive</w:t>
      </w:r>
      <w:r w:rsidR="001327BC" w:rsidRPr="007350DD">
        <w:t xml:space="preserve"> </w:t>
      </w:r>
      <w:r w:rsidRPr="007350DD">
        <w:t>health</w:t>
      </w:r>
      <w:r w:rsidR="001327BC" w:rsidRPr="007350DD">
        <w:t xml:space="preserve"> </w:t>
      </w:r>
      <w:r w:rsidRPr="007350DD">
        <w:t>and</w:t>
      </w:r>
      <w:r w:rsidR="001327BC" w:rsidRPr="007350DD">
        <w:t xml:space="preserve"> </w:t>
      </w:r>
      <w:r w:rsidRPr="007350DD">
        <w:t>are</w:t>
      </w:r>
      <w:r w:rsidR="001327BC" w:rsidRPr="007350DD">
        <w:t xml:space="preserve"> </w:t>
      </w:r>
      <w:r w:rsidRPr="007350DD">
        <w:t>not</w:t>
      </w:r>
      <w:r w:rsidR="001327BC" w:rsidRPr="007350DD">
        <w:t xml:space="preserve"> </w:t>
      </w:r>
      <w:r w:rsidRPr="007350DD">
        <w:t>translating</w:t>
      </w:r>
      <w:r w:rsidR="001327BC" w:rsidRPr="007350DD">
        <w:t xml:space="preserve"> </w:t>
      </w:r>
      <w:r w:rsidRPr="007350DD">
        <w:t>their</w:t>
      </w:r>
      <w:r w:rsidR="001327BC" w:rsidRPr="007350DD">
        <w:t xml:space="preserve"> </w:t>
      </w:r>
      <w:r w:rsidRPr="007350DD">
        <w:t>knowledge</w:t>
      </w:r>
      <w:r w:rsidR="001327BC" w:rsidRPr="007350DD">
        <w:t xml:space="preserve"> </w:t>
      </w:r>
      <w:r w:rsidRPr="007350DD">
        <w:t>of</w:t>
      </w:r>
      <w:r w:rsidR="001327BC" w:rsidRPr="007350DD">
        <w:t xml:space="preserve"> </w:t>
      </w:r>
      <w:r w:rsidRPr="007350DD">
        <w:t>HIV</w:t>
      </w:r>
      <w:r w:rsidR="001327BC" w:rsidRPr="007350DD">
        <w:t xml:space="preserve"> </w:t>
      </w:r>
      <w:r w:rsidRPr="007350DD">
        <w:t>transmission</w:t>
      </w:r>
      <w:r w:rsidR="001327BC" w:rsidRPr="007350DD">
        <w:t xml:space="preserve"> </w:t>
      </w:r>
      <w:r w:rsidRPr="007350DD">
        <w:t>prevention</w:t>
      </w:r>
      <w:r w:rsidR="001327BC" w:rsidRPr="007350DD">
        <w:t xml:space="preserve"> </w:t>
      </w:r>
      <w:r w:rsidRPr="007350DD">
        <w:t>into</w:t>
      </w:r>
      <w:r w:rsidR="001327BC" w:rsidRPr="007350DD">
        <w:t xml:space="preserve"> </w:t>
      </w:r>
      <w:r w:rsidRPr="007350DD">
        <w:t>the</w:t>
      </w:r>
      <w:r w:rsidR="001327BC" w:rsidRPr="007350DD">
        <w:t xml:space="preserve"> </w:t>
      </w:r>
      <w:r w:rsidRPr="007350DD">
        <w:t>prevention</w:t>
      </w:r>
      <w:r w:rsidR="001327BC" w:rsidRPr="007350DD">
        <w:t xml:space="preserve"> </w:t>
      </w:r>
      <w:r w:rsidRPr="007350DD">
        <w:t>of</w:t>
      </w:r>
      <w:r w:rsidR="001327BC" w:rsidRPr="007350DD">
        <w:t xml:space="preserve"> </w:t>
      </w:r>
      <w:r w:rsidRPr="007350DD">
        <w:t>STIs.</w:t>
      </w:r>
      <w:r w:rsidR="001327BC" w:rsidRPr="007350DD">
        <w:t xml:space="preserve"> </w:t>
      </w:r>
      <w:r w:rsidRPr="007350DD">
        <w:t>KAPB</w:t>
      </w:r>
      <w:r w:rsidR="001327BC" w:rsidRPr="007350DD">
        <w:t xml:space="preserve"> </w:t>
      </w:r>
      <w:r w:rsidRPr="007350DD">
        <w:t>surveys</w:t>
      </w:r>
      <w:r w:rsidR="001327BC" w:rsidRPr="007350DD">
        <w:t xml:space="preserve"> </w:t>
      </w:r>
      <w:r w:rsidRPr="007350DD">
        <w:t>of</w:t>
      </w:r>
      <w:r w:rsidR="001327BC" w:rsidRPr="007350DD">
        <w:t xml:space="preserve"> </w:t>
      </w:r>
      <w:r w:rsidRPr="007350DD">
        <w:t>youth</w:t>
      </w:r>
      <w:r w:rsidR="001327BC" w:rsidRPr="007350DD">
        <w:t xml:space="preserve"> </w:t>
      </w:r>
      <w:r w:rsidRPr="007350DD">
        <w:t>between</w:t>
      </w:r>
      <w:r w:rsidR="001327BC" w:rsidRPr="007350DD">
        <w:t xml:space="preserve"> </w:t>
      </w:r>
      <w:r w:rsidRPr="007350DD">
        <w:t>15</w:t>
      </w:r>
      <w:r w:rsidR="00355C8F" w:rsidRPr="007350DD">
        <w:t>–</w:t>
      </w:r>
      <w:r w:rsidRPr="007350DD">
        <w:t>29</w:t>
      </w:r>
      <w:r w:rsidR="001327BC" w:rsidRPr="007350DD">
        <w:t xml:space="preserve"> </w:t>
      </w:r>
      <w:r w:rsidRPr="007350DD">
        <w:t>revealed</w:t>
      </w:r>
      <w:r w:rsidR="001327BC" w:rsidRPr="007350DD">
        <w:t xml:space="preserve"> </w:t>
      </w:r>
      <w:r w:rsidRPr="007350DD">
        <w:t>knowledge</w:t>
      </w:r>
      <w:r w:rsidR="001327BC" w:rsidRPr="007350DD">
        <w:t xml:space="preserve"> </w:t>
      </w:r>
      <w:r w:rsidRPr="007350DD">
        <w:t>about</w:t>
      </w:r>
      <w:r w:rsidR="001327BC" w:rsidRPr="007350DD">
        <w:t xml:space="preserve"> </w:t>
      </w:r>
      <w:r w:rsidRPr="007350DD">
        <w:t>transmission</w:t>
      </w:r>
      <w:r w:rsidR="001327BC" w:rsidRPr="007350DD">
        <w:t xml:space="preserve"> </w:t>
      </w:r>
      <w:r w:rsidRPr="007350DD">
        <w:t>but</w:t>
      </w:r>
      <w:r w:rsidR="001327BC" w:rsidRPr="007350DD">
        <w:t xml:space="preserve"> </w:t>
      </w:r>
      <w:r w:rsidRPr="007350DD">
        <w:t>limited</w:t>
      </w:r>
      <w:r w:rsidR="001327BC" w:rsidRPr="007350DD">
        <w:t xml:space="preserve"> </w:t>
      </w:r>
      <w:r w:rsidRPr="007350DD">
        <w:t>regular</w:t>
      </w:r>
      <w:r w:rsidR="001327BC" w:rsidRPr="007350DD">
        <w:t xml:space="preserve"> </w:t>
      </w:r>
      <w:r w:rsidRPr="007350DD">
        <w:t>condom</w:t>
      </w:r>
      <w:r w:rsidR="001327BC" w:rsidRPr="007350DD">
        <w:t xml:space="preserve"> </w:t>
      </w:r>
      <w:r w:rsidRPr="007350DD">
        <w:t>use.</w:t>
      </w:r>
      <w:r w:rsidR="001327BC" w:rsidRPr="007350DD">
        <w:t xml:space="preserve"> </w:t>
      </w:r>
      <w:r w:rsidRPr="007350DD">
        <w:t>Less</w:t>
      </w:r>
      <w:r w:rsidR="001327BC" w:rsidRPr="007350DD">
        <w:t xml:space="preserve"> </w:t>
      </w:r>
      <w:r w:rsidRPr="007350DD">
        <w:t>than</w:t>
      </w:r>
      <w:r w:rsidR="001327BC" w:rsidRPr="007350DD">
        <w:t xml:space="preserve"> </w:t>
      </w:r>
      <w:r w:rsidRPr="007350DD">
        <w:t>one-third</w:t>
      </w:r>
      <w:r w:rsidR="001327BC" w:rsidRPr="007350DD">
        <w:t xml:space="preserve"> </w:t>
      </w:r>
      <w:r w:rsidRPr="007350DD">
        <w:t>of</w:t>
      </w:r>
      <w:r w:rsidR="001327BC" w:rsidRPr="007350DD">
        <w:t xml:space="preserve"> </w:t>
      </w:r>
      <w:r w:rsidRPr="007350DD">
        <w:t>young</w:t>
      </w:r>
      <w:r w:rsidR="001327BC" w:rsidRPr="007350DD">
        <w:t xml:space="preserve"> </w:t>
      </w:r>
      <w:r w:rsidRPr="007350DD">
        <w:t>people</w:t>
      </w:r>
      <w:r w:rsidR="001327BC" w:rsidRPr="007350DD">
        <w:t xml:space="preserve"> </w:t>
      </w:r>
      <w:r w:rsidRPr="007350DD">
        <w:t>report</w:t>
      </w:r>
      <w:r w:rsidR="001327BC" w:rsidRPr="007350DD">
        <w:t xml:space="preserve"> </w:t>
      </w:r>
      <w:r w:rsidRPr="007350DD">
        <w:t>consistent</w:t>
      </w:r>
      <w:r w:rsidR="001327BC" w:rsidRPr="007350DD">
        <w:t xml:space="preserve"> </w:t>
      </w:r>
      <w:r w:rsidRPr="007350DD">
        <w:t>use</w:t>
      </w:r>
      <w:r w:rsidR="001327BC" w:rsidRPr="007350DD">
        <w:t xml:space="preserve"> </w:t>
      </w:r>
      <w:r w:rsidRPr="007350DD">
        <w:t>of</w:t>
      </w:r>
      <w:r w:rsidR="001327BC" w:rsidRPr="007350DD">
        <w:t xml:space="preserve"> </w:t>
      </w:r>
      <w:r w:rsidRPr="007350DD">
        <w:t>condoms</w:t>
      </w:r>
      <w:r w:rsidR="001327BC" w:rsidRPr="007350DD">
        <w:t xml:space="preserve"> </w:t>
      </w:r>
      <w:r w:rsidRPr="007350DD">
        <w:t>and</w:t>
      </w:r>
      <w:r w:rsidR="001327BC" w:rsidRPr="007350DD">
        <w:t xml:space="preserve"> </w:t>
      </w:r>
      <w:r w:rsidRPr="007350DD">
        <w:t>almost</w:t>
      </w:r>
      <w:r w:rsidR="001327BC" w:rsidRPr="007350DD">
        <w:t xml:space="preserve"> </w:t>
      </w:r>
      <w:r w:rsidRPr="007350DD">
        <w:t>one-fifth</w:t>
      </w:r>
      <w:r w:rsidR="001327BC" w:rsidRPr="007350DD">
        <w:t xml:space="preserve"> </w:t>
      </w:r>
      <w:r w:rsidRPr="007350DD">
        <w:t>report</w:t>
      </w:r>
      <w:r w:rsidR="001327BC" w:rsidRPr="007350DD">
        <w:t xml:space="preserve"> </w:t>
      </w:r>
      <w:r w:rsidRPr="007350DD">
        <w:t>never</w:t>
      </w:r>
      <w:r w:rsidR="001327BC" w:rsidRPr="007350DD">
        <w:t xml:space="preserve"> </w:t>
      </w:r>
      <w:r w:rsidRPr="007350DD">
        <w:t>using</w:t>
      </w:r>
      <w:r w:rsidR="001327BC" w:rsidRPr="007350DD">
        <w:t xml:space="preserve"> </w:t>
      </w:r>
      <w:r w:rsidRPr="007350DD">
        <w:t>condoms.</w:t>
      </w:r>
      <w:r w:rsidR="001327BC" w:rsidRPr="007350DD">
        <w:t xml:space="preserve"> </w:t>
      </w:r>
      <w:r w:rsidRPr="007350DD">
        <w:t>A</w:t>
      </w:r>
      <w:r w:rsidR="001327BC" w:rsidRPr="007350DD">
        <w:t xml:space="preserve"> </w:t>
      </w:r>
      <w:r w:rsidRPr="007350DD">
        <w:t>Behaviour</w:t>
      </w:r>
      <w:r w:rsidR="001327BC" w:rsidRPr="007350DD">
        <w:t xml:space="preserve"> </w:t>
      </w:r>
      <w:r w:rsidRPr="007350DD">
        <w:t>Change</w:t>
      </w:r>
      <w:r w:rsidR="001327BC" w:rsidRPr="007350DD">
        <w:t xml:space="preserve"> </w:t>
      </w:r>
      <w:r w:rsidRPr="007350DD">
        <w:t>Communication</w:t>
      </w:r>
      <w:r w:rsidR="001327BC" w:rsidRPr="007350DD">
        <w:t xml:space="preserve"> </w:t>
      </w:r>
      <w:r w:rsidRPr="007350DD">
        <w:t>Specialist,</w:t>
      </w:r>
      <w:r w:rsidR="001327BC" w:rsidRPr="007350DD">
        <w:t xml:space="preserve"> </w:t>
      </w:r>
      <w:r w:rsidRPr="007350DD">
        <w:t>who</w:t>
      </w:r>
      <w:r w:rsidR="001327BC" w:rsidRPr="007350DD">
        <w:t xml:space="preserve"> </w:t>
      </w:r>
      <w:r w:rsidRPr="007350DD">
        <w:t>will</w:t>
      </w:r>
      <w:r w:rsidR="001327BC" w:rsidRPr="007350DD">
        <w:t xml:space="preserve"> </w:t>
      </w:r>
      <w:r w:rsidRPr="007350DD">
        <w:t>work</w:t>
      </w:r>
      <w:r w:rsidR="001327BC" w:rsidRPr="007350DD">
        <w:t xml:space="preserve"> </w:t>
      </w:r>
      <w:r w:rsidRPr="007350DD">
        <w:t>with</w:t>
      </w:r>
      <w:r w:rsidR="001327BC" w:rsidRPr="007350DD">
        <w:t xml:space="preserve"> </w:t>
      </w:r>
      <w:r w:rsidRPr="007350DD">
        <w:t>all</w:t>
      </w:r>
      <w:r w:rsidR="001327BC" w:rsidRPr="007350DD">
        <w:t xml:space="preserve"> </w:t>
      </w:r>
      <w:r w:rsidRPr="007350DD">
        <w:t>ages,</w:t>
      </w:r>
      <w:r w:rsidR="001327BC" w:rsidRPr="007350DD">
        <w:t xml:space="preserve"> </w:t>
      </w:r>
      <w:r w:rsidRPr="007350DD">
        <w:t>was</w:t>
      </w:r>
      <w:r w:rsidR="001327BC" w:rsidRPr="007350DD">
        <w:t xml:space="preserve"> </w:t>
      </w:r>
      <w:r w:rsidRPr="007350DD">
        <w:t>appointed</w:t>
      </w:r>
      <w:r w:rsidR="001327BC" w:rsidRPr="007350DD">
        <w:t xml:space="preserve"> </w:t>
      </w:r>
      <w:r w:rsidRPr="007350DD">
        <w:t>in</w:t>
      </w:r>
      <w:r w:rsidR="001327BC" w:rsidRPr="007350DD">
        <w:t xml:space="preserve"> </w:t>
      </w:r>
      <w:r w:rsidRPr="007350DD">
        <w:t>2007</w:t>
      </w:r>
      <w:r w:rsidR="001327BC" w:rsidRPr="007350DD">
        <w:t xml:space="preserve"> </w:t>
      </w:r>
      <w:r w:rsidRPr="007350DD">
        <w:t>at</w:t>
      </w:r>
      <w:r w:rsidR="001327BC" w:rsidRPr="007350DD">
        <w:t xml:space="preserve"> </w:t>
      </w:r>
      <w:r w:rsidRPr="007350DD">
        <w:t>the</w:t>
      </w:r>
      <w:r w:rsidR="001327BC" w:rsidRPr="007350DD">
        <w:t xml:space="preserve"> </w:t>
      </w:r>
      <w:r w:rsidRPr="007350DD">
        <w:t>National</w:t>
      </w:r>
      <w:r w:rsidR="001327BC" w:rsidRPr="007350DD">
        <w:t xml:space="preserve"> </w:t>
      </w:r>
      <w:r w:rsidRPr="007350DD">
        <w:t>HIV/AIDS</w:t>
      </w:r>
      <w:r w:rsidR="001327BC" w:rsidRPr="007350DD">
        <w:t xml:space="preserve"> </w:t>
      </w:r>
      <w:r w:rsidRPr="007350DD">
        <w:t>Commission.</w:t>
      </w:r>
      <w:r w:rsidR="001327BC" w:rsidRPr="007350DD">
        <w:t xml:space="preserve"> </w:t>
      </w:r>
      <w:r w:rsidRPr="007350DD">
        <w:t>The</w:t>
      </w:r>
      <w:r w:rsidR="001327BC" w:rsidRPr="007350DD">
        <w:t xml:space="preserve"> </w:t>
      </w:r>
      <w:r w:rsidRPr="007350DD">
        <w:t>Commission</w:t>
      </w:r>
      <w:r w:rsidR="00EA19E5" w:rsidRPr="007350DD">
        <w:t>’</w:t>
      </w:r>
      <w:r w:rsidRPr="007350DD">
        <w:t>s</w:t>
      </w:r>
      <w:r w:rsidR="001327BC" w:rsidRPr="007350DD">
        <w:t xml:space="preserve"> </w:t>
      </w:r>
      <w:r w:rsidRPr="007350DD">
        <w:t>National</w:t>
      </w:r>
      <w:r w:rsidR="001327BC" w:rsidRPr="007350DD">
        <w:t xml:space="preserve"> </w:t>
      </w:r>
      <w:r w:rsidRPr="007350DD">
        <w:t>Strategic</w:t>
      </w:r>
      <w:r w:rsidR="001327BC" w:rsidRPr="007350DD">
        <w:t xml:space="preserve"> </w:t>
      </w:r>
      <w:r w:rsidRPr="007350DD">
        <w:t>Plan</w:t>
      </w:r>
      <w:r w:rsidR="001327BC" w:rsidRPr="007350DD">
        <w:t xml:space="preserve"> </w:t>
      </w:r>
      <w:r w:rsidRPr="007350DD">
        <w:t>2008</w:t>
      </w:r>
      <w:r w:rsidR="00355C8F" w:rsidRPr="007350DD">
        <w:t>–</w:t>
      </w:r>
      <w:r w:rsidRPr="007350DD">
        <w:t>2013</w:t>
      </w:r>
      <w:r w:rsidR="001327BC" w:rsidRPr="007350DD">
        <w:t xml:space="preserve"> </w:t>
      </w:r>
      <w:r w:rsidRPr="007350DD">
        <w:t>also</w:t>
      </w:r>
      <w:r w:rsidR="001327BC" w:rsidRPr="007350DD">
        <w:t xml:space="preserve"> </w:t>
      </w:r>
      <w:r w:rsidRPr="007350DD">
        <w:t>addresses</w:t>
      </w:r>
      <w:r w:rsidR="001327BC" w:rsidRPr="007350DD">
        <w:t xml:space="preserve"> </w:t>
      </w:r>
      <w:r w:rsidRPr="007350DD">
        <w:t>the</w:t>
      </w:r>
      <w:r w:rsidR="001327BC" w:rsidRPr="007350DD">
        <w:t xml:space="preserve"> </w:t>
      </w:r>
      <w:r w:rsidRPr="007350DD">
        <w:t>need</w:t>
      </w:r>
      <w:r w:rsidR="001327BC" w:rsidRPr="007350DD">
        <w:t xml:space="preserve"> </w:t>
      </w:r>
      <w:r w:rsidRPr="007350DD">
        <w:t>for</w:t>
      </w:r>
      <w:r w:rsidR="001327BC" w:rsidRPr="007350DD">
        <w:t xml:space="preserve"> </w:t>
      </w:r>
      <w:r w:rsidRPr="007350DD">
        <w:t>a</w:t>
      </w:r>
      <w:r w:rsidR="001327BC" w:rsidRPr="007350DD">
        <w:t xml:space="preserve"> </w:t>
      </w:r>
      <w:r w:rsidRPr="007350DD">
        <w:t>greater</w:t>
      </w:r>
      <w:r w:rsidR="001327BC" w:rsidRPr="007350DD">
        <w:t xml:space="preserve"> </w:t>
      </w:r>
      <w:r w:rsidRPr="007350DD">
        <w:t>focus</w:t>
      </w:r>
      <w:r w:rsidR="001327BC" w:rsidRPr="007350DD">
        <w:t xml:space="preserve"> </w:t>
      </w:r>
      <w:r w:rsidRPr="007350DD">
        <w:t>on</w:t>
      </w:r>
      <w:r w:rsidR="001327BC" w:rsidRPr="007350DD">
        <w:t xml:space="preserve"> </w:t>
      </w:r>
      <w:r w:rsidRPr="007350DD">
        <w:t>HIV</w:t>
      </w:r>
      <w:r w:rsidR="001327BC" w:rsidRPr="007350DD">
        <w:t xml:space="preserve"> </w:t>
      </w:r>
      <w:r w:rsidRPr="007350DD">
        <w:t>transmission</w:t>
      </w:r>
      <w:r w:rsidR="001327BC" w:rsidRPr="007350DD">
        <w:t xml:space="preserve"> </w:t>
      </w:r>
      <w:r w:rsidRPr="007350DD">
        <w:t>prevention</w:t>
      </w:r>
      <w:r w:rsidR="001327BC" w:rsidRPr="007350DD">
        <w:t xml:space="preserve"> </w:t>
      </w:r>
      <w:r w:rsidRPr="007350DD">
        <w:t>through</w:t>
      </w:r>
      <w:r w:rsidR="001327BC" w:rsidRPr="007350DD">
        <w:t xml:space="preserve"> </w:t>
      </w:r>
      <w:r w:rsidRPr="007350DD">
        <w:t>BCC.</w:t>
      </w:r>
    </w:p>
    <w:p w:rsidR="006564B6" w:rsidRPr="007350DD" w:rsidRDefault="006564B6" w:rsidP="009E22FF">
      <w:pPr>
        <w:pStyle w:val="SingleTxtG"/>
      </w:pPr>
      <w:r w:rsidRPr="007350DD">
        <w:t>163.</w:t>
      </w:r>
      <w:r w:rsidRPr="007350DD">
        <w:tab/>
        <w:t>For</w:t>
      </w:r>
      <w:r w:rsidR="001327BC" w:rsidRPr="007350DD">
        <w:t xml:space="preserve"> </w:t>
      </w:r>
      <w:r w:rsidRPr="007350DD">
        <w:t>several</w:t>
      </w:r>
      <w:r w:rsidR="001327BC" w:rsidRPr="007350DD">
        <w:t xml:space="preserve"> </w:t>
      </w:r>
      <w:r w:rsidRPr="007350DD">
        <w:t>years</w:t>
      </w:r>
      <w:r w:rsidR="001327BC" w:rsidRPr="007350DD">
        <w:t xml:space="preserve"> </w:t>
      </w:r>
      <w:r w:rsidRPr="007350DD">
        <w:t>UNICEF</w:t>
      </w:r>
      <w:r w:rsidR="001327BC" w:rsidRPr="007350DD">
        <w:t xml:space="preserve"> </w:t>
      </w:r>
      <w:r w:rsidRPr="007350DD">
        <w:t>has</w:t>
      </w:r>
      <w:r w:rsidR="001327BC" w:rsidRPr="007350DD">
        <w:t xml:space="preserve"> </w:t>
      </w:r>
      <w:r w:rsidRPr="007350DD">
        <w:t>been</w:t>
      </w:r>
      <w:r w:rsidR="001327BC" w:rsidRPr="007350DD">
        <w:t xml:space="preserve"> </w:t>
      </w:r>
      <w:r w:rsidRPr="007350DD">
        <w:t>running</w:t>
      </w:r>
      <w:r w:rsidR="001327BC" w:rsidRPr="007350DD">
        <w:t xml:space="preserve"> </w:t>
      </w:r>
      <w:r w:rsidRPr="007350DD">
        <w:t>a</w:t>
      </w:r>
      <w:r w:rsidR="001327BC" w:rsidRPr="007350DD">
        <w:t xml:space="preserve"> </w:t>
      </w:r>
      <w:r w:rsidRPr="007350DD">
        <w:t>programme</w:t>
      </w:r>
      <w:r w:rsidR="001327BC" w:rsidRPr="007350DD">
        <w:t xml:space="preserve"> </w:t>
      </w:r>
      <w:r w:rsidRPr="007350DD">
        <w:t>to</w:t>
      </w:r>
      <w:r w:rsidR="001327BC" w:rsidRPr="007350DD">
        <w:t xml:space="preserve"> </w:t>
      </w:r>
      <w:r w:rsidRPr="007350DD">
        <w:t>empower</w:t>
      </w:r>
      <w:r w:rsidR="001327BC" w:rsidRPr="007350DD">
        <w:t xml:space="preserve"> </w:t>
      </w:r>
      <w:r w:rsidRPr="007350DD">
        <w:t>young</w:t>
      </w:r>
      <w:r w:rsidR="001327BC" w:rsidRPr="007350DD">
        <w:t xml:space="preserve"> </w:t>
      </w:r>
      <w:r w:rsidRPr="007350DD">
        <w:t>people</w:t>
      </w:r>
      <w:r w:rsidR="001327BC" w:rsidRPr="007350DD">
        <w:t xml:space="preserve"> </w:t>
      </w:r>
      <w:r w:rsidRPr="007350DD">
        <w:t>to</w:t>
      </w:r>
      <w:r w:rsidR="001327BC" w:rsidRPr="007350DD">
        <w:t xml:space="preserve"> </w:t>
      </w:r>
      <w:r w:rsidRPr="007350DD">
        <w:t>reduce</w:t>
      </w:r>
      <w:r w:rsidR="001327BC" w:rsidRPr="007350DD">
        <w:t xml:space="preserve"> </w:t>
      </w:r>
      <w:r w:rsidRPr="007350DD">
        <w:t>the</w:t>
      </w:r>
      <w:r w:rsidR="001327BC" w:rsidRPr="007350DD">
        <w:t xml:space="preserve"> </w:t>
      </w:r>
      <w:r w:rsidRPr="007350DD">
        <w:t>rate</w:t>
      </w:r>
      <w:r w:rsidR="001327BC" w:rsidRPr="007350DD">
        <w:t xml:space="preserve"> </w:t>
      </w:r>
      <w:r w:rsidRPr="007350DD">
        <w:t>of</w:t>
      </w:r>
      <w:r w:rsidR="001327BC" w:rsidRPr="007350DD">
        <w:t xml:space="preserve"> </w:t>
      </w:r>
      <w:r w:rsidRPr="007350DD">
        <w:t>HIV</w:t>
      </w:r>
      <w:r w:rsidR="001327BC" w:rsidRPr="007350DD">
        <w:t xml:space="preserve"> </w:t>
      </w:r>
      <w:r w:rsidRPr="007350DD">
        <w:t>infection</w:t>
      </w:r>
      <w:r w:rsidR="001327BC" w:rsidRPr="007350DD">
        <w:t xml:space="preserve"> </w:t>
      </w:r>
      <w:r w:rsidRPr="007350DD">
        <w:t>throughout</w:t>
      </w:r>
      <w:r w:rsidR="001327BC" w:rsidRPr="007350DD">
        <w:t xml:space="preserve"> </w:t>
      </w:r>
      <w:r w:rsidRPr="007350DD">
        <w:t>the</w:t>
      </w:r>
      <w:r w:rsidR="001327BC" w:rsidRPr="007350DD">
        <w:t xml:space="preserve"> </w:t>
      </w:r>
      <w:r w:rsidRPr="007350DD">
        <w:t>Eastern</w:t>
      </w:r>
      <w:r w:rsidR="001327BC" w:rsidRPr="007350DD">
        <w:t xml:space="preserve"> </w:t>
      </w:r>
      <w:r w:rsidRPr="007350DD">
        <w:t>Caribbean,</w:t>
      </w:r>
      <w:r w:rsidR="001327BC" w:rsidRPr="007350DD">
        <w:t xml:space="preserve"> </w:t>
      </w:r>
      <w:r w:rsidRPr="007350DD">
        <w:t>including</w:t>
      </w:r>
      <w:r w:rsidR="001327BC" w:rsidRPr="007350DD">
        <w:t xml:space="preserve"> </w:t>
      </w:r>
      <w:r w:rsidRPr="007350DD">
        <w:t>Barbados.</w:t>
      </w:r>
      <w:r w:rsidR="001327BC" w:rsidRPr="007350DD">
        <w:t xml:space="preserve"> </w:t>
      </w:r>
      <w:r w:rsidRPr="007350DD">
        <w:t>Consultants</w:t>
      </w:r>
      <w:r w:rsidR="001327BC" w:rsidRPr="007350DD">
        <w:t xml:space="preserve"> </w:t>
      </w:r>
      <w:r w:rsidRPr="007350DD">
        <w:t>have</w:t>
      </w:r>
      <w:r w:rsidR="001327BC" w:rsidRPr="007350DD">
        <w:t xml:space="preserve"> </w:t>
      </w:r>
      <w:r w:rsidRPr="007350DD">
        <w:t>been</w:t>
      </w:r>
      <w:r w:rsidR="001327BC" w:rsidRPr="007350DD">
        <w:t xml:space="preserve"> </w:t>
      </w:r>
      <w:r w:rsidRPr="007350DD">
        <w:t>employed</w:t>
      </w:r>
      <w:r w:rsidR="001327BC" w:rsidRPr="007350DD">
        <w:t xml:space="preserve"> </w:t>
      </w:r>
      <w:r w:rsidRPr="007350DD">
        <w:t>to</w:t>
      </w:r>
      <w:r w:rsidR="001327BC" w:rsidRPr="007350DD">
        <w:t xml:space="preserve"> </w:t>
      </w:r>
      <w:r w:rsidRPr="007350DD">
        <w:t>identify</w:t>
      </w:r>
      <w:r w:rsidR="001327BC" w:rsidRPr="007350DD">
        <w:t xml:space="preserve"> </w:t>
      </w:r>
      <w:r w:rsidRPr="007350DD">
        <w:t>youth</w:t>
      </w:r>
      <w:r w:rsidR="001327BC" w:rsidRPr="007350DD">
        <w:t xml:space="preserve"> </w:t>
      </w:r>
      <w:r w:rsidRPr="007350DD">
        <w:t>groups</w:t>
      </w:r>
      <w:r w:rsidR="001327BC" w:rsidRPr="007350DD">
        <w:t xml:space="preserve"> </w:t>
      </w:r>
      <w:r w:rsidRPr="007350DD">
        <w:t>and</w:t>
      </w:r>
      <w:r w:rsidR="001327BC" w:rsidRPr="007350DD">
        <w:t xml:space="preserve"> </w:t>
      </w:r>
      <w:r w:rsidRPr="007350DD">
        <w:t>help</w:t>
      </w:r>
      <w:r w:rsidR="001327BC" w:rsidRPr="007350DD">
        <w:t xml:space="preserve"> </w:t>
      </w:r>
      <w:r w:rsidRPr="007350DD">
        <w:t>them</w:t>
      </w:r>
      <w:r w:rsidR="001327BC" w:rsidRPr="007350DD">
        <w:t xml:space="preserve"> </w:t>
      </w:r>
      <w:r w:rsidRPr="007350DD">
        <w:t>to</w:t>
      </w:r>
      <w:r w:rsidR="001327BC" w:rsidRPr="007350DD">
        <w:t xml:space="preserve"> </w:t>
      </w:r>
      <w:r w:rsidRPr="007350DD">
        <w:t>develop</w:t>
      </w:r>
      <w:r w:rsidR="001327BC" w:rsidRPr="007350DD">
        <w:t xml:space="preserve"> </w:t>
      </w:r>
      <w:r w:rsidRPr="007350DD">
        <w:t>projects</w:t>
      </w:r>
      <w:r w:rsidR="001327BC" w:rsidRPr="007350DD">
        <w:t xml:space="preserve"> </w:t>
      </w:r>
      <w:r w:rsidRPr="007350DD">
        <w:t>to</w:t>
      </w:r>
      <w:r w:rsidR="001327BC" w:rsidRPr="007350DD">
        <w:t xml:space="preserve"> </w:t>
      </w:r>
      <w:r w:rsidRPr="007350DD">
        <w:t>disseminate</w:t>
      </w:r>
      <w:r w:rsidR="001327BC" w:rsidRPr="007350DD">
        <w:t xml:space="preserve"> </w:t>
      </w:r>
      <w:r w:rsidRPr="007350DD">
        <w:t>information</w:t>
      </w:r>
      <w:r w:rsidR="001327BC" w:rsidRPr="007350DD">
        <w:t xml:space="preserve"> </w:t>
      </w:r>
      <w:r w:rsidRPr="007350DD">
        <w:t>on</w:t>
      </w:r>
      <w:r w:rsidR="001327BC" w:rsidRPr="007350DD">
        <w:t xml:space="preserve"> </w:t>
      </w:r>
      <w:r w:rsidRPr="007350DD">
        <w:t>HIV/AIDS</w:t>
      </w:r>
      <w:r w:rsidR="001327BC" w:rsidRPr="007350DD">
        <w:t xml:space="preserve"> </w:t>
      </w:r>
      <w:r w:rsidRPr="007350DD">
        <w:t>and</w:t>
      </w:r>
      <w:r w:rsidR="001327BC" w:rsidRPr="007350DD">
        <w:t xml:space="preserve"> </w:t>
      </w:r>
      <w:r w:rsidRPr="007350DD">
        <w:t>to</w:t>
      </w:r>
      <w:r w:rsidR="001327BC" w:rsidRPr="007350DD">
        <w:t xml:space="preserve"> </w:t>
      </w:r>
      <w:r w:rsidRPr="007350DD">
        <w:t>change</w:t>
      </w:r>
      <w:r w:rsidR="001327BC" w:rsidRPr="007350DD">
        <w:t xml:space="preserve"> </w:t>
      </w:r>
      <w:r w:rsidRPr="007350DD">
        <w:t>the</w:t>
      </w:r>
      <w:r w:rsidR="001327BC" w:rsidRPr="007350DD">
        <w:t xml:space="preserve"> </w:t>
      </w:r>
      <w:r w:rsidRPr="007350DD">
        <w:t>attitudes</w:t>
      </w:r>
      <w:r w:rsidR="001327BC" w:rsidRPr="007350DD">
        <w:t xml:space="preserve"> </w:t>
      </w:r>
      <w:r w:rsidRPr="007350DD">
        <w:t>and</w:t>
      </w:r>
      <w:r w:rsidR="001327BC" w:rsidRPr="007350DD">
        <w:t xml:space="preserve"> </w:t>
      </w:r>
      <w:r w:rsidRPr="007350DD">
        <w:t>behaviour</w:t>
      </w:r>
      <w:r w:rsidR="001327BC" w:rsidRPr="007350DD">
        <w:t xml:space="preserve"> </w:t>
      </w:r>
      <w:r w:rsidRPr="007350DD">
        <w:t>of</w:t>
      </w:r>
      <w:r w:rsidR="001327BC" w:rsidRPr="007350DD">
        <w:t xml:space="preserve"> </w:t>
      </w:r>
      <w:r w:rsidRPr="007350DD">
        <w:t>children</w:t>
      </w:r>
      <w:r w:rsidR="001327BC" w:rsidRPr="007350DD">
        <w:t xml:space="preserve"> </w:t>
      </w:r>
      <w:r w:rsidRPr="007350DD">
        <w:t>and</w:t>
      </w:r>
      <w:r w:rsidR="001327BC" w:rsidRPr="007350DD">
        <w:t xml:space="preserve"> </w:t>
      </w:r>
      <w:r w:rsidRPr="007350DD">
        <w:t>young</w:t>
      </w:r>
      <w:r w:rsidR="001327BC" w:rsidRPr="007350DD">
        <w:t xml:space="preserve"> </w:t>
      </w:r>
      <w:r w:rsidRPr="007350DD">
        <w:t>people.</w:t>
      </w:r>
    </w:p>
    <w:p w:rsidR="006564B6" w:rsidRPr="007350DD" w:rsidRDefault="006564B6" w:rsidP="009E22FF">
      <w:pPr>
        <w:pStyle w:val="SingleTxtG"/>
      </w:pPr>
      <w:r w:rsidRPr="007350DD">
        <w:t>164.</w:t>
      </w:r>
      <w:r w:rsidRPr="007350DD">
        <w:tab/>
        <w:t>The</w:t>
      </w:r>
      <w:r w:rsidR="001327BC" w:rsidRPr="007350DD">
        <w:t xml:space="preserve"> </w:t>
      </w:r>
      <w:r w:rsidRPr="007350DD">
        <w:t>HIV/AIDS</w:t>
      </w:r>
      <w:r w:rsidR="001327BC" w:rsidRPr="007350DD">
        <w:t xml:space="preserve"> </w:t>
      </w:r>
      <w:r w:rsidRPr="007350DD">
        <w:t>Program</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continues</w:t>
      </w:r>
      <w:r w:rsidR="001327BC" w:rsidRPr="007350DD">
        <w:t xml:space="preserve"> </w:t>
      </w:r>
      <w:r w:rsidRPr="007350DD">
        <w:t>to</w:t>
      </w:r>
      <w:r w:rsidR="001327BC" w:rsidRPr="007350DD">
        <w:t xml:space="preserve"> </w:t>
      </w:r>
      <w:r w:rsidRPr="007350DD">
        <w:t>play</w:t>
      </w:r>
      <w:r w:rsidR="001327BC" w:rsidRPr="007350DD">
        <w:t xml:space="preserve"> </w:t>
      </w:r>
      <w:r w:rsidRPr="007350DD">
        <w:t>the</w:t>
      </w:r>
      <w:r w:rsidR="001327BC" w:rsidRPr="007350DD">
        <w:t xml:space="preserve"> </w:t>
      </w:r>
      <w:r w:rsidRPr="007350DD">
        <w:t>more</w:t>
      </w:r>
      <w:r w:rsidR="001327BC" w:rsidRPr="007350DD">
        <w:t xml:space="preserve"> </w:t>
      </w:r>
      <w:r w:rsidRPr="007350DD">
        <w:t>significant</w:t>
      </w:r>
      <w:r w:rsidR="001327BC" w:rsidRPr="007350DD">
        <w:t xml:space="preserve"> </w:t>
      </w:r>
      <w:r w:rsidRPr="007350DD">
        <w:t>role</w:t>
      </w:r>
      <w:r w:rsidR="001327BC" w:rsidRPr="007350DD">
        <w:t xml:space="preserve"> </w:t>
      </w:r>
      <w:r w:rsidRPr="007350DD">
        <w:t>in</w:t>
      </w:r>
      <w:r w:rsidR="001327BC" w:rsidRPr="007350DD">
        <w:t xml:space="preserve"> </w:t>
      </w:r>
      <w:r w:rsidRPr="007350DD">
        <w:t>the</w:t>
      </w:r>
      <w:r w:rsidR="001327BC" w:rsidRPr="007350DD">
        <w:t xml:space="preserve"> </w:t>
      </w:r>
      <w:r w:rsidRPr="007350DD">
        <w:t>prevention,</w:t>
      </w:r>
      <w:r w:rsidR="001327BC" w:rsidRPr="007350DD">
        <w:t xml:space="preserve"> </w:t>
      </w:r>
      <w:r w:rsidRPr="007350DD">
        <w:t>treatment,</w:t>
      </w:r>
      <w:r w:rsidR="001327BC" w:rsidRPr="007350DD">
        <w:t xml:space="preserve"> </w:t>
      </w:r>
      <w:r w:rsidRPr="007350DD">
        <w:t>care</w:t>
      </w:r>
      <w:r w:rsidR="001327BC" w:rsidRPr="007350DD">
        <w:t xml:space="preserve"> </w:t>
      </w:r>
      <w:r w:rsidRPr="007350DD">
        <w:t>and</w:t>
      </w:r>
      <w:r w:rsidR="001327BC" w:rsidRPr="007350DD">
        <w:t xml:space="preserve"> </w:t>
      </w:r>
      <w:r w:rsidRPr="007350DD">
        <w:t>support</w:t>
      </w:r>
      <w:r w:rsidR="001327BC" w:rsidRPr="007350DD">
        <w:t xml:space="preserve"> </w:t>
      </w:r>
      <w:r w:rsidRPr="007350DD">
        <w:t>facets</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AIDS</w:t>
      </w:r>
      <w:r w:rsidR="001327BC" w:rsidRPr="007350DD">
        <w:t xml:space="preserve"> </w:t>
      </w:r>
      <w:r w:rsidRPr="007350DD">
        <w:t>Program.</w:t>
      </w:r>
      <w:r w:rsidR="001327BC" w:rsidRPr="007350DD">
        <w:t xml:space="preserve"> </w:t>
      </w:r>
      <w:bookmarkStart w:id="0" w:name="OLE_LINK6"/>
      <w:bookmarkStart w:id="1" w:name="OLE_LINK7"/>
      <w:r w:rsidRPr="007350DD">
        <w:t>Medical</w:t>
      </w:r>
      <w:r w:rsidR="001327BC" w:rsidRPr="007350DD">
        <w:t xml:space="preserve"> </w:t>
      </w:r>
      <w:r w:rsidRPr="007350DD">
        <w:t>care</w:t>
      </w:r>
      <w:r w:rsidR="001327BC" w:rsidRPr="007350DD">
        <w:t xml:space="preserve"> </w:t>
      </w:r>
      <w:r w:rsidRPr="007350DD">
        <w:t>is</w:t>
      </w:r>
      <w:r w:rsidR="001327BC" w:rsidRPr="007350DD">
        <w:t xml:space="preserve"> </w:t>
      </w:r>
      <w:r w:rsidRPr="007350DD">
        <w:t>largely</w:t>
      </w:r>
      <w:r w:rsidR="001327BC" w:rsidRPr="007350DD">
        <w:t xml:space="preserve"> </w:t>
      </w:r>
      <w:r w:rsidRPr="007350DD">
        <w:t>delivered</w:t>
      </w:r>
      <w:r w:rsidR="001327BC" w:rsidRPr="007350DD">
        <w:t xml:space="preserve"> </w:t>
      </w:r>
      <w:r w:rsidRPr="007350DD">
        <w:t>at</w:t>
      </w:r>
      <w:r w:rsidR="001327BC" w:rsidRPr="007350DD">
        <w:t xml:space="preserve"> </w:t>
      </w:r>
      <w:r w:rsidRPr="007350DD">
        <w:t>the</w:t>
      </w:r>
      <w:r w:rsidR="001327BC" w:rsidRPr="007350DD">
        <w:t xml:space="preserve"> </w:t>
      </w:r>
      <w:proofErr w:type="spellStart"/>
      <w:r w:rsidRPr="007350DD">
        <w:t>Ladymeade</w:t>
      </w:r>
      <w:proofErr w:type="spellEnd"/>
      <w:r w:rsidR="001327BC" w:rsidRPr="007350DD">
        <w:t xml:space="preserve"> </w:t>
      </w:r>
      <w:r w:rsidRPr="007350DD">
        <w:t>Reference</w:t>
      </w:r>
      <w:r w:rsidR="001327BC" w:rsidRPr="007350DD">
        <w:t xml:space="preserve"> </w:t>
      </w:r>
      <w:r w:rsidRPr="007350DD">
        <w:t>Unit</w:t>
      </w:r>
      <w:r w:rsidR="001327BC" w:rsidRPr="007350DD">
        <w:t xml:space="preserve"> </w:t>
      </w:r>
      <w:r w:rsidRPr="007350DD">
        <w:t>(LRU)</w:t>
      </w:r>
      <w:r w:rsidR="001327BC" w:rsidRPr="007350DD">
        <w:t xml:space="preserve"> </w:t>
      </w:r>
      <w:r w:rsidRPr="007350DD">
        <w:t>which</w:t>
      </w:r>
      <w:r w:rsidR="001327BC" w:rsidRPr="007350DD">
        <w:t xml:space="preserve"> </w:t>
      </w:r>
      <w:r w:rsidRPr="007350DD">
        <w:t>replaced</w:t>
      </w:r>
      <w:r w:rsidR="001327BC" w:rsidRPr="007350DD">
        <w:t xml:space="preserve"> </w:t>
      </w:r>
      <w:r w:rsidRPr="007350DD">
        <w:t>the</w:t>
      </w:r>
      <w:r w:rsidR="001327BC" w:rsidRPr="007350DD">
        <w:t xml:space="preserve"> </w:t>
      </w:r>
      <w:r w:rsidRPr="007350DD">
        <w:t>Counselling</w:t>
      </w:r>
      <w:r w:rsidR="001327BC" w:rsidRPr="007350DD">
        <w:t xml:space="preserve"> </w:t>
      </w:r>
      <w:r w:rsidRPr="007350DD">
        <w:t>Clinic</w:t>
      </w:r>
      <w:r w:rsidR="001327BC" w:rsidRPr="007350DD">
        <w:t xml:space="preserve"> </w:t>
      </w:r>
      <w:r w:rsidRPr="007350DD">
        <w:t>at</w:t>
      </w:r>
      <w:r w:rsidR="001327BC" w:rsidRPr="007350DD">
        <w:t xml:space="preserve"> </w:t>
      </w:r>
      <w:r w:rsidRPr="007350DD">
        <w:t>the</w:t>
      </w:r>
      <w:r w:rsidR="001327BC" w:rsidRPr="007350DD">
        <w:t xml:space="preserve"> </w:t>
      </w:r>
      <w:r w:rsidRPr="007350DD">
        <w:t>QEH.</w:t>
      </w:r>
      <w:bookmarkEnd w:id="0"/>
      <w:bookmarkEnd w:id="1"/>
      <w:r w:rsidR="001327BC" w:rsidRPr="007350DD">
        <w:t xml:space="preserve"> </w:t>
      </w:r>
      <w:r w:rsidRPr="007350DD">
        <w:t>This</w:t>
      </w:r>
      <w:r w:rsidR="001327BC" w:rsidRPr="007350DD">
        <w:t xml:space="preserve"> </w:t>
      </w:r>
      <w:r w:rsidRPr="007350DD">
        <w:t>state-of-the-art</w:t>
      </w:r>
      <w:r w:rsidR="001327BC" w:rsidRPr="007350DD">
        <w:t xml:space="preserve"> </w:t>
      </w:r>
      <w:r w:rsidRPr="007350DD">
        <w:t>facility</w:t>
      </w:r>
      <w:r w:rsidR="001327BC" w:rsidRPr="007350DD">
        <w:t xml:space="preserve"> </w:t>
      </w:r>
      <w:r w:rsidRPr="007350DD">
        <w:t>opened</w:t>
      </w:r>
      <w:r w:rsidR="001327BC" w:rsidRPr="007350DD">
        <w:t xml:space="preserve"> </w:t>
      </w:r>
      <w:r w:rsidRPr="007350DD">
        <w:t>in</w:t>
      </w:r>
      <w:r w:rsidR="001327BC" w:rsidRPr="007350DD">
        <w:t xml:space="preserve"> </w:t>
      </w:r>
      <w:r w:rsidRPr="007350DD">
        <w:t>June</w:t>
      </w:r>
      <w:r w:rsidR="001327BC" w:rsidRPr="007350DD">
        <w:t xml:space="preserve"> </w:t>
      </w:r>
      <w:r w:rsidRPr="007350DD">
        <w:t>2002</w:t>
      </w:r>
      <w:r w:rsidR="001327BC" w:rsidRPr="007350DD">
        <w:t xml:space="preserve"> </w:t>
      </w:r>
      <w:r w:rsidRPr="007350DD">
        <w:t>and</w:t>
      </w:r>
      <w:r w:rsidR="001327BC" w:rsidRPr="007350DD">
        <w:t xml:space="preserve"> </w:t>
      </w:r>
      <w:r w:rsidRPr="007350DD">
        <w:t>comprises</w:t>
      </w:r>
      <w:r w:rsidR="001327BC" w:rsidRPr="007350DD">
        <w:t xml:space="preserve"> </w:t>
      </w:r>
      <w:r w:rsidRPr="007350DD">
        <w:t>a</w:t>
      </w:r>
      <w:r w:rsidR="001327BC" w:rsidRPr="007350DD">
        <w:t xml:space="preserve"> </w:t>
      </w:r>
      <w:r w:rsidRPr="007350DD">
        <w:t>multi-disciplinary</w:t>
      </w:r>
      <w:r w:rsidR="001327BC" w:rsidRPr="007350DD">
        <w:t xml:space="preserve"> </w:t>
      </w:r>
      <w:r w:rsidRPr="007350DD">
        <w:t>clinic</w:t>
      </w:r>
      <w:r w:rsidR="001327BC" w:rsidRPr="007350DD">
        <w:t xml:space="preserve"> </w:t>
      </w:r>
      <w:r w:rsidRPr="007350DD">
        <w:t>and</w:t>
      </w:r>
      <w:r w:rsidR="001327BC" w:rsidRPr="007350DD">
        <w:t xml:space="preserve"> </w:t>
      </w:r>
      <w:r w:rsidRPr="007350DD">
        <w:t>laboratory.</w:t>
      </w:r>
      <w:r w:rsidR="001327BC" w:rsidRPr="007350DD">
        <w:t xml:space="preserve"> </w:t>
      </w:r>
      <w:r w:rsidRPr="007350DD">
        <w:t>In</w:t>
      </w:r>
      <w:r w:rsidR="001327BC" w:rsidRPr="007350DD">
        <w:t xml:space="preserve"> </w:t>
      </w:r>
      <w:r w:rsidRPr="007350DD">
        <w:t>keeping</w:t>
      </w:r>
      <w:r w:rsidR="001327BC" w:rsidRPr="007350DD">
        <w:t xml:space="preserve"> </w:t>
      </w:r>
      <w:r w:rsidRPr="007350DD">
        <w:t>with</w:t>
      </w:r>
      <w:r w:rsidR="001327BC" w:rsidRPr="007350DD">
        <w:t xml:space="preserve"> </w:t>
      </w:r>
      <w:r w:rsidRPr="007350DD">
        <w:t>international</w:t>
      </w:r>
      <w:r w:rsidR="001327BC" w:rsidRPr="007350DD">
        <w:t xml:space="preserve"> </w:t>
      </w:r>
      <w:r w:rsidRPr="007350DD">
        <w:t>best</w:t>
      </w:r>
      <w:r w:rsidR="001327BC" w:rsidRPr="007350DD">
        <w:t xml:space="preserve"> </w:t>
      </w:r>
      <w:r w:rsidRPr="007350DD">
        <w:t>practices,</w:t>
      </w:r>
      <w:r w:rsidR="001327BC" w:rsidRPr="007350DD">
        <w:t xml:space="preserve"> </w:t>
      </w:r>
      <w:r w:rsidRPr="007350DD">
        <w:t>the</w:t>
      </w:r>
      <w:r w:rsidR="001327BC" w:rsidRPr="007350DD">
        <w:t xml:space="preserve"> </w:t>
      </w:r>
      <w:r w:rsidRPr="007350DD">
        <w:t>clinic</w:t>
      </w:r>
      <w:r w:rsidR="001327BC" w:rsidRPr="007350DD">
        <w:t xml:space="preserve"> </w:t>
      </w:r>
      <w:r w:rsidRPr="007350DD">
        <w:t>provides</w:t>
      </w:r>
      <w:r w:rsidR="001327BC" w:rsidRPr="007350DD">
        <w:t xml:space="preserve"> </w:t>
      </w:r>
      <w:r w:rsidRPr="007350DD">
        <w:t>Highly</w:t>
      </w:r>
      <w:r w:rsidR="001327BC" w:rsidRPr="007350DD">
        <w:t xml:space="preserve"> </w:t>
      </w:r>
      <w:r w:rsidRPr="007350DD">
        <w:t>Active</w:t>
      </w:r>
      <w:r w:rsidR="001327BC" w:rsidRPr="007350DD">
        <w:t xml:space="preserve"> </w:t>
      </w:r>
      <w:r w:rsidRPr="007350DD">
        <w:t>Anti-Retroviral</w:t>
      </w:r>
      <w:r w:rsidR="001327BC" w:rsidRPr="007350DD">
        <w:t xml:space="preserve"> </w:t>
      </w:r>
      <w:r w:rsidRPr="007350DD">
        <w:t>Therapy</w:t>
      </w:r>
      <w:r w:rsidR="001327BC" w:rsidRPr="007350DD">
        <w:t xml:space="preserve"> </w:t>
      </w:r>
      <w:r w:rsidRPr="007350DD">
        <w:t>(HAART)</w:t>
      </w:r>
      <w:r w:rsidR="001327BC" w:rsidRPr="007350DD">
        <w:t xml:space="preserve"> </w:t>
      </w:r>
      <w:r w:rsidRPr="007350DD">
        <w:t>for</w:t>
      </w:r>
      <w:r w:rsidR="001327BC" w:rsidRPr="007350DD">
        <w:t xml:space="preserve"> </w:t>
      </w:r>
      <w:r w:rsidRPr="007350DD">
        <w:t>People</w:t>
      </w:r>
      <w:r w:rsidR="001327BC" w:rsidRPr="007350DD">
        <w:t xml:space="preserve"> </w:t>
      </w:r>
      <w:r w:rsidRPr="007350DD">
        <w:t>Living</w:t>
      </w:r>
      <w:r w:rsidR="001327BC" w:rsidRPr="007350DD">
        <w:t xml:space="preserve"> </w:t>
      </w:r>
      <w:r w:rsidRPr="007350DD">
        <w:t>with</w:t>
      </w:r>
      <w:r w:rsidR="001327BC" w:rsidRPr="007350DD">
        <w:t xml:space="preserve"> </w:t>
      </w:r>
      <w:r w:rsidRPr="007350DD">
        <w:t>HIV</w:t>
      </w:r>
      <w:r w:rsidR="001327BC" w:rsidRPr="007350DD">
        <w:t xml:space="preserve"> </w:t>
      </w:r>
      <w:r w:rsidRPr="007350DD">
        <w:t>(PLHIV)</w:t>
      </w:r>
      <w:r w:rsidR="001327BC" w:rsidRPr="007350DD">
        <w:t xml:space="preserve"> </w:t>
      </w:r>
      <w:r w:rsidRPr="007350DD">
        <w:t>in</w:t>
      </w:r>
      <w:r w:rsidR="001327BC" w:rsidRPr="007350DD">
        <w:t xml:space="preserve"> </w:t>
      </w:r>
      <w:r w:rsidRPr="007350DD">
        <w:t>need.</w:t>
      </w:r>
      <w:r w:rsidR="001327BC" w:rsidRPr="007350DD">
        <w:t xml:space="preserve"> </w:t>
      </w:r>
      <w:r w:rsidRPr="007350DD">
        <w:t>The</w:t>
      </w:r>
      <w:r w:rsidR="001327BC" w:rsidRPr="007350DD">
        <w:t xml:space="preserve"> </w:t>
      </w:r>
      <w:r w:rsidRPr="007350DD">
        <w:t>laboratory</w:t>
      </w:r>
      <w:r w:rsidR="001327BC" w:rsidRPr="007350DD">
        <w:t xml:space="preserve"> </w:t>
      </w:r>
      <w:r w:rsidRPr="007350DD">
        <w:t>facilitates</w:t>
      </w:r>
      <w:r w:rsidR="001327BC" w:rsidRPr="007350DD">
        <w:t xml:space="preserve"> </w:t>
      </w:r>
      <w:r w:rsidRPr="007350DD">
        <w:t>assessment</w:t>
      </w:r>
      <w:r w:rsidR="001327BC" w:rsidRPr="007350DD">
        <w:t xml:space="preserve"> </w:t>
      </w:r>
      <w:r w:rsidRPr="007350DD">
        <w:t>and</w:t>
      </w:r>
      <w:r w:rsidR="001327BC" w:rsidRPr="007350DD">
        <w:t xml:space="preserve"> </w:t>
      </w:r>
      <w:r w:rsidRPr="007350DD">
        <w:t>monitoring</w:t>
      </w:r>
      <w:r w:rsidR="001327BC" w:rsidRPr="007350DD">
        <w:t xml:space="preserve"> </w:t>
      </w:r>
      <w:r w:rsidRPr="007350DD">
        <w:t>of</w:t>
      </w:r>
      <w:r w:rsidR="001327BC" w:rsidRPr="007350DD">
        <w:t xml:space="preserve"> </w:t>
      </w:r>
      <w:r w:rsidRPr="007350DD">
        <w:t>PLHIV</w:t>
      </w:r>
      <w:r w:rsidR="001327BC" w:rsidRPr="007350DD">
        <w:t xml:space="preserve"> </w:t>
      </w:r>
      <w:r w:rsidRPr="007350DD">
        <w:t>by</w:t>
      </w:r>
      <w:r w:rsidR="001327BC" w:rsidRPr="007350DD">
        <w:t xml:space="preserve"> </w:t>
      </w:r>
      <w:r w:rsidRPr="007350DD">
        <w:t>measuring</w:t>
      </w:r>
      <w:r w:rsidR="001327BC" w:rsidRPr="007350DD">
        <w:t xml:space="preserve"> </w:t>
      </w:r>
      <w:r w:rsidRPr="007350DD">
        <w:t>CD4</w:t>
      </w:r>
      <w:r w:rsidR="001327BC" w:rsidRPr="007350DD">
        <w:t xml:space="preserve"> </w:t>
      </w:r>
      <w:r w:rsidRPr="007350DD">
        <w:t>counts</w:t>
      </w:r>
      <w:r w:rsidR="001327BC" w:rsidRPr="007350DD">
        <w:t xml:space="preserve"> </w:t>
      </w:r>
      <w:r w:rsidRPr="007350DD">
        <w:t>and</w:t>
      </w:r>
      <w:r w:rsidR="001327BC" w:rsidRPr="007350DD">
        <w:t xml:space="preserve"> </w:t>
      </w:r>
      <w:r w:rsidRPr="007350DD">
        <w:t>HIV-1</w:t>
      </w:r>
      <w:r w:rsidR="001327BC" w:rsidRPr="007350DD">
        <w:t xml:space="preserve"> </w:t>
      </w:r>
      <w:r w:rsidRPr="007350DD">
        <w:t>RNA</w:t>
      </w:r>
      <w:r w:rsidR="001327BC" w:rsidRPr="007350DD">
        <w:t xml:space="preserve"> </w:t>
      </w:r>
      <w:r w:rsidRPr="007350DD">
        <w:t>(or</w:t>
      </w:r>
      <w:r w:rsidR="001327BC" w:rsidRPr="007350DD">
        <w:t xml:space="preserve"> </w:t>
      </w:r>
      <w:r w:rsidRPr="007350DD">
        <w:t>Viral</w:t>
      </w:r>
      <w:r w:rsidR="001327BC" w:rsidRPr="007350DD">
        <w:t xml:space="preserve"> </w:t>
      </w:r>
      <w:r w:rsidRPr="007350DD">
        <w:t>Load)</w:t>
      </w:r>
      <w:r w:rsidR="001327BC" w:rsidRPr="007350DD">
        <w:t xml:space="preserve"> </w:t>
      </w:r>
      <w:r w:rsidRPr="007350DD">
        <w:t>levels.</w:t>
      </w:r>
      <w:r w:rsidR="001327BC" w:rsidRPr="007350DD">
        <w:t xml:space="preserve"> </w:t>
      </w:r>
      <w:r w:rsidRPr="007350DD">
        <w:t>Children</w:t>
      </w:r>
      <w:r w:rsidR="001327BC" w:rsidRPr="007350DD">
        <w:t xml:space="preserve"> </w:t>
      </w:r>
      <w:r w:rsidRPr="007350DD">
        <w:t>born</w:t>
      </w:r>
      <w:r w:rsidR="001327BC" w:rsidRPr="007350DD">
        <w:t xml:space="preserve"> </w:t>
      </w:r>
      <w:r w:rsidRPr="007350DD">
        <w:t>to</w:t>
      </w:r>
      <w:r w:rsidR="001327BC" w:rsidRPr="007350DD">
        <w:t xml:space="preserve"> </w:t>
      </w:r>
      <w:r w:rsidRPr="007350DD">
        <w:t>HIV</w:t>
      </w:r>
      <w:r w:rsidR="001327BC" w:rsidRPr="007350DD">
        <w:t xml:space="preserve"> </w:t>
      </w:r>
      <w:r w:rsidRPr="007350DD">
        <w:t>infected</w:t>
      </w:r>
      <w:r w:rsidR="001327BC" w:rsidRPr="007350DD">
        <w:t xml:space="preserve"> </w:t>
      </w:r>
      <w:r w:rsidRPr="007350DD">
        <w:t>mothers</w:t>
      </w:r>
      <w:r w:rsidR="001327BC" w:rsidRPr="007350DD">
        <w:t xml:space="preserve"> </w:t>
      </w:r>
      <w:r w:rsidRPr="007350DD">
        <w:t>are</w:t>
      </w:r>
      <w:r w:rsidR="001327BC" w:rsidRPr="007350DD">
        <w:t xml:space="preserve"> </w:t>
      </w:r>
      <w:r w:rsidRPr="007350DD">
        <w:t>followed</w:t>
      </w:r>
      <w:r w:rsidR="001327BC" w:rsidRPr="007350DD">
        <w:t xml:space="preserve"> </w:t>
      </w:r>
      <w:r w:rsidRPr="007350DD">
        <w:t>up</w:t>
      </w:r>
      <w:r w:rsidR="001327BC" w:rsidRPr="007350DD">
        <w:t xml:space="preserve"> </w:t>
      </w:r>
      <w:r w:rsidRPr="007350DD">
        <w:t>at</w:t>
      </w:r>
      <w:r w:rsidR="001327BC" w:rsidRPr="007350DD">
        <w:t xml:space="preserve"> </w:t>
      </w:r>
      <w:r w:rsidRPr="007350DD">
        <w:t>the</w:t>
      </w:r>
      <w:r w:rsidR="001327BC" w:rsidRPr="007350DD">
        <w:t xml:space="preserve"> </w:t>
      </w:r>
      <w:r w:rsidRPr="007350DD">
        <w:t>Paediatric</w:t>
      </w:r>
      <w:r w:rsidR="001327BC" w:rsidRPr="007350DD">
        <w:t xml:space="preserve"> </w:t>
      </w:r>
      <w:r w:rsidRPr="007350DD">
        <w:t>Outpatients</w:t>
      </w:r>
      <w:r w:rsidR="001327BC" w:rsidRPr="007350DD">
        <w:t xml:space="preserve"> </w:t>
      </w:r>
      <w:r w:rsidRPr="007350DD">
        <w:t>Clinic</w:t>
      </w:r>
      <w:r w:rsidR="001327BC" w:rsidRPr="007350DD">
        <w:t xml:space="preserve"> </w:t>
      </w:r>
      <w:r w:rsidRPr="007350DD">
        <w:t>of</w:t>
      </w:r>
      <w:r w:rsidR="001327BC" w:rsidRPr="007350DD">
        <w:t xml:space="preserve"> </w:t>
      </w:r>
      <w:r w:rsidRPr="007350DD">
        <w:t>the</w:t>
      </w:r>
      <w:r w:rsidR="001327BC" w:rsidRPr="007350DD">
        <w:t xml:space="preserve"> </w:t>
      </w:r>
      <w:r w:rsidRPr="007350DD">
        <w:t>Queen</w:t>
      </w:r>
      <w:r w:rsidR="001327BC" w:rsidRPr="007350DD">
        <w:t xml:space="preserve"> </w:t>
      </w:r>
      <w:r w:rsidRPr="007350DD">
        <w:t>Elizabeth</w:t>
      </w:r>
      <w:r w:rsidR="001327BC" w:rsidRPr="007350DD">
        <w:t xml:space="preserve"> </w:t>
      </w:r>
      <w:r w:rsidRPr="007350DD">
        <w:t>Hospital.</w:t>
      </w:r>
    </w:p>
    <w:p w:rsidR="006564B6" w:rsidRPr="007350DD" w:rsidRDefault="006564B6" w:rsidP="009E22FF">
      <w:pPr>
        <w:pStyle w:val="SingleTxtG"/>
      </w:pPr>
      <w:r w:rsidRPr="007350DD">
        <w:t>165.</w:t>
      </w:r>
      <w:r w:rsidRPr="007350DD">
        <w:tab/>
        <w:t>A</w:t>
      </w:r>
      <w:r w:rsidR="001327BC" w:rsidRPr="007350DD">
        <w:t xml:space="preserve"> </w:t>
      </w:r>
      <w:r w:rsidRPr="007350DD">
        <w:t>cost</w:t>
      </w:r>
      <w:r w:rsidR="001327BC" w:rsidRPr="007350DD">
        <w:t xml:space="preserve"> </w:t>
      </w:r>
      <w:r w:rsidRPr="007350DD">
        <w:t>benefit</w:t>
      </w:r>
      <w:r w:rsidR="001327BC" w:rsidRPr="007350DD">
        <w:t xml:space="preserve"> </w:t>
      </w:r>
      <w:r w:rsidRPr="007350DD">
        <w:t>analysis</w:t>
      </w:r>
      <w:r w:rsidR="001327BC" w:rsidRPr="007350DD">
        <w:t xml:space="preserve"> </w:t>
      </w:r>
      <w:r w:rsidRPr="007350DD">
        <w:t>in</w:t>
      </w:r>
      <w:r w:rsidR="001327BC" w:rsidRPr="007350DD">
        <w:t xml:space="preserve"> </w:t>
      </w:r>
      <w:r w:rsidRPr="007350DD">
        <w:t>the</w:t>
      </w:r>
      <w:r w:rsidR="001327BC" w:rsidRPr="007350DD">
        <w:t xml:space="preserve"> </w:t>
      </w:r>
      <w:r w:rsidRPr="007350DD">
        <w:t>first</w:t>
      </w:r>
      <w:r w:rsidR="001327BC" w:rsidRPr="007350DD">
        <w:t xml:space="preserve"> </w:t>
      </w:r>
      <w:r w:rsidRPr="007350DD">
        <w:t>year</w:t>
      </w:r>
      <w:r w:rsidR="001327BC" w:rsidRPr="007350DD">
        <w:t xml:space="preserve"> </w:t>
      </w:r>
      <w:r w:rsidRPr="007350DD">
        <w:t>of</w:t>
      </w:r>
      <w:r w:rsidR="001327BC" w:rsidRPr="007350DD">
        <w:t xml:space="preserve"> </w:t>
      </w:r>
      <w:r w:rsidRPr="007350DD">
        <w:t>operation</w:t>
      </w:r>
      <w:r w:rsidR="001327BC" w:rsidRPr="007350DD">
        <w:t xml:space="preserve"> </w:t>
      </w:r>
      <w:r w:rsidRPr="007350DD">
        <w:t>of</w:t>
      </w:r>
      <w:r w:rsidR="001327BC" w:rsidRPr="007350DD">
        <w:t xml:space="preserve"> </w:t>
      </w:r>
      <w:r w:rsidRPr="007350DD">
        <w:t>the</w:t>
      </w:r>
      <w:r w:rsidR="001327BC" w:rsidRPr="007350DD">
        <w:t xml:space="preserve"> </w:t>
      </w:r>
      <w:r w:rsidRPr="007350DD">
        <w:t>LRU</w:t>
      </w:r>
      <w:r w:rsidR="001327BC" w:rsidRPr="007350DD">
        <w:t xml:space="preserve"> </w:t>
      </w:r>
      <w:r w:rsidRPr="007350DD">
        <w:t>revealed</w:t>
      </w:r>
      <w:r w:rsidR="001327BC" w:rsidRPr="007350DD">
        <w:t xml:space="preserve"> </w:t>
      </w:r>
      <w:r w:rsidRPr="007350DD">
        <w:t>the</w:t>
      </w:r>
      <w:r w:rsidR="001327BC" w:rsidRPr="007350DD">
        <w:t xml:space="preserve"> </w:t>
      </w:r>
      <w:r w:rsidRPr="007350DD">
        <w:t>following:</w:t>
      </w:r>
    </w:p>
    <w:p w:rsidR="006564B6" w:rsidRPr="007350DD" w:rsidRDefault="006564B6" w:rsidP="008579D7">
      <w:pPr>
        <w:pStyle w:val="SingleTxtG"/>
        <w:ind w:left="1701"/>
      </w:pPr>
      <w:r w:rsidRPr="007350DD">
        <w:t>1.</w:t>
      </w:r>
      <w:r w:rsidRPr="007350DD">
        <w:tab/>
        <w:t>Number</w:t>
      </w:r>
      <w:r w:rsidR="001327BC" w:rsidRPr="007350DD">
        <w:t xml:space="preserve"> </w:t>
      </w:r>
      <w:r w:rsidRPr="007350DD">
        <w:t>of</w:t>
      </w:r>
      <w:r w:rsidR="001327BC" w:rsidRPr="007350DD">
        <w:t xml:space="preserve"> </w:t>
      </w:r>
      <w:r w:rsidRPr="007350DD">
        <w:t>hospital</w:t>
      </w:r>
      <w:r w:rsidR="001327BC" w:rsidRPr="007350DD">
        <w:t xml:space="preserve"> </w:t>
      </w:r>
      <w:r w:rsidRPr="007350DD">
        <w:t>admissions</w:t>
      </w:r>
      <w:r w:rsidR="001327BC" w:rsidRPr="007350DD">
        <w:t xml:space="preserve"> </w:t>
      </w:r>
      <w:r w:rsidRPr="007350DD">
        <w:t>for</w:t>
      </w:r>
      <w:r w:rsidR="001327BC" w:rsidRPr="007350DD">
        <w:t xml:space="preserve"> </w:t>
      </w:r>
      <w:r w:rsidRPr="007350DD">
        <w:t>HIV/AIDS</w:t>
      </w:r>
      <w:r w:rsidR="001327BC" w:rsidRPr="007350DD">
        <w:t xml:space="preserve"> </w:t>
      </w:r>
      <w:r w:rsidRPr="007350DD">
        <w:t>decreased</w:t>
      </w:r>
      <w:r w:rsidR="001327BC" w:rsidRPr="007350DD">
        <w:t xml:space="preserve"> </w:t>
      </w:r>
      <w:r w:rsidRPr="007350DD">
        <w:t>by</w:t>
      </w:r>
      <w:r w:rsidR="001327BC" w:rsidRPr="007350DD">
        <w:t xml:space="preserve"> </w:t>
      </w:r>
      <w:r w:rsidRPr="007350DD">
        <w:t>42%</w:t>
      </w:r>
      <w:r w:rsidR="001327BC" w:rsidRPr="007350DD">
        <w:t xml:space="preserve"> </w:t>
      </w:r>
      <w:r w:rsidRPr="007350DD">
        <w:t>from</w:t>
      </w:r>
      <w:r w:rsidR="001327BC" w:rsidRPr="007350DD">
        <w:t xml:space="preserve"> </w:t>
      </w:r>
      <w:r w:rsidRPr="007350DD">
        <w:t>316</w:t>
      </w:r>
      <w:r w:rsidR="001327BC" w:rsidRPr="007350DD">
        <w:t xml:space="preserve"> </w:t>
      </w:r>
      <w:r w:rsidRPr="007350DD">
        <w:t>overall</w:t>
      </w:r>
      <w:r w:rsidR="001327BC" w:rsidRPr="007350DD">
        <w:t xml:space="preserve"> </w:t>
      </w:r>
      <w:r w:rsidRPr="007350DD">
        <w:t>admissions</w:t>
      </w:r>
      <w:r w:rsidR="001327BC" w:rsidRPr="007350DD">
        <w:t xml:space="preserve"> </w:t>
      </w:r>
      <w:r w:rsidRPr="007350DD">
        <w:t>to</w:t>
      </w:r>
      <w:r w:rsidR="001327BC" w:rsidRPr="007350DD">
        <w:t xml:space="preserve"> </w:t>
      </w:r>
      <w:r w:rsidRPr="007350DD">
        <w:t>183;</w:t>
      </w:r>
    </w:p>
    <w:p w:rsidR="006564B6" w:rsidRPr="007350DD" w:rsidRDefault="006564B6" w:rsidP="008579D7">
      <w:pPr>
        <w:pStyle w:val="SingleTxtG"/>
        <w:ind w:left="1701"/>
      </w:pPr>
      <w:r w:rsidRPr="007350DD">
        <w:t>2.</w:t>
      </w:r>
      <w:r w:rsidRPr="007350DD">
        <w:tab/>
        <w:t>Total</w:t>
      </w:r>
      <w:r w:rsidR="001327BC" w:rsidRPr="007350DD">
        <w:t xml:space="preserve"> </w:t>
      </w:r>
      <w:r w:rsidRPr="007350DD">
        <w:t>hospital</w:t>
      </w:r>
      <w:r w:rsidR="001327BC" w:rsidRPr="007350DD">
        <w:t xml:space="preserve"> </w:t>
      </w:r>
      <w:r w:rsidRPr="007350DD">
        <w:t>days</w:t>
      </w:r>
      <w:r w:rsidR="001327BC" w:rsidRPr="007350DD">
        <w:t xml:space="preserve"> </w:t>
      </w:r>
      <w:r w:rsidRPr="007350DD">
        <w:t>fell</w:t>
      </w:r>
      <w:r w:rsidR="001327BC" w:rsidRPr="007350DD">
        <w:t xml:space="preserve"> </w:t>
      </w:r>
      <w:r w:rsidRPr="007350DD">
        <w:t>by</w:t>
      </w:r>
      <w:r w:rsidR="001327BC" w:rsidRPr="007350DD">
        <w:t xml:space="preserve"> </w:t>
      </w:r>
      <w:r w:rsidRPr="007350DD">
        <w:t>59.4%;</w:t>
      </w:r>
    </w:p>
    <w:p w:rsidR="006564B6" w:rsidRPr="007350DD" w:rsidRDefault="006564B6" w:rsidP="008579D7">
      <w:pPr>
        <w:pStyle w:val="SingleTxtG"/>
        <w:ind w:left="1701"/>
      </w:pPr>
      <w:r w:rsidRPr="007350DD">
        <w:t>3.</w:t>
      </w:r>
      <w:r w:rsidRPr="007350DD">
        <w:tab/>
        <w:t>Overall</w:t>
      </w:r>
      <w:r w:rsidR="001327BC" w:rsidRPr="007350DD">
        <w:t xml:space="preserve"> </w:t>
      </w:r>
      <w:r w:rsidRPr="007350DD">
        <w:t>reduction</w:t>
      </w:r>
      <w:r w:rsidR="001327BC" w:rsidRPr="007350DD">
        <w:t xml:space="preserve"> </w:t>
      </w:r>
      <w:r w:rsidRPr="007350DD">
        <w:t>in</w:t>
      </w:r>
      <w:r w:rsidR="001327BC" w:rsidRPr="007350DD">
        <w:t xml:space="preserve"> </w:t>
      </w:r>
      <w:r w:rsidRPr="007350DD">
        <w:t>AIDS</w:t>
      </w:r>
      <w:r w:rsidR="001327BC" w:rsidRPr="007350DD">
        <w:t xml:space="preserve"> </w:t>
      </w:r>
      <w:r w:rsidRPr="007350DD">
        <w:t>related</w:t>
      </w:r>
      <w:r w:rsidR="001327BC" w:rsidRPr="007350DD">
        <w:t xml:space="preserve"> </w:t>
      </w:r>
      <w:r w:rsidRPr="007350DD">
        <w:t>events</w:t>
      </w:r>
      <w:r w:rsidR="001327BC" w:rsidRPr="007350DD">
        <w:t xml:space="preserve"> </w:t>
      </w:r>
      <w:r w:rsidRPr="007350DD">
        <w:t>observed;</w:t>
      </w:r>
    </w:p>
    <w:p w:rsidR="006564B6" w:rsidRPr="007350DD" w:rsidRDefault="006564B6" w:rsidP="008579D7">
      <w:pPr>
        <w:pStyle w:val="SingleTxtG"/>
        <w:ind w:left="1701"/>
      </w:pPr>
      <w:r w:rsidRPr="007350DD">
        <w:t>4.</w:t>
      </w:r>
      <w:r w:rsidRPr="007350DD">
        <w:tab/>
        <w:t>Rise</w:t>
      </w:r>
      <w:r w:rsidR="001327BC" w:rsidRPr="007350DD">
        <w:t xml:space="preserve"> </w:t>
      </w:r>
      <w:r w:rsidRPr="007350DD">
        <w:t>in</w:t>
      </w:r>
      <w:r w:rsidR="001327BC" w:rsidRPr="007350DD">
        <w:t xml:space="preserve"> </w:t>
      </w:r>
      <w:r w:rsidRPr="007350DD">
        <w:t>outpatient</w:t>
      </w:r>
      <w:r w:rsidR="001327BC" w:rsidRPr="007350DD">
        <w:t xml:space="preserve"> </w:t>
      </w:r>
      <w:r w:rsidRPr="007350DD">
        <w:t>visits</w:t>
      </w:r>
      <w:r w:rsidR="001327BC" w:rsidRPr="007350DD">
        <w:t xml:space="preserve"> </w:t>
      </w:r>
      <w:r w:rsidRPr="007350DD">
        <w:t>by</w:t>
      </w:r>
      <w:r w:rsidR="001327BC" w:rsidRPr="007350DD">
        <w:t xml:space="preserve"> </w:t>
      </w:r>
      <w:r w:rsidRPr="007350DD">
        <w:t>128%,</w:t>
      </w:r>
      <w:r w:rsidR="001327BC" w:rsidRPr="007350DD">
        <w:t xml:space="preserve"> </w:t>
      </w:r>
      <w:r w:rsidRPr="007350DD">
        <w:t>from</w:t>
      </w:r>
      <w:r w:rsidR="001327BC" w:rsidRPr="007350DD">
        <w:t xml:space="preserve"> </w:t>
      </w:r>
      <w:r w:rsidRPr="007350DD">
        <w:t>4727</w:t>
      </w:r>
      <w:r w:rsidR="001327BC" w:rsidRPr="007350DD">
        <w:t xml:space="preserve"> </w:t>
      </w:r>
      <w:r w:rsidRPr="007350DD">
        <w:t>visits</w:t>
      </w:r>
      <w:r w:rsidR="001327BC" w:rsidRPr="007350DD">
        <w:t xml:space="preserve"> </w:t>
      </w:r>
      <w:r w:rsidRPr="007350DD">
        <w:t>per</w:t>
      </w:r>
      <w:r w:rsidR="001327BC" w:rsidRPr="007350DD">
        <w:t xml:space="preserve"> </w:t>
      </w:r>
      <w:r w:rsidRPr="007350DD">
        <w:t>year</w:t>
      </w:r>
      <w:r w:rsidR="001327BC" w:rsidRPr="007350DD">
        <w:t xml:space="preserve"> </w:t>
      </w:r>
      <w:r w:rsidRPr="007350DD">
        <w:t>to</w:t>
      </w:r>
      <w:r w:rsidR="001327BC" w:rsidRPr="007350DD">
        <w:t xml:space="preserve"> </w:t>
      </w:r>
      <w:r w:rsidRPr="007350DD">
        <w:t>10,782;</w:t>
      </w:r>
      <w:r w:rsidR="001327BC" w:rsidRPr="007350DD">
        <w:t xml:space="preserve"> </w:t>
      </w:r>
      <w:r w:rsidRPr="007350DD">
        <w:t>and</w:t>
      </w:r>
    </w:p>
    <w:p w:rsidR="006564B6" w:rsidRPr="007350DD" w:rsidRDefault="006564B6" w:rsidP="008579D7">
      <w:pPr>
        <w:pStyle w:val="SingleTxtG"/>
        <w:ind w:left="1701"/>
      </w:pPr>
      <w:r w:rsidRPr="007350DD">
        <w:t>5.</w:t>
      </w:r>
      <w:r w:rsidRPr="007350DD">
        <w:tab/>
        <w:t>Overall</w:t>
      </w:r>
      <w:r w:rsidR="001327BC" w:rsidRPr="007350DD">
        <w:t xml:space="preserve"> </w:t>
      </w:r>
      <w:r w:rsidRPr="007350DD">
        <w:t>reduction</w:t>
      </w:r>
      <w:r w:rsidR="001327BC" w:rsidRPr="007350DD">
        <w:t xml:space="preserve"> </w:t>
      </w:r>
      <w:r w:rsidRPr="007350DD">
        <w:t>in</w:t>
      </w:r>
      <w:r w:rsidR="001327BC" w:rsidRPr="007350DD">
        <w:t xml:space="preserve"> </w:t>
      </w:r>
      <w:r w:rsidRPr="007350DD">
        <w:t>deaths</w:t>
      </w:r>
      <w:r w:rsidR="001327BC" w:rsidRPr="007350DD">
        <w:t xml:space="preserve"> </w:t>
      </w:r>
      <w:r w:rsidRPr="007350DD">
        <w:t>of</w:t>
      </w:r>
      <w:r w:rsidR="001327BC" w:rsidRPr="007350DD">
        <w:t xml:space="preserve"> </w:t>
      </w:r>
      <w:r w:rsidRPr="007350DD">
        <w:t>clinic-registered</w:t>
      </w:r>
      <w:r w:rsidR="001327BC" w:rsidRPr="007350DD">
        <w:t xml:space="preserve"> </w:t>
      </w:r>
      <w:r w:rsidRPr="007350DD">
        <w:t>patients</w:t>
      </w:r>
      <w:r w:rsidR="001327BC" w:rsidRPr="007350DD">
        <w:t xml:space="preserve"> </w:t>
      </w:r>
      <w:r w:rsidRPr="007350DD">
        <w:t>by</w:t>
      </w:r>
      <w:r w:rsidR="001327BC" w:rsidRPr="007350DD">
        <w:t xml:space="preserve"> </w:t>
      </w:r>
      <w:r w:rsidRPr="007350DD">
        <w:t>approximately</w:t>
      </w:r>
      <w:r w:rsidR="001327BC" w:rsidRPr="007350DD">
        <w:t xml:space="preserve"> </w:t>
      </w:r>
      <w:r w:rsidRPr="007350DD">
        <w:t>56%.</w:t>
      </w:r>
    </w:p>
    <w:p w:rsidR="008579D7" w:rsidRPr="007350DD" w:rsidRDefault="006564B6" w:rsidP="008579D7">
      <w:pPr>
        <w:pStyle w:val="Heading1"/>
      </w:pPr>
      <w:r w:rsidRPr="007350DD">
        <w:t>Table</w:t>
      </w:r>
      <w:r w:rsidR="001327BC" w:rsidRPr="007350DD">
        <w:t xml:space="preserve"> </w:t>
      </w:r>
      <w:r w:rsidRPr="007350DD">
        <w:t>21</w:t>
      </w:r>
    </w:p>
    <w:p w:rsidR="006564B6" w:rsidRPr="007350DD" w:rsidRDefault="006564B6" w:rsidP="008579D7">
      <w:pPr>
        <w:pStyle w:val="SingleTxtG"/>
        <w:jc w:val="left"/>
        <w:rPr>
          <w:b/>
          <w:bCs/>
        </w:rPr>
      </w:pPr>
      <w:r w:rsidRPr="007350DD">
        <w:rPr>
          <w:b/>
          <w:bCs/>
        </w:rPr>
        <w:t>Percentage</w:t>
      </w:r>
      <w:r w:rsidR="001327BC" w:rsidRPr="007350DD">
        <w:rPr>
          <w:b/>
          <w:bCs/>
        </w:rPr>
        <w:t xml:space="preserve"> </w:t>
      </w:r>
      <w:r w:rsidRPr="007350DD">
        <w:rPr>
          <w:b/>
          <w:bCs/>
        </w:rPr>
        <w:t>of</w:t>
      </w:r>
      <w:r w:rsidR="001327BC" w:rsidRPr="007350DD">
        <w:rPr>
          <w:b/>
          <w:bCs/>
        </w:rPr>
        <w:t xml:space="preserve"> </w:t>
      </w:r>
      <w:r w:rsidRPr="007350DD">
        <w:rPr>
          <w:b/>
          <w:bCs/>
        </w:rPr>
        <w:t>adults</w:t>
      </w:r>
      <w:r w:rsidR="001327BC" w:rsidRPr="007350DD">
        <w:rPr>
          <w:b/>
          <w:bCs/>
        </w:rPr>
        <w:t xml:space="preserve"> </w:t>
      </w:r>
      <w:r w:rsidRPr="007350DD">
        <w:rPr>
          <w:b/>
          <w:bCs/>
        </w:rPr>
        <w:t>and</w:t>
      </w:r>
      <w:r w:rsidR="001327BC" w:rsidRPr="007350DD">
        <w:rPr>
          <w:b/>
          <w:bCs/>
        </w:rPr>
        <w:t xml:space="preserve"> </w:t>
      </w:r>
      <w:r w:rsidRPr="007350DD">
        <w:rPr>
          <w:b/>
          <w:bCs/>
        </w:rPr>
        <w:t>children</w:t>
      </w:r>
      <w:r w:rsidR="001327BC" w:rsidRPr="007350DD">
        <w:rPr>
          <w:b/>
          <w:bCs/>
        </w:rPr>
        <w:t xml:space="preserve"> </w:t>
      </w:r>
      <w:r w:rsidRPr="007350DD">
        <w:rPr>
          <w:b/>
          <w:bCs/>
        </w:rPr>
        <w:t>with</w:t>
      </w:r>
      <w:r w:rsidR="001327BC" w:rsidRPr="007350DD">
        <w:rPr>
          <w:b/>
          <w:bCs/>
        </w:rPr>
        <w:t xml:space="preserve"> </w:t>
      </w:r>
      <w:r w:rsidRPr="007350DD">
        <w:rPr>
          <w:b/>
          <w:bCs/>
        </w:rPr>
        <w:t>advanced</w:t>
      </w:r>
      <w:r w:rsidR="001327BC" w:rsidRPr="007350DD">
        <w:rPr>
          <w:b/>
          <w:bCs/>
        </w:rPr>
        <w:t xml:space="preserve"> </w:t>
      </w:r>
      <w:r w:rsidRPr="007350DD">
        <w:rPr>
          <w:b/>
          <w:bCs/>
        </w:rPr>
        <w:t>HIV</w:t>
      </w:r>
      <w:r w:rsidR="001327BC" w:rsidRPr="007350DD">
        <w:rPr>
          <w:b/>
          <w:bCs/>
        </w:rPr>
        <w:t xml:space="preserve"> </w:t>
      </w:r>
      <w:r w:rsidRPr="007350DD">
        <w:rPr>
          <w:b/>
          <w:bCs/>
        </w:rPr>
        <w:t>infection</w:t>
      </w:r>
      <w:r w:rsidR="001327BC" w:rsidRPr="007350DD">
        <w:rPr>
          <w:b/>
          <w:bCs/>
        </w:rPr>
        <w:t xml:space="preserve"> </w:t>
      </w:r>
      <w:r w:rsidRPr="007350DD">
        <w:rPr>
          <w:b/>
          <w:bCs/>
        </w:rPr>
        <w:t>receiving</w:t>
      </w:r>
      <w:r w:rsidR="001327BC" w:rsidRPr="007350DD">
        <w:rPr>
          <w:b/>
          <w:bCs/>
        </w:rPr>
        <w:t xml:space="preserve"> </w:t>
      </w:r>
      <w:r w:rsidRPr="007350DD">
        <w:rPr>
          <w:b/>
          <w:bCs/>
        </w:rPr>
        <w:t>antiretroviral</w:t>
      </w:r>
      <w:r w:rsidR="001327BC" w:rsidRPr="007350DD">
        <w:rPr>
          <w:b/>
          <w:bCs/>
        </w:rPr>
        <w:t xml:space="preserve"> </w:t>
      </w:r>
      <w:r w:rsidRPr="007350DD">
        <w:rPr>
          <w:b/>
          <w:bCs/>
        </w:rPr>
        <w:t>therapy</w:t>
      </w:r>
    </w:p>
    <w:tbl>
      <w:tblPr>
        <w:tblW w:w="7372"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597"/>
        <w:gridCol w:w="1054"/>
        <w:gridCol w:w="1203"/>
        <w:gridCol w:w="1248"/>
        <w:gridCol w:w="1158"/>
        <w:gridCol w:w="1083"/>
        <w:gridCol w:w="1029"/>
      </w:tblGrid>
      <w:tr w:rsidR="008579D7" w:rsidRPr="007350DD" w:rsidTr="003544AA">
        <w:trPr>
          <w:cantSplit/>
          <w:tblHeader/>
        </w:trPr>
        <w:tc>
          <w:tcPr>
            <w:tcW w:w="598" w:type="dxa"/>
            <w:vMerge w:val="restart"/>
            <w:tcBorders>
              <w:top w:val="single" w:sz="4" w:space="0" w:color="auto"/>
              <w:bottom w:val="single" w:sz="12" w:space="0" w:color="auto"/>
            </w:tcBorders>
            <w:shd w:val="clear" w:color="auto" w:fill="auto"/>
            <w:vAlign w:val="bottom"/>
          </w:tcPr>
          <w:p w:rsidR="006564B6" w:rsidRPr="007350DD" w:rsidRDefault="006564B6" w:rsidP="008579D7">
            <w:pPr>
              <w:suppressAutoHyphens w:val="0"/>
              <w:spacing w:before="80" w:after="80" w:line="200" w:lineRule="exact"/>
              <w:ind w:right="113"/>
              <w:rPr>
                <w:i/>
                <w:sz w:val="16"/>
              </w:rPr>
            </w:pPr>
            <w:r w:rsidRPr="007350DD">
              <w:rPr>
                <w:i/>
                <w:sz w:val="16"/>
              </w:rPr>
              <w:t>Year</w:t>
            </w:r>
          </w:p>
        </w:tc>
        <w:tc>
          <w:tcPr>
            <w:tcW w:w="3507" w:type="dxa"/>
            <w:gridSpan w:val="3"/>
            <w:tcBorders>
              <w:top w:val="single" w:sz="4" w:space="0" w:color="auto"/>
              <w:bottom w:val="single" w:sz="4" w:space="0" w:color="auto"/>
              <w:right w:val="single" w:sz="24" w:space="0" w:color="FFFFFF"/>
            </w:tcBorders>
            <w:shd w:val="clear" w:color="auto" w:fill="auto"/>
            <w:vAlign w:val="bottom"/>
          </w:tcPr>
          <w:p w:rsidR="006564B6" w:rsidRPr="007350DD" w:rsidRDefault="006564B6" w:rsidP="008579D7">
            <w:pPr>
              <w:suppressAutoHyphens w:val="0"/>
              <w:spacing w:before="80" w:after="80" w:line="200" w:lineRule="exact"/>
              <w:ind w:right="113"/>
              <w:jc w:val="center"/>
              <w:rPr>
                <w:i/>
                <w:sz w:val="16"/>
              </w:rPr>
            </w:pPr>
            <w:r w:rsidRPr="007350DD">
              <w:rPr>
                <w:i/>
                <w:sz w:val="16"/>
              </w:rPr>
              <w:t>Children</w:t>
            </w:r>
            <w:r w:rsidR="001327BC" w:rsidRPr="007350DD">
              <w:rPr>
                <w:i/>
                <w:sz w:val="16"/>
              </w:rPr>
              <w:t xml:space="preserve"> </w:t>
            </w:r>
            <w:r w:rsidRPr="007350DD">
              <w:rPr>
                <w:i/>
                <w:sz w:val="16"/>
              </w:rPr>
              <w:t>(&lt;</w:t>
            </w:r>
            <w:r w:rsidR="001327BC" w:rsidRPr="007350DD">
              <w:rPr>
                <w:i/>
                <w:sz w:val="16"/>
              </w:rPr>
              <w:t xml:space="preserve"> </w:t>
            </w:r>
            <w:r w:rsidRPr="007350DD">
              <w:rPr>
                <w:i/>
                <w:sz w:val="16"/>
              </w:rPr>
              <w:t>15</w:t>
            </w:r>
            <w:r w:rsidR="001327BC" w:rsidRPr="007350DD">
              <w:rPr>
                <w:i/>
                <w:sz w:val="16"/>
              </w:rPr>
              <w:t xml:space="preserve"> </w:t>
            </w:r>
            <w:r w:rsidRPr="007350DD">
              <w:rPr>
                <w:i/>
                <w:sz w:val="16"/>
              </w:rPr>
              <w:t>years)</w:t>
            </w:r>
          </w:p>
        </w:tc>
        <w:tc>
          <w:tcPr>
            <w:tcW w:w="3267" w:type="dxa"/>
            <w:gridSpan w:val="3"/>
            <w:tcBorders>
              <w:top w:val="single" w:sz="4" w:space="0" w:color="auto"/>
              <w:left w:val="single" w:sz="24" w:space="0" w:color="FFFFFF"/>
              <w:bottom w:val="single" w:sz="4" w:space="0" w:color="auto"/>
            </w:tcBorders>
            <w:shd w:val="clear" w:color="auto" w:fill="auto"/>
            <w:vAlign w:val="bottom"/>
          </w:tcPr>
          <w:p w:rsidR="006564B6" w:rsidRPr="007350DD" w:rsidRDefault="006564B6" w:rsidP="008579D7">
            <w:pPr>
              <w:suppressAutoHyphens w:val="0"/>
              <w:spacing w:before="80" w:after="80" w:line="200" w:lineRule="exact"/>
              <w:ind w:right="113"/>
              <w:jc w:val="center"/>
              <w:rPr>
                <w:i/>
                <w:sz w:val="16"/>
              </w:rPr>
            </w:pPr>
            <w:r w:rsidRPr="007350DD">
              <w:rPr>
                <w:i/>
                <w:sz w:val="16"/>
              </w:rPr>
              <w:t>Adults</w:t>
            </w:r>
            <w:r w:rsidR="001327BC" w:rsidRPr="007350DD">
              <w:rPr>
                <w:i/>
                <w:sz w:val="16"/>
              </w:rPr>
              <w:t xml:space="preserve"> </w:t>
            </w:r>
            <w:r w:rsidRPr="007350DD">
              <w:rPr>
                <w:i/>
                <w:sz w:val="16"/>
              </w:rPr>
              <w:t>(&gt;15</w:t>
            </w:r>
            <w:r w:rsidR="001327BC" w:rsidRPr="007350DD">
              <w:rPr>
                <w:i/>
                <w:sz w:val="16"/>
              </w:rPr>
              <w:t xml:space="preserve"> </w:t>
            </w:r>
            <w:r w:rsidRPr="007350DD">
              <w:rPr>
                <w:i/>
                <w:sz w:val="16"/>
              </w:rPr>
              <w:t>years)</w:t>
            </w:r>
          </w:p>
        </w:tc>
      </w:tr>
      <w:tr w:rsidR="008579D7" w:rsidRPr="007350DD" w:rsidTr="003544AA">
        <w:trPr>
          <w:cantSplit/>
          <w:tblHeader/>
        </w:trPr>
        <w:tc>
          <w:tcPr>
            <w:tcW w:w="598" w:type="dxa"/>
            <w:vMerge/>
            <w:tcBorders>
              <w:top w:val="single" w:sz="12" w:space="0" w:color="auto"/>
              <w:bottom w:val="single" w:sz="12" w:space="0" w:color="auto"/>
            </w:tcBorders>
            <w:shd w:val="clear" w:color="auto" w:fill="auto"/>
            <w:vAlign w:val="bottom"/>
          </w:tcPr>
          <w:p w:rsidR="006564B6" w:rsidRPr="007350DD" w:rsidRDefault="006564B6" w:rsidP="008579D7">
            <w:pPr>
              <w:suppressAutoHyphens w:val="0"/>
              <w:spacing w:before="40" w:after="40" w:line="220" w:lineRule="exact"/>
              <w:ind w:right="113"/>
              <w:rPr>
                <w:sz w:val="18"/>
              </w:rPr>
            </w:pPr>
          </w:p>
        </w:tc>
        <w:tc>
          <w:tcPr>
            <w:tcW w:w="1055" w:type="dxa"/>
            <w:tcBorders>
              <w:top w:val="single" w:sz="4" w:space="0" w:color="auto"/>
              <w:bottom w:val="single" w:sz="12" w:space="0" w:color="auto"/>
            </w:tcBorders>
            <w:shd w:val="clear" w:color="auto" w:fill="auto"/>
            <w:vAlign w:val="bottom"/>
          </w:tcPr>
          <w:p w:rsidR="006564B6" w:rsidRPr="007350DD" w:rsidRDefault="006564B6" w:rsidP="008579D7">
            <w:pPr>
              <w:suppressAutoHyphens w:val="0"/>
              <w:spacing w:before="80" w:after="80" w:line="220" w:lineRule="exact"/>
              <w:ind w:right="11"/>
              <w:jc w:val="right"/>
              <w:rPr>
                <w:i/>
                <w:iCs/>
                <w:sz w:val="16"/>
                <w:szCs w:val="16"/>
              </w:rPr>
            </w:pPr>
            <w:r w:rsidRPr="007350DD">
              <w:rPr>
                <w:i/>
                <w:iCs/>
                <w:sz w:val="16"/>
                <w:szCs w:val="16"/>
              </w:rPr>
              <w:t>Male</w:t>
            </w:r>
            <w:r w:rsidR="001327BC" w:rsidRPr="007350DD">
              <w:rPr>
                <w:i/>
                <w:iCs/>
                <w:sz w:val="16"/>
                <w:szCs w:val="16"/>
              </w:rPr>
              <w:t xml:space="preserve"> </w:t>
            </w:r>
            <w:r w:rsidRPr="007350DD">
              <w:rPr>
                <w:i/>
                <w:iCs/>
                <w:sz w:val="16"/>
                <w:szCs w:val="16"/>
              </w:rPr>
              <w:t>(%/n)</w:t>
            </w:r>
          </w:p>
        </w:tc>
        <w:tc>
          <w:tcPr>
            <w:tcW w:w="1203" w:type="dxa"/>
            <w:tcBorders>
              <w:top w:val="single" w:sz="4" w:space="0" w:color="auto"/>
              <w:bottom w:val="single" w:sz="12" w:space="0" w:color="auto"/>
            </w:tcBorders>
            <w:shd w:val="clear" w:color="auto" w:fill="auto"/>
            <w:vAlign w:val="bottom"/>
          </w:tcPr>
          <w:p w:rsidR="006564B6" w:rsidRPr="007350DD" w:rsidRDefault="006564B6" w:rsidP="008579D7">
            <w:pPr>
              <w:suppressAutoHyphens w:val="0"/>
              <w:spacing w:before="80" w:after="80" w:line="220" w:lineRule="exact"/>
              <w:ind w:right="11"/>
              <w:jc w:val="right"/>
              <w:rPr>
                <w:i/>
                <w:iCs/>
                <w:sz w:val="16"/>
                <w:szCs w:val="16"/>
              </w:rPr>
            </w:pPr>
            <w:r w:rsidRPr="007350DD">
              <w:rPr>
                <w:i/>
                <w:iCs/>
                <w:sz w:val="16"/>
                <w:szCs w:val="16"/>
              </w:rPr>
              <w:t>Female(%/n)</w:t>
            </w:r>
          </w:p>
        </w:tc>
        <w:tc>
          <w:tcPr>
            <w:tcW w:w="1246" w:type="dxa"/>
            <w:tcBorders>
              <w:top w:val="single" w:sz="4" w:space="0" w:color="auto"/>
              <w:bottom w:val="single" w:sz="12" w:space="0" w:color="auto"/>
              <w:right w:val="single" w:sz="24" w:space="0" w:color="FFFFFF"/>
            </w:tcBorders>
            <w:shd w:val="clear" w:color="auto" w:fill="auto"/>
            <w:vAlign w:val="bottom"/>
          </w:tcPr>
          <w:p w:rsidR="006564B6" w:rsidRPr="007350DD" w:rsidRDefault="006564B6" w:rsidP="008579D7">
            <w:pPr>
              <w:suppressAutoHyphens w:val="0"/>
              <w:spacing w:before="80" w:after="80" w:line="220" w:lineRule="exact"/>
              <w:ind w:right="11"/>
              <w:jc w:val="right"/>
              <w:rPr>
                <w:b/>
                <w:bCs/>
                <w:i/>
                <w:iCs/>
                <w:sz w:val="16"/>
                <w:szCs w:val="16"/>
              </w:rPr>
            </w:pPr>
            <w:r w:rsidRPr="007350DD">
              <w:rPr>
                <w:b/>
                <w:bCs/>
                <w:i/>
                <w:iCs/>
                <w:sz w:val="16"/>
                <w:szCs w:val="16"/>
              </w:rPr>
              <w:t>Total</w:t>
            </w:r>
            <w:r w:rsidR="001327BC" w:rsidRPr="007350DD">
              <w:rPr>
                <w:b/>
                <w:bCs/>
                <w:i/>
                <w:iCs/>
                <w:sz w:val="16"/>
                <w:szCs w:val="16"/>
              </w:rPr>
              <w:t xml:space="preserve"> </w:t>
            </w:r>
            <w:r w:rsidRPr="007350DD">
              <w:rPr>
                <w:b/>
                <w:bCs/>
                <w:i/>
                <w:iCs/>
                <w:sz w:val="16"/>
                <w:szCs w:val="16"/>
              </w:rPr>
              <w:t>(%/n)</w:t>
            </w:r>
          </w:p>
        </w:tc>
        <w:tc>
          <w:tcPr>
            <w:tcW w:w="1158" w:type="dxa"/>
            <w:tcBorders>
              <w:top w:val="single" w:sz="4" w:space="0" w:color="auto"/>
              <w:left w:val="single" w:sz="24" w:space="0" w:color="FFFFFF"/>
              <w:bottom w:val="single" w:sz="12" w:space="0" w:color="auto"/>
            </w:tcBorders>
            <w:shd w:val="clear" w:color="auto" w:fill="auto"/>
            <w:vAlign w:val="bottom"/>
          </w:tcPr>
          <w:p w:rsidR="006564B6" w:rsidRPr="007350DD" w:rsidRDefault="006564B6" w:rsidP="008579D7">
            <w:pPr>
              <w:suppressAutoHyphens w:val="0"/>
              <w:spacing w:before="80" w:after="80" w:line="220" w:lineRule="exact"/>
              <w:ind w:right="11"/>
              <w:jc w:val="right"/>
              <w:rPr>
                <w:i/>
                <w:iCs/>
                <w:sz w:val="16"/>
                <w:szCs w:val="16"/>
              </w:rPr>
            </w:pPr>
            <w:r w:rsidRPr="007350DD">
              <w:rPr>
                <w:i/>
                <w:iCs/>
                <w:sz w:val="16"/>
                <w:szCs w:val="16"/>
              </w:rPr>
              <w:t>Male</w:t>
            </w:r>
            <w:r w:rsidR="001327BC" w:rsidRPr="007350DD">
              <w:rPr>
                <w:i/>
                <w:iCs/>
                <w:sz w:val="16"/>
                <w:szCs w:val="16"/>
              </w:rPr>
              <w:t xml:space="preserve"> </w:t>
            </w:r>
            <w:r w:rsidRPr="007350DD">
              <w:rPr>
                <w:i/>
                <w:iCs/>
                <w:sz w:val="16"/>
                <w:szCs w:val="16"/>
              </w:rPr>
              <w:t>(%/n)</w:t>
            </w:r>
          </w:p>
        </w:tc>
        <w:tc>
          <w:tcPr>
            <w:tcW w:w="1083" w:type="dxa"/>
            <w:tcBorders>
              <w:top w:val="single" w:sz="4" w:space="0" w:color="auto"/>
              <w:bottom w:val="single" w:sz="12" w:space="0" w:color="auto"/>
            </w:tcBorders>
            <w:shd w:val="clear" w:color="auto" w:fill="auto"/>
            <w:vAlign w:val="bottom"/>
          </w:tcPr>
          <w:p w:rsidR="006564B6" w:rsidRPr="007350DD" w:rsidRDefault="006564B6" w:rsidP="008579D7">
            <w:pPr>
              <w:suppressAutoHyphens w:val="0"/>
              <w:spacing w:before="80" w:after="80" w:line="220" w:lineRule="exact"/>
              <w:ind w:right="11"/>
              <w:jc w:val="right"/>
              <w:rPr>
                <w:i/>
                <w:iCs/>
                <w:sz w:val="16"/>
                <w:szCs w:val="16"/>
              </w:rPr>
            </w:pPr>
            <w:r w:rsidRPr="007350DD">
              <w:rPr>
                <w:i/>
                <w:iCs/>
                <w:sz w:val="16"/>
                <w:szCs w:val="16"/>
              </w:rPr>
              <w:t>Female(%/n)</w:t>
            </w:r>
          </w:p>
        </w:tc>
        <w:tc>
          <w:tcPr>
            <w:tcW w:w="1029" w:type="dxa"/>
            <w:tcBorders>
              <w:top w:val="single" w:sz="4" w:space="0" w:color="auto"/>
              <w:bottom w:val="single" w:sz="12" w:space="0" w:color="auto"/>
            </w:tcBorders>
            <w:shd w:val="clear" w:color="auto" w:fill="auto"/>
            <w:vAlign w:val="bottom"/>
          </w:tcPr>
          <w:p w:rsidR="006564B6" w:rsidRPr="007350DD" w:rsidRDefault="006564B6" w:rsidP="008579D7">
            <w:pPr>
              <w:suppressAutoHyphens w:val="0"/>
              <w:spacing w:before="80" w:after="80" w:line="220" w:lineRule="exact"/>
              <w:ind w:right="11"/>
              <w:jc w:val="right"/>
              <w:rPr>
                <w:b/>
                <w:bCs/>
                <w:i/>
                <w:iCs/>
                <w:sz w:val="16"/>
                <w:szCs w:val="16"/>
              </w:rPr>
            </w:pPr>
            <w:r w:rsidRPr="007350DD">
              <w:rPr>
                <w:b/>
                <w:bCs/>
                <w:i/>
                <w:iCs/>
                <w:sz w:val="16"/>
                <w:szCs w:val="16"/>
              </w:rPr>
              <w:t>Total</w:t>
            </w:r>
            <w:r w:rsidR="001327BC" w:rsidRPr="007350DD">
              <w:rPr>
                <w:b/>
                <w:bCs/>
                <w:i/>
                <w:iCs/>
                <w:sz w:val="16"/>
                <w:szCs w:val="16"/>
              </w:rPr>
              <w:t xml:space="preserve"> </w:t>
            </w:r>
            <w:r w:rsidRPr="007350DD">
              <w:rPr>
                <w:b/>
                <w:bCs/>
                <w:i/>
                <w:iCs/>
                <w:sz w:val="16"/>
                <w:szCs w:val="16"/>
              </w:rPr>
              <w:t>(%/n)</w:t>
            </w:r>
          </w:p>
        </w:tc>
      </w:tr>
      <w:tr w:rsidR="008579D7" w:rsidRPr="007350DD" w:rsidTr="008579D7">
        <w:trPr>
          <w:cantSplit/>
        </w:trPr>
        <w:tc>
          <w:tcPr>
            <w:tcW w:w="598" w:type="dxa"/>
            <w:tcBorders>
              <w:top w:val="single" w:sz="12" w:space="0" w:color="auto"/>
            </w:tcBorders>
            <w:shd w:val="clear" w:color="auto" w:fill="auto"/>
          </w:tcPr>
          <w:p w:rsidR="006564B6" w:rsidRPr="007350DD" w:rsidRDefault="006564B6" w:rsidP="008579D7">
            <w:pPr>
              <w:suppressAutoHyphens w:val="0"/>
              <w:spacing w:before="40" w:after="40" w:line="220" w:lineRule="exact"/>
              <w:ind w:right="113"/>
              <w:rPr>
                <w:sz w:val="18"/>
              </w:rPr>
            </w:pPr>
            <w:r w:rsidRPr="007350DD">
              <w:rPr>
                <w:sz w:val="18"/>
              </w:rPr>
              <w:t>2006</w:t>
            </w:r>
          </w:p>
        </w:tc>
        <w:tc>
          <w:tcPr>
            <w:tcW w:w="1055" w:type="dxa"/>
            <w:tcBorders>
              <w:top w:val="single" w:sz="12" w:space="0" w:color="auto"/>
            </w:tcBorders>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N/A</w:t>
            </w:r>
          </w:p>
        </w:tc>
        <w:tc>
          <w:tcPr>
            <w:tcW w:w="1203" w:type="dxa"/>
            <w:tcBorders>
              <w:top w:val="single" w:sz="12" w:space="0" w:color="auto"/>
            </w:tcBorders>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N/A</w:t>
            </w:r>
          </w:p>
        </w:tc>
        <w:tc>
          <w:tcPr>
            <w:tcW w:w="1246" w:type="dxa"/>
            <w:tcBorders>
              <w:top w:val="single" w:sz="12" w:space="0" w:color="auto"/>
            </w:tcBorders>
            <w:shd w:val="clear" w:color="auto" w:fill="auto"/>
            <w:vAlign w:val="bottom"/>
          </w:tcPr>
          <w:p w:rsidR="006564B6" w:rsidRPr="007350DD" w:rsidRDefault="006564B6" w:rsidP="008579D7">
            <w:pPr>
              <w:suppressAutoHyphens w:val="0"/>
              <w:spacing w:before="40" w:after="40" w:line="220" w:lineRule="exact"/>
              <w:ind w:right="113"/>
              <w:jc w:val="right"/>
              <w:rPr>
                <w:b/>
                <w:bCs/>
                <w:sz w:val="18"/>
              </w:rPr>
            </w:pPr>
            <w:r w:rsidRPr="007350DD">
              <w:rPr>
                <w:b/>
                <w:bCs/>
                <w:sz w:val="18"/>
              </w:rPr>
              <w:t>100</w:t>
            </w:r>
          </w:p>
        </w:tc>
        <w:tc>
          <w:tcPr>
            <w:tcW w:w="1158" w:type="dxa"/>
            <w:tcBorders>
              <w:top w:val="single" w:sz="12" w:space="0" w:color="auto"/>
            </w:tcBorders>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79.1</w:t>
            </w:r>
          </w:p>
        </w:tc>
        <w:tc>
          <w:tcPr>
            <w:tcW w:w="1083" w:type="dxa"/>
            <w:tcBorders>
              <w:top w:val="single" w:sz="12" w:space="0" w:color="auto"/>
            </w:tcBorders>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92.2</w:t>
            </w:r>
          </w:p>
        </w:tc>
        <w:tc>
          <w:tcPr>
            <w:tcW w:w="1029" w:type="dxa"/>
            <w:tcBorders>
              <w:top w:val="single" w:sz="12" w:space="0" w:color="auto"/>
            </w:tcBorders>
            <w:shd w:val="clear" w:color="auto" w:fill="auto"/>
            <w:vAlign w:val="bottom"/>
          </w:tcPr>
          <w:p w:rsidR="006564B6" w:rsidRPr="007350DD" w:rsidRDefault="006564B6" w:rsidP="008579D7">
            <w:pPr>
              <w:suppressAutoHyphens w:val="0"/>
              <w:spacing w:before="40" w:after="40" w:line="220" w:lineRule="exact"/>
              <w:ind w:right="113"/>
              <w:jc w:val="right"/>
              <w:rPr>
                <w:b/>
                <w:bCs/>
                <w:sz w:val="18"/>
              </w:rPr>
            </w:pPr>
            <w:r w:rsidRPr="007350DD">
              <w:rPr>
                <w:b/>
                <w:bCs/>
                <w:sz w:val="18"/>
              </w:rPr>
              <w:t>84.4</w:t>
            </w:r>
            <w:r w:rsidR="001327BC" w:rsidRPr="007350DD">
              <w:rPr>
                <w:b/>
                <w:bCs/>
                <w:sz w:val="18"/>
              </w:rPr>
              <w:t xml:space="preserve"> </w:t>
            </w:r>
          </w:p>
        </w:tc>
      </w:tr>
      <w:tr w:rsidR="008579D7" w:rsidRPr="007350DD" w:rsidTr="008579D7">
        <w:trPr>
          <w:cantSplit/>
        </w:trPr>
        <w:tc>
          <w:tcPr>
            <w:tcW w:w="598" w:type="dxa"/>
            <w:shd w:val="clear" w:color="auto" w:fill="auto"/>
          </w:tcPr>
          <w:p w:rsidR="006564B6" w:rsidRPr="007350DD" w:rsidRDefault="006564B6" w:rsidP="008579D7">
            <w:pPr>
              <w:suppressAutoHyphens w:val="0"/>
              <w:spacing w:before="40" w:after="40" w:line="220" w:lineRule="exact"/>
              <w:ind w:right="113"/>
              <w:rPr>
                <w:sz w:val="18"/>
              </w:rPr>
            </w:pPr>
            <w:r w:rsidRPr="007350DD">
              <w:rPr>
                <w:sz w:val="18"/>
              </w:rPr>
              <w:lastRenderedPageBreak/>
              <w:t>2007</w:t>
            </w:r>
          </w:p>
        </w:tc>
        <w:tc>
          <w:tcPr>
            <w:tcW w:w="1055"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N/A</w:t>
            </w:r>
          </w:p>
        </w:tc>
        <w:tc>
          <w:tcPr>
            <w:tcW w:w="1203"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N/A</w:t>
            </w:r>
          </w:p>
        </w:tc>
        <w:tc>
          <w:tcPr>
            <w:tcW w:w="1246" w:type="dxa"/>
            <w:shd w:val="clear" w:color="auto" w:fill="auto"/>
            <w:vAlign w:val="bottom"/>
          </w:tcPr>
          <w:p w:rsidR="006564B6" w:rsidRPr="007350DD" w:rsidRDefault="006564B6" w:rsidP="008579D7">
            <w:pPr>
              <w:suppressAutoHyphens w:val="0"/>
              <w:spacing w:before="40" w:after="40" w:line="220" w:lineRule="exact"/>
              <w:ind w:right="113"/>
              <w:jc w:val="right"/>
              <w:rPr>
                <w:b/>
                <w:bCs/>
                <w:sz w:val="18"/>
              </w:rPr>
            </w:pPr>
            <w:r w:rsidRPr="007350DD">
              <w:rPr>
                <w:b/>
                <w:bCs/>
                <w:sz w:val="18"/>
              </w:rPr>
              <w:t>100</w:t>
            </w:r>
          </w:p>
        </w:tc>
        <w:tc>
          <w:tcPr>
            <w:tcW w:w="1158"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79.6</w:t>
            </w:r>
          </w:p>
        </w:tc>
        <w:tc>
          <w:tcPr>
            <w:tcW w:w="1083"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93.8</w:t>
            </w:r>
          </w:p>
        </w:tc>
        <w:tc>
          <w:tcPr>
            <w:tcW w:w="1029" w:type="dxa"/>
            <w:shd w:val="clear" w:color="auto" w:fill="auto"/>
            <w:vAlign w:val="bottom"/>
          </w:tcPr>
          <w:p w:rsidR="006564B6" w:rsidRPr="007350DD" w:rsidRDefault="006564B6" w:rsidP="008579D7">
            <w:pPr>
              <w:suppressAutoHyphens w:val="0"/>
              <w:spacing w:before="40" w:after="40" w:line="220" w:lineRule="exact"/>
              <w:ind w:right="113"/>
              <w:jc w:val="right"/>
              <w:rPr>
                <w:rFonts w:eastAsia="Cambria"/>
                <w:b/>
                <w:bCs/>
                <w:sz w:val="18"/>
              </w:rPr>
            </w:pPr>
            <w:r w:rsidRPr="007350DD">
              <w:rPr>
                <w:b/>
                <w:bCs/>
                <w:sz w:val="18"/>
              </w:rPr>
              <w:t>85.5</w:t>
            </w:r>
            <w:r w:rsidR="001327BC" w:rsidRPr="007350DD">
              <w:rPr>
                <w:b/>
                <w:bCs/>
                <w:sz w:val="18"/>
              </w:rPr>
              <w:t xml:space="preserve"> </w:t>
            </w:r>
          </w:p>
        </w:tc>
      </w:tr>
      <w:tr w:rsidR="008579D7" w:rsidRPr="007350DD" w:rsidTr="008579D7">
        <w:trPr>
          <w:cantSplit/>
        </w:trPr>
        <w:tc>
          <w:tcPr>
            <w:tcW w:w="598" w:type="dxa"/>
            <w:shd w:val="clear" w:color="auto" w:fill="auto"/>
          </w:tcPr>
          <w:p w:rsidR="006564B6" w:rsidRPr="007350DD" w:rsidRDefault="006564B6" w:rsidP="008579D7">
            <w:pPr>
              <w:suppressAutoHyphens w:val="0"/>
              <w:spacing w:before="40" w:after="40" w:line="220" w:lineRule="exact"/>
              <w:ind w:right="113"/>
              <w:rPr>
                <w:sz w:val="18"/>
              </w:rPr>
            </w:pPr>
            <w:r w:rsidRPr="007350DD">
              <w:rPr>
                <w:sz w:val="18"/>
              </w:rPr>
              <w:t>2008</w:t>
            </w:r>
          </w:p>
        </w:tc>
        <w:tc>
          <w:tcPr>
            <w:tcW w:w="1055"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100/5</w:t>
            </w:r>
          </w:p>
        </w:tc>
        <w:tc>
          <w:tcPr>
            <w:tcW w:w="1203"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100/5</w:t>
            </w:r>
          </w:p>
        </w:tc>
        <w:tc>
          <w:tcPr>
            <w:tcW w:w="1246" w:type="dxa"/>
            <w:shd w:val="clear" w:color="auto" w:fill="auto"/>
            <w:vAlign w:val="bottom"/>
          </w:tcPr>
          <w:p w:rsidR="006564B6" w:rsidRPr="007350DD" w:rsidRDefault="006564B6" w:rsidP="008579D7">
            <w:pPr>
              <w:suppressAutoHyphens w:val="0"/>
              <w:spacing w:before="40" w:after="40" w:line="220" w:lineRule="exact"/>
              <w:ind w:right="113"/>
              <w:jc w:val="right"/>
              <w:rPr>
                <w:b/>
                <w:bCs/>
                <w:sz w:val="18"/>
              </w:rPr>
            </w:pPr>
            <w:r w:rsidRPr="007350DD">
              <w:rPr>
                <w:b/>
                <w:bCs/>
                <w:sz w:val="18"/>
              </w:rPr>
              <w:t>100/10</w:t>
            </w:r>
          </w:p>
        </w:tc>
        <w:tc>
          <w:tcPr>
            <w:tcW w:w="1158"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87.1/406</w:t>
            </w:r>
          </w:p>
        </w:tc>
        <w:tc>
          <w:tcPr>
            <w:tcW w:w="1083"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88.1/333</w:t>
            </w:r>
          </w:p>
        </w:tc>
        <w:tc>
          <w:tcPr>
            <w:tcW w:w="1029" w:type="dxa"/>
            <w:shd w:val="clear" w:color="auto" w:fill="auto"/>
            <w:vAlign w:val="bottom"/>
          </w:tcPr>
          <w:p w:rsidR="006564B6" w:rsidRPr="007350DD" w:rsidRDefault="006564B6" w:rsidP="008579D7">
            <w:pPr>
              <w:suppressAutoHyphens w:val="0"/>
              <w:spacing w:before="40" w:after="40" w:line="220" w:lineRule="exact"/>
              <w:ind w:right="113"/>
              <w:jc w:val="right"/>
              <w:rPr>
                <w:rFonts w:eastAsia="Cambria"/>
                <w:b/>
                <w:bCs/>
                <w:sz w:val="18"/>
              </w:rPr>
            </w:pPr>
            <w:r w:rsidRPr="007350DD">
              <w:rPr>
                <w:b/>
                <w:bCs/>
                <w:sz w:val="18"/>
              </w:rPr>
              <w:t>87.6/739</w:t>
            </w:r>
            <w:r w:rsidR="001327BC" w:rsidRPr="007350DD">
              <w:rPr>
                <w:b/>
                <w:bCs/>
                <w:sz w:val="18"/>
              </w:rPr>
              <w:t xml:space="preserve"> </w:t>
            </w:r>
          </w:p>
        </w:tc>
      </w:tr>
      <w:tr w:rsidR="008579D7" w:rsidRPr="007350DD" w:rsidTr="008579D7">
        <w:trPr>
          <w:cantSplit/>
        </w:trPr>
        <w:tc>
          <w:tcPr>
            <w:tcW w:w="598" w:type="dxa"/>
            <w:shd w:val="clear" w:color="auto" w:fill="auto"/>
          </w:tcPr>
          <w:p w:rsidR="006564B6" w:rsidRPr="007350DD" w:rsidRDefault="006564B6" w:rsidP="008579D7">
            <w:pPr>
              <w:suppressAutoHyphens w:val="0"/>
              <w:spacing w:before="40" w:after="40" w:line="220" w:lineRule="exact"/>
              <w:ind w:right="113"/>
              <w:rPr>
                <w:sz w:val="18"/>
              </w:rPr>
            </w:pPr>
            <w:r w:rsidRPr="007350DD">
              <w:rPr>
                <w:sz w:val="18"/>
              </w:rPr>
              <w:t>2009</w:t>
            </w:r>
          </w:p>
        </w:tc>
        <w:tc>
          <w:tcPr>
            <w:tcW w:w="1055"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100/5</w:t>
            </w:r>
          </w:p>
        </w:tc>
        <w:tc>
          <w:tcPr>
            <w:tcW w:w="1203"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100/5</w:t>
            </w:r>
          </w:p>
        </w:tc>
        <w:tc>
          <w:tcPr>
            <w:tcW w:w="1246" w:type="dxa"/>
            <w:shd w:val="clear" w:color="auto" w:fill="auto"/>
            <w:vAlign w:val="bottom"/>
          </w:tcPr>
          <w:p w:rsidR="006564B6" w:rsidRPr="007350DD" w:rsidRDefault="006564B6" w:rsidP="008579D7">
            <w:pPr>
              <w:suppressAutoHyphens w:val="0"/>
              <w:spacing w:before="40" w:after="40" w:line="220" w:lineRule="exact"/>
              <w:ind w:right="113"/>
              <w:jc w:val="right"/>
              <w:rPr>
                <w:b/>
                <w:bCs/>
                <w:sz w:val="18"/>
              </w:rPr>
            </w:pPr>
            <w:r w:rsidRPr="007350DD">
              <w:rPr>
                <w:b/>
                <w:bCs/>
                <w:sz w:val="18"/>
              </w:rPr>
              <w:t>100/10</w:t>
            </w:r>
          </w:p>
        </w:tc>
        <w:tc>
          <w:tcPr>
            <w:tcW w:w="1158"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87.3/440</w:t>
            </w:r>
          </w:p>
        </w:tc>
        <w:tc>
          <w:tcPr>
            <w:tcW w:w="1083" w:type="dxa"/>
            <w:shd w:val="clear" w:color="auto" w:fill="auto"/>
            <w:vAlign w:val="bottom"/>
          </w:tcPr>
          <w:p w:rsidR="006564B6" w:rsidRPr="007350DD" w:rsidRDefault="006564B6" w:rsidP="008579D7">
            <w:pPr>
              <w:suppressAutoHyphens w:val="0"/>
              <w:spacing w:before="40" w:after="40" w:line="220" w:lineRule="exact"/>
              <w:ind w:right="113"/>
              <w:jc w:val="right"/>
              <w:rPr>
                <w:sz w:val="18"/>
              </w:rPr>
            </w:pPr>
            <w:r w:rsidRPr="007350DD">
              <w:rPr>
                <w:sz w:val="18"/>
              </w:rPr>
              <w:t>87.4/354</w:t>
            </w:r>
          </w:p>
        </w:tc>
        <w:tc>
          <w:tcPr>
            <w:tcW w:w="1029" w:type="dxa"/>
            <w:shd w:val="clear" w:color="auto" w:fill="auto"/>
            <w:vAlign w:val="bottom"/>
          </w:tcPr>
          <w:p w:rsidR="006564B6" w:rsidRPr="007350DD" w:rsidRDefault="006564B6" w:rsidP="008579D7">
            <w:pPr>
              <w:suppressAutoHyphens w:val="0"/>
              <w:spacing w:before="40" w:after="40" w:line="220" w:lineRule="exact"/>
              <w:ind w:right="113"/>
              <w:jc w:val="right"/>
              <w:rPr>
                <w:rFonts w:eastAsia="Cambria"/>
                <w:b/>
                <w:bCs/>
                <w:sz w:val="18"/>
              </w:rPr>
            </w:pPr>
            <w:r w:rsidRPr="007350DD">
              <w:rPr>
                <w:b/>
                <w:bCs/>
                <w:sz w:val="18"/>
              </w:rPr>
              <w:t>87.3/794</w:t>
            </w:r>
            <w:r w:rsidR="001327BC" w:rsidRPr="007350DD">
              <w:rPr>
                <w:b/>
                <w:bCs/>
                <w:sz w:val="18"/>
              </w:rPr>
              <w:t xml:space="preserve"> </w:t>
            </w:r>
          </w:p>
        </w:tc>
      </w:tr>
    </w:tbl>
    <w:p w:rsidR="006564B6" w:rsidRPr="007350DD" w:rsidRDefault="006564B6" w:rsidP="008579D7">
      <w:pPr>
        <w:spacing w:before="120" w:after="240"/>
        <w:ind w:left="1134" w:right="1134" w:firstLine="170"/>
        <w:rPr>
          <w:sz w:val="18"/>
        </w:rPr>
      </w:pPr>
      <w:r w:rsidRPr="007350DD">
        <w:rPr>
          <w:i/>
          <w:iCs/>
          <w:sz w:val="18"/>
        </w:rPr>
        <w:t>Source:</w:t>
      </w:r>
      <w:r w:rsidR="001327BC" w:rsidRPr="007350DD">
        <w:rPr>
          <w:i/>
          <w:iCs/>
          <w:sz w:val="18"/>
        </w:rPr>
        <w:t xml:space="preserve"> </w:t>
      </w:r>
      <w:r w:rsidR="008579D7" w:rsidRPr="007350DD">
        <w:rPr>
          <w:i/>
          <w:iCs/>
          <w:sz w:val="18"/>
        </w:rPr>
        <w:t xml:space="preserve"> </w:t>
      </w:r>
      <w:r w:rsidRPr="007350DD">
        <w:rPr>
          <w:sz w:val="18"/>
        </w:rPr>
        <w:t>UNGASS</w:t>
      </w:r>
      <w:r w:rsidR="001327BC" w:rsidRPr="007350DD">
        <w:rPr>
          <w:sz w:val="18"/>
        </w:rPr>
        <w:t xml:space="preserve"> </w:t>
      </w:r>
      <w:r w:rsidRPr="007350DD">
        <w:rPr>
          <w:sz w:val="18"/>
        </w:rPr>
        <w:t>Country</w:t>
      </w:r>
      <w:r w:rsidR="001327BC" w:rsidRPr="007350DD">
        <w:rPr>
          <w:sz w:val="18"/>
        </w:rPr>
        <w:t xml:space="preserve"> </w:t>
      </w:r>
      <w:r w:rsidRPr="007350DD">
        <w:rPr>
          <w:sz w:val="18"/>
        </w:rPr>
        <w:t>Progress</w:t>
      </w:r>
      <w:r w:rsidR="001327BC" w:rsidRPr="007350DD">
        <w:rPr>
          <w:sz w:val="18"/>
        </w:rPr>
        <w:t xml:space="preserve"> </w:t>
      </w:r>
      <w:r w:rsidRPr="007350DD">
        <w:rPr>
          <w:sz w:val="18"/>
        </w:rPr>
        <w:t>Report</w:t>
      </w:r>
      <w:r w:rsidR="001327BC" w:rsidRPr="007350DD">
        <w:rPr>
          <w:sz w:val="18"/>
        </w:rPr>
        <w:t xml:space="preserve"> </w:t>
      </w:r>
      <w:r w:rsidRPr="007350DD">
        <w:rPr>
          <w:sz w:val="18"/>
        </w:rPr>
        <w:t>Barbados</w:t>
      </w:r>
      <w:r w:rsidR="001327BC" w:rsidRPr="007350DD">
        <w:rPr>
          <w:sz w:val="18"/>
        </w:rPr>
        <w:t xml:space="preserve"> </w:t>
      </w:r>
      <w:r w:rsidRPr="007350DD">
        <w:rPr>
          <w:sz w:val="18"/>
        </w:rPr>
        <w:t>2010</w:t>
      </w:r>
      <w:r w:rsidR="008579D7" w:rsidRPr="007350DD">
        <w:rPr>
          <w:sz w:val="18"/>
        </w:rPr>
        <w:t>.</w:t>
      </w:r>
    </w:p>
    <w:p w:rsidR="006564B6" w:rsidRPr="007350DD" w:rsidRDefault="006564B6" w:rsidP="009E22FF">
      <w:pPr>
        <w:pStyle w:val="SingleTxtG"/>
      </w:pPr>
      <w:r w:rsidRPr="007350DD">
        <w:t>166.</w:t>
      </w:r>
      <w:r w:rsidRPr="007350DD">
        <w:tab/>
        <w:t>Although</w:t>
      </w:r>
      <w:r w:rsidR="001327BC" w:rsidRPr="007350DD">
        <w:t xml:space="preserve"> </w:t>
      </w:r>
      <w:r w:rsidRPr="007350DD">
        <w:t>Barbados</w:t>
      </w:r>
      <w:r w:rsidR="00EA19E5" w:rsidRPr="007350DD">
        <w:t>’</w:t>
      </w:r>
      <w:r w:rsidR="001327BC" w:rsidRPr="007350DD">
        <w:t xml:space="preserve"> </w:t>
      </w:r>
      <w:r w:rsidRPr="007350DD">
        <w:t>HIV/AIDS</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control</w:t>
      </w:r>
      <w:r w:rsidR="001327BC" w:rsidRPr="007350DD">
        <w:t xml:space="preserve"> </w:t>
      </w:r>
      <w:r w:rsidRPr="007350DD">
        <w:t>programme</w:t>
      </w:r>
      <w:r w:rsidR="001327BC" w:rsidRPr="007350DD">
        <w:t xml:space="preserve"> </w:t>
      </w:r>
      <w:r w:rsidRPr="007350DD">
        <w:t>has</w:t>
      </w:r>
      <w:r w:rsidR="001327BC" w:rsidRPr="007350DD">
        <w:t xml:space="preserve"> </w:t>
      </w:r>
      <w:r w:rsidRPr="007350DD">
        <w:t>made</w:t>
      </w:r>
      <w:r w:rsidR="001327BC" w:rsidRPr="007350DD">
        <w:t xml:space="preserve"> </w:t>
      </w:r>
      <w:r w:rsidRPr="007350DD">
        <w:t>good</w:t>
      </w:r>
      <w:r w:rsidR="001327BC" w:rsidRPr="007350DD">
        <w:t xml:space="preserve"> </w:t>
      </w:r>
      <w:r w:rsidRPr="007350DD">
        <w:t>progress</w:t>
      </w:r>
      <w:r w:rsidR="001327BC" w:rsidRPr="007350DD">
        <w:t xml:space="preserve"> </w:t>
      </w:r>
      <w:r w:rsidRPr="007350DD">
        <w:t>from</w:t>
      </w:r>
      <w:r w:rsidR="001327BC" w:rsidRPr="007350DD">
        <w:t xml:space="preserve"> </w:t>
      </w:r>
      <w:r w:rsidRPr="007350DD">
        <w:t>its</w:t>
      </w:r>
      <w:r w:rsidR="001327BC" w:rsidRPr="007350DD">
        <w:t xml:space="preserve"> </w:t>
      </w:r>
      <w:r w:rsidRPr="007350DD">
        <w:t>inception</w:t>
      </w:r>
      <w:r w:rsidR="001327BC" w:rsidRPr="007350DD">
        <w:t xml:space="preserve"> </w:t>
      </w:r>
      <w:r w:rsidRPr="007350DD">
        <w:t>the</w:t>
      </w:r>
      <w:r w:rsidR="001327BC" w:rsidRPr="007350DD">
        <w:t xml:space="preserve"> </w:t>
      </w:r>
      <w:r w:rsidRPr="007350DD">
        <w:t>goal</w:t>
      </w:r>
      <w:r w:rsidR="001327BC" w:rsidRPr="007350DD">
        <w:t xml:space="preserve"> </w:t>
      </w:r>
      <w:r w:rsidRPr="007350DD">
        <w:t>is</w:t>
      </w:r>
      <w:r w:rsidR="001327BC" w:rsidRPr="007350DD">
        <w:t xml:space="preserve"> </w:t>
      </w:r>
      <w:r w:rsidRPr="007350DD">
        <w:t>to</w:t>
      </w:r>
      <w:r w:rsidR="001327BC" w:rsidRPr="007350DD">
        <w:t xml:space="preserve"> </w:t>
      </w:r>
      <w:r w:rsidRPr="007350DD">
        <w:t>provide</w:t>
      </w:r>
      <w:r w:rsidR="001327BC" w:rsidRPr="007350DD">
        <w:t xml:space="preserve"> </w:t>
      </w:r>
      <w:r w:rsidRPr="007350DD">
        <w:rPr>
          <w:b/>
          <w:bCs/>
        </w:rPr>
        <w:t>Universal</w:t>
      </w:r>
      <w:r w:rsidR="001327BC" w:rsidRPr="007350DD">
        <w:rPr>
          <w:b/>
          <w:bCs/>
        </w:rPr>
        <w:t xml:space="preserve"> </w:t>
      </w:r>
      <w:r w:rsidRPr="007350DD">
        <w:rPr>
          <w:b/>
          <w:bCs/>
        </w:rPr>
        <w:t>Access</w:t>
      </w:r>
      <w:r w:rsidR="001327BC" w:rsidRPr="007350DD">
        <w:t xml:space="preserve"> </w:t>
      </w:r>
      <w:r w:rsidRPr="007350DD">
        <w:t>for</w:t>
      </w:r>
      <w:r w:rsidR="001327BC" w:rsidRPr="007350DD">
        <w:t xml:space="preserve"> </w:t>
      </w:r>
      <w:r w:rsidRPr="007350DD">
        <w:t>all</w:t>
      </w:r>
      <w:r w:rsidR="001327BC" w:rsidRPr="007350DD">
        <w:t xml:space="preserve"> </w:t>
      </w:r>
      <w:r w:rsidRPr="007350DD">
        <w:t>by</w:t>
      </w:r>
      <w:r w:rsidR="001327BC" w:rsidRPr="007350DD">
        <w:t xml:space="preserve"> </w:t>
      </w:r>
      <w:r w:rsidRPr="007350DD">
        <w:t>2010.</w:t>
      </w:r>
      <w:r w:rsidR="001327BC" w:rsidRPr="007350DD">
        <w:t xml:space="preserve"> </w:t>
      </w:r>
      <w:r w:rsidRPr="007350DD">
        <w:t>This</w:t>
      </w:r>
      <w:r w:rsidR="001327BC" w:rsidRPr="007350DD">
        <w:t xml:space="preserve"> </w:t>
      </w:r>
      <w:r w:rsidRPr="007350DD">
        <w:t>entails</w:t>
      </w:r>
      <w:r w:rsidR="001327BC" w:rsidRPr="007350DD">
        <w:t xml:space="preserve"> </w:t>
      </w:r>
      <w:r w:rsidRPr="007350DD">
        <w:t>the</w:t>
      </w:r>
      <w:r w:rsidR="001327BC" w:rsidRPr="007350DD">
        <w:t xml:space="preserve"> </w:t>
      </w:r>
      <w:r w:rsidRPr="007350DD">
        <w:t>scaling-up</w:t>
      </w:r>
      <w:r w:rsidR="001327BC" w:rsidRPr="007350DD">
        <w:t xml:space="preserve"> </w:t>
      </w:r>
      <w:r w:rsidRPr="007350DD">
        <w:t>of</w:t>
      </w:r>
      <w:r w:rsidR="001327BC" w:rsidRPr="007350DD">
        <w:t xml:space="preserve"> </w:t>
      </w:r>
      <w:r w:rsidRPr="007350DD">
        <w:t>the</w:t>
      </w:r>
      <w:r w:rsidR="001327BC" w:rsidRPr="007350DD">
        <w:t xml:space="preserve"> </w:t>
      </w:r>
      <w:r w:rsidRPr="007350DD">
        <w:t>comprehensive</w:t>
      </w:r>
      <w:r w:rsidR="001327BC" w:rsidRPr="007350DD">
        <w:t xml:space="preserve"> </w:t>
      </w:r>
      <w:r w:rsidRPr="007350DD">
        <w:t>HIV</w:t>
      </w:r>
      <w:r w:rsidR="001327BC" w:rsidRPr="007350DD">
        <w:t xml:space="preserve"> </w:t>
      </w:r>
      <w:r w:rsidRPr="007350DD">
        <w:t>prevention,</w:t>
      </w:r>
      <w:r w:rsidR="001327BC" w:rsidRPr="007350DD">
        <w:t xml:space="preserve"> </w:t>
      </w:r>
      <w:r w:rsidRPr="007350DD">
        <w:t>treatment,</w:t>
      </w:r>
      <w:r w:rsidR="001327BC" w:rsidRPr="007350DD">
        <w:t xml:space="preserve"> </w:t>
      </w:r>
      <w:r w:rsidRPr="007350DD">
        <w:t>care</w:t>
      </w:r>
      <w:r w:rsidR="001327BC" w:rsidRPr="007350DD">
        <w:t xml:space="preserve"> </w:t>
      </w:r>
      <w:r w:rsidRPr="007350DD">
        <w:t>and</w:t>
      </w:r>
      <w:r w:rsidR="001327BC" w:rsidRPr="007350DD">
        <w:t xml:space="preserve"> </w:t>
      </w:r>
      <w:r w:rsidRPr="007350DD">
        <w:t>support</w:t>
      </w:r>
      <w:r w:rsidR="001327BC" w:rsidRPr="007350DD">
        <w:t xml:space="preserve"> </w:t>
      </w:r>
      <w:r w:rsidRPr="007350DD">
        <w:t>for</w:t>
      </w:r>
      <w:r w:rsidR="001327BC" w:rsidRPr="007350DD">
        <w:t xml:space="preserve"> </w:t>
      </w:r>
      <w:r w:rsidRPr="007350DD">
        <w:t>all</w:t>
      </w:r>
      <w:r w:rsidR="001327BC" w:rsidRPr="007350DD">
        <w:t xml:space="preserve"> </w:t>
      </w:r>
      <w:r w:rsidRPr="007350DD">
        <w:t>who</w:t>
      </w:r>
      <w:r w:rsidR="001327BC" w:rsidRPr="007350DD">
        <w:t xml:space="preserve"> </w:t>
      </w:r>
      <w:r w:rsidRPr="007350DD">
        <w:t>are</w:t>
      </w:r>
      <w:r w:rsidR="001327BC" w:rsidRPr="007350DD">
        <w:t xml:space="preserve"> </w:t>
      </w:r>
      <w:r w:rsidRPr="007350DD">
        <w:t>in</w:t>
      </w:r>
      <w:r w:rsidR="001327BC" w:rsidRPr="007350DD">
        <w:t xml:space="preserve"> </w:t>
      </w:r>
      <w:r w:rsidRPr="007350DD">
        <w:t>need</w:t>
      </w:r>
      <w:r w:rsidR="001327BC" w:rsidRPr="007350DD">
        <w:t xml:space="preserve"> </w:t>
      </w:r>
      <w:r w:rsidRPr="007350DD">
        <w:t>of</w:t>
      </w:r>
      <w:r w:rsidR="001327BC" w:rsidRPr="007350DD">
        <w:t xml:space="preserve"> </w:t>
      </w:r>
      <w:r w:rsidRPr="007350DD">
        <w:t>these</w:t>
      </w:r>
      <w:r w:rsidR="001327BC" w:rsidRPr="007350DD">
        <w:t xml:space="preserve"> </w:t>
      </w:r>
      <w:r w:rsidRPr="007350DD">
        <w:t>services.</w:t>
      </w:r>
      <w:r w:rsidR="001327BC" w:rsidRPr="007350DD">
        <w:t xml:space="preserve"> </w:t>
      </w:r>
      <w:r w:rsidRPr="007350DD">
        <w:t>The</w:t>
      </w:r>
      <w:r w:rsidR="001327BC" w:rsidRPr="007350DD">
        <w:t xml:space="preserve"> </w:t>
      </w:r>
      <w:r w:rsidRPr="007350DD">
        <w:t>over-arching</w:t>
      </w:r>
      <w:r w:rsidR="001327BC" w:rsidRPr="007350DD">
        <w:t xml:space="preserve"> </w:t>
      </w:r>
      <w:r w:rsidRPr="007350DD">
        <w:t>developmental</w:t>
      </w:r>
      <w:r w:rsidR="001327BC" w:rsidRPr="007350DD">
        <w:t xml:space="preserve"> </w:t>
      </w:r>
      <w:r w:rsidRPr="007350DD">
        <w:t>goal</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AIDS</w:t>
      </w:r>
      <w:r w:rsidR="001327BC" w:rsidRPr="007350DD">
        <w:t xml:space="preserve"> </w:t>
      </w:r>
      <w:r w:rsidRPr="007350DD">
        <w:t>Program</w:t>
      </w:r>
      <w:r w:rsidR="001327BC" w:rsidRPr="007350DD">
        <w:t xml:space="preserve"> </w:t>
      </w:r>
      <w:r w:rsidRPr="007350DD">
        <w:t>is:</w:t>
      </w:r>
    </w:p>
    <w:p w:rsidR="006564B6" w:rsidRPr="007350DD" w:rsidRDefault="00EA19E5" w:rsidP="008579D7">
      <w:pPr>
        <w:pStyle w:val="SingleTxtG"/>
        <w:ind w:left="1701"/>
        <w:rPr>
          <w:b/>
          <w:bCs/>
        </w:rPr>
      </w:pPr>
      <w:r w:rsidRPr="007350DD">
        <w:rPr>
          <w:b/>
          <w:bCs/>
        </w:rPr>
        <w:t>“</w:t>
      </w:r>
      <w:r w:rsidR="006564B6" w:rsidRPr="007350DD">
        <w:rPr>
          <w:b/>
          <w:bCs/>
        </w:rPr>
        <w:t>Mitigation</w:t>
      </w:r>
      <w:r w:rsidR="001327BC" w:rsidRPr="007350DD">
        <w:rPr>
          <w:b/>
          <w:bCs/>
        </w:rPr>
        <w:t xml:space="preserve"> </w:t>
      </w:r>
      <w:r w:rsidR="006564B6" w:rsidRPr="007350DD">
        <w:rPr>
          <w:b/>
          <w:bCs/>
        </w:rPr>
        <w:t>of</w:t>
      </w:r>
      <w:r w:rsidR="001327BC" w:rsidRPr="007350DD">
        <w:rPr>
          <w:b/>
          <w:bCs/>
        </w:rPr>
        <w:t xml:space="preserve"> </w:t>
      </w:r>
      <w:r w:rsidR="006564B6" w:rsidRPr="007350DD">
        <w:rPr>
          <w:b/>
          <w:bCs/>
        </w:rPr>
        <w:t>the</w:t>
      </w:r>
      <w:r w:rsidR="001327BC" w:rsidRPr="007350DD">
        <w:rPr>
          <w:b/>
          <w:bCs/>
        </w:rPr>
        <w:t xml:space="preserve"> </w:t>
      </w:r>
      <w:r w:rsidR="006564B6" w:rsidRPr="007350DD">
        <w:rPr>
          <w:b/>
          <w:bCs/>
        </w:rPr>
        <w:t>social</w:t>
      </w:r>
      <w:r w:rsidR="001327BC" w:rsidRPr="007350DD">
        <w:rPr>
          <w:b/>
          <w:bCs/>
        </w:rPr>
        <w:t xml:space="preserve"> </w:t>
      </w:r>
      <w:r w:rsidR="006564B6" w:rsidRPr="007350DD">
        <w:rPr>
          <w:b/>
          <w:bCs/>
        </w:rPr>
        <w:t>and</w:t>
      </w:r>
      <w:r w:rsidR="001327BC" w:rsidRPr="007350DD">
        <w:rPr>
          <w:b/>
          <w:bCs/>
        </w:rPr>
        <w:t xml:space="preserve"> </w:t>
      </w:r>
      <w:r w:rsidR="006564B6" w:rsidRPr="007350DD">
        <w:rPr>
          <w:b/>
          <w:bCs/>
        </w:rPr>
        <w:t>economic</w:t>
      </w:r>
      <w:r w:rsidR="001327BC" w:rsidRPr="007350DD">
        <w:rPr>
          <w:b/>
          <w:bCs/>
        </w:rPr>
        <w:t xml:space="preserve"> </w:t>
      </w:r>
      <w:r w:rsidR="006564B6" w:rsidRPr="007350DD">
        <w:rPr>
          <w:b/>
          <w:bCs/>
        </w:rPr>
        <w:t>impact</w:t>
      </w:r>
      <w:r w:rsidR="001327BC" w:rsidRPr="007350DD">
        <w:rPr>
          <w:b/>
          <w:bCs/>
        </w:rPr>
        <w:t xml:space="preserve"> </w:t>
      </w:r>
      <w:r w:rsidR="006564B6" w:rsidRPr="007350DD">
        <w:rPr>
          <w:b/>
          <w:bCs/>
        </w:rPr>
        <w:t>of</w:t>
      </w:r>
      <w:r w:rsidR="001327BC" w:rsidRPr="007350DD">
        <w:rPr>
          <w:b/>
          <w:bCs/>
        </w:rPr>
        <w:t xml:space="preserve"> </w:t>
      </w:r>
      <w:r w:rsidR="006564B6" w:rsidRPr="007350DD">
        <w:rPr>
          <w:b/>
          <w:bCs/>
        </w:rPr>
        <w:t>HIV</w:t>
      </w:r>
      <w:r w:rsidR="001327BC" w:rsidRPr="007350DD">
        <w:rPr>
          <w:b/>
          <w:bCs/>
        </w:rPr>
        <w:t xml:space="preserve"> </w:t>
      </w:r>
      <w:r w:rsidR="006564B6" w:rsidRPr="007350DD">
        <w:rPr>
          <w:b/>
          <w:bCs/>
        </w:rPr>
        <w:t>on</w:t>
      </w:r>
      <w:r w:rsidR="001327BC" w:rsidRPr="007350DD">
        <w:rPr>
          <w:b/>
          <w:bCs/>
        </w:rPr>
        <w:t xml:space="preserve"> </w:t>
      </w:r>
      <w:r w:rsidR="006564B6" w:rsidRPr="007350DD">
        <w:rPr>
          <w:b/>
          <w:bCs/>
        </w:rPr>
        <w:t>the</w:t>
      </w:r>
      <w:r w:rsidR="001327BC" w:rsidRPr="007350DD">
        <w:rPr>
          <w:b/>
          <w:bCs/>
        </w:rPr>
        <w:t xml:space="preserve"> </w:t>
      </w:r>
      <w:r w:rsidR="006564B6" w:rsidRPr="007350DD">
        <w:rPr>
          <w:b/>
          <w:bCs/>
        </w:rPr>
        <w:t>population</w:t>
      </w:r>
      <w:r w:rsidR="001327BC" w:rsidRPr="007350DD">
        <w:rPr>
          <w:b/>
          <w:bCs/>
        </w:rPr>
        <w:t xml:space="preserve"> </w:t>
      </w:r>
      <w:r w:rsidR="006564B6" w:rsidRPr="007350DD">
        <w:rPr>
          <w:b/>
          <w:bCs/>
        </w:rPr>
        <w:t>thereby</w:t>
      </w:r>
      <w:r w:rsidR="001327BC" w:rsidRPr="007350DD">
        <w:rPr>
          <w:b/>
          <w:bCs/>
        </w:rPr>
        <w:t xml:space="preserve"> </w:t>
      </w:r>
      <w:r w:rsidR="006564B6" w:rsidRPr="007350DD">
        <w:rPr>
          <w:b/>
          <w:bCs/>
        </w:rPr>
        <w:t>reducing</w:t>
      </w:r>
      <w:r w:rsidR="001327BC" w:rsidRPr="007350DD">
        <w:rPr>
          <w:b/>
          <w:bCs/>
        </w:rPr>
        <w:t xml:space="preserve"> </w:t>
      </w:r>
      <w:r w:rsidR="006564B6" w:rsidRPr="007350DD">
        <w:rPr>
          <w:b/>
          <w:bCs/>
        </w:rPr>
        <w:t>the</w:t>
      </w:r>
      <w:r w:rsidR="001327BC" w:rsidRPr="007350DD">
        <w:rPr>
          <w:b/>
          <w:bCs/>
        </w:rPr>
        <w:t xml:space="preserve"> </w:t>
      </w:r>
      <w:r w:rsidR="006564B6" w:rsidRPr="007350DD">
        <w:rPr>
          <w:b/>
          <w:bCs/>
        </w:rPr>
        <w:t>incidence</w:t>
      </w:r>
      <w:r w:rsidR="001327BC" w:rsidRPr="007350DD">
        <w:rPr>
          <w:b/>
          <w:bCs/>
        </w:rPr>
        <w:t xml:space="preserve"> </w:t>
      </w:r>
      <w:r w:rsidR="006564B6" w:rsidRPr="007350DD">
        <w:rPr>
          <w:b/>
          <w:bCs/>
        </w:rPr>
        <w:t>and</w:t>
      </w:r>
      <w:r w:rsidR="001327BC" w:rsidRPr="007350DD">
        <w:rPr>
          <w:b/>
          <w:bCs/>
        </w:rPr>
        <w:t xml:space="preserve"> </w:t>
      </w:r>
      <w:r w:rsidR="006564B6" w:rsidRPr="007350DD">
        <w:rPr>
          <w:b/>
          <w:bCs/>
        </w:rPr>
        <w:t>ensuring</w:t>
      </w:r>
      <w:r w:rsidR="001327BC" w:rsidRPr="007350DD">
        <w:rPr>
          <w:b/>
          <w:bCs/>
        </w:rPr>
        <w:t xml:space="preserve"> </w:t>
      </w:r>
      <w:r w:rsidR="006564B6" w:rsidRPr="007350DD">
        <w:rPr>
          <w:b/>
          <w:bCs/>
        </w:rPr>
        <w:t>the</w:t>
      </w:r>
      <w:r w:rsidR="001327BC" w:rsidRPr="007350DD">
        <w:rPr>
          <w:b/>
          <w:bCs/>
        </w:rPr>
        <w:t xml:space="preserve"> </w:t>
      </w:r>
      <w:r w:rsidR="006564B6" w:rsidRPr="007350DD">
        <w:rPr>
          <w:b/>
          <w:bCs/>
        </w:rPr>
        <w:t>sustainable</w:t>
      </w:r>
      <w:r w:rsidR="001327BC" w:rsidRPr="007350DD">
        <w:rPr>
          <w:b/>
          <w:bCs/>
        </w:rPr>
        <w:t xml:space="preserve"> </w:t>
      </w:r>
      <w:r w:rsidR="006564B6" w:rsidRPr="007350DD">
        <w:rPr>
          <w:b/>
          <w:bCs/>
        </w:rPr>
        <w:t>development</w:t>
      </w:r>
      <w:r w:rsidR="001327BC" w:rsidRPr="007350DD">
        <w:rPr>
          <w:b/>
          <w:bCs/>
        </w:rPr>
        <w:t xml:space="preserve"> </w:t>
      </w:r>
      <w:r w:rsidR="006564B6" w:rsidRPr="007350DD">
        <w:rPr>
          <w:b/>
          <w:bCs/>
        </w:rPr>
        <w:t>of</w:t>
      </w:r>
      <w:r w:rsidR="001327BC" w:rsidRPr="007350DD">
        <w:rPr>
          <w:b/>
          <w:bCs/>
        </w:rPr>
        <w:t xml:space="preserve"> </w:t>
      </w:r>
      <w:r w:rsidR="006564B6" w:rsidRPr="007350DD">
        <w:rPr>
          <w:b/>
          <w:bCs/>
        </w:rPr>
        <w:t>our</w:t>
      </w:r>
      <w:r w:rsidR="001327BC" w:rsidRPr="007350DD">
        <w:rPr>
          <w:b/>
          <w:bCs/>
        </w:rPr>
        <w:t xml:space="preserve"> </w:t>
      </w:r>
      <w:r w:rsidR="006564B6" w:rsidRPr="007350DD">
        <w:rPr>
          <w:b/>
          <w:bCs/>
        </w:rPr>
        <w:t>nation.</w:t>
      </w:r>
      <w:r w:rsidRPr="007350DD">
        <w:rPr>
          <w:b/>
          <w:bCs/>
        </w:rPr>
        <w:t>”</w:t>
      </w:r>
    </w:p>
    <w:p w:rsidR="006564B6" w:rsidRPr="007350DD" w:rsidRDefault="006564B6" w:rsidP="009E22FF">
      <w:pPr>
        <w:pStyle w:val="SingleTxtG"/>
      </w:pPr>
      <w:r w:rsidRPr="007350DD">
        <w:t>The</w:t>
      </w:r>
      <w:r w:rsidR="001327BC" w:rsidRPr="007350DD">
        <w:t xml:space="preserve"> </w:t>
      </w:r>
      <w:r w:rsidRPr="007350DD">
        <w:t>six</w:t>
      </w:r>
      <w:r w:rsidR="001327BC" w:rsidRPr="007350DD">
        <w:t xml:space="preserve"> </w:t>
      </w:r>
      <w:r w:rsidRPr="007350DD">
        <w:t>main</w:t>
      </w:r>
      <w:r w:rsidR="001327BC" w:rsidRPr="007350DD">
        <w:t xml:space="preserve"> </w:t>
      </w:r>
      <w:r w:rsidRPr="007350DD">
        <w:t>areas</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EA19E5" w:rsidRPr="007350DD">
        <w:t>’</w:t>
      </w:r>
      <w:r w:rsidRPr="007350DD">
        <w:t>s</w:t>
      </w:r>
      <w:r w:rsidR="001327BC" w:rsidRPr="007350DD">
        <w:t xml:space="preserve"> </w:t>
      </w:r>
      <w:r w:rsidRPr="007350DD">
        <w:t>HIV/AIDS</w:t>
      </w:r>
      <w:r w:rsidR="001327BC" w:rsidRPr="007350DD">
        <w:t xml:space="preserve"> </w:t>
      </w:r>
      <w:r w:rsidRPr="007350DD">
        <w:t>Program</w:t>
      </w:r>
      <w:r w:rsidR="001327BC" w:rsidRPr="007350DD">
        <w:t xml:space="preserve"> </w:t>
      </w:r>
      <w:r w:rsidRPr="007350DD">
        <w:t>are:</w:t>
      </w:r>
    </w:p>
    <w:p w:rsidR="006564B6" w:rsidRPr="007350DD" w:rsidRDefault="008579D7" w:rsidP="008579D7">
      <w:pPr>
        <w:pStyle w:val="SingleTxtG"/>
      </w:pPr>
      <w:r w:rsidRPr="007350DD">
        <w:tab/>
        <w:t>(</w:t>
      </w:r>
      <w:r w:rsidR="006564B6" w:rsidRPr="007350DD">
        <w:t>a</w:t>
      </w:r>
      <w:r w:rsidRPr="007350DD">
        <w:t>)</w:t>
      </w:r>
      <w:r w:rsidR="006564B6" w:rsidRPr="007350DD">
        <w:tab/>
        <w:t>Prevention</w:t>
      </w:r>
      <w:r w:rsidRPr="007350DD">
        <w:t>;</w:t>
      </w:r>
    </w:p>
    <w:p w:rsidR="006564B6" w:rsidRPr="007350DD" w:rsidRDefault="008579D7" w:rsidP="009E22FF">
      <w:pPr>
        <w:pStyle w:val="SingleTxtG"/>
      </w:pPr>
      <w:r w:rsidRPr="007350DD">
        <w:tab/>
        <w:t>(</w:t>
      </w:r>
      <w:r w:rsidR="006564B6" w:rsidRPr="007350DD">
        <w:t>b</w:t>
      </w:r>
      <w:r w:rsidRPr="007350DD">
        <w:t>)</w:t>
      </w:r>
      <w:r w:rsidR="006564B6" w:rsidRPr="007350DD">
        <w:tab/>
        <w:t>Treatment</w:t>
      </w:r>
      <w:r w:rsidRPr="007350DD">
        <w:t>;</w:t>
      </w:r>
    </w:p>
    <w:p w:rsidR="006564B6" w:rsidRPr="007350DD" w:rsidRDefault="008579D7" w:rsidP="008579D7">
      <w:pPr>
        <w:pStyle w:val="SingleTxtG"/>
      </w:pPr>
      <w:r w:rsidRPr="007350DD">
        <w:tab/>
        <w:t>(</w:t>
      </w:r>
      <w:r w:rsidR="006564B6" w:rsidRPr="007350DD">
        <w:t>c</w:t>
      </w:r>
      <w:r w:rsidRPr="007350DD">
        <w:t>)</w:t>
      </w:r>
      <w:r w:rsidR="006564B6" w:rsidRPr="007350DD">
        <w:tab/>
        <w:t>Care</w:t>
      </w:r>
      <w:r w:rsidR="001327BC" w:rsidRPr="007350DD">
        <w:t xml:space="preserve"> </w:t>
      </w:r>
      <w:r w:rsidR="006564B6" w:rsidRPr="007350DD">
        <w:t>and</w:t>
      </w:r>
      <w:r w:rsidR="001327BC" w:rsidRPr="007350DD">
        <w:t xml:space="preserve"> </w:t>
      </w:r>
      <w:r w:rsidR="006564B6" w:rsidRPr="007350DD">
        <w:t>Support</w:t>
      </w:r>
      <w:r w:rsidRPr="007350DD">
        <w:t>;</w:t>
      </w:r>
    </w:p>
    <w:p w:rsidR="006564B6" w:rsidRPr="007350DD" w:rsidRDefault="008579D7" w:rsidP="009E22FF">
      <w:pPr>
        <w:pStyle w:val="SingleTxtG"/>
      </w:pPr>
      <w:r w:rsidRPr="007350DD">
        <w:tab/>
        <w:t>(</w:t>
      </w:r>
      <w:r w:rsidR="006564B6" w:rsidRPr="007350DD">
        <w:t>d</w:t>
      </w:r>
      <w:r w:rsidRPr="007350DD">
        <w:t>)</w:t>
      </w:r>
      <w:r w:rsidR="006564B6" w:rsidRPr="007350DD">
        <w:tab/>
        <w:t>Programme</w:t>
      </w:r>
      <w:r w:rsidR="001327BC" w:rsidRPr="007350DD">
        <w:t xml:space="preserve"> </w:t>
      </w:r>
      <w:r w:rsidR="006564B6" w:rsidRPr="007350DD">
        <w:t>Management</w:t>
      </w:r>
      <w:r w:rsidRPr="007350DD">
        <w:t>;</w:t>
      </w:r>
    </w:p>
    <w:p w:rsidR="006564B6" w:rsidRPr="007350DD" w:rsidRDefault="008579D7" w:rsidP="009E22FF">
      <w:pPr>
        <w:pStyle w:val="SingleTxtG"/>
      </w:pPr>
      <w:r w:rsidRPr="007350DD">
        <w:tab/>
        <w:t>(</w:t>
      </w:r>
      <w:r w:rsidR="006564B6" w:rsidRPr="007350DD">
        <w:t>e</w:t>
      </w:r>
      <w:r w:rsidRPr="007350DD">
        <w:t>)</w:t>
      </w:r>
      <w:r w:rsidR="006564B6" w:rsidRPr="007350DD">
        <w:tab/>
        <w:t>Research</w:t>
      </w:r>
      <w:r w:rsidR="001327BC" w:rsidRPr="007350DD">
        <w:t xml:space="preserve"> </w:t>
      </w:r>
      <w:r w:rsidR="006564B6" w:rsidRPr="007350DD">
        <w:t>and</w:t>
      </w:r>
      <w:r w:rsidR="001327BC" w:rsidRPr="007350DD">
        <w:t xml:space="preserve"> </w:t>
      </w:r>
      <w:r w:rsidR="006564B6" w:rsidRPr="007350DD">
        <w:t>Development</w:t>
      </w:r>
      <w:r w:rsidR="001327BC" w:rsidRPr="007350DD">
        <w:t xml:space="preserve"> </w:t>
      </w:r>
      <w:r w:rsidR="006564B6" w:rsidRPr="007350DD">
        <w:t>(Monitoring</w:t>
      </w:r>
      <w:r w:rsidR="001327BC" w:rsidRPr="007350DD">
        <w:t xml:space="preserve"> </w:t>
      </w:r>
      <w:r w:rsidR="006564B6" w:rsidRPr="007350DD">
        <w:t>and</w:t>
      </w:r>
      <w:r w:rsidR="001327BC" w:rsidRPr="007350DD">
        <w:t xml:space="preserve"> </w:t>
      </w:r>
      <w:r w:rsidR="006564B6" w:rsidRPr="007350DD">
        <w:t>Evaluation)</w:t>
      </w:r>
      <w:r w:rsidRPr="007350DD">
        <w:t>;</w:t>
      </w:r>
    </w:p>
    <w:p w:rsidR="006564B6" w:rsidRPr="007350DD" w:rsidRDefault="008579D7" w:rsidP="009E22FF">
      <w:pPr>
        <w:pStyle w:val="SingleTxtG"/>
      </w:pPr>
      <w:r w:rsidRPr="007350DD">
        <w:tab/>
        <w:t>(</w:t>
      </w:r>
      <w:r w:rsidR="006564B6" w:rsidRPr="007350DD">
        <w:t>f</w:t>
      </w:r>
      <w:r w:rsidRPr="007350DD">
        <w:t>)</w:t>
      </w:r>
      <w:r w:rsidR="006564B6" w:rsidRPr="007350DD">
        <w:tab/>
        <w:t>Training</w:t>
      </w:r>
      <w:r w:rsidRPr="007350DD">
        <w:t>.</w:t>
      </w:r>
    </w:p>
    <w:p w:rsidR="006564B6" w:rsidRPr="007350DD" w:rsidRDefault="006564B6" w:rsidP="009E22FF">
      <w:pPr>
        <w:pStyle w:val="SingleTxtG"/>
      </w:pPr>
      <w:r w:rsidRPr="007350DD">
        <w:t>166.</w:t>
      </w:r>
      <w:r w:rsidRPr="007350DD">
        <w:tab/>
        <w:t>According</w:t>
      </w:r>
      <w:r w:rsidR="001327BC" w:rsidRPr="007350DD">
        <w:t xml:space="preserve"> </w:t>
      </w:r>
      <w:r w:rsidRPr="007350DD">
        <w:t>to</w:t>
      </w:r>
      <w:r w:rsidR="001327BC" w:rsidRPr="007350DD">
        <w:t xml:space="preserve"> </w:t>
      </w:r>
      <w:r w:rsidRPr="007350DD">
        <w:t>the</w:t>
      </w:r>
      <w:r w:rsidR="001327BC" w:rsidRPr="007350DD">
        <w:t xml:space="preserve"> </w:t>
      </w:r>
      <w:r w:rsidRPr="007350DD">
        <w:t>NHAC,</w:t>
      </w:r>
      <w:r w:rsidR="001327BC" w:rsidRPr="007350DD">
        <w:t xml:space="preserve"> </w:t>
      </w:r>
      <w:r w:rsidRPr="007350DD">
        <w:t>HIV</w:t>
      </w:r>
      <w:r w:rsidR="001327BC" w:rsidRPr="007350DD">
        <w:t xml:space="preserve"> </w:t>
      </w:r>
      <w:r w:rsidRPr="007350DD">
        <w:t>and</w:t>
      </w:r>
      <w:r w:rsidR="001327BC" w:rsidRPr="007350DD">
        <w:t xml:space="preserve"> </w:t>
      </w:r>
      <w:r w:rsidRPr="007350DD">
        <w:t>AIDS</w:t>
      </w:r>
      <w:r w:rsidR="001327BC" w:rsidRPr="007350DD">
        <w:t xml:space="preserve"> </w:t>
      </w:r>
      <w:r w:rsidRPr="007350DD">
        <w:t>stigmatisation,</w:t>
      </w:r>
      <w:r w:rsidR="001327BC" w:rsidRPr="007350DD">
        <w:t xml:space="preserve"> </w:t>
      </w:r>
      <w:r w:rsidRPr="007350DD">
        <w:t>discrimination</w:t>
      </w:r>
      <w:r w:rsidR="001327BC" w:rsidRPr="007350DD">
        <w:t xml:space="preserve"> </w:t>
      </w:r>
      <w:r w:rsidRPr="007350DD">
        <w:t>and</w:t>
      </w:r>
      <w:r w:rsidR="001327BC" w:rsidRPr="007350DD">
        <w:t xml:space="preserve"> </w:t>
      </w:r>
      <w:r w:rsidRPr="007350DD">
        <w:t>denial</w:t>
      </w:r>
      <w:r w:rsidR="001327BC" w:rsidRPr="007350DD">
        <w:t xml:space="preserve"> </w:t>
      </w:r>
      <w:r w:rsidRPr="007350DD">
        <w:t>are</w:t>
      </w:r>
      <w:r w:rsidR="001327BC" w:rsidRPr="007350DD">
        <w:t xml:space="preserve"> </w:t>
      </w:r>
      <w:r w:rsidRPr="007350DD">
        <w:t>the</w:t>
      </w:r>
      <w:r w:rsidR="001327BC" w:rsidRPr="007350DD">
        <w:t xml:space="preserve"> </w:t>
      </w:r>
      <w:r w:rsidRPr="007350DD">
        <w:t>greatest</w:t>
      </w:r>
      <w:r w:rsidR="001327BC" w:rsidRPr="007350DD">
        <w:t xml:space="preserve"> </w:t>
      </w:r>
      <w:r w:rsidRPr="007350DD">
        <w:t>barriers</w:t>
      </w:r>
      <w:r w:rsidR="001327BC" w:rsidRPr="007350DD">
        <w:t xml:space="preserve"> </w:t>
      </w:r>
      <w:r w:rsidRPr="007350DD">
        <w:t>to</w:t>
      </w:r>
      <w:r w:rsidR="001327BC" w:rsidRPr="007350DD">
        <w:t xml:space="preserve"> </w:t>
      </w:r>
      <w:r w:rsidRPr="007350DD">
        <w:t>effective</w:t>
      </w:r>
      <w:r w:rsidR="001327BC" w:rsidRPr="007350DD">
        <w:t xml:space="preserve"> </w:t>
      </w:r>
      <w:r w:rsidRPr="007350DD">
        <w:t>prevention</w:t>
      </w:r>
      <w:r w:rsidR="001327BC" w:rsidRPr="007350DD">
        <w:t xml:space="preserve"> </w:t>
      </w:r>
      <w:r w:rsidRPr="007350DD">
        <w:t>and</w:t>
      </w:r>
      <w:r w:rsidR="001327BC" w:rsidRPr="007350DD">
        <w:t xml:space="preserve"> </w:t>
      </w:r>
      <w:r w:rsidRPr="007350DD">
        <w:t>treatment</w:t>
      </w:r>
      <w:r w:rsidR="001327BC" w:rsidRPr="007350DD">
        <w:t xml:space="preserve"> </w:t>
      </w:r>
      <w:r w:rsidRPr="007350DD">
        <w:t>efforts.</w:t>
      </w:r>
      <w:r w:rsidR="001327BC" w:rsidRPr="007350DD">
        <w:t xml:space="preserve"> </w:t>
      </w:r>
      <w:r w:rsidRPr="007350DD">
        <w:t>Various</w:t>
      </w:r>
      <w:r w:rsidR="001327BC" w:rsidRPr="007350DD">
        <w:t xml:space="preserve"> </w:t>
      </w:r>
      <w:r w:rsidRPr="007350DD">
        <w:t>actions</w:t>
      </w:r>
      <w:r w:rsidR="001327BC" w:rsidRPr="007350DD">
        <w:t xml:space="preserve"> </w:t>
      </w:r>
      <w:r w:rsidRPr="007350DD">
        <w:t>have</w:t>
      </w:r>
      <w:r w:rsidR="001327BC" w:rsidRPr="007350DD">
        <w:t xml:space="preserve"> </w:t>
      </w:r>
      <w:r w:rsidRPr="007350DD">
        <w:t>been</w:t>
      </w:r>
      <w:r w:rsidR="001327BC" w:rsidRPr="007350DD">
        <w:t xml:space="preserve"> </w:t>
      </w:r>
      <w:r w:rsidRPr="007350DD">
        <w:t>developed</w:t>
      </w:r>
      <w:r w:rsidR="001327BC" w:rsidRPr="007350DD">
        <w:t xml:space="preserve"> </w:t>
      </w:r>
      <w:r w:rsidRPr="007350DD">
        <w:t>to</w:t>
      </w:r>
      <w:r w:rsidR="001327BC" w:rsidRPr="007350DD">
        <w:t xml:space="preserve"> </w:t>
      </w:r>
      <w:r w:rsidRPr="007350DD">
        <w:t>empower</w:t>
      </w:r>
      <w:r w:rsidR="001327BC" w:rsidRPr="007350DD">
        <w:t xml:space="preserve"> </w:t>
      </w:r>
      <w:r w:rsidRPr="007350DD">
        <w:t>PLHIV</w:t>
      </w:r>
      <w:r w:rsidR="001327BC" w:rsidRPr="007350DD">
        <w:t xml:space="preserve"> </w:t>
      </w:r>
      <w:r w:rsidRPr="007350DD">
        <w:t>and</w:t>
      </w:r>
      <w:r w:rsidR="001327BC" w:rsidRPr="007350DD">
        <w:t xml:space="preserve"> </w:t>
      </w:r>
      <w:r w:rsidRPr="007350DD">
        <w:t>inform</w:t>
      </w:r>
      <w:r w:rsidR="001327BC" w:rsidRPr="007350DD">
        <w:t xml:space="preserve"> </w:t>
      </w:r>
      <w:r w:rsidRPr="007350DD">
        <w:t>the</w:t>
      </w:r>
      <w:r w:rsidR="001327BC" w:rsidRPr="007350DD">
        <w:t xml:space="preserve"> </w:t>
      </w:r>
      <w:r w:rsidRPr="007350DD">
        <w:t>population</w:t>
      </w:r>
      <w:r w:rsidR="001327BC" w:rsidRPr="007350DD">
        <w:t xml:space="preserve"> </w:t>
      </w:r>
      <w:r w:rsidRPr="007350DD">
        <w:t>in</w:t>
      </w:r>
      <w:r w:rsidR="001327BC" w:rsidRPr="007350DD">
        <w:t xml:space="preserve"> </w:t>
      </w:r>
      <w:r w:rsidRPr="007350DD">
        <w:t>an</w:t>
      </w:r>
      <w:r w:rsidR="001327BC" w:rsidRPr="007350DD">
        <w:t xml:space="preserve"> </w:t>
      </w:r>
      <w:r w:rsidRPr="007350DD">
        <w:t>attempt</w:t>
      </w:r>
      <w:r w:rsidR="001327BC" w:rsidRPr="007350DD">
        <w:t xml:space="preserve"> </w:t>
      </w:r>
      <w:r w:rsidRPr="007350DD">
        <w:t>to</w:t>
      </w:r>
      <w:r w:rsidR="001327BC" w:rsidRPr="007350DD">
        <w:t xml:space="preserve"> </w:t>
      </w:r>
      <w:r w:rsidRPr="007350DD">
        <w:t>reduce</w:t>
      </w:r>
      <w:r w:rsidR="001327BC" w:rsidRPr="007350DD">
        <w:t xml:space="preserve"> </w:t>
      </w:r>
      <w:r w:rsidRPr="007350DD">
        <w:t>the</w:t>
      </w:r>
      <w:r w:rsidR="001327BC" w:rsidRPr="007350DD">
        <w:t xml:space="preserve"> </w:t>
      </w:r>
      <w:r w:rsidRPr="007350DD">
        <w:t>impact</w:t>
      </w:r>
      <w:r w:rsidR="001327BC" w:rsidRPr="007350DD">
        <w:t xml:space="preserve"> </w:t>
      </w:r>
      <w:r w:rsidRPr="007350DD">
        <w:t>of</w:t>
      </w:r>
      <w:r w:rsidR="001327BC" w:rsidRPr="007350DD">
        <w:t xml:space="preserve"> </w:t>
      </w:r>
      <w:r w:rsidRPr="007350DD">
        <w:t>stigma</w:t>
      </w:r>
      <w:r w:rsidR="001327BC" w:rsidRPr="007350DD">
        <w:t xml:space="preserve"> </w:t>
      </w:r>
      <w:r w:rsidRPr="007350DD">
        <w:t>and</w:t>
      </w:r>
      <w:r w:rsidR="001327BC" w:rsidRPr="007350DD">
        <w:t xml:space="preserve"> </w:t>
      </w:r>
      <w:r w:rsidRPr="007350DD">
        <w:t>discrimination.</w:t>
      </w:r>
      <w:r w:rsidR="001327BC" w:rsidRPr="007350DD">
        <w:t xml:space="preserve"> </w:t>
      </w:r>
      <w:r w:rsidRPr="007350DD">
        <w:t>These</w:t>
      </w:r>
      <w:r w:rsidR="001327BC" w:rsidRPr="007350DD">
        <w:t xml:space="preserve"> </w:t>
      </w:r>
      <w:r w:rsidRPr="007350DD">
        <w:t>include</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a</w:t>
      </w:r>
      <w:r w:rsidR="001327BC" w:rsidRPr="007350DD">
        <w:t xml:space="preserve"> </w:t>
      </w:r>
      <w:r w:rsidRPr="007350DD">
        <w:t>discriminatory</w:t>
      </w:r>
      <w:r w:rsidR="001327BC" w:rsidRPr="007350DD">
        <w:t xml:space="preserve"> </w:t>
      </w:r>
      <w:r w:rsidRPr="007350DD">
        <w:t>registry</w:t>
      </w:r>
      <w:r w:rsidR="001327BC" w:rsidRPr="007350DD">
        <w:t xml:space="preserve"> </w:t>
      </w:r>
      <w:r w:rsidRPr="007350DD">
        <w:t>to</w:t>
      </w:r>
      <w:r w:rsidR="001327BC" w:rsidRPr="007350DD">
        <w:t xml:space="preserve"> </w:t>
      </w:r>
      <w:r w:rsidRPr="007350DD">
        <w:t>record</w:t>
      </w:r>
      <w:r w:rsidR="001327BC" w:rsidRPr="007350DD">
        <w:t xml:space="preserve"> </w:t>
      </w:r>
      <w:r w:rsidRPr="007350DD">
        <w:t>episodes</w:t>
      </w:r>
      <w:r w:rsidR="001327BC" w:rsidRPr="007350DD">
        <w:t xml:space="preserve"> </w:t>
      </w:r>
      <w:r w:rsidRPr="007350DD">
        <w:t>of</w:t>
      </w:r>
      <w:r w:rsidR="001327BC" w:rsidRPr="007350DD">
        <w:t xml:space="preserve"> </w:t>
      </w:r>
      <w:r w:rsidRPr="007350DD">
        <w:t>discrimination;</w:t>
      </w:r>
      <w:r w:rsidR="001327BC" w:rsidRPr="007350DD">
        <w:t xml:space="preserve"> </w:t>
      </w:r>
      <w:r w:rsidRPr="007350DD">
        <w:t>orientation</w:t>
      </w:r>
      <w:r w:rsidR="001327BC" w:rsidRPr="007350DD">
        <w:t xml:space="preserve"> </w:t>
      </w:r>
      <w:r w:rsidRPr="007350DD">
        <w:t>workshops</w:t>
      </w:r>
      <w:r w:rsidR="001327BC" w:rsidRPr="007350DD">
        <w:t xml:space="preserve"> </w:t>
      </w:r>
      <w:r w:rsidRPr="007350DD">
        <w:t>to</w:t>
      </w:r>
      <w:r w:rsidR="001327BC" w:rsidRPr="007350DD">
        <w:t xml:space="preserve"> </w:t>
      </w:r>
      <w:r w:rsidRPr="007350DD">
        <w:t>disseminate</w:t>
      </w:r>
      <w:r w:rsidR="001327BC" w:rsidRPr="007350DD">
        <w:t xml:space="preserve"> </w:t>
      </w:r>
      <w:r w:rsidRPr="007350DD">
        <w:t>HIV</w:t>
      </w:r>
      <w:r w:rsidR="001327BC" w:rsidRPr="007350DD">
        <w:t xml:space="preserve"> </w:t>
      </w:r>
      <w:r w:rsidRPr="007350DD">
        <w:t>and</w:t>
      </w:r>
      <w:r w:rsidR="001327BC" w:rsidRPr="007350DD">
        <w:t xml:space="preserve"> </w:t>
      </w:r>
      <w:r w:rsidRPr="007350DD">
        <w:t>AIDS</w:t>
      </w:r>
      <w:r w:rsidR="001327BC" w:rsidRPr="007350DD">
        <w:t xml:space="preserve"> </w:t>
      </w:r>
      <w:r w:rsidRPr="007350DD">
        <w:t>workplace</w:t>
      </w:r>
      <w:r w:rsidR="001327BC" w:rsidRPr="007350DD">
        <w:t xml:space="preserve"> </w:t>
      </w:r>
      <w:r w:rsidRPr="007350DD">
        <w:t>policies;</w:t>
      </w:r>
      <w:r w:rsidR="001327BC" w:rsidRPr="007350DD">
        <w:t xml:space="preserve"> </w:t>
      </w:r>
      <w:r w:rsidRPr="007350DD">
        <w:t>PLHIV</w:t>
      </w:r>
      <w:r w:rsidR="001327BC" w:rsidRPr="007350DD">
        <w:t xml:space="preserve"> </w:t>
      </w:r>
      <w:r w:rsidRPr="007350DD">
        <w:t>empowerment;</w:t>
      </w:r>
      <w:r w:rsidR="001327BC" w:rsidRPr="007350DD">
        <w:t xml:space="preserve"> </w:t>
      </w:r>
      <w:r w:rsidRPr="007350DD">
        <w:t>human</w:t>
      </w:r>
      <w:r w:rsidR="001327BC" w:rsidRPr="007350DD">
        <w:t xml:space="preserve"> </w:t>
      </w:r>
      <w:r w:rsidRPr="007350DD">
        <w:t>rights</w:t>
      </w:r>
      <w:r w:rsidR="001327BC" w:rsidRPr="007350DD">
        <w:t xml:space="preserve"> </w:t>
      </w:r>
      <w:r w:rsidRPr="007350DD">
        <w:t>seminars</w:t>
      </w:r>
      <w:r w:rsidR="001327BC" w:rsidRPr="007350DD">
        <w:t xml:space="preserve"> </w:t>
      </w:r>
      <w:r w:rsidRPr="007350DD">
        <w:t>and</w:t>
      </w:r>
      <w:r w:rsidR="001327BC" w:rsidRPr="007350DD">
        <w:t xml:space="preserve"> </w:t>
      </w:r>
      <w:r w:rsidRPr="007350DD">
        <w:t>community</w:t>
      </w:r>
      <w:r w:rsidR="001327BC" w:rsidRPr="007350DD">
        <w:t xml:space="preserve"> </w:t>
      </w:r>
      <w:r w:rsidRPr="007350DD">
        <w:t>centre</w:t>
      </w:r>
      <w:r w:rsidR="001327BC" w:rsidRPr="007350DD">
        <w:t xml:space="preserve"> </w:t>
      </w:r>
      <w:r w:rsidRPr="007350DD">
        <w:t>meetings</w:t>
      </w:r>
      <w:r w:rsidR="001327BC" w:rsidRPr="007350DD">
        <w:t xml:space="preserve"> </w:t>
      </w:r>
      <w:r w:rsidRPr="007350DD">
        <w:t>to</w:t>
      </w:r>
      <w:r w:rsidR="001327BC" w:rsidRPr="007350DD">
        <w:t xml:space="preserve"> </w:t>
      </w:r>
      <w:r w:rsidRPr="007350DD">
        <w:t>inform</w:t>
      </w:r>
      <w:r w:rsidR="001327BC" w:rsidRPr="007350DD">
        <w:t xml:space="preserve"> </w:t>
      </w:r>
      <w:r w:rsidRPr="007350DD">
        <w:t>on</w:t>
      </w:r>
      <w:r w:rsidR="001327BC" w:rsidRPr="007350DD">
        <w:t xml:space="preserve"> </w:t>
      </w:r>
      <w:r w:rsidRPr="007350DD">
        <w:t>policies</w:t>
      </w:r>
      <w:r w:rsidR="001327BC" w:rsidRPr="007350DD">
        <w:t xml:space="preserve"> </w:t>
      </w:r>
      <w:r w:rsidRPr="007350DD">
        <w:t>regarding</w:t>
      </w:r>
      <w:r w:rsidR="001327BC" w:rsidRPr="007350DD">
        <w:t xml:space="preserve"> </w:t>
      </w:r>
      <w:r w:rsidRPr="007350DD">
        <w:t>stigma</w:t>
      </w:r>
      <w:r w:rsidR="001327BC" w:rsidRPr="007350DD">
        <w:t xml:space="preserve"> </w:t>
      </w:r>
      <w:r w:rsidRPr="007350DD">
        <w:t>and</w:t>
      </w:r>
      <w:r w:rsidR="001327BC" w:rsidRPr="007350DD">
        <w:t xml:space="preserve"> </w:t>
      </w:r>
      <w:r w:rsidRPr="007350DD">
        <w:t>discrimination.</w:t>
      </w:r>
      <w:r w:rsidR="001327BC" w:rsidRPr="007350DD">
        <w:t xml:space="preserve"> </w:t>
      </w:r>
      <w:r w:rsidRPr="007350DD">
        <w:t>During</w:t>
      </w:r>
      <w:r w:rsidR="001327BC" w:rsidRPr="007350DD">
        <w:t xml:space="preserve"> </w:t>
      </w:r>
      <w:r w:rsidRPr="007350DD">
        <w:t>2004,</w:t>
      </w:r>
      <w:r w:rsidR="001327BC" w:rsidRPr="007350DD">
        <w:t xml:space="preserve"> </w:t>
      </w:r>
      <w:r w:rsidRPr="007350DD">
        <w:t>the</w:t>
      </w:r>
      <w:r w:rsidR="001327BC" w:rsidRPr="007350DD">
        <w:t xml:space="preserve"> </w:t>
      </w:r>
      <w:r w:rsidRPr="007350DD">
        <w:t>NHAC</w:t>
      </w:r>
      <w:r w:rsidR="001327BC" w:rsidRPr="007350DD">
        <w:t xml:space="preserve"> </w:t>
      </w:r>
      <w:r w:rsidRPr="007350DD">
        <w:t>developed</w:t>
      </w:r>
      <w:r w:rsidR="001327BC" w:rsidRPr="007350DD">
        <w:t xml:space="preserve"> </w:t>
      </w:r>
      <w:r w:rsidRPr="007350DD">
        <w:t>a</w:t>
      </w:r>
      <w:r w:rsidR="001327BC" w:rsidRPr="007350DD">
        <w:t xml:space="preserve"> </w:t>
      </w:r>
      <w:r w:rsidRPr="007350DD">
        <w:t>human</w:t>
      </w:r>
      <w:r w:rsidR="001327BC" w:rsidRPr="007350DD">
        <w:t xml:space="preserve"> </w:t>
      </w:r>
      <w:r w:rsidRPr="007350DD">
        <w:t>rights</w:t>
      </w:r>
      <w:r w:rsidR="001327BC" w:rsidRPr="007350DD">
        <w:t xml:space="preserve"> </w:t>
      </w:r>
      <w:r w:rsidRPr="007350DD">
        <w:t>mass</w:t>
      </w:r>
      <w:r w:rsidR="001327BC" w:rsidRPr="007350DD">
        <w:t xml:space="preserve"> </w:t>
      </w:r>
      <w:r w:rsidRPr="007350DD">
        <w:t>media</w:t>
      </w:r>
      <w:r w:rsidR="001327BC" w:rsidRPr="007350DD">
        <w:t xml:space="preserve"> </w:t>
      </w:r>
      <w:r w:rsidRPr="007350DD">
        <w:t>campaign</w:t>
      </w:r>
      <w:r w:rsidR="001327BC" w:rsidRPr="007350DD">
        <w:t xml:space="preserve"> </w:t>
      </w:r>
      <w:r w:rsidRPr="007350DD">
        <w:t>under</w:t>
      </w:r>
      <w:r w:rsidR="001327BC" w:rsidRPr="007350DD">
        <w:t xml:space="preserve"> </w:t>
      </w:r>
      <w:r w:rsidRPr="007350DD">
        <w:t>the</w:t>
      </w:r>
      <w:r w:rsidR="001327BC" w:rsidRPr="007350DD">
        <w:t xml:space="preserve"> </w:t>
      </w:r>
      <w:r w:rsidRPr="007350DD">
        <w:t>theme</w:t>
      </w:r>
      <w:r w:rsidR="001327BC" w:rsidRPr="007350DD">
        <w:t xml:space="preserve"> </w:t>
      </w:r>
      <w:r w:rsidR="00EA19E5" w:rsidRPr="007350DD">
        <w:t>“</w:t>
      </w:r>
      <w:r w:rsidRPr="007350DD">
        <w:t>Embrace</w:t>
      </w:r>
      <w:r w:rsidR="001327BC" w:rsidRPr="007350DD">
        <w:t xml:space="preserve"> </w:t>
      </w:r>
      <w:r w:rsidRPr="007350DD">
        <w:t>Tolerance,</w:t>
      </w:r>
      <w:r w:rsidR="001327BC" w:rsidRPr="007350DD">
        <w:t xml:space="preserve"> </w:t>
      </w:r>
      <w:r w:rsidRPr="007350DD">
        <w:t>Protect</w:t>
      </w:r>
      <w:r w:rsidR="001327BC" w:rsidRPr="007350DD">
        <w:t xml:space="preserve"> </w:t>
      </w:r>
      <w:r w:rsidRPr="007350DD">
        <w:t>Human</w:t>
      </w:r>
      <w:r w:rsidR="001327BC" w:rsidRPr="007350DD">
        <w:t xml:space="preserve"> </w:t>
      </w:r>
      <w:r w:rsidRPr="007350DD">
        <w:t>Rights</w:t>
      </w:r>
      <w:r w:rsidR="00EA19E5" w:rsidRPr="007350DD">
        <w:t>”</w:t>
      </w:r>
      <w:r w:rsidRPr="007350DD">
        <w:t>.</w:t>
      </w:r>
      <w:r w:rsidR="006461CD" w:rsidRPr="007350DD">
        <w:t xml:space="preserve"> </w:t>
      </w:r>
      <w:r w:rsidRPr="007350DD">
        <w:t>This</w:t>
      </w:r>
      <w:r w:rsidR="001327BC" w:rsidRPr="007350DD">
        <w:t xml:space="preserve"> </w:t>
      </w:r>
      <w:r w:rsidRPr="007350DD">
        <w:t>campaign</w:t>
      </w:r>
      <w:r w:rsidR="001327BC" w:rsidRPr="007350DD">
        <w:t xml:space="preserve"> </w:t>
      </w:r>
      <w:r w:rsidRPr="007350DD">
        <w:t>coincided</w:t>
      </w:r>
      <w:r w:rsidR="001327BC" w:rsidRPr="007350DD">
        <w:t xml:space="preserve"> </w:t>
      </w:r>
      <w:r w:rsidRPr="007350DD">
        <w:t>with</w:t>
      </w:r>
      <w:r w:rsidR="001327BC" w:rsidRPr="007350DD">
        <w:t xml:space="preserve"> </w:t>
      </w:r>
      <w:r w:rsidRPr="007350DD">
        <w:t>a</w:t>
      </w:r>
      <w:r w:rsidR="001327BC" w:rsidRPr="007350DD">
        <w:t xml:space="preserve"> </w:t>
      </w:r>
      <w:r w:rsidRPr="007350DD">
        <w:t>national</w:t>
      </w:r>
      <w:r w:rsidR="001327BC" w:rsidRPr="007350DD">
        <w:t xml:space="preserve"> </w:t>
      </w:r>
      <w:r w:rsidRPr="007350DD">
        <w:t>assessment</w:t>
      </w:r>
      <w:r w:rsidR="001327BC" w:rsidRPr="007350DD">
        <w:t xml:space="preserve"> </w:t>
      </w:r>
      <w:r w:rsidRPr="007350DD">
        <w:t>exercise</w:t>
      </w:r>
      <w:r w:rsidR="001327BC" w:rsidRPr="007350DD">
        <w:t xml:space="preserve"> </w:t>
      </w:r>
      <w:r w:rsidRPr="007350DD">
        <w:t>on</w:t>
      </w:r>
      <w:r w:rsidR="001327BC" w:rsidRPr="007350DD">
        <w:t xml:space="preserve"> </w:t>
      </w:r>
      <w:r w:rsidRPr="007350DD">
        <w:t>legal</w:t>
      </w:r>
      <w:r w:rsidR="001327BC" w:rsidRPr="007350DD">
        <w:t xml:space="preserve"> </w:t>
      </w:r>
      <w:r w:rsidRPr="007350DD">
        <w:t>and</w:t>
      </w:r>
      <w:r w:rsidR="001327BC" w:rsidRPr="007350DD">
        <w:t xml:space="preserve"> </w:t>
      </w:r>
      <w:r w:rsidRPr="007350DD">
        <w:t>ethical</w:t>
      </w:r>
      <w:r w:rsidR="001327BC" w:rsidRPr="007350DD">
        <w:t xml:space="preserve"> </w:t>
      </w:r>
      <w:r w:rsidRPr="007350DD">
        <w:t>issues</w:t>
      </w:r>
      <w:r w:rsidR="001327BC" w:rsidRPr="007350DD">
        <w:t xml:space="preserve"> </w:t>
      </w:r>
      <w:r w:rsidRPr="007350DD">
        <w:t>surrounding</w:t>
      </w:r>
      <w:r w:rsidR="001327BC" w:rsidRPr="007350DD">
        <w:t xml:space="preserve"> </w:t>
      </w:r>
      <w:r w:rsidRPr="007350DD">
        <w:t>HIV</w:t>
      </w:r>
      <w:r w:rsidR="001327BC" w:rsidRPr="007350DD">
        <w:t xml:space="preserve"> </w:t>
      </w:r>
      <w:r w:rsidRPr="007350DD">
        <w:t>and</w:t>
      </w:r>
      <w:r w:rsidR="001327BC" w:rsidRPr="007350DD">
        <w:t xml:space="preserve"> </w:t>
      </w:r>
      <w:r w:rsidRPr="007350DD">
        <w:t>AIDS,</w:t>
      </w:r>
      <w:r w:rsidR="001327BC" w:rsidRPr="007350DD">
        <w:t xml:space="preserve"> </w:t>
      </w:r>
      <w:r w:rsidRPr="007350DD">
        <w:t>which</w:t>
      </w:r>
      <w:r w:rsidR="001327BC" w:rsidRPr="007350DD">
        <w:t xml:space="preserve"> </w:t>
      </w:r>
      <w:r w:rsidRPr="007350DD">
        <w:t>was</w:t>
      </w:r>
      <w:r w:rsidR="001327BC" w:rsidRPr="007350DD">
        <w:t xml:space="preserve"> </w:t>
      </w:r>
      <w:r w:rsidRPr="007350DD">
        <w:t>commissioned</w:t>
      </w:r>
      <w:r w:rsidR="001327BC" w:rsidRPr="007350DD">
        <w:t xml:space="preserve"> </w:t>
      </w:r>
      <w:r w:rsidRPr="007350DD">
        <w:t>in</w:t>
      </w:r>
      <w:r w:rsidR="001327BC" w:rsidRPr="007350DD">
        <w:t xml:space="preserve"> </w:t>
      </w:r>
      <w:r w:rsidRPr="007350DD">
        <w:t>2004.</w:t>
      </w:r>
      <w:r w:rsidR="001327BC" w:rsidRPr="007350DD">
        <w:t xml:space="preserve"> </w:t>
      </w:r>
      <w:r w:rsidRPr="007350DD">
        <w:t>This</w:t>
      </w:r>
      <w:r w:rsidR="001327BC" w:rsidRPr="007350DD">
        <w:t xml:space="preserve"> </w:t>
      </w:r>
      <w:r w:rsidRPr="007350DD">
        <w:t>comprised</w:t>
      </w:r>
      <w:r w:rsidR="001327BC" w:rsidRPr="007350DD">
        <w:t xml:space="preserve"> </w:t>
      </w:r>
      <w:r w:rsidRPr="007350DD">
        <w:t>a</w:t>
      </w:r>
      <w:r w:rsidR="001327BC" w:rsidRPr="007350DD">
        <w:t xml:space="preserve"> </w:t>
      </w:r>
      <w:r w:rsidRPr="007350DD">
        <w:t>review</w:t>
      </w:r>
      <w:r w:rsidR="001327BC" w:rsidRPr="007350DD">
        <w:t xml:space="preserve"> </w:t>
      </w:r>
      <w:r w:rsidRPr="007350DD">
        <w:t>of</w:t>
      </w:r>
      <w:r w:rsidR="001327BC" w:rsidRPr="007350DD">
        <w:t xml:space="preserve"> </w:t>
      </w:r>
      <w:r w:rsidRPr="007350DD">
        <w:t>relevant</w:t>
      </w:r>
      <w:r w:rsidR="001327BC" w:rsidRPr="007350DD">
        <w:t xml:space="preserve"> </w:t>
      </w:r>
      <w:r w:rsidRPr="007350DD">
        <w:t>legislation</w:t>
      </w:r>
      <w:r w:rsidR="001327BC" w:rsidRPr="007350DD">
        <w:t xml:space="preserve"> </w:t>
      </w:r>
      <w:r w:rsidRPr="007350DD">
        <w:t>and</w:t>
      </w:r>
      <w:r w:rsidR="001327BC" w:rsidRPr="007350DD">
        <w:t xml:space="preserve"> </w:t>
      </w:r>
      <w:r w:rsidRPr="007350DD">
        <w:t>the</w:t>
      </w:r>
      <w:r w:rsidR="001327BC" w:rsidRPr="007350DD">
        <w:t xml:space="preserve"> </w:t>
      </w:r>
      <w:r w:rsidRPr="007350DD">
        <w:t>attendant</w:t>
      </w:r>
      <w:r w:rsidR="001327BC" w:rsidRPr="007350DD">
        <w:t xml:space="preserve"> </w:t>
      </w:r>
      <w:r w:rsidRPr="007350DD">
        <w:t>socio-economic</w:t>
      </w:r>
      <w:r w:rsidR="001327BC" w:rsidRPr="007350DD">
        <w:t xml:space="preserve"> </w:t>
      </w:r>
      <w:r w:rsidRPr="007350DD">
        <w:t>impact</w:t>
      </w:r>
      <w:r w:rsidR="001327BC" w:rsidRPr="007350DD">
        <w:t xml:space="preserve"> </w:t>
      </w:r>
      <w:r w:rsidRPr="007350DD">
        <w:t>and</w:t>
      </w:r>
      <w:r w:rsidR="001327BC" w:rsidRPr="007350DD">
        <w:t xml:space="preserve"> </w:t>
      </w:r>
      <w:r w:rsidRPr="007350DD">
        <w:t>recommendations</w:t>
      </w:r>
      <w:r w:rsidR="001327BC" w:rsidRPr="007350DD">
        <w:t xml:space="preserve"> </w:t>
      </w:r>
      <w:r w:rsidRPr="007350DD">
        <w:t>on,</w:t>
      </w:r>
      <w:r w:rsidR="001327BC" w:rsidRPr="007350DD">
        <w:t xml:space="preserve"> </w:t>
      </w:r>
      <w:r w:rsidRPr="007350DD">
        <w:t>inter</w:t>
      </w:r>
      <w:r w:rsidR="001327BC" w:rsidRPr="007350DD">
        <w:t xml:space="preserve"> </w:t>
      </w:r>
      <w:r w:rsidRPr="007350DD">
        <w:t>alia,</w:t>
      </w:r>
      <w:r w:rsidR="001327BC" w:rsidRPr="007350DD">
        <w:t xml:space="preserve"> </w:t>
      </w:r>
      <w:r w:rsidRPr="007350DD">
        <w:t>anti-discrimination</w:t>
      </w:r>
      <w:r w:rsidR="001327BC" w:rsidRPr="007350DD">
        <w:t xml:space="preserve"> </w:t>
      </w:r>
      <w:r w:rsidRPr="007350DD">
        <w:t>legislation;</w:t>
      </w:r>
      <w:r w:rsidR="001327BC" w:rsidRPr="007350DD">
        <w:t xml:space="preserve"> </w:t>
      </w:r>
      <w:r w:rsidRPr="007350DD">
        <w:t>sexual</w:t>
      </w:r>
      <w:r w:rsidR="001327BC" w:rsidRPr="007350DD">
        <w:t xml:space="preserve"> </w:t>
      </w:r>
      <w:r w:rsidRPr="007350DD">
        <w:t>offences</w:t>
      </w:r>
      <w:r w:rsidR="001327BC" w:rsidRPr="007350DD">
        <w:t xml:space="preserve"> </w:t>
      </w:r>
      <w:r w:rsidRPr="007350DD">
        <w:t>with</w:t>
      </w:r>
      <w:r w:rsidR="001327BC" w:rsidRPr="007350DD">
        <w:t xml:space="preserve"> </w:t>
      </w:r>
      <w:r w:rsidRPr="007350DD">
        <w:t>children;</w:t>
      </w:r>
      <w:r w:rsidR="001327BC" w:rsidRPr="007350DD">
        <w:t xml:space="preserve"> </w:t>
      </w:r>
      <w:r w:rsidRPr="007350DD">
        <w:t>minors</w:t>
      </w:r>
      <w:r w:rsidR="001327BC" w:rsidRPr="007350DD">
        <w:t xml:space="preserve"> </w:t>
      </w:r>
      <w:r w:rsidRPr="007350DD">
        <w:t>and</w:t>
      </w:r>
      <w:r w:rsidR="001327BC" w:rsidRPr="007350DD">
        <w:t xml:space="preserve"> </w:t>
      </w:r>
      <w:r w:rsidRPr="007350DD">
        <w:t>consent</w:t>
      </w:r>
      <w:r w:rsidR="001327BC" w:rsidRPr="007350DD">
        <w:t xml:space="preserve"> </w:t>
      </w:r>
      <w:r w:rsidRPr="007350DD">
        <w:t>to</w:t>
      </w:r>
      <w:r w:rsidR="001327BC" w:rsidRPr="007350DD">
        <w:t xml:space="preserve"> </w:t>
      </w:r>
      <w:r w:rsidRPr="007350DD">
        <w:t>medical</w:t>
      </w:r>
      <w:r w:rsidR="001327BC" w:rsidRPr="007350DD">
        <w:t xml:space="preserve"> </w:t>
      </w:r>
      <w:r w:rsidRPr="007350DD">
        <w:t>care</w:t>
      </w:r>
      <w:r w:rsidR="001327BC" w:rsidRPr="007350DD">
        <w:t xml:space="preserve"> </w:t>
      </w:r>
      <w:r w:rsidRPr="007350DD">
        <w:t>and</w:t>
      </w:r>
      <w:r w:rsidR="001327BC" w:rsidRPr="007350DD">
        <w:t xml:space="preserve"> </w:t>
      </w:r>
      <w:r w:rsidRPr="007350DD">
        <w:t>confidentiality.</w:t>
      </w:r>
      <w:r w:rsidR="001327BC" w:rsidRPr="007350DD">
        <w:t xml:space="preserve"> </w:t>
      </w:r>
      <w:r w:rsidRPr="007350DD">
        <w:t>There</w:t>
      </w:r>
      <w:r w:rsidR="001327BC" w:rsidRPr="007350DD">
        <w:t xml:space="preserve"> </w:t>
      </w:r>
      <w:r w:rsidRPr="007350DD">
        <w:t>was</w:t>
      </w:r>
      <w:r w:rsidR="001327BC" w:rsidRPr="007350DD">
        <w:t xml:space="preserve"> </w:t>
      </w:r>
      <w:r w:rsidRPr="007350DD">
        <w:t>a</w:t>
      </w:r>
      <w:r w:rsidR="001327BC" w:rsidRPr="007350DD">
        <w:t xml:space="preserve"> </w:t>
      </w:r>
      <w:r w:rsidRPr="007350DD">
        <w:t>series</w:t>
      </w:r>
      <w:r w:rsidR="001327BC" w:rsidRPr="007350DD">
        <w:t xml:space="preserve"> </w:t>
      </w:r>
      <w:r w:rsidRPr="007350DD">
        <w:t>of</w:t>
      </w:r>
      <w:r w:rsidR="001327BC" w:rsidRPr="007350DD">
        <w:t xml:space="preserve"> </w:t>
      </w:r>
      <w:r w:rsidRPr="007350DD">
        <w:t>town</w:t>
      </w:r>
      <w:r w:rsidR="001327BC" w:rsidRPr="007350DD">
        <w:t xml:space="preserve"> </w:t>
      </w:r>
      <w:r w:rsidRPr="007350DD">
        <w:t>hall</w:t>
      </w:r>
      <w:r w:rsidR="001327BC" w:rsidRPr="007350DD">
        <w:t xml:space="preserve"> </w:t>
      </w:r>
      <w:r w:rsidRPr="007350DD">
        <w:t>meetings</w:t>
      </w:r>
      <w:r w:rsidR="001327BC" w:rsidRPr="007350DD">
        <w:t xml:space="preserve"> </w:t>
      </w:r>
      <w:r w:rsidRPr="007350DD">
        <w:t>to</w:t>
      </w:r>
      <w:r w:rsidR="001327BC" w:rsidRPr="007350DD">
        <w:t xml:space="preserve"> </w:t>
      </w:r>
      <w:r w:rsidRPr="007350DD">
        <w:t>get</w:t>
      </w:r>
      <w:r w:rsidR="001327BC" w:rsidRPr="007350DD">
        <w:t xml:space="preserve"> </w:t>
      </w:r>
      <w:r w:rsidRPr="007350DD">
        <w:t>feedback</w:t>
      </w:r>
      <w:r w:rsidR="001327BC" w:rsidRPr="007350DD">
        <w:t xml:space="preserve"> </w:t>
      </w:r>
      <w:r w:rsidRPr="007350DD">
        <w:t>on</w:t>
      </w:r>
      <w:r w:rsidR="001327BC" w:rsidRPr="007350DD">
        <w:t xml:space="preserve"> </w:t>
      </w:r>
      <w:r w:rsidRPr="007350DD">
        <w:t>the</w:t>
      </w:r>
      <w:r w:rsidR="001327BC" w:rsidRPr="007350DD">
        <w:t xml:space="preserve"> </w:t>
      </w:r>
      <w:r w:rsidRPr="007350DD">
        <w:t>recommendations</w:t>
      </w:r>
      <w:r w:rsidR="001327BC" w:rsidRPr="007350DD">
        <w:t xml:space="preserve"> </w:t>
      </w:r>
      <w:r w:rsidRPr="007350DD">
        <w:t>from</w:t>
      </w:r>
      <w:r w:rsidR="001327BC" w:rsidRPr="007350DD">
        <w:t xml:space="preserve"> </w:t>
      </w:r>
      <w:r w:rsidRPr="007350DD">
        <w:t>a</w:t>
      </w:r>
      <w:r w:rsidR="001327BC" w:rsidRPr="007350DD">
        <w:t xml:space="preserve"> </w:t>
      </w:r>
      <w:r w:rsidRPr="007350DD">
        <w:t>range</w:t>
      </w:r>
      <w:r w:rsidR="001327BC" w:rsidRPr="007350DD">
        <w:t xml:space="preserve"> </w:t>
      </w:r>
      <w:r w:rsidRPr="007350DD">
        <w:t>of</w:t>
      </w:r>
      <w:r w:rsidR="001327BC" w:rsidRPr="007350DD">
        <w:t xml:space="preserve"> </w:t>
      </w:r>
      <w:r w:rsidRPr="007350DD">
        <w:t>stakeholders.</w:t>
      </w:r>
      <w:r w:rsidR="001327BC" w:rsidRPr="007350DD">
        <w:t xml:space="preserve"> </w:t>
      </w:r>
      <w:r w:rsidRPr="007350DD">
        <w:t>Currently,</w:t>
      </w:r>
      <w:r w:rsidR="001327BC" w:rsidRPr="007350DD">
        <w:t xml:space="preserve"> </w:t>
      </w:r>
      <w:r w:rsidRPr="007350DD">
        <w:t>a</w:t>
      </w:r>
      <w:r w:rsidR="001327BC" w:rsidRPr="007350DD">
        <w:t xml:space="preserve"> </w:t>
      </w:r>
      <w:r w:rsidRPr="007350DD">
        <w:t>series</w:t>
      </w:r>
      <w:r w:rsidR="001327BC" w:rsidRPr="007350DD">
        <w:t xml:space="preserve"> </w:t>
      </w:r>
      <w:r w:rsidRPr="007350DD">
        <w:t>of</w:t>
      </w:r>
      <w:r w:rsidR="001327BC" w:rsidRPr="007350DD">
        <w:t xml:space="preserve"> </w:t>
      </w:r>
      <w:r w:rsidRPr="007350DD">
        <w:t>animated</w:t>
      </w:r>
      <w:r w:rsidR="001327BC" w:rsidRPr="007350DD">
        <w:t xml:space="preserve"> </w:t>
      </w:r>
      <w:r w:rsidRPr="007350DD">
        <w:t>skits</w:t>
      </w:r>
      <w:r w:rsidR="001327BC" w:rsidRPr="007350DD">
        <w:t xml:space="preserve"> </w:t>
      </w:r>
      <w:r w:rsidRPr="007350DD">
        <w:t>developed</w:t>
      </w:r>
      <w:r w:rsidR="001327BC" w:rsidRPr="007350DD">
        <w:t xml:space="preserve"> </w:t>
      </w:r>
      <w:r w:rsidRPr="007350DD">
        <w:t>by</w:t>
      </w:r>
      <w:r w:rsidR="001327BC" w:rsidRPr="007350DD">
        <w:t xml:space="preserve"> </w:t>
      </w:r>
      <w:r w:rsidRPr="007350DD">
        <w:t>UNICEF</w:t>
      </w:r>
      <w:r w:rsidR="001327BC" w:rsidRPr="007350DD">
        <w:t xml:space="preserve"> </w:t>
      </w:r>
      <w:r w:rsidRPr="007350DD">
        <w:t>on</w:t>
      </w:r>
      <w:r w:rsidR="001327BC" w:rsidRPr="007350DD">
        <w:t xml:space="preserve"> </w:t>
      </w:r>
      <w:r w:rsidRPr="007350DD">
        <w:t>stigma</w:t>
      </w:r>
      <w:r w:rsidR="001327BC" w:rsidRPr="007350DD">
        <w:t xml:space="preserve"> </w:t>
      </w:r>
      <w:r w:rsidRPr="007350DD">
        <w:t>and</w:t>
      </w:r>
      <w:r w:rsidR="001327BC" w:rsidRPr="007350DD">
        <w:t xml:space="preserve"> </w:t>
      </w:r>
      <w:r w:rsidRPr="007350DD">
        <w:t>discrimination</w:t>
      </w:r>
      <w:r w:rsidR="001327BC" w:rsidRPr="007350DD">
        <w:t xml:space="preserve"> </w:t>
      </w:r>
      <w:r w:rsidRPr="007350DD">
        <w:t>by</w:t>
      </w:r>
      <w:r w:rsidR="001327BC" w:rsidRPr="007350DD">
        <w:t xml:space="preserve"> </w:t>
      </w:r>
      <w:r w:rsidRPr="007350DD">
        <w:t>children</w:t>
      </w:r>
      <w:r w:rsidR="001327BC" w:rsidRPr="007350DD">
        <w:t xml:space="preserve"> </w:t>
      </w:r>
      <w:r w:rsidRPr="007350DD">
        <w:t>of</w:t>
      </w:r>
      <w:r w:rsidR="001327BC" w:rsidRPr="007350DD">
        <w:t xml:space="preserve"> </w:t>
      </w:r>
      <w:r w:rsidRPr="007350DD">
        <w:t>children</w:t>
      </w:r>
      <w:r w:rsidR="001327BC" w:rsidRPr="007350DD">
        <w:t xml:space="preserve"> </w:t>
      </w:r>
      <w:r w:rsidRPr="007350DD">
        <w:t>with</w:t>
      </w:r>
      <w:r w:rsidR="001327BC" w:rsidRPr="007350DD">
        <w:t xml:space="preserve"> </w:t>
      </w:r>
      <w:r w:rsidRPr="007350DD">
        <w:t>HIV</w:t>
      </w:r>
      <w:r w:rsidR="001327BC" w:rsidRPr="007350DD">
        <w:t xml:space="preserve"> </w:t>
      </w:r>
      <w:r w:rsidRPr="007350DD">
        <w:t>and</w:t>
      </w:r>
      <w:r w:rsidR="001327BC" w:rsidRPr="007350DD">
        <w:t xml:space="preserve"> </w:t>
      </w:r>
      <w:r w:rsidRPr="007350DD">
        <w:t>AIDS</w:t>
      </w:r>
      <w:r w:rsidR="001327BC" w:rsidRPr="007350DD">
        <w:t xml:space="preserve"> </w:t>
      </w:r>
      <w:r w:rsidRPr="007350DD">
        <w:t>are</w:t>
      </w:r>
      <w:r w:rsidR="001327BC" w:rsidRPr="007350DD">
        <w:t xml:space="preserve"> </w:t>
      </w:r>
      <w:r w:rsidRPr="007350DD">
        <w:t>being</w:t>
      </w:r>
      <w:r w:rsidR="001327BC" w:rsidRPr="007350DD">
        <w:t xml:space="preserve"> </w:t>
      </w:r>
      <w:r w:rsidRPr="007350DD">
        <w:t>shown</w:t>
      </w:r>
      <w:r w:rsidR="001327BC" w:rsidRPr="007350DD">
        <w:t xml:space="preserve"> </w:t>
      </w:r>
      <w:r w:rsidRPr="007350DD">
        <w:t>on</w:t>
      </w:r>
      <w:r w:rsidR="001327BC" w:rsidRPr="007350DD">
        <w:t xml:space="preserve"> </w:t>
      </w:r>
      <w:r w:rsidRPr="007350DD">
        <w:t>the</w:t>
      </w:r>
      <w:r w:rsidR="001327BC" w:rsidRPr="007350DD">
        <w:t xml:space="preserve"> </w:t>
      </w:r>
      <w:r w:rsidRPr="007350DD">
        <w:t>local</w:t>
      </w:r>
      <w:r w:rsidR="001327BC" w:rsidRPr="007350DD">
        <w:t xml:space="preserve"> </w:t>
      </w:r>
      <w:r w:rsidRPr="007350DD">
        <w:t>television</w:t>
      </w:r>
      <w:r w:rsidR="001327BC" w:rsidRPr="007350DD">
        <w:t xml:space="preserve"> </w:t>
      </w:r>
      <w:r w:rsidRPr="007350DD">
        <w:t>station.</w:t>
      </w:r>
    </w:p>
    <w:p w:rsidR="006564B6" w:rsidRPr="007350DD" w:rsidRDefault="006564B6" w:rsidP="009E22FF">
      <w:pPr>
        <w:pStyle w:val="SingleTxtG"/>
      </w:pPr>
      <w:r w:rsidRPr="007350DD">
        <w:t>167.</w:t>
      </w:r>
      <w:r w:rsidRPr="007350DD">
        <w:tab/>
        <w:t>HIV</w:t>
      </w:r>
      <w:r w:rsidR="001327BC" w:rsidRPr="007350DD">
        <w:t xml:space="preserve"> </w:t>
      </w:r>
      <w:r w:rsidRPr="007350DD">
        <w:t>positive</w:t>
      </w:r>
      <w:r w:rsidR="001327BC" w:rsidRPr="007350DD">
        <w:t xml:space="preserve"> </w:t>
      </w:r>
      <w:r w:rsidRPr="007350DD">
        <w:t>children</w:t>
      </w:r>
      <w:r w:rsidR="001327BC" w:rsidRPr="007350DD">
        <w:t xml:space="preserve"> </w:t>
      </w:r>
      <w:r w:rsidRPr="007350DD">
        <w:t>are</w:t>
      </w:r>
      <w:r w:rsidR="001327BC" w:rsidRPr="007350DD">
        <w:t xml:space="preserve"> </w:t>
      </w:r>
      <w:r w:rsidRPr="007350DD">
        <w:t>entitled</w:t>
      </w:r>
      <w:r w:rsidR="001327BC" w:rsidRPr="007350DD">
        <w:t xml:space="preserve"> </w:t>
      </w:r>
      <w:r w:rsidRPr="007350DD">
        <w:t>to</w:t>
      </w:r>
      <w:r w:rsidR="001327BC" w:rsidRPr="007350DD">
        <w:t xml:space="preserve"> </w:t>
      </w:r>
      <w:r w:rsidRPr="007350DD">
        <w:t>attend</w:t>
      </w:r>
      <w:r w:rsidR="001327BC" w:rsidRPr="007350DD">
        <w:t xml:space="preserve"> </w:t>
      </w:r>
      <w:r w:rsidRPr="007350DD">
        <w:t>school</w:t>
      </w:r>
      <w:r w:rsidR="001327BC" w:rsidRPr="007350DD">
        <w:t xml:space="preserve"> </w:t>
      </w:r>
      <w:r w:rsidRPr="007350DD">
        <w:t>in</w:t>
      </w:r>
      <w:r w:rsidR="001327BC" w:rsidRPr="007350DD">
        <w:t xml:space="preserve"> </w:t>
      </w:r>
      <w:r w:rsidRPr="007350DD">
        <w:t>the</w:t>
      </w:r>
      <w:r w:rsidR="001327BC" w:rsidRPr="007350DD">
        <w:t xml:space="preserve"> </w:t>
      </w:r>
      <w:r w:rsidRPr="007350DD">
        <w:t>same</w:t>
      </w:r>
      <w:r w:rsidR="001327BC" w:rsidRPr="007350DD">
        <w:t xml:space="preserve"> </w:t>
      </w:r>
      <w:r w:rsidRPr="007350DD">
        <w:t>way</w:t>
      </w:r>
      <w:r w:rsidR="001327BC" w:rsidRPr="007350DD">
        <w:t xml:space="preserve"> </w:t>
      </w:r>
      <w:r w:rsidRPr="007350DD">
        <w:t>as</w:t>
      </w:r>
      <w:r w:rsidR="001327BC" w:rsidRPr="007350DD">
        <w:t xml:space="preserve"> </w:t>
      </w:r>
      <w:r w:rsidRPr="007350DD">
        <w:t>those</w:t>
      </w:r>
      <w:r w:rsidR="001327BC" w:rsidRPr="007350DD">
        <w:t xml:space="preserve"> </w:t>
      </w:r>
      <w:r w:rsidRPr="007350DD">
        <w:t>who</w:t>
      </w:r>
      <w:r w:rsidR="001327BC" w:rsidRPr="007350DD">
        <w:t xml:space="preserve"> </w:t>
      </w:r>
      <w:r w:rsidRPr="007350DD">
        <w:t>are</w:t>
      </w:r>
      <w:r w:rsidR="001327BC" w:rsidRPr="007350DD">
        <w:t xml:space="preserve"> </w:t>
      </w:r>
      <w:r w:rsidRPr="007350DD">
        <w:t>well.</w:t>
      </w:r>
      <w:r w:rsidR="001327BC" w:rsidRPr="007350DD">
        <w:t xml:space="preserve"> </w:t>
      </w:r>
      <w:r w:rsidRPr="007350DD">
        <w:t>Guidelines</w:t>
      </w:r>
      <w:r w:rsidR="001327BC" w:rsidRPr="007350DD">
        <w:t xml:space="preserve"> </w:t>
      </w:r>
      <w:r w:rsidRPr="007350DD">
        <w:t>for</w:t>
      </w:r>
      <w:r w:rsidR="001327BC" w:rsidRPr="007350DD">
        <w:t xml:space="preserve"> </w:t>
      </w:r>
      <w:r w:rsidRPr="007350DD">
        <w:t>Handling</w:t>
      </w:r>
      <w:r w:rsidR="001327BC" w:rsidRPr="007350DD">
        <w:t xml:space="preserve"> </w:t>
      </w:r>
      <w:r w:rsidRPr="007350DD">
        <w:t>HIV</w:t>
      </w:r>
      <w:r w:rsidR="001327BC" w:rsidRPr="007350DD">
        <w:t xml:space="preserve"> </w:t>
      </w:r>
      <w:r w:rsidRPr="007350DD">
        <w:t>in</w:t>
      </w:r>
      <w:r w:rsidR="001327BC" w:rsidRPr="007350DD">
        <w:t xml:space="preserve"> </w:t>
      </w:r>
      <w:r w:rsidRPr="007350DD">
        <w:t>Schools</w:t>
      </w:r>
      <w:r w:rsidR="001327BC" w:rsidRPr="007350DD">
        <w:t xml:space="preserve"> </w:t>
      </w:r>
      <w:r w:rsidRPr="007350DD">
        <w:t>in</w:t>
      </w:r>
      <w:r w:rsidR="001327BC" w:rsidRPr="007350DD">
        <w:t xml:space="preserve"> </w:t>
      </w:r>
      <w:r w:rsidRPr="007350DD">
        <w:t>Barbados</w:t>
      </w:r>
      <w:r w:rsidR="001327BC" w:rsidRPr="007350DD">
        <w:t xml:space="preserve"> </w:t>
      </w:r>
      <w:r w:rsidRPr="007350DD">
        <w:t>were</w:t>
      </w:r>
      <w:r w:rsidR="001327BC" w:rsidRPr="007350DD">
        <w:t xml:space="preserve"> </w:t>
      </w:r>
      <w:r w:rsidRPr="007350DD">
        <w:t>developed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the</w:t>
      </w:r>
      <w:r w:rsidR="001327BC" w:rsidRPr="007350DD">
        <w:t xml:space="preserve"> </w:t>
      </w:r>
      <w:r w:rsidRPr="007350DD">
        <w:t>National</w:t>
      </w:r>
      <w:r w:rsidR="001327BC" w:rsidRPr="007350DD">
        <w:t xml:space="preserve"> </w:t>
      </w:r>
      <w:r w:rsidRPr="007350DD">
        <w:t>Advisory</w:t>
      </w:r>
      <w:r w:rsidR="001327BC" w:rsidRPr="007350DD">
        <w:t xml:space="preserve"> </w:t>
      </w:r>
      <w:r w:rsidRPr="007350DD">
        <w:t>Committee</w:t>
      </w:r>
      <w:r w:rsidR="001327BC" w:rsidRPr="007350DD">
        <w:t xml:space="preserve"> </w:t>
      </w:r>
      <w:r w:rsidRPr="007350DD">
        <w:t>on</w:t>
      </w:r>
      <w:r w:rsidR="001327BC" w:rsidRPr="007350DD">
        <w:t xml:space="preserve"> </w:t>
      </w:r>
      <w:r w:rsidRPr="007350DD">
        <w:t>AIDS</w:t>
      </w:r>
      <w:r w:rsidR="001327BC" w:rsidRPr="007350DD">
        <w:t xml:space="preserve"> </w:t>
      </w:r>
      <w:r w:rsidRPr="007350DD">
        <w:t>and</w:t>
      </w:r>
      <w:r w:rsidR="001327BC" w:rsidRPr="007350DD">
        <w:t xml:space="preserve"> </w:t>
      </w:r>
      <w:r w:rsidRPr="007350DD">
        <w:t>other</w:t>
      </w:r>
      <w:r w:rsidR="001327BC" w:rsidRPr="007350DD">
        <w:t xml:space="preserve"> </w:t>
      </w:r>
      <w:r w:rsidRPr="007350DD">
        <w:t>participating</w:t>
      </w:r>
      <w:r w:rsidR="001327BC" w:rsidRPr="007350DD">
        <w:t xml:space="preserve"> </w:t>
      </w:r>
      <w:r w:rsidRPr="007350DD">
        <w:t>social</w:t>
      </w:r>
      <w:r w:rsidR="001327BC" w:rsidRPr="007350DD">
        <w:t xml:space="preserve"> </w:t>
      </w:r>
      <w:r w:rsidRPr="007350DD">
        <w:t>service</w:t>
      </w:r>
      <w:r w:rsidR="001327BC" w:rsidRPr="007350DD">
        <w:t xml:space="preserve"> </w:t>
      </w:r>
      <w:r w:rsidRPr="007350DD">
        <w:t>agencies</w:t>
      </w:r>
      <w:r w:rsidR="001327BC" w:rsidRPr="007350DD">
        <w:t xml:space="preserve"> </w:t>
      </w:r>
      <w:r w:rsidRPr="007350DD">
        <w:t>in</w:t>
      </w:r>
      <w:r w:rsidR="001327BC" w:rsidRPr="007350DD">
        <w:t xml:space="preserve"> </w:t>
      </w:r>
      <w:r w:rsidRPr="007350DD">
        <w:t>1993.</w:t>
      </w:r>
      <w:r w:rsidR="001327BC" w:rsidRPr="007350DD">
        <w:t xml:space="preserve"> </w:t>
      </w:r>
      <w:r w:rsidRPr="007350DD">
        <w:t>These</w:t>
      </w:r>
      <w:r w:rsidR="001327BC" w:rsidRPr="007350DD">
        <w:t xml:space="preserve"> </w:t>
      </w:r>
      <w:r w:rsidRPr="007350DD">
        <w:t>guidelines</w:t>
      </w:r>
      <w:r w:rsidR="001327BC" w:rsidRPr="007350DD">
        <w:t xml:space="preserve"> </w:t>
      </w:r>
      <w:r w:rsidRPr="007350DD">
        <w:t>state,</w:t>
      </w:r>
      <w:r w:rsidR="001327BC" w:rsidRPr="007350DD">
        <w:t xml:space="preserve"> </w:t>
      </w:r>
      <w:r w:rsidRPr="007350DD">
        <w:t>inter</w:t>
      </w:r>
      <w:r w:rsidR="001327BC" w:rsidRPr="007350DD">
        <w:t xml:space="preserve"> </w:t>
      </w:r>
      <w:r w:rsidRPr="007350DD">
        <w:t>alia,</w:t>
      </w:r>
      <w:r w:rsidR="001327BC" w:rsidRPr="007350DD">
        <w:t xml:space="preserve"> </w:t>
      </w:r>
      <w:r w:rsidRPr="007350DD">
        <w:t>that:</w:t>
      </w:r>
    </w:p>
    <w:p w:rsidR="006564B6" w:rsidRPr="007350DD" w:rsidRDefault="00B02475" w:rsidP="009E22FF">
      <w:pPr>
        <w:pStyle w:val="SingleTxtG"/>
      </w:pPr>
      <w:r w:rsidRPr="007350DD">
        <w:tab/>
        <w:t>(</w:t>
      </w:r>
      <w:r w:rsidR="006564B6" w:rsidRPr="007350DD">
        <w:t>a)</w:t>
      </w:r>
      <w:r w:rsidR="006564B6" w:rsidRPr="007350DD">
        <w:tab/>
        <w:t>All</w:t>
      </w:r>
      <w:r w:rsidR="001327BC" w:rsidRPr="007350DD">
        <w:t xml:space="preserve"> </w:t>
      </w:r>
      <w:r w:rsidR="006564B6" w:rsidRPr="007350DD">
        <w:t>persons</w:t>
      </w:r>
      <w:r w:rsidR="001327BC" w:rsidRPr="007350DD">
        <w:t xml:space="preserve"> </w:t>
      </w:r>
      <w:r w:rsidR="006564B6" w:rsidRPr="007350DD">
        <w:t>irrespective</w:t>
      </w:r>
      <w:r w:rsidR="001327BC" w:rsidRPr="007350DD">
        <w:t xml:space="preserve"> </w:t>
      </w:r>
      <w:r w:rsidR="006564B6" w:rsidRPr="007350DD">
        <w:t>of</w:t>
      </w:r>
      <w:r w:rsidR="001327BC" w:rsidRPr="007350DD">
        <w:t xml:space="preserve"> </w:t>
      </w:r>
      <w:r w:rsidR="006564B6" w:rsidRPr="007350DD">
        <w:t>their</w:t>
      </w:r>
      <w:r w:rsidR="001327BC" w:rsidRPr="007350DD">
        <w:t xml:space="preserve"> </w:t>
      </w:r>
      <w:r w:rsidR="006564B6" w:rsidRPr="007350DD">
        <w:t>HIV</w:t>
      </w:r>
      <w:r w:rsidR="001327BC" w:rsidRPr="007350DD">
        <w:t xml:space="preserve"> </w:t>
      </w:r>
      <w:r w:rsidR="006564B6" w:rsidRPr="007350DD">
        <w:t>status</w:t>
      </w:r>
      <w:r w:rsidR="001327BC" w:rsidRPr="007350DD">
        <w:t xml:space="preserve"> </w:t>
      </w:r>
      <w:r w:rsidR="006564B6" w:rsidRPr="007350DD">
        <w:t>are</w:t>
      </w:r>
      <w:r w:rsidR="001327BC" w:rsidRPr="007350DD">
        <w:t xml:space="preserve"> </w:t>
      </w:r>
      <w:r w:rsidR="006564B6" w:rsidRPr="007350DD">
        <w:t>entitled</w:t>
      </w:r>
      <w:r w:rsidR="001327BC" w:rsidRPr="007350DD">
        <w:t xml:space="preserve"> </w:t>
      </w:r>
      <w:r w:rsidR="006564B6" w:rsidRPr="007350DD">
        <w:t>to</w:t>
      </w:r>
      <w:r w:rsidR="001327BC" w:rsidRPr="007350DD">
        <w:t xml:space="preserve"> </w:t>
      </w:r>
      <w:r w:rsidR="006564B6" w:rsidRPr="007350DD">
        <w:t>attend</w:t>
      </w:r>
      <w:r w:rsidR="001327BC" w:rsidRPr="007350DD">
        <w:t xml:space="preserve"> </w:t>
      </w:r>
      <w:r w:rsidR="006564B6" w:rsidRPr="007350DD">
        <w:t>and/or</w:t>
      </w:r>
      <w:r w:rsidR="001327BC" w:rsidRPr="007350DD">
        <w:t xml:space="preserve"> </w:t>
      </w:r>
      <w:r w:rsidR="006564B6" w:rsidRPr="007350DD">
        <w:t>work</w:t>
      </w:r>
      <w:r w:rsidR="001327BC" w:rsidRPr="007350DD">
        <w:t xml:space="preserve"> </w:t>
      </w:r>
      <w:r w:rsidR="006564B6" w:rsidRPr="007350DD">
        <w:t>in</w:t>
      </w:r>
      <w:r w:rsidR="001327BC" w:rsidRPr="007350DD">
        <w:t xml:space="preserve"> </w:t>
      </w:r>
      <w:r w:rsidR="006564B6" w:rsidRPr="007350DD">
        <w:t>schools;</w:t>
      </w:r>
      <w:r w:rsidR="001327BC" w:rsidRPr="007350DD">
        <w:t xml:space="preserve"> </w:t>
      </w:r>
      <w:r w:rsidR="006564B6" w:rsidRPr="007350DD">
        <w:t>and</w:t>
      </w:r>
    </w:p>
    <w:p w:rsidR="006564B6" w:rsidRPr="007350DD" w:rsidRDefault="00B02475" w:rsidP="009E22FF">
      <w:pPr>
        <w:pStyle w:val="SingleTxtG"/>
      </w:pPr>
      <w:r w:rsidRPr="007350DD">
        <w:lastRenderedPageBreak/>
        <w:tab/>
        <w:t>(</w:t>
      </w:r>
      <w:r w:rsidR="006564B6" w:rsidRPr="007350DD">
        <w:t>b)</w:t>
      </w:r>
      <w:r w:rsidR="006564B6" w:rsidRPr="007350DD">
        <w:tab/>
        <w:t>HIV</w:t>
      </w:r>
      <w:r w:rsidR="001327BC" w:rsidRPr="007350DD">
        <w:t xml:space="preserve"> </w:t>
      </w:r>
      <w:r w:rsidR="006564B6" w:rsidRPr="007350DD">
        <w:t>infected</w:t>
      </w:r>
      <w:r w:rsidR="001327BC" w:rsidRPr="007350DD">
        <w:t xml:space="preserve"> </w:t>
      </w:r>
      <w:r w:rsidR="006564B6" w:rsidRPr="007350DD">
        <w:t>children</w:t>
      </w:r>
      <w:r w:rsidR="001327BC" w:rsidRPr="007350DD">
        <w:t xml:space="preserve"> </w:t>
      </w:r>
      <w:r w:rsidR="006564B6" w:rsidRPr="007350DD">
        <w:t>must</w:t>
      </w:r>
      <w:r w:rsidR="001327BC" w:rsidRPr="007350DD">
        <w:t xml:space="preserve"> </w:t>
      </w:r>
      <w:r w:rsidR="006564B6" w:rsidRPr="007350DD">
        <w:t>be</w:t>
      </w:r>
      <w:r w:rsidR="001327BC" w:rsidRPr="007350DD">
        <w:t xml:space="preserve"> </w:t>
      </w:r>
      <w:r w:rsidR="006564B6" w:rsidRPr="007350DD">
        <w:t>accommodated</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school</w:t>
      </w:r>
      <w:r w:rsidR="001327BC" w:rsidRPr="007350DD">
        <w:t xml:space="preserve"> </w:t>
      </w:r>
      <w:r w:rsidR="006564B6" w:rsidRPr="007350DD">
        <w:t>system,</w:t>
      </w:r>
      <w:r w:rsidR="001327BC" w:rsidRPr="007350DD">
        <w:t xml:space="preserve"> </w:t>
      </w:r>
      <w:r w:rsidR="006564B6" w:rsidRPr="007350DD">
        <w:t>at</w:t>
      </w:r>
      <w:r w:rsidR="001327BC" w:rsidRPr="007350DD">
        <w:t xml:space="preserve"> </w:t>
      </w:r>
      <w:r w:rsidR="006564B6" w:rsidRPr="007350DD">
        <w:t>an</w:t>
      </w:r>
      <w:r w:rsidR="001327BC" w:rsidRPr="007350DD">
        <w:t xml:space="preserve"> </w:t>
      </w:r>
      <w:r w:rsidR="006564B6" w:rsidRPr="007350DD">
        <w:t>institution</w:t>
      </w:r>
      <w:r w:rsidR="001327BC" w:rsidRPr="007350DD">
        <w:t xml:space="preserve"> </w:t>
      </w:r>
      <w:r w:rsidR="006564B6" w:rsidRPr="007350DD">
        <w:t>appropriate</w:t>
      </w:r>
      <w:r w:rsidR="001327BC" w:rsidRPr="007350DD">
        <w:t xml:space="preserve"> </w:t>
      </w:r>
      <w:r w:rsidR="006564B6" w:rsidRPr="007350DD">
        <w:t>to</w:t>
      </w:r>
      <w:r w:rsidR="001327BC" w:rsidRPr="007350DD">
        <w:t xml:space="preserve"> </w:t>
      </w:r>
      <w:r w:rsidR="006564B6" w:rsidRPr="007350DD">
        <w:t>their</w:t>
      </w:r>
      <w:r w:rsidR="001327BC" w:rsidRPr="007350DD">
        <w:t xml:space="preserve"> </w:t>
      </w:r>
      <w:r w:rsidR="006564B6" w:rsidRPr="007350DD">
        <w:t>educational</w:t>
      </w:r>
      <w:r w:rsidR="001327BC" w:rsidRPr="007350DD">
        <w:t xml:space="preserve"> </w:t>
      </w:r>
      <w:r w:rsidR="006564B6" w:rsidRPr="007350DD">
        <w:t>needs.</w:t>
      </w:r>
    </w:p>
    <w:p w:rsidR="006564B6" w:rsidRPr="007350DD" w:rsidRDefault="00AD64CA" w:rsidP="00AD64CA">
      <w:pPr>
        <w:pStyle w:val="H1G"/>
      </w:pPr>
      <w:r w:rsidRPr="007350DD">
        <w:tab/>
        <w:t>E.</w:t>
      </w:r>
      <w:r w:rsidRPr="007350DD">
        <w:tab/>
      </w:r>
      <w:r w:rsidR="006564B6" w:rsidRPr="007350DD">
        <w:t>Social</w:t>
      </w:r>
      <w:r w:rsidR="001327BC" w:rsidRPr="007350DD">
        <w:t xml:space="preserve"> </w:t>
      </w:r>
      <w:r w:rsidR="005564C6" w:rsidRPr="007350DD">
        <w:t xml:space="preserve">security and child care facilities/services </w:t>
      </w:r>
    </w:p>
    <w:p w:rsidR="006564B6" w:rsidRPr="007350DD" w:rsidRDefault="00D900ED" w:rsidP="004A6123">
      <w:pPr>
        <w:pStyle w:val="H23G"/>
        <w:rPr>
          <w:bCs/>
        </w:rPr>
      </w:pPr>
      <w:r>
        <w:tab/>
      </w:r>
      <w:r>
        <w:tab/>
        <w:t>Information on the issues raised in paragraph 26 of the concluding observations on the initial report</w:t>
      </w:r>
      <w:r w:rsidR="001327BC" w:rsidRPr="007350DD">
        <w:rPr>
          <w:bCs/>
        </w:rPr>
        <w:t xml:space="preserve"> </w:t>
      </w:r>
    </w:p>
    <w:p w:rsidR="006564B6" w:rsidRPr="007350DD" w:rsidRDefault="006564B6" w:rsidP="009E22FF">
      <w:pPr>
        <w:pStyle w:val="SingleTxtG"/>
      </w:pPr>
      <w:r w:rsidRPr="007350DD">
        <w:t>168.</w:t>
      </w:r>
      <w:r w:rsidRPr="007350DD">
        <w:tab/>
        <w:t>As</w:t>
      </w:r>
      <w:r w:rsidR="001327BC" w:rsidRPr="007350DD">
        <w:t xml:space="preserve"> </w:t>
      </w:r>
      <w:r w:rsidRPr="007350DD">
        <w:t>indicated</w:t>
      </w:r>
      <w:r w:rsidR="001327BC" w:rsidRPr="007350DD">
        <w:t xml:space="preserve"> </w:t>
      </w:r>
      <w:r w:rsidRPr="007350DD">
        <w:t>earlier,</w:t>
      </w:r>
      <w:r w:rsidR="001327BC" w:rsidRPr="007350DD">
        <w:t xml:space="preserve"> </w:t>
      </w:r>
      <w:r w:rsidRPr="007350DD">
        <w:t>assistance</w:t>
      </w:r>
      <w:r w:rsidR="001327BC" w:rsidRPr="007350DD">
        <w:t xml:space="preserve"> </w:t>
      </w:r>
      <w:r w:rsidRPr="007350DD">
        <w:t>in</w:t>
      </w:r>
      <w:r w:rsidR="001327BC" w:rsidRPr="007350DD">
        <w:t xml:space="preserve"> </w:t>
      </w:r>
      <w:r w:rsidRPr="007350DD">
        <w:t>cash</w:t>
      </w:r>
      <w:r w:rsidR="001327BC" w:rsidRPr="007350DD">
        <w:t xml:space="preserve"> </w:t>
      </w:r>
      <w:r w:rsidRPr="007350DD">
        <w:t>and</w:t>
      </w:r>
      <w:r w:rsidR="001327BC" w:rsidRPr="007350DD">
        <w:t xml:space="preserve"> </w:t>
      </w:r>
      <w:r w:rsidRPr="007350DD">
        <w:t>kind</w:t>
      </w:r>
      <w:r w:rsidR="001327BC" w:rsidRPr="007350DD">
        <w:t xml:space="preserve"> </w:t>
      </w:r>
      <w:r w:rsidRPr="007350DD">
        <w:t>is</w:t>
      </w:r>
      <w:r w:rsidR="001327BC" w:rsidRPr="007350DD">
        <w:t xml:space="preserve"> </w:t>
      </w:r>
      <w:r w:rsidRPr="007350DD">
        <w:t>available</w:t>
      </w:r>
      <w:r w:rsidR="001327BC" w:rsidRPr="007350DD">
        <w:t xml:space="preserve"> </w:t>
      </w:r>
      <w:r w:rsidRPr="007350DD">
        <w:t>to</w:t>
      </w:r>
      <w:r w:rsidR="001327BC" w:rsidRPr="007350DD">
        <w:t xml:space="preserve"> </w:t>
      </w:r>
      <w:r w:rsidRPr="007350DD">
        <w:t>eligible</w:t>
      </w:r>
      <w:r w:rsidR="001327BC" w:rsidRPr="007350DD">
        <w:t xml:space="preserve"> </w:t>
      </w:r>
      <w:r w:rsidRPr="007350DD">
        <w:t>families,</w:t>
      </w:r>
      <w:r w:rsidR="001327BC" w:rsidRPr="007350DD">
        <w:t xml:space="preserve"> </w:t>
      </w:r>
      <w:r w:rsidRPr="007350DD">
        <w:t>based</w:t>
      </w:r>
      <w:r w:rsidR="001327BC" w:rsidRPr="007350DD">
        <w:t xml:space="preserve"> </w:t>
      </w:r>
      <w:r w:rsidRPr="007350DD">
        <w:t>on</w:t>
      </w:r>
      <w:r w:rsidR="001327BC" w:rsidRPr="007350DD">
        <w:t xml:space="preserve"> </w:t>
      </w:r>
      <w:r w:rsidRPr="007350DD">
        <w:t>income</w:t>
      </w:r>
      <w:r w:rsidR="001327BC" w:rsidRPr="007350DD">
        <w:t xml:space="preserve"> </w:t>
      </w:r>
      <w:r w:rsidRPr="007350DD">
        <w:t>through</w:t>
      </w:r>
      <w:r w:rsidR="001327BC" w:rsidRPr="007350DD">
        <w:t xml:space="preserve"> </w:t>
      </w:r>
      <w:r w:rsidRPr="007350DD">
        <w:t>agencies</w:t>
      </w:r>
      <w:r w:rsidR="001327BC" w:rsidRPr="007350DD">
        <w:t xml:space="preserve"> </w:t>
      </w:r>
      <w:r w:rsidRPr="007350DD">
        <w:t>such</w:t>
      </w:r>
      <w:r w:rsidR="001327BC" w:rsidRPr="007350DD">
        <w:t xml:space="preserve"> </w:t>
      </w:r>
      <w:r w:rsidRPr="007350DD">
        <w:t>as</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and</w:t>
      </w:r>
      <w:r w:rsidR="001327BC" w:rsidRPr="007350DD">
        <w:t xml:space="preserve"> </w:t>
      </w:r>
      <w:r w:rsidRPr="007350DD">
        <w:t>the</w:t>
      </w:r>
      <w:r w:rsidR="001327BC" w:rsidRPr="007350DD">
        <w:t xml:space="preserve"> </w:t>
      </w:r>
      <w:r w:rsidRPr="007350DD">
        <w:t>Identification</w:t>
      </w:r>
      <w:r w:rsidR="001327BC" w:rsidRPr="007350DD">
        <w:t xml:space="preserve"> </w:t>
      </w:r>
      <w:r w:rsidRPr="007350DD">
        <w:t>and</w:t>
      </w:r>
      <w:r w:rsidR="001327BC" w:rsidRPr="007350DD">
        <w:t xml:space="preserve"> </w:t>
      </w:r>
      <w:r w:rsidRPr="007350DD">
        <w:t>Assessment,</w:t>
      </w:r>
      <w:r w:rsidR="001327BC" w:rsidRPr="007350DD">
        <w:t xml:space="preserve"> </w:t>
      </w:r>
      <w:r w:rsidRPr="007350DD">
        <w:t>Stabilisation,</w:t>
      </w:r>
      <w:r w:rsidR="001327BC" w:rsidRPr="007350DD">
        <w:t xml:space="preserve"> </w:t>
      </w:r>
      <w:r w:rsidRPr="007350DD">
        <w:t>Enablement</w:t>
      </w:r>
      <w:r w:rsidR="001327BC" w:rsidRPr="007350DD">
        <w:t xml:space="preserve"> </w:t>
      </w:r>
      <w:r w:rsidRPr="007350DD">
        <w:t>and</w:t>
      </w:r>
      <w:r w:rsidR="001327BC" w:rsidRPr="007350DD">
        <w:t xml:space="preserve"> </w:t>
      </w:r>
      <w:r w:rsidRPr="007350DD">
        <w:t>Empowerment</w:t>
      </w:r>
      <w:r w:rsidR="001327BC" w:rsidRPr="007350DD">
        <w:t xml:space="preserve"> </w:t>
      </w:r>
      <w:r w:rsidRPr="007350DD">
        <w:t>(ISEE)</w:t>
      </w:r>
      <w:r w:rsidR="001327BC" w:rsidRPr="007350DD">
        <w:t xml:space="preserve"> </w:t>
      </w:r>
      <w:r w:rsidRPr="007350DD">
        <w:t>Bridge</w:t>
      </w:r>
      <w:r w:rsidR="001327BC" w:rsidRPr="007350DD">
        <w:t xml:space="preserve"> </w:t>
      </w:r>
      <w:r w:rsidRPr="007350DD">
        <w:t>Project,</w:t>
      </w:r>
      <w:r w:rsidRPr="007350DD">
        <w:rPr>
          <w:rStyle w:val="FootnoteReference"/>
        </w:rPr>
        <w:footnoteReference w:id="34"/>
      </w:r>
      <w:r w:rsidR="001327BC" w:rsidRPr="007350DD">
        <w:t xml:space="preserve"> </w:t>
      </w:r>
      <w:r w:rsidRPr="007350DD">
        <w:t>and</w:t>
      </w:r>
      <w:r w:rsidR="001327BC" w:rsidRPr="007350DD">
        <w:t xml:space="preserve"> </w:t>
      </w:r>
      <w:r w:rsidRPr="007350DD">
        <w:t>Constituency</w:t>
      </w:r>
      <w:r w:rsidR="001327BC" w:rsidRPr="007350DD">
        <w:t xml:space="preserve"> </w:t>
      </w:r>
      <w:r w:rsidRPr="007350DD">
        <w:t>Councils.</w:t>
      </w:r>
      <w:r w:rsidR="001327BC" w:rsidRPr="007350DD">
        <w:t xml:space="preserve"> </w:t>
      </w:r>
      <w:r w:rsidRPr="007350DD">
        <w:t>Currently</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through</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operates</w:t>
      </w:r>
      <w:r w:rsidR="001327BC" w:rsidRPr="007350DD">
        <w:t xml:space="preserve"> </w:t>
      </w:r>
      <w:r w:rsidRPr="007350DD">
        <w:t>15</w:t>
      </w:r>
      <w:r w:rsidR="001327BC" w:rsidRPr="007350DD">
        <w:t xml:space="preserve"> </w:t>
      </w:r>
      <w:r w:rsidRPr="007350DD">
        <w:t>day-care</w:t>
      </w:r>
      <w:r w:rsidR="001327BC" w:rsidRPr="007350DD">
        <w:t xml:space="preserve"> </w:t>
      </w:r>
      <w:r w:rsidRPr="007350DD">
        <w:t>centres</w:t>
      </w:r>
      <w:r w:rsidR="001327BC" w:rsidRPr="007350DD">
        <w:t xml:space="preserve"> </w:t>
      </w:r>
      <w:r w:rsidRPr="007350DD">
        <w:t>and</w:t>
      </w:r>
      <w:r w:rsidR="001327BC" w:rsidRPr="007350DD">
        <w:t xml:space="preserve"> </w:t>
      </w:r>
      <w:r w:rsidRPr="007350DD">
        <w:t>the</w:t>
      </w:r>
      <w:r w:rsidR="001327BC" w:rsidRPr="007350DD">
        <w:t xml:space="preserve"> </w:t>
      </w:r>
      <w:r w:rsidRPr="007350DD">
        <w:t>private</w:t>
      </w:r>
      <w:r w:rsidR="001327BC" w:rsidRPr="007350DD">
        <w:t xml:space="preserve"> </w:t>
      </w:r>
      <w:r w:rsidRPr="007350DD">
        <w:t>centres</w:t>
      </w:r>
      <w:r w:rsidR="001327BC" w:rsidRPr="007350DD">
        <w:t xml:space="preserve"> </w:t>
      </w:r>
      <w:r w:rsidRPr="007350DD">
        <w:t>have</w:t>
      </w:r>
      <w:r w:rsidR="001327BC" w:rsidRPr="007350DD">
        <w:t xml:space="preserve"> </w:t>
      </w:r>
      <w:r w:rsidRPr="007350DD">
        <w:t>increased</w:t>
      </w:r>
      <w:r w:rsidR="001327BC" w:rsidRPr="007350DD">
        <w:t xml:space="preserve"> </w:t>
      </w:r>
      <w:r w:rsidRPr="007350DD">
        <w:t>steadily.</w:t>
      </w:r>
      <w:r w:rsidR="001327BC" w:rsidRPr="007350DD">
        <w:t xml:space="preserve"> </w:t>
      </w:r>
      <w:r w:rsidRPr="007350DD">
        <w:t>On</w:t>
      </w:r>
      <w:r w:rsidR="001327BC" w:rsidRPr="007350DD">
        <w:t xml:space="preserve"> </w:t>
      </w:r>
      <w:r w:rsidRPr="007350DD">
        <w:t>an</w:t>
      </w:r>
      <w:r w:rsidR="001327BC" w:rsidRPr="007350DD">
        <w:t xml:space="preserve"> </w:t>
      </w:r>
      <w:r w:rsidRPr="007350DD">
        <w:t>annual</w:t>
      </w:r>
      <w:r w:rsidR="001327BC" w:rsidRPr="007350DD">
        <w:t xml:space="preserve"> </w:t>
      </w:r>
      <w:r w:rsidRPr="007350DD">
        <w:t>basis</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Day</w:t>
      </w:r>
      <w:r w:rsidR="001327BC" w:rsidRPr="007350DD">
        <w:t xml:space="preserve"> </w:t>
      </w:r>
      <w:r w:rsidRPr="007350DD">
        <w:t>Care</w:t>
      </w:r>
      <w:r w:rsidR="001327BC" w:rsidRPr="007350DD">
        <w:t xml:space="preserve"> </w:t>
      </w:r>
      <w:r w:rsidRPr="007350DD">
        <w:t>Centres</w:t>
      </w:r>
      <w:r w:rsidR="001327BC" w:rsidRPr="007350DD">
        <w:t xml:space="preserve"> </w:t>
      </w:r>
      <w:r w:rsidRPr="007350DD">
        <w:t>which</w:t>
      </w:r>
      <w:r w:rsidR="001327BC" w:rsidRPr="007350DD">
        <w:t xml:space="preserve"> </w:t>
      </w:r>
      <w:r w:rsidRPr="007350DD">
        <w:t>have</w:t>
      </w:r>
      <w:r w:rsidR="001327BC" w:rsidRPr="007350DD">
        <w:t xml:space="preserve"> </w:t>
      </w:r>
      <w:r w:rsidRPr="007350DD">
        <w:t>a</w:t>
      </w:r>
      <w:r w:rsidR="001327BC" w:rsidRPr="007350DD">
        <w:t xml:space="preserve"> </w:t>
      </w:r>
      <w:r w:rsidRPr="007350DD">
        <w:t>capacity</w:t>
      </w:r>
      <w:r w:rsidR="001327BC" w:rsidRPr="007350DD">
        <w:t xml:space="preserve"> </w:t>
      </w:r>
      <w:r w:rsidRPr="007350DD">
        <w:t>of</w:t>
      </w:r>
      <w:r w:rsidR="001327BC" w:rsidRPr="007350DD">
        <w:t xml:space="preserve"> </w:t>
      </w:r>
      <w:r w:rsidRPr="007350DD">
        <w:t>one</w:t>
      </w:r>
      <w:r w:rsidR="001327BC" w:rsidRPr="007350DD">
        <w:t xml:space="preserve"> </w:t>
      </w:r>
      <w:r w:rsidRPr="007350DD">
        <w:t>thousand</w:t>
      </w:r>
      <w:r w:rsidR="001327BC" w:rsidRPr="007350DD">
        <w:t xml:space="preserve"> </w:t>
      </w:r>
      <w:r w:rsidRPr="007350DD">
        <w:t>and</w:t>
      </w:r>
      <w:r w:rsidR="001327BC" w:rsidRPr="007350DD">
        <w:t xml:space="preserve"> </w:t>
      </w:r>
      <w:r w:rsidRPr="007350DD">
        <w:t>fifty-seven</w:t>
      </w:r>
      <w:r w:rsidR="001327BC" w:rsidRPr="007350DD">
        <w:t xml:space="preserve"> </w:t>
      </w:r>
      <w:r w:rsidRPr="007350DD">
        <w:t>(1057)</w:t>
      </w:r>
      <w:r w:rsidR="001327BC" w:rsidRPr="007350DD">
        <w:t xml:space="preserve"> </w:t>
      </w:r>
      <w:r w:rsidRPr="007350DD">
        <w:t>are</w:t>
      </w:r>
      <w:r w:rsidR="001327BC" w:rsidRPr="007350DD">
        <w:t xml:space="preserve"> </w:t>
      </w:r>
      <w:r w:rsidRPr="007350DD">
        <w:t>fully</w:t>
      </w:r>
      <w:r w:rsidR="001327BC" w:rsidRPr="007350DD">
        <w:t xml:space="preserve"> </w:t>
      </w:r>
      <w:r w:rsidRPr="007350DD">
        <w:t>subscribed</w:t>
      </w:r>
      <w:r w:rsidR="006461CD" w:rsidRPr="007350DD">
        <w:t xml:space="preserve"> </w:t>
      </w:r>
      <w:r w:rsidRPr="007350DD">
        <w:t>with</w:t>
      </w:r>
      <w:r w:rsidR="001327BC" w:rsidRPr="007350DD">
        <w:t xml:space="preserve"> </w:t>
      </w:r>
      <w:r w:rsidRPr="007350DD">
        <w:t>children</w:t>
      </w:r>
      <w:r w:rsidR="001327BC" w:rsidRPr="007350DD">
        <w:t xml:space="preserve"> </w:t>
      </w:r>
      <w:r w:rsidRPr="007350DD">
        <w:t>between</w:t>
      </w:r>
      <w:r w:rsidR="001327BC" w:rsidRPr="007350DD">
        <w:t xml:space="preserve"> </w:t>
      </w:r>
      <w:r w:rsidRPr="007350DD">
        <w:t>the</w:t>
      </w:r>
      <w:r w:rsidR="001327BC" w:rsidRPr="007350DD">
        <w:t xml:space="preserve"> </w:t>
      </w:r>
      <w:r w:rsidRPr="007350DD">
        <w:t>ages</w:t>
      </w:r>
      <w:r w:rsidR="001327BC" w:rsidRPr="007350DD">
        <w:t xml:space="preserve"> </w:t>
      </w:r>
      <w:r w:rsidRPr="007350DD">
        <w:t>of</w:t>
      </w:r>
      <w:r w:rsidR="001327BC" w:rsidRPr="007350DD">
        <w:t xml:space="preserve"> </w:t>
      </w:r>
      <w:r w:rsidRPr="007350DD">
        <w:t>three</w:t>
      </w:r>
      <w:r w:rsidR="001327BC" w:rsidRPr="007350DD">
        <w:t xml:space="preserve"> </w:t>
      </w:r>
      <w:r w:rsidRPr="007350DD">
        <w:t>(3)</w:t>
      </w:r>
      <w:r w:rsidR="001327BC" w:rsidRPr="007350DD">
        <w:t xml:space="preserve"> </w:t>
      </w:r>
      <w:r w:rsidRPr="007350DD">
        <w:t>months</w:t>
      </w:r>
      <w:r w:rsidR="001327BC" w:rsidRPr="007350DD">
        <w:t xml:space="preserve"> </w:t>
      </w:r>
      <w:r w:rsidRPr="007350DD">
        <w:t>and</w:t>
      </w:r>
      <w:r w:rsidR="001327BC" w:rsidRPr="007350DD">
        <w:t xml:space="preserve"> </w:t>
      </w:r>
      <w:r w:rsidRPr="007350DD">
        <w:t>four</w:t>
      </w:r>
      <w:r w:rsidR="001327BC" w:rsidRPr="007350DD">
        <w:t xml:space="preserve"> </w:t>
      </w:r>
      <w:r w:rsidRPr="007350DD">
        <w:t>(4)</w:t>
      </w:r>
      <w:r w:rsidR="001327BC" w:rsidRPr="007350DD">
        <w:t xml:space="preserve"> </w:t>
      </w:r>
      <w:r w:rsidRPr="007350DD">
        <w:t>years.</w:t>
      </w:r>
      <w:r w:rsidR="001327BC" w:rsidRPr="007350DD">
        <w:t xml:space="preserve"> </w:t>
      </w:r>
      <w:r w:rsidRPr="007350DD">
        <w:t>At</w:t>
      </w:r>
      <w:r w:rsidR="006461CD" w:rsidRPr="007350DD">
        <w:t xml:space="preserve"> </w:t>
      </w:r>
      <w:r w:rsidRPr="007350DD">
        <w:t>December</w:t>
      </w:r>
      <w:r w:rsidR="001327BC" w:rsidRPr="007350DD">
        <w:t xml:space="preserve"> </w:t>
      </w:r>
      <w:r w:rsidRPr="007350DD">
        <w:t>2011</w:t>
      </w:r>
      <w:r w:rsidR="001327BC" w:rsidRPr="007350DD">
        <w:t xml:space="preserve"> </w:t>
      </w:r>
      <w:r w:rsidRPr="007350DD">
        <w:t>one</w:t>
      </w:r>
      <w:r w:rsidR="001327BC" w:rsidRPr="007350DD">
        <w:t xml:space="preserve"> </w:t>
      </w:r>
      <w:r w:rsidRPr="007350DD">
        <w:t>hundred</w:t>
      </w:r>
      <w:r w:rsidR="001327BC" w:rsidRPr="007350DD">
        <w:t xml:space="preserve"> </w:t>
      </w:r>
      <w:r w:rsidRPr="007350DD">
        <w:t>and</w:t>
      </w:r>
      <w:r w:rsidR="001327BC" w:rsidRPr="007350DD">
        <w:t xml:space="preserve"> </w:t>
      </w:r>
      <w:r w:rsidRPr="007350DD">
        <w:t>sixty-three</w:t>
      </w:r>
      <w:r w:rsidR="001327BC" w:rsidRPr="007350DD">
        <w:t xml:space="preserve"> </w:t>
      </w:r>
      <w:r w:rsidRPr="007350DD">
        <w:t>(163)</w:t>
      </w:r>
      <w:r w:rsidR="006461CD" w:rsidRPr="007350DD">
        <w:t xml:space="preserve"> </w:t>
      </w:r>
      <w:r w:rsidRPr="007350DD">
        <w:t>private</w:t>
      </w:r>
      <w:r w:rsidR="001327BC" w:rsidRPr="007350DD">
        <w:t xml:space="preserve"> </w:t>
      </w:r>
      <w:r w:rsidRPr="007350DD">
        <w:t>day</w:t>
      </w:r>
      <w:r w:rsidR="001327BC" w:rsidRPr="007350DD">
        <w:t xml:space="preserve"> </w:t>
      </w:r>
      <w:r w:rsidRPr="007350DD">
        <w:t>care</w:t>
      </w:r>
      <w:r w:rsidR="001327BC" w:rsidRPr="007350DD">
        <w:t xml:space="preserve"> </w:t>
      </w:r>
      <w:r w:rsidRPr="007350DD">
        <w:t>centres</w:t>
      </w:r>
      <w:r w:rsidR="001327BC" w:rsidRPr="007350DD">
        <w:t xml:space="preserve"> </w:t>
      </w:r>
      <w:r w:rsidRPr="007350DD">
        <w:t>were</w:t>
      </w:r>
      <w:r w:rsidR="001327BC" w:rsidRPr="007350DD">
        <w:t xml:space="preserve"> </w:t>
      </w:r>
      <w:r w:rsidRPr="007350DD">
        <w:t>known</w:t>
      </w:r>
      <w:r w:rsidR="001327BC" w:rsidRPr="007350DD">
        <w:t xml:space="preserve"> </w:t>
      </w:r>
      <w:r w:rsidRPr="007350DD">
        <w:t>to</w:t>
      </w:r>
      <w:r w:rsidR="001327BC" w:rsidRPr="007350DD">
        <w:t xml:space="preserve"> </w:t>
      </w:r>
      <w:r w:rsidRPr="007350DD">
        <w:t>the</w:t>
      </w:r>
      <w:r w:rsidR="001327BC" w:rsidRPr="007350DD">
        <w:t xml:space="preserve"> </w:t>
      </w:r>
      <w:r w:rsidRPr="007350DD">
        <w:t>Board</w:t>
      </w:r>
      <w:r w:rsidR="001327BC" w:rsidRPr="007350DD">
        <w:t xml:space="preserve"> </w:t>
      </w:r>
      <w:r w:rsidRPr="007350DD">
        <w:t>to</w:t>
      </w:r>
      <w:r w:rsidR="001327BC" w:rsidRPr="007350DD">
        <w:t xml:space="preserve"> </w:t>
      </w:r>
      <w:r w:rsidRPr="007350DD">
        <w:t>be</w:t>
      </w:r>
      <w:r w:rsidR="001327BC" w:rsidRPr="007350DD">
        <w:t xml:space="preserve"> </w:t>
      </w:r>
      <w:r w:rsidRPr="007350DD">
        <w:t>in</w:t>
      </w:r>
      <w:r w:rsidR="001327BC" w:rsidRPr="007350DD">
        <w:t xml:space="preserve"> </w:t>
      </w:r>
      <w:r w:rsidRPr="007350DD">
        <w:t>operation</w:t>
      </w:r>
      <w:r w:rsidR="001327BC" w:rsidRPr="007350DD">
        <w:t xml:space="preserve"> </w:t>
      </w:r>
      <w:r w:rsidRPr="007350DD">
        <w:t>with</w:t>
      </w:r>
      <w:r w:rsidR="001327BC" w:rsidRPr="007350DD">
        <w:t xml:space="preserve"> </w:t>
      </w:r>
      <w:r w:rsidRPr="007350DD">
        <w:t>an</w:t>
      </w:r>
      <w:r w:rsidR="001327BC" w:rsidRPr="007350DD">
        <w:t xml:space="preserve"> </w:t>
      </w:r>
      <w:r w:rsidRPr="007350DD">
        <w:t>enrolment</w:t>
      </w:r>
      <w:r w:rsidR="001327BC" w:rsidRPr="007350DD">
        <w:t xml:space="preserve"> </w:t>
      </w:r>
      <w:r w:rsidRPr="007350DD">
        <w:t>in</w:t>
      </w:r>
      <w:r w:rsidR="001327BC" w:rsidRPr="007350DD">
        <w:t xml:space="preserve"> </w:t>
      </w:r>
      <w:r w:rsidRPr="007350DD">
        <w:t>excess</w:t>
      </w:r>
      <w:r w:rsidR="001327BC" w:rsidRPr="007350DD">
        <w:t xml:space="preserve"> </w:t>
      </w:r>
      <w:r w:rsidRPr="007350DD">
        <w:t>of</w:t>
      </w:r>
      <w:r w:rsidR="001327BC" w:rsidRPr="007350DD">
        <w:t xml:space="preserve"> </w:t>
      </w:r>
      <w:r w:rsidRPr="007350DD">
        <w:t>over</w:t>
      </w:r>
      <w:r w:rsidR="001327BC" w:rsidRPr="007350DD">
        <w:t xml:space="preserve"> </w:t>
      </w:r>
      <w:r w:rsidRPr="007350DD">
        <w:t>six</w:t>
      </w:r>
      <w:r w:rsidR="001327BC" w:rsidRPr="007350DD">
        <w:t xml:space="preserve"> </w:t>
      </w:r>
      <w:r w:rsidRPr="007350DD">
        <w:t>thousand</w:t>
      </w:r>
      <w:r w:rsidR="001327BC" w:rsidRPr="007350DD">
        <w:t xml:space="preserve"> </w:t>
      </w:r>
      <w:r w:rsidRPr="007350DD">
        <w:t>(6000)</w:t>
      </w:r>
      <w:r w:rsidR="001327BC" w:rsidRPr="007350DD">
        <w:t xml:space="preserve"> </w:t>
      </w:r>
      <w:r w:rsidRPr="007350DD">
        <w:t>children.</w:t>
      </w:r>
      <w:r w:rsidR="001327BC" w:rsidRPr="007350DD">
        <w:t xml:space="preserve"> </w:t>
      </w:r>
      <w:r w:rsidRPr="007350DD">
        <w:t>The</w:t>
      </w:r>
      <w:r w:rsidR="001327BC" w:rsidRPr="007350DD">
        <w:t xml:space="preserve"> </w:t>
      </w:r>
      <w:r w:rsidRPr="007350DD">
        <w:t>demand</w:t>
      </w:r>
      <w:r w:rsidR="001327BC" w:rsidRPr="007350DD">
        <w:t xml:space="preserve"> </w:t>
      </w:r>
      <w:r w:rsidRPr="007350DD">
        <w:t>for</w:t>
      </w:r>
      <w:r w:rsidR="001327BC" w:rsidRPr="007350DD">
        <w:t xml:space="preserve"> </w:t>
      </w:r>
      <w:r w:rsidRPr="007350DD">
        <w:t>child</w:t>
      </w:r>
      <w:r w:rsidR="001327BC" w:rsidRPr="007350DD">
        <w:t xml:space="preserve"> </w:t>
      </w:r>
      <w:r w:rsidRPr="007350DD">
        <w:t>care</w:t>
      </w:r>
      <w:r w:rsidR="001327BC" w:rsidRPr="007350DD">
        <w:t xml:space="preserve"> </w:t>
      </w:r>
      <w:r w:rsidRPr="007350DD">
        <w:t>cannot</w:t>
      </w:r>
      <w:r w:rsidR="001327BC" w:rsidRPr="007350DD">
        <w:t xml:space="preserve"> </w:t>
      </w:r>
      <w:r w:rsidRPr="007350DD">
        <w:t>be</w:t>
      </w:r>
      <w:r w:rsidR="001327BC" w:rsidRPr="007350DD">
        <w:t xml:space="preserve"> </w:t>
      </w:r>
      <w:r w:rsidRPr="007350DD">
        <w:t>met</w:t>
      </w:r>
      <w:r w:rsidR="001327BC" w:rsidRPr="007350DD">
        <w:t xml:space="preserve"> </w:t>
      </w:r>
      <w:r w:rsidRPr="007350DD">
        <w:t>by</w:t>
      </w:r>
      <w:r w:rsidR="001327BC" w:rsidRPr="007350DD">
        <w:t xml:space="preserve"> </w:t>
      </w:r>
      <w:r w:rsidRPr="007350DD">
        <w:t>the</w:t>
      </w:r>
      <w:r w:rsidR="001327BC" w:rsidRPr="007350DD">
        <w:t xml:space="preserve"> </w:t>
      </w:r>
      <w:r w:rsidRPr="007350DD">
        <w:t>existing</w:t>
      </w:r>
      <w:r w:rsidR="001327BC" w:rsidRPr="007350DD">
        <w:t xml:space="preserve"> </w:t>
      </w:r>
      <w:r w:rsidRPr="007350DD">
        <w:t>centres.</w:t>
      </w:r>
      <w:r w:rsidR="001327BC" w:rsidRPr="007350DD">
        <w:t xml:space="preserve"> </w:t>
      </w:r>
      <w:r w:rsidRPr="007350DD">
        <w:t>However,</w:t>
      </w:r>
      <w:r w:rsidR="001327BC" w:rsidRPr="007350DD">
        <w:t xml:space="preserve"> </w:t>
      </w:r>
      <w:r w:rsidRPr="007350DD">
        <w:t>the</w:t>
      </w:r>
      <w:r w:rsidR="001327BC" w:rsidRPr="007350DD">
        <w:t xml:space="preserve"> </w:t>
      </w:r>
      <w:r w:rsidRPr="007350DD">
        <w:t>Government</w:t>
      </w:r>
      <w:r w:rsidR="00EA19E5" w:rsidRPr="007350DD">
        <w:t>’</w:t>
      </w:r>
      <w:r w:rsidRPr="007350DD">
        <w:t>s</w:t>
      </w:r>
      <w:r w:rsidR="001327BC" w:rsidRPr="007350DD">
        <w:t xml:space="preserve"> </w:t>
      </w:r>
      <w:r w:rsidRPr="007350DD">
        <w:t>policy</w:t>
      </w:r>
      <w:r w:rsidR="001327BC" w:rsidRPr="007350DD">
        <w:t xml:space="preserve"> </w:t>
      </w:r>
      <w:r w:rsidRPr="007350DD">
        <w:t>of</w:t>
      </w:r>
      <w:r w:rsidR="001327BC" w:rsidRPr="007350DD">
        <w:t xml:space="preserve"> </w:t>
      </w:r>
      <w:r w:rsidRPr="007350DD">
        <w:t>increasing</w:t>
      </w:r>
      <w:r w:rsidR="001327BC" w:rsidRPr="007350DD">
        <w:t xml:space="preserve"> </w:t>
      </w:r>
      <w:r w:rsidRPr="007350DD">
        <w:t>pre-school</w:t>
      </w:r>
      <w:r w:rsidR="001327BC" w:rsidRPr="007350DD">
        <w:t xml:space="preserve"> </w:t>
      </w:r>
      <w:r w:rsidRPr="007350DD">
        <w:t>facilities</w:t>
      </w:r>
      <w:r w:rsidR="001327BC" w:rsidRPr="007350DD">
        <w:t xml:space="preserve"> </w:t>
      </w:r>
      <w:r w:rsidRPr="007350DD">
        <w:t>for</w:t>
      </w:r>
      <w:r w:rsidR="001327BC" w:rsidRPr="007350DD">
        <w:t xml:space="preserve"> </w:t>
      </w:r>
      <w:r w:rsidRPr="007350DD">
        <w:t>3</w:t>
      </w:r>
      <w:r w:rsidR="00355C8F" w:rsidRPr="007350DD">
        <w:t>–</w:t>
      </w:r>
      <w:r w:rsidRPr="007350DD">
        <w:t>5</w:t>
      </w:r>
      <w:r w:rsidR="001327BC" w:rsidRPr="007350DD">
        <w:t xml:space="preserve"> </w:t>
      </w:r>
      <w:r w:rsidRPr="007350DD">
        <w:t>year</w:t>
      </w:r>
      <w:r w:rsidR="001327BC" w:rsidRPr="007350DD">
        <w:t xml:space="preserve"> </w:t>
      </w:r>
      <w:r w:rsidRPr="007350DD">
        <w:t>olds</w:t>
      </w:r>
      <w:r w:rsidR="001327BC" w:rsidRPr="007350DD">
        <w:t xml:space="preserve"> </w:t>
      </w:r>
      <w:r w:rsidRPr="007350DD">
        <w:t>is</w:t>
      </w:r>
      <w:r w:rsidR="001327BC" w:rsidRPr="007350DD">
        <w:t xml:space="preserve"> </w:t>
      </w:r>
      <w:r w:rsidRPr="007350DD">
        <w:t>expected</w:t>
      </w:r>
      <w:r w:rsidR="001327BC" w:rsidRPr="007350DD">
        <w:t xml:space="preserve"> </w:t>
      </w:r>
      <w:r w:rsidRPr="007350DD">
        <w:t>to</w:t>
      </w:r>
      <w:r w:rsidR="001327BC" w:rsidRPr="007350DD">
        <w:t xml:space="preserve"> </w:t>
      </w:r>
      <w:r w:rsidRPr="007350DD">
        <w:t>result</w:t>
      </w:r>
      <w:r w:rsidR="001327BC" w:rsidRPr="007350DD">
        <w:t xml:space="preserve"> </w:t>
      </w:r>
      <w:r w:rsidRPr="007350DD">
        <w:t>in</w:t>
      </w:r>
      <w:r w:rsidR="001327BC" w:rsidRPr="007350DD">
        <w:t xml:space="preserve"> </w:t>
      </w:r>
      <w:r w:rsidRPr="007350DD">
        <w:t>a</w:t>
      </w:r>
      <w:r w:rsidR="001327BC" w:rsidRPr="007350DD">
        <w:t xml:space="preserve"> </w:t>
      </w:r>
      <w:r w:rsidRPr="007350DD">
        <w:t>decrease</w:t>
      </w:r>
      <w:r w:rsidR="001327BC" w:rsidRPr="007350DD">
        <w:t xml:space="preserve"> </w:t>
      </w:r>
      <w:r w:rsidRPr="007350DD">
        <w:t>in</w:t>
      </w:r>
      <w:r w:rsidR="001327BC" w:rsidRPr="007350DD">
        <w:t xml:space="preserve"> </w:t>
      </w:r>
      <w:r w:rsidRPr="007350DD">
        <w:t>the</w:t>
      </w:r>
      <w:r w:rsidR="001327BC" w:rsidRPr="007350DD">
        <w:t xml:space="preserve"> </w:t>
      </w:r>
      <w:r w:rsidRPr="007350DD">
        <w:t>demand</w:t>
      </w:r>
      <w:r w:rsidR="001327BC" w:rsidRPr="007350DD">
        <w:t xml:space="preserve"> </w:t>
      </w:r>
      <w:r w:rsidRPr="007350DD">
        <w:t>for</w:t>
      </w:r>
      <w:r w:rsidR="001327BC" w:rsidRPr="007350DD">
        <w:t xml:space="preserve"> </w:t>
      </w:r>
      <w:r w:rsidRPr="007350DD">
        <w:t>day</w:t>
      </w:r>
      <w:r w:rsidR="001327BC" w:rsidRPr="007350DD">
        <w:t xml:space="preserve"> </w:t>
      </w:r>
      <w:r w:rsidRPr="007350DD">
        <w:t>care.</w:t>
      </w:r>
      <w:r w:rsidR="001327BC" w:rsidRPr="007350DD">
        <w:t xml:space="preserve"> </w:t>
      </w:r>
      <w:r w:rsidRPr="007350DD">
        <w:t>The</w:t>
      </w:r>
      <w:r w:rsidR="001327BC" w:rsidRPr="007350DD">
        <w:t xml:space="preserve"> </w:t>
      </w:r>
      <w:r w:rsidRPr="007350DD">
        <w:t>practicality</w:t>
      </w:r>
      <w:r w:rsidR="001327BC" w:rsidRPr="007350DD">
        <w:t xml:space="preserve"> </w:t>
      </w:r>
      <w:r w:rsidRPr="007350DD">
        <w:t>of</w:t>
      </w:r>
      <w:r w:rsidR="001327BC" w:rsidRPr="007350DD">
        <w:t xml:space="preserve"> </w:t>
      </w:r>
      <w:r w:rsidRPr="007350DD">
        <w:t>setting</w:t>
      </w:r>
      <w:r w:rsidR="001327BC" w:rsidRPr="007350DD">
        <w:t xml:space="preserve"> </w:t>
      </w:r>
      <w:r w:rsidRPr="007350DD">
        <w:t>up</w:t>
      </w:r>
      <w:r w:rsidR="001327BC" w:rsidRPr="007350DD">
        <w:t xml:space="preserve"> </w:t>
      </w:r>
      <w:r w:rsidRPr="007350DD">
        <w:t>child</w:t>
      </w:r>
      <w:r w:rsidR="001327BC" w:rsidRPr="007350DD">
        <w:t xml:space="preserve"> </w:t>
      </w:r>
      <w:r w:rsidRPr="007350DD">
        <w:t>care</w:t>
      </w:r>
      <w:r w:rsidR="001327BC" w:rsidRPr="007350DD">
        <w:t xml:space="preserve"> </w:t>
      </w:r>
      <w:r w:rsidRPr="007350DD">
        <w:t>facilities</w:t>
      </w:r>
      <w:r w:rsidR="001327BC" w:rsidRPr="007350DD">
        <w:t xml:space="preserve"> </w:t>
      </w:r>
      <w:r w:rsidRPr="007350DD">
        <w:t>at</w:t>
      </w:r>
      <w:r w:rsidR="001327BC" w:rsidRPr="007350DD">
        <w:t xml:space="preserve"> </w:t>
      </w:r>
      <w:r w:rsidRPr="007350DD">
        <w:t>the</w:t>
      </w:r>
      <w:r w:rsidR="001327BC" w:rsidRPr="007350DD">
        <w:t xml:space="preserve"> </w:t>
      </w:r>
      <w:r w:rsidRPr="007350DD">
        <w:t>work</w:t>
      </w:r>
      <w:r w:rsidR="001327BC" w:rsidRPr="007350DD">
        <w:t xml:space="preserve"> </w:t>
      </w:r>
      <w:r w:rsidRPr="007350DD">
        <w:t>place</w:t>
      </w:r>
      <w:r w:rsidR="001327BC" w:rsidRPr="007350DD">
        <w:t xml:space="preserve"> </w:t>
      </w:r>
      <w:r w:rsidRPr="007350DD">
        <w:t>for</w:t>
      </w:r>
      <w:r w:rsidR="001327BC" w:rsidRPr="007350DD">
        <w:t xml:space="preserve"> </w:t>
      </w:r>
      <w:r w:rsidRPr="007350DD">
        <w:t>public</w:t>
      </w:r>
      <w:r w:rsidR="001327BC" w:rsidRPr="007350DD">
        <w:t xml:space="preserve"> </w:t>
      </w:r>
      <w:r w:rsidRPr="007350DD">
        <w:t>employees</w:t>
      </w:r>
      <w:r w:rsidR="001327BC" w:rsidRPr="007350DD">
        <w:t xml:space="preserve"> </w:t>
      </w:r>
      <w:r w:rsidRPr="007350DD">
        <w:t>thereby</w:t>
      </w:r>
      <w:r w:rsidR="001327BC" w:rsidRPr="007350DD">
        <w:t xml:space="preserve"> </w:t>
      </w:r>
      <w:r w:rsidRPr="007350DD">
        <w:t>enabling</w:t>
      </w:r>
      <w:r w:rsidR="001327BC" w:rsidRPr="007350DD">
        <w:t xml:space="preserve"> </w:t>
      </w:r>
      <w:r w:rsidRPr="007350DD">
        <w:t>breastfeeding</w:t>
      </w:r>
      <w:r w:rsidR="001327BC" w:rsidRPr="007350DD">
        <w:t xml:space="preserve"> </w:t>
      </w:r>
      <w:r w:rsidRPr="007350DD">
        <w:t>practices</w:t>
      </w:r>
      <w:r w:rsidR="001327BC" w:rsidRPr="007350DD">
        <w:t xml:space="preserve"> </w:t>
      </w:r>
      <w:r w:rsidRPr="007350DD">
        <w:t>remains</w:t>
      </w:r>
      <w:r w:rsidR="001327BC" w:rsidRPr="007350DD">
        <w:t xml:space="preserve"> </w:t>
      </w:r>
      <w:r w:rsidRPr="007350DD">
        <w:t>under</w:t>
      </w:r>
      <w:r w:rsidR="001327BC" w:rsidRPr="007350DD">
        <w:t xml:space="preserve"> </w:t>
      </w:r>
      <w:r w:rsidRPr="007350DD">
        <w:t>discussion</w:t>
      </w:r>
      <w:r w:rsidR="001327BC" w:rsidRPr="007350DD">
        <w:t xml:space="preserve"> </w:t>
      </w:r>
      <w:r w:rsidRPr="007350DD">
        <w:t>and</w:t>
      </w:r>
      <w:r w:rsidR="001327BC" w:rsidRPr="007350DD">
        <w:t xml:space="preserve"> </w:t>
      </w:r>
      <w:r w:rsidRPr="007350DD">
        <w:t>review.</w:t>
      </w:r>
      <w:r w:rsidR="006461CD" w:rsidRPr="007350DD">
        <w:t xml:space="preserve"> </w:t>
      </w:r>
    </w:p>
    <w:p w:rsidR="006564B6" w:rsidRPr="007350DD" w:rsidRDefault="00AD64CA" w:rsidP="00AD64CA">
      <w:pPr>
        <w:pStyle w:val="H1G"/>
      </w:pPr>
      <w:r w:rsidRPr="007350DD">
        <w:tab/>
      </w:r>
      <w:r w:rsidR="006564B6" w:rsidRPr="007350DD">
        <w:t>F.</w:t>
      </w:r>
      <w:r w:rsidR="006564B6" w:rsidRPr="007350DD">
        <w:tab/>
        <w:t>Adequate</w:t>
      </w:r>
      <w:r w:rsidR="001327BC" w:rsidRPr="007350DD">
        <w:t xml:space="preserve"> </w:t>
      </w:r>
      <w:r w:rsidR="006564B6" w:rsidRPr="007350DD">
        <w:t>standard</w:t>
      </w:r>
      <w:r w:rsidR="001327BC" w:rsidRPr="007350DD">
        <w:t xml:space="preserve"> </w:t>
      </w:r>
      <w:r w:rsidR="006564B6" w:rsidRPr="007350DD">
        <w:t>of</w:t>
      </w:r>
      <w:r w:rsidR="001327BC" w:rsidRPr="007350DD">
        <w:t xml:space="preserve"> </w:t>
      </w:r>
      <w:r w:rsidR="006564B6" w:rsidRPr="007350DD">
        <w:t>living</w:t>
      </w:r>
    </w:p>
    <w:p w:rsidR="006564B6" w:rsidRPr="007350DD" w:rsidRDefault="006564B6" w:rsidP="009E22FF">
      <w:pPr>
        <w:pStyle w:val="SingleTxtG"/>
      </w:pPr>
      <w:r w:rsidRPr="007350DD">
        <w:t>169.</w:t>
      </w:r>
      <w:r w:rsidRPr="007350DD">
        <w:tab/>
        <w:t>The</w:t>
      </w:r>
      <w:r w:rsidR="001327BC" w:rsidRPr="007350DD">
        <w:t xml:space="preserve"> </w:t>
      </w:r>
      <w:r w:rsidRPr="007350DD">
        <w:t>measures</w:t>
      </w:r>
      <w:r w:rsidR="001327BC" w:rsidRPr="007350DD">
        <w:t xml:space="preserve"> </w:t>
      </w:r>
      <w:r w:rsidRPr="007350DD">
        <w:t>implemented</w:t>
      </w:r>
      <w:r w:rsidR="001327BC" w:rsidRPr="007350DD">
        <w:t xml:space="preserve"> </w:t>
      </w:r>
      <w:r w:rsidRPr="007350DD">
        <w:t>to</w:t>
      </w:r>
      <w:r w:rsidR="001327BC" w:rsidRPr="007350DD">
        <w:t xml:space="preserve"> </w:t>
      </w:r>
      <w:r w:rsidRPr="007350DD">
        <w:t>ensure</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right</w:t>
      </w:r>
      <w:r w:rsidR="001327BC" w:rsidRPr="007350DD">
        <w:t xml:space="preserve"> </w:t>
      </w:r>
      <w:r w:rsidRPr="007350DD">
        <w:t>to</w:t>
      </w:r>
      <w:r w:rsidR="001327BC" w:rsidRPr="007350DD">
        <w:t xml:space="preserve"> </w:t>
      </w:r>
      <w:r w:rsidRPr="007350DD">
        <w:t>an</w:t>
      </w:r>
      <w:r w:rsidR="001327BC" w:rsidRPr="007350DD">
        <w:t xml:space="preserve"> </w:t>
      </w:r>
      <w:r w:rsidRPr="007350DD">
        <w:t>adequate</w:t>
      </w:r>
      <w:r w:rsidR="001327BC" w:rsidRPr="007350DD">
        <w:t xml:space="preserve"> </w:t>
      </w:r>
      <w:r w:rsidRPr="007350DD">
        <w:t>standard</w:t>
      </w:r>
      <w:r w:rsidR="001327BC" w:rsidRPr="007350DD">
        <w:t xml:space="preserve"> </w:t>
      </w:r>
      <w:r w:rsidRPr="007350DD">
        <w:t>of</w:t>
      </w:r>
      <w:r w:rsidR="001327BC" w:rsidRPr="007350DD">
        <w:t xml:space="preserve"> </w:t>
      </w:r>
      <w:r w:rsidRPr="007350DD">
        <w:t>living</w:t>
      </w:r>
      <w:r w:rsidR="001327BC" w:rsidRPr="007350DD">
        <w:t xml:space="preserve"> </w:t>
      </w:r>
      <w:r w:rsidRPr="007350DD">
        <w:t>include</w:t>
      </w:r>
      <w:r w:rsidR="001327BC" w:rsidRPr="007350DD">
        <w:t xml:space="preserve"> </w:t>
      </w:r>
      <w:r w:rsidRPr="007350DD">
        <w:t>the</w:t>
      </w:r>
      <w:r w:rsidR="001327BC" w:rsidRPr="007350DD">
        <w:t xml:space="preserve"> </w:t>
      </w:r>
      <w:r w:rsidRPr="007350DD">
        <w:t>establishment</w:t>
      </w:r>
      <w:r w:rsidR="001327BC" w:rsidRPr="007350DD">
        <w:t xml:space="preserve"> </w:t>
      </w:r>
      <w:r w:rsidRPr="007350DD">
        <w:t>of</w:t>
      </w:r>
      <w:r w:rsidR="001327BC" w:rsidRPr="007350DD">
        <w:t xml:space="preserve"> </w:t>
      </w:r>
      <w:r w:rsidRPr="007350DD">
        <w:t>the</w:t>
      </w:r>
      <w:r w:rsidR="001327BC" w:rsidRPr="007350DD">
        <w:t xml:space="preserve"> </w:t>
      </w:r>
      <w:r w:rsidRPr="007350DD">
        <w:t>various</w:t>
      </w:r>
      <w:r w:rsidR="001327BC" w:rsidRPr="007350DD">
        <w:t xml:space="preserve"> </w:t>
      </w:r>
      <w:r w:rsidRPr="007350DD">
        <w:t>government</w:t>
      </w:r>
      <w:r w:rsidR="001327BC" w:rsidRPr="007350DD">
        <w:t xml:space="preserve"> </w:t>
      </w:r>
      <w:r w:rsidRPr="007350DD">
        <w:t>social</w:t>
      </w:r>
      <w:r w:rsidR="001327BC" w:rsidRPr="007350DD">
        <w:t xml:space="preserve"> </w:t>
      </w:r>
      <w:r w:rsidRPr="007350DD">
        <w:t>service</w:t>
      </w:r>
      <w:r w:rsidR="001327BC" w:rsidRPr="007350DD">
        <w:t xml:space="preserve"> </w:t>
      </w:r>
      <w:r w:rsidRPr="007350DD">
        <w:t>agencies</w:t>
      </w:r>
      <w:r w:rsidR="001327BC" w:rsidRPr="007350DD">
        <w:t xml:space="preserve"> </w:t>
      </w:r>
      <w:r w:rsidRPr="007350DD">
        <w:t>of</w:t>
      </w:r>
      <w:r w:rsidR="001327BC" w:rsidRPr="007350DD">
        <w:t xml:space="preserve"> </w:t>
      </w:r>
      <w:r w:rsidRPr="007350DD">
        <w:t>the</w:t>
      </w:r>
      <w:r w:rsidR="001327BC" w:rsidRPr="007350DD">
        <w:t xml:space="preserve"> </w:t>
      </w:r>
      <w:r w:rsidRPr="007350DD">
        <w:t>former</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Pr="007350DD">
        <w:t>(now</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Care,</w:t>
      </w:r>
      <w:r w:rsidR="001327BC" w:rsidRPr="007350DD">
        <w:t xml:space="preserve"> </w:t>
      </w:r>
      <w:r w:rsidRPr="007350DD">
        <w:t>Constituency</w:t>
      </w:r>
      <w:r w:rsidR="001327BC" w:rsidRPr="007350DD">
        <w:t xml:space="preserve"> </w:t>
      </w:r>
      <w:r w:rsidRPr="007350DD">
        <w:t>Empowerment</w:t>
      </w:r>
      <w:r w:rsidR="001327BC" w:rsidRPr="007350DD">
        <w:t xml:space="preserve"> </w:t>
      </w:r>
      <w:r w:rsidRPr="007350DD">
        <w:t>and</w:t>
      </w:r>
      <w:r w:rsidR="001327BC" w:rsidRPr="007350DD">
        <w:t xml:space="preserve"> </w:t>
      </w:r>
      <w:r w:rsidRPr="007350DD">
        <w:t>Community</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their</w:t>
      </w:r>
      <w:r w:rsidR="001327BC" w:rsidRPr="007350DD">
        <w:t xml:space="preserve"> </w:t>
      </w:r>
      <w:r w:rsidRPr="007350DD">
        <w:t>respective</w:t>
      </w:r>
      <w:r w:rsidR="001327BC" w:rsidRPr="007350DD">
        <w:t xml:space="preserve"> </w:t>
      </w:r>
      <w:r w:rsidRPr="007350DD">
        <w:t>services</w:t>
      </w:r>
      <w:r w:rsidR="001327BC" w:rsidRPr="007350DD">
        <w:t xml:space="preserve"> </w:t>
      </w:r>
      <w:r w:rsidRPr="007350DD">
        <w:t>and</w:t>
      </w:r>
      <w:r w:rsidR="001327BC" w:rsidRPr="007350DD">
        <w:t xml:space="preserve"> </w:t>
      </w:r>
      <w:r w:rsidRPr="007350DD">
        <w:t>programmes,</w:t>
      </w:r>
      <w:r w:rsidR="001327BC" w:rsidRPr="007350DD">
        <w:t xml:space="preserve"> </w:t>
      </w:r>
      <w:r w:rsidRPr="007350DD">
        <w:t>which</w:t>
      </w:r>
      <w:r w:rsidR="001327BC" w:rsidRPr="007350DD">
        <w:t xml:space="preserve"> </w:t>
      </w:r>
      <w:r w:rsidRPr="007350DD">
        <w:t>ensure</w:t>
      </w:r>
      <w:r w:rsidR="001327BC" w:rsidRPr="007350DD">
        <w:t xml:space="preserve"> </w:t>
      </w:r>
      <w:r w:rsidRPr="007350DD">
        <w:t>that</w:t>
      </w:r>
      <w:r w:rsidR="001327BC" w:rsidRPr="007350DD">
        <w:t xml:space="preserve"> </w:t>
      </w:r>
      <w:r w:rsidRPr="007350DD">
        <w:t>assistance</w:t>
      </w:r>
      <w:r w:rsidR="001327BC" w:rsidRPr="007350DD">
        <w:t xml:space="preserve"> </w:t>
      </w:r>
      <w:r w:rsidRPr="007350DD">
        <w:t>is</w:t>
      </w:r>
      <w:r w:rsidR="001327BC" w:rsidRPr="007350DD">
        <w:t xml:space="preserve"> </w:t>
      </w:r>
      <w:r w:rsidRPr="007350DD">
        <w:t>available</w:t>
      </w:r>
      <w:r w:rsidR="001327BC" w:rsidRPr="007350DD">
        <w:t xml:space="preserve"> </w:t>
      </w:r>
      <w:r w:rsidRPr="007350DD">
        <w:t>for</w:t>
      </w:r>
      <w:r w:rsidR="001327BC" w:rsidRPr="007350DD">
        <w:t xml:space="preserve"> </w:t>
      </w:r>
      <w:r w:rsidRPr="007350DD">
        <w:t>those</w:t>
      </w:r>
      <w:r w:rsidR="001327BC" w:rsidRPr="007350DD">
        <w:t xml:space="preserve"> </w:t>
      </w:r>
      <w:r w:rsidRPr="007350DD">
        <w:t>who</w:t>
      </w:r>
      <w:r w:rsidR="001327BC" w:rsidRPr="007350DD">
        <w:t xml:space="preserve"> </w:t>
      </w:r>
      <w:r w:rsidRPr="007350DD">
        <w:t>cannot</w:t>
      </w:r>
      <w:r w:rsidR="001327BC" w:rsidRPr="007350DD">
        <w:t xml:space="preserve"> </w:t>
      </w:r>
      <w:r w:rsidRPr="007350DD">
        <w:t>maintain</w:t>
      </w:r>
      <w:r w:rsidR="001327BC" w:rsidRPr="007350DD">
        <w:t xml:space="preserve"> </w:t>
      </w:r>
      <w:r w:rsidRPr="007350DD">
        <w:t>an</w:t>
      </w:r>
      <w:r w:rsidR="001327BC" w:rsidRPr="007350DD">
        <w:t xml:space="preserve"> </w:t>
      </w:r>
      <w:r w:rsidRPr="007350DD">
        <w:t>adequate</w:t>
      </w:r>
      <w:r w:rsidR="001327BC" w:rsidRPr="007350DD">
        <w:t xml:space="preserve"> </w:t>
      </w:r>
      <w:r w:rsidRPr="007350DD">
        <w:t>standard</w:t>
      </w:r>
      <w:r w:rsidR="001327BC" w:rsidRPr="007350DD">
        <w:t xml:space="preserve"> </w:t>
      </w:r>
      <w:r w:rsidRPr="007350DD">
        <w:t>of</w:t>
      </w:r>
      <w:r w:rsidR="001327BC" w:rsidRPr="007350DD">
        <w:t xml:space="preserve"> </w:t>
      </w:r>
      <w:r w:rsidRPr="007350DD">
        <w:t>living.</w:t>
      </w:r>
      <w:r w:rsidR="006461CD" w:rsidRPr="007350DD">
        <w:t xml:space="preserve"> </w:t>
      </w:r>
      <w:r w:rsidRPr="007350DD">
        <w:t>Tables</w:t>
      </w:r>
      <w:r w:rsidR="001327BC" w:rsidRPr="007350DD">
        <w:t xml:space="preserve"> </w:t>
      </w:r>
      <w:r w:rsidRPr="007350DD">
        <w:t>23</w:t>
      </w:r>
      <w:r w:rsidR="001327BC" w:rsidRPr="007350DD">
        <w:t xml:space="preserve"> </w:t>
      </w:r>
      <w:r w:rsidRPr="007350DD">
        <w:t>to</w:t>
      </w:r>
      <w:r w:rsidR="001327BC" w:rsidRPr="007350DD">
        <w:t xml:space="preserve"> </w:t>
      </w:r>
      <w:r w:rsidRPr="007350DD">
        <w:t>24</w:t>
      </w:r>
      <w:r w:rsidR="001327BC" w:rsidRPr="007350DD">
        <w:t xml:space="preserve"> </w:t>
      </w:r>
      <w:r w:rsidRPr="007350DD">
        <w:t>below</w:t>
      </w:r>
      <w:r w:rsidR="001327BC" w:rsidRPr="007350DD">
        <w:t xml:space="preserve"> </w:t>
      </w:r>
      <w:r w:rsidRPr="007350DD">
        <w:t>illustrate</w:t>
      </w:r>
      <w:r w:rsidR="001327BC" w:rsidRPr="007350DD">
        <w:t xml:space="preserve"> </w:t>
      </w:r>
      <w:r w:rsidRPr="007350DD">
        <w:t>the</w:t>
      </w:r>
      <w:r w:rsidR="001327BC" w:rsidRPr="007350DD">
        <w:t xml:space="preserve"> </w:t>
      </w:r>
      <w:r w:rsidRPr="007350DD">
        <w:t>strong</w:t>
      </w:r>
      <w:r w:rsidR="001327BC" w:rsidRPr="007350DD">
        <w:t xml:space="preserve"> </w:t>
      </w:r>
      <w:r w:rsidRPr="007350DD">
        <w:t>government</w:t>
      </w:r>
      <w:r w:rsidR="001327BC" w:rsidRPr="007350DD">
        <w:t xml:space="preserve"> </w:t>
      </w:r>
      <w:r w:rsidRPr="007350DD">
        <w:t>support</w:t>
      </w:r>
      <w:r w:rsidR="001327BC" w:rsidRPr="007350DD">
        <w:t xml:space="preserve"> </w:t>
      </w:r>
      <w:r w:rsidRPr="007350DD">
        <w:t>provided</w:t>
      </w:r>
      <w:r w:rsidR="001327BC" w:rsidRPr="007350DD">
        <w:t xml:space="preserve"> </w:t>
      </w:r>
      <w:r w:rsidRPr="007350DD">
        <w:t>for</w:t>
      </w:r>
      <w:r w:rsidR="001327BC" w:rsidRPr="007350DD">
        <w:t xml:space="preserve"> </w:t>
      </w:r>
      <w:r w:rsidRPr="007350DD">
        <w:t>children</w:t>
      </w:r>
      <w:r w:rsidR="001327BC" w:rsidRPr="007350DD">
        <w:t xml:space="preserve"> </w:t>
      </w:r>
      <w:r w:rsidRPr="007350DD">
        <w:t>and</w:t>
      </w:r>
      <w:r w:rsidR="001327BC" w:rsidRPr="007350DD">
        <w:t xml:space="preserve"> </w:t>
      </w:r>
      <w:r w:rsidRPr="007350DD">
        <w:t>families</w:t>
      </w:r>
      <w:r w:rsidR="001327BC" w:rsidRPr="007350DD">
        <w:t xml:space="preserve"> </w:t>
      </w:r>
      <w:r w:rsidRPr="007350DD">
        <w:t>through</w:t>
      </w:r>
      <w:r w:rsidR="001327BC" w:rsidRPr="007350DD">
        <w:t xml:space="preserve"> </w:t>
      </w:r>
      <w:r w:rsidRPr="007350DD">
        <w:t>such</w:t>
      </w:r>
      <w:r w:rsidR="001327BC" w:rsidRPr="007350DD">
        <w:t xml:space="preserve"> </w:t>
      </w:r>
      <w:r w:rsidRPr="007350DD">
        <w:t>departments,</w:t>
      </w:r>
      <w:r w:rsidR="001327BC" w:rsidRPr="007350DD">
        <w:t xml:space="preserve"> </w:t>
      </w:r>
      <w:r w:rsidRPr="007350DD">
        <w:t>such</w:t>
      </w:r>
      <w:r w:rsidR="001327BC" w:rsidRPr="007350DD">
        <w:t xml:space="preserve"> </w:t>
      </w:r>
      <w:r w:rsidRPr="007350DD">
        <w:t>as</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and</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p>
    <w:p w:rsidR="00AD64CA" w:rsidRPr="007350DD" w:rsidRDefault="006564B6" w:rsidP="00AD64CA">
      <w:pPr>
        <w:pStyle w:val="Heading1"/>
        <w:spacing w:before="240"/>
      </w:pPr>
      <w:r w:rsidRPr="007350DD">
        <w:t>Table</w:t>
      </w:r>
      <w:r w:rsidR="001327BC" w:rsidRPr="007350DD">
        <w:t xml:space="preserve"> </w:t>
      </w:r>
      <w:r w:rsidRPr="007350DD">
        <w:t>22</w:t>
      </w:r>
    </w:p>
    <w:p w:rsidR="006564B6" w:rsidRPr="007350DD" w:rsidRDefault="006564B6" w:rsidP="00AD64CA">
      <w:pPr>
        <w:pStyle w:val="SingleTxtG"/>
        <w:rPr>
          <w:b/>
          <w:bCs/>
        </w:rPr>
      </w:pPr>
      <w:r w:rsidRPr="007350DD">
        <w:rPr>
          <w:b/>
          <w:bCs/>
        </w:rPr>
        <w:t>Budgetary</w:t>
      </w:r>
      <w:r w:rsidR="001327BC" w:rsidRPr="007350DD">
        <w:rPr>
          <w:b/>
          <w:bCs/>
        </w:rPr>
        <w:t xml:space="preserve"> </w:t>
      </w:r>
      <w:r w:rsidRPr="007350DD">
        <w:rPr>
          <w:b/>
          <w:bCs/>
        </w:rPr>
        <w:t>allocations</w:t>
      </w:r>
      <w:r w:rsidR="001327BC" w:rsidRPr="007350DD">
        <w:rPr>
          <w:b/>
          <w:bCs/>
        </w:rPr>
        <w:t xml:space="preserve"> </w:t>
      </w:r>
      <w:r w:rsidRPr="007350DD">
        <w:rPr>
          <w:b/>
          <w:bCs/>
        </w:rPr>
        <w:t>for</w:t>
      </w:r>
      <w:r w:rsidR="001327BC" w:rsidRPr="007350DD">
        <w:rPr>
          <w:b/>
          <w:bCs/>
        </w:rPr>
        <w:t xml:space="preserve"> </w:t>
      </w:r>
      <w:r w:rsidRPr="007350DD">
        <w:rPr>
          <w:b/>
          <w:bCs/>
        </w:rPr>
        <w:t>the</w:t>
      </w:r>
      <w:r w:rsidR="001327BC" w:rsidRPr="007350DD">
        <w:rPr>
          <w:b/>
          <w:bCs/>
        </w:rPr>
        <w:t xml:space="preserve"> </w:t>
      </w:r>
      <w:r w:rsidRPr="007350DD">
        <w:rPr>
          <w:b/>
          <w:bCs/>
        </w:rPr>
        <w:t>Child</w:t>
      </w:r>
      <w:r w:rsidR="001327BC" w:rsidRPr="007350DD">
        <w:rPr>
          <w:b/>
          <w:bCs/>
        </w:rPr>
        <w:t xml:space="preserve"> </w:t>
      </w:r>
      <w:r w:rsidRPr="007350DD">
        <w:rPr>
          <w:b/>
          <w:bCs/>
        </w:rPr>
        <w:t>Care</w:t>
      </w:r>
      <w:r w:rsidR="001327BC" w:rsidRPr="007350DD">
        <w:rPr>
          <w:b/>
          <w:bCs/>
        </w:rPr>
        <w:t xml:space="preserve"> </w:t>
      </w:r>
      <w:r w:rsidRPr="007350DD">
        <w:rPr>
          <w:b/>
          <w:bCs/>
        </w:rPr>
        <w:t>Board</w:t>
      </w:r>
      <w:r w:rsidR="001327BC" w:rsidRPr="007350DD">
        <w:rPr>
          <w:b/>
          <w:bCs/>
        </w:rPr>
        <w:t xml:space="preserve"> </w:t>
      </w:r>
      <w:r w:rsidR="009E22FF" w:rsidRPr="007350DD">
        <w:rPr>
          <w:b/>
          <w:bCs/>
        </w:rPr>
        <w:t>and</w:t>
      </w:r>
      <w:r w:rsidR="006461CD" w:rsidRPr="007350DD">
        <w:rPr>
          <w:b/>
          <w:bCs/>
        </w:rPr>
        <w:t xml:space="preserve"> </w:t>
      </w:r>
      <w:r w:rsidR="00875C53">
        <w:rPr>
          <w:b/>
          <w:bCs/>
        </w:rPr>
        <w:t xml:space="preserve">the </w:t>
      </w:r>
      <w:r w:rsidRPr="007350DD">
        <w:rPr>
          <w:b/>
          <w:bCs/>
        </w:rPr>
        <w:t>Welfare</w:t>
      </w:r>
      <w:r w:rsidR="001327BC" w:rsidRPr="007350DD">
        <w:rPr>
          <w:b/>
          <w:bCs/>
        </w:rPr>
        <w:t xml:space="preserve"> </w:t>
      </w:r>
      <w:r w:rsidRPr="007350DD">
        <w:rPr>
          <w:b/>
          <w:bCs/>
        </w:rPr>
        <w:t>Department</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231FB5" w:rsidRPr="007350DD" w:rsidTr="002A2F2D">
        <w:trPr>
          <w:cantSplit/>
          <w:tblHeader/>
        </w:trPr>
        <w:tc>
          <w:tcPr>
            <w:tcW w:w="2456" w:type="dxa"/>
            <w:tcBorders>
              <w:top w:val="single" w:sz="4" w:space="0" w:color="auto"/>
              <w:bottom w:val="single" w:sz="12" w:space="0" w:color="auto"/>
            </w:tcBorders>
            <w:shd w:val="clear" w:color="auto" w:fill="auto"/>
            <w:vAlign w:val="bottom"/>
          </w:tcPr>
          <w:p w:rsidR="00231FB5" w:rsidRPr="007350DD" w:rsidRDefault="00231FB5" w:rsidP="003F7D16">
            <w:pPr>
              <w:spacing w:before="80" w:after="80" w:line="200" w:lineRule="exact"/>
              <w:ind w:right="113"/>
              <w:rPr>
                <w:i/>
                <w:sz w:val="16"/>
              </w:rPr>
            </w:pPr>
            <w:r w:rsidRPr="007350DD">
              <w:rPr>
                <w:i/>
                <w:sz w:val="16"/>
              </w:rPr>
              <w:t>Year</w:t>
            </w:r>
          </w:p>
        </w:tc>
        <w:tc>
          <w:tcPr>
            <w:tcW w:w="2457" w:type="dxa"/>
            <w:tcBorders>
              <w:top w:val="single" w:sz="4" w:space="0" w:color="auto"/>
              <w:bottom w:val="single" w:sz="12" w:space="0" w:color="auto"/>
            </w:tcBorders>
            <w:shd w:val="clear" w:color="auto" w:fill="auto"/>
            <w:vAlign w:val="bottom"/>
          </w:tcPr>
          <w:p w:rsidR="00231FB5" w:rsidRPr="007350DD" w:rsidRDefault="00231FB5" w:rsidP="003F7D16">
            <w:pPr>
              <w:spacing w:before="80" w:after="80" w:line="200" w:lineRule="exact"/>
              <w:ind w:right="113"/>
              <w:jc w:val="right"/>
              <w:rPr>
                <w:i/>
                <w:sz w:val="16"/>
              </w:rPr>
            </w:pPr>
            <w:r w:rsidRPr="007350DD">
              <w:rPr>
                <w:i/>
                <w:sz w:val="16"/>
              </w:rPr>
              <w:t>Child Care Board</w:t>
            </w:r>
          </w:p>
        </w:tc>
        <w:tc>
          <w:tcPr>
            <w:tcW w:w="2457" w:type="dxa"/>
            <w:tcBorders>
              <w:top w:val="single" w:sz="4" w:space="0" w:color="auto"/>
              <w:bottom w:val="single" w:sz="12" w:space="0" w:color="auto"/>
            </w:tcBorders>
            <w:shd w:val="clear" w:color="auto" w:fill="auto"/>
            <w:vAlign w:val="bottom"/>
          </w:tcPr>
          <w:p w:rsidR="00231FB5" w:rsidRPr="007350DD" w:rsidRDefault="00231FB5" w:rsidP="003F7D16">
            <w:pPr>
              <w:spacing w:before="80" w:after="80" w:line="200" w:lineRule="exact"/>
              <w:ind w:right="113"/>
              <w:jc w:val="right"/>
              <w:rPr>
                <w:i/>
                <w:sz w:val="16"/>
              </w:rPr>
            </w:pPr>
            <w:r w:rsidRPr="007350DD">
              <w:rPr>
                <w:i/>
                <w:sz w:val="16"/>
              </w:rPr>
              <w:t>Welfare Department</w:t>
            </w:r>
          </w:p>
        </w:tc>
      </w:tr>
      <w:tr w:rsidR="002A2F2D" w:rsidRPr="007350DD" w:rsidTr="002A2F2D">
        <w:trPr>
          <w:cantSplit/>
        </w:trPr>
        <w:tc>
          <w:tcPr>
            <w:tcW w:w="2456" w:type="dxa"/>
            <w:tcBorders>
              <w:top w:val="single" w:sz="12" w:space="0" w:color="auto"/>
            </w:tcBorders>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1997–8</w:t>
            </w:r>
          </w:p>
        </w:tc>
        <w:tc>
          <w:tcPr>
            <w:tcW w:w="2457" w:type="dxa"/>
            <w:tcBorders>
              <w:top w:val="single" w:sz="12" w:space="0" w:color="auto"/>
            </w:tcBorders>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w:t>
            </w:r>
          </w:p>
        </w:tc>
        <w:tc>
          <w:tcPr>
            <w:tcW w:w="2457" w:type="dxa"/>
            <w:tcBorders>
              <w:top w:val="single" w:sz="12" w:space="0" w:color="auto"/>
            </w:tcBorders>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15 022 640</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1998–9</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15 473 223</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1999–2000</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15 007 475</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2000–1</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14 499 286</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13 959 187</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2001–2</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14 792 275</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2002–3</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15 050 698</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12 725 169</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2003–4</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15 850 520</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12 182 004</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lastRenderedPageBreak/>
              <w:t>2004–5</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16 481 779</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10 660 158</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2005–6</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16 696 012</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11 371 604</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2006–7</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17 314 096</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13 913 574</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2007–8</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18 950 318</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22 894 451</w:t>
            </w:r>
          </w:p>
        </w:tc>
      </w:tr>
      <w:tr w:rsidR="002A2F2D" w:rsidRPr="007350DD" w:rsidTr="002A2F2D">
        <w:trPr>
          <w:cantSplit/>
        </w:trPr>
        <w:tc>
          <w:tcPr>
            <w:tcW w:w="2456" w:type="dxa"/>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2008–9</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19 376 067</w:t>
            </w:r>
          </w:p>
        </w:tc>
        <w:tc>
          <w:tcPr>
            <w:tcW w:w="2457" w:type="dxa"/>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28 200 334</w:t>
            </w:r>
          </w:p>
        </w:tc>
      </w:tr>
      <w:tr w:rsidR="002A2F2D" w:rsidRPr="007350DD" w:rsidTr="002A2F2D">
        <w:trPr>
          <w:cantSplit/>
        </w:trPr>
        <w:tc>
          <w:tcPr>
            <w:tcW w:w="2456" w:type="dxa"/>
            <w:tcBorders>
              <w:bottom w:val="single" w:sz="12" w:space="0" w:color="auto"/>
            </w:tcBorders>
            <w:shd w:val="clear" w:color="auto" w:fill="auto"/>
          </w:tcPr>
          <w:p w:rsidR="002A2F2D" w:rsidRPr="007350DD" w:rsidRDefault="002A2F2D" w:rsidP="002C13DD">
            <w:pPr>
              <w:suppressAutoHyphens w:val="0"/>
              <w:spacing w:before="40" w:after="40" w:line="220" w:lineRule="exact"/>
              <w:ind w:right="113"/>
              <w:rPr>
                <w:sz w:val="18"/>
              </w:rPr>
            </w:pPr>
            <w:r w:rsidRPr="007350DD">
              <w:rPr>
                <w:sz w:val="18"/>
              </w:rPr>
              <w:t>2009–10</w:t>
            </w:r>
          </w:p>
        </w:tc>
        <w:tc>
          <w:tcPr>
            <w:tcW w:w="2457" w:type="dxa"/>
            <w:tcBorders>
              <w:bottom w:val="single" w:sz="12" w:space="0" w:color="auto"/>
            </w:tcBorders>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20 546 408</w:t>
            </w:r>
          </w:p>
        </w:tc>
        <w:tc>
          <w:tcPr>
            <w:tcW w:w="2457" w:type="dxa"/>
            <w:tcBorders>
              <w:bottom w:val="single" w:sz="12" w:space="0" w:color="auto"/>
            </w:tcBorders>
            <w:shd w:val="clear" w:color="auto" w:fill="auto"/>
            <w:vAlign w:val="bottom"/>
          </w:tcPr>
          <w:p w:rsidR="002A2F2D" w:rsidRPr="007350DD" w:rsidRDefault="002A2F2D" w:rsidP="002C13DD">
            <w:pPr>
              <w:suppressAutoHyphens w:val="0"/>
              <w:spacing w:before="40" w:after="40" w:line="220" w:lineRule="exact"/>
              <w:ind w:right="113"/>
              <w:jc w:val="right"/>
              <w:rPr>
                <w:sz w:val="18"/>
              </w:rPr>
            </w:pPr>
            <w:r w:rsidRPr="007350DD">
              <w:rPr>
                <w:sz w:val="18"/>
              </w:rPr>
              <w:t>20 559 123</w:t>
            </w:r>
          </w:p>
        </w:tc>
      </w:tr>
    </w:tbl>
    <w:p w:rsidR="006564B6" w:rsidRPr="007350DD" w:rsidRDefault="006564B6" w:rsidP="00231FB5">
      <w:pPr>
        <w:spacing w:before="120" w:after="240"/>
        <w:ind w:left="1134" w:right="1134" w:firstLine="170"/>
        <w:rPr>
          <w:sz w:val="18"/>
        </w:rPr>
      </w:pPr>
      <w:r w:rsidRPr="007350DD">
        <w:rPr>
          <w:i/>
          <w:iCs/>
          <w:sz w:val="18"/>
        </w:rPr>
        <w:t>Source:</w:t>
      </w:r>
      <w:r w:rsidR="001327BC" w:rsidRPr="007350DD">
        <w:rPr>
          <w:i/>
          <w:iCs/>
          <w:sz w:val="18"/>
        </w:rPr>
        <w:t xml:space="preserve"> </w:t>
      </w:r>
      <w:r w:rsidR="00AD64CA" w:rsidRPr="007350DD">
        <w:rPr>
          <w:sz w:val="18"/>
        </w:rPr>
        <w:t xml:space="preserve"> </w:t>
      </w:r>
      <w:r w:rsidRPr="007350DD">
        <w:rPr>
          <w:sz w:val="18"/>
        </w:rPr>
        <w:t>Child</w:t>
      </w:r>
      <w:r w:rsidR="001327BC" w:rsidRPr="007350DD">
        <w:rPr>
          <w:sz w:val="18"/>
        </w:rPr>
        <w:t xml:space="preserve"> </w:t>
      </w:r>
      <w:r w:rsidRPr="007350DD">
        <w:rPr>
          <w:sz w:val="18"/>
        </w:rPr>
        <w:t>Care</w:t>
      </w:r>
      <w:r w:rsidR="001327BC" w:rsidRPr="007350DD">
        <w:rPr>
          <w:sz w:val="18"/>
        </w:rPr>
        <w:t xml:space="preserve"> </w:t>
      </w:r>
      <w:r w:rsidRPr="007350DD">
        <w:rPr>
          <w:sz w:val="18"/>
        </w:rPr>
        <w:t>Board;</w:t>
      </w:r>
      <w:r w:rsidR="001327BC" w:rsidRPr="007350DD">
        <w:rPr>
          <w:sz w:val="18"/>
        </w:rPr>
        <w:t xml:space="preserve"> </w:t>
      </w:r>
      <w:r w:rsidRPr="007350DD">
        <w:rPr>
          <w:sz w:val="18"/>
        </w:rPr>
        <w:t>Welfare</w:t>
      </w:r>
      <w:r w:rsidR="001327BC" w:rsidRPr="007350DD">
        <w:rPr>
          <w:sz w:val="18"/>
        </w:rPr>
        <w:t xml:space="preserve"> </w:t>
      </w:r>
      <w:r w:rsidRPr="007350DD">
        <w:rPr>
          <w:sz w:val="18"/>
        </w:rPr>
        <w:t>Department</w:t>
      </w:r>
      <w:r w:rsidR="00AD64CA" w:rsidRPr="007350DD">
        <w:rPr>
          <w:sz w:val="18"/>
        </w:rPr>
        <w:t>.</w:t>
      </w:r>
    </w:p>
    <w:p w:rsidR="00231FB5" w:rsidRPr="007350DD" w:rsidRDefault="006564B6" w:rsidP="00231FB5">
      <w:pPr>
        <w:pStyle w:val="Heading1"/>
      </w:pPr>
      <w:r w:rsidRPr="007350DD">
        <w:t>Table</w:t>
      </w:r>
      <w:r w:rsidR="001327BC" w:rsidRPr="007350DD">
        <w:t xml:space="preserve"> </w:t>
      </w:r>
      <w:r w:rsidRPr="007350DD">
        <w:t>23</w:t>
      </w:r>
    </w:p>
    <w:p w:rsidR="006564B6" w:rsidRPr="007350DD" w:rsidRDefault="006564B6" w:rsidP="00231FB5">
      <w:pPr>
        <w:pStyle w:val="SingleTxtG"/>
        <w:rPr>
          <w:b/>
          <w:bCs/>
        </w:rPr>
      </w:pPr>
      <w:r w:rsidRPr="007350DD">
        <w:rPr>
          <w:b/>
          <w:bCs/>
        </w:rPr>
        <w:t>Education</w:t>
      </w:r>
      <w:r w:rsidR="001327BC" w:rsidRPr="007350DD">
        <w:rPr>
          <w:b/>
          <w:bCs/>
        </w:rPr>
        <w:t xml:space="preserve"> </w:t>
      </w:r>
      <w:r w:rsidR="00875C53" w:rsidRPr="007350DD">
        <w:rPr>
          <w:b/>
          <w:bCs/>
        </w:rPr>
        <w:t xml:space="preserve">assistance </w:t>
      </w:r>
      <w:r w:rsidRPr="007350DD">
        <w:rPr>
          <w:b/>
          <w:bCs/>
        </w:rPr>
        <w:t>from</w:t>
      </w:r>
      <w:r w:rsidR="001327BC" w:rsidRPr="007350DD">
        <w:rPr>
          <w:b/>
          <w:bCs/>
        </w:rPr>
        <w:t xml:space="preserve"> </w:t>
      </w:r>
      <w:r w:rsidRPr="007350DD">
        <w:rPr>
          <w:b/>
          <w:bCs/>
        </w:rPr>
        <w:t>the</w:t>
      </w:r>
      <w:r w:rsidR="001327BC" w:rsidRPr="007350DD">
        <w:rPr>
          <w:b/>
          <w:bCs/>
        </w:rPr>
        <w:t xml:space="preserve"> </w:t>
      </w:r>
      <w:r w:rsidRPr="007350DD">
        <w:rPr>
          <w:b/>
          <w:bCs/>
        </w:rPr>
        <w:t>Welfare</w:t>
      </w:r>
      <w:r w:rsidR="001327BC" w:rsidRPr="007350DD">
        <w:rPr>
          <w:b/>
          <w:bCs/>
        </w:rPr>
        <w:t xml:space="preserve"> </w:t>
      </w:r>
      <w:r w:rsidRPr="007350DD">
        <w:rPr>
          <w:b/>
          <w:bCs/>
        </w:rPr>
        <w:t>Department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73"/>
        <w:gridCol w:w="2454"/>
        <w:gridCol w:w="2543"/>
      </w:tblGrid>
      <w:tr w:rsidR="006564B6" w:rsidRPr="007350DD" w:rsidTr="00231FB5">
        <w:trPr>
          <w:cantSplit/>
          <w:trHeight w:val="360"/>
          <w:tblHeader/>
        </w:trPr>
        <w:tc>
          <w:tcPr>
            <w:tcW w:w="3229" w:type="dxa"/>
            <w:tcBorders>
              <w:top w:val="single" w:sz="4" w:space="0" w:color="auto"/>
              <w:bottom w:val="single" w:sz="12" w:space="0" w:color="auto"/>
            </w:tcBorders>
            <w:shd w:val="clear" w:color="auto" w:fill="auto"/>
            <w:vAlign w:val="bottom"/>
          </w:tcPr>
          <w:p w:rsidR="006564B6" w:rsidRPr="007350DD" w:rsidRDefault="006564B6" w:rsidP="00EC4FF6">
            <w:pPr>
              <w:suppressAutoHyphens w:val="0"/>
              <w:spacing w:before="80" w:after="80" w:line="200" w:lineRule="exact"/>
              <w:ind w:right="113"/>
              <w:rPr>
                <w:i/>
                <w:sz w:val="16"/>
              </w:rPr>
            </w:pPr>
            <w:r w:rsidRPr="007350DD">
              <w:rPr>
                <w:i/>
                <w:sz w:val="16"/>
              </w:rPr>
              <w:t>Financial</w:t>
            </w:r>
            <w:r w:rsidR="001327BC" w:rsidRPr="007350DD">
              <w:rPr>
                <w:i/>
                <w:sz w:val="16"/>
              </w:rPr>
              <w:t xml:space="preserve"> </w:t>
            </w:r>
            <w:r w:rsidR="00EC4FF6" w:rsidRPr="007350DD">
              <w:rPr>
                <w:i/>
                <w:sz w:val="16"/>
              </w:rPr>
              <w:t>y</w:t>
            </w:r>
            <w:r w:rsidRPr="007350DD">
              <w:rPr>
                <w:i/>
                <w:sz w:val="16"/>
              </w:rPr>
              <w:t>ears</w:t>
            </w:r>
          </w:p>
        </w:tc>
        <w:tc>
          <w:tcPr>
            <w:tcW w:w="3340" w:type="dxa"/>
            <w:tcBorders>
              <w:top w:val="single" w:sz="4" w:space="0" w:color="auto"/>
              <w:bottom w:val="single" w:sz="12" w:space="0" w:color="auto"/>
            </w:tcBorders>
            <w:shd w:val="clear" w:color="auto" w:fill="auto"/>
            <w:vAlign w:val="bottom"/>
          </w:tcPr>
          <w:p w:rsidR="006564B6" w:rsidRPr="007350DD" w:rsidRDefault="006564B6" w:rsidP="00EC4FF6">
            <w:pPr>
              <w:suppressAutoHyphens w:val="0"/>
              <w:spacing w:before="80" w:after="80" w:line="200" w:lineRule="exact"/>
              <w:ind w:right="113"/>
              <w:jc w:val="right"/>
              <w:rPr>
                <w:i/>
                <w:sz w:val="16"/>
              </w:rPr>
            </w:pPr>
            <w:r w:rsidRPr="007350DD">
              <w:rPr>
                <w:i/>
                <w:sz w:val="16"/>
              </w:rPr>
              <w:t>Assistance</w:t>
            </w:r>
            <w:r w:rsidR="001327BC" w:rsidRPr="007350DD">
              <w:rPr>
                <w:i/>
                <w:sz w:val="16"/>
              </w:rPr>
              <w:t xml:space="preserve"> </w:t>
            </w:r>
            <w:r w:rsidRPr="007350DD">
              <w:rPr>
                <w:i/>
                <w:sz w:val="16"/>
              </w:rPr>
              <w:t>for</w:t>
            </w:r>
            <w:r w:rsidR="001327BC" w:rsidRPr="007350DD">
              <w:rPr>
                <w:i/>
                <w:sz w:val="16"/>
              </w:rPr>
              <w:t xml:space="preserve"> </w:t>
            </w:r>
            <w:r w:rsidR="00EC4FF6" w:rsidRPr="007350DD">
              <w:rPr>
                <w:i/>
                <w:sz w:val="16"/>
              </w:rPr>
              <w:t>c</w:t>
            </w:r>
            <w:r w:rsidRPr="007350DD">
              <w:rPr>
                <w:i/>
                <w:sz w:val="16"/>
              </w:rPr>
              <w:t>hildren</w:t>
            </w:r>
          </w:p>
        </w:tc>
        <w:tc>
          <w:tcPr>
            <w:tcW w:w="3462" w:type="dxa"/>
            <w:tcBorders>
              <w:top w:val="single" w:sz="4" w:space="0" w:color="auto"/>
              <w:bottom w:val="single" w:sz="12" w:space="0" w:color="auto"/>
            </w:tcBorders>
            <w:shd w:val="clear" w:color="auto" w:fill="auto"/>
            <w:vAlign w:val="bottom"/>
          </w:tcPr>
          <w:p w:rsidR="006564B6" w:rsidRPr="007350DD" w:rsidRDefault="006564B6" w:rsidP="00231FB5">
            <w:pPr>
              <w:suppressAutoHyphens w:val="0"/>
              <w:spacing w:before="80" w:after="80" w:line="200" w:lineRule="exact"/>
              <w:ind w:right="113"/>
              <w:jc w:val="right"/>
              <w:rPr>
                <w:i/>
                <w:sz w:val="16"/>
              </w:rPr>
            </w:pPr>
            <w:r w:rsidRPr="007350DD">
              <w:rPr>
                <w:i/>
                <w:sz w:val="16"/>
              </w:rPr>
              <w:t>Expenditure</w:t>
            </w:r>
          </w:p>
        </w:tc>
      </w:tr>
      <w:tr w:rsidR="006564B6" w:rsidRPr="007350DD" w:rsidTr="00231FB5">
        <w:trPr>
          <w:cantSplit/>
          <w:trHeight w:val="360"/>
        </w:trPr>
        <w:tc>
          <w:tcPr>
            <w:tcW w:w="3229" w:type="dxa"/>
            <w:tcBorders>
              <w:top w:val="single" w:sz="12" w:space="0" w:color="auto"/>
            </w:tcBorders>
            <w:shd w:val="clear" w:color="auto" w:fill="auto"/>
          </w:tcPr>
          <w:p w:rsidR="006564B6" w:rsidRPr="007350DD" w:rsidRDefault="006564B6" w:rsidP="00EC4FF6">
            <w:pPr>
              <w:suppressAutoHyphens w:val="0"/>
              <w:spacing w:before="40" w:after="40" w:line="220" w:lineRule="exact"/>
              <w:ind w:right="113"/>
              <w:rPr>
                <w:sz w:val="18"/>
              </w:rPr>
            </w:pPr>
            <w:r w:rsidRPr="007350DD">
              <w:rPr>
                <w:sz w:val="18"/>
              </w:rPr>
              <w:t>2007</w:t>
            </w:r>
            <w:r w:rsidR="00EC4FF6" w:rsidRPr="007350DD">
              <w:rPr>
                <w:sz w:val="18"/>
              </w:rPr>
              <w:t>–</w:t>
            </w:r>
            <w:r w:rsidRPr="007350DD">
              <w:rPr>
                <w:sz w:val="18"/>
              </w:rPr>
              <w:t>2008</w:t>
            </w:r>
          </w:p>
        </w:tc>
        <w:tc>
          <w:tcPr>
            <w:tcW w:w="3340" w:type="dxa"/>
            <w:tcBorders>
              <w:top w:val="single" w:sz="12" w:space="0" w:color="auto"/>
            </w:tcBorders>
            <w:shd w:val="clear" w:color="auto" w:fill="auto"/>
            <w:vAlign w:val="bottom"/>
          </w:tcPr>
          <w:p w:rsidR="006564B6" w:rsidRPr="007350DD" w:rsidRDefault="006564B6" w:rsidP="00231FB5">
            <w:pPr>
              <w:suppressAutoHyphens w:val="0"/>
              <w:spacing w:before="40" w:after="40" w:line="220" w:lineRule="exact"/>
              <w:ind w:right="113"/>
              <w:jc w:val="right"/>
              <w:rPr>
                <w:sz w:val="18"/>
              </w:rPr>
            </w:pPr>
            <w:r w:rsidRPr="007350DD">
              <w:rPr>
                <w:sz w:val="18"/>
              </w:rPr>
              <w:t>3</w:t>
            </w:r>
            <w:r w:rsidR="00EC4FF6" w:rsidRPr="007350DD">
              <w:rPr>
                <w:sz w:val="18"/>
              </w:rPr>
              <w:t xml:space="preserve"> </w:t>
            </w:r>
            <w:r w:rsidRPr="007350DD">
              <w:rPr>
                <w:sz w:val="18"/>
              </w:rPr>
              <w:t>189</w:t>
            </w:r>
          </w:p>
        </w:tc>
        <w:tc>
          <w:tcPr>
            <w:tcW w:w="3462" w:type="dxa"/>
            <w:tcBorders>
              <w:top w:val="single" w:sz="12" w:space="0" w:color="auto"/>
            </w:tcBorders>
            <w:shd w:val="clear" w:color="auto" w:fill="auto"/>
            <w:vAlign w:val="bottom"/>
          </w:tcPr>
          <w:p w:rsidR="006564B6" w:rsidRPr="007350DD" w:rsidRDefault="006564B6" w:rsidP="00EC4FF6">
            <w:pPr>
              <w:suppressAutoHyphens w:val="0"/>
              <w:spacing w:before="40" w:after="40" w:line="220" w:lineRule="exact"/>
              <w:ind w:right="113"/>
              <w:jc w:val="right"/>
              <w:rPr>
                <w:sz w:val="18"/>
              </w:rPr>
            </w:pPr>
            <w:r w:rsidRPr="007350DD">
              <w:rPr>
                <w:sz w:val="18"/>
              </w:rPr>
              <w:t>$267</w:t>
            </w:r>
            <w:r w:rsidR="00EC4FF6" w:rsidRPr="007350DD">
              <w:rPr>
                <w:sz w:val="18"/>
              </w:rPr>
              <w:t xml:space="preserve"> </w:t>
            </w:r>
            <w:r w:rsidRPr="007350DD">
              <w:rPr>
                <w:sz w:val="18"/>
              </w:rPr>
              <w:t>401</w:t>
            </w:r>
          </w:p>
        </w:tc>
      </w:tr>
      <w:tr w:rsidR="006564B6" w:rsidRPr="007350DD" w:rsidTr="00231FB5">
        <w:trPr>
          <w:cantSplit/>
          <w:trHeight w:val="360"/>
        </w:trPr>
        <w:tc>
          <w:tcPr>
            <w:tcW w:w="3229" w:type="dxa"/>
            <w:shd w:val="clear" w:color="auto" w:fill="auto"/>
          </w:tcPr>
          <w:p w:rsidR="006564B6" w:rsidRPr="007350DD" w:rsidRDefault="006564B6" w:rsidP="00EC4FF6">
            <w:pPr>
              <w:suppressAutoHyphens w:val="0"/>
              <w:spacing w:before="40" w:after="40" w:line="220" w:lineRule="exact"/>
              <w:ind w:right="113"/>
              <w:rPr>
                <w:sz w:val="18"/>
              </w:rPr>
            </w:pPr>
            <w:r w:rsidRPr="007350DD">
              <w:rPr>
                <w:sz w:val="18"/>
              </w:rPr>
              <w:t>2008</w:t>
            </w:r>
            <w:r w:rsidR="00EC4FF6" w:rsidRPr="007350DD">
              <w:rPr>
                <w:sz w:val="18"/>
              </w:rPr>
              <w:t>–</w:t>
            </w:r>
            <w:r w:rsidRPr="007350DD">
              <w:rPr>
                <w:sz w:val="18"/>
              </w:rPr>
              <w:t>2009</w:t>
            </w:r>
            <w:r w:rsidR="001327BC" w:rsidRPr="007350DD">
              <w:rPr>
                <w:sz w:val="18"/>
              </w:rPr>
              <w:t xml:space="preserve"> </w:t>
            </w:r>
          </w:p>
        </w:tc>
        <w:tc>
          <w:tcPr>
            <w:tcW w:w="3340" w:type="dxa"/>
            <w:shd w:val="clear" w:color="auto" w:fill="auto"/>
            <w:vAlign w:val="bottom"/>
          </w:tcPr>
          <w:p w:rsidR="006564B6" w:rsidRPr="007350DD" w:rsidRDefault="006564B6" w:rsidP="00231FB5">
            <w:pPr>
              <w:suppressAutoHyphens w:val="0"/>
              <w:spacing w:before="40" w:after="40" w:line="220" w:lineRule="exact"/>
              <w:ind w:right="113"/>
              <w:jc w:val="right"/>
              <w:rPr>
                <w:sz w:val="18"/>
              </w:rPr>
            </w:pPr>
            <w:r w:rsidRPr="007350DD">
              <w:rPr>
                <w:sz w:val="18"/>
              </w:rPr>
              <w:t>2</w:t>
            </w:r>
            <w:r w:rsidR="00EC4FF6" w:rsidRPr="007350DD">
              <w:rPr>
                <w:sz w:val="18"/>
              </w:rPr>
              <w:t xml:space="preserve"> </w:t>
            </w:r>
            <w:r w:rsidRPr="007350DD">
              <w:rPr>
                <w:sz w:val="18"/>
              </w:rPr>
              <w:t>382</w:t>
            </w:r>
          </w:p>
        </w:tc>
        <w:tc>
          <w:tcPr>
            <w:tcW w:w="3462" w:type="dxa"/>
            <w:shd w:val="clear" w:color="auto" w:fill="auto"/>
            <w:vAlign w:val="bottom"/>
          </w:tcPr>
          <w:p w:rsidR="006564B6" w:rsidRPr="007350DD" w:rsidRDefault="006564B6" w:rsidP="00EC4FF6">
            <w:pPr>
              <w:suppressAutoHyphens w:val="0"/>
              <w:spacing w:before="40" w:after="40" w:line="220" w:lineRule="exact"/>
              <w:ind w:right="113"/>
              <w:jc w:val="right"/>
              <w:rPr>
                <w:sz w:val="18"/>
              </w:rPr>
            </w:pPr>
            <w:r w:rsidRPr="007350DD">
              <w:rPr>
                <w:sz w:val="18"/>
              </w:rPr>
              <w:t>$368</w:t>
            </w:r>
            <w:r w:rsidR="00EC4FF6" w:rsidRPr="007350DD">
              <w:rPr>
                <w:sz w:val="18"/>
              </w:rPr>
              <w:t xml:space="preserve"> </w:t>
            </w:r>
            <w:r w:rsidRPr="007350DD">
              <w:rPr>
                <w:sz w:val="18"/>
              </w:rPr>
              <w:t>150</w:t>
            </w:r>
          </w:p>
        </w:tc>
      </w:tr>
      <w:tr w:rsidR="006564B6" w:rsidRPr="007350DD" w:rsidTr="00231FB5">
        <w:trPr>
          <w:cantSplit/>
          <w:trHeight w:val="360"/>
        </w:trPr>
        <w:tc>
          <w:tcPr>
            <w:tcW w:w="3229" w:type="dxa"/>
            <w:shd w:val="clear" w:color="auto" w:fill="auto"/>
          </w:tcPr>
          <w:p w:rsidR="006564B6" w:rsidRPr="007350DD" w:rsidRDefault="006564B6" w:rsidP="00EC4FF6">
            <w:pPr>
              <w:suppressAutoHyphens w:val="0"/>
              <w:spacing w:before="40" w:after="40" w:line="220" w:lineRule="exact"/>
              <w:ind w:right="113"/>
              <w:rPr>
                <w:sz w:val="18"/>
              </w:rPr>
            </w:pPr>
            <w:r w:rsidRPr="007350DD">
              <w:rPr>
                <w:sz w:val="18"/>
              </w:rPr>
              <w:t>2009</w:t>
            </w:r>
            <w:r w:rsidR="00EC4FF6" w:rsidRPr="007350DD">
              <w:rPr>
                <w:sz w:val="18"/>
              </w:rPr>
              <w:t>–</w:t>
            </w:r>
            <w:r w:rsidRPr="007350DD">
              <w:rPr>
                <w:sz w:val="18"/>
              </w:rPr>
              <w:t>2010</w:t>
            </w:r>
            <w:r w:rsidR="001327BC" w:rsidRPr="007350DD">
              <w:rPr>
                <w:sz w:val="18"/>
              </w:rPr>
              <w:t xml:space="preserve"> </w:t>
            </w:r>
          </w:p>
        </w:tc>
        <w:tc>
          <w:tcPr>
            <w:tcW w:w="3340" w:type="dxa"/>
            <w:shd w:val="clear" w:color="auto" w:fill="auto"/>
            <w:vAlign w:val="bottom"/>
          </w:tcPr>
          <w:p w:rsidR="006564B6" w:rsidRPr="007350DD" w:rsidRDefault="006564B6" w:rsidP="00231FB5">
            <w:pPr>
              <w:suppressAutoHyphens w:val="0"/>
              <w:spacing w:before="40" w:after="40" w:line="220" w:lineRule="exact"/>
              <w:ind w:right="113"/>
              <w:jc w:val="right"/>
              <w:rPr>
                <w:sz w:val="18"/>
              </w:rPr>
            </w:pPr>
            <w:r w:rsidRPr="007350DD">
              <w:rPr>
                <w:sz w:val="18"/>
              </w:rPr>
              <w:t>3</w:t>
            </w:r>
            <w:r w:rsidR="00EC4FF6" w:rsidRPr="007350DD">
              <w:rPr>
                <w:sz w:val="18"/>
              </w:rPr>
              <w:t xml:space="preserve"> </w:t>
            </w:r>
            <w:r w:rsidRPr="007350DD">
              <w:rPr>
                <w:sz w:val="18"/>
              </w:rPr>
              <w:t>335</w:t>
            </w:r>
          </w:p>
        </w:tc>
        <w:tc>
          <w:tcPr>
            <w:tcW w:w="3462" w:type="dxa"/>
            <w:shd w:val="clear" w:color="auto" w:fill="auto"/>
            <w:vAlign w:val="bottom"/>
          </w:tcPr>
          <w:p w:rsidR="006564B6" w:rsidRPr="007350DD" w:rsidRDefault="006564B6" w:rsidP="00EC4FF6">
            <w:pPr>
              <w:suppressAutoHyphens w:val="0"/>
              <w:spacing w:before="40" w:after="40" w:line="220" w:lineRule="exact"/>
              <w:ind w:right="113"/>
              <w:jc w:val="right"/>
              <w:rPr>
                <w:sz w:val="18"/>
              </w:rPr>
            </w:pPr>
            <w:r w:rsidRPr="007350DD">
              <w:rPr>
                <w:sz w:val="18"/>
              </w:rPr>
              <w:t>$350</w:t>
            </w:r>
            <w:r w:rsidR="00EC4FF6" w:rsidRPr="007350DD">
              <w:rPr>
                <w:sz w:val="18"/>
              </w:rPr>
              <w:t xml:space="preserve"> </w:t>
            </w:r>
            <w:r w:rsidRPr="007350DD">
              <w:rPr>
                <w:sz w:val="18"/>
              </w:rPr>
              <w:t>951</w:t>
            </w:r>
          </w:p>
        </w:tc>
      </w:tr>
    </w:tbl>
    <w:p w:rsidR="002A2F2D" w:rsidRPr="007350DD" w:rsidRDefault="006564B6" w:rsidP="002A2F2D">
      <w:pPr>
        <w:pStyle w:val="Heading1"/>
        <w:spacing w:before="240"/>
      </w:pPr>
      <w:r w:rsidRPr="007350DD">
        <w:t>Table</w:t>
      </w:r>
      <w:r w:rsidR="001327BC" w:rsidRPr="007350DD">
        <w:t xml:space="preserve"> </w:t>
      </w:r>
      <w:r w:rsidRPr="007350DD">
        <w:t>24</w:t>
      </w:r>
    </w:p>
    <w:p w:rsidR="006564B6" w:rsidRPr="007350DD" w:rsidRDefault="006564B6" w:rsidP="002A2F2D">
      <w:pPr>
        <w:pStyle w:val="SingleTxtG"/>
        <w:rPr>
          <w:b/>
          <w:bCs/>
        </w:rPr>
      </w:pPr>
      <w:r w:rsidRPr="007350DD">
        <w:rPr>
          <w:b/>
          <w:bCs/>
        </w:rPr>
        <w:t>Welfare</w:t>
      </w:r>
      <w:r w:rsidR="001327BC" w:rsidRPr="007350DD">
        <w:rPr>
          <w:b/>
          <w:bCs/>
        </w:rPr>
        <w:t xml:space="preserve"> </w:t>
      </w:r>
      <w:r w:rsidRPr="007350DD">
        <w:rPr>
          <w:b/>
          <w:bCs/>
        </w:rPr>
        <w:t>Department</w:t>
      </w:r>
      <w:r w:rsidR="001327BC" w:rsidRPr="007350DD">
        <w:rPr>
          <w:b/>
          <w:bCs/>
        </w:rPr>
        <w:t xml:space="preserve"> </w:t>
      </w:r>
      <w:r w:rsidR="00875C53" w:rsidRPr="007350DD">
        <w:rPr>
          <w:b/>
          <w:bCs/>
        </w:rPr>
        <w:t>monetary assistance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0"/>
        <w:gridCol w:w="653"/>
        <w:gridCol w:w="656"/>
        <w:gridCol w:w="657"/>
        <w:gridCol w:w="655"/>
        <w:gridCol w:w="656"/>
        <w:gridCol w:w="694"/>
        <w:gridCol w:w="642"/>
        <w:gridCol w:w="643"/>
        <w:gridCol w:w="645"/>
      </w:tblGrid>
      <w:tr w:rsidR="0058708D" w:rsidRPr="007350DD" w:rsidTr="003544AA">
        <w:trPr>
          <w:cantSplit/>
          <w:tblHeader/>
        </w:trPr>
        <w:tc>
          <w:tcPr>
            <w:tcW w:w="1470" w:type="dxa"/>
            <w:vMerge w:val="restart"/>
            <w:tcBorders>
              <w:top w:val="single" w:sz="4" w:space="0" w:color="auto"/>
            </w:tcBorders>
            <w:shd w:val="clear" w:color="auto" w:fill="auto"/>
            <w:vAlign w:val="bottom"/>
          </w:tcPr>
          <w:p w:rsidR="0058708D" w:rsidRPr="007350DD" w:rsidRDefault="0058708D" w:rsidP="002A2F2D">
            <w:pPr>
              <w:suppressAutoHyphens w:val="0"/>
              <w:spacing w:before="80" w:after="80" w:line="200" w:lineRule="exact"/>
              <w:ind w:right="113"/>
              <w:rPr>
                <w:i/>
                <w:sz w:val="16"/>
              </w:rPr>
            </w:pPr>
            <w:r w:rsidRPr="007350DD">
              <w:rPr>
                <w:i/>
                <w:sz w:val="16"/>
              </w:rPr>
              <w:t>Categories of Grant</w:t>
            </w:r>
          </w:p>
        </w:tc>
        <w:tc>
          <w:tcPr>
            <w:tcW w:w="1966" w:type="dxa"/>
            <w:gridSpan w:val="3"/>
            <w:tcBorders>
              <w:top w:val="single" w:sz="4" w:space="0" w:color="auto"/>
              <w:bottom w:val="single" w:sz="4" w:space="0" w:color="auto"/>
              <w:right w:val="single" w:sz="24" w:space="0" w:color="FFFFFF"/>
            </w:tcBorders>
            <w:shd w:val="clear" w:color="auto" w:fill="auto"/>
            <w:vAlign w:val="bottom"/>
          </w:tcPr>
          <w:p w:rsidR="0058708D" w:rsidRPr="007350DD" w:rsidRDefault="0058708D" w:rsidP="0058708D">
            <w:pPr>
              <w:suppressAutoHyphens w:val="0"/>
              <w:spacing w:before="80" w:after="80" w:line="200" w:lineRule="exact"/>
              <w:ind w:right="113"/>
              <w:jc w:val="center"/>
              <w:rPr>
                <w:i/>
                <w:sz w:val="16"/>
              </w:rPr>
            </w:pPr>
            <w:r w:rsidRPr="007350DD">
              <w:rPr>
                <w:i/>
                <w:sz w:val="16"/>
              </w:rPr>
              <w:t>March 2007–2008</w:t>
            </w:r>
          </w:p>
        </w:tc>
        <w:tc>
          <w:tcPr>
            <w:tcW w:w="200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8708D" w:rsidRPr="007350DD" w:rsidRDefault="0058708D" w:rsidP="0058708D">
            <w:pPr>
              <w:suppressAutoHyphens w:val="0"/>
              <w:spacing w:before="80" w:after="80" w:line="200" w:lineRule="exact"/>
              <w:ind w:right="113"/>
              <w:jc w:val="center"/>
              <w:rPr>
                <w:i/>
                <w:sz w:val="16"/>
              </w:rPr>
            </w:pPr>
            <w:r w:rsidRPr="007350DD">
              <w:rPr>
                <w:i/>
                <w:sz w:val="16"/>
              </w:rPr>
              <w:t xml:space="preserve">April–October </w:t>
            </w:r>
            <w:r w:rsidRPr="007350DD">
              <w:rPr>
                <w:i/>
                <w:sz w:val="16"/>
              </w:rPr>
              <w:br/>
              <w:t>2008–2009</w:t>
            </w:r>
          </w:p>
        </w:tc>
        <w:tc>
          <w:tcPr>
            <w:tcW w:w="1930" w:type="dxa"/>
            <w:gridSpan w:val="3"/>
            <w:tcBorders>
              <w:top w:val="single" w:sz="4" w:space="0" w:color="auto"/>
              <w:left w:val="single" w:sz="24" w:space="0" w:color="FFFFFF"/>
              <w:bottom w:val="single" w:sz="4" w:space="0" w:color="auto"/>
            </w:tcBorders>
            <w:shd w:val="clear" w:color="auto" w:fill="auto"/>
            <w:vAlign w:val="bottom"/>
          </w:tcPr>
          <w:p w:rsidR="0058708D" w:rsidRPr="007350DD" w:rsidRDefault="0058708D" w:rsidP="0058708D">
            <w:pPr>
              <w:suppressAutoHyphens w:val="0"/>
              <w:spacing w:before="80" w:after="80" w:line="200" w:lineRule="exact"/>
              <w:ind w:right="113"/>
              <w:jc w:val="center"/>
              <w:rPr>
                <w:i/>
                <w:sz w:val="16"/>
              </w:rPr>
            </w:pPr>
            <w:r w:rsidRPr="007350DD">
              <w:rPr>
                <w:i/>
                <w:sz w:val="16"/>
              </w:rPr>
              <w:t>October 2009–2010</w:t>
            </w:r>
          </w:p>
        </w:tc>
      </w:tr>
      <w:tr w:rsidR="0058708D" w:rsidRPr="007350DD" w:rsidTr="003544AA">
        <w:trPr>
          <w:cantSplit/>
        </w:trPr>
        <w:tc>
          <w:tcPr>
            <w:tcW w:w="1470" w:type="dxa"/>
            <w:vMerge/>
            <w:tcBorders>
              <w:bottom w:val="single" w:sz="12" w:space="0" w:color="auto"/>
            </w:tcBorders>
            <w:shd w:val="clear" w:color="auto" w:fill="auto"/>
          </w:tcPr>
          <w:p w:rsidR="0058708D" w:rsidRPr="007350DD" w:rsidRDefault="0058708D" w:rsidP="002A2F2D">
            <w:pPr>
              <w:suppressAutoHyphens w:val="0"/>
              <w:spacing w:before="80" w:after="80" w:line="220" w:lineRule="exact"/>
              <w:ind w:right="113"/>
              <w:rPr>
                <w:i/>
                <w:iCs/>
                <w:sz w:val="16"/>
                <w:szCs w:val="16"/>
              </w:rPr>
            </w:pPr>
          </w:p>
        </w:tc>
        <w:tc>
          <w:tcPr>
            <w:tcW w:w="653" w:type="dxa"/>
            <w:tcBorders>
              <w:top w:val="single" w:sz="4" w:space="0" w:color="auto"/>
              <w:bottom w:val="single" w:sz="12" w:space="0" w:color="auto"/>
            </w:tcBorders>
            <w:shd w:val="clear" w:color="auto" w:fill="auto"/>
            <w:vAlign w:val="bottom"/>
          </w:tcPr>
          <w:p w:rsidR="0058708D" w:rsidRPr="007350DD" w:rsidRDefault="0058708D" w:rsidP="002A2F2D">
            <w:pPr>
              <w:suppressAutoHyphens w:val="0"/>
              <w:spacing w:before="80" w:after="80" w:line="220" w:lineRule="exact"/>
              <w:ind w:right="113"/>
              <w:jc w:val="right"/>
              <w:rPr>
                <w:i/>
                <w:iCs/>
                <w:sz w:val="16"/>
                <w:szCs w:val="16"/>
              </w:rPr>
            </w:pPr>
            <w:r w:rsidRPr="007350DD">
              <w:rPr>
                <w:i/>
                <w:iCs/>
                <w:sz w:val="16"/>
                <w:szCs w:val="16"/>
              </w:rPr>
              <w:t>Male</w:t>
            </w:r>
          </w:p>
        </w:tc>
        <w:tc>
          <w:tcPr>
            <w:tcW w:w="656" w:type="dxa"/>
            <w:tcBorders>
              <w:top w:val="single" w:sz="4" w:space="0" w:color="auto"/>
              <w:bottom w:val="single" w:sz="12" w:space="0" w:color="auto"/>
            </w:tcBorders>
            <w:shd w:val="clear" w:color="auto" w:fill="auto"/>
            <w:vAlign w:val="bottom"/>
          </w:tcPr>
          <w:p w:rsidR="0058708D" w:rsidRPr="007350DD" w:rsidRDefault="0058708D" w:rsidP="002A2F2D">
            <w:pPr>
              <w:suppressAutoHyphens w:val="0"/>
              <w:spacing w:before="80" w:after="80" w:line="220" w:lineRule="exact"/>
              <w:ind w:right="113"/>
              <w:jc w:val="right"/>
              <w:rPr>
                <w:i/>
                <w:iCs/>
                <w:sz w:val="16"/>
                <w:szCs w:val="16"/>
              </w:rPr>
            </w:pPr>
            <w:r w:rsidRPr="007350DD">
              <w:rPr>
                <w:i/>
                <w:iCs/>
                <w:sz w:val="16"/>
                <w:szCs w:val="16"/>
              </w:rPr>
              <w:t>Female</w:t>
            </w:r>
          </w:p>
        </w:tc>
        <w:tc>
          <w:tcPr>
            <w:tcW w:w="657" w:type="dxa"/>
            <w:tcBorders>
              <w:top w:val="single" w:sz="4" w:space="0" w:color="auto"/>
              <w:bottom w:val="single" w:sz="12" w:space="0" w:color="auto"/>
              <w:right w:val="single" w:sz="24" w:space="0" w:color="FFFFFF"/>
            </w:tcBorders>
            <w:shd w:val="clear" w:color="auto" w:fill="auto"/>
            <w:vAlign w:val="bottom"/>
          </w:tcPr>
          <w:p w:rsidR="0058708D" w:rsidRPr="007350DD" w:rsidRDefault="0058708D" w:rsidP="002A2F2D">
            <w:pPr>
              <w:suppressAutoHyphens w:val="0"/>
              <w:spacing w:before="80" w:after="80" w:line="220" w:lineRule="exact"/>
              <w:ind w:right="113"/>
              <w:jc w:val="right"/>
              <w:rPr>
                <w:b/>
                <w:bCs/>
                <w:i/>
                <w:iCs/>
                <w:sz w:val="16"/>
                <w:szCs w:val="16"/>
              </w:rPr>
            </w:pPr>
            <w:r w:rsidRPr="007350DD">
              <w:rPr>
                <w:b/>
                <w:bCs/>
                <w:i/>
                <w:iCs/>
                <w:sz w:val="16"/>
                <w:szCs w:val="16"/>
              </w:rPr>
              <w:t>Total</w:t>
            </w:r>
          </w:p>
        </w:tc>
        <w:tc>
          <w:tcPr>
            <w:tcW w:w="655" w:type="dxa"/>
            <w:tcBorders>
              <w:top w:val="single" w:sz="4" w:space="0" w:color="auto"/>
              <w:left w:val="single" w:sz="24" w:space="0" w:color="FFFFFF"/>
              <w:bottom w:val="single" w:sz="12" w:space="0" w:color="auto"/>
            </w:tcBorders>
            <w:shd w:val="clear" w:color="auto" w:fill="auto"/>
            <w:vAlign w:val="bottom"/>
          </w:tcPr>
          <w:p w:rsidR="0058708D" w:rsidRPr="007350DD" w:rsidRDefault="0058708D" w:rsidP="002A2F2D">
            <w:pPr>
              <w:suppressAutoHyphens w:val="0"/>
              <w:spacing w:before="80" w:after="80" w:line="220" w:lineRule="exact"/>
              <w:ind w:right="113"/>
              <w:jc w:val="right"/>
              <w:rPr>
                <w:i/>
                <w:iCs/>
                <w:sz w:val="16"/>
                <w:szCs w:val="16"/>
              </w:rPr>
            </w:pPr>
            <w:r w:rsidRPr="007350DD">
              <w:rPr>
                <w:i/>
                <w:iCs/>
                <w:sz w:val="16"/>
                <w:szCs w:val="16"/>
              </w:rPr>
              <w:t>Male</w:t>
            </w:r>
          </w:p>
        </w:tc>
        <w:tc>
          <w:tcPr>
            <w:tcW w:w="656" w:type="dxa"/>
            <w:tcBorders>
              <w:top w:val="single" w:sz="4" w:space="0" w:color="auto"/>
              <w:bottom w:val="single" w:sz="12" w:space="0" w:color="auto"/>
            </w:tcBorders>
            <w:shd w:val="clear" w:color="auto" w:fill="auto"/>
            <w:vAlign w:val="bottom"/>
          </w:tcPr>
          <w:p w:rsidR="0058708D" w:rsidRPr="007350DD" w:rsidRDefault="0058708D" w:rsidP="002A2F2D">
            <w:pPr>
              <w:suppressAutoHyphens w:val="0"/>
              <w:spacing w:before="80" w:after="80" w:line="220" w:lineRule="exact"/>
              <w:ind w:right="113"/>
              <w:jc w:val="right"/>
              <w:rPr>
                <w:i/>
                <w:iCs/>
                <w:sz w:val="16"/>
                <w:szCs w:val="16"/>
              </w:rPr>
            </w:pPr>
            <w:r w:rsidRPr="007350DD">
              <w:rPr>
                <w:i/>
                <w:iCs/>
                <w:sz w:val="16"/>
                <w:szCs w:val="16"/>
              </w:rPr>
              <w:t>Female</w:t>
            </w:r>
          </w:p>
        </w:tc>
        <w:tc>
          <w:tcPr>
            <w:tcW w:w="694" w:type="dxa"/>
            <w:tcBorders>
              <w:top w:val="single" w:sz="4" w:space="0" w:color="auto"/>
              <w:bottom w:val="single" w:sz="12" w:space="0" w:color="auto"/>
              <w:right w:val="single" w:sz="24" w:space="0" w:color="FFFFFF"/>
            </w:tcBorders>
            <w:shd w:val="clear" w:color="auto" w:fill="auto"/>
            <w:vAlign w:val="bottom"/>
          </w:tcPr>
          <w:p w:rsidR="0058708D" w:rsidRPr="007350DD" w:rsidRDefault="0058708D" w:rsidP="002A2F2D">
            <w:pPr>
              <w:suppressAutoHyphens w:val="0"/>
              <w:spacing w:before="80" w:after="80" w:line="220" w:lineRule="exact"/>
              <w:ind w:right="113"/>
              <w:jc w:val="right"/>
              <w:rPr>
                <w:b/>
                <w:bCs/>
                <w:i/>
                <w:iCs/>
                <w:sz w:val="16"/>
                <w:szCs w:val="16"/>
              </w:rPr>
            </w:pPr>
            <w:r w:rsidRPr="007350DD">
              <w:rPr>
                <w:b/>
                <w:bCs/>
                <w:i/>
                <w:iCs/>
                <w:sz w:val="16"/>
                <w:szCs w:val="16"/>
              </w:rPr>
              <w:t>Total</w:t>
            </w:r>
          </w:p>
        </w:tc>
        <w:tc>
          <w:tcPr>
            <w:tcW w:w="642" w:type="dxa"/>
            <w:tcBorders>
              <w:top w:val="single" w:sz="4" w:space="0" w:color="auto"/>
              <w:left w:val="single" w:sz="24" w:space="0" w:color="FFFFFF"/>
              <w:bottom w:val="single" w:sz="12" w:space="0" w:color="auto"/>
            </w:tcBorders>
            <w:shd w:val="clear" w:color="auto" w:fill="auto"/>
            <w:vAlign w:val="bottom"/>
          </w:tcPr>
          <w:p w:rsidR="0058708D" w:rsidRPr="007350DD" w:rsidRDefault="0058708D" w:rsidP="002A2F2D">
            <w:pPr>
              <w:suppressAutoHyphens w:val="0"/>
              <w:spacing w:before="80" w:after="80" w:line="220" w:lineRule="exact"/>
              <w:ind w:right="113"/>
              <w:jc w:val="right"/>
              <w:rPr>
                <w:i/>
                <w:iCs/>
                <w:sz w:val="16"/>
                <w:szCs w:val="16"/>
              </w:rPr>
            </w:pPr>
            <w:r w:rsidRPr="007350DD">
              <w:rPr>
                <w:i/>
                <w:iCs/>
                <w:sz w:val="16"/>
                <w:szCs w:val="16"/>
              </w:rPr>
              <w:t>Male</w:t>
            </w:r>
          </w:p>
        </w:tc>
        <w:tc>
          <w:tcPr>
            <w:tcW w:w="643" w:type="dxa"/>
            <w:tcBorders>
              <w:top w:val="single" w:sz="4" w:space="0" w:color="auto"/>
              <w:bottom w:val="single" w:sz="12" w:space="0" w:color="auto"/>
            </w:tcBorders>
            <w:shd w:val="clear" w:color="auto" w:fill="auto"/>
            <w:vAlign w:val="bottom"/>
          </w:tcPr>
          <w:p w:rsidR="0058708D" w:rsidRPr="007350DD" w:rsidRDefault="0058708D" w:rsidP="002A2F2D">
            <w:pPr>
              <w:suppressAutoHyphens w:val="0"/>
              <w:spacing w:before="80" w:after="80" w:line="220" w:lineRule="exact"/>
              <w:ind w:right="113"/>
              <w:jc w:val="right"/>
              <w:rPr>
                <w:i/>
                <w:iCs/>
                <w:sz w:val="16"/>
                <w:szCs w:val="16"/>
              </w:rPr>
            </w:pPr>
            <w:r w:rsidRPr="007350DD">
              <w:rPr>
                <w:i/>
                <w:iCs/>
                <w:sz w:val="16"/>
                <w:szCs w:val="16"/>
              </w:rPr>
              <w:t>Female</w:t>
            </w:r>
          </w:p>
        </w:tc>
        <w:tc>
          <w:tcPr>
            <w:tcW w:w="644" w:type="dxa"/>
            <w:tcBorders>
              <w:top w:val="single" w:sz="4" w:space="0" w:color="auto"/>
              <w:bottom w:val="single" w:sz="12" w:space="0" w:color="auto"/>
            </w:tcBorders>
            <w:shd w:val="clear" w:color="auto" w:fill="auto"/>
            <w:vAlign w:val="bottom"/>
          </w:tcPr>
          <w:p w:rsidR="0058708D" w:rsidRPr="007350DD" w:rsidRDefault="0058708D" w:rsidP="002A2F2D">
            <w:pPr>
              <w:suppressAutoHyphens w:val="0"/>
              <w:spacing w:before="80" w:after="80" w:line="220" w:lineRule="exact"/>
              <w:ind w:right="113"/>
              <w:jc w:val="right"/>
              <w:rPr>
                <w:b/>
                <w:bCs/>
                <w:i/>
                <w:iCs/>
                <w:sz w:val="16"/>
                <w:szCs w:val="16"/>
              </w:rPr>
            </w:pPr>
            <w:r w:rsidRPr="007350DD">
              <w:rPr>
                <w:b/>
                <w:bCs/>
                <w:i/>
                <w:iCs/>
                <w:sz w:val="16"/>
                <w:szCs w:val="16"/>
              </w:rPr>
              <w:t>Total</w:t>
            </w:r>
          </w:p>
        </w:tc>
      </w:tr>
      <w:tr w:rsidR="0058708D" w:rsidRPr="007350DD" w:rsidTr="00EC4FF6">
        <w:trPr>
          <w:cantSplit/>
        </w:trPr>
        <w:tc>
          <w:tcPr>
            <w:tcW w:w="1470" w:type="dxa"/>
            <w:tcBorders>
              <w:top w:val="single" w:sz="12" w:space="0" w:color="auto"/>
            </w:tcBorders>
            <w:shd w:val="clear" w:color="auto" w:fill="auto"/>
          </w:tcPr>
          <w:p w:rsidR="006564B6" w:rsidRPr="007350DD" w:rsidRDefault="006564B6" w:rsidP="002A2F2D">
            <w:pPr>
              <w:suppressAutoHyphens w:val="0"/>
              <w:spacing w:before="40" w:after="40" w:line="220" w:lineRule="exact"/>
              <w:ind w:right="113"/>
              <w:rPr>
                <w:sz w:val="18"/>
              </w:rPr>
            </w:pPr>
            <w:r w:rsidRPr="007350DD">
              <w:rPr>
                <w:sz w:val="18"/>
              </w:rPr>
              <w:t>Children</w:t>
            </w:r>
            <w:r w:rsidR="001327BC" w:rsidRPr="007350DD">
              <w:rPr>
                <w:sz w:val="18"/>
              </w:rPr>
              <w:t xml:space="preserve"> </w:t>
            </w:r>
            <w:r w:rsidRPr="007350DD">
              <w:rPr>
                <w:sz w:val="18"/>
              </w:rPr>
              <w:t>under</w:t>
            </w:r>
            <w:r w:rsidR="001327BC" w:rsidRPr="007350DD">
              <w:rPr>
                <w:sz w:val="18"/>
              </w:rPr>
              <w:t xml:space="preserve"> </w:t>
            </w:r>
            <w:r w:rsidRPr="007350DD">
              <w:rPr>
                <w:sz w:val="18"/>
              </w:rPr>
              <w:t>16</w:t>
            </w:r>
          </w:p>
        </w:tc>
        <w:tc>
          <w:tcPr>
            <w:tcW w:w="653" w:type="dxa"/>
            <w:tcBorders>
              <w:top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1</w:t>
            </w:r>
            <w:r w:rsidR="00EC4FF6" w:rsidRPr="007350DD">
              <w:rPr>
                <w:sz w:val="18"/>
              </w:rPr>
              <w:t xml:space="preserve"> </w:t>
            </w:r>
            <w:r w:rsidRPr="007350DD">
              <w:rPr>
                <w:sz w:val="18"/>
              </w:rPr>
              <w:t>692</w:t>
            </w:r>
          </w:p>
        </w:tc>
        <w:tc>
          <w:tcPr>
            <w:tcW w:w="656" w:type="dxa"/>
            <w:tcBorders>
              <w:top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1</w:t>
            </w:r>
            <w:r w:rsidR="00EC4FF6" w:rsidRPr="007350DD">
              <w:rPr>
                <w:sz w:val="18"/>
              </w:rPr>
              <w:t xml:space="preserve"> </w:t>
            </w:r>
            <w:r w:rsidRPr="007350DD">
              <w:rPr>
                <w:sz w:val="18"/>
              </w:rPr>
              <w:t>756</w:t>
            </w:r>
          </w:p>
        </w:tc>
        <w:tc>
          <w:tcPr>
            <w:tcW w:w="657" w:type="dxa"/>
            <w:tcBorders>
              <w:top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b/>
                <w:bCs/>
                <w:sz w:val="18"/>
              </w:rPr>
            </w:pPr>
            <w:r w:rsidRPr="007350DD">
              <w:rPr>
                <w:b/>
                <w:bCs/>
                <w:sz w:val="18"/>
              </w:rPr>
              <w:t>3</w:t>
            </w:r>
            <w:r w:rsidR="00EC4FF6" w:rsidRPr="007350DD">
              <w:rPr>
                <w:b/>
                <w:bCs/>
                <w:sz w:val="18"/>
              </w:rPr>
              <w:t xml:space="preserve"> </w:t>
            </w:r>
            <w:r w:rsidRPr="007350DD">
              <w:rPr>
                <w:b/>
                <w:bCs/>
                <w:sz w:val="18"/>
              </w:rPr>
              <w:t>448</w:t>
            </w:r>
          </w:p>
        </w:tc>
        <w:tc>
          <w:tcPr>
            <w:tcW w:w="655" w:type="dxa"/>
            <w:tcBorders>
              <w:top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1</w:t>
            </w:r>
            <w:r w:rsidR="00EC4FF6" w:rsidRPr="007350DD">
              <w:rPr>
                <w:sz w:val="18"/>
              </w:rPr>
              <w:t xml:space="preserve"> </w:t>
            </w:r>
            <w:r w:rsidRPr="007350DD">
              <w:rPr>
                <w:sz w:val="18"/>
              </w:rPr>
              <w:t>570</w:t>
            </w:r>
          </w:p>
        </w:tc>
        <w:tc>
          <w:tcPr>
            <w:tcW w:w="656" w:type="dxa"/>
            <w:tcBorders>
              <w:top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1</w:t>
            </w:r>
            <w:r w:rsidR="00EC4FF6" w:rsidRPr="007350DD">
              <w:rPr>
                <w:sz w:val="18"/>
              </w:rPr>
              <w:t xml:space="preserve"> </w:t>
            </w:r>
            <w:r w:rsidRPr="007350DD">
              <w:rPr>
                <w:sz w:val="18"/>
              </w:rPr>
              <w:t>605</w:t>
            </w:r>
          </w:p>
        </w:tc>
        <w:tc>
          <w:tcPr>
            <w:tcW w:w="694" w:type="dxa"/>
            <w:tcBorders>
              <w:top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b/>
                <w:bCs/>
                <w:sz w:val="18"/>
              </w:rPr>
            </w:pPr>
            <w:r w:rsidRPr="007350DD">
              <w:rPr>
                <w:b/>
                <w:bCs/>
                <w:sz w:val="18"/>
              </w:rPr>
              <w:t>3</w:t>
            </w:r>
            <w:r w:rsidR="00EC4FF6" w:rsidRPr="007350DD">
              <w:rPr>
                <w:b/>
                <w:bCs/>
                <w:sz w:val="18"/>
              </w:rPr>
              <w:t xml:space="preserve"> </w:t>
            </w:r>
            <w:r w:rsidRPr="007350DD">
              <w:rPr>
                <w:b/>
                <w:bCs/>
                <w:sz w:val="18"/>
              </w:rPr>
              <w:t>175</w:t>
            </w:r>
          </w:p>
        </w:tc>
        <w:tc>
          <w:tcPr>
            <w:tcW w:w="642" w:type="dxa"/>
            <w:tcBorders>
              <w:top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791</w:t>
            </w:r>
          </w:p>
        </w:tc>
        <w:tc>
          <w:tcPr>
            <w:tcW w:w="643" w:type="dxa"/>
            <w:tcBorders>
              <w:top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750</w:t>
            </w:r>
          </w:p>
        </w:tc>
        <w:tc>
          <w:tcPr>
            <w:tcW w:w="644" w:type="dxa"/>
            <w:tcBorders>
              <w:top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b/>
                <w:bCs/>
                <w:sz w:val="18"/>
              </w:rPr>
            </w:pPr>
            <w:r w:rsidRPr="007350DD">
              <w:rPr>
                <w:b/>
                <w:bCs/>
                <w:sz w:val="18"/>
              </w:rPr>
              <w:t>1</w:t>
            </w:r>
            <w:r w:rsidR="00EC4FF6" w:rsidRPr="007350DD">
              <w:rPr>
                <w:b/>
                <w:bCs/>
                <w:sz w:val="18"/>
              </w:rPr>
              <w:t xml:space="preserve"> </w:t>
            </w:r>
            <w:r w:rsidRPr="007350DD">
              <w:rPr>
                <w:b/>
                <w:bCs/>
                <w:sz w:val="18"/>
              </w:rPr>
              <w:t>541</w:t>
            </w:r>
          </w:p>
        </w:tc>
      </w:tr>
      <w:tr w:rsidR="0058708D" w:rsidRPr="007350DD" w:rsidTr="00EC4FF6">
        <w:trPr>
          <w:cantSplit/>
        </w:trPr>
        <w:tc>
          <w:tcPr>
            <w:tcW w:w="1470" w:type="dxa"/>
            <w:shd w:val="clear" w:color="auto" w:fill="auto"/>
          </w:tcPr>
          <w:p w:rsidR="006564B6" w:rsidRPr="007350DD" w:rsidRDefault="006564B6" w:rsidP="002A2F2D">
            <w:pPr>
              <w:suppressAutoHyphens w:val="0"/>
              <w:spacing w:before="40" w:after="40" w:line="220" w:lineRule="exact"/>
              <w:ind w:right="113"/>
              <w:rPr>
                <w:sz w:val="18"/>
              </w:rPr>
            </w:pPr>
            <w:r w:rsidRPr="007350DD">
              <w:rPr>
                <w:sz w:val="18"/>
              </w:rPr>
              <w:t>Children</w:t>
            </w:r>
            <w:r w:rsidR="001327BC" w:rsidRPr="007350DD">
              <w:rPr>
                <w:sz w:val="18"/>
              </w:rPr>
              <w:t xml:space="preserve"> </w:t>
            </w:r>
            <w:r w:rsidRPr="007350DD">
              <w:rPr>
                <w:sz w:val="18"/>
              </w:rPr>
              <w:t>over</w:t>
            </w:r>
            <w:r w:rsidR="001327BC" w:rsidRPr="007350DD">
              <w:rPr>
                <w:sz w:val="18"/>
              </w:rPr>
              <w:t xml:space="preserve"> </w:t>
            </w:r>
            <w:r w:rsidRPr="007350DD">
              <w:rPr>
                <w:sz w:val="18"/>
              </w:rPr>
              <w:t>16</w:t>
            </w:r>
            <w:r w:rsidR="001327BC" w:rsidRPr="007350DD">
              <w:rPr>
                <w:sz w:val="18"/>
              </w:rPr>
              <w:t xml:space="preserve"> </w:t>
            </w:r>
            <w:r w:rsidRPr="007350DD">
              <w:rPr>
                <w:sz w:val="18"/>
              </w:rPr>
              <w:t>at</w:t>
            </w:r>
            <w:r w:rsidR="001327BC" w:rsidRPr="007350DD">
              <w:rPr>
                <w:sz w:val="18"/>
              </w:rPr>
              <w:t xml:space="preserve"> </w:t>
            </w:r>
            <w:r w:rsidRPr="007350DD">
              <w:rPr>
                <w:sz w:val="18"/>
              </w:rPr>
              <w:t>school</w:t>
            </w:r>
          </w:p>
        </w:tc>
        <w:tc>
          <w:tcPr>
            <w:tcW w:w="653" w:type="dxa"/>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173</w:t>
            </w:r>
          </w:p>
        </w:tc>
        <w:tc>
          <w:tcPr>
            <w:tcW w:w="656" w:type="dxa"/>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256</w:t>
            </w:r>
          </w:p>
        </w:tc>
        <w:tc>
          <w:tcPr>
            <w:tcW w:w="657" w:type="dxa"/>
            <w:shd w:val="clear" w:color="auto" w:fill="auto"/>
            <w:vAlign w:val="bottom"/>
          </w:tcPr>
          <w:p w:rsidR="006564B6" w:rsidRPr="007350DD" w:rsidRDefault="006564B6" w:rsidP="002A2F2D">
            <w:pPr>
              <w:suppressAutoHyphens w:val="0"/>
              <w:spacing w:before="40" w:after="40" w:line="220" w:lineRule="exact"/>
              <w:ind w:right="113"/>
              <w:jc w:val="right"/>
              <w:rPr>
                <w:b/>
                <w:bCs/>
                <w:sz w:val="18"/>
              </w:rPr>
            </w:pPr>
            <w:r w:rsidRPr="007350DD">
              <w:rPr>
                <w:b/>
                <w:bCs/>
                <w:sz w:val="18"/>
              </w:rPr>
              <w:t>429</w:t>
            </w:r>
          </w:p>
        </w:tc>
        <w:tc>
          <w:tcPr>
            <w:tcW w:w="655" w:type="dxa"/>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168</w:t>
            </w:r>
          </w:p>
        </w:tc>
        <w:tc>
          <w:tcPr>
            <w:tcW w:w="656" w:type="dxa"/>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258</w:t>
            </w:r>
          </w:p>
        </w:tc>
        <w:tc>
          <w:tcPr>
            <w:tcW w:w="694" w:type="dxa"/>
            <w:shd w:val="clear" w:color="auto" w:fill="auto"/>
            <w:vAlign w:val="bottom"/>
          </w:tcPr>
          <w:p w:rsidR="006564B6" w:rsidRPr="007350DD" w:rsidRDefault="006564B6" w:rsidP="002A2F2D">
            <w:pPr>
              <w:suppressAutoHyphens w:val="0"/>
              <w:spacing w:before="40" w:after="40" w:line="220" w:lineRule="exact"/>
              <w:ind w:right="113"/>
              <w:jc w:val="right"/>
              <w:rPr>
                <w:b/>
                <w:bCs/>
                <w:sz w:val="18"/>
              </w:rPr>
            </w:pPr>
            <w:r w:rsidRPr="007350DD">
              <w:rPr>
                <w:b/>
                <w:bCs/>
                <w:sz w:val="18"/>
              </w:rPr>
              <w:t>426</w:t>
            </w:r>
          </w:p>
        </w:tc>
        <w:tc>
          <w:tcPr>
            <w:tcW w:w="642" w:type="dxa"/>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68</w:t>
            </w:r>
          </w:p>
        </w:tc>
        <w:tc>
          <w:tcPr>
            <w:tcW w:w="643" w:type="dxa"/>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112</w:t>
            </w:r>
          </w:p>
        </w:tc>
        <w:tc>
          <w:tcPr>
            <w:tcW w:w="644" w:type="dxa"/>
            <w:shd w:val="clear" w:color="auto" w:fill="auto"/>
            <w:vAlign w:val="bottom"/>
          </w:tcPr>
          <w:p w:rsidR="006564B6" w:rsidRPr="007350DD" w:rsidRDefault="006564B6" w:rsidP="002A2F2D">
            <w:pPr>
              <w:suppressAutoHyphens w:val="0"/>
              <w:spacing w:before="40" w:after="40" w:line="220" w:lineRule="exact"/>
              <w:ind w:right="113"/>
              <w:jc w:val="right"/>
              <w:rPr>
                <w:b/>
                <w:bCs/>
                <w:sz w:val="18"/>
              </w:rPr>
            </w:pPr>
            <w:r w:rsidRPr="007350DD">
              <w:rPr>
                <w:b/>
                <w:bCs/>
                <w:sz w:val="18"/>
              </w:rPr>
              <w:t>179</w:t>
            </w:r>
          </w:p>
        </w:tc>
      </w:tr>
      <w:tr w:rsidR="0058708D" w:rsidRPr="007350DD" w:rsidTr="00EC4FF6">
        <w:trPr>
          <w:cantSplit/>
        </w:trPr>
        <w:tc>
          <w:tcPr>
            <w:tcW w:w="1470" w:type="dxa"/>
            <w:tcBorders>
              <w:bottom w:val="single" w:sz="12" w:space="0" w:color="auto"/>
            </w:tcBorders>
            <w:shd w:val="clear" w:color="auto" w:fill="auto"/>
          </w:tcPr>
          <w:p w:rsidR="006564B6" w:rsidRPr="007350DD" w:rsidRDefault="006564B6" w:rsidP="002A2F2D">
            <w:pPr>
              <w:suppressAutoHyphens w:val="0"/>
              <w:spacing w:before="40" w:after="40" w:line="220" w:lineRule="exact"/>
              <w:ind w:right="113"/>
              <w:rPr>
                <w:sz w:val="18"/>
              </w:rPr>
            </w:pPr>
            <w:r w:rsidRPr="007350DD">
              <w:rPr>
                <w:sz w:val="18"/>
              </w:rPr>
              <w:t>Special</w:t>
            </w:r>
            <w:r w:rsidR="001327BC" w:rsidRPr="007350DD">
              <w:rPr>
                <w:sz w:val="18"/>
              </w:rPr>
              <w:t xml:space="preserve"> </w:t>
            </w:r>
            <w:r w:rsidRPr="007350DD">
              <w:rPr>
                <w:sz w:val="18"/>
              </w:rPr>
              <w:t>Cases-</w:t>
            </w:r>
            <w:r w:rsidR="001327BC" w:rsidRPr="007350DD">
              <w:rPr>
                <w:sz w:val="18"/>
              </w:rPr>
              <w:t xml:space="preserve"> </w:t>
            </w:r>
            <w:r w:rsidRPr="007350DD">
              <w:rPr>
                <w:sz w:val="18"/>
              </w:rPr>
              <w:t>Children</w:t>
            </w:r>
          </w:p>
        </w:tc>
        <w:tc>
          <w:tcPr>
            <w:tcW w:w="653" w:type="dxa"/>
            <w:tcBorders>
              <w:bottom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7</w:t>
            </w:r>
          </w:p>
        </w:tc>
        <w:tc>
          <w:tcPr>
            <w:tcW w:w="656" w:type="dxa"/>
            <w:tcBorders>
              <w:bottom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5</w:t>
            </w:r>
          </w:p>
        </w:tc>
        <w:tc>
          <w:tcPr>
            <w:tcW w:w="657" w:type="dxa"/>
            <w:tcBorders>
              <w:bottom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b/>
                <w:bCs/>
                <w:sz w:val="18"/>
              </w:rPr>
            </w:pPr>
            <w:r w:rsidRPr="007350DD">
              <w:rPr>
                <w:b/>
                <w:bCs/>
                <w:sz w:val="18"/>
              </w:rPr>
              <w:t>12</w:t>
            </w:r>
          </w:p>
        </w:tc>
        <w:tc>
          <w:tcPr>
            <w:tcW w:w="655" w:type="dxa"/>
            <w:tcBorders>
              <w:bottom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14</w:t>
            </w:r>
          </w:p>
        </w:tc>
        <w:tc>
          <w:tcPr>
            <w:tcW w:w="656" w:type="dxa"/>
            <w:tcBorders>
              <w:bottom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9</w:t>
            </w:r>
          </w:p>
        </w:tc>
        <w:tc>
          <w:tcPr>
            <w:tcW w:w="694" w:type="dxa"/>
            <w:tcBorders>
              <w:bottom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b/>
                <w:bCs/>
                <w:sz w:val="18"/>
              </w:rPr>
            </w:pPr>
            <w:r w:rsidRPr="007350DD">
              <w:rPr>
                <w:b/>
                <w:bCs/>
                <w:sz w:val="18"/>
              </w:rPr>
              <w:t>23</w:t>
            </w:r>
          </w:p>
        </w:tc>
        <w:tc>
          <w:tcPr>
            <w:tcW w:w="642" w:type="dxa"/>
            <w:tcBorders>
              <w:bottom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35</w:t>
            </w:r>
          </w:p>
        </w:tc>
        <w:tc>
          <w:tcPr>
            <w:tcW w:w="643" w:type="dxa"/>
            <w:tcBorders>
              <w:bottom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sz w:val="18"/>
              </w:rPr>
            </w:pPr>
            <w:r w:rsidRPr="007350DD">
              <w:rPr>
                <w:sz w:val="18"/>
              </w:rPr>
              <w:t>41</w:t>
            </w:r>
          </w:p>
        </w:tc>
        <w:tc>
          <w:tcPr>
            <w:tcW w:w="644" w:type="dxa"/>
            <w:tcBorders>
              <w:bottom w:val="single" w:sz="12" w:space="0" w:color="auto"/>
            </w:tcBorders>
            <w:shd w:val="clear" w:color="auto" w:fill="auto"/>
            <w:vAlign w:val="bottom"/>
          </w:tcPr>
          <w:p w:rsidR="006564B6" w:rsidRPr="007350DD" w:rsidRDefault="006564B6" w:rsidP="002A2F2D">
            <w:pPr>
              <w:suppressAutoHyphens w:val="0"/>
              <w:spacing w:before="40" w:after="40" w:line="220" w:lineRule="exact"/>
              <w:ind w:right="113"/>
              <w:jc w:val="right"/>
              <w:rPr>
                <w:b/>
                <w:bCs/>
                <w:sz w:val="18"/>
              </w:rPr>
            </w:pPr>
            <w:r w:rsidRPr="007350DD">
              <w:rPr>
                <w:b/>
                <w:bCs/>
                <w:sz w:val="18"/>
              </w:rPr>
              <w:t>76</w:t>
            </w:r>
          </w:p>
        </w:tc>
      </w:tr>
      <w:tr w:rsidR="0058708D" w:rsidRPr="007350DD" w:rsidTr="00EC4FF6">
        <w:trPr>
          <w:cantSplit/>
        </w:trPr>
        <w:tc>
          <w:tcPr>
            <w:tcW w:w="1470" w:type="dxa"/>
            <w:tcBorders>
              <w:top w:val="single" w:sz="12" w:space="0" w:color="auto"/>
              <w:bottom w:val="single" w:sz="12" w:space="0" w:color="auto"/>
            </w:tcBorders>
            <w:shd w:val="clear" w:color="auto" w:fill="auto"/>
          </w:tcPr>
          <w:p w:rsidR="006564B6" w:rsidRPr="007350DD" w:rsidRDefault="006564B6" w:rsidP="0058708D">
            <w:pPr>
              <w:suppressAutoHyphens w:val="0"/>
              <w:spacing w:before="80" w:after="80" w:line="220" w:lineRule="exact"/>
              <w:ind w:right="113" w:firstLine="284"/>
              <w:rPr>
                <w:b/>
                <w:bCs/>
                <w:sz w:val="18"/>
              </w:rPr>
            </w:pPr>
            <w:r w:rsidRPr="007350DD">
              <w:rPr>
                <w:b/>
                <w:bCs/>
                <w:sz w:val="18"/>
              </w:rPr>
              <w:t>Total</w:t>
            </w:r>
          </w:p>
        </w:tc>
        <w:tc>
          <w:tcPr>
            <w:tcW w:w="653" w:type="dxa"/>
            <w:tcBorders>
              <w:top w:val="single" w:sz="12" w:space="0" w:color="auto"/>
              <w:bottom w:val="single" w:sz="12" w:space="0" w:color="auto"/>
            </w:tcBorders>
            <w:shd w:val="clear" w:color="auto" w:fill="auto"/>
            <w:vAlign w:val="bottom"/>
          </w:tcPr>
          <w:p w:rsidR="006564B6" w:rsidRPr="007350DD" w:rsidRDefault="006564B6" w:rsidP="0058708D">
            <w:pPr>
              <w:suppressAutoHyphens w:val="0"/>
              <w:spacing w:before="80" w:after="80" w:line="220" w:lineRule="exact"/>
              <w:ind w:right="113"/>
              <w:jc w:val="right"/>
              <w:rPr>
                <w:b/>
                <w:bCs/>
                <w:sz w:val="18"/>
              </w:rPr>
            </w:pPr>
            <w:r w:rsidRPr="007350DD">
              <w:rPr>
                <w:b/>
                <w:bCs/>
                <w:sz w:val="18"/>
              </w:rPr>
              <w:t>1</w:t>
            </w:r>
            <w:r w:rsidR="0058708D" w:rsidRPr="007350DD">
              <w:rPr>
                <w:b/>
                <w:bCs/>
                <w:sz w:val="18"/>
              </w:rPr>
              <w:t xml:space="preserve"> </w:t>
            </w:r>
            <w:r w:rsidRPr="007350DD">
              <w:rPr>
                <w:b/>
                <w:bCs/>
                <w:sz w:val="18"/>
              </w:rPr>
              <w:t>872</w:t>
            </w:r>
          </w:p>
        </w:tc>
        <w:tc>
          <w:tcPr>
            <w:tcW w:w="656" w:type="dxa"/>
            <w:tcBorders>
              <w:top w:val="single" w:sz="12" w:space="0" w:color="auto"/>
              <w:bottom w:val="single" w:sz="12" w:space="0" w:color="auto"/>
            </w:tcBorders>
            <w:shd w:val="clear" w:color="auto" w:fill="auto"/>
            <w:vAlign w:val="bottom"/>
          </w:tcPr>
          <w:p w:rsidR="006564B6" w:rsidRPr="007350DD" w:rsidRDefault="006564B6" w:rsidP="0058708D">
            <w:pPr>
              <w:suppressAutoHyphens w:val="0"/>
              <w:spacing w:before="80" w:after="80" w:line="220" w:lineRule="exact"/>
              <w:ind w:right="113"/>
              <w:jc w:val="right"/>
              <w:rPr>
                <w:b/>
                <w:bCs/>
                <w:sz w:val="18"/>
              </w:rPr>
            </w:pPr>
            <w:r w:rsidRPr="007350DD">
              <w:rPr>
                <w:b/>
                <w:bCs/>
                <w:sz w:val="18"/>
              </w:rPr>
              <w:t>2</w:t>
            </w:r>
            <w:r w:rsidR="0058708D" w:rsidRPr="007350DD">
              <w:rPr>
                <w:b/>
                <w:bCs/>
                <w:sz w:val="18"/>
              </w:rPr>
              <w:t xml:space="preserve"> </w:t>
            </w:r>
            <w:r w:rsidRPr="007350DD">
              <w:rPr>
                <w:b/>
                <w:bCs/>
                <w:sz w:val="18"/>
              </w:rPr>
              <w:t>017</w:t>
            </w:r>
          </w:p>
        </w:tc>
        <w:tc>
          <w:tcPr>
            <w:tcW w:w="657" w:type="dxa"/>
            <w:tcBorders>
              <w:top w:val="single" w:sz="12" w:space="0" w:color="auto"/>
              <w:bottom w:val="single" w:sz="12" w:space="0" w:color="auto"/>
            </w:tcBorders>
            <w:shd w:val="clear" w:color="auto" w:fill="auto"/>
            <w:vAlign w:val="bottom"/>
          </w:tcPr>
          <w:p w:rsidR="006564B6" w:rsidRPr="007350DD" w:rsidRDefault="006564B6" w:rsidP="0058708D">
            <w:pPr>
              <w:suppressAutoHyphens w:val="0"/>
              <w:spacing w:before="80" w:after="80" w:line="220" w:lineRule="exact"/>
              <w:ind w:right="113"/>
              <w:jc w:val="right"/>
              <w:rPr>
                <w:b/>
                <w:bCs/>
                <w:sz w:val="18"/>
              </w:rPr>
            </w:pPr>
            <w:r w:rsidRPr="007350DD">
              <w:rPr>
                <w:b/>
                <w:bCs/>
                <w:sz w:val="18"/>
              </w:rPr>
              <w:t>3</w:t>
            </w:r>
            <w:r w:rsidR="0058708D" w:rsidRPr="007350DD">
              <w:rPr>
                <w:b/>
                <w:bCs/>
                <w:sz w:val="18"/>
              </w:rPr>
              <w:t xml:space="preserve"> </w:t>
            </w:r>
            <w:r w:rsidRPr="007350DD">
              <w:rPr>
                <w:b/>
                <w:bCs/>
                <w:sz w:val="18"/>
              </w:rPr>
              <w:t>889</w:t>
            </w:r>
          </w:p>
        </w:tc>
        <w:tc>
          <w:tcPr>
            <w:tcW w:w="655" w:type="dxa"/>
            <w:tcBorders>
              <w:top w:val="single" w:sz="12" w:space="0" w:color="auto"/>
              <w:bottom w:val="single" w:sz="12" w:space="0" w:color="auto"/>
            </w:tcBorders>
            <w:shd w:val="clear" w:color="auto" w:fill="auto"/>
            <w:vAlign w:val="bottom"/>
          </w:tcPr>
          <w:p w:rsidR="006564B6" w:rsidRPr="007350DD" w:rsidRDefault="006564B6" w:rsidP="0058708D">
            <w:pPr>
              <w:suppressAutoHyphens w:val="0"/>
              <w:spacing w:before="80" w:after="80" w:line="220" w:lineRule="exact"/>
              <w:ind w:right="113"/>
              <w:jc w:val="right"/>
              <w:rPr>
                <w:b/>
                <w:bCs/>
                <w:sz w:val="18"/>
              </w:rPr>
            </w:pPr>
            <w:r w:rsidRPr="007350DD">
              <w:rPr>
                <w:b/>
                <w:bCs/>
                <w:sz w:val="18"/>
              </w:rPr>
              <w:t>1</w:t>
            </w:r>
            <w:r w:rsidR="0058708D" w:rsidRPr="007350DD">
              <w:rPr>
                <w:b/>
                <w:bCs/>
                <w:sz w:val="18"/>
              </w:rPr>
              <w:t xml:space="preserve"> </w:t>
            </w:r>
            <w:r w:rsidRPr="007350DD">
              <w:rPr>
                <w:b/>
                <w:bCs/>
                <w:sz w:val="18"/>
              </w:rPr>
              <w:t>752</w:t>
            </w:r>
          </w:p>
        </w:tc>
        <w:tc>
          <w:tcPr>
            <w:tcW w:w="656" w:type="dxa"/>
            <w:tcBorders>
              <w:top w:val="single" w:sz="12" w:space="0" w:color="auto"/>
              <w:bottom w:val="single" w:sz="12" w:space="0" w:color="auto"/>
            </w:tcBorders>
            <w:shd w:val="clear" w:color="auto" w:fill="auto"/>
            <w:vAlign w:val="bottom"/>
          </w:tcPr>
          <w:p w:rsidR="006564B6" w:rsidRPr="007350DD" w:rsidRDefault="006564B6" w:rsidP="0058708D">
            <w:pPr>
              <w:suppressAutoHyphens w:val="0"/>
              <w:spacing w:before="80" w:after="80" w:line="220" w:lineRule="exact"/>
              <w:ind w:right="113"/>
              <w:jc w:val="right"/>
              <w:rPr>
                <w:b/>
                <w:bCs/>
                <w:sz w:val="18"/>
              </w:rPr>
            </w:pPr>
            <w:r w:rsidRPr="007350DD">
              <w:rPr>
                <w:b/>
                <w:bCs/>
                <w:sz w:val="18"/>
              </w:rPr>
              <w:t>1</w:t>
            </w:r>
            <w:r w:rsidR="0058708D" w:rsidRPr="007350DD">
              <w:rPr>
                <w:b/>
                <w:bCs/>
                <w:sz w:val="18"/>
              </w:rPr>
              <w:t xml:space="preserve"> </w:t>
            </w:r>
            <w:r w:rsidRPr="007350DD">
              <w:rPr>
                <w:b/>
                <w:bCs/>
                <w:sz w:val="18"/>
              </w:rPr>
              <w:t>872</w:t>
            </w:r>
          </w:p>
        </w:tc>
        <w:tc>
          <w:tcPr>
            <w:tcW w:w="694" w:type="dxa"/>
            <w:tcBorders>
              <w:top w:val="single" w:sz="12" w:space="0" w:color="auto"/>
              <w:bottom w:val="single" w:sz="12" w:space="0" w:color="auto"/>
            </w:tcBorders>
            <w:shd w:val="clear" w:color="auto" w:fill="auto"/>
            <w:vAlign w:val="bottom"/>
          </w:tcPr>
          <w:p w:rsidR="006564B6" w:rsidRPr="007350DD" w:rsidRDefault="006564B6" w:rsidP="0058708D">
            <w:pPr>
              <w:suppressAutoHyphens w:val="0"/>
              <w:spacing w:before="80" w:after="80" w:line="220" w:lineRule="exact"/>
              <w:ind w:right="113"/>
              <w:jc w:val="right"/>
              <w:rPr>
                <w:b/>
                <w:bCs/>
                <w:sz w:val="18"/>
              </w:rPr>
            </w:pPr>
            <w:r w:rsidRPr="007350DD">
              <w:rPr>
                <w:b/>
                <w:bCs/>
                <w:sz w:val="18"/>
              </w:rPr>
              <w:t>3</w:t>
            </w:r>
            <w:r w:rsidR="0058708D" w:rsidRPr="007350DD">
              <w:rPr>
                <w:b/>
                <w:bCs/>
                <w:sz w:val="18"/>
              </w:rPr>
              <w:t xml:space="preserve"> </w:t>
            </w:r>
            <w:r w:rsidRPr="007350DD">
              <w:rPr>
                <w:b/>
                <w:bCs/>
                <w:sz w:val="18"/>
              </w:rPr>
              <w:t>624</w:t>
            </w:r>
          </w:p>
        </w:tc>
        <w:tc>
          <w:tcPr>
            <w:tcW w:w="642" w:type="dxa"/>
            <w:tcBorders>
              <w:top w:val="single" w:sz="12" w:space="0" w:color="auto"/>
              <w:bottom w:val="single" w:sz="12" w:space="0" w:color="auto"/>
            </w:tcBorders>
            <w:shd w:val="clear" w:color="auto" w:fill="auto"/>
            <w:vAlign w:val="bottom"/>
          </w:tcPr>
          <w:p w:rsidR="006564B6" w:rsidRPr="007350DD" w:rsidRDefault="006564B6" w:rsidP="0058708D">
            <w:pPr>
              <w:suppressAutoHyphens w:val="0"/>
              <w:spacing w:before="80" w:after="80" w:line="220" w:lineRule="exact"/>
              <w:ind w:right="113"/>
              <w:jc w:val="right"/>
              <w:rPr>
                <w:b/>
                <w:bCs/>
                <w:sz w:val="18"/>
              </w:rPr>
            </w:pPr>
            <w:r w:rsidRPr="007350DD">
              <w:rPr>
                <w:b/>
                <w:bCs/>
                <w:sz w:val="18"/>
              </w:rPr>
              <w:t>894</w:t>
            </w:r>
          </w:p>
        </w:tc>
        <w:tc>
          <w:tcPr>
            <w:tcW w:w="643" w:type="dxa"/>
            <w:tcBorders>
              <w:top w:val="single" w:sz="12" w:space="0" w:color="auto"/>
              <w:bottom w:val="single" w:sz="12" w:space="0" w:color="auto"/>
            </w:tcBorders>
            <w:shd w:val="clear" w:color="auto" w:fill="auto"/>
            <w:vAlign w:val="bottom"/>
          </w:tcPr>
          <w:p w:rsidR="006564B6" w:rsidRPr="007350DD" w:rsidRDefault="006564B6" w:rsidP="0058708D">
            <w:pPr>
              <w:suppressAutoHyphens w:val="0"/>
              <w:spacing w:before="80" w:after="80" w:line="220" w:lineRule="exact"/>
              <w:ind w:right="113"/>
              <w:jc w:val="right"/>
              <w:rPr>
                <w:b/>
                <w:bCs/>
                <w:sz w:val="18"/>
              </w:rPr>
            </w:pPr>
            <w:r w:rsidRPr="007350DD">
              <w:rPr>
                <w:b/>
                <w:bCs/>
                <w:sz w:val="18"/>
              </w:rPr>
              <w:t>902</w:t>
            </w:r>
          </w:p>
        </w:tc>
        <w:tc>
          <w:tcPr>
            <w:tcW w:w="644" w:type="dxa"/>
            <w:tcBorders>
              <w:top w:val="single" w:sz="12" w:space="0" w:color="auto"/>
              <w:bottom w:val="single" w:sz="12" w:space="0" w:color="auto"/>
            </w:tcBorders>
            <w:shd w:val="clear" w:color="auto" w:fill="auto"/>
            <w:vAlign w:val="bottom"/>
          </w:tcPr>
          <w:p w:rsidR="006564B6" w:rsidRPr="007350DD" w:rsidRDefault="006564B6" w:rsidP="0058708D">
            <w:pPr>
              <w:suppressAutoHyphens w:val="0"/>
              <w:spacing w:before="80" w:after="80" w:line="220" w:lineRule="exact"/>
              <w:ind w:right="113"/>
              <w:jc w:val="right"/>
              <w:rPr>
                <w:b/>
                <w:bCs/>
                <w:sz w:val="18"/>
              </w:rPr>
            </w:pPr>
            <w:r w:rsidRPr="007350DD">
              <w:rPr>
                <w:b/>
                <w:bCs/>
                <w:sz w:val="18"/>
              </w:rPr>
              <w:t>1</w:t>
            </w:r>
            <w:r w:rsidR="0058708D" w:rsidRPr="007350DD">
              <w:rPr>
                <w:b/>
                <w:bCs/>
                <w:sz w:val="18"/>
              </w:rPr>
              <w:t xml:space="preserve"> </w:t>
            </w:r>
            <w:r w:rsidRPr="007350DD">
              <w:rPr>
                <w:b/>
                <w:bCs/>
                <w:sz w:val="18"/>
              </w:rPr>
              <w:t>796</w:t>
            </w:r>
          </w:p>
        </w:tc>
      </w:tr>
    </w:tbl>
    <w:p w:rsidR="004813F5" w:rsidRPr="007350DD" w:rsidRDefault="006564B6" w:rsidP="0058708D">
      <w:pPr>
        <w:pStyle w:val="SingleTxtG"/>
        <w:spacing w:before="240"/>
      </w:pPr>
      <w:r w:rsidRPr="007350DD">
        <w:t>170.</w:t>
      </w:r>
      <w:r w:rsidRPr="007350DD">
        <w:tab/>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has</w:t>
      </w:r>
      <w:r w:rsidR="001327BC" w:rsidRPr="007350DD">
        <w:t xml:space="preserve"> </w:t>
      </w:r>
      <w:r w:rsidRPr="007350DD">
        <w:t>conducted</w:t>
      </w:r>
      <w:r w:rsidR="001327BC" w:rsidRPr="007350DD">
        <w:t xml:space="preserve"> </w:t>
      </w:r>
      <w:r w:rsidRPr="007350DD">
        <w:t>various</w:t>
      </w:r>
      <w:r w:rsidR="001327BC" w:rsidRPr="007350DD">
        <w:t xml:space="preserve"> </w:t>
      </w:r>
      <w:r w:rsidRPr="007350DD">
        <w:t>studies,</w:t>
      </w:r>
      <w:r w:rsidR="001327BC" w:rsidRPr="007350DD">
        <w:t xml:space="preserve"> </w:t>
      </w:r>
      <w:r w:rsidRPr="007350DD">
        <w:t>with</w:t>
      </w:r>
      <w:r w:rsidR="001327BC" w:rsidRPr="007350DD">
        <w:t xml:space="preserve"> </w:t>
      </w:r>
      <w:r w:rsidRPr="007350DD">
        <w:t>the</w:t>
      </w:r>
      <w:r w:rsidR="001327BC" w:rsidRPr="007350DD">
        <w:t xml:space="preserve"> </w:t>
      </w:r>
      <w:r w:rsidRPr="007350DD">
        <w:t>assistance</w:t>
      </w:r>
      <w:r w:rsidR="001327BC" w:rsidRPr="007350DD">
        <w:t xml:space="preserve"> </w:t>
      </w:r>
      <w:r w:rsidRPr="007350DD">
        <w:t>of</w:t>
      </w:r>
      <w:r w:rsidR="001327BC" w:rsidRPr="007350DD">
        <w:t xml:space="preserve"> </w:t>
      </w:r>
      <w:r w:rsidRPr="007350DD">
        <w:t>international</w:t>
      </w:r>
      <w:r w:rsidR="001327BC" w:rsidRPr="007350DD">
        <w:t xml:space="preserve"> </w:t>
      </w:r>
      <w:r w:rsidRPr="007350DD">
        <w:t>bodies,</w:t>
      </w:r>
      <w:r w:rsidR="001327BC" w:rsidRPr="007350DD">
        <w:t xml:space="preserve"> </w:t>
      </w:r>
      <w:r w:rsidRPr="007350DD">
        <w:t>on</w:t>
      </w:r>
      <w:r w:rsidR="001327BC" w:rsidRPr="007350DD">
        <w:t xml:space="preserve"> </w:t>
      </w:r>
      <w:r w:rsidRPr="007350DD">
        <w:t>poverty,</w:t>
      </w:r>
      <w:r w:rsidR="001327BC" w:rsidRPr="007350DD">
        <w:t xml:space="preserve"> </w:t>
      </w:r>
      <w:r w:rsidRPr="007350DD">
        <w:t>including</w:t>
      </w:r>
      <w:r w:rsidR="001327BC" w:rsidRPr="007350DD">
        <w:t xml:space="preserve"> </w:t>
      </w:r>
      <w:r w:rsidRPr="007350DD">
        <w:t>a</w:t>
      </w:r>
      <w:r w:rsidR="001327BC" w:rsidRPr="007350DD">
        <w:t xml:space="preserve"> </w:t>
      </w:r>
      <w:r w:rsidRPr="007350DD">
        <w:t>1996</w:t>
      </w:r>
      <w:r w:rsidR="001327BC" w:rsidRPr="007350DD">
        <w:t xml:space="preserve"> </w:t>
      </w:r>
      <w:r w:rsidRPr="007350DD">
        <w:t>Inter-American</w:t>
      </w:r>
      <w:r w:rsidR="001327BC" w:rsidRPr="007350DD">
        <w:t xml:space="preserve"> </w:t>
      </w:r>
      <w:r w:rsidRPr="007350DD">
        <w:t>Development</w:t>
      </w:r>
      <w:r w:rsidR="001327BC" w:rsidRPr="007350DD">
        <w:t xml:space="preserve"> </w:t>
      </w:r>
      <w:r w:rsidRPr="007350DD">
        <w:t>Bank</w:t>
      </w:r>
      <w:r w:rsidR="001327BC" w:rsidRPr="007350DD">
        <w:t xml:space="preserve"> </w:t>
      </w:r>
      <w:r w:rsidRPr="007350DD">
        <w:t>(IADB)</w:t>
      </w:r>
      <w:r w:rsidR="001327BC" w:rsidRPr="007350DD">
        <w:t xml:space="preserve"> </w:t>
      </w:r>
      <w:r w:rsidRPr="007350DD">
        <w:t>national</w:t>
      </w:r>
      <w:r w:rsidR="001327BC" w:rsidRPr="007350DD">
        <w:t xml:space="preserve"> </w:t>
      </w:r>
      <w:r w:rsidRPr="007350DD">
        <w:t>study</w:t>
      </w:r>
      <w:r w:rsidR="001327BC" w:rsidRPr="007350DD">
        <w:t xml:space="preserve"> </w:t>
      </w:r>
      <w:r w:rsidRPr="007350DD">
        <w:t>to</w:t>
      </w:r>
      <w:r w:rsidR="001327BC" w:rsidRPr="007350DD">
        <w:t xml:space="preserve"> </w:t>
      </w:r>
      <w:r w:rsidRPr="007350DD">
        <w:t>estimate</w:t>
      </w:r>
      <w:r w:rsidR="001327BC" w:rsidRPr="007350DD">
        <w:t xml:space="preserve"> </w:t>
      </w:r>
      <w:r w:rsidRPr="007350DD">
        <w:t>the</w:t>
      </w:r>
      <w:r w:rsidR="001327BC" w:rsidRPr="007350DD">
        <w:t xml:space="preserve"> </w:t>
      </w:r>
      <w:r w:rsidRPr="007350DD">
        <w:t>extent,</w:t>
      </w:r>
      <w:r w:rsidR="001327BC" w:rsidRPr="007350DD">
        <w:t xml:space="preserve"> </w:t>
      </w:r>
      <w:r w:rsidRPr="007350DD">
        <w:t>main</w:t>
      </w:r>
      <w:r w:rsidR="001327BC" w:rsidRPr="007350DD">
        <w:t xml:space="preserve"> </w:t>
      </w:r>
      <w:r w:rsidRPr="007350DD">
        <w:t>characteristics</w:t>
      </w:r>
      <w:r w:rsidR="001327BC" w:rsidRPr="007350DD">
        <w:t xml:space="preserve"> </w:t>
      </w:r>
      <w:r w:rsidRPr="007350DD">
        <w:t>of</w:t>
      </w:r>
      <w:r w:rsidR="001327BC" w:rsidRPr="007350DD">
        <w:t xml:space="preserve"> </w:t>
      </w:r>
      <w:r w:rsidRPr="007350DD">
        <w:t>poverty</w:t>
      </w:r>
      <w:r w:rsidR="001327BC" w:rsidRPr="007350DD">
        <w:t xml:space="preserve"> </w:t>
      </w:r>
      <w:r w:rsidRPr="007350DD">
        <w:t>and</w:t>
      </w:r>
      <w:r w:rsidR="001327BC" w:rsidRPr="007350DD">
        <w:t xml:space="preserve"> </w:t>
      </w:r>
      <w:r w:rsidRPr="007350DD">
        <w:t>income</w:t>
      </w:r>
      <w:r w:rsidR="001327BC" w:rsidRPr="007350DD">
        <w:t xml:space="preserve"> </w:t>
      </w:r>
      <w:r w:rsidRPr="007350DD">
        <w:t>distribution</w:t>
      </w:r>
      <w:r w:rsidR="001327BC" w:rsidRPr="007350DD">
        <w:t xml:space="preserve"> </w:t>
      </w:r>
      <w:r w:rsidRPr="007350DD">
        <w:t>and</w:t>
      </w:r>
      <w:r w:rsidR="001327BC" w:rsidRPr="007350DD">
        <w:t xml:space="preserve"> </w:t>
      </w:r>
      <w:r w:rsidRPr="007350DD">
        <w:t>a</w:t>
      </w:r>
      <w:r w:rsidR="001327BC" w:rsidRPr="007350DD">
        <w:t xml:space="preserve"> </w:t>
      </w:r>
      <w:r w:rsidRPr="007350DD">
        <w:t>2001</w:t>
      </w:r>
      <w:r w:rsidR="001327BC" w:rsidRPr="007350DD">
        <w:t xml:space="preserve"> </w:t>
      </w:r>
      <w:r w:rsidRPr="007350DD">
        <w:t>Commonwealth</w:t>
      </w:r>
      <w:r w:rsidR="001327BC" w:rsidRPr="007350DD">
        <w:t xml:space="preserve"> </w:t>
      </w:r>
      <w:r w:rsidRPr="007350DD">
        <w:t>Secretariat</w:t>
      </w:r>
      <w:r w:rsidR="001327BC" w:rsidRPr="007350DD">
        <w:t xml:space="preserve"> </w:t>
      </w:r>
      <w:r w:rsidRPr="007350DD">
        <w:t>examination</w:t>
      </w:r>
      <w:r w:rsidR="001327BC" w:rsidRPr="007350DD">
        <w:t xml:space="preserve"> </w:t>
      </w:r>
      <w:r w:rsidRPr="007350DD">
        <w:t>of</w:t>
      </w:r>
      <w:r w:rsidR="001327BC" w:rsidRPr="007350DD">
        <w:t xml:space="preserve"> </w:t>
      </w:r>
      <w:r w:rsidRPr="007350DD">
        <w:t>poverty</w:t>
      </w:r>
      <w:r w:rsidR="001327BC" w:rsidRPr="007350DD">
        <w:t xml:space="preserve"> </w:t>
      </w:r>
      <w:r w:rsidRPr="007350DD">
        <w:t>in</w:t>
      </w:r>
      <w:r w:rsidR="001327BC" w:rsidRPr="007350DD">
        <w:t xml:space="preserve"> </w:t>
      </w:r>
      <w:r w:rsidRPr="007350DD">
        <w:t>a</w:t>
      </w:r>
      <w:r w:rsidR="001327BC" w:rsidRPr="007350DD">
        <w:t xml:space="preserve"> </w:t>
      </w:r>
      <w:r w:rsidRPr="007350DD">
        <w:t>rural</w:t>
      </w:r>
      <w:r w:rsidR="001327BC" w:rsidRPr="007350DD">
        <w:t xml:space="preserve"> </w:t>
      </w:r>
      <w:r w:rsidRPr="007350DD">
        <w:t>and</w:t>
      </w:r>
      <w:r w:rsidR="001327BC" w:rsidRPr="007350DD">
        <w:t xml:space="preserve"> </w:t>
      </w:r>
      <w:r w:rsidRPr="007350DD">
        <w:t>an</w:t>
      </w:r>
      <w:r w:rsidR="001327BC" w:rsidRPr="007350DD">
        <w:t xml:space="preserve"> </w:t>
      </w:r>
      <w:r w:rsidRPr="007350DD">
        <w:t>urban</w:t>
      </w:r>
      <w:r w:rsidR="001327BC" w:rsidRPr="007350DD">
        <w:t xml:space="preserve"> </w:t>
      </w:r>
      <w:r w:rsidRPr="007350DD">
        <w:t>district.</w:t>
      </w:r>
      <w:r w:rsidR="001327BC" w:rsidRPr="007350DD">
        <w:t xml:space="preserve"> </w:t>
      </w:r>
      <w:r w:rsidRPr="007350DD">
        <w:t>Among</w:t>
      </w:r>
      <w:r w:rsidR="001327BC" w:rsidRPr="007350DD">
        <w:t xml:space="preserve"> </w:t>
      </w:r>
      <w:r w:rsidRPr="007350DD">
        <w:t>other</w:t>
      </w:r>
      <w:r w:rsidR="001327BC" w:rsidRPr="007350DD">
        <w:t xml:space="preserve"> </w:t>
      </w:r>
      <w:r w:rsidRPr="007350DD">
        <w:t>things,</w:t>
      </w:r>
      <w:r w:rsidR="001327BC" w:rsidRPr="007350DD">
        <w:t xml:space="preserve"> </w:t>
      </w:r>
      <w:r w:rsidRPr="007350DD">
        <w:t>the</w:t>
      </w:r>
      <w:r w:rsidR="001327BC" w:rsidRPr="007350DD">
        <w:t xml:space="preserve"> </w:t>
      </w:r>
      <w:r w:rsidRPr="007350DD">
        <w:t>studies</w:t>
      </w:r>
      <w:r w:rsidR="001327BC" w:rsidRPr="007350DD">
        <w:t xml:space="preserve"> </w:t>
      </w:r>
      <w:r w:rsidRPr="007350DD">
        <w:t>revealed</w:t>
      </w:r>
      <w:r w:rsidR="001327BC" w:rsidRPr="007350DD">
        <w:t xml:space="preserve"> </w:t>
      </w:r>
      <w:r w:rsidRPr="007350DD">
        <w:t>that</w:t>
      </w:r>
      <w:r w:rsidR="001327BC" w:rsidRPr="007350DD">
        <w:t xml:space="preserve"> </w:t>
      </w:r>
      <w:r w:rsidRPr="007350DD">
        <w:t>poor</w:t>
      </w:r>
      <w:r w:rsidR="001327BC" w:rsidRPr="007350DD">
        <w:t xml:space="preserve"> </w:t>
      </w:r>
      <w:r w:rsidRPr="007350DD">
        <w:t>households</w:t>
      </w:r>
      <w:r w:rsidR="001327BC" w:rsidRPr="007350DD">
        <w:t xml:space="preserve"> </w:t>
      </w:r>
      <w:r w:rsidRPr="007350DD">
        <w:t>spent</w:t>
      </w:r>
      <w:r w:rsidR="001327BC" w:rsidRPr="007350DD">
        <w:t xml:space="preserve"> </w:t>
      </w:r>
      <w:r w:rsidRPr="007350DD">
        <w:t>most</w:t>
      </w:r>
      <w:r w:rsidR="001327BC" w:rsidRPr="007350DD">
        <w:t xml:space="preserve"> </w:t>
      </w:r>
      <w:r w:rsidRPr="007350DD">
        <w:t>of</w:t>
      </w:r>
      <w:r w:rsidR="001327BC" w:rsidRPr="007350DD">
        <w:t xml:space="preserve"> </w:t>
      </w:r>
      <w:r w:rsidRPr="007350DD">
        <w:t>their</w:t>
      </w:r>
      <w:r w:rsidR="001327BC" w:rsidRPr="007350DD">
        <w:t xml:space="preserve"> </w:t>
      </w:r>
      <w:r w:rsidRPr="007350DD">
        <w:t>money</w:t>
      </w:r>
      <w:r w:rsidR="001327BC" w:rsidRPr="007350DD">
        <w:t xml:space="preserve"> </w:t>
      </w:r>
      <w:r w:rsidRPr="007350DD">
        <w:t>on</w:t>
      </w:r>
      <w:r w:rsidR="001327BC" w:rsidRPr="007350DD">
        <w:t xml:space="preserve"> </w:t>
      </w:r>
      <w:r w:rsidRPr="007350DD">
        <w:t>food</w:t>
      </w:r>
      <w:r w:rsidR="001327BC" w:rsidRPr="007350DD">
        <w:t xml:space="preserve"> </w:t>
      </w:r>
      <w:r w:rsidRPr="007350DD">
        <w:t>and</w:t>
      </w:r>
      <w:r w:rsidR="001327BC" w:rsidRPr="007350DD">
        <w:t xml:space="preserve"> </w:t>
      </w:r>
      <w:r w:rsidRPr="007350DD">
        <w:t>the</w:t>
      </w:r>
      <w:r w:rsidR="001327BC" w:rsidRPr="007350DD">
        <w:t xml:space="preserve"> </w:t>
      </w:r>
      <w:r w:rsidRPr="007350DD">
        <w:t>payment</w:t>
      </w:r>
      <w:r w:rsidR="001327BC" w:rsidRPr="007350DD">
        <w:t xml:space="preserve"> </w:t>
      </w:r>
      <w:r w:rsidRPr="007350DD">
        <w:t>of</w:t>
      </w:r>
      <w:r w:rsidR="001327BC" w:rsidRPr="007350DD">
        <w:t xml:space="preserve"> </w:t>
      </w:r>
      <w:r w:rsidRPr="007350DD">
        <w:t>bills</w:t>
      </w:r>
      <w:r w:rsidR="001327BC" w:rsidRPr="007350DD">
        <w:t xml:space="preserve"> </w:t>
      </w:r>
      <w:r w:rsidRPr="007350DD">
        <w:t>and</w:t>
      </w:r>
      <w:r w:rsidR="001327BC" w:rsidRPr="007350DD">
        <w:t xml:space="preserve"> </w:t>
      </w:r>
      <w:r w:rsidRPr="007350DD">
        <w:t>estimated</w:t>
      </w:r>
      <w:r w:rsidR="001327BC" w:rsidRPr="007350DD">
        <w:t xml:space="preserve"> </w:t>
      </w:r>
      <w:r w:rsidRPr="007350DD">
        <w:t>that</w:t>
      </w:r>
      <w:r w:rsidR="001327BC" w:rsidRPr="007350DD">
        <w:t xml:space="preserve"> </w:t>
      </w:r>
      <w:r w:rsidRPr="007350DD">
        <w:t>the</w:t>
      </w:r>
      <w:r w:rsidR="001327BC" w:rsidRPr="007350DD">
        <w:t xml:space="preserve"> </w:t>
      </w:r>
      <w:r w:rsidRPr="007350DD">
        <w:t>extent</w:t>
      </w:r>
      <w:r w:rsidR="001327BC" w:rsidRPr="007350DD">
        <w:t xml:space="preserve"> </w:t>
      </w:r>
      <w:r w:rsidRPr="007350DD">
        <w:t>of</w:t>
      </w:r>
      <w:r w:rsidR="001327BC" w:rsidRPr="007350DD">
        <w:t xml:space="preserve"> </w:t>
      </w:r>
      <w:r w:rsidRPr="007350DD">
        <w:t>poverty</w:t>
      </w:r>
      <w:r w:rsidR="001327BC" w:rsidRPr="007350DD">
        <w:t xml:space="preserve"> </w:t>
      </w:r>
      <w:r w:rsidRPr="007350DD">
        <w:t>in</w:t>
      </w:r>
      <w:r w:rsidR="001327BC" w:rsidRPr="007350DD">
        <w:t xml:space="preserve"> </w:t>
      </w:r>
      <w:r w:rsidRPr="007350DD">
        <w:t>Barbados</w:t>
      </w:r>
      <w:r w:rsidR="001327BC" w:rsidRPr="007350DD">
        <w:t xml:space="preserve"> </w:t>
      </w:r>
      <w:r w:rsidRPr="007350DD">
        <w:t>was</w:t>
      </w:r>
      <w:r w:rsidR="001327BC" w:rsidRPr="007350DD">
        <w:t xml:space="preserve"> </w:t>
      </w:r>
      <w:r w:rsidRPr="007350DD">
        <w:t>13.9%.</w:t>
      </w:r>
      <w:r w:rsidRPr="007350DD">
        <w:rPr>
          <w:rStyle w:val="FootnoteReference"/>
        </w:rPr>
        <w:footnoteReference w:id="35"/>
      </w:r>
      <w:r w:rsidR="006461CD" w:rsidRPr="007350DD">
        <w:t xml:space="preserve"> </w:t>
      </w:r>
      <w:r w:rsidRPr="007350DD">
        <w:t>Income</w:t>
      </w:r>
      <w:r w:rsidR="001327BC" w:rsidRPr="007350DD">
        <w:t xml:space="preserve"> </w:t>
      </w:r>
      <w:r w:rsidRPr="007350DD">
        <w:t>is</w:t>
      </w:r>
      <w:r w:rsidR="001327BC" w:rsidRPr="007350DD">
        <w:t xml:space="preserve"> </w:t>
      </w:r>
      <w:r w:rsidRPr="007350DD">
        <w:t>the</w:t>
      </w:r>
      <w:r w:rsidR="001327BC" w:rsidRPr="007350DD">
        <w:t xml:space="preserve"> </w:t>
      </w:r>
      <w:r w:rsidRPr="007350DD">
        <w:t>main</w:t>
      </w:r>
      <w:r w:rsidR="001327BC" w:rsidRPr="007350DD">
        <w:t xml:space="preserve"> </w:t>
      </w:r>
      <w:r w:rsidRPr="007350DD">
        <w:t>criterion</w:t>
      </w:r>
      <w:r w:rsidR="001327BC" w:rsidRPr="007350DD">
        <w:t xml:space="preserve"> </w:t>
      </w:r>
      <w:r w:rsidRPr="007350DD">
        <w:t>for</w:t>
      </w:r>
      <w:r w:rsidR="001327BC" w:rsidRPr="007350DD">
        <w:t xml:space="preserve"> </w:t>
      </w:r>
      <w:r w:rsidRPr="007350DD">
        <w:t>deciding</w:t>
      </w:r>
      <w:r w:rsidR="001327BC" w:rsidRPr="007350DD">
        <w:t xml:space="preserve"> </w:t>
      </w:r>
      <w:r w:rsidRPr="007350DD">
        <w:t>the</w:t>
      </w:r>
      <w:r w:rsidR="001327BC" w:rsidRPr="007350DD">
        <w:t xml:space="preserve"> </w:t>
      </w:r>
      <w:r w:rsidRPr="007350DD">
        <w:t>extent</w:t>
      </w:r>
      <w:r w:rsidR="001327BC" w:rsidRPr="007350DD">
        <w:t xml:space="preserve"> </w:t>
      </w:r>
      <w:r w:rsidRPr="007350DD">
        <w:t>and</w:t>
      </w:r>
      <w:r w:rsidR="001327BC" w:rsidRPr="007350DD">
        <w:t xml:space="preserve"> </w:t>
      </w:r>
      <w:r w:rsidRPr="007350DD">
        <w:t>level</w:t>
      </w:r>
      <w:r w:rsidR="001327BC" w:rsidRPr="007350DD">
        <w:t xml:space="preserve"> </w:t>
      </w:r>
      <w:r w:rsidRPr="007350DD">
        <w:t>of</w:t>
      </w:r>
      <w:r w:rsidR="001327BC" w:rsidRPr="007350DD">
        <w:t xml:space="preserve"> </w:t>
      </w:r>
      <w:r w:rsidRPr="007350DD">
        <w:t>assistance</w:t>
      </w:r>
      <w:r w:rsidR="001327BC" w:rsidRPr="007350DD">
        <w:t xml:space="preserve"> </w:t>
      </w:r>
      <w:r w:rsidRPr="007350DD">
        <w:t>offered</w:t>
      </w:r>
      <w:r w:rsidR="001327BC" w:rsidRPr="007350DD">
        <w:t xml:space="preserve"> </w:t>
      </w:r>
      <w:r w:rsidRPr="007350DD">
        <w:t>by</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Other</w:t>
      </w:r>
      <w:r w:rsidR="001327BC" w:rsidRPr="007350DD">
        <w:t xml:space="preserve"> </w:t>
      </w:r>
      <w:r w:rsidRPr="007350DD">
        <w:t>factors,</w:t>
      </w:r>
      <w:r w:rsidR="001327BC" w:rsidRPr="007350DD">
        <w:t xml:space="preserve"> </w:t>
      </w:r>
      <w:r w:rsidRPr="007350DD">
        <w:t>such</w:t>
      </w:r>
      <w:r w:rsidR="001327BC" w:rsidRPr="007350DD">
        <w:t xml:space="preserve"> </w:t>
      </w:r>
      <w:r w:rsidRPr="007350DD">
        <w:t>as</w:t>
      </w:r>
      <w:r w:rsidR="001327BC" w:rsidRPr="007350DD">
        <w:t xml:space="preserve"> </w:t>
      </w:r>
      <w:r w:rsidRPr="007350DD">
        <w:t>general</w:t>
      </w:r>
      <w:r w:rsidR="001327BC" w:rsidRPr="007350DD">
        <w:t xml:space="preserve"> </w:t>
      </w:r>
      <w:r w:rsidRPr="007350DD">
        <w:t>living</w:t>
      </w:r>
      <w:r w:rsidR="001327BC" w:rsidRPr="007350DD">
        <w:t xml:space="preserve"> </w:t>
      </w:r>
      <w:r w:rsidRPr="007350DD">
        <w:t>conditions,</w:t>
      </w:r>
      <w:r w:rsidR="001327BC" w:rsidRPr="007350DD">
        <w:t xml:space="preserve"> </w:t>
      </w:r>
      <w:r w:rsidRPr="007350DD">
        <w:t>home</w:t>
      </w:r>
      <w:r w:rsidR="001327BC" w:rsidRPr="007350DD">
        <w:t xml:space="preserve"> </w:t>
      </w:r>
      <w:r w:rsidRPr="007350DD">
        <w:t>environment</w:t>
      </w:r>
      <w:r w:rsidR="001327BC" w:rsidRPr="007350DD">
        <w:t xml:space="preserve"> </w:t>
      </w:r>
      <w:r w:rsidRPr="007350DD">
        <w:t>and</w:t>
      </w:r>
      <w:r w:rsidR="001327BC" w:rsidRPr="007350DD">
        <w:t xml:space="preserve"> </w:t>
      </w:r>
      <w:r w:rsidRPr="007350DD">
        <w:t>the</w:t>
      </w:r>
      <w:r w:rsidR="001327BC" w:rsidRPr="007350DD">
        <w:t xml:space="preserve"> </w:t>
      </w:r>
      <w:r w:rsidRPr="007350DD">
        <w:t>parent/guardian</w:t>
      </w:r>
      <w:r w:rsidR="00EA19E5" w:rsidRPr="007350DD">
        <w:t>’</w:t>
      </w:r>
      <w:r w:rsidRPr="007350DD">
        <w:t>s</w:t>
      </w:r>
      <w:r w:rsidR="001327BC" w:rsidRPr="007350DD">
        <w:t xml:space="preserve"> </w:t>
      </w:r>
      <w:r w:rsidRPr="007350DD">
        <w:t>ability</w:t>
      </w:r>
      <w:r w:rsidR="001327BC" w:rsidRPr="007350DD">
        <w:t xml:space="preserve"> </w:t>
      </w:r>
      <w:r w:rsidRPr="007350DD">
        <w:t>to</w:t>
      </w:r>
      <w:r w:rsidR="001327BC" w:rsidRPr="007350DD">
        <w:t xml:space="preserve"> </w:t>
      </w:r>
      <w:r w:rsidRPr="007350DD">
        <w:t>secure</w:t>
      </w:r>
      <w:r w:rsidR="001327BC" w:rsidRPr="007350DD">
        <w:t xml:space="preserve"> </w:t>
      </w:r>
      <w:r w:rsidRPr="007350DD">
        <w:t>the</w:t>
      </w:r>
      <w:r w:rsidR="001327BC" w:rsidRPr="007350DD">
        <w:t xml:space="preserve"> </w:t>
      </w:r>
      <w:r w:rsidRPr="007350DD">
        <w:t>basic</w:t>
      </w:r>
      <w:r w:rsidR="001327BC" w:rsidRPr="007350DD">
        <w:t xml:space="preserve"> </w:t>
      </w:r>
      <w:r w:rsidRPr="007350DD">
        <w:t>needs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are</w:t>
      </w:r>
      <w:r w:rsidR="001327BC" w:rsidRPr="007350DD">
        <w:t xml:space="preserve"> </w:t>
      </w:r>
      <w:r w:rsidRPr="007350DD">
        <w:t>taken</w:t>
      </w:r>
      <w:r w:rsidR="001327BC" w:rsidRPr="007350DD">
        <w:t xml:space="preserve"> </w:t>
      </w:r>
      <w:r w:rsidRPr="007350DD">
        <w:t>into</w:t>
      </w:r>
      <w:r w:rsidR="001327BC" w:rsidRPr="007350DD">
        <w:t xml:space="preserve"> </w:t>
      </w:r>
      <w:r w:rsidRPr="007350DD">
        <w:t>account.</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has</w:t>
      </w:r>
      <w:r w:rsidR="001327BC" w:rsidRPr="007350DD">
        <w:t xml:space="preserve"> </w:t>
      </w:r>
      <w:r w:rsidRPr="007350DD">
        <w:t>recently</w:t>
      </w:r>
      <w:r w:rsidR="001327BC" w:rsidRPr="007350DD">
        <w:t xml:space="preserve"> </w:t>
      </w:r>
      <w:r w:rsidRPr="007350DD">
        <w:t>completed</w:t>
      </w:r>
      <w:r w:rsidR="001327BC" w:rsidRPr="007350DD">
        <w:t xml:space="preserve"> </w:t>
      </w:r>
      <w:r w:rsidRPr="007350DD">
        <w:t>an</w:t>
      </w:r>
      <w:r w:rsidR="001327BC" w:rsidRPr="007350DD">
        <w:t xml:space="preserve"> </w:t>
      </w:r>
      <w:r w:rsidRPr="007350DD">
        <w:t>official</w:t>
      </w:r>
      <w:r w:rsidR="001327BC" w:rsidRPr="007350DD">
        <w:t xml:space="preserve"> </w:t>
      </w:r>
      <w:r w:rsidRPr="007350DD">
        <w:t>Assessment</w:t>
      </w:r>
      <w:r w:rsidR="001327BC" w:rsidRPr="007350DD">
        <w:t xml:space="preserve"> </w:t>
      </w:r>
      <w:r w:rsidRPr="007350DD">
        <w:t>of</w:t>
      </w:r>
      <w:r w:rsidR="001327BC" w:rsidRPr="007350DD">
        <w:t xml:space="preserve"> </w:t>
      </w:r>
      <w:r w:rsidRPr="007350DD">
        <w:t>Living</w:t>
      </w:r>
      <w:r w:rsidR="001327BC" w:rsidRPr="007350DD">
        <w:t xml:space="preserve"> </w:t>
      </w:r>
      <w:r w:rsidRPr="007350DD">
        <w:t>Conditions</w:t>
      </w:r>
      <w:r w:rsidR="001327BC" w:rsidRPr="007350DD">
        <w:t xml:space="preserve"> </w:t>
      </w:r>
      <w:r w:rsidRPr="007350DD">
        <w:t>in</w:t>
      </w:r>
      <w:r w:rsidR="001327BC" w:rsidRPr="007350DD">
        <w:t xml:space="preserve"> </w:t>
      </w:r>
      <w:r w:rsidRPr="007350DD">
        <w:t>Barbados</w:t>
      </w:r>
      <w:r w:rsidR="001327BC" w:rsidRPr="007350DD">
        <w:t xml:space="preserve"> </w:t>
      </w:r>
      <w:r w:rsidRPr="007350DD">
        <w:t>and</w:t>
      </w:r>
      <w:r w:rsidR="001327BC" w:rsidRPr="007350DD">
        <w:t xml:space="preserve"> </w:t>
      </w:r>
      <w:r w:rsidRPr="007350DD">
        <w:t>the</w:t>
      </w:r>
      <w:r w:rsidR="001327BC" w:rsidRPr="007350DD">
        <w:t xml:space="preserve"> </w:t>
      </w:r>
      <w:r w:rsidRPr="007350DD">
        <w:t>draft</w:t>
      </w:r>
      <w:r w:rsidR="001327BC" w:rsidRPr="007350DD">
        <w:t xml:space="preserve"> </w:t>
      </w:r>
      <w:r w:rsidRPr="007350DD">
        <w:t>document</w:t>
      </w:r>
      <w:r w:rsidR="001327BC" w:rsidRPr="007350DD">
        <w:t xml:space="preserve"> </w:t>
      </w:r>
      <w:r w:rsidRPr="007350DD">
        <w:t>is</w:t>
      </w:r>
      <w:r w:rsidR="001327BC" w:rsidRPr="007350DD">
        <w:t xml:space="preserve"> </w:t>
      </w:r>
      <w:r w:rsidRPr="007350DD">
        <w:t>currently</w:t>
      </w:r>
      <w:r w:rsidR="001327BC" w:rsidRPr="007350DD">
        <w:t xml:space="preserve"> </w:t>
      </w:r>
      <w:r w:rsidRPr="007350DD">
        <w:t>being</w:t>
      </w:r>
      <w:r w:rsidR="001327BC" w:rsidRPr="007350DD">
        <w:t xml:space="preserve"> </w:t>
      </w:r>
      <w:r w:rsidRPr="007350DD">
        <w:t>subjected</w:t>
      </w:r>
      <w:r w:rsidR="001327BC" w:rsidRPr="007350DD">
        <w:t xml:space="preserve"> </w:t>
      </w:r>
      <w:r w:rsidRPr="007350DD">
        <w:t>to</w:t>
      </w:r>
      <w:r w:rsidR="001327BC" w:rsidRPr="007350DD">
        <w:t xml:space="preserve"> </w:t>
      </w:r>
      <w:r w:rsidRPr="007350DD">
        <w:t>public</w:t>
      </w:r>
      <w:r w:rsidR="001327BC" w:rsidRPr="007350DD">
        <w:t xml:space="preserve"> </w:t>
      </w:r>
      <w:r w:rsidRPr="007350DD">
        <w:t>review</w:t>
      </w:r>
      <w:r w:rsidR="001327BC" w:rsidRPr="007350DD">
        <w:t xml:space="preserve"> </w:t>
      </w:r>
      <w:r w:rsidRPr="007350DD">
        <w:t>and</w:t>
      </w:r>
      <w:r w:rsidR="001327BC" w:rsidRPr="007350DD">
        <w:t xml:space="preserve"> </w:t>
      </w:r>
      <w:r w:rsidRPr="007350DD">
        <w:t>debate</w:t>
      </w:r>
      <w:r w:rsidR="001327BC" w:rsidRPr="007350DD">
        <w:t xml:space="preserve"> </w:t>
      </w:r>
      <w:r w:rsidRPr="007350DD">
        <w:t>prior</w:t>
      </w:r>
      <w:r w:rsidR="001327BC" w:rsidRPr="007350DD">
        <w:t xml:space="preserve"> </w:t>
      </w:r>
      <w:r w:rsidRPr="007350DD">
        <w:t>to</w:t>
      </w:r>
      <w:r w:rsidR="001327BC" w:rsidRPr="007350DD">
        <w:t xml:space="preserve"> </w:t>
      </w:r>
      <w:r w:rsidRPr="007350DD">
        <w:t>its</w:t>
      </w:r>
      <w:r w:rsidR="001327BC" w:rsidRPr="007350DD">
        <w:t xml:space="preserve"> </w:t>
      </w:r>
      <w:r w:rsidRPr="007350DD">
        <w:t>finalization.</w:t>
      </w:r>
      <w:r w:rsidRPr="007350DD">
        <w:rPr>
          <w:rStyle w:val="FootnoteReference"/>
        </w:rPr>
        <w:footnoteReference w:id="36"/>
      </w:r>
      <w:r w:rsidR="001327BC" w:rsidRPr="007350DD">
        <w:t xml:space="preserve"> </w:t>
      </w:r>
      <w:r w:rsidRPr="007350DD">
        <w:t>Various</w:t>
      </w:r>
      <w:r w:rsidR="001327BC" w:rsidRPr="007350DD">
        <w:t xml:space="preserve"> </w:t>
      </w:r>
      <w:r w:rsidRPr="007350DD">
        <w:t>non-governmental</w:t>
      </w:r>
      <w:r w:rsidR="001327BC" w:rsidRPr="007350DD">
        <w:t xml:space="preserve"> </w:t>
      </w:r>
      <w:r w:rsidRPr="007350DD">
        <w:lastRenderedPageBreak/>
        <w:t>organizations</w:t>
      </w:r>
      <w:r w:rsidR="001327BC" w:rsidRPr="007350DD">
        <w:t xml:space="preserve"> </w:t>
      </w:r>
      <w:r w:rsidRPr="007350DD">
        <w:t>assist</w:t>
      </w:r>
      <w:r w:rsidR="001327BC" w:rsidRPr="007350DD">
        <w:t xml:space="preserve"> </w:t>
      </w:r>
      <w:r w:rsidRPr="007350DD">
        <w:t>in</w:t>
      </w:r>
      <w:r w:rsidR="001327BC" w:rsidRPr="007350DD">
        <w:t xml:space="preserve"> </w:t>
      </w:r>
      <w:r w:rsidRPr="007350DD">
        <w:t>enabling</w:t>
      </w:r>
      <w:r w:rsidR="001327BC" w:rsidRPr="007350DD">
        <w:t xml:space="preserve"> </w:t>
      </w:r>
      <w:r w:rsidRPr="007350DD">
        <w:t>children</w:t>
      </w:r>
      <w:r w:rsidR="001327BC" w:rsidRPr="007350DD">
        <w:t xml:space="preserve"> </w:t>
      </w:r>
      <w:r w:rsidRPr="007350DD">
        <w:t>and</w:t>
      </w:r>
      <w:r w:rsidR="001327BC" w:rsidRPr="007350DD">
        <w:t xml:space="preserve"> </w:t>
      </w:r>
      <w:r w:rsidRPr="007350DD">
        <w:t>their</w:t>
      </w:r>
      <w:r w:rsidR="001327BC" w:rsidRPr="007350DD">
        <w:t xml:space="preserve"> </w:t>
      </w:r>
      <w:r w:rsidRPr="007350DD">
        <w:t>families</w:t>
      </w:r>
      <w:r w:rsidR="001327BC" w:rsidRPr="007350DD">
        <w:t xml:space="preserve"> </w:t>
      </w:r>
      <w:r w:rsidRPr="007350DD">
        <w:t>to</w:t>
      </w:r>
      <w:r w:rsidR="001327BC" w:rsidRPr="007350DD">
        <w:t xml:space="preserve"> </w:t>
      </w:r>
      <w:r w:rsidRPr="007350DD">
        <w:t>have</w:t>
      </w:r>
      <w:r w:rsidR="001327BC" w:rsidRPr="007350DD">
        <w:t xml:space="preserve"> </w:t>
      </w:r>
      <w:r w:rsidRPr="007350DD">
        <w:t>a</w:t>
      </w:r>
      <w:r w:rsidR="001327BC" w:rsidRPr="007350DD">
        <w:t xml:space="preserve"> </w:t>
      </w:r>
      <w:r w:rsidRPr="007350DD">
        <w:t>decent</w:t>
      </w:r>
      <w:r w:rsidR="001327BC" w:rsidRPr="007350DD">
        <w:t xml:space="preserve"> </w:t>
      </w:r>
      <w:r w:rsidRPr="007350DD">
        <w:t>standard</w:t>
      </w:r>
      <w:r w:rsidR="001327BC" w:rsidRPr="007350DD">
        <w:t xml:space="preserve"> </w:t>
      </w:r>
      <w:r w:rsidRPr="007350DD">
        <w:t>of</w:t>
      </w:r>
      <w:r w:rsidR="001327BC" w:rsidRPr="007350DD">
        <w:t xml:space="preserve"> </w:t>
      </w:r>
      <w:r w:rsidRPr="007350DD">
        <w:t>living</w:t>
      </w:r>
      <w:r w:rsidR="001327BC" w:rsidRPr="007350DD">
        <w:t xml:space="preserve"> </w:t>
      </w:r>
      <w:r w:rsidRPr="007350DD">
        <w:t>but</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entity</w:t>
      </w:r>
      <w:r w:rsidR="001327BC" w:rsidRPr="007350DD">
        <w:t xml:space="preserve"> </w:t>
      </w:r>
      <w:r w:rsidRPr="007350DD">
        <w:t>with</w:t>
      </w:r>
      <w:r w:rsidR="001327BC" w:rsidRPr="007350DD">
        <w:t xml:space="preserve"> </w:t>
      </w:r>
      <w:r w:rsidRPr="007350DD">
        <w:t>primary</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this</w:t>
      </w:r>
      <w:r w:rsidR="001327BC" w:rsidRPr="007350DD">
        <w:t xml:space="preserve"> </w:t>
      </w:r>
      <w:r w:rsidRPr="007350DD">
        <w:t>area</w:t>
      </w:r>
      <w:r w:rsidR="001327BC" w:rsidRPr="007350DD">
        <w:t xml:space="preserve"> </w:t>
      </w:r>
      <w:r w:rsidRPr="007350DD">
        <w:t>is</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Care,</w:t>
      </w:r>
      <w:r w:rsidR="001327BC" w:rsidRPr="007350DD">
        <w:t xml:space="preserve"> </w:t>
      </w:r>
      <w:r w:rsidRPr="007350DD">
        <w:t>Constituency</w:t>
      </w:r>
      <w:r w:rsidR="001327BC" w:rsidRPr="007350DD">
        <w:t xml:space="preserve"> </w:t>
      </w:r>
      <w:r w:rsidRPr="007350DD">
        <w:t>Empowerment,</w:t>
      </w:r>
      <w:r w:rsidR="001327BC" w:rsidRPr="007350DD">
        <w:t xml:space="preserve"> </w:t>
      </w:r>
      <w:r w:rsidRPr="007350DD">
        <w:t>and</w:t>
      </w:r>
      <w:r w:rsidR="001327BC" w:rsidRPr="007350DD">
        <w:t xml:space="preserve"> </w:t>
      </w:r>
      <w:r w:rsidRPr="007350DD">
        <w:t>Community</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its</w:t>
      </w:r>
      <w:r w:rsidR="001327BC" w:rsidRPr="007350DD">
        <w:t xml:space="preserve"> </w:t>
      </w:r>
      <w:r w:rsidRPr="007350DD">
        <w:t>various</w:t>
      </w:r>
      <w:r w:rsidR="001327BC" w:rsidRPr="007350DD">
        <w:t xml:space="preserve"> </w:t>
      </w:r>
      <w:r w:rsidRPr="007350DD">
        <w:t>units,</w:t>
      </w:r>
      <w:r w:rsidR="001327BC" w:rsidRPr="007350DD">
        <w:t xml:space="preserve"> </w:t>
      </w:r>
      <w:r w:rsidRPr="007350DD">
        <w:t>including</w:t>
      </w:r>
      <w:r w:rsidR="001327BC" w:rsidRPr="007350DD">
        <w:t xml:space="preserve"> </w:t>
      </w:r>
      <w:r w:rsidRPr="007350DD">
        <w:t>the</w:t>
      </w:r>
      <w:r w:rsidR="001327BC" w:rsidRPr="007350DD">
        <w:t xml:space="preserve"> </w:t>
      </w:r>
      <w:r w:rsidRPr="007350DD">
        <w:t>Welfare</w:t>
      </w:r>
      <w:r w:rsidR="001327BC" w:rsidRPr="007350DD">
        <w:t xml:space="preserve"> </w:t>
      </w:r>
      <w:r w:rsidRPr="007350DD">
        <w:t>Department</w:t>
      </w:r>
      <w:r w:rsidR="001327BC" w:rsidRPr="007350DD">
        <w:t xml:space="preserve"> </w:t>
      </w:r>
      <w:r w:rsidRPr="007350DD">
        <w:t>and</w:t>
      </w:r>
      <w:r w:rsidR="001327BC" w:rsidRPr="007350DD">
        <w:t xml:space="preserve"> </w:t>
      </w:r>
      <w:r w:rsidRPr="007350DD">
        <w:t>the</w:t>
      </w:r>
      <w:r w:rsidR="001327BC" w:rsidRPr="007350DD">
        <w:t xml:space="preserve"> </w:t>
      </w:r>
      <w:r w:rsidRPr="007350DD">
        <w:t>Poverty</w:t>
      </w:r>
      <w:r w:rsidR="001327BC" w:rsidRPr="007350DD">
        <w:t xml:space="preserve"> </w:t>
      </w:r>
      <w:r w:rsidRPr="007350DD">
        <w:t>Alleviation</w:t>
      </w:r>
      <w:r w:rsidR="001327BC" w:rsidRPr="007350DD">
        <w:t xml:space="preserve"> </w:t>
      </w:r>
      <w:r w:rsidRPr="007350DD">
        <w:t>Bureau.</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regional</w:t>
      </w:r>
      <w:r w:rsidR="001327BC" w:rsidRPr="007350DD">
        <w:t xml:space="preserve"> </w:t>
      </w:r>
      <w:r w:rsidRPr="007350DD">
        <w:t>and</w:t>
      </w:r>
      <w:r w:rsidR="001327BC" w:rsidRPr="007350DD">
        <w:t xml:space="preserve"> </w:t>
      </w:r>
      <w:r w:rsidRPr="007350DD">
        <w:t>international</w:t>
      </w:r>
      <w:r w:rsidR="001327BC" w:rsidRPr="007350DD">
        <w:t xml:space="preserve"> </w:t>
      </w:r>
      <w:r w:rsidRPr="007350DD">
        <w:t>agencies</w:t>
      </w:r>
      <w:r w:rsidR="001327BC" w:rsidRPr="007350DD">
        <w:t xml:space="preserve"> </w:t>
      </w:r>
      <w:r w:rsidRPr="007350DD">
        <w:t>including</w:t>
      </w:r>
      <w:r w:rsidR="001327BC" w:rsidRPr="007350DD">
        <w:t xml:space="preserve"> </w:t>
      </w:r>
      <w:r w:rsidRPr="007350DD">
        <w:t>UNICEF,</w:t>
      </w:r>
      <w:r w:rsidR="001327BC" w:rsidRPr="007350DD">
        <w:t xml:space="preserve"> </w:t>
      </w:r>
      <w:r w:rsidRPr="007350DD">
        <w:t>UNDP,</w:t>
      </w:r>
      <w:r w:rsidR="001327BC" w:rsidRPr="007350DD">
        <w:t xml:space="preserve"> </w:t>
      </w:r>
      <w:r w:rsidRPr="007350DD">
        <w:t>UNWOMEN,</w:t>
      </w:r>
      <w:r w:rsidR="001327BC" w:rsidRPr="007350DD">
        <w:t xml:space="preserve"> </w:t>
      </w:r>
      <w:r w:rsidRPr="007350DD">
        <w:t>CDB,</w:t>
      </w:r>
      <w:r w:rsidR="001327BC" w:rsidRPr="007350DD">
        <w:t xml:space="preserve"> </w:t>
      </w:r>
      <w:r w:rsidRPr="007350DD">
        <w:t>IADB,</w:t>
      </w:r>
      <w:r w:rsidR="001327BC" w:rsidRPr="007350DD">
        <w:t xml:space="preserve"> </w:t>
      </w:r>
      <w:r w:rsidRPr="007350DD">
        <w:t>the</w:t>
      </w:r>
      <w:r w:rsidR="001327BC" w:rsidRPr="007350DD">
        <w:t xml:space="preserve"> </w:t>
      </w:r>
      <w:r w:rsidRPr="007350DD">
        <w:t>World</w:t>
      </w:r>
      <w:r w:rsidR="001327BC" w:rsidRPr="007350DD">
        <w:t xml:space="preserve"> </w:t>
      </w:r>
      <w:r w:rsidRPr="007350DD">
        <w:t>Bank,</w:t>
      </w:r>
      <w:r w:rsidR="001327BC" w:rsidRPr="007350DD">
        <w:t xml:space="preserve"> </w:t>
      </w:r>
      <w:r w:rsidRPr="007350DD">
        <w:t>IMF</w:t>
      </w:r>
      <w:r w:rsidR="001327BC" w:rsidRPr="007350DD">
        <w:t xml:space="preserve"> </w:t>
      </w:r>
      <w:r w:rsidRPr="007350DD">
        <w:t>and</w:t>
      </w:r>
      <w:r w:rsidR="001327BC" w:rsidRPr="007350DD">
        <w:t xml:space="preserve"> </w:t>
      </w:r>
      <w:r w:rsidRPr="007350DD">
        <w:t>others</w:t>
      </w:r>
      <w:r w:rsidR="001327BC" w:rsidRPr="007350DD">
        <w:t xml:space="preserve"> </w:t>
      </w:r>
      <w:r w:rsidRPr="007350DD">
        <w:t>also</w:t>
      </w:r>
      <w:r w:rsidR="001327BC" w:rsidRPr="007350DD">
        <w:t xml:space="preserve"> </w:t>
      </w:r>
      <w:r w:rsidRPr="007350DD">
        <w:t>play</w:t>
      </w:r>
      <w:r w:rsidR="001327BC" w:rsidRPr="007350DD">
        <w:t xml:space="preserve"> </w:t>
      </w:r>
      <w:r w:rsidRPr="007350DD">
        <w:t>a</w:t>
      </w:r>
      <w:r w:rsidR="001327BC" w:rsidRPr="007350DD">
        <w:t xml:space="preserve"> </w:t>
      </w:r>
      <w:r w:rsidRPr="007350DD">
        <w:t>critical</w:t>
      </w:r>
      <w:r w:rsidR="001327BC" w:rsidRPr="007350DD">
        <w:t xml:space="preserve"> </w:t>
      </w:r>
      <w:r w:rsidRPr="007350DD">
        <w:t>role</w:t>
      </w:r>
      <w:r w:rsidR="001327BC" w:rsidRPr="007350DD">
        <w:t xml:space="preserve"> </w:t>
      </w:r>
      <w:r w:rsidRPr="007350DD">
        <w:t>in</w:t>
      </w:r>
      <w:r w:rsidR="001327BC" w:rsidRPr="007350DD">
        <w:t xml:space="preserve"> </w:t>
      </w:r>
      <w:r w:rsidRPr="007350DD">
        <w:t>enabling</w:t>
      </w:r>
      <w:r w:rsidR="001327BC" w:rsidRPr="007350DD">
        <w:t xml:space="preserve"> </w:t>
      </w:r>
      <w:r w:rsidRPr="007350DD">
        <w:t>families</w:t>
      </w:r>
      <w:r w:rsidR="001327BC" w:rsidRPr="007350DD">
        <w:t xml:space="preserve"> </w:t>
      </w:r>
      <w:r w:rsidRPr="007350DD">
        <w:t>and</w:t>
      </w:r>
      <w:r w:rsidR="001327BC" w:rsidRPr="007350DD">
        <w:t xml:space="preserve"> </w:t>
      </w:r>
      <w:r w:rsidRPr="007350DD">
        <w:t>children</w:t>
      </w:r>
      <w:r w:rsidR="001327BC" w:rsidRPr="007350DD">
        <w:t xml:space="preserve"> </w:t>
      </w:r>
      <w:r w:rsidRPr="007350DD">
        <w:t>in</w:t>
      </w:r>
      <w:r w:rsidR="001327BC" w:rsidRPr="007350DD">
        <w:t xml:space="preserve"> </w:t>
      </w:r>
      <w:r w:rsidRPr="007350DD">
        <w:t>Barbados</w:t>
      </w:r>
      <w:r w:rsidR="001327BC" w:rsidRPr="007350DD">
        <w:t xml:space="preserve"> </w:t>
      </w:r>
      <w:r w:rsidRPr="007350DD">
        <w:t>to</w:t>
      </w:r>
      <w:r w:rsidR="001327BC" w:rsidRPr="007350DD">
        <w:t xml:space="preserve"> </w:t>
      </w:r>
      <w:r w:rsidRPr="007350DD">
        <w:t>enjoy</w:t>
      </w:r>
      <w:r w:rsidR="001327BC" w:rsidRPr="007350DD">
        <w:t xml:space="preserve"> </w:t>
      </w:r>
      <w:r w:rsidRPr="007350DD">
        <w:t>a</w:t>
      </w:r>
      <w:r w:rsidR="001327BC" w:rsidRPr="007350DD">
        <w:t xml:space="preserve"> </w:t>
      </w:r>
      <w:r w:rsidRPr="007350DD">
        <w:t>decent</w:t>
      </w:r>
      <w:r w:rsidR="001327BC" w:rsidRPr="007350DD">
        <w:t xml:space="preserve"> </w:t>
      </w:r>
      <w:r w:rsidRPr="007350DD">
        <w:t>standard</w:t>
      </w:r>
      <w:r w:rsidR="001327BC" w:rsidRPr="007350DD">
        <w:t xml:space="preserve"> </w:t>
      </w:r>
      <w:r w:rsidRPr="007350DD">
        <w:t>of</w:t>
      </w:r>
      <w:r w:rsidR="001327BC" w:rsidRPr="007350DD">
        <w:t xml:space="preserve"> </w:t>
      </w:r>
      <w:r w:rsidRPr="007350DD">
        <w:t>living</w:t>
      </w:r>
      <w:r w:rsidR="001327BC" w:rsidRPr="007350DD">
        <w:t xml:space="preserve"> </w:t>
      </w:r>
      <w:r w:rsidRPr="007350DD">
        <w:t>through</w:t>
      </w:r>
      <w:r w:rsidR="001327BC" w:rsidRPr="007350DD">
        <w:t xml:space="preserve"> </w:t>
      </w:r>
      <w:r w:rsidRPr="007350DD">
        <w:t>funding</w:t>
      </w:r>
      <w:r w:rsidR="001327BC" w:rsidRPr="007350DD">
        <w:t xml:space="preserve"> </w:t>
      </w:r>
      <w:r w:rsidRPr="007350DD">
        <w:t>and</w:t>
      </w:r>
      <w:r w:rsidR="001327BC" w:rsidRPr="007350DD">
        <w:t xml:space="preserve"> </w:t>
      </w:r>
      <w:r w:rsidRPr="007350DD">
        <w:t>research</w:t>
      </w:r>
      <w:r w:rsidR="001327BC" w:rsidRPr="007350DD">
        <w:t xml:space="preserve"> </w:t>
      </w:r>
      <w:r w:rsidRPr="007350DD">
        <w:t>projects.</w:t>
      </w:r>
      <w:r w:rsidRPr="007350DD">
        <w:rPr>
          <w:rStyle w:val="FootnoteReference"/>
        </w:rPr>
        <w:footnoteReference w:id="37"/>
      </w:r>
      <w:r w:rsidR="001327BC" w:rsidRPr="007350DD">
        <w:rPr>
          <w:rStyle w:val="FootnoteReference"/>
        </w:rPr>
        <w:t xml:space="preserve"> </w:t>
      </w:r>
      <w:r w:rsidRPr="007350DD">
        <w:t>Given</w:t>
      </w:r>
      <w:r w:rsidR="001327BC" w:rsidRPr="007350DD">
        <w:t xml:space="preserve"> </w:t>
      </w:r>
      <w:r w:rsidRPr="007350DD">
        <w:t>the</w:t>
      </w:r>
      <w:r w:rsidR="001327BC" w:rsidRPr="007350DD">
        <w:t xml:space="preserve"> </w:t>
      </w:r>
      <w:r w:rsidRPr="007350DD">
        <w:t>fact</w:t>
      </w:r>
      <w:r w:rsidR="001327BC" w:rsidRPr="007350DD">
        <w:t xml:space="preserve"> </w:t>
      </w:r>
      <w:r w:rsidRPr="007350DD">
        <w:t>that</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tend</w:t>
      </w:r>
      <w:r w:rsidR="001327BC" w:rsidRPr="007350DD">
        <w:t xml:space="preserve"> </w:t>
      </w:r>
      <w:r w:rsidRPr="007350DD">
        <w:t>to</w:t>
      </w:r>
      <w:r w:rsidR="001327BC" w:rsidRPr="007350DD">
        <w:t xml:space="preserve"> </w:t>
      </w:r>
      <w:r w:rsidRPr="007350DD">
        <w:t>be</w:t>
      </w:r>
      <w:r w:rsidR="001327BC" w:rsidRPr="007350DD">
        <w:t xml:space="preserve"> </w:t>
      </w:r>
      <w:r w:rsidRPr="007350DD">
        <w:t>at</w:t>
      </w:r>
      <w:r w:rsidR="001327BC" w:rsidRPr="007350DD">
        <w:t xml:space="preserve"> </w:t>
      </w:r>
      <w:r w:rsidRPr="007350DD">
        <w:t>the</w:t>
      </w:r>
      <w:r w:rsidR="001327BC" w:rsidRPr="007350DD">
        <w:t xml:space="preserve"> </w:t>
      </w:r>
      <w:r w:rsidRPr="007350DD">
        <w:t>bottom</w:t>
      </w:r>
      <w:r w:rsidR="001327BC" w:rsidRPr="007350DD">
        <w:t xml:space="preserve"> </w:t>
      </w:r>
      <w:r w:rsidRPr="007350DD">
        <w:t>rung</w:t>
      </w:r>
      <w:r w:rsidR="001327BC" w:rsidRPr="007350DD">
        <w:t xml:space="preserve"> </w:t>
      </w:r>
      <w:r w:rsidRPr="007350DD">
        <w:t>of</w:t>
      </w:r>
      <w:r w:rsidR="001327BC" w:rsidRPr="007350DD">
        <w:t xml:space="preserve"> </w:t>
      </w:r>
      <w:r w:rsidRPr="007350DD">
        <w:t>the</w:t>
      </w:r>
      <w:r w:rsidR="001327BC" w:rsidRPr="007350DD">
        <w:t xml:space="preserve"> </w:t>
      </w:r>
      <w:r w:rsidRPr="007350DD">
        <w:t>poverty</w:t>
      </w:r>
      <w:r w:rsidR="001327BC" w:rsidRPr="007350DD">
        <w:t xml:space="preserve"> </w:t>
      </w:r>
      <w:r w:rsidRPr="007350DD">
        <w:t>ladder</w:t>
      </w:r>
      <w:r w:rsidR="001327BC" w:rsidRPr="007350DD">
        <w:t xml:space="preserve"> </w:t>
      </w:r>
      <w:r w:rsidRPr="007350DD">
        <w:t>the</w:t>
      </w:r>
      <w:r w:rsidR="001327BC" w:rsidRPr="007350DD">
        <w:t xml:space="preserve"> </w:t>
      </w:r>
      <w:r w:rsidRPr="007350DD">
        <w:t>Barbados</w:t>
      </w:r>
      <w:r w:rsidR="001327BC" w:rsidRPr="007350DD">
        <w:t xml:space="preserve"> </w:t>
      </w:r>
      <w:r w:rsidRPr="007350DD">
        <w:t>Council</w:t>
      </w:r>
      <w:r w:rsidR="001327BC" w:rsidRPr="007350DD">
        <w:t xml:space="preserve"> </w:t>
      </w:r>
      <w:r w:rsidRPr="007350DD">
        <w:t>for</w:t>
      </w:r>
      <w:r w:rsidR="001327BC" w:rsidRPr="007350DD">
        <w:t xml:space="preserve"> </w:t>
      </w:r>
      <w:r w:rsidRPr="007350DD">
        <w:t>the</w:t>
      </w:r>
      <w:r w:rsidR="001327BC" w:rsidRPr="007350DD">
        <w:t xml:space="preserve"> </w:t>
      </w:r>
      <w:r w:rsidRPr="007350DD">
        <w:t>Disabled</w:t>
      </w:r>
      <w:r w:rsidR="001327BC" w:rsidRPr="007350DD">
        <w:t xml:space="preserve"> </w:t>
      </w:r>
      <w:r w:rsidRPr="007350DD">
        <w:t>has</w:t>
      </w:r>
      <w:r w:rsidR="001327BC" w:rsidRPr="007350DD">
        <w:t xml:space="preserve"> </w:t>
      </w:r>
      <w:r w:rsidRPr="007350DD">
        <w:t>recommended</w:t>
      </w:r>
      <w:r w:rsidR="001327BC" w:rsidRPr="007350DD">
        <w:t xml:space="preserve"> </w:t>
      </w:r>
      <w:r w:rsidRPr="007350DD">
        <w:t>highly</w:t>
      </w:r>
      <w:r w:rsidR="001327BC" w:rsidRPr="007350DD">
        <w:t xml:space="preserve"> </w:t>
      </w:r>
      <w:r w:rsidRPr="007350DD">
        <w:t>targeted</w:t>
      </w:r>
      <w:r w:rsidR="001327BC" w:rsidRPr="007350DD">
        <w:t xml:space="preserve"> </w:t>
      </w:r>
      <w:r w:rsidRPr="007350DD">
        <w:t>actions</w:t>
      </w:r>
      <w:r w:rsidR="001327BC" w:rsidRPr="007350DD">
        <w:t xml:space="preserve"> </w:t>
      </w:r>
      <w:r w:rsidRPr="007350DD">
        <w:t>to</w:t>
      </w:r>
      <w:r w:rsidR="001327BC" w:rsidRPr="007350DD">
        <w:t xml:space="preserve"> </w:t>
      </w:r>
      <w:r w:rsidRPr="007350DD">
        <w:t>protect</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from</w:t>
      </w:r>
      <w:r w:rsidR="001327BC" w:rsidRPr="007350DD">
        <w:t xml:space="preserve"> </w:t>
      </w:r>
      <w:r w:rsidRPr="007350DD">
        <w:t>the</w:t>
      </w:r>
      <w:r w:rsidR="001327BC" w:rsidRPr="007350DD">
        <w:t xml:space="preserve"> </w:t>
      </w:r>
      <w:r w:rsidRPr="007350DD">
        <w:t>effects</w:t>
      </w:r>
      <w:r w:rsidR="001327BC" w:rsidRPr="007350DD">
        <w:t xml:space="preserve"> </w:t>
      </w:r>
      <w:r w:rsidRPr="007350DD">
        <w:t>of</w:t>
      </w:r>
      <w:r w:rsidR="001327BC" w:rsidRPr="007350DD">
        <w:t xml:space="preserve"> </w:t>
      </w:r>
      <w:r w:rsidRPr="007350DD">
        <w:t>poverty.</w:t>
      </w:r>
    </w:p>
    <w:p w:rsidR="006564B6" w:rsidRPr="007350DD" w:rsidRDefault="00EC4FF6" w:rsidP="00EC4FF6">
      <w:pPr>
        <w:pStyle w:val="HChG"/>
      </w:pPr>
      <w:r w:rsidRPr="007350DD">
        <w:tab/>
      </w:r>
      <w:r w:rsidR="006564B6" w:rsidRPr="007350DD">
        <w:t>VII.</w:t>
      </w:r>
      <w:r w:rsidR="006564B6" w:rsidRPr="007350DD">
        <w:tab/>
        <w:t>E</w:t>
      </w:r>
      <w:r w:rsidRPr="007350DD">
        <w:t>ducation, leisure and cultural activities</w:t>
      </w:r>
    </w:p>
    <w:p w:rsidR="006564B6" w:rsidRPr="007350DD" w:rsidRDefault="00D900ED" w:rsidP="004A6123">
      <w:pPr>
        <w:pStyle w:val="H23G"/>
        <w:rPr>
          <w:bCs/>
        </w:rPr>
      </w:pPr>
      <w:r>
        <w:tab/>
      </w:r>
      <w:r>
        <w:tab/>
        <w:t>Information on the issues raised in paragraph 27 of the concluding observations on the initial report</w:t>
      </w:r>
      <w:r w:rsidR="001327BC" w:rsidRPr="007350DD">
        <w:rPr>
          <w:bCs/>
        </w:rPr>
        <w:t xml:space="preserve"> </w:t>
      </w:r>
    </w:p>
    <w:p w:rsidR="006564B6" w:rsidRPr="007350DD" w:rsidRDefault="00EC4FF6" w:rsidP="00EC4FF6">
      <w:pPr>
        <w:pStyle w:val="H1G"/>
      </w:pPr>
      <w:r w:rsidRPr="007350DD">
        <w:tab/>
      </w:r>
      <w:r w:rsidR="006564B6" w:rsidRPr="007350DD">
        <w:t>A.</w:t>
      </w:r>
      <w:r w:rsidR="006564B6" w:rsidRPr="007350DD">
        <w:tab/>
        <w:t>Education</w:t>
      </w:r>
      <w:r w:rsidR="001327BC" w:rsidRPr="007350DD">
        <w:t xml:space="preserve"> </w:t>
      </w:r>
      <w:r w:rsidRPr="007350DD">
        <w:t>system and reforms</w:t>
      </w:r>
    </w:p>
    <w:p w:rsidR="006564B6" w:rsidRPr="007350DD" w:rsidRDefault="006564B6" w:rsidP="009E22FF">
      <w:pPr>
        <w:pStyle w:val="SingleTxtG"/>
      </w:pPr>
      <w:r w:rsidRPr="007350DD">
        <w:t>171.</w:t>
      </w:r>
      <w:r w:rsidRPr="007350DD">
        <w:tab/>
        <w:t>The</w:t>
      </w:r>
      <w:r w:rsidR="001327BC" w:rsidRPr="007350DD">
        <w:t xml:space="preserve"> </w:t>
      </w:r>
      <w:r w:rsidRPr="007350DD">
        <w:t>Barbados</w:t>
      </w:r>
      <w:r w:rsidR="001327BC" w:rsidRPr="007350DD">
        <w:t xml:space="preserve"> </w:t>
      </w:r>
      <w:r w:rsidRPr="007350DD">
        <w:t>educational</w:t>
      </w:r>
      <w:r w:rsidR="001327BC" w:rsidRPr="007350DD">
        <w:t xml:space="preserve"> </w:t>
      </w:r>
      <w:r w:rsidRPr="007350DD">
        <w:t>system</w:t>
      </w:r>
      <w:r w:rsidR="001327BC" w:rsidRPr="007350DD">
        <w:t xml:space="preserve"> </w:t>
      </w:r>
      <w:r w:rsidRPr="007350DD">
        <w:t>is</w:t>
      </w:r>
      <w:r w:rsidR="001327BC" w:rsidRPr="007350DD">
        <w:t xml:space="preserve"> </w:t>
      </w:r>
      <w:r w:rsidRPr="007350DD">
        <w:t>structured</w:t>
      </w:r>
      <w:r w:rsidR="001327BC" w:rsidRPr="007350DD">
        <w:t xml:space="preserve"> </w:t>
      </w:r>
      <w:r w:rsidRPr="007350DD">
        <w:t>into</w:t>
      </w:r>
      <w:r w:rsidR="001327BC" w:rsidRPr="007350DD">
        <w:t xml:space="preserve"> </w:t>
      </w:r>
      <w:r w:rsidRPr="007350DD">
        <w:t>tiers,</w:t>
      </w:r>
      <w:r w:rsidR="001327BC" w:rsidRPr="007350DD">
        <w:t xml:space="preserve"> </w:t>
      </w:r>
      <w:r w:rsidRPr="007350DD">
        <w:t>with</w:t>
      </w:r>
      <w:r w:rsidR="001327BC" w:rsidRPr="007350DD">
        <w:t xml:space="preserve"> </w:t>
      </w:r>
      <w:r w:rsidRPr="007350DD">
        <w:t>some</w:t>
      </w:r>
      <w:r w:rsidR="001327BC" w:rsidRPr="007350DD">
        <w:t xml:space="preserve"> </w:t>
      </w:r>
      <w:r w:rsidRPr="007350DD">
        <w:t>overlapping</w:t>
      </w:r>
      <w:r w:rsidR="001327BC" w:rsidRPr="007350DD">
        <w:t xml:space="preserve"> </w:t>
      </w:r>
      <w:r w:rsidRPr="007350DD">
        <w:t>at</w:t>
      </w:r>
      <w:r w:rsidR="001327BC" w:rsidRPr="007350DD">
        <w:t xml:space="preserve"> </w:t>
      </w:r>
      <w:r w:rsidRPr="007350DD">
        <w:t>each</w:t>
      </w:r>
      <w:r w:rsidR="001327BC" w:rsidRPr="007350DD">
        <w:t xml:space="preserve"> </w:t>
      </w:r>
      <w:r w:rsidRPr="007350DD">
        <w:t>one</w:t>
      </w:r>
      <w:r w:rsidR="001327BC" w:rsidRPr="007350DD">
        <w:t xml:space="preserve"> </w:t>
      </w:r>
      <w:r w:rsidRPr="007350DD">
        <w:t>as</w:t>
      </w:r>
      <w:r w:rsidR="001327BC" w:rsidRPr="007350DD">
        <w:t xml:space="preserve"> </w:t>
      </w:r>
      <w:r w:rsidRPr="007350DD">
        <w:t>follows:</w:t>
      </w:r>
    </w:p>
    <w:p w:rsidR="006564B6" w:rsidRPr="007350DD" w:rsidRDefault="00EC4FF6" w:rsidP="009E22FF">
      <w:pPr>
        <w:pStyle w:val="SingleTxtG"/>
      </w:pPr>
      <w:r w:rsidRPr="007350DD">
        <w:tab/>
        <w:t>(a)</w:t>
      </w:r>
      <w:r w:rsidR="006564B6" w:rsidRPr="007350DD">
        <w:tab/>
        <w:t>Early</w:t>
      </w:r>
      <w:r w:rsidR="001327BC" w:rsidRPr="007350DD">
        <w:t xml:space="preserve"> </w:t>
      </w:r>
      <w:r w:rsidR="006564B6" w:rsidRPr="007350DD">
        <w:t>childhood</w:t>
      </w:r>
      <w:r w:rsidR="001327BC" w:rsidRPr="007350DD">
        <w:t xml:space="preserve"> </w:t>
      </w:r>
      <w:r w:rsidR="006564B6" w:rsidRPr="007350DD">
        <w:t>education</w:t>
      </w:r>
      <w:r w:rsidR="001327BC" w:rsidRPr="007350DD">
        <w:t xml:space="preserve"> </w:t>
      </w:r>
      <w:r w:rsidR="006564B6" w:rsidRPr="007350DD">
        <w:t>(from</w:t>
      </w:r>
      <w:r w:rsidR="001327BC" w:rsidRPr="007350DD">
        <w:t xml:space="preserve"> </w:t>
      </w:r>
      <w:r w:rsidR="006564B6" w:rsidRPr="007350DD">
        <w:t>3</w:t>
      </w:r>
      <w:r w:rsidR="001327BC" w:rsidRPr="007350DD">
        <w:t xml:space="preserve"> </w:t>
      </w:r>
      <w:r w:rsidR="006564B6" w:rsidRPr="007350DD">
        <w:t>years</w:t>
      </w:r>
      <w:r w:rsidR="001327BC" w:rsidRPr="007350DD">
        <w:t xml:space="preserve"> </w:t>
      </w:r>
      <w:r w:rsidR="006564B6" w:rsidRPr="007350DD">
        <w:t>old)</w:t>
      </w:r>
      <w:r w:rsidRPr="007350DD">
        <w:t>;</w:t>
      </w:r>
    </w:p>
    <w:p w:rsidR="006564B6" w:rsidRPr="007350DD" w:rsidRDefault="00EC4FF6" w:rsidP="009E22FF">
      <w:pPr>
        <w:pStyle w:val="SingleTxtG"/>
      </w:pPr>
      <w:r w:rsidRPr="007350DD">
        <w:tab/>
        <w:t>(b)</w:t>
      </w:r>
      <w:r w:rsidR="006564B6" w:rsidRPr="007350DD">
        <w:tab/>
        <w:t>Primary</w:t>
      </w:r>
      <w:r w:rsidR="001327BC" w:rsidRPr="007350DD">
        <w:t xml:space="preserve"> </w:t>
      </w:r>
      <w:r w:rsidR="006564B6" w:rsidRPr="007350DD">
        <w:t>(5</w:t>
      </w:r>
      <w:r w:rsidR="001327BC" w:rsidRPr="007350DD">
        <w:t xml:space="preserve"> </w:t>
      </w:r>
      <w:r w:rsidR="006564B6" w:rsidRPr="007350DD">
        <w:t>to</w:t>
      </w:r>
      <w:r w:rsidR="001327BC" w:rsidRPr="007350DD">
        <w:t xml:space="preserve"> </w:t>
      </w:r>
      <w:r w:rsidR="006564B6" w:rsidRPr="007350DD">
        <w:t>11</w:t>
      </w:r>
      <w:r w:rsidR="001327BC" w:rsidRPr="007350DD">
        <w:t xml:space="preserve"> </w:t>
      </w:r>
      <w:r w:rsidR="006564B6" w:rsidRPr="007350DD">
        <w:t>years)</w:t>
      </w:r>
      <w:r w:rsidRPr="007350DD">
        <w:t>;</w:t>
      </w:r>
    </w:p>
    <w:p w:rsidR="006564B6" w:rsidRPr="007350DD" w:rsidRDefault="00EC4FF6" w:rsidP="009E22FF">
      <w:pPr>
        <w:pStyle w:val="SingleTxtG"/>
      </w:pPr>
      <w:r w:rsidRPr="007350DD">
        <w:tab/>
        <w:t>(c)</w:t>
      </w:r>
      <w:r w:rsidR="006564B6" w:rsidRPr="007350DD">
        <w:tab/>
        <w:t>Secondary</w:t>
      </w:r>
      <w:r w:rsidR="006461CD" w:rsidRPr="007350DD">
        <w:t xml:space="preserve"> </w:t>
      </w:r>
      <w:r w:rsidR="006564B6" w:rsidRPr="007350DD">
        <w:t>(11</w:t>
      </w:r>
      <w:r w:rsidR="001327BC" w:rsidRPr="007350DD">
        <w:t xml:space="preserve"> </w:t>
      </w:r>
      <w:r w:rsidR="006564B6" w:rsidRPr="007350DD">
        <w:t>to</w:t>
      </w:r>
      <w:r w:rsidR="001327BC" w:rsidRPr="007350DD">
        <w:t xml:space="preserve"> </w:t>
      </w:r>
      <w:r w:rsidR="006564B6" w:rsidRPr="007350DD">
        <w:t>16+</w:t>
      </w:r>
      <w:r w:rsidR="001327BC" w:rsidRPr="007350DD">
        <w:t xml:space="preserve"> </w:t>
      </w:r>
      <w:r w:rsidR="006564B6" w:rsidRPr="007350DD">
        <w:t>years)</w:t>
      </w:r>
      <w:r w:rsidRPr="007350DD">
        <w:t>;</w:t>
      </w:r>
    </w:p>
    <w:p w:rsidR="006564B6" w:rsidRPr="007350DD" w:rsidRDefault="00EC4FF6" w:rsidP="009E22FF">
      <w:pPr>
        <w:pStyle w:val="SingleTxtG"/>
      </w:pPr>
      <w:r w:rsidRPr="007350DD">
        <w:tab/>
        <w:t>(d)</w:t>
      </w:r>
      <w:r w:rsidR="006564B6" w:rsidRPr="007350DD">
        <w:tab/>
        <w:t>Private</w:t>
      </w:r>
      <w:r w:rsidR="001327BC" w:rsidRPr="007350DD">
        <w:t xml:space="preserve"> </w:t>
      </w:r>
      <w:r w:rsidR="006564B6" w:rsidRPr="007350DD">
        <w:t>schools</w:t>
      </w:r>
      <w:r w:rsidRPr="007350DD">
        <w:t>;</w:t>
      </w:r>
    </w:p>
    <w:p w:rsidR="006564B6" w:rsidRPr="007350DD" w:rsidRDefault="00EC4FF6" w:rsidP="009E22FF">
      <w:pPr>
        <w:pStyle w:val="SingleTxtG"/>
      </w:pPr>
      <w:r w:rsidRPr="007350DD">
        <w:tab/>
        <w:t>(e)</w:t>
      </w:r>
      <w:r w:rsidR="006564B6" w:rsidRPr="007350DD">
        <w:tab/>
        <w:t>Tertiary</w:t>
      </w:r>
      <w:r w:rsidR="001327BC" w:rsidRPr="007350DD">
        <w:t xml:space="preserve"> </w:t>
      </w:r>
      <w:r w:rsidR="006564B6" w:rsidRPr="007350DD">
        <w:t>(post-secondary</w:t>
      </w:r>
      <w:r w:rsidR="001327BC" w:rsidRPr="007350DD">
        <w:t xml:space="preserve"> </w:t>
      </w:r>
      <w:r w:rsidR="006564B6" w:rsidRPr="007350DD">
        <w:t>technical,</w:t>
      </w:r>
      <w:r w:rsidR="001327BC" w:rsidRPr="007350DD">
        <w:t xml:space="preserve"> </w:t>
      </w:r>
      <w:r w:rsidR="006564B6" w:rsidRPr="007350DD">
        <w:t>vocational</w:t>
      </w:r>
      <w:r w:rsidR="001327BC" w:rsidRPr="007350DD">
        <w:t xml:space="preserve"> </w:t>
      </w:r>
      <w:r w:rsidR="006564B6" w:rsidRPr="007350DD">
        <w:t>and</w:t>
      </w:r>
      <w:r w:rsidR="001327BC" w:rsidRPr="007350DD">
        <w:t xml:space="preserve"> </w:t>
      </w:r>
      <w:r w:rsidR="006564B6" w:rsidRPr="007350DD">
        <w:t>university</w:t>
      </w:r>
      <w:r w:rsidR="001327BC" w:rsidRPr="007350DD">
        <w:t xml:space="preserve"> </w:t>
      </w:r>
      <w:r w:rsidR="006564B6" w:rsidRPr="007350DD">
        <w:t>education)</w:t>
      </w:r>
      <w:r w:rsidRPr="007350DD">
        <w:t>.</w:t>
      </w:r>
      <w:r w:rsidR="001327BC" w:rsidRPr="007350DD">
        <w:t xml:space="preserve"> </w:t>
      </w:r>
    </w:p>
    <w:p w:rsidR="006564B6" w:rsidRPr="007350DD" w:rsidRDefault="006564B6" w:rsidP="009E22FF">
      <w:pPr>
        <w:pStyle w:val="SingleTxtG"/>
      </w:pPr>
      <w:r w:rsidRPr="007350DD">
        <w:t>172.</w:t>
      </w:r>
      <w:r w:rsidRPr="007350DD">
        <w:tab/>
        <w:t>The</w:t>
      </w:r>
      <w:r w:rsidR="001327BC" w:rsidRPr="007350DD">
        <w:t xml:space="preserve"> </w:t>
      </w:r>
      <w:r w:rsidRPr="007350DD">
        <w:t>education</w:t>
      </w:r>
      <w:r w:rsidR="001327BC" w:rsidRPr="007350DD">
        <w:t xml:space="preserve"> </w:t>
      </w:r>
      <w:r w:rsidRPr="007350DD">
        <w:t>system</w:t>
      </w:r>
      <w:r w:rsidR="001327BC" w:rsidRPr="007350DD">
        <w:t xml:space="preserve"> </w:t>
      </w:r>
      <w:r w:rsidRPr="007350DD">
        <w:t>caters</w:t>
      </w:r>
      <w:r w:rsidR="001327BC" w:rsidRPr="007350DD">
        <w:t xml:space="preserve"> </w:t>
      </w:r>
      <w:r w:rsidRPr="007350DD">
        <w:t>to</w:t>
      </w:r>
      <w:r w:rsidR="001327BC" w:rsidRPr="007350DD">
        <w:t xml:space="preserve"> </w:t>
      </w:r>
      <w:r w:rsidRPr="007350DD">
        <w:t>approximately</w:t>
      </w:r>
      <w:r w:rsidR="001327BC" w:rsidRPr="007350DD">
        <w:t xml:space="preserve"> </w:t>
      </w:r>
      <w:r w:rsidRPr="007350DD">
        <w:t>28</w:t>
      </w:r>
      <w:r w:rsidR="001327BC" w:rsidRPr="007350DD">
        <w:t xml:space="preserve"> </w:t>
      </w:r>
      <w:r w:rsidRPr="007350DD">
        <w:t>000</w:t>
      </w:r>
      <w:r w:rsidR="001327BC" w:rsidRPr="007350DD">
        <w:t xml:space="preserve"> </w:t>
      </w:r>
      <w:r w:rsidRPr="007350DD">
        <w:t>students</w:t>
      </w:r>
      <w:r w:rsidR="001327BC" w:rsidRPr="007350DD">
        <w:t xml:space="preserve"> </w:t>
      </w:r>
      <w:r w:rsidRPr="007350DD">
        <w:t>at</w:t>
      </w:r>
      <w:r w:rsidR="001327BC" w:rsidRPr="007350DD">
        <w:t xml:space="preserve"> </w:t>
      </w:r>
      <w:r w:rsidRPr="007350DD">
        <w:t>the</w:t>
      </w:r>
      <w:r w:rsidR="001327BC" w:rsidRPr="007350DD">
        <w:t xml:space="preserve"> </w:t>
      </w:r>
      <w:r w:rsidRPr="007350DD">
        <w:t>primary</w:t>
      </w:r>
      <w:r w:rsidR="001327BC" w:rsidRPr="007350DD">
        <w:t xml:space="preserve"> </w:t>
      </w:r>
      <w:r w:rsidRPr="007350DD">
        <w:t>level,</w:t>
      </w:r>
      <w:r w:rsidR="001327BC" w:rsidRPr="007350DD">
        <w:t xml:space="preserve"> </w:t>
      </w:r>
      <w:r w:rsidRPr="007350DD">
        <w:t>21</w:t>
      </w:r>
      <w:r w:rsidR="001327BC" w:rsidRPr="007350DD">
        <w:t xml:space="preserve"> </w:t>
      </w:r>
      <w:r w:rsidRPr="007350DD">
        <w:t>000</w:t>
      </w:r>
      <w:r w:rsidR="001327BC" w:rsidRPr="007350DD">
        <w:t xml:space="preserve"> </w:t>
      </w:r>
      <w:r w:rsidRPr="007350DD">
        <w:t>students</w:t>
      </w:r>
      <w:r w:rsidR="001327BC" w:rsidRPr="007350DD">
        <w:t xml:space="preserve"> </w:t>
      </w:r>
      <w:r w:rsidRPr="007350DD">
        <w:t>at</w:t>
      </w:r>
      <w:r w:rsidR="001327BC" w:rsidRPr="007350DD">
        <w:t xml:space="preserve"> </w:t>
      </w:r>
      <w:r w:rsidRPr="007350DD">
        <w:t>the</w:t>
      </w:r>
      <w:r w:rsidR="001327BC" w:rsidRPr="007350DD">
        <w:t xml:space="preserve"> </w:t>
      </w:r>
      <w:r w:rsidRPr="007350DD">
        <w:t>secondary</w:t>
      </w:r>
      <w:r w:rsidR="001327BC" w:rsidRPr="007350DD">
        <w:t xml:space="preserve"> </w:t>
      </w:r>
      <w:r w:rsidRPr="007350DD">
        <w:t>level</w:t>
      </w:r>
      <w:r w:rsidR="001327BC" w:rsidRPr="007350DD">
        <w:t xml:space="preserve"> </w:t>
      </w:r>
      <w:r w:rsidRPr="007350DD">
        <w:t>and</w:t>
      </w:r>
      <w:r w:rsidR="001327BC" w:rsidRPr="007350DD">
        <w:t xml:space="preserve"> </w:t>
      </w:r>
      <w:r w:rsidRPr="007350DD">
        <w:t>15,000</w:t>
      </w:r>
      <w:r w:rsidR="001327BC" w:rsidRPr="007350DD">
        <w:t xml:space="preserve"> </w:t>
      </w:r>
      <w:r w:rsidRPr="007350DD">
        <w:t>at</w:t>
      </w:r>
      <w:r w:rsidR="001327BC" w:rsidRPr="007350DD">
        <w:t xml:space="preserve"> </w:t>
      </w:r>
      <w:r w:rsidRPr="007350DD">
        <w:t>tertiary</w:t>
      </w:r>
      <w:r w:rsidR="001327BC" w:rsidRPr="007350DD">
        <w:t xml:space="preserve"> </w:t>
      </w:r>
      <w:r w:rsidRPr="007350DD">
        <w:t>level</w:t>
      </w:r>
      <w:r w:rsidR="001327BC" w:rsidRPr="007350DD">
        <w:t xml:space="preserve"> </w:t>
      </w:r>
      <w:r w:rsidRPr="007350DD">
        <w:t>including</w:t>
      </w:r>
      <w:r w:rsidR="001327BC" w:rsidRPr="007350DD">
        <w:t xml:space="preserve"> </w:t>
      </w:r>
      <w:r w:rsidRPr="007350DD">
        <w:t>those</w:t>
      </w:r>
      <w:r w:rsidR="001327BC" w:rsidRPr="007350DD">
        <w:t xml:space="preserve"> </w:t>
      </w:r>
      <w:r w:rsidRPr="007350DD">
        <w:t>enrolled</w:t>
      </w:r>
      <w:r w:rsidR="001327BC" w:rsidRPr="007350DD">
        <w:t xml:space="preserve"> </w:t>
      </w:r>
      <w:r w:rsidRPr="007350DD">
        <w:t>at</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the</w:t>
      </w:r>
      <w:r w:rsidR="001327BC" w:rsidRPr="007350DD">
        <w:t xml:space="preserve"> </w:t>
      </w:r>
      <w:r w:rsidRPr="007350DD">
        <w:t>West</w:t>
      </w:r>
      <w:r w:rsidR="001327BC" w:rsidRPr="007350DD">
        <w:t xml:space="preserve"> </w:t>
      </w:r>
      <w:r w:rsidRPr="007350DD">
        <w:t>Indies,</w:t>
      </w:r>
      <w:r w:rsidR="001327BC" w:rsidRPr="007350DD">
        <w:t xml:space="preserve"> </w:t>
      </w:r>
      <w:r w:rsidRPr="007350DD">
        <w:t>Cave</w:t>
      </w:r>
      <w:r w:rsidR="001327BC" w:rsidRPr="007350DD">
        <w:t xml:space="preserve"> </w:t>
      </w:r>
      <w:r w:rsidRPr="007350DD">
        <w:t>Hill</w:t>
      </w:r>
      <w:r w:rsidR="001327BC" w:rsidRPr="007350DD">
        <w:t xml:space="preserve"> </w:t>
      </w:r>
      <w:r w:rsidRPr="007350DD">
        <w:t>campus.</w:t>
      </w:r>
      <w:r w:rsidR="006461CD" w:rsidRPr="007350DD">
        <w:t xml:space="preserve"> </w:t>
      </w:r>
      <w:r w:rsidRPr="007350DD">
        <w:t>Within</w:t>
      </w:r>
      <w:r w:rsidR="001327BC" w:rsidRPr="007350DD">
        <w:t xml:space="preserve"> </w:t>
      </w:r>
      <w:r w:rsidRPr="007350DD">
        <w:t>the</w:t>
      </w:r>
      <w:r w:rsidR="001327BC" w:rsidRPr="007350DD">
        <w:t xml:space="preserve"> </w:t>
      </w:r>
      <w:r w:rsidRPr="007350DD">
        <w:t>education</w:t>
      </w:r>
      <w:r w:rsidR="001327BC" w:rsidRPr="007350DD">
        <w:t xml:space="preserve"> </w:t>
      </w:r>
      <w:r w:rsidRPr="007350DD">
        <w:t>system</w:t>
      </w:r>
      <w:r w:rsidR="001327BC" w:rsidRPr="007350DD">
        <w:t xml:space="preserve"> </w:t>
      </w:r>
      <w:r w:rsidRPr="007350DD">
        <w:t>there</w:t>
      </w:r>
      <w:r w:rsidR="001327BC" w:rsidRPr="007350DD">
        <w:t xml:space="preserve"> </w:t>
      </w:r>
      <w:r w:rsidRPr="007350DD">
        <w:t>are</w:t>
      </w:r>
      <w:r w:rsidR="001327BC" w:rsidRPr="007350DD">
        <w:t xml:space="preserve"> </w:t>
      </w:r>
      <w:r w:rsidRPr="007350DD">
        <w:t>presently</w:t>
      </w:r>
      <w:r w:rsidR="001327BC" w:rsidRPr="007350DD">
        <w:t xml:space="preserve"> </w:t>
      </w:r>
      <w:r w:rsidRPr="007350DD">
        <w:t>70</w:t>
      </w:r>
      <w:r w:rsidR="001327BC" w:rsidRPr="007350DD">
        <w:t xml:space="preserve"> </w:t>
      </w:r>
      <w:r w:rsidRPr="007350DD">
        <w:t>public</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1</w:t>
      </w:r>
      <w:r w:rsidR="001327BC" w:rsidRPr="007350DD">
        <w:t xml:space="preserve"> </w:t>
      </w:r>
      <w:r w:rsidRPr="007350DD">
        <w:t>infant</w:t>
      </w:r>
      <w:r w:rsidR="001327BC" w:rsidRPr="007350DD">
        <w:t xml:space="preserve"> </w:t>
      </w:r>
      <w:r w:rsidRPr="007350DD">
        <w:t>school,</w:t>
      </w:r>
      <w:r w:rsidR="001327BC" w:rsidRPr="007350DD">
        <w:t xml:space="preserve"> </w:t>
      </w:r>
      <w:r w:rsidRPr="007350DD">
        <w:t>8</w:t>
      </w:r>
      <w:r w:rsidR="001327BC" w:rsidRPr="007350DD">
        <w:t xml:space="preserve"> </w:t>
      </w:r>
      <w:r w:rsidRPr="007350DD">
        <w:t>public</w:t>
      </w:r>
      <w:r w:rsidR="001327BC" w:rsidRPr="007350DD">
        <w:t xml:space="preserve"> </w:t>
      </w:r>
      <w:r w:rsidRPr="007350DD">
        <w:t>nursery</w:t>
      </w:r>
      <w:r w:rsidR="001327BC" w:rsidRPr="007350DD">
        <w:t xml:space="preserve"> </w:t>
      </w:r>
      <w:r w:rsidRPr="007350DD">
        <w:t>schools,</w:t>
      </w:r>
      <w:r w:rsidR="001327BC" w:rsidRPr="007350DD">
        <w:t xml:space="preserve"> </w:t>
      </w:r>
      <w:r w:rsidRPr="007350DD">
        <w:t>20</w:t>
      </w:r>
      <w:r w:rsidR="001327BC" w:rsidRPr="007350DD">
        <w:t xml:space="preserve"> </w:t>
      </w:r>
      <w:r w:rsidRPr="007350DD">
        <w:t>private</w:t>
      </w:r>
      <w:r w:rsidR="001327BC" w:rsidRPr="007350DD">
        <w:t xml:space="preserve"> </w:t>
      </w:r>
      <w:r w:rsidRPr="007350DD">
        <w:t>schools</w:t>
      </w:r>
      <w:r w:rsidR="001327BC" w:rsidRPr="007350DD">
        <w:t xml:space="preserve"> </w:t>
      </w:r>
      <w:r w:rsidRPr="007350DD">
        <w:t>offering</w:t>
      </w:r>
      <w:r w:rsidR="001327BC" w:rsidRPr="007350DD">
        <w:t xml:space="preserve"> </w:t>
      </w:r>
      <w:r w:rsidRPr="007350DD">
        <w:t>primary</w:t>
      </w:r>
      <w:r w:rsidR="001327BC" w:rsidRPr="007350DD">
        <w:t xml:space="preserve"> </w:t>
      </w:r>
      <w:r w:rsidRPr="007350DD">
        <w:t>education,</w:t>
      </w:r>
      <w:r w:rsidR="001327BC" w:rsidRPr="007350DD">
        <w:t xml:space="preserve"> </w:t>
      </w:r>
      <w:r w:rsidRPr="007350DD">
        <w:t>22</w:t>
      </w:r>
      <w:r w:rsidR="001327BC" w:rsidRPr="007350DD">
        <w:t xml:space="preserve"> </w:t>
      </w:r>
      <w:r w:rsidRPr="007350DD">
        <w:t>public</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3</w:t>
      </w:r>
      <w:r w:rsidR="001327BC" w:rsidRPr="007350DD">
        <w:t xml:space="preserve"> </w:t>
      </w:r>
      <w:r w:rsidRPr="007350DD">
        <w:t>public</w:t>
      </w:r>
      <w:r w:rsidR="001327BC" w:rsidRPr="007350DD">
        <w:t xml:space="preserve"> </w:t>
      </w:r>
      <w:r w:rsidRPr="007350DD">
        <w:t>special</w:t>
      </w:r>
      <w:r w:rsidR="001327BC" w:rsidRPr="007350DD">
        <w:t xml:space="preserve"> </w:t>
      </w:r>
      <w:r w:rsidRPr="007350DD">
        <w:t>schools,</w:t>
      </w:r>
      <w:r w:rsidR="001327BC" w:rsidRPr="007350DD">
        <w:t xml:space="preserve"> </w:t>
      </w:r>
      <w:r w:rsidRPr="007350DD">
        <w:t>2</w:t>
      </w:r>
      <w:r w:rsidR="001327BC" w:rsidRPr="007350DD">
        <w:t xml:space="preserve"> </w:t>
      </w:r>
      <w:r w:rsidRPr="007350DD">
        <w:t>private</w:t>
      </w:r>
      <w:r w:rsidR="001327BC" w:rsidRPr="007350DD">
        <w:t xml:space="preserve"> </w:t>
      </w:r>
      <w:r w:rsidRPr="007350DD">
        <w:t>special</w:t>
      </w:r>
      <w:r w:rsidR="001327BC" w:rsidRPr="007350DD">
        <w:t xml:space="preserve"> </w:t>
      </w:r>
      <w:r w:rsidRPr="007350DD">
        <w:t>schools,</w:t>
      </w:r>
      <w:r w:rsidR="001327BC" w:rsidRPr="007350DD">
        <w:t xml:space="preserve"> </w:t>
      </w:r>
      <w:r w:rsidRPr="007350DD">
        <w:t>8</w:t>
      </w:r>
      <w:r w:rsidR="001327BC" w:rsidRPr="007350DD">
        <w:t xml:space="preserve"> </w:t>
      </w:r>
      <w:r w:rsidRPr="007350DD">
        <w:t>private</w:t>
      </w:r>
      <w:r w:rsidR="001327BC" w:rsidRPr="007350DD">
        <w:t xml:space="preserve"> </w:t>
      </w:r>
      <w:r w:rsidRPr="007350DD">
        <w:t>schools</w:t>
      </w:r>
      <w:r w:rsidR="001327BC" w:rsidRPr="007350DD">
        <w:t xml:space="preserve"> </w:t>
      </w:r>
      <w:r w:rsidRPr="007350DD">
        <w:t>offering</w:t>
      </w:r>
      <w:r w:rsidR="001327BC" w:rsidRPr="007350DD">
        <w:t xml:space="preserve"> </w:t>
      </w:r>
      <w:r w:rsidRPr="007350DD">
        <w:t>secondary</w:t>
      </w:r>
      <w:r w:rsidR="001327BC" w:rsidRPr="007350DD">
        <w:t xml:space="preserve"> </w:t>
      </w:r>
      <w:r w:rsidRPr="007350DD">
        <w:t>education,</w:t>
      </w:r>
      <w:r w:rsidR="001327BC" w:rsidRPr="007350DD">
        <w:t xml:space="preserve"> </w:t>
      </w:r>
      <w:r w:rsidRPr="007350DD">
        <w:t>3</w:t>
      </w:r>
      <w:r w:rsidR="001327BC" w:rsidRPr="007350DD">
        <w:t xml:space="preserve"> </w:t>
      </w:r>
      <w:r w:rsidRPr="007350DD">
        <w:t>tertiary-level</w:t>
      </w:r>
      <w:r w:rsidR="001327BC" w:rsidRPr="007350DD">
        <w:t xml:space="preserve"> </w:t>
      </w:r>
      <w:r w:rsidRPr="007350DD">
        <w:t>institutions</w:t>
      </w:r>
      <w:r w:rsidR="001327BC" w:rsidRPr="007350DD">
        <w:t xml:space="preserve"> </w:t>
      </w:r>
      <w:r w:rsidRPr="007350DD">
        <w:t>(namely</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the</w:t>
      </w:r>
      <w:r w:rsidR="001327BC" w:rsidRPr="007350DD">
        <w:t xml:space="preserve"> </w:t>
      </w:r>
      <w:r w:rsidRPr="007350DD">
        <w:t>West</w:t>
      </w:r>
      <w:r w:rsidR="001327BC" w:rsidRPr="007350DD">
        <w:t xml:space="preserve"> </w:t>
      </w:r>
      <w:r w:rsidRPr="007350DD">
        <w:t>Indies</w:t>
      </w:r>
      <w:r w:rsidR="001327BC" w:rsidRPr="007350DD">
        <w:t xml:space="preserve"> </w:t>
      </w:r>
      <w:r w:rsidRPr="007350DD">
        <w:t>Cave</w:t>
      </w:r>
      <w:r w:rsidR="001327BC" w:rsidRPr="007350DD">
        <w:t xml:space="preserve"> </w:t>
      </w:r>
      <w:r w:rsidRPr="007350DD">
        <w:t>Hill</w:t>
      </w:r>
      <w:r w:rsidR="001327BC" w:rsidRPr="007350DD">
        <w:t xml:space="preserve"> </w:t>
      </w:r>
      <w:r w:rsidRPr="007350DD">
        <w:t>campus,</w:t>
      </w:r>
      <w:r w:rsidR="001327BC" w:rsidRPr="007350DD">
        <w:t xml:space="preserve"> </w:t>
      </w:r>
      <w:r w:rsidRPr="007350DD">
        <w:t>Barbados</w:t>
      </w:r>
      <w:r w:rsidR="001327BC" w:rsidRPr="007350DD">
        <w:t xml:space="preserve"> </w:t>
      </w:r>
      <w:r w:rsidRPr="007350DD">
        <w:t>Community</w:t>
      </w:r>
      <w:r w:rsidR="001327BC" w:rsidRPr="007350DD">
        <w:t xml:space="preserve"> </w:t>
      </w:r>
      <w:r w:rsidRPr="007350DD">
        <w:t>College</w:t>
      </w:r>
      <w:r w:rsidR="001327BC" w:rsidRPr="007350DD">
        <w:t xml:space="preserve"> </w:t>
      </w:r>
      <w:r w:rsidRPr="007350DD">
        <w:t>and</w:t>
      </w:r>
      <w:r w:rsidR="001327BC" w:rsidRPr="007350DD">
        <w:t xml:space="preserve"> </w:t>
      </w:r>
      <w:r w:rsidRPr="007350DD">
        <w:t>the</w:t>
      </w:r>
      <w:r w:rsidR="001327BC" w:rsidRPr="007350DD">
        <w:t xml:space="preserve"> </w:t>
      </w:r>
      <w:r w:rsidRPr="007350DD">
        <w:t>Samuel</w:t>
      </w:r>
      <w:r w:rsidR="001327BC" w:rsidRPr="007350DD">
        <w:t xml:space="preserve"> </w:t>
      </w:r>
      <w:r w:rsidRPr="007350DD">
        <w:t>Jackman</w:t>
      </w:r>
      <w:r w:rsidR="001327BC" w:rsidRPr="007350DD">
        <w:t xml:space="preserve"> </w:t>
      </w:r>
      <w:proofErr w:type="spellStart"/>
      <w:r w:rsidRPr="007350DD">
        <w:t>Prescod</w:t>
      </w:r>
      <w:proofErr w:type="spellEnd"/>
      <w:r w:rsidR="001327BC" w:rsidRPr="007350DD">
        <w:t xml:space="preserve"> </w:t>
      </w:r>
      <w:r w:rsidRPr="007350DD">
        <w:t>Polytechnic),</w:t>
      </w:r>
      <w:r w:rsidR="001327BC" w:rsidRPr="007350DD">
        <w:t xml:space="preserve"> </w:t>
      </w:r>
      <w:r w:rsidRPr="007350DD">
        <w:t>1</w:t>
      </w:r>
      <w:r w:rsidR="001327BC" w:rsidRPr="007350DD">
        <w:t xml:space="preserve"> </w:t>
      </w:r>
      <w:r w:rsidRPr="007350DD">
        <w:t>teachers</w:t>
      </w:r>
      <w:r w:rsidR="00EA19E5" w:rsidRPr="007350DD">
        <w:t>’</w:t>
      </w:r>
      <w:r w:rsidR="001327BC" w:rsidRPr="007350DD">
        <w:t xml:space="preserve"> </w:t>
      </w:r>
      <w:r w:rsidRPr="007350DD">
        <w:t>training</w:t>
      </w:r>
      <w:r w:rsidR="001327BC" w:rsidRPr="007350DD">
        <w:t xml:space="preserve"> </w:t>
      </w:r>
      <w:r w:rsidRPr="007350DD">
        <w:t>institution</w:t>
      </w:r>
      <w:r w:rsidR="001327BC" w:rsidRPr="007350DD">
        <w:t xml:space="preserve"> </w:t>
      </w:r>
      <w:r w:rsidRPr="007350DD">
        <w:t>and</w:t>
      </w:r>
      <w:r w:rsidR="001327BC" w:rsidRPr="007350DD">
        <w:t xml:space="preserve"> </w:t>
      </w:r>
      <w:r w:rsidRPr="007350DD">
        <w:t>1</w:t>
      </w:r>
      <w:r w:rsidR="001327BC" w:rsidRPr="007350DD">
        <w:t xml:space="preserve"> </w:t>
      </w:r>
      <w:r w:rsidRPr="007350DD">
        <w:t>central</w:t>
      </w:r>
      <w:r w:rsidR="001327BC" w:rsidRPr="007350DD">
        <w:t xml:space="preserve"> </w:t>
      </w:r>
      <w:r w:rsidRPr="007350DD">
        <w:t>administrative</w:t>
      </w:r>
      <w:r w:rsidR="001327BC" w:rsidRPr="007350DD">
        <w:t xml:space="preserve"> </w:t>
      </w:r>
      <w:r w:rsidRPr="007350DD">
        <w:t>agency.</w:t>
      </w:r>
    </w:p>
    <w:p w:rsidR="00EC4FF6" w:rsidRPr="007350DD" w:rsidRDefault="006564B6" w:rsidP="004A6123">
      <w:pPr>
        <w:pStyle w:val="Heading1"/>
        <w:keepNext/>
      </w:pPr>
      <w:r w:rsidRPr="007350DD">
        <w:lastRenderedPageBreak/>
        <w:t>Table</w:t>
      </w:r>
      <w:r w:rsidR="001327BC" w:rsidRPr="007350DD">
        <w:t xml:space="preserve"> </w:t>
      </w:r>
      <w:r w:rsidRPr="007350DD">
        <w:t>25</w:t>
      </w:r>
    </w:p>
    <w:p w:rsidR="00EC4FF6" w:rsidRPr="007350DD" w:rsidRDefault="006564B6" w:rsidP="004A6123">
      <w:pPr>
        <w:pStyle w:val="SingleTxtG"/>
        <w:keepNext/>
        <w:spacing w:after="0"/>
        <w:rPr>
          <w:b/>
          <w:bCs/>
        </w:rPr>
      </w:pPr>
      <w:r w:rsidRPr="007350DD">
        <w:rPr>
          <w:b/>
          <w:bCs/>
        </w:rPr>
        <w:t>Primary</w:t>
      </w:r>
      <w:r w:rsidR="001327BC" w:rsidRPr="007350DD">
        <w:rPr>
          <w:b/>
          <w:bCs/>
        </w:rPr>
        <w:t xml:space="preserve"> </w:t>
      </w:r>
      <w:r w:rsidRPr="007350DD">
        <w:rPr>
          <w:b/>
          <w:bCs/>
        </w:rPr>
        <w:t>and</w:t>
      </w:r>
      <w:r w:rsidR="001327BC" w:rsidRPr="007350DD">
        <w:rPr>
          <w:b/>
          <w:bCs/>
        </w:rPr>
        <w:t xml:space="preserve"> </w:t>
      </w:r>
      <w:r w:rsidR="00875C53" w:rsidRPr="007350DD">
        <w:rPr>
          <w:b/>
          <w:bCs/>
        </w:rPr>
        <w:t>secondary school enrolments</w:t>
      </w:r>
      <w:r w:rsidR="00875C53">
        <w:rPr>
          <w:b/>
          <w:bCs/>
        </w:rPr>
        <w:t>,</w:t>
      </w:r>
      <w:r w:rsidR="00875C53" w:rsidRPr="007350DD">
        <w:rPr>
          <w:b/>
          <w:bCs/>
        </w:rPr>
        <w:t xml:space="preserve"> public and private </w:t>
      </w:r>
    </w:p>
    <w:p w:rsidR="006564B6" w:rsidRPr="007350DD" w:rsidRDefault="006564B6" w:rsidP="004A6123">
      <w:pPr>
        <w:pStyle w:val="SingleTxtG"/>
        <w:keepNext/>
        <w:rPr>
          <w:sz w:val="16"/>
          <w:szCs w:val="16"/>
        </w:rPr>
      </w:pPr>
      <w:r w:rsidRPr="007350DD">
        <w:rPr>
          <w:sz w:val="16"/>
          <w:szCs w:val="16"/>
        </w:rPr>
        <w:t>2001/02</w:t>
      </w:r>
      <w:r w:rsidR="00EC4FF6" w:rsidRPr="007350DD">
        <w:rPr>
          <w:sz w:val="16"/>
          <w:szCs w:val="16"/>
        </w:rPr>
        <w:t>–</w:t>
      </w:r>
      <w:r w:rsidRPr="007350DD">
        <w:rPr>
          <w:sz w:val="16"/>
          <w:szCs w:val="16"/>
        </w:rPr>
        <w:t>2008/09</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02"/>
        <w:gridCol w:w="811"/>
        <w:gridCol w:w="724"/>
        <w:gridCol w:w="1087"/>
        <w:gridCol w:w="1274"/>
        <w:gridCol w:w="951"/>
        <w:gridCol w:w="849"/>
        <w:gridCol w:w="1007"/>
      </w:tblGrid>
      <w:tr w:rsidR="00B632A2" w:rsidRPr="007350DD" w:rsidTr="00D439A0">
        <w:trPr>
          <w:cantSplit/>
          <w:trHeight w:val="280"/>
        </w:trPr>
        <w:tc>
          <w:tcPr>
            <w:tcW w:w="1802" w:type="dxa"/>
            <w:tcBorders>
              <w:top w:val="single" w:sz="4" w:space="0" w:color="auto"/>
              <w:bottom w:val="nil"/>
            </w:tcBorders>
            <w:shd w:val="clear" w:color="auto" w:fill="auto"/>
            <w:noWrap/>
          </w:tcPr>
          <w:p w:rsidR="00B632A2" w:rsidRPr="007350DD" w:rsidRDefault="00B632A2" w:rsidP="00B632A2">
            <w:pPr>
              <w:suppressAutoHyphens w:val="0"/>
              <w:spacing w:before="80" w:after="80" w:line="220" w:lineRule="exact"/>
              <w:ind w:right="113"/>
              <w:rPr>
                <w:i/>
                <w:iCs/>
                <w:sz w:val="16"/>
                <w:szCs w:val="16"/>
              </w:rPr>
            </w:pPr>
          </w:p>
        </w:tc>
        <w:tc>
          <w:tcPr>
            <w:tcW w:w="2622" w:type="dxa"/>
            <w:gridSpan w:val="3"/>
            <w:tcBorders>
              <w:top w:val="single" w:sz="4" w:space="0" w:color="auto"/>
              <w:bottom w:val="single" w:sz="4" w:space="0" w:color="auto"/>
            </w:tcBorders>
            <w:shd w:val="clear" w:color="auto" w:fill="auto"/>
            <w:noWrap/>
          </w:tcPr>
          <w:p w:rsidR="00B632A2" w:rsidRPr="007350DD" w:rsidRDefault="00B632A2" w:rsidP="00B632A2">
            <w:pPr>
              <w:suppressAutoHyphens w:val="0"/>
              <w:spacing w:before="80" w:after="80" w:line="220" w:lineRule="exact"/>
              <w:ind w:right="113"/>
              <w:jc w:val="center"/>
              <w:rPr>
                <w:b/>
                <w:bCs/>
                <w:i/>
                <w:iCs/>
                <w:sz w:val="16"/>
                <w:szCs w:val="16"/>
              </w:rPr>
            </w:pPr>
            <w:r w:rsidRPr="007350DD">
              <w:rPr>
                <w:i/>
                <w:sz w:val="16"/>
              </w:rPr>
              <w:t>Public and Private Primary Enrolment (Barbados)</w:t>
            </w:r>
          </w:p>
        </w:tc>
        <w:tc>
          <w:tcPr>
            <w:tcW w:w="1274" w:type="dxa"/>
            <w:tcBorders>
              <w:top w:val="single" w:sz="4" w:space="0" w:color="auto"/>
              <w:bottom w:val="nil"/>
            </w:tcBorders>
            <w:shd w:val="clear" w:color="auto" w:fill="auto"/>
            <w:noWrap/>
            <w:vAlign w:val="bottom"/>
          </w:tcPr>
          <w:p w:rsidR="00B632A2" w:rsidRPr="007350DD" w:rsidRDefault="00B632A2" w:rsidP="00B632A2">
            <w:pPr>
              <w:suppressAutoHyphens w:val="0"/>
              <w:spacing w:before="80" w:after="80" w:line="220" w:lineRule="exact"/>
              <w:ind w:right="113"/>
              <w:jc w:val="center"/>
              <w:rPr>
                <w:i/>
                <w:iCs/>
                <w:sz w:val="16"/>
                <w:szCs w:val="16"/>
              </w:rPr>
            </w:pPr>
          </w:p>
        </w:tc>
        <w:tc>
          <w:tcPr>
            <w:tcW w:w="2807" w:type="dxa"/>
            <w:gridSpan w:val="3"/>
            <w:tcBorders>
              <w:top w:val="single" w:sz="4" w:space="0" w:color="auto"/>
              <w:bottom w:val="single" w:sz="4" w:space="0" w:color="auto"/>
            </w:tcBorders>
            <w:shd w:val="clear" w:color="auto" w:fill="auto"/>
            <w:noWrap/>
            <w:vAlign w:val="bottom"/>
          </w:tcPr>
          <w:p w:rsidR="00B632A2" w:rsidRPr="007350DD" w:rsidRDefault="00B632A2" w:rsidP="00B632A2">
            <w:pPr>
              <w:suppressAutoHyphens w:val="0"/>
              <w:spacing w:before="80" w:after="80" w:line="220" w:lineRule="exact"/>
              <w:ind w:right="113"/>
              <w:jc w:val="center"/>
              <w:rPr>
                <w:b/>
                <w:bCs/>
                <w:i/>
                <w:iCs/>
                <w:sz w:val="16"/>
                <w:szCs w:val="16"/>
              </w:rPr>
            </w:pPr>
            <w:r w:rsidRPr="007350DD">
              <w:rPr>
                <w:i/>
                <w:sz w:val="16"/>
              </w:rPr>
              <w:t>Public and Private Secondary Enrolment (Barbados)</w:t>
            </w:r>
          </w:p>
        </w:tc>
      </w:tr>
      <w:tr w:rsidR="00B632A2" w:rsidRPr="007350DD" w:rsidTr="00D439A0">
        <w:trPr>
          <w:cantSplit/>
          <w:trHeight w:val="280"/>
        </w:trPr>
        <w:tc>
          <w:tcPr>
            <w:tcW w:w="1802" w:type="dxa"/>
            <w:tcBorders>
              <w:top w:val="nil"/>
              <w:bottom w:val="single" w:sz="12" w:space="0" w:color="auto"/>
            </w:tcBorders>
            <w:shd w:val="clear" w:color="auto" w:fill="auto"/>
            <w:noWrap/>
          </w:tcPr>
          <w:p w:rsidR="00B632A2" w:rsidRPr="007350DD" w:rsidRDefault="00B632A2" w:rsidP="00B632A2">
            <w:pPr>
              <w:suppressAutoHyphens w:val="0"/>
              <w:spacing w:before="80" w:after="80" w:line="220" w:lineRule="exact"/>
              <w:ind w:right="113"/>
              <w:rPr>
                <w:i/>
                <w:iCs/>
                <w:sz w:val="16"/>
                <w:szCs w:val="16"/>
              </w:rPr>
            </w:pPr>
            <w:r w:rsidRPr="007350DD">
              <w:rPr>
                <w:i/>
                <w:iCs/>
                <w:sz w:val="16"/>
                <w:szCs w:val="16"/>
              </w:rPr>
              <w:t xml:space="preserve"> </w:t>
            </w:r>
          </w:p>
        </w:tc>
        <w:tc>
          <w:tcPr>
            <w:tcW w:w="811" w:type="dxa"/>
            <w:tcBorders>
              <w:top w:val="single" w:sz="4" w:space="0" w:color="auto"/>
              <w:bottom w:val="single" w:sz="12" w:space="0" w:color="auto"/>
            </w:tcBorders>
            <w:shd w:val="clear" w:color="auto" w:fill="auto"/>
            <w:noWrap/>
          </w:tcPr>
          <w:p w:rsidR="00B632A2" w:rsidRPr="007350DD" w:rsidRDefault="00B632A2" w:rsidP="006461CD">
            <w:pPr>
              <w:suppressAutoHyphens w:val="0"/>
              <w:spacing w:before="80" w:after="80" w:line="220" w:lineRule="exact"/>
              <w:ind w:right="113"/>
              <w:rPr>
                <w:b/>
                <w:bCs/>
                <w:i/>
                <w:iCs/>
                <w:sz w:val="16"/>
                <w:szCs w:val="16"/>
              </w:rPr>
            </w:pPr>
            <w:r w:rsidRPr="007350DD">
              <w:rPr>
                <w:b/>
                <w:bCs/>
                <w:i/>
                <w:iCs/>
                <w:sz w:val="16"/>
                <w:szCs w:val="16"/>
              </w:rPr>
              <w:t>Total</w:t>
            </w:r>
            <w:r w:rsidR="006461CD" w:rsidRPr="007350DD">
              <w:rPr>
                <w:b/>
                <w:bCs/>
                <w:i/>
                <w:iCs/>
                <w:sz w:val="16"/>
                <w:szCs w:val="16"/>
              </w:rPr>
              <w:t xml:space="preserve"> </w:t>
            </w:r>
            <w:r w:rsidRPr="007350DD">
              <w:rPr>
                <w:b/>
                <w:bCs/>
                <w:i/>
                <w:iCs/>
                <w:sz w:val="16"/>
                <w:szCs w:val="16"/>
              </w:rPr>
              <w:t>M</w:t>
            </w:r>
          </w:p>
        </w:tc>
        <w:tc>
          <w:tcPr>
            <w:tcW w:w="724" w:type="dxa"/>
            <w:tcBorders>
              <w:top w:val="single" w:sz="4" w:space="0" w:color="auto"/>
              <w:bottom w:val="single" w:sz="12" w:space="0" w:color="auto"/>
            </w:tcBorders>
            <w:shd w:val="clear" w:color="auto" w:fill="auto"/>
            <w:noWrap/>
          </w:tcPr>
          <w:p w:rsidR="00B632A2" w:rsidRPr="007350DD" w:rsidRDefault="00B632A2" w:rsidP="006461CD">
            <w:pPr>
              <w:suppressAutoHyphens w:val="0"/>
              <w:spacing w:before="80" w:after="80" w:line="220" w:lineRule="exact"/>
              <w:ind w:right="113"/>
              <w:rPr>
                <w:b/>
                <w:bCs/>
                <w:i/>
                <w:iCs/>
                <w:sz w:val="16"/>
                <w:szCs w:val="16"/>
              </w:rPr>
            </w:pPr>
            <w:r w:rsidRPr="007350DD">
              <w:rPr>
                <w:b/>
                <w:bCs/>
                <w:i/>
                <w:iCs/>
                <w:sz w:val="16"/>
                <w:szCs w:val="16"/>
              </w:rPr>
              <w:t>Total</w:t>
            </w:r>
            <w:r w:rsidR="006461CD" w:rsidRPr="007350DD">
              <w:rPr>
                <w:b/>
                <w:bCs/>
                <w:i/>
                <w:iCs/>
                <w:sz w:val="16"/>
                <w:szCs w:val="16"/>
              </w:rPr>
              <w:t xml:space="preserve"> </w:t>
            </w:r>
            <w:r w:rsidRPr="007350DD">
              <w:rPr>
                <w:b/>
                <w:bCs/>
                <w:i/>
                <w:iCs/>
                <w:sz w:val="16"/>
                <w:szCs w:val="16"/>
              </w:rPr>
              <w:t>F</w:t>
            </w:r>
          </w:p>
        </w:tc>
        <w:tc>
          <w:tcPr>
            <w:tcW w:w="1087" w:type="dxa"/>
            <w:tcBorders>
              <w:top w:val="single" w:sz="4" w:space="0" w:color="auto"/>
              <w:bottom w:val="single" w:sz="12" w:space="0" w:color="auto"/>
            </w:tcBorders>
            <w:shd w:val="clear" w:color="auto" w:fill="auto"/>
            <w:noWrap/>
          </w:tcPr>
          <w:p w:rsidR="00B632A2" w:rsidRPr="007350DD" w:rsidRDefault="00B632A2" w:rsidP="00B632A2">
            <w:pPr>
              <w:suppressAutoHyphens w:val="0"/>
              <w:spacing w:before="80" w:after="80" w:line="220" w:lineRule="exact"/>
              <w:ind w:right="113"/>
              <w:rPr>
                <w:b/>
                <w:bCs/>
                <w:i/>
                <w:iCs/>
                <w:sz w:val="16"/>
                <w:szCs w:val="16"/>
              </w:rPr>
            </w:pPr>
            <w:r w:rsidRPr="007350DD">
              <w:rPr>
                <w:b/>
                <w:bCs/>
                <w:i/>
                <w:iCs/>
                <w:sz w:val="16"/>
                <w:szCs w:val="16"/>
              </w:rPr>
              <w:t>Total Roll</w:t>
            </w:r>
          </w:p>
        </w:tc>
        <w:tc>
          <w:tcPr>
            <w:tcW w:w="1274" w:type="dxa"/>
            <w:tcBorders>
              <w:top w:val="nil"/>
              <w:bottom w:val="single" w:sz="12" w:space="0" w:color="auto"/>
            </w:tcBorders>
            <w:shd w:val="clear" w:color="auto" w:fill="auto"/>
            <w:noWrap/>
            <w:vAlign w:val="bottom"/>
          </w:tcPr>
          <w:p w:rsidR="00B632A2" w:rsidRPr="007350DD" w:rsidRDefault="00B632A2" w:rsidP="00B632A2">
            <w:pPr>
              <w:suppressAutoHyphens w:val="0"/>
              <w:spacing w:before="80" w:after="80" w:line="220" w:lineRule="exact"/>
              <w:ind w:right="113"/>
              <w:jc w:val="right"/>
              <w:rPr>
                <w:i/>
                <w:iCs/>
                <w:sz w:val="16"/>
                <w:szCs w:val="16"/>
              </w:rPr>
            </w:pPr>
            <w:r w:rsidRPr="007350DD">
              <w:rPr>
                <w:i/>
                <w:iCs/>
                <w:sz w:val="16"/>
                <w:szCs w:val="16"/>
              </w:rPr>
              <w:t xml:space="preserve"> </w:t>
            </w:r>
          </w:p>
        </w:tc>
        <w:tc>
          <w:tcPr>
            <w:tcW w:w="951" w:type="dxa"/>
            <w:tcBorders>
              <w:top w:val="single" w:sz="4" w:space="0" w:color="auto"/>
              <w:bottom w:val="single" w:sz="12" w:space="0" w:color="auto"/>
            </w:tcBorders>
            <w:shd w:val="clear" w:color="auto" w:fill="auto"/>
            <w:noWrap/>
            <w:vAlign w:val="bottom"/>
          </w:tcPr>
          <w:p w:rsidR="00B632A2" w:rsidRPr="007350DD" w:rsidRDefault="00B632A2" w:rsidP="006461CD">
            <w:pPr>
              <w:suppressAutoHyphens w:val="0"/>
              <w:spacing w:before="80" w:after="80" w:line="220" w:lineRule="exact"/>
              <w:ind w:right="113"/>
              <w:jc w:val="right"/>
              <w:rPr>
                <w:b/>
                <w:bCs/>
                <w:i/>
                <w:iCs/>
                <w:sz w:val="16"/>
                <w:szCs w:val="16"/>
              </w:rPr>
            </w:pPr>
            <w:r w:rsidRPr="007350DD">
              <w:rPr>
                <w:b/>
                <w:bCs/>
                <w:i/>
                <w:iCs/>
                <w:sz w:val="16"/>
                <w:szCs w:val="16"/>
              </w:rPr>
              <w:t>Total</w:t>
            </w:r>
            <w:r w:rsidR="006461CD" w:rsidRPr="007350DD">
              <w:rPr>
                <w:b/>
                <w:bCs/>
                <w:i/>
                <w:iCs/>
                <w:sz w:val="16"/>
                <w:szCs w:val="16"/>
              </w:rPr>
              <w:t xml:space="preserve"> </w:t>
            </w:r>
            <w:r w:rsidRPr="007350DD">
              <w:rPr>
                <w:b/>
                <w:bCs/>
                <w:i/>
                <w:iCs/>
                <w:sz w:val="16"/>
                <w:szCs w:val="16"/>
              </w:rPr>
              <w:t>M</w:t>
            </w:r>
          </w:p>
        </w:tc>
        <w:tc>
          <w:tcPr>
            <w:tcW w:w="849" w:type="dxa"/>
            <w:tcBorders>
              <w:top w:val="single" w:sz="4" w:space="0" w:color="auto"/>
              <w:bottom w:val="single" w:sz="12" w:space="0" w:color="auto"/>
            </w:tcBorders>
            <w:shd w:val="clear" w:color="auto" w:fill="auto"/>
            <w:noWrap/>
            <w:vAlign w:val="bottom"/>
          </w:tcPr>
          <w:p w:rsidR="00B632A2" w:rsidRPr="007350DD" w:rsidRDefault="00B632A2" w:rsidP="006461CD">
            <w:pPr>
              <w:suppressAutoHyphens w:val="0"/>
              <w:spacing w:before="80" w:after="80" w:line="220" w:lineRule="exact"/>
              <w:ind w:right="113"/>
              <w:jc w:val="right"/>
              <w:rPr>
                <w:b/>
                <w:bCs/>
                <w:i/>
                <w:iCs/>
                <w:sz w:val="16"/>
                <w:szCs w:val="16"/>
              </w:rPr>
            </w:pPr>
            <w:r w:rsidRPr="007350DD">
              <w:rPr>
                <w:b/>
                <w:bCs/>
                <w:i/>
                <w:iCs/>
                <w:sz w:val="16"/>
                <w:szCs w:val="16"/>
              </w:rPr>
              <w:t>Total F</w:t>
            </w:r>
          </w:p>
        </w:tc>
        <w:tc>
          <w:tcPr>
            <w:tcW w:w="1007" w:type="dxa"/>
            <w:tcBorders>
              <w:top w:val="single" w:sz="4" w:space="0" w:color="auto"/>
              <w:bottom w:val="single" w:sz="12" w:space="0" w:color="auto"/>
            </w:tcBorders>
            <w:shd w:val="clear" w:color="auto" w:fill="auto"/>
            <w:noWrap/>
            <w:vAlign w:val="bottom"/>
          </w:tcPr>
          <w:p w:rsidR="00B632A2" w:rsidRPr="007350DD" w:rsidRDefault="00B632A2" w:rsidP="00B632A2">
            <w:pPr>
              <w:suppressAutoHyphens w:val="0"/>
              <w:spacing w:before="80" w:after="80" w:line="220" w:lineRule="exact"/>
              <w:ind w:right="113"/>
              <w:jc w:val="right"/>
              <w:rPr>
                <w:b/>
                <w:bCs/>
                <w:i/>
                <w:iCs/>
                <w:sz w:val="16"/>
                <w:szCs w:val="16"/>
              </w:rPr>
            </w:pPr>
            <w:r w:rsidRPr="007350DD">
              <w:rPr>
                <w:b/>
                <w:bCs/>
                <w:i/>
                <w:iCs/>
                <w:sz w:val="16"/>
                <w:szCs w:val="16"/>
              </w:rPr>
              <w:t>Total Roll</w:t>
            </w:r>
          </w:p>
        </w:tc>
      </w:tr>
      <w:tr w:rsidR="00B632A2" w:rsidRPr="007350DD" w:rsidTr="00B632A2">
        <w:trPr>
          <w:cantSplit/>
        </w:trPr>
        <w:tc>
          <w:tcPr>
            <w:tcW w:w="1802" w:type="dxa"/>
            <w:tcBorders>
              <w:top w:val="single" w:sz="12" w:space="0" w:color="auto"/>
            </w:tcBorders>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2000–2001</w:t>
            </w:r>
          </w:p>
        </w:tc>
        <w:tc>
          <w:tcPr>
            <w:tcW w:w="811" w:type="dxa"/>
            <w:tcBorders>
              <w:top w:val="single" w:sz="12" w:space="0" w:color="auto"/>
            </w:tcBorders>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15 094</w:t>
            </w:r>
          </w:p>
        </w:tc>
        <w:tc>
          <w:tcPr>
            <w:tcW w:w="724" w:type="dxa"/>
            <w:tcBorders>
              <w:top w:val="single" w:sz="12" w:space="0" w:color="auto"/>
            </w:tcBorders>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14 705</w:t>
            </w:r>
          </w:p>
        </w:tc>
        <w:tc>
          <w:tcPr>
            <w:tcW w:w="1087" w:type="dxa"/>
            <w:tcBorders>
              <w:top w:val="single" w:sz="12" w:space="0" w:color="auto"/>
            </w:tcBorders>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29 799</w:t>
            </w:r>
          </w:p>
        </w:tc>
        <w:tc>
          <w:tcPr>
            <w:tcW w:w="1274" w:type="dxa"/>
            <w:tcBorders>
              <w:top w:val="single" w:sz="12" w:space="0" w:color="auto"/>
            </w:tcBorders>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2000–2001</w:t>
            </w:r>
          </w:p>
        </w:tc>
        <w:tc>
          <w:tcPr>
            <w:tcW w:w="951" w:type="dxa"/>
            <w:tcBorders>
              <w:top w:val="single" w:sz="12" w:space="0" w:color="auto"/>
            </w:tcBorders>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10 759</w:t>
            </w:r>
          </w:p>
        </w:tc>
        <w:tc>
          <w:tcPr>
            <w:tcW w:w="849" w:type="dxa"/>
            <w:tcBorders>
              <w:top w:val="single" w:sz="12" w:space="0" w:color="auto"/>
            </w:tcBorders>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10 715</w:t>
            </w:r>
          </w:p>
        </w:tc>
        <w:tc>
          <w:tcPr>
            <w:tcW w:w="1007" w:type="dxa"/>
            <w:tcBorders>
              <w:top w:val="single" w:sz="12" w:space="0" w:color="auto"/>
            </w:tcBorders>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21 474</w:t>
            </w:r>
          </w:p>
        </w:tc>
      </w:tr>
      <w:tr w:rsidR="00B632A2" w:rsidRPr="007350DD" w:rsidTr="00B632A2">
        <w:trPr>
          <w:cantSplit/>
          <w:trHeight w:val="280"/>
        </w:trPr>
        <w:tc>
          <w:tcPr>
            <w:tcW w:w="1802" w:type="dxa"/>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2000–2001</w:t>
            </w:r>
          </w:p>
        </w:tc>
        <w:tc>
          <w:tcPr>
            <w:tcW w:w="811"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15 094</w:t>
            </w:r>
          </w:p>
        </w:tc>
        <w:tc>
          <w:tcPr>
            <w:tcW w:w="724"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14 705</w:t>
            </w:r>
          </w:p>
        </w:tc>
        <w:tc>
          <w:tcPr>
            <w:tcW w:w="1087"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29 799</w:t>
            </w:r>
          </w:p>
        </w:tc>
        <w:tc>
          <w:tcPr>
            <w:tcW w:w="1274" w:type="dxa"/>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2000–2001</w:t>
            </w:r>
          </w:p>
        </w:tc>
        <w:tc>
          <w:tcPr>
            <w:tcW w:w="951"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10 759</w:t>
            </w:r>
          </w:p>
        </w:tc>
        <w:tc>
          <w:tcPr>
            <w:tcW w:w="849"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10 715</w:t>
            </w:r>
          </w:p>
        </w:tc>
        <w:tc>
          <w:tcPr>
            <w:tcW w:w="1007"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21 474</w:t>
            </w:r>
          </w:p>
        </w:tc>
      </w:tr>
      <w:tr w:rsidR="00B632A2" w:rsidRPr="007350DD" w:rsidTr="00B632A2">
        <w:trPr>
          <w:cantSplit/>
          <w:trHeight w:val="280"/>
        </w:trPr>
        <w:tc>
          <w:tcPr>
            <w:tcW w:w="1802" w:type="dxa"/>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2001–2002</w:t>
            </w:r>
          </w:p>
        </w:tc>
        <w:tc>
          <w:tcPr>
            <w:tcW w:w="811"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14 942</w:t>
            </w:r>
          </w:p>
        </w:tc>
        <w:tc>
          <w:tcPr>
            <w:tcW w:w="724"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14 500</w:t>
            </w:r>
          </w:p>
        </w:tc>
        <w:tc>
          <w:tcPr>
            <w:tcW w:w="1087"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29 442</w:t>
            </w:r>
          </w:p>
        </w:tc>
        <w:tc>
          <w:tcPr>
            <w:tcW w:w="1274" w:type="dxa"/>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2001–2002</w:t>
            </w:r>
          </w:p>
        </w:tc>
        <w:tc>
          <w:tcPr>
            <w:tcW w:w="951"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10 755</w:t>
            </w:r>
          </w:p>
        </w:tc>
        <w:tc>
          <w:tcPr>
            <w:tcW w:w="849"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10 681</w:t>
            </w:r>
          </w:p>
        </w:tc>
        <w:tc>
          <w:tcPr>
            <w:tcW w:w="1007"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21 436</w:t>
            </w:r>
          </w:p>
        </w:tc>
      </w:tr>
      <w:tr w:rsidR="00B632A2" w:rsidRPr="007350DD" w:rsidTr="00B632A2">
        <w:trPr>
          <w:cantSplit/>
          <w:trHeight w:val="280"/>
        </w:trPr>
        <w:tc>
          <w:tcPr>
            <w:tcW w:w="1802" w:type="dxa"/>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2002–2003</w:t>
            </w:r>
          </w:p>
        </w:tc>
        <w:tc>
          <w:tcPr>
            <w:tcW w:w="811"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14 849</w:t>
            </w:r>
          </w:p>
        </w:tc>
        <w:tc>
          <w:tcPr>
            <w:tcW w:w="724"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14 212</w:t>
            </w:r>
          </w:p>
        </w:tc>
        <w:tc>
          <w:tcPr>
            <w:tcW w:w="1087"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29 061</w:t>
            </w:r>
          </w:p>
        </w:tc>
        <w:tc>
          <w:tcPr>
            <w:tcW w:w="1274" w:type="dxa"/>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2002–2003</w:t>
            </w:r>
          </w:p>
        </w:tc>
        <w:tc>
          <w:tcPr>
            <w:tcW w:w="951"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10 711</w:t>
            </w:r>
          </w:p>
        </w:tc>
        <w:tc>
          <w:tcPr>
            <w:tcW w:w="849"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10 803</w:t>
            </w:r>
          </w:p>
        </w:tc>
        <w:tc>
          <w:tcPr>
            <w:tcW w:w="1007"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21 514</w:t>
            </w:r>
          </w:p>
        </w:tc>
      </w:tr>
      <w:tr w:rsidR="00B632A2" w:rsidRPr="007350DD" w:rsidTr="00B632A2">
        <w:trPr>
          <w:cantSplit/>
          <w:trHeight w:val="280"/>
        </w:trPr>
        <w:tc>
          <w:tcPr>
            <w:tcW w:w="1802" w:type="dxa"/>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2003–2004</w:t>
            </w:r>
          </w:p>
        </w:tc>
        <w:tc>
          <w:tcPr>
            <w:tcW w:w="811"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14 523</w:t>
            </w:r>
          </w:p>
        </w:tc>
        <w:tc>
          <w:tcPr>
            <w:tcW w:w="724"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13 878</w:t>
            </w:r>
          </w:p>
        </w:tc>
        <w:tc>
          <w:tcPr>
            <w:tcW w:w="1087"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28 401</w:t>
            </w:r>
          </w:p>
        </w:tc>
        <w:tc>
          <w:tcPr>
            <w:tcW w:w="1274" w:type="dxa"/>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2003–2004</w:t>
            </w:r>
          </w:p>
        </w:tc>
        <w:tc>
          <w:tcPr>
            <w:tcW w:w="951"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10 951</w:t>
            </w:r>
          </w:p>
        </w:tc>
        <w:tc>
          <w:tcPr>
            <w:tcW w:w="849"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10 960</w:t>
            </w:r>
          </w:p>
        </w:tc>
        <w:tc>
          <w:tcPr>
            <w:tcW w:w="1007"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21 911</w:t>
            </w:r>
          </w:p>
        </w:tc>
      </w:tr>
      <w:tr w:rsidR="00B632A2" w:rsidRPr="007350DD" w:rsidTr="00B632A2">
        <w:trPr>
          <w:cantSplit/>
          <w:trHeight w:val="280"/>
        </w:trPr>
        <w:tc>
          <w:tcPr>
            <w:tcW w:w="1802" w:type="dxa"/>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2004–2005</w:t>
            </w:r>
          </w:p>
        </w:tc>
        <w:tc>
          <w:tcPr>
            <w:tcW w:w="811"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14 475</w:t>
            </w:r>
          </w:p>
        </w:tc>
        <w:tc>
          <w:tcPr>
            <w:tcW w:w="724"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13 979</w:t>
            </w:r>
          </w:p>
        </w:tc>
        <w:tc>
          <w:tcPr>
            <w:tcW w:w="1087"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28 454</w:t>
            </w:r>
          </w:p>
        </w:tc>
        <w:tc>
          <w:tcPr>
            <w:tcW w:w="1274" w:type="dxa"/>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2004–2005</w:t>
            </w:r>
          </w:p>
        </w:tc>
        <w:tc>
          <w:tcPr>
            <w:tcW w:w="951"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11 072</w:t>
            </w:r>
          </w:p>
        </w:tc>
        <w:tc>
          <w:tcPr>
            <w:tcW w:w="849"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10 879</w:t>
            </w:r>
          </w:p>
        </w:tc>
        <w:tc>
          <w:tcPr>
            <w:tcW w:w="1007"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21 951</w:t>
            </w:r>
          </w:p>
        </w:tc>
      </w:tr>
      <w:tr w:rsidR="00B632A2" w:rsidRPr="007350DD" w:rsidTr="00B632A2">
        <w:trPr>
          <w:cantSplit/>
          <w:trHeight w:val="280"/>
        </w:trPr>
        <w:tc>
          <w:tcPr>
            <w:tcW w:w="1802" w:type="dxa"/>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2005–2006</w:t>
            </w:r>
          </w:p>
        </w:tc>
        <w:tc>
          <w:tcPr>
            <w:tcW w:w="811"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14 697</w:t>
            </w:r>
          </w:p>
        </w:tc>
        <w:tc>
          <w:tcPr>
            <w:tcW w:w="724"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14 018</w:t>
            </w:r>
          </w:p>
        </w:tc>
        <w:tc>
          <w:tcPr>
            <w:tcW w:w="1087"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28 715</w:t>
            </w:r>
          </w:p>
        </w:tc>
        <w:tc>
          <w:tcPr>
            <w:tcW w:w="1274" w:type="dxa"/>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2005–2006</w:t>
            </w:r>
          </w:p>
        </w:tc>
        <w:tc>
          <w:tcPr>
            <w:tcW w:w="951"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10 682</w:t>
            </w:r>
          </w:p>
        </w:tc>
        <w:tc>
          <w:tcPr>
            <w:tcW w:w="849"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10 860</w:t>
            </w:r>
          </w:p>
        </w:tc>
        <w:tc>
          <w:tcPr>
            <w:tcW w:w="1007"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21 542</w:t>
            </w:r>
          </w:p>
        </w:tc>
      </w:tr>
      <w:tr w:rsidR="00B632A2" w:rsidRPr="007350DD" w:rsidTr="00B632A2">
        <w:trPr>
          <w:cantSplit/>
          <w:trHeight w:val="280"/>
        </w:trPr>
        <w:tc>
          <w:tcPr>
            <w:tcW w:w="1802" w:type="dxa"/>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2006–2007</w:t>
            </w:r>
          </w:p>
        </w:tc>
        <w:tc>
          <w:tcPr>
            <w:tcW w:w="811"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14 607</w:t>
            </w:r>
          </w:p>
        </w:tc>
        <w:tc>
          <w:tcPr>
            <w:tcW w:w="724"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14 115</w:t>
            </w:r>
          </w:p>
        </w:tc>
        <w:tc>
          <w:tcPr>
            <w:tcW w:w="1087"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28 722</w:t>
            </w:r>
          </w:p>
        </w:tc>
        <w:tc>
          <w:tcPr>
            <w:tcW w:w="1274" w:type="dxa"/>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2006–2007</w:t>
            </w:r>
          </w:p>
        </w:tc>
        <w:tc>
          <w:tcPr>
            <w:tcW w:w="951"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10 646</w:t>
            </w:r>
          </w:p>
        </w:tc>
        <w:tc>
          <w:tcPr>
            <w:tcW w:w="849"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10 715</w:t>
            </w:r>
          </w:p>
        </w:tc>
        <w:tc>
          <w:tcPr>
            <w:tcW w:w="1007"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21 361</w:t>
            </w:r>
          </w:p>
        </w:tc>
      </w:tr>
      <w:tr w:rsidR="00B632A2" w:rsidRPr="007350DD" w:rsidTr="00B632A2">
        <w:trPr>
          <w:cantSplit/>
          <w:trHeight w:val="280"/>
        </w:trPr>
        <w:tc>
          <w:tcPr>
            <w:tcW w:w="1802" w:type="dxa"/>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2007–2008</w:t>
            </w:r>
            <w:r w:rsidRPr="007350DD">
              <w:t>*</w:t>
            </w:r>
          </w:p>
        </w:tc>
        <w:tc>
          <w:tcPr>
            <w:tcW w:w="811"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14 608</w:t>
            </w:r>
          </w:p>
        </w:tc>
        <w:tc>
          <w:tcPr>
            <w:tcW w:w="724"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14 177</w:t>
            </w:r>
          </w:p>
        </w:tc>
        <w:tc>
          <w:tcPr>
            <w:tcW w:w="1087"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28 780</w:t>
            </w:r>
          </w:p>
        </w:tc>
        <w:tc>
          <w:tcPr>
            <w:tcW w:w="1274" w:type="dxa"/>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2007–2008</w:t>
            </w:r>
            <w:r w:rsidRPr="007350DD">
              <w:t>*</w:t>
            </w:r>
          </w:p>
        </w:tc>
        <w:tc>
          <w:tcPr>
            <w:tcW w:w="951"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10 475</w:t>
            </w:r>
          </w:p>
        </w:tc>
        <w:tc>
          <w:tcPr>
            <w:tcW w:w="849"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10 652</w:t>
            </w:r>
          </w:p>
        </w:tc>
        <w:tc>
          <w:tcPr>
            <w:tcW w:w="1007"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21 127</w:t>
            </w:r>
          </w:p>
        </w:tc>
      </w:tr>
      <w:tr w:rsidR="00B632A2" w:rsidRPr="007350DD" w:rsidTr="00B632A2">
        <w:trPr>
          <w:cantSplit/>
          <w:trHeight w:val="280"/>
        </w:trPr>
        <w:tc>
          <w:tcPr>
            <w:tcW w:w="1802" w:type="dxa"/>
            <w:shd w:val="clear" w:color="auto" w:fill="auto"/>
            <w:noWrap/>
          </w:tcPr>
          <w:p w:rsidR="00B632A2" w:rsidRPr="007350DD" w:rsidRDefault="00B632A2" w:rsidP="00B632A2">
            <w:pPr>
              <w:suppressAutoHyphens w:val="0"/>
              <w:spacing w:before="40" w:after="40" w:line="220" w:lineRule="exact"/>
              <w:ind w:right="113"/>
              <w:rPr>
                <w:sz w:val="18"/>
              </w:rPr>
            </w:pPr>
            <w:r w:rsidRPr="007350DD">
              <w:rPr>
                <w:sz w:val="18"/>
              </w:rPr>
              <w:t>2008–2009</w:t>
            </w:r>
            <w:r w:rsidRPr="007350DD">
              <w:t>*</w:t>
            </w:r>
          </w:p>
        </w:tc>
        <w:tc>
          <w:tcPr>
            <w:tcW w:w="811"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14 451</w:t>
            </w:r>
          </w:p>
        </w:tc>
        <w:tc>
          <w:tcPr>
            <w:tcW w:w="724"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13 989</w:t>
            </w:r>
          </w:p>
        </w:tc>
        <w:tc>
          <w:tcPr>
            <w:tcW w:w="1087" w:type="dxa"/>
            <w:shd w:val="clear" w:color="auto" w:fill="auto"/>
            <w:noWrap/>
          </w:tcPr>
          <w:p w:rsidR="00B632A2" w:rsidRPr="007350DD" w:rsidRDefault="00B632A2" w:rsidP="00B632A2">
            <w:pPr>
              <w:suppressAutoHyphens w:val="0"/>
              <w:spacing w:before="40" w:after="40" w:line="220" w:lineRule="exact"/>
              <w:ind w:right="113"/>
              <w:rPr>
                <w:b/>
                <w:bCs/>
                <w:sz w:val="18"/>
              </w:rPr>
            </w:pPr>
            <w:r w:rsidRPr="007350DD">
              <w:rPr>
                <w:b/>
                <w:bCs/>
                <w:sz w:val="18"/>
              </w:rPr>
              <w:t>28 440</w:t>
            </w:r>
          </w:p>
        </w:tc>
        <w:tc>
          <w:tcPr>
            <w:tcW w:w="1274" w:type="dxa"/>
            <w:shd w:val="clear" w:color="auto" w:fill="auto"/>
            <w:noWrap/>
            <w:vAlign w:val="bottom"/>
          </w:tcPr>
          <w:p w:rsidR="00B632A2" w:rsidRPr="007350DD" w:rsidRDefault="00B632A2" w:rsidP="00B632A2">
            <w:pPr>
              <w:suppressAutoHyphens w:val="0"/>
              <w:spacing w:before="40" w:after="40" w:line="220" w:lineRule="exact"/>
              <w:ind w:right="113"/>
              <w:jc w:val="right"/>
              <w:rPr>
                <w:sz w:val="18"/>
              </w:rPr>
            </w:pPr>
            <w:r w:rsidRPr="007350DD">
              <w:rPr>
                <w:sz w:val="18"/>
              </w:rPr>
              <w:t>2008–2009</w:t>
            </w:r>
            <w:r w:rsidRPr="007350DD">
              <w:t>*</w:t>
            </w:r>
          </w:p>
        </w:tc>
        <w:tc>
          <w:tcPr>
            <w:tcW w:w="951"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10 295</w:t>
            </w:r>
          </w:p>
        </w:tc>
        <w:tc>
          <w:tcPr>
            <w:tcW w:w="849"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10 403</w:t>
            </w:r>
          </w:p>
        </w:tc>
        <w:tc>
          <w:tcPr>
            <w:tcW w:w="1007" w:type="dxa"/>
            <w:shd w:val="clear" w:color="auto" w:fill="auto"/>
            <w:noWrap/>
            <w:vAlign w:val="bottom"/>
          </w:tcPr>
          <w:p w:rsidR="00B632A2" w:rsidRPr="007350DD" w:rsidRDefault="00B632A2" w:rsidP="00B632A2">
            <w:pPr>
              <w:suppressAutoHyphens w:val="0"/>
              <w:spacing w:before="40" w:after="40" w:line="220" w:lineRule="exact"/>
              <w:ind w:right="113"/>
              <w:jc w:val="right"/>
              <w:rPr>
                <w:b/>
                <w:bCs/>
                <w:sz w:val="18"/>
              </w:rPr>
            </w:pPr>
            <w:r w:rsidRPr="007350DD">
              <w:rPr>
                <w:b/>
                <w:bCs/>
                <w:sz w:val="18"/>
              </w:rPr>
              <w:t>20 698</w:t>
            </w:r>
          </w:p>
        </w:tc>
      </w:tr>
    </w:tbl>
    <w:p w:rsidR="006564B6" w:rsidRPr="007350DD" w:rsidRDefault="00B632A2" w:rsidP="00B632A2">
      <w:pPr>
        <w:spacing w:before="120" w:after="240"/>
        <w:ind w:left="1134" w:right="1134" w:firstLine="170"/>
        <w:rPr>
          <w:sz w:val="18"/>
        </w:rPr>
      </w:pPr>
      <w:r w:rsidRPr="007350DD">
        <w:rPr>
          <w:i/>
          <w:iCs/>
        </w:rPr>
        <w:t>*</w:t>
      </w:r>
      <w:r w:rsidRPr="007350DD">
        <w:rPr>
          <w:sz w:val="18"/>
        </w:rPr>
        <w:t xml:space="preserve">  Includes estimated values.</w:t>
      </w:r>
    </w:p>
    <w:p w:rsidR="006564B6" w:rsidRPr="007350DD" w:rsidRDefault="006564B6" w:rsidP="009E22FF">
      <w:pPr>
        <w:pStyle w:val="SingleTxtG"/>
      </w:pPr>
      <w:r w:rsidRPr="007350DD">
        <w:t>173.</w:t>
      </w:r>
      <w:r w:rsidRPr="007350DD">
        <w:tab/>
        <w:t>A</w:t>
      </w:r>
      <w:r w:rsidR="001327BC" w:rsidRPr="007350DD">
        <w:t xml:space="preserve"> </w:t>
      </w:r>
      <w:r w:rsidRPr="007350DD">
        <w:rPr>
          <w:i/>
          <w:iCs/>
        </w:rPr>
        <w:t>White</w:t>
      </w:r>
      <w:r w:rsidR="001327BC" w:rsidRPr="007350DD">
        <w:rPr>
          <w:i/>
          <w:iCs/>
        </w:rPr>
        <w:t xml:space="preserve"> </w:t>
      </w:r>
      <w:r w:rsidRPr="007350DD">
        <w:rPr>
          <w:i/>
          <w:iCs/>
        </w:rPr>
        <w:t>Paper</w:t>
      </w:r>
      <w:r w:rsidR="001327BC" w:rsidRPr="007350DD">
        <w:rPr>
          <w:i/>
          <w:iCs/>
        </w:rPr>
        <w:t xml:space="preserve"> </w:t>
      </w:r>
      <w:r w:rsidRPr="007350DD">
        <w:rPr>
          <w:i/>
          <w:iCs/>
        </w:rPr>
        <w:t>on</w:t>
      </w:r>
      <w:r w:rsidR="001327BC" w:rsidRPr="007350DD">
        <w:rPr>
          <w:i/>
          <w:iCs/>
        </w:rPr>
        <w:t xml:space="preserve"> </w:t>
      </w:r>
      <w:r w:rsidRPr="007350DD">
        <w:rPr>
          <w:i/>
          <w:iCs/>
        </w:rPr>
        <w:t>Education</w:t>
      </w:r>
      <w:r w:rsidR="001327BC" w:rsidRPr="007350DD">
        <w:rPr>
          <w:i/>
          <w:iCs/>
        </w:rPr>
        <w:t xml:space="preserve"> </w:t>
      </w:r>
      <w:r w:rsidRPr="007350DD">
        <w:rPr>
          <w:i/>
          <w:iCs/>
        </w:rPr>
        <w:t>Reform:</w:t>
      </w:r>
      <w:r w:rsidR="001327BC" w:rsidRPr="007350DD">
        <w:rPr>
          <w:i/>
          <w:iCs/>
        </w:rPr>
        <w:t xml:space="preserve"> </w:t>
      </w:r>
      <w:r w:rsidRPr="007350DD">
        <w:rPr>
          <w:i/>
          <w:iCs/>
        </w:rPr>
        <w:t>Preparing</w:t>
      </w:r>
      <w:r w:rsidR="001327BC" w:rsidRPr="007350DD">
        <w:rPr>
          <w:i/>
          <w:iCs/>
        </w:rPr>
        <w:t xml:space="preserve"> </w:t>
      </w:r>
      <w:r w:rsidRPr="007350DD">
        <w:rPr>
          <w:i/>
          <w:iCs/>
        </w:rPr>
        <w:t>for</w:t>
      </w:r>
      <w:r w:rsidR="001327BC" w:rsidRPr="007350DD">
        <w:rPr>
          <w:i/>
          <w:iCs/>
        </w:rPr>
        <w:t xml:space="preserve"> </w:t>
      </w:r>
      <w:r w:rsidRPr="007350DD">
        <w:rPr>
          <w:i/>
          <w:iCs/>
        </w:rPr>
        <w:t>the</w:t>
      </w:r>
      <w:r w:rsidR="001327BC" w:rsidRPr="007350DD">
        <w:rPr>
          <w:i/>
          <w:iCs/>
        </w:rPr>
        <w:t xml:space="preserve"> </w:t>
      </w:r>
      <w:r w:rsidRPr="007350DD">
        <w:rPr>
          <w:i/>
          <w:iCs/>
        </w:rPr>
        <w:t>21st</w:t>
      </w:r>
      <w:r w:rsidR="001327BC" w:rsidRPr="007350DD">
        <w:rPr>
          <w:i/>
          <w:iCs/>
        </w:rPr>
        <w:t xml:space="preserve"> </w:t>
      </w:r>
      <w:r w:rsidRPr="007350DD">
        <w:rPr>
          <w:i/>
          <w:iCs/>
        </w:rPr>
        <w:t>Century</w:t>
      </w:r>
      <w:r w:rsidR="001327BC" w:rsidRPr="007350DD">
        <w:t xml:space="preserve"> </w:t>
      </w:r>
      <w:r w:rsidRPr="007350DD">
        <w:t>was</w:t>
      </w:r>
      <w:r w:rsidR="001327BC" w:rsidRPr="007350DD">
        <w:t xml:space="preserve"> </w:t>
      </w:r>
      <w:r w:rsidRPr="007350DD">
        <w:t>compiled</w:t>
      </w:r>
      <w:r w:rsidR="001327BC" w:rsidRPr="007350DD">
        <w:t xml:space="preserve"> </w:t>
      </w:r>
      <w:r w:rsidRPr="007350DD">
        <w:t>by</w:t>
      </w:r>
      <w:r w:rsidR="001327BC" w:rsidRPr="007350DD">
        <w:t xml:space="preserve"> </w:t>
      </w:r>
      <w:r w:rsidRPr="007350DD">
        <w:t>the</w:t>
      </w:r>
      <w:r w:rsidR="001327BC" w:rsidRPr="007350DD">
        <w:t xml:space="preserve"> </w:t>
      </w:r>
      <w:r w:rsidRPr="007350DD">
        <w:t>then</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Youth</w:t>
      </w:r>
      <w:r w:rsidR="001327BC" w:rsidRPr="007350DD">
        <w:t xml:space="preserve"> </w:t>
      </w:r>
      <w:r w:rsidRPr="007350DD">
        <w:t>Affairs</w:t>
      </w:r>
      <w:r w:rsidR="001327BC" w:rsidRPr="007350DD">
        <w:t xml:space="preserve"> </w:t>
      </w:r>
      <w:r w:rsidRPr="007350DD">
        <w:t>and</w:t>
      </w:r>
      <w:r w:rsidR="001327BC" w:rsidRPr="007350DD">
        <w:t xml:space="preserve"> </w:t>
      </w:r>
      <w:r w:rsidRPr="007350DD">
        <w:t>Culture</w:t>
      </w:r>
      <w:r w:rsidR="001327BC" w:rsidRPr="007350DD">
        <w:t xml:space="preserve"> </w:t>
      </w:r>
      <w:r w:rsidRPr="007350DD">
        <w:t>in</w:t>
      </w:r>
      <w:r w:rsidR="001327BC" w:rsidRPr="007350DD">
        <w:t xml:space="preserve"> </w:t>
      </w:r>
      <w:r w:rsidRPr="007350DD">
        <w:t>1995.</w:t>
      </w:r>
      <w:r w:rsidR="001327BC" w:rsidRPr="007350DD">
        <w:t xml:space="preserve"> </w:t>
      </w:r>
      <w:r w:rsidRPr="007350DD">
        <w:t>This</w:t>
      </w:r>
      <w:r w:rsidR="001327BC" w:rsidRPr="007350DD">
        <w:t xml:space="preserve"> </w:t>
      </w:r>
      <w:r w:rsidRPr="007350DD">
        <w:t>White</w:t>
      </w:r>
      <w:r w:rsidR="001327BC" w:rsidRPr="007350DD">
        <w:t xml:space="preserve"> </w:t>
      </w:r>
      <w:r w:rsidRPr="007350DD">
        <w:t>Paper</w:t>
      </w:r>
      <w:r w:rsidR="001327BC" w:rsidRPr="007350DD">
        <w:t xml:space="preserve"> </w:t>
      </w:r>
      <w:r w:rsidRPr="007350DD">
        <w:t>outlined</w:t>
      </w:r>
      <w:r w:rsidR="001327BC" w:rsidRPr="007350DD">
        <w:t xml:space="preserve"> </w:t>
      </w:r>
      <w:r w:rsidRPr="007350DD">
        <w:t>a</w:t>
      </w:r>
      <w:r w:rsidR="001327BC" w:rsidRPr="007350DD">
        <w:t xml:space="preserve"> </w:t>
      </w:r>
      <w:r w:rsidRPr="007350DD">
        <w:t>reform</w:t>
      </w:r>
      <w:r w:rsidR="001327BC" w:rsidRPr="007350DD">
        <w:t xml:space="preserve"> </w:t>
      </w:r>
      <w:r w:rsidRPr="007350DD">
        <w:t>programme,</w:t>
      </w:r>
      <w:r w:rsidR="001327BC" w:rsidRPr="007350DD">
        <w:t xml:space="preserve"> </w:t>
      </w:r>
      <w:r w:rsidRPr="007350DD">
        <w:t>developed</w:t>
      </w:r>
      <w:r w:rsidR="001327BC" w:rsidRPr="007350DD">
        <w:t xml:space="preserve"> </w:t>
      </w:r>
      <w:r w:rsidRPr="007350DD">
        <w:t>after</w:t>
      </w:r>
      <w:r w:rsidR="001327BC" w:rsidRPr="007350DD">
        <w:t xml:space="preserve"> </w:t>
      </w:r>
      <w:r w:rsidRPr="007350DD">
        <w:t>consultations</w:t>
      </w:r>
      <w:r w:rsidR="001327BC" w:rsidRPr="007350DD">
        <w:t xml:space="preserve"> </w:t>
      </w:r>
      <w:r w:rsidRPr="007350DD">
        <w:t>with</w:t>
      </w:r>
      <w:r w:rsidR="001327BC" w:rsidRPr="007350DD">
        <w:t xml:space="preserve"> </w:t>
      </w:r>
      <w:r w:rsidRPr="007350DD">
        <w:t>students,</w:t>
      </w:r>
      <w:r w:rsidR="001327BC" w:rsidRPr="007350DD">
        <w:t xml:space="preserve"> </w:t>
      </w:r>
      <w:r w:rsidRPr="007350DD">
        <w:t>teachers,</w:t>
      </w:r>
      <w:r w:rsidR="001327BC" w:rsidRPr="007350DD">
        <w:t xml:space="preserve"> </w:t>
      </w:r>
      <w:r w:rsidRPr="007350DD">
        <w:t>principals,</w:t>
      </w:r>
      <w:r w:rsidR="001327BC" w:rsidRPr="007350DD">
        <w:t xml:space="preserve"> </w:t>
      </w:r>
      <w:r w:rsidRPr="007350DD">
        <w:t>unions,</w:t>
      </w:r>
      <w:r w:rsidR="001327BC" w:rsidRPr="007350DD">
        <w:t xml:space="preserve"> </w:t>
      </w:r>
      <w:r w:rsidRPr="007350DD">
        <w:t>churches</w:t>
      </w:r>
      <w:r w:rsidR="001327BC" w:rsidRPr="007350DD">
        <w:t xml:space="preserve"> </w:t>
      </w:r>
      <w:r w:rsidRPr="007350DD">
        <w:t>and</w:t>
      </w:r>
      <w:r w:rsidR="001327BC" w:rsidRPr="007350DD">
        <w:t xml:space="preserve"> </w:t>
      </w:r>
      <w:r w:rsidRPr="007350DD">
        <w:t>other</w:t>
      </w:r>
      <w:r w:rsidR="001327BC" w:rsidRPr="007350DD">
        <w:t xml:space="preserve"> </w:t>
      </w:r>
      <w:r w:rsidRPr="007350DD">
        <w:t>interest</w:t>
      </w:r>
      <w:r w:rsidR="001327BC" w:rsidRPr="007350DD">
        <w:t xml:space="preserve"> </w:t>
      </w:r>
      <w:r w:rsidRPr="007350DD">
        <w:t>groups</w:t>
      </w:r>
      <w:r w:rsidR="001327BC" w:rsidRPr="007350DD">
        <w:t xml:space="preserve"> </w:t>
      </w:r>
      <w:r w:rsidRPr="007350DD">
        <w:t>and</w:t>
      </w:r>
      <w:r w:rsidR="001327BC" w:rsidRPr="007350DD">
        <w:t xml:space="preserve"> </w:t>
      </w:r>
      <w:r w:rsidRPr="007350DD">
        <w:t>stakeholders.</w:t>
      </w:r>
      <w:r w:rsidR="001327BC" w:rsidRPr="007350DD">
        <w:t xml:space="preserve"> </w:t>
      </w:r>
      <w:r w:rsidRPr="007350DD">
        <w:t>The</w:t>
      </w:r>
      <w:r w:rsidR="001327BC" w:rsidRPr="007350DD">
        <w:t xml:space="preserve"> </w:t>
      </w:r>
      <w:r w:rsidRPr="007350DD">
        <w:t>education</w:t>
      </w:r>
      <w:r w:rsidR="001327BC" w:rsidRPr="007350DD">
        <w:t xml:space="preserve"> </w:t>
      </w:r>
      <w:r w:rsidRPr="007350DD">
        <w:t>reform</w:t>
      </w:r>
      <w:r w:rsidR="001327BC" w:rsidRPr="007350DD">
        <w:t xml:space="preserve"> </w:t>
      </w:r>
      <w:r w:rsidRPr="007350DD">
        <w:t>policy</w:t>
      </w:r>
      <w:r w:rsidR="001327BC" w:rsidRPr="007350DD">
        <w:t xml:space="preserve"> </w:t>
      </w:r>
      <w:r w:rsidRPr="007350DD">
        <w:t>had</w:t>
      </w:r>
      <w:r w:rsidR="001327BC" w:rsidRPr="007350DD">
        <w:t xml:space="preserve"> </w:t>
      </w:r>
      <w:r w:rsidRPr="007350DD">
        <w:t>the</w:t>
      </w:r>
      <w:r w:rsidR="001327BC" w:rsidRPr="007350DD">
        <w:t xml:space="preserve"> </w:t>
      </w:r>
      <w:r w:rsidRPr="007350DD">
        <w:t>following</w:t>
      </w:r>
      <w:r w:rsidR="001327BC" w:rsidRPr="007350DD">
        <w:t xml:space="preserve"> </w:t>
      </w:r>
      <w:r w:rsidRPr="007350DD">
        <w:t>major</w:t>
      </w:r>
      <w:r w:rsidR="001327BC" w:rsidRPr="007350DD">
        <w:t xml:space="preserve"> </w:t>
      </w:r>
      <w:r w:rsidRPr="007350DD">
        <w:t>objectives:</w:t>
      </w:r>
    </w:p>
    <w:p w:rsidR="006564B6" w:rsidRPr="007350DD" w:rsidRDefault="00B632A2" w:rsidP="00B632A2">
      <w:pPr>
        <w:pStyle w:val="SingleTxtG"/>
      </w:pPr>
      <w:r w:rsidRPr="007350DD">
        <w:tab/>
        <w:t>(a)</w:t>
      </w:r>
      <w:r w:rsidR="006564B6" w:rsidRPr="007350DD">
        <w:tab/>
        <w:t>Preparing</w:t>
      </w:r>
      <w:r w:rsidR="001327BC" w:rsidRPr="007350DD">
        <w:t xml:space="preserve"> </w:t>
      </w:r>
      <w:r w:rsidR="006564B6" w:rsidRPr="007350DD">
        <w:t>citizens</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responsibility</w:t>
      </w:r>
      <w:r w:rsidR="001327BC" w:rsidRPr="007350DD">
        <w:t xml:space="preserve"> </w:t>
      </w:r>
      <w:r w:rsidR="006564B6" w:rsidRPr="007350DD">
        <w:t>of</w:t>
      </w:r>
      <w:r w:rsidR="001327BC" w:rsidRPr="007350DD">
        <w:t xml:space="preserve"> </w:t>
      </w:r>
      <w:r w:rsidR="006564B6" w:rsidRPr="007350DD">
        <w:t>nation</w:t>
      </w:r>
      <w:r w:rsidRPr="007350DD">
        <w:t xml:space="preserve"> </w:t>
      </w:r>
      <w:r w:rsidR="006564B6" w:rsidRPr="007350DD">
        <w:t>building;</w:t>
      </w:r>
    </w:p>
    <w:p w:rsidR="006564B6" w:rsidRPr="007350DD" w:rsidRDefault="00B632A2" w:rsidP="009E22FF">
      <w:pPr>
        <w:pStyle w:val="SingleTxtG"/>
      </w:pPr>
      <w:r w:rsidRPr="007350DD">
        <w:tab/>
        <w:t>(b)</w:t>
      </w:r>
      <w:r w:rsidR="006564B6" w:rsidRPr="007350DD">
        <w:tab/>
        <w:t>Revaluing</w:t>
      </w:r>
      <w:r w:rsidR="001327BC" w:rsidRPr="007350DD">
        <w:t xml:space="preserve"> </w:t>
      </w:r>
      <w:r w:rsidR="006564B6" w:rsidRPr="007350DD">
        <w:t>the</w:t>
      </w:r>
      <w:r w:rsidR="001327BC" w:rsidRPr="007350DD">
        <w:t xml:space="preserve"> </w:t>
      </w:r>
      <w:r w:rsidR="006564B6" w:rsidRPr="007350DD">
        <w:t>role</w:t>
      </w:r>
      <w:r w:rsidR="001327BC" w:rsidRPr="007350DD">
        <w:t xml:space="preserve"> </w:t>
      </w:r>
      <w:r w:rsidR="006564B6" w:rsidRPr="007350DD">
        <w:t>of</w:t>
      </w:r>
      <w:r w:rsidR="001327BC" w:rsidRPr="007350DD">
        <w:t xml:space="preserve"> </w:t>
      </w:r>
      <w:r w:rsidR="006564B6" w:rsidRPr="007350DD">
        <w:t>education</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sphere</w:t>
      </w:r>
      <w:r w:rsidR="001327BC" w:rsidRPr="007350DD">
        <w:t xml:space="preserve"> </w:t>
      </w:r>
      <w:r w:rsidR="006564B6" w:rsidRPr="007350DD">
        <w:t>of</w:t>
      </w:r>
      <w:r w:rsidR="001327BC" w:rsidRPr="007350DD">
        <w:t xml:space="preserve"> </w:t>
      </w:r>
      <w:r w:rsidR="006564B6" w:rsidRPr="007350DD">
        <w:t>national</w:t>
      </w:r>
      <w:r w:rsidR="001327BC" w:rsidRPr="007350DD">
        <w:t xml:space="preserve"> </w:t>
      </w:r>
      <w:r w:rsidR="006564B6" w:rsidRPr="007350DD">
        <w:t>development;</w:t>
      </w:r>
    </w:p>
    <w:p w:rsidR="006564B6" w:rsidRPr="007350DD" w:rsidRDefault="00B632A2" w:rsidP="009E22FF">
      <w:pPr>
        <w:pStyle w:val="SingleTxtG"/>
      </w:pPr>
      <w:r w:rsidRPr="007350DD">
        <w:tab/>
        <w:t>(c)</w:t>
      </w:r>
      <w:r w:rsidR="006564B6" w:rsidRPr="007350DD">
        <w:tab/>
        <w:t>Reinforcing</w:t>
      </w:r>
      <w:r w:rsidR="001327BC" w:rsidRPr="007350DD">
        <w:t xml:space="preserve"> </w:t>
      </w:r>
      <w:r w:rsidR="006564B6" w:rsidRPr="007350DD">
        <w:t>the</w:t>
      </w:r>
      <w:r w:rsidR="001327BC" w:rsidRPr="007350DD">
        <w:t xml:space="preserve"> </w:t>
      </w:r>
      <w:r w:rsidR="006564B6" w:rsidRPr="007350DD">
        <w:t>concept</w:t>
      </w:r>
      <w:r w:rsidR="001327BC" w:rsidRPr="007350DD">
        <w:t xml:space="preserve"> </w:t>
      </w:r>
      <w:r w:rsidR="006564B6" w:rsidRPr="007350DD">
        <w:t>that</w:t>
      </w:r>
      <w:r w:rsidR="001327BC" w:rsidRPr="007350DD">
        <w:t xml:space="preserve"> </w:t>
      </w:r>
      <w:r w:rsidR="006564B6" w:rsidRPr="007350DD">
        <w:t>learning</w:t>
      </w:r>
      <w:r w:rsidR="001327BC" w:rsidRPr="007350DD">
        <w:t xml:space="preserve"> </w:t>
      </w:r>
      <w:r w:rsidR="006564B6" w:rsidRPr="007350DD">
        <w:t>is</w:t>
      </w:r>
      <w:r w:rsidR="001327BC" w:rsidRPr="007350DD">
        <w:t xml:space="preserve"> </w:t>
      </w:r>
      <w:r w:rsidR="006564B6" w:rsidRPr="007350DD">
        <w:t>a</w:t>
      </w:r>
      <w:r w:rsidR="001327BC" w:rsidRPr="007350DD">
        <w:t xml:space="preserve"> </w:t>
      </w:r>
      <w:r w:rsidR="006564B6" w:rsidRPr="007350DD">
        <w:t>continuous,</w:t>
      </w:r>
      <w:r w:rsidR="001327BC" w:rsidRPr="007350DD">
        <w:t xml:space="preserve"> </w:t>
      </w:r>
      <w:r w:rsidR="006564B6" w:rsidRPr="007350DD">
        <w:t>life-long</w:t>
      </w:r>
      <w:r w:rsidR="001327BC" w:rsidRPr="007350DD">
        <w:t xml:space="preserve"> </w:t>
      </w:r>
      <w:r w:rsidR="006564B6" w:rsidRPr="007350DD">
        <w:t>process;</w:t>
      </w:r>
    </w:p>
    <w:p w:rsidR="006564B6" w:rsidRPr="007350DD" w:rsidRDefault="00B632A2" w:rsidP="009E22FF">
      <w:pPr>
        <w:pStyle w:val="SingleTxtG"/>
      </w:pPr>
      <w:r w:rsidRPr="007350DD">
        <w:tab/>
        <w:t>(d)</w:t>
      </w:r>
      <w:r w:rsidR="006564B6" w:rsidRPr="007350DD">
        <w:tab/>
        <w:t>Developing</w:t>
      </w:r>
      <w:r w:rsidR="001327BC" w:rsidRPr="007350DD">
        <w:t xml:space="preserve"> </w:t>
      </w:r>
      <w:r w:rsidR="006564B6" w:rsidRPr="007350DD">
        <w:t>a</w:t>
      </w:r>
      <w:r w:rsidR="001327BC" w:rsidRPr="007350DD">
        <w:t xml:space="preserve"> </w:t>
      </w:r>
      <w:r w:rsidR="006564B6" w:rsidRPr="007350DD">
        <w:t>workforce</w:t>
      </w:r>
      <w:r w:rsidR="001327BC" w:rsidRPr="007350DD">
        <w:t xml:space="preserve"> </w:t>
      </w:r>
      <w:r w:rsidR="006564B6" w:rsidRPr="007350DD">
        <w:t>that</w:t>
      </w:r>
      <w:r w:rsidR="001327BC" w:rsidRPr="007350DD">
        <w:t xml:space="preserve"> </w:t>
      </w:r>
      <w:r w:rsidR="006564B6" w:rsidRPr="007350DD">
        <w:t>is</w:t>
      </w:r>
      <w:r w:rsidR="001327BC" w:rsidRPr="007350DD">
        <w:t xml:space="preserve"> </w:t>
      </w:r>
      <w:r w:rsidR="006564B6" w:rsidRPr="007350DD">
        <w:t>equipped</w:t>
      </w:r>
      <w:r w:rsidR="001327BC" w:rsidRPr="007350DD">
        <w:t xml:space="preserve"> </w:t>
      </w:r>
      <w:r w:rsidR="006564B6" w:rsidRPr="007350DD">
        <w:t>to</w:t>
      </w:r>
      <w:r w:rsidR="001327BC" w:rsidRPr="007350DD">
        <w:t xml:space="preserve"> </w:t>
      </w:r>
      <w:r w:rsidR="006564B6" w:rsidRPr="007350DD">
        <w:t>adapt</w:t>
      </w:r>
      <w:r w:rsidR="001327BC" w:rsidRPr="007350DD">
        <w:t xml:space="preserve"> </w:t>
      </w:r>
      <w:r w:rsidR="006564B6" w:rsidRPr="007350DD">
        <w:t>to</w:t>
      </w:r>
      <w:r w:rsidR="001327BC" w:rsidRPr="007350DD">
        <w:t xml:space="preserve"> </w:t>
      </w:r>
      <w:r w:rsidR="006564B6" w:rsidRPr="007350DD">
        <w:t>a</w:t>
      </w:r>
      <w:r w:rsidR="001327BC" w:rsidRPr="007350DD">
        <w:t xml:space="preserve"> </w:t>
      </w:r>
      <w:r w:rsidR="006564B6" w:rsidRPr="007350DD">
        <w:t>rapidly</w:t>
      </w:r>
      <w:r w:rsidR="001327BC" w:rsidRPr="007350DD">
        <w:t xml:space="preserve"> </w:t>
      </w:r>
      <w:r w:rsidR="006564B6" w:rsidRPr="007350DD">
        <w:t>changing</w:t>
      </w:r>
      <w:r w:rsidR="001327BC" w:rsidRPr="007350DD">
        <w:t xml:space="preserve"> </w:t>
      </w:r>
      <w:r w:rsidR="006564B6" w:rsidRPr="007350DD">
        <w:t>environment</w:t>
      </w:r>
      <w:r w:rsidR="001327BC" w:rsidRPr="007350DD">
        <w:t xml:space="preserve"> </w:t>
      </w:r>
      <w:r w:rsidR="006564B6" w:rsidRPr="007350DD">
        <w:t>and</w:t>
      </w:r>
      <w:r w:rsidR="001327BC" w:rsidRPr="007350DD">
        <w:t xml:space="preserve"> </w:t>
      </w:r>
      <w:r w:rsidR="006564B6" w:rsidRPr="007350DD">
        <w:t>that</w:t>
      </w:r>
      <w:r w:rsidR="001327BC" w:rsidRPr="007350DD">
        <w:t xml:space="preserve"> </w:t>
      </w:r>
      <w:r w:rsidR="006564B6" w:rsidRPr="007350DD">
        <w:t>is</w:t>
      </w:r>
      <w:r w:rsidR="001327BC" w:rsidRPr="007350DD">
        <w:t xml:space="preserve"> </w:t>
      </w:r>
      <w:r w:rsidR="006564B6" w:rsidRPr="007350DD">
        <w:t>readily</w:t>
      </w:r>
      <w:r w:rsidR="001327BC" w:rsidRPr="007350DD">
        <w:t xml:space="preserve"> </w:t>
      </w:r>
      <w:r w:rsidR="006564B6" w:rsidRPr="007350DD">
        <w:t>trainable;</w:t>
      </w:r>
    </w:p>
    <w:p w:rsidR="006564B6" w:rsidRPr="007350DD" w:rsidRDefault="00B632A2" w:rsidP="009E22FF">
      <w:pPr>
        <w:pStyle w:val="SingleTxtG"/>
      </w:pPr>
      <w:r w:rsidRPr="007350DD">
        <w:tab/>
        <w:t>(e)</w:t>
      </w:r>
      <w:r w:rsidR="006564B6" w:rsidRPr="007350DD">
        <w:tab/>
        <w:t>Ensuring</w:t>
      </w:r>
      <w:r w:rsidR="001327BC" w:rsidRPr="007350DD">
        <w:t xml:space="preserve"> </w:t>
      </w:r>
      <w:r w:rsidR="006564B6" w:rsidRPr="007350DD">
        <w:t>equity</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delivery</w:t>
      </w:r>
      <w:r w:rsidR="001327BC" w:rsidRPr="007350DD">
        <w:t xml:space="preserve"> </w:t>
      </w:r>
      <w:r w:rsidR="006564B6" w:rsidRPr="007350DD">
        <w:t>of</w:t>
      </w:r>
      <w:r w:rsidR="001327BC" w:rsidRPr="007350DD">
        <w:t xml:space="preserve"> </w:t>
      </w:r>
      <w:r w:rsidR="006564B6" w:rsidRPr="007350DD">
        <w:t>education</w:t>
      </w:r>
      <w:r w:rsidR="001327BC" w:rsidRPr="007350DD">
        <w:t xml:space="preserve"> </w:t>
      </w:r>
      <w:r w:rsidR="006564B6" w:rsidRPr="007350DD">
        <w:t>and</w:t>
      </w:r>
      <w:r w:rsidR="001327BC" w:rsidRPr="007350DD">
        <w:t xml:space="preserve"> </w:t>
      </w:r>
      <w:r w:rsidR="006564B6" w:rsidRPr="007350DD">
        <w:t>equality</w:t>
      </w:r>
      <w:r w:rsidR="001327BC" w:rsidRPr="007350DD">
        <w:t xml:space="preserve"> </w:t>
      </w:r>
      <w:r w:rsidR="006564B6" w:rsidRPr="007350DD">
        <w:t>of</w:t>
      </w:r>
      <w:r w:rsidR="001327BC" w:rsidRPr="007350DD">
        <w:t xml:space="preserve"> </w:t>
      </w:r>
      <w:r w:rsidR="006564B6" w:rsidRPr="007350DD">
        <w:t>opportunity</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access</w:t>
      </w:r>
      <w:r w:rsidR="001327BC" w:rsidRPr="007350DD">
        <w:t xml:space="preserve"> </w:t>
      </w:r>
      <w:r w:rsidR="006564B6" w:rsidRPr="007350DD">
        <w:t>to</w:t>
      </w:r>
      <w:r w:rsidR="001327BC" w:rsidRPr="007350DD">
        <w:t xml:space="preserve"> </w:t>
      </w:r>
      <w:r w:rsidR="006564B6" w:rsidRPr="007350DD">
        <w:t>education;</w:t>
      </w:r>
    </w:p>
    <w:p w:rsidR="006564B6" w:rsidRPr="007350DD" w:rsidRDefault="00B632A2" w:rsidP="009E22FF">
      <w:pPr>
        <w:pStyle w:val="SingleTxtG"/>
      </w:pPr>
      <w:r w:rsidRPr="007350DD">
        <w:tab/>
        <w:t>(f)</w:t>
      </w:r>
      <w:r w:rsidR="006564B6" w:rsidRPr="007350DD">
        <w:tab/>
        <w:t>Enabling</w:t>
      </w:r>
      <w:r w:rsidR="001327BC" w:rsidRPr="007350DD">
        <w:t xml:space="preserve"> </w:t>
      </w:r>
      <w:r w:rsidR="006564B6" w:rsidRPr="007350DD">
        <w:t>students</w:t>
      </w:r>
      <w:r w:rsidR="001327BC" w:rsidRPr="007350DD">
        <w:t xml:space="preserve"> </w:t>
      </w:r>
      <w:r w:rsidR="006564B6" w:rsidRPr="007350DD">
        <w:t>to</w:t>
      </w:r>
      <w:r w:rsidR="001327BC" w:rsidRPr="007350DD">
        <w:t xml:space="preserve"> </w:t>
      </w:r>
      <w:r w:rsidR="006564B6" w:rsidRPr="007350DD">
        <w:t>develop</w:t>
      </w:r>
      <w:r w:rsidR="001327BC" w:rsidRPr="007350DD">
        <w:t xml:space="preserve"> </w:t>
      </w:r>
      <w:r w:rsidR="006564B6" w:rsidRPr="007350DD">
        <w:t>enquiring</w:t>
      </w:r>
      <w:r w:rsidR="001327BC" w:rsidRPr="007350DD">
        <w:t xml:space="preserve"> </w:t>
      </w:r>
      <w:r w:rsidR="006564B6" w:rsidRPr="007350DD">
        <w:t>and</w:t>
      </w:r>
      <w:r w:rsidR="001327BC" w:rsidRPr="007350DD">
        <w:t xml:space="preserve"> </w:t>
      </w:r>
      <w:r w:rsidR="006564B6" w:rsidRPr="007350DD">
        <w:t>creative</w:t>
      </w:r>
      <w:r w:rsidR="001327BC" w:rsidRPr="007350DD">
        <w:t xml:space="preserve"> </w:t>
      </w:r>
      <w:r w:rsidR="006564B6" w:rsidRPr="007350DD">
        <w:t>minds;</w:t>
      </w:r>
      <w:r w:rsidR="001327BC" w:rsidRPr="007350DD">
        <w:t xml:space="preserve"> </w:t>
      </w:r>
    </w:p>
    <w:p w:rsidR="006564B6" w:rsidRPr="007350DD" w:rsidRDefault="00B632A2" w:rsidP="009E22FF">
      <w:pPr>
        <w:pStyle w:val="SingleTxtG"/>
      </w:pPr>
      <w:r w:rsidRPr="007350DD">
        <w:tab/>
        <w:t>(g)</w:t>
      </w:r>
      <w:r w:rsidR="006564B6" w:rsidRPr="007350DD">
        <w:tab/>
        <w:t>Helping</w:t>
      </w:r>
      <w:r w:rsidR="001327BC" w:rsidRPr="007350DD">
        <w:t xml:space="preserve"> </w:t>
      </w:r>
      <w:r w:rsidR="006564B6" w:rsidRPr="007350DD">
        <w:t>the</w:t>
      </w:r>
      <w:r w:rsidR="001327BC" w:rsidRPr="007350DD">
        <w:t xml:space="preserve"> </w:t>
      </w:r>
      <w:r w:rsidR="006564B6" w:rsidRPr="007350DD">
        <w:t>population</w:t>
      </w:r>
      <w:r w:rsidR="001327BC" w:rsidRPr="007350DD">
        <w:t xml:space="preserve"> </w:t>
      </w:r>
      <w:r w:rsidR="006564B6" w:rsidRPr="007350DD">
        <w:t>to</w:t>
      </w:r>
      <w:r w:rsidR="001327BC" w:rsidRPr="007350DD">
        <w:t xml:space="preserve"> </w:t>
      </w:r>
      <w:r w:rsidR="006564B6" w:rsidRPr="007350DD">
        <w:t>develop</w:t>
      </w:r>
      <w:r w:rsidR="001327BC" w:rsidRPr="007350DD">
        <w:t xml:space="preserve"> </w:t>
      </w:r>
      <w:r w:rsidR="006564B6" w:rsidRPr="007350DD">
        <w:t>positive</w:t>
      </w:r>
      <w:r w:rsidR="001327BC" w:rsidRPr="007350DD">
        <w:t xml:space="preserve"> </w:t>
      </w:r>
      <w:r w:rsidR="006564B6" w:rsidRPr="007350DD">
        <w:t>attitudes,</w:t>
      </w:r>
      <w:r w:rsidR="001327BC" w:rsidRPr="007350DD">
        <w:t xml:space="preserve"> </w:t>
      </w:r>
      <w:r w:rsidR="006564B6" w:rsidRPr="007350DD">
        <w:t>values</w:t>
      </w:r>
      <w:r w:rsidR="001327BC" w:rsidRPr="007350DD">
        <w:t xml:space="preserve"> </w:t>
      </w:r>
      <w:r w:rsidR="006564B6" w:rsidRPr="007350DD">
        <w:t>and</w:t>
      </w:r>
      <w:r w:rsidR="001327BC" w:rsidRPr="007350DD">
        <w:t xml:space="preserve"> </w:t>
      </w:r>
      <w:r w:rsidR="006564B6" w:rsidRPr="007350DD">
        <w:t>beliefs</w:t>
      </w:r>
      <w:r w:rsidR="001327BC" w:rsidRPr="007350DD">
        <w:t xml:space="preserve"> </w:t>
      </w:r>
      <w:r w:rsidR="006564B6" w:rsidRPr="007350DD">
        <w:t>to</w:t>
      </w:r>
      <w:r w:rsidR="001327BC" w:rsidRPr="007350DD">
        <w:t xml:space="preserve"> </w:t>
      </w:r>
      <w:r w:rsidR="006564B6" w:rsidRPr="007350DD">
        <w:t>enhance</w:t>
      </w:r>
      <w:r w:rsidR="001327BC" w:rsidRPr="007350DD">
        <w:t xml:space="preserve"> </w:t>
      </w:r>
      <w:r w:rsidR="006564B6" w:rsidRPr="007350DD">
        <w:t>the</w:t>
      </w:r>
      <w:r w:rsidR="001327BC" w:rsidRPr="007350DD">
        <w:t xml:space="preserve"> </w:t>
      </w:r>
      <w:r w:rsidR="006564B6" w:rsidRPr="007350DD">
        <w:t>individual</w:t>
      </w:r>
      <w:r w:rsidR="001327BC" w:rsidRPr="007350DD">
        <w:t xml:space="preserve"> </w:t>
      </w:r>
      <w:r w:rsidR="006564B6" w:rsidRPr="007350DD">
        <w:t>and</w:t>
      </w:r>
      <w:r w:rsidR="001327BC" w:rsidRPr="007350DD">
        <w:t xml:space="preserve"> </w:t>
      </w:r>
      <w:r w:rsidR="006564B6" w:rsidRPr="007350DD">
        <w:t>his/her</w:t>
      </w:r>
      <w:r w:rsidR="001327BC" w:rsidRPr="007350DD">
        <w:t xml:space="preserve"> </w:t>
      </w:r>
      <w:r w:rsidR="006564B6" w:rsidRPr="007350DD">
        <w:t>position</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family,</w:t>
      </w:r>
      <w:r w:rsidR="001327BC" w:rsidRPr="007350DD">
        <w:t xml:space="preserve"> </w:t>
      </w:r>
      <w:r w:rsidR="006564B6" w:rsidRPr="007350DD">
        <w:t>community</w:t>
      </w:r>
      <w:r w:rsidR="001327BC" w:rsidRPr="007350DD">
        <w:t xml:space="preserve"> </w:t>
      </w:r>
      <w:r w:rsidR="006564B6" w:rsidRPr="007350DD">
        <w:t>and</w:t>
      </w:r>
      <w:r w:rsidR="001327BC" w:rsidRPr="007350DD">
        <w:t xml:space="preserve"> </w:t>
      </w:r>
      <w:r w:rsidR="006564B6" w:rsidRPr="007350DD">
        <w:t>nation;</w:t>
      </w:r>
    </w:p>
    <w:p w:rsidR="006564B6" w:rsidRPr="007350DD" w:rsidRDefault="00B632A2" w:rsidP="009E22FF">
      <w:pPr>
        <w:pStyle w:val="SingleTxtG"/>
      </w:pPr>
      <w:r w:rsidRPr="007350DD">
        <w:tab/>
        <w:t>(h)</w:t>
      </w:r>
      <w:r w:rsidR="006564B6" w:rsidRPr="007350DD">
        <w:tab/>
        <w:t>Revaluing</w:t>
      </w:r>
      <w:r w:rsidR="001327BC" w:rsidRPr="007350DD">
        <w:t xml:space="preserve"> </w:t>
      </w:r>
      <w:r w:rsidR="006564B6" w:rsidRPr="007350DD">
        <w:t>the</w:t>
      </w:r>
      <w:r w:rsidR="001327BC" w:rsidRPr="007350DD">
        <w:t xml:space="preserve"> </w:t>
      </w:r>
      <w:r w:rsidR="006564B6" w:rsidRPr="007350DD">
        <w:t>role</w:t>
      </w:r>
      <w:r w:rsidR="001327BC" w:rsidRPr="007350DD">
        <w:t xml:space="preserve"> </w:t>
      </w:r>
      <w:r w:rsidR="006564B6" w:rsidRPr="007350DD">
        <w:t>of</w:t>
      </w:r>
      <w:r w:rsidR="001327BC" w:rsidRPr="007350DD">
        <w:t xml:space="preserve"> </w:t>
      </w:r>
      <w:r w:rsidR="006564B6" w:rsidRPr="007350DD">
        <w:t>teachers;</w:t>
      </w:r>
    </w:p>
    <w:p w:rsidR="006564B6" w:rsidRPr="007350DD" w:rsidRDefault="00B632A2" w:rsidP="009E22FF">
      <w:pPr>
        <w:pStyle w:val="SingleTxtG"/>
      </w:pPr>
      <w:r w:rsidRPr="007350DD">
        <w:tab/>
        <w:t>(</w:t>
      </w:r>
      <w:proofErr w:type="spellStart"/>
      <w:r w:rsidRPr="007350DD">
        <w:t>i</w:t>
      </w:r>
      <w:proofErr w:type="spellEnd"/>
      <w:r w:rsidRPr="007350DD">
        <w:t>)</w:t>
      </w:r>
      <w:r w:rsidR="006564B6" w:rsidRPr="007350DD">
        <w:tab/>
        <w:t>Sensitising</w:t>
      </w:r>
      <w:r w:rsidR="001327BC" w:rsidRPr="007350DD">
        <w:t xml:space="preserve"> </w:t>
      </w:r>
      <w:r w:rsidR="006564B6" w:rsidRPr="007350DD">
        <w:t>teachers</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importance</w:t>
      </w:r>
      <w:r w:rsidR="001327BC" w:rsidRPr="007350DD">
        <w:t xml:space="preserve"> </w:t>
      </w:r>
      <w:r w:rsidR="006564B6" w:rsidRPr="007350DD">
        <w:t>of</w:t>
      </w:r>
      <w:r w:rsidR="001327BC" w:rsidRPr="007350DD">
        <w:t xml:space="preserve"> </w:t>
      </w:r>
      <w:r w:rsidR="006564B6" w:rsidRPr="007350DD">
        <w:t>catering</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individual</w:t>
      </w:r>
      <w:r w:rsidR="001327BC" w:rsidRPr="007350DD">
        <w:t xml:space="preserve"> </w:t>
      </w:r>
      <w:r w:rsidR="006564B6" w:rsidRPr="007350DD">
        <w:t>needs</w:t>
      </w:r>
      <w:r w:rsidR="001327BC" w:rsidRPr="007350DD">
        <w:t xml:space="preserve"> </w:t>
      </w:r>
      <w:r w:rsidR="006564B6" w:rsidRPr="007350DD">
        <w:t>of</w:t>
      </w:r>
      <w:r w:rsidR="001327BC" w:rsidRPr="007350DD">
        <w:t xml:space="preserve"> </w:t>
      </w:r>
      <w:r w:rsidR="006564B6" w:rsidRPr="007350DD">
        <w:t>students;</w:t>
      </w:r>
    </w:p>
    <w:p w:rsidR="006564B6" w:rsidRPr="007350DD" w:rsidRDefault="00B632A2" w:rsidP="009E22FF">
      <w:pPr>
        <w:pStyle w:val="SingleTxtG"/>
      </w:pPr>
      <w:r w:rsidRPr="007350DD">
        <w:tab/>
        <w:t>(j)</w:t>
      </w:r>
      <w:r w:rsidR="006564B6" w:rsidRPr="007350DD">
        <w:tab/>
        <w:t>Fostering</w:t>
      </w:r>
      <w:r w:rsidR="001327BC" w:rsidRPr="007350DD">
        <w:t xml:space="preserve"> </w:t>
      </w:r>
      <w:r w:rsidR="006564B6" w:rsidRPr="007350DD">
        <w:t>a</w:t>
      </w:r>
      <w:r w:rsidR="001327BC" w:rsidRPr="007350DD">
        <w:t xml:space="preserve"> </w:t>
      </w:r>
      <w:r w:rsidR="006564B6" w:rsidRPr="007350DD">
        <w:t>greater</w:t>
      </w:r>
      <w:r w:rsidR="001327BC" w:rsidRPr="007350DD">
        <w:t xml:space="preserve"> </w:t>
      </w:r>
      <w:r w:rsidR="006564B6" w:rsidRPr="007350DD">
        <w:t>partnership</w:t>
      </w:r>
      <w:r w:rsidR="001327BC" w:rsidRPr="007350DD">
        <w:t xml:space="preserve"> </w:t>
      </w:r>
      <w:r w:rsidR="006564B6" w:rsidRPr="007350DD">
        <w:t>between</w:t>
      </w:r>
      <w:r w:rsidR="001327BC" w:rsidRPr="007350DD">
        <w:t xml:space="preserve"> </w:t>
      </w:r>
      <w:r w:rsidR="006564B6" w:rsidRPr="007350DD">
        <w:t>the</w:t>
      </w:r>
      <w:r w:rsidR="001327BC" w:rsidRPr="007350DD">
        <w:t xml:space="preserve"> </w:t>
      </w:r>
      <w:r w:rsidR="006564B6" w:rsidRPr="007350DD">
        <w:t>school,</w:t>
      </w:r>
      <w:r w:rsidR="001327BC" w:rsidRPr="007350DD">
        <w:t xml:space="preserve"> </w:t>
      </w:r>
      <w:r w:rsidR="006564B6" w:rsidRPr="007350DD">
        <w:t>the</w:t>
      </w:r>
      <w:r w:rsidR="001327BC" w:rsidRPr="007350DD">
        <w:t xml:space="preserve"> </w:t>
      </w:r>
      <w:r w:rsidR="006564B6" w:rsidRPr="007350DD">
        <w:t>home</w:t>
      </w:r>
      <w:r w:rsidR="001327BC" w:rsidRPr="007350DD">
        <w:t xml:space="preserve"> </w:t>
      </w:r>
      <w:r w:rsidR="006564B6" w:rsidRPr="007350DD">
        <w:t>and</w:t>
      </w:r>
      <w:r w:rsidR="001327BC" w:rsidRPr="007350DD">
        <w:t xml:space="preserve"> </w:t>
      </w:r>
      <w:r w:rsidR="006564B6" w:rsidRPr="007350DD">
        <w:t>the</w:t>
      </w:r>
      <w:r w:rsidR="001327BC" w:rsidRPr="007350DD">
        <w:t xml:space="preserve"> </w:t>
      </w:r>
      <w:r w:rsidR="006564B6" w:rsidRPr="007350DD">
        <w:t>community;</w:t>
      </w:r>
      <w:r w:rsidR="001327BC" w:rsidRPr="007350DD">
        <w:t xml:space="preserve"> </w:t>
      </w:r>
      <w:r w:rsidR="006564B6" w:rsidRPr="007350DD">
        <w:t>and</w:t>
      </w:r>
    </w:p>
    <w:p w:rsidR="006564B6" w:rsidRPr="007350DD" w:rsidRDefault="00B632A2" w:rsidP="009E22FF">
      <w:pPr>
        <w:pStyle w:val="SingleTxtG"/>
      </w:pPr>
      <w:r w:rsidRPr="007350DD">
        <w:tab/>
        <w:t>(k)</w:t>
      </w:r>
      <w:r w:rsidR="006564B6" w:rsidRPr="007350DD">
        <w:tab/>
        <w:t>Strengthening</w:t>
      </w:r>
      <w:r w:rsidR="001327BC" w:rsidRPr="007350DD">
        <w:t xml:space="preserve"> </w:t>
      </w:r>
      <w:r w:rsidR="006564B6" w:rsidRPr="007350DD">
        <w:t>the</w:t>
      </w:r>
      <w:r w:rsidR="001327BC" w:rsidRPr="007350DD">
        <w:t xml:space="preserve"> </w:t>
      </w:r>
      <w:r w:rsidR="006564B6" w:rsidRPr="007350DD">
        <w:t>Ministry</w:t>
      </w:r>
      <w:r w:rsidR="00EA19E5" w:rsidRPr="007350DD">
        <w:t>’</w:t>
      </w:r>
      <w:r w:rsidR="006564B6" w:rsidRPr="007350DD">
        <w:t>s</w:t>
      </w:r>
      <w:r w:rsidR="001327BC" w:rsidRPr="007350DD">
        <w:t xml:space="preserve"> </w:t>
      </w:r>
      <w:r w:rsidR="006564B6" w:rsidRPr="007350DD">
        <w:t>capacity</w:t>
      </w:r>
      <w:r w:rsidR="001327BC" w:rsidRPr="007350DD">
        <w:t xml:space="preserve"> </w:t>
      </w:r>
      <w:r w:rsidR="006564B6" w:rsidRPr="007350DD">
        <w:t>to</w:t>
      </w:r>
      <w:r w:rsidR="001327BC" w:rsidRPr="007350DD">
        <w:t xml:space="preserve"> </w:t>
      </w:r>
      <w:r w:rsidR="006564B6" w:rsidRPr="007350DD">
        <w:t>plan,</w:t>
      </w:r>
      <w:r w:rsidR="001327BC" w:rsidRPr="007350DD">
        <w:t xml:space="preserve"> </w:t>
      </w:r>
      <w:r w:rsidR="006564B6" w:rsidRPr="007350DD">
        <w:t>manage</w:t>
      </w:r>
      <w:r w:rsidR="001327BC" w:rsidRPr="007350DD">
        <w:t xml:space="preserve"> </w:t>
      </w:r>
      <w:r w:rsidR="006564B6" w:rsidRPr="007350DD">
        <w:t>and</w:t>
      </w:r>
      <w:r w:rsidR="001327BC" w:rsidRPr="007350DD">
        <w:t xml:space="preserve"> </w:t>
      </w:r>
      <w:r w:rsidR="006564B6" w:rsidRPr="007350DD">
        <w:t>evaluate</w:t>
      </w:r>
      <w:r w:rsidR="001327BC" w:rsidRPr="007350DD">
        <w:t xml:space="preserve"> </w:t>
      </w:r>
      <w:r w:rsidR="006564B6" w:rsidRPr="007350DD">
        <w:t>the</w:t>
      </w:r>
      <w:r w:rsidR="001327BC" w:rsidRPr="007350DD">
        <w:t xml:space="preserve"> </w:t>
      </w:r>
      <w:r w:rsidR="006564B6" w:rsidRPr="007350DD">
        <w:t>education</w:t>
      </w:r>
      <w:r w:rsidR="001327BC" w:rsidRPr="007350DD">
        <w:t xml:space="preserve"> </w:t>
      </w:r>
      <w:r w:rsidR="006564B6" w:rsidRPr="007350DD">
        <w:t>system</w:t>
      </w:r>
      <w:r w:rsidR="001327BC" w:rsidRPr="007350DD">
        <w:t xml:space="preserve"> </w:t>
      </w:r>
      <w:r w:rsidR="006564B6" w:rsidRPr="007350DD">
        <w:t>more</w:t>
      </w:r>
      <w:r w:rsidR="001327BC" w:rsidRPr="007350DD">
        <w:t xml:space="preserve"> </w:t>
      </w:r>
      <w:r w:rsidR="006564B6" w:rsidRPr="007350DD">
        <w:t>effectively.</w:t>
      </w:r>
    </w:p>
    <w:p w:rsidR="006564B6" w:rsidRPr="007350DD" w:rsidRDefault="006564B6" w:rsidP="00B632A2">
      <w:pPr>
        <w:pStyle w:val="SingleTxtG"/>
      </w:pPr>
      <w:r w:rsidRPr="007350DD">
        <w:t>174.</w:t>
      </w:r>
      <w:r w:rsidR="00B632A2" w:rsidRPr="007350DD">
        <w:tab/>
      </w:r>
      <w:r w:rsidRPr="007350DD">
        <w:t>The</w:t>
      </w:r>
      <w:r w:rsidR="001327BC" w:rsidRPr="007350DD">
        <w:t xml:space="preserve"> </w:t>
      </w:r>
      <w:r w:rsidRPr="007350DD">
        <w:t>reform</w:t>
      </w:r>
      <w:r w:rsidR="001327BC" w:rsidRPr="007350DD">
        <w:t xml:space="preserve"> </w:t>
      </w:r>
      <w:r w:rsidRPr="007350DD">
        <w:t>programme</w:t>
      </w:r>
      <w:r w:rsidR="001327BC" w:rsidRPr="007350DD">
        <w:t xml:space="preserve"> </w:t>
      </w:r>
      <w:r w:rsidRPr="007350DD">
        <w:t>covered</w:t>
      </w:r>
      <w:r w:rsidR="001327BC" w:rsidRPr="007350DD">
        <w:t xml:space="preserve"> </w:t>
      </w:r>
      <w:r w:rsidRPr="007350DD">
        <w:t>the</w:t>
      </w:r>
      <w:r w:rsidR="001327BC" w:rsidRPr="007350DD">
        <w:t xml:space="preserve"> </w:t>
      </w:r>
      <w:r w:rsidRPr="007350DD">
        <w:t>following</w:t>
      </w:r>
      <w:r w:rsidR="001327BC" w:rsidRPr="007350DD">
        <w:t xml:space="preserve"> </w:t>
      </w:r>
      <w:r w:rsidRPr="007350DD">
        <w:t>areas:</w:t>
      </w:r>
      <w:r w:rsidR="001327BC" w:rsidRPr="007350DD">
        <w:t xml:space="preserve"> </w:t>
      </w:r>
      <w:r w:rsidRPr="007350DD">
        <w:t>Teacher</w:t>
      </w:r>
      <w:r w:rsidR="001327BC" w:rsidRPr="007350DD">
        <w:t xml:space="preserve"> </w:t>
      </w:r>
      <w:r w:rsidRPr="007350DD">
        <w:t>Empowerment;</w:t>
      </w:r>
      <w:r w:rsidR="001327BC" w:rsidRPr="007350DD">
        <w:t xml:space="preserve"> </w:t>
      </w:r>
      <w:r w:rsidRPr="007350DD">
        <w:t>Curriculum</w:t>
      </w:r>
      <w:r w:rsidR="001327BC" w:rsidRPr="007350DD">
        <w:t xml:space="preserve"> </w:t>
      </w:r>
      <w:r w:rsidRPr="007350DD">
        <w:t>Reform;</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Early</w:t>
      </w:r>
      <w:r w:rsidR="001327BC" w:rsidRPr="007350DD">
        <w:t xml:space="preserve"> </w:t>
      </w:r>
      <w:r w:rsidRPr="007350DD">
        <w:t>Childhood</w:t>
      </w:r>
      <w:r w:rsidR="001327BC" w:rsidRPr="007350DD">
        <w:t xml:space="preserve"> </w:t>
      </w:r>
      <w:r w:rsidRPr="007350DD">
        <w:t>Education;</w:t>
      </w:r>
      <w:r w:rsidR="001327BC" w:rsidRPr="007350DD">
        <w:t xml:space="preserve"> </w:t>
      </w:r>
      <w:r w:rsidRPr="007350DD">
        <w:t>Primary</w:t>
      </w:r>
      <w:r w:rsidR="001327BC" w:rsidRPr="007350DD">
        <w:t xml:space="preserve"> </w:t>
      </w:r>
      <w:r w:rsidRPr="007350DD">
        <w:t>Education;</w:t>
      </w:r>
      <w:r w:rsidR="001327BC" w:rsidRPr="007350DD">
        <w:t xml:space="preserve"> </w:t>
      </w:r>
      <w:r w:rsidRPr="007350DD">
        <w:lastRenderedPageBreak/>
        <w:t>Senior</w:t>
      </w:r>
      <w:r w:rsidR="001327BC" w:rsidRPr="007350DD">
        <w:t xml:space="preserve"> </w:t>
      </w:r>
      <w:r w:rsidRPr="007350DD">
        <w:t>and</w:t>
      </w:r>
      <w:r w:rsidR="001327BC" w:rsidRPr="007350DD">
        <w:t xml:space="preserve"> </w:t>
      </w:r>
      <w:r w:rsidRPr="007350DD">
        <w:t>Composite</w:t>
      </w:r>
      <w:r w:rsidR="001327BC" w:rsidRPr="007350DD">
        <w:t xml:space="preserve"> </w:t>
      </w:r>
      <w:r w:rsidRPr="007350DD">
        <w:t>Schools;</w:t>
      </w:r>
      <w:r w:rsidR="001327BC" w:rsidRPr="007350DD">
        <w:t xml:space="preserve"> </w:t>
      </w:r>
      <w:r w:rsidRPr="007350DD">
        <w:t>National</w:t>
      </w:r>
      <w:r w:rsidR="001327BC" w:rsidRPr="007350DD">
        <w:t xml:space="preserve"> </w:t>
      </w:r>
      <w:r w:rsidRPr="007350DD">
        <w:t>Certification;</w:t>
      </w:r>
      <w:r w:rsidR="001327BC" w:rsidRPr="007350DD">
        <w:t xml:space="preserve"> </w:t>
      </w:r>
      <w:r w:rsidRPr="007350DD">
        <w:t>Assisted</w:t>
      </w:r>
      <w:r w:rsidR="001327BC" w:rsidRPr="007350DD">
        <w:t xml:space="preserve"> </w:t>
      </w:r>
      <w:r w:rsidRPr="007350DD">
        <w:t>Private</w:t>
      </w:r>
      <w:r w:rsidR="001327BC" w:rsidRPr="007350DD">
        <w:t xml:space="preserve"> </w:t>
      </w:r>
      <w:r w:rsidRPr="007350DD">
        <w:t>Schools;</w:t>
      </w:r>
      <w:r w:rsidR="001327BC" w:rsidRPr="007350DD">
        <w:t xml:space="preserve"> </w:t>
      </w:r>
      <w:r w:rsidRPr="007350DD">
        <w:t>Children</w:t>
      </w:r>
      <w:r w:rsidR="001327BC" w:rsidRPr="007350DD">
        <w:t xml:space="preserve"> </w:t>
      </w:r>
      <w:r w:rsidRPr="007350DD">
        <w:t>at</w:t>
      </w:r>
      <w:r w:rsidR="001327BC" w:rsidRPr="007350DD">
        <w:t xml:space="preserve"> </w:t>
      </w:r>
      <w:r w:rsidRPr="007350DD">
        <w:t>Risk;</w:t>
      </w:r>
      <w:r w:rsidR="001327BC" w:rsidRPr="007350DD">
        <w:t xml:space="preserve"> </w:t>
      </w:r>
      <w:r w:rsidRPr="007350DD">
        <w:t>Sixth</w:t>
      </w:r>
      <w:r w:rsidR="001327BC" w:rsidRPr="007350DD">
        <w:t xml:space="preserve"> </w:t>
      </w:r>
      <w:r w:rsidRPr="007350DD">
        <w:t>Form</w:t>
      </w:r>
      <w:r w:rsidR="001327BC" w:rsidRPr="007350DD">
        <w:t xml:space="preserve"> </w:t>
      </w:r>
      <w:r w:rsidRPr="007350DD">
        <w:t>Schools</w:t>
      </w:r>
      <w:r w:rsidR="001327BC" w:rsidRPr="007350DD">
        <w:t xml:space="preserve"> </w:t>
      </w:r>
      <w:r w:rsidRPr="007350DD">
        <w:t>and</w:t>
      </w:r>
      <w:r w:rsidR="001327BC" w:rsidRPr="007350DD">
        <w:t xml:space="preserve"> </w:t>
      </w:r>
      <w:r w:rsidRPr="007350DD">
        <w:t>Equitable</w:t>
      </w:r>
      <w:r w:rsidR="001327BC" w:rsidRPr="007350DD">
        <w:t xml:space="preserve"> </w:t>
      </w:r>
      <w:r w:rsidRPr="007350DD">
        <w:t>Access;</w:t>
      </w:r>
      <w:r w:rsidR="001327BC" w:rsidRPr="007350DD">
        <w:t xml:space="preserve"> </w:t>
      </w:r>
      <w:r w:rsidRPr="007350DD">
        <w:t>Tertiary</w:t>
      </w:r>
      <w:r w:rsidR="001327BC" w:rsidRPr="007350DD">
        <w:t xml:space="preserve"> </w:t>
      </w:r>
      <w:r w:rsidRPr="007350DD">
        <w:t>Education;</w:t>
      </w:r>
      <w:r w:rsidR="001327BC" w:rsidRPr="007350DD">
        <w:t xml:space="preserve"> </w:t>
      </w:r>
      <w:r w:rsidRPr="007350DD">
        <w:t>Institutional</w:t>
      </w:r>
      <w:r w:rsidR="001327BC" w:rsidRPr="007350DD">
        <w:t xml:space="preserve"> </w:t>
      </w:r>
      <w:r w:rsidRPr="007350DD">
        <w:t>Strengthening;</w:t>
      </w:r>
      <w:r w:rsidR="001327BC" w:rsidRPr="007350DD">
        <w:t xml:space="preserve"> </w:t>
      </w:r>
      <w:r w:rsidRPr="007350DD">
        <w:t>Finance</w:t>
      </w:r>
      <w:r w:rsidR="001327BC" w:rsidRPr="007350DD">
        <w:t xml:space="preserve"> </w:t>
      </w:r>
      <w:r w:rsidRPr="007350DD">
        <w:t>and</w:t>
      </w:r>
      <w:r w:rsidR="001327BC" w:rsidRPr="007350DD">
        <w:t xml:space="preserve"> </w:t>
      </w:r>
      <w:r w:rsidRPr="007350DD">
        <w:t>Legislative</w:t>
      </w:r>
      <w:r w:rsidR="001327BC" w:rsidRPr="007350DD">
        <w:t xml:space="preserve"> </w:t>
      </w:r>
      <w:r w:rsidRPr="007350DD">
        <w:t>implications.</w:t>
      </w:r>
      <w:r w:rsidR="006461CD" w:rsidRPr="007350DD">
        <w:t xml:space="preserve"> </w:t>
      </w:r>
      <w:r w:rsidRPr="007350DD">
        <w:t>Further</w:t>
      </w:r>
      <w:r w:rsidR="001327BC" w:rsidRPr="007350DD">
        <w:t xml:space="preserve"> </w:t>
      </w:r>
      <w:r w:rsidRPr="007350DD">
        <w:t>reforms</w:t>
      </w:r>
      <w:r w:rsidR="001327BC" w:rsidRPr="007350DD">
        <w:t xml:space="preserve"> </w:t>
      </w:r>
      <w:r w:rsidRPr="007350DD">
        <w:t>to</w:t>
      </w:r>
      <w:r w:rsidR="001327BC" w:rsidRPr="007350DD">
        <w:t xml:space="preserve"> </w:t>
      </w:r>
      <w:r w:rsidRPr="007350DD">
        <w:t>the</w:t>
      </w:r>
      <w:r w:rsidR="001327BC" w:rsidRPr="007350DD">
        <w:t xml:space="preserve"> </w:t>
      </w:r>
      <w:r w:rsidRPr="007350DD">
        <w:t>education</w:t>
      </w:r>
      <w:r w:rsidR="001327BC" w:rsidRPr="007350DD">
        <w:t xml:space="preserve"> </w:t>
      </w:r>
      <w:r w:rsidRPr="007350DD">
        <w:t>system</w:t>
      </w:r>
      <w:r w:rsidR="001327BC" w:rsidRPr="007350DD">
        <w:t xml:space="preserve"> </w:t>
      </w:r>
      <w:r w:rsidRPr="007350DD">
        <w:t>have</w:t>
      </w:r>
      <w:r w:rsidR="001327BC" w:rsidRPr="007350DD">
        <w:t xml:space="preserve"> </w:t>
      </w:r>
      <w:r w:rsidRPr="007350DD">
        <w:t>since</w:t>
      </w:r>
      <w:r w:rsidR="001327BC" w:rsidRPr="007350DD">
        <w:t xml:space="preserve"> </w:t>
      </w:r>
      <w:r w:rsidRPr="007350DD">
        <w:t>been</w:t>
      </w:r>
      <w:r w:rsidR="001327BC" w:rsidRPr="007350DD">
        <w:t xml:space="preserve"> </w:t>
      </w:r>
      <w:r w:rsidRPr="007350DD">
        <w:t>undertaken.</w:t>
      </w:r>
      <w:r w:rsidR="001327BC" w:rsidRPr="007350DD">
        <w:t xml:space="preserve"> </w:t>
      </w:r>
      <w:r w:rsidRPr="007350DD">
        <w:t>These</w:t>
      </w:r>
      <w:r w:rsidR="001327BC" w:rsidRPr="007350DD">
        <w:t xml:space="preserve"> </w:t>
      </w:r>
      <w:r w:rsidRPr="007350DD">
        <w:t>reforms</w:t>
      </w:r>
      <w:r w:rsidR="001327BC" w:rsidRPr="007350DD">
        <w:t xml:space="preserve"> </w:t>
      </w:r>
      <w:r w:rsidRPr="007350DD">
        <w:t>are</w:t>
      </w:r>
      <w:r w:rsidR="001327BC" w:rsidRPr="007350DD">
        <w:t xml:space="preserve"> </w:t>
      </w:r>
      <w:r w:rsidRPr="007350DD">
        <w:t>being</w:t>
      </w:r>
      <w:r w:rsidR="001327BC" w:rsidRPr="007350DD">
        <w:t xml:space="preserve"> </w:t>
      </w:r>
      <w:r w:rsidRPr="007350DD">
        <w:t>guided</w:t>
      </w:r>
      <w:r w:rsidR="001327BC" w:rsidRPr="007350DD">
        <w:t xml:space="preserve"> </w:t>
      </w:r>
      <w:r w:rsidRPr="007350DD">
        <w:t>by</w:t>
      </w:r>
      <w:r w:rsidR="001327BC" w:rsidRPr="007350DD">
        <w:t xml:space="preserve"> </w:t>
      </w:r>
      <w:r w:rsidRPr="007350DD">
        <w:t>the</w:t>
      </w:r>
      <w:r w:rsidR="001327BC" w:rsidRPr="007350DD">
        <w:t xml:space="preserve"> </w:t>
      </w:r>
      <w:r w:rsidRPr="007350DD">
        <w:t>government</w:t>
      </w:r>
      <w:r w:rsidR="00EA19E5" w:rsidRPr="007350DD">
        <w:t>’</w:t>
      </w:r>
      <w:r w:rsidRPr="007350DD">
        <w:t>s</w:t>
      </w:r>
      <w:r w:rsidR="001327BC" w:rsidRPr="007350DD">
        <w:t xml:space="preserve"> </w:t>
      </w:r>
      <w:r w:rsidRPr="007350DD">
        <w:t>2011</w:t>
      </w:r>
      <w:r w:rsidR="00355C8F" w:rsidRPr="007350DD">
        <w:t>–</w:t>
      </w:r>
      <w:r w:rsidRPr="007350DD">
        <w:t>2016</w:t>
      </w:r>
      <w:r w:rsidR="001327BC" w:rsidRPr="007350DD">
        <w:t xml:space="preserve"> </w:t>
      </w:r>
      <w:r w:rsidRPr="007350DD">
        <w:t>human</w:t>
      </w:r>
      <w:r w:rsidR="001327BC" w:rsidRPr="007350DD">
        <w:t xml:space="preserve"> </w:t>
      </w:r>
      <w:r w:rsidRPr="007350DD">
        <w:t>resource</w:t>
      </w:r>
      <w:r w:rsidR="001327BC" w:rsidRPr="007350DD">
        <w:t xml:space="preserve"> </w:t>
      </w:r>
      <w:r w:rsidRPr="007350DD">
        <w:t>development</w:t>
      </w:r>
      <w:r w:rsidR="001327BC" w:rsidRPr="007350DD">
        <w:t xml:space="preserve"> </w:t>
      </w:r>
      <w:r w:rsidRPr="007350DD">
        <w:t>strategy,</w:t>
      </w:r>
      <w:r w:rsidR="001327BC" w:rsidRPr="007350DD">
        <w:t xml:space="preserve"> </w:t>
      </w:r>
      <w:r w:rsidRPr="007350DD">
        <w:t>and</w:t>
      </w:r>
      <w:r w:rsidR="001327BC" w:rsidRPr="007350DD">
        <w:t xml:space="preserve"> </w:t>
      </w:r>
      <w:r w:rsidRPr="007350DD">
        <w:t>a</w:t>
      </w:r>
      <w:r w:rsidR="001327BC" w:rsidRPr="007350DD">
        <w:t xml:space="preserve"> </w:t>
      </w:r>
      <w:r w:rsidRPr="007350DD">
        <w:t>2010</w:t>
      </w:r>
      <w:r w:rsidR="001327BC" w:rsidRPr="007350DD">
        <w:t xml:space="preserve"> </w:t>
      </w:r>
      <w:r w:rsidRPr="007350DD">
        <w:t>report</w:t>
      </w:r>
      <w:r w:rsidR="001327BC" w:rsidRPr="007350DD">
        <w:t xml:space="preserve"> </w:t>
      </w:r>
      <w:r w:rsidRPr="007350DD">
        <w:t>of</w:t>
      </w:r>
      <w:r w:rsidR="001327BC" w:rsidRPr="007350DD">
        <w:t xml:space="preserve"> </w:t>
      </w:r>
      <w:r w:rsidRPr="007350DD">
        <w:t>a</w:t>
      </w:r>
      <w:r w:rsidR="001327BC" w:rsidRPr="007350DD">
        <w:t xml:space="preserve"> </w:t>
      </w:r>
      <w:r w:rsidRPr="007350DD">
        <w:t>national</w:t>
      </w:r>
      <w:r w:rsidR="001327BC" w:rsidRPr="007350DD">
        <w:t xml:space="preserve"> </w:t>
      </w:r>
      <w:r w:rsidRPr="007350DD">
        <w:t>advisory</w:t>
      </w:r>
      <w:r w:rsidR="001327BC" w:rsidRPr="007350DD">
        <w:t xml:space="preserve"> </w:t>
      </w:r>
      <w:r w:rsidRPr="007350DD">
        <w:t>commission</w:t>
      </w:r>
      <w:r w:rsidR="001327BC" w:rsidRPr="007350DD">
        <w:t xml:space="preserve"> </w:t>
      </w:r>
      <w:r w:rsidRPr="007350DD">
        <w:t>on</w:t>
      </w:r>
      <w:r w:rsidR="001327BC" w:rsidRPr="007350DD">
        <w:t xml:space="preserve"> </w:t>
      </w:r>
      <w:r w:rsidRPr="007350DD">
        <w:t>education.</w:t>
      </w:r>
      <w:r w:rsidRPr="007350DD">
        <w:rPr>
          <w:rStyle w:val="FootnoteReference"/>
        </w:rPr>
        <w:footnoteReference w:id="38"/>
      </w:r>
      <w:r w:rsidR="001327BC" w:rsidRPr="007350DD">
        <w:t xml:space="preserve"> </w:t>
      </w:r>
    </w:p>
    <w:p w:rsidR="006564B6" w:rsidRPr="007350DD" w:rsidRDefault="00B632A2" w:rsidP="00B632A2">
      <w:pPr>
        <w:pStyle w:val="H1G"/>
      </w:pPr>
      <w:r w:rsidRPr="007350DD">
        <w:tab/>
      </w:r>
      <w:r w:rsidR="006564B6" w:rsidRPr="007350DD">
        <w:t>B.</w:t>
      </w:r>
      <w:r w:rsidRPr="007350DD">
        <w:tab/>
      </w:r>
      <w:r w:rsidR="006564B6" w:rsidRPr="007350DD">
        <w:t>Education</w:t>
      </w:r>
      <w:r w:rsidR="001327BC" w:rsidRPr="007350DD">
        <w:t xml:space="preserve"> </w:t>
      </w:r>
      <w:r w:rsidRPr="007350DD">
        <w:t>b</w:t>
      </w:r>
      <w:r w:rsidR="006564B6" w:rsidRPr="007350DD">
        <w:t>udget</w:t>
      </w:r>
    </w:p>
    <w:p w:rsidR="006564B6" w:rsidRPr="007350DD" w:rsidRDefault="006564B6" w:rsidP="009E22FF">
      <w:pPr>
        <w:pStyle w:val="SingleTxtG"/>
      </w:pPr>
      <w:r w:rsidRPr="007350DD">
        <w:t>175.</w:t>
      </w:r>
      <w:r w:rsidRPr="007350DD">
        <w:tab/>
        <w:t>Barbados</w:t>
      </w:r>
      <w:r w:rsidR="00EA19E5" w:rsidRPr="007350DD">
        <w:t>’</w:t>
      </w:r>
      <w:r w:rsidR="001327BC" w:rsidRPr="007350DD">
        <w:t xml:space="preserve"> </w:t>
      </w:r>
      <w:r w:rsidRPr="007350DD">
        <w:t>ongoing</w:t>
      </w:r>
      <w:r w:rsidR="001327BC" w:rsidRPr="007350DD">
        <w:t xml:space="preserve"> </w:t>
      </w:r>
      <w:r w:rsidRPr="007350DD">
        <w:t>commitment</w:t>
      </w:r>
      <w:r w:rsidR="001327BC" w:rsidRPr="007350DD">
        <w:t xml:space="preserve"> </w:t>
      </w:r>
      <w:r w:rsidRPr="007350DD">
        <w:t>to</w:t>
      </w:r>
      <w:r w:rsidR="001327BC" w:rsidRPr="007350DD">
        <w:t xml:space="preserve"> </w:t>
      </w:r>
      <w:r w:rsidRPr="007350DD">
        <w:t>education</w:t>
      </w:r>
      <w:r w:rsidR="001327BC" w:rsidRPr="007350DD">
        <w:t xml:space="preserve"> </w:t>
      </w:r>
      <w:r w:rsidRPr="007350DD">
        <w:t>can</w:t>
      </w:r>
      <w:r w:rsidR="001327BC" w:rsidRPr="007350DD">
        <w:t xml:space="preserve"> </w:t>
      </w:r>
      <w:r w:rsidRPr="007350DD">
        <w:t>be</w:t>
      </w:r>
      <w:r w:rsidR="001327BC" w:rsidRPr="007350DD">
        <w:t xml:space="preserve"> </w:t>
      </w:r>
      <w:r w:rsidRPr="007350DD">
        <w:t>measured</w:t>
      </w:r>
      <w:r w:rsidR="001327BC" w:rsidRPr="007350DD">
        <w:t xml:space="preserve"> </w:t>
      </w:r>
      <w:r w:rsidRPr="007350DD">
        <w:t>in</w:t>
      </w:r>
      <w:r w:rsidR="001327BC" w:rsidRPr="007350DD">
        <w:t xml:space="preserve"> </w:t>
      </w:r>
      <w:r w:rsidRPr="007350DD">
        <w:t>the</w:t>
      </w:r>
      <w:r w:rsidR="001327BC" w:rsidRPr="007350DD">
        <w:t xml:space="preserve"> </w:t>
      </w:r>
      <w:r w:rsidRPr="007350DD">
        <w:t>significant</w:t>
      </w:r>
      <w:r w:rsidR="001327BC" w:rsidRPr="007350DD">
        <w:t xml:space="preserve"> </w:t>
      </w:r>
      <w:r w:rsidRPr="007350DD">
        <w:t>allocation</w:t>
      </w:r>
      <w:r w:rsidR="001327BC" w:rsidRPr="007350DD">
        <w:t xml:space="preserve"> </w:t>
      </w:r>
      <w:r w:rsidRPr="007350DD">
        <w:t>of</w:t>
      </w:r>
      <w:r w:rsidR="001327BC" w:rsidRPr="007350DD">
        <w:t xml:space="preserve"> </w:t>
      </w:r>
      <w:r w:rsidRPr="007350DD">
        <w:t>funds</w:t>
      </w:r>
      <w:r w:rsidR="001327BC" w:rsidRPr="007350DD">
        <w:t xml:space="preserve"> </w:t>
      </w:r>
      <w:r w:rsidRPr="007350DD">
        <w:t>to</w:t>
      </w:r>
      <w:r w:rsidR="001327BC" w:rsidRPr="007350DD">
        <w:t xml:space="preserve"> </w:t>
      </w:r>
      <w:r w:rsidRPr="007350DD">
        <w:t>this</w:t>
      </w:r>
      <w:r w:rsidR="001327BC" w:rsidRPr="007350DD">
        <w:t xml:space="preserve"> </w:t>
      </w:r>
      <w:r w:rsidRPr="007350DD">
        <w:t>budget</w:t>
      </w:r>
      <w:r w:rsidR="001327BC" w:rsidRPr="007350DD">
        <w:t xml:space="preserve"> </w:t>
      </w:r>
      <w:r w:rsidRPr="007350DD">
        <w:t>head</w:t>
      </w:r>
      <w:r w:rsidR="001327BC" w:rsidRPr="007350DD">
        <w:t xml:space="preserve"> </w:t>
      </w:r>
      <w:r w:rsidRPr="007350DD">
        <w:t>during</w:t>
      </w:r>
      <w:r w:rsidR="001327BC" w:rsidRPr="007350DD">
        <w:t xml:space="preserve"> </w:t>
      </w:r>
      <w:r w:rsidRPr="007350DD">
        <w:t>the</w:t>
      </w:r>
      <w:r w:rsidR="001327BC" w:rsidRPr="007350DD">
        <w:t xml:space="preserve"> </w:t>
      </w:r>
      <w:r w:rsidRPr="007350DD">
        <w:t>review</w:t>
      </w:r>
      <w:r w:rsidR="001327BC" w:rsidRPr="007350DD">
        <w:t xml:space="preserve"> </w:t>
      </w:r>
      <w:r w:rsidRPr="007350DD">
        <w:t>period.</w:t>
      </w:r>
      <w:r w:rsidR="001327BC" w:rsidRPr="007350DD">
        <w:t xml:space="preserve"> </w:t>
      </w:r>
      <w:r w:rsidRPr="007350DD">
        <w:t>The</w:t>
      </w:r>
      <w:r w:rsidR="001327BC" w:rsidRPr="007350DD">
        <w:t xml:space="preserve"> </w:t>
      </w:r>
      <w:r w:rsidRPr="007350DD">
        <w:t>approved</w:t>
      </w:r>
      <w:r w:rsidR="001327BC" w:rsidRPr="007350DD">
        <w:t xml:space="preserve"> </w:t>
      </w:r>
      <w:r w:rsidRPr="007350DD">
        <w:t>expenditure</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and</w:t>
      </w:r>
      <w:r w:rsidR="001327BC" w:rsidRPr="007350DD">
        <w:t xml:space="preserve"> </w:t>
      </w:r>
      <w:r w:rsidRPr="007350DD">
        <w:t>Human</w:t>
      </w:r>
      <w:r w:rsidR="001327BC" w:rsidRPr="007350DD">
        <w:t xml:space="preserve"> </w:t>
      </w:r>
      <w:r w:rsidRPr="007350DD">
        <w:t>Resource</w:t>
      </w:r>
      <w:r w:rsidR="001327BC" w:rsidRPr="007350DD">
        <w:t xml:space="preserve"> </w:t>
      </w:r>
      <w:r w:rsidRPr="007350DD">
        <w:t>Development</w:t>
      </w:r>
      <w:r w:rsidR="001327BC" w:rsidRPr="007350DD">
        <w:t xml:space="preserve"> </w:t>
      </w:r>
      <w:r w:rsidRPr="007350DD">
        <w:t>for</w:t>
      </w:r>
      <w:r w:rsidR="001327BC" w:rsidRPr="007350DD">
        <w:t xml:space="preserve"> </w:t>
      </w:r>
      <w:r w:rsidRPr="007350DD">
        <w:t>financial</w:t>
      </w:r>
      <w:r w:rsidR="001327BC" w:rsidRPr="007350DD">
        <w:t xml:space="preserve"> </w:t>
      </w:r>
      <w:r w:rsidRPr="007350DD">
        <w:t>year</w:t>
      </w:r>
      <w:r w:rsidR="001327BC" w:rsidRPr="007350DD">
        <w:t xml:space="preserve"> </w:t>
      </w:r>
      <w:r w:rsidRPr="007350DD">
        <w:t>2010/2011</w:t>
      </w:r>
      <w:r w:rsidR="001327BC" w:rsidRPr="007350DD">
        <w:t xml:space="preserve"> </w:t>
      </w:r>
      <w:r w:rsidRPr="007350DD">
        <w:t>was</w:t>
      </w:r>
      <w:r w:rsidR="001327BC" w:rsidRPr="007350DD">
        <w:t xml:space="preserve"> </w:t>
      </w:r>
      <w:r w:rsidRPr="007350DD">
        <w:t>$519.8</w:t>
      </w:r>
      <w:r w:rsidR="001327BC" w:rsidRPr="007350DD">
        <w:t xml:space="preserve"> </w:t>
      </w:r>
      <w:r w:rsidRPr="007350DD">
        <w:t>million,</w:t>
      </w:r>
      <w:r w:rsidR="001327BC" w:rsidRPr="007350DD">
        <w:t xml:space="preserve"> </w:t>
      </w:r>
      <w:r w:rsidRPr="007350DD">
        <w:t>a</w:t>
      </w:r>
      <w:r w:rsidR="001327BC" w:rsidRPr="007350DD">
        <w:t xml:space="preserve"> </w:t>
      </w:r>
      <w:r w:rsidRPr="007350DD">
        <w:t>0.4</w:t>
      </w:r>
      <w:r w:rsidR="001327BC" w:rsidRPr="007350DD">
        <w:t xml:space="preserve"> </w:t>
      </w:r>
      <w:r w:rsidRPr="007350DD">
        <w:t>percentage</w:t>
      </w:r>
      <w:r w:rsidR="001327BC" w:rsidRPr="007350DD">
        <w:t xml:space="preserve"> </w:t>
      </w:r>
      <w:r w:rsidRPr="007350DD">
        <w:t>decrease</w:t>
      </w:r>
      <w:r w:rsidR="001327BC" w:rsidRPr="007350DD">
        <w:t xml:space="preserve"> </w:t>
      </w:r>
      <w:r w:rsidRPr="007350DD">
        <w:t>over</w:t>
      </w:r>
      <w:r w:rsidR="001327BC" w:rsidRPr="007350DD">
        <w:t xml:space="preserve"> </w:t>
      </w:r>
      <w:r w:rsidRPr="007350DD">
        <w:t>the</w:t>
      </w:r>
      <w:r w:rsidR="001327BC" w:rsidRPr="007350DD">
        <w:t xml:space="preserve"> </w:t>
      </w:r>
      <w:r w:rsidRPr="007350DD">
        <w:t>$521.6</w:t>
      </w:r>
      <w:r w:rsidR="001327BC" w:rsidRPr="007350DD">
        <w:t xml:space="preserve"> </w:t>
      </w:r>
      <w:r w:rsidRPr="007350DD">
        <w:t>million</w:t>
      </w:r>
      <w:r w:rsidR="001327BC" w:rsidRPr="007350DD">
        <w:t xml:space="preserve"> </w:t>
      </w:r>
      <w:r w:rsidRPr="007350DD">
        <w:t>approved</w:t>
      </w:r>
      <w:r w:rsidR="001327BC" w:rsidRPr="007350DD">
        <w:t xml:space="preserve"> </w:t>
      </w:r>
      <w:r w:rsidRPr="007350DD">
        <w:t>during</w:t>
      </w:r>
      <w:r w:rsidR="001327BC" w:rsidRPr="007350DD">
        <w:t xml:space="preserve"> </w:t>
      </w:r>
      <w:r w:rsidRPr="007350DD">
        <w:t>the</w:t>
      </w:r>
      <w:r w:rsidR="001327BC" w:rsidRPr="007350DD">
        <w:t xml:space="preserve"> </w:t>
      </w:r>
      <w:r w:rsidRPr="007350DD">
        <w:t>financial</w:t>
      </w:r>
      <w:r w:rsidR="001327BC" w:rsidRPr="007350DD">
        <w:t xml:space="preserve"> </w:t>
      </w:r>
      <w:r w:rsidRPr="007350DD">
        <w:t>year</w:t>
      </w:r>
      <w:r w:rsidR="001327BC" w:rsidRPr="007350DD">
        <w:t xml:space="preserve"> </w:t>
      </w:r>
      <w:r w:rsidRPr="007350DD">
        <w:t>2009/2010.</w:t>
      </w:r>
      <w:r w:rsidR="001327BC" w:rsidRPr="007350DD">
        <w:t xml:space="preserve"> </w:t>
      </w:r>
      <w:r w:rsidRPr="007350DD">
        <w:t>This</w:t>
      </w:r>
      <w:r w:rsidR="001327BC" w:rsidRPr="007350DD">
        <w:t xml:space="preserve"> </w:t>
      </w:r>
      <w:r w:rsidRPr="007350DD">
        <w:t>accounted</w:t>
      </w:r>
      <w:r w:rsidR="001327BC" w:rsidRPr="007350DD">
        <w:t xml:space="preserve"> </w:t>
      </w:r>
      <w:r w:rsidRPr="007350DD">
        <w:t>for</w:t>
      </w:r>
      <w:r w:rsidR="001327BC" w:rsidRPr="007350DD">
        <w:t xml:space="preserve"> </w:t>
      </w:r>
      <w:r w:rsidRPr="007350DD">
        <w:t>approximately</w:t>
      </w:r>
      <w:r w:rsidR="001327BC" w:rsidRPr="007350DD">
        <w:t xml:space="preserve"> </w:t>
      </w:r>
      <w:r w:rsidRPr="007350DD">
        <w:t>13%</w:t>
      </w:r>
      <w:r w:rsidR="001327BC" w:rsidRPr="007350DD">
        <w:t xml:space="preserve"> </w:t>
      </w:r>
      <w:r w:rsidRPr="007350DD">
        <w:t>of</w:t>
      </w:r>
      <w:r w:rsidR="001327BC" w:rsidRPr="007350DD">
        <w:t xml:space="preserve"> </w:t>
      </w:r>
      <w:r w:rsidRPr="007350DD">
        <w:t>total</w:t>
      </w:r>
      <w:r w:rsidR="001327BC" w:rsidRPr="007350DD">
        <w:t xml:space="preserve"> </w:t>
      </w:r>
      <w:r w:rsidRPr="007350DD">
        <w:t>Government</w:t>
      </w:r>
      <w:r w:rsidR="001327BC" w:rsidRPr="007350DD">
        <w:t xml:space="preserve"> </w:t>
      </w:r>
      <w:r w:rsidRPr="007350DD">
        <w:t>expenditure.</w:t>
      </w:r>
      <w:r w:rsidR="001327BC" w:rsidRPr="007350DD">
        <w:t xml:space="preserve"> </w:t>
      </w:r>
      <w:r w:rsidRPr="007350DD">
        <w:t>Secondary</w:t>
      </w:r>
      <w:r w:rsidR="001327BC" w:rsidRPr="007350DD">
        <w:t xml:space="preserve"> </w:t>
      </w:r>
      <w:r w:rsidRPr="007350DD">
        <w:t>education</w:t>
      </w:r>
      <w:r w:rsidR="001327BC" w:rsidRPr="007350DD">
        <w:t xml:space="preserve"> </w:t>
      </w:r>
      <w:r w:rsidRPr="007350DD">
        <w:t>was</w:t>
      </w:r>
      <w:r w:rsidR="001327BC" w:rsidRPr="007350DD">
        <w:t xml:space="preserve"> </w:t>
      </w:r>
      <w:r w:rsidRPr="007350DD">
        <w:t>allocated</w:t>
      </w:r>
      <w:r w:rsidR="001327BC" w:rsidRPr="007350DD">
        <w:t xml:space="preserve"> </w:t>
      </w:r>
      <w:r w:rsidRPr="007350DD">
        <w:t>approximately</w:t>
      </w:r>
      <w:r w:rsidR="001327BC" w:rsidRPr="007350DD">
        <w:t xml:space="preserve"> </w:t>
      </w:r>
      <w:r w:rsidRPr="007350DD">
        <w:t>$125.2</w:t>
      </w:r>
      <w:r w:rsidR="001327BC" w:rsidRPr="007350DD">
        <w:t xml:space="preserve"> </w:t>
      </w:r>
      <w:r w:rsidRPr="007350DD">
        <w:t>million,</w:t>
      </w:r>
      <w:r w:rsidR="001327BC" w:rsidRPr="007350DD">
        <w:t xml:space="preserve"> </w:t>
      </w:r>
      <w:r w:rsidRPr="007350DD">
        <w:t>a</w:t>
      </w:r>
      <w:r w:rsidR="001327BC" w:rsidRPr="007350DD">
        <w:t xml:space="preserve"> </w:t>
      </w:r>
      <w:r w:rsidRPr="007350DD">
        <w:t>3</w:t>
      </w:r>
      <w:r w:rsidR="001327BC" w:rsidRPr="007350DD">
        <w:t xml:space="preserve"> </w:t>
      </w:r>
      <w:r w:rsidRPr="007350DD">
        <w:t>percentage</w:t>
      </w:r>
      <w:r w:rsidR="001327BC" w:rsidRPr="007350DD">
        <w:t xml:space="preserve"> </w:t>
      </w:r>
      <w:r w:rsidRPr="007350DD">
        <w:t>decrease</w:t>
      </w:r>
      <w:r w:rsidR="001327BC" w:rsidRPr="007350DD">
        <w:t xml:space="preserve"> </w:t>
      </w:r>
      <w:r w:rsidRPr="007350DD">
        <w:t>over</w:t>
      </w:r>
      <w:r w:rsidR="001327BC" w:rsidRPr="007350DD">
        <w:t xml:space="preserve"> </w:t>
      </w:r>
      <w:r w:rsidRPr="007350DD">
        <w:t>the</w:t>
      </w:r>
      <w:r w:rsidR="001327BC" w:rsidRPr="007350DD">
        <w:t xml:space="preserve"> </w:t>
      </w:r>
      <w:r w:rsidRPr="007350DD">
        <w:t>$129.0</w:t>
      </w:r>
      <w:r w:rsidR="001327BC" w:rsidRPr="007350DD">
        <w:t xml:space="preserve"> </w:t>
      </w:r>
      <w:r w:rsidRPr="007350DD">
        <w:t>million</w:t>
      </w:r>
      <w:r w:rsidR="001327BC" w:rsidRPr="007350DD">
        <w:t xml:space="preserve"> </w:t>
      </w:r>
      <w:r w:rsidRPr="007350DD">
        <w:t>approved</w:t>
      </w:r>
      <w:r w:rsidR="001327BC" w:rsidRPr="007350DD">
        <w:t xml:space="preserve"> </w:t>
      </w:r>
      <w:r w:rsidRPr="007350DD">
        <w:t>for</w:t>
      </w:r>
      <w:r w:rsidR="001327BC" w:rsidRPr="007350DD">
        <w:t xml:space="preserve"> </w:t>
      </w:r>
      <w:r w:rsidRPr="007350DD">
        <w:t>2009/2010,</w:t>
      </w:r>
      <w:r w:rsidR="001327BC" w:rsidRPr="007350DD">
        <w:t xml:space="preserve"> </w:t>
      </w:r>
      <w:r w:rsidRPr="007350DD">
        <w:t>while</w:t>
      </w:r>
      <w:r w:rsidR="001327BC" w:rsidRPr="007350DD">
        <w:t xml:space="preserve"> </w:t>
      </w:r>
      <w:r w:rsidRPr="007350DD">
        <w:t>$159.8</w:t>
      </w:r>
      <w:r w:rsidR="001327BC" w:rsidRPr="007350DD">
        <w:t xml:space="preserve"> </w:t>
      </w:r>
      <w:r w:rsidRPr="007350DD">
        <w:t>million</w:t>
      </w:r>
      <w:r w:rsidR="001327BC" w:rsidRPr="007350DD">
        <w:t xml:space="preserve"> </w:t>
      </w:r>
      <w:r w:rsidRPr="007350DD">
        <w:t>was</w:t>
      </w:r>
      <w:r w:rsidR="001327BC" w:rsidRPr="007350DD">
        <w:t xml:space="preserve"> </w:t>
      </w:r>
      <w:r w:rsidRPr="007350DD">
        <w:t>allocated</w:t>
      </w:r>
      <w:r w:rsidR="001327BC" w:rsidRPr="007350DD">
        <w:t xml:space="preserve"> </w:t>
      </w:r>
      <w:r w:rsidRPr="007350DD">
        <w:t>to</w:t>
      </w:r>
      <w:r w:rsidR="001327BC" w:rsidRPr="007350DD">
        <w:t xml:space="preserve"> </w:t>
      </w:r>
      <w:r w:rsidRPr="007350DD">
        <w:t>tertiary,</w:t>
      </w:r>
      <w:r w:rsidR="001327BC" w:rsidRPr="007350DD">
        <w:t xml:space="preserve"> </w:t>
      </w:r>
      <w:r w:rsidRPr="007350DD">
        <w:t>a</w:t>
      </w:r>
      <w:r w:rsidR="001327BC" w:rsidRPr="007350DD">
        <w:t xml:space="preserve"> </w:t>
      </w:r>
      <w:r w:rsidRPr="007350DD">
        <w:t>decline</w:t>
      </w:r>
      <w:r w:rsidR="001327BC" w:rsidRPr="007350DD">
        <w:t xml:space="preserve"> </w:t>
      </w:r>
      <w:r w:rsidRPr="007350DD">
        <w:t>of</w:t>
      </w:r>
      <w:r w:rsidR="001327BC" w:rsidRPr="007350DD">
        <w:t xml:space="preserve"> </w:t>
      </w:r>
      <w:r w:rsidRPr="007350DD">
        <w:t>1.2</w:t>
      </w:r>
      <w:r w:rsidR="001327BC" w:rsidRPr="007350DD">
        <w:t xml:space="preserve"> </w:t>
      </w:r>
      <w:r w:rsidRPr="007350DD">
        <w:t>percent</w:t>
      </w:r>
      <w:r w:rsidR="001327BC" w:rsidRPr="007350DD">
        <w:t xml:space="preserve"> </w:t>
      </w:r>
      <w:r w:rsidRPr="007350DD">
        <w:t>below</w:t>
      </w:r>
      <w:r w:rsidR="001327BC" w:rsidRPr="007350DD">
        <w:t xml:space="preserve"> </w:t>
      </w:r>
      <w:r w:rsidRPr="007350DD">
        <w:t>the</w:t>
      </w:r>
      <w:r w:rsidR="001327BC" w:rsidRPr="007350DD">
        <w:t xml:space="preserve"> </w:t>
      </w:r>
      <w:r w:rsidRPr="007350DD">
        <w:t>previous</w:t>
      </w:r>
      <w:r w:rsidR="001327BC" w:rsidRPr="007350DD">
        <w:t xml:space="preserve"> </w:t>
      </w:r>
      <w:r w:rsidRPr="007350DD">
        <w:t>year</w:t>
      </w:r>
      <w:r w:rsidR="00EA19E5" w:rsidRPr="007350DD">
        <w:t>’</w:t>
      </w:r>
      <w:r w:rsidRPr="007350DD">
        <w:t>s</w:t>
      </w:r>
      <w:r w:rsidR="001327BC" w:rsidRPr="007350DD">
        <w:t xml:space="preserve"> </w:t>
      </w:r>
      <w:r w:rsidRPr="007350DD">
        <w:t>figure.</w:t>
      </w:r>
    </w:p>
    <w:p w:rsidR="006564B6" w:rsidRPr="007350DD" w:rsidRDefault="006564B6" w:rsidP="009E22FF">
      <w:pPr>
        <w:pStyle w:val="SingleTxtG"/>
      </w:pPr>
      <w:r w:rsidRPr="007350DD">
        <w:t>176.</w:t>
      </w:r>
      <w:r w:rsidRPr="007350DD">
        <w:tab/>
        <w:t>Government</w:t>
      </w:r>
      <w:r w:rsidR="00EA19E5" w:rsidRPr="007350DD">
        <w:t>’</w:t>
      </w:r>
      <w:r w:rsidRPr="007350DD">
        <w:t>s</w:t>
      </w:r>
      <w:r w:rsidR="001327BC" w:rsidRPr="007350DD">
        <w:t xml:space="preserve"> </w:t>
      </w:r>
      <w:r w:rsidRPr="007350DD">
        <w:t>commitment</w:t>
      </w:r>
      <w:r w:rsidR="001327BC" w:rsidRPr="007350DD">
        <w:t xml:space="preserve"> </w:t>
      </w:r>
      <w:r w:rsidRPr="007350DD">
        <w:t>to</w:t>
      </w:r>
      <w:r w:rsidR="001327BC" w:rsidRPr="007350DD">
        <w:t xml:space="preserve"> </w:t>
      </w:r>
      <w:r w:rsidRPr="007350DD">
        <w:t>investing</w:t>
      </w:r>
      <w:r w:rsidR="001327BC" w:rsidRPr="007350DD">
        <w:t xml:space="preserve"> </w:t>
      </w:r>
      <w:r w:rsidRPr="007350DD">
        <w:t>in</w:t>
      </w:r>
      <w:r w:rsidR="001327BC" w:rsidRPr="007350DD">
        <w:t xml:space="preserve"> </w:t>
      </w:r>
      <w:r w:rsidRPr="007350DD">
        <w:t>basic</w:t>
      </w:r>
      <w:r w:rsidR="001327BC" w:rsidRPr="007350DD">
        <w:t xml:space="preserve"> </w:t>
      </w:r>
      <w:r w:rsidRPr="007350DD">
        <w:t>education</w:t>
      </w:r>
      <w:r w:rsidR="001327BC" w:rsidRPr="007350DD">
        <w:t xml:space="preserve"> </w:t>
      </w:r>
      <w:r w:rsidRPr="007350DD">
        <w:t>was</w:t>
      </w:r>
      <w:r w:rsidR="001327BC" w:rsidRPr="007350DD">
        <w:t xml:space="preserve"> </w:t>
      </w:r>
      <w:r w:rsidRPr="007350DD">
        <w:t>demonstrated</w:t>
      </w:r>
      <w:r w:rsidR="001327BC" w:rsidRPr="007350DD">
        <w:t xml:space="preserve"> </w:t>
      </w:r>
      <w:r w:rsidRPr="007350DD">
        <w:t>in</w:t>
      </w:r>
      <w:r w:rsidR="001327BC" w:rsidRPr="007350DD">
        <w:t xml:space="preserve"> </w:t>
      </w:r>
      <w:r w:rsidRPr="007350DD">
        <w:t>the</w:t>
      </w:r>
      <w:r w:rsidR="001327BC" w:rsidRPr="007350DD">
        <w:t xml:space="preserve"> </w:t>
      </w:r>
      <w:r w:rsidRPr="007350DD">
        <w:t>allocation</w:t>
      </w:r>
      <w:r w:rsidR="001327BC" w:rsidRPr="007350DD">
        <w:t xml:space="preserve"> </w:t>
      </w:r>
      <w:r w:rsidRPr="007350DD">
        <w:t>of</w:t>
      </w:r>
      <w:r w:rsidR="001327BC" w:rsidRPr="007350DD">
        <w:t xml:space="preserve"> </w:t>
      </w:r>
      <w:r w:rsidRPr="007350DD">
        <w:t>approximately</w:t>
      </w:r>
      <w:r w:rsidR="001327BC" w:rsidRPr="007350DD">
        <w:t xml:space="preserve"> </w:t>
      </w:r>
      <w:r w:rsidRPr="007350DD">
        <w:t>$150.6</w:t>
      </w:r>
      <w:r w:rsidR="001327BC" w:rsidRPr="007350DD">
        <w:t xml:space="preserve"> </w:t>
      </w:r>
      <w:r w:rsidRPr="007350DD">
        <w:t>million</w:t>
      </w:r>
      <w:r w:rsidR="001327BC" w:rsidRPr="007350DD">
        <w:t xml:space="preserve"> </w:t>
      </w:r>
      <w:r w:rsidRPr="007350DD">
        <w:t>to</w:t>
      </w:r>
      <w:r w:rsidR="001327BC" w:rsidRPr="007350DD">
        <w:t xml:space="preserve"> </w:t>
      </w:r>
      <w:r w:rsidRPr="007350DD">
        <w:t>pre-primary</w:t>
      </w:r>
      <w:r w:rsidR="001327BC" w:rsidRPr="007350DD">
        <w:t xml:space="preserve"> </w:t>
      </w:r>
      <w:r w:rsidRPr="007350DD">
        <w:t>and</w:t>
      </w:r>
      <w:r w:rsidR="001327BC" w:rsidRPr="007350DD">
        <w:t xml:space="preserve"> </w:t>
      </w:r>
      <w:r w:rsidRPr="007350DD">
        <w:t>primary</w:t>
      </w:r>
      <w:r w:rsidR="001327BC" w:rsidRPr="007350DD">
        <w:t xml:space="preserve"> </w:t>
      </w:r>
      <w:r w:rsidRPr="007350DD">
        <w:t>education</w:t>
      </w:r>
      <w:r w:rsidR="001327BC" w:rsidRPr="007350DD">
        <w:t xml:space="preserve"> </w:t>
      </w:r>
      <w:r w:rsidRPr="007350DD">
        <w:t>compared</w:t>
      </w:r>
      <w:r w:rsidR="001327BC" w:rsidRPr="007350DD">
        <w:t xml:space="preserve"> </w:t>
      </w:r>
      <w:r w:rsidRPr="007350DD">
        <w:t>with</w:t>
      </w:r>
      <w:r w:rsidR="001327BC" w:rsidRPr="007350DD">
        <w:t xml:space="preserve"> </w:t>
      </w:r>
      <w:r w:rsidRPr="007350DD">
        <w:t>$142.6</w:t>
      </w:r>
      <w:r w:rsidR="001327BC" w:rsidRPr="007350DD">
        <w:t xml:space="preserve"> </w:t>
      </w:r>
      <w:r w:rsidRPr="007350DD">
        <w:t>million</w:t>
      </w:r>
      <w:r w:rsidR="001327BC" w:rsidRPr="007350DD">
        <w:t xml:space="preserve"> </w:t>
      </w:r>
      <w:r w:rsidRPr="007350DD">
        <w:t>for</w:t>
      </w:r>
      <w:r w:rsidR="001327BC" w:rsidRPr="007350DD">
        <w:t xml:space="preserve"> </w:t>
      </w:r>
      <w:r w:rsidRPr="007350DD">
        <w:t>the</w:t>
      </w:r>
      <w:r w:rsidR="001327BC" w:rsidRPr="007350DD">
        <w:t xml:space="preserve"> </w:t>
      </w:r>
      <w:r w:rsidRPr="007350DD">
        <w:t>fiscal</w:t>
      </w:r>
      <w:r w:rsidR="001327BC" w:rsidRPr="007350DD">
        <w:t xml:space="preserve"> </w:t>
      </w:r>
      <w:r w:rsidRPr="007350DD">
        <w:t>year</w:t>
      </w:r>
      <w:r w:rsidR="001327BC" w:rsidRPr="007350DD">
        <w:t xml:space="preserve"> </w:t>
      </w:r>
      <w:r w:rsidRPr="007350DD">
        <w:t>2009/2010.</w:t>
      </w:r>
      <w:r w:rsidR="001327BC" w:rsidRPr="007350DD">
        <w:t xml:space="preserve"> </w:t>
      </w:r>
      <w:r w:rsidRPr="007350DD">
        <w:t>This</w:t>
      </w:r>
      <w:r w:rsidR="001327BC" w:rsidRPr="007350DD">
        <w:t xml:space="preserve"> </w:t>
      </w:r>
      <w:r w:rsidRPr="007350DD">
        <w:t>represented</w:t>
      </w:r>
      <w:r w:rsidR="001327BC" w:rsidRPr="007350DD">
        <w:t xml:space="preserve"> </w:t>
      </w:r>
      <w:r w:rsidRPr="007350DD">
        <w:t>a</w:t>
      </w:r>
      <w:r w:rsidR="001327BC" w:rsidRPr="007350DD">
        <w:t xml:space="preserve"> </w:t>
      </w:r>
      <w:r w:rsidRPr="007350DD">
        <w:t>5.6</w:t>
      </w:r>
      <w:r w:rsidR="001327BC" w:rsidRPr="007350DD">
        <w:t xml:space="preserve"> </w:t>
      </w:r>
      <w:r w:rsidRPr="007350DD">
        <w:t>percent</w:t>
      </w:r>
      <w:r w:rsidR="001327BC" w:rsidRPr="007350DD">
        <w:t xml:space="preserve"> </w:t>
      </w:r>
      <w:r w:rsidRPr="007350DD">
        <w:t>increase.</w:t>
      </w:r>
      <w:r w:rsidR="001327BC" w:rsidRPr="007350DD">
        <w:t xml:space="preserve"> </w:t>
      </w:r>
      <w:r w:rsidRPr="007350DD">
        <w:t>The</w:t>
      </w:r>
      <w:r w:rsidR="001327BC" w:rsidRPr="007350DD">
        <w:t xml:space="preserve"> </w:t>
      </w:r>
      <w:r w:rsidRPr="007350DD">
        <w:t>allocation</w:t>
      </w:r>
      <w:r w:rsidR="001327BC" w:rsidRPr="007350DD">
        <w:t xml:space="preserve"> </w:t>
      </w:r>
      <w:r w:rsidRPr="007350DD">
        <w:t>to</w:t>
      </w:r>
      <w:r w:rsidR="001327BC" w:rsidRPr="007350DD">
        <w:t xml:space="preserve"> </w:t>
      </w:r>
      <w:r w:rsidRPr="007350DD">
        <w:t>special</w:t>
      </w:r>
      <w:r w:rsidR="001327BC" w:rsidRPr="007350DD">
        <w:t xml:space="preserve"> </w:t>
      </w:r>
      <w:r w:rsidRPr="007350DD">
        <w:t>services</w:t>
      </w:r>
      <w:r w:rsidR="001327BC" w:rsidRPr="007350DD">
        <w:t xml:space="preserve"> </w:t>
      </w:r>
      <w:r w:rsidRPr="007350DD">
        <w:t>showed</w:t>
      </w:r>
      <w:r w:rsidR="001327BC" w:rsidRPr="007350DD">
        <w:t xml:space="preserve"> </w:t>
      </w:r>
      <w:r w:rsidRPr="007350DD">
        <w:t>a</w:t>
      </w:r>
      <w:r w:rsidR="001327BC" w:rsidRPr="007350DD">
        <w:t xml:space="preserve"> </w:t>
      </w:r>
      <w:r w:rsidRPr="007350DD">
        <w:t>decrease</w:t>
      </w:r>
      <w:r w:rsidR="001327BC" w:rsidRPr="007350DD">
        <w:t xml:space="preserve"> </w:t>
      </w:r>
      <w:r w:rsidRPr="007350DD">
        <w:t>of</w:t>
      </w:r>
      <w:r w:rsidR="001327BC" w:rsidRPr="007350DD">
        <w:t xml:space="preserve"> </w:t>
      </w:r>
      <w:r w:rsidRPr="007350DD">
        <w:t>11.9</w:t>
      </w:r>
      <w:r w:rsidR="001327BC" w:rsidRPr="007350DD">
        <w:t xml:space="preserve"> </w:t>
      </w:r>
      <w:r w:rsidRPr="007350DD">
        <w:t>percent</w:t>
      </w:r>
      <w:r w:rsidR="001327BC" w:rsidRPr="007350DD">
        <w:t xml:space="preserve"> </w:t>
      </w:r>
      <w:r w:rsidRPr="007350DD">
        <w:t>from</w:t>
      </w:r>
      <w:r w:rsidR="001327BC" w:rsidRPr="007350DD">
        <w:t xml:space="preserve"> </w:t>
      </w:r>
      <w:r w:rsidRPr="007350DD">
        <w:t>$44.5</w:t>
      </w:r>
      <w:r w:rsidR="001327BC" w:rsidRPr="007350DD">
        <w:t xml:space="preserve"> </w:t>
      </w:r>
      <w:r w:rsidRPr="007350DD">
        <w:t>million</w:t>
      </w:r>
      <w:r w:rsidR="001327BC" w:rsidRPr="007350DD">
        <w:t xml:space="preserve"> </w:t>
      </w:r>
      <w:r w:rsidRPr="007350DD">
        <w:t>in</w:t>
      </w:r>
      <w:r w:rsidR="001327BC" w:rsidRPr="007350DD">
        <w:t xml:space="preserve"> </w:t>
      </w:r>
      <w:r w:rsidRPr="007350DD">
        <w:t>2009/2010</w:t>
      </w:r>
      <w:r w:rsidR="001327BC" w:rsidRPr="007350DD">
        <w:t xml:space="preserve"> </w:t>
      </w:r>
      <w:r w:rsidRPr="007350DD">
        <w:t>to</w:t>
      </w:r>
      <w:r w:rsidR="001327BC" w:rsidRPr="007350DD">
        <w:t xml:space="preserve"> </w:t>
      </w:r>
      <w:r w:rsidRPr="007350DD">
        <w:t>$39.7</w:t>
      </w:r>
      <w:r w:rsidR="001327BC" w:rsidRPr="007350DD">
        <w:t xml:space="preserve"> </w:t>
      </w:r>
      <w:r w:rsidRPr="007350DD">
        <w:t>million</w:t>
      </w:r>
      <w:r w:rsidR="001327BC" w:rsidRPr="007350DD">
        <w:t xml:space="preserve"> </w:t>
      </w:r>
      <w:r w:rsidRPr="007350DD">
        <w:t>in</w:t>
      </w:r>
      <w:r w:rsidR="001327BC" w:rsidRPr="007350DD">
        <w:t xml:space="preserve"> </w:t>
      </w:r>
      <w:r w:rsidRPr="007350DD">
        <w:t>2010/2011.</w:t>
      </w:r>
      <w:r w:rsidR="001327BC" w:rsidRPr="007350DD">
        <w:t xml:space="preserve"> </w:t>
      </w:r>
      <w:r w:rsidRPr="007350DD">
        <w:t>The</w:t>
      </w:r>
      <w:r w:rsidR="001327BC" w:rsidRPr="007350DD">
        <w:t xml:space="preserve"> </w:t>
      </w:r>
      <w:r w:rsidRPr="007350DD">
        <w:t>financial</w:t>
      </w:r>
      <w:r w:rsidR="001327BC" w:rsidRPr="007350DD">
        <w:t xml:space="preserve"> </w:t>
      </w:r>
      <w:r w:rsidRPr="007350DD">
        <w:t>allocation</w:t>
      </w:r>
      <w:r w:rsidR="001327BC" w:rsidRPr="007350DD">
        <w:t xml:space="preserve"> </w:t>
      </w:r>
      <w:r w:rsidRPr="007350DD">
        <w:t>to</w:t>
      </w:r>
      <w:r w:rsidR="001327BC" w:rsidRPr="007350DD">
        <w:t xml:space="preserve"> </w:t>
      </w:r>
      <w:r w:rsidRPr="007350DD">
        <w:t>Central</w:t>
      </w:r>
      <w:r w:rsidR="001327BC" w:rsidRPr="007350DD">
        <w:t xml:space="preserve"> </w:t>
      </w:r>
      <w:r w:rsidRPr="007350DD">
        <w:t>Administration</w:t>
      </w:r>
      <w:r w:rsidR="001327BC" w:rsidRPr="007350DD">
        <w:t xml:space="preserve"> </w:t>
      </w:r>
      <w:r w:rsidRPr="007350DD">
        <w:t>however,</w:t>
      </w:r>
      <w:r w:rsidR="001327BC" w:rsidRPr="007350DD">
        <w:t xml:space="preserve"> </w:t>
      </w:r>
      <w:r w:rsidRPr="007350DD">
        <w:t>increased</w:t>
      </w:r>
      <w:r w:rsidR="001327BC" w:rsidRPr="007350DD">
        <w:t xml:space="preserve"> </w:t>
      </w:r>
      <w:r w:rsidRPr="007350DD">
        <w:t>from</w:t>
      </w:r>
      <w:r w:rsidR="001327BC" w:rsidRPr="007350DD">
        <w:t xml:space="preserve"> </w:t>
      </w:r>
      <w:r w:rsidRPr="007350DD">
        <w:t>$16.8</w:t>
      </w:r>
      <w:r w:rsidR="001327BC" w:rsidRPr="007350DD">
        <w:t xml:space="preserve"> </w:t>
      </w:r>
      <w:r w:rsidRPr="007350DD">
        <w:t>million</w:t>
      </w:r>
      <w:r w:rsidR="001327BC" w:rsidRPr="007350DD">
        <w:t xml:space="preserve"> </w:t>
      </w:r>
      <w:r w:rsidRPr="007350DD">
        <w:t>in</w:t>
      </w:r>
      <w:r w:rsidR="001327BC" w:rsidRPr="007350DD">
        <w:t xml:space="preserve"> </w:t>
      </w:r>
      <w:r w:rsidRPr="007350DD">
        <w:t>2009/2010</w:t>
      </w:r>
      <w:r w:rsidR="001327BC" w:rsidRPr="007350DD">
        <w:t xml:space="preserve"> </w:t>
      </w:r>
      <w:r w:rsidRPr="007350DD">
        <w:t>to</w:t>
      </w:r>
      <w:r w:rsidR="001327BC" w:rsidRPr="007350DD">
        <w:t xml:space="preserve"> </w:t>
      </w:r>
      <w:r w:rsidRPr="007350DD">
        <w:t>$19.7</w:t>
      </w:r>
      <w:r w:rsidR="001327BC" w:rsidRPr="007350DD">
        <w:t xml:space="preserve"> </w:t>
      </w:r>
      <w:r w:rsidRPr="007350DD">
        <w:t>million</w:t>
      </w:r>
      <w:r w:rsidR="001327BC" w:rsidRPr="007350DD">
        <w:t xml:space="preserve"> </w:t>
      </w:r>
      <w:r w:rsidRPr="007350DD">
        <w:t>in</w:t>
      </w:r>
      <w:r w:rsidR="001327BC" w:rsidRPr="007350DD">
        <w:t xml:space="preserve"> </w:t>
      </w:r>
      <w:r w:rsidRPr="007350DD">
        <w:t>2010/2011</w:t>
      </w:r>
      <w:r w:rsidR="001327BC" w:rsidRPr="007350DD">
        <w:t xml:space="preserve"> </w:t>
      </w:r>
      <w:r w:rsidRPr="007350DD">
        <w:t>a</w:t>
      </w:r>
      <w:r w:rsidR="001327BC" w:rsidRPr="007350DD">
        <w:t xml:space="preserve"> </w:t>
      </w:r>
      <w:r w:rsidRPr="007350DD">
        <w:t>17.4</w:t>
      </w:r>
      <w:r w:rsidR="001327BC" w:rsidRPr="007350DD">
        <w:t xml:space="preserve"> </w:t>
      </w:r>
      <w:r w:rsidRPr="007350DD">
        <w:t>percent</w:t>
      </w:r>
      <w:r w:rsidR="001327BC" w:rsidRPr="007350DD">
        <w:t xml:space="preserve"> </w:t>
      </w:r>
      <w:r w:rsidRPr="007350DD">
        <w:t>increase.</w:t>
      </w:r>
      <w:r w:rsidR="001327BC" w:rsidRPr="007350DD">
        <w:t xml:space="preserve"> </w:t>
      </w:r>
      <w:r w:rsidRPr="007350DD">
        <w:t>The</w:t>
      </w:r>
      <w:r w:rsidR="001327BC" w:rsidRPr="007350DD">
        <w:t xml:space="preserve"> </w:t>
      </w:r>
      <w:r w:rsidRPr="007350DD">
        <w:t>allocation</w:t>
      </w:r>
      <w:r w:rsidR="001327BC" w:rsidRPr="007350DD">
        <w:t xml:space="preserve"> </w:t>
      </w:r>
      <w:r w:rsidRPr="007350DD">
        <w:t>to</w:t>
      </w:r>
      <w:r w:rsidR="001327BC" w:rsidRPr="007350DD">
        <w:t xml:space="preserve"> </w:t>
      </w:r>
      <w:r w:rsidRPr="007350DD">
        <w:t>teacher</w:t>
      </w:r>
      <w:r w:rsidR="001327BC" w:rsidRPr="007350DD">
        <w:t xml:space="preserve"> </w:t>
      </w:r>
      <w:r w:rsidRPr="007350DD">
        <w:t>training</w:t>
      </w:r>
      <w:r w:rsidR="001327BC" w:rsidRPr="007350DD">
        <w:t xml:space="preserve"> </w:t>
      </w:r>
      <w:r w:rsidRPr="007350DD">
        <w:t>decreased</w:t>
      </w:r>
      <w:r w:rsidR="001327BC" w:rsidRPr="007350DD">
        <w:t xml:space="preserve"> </w:t>
      </w:r>
      <w:r w:rsidRPr="007350DD">
        <w:t>to</w:t>
      </w:r>
      <w:r w:rsidR="001327BC" w:rsidRPr="007350DD">
        <w:t xml:space="preserve"> </w:t>
      </w:r>
      <w:r w:rsidRPr="007350DD">
        <w:t>$4.5</w:t>
      </w:r>
      <w:r w:rsidR="001327BC" w:rsidRPr="007350DD">
        <w:t xml:space="preserve"> </w:t>
      </w:r>
      <w:r w:rsidRPr="007350DD">
        <w:t>million</w:t>
      </w:r>
      <w:r w:rsidR="001327BC" w:rsidRPr="007350DD">
        <w:t xml:space="preserve"> </w:t>
      </w:r>
      <w:r w:rsidRPr="007350DD">
        <w:t>from</w:t>
      </w:r>
      <w:r w:rsidR="001327BC" w:rsidRPr="007350DD">
        <w:t xml:space="preserve"> </w:t>
      </w:r>
      <w:r w:rsidRPr="007350DD">
        <w:t>$4.8</w:t>
      </w:r>
      <w:r w:rsidR="001327BC" w:rsidRPr="007350DD">
        <w:t xml:space="preserve"> </w:t>
      </w:r>
      <w:r w:rsidRPr="007350DD">
        <w:t>million</w:t>
      </w:r>
      <w:r w:rsidR="001327BC" w:rsidRPr="007350DD">
        <w:t xml:space="preserve"> </w:t>
      </w:r>
      <w:r w:rsidRPr="007350DD">
        <w:t>in</w:t>
      </w:r>
      <w:r w:rsidR="001327BC" w:rsidRPr="007350DD">
        <w:t xml:space="preserve"> </w:t>
      </w:r>
      <w:r w:rsidRPr="007350DD">
        <w:t>financial</w:t>
      </w:r>
      <w:r w:rsidR="001327BC" w:rsidRPr="007350DD">
        <w:t xml:space="preserve"> </w:t>
      </w:r>
      <w:r w:rsidRPr="007350DD">
        <w:t>year</w:t>
      </w:r>
      <w:r w:rsidR="001327BC" w:rsidRPr="007350DD">
        <w:t xml:space="preserve"> </w:t>
      </w:r>
      <w:r w:rsidRPr="007350DD">
        <w:t>2009/2010,</w:t>
      </w:r>
      <w:r w:rsidR="001327BC" w:rsidRPr="007350DD">
        <w:t xml:space="preserve"> </w:t>
      </w:r>
      <w:r w:rsidRPr="007350DD">
        <w:t>which</w:t>
      </w:r>
      <w:r w:rsidR="001327BC" w:rsidRPr="007350DD">
        <w:t xml:space="preserve"> </w:t>
      </w:r>
      <w:r w:rsidRPr="007350DD">
        <w:t>represents</w:t>
      </w:r>
      <w:r w:rsidR="001327BC" w:rsidRPr="007350DD">
        <w:t xml:space="preserve"> </w:t>
      </w:r>
      <w:r w:rsidRPr="007350DD">
        <w:t>a</w:t>
      </w:r>
      <w:r w:rsidR="001327BC" w:rsidRPr="007350DD">
        <w:t xml:space="preserve"> </w:t>
      </w:r>
      <w:r w:rsidRPr="007350DD">
        <w:t>marginal</w:t>
      </w:r>
      <w:r w:rsidR="001327BC" w:rsidRPr="007350DD">
        <w:t xml:space="preserve"> </w:t>
      </w:r>
      <w:r w:rsidRPr="007350DD">
        <w:t>decline.</w:t>
      </w:r>
    </w:p>
    <w:p w:rsidR="00B632A2" w:rsidRPr="007350DD" w:rsidRDefault="006564B6" w:rsidP="00B632A2">
      <w:pPr>
        <w:pStyle w:val="Heading1"/>
      </w:pPr>
      <w:r w:rsidRPr="007350DD">
        <w:t>Table</w:t>
      </w:r>
      <w:r w:rsidR="00B632A2" w:rsidRPr="007350DD">
        <w:t xml:space="preserve"> </w:t>
      </w:r>
      <w:r w:rsidRPr="007350DD">
        <w:t>26</w:t>
      </w:r>
    </w:p>
    <w:p w:rsidR="00B632A2" w:rsidRPr="007350DD" w:rsidRDefault="006564B6" w:rsidP="00B632A2">
      <w:pPr>
        <w:pStyle w:val="SingleTxtG"/>
        <w:spacing w:after="0"/>
        <w:rPr>
          <w:b/>
          <w:bCs/>
        </w:rPr>
      </w:pPr>
      <w:r w:rsidRPr="007350DD">
        <w:rPr>
          <w:b/>
          <w:bCs/>
        </w:rPr>
        <w:t>Ministry</w:t>
      </w:r>
      <w:r w:rsidR="001327BC" w:rsidRPr="007350DD">
        <w:rPr>
          <w:b/>
          <w:bCs/>
        </w:rPr>
        <w:t xml:space="preserve"> </w:t>
      </w:r>
      <w:r w:rsidRPr="007350DD">
        <w:rPr>
          <w:b/>
          <w:bCs/>
        </w:rPr>
        <w:t>of</w:t>
      </w:r>
      <w:r w:rsidR="001327BC" w:rsidRPr="007350DD">
        <w:rPr>
          <w:b/>
          <w:bCs/>
        </w:rPr>
        <w:t xml:space="preserve"> </w:t>
      </w:r>
      <w:r w:rsidRPr="007350DD">
        <w:rPr>
          <w:b/>
          <w:bCs/>
        </w:rPr>
        <w:t>Education</w:t>
      </w:r>
      <w:r w:rsidR="00875C53">
        <w:rPr>
          <w:b/>
          <w:bCs/>
        </w:rPr>
        <w:t>-</w:t>
      </w:r>
      <w:r w:rsidR="00875C53" w:rsidRPr="007350DD">
        <w:rPr>
          <w:b/>
          <w:bCs/>
        </w:rPr>
        <w:t xml:space="preserve">approved expenditure </w:t>
      </w:r>
    </w:p>
    <w:p w:rsidR="006564B6" w:rsidRPr="007350DD" w:rsidRDefault="006564B6" w:rsidP="00B632A2">
      <w:pPr>
        <w:pStyle w:val="SingleTxtG"/>
        <w:rPr>
          <w:sz w:val="16"/>
          <w:szCs w:val="16"/>
        </w:rPr>
      </w:pPr>
      <w:r w:rsidRPr="007350DD">
        <w:rPr>
          <w:sz w:val="16"/>
          <w:szCs w:val="16"/>
        </w:rPr>
        <w:t>for</w:t>
      </w:r>
      <w:r w:rsidR="001327BC" w:rsidRPr="007350DD">
        <w:rPr>
          <w:sz w:val="16"/>
          <w:szCs w:val="16"/>
        </w:rPr>
        <w:t xml:space="preserve"> </w:t>
      </w:r>
      <w:r w:rsidRPr="007350DD">
        <w:rPr>
          <w:sz w:val="16"/>
          <w:szCs w:val="16"/>
        </w:rPr>
        <w:t>the</w:t>
      </w:r>
      <w:r w:rsidR="001327BC" w:rsidRPr="007350DD">
        <w:rPr>
          <w:sz w:val="16"/>
          <w:szCs w:val="16"/>
        </w:rPr>
        <w:t xml:space="preserve"> </w:t>
      </w:r>
      <w:r w:rsidRPr="007350DD">
        <w:rPr>
          <w:sz w:val="16"/>
          <w:szCs w:val="16"/>
        </w:rPr>
        <w:t>Period</w:t>
      </w:r>
      <w:r w:rsidR="001327BC" w:rsidRPr="007350DD">
        <w:rPr>
          <w:sz w:val="16"/>
          <w:szCs w:val="16"/>
        </w:rPr>
        <w:t xml:space="preserve"> </w:t>
      </w:r>
      <w:r w:rsidRPr="007350DD">
        <w:rPr>
          <w:sz w:val="16"/>
          <w:szCs w:val="16"/>
        </w:rPr>
        <w:t>2006/07</w:t>
      </w:r>
      <w:r w:rsidR="001327BC" w:rsidRPr="007350DD">
        <w:rPr>
          <w:sz w:val="16"/>
          <w:szCs w:val="16"/>
        </w:rPr>
        <w:t xml:space="preserve"> </w:t>
      </w:r>
      <w:r w:rsidRPr="007350DD">
        <w:rPr>
          <w:sz w:val="16"/>
          <w:szCs w:val="16"/>
        </w:rPr>
        <w:t>to</w:t>
      </w:r>
      <w:r w:rsidR="001327BC" w:rsidRPr="007350DD">
        <w:rPr>
          <w:sz w:val="16"/>
          <w:szCs w:val="16"/>
        </w:rPr>
        <w:t xml:space="preserve"> </w:t>
      </w:r>
      <w:r w:rsidRPr="007350DD">
        <w:rPr>
          <w:sz w:val="16"/>
          <w:szCs w:val="16"/>
        </w:rPr>
        <w:t>2010/2011</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54"/>
        <w:gridCol w:w="1264"/>
        <w:gridCol w:w="1296"/>
        <w:gridCol w:w="1264"/>
        <w:gridCol w:w="1375"/>
        <w:gridCol w:w="1352"/>
      </w:tblGrid>
      <w:tr w:rsidR="00B632A2" w:rsidRPr="007350DD" w:rsidTr="00B632A2">
        <w:trPr>
          <w:cantSplit/>
          <w:trHeight w:val="576"/>
          <w:tblHeader/>
        </w:trPr>
        <w:tc>
          <w:tcPr>
            <w:tcW w:w="1954" w:type="dxa"/>
            <w:tcBorders>
              <w:top w:val="single" w:sz="4" w:space="0" w:color="auto"/>
              <w:bottom w:val="single" w:sz="12" w:space="0" w:color="auto"/>
            </w:tcBorders>
            <w:shd w:val="clear" w:color="auto" w:fill="auto"/>
            <w:noWrap/>
            <w:vAlign w:val="bottom"/>
          </w:tcPr>
          <w:p w:rsidR="006564B6" w:rsidRPr="007350DD" w:rsidRDefault="00B632A2" w:rsidP="00B632A2">
            <w:pPr>
              <w:suppressAutoHyphens w:val="0"/>
              <w:spacing w:before="80" w:after="80" w:line="200" w:lineRule="exact"/>
              <w:ind w:right="113"/>
              <w:rPr>
                <w:i/>
                <w:sz w:val="16"/>
              </w:rPr>
            </w:pPr>
            <w:r w:rsidRPr="007350DD">
              <w:rPr>
                <w:i/>
                <w:sz w:val="16"/>
              </w:rPr>
              <w:t>Programme</w:t>
            </w:r>
          </w:p>
        </w:tc>
        <w:tc>
          <w:tcPr>
            <w:tcW w:w="1264" w:type="dxa"/>
            <w:tcBorders>
              <w:top w:val="single" w:sz="4" w:space="0" w:color="auto"/>
              <w:bottom w:val="single" w:sz="12" w:space="0" w:color="auto"/>
            </w:tcBorders>
            <w:shd w:val="clear" w:color="auto" w:fill="auto"/>
            <w:vAlign w:val="bottom"/>
          </w:tcPr>
          <w:p w:rsidR="006564B6" w:rsidRPr="007350DD" w:rsidRDefault="006564B6" w:rsidP="00B632A2">
            <w:pPr>
              <w:suppressAutoHyphens w:val="0"/>
              <w:spacing w:before="80" w:after="80" w:line="200" w:lineRule="exact"/>
              <w:ind w:right="113"/>
              <w:jc w:val="right"/>
              <w:rPr>
                <w:i/>
                <w:sz w:val="16"/>
              </w:rPr>
            </w:pPr>
            <w:r w:rsidRPr="007350DD">
              <w:rPr>
                <w:i/>
                <w:sz w:val="16"/>
              </w:rPr>
              <w:t>Approved</w:t>
            </w:r>
            <w:r w:rsidR="001327BC" w:rsidRPr="007350DD">
              <w:rPr>
                <w:i/>
                <w:sz w:val="16"/>
              </w:rPr>
              <w:t xml:space="preserve"> </w:t>
            </w:r>
            <w:r w:rsidR="00B632A2" w:rsidRPr="007350DD">
              <w:rPr>
                <w:i/>
                <w:sz w:val="16"/>
              </w:rPr>
              <w:t>e</w:t>
            </w:r>
            <w:r w:rsidRPr="007350DD">
              <w:rPr>
                <w:i/>
                <w:sz w:val="16"/>
              </w:rPr>
              <w:t>xpenditure</w:t>
            </w:r>
            <w:r w:rsidR="001327BC" w:rsidRPr="007350DD">
              <w:rPr>
                <w:i/>
                <w:sz w:val="16"/>
              </w:rPr>
              <w:t xml:space="preserve"> </w:t>
            </w:r>
            <w:r w:rsidRPr="007350DD">
              <w:rPr>
                <w:i/>
                <w:sz w:val="16"/>
              </w:rPr>
              <w:t>2006/07</w:t>
            </w:r>
          </w:p>
        </w:tc>
        <w:tc>
          <w:tcPr>
            <w:tcW w:w="1296" w:type="dxa"/>
            <w:tcBorders>
              <w:top w:val="single" w:sz="4" w:space="0" w:color="auto"/>
              <w:bottom w:val="single" w:sz="12" w:space="0" w:color="auto"/>
            </w:tcBorders>
            <w:shd w:val="clear" w:color="auto" w:fill="auto"/>
            <w:vAlign w:val="bottom"/>
          </w:tcPr>
          <w:p w:rsidR="006564B6" w:rsidRPr="007350DD" w:rsidRDefault="006564B6" w:rsidP="00B632A2">
            <w:pPr>
              <w:suppressAutoHyphens w:val="0"/>
              <w:spacing w:before="80" w:after="80" w:line="200" w:lineRule="exact"/>
              <w:ind w:right="113"/>
              <w:jc w:val="right"/>
              <w:rPr>
                <w:i/>
                <w:sz w:val="16"/>
              </w:rPr>
            </w:pPr>
            <w:r w:rsidRPr="007350DD">
              <w:rPr>
                <w:i/>
                <w:sz w:val="16"/>
              </w:rPr>
              <w:t>Approved</w:t>
            </w:r>
            <w:r w:rsidR="001327BC" w:rsidRPr="007350DD">
              <w:rPr>
                <w:i/>
                <w:sz w:val="16"/>
              </w:rPr>
              <w:t xml:space="preserve"> </w:t>
            </w:r>
            <w:r w:rsidR="00B632A2" w:rsidRPr="007350DD">
              <w:rPr>
                <w:i/>
                <w:sz w:val="16"/>
              </w:rPr>
              <w:t>e</w:t>
            </w:r>
            <w:r w:rsidRPr="007350DD">
              <w:rPr>
                <w:i/>
                <w:sz w:val="16"/>
              </w:rPr>
              <w:t>xpenditure</w:t>
            </w:r>
            <w:r w:rsidR="001327BC" w:rsidRPr="007350DD">
              <w:rPr>
                <w:i/>
                <w:sz w:val="16"/>
              </w:rPr>
              <w:t xml:space="preserve"> </w:t>
            </w:r>
            <w:r w:rsidRPr="007350DD">
              <w:rPr>
                <w:i/>
                <w:sz w:val="16"/>
              </w:rPr>
              <w:t>2007/08</w:t>
            </w:r>
          </w:p>
        </w:tc>
        <w:tc>
          <w:tcPr>
            <w:tcW w:w="1264" w:type="dxa"/>
            <w:tcBorders>
              <w:top w:val="single" w:sz="4" w:space="0" w:color="auto"/>
              <w:bottom w:val="single" w:sz="12" w:space="0" w:color="auto"/>
            </w:tcBorders>
            <w:shd w:val="clear" w:color="auto" w:fill="auto"/>
            <w:vAlign w:val="bottom"/>
          </w:tcPr>
          <w:p w:rsidR="006564B6" w:rsidRPr="007350DD" w:rsidRDefault="006564B6" w:rsidP="00B632A2">
            <w:pPr>
              <w:suppressAutoHyphens w:val="0"/>
              <w:spacing w:before="80" w:after="80" w:line="200" w:lineRule="exact"/>
              <w:ind w:right="113"/>
              <w:jc w:val="right"/>
              <w:rPr>
                <w:i/>
                <w:sz w:val="16"/>
              </w:rPr>
            </w:pPr>
            <w:r w:rsidRPr="007350DD">
              <w:rPr>
                <w:i/>
                <w:sz w:val="16"/>
              </w:rPr>
              <w:t>Approved</w:t>
            </w:r>
            <w:r w:rsidR="001327BC" w:rsidRPr="007350DD">
              <w:rPr>
                <w:i/>
                <w:sz w:val="16"/>
              </w:rPr>
              <w:t xml:space="preserve"> </w:t>
            </w:r>
            <w:r w:rsidR="00B632A2" w:rsidRPr="007350DD">
              <w:rPr>
                <w:i/>
                <w:sz w:val="16"/>
              </w:rPr>
              <w:t>e</w:t>
            </w:r>
            <w:r w:rsidRPr="007350DD">
              <w:rPr>
                <w:i/>
                <w:sz w:val="16"/>
              </w:rPr>
              <w:t>xpenditure</w:t>
            </w:r>
            <w:r w:rsidR="001327BC" w:rsidRPr="007350DD">
              <w:rPr>
                <w:i/>
                <w:sz w:val="16"/>
              </w:rPr>
              <w:t xml:space="preserve"> </w:t>
            </w:r>
            <w:r w:rsidRPr="007350DD">
              <w:rPr>
                <w:i/>
                <w:sz w:val="16"/>
              </w:rPr>
              <w:t>2008/09</w:t>
            </w:r>
          </w:p>
        </w:tc>
        <w:tc>
          <w:tcPr>
            <w:tcW w:w="1375" w:type="dxa"/>
            <w:tcBorders>
              <w:top w:val="single" w:sz="4" w:space="0" w:color="auto"/>
              <w:bottom w:val="single" w:sz="12" w:space="0" w:color="auto"/>
            </w:tcBorders>
            <w:shd w:val="clear" w:color="auto" w:fill="auto"/>
            <w:vAlign w:val="bottom"/>
          </w:tcPr>
          <w:p w:rsidR="006564B6" w:rsidRPr="007350DD" w:rsidRDefault="006564B6" w:rsidP="00B632A2">
            <w:pPr>
              <w:suppressAutoHyphens w:val="0"/>
              <w:spacing w:before="80" w:after="80" w:line="200" w:lineRule="exact"/>
              <w:ind w:right="113"/>
              <w:jc w:val="right"/>
              <w:rPr>
                <w:i/>
                <w:sz w:val="16"/>
              </w:rPr>
            </w:pPr>
            <w:r w:rsidRPr="007350DD">
              <w:rPr>
                <w:i/>
                <w:sz w:val="16"/>
              </w:rPr>
              <w:t>Approved</w:t>
            </w:r>
            <w:r w:rsidR="001327BC" w:rsidRPr="007350DD">
              <w:rPr>
                <w:i/>
                <w:sz w:val="16"/>
              </w:rPr>
              <w:t xml:space="preserve"> </w:t>
            </w:r>
            <w:r w:rsidR="00B632A2" w:rsidRPr="007350DD">
              <w:rPr>
                <w:i/>
                <w:sz w:val="16"/>
              </w:rPr>
              <w:t>e</w:t>
            </w:r>
            <w:r w:rsidRPr="007350DD">
              <w:rPr>
                <w:i/>
                <w:sz w:val="16"/>
              </w:rPr>
              <w:t>xpenditure</w:t>
            </w:r>
            <w:r w:rsidR="001327BC" w:rsidRPr="007350DD">
              <w:rPr>
                <w:i/>
                <w:sz w:val="16"/>
              </w:rPr>
              <w:t xml:space="preserve"> </w:t>
            </w:r>
            <w:r w:rsidRPr="007350DD">
              <w:rPr>
                <w:i/>
                <w:sz w:val="16"/>
              </w:rPr>
              <w:t>2009/10</w:t>
            </w:r>
          </w:p>
        </w:tc>
        <w:tc>
          <w:tcPr>
            <w:tcW w:w="1352" w:type="dxa"/>
            <w:tcBorders>
              <w:top w:val="single" w:sz="4" w:space="0" w:color="auto"/>
              <w:bottom w:val="single" w:sz="12" w:space="0" w:color="auto"/>
            </w:tcBorders>
            <w:shd w:val="clear" w:color="auto" w:fill="auto"/>
            <w:vAlign w:val="bottom"/>
          </w:tcPr>
          <w:p w:rsidR="006564B6" w:rsidRPr="007350DD" w:rsidRDefault="006564B6" w:rsidP="00B632A2">
            <w:pPr>
              <w:suppressAutoHyphens w:val="0"/>
              <w:spacing w:before="80" w:after="80" w:line="200" w:lineRule="exact"/>
              <w:ind w:right="113"/>
              <w:jc w:val="right"/>
              <w:rPr>
                <w:i/>
                <w:sz w:val="16"/>
              </w:rPr>
            </w:pPr>
            <w:r w:rsidRPr="007350DD">
              <w:rPr>
                <w:i/>
                <w:sz w:val="16"/>
              </w:rPr>
              <w:t>Approved</w:t>
            </w:r>
            <w:r w:rsidR="001327BC" w:rsidRPr="007350DD">
              <w:rPr>
                <w:i/>
                <w:sz w:val="16"/>
              </w:rPr>
              <w:t xml:space="preserve"> </w:t>
            </w:r>
            <w:r w:rsidR="00B632A2" w:rsidRPr="007350DD">
              <w:rPr>
                <w:i/>
                <w:sz w:val="16"/>
              </w:rPr>
              <w:t>e</w:t>
            </w:r>
            <w:r w:rsidRPr="007350DD">
              <w:rPr>
                <w:i/>
                <w:sz w:val="16"/>
              </w:rPr>
              <w:t>xpenditure</w:t>
            </w:r>
            <w:r w:rsidR="001327BC" w:rsidRPr="007350DD">
              <w:rPr>
                <w:i/>
                <w:sz w:val="16"/>
              </w:rPr>
              <w:t xml:space="preserve"> </w:t>
            </w:r>
            <w:r w:rsidRPr="007350DD">
              <w:rPr>
                <w:i/>
                <w:sz w:val="16"/>
              </w:rPr>
              <w:t>2010/11</w:t>
            </w:r>
          </w:p>
        </w:tc>
      </w:tr>
      <w:tr w:rsidR="00B632A2" w:rsidRPr="007350DD" w:rsidTr="00B632A2">
        <w:trPr>
          <w:cantSplit/>
        </w:trPr>
        <w:tc>
          <w:tcPr>
            <w:tcW w:w="1954" w:type="dxa"/>
            <w:tcBorders>
              <w:top w:val="single" w:sz="12" w:space="0" w:color="auto"/>
            </w:tcBorders>
            <w:shd w:val="clear" w:color="auto" w:fill="auto"/>
            <w:noWrap/>
          </w:tcPr>
          <w:p w:rsidR="006564B6" w:rsidRPr="007350DD" w:rsidRDefault="006564B6" w:rsidP="00B632A2">
            <w:pPr>
              <w:suppressAutoHyphens w:val="0"/>
              <w:spacing w:before="40" w:after="40" w:line="220" w:lineRule="exact"/>
              <w:ind w:right="113"/>
              <w:rPr>
                <w:sz w:val="18"/>
              </w:rPr>
            </w:pPr>
            <w:r w:rsidRPr="007350DD">
              <w:rPr>
                <w:sz w:val="18"/>
              </w:rPr>
              <w:t>Central</w:t>
            </w:r>
            <w:r w:rsidR="001327BC" w:rsidRPr="007350DD">
              <w:rPr>
                <w:sz w:val="18"/>
              </w:rPr>
              <w:t xml:space="preserve"> </w:t>
            </w:r>
            <w:r w:rsidRPr="007350DD">
              <w:rPr>
                <w:sz w:val="18"/>
              </w:rPr>
              <w:t>Administration</w:t>
            </w:r>
          </w:p>
        </w:tc>
        <w:tc>
          <w:tcPr>
            <w:tcW w:w="1264" w:type="dxa"/>
            <w:tcBorders>
              <w:top w:val="single" w:sz="12" w:space="0" w:color="auto"/>
            </w:tcBorders>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12</w:t>
            </w:r>
            <w:r w:rsidR="00B632A2" w:rsidRPr="007350DD">
              <w:rPr>
                <w:sz w:val="18"/>
              </w:rPr>
              <w:t xml:space="preserve"> </w:t>
            </w:r>
            <w:r w:rsidRPr="007350DD">
              <w:rPr>
                <w:sz w:val="18"/>
              </w:rPr>
              <w:t>574</w:t>
            </w:r>
            <w:r w:rsidR="00B632A2" w:rsidRPr="007350DD">
              <w:rPr>
                <w:sz w:val="18"/>
              </w:rPr>
              <w:t xml:space="preserve"> </w:t>
            </w:r>
            <w:r w:rsidRPr="007350DD">
              <w:rPr>
                <w:sz w:val="18"/>
              </w:rPr>
              <w:t>013</w:t>
            </w:r>
          </w:p>
        </w:tc>
        <w:tc>
          <w:tcPr>
            <w:tcW w:w="1296" w:type="dxa"/>
            <w:tcBorders>
              <w:top w:val="single" w:sz="12" w:space="0" w:color="auto"/>
            </w:tcBorders>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$14</w:t>
            </w:r>
            <w:r w:rsidR="00B632A2" w:rsidRPr="007350DD">
              <w:rPr>
                <w:sz w:val="18"/>
              </w:rPr>
              <w:t xml:space="preserve"> </w:t>
            </w:r>
            <w:r w:rsidRPr="007350DD">
              <w:rPr>
                <w:sz w:val="18"/>
              </w:rPr>
              <w:t>290</w:t>
            </w:r>
            <w:r w:rsidR="00B632A2" w:rsidRPr="007350DD">
              <w:rPr>
                <w:sz w:val="18"/>
              </w:rPr>
              <w:t xml:space="preserve"> </w:t>
            </w:r>
            <w:r w:rsidRPr="007350DD">
              <w:rPr>
                <w:sz w:val="18"/>
              </w:rPr>
              <w:t>989</w:t>
            </w:r>
          </w:p>
        </w:tc>
        <w:tc>
          <w:tcPr>
            <w:tcW w:w="1264" w:type="dxa"/>
            <w:tcBorders>
              <w:top w:val="single" w:sz="12" w:space="0" w:color="auto"/>
            </w:tcBorders>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14</w:t>
            </w:r>
            <w:r w:rsidR="00B632A2" w:rsidRPr="007350DD">
              <w:rPr>
                <w:sz w:val="18"/>
              </w:rPr>
              <w:t xml:space="preserve"> </w:t>
            </w:r>
            <w:r w:rsidRPr="007350DD">
              <w:rPr>
                <w:sz w:val="18"/>
              </w:rPr>
              <w:t>208</w:t>
            </w:r>
            <w:r w:rsidR="00B632A2" w:rsidRPr="007350DD">
              <w:rPr>
                <w:sz w:val="18"/>
              </w:rPr>
              <w:t xml:space="preserve"> </w:t>
            </w:r>
            <w:r w:rsidRPr="007350DD">
              <w:rPr>
                <w:sz w:val="18"/>
              </w:rPr>
              <w:t>018</w:t>
            </w:r>
          </w:p>
        </w:tc>
        <w:tc>
          <w:tcPr>
            <w:tcW w:w="1375" w:type="dxa"/>
            <w:tcBorders>
              <w:top w:val="single" w:sz="12" w:space="0" w:color="auto"/>
            </w:tcBorders>
            <w:shd w:val="clear" w:color="auto" w:fill="auto"/>
            <w:noWrap/>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16</w:t>
            </w:r>
            <w:r w:rsidR="00B632A2" w:rsidRPr="007350DD">
              <w:rPr>
                <w:sz w:val="18"/>
              </w:rPr>
              <w:t xml:space="preserve"> </w:t>
            </w:r>
            <w:r w:rsidRPr="007350DD">
              <w:rPr>
                <w:sz w:val="18"/>
              </w:rPr>
              <w:t>753</w:t>
            </w:r>
            <w:r w:rsidR="00B632A2" w:rsidRPr="007350DD">
              <w:rPr>
                <w:sz w:val="18"/>
              </w:rPr>
              <w:t xml:space="preserve"> </w:t>
            </w:r>
            <w:r w:rsidRPr="007350DD">
              <w:rPr>
                <w:sz w:val="18"/>
              </w:rPr>
              <w:t>729</w:t>
            </w:r>
          </w:p>
        </w:tc>
        <w:tc>
          <w:tcPr>
            <w:tcW w:w="1352" w:type="dxa"/>
            <w:tcBorders>
              <w:top w:val="single" w:sz="12" w:space="0" w:color="auto"/>
            </w:tcBorders>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19</w:t>
            </w:r>
            <w:r w:rsidR="00B632A2" w:rsidRPr="007350DD">
              <w:rPr>
                <w:sz w:val="18"/>
              </w:rPr>
              <w:t xml:space="preserve"> </w:t>
            </w:r>
            <w:r w:rsidRPr="007350DD">
              <w:rPr>
                <w:sz w:val="18"/>
              </w:rPr>
              <w:t>668</w:t>
            </w:r>
            <w:r w:rsidR="00B632A2" w:rsidRPr="007350DD">
              <w:rPr>
                <w:sz w:val="18"/>
              </w:rPr>
              <w:t xml:space="preserve"> </w:t>
            </w:r>
            <w:r w:rsidRPr="007350DD">
              <w:rPr>
                <w:sz w:val="18"/>
              </w:rPr>
              <w:t>408</w:t>
            </w:r>
          </w:p>
        </w:tc>
      </w:tr>
      <w:tr w:rsidR="00B632A2" w:rsidRPr="007350DD" w:rsidTr="00B632A2">
        <w:trPr>
          <w:cantSplit/>
        </w:trPr>
        <w:tc>
          <w:tcPr>
            <w:tcW w:w="1954" w:type="dxa"/>
            <w:shd w:val="clear" w:color="auto" w:fill="auto"/>
            <w:noWrap/>
          </w:tcPr>
          <w:p w:rsidR="006564B6" w:rsidRPr="007350DD" w:rsidRDefault="006564B6" w:rsidP="00B632A2">
            <w:pPr>
              <w:suppressAutoHyphens w:val="0"/>
              <w:spacing w:before="40" w:after="40" w:line="220" w:lineRule="exact"/>
              <w:ind w:right="113"/>
              <w:rPr>
                <w:sz w:val="18"/>
              </w:rPr>
            </w:pPr>
            <w:r w:rsidRPr="007350DD">
              <w:rPr>
                <w:sz w:val="18"/>
              </w:rPr>
              <w:t>Teacher</w:t>
            </w:r>
            <w:r w:rsidR="001327BC" w:rsidRPr="007350DD">
              <w:rPr>
                <w:sz w:val="18"/>
              </w:rPr>
              <w:t xml:space="preserve"> </w:t>
            </w:r>
            <w:r w:rsidRPr="007350DD">
              <w:rPr>
                <w:sz w:val="18"/>
              </w:rPr>
              <w:t>Training</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3</w:t>
            </w:r>
            <w:r w:rsidR="00B632A2" w:rsidRPr="007350DD">
              <w:rPr>
                <w:sz w:val="18"/>
              </w:rPr>
              <w:t xml:space="preserve"> </w:t>
            </w:r>
            <w:r w:rsidRPr="007350DD">
              <w:rPr>
                <w:sz w:val="18"/>
              </w:rPr>
              <w:t>280</w:t>
            </w:r>
            <w:r w:rsidR="00B632A2" w:rsidRPr="007350DD">
              <w:rPr>
                <w:sz w:val="18"/>
              </w:rPr>
              <w:t xml:space="preserve"> </w:t>
            </w:r>
            <w:r w:rsidRPr="007350DD">
              <w:rPr>
                <w:sz w:val="18"/>
              </w:rPr>
              <w:t>658</w:t>
            </w:r>
          </w:p>
        </w:tc>
        <w:tc>
          <w:tcPr>
            <w:tcW w:w="1296"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w:t>
            </w:r>
            <w:r w:rsidR="00B632A2" w:rsidRPr="007350DD">
              <w:rPr>
                <w:sz w:val="18"/>
              </w:rPr>
              <w:t xml:space="preserve"> </w:t>
            </w:r>
            <w:r w:rsidRPr="007350DD">
              <w:rPr>
                <w:sz w:val="18"/>
              </w:rPr>
              <w:t>923</w:t>
            </w:r>
            <w:r w:rsidR="00B632A2" w:rsidRPr="007350DD">
              <w:rPr>
                <w:sz w:val="18"/>
              </w:rPr>
              <w:t xml:space="preserve"> </w:t>
            </w:r>
            <w:r w:rsidRPr="007350DD">
              <w:rPr>
                <w:sz w:val="18"/>
              </w:rPr>
              <w:t>235</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3</w:t>
            </w:r>
            <w:r w:rsidR="00B632A2" w:rsidRPr="007350DD">
              <w:rPr>
                <w:sz w:val="18"/>
              </w:rPr>
              <w:t xml:space="preserve"> </w:t>
            </w:r>
            <w:r w:rsidRPr="007350DD">
              <w:rPr>
                <w:sz w:val="18"/>
              </w:rPr>
              <w:t>892</w:t>
            </w:r>
            <w:r w:rsidR="00B632A2" w:rsidRPr="007350DD">
              <w:rPr>
                <w:sz w:val="18"/>
              </w:rPr>
              <w:t xml:space="preserve"> </w:t>
            </w:r>
            <w:r w:rsidRPr="007350DD">
              <w:rPr>
                <w:sz w:val="18"/>
              </w:rPr>
              <w:t>867</w:t>
            </w:r>
          </w:p>
        </w:tc>
        <w:tc>
          <w:tcPr>
            <w:tcW w:w="1375" w:type="dxa"/>
            <w:shd w:val="clear" w:color="auto" w:fill="auto"/>
            <w:noWrap/>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4</w:t>
            </w:r>
            <w:r w:rsidR="00B632A2" w:rsidRPr="007350DD">
              <w:rPr>
                <w:sz w:val="18"/>
              </w:rPr>
              <w:t xml:space="preserve"> </w:t>
            </w:r>
            <w:r w:rsidRPr="007350DD">
              <w:rPr>
                <w:sz w:val="18"/>
              </w:rPr>
              <w:t>744</w:t>
            </w:r>
            <w:r w:rsidR="00B632A2" w:rsidRPr="007350DD">
              <w:rPr>
                <w:sz w:val="18"/>
              </w:rPr>
              <w:t xml:space="preserve"> </w:t>
            </w:r>
            <w:r w:rsidRPr="007350DD">
              <w:rPr>
                <w:sz w:val="18"/>
              </w:rPr>
              <w:t>399</w:t>
            </w:r>
          </w:p>
        </w:tc>
        <w:tc>
          <w:tcPr>
            <w:tcW w:w="1352"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4</w:t>
            </w:r>
            <w:r w:rsidR="00B632A2" w:rsidRPr="007350DD">
              <w:rPr>
                <w:sz w:val="18"/>
              </w:rPr>
              <w:t xml:space="preserve"> </w:t>
            </w:r>
            <w:r w:rsidRPr="007350DD">
              <w:rPr>
                <w:sz w:val="18"/>
              </w:rPr>
              <w:t>465</w:t>
            </w:r>
            <w:r w:rsidR="00B632A2" w:rsidRPr="007350DD">
              <w:rPr>
                <w:sz w:val="18"/>
              </w:rPr>
              <w:t xml:space="preserve"> </w:t>
            </w:r>
            <w:r w:rsidRPr="007350DD">
              <w:rPr>
                <w:sz w:val="18"/>
              </w:rPr>
              <w:t>533</w:t>
            </w:r>
          </w:p>
        </w:tc>
      </w:tr>
      <w:tr w:rsidR="00B632A2" w:rsidRPr="007350DD" w:rsidTr="00B632A2">
        <w:trPr>
          <w:cantSplit/>
        </w:trPr>
        <w:tc>
          <w:tcPr>
            <w:tcW w:w="1954" w:type="dxa"/>
            <w:shd w:val="clear" w:color="auto" w:fill="auto"/>
            <w:noWrap/>
          </w:tcPr>
          <w:p w:rsidR="006564B6" w:rsidRPr="007350DD" w:rsidRDefault="006564B6" w:rsidP="00B632A2">
            <w:pPr>
              <w:suppressAutoHyphens w:val="0"/>
              <w:spacing w:before="40" w:after="40" w:line="220" w:lineRule="exact"/>
              <w:ind w:right="113"/>
              <w:rPr>
                <w:sz w:val="18"/>
              </w:rPr>
            </w:pPr>
            <w:r w:rsidRPr="007350DD">
              <w:rPr>
                <w:sz w:val="18"/>
              </w:rPr>
              <w:t>Primary</w:t>
            </w:r>
            <w:r w:rsidR="001327BC" w:rsidRPr="007350DD">
              <w:rPr>
                <w:sz w:val="18"/>
              </w:rPr>
              <w:t xml:space="preserve"> </w:t>
            </w:r>
            <w:r w:rsidRPr="007350DD">
              <w:rPr>
                <w:sz w:val="18"/>
              </w:rPr>
              <w:t>Education</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106</w:t>
            </w:r>
            <w:r w:rsidR="00B632A2" w:rsidRPr="007350DD">
              <w:rPr>
                <w:sz w:val="18"/>
              </w:rPr>
              <w:t xml:space="preserve"> </w:t>
            </w:r>
            <w:r w:rsidRPr="007350DD">
              <w:rPr>
                <w:sz w:val="18"/>
              </w:rPr>
              <w:t>291</w:t>
            </w:r>
            <w:r w:rsidR="00B632A2" w:rsidRPr="007350DD">
              <w:rPr>
                <w:sz w:val="18"/>
              </w:rPr>
              <w:t xml:space="preserve"> </w:t>
            </w:r>
            <w:r w:rsidRPr="007350DD">
              <w:rPr>
                <w:sz w:val="18"/>
              </w:rPr>
              <w:t>033</w:t>
            </w:r>
          </w:p>
        </w:tc>
        <w:tc>
          <w:tcPr>
            <w:tcW w:w="1296"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$119</w:t>
            </w:r>
            <w:r w:rsidR="00B632A2" w:rsidRPr="007350DD">
              <w:rPr>
                <w:sz w:val="18"/>
              </w:rPr>
              <w:t xml:space="preserve"> </w:t>
            </w:r>
            <w:r w:rsidRPr="007350DD">
              <w:rPr>
                <w:sz w:val="18"/>
              </w:rPr>
              <w:t>395</w:t>
            </w:r>
            <w:r w:rsidR="00B632A2" w:rsidRPr="007350DD">
              <w:rPr>
                <w:sz w:val="18"/>
              </w:rPr>
              <w:t xml:space="preserve"> </w:t>
            </w:r>
            <w:r w:rsidRPr="007350DD">
              <w:rPr>
                <w:sz w:val="18"/>
              </w:rPr>
              <w:t>337</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128</w:t>
            </w:r>
            <w:r w:rsidR="00B632A2" w:rsidRPr="007350DD">
              <w:rPr>
                <w:sz w:val="18"/>
              </w:rPr>
              <w:t xml:space="preserve"> </w:t>
            </w:r>
            <w:r w:rsidRPr="007350DD">
              <w:rPr>
                <w:sz w:val="18"/>
              </w:rPr>
              <w:t>454</w:t>
            </w:r>
            <w:r w:rsidR="00B632A2" w:rsidRPr="007350DD">
              <w:rPr>
                <w:sz w:val="18"/>
              </w:rPr>
              <w:t xml:space="preserve"> </w:t>
            </w:r>
            <w:r w:rsidRPr="007350DD">
              <w:rPr>
                <w:sz w:val="18"/>
              </w:rPr>
              <w:t>355</w:t>
            </w:r>
          </w:p>
        </w:tc>
        <w:tc>
          <w:tcPr>
            <w:tcW w:w="1375" w:type="dxa"/>
            <w:shd w:val="clear" w:color="auto" w:fill="auto"/>
            <w:noWrap/>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142</w:t>
            </w:r>
            <w:r w:rsidR="00B632A2" w:rsidRPr="007350DD">
              <w:rPr>
                <w:sz w:val="18"/>
              </w:rPr>
              <w:t xml:space="preserve"> </w:t>
            </w:r>
            <w:r w:rsidRPr="007350DD">
              <w:rPr>
                <w:sz w:val="18"/>
              </w:rPr>
              <w:t>622</w:t>
            </w:r>
            <w:r w:rsidR="00B632A2" w:rsidRPr="007350DD">
              <w:rPr>
                <w:sz w:val="18"/>
              </w:rPr>
              <w:t xml:space="preserve"> </w:t>
            </w:r>
            <w:r w:rsidRPr="007350DD">
              <w:rPr>
                <w:sz w:val="18"/>
              </w:rPr>
              <w:t>863</w:t>
            </w:r>
          </w:p>
        </w:tc>
        <w:tc>
          <w:tcPr>
            <w:tcW w:w="1352"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150</w:t>
            </w:r>
            <w:r w:rsidR="00B632A2" w:rsidRPr="007350DD">
              <w:rPr>
                <w:sz w:val="18"/>
              </w:rPr>
              <w:t xml:space="preserve"> </w:t>
            </w:r>
            <w:r w:rsidRPr="007350DD">
              <w:rPr>
                <w:sz w:val="18"/>
              </w:rPr>
              <w:t>693</w:t>
            </w:r>
            <w:r w:rsidR="00B632A2" w:rsidRPr="007350DD">
              <w:rPr>
                <w:sz w:val="18"/>
              </w:rPr>
              <w:t xml:space="preserve"> </w:t>
            </w:r>
            <w:r w:rsidRPr="007350DD">
              <w:rPr>
                <w:sz w:val="18"/>
              </w:rPr>
              <w:t>862</w:t>
            </w:r>
          </w:p>
        </w:tc>
      </w:tr>
      <w:tr w:rsidR="00B632A2" w:rsidRPr="007350DD" w:rsidTr="00B632A2">
        <w:trPr>
          <w:cantSplit/>
        </w:trPr>
        <w:tc>
          <w:tcPr>
            <w:tcW w:w="1954" w:type="dxa"/>
            <w:shd w:val="clear" w:color="auto" w:fill="auto"/>
            <w:noWrap/>
          </w:tcPr>
          <w:p w:rsidR="006564B6" w:rsidRPr="007350DD" w:rsidRDefault="006564B6" w:rsidP="00B632A2">
            <w:pPr>
              <w:suppressAutoHyphens w:val="0"/>
              <w:spacing w:before="40" w:after="40" w:line="220" w:lineRule="exact"/>
              <w:ind w:right="113"/>
              <w:rPr>
                <w:sz w:val="18"/>
              </w:rPr>
            </w:pPr>
            <w:r w:rsidRPr="007350DD">
              <w:rPr>
                <w:sz w:val="18"/>
              </w:rPr>
              <w:t>Nursery</w:t>
            </w:r>
            <w:r w:rsidR="001327BC" w:rsidRPr="007350DD">
              <w:rPr>
                <w:sz w:val="18"/>
              </w:rPr>
              <w:t xml:space="preserve"> </w:t>
            </w:r>
            <w:r w:rsidRPr="007350DD">
              <w:rPr>
                <w:sz w:val="18"/>
              </w:rPr>
              <w:t>Education</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w:t>
            </w:r>
            <w:r w:rsidR="00B632A2" w:rsidRPr="007350DD">
              <w:rPr>
                <w:sz w:val="18"/>
              </w:rPr>
              <w:t xml:space="preserve"> </w:t>
            </w:r>
            <w:r w:rsidRPr="007350DD">
              <w:rPr>
                <w:sz w:val="18"/>
              </w:rPr>
              <w:t>455</w:t>
            </w:r>
            <w:r w:rsidR="00B632A2" w:rsidRPr="007350DD">
              <w:rPr>
                <w:sz w:val="18"/>
              </w:rPr>
              <w:t xml:space="preserve"> </w:t>
            </w:r>
            <w:r w:rsidRPr="007350DD">
              <w:rPr>
                <w:sz w:val="18"/>
              </w:rPr>
              <w:t>723</w:t>
            </w:r>
          </w:p>
        </w:tc>
        <w:tc>
          <w:tcPr>
            <w:tcW w:w="1296"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w:t>
            </w:r>
            <w:r w:rsidR="00B632A2" w:rsidRPr="007350DD">
              <w:rPr>
                <w:sz w:val="18"/>
              </w:rPr>
              <w:t xml:space="preserve"> </w:t>
            </w:r>
            <w:r w:rsidRPr="007350DD">
              <w:rPr>
                <w:sz w:val="18"/>
              </w:rPr>
              <w:t>747</w:t>
            </w:r>
            <w:r w:rsidR="00B632A2" w:rsidRPr="007350DD">
              <w:rPr>
                <w:sz w:val="18"/>
              </w:rPr>
              <w:t xml:space="preserve"> </w:t>
            </w:r>
            <w:r w:rsidRPr="007350DD">
              <w:rPr>
                <w:sz w:val="18"/>
              </w:rPr>
              <w:t>885</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w:t>
            </w:r>
            <w:r w:rsidR="00B632A2" w:rsidRPr="007350DD">
              <w:rPr>
                <w:sz w:val="18"/>
              </w:rPr>
              <w:t xml:space="preserve"> </w:t>
            </w:r>
            <w:r w:rsidRPr="007350DD">
              <w:rPr>
                <w:sz w:val="18"/>
              </w:rPr>
              <w:t>839</w:t>
            </w:r>
            <w:r w:rsidR="00B632A2" w:rsidRPr="007350DD">
              <w:rPr>
                <w:sz w:val="18"/>
              </w:rPr>
              <w:t xml:space="preserve"> </w:t>
            </w:r>
            <w:r w:rsidRPr="007350DD">
              <w:rPr>
                <w:sz w:val="18"/>
              </w:rPr>
              <w:t>979</w:t>
            </w:r>
          </w:p>
        </w:tc>
        <w:tc>
          <w:tcPr>
            <w:tcW w:w="1375" w:type="dxa"/>
            <w:shd w:val="clear" w:color="auto" w:fill="auto"/>
            <w:noWrap/>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w:t>
            </w:r>
            <w:r w:rsidR="00B632A2" w:rsidRPr="007350DD">
              <w:rPr>
                <w:sz w:val="18"/>
              </w:rPr>
              <w:t xml:space="preserve"> </w:t>
            </w:r>
            <w:r w:rsidRPr="007350DD">
              <w:rPr>
                <w:sz w:val="18"/>
              </w:rPr>
              <w:t>993</w:t>
            </w:r>
            <w:r w:rsidR="00B632A2" w:rsidRPr="007350DD">
              <w:rPr>
                <w:sz w:val="18"/>
              </w:rPr>
              <w:t xml:space="preserve"> </w:t>
            </w:r>
            <w:r w:rsidRPr="007350DD">
              <w:rPr>
                <w:sz w:val="18"/>
              </w:rPr>
              <w:t>800</w:t>
            </w:r>
          </w:p>
        </w:tc>
        <w:tc>
          <w:tcPr>
            <w:tcW w:w="1352"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w:t>
            </w:r>
            <w:r w:rsidR="00B632A2" w:rsidRPr="007350DD">
              <w:rPr>
                <w:sz w:val="18"/>
              </w:rPr>
              <w:t xml:space="preserve"> </w:t>
            </w:r>
            <w:r w:rsidRPr="007350DD">
              <w:rPr>
                <w:sz w:val="18"/>
              </w:rPr>
              <w:t>070</w:t>
            </w:r>
            <w:r w:rsidR="00B632A2" w:rsidRPr="007350DD">
              <w:rPr>
                <w:sz w:val="18"/>
              </w:rPr>
              <w:t xml:space="preserve"> </w:t>
            </w:r>
            <w:r w:rsidRPr="007350DD">
              <w:rPr>
                <w:sz w:val="18"/>
              </w:rPr>
              <w:t>000</w:t>
            </w:r>
          </w:p>
        </w:tc>
      </w:tr>
      <w:tr w:rsidR="00B632A2" w:rsidRPr="007350DD" w:rsidTr="00B632A2">
        <w:trPr>
          <w:cantSplit/>
        </w:trPr>
        <w:tc>
          <w:tcPr>
            <w:tcW w:w="1954" w:type="dxa"/>
            <w:shd w:val="clear" w:color="auto" w:fill="auto"/>
            <w:noWrap/>
          </w:tcPr>
          <w:p w:rsidR="006564B6" w:rsidRPr="007350DD" w:rsidRDefault="006564B6" w:rsidP="00B632A2">
            <w:pPr>
              <w:suppressAutoHyphens w:val="0"/>
              <w:spacing w:before="40" w:after="40" w:line="220" w:lineRule="exact"/>
              <w:ind w:right="113"/>
              <w:rPr>
                <w:sz w:val="18"/>
              </w:rPr>
            </w:pPr>
            <w:r w:rsidRPr="007350DD">
              <w:rPr>
                <w:sz w:val="18"/>
              </w:rPr>
              <w:t>ESEP</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20</w:t>
            </w:r>
            <w:r w:rsidR="00B632A2" w:rsidRPr="007350DD">
              <w:rPr>
                <w:sz w:val="18"/>
              </w:rPr>
              <w:t xml:space="preserve"> </w:t>
            </w:r>
            <w:r w:rsidRPr="007350DD">
              <w:rPr>
                <w:sz w:val="18"/>
              </w:rPr>
              <w:t>000</w:t>
            </w:r>
            <w:r w:rsidR="00B632A2" w:rsidRPr="007350DD">
              <w:rPr>
                <w:sz w:val="18"/>
              </w:rPr>
              <w:t xml:space="preserve"> </w:t>
            </w:r>
            <w:r w:rsidRPr="007350DD">
              <w:rPr>
                <w:sz w:val="18"/>
              </w:rPr>
              <w:t>000</w:t>
            </w:r>
          </w:p>
        </w:tc>
        <w:tc>
          <w:tcPr>
            <w:tcW w:w="1296"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$20</w:t>
            </w:r>
            <w:r w:rsidR="00B632A2" w:rsidRPr="007350DD">
              <w:rPr>
                <w:sz w:val="18"/>
              </w:rPr>
              <w:t xml:space="preserve"> </w:t>
            </w:r>
            <w:r w:rsidRPr="007350DD">
              <w:rPr>
                <w:sz w:val="18"/>
              </w:rPr>
              <w:t>004</w:t>
            </w:r>
            <w:r w:rsidR="00B632A2" w:rsidRPr="007350DD">
              <w:rPr>
                <w:sz w:val="18"/>
              </w:rPr>
              <w:t xml:space="preserve"> </w:t>
            </w:r>
            <w:r w:rsidRPr="007350DD">
              <w:rPr>
                <w:sz w:val="18"/>
              </w:rPr>
              <w:t>089</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20</w:t>
            </w:r>
            <w:r w:rsidR="00B632A2" w:rsidRPr="007350DD">
              <w:rPr>
                <w:sz w:val="18"/>
              </w:rPr>
              <w:t xml:space="preserve"> </w:t>
            </w:r>
            <w:r w:rsidRPr="007350DD">
              <w:rPr>
                <w:sz w:val="18"/>
              </w:rPr>
              <w:t>410</w:t>
            </w:r>
            <w:r w:rsidR="00B632A2" w:rsidRPr="007350DD">
              <w:rPr>
                <w:sz w:val="18"/>
              </w:rPr>
              <w:t xml:space="preserve"> </w:t>
            </w:r>
            <w:r w:rsidRPr="007350DD">
              <w:rPr>
                <w:sz w:val="18"/>
              </w:rPr>
              <w:t>592</w:t>
            </w:r>
          </w:p>
        </w:tc>
        <w:tc>
          <w:tcPr>
            <w:tcW w:w="1375" w:type="dxa"/>
            <w:shd w:val="clear" w:color="auto" w:fill="auto"/>
            <w:noWrap/>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20</w:t>
            </w:r>
            <w:r w:rsidR="00B632A2" w:rsidRPr="007350DD">
              <w:rPr>
                <w:sz w:val="18"/>
              </w:rPr>
              <w:t xml:space="preserve"> </w:t>
            </w:r>
            <w:r w:rsidRPr="007350DD">
              <w:rPr>
                <w:sz w:val="18"/>
              </w:rPr>
              <w:t>347</w:t>
            </w:r>
            <w:r w:rsidR="00B632A2" w:rsidRPr="007350DD">
              <w:rPr>
                <w:sz w:val="18"/>
              </w:rPr>
              <w:t xml:space="preserve"> </w:t>
            </w:r>
            <w:r w:rsidRPr="007350DD">
              <w:rPr>
                <w:sz w:val="18"/>
              </w:rPr>
              <w:t>590</w:t>
            </w:r>
          </w:p>
        </w:tc>
        <w:tc>
          <w:tcPr>
            <w:tcW w:w="1352"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18</w:t>
            </w:r>
            <w:r w:rsidR="00B632A2" w:rsidRPr="007350DD">
              <w:rPr>
                <w:sz w:val="18"/>
              </w:rPr>
              <w:t xml:space="preserve"> </w:t>
            </w:r>
            <w:r w:rsidRPr="007350DD">
              <w:rPr>
                <w:sz w:val="18"/>
              </w:rPr>
              <w:t>000</w:t>
            </w:r>
            <w:r w:rsidR="00B632A2" w:rsidRPr="007350DD">
              <w:rPr>
                <w:sz w:val="18"/>
              </w:rPr>
              <w:t xml:space="preserve"> </w:t>
            </w:r>
            <w:r w:rsidRPr="007350DD">
              <w:rPr>
                <w:sz w:val="18"/>
              </w:rPr>
              <w:t>534</w:t>
            </w:r>
          </w:p>
        </w:tc>
      </w:tr>
      <w:tr w:rsidR="00B632A2" w:rsidRPr="007350DD" w:rsidTr="00B632A2">
        <w:trPr>
          <w:cantSplit/>
        </w:trPr>
        <w:tc>
          <w:tcPr>
            <w:tcW w:w="1954" w:type="dxa"/>
            <w:shd w:val="clear" w:color="auto" w:fill="auto"/>
            <w:noWrap/>
          </w:tcPr>
          <w:p w:rsidR="006564B6" w:rsidRPr="007350DD" w:rsidRDefault="006564B6" w:rsidP="00B632A2">
            <w:pPr>
              <w:suppressAutoHyphens w:val="0"/>
              <w:spacing w:before="40" w:after="40" w:line="220" w:lineRule="exact"/>
              <w:ind w:right="113"/>
              <w:rPr>
                <w:sz w:val="18"/>
              </w:rPr>
            </w:pPr>
            <w:r w:rsidRPr="007350DD">
              <w:rPr>
                <w:sz w:val="18"/>
              </w:rPr>
              <w:t>Secondary</w:t>
            </w:r>
            <w:r w:rsidR="001327BC" w:rsidRPr="007350DD">
              <w:rPr>
                <w:sz w:val="18"/>
              </w:rPr>
              <w:t xml:space="preserve"> </w:t>
            </w:r>
            <w:r w:rsidRPr="007350DD">
              <w:rPr>
                <w:sz w:val="18"/>
              </w:rPr>
              <w:t>Education</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109</w:t>
            </w:r>
            <w:r w:rsidR="00B632A2" w:rsidRPr="007350DD">
              <w:rPr>
                <w:sz w:val="18"/>
              </w:rPr>
              <w:t xml:space="preserve"> </w:t>
            </w:r>
            <w:r w:rsidRPr="007350DD">
              <w:rPr>
                <w:sz w:val="18"/>
              </w:rPr>
              <w:t>011</w:t>
            </w:r>
            <w:r w:rsidR="00B632A2" w:rsidRPr="007350DD">
              <w:rPr>
                <w:sz w:val="18"/>
              </w:rPr>
              <w:t xml:space="preserve"> </w:t>
            </w:r>
            <w:r w:rsidRPr="007350DD">
              <w:rPr>
                <w:sz w:val="18"/>
              </w:rPr>
              <w:t>262</w:t>
            </w:r>
          </w:p>
        </w:tc>
        <w:tc>
          <w:tcPr>
            <w:tcW w:w="1296"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$115</w:t>
            </w:r>
            <w:r w:rsidR="00B632A2" w:rsidRPr="007350DD">
              <w:rPr>
                <w:sz w:val="18"/>
              </w:rPr>
              <w:t xml:space="preserve"> </w:t>
            </w:r>
            <w:r w:rsidRPr="007350DD">
              <w:rPr>
                <w:sz w:val="18"/>
              </w:rPr>
              <w:t>042</w:t>
            </w:r>
            <w:r w:rsidR="00B632A2" w:rsidRPr="007350DD">
              <w:rPr>
                <w:sz w:val="18"/>
              </w:rPr>
              <w:t xml:space="preserve"> </w:t>
            </w:r>
            <w:r w:rsidRPr="007350DD">
              <w:rPr>
                <w:sz w:val="18"/>
              </w:rPr>
              <w:t>355</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118</w:t>
            </w:r>
            <w:r w:rsidR="00B632A2" w:rsidRPr="007350DD">
              <w:rPr>
                <w:sz w:val="18"/>
              </w:rPr>
              <w:t xml:space="preserve"> </w:t>
            </w:r>
            <w:r w:rsidRPr="007350DD">
              <w:rPr>
                <w:sz w:val="18"/>
              </w:rPr>
              <w:t>341</w:t>
            </w:r>
            <w:r w:rsidR="00B632A2" w:rsidRPr="007350DD">
              <w:rPr>
                <w:sz w:val="18"/>
              </w:rPr>
              <w:t xml:space="preserve"> </w:t>
            </w:r>
            <w:r w:rsidRPr="007350DD">
              <w:rPr>
                <w:sz w:val="18"/>
              </w:rPr>
              <w:t>666</w:t>
            </w:r>
          </w:p>
        </w:tc>
        <w:tc>
          <w:tcPr>
            <w:tcW w:w="1375" w:type="dxa"/>
            <w:shd w:val="clear" w:color="auto" w:fill="auto"/>
            <w:noWrap/>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128</w:t>
            </w:r>
            <w:r w:rsidR="00B632A2" w:rsidRPr="007350DD">
              <w:rPr>
                <w:sz w:val="18"/>
              </w:rPr>
              <w:t xml:space="preserve"> </w:t>
            </w:r>
            <w:r w:rsidRPr="007350DD">
              <w:rPr>
                <w:sz w:val="18"/>
              </w:rPr>
              <w:t>999</w:t>
            </w:r>
            <w:r w:rsidR="00B632A2" w:rsidRPr="007350DD">
              <w:rPr>
                <w:sz w:val="18"/>
              </w:rPr>
              <w:t xml:space="preserve"> </w:t>
            </w:r>
            <w:r w:rsidRPr="007350DD">
              <w:rPr>
                <w:sz w:val="18"/>
              </w:rPr>
              <w:t>052</w:t>
            </w:r>
          </w:p>
        </w:tc>
        <w:tc>
          <w:tcPr>
            <w:tcW w:w="1352"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125</w:t>
            </w:r>
            <w:r w:rsidR="00B632A2" w:rsidRPr="007350DD">
              <w:rPr>
                <w:sz w:val="18"/>
              </w:rPr>
              <w:t xml:space="preserve"> </w:t>
            </w:r>
            <w:r w:rsidRPr="007350DD">
              <w:rPr>
                <w:sz w:val="18"/>
              </w:rPr>
              <w:t>212</w:t>
            </w:r>
            <w:r w:rsidR="00B632A2" w:rsidRPr="007350DD">
              <w:rPr>
                <w:sz w:val="18"/>
              </w:rPr>
              <w:t xml:space="preserve"> </w:t>
            </w:r>
            <w:r w:rsidRPr="007350DD">
              <w:rPr>
                <w:sz w:val="18"/>
              </w:rPr>
              <w:t>123</w:t>
            </w:r>
          </w:p>
        </w:tc>
      </w:tr>
      <w:tr w:rsidR="00B632A2" w:rsidRPr="007350DD" w:rsidTr="00B632A2">
        <w:trPr>
          <w:cantSplit/>
        </w:trPr>
        <w:tc>
          <w:tcPr>
            <w:tcW w:w="1954" w:type="dxa"/>
            <w:shd w:val="clear" w:color="auto" w:fill="auto"/>
            <w:noWrap/>
          </w:tcPr>
          <w:p w:rsidR="006564B6" w:rsidRPr="007350DD" w:rsidRDefault="006564B6" w:rsidP="00B632A2">
            <w:pPr>
              <w:suppressAutoHyphens w:val="0"/>
              <w:spacing w:before="40" w:after="40" w:line="220" w:lineRule="exact"/>
              <w:ind w:right="113"/>
              <w:rPr>
                <w:sz w:val="18"/>
              </w:rPr>
            </w:pPr>
            <w:r w:rsidRPr="007350DD">
              <w:rPr>
                <w:sz w:val="18"/>
              </w:rPr>
              <w:t>*Tertiary</w:t>
            </w:r>
            <w:r w:rsidR="001327BC" w:rsidRPr="007350DD">
              <w:rPr>
                <w:sz w:val="18"/>
              </w:rPr>
              <w:t xml:space="preserve"> </w:t>
            </w:r>
            <w:r w:rsidRPr="007350DD">
              <w:rPr>
                <w:sz w:val="18"/>
              </w:rPr>
              <w:t>Education</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130</w:t>
            </w:r>
            <w:r w:rsidR="00B632A2" w:rsidRPr="007350DD">
              <w:rPr>
                <w:sz w:val="18"/>
              </w:rPr>
              <w:t xml:space="preserve"> </w:t>
            </w:r>
            <w:r w:rsidRPr="007350DD">
              <w:rPr>
                <w:sz w:val="18"/>
              </w:rPr>
              <w:t>823</w:t>
            </w:r>
            <w:r w:rsidR="00B632A2" w:rsidRPr="007350DD">
              <w:rPr>
                <w:sz w:val="18"/>
              </w:rPr>
              <w:t xml:space="preserve"> </w:t>
            </w:r>
            <w:r w:rsidRPr="007350DD">
              <w:rPr>
                <w:sz w:val="18"/>
              </w:rPr>
              <w:t>433</w:t>
            </w:r>
          </w:p>
        </w:tc>
        <w:tc>
          <w:tcPr>
            <w:tcW w:w="1296"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$144</w:t>
            </w:r>
            <w:r w:rsidR="00B632A2" w:rsidRPr="007350DD">
              <w:rPr>
                <w:sz w:val="18"/>
              </w:rPr>
              <w:t xml:space="preserve"> </w:t>
            </w:r>
            <w:r w:rsidRPr="007350DD">
              <w:rPr>
                <w:sz w:val="18"/>
              </w:rPr>
              <w:t>131</w:t>
            </w:r>
            <w:r w:rsidR="00B632A2" w:rsidRPr="007350DD">
              <w:rPr>
                <w:sz w:val="18"/>
              </w:rPr>
              <w:t xml:space="preserve"> </w:t>
            </w:r>
            <w:r w:rsidRPr="007350DD">
              <w:rPr>
                <w:sz w:val="18"/>
              </w:rPr>
              <w:t>050</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163</w:t>
            </w:r>
            <w:r w:rsidR="00B632A2" w:rsidRPr="007350DD">
              <w:rPr>
                <w:sz w:val="18"/>
              </w:rPr>
              <w:t xml:space="preserve"> </w:t>
            </w:r>
            <w:r w:rsidRPr="007350DD">
              <w:rPr>
                <w:sz w:val="18"/>
              </w:rPr>
              <w:t>342</w:t>
            </w:r>
            <w:r w:rsidR="00B632A2" w:rsidRPr="007350DD">
              <w:rPr>
                <w:sz w:val="18"/>
              </w:rPr>
              <w:t xml:space="preserve"> </w:t>
            </w:r>
            <w:r w:rsidRPr="007350DD">
              <w:rPr>
                <w:sz w:val="18"/>
              </w:rPr>
              <w:t>480</w:t>
            </w:r>
          </w:p>
        </w:tc>
        <w:tc>
          <w:tcPr>
            <w:tcW w:w="1375" w:type="dxa"/>
            <w:shd w:val="clear" w:color="auto" w:fill="auto"/>
            <w:noWrap/>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161</w:t>
            </w:r>
            <w:r w:rsidR="00B632A2" w:rsidRPr="007350DD">
              <w:rPr>
                <w:sz w:val="18"/>
              </w:rPr>
              <w:t xml:space="preserve"> </w:t>
            </w:r>
            <w:r w:rsidRPr="007350DD">
              <w:rPr>
                <w:sz w:val="18"/>
              </w:rPr>
              <w:t>697</w:t>
            </w:r>
            <w:r w:rsidR="00B632A2" w:rsidRPr="007350DD">
              <w:rPr>
                <w:sz w:val="18"/>
              </w:rPr>
              <w:t xml:space="preserve"> </w:t>
            </w:r>
            <w:r w:rsidRPr="007350DD">
              <w:rPr>
                <w:sz w:val="18"/>
              </w:rPr>
              <w:t>225</w:t>
            </w:r>
          </w:p>
        </w:tc>
        <w:tc>
          <w:tcPr>
            <w:tcW w:w="1352"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226</w:t>
            </w:r>
            <w:r w:rsidR="00B632A2" w:rsidRPr="007350DD">
              <w:rPr>
                <w:sz w:val="18"/>
              </w:rPr>
              <w:t xml:space="preserve"> </w:t>
            </w:r>
            <w:r w:rsidRPr="007350DD">
              <w:rPr>
                <w:sz w:val="18"/>
              </w:rPr>
              <w:t>096</w:t>
            </w:r>
            <w:r w:rsidR="00B632A2" w:rsidRPr="007350DD">
              <w:rPr>
                <w:sz w:val="18"/>
              </w:rPr>
              <w:t xml:space="preserve"> </w:t>
            </w:r>
            <w:r w:rsidRPr="007350DD">
              <w:rPr>
                <w:sz w:val="18"/>
              </w:rPr>
              <w:t>417</w:t>
            </w:r>
          </w:p>
        </w:tc>
      </w:tr>
      <w:tr w:rsidR="00B632A2" w:rsidRPr="007350DD" w:rsidTr="00B632A2">
        <w:trPr>
          <w:cantSplit/>
        </w:trPr>
        <w:tc>
          <w:tcPr>
            <w:tcW w:w="1954" w:type="dxa"/>
            <w:shd w:val="clear" w:color="auto" w:fill="auto"/>
            <w:noWrap/>
          </w:tcPr>
          <w:p w:rsidR="006564B6" w:rsidRPr="007350DD" w:rsidRDefault="006564B6" w:rsidP="00B632A2">
            <w:pPr>
              <w:suppressAutoHyphens w:val="0"/>
              <w:spacing w:before="40" w:after="40" w:line="220" w:lineRule="exact"/>
              <w:ind w:right="113"/>
              <w:rPr>
                <w:sz w:val="18"/>
              </w:rPr>
            </w:pPr>
            <w:r w:rsidRPr="007350DD">
              <w:rPr>
                <w:sz w:val="18"/>
              </w:rPr>
              <w:t>Special</w:t>
            </w:r>
            <w:r w:rsidR="001327BC" w:rsidRPr="007350DD">
              <w:rPr>
                <w:sz w:val="18"/>
              </w:rPr>
              <w:t xml:space="preserve"> </w:t>
            </w:r>
            <w:r w:rsidRPr="007350DD">
              <w:rPr>
                <w:sz w:val="18"/>
              </w:rPr>
              <w:t>Services</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29</w:t>
            </w:r>
            <w:r w:rsidR="00B632A2" w:rsidRPr="007350DD">
              <w:rPr>
                <w:sz w:val="18"/>
              </w:rPr>
              <w:t xml:space="preserve"> </w:t>
            </w:r>
            <w:r w:rsidRPr="007350DD">
              <w:rPr>
                <w:sz w:val="18"/>
              </w:rPr>
              <w:t>773</w:t>
            </w:r>
            <w:r w:rsidR="00B632A2" w:rsidRPr="007350DD">
              <w:rPr>
                <w:sz w:val="18"/>
              </w:rPr>
              <w:t xml:space="preserve"> </w:t>
            </w:r>
            <w:r w:rsidRPr="007350DD">
              <w:rPr>
                <w:sz w:val="18"/>
              </w:rPr>
              <w:t>872</w:t>
            </w:r>
          </w:p>
        </w:tc>
        <w:tc>
          <w:tcPr>
            <w:tcW w:w="1296"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$33</w:t>
            </w:r>
            <w:r w:rsidR="00B632A2" w:rsidRPr="007350DD">
              <w:rPr>
                <w:sz w:val="18"/>
              </w:rPr>
              <w:t xml:space="preserve"> </w:t>
            </w:r>
            <w:r w:rsidRPr="007350DD">
              <w:rPr>
                <w:sz w:val="18"/>
              </w:rPr>
              <w:t>333</w:t>
            </w:r>
            <w:r w:rsidR="00B632A2" w:rsidRPr="007350DD">
              <w:rPr>
                <w:sz w:val="18"/>
              </w:rPr>
              <w:t xml:space="preserve"> </w:t>
            </w:r>
            <w:r w:rsidRPr="007350DD">
              <w:rPr>
                <w:sz w:val="18"/>
              </w:rPr>
              <w:t>987</w:t>
            </w:r>
          </w:p>
        </w:tc>
        <w:tc>
          <w:tcPr>
            <w:tcW w:w="1264"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35</w:t>
            </w:r>
            <w:r w:rsidR="00B632A2" w:rsidRPr="007350DD">
              <w:rPr>
                <w:sz w:val="18"/>
              </w:rPr>
              <w:t xml:space="preserve"> </w:t>
            </w:r>
            <w:r w:rsidRPr="007350DD">
              <w:rPr>
                <w:sz w:val="18"/>
              </w:rPr>
              <w:t>294</w:t>
            </w:r>
            <w:r w:rsidR="00B632A2" w:rsidRPr="007350DD">
              <w:rPr>
                <w:sz w:val="18"/>
              </w:rPr>
              <w:t xml:space="preserve"> </w:t>
            </w:r>
            <w:r w:rsidRPr="007350DD">
              <w:rPr>
                <w:sz w:val="18"/>
              </w:rPr>
              <w:t>854</w:t>
            </w:r>
          </w:p>
        </w:tc>
        <w:tc>
          <w:tcPr>
            <w:tcW w:w="1375" w:type="dxa"/>
            <w:shd w:val="clear" w:color="auto" w:fill="auto"/>
            <w:noWrap/>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44</w:t>
            </w:r>
            <w:r w:rsidR="00B632A2" w:rsidRPr="007350DD">
              <w:rPr>
                <w:sz w:val="18"/>
              </w:rPr>
              <w:t xml:space="preserve"> </w:t>
            </w:r>
            <w:r w:rsidRPr="007350DD">
              <w:rPr>
                <w:sz w:val="18"/>
              </w:rPr>
              <w:t>451</w:t>
            </w:r>
            <w:r w:rsidR="00B632A2" w:rsidRPr="007350DD">
              <w:rPr>
                <w:sz w:val="18"/>
              </w:rPr>
              <w:t xml:space="preserve"> </w:t>
            </w:r>
            <w:r w:rsidRPr="007350DD">
              <w:rPr>
                <w:sz w:val="18"/>
              </w:rPr>
              <w:t>819</w:t>
            </w:r>
          </w:p>
        </w:tc>
        <w:tc>
          <w:tcPr>
            <w:tcW w:w="1352" w:type="dxa"/>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39</w:t>
            </w:r>
            <w:r w:rsidR="00B632A2" w:rsidRPr="007350DD">
              <w:rPr>
                <w:sz w:val="18"/>
              </w:rPr>
              <w:t xml:space="preserve"> </w:t>
            </w:r>
            <w:r w:rsidRPr="007350DD">
              <w:rPr>
                <w:sz w:val="18"/>
              </w:rPr>
              <w:t>735</w:t>
            </w:r>
            <w:r w:rsidR="00B632A2" w:rsidRPr="007350DD">
              <w:rPr>
                <w:sz w:val="18"/>
              </w:rPr>
              <w:t xml:space="preserve"> </w:t>
            </w:r>
            <w:r w:rsidRPr="007350DD">
              <w:rPr>
                <w:sz w:val="18"/>
              </w:rPr>
              <w:t>220</w:t>
            </w:r>
          </w:p>
        </w:tc>
      </w:tr>
      <w:tr w:rsidR="00B632A2" w:rsidRPr="007350DD" w:rsidTr="00B632A2">
        <w:trPr>
          <w:cantSplit/>
        </w:trPr>
        <w:tc>
          <w:tcPr>
            <w:tcW w:w="1954" w:type="dxa"/>
            <w:tcBorders>
              <w:bottom w:val="single" w:sz="4" w:space="0" w:color="auto"/>
            </w:tcBorders>
            <w:shd w:val="clear" w:color="auto" w:fill="auto"/>
            <w:noWrap/>
          </w:tcPr>
          <w:p w:rsidR="006564B6" w:rsidRPr="007350DD" w:rsidRDefault="006564B6" w:rsidP="00B632A2">
            <w:pPr>
              <w:suppressAutoHyphens w:val="0"/>
              <w:spacing w:before="40" w:after="40" w:line="220" w:lineRule="exact"/>
              <w:ind w:right="113"/>
              <w:rPr>
                <w:sz w:val="18"/>
              </w:rPr>
            </w:pPr>
            <w:r w:rsidRPr="007350DD">
              <w:rPr>
                <w:sz w:val="18"/>
              </w:rPr>
              <w:lastRenderedPageBreak/>
              <w:t>Youth</w:t>
            </w:r>
            <w:r w:rsidR="001327BC" w:rsidRPr="007350DD">
              <w:rPr>
                <w:sz w:val="18"/>
              </w:rPr>
              <w:t xml:space="preserve"> </w:t>
            </w:r>
            <w:r w:rsidRPr="007350DD">
              <w:rPr>
                <w:sz w:val="18"/>
              </w:rPr>
              <w:t>Affairs</w:t>
            </w:r>
            <w:r w:rsidR="001327BC" w:rsidRPr="007350DD">
              <w:rPr>
                <w:sz w:val="18"/>
              </w:rPr>
              <w:t xml:space="preserve"> </w:t>
            </w:r>
            <w:r w:rsidR="009E22FF" w:rsidRPr="007350DD">
              <w:rPr>
                <w:sz w:val="18"/>
              </w:rPr>
              <w:t>and</w:t>
            </w:r>
            <w:r w:rsidR="006461CD" w:rsidRPr="007350DD">
              <w:rPr>
                <w:sz w:val="18"/>
              </w:rPr>
              <w:t xml:space="preserve"> </w:t>
            </w:r>
            <w:r w:rsidRPr="007350DD">
              <w:rPr>
                <w:sz w:val="18"/>
              </w:rPr>
              <w:t>Sports/HRD</w:t>
            </w:r>
          </w:p>
        </w:tc>
        <w:tc>
          <w:tcPr>
            <w:tcW w:w="1264" w:type="dxa"/>
            <w:tcBorders>
              <w:bottom w:val="single" w:sz="4" w:space="0" w:color="auto"/>
            </w:tcBorders>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26</w:t>
            </w:r>
            <w:r w:rsidR="00B632A2" w:rsidRPr="007350DD">
              <w:rPr>
                <w:sz w:val="18"/>
              </w:rPr>
              <w:t xml:space="preserve"> </w:t>
            </w:r>
            <w:r w:rsidRPr="007350DD">
              <w:rPr>
                <w:sz w:val="18"/>
              </w:rPr>
              <w:t>684</w:t>
            </w:r>
            <w:r w:rsidR="00B632A2" w:rsidRPr="007350DD">
              <w:rPr>
                <w:sz w:val="18"/>
              </w:rPr>
              <w:t xml:space="preserve"> </w:t>
            </w:r>
            <w:r w:rsidRPr="007350DD">
              <w:rPr>
                <w:sz w:val="18"/>
              </w:rPr>
              <w:t>305</w:t>
            </w:r>
          </w:p>
        </w:tc>
        <w:tc>
          <w:tcPr>
            <w:tcW w:w="1296" w:type="dxa"/>
            <w:tcBorders>
              <w:bottom w:val="single" w:sz="4" w:space="0" w:color="auto"/>
            </w:tcBorders>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$29</w:t>
            </w:r>
            <w:r w:rsidR="00B632A2" w:rsidRPr="007350DD">
              <w:rPr>
                <w:sz w:val="18"/>
              </w:rPr>
              <w:t xml:space="preserve"> </w:t>
            </w:r>
            <w:r w:rsidRPr="007350DD">
              <w:rPr>
                <w:sz w:val="18"/>
              </w:rPr>
              <w:t>102</w:t>
            </w:r>
            <w:r w:rsidR="00B632A2" w:rsidRPr="007350DD">
              <w:rPr>
                <w:sz w:val="18"/>
              </w:rPr>
              <w:t xml:space="preserve"> </w:t>
            </w:r>
            <w:r w:rsidRPr="007350DD">
              <w:rPr>
                <w:sz w:val="18"/>
              </w:rPr>
              <w:t>936</w:t>
            </w:r>
          </w:p>
        </w:tc>
        <w:tc>
          <w:tcPr>
            <w:tcW w:w="1264" w:type="dxa"/>
            <w:tcBorders>
              <w:bottom w:val="single" w:sz="4" w:space="0" w:color="auto"/>
            </w:tcBorders>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0</w:t>
            </w:r>
          </w:p>
        </w:tc>
        <w:tc>
          <w:tcPr>
            <w:tcW w:w="1375" w:type="dxa"/>
            <w:tcBorders>
              <w:bottom w:val="single" w:sz="4" w:space="0" w:color="auto"/>
            </w:tcBorders>
            <w:shd w:val="clear" w:color="auto" w:fill="auto"/>
            <w:noWrap/>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0</w:t>
            </w:r>
          </w:p>
        </w:tc>
        <w:tc>
          <w:tcPr>
            <w:tcW w:w="1352" w:type="dxa"/>
            <w:tcBorders>
              <w:bottom w:val="single" w:sz="4" w:space="0" w:color="auto"/>
            </w:tcBorders>
            <w:shd w:val="clear" w:color="auto" w:fill="auto"/>
            <w:vAlign w:val="bottom"/>
          </w:tcPr>
          <w:p w:rsidR="006564B6" w:rsidRPr="007350DD" w:rsidRDefault="006564B6" w:rsidP="00B632A2">
            <w:pPr>
              <w:suppressAutoHyphens w:val="0"/>
              <w:spacing w:before="40" w:after="40" w:line="220" w:lineRule="exact"/>
              <w:ind w:right="113"/>
              <w:jc w:val="right"/>
              <w:rPr>
                <w:sz w:val="18"/>
              </w:rPr>
            </w:pPr>
            <w:r w:rsidRPr="007350DD">
              <w:rPr>
                <w:sz w:val="18"/>
              </w:rPr>
              <w:t>0</w:t>
            </w:r>
          </w:p>
        </w:tc>
      </w:tr>
      <w:tr w:rsidR="00B632A2" w:rsidRPr="007350DD" w:rsidTr="00B632A2">
        <w:trPr>
          <w:cantSplit/>
        </w:trPr>
        <w:tc>
          <w:tcPr>
            <w:tcW w:w="1954" w:type="dxa"/>
            <w:tcBorders>
              <w:top w:val="single" w:sz="4" w:space="0" w:color="auto"/>
              <w:bottom w:val="single" w:sz="12" w:space="0" w:color="auto"/>
            </w:tcBorders>
            <w:shd w:val="clear" w:color="auto" w:fill="auto"/>
            <w:noWrap/>
          </w:tcPr>
          <w:p w:rsidR="006564B6" w:rsidRPr="007350DD" w:rsidRDefault="006564B6" w:rsidP="00B632A2">
            <w:pPr>
              <w:suppressAutoHyphens w:val="0"/>
              <w:spacing w:before="80" w:after="80" w:line="220" w:lineRule="exact"/>
              <w:ind w:right="113" w:firstLine="284"/>
              <w:rPr>
                <w:b/>
                <w:bCs/>
                <w:sz w:val="18"/>
              </w:rPr>
            </w:pPr>
            <w:r w:rsidRPr="007350DD">
              <w:rPr>
                <w:b/>
                <w:bCs/>
                <w:sz w:val="18"/>
              </w:rPr>
              <w:t>T</w:t>
            </w:r>
            <w:r w:rsidR="00B632A2" w:rsidRPr="007350DD">
              <w:rPr>
                <w:b/>
                <w:bCs/>
                <w:sz w:val="18"/>
              </w:rPr>
              <w:t>otal</w:t>
            </w:r>
          </w:p>
        </w:tc>
        <w:tc>
          <w:tcPr>
            <w:tcW w:w="1264" w:type="dxa"/>
            <w:tcBorders>
              <w:top w:val="single" w:sz="4" w:space="0" w:color="auto"/>
              <w:bottom w:val="single" w:sz="12" w:space="0" w:color="auto"/>
            </w:tcBorders>
            <w:shd w:val="clear" w:color="auto" w:fill="auto"/>
            <w:vAlign w:val="bottom"/>
          </w:tcPr>
          <w:p w:rsidR="006564B6" w:rsidRPr="007350DD" w:rsidRDefault="006564B6" w:rsidP="00B632A2">
            <w:pPr>
              <w:suppressAutoHyphens w:val="0"/>
              <w:spacing w:before="80" w:after="80" w:line="220" w:lineRule="exact"/>
              <w:ind w:right="113"/>
              <w:jc w:val="right"/>
              <w:rPr>
                <w:b/>
                <w:bCs/>
                <w:sz w:val="18"/>
              </w:rPr>
            </w:pPr>
            <w:r w:rsidRPr="007350DD">
              <w:rPr>
                <w:b/>
                <w:bCs/>
                <w:sz w:val="18"/>
              </w:rPr>
              <w:t>439</w:t>
            </w:r>
            <w:r w:rsidR="00B632A2" w:rsidRPr="007350DD">
              <w:rPr>
                <w:b/>
                <w:bCs/>
                <w:sz w:val="18"/>
              </w:rPr>
              <w:t xml:space="preserve"> </w:t>
            </w:r>
            <w:r w:rsidRPr="007350DD">
              <w:rPr>
                <w:b/>
                <w:bCs/>
                <w:sz w:val="18"/>
              </w:rPr>
              <w:t>894</w:t>
            </w:r>
            <w:r w:rsidR="00B632A2" w:rsidRPr="007350DD">
              <w:rPr>
                <w:b/>
                <w:bCs/>
                <w:sz w:val="18"/>
              </w:rPr>
              <w:t xml:space="preserve"> </w:t>
            </w:r>
            <w:r w:rsidRPr="007350DD">
              <w:rPr>
                <w:b/>
                <w:bCs/>
                <w:sz w:val="18"/>
              </w:rPr>
              <w:t>299</w:t>
            </w:r>
          </w:p>
        </w:tc>
        <w:tc>
          <w:tcPr>
            <w:tcW w:w="1296" w:type="dxa"/>
            <w:tcBorders>
              <w:top w:val="single" w:sz="4" w:space="0" w:color="auto"/>
              <w:bottom w:val="single" w:sz="12" w:space="0" w:color="auto"/>
            </w:tcBorders>
            <w:shd w:val="clear" w:color="auto" w:fill="auto"/>
            <w:vAlign w:val="bottom"/>
          </w:tcPr>
          <w:p w:rsidR="006564B6" w:rsidRPr="007350DD" w:rsidRDefault="006564B6" w:rsidP="00B632A2">
            <w:pPr>
              <w:suppressAutoHyphens w:val="0"/>
              <w:spacing w:before="80" w:after="80" w:line="220" w:lineRule="exact"/>
              <w:ind w:right="113"/>
              <w:jc w:val="right"/>
              <w:rPr>
                <w:b/>
                <w:bCs/>
                <w:sz w:val="18"/>
              </w:rPr>
            </w:pPr>
            <w:r w:rsidRPr="007350DD">
              <w:rPr>
                <w:b/>
                <w:bCs/>
                <w:sz w:val="18"/>
              </w:rPr>
              <w:t>479</w:t>
            </w:r>
            <w:r w:rsidR="00B632A2" w:rsidRPr="007350DD">
              <w:rPr>
                <w:b/>
                <w:bCs/>
                <w:sz w:val="18"/>
              </w:rPr>
              <w:t xml:space="preserve"> </w:t>
            </w:r>
            <w:r w:rsidRPr="007350DD">
              <w:rPr>
                <w:b/>
                <w:bCs/>
                <w:sz w:val="18"/>
              </w:rPr>
              <w:t>971</w:t>
            </w:r>
            <w:r w:rsidR="00B632A2" w:rsidRPr="007350DD">
              <w:rPr>
                <w:b/>
                <w:bCs/>
                <w:sz w:val="18"/>
              </w:rPr>
              <w:t xml:space="preserve"> </w:t>
            </w:r>
            <w:r w:rsidRPr="007350DD">
              <w:rPr>
                <w:b/>
                <w:bCs/>
                <w:sz w:val="18"/>
              </w:rPr>
              <w:t>863</w:t>
            </w:r>
          </w:p>
        </w:tc>
        <w:tc>
          <w:tcPr>
            <w:tcW w:w="1264" w:type="dxa"/>
            <w:tcBorders>
              <w:top w:val="single" w:sz="4" w:space="0" w:color="auto"/>
              <w:bottom w:val="single" w:sz="12" w:space="0" w:color="auto"/>
            </w:tcBorders>
            <w:shd w:val="clear" w:color="auto" w:fill="auto"/>
            <w:vAlign w:val="bottom"/>
          </w:tcPr>
          <w:p w:rsidR="006564B6" w:rsidRPr="007350DD" w:rsidRDefault="006564B6" w:rsidP="00B632A2">
            <w:pPr>
              <w:suppressAutoHyphens w:val="0"/>
              <w:spacing w:before="80" w:after="80" w:line="220" w:lineRule="exact"/>
              <w:ind w:right="113"/>
              <w:jc w:val="right"/>
              <w:rPr>
                <w:b/>
                <w:bCs/>
                <w:sz w:val="18"/>
              </w:rPr>
            </w:pPr>
            <w:r w:rsidRPr="007350DD">
              <w:rPr>
                <w:b/>
                <w:bCs/>
                <w:sz w:val="18"/>
              </w:rPr>
              <w:t>485</w:t>
            </w:r>
            <w:r w:rsidR="00B632A2" w:rsidRPr="007350DD">
              <w:rPr>
                <w:b/>
                <w:bCs/>
                <w:sz w:val="18"/>
              </w:rPr>
              <w:t xml:space="preserve"> </w:t>
            </w:r>
            <w:r w:rsidRPr="007350DD">
              <w:rPr>
                <w:b/>
                <w:bCs/>
                <w:sz w:val="18"/>
              </w:rPr>
              <w:t>784</w:t>
            </w:r>
            <w:r w:rsidR="00B632A2" w:rsidRPr="007350DD">
              <w:rPr>
                <w:b/>
                <w:bCs/>
                <w:sz w:val="18"/>
              </w:rPr>
              <w:t xml:space="preserve"> </w:t>
            </w:r>
            <w:r w:rsidRPr="007350DD">
              <w:rPr>
                <w:b/>
                <w:bCs/>
                <w:sz w:val="18"/>
              </w:rPr>
              <w:t>811</w:t>
            </w:r>
          </w:p>
        </w:tc>
        <w:tc>
          <w:tcPr>
            <w:tcW w:w="1375" w:type="dxa"/>
            <w:tcBorders>
              <w:top w:val="single" w:sz="4" w:space="0" w:color="auto"/>
              <w:bottom w:val="single" w:sz="12" w:space="0" w:color="auto"/>
            </w:tcBorders>
            <w:shd w:val="clear" w:color="auto" w:fill="auto"/>
            <w:noWrap/>
            <w:vAlign w:val="bottom"/>
          </w:tcPr>
          <w:p w:rsidR="006564B6" w:rsidRPr="007350DD" w:rsidRDefault="006564B6" w:rsidP="00B632A2">
            <w:pPr>
              <w:suppressAutoHyphens w:val="0"/>
              <w:spacing w:before="80" w:after="80" w:line="220" w:lineRule="exact"/>
              <w:ind w:right="113"/>
              <w:jc w:val="right"/>
              <w:rPr>
                <w:b/>
                <w:bCs/>
                <w:sz w:val="18"/>
              </w:rPr>
            </w:pPr>
            <w:r w:rsidRPr="007350DD">
              <w:rPr>
                <w:b/>
                <w:bCs/>
                <w:sz w:val="18"/>
              </w:rPr>
              <w:t>521</w:t>
            </w:r>
            <w:r w:rsidR="00B632A2" w:rsidRPr="007350DD">
              <w:rPr>
                <w:b/>
                <w:bCs/>
                <w:sz w:val="18"/>
              </w:rPr>
              <w:t xml:space="preserve"> </w:t>
            </w:r>
            <w:r w:rsidRPr="007350DD">
              <w:rPr>
                <w:b/>
                <w:bCs/>
                <w:sz w:val="18"/>
              </w:rPr>
              <w:t>610</w:t>
            </w:r>
            <w:r w:rsidR="00B632A2" w:rsidRPr="007350DD">
              <w:rPr>
                <w:b/>
                <w:bCs/>
                <w:sz w:val="18"/>
              </w:rPr>
              <w:t xml:space="preserve"> </w:t>
            </w:r>
            <w:r w:rsidRPr="007350DD">
              <w:rPr>
                <w:b/>
                <w:bCs/>
                <w:sz w:val="18"/>
              </w:rPr>
              <w:t>477</w:t>
            </w:r>
          </w:p>
        </w:tc>
        <w:tc>
          <w:tcPr>
            <w:tcW w:w="1352" w:type="dxa"/>
            <w:tcBorders>
              <w:top w:val="single" w:sz="4" w:space="0" w:color="auto"/>
              <w:bottom w:val="single" w:sz="12" w:space="0" w:color="auto"/>
            </w:tcBorders>
            <w:shd w:val="clear" w:color="auto" w:fill="auto"/>
            <w:vAlign w:val="bottom"/>
          </w:tcPr>
          <w:p w:rsidR="006564B6" w:rsidRPr="007350DD" w:rsidRDefault="006564B6" w:rsidP="00B632A2">
            <w:pPr>
              <w:suppressAutoHyphens w:val="0"/>
              <w:spacing w:before="80" w:after="80" w:line="220" w:lineRule="exact"/>
              <w:ind w:right="113"/>
              <w:jc w:val="right"/>
              <w:rPr>
                <w:b/>
                <w:bCs/>
                <w:sz w:val="18"/>
              </w:rPr>
            </w:pPr>
            <w:r w:rsidRPr="007350DD">
              <w:rPr>
                <w:b/>
                <w:bCs/>
                <w:sz w:val="18"/>
              </w:rPr>
              <w:t>586</w:t>
            </w:r>
            <w:r w:rsidR="00B632A2" w:rsidRPr="007350DD">
              <w:rPr>
                <w:b/>
                <w:bCs/>
                <w:sz w:val="18"/>
              </w:rPr>
              <w:t xml:space="preserve"> </w:t>
            </w:r>
            <w:r w:rsidRPr="007350DD">
              <w:rPr>
                <w:b/>
                <w:bCs/>
                <w:sz w:val="18"/>
              </w:rPr>
              <w:t>122</w:t>
            </w:r>
            <w:r w:rsidR="00B632A2" w:rsidRPr="007350DD">
              <w:rPr>
                <w:b/>
                <w:bCs/>
                <w:sz w:val="18"/>
              </w:rPr>
              <w:t xml:space="preserve"> </w:t>
            </w:r>
            <w:r w:rsidRPr="007350DD">
              <w:rPr>
                <w:b/>
                <w:bCs/>
                <w:sz w:val="18"/>
              </w:rPr>
              <w:t>097</w:t>
            </w:r>
          </w:p>
        </w:tc>
      </w:tr>
    </w:tbl>
    <w:p w:rsidR="006564B6" w:rsidRPr="007350DD" w:rsidRDefault="006564B6" w:rsidP="00B632A2">
      <w:pPr>
        <w:pStyle w:val="SingleTxtG"/>
        <w:spacing w:before="240"/>
      </w:pPr>
      <w:r w:rsidRPr="007350DD">
        <w:t>177.</w:t>
      </w:r>
      <w:r w:rsidRPr="007350DD">
        <w:tab/>
        <w:t>Based</w:t>
      </w:r>
      <w:r w:rsidR="001327BC" w:rsidRPr="007350DD">
        <w:t xml:space="preserve"> </w:t>
      </w:r>
      <w:r w:rsidRPr="007350DD">
        <w:t>on</w:t>
      </w:r>
      <w:r w:rsidR="001327BC" w:rsidRPr="007350DD">
        <w:t xml:space="preserve"> </w:t>
      </w:r>
      <w:r w:rsidRPr="007350DD">
        <w:t>an</w:t>
      </w:r>
      <w:r w:rsidR="001327BC" w:rsidRPr="007350DD">
        <w:t xml:space="preserve"> </w:t>
      </w:r>
      <w:r w:rsidRPr="007350DD">
        <w:t>understanding</w:t>
      </w:r>
      <w:r w:rsidR="001327BC" w:rsidRPr="007350DD">
        <w:t xml:space="preserve"> </w:t>
      </w:r>
      <w:r w:rsidRPr="007350DD">
        <w:t>of</w:t>
      </w:r>
      <w:r w:rsidR="001327BC" w:rsidRPr="007350DD">
        <w:t xml:space="preserve"> </w:t>
      </w:r>
      <w:r w:rsidRPr="007350DD">
        <w:t>the</w:t>
      </w:r>
      <w:r w:rsidR="001327BC" w:rsidRPr="007350DD">
        <w:t xml:space="preserve"> </w:t>
      </w:r>
      <w:r w:rsidRPr="007350DD">
        <w:t>real</w:t>
      </w:r>
      <w:r w:rsidR="001327BC" w:rsidRPr="007350DD">
        <w:t xml:space="preserve"> </w:t>
      </w:r>
      <w:r w:rsidRPr="007350DD">
        <w:t>cost</w:t>
      </w:r>
      <w:r w:rsidR="001327BC" w:rsidRPr="007350DD">
        <w:t xml:space="preserve"> </w:t>
      </w:r>
      <w:r w:rsidRPr="007350DD">
        <w:t>to</w:t>
      </w:r>
      <w:r w:rsidR="001327BC" w:rsidRPr="007350DD">
        <w:t xml:space="preserve"> </w:t>
      </w:r>
      <w:r w:rsidRPr="007350DD">
        <w:t>the</w:t>
      </w:r>
      <w:r w:rsidR="001327BC" w:rsidRPr="007350DD">
        <w:t xml:space="preserve"> </w:t>
      </w:r>
      <w:r w:rsidRPr="007350DD">
        <w:t>family</w:t>
      </w:r>
      <w:r w:rsidR="001327BC" w:rsidRPr="007350DD">
        <w:t xml:space="preserve"> </w:t>
      </w:r>
      <w:r w:rsidRPr="007350DD">
        <w:t>of</w:t>
      </w:r>
      <w:r w:rsidR="001327BC" w:rsidRPr="007350DD">
        <w:t xml:space="preserve"> </w:t>
      </w:r>
      <w:r w:rsidRPr="007350DD">
        <w:t>a</w:t>
      </w:r>
      <w:r w:rsidR="001327BC" w:rsidRPr="007350DD">
        <w:t xml:space="preserve"> </w:t>
      </w:r>
      <w:r w:rsidRPr="007350DD">
        <w:t>child</w:t>
      </w:r>
      <w:r w:rsidR="00EA19E5" w:rsidRPr="007350DD">
        <w:t>’</w:t>
      </w:r>
      <w:r w:rsidRPr="007350DD">
        <w:t>s</w:t>
      </w:r>
      <w:r w:rsidR="001327BC" w:rsidRPr="007350DD">
        <w:t xml:space="preserve"> </w:t>
      </w:r>
      <w:r w:rsidRPr="007350DD">
        <w:t>education,</w:t>
      </w:r>
      <w:r w:rsidR="001327BC" w:rsidRPr="007350DD">
        <w:t xml:space="preserve"> </w:t>
      </w:r>
      <w:r w:rsidRPr="007350DD">
        <w:t>the</w:t>
      </w:r>
      <w:r w:rsidR="001327BC" w:rsidRPr="007350DD">
        <w:t xml:space="preserve"> </w:t>
      </w:r>
      <w:r w:rsidRPr="007350DD">
        <w:t>Barbados</w:t>
      </w:r>
      <w:r w:rsidR="001327BC" w:rsidRPr="007350DD">
        <w:t xml:space="preserve"> </w:t>
      </w:r>
      <w:r w:rsidRPr="007350DD">
        <w:t>Government</w:t>
      </w:r>
      <w:r w:rsidR="001327BC" w:rsidRPr="007350DD">
        <w:t xml:space="preserve"> </w:t>
      </w:r>
      <w:r w:rsidRPr="007350DD">
        <w:t>has</w:t>
      </w:r>
      <w:r w:rsidR="001327BC" w:rsidRPr="007350DD">
        <w:t xml:space="preserve"> </w:t>
      </w:r>
      <w:r w:rsidRPr="007350DD">
        <w:t>introduced</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measures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there</w:t>
      </w:r>
      <w:r w:rsidR="001327BC" w:rsidRPr="007350DD">
        <w:t xml:space="preserve"> </w:t>
      </w:r>
      <w:r w:rsidRPr="007350DD">
        <w:t>is</w:t>
      </w:r>
      <w:r w:rsidR="001327BC" w:rsidRPr="007350DD">
        <w:t xml:space="preserve"> </w:t>
      </w:r>
      <w:r w:rsidRPr="007350DD">
        <w:t>universal</w:t>
      </w:r>
      <w:r w:rsidR="001327BC" w:rsidRPr="007350DD">
        <w:t xml:space="preserve"> </w:t>
      </w:r>
      <w:r w:rsidRPr="007350DD">
        <w:t>coverage</w:t>
      </w:r>
      <w:r w:rsidR="001327BC" w:rsidRPr="007350DD">
        <w:t xml:space="preserve"> </w:t>
      </w:r>
      <w:r w:rsidRPr="007350DD">
        <w:t>in</w:t>
      </w:r>
      <w:r w:rsidR="001327BC" w:rsidRPr="007350DD">
        <w:t xml:space="preserve"> </w:t>
      </w:r>
      <w:r w:rsidRPr="007350DD">
        <w:t>relation</w:t>
      </w:r>
      <w:r w:rsidR="001327BC" w:rsidRPr="007350DD">
        <w:t xml:space="preserve"> </w:t>
      </w:r>
      <w:r w:rsidRPr="007350DD">
        <w:t>to</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that</w:t>
      </w:r>
      <w:r w:rsidR="001327BC" w:rsidRPr="007350DD">
        <w:t xml:space="preserve"> </w:t>
      </w:r>
      <w:r w:rsidRPr="007350DD">
        <w:t>all</w:t>
      </w:r>
      <w:r w:rsidR="001327BC" w:rsidRPr="007350DD">
        <w:t xml:space="preserve"> </w:t>
      </w:r>
      <w:r w:rsidRPr="007350DD">
        <w:t>children</w:t>
      </w:r>
      <w:r w:rsidR="00EA19E5" w:rsidRPr="007350DD">
        <w:t>’</w:t>
      </w:r>
      <w:r w:rsidRPr="007350DD">
        <w:t>s</w:t>
      </w:r>
      <w:r w:rsidR="001327BC" w:rsidRPr="007350DD">
        <w:t xml:space="preserve"> </w:t>
      </w:r>
      <w:r w:rsidRPr="007350DD">
        <w:t>rights</w:t>
      </w:r>
      <w:r w:rsidR="001327BC" w:rsidRPr="007350DD">
        <w:t xml:space="preserve"> </w:t>
      </w:r>
      <w:r w:rsidRPr="007350DD">
        <w:t>to</w:t>
      </w:r>
      <w:r w:rsidR="001327BC" w:rsidRPr="007350DD">
        <w:t xml:space="preserve"> </w:t>
      </w:r>
      <w:r w:rsidRPr="007350DD">
        <w:t>quality</w:t>
      </w:r>
      <w:r w:rsidR="001327BC" w:rsidRPr="007350DD">
        <w:t xml:space="preserve"> </w:t>
      </w:r>
      <w:r w:rsidRPr="007350DD">
        <w:t>education</w:t>
      </w:r>
      <w:r w:rsidR="001327BC" w:rsidRPr="007350DD">
        <w:t xml:space="preserve"> </w:t>
      </w:r>
      <w:r w:rsidRPr="007350DD">
        <w:t>are</w:t>
      </w:r>
      <w:r w:rsidR="001327BC" w:rsidRPr="007350DD">
        <w:t xml:space="preserve"> </w:t>
      </w:r>
      <w:r w:rsidRPr="007350DD">
        <w:t>ensured.</w:t>
      </w:r>
      <w:r w:rsidR="001327BC" w:rsidRPr="007350DD">
        <w:t xml:space="preserve"> </w:t>
      </w:r>
      <w:r w:rsidRPr="007350DD">
        <w:t>These</w:t>
      </w:r>
      <w:r w:rsidR="001327BC" w:rsidRPr="007350DD">
        <w:t xml:space="preserve"> </w:t>
      </w:r>
      <w:r w:rsidRPr="007350DD">
        <w:t>include</w:t>
      </w:r>
      <w:r w:rsidR="001327BC" w:rsidRPr="007350DD">
        <w:t xml:space="preserve"> </w:t>
      </w:r>
      <w:r w:rsidRPr="007350DD">
        <w:t>free</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education</w:t>
      </w:r>
      <w:r w:rsidR="001327BC" w:rsidRPr="007350DD">
        <w:t xml:space="preserve"> </w:t>
      </w:r>
      <w:r w:rsidRPr="007350DD">
        <w:t>in</w:t>
      </w:r>
      <w:r w:rsidR="001327BC" w:rsidRPr="007350DD">
        <w:t xml:space="preserve"> </w:t>
      </w:r>
      <w:r w:rsidRPr="007350DD">
        <w:t>public</w:t>
      </w:r>
      <w:r w:rsidR="001327BC" w:rsidRPr="007350DD">
        <w:t xml:space="preserve"> </w:t>
      </w:r>
      <w:r w:rsidRPr="007350DD">
        <w:t>schools</w:t>
      </w:r>
      <w:r w:rsidR="001327BC" w:rsidRPr="007350DD">
        <w:t xml:space="preserve"> </w:t>
      </w:r>
      <w:r w:rsidRPr="007350DD">
        <w:t>and</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both</w:t>
      </w:r>
      <w:r w:rsidR="001327BC" w:rsidRPr="007350DD">
        <w:t xml:space="preserve"> </w:t>
      </w:r>
      <w:r w:rsidRPr="007350DD">
        <w:t>partial</w:t>
      </w:r>
      <w:r w:rsidR="001327BC" w:rsidRPr="007350DD">
        <w:t xml:space="preserve"> </w:t>
      </w:r>
      <w:r w:rsidRPr="007350DD">
        <w:t>and</w:t>
      </w:r>
      <w:r w:rsidR="001327BC" w:rsidRPr="007350DD">
        <w:t xml:space="preserve"> </w:t>
      </w:r>
      <w:r w:rsidRPr="007350DD">
        <w:t>full</w:t>
      </w:r>
      <w:r w:rsidR="001327BC" w:rsidRPr="007350DD">
        <w:t xml:space="preserve"> </w:t>
      </w:r>
      <w:r w:rsidRPr="007350DD">
        <w:t>bursaries</w:t>
      </w:r>
      <w:r w:rsidR="001327BC" w:rsidRPr="007350DD">
        <w:t xml:space="preserve"> </w:t>
      </w:r>
      <w:r w:rsidRPr="007350DD">
        <w:t>to</w:t>
      </w:r>
      <w:r w:rsidR="001327BC" w:rsidRPr="007350DD">
        <w:t xml:space="preserve"> </w:t>
      </w:r>
      <w:r w:rsidRPr="007350DD">
        <w:t>some</w:t>
      </w:r>
      <w:r w:rsidR="001327BC" w:rsidRPr="007350DD">
        <w:t xml:space="preserve"> </w:t>
      </w:r>
      <w:r w:rsidRPr="007350DD">
        <w:t>students</w:t>
      </w:r>
      <w:r w:rsidR="001327BC" w:rsidRPr="007350DD">
        <w:t xml:space="preserve"> </w:t>
      </w:r>
      <w:r w:rsidRPr="007350DD">
        <w:t>attending</w:t>
      </w:r>
      <w:r w:rsidR="001327BC" w:rsidRPr="007350DD">
        <w:t xml:space="preserve"> </w:t>
      </w:r>
      <w:r w:rsidRPr="007350DD">
        <w:t>private</w:t>
      </w:r>
      <w:r w:rsidR="001327BC" w:rsidRPr="007350DD">
        <w:t xml:space="preserve"> </w:t>
      </w:r>
      <w:r w:rsidRPr="007350DD">
        <w:t>schools,</w:t>
      </w:r>
      <w:r w:rsidR="001327BC" w:rsidRPr="007350DD">
        <w:t xml:space="preserve"> </w:t>
      </w:r>
      <w:r w:rsidRPr="007350DD">
        <w:t>which</w:t>
      </w:r>
      <w:r w:rsidR="001327BC" w:rsidRPr="007350DD">
        <w:t xml:space="preserve"> </w:t>
      </w:r>
      <w:r w:rsidRPr="007350DD">
        <w:t>are</w:t>
      </w:r>
      <w:r w:rsidR="001327BC" w:rsidRPr="007350DD">
        <w:t xml:space="preserve"> </w:t>
      </w:r>
      <w:r w:rsidRPr="007350DD">
        <w:t>also</w:t>
      </w:r>
      <w:r w:rsidR="001327BC" w:rsidRPr="007350DD">
        <w:t xml:space="preserve"> </w:t>
      </w:r>
      <w:r w:rsidRPr="007350DD">
        <w:t>given</w:t>
      </w:r>
      <w:r w:rsidR="001327BC" w:rsidRPr="007350DD">
        <w:t xml:space="preserve"> </w:t>
      </w:r>
      <w:r w:rsidRPr="007350DD">
        <w:t>annual</w:t>
      </w:r>
      <w:r w:rsidR="001327BC" w:rsidRPr="007350DD">
        <w:t xml:space="preserve"> </w:t>
      </w:r>
      <w:r w:rsidRPr="007350DD">
        <w:t>subventions.</w:t>
      </w:r>
      <w:r w:rsidR="001327BC" w:rsidRPr="007350DD">
        <w:t xml:space="preserve"> </w:t>
      </w:r>
      <w:r w:rsidRPr="007350DD">
        <w:t>Additionally,</w:t>
      </w:r>
      <w:r w:rsidR="001327BC" w:rsidRPr="007350DD">
        <w:t xml:space="preserve"> </w:t>
      </w:r>
      <w:r w:rsidRPr="007350DD">
        <w:t>the</w:t>
      </w:r>
      <w:r w:rsidR="001327BC" w:rsidRPr="007350DD">
        <w:t xml:space="preserve"> </w:t>
      </w:r>
      <w:r w:rsidRPr="007350DD">
        <w:t>following</w:t>
      </w:r>
      <w:r w:rsidR="001327BC" w:rsidRPr="007350DD">
        <w:t xml:space="preserve"> </w:t>
      </w:r>
      <w:r w:rsidRPr="007350DD">
        <w:t>new</w:t>
      </w:r>
      <w:r w:rsidR="001327BC" w:rsidRPr="007350DD">
        <w:t xml:space="preserve"> </w:t>
      </w:r>
      <w:r w:rsidRPr="007350DD">
        <w:t>measures</w:t>
      </w:r>
      <w:r w:rsidR="001327BC" w:rsidRPr="007350DD">
        <w:t xml:space="preserve"> </w:t>
      </w:r>
      <w:r w:rsidRPr="007350DD">
        <w:t>have</w:t>
      </w:r>
      <w:r w:rsidR="001327BC" w:rsidRPr="007350DD">
        <w:t xml:space="preserve"> </w:t>
      </w:r>
      <w:r w:rsidRPr="007350DD">
        <w:t>been</w:t>
      </w:r>
      <w:r w:rsidR="001327BC" w:rsidRPr="007350DD">
        <w:t xml:space="preserve"> </w:t>
      </w:r>
      <w:r w:rsidRPr="007350DD">
        <w:t>adopted:</w:t>
      </w:r>
    </w:p>
    <w:p w:rsidR="006564B6" w:rsidRPr="007350DD" w:rsidRDefault="00FC0BE6" w:rsidP="00D439A0">
      <w:pPr>
        <w:pStyle w:val="H23G"/>
      </w:pPr>
      <w:r w:rsidRPr="007350DD">
        <w:tab/>
      </w:r>
      <w:r w:rsidR="006564B6" w:rsidRPr="007350DD">
        <w:t>1</w:t>
      </w:r>
      <w:r w:rsidR="00D439A0" w:rsidRPr="007350DD">
        <w:t>.</w:t>
      </w:r>
      <w:r w:rsidRPr="007350DD">
        <w:t xml:space="preserve"> </w:t>
      </w:r>
      <w:r w:rsidRPr="007350DD">
        <w:tab/>
      </w:r>
      <w:r w:rsidR="006564B6" w:rsidRPr="007350DD">
        <w:t>Primary</w:t>
      </w:r>
      <w:r w:rsidR="001327BC" w:rsidRPr="007350DD">
        <w:t xml:space="preserve"> </w:t>
      </w:r>
      <w:r w:rsidR="006564B6" w:rsidRPr="007350DD">
        <w:t>School</w:t>
      </w:r>
      <w:r w:rsidR="001327BC" w:rsidRPr="007350DD">
        <w:t xml:space="preserve"> </w:t>
      </w:r>
      <w:r w:rsidR="006564B6" w:rsidRPr="007350DD">
        <w:t>Textbook</w:t>
      </w:r>
      <w:r w:rsidR="001327BC" w:rsidRPr="007350DD">
        <w:t xml:space="preserve"> </w:t>
      </w:r>
      <w:r w:rsidR="006564B6" w:rsidRPr="007350DD">
        <w:t>Scheme</w:t>
      </w:r>
      <w:r w:rsidR="001327BC" w:rsidRPr="007350DD">
        <w:t xml:space="preserve"> </w:t>
      </w:r>
    </w:p>
    <w:p w:rsidR="006564B6" w:rsidRPr="007350DD" w:rsidRDefault="006564B6" w:rsidP="009E22FF">
      <w:pPr>
        <w:pStyle w:val="SingleTxtG"/>
      </w:pPr>
      <w:r w:rsidRPr="007350DD">
        <w:t>178.</w:t>
      </w:r>
      <w:r w:rsidRPr="007350DD">
        <w:tab/>
        <w:t>While</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has</w:t>
      </w:r>
      <w:r w:rsidR="001327BC" w:rsidRPr="007350DD">
        <w:t xml:space="preserve"> </w:t>
      </w:r>
      <w:r w:rsidRPr="007350DD">
        <w:t>long</w:t>
      </w:r>
      <w:r w:rsidR="001327BC" w:rsidRPr="007350DD">
        <w:t xml:space="preserve"> </w:t>
      </w:r>
      <w:r w:rsidRPr="007350DD">
        <w:t>had</w:t>
      </w:r>
      <w:r w:rsidR="001327BC" w:rsidRPr="007350DD">
        <w:t xml:space="preserve"> </w:t>
      </w:r>
      <w:r w:rsidRPr="007350DD">
        <w:t>a</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textbook</w:t>
      </w:r>
      <w:r w:rsidR="001327BC" w:rsidRPr="007350DD">
        <w:t xml:space="preserve"> </w:t>
      </w:r>
      <w:r w:rsidRPr="007350DD">
        <w:t>loan</w:t>
      </w:r>
      <w:r w:rsidR="001327BC" w:rsidRPr="007350DD">
        <w:t xml:space="preserve"> </w:t>
      </w:r>
      <w:r w:rsidRPr="007350DD">
        <w:t>scheme,</w:t>
      </w:r>
      <w:r w:rsidR="001327BC" w:rsidRPr="007350DD">
        <w:t xml:space="preserve"> </w:t>
      </w:r>
      <w:r w:rsidRPr="007350DD">
        <w:t>it</w:t>
      </w:r>
      <w:r w:rsidR="001327BC" w:rsidRPr="007350DD">
        <w:t xml:space="preserve"> </w:t>
      </w:r>
      <w:r w:rsidRPr="007350DD">
        <w:t>now</w:t>
      </w:r>
      <w:r w:rsidR="001327BC" w:rsidRPr="007350DD">
        <w:t xml:space="preserve"> </w:t>
      </w:r>
      <w:r w:rsidRPr="007350DD">
        <w:t>plans</w:t>
      </w:r>
      <w:r w:rsidR="001327BC" w:rsidRPr="007350DD">
        <w:t xml:space="preserve"> </w:t>
      </w:r>
      <w:r w:rsidRPr="007350DD">
        <w:t>to</w:t>
      </w:r>
      <w:r w:rsidR="001327BC" w:rsidRPr="007350DD">
        <w:t xml:space="preserve"> </w:t>
      </w:r>
      <w:r w:rsidRPr="007350DD">
        <w:t>launch</w:t>
      </w:r>
      <w:r w:rsidR="001327BC" w:rsidRPr="007350DD">
        <w:t xml:space="preserve"> </w:t>
      </w:r>
      <w:r w:rsidRPr="007350DD">
        <w:t>a</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textbook</w:t>
      </w:r>
      <w:r w:rsidR="001327BC" w:rsidRPr="007350DD">
        <w:t xml:space="preserve"> </w:t>
      </w:r>
      <w:r w:rsidRPr="007350DD">
        <w:t>scheme.</w:t>
      </w:r>
      <w:r w:rsidR="001327BC" w:rsidRPr="007350DD">
        <w:t xml:space="preserve"> </w:t>
      </w:r>
      <w:r w:rsidRPr="007350DD">
        <w:t>In</w:t>
      </w:r>
      <w:r w:rsidR="001327BC" w:rsidRPr="007350DD">
        <w:t xml:space="preserve"> </w:t>
      </w:r>
      <w:r w:rsidRPr="007350DD">
        <w:t>keeping</w:t>
      </w:r>
      <w:r w:rsidR="001327BC" w:rsidRPr="007350DD">
        <w:t xml:space="preserve"> </w:t>
      </w:r>
      <w:r w:rsidRPr="007350DD">
        <w:t>with</w:t>
      </w:r>
      <w:r w:rsidR="001327BC" w:rsidRPr="007350DD">
        <w:t xml:space="preserve"> </w:t>
      </w:r>
      <w:r w:rsidRPr="007350DD">
        <w:t>Government</w:t>
      </w:r>
      <w:r w:rsidR="00EA19E5" w:rsidRPr="007350DD">
        <w:t>’</w:t>
      </w:r>
      <w:r w:rsidRPr="007350DD">
        <w:t>s</w:t>
      </w:r>
      <w:r w:rsidR="001327BC" w:rsidRPr="007350DD">
        <w:t xml:space="preserve"> </w:t>
      </w:r>
      <w:r w:rsidRPr="007350DD">
        <w:t>pledge</w:t>
      </w:r>
      <w:r w:rsidR="001327BC" w:rsidRPr="007350DD">
        <w:t xml:space="preserve"> </w:t>
      </w:r>
      <w:r w:rsidRPr="007350DD">
        <w:t>to</w:t>
      </w:r>
      <w:r w:rsidR="001327BC" w:rsidRPr="007350DD">
        <w:t xml:space="preserve"> </w:t>
      </w:r>
      <w:r w:rsidRPr="007350DD">
        <w:t>introduce</w:t>
      </w:r>
      <w:r w:rsidR="001327BC" w:rsidRPr="007350DD">
        <w:t xml:space="preserve"> </w:t>
      </w:r>
      <w:r w:rsidRPr="007350DD">
        <w:t>a</w:t>
      </w:r>
      <w:r w:rsidR="001327BC" w:rsidRPr="007350DD">
        <w:t xml:space="preserve"> </w:t>
      </w:r>
      <w:r w:rsidRPr="007350DD">
        <w:t>Text</w:t>
      </w:r>
      <w:r w:rsidR="001327BC" w:rsidRPr="007350DD">
        <w:t xml:space="preserve"> </w:t>
      </w:r>
      <w:r w:rsidRPr="007350DD">
        <w:t>Book</w:t>
      </w:r>
      <w:r w:rsidR="001327BC" w:rsidRPr="007350DD">
        <w:t xml:space="preserve"> </w:t>
      </w:r>
      <w:r w:rsidRPr="007350DD">
        <w:t>Scheme</w:t>
      </w:r>
      <w:r w:rsidR="001327BC" w:rsidRPr="007350DD">
        <w:t xml:space="preserve"> </w:t>
      </w:r>
      <w:r w:rsidRPr="007350DD">
        <w:t>for</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and</w:t>
      </w:r>
      <w:r w:rsidR="001327BC" w:rsidRPr="007350DD">
        <w:t xml:space="preserve"> </w:t>
      </w:r>
      <w:r w:rsidRPr="007350DD">
        <w:t>Human</w:t>
      </w:r>
      <w:r w:rsidR="001327BC" w:rsidRPr="007350DD">
        <w:t xml:space="preserve"> </w:t>
      </w:r>
      <w:r w:rsidRPr="007350DD">
        <w:t>Resource</w:t>
      </w:r>
      <w:r w:rsidR="001327BC" w:rsidRPr="007350DD">
        <w:t xml:space="preserve"> </w:t>
      </w:r>
      <w:r w:rsidRPr="007350DD">
        <w:t>Development</w:t>
      </w:r>
      <w:r w:rsidR="006461CD" w:rsidRPr="007350DD">
        <w:t xml:space="preserve"> </w:t>
      </w:r>
      <w:r w:rsidRPr="007350DD">
        <w:t>commenced</w:t>
      </w:r>
      <w:r w:rsidR="001327BC" w:rsidRPr="007350DD">
        <w:t xml:space="preserve"> </w:t>
      </w:r>
      <w:r w:rsidRPr="007350DD">
        <w:t>the</w:t>
      </w:r>
      <w:r w:rsidR="001327BC" w:rsidRPr="007350DD">
        <w:t xml:space="preserve"> </w:t>
      </w:r>
      <w:r w:rsidRPr="007350DD">
        <w:t>phased</w:t>
      </w:r>
      <w:r w:rsidR="001327BC" w:rsidRPr="007350DD">
        <w:t xml:space="preserve"> </w:t>
      </w:r>
      <w:r w:rsidRPr="007350DD">
        <w:t>procurement</w:t>
      </w:r>
      <w:r w:rsidR="001327BC" w:rsidRPr="007350DD">
        <w:t xml:space="preserve"> </w:t>
      </w:r>
      <w:r w:rsidRPr="007350DD">
        <w:t>and</w:t>
      </w:r>
      <w:r w:rsidR="001327BC" w:rsidRPr="007350DD">
        <w:t xml:space="preserve"> </w:t>
      </w:r>
      <w:r w:rsidRPr="007350DD">
        <w:t>distribution</w:t>
      </w:r>
      <w:r w:rsidR="001327BC" w:rsidRPr="007350DD">
        <w:t xml:space="preserve"> </w:t>
      </w:r>
      <w:r w:rsidRPr="007350DD">
        <w:t>of</w:t>
      </w:r>
      <w:r w:rsidR="001327BC" w:rsidRPr="007350DD">
        <w:t xml:space="preserve"> </w:t>
      </w:r>
      <w:r w:rsidRPr="007350DD">
        <w:t>text</w:t>
      </w:r>
      <w:r w:rsidR="001327BC" w:rsidRPr="007350DD">
        <w:t xml:space="preserve"> </w:t>
      </w:r>
      <w:r w:rsidRPr="007350DD">
        <w:t>books</w:t>
      </w:r>
      <w:r w:rsidR="001327BC" w:rsidRPr="007350DD">
        <w:t xml:space="preserve"> </w:t>
      </w:r>
      <w:r w:rsidRPr="007350DD">
        <w:t>to</w:t>
      </w:r>
      <w:r w:rsidR="001327BC" w:rsidRPr="007350DD">
        <w:t xml:space="preserve"> </w:t>
      </w:r>
      <w:r w:rsidRPr="007350DD">
        <w:t>all</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The</w:t>
      </w:r>
      <w:r w:rsidR="001327BC" w:rsidRPr="007350DD">
        <w:t xml:space="preserve"> </w:t>
      </w:r>
      <w:r w:rsidRPr="007350DD">
        <w:t>goal</w:t>
      </w:r>
      <w:r w:rsidR="001327BC" w:rsidRPr="007350DD">
        <w:t xml:space="preserve"> </w:t>
      </w:r>
      <w:r w:rsidRPr="007350DD">
        <w:t>is</w:t>
      </w:r>
      <w:r w:rsidR="001327BC" w:rsidRPr="007350DD">
        <w:t xml:space="preserve"> </w:t>
      </w:r>
      <w:r w:rsidRPr="007350DD">
        <w:t>to</w:t>
      </w:r>
      <w:r w:rsidR="001327BC" w:rsidRPr="007350DD">
        <w:t xml:space="preserve"> </w:t>
      </w:r>
      <w:r w:rsidRPr="007350DD">
        <w:t>provide</w:t>
      </w:r>
      <w:r w:rsidR="001327BC" w:rsidRPr="007350DD">
        <w:t xml:space="preserve"> </w:t>
      </w:r>
      <w:r w:rsidRPr="007350DD">
        <w:t>text</w:t>
      </w:r>
      <w:r w:rsidR="001327BC" w:rsidRPr="007350DD">
        <w:t xml:space="preserve"> </w:t>
      </w:r>
      <w:r w:rsidRPr="007350DD">
        <w:t>books</w:t>
      </w:r>
      <w:r w:rsidR="001327BC" w:rsidRPr="007350DD">
        <w:t xml:space="preserve"> </w:t>
      </w:r>
      <w:r w:rsidRPr="007350DD">
        <w:t>in</w:t>
      </w:r>
      <w:r w:rsidR="001327BC" w:rsidRPr="007350DD">
        <w:t xml:space="preserve"> </w:t>
      </w:r>
      <w:r w:rsidRPr="007350DD">
        <w:t>the</w:t>
      </w:r>
      <w:r w:rsidR="001327BC" w:rsidRPr="007350DD">
        <w:t xml:space="preserve"> </w:t>
      </w:r>
      <w:r w:rsidRPr="007350DD">
        <w:t>core</w:t>
      </w:r>
      <w:r w:rsidR="001327BC" w:rsidRPr="007350DD">
        <w:t xml:space="preserve"> </w:t>
      </w:r>
      <w:r w:rsidRPr="007350DD">
        <w:t>subject</w:t>
      </w:r>
      <w:r w:rsidR="001327BC" w:rsidRPr="007350DD">
        <w:t xml:space="preserve"> </w:t>
      </w:r>
      <w:r w:rsidRPr="007350DD">
        <w:t>areas</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curriculum.</w:t>
      </w:r>
      <w:r w:rsidR="001327BC" w:rsidRPr="007350DD">
        <w:t xml:space="preserve"> </w:t>
      </w:r>
      <w:r w:rsidRPr="007350DD">
        <w:t>To</w:t>
      </w:r>
      <w:r w:rsidR="001327BC" w:rsidRPr="007350DD">
        <w:t xml:space="preserve"> </w:t>
      </w:r>
      <w:r w:rsidRPr="007350DD">
        <w:t>date,</w:t>
      </w:r>
      <w:r w:rsidR="001327BC" w:rsidRPr="007350DD">
        <w:t xml:space="preserve"> </w:t>
      </w:r>
      <w:r w:rsidRPr="007350DD">
        <w:t>all</w:t>
      </w:r>
      <w:r w:rsidR="001327BC" w:rsidRPr="007350DD">
        <w:t xml:space="preserve"> </w:t>
      </w:r>
      <w:r w:rsidRPr="007350DD">
        <w:t>public</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have</w:t>
      </w:r>
      <w:r w:rsidR="001327BC" w:rsidRPr="007350DD">
        <w:t xml:space="preserve"> </w:t>
      </w:r>
      <w:r w:rsidRPr="007350DD">
        <w:t>been</w:t>
      </w:r>
      <w:r w:rsidR="001327BC" w:rsidRPr="007350DD">
        <w:t xml:space="preserve"> </w:t>
      </w:r>
      <w:r w:rsidRPr="007350DD">
        <w:t>issued</w:t>
      </w:r>
      <w:r w:rsidR="001327BC" w:rsidRPr="007350DD">
        <w:t xml:space="preserve"> </w:t>
      </w:r>
      <w:r w:rsidRPr="007350DD">
        <w:t>with</w:t>
      </w:r>
      <w:r w:rsidR="001327BC" w:rsidRPr="007350DD">
        <w:t xml:space="preserve"> </w:t>
      </w:r>
      <w:r w:rsidRPr="007350DD">
        <w:t>text</w:t>
      </w:r>
      <w:r w:rsidR="001327BC" w:rsidRPr="007350DD">
        <w:t xml:space="preserve"> </w:t>
      </w:r>
      <w:r w:rsidRPr="007350DD">
        <w:t>books</w:t>
      </w:r>
      <w:r w:rsidR="001327BC" w:rsidRPr="007350DD">
        <w:t xml:space="preserve"> </w:t>
      </w:r>
      <w:r w:rsidRPr="007350DD">
        <w:t>to</w:t>
      </w:r>
      <w:r w:rsidR="001327BC" w:rsidRPr="007350DD">
        <w:t xml:space="preserve"> </w:t>
      </w:r>
      <w:r w:rsidRPr="007350DD">
        <w:t>cover</w:t>
      </w:r>
      <w:r w:rsidR="001327BC" w:rsidRPr="007350DD">
        <w:t xml:space="preserve"> </w:t>
      </w:r>
      <w:r w:rsidRPr="007350DD">
        <w:t>the</w:t>
      </w:r>
      <w:r w:rsidR="001327BC" w:rsidRPr="007350DD">
        <w:t xml:space="preserve"> </w:t>
      </w:r>
      <w:r w:rsidRPr="007350DD">
        <w:t>curriculum</w:t>
      </w:r>
      <w:r w:rsidR="001327BC" w:rsidRPr="007350DD">
        <w:t xml:space="preserve"> </w:t>
      </w:r>
      <w:r w:rsidRPr="007350DD">
        <w:t>in</w:t>
      </w:r>
      <w:r w:rsidR="001327BC" w:rsidRPr="007350DD">
        <w:t xml:space="preserve"> </w:t>
      </w:r>
      <w:r w:rsidRPr="007350DD">
        <w:t>Language</w:t>
      </w:r>
      <w:r w:rsidR="001327BC" w:rsidRPr="007350DD">
        <w:t xml:space="preserve"> </w:t>
      </w:r>
      <w:r w:rsidRPr="007350DD">
        <w:t>Arts</w:t>
      </w:r>
      <w:r w:rsidR="001327BC" w:rsidRPr="007350DD">
        <w:t xml:space="preserve"> </w:t>
      </w:r>
      <w:r w:rsidRPr="007350DD">
        <w:t>and</w:t>
      </w:r>
      <w:r w:rsidR="001327BC" w:rsidRPr="007350DD">
        <w:t xml:space="preserve"> </w:t>
      </w:r>
      <w:r w:rsidRPr="007350DD">
        <w:t>Mathematics.</w:t>
      </w:r>
      <w:r w:rsidR="001327BC" w:rsidRPr="007350DD">
        <w:t xml:space="preserve"> </w:t>
      </w:r>
      <w:r w:rsidRPr="007350DD">
        <w:t>The</w:t>
      </w:r>
      <w:r w:rsidR="001327BC" w:rsidRPr="007350DD">
        <w:t xml:space="preserve"> </w:t>
      </w:r>
      <w:r w:rsidRPr="007350DD">
        <w:t>process</w:t>
      </w:r>
      <w:r w:rsidR="001327BC" w:rsidRPr="007350DD">
        <w:t xml:space="preserve"> </w:t>
      </w:r>
      <w:r w:rsidRPr="007350DD">
        <w:t>is</w:t>
      </w:r>
      <w:r w:rsidR="001327BC" w:rsidRPr="007350DD">
        <w:t xml:space="preserve"> </w:t>
      </w:r>
      <w:r w:rsidRPr="007350DD">
        <w:t>ongoing</w:t>
      </w:r>
      <w:r w:rsidR="001327BC" w:rsidRPr="007350DD">
        <w:t xml:space="preserve"> </w:t>
      </w:r>
      <w:r w:rsidRPr="007350DD">
        <w:t>with</w:t>
      </w:r>
      <w:r w:rsidR="001327BC" w:rsidRPr="007350DD">
        <w:t xml:space="preserve"> </w:t>
      </w:r>
      <w:r w:rsidRPr="007350DD">
        <w:t>text</w:t>
      </w:r>
      <w:r w:rsidR="001327BC" w:rsidRPr="007350DD">
        <w:t xml:space="preserve"> </w:t>
      </w:r>
      <w:r w:rsidRPr="007350DD">
        <w:t>books</w:t>
      </w:r>
      <w:r w:rsidR="001327BC" w:rsidRPr="007350DD">
        <w:t xml:space="preserve"> </w:t>
      </w:r>
      <w:r w:rsidRPr="007350DD">
        <w:t>in</w:t>
      </w:r>
      <w:r w:rsidR="001327BC" w:rsidRPr="007350DD">
        <w:t xml:space="preserve"> </w:t>
      </w:r>
      <w:r w:rsidRPr="007350DD">
        <w:t>the</w:t>
      </w:r>
      <w:r w:rsidR="001327BC" w:rsidRPr="007350DD">
        <w:t xml:space="preserve"> </w:t>
      </w:r>
      <w:r w:rsidRPr="007350DD">
        <w:t>area</w:t>
      </w:r>
      <w:r w:rsidR="001327BC" w:rsidRPr="007350DD">
        <w:t xml:space="preserve"> </w:t>
      </w:r>
      <w:r w:rsidRPr="007350DD">
        <w:t>of</w:t>
      </w:r>
      <w:r w:rsidR="001327BC" w:rsidRPr="007350DD">
        <w:t xml:space="preserve"> </w:t>
      </w:r>
      <w:r w:rsidRPr="007350DD">
        <w:t>science</w:t>
      </w:r>
      <w:r w:rsidR="001327BC" w:rsidRPr="007350DD">
        <w:t xml:space="preserve"> </w:t>
      </w:r>
      <w:r w:rsidRPr="007350DD">
        <w:t>being</w:t>
      </w:r>
      <w:r w:rsidR="001327BC" w:rsidRPr="007350DD">
        <w:t xml:space="preserve"> </w:t>
      </w:r>
      <w:r w:rsidRPr="007350DD">
        <w:t>distributed</w:t>
      </w:r>
      <w:r w:rsidR="001327BC" w:rsidRPr="007350DD">
        <w:t xml:space="preserve"> </w:t>
      </w:r>
      <w:r w:rsidRPr="007350DD">
        <w:t>in</w:t>
      </w:r>
      <w:r w:rsidR="001327BC" w:rsidRPr="007350DD">
        <w:t xml:space="preserve"> </w:t>
      </w:r>
      <w:r w:rsidRPr="007350DD">
        <w:t>the</w:t>
      </w:r>
      <w:r w:rsidR="001327BC" w:rsidRPr="007350DD">
        <w:t xml:space="preserve"> </w:t>
      </w:r>
      <w:r w:rsidRPr="007350DD">
        <w:t>current</w:t>
      </w:r>
      <w:r w:rsidR="001327BC" w:rsidRPr="007350DD">
        <w:t xml:space="preserve"> </w:t>
      </w:r>
      <w:r w:rsidRPr="007350DD">
        <w:t>phase.</w:t>
      </w:r>
    </w:p>
    <w:p w:rsidR="006564B6" w:rsidRPr="007350DD" w:rsidRDefault="006564B6" w:rsidP="009E22FF">
      <w:pPr>
        <w:pStyle w:val="SingleTxtG"/>
      </w:pPr>
      <w:r w:rsidRPr="007350DD">
        <w:t>179.</w:t>
      </w:r>
      <w:r w:rsidRPr="007350DD">
        <w:tab/>
        <w:t>However,</w:t>
      </w:r>
      <w:r w:rsidR="001327BC" w:rsidRPr="007350DD">
        <w:t xml:space="preserve"> </w:t>
      </w:r>
      <w:r w:rsidRPr="007350DD">
        <w:t>the</w:t>
      </w:r>
      <w:r w:rsidR="001327BC" w:rsidRPr="007350DD">
        <w:t xml:space="preserve"> </w:t>
      </w:r>
      <w:r w:rsidRPr="007350DD">
        <w:t>Ministry</w:t>
      </w:r>
      <w:r w:rsidR="001327BC" w:rsidRPr="007350DD">
        <w:t xml:space="preserve"> </w:t>
      </w:r>
      <w:r w:rsidRPr="007350DD">
        <w:t>is</w:t>
      </w:r>
      <w:r w:rsidR="001327BC" w:rsidRPr="007350DD">
        <w:t xml:space="preserve"> </w:t>
      </w:r>
      <w:r w:rsidRPr="007350DD">
        <w:t>aware</w:t>
      </w:r>
      <w:r w:rsidR="001327BC" w:rsidRPr="007350DD">
        <w:t xml:space="preserve"> </w:t>
      </w:r>
      <w:r w:rsidRPr="007350DD">
        <w:t>that</w:t>
      </w:r>
      <w:r w:rsidR="001327BC" w:rsidRPr="007350DD">
        <w:t xml:space="preserve"> </w:t>
      </w:r>
      <w:r w:rsidRPr="007350DD">
        <w:t>approximately</w:t>
      </w:r>
      <w:r w:rsidR="001327BC" w:rsidRPr="007350DD">
        <w:t xml:space="preserve"> </w:t>
      </w:r>
      <w:r w:rsidRPr="007350DD">
        <w:t>10%</w:t>
      </w:r>
      <w:r w:rsidR="001327BC" w:rsidRPr="007350DD">
        <w:t xml:space="preserve"> </w:t>
      </w:r>
      <w:r w:rsidRPr="007350DD">
        <w:t>of</w:t>
      </w:r>
      <w:r w:rsidR="001327BC" w:rsidRPr="007350DD">
        <w:t xml:space="preserve"> </w:t>
      </w:r>
      <w:r w:rsidRPr="007350DD">
        <w:t>the</w:t>
      </w:r>
      <w:r w:rsidR="001327BC" w:rsidRPr="007350DD">
        <w:t xml:space="preserve"> </w:t>
      </w:r>
      <w:r w:rsidRPr="007350DD">
        <w:t>primary</w:t>
      </w:r>
      <w:r w:rsidR="001327BC" w:rsidRPr="007350DD">
        <w:t xml:space="preserve"> </w:t>
      </w:r>
      <w:r w:rsidRPr="007350DD">
        <w:t>school</w:t>
      </w:r>
      <w:r w:rsidR="001327BC" w:rsidRPr="007350DD">
        <w:t xml:space="preserve"> </w:t>
      </w:r>
      <w:r w:rsidRPr="007350DD">
        <w:t>population</w:t>
      </w:r>
      <w:r w:rsidR="001327BC" w:rsidRPr="007350DD">
        <w:t xml:space="preserve"> </w:t>
      </w:r>
      <w:r w:rsidRPr="007350DD">
        <w:t>experience</w:t>
      </w:r>
      <w:r w:rsidR="001327BC" w:rsidRPr="007350DD">
        <w:t xml:space="preserve"> </w:t>
      </w:r>
      <w:r w:rsidRPr="007350DD">
        <w:t>serious</w:t>
      </w:r>
      <w:r w:rsidR="001327BC" w:rsidRPr="007350DD">
        <w:t xml:space="preserve"> </w:t>
      </w:r>
      <w:r w:rsidRPr="007350DD">
        <w:t>challenges</w:t>
      </w:r>
      <w:r w:rsidR="001327BC" w:rsidRPr="007350DD">
        <w:t xml:space="preserve"> </w:t>
      </w:r>
      <w:r w:rsidRPr="007350DD">
        <w:t>in</w:t>
      </w:r>
      <w:r w:rsidR="001327BC" w:rsidRPr="007350DD">
        <w:t xml:space="preserve"> </w:t>
      </w:r>
      <w:r w:rsidRPr="007350DD">
        <w:t>acquiring</w:t>
      </w:r>
      <w:r w:rsidR="001327BC" w:rsidRPr="007350DD">
        <w:t xml:space="preserve"> </w:t>
      </w:r>
      <w:r w:rsidRPr="007350DD">
        <w:t>the</w:t>
      </w:r>
      <w:r w:rsidR="001327BC" w:rsidRPr="007350DD">
        <w:t xml:space="preserve"> </w:t>
      </w:r>
      <w:r w:rsidRPr="007350DD">
        <w:t>requisite</w:t>
      </w:r>
      <w:r w:rsidR="001327BC" w:rsidRPr="007350DD">
        <w:t xml:space="preserve"> </w:t>
      </w:r>
      <w:r w:rsidRPr="007350DD">
        <w:t>texts</w:t>
      </w:r>
      <w:r w:rsidR="001327BC" w:rsidRPr="007350DD">
        <w:t xml:space="preserve"> </w:t>
      </w:r>
      <w:r w:rsidRPr="007350DD">
        <w:t>and</w:t>
      </w:r>
      <w:r w:rsidR="001327BC" w:rsidRPr="007350DD">
        <w:t xml:space="preserve"> </w:t>
      </w:r>
      <w:r w:rsidRPr="007350DD">
        <w:t>workbooks</w:t>
      </w:r>
      <w:r w:rsidR="001327BC" w:rsidRPr="007350DD">
        <w:t xml:space="preserve"> </w:t>
      </w:r>
      <w:r w:rsidRPr="007350DD">
        <w:t>which</w:t>
      </w:r>
      <w:r w:rsidR="001327BC" w:rsidRPr="007350DD">
        <w:t xml:space="preserve"> </w:t>
      </w:r>
      <w:r w:rsidRPr="007350DD">
        <w:t>parents</w:t>
      </w:r>
      <w:r w:rsidR="001327BC" w:rsidRPr="007350DD">
        <w:t xml:space="preserve"> </w:t>
      </w:r>
      <w:r w:rsidRPr="007350DD">
        <w:t>are</w:t>
      </w:r>
      <w:r w:rsidR="001327BC" w:rsidRPr="007350DD">
        <w:t xml:space="preserve"> </w:t>
      </w:r>
      <w:r w:rsidRPr="007350DD">
        <w:t>required</w:t>
      </w:r>
      <w:r w:rsidR="001327BC" w:rsidRPr="007350DD">
        <w:t xml:space="preserve"> </w:t>
      </w:r>
      <w:r w:rsidRPr="007350DD">
        <w:t>to</w:t>
      </w:r>
      <w:r w:rsidR="001327BC" w:rsidRPr="007350DD">
        <w:t xml:space="preserve"> </w:t>
      </w:r>
      <w:r w:rsidRPr="007350DD">
        <w:t>purchase</w:t>
      </w:r>
      <w:r w:rsidR="001327BC" w:rsidRPr="007350DD">
        <w:t xml:space="preserve"> </w:t>
      </w:r>
      <w:r w:rsidRPr="007350DD">
        <w:t>for</w:t>
      </w:r>
      <w:r w:rsidR="001327BC" w:rsidRPr="007350DD">
        <w:t xml:space="preserve"> </w:t>
      </w:r>
      <w:r w:rsidRPr="007350DD">
        <w:t>their</w:t>
      </w:r>
      <w:r w:rsidR="001327BC" w:rsidRPr="007350DD">
        <w:t xml:space="preserve"> </w:t>
      </w:r>
      <w:r w:rsidRPr="007350DD">
        <w:t>wards.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this</w:t>
      </w:r>
      <w:r w:rsidR="001327BC" w:rsidRPr="007350DD">
        <w:t xml:space="preserve"> </w:t>
      </w:r>
      <w:r w:rsidRPr="007350DD">
        <w:t>vulnerable</w:t>
      </w:r>
      <w:r w:rsidR="001327BC" w:rsidRPr="007350DD">
        <w:t xml:space="preserve"> </w:t>
      </w:r>
      <w:r w:rsidRPr="007350DD">
        <w:t>group</w:t>
      </w:r>
      <w:r w:rsidR="001327BC" w:rsidRPr="007350DD">
        <w:t xml:space="preserve"> </w:t>
      </w:r>
      <w:r w:rsidRPr="007350DD">
        <w:t>is</w:t>
      </w:r>
      <w:r w:rsidR="001327BC" w:rsidRPr="007350DD">
        <w:t xml:space="preserve"> </w:t>
      </w:r>
      <w:r w:rsidRPr="007350DD">
        <w:t>not</w:t>
      </w:r>
      <w:r w:rsidR="001327BC" w:rsidRPr="007350DD">
        <w:t xml:space="preserve"> </w:t>
      </w:r>
      <w:r w:rsidRPr="007350DD">
        <w:t>disadvantaged</w:t>
      </w:r>
      <w:r w:rsidR="001327BC" w:rsidRPr="007350DD">
        <w:t xml:space="preserve"> </w:t>
      </w:r>
      <w:r w:rsidRPr="007350DD">
        <w:t>in</w:t>
      </w:r>
      <w:r w:rsidR="001327BC" w:rsidRPr="007350DD">
        <w:t xml:space="preserve"> </w:t>
      </w:r>
      <w:r w:rsidRPr="007350DD">
        <w:t>anyway,</w:t>
      </w:r>
      <w:r w:rsidR="001327BC" w:rsidRPr="007350DD">
        <w:t xml:space="preserve"> </w:t>
      </w:r>
      <w:r w:rsidRPr="007350DD">
        <w:t>the</w:t>
      </w:r>
      <w:r w:rsidR="001327BC" w:rsidRPr="007350DD">
        <w:t xml:space="preserve"> </w:t>
      </w:r>
      <w:r w:rsidRPr="007350DD">
        <w:t>Ministry</w:t>
      </w:r>
      <w:r w:rsidR="001327BC" w:rsidRPr="007350DD">
        <w:t xml:space="preserve"> </w:t>
      </w:r>
      <w:r w:rsidRPr="007350DD">
        <w:t>has</w:t>
      </w:r>
      <w:r w:rsidR="001327BC" w:rsidRPr="007350DD">
        <w:t xml:space="preserve"> </w:t>
      </w:r>
      <w:r w:rsidRPr="007350DD">
        <w:t>introduced</w:t>
      </w:r>
      <w:r w:rsidR="001327BC" w:rsidRPr="007350DD">
        <w:t xml:space="preserve"> </w:t>
      </w:r>
      <w:r w:rsidRPr="007350DD">
        <w:t>a</w:t>
      </w:r>
      <w:r w:rsidR="001327BC" w:rsidRPr="007350DD">
        <w:t xml:space="preserve"> </w:t>
      </w:r>
      <w:r w:rsidRPr="007350DD">
        <w:t>programme</w:t>
      </w:r>
      <w:r w:rsidR="001327BC" w:rsidRPr="007350DD">
        <w:t xml:space="preserve"> </w:t>
      </w:r>
      <w:r w:rsidRPr="007350DD">
        <w:t>to</w:t>
      </w:r>
      <w:r w:rsidR="001327BC" w:rsidRPr="007350DD">
        <w:t xml:space="preserve"> </w:t>
      </w:r>
      <w:r w:rsidRPr="007350DD">
        <w:t>cater</w:t>
      </w:r>
      <w:r w:rsidR="001327BC" w:rsidRPr="007350DD">
        <w:t xml:space="preserve"> </w:t>
      </w:r>
      <w:r w:rsidRPr="007350DD">
        <w:t>to</w:t>
      </w:r>
      <w:r w:rsidR="001327BC" w:rsidRPr="007350DD">
        <w:t xml:space="preserve"> </w:t>
      </w:r>
      <w:r w:rsidRPr="007350DD">
        <w:t>the</w:t>
      </w:r>
      <w:r w:rsidR="001327BC" w:rsidRPr="007350DD">
        <w:t xml:space="preserve"> </w:t>
      </w:r>
      <w:r w:rsidRPr="007350DD">
        <w:t>needs</w:t>
      </w:r>
      <w:r w:rsidR="001327BC" w:rsidRPr="007350DD">
        <w:t xml:space="preserve"> </w:t>
      </w:r>
      <w:r w:rsidRPr="007350DD">
        <w:t>of</w:t>
      </w:r>
      <w:r w:rsidR="001327BC" w:rsidRPr="007350DD">
        <w:t xml:space="preserve"> </w:t>
      </w:r>
      <w:r w:rsidRPr="007350DD">
        <w:t>those</w:t>
      </w:r>
      <w:r w:rsidR="001327BC" w:rsidRPr="007350DD">
        <w:t xml:space="preserve"> </w:t>
      </w:r>
      <w:r w:rsidRPr="007350DD">
        <w:t>most</w:t>
      </w:r>
      <w:r w:rsidR="001327BC" w:rsidRPr="007350DD">
        <w:t xml:space="preserve"> </w:t>
      </w:r>
      <w:r w:rsidRPr="007350DD">
        <w:t>in</w:t>
      </w:r>
      <w:r w:rsidR="001327BC" w:rsidRPr="007350DD">
        <w:t xml:space="preserve"> </w:t>
      </w:r>
      <w:r w:rsidRPr="007350DD">
        <w:t>need</w:t>
      </w:r>
      <w:r w:rsidR="001327BC" w:rsidRPr="007350DD">
        <w:t xml:space="preserve"> </w:t>
      </w:r>
      <w:r w:rsidRPr="007350DD">
        <w:t>of</w:t>
      </w:r>
      <w:r w:rsidR="001327BC" w:rsidRPr="007350DD">
        <w:t xml:space="preserve"> </w:t>
      </w:r>
      <w:r w:rsidRPr="007350DD">
        <w:t>assistance</w:t>
      </w:r>
      <w:r w:rsidR="001327BC" w:rsidRPr="007350DD">
        <w:t xml:space="preserve"> </w:t>
      </w:r>
      <w:r w:rsidRPr="007350DD">
        <w:t>with</w:t>
      </w:r>
      <w:r w:rsidR="001327BC" w:rsidRPr="007350DD">
        <w:t xml:space="preserve"> </w:t>
      </w:r>
      <w:r w:rsidRPr="007350DD">
        <w:t>the</w:t>
      </w:r>
      <w:r w:rsidR="001327BC" w:rsidRPr="007350DD">
        <w:t xml:space="preserve"> </w:t>
      </w:r>
      <w:r w:rsidRPr="007350DD">
        <w:t>acquisition</w:t>
      </w:r>
      <w:r w:rsidR="001327BC" w:rsidRPr="007350DD">
        <w:t xml:space="preserve"> </w:t>
      </w:r>
      <w:r w:rsidRPr="007350DD">
        <w:t>of</w:t>
      </w:r>
      <w:r w:rsidR="001327BC" w:rsidRPr="007350DD">
        <w:t xml:space="preserve"> </w:t>
      </w:r>
      <w:r w:rsidRPr="007350DD">
        <w:t>workbooks.</w:t>
      </w:r>
      <w:r w:rsidR="001327BC" w:rsidRPr="007350DD">
        <w:t xml:space="preserve"> </w:t>
      </w:r>
      <w:r w:rsidRPr="007350DD">
        <w:t>The</w:t>
      </w:r>
      <w:r w:rsidR="001327BC" w:rsidRPr="007350DD">
        <w:t xml:space="preserve"> </w:t>
      </w:r>
      <w:r w:rsidRPr="007350DD">
        <w:t>Ministry</w:t>
      </w:r>
      <w:r w:rsidR="001327BC" w:rsidRPr="007350DD">
        <w:t xml:space="preserve"> </w:t>
      </w:r>
      <w:r w:rsidRPr="007350DD">
        <w:t>has</w:t>
      </w:r>
      <w:r w:rsidR="001327BC" w:rsidRPr="007350DD">
        <w:t xml:space="preserve"> </w:t>
      </w:r>
      <w:r w:rsidRPr="007350DD">
        <w:t>included</w:t>
      </w:r>
      <w:r w:rsidR="001327BC" w:rsidRPr="007350DD">
        <w:t xml:space="preserve"> </w:t>
      </w:r>
      <w:r w:rsidRPr="007350DD">
        <w:t>in</w:t>
      </w:r>
      <w:r w:rsidR="001327BC" w:rsidRPr="007350DD">
        <w:t xml:space="preserve"> </w:t>
      </w:r>
      <w:r w:rsidRPr="007350DD">
        <w:t>its</w:t>
      </w:r>
      <w:r w:rsidR="001327BC" w:rsidRPr="007350DD">
        <w:t xml:space="preserve"> </w:t>
      </w:r>
      <w:r w:rsidRPr="007350DD">
        <w:t>2011</w:t>
      </w:r>
      <w:r w:rsidR="00355C8F" w:rsidRPr="007350DD">
        <w:t>–</w:t>
      </w:r>
      <w:r w:rsidRPr="007350DD">
        <w:t>2012</w:t>
      </w:r>
      <w:r w:rsidR="001327BC" w:rsidRPr="007350DD">
        <w:t xml:space="preserve"> </w:t>
      </w:r>
      <w:r w:rsidRPr="007350DD">
        <w:t>budget</w:t>
      </w:r>
      <w:r w:rsidR="001327BC" w:rsidRPr="007350DD">
        <w:t xml:space="preserve"> </w:t>
      </w:r>
      <w:r w:rsidRPr="007350DD">
        <w:t>the</w:t>
      </w:r>
      <w:r w:rsidR="001327BC" w:rsidRPr="007350DD">
        <w:t xml:space="preserve"> </w:t>
      </w:r>
      <w:r w:rsidRPr="007350DD">
        <w:t>sum</w:t>
      </w:r>
      <w:r w:rsidR="001327BC" w:rsidRPr="007350DD">
        <w:t xml:space="preserve"> </w:t>
      </w:r>
      <w:r w:rsidRPr="007350DD">
        <w:t>of</w:t>
      </w:r>
      <w:r w:rsidR="001327BC" w:rsidRPr="007350DD">
        <w:t xml:space="preserve"> </w:t>
      </w:r>
      <w:r w:rsidRPr="007350DD">
        <w:t>$500</w:t>
      </w:r>
      <w:r w:rsidR="001327BC" w:rsidRPr="007350DD">
        <w:t xml:space="preserve"> </w:t>
      </w:r>
      <w:r w:rsidRPr="007350DD">
        <w:t>000</w:t>
      </w:r>
      <w:r w:rsidR="001327BC" w:rsidRPr="007350DD">
        <w:t xml:space="preserve"> </w:t>
      </w:r>
      <w:r w:rsidRPr="007350DD">
        <w:t>to</w:t>
      </w:r>
      <w:r w:rsidR="001327BC" w:rsidRPr="007350DD">
        <w:t xml:space="preserve"> </w:t>
      </w:r>
      <w:r w:rsidRPr="007350DD">
        <w:t>facilitate</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This</w:t>
      </w:r>
      <w:r w:rsidR="001327BC" w:rsidRPr="007350DD">
        <w:t xml:space="preserve"> </w:t>
      </w:r>
      <w:r w:rsidRPr="007350DD">
        <w:t>policy</w:t>
      </w:r>
      <w:r w:rsidR="001327BC" w:rsidRPr="007350DD">
        <w:t xml:space="preserve"> </w:t>
      </w:r>
      <w:r w:rsidRPr="007350DD">
        <w:t>was</w:t>
      </w:r>
      <w:r w:rsidR="001327BC" w:rsidRPr="007350DD">
        <w:t xml:space="preserve"> </w:t>
      </w:r>
      <w:r w:rsidRPr="007350DD">
        <w:t>articulated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Minister</w:t>
      </w:r>
      <w:r w:rsidR="001327BC" w:rsidRPr="007350DD">
        <w:t xml:space="preserve"> </w:t>
      </w:r>
      <w:r w:rsidRPr="007350DD">
        <w:t>of</w:t>
      </w:r>
      <w:r w:rsidR="001327BC" w:rsidRPr="007350DD">
        <w:t xml:space="preserve"> </w:t>
      </w:r>
      <w:r w:rsidRPr="007350DD">
        <w:t>Finance</w:t>
      </w:r>
      <w:r w:rsidR="001327BC" w:rsidRPr="007350DD">
        <w:t xml:space="preserve"> </w:t>
      </w:r>
      <w:r w:rsidRPr="007350DD">
        <w:t>in</w:t>
      </w:r>
      <w:r w:rsidR="001327BC" w:rsidRPr="007350DD">
        <w:t xml:space="preserve"> </w:t>
      </w:r>
      <w:r w:rsidRPr="007350DD">
        <w:t>the</w:t>
      </w:r>
      <w:r w:rsidR="001327BC" w:rsidRPr="007350DD">
        <w:t xml:space="preserve"> </w:t>
      </w:r>
      <w:r w:rsidRPr="007350DD">
        <w:t>2010</w:t>
      </w:r>
      <w:r w:rsidR="001327BC" w:rsidRPr="007350DD">
        <w:t xml:space="preserve"> </w:t>
      </w:r>
      <w:r w:rsidRPr="007350DD">
        <w:t>Budget</w:t>
      </w:r>
      <w:r w:rsidR="001327BC" w:rsidRPr="007350DD">
        <w:t xml:space="preserve"> </w:t>
      </w:r>
      <w:r w:rsidRPr="007350DD">
        <w:t>Statement.</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the</w:t>
      </w:r>
      <w:r w:rsidR="001327BC" w:rsidRPr="007350DD">
        <w:t xml:space="preserve"> </w:t>
      </w:r>
      <w:r w:rsidRPr="007350DD">
        <w:t>public</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will</w:t>
      </w:r>
      <w:r w:rsidR="001327BC" w:rsidRPr="007350DD">
        <w:t xml:space="preserve"> </w:t>
      </w:r>
      <w:r w:rsidRPr="007350DD">
        <w:t>institute</w:t>
      </w:r>
      <w:r w:rsidR="001327BC" w:rsidRPr="007350DD">
        <w:t xml:space="preserve"> </w:t>
      </w:r>
      <w:r w:rsidRPr="007350DD">
        <w:t>a</w:t>
      </w:r>
      <w:r w:rsidR="001327BC" w:rsidRPr="007350DD">
        <w:t xml:space="preserve"> </w:t>
      </w:r>
      <w:r w:rsidRPr="007350DD">
        <w:t>mechanism</w:t>
      </w:r>
      <w:r w:rsidR="001327BC" w:rsidRPr="007350DD">
        <w:t xml:space="preserve"> </w:t>
      </w:r>
      <w:r w:rsidRPr="007350DD">
        <w:t>to</w:t>
      </w:r>
      <w:r w:rsidR="001327BC" w:rsidRPr="007350DD">
        <w:t xml:space="preserve"> </w:t>
      </w:r>
      <w:r w:rsidRPr="007350DD">
        <w:t>effectively</w:t>
      </w:r>
      <w:r w:rsidR="001327BC" w:rsidRPr="007350DD">
        <w:t xml:space="preserve"> </w:t>
      </w:r>
      <w:r w:rsidRPr="007350DD">
        <w:t>identify</w:t>
      </w:r>
      <w:r w:rsidR="001327BC" w:rsidRPr="007350DD">
        <w:t xml:space="preserve"> </w:t>
      </w:r>
      <w:r w:rsidRPr="007350DD">
        <w:t>and</w:t>
      </w:r>
      <w:r w:rsidR="001327BC" w:rsidRPr="007350DD">
        <w:t xml:space="preserve"> </w:t>
      </w:r>
      <w:r w:rsidRPr="007350DD">
        <w:t>administer</w:t>
      </w:r>
      <w:r w:rsidR="001327BC" w:rsidRPr="007350DD">
        <w:t xml:space="preserve"> </w:t>
      </w:r>
      <w:r w:rsidRPr="007350DD">
        <w:t>this</w:t>
      </w:r>
      <w:r w:rsidR="001327BC" w:rsidRPr="007350DD">
        <w:t xml:space="preserve"> </w:t>
      </w:r>
      <w:r w:rsidRPr="007350DD">
        <w:t>new</w:t>
      </w:r>
      <w:r w:rsidR="001327BC" w:rsidRPr="007350DD">
        <w:t xml:space="preserve"> </w:t>
      </w:r>
      <w:r w:rsidRPr="007350DD">
        <w:t>policy.</w:t>
      </w:r>
      <w:r w:rsidR="001327BC" w:rsidRPr="007350DD">
        <w:t xml:space="preserve"> </w:t>
      </w:r>
      <w:r w:rsidRPr="007350DD">
        <w:t>It</w:t>
      </w:r>
      <w:r w:rsidR="001327BC" w:rsidRPr="007350DD">
        <w:t xml:space="preserve"> </w:t>
      </w:r>
      <w:r w:rsidRPr="007350DD">
        <w:t>is</w:t>
      </w:r>
      <w:r w:rsidR="001327BC" w:rsidRPr="007350DD">
        <w:t xml:space="preserve"> </w:t>
      </w:r>
      <w:r w:rsidRPr="007350DD">
        <w:t>also</w:t>
      </w:r>
      <w:r w:rsidR="001327BC" w:rsidRPr="007350DD">
        <w:t xml:space="preserve"> </w:t>
      </w:r>
      <w:r w:rsidRPr="007350DD">
        <w:t>anticipated</w:t>
      </w:r>
      <w:r w:rsidR="001327BC" w:rsidRPr="007350DD">
        <w:t xml:space="preserve"> </w:t>
      </w:r>
      <w:r w:rsidRPr="007350DD">
        <w:t>that</w:t>
      </w:r>
      <w:r w:rsidR="001327BC" w:rsidRPr="007350DD">
        <w:t xml:space="preserve"> </w:t>
      </w:r>
      <w:r w:rsidRPr="007350DD">
        <w:t>the</w:t>
      </w:r>
      <w:r w:rsidR="001327BC" w:rsidRPr="007350DD">
        <w:t xml:space="preserve"> </w:t>
      </w:r>
      <w:r w:rsidRPr="007350DD">
        <w:t>Inter-Ministerial</w:t>
      </w:r>
      <w:r w:rsidR="006461CD" w:rsidRPr="007350DD">
        <w:t xml:space="preserve"> </w:t>
      </w:r>
      <w:r w:rsidRPr="007350DD">
        <w:t>Task</w:t>
      </w:r>
      <w:r w:rsidR="001327BC" w:rsidRPr="007350DD">
        <w:t xml:space="preserve"> </w:t>
      </w:r>
      <w:r w:rsidRPr="007350DD">
        <w:t>Force</w:t>
      </w:r>
      <w:r w:rsidR="001327BC" w:rsidRPr="007350DD">
        <w:t xml:space="preserve"> </w:t>
      </w:r>
      <w:r w:rsidRPr="007350DD">
        <w:t>to</w:t>
      </w:r>
      <w:r w:rsidR="001327BC" w:rsidRPr="007350DD">
        <w:t xml:space="preserve"> </w:t>
      </w:r>
      <w:r w:rsidRPr="007350DD">
        <w:t>monitor</w:t>
      </w:r>
      <w:r w:rsidR="001327BC" w:rsidRPr="007350DD">
        <w:t xml:space="preserve"> </w:t>
      </w:r>
      <w:r w:rsidRPr="007350DD">
        <w:t>and</w:t>
      </w:r>
      <w:r w:rsidR="001327BC" w:rsidRPr="007350DD">
        <w:t xml:space="preserve"> </w:t>
      </w:r>
      <w:r w:rsidRPr="007350DD">
        <w:t>strengthen</w:t>
      </w:r>
      <w:r w:rsidR="001327BC" w:rsidRPr="007350DD">
        <w:t xml:space="preserve"> </w:t>
      </w:r>
      <w:r w:rsidRPr="007350DD">
        <w:t>the</w:t>
      </w:r>
      <w:r w:rsidR="001327BC" w:rsidRPr="007350DD">
        <w:t xml:space="preserve"> </w:t>
      </w:r>
      <w:r w:rsidRPr="007350DD">
        <w:t>Social</w:t>
      </w:r>
      <w:r w:rsidR="001327BC" w:rsidRPr="007350DD">
        <w:t xml:space="preserve"> </w:t>
      </w:r>
      <w:r w:rsidRPr="007350DD">
        <w:t>Safety</w:t>
      </w:r>
      <w:r w:rsidR="001327BC" w:rsidRPr="007350DD">
        <w:t xml:space="preserve"> </w:t>
      </w:r>
      <w:r w:rsidRPr="007350DD">
        <w:t>net</w:t>
      </w:r>
      <w:r w:rsidR="001327BC" w:rsidRPr="007350DD">
        <w:t xml:space="preserve"> </w:t>
      </w:r>
      <w:r w:rsidRPr="007350DD">
        <w:t>will</w:t>
      </w:r>
      <w:r w:rsidR="001327BC" w:rsidRPr="007350DD">
        <w:t xml:space="preserve"> </w:t>
      </w:r>
      <w:r w:rsidRPr="007350DD">
        <w:t>provide</w:t>
      </w:r>
      <w:r w:rsidR="001327BC" w:rsidRPr="007350DD">
        <w:t xml:space="preserve"> </w:t>
      </w:r>
      <w:r w:rsidRPr="007350DD">
        <w:t>another</w:t>
      </w:r>
      <w:r w:rsidR="001327BC" w:rsidRPr="007350DD">
        <w:t xml:space="preserve"> </w:t>
      </w:r>
      <w:r w:rsidRPr="007350DD">
        <w:t>medium</w:t>
      </w:r>
      <w:r w:rsidR="001327BC" w:rsidRPr="007350DD">
        <w:t xml:space="preserve"> </w:t>
      </w:r>
      <w:r w:rsidRPr="007350DD">
        <w:t>through</w:t>
      </w:r>
      <w:r w:rsidR="001327BC" w:rsidRPr="007350DD">
        <w:t xml:space="preserve"> </w:t>
      </w:r>
      <w:r w:rsidRPr="007350DD">
        <w:t>which</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will</w:t>
      </w:r>
      <w:r w:rsidR="001327BC" w:rsidRPr="007350DD">
        <w:t xml:space="preserve"> </w:t>
      </w:r>
      <w:r w:rsidRPr="007350DD">
        <w:t>be</w:t>
      </w:r>
      <w:r w:rsidR="001327BC" w:rsidRPr="007350DD">
        <w:t xml:space="preserve"> </w:t>
      </w:r>
      <w:r w:rsidRPr="007350DD">
        <w:t>able</w:t>
      </w:r>
      <w:r w:rsidR="001327BC" w:rsidRPr="007350DD">
        <w:t xml:space="preserve"> </w:t>
      </w:r>
      <w:r w:rsidRPr="007350DD">
        <w:t>to</w:t>
      </w:r>
      <w:r w:rsidR="001327BC" w:rsidRPr="007350DD">
        <w:t xml:space="preserve"> </w:t>
      </w:r>
      <w:r w:rsidRPr="007350DD">
        <w:t>offer</w:t>
      </w:r>
      <w:r w:rsidR="001327BC" w:rsidRPr="007350DD">
        <w:t xml:space="preserve"> </w:t>
      </w:r>
      <w:r w:rsidRPr="007350DD">
        <w:t>short</w:t>
      </w:r>
      <w:r w:rsidR="001327BC" w:rsidRPr="007350DD">
        <w:t xml:space="preserve"> </w:t>
      </w:r>
      <w:r w:rsidRPr="007350DD">
        <w:t>and</w:t>
      </w:r>
      <w:r w:rsidR="001327BC" w:rsidRPr="007350DD">
        <w:t xml:space="preserve"> </w:t>
      </w:r>
      <w:r w:rsidRPr="007350DD">
        <w:t>long</w:t>
      </w:r>
      <w:r w:rsidR="001327BC" w:rsidRPr="007350DD">
        <w:t xml:space="preserve"> </w:t>
      </w:r>
      <w:r w:rsidRPr="007350DD">
        <w:t>term</w:t>
      </w:r>
      <w:r w:rsidR="001327BC" w:rsidRPr="007350DD">
        <w:t xml:space="preserve"> </w:t>
      </w:r>
      <w:r w:rsidRPr="007350DD">
        <w:t>assistance</w:t>
      </w:r>
      <w:r w:rsidR="001327BC" w:rsidRPr="007350DD">
        <w:t xml:space="preserve"> </w:t>
      </w:r>
      <w:r w:rsidRPr="007350DD">
        <w:t>to</w:t>
      </w:r>
      <w:r w:rsidR="001327BC" w:rsidRPr="007350DD">
        <w:t xml:space="preserve"> </w:t>
      </w:r>
      <w:r w:rsidRPr="007350DD">
        <w:t>these</w:t>
      </w:r>
      <w:r w:rsidR="001327BC" w:rsidRPr="007350DD">
        <w:t xml:space="preserve"> </w:t>
      </w:r>
      <w:r w:rsidRPr="007350DD">
        <w:t>and</w:t>
      </w:r>
      <w:r w:rsidR="001327BC" w:rsidRPr="007350DD">
        <w:t xml:space="preserve"> </w:t>
      </w:r>
      <w:r w:rsidRPr="007350DD">
        <w:t>other</w:t>
      </w:r>
      <w:r w:rsidR="001327BC" w:rsidRPr="007350DD">
        <w:t xml:space="preserve"> </w:t>
      </w:r>
      <w:r w:rsidRPr="007350DD">
        <w:t>vulnerable</w:t>
      </w:r>
      <w:r w:rsidR="001327BC" w:rsidRPr="007350DD">
        <w:t xml:space="preserve"> </w:t>
      </w:r>
      <w:r w:rsidRPr="007350DD">
        <w:t>groups.</w:t>
      </w:r>
      <w:r w:rsidR="001327BC" w:rsidRPr="007350DD">
        <w:t xml:space="preserve"> </w:t>
      </w:r>
      <w:r w:rsidRPr="007350DD">
        <w:t>Additionally,</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has</w:t>
      </w:r>
      <w:r w:rsidR="001327BC" w:rsidRPr="007350DD">
        <w:t xml:space="preserve"> </w:t>
      </w:r>
      <w:r w:rsidRPr="007350DD">
        <w:t>provided</w:t>
      </w:r>
      <w:r w:rsidR="001327BC" w:rsidRPr="007350DD">
        <w:t xml:space="preserve"> </w:t>
      </w:r>
      <w:r w:rsidRPr="007350DD">
        <w:t>assistive</w:t>
      </w:r>
      <w:r w:rsidR="001327BC" w:rsidRPr="007350DD">
        <w:t xml:space="preserve"> </w:t>
      </w:r>
      <w:r w:rsidRPr="007350DD">
        <w:t>devices</w:t>
      </w:r>
      <w:r w:rsidR="001327BC" w:rsidRPr="007350DD">
        <w:t xml:space="preserve"> </w:t>
      </w:r>
      <w:r w:rsidRPr="007350DD">
        <w:t>and</w:t>
      </w:r>
      <w:r w:rsidR="001327BC" w:rsidRPr="007350DD">
        <w:t xml:space="preserve"> </w:t>
      </w:r>
      <w:r w:rsidRPr="007350DD">
        <w:t>appropriate</w:t>
      </w:r>
      <w:r w:rsidR="001327BC" w:rsidRPr="007350DD">
        <w:t xml:space="preserve"> </w:t>
      </w:r>
      <w:r w:rsidRPr="007350DD">
        <w:t>technologies</w:t>
      </w:r>
      <w:r w:rsidR="001327BC" w:rsidRPr="007350DD">
        <w:t xml:space="preserve"> </w:t>
      </w:r>
      <w:r w:rsidRPr="007350DD">
        <w:t>to</w:t>
      </w:r>
      <w:r w:rsidR="001327BC" w:rsidRPr="007350DD">
        <w:t xml:space="preserve"> </w:t>
      </w:r>
      <w:r w:rsidRPr="007350DD">
        <w:t>help</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learn</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their</w:t>
      </w:r>
      <w:r w:rsidR="001327BC" w:rsidRPr="007350DD">
        <w:t xml:space="preserve"> </w:t>
      </w:r>
      <w:r w:rsidRPr="007350DD">
        <w:t>able-bodied</w:t>
      </w:r>
      <w:r w:rsidR="001327BC" w:rsidRPr="007350DD">
        <w:t xml:space="preserve"> </w:t>
      </w:r>
      <w:r w:rsidRPr="007350DD">
        <w:t>peers.</w:t>
      </w:r>
    </w:p>
    <w:p w:rsidR="006564B6" w:rsidRPr="007350DD" w:rsidRDefault="00FC0BE6" w:rsidP="00FC0BE6">
      <w:pPr>
        <w:pStyle w:val="H23G"/>
      </w:pPr>
      <w:r w:rsidRPr="007350DD">
        <w:tab/>
      </w:r>
      <w:r w:rsidR="00D439A0" w:rsidRPr="007350DD">
        <w:t>2.</w:t>
      </w:r>
      <w:r w:rsidRPr="007350DD">
        <w:tab/>
      </w:r>
      <w:r w:rsidR="006564B6" w:rsidRPr="007350DD">
        <w:t>School</w:t>
      </w:r>
      <w:r w:rsidR="001327BC" w:rsidRPr="007350DD">
        <w:t xml:space="preserve"> </w:t>
      </w:r>
      <w:r w:rsidR="006564B6" w:rsidRPr="007350DD">
        <w:t>Meals</w:t>
      </w:r>
      <w:r w:rsidR="001327BC" w:rsidRPr="007350DD">
        <w:t xml:space="preserve"> </w:t>
      </w:r>
      <w:r w:rsidR="006564B6" w:rsidRPr="007350DD">
        <w:t>to</w:t>
      </w:r>
      <w:r w:rsidR="001327BC" w:rsidRPr="007350DD">
        <w:t xml:space="preserve"> </w:t>
      </w:r>
      <w:r w:rsidR="006564B6" w:rsidRPr="007350DD">
        <w:t>Primary</w:t>
      </w:r>
      <w:r w:rsidR="001327BC" w:rsidRPr="007350DD">
        <w:t xml:space="preserve"> </w:t>
      </w:r>
      <w:r w:rsidR="006564B6" w:rsidRPr="007350DD">
        <w:t>School</w:t>
      </w:r>
      <w:r w:rsidR="001327BC" w:rsidRPr="007350DD">
        <w:t xml:space="preserve"> </w:t>
      </w:r>
      <w:r w:rsidR="006564B6" w:rsidRPr="007350DD">
        <w:t>students</w:t>
      </w:r>
      <w:r w:rsidR="001327BC" w:rsidRPr="007350DD">
        <w:t xml:space="preserve"> </w:t>
      </w:r>
      <w:r w:rsidR="006564B6" w:rsidRPr="007350DD">
        <w:t>at</w:t>
      </w:r>
      <w:r w:rsidR="001327BC" w:rsidRPr="007350DD">
        <w:t xml:space="preserve"> </w:t>
      </w:r>
      <w:r w:rsidR="006564B6" w:rsidRPr="007350DD">
        <w:t>a</w:t>
      </w:r>
      <w:r w:rsidR="001327BC" w:rsidRPr="007350DD">
        <w:t xml:space="preserve"> </w:t>
      </w:r>
      <w:r w:rsidR="006564B6" w:rsidRPr="007350DD">
        <w:t>minimal</w:t>
      </w:r>
      <w:r w:rsidR="001327BC" w:rsidRPr="007350DD">
        <w:t xml:space="preserve"> </w:t>
      </w:r>
      <w:r w:rsidR="006564B6" w:rsidRPr="007350DD">
        <w:t>cost</w:t>
      </w:r>
      <w:r w:rsidR="001327BC" w:rsidRPr="007350DD">
        <w:t xml:space="preserve"> </w:t>
      </w:r>
    </w:p>
    <w:p w:rsidR="006564B6" w:rsidRPr="007350DD" w:rsidRDefault="006564B6" w:rsidP="009E22FF">
      <w:pPr>
        <w:pStyle w:val="SingleTxtG"/>
      </w:pPr>
      <w:r w:rsidRPr="007350DD">
        <w:t>180.</w:t>
      </w:r>
      <w:r w:rsidRPr="007350DD">
        <w:tab/>
        <w:t>During</w:t>
      </w:r>
      <w:r w:rsidR="001327BC" w:rsidRPr="007350DD">
        <w:t xml:space="preserve"> </w:t>
      </w:r>
      <w:r w:rsidRPr="007350DD">
        <w:t>the</w:t>
      </w:r>
      <w:r w:rsidR="001327BC" w:rsidRPr="007350DD">
        <w:t xml:space="preserve"> </w:t>
      </w:r>
      <w:r w:rsidRPr="007350DD">
        <w:t>period</w:t>
      </w:r>
      <w:r w:rsidR="001327BC" w:rsidRPr="007350DD">
        <w:t xml:space="preserve"> </w:t>
      </w:r>
      <w:r w:rsidRPr="007350DD">
        <w:t>under</w:t>
      </w:r>
      <w:r w:rsidR="001327BC" w:rsidRPr="007350DD">
        <w:t xml:space="preserve"> </w:t>
      </w:r>
      <w:r w:rsidRPr="007350DD">
        <w:t>review,</w:t>
      </w:r>
      <w:r w:rsidR="001327BC" w:rsidRPr="007350DD">
        <w:t xml:space="preserve"> </w:t>
      </w:r>
      <w:r w:rsidRPr="007350DD">
        <w:t>the</w:t>
      </w:r>
      <w:r w:rsidR="001327BC" w:rsidRPr="007350DD">
        <w:t xml:space="preserve"> </w:t>
      </w:r>
      <w:r w:rsidRPr="007350DD">
        <w:t>School</w:t>
      </w:r>
      <w:r w:rsidR="001327BC" w:rsidRPr="007350DD">
        <w:t xml:space="preserve"> </w:t>
      </w:r>
      <w:r w:rsidRPr="007350DD">
        <w:t>Meals</w:t>
      </w:r>
      <w:r w:rsidR="001327BC" w:rsidRPr="007350DD">
        <w:t xml:space="preserve"> </w:t>
      </w:r>
      <w:r w:rsidRPr="007350DD">
        <w:t>Department</w:t>
      </w:r>
      <w:r w:rsidR="001327BC" w:rsidRPr="007350DD">
        <w:t xml:space="preserve"> </w:t>
      </w:r>
      <w:r w:rsidRPr="007350DD">
        <w:t>(SMD)</w:t>
      </w:r>
      <w:r w:rsidR="001327BC" w:rsidRPr="007350DD">
        <w:t xml:space="preserve"> </w:t>
      </w:r>
      <w:r w:rsidRPr="007350DD">
        <w:t>prepared</w:t>
      </w:r>
      <w:r w:rsidR="001327BC" w:rsidRPr="007350DD">
        <w:t xml:space="preserve"> </w:t>
      </w:r>
      <w:r w:rsidRPr="007350DD">
        <w:t>and</w:t>
      </w:r>
      <w:r w:rsidR="001327BC" w:rsidRPr="007350DD">
        <w:t xml:space="preserve"> </w:t>
      </w:r>
      <w:r w:rsidRPr="007350DD">
        <w:t>distributed</w:t>
      </w:r>
      <w:r w:rsidR="001327BC" w:rsidRPr="007350DD">
        <w:t xml:space="preserve"> </w:t>
      </w:r>
      <w:r w:rsidRPr="007350DD">
        <w:t>three</w:t>
      </w:r>
      <w:r w:rsidR="001327BC" w:rsidRPr="007350DD">
        <w:t xml:space="preserve"> </w:t>
      </w:r>
      <w:r w:rsidRPr="007350DD">
        <w:t>million,</w:t>
      </w:r>
      <w:r w:rsidR="001327BC" w:rsidRPr="007350DD">
        <w:t xml:space="preserve"> </w:t>
      </w:r>
      <w:r w:rsidRPr="007350DD">
        <w:t>sixty</w:t>
      </w:r>
      <w:r w:rsidR="001327BC" w:rsidRPr="007350DD">
        <w:t xml:space="preserve"> </w:t>
      </w:r>
      <w:r w:rsidRPr="007350DD">
        <w:t>thousand,</w:t>
      </w:r>
      <w:r w:rsidR="001327BC" w:rsidRPr="007350DD">
        <w:t xml:space="preserve"> </w:t>
      </w:r>
      <w:r w:rsidRPr="007350DD">
        <w:t>seven</w:t>
      </w:r>
      <w:r w:rsidR="001327BC" w:rsidRPr="007350DD">
        <w:t xml:space="preserve"> </w:t>
      </w:r>
      <w:r w:rsidRPr="007350DD">
        <w:t>hundred</w:t>
      </w:r>
      <w:r w:rsidR="001327BC" w:rsidRPr="007350DD">
        <w:t xml:space="preserve"> </w:t>
      </w:r>
      <w:r w:rsidRPr="007350DD">
        <w:t>and</w:t>
      </w:r>
      <w:r w:rsidR="001327BC" w:rsidRPr="007350DD">
        <w:t xml:space="preserve"> </w:t>
      </w:r>
      <w:r w:rsidRPr="007350DD">
        <w:t>thirty-one</w:t>
      </w:r>
      <w:r w:rsidR="001327BC" w:rsidRPr="007350DD">
        <w:t xml:space="preserve"> </w:t>
      </w:r>
      <w:r w:rsidRPr="007350DD">
        <w:t>(3,</w:t>
      </w:r>
      <w:r w:rsidR="001327BC" w:rsidRPr="007350DD">
        <w:t xml:space="preserve"> </w:t>
      </w:r>
      <w:r w:rsidRPr="007350DD">
        <w:t>060,731)</w:t>
      </w:r>
      <w:r w:rsidR="001327BC" w:rsidRPr="007350DD">
        <w:t xml:space="preserve"> </w:t>
      </w:r>
      <w:r w:rsidRPr="007350DD">
        <w:t>meals</w:t>
      </w:r>
      <w:r w:rsidR="001327BC" w:rsidRPr="007350DD">
        <w:t xml:space="preserve"> </w:t>
      </w:r>
      <w:r w:rsidRPr="007350DD">
        <w:t>at</w:t>
      </w:r>
      <w:r w:rsidR="001327BC" w:rsidRPr="007350DD">
        <w:t xml:space="preserve"> </w:t>
      </w:r>
      <w:r w:rsidRPr="007350DD">
        <w:t>a</w:t>
      </w:r>
      <w:r w:rsidR="001327BC" w:rsidRPr="007350DD">
        <w:t xml:space="preserve"> </w:t>
      </w:r>
      <w:r w:rsidRPr="007350DD">
        <w:t>cost</w:t>
      </w:r>
      <w:r w:rsidR="001327BC" w:rsidRPr="007350DD">
        <w:t xml:space="preserve"> </w:t>
      </w:r>
      <w:r w:rsidRPr="007350DD">
        <w:t>of</w:t>
      </w:r>
      <w:r w:rsidR="001327BC" w:rsidRPr="007350DD">
        <w:t xml:space="preserve"> </w:t>
      </w:r>
      <w:r w:rsidRPr="007350DD">
        <w:t>$4,555,968</w:t>
      </w:r>
      <w:r w:rsidR="001327BC" w:rsidRPr="007350DD">
        <w:t xml:space="preserve"> </w:t>
      </w:r>
      <w:r w:rsidRPr="007350DD">
        <w:t>while</w:t>
      </w:r>
      <w:r w:rsidR="001327BC" w:rsidRPr="007350DD">
        <w:t xml:space="preserve"> </w:t>
      </w:r>
      <w:r w:rsidRPr="007350DD">
        <w:t>the</w:t>
      </w:r>
      <w:r w:rsidR="001327BC" w:rsidRPr="007350DD">
        <w:t xml:space="preserve"> </w:t>
      </w:r>
      <w:r w:rsidRPr="007350DD">
        <w:t>average</w:t>
      </w:r>
      <w:r w:rsidR="001327BC" w:rsidRPr="007350DD">
        <w:t xml:space="preserve"> </w:t>
      </w:r>
      <w:r w:rsidRPr="007350DD">
        <w:t>lunch</w:t>
      </w:r>
      <w:r w:rsidR="001327BC" w:rsidRPr="007350DD">
        <w:t xml:space="preserve"> </w:t>
      </w:r>
      <w:r w:rsidRPr="007350DD">
        <w:t>participation</w:t>
      </w:r>
      <w:r w:rsidR="001327BC" w:rsidRPr="007350DD">
        <w:t xml:space="preserve"> </w:t>
      </w:r>
      <w:r w:rsidRPr="007350DD">
        <w:t>of</w:t>
      </w:r>
      <w:r w:rsidR="001327BC" w:rsidRPr="007350DD">
        <w:t xml:space="preserve"> </w:t>
      </w:r>
      <w:r w:rsidRPr="007350DD">
        <w:t>pupils</w:t>
      </w:r>
      <w:r w:rsidR="001327BC" w:rsidRPr="007350DD">
        <w:t xml:space="preserve"> </w:t>
      </w:r>
      <w:r w:rsidRPr="007350DD">
        <w:t>increased</w:t>
      </w:r>
      <w:r w:rsidR="001327BC" w:rsidRPr="007350DD">
        <w:t xml:space="preserve"> </w:t>
      </w:r>
      <w:r w:rsidRPr="007350DD">
        <w:t>marginally</w:t>
      </w:r>
      <w:r w:rsidR="001327BC" w:rsidRPr="007350DD">
        <w:t xml:space="preserve"> </w:t>
      </w:r>
      <w:r w:rsidRPr="007350DD">
        <w:t>from</w:t>
      </w:r>
      <w:r w:rsidR="001327BC" w:rsidRPr="007350DD">
        <w:t xml:space="preserve"> </w:t>
      </w:r>
      <w:r w:rsidRPr="007350DD">
        <w:t>24,</w:t>
      </w:r>
      <w:r w:rsidR="001327BC" w:rsidRPr="007350DD">
        <w:t xml:space="preserve"> </w:t>
      </w:r>
      <w:r w:rsidRPr="007350DD">
        <w:t>848</w:t>
      </w:r>
      <w:r w:rsidR="001327BC" w:rsidRPr="007350DD">
        <w:t xml:space="preserve"> </w:t>
      </w:r>
      <w:r w:rsidRPr="007350DD">
        <w:t>to</w:t>
      </w:r>
      <w:r w:rsidR="001327BC" w:rsidRPr="007350DD">
        <w:t xml:space="preserve"> </w:t>
      </w:r>
      <w:r w:rsidRPr="007350DD">
        <w:t>25,121</w:t>
      </w:r>
      <w:r w:rsidR="001327BC" w:rsidRPr="007350DD">
        <w:t xml:space="preserve"> </w:t>
      </w:r>
      <w:r w:rsidRPr="007350DD">
        <w:t>per</w:t>
      </w:r>
      <w:r w:rsidR="001327BC" w:rsidRPr="007350DD">
        <w:t xml:space="preserve"> </w:t>
      </w:r>
      <w:r w:rsidRPr="007350DD">
        <w:t>day.</w:t>
      </w:r>
      <w:r w:rsidR="001327BC" w:rsidRPr="007350DD">
        <w:t xml:space="preserve"> </w:t>
      </w:r>
      <w:r w:rsidRPr="007350DD">
        <w:t>Refurbishment</w:t>
      </w:r>
      <w:r w:rsidR="001327BC" w:rsidRPr="007350DD">
        <w:t xml:space="preserve"> </w:t>
      </w:r>
      <w:r w:rsidRPr="007350DD">
        <w:t>works</w:t>
      </w:r>
      <w:r w:rsidR="001327BC" w:rsidRPr="007350DD">
        <w:t xml:space="preserve"> </w:t>
      </w:r>
      <w:r w:rsidRPr="007350DD">
        <w:t>at</w:t>
      </w:r>
      <w:r w:rsidR="001327BC" w:rsidRPr="007350DD">
        <w:t xml:space="preserve"> </w:t>
      </w:r>
      <w:r w:rsidRPr="007350DD">
        <w:t>a</w:t>
      </w:r>
      <w:r w:rsidR="001327BC" w:rsidRPr="007350DD">
        <w:t xml:space="preserve"> </w:t>
      </w:r>
      <w:r w:rsidRPr="007350DD">
        <w:t>cost</w:t>
      </w:r>
      <w:r w:rsidR="001327BC" w:rsidRPr="007350DD">
        <w:t xml:space="preserve"> </w:t>
      </w:r>
      <w:r w:rsidRPr="007350DD">
        <w:t>of</w:t>
      </w:r>
      <w:r w:rsidR="001327BC" w:rsidRPr="007350DD">
        <w:t xml:space="preserve"> </w:t>
      </w:r>
      <w:r w:rsidRPr="007350DD">
        <w:t>$410,</w:t>
      </w:r>
      <w:r w:rsidR="001327BC" w:rsidRPr="007350DD">
        <w:t xml:space="preserve"> </w:t>
      </w:r>
      <w:r w:rsidRPr="007350DD">
        <w:t>719</w:t>
      </w:r>
      <w:r w:rsidR="001327BC" w:rsidRPr="007350DD">
        <w:t xml:space="preserve"> </w:t>
      </w:r>
      <w:r w:rsidRPr="007350DD">
        <w:t>were</w:t>
      </w:r>
      <w:r w:rsidR="001327BC" w:rsidRPr="007350DD">
        <w:t xml:space="preserve"> </w:t>
      </w:r>
      <w:r w:rsidRPr="007350DD">
        <w:t>completed</w:t>
      </w:r>
      <w:r w:rsidR="001327BC" w:rsidRPr="007350DD">
        <w:t xml:space="preserve"> </w:t>
      </w:r>
      <w:r w:rsidRPr="007350DD">
        <w:t>on</w:t>
      </w:r>
      <w:r w:rsidR="001327BC" w:rsidRPr="007350DD">
        <w:t xml:space="preserve"> </w:t>
      </w:r>
      <w:r w:rsidRPr="007350DD">
        <w:t>4</w:t>
      </w:r>
      <w:r w:rsidR="001327BC" w:rsidRPr="007350DD">
        <w:t xml:space="preserve"> </w:t>
      </w:r>
      <w:r w:rsidRPr="007350DD">
        <w:t>centres</w:t>
      </w:r>
      <w:r w:rsidR="001327BC" w:rsidRPr="007350DD">
        <w:t xml:space="preserve"> </w:t>
      </w:r>
      <w:r w:rsidRPr="007350DD">
        <w:t>to</w:t>
      </w:r>
      <w:r w:rsidR="001327BC" w:rsidRPr="007350DD">
        <w:t xml:space="preserve"> </w:t>
      </w:r>
      <w:r w:rsidRPr="007350DD">
        <w:t>ensure</w:t>
      </w:r>
      <w:r w:rsidR="001327BC" w:rsidRPr="007350DD">
        <w:t xml:space="preserve"> </w:t>
      </w:r>
      <w:r w:rsidRPr="007350DD">
        <w:t>compliance</w:t>
      </w:r>
      <w:r w:rsidR="001327BC" w:rsidRPr="007350DD">
        <w:t xml:space="preserve"> </w:t>
      </w:r>
      <w:r w:rsidRPr="007350DD">
        <w:t>with</w:t>
      </w:r>
      <w:r w:rsidR="001327BC" w:rsidRPr="007350DD">
        <w:t xml:space="preserve"> </w:t>
      </w:r>
      <w:r w:rsidRPr="007350DD">
        <w:t>environmental</w:t>
      </w:r>
      <w:r w:rsidR="001327BC" w:rsidRPr="007350DD">
        <w:t xml:space="preserve"> </w:t>
      </w:r>
      <w:r w:rsidRPr="007350DD">
        <w:t>health</w:t>
      </w:r>
      <w:r w:rsidR="001327BC" w:rsidRPr="007350DD">
        <w:t xml:space="preserve"> </w:t>
      </w:r>
      <w:r w:rsidRPr="007350DD">
        <w:t>standards.</w:t>
      </w:r>
      <w:r w:rsidR="001327BC" w:rsidRPr="007350DD">
        <w:t xml:space="preserve"> </w:t>
      </w:r>
      <w:r w:rsidRPr="007350DD">
        <w:t>During</w:t>
      </w:r>
      <w:r w:rsidR="001327BC" w:rsidRPr="007350DD">
        <w:t xml:space="preserve"> </w:t>
      </w:r>
      <w:r w:rsidRPr="007350DD">
        <w:t>the</w:t>
      </w:r>
      <w:r w:rsidR="001327BC" w:rsidRPr="007350DD">
        <w:t xml:space="preserve"> </w:t>
      </w:r>
      <w:r w:rsidRPr="007350DD">
        <w:t>fiscal</w:t>
      </w:r>
      <w:r w:rsidR="001327BC" w:rsidRPr="007350DD">
        <w:t xml:space="preserve"> </w:t>
      </w:r>
      <w:r w:rsidRPr="007350DD">
        <w:t>year</w:t>
      </w:r>
      <w:r w:rsidR="001327BC" w:rsidRPr="007350DD">
        <w:t xml:space="preserve"> </w:t>
      </w:r>
      <w:r w:rsidRPr="007350DD">
        <w:t>2010</w:t>
      </w:r>
      <w:r w:rsidR="00355C8F" w:rsidRPr="007350DD">
        <w:t>–</w:t>
      </w:r>
      <w:r w:rsidRPr="007350DD">
        <w:t>2011,</w:t>
      </w:r>
      <w:r w:rsidR="001327BC" w:rsidRPr="007350DD">
        <w:t xml:space="preserve"> </w:t>
      </w:r>
      <w:r w:rsidRPr="007350DD">
        <w:t>pre-construction</w:t>
      </w:r>
      <w:r w:rsidR="001327BC" w:rsidRPr="007350DD">
        <w:t xml:space="preserve"> </w:t>
      </w:r>
      <w:r w:rsidRPr="007350DD">
        <w:t>activities</w:t>
      </w:r>
      <w:r w:rsidR="001327BC" w:rsidRPr="007350DD">
        <w:t xml:space="preserve"> </w:t>
      </w:r>
      <w:r w:rsidRPr="007350DD">
        <w:t>commenced</w:t>
      </w:r>
      <w:r w:rsidR="001327BC" w:rsidRPr="007350DD">
        <w:t xml:space="preserve"> </w:t>
      </w:r>
      <w:r w:rsidRPr="007350DD">
        <w:t>on</w:t>
      </w:r>
      <w:r w:rsidR="001327BC" w:rsidRPr="007350DD">
        <w:t xml:space="preserve"> </w:t>
      </w:r>
      <w:r w:rsidRPr="007350DD">
        <w:t>a</w:t>
      </w:r>
      <w:r w:rsidR="001327BC" w:rsidRPr="007350DD">
        <w:t xml:space="preserve"> </w:t>
      </w:r>
      <w:r w:rsidRPr="007350DD">
        <w:t>new,</w:t>
      </w:r>
      <w:r w:rsidR="001327BC" w:rsidRPr="007350DD">
        <w:t xml:space="preserve"> </w:t>
      </w:r>
      <w:r w:rsidRPr="007350DD">
        <w:t>ultra-modern,</w:t>
      </w:r>
      <w:r w:rsidR="001327BC" w:rsidRPr="007350DD">
        <w:t xml:space="preserve"> </w:t>
      </w:r>
      <w:r w:rsidRPr="007350DD">
        <w:t>state-of-the-art,</w:t>
      </w:r>
      <w:r w:rsidR="001327BC" w:rsidRPr="007350DD">
        <w:t xml:space="preserve"> </w:t>
      </w:r>
      <w:r w:rsidRPr="007350DD">
        <w:t>School</w:t>
      </w:r>
      <w:r w:rsidR="001327BC" w:rsidRPr="007350DD">
        <w:t xml:space="preserve"> </w:t>
      </w:r>
      <w:r w:rsidRPr="007350DD">
        <w:t>Meals</w:t>
      </w:r>
      <w:r w:rsidR="001327BC" w:rsidRPr="007350DD">
        <w:t xml:space="preserve"> </w:t>
      </w:r>
      <w:r w:rsidRPr="007350DD">
        <w:t>Centre.</w:t>
      </w:r>
      <w:r w:rsidR="001327BC" w:rsidRPr="007350DD">
        <w:t xml:space="preserve"> </w:t>
      </w:r>
      <w:r w:rsidRPr="007350DD">
        <w:t>The</w:t>
      </w:r>
      <w:r w:rsidR="001327BC" w:rsidRPr="007350DD">
        <w:t xml:space="preserve"> </w:t>
      </w:r>
      <w:r w:rsidRPr="007350DD">
        <w:t>proposed</w:t>
      </w:r>
      <w:r w:rsidR="001327BC" w:rsidRPr="007350DD">
        <w:t xml:space="preserve"> </w:t>
      </w:r>
      <w:r w:rsidRPr="007350DD">
        <w:t>centre,</w:t>
      </w:r>
      <w:r w:rsidR="001327BC" w:rsidRPr="007350DD">
        <w:t xml:space="preserve"> </w:t>
      </w:r>
      <w:r w:rsidRPr="007350DD">
        <w:t>which</w:t>
      </w:r>
      <w:r w:rsidR="001327BC" w:rsidRPr="007350DD">
        <w:t xml:space="preserve"> </w:t>
      </w:r>
      <w:r w:rsidRPr="007350DD">
        <w:t>will</w:t>
      </w:r>
      <w:r w:rsidR="001327BC" w:rsidRPr="007350DD">
        <w:t xml:space="preserve"> </w:t>
      </w:r>
      <w:r w:rsidRPr="007350DD">
        <w:t>occupy</w:t>
      </w:r>
      <w:r w:rsidR="001327BC" w:rsidRPr="007350DD">
        <w:t xml:space="preserve"> </w:t>
      </w:r>
      <w:r w:rsidRPr="007350DD">
        <w:t>an</w:t>
      </w:r>
      <w:r w:rsidR="001327BC" w:rsidRPr="007350DD">
        <w:t xml:space="preserve"> </w:t>
      </w:r>
      <w:r w:rsidRPr="007350DD">
        <w:t>area</w:t>
      </w:r>
      <w:r w:rsidR="001327BC" w:rsidRPr="007350DD">
        <w:t xml:space="preserve"> </w:t>
      </w:r>
      <w:r w:rsidRPr="007350DD">
        <w:t>of</w:t>
      </w:r>
      <w:r w:rsidR="001327BC" w:rsidRPr="007350DD">
        <w:t xml:space="preserve"> </w:t>
      </w:r>
      <w:r w:rsidRPr="007350DD">
        <w:t>30,000</w:t>
      </w:r>
      <w:r w:rsidR="001327BC" w:rsidRPr="007350DD">
        <w:t xml:space="preserve"> </w:t>
      </w:r>
      <w:r w:rsidR="00005CCC" w:rsidRPr="007350DD">
        <w:t>sq.</w:t>
      </w:r>
      <w:r w:rsidR="001327BC" w:rsidRPr="007350DD">
        <w:t xml:space="preserve"> </w:t>
      </w:r>
      <w:r w:rsidR="00005CCC" w:rsidRPr="007350DD">
        <w:t>ft.</w:t>
      </w:r>
      <w:r w:rsidRPr="007350DD">
        <w:t>,</w:t>
      </w:r>
      <w:r w:rsidR="001327BC" w:rsidRPr="007350DD">
        <w:t xml:space="preserve"> </w:t>
      </w:r>
      <w:r w:rsidRPr="007350DD">
        <w:t>has</w:t>
      </w:r>
      <w:r w:rsidR="001327BC" w:rsidRPr="007350DD">
        <w:t xml:space="preserve"> </w:t>
      </w:r>
      <w:r w:rsidRPr="007350DD">
        <w:t>been</w:t>
      </w:r>
      <w:r w:rsidR="001327BC" w:rsidRPr="007350DD">
        <w:t xml:space="preserve"> </w:t>
      </w:r>
      <w:r w:rsidRPr="007350DD">
        <w:t>designed</w:t>
      </w:r>
      <w:r w:rsidR="001327BC" w:rsidRPr="007350DD">
        <w:t xml:space="preserve"> </w:t>
      </w:r>
      <w:r w:rsidRPr="007350DD">
        <w:t>as</w:t>
      </w:r>
      <w:r w:rsidR="001327BC" w:rsidRPr="007350DD">
        <w:t xml:space="preserve"> </w:t>
      </w:r>
      <w:r w:rsidRPr="007350DD">
        <w:t>a</w:t>
      </w:r>
      <w:r w:rsidR="001327BC" w:rsidRPr="007350DD">
        <w:t xml:space="preserve"> </w:t>
      </w:r>
      <w:r w:rsidR="00EA19E5" w:rsidRPr="007350DD">
        <w:t>“</w:t>
      </w:r>
      <w:r w:rsidRPr="007350DD">
        <w:t>green</w:t>
      </w:r>
      <w:r w:rsidR="001327BC" w:rsidRPr="007350DD">
        <w:t xml:space="preserve"> </w:t>
      </w:r>
      <w:r w:rsidRPr="007350DD">
        <w:t>building</w:t>
      </w:r>
      <w:r w:rsidR="00EA19E5" w:rsidRPr="007350DD">
        <w:t>”</w:t>
      </w:r>
      <w:r w:rsidRPr="007350DD">
        <w:t>.</w:t>
      </w:r>
      <w:r w:rsidR="006461CD" w:rsidRPr="007350DD">
        <w:t xml:space="preserve"> </w:t>
      </w:r>
      <w:r w:rsidRPr="007350DD">
        <w:t>It</w:t>
      </w:r>
      <w:r w:rsidR="001327BC" w:rsidRPr="007350DD">
        <w:t xml:space="preserve"> </w:t>
      </w:r>
      <w:r w:rsidRPr="007350DD">
        <w:t>is</w:t>
      </w:r>
      <w:r w:rsidR="001327BC" w:rsidRPr="007350DD">
        <w:t xml:space="preserve"> </w:t>
      </w:r>
      <w:r w:rsidRPr="007350DD">
        <w:t>envisaged</w:t>
      </w:r>
      <w:r w:rsidR="001327BC" w:rsidRPr="007350DD">
        <w:t xml:space="preserve"> </w:t>
      </w:r>
      <w:r w:rsidRPr="007350DD">
        <w:t>that</w:t>
      </w:r>
      <w:r w:rsidR="001327BC" w:rsidRPr="007350DD">
        <w:t xml:space="preserve"> </w:t>
      </w:r>
      <w:r w:rsidRPr="007350DD">
        <w:t>the</w:t>
      </w:r>
      <w:r w:rsidR="001327BC" w:rsidRPr="007350DD">
        <w:t xml:space="preserve"> </w:t>
      </w:r>
      <w:r w:rsidRPr="007350DD">
        <w:t>new</w:t>
      </w:r>
      <w:r w:rsidR="001327BC" w:rsidRPr="007350DD">
        <w:t xml:space="preserve"> </w:t>
      </w:r>
      <w:r w:rsidRPr="007350DD">
        <w:t>centre</w:t>
      </w:r>
      <w:r w:rsidR="001327BC" w:rsidRPr="007350DD">
        <w:t xml:space="preserve"> </w:t>
      </w:r>
      <w:r w:rsidRPr="007350DD">
        <w:t>will</w:t>
      </w:r>
      <w:r w:rsidR="001327BC" w:rsidRPr="007350DD">
        <w:t xml:space="preserve"> </w:t>
      </w:r>
      <w:r w:rsidRPr="007350DD">
        <w:t>allow</w:t>
      </w:r>
      <w:r w:rsidR="001327BC" w:rsidRPr="007350DD">
        <w:t xml:space="preserve"> </w:t>
      </w:r>
      <w:r w:rsidRPr="007350DD">
        <w:t>for</w:t>
      </w:r>
      <w:r w:rsidR="001327BC" w:rsidRPr="007350DD">
        <w:t xml:space="preserve"> </w:t>
      </w:r>
      <w:r w:rsidRPr="007350DD">
        <w:t>the</w:t>
      </w:r>
      <w:r w:rsidR="001327BC" w:rsidRPr="007350DD">
        <w:t xml:space="preserve"> </w:t>
      </w:r>
      <w:r w:rsidRPr="007350DD">
        <w:t>following:</w:t>
      </w:r>
    </w:p>
    <w:p w:rsidR="006564B6" w:rsidRPr="007350DD" w:rsidRDefault="006564B6" w:rsidP="00C81928">
      <w:pPr>
        <w:pStyle w:val="SingleTxtG"/>
        <w:ind w:left="1701"/>
      </w:pPr>
      <w:r w:rsidRPr="007350DD">
        <w:lastRenderedPageBreak/>
        <w:t>1.</w:t>
      </w:r>
      <w:r w:rsidRPr="007350DD">
        <w:tab/>
        <w:t>Office</w:t>
      </w:r>
      <w:r w:rsidR="001327BC" w:rsidRPr="007350DD">
        <w:t xml:space="preserve"> </w:t>
      </w:r>
      <w:r w:rsidRPr="007350DD">
        <w:t>accommodation/facilities</w:t>
      </w:r>
      <w:r w:rsidR="001327BC" w:rsidRPr="007350DD">
        <w:t xml:space="preserve"> </w:t>
      </w:r>
      <w:r w:rsidRPr="007350DD">
        <w:t>for</w:t>
      </w:r>
      <w:r w:rsidR="001327BC" w:rsidRPr="007350DD">
        <w:t xml:space="preserve"> </w:t>
      </w:r>
      <w:r w:rsidRPr="007350DD">
        <w:t>supervisors</w:t>
      </w:r>
      <w:r w:rsidR="001327BC" w:rsidRPr="007350DD">
        <w:t xml:space="preserve"> </w:t>
      </w:r>
      <w:r w:rsidRPr="007350DD">
        <w:t>and</w:t>
      </w:r>
      <w:r w:rsidR="001327BC" w:rsidRPr="007350DD">
        <w:t xml:space="preserve"> </w:t>
      </w:r>
      <w:r w:rsidRPr="007350DD">
        <w:t>general</w:t>
      </w:r>
      <w:r w:rsidR="001327BC" w:rsidRPr="007350DD">
        <w:t xml:space="preserve"> </w:t>
      </w:r>
      <w:r w:rsidRPr="007350DD">
        <w:t>staff</w:t>
      </w:r>
      <w:r w:rsidR="00C81928" w:rsidRPr="007350DD">
        <w:t>;</w:t>
      </w:r>
    </w:p>
    <w:p w:rsidR="006564B6" w:rsidRPr="007350DD" w:rsidRDefault="006564B6" w:rsidP="00C81928">
      <w:pPr>
        <w:pStyle w:val="SingleTxtG"/>
        <w:ind w:left="1701"/>
      </w:pPr>
      <w:r w:rsidRPr="007350DD">
        <w:t>2.</w:t>
      </w:r>
      <w:r w:rsidRPr="007350DD">
        <w:tab/>
        <w:t>Defined</w:t>
      </w:r>
      <w:r w:rsidR="001327BC" w:rsidRPr="007350DD">
        <w:t xml:space="preserve"> </w:t>
      </w:r>
      <w:r w:rsidRPr="007350DD">
        <w:t>areas</w:t>
      </w:r>
      <w:r w:rsidR="001327BC" w:rsidRPr="007350DD">
        <w:t xml:space="preserve"> </w:t>
      </w:r>
      <w:r w:rsidRPr="007350DD">
        <w:t>for</w:t>
      </w:r>
      <w:r w:rsidR="001327BC" w:rsidRPr="007350DD">
        <w:t xml:space="preserve"> </w:t>
      </w:r>
      <w:r w:rsidRPr="007350DD">
        <w:t>the</w:t>
      </w:r>
      <w:r w:rsidR="001327BC" w:rsidRPr="007350DD">
        <w:t xml:space="preserve"> </w:t>
      </w:r>
      <w:r w:rsidRPr="007350DD">
        <w:t>preparation</w:t>
      </w:r>
      <w:r w:rsidR="001327BC" w:rsidRPr="007350DD">
        <w:t xml:space="preserve"> </w:t>
      </w:r>
      <w:r w:rsidRPr="007350DD">
        <w:t>of</w:t>
      </w:r>
      <w:r w:rsidR="001327BC" w:rsidRPr="007350DD">
        <w:t xml:space="preserve"> </w:t>
      </w:r>
      <w:r w:rsidRPr="007350DD">
        <w:t>meals</w:t>
      </w:r>
      <w:r w:rsidR="00C81928" w:rsidRPr="007350DD">
        <w:t>;</w:t>
      </w:r>
    </w:p>
    <w:p w:rsidR="006564B6" w:rsidRPr="007350DD" w:rsidRDefault="006564B6" w:rsidP="00C81928">
      <w:pPr>
        <w:pStyle w:val="SingleTxtG"/>
        <w:ind w:left="1701"/>
      </w:pPr>
      <w:r w:rsidRPr="007350DD">
        <w:t>3.</w:t>
      </w:r>
      <w:r w:rsidRPr="007350DD">
        <w:tab/>
        <w:t>Adequate</w:t>
      </w:r>
      <w:r w:rsidR="001327BC" w:rsidRPr="007350DD">
        <w:t xml:space="preserve"> </w:t>
      </w:r>
      <w:r w:rsidRPr="007350DD">
        <w:t>storage</w:t>
      </w:r>
      <w:r w:rsidR="001327BC" w:rsidRPr="007350DD">
        <w:t xml:space="preserve"> </w:t>
      </w:r>
      <w:r w:rsidRPr="007350DD">
        <w:t>facilities</w:t>
      </w:r>
      <w:r w:rsidR="001327BC" w:rsidRPr="007350DD">
        <w:t xml:space="preserve"> </w:t>
      </w:r>
      <w:r w:rsidRPr="007350DD">
        <w:t>for</w:t>
      </w:r>
      <w:r w:rsidR="001327BC" w:rsidRPr="007350DD">
        <w:t xml:space="preserve"> </w:t>
      </w:r>
      <w:r w:rsidRPr="007350DD">
        <w:t>stock</w:t>
      </w:r>
      <w:r w:rsidR="00C81928" w:rsidRPr="007350DD">
        <w:t>;</w:t>
      </w:r>
      <w:r w:rsidR="001327BC" w:rsidRPr="007350DD">
        <w:t xml:space="preserve"> </w:t>
      </w:r>
    </w:p>
    <w:p w:rsidR="006564B6" w:rsidRPr="007350DD" w:rsidRDefault="006564B6" w:rsidP="00C81928">
      <w:pPr>
        <w:pStyle w:val="SingleTxtG"/>
        <w:ind w:left="1701"/>
      </w:pPr>
      <w:r w:rsidRPr="007350DD">
        <w:t>4.</w:t>
      </w:r>
      <w:r w:rsidRPr="007350DD">
        <w:tab/>
        <w:t>Adequate</w:t>
      </w:r>
      <w:r w:rsidR="001327BC" w:rsidRPr="007350DD">
        <w:t xml:space="preserve"> </w:t>
      </w:r>
      <w:r w:rsidRPr="007350DD">
        <w:t>loading</w:t>
      </w:r>
      <w:r w:rsidR="001327BC" w:rsidRPr="007350DD">
        <w:t xml:space="preserve"> </w:t>
      </w:r>
      <w:r w:rsidRPr="007350DD">
        <w:t>and</w:t>
      </w:r>
      <w:r w:rsidR="001327BC" w:rsidRPr="007350DD">
        <w:t xml:space="preserve"> </w:t>
      </w:r>
      <w:r w:rsidRPr="007350DD">
        <w:t>delivery</w:t>
      </w:r>
      <w:r w:rsidR="001327BC" w:rsidRPr="007350DD">
        <w:t xml:space="preserve"> </w:t>
      </w:r>
      <w:r w:rsidRPr="007350DD">
        <w:t>bays</w:t>
      </w:r>
      <w:r w:rsidR="00C81928" w:rsidRPr="007350DD">
        <w:t>.</w:t>
      </w:r>
    </w:p>
    <w:p w:rsidR="006564B6" w:rsidRPr="007350DD" w:rsidRDefault="006564B6" w:rsidP="009E22FF">
      <w:pPr>
        <w:pStyle w:val="SingleTxtG"/>
      </w:pPr>
      <w:r w:rsidRPr="007350DD">
        <w:t>181.</w:t>
      </w:r>
      <w:r w:rsidRPr="007350DD">
        <w:tab/>
        <w:t>It</w:t>
      </w:r>
      <w:r w:rsidR="001327BC" w:rsidRPr="007350DD">
        <w:t xml:space="preserve"> </w:t>
      </w:r>
      <w:r w:rsidRPr="007350DD">
        <w:t>will</w:t>
      </w:r>
      <w:r w:rsidR="001327BC" w:rsidRPr="007350DD">
        <w:t xml:space="preserve"> </w:t>
      </w:r>
      <w:r w:rsidRPr="007350DD">
        <w:t>be</w:t>
      </w:r>
      <w:r w:rsidR="001327BC" w:rsidRPr="007350DD">
        <w:t xml:space="preserve"> </w:t>
      </w:r>
      <w:r w:rsidRPr="007350DD">
        <w:t>operated</w:t>
      </w:r>
      <w:r w:rsidR="001327BC" w:rsidRPr="007350DD">
        <w:t xml:space="preserve"> </w:t>
      </w:r>
      <w:r w:rsidRPr="007350DD">
        <w:t>in</w:t>
      </w:r>
      <w:r w:rsidR="001327BC" w:rsidRPr="007350DD">
        <w:t xml:space="preserve"> </w:t>
      </w:r>
      <w:r w:rsidRPr="007350DD">
        <w:t>accordance</w:t>
      </w:r>
      <w:r w:rsidR="001327BC" w:rsidRPr="007350DD">
        <w:t xml:space="preserve"> </w:t>
      </w:r>
      <w:r w:rsidRPr="007350DD">
        <w:t>with</w:t>
      </w:r>
      <w:r w:rsidR="001327BC" w:rsidRPr="007350DD">
        <w:t xml:space="preserve"> </w:t>
      </w:r>
      <w:r w:rsidRPr="007350DD">
        <w:t>the</w:t>
      </w:r>
      <w:r w:rsidR="001327BC" w:rsidRPr="007350DD">
        <w:t xml:space="preserve"> </w:t>
      </w:r>
      <w:r w:rsidRPr="007350DD">
        <w:t>internationally</w:t>
      </w:r>
      <w:r w:rsidR="001327BC" w:rsidRPr="007350DD">
        <w:t xml:space="preserve"> </w:t>
      </w:r>
      <w:r w:rsidRPr="007350DD">
        <w:t>recognized</w:t>
      </w:r>
      <w:r w:rsidR="001327BC" w:rsidRPr="007350DD">
        <w:t xml:space="preserve"> </w:t>
      </w:r>
      <w:r w:rsidRPr="007350DD">
        <w:t>HACCP</w:t>
      </w:r>
      <w:r w:rsidR="001327BC" w:rsidRPr="007350DD">
        <w:t xml:space="preserve"> </w:t>
      </w:r>
      <w:r w:rsidRPr="007350DD">
        <w:t>(Hazard</w:t>
      </w:r>
      <w:r w:rsidR="001327BC" w:rsidRPr="007350DD">
        <w:t xml:space="preserve"> </w:t>
      </w:r>
      <w:r w:rsidRPr="007350DD">
        <w:t>Analysis,</w:t>
      </w:r>
      <w:r w:rsidR="001327BC" w:rsidRPr="007350DD">
        <w:t xml:space="preserve"> </w:t>
      </w:r>
      <w:r w:rsidRPr="007350DD">
        <w:t>and</w:t>
      </w:r>
      <w:r w:rsidR="001327BC" w:rsidRPr="007350DD">
        <w:t xml:space="preserve"> </w:t>
      </w:r>
      <w:r w:rsidRPr="007350DD">
        <w:t>Critical</w:t>
      </w:r>
      <w:r w:rsidR="001327BC" w:rsidRPr="007350DD">
        <w:t xml:space="preserve"> </w:t>
      </w:r>
      <w:r w:rsidRPr="007350DD">
        <w:t>Control</w:t>
      </w:r>
      <w:r w:rsidR="001327BC" w:rsidRPr="007350DD">
        <w:t xml:space="preserve"> </w:t>
      </w:r>
      <w:r w:rsidRPr="007350DD">
        <w:t>Points)</w:t>
      </w:r>
      <w:r w:rsidR="001327BC" w:rsidRPr="007350DD">
        <w:t xml:space="preserve"> </w:t>
      </w:r>
      <w:r w:rsidRPr="007350DD">
        <w:t>principles</w:t>
      </w:r>
      <w:r w:rsidR="001327BC" w:rsidRPr="007350DD">
        <w:t xml:space="preserve"> </w:t>
      </w:r>
      <w:r w:rsidRPr="007350DD">
        <w:t>and</w:t>
      </w:r>
      <w:r w:rsidR="001327BC" w:rsidRPr="007350DD">
        <w:t xml:space="preserve"> </w:t>
      </w:r>
      <w:r w:rsidRPr="007350DD">
        <w:t>standards.</w:t>
      </w:r>
      <w:r w:rsidR="001327BC" w:rsidRPr="007350DD">
        <w:t xml:space="preserve"> </w:t>
      </w:r>
      <w:r w:rsidRPr="007350DD">
        <w:t>Natural</w:t>
      </w:r>
      <w:r w:rsidR="001327BC" w:rsidRPr="007350DD">
        <w:t xml:space="preserve"> </w:t>
      </w:r>
      <w:r w:rsidRPr="007350DD">
        <w:t>gas</w:t>
      </w:r>
      <w:r w:rsidR="001327BC" w:rsidRPr="007350DD">
        <w:t xml:space="preserve"> </w:t>
      </w:r>
      <w:r w:rsidRPr="007350DD">
        <w:t>will</w:t>
      </w:r>
      <w:r w:rsidR="001327BC" w:rsidRPr="007350DD">
        <w:t xml:space="preserve"> </w:t>
      </w:r>
      <w:r w:rsidRPr="007350DD">
        <w:t>be</w:t>
      </w:r>
      <w:r w:rsidR="001327BC" w:rsidRPr="007350DD">
        <w:t xml:space="preserve"> </w:t>
      </w:r>
      <w:r w:rsidRPr="007350DD">
        <w:t>the</w:t>
      </w:r>
      <w:r w:rsidR="001327BC" w:rsidRPr="007350DD">
        <w:t xml:space="preserve"> </w:t>
      </w:r>
      <w:r w:rsidRPr="007350DD">
        <w:t>fuel</w:t>
      </w:r>
      <w:r w:rsidR="001327BC" w:rsidRPr="007350DD">
        <w:t xml:space="preserve"> </w:t>
      </w:r>
      <w:r w:rsidRPr="007350DD">
        <w:t>of</w:t>
      </w:r>
      <w:r w:rsidR="001327BC" w:rsidRPr="007350DD">
        <w:t xml:space="preserve"> </w:t>
      </w:r>
      <w:r w:rsidRPr="007350DD">
        <w:t>choice.</w:t>
      </w:r>
      <w:r w:rsidR="001327BC" w:rsidRPr="007350DD">
        <w:t xml:space="preserve"> </w:t>
      </w:r>
      <w:r w:rsidRPr="007350DD">
        <w:t>The</w:t>
      </w:r>
      <w:r w:rsidR="001327BC" w:rsidRPr="007350DD">
        <w:t xml:space="preserve"> </w:t>
      </w:r>
      <w:r w:rsidRPr="007350DD">
        <w:t>basic</w:t>
      </w:r>
      <w:r w:rsidR="001327BC" w:rsidRPr="007350DD">
        <w:t xml:space="preserve"> </w:t>
      </w:r>
      <w:r w:rsidRPr="007350DD">
        <w:t>production</w:t>
      </w:r>
      <w:r w:rsidR="001327BC" w:rsidRPr="007350DD">
        <w:t xml:space="preserve"> </w:t>
      </w:r>
      <w:r w:rsidRPr="007350DD">
        <w:t>capacity</w:t>
      </w:r>
      <w:r w:rsidR="001327BC" w:rsidRPr="007350DD">
        <w:t xml:space="preserve"> </w:t>
      </w:r>
      <w:r w:rsidRPr="007350DD">
        <w:t>of</w:t>
      </w:r>
      <w:r w:rsidR="001327BC" w:rsidRPr="007350DD">
        <w:t xml:space="preserve"> </w:t>
      </w:r>
      <w:r w:rsidRPr="007350DD">
        <w:t>the</w:t>
      </w:r>
      <w:r w:rsidR="001327BC" w:rsidRPr="007350DD">
        <w:t xml:space="preserve"> </w:t>
      </w:r>
      <w:r w:rsidRPr="007350DD">
        <w:t>Centre</w:t>
      </w:r>
      <w:r w:rsidR="001327BC" w:rsidRPr="007350DD">
        <w:t xml:space="preserve"> </w:t>
      </w:r>
      <w:r w:rsidRPr="007350DD">
        <w:t>will</w:t>
      </w:r>
      <w:r w:rsidR="001327BC" w:rsidRPr="007350DD">
        <w:t xml:space="preserve"> </w:t>
      </w:r>
      <w:r w:rsidRPr="007350DD">
        <w:t>be</w:t>
      </w:r>
      <w:r w:rsidR="001327BC" w:rsidRPr="007350DD">
        <w:t xml:space="preserve"> </w:t>
      </w:r>
      <w:r w:rsidRPr="007350DD">
        <w:t>12,000</w:t>
      </w:r>
      <w:r w:rsidR="001327BC" w:rsidRPr="007350DD">
        <w:t xml:space="preserve"> </w:t>
      </w:r>
      <w:r w:rsidRPr="007350DD">
        <w:t>meals</w:t>
      </w:r>
      <w:r w:rsidR="001327BC" w:rsidRPr="007350DD">
        <w:t xml:space="preserve"> </w:t>
      </w:r>
      <w:r w:rsidRPr="007350DD">
        <w:t>with</w:t>
      </w:r>
      <w:r w:rsidR="001327BC" w:rsidRPr="007350DD">
        <w:t xml:space="preserve"> </w:t>
      </w:r>
      <w:r w:rsidRPr="007350DD">
        <w:t>an</w:t>
      </w:r>
      <w:r w:rsidR="001327BC" w:rsidRPr="007350DD">
        <w:t xml:space="preserve"> </w:t>
      </w:r>
      <w:r w:rsidRPr="007350DD">
        <w:t>upper</w:t>
      </w:r>
      <w:r w:rsidR="001327BC" w:rsidRPr="007350DD">
        <w:t xml:space="preserve"> </w:t>
      </w:r>
      <w:r w:rsidRPr="007350DD">
        <w:t>limit</w:t>
      </w:r>
      <w:r w:rsidR="001327BC" w:rsidRPr="007350DD">
        <w:t xml:space="preserve"> </w:t>
      </w:r>
      <w:r w:rsidRPr="007350DD">
        <w:t>of</w:t>
      </w:r>
      <w:r w:rsidR="001327BC" w:rsidRPr="007350DD">
        <w:t xml:space="preserve"> </w:t>
      </w:r>
      <w:r w:rsidRPr="007350DD">
        <w:t>15,000</w:t>
      </w:r>
      <w:r w:rsidR="001327BC" w:rsidRPr="007350DD">
        <w:t xml:space="preserve"> </w:t>
      </w:r>
      <w:r w:rsidRPr="007350DD">
        <w:t>prepared</w:t>
      </w:r>
      <w:r w:rsidR="001327BC" w:rsidRPr="007350DD">
        <w:t xml:space="preserve"> </w:t>
      </w:r>
      <w:r w:rsidRPr="007350DD">
        <w:t>using</w:t>
      </w:r>
      <w:r w:rsidR="001327BC" w:rsidRPr="007350DD">
        <w:t xml:space="preserve"> </w:t>
      </w:r>
      <w:r w:rsidRPr="007350DD">
        <w:t>the</w:t>
      </w:r>
      <w:r w:rsidR="001327BC" w:rsidRPr="007350DD">
        <w:t xml:space="preserve"> </w:t>
      </w:r>
      <w:r w:rsidRPr="007350DD">
        <w:t>chill/serve</w:t>
      </w:r>
      <w:r w:rsidR="001327BC" w:rsidRPr="007350DD">
        <w:t xml:space="preserve"> </w:t>
      </w:r>
      <w:r w:rsidRPr="007350DD">
        <w:t>process.</w:t>
      </w:r>
      <w:r w:rsidR="006461CD" w:rsidRPr="007350DD">
        <w:t xml:space="preserve"> </w:t>
      </w:r>
      <w:r w:rsidRPr="007350DD">
        <w:t>It</w:t>
      </w:r>
      <w:r w:rsidR="001327BC" w:rsidRPr="007350DD">
        <w:t xml:space="preserve"> </w:t>
      </w:r>
      <w:r w:rsidRPr="007350DD">
        <w:t>is</w:t>
      </w:r>
      <w:r w:rsidR="001327BC" w:rsidRPr="007350DD">
        <w:t xml:space="preserve"> </w:t>
      </w:r>
      <w:r w:rsidRPr="007350DD">
        <w:t>intended</w:t>
      </w:r>
      <w:r w:rsidR="001327BC" w:rsidRPr="007350DD">
        <w:t xml:space="preserve"> </w:t>
      </w:r>
      <w:r w:rsidRPr="007350DD">
        <w:t>that</w:t>
      </w:r>
      <w:r w:rsidR="001327BC" w:rsidRPr="007350DD">
        <w:t xml:space="preserve"> </w:t>
      </w:r>
      <w:r w:rsidRPr="007350DD">
        <w:t>the</w:t>
      </w:r>
      <w:r w:rsidR="001327BC" w:rsidRPr="007350DD">
        <w:t xml:space="preserve"> </w:t>
      </w:r>
      <w:r w:rsidRPr="007350DD">
        <w:t>Centre</w:t>
      </w:r>
      <w:r w:rsidR="001327BC" w:rsidRPr="007350DD">
        <w:t xml:space="preserve"> </w:t>
      </w:r>
      <w:r w:rsidRPr="007350DD">
        <w:t>will</w:t>
      </w:r>
      <w:r w:rsidR="001327BC" w:rsidRPr="007350DD">
        <w:t xml:space="preserve"> </w:t>
      </w:r>
      <w:r w:rsidRPr="007350DD">
        <w:t>be</w:t>
      </w:r>
      <w:r w:rsidR="001327BC" w:rsidRPr="007350DD">
        <w:t xml:space="preserve"> </w:t>
      </w:r>
      <w:r w:rsidRPr="007350DD">
        <w:t>able</w:t>
      </w:r>
      <w:r w:rsidR="001327BC" w:rsidRPr="007350DD">
        <w:t xml:space="preserve"> </w:t>
      </w:r>
      <w:r w:rsidRPr="007350DD">
        <w:t>to</w:t>
      </w:r>
      <w:r w:rsidR="001327BC" w:rsidRPr="007350DD">
        <w:t xml:space="preserve"> </w:t>
      </w:r>
      <w:r w:rsidRPr="007350DD">
        <w:t>respond</w:t>
      </w:r>
      <w:r w:rsidR="001327BC" w:rsidRPr="007350DD">
        <w:t xml:space="preserve"> </w:t>
      </w:r>
      <w:r w:rsidRPr="007350DD">
        <w:t>to</w:t>
      </w:r>
      <w:r w:rsidR="001327BC" w:rsidRPr="007350DD">
        <w:t xml:space="preserve"> </w:t>
      </w:r>
      <w:r w:rsidRPr="007350DD">
        <w:t>requirements</w:t>
      </w:r>
      <w:r w:rsidR="001327BC" w:rsidRPr="007350DD">
        <w:t xml:space="preserve"> </w:t>
      </w:r>
      <w:r w:rsidRPr="007350DD">
        <w:t>in</w:t>
      </w:r>
      <w:r w:rsidR="001327BC" w:rsidRPr="007350DD">
        <w:t xml:space="preserve"> </w:t>
      </w:r>
      <w:r w:rsidRPr="007350DD">
        <w:t>the</w:t>
      </w:r>
      <w:r w:rsidR="001327BC" w:rsidRPr="007350DD">
        <w:t xml:space="preserve"> </w:t>
      </w:r>
      <w:r w:rsidRPr="007350DD">
        <w:t>event</w:t>
      </w:r>
      <w:r w:rsidR="001327BC" w:rsidRPr="007350DD">
        <w:t xml:space="preserve"> </w:t>
      </w:r>
      <w:r w:rsidRPr="007350DD">
        <w:t>of</w:t>
      </w:r>
      <w:r w:rsidR="001327BC" w:rsidRPr="007350DD">
        <w:t xml:space="preserve"> </w:t>
      </w:r>
      <w:r w:rsidRPr="007350DD">
        <w:t>a</w:t>
      </w:r>
      <w:r w:rsidR="001327BC" w:rsidRPr="007350DD">
        <w:t xml:space="preserve"> </w:t>
      </w:r>
      <w:r w:rsidRPr="007350DD">
        <w:t>National</w:t>
      </w:r>
      <w:r w:rsidR="001327BC" w:rsidRPr="007350DD">
        <w:t xml:space="preserve"> </w:t>
      </w:r>
      <w:r w:rsidRPr="007350DD">
        <w:t>Emergency</w:t>
      </w:r>
      <w:r w:rsidR="001327BC" w:rsidRPr="007350DD">
        <w:t xml:space="preserve"> </w:t>
      </w:r>
      <w:r w:rsidRPr="007350DD">
        <w:t>and</w:t>
      </w:r>
      <w:r w:rsidR="001327BC" w:rsidRPr="007350DD">
        <w:t xml:space="preserve"> </w:t>
      </w:r>
      <w:r w:rsidRPr="007350DD">
        <w:t>will</w:t>
      </w:r>
      <w:r w:rsidR="001327BC" w:rsidRPr="007350DD">
        <w:t xml:space="preserve"> </w:t>
      </w:r>
      <w:r w:rsidRPr="007350DD">
        <w:t>have</w:t>
      </w:r>
      <w:r w:rsidR="001327BC" w:rsidRPr="007350DD">
        <w:t xml:space="preserve"> </w:t>
      </w:r>
      <w:r w:rsidRPr="007350DD">
        <w:t>storage</w:t>
      </w:r>
      <w:r w:rsidR="001327BC" w:rsidRPr="007350DD">
        <w:t xml:space="preserve"> </w:t>
      </w:r>
      <w:r w:rsidRPr="007350DD">
        <w:t>capability</w:t>
      </w:r>
      <w:r w:rsidR="001327BC" w:rsidRPr="007350DD">
        <w:t xml:space="preserve"> </w:t>
      </w:r>
      <w:r w:rsidRPr="007350DD">
        <w:t>for</w:t>
      </w:r>
      <w:r w:rsidR="001327BC" w:rsidRPr="007350DD">
        <w:t xml:space="preserve"> </w:t>
      </w:r>
      <w:r w:rsidRPr="007350DD">
        <w:t>water,</w:t>
      </w:r>
      <w:r w:rsidR="001327BC" w:rsidRPr="007350DD">
        <w:t xml:space="preserve"> </w:t>
      </w:r>
      <w:r w:rsidRPr="007350DD">
        <w:t>fuel</w:t>
      </w:r>
      <w:r w:rsidR="001327BC" w:rsidRPr="007350DD">
        <w:t xml:space="preserve"> </w:t>
      </w:r>
      <w:r w:rsidRPr="007350DD">
        <w:t>and</w:t>
      </w:r>
      <w:r w:rsidR="001327BC" w:rsidRPr="007350DD">
        <w:t xml:space="preserve"> </w:t>
      </w:r>
      <w:r w:rsidRPr="007350DD">
        <w:t>supplies</w:t>
      </w:r>
      <w:r w:rsidR="001327BC" w:rsidRPr="007350DD">
        <w:t xml:space="preserve"> </w:t>
      </w:r>
      <w:r w:rsidRPr="007350DD">
        <w:t>for</w:t>
      </w:r>
      <w:r w:rsidR="001327BC" w:rsidRPr="007350DD">
        <w:t xml:space="preserve"> </w:t>
      </w:r>
      <w:r w:rsidRPr="007350DD">
        <w:t>three</w:t>
      </w:r>
      <w:r w:rsidR="001327BC" w:rsidRPr="007350DD">
        <w:t xml:space="preserve"> </w:t>
      </w:r>
      <w:r w:rsidRPr="007350DD">
        <w:t>days.</w:t>
      </w:r>
      <w:r w:rsidR="001327BC" w:rsidRPr="007350DD">
        <w:t xml:space="preserve"> </w:t>
      </w:r>
    </w:p>
    <w:p w:rsidR="006564B6" w:rsidRPr="007350DD" w:rsidRDefault="00C81928" w:rsidP="00E94783">
      <w:pPr>
        <w:pStyle w:val="H23G"/>
      </w:pPr>
      <w:r w:rsidRPr="007350DD">
        <w:tab/>
      </w:r>
      <w:r w:rsidR="00D439A0" w:rsidRPr="007350DD">
        <w:t>3.</w:t>
      </w:r>
      <w:r w:rsidRPr="007350DD">
        <w:tab/>
      </w:r>
      <w:r w:rsidR="006564B6" w:rsidRPr="007350DD">
        <w:t>Transportation</w:t>
      </w:r>
      <w:r w:rsidR="001327BC" w:rsidRPr="007350DD">
        <w:t xml:space="preserve"> </w:t>
      </w:r>
    </w:p>
    <w:p w:rsidR="006564B6" w:rsidRPr="007350DD" w:rsidRDefault="006564B6" w:rsidP="007E0F5C">
      <w:pPr>
        <w:pStyle w:val="SingleTxtG"/>
      </w:pPr>
      <w:r w:rsidRPr="007350DD">
        <w:t>182.</w:t>
      </w:r>
      <w:r w:rsidR="007E0F5C" w:rsidRPr="007350DD">
        <w:tab/>
      </w:r>
      <w:r w:rsidRPr="007350DD">
        <w:t>Prior</w:t>
      </w:r>
      <w:r w:rsidR="001327BC" w:rsidRPr="007350DD">
        <w:t xml:space="preserve"> </w:t>
      </w:r>
      <w:r w:rsidRPr="007350DD">
        <w:t>to</w:t>
      </w:r>
      <w:r w:rsidR="001327BC" w:rsidRPr="007350DD">
        <w:t xml:space="preserve"> </w:t>
      </w:r>
      <w:r w:rsidRPr="007350DD">
        <w:t>2008</w:t>
      </w:r>
      <w:r w:rsidR="006461CD" w:rsidRPr="007350DD">
        <w:t xml:space="preserve"> </w:t>
      </w:r>
      <w:r w:rsidRPr="007350DD">
        <w:t>transportation</w:t>
      </w:r>
      <w:r w:rsidR="001327BC" w:rsidRPr="007350DD">
        <w:t xml:space="preserve"> </w:t>
      </w:r>
      <w:r w:rsidRPr="007350DD">
        <w:t>was</w:t>
      </w:r>
      <w:r w:rsidR="001327BC" w:rsidRPr="007350DD">
        <w:t xml:space="preserve"> </w:t>
      </w:r>
      <w:r w:rsidRPr="007350DD">
        <w:t>provided</w:t>
      </w:r>
      <w:r w:rsidR="001327BC" w:rsidRPr="007350DD">
        <w:t xml:space="preserve"> </w:t>
      </w:r>
      <w:r w:rsidRPr="007350DD">
        <w:t>at</w:t>
      </w:r>
      <w:r w:rsidR="001327BC" w:rsidRPr="007350DD">
        <w:t xml:space="preserve"> </w:t>
      </w:r>
      <w:r w:rsidRPr="007350DD">
        <w:t>a</w:t>
      </w:r>
      <w:r w:rsidR="001327BC" w:rsidRPr="007350DD">
        <w:t xml:space="preserve"> </w:t>
      </w:r>
      <w:r w:rsidRPr="007350DD">
        <w:t>reduced</w:t>
      </w:r>
      <w:r w:rsidR="001327BC" w:rsidRPr="007350DD">
        <w:t xml:space="preserve"> </w:t>
      </w:r>
      <w:r w:rsidRPr="007350DD">
        <w:t>cost</w:t>
      </w:r>
      <w:r w:rsidR="001327BC" w:rsidRPr="007350DD">
        <w:t xml:space="preserve"> </w:t>
      </w:r>
      <w:r w:rsidRPr="007350DD">
        <w:t>for</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students.</w:t>
      </w:r>
      <w:r w:rsidR="001327BC" w:rsidRPr="007350DD">
        <w:t xml:space="preserve"> </w:t>
      </w:r>
      <w:r w:rsidRPr="007350DD">
        <w:t>In</w:t>
      </w:r>
      <w:r w:rsidR="001327BC" w:rsidRPr="007350DD">
        <w:t xml:space="preserve"> </w:t>
      </w:r>
      <w:r w:rsidRPr="007350DD">
        <w:t>2008,</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embarked</w:t>
      </w:r>
      <w:r w:rsidR="001327BC" w:rsidRPr="007350DD">
        <w:t xml:space="preserve"> </w:t>
      </w:r>
      <w:r w:rsidRPr="007350DD">
        <w:t>on</w:t>
      </w:r>
      <w:r w:rsidR="001327BC" w:rsidRPr="007350DD">
        <w:t xml:space="preserve"> </w:t>
      </w:r>
      <w:r w:rsidRPr="007350DD">
        <w:t>a</w:t>
      </w:r>
      <w:r w:rsidR="001327BC" w:rsidRPr="007350DD">
        <w:t xml:space="preserve"> </w:t>
      </w:r>
      <w:r w:rsidRPr="007350DD">
        <w:t>new</w:t>
      </w:r>
      <w:r w:rsidR="001327BC" w:rsidRPr="007350DD">
        <w:t xml:space="preserve"> </w:t>
      </w:r>
      <w:r w:rsidRPr="007350DD">
        <w:t>policy</w:t>
      </w:r>
      <w:r w:rsidR="001327BC" w:rsidRPr="007350DD">
        <w:t xml:space="preserve"> </w:t>
      </w:r>
      <w:r w:rsidRPr="007350DD">
        <w:t>to</w:t>
      </w:r>
      <w:r w:rsidR="001327BC" w:rsidRPr="007350DD">
        <w:t xml:space="preserve"> </w:t>
      </w:r>
      <w:r w:rsidRPr="007350DD">
        <w:t>provide</w:t>
      </w:r>
      <w:r w:rsidR="001327BC" w:rsidRPr="007350DD">
        <w:t xml:space="preserve"> </w:t>
      </w:r>
      <w:r w:rsidRPr="007350DD">
        <w:t>free</w:t>
      </w:r>
      <w:r w:rsidR="001327BC" w:rsidRPr="007350DD">
        <w:t xml:space="preserve"> </w:t>
      </w:r>
      <w:r w:rsidRPr="007350DD">
        <w:t>transportation</w:t>
      </w:r>
      <w:r w:rsidR="001327BC" w:rsidRPr="007350DD">
        <w:t xml:space="preserve"> </w:t>
      </w:r>
      <w:r w:rsidRPr="007350DD">
        <w:t>for</w:t>
      </w:r>
      <w:r w:rsidR="001327BC" w:rsidRPr="007350DD">
        <w:t xml:space="preserve"> </w:t>
      </w:r>
      <w:r w:rsidRPr="007350DD">
        <w:t>school</w:t>
      </w:r>
      <w:r w:rsidR="001327BC" w:rsidRPr="007350DD">
        <w:t xml:space="preserve"> </w:t>
      </w:r>
      <w:r w:rsidRPr="007350DD">
        <w:t>students</w:t>
      </w:r>
      <w:r w:rsidR="001327BC" w:rsidRPr="007350DD">
        <w:t xml:space="preserve"> </w:t>
      </w:r>
      <w:r w:rsidRPr="007350DD">
        <w:t>on</w:t>
      </w:r>
      <w:r w:rsidR="001327BC" w:rsidRPr="007350DD">
        <w:t xml:space="preserve"> </w:t>
      </w:r>
      <w:r w:rsidRPr="007350DD">
        <w:t>state-owned</w:t>
      </w:r>
      <w:r w:rsidR="001327BC" w:rsidRPr="007350DD">
        <w:t xml:space="preserve"> </w:t>
      </w:r>
      <w:r w:rsidRPr="007350DD">
        <w:t>buses.</w:t>
      </w:r>
      <w:r w:rsidR="001327BC" w:rsidRPr="007350DD">
        <w:t xml:space="preserve"> </w:t>
      </w:r>
      <w:r w:rsidRPr="007350DD">
        <w:t>For</w:t>
      </w:r>
      <w:r w:rsidR="001327BC" w:rsidRPr="007350DD">
        <w:t xml:space="preserve"> </w:t>
      </w:r>
      <w:r w:rsidRPr="007350DD">
        <w:t>the</w:t>
      </w:r>
      <w:r w:rsidR="001327BC" w:rsidRPr="007350DD">
        <w:t xml:space="preserve"> </w:t>
      </w:r>
      <w:r w:rsidRPr="007350DD">
        <w:t>school</w:t>
      </w:r>
      <w:r w:rsidR="001327BC" w:rsidRPr="007350DD">
        <w:t xml:space="preserve"> </w:t>
      </w:r>
      <w:r w:rsidRPr="007350DD">
        <w:t>year,</w:t>
      </w:r>
      <w:r w:rsidR="001327BC" w:rsidRPr="007350DD">
        <w:t xml:space="preserve"> </w:t>
      </w:r>
      <w:r w:rsidRPr="007350DD">
        <w:t>2009</w:t>
      </w:r>
      <w:r w:rsidR="00355C8F" w:rsidRPr="007350DD">
        <w:t>–</w:t>
      </w:r>
      <w:r w:rsidRPr="007350DD">
        <w:t>2010,</w:t>
      </w:r>
      <w:r w:rsidR="001327BC" w:rsidRPr="007350DD">
        <w:t xml:space="preserve"> </w:t>
      </w:r>
      <w:r w:rsidRPr="007350DD">
        <w:t>$7,050,000.00</w:t>
      </w:r>
      <w:r w:rsidR="001327BC" w:rsidRPr="007350DD">
        <w:t xml:space="preserve"> </w:t>
      </w:r>
      <w:r w:rsidRPr="007350DD">
        <w:t>was</w:t>
      </w:r>
      <w:r w:rsidR="001327BC" w:rsidRPr="007350DD">
        <w:t xml:space="preserve"> </w:t>
      </w:r>
      <w:r w:rsidRPr="007350DD">
        <w:t>spent</w:t>
      </w:r>
      <w:r w:rsidR="001327BC" w:rsidRPr="007350DD">
        <w:t xml:space="preserve"> </w:t>
      </w:r>
      <w:r w:rsidRPr="007350DD">
        <w:t>on</w:t>
      </w:r>
      <w:r w:rsidR="001327BC" w:rsidRPr="007350DD">
        <w:t xml:space="preserve"> </w:t>
      </w:r>
      <w:r w:rsidRPr="007350DD">
        <w:t>the</w:t>
      </w:r>
      <w:r w:rsidR="001327BC" w:rsidRPr="007350DD">
        <w:t xml:space="preserve"> </w:t>
      </w:r>
      <w:r w:rsidRPr="007350DD">
        <w:t>transportation</w:t>
      </w:r>
      <w:r w:rsidR="001327BC" w:rsidRPr="007350DD">
        <w:t xml:space="preserve"> </w:t>
      </w:r>
      <w:r w:rsidRPr="007350DD">
        <w:t>of</w:t>
      </w:r>
      <w:r w:rsidR="001327BC" w:rsidRPr="007350DD">
        <w:t xml:space="preserve"> </w:t>
      </w:r>
      <w:r w:rsidRPr="007350DD">
        <w:t>students</w:t>
      </w:r>
      <w:r w:rsidR="001327BC" w:rsidRPr="007350DD">
        <w:t xml:space="preserve"> </w:t>
      </w:r>
      <w:r w:rsidRPr="007350DD">
        <w:t>under</w:t>
      </w:r>
      <w:r w:rsidR="001327BC" w:rsidRPr="007350DD">
        <w:t xml:space="preserve"> </w:t>
      </w:r>
      <w:r w:rsidRPr="007350DD">
        <w:t>this</w:t>
      </w:r>
      <w:r w:rsidR="001327BC" w:rsidRPr="007350DD">
        <w:t xml:space="preserve"> </w:t>
      </w:r>
      <w:r w:rsidRPr="007350DD">
        <w:t>policy.</w:t>
      </w:r>
      <w:r w:rsidR="001327BC" w:rsidRPr="007350DD">
        <w:t xml:space="preserve"> </w:t>
      </w:r>
      <w:r w:rsidRPr="007350DD">
        <w:t>The</w:t>
      </w:r>
      <w:r w:rsidR="001327BC" w:rsidRPr="007350DD">
        <w:t xml:space="preserve"> </w:t>
      </w:r>
      <w:r w:rsidRPr="007350DD">
        <w:t>Barbados</w:t>
      </w:r>
      <w:r w:rsidR="001327BC" w:rsidRPr="007350DD">
        <w:t xml:space="preserve"> </w:t>
      </w:r>
      <w:r w:rsidRPr="007350DD">
        <w:t>Council</w:t>
      </w:r>
      <w:r w:rsidR="001327BC" w:rsidRPr="007350DD">
        <w:t xml:space="preserve"> </w:t>
      </w:r>
      <w:r w:rsidRPr="007350DD">
        <w:t>for</w:t>
      </w:r>
      <w:r w:rsidR="001327BC" w:rsidRPr="007350DD">
        <w:t xml:space="preserve"> </w:t>
      </w:r>
      <w:r w:rsidRPr="007350DD">
        <w:t>the</w:t>
      </w:r>
      <w:r w:rsidR="001327BC" w:rsidRPr="007350DD">
        <w:t xml:space="preserve"> </w:t>
      </w:r>
      <w:r w:rsidRPr="007350DD">
        <w:t>Disabled</w:t>
      </w:r>
      <w:r w:rsidR="001327BC" w:rsidRPr="007350DD">
        <w:t xml:space="preserve"> </w:t>
      </w:r>
      <w:r w:rsidRPr="007350DD">
        <w:t>provides</w:t>
      </w:r>
      <w:r w:rsidR="001327BC" w:rsidRPr="007350DD">
        <w:t xml:space="preserve"> </w:t>
      </w:r>
      <w:r w:rsidRPr="007350DD">
        <w:t>free</w:t>
      </w:r>
      <w:r w:rsidR="001327BC" w:rsidRPr="007350DD">
        <w:t xml:space="preserve"> </w:t>
      </w:r>
      <w:r w:rsidRPr="007350DD">
        <w:t>transportation</w:t>
      </w:r>
      <w:r w:rsidR="001327BC" w:rsidRPr="007350DD">
        <w:t xml:space="preserve"> </w:t>
      </w:r>
      <w:r w:rsidRPr="007350DD">
        <w:t>for</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on</w:t>
      </w:r>
      <w:r w:rsidR="001327BC" w:rsidRPr="007350DD">
        <w:t xml:space="preserve"> </w:t>
      </w:r>
      <w:r w:rsidRPr="007350DD">
        <w:t>a</w:t>
      </w:r>
      <w:r w:rsidR="001327BC" w:rsidRPr="007350DD">
        <w:t xml:space="preserve"> </w:t>
      </w:r>
      <w:r w:rsidRPr="007350DD">
        <w:t>daily</w:t>
      </w:r>
      <w:r w:rsidR="001327BC" w:rsidRPr="007350DD">
        <w:t xml:space="preserve"> </w:t>
      </w:r>
      <w:r w:rsidRPr="007350DD">
        <w:t>basis</w:t>
      </w:r>
      <w:r w:rsidR="001327BC" w:rsidRPr="007350DD">
        <w:t xml:space="preserve"> </w:t>
      </w:r>
      <w:r w:rsidRPr="007350DD">
        <w:t>to</w:t>
      </w:r>
      <w:r w:rsidR="001327BC" w:rsidRPr="007350DD">
        <w:t xml:space="preserve"> </w:t>
      </w:r>
      <w:r w:rsidRPr="007350DD">
        <w:t>school</w:t>
      </w:r>
      <w:r w:rsidR="001327BC" w:rsidRPr="007350DD">
        <w:t xml:space="preserve"> </w:t>
      </w:r>
      <w:r w:rsidRPr="007350DD">
        <w:t>and</w:t>
      </w:r>
      <w:r w:rsidR="001327BC" w:rsidRPr="007350DD">
        <w:t xml:space="preserve"> </w:t>
      </w:r>
      <w:r w:rsidRPr="007350DD">
        <w:t>special</w:t>
      </w:r>
      <w:r w:rsidR="001327BC" w:rsidRPr="007350DD">
        <w:t xml:space="preserve"> </w:t>
      </w:r>
      <w:r w:rsidRPr="007350DD">
        <w:t>functions.</w:t>
      </w:r>
    </w:p>
    <w:p w:rsidR="006564B6" w:rsidRPr="007350DD" w:rsidRDefault="007F0F1D" w:rsidP="00E94783">
      <w:pPr>
        <w:pStyle w:val="H1G"/>
      </w:pPr>
      <w:r w:rsidRPr="007350DD">
        <w:tab/>
      </w:r>
      <w:r w:rsidR="006564B6" w:rsidRPr="007350DD">
        <w:t>C.</w:t>
      </w:r>
      <w:r w:rsidR="001327BC" w:rsidRPr="007350DD">
        <w:t xml:space="preserve"> </w:t>
      </w:r>
      <w:r w:rsidRPr="007350DD">
        <w:tab/>
      </w:r>
      <w:r w:rsidR="006564B6" w:rsidRPr="007350DD">
        <w:t>Teacher</w:t>
      </w:r>
      <w:r w:rsidR="001327BC" w:rsidRPr="007350DD">
        <w:t xml:space="preserve"> </w:t>
      </w:r>
      <w:r w:rsidR="00E94783" w:rsidRPr="007350DD">
        <w:t>t</w:t>
      </w:r>
      <w:r w:rsidR="006564B6" w:rsidRPr="007350DD">
        <w:t>raining</w:t>
      </w:r>
    </w:p>
    <w:p w:rsidR="006564B6" w:rsidRPr="007350DD" w:rsidRDefault="006564B6" w:rsidP="009E22FF">
      <w:pPr>
        <w:pStyle w:val="SingleTxtG"/>
      </w:pPr>
      <w:r w:rsidRPr="007350DD">
        <w:t>183.</w:t>
      </w:r>
      <w:r w:rsidRPr="007350DD">
        <w:tab/>
        <w:t>Teacher</w:t>
      </w:r>
      <w:r w:rsidR="001327BC" w:rsidRPr="007350DD">
        <w:t xml:space="preserve"> </w:t>
      </w:r>
      <w:r w:rsidRPr="007350DD">
        <w:t>Training</w:t>
      </w:r>
      <w:r w:rsidR="001327BC" w:rsidRPr="007350DD">
        <w:t xml:space="preserve"> </w:t>
      </w:r>
      <w:r w:rsidRPr="007350DD">
        <w:t>is</w:t>
      </w:r>
      <w:r w:rsidR="001327BC" w:rsidRPr="007350DD">
        <w:t xml:space="preserve"> </w:t>
      </w:r>
      <w:r w:rsidRPr="007350DD">
        <w:t>primarily</w:t>
      </w:r>
      <w:r w:rsidR="001327BC" w:rsidRPr="007350DD">
        <w:t xml:space="preserve"> </w:t>
      </w:r>
      <w:r w:rsidRPr="007350DD">
        <w:t>offered</w:t>
      </w:r>
      <w:r w:rsidR="001327BC" w:rsidRPr="007350DD">
        <w:t xml:space="preserve"> </w:t>
      </w:r>
      <w:r w:rsidRPr="007350DD">
        <w:t>through</w:t>
      </w:r>
      <w:r w:rsidR="001327BC" w:rsidRPr="007350DD">
        <w:t xml:space="preserve"> </w:t>
      </w:r>
      <w:r w:rsidRPr="007350DD">
        <w:t>the</w:t>
      </w:r>
      <w:r w:rsidR="001327BC" w:rsidRPr="007350DD">
        <w:t xml:space="preserve"> </w:t>
      </w:r>
      <w:proofErr w:type="spellStart"/>
      <w:r w:rsidRPr="007350DD">
        <w:t>Erdiston</w:t>
      </w:r>
      <w:proofErr w:type="spellEnd"/>
      <w:r w:rsidR="001327BC" w:rsidRPr="007350DD">
        <w:t xml:space="preserve"> </w:t>
      </w:r>
      <w:r w:rsidRPr="007350DD">
        <w:t>Teachers</w:t>
      </w:r>
      <w:r w:rsidR="00EA19E5" w:rsidRPr="007350DD">
        <w:t>’</w:t>
      </w:r>
      <w:r w:rsidR="001327BC" w:rsidRPr="007350DD">
        <w:t xml:space="preserve"> </w:t>
      </w:r>
      <w:r w:rsidRPr="007350DD">
        <w:t>Training</w:t>
      </w:r>
      <w:r w:rsidR="001327BC" w:rsidRPr="007350DD">
        <w:t xml:space="preserve"> </w:t>
      </w:r>
      <w:r w:rsidRPr="007350DD">
        <w:t>College,</w:t>
      </w:r>
      <w:r w:rsidR="001327BC" w:rsidRPr="007350DD">
        <w:t xml:space="preserve"> </w:t>
      </w:r>
      <w:r w:rsidRPr="007350DD">
        <w:t>which</w:t>
      </w:r>
      <w:r w:rsidR="001327BC" w:rsidRPr="007350DD">
        <w:t xml:space="preserve"> </w:t>
      </w:r>
      <w:r w:rsidRPr="007350DD">
        <w:t>facilitates</w:t>
      </w:r>
      <w:r w:rsidR="001327BC" w:rsidRPr="007350DD">
        <w:t xml:space="preserve"> </w:t>
      </w:r>
      <w:r w:rsidRPr="007350DD">
        <w:t>the</w:t>
      </w:r>
      <w:r w:rsidR="001327BC" w:rsidRPr="007350DD">
        <w:t xml:space="preserve"> </w:t>
      </w:r>
      <w:r w:rsidRPr="007350DD">
        <w:t>goal</w:t>
      </w:r>
      <w:r w:rsidR="001327BC" w:rsidRPr="007350DD">
        <w:t xml:space="preserve"> </w:t>
      </w:r>
      <w:r w:rsidRPr="007350DD">
        <w:t>of</w:t>
      </w:r>
      <w:r w:rsidR="001327BC" w:rsidRPr="007350DD">
        <w:t xml:space="preserve"> </w:t>
      </w:r>
      <w:r w:rsidRPr="007350DD">
        <w:t>staffing</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with</w:t>
      </w:r>
      <w:r w:rsidR="001327BC" w:rsidRPr="007350DD">
        <w:t xml:space="preserve"> </w:t>
      </w:r>
      <w:r w:rsidRPr="007350DD">
        <w:t>professionally</w:t>
      </w:r>
      <w:r w:rsidR="001327BC" w:rsidRPr="007350DD">
        <w:t xml:space="preserve"> </w:t>
      </w:r>
      <w:r w:rsidRPr="007350DD">
        <w:t>trained</w:t>
      </w:r>
      <w:r w:rsidR="001327BC" w:rsidRPr="007350DD">
        <w:t xml:space="preserve"> </w:t>
      </w:r>
      <w:r w:rsidRPr="007350DD">
        <w:t>teachers.</w:t>
      </w:r>
      <w:r w:rsidR="001327BC" w:rsidRPr="007350DD">
        <w:t xml:space="preserve"> </w:t>
      </w:r>
      <w:r w:rsidRPr="007350DD">
        <w:t>Between</w:t>
      </w:r>
      <w:r w:rsidR="001327BC" w:rsidRPr="007350DD">
        <w:t xml:space="preserve"> </w:t>
      </w:r>
      <w:r w:rsidRPr="007350DD">
        <w:t>1979</w:t>
      </w:r>
      <w:r w:rsidR="001327BC" w:rsidRPr="007350DD">
        <w:t xml:space="preserve"> </w:t>
      </w:r>
      <w:r w:rsidRPr="007350DD">
        <w:t>and</w:t>
      </w:r>
      <w:r w:rsidR="001327BC" w:rsidRPr="007350DD">
        <w:t xml:space="preserve"> </w:t>
      </w:r>
      <w:r w:rsidRPr="007350DD">
        <w:t>1994,</w:t>
      </w:r>
      <w:r w:rsidR="001327BC" w:rsidRPr="007350DD">
        <w:t xml:space="preserve"> </w:t>
      </w:r>
      <w:r w:rsidRPr="007350DD">
        <w:t>the</w:t>
      </w:r>
      <w:r w:rsidR="001327BC" w:rsidRPr="007350DD">
        <w:t xml:space="preserve"> </w:t>
      </w:r>
      <w:r w:rsidRPr="007350DD">
        <w:t>training</w:t>
      </w:r>
      <w:r w:rsidR="001327BC" w:rsidRPr="007350DD">
        <w:t xml:space="preserve"> </w:t>
      </w:r>
      <w:r w:rsidRPr="007350DD">
        <w:t>of</w:t>
      </w:r>
      <w:r w:rsidR="001327BC" w:rsidRPr="007350DD">
        <w:t xml:space="preserve"> </w:t>
      </w:r>
      <w:r w:rsidRPr="007350DD">
        <w:t>teachers</w:t>
      </w:r>
      <w:r w:rsidR="001327BC" w:rsidRPr="007350DD">
        <w:t xml:space="preserve"> </w:t>
      </w:r>
      <w:r w:rsidRPr="007350DD">
        <w:t>was</w:t>
      </w:r>
      <w:r w:rsidR="001327BC" w:rsidRPr="007350DD">
        <w:t xml:space="preserve"> </w:t>
      </w:r>
      <w:r w:rsidRPr="007350DD">
        <w:t>shared</w:t>
      </w:r>
      <w:r w:rsidR="001327BC" w:rsidRPr="007350DD">
        <w:t xml:space="preserve"> </w:t>
      </w:r>
      <w:r w:rsidRPr="007350DD">
        <w:t>with</w:t>
      </w:r>
      <w:r w:rsidR="001327BC" w:rsidRPr="007350DD">
        <w:t xml:space="preserve"> </w:t>
      </w:r>
      <w:r w:rsidRPr="007350DD">
        <w:t>the</w:t>
      </w:r>
      <w:r w:rsidR="001327BC" w:rsidRPr="007350DD">
        <w:t xml:space="preserve"> </w:t>
      </w:r>
      <w:r w:rsidRPr="007350DD">
        <w:t>In-Service</w:t>
      </w:r>
      <w:r w:rsidR="001327BC" w:rsidRPr="007350DD">
        <w:t xml:space="preserve"> </w:t>
      </w:r>
      <w:r w:rsidRPr="007350DD">
        <w:t>Department</w:t>
      </w:r>
      <w:r w:rsidR="001327BC" w:rsidRPr="007350DD">
        <w:t xml:space="preserve"> </w:t>
      </w:r>
      <w:r w:rsidRPr="007350DD">
        <w:t>of</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the</w:t>
      </w:r>
      <w:r w:rsidR="001327BC" w:rsidRPr="007350DD">
        <w:t xml:space="preserve"> </w:t>
      </w:r>
      <w:r w:rsidRPr="007350DD">
        <w:t>West</w:t>
      </w:r>
      <w:r w:rsidR="001327BC" w:rsidRPr="007350DD">
        <w:t xml:space="preserve"> </w:t>
      </w:r>
      <w:r w:rsidRPr="007350DD">
        <w:t>Indies,</w:t>
      </w:r>
      <w:r w:rsidR="001327BC" w:rsidRPr="007350DD">
        <w:t xml:space="preserve"> </w:t>
      </w:r>
      <w:r w:rsidRPr="007350DD">
        <w:t>Cave</w:t>
      </w:r>
      <w:r w:rsidR="001327BC" w:rsidRPr="007350DD">
        <w:t xml:space="preserve"> </w:t>
      </w:r>
      <w:r w:rsidRPr="007350DD">
        <w:t>Hill</w:t>
      </w:r>
      <w:r w:rsidR="001327BC" w:rsidRPr="007350DD">
        <w:t xml:space="preserve"> </w:t>
      </w:r>
      <w:r w:rsidRPr="007350DD">
        <w:t>Campus.</w:t>
      </w:r>
      <w:r w:rsidR="001327BC" w:rsidRPr="007350DD">
        <w:t xml:space="preserve"> </w:t>
      </w:r>
      <w:r w:rsidRPr="007350DD">
        <w:t>Since</w:t>
      </w:r>
      <w:r w:rsidR="001327BC" w:rsidRPr="007350DD">
        <w:t xml:space="preserve"> </w:t>
      </w:r>
      <w:r w:rsidRPr="007350DD">
        <w:t>August</w:t>
      </w:r>
      <w:r w:rsidR="001327BC" w:rsidRPr="007350DD">
        <w:t xml:space="preserve"> </w:t>
      </w:r>
      <w:r w:rsidRPr="007350DD">
        <w:t>1994,</w:t>
      </w:r>
      <w:r w:rsidR="001327BC" w:rsidRPr="007350DD">
        <w:t xml:space="preserve"> </w:t>
      </w:r>
      <w:proofErr w:type="spellStart"/>
      <w:r w:rsidRPr="007350DD">
        <w:t>Erdiston</w:t>
      </w:r>
      <w:proofErr w:type="spellEnd"/>
      <w:r w:rsidR="001327BC" w:rsidRPr="007350DD">
        <w:t xml:space="preserve"> </w:t>
      </w:r>
      <w:r w:rsidRPr="007350DD">
        <w:t>College</w:t>
      </w:r>
      <w:r w:rsidR="001327BC" w:rsidRPr="007350DD">
        <w:t xml:space="preserve"> </w:t>
      </w:r>
      <w:r w:rsidRPr="007350DD">
        <w:t>was</w:t>
      </w:r>
      <w:r w:rsidR="001327BC" w:rsidRPr="007350DD">
        <w:t xml:space="preserve"> </w:t>
      </w:r>
      <w:r w:rsidRPr="007350DD">
        <w:t>restructured,</w:t>
      </w:r>
      <w:r w:rsidR="001327BC" w:rsidRPr="007350DD">
        <w:t xml:space="preserve"> </w:t>
      </w:r>
      <w:r w:rsidRPr="007350DD">
        <w:t>as</w:t>
      </w:r>
      <w:r w:rsidR="001327BC" w:rsidRPr="007350DD">
        <w:t xml:space="preserve"> </w:t>
      </w:r>
      <w:r w:rsidRPr="007350DD">
        <w:t>part</w:t>
      </w:r>
      <w:r w:rsidR="001327BC" w:rsidRPr="007350DD">
        <w:t xml:space="preserve"> </w:t>
      </w:r>
      <w:r w:rsidRPr="007350DD">
        <w:t>of</w:t>
      </w:r>
      <w:r w:rsidR="001327BC" w:rsidRPr="007350DD">
        <w:t xml:space="preserve"> </w:t>
      </w:r>
      <w:r w:rsidRPr="007350DD">
        <w:t>a</w:t>
      </w:r>
      <w:r w:rsidR="001327BC" w:rsidRPr="007350DD">
        <w:t xml:space="preserve"> </w:t>
      </w:r>
      <w:r w:rsidRPr="007350DD">
        <w:t>Human</w:t>
      </w:r>
      <w:r w:rsidR="001327BC" w:rsidRPr="007350DD">
        <w:t xml:space="preserve"> </w:t>
      </w:r>
      <w:r w:rsidRPr="007350DD">
        <w:t>Resources</w:t>
      </w:r>
      <w:r w:rsidR="001327BC" w:rsidRPr="007350DD">
        <w:t xml:space="preserve"> </w:t>
      </w:r>
      <w:r w:rsidRPr="007350DD">
        <w:t>Project</w:t>
      </w:r>
      <w:r w:rsidR="001327BC" w:rsidRPr="007350DD">
        <w:t xml:space="preserve"> </w:t>
      </w:r>
      <w:r w:rsidRPr="007350DD">
        <w:t>with</w:t>
      </w:r>
      <w:r w:rsidR="001327BC" w:rsidRPr="007350DD">
        <w:t xml:space="preserve"> </w:t>
      </w:r>
      <w:r w:rsidRPr="007350DD">
        <w:t>the</w:t>
      </w:r>
      <w:r w:rsidR="001327BC" w:rsidRPr="007350DD">
        <w:t xml:space="preserve"> </w:t>
      </w:r>
      <w:r w:rsidRPr="007350DD">
        <w:t>World</w:t>
      </w:r>
      <w:r w:rsidR="001327BC" w:rsidRPr="007350DD">
        <w:t xml:space="preserve"> </w:t>
      </w:r>
      <w:r w:rsidRPr="007350DD">
        <w:t>Bank,</w:t>
      </w:r>
      <w:r w:rsidR="001327BC" w:rsidRPr="007350DD">
        <w:t xml:space="preserve"> </w:t>
      </w:r>
      <w:r w:rsidRPr="007350DD">
        <w:t>to</w:t>
      </w:r>
      <w:r w:rsidR="001327BC" w:rsidRPr="007350DD">
        <w:t xml:space="preserve"> </w:t>
      </w:r>
      <w:r w:rsidRPr="007350DD">
        <w:t>assume</w:t>
      </w:r>
      <w:r w:rsidR="001327BC" w:rsidRPr="007350DD">
        <w:t xml:space="preserve"> </w:t>
      </w:r>
      <w:r w:rsidRPr="007350DD">
        <w:t>responsibility</w:t>
      </w:r>
      <w:r w:rsidR="001327BC" w:rsidRPr="007350DD">
        <w:t xml:space="preserve"> </w:t>
      </w:r>
      <w:r w:rsidRPr="007350DD">
        <w:t>for</w:t>
      </w:r>
      <w:r w:rsidR="001327BC" w:rsidRPr="007350DD">
        <w:t xml:space="preserve"> </w:t>
      </w:r>
      <w:r w:rsidRPr="007350DD">
        <w:t>the</w:t>
      </w:r>
      <w:r w:rsidR="001327BC" w:rsidRPr="007350DD">
        <w:t xml:space="preserve"> </w:t>
      </w:r>
      <w:r w:rsidRPr="007350DD">
        <w:t>two</w:t>
      </w:r>
      <w:r w:rsidR="001327BC" w:rsidRPr="007350DD">
        <w:t xml:space="preserve"> </w:t>
      </w:r>
      <w:r w:rsidRPr="007350DD">
        <w:t>major</w:t>
      </w:r>
      <w:r w:rsidR="001327BC" w:rsidRPr="007350DD">
        <w:t xml:space="preserve"> </w:t>
      </w:r>
      <w:r w:rsidRPr="007350DD">
        <w:t>programmes</w:t>
      </w:r>
      <w:r w:rsidR="001327BC" w:rsidRPr="007350DD">
        <w:t xml:space="preserve"> </w:t>
      </w:r>
      <w:r w:rsidRPr="007350DD">
        <w:t>–</w:t>
      </w:r>
      <w:r w:rsidR="001327BC" w:rsidRPr="007350DD">
        <w:t xml:space="preserve"> </w:t>
      </w:r>
      <w:r w:rsidRPr="007350DD">
        <w:t>the</w:t>
      </w:r>
      <w:r w:rsidR="001327BC" w:rsidRPr="007350DD">
        <w:t xml:space="preserve"> </w:t>
      </w:r>
      <w:r w:rsidRPr="007350DD">
        <w:t>Certificate</w:t>
      </w:r>
      <w:r w:rsidR="001327BC" w:rsidRPr="007350DD">
        <w:t xml:space="preserve"> </w:t>
      </w:r>
      <w:r w:rsidRPr="007350DD">
        <w:t>of</w:t>
      </w:r>
      <w:r w:rsidR="001327BC" w:rsidRPr="007350DD">
        <w:t xml:space="preserve"> </w:t>
      </w:r>
      <w:r w:rsidRPr="007350DD">
        <w:t>Educational</w:t>
      </w:r>
      <w:r w:rsidR="001327BC" w:rsidRPr="007350DD">
        <w:t xml:space="preserve"> </w:t>
      </w:r>
      <w:r w:rsidRPr="007350DD">
        <w:t>Administration</w:t>
      </w:r>
      <w:r w:rsidR="001327BC" w:rsidRPr="007350DD">
        <w:t xml:space="preserve"> </w:t>
      </w:r>
      <w:r w:rsidRPr="007350DD">
        <w:t>and</w:t>
      </w:r>
      <w:r w:rsidR="001327BC" w:rsidRPr="007350DD">
        <w:t xml:space="preserve"> </w:t>
      </w:r>
      <w:r w:rsidRPr="007350DD">
        <w:t>the</w:t>
      </w:r>
      <w:r w:rsidR="001327BC" w:rsidRPr="007350DD">
        <w:t xml:space="preserve"> </w:t>
      </w:r>
      <w:r w:rsidRPr="007350DD">
        <w:t>In-Service</w:t>
      </w:r>
      <w:r w:rsidR="001327BC" w:rsidRPr="007350DD">
        <w:t xml:space="preserve"> </w:t>
      </w:r>
      <w:r w:rsidRPr="007350DD">
        <w:t>Diploma</w:t>
      </w:r>
      <w:r w:rsidR="001327BC" w:rsidRPr="007350DD">
        <w:t xml:space="preserve"> </w:t>
      </w:r>
      <w:r w:rsidRPr="007350DD">
        <w:t>of</w:t>
      </w:r>
      <w:r w:rsidR="001327BC" w:rsidRPr="007350DD">
        <w:t xml:space="preserve"> </w:t>
      </w:r>
      <w:r w:rsidRPr="007350DD">
        <w:t>Education.</w:t>
      </w:r>
      <w:r w:rsidR="001327BC" w:rsidRPr="007350DD">
        <w:t xml:space="preserve"> </w:t>
      </w:r>
      <w:r w:rsidRPr="007350DD">
        <w:t>The</w:t>
      </w:r>
      <w:r w:rsidR="001327BC" w:rsidRPr="007350DD">
        <w:t xml:space="preserve"> </w:t>
      </w:r>
      <w:r w:rsidRPr="007350DD">
        <w:t>reform</w:t>
      </w:r>
      <w:r w:rsidR="001327BC" w:rsidRPr="007350DD">
        <w:t xml:space="preserve"> </w:t>
      </w:r>
      <w:r w:rsidRPr="007350DD">
        <w:t>strategy</w:t>
      </w:r>
      <w:r w:rsidR="001327BC" w:rsidRPr="007350DD">
        <w:t xml:space="preserve"> </w:t>
      </w:r>
      <w:r w:rsidRPr="007350DD">
        <w:t>included</w:t>
      </w:r>
      <w:r w:rsidR="001327BC" w:rsidRPr="007350DD">
        <w:t xml:space="preserve"> </w:t>
      </w:r>
      <w:r w:rsidRPr="007350DD">
        <w:t>a</w:t>
      </w:r>
      <w:r w:rsidR="001327BC" w:rsidRPr="007350DD">
        <w:t xml:space="preserve"> </w:t>
      </w:r>
      <w:r w:rsidRPr="007350DD">
        <w:t>shift</w:t>
      </w:r>
      <w:r w:rsidR="001327BC" w:rsidRPr="007350DD">
        <w:t xml:space="preserve"> </w:t>
      </w:r>
      <w:r w:rsidRPr="007350DD">
        <w:t>in</w:t>
      </w:r>
      <w:r w:rsidR="001327BC" w:rsidRPr="007350DD">
        <w:t xml:space="preserve"> </w:t>
      </w:r>
      <w:r w:rsidRPr="007350DD">
        <w:t>approach</w:t>
      </w:r>
      <w:r w:rsidR="001327BC" w:rsidRPr="007350DD">
        <w:t xml:space="preserve"> </w:t>
      </w:r>
      <w:r w:rsidRPr="007350DD">
        <w:t>to</w:t>
      </w:r>
      <w:r w:rsidR="001327BC" w:rsidRPr="007350DD">
        <w:t xml:space="preserve"> </w:t>
      </w:r>
      <w:r w:rsidRPr="007350DD">
        <w:t>greater</w:t>
      </w:r>
      <w:r w:rsidR="001327BC" w:rsidRPr="007350DD">
        <w:t xml:space="preserve"> </w:t>
      </w:r>
      <w:r w:rsidRPr="007350DD">
        <w:t>emphasis</w:t>
      </w:r>
      <w:r w:rsidR="001327BC" w:rsidRPr="007350DD">
        <w:t xml:space="preserve"> </w:t>
      </w:r>
      <w:r w:rsidRPr="007350DD">
        <w:t>on</w:t>
      </w:r>
      <w:r w:rsidR="001327BC" w:rsidRPr="007350DD">
        <w:t xml:space="preserve"> </w:t>
      </w:r>
      <w:r w:rsidRPr="007350DD">
        <w:t>training</w:t>
      </w:r>
      <w:r w:rsidR="001327BC" w:rsidRPr="007350DD">
        <w:t xml:space="preserve"> </w:t>
      </w:r>
      <w:r w:rsidRPr="007350DD">
        <w:t>in</w:t>
      </w:r>
      <w:r w:rsidR="001327BC" w:rsidRPr="007350DD">
        <w:t xml:space="preserve"> </w:t>
      </w:r>
      <w:r w:rsidRPr="007350DD">
        <w:t>the</w:t>
      </w:r>
      <w:r w:rsidR="001327BC" w:rsidRPr="007350DD">
        <w:t xml:space="preserve"> </w:t>
      </w:r>
      <w:r w:rsidRPr="007350DD">
        <w:t>classroom</w:t>
      </w:r>
      <w:r w:rsidR="001327BC" w:rsidRPr="007350DD">
        <w:t xml:space="preserve"> </w:t>
      </w:r>
      <w:r w:rsidRPr="007350DD">
        <w:t>with</w:t>
      </w:r>
      <w:r w:rsidR="001327BC" w:rsidRPr="007350DD">
        <w:t xml:space="preserve"> </w:t>
      </w:r>
      <w:r w:rsidRPr="007350DD">
        <w:t>the</w:t>
      </w:r>
      <w:r w:rsidR="001327BC" w:rsidRPr="007350DD">
        <w:t xml:space="preserve"> </w:t>
      </w:r>
      <w:r w:rsidRPr="007350DD">
        <w:t>delivery</w:t>
      </w:r>
      <w:r w:rsidR="001327BC" w:rsidRPr="007350DD">
        <w:t xml:space="preserve"> </w:t>
      </w:r>
      <w:r w:rsidRPr="007350DD">
        <w:t>of</w:t>
      </w:r>
      <w:r w:rsidR="001327BC" w:rsidRPr="007350DD">
        <w:t xml:space="preserve"> </w:t>
      </w:r>
      <w:r w:rsidRPr="007350DD">
        <w:t>short</w:t>
      </w:r>
      <w:r w:rsidR="001327BC" w:rsidRPr="007350DD">
        <w:t xml:space="preserve"> </w:t>
      </w:r>
      <w:r w:rsidRPr="007350DD">
        <w:t>in-service</w:t>
      </w:r>
      <w:r w:rsidR="001327BC" w:rsidRPr="007350DD">
        <w:t xml:space="preserve"> </w:t>
      </w:r>
      <w:r w:rsidRPr="007350DD">
        <w:t>courses</w:t>
      </w:r>
      <w:r w:rsidR="001327BC" w:rsidRPr="007350DD">
        <w:t xml:space="preserve"> </w:t>
      </w:r>
      <w:r w:rsidRPr="007350DD">
        <w:t>aimed</w:t>
      </w:r>
      <w:r w:rsidR="001327BC" w:rsidRPr="007350DD">
        <w:t xml:space="preserve"> </w:t>
      </w:r>
      <w:r w:rsidRPr="007350DD">
        <w:t>at</w:t>
      </w:r>
      <w:r w:rsidR="001327BC" w:rsidRPr="007350DD">
        <w:t xml:space="preserve"> </w:t>
      </w:r>
      <w:r w:rsidRPr="007350DD">
        <w:t>the</w:t>
      </w:r>
      <w:r w:rsidR="001327BC" w:rsidRPr="007350DD">
        <w:t xml:space="preserve"> </w:t>
      </w:r>
      <w:r w:rsidRPr="007350DD">
        <w:t>upgrading</w:t>
      </w:r>
      <w:r w:rsidR="001327BC" w:rsidRPr="007350DD">
        <w:t xml:space="preserve"> </w:t>
      </w:r>
      <w:r w:rsidRPr="007350DD">
        <w:t>of</w:t>
      </w:r>
      <w:r w:rsidR="001327BC" w:rsidRPr="007350DD">
        <w:t xml:space="preserve"> </w:t>
      </w:r>
      <w:r w:rsidRPr="007350DD">
        <w:t>teachers</w:t>
      </w:r>
      <w:r w:rsidR="00EA19E5" w:rsidRPr="007350DD">
        <w:t>’</w:t>
      </w:r>
      <w:r w:rsidR="001327BC" w:rsidRPr="007350DD">
        <w:t xml:space="preserve"> </w:t>
      </w:r>
      <w:r w:rsidRPr="007350DD">
        <w:t>skills</w:t>
      </w:r>
      <w:r w:rsidR="001327BC" w:rsidRPr="007350DD">
        <w:t xml:space="preserve"> </w:t>
      </w:r>
      <w:r w:rsidRPr="007350DD">
        <w:t>in</w:t>
      </w:r>
      <w:r w:rsidR="001327BC" w:rsidRPr="007350DD">
        <w:t xml:space="preserve"> </w:t>
      </w:r>
      <w:r w:rsidRPr="007350DD">
        <w:t>various</w:t>
      </w:r>
      <w:r w:rsidR="001327BC" w:rsidRPr="007350DD">
        <w:t xml:space="preserve"> </w:t>
      </w:r>
      <w:r w:rsidRPr="007350DD">
        <w:t>areas.</w:t>
      </w:r>
    </w:p>
    <w:p w:rsidR="006564B6" w:rsidRPr="007350DD" w:rsidRDefault="006564B6" w:rsidP="009E22FF">
      <w:pPr>
        <w:pStyle w:val="SingleTxtG"/>
      </w:pPr>
      <w:r w:rsidRPr="007350DD">
        <w:t>184.</w:t>
      </w:r>
      <w:r w:rsidRPr="007350DD">
        <w:tab/>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ensures</w:t>
      </w:r>
      <w:r w:rsidR="001327BC" w:rsidRPr="007350DD">
        <w:t xml:space="preserve"> </w:t>
      </w:r>
      <w:r w:rsidRPr="007350DD">
        <w:t>that</w:t>
      </w:r>
      <w:r w:rsidR="001327BC" w:rsidRPr="007350DD">
        <w:t xml:space="preserve"> </w:t>
      </w:r>
      <w:r w:rsidRPr="007350DD">
        <w:t>copies</w:t>
      </w:r>
      <w:r w:rsidR="001327BC" w:rsidRPr="007350DD">
        <w:t xml:space="preserve"> </w:t>
      </w:r>
      <w:r w:rsidRPr="007350DD">
        <w:t>of</w:t>
      </w:r>
      <w:r w:rsidR="001327BC" w:rsidRPr="007350DD">
        <w:t xml:space="preserve"> </w:t>
      </w:r>
      <w:r w:rsidRPr="007350DD">
        <w:t>the</w:t>
      </w:r>
      <w:r w:rsidR="001327BC" w:rsidRPr="007350DD">
        <w:t xml:space="preserve"> </w:t>
      </w:r>
      <w:r w:rsidRPr="007350DD">
        <w:t>CRC</w:t>
      </w:r>
      <w:r w:rsidR="001327BC" w:rsidRPr="007350DD">
        <w:t xml:space="preserve"> </w:t>
      </w:r>
      <w:r w:rsidRPr="007350DD">
        <w:t>are</w:t>
      </w:r>
      <w:r w:rsidR="001327BC" w:rsidRPr="007350DD">
        <w:t xml:space="preserve"> </w:t>
      </w:r>
      <w:r w:rsidRPr="007350DD">
        <w:t>sent</w:t>
      </w:r>
      <w:r w:rsidR="001327BC" w:rsidRPr="007350DD">
        <w:t xml:space="preserve"> </w:t>
      </w:r>
      <w:r w:rsidRPr="007350DD">
        <w:t>to</w:t>
      </w:r>
      <w:r w:rsidR="001327BC" w:rsidRPr="007350DD">
        <w:t xml:space="preserve"> </w:t>
      </w:r>
      <w:r w:rsidRPr="007350DD">
        <w:t>schools.</w:t>
      </w:r>
      <w:r w:rsidR="001327BC" w:rsidRPr="007350DD">
        <w:t xml:space="preserve"> </w:t>
      </w:r>
      <w:r w:rsidRPr="007350DD">
        <w:t>However,</w:t>
      </w:r>
      <w:r w:rsidR="001327BC" w:rsidRPr="007350DD">
        <w:t xml:space="preserve"> </w:t>
      </w:r>
      <w:r w:rsidRPr="007350DD">
        <w:t>the</w:t>
      </w:r>
      <w:r w:rsidR="001327BC" w:rsidRPr="007350DD">
        <w:t xml:space="preserve"> </w:t>
      </w:r>
      <w:r w:rsidRPr="007350DD">
        <w:t>Chief</w:t>
      </w:r>
      <w:r w:rsidR="001327BC" w:rsidRPr="007350DD">
        <w:t xml:space="preserve"> </w:t>
      </w:r>
      <w:r w:rsidRPr="007350DD">
        <w:t>Education</w:t>
      </w:r>
      <w:r w:rsidR="001327BC" w:rsidRPr="007350DD">
        <w:t xml:space="preserve"> </w:t>
      </w:r>
      <w:r w:rsidRPr="007350DD">
        <w:t>Officer</w:t>
      </w:r>
      <w:r w:rsidR="001327BC" w:rsidRPr="007350DD">
        <w:t xml:space="preserve"> </w:t>
      </w:r>
      <w:r w:rsidRPr="007350DD">
        <w:t>reported</w:t>
      </w:r>
      <w:r w:rsidR="001327BC" w:rsidRPr="007350DD">
        <w:t xml:space="preserve"> </w:t>
      </w:r>
      <w:r w:rsidRPr="007350DD">
        <w:t>that</w:t>
      </w:r>
      <w:r w:rsidR="001327BC" w:rsidRPr="007350DD">
        <w:t xml:space="preserve"> </w:t>
      </w:r>
      <w:r w:rsidRPr="007350DD">
        <w:t>some</w:t>
      </w:r>
      <w:r w:rsidR="001327BC" w:rsidRPr="007350DD">
        <w:t xml:space="preserve"> </w:t>
      </w:r>
      <w:r w:rsidRPr="007350DD">
        <w:t>teachers</w:t>
      </w:r>
      <w:r w:rsidR="001327BC" w:rsidRPr="007350DD">
        <w:t xml:space="preserve"> </w:t>
      </w:r>
      <w:r w:rsidRPr="007350DD">
        <w:t>feel</w:t>
      </w:r>
      <w:r w:rsidR="001327BC" w:rsidRPr="007350DD">
        <w:t xml:space="preserve"> </w:t>
      </w:r>
      <w:r w:rsidRPr="007350DD">
        <w:t>that</w:t>
      </w:r>
      <w:r w:rsidR="001327BC" w:rsidRPr="007350DD">
        <w:t xml:space="preserve"> </w:t>
      </w:r>
      <w:r w:rsidRPr="007350DD">
        <w:t>it</w:t>
      </w:r>
      <w:r w:rsidR="001327BC" w:rsidRPr="007350DD">
        <w:t xml:space="preserve"> </w:t>
      </w:r>
      <w:r w:rsidRPr="007350DD">
        <w:t>does</w:t>
      </w:r>
      <w:r w:rsidR="001327BC" w:rsidRPr="007350DD">
        <w:t xml:space="preserve"> </w:t>
      </w:r>
      <w:r w:rsidRPr="007350DD">
        <w:t>not</w:t>
      </w:r>
      <w:r w:rsidR="001327BC" w:rsidRPr="007350DD">
        <w:t xml:space="preserve"> </w:t>
      </w:r>
      <w:r w:rsidRPr="007350DD">
        <w:t>stress</w:t>
      </w:r>
      <w:r w:rsidR="001327BC" w:rsidRPr="007350DD">
        <w:t xml:space="preserve"> </w:t>
      </w:r>
      <w:r w:rsidRPr="007350DD">
        <w:t>enough</w:t>
      </w:r>
      <w:r w:rsidR="001327BC" w:rsidRPr="007350DD">
        <w:t xml:space="preserve"> </w:t>
      </w:r>
      <w:r w:rsidRPr="007350DD">
        <w:t>on</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responsibility</w:t>
      </w:r>
      <w:r w:rsidR="001327BC" w:rsidRPr="007350DD">
        <w:t xml:space="preserve"> </w:t>
      </w:r>
      <w:r w:rsidRPr="007350DD">
        <w:t>but</w:t>
      </w:r>
      <w:r w:rsidR="001327BC" w:rsidRPr="007350DD">
        <w:t xml:space="preserve"> </w:t>
      </w:r>
      <w:r w:rsidRPr="007350DD">
        <w:t>only</w:t>
      </w:r>
      <w:r w:rsidR="001327BC" w:rsidRPr="007350DD">
        <w:t xml:space="preserve"> </w:t>
      </w:r>
      <w:r w:rsidRPr="007350DD">
        <w:t>focuses</w:t>
      </w:r>
      <w:r w:rsidR="001327BC" w:rsidRPr="007350DD">
        <w:t xml:space="preserve"> </w:t>
      </w:r>
      <w:r w:rsidRPr="007350DD">
        <w:t>on</w:t>
      </w:r>
      <w:r w:rsidR="001327BC" w:rsidRPr="007350DD">
        <w:t xml:space="preserve"> </w:t>
      </w:r>
      <w:r w:rsidRPr="007350DD">
        <w:t>his/her</w:t>
      </w:r>
      <w:r w:rsidR="001327BC" w:rsidRPr="007350DD">
        <w:t xml:space="preserve"> </w:t>
      </w:r>
      <w:r w:rsidRPr="007350DD">
        <w:t>rights.</w:t>
      </w:r>
      <w:r w:rsidR="001327BC" w:rsidRPr="007350DD">
        <w:t xml:space="preserve"> </w:t>
      </w:r>
      <w:r w:rsidRPr="007350DD">
        <w:t>Teachers</w:t>
      </w:r>
      <w:r w:rsidR="001327BC" w:rsidRPr="007350DD">
        <w:t xml:space="preserve"> </w:t>
      </w:r>
      <w:r w:rsidRPr="007350DD">
        <w:t>are</w:t>
      </w:r>
      <w:r w:rsidR="001327BC" w:rsidRPr="007350DD">
        <w:t xml:space="preserve"> </w:t>
      </w:r>
      <w:r w:rsidRPr="007350DD">
        <w:t>encouraged</w:t>
      </w:r>
      <w:r w:rsidR="001327BC" w:rsidRPr="007350DD">
        <w:t xml:space="preserve"> </w:t>
      </w:r>
      <w:r w:rsidRPr="007350DD">
        <w:t>to</w:t>
      </w:r>
      <w:r w:rsidR="001327BC" w:rsidRPr="007350DD">
        <w:t xml:space="preserve"> </w:t>
      </w:r>
      <w:r w:rsidRPr="007350DD">
        <w:t>deal</w:t>
      </w:r>
      <w:r w:rsidR="001327BC" w:rsidRPr="007350DD">
        <w:t xml:space="preserve"> </w:t>
      </w:r>
      <w:r w:rsidRPr="007350DD">
        <w:t>with</w:t>
      </w:r>
      <w:r w:rsidR="001327BC" w:rsidRPr="007350DD">
        <w:t xml:space="preserve"> </w:t>
      </w:r>
      <w:r w:rsidRPr="007350DD">
        <w:t>the</w:t>
      </w:r>
      <w:r w:rsidR="001327BC" w:rsidRPr="007350DD">
        <w:t xml:space="preserve"> </w:t>
      </w:r>
      <w:r w:rsidRPr="007350DD">
        <w:t>issues</w:t>
      </w:r>
      <w:r w:rsidR="001327BC" w:rsidRPr="007350DD">
        <w:t xml:space="preserve"> </w:t>
      </w:r>
      <w:r w:rsidRPr="007350DD">
        <w:t>relating</w:t>
      </w:r>
      <w:r w:rsidR="001327BC" w:rsidRPr="007350DD">
        <w:t xml:space="preserve"> </w:t>
      </w:r>
      <w:r w:rsidRPr="007350DD">
        <w:t>to</w:t>
      </w:r>
      <w:r w:rsidR="001327BC" w:rsidRPr="007350DD">
        <w:t xml:space="preserve"> </w:t>
      </w:r>
      <w:r w:rsidRPr="007350DD">
        <w:t>rights</w:t>
      </w:r>
      <w:r w:rsidR="001327BC" w:rsidRPr="007350DD">
        <w:t xml:space="preserve"> </w:t>
      </w:r>
      <w:r w:rsidRPr="007350DD">
        <w:t>sensitively</w:t>
      </w:r>
      <w:r w:rsidR="001327BC" w:rsidRPr="007350DD">
        <w:t xml:space="preserve"> </w:t>
      </w:r>
      <w:r w:rsidRPr="007350DD">
        <w:t>and</w:t>
      </w:r>
      <w:r w:rsidR="001327BC" w:rsidRPr="007350DD">
        <w:t xml:space="preserve"> </w:t>
      </w:r>
      <w:r w:rsidRPr="007350DD">
        <w:t>to</w:t>
      </w:r>
      <w:r w:rsidR="001327BC" w:rsidRPr="007350DD">
        <w:t xml:space="preserve"> </w:t>
      </w:r>
      <w:r w:rsidRPr="007350DD">
        <w:t>try</w:t>
      </w:r>
      <w:r w:rsidR="001327BC" w:rsidRPr="007350DD">
        <w:t xml:space="preserve"> </w:t>
      </w:r>
      <w:r w:rsidRPr="007350DD">
        <w:t>to</w:t>
      </w:r>
      <w:r w:rsidR="001327BC" w:rsidRPr="007350DD">
        <w:t xml:space="preserve"> </w:t>
      </w:r>
      <w:r w:rsidRPr="007350DD">
        <w:t>achieve</w:t>
      </w:r>
      <w:r w:rsidR="001327BC" w:rsidRPr="007350DD">
        <w:t xml:space="preserve"> </w:t>
      </w:r>
      <w:r w:rsidRPr="007350DD">
        <w:t>a</w:t>
      </w:r>
      <w:r w:rsidR="001327BC" w:rsidRPr="007350DD">
        <w:t xml:space="preserve"> </w:t>
      </w:r>
      <w:r w:rsidRPr="007350DD">
        <w:t>balance</w:t>
      </w:r>
      <w:r w:rsidR="001327BC" w:rsidRPr="007350DD">
        <w:t xml:space="preserve"> </w:t>
      </w:r>
      <w:r w:rsidRPr="007350DD">
        <w:t>between</w:t>
      </w:r>
      <w:r w:rsidR="001327BC" w:rsidRPr="007350DD">
        <w:t xml:space="preserve"> </w:t>
      </w:r>
      <w:r w:rsidRPr="007350DD">
        <w:t>rights</w:t>
      </w:r>
      <w:r w:rsidR="001327BC" w:rsidRPr="007350DD">
        <w:t xml:space="preserve"> </w:t>
      </w:r>
      <w:r w:rsidRPr="007350DD">
        <w:t>and</w:t>
      </w:r>
      <w:r w:rsidR="001327BC" w:rsidRPr="007350DD">
        <w:t xml:space="preserve"> </w:t>
      </w:r>
      <w:r w:rsidRPr="007350DD">
        <w:t>responsibilities.</w:t>
      </w:r>
      <w:r w:rsidR="001327BC" w:rsidRPr="007350DD">
        <w:t xml:space="preserve"> </w:t>
      </w:r>
      <w:r w:rsidRPr="007350DD">
        <w:t>The</w:t>
      </w:r>
      <w:r w:rsidR="001327BC" w:rsidRPr="007350DD">
        <w:t xml:space="preserve"> </w:t>
      </w:r>
      <w:r w:rsidRPr="007350DD">
        <w:t>CRC</w:t>
      </w:r>
      <w:r w:rsidR="001327BC" w:rsidRPr="007350DD">
        <w:t xml:space="preserve"> </w:t>
      </w:r>
      <w:r w:rsidRPr="007350DD">
        <w:t>is</w:t>
      </w:r>
      <w:r w:rsidR="001327BC" w:rsidRPr="007350DD">
        <w:t xml:space="preserve"> </w:t>
      </w:r>
      <w:r w:rsidRPr="007350DD">
        <w:t>not</w:t>
      </w:r>
      <w:r w:rsidR="001327BC" w:rsidRPr="007350DD">
        <w:t xml:space="preserve"> </w:t>
      </w:r>
      <w:r w:rsidRPr="007350DD">
        <w:t>a</w:t>
      </w:r>
      <w:r w:rsidR="001327BC" w:rsidRPr="007350DD">
        <w:t xml:space="preserve"> </w:t>
      </w:r>
      <w:r w:rsidRPr="007350DD">
        <w:t>compulsory</w:t>
      </w:r>
      <w:r w:rsidR="001327BC" w:rsidRPr="007350DD">
        <w:t xml:space="preserve"> </w:t>
      </w:r>
      <w:r w:rsidRPr="007350DD">
        <w:t>document</w:t>
      </w:r>
      <w:r w:rsidR="001327BC" w:rsidRPr="007350DD">
        <w:t xml:space="preserve"> </w:t>
      </w:r>
      <w:r w:rsidRPr="007350DD">
        <w:t>at</w:t>
      </w:r>
      <w:r w:rsidR="001327BC" w:rsidRPr="007350DD">
        <w:t xml:space="preserve"> </w:t>
      </w:r>
      <w:r w:rsidRPr="007350DD">
        <w:t>Teacher</w:t>
      </w:r>
      <w:r w:rsidR="001327BC" w:rsidRPr="007350DD">
        <w:t xml:space="preserve"> </w:t>
      </w:r>
      <w:r w:rsidRPr="007350DD">
        <w:t>Training</w:t>
      </w:r>
      <w:r w:rsidR="001327BC" w:rsidRPr="007350DD">
        <w:t xml:space="preserve"> </w:t>
      </w:r>
      <w:r w:rsidRPr="007350DD">
        <w:t>level.</w:t>
      </w:r>
    </w:p>
    <w:p w:rsidR="006564B6" w:rsidRPr="007350DD" w:rsidRDefault="006564B6" w:rsidP="009E22FF">
      <w:pPr>
        <w:pStyle w:val="SingleTxtG"/>
      </w:pPr>
      <w:r w:rsidRPr="007350DD">
        <w:t>185.</w:t>
      </w:r>
      <w:r w:rsidRPr="007350DD">
        <w:tab/>
        <w:t>There</w:t>
      </w:r>
      <w:r w:rsidR="001327BC" w:rsidRPr="007350DD">
        <w:t xml:space="preserve"> </w:t>
      </w:r>
      <w:r w:rsidRPr="007350DD">
        <w:t>is</w:t>
      </w:r>
      <w:r w:rsidR="001327BC" w:rsidRPr="007350DD">
        <w:t xml:space="preserve"> </w:t>
      </w:r>
      <w:r w:rsidRPr="007350DD">
        <w:t>a</w:t>
      </w:r>
      <w:r w:rsidR="001327BC" w:rsidRPr="007350DD">
        <w:t xml:space="preserve"> </w:t>
      </w:r>
      <w:r w:rsidRPr="007350DD">
        <w:t>Professional</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Mentorship</w:t>
      </w:r>
      <w:r w:rsidR="001327BC" w:rsidRPr="007350DD">
        <w:t xml:space="preserve"> </w:t>
      </w:r>
      <w:r w:rsidRPr="007350DD">
        <w:t>Programme</w:t>
      </w:r>
      <w:r w:rsidR="001327BC" w:rsidRPr="007350DD">
        <w:t xml:space="preserve"> </w:t>
      </w:r>
      <w:r w:rsidRPr="007350DD">
        <w:t>in</w:t>
      </w:r>
      <w:r w:rsidR="001327BC" w:rsidRPr="007350DD">
        <w:t xml:space="preserve"> </w:t>
      </w:r>
      <w:r w:rsidRPr="007350DD">
        <w:t>place.</w:t>
      </w:r>
      <w:r w:rsidR="001327BC" w:rsidRPr="007350DD">
        <w:t xml:space="preserve"> </w:t>
      </w:r>
      <w:r w:rsidRPr="007350DD">
        <w:t>The</w:t>
      </w:r>
      <w:r w:rsidR="001327BC" w:rsidRPr="007350DD">
        <w:t xml:space="preserve"> </w:t>
      </w:r>
      <w:r w:rsidRPr="007350DD">
        <w:t>main</w:t>
      </w:r>
      <w:r w:rsidR="001327BC" w:rsidRPr="007350DD">
        <w:t xml:space="preserve"> </w:t>
      </w:r>
      <w:r w:rsidRPr="007350DD">
        <w:t>objective</w:t>
      </w:r>
      <w:r w:rsidR="001327BC" w:rsidRPr="007350DD">
        <w:t xml:space="preserve"> </w:t>
      </w:r>
      <w:r w:rsidRPr="007350DD">
        <w:t>of</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is</w:t>
      </w:r>
      <w:r w:rsidR="001327BC" w:rsidRPr="007350DD">
        <w:t xml:space="preserve"> </w:t>
      </w:r>
      <w:r w:rsidRPr="007350DD">
        <w:t>to</w:t>
      </w:r>
      <w:r w:rsidR="001327BC" w:rsidRPr="007350DD">
        <w:t xml:space="preserve"> </w:t>
      </w:r>
      <w:r w:rsidRPr="007350DD">
        <w:t>provide</w:t>
      </w:r>
      <w:r w:rsidR="001327BC" w:rsidRPr="007350DD">
        <w:t xml:space="preserve"> </w:t>
      </w:r>
      <w:r w:rsidRPr="007350DD">
        <w:t>professional</w:t>
      </w:r>
      <w:r w:rsidR="001327BC" w:rsidRPr="007350DD">
        <w:t xml:space="preserve"> </w:t>
      </w:r>
      <w:r w:rsidRPr="007350DD">
        <w:t>support</w:t>
      </w:r>
      <w:r w:rsidR="001327BC" w:rsidRPr="007350DD">
        <w:t xml:space="preserve"> </w:t>
      </w:r>
      <w:r w:rsidRPr="007350DD">
        <w:t>and</w:t>
      </w:r>
      <w:r w:rsidR="001327BC" w:rsidRPr="007350DD">
        <w:t xml:space="preserve"> </w:t>
      </w:r>
      <w:r w:rsidRPr="007350DD">
        <w:t>professional</w:t>
      </w:r>
      <w:r w:rsidR="001327BC" w:rsidRPr="007350DD">
        <w:t xml:space="preserve"> </w:t>
      </w:r>
      <w:r w:rsidRPr="007350DD">
        <w:t>development</w:t>
      </w:r>
      <w:r w:rsidR="001327BC" w:rsidRPr="007350DD">
        <w:t xml:space="preserve"> </w:t>
      </w:r>
      <w:r w:rsidRPr="007350DD">
        <w:t>opportunities</w:t>
      </w:r>
      <w:r w:rsidR="001327BC" w:rsidRPr="007350DD">
        <w:t xml:space="preserve"> </w:t>
      </w:r>
      <w:r w:rsidRPr="007350DD">
        <w:t>for</w:t>
      </w:r>
      <w:r w:rsidR="001327BC" w:rsidRPr="007350DD">
        <w:t xml:space="preserve"> </w:t>
      </w:r>
      <w:r w:rsidRPr="007350DD">
        <w:t>school</w:t>
      </w:r>
      <w:r w:rsidR="001327BC" w:rsidRPr="007350DD">
        <w:t xml:space="preserve"> </w:t>
      </w:r>
      <w:r w:rsidRPr="007350DD">
        <w:t>leaders</w:t>
      </w:r>
      <w:r w:rsidR="001327BC" w:rsidRPr="007350DD">
        <w:t xml:space="preserve"> </w:t>
      </w:r>
      <w:r w:rsidRPr="007350DD">
        <w:t>and</w:t>
      </w:r>
      <w:r w:rsidR="001327BC" w:rsidRPr="007350DD">
        <w:t xml:space="preserve"> </w:t>
      </w:r>
      <w:r w:rsidRPr="007350DD">
        <w:t>teachers.</w:t>
      </w:r>
      <w:r w:rsidR="001327BC" w:rsidRPr="007350DD">
        <w:t xml:space="preserve"> </w:t>
      </w:r>
      <w:r w:rsidRPr="007350DD">
        <w:t>In</w:t>
      </w:r>
      <w:r w:rsidR="001327BC" w:rsidRPr="007350DD">
        <w:t xml:space="preserve"> </w:t>
      </w:r>
      <w:r w:rsidRPr="007350DD">
        <w:t>addition,</w:t>
      </w:r>
      <w:r w:rsidR="001327BC" w:rsidRPr="007350DD">
        <w:t xml:space="preserve"> </w:t>
      </w:r>
      <w:r w:rsidRPr="007350DD">
        <w:t>all</w:t>
      </w:r>
      <w:r w:rsidR="001327BC" w:rsidRPr="007350DD">
        <w:t xml:space="preserve"> </w:t>
      </w:r>
      <w:r w:rsidRPr="007350DD">
        <w:t>acting</w:t>
      </w:r>
      <w:r w:rsidR="001327BC" w:rsidRPr="007350DD">
        <w:t xml:space="preserve"> </w:t>
      </w:r>
      <w:r w:rsidRPr="007350DD">
        <w:t>principals</w:t>
      </w:r>
      <w:r w:rsidR="001327BC" w:rsidRPr="007350DD">
        <w:t xml:space="preserve"> </w:t>
      </w:r>
      <w:r w:rsidRPr="007350DD">
        <w:t>participate</w:t>
      </w:r>
      <w:r w:rsidR="001327BC" w:rsidRPr="007350DD">
        <w:t xml:space="preserve"> </w:t>
      </w:r>
      <w:r w:rsidRPr="007350DD">
        <w:t>in</w:t>
      </w:r>
      <w:r w:rsidR="001327BC" w:rsidRPr="007350DD">
        <w:t xml:space="preserve"> </w:t>
      </w:r>
      <w:r w:rsidRPr="007350DD">
        <w:t>a</w:t>
      </w:r>
      <w:r w:rsidR="001327BC" w:rsidRPr="007350DD">
        <w:t xml:space="preserve"> </w:t>
      </w:r>
      <w:r w:rsidRPr="007350DD">
        <w:t>Mentorship</w:t>
      </w:r>
      <w:r w:rsidR="001327BC" w:rsidRPr="007350DD">
        <w:t xml:space="preserve"> </w:t>
      </w:r>
      <w:r w:rsidRPr="007350DD">
        <w:t>Programme</w:t>
      </w:r>
      <w:r w:rsidR="001327BC" w:rsidRPr="007350DD">
        <w:t xml:space="preserve"> </w:t>
      </w:r>
      <w:r w:rsidRPr="007350DD">
        <w:t>that</w:t>
      </w:r>
      <w:r w:rsidR="001327BC" w:rsidRPr="007350DD">
        <w:t xml:space="preserve"> </w:t>
      </w:r>
      <w:r w:rsidRPr="007350DD">
        <w:t>allows</w:t>
      </w:r>
      <w:r w:rsidR="001327BC" w:rsidRPr="007350DD">
        <w:t xml:space="preserve"> </w:t>
      </w:r>
      <w:r w:rsidRPr="007350DD">
        <w:t>them</w:t>
      </w:r>
      <w:r w:rsidR="001327BC" w:rsidRPr="007350DD">
        <w:t xml:space="preserve"> </w:t>
      </w:r>
      <w:r w:rsidRPr="007350DD">
        <w:t>to</w:t>
      </w:r>
      <w:r w:rsidR="001327BC" w:rsidRPr="007350DD">
        <w:t xml:space="preserve"> </w:t>
      </w:r>
      <w:r w:rsidRPr="007350DD">
        <w:t>benefit</w:t>
      </w:r>
      <w:r w:rsidR="001327BC" w:rsidRPr="007350DD">
        <w:t xml:space="preserve"> </w:t>
      </w:r>
      <w:r w:rsidRPr="007350DD">
        <w:t>from</w:t>
      </w:r>
      <w:r w:rsidR="001327BC" w:rsidRPr="007350DD">
        <w:t xml:space="preserve"> </w:t>
      </w:r>
      <w:r w:rsidRPr="007350DD">
        <w:t>the</w:t>
      </w:r>
      <w:r w:rsidR="001327BC" w:rsidRPr="007350DD">
        <w:t xml:space="preserve"> </w:t>
      </w:r>
      <w:r w:rsidRPr="007350DD">
        <w:t>professional</w:t>
      </w:r>
      <w:r w:rsidR="001327BC" w:rsidRPr="007350DD">
        <w:t xml:space="preserve"> </w:t>
      </w:r>
      <w:r w:rsidRPr="007350DD">
        <w:t>support</w:t>
      </w:r>
      <w:r w:rsidR="001327BC" w:rsidRPr="007350DD">
        <w:t xml:space="preserve"> </w:t>
      </w:r>
      <w:r w:rsidRPr="007350DD">
        <w:t>of</w:t>
      </w:r>
      <w:r w:rsidR="001327BC" w:rsidRPr="007350DD">
        <w:t xml:space="preserve"> </w:t>
      </w:r>
      <w:r w:rsidRPr="007350DD">
        <w:t>experienced</w:t>
      </w:r>
      <w:r w:rsidR="001327BC" w:rsidRPr="007350DD">
        <w:t xml:space="preserve"> </w:t>
      </w:r>
      <w:r w:rsidRPr="007350DD">
        <w:t>colleagues.</w:t>
      </w:r>
      <w:r w:rsidR="001327BC" w:rsidRPr="007350DD">
        <w:t xml:space="preserve"> </w:t>
      </w:r>
      <w:r w:rsidRPr="007350DD">
        <w:t>Temporary</w:t>
      </w:r>
      <w:r w:rsidR="001327BC" w:rsidRPr="007350DD">
        <w:t xml:space="preserve"> </w:t>
      </w:r>
      <w:r w:rsidRPr="007350DD">
        <w:t>Teachers</w:t>
      </w:r>
      <w:r w:rsidR="001327BC" w:rsidRPr="007350DD">
        <w:t xml:space="preserve"> </w:t>
      </w:r>
      <w:r w:rsidRPr="007350DD">
        <w:t>are</w:t>
      </w:r>
      <w:r w:rsidR="001327BC" w:rsidRPr="007350DD">
        <w:t xml:space="preserve"> </w:t>
      </w:r>
      <w:r w:rsidRPr="007350DD">
        <w:t>also</w:t>
      </w:r>
      <w:r w:rsidR="001327BC" w:rsidRPr="007350DD">
        <w:t xml:space="preserve"> </w:t>
      </w:r>
      <w:r w:rsidRPr="007350DD">
        <w:t>assigned</w:t>
      </w:r>
      <w:r w:rsidR="001327BC" w:rsidRPr="007350DD">
        <w:t xml:space="preserve"> </w:t>
      </w:r>
      <w:r w:rsidRPr="007350DD">
        <w:t>to</w:t>
      </w:r>
      <w:r w:rsidR="001327BC" w:rsidRPr="007350DD">
        <w:t xml:space="preserve"> </w:t>
      </w:r>
      <w:r w:rsidRPr="007350DD">
        <w:t>experienced</w:t>
      </w:r>
      <w:r w:rsidR="001327BC" w:rsidRPr="007350DD">
        <w:t xml:space="preserve"> </w:t>
      </w:r>
      <w:r w:rsidRPr="007350DD">
        <w:t>teachers</w:t>
      </w:r>
      <w:r w:rsidR="001327BC" w:rsidRPr="007350DD">
        <w:t xml:space="preserve"> </w:t>
      </w:r>
      <w:r w:rsidRPr="007350DD">
        <w:t>for</w:t>
      </w:r>
      <w:r w:rsidR="001327BC" w:rsidRPr="007350DD">
        <w:t xml:space="preserve"> </w:t>
      </w:r>
      <w:r w:rsidRPr="007350DD">
        <w:t>guidance.</w:t>
      </w:r>
      <w:r w:rsidR="001327BC" w:rsidRPr="007350DD">
        <w:t xml:space="preserve"> </w:t>
      </w:r>
      <w:r w:rsidRPr="007350DD">
        <w:t>Training</w:t>
      </w:r>
      <w:r w:rsidR="001327BC" w:rsidRPr="007350DD">
        <w:t xml:space="preserve"> </w:t>
      </w:r>
      <w:r w:rsidRPr="007350DD">
        <w:t>opportunities</w:t>
      </w:r>
      <w:r w:rsidR="001327BC" w:rsidRPr="007350DD">
        <w:t xml:space="preserve"> </w:t>
      </w:r>
      <w:r w:rsidRPr="007350DD">
        <w:t>include</w:t>
      </w:r>
      <w:r w:rsidR="001327BC" w:rsidRPr="007350DD">
        <w:t xml:space="preserve"> </w:t>
      </w:r>
      <w:r w:rsidRPr="007350DD">
        <w:t>sessions</w:t>
      </w:r>
      <w:r w:rsidR="001327BC" w:rsidRPr="007350DD">
        <w:t xml:space="preserve"> </w:t>
      </w:r>
      <w:r w:rsidRPr="007350DD">
        <w:t>such</w:t>
      </w:r>
      <w:r w:rsidR="001327BC" w:rsidRPr="007350DD">
        <w:t xml:space="preserve"> </w:t>
      </w:r>
      <w:r w:rsidRPr="007350DD">
        <w:t>as:</w:t>
      </w:r>
      <w:r w:rsidR="001327BC" w:rsidRPr="007350DD">
        <w:t xml:space="preserve"> </w:t>
      </w:r>
      <w:r w:rsidRPr="007350DD">
        <w:t>discipline</w:t>
      </w:r>
      <w:r w:rsidR="001327BC" w:rsidRPr="007350DD">
        <w:t xml:space="preserve"> </w:t>
      </w:r>
      <w:r w:rsidRPr="007350DD">
        <w:t>versus</w:t>
      </w:r>
      <w:r w:rsidR="001327BC" w:rsidRPr="007350DD">
        <w:t xml:space="preserve"> </w:t>
      </w:r>
      <w:r w:rsidRPr="007350DD">
        <w:t>punishment,</w:t>
      </w:r>
      <w:r w:rsidR="001327BC" w:rsidRPr="007350DD">
        <w:t xml:space="preserve"> </w:t>
      </w:r>
      <w:r w:rsidRPr="007350DD">
        <w:t>strategic</w:t>
      </w:r>
      <w:r w:rsidR="001327BC" w:rsidRPr="007350DD">
        <w:t xml:space="preserve"> </w:t>
      </w:r>
      <w:r w:rsidRPr="007350DD">
        <w:t>planning,</w:t>
      </w:r>
      <w:r w:rsidR="001327BC" w:rsidRPr="007350DD">
        <w:t xml:space="preserve"> </w:t>
      </w:r>
      <w:r w:rsidRPr="007350DD">
        <w:t>effective</w:t>
      </w:r>
      <w:r w:rsidR="001327BC" w:rsidRPr="007350DD">
        <w:t xml:space="preserve"> </w:t>
      </w:r>
      <w:r w:rsidRPr="007350DD">
        <w:t>leadership,</w:t>
      </w:r>
      <w:r w:rsidR="001327BC" w:rsidRPr="007350DD">
        <w:t xml:space="preserve"> </w:t>
      </w:r>
      <w:r w:rsidRPr="007350DD">
        <w:t>business</w:t>
      </w:r>
      <w:r w:rsidR="001327BC" w:rsidRPr="007350DD">
        <w:t xml:space="preserve"> </w:t>
      </w:r>
      <w:r w:rsidRPr="007350DD">
        <w:t>etiquette,</w:t>
      </w:r>
      <w:r w:rsidR="001327BC" w:rsidRPr="007350DD">
        <w:t xml:space="preserve"> </w:t>
      </w:r>
      <w:r w:rsidRPr="007350DD">
        <w:t>business</w:t>
      </w:r>
      <w:r w:rsidR="001327BC" w:rsidRPr="007350DD">
        <w:t xml:space="preserve"> </w:t>
      </w:r>
      <w:r w:rsidRPr="007350DD">
        <w:t>communication,</w:t>
      </w:r>
      <w:r w:rsidR="001327BC" w:rsidRPr="007350DD">
        <w:t xml:space="preserve"> </w:t>
      </w:r>
      <w:r w:rsidRPr="007350DD">
        <w:t>customer</w:t>
      </w:r>
      <w:r w:rsidR="001327BC" w:rsidRPr="007350DD">
        <w:t xml:space="preserve"> </w:t>
      </w:r>
      <w:r w:rsidRPr="007350DD">
        <w:t>service</w:t>
      </w:r>
      <w:r w:rsidR="001327BC" w:rsidRPr="007350DD">
        <w:t xml:space="preserve"> </w:t>
      </w:r>
      <w:r w:rsidRPr="007350DD">
        <w:t>and</w:t>
      </w:r>
      <w:r w:rsidR="001327BC" w:rsidRPr="007350DD">
        <w:t xml:space="preserve"> </w:t>
      </w:r>
      <w:r w:rsidRPr="007350DD">
        <w:t>school</w:t>
      </w:r>
      <w:r w:rsidR="001327BC" w:rsidRPr="007350DD">
        <w:t xml:space="preserve"> </w:t>
      </w:r>
      <w:r w:rsidRPr="007350DD">
        <w:t>finances.</w:t>
      </w:r>
    </w:p>
    <w:p w:rsidR="006564B6" w:rsidRPr="007350DD" w:rsidRDefault="006564B6" w:rsidP="009E22FF">
      <w:pPr>
        <w:pStyle w:val="SingleTxtG"/>
      </w:pPr>
      <w:r w:rsidRPr="007350DD">
        <w:t>186.</w:t>
      </w:r>
      <w:r w:rsidRPr="007350DD">
        <w:tab/>
        <w:t>As</w:t>
      </w:r>
      <w:r w:rsidR="001327BC" w:rsidRPr="007350DD">
        <w:t xml:space="preserve"> </w:t>
      </w:r>
      <w:r w:rsidRPr="007350DD">
        <w:t>indicated</w:t>
      </w:r>
      <w:r w:rsidR="001327BC" w:rsidRPr="007350DD">
        <w:t xml:space="preserve"> </w:t>
      </w:r>
      <w:r w:rsidRPr="007350DD">
        <w:t>earlier,</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has</w:t>
      </w:r>
      <w:r w:rsidR="001327BC" w:rsidRPr="007350DD">
        <w:t xml:space="preserve"> </w:t>
      </w:r>
      <w:r w:rsidRPr="007350DD">
        <w:t>mandated</w:t>
      </w:r>
      <w:r w:rsidR="001327BC" w:rsidRPr="007350DD">
        <w:t xml:space="preserve"> </w:t>
      </w:r>
      <w:r w:rsidRPr="007350DD">
        <w:t>that</w:t>
      </w:r>
      <w:r w:rsidR="001327BC" w:rsidRPr="007350DD">
        <w:t xml:space="preserve"> </w:t>
      </w:r>
      <w:r w:rsidRPr="007350DD">
        <w:t>all</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should</w:t>
      </w:r>
      <w:r w:rsidR="001327BC" w:rsidRPr="007350DD">
        <w:t xml:space="preserve"> </w:t>
      </w:r>
      <w:r w:rsidRPr="007350DD">
        <w:t>form</w:t>
      </w:r>
      <w:r w:rsidR="001327BC" w:rsidRPr="007350DD">
        <w:t xml:space="preserve"> </w:t>
      </w:r>
      <w:r w:rsidRPr="007350DD">
        <w:t>Student</w:t>
      </w:r>
      <w:r w:rsidR="001327BC" w:rsidRPr="007350DD">
        <w:t xml:space="preserve"> </w:t>
      </w:r>
      <w:r w:rsidRPr="007350DD">
        <w:t>Councils</w:t>
      </w:r>
      <w:r w:rsidR="001327BC" w:rsidRPr="007350DD">
        <w:t xml:space="preserve"> </w:t>
      </w:r>
      <w:r w:rsidRPr="007350DD">
        <w:t>to</w:t>
      </w:r>
      <w:r w:rsidR="001327BC" w:rsidRPr="007350DD">
        <w:t xml:space="preserve"> </w:t>
      </w:r>
      <w:r w:rsidRPr="007350DD">
        <w:t>enable</w:t>
      </w:r>
      <w:r w:rsidR="001327BC" w:rsidRPr="007350DD">
        <w:t xml:space="preserve"> </w:t>
      </w:r>
      <w:r w:rsidRPr="007350DD">
        <w:t>students</w:t>
      </w:r>
      <w:r w:rsidR="001327BC" w:rsidRPr="007350DD">
        <w:t xml:space="preserve"> </w:t>
      </w:r>
      <w:r w:rsidRPr="007350DD">
        <w:t>to</w:t>
      </w:r>
      <w:r w:rsidR="001327BC" w:rsidRPr="007350DD">
        <w:t xml:space="preserve"> </w:t>
      </w:r>
      <w:r w:rsidRPr="007350DD">
        <w:t>participate</w:t>
      </w:r>
      <w:r w:rsidR="001327BC" w:rsidRPr="007350DD">
        <w:t xml:space="preserve"> </w:t>
      </w:r>
      <w:r w:rsidRPr="007350DD">
        <w:t>in</w:t>
      </w:r>
      <w:r w:rsidR="001327BC" w:rsidRPr="007350DD">
        <w:t xml:space="preserve"> </w:t>
      </w:r>
      <w:r w:rsidRPr="007350DD">
        <w:t>decision-making.</w:t>
      </w:r>
      <w:r w:rsidR="001327BC" w:rsidRPr="007350DD">
        <w:t xml:space="preserve"> </w:t>
      </w:r>
      <w:r w:rsidRPr="007350DD">
        <w:t>The</w:t>
      </w:r>
      <w:r w:rsidR="001327BC" w:rsidRPr="007350DD">
        <w:t xml:space="preserve"> </w:t>
      </w:r>
      <w:r w:rsidRPr="007350DD">
        <w:t>Councils</w:t>
      </w:r>
      <w:r w:rsidR="001327BC" w:rsidRPr="007350DD">
        <w:t xml:space="preserve"> </w:t>
      </w:r>
      <w:r w:rsidRPr="007350DD">
        <w:t>are</w:t>
      </w:r>
      <w:r w:rsidR="001327BC" w:rsidRPr="007350DD">
        <w:t xml:space="preserve"> </w:t>
      </w:r>
      <w:r w:rsidRPr="007350DD">
        <w:t>required</w:t>
      </w:r>
      <w:r w:rsidR="001327BC" w:rsidRPr="007350DD">
        <w:t xml:space="preserve"> </w:t>
      </w:r>
      <w:r w:rsidRPr="007350DD">
        <w:t>to</w:t>
      </w:r>
      <w:r w:rsidR="001327BC" w:rsidRPr="007350DD">
        <w:t xml:space="preserve"> </w:t>
      </w:r>
      <w:r w:rsidRPr="007350DD">
        <w:t>meet</w:t>
      </w:r>
      <w:r w:rsidR="001327BC" w:rsidRPr="007350DD">
        <w:t xml:space="preserve"> </w:t>
      </w:r>
      <w:r w:rsidRPr="007350DD">
        <w:t>periodically</w:t>
      </w:r>
      <w:r w:rsidR="001327BC" w:rsidRPr="007350DD">
        <w:t xml:space="preserve"> </w:t>
      </w:r>
      <w:r w:rsidRPr="007350DD">
        <w:t>with</w:t>
      </w:r>
      <w:r w:rsidR="001327BC" w:rsidRPr="007350DD">
        <w:t xml:space="preserve"> </w:t>
      </w:r>
      <w:r w:rsidRPr="007350DD">
        <w:t>the</w:t>
      </w:r>
      <w:r w:rsidR="001327BC" w:rsidRPr="007350DD">
        <w:t xml:space="preserve"> </w:t>
      </w:r>
      <w:r w:rsidRPr="007350DD">
        <w:t>School</w:t>
      </w:r>
      <w:r w:rsidR="001327BC" w:rsidRPr="007350DD">
        <w:t xml:space="preserve"> </w:t>
      </w:r>
      <w:r w:rsidRPr="007350DD">
        <w:t>Boards</w:t>
      </w:r>
      <w:r w:rsidR="001327BC" w:rsidRPr="007350DD">
        <w:t xml:space="preserve"> </w:t>
      </w:r>
      <w:r w:rsidRPr="007350DD">
        <w:t>of</w:t>
      </w:r>
      <w:r w:rsidR="001327BC" w:rsidRPr="007350DD">
        <w:t xml:space="preserve"> </w:t>
      </w:r>
      <w:r w:rsidRPr="007350DD">
        <w:t>Management.</w:t>
      </w:r>
    </w:p>
    <w:p w:rsidR="006564B6" w:rsidRPr="007350DD" w:rsidRDefault="00E94783" w:rsidP="00E94783">
      <w:pPr>
        <w:pStyle w:val="H1G"/>
      </w:pPr>
      <w:r w:rsidRPr="007350DD">
        <w:lastRenderedPageBreak/>
        <w:tab/>
      </w:r>
      <w:r w:rsidR="006564B6" w:rsidRPr="007350DD">
        <w:t>D.</w:t>
      </w:r>
      <w:r w:rsidR="006461CD" w:rsidRPr="007350DD">
        <w:t xml:space="preserve"> </w:t>
      </w:r>
      <w:r w:rsidRPr="007350DD">
        <w:tab/>
      </w:r>
      <w:r w:rsidR="006564B6" w:rsidRPr="007350DD">
        <w:t>Early</w:t>
      </w:r>
      <w:r w:rsidR="001327BC" w:rsidRPr="007350DD">
        <w:t xml:space="preserve"> </w:t>
      </w:r>
      <w:r w:rsidR="009669E5" w:rsidRPr="007350DD">
        <w:t>childhood education (3–5 years)</w:t>
      </w:r>
    </w:p>
    <w:p w:rsidR="006564B6" w:rsidRPr="007350DD" w:rsidRDefault="006564B6" w:rsidP="009E22FF">
      <w:pPr>
        <w:pStyle w:val="SingleTxtG"/>
      </w:pPr>
      <w:r w:rsidRPr="007350DD">
        <w:t>187.</w:t>
      </w:r>
      <w:r w:rsidRPr="007350DD">
        <w:tab/>
        <w:t>During</w:t>
      </w:r>
      <w:r w:rsidR="001327BC" w:rsidRPr="007350DD">
        <w:t xml:space="preserve"> </w:t>
      </w:r>
      <w:r w:rsidRPr="007350DD">
        <w:t>the</w:t>
      </w:r>
      <w:r w:rsidR="001327BC" w:rsidRPr="007350DD">
        <w:t xml:space="preserve"> </w:t>
      </w:r>
      <w:r w:rsidRPr="007350DD">
        <w:t>period</w:t>
      </w:r>
      <w:r w:rsidR="001327BC" w:rsidRPr="007350DD">
        <w:t xml:space="preserve"> </w:t>
      </w:r>
      <w:r w:rsidRPr="007350DD">
        <w:t>under</w:t>
      </w:r>
      <w:r w:rsidR="001327BC" w:rsidRPr="007350DD">
        <w:t xml:space="preserve"> </w:t>
      </w:r>
      <w:r w:rsidRPr="007350DD">
        <w:t>consideration,</w:t>
      </w:r>
      <w:r w:rsidR="001327BC" w:rsidRPr="007350DD">
        <w:t xml:space="preserve"> </w:t>
      </w:r>
      <w:r w:rsidRPr="007350DD">
        <w:t>there</w:t>
      </w:r>
      <w:r w:rsidR="001327BC" w:rsidRPr="007350DD">
        <w:t xml:space="preserve"> </w:t>
      </w:r>
      <w:r w:rsidRPr="007350DD">
        <w:t>was</w:t>
      </w:r>
      <w:r w:rsidR="001327BC" w:rsidRPr="007350DD">
        <w:t xml:space="preserve"> </w:t>
      </w:r>
      <w:r w:rsidRPr="007350DD">
        <w:t>a</w:t>
      </w:r>
      <w:r w:rsidR="001327BC" w:rsidRPr="007350DD">
        <w:t xml:space="preserve"> </w:t>
      </w:r>
      <w:r w:rsidRPr="007350DD">
        <w:t>sustained</w:t>
      </w:r>
      <w:r w:rsidR="001327BC" w:rsidRPr="007350DD">
        <w:t xml:space="preserve"> </w:t>
      </w:r>
      <w:r w:rsidRPr="007350DD">
        <w:t>drive</w:t>
      </w:r>
      <w:r w:rsidR="001327BC" w:rsidRPr="007350DD">
        <w:t xml:space="preserve"> </w:t>
      </w:r>
      <w:r w:rsidRPr="007350DD">
        <w:t>to</w:t>
      </w:r>
      <w:r w:rsidR="001327BC" w:rsidRPr="007350DD">
        <w:t xml:space="preserve"> </w:t>
      </w:r>
      <w:r w:rsidRPr="007350DD">
        <w:t>offer</w:t>
      </w:r>
      <w:r w:rsidR="001327BC" w:rsidRPr="007350DD">
        <w:t xml:space="preserve"> </w:t>
      </w:r>
      <w:r w:rsidRPr="007350DD">
        <w:t>early</w:t>
      </w:r>
      <w:r w:rsidR="001327BC" w:rsidRPr="007350DD">
        <w:t xml:space="preserve"> </w:t>
      </w:r>
      <w:r w:rsidRPr="007350DD">
        <w:t>childhood</w:t>
      </w:r>
      <w:r w:rsidR="001327BC" w:rsidRPr="007350DD">
        <w:t xml:space="preserve"> </w:t>
      </w:r>
      <w:r w:rsidRPr="007350DD">
        <w:t>education</w:t>
      </w:r>
      <w:r w:rsidR="001327BC" w:rsidRPr="007350DD">
        <w:t xml:space="preserve"> </w:t>
      </w:r>
      <w:r w:rsidRPr="007350DD">
        <w:t>to</w:t>
      </w:r>
      <w:r w:rsidR="001327BC" w:rsidRPr="007350DD">
        <w:t xml:space="preserve"> </w:t>
      </w:r>
      <w:r w:rsidRPr="007350DD">
        <w:t>all</w:t>
      </w:r>
      <w:r w:rsidR="001327BC" w:rsidRPr="007350DD">
        <w:t xml:space="preserve"> </w:t>
      </w:r>
      <w:r w:rsidRPr="007350DD">
        <w:t>children.</w:t>
      </w:r>
      <w:r w:rsidR="001327BC" w:rsidRPr="007350DD">
        <w:t xml:space="preserve"> </w:t>
      </w:r>
      <w:r w:rsidRPr="007350DD">
        <w:t>Early</w:t>
      </w:r>
      <w:r w:rsidR="001327BC" w:rsidRPr="007350DD">
        <w:t xml:space="preserve"> </w:t>
      </w:r>
      <w:r w:rsidRPr="007350DD">
        <w:t>childhood</w:t>
      </w:r>
      <w:r w:rsidR="001327BC" w:rsidRPr="007350DD">
        <w:t xml:space="preserve"> </w:t>
      </w:r>
      <w:r w:rsidRPr="007350DD">
        <w:t>education</w:t>
      </w:r>
      <w:r w:rsidR="001327BC" w:rsidRPr="007350DD">
        <w:t xml:space="preserve"> </w:t>
      </w:r>
      <w:r w:rsidRPr="007350DD">
        <w:t>is</w:t>
      </w:r>
      <w:r w:rsidR="001327BC" w:rsidRPr="007350DD">
        <w:t xml:space="preserve"> </w:t>
      </w:r>
      <w:r w:rsidRPr="007350DD">
        <w:t>offered</w:t>
      </w:r>
      <w:r w:rsidR="001327BC" w:rsidRPr="007350DD">
        <w:t xml:space="preserve"> </w:t>
      </w:r>
      <w:r w:rsidRPr="007350DD">
        <w:t>in</w:t>
      </w:r>
      <w:r w:rsidR="001327BC" w:rsidRPr="007350DD">
        <w:t xml:space="preserve"> </w:t>
      </w:r>
      <w:r w:rsidRPr="007350DD">
        <w:t>nursery</w:t>
      </w:r>
      <w:r w:rsidR="001327BC" w:rsidRPr="007350DD">
        <w:t xml:space="preserve"> </w:t>
      </w:r>
      <w:r w:rsidRPr="007350DD">
        <w:t>schools,</w:t>
      </w:r>
      <w:r w:rsidR="001327BC" w:rsidRPr="007350DD">
        <w:t xml:space="preserve"> </w:t>
      </w:r>
      <w:r w:rsidRPr="007350DD">
        <w:t>nursery</w:t>
      </w:r>
      <w:r w:rsidR="001327BC" w:rsidRPr="007350DD">
        <w:t xml:space="preserve"> </w:t>
      </w:r>
      <w:r w:rsidRPr="007350DD">
        <w:t>units</w:t>
      </w:r>
      <w:r w:rsidR="001327BC" w:rsidRPr="007350DD">
        <w:t xml:space="preserve"> </w:t>
      </w:r>
      <w:r w:rsidRPr="007350DD">
        <w:t>and</w:t>
      </w:r>
      <w:r w:rsidR="001327BC" w:rsidRPr="007350DD">
        <w:t xml:space="preserve"> </w:t>
      </w:r>
      <w:r w:rsidRPr="007350DD">
        <w:t>infant</w:t>
      </w:r>
      <w:r w:rsidR="001327BC" w:rsidRPr="007350DD">
        <w:t xml:space="preserve"> </w:t>
      </w:r>
      <w:r w:rsidRPr="007350DD">
        <w:t>departments</w:t>
      </w:r>
      <w:r w:rsidR="001327BC" w:rsidRPr="007350DD">
        <w:t xml:space="preserve"> </w:t>
      </w:r>
      <w:r w:rsidRPr="007350DD">
        <w:t>within</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and</w:t>
      </w:r>
      <w:r w:rsidR="001327BC" w:rsidRPr="007350DD">
        <w:t xml:space="preserve"> </w:t>
      </w:r>
      <w:r w:rsidRPr="007350DD">
        <w:t>at</w:t>
      </w:r>
      <w:r w:rsidR="001327BC" w:rsidRPr="007350DD">
        <w:t xml:space="preserve"> </w:t>
      </w:r>
      <w:r w:rsidRPr="007350DD">
        <w:t>an</w:t>
      </w:r>
      <w:r w:rsidR="001327BC" w:rsidRPr="007350DD">
        <w:t xml:space="preserve"> </w:t>
      </w:r>
      <w:r w:rsidRPr="007350DD">
        <w:t>infants</w:t>
      </w:r>
      <w:r w:rsidR="00EA19E5" w:rsidRPr="007350DD">
        <w:t>’</w:t>
      </w:r>
      <w:r w:rsidR="001327BC" w:rsidRPr="007350DD">
        <w:t xml:space="preserve"> </w:t>
      </w:r>
      <w:r w:rsidRPr="007350DD">
        <w:t>school.</w:t>
      </w:r>
      <w:r w:rsidR="001327BC" w:rsidRPr="007350DD">
        <w:t xml:space="preserve"> </w:t>
      </w:r>
      <w:r w:rsidRPr="007350DD">
        <w:t>However,</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are</w:t>
      </w:r>
      <w:r w:rsidR="001327BC" w:rsidRPr="007350DD">
        <w:t xml:space="preserve"> </w:t>
      </w:r>
      <w:r w:rsidRPr="007350DD">
        <w:t>expanding</w:t>
      </w:r>
      <w:r w:rsidR="001327BC" w:rsidRPr="007350DD">
        <w:t xml:space="preserve"> </w:t>
      </w:r>
      <w:r w:rsidRPr="007350DD">
        <w:t>their</w:t>
      </w:r>
      <w:r w:rsidR="001327BC" w:rsidRPr="007350DD">
        <w:t xml:space="preserve"> </w:t>
      </w:r>
      <w:r w:rsidRPr="007350DD">
        <w:t>programmes</w:t>
      </w:r>
      <w:r w:rsidR="001327BC" w:rsidRPr="007350DD">
        <w:t xml:space="preserve"> </w:t>
      </w:r>
      <w:r w:rsidRPr="007350DD">
        <w:t>to</w:t>
      </w:r>
      <w:r w:rsidR="001327BC" w:rsidRPr="007350DD">
        <w:t xml:space="preserve"> </w:t>
      </w:r>
      <w:r w:rsidRPr="007350DD">
        <w:t>cater</w:t>
      </w:r>
      <w:r w:rsidR="001327BC" w:rsidRPr="007350DD">
        <w:t xml:space="preserve"> </w:t>
      </w:r>
      <w:r w:rsidRPr="007350DD">
        <w:t>to</w:t>
      </w:r>
      <w:r w:rsidR="001327BC" w:rsidRPr="007350DD">
        <w:t xml:space="preserve"> </w:t>
      </w:r>
      <w:r w:rsidRPr="007350DD">
        <w:t>pre-school</w:t>
      </w:r>
      <w:r w:rsidR="001327BC" w:rsidRPr="007350DD">
        <w:t xml:space="preserve"> </w:t>
      </w:r>
      <w:r w:rsidRPr="007350DD">
        <w:t>children.</w:t>
      </w:r>
      <w:r w:rsidR="001327BC" w:rsidRPr="007350DD">
        <w:t xml:space="preserve"> </w:t>
      </w:r>
      <w:r w:rsidRPr="007350DD">
        <w:t>In</w:t>
      </w:r>
      <w:r w:rsidR="001327BC" w:rsidRPr="007350DD">
        <w:t xml:space="preserve"> </w:t>
      </w:r>
      <w:r w:rsidRPr="007350DD">
        <w:t>2005,</w:t>
      </w:r>
      <w:r w:rsidR="001327BC" w:rsidRPr="007350DD">
        <w:t xml:space="preserve"> </w:t>
      </w:r>
      <w:r w:rsidRPr="007350DD">
        <w:t>under</w:t>
      </w:r>
      <w:r w:rsidR="001327BC" w:rsidRPr="007350DD">
        <w:t xml:space="preserve"> </w:t>
      </w:r>
      <w:r w:rsidRPr="007350DD">
        <w:t>the</w:t>
      </w:r>
      <w:r w:rsidR="001327BC" w:rsidRPr="007350DD">
        <w:t xml:space="preserve"> </w:t>
      </w:r>
      <w:r w:rsidRPr="007350DD">
        <w:t>Expansion</w:t>
      </w:r>
      <w:r w:rsidR="001327BC" w:rsidRPr="007350DD">
        <w:t xml:space="preserve"> </w:t>
      </w:r>
      <w:r w:rsidRPr="007350DD">
        <w:t>of</w:t>
      </w:r>
      <w:r w:rsidR="001327BC" w:rsidRPr="007350DD">
        <w:t xml:space="preserve"> </w:t>
      </w:r>
      <w:r w:rsidRPr="007350DD">
        <w:t>Nursery</w:t>
      </w:r>
      <w:r w:rsidR="001327BC" w:rsidRPr="007350DD">
        <w:t xml:space="preserve"> </w:t>
      </w:r>
      <w:r w:rsidRPr="007350DD">
        <w:t>Programmes</w:t>
      </w:r>
      <w:r w:rsidR="001327BC" w:rsidRPr="007350DD">
        <w:t xml:space="preserve"> </w:t>
      </w:r>
      <w:r w:rsidRPr="007350DD">
        <w:t>as</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access</w:t>
      </w:r>
      <w:r w:rsidR="001327BC" w:rsidRPr="007350DD">
        <w:t xml:space="preserve"> </w:t>
      </w:r>
      <w:r w:rsidRPr="007350DD">
        <w:t>to</w:t>
      </w:r>
      <w:r w:rsidR="001327BC" w:rsidRPr="007350DD">
        <w:t xml:space="preserve"> </w:t>
      </w:r>
      <w:r w:rsidRPr="007350DD">
        <w:t>universal</w:t>
      </w:r>
      <w:r w:rsidR="001327BC" w:rsidRPr="007350DD">
        <w:t xml:space="preserve"> </w:t>
      </w:r>
      <w:r w:rsidRPr="007350DD">
        <w:t>pre-primary</w:t>
      </w:r>
      <w:r w:rsidR="001327BC" w:rsidRPr="007350DD">
        <w:t xml:space="preserve"> </w:t>
      </w:r>
      <w:r w:rsidRPr="007350DD">
        <w:t>education,</w:t>
      </w:r>
      <w:r w:rsidR="001327BC" w:rsidRPr="007350DD">
        <w:t xml:space="preserve"> </w:t>
      </w:r>
      <w:r w:rsidRPr="007350DD">
        <w:t>245</w:t>
      </w:r>
      <w:r w:rsidR="001327BC" w:rsidRPr="007350DD">
        <w:t xml:space="preserve"> </w:t>
      </w:r>
      <w:r w:rsidRPr="007350DD">
        <w:t>places</w:t>
      </w:r>
      <w:r w:rsidR="001327BC" w:rsidRPr="007350DD">
        <w:t xml:space="preserve"> </w:t>
      </w:r>
      <w:r w:rsidRPr="007350DD">
        <w:t>were</w:t>
      </w:r>
      <w:r w:rsidR="001327BC" w:rsidRPr="007350DD">
        <w:t xml:space="preserve"> </w:t>
      </w:r>
      <w:r w:rsidRPr="007350DD">
        <w:t>made</w:t>
      </w:r>
      <w:r w:rsidR="001327BC" w:rsidRPr="007350DD">
        <w:t xml:space="preserve"> </w:t>
      </w:r>
      <w:r w:rsidRPr="007350DD">
        <w:t>available</w:t>
      </w:r>
      <w:r w:rsidR="001327BC" w:rsidRPr="007350DD">
        <w:t xml:space="preserve"> </w:t>
      </w:r>
      <w:r w:rsidRPr="007350DD">
        <w:t>in</w:t>
      </w:r>
      <w:r w:rsidR="001327BC" w:rsidRPr="007350DD">
        <w:t xml:space="preserve"> </w:t>
      </w:r>
      <w:r w:rsidRPr="007350DD">
        <w:t>eleven</w:t>
      </w:r>
      <w:r w:rsidR="001327BC" w:rsidRPr="007350DD">
        <w:t xml:space="preserve"> </w:t>
      </w:r>
      <w:r w:rsidRPr="007350DD">
        <w:t>(11)</w:t>
      </w:r>
      <w:r w:rsidR="001327BC" w:rsidRPr="007350DD">
        <w:t xml:space="preserve"> </w:t>
      </w:r>
      <w:r w:rsidRPr="007350DD">
        <w:t>schools</w:t>
      </w:r>
      <w:r w:rsidR="001327BC" w:rsidRPr="007350DD">
        <w:t xml:space="preserve"> </w:t>
      </w:r>
      <w:r w:rsidRPr="007350DD">
        <w:t>on</w:t>
      </w:r>
      <w:r w:rsidR="001327BC" w:rsidRPr="007350DD">
        <w:t xml:space="preserve"> </w:t>
      </w:r>
      <w:r w:rsidRPr="007350DD">
        <w:t>a</w:t>
      </w:r>
      <w:r w:rsidR="001327BC" w:rsidRPr="007350DD">
        <w:t xml:space="preserve"> </w:t>
      </w:r>
      <w:r w:rsidRPr="007350DD">
        <w:t>pilot</w:t>
      </w:r>
      <w:r w:rsidR="001327BC" w:rsidRPr="007350DD">
        <w:t xml:space="preserve"> </w:t>
      </w:r>
      <w:r w:rsidRPr="007350DD">
        <w:t>basis.</w:t>
      </w:r>
      <w:r w:rsidR="001327BC" w:rsidRPr="007350DD">
        <w:t xml:space="preserve"> </w:t>
      </w:r>
      <w:r w:rsidRPr="007350DD">
        <w:t>Additional</w:t>
      </w:r>
      <w:r w:rsidR="001327BC" w:rsidRPr="007350DD">
        <w:t xml:space="preserve"> </w:t>
      </w:r>
      <w:r w:rsidRPr="007350DD">
        <w:t>classes</w:t>
      </w:r>
      <w:r w:rsidR="001327BC" w:rsidRPr="007350DD">
        <w:t xml:space="preserve"> </w:t>
      </w:r>
      <w:r w:rsidRPr="007350DD">
        <w:t>for</w:t>
      </w:r>
      <w:r w:rsidR="001327BC" w:rsidRPr="007350DD">
        <w:t xml:space="preserve"> </w:t>
      </w:r>
      <w:r w:rsidRPr="007350DD">
        <w:t>the</w:t>
      </w:r>
      <w:r w:rsidR="001327BC" w:rsidRPr="007350DD">
        <w:t xml:space="preserve"> </w:t>
      </w:r>
      <w:r w:rsidRPr="007350DD">
        <w:t>3</w:t>
      </w:r>
      <w:r w:rsidR="00355C8F" w:rsidRPr="007350DD">
        <w:t>–</w:t>
      </w:r>
      <w:r w:rsidRPr="007350DD">
        <w:t>5</w:t>
      </w:r>
      <w:r w:rsidR="001327BC" w:rsidRPr="007350DD">
        <w:t xml:space="preserve"> </w:t>
      </w:r>
      <w:r w:rsidRPr="007350DD">
        <w:t>aged</w:t>
      </w:r>
      <w:r w:rsidR="001327BC" w:rsidRPr="007350DD">
        <w:t xml:space="preserve"> </w:t>
      </w:r>
      <w:r w:rsidRPr="007350DD">
        <w:t>groups</w:t>
      </w:r>
      <w:r w:rsidR="001327BC" w:rsidRPr="007350DD">
        <w:t xml:space="preserve"> </w:t>
      </w:r>
      <w:r w:rsidRPr="007350DD">
        <w:t>were</w:t>
      </w:r>
      <w:r w:rsidR="001327BC" w:rsidRPr="007350DD">
        <w:t xml:space="preserve"> </w:t>
      </w:r>
      <w:r w:rsidRPr="007350DD">
        <w:t>established</w:t>
      </w:r>
      <w:r w:rsidR="001327BC" w:rsidRPr="007350DD">
        <w:t xml:space="preserve"> </w:t>
      </w:r>
      <w:r w:rsidRPr="007350DD">
        <w:t>in</w:t>
      </w:r>
      <w:r w:rsidR="001327BC" w:rsidRPr="007350DD">
        <w:t xml:space="preserve"> </w:t>
      </w:r>
      <w:r w:rsidRPr="007350DD">
        <w:t>16</w:t>
      </w:r>
      <w:r w:rsidR="001327BC" w:rsidRPr="007350DD">
        <w:t xml:space="preserve"> </w:t>
      </w:r>
      <w:r w:rsidRPr="007350DD">
        <w:t>schools.</w:t>
      </w:r>
      <w:r w:rsidR="001327BC" w:rsidRPr="007350DD">
        <w:t xml:space="preserve"> </w:t>
      </w:r>
      <w:r w:rsidRPr="007350DD">
        <w:t>In</w:t>
      </w:r>
      <w:r w:rsidR="001327BC" w:rsidRPr="007350DD">
        <w:t xml:space="preserve"> </w:t>
      </w:r>
      <w:r w:rsidRPr="007350DD">
        <w:t>2006,</w:t>
      </w:r>
      <w:r w:rsidR="001327BC" w:rsidRPr="007350DD">
        <w:t xml:space="preserve"> </w:t>
      </w:r>
      <w:r w:rsidRPr="007350DD">
        <w:t>an</w:t>
      </w:r>
      <w:r w:rsidR="001327BC" w:rsidRPr="007350DD">
        <w:t xml:space="preserve"> </w:t>
      </w:r>
      <w:r w:rsidRPr="007350DD">
        <w:t>additional</w:t>
      </w:r>
      <w:r w:rsidR="001327BC" w:rsidRPr="007350DD">
        <w:t xml:space="preserve"> </w:t>
      </w:r>
      <w:r w:rsidRPr="007350DD">
        <w:t>100</w:t>
      </w:r>
      <w:r w:rsidR="001327BC" w:rsidRPr="007350DD">
        <w:t xml:space="preserve"> </w:t>
      </w:r>
      <w:r w:rsidRPr="007350DD">
        <w:t>places</w:t>
      </w:r>
      <w:r w:rsidR="001327BC" w:rsidRPr="007350DD">
        <w:t xml:space="preserve"> </w:t>
      </w:r>
      <w:r w:rsidRPr="007350DD">
        <w:t>were</w:t>
      </w:r>
      <w:r w:rsidR="001327BC" w:rsidRPr="007350DD">
        <w:t xml:space="preserve"> </w:t>
      </w:r>
      <w:r w:rsidRPr="007350DD">
        <w:t>made</w:t>
      </w:r>
      <w:r w:rsidR="001327BC" w:rsidRPr="007350DD">
        <w:t xml:space="preserve"> </w:t>
      </w:r>
      <w:r w:rsidRPr="007350DD">
        <w:t>available</w:t>
      </w:r>
      <w:r w:rsidR="001327BC" w:rsidRPr="007350DD">
        <w:t xml:space="preserve"> </w:t>
      </w:r>
      <w:r w:rsidRPr="007350DD">
        <w:t>and</w:t>
      </w:r>
      <w:r w:rsidR="001327BC" w:rsidRPr="007350DD">
        <w:t xml:space="preserve"> </w:t>
      </w:r>
      <w:r w:rsidRPr="007350DD">
        <w:t>two</w:t>
      </w:r>
      <w:r w:rsidR="001327BC" w:rsidRPr="007350DD">
        <w:t xml:space="preserve"> </w:t>
      </w:r>
      <w:r w:rsidRPr="007350DD">
        <w:t>Early</w:t>
      </w:r>
      <w:r w:rsidR="001327BC" w:rsidRPr="007350DD">
        <w:t xml:space="preserve"> </w:t>
      </w:r>
      <w:r w:rsidRPr="007350DD">
        <w:t>Childhood</w:t>
      </w:r>
      <w:r w:rsidR="001327BC" w:rsidRPr="007350DD">
        <w:t xml:space="preserve"> </w:t>
      </w:r>
      <w:r w:rsidRPr="007350DD">
        <w:t>Education</w:t>
      </w:r>
      <w:r w:rsidR="001327BC" w:rsidRPr="007350DD">
        <w:t xml:space="preserve"> </w:t>
      </w:r>
      <w:r w:rsidRPr="007350DD">
        <w:t>Expansion</w:t>
      </w:r>
      <w:r w:rsidR="001327BC" w:rsidRPr="007350DD">
        <w:t xml:space="preserve"> </w:t>
      </w:r>
      <w:r w:rsidRPr="007350DD">
        <w:t>centres</w:t>
      </w:r>
      <w:r w:rsidR="001327BC" w:rsidRPr="007350DD">
        <w:t xml:space="preserve"> </w:t>
      </w:r>
      <w:r w:rsidRPr="007350DD">
        <w:t>were</w:t>
      </w:r>
      <w:r w:rsidR="001327BC" w:rsidRPr="007350DD">
        <w:t xml:space="preserve"> </w:t>
      </w:r>
      <w:r w:rsidRPr="007350DD">
        <w:t>opened,</w:t>
      </w:r>
      <w:r w:rsidR="001327BC" w:rsidRPr="007350DD">
        <w:t xml:space="preserve"> </w:t>
      </w:r>
      <w:r w:rsidRPr="007350DD">
        <w:t>catering</w:t>
      </w:r>
      <w:r w:rsidR="001327BC" w:rsidRPr="007350DD">
        <w:t xml:space="preserve"> </w:t>
      </w:r>
      <w:r w:rsidRPr="007350DD">
        <w:t>to</w:t>
      </w:r>
      <w:r w:rsidR="001327BC" w:rsidRPr="007350DD">
        <w:t xml:space="preserve"> </w:t>
      </w:r>
      <w:r w:rsidRPr="007350DD">
        <w:t>a</w:t>
      </w:r>
      <w:r w:rsidR="001327BC" w:rsidRPr="007350DD">
        <w:t xml:space="preserve"> </w:t>
      </w:r>
      <w:r w:rsidRPr="007350DD">
        <w:t>total</w:t>
      </w:r>
      <w:r w:rsidR="001327BC" w:rsidRPr="007350DD">
        <w:t xml:space="preserve"> </w:t>
      </w:r>
      <w:r w:rsidRPr="007350DD">
        <w:t>of</w:t>
      </w:r>
      <w:r w:rsidR="001327BC" w:rsidRPr="007350DD">
        <w:t xml:space="preserve"> </w:t>
      </w:r>
      <w:r w:rsidRPr="007350DD">
        <w:t>132</w:t>
      </w:r>
      <w:r w:rsidR="001327BC" w:rsidRPr="007350DD">
        <w:t xml:space="preserve"> </w:t>
      </w:r>
      <w:r w:rsidRPr="007350DD">
        <w:t>children.</w:t>
      </w:r>
      <w:r w:rsidR="001327BC" w:rsidRPr="007350DD">
        <w:t xml:space="preserve"> </w:t>
      </w:r>
    </w:p>
    <w:p w:rsidR="006564B6" w:rsidRPr="007350DD" w:rsidRDefault="006564B6" w:rsidP="009E22FF">
      <w:pPr>
        <w:pStyle w:val="SingleTxtG"/>
      </w:pPr>
      <w:r w:rsidRPr="007350DD">
        <w:t>188.</w:t>
      </w:r>
      <w:r w:rsidR="006461CD" w:rsidRPr="007350DD">
        <w:t xml:space="preserve"> </w:t>
      </w:r>
      <w:r w:rsidR="006461CD" w:rsidRPr="007350DD">
        <w:tab/>
      </w:r>
      <w:r w:rsidRPr="007350DD">
        <w:t>The</w:t>
      </w:r>
      <w:r w:rsidR="001327BC" w:rsidRPr="007350DD">
        <w:t xml:space="preserve"> </w:t>
      </w:r>
      <w:r w:rsidRPr="007350DD">
        <w:t>Government,</w:t>
      </w:r>
      <w:r w:rsidR="001327BC" w:rsidRPr="007350DD">
        <w:t xml:space="preserve"> </w:t>
      </w:r>
      <w:r w:rsidRPr="007350DD">
        <w:t>recognising</w:t>
      </w:r>
      <w:r w:rsidR="001327BC" w:rsidRPr="007350DD">
        <w:t xml:space="preserve"> </w:t>
      </w:r>
      <w:r w:rsidRPr="007350DD">
        <w:t>the</w:t>
      </w:r>
      <w:r w:rsidR="001327BC" w:rsidRPr="007350DD">
        <w:t xml:space="preserve"> </w:t>
      </w:r>
      <w:r w:rsidRPr="007350DD">
        <w:t>importance</w:t>
      </w:r>
      <w:r w:rsidR="001327BC" w:rsidRPr="007350DD">
        <w:t xml:space="preserve"> </w:t>
      </w:r>
      <w:r w:rsidRPr="007350DD">
        <w:t>of</w:t>
      </w:r>
      <w:r w:rsidR="001327BC" w:rsidRPr="007350DD">
        <w:t xml:space="preserve"> </w:t>
      </w:r>
      <w:r w:rsidRPr="007350DD">
        <w:t>early</w:t>
      </w:r>
      <w:r w:rsidR="001327BC" w:rsidRPr="007350DD">
        <w:t xml:space="preserve"> </w:t>
      </w:r>
      <w:r w:rsidRPr="007350DD">
        <w:t>childhood</w:t>
      </w:r>
      <w:r w:rsidR="001327BC" w:rsidRPr="007350DD">
        <w:t xml:space="preserve"> </w:t>
      </w:r>
      <w:r w:rsidRPr="007350DD">
        <w:t>education,</w:t>
      </w:r>
      <w:r w:rsidR="001327BC" w:rsidRPr="007350DD">
        <w:t xml:space="preserve"> </w:t>
      </w:r>
      <w:r w:rsidRPr="007350DD">
        <w:t>has</w:t>
      </w:r>
      <w:r w:rsidR="001327BC" w:rsidRPr="007350DD">
        <w:t xml:space="preserve"> </w:t>
      </w:r>
      <w:r w:rsidRPr="007350DD">
        <w:t>embarked</w:t>
      </w:r>
      <w:r w:rsidR="001327BC" w:rsidRPr="007350DD">
        <w:t xml:space="preserve"> </w:t>
      </w:r>
      <w:r w:rsidRPr="007350DD">
        <w:t>on</w:t>
      </w:r>
      <w:r w:rsidR="001327BC" w:rsidRPr="007350DD">
        <w:t xml:space="preserve"> </w:t>
      </w:r>
      <w:r w:rsidRPr="007350DD">
        <w:t>a</w:t>
      </w:r>
      <w:r w:rsidR="001327BC" w:rsidRPr="007350DD">
        <w:t xml:space="preserve"> </w:t>
      </w:r>
      <w:r w:rsidRPr="007350DD">
        <w:t>programme</w:t>
      </w:r>
      <w:r w:rsidR="001327BC" w:rsidRPr="007350DD">
        <w:t xml:space="preserve"> </w:t>
      </w:r>
      <w:r w:rsidRPr="007350DD">
        <w:t>to</w:t>
      </w:r>
      <w:r w:rsidR="001327BC" w:rsidRPr="007350DD">
        <w:t xml:space="preserve"> </w:t>
      </w:r>
      <w:r w:rsidRPr="007350DD">
        <w:t>expand</w:t>
      </w:r>
      <w:r w:rsidR="001327BC" w:rsidRPr="007350DD">
        <w:t xml:space="preserve"> </w:t>
      </w:r>
      <w:r w:rsidRPr="007350DD">
        <w:t>the</w:t>
      </w:r>
      <w:r w:rsidR="001327BC" w:rsidRPr="007350DD">
        <w:t xml:space="preserve"> </w:t>
      </w:r>
      <w:r w:rsidRPr="007350DD">
        <w:t>public</w:t>
      </w:r>
      <w:r w:rsidR="001327BC" w:rsidRPr="007350DD">
        <w:t xml:space="preserve"> </w:t>
      </w:r>
      <w:r w:rsidRPr="007350DD">
        <w:t>education</w:t>
      </w:r>
      <w:r w:rsidR="001327BC" w:rsidRPr="007350DD">
        <w:t xml:space="preserve"> </w:t>
      </w:r>
      <w:r w:rsidRPr="007350DD">
        <w:t>services</w:t>
      </w:r>
      <w:r w:rsidR="001327BC" w:rsidRPr="007350DD">
        <w:t xml:space="preserve"> </w:t>
      </w:r>
      <w:r w:rsidRPr="007350DD">
        <w:t>in</w:t>
      </w:r>
      <w:r w:rsidR="001327BC" w:rsidRPr="007350DD">
        <w:t xml:space="preserve"> </w:t>
      </w:r>
      <w:r w:rsidRPr="007350DD">
        <w:t>this</w:t>
      </w:r>
      <w:r w:rsidR="001327BC" w:rsidRPr="007350DD">
        <w:t xml:space="preserve"> </w:t>
      </w:r>
      <w:r w:rsidRPr="007350DD">
        <w:t>area</w:t>
      </w:r>
      <w:r w:rsidR="001327BC" w:rsidRPr="007350DD">
        <w:t xml:space="preserve"> </w:t>
      </w:r>
      <w:r w:rsidRPr="007350DD">
        <w:t>to</w:t>
      </w:r>
      <w:r w:rsidR="001327BC" w:rsidRPr="007350DD">
        <w:t xml:space="preserve"> </w:t>
      </w:r>
      <w:r w:rsidRPr="007350DD">
        <w:t>supplement</w:t>
      </w:r>
      <w:r w:rsidR="001327BC" w:rsidRPr="007350DD">
        <w:t xml:space="preserve"> </w:t>
      </w:r>
      <w:r w:rsidRPr="007350DD">
        <w:t>what</w:t>
      </w:r>
      <w:r w:rsidR="001327BC" w:rsidRPr="007350DD">
        <w:t xml:space="preserve"> </w:t>
      </w:r>
      <w:r w:rsidRPr="007350DD">
        <w:t>is</w:t>
      </w:r>
      <w:r w:rsidR="001327BC" w:rsidRPr="007350DD">
        <w:t xml:space="preserve"> </w:t>
      </w:r>
      <w:r w:rsidRPr="007350DD">
        <w:t>already</w:t>
      </w:r>
      <w:r w:rsidR="001327BC" w:rsidRPr="007350DD">
        <w:t xml:space="preserve"> </w:t>
      </w:r>
      <w:r w:rsidRPr="007350DD">
        <w:t>available</w:t>
      </w:r>
      <w:r w:rsidR="001327BC" w:rsidRPr="007350DD">
        <w:t xml:space="preserve"> </w:t>
      </w:r>
      <w:r w:rsidRPr="007350DD">
        <w:t>and</w:t>
      </w:r>
      <w:r w:rsidR="001327BC" w:rsidRPr="007350DD">
        <w:t xml:space="preserve"> </w:t>
      </w:r>
      <w:r w:rsidRPr="007350DD">
        <w:t>what</w:t>
      </w:r>
      <w:r w:rsidR="001327BC" w:rsidRPr="007350DD">
        <w:t xml:space="preserve"> </w:t>
      </w:r>
      <w:r w:rsidRPr="007350DD">
        <w:t>is</w:t>
      </w:r>
      <w:r w:rsidR="001327BC" w:rsidRPr="007350DD">
        <w:t xml:space="preserve"> </w:t>
      </w:r>
      <w:r w:rsidRPr="007350DD">
        <w:t>offered</w:t>
      </w:r>
      <w:r w:rsidR="001327BC" w:rsidRPr="007350DD">
        <w:t xml:space="preserve"> </w:t>
      </w:r>
      <w:r w:rsidRPr="007350DD">
        <w:t>by</w:t>
      </w:r>
      <w:r w:rsidR="001327BC" w:rsidRPr="007350DD">
        <w:t xml:space="preserve"> </w:t>
      </w:r>
      <w:r w:rsidRPr="007350DD">
        <w:t>the</w:t>
      </w:r>
      <w:r w:rsidR="001327BC" w:rsidRPr="007350DD">
        <w:t xml:space="preserve"> </w:t>
      </w:r>
      <w:r w:rsidRPr="007350DD">
        <w:t>private</w:t>
      </w:r>
      <w:r w:rsidR="001327BC" w:rsidRPr="007350DD">
        <w:t xml:space="preserve"> </w:t>
      </w:r>
      <w:r w:rsidRPr="007350DD">
        <w:t>sector</w:t>
      </w:r>
      <w:r w:rsidR="001327BC" w:rsidRPr="007350DD">
        <w:t xml:space="preserve"> </w:t>
      </w:r>
      <w:r w:rsidRPr="007350DD">
        <w:t>and</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young</w:t>
      </w:r>
      <w:r w:rsidR="001327BC" w:rsidRPr="007350DD">
        <w:t xml:space="preserve"> </w:t>
      </w:r>
      <w:r w:rsidRPr="007350DD">
        <w:t>children</w:t>
      </w:r>
      <w:r w:rsidR="001327BC" w:rsidRPr="007350DD">
        <w:t xml:space="preserve"> </w:t>
      </w:r>
      <w:r w:rsidRPr="007350DD">
        <w:t>from</w:t>
      </w:r>
      <w:r w:rsidR="001327BC" w:rsidRPr="007350DD">
        <w:t xml:space="preserve"> </w:t>
      </w:r>
      <w:r w:rsidRPr="007350DD">
        <w:t>disadvantaged</w:t>
      </w:r>
      <w:r w:rsidR="001327BC" w:rsidRPr="007350DD">
        <w:t xml:space="preserve"> </w:t>
      </w:r>
      <w:r w:rsidRPr="007350DD">
        <w:t>social</w:t>
      </w:r>
      <w:r w:rsidR="001327BC" w:rsidRPr="007350DD">
        <w:t xml:space="preserve"> </w:t>
      </w:r>
      <w:r w:rsidRPr="007350DD">
        <w:t>groups</w:t>
      </w:r>
      <w:r w:rsidR="001327BC" w:rsidRPr="007350DD">
        <w:t xml:space="preserve"> </w:t>
      </w:r>
      <w:r w:rsidRPr="007350DD">
        <w:t>have</w:t>
      </w:r>
      <w:r w:rsidR="001327BC" w:rsidRPr="007350DD">
        <w:t xml:space="preserve"> </w:t>
      </w:r>
      <w:r w:rsidRPr="007350DD">
        <w:t>free</w:t>
      </w:r>
      <w:r w:rsidR="001327BC" w:rsidRPr="007350DD">
        <w:t xml:space="preserve"> </w:t>
      </w:r>
      <w:r w:rsidRPr="007350DD">
        <w:t>access</w:t>
      </w:r>
      <w:r w:rsidR="001327BC" w:rsidRPr="007350DD">
        <w:t xml:space="preserve"> </w:t>
      </w:r>
      <w:r w:rsidRPr="007350DD">
        <w:t>to</w:t>
      </w:r>
      <w:r w:rsidR="001327BC" w:rsidRPr="007350DD">
        <w:t xml:space="preserve"> </w:t>
      </w:r>
      <w:r w:rsidRPr="007350DD">
        <w:t>education.</w:t>
      </w:r>
      <w:r w:rsidR="001327BC" w:rsidRPr="007350DD">
        <w:t xml:space="preserve"> </w:t>
      </w:r>
      <w:r w:rsidRPr="007350DD">
        <w:t>At</w:t>
      </w:r>
      <w:r w:rsidR="001327BC" w:rsidRPr="007350DD">
        <w:t xml:space="preserve"> </w:t>
      </w:r>
      <w:r w:rsidRPr="007350DD">
        <w:t>the</w:t>
      </w:r>
      <w:r w:rsidR="001327BC" w:rsidRPr="007350DD">
        <w:t xml:space="preserve"> </w:t>
      </w:r>
      <w:r w:rsidRPr="007350DD">
        <w:t>end</w:t>
      </w:r>
      <w:r w:rsidR="001327BC" w:rsidRPr="007350DD">
        <w:t xml:space="preserve"> </w:t>
      </w:r>
      <w:r w:rsidRPr="007350DD">
        <w:t>of</w:t>
      </w:r>
      <w:r w:rsidR="001327BC" w:rsidRPr="007350DD">
        <w:t xml:space="preserve"> </w:t>
      </w:r>
      <w:r w:rsidRPr="007350DD">
        <w:t>the</w:t>
      </w:r>
      <w:r w:rsidR="001327BC" w:rsidRPr="007350DD">
        <w:t xml:space="preserve"> </w:t>
      </w:r>
      <w:r w:rsidRPr="007350DD">
        <w:t>academic</w:t>
      </w:r>
      <w:r w:rsidR="001327BC" w:rsidRPr="007350DD">
        <w:t xml:space="preserve"> </w:t>
      </w:r>
      <w:r w:rsidRPr="007350DD">
        <w:t>year</w:t>
      </w:r>
      <w:r w:rsidR="001327BC" w:rsidRPr="007350DD">
        <w:t xml:space="preserve"> </w:t>
      </w:r>
      <w:r w:rsidRPr="007350DD">
        <w:t>2010/2011</w:t>
      </w:r>
      <w:r w:rsidR="001327BC" w:rsidRPr="007350DD">
        <w:t xml:space="preserve"> </w:t>
      </w:r>
      <w:r w:rsidRPr="007350DD">
        <w:t>approximately</w:t>
      </w:r>
      <w:r w:rsidR="001327BC" w:rsidRPr="007350DD">
        <w:t xml:space="preserve"> </w:t>
      </w:r>
      <w:r w:rsidRPr="007350DD">
        <w:t>1,956</w:t>
      </w:r>
      <w:r w:rsidR="001327BC" w:rsidRPr="007350DD">
        <w:t xml:space="preserve"> </w:t>
      </w:r>
      <w:r w:rsidRPr="007350DD">
        <w:t>children</w:t>
      </w:r>
      <w:r w:rsidR="001327BC" w:rsidRPr="007350DD">
        <w:t xml:space="preserve"> </w:t>
      </w:r>
      <w:r w:rsidRPr="007350DD">
        <w:t>between</w:t>
      </w:r>
      <w:r w:rsidR="001327BC" w:rsidRPr="007350DD">
        <w:t xml:space="preserve"> </w:t>
      </w:r>
      <w:r w:rsidRPr="007350DD">
        <w:t>the</w:t>
      </w:r>
      <w:r w:rsidR="001327BC" w:rsidRPr="007350DD">
        <w:t xml:space="preserve"> </w:t>
      </w:r>
      <w:r w:rsidRPr="007350DD">
        <w:t>ages</w:t>
      </w:r>
      <w:r w:rsidR="001327BC" w:rsidRPr="007350DD">
        <w:t xml:space="preserve"> </w:t>
      </w:r>
      <w:r w:rsidRPr="007350DD">
        <w:t>of</w:t>
      </w:r>
      <w:r w:rsidR="001327BC" w:rsidRPr="007350DD">
        <w:t xml:space="preserve"> </w:t>
      </w:r>
      <w:r w:rsidRPr="007350DD">
        <w:t>3</w:t>
      </w:r>
      <w:r w:rsidR="001327BC" w:rsidRPr="007350DD">
        <w:t xml:space="preserve"> </w:t>
      </w:r>
      <w:r w:rsidRPr="007350DD">
        <w:t>to</w:t>
      </w:r>
      <w:r w:rsidR="001327BC" w:rsidRPr="007350DD">
        <w:t xml:space="preserve"> </w:t>
      </w:r>
      <w:r w:rsidRPr="007350DD">
        <w:t>4</w:t>
      </w:r>
      <w:r w:rsidR="001327BC" w:rsidRPr="007350DD">
        <w:t xml:space="preserve"> </w:t>
      </w:r>
      <w:r w:rsidRPr="007350DD">
        <w:t>years</w:t>
      </w:r>
      <w:r w:rsidR="001327BC" w:rsidRPr="007350DD">
        <w:t xml:space="preserve"> </w:t>
      </w:r>
      <w:r w:rsidRPr="007350DD">
        <w:t>benefitted</w:t>
      </w:r>
      <w:r w:rsidR="001327BC" w:rsidRPr="007350DD">
        <w:t xml:space="preserve"> </w:t>
      </w:r>
      <w:r w:rsidRPr="007350DD">
        <w:t>from</w:t>
      </w:r>
      <w:r w:rsidR="001327BC" w:rsidRPr="007350DD">
        <w:t xml:space="preserve"> </w:t>
      </w:r>
      <w:r w:rsidRPr="007350DD">
        <w:t>education</w:t>
      </w:r>
      <w:r w:rsidR="001327BC" w:rsidRPr="007350DD">
        <w:t xml:space="preserve"> </w:t>
      </w:r>
      <w:r w:rsidRPr="007350DD">
        <w:t>at</w:t>
      </w:r>
      <w:r w:rsidR="001327BC" w:rsidRPr="007350DD">
        <w:t xml:space="preserve"> </w:t>
      </w:r>
      <w:r w:rsidRPr="007350DD">
        <w:t>this</w:t>
      </w:r>
      <w:r w:rsidR="001327BC" w:rsidRPr="007350DD">
        <w:t xml:space="preserve"> </w:t>
      </w:r>
      <w:r w:rsidRPr="007350DD">
        <w:t>level,</w:t>
      </w:r>
      <w:r w:rsidR="001327BC" w:rsidRPr="007350DD">
        <w:t xml:space="preserve"> </w:t>
      </w:r>
      <w:r w:rsidRPr="007350DD">
        <w:t>offered</w:t>
      </w:r>
      <w:r w:rsidR="001327BC" w:rsidRPr="007350DD">
        <w:t xml:space="preserve"> </w:t>
      </w:r>
      <w:r w:rsidRPr="007350DD">
        <w:t>in</w:t>
      </w:r>
      <w:r w:rsidR="001327BC" w:rsidRPr="007350DD">
        <w:t xml:space="preserve"> </w:t>
      </w:r>
      <w:r w:rsidRPr="007350DD">
        <w:t>eight</w:t>
      </w:r>
      <w:r w:rsidR="001327BC" w:rsidRPr="007350DD">
        <w:t xml:space="preserve"> </w:t>
      </w:r>
      <w:r w:rsidRPr="007350DD">
        <w:t>nursery</w:t>
      </w:r>
      <w:r w:rsidR="001327BC" w:rsidRPr="007350DD">
        <w:t xml:space="preserve"> </w:t>
      </w:r>
      <w:r w:rsidRPr="007350DD">
        <w:t>schools</w:t>
      </w:r>
      <w:r w:rsidR="001327BC" w:rsidRPr="007350DD">
        <w:t xml:space="preserve"> </w:t>
      </w:r>
      <w:r w:rsidRPr="007350DD">
        <w:t>and</w:t>
      </w:r>
      <w:r w:rsidR="001327BC" w:rsidRPr="007350DD">
        <w:t xml:space="preserve"> </w:t>
      </w:r>
      <w:r w:rsidRPr="007350DD">
        <w:t>forty-four</w:t>
      </w:r>
      <w:r w:rsidR="001327BC" w:rsidRPr="007350DD">
        <w:t xml:space="preserve"> </w:t>
      </w:r>
      <w:r w:rsidRPr="007350DD">
        <w:t>nursery</w:t>
      </w:r>
      <w:r w:rsidR="001327BC" w:rsidRPr="007350DD">
        <w:t xml:space="preserve"> </w:t>
      </w:r>
      <w:r w:rsidRPr="007350DD">
        <w:t>units</w:t>
      </w:r>
      <w:r w:rsidR="001327BC" w:rsidRPr="007350DD">
        <w:t xml:space="preserve"> </w:t>
      </w:r>
      <w:r w:rsidRPr="007350DD">
        <w:t>in</w:t>
      </w:r>
      <w:r w:rsidR="001327BC" w:rsidRPr="007350DD">
        <w:t xml:space="preserve"> </w:t>
      </w:r>
      <w:r w:rsidRPr="007350DD">
        <w:t>public</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At</w:t>
      </w:r>
      <w:r w:rsidR="001327BC" w:rsidRPr="007350DD">
        <w:t xml:space="preserve"> </w:t>
      </w:r>
      <w:r w:rsidRPr="007350DD">
        <w:t>the</w:t>
      </w:r>
      <w:r w:rsidR="001327BC" w:rsidRPr="007350DD">
        <w:t xml:space="preserve"> </w:t>
      </w:r>
      <w:r w:rsidRPr="007350DD">
        <w:t>end</w:t>
      </w:r>
      <w:r w:rsidR="001327BC" w:rsidRPr="007350DD">
        <w:t xml:space="preserve"> </w:t>
      </w:r>
      <w:r w:rsidRPr="007350DD">
        <w:t>of</w:t>
      </w:r>
      <w:r w:rsidR="001327BC" w:rsidRPr="007350DD">
        <w:t xml:space="preserve"> </w:t>
      </w:r>
      <w:r w:rsidRPr="007350DD">
        <w:t>the</w:t>
      </w:r>
      <w:r w:rsidR="001327BC" w:rsidRPr="007350DD">
        <w:t xml:space="preserve"> </w:t>
      </w:r>
      <w:r w:rsidRPr="007350DD">
        <w:t>academic</w:t>
      </w:r>
      <w:r w:rsidR="001327BC" w:rsidRPr="007350DD">
        <w:t xml:space="preserve"> </w:t>
      </w:r>
      <w:r w:rsidRPr="007350DD">
        <w:t>year</w:t>
      </w:r>
      <w:r w:rsidR="001327BC" w:rsidRPr="007350DD">
        <w:t xml:space="preserve"> </w:t>
      </w:r>
      <w:r w:rsidRPr="007350DD">
        <w:t>2009/2010</w:t>
      </w:r>
      <w:r w:rsidR="001327BC" w:rsidRPr="007350DD">
        <w:t xml:space="preserve"> </w:t>
      </w:r>
      <w:r w:rsidRPr="007350DD">
        <w:t>approximately</w:t>
      </w:r>
      <w:r w:rsidR="001327BC" w:rsidRPr="007350DD">
        <w:t xml:space="preserve"> </w:t>
      </w:r>
      <w:r w:rsidRPr="007350DD">
        <w:t>6,055</w:t>
      </w:r>
      <w:r w:rsidR="001327BC" w:rsidRPr="007350DD">
        <w:t xml:space="preserve"> </w:t>
      </w:r>
      <w:r w:rsidRPr="007350DD">
        <w:t>children</w:t>
      </w:r>
      <w:r w:rsidR="001327BC" w:rsidRPr="007350DD">
        <w:t xml:space="preserve"> </w:t>
      </w:r>
      <w:r w:rsidRPr="007350DD">
        <w:t>between</w:t>
      </w:r>
      <w:r w:rsidR="001327BC" w:rsidRPr="007350DD">
        <w:t xml:space="preserve"> </w:t>
      </w:r>
      <w:r w:rsidRPr="007350DD">
        <w:t>4</w:t>
      </w:r>
      <w:r w:rsidR="001327BC" w:rsidRPr="007350DD">
        <w:t xml:space="preserve"> </w:t>
      </w:r>
      <w:r w:rsidRPr="007350DD">
        <w:t>and</w:t>
      </w:r>
      <w:r w:rsidR="001327BC" w:rsidRPr="007350DD">
        <w:t xml:space="preserve"> </w:t>
      </w:r>
      <w:r w:rsidRPr="007350DD">
        <w:t>5</w:t>
      </w:r>
      <w:r w:rsidR="001327BC" w:rsidRPr="007350DD">
        <w:t xml:space="preserve"> </w:t>
      </w:r>
      <w:r w:rsidRPr="007350DD">
        <w:t>were</w:t>
      </w:r>
      <w:r w:rsidR="001327BC" w:rsidRPr="007350DD">
        <w:t xml:space="preserve"> </w:t>
      </w:r>
      <w:r w:rsidRPr="007350DD">
        <w:t>enrolled</w:t>
      </w:r>
      <w:r w:rsidR="001327BC" w:rsidRPr="007350DD">
        <w:t xml:space="preserve"> </w:t>
      </w:r>
      <w:r w:rsidRPr="007350DD">
        <w:t>in</w:t>
      </w:r>
      <w:r w:rsidR="001327BC" w:rsidRPr="007350DD">
        <w:t xml:space="preserve"> </w:t>
      </w:r>
      <w:r w:rsidRPr="007350DD">
        <w:t>seventy</w:t>
      </w:r>
      <w:r w:rsidR="001327BC" w:rsidRPr="007350DD">
        <w:t xml:space="preserve"> </w:t>
      </w:r>
      <w:r w:rsidRPr="007350DD">
        <w:t>public</w:t>
      </w:r>
      <w:r w:rsidR="001327BC" w:rsidRPr="007350DD">
        <w:t xml:space="preserve"> </w:t>
      </w:r>
      <w:r w:rsidRPr="007350DD">
        <w:t>primary</w:t>
      </w:r>
      <w:r w:rsidR="001327BC" w:rsidRPr="007350DD">
        <w:t xml:space="preserve"> </w:t>
      </w:r>
      <w:r w:rsidRPr="007350DD">
        <w:t>and</w:t>
      </w:r>
      <w:r w:rsidR="001327BC" w:rsidRPr="007350DD">
        <w:t xml:space="preserve"> </w:t>
      </w:r>
      <w:r w:rsidRPr="007350DD">
        <w:t>1</w:t>
      </w:r>
      <w:r w:rsidR="001327BC" w:rsidRPr="007350DD">
        <w:t xml:space="preserve"> </w:t>
      </w:r>
      <w:r w:rsidRPr="007350DD">
        <w:t>infant</w:t>
      </w:r>
      <w:r w:rsidR="001327BC" w:rsidRPr="007350DD">
        <w:t xml:space="preserve"> </w:t>
      </w:r>
      <w:r w:rsidRPr="007350DD">
        <w:t>school.</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is</w:t>
      </w:r>
      <w:r w:rsidR="001327BC" w:rsidRPr="007350DD">
        <w:t xml:space="preserve"> </w:t>
      </w:r>
      <w:r w:rsidRPr="007350DD">
        <w:t>also</w:t>
      </w:r>
      <w:r w:rsidR="001327BC" w:rsidRPr="007350DD">
        <w:t xml:space="preserve"> </w:t>
      </w:r>
      <w:r w:rsidRPr="007350DD">
        <w:t>in</w:t>
      </w:r>
      <w:r w:rsidR="001327BC" w:rsidRPr="007350DD">
        <w:t xml:space="preserve"> </w:t>
      </w:r>
      <w:r w:rsidRPr="007350DD">
        <w:t>the</w:t>
      </w:r>
      <w:r w:rsidR="001327BC" w:rsidRPr="007350DD">
        <w:t xml:space="preserve"> </w:t>
      </w:r>
      <w:r w:rsidRPr="007350DD">
        <w:t>process</w:t>
      </w:r>
      <w:r w:rsidR="001327BC" w:rsidRPr="007350DD">
        <w:t xml:space="preserve"> </w:t>
      </w:r>
      <w:r w:rsidRPr="007350DD">
        <w:t>of</w:t>
      </w:r>
      <w:r w:rsidR="001327BC" w:rsidRPr="007350DD">
        <w:t xml:space="preserve"> </w:t>
      </w:r>
      <w:r w:rsidRPr="007350DD">
        <w:t>establishing</w:t>
      </w:r>
      <w:r w:rsidR="001327BC" w:rsidRPr="007350DD">
        <w:t xml:space="preserve"> </w:t>
      </w:r>
      <w:r w:rsidRPr="007350DD">
        <w:t>three</w:t>
      </w:r>
      <w:r w:rsidR="001327BC" w:rsidRPr="007350DD">
        <w:t xml:space="preserve"> </w:t>
      </w:r>
      <w:r w:rsidRPr="007350DD">
        <w:t>additional</w:t>
      </w:r>
      <w:r w:rsidR="001327BC" w:rsidRPr="007350DD">
        <w:t xml:space="preserve"> </w:t>
      </w:r>
      <w:r w:rsidRPr="007350DD">
        <w:t>nursery</w:t>
      </w:r>
      <w:r w:rsidR="001327BC" w:rsidRPr="007350DD">
        <w:t xml:space="preserve"> </w:t>
      </w:r>
      <w:r w:rsidRPr="007350DD">
        <w:t>schools</w:t>
      </w:r>
      <w:r w:rsidR="001327BC" w:rsidRPr="007350DD">
        <w:t xml:space="preserve"> </w:t>
      </w:r>
      <w:r w:rsidRPr="007350DD">
        <w:t>expected</w:t>
      </w:r>
      <w:r w:rsidR="001327BC" w:rsidRPr="007350DD">
        <w:t xml:space="preserve"> </w:t>
      </w:r>
      <w:r w:rsidRPr="007350DD">
        <w:t>to</w:t>
      </w:r>
      <w:r w:rsidR="001327BC" w:rsidRPr="007350DD">
        <w:t xml:space="preserve"> </w:t>
      </w:r>
      <w:r w:rsidRPr="007350DD">
        <w:t>be</w:t>
      </w:r>
      <w:r w:rsidR="001327BC" w:rsidRPr="007350DD">
        <w:t xml:space="preserve"> </w:t>
      </w:r>
      <w:r w:rsidRPr="007350DD">
        <w:t>completed</w:t>
      </w:r>
      <w:r w:rsidR="001327BC" w:rsidRPr="007350DD">
        <w:t xml:space="preserve"> </w:t>
      </w:r>
      <w:r w:rsidRPr="007350DD">
        <w:t>during</w:t>
      </w:r>
      <w:r w:rsidR="001327BC" w:rsidRPr="007350DD">
        <w:t xml:space="preserve"> </w:t>
      </w:r>
      <w:r w:rsidRPr="007350DD">
        <w:t>the</w:t>
      </w:r>
      <w:r w:rsidR="001327BC" w:rsidRPr="007350DD">
        <w:t xml:space="preserve"> </w:t>
      </w:r>
      <w:r w:rsidRPr="007350DD">
        <w:t>2011/2012</w:t>
      </w:r>
      <w:r w:rsidR="001327BC" w:rsidRPr="007350DD">
        <w:t xml:space="preserve"> </w:t>
      </w:r>
      <w:r w:rsidRPr="007350DD">
        <w:t>financial</w:t>
      </w:r>
      <w:r w:rsidR="001327BC" w:rsidRPr="007350DD">
        <w:t xml:space="preserve"> </w:t>
      </w:r>
      <w:r w:rsidRPr="007350DD">
        <w:t>year.</w:t>
      </w:r>
      <w:r w:rsidR="001327BC" w:rsidRPr="007350DD">
        <w:t xml:space="preserve"> </w:t>
      </w:r>
    </w:p>
    <w:p w:rsidR="006564B6" w:rsidRPr="007350DD" w:rsidRDefault="00E94783" w:rsidP="00E94783">
      <w:pPr>
        <w:pStyle w:val="H1G"/>
      </w:pPr>
      <w:r w:rsidRPr="007350DD">
        <w:tab/>
      </w:r>
      <w:r w:rsidR="006564B6" w:rsidRPr="007350DD">
        <w:t>E.</w:t>
      </w:r>
      <w:r w:rsidR="001327BC" w:rsidRPr="007350DD">
        <w:t xml:space="preserve"> </w:t>
      </w:r>
      <w:r w:rsidRPr="007350DD">
        <w:tab/>
      </w:r>
      <w:r w:rsidR="006564B6" w:rsidRPr="007350DD">
        <w:t>Public</w:t>
      </w:r>
      <w:r w:rsidR="001327BC" w:rsidRPr="007350DD">
        <w:t xml:space="preserve"> </w:t>
      </w:r>
      <w:r w:rsidR="006564B6" w:rsidRPr="007350DD">
        <w:t>and</w:t>
      </w:r>
      <w:r w:rsidR="001327BC" w:rsidRPr="007350DD">
        <w:t xml:space="preserve"> </w:t>
      </w:r>
      <w:r w:rsidR="009669E5" w:rsidRPr="007350DD">
        <w:t>private primary and secondary education</w:t>
      </w:r>
    </w:p>
    <w:p w:rsidR="006564B6" w:rsidRPr="007350DD" w:rsidRDefault="006564B6" w:rsidP="006461CD">
      <w:pPr>
        <w:pStyle w:val="SingleTxtG"/>
      </w:pPr>
      <w:r w:rsidRPr="007350DD">
        <w:t>189.</w:t>
      </w:r>
      <w:r w:rsidRPr="007350DD">
        <w:tab/>
        <w:t>Barbados</w:t>
      </w:r>
      <w:r w:rsidR="001327BC" w:rsidRPr="007350DD">
        <w:t xml:space="preserve"> </w:t>
      </w:r>
      <w:r w:rsidRPr="007350DD">
        <w:t>has</w:t>
      </w:r>
      <w:r w:rsidR="001327BC" w:rsidRPr="007350DD">
        <w:t xml:space="preserve"> </w:t>
      </w:r>
      <w:r w:rsidRPr="007350DD">
        <w:t>attained</w:t>
      </w:r>
      <w:r w:rsidR="001327BC" w:rsidRPr="007350DD">
        <w:t xml:space="preserve"> </w:t>
      </w:r>
      <w:r w:rsidRPr="007350DD">
        <w:t>universal</w:t>
      </w:r>
      <w:r w:rsidR="001327BC" w:rsidRPr="007350DD">
        <w:t xml:space="preserve"> </w:t>
      </w:r>
      <w:r w:rsidRPr="007350DD">
        <w:t>coverage</w:t>
      </w:r>
      <w:r w:rsidR="001327BC" w:rsidRPr="007350DD">
        <w:t xml:space="preserve"> </w:t>
      </w:r>
      <w:r w:rsidRPr="007350DD">
        <w:t>in</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education.</w:t>
      </w:r>
      <w:r w:rsidR="00EA19E5" w:rsidRPr="007350DD">
        <w:t xml:space="preserve"> </w:t>
      </w:r>
      <w:r w:rsidRPr="007350DD">
        <w:t>The</w:t>
      </w:r>
      <w:r w:rsidR="001327BC" w:rsidRPr="007350DD">
        <w:t xml:space="preserve"> </w:t>
      </w:r>
      <w:r w:rsidRPr="007350DD">
        <w:t>teacher</w:t>
      </w:r>
      <w:r w:rsidR="001327BC" w:rsidRPr="007350DD">
        <w:t xml:space="preserve"> </w:t>
      </w:r>
      <w:r w:rsidRPr="007350DD">
        <w:t>to</w:t>
      </w:r>
      <w:r w:rsidR="001327BC" w:rsidRPr="007350DD">
        <w:t xml:space="preserve"> </w:t>
      </w:r>
      <w:r w:rsidRPr="007350DD">
        <w:t>pupil</w:t>
      </w:r>
      <w:r w:rsidR="001327BC" w:rsidRPr="007350DD">
        <w:t xml:space="preserve"> </w:t>
      </w:r>
      <w:r w:rsidRPr="007350DD">
        <w:t>ratio</w:t>
      </w:r>
      <w:r w:rsidR="001327BC" w:rsidRPr="007350DD">
        <w:t xml:space="preserve"> </w:t>
      </w:r>
      <w:r w:rsidRPr="007350DD">
        <w:t>at</w:t>
      </w:r>
      <w:r w:rsidR="001327BC" w:rsidRPr="007350DD">
        <w:t xml:space="preserve"> </w:t>
      </w:r>
      <w:r w:rsidRPr="007350DD">
        <w:t>the</w:t>
      </w:r>
      <w:r w:rsidR="001327BC" w:rsidRPr="007350DD">
        <w:t xml:space="preserve"> </w:t>
      </w:r>
      <w:r w:rsidRPr="007350DD">
        <w:t>public</w:t>
      </w:r>
      <w:r w:rsidR="001327BC" w:rsidRPr="007350DD">
        <w:t xml:space="preserve"> </w:t>
      </w:r>
      <w:r w:rsidRPr="007350DD">
        <w:t>secondary</w:t>
      </w:r>
      <w:r w:rsidR="001327BC" w:rsidRPr="007350DD">
        <w:t xml:space="preserve"> </w:t>
      </w:r>
      <w:r w:rsidRPr="007350DD">
        <w:t>level</w:t>
      </w:r>
      <w:r w:rsidR="001327BC" w:rsidRPr="007350DD">
        <w:t xml:space="preserve"> </w:t>
      </w:r>
      <w:r w:rsidRPr="007350DD">
        <w:t>is</w:t>
      </w:r>
      <w:r w:rsidR="001327BC" w:rsidRPr="007350DD">
        <w:t xml:space="preserve"> </w:t>
      </w:r>
      <w:r w:rsidRPr="007350DD">
        <w:t>approximately</w:t>
      </w:r>
      <w:r w:rsidR="001327BC" w:rsidRPr="007350DD">
        <w:t xml:space="preserve"> </w:t>
      </w:r>
      <w:r w:rsidRPr="007350DD">
        <w:t>1:16.</w:t>
      </w:r>
      <w:r w:rsidR="001327BC" w:rsidRPr="007350DD">
        <w:t xml:space="preserve"> </w:t>
      </w:r>
    </w:p>
    <w:p w:rsidR="006564B6" w:rsidRPr="007350DD" w:rsidRDefault="006564B6" w:rsidP="009E22FF">
      <w:pPr>
        <w:pStyle w:val="SingleTxtG"/>
      </w:pPr>
      <w:r w:rsidRPr="007350DD">
        <w:t>190.</w:t>
      </w:r>
      <w:r w:rsidRPr="007350DD">
        <w:tab/>
        <w:t>The</w:t>
      </w:r>
      <w:r w:rsidR="001327BC" w:rsidRPr="007350DD">
        <w:t xml:space="preserve"> </w:t>
      </w:r>
      <w:r w:rsidRPr="007350DD">
        <w:t>private</w:t>
      </w:r>
      <w:r w:rsidR="001327BC" w:rsidRPr="007350DD">
        <w:t xml:space="preserve"> </w:t>
      </w:r>
      <w:r w:rsidRPr="007350DD">
        <w:t>nursery,</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provide</w:t>
      </w:r>
      <w:r w:rsidR="001327BC" w:rsidRPr="007350DD">
        <w:t xml:space="preserve"> </w:t>
      </w:r>
      <w:r w:rsidRPr="007350DD">
        <w:t>general</w:t>
      </w:r>
      <w:r w:rsidR="001327BC" w:rsidRPr="007350DD">
        <w:t xml:space="preserve"> </w:t>
      </w:r>
      <w:r w:rsidRPr="007350DD">
        <w:t>education</w:t>
      </w:r>
      <w:r w:rsidR="001327BC" w:rsidRPr="007350DD">
        <w:t xml:space="preserve"> </w:t>
      </w:r>
      <w:r w:rsidRPr="007350DD">
        <w:t>similar</w:t>
      </w:r>
      <w:r w:rsidR="001327BC" w:rsidRPr="007350DD">
        <w:t xml:space="preserve"> </w:t>
      </w:r>
      <w:r w:rsidRPr="007350DD">
        <w:t>to</w:t>
      </w:r>
      <w:r w:rsidR="001327BC" w:rsidRPr="007350DD">
        <w:t xml:space="preserve"> </w:t>
      </w:r>
      <w:r w:rsidRPr="007350DD">
        <w:t>that</w:t>
      </w:r>
      <w:r w:rsidR="001327BC" w:rsidRPr="007350DD">
        <w:t xml:space="preserve"> </w:t>
      </w:r>
      <w:r w:rsidRPr="007350DD">
        <w:t>in</w:t>
      </w:r>
      <w:r w:rsidR="001327BC" w:rsidRPr="007350DD">
        <w:t xml:space="preserve"> </w:t>
      </w:r>
      <w:r w:rsidRPr="007350DD">
        <w:t>the</w:t>
      </w:r>
      <w:r w:rsidR="001327BC" w:rsidRPr="007350DD">
        <w:t xml:space="preserve"> </w:t>
      </w:r>
      <w:r w:rsidRPr="007350DD">
        <w:t>government-operated</w:t>
      </w:r>
      <w:r w:rsidR="001327BC" w:rsidRPr="007350DD">
        <w:t xml:space="preserve"> </w:t>
      </w:r>
      <w:r w:rsidRPr="007350DD">
        <w:t>schools.</w:t>
      </w:r>
      <w:r w:rsidR="001327BC" w:rsidRPr="007350DD">
        <w:t xml:space="preserve"> </w:t>
      </w:r>
      <w:r w:rsidRPr="007350DD">
        <w:t>The</w:t>
      </w:r>
      <w:r w:rsidR="001327BC" w:rsidRPr="007350DD">
        <w:t xml:space="preserve"> </w:t>
      </w:r>
      <w:r w:rsidRPr="007350DD">
        <w:t>student</w:t>
      </w:r>
      <w:r w:rsidR="001327BC" w:rsidRPr="007350DD">
        <w:t xml:space="preserve"> </w:t>
      </w:r>
      <w:r w:rsidRPr="007350DD">
        <w:t>enrolment</w:t>
      </w:r>
      <w:r w:rsidR="001327BC" w:rsidRPr="007350DD">
        <w:t xml:space="preserve"> </w:t>
      </w:r>
      <w:r w:rsidRPr="007350DD">
        <w:t>of</w:t>
      </w:r>
      <w:r w:rsidR="001327BC" w:rsidRPr="007350DD">
        <w:t xml:space="preserve"> </w:t>
      </w:r>
      <w:r w:rsidRPr="007350DD">
        <w:t>these</w:t>
      </w:r>
      <w:r w:rsidR="001327BC" w:rsidRPr="007350DD">
        <w:t xml:space="preserve"> </w:t>
      </w:r>
      <w:r w:rsidRPr="007350DD">
        <w:t>schools</w:t>
      </w:r>
      <w:r w:rsidR="001327BC" w:rsidRPr="007350DD">
        <w:t xml:space="preserve"> </w:t>
      </w:r>
      <w:r w:rsidRPr="007350DD">
        <w:t>represents</w:t>
      </w:r>
      <w:r w:rsidR="001327BC" w:rsidRPr="007350DD">
        <w:t xml:space="preserve"> </w:t>
      </w:r>
      <w:r w:rsidRPr="007350DD">
        <w:t>less</w:t>
      </w:r>
      <w:r w:rsidR="001327BC" w:rsidRPr="007350DD">
        <w:t xml:space="preserve"> </w:t>
      </w:r>
      <w:r w:rsidRPr="007350DD">
        <w:t>than</w:t>
      </w:r>
      <w:r w:rsidR="001327BC" w:rsidRPr="007350DD">
        <w:t xml:space="preserve"> </w:t>
      </w:r>
      <w:r w:rsidRPr="007350DD">
        <w:t>eight</w:t>
      </w:r>
      <w:r w:rsidR="001327BC" w:rsidRPr="007350DD">
        <w:t xml:space="preserve"> </w:t>
      </w:r>
      <w:r w:rsidRPr="007350DD">
        <w:t>per</w:t>
      </w:r>
      <w:r w:rsidR="001327BC" w:rsidRPr="007350DD">
        <w:t xml:space="preserve"> </w:t>
      </w:r>
      <w:r w:rsidRPr="007350DD">
        <w:t>cent</w:t>
      </w:r>
      <w:r w:rsidR="001327BC" w:rsidRPr="007350DD">
        <w:t xml:space="preserve"> </w:t>
      </w:r>
      <w:r w:rsidRPr="007350DD">
        <w:t>of</w:t>
      </w:r>
      <w:r w:rsidR="001327BC" w:rsidRPr="007350DD">
        <w:t xml:space="preserve"> </w:t>
      </w:r>
      <w:r w:rsidRPr="007350DD">
        <w:t>the</w:t>
      </w:r>
      <w:r w:rsidR="001327BC" w:rsidRPr="007350DD">
        <w:t xml:space="preserve"> </w:t>
      </w:r>
      <w:r w:rsidRPr="007350DD">
        <w:t>total</w:t>
      </w:r>
      <w:r w:rsidR="001327BC" w:rsidRPr="007350DD">
        <w:t xml:space="preserve"> </w:t>
      </w:r>
      <w:r w:rsidRPr="007350DD">
        <w:t>enrolment</w:t>
      </w:r>
      <w:r w:rsidR="001327BC" w:rsidRPr="007350DD">
        <w:t xml:space="preserve"> </w:t>
      </w:r>
      <w:r w:rsidRPr="007350DD">
        <w:t>of</w:t>
      </w:r>
      <w:r w:rsidR="001327BC" w:rsidRPr="007350DD">
        <w:t xml:space="preserve"> </w:t>
      </w:r>
      <w:r w:rsidRPr="007350DD">
        <w:t>public</w:t>
      </w:r>
      <w:r w:rsidR="001327BC" w:rsidRPr="007350DD">
        <w:t xml:space="preserve"> </w:t>
      </w:r>
      <w:r w:rsidRPr="007350DD">
        <w:t>schools.</w:t>
      </w:r>
      <w:r w:rsidR="001327BC" w:rsidRPr="007350DD">
        <w:t xml:space="preserve"> </w:t>
      </w:r>
      <w:r w:rsidRPr="007350DD">
        <w:t>Assisted</w:t>
      </w:r>
      <w:r w:rsidR="001327BC" w:rsidRPr="007350DD">
        <w:t xml:space="preserve"> </w:t>
      </w:r>
      <w:r w:rsidRPr="007350DD">
        <w:t>private</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receive</w:t>
      </w:r>
      <w:r w:rsidR="001327BC" w:rsidRPr="007350DD">
        <w:t xml:space="preserve"> </w:t>
      </w:r>
      <w:r w:rsidRPr="007350DD">
        <w:t>government</w:t>
      </w:r>
      <w:r w:rsidR="001327BC" w:rsidRPr="007350DD">
        <w:t xml:space="preserve"> </w:t>
      </w:r>
      <w:r w:rsidRPr="007350DD">
        <w:t>grants</w:t>
      </w:r>
      <w:r w:rsidR="001327BC" w:rsidRPr="007350DD">
        <w:t xml:space="preserve"> </w:t>
      </w:r>
      <w:r w:rsidRPr="007350DD">
        <w:t>by</w:t>
      </w:r>
      <w:r w:rsidR="001327BC" w:rsidRPr="007350DD">
        <w:t xml:space="preserve"> </w:t>
      </w:r>
      <w:r w:rsidRPr="007350DD">
        <w:t>way</w:t>
      </w:r>
      <w:r w:rsidR="001327BC" w:rsidRPr="007350DD">
        <w:t xml:space="preserve"> </w:t>
      </w:r>
      <w:r w:rsidRPr="007350DD">
        <w:t>of</w:t>
      </w:r>
      <w:r w:rsidR="001327BC" w:rsidRPr="007350DD">
        <w:t xml:space="preserve"> </w:t>
      </w:r>
      <w:r w:rsidRPr="007350DD">
        <w:t>subventions,</w:t>
      </w:r>
      <w:r w:rsidR="001327BC" w:rsidRPr="007350DD">
        <w:t xml:space="preserve"> </w:t>
      </w:r>
      <w:r w:rsidRPr="007350DD">
        <w:t>salary</w:t>
      </w:r>
      <w:r w:rsidR="001327BC" w:rsidRPr="007350DD">
        <w:t xml:space="preserve"> </w:t>
      </w:r>
      <w:r w:rsidRPr="007350DD">
        <w:t>grants</w:t>
      </w:r>
      <w:r w:rsidR="001327BC" w:rsidRPr="007350DD">
        <w:t xml:space="preserve"> </w:t>
      </w:r>
      <w:r w:rsidRPr="007350DD">
        <w:t>and</w:t>
      </w:r>
      <w:r w:rsidR="001327BC" w:rsidRPr="007350DD">
        <w:t xml:space="preserve"> </w:t>
      </w:r>
      <w:r w:rsidRPr="007350DD">
        <w:t>bursaries.</w:t>
      </w:r>
      <w:r w:rsidR="001327BC" w:rsidRPr="007350DD">
        <w:t xml:space="preserve"> </w:t>
      </w:r>
      <w:r w:rsidRPr="007350DD">
        <w:t>Provision</w:t>
      </w:r>
      <w:r w:rsidR="001327BC" w:rsidRPr="007350DD">
        <w:t xml:space="preserve"> </w:t>
      </w:r>
      <w:r w:rsidRPr="007350DD">
        <w:t>is</w:t>
      </w:r>
      <w:r w:rsidR="001327BC" w:rsidRPr="007350DD">
        <w:t xml:space="preserve"> </w:t>
      </w:r>
      <w:r w:rsidRPr="007350DD">
        <w:t>made</w:t>
      </w:r>
      <w:r w:rsidR="001327BC" w:rsidRPr="007350DD">
        <w:t xml:space="preserve"> </w:t>
      </w:r>
      <w:r w:rsidRPr="007350DD">
        <w:t>for</w:t>
      </w:r>
      <w:r w:rsidR="001327BC" w:rsidRPr="007350DD">
        <w:t xml:space="preserve"> </w:t>
      </w:r>
      <w:r w:rsidRPr="007350DD">
        <w:t>2,900</w:t>
      </w:r>
      <w:r w:rsidR="001327BC" w:rsidRPr="007350DD">
        <w:t xml:space="preserve"> </w:t>
      </w:r>
      <w:r w:rsidRPr="007350DD">
        <w:t>bursaries</w:t>
      </w:r>
      <w:r w:rsidR="001327BC" w:rsidRPr="007350DD">
        <w:t xml:space="preserve"> </w:t>
      </w:r>
      <w:r w:rsidRPr="007350DD">
        <w:t>annually.</w:t>
      </w:r>
      <w:r w:rsidR="001327BC" w:rsidRPr="007350DD">
        <w:t xml:space="preserve"> </w:t>
      </w:r>
      <w:r w:rsidRPr="007350DD">
        <w:t>Each</w:t>
      </w:r>
      <w:r w:rsidR="001327BC" w:rsidRPr="007350DD">
        <w:t xml:space="preserve"> </w:t>
      </w:r>
      <w:r w:rsidRPr="007350DD">
        <w:t>year,</w:t>
      </w:r>
      <w:r w:rsidR="001327BC" w:rsidRPr="007350DD">
        <w:t xml:space="preserve"> </w:t>
      </w:r>
      <w:r w:rsidRPr="007350DD">
        <w:t>approximately</w:t>
      </w:r>
      <w:r w:rsidR="001327BC" w:rsidRPr="007350DD">
        <w:t xml:space="preserve"> </w:t>
      </w:r>
      <w:r w:rsidRPr="007350DD">
        <w:t>$1,735,631.00</w:t>
      </w:r>
      <w:r w:rsidR="001327BC" w:rsidRPr="007350DD">
        <w:t xml:space="preserve"> </w:t>
      </w:r>
      <w:r w:rsidRPr="007350DD">
        <w:t>is</w:t>
      </w:r>
      <w:r w:rsidR="001327BC" w:rsidRPr="007350DD">
        <w:t xml:space="preserve"> </w:t>
      </w:r>
      <w:r w:rsidRPr="007350DD">
        <w:t>allocated</w:t>
      </w:r>
      <w:r w:rsidR="001327BC" w:rsidRPr="007350DD">
        <w:t xml:space="preserve"> </w:t>
      </w:r>
      <w:r w:rsidRPr="007350DD">
        <w:t>to</w:t>
      </w:r>
      <w:r w:rsidR="001327BC" w:rsidRPr="007350DD">
        <w:t xml:space="preserve"> </w:t>
      </w:r>
      <w:r w:rsidRPr="007350DD">
        <w:t>offer</w:t>
      </w:r>
      <w:r w:rsidR="001327BC" w:rsidRPr="007350DD">
        <w:t xml:space="preserve"> </w:t>
      </w:r>
      <w:r w:rsidRPr="007350DD">
        <w:t>financial</w:t>
      </w:r>
      <w:r w:rsidR="001327BC" w:rsidRPr="007350DD">
        <w:t xml:space="preserve"> </w:t>
      </w:r>
      <w:r w:rsidRPr="007350DD">
        <w:t>grants</w:t>
      </w:r>
      <w:r w:rsidR="001327BC" w:rsidRPr="007350DD">
        <w:t xml:space="preserve"> </w:t>
      </w:r>
      <w:r w:rsidRPr="007350DD">
        <w:t>and</w:t>
      </w:r>
      <w:r w:rsidR="001327BC" w:rsidRPr="007350DD">
        <w:t xml:space="preserve"> </w:t>
      </w:r>
      <w:r w:rsidRPr="007350DD">
        <w:t>subventions</w:t>
      </w:r>
      <w:r w:rsidR="001327BC" w:rsidRPr="007350DD">
        <w:t xml:space="preserve"> </w:t>
      </w:r>
      <w:r w:rsidRPr="007350DD">
        <w:t>to</w:t>
      </w:r>
      <w:r w:rsidR="001327BC" w:rsidRPr="007350DD">
        <w:t xml:space="preserve"> </w:t>
      </w:r>
      <w:r w:rsidRPr="007350DD">
        <w:t>the</w:t>
      </w:r>
      <w:r w:rsidR="001327BC" w:rsidRPr="007350DD">
        <w:t xml:space="preserve"> </w:t>
      </w:r>
      <w:r w:rsidRPr="007350DD">
        <w:t>seven</w:t>
      </w:r>
      <w:r w:rsidR="001327BC" w:rsidRPr="007350DD">
        <w:t xml:space="preserve"> </w:t>
      </w:r>
      <w:r w:rsidRPr="007350DD">
        <w:t>government</w:t>
      </w:r>
      <w:r w:rsidR="001327BC" w:rsidRPr="007350DD">
        <w:t xml:space="preserve"> </w:t>
      </w:r>
      <w:r w:rsidRPr="007350DD">
        <w:t>assisted</w:t>
      </w:r>
      <w:r w:rsidR="001327BC" w:rsidRPr="007350DD">
        <w:t xml:space="preserve"> </w:t>
      </w:r>
      <w:r w:rsidRPr="007350DD">
        <w:t>private</w:t>
      </w:r>
      <w:r w:rsidR="001327BC" w:rsidRPr="007350DD">
        <w:t xml:space="preserve"> </w:t>
      </w:r>
      <w:r w:rsidRPr="007350DD">
        <w:t>secondary</w:t>
      </w:r>
      <w:r w:rsidR="001327BC" w:rsidRPr="007350DD">
        <w:t xml:space="preserve"> </w:t>
      </w:r>
      <w:r w:rsidRPr="007350DD">
        <w:t>schools.</w:t>
      </w:r>
    </w:p>
    <w:p w:rsidR="006564B6" w:rsidRPr="007350DD" w:rsidRDefault="006564B6" w:rsidP="00E94783">
      <w:pPr>
        <w:pStyle w:val="SingleTxtG"/>
      </w:pPr>
      <w:r w:rsidRPr="007350DD">
        <w:t>191.</w:t>
      </w:r>
      <w:r w:rsidR="00E94783" w:rsidRPr="007350DD">
        <w:tab/>
      </w:r>
      <w:r w:rsidRPr="007350DD">
        <w:t>Private</w:t>
      </w:r>
      <w:r w:rsidR="001327BC" w:rsidRPr="007350DD">
        <w:t xml:space="preserve"> </w:t>
      </w:r>
      <w:r w:rsidRPr="007350DD">
        <w:t>schools</w:t>
      </w:r>
      <w:r w:rsidR="001327BC" w:rsidRPr="007350DD">
        <w:t xml:space="preserve"> </w:t>
      </w:r>
      <w:r w:rsidRPr="007350DD">
        <w:t>are</w:t>
      </w:r>
      <w:r w:rsidR="001327BC" w:rsidRPr="007350DD">
        <w:t xml:space="preserve"> </w:t>
      </w:r>
      <w:r w:rsidRPr="007350DD">
        <w:t>monitored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through</w:t>
      </w:r>
      <w:r w:rsidR="001327BC" w:rsidRPr="007350DD">
        <w:t xml:space="preserve"> </w:t>
      </w:r>
      <w:r w:rsidRPr="007350DD">
        <w:t>a</w:t>
      </w:r>
      <w:r w:rsidR="001327BC" w:rsidRPr="007350DD">
        <w:t xml:space="preserve"> </w:t>
      </w:r>
      <w:r w:rsidRPr="007350DD">
        <w:t>system</w:t>
      </w:r>
      <w:r w:rsidR="001327BC" w:rsidRPr="007350DD">
        <w:t xml:space="preserve"> </w:t>
      </w:r>
      <w:r w:rsidRPr="007350DD">
        <w:t>of</w:t>
      </w:r>
      <w:r w:rsidR="001327BC" w:rsidRPr="007350DD">
        <w:t xml:space="preserve"> </w:t>
      </w:r>
      <w:r w:rsidRPr="007350DD">
        <w:t>registration.</w:t>
      </w:r>
      <w:r w:rsidR="001327BC" w:rsidRPr="007350DD">
        <w:t xml:space="preserve"> </w:t>
      </w:r>
      <w:r w:rsidRPr="007350DD">
        <w:t>All</w:t>
      </w:r>
      <w:r w:rsidR="001327BC" w:rsidRPr="007350DD">
        <w:t xml:space="preserve"> </w:t>
      </w:r>
      <w:r w:rsidRPr="007350DD">
        <w:t>private</w:t>
      </w:r>
      <w:r w:rsidR="001327BC" w:rsidRPr="007350DD">
        <w:t xml:space="preserve"> </w:t>
      </w:r>
      <w:r w:rsidRPr="007350DD">
        <w:t>schools</w:t>
      </w:r>
      <w:r w:rsidR="001327BC" w:rsidRPr="007350DD">
        <w:t xml:space="preserve"> </w:t>
      </w:r>
      <w:r w:rsidRPr="007350DD">
        <w:t>are</w:t>
      </w:r>
      <w:r w:rsidR="001327BC" w:rsidRPr="007350DD">
        <w:t xml:space="preserve"> </w:t>
      </w:r>
      <w:r w:rsidRPr="007350DD">
        <w:t>requested</w:t>
      </w:r>
      <w:r w:rsidR="001327BC" w:rsidRPr="007350DD">
        <w:t xml:space="preserve"> </w:t>
      </w:r>
      <w:r w:rsidRPr="007350DD">
        <w:t>to</w:t>
      </w:r>
      <w:r w:rsidR="001327BC" w:rsidRPr="007350DD">
        <w:t xml:space="preserve"> </w:t>
      </w:r>
      <w:r w:rsidRPr="007350DD">
        <w:t>register</w:t>
      </w:r>
      <w:r w:rsidR="001327BC" w:rsidRPr="007350DD">
        <w:t xml:space="preserve"> </w:t>
      </w:r>
      <w:r w:rsidRPr="007350DD">
        <w:t>their</w:t>
      </w:r>
      <w:r w:rsidR="001327BC" w:rsidRPr="007350DD">
        <w:t xml:space="preserve"> </w:t>
      </w:r>
      <w:r w:rsidRPr="007350DD">
        <w:t>place</w:t>
      </w:r>
      <w:r w:rsidR="001327BC" w:rsidRPr="007350DD">
        <w:t xml:space="preserve"> </w:t>
      </w:r>
      <w:r w:rsidRPr="007350DD">
        <w:t>of</w:t>
      </w:r>
      <w:r w:rsidR="001327BC" w:rsidRPr="007350DD">
        <w:t xml:space="preserve"> </w:t>
      </w:r>
      <w:r w:rsidRPr="007350DD">
        <w:t>learning</w:t>
      </w:r>
      <w:r w:rsidR="001327BC" w:rsidRPr="007350DD">
        <w:t xml:space="preserve"> </w:t>
      </w:r>
      <w:r w:rsidRPr="007350DD">
        <w:t>annually.</w:t>
      </w:r>
      <w:r w:rsidR="001327BC" w:rsidRPr="007350DD">
        <w:t xml:space="preserve"> </w:t>
      </w:r>
      <w:r w:rsidRPr="007350DD">
        <w:t>They</w:t>
      </w:r>
      <w:r w:rsidR="001327BC" w:rsidRPr="007350DD">
        <w:t xml:space="preserve"> </w:t>
      </w:r>
      <w:r w:rsidRPr="007350DD">
        <w:t>are</w:t>
      </w:r>
      <w:r w:rsidR="001327BC" w:rsidRPr="007350DD">
        <w:t xml:space="preserve"> </w:t>
      </w:r>
      <w:r w:rsidRPr="007350DD">
        <w:t>required</w:t>
      </w:r>
      <w:r w:rsidR="001327BC" w:rsidRPr="007350DD">
        <w:t xml:space="preserve"> </w:t>
      </w:r>
      <w:r w:rsidRPr="007350DD">
        <w:t>to</w:t>
      </w:r>
      <w:r w:rsidR="001327BC" w:rsidRPr="007350DD">
        <w:t xml:space="preserve"> </w:t>
      </w:r>
      <w:r w:rsidRPr="007350DD">
        <w:t>submit</w:t>
      </w:r>
      <w:r w:rsidR="001327BC" w:rsidRPr="007350DD">
        <w:t xml:space="preserve"> </w:t>
      </w:r>
      <w:r w:rsidRPr="007350DD">
        <w:t>a</w:t>
      </w:r>
      <w:r w:rsidR="001327BC" w:rsidRPr="007350DD">
        <w:t xml:space="preserve"> </w:t>
      </w:r>
      <w:r w:rsidRPr="007350DD">
        <w:t>health</w:t>
      </w:r>
      <w:r w:rsidR="001327BC" w:rsidRPr="007350DD">
        <w:t xml:space="preserve"> </w:t>
      </w:r>
      <w:r w:rsidRPr="007350DD">
        <w:t>and</w:t>
      </w:r>
      <w:r w:rsidR="001327BC" w:rsidRPr="007350DD">
        <w:t xml:space="preserve"> </w:t>
      </w:r>
      <w:r w:rsidRPr="007350DD">
        <w:t>fire</w:t>
      </w:r>
      <w:r w:rsidR="001327BC" w:rsidRPr="007350DD">
        <w:t xml:space="preserve"> </w:t>
      </w:r>
      <w:r w:rsidRPr="007350DD">
        <w:t>certificate</w:t>
      </w:r>
      <w:r w:rsidR="001327BC" w:rsidRPr="007350DD">
        <w:t xml:space="preserve"> </w:t>
      </w:r>
      <w:r w:rsidRPr="007350DD">
        <w:t>from</w:t>
      </w:r>
      <w:r w:rsidR="001327BC" w:rsidRPr="007350DD">
        <w:t xml:space="preserve"> </w:t>
      </w:r>
      <w:r w:rsidRPr="007350DD">
        <w:t>the</w:t>
      </w:r>
      <w:r w:rsidR="001327BC" w:rsidRPr="007350DD">
        <w:t xml:space="preserve"> </w:t>
      </w:r>
      <w:r w:rsidRPr="007350DD">
        <w:t>respective</w:t>
      </w:r>
      <w:r w:rsidR="001327BC" w:rsidRPr="007350DD">
        <w:t xml:space="preserve"> </w:t>
      </w:r>
      <w:r w:rsidRPr="007350DD">
        <w:t>departments</w:t>
      </w:r>
      <w:r w:rsidR="001327BC" w:rsidRPr="007350DD">
        <w:t xml:space="preserve"> </w:t>
      </w:r>
      <w:r w:rsidRPr="007350DD">
        <w:t>and</w:t>
      </w:r>
      <w:r w:rsidR="001327BC" w:rsidRPr="007350DD">
        <w:t xml:space="preserve"> </w:t>
      </w:r>
      <w:r w:rsidRPr="007350DD">
        <w:t>present</w:t>
      </w:r>
      <w:r w:rsidR="001327BC" w:rsidRPr="007350DD">
        <w:t xml:space="preserve"> </w:t>
      </w:r>
      <w:r w:rsidRPr="007350DD">
        <w:t>them</w:t>
      </w:r>
      <w:r w:rsidR="001327BC" w:rsidRPr="007350DD">
        <w:t xml:space="preserve"> </w:t>
      </w:r>
      <w:r w:rsidRPr="007350DD">
        <w:t>to</w:t>
      </w:r>
      <w:r w:rsidR="001327BC" w:rsidRPr="007350DD">
        <w:t xml:space="preserve"> </w:t>
      </w:r>
      <w:r w:rsidRPr="007350DD">
        <w:t>the</w:t>
      </w:r>
      <w:r w:rsidR="001327BC" w:rsidRPr="007350DD">
        <w:t xml:space="preserve"> </w:t>
      </w:r>
      <w:r w:rsidRPr="007350DD">
        <w:t>Ministry</w:t>
      </w:r>
      <w:r w:rsidR="001327BC" w:rsidRPr="007350DD">
        <w:t xml:space="preserve"> </w:t>
      </w:r>
      <w:r w:rsidRPr="007350DD">
        <w:t>together</w:t>
      </w:r>
      <w:r w:rsidR="001327BC" w:rsidRPr="007350DD">
        <w:t xml:space="preserve"> </w:t>
      </w:r>
      <w:r w:rsidRPr="007350DD">
        <w:t>with</w:t>
      </w:r>
      <w:r w:rsidR="001327BC" w:rsidRPr="007350DD">
        <w:t xml:space="preserve"> </w:t>
      </w:r>
      <w:r w:rsidRPr="007350DD">
        <w:t>teaching</w:t>
      </w:r>
      <w:r w:rsidR="001327BC" w:rsidRPr="007350DD">
        <w:t xml:space="preserve"> </w:t>
      </w:r>
      <w:r w:rsidRPr="007350DD">
        <w:t>staff</w:t>
      </w:r>
      <w:r w:rsidR="001327BC" w:rsidRPr="007350DD">
        <w:t xml:space="preserve"> </w:t>
      </w:r>
      <w:r w:rsidRPr="007350DD">
        <w:t>and</w:t>
      </w:r>
      <w:r w:rsidR="001327BC" w:rsidRPr="007350DD">
        <w:t xml:space="preserve"> </w:t>
      </w:r>
      <w:r w:rsidRPr="007350DD">
        <w:t>curriculum</w:t>
      </w:r>
      <w:r w:rsidR="001327BC" w:rsidRPr="007350DD">
        <w:t xml:space="preserve"> </w:t>
      </w:r>
      <w:r w:rsidRPr="007350DD">
        <w:t>details.</w:t>
      </w:r>
      <w:r w:rsidR="001327BC" w:rsidRPr="007350DD">
        <w:t xml:space="preserve"> </w:t>
      </w:r>
      <w:r w:rsidRPr="007350DD">
        <w:t>Education</w:t>
      </w:r>
      <w:r w:rsidR="001327BC" w:rsidRPr="007350DD">
        <w:t xml:space="preserve"> </w:t>
      </w:r>
      <w:r w:rsidRPr="007350DD">
        <w:t>Officers</w:t>
      </w:r>
      <w:r w:rsidR="001327BC" w:rsidRPr="007350DD">
        <w:t xml:space="preserve"> </w:t>
      </w:r>
      <w:r w:rsidRPr="007350DD">
        <w:t>are</w:t>
      </w:r>
      <w:r w:rsidR="001327BC" w:rsidRPr="007350DD">
        <w:t xml:space="preserve"> </w:t>
      </w:r>
      <w:r w:rsidRPr="007350DD">
        <w:t>expected</w:t>
      </w:r>
      <w:r w:rsidR="001327BC" w:rsidRPr="007350DD">
        <w:t xml:space="preserve"> </w:t>
      </w:r>
      <w:r w:rsidRPr="007350DD">
        <w:t>to</w:t>
      </w:r>
      <w:r w:rsidR="001327BC" w:rsidRPr="007350DD">
        <w:t xml:space="preserve"> </w:t>
      </w:r>
      <w:r w:rsidRPr="007350DD">
        <w:t>visit</w:t>
      </w:r>
      <w:r w:rsidR="001327BC" w:rsidRPr="007350DD">
        <w:t xml:space="preserve"> </w:t>
      </w:r>
      <w:r w:rsidRPr="007350DD">
        <w:t>private</w:t>
      </w:r>
      <w:r w:rsidR="001327BC" w:rsidRPr="007350DD">
        <w:t xml:space="preserve"> </w:t>
      </w:r>
      <w:r w:rsidRPr="007350DD">
        <w:t>schools</w:t>
      </w:r>
      <w:r w:rsidR="001327BC" w:rsidRPr="007350DD">
        <w:t xml:space="preserve"> </w:t>
      </w:r>
      <w:r w:rsidRPr="007350DD">
        <w:t>on</w:t>
      </w:r>
      <w:r w:rsidR="001327BC" w:rsidRPr="007350DD">
        <w:t xml:space="preserve"> </w:t>
      </w:r>
      <w:r w:rsidRPr="007350DD">
        <w:t>a</w:t>
      </w:r>
      <w:r w:rsidR="001327BC" w:rsidRPr="007350DD">
        <w:t xml:space="preserve"> </w:t>
      </w:r>
      <w:r w:rsidRPr="007350DD">
        <w:t>regular</w:t>
      </w:r>
      <w:r w:rsidR="001327BC" w:rsidRPr="007350DD">
        <w:t xml:space="preserve"> </w:t>
      </w:r>
      <w:r w:rsidRPr="007350DD">
        <w:t>basis</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purposes.</w:t>
      </w:r>
    </w:p>
    <w:p w:rsidR="006564B6" w:rsidRPr="007350DD" w:rsidRDefault="006564B6" w:rsidP="009E22FF">
      <w:pPr>
        <w:pStyle w:val="SingleTxtG"/>
      </w:pPr>
      <w:r w:rsidRPr="007350DD">
        <w:t>192.</w:t>
      </w:r>
      <w:r w:rsidRPr="007350DD">
        <w:tab/>
        <w:t>In</w:t>
      </w:r>
      <w:r w:rsidR="001327BC" w:rsidRPr="007350DD">
        <w:t xml:space="preserve"> </w:t>
      </w:r>
      <w:r w:rsidRPr="007350DD">
        <w:t>keeping</w:t>
      </w:r>
      <w:r w:rsidR="001327BC" w:rsidRPr="007350DD">
        <w:t xml:space="preserve"> </w:t>
      </w:r>
      <w:r w:rsidRPr="007350DD">
        <w:t>with</w:t>
      </w:r>
      <w:r w:rsidR="001327BC" w:rsidRPr="007350DD">
        <w:t xml:space="preserve"> </w:t>
      </w:r>
      <w:r w:rsidRPr="007350DD">
        <w:t>Government</w:t>
      </w:r>
      <w:r w:rsidR="00EA19E5" w:rsidRPr="007350DD">
        <w:t>’</w:t>
      </w:r>
      <w:r w:rsidRPr="007350DD">
        <w:t>s</w:t>
      </w:r>
      <w:r w:rsidR="001327BC" w:rsidRPr="007350DD">
        <w:t xml:space="preserve"> </w:t>
      </w:r>
      <w:r w:rsidRPr="007350DD">
        <w:t>pledge</w:t>
      </w:r>
      <w:r w:rsidR="001327BC" w:rsidRPr="007350DD">
        <w:t xml:space="preserve"> </w:t>
      </w:r>
      <w:r w:rsidRPr="007350DD">
        <w:t>to</w:t>
      </w:r>
      <w:r w:rsidR="001327BC" w:rsidRPr="007350DD">
        <w:t xml:space="preserve"> </w:t>
      </w:r>
      <w:r w:rsidRPr="007350DD">
        <w:t>make</w:t>
      </w:r>
      <w:r w:rsidR="001327BC" w:rsidRPr="007350DD">
        <w:t xml:space="preserve"> </w:t>
      </w:r>
      <w:r w:rsidRPr="007350DD">
        <w:t>school</w:t>
      </w:r>
      <w:r w:rsidR="001327BC" w:rsidRPr="007350DD">
        <w:t xml:space="preserve"> </w:t>
      </w:r>
      <w:r w:rsidRPr="007350DD">
        <w:t>a</w:t>
      </w:r>
      <w:r w:rsidR="001327BC" w:rsidRPr="007350DD">
        <w:t xml:space="preserve"> </w:t>
      </w:r>
      <w:r w:rsidRPr="007350DD">
        <w:t>rewarding</w:t>
      </w:r>
      <w:r w:rsidR="001327BC" w:rsidRPr="007350DD">
        <w:t xml:space="preserve"> </w:t>
      </w:r>
      <w:r w:rsidRPr="007350DD">
        <w:t>experience</w:t>
      </w:r>
      <w:r w:rsidR="001327BC" w:rsidRPr="007350DD">
        <w:t xml:space="preserve"> </w:t>
      </w:r>
      <w:r w:rsidRPr="007350DD">
        <w:t>for</w:t>
      </w:r>
      <w:r w:rsidR="001327BC" w:rsidRPr="007350DD">
        <w:t xml:space="preserve"> </w:t>
      </w:r>
      <w:r w:rsidRPr="007350DD">
        <w:t>every</w:t>
      </w:r>
      <w:r w:rsidR="001327BC" w:rsidRPr="007350DD">
        <w:t xml:space="preserve"> </w:t>
      </w:r>
      <w:r w:rsidRPr="007350DD">
        <w:t>child</w:t>
      </w:r>
      <w:r w:rsidR="001327BC" w:rsidRPr="007350DD">
        <w:t xml:space="preserve"> </w:t>
      </w:r>
      <w:r w:rsidRPr="007350DD">
        <w:t>and</w:t>
      </w:r>
      <w:r w:rsidR="001327BC" w:rsidRPr="007350DD">
        <w:t xml:space="preserve"> </w:t>
      </w:r>
      <w:r w:rsidRPr="007350DD">
        <w:t>to</w:t>
      </w:r>
      <w:r w:rsidR="001327BC" w:rsidRPr="007350DD">
        <w:t xml:space="preserve"> </w:t>
      </w:r>
      <w:r w:rsidRPr="007350DD">
        <w:t>ensure</w:t>
      </w:r>
      <w:r w:rsidR="001327BC" w:rsidRPr="007350DD">
        <w:t xml:space="preserve"> </w:t>
      </w:r>
      <w:r w:rsidRPr="007350DD">
        <w:t>the</w:t>
      </w:r>
      <w:r w:rsidR="001327BC" w:rsidRPr="007350DD">
        <w:t xml:space="preserve"> </w:t>
      </w:r>
      <w:r w:rsidRPr="007350DD">
        <w:t>relevance</w:t>
      </w:r>
      <w:r w:rsidR="001327BC" w:rsidRPr="007350DD">
        <w:t xml:space="preserve"> </w:t>
      </w:r>
      <w:r w:rsidRPr="007350DD">
        <w:t>of</w:t>
      </w:r>
      <w:r w:rsidR="001327BC" w:rsidRPr="007350DD">
        <w:t xml:space="preserve"> </w:t>
      </w:r>
      <w:r w:rsidRPr="007350DD">
        <w:t>education</w:t>
      </w:r>
      <w:r w:rsidR="001327BC" w:rsidRPr="007350DD">
        <w:t xml:space="preserve"> </w:t>
      </w:r>
      <w:r w:rsidRPr="007350DD">
        <w:t>to</w:t>
      </w:r>
      <w:r w:rsidR="001327BC" w:rsidRPr="007350DD">
        <w:t xml:space="preserve"> </w:t>
      </w:r>
      <w:r w:rsidRPr="007350DD">
        <w:t>the</w:t>
      </w:r>
      <w:r w:rsidR="001327BC" w:rsidRPr="007350DD">
        <w:t xml:space="preserve"> </w:t>
      </w:r>
      <w:r w:rsidRPr="007350DD">
        <w:t>national</w:t>
      </w:r>
      <w:r w:rsidR="001327BC" w:rsidRPr="007350DD">
        <w:t xml:space="preserve"> </w:t>
      </w:r>
      <w:r w:rsidRPr="007350DD">
        <w:t>developmental</w:t>
      </w:r>
      <w:r w:rsidR="001327BC" w:rsidRPr="007350DD">
        <w:t xml:space="preserve"> </w:t>
      </w:r>
      <w:r w:rsidRPr="007350DD">
        <w:t>goals,</w:t>
      </w:r>
      <w:r w:rsidR="001327BC" w:rsidRPr="007350DD">
        <w:t xml:space="preserve"> </w:t>
      </w:r>
      <w:r w:rsidRPr="007350DD">
        <w:t>the</w:t>
      </w:r>
      <w:r w:rsidR="001327BC" w:rsidRPr="007350DD">
        <w:t xml:space="preserve"> </w:t>
      </w:r>
      <w:r w:rsidRPr="007350DD">
        <w:t>secondary</w:t>
      </w:r>
      <w:r w:rsidR="001327BC" w:rsidRPr="007350DD">
        <w:t xml:space="preserve"> </w:t>
      </w:r>
      <w:r w:rsidRPr="007350DD">
        <w:t>education</w:t>
      </w:r>
      <w:r w:rsidR="001327BC" w:rsidRPr="007350DD">
        <w:t xml:space="preserve"> </w:t>
      </w:r>
      <w:r w:rsidRPr="007350DD">
        <w:t>programme</w:t>
      </w:r>
      <w:r w:rsidR="001327BC" w:rsidRPr="007350DD">
        <w:t xml:space="preserve"> </w:t>
      </w:r>
      <w:r w:rsidRPr="007350DD">
        <w:t>will</w:t>
      </w:r>
      <w:r w:rsidR="001327BC" w:rsidRPr="007350DD">
        <w:t xml:space="preserve"> </w:t>
      </w:r>
      <w:r w:rsidRPr="007350DD">
        <w:t>be</w:t>
      </w:r>
      <w:r w:rsidR="001327BC" w:rsidRPr="007350DD">
        <w:t xml:space="preserve"> </w:t>
      </w:r>
      <w:r w:rsidRPr="007350DD">
        <w:t>seeking</w:t>
      </w:r>
      <w:r w:rsidR="001327BC" w:rsidRPr="007350DD">
        <w:t xml:space="preserve"> </w:t>
      </w:r>
      <w:r w:rsidRPr="007350DD">
        <w:t>to</w:t>
      </w:r>
      <w:r w:rsidR="001327BC" w:rsidRPr="007350DD">
        <w:t xml:space="preserve"> </w:t>
      </w:r>
      <w:r w:rsidRPr="007350DD">
        <w:t>increase</w:t>
      </w:r>
      <w:r w:rsidR="001327BC" w:rsidRPr="007350DD">
        <w:t xml:space="preserve"> </w:t>
      </w:r>
      <w:r w:rsidRPr="007350DD">
        <w:t>the</w:t>
      </w:r>
      <w:r w:rsidR="001327BC" w:rsidRPr="007350DD">
        <w:t xml:space="preserve"> </w:t>
      </w:r>
      <w:r w:rsidRPr="007350DD">
        <w:t>number</w:t>
      </w:r>
      <w:r w:rsidR="001327BC" w:rsidRPr="007350DD">
        <w:t xml:space="preserve"> </w:t>
      </w:r>
      <w:r w:rsidRPr="007350DD">
        <w:t>of</w:t>
      </w:r>
      <w:r w:rsidR="001327BC" w:rsidRPr="007350DD">
        <w:t xml:space="preserve"> </w:t>
      </w:r>
      <w:r w:rsidRPr="007350DD">
        <w:t>students</w:t>
      </w:r>
      <w:r w:rsidR="001327BC" w:rsidRPr="007350DD">
        <w:t xml:space="preserve"> </w:t>
      </w:r>
      <w:r w:rsidRPr="007350DD">
        <w:t>leaving</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with</w:t>
      </w:r>
      <w:r w:rsidR="001327BC" w:rsidRPr="007350DD">
        <w:t xml:space="preserve"> </w:t>
      </w:r>
      <w:r w:rsidRPr="007350DD">
        <w:t>adequate</w:t>
      </w:r>
      <w:r w:rsidR="001327BC" w:rsidRPr="007350DD">
        <w:t xml:space="preserve"> </w:t>
      </w:r>
      <w:r w:rsidRPr="007350DD">
        <w:t>certification</w:t>
      </w:r>
      <w:r w:rsidR="001327BC" w:rsidRPr="007350DD">
        <w:t xml:space="preserve"> </w:t>
      </w:r>
      <w:r w:rsidRPr="007350DD">
        <w:t>by</w:t>
      </w:r>
      <w:r w:rsidR="001327BC" w:rsidRPr="007350DD">
        <w:t xml:space="preserve"> </w:t>
      </w:r>
      <w:r w:rsidRPr="007350DD">
        <w:t>placing</w:t>
      </w:r>
      <w:r w:rsidR="001327BC" w:rsidRPr="007350DD">
        <w:t xml:space="preserve"> </w:t>
      </w:r>
      <w:r w:rsidRPr="007350DD">
        <w:t>particular</w:t>
      </w:r>
      <w:r w:rsidR="001327BC" w:rsidRPr="007350DD">
        <w:t xml:space="preserve"> </w:t>
      </w:r>
      <w:r w:rsidRPr="007350DD">
        <w:t>emphasis</w:t>
      </w:r>
      <w:r w:rsidR="001327BC" w:rsidRPr="007350DD">
        <w:t xml:space="preserve"> </w:t>
      </w:r>
      <w:r w:rsidRPr="007350DD">
        <w:t>on</w:t>
      </w:r>
      <w:r w:rsidR="001327BC" w:rsidRPr="007350DD">
        <w:t xml:space="preserve"> </w:t>
      </w:r>
      <w:r w:rsidRPr="007350DD">
        <w:t>increasing</w:t>
      </w:r>
      <w:r w:rsidR="001327BC" w:rsidRPr="007350DD">
        <w:t xml:space="preserve"> </w:t>
      </w:r>
      <w:r w:rsidRPr="007350DD">
        <w:t>the</w:t>
      </w:r>
      <w:r w:rsidR="001327BC" w:rsidRPr="007350DD">
        <w:t xml:space="preserve"> </w:t>
      </w:r>
      <w:r w:rsidRPr="007350DD">
        <w:t>number</w:t>
      </w:r>
      <w:r w:rsidR="001327BC" w:rsidRPr="007350DD">
        <w:t xml:space="preserve"> </w:t>
      </w:r>
      <w:r w:rsidRPr="007350DD">
        <w:t>of</w:t>
      </w:r>
      <w:r w:rsidR="001327BC" w:rsidRPr="007350DD">
        <w:t xml:space="preserve"> </w:t>
      </w:r>
      <w:r w:rsidRPr="007350DD">
        <w:t>school</w:t>
      </w:r>
      <w:r w:rsidR="001327BC" w:rsidRPr="007350DD">
        <w:t xml:space="preserve"> </w:t>
      </w:r>
      <w:proofErr w:type="spellStart"/>
      <w:r w:rsidRPr="007350DD">
        <w:t>leavers</w:t>
      </w:r>
      <w:proofErr w:type="spellEnd"/>
      <w:r w:rsidR="001327BC" w:rsidRPr="007350DD">
        <w:t xml:space="preserve"> </w:t>
      </w:r>
      <w:r w:rsidRPr="007350DD">
        <w:t>who</w:t>
      </w:r>
      <w:r w:rsidR="001327BC" w:rsidRPr="007350DD">
        <w:t xml:space="preserve"> </w:t>
      </w:r>
      <w:r w:rsidRPr="007350DD">
        <w:t>have</w:t>
      </w:r>
      <w:r w:rsidR="001327BC" w:rsidRPr="007350DD">
        <w:t xml:space="preserve"> </w:t>
      </w:r>
      <w:r w:rsidRPr="007350DD">
        <w:t>the</w:t>
      </w:r>
      <w:r w:rsidR="001327BC" w:rsidRPr="007350DD">
        <w:t xml:space="preserve"> </w:t>
      </w:r>
      <w:r w:rsidRPr="007350DD">
        <w:t>appropriate</w:t>
      </w:r>
      <w:r w:rsidR="001327BC" w:rsidRPr="007350DD">
        <w:t xml:space="preserve"> </w:t>
      </w:r>
      <w:r w:rsidRPr="007350DD">
        <w:t>knowledge,</w:t>
      </w:r>
      <w:r w:rsidR="001327BC" w:rsidRPr="007350DD">
        <w:t xml:space="preserve"> </w:t>
      </w:r>
      <w:r w:rsidRPr="007350DD">
        <w:t>skills</w:t>
      </w:r>
      <w:r w:rsidR="001327BC" w:rsidRPr="007350DD">
        <w:t xml:space="preserve"> </w:t>
      </w:r>
      <w:r w:rsidRPr="007350DD">
        <w:t>and</w:t>
      </w:r>
      <w:r w:rsidR="001327BC" w:rsidRPr="007350DD">
        <w:t xml:space="preserve"> </w:t>
      </w:r>
      <w:r w:rsidRPr="007350DD">
        <w:t>competencies</w:t>
      </w:r>
      <w:r w:rsidR="001327BC" w:rsidRPr="007350DD">
        <w:t xml:space="preserve"> </w:t>
      </w:r>
      <w:r w:rsidRPr="007350DD">
        <w:t>to</w:t>
      </w:r>
      <w:r w:rsidR="001327BC" w:rsidRPr="007350DD">
        <w:t xml:space="preserve"> </w:t>
      </w:r>
      <w:r w:rsidRPr="007350DD">
        <w:t>successfully</w:t>
      </w:r>
      <w:r w:rsidR="001327BC" w:rsidRPr="007350DD">
        <w:t xml:space="preserve"> </w:t>
      </w:r>
      <w:r w:rsidRPr="007350DD">
        <w:t>enter</w:t>
      </w:r>
      <w:r w:rsidR="001327BC" w:rsidRPr="007350DD">
        <w:t xml:space="preserve"> </w:t>
      </w:r>
      <w:r w:rsidRPr="007350DD">
        <w:t>the</w:t>
      </w:r>
      <w:r w:rsidR="001327BC" w:rsidRPr="007350DD">
        <w:t xml:space="preserve"> </w:t>
      </w:r>
      <w:r w:rsidRPr="007350DD">
        <w:t>job</w:t>
      </w:r>
      <w:r w:rsidR="001327BC" w:rsidRPr="007350DD">
        <w:t xml:space="preserve"> </w:t>
      </w:r>
      <w:r w:rsidRPr="007350DD">
        <w:t>market</w:t>
      </w:r>
      <w:r w:rsidR="001327BC" w:rsidRPr="007350DD">
        <w:t xml:space="preserve"> </w:t>
      </w:r>
      <w:r w:rsidRPr="007350DD">
        <w:t>or</w:t>
      </w:r>
      <w:r w:rsidR="001327BC" w:rsidRPr="007350DD">
        <w:t xml:space="preserve"> </w:t>
      </w:r>
      <w:r w:rsidRPr="007350DD">
        <w:t>to</w:t>
      </w:r>
      <w:r w:rsidR="001327BC" w:rsidRPr="007350DD">
        <w:t xml:space="preserve"> </w:t>
      </w:r>
      <w:r w:rsidRPr="007350DD">
        <w:t>embark</w:t>
      </w:r>
      <w:r w:rsidR="001327BC" w:rsidRPr="007350DD">
        <w:t xml:space="preserve"> </w:t>
      </w:r>
      <w:r w:rsidRPr="007350DD">
        <w:t>on</w:t>
      </w:r>
      <w:r w:rsidR="001327BC" w:rsidRPr="007350DD">
        <w:t xml:space="preserve"> </w:t>
      </w:r>
      <w:r w:rsidRPr="007350DD">
        <w:t>some</w:t>
      </w:r>
      <w:r w:rsidR="001327BC" w:rsidRPr="007350DD">
        <w:t xml:space="preserve"> </w:t>
      </w:r>
      <w:r w:rsidRPr="007350DD">
        <w:t>form</w:t>
      </w:r>
      <w:r w:rsidR="001327BC" w:rsidRPr="007350DD">
        <w:t xml:space="preserve"> </w:t>
      </w:r>
      <w:r w:rsidRPr="007350DD">
        <w:t>of</w:t>
      </w:r>
      <w:r w:rsidR="001327BC" w:rsidRPr="007350DD">
        <w:t xml:space="preserve"> </w:t>
      </w:r>
      <w:r w:rsidRPr="007350DD">
        <w:t>economic</w:t>
      </w:r>
      <w:r w:rsidR="001327BC" w:rsidRPr="007350DD">
        <w:t xml:space="preserve"> </w:t>
      </w:r>
      <w:r w:rsidRPr="007350DD">
        <w:t>enterprise.</w:t>
      </w:r>
      <w:r w:rsidR="006461CD" w:rsidRPr="007350DD">
        <w:t xml:space="preserve"> </w:t>
      </w:r>
      <w:r w:rsidRPr="007350DD">
        <w:t>To</w:t>
      </w:r>
      <w:r w:rsidR="001327BC" w:rsidRPr="007350DD">
        <w:t xml:space="preserve"> </w:t>
      </w:r>
      <w:r w:rsidRPr="007350DD">
        <w:t>ensure</w:t>
      </w:r>
      <w:r w:rsidR="001327BC" w:rsidRPr="007350DD">
        <w:t xml:space="preserve"> </w:t>
      </w:r>
      <w:r w:rsidRPr="007350DD">
        <w:t>the</w:t>
      </w:r>
      <w:r w:rsidR="001327BC" w:rsidRPr="007350DD">
        <w:t xml:space="preserve"> </w:t>
      </w:r>
      <w:r w:rsidRPr="007350DD">
        <w:t>achievement</w:t>
      </w:r>
      <w:r w:rsidR="001327BC" w:rsidRPr="007350DD">
        <w:t xml:space="preserve"> </w:t>
      </w:r>
      <w:r w:rsidRPr="007350DD">
        <w:t>of</w:t>
      </w:r>
      <w:r w:rsidR="001327BC" w:rsidRPr="007350DD">
        <w:t xml:space="preserve"> </w:t>
      </w:r>
      <w:r w:rsidRPr="007350DD">
        <w:t>this</w:t>
      </w:r>
      <w:r w:rsidR="001327BC" w:rsidRPr="007350DD">
        <w:t xml:space="preserve"> </w:t>
      </w:r>
      <w:r w:rsidRPr="007350DD">
        <w:t>goal,</w:t>
      </w:r>
      <w:r w:rsidR="001327BC" w:rsidRPr="007350DD">
        <w:t xml:space="preserve"> </w:t>
      </w:r>
      <w:r w:rsidRPr="007350DD">
        <w:t>the</w:t>
      </w:r>
      <w:r w:rsidR="001327BC" w:rsidRPr="007350DD">
        <w:t xml:space="preserve"> </w:t>
      </w:r>
      <w:r w:rsidRPr="007350DD">
        <w:t>MEHR</w:t>
      </w:r>
      <w:r w:rsidR="001327BC" w:rsidRPr="007350DD">
        <w:t xml:space="preserve"> </w:t>
      </w:r>
      <w:r w:rsidRPr="007350DD">
        <w:t>will</w:t>
      </w:r>
      <w:r w:rsidR="001327BC" w:rsidRPr="007350DD">
        <w:t xml:space="preserve"> </w:t>
      </w:r>
      <w:r w:rsidRPr="007350DD">
        <w:t>be</w:t>
      </w:r>
      <w:r w:rsidR="001327BC" w:rsidRPr="007350DD">
        <w:t xml:space="preserve"> </w:t>
      </w:r>
      <w:r w:rsidRPr="007350DD">
        <w:t>moving</w:t>
      </w:r>
      <w:r w:rsidR="001327BC" w:rsidRPr="007350DD">
        <w:t xml:space="preserve"> </w:t>
      </w:r>
      <w:r w:rsidRPr="007350DD">
        <w:t>expeditiously</w:t>
      </w:r>
      <w:r w:rsidR="001327BC" w:rsidRPr="007350DD">
        <w:t xml:space="preserve"> </w:t>
      </w:r>
      <w:r w:rsidRPr="007350DD">
        <w:t>to</w:t>
      </w:r>
      <w:r w:rsidR="001327BC" w:rsidRPr="007350DD">
        <w:t xml:space="preserve"> </w:t>
      </w:r>
      <w:r w:rsidRPr="007350DD">
        <w:t>implement</w:t>
      </w:r>
      <w:r w:rsidR="001327BC" w:rsidRPr="007350DD">
        <w:t xml:space="preserve"> </w:t>
      </w:r>
      <w:r w:rsidRPr="007350DD">
        <w:t>two</w:t>
      </w:r>
      <w:r w:rsidR="001327BC" w:rsidRPr="007350DD">
        <w:t xml:space="preserve"> </w:t>
      </w:r>
      <w:r w:rsidRPr="007350DD">
        <w:t>new</w:t>
      </w:r>
      <w:r w:rsidR="001327BC" w:rsidRPr="007350DD">
        <w:t xml:space="preserve"> </w:t>
      </w:r>
      <w:r w:rsidRPr="007350DD">
        <w:t>programmes</w:t>
      </w:r>
      <w:r w:rsidR="001327BC" w:rsidRPr="007350DD">
        <w:t xml:space="preserve"> </w:t>
      </w:r>
      <w:r w:rsidRPr="007350DD">
        <w:t>that</w:t>
      </w:r>
      <w:r w:rsidR="001327BC" w:rsidRPr="007350DD">
        <w:t xml:space="preserve"> </w:t>
      </w:r>
      <w:r w:rsidRPr="007350DD">
        <w:t>will</w:t>
      </w:r>
      <w:r w:rsidR="001327BC" w:rsidRPr="007350DD">
        <w:t xml:space="preserve"> </w:t>
      </w:r>
      <w:r w:rsidRPr="007350DD">
        <w:t>guarantee</w:t>
      </w:r>
      <w:r w:rsidR="001327BC" w:rsidRPr="007350DD">
        <w:t xml:space="preserve"> </w:t>
      </w:r>
      <w:r w:rsidRPr="007350DD">
        <w:t>all</w:t>
      </w:r>
      <w:r w:rsidR="001327BC" w:rsidRPr="007350DD">
        <w:t xml:space="preserve"> </w:t>
      </w:r>
      <w:r w:rsidRPr="007350DD">
        <w:t>school</w:t>
      </w:r>
      <w:r w:rsidR="001327BC" w:rsidRPr="007350DD">
        <w:t xml:space="preserve"> </w:t>
      </w:r>
      <w:r w:rsidRPr="007350DD">
        <w:t>leavers</w:t>
      </w:r>
      <w:r w:rsidR="001327BC" w:rsidRPr="007350DD">
        <w:t xml:space="preserve"> </w:t>
      </w:r>
      <w:r w:rsidRPr="007350DD">
        <w:t>the</w:t>
      </w:r>
      <w:r w:rsidR="001327BC" w:rsidRPr="007350DD">
        <w:t xml:space="preserve"> </w:t>
      </w:r>
      <w:r w:rsidRPr="007350DD">
        <w:t>opportunity</w:t>
      </w:r>
      <w:r w:rsidR="001327BC" w:rsidRPr="007350DD">
        <w:t xml:space="preserve"> </w:t>
      </w:r>
      <w:r w:rsidRPr="007350DD">
        <w:t>to</w:t>
      </w:r>
      <w:r w:rsidR="001327BC" w:rsidRPr="007350DD">
        <w:t xml:space="preserve"> </w:t>
      </w:r>
      <w:r w:rsidRPr="007350DD">
        <w:t>enhance</w:t>
      </w:r>
      <w:r w:rsidR="001327BC" w:rsidRPr="007350DD">
        <w:t xml:space="preserve"> </w:t>
      </w:r>
      <w:r w:rsidRPr="007350DD">
        <w:t>their</w:t>
      </w:r>
      <w:r w:rsidR="001327BC" w:rsidRPr="007350DD">
        <w:t xml:space="preserve"> </w:t>
      </w:r>
      <w:r w:rsidRPr="007350DD">
        <w:t>chances</w:t>
      </w:r>
      <w:r w:rsidR="001327BC" w:rsidRPr="007350DD">
        <w:t xml:space="preserve"> </w:t>
      </w:r>
      <w:r w:rsidRPr="007350DD">
        <w:t>of</w:t>
      </w:r>
      <w:r w:rsidR="001327BC" w:rsidRPr="007350DD">
        <w:t xml:space="preserve"> </w:t>
      </w:r>
      <w:r w:rsidRPr="007350DD">
        <w:t>obtaining</w:t>
      </w:r>
      <w:r w:rsidR="001327BC" w:rsidRPr="007350DD">
        <w:t xml:space="preserve"> </w:t>
      </w:r>
      <w:r w:rsidRPr="007350DD">
        <w:t>some</w:t>
      </w:r>
      <w:r w:rsidR="001327BC" w:rsidRPr="007350DD">
        <w:t xml:space="preserve"> </w:t>
      </w:r>
      <w:r w:rsidRPr="007350DD">
        <w:t>form</w:t>
      </w:r>
      <w:r w:rsidR="001327BC" w:rsidRPr="007350DD">
        <w:t xml:space="preserve"> </w:t>
      </w:r>
      <w:r w:rsidRPr="007350DD">
        <w:t>of</w:t>
      </w:r>
      <w:r w:rsidR="001327BC" w:rsidRPr="007350DD">
        <w:t xml:space="preserve"> </w:t>
      </w:r>
      <w:r w:rsidRPr="007350DD">
        <w:t>basic</w:t>
      </w:r>
      <w:r w:rsidR="001327BC" w:rsidRPr="007350DD">
        <w:t xml:space="preserve"> </w:t>
      </w:r>
      <w:r w:rsidRPr="007350DD">
        <w:t>secondary</w:t>
      </w:r>
      <w:r w:rsidR="001327BC" w:rsidRPr="007350DD">
        <w:t xml:space="preserve"> </w:t>
      </w:r>
      <w:r w:rsidRPr="007350DD">
        <w:t>level</w:t>
      </w:r>
      <w:r w:rsidR="001327BC" w:rsidRPr="007350DD">
        <w:t xml:space="preserve"> </w:t>
      </w:r>
      <w:r w:rsidRPr="007350DD">
        <w:t>certification.</w:t>
      </w:r>
      <w:r w:rsidR="006461CD" w:rsidRPr="007350DD">
        <w:t xml:space="preserve"> </w:t>
      </w:r>
      <w:r w:rsidRPr="007350DD">
        <w:t>These</w:t>
      </w:r>
      <w:r w:rsidR="001327BC" w:rsidRPr="007350DD">
        <w:t xml:space="preserve"> </w:t>
      </w:r>
      <w:r w:rsidRPr="007350DD">
        <w:t>are</w:t>
      </w:r>
      <w:r w:rsidR="001327BC" w:rsidRPr="007350DD">
        <w:t xml:space="preserve"> </w:t>
      </w:r>
      <w:r w:rsidRPr="007350DD">
        <w:t>the</w:t>
      </w:r>
      <w:r w:rsidR="001327BC" w:rsidRPr="007350DD">
        <w:t xml:space="preserve"> </w:t>
      </w:r>
      <w:r w:rsidRPr="007350DD">
        <w:t>Caribbean</w:t>
      </w:r>
      <w:r w:rsidR="001327BC" w:rsidRPr="007350DD">
        <w:t xml:space="preserve"> </w:t>
      </w:r>
      <w:r w:rsidRPr="007350DD">
        <w:t>Vocational</w:t>
      </w:r>
      <w:r w:rsidR="001327BC" w:rsidRPr="007350DD">
        <w:t xml:space="preserve"> </w:t>
      </w:r>
      <w:r w:rsidRPr="007350DD">
        <w:t>Qualification</w:t>
      </w:r>
      <w:r w:rsidR="001327BC" w:rsidRPr="007350DD">
        <w:t xml:space="preserve"> </w:t>
      </w:r>
      <w:r w:rsidRPr="007350DD">
        <w:t>(CVQ)</w:t>
      </w:r>
      <w:r w:rsidR="001327BC" w:rsidRPr="007350DD">
        <w:t xml:space="preserve"> </w:t>
      </w:r>
      <w:r w:rsidRPr="007350DD">
        <w:t>and</w:t>
      </w:r>
      <w:r w:rsidR="001327BC" w:rsidRPr="007350DD">
        <w:t xml:space="preserve"> </w:t>
      </w:r>
      <w:r w:rsidRPr="007350DD">
        <w:t>the</w:t>
      </w:r>
      <w:r w:rsidR="001327BC" w:rsidRPr="007350DD">
        <w:t xml:space="preserve"> </w:t>
      </w:r>
      <w:r w:rsidRPr="007350DD">
        <w:t>Caribbean</w:t>
      </w:r>
      <w:r w:rsidR="001327BC" w:rsidRPr="007350DD">
        <w:t xml:space="preserve"> </w:t>
      </w:r>
      <w:r w:rsidRPr="007350DD">
        <w:t>Certificate</w:t>
      </w:r>
      <w:r w:rsidR="001327BC" w:rsidRPr="007350DD">
        <w:t xml:space="preserve"> </w:t>
      </w:r>
      <w:r w:rsidRPr="007350DD">
        <w:t>of</w:t>
      </w:r>
      <w:r w:rsidR="001327BC" w:rsidRPr="007350DD">
        <w:t xml:space="preserve"> </w:t>
      </w:r>
      <w:r w:rsidRPr="007350DD">
        <w:t>Secondary</w:t>
      </w:r>
      <w:r w:rsidR="001327BC" w:rsidRPr="007350DD">
        <w:t xml:space="preserve"> </w:t>
      </w:r>
      <w:r w:rsidRPr="007350DD">
        <w:t>Level</w:t>
      </w:r>
      <w:r w:rsidR="001327BC" w:rsidRPr="007350DD">
        <w:t xml:space="preserve"> </w:t>
      </w:r>
      <w:r w:rsidRPr="007350DD">
        <w:t>Competence</w:t>
      </w:r>
      <w:r w:rsidR="001327BC" w:rsidRPr="007350DD">
        <w:t xml:space="preserve"> </w:t>
      </w:r>
      <w:r w:rsidRPr="007350DD">
        <w:t>(CCSLC).</w:t>
      </w:r>
    </w:p>
    <w:p w:rsidR="006564B6" w:rsidRPr="007350DD" w:rsidRDefault="00E94783" w:rsidP="00E94783">
      <w:pPr>
        <w:pStyle w:val="H1G"/>
      </w:pPr>
      <w:r w:rsidRPr="007350DD">
        <w:lastRenderedPageBreak/>
        <w:tab/>
      </w:r>
      <w:r w:rsidR="006564B6" w:rsidRPr="007350DD">
        <w:t>F.</w:t>
      </w:r>
      <w:r w:rsidR="001327BC" w:rsidRPr="007350DD">
        <w:t xml:space="preserve"> </w:t>
      </w:r>
      <w:r w:rsidRPr="007350DD">
        <w:tab/>
      </w:r>
      <w:r w:rsidR="006564B6" w:rsidRPr="007350DD">
        <w:t>Secondary</w:t>
      </w:r>
      <w:r w:rsidR="001327BC" w:rsidRPr="007350DD">
        <w:t xml:space="preserve"> </w:t>
      </w:r>
      <w:r w:rsidR="009669E5" w:rsidRPr="007350DD">
        <w:t>school entrance exams</w:t>
      </w:r>
    </w:p>
    <w:p w:rsidR="006564B6" w:rsidRPr="007350DD" w:rsidRDefault="006564B6" w:rsidP="009E22FF">
      <w:pPr>
        <w:pStyle w:val="SingleTxtG"/>
      </w:pPr>
      <w:r w:rsidRPr="007350DD">
        <w:t>193.</w:t>
      </w:r>
      <w:r w:rsidRPr="007350DD">
        <w:tab/>
        <w:t>Children</w:t>
      </w:r>
      <w:r w:rsidR="001327BC" w:rsidRPr="007350DD">
        <w:t xml:space="preserve"> </w:t>
      </w:r>
      <w:r w:rsidRPr="007350DD">
        <w:t>receive</w:t>
      </w:r>
      <w:r w:rsidR="001327BC" w:rsidRPr="007350DD">
        <w:t xml:space="preserve"> </w:t>
      </w:r>
      <w:r w:rsidRPr="007350DD">
        <w:t>two</w:t>
      </w:r>
      <w:r w:rsidR="001327BC" w:rsidRPr="007350DD">
        <w:t xml:space="preserve"> </w:t>
      </w:r>
      <w:r w:rsidRPr="007350DD">
        <w:t>assessments</w:t>
      </w:r>
      <w:r w:rsidR="001327BC" w:rsidRPr="007350DD">
        <w:t xml:space="preserve"> </w:t>
      </w:r>
      <w:r w:rsidRPr="007350DD">
        <w:t>prior</w:t>
      </w:r>
      <w:r w:rsidR="001327BC" w:rsidRPr="007350DD">
        <w:t xml:space="preserve"> </w:t>
      </w:r>
      <w:r w:rsidRPr="007350DD">
        <w:t>to</w:t>
      </w:r>
      <w:r w:rsidR="001327BC" w:rsidRPr="007350DD">
        <w:t xml:space="preserve"> </w:t>
      </w:r>
      <w:r w:rsidRPr="007350DD">
        <w:t>the</w:t>
      </w:r>
      <w:r w:rsidR="001327BC" w:rsidRPr="007350DD">
        <w:t xml:space="preserve"> </w:t>
      </w:r>
      <w:r w:rsidRPr="007350DD">
        <w:t>Barbados</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Entrance</w:t>
      </w:r>
      <w:r w:rsidR="001327BC" w:rsidRPr="007350DD">
        <w:t xml:space="preserve"> </w:t>
      </w:r>
      <w:r w:rsidRPr="007350DD">
        <w:t>Examination</w:t>
      </w:r>
      <w:r w:rsidR="001327BC" w:rsidRPr="007350DD">
        <w:t xml:space="preserve"> </w:t>
      </w:r>
      <w:r w:rsidRPr="007350DD">
        <w:t>(BSSEE).</w:t>
      </w:r>
      <w:r w:rsidR="001327BC" w:rsidRPr="007350DD">
        <w:t xml:space="preserve"> </w:t>
      </w:r>
      <w:r w:rsidRPr="007350DD">
        <w:t>These</w:t>
      </w:r>
      <w:r w:rsidR="001327BC" w:rsidRPr="007350DD">
        <w:t xml:space="preserve"> </w:t>
      </w:r>
      <w:r w:rsidRPr="007350DD">
        <w:t>are</w:t>
      </w:r>
      <w:r w:rsidR="001327BC" w:rsidRPr="007350DD">
        <w:t xml:space="preserve"> </w:t>
      </w:r>
      <w:r w:rsidRPr="007350DD">
        <w:t>called</w:t>
      </w:r>
      <w:r w:rsidR="001327BC" w:rsidRPr="007350DD">
        <w:t xml:space="preserve"> </w:t>
      </w:r>
      <w:r w:rsidRPr="007350DD">
        <w:t>Criterion</w:t>
      </w:r>
      <w:r w:rsidR="001327BC" w:rsidRPr="007350DD">
        <w:t xml:space="preserve"> </w:t>
      </w:r>
      <w:r w:rsidRPr="007350DD">
        <w:t>Reference</w:t>
      </w:r>
      <w:r w:rsidR="001327BC" w:rsidRPr="007350DD">
        <w:t xml:space="preserve"> </w:t>
      </w:r>
      <w:r w:rsidRPr="007350DD">
        <w:t>Tests</w:t>
      </w:r>
      <w:r w:rsidR="001327BC" w:rsidRPr="007350DD">
        <w:t xml:space="preserve"> </w:t>
      </w:r>
      <w:r w:rsidRPr="007350DD">
        <w:t>and</w:t>
      </w:r>
      <w:r w:rsidR="001327BC" w:rsidRPr="007350DD">
        <w:t xml:space="preserve"> </w:t>
      </w:r>
      <w:r w:rsidRPr="007350DD">
        <w:t>are</w:t>
      </w:r>
      <w:r w:rsidR="001327BC" w:rsidRPr="007350DD">
        <w:t xml:space="preserve"> </w:t>
      </w:r>
      <w:r w:rsidRPr="007350DD">
        <w:t>carried</w:t>
      </w:r>
      <w:r w:rsidR="001327BC" w:rsidRPr="007350DD">
        <w:t xml:space="preserve"> </w:t>
      </w:r>
      <w:r w:rsidRPr="007350DD">
        <w:t>out</w:t>
      </w:r>
      <w:r w:rsidR="001327BC" w:rsidRPr="007350DD">
        <w:t xml:space="preserve"> </w:t>
      </w:r>
      <w:r w:rsidRPr="007350DD">
        <w:t>when</w:t>
      </w:r>
      <w:r w:rsidR="001327BC" w:rsidRPr="007350DD">
        <w:t xml:space="preserve"> </w:t>
      </w:r>
      <w:r w:rsidRPr="007350DD">
        <w:t>children</w:t>
      </w:r>
      <w:r w:rsidR="001327BC" w:rsidRPr="007350DD">
        <w:t xml:space="preserve"> </w:t>
      </w:r>
      <w:r w:rsidRPr="007350DD">
        <w:t>are</w:t>
      </w:r>
      <w:r w:rsidR="001327BC" w:rsidRPr="007350DD">
        <w:t xml:space="preserve"> </w:t>
      </w:r>
      <w:r w:rsidRPr="007350DD">
        <w:t>seven</w:t>
      </w:r>
      <w:r w:rsidR="001327BC" w:rsidRPr="007350DD">
        <w:t xml:space="preserve"> </w:t>
      </w:r>
      <w:r w:rsidRPr="007350DD">
        <w:t>years</w:t>
      </w:r>
      <w:r w:rsidR="001327BC" w:rsidRPr="007350DD">
        <w:t xml:space="preserve"> </w:t>
      </w:r>
      <w:r w:rsidRPr="007350DD">
        <w:t>old</w:t>
      </w:r>
      <w:r w:rsidR="001327BC" w:rsidRPr="007350DD">
        <w:t xml:space="preserve"> </w:t>
      </w:r>
      <w:r w:rsidRPr="007350DD">
        <w:t>and</w:t>
      </w:r>
      <w:r w:rsidR="001327BC" w:rsidRPr="007350DD">
        <w:t xml:space="preserve"> </w:t>
      </w:r>
      <w:r w:rsidRPr="007350DD">
        <w:t>again</w:t>
      </w:r>
      <w:r w:rsidR="001327BC" w:rsidRPr="007350DD">
        <w:t xml:space="preserve"> </w:t>
      </w:r>
      <w:r w:rsidRPr="007350DD">
        <w:t>when</w:t>
      </w:r>
      <w:r w:rsidR="001327BC" w:rsidRPr="007350DD">
        <w:t xml:space="preserve"> </w:t>
      </w:r>
      <w:r w:rsidRPr="007350DD">
        <w:t>they</w:t>
      </w:r>
      <w:r w:rsidR="001327BC" w:rsidRPr="007350DD">
        <w:t xml:space="preserve"> </w:t>
      </w:r>
      <w:r w:rsidRPr="007350DD">
        <w:t>are</w:t>
      </w:r>
      <w:r w:rsidR="001327BC" w:rsidRPr="007350DD">
        <w:t xml:space="preserve"> </w:t>
      </w:r>
      <w:r w:rsidRPr="007350DD">
        <w:t>nine.</w:t>
      </w:r>
      <w:r w:rsidR="001327BC" w:rsidRPr="007350DD">
        <w:t xml:space="preserve"> </w:t>
      </w:r>
      <w:r w:rsidRPr="007350DD">
        <w:t>These</w:t>
      </w:r>
      <w:r w:rsidR="001327BC" w:rsidRPr="007350DD">
        <w:t xml:space="preserve"> </w:t>
      </w:r>
      <w:r w:rsidRPr="007350DD">
        <w:t>tests</w:t>
      </w:r>
      <w:r w:rsidR="001327BC" w:rsidRPr="007350DD">
        <w:t xml:space="preserve"> </w:t>
      </w:r>
      <w:r w:rsidRPr="007350DD">
        <w:t>are</w:t>
      </w:r>
      <w:r w:rsidR="001327BC" w:rsidRPr="007350DD">
        <w:t xml:space="preserve"> </w:t>
      </w:r>
      <w:r w:rsidRPr="007350DD">
        <w:t>used</w:t>
      </w:r>
      <w:r w:rsidR="001327BC" w:rsidRPr="007350DD">
        <w:t xml:space="preserve"> </w:t>
      </w:r>
      <w:r w:rsidRPr="007350DD">
        <w:t>to</w:t>
      </w:r>
      <w:r w:rsidR="001327BC" w:rsidRPr="007350DD">
        <w:t xml:space="preserve"> </w:t>
      </w:r>
      <w:r w:rsidRPr="007350DD">
        <w:t>identify</w:t>
      </w:r>
      <w:r w:rsidR="001327BC" w:rsidRPr="007350DD">
        <w:t xml:space="preserve"> </w:t>
      </w:r>
      <w:r w:rsidRPr="007350DD">
        <w:t>children</w:t>
      </w:r>
      <w:r w:rsidR="00EA19E5" w:rsidRPr="007350DD">
        <w:t>’</w:t>
      </w:r>
      <w:r w:rsidRPr="007350DD">
        <w:t>s</w:t>
      </w:r>
      <w:r w:rsidR="001327BC" w:rsidRPr="007350DD">
        <w:t xml:space="preserve"> </w:t>
      </w:r>
      <w:r w:rsidRPr="007350DD">
        <w:t>weaknesses</w:t>
      </w:r>
      <w:r w:rsidR="001327BC" w:rsidRPr="007350DD">
        <w:t xml:space="preserve"> </w:t>
      </w:r>
      <w:r w:rsidRPr="007350DD">
        <w:t>so</w:t>
      </w:r>
      <w:r w:rsidR="001327BC" w:rsidRPr="007350DD">
        <w:t xml:space="preserve"> </w:t>
      </w:r>
      <w:r w:rsidRPr="007350DD">
        <w:t>that</w:t>
      </w:r>
      <w:r w:rsidR="001327BC" w:rsidRPr="007350DD">
        <w:t xml:space="preserve"> </w:t>
      </w:r>
      <w:r w:rsidRPr="007350DD">
        <w:t>the</w:t>
      </w:r>
      <w:r w:rsidR="001327BC" w:rsidRPr="007350DD">
        <w:t xml:space="preserve"> </w:t>
      </w:r>
      <w:r w:rsidRPr="007350DD">
        <w:t>teachers</w:t>
      </w:r>
      <w:r w:rsidR="001327BC" w:rsidRPr="007350DD">
        <w:t xml:space="preserve"> </w:t>
      </w:r>
      <w:r w:rsidRPr="007350DD">
        <w:t>can</w:t>
      </w:r>
      <w:r w:rsidR="001327BC" w:rsidRPr="007350DD">
        <w:t xml:space="preserve"> </w:t>
      </w:r>
      <w:r w:rsidRPr="007350DD">
        <w:t>gauge</w:t>
      </w:r>
      <w:r w:rsidR="001327BC" w:rsidRPr="007350DD">
        <w:t xml:space="preserve"> </w:t>
      </w:r>
      <w:r w:rsidRPr="007350DD">
        <w:t>the</w:t>
      </w:r>
      <w:r w:rsidR="001327BC" w:rsidRPr="007350DD">
        <w:t xml:space="preserve"> </w:t>
      </w:r>
      <w:r w:rsidRPr="007350DD">
        <w:t>appropriate</w:t>
      </w:r>
      <w:r w:rsidR="001327BC" w:rsidRPr="007350DD">
        <w:t xml:space="preserve"> </w:t>
      </w:r>
      <w:r w:rsidRPr="007350DD">
        <w:t>remedial</w:t>
      </w:r>
      <w:r w:rsidR="001327BC" w:rsidRPr="007350DD">
        <w:t xml:space="preserve"> </w:t>
      </w:r>
      <w:r w:rsidRPr="007350DD">
        <w:t>education</w:t>
      </w:r>
      <w:r w:rsidR="001327BC" w:rsidRPr="007350DD">
        <w:t xml:space="preserve"> </w:t>
      </w:r>
      <w:r w:rsidRPr="007350DD">
        <w:t>strategies.</w:t>
      </w:r>
      <w:r w:rsidR="001327BC" w:rsidRPr="007350DD">
        <w:t xml:space="preserve"> </w:t>
      </w:r>
      <w:r w:rsidRPr="007350DD">
        <w:t>Students</w:t>
      </w:r>
      <w:r w:rsidR="001327BC" w:rsidRPr="007350DD">
        <w:t xml:space="preserve"> </w:t>
      </w:r>
      <w:r w:rsidRPr="007350DD">
        <w:t>who</w:t>
      </w:r>
      <w:r w:rsidR="001327BC" w:rsidRPr="007350DD">
        <w:t xml:space="preserve"> </w:t>
      </w:r>
      <w:r w:rsidRPr="007350DD">
        <w:t>are</w:t>
      </w:r>
      <w:r w:rsidR="001327BC" w:rsidRPr="007350DD">
        <w:t xml:space="preserve"> </w:t>
      </w:r>
      <w:r w:rsidRPr="007350DD">
        <w:t>performing</w:t>
      </w:r>
      <w:r w:rsidR="001327BC" w:rsidRPr="007350DD">
        <w:t xml:space="preserve"> </w:t>
      </w:r>
      <w:r w:rsidRPr="007350DD">
        <w:t>at</w:t>
      </w:r>
      <w:r w:rsidR="001327BC" w:rsidRPr="007350DD">
        <w:t xml:space="preserve"> </w:t>
      </w:r>
      <w:r w:rsidRPr="007350DD">
        <w:t>20%</w:t>
      </w:r>
      <w:r w:rsidR="001327BC" w:rsidRPr="007350DD">
        <w:t xml:space="preserve"> </w:t>
      </w:r>
      <w:r w:rsidRPr="007350DD">
        <w:t>or</w:t>
      </w:r>
      <w:r w:rsidR="001327BC" w:rsidRPr="007350DD">
        <w:t xml:space="preserve"> </w:t>
      </w:r>
      <w:r w:rsidRPr="007350DD">
        <w:t>less</w:t>
      </w:r>
      <w:r w:rsidR="001327BC" w:rsidRPr="007350DD">
        <w:t xml:space="preserve"> </w:t>
      </w:r>
      <w:r w:rsidRPr="007350DD">
        <w:t>for</w:t>
      </w:r>
      <w:r w:rsidR="001327BC" w:rsidRPr="007350DD">
        <w:t xml:space="preserve"> </w:t>
      </w:r>
      <w:r w:rsidRPr="007350DD">
        <w:t>six</w:t>
      </w:r>
      <w:r w:rsidR="001327BC" w:rsidRPr="007350DD">
        <w:t xml:space="preserve"> </w:t>
      </w:r>
      <w:r w:rsidRPr="007350DD">
        <w:t>consecutive</w:t>
      </w:r>
      <w:r w:rsidR="001327BC" w:rsidRPr="007350DD">
        <w:t xml:space="preserve"> </w:t>
      </w:r>
      <w:r w:rsidRPr="007350DD">
        <w:t>terms</w:t>
      </w:r>
      <w:r w:rsidR="001327BC" w:rsidRPr="007350DD">
        <w:t xml:space="preserve"> </w:t>
      </w:r>
      <w:r w:rsidRPr="007350DD">
        <w:t>may</w:t>
      </w:r>
      <w:r w:rsidR="001327BC" w:rsidRPr="007350DD">
        <w:t xml:space="preserve"> </w:t>
      </w:r>
      <w:r w:rsidRPr="007350DD">
        <w:t>be</w:t>
      </w:r>
      <w:r w:rsidR="001327BC" w:rsidRPr="007350DD">
        <w:t xml:space="preserve"> </w:t>
      </w:r>
      <w:r w:rsidRPr="007350DD">
        <w:t>allowed</w:t>
      </w:r>
      <w:r w:rsidR="001327BC" w:rsidRPr="007350DD">
        <w:t xml:space="preserve"> </w:t>
      </w:r>
      <w:r w:rsidRPr="007350DD">
        <w:t>to</w:t>
      </w:r>
      <w:r w:rsidR="001327BC" w:rsidRPr="007350DD">
        <w:t xml:space="preserve"> </w:t>
      </w:r>
      <w:r w:rsidRPr="007350DD">
        <w:t>be</w:t>
      </w:r>
      <w:r w:rsidR="001327BC" w:rsidRPr="007350DD">
        <w:t xml:space="preserve"> </w:t>
      </w:r>
      <w:r w:rsidRPr="007350DD">
        <w:t>deferred</w:t>
      </w:r>
      <w:r w:rsidR="001327BC" w:rsidRPr="007350DD">
        <w:t xml:space="preserve"> </w:t>
      </w:r>
      <w:r w:rsidRPr="007350DD">
        <w:t>from</w:t>
      </w:r>
      <w:r w:rsidR="001327BC" w:rsidRPr="007350DD">
        <w:t xml:space="preserve"> </w:t>
      </w:r>
      <w:r w:rsidRPr="007350DD">
        <w:t>taking</w:t>
      </w:r>
      <w:r w:rsidR="001327BC" w:rsidRPr="007350DD">
        <w:t xml:space="preserve"> </w:t>
      </w:r>
      <w:r w:rsidRPr="007350DD">
        <w:t>the</w:t>
      </w:r>
      <w:r w:rsidR="001327BC" w:rsidRPr="007350DD">
        <w:t xml:space="preserve"> </w:t>
      </w:r>
      <w:r w:rsidRPr="007350DD">
        <w:t>BSSEE,</w:t>
      </w:r>
      <w:r w:rsidR="001327BC" w:rsidRPr="007350DD">
        <w:t xml:space="preserve"> </w:t>
      </w:r>
      <w:r w:rsidRPr="007350DD">
        <w:t>which</w:t>
      </w:r>
      <w:r w:rsidR="001327BC" w:rsidRPr="007350DD">
        <w:t xml:space="preserve"> </w:t>
      </w:r>
      <w:r w:rsidRPr="007350DD">
        <w:t>if</w:t>
      </w:r>
      <w:r w:rsidR="001327BC" w:rsidRPr="007350DD">
        <w:t xml:space="preserve"> </w:t>
      </w:r>
      <w:r w:rsidRPr="007350DD">
        <w:t>necessary</w:t>
      </w:r>
      <w:r w:rsidR="001327BC" w:rsidRPr="007350DD">
        <w:t xml:space="preserve"> </w:t>
      </w:r>
      <w:r w:rsidRPr="007350DD">
        <w:t>can</w:t>
      </w:r>
      <w:r w:rsidR="001327BC" w:rsidRPr="007350DD">
        <w:t xml:space="preserve"> </w:t>
      </w:r>
      <w:r w:rsidRPr="007350DD">
        <w:t>be</w:t>
      </w:r>
      <w:r w:rsidR="001327BC" w:rsidRPr="007350DD">
        <w:t xml:space="preserve"> </w:t>
      </w:r>
      <w:r w:rsidRPr="007350DD">
        <w:t>taken</w:t>
      </w:r>
      <w:r w:rsidR="001327BC" w:rsidRPr="007350DD">
        <w:t xml:space="preserve"> </w:t>
      </w:r>
      <w:r w:rsidRPr="007350DD">
        <w:t>at</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twelve</w:t>
      </w:r>
      <w:r w:rsidR="001327BC" w:rsidRPr="007350DD">
        <w:t xml:space="preserve"> </w:t>
      </w:r>
      <w:r w:rsidRPr="007350DD">
        <w:t>years.</w:t>
      </w:r>
      <w:r w:rsidR="001327BC" w:rsidRPr="007350DD">
        <w:t xml:space="preserve"> </w:t>
      </w:r>
      <w:r w:rsidRPr="007350DD">
        <w:t>Children</w:t>
      </w:r>
      <w:r w:rsidR="001327BC" w:rsidRPr="007350DD">
        <w:t xml:space="preserve"> </w:t>
      </w:r>
      <w:r w:rsidRPr="007350DD">
        <w:t>who</w:t>
      </w:r>
      <w:r w:rsidR="001327BC" w:rsidRPr="007350DD">
        <w:t xml:space="preserve"> </w:t>
      </w:r>
      <w:r w:rsidRPr="007350DD">
        <w:t>are</w:t>
      </w:r>
      <w:r w:rsidR="001327BC" w:rsidRPr="007350DD">
        <w:t xml:space="preserve"> </w:t>
      </w:r>
      <w:r w:rsidRPr="007350DD">
        <w:t>dyslexic</w:t>
      </w:r>
      <w:r w:rsidR="001327BC" w:rsidRPr="007350DD">
        <w:t xml:space="preserve"> </w:t>
      </w:r>
      <w:r w:rsidRPr="007350DD">
        <w:t>or</w:t>
      </w:r>
      <w:r w:rsidR="001327BC" w:rsidRPr="007350DD">
        <w:t xml:space="preserve"> </w:t>
      </w:r>
      <w:r w:rsidRPr="007350DD">
        <w:t>have</w:t>
      </w:r>
      <w:r w:rsidR="001327BC" w:rsidRPr="007350DD">
        <w:t xml:space="preserve"> </w:t>
      </w:r>
      <w:r w:rsidRPr="007350DD">
        <w:t>other</w:t>
      </w:r>
      <w:r w:rsidR="001327BC" w:rsidRPr="007350DD">
        <w:t xml:space="preserve"> </w:t>
      </w:r>
      <w:r w:rsidRPr="007350DD">
        <w:t>special</w:t>
      </w:r>
      <w:r w:rsidR="001327BC" w:rsidRPr="007350DD">
        <w:t xml:space="preserve"> </w:t>
      </w:r>
      <w:r w:rsidRPr="007350DD">
        <w:t>needs</w:t>
      </w:r>
      <w:r w:rsidR="001327BC" w:rsidRPr="007350DD">
        <w:t xml:space="preserve"> </w:t>
      </w:r>
      <w:r w:rsidRPr="007350DD">
        <w:t>are</w:t>
      </w:r>
      <w:r w:rsidR="001327BC" w:rsidRPr="007350DD">
        <w:t xml:space="preserve"> </w:t>
      </w:r>
      <w:r w:rsidRPr="007350DD">
        <w:t>given</w:t>
      </w:r>
      <w:r w:rsidR="001327BC" w:rsidRPr="007350DD">
        <w:t xml:space="preserve"> </w:t>
      </w:r>
      <w:r w:rsidRPr="007350DD">
        <w:t>additional</w:t>
      </w:r>
      <w:r w:rsidR="001327BC" w:rsidRPr="007350DD">
        <w:t xml:space="preserve"> </w:t>
      </w:r>
      <w:r w:rsidRPr="007350DD">
        <w:t>time</w:t>
      </w:r>
      <w:r w:rsidR="001327BC" w:rsidRPr="007350DD">
        <w:t xml:space="preserve"> </w:t>
      </w:r>
      <w:r w:rsidRPr="007350DD">
        <w:t>to</w:t>
      </w:r>
      <w:r w:rsidR="001327BC" w:rsidRPr="007350DD">
        <w:t xml:space="preserve"> </w:t>
      </w:r>
      <w:r w:rsidRPr="007350DD">
        <w:t>complete</w:t>
      </w:r>
      <w:r w:rsidR="001327BC" w:rsidRPr="007350DD">
        <w:t xml:space="preserve"> </w:t>
      </w:r>
      <w:r w:rsidRPr="007350DD">
        <w:t>the</w:t>
      </w:r>
      <w:r w:rsidR="001327BC" w:rsidRPr="007350DD">
        <w:t xml:space="preserve"> </w:t>
      </w:r>
      <w:r w:rsidRPr="007350DD">
        <w:t>examination.</w:t>
      </w:r>
    </w:p>
    <w:p w:rsidR="006564B6" w:rsidRPr="007350DD" w:rsidRDefault="006564B6" w:rsidP="009E22FF">
      <w:pPr>
        <w:pStyle w:val="SingleTxtG"/>
      </w:pPr>
      <w:r w:rsidRPr="007350DD">
        <w:t>194.</w:t>
      </w:r>
      <w:r w:rsidRPr="007350DD">
        <w:tab/>
        <w:t>An</w:t>
      </w:r>
      <w:r w:rsidR="001327BC" w:rsidRPr="007350DD">
        <w:t xml:space="preserve"> </w:t>
      </w:r>
      <w:r w:rsidRPr="007350DD">
        <w:t>eleven</w:t>
      </w:r>
      <w:r w:rsidR="001327BC" w:rsidRPr="007350DD">
        <w:t xml:space="preserve"> </w:t>
      </w:r>
      <w:r w:rsidRPr="007350DD">
        <w:t>year-old</w:t>
      </w:r>
      <w:r w:rsidR="001327BC" w:rsidRPr="007350DD">
        <w:t xml:space="preserve"> </w:t>
      </w:r>
      <w:r w:rsidRPr="007350DD">
        <w:t>child</w:t>
      </w:r>
      <w:r w:rsidR="001327BC" w:rsidRPr="007350DD">
        <w:t xml:space="preserve"> </w:t>
      </w:r>
      <w:r w:rsidRPr="007350DD">
        <w:t>who</w:t>
      </w:r>
      <w:r w:rsidR="001327BC" w:rsidRPr="007350DD">
        <w:t xml:space="preserve"> </w:t>
      </w:r>
      <w:r w:rsidRPr="007350DD">
        <w:t>is</w:t>
      </w:r>
      <w:r w:rsidR="001327BC" w:rsidRPr="007350DD">
        <w:t xml:space="preserve"> </w:t>
      </w:r>
      <w:r w:rsidRPr="007350DD">
        <w:t>found</w:t>
      </w:r>
      <w:r w:rsidR="001327BC" w:rsidRPr="007350DD">
        <w:t xml:space="preserve"> </w:t>
      </w:r>
      <w:r w:rsidRPr="007350DD">
        <w:t>to</w:t>
      </w:r>
      <w:r w:rsidR="001327BC" w:rsidRPr="007350DD">
        <w:t xml:space="preserve"> </w:t>
      </w:r>
      <w:r w:rsidRPr="007350DD">
        <w:t>be</w:t>
      </w:r>
      <w:r w:rsidR="001327BC" w:rsidRPr="007350DD">
        <w:t xml:space="preserve"> </w:t>
      </w:r>
      <w:r w:rsidRPr="007350DD">
        <w:t>underperforming</w:t>
      </w:r>
      <w:r w:rsidR="001327BC" w:rsidRPr="007350DD">
        <w:t xml:space="preserve"> </w:t>
      </w:r>
      <w:r w:rsidRPr="007350DD">
        <w:t>(i.e.</w:t>
      </w:r>
      <w:r w:rsidR="001327BC" w:rsidRPr="007350DD">
        <w:t xml:space="preserve"> </w:t>
      </w:r>
      <w:r w:rsidRPr="007350DD">
        <w:t>performing</w:t>
      </w:r>
      <w:r w:rsidR="001327BC" w:rsidRPr="007350DD">
        <w:t xml:space="preserve"> </w:t>
      </w:r>
      <w:r w:rsidRPr="007350DD">
        <w:t>at</w:t>
      </w:r>
      <w:r w:rsidR="001327BC" w:rsidRPr="007350DD">
        <w:t xml:space="preserve"> </w:t>
      </w:r>
      <w:r w:rsidRPr="007350DD">
        <w:t>the</w:t>
      </w:r>
      <w:r w:rsidR="001327BC" w:rsidRPr="007350DD">
        <w:t xml:space="preserve"> </w:t>
      </w:r>
      <w:r w:rsidRPr="007350DD">
        <w:t>level</w:t>
      </w:r>
      <w:r w:rsidR="001327BC" w:rsidRPr="007350DD">
        <w:t xml:space="preserve"> </w:t>
      </w:r>
      <w:r w:rsidRPr="007350DD">
        <w:t>of</w:t>
      </w:r>
      <w:r w:rsidR="001327BC" w:rsidRPr="007350DD">
        <w:t xml:space="preserve"> </w:t>
      </w:r>
      <w:r w:rsidRPr="007350DD">
        <w:t>a</w:t>
      </w:r>
      <w:r w:rsidR="001327BC" w:rsidRPr="007350DD">
        <w:t xml:space="preserve"> </w:t>
      </w:r>
      <w:r w:rsidRPr="007350DD">
        <w:t>child</w:t>
      </w:r>
      <w:r w:rsidR="001327BC" w:rsidRPr="007350DD">
        <w:t xml:space="preserve"> </w:t>
      </w:r>
      <w:r w:rsidRPr="007350DD">
        <w:t>aged</w:t>
      </w:r>
      <w:r w:rsidR="001327BC" w:rsidRPr="007350DD">
        <w:t xml:space="preserve"> </w:t>
      </w:r>
      <w:r w:rsidRPr="007350DD">
        <w:t>seven),</w:t>
      </w:r>
      <w:r w:rsidR="001327BC" w:rsidRPr="007350DD">
        <w:t xml:space="preserve"> </w:t>
      </w:r>
      <w:r w:rsidRPr="007350DD">
        <w:t>may</w:t>
      </w:r>
      <w:r w:rsidR="001327BC" w:rsidRPr="007350DD">
        <w:t xml:space="preserve"> </w:t>
      </w:r>
      <w:r w:rsidRPr="007350DD">
        <w:t>be</w:t>
      </w:r>
      <w:r w:rsidR="001327BC" w:rsidRPr="007350DD">
        <w:t xml:space="preserve"> </w:t>
      </w:r>
      <w:r w:rsidRPr="007350DD">
        <w:t>exempted</w:t>
      </w:r>
      <w:r w:rsidR="001327BC" w:rsidRPr="007350DD">
        <w:t xml:space="preserve"> </w:t>
      </w:r>
      <w:r w:rsidRPr="007350DD">
        <w:t>from</w:t>
      </w:r>
      <w:r w:rsidR="001327BC" w:rsidRPr="007350DD">
        <w:t xml:space="preserve"> </w:t>
      </w:r>
      <w:r w:rsidRPr="007350DD">
        <w:t>mainstream</w:t>
      </w:r>
      <w:r w:rsidR="001327BC" w:rsidRPr="007350DD">
        <w:t xml:space="preserve"> </w:t>
      </w:r>
      <w:r w:rsidRPr="007350DD">
        <w:t>school</w:t>
      </w:r>
      <w:r w:rsidR="001327BC" w:rsidRPr="007350DD">
        <w:t xml:space="preserve"> </w:t>
      </w:r>
      <w:r w:rsidRPr="007350DD">
        <w:t>and</w:t>
      </w:r>
      <w:r w:rsidR="001327BC" w:rsidRPr="007350DD">
        <w:t xml:space="preserve"> </w:t>
      </w:r>
      <w:r w:rsidRPr="007350DD">
        <w:t>transition</w:t>
      </w:r>
      <w:r w:rsidR="001327BC" w:rsidRPr="007350DD">
        <w:t xml:space="preserve"> </w:t>
      </w:r>
      <w:r w:rsidRPr="007350DD">
        <w:t>to</w:t>
      </w:r>
      <w:r w:rsidR="001327BC" w:rsidRPr="007350DD">
        <w:t xml:space="preserve"> </w:t>
      </w:r>
      <w:r w:rsidRPr="007350DD">
        <w:t>a</w:t>
      </w:r>
      <w:r w:rsidR="001327BC" w:rsidRPr="007350DD">
        <w:t xml:space="preserve"> </w:t>
      </w:r>
      <w:r w:rsidRPr="007350DD">
        <w:t>remedial</w:t>
      </w:r>
      <w:r w:rsidR="001327BC" w:rsidRPr="007350DD">
        <w:t xml:space="preserve"> </w:t>
      </w:r>
      <w:r w:rsidRPr="007350DD">
        <w:t>(Alma</w:t>
      </w:r>
      <w:r w:rsidR="001327BC" w:rsidRPr="007350DD">
        <w:t xml:space="preserve"> </w:t>
      </w:r>
      <w:r w:rsidRPr="007350DD">
        <w:t>Parris</w:t>
      </w:r>
      <w:r w:rsidR="001327BC" w:rsidRPr="007350DD">
        <w:t xml:space="preserve"> </w:t>
      </w:r>
      <w:r w:rsidRPr="007350DD">
        <w:t>School)</w:t>
      </w:r>
      <w:r w:rsidR="001327BC" w:rsidRPr="007350DD">
        <w:t xml:space="preserve"> </w:t>
      </w:r>
      <w:r w:rsidRPr="007350DD">
        <w:t>or</w:t>
      </w:r>
      <w:r w:rsidR="001327BC" w:rsidRPr="007350DD">
        <w:t xml:space="preserve"> </w:t>
      </w:r>
      <w:r w:rsidRPr="007350DD">
        <w:t>life</w:t>
      </w:r>
      <w:r w:rsidR="001327BC" w:rsidRPr="007350DD">
        <w:t xml:space="preserve"> </w:t>
      </w:r>
      <w:r w:rsidRPr="007350DD">
        <w:t>skills</w:t>
      </w:r>
      <w:r w:rsidR="001327BC" w:rsidRPr="007350DD">
        <w:t xml:space="preserve"> </w:t>
      </w:r>
      <w:r w:rsidRPr="007350DD">
        <w:t>school</w:t>
      </w:r>
      <w:r w:rsidR="001327BC" w:rsidRPr="007350DD">
        <w:t xml:space="preserve"> </w:t>
      </w:r>
      <w:r w:rsidRPr="007350DD">
        <w:t>(Ann</w:t>
      </w:r>
      <w:r w:rsidR="001327BC" w:rsidRPr="007350DD">
        <w:t xml:space="preserve"> </w:t>
      </w:r>
      <w:r w:rsidRPr="007350DD">
        <w:t>Hill</w:t>
      </w:r>
      <w:r w:rsidR="001327BC" w:rsidRPr="007350DD">
        <w:t xml:space="preserve"> </w:t>
      </w:r>
      <w:r w:rsidRPr="007350DD">
        <w:t>School),</w:t>
      </w:r>
      <w:r w:rsidR="001327BC" w:rsidRPr="007350DD">
        <w:t xml:space="preserve"> </w:t>
      </w:r>
      <w:r w:rsidRPr="007350DD">
        <w:t>where</w:t>
      </w:r>
      <w:r w:rsidR="001327BC" w:rsidRPr="007350DD">
        <w:t xml:space="preserve"> </w:t>
      </w:r>
      <w:r w:rsidRPr="007350DD">
        <w:t>he/she</w:t>
      </w:r>
      <w:r w:rsidR="001327BC" w:rsidRPr="007350DD">
        <w:t xml:space="preserve"> </w:t>
      </w:r>
      <w:r w:rsidRPr="007350DD">
        <w:t>will</w:t>
      </w:r>
      <w:r w:rsidR="001327BC" w:rsidRPr="007350DD">
        <w:t xml:space="preserve"> </w:t>
      </w:r>
      <w:r w:rsidRPr="007350DD">
        <w:t>remain</w:t>
      </w:r>
      <w:r w:rsidR="001327BC" w:rsidRPr="007350DD">
        <w:t xml:space="preserve"> </w:t>
      </w:r>
      <w:r w:rsidRPr="007350DD">
        <w:t>up</w:t>
      </w:r>
      <w:r w:rsidR="001327BC" w:rsidRPr="007350DD">
        <w:t xml:space="preserve"> </w:t>
      </w:r>
      <w:r w:rsidRPr="007350DD">
        <w:t>to</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sixteen</w:t>
      </w:r>
      <w:r w:rsidR="001327BC" w:rsidRPr="007350DD">
        <w:t xml:space="preserve"> </w:t>
      </w:r>
      <w:r w:rsidRPr="007350DD">
        <w:t>or</w:t>
      </w:r>
      <w:r w:rsidR="001327BC" w:rsidRPr="007350DD">
        <w:t xml:space="preserve"> </w:t>
      </w:r>
      <w:r w:rsidRPr="007350DD">
        <w:t>later,</w:t>
      </w:r>
      <w:r w:rsidR="001327BC" w:rsidRPr="007350DD">
        <w:t xml:space="preserve"> </w:t>
      </w:r>
      <w:r w:rsidRPr="007350DD">
        <w:t>depending</w:t>
      </w:r>
      <w:r w:rsidR="001327BC" w:rsidRPr="007350DD">
        <w:t xml:space="preserve"> </w:t>
      </w:r>
      <w:r w:rsidRPr="007350DD">
        <w:t>on</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needs.</w:t>
      </w:r>
      <w:r w:rsidR="001327BC" w:rsidRPr="007350DD">
        <w:t xml:space="preserve"> </w:t>
      </w:r>
      <w:r w:rsidRPr="007350DD">
        <w:t>On</w:t>
      </w:r>
      <w:r w:rsidR="001327BC" w:rsidRPr="007350DD">
        <w:t xml:space="preserve"> </w:t>
      </w:r>
      <w:r w:rsidRPr="007350DD">
        <w:t>rare</w:t>
      </w:r>
      <w:r w:rsidR="001327BC" w:rsidRPr="007350DD">
        <w:t xml:space="preserve"> </w:t>
      </w:r>
      <w:r w:rsidRPr="007350DD">
        <w:t>occasions,</w:t>
      </w:r>
      <w:r w:rsidR="001327BC" w:rsidRPr="007350DD">
        <w:t xml:space="preserve"> </w:t>
      </w:r>
      <w:r w:rsidRPr="007350DD">
        <w:t>children</w:t>
      </w:r>
      <w:r w:rsidR="001327BC" w:rsidRPr="007350DD">
        <w:t xml:space="preserve"> </w:t>
      </w:r>
      <w:r w:rsidRPr="007350DD">
        <w:t>have</w:t>
      </w:r>
      <w:r w:rsidR="001327BC" w:rsidRPr="007350DD">
        <w:t xml:space="preserve"> </w:t>
      </w:r>
      <w:r w:rsidRPr="007350DD">
        <w:t>been</w:t>
      </w:r>
      <w:r w:rsidR="001327BC" w:rsidRPr="007350DD">
        <w:t xml:space="preserve"> </w:t>
      </w:r>
      <w:r w:rsidRPr="007350DD">
        <w:t>able</w:t>
      </w:r>
      <w:r w:rsidR="001327BC" w:rsidRPr="007350DD">
        <w:t xml:space="preserve"> </w:t>
      </w:r>
      <w:r w:rsidRPr="007350DD">
        <w:t>to</w:t>
      </w:r>
      <w:r w:rsidR="001327BC" w:rsidRPr="007350DD">
        <w:t xml:space="preserve"> </w:t>
      </w:r>
      <w:r w:rsidRPr="007350DD">
        <w:t>transition</w:t>
      </w:r>
      <w:r w:rsidR="001327BC" w:rsidRPr="007350DD">
        <w:t xml:space="preserve"> </w:t>
      </w:r>
      <w:r w:rsidRPr="007350DD">
        <w:t>from</w:t>
      </w:r>
      <w:r w:rsidR="001327BC" w:rsidRPr="007350DD">
        <w:t xml:space="preserve"> </w:t>
      </w:r>
      <w:r w:rsidRPr="007350DD">
        <w:t>these</w:t>
      </w:r>
      <w:r w:rsidR="001327BC" w:rsidRPr="007350DD">
        <w:t xml:space="preserve"> </w:t>
      </w:r>
      <w:r w:rsidRPr="007350DD">
        <w:t>institutions</w:t>
      </w:r>
      <w:r w:rsidR="001327BC" w:rsidRPr="007350DD">
        <w:t xml:space="preserve"> </w:t>
      </w:r>
      <w:r w:rsidRPr="007350DD">
        <w:t>back</w:t>
      </w:r>
      <w:r w:rsidR="001327BC" w:rsidRPr="007350DD">
        <w:t xml:space="preserve"> </w:t>
      </w:r>
      <w:r w:rsidRPr="007350DD">
        <w:t>into</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Some</w:t>
      </w:r>
      <w:r w:rsidR="001327BC" w:rsidRPr="007350DD">
        <w:t xml:space="preserve"> </w:t>
      </w:r>
      <w:r w:rsidRPr="007350DD">
        <w:t>private</w:t>
      </w:r>
      <w:r w:rsidR="001327BC" w:rsidRPr="007350DD">
        <w:t xml:space="preserve"> </w:t>
      </w:r>
      <w:r w:rsidRPr="007350DD">
        <w:t>institutions</w:t>
      </w:r>
      <w:r w:rsidR="001327BC" w:rsidRPr="007350DD">
        <w:t xml:space="preserve"> </w:t>
      </w:r>
      <w:r w:rsidRPr="007350DD">
        <w:t>are</w:t>
      </w:r>
      <w:r w:rsidR="001327BC" w:rsidRPr="007350DD">
        <w:t xml:space="preserve"> </w:t>
      </w:r>
      <w:r w:rsidRPr="007350DD">
        <w:t>able</w:t>
      </w:r>
      <w:r w:rsidR="001327BC" w:rsidRPr="007350DD">
        <w:t xml:space="preserve"> </w:t>
      </w:r>
      <w:r w:rsidRPr="007350DD">
        <w:t>to</w:t>
      </w:r>
      <w:r w:rsidR="001327BC" w:rsidRPr="007350DD">
        <w:t xml:space="preserve"> </w:t>
      </w:r>
      <w:r w:rsidRPr="007350DD">
        <w:t>accommodate</w:t>
      </w:r>
      <w:r w:rsidR="001327BC" w:rsidRPr="007350DD">
        <w:t xml:space="preserve"> </w:t>
      </w:r>
      <w:r w:rsidRPr="007350DD">
        <w:t>children</w:t>
      </w:r>
      <w:r w:rsidR="001327BC" w:rsidRPr="007350DD">
        <w:t xml:space="preserve"> </w:t>
      </w:r>
      <w:r w:rsidRPr="007350DD">
        <w:t>in</w:t>
      </w:r>
      <w:r w:rsidR="001327BC" w:rsidRPr="007350DD">
        <w:t xml:space="preserve"> </w:t>
      </w:r>
      <w:r w:rsidRPr="007350DD">
        <w:t>need</w:t>
      </w:r>
      <w:r w:rsidR="001327BC" w:rsidRPr="007350DD">
        <w:t xml:space="preserve"> </w:t>
      </w:r>
      <w:r w:rsidRPr="007350DD">
        <w:t>of</w:t>
      </w:r>
      <w:r w:rsidR="001327BC" w:rsidRPr="007350DD">
        <w:t xml:space="preserve"> </w:t>
      </w:r>
      <w:r w:rsidRPr="007350DD">
        <w:t>alternative</w:t>
      </w:r>
      <w:r w:rsidR="001327BC" w:rsidRPr="007350DD">
        <w:t xml:space="preserve"> </w:t>
      </w:r>
      <w:r w:rsidRPr="007350DD">
        <w:t>training</w:t>
      </w:r>
      <w:r w:rsidR="001327BC" w:rsidRPr="007350DD">
        <w:t xml:space="preserve"> </w:t>
      </w:r>
      <w:r w:rsidRPr="007350DD">
        <w:t>and</w:t>
      </w:r>
      <w:r w:rsidR="001327BC" w:rsidRPr="007350DD">
        <w:t xml:space="preserve"> </w:t>
      </w:r>
      <w:r w:rsidRPr="007350DD">
        <w:t>four</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currently</w:t>
      </w:r>
      <w:r w:rsidR="001327BC" w:rsidRPr="007350DD">
        <w:t xml:space="preserve"> </w:t>
      </w:r>
      <w:r w:rsidRPr="007350DD">
        <w:t>offer</w:t>
      </w:r>
      <w:r w:rsidR="001327BC" w:rsidRPr="007350DD">
        <w:t xml:space="preserve"> </w:t>
      </w:r>
      <w:r w:rsidRPr="007350DD">
        <w:t>remedial</w:t>
      </w:r>
      <w:r w:rsidR="001327BC" w:rsidRPr="007350DD">
        <w:t xml:space="preserve"> </w:t>
      </w:r>
      <w:r w:rsidRPr="007350DD">
        <w:t>or</w:t>
      </w:r>
      <w:r w:rsidR="001327BC" w:rsidRPr="007350DD">
        <w:t xml:space="preserve"> </w:t>
      </w:r>
      <w:r w:rsidRPr="007350DD">
        <w:t>life</w:t>
      </w:r>
      <w:r w:rsidR="001327BC" w:rsidRPr="007350DD">
        <w:t xml:space="preserve"> </w:t>
      </w:r>
      <w:r w:rsidRPr="007350DD">
        <w:t>skills</w:t>
      </w:r>
      <w:r w:rsidR="001327BC" w:rsidRPr="007350DD">
        <w:t xml:space="preserve"> </w:t>
      </w:r>
      <w:r w:rsidRPr="007350DD">
        <w:t>programmes.</w:t>
      </w:r>
    </w:p>
    <w:p w:rsidR="006564B6" w:rsidRPr="007350DD" w:rsidRDefault="00E94783" w:rsidP="00E94783">
      <w:pPr>
        <w:pStyle w:val="H1G"/>
      </w:pPr>
      <w:r w:rsidRPr="007350DD">
        <w:tab/>
      </w:r>
      <w:r w:rsidR="006564B6" w:rsidRPr="007350DD">
        <w:t>G</w:t>
      </w:r>
      <w:r w:rsidRPr="007350DD">
        <w:t>.</w:t>
      </w:r>
      <w:r w:rsidRPr="007350DD">
        <w:tab/>
      </w:r>
      <w:r w:rsidR="006564B6" w:rsidRPr="007350DD">
        <w:t>Special</w:t>
      </w:r>
      <w:r w:rsidR="001327BC" w:rsidRPr="007350DD">
        <w:t xml:space="preserve"> </w:t>
      </w:r>
      <w:r w:rsidR="009669E5" w:rsidRPr="007350DD">
        <w:t>needs education services</w:t>
      </w:r>
    </w:p>
    <w:p w:rsidR="006564B6" w:rsidRPr="007350DD" w:rsidRDefault="006564B6" w:rsidP="009E22FF">
      <w:pPr>
        <w:pStyle w:val="SingleTxtG"/>
      </w:pPr>
      <w:r w:rsidRPr="007350DD">
        <w:t>195.</w:t>
      </w:r>
      <w:r w:rsidRPr="007350DD">
        <w:tab/>
        <w:t>The</w:t>
      </w:r>
      <w:r w:rsidR="001327BC" w:rsidRPr="007350DD">
        <w:t xml:space="preserve"> </w:t>
      </w:r>
      <w:r w:rsidRPr="007350DD">
        <w:t>precise</w:t>
      </w:r>
      <w:r w:rsidR="001327BC" w:rsidRPr="007350DD">
        <w:t xml:space="preserve"> </w:t>
      </w:r>
      <w:r w:rsidRPr="007350DD">
        <w:t>number</w:t>
      </w:r>
      <w:r w:rsidR="001327BC" w:rsidRPr="007350DD">
        <w:t xml:space="preserve"> </w:t>
      </w:r>
      <w:r w:rsidRPr="007350DD">
        <w:t>of</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in</w:t>
      </w:r>
      <w:r w:rsidR="001327BC" w:rsidRPr="007350DD">
        <w:t xml:space="preserve"> </w:t>
      </w:r>
      <w:r w:rsidRPr="007350DD">
        <w:t>mainstream</w:t>
      </w:r>
      <w:r w:rsidR="001327BC" w:rsidRPr="007350DD">
        <w:t xml:space="preserve"> </w:t>
      </w:r>
      <w:r w:rsidRPr="007350DD">
        <w:t>primary</w:t>
      </w:r>
      <w:r w:rsidR="001327BC" w:rsidRPr="007350DD">
        <w:t xml:space="preserve"> </w:t>
      </w:r>
      <w:r w:rsidRPr="007350DD">
        <w:t>schools</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is</w:t>
      </w:r>
      <w:r w:rsidR="001327BC" w:rsidRPr="007350DD">
        <w:t xml:space="preserve"> </w:t>
      </w:r>
      <w:r w:rsidRPr="007350DD">
        <w:t>not</w:t>
      </w:r>
      <w:r w:rsidR="001327BC" w:rsidRPr="007350DD">
        <w:t xml:space="preserve"> </w:t>
      </w:r>
      <w:r w:rsidRPr="007350DD">
        <w:t>known</w:t>
      </w:r>
      <w:r w:rsidR="001327BC" w:rsidRPr="007350DD">
        <w:t xml:space="preserve"> </w:t>
      </w:r>
      <w:r w:rsidRPr="007350DD">
        <w:t>since</w:t>
      </w:r>
      <w:r w:rsidR="001327BC" w:rsidRPr="007350DD">
        <w:t xml:space="preserve"> </w:t>
      </w:r>
      <w:r w:rsidRPr="007350DD">
        <w:t>a</w:t>
      </w:r>
      <w:r w:rsidR="001327BC" w:rsidRPr="007350DD">
        <w:t xml:space="preserve"> </w:t>
      </w:r>
      <w:r w:rsidRPr="007350DD">
        <w:t>survey</w:t>
      </w:r>
      <w:r w:rsidR="001327BC" w:rsidRPr="007350DD">
        <w:t xml:space="preserve"> </w:t>
      </w:r>
      <w:r w:rsidRPr="007350DD">
        <w:t>to</w:t>
      </w:r>
      <w:r w:rsidR="001327BC" w:rsidRPr="007350DD">
        <w:t xml:space="preserve"> </w:t>
      </w:r>
      <w:r w:rsidRPr="007350DD">
        <w:t>gather</w:t>
      </w:r>
      <w:r w:rsidR="001327BC" w:rsidRPr="007350DD">
        <w:t xml:space="preserve"> </w:t>
      </w:r>
      <w:r w:rsidRPr="007350DD">
        <w:t>this</w:t>
      </w:r>
      <w:r w:rsidR="001327BC" w:rsidRPr="007350DD">
        <w:t xml:space="preserve"> </w:t>
      </w:r>
      <w:r w:rsidRPr="007350DD">
        <w:t>information</w:t>
      </w:r>
      <w:r w:rsidR="001327BC" w:rsidRPr="007350DD">
        <w:t xml:space="preserve"> </w:t>
      </w:r>
      <w:r w:rsidRPr="007350DD">
        <w:t>has</w:t>
      </w:r>
      <w:r w:rsidR="001327BC" w:rsidRPr="007350DD">
        <w:t xml:space="preserve"> </w:t>
      </w:r>
      <w:r w:rsidRPr="007350DD">
        <w:t>never</w:t>
      </w:r>
      <w:r w:rsidR="001327BC" w:rsidRPr="007350DD">
        <w:t xml:space="preserve"> </w:t>
      </w:r>
      <w:r w:rsidRPr="007350DD">
        <w:t>been</w:t>
      </w:r>
      <w:r w:rsidR="001327BC" w:rsidRPr="007350DD">
        <w:t xml:space="preserve"> </w:t>
      </w:r>
      <w:r w:rsidRPr="007350DD">
        <w:t>undertaken.</w:t>
      </w:r>
      <w:r w:rsidR="001327BC" w:rsidRPr="007350DD">
        <w:t xml:space="preserve"> </w:t>
      </w:r>
      <w:r w:rsidRPr="007350DD">
        <w:t>However,</w:t>
      </w:r>
      <w:r w:rsidR="001327BC" w:rsidRPr="007350DD">
        <w:t xml:space="preserve"> </w:t>
      </w:r>
      <w:r w:rsidRPr="007350DD">
        <w:t>the</w:t>
      </w:r>
      <w:r w:rsidR="001327BC" w:rsidRPr="007350DD">
        <w:t xml:space="preserve"> </w:t>
      </w:r>
      <w:r w:rsidRPr="007350DD">
        <w:t>Ministry</w:t>
      </w:r>
      <w:r w:rsidR="00EA19E5" w:rsidRPr="007350DD">
        <w:t>’</w:t>
      </w:r>
      <w:r w:rsidRPr="007350DD">
        <w:t>s</w:t>
      </w:r>
      <w:r w:rsidR="001327BC" w:rsidRPr="007350DD">
        <w:t xml:space="preserve"> </w:t>
      </w:r>
      <w:r w:rsidRPr="007350DD">
        <w:t>Special</w:t>
      </w:r>
      <w:r w:rsidR="001327BC" w:rsidRPr="007350DD">
        <w:t xml:space="preserve"> </w:t>
      </w:r>
      <w:r w:rsidRPr="007350DD">
        <w:t>Needs</w:t>
      </w:r>
      <w:r w:rsidR="001327BC" w:rsidRPr="007350DD">
        <w:t xml:space="preserve"> </w:t>
      </w:r>
      <w:r w:rsidRPr="007350DD">
        <w:t>Education</w:t>
      </w:r>
      <w:r w:rsidR="001327BC" w:rsidRPr="007350DD">
        <w:t xml:space="preserve"> </w:t>
      </w:r>
      <w:r w:rsidRPr="007350DD">
        <w:t>Services</w:t>
      </w:r>
      <w:r w:rsidR="001327BC" w:rsidRPr="007350DD">
        <w:t xml:space="preserve"> </w:t>
      </w:r>
      <w:r w:rsidRPr="007350DD">
        <w:t>ensure</w:t>
      </w:r>
      <w:r w:rsidR="001327BC" w:rsidRPr="007350DD">
        <w:t xml:space="preserve"> </w:t>
      </w:r>
      <w:r w:rsidRPr="007350DD">
        <w:t>that</w:t>
      </w:r>
      <w:r w:rsidR="001327BC" w:rsidRPr="007350DD">
        <w:t xml:space="preserve"> </w:t>
      </w:r>
      <w:r w:rsidRPr="007350DD">
        <w:t>provision</w:t>
      </w:r>
      <w:r w:rsidR="001327BC" w:rsidRPr="007350DD">
        <w:t xml:space="preserve"> </w:t>
      </w:r>
      <w:r w:rsidRPr="007350DD">
        <w:t>is</w:t>
      </w:r>
      <w:r w:rsidR="001327BC" w:rsidRPr="007350DD">
        <w:t xml:space="preserve"> </w:t>
      </w:r>
      <w:r w:rsidRPr="007350DD">
        <w:t>made</w:t>
      </w:r>
      <w:r w:rsidR="001327BC" w:rsidRPr="007350DD">
        <w:t xml:space="preserve"> </w:t>
      </w:r>
      <w:r w:rsidRPr="007350DD">
        <w:t>for</w:t>
      </w:r>
      <w:r w:rsidR="001327BC" w:rsidRPr="007350DD">
        <w:t xml:space="preserve"> </w:t>
      </w:r>
      <w:r w:rsidRPr="007350DD">
        <w:t>students</w:t>
      </w:r>
      <w:r w:rsidR="001327BC" w:rsidRPr="007350DD">
        <w:t xml:space="preserve"> </w:t>
      </w:r>
      <w:r w:rsidRPr="007350DD">
        <w:t>experiencing</w:t>
      </w:r>
      <w:r w:rsidR="001327BC" w:rsidRPr="007350DD">
        <w:t xml:space="preserve"> </w:t>
      </w:r>
      <w:r w:rsidRPr="007350DD">
        <w:t>any</w:t>
      </w:r>
      <w:r w:rsidR="001327BC" w:rsidRPr="007350DD">
        <w:t xml:space="preserve"> </w:t>
      </w:r>
      <w:r w:rsidRPr="007350DD">
        <w:t>of</w:t>
      </w:r>
      <w:r w:rsidR="001327BC" w:rsidRPr="007350DD">
        <w:t xml:space="preserve"> </w:t>
      </w:r>
      <w:r w:rsidRPr="007350DD">
        <w:t>the</w:t>
      </w:r>
      <w:r w:rsidR="001327BC" w:rsidRPr="007350DD">
        <w:t xml:space="preserve"> </w:t>
      </w:r>
      <w:r w:rsidRPr="007350DD">
        <w:t>following</w:t>
      </w:r>
      <w:r w:rsidR="001327BC" w:rsidRPr="007350DD">
        <w:t xml:space="preserve"> </w:t>
      </w:r>
      <w:r w:rsidRPr="007350DD">
        <w:t>challenges:</w:t>
      </w:r>
      <w:r w:rsidR="001327BC" w:rsidRPr="007350DD">
        <w:t xml:space="preserve"> </w:t>
      </w:r>
      <w:r w:rsidRPr="007350DD">
        <w:t>autism,</w:t>
      </w:r>
      <w:r w:rsidR="001327BC" w:rsidRPr="007350DD">
        <w:t xml:space="preserve"> </w:t>
      </w:r>
      <w:r w:rsidRPr="007350DD">
        <w:t>visual</w:t>
      </w:r>
      <w:r w:rsidR="001327BC" w:rsidRPr="007350DD">
        <w:t xml:space="preserve"> </w:t>
      </w:r>
      <w:r w:rsidRPr="007350DD">
        <w:t>impairment,</w:t>
      </w:r>
      <w:r w:rsidR="001327BC" w:rsidRPr="007350DD">
        <w:t xml:space="preserve"> </w:t>
      </w:r>
      <w:r w:rsidRPr="007350DD">
        <w:t>hearing</w:t>
      </w:r>
      <w:r w:rsidR="001327BC" w:rsidRPr="007350DD">
        <w:t xml:space="preserve"> </w:t>
      </w:r>
      <w:r w:rsidRPr="007350DD">
        <w:t>impairment,</w:t>
      </w:r>
      <w:r w:rsidR="001327BC" w:rsidRPr="007350DD">
        <w:t xml:space="preserve"> </w:t>
      </w:r>
      <w:r w:rsidRPr="007350DD">
        <w:t>speech</w:t>
      </w:r>
      <w:r w:rsidR="001327BC" w:rsidRPr="007350DD">
        <w:t xml:space="preserve"> </w:t>
      </w:r>
      <w:r w:rsidRPr="007350DD">
        <w:t>and</w:t>
      </w:r>
      <w:r w:rsidR="001327BC" w:rsidRPr="007350DD">
        <w:t xml:space="preserve"> </w:t>
      </w:r>
      <w:r w:rsidRPr="007350DD">
        <w:t>language</w:t>
      </w:r>
      <w:r w:rsidR="001327BC" w:rsidRPr="007350DD">
        <w:t xml:space="preserve"> </w:t>
      </w:r>
      <w:r w:rsidRPr="007350DD">
        <w:t>impairment,</w:t>
      </w:r>
      <w:r w:rsidR="001327BC" w:rsidRPr="007350DD">
        <w:t xml:space="preserve"> </w:t>
      </w:r>
      <w:r w:rsidRPr="007350DD">
        <w:t>physical</w:t>
      </w:r>
      <w:r w:rsidR="001327BC" w:rsidRPr="007350DD">
        <w:t xml:space="preserve"> </w:t>
      </w:r>
      <w:r w:rsidRPr="007350DD">
        <w:t>impairment,</w:t>
      </w:r>
      <w:r w:rsidR="001327BC" w:rsidRPr="007350DD">
        <w:t xml:space="preserve"> </w:t>
      </w:r>
      <w:r w:rsidRPr="007350DD">
        <w:t>learning</w:t>
      </w:r>
      <w:r w:rsidR="001327BC" w:rsidRPr="007350DD">
        <w:t xml:space="preserve"> </w:t>
      </w:r>
      <w:r w:rsidRPr="007350DD">
        <w:t>difficulties,</w:t>
      </w:r>
      <w:r w:rsidR="001327BC" w:rsidRPr="007350DD">
        <w:t xml:space="preserve"> </w:t>
      </w:r>
      <w:r w:rsidRPr="007350DD">
        <w:t>mental</w:t>
      </w:r>
      <w:r w:rsidR="001327BC" w:rsidRPr="007350DD">
        <w:t xml:space="preserve"> </w:t>
      </w:r>
      <w:r w:rsidRPr="007350DD">
        <w:t>challenges</w:t>
      </w:r>
      <w:r w:rsidR="001327BC" w:rsidRPr="007350DD">
        <w:t xml:space="preserve"> </w:t>
      </w:r>
      <w:r w:rsidRPr="007350DD">
        <w:t>and</w:t>
      </w:r>
      <w:r w:rsidR="001327BC" w:rsidRPr="007350DD">
        <w:t xml:space="preserve"> </w:t>
      </w:r>
      <w:r w:rsidRPr="007350DD">
        <w:t>giftedness.</w:t>
      </w:r>
      <w:r w:rsidR="001327BC" w:rsidRPr="007350DD">
        <w:t xml:space="preserve"> </w:t>
      </w:r>
      <w:r w:rsidRPr="007350DD">
        <w:t>The</w:t>
      </w:r>
      <w:r w:rsidR="001327BC" w:rsidRPr="007350DD">
        <w:t xml:space="preserve"> </w:t>
      </w:r>
      <w:r w:rsidRPr="007350DD">
        <w:t>Special</w:t>
      </w:r>
      <w:r w:rsidR="001327BC" w:rsidRPr="007350DD">
        <w:t xml:space="preserve"> </w:t>
      </w:r>
      <w:r w:rsidRPr="007350DD">
        <w:t>Needs</w:t>
      </w:r>
      <w:r w:rsidR="001327BC" w:rsidRPr="007350DD">
        <w:t xml:space="preserve"> </w:t>
      </w:r>
      <w:r w:rsidRPr="007350DD">
        <w:t>Education</w:t>
      </w:r>
      <w:r w:rsidR="001327BC" w:rsidRPr="007350DD">
        <w:t xml:space="preserve"> </w:t>
      </w:r>
      <w:r w:rsidRPr="007350DD">
        <w:t>Services</w:t>
      </w:r>
      <w:r w:rsidR="001327BC" w:rsidRPr="007350DD">
        <w:t xml:space="preserve"> </w:t>
      </w:r>
      <w:r w:rsidRPr="007350DD">
        <w:t>focus</w:t>
      </w:r>
      <w:r w:rsidR="001327BC" w:rsidRPr="007350DD">
        <w:t xml:space="preserve"> </w:t>
      </w:r>
      <w:r w:rsidRPr="007350DD">
        <w:t>on</w:t>
      </w:r>
      <w:r w:rsidR="001327BC" w:rsidRPr="007350DD">
        <w:t xml:space="preserve"> </w:t>
      </w:r>
      <w:r w:rsidRPr="007350DD">
        <w:t>the</w:t>
      </w:r>
      <w:r w:rsidR="001327BC" w:rsidRPr="007350DD">
        <w:t xml:space="preserve"> </w:t>
      </w:r>
      <w:r w:rsidRPr="007350DD">
        <w:t>identification</w:t>
      </w:r>
      <w:r w:rsidR="001327BC" w:rsidRPr="007350DD">
        <w:t xml:space="preserve"> </w:t>
      </w:r>
      <w:r w:rsidRPr="007350DD">
        <w:t>of</w:t>
      </w:r>
      <w:r w:rsidR="001327BC" w:rsidRPr="007350DD">
        <w:t xml:space="preserve"> </w:t>
      </w:r>
      <w:r w:rsidRPr="007350DD">
        <w:t>students</w:t>
      </w:r>
      <w:r w:rsidR="001327BC" w:rsidRPr="007350DD">
        <w:t xml:space="preserve"> </w:t>
      </w:r>
      <w:r w:rsidRPr="007350DD">
        <w:t>for</w:t>
      </w:r>
      <w:r w:rsidR="001327BC" w:rsidRPr="007350DD">
        <w:t xml:space="preserve"> </w:t>
      </w:r>
      <w:r w:rsidRPr="007350DD">
        <w:t>placement</w:t>
      </w:r>
      <w:r w:rsidR="001327BC" w:rsidRPr="007350DD">
        <w:t xml:space="preserve"> </w:t>
      </w:r>
      <w:r w:rsidRPr="007350DD">
        <w:t>through</w:t>
      </w:r>
      <w:r w:rsidR="001327BC" w:rsidRPr="007350DD">
        <w:t xml:space="preserve"> </w:t>
      </w:r>
      <w:r w:rsidRPr="007350DD">
        <w:t>multidisciplinary</w:t>
      </w:r>
      <w:r w:rsidR="001327BC" w:rsidRPr="007350DD">
        <w:t xml:space="preserve"> </w:t>
      </w:r>
      <w:r w:rsidRPr="007350DD">
        <w:t>evaluation.</w:t>
      </w:r>
      <w:r w:rsidR="006461CD" w:rsidRPr="007350DD">
        <w:t xml:space="preserve"> </w:t>
      </w:r>
      <w:r w:rsidRPr="007350DD">
        <w:t>Provision</w:t>
      </w:r>
      <w:r w:rsidR="001327BC" w:rsidRPr="007350DD">
        <w:t xml:space="preserve"> </w:t>
      </w:r>
      <w:r w:rsidRPr="007350DD">
        <w:t>is</w:t>
      </w:r>
      <w:r w:rsidR="001327BC" w:rsidRPr="007350DD">
        <w:t xml:space="preserve"> </w:t>
      </w:r>
      <w:r w:rsidRPr="007350DD">
        <w:t>made</w:t>
      </w:r>
      <w:r w:rsidR="001327BC" w:rsidRPr="007350DD">
        <w:t xml:space="preserve"> </w:t>
      </w:r>
      <w:r w:rsidRPr="007350DD">
        <w:t>for</w:t>
      </w:r>
      <w:r w:rsidR="001327BC" w:rsidRPr="007350DD">
        <w:t xml:space="preserve"> </w:t>
      </w:r>
      <w:r w:rsidRPr="007350DD">
        <w:t>students</w:t>
      </w:r>
      <w:r w:rsidR="001327BC" w:rsidRPr="007350DD">
        <w:t xml:space="preserve"> </w:t>
      </w:r>
      <w:r w:rsidRPr="007350DD">
        <w:t>to</w:t>
      </w:r>
      <w:r w:rsidR="001327BC" w:rsidRPr="007350DD">
        <w:t xml:space="preserve"> </w:t>
      </w:r>
      <w:r w:rsidRPr="007350DD">
        <w:t>be</w:t>
      </w:r>
      <w:r w:rsidR="001327BC" w:rsidRPr="007350DD">
        <w:t xml:space="preserve"> </w:t>
      </w:r>
      <w:r w:rsidRPr="007350DD">
        <w:t>assisted</w:t>
      </w:r>
      <w:r w:rsidR="001327BC" w:rsidRPr="007350DD">
        <w:t xml:space="preserve"> </w:t>
      </w:r>
      <w:r w:rsidRPr="007350DD">
        <w:t>with</w:t>
      </w:r>
      <w:r w:rsidR="001327BC" w:rsidRPr="007350DD">
        <w:t xml:space="preserve"> </w:t>
      </w:r>
      <w:r w:rsidRPr="007350DD">
        <w:t>devices</w:t>
      </w:r>
      <w:r w:rsidR="001327BC" w:rsidRPr="007350DD">
        <w:t xml:space="preserve"> </w:t>
      </w:r>
      <w:r w:rsidRPr="007350DD">
        <w:t>such</w:t>
      </w:r>
      <w:r w:rsidR="001327BC" w:rsidRPr="007350DD">
        <w:t xml:space="preserve"> </w:t>
      </w:r>
      <w:r w:rsidRPr="007350DD">
        <w:t>as</w:t>
      </w:r>
      <w:r w:rsidR="001327BC" w:rsidRPr="007350DD">
        <w:t xml:space="preserve"> </w:t>
      </w:r>
      <w:r w:rsidRPr="007350DD">
        <w:t>hearing</w:t>
      </w:r>
      <w:r w:rsidR="001327BC" w:rsidRPr="007350DD">
        <w:t xml:space="preserve"> </w:t>
      </w:r>
      <w:r w:rsidRPr="007350DD">
        <w:t>aids.</w:t>
      </w:r>
      <w:r w:rsidR="006461CD" w:rsidRPr="007350DD">
        <w:t xml:space="preserve"> </w:t>
      </w:r>
      <w:r w:rsidRPr="007350DD">
        <w:t>Special</w:t>
      </w:r>
      <w:r w:rsidR="001327BC" w:rsidRPr="007350DD">
        <w:t xml:space="preserve"> </w:t>
      </w:r>
      <w:r w:rsidRPr="007350DD">
        <w:t>Needs</w:t>
      </w:r>
      <w:r w:rsidR="001327BC" w:rsidRPr="007350DD">
        <w:t xml:space="preserve"> </w:t>
      </w:r>
      <w:r w:rsidRPr="007350DD">
        <w:t>Education</w:t>
      </w:r>
      <w:r w:rsidR="001327BC" w:rsidRPr="007350DD">
        <w:t xml:space="preserve"> </w:t>
      </w:r>
      <w:r w:rsidRPr="007350DD">
        <w:t>is</w:t>
      </w:r>
      <w:r w:rsidR="001327BC" w:rsidRPr="007350DD">
        <w:t xml:space="preserve"> </w:t>
      </w:r>
      <w:r w:rsidRPr="007350DD">
        <w:t>addressed</w:t>
      </w:r>
      <w:r w:rsidR="001327BC" w:rsidRPr="007350DD">
        <w:t xml:space="preserve"> </w:t>
      </w:r>
      <w:r w:rsidRPr="007350DD">
        <w:t>in</w:t>
      </w:r>
      <w:r w:rsidR="001327BC" w:rsidRPr="007350DD">
        <w:t xml:space="preserve"> </w:t>
      </w:r>
      <w:r w:rsidRPr="007350DD">
        <w:t>three</w:t>
      </w:r>
      <w:r w:rsidR="001327BC" w:rsidRPr="007350DD">
        <w:t xml:space="preserve"> </w:t>
      </w:r>
      <w:r w:rsidRPr="007350DD">
        <w:t>ways:</w:t>
      </w:r>
      <w:r w:rsidR="001327BC" w:rsidRPr="007350DD">
        <w:t xml:space="preserve"> </w:t>
      </w:r>
      <w:r w:rsidRPr="007350DD">
        <w:t>in</w:t>
      </w:r>
      <w:r w:rsidR="001327BC" w:rsidRPr="007350DD">
        <w:t xml:space="preserve"> </w:t>
      </w:r>
      <w:r w:rsidRPr="007350DD">
        <w:t>the</w:t>
      </w:r>
      <w:r w:rsidR="001327BC" w:rsidRPr="007350DD">
        <w:t xml:space="preserve"> </w:t>
      </w:r>
      <w:r w:rsidRPr="007350DD">
        <w:t>regular</w:t>
      </w:r>
      <w:r w:rsidR="001327BC" w:rsidRPr="007350DD">
        <w:t xml:space="preserve"> </w:t>
      </w:r>
      <w:r w:rsidRPr="007350DD">
        <w:t>classroom,</w:t>
      </w:r>
      <w:r w:rsidR="001327BC" w:rsidRPr="007350DD">
        <w:t xml:space="preserve"> </w:t>
      </w:r>
      <w:r w:rsidRPr="007350DD">
        <w:t>in</w:t>
      </w:r>
      <w:r w:rsidR="001327BC" w:rsidRPr="007350DD">
        <w:t xml:space="preserve"> </w:t>
      </w:r>
      <w:r w:rsidRPr="007350DD">
        <w:t>the</w:t>
      </w:r>
      <w:r w:rsidR="001327BC" w:rsidRPr="007350DD">
        <w:t xml:space="preserve"> </w:t>
      </w:r>
      <w:r w:rsidRPr="007350DD">
        <w:t>special</w:t>
      </w:r>
      <w:r w:rsidR="001327BC" w:rsidRPr="007350DD">
        <w:t xml:space="preserve"> </w:t>
      </w:r>
      <w:r w:rsidRPr="007350DD">
        <w:t>classroom</w:t>
      </w:r>
      <w:r w:rsidR="001327BC" w:rsidRPr="007350DD">
        <w:t xml:space="preserve"> </w:t>
      </w:r>
      <w:r w:rsidRPr="007350DD">
        <w:t>in</w:t>
      </w:r>
      <w:r w:rsidR="001327BC" w:rsidRPr="007350DD">
        <w:t xml:space="preserve"> </w:t>
      </w:r>
      <w:r w:rsidRPr="007350DD">
        <w:t>the</w:t>
      </w:r>
      <w:r w:rsidR="001327BC" w:rsidRPr="007350DD">
        <w:t xml:space="preserve"> </w:t>
      </w:r>
      <w:r w:rsidRPr="007350DD">
        <w:t>regular</w:t>
      </w:r>
      <w:r w:rsidR="001327BC" w:rsidRPr="007350DD">
        <w:t xml:space="preserve"> </w:t>
      </w:r>
      <w:r w:rsidRPr="007350DD">
        <w:t>school</w:t>
      </w:r>
      <w:r w:rsidR="001327BC" w:rsidRPr="007350DD">
        <w:t xml:space="preserve"> </w:t>
      </w:r>
      <w:r w:rsidRPr="007350DD">
        <w:t>and</w:t>
      </w:r>
      <w:r w:rsidR="001327BC" w:rsidRPr="007350DD">
        <w:t xml:space="preserve"> </w:t>
      </w:r>
      <w:r w:rsidRPr="007350DD">
        <w:t>in</w:t>
      </w:r>
      <w:r w:rsidR="001327BC" w:rsidRPr="007350DD">
        <w:t xml:space="preserve"> </w:t>
      </w:r>
      <w:r w:rsidRPr="007350DD">
        <w:t>the</w:t>
      </w:r>
      <w:r w:rsidR="001327BC" w:rsidRPr="007350DD">
        <w:t xml:space="preserve"> </w:t>
      </w:r>
      <w:r w:rsidRPr="007350DD">
        <w:t>special</w:t>
      </w:r>
      <w:r w:rsidR="001327BC" w:rsidRPr="007350DD">
        <w:t xml:space="preserve"> </w:t>
      </w:r>
      <w:r w:rsidRPr="007350DD">
        <w:t>unit</w:t>
      </w:r>
      <w:r w:rsidR="001327BC" w:rsidRPr="007350DD">
        <w:t xml:space="preserve"> </w:t>
      </w:r>
      <w:r w:rsidRPr="007350DD">
        <w:t>or</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school.</w:t>
      </w:r>
      <w:r w:rsidR="001327BC" w:rsidRPr="007350DD">
        <w:t xml:space="preserve"> </w:t>
      </w:r>
    </w:p>
    <w:p w:rsidR="006564B6" w:rsidRPr="007350DD" w:rsidRDefault="00EA19E5" w:rsidP="00D439A0">
      <w:pPr>
        <w:pStyle w:val="SingleTxtG"/>
      </w:pPr>
      <w:r w:rsidRPr="007350DD">
        <w:t xml:space="preserve">196. </w:t>
      </w:r>
      <w:r w:rsidRPr="007350DD">
        <w:tab/>
        <w:t xml:space="preserve">At present, Special Education services are provided in specially equipped classrooms (Special Units) in the following public primary schools, namely, All Saints Primary, Charles F. Broome Primary, </w:t>
      </w:r>
      <w:proofErr w:type="spellStart"/>
      <w:r w:rsidRPr="007350DD">
        <w:t>agle</w:t>
      </w:r>
      <w:proofErr w:type="spellEnd"/>
      <w:r w:rsidRPr="007350DD">
        <w:t xml:space="preserve"> Hall Primary, </w:t>
      </w:r>
      <w:proofErr w:type="spellStart"/>
      <w:r w:rsidRPr="007350DD">
        <w:t>Erdiston</w:t>
      </w:r>
      <w:proofErr w:type="spellEnd"/>
      <w:r w:rsidRPr="007350DD">
        <w:t xml:space="preserve"> Primary, </w:t>
      </w:r>
      <w:proofErr w:type="spellStart"/>
      <w:r w:rsidRPr="007350DD">
        <w:t>Ellerton</w:t>
      </w:r>
      <w:proofErr w:type="spellEnd"/>
      <w:r w:rsidRPr="007350DD">
        <w:t xml:space="preserve"> Primary, St. Matthews Primary, St. Stephen’s Primary and Hilda </w:t>
      </w:r>
      <w:proofErr w:type="spellStart"/>
      <w:r w:rsidRPr="007350DD">
        <w:t>Skeene</w:t>
      </w:r>
      <w:proofErr w:type="spellEnd"/>
      <w:r w:rsidRPr="007350DD">
        <w:t xml:space="preserve"> Primary</w:t>
      </w:r>
      <w:r w:rsidR="00645188">
        <w:t>.</w:t>
      </w:r>
    </w:p>
    <w:p w:rsidR="006564B6" w:rsidRPr="007350DD" w:rsidRDefault="006564B6" w:rsidP="009E22FF">
      <w:pPr>
        <w:pStyle w:val="SingleTxtG"/>
      </w:pPr>
      <w:r w:rsidRPr="007350DD">
        <w:t>197.</w:t>
      </w:r>
      <w:r w:rsidRPr="007350DD">
        <w:tab/>
        <w:t>Children</w:t>
      </w:r>
      <w:r w:rsidR="001327BC" w:rsidRPr="007350DD">
        <w:t xml:space="preserve"> </w:t>
      </w:r>
      <w:r w:rsidRPr="007350DD">
        <w:t>who</w:t>
      </w:r>
      <w:r w:rsidR="001327BC" w:rsidRPr="007350DD">
        <w:t xml:space="preserve"> </w:t>
      </w:r>
      <w:r w:rsidRPr="007350DD">
        <w:t>are</w:t>
      </w:r>
      <w:r w:rsidR="001327BC" w:rsidRPr="007350DD">
        <w:t xml:space="preserve"> </w:t>
      </w:r>
      <w:r w:rsidRPr="007350DD">
        <w:t>deaf</w:t>
      </w:r>
      <w:r w:rsidR="001327BC" w:rsidRPr="007350DD">
        <w:t xml:space="preserve"> </w:t>
      </w:r>
      <w:r w:rsidRPr="007350DD">
        <w:t>or</w:t>
      </w:r>
      <w:r w:rsidR="001327BC" w:rsidRPr="007350DD">
        <w:t xml:space="preserve"> </w:t>
      </w:r>
      <w:r w:rsidRPr="007350DD">
        <w:t>hearing</w:t>
      </w:r>
      <w:r w:rsidR="001327BC" w:rsidRPr="007350DD">
        <w:t xml:space="preserve"> </w:t>
      </w:r>
      <w:r w:rsidRPr="007350DD">
        <w:t>impaired,</w:t>
      </w:r>
      <w:r w:rsidR="001327BC" w:rsidRPr="007350DD">
        <w:t xml:space="preserve"> </w:t>
      </w:r>
      <w:r w:rsidRPr="007350DD">
        <w:t>blind</w:t>
      </w:r>
      <w:r w:rsidR="001327BC" w:rsidRPr="007350DD">
        <w:t xml:space="preserve"> </w:t>
      </w:r>
      <w:r w:rsidRPr="007350DD">
        <w:t>or</w:t>
      </w:r>
      <w:r w:rsidR="001327BC" w:rsidRPr="007350DD">
        <w:t xml:space="preserve"> </w:t>
      </w:r>
      <w:r w:rsidRPr="007350DD">
        <w:t>visually</w:t>
      </w:r>
      <w:r w:rsidR="001327BC" w:rsidRPr="007350DD">
        <w:t xml:space="preserve"> </w:t>
      </w:r>
      <w:r w:rsidRPr="007350DD">
        <w:t>impaired,</w:t>
      </w:r>
      <w:r w:rsidR="001327BC" w:rsidRPr="007350DD">
        <w:t xml:space="preserve"> </w:t>
      </w:r>
      <w:r w:rsidRPr="007350DD">
        <w:t>and</w:t>
      </w:r>
      <w:r w:rsidR="001327BC" w:rsidRPr="007350DD">
        <w:t xml:space="preserve"> </w:t>
      </w:r>
      <w:r w:rsidRPr="007350DD">
        <w:t>children</w:t>
      </w:r>
      <w:r w:rsidR="001327BC" w:rsidRPr="007350DD">
        <w:t xml:space="preserve"> </w:t>
      </w:r>
      <w:r w:rsidRPr="007350DD">
        <w:t>with</w:t>
      </w:r>
      <w:r w:rsidR="001327BC" w:rsidRPr="007350DD">
        <w:t xml:space="preserve"> </w:t>
      </w:r>
      <w:r w:rsidRPr="007350DD">
        <w:t>autism</w:t>
      </w:r>
      <w:r w:rsidR="001327BC" w:rsidRPr="007350DD">
        <w:t xml:space="preserve"> </w:t>
      </w:r>
      <w:r w:rsidRPr="007350DD">
        <w:t>spectrum</w:t>
      </w:r>
      <w:r w:rsidR="001327BC" w:rsidRPr="007350DD">
        <w:t xml:space="preserve"> </w:t>
      </w:r>
      <w:r w:rsidRPr="007350DD">
        <w:t>disorder,</w:t>
      </w:r>
      <w:r w:rsidR="001327BC" w:rsidRPr="007350DD">
        <w:t xml:space="preserve"> </w:t>
      </w:r>
      <w:r w:rsidRPr="007350DD">
        <w:t>attend</w:t>
      </w:r>
      <w:r w:rsidR="001327BC" w:rsidRPr="007350DD">
        <w:t xml:space="preserve"> </w:t>
      </w:r>
      <w:r w:rsidRPr="007350DD">
        <w:t>The</w:t>
      </w:r>
      <w:r w:rsidR="001327BC" w:rsidRPr="007350DD">
        <w:t xml:space="preserve"> </w:t>
      </w:r>
      <w:r w:rsidRPr="007350DD">
        <w:t>Irving</w:t>
      </w:r>
      <w:r w:rsidR="001327BC" w:rsidRPr="007350DD">
        <w:t xml:space="preserve"> </w:t>
      </w:r>
      <w:r w:rsidRPr="007350DD">
        <w:t>Wilson</w:t>
      </w:r>
      <w:r w:rsidR="001327BC" w:rsidRPr="007350DD">
        <w:t xml:space="preserve"> </w:t>
      </w:r>
      <w:r w:rsidRPr="007350DD">
        <w:t>School</w:t>
      </w:r>
      <w:r w:rsidR="001327BC" w:rsidRPr="007350DD">
        <w:t xml:space="preserve"> </w:t>
      </w:r>
      <w:r w:rsidRPr="007350DD">
        <w:t>for</w:t>
      </w:r>
      <w:r w:rsidR="001327BC" w:rsidRPr="007350DD">
        <w:t xml:space="preserve"> </w:t>
      </w:r>
      <w:r w:rsidRPr="007350DD">
        <w:t>the</w:t>
      </w:r>
      <w:r w:rsidR="001327BC" w:rsidRPr="007350DD">
        <w:t xml:space="preserve"> </w:t>
      </w:r>
      <w:r w:rsidRPr="007350DD">
        <w:t>Hearing</w:t>
      </w:r>
      <w:r w:rsidR="001327BC" w:rsidRPr="007350DD">
        <w:t xml:space="preserve"> </w:t>
      </w:r>
      <w:r w:rsidRPr="007350DD">
        <w:t>and</w:t>
      </w:r>
      <w:r w:rsidR="001327BC" w:rsidRPr="007350DD">
        <w:t xml:space="preserve"> </w:t>
      </w:r>
      <w:r w:rsidRPr="007350DD">
        <w:t>Visually</w:t>
      </w:r>
      <w:r w:rsidR="001327BC" w:rsidRPr="007350DD">
        <w:t xml:space="preserve"> </w:t>
      </w:r>
      <w:r w:rsidRPr="007350DD">
        <w:t>Impaired,</w:t>
      </w:r>
      <w:r w:rsidR="001327BC" w:rsidRPr="007350DD">
        <w:t xml:space="preserve"> </w:t>
      </w:r>
      <w:r w:rsidRPr="007350DD">
        <w:t>while</w:t>
      </w:r>
      <w:r w:rsidR="001327BC" w:rsidRPr="007350DD">
        <w:t xml:space="preserve"> </w:t>
      </w:r>
      <w:r w:rsidRPr="007350DD">
        <w:t>the</w:t>
      </w:r>
      <w:r w:rsidR="001327BC" w:rsidRPr="007350DD">
        <w:t xml:space="preserve"> </w:t>
      </w:r>
      <w:r w:rsidRPr="007350DD">
        <w:t>Ann</w:t>
      </w:r>
      <w:r w:rsidR="001327BC" w:rsidRPr="007350DD">
        <w:t xml:space="preserve"> </w:t>
      </w:r>
      <w:r w:rsidRPr="007350DD">
        <w:t>Hill</w:t>
      </w:r>
      <w:r w:rsidR="001327BC" w:rsidRPr="007350DD">
        <w:t xml:space="preserve"> </w:t>
      </w:r>
      <w:r w:rsidRPr="007350DD">
        <w:t>School</w:t>
      </w:r>
      <w:r w:rsidR="001327BC" w:rsidRPr="007350DD">
        <w:t xml:space="preserve"> </w:t>
      </w:r>
      <w:r w:rsidRPr="007350DD">
        <w:t>caters</w:t>
      </w:r>
      <w:r w:rsidR="001327BC" w:rsidRPr="007350DD">
        <w:t xml:space="preserve"> </w:t>
      </w:r>
      <w:r w:rsidRPr="007350DD">
        <w:t>to</w:t>
      </w:r>
      <w:r w:rsidR="001327BC" w:rsidRPr="007350DD">
        <w:t xml:space="preserve"> </w:t>
      </w:r>
      <w:r w:rsidRPr="007350DD">
        <w:t>secondary</w:t>
      </w:r>
      <w:r w:rsidR="001327BC" w:rsidRPr="007350DD">
        <w:t xml:space="preserve"> </w:t>
      </w:r>
      <w:r w:rsidRPr="007350DD">
        <w:t>school</w:t>
      </w:r>
      <w:r w:rsidR="001327BC" w:rsidRPr="007350DD">
        <w:t xml:space="preserve"> </w:t>
      </w:r>
      <w:r w:rsidRPr="007350DD">
        <w:t>age</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developmental</w:t>
      </w:r>
      <w:r w:rsidR="001327BC" w:rsidRPr="007350DD">
        <w:t xml:space="preserve"> </w:t>
      </w:r>
      <w:r w:rsidRPr="007350DD">
        <w:t>delays</w:t>
      </w:r>
      <w:r w:rsidR="001327BC" w:rsidRPr="007350DD">
        <w:t xml:space="preserve"> </w:t>
      </w:r>
      <w:r w:rsidRPr="007350DD">
        <w:t>and</w:t>
      </w:r>
      <w:r w:rsidR="001327BC" w:rsidRPr="007350DD">
        <w:t xml:space="preserve"> </w:t>
      </w:r>
      <w:r w:rsidRPr="007350DD">
        <w:t>other</w:t>
      </w:r>
      <w:r w:rsidR="001327BC" w:rsidRPr="007350DD">
        <w:t xml:space="preserve"> </w:t>
      </w:r>
      <w:r w:rsidRPr="007350DD">
        <w:t>disabilities.</w:t>
      </w:r>
      <w:r w:rsidR="001327BC" w:rsidRPr="007350DD">
        <w:t xml:space="preserve"> </w:t>
      </w:r>
      <w:r w:rsidRPr="007350DD">
        <w:t>Grants</w:t>
      </w:r>
      <w:r w:rsidR="001327BC" w:rsidRPr="007350DD">
        <w:t xml:space="preserve"> </w:t>
      </w:r>
      <w:r w:rsidRPr="007350DD">
        <w:t>are</w:t>
      </w:r>
      <w:r w:rsidR="001327BC" w:rsidRPr="007350DD">
        <w:t xml:space="preserve"> </w:t>
      </w:r>
      <w:r w:rsidRPr="007350DD">
        <w:t>provided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to</w:t>
      </w:r>
      <w:r w:rsidR="001327BC" w:rsidRPr="007350DD">
        <w:t xml:space="preserve"> </w:t>
      </w:r>
      <w:r w:rsidRPr="007350DD">
        <w:t>support</w:t>
      </w:r>
      <w:r w:rsidR="001327BC" w:rsidRPr="007350DD">
        <w:t xml:space="preserve"> </w:t>
      </w:r>
      <w:r w:rsidRPr="007350DD">
        <w:t>special</w:t>
      </w:r>
      <w:r w:rsidR="001327BC" w:rsidRPr="007350DD">
        <w:t xml:space="preserve"> </w:t>
      </w:r>
      <w:r w:rsidRPr="007350DD">
        <w:t>education</w:t>
      </w:r>
      <w:r w:rsidR="001327BC" w:rsidRPr="007350DD">
        <w:t xml:space="preserve"> </w:t>
      </w:r>
      <w:r w:rsidRPr="007350DD">
        <w:t>programmes</w:t>
      </w:r>
      <w:r w:rsidR="001327BC" w:rsidRPr="007350DD">
        <w:t xml:space="preserve"> </w:t>
      </w:r>
      <w:r w:rsidRPr="007350DD">
        <w:t>in</w:t>
      </w:r>
      <w:r w:rsidR="001327BC" w:rsidRPr="007350DD">
        <w:t xml:space="preserve"> </w:t>
      </w:r>
      <w:r w:rsidRPr="007350DD">
        <w:t>the</w:t>
      </w:r>
      <w:r w:rsidR="001327BC" w:rsidRPr="007350DD">
        <w:t xml:space="preserve"> </w:t>
      </w:r>
      <w:r w:rsidRPr="007350DD">
        <w:t>private</w:t>
      </w:r>
      <w:r w:rsidR="001327BC" w:rsidRPr="007350DD">
        <w:t xml:space="preserve"> </w:t>
      </w:r>
      <w:r w:rsidRPr="007350DD">
        <w:t>sector:</w:t>
      </w:r>
      <w:r w:rsidR="001327BC" w:rsidRPr="007350DD">
        <w:t xml:space="preserve"> </w:t>
      </w:r>
      <w:r w:rsidRPr="007350DD">
        <w:t>the</w:t>
      </w:r>
      <w:r w:rsidR="001327BC" w:rsidRPr="007350DD">
        <w:t xml:space="preserve"> </w:t>
      </w:r>
      <w:r w:rsidRPr="007350DD">
        <w:t>Barbados</w:t>
      </w:r>
      <w:r w:rsidR="001327BC" w:rsidRPr="007350DD">
        <w:t xml:space="preserve"> </w:t>
      </w:r>
      <w:r w:rsidRPr="007350DD">
        <w:t>Learning</w:t>
      </w:r>
      <w:r w:rsidR="001327BC" w:rsidRPr="007350DD">
        <w:t xml:space="preserve"> </w:t>
      </w:r>
      <w:r w:rsidRPr="007350DD">
        <w:t>Centre,</w:t>
      </w:r>
      <w:r w:rsidR="001327BC" w:rsidRPr="007350DD">
        <w:t xml:space="preserve"> </w:t>
      </w:r>
      <w:r w:rsidRPr="007350DD">
        <w:t>the</w:t>
      </w:r>
      <w:r w:rsidR="001327BC" w:rsidRPr="007350DD">
        <w:t xml:space="preserve"> </w:t>
      </w:r>
      <w:proofErr w:type="spellStart"/>
      <w:r w:rsidRPr="007350DD">
        <w:t>Challenor</w:t>
      </w:r>
      <w:proofErr w:type="spellEnd"/>
      <w:r w:rsidR="001327BC" w:rsidRPr="007350DD">
        <w:t xml:space="preserve"> </w:t>
      </w:r>
      <w:r w:rsidRPr="007350DD">
        <w:t>Creative</w:t>
      </w:r>
      <w:r w:rsidR="001327BC" w:rsidRPr="007350DD">
        <w:t xml:space="preserve"> </w:t>
      </w:r>
      <w:r w:rsidRPr="007350DD">
        <w:t>Arts</w:t>
      </w:r>
      <w:r w:rsidR="001327BC" w:rsidRPr="007350DD">
        <w:t xml:space="preserve"> </w:t>
      </w:r>
      <w:r w:rsidRPr="007350DD">
        <w:t>and</w:t>
      </w:r>
      <w:r w:rsidR="001327BC" w:rsidRPr="007350DD">
        <w:t xml:space="preserve"> </w:t>
      </w:r>
      <w:r w:rsidRPr="007350DD">
        <w:t>Training</w:t>
      </w:r>
      <w:r w:rsidR="001327BC" w:rsidRPr="007350DD">
        <w:t xml:space="preserve"> </w:t>
      </w:r>
      <w:r w:rsidRPr="007350DD">
        <w:t>Centre,</w:t>
      </w:r>
      <w:r w:rsidR="001327BC" w:rsidRPr="007350DD">
        <w:t xml:space="preserve"> </w:t>
      </w:r>
      <w:r w:rsidRPr="007350DD">
        <w:t>the</w:t>
      </w:r>
      <w:r w:rsidR="001327BC" w:rsidRPr="007350DD">
        <w:t xml:space="preserve"> </w:t>
      </w:r>
      <w:r w:rsidRPr="007350DD">
        <w:t>Albert</w:t>
      </w:r>
      <w:r w:rsidR="001327BC" w:rsidRPr="007350DD">
        <w:t xml:space="preserve"> </w:t>
      </w:r>
      <w:r w:rsidRPr="007350DD">
        <w:t>Graham</w:t>
      </w:r>
      <w:r w:rsidR="001327BC" w:rsidRPr="007350DD">
        <w:t xml:space="preserve"> </w:t>
      </w:r>
      <w:r w:rsidRPr="007350DD">
        <w:t>Development</w:t>
      </w:r>
      <w:r w:rsidR="001327BC" w:rsidRPr="007350DD">
        <w:t xml:space="preserve"> </w:t>
      </w:r>
      <w:r w:rsidRPr="007350DD">
        <w:t>Centre,</w:t>
      </w:r>
      <w:r w:rsidR="001327BC" w:rsidRPr="007350DD">
        <w:t xml:space="preserve"> </w:t>
      </w:r>
      <w:r w:rsidRPr="007350DD">
        <w:t>and</w:t>
      </w:r>
      <w:r w:rsidR="001327BC" w:rsidRPr="007350DD">
        <w:t xml:space="preserve"> </w:t>
      </w:r>
      <w:r w:rsidRPr="007350DD">
        <w:t>the</w:t>
      </w:r>
      <w:r w:rsidR="001327BC" w:rsidRPr="007350DD">
        <w:t xml:space="preserve"> </w:t>
      </w:r>
      <w:r w:rsidRPr="007350DD">
        <w:t>Sunshine</w:t>
      </w:r>
      <w:r w:rsidR="001327BC" w:rsidRPr="007350DD">
        <w:t xml:space="preserve"> </w:t>
      </w:r>
      <w:r w:rsidRPr="007350DD">
        <w:t>Village.</w:t>
      </w:r>
      <w:r w:rsidR="001327BC" w:rsidRPr="007350DD">
        <w:t xml:space="preserve"> </w:t>
      </w:r>
      <w:r w:rsidRPr="007350DD">
        <w:t>The</w:t>
      </w:r>
      <w:r w:rsidR="001327BC" w:rsidRPr="007350DD">
        <w:t xml:space="preserve"> </w:t>
      </w:r>
      <w:r w:rsidRPr="007350DD">
        <w:t>allocation</w:t>
      </w:r>
      <w:r w:rsidR="001327BC" w:rsidRPr="007350DD">
        <w:t xml:space="preserve"> </w:t>
      </w:r>
      <w:r w:rsidRPr="007350DD">
        <w:t>has</w:t>
      </w:r>
      <w:r w:rsidR="001327BC" w:rsidRPr="007350DD">
        <w:t xml:space="preserve"> </w:t>
      </w:r>
      <w:r w:rsidRPr="007350DD">
        <w:t>been</w:t>
      </w:r>
      <w:r w:rsidR="001327BC" w:rsidRPr="007350DD">
        <w:t xml:space="preserve"> </w:t>
      </w:r>
      <w:r w:rsidRPr="007350DD">
        <w:t>increased</w:t>
      </w:r>
      <w:r w:rsidR="001327BC" w:rsidRPr="007350DD">
        <w:t xml:space="preserve"> </w:t>
      </w:r>
      <w:r w:rsidRPr="007350DD">
        <w:t>from</w:t>
      </w:r>
      <w:r w:rsidR="001327BC" w:rsidRPr="007350DD">
        <w:t xml:space="preserve"> </w:t>
      </w:r>
      <w:r w:rsidRPr="007350DD">
        <w:t>$750,000</w:t>
      </w:r>
      <w:r w:rsidR="001327BC" w:rsidRPr="007350DD">
        <w:t xml:space="preserve"> </w:t>
      </w:r>
      <w:r w:rsidRPr="007350DD">
        <w:t>to</w:t>
      </w:r>
      <w:r w:rsidR="001327BC" w:rsidRPr="007350DD">
        <w:t xml:space="preserve"> </w:t>
      </w:r>
      <w:r w:rsidRPr="007350DD">
        <w:t>just</w:t>
      </w:r>
      <w:r w:rsidR="001327BC" w:rsidRPr="007350DD">
        <w:t xml:space="preserve"> </w:t>
      </w:r>
      <w:r w:rsidRPr="007350DD">
        <w:t>over</w:t>
      </w:r>
      <w:r w:rsidR="001327BC" w:rsidRPr="007350DD">
        <w:t xml:space="preserve"> </w:t>
      </w:r>
      <w:r w:rsidRPr="007350DD">
        <w:t>$1,000,000.</w:t>
      </w:r>
    </w:p>
    <w:p w:rsidR="006564B6" w:rsidRPr="007350DD" w:rsidRDefault="006564B6" w:rsidP="009E22FF">
      <w:pPr>
        <w:pStyle w:val="SingleTxtG"/>
      </w:pPr>
      <w:r w:rsidRPr="007350DD">
        <w:t>198.</w:t>
      </w:r>
      <w:r w:rsidRPr="007350DD">
        <w:tab/>
        <w:t>The</w:t>
      </w:r>
      <w:r w:rsidR="001327BC" w:rsidRPr="007350DD">
        <w:t xml:space="preserve"> </w:t>
      </w:r>
      <w:r w:rsidRPr="007350DD">
        <w:t>Government</w:t>
      </w:r>
      <w:r w:rsidR="001327BC" w:rsidRPr="007350DD">
        <w:t xml:space="preserve"> </w:t>
      </w:r>
      <w:r w:rsidRPr="007350DD">
        <w:t>has</w:t>
      </w:r>
      <w:r w:rsidR="001327BC" w:rsidRPr="007350DD">
        <w:t xml:space="preserve"> </w:t>
      </w:r>
      <w:r w:rsidRPr="007350DD">
        <w:t>completed</w:t>
      </w:r>
      <w:r w:rsidR="001327BC" w:rsidRPr="007350DD">
        <w:t xml:space="preserve"> </w:t>
      </w:r>
      <w:r w:rsidRPr="007350DD">
        <w:t>a</w:t>
      </w:r>
      <w:r w:rsidR="001327BC" w:rsidRPr="007350DD">
        <w:t xml:space="preserve"> </w:t>
      </w:r>
      <w:r w:rsidRPr="007350DD">
        <w:t>seven</w:t>
      </w:r>
      <w:r w:rsidR="001327BC" w:rsidRPr="007350DD">
        <w:t xml:space="preserve"> </w:t>
      </w:r>
      <w:r w:rsidRPr="007350DD">
        <w:t>(7)</w:t>
      </w:r>
      <w:r w:rsidR="001327BC" w:rsidRPr="007350DD">
        <w:t xml:space="preserve"> </w:t>
      </w:r>
      <w:r w:rsidRPr="007350DD">
        <w:t>year</w:t>
      </w:r>
      <w:r w:rsidR="001327BC" w:rsidRPr="007350DD">
        <w:t xml:space="preserve"> </w:t>
      </w:r>
      <w:r w:rsidRPr="007350DD">
        <w:t>programme</w:t>
      </w:r>
      <w:r w:rsidR="001327BC" w:rsidRPr="007350DD">
        <w:t xml:space="preserve"> </w:t>
      </w:r>
      <w:r w:rsidRPr="007350DD">
        <w:t>to</w:t>
      </w:r>
      <w:r w:rsidR="001327BC" w:rsidRPr="007350DD">
        <w:t xml:space="preserve"> </w:t>
      </w:r>
      <w:r w:rsidRPr="007350DD">
        <w:t>upgrade</w:t>
      </w:r>
      <w:r w:rsidR="001327BC" w:rsidRPr="007350DD">
        <w:t xml:space="preserve"> </w:t>
      </w:r>
      <w:r w:rsidRPr="007350DD">
        <w:t>the</w:t>
      </w:r>
      <w:r w:rsidR="001327BC" w:rsidRPr="007350DD">
        <w:t xml:space="preserve"> </w:t>
      </w:r>
      <w:r w:rsidRPr="007350DD">
        <w:t>physical</w:t>
      </w:r>
      <w:r w:rsidR="001327BC" w:rsidRPr="007350DD">
        <w:t xml:space="preserve"> </w:t>
      </w:r>
      <w:r w:rsidRPr="007350DD">
        <w:t>environment</w:t>
      </w:r>
      <w:r w:rsidR="001327BC" w:rsidRPr="007350DD">
        <w:t xml:space="preserve"> </w:t>
      </w:r>
      <w:r w:rsidRPr="007350DD">
        <w:t>in</w:t>
      </w:r>
      <w:r w:rsidR="001327BC" w:rsidRPr="007350DD">
        <w:t xml:space="preserve"> </w:t>
      </w:r>
      <w:r w:rsidRPr="007350DD">
        <w:t>schools.</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provided</w:t>
      </w:r>
      <w:r w:rsidR="001327BC" w:rsidRPr="007350DD">
        <w:t xml:space="preserve"> </w:t>
      </w:r>
      <w:r w:rsidRPr="007350DD">
        <w:t>for</w:t>
      </w:r>
      <w:r w:rsidR="001327BC" w:rsidRPr="007350DD">
        <w:t xml:space="preserve"> </w:t>
      </w:r>
      <w:r w:rsidRPr="007350DD">
        <w:t>improvements</w:t>
      </w:r>
      <w:r w:rsidR="001327BC" w:rsidRPr="007350DD">
        <w:t xml:space="preserve"> </w:t>
      </w:r>
      <w:r w:rsidRPr="007350DD">
        <w:t>such</w:t>
      </w:r>
      <w:r w:rsidR="001327BC" w:rsidRPr="007350DD">
        <w:t xml:space="preserve"> </w:t>
      </w:r>
      <w:r w:rsidRPr="007350DD">
        <w:t>as</w:t>
      </w:r>
      <w:r w:rsidR="001327BC" w:rsidRPr="007350DD">
        <w:t xml:space="preserve"> </w:t>
      </w:r>
      <w:r w:rsidRPr="007350DD">
        <w:t>ramps</w:t>
      </w:r>
      <w:r w:rsidR="001327BC" w:rsidRPr="007350DD">
        <w:t xml:space="preserve"> </w:t>
      </w:r>
      <w:r w:rsidRPr="007350DD">
        <w:t>and</w:t>
      </w:r>
      <w:r w:rsidR="001327BC" w:rsidRPr="007350DD">
        <w:t xml:space="preserve"> </w:t>
      </w:r>
      <w:r w:rsidRPr="007350DD">
        <w:t>wider</w:t>
      </w:r>
      <w:r w:rsidR="001327BC" w:rsidRPr="007350DD">
        <w:t xml:space="preserve"> </w:t>
      </w:r>
      <w:r w:rsidRPr="007350DD">
        <w:t>bathrooms.</w:t>
      </w:r>
      <w:r w:rsidR="001327BC" w:rsidRPr="007350DD">
        <w:t xml:space="preserve"> </w:t>
      </w:r>
      <w:r w:rsidRPr="007350DD">
        <w:t>All</w:t>
      </w:r>
      <w:r w:rsidR="001327BC" w:rsidRPr="007350DD">
        <w:t xml:space="preserve"> </w:t>
      </w:r>
      <w:r w:rsidRPr="007350DD">
        <w:t>new</w:t>
      </w:r>
      <w:r w:rsidR="001327BC" w:rsidRPr="007350DD">
        <w:t xml:space="preserve"> </w:t>
      </w:r>
      <w:r w:rsidRPr="007350DD">
        <w:t>schools</w:t>
      </w:r>
      <w:r w:rsidR="001327BC" w:rsidRPr="007350DD">
        <w:t xml:space="preserve"> </w:t>
      </w:r>
      <w:r w:rsidRPr="007350DD">
        <w:t>being</w:t>
      </w:r>
      <w:r w:rsidR="001327BC" w:rsidRPr="007350DD">
        <w:t xml:space="preserve"> </w:t>
      </w:r>
      <w:r w:rsidRPr="007350DD">
        <w:t>built</w:t>
      </w:r>
      <w:r w:rsidR="001327BC" w:rsidRPr="007350DD">
        <w:t xml:space="preserve"> </w:t>
      </w:r>
      <w:r w:rsidRPr="007350DD">
        <w:t>have</w:t>
      </w:r>
      <w:r w:rsidR="001327BC" w:rsidRPr="007350DD">
        <w:t xml:space="preserve"> </w:t>
      </w:r>
      <w:r w:rsidRPr="007350DD">
        <w:t>these</w:t>
      </w:r>
      <w:r w:rsidR="001327BC" w:rsidRPr="007350DD">
        <w:t xml:space="preserve"> </w:t>
      </w:r>
      <w:r w:rsidRPr="007350DD">
        <w:t>provisions</w:t>
      </w:r>
      <w:r w:rsidR="001327BC" w:rsidRPr="007350DD">
        <w:t xml:space="preserve"> </w:t>
      </w:r>
      <w:r w:rsidRPr="007350DD">
        <w:t>while</w:t>
      </w:r>
      <w:r w:rsidR="001327BC" w:rsidRPr="007350DD">
        <w:t xml:space="preserve"> </w:t>
      </w:r>
      <w:r w:rsidRPr="007350DD">
        <w:t>other</w:t>
      </w:r>
      <w:r w:rsidR="001327BC" w:rsidRPr="007350DD">
        <w:t xml:space="preserve"> </w:t>
      </w:r>
      <w:r w:rsidRPr="007350DD">
        <w:t>schools</w:t>
      </w:r>
      <w:r w:rsidR="001327BC" w:rsidRPr="007350DD">
        <w:t xml:space="preserve"> </w:t>
      </w:r>
      <w:r w:rsidRPr="007350DD">
        <w:t>are</w:t>
      </w:r>
      <w:r w:rsidR="001327BC" w:rsidRPr="007350DD">
        <w:t xml:space="preserve"> </w:t>
      </w:r>
      <w:r w:rsidRPr="007350DD">
        <w:t>being</w:t>
      </w:r>
      <w:r w:rsidR="001327BC" w:rsidRPr="007350DD">
        <w:t xml:space="preserve"> </w:t>
      </w:r>
      <w:r w:rsidRPr="007350DD">
        <w:t>upgraded.</w:t>
      </w:r>
      <w:r w:rsidR="001327BC" w:rsidRPr="007350DD">
        <w:t xml:space="preserve"> </w:t>
      </w:r>
      <w:r w:rsidRPr="007350DD">
        <w:t>There</w:t>
      </w:r>
      <w:r w:rsidR="001327BC" w:rsidRPr="007350DD">
        <w:t xml:space="preserve"> </w:t>
      </w:r>
      <w:r w:rsidRPr="007350DD">
        <w:t>are</w:t>
      </w:r>
      <w:r w:rsidR="001327BC" w:rsidRPr="007350DD">
        <w:t xml:space="preserve"> </w:t>
      </w:r>
      <w:r w:rsidRPr="007350DD">
        <w:t>a</w:t>
      </w:r>
      <w:r w:rsidR="001327BC" w:rsidRPr="007350DD">
        <w:t xml:space="preserve"> </w:t>
      </w:r>
      <w:r w:rsidRPr="007350DD">
        <w:t>variety</w:t>
      </w:r>
      <w:r w:rsidR="001327BC" w:rsidRPr="007350DD">
        <w:t xml:space="preserve"> </w:t>
      </w:r>
      <w:r w:rsidRPr="007350DD">
        <w:t>of</w:t>
      </w:r>
      <w:r w:rsidR="001327BC" w:rsidRPr="007350DD">
        <w:t xml:space="preserve"> </w:t>
      </w:r>
      <w:r w:rsidRPr="007350DD">
        <w:t>systems</w:t>
      </w:r>
      <w:r w:rsidR="001327BC" w:rsidRPr="007350DD">
        <w:t xml:space="preserve"> </w:t>
      </w:r>
      <w:r w:rsidRPr="007350DD">
        <w:t>of</w:t>
      </w:r>
      <w:r w:rsidR="001327BC" w:rsidRPr="007350DD">
        <w:t xml:space="preserve"> </w:t>
      </w:r>
      <w:r w:rsidRPr="007350DD">
        <w:t>non-formal</w:t>
      </w:r>
      <w:r w:rsidR="001327BC" w:rsidRPr="007350DD">
        <w:t xml:space="preserve"> </w:t>
      </w:r>
      <w:r w:rsidRPr="007350DD">
        <w:t>education</w:t>
      </w:r>
      <w:r w:rsidR="001327BC" w:rsidRPr="007350DD">
        <w:t xml:space="preserve"> </w:t>
      </w:r>
      <w:r w:rsidRPr="007350DD">
        <w:t>throughout</w:t>
      </w:r>
      <w:r w:rsidR="001327BC" w:rsidRPr="007350DD">
        <w:t xml:space="preserve"> </w:t>
      </w:r>
      <w:r w:rsidRPr="007350DD">
        <w:t>the</w:t>
      </w:r>
      <w:r w:rsidR="001327BC" w:rsidRPr="007350DD">
        <w:t xml:space="preserve"> </w:t>
      </w:r>
      <w:r w:rsidRPr="007350DD">
        <w:t>island,</w:t>
      </w:r>
      <w:r w:rsidR="001327BC" w:rsidRPr="007350DD">
        <w:t xml:space="preserve"> </w:t>
      </w:r>
      <w:r w:rsidRPr="007350DD">
        <w:t>run</w:t>
      </w:r>
      <w:r w:rsidR="001327BC" w:rsidRPr="007350DD">
        <w:t xml:space="preserve"> </w:t>
      </w:r>
      <w:r w:rsidRPr="007350DD">
        <w:t>by</w:t>
      </w:r>
      <w:r w:rsidR="001327BC" w:rsidRPr="007350DD">
        <w:t xml:space="preserve"> </w:t>
      </w:r>
      <w:r w:rsidRPr="007350DD">
        <w:t>both</w:t>
      </w:r>
      <w:r w:rsidR="001327BC" w:rsidRPr="007350DD">
        <w:t xml:space="preserve"> </w:t>
      </w:r>
      <w:r w:rsidRPr="007350DD">
        <w:t>public</w:t>
      </w:r>
      <w:r w:rsidR="001327BC" w:rsidRPr="007350DD">
        <w:t xml:space="preserve"> </w:t>
      </w:r>
      <w:r w:rsidRPr="007350DD">
        <w:t>and</w:t>
      </w:r>
      <w:r w:rsidR="001327BC" w:rsidRPr="007350DD">
        <w:t xml:space="preserve"> </w:t>
      </w:r>
      <w:r w:rsidRPr="007350DD">
        <w:t>private</w:t>
      </w:r>
      <w:r w:rsidR="001327BC" w:rsidRPr="007350DD">
        <w:t xml:space="preserve"> </w:t>
      </w:r>
      <w:r w:rsidRPr="007350DD">
        <w:t>entities</w:t>
      </w:r>
      <w:r w:rsidR="001327BC" w:rsidRPr="007350DD">
        <w:t xml:space="preserve"> </w:t>
      </w:r>
      <w:r w:rsidRPr="007350DD">
        <w:t>and</w:t>
      </w:r>
      <w:r w:rsidR="001327BC" w:rsidRPr="007350DD">
        <w:t xml:space="preserve"> </w:t>
      </w:r>
      <w:r w:rsidRPr="007350DD">
        <w:t>covering</w:t>
      </w:r>
      <w:r w:rsidR="001327BC" w:rsidRPr="007350DD">
        <w:t xml:space="preserve"> </w:t>
      </w:r>
      <w:r w:rsidRPr="007350DD">
        <w:t>a</w:t>
      </w:r>
      <w:r w:rsidR="001327BC" w:rsidRPr="007350DD">
        <w:t xml:space="preserve"> </w:t>
      </w:r>
      <w:r w:rsidRPr="007350DD">
        <w:t>range</w:t>
      </w:r>
      <w:r w:rsidR="001327BC" w:rsidRPr="007350DD">
        <w:t xml:space="preserve"> </w:t>
      </w:r>
      <w:r w:rsidRPr="007350DD">
        <w:t>of</w:t>
      </w:r>
      <w:r w:rsidR="001327BC" w:rsidRPr="007350DD">
        <w:t xml:space="preserve"> </w:t>
      </w:r>
      <w:r w:rsidRPr="007350DD">
        <w:t>subjects.</w:t>
      </w:r>
    </w:p>
    <w:p w:rsidR="006564B6" w:rsidRPr="007350DD" w:rsidRDefault="00E94783" w:rsidP="00E94783">
      <w:pPr>
        <w:pStyle w:val="H23G"/>
      </w:pPr>
      <w:r w:rsidRPr="007350DD">
        <w:lastRenderedPageBreak/>
        <w:tab/>
      </w:r>
      <w:r w:rsidR="009669E5">
        <w:t>1.</w:t>
      </w:r>
      <w:r w:rsidRPr="007350DD">
        <w:tab/>
      </w:r>
      <w:r w:rsidR="006564B6" w:rsidRPr="007350DD">
        <w:t>The</w:t>
      </w:r>
      <w:r w:rsidR="001327BC" w:rsidRPr="007350DD">
        <w:t xml:space="preserve"> </w:t>
      </w:r>
      <w:r w:rsidR="006564B6" w:rsidRPr="007350DD">
        <w:t>Barbados</w:t>
      </w:r>
      <w:r w:rsidR="001327BC" w:rsidRPr="007350DD">
        <w:t xml:space="preserve"> </w:t>
      </w:r>
      <w:r w:rsidR="006564B6" w:rsidRPr="007350DD">
        <w:t>Learning</w:t>
      </w:r>
      <w:r w:rsidR="001327BC" w:rsidRPr="007350DD">
        <w:t xml:space="preserve"> </w:t>
      </w:r>
      <w:r w:rsidR="006564B6" w:rsidRPr="007350DD">
        <w:t>Centre</w:t>
      </w:r>
    </w:p>
    <w:p w:rsidR="006564B6" w:rsidRPr="007350DD" w:rsidRDefault="006564B6" w:rsidP="006461CD">
      <w:pPr>
        <w:pStyle w:val="SingleTxtG"/>
      </w:pPr>
      <w:r w:rsidRPr="007350DD">
        <w:t>199.</w:t>
      </w:r>
      <w:r w:rsidR="006461CD" w:rsidRPr="007350DD">
        <w:tab/>
      </w:r>
      <w:r w:rsidRPr="007350DD">
        <w:t>The</w:t>
      </w:r>
      <w:r w:rsidR="001327BC" w:rsidRPr="007350DD">
        <w:t xml:space="preserve"> </w:t>
      </w:r>
      <w:r w:rsidRPr="007350DD">
        <w:t>major</w:t>
      </w:r>
      <w:r w:rsidR="001327BC" w:rsidRPr="007350DD">
        <w:t xml:space="preserve"> </w:t>
      </w:r>
      <w:r w:rsidRPr="007350DD">
        <w:t>function</w:t>
      </w:r>
      <w:r w:rsidR="001327BC" w:rsidRPr="007350DD">
        <w:t xml:space="preserve"> </w:t>
      </w:r>
      <w:r w:rsidRPr="007350DD">
        <w:t>of</w:t>
      </w:r>
      <w:r w:rsidR="001327BC" w:rsidRPr="007350DD">
        <w:t xml:space="preserve"> </w:t>
      </w:r>
      <w:r w:rsidRPr="007350DD">
        <w:t>the</w:t>
      </w:r>
      <w:r w:rsidR="001327BC" w:rsidRPr="007350DD">
        <w:t xml:space="preserve"> </w:t>
      </w:r>
      <w:r w:rsidRPr="007350DD">
        <w:t>Barbados</w:t>
      </w:r>
      <w:r w:rsidR="001327BC" w:rsidRPr="007350DD">
        <w:t xml:space="preserve"> </w:t>
      </w:r>
      <w:r w:rsidRPr="007350DD">
        <w:t>Learning</w:t>
      </w:r>
      <w:r w:rsidR="001327BC" w:rsidRPr="007350DD">
        <w:t xml:space="preserve"> </w:t>
      </w:r>
      <w:r w:rsidRPr="007350DD">
        <w:t>Centre</w:t>
      </w:r>
      <w:r w:rsidR="001327BC" w:rsidRPr="007350DD">
        <w:t xml:space="preserve"> </w:t>
      </w:r>
      <w:r w:rsidRPr="007350DD">
        <w:t>is</w:t>
      </w:r>
      <w:r w:rsidR="001327BC" w:rsidRPr="007350DD">
        <w:t xml:space="preserve"> </w:t>
      </w:r>
      <w:r w:rsidRPr="007350DD">
        <w:t>to</w:t>
      </w:r>
      <w:r w:rsidR="001327BC" w:rsidRPr="007350DD">
        <w:t xml:space="preserve"> </w:t>
      </w:r>
      <w:r w:rsidRPr="007350DD">
        <w:t>provide</w:t>
      </w:r>
      <w:r w:rsidR="001327BC" w:rsidRPr="007350DD">
        <w:t xml:space="preserve"> </w:t>
      </w:r>
      <w:r w:rsidRPr="007350DD">
        <w:t>an</w:t>
      </w:r>
      <w:r w:rsidR="001327BC" w:rsidRPr="007350DD">
        <w:t xml:space="preserve"> </w:t>
      </w:r>
      <w:r w:rsidRPr="007350DD">
        <w:t>environment</w:t>
      </w:r>
      <w:r w:rsidR="001327BC" w:rsidRPr="007350DD">
        <w:t xml:space="preserve"> </w:t>
      </w:r>
      <w:r w:rsidRPr="007350DD">
        <w:t>that</w:t>
      </w:r>
      <w:r w:rsidR="001327BC" w:rsidRPr="007350DD">
        <w:t xml:space="preserve"> </w:t>
      </w:r>
      <w:r w:rsidRPr="007350DD">
        <w:t>is</w:t>
      </w:r>
      <w:r w:rsidR="001327BC" w:rsidRPr="007350DD">
        <w:t xml:space="preserve"> </w:t>
      </w:r>
      <w:r w:rsidRPr="007350DD">
        <w:t>conducive</w:t>
      </w:r>
      <w:r w:rsidR="001327BC" w:rsidRPr="007350DD">
        <w:t xml:space="preserve"> </w:t>
      </w:r>
      <w:r w:rsidRPr="007350DD">
        <w:t>to</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the</w:t>
      </w:r>
      <w:r w:rsidR="001327BC" w:rsidRPr="007350DD">
        <w:t xml:space="preserve"> </w:t>
      </w:r>
      <w:r w:rsidRPr="007350DD">
        <w:t>latent</w:t>
      </w:r>
      <w:r w:rsidR="001327BC" w:rsidRPr="007350DD">
        <w:t xml:space="preserve"> </w:t>
      </w:r>
      <w:r w:rsidRPr="007350DD">
        <w:t>skills</w:t>
      </w:r>
      <w:r w:rsidR="001327BC" w:rsidRPr="007350DD">
        <w:t xml:space="preserve"> </w:t>
      </w:r>
      <w:r w:rsidRPr="007350DD">
        <w:t>that</w:t>
      </w:r>
      <w:r w:rsidR="001327BC" w:rsidRPr="007350DD">
        <w:t xml:space="preserve"> </w:t>
      </w:r>
      <w:r w:rsidRPr="007350DD">
        <w:t>exist</w:t>
      </w:r>
      <w:r w:rsidR="001327BC" w:rsidRPr="007350DD">
        <w:t xml:space="preserve"> </w:t>
      </w:r>
      <w:r w:rsidRPr="007350DD">
        <w:t>among</w:t>
      </w:r>
      <w:r w:rsidR="001327BC" w:rsidRPr="007350DD">
        <w:t xml:space="preserve"> </w:t>
      </w:r>
      <w:r w:rsidRPr="007350DD">
        <w:t>children</w:t>
      </w:r>
      <w:r w:rsidR="001327BC" w:rsidRPr="007350DD">
        <w:t xml:space="preserve"> </w:t>
      </w:r>
      <w:r w:rsidRPr="007350DD">
        <w:t>with</w:t>
      </w:r>
      <w:r w:rsidR="001327BC" w:rsidRPr="007350DD">
        <w:t xml:space="preserve"> </w:t>
      </w:r>
      <w:r w:rsidRPr="007350DD">
        <w:t>visible</w:t>
      </w:r>
      <w:r w:rsidR="001327BC" w:rsidRPr="007350DD">
        <w:t xml:space="preserve"> </w:t>
      </w:r>
      <w:r w:rsidRPr="007350DD">
        <w:t>and</w:t>
      </w:r>
      <w:r w:rsidR="001327BC" w:rsidRPr="007350DD">
        <w:t xml:space="preserve"> </w:t>
      </w:r>
      <w:r w:rsidRPr="007350DD">
        <w:t>invisible</w:t>
      </w:r>
      <w:r w:rsidR="001327BC" w:rsidRPr="007350DD">
        <w:t xml:space="preserve"> </w:t>
      </w:r>
      <w:r w:rsidRPr="007350DD">
        <w:t>learning</w:t>
      </w:r>
      <w:r w:rsidR="001327BC" w:rsidRPr="007350DD">
        <w:t xml:space="preserve"> </w:t>
      </w:r>
      <w:r w:rsidRPr="007350DD">
        <w:t>disabilities</w:t>
      </w:r>
      <w:r w:rsidR="001327BC" w:rsidRPr="007350DD">
        <w:t xml:space="preserve"> </w:t>
      </w:r>
      <w:r w:rsidRPr="007350DD">
        <w:t>that</w:t>
      </w:r>
      <w:r w:rsidR="001327BC" w:rsidRPr="007350DD">
        <w:t xml:space="preserve"> </w:t>
      </w:r>
      <w:r w:rsidRPr="007350DD">
        <w:t>would</w:t>
      </w:r>
      <w:r w:rsidR="001327BC" w:rsidRPr="007350DD">
        <w:t xml:space="preserve"> </w:t>
      </w:r>
      <w:r w:rsidRPr="007350DD">
        <w:t>prepare</w:t>
      </w:r>
      <w:r w:rsidR="001327BC" w:rsidRPr="007350DD">
        <w:t xml:space="preserve"> </w:t>
      </w:r>
      <w:r w:rsidRPr="007350DD">
        <w:t>them</w:t>
      </w:r>
      <w:r w:rsidR="001327BC" w:rsidRPr="007350DD">
        <w:t xml:space="preserve"> </w:t>
      </w:r>
      <w:r w:rsidRPr="007350DD">
        <w:t>for</w:t>
      </w:r>
      <w:r w:rsidR="001327BC" w:rsidRPr="007350DD">
        <w:t xml:space="preserve"> </w:t>
      </w:r>
      <w:r w:rsidRPr="007350DD">
        <w:t>the</w:t>
      </w:r>
      <w:r w:rsidR="001327BC" w:rsidRPr="007350DD">
        <w:t xml:space="preserve"> </w:t>
      </w:r>
      <w:r w:rsidRPr="007350DD">
        <w:t>social,</w:t>
      </w:r>
      <w:r w:rsidR="001327BC" w:rsidRPr="007350DD">
        <w:t xml:space="preserve"> </w:t>
      </w:r>
      <w:r w:rsidRPr="007350DD">
        <w:t>educational,</w:t>
      </w:r>
      <w:r w:rsidR="001327BC" w:rsidRPr="007350DD">
        <w:t xml:space="preserve"> </w:t>
      </w:r>
      <w:r w:rsidRPr="007350DD">
        <w:t>skill</w:t>
      </w:r>
      <w:r w:rsidR="001327BC" w:rsidRPr="007350DD">
        <w:t xml:space="preserve"> </w:t>
      </w:r>
      <w:r w:rsidRPr="007350DD">
        <w:t>and</w:t>
      </w:r>
      <w:r w:rsidR="001327BC" w:rsidRPr="007350DD">
        <w:t xml:space="preserve"> </w:t>
      </w:r>
      <w:r w:rsidRPr="007350DD">
        <w:t>ethical</w:t>
      </w:r>
      <w:r w:rsidR="001327BC" w:rsidRPr="007350DD">
        <w:t xml:space="preserve"> </w:t>
      </w:r>
      <w:r w:rsidRPr="007350DD">
        <w:t>environment</w:t>
      </w:r>
      <w:r w:rsidR="001327BC" w:rsidRPr="007350DD">
        <w:t xml:space="preserve"> </w:t>
      </w:r>
      <w:r w:rsidRPr="007350DD">
        <w:t>in</w:t>
      </w:r>
      <w:r w:rsidR="001327BC" w:rsidRPr="007350DD">
        <w:t xml:space="preserve"> </w:t>
      </w:r>
      <w:r w:rsidRPr="007350DD">
        <w:t>which</w:t>
      </w:r>
      <w:r w:rsidR="001327BC" w:rsidRPr="007350DD">
        <w:t xml:space="preserve"> </w:t>
      </w:r>
      <w:r w:rsidRPr="007350DD">
        <w:t>they</w:t>
      </w:r>
      <w:r w:rsidR="001327BC" w:rsidRPr="007350DD">
        <w:t xml:space="preserve"> </w:t>
      </w:r>
      <w:r w:rsidRPr="007350DD">
        <w:t>will</w:t>
      </w:r>
      <w:r w:rsidR="001327BC" w:rsidRPr="007350DD">
        <w:t xml:space="preserve"> </w:t>
      </w:r>
      <w:r w:rsidRPr="007350DD">
        <w:t>be</w:t>
      </w:r>
      <w:r w:rsidR="001327BC" w:rsidRPr="007350DD">
        <w:t xml:space="preserve"> </w:t>
      </w:r>
      <w:r w:rsidRPr="007350DD">
        <w:t>required</w:t>
      </w:r>
      <w:r w:rsidR="001327BC" w:rsidRPr="007350DD">
        <w:t xml:space="preserve"> </w:t>
      </w:r>
      <w:r w:rsidRPr="007350DD">
        <w:t>to</w:t>
      </w:r>
      <w:r w:rsidR="001327BC" w:rsidRPr="007350DD">
        <w:t xml:space="preserve"> </w:t>
      </w:r>
      <w:r w:rsidRPr="007350DD">
        <w:t>function.</w:t>
      </w:r>
    </w:p>
    <w:p w:rsidR="006564B6" w:rsidRPr="007350DD" w:rsidRDefault="00E94783" w:rsidP="00E94783">
      <w:pPr>
        <w:pStyle w:val="H23G"/>
      </w:pPr>
      <w:r w:rsidRPr="007350DD">
        <w:tab/>
      </w:r>
      <w:r w:rsidR="009669E5">
        <w:t>2.</w:t>
      </w:r>
      <w:r w:rsidRPr="007350DD">
        <w:tab/>
      </w:r>
      <w:proofErr w:type="spellStart"/>
      <w:r w:rsidR="006564B6" w:rsidRPr="007350DD">
        <w:t>Challenor</w:t>
      </w:r>
      <w:proofErr w:type="spellEnd"/>
      <w:r w:rsidR="001327BC" w:rsidRPr="007350DD">
        <w:t xml:space="preserve"> </w:t>
      </w:r>
      <w:r w:rsidR="006564B6" w:rsidRPr="007350DD">
        <w:t>Creative</w:t>
      </w:r>
      <w:r w:rsidR="001327BC" w:rsidRPr="007350DD">
        <w:t xml:space="preserve"> </w:t>
      </w:r>
      <w:r w:rsidR="006564B6" w:rsidRPr="007350DD">
        <w:t>Arts</w:t>
      </w:r>
      <w:r w:rsidR="001327BC" w:rsidRPr="007350DD">
        <w:t xml:space="preserve"> </w:t>
      </w:r>
      <w:r w:rsidR="009E22FF" w:rsidRPr="007350DD">
        <w:t>and</w:t>
      </w:r>
      <w:r w:rsidR="001327BC" w:rsidRPr="007350DD">
        <w:t xml:space="preserve"> </w:t>
      </w:r>
      <w:r w:rsidR="006564B6" w:rsidRPr="007350DD">
        <w:t>Training</w:t>
      </w:r>
      <w:r w:rsidR="001327BC" w:rsidRPr="007350DD">
        <w:t xml:space="preserve"> </w:t>
      </w:r>
      <w:r w:rsidR="006564B6" w:rsidRPr="007350DD">
        <w:t>Centre</w:t>
      </w:r>
    </w:p>
    <w:p w:rsidR="006564B6" w:rsidRPr="007350DD" w:rsidRDefault="006564B6" w:rsidP="009E22FF">
      <w:pPr>
        <w:pStyle w:val="SingleTxtG"/>
      </w:pPr>
      <w:r w:rsidRPr="007350DD">
        <w:t>200.</w:t>
      </w:r>
      <w:r w:rsidRPr="007350DD">
        <w:tab/>
        <w:t>The</w:t>
      </w:r>
      <w:r w:rsidR="001327BC" w:rsidRPr="007350DD">
        <w:t xml:space="preserve"> </w:t>
      </w:r>
      <w:proofErr w:type="spellStart"/>
      <w:r w:rsidRPr="007350DD">
        <w:t>Challenor</w:t>
      </w:r>
      <w:proofErr w:type="spellEnd"/>
      <w:r w:rsidR="001327BC" w:rsidRPr="007350DD">
        <w:t xml:space="preserve"> </w:t>
      </w:r>
      <w:r w:rsidRPr="007350DD">
        <w:t>Creative</w:t>
      </w:r>
      <w:r w:rsidR="001327BC" w:rsidRPr="007350DD">
        <w:t xml:space="preserve"> </w:t>
      </w:r>
      <w:r w:rsidRPr="007350DD">
        <w:t>Arts</w:t>
      </w:r>
      <w:r w:rsidR="001327BC" w:rsidRPr="007350DD">
        <w:t xml:space="preserve"> </w:t>
      </w:r>
      <w:r w:rsidRPr="007350DD">
        <w:t>and</w:t>
      </w:r>
      <w:r w:rsidR="001327BC" w:rsidRPr="007350DD">
        <w:t xml:space="preserve"> </w:t>
      </w:r>
      <w:r w:rsidRPr="007350DD">
        <w:t>Training</w:t>
      </w:r>
      <w:r w:rsidR="001327BC" w:rsidRPr="007350DD">
        <w:t xml:space="preserve"> </w:t>
      </w:r>
      <w:r w:rsidRPr="007350DD">
        <w:t>Centre</w:t>
      </w:r>
      <w:r w:rsidR="001327BC" w:rsidRPr="007350DD">
        <w:t xml:space="preserve"> </w:t>
      </w:r>
      <w:r w:rsidRPr="007350DD">
        <w:t>(formerly</w:t>
      </w:r>
      <w:r w:rsidR="001327BC" w:rsidRPr="007350DD">
        <w:t xml:space="preserve"> </w:t>
      </w:r>
      <w:proofErr w:type="spellStart"/>
      <w:r w:rsidRPr="007350DD">
        <w:t>Challenor</w:t>
      </w:r>
      <w:proofErr w:type="spellEnd"/>
      <w:r w:rsidR="001327BC" w:rsidRPr="007350DD">
        <w:t xml:space="preserve"> </w:t>
      </w:r>
      <w:r w:rsidRPr="007350DD">
        <w:t>School)</w:t>
      </w:r>
      <w:r w:rsidR="001327BC" w:rsidRPr="007350DD">
        <w:t xml:space="preserve"> </w:t>
      </w:r>
      <w:r w:rsidRPr="007350DD">
        <w:t>was</w:t>
      </w:r>
      <w:r w:rsidR="001327BC" w:rsidRPr="007350DD">
        <w:t xml:space="preserve"> </w:t>
      </w:r>
      <w:r w:rsidRPr="007350DD">
        <w:t>founded</w:t>
      </w:r>
      <w:r w:rsidR="001327BC" w:rsidRPr="007350DD">
        <w:t xml:space="preserve"> </w:t>
      </w:r>
      <w:r w:rsidRPr="007350DD">
        <w:t>in</w:t>
      </w:r>
      <w:r w:rsidR="001327BC" w:rsidRPr="007350DD">
        <w:t xml:space="preserve"> </w:t>
      </w:r>
      <w:r w:rsidRPr="007350DD">
        <w:t>1964</w:t>
      </w:r>
      <w:r w:rsidR="001327BC" w:rsidRPr="007350DD">
        <w:t xml:space="preserve"> </w:t>
      </w:r>
      <w:r w:rsidRPr="007350DD">
        <w:t>by</w:t>
      </w:r>
      <w:r w:rsidR="001327BC" w:rsidRPr="007350DD">
        <w:t xml:space="preserve"> </w:t>
      </w:r>
      <w:r w:rsidRPr="007350DD">
        <w:t>the</w:t>
      </w:r>
      <w:r w:rsidR="001327BC" w:rsidRPr="007350DD">
        <w:t xml:space="preserve"> </w:t>
      </w:r>
      <w:r w:rsidRPr="007350DD">
        <w:t>Barbados</w:t>
      </w:r>
      <w:r w:rsidR="001327BC" w:rsidRPr="007350DD">
        <w:t xml:space="preserve"> </w:t>
      </w:r>
      <w:r w:rsidRPr="007350DD">
        <w:t>Association</w:t>
      </w:r>
      <w:r w:rsidR="001327BC" w:rsidRPr="007350DD">
        <w:t xml:space="preserve"> </w:t>
      </w:r>
      <w:r w:rsidRPr="007350DD">
        <w:t>for</w:t>
      </w:r>
      <w:r w:rsidR="001327BC" w:rsidRPr="007350DD">
        <w:t xml:space="preserve"> </w:t>
      </w:r>
      <w:r w:rsidRPr="007350DD">
        <w:t>Mentally</w:t>
      </w:r>
      <w:r w:rsidR="001327BC" w:rsidRPr="007350DD">
        <w:t xml:space="preserve"> </w:t>
      </w:r>
      <w:r w:rsidRPr="007350DD">
        <w:t>Retarded</w:t>
      </w:r>
      <w:r w:rsidR="001327BC" w:rsidRPr="007350DD">
        <w:t xml:space="preserve"> </w:t>
      </w:r>
      <w:r w:rsidRPr="007350DD">
        <w:t>Children</w:t>
      </w:r>
      <w:r w:rsidR="001327BC" w:rsidRPr="007350DD">
        <w:t xml:space="preserve"> </w:t>
      </w:r>
      <w:r w:rsidRPr="007350DD">
        <w:t>(BAMRC).</w:t>
      </w:r>
      <w:r w:rsidR="001327BC" w:rsidRPr="007350DD">
        <w:t xml:space="preserve"> </w:t>
      </w:r>
      <w:r w:rsidRPr="007350DD">
        <w:t>BAMRC</w:t>
      </w:r>
      <w:r w:rsidR="001327BC" w:rsidRPr="007350DD">
        <w:t xml:space="preserve"> </w:t>
      </w:r>
      <w:r w:rsidRPr="007350DD">
        <w:t>became</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first</w:t>
      </w:r>
      <w:r w:rsidR="001327BC" w:rsidRPr="007350DD">
        <w:t xml:space="preserve"> </w:t>
      </w:r>
      <w:r w:rsidRPr="007350DD">
        <w:t>non-profit,</w:t>
      </w:r>
      <w:r w:rsidR="001327BC" w:rsidRPr="007350DD">
        <w:t xml:space="preserve"> </w:t>
      </w:r>
      <w:r w:rsidRPr="007350DD">
        <w:t>registered</w:t>
      </w:r>
      <w:r w:rsidR="001327BC" w:rsidRPr="007350DD">
        <w:t xml:space="preserve"> </w:t>
      </w:r>
      <w:r w:rsidRPr="007350DD">
        <w:t>charity</w:t>
      </w:r>
      <w:r w:rsidR="001327BC" w:rsidRPr="007350DD">
        <w:t xml:space="preserve"> </w:t>
      </w:r>
      <w:r w:rsidRPr="007350DD">
        <w:t>organizations,</w:t>
      </w:r>
      <w:r w:rsidR="001327BC" w:rsidRPr="007350DD">
        <w:t xml:space="preserve"> </w:t>
      </w:r>
      <w:r w:rsidRPr="007350DD">
        <w:t>committed</w:t>
      </w:r>
      <w:r w:rsidR="001327BC" w:rsidRPr="007350DD">
        <w:t xml:space="preserve"> </w:t>
      </w:r>
      <w:r w:rsidRPr="007350DD">
        <w:t>to</w:t>
      </w:r>
      <w:r w:rsidR="001327BC" w:rsidRPr="007350DD">
        <w:t xml:space="preserve"> </w:t>
      </w:r>
      <w:r w:rsidRPr="007350DD">
        <w:t>providing</w:t>
      </w:r>
      <w:r w:rsidR="001327BC" w:rsidRPr="007350DD">
        <w:t xml:space="preserve"> </w:t>
      </w:r>
      <w:r w:rsidRPr="007350DD">
        <w:t>services</w:t>
      </w:r>
      <w:r w:rsidR="001327BC" w:rsidRPr="007350DD">
        <w:t xml:space="preserve"> </w:t>
      </w:r>
      <w:r w:rsidRPr="007350DD">
        <w:t>to</w:t>
      </w:r>
      <w:r w:rsidR="001327BC" w:rsidRPr="007350DD">
        <w:t xml:space="preserve"> </w:t>
      </w:r>
      <w:r w:rsidRPr="007350DD">
        <w:t>children</w:t>
      </w:r>
      <w:r w:rsidR="001327BC" w:rsidRPr="007350DD">
        <w:t xml:space="preserve"> </w:t>
      </w:r>
      <w:r w:rsidRPr="007350DD">
        <w:t>and</w:t>
      </w:r>
      <w:r w:rsidR="001327BC" w:rsidRPr="007350DD">
        <w:t xml:space="preserve"> </w:t>
      </w:r>
      <w:r w:rsidRPr="007350DD">
        <w:t>young</w:t>
      </w:r>
      <w:r w:rsidR="001327BC" w:rsidRPr="007350DD">
        <w:t xml:space="preserve"> </w:t>
      </w:r>
      <w:r w:rsidRPr="007350DD">
        <w:t>adults</w:t>
      </w:r>
      <w:r w:rsidR="001327BC" w:rsidRPr="007350DD">
        <w:t xml:space="preserve"> </w:t>
      </w:r>
      <w:r w:rsidRPr="007350DD">
        <w:t>who</w:t>
      </w:r>
      <w:r w:rsidR="001327BC" w:rsidRPr="007350DD">
        <w:t xml:space="preserve"> </w:t>
      </w:r>
      <w:r w:rsidRPr="007350DD">
        <w:t>were</w:t>
      </w:r>
      <w:r w:rsidR="001327BC" w:rsidRPr="007350DD">
        <w:t xml:space="preserve"> </w:t>
      </w:r>
      <w:r w:rsidRPr="007350DD">
        <w:t>mentally</w:t>
      </w:r>
      <w:r w:rsidR="001327BC" w:rsidRPr="007350DD">
        <w:t xml:space="preserve"> </w:t>
      </w:r>
      <w:r w:rsidRPr="007350DD">
        <w:t>challenged</w:t>
      </w:r>
      <w:r w:rsidR="001327BC" w:rsidRPr="007350DD">
        <w:t xml:space="preserve"> </w:t>
      </w:r>
      <w:r w:rsidRPr="007350DD">
        <w:t>in</w:t>
      </w:r>
      <w:r w:rsidR="001327BC" w:rsidRPr="007350DD">
        <w:t xml:space="preserve"> </w:t>
      </w:r>
      <w:r w:rsidRPr="007350DD">
        <w:t>Barbados.</w:t>
      </w:r>
      <w:r w:rsidR="001327BC" w:rsidRPr="007350DD">
        <w:t xml:space="preserve"> </w:t>
      </w:r>
      <w:proofErr w:type="spellStart"/>
      <w:r w:rsidRPr="007350DD">
        <w:t>Challenor</w:t>
      </w:r>
      <w:proofErr w:type="spellEnd"/>
      <w:r w:rsidR="001327BC" w:rsidRPr="007350DD">
        <w:t xml:space="preserve"> </w:t>
      </w:r>
      <w:r w:rsidRPr="007350DD">
        <w:t>offers</w:t>
      </w:r>
      <w:r w:rsidR="001327BC" w:rsidRPr="007350DD">
        <w:t xml:space="preserve"> </w:t>
      </w:r>
      <w:r w:rsidRPr="007350DD">
        <w:t>education</w:t>
      </w:r>
      <w:r w:rsidR="001327BC" w:rsidRPr="007350DD">
        <w:t xml:space="preserve"> </w:t>
      </w:r>
      <w:r w:rsidRPr="007350DD">
        <w:t>and</w:t>
      </w:r>
      <w:r w:rsidR="001327BC" w:rsidRPr="007350DD">
        <w:t xml:space="preserve"> </w:t>
      </w:r>
      <w:r w:rsidRPr="007350DD">
        <w:t>skills</w:t>
      </w:r>
      <w:r w:rsidR="001327BC" w:rsidRPr="007350DD">
        <w:t xml:space="preserve"> </w:t>
      </w:r>
      <w:r w:rsidRPr="007350DD">
        <w:t>training</w:t>
      </w:r>
      <w:r w:rsidR="001327BC" w:rsidRPr="007350DD">
        <w:t xml:space="preserve"> </w:t>
      </w:r>
      <w:r w:rsidRPr="007350DD">
        <w:t>for</w:t>
      </w:r>
      <w:r w:rsidR="001327BC" w:rsidRPr="007350DD">
        <w:t xml:space="preserve"> </w:t>
      </w:r>
      <w:r w:rsidRPr="007350DD">
        <w:t>persons</w:t>
      </w:r>
      <w:r w:rsidR="001327BC" w:rsidRPr="007350DD">
        <w:t xml:space="preserve"> </w:t>
      </w:r>
      <w:r w:rsidRPr="007350DD">
        <w:t>with</w:t>
      </w:r>
      <w:r w:rsidR="001327BC" w:rsidRPr="007350DD">
        <w:t xml:space="preserve"> </w:t>
      </w:r>
      <w:r w:rsidRPr="007350DD">
        <w:t>various</w:t>
      </w:r>
      <w:r w:rsidR="001327BC" w:rsidRPr="007350DD">
        <w:t xml:space="preserve"> </w:t>
      </w:r>
      <w:r w:rsidRPr="007350DD">
        <w:t>levels</w:t>
      </w:r>
      <w:r w:rsidR="001327BC" w:rsidRPr="007350DD">
        <w:t xml:space="preserve"> </w:t>
      </w:r>
      <w:r w:rsidRPr="007350DD">
        <w:t>of</w:t>
      </w:r>
      <w:r w:rsidR="001327BC" w:rsidRPr="007350DD">
        <w:t xml:space="preserve"> </w:t>
      </w:r>
      <w:r w:rsidRPr="007350DD">
        <w:t>functioning</w:t>
      </w:r>
      <w:r w:rsidR="001327BC" w:rsidRPr="007350DD">
        <w:t xml:space="preserve"> </w:t>
      </w:r>
      <w:r w:rsidRPr="007350DD">
        <w:t>from</w:t>
      </w:r>
      <w:r w:rsidR="001327BC" w:rsidRPr="007350DD">
        <w:t xml:space="preserve"> </w:t>
      </w:r>
      <w:r w:rsidRPr="007350DD">
        <w:t>the</w:t>
      </w:r>
      <w:r w:rsidR="001327BC" w:rsidRPr="007350DD">
        <w:t xml:space="preserve"> </w:t>
      </w:r>
      <w:r w:rsidRPr="007350DD">
        <w:t>severely</w:t>
      </w:r>
      <w:r w:rsidR="001327BC" w:rsidRPr="007350DD">
        <w:t xml:space="preserve"> </w:t>
      </w:r>
      <w:r w:rsidRPr="007350DD">
        <w:t>challenged</w:t>
      </w:r>
      <w:r w:rsidR="001327BC" w:rsidRPr="007350DD">
        <w:t xml:space="preserve"> </w:t>
      </w:r>
      <w:r w:rsidRPr="007350DD">
        <w:t>to</w:t>
      </w:r>
      <w:r w:rsidR="001327BC" w:rsidRPr="007350DD">
        <w:t xml:space="preserve"> </w:t>
      </w:r>
      <w:r w:rsidRPr="007350DD">
        <w:t>mild/moderate</w:t>
      </w:r>
      <w:r w:rsidR="001327BC" w:rsidRPr="007350DD">
        <w:t xml:space="preserve"> </w:t>
      </w:r>
      <w:r w:rsidRPr="007350DD">
        <w:t>delayed,</w:t>
      </w:r>
      <w:r w:rsidR="001327BC" w:rsidRPr="007350DD">
        <w:t xml:space="preserve"> </w:t>
      </w:r>
      <w:r w:rsidRPr="007350DD">
        <w:t>to</w:t>
      </w:r>
      <w:r w:rsidR="001327BC" w:rsidRPr="007350DD">
        <w:t xml:space="preserve"> </w:t>
      </w:r>
      <w:r w:rsidRPr="007350DD">
        <w:t>those</w:t>
      </w:r>
      <w:r w:rsidR="001327BC" w:rsidRPr="007350DD">
        <w:t xml:space="preserve"> </w:t>
      </w:r>
      <w:r w:rsidRPr="007350DD">
        <w:t>with</w:t>
      </w:r>
      <w:r w:rsidR="001327BC" w:rsidRPr="007350DD">
        <w:t xml:space="preserve"> </w:t>
      </w:r>
      <w:r w:rsidRPr="007350DD">
        <w:t>multiple</w:t>
      </w:r>
      <w:r w:rsidR="001327BC" w:rsidRPr="007350DD">
        <w:t xml:space="preserve"> </w:t>
      </w:r>
      <w:r w:rsidRPr="007350DD">
        <w:t>disabilities.</w:t>
      </w:r>
      <w:r w:rsidR="001327BC" w:rsidRPr="007350DD">
        <w:t xml:space="preserve"> </w:t>
      </w:r>
      <w:r w:rsidRPr="007350DD">
        <w:t>Learners</w:t>
      </w:r>
      <w:r w:rsidR="001327BC" w:rsidRPr="007350DD">
        <w:t xml:space="preserve"> </w:t>
      </w:r>
      <w:r w:rsidRPr="007350DD">
        <w:t>from</w:t>
      </w:r>
      <w:r w:rsidR="001327BC" w:rsidRPr="007350DD">
        <w:t xml:space="preserve"> </w:t>
      </w:r>
      <w:r w:rsidRPr="007350DD">
        <w:t>age</w:t>
      </w:r>
      <w:r w:rsidR="001327BC" w:rsidRPr="007350DD">
        <w:t xml:space="preserve"> </w:t>
      </w:r>
      <w:r w:rsidRPr="007350DD">
        <w:t>three</w:t>
      </w:r>
      <w:r w:rsidR="001327BC" w:rsidRPr="007350DD">
        <w:t xml:space="preserve"> </w:t>
      </w:r>
      <w:r w:rsidRPr="007350DD">
        <w:t>to</w:t>
      </w:r>
      <w:r w:rsidR="001327BC" w:rsidRPr="007350DD">
        <w:t xml:space="preserve"> </w:t>
      </w:r>
      <w:r w:rsidRPr="007350DD">
        <w:t>eighteen</w:t>
      </w:r>
      <w:r w:rsidR="001327BC" w:rsidRPr="007350DD">
        <w:t xml:space="preserve"> </w:t>
      </w:r>
      <w:r w:rsidRPr="007350DD">
        <w:t>are</w:t>
      </w:r>
      <w:r w:rsidR="001327BC" w:rsidRPr="007350DD">
        <w:t xml:space="preserve"> </w:t>
      </w:r>
      <w:r w:rsidRPr="007350DD">
        <w:t>enrolled</w:t>
      </w:r>
      <w:r w:rsidR="001327BC" w:rsidRPr="007350DD">
        <w:t xml:space="preserve"> </w:t>
      </w:r>
      <w:r w:rsidRPr="007350DD">
        <w:t>in</w:t>
      </w:r>
      <w:r w:rsidR="001327BC" w:rsidRPr="007350DD">
        <w:t xml:space="preserve"> </w:t>
      </w:r>
      <w:r w:rsidRPr="007350DD">
        <w:t>the</w:t>
      </w:r>
      <w:r w:rsidR="001327BC" w:rsidRPr="007350DD">
        <w:t xml:space="preserve"> </w:t>
      </w:r>
      <w:r w:rsidRPr="007350DD">
        <w:t>school</w:t>
      </w:r>
      <w:r w:rsidR="001327BC" w:rsidRPr="007350DD">
        <w:t xml:space="preserve"> </w:t>
      </w:r>
      <w:r w:rsidRPr="007350DD">
        <w:t>system</w:t>
      </w:r>
      <w:r w:rsidR="001327BC" w:rsidRPr="007350DD">
        <w:t xml:space="preserve"> </w:t>
      </w:r>
      <w:r w:rsidRPr="007350DD">
        <w:t>at</w:t>
      </w:r>
      <w:r w:rsidR="001327BC" w:rsidRPr="007350DD">
        <w:t xml:space="preserve"> </w:t>
      </w:r>
      <w:proofErr w:type="spellStart"/>
      <w:r w:rsidRPr="007350DD">
        <w:t>Challenor</w:t>
      </w:r>
      <w:proofErr w:type="spellEnd"/>
      <w:r w:rsidRPr="007350DD">
        <w:t>.</w:t>
      </w:r>
      <w:r w:rsidR="001327BC" w:rsidRPr="007350DD">
        <w:t xml:space="preserve"> </w:t>
      </w:r>
      <w:r w:rsidRPr="007350DD">
        <w:t>Upon</w:t>
      </w:r>
      <w:r w:rsidR="001327BC" w:rsidRPr="007350DD">
        <w:t xml:space="preserve"> </w:t>
      </w:r>
      <w:r w:rsidRPr="007350DD">
        <w:t>graduation</w:t>
      </w:r>
      <w:r w:rsidR="001327BC" w:rsidRPr="007350DD">
        <w:t xml:space="preserve"> </w:t>
      </w:r>
      <w:r w:rsidRPr="007350DD">
        <w:t>those</w:t>
      </w:r>
      <w:r w:rsidR="001327BC" w:rsidRPr="007350DD">
        <w:t xml:space="preserve"> </w:t>
      </w:r>
      <w:r w:rsidRPr="007350DD">
        <w:t>older</w:t>
      </w:r>
      <w:r w:rsidR="001327BC" w:rsidRPr="007350DD">
        <w:t xml:space="preserve"> </w:t>
      </w:r>
      <w:r w:rsidRPr="007350DD">
        <w:t>than</w:t>
      </w:r>
      <w:r w:rsidR="001327BC" w:rsidRPr="007350DD">
        <w:t xml:space="preserve"> </w:t>
      </w:r>
      <w:r w:rsidRPr="007350DD">
        <w:t>eighteen</w:t>
      </w:r>
      <w:r w:rsidR="001327BC" w:rsidRPr="007350DD">
        <w:t xml:space="preserve"> </w:t>
      </w:r>
      <w:r w:rsidRPr="007350DD">
        <w:t>are</w:t>
      </w:r>
      <w:r w:rsidR="001327BC" w:rsidRPr="007350DD">
        <w:t xml:space="preserve"> </w:t>
      </w:r>
      <w:r w:rsidRPr="007350DD">
        <w:t>engaged</w:t>
      </w:r>
      <w:r w:rsidR="001327BC" w:rsidRPr="007350DD">
        <w:t xml:space="preserve"> </w:t>
      </w:r>
      <w:r w:rsidRPr="007350DD">
        <w:t>in</w:t>
      </w:r>
      <w:r w:rsidR="001327BC" w:rsidRPr="007350DD">
        <w:t xml:space="preserve"> </w:t>
      </w:r>
      <w:r w:rsidRPr="007350DD">
        <w:t>the</w:t>
      </w:r>
      <w:r w:rsidR="001327BC" w:rsidRPr="007350DD">
        <w:t xml:space="preserve"> </w:t>
      </w:r>
      <w:r w:rsidRPr="007350DD">
        <w:t>Adult</w:t>
      </w:r>
      <w:r w:rsidR="001327BC" w:rsidRPr="007350DD">
        <w:t xml:space="preserve"> </w:t>
      </w:r>
      <w:r w:rsidRPr="007350DD">
        <w:t>Training</w:t>
      </w:r>
      <w:r w:rsidR="001327BC" w:rsidRPr="007350DD">
        <w:t xml:space="preserve"> </w:t>
      </w:r>
      <w:r w:rsidRPr="007350DD">
        <w:t>Facility</w:t>
      </w:r>
      <w:r w:rsidR="001327BC" w:rsidRPr="007350DD">
        <w:t xml:space="preserve"> </w:t>
      </w:r>
      <w:r w:rsidRPr="007350DD">
        <w:t>(ATF).</w:t>
      </w:r>
      <w:r w:rsidR="001327BC" w:rsidRPr="007350DD">
        <w:t xml:space="preserve"> </w:t>
      </w:r>
      <w:r w:rsidRPr="007350DD">
        <w:t>In</w:t>
      </w:r>
      <w:r w:rsidR="001327BC" w:rsidRPr="007350DD">
        <w:t xml:space="preserve"> </w:t>
      </w:r>
      <w:r w:rsidRPr="007350DD">
        <w:t>addition</w:t>
      </w:r>
      <w:r w:rsidR="001327BC" w:rsidRPr="007350DD">
        <w:t xml:space="preserve"> </w:t>
      </w:r>
      <w:r w:rsidRPr="007350DD">
        <w:t>to</w:t>
      </w:r>
      <w:r w:rsidR="001327BC" w:rsidRPr="007350DD">
        <w:t xml:space="preserve"> </w:t>
      </w:r>
      <w:r w:rsidRPr="007350DD">
        <w:t>the</w:t>
      </w:r>
      <w:r w:rsidR="001327BC" w:rsidRPr="007350DD">
        <w:t xml:space="preserve"> </w:t>
      </w:r>
      <w:r w:rsidRPr="007350DD">
        <w:t>two</w:t>
      </w:r>
      <w:r w:rsidR="001327BC" w:rsidRPr="007350DD">
        <w:t xml:space="preserve"> </w:t>
      </w:r>
      <w:r w:rsidRPr="007350DD">
        <w:t>units,</w:t>
      </w:r>
      <w:r w:rsidR="001327BC" w:rsidRPr="007350DD">
        <w:t xml:space="preserve"> </w:t>
      </w:r>
      <w:proofErr w:type="spellStart"/>
      <w:r w:rsidRPr="007350DD">
        <w:t>Challenor</w:t>
      </w:r>
      <w:proofErr w:type="spellEnd"/>
      <w:r w:rsidR="001327BC" w:rsidRPr="007350DD">
        <w:t xml:space="preserve"> </w:t>
      </w:r>
      <w:r w:rsidRPr="007350DD">
        <w:t>also</w:t>
      </w:r>
      <w:r w:rsidR="001327BC" w:rsidRPr="007350DD">
        <w:t xml:space="preserve"> </w:t>
      </w:r>
      <w:r w:rsidRPr="007350DD">
        <w:t>has</w:t>
      </w:r>
      <w:r w:rsidR="001327BC" w:rsidRPr="007350DD">
        <w:t xml:space="preserve"> </w:t>
      </w:r>
      <w:r w:rsidRPr="007350DD">
        <w:t>a</w:t>
      </w:r>
      <w:r w:rsidR="001327BC" w:rsidRPr="007350DD">
        <w:t xml:space="preserve"> </w:t>
      </w:r>
      <w:r w:rsidRPr="007350DD">
        <w:t>unit</w:t>
      </w:r>
      <w:r w:rsidR="001327BC" w:rsidRPr="007350DD">
        <w:t xml:space="preserve"> </w:t>
      </w:r>
      <w:r w:rsidRPr="007350DD">
        <w:t>that</w:t>
      </w:r>
      <w:r w:rsidR="001327BC" w:rsidRPr="007350DD">
        <w:t xml:space="preserve"> </w:t>
      </w:r>
      <w:r w:rsidRPr="007350DD">
        <w:t>offers</w:t>
      </w:r>
      <w:r w:rsidR="001327BC" w:rsidRPr="007350DD">
        <w:t xml:space="preserve"> </w:t>
      </w:r>
      <w:r w:rsidRPr="007350DD">
        <w:t>a</w:t>
      </w:r>
      <w:r w:rsidR="001327BC" w:rsidRPr="007350DD">
        <w:t xml:space="preserve"> </w:t>
      </w:r>
      <w:r w:rsidRPr="007350DD">
        <w:t>respite</w:t>
      </w:r>
      <w:r w:rsidR="001327BC" w:rsidRPr="007350DD">
        <w:t xml:space="preserve"> </w:t>
      </w:r>
      <w:r w:rsidRPr="007350DD">
        <w:t>service</w:t>
      </w:r>
      <w:r w:rsidR="001327BC" w:rsidRPr="007350DD">
        <w:t xml:space="preserve"> </w:t>
      </w:r>
      <w:r w:rsidRPr="007350DD">
        <w:t>and</w:t>
      </w:r>
      <w:r w:rsidR="001327BC" w:rsidRPr="007350DD">
        <w:t xml:space="preserve"> </w:t>
      </w:r>
      <w:r w:rsidRPr="007350DD">
        <w:t>a</w:t>
      </w:r>
      <w:r w:rsidR="001327BC" w:rsidRPr="007350DD">
        <w:t xml:space="preserve"> </w:t>
      </w:r>
      <w:r w:rsidRPr="007350DD">
        <w:t>house</w:t>
      </w:r>
      <w:r w:rsidR="001327BC" w:rsidRPr="007350DD">
        <w:t xml:space="preserve"> </w:t>
      </w:r>
      <w:r w:rsidRPr="007350DD">
        <w:t>for</w:t>
      </w:r>
      <w:r w:rsidR="001327BC" w:rsidRPr="007350DD">
        <w:t xml:space="preserve"> </w:t>
      </w:r>
      <w:r w:rsidRPr="007350DD">
        <w:t>independent</w:t>
      </w:r>
      <w:r w:rsidR="001327BC" w:rsidRPr="007350DD">
        <w:t xml:space="preserve"> </w:t>
      </w:r>
      <w:r w:rsidRPr="007350DD">
        <w:t>living</w:t>
      </w:r>
      <w:r w:rsidR="001327BC" w:rsidRPr="007350DD">
        <w:t xml:space="preserve"> </w:t>
      </w:r>
      <w:r w:rsidRPr="007350DD">
        <w:t>that</w:t>
      </w:r>
      <w:r w:rsidR="001327BC" w:rsidRPr="007350DD">
        <w:t xml:space="preserve"> </w:t>
      </w:r>
      <w:r w:rsidRPr="007350DD">
        <w:t>accommodates</w:t>
      </w:r>
      <w:r w:rsidR="001327BC" w:rsidRPr="007350DD">
        <w:t xml:space="preserve"> </w:t>
      </w:r>
      <w:r w:rsidRPr="007350DD">
        <w:t>young</w:t>
      </w:r>
      <w:r w:rsidR="001327BC" w:rsidRPr="007350DD">
        <w:t xml:space="preserve"> </w:t>
      </w:r>
      <w:r w:rsidRPr="007350DD">
        <w:t>male</w:t>
      </w:r>
      <w:r w:rsidR="001327BC" w:rsidRPr="007350DD">
        <w:t xml:space="preserve"> </w:t>
      </w:r>
      <w:r w:rsidRPr="007350DD">
        <w:t>graduates</w:t>
      </w:r>
      <w:r w:rsidR="001327BC" w:rsidRPr="007350DD">
        <w:t xml:space="preserve"> </w:t>
      </w:r>
      <w:r w:rsidRPr="007350DD">
        <w:t>of</w:t>
      </w:r>
      <w:r w:rsidR="001327BC" w:rsidRPr="007350DD">
        <w:t xml:space="preserve"> </w:t>
      </w:r>
      <w:r w:rsidRPr="007350DD">
        <w:t>the</w:t>
      </w:r>
      <w:r w:rsidR="001327BC" w:rsidRPr="007350DD">
        <w:t xml:space="preserve"> </w:t>
      </w:r>
      <w:r w:rsidRPr="007350DD">
        <w:t>ATF.</w:t>
      </w:r>
      <w:r w:rsidR="006461CD" w:rsidRPr="007350DD">
        <w:t xml:space="preserve"> </w:t>
      </w:r>
    </w:p>
    <w:p w:rsidR="006564B6" w:rsidRPr="007350DD" w:rsidRDefault="006564B6" w:rsidP="009E22FF">
      <w:pPr>
        <w:pStyle w:val="SingleTxtG"/>
      </w:pPr>
      <w:r w:rsidRPr="007350DD">
        <w:t>201.</w:t>
      </w:r>
      <w:r w:rsidRPr="007350DD">
        <w:tab/>
        <w:t>The</w:t>
      </w:r>
      <w:r w:rsidR="001327BC" w:rsidRPr="007350DD">
        <w:t xml:space="preserve"> </w:t>
      </w:r>
      <w:r w:rsidRPr="007350DD">
        <w:t>programmes</w:t>
      </w:r>
      <w:r w:rsidR="001327BC" w:rsidRPr="007350DD">
        <w:t xml:space="preserve"> </w:t>
      </w:r>
      <w:r w:rsidRPr="007350DD">
        <w:t>in</w:t>
      </w:r>
      <w:r w:rsidR="001327BC" w:rsidRPr="007350DD">
        <w:t xml:space="preserve"> </w:t>
      </w:r>
      <w:r w:rsidRPr="007350DD">
        <w:t>the</w:t>
      </w:r>
      <w:r w:rsidR="001327BC" w:rsidRPr="007350DD">
        <w:t xml:space="preserve"> </w:t>
      </w:r>
      <w:r w:rsidRPr="007350DD">
        <w:t>school</w:t>
      </w:r>
      <w:r w:rsidR="001327BC" w:rsidRPr="007350DD">
        <w:t xml:space="preserve"> </w:t>
      </w:r>
      <w:r w:rsidRPr="007350DD">
        <w:t>are</w:t>
      </w:r>
      <w:r w:rsidR="001327BC" w:rsidRPr="007350DD">
        <w:t xml:space="preserve"> </w:t>
      </w:r>
      <w:r w:rsidRPr="007350DD">
        <w:t>now</w:t>
      </w:r>
      <w:r w:rsidR="001327BC" w:rsidRPr="007350DD">
        <w:t xml:space="preserve"> </w:t>
      </w:r>
      <w:r w:rsidRPr="007350DD">
        <w:t>more</w:t>
      </w:r>
      <w:r w:rsidR="001327BC" w:rsidRPr="007350DD">
        <w:t xml:space="preserve"> </w:t>
      </w:r>
      <w:r w:rsidRPr="007350DD">
        <w:t>tailored</w:t>
      </w:r>
      <w:r w:rsidR="001327BC" w:rsidRPr="007350DD">
        <w:t xml:space="preserve"> </w:t>
      </w:r>
      <w:r w:rsidRPr="007350DD">
        <w:t>to</w:t>
      </w:r>
      <w:r w:rsidR="001327BC" w:rsidRPr="007350DD">
        <w:t xml:space="preserve"> </w:t>
      </w:r>
      <w:r w:rsidRPr="007350DD">
        <w:t>meet</w:t>
      </w:r>
      <w:r w:rsidR="001327BC" w:rsidRPr="007350DD">
        <w:t xml:space="preserve"> </w:t>
      </w:r>
      <w:r w:rsidRPr="007350DD">
        <w:t>the</w:t>
      </w:r>
      <w:r w:rsidR="001327BC" w:rsidRPr="007350DD">
        <w:t xml:space="preserve"> </w:t>
      </w:r>
      <w:r w:rsidRPr="007350DD">
        <w:t>individual</w:t>
      </w:r>
      <w:r w:rsidR="001327BC" w:rsidRPr="007350DD">
        <w:t xml:space="preserve"> </w:t>
      </w:r>
      <w:r w:rsidRPr="007350DD">
        <w:t>needs</w:t>
      </w:r>
      <w:r w:rsidR="001327BC" w:rsidRPr="007350DD">
        <w:t xml:space="preserve"> </w:t>
      </w:r>
      <w:r w:rsidRPr="007350DD">
        <w:t>of</w:t>
      </w:r>
      <w:r w:rsidR="001327BC" w:rsidRPr="007350DD">
        <w:t xml:space="preserve"> </w:t>
      </w:r>
      <w:r w:rsidRPr="007350DD">
        <w:t>the</w:t>
      </w:r>
      <w:r w:rsidR="001327BC" w:rsidRPr="007350DD">
        <w:t xml:space="preserve"> </w:t>
      </w:r>
      <w:r w:rsidRPr="007350DD">
        <w:t>students,</w:t>
      </w:r>
      <w:r w:rsidR="001327BC" w:rsidRPr="007350DD">
        <w:t xml:space="preserve"> </w:t>
      </w:r>
      <w:r w:rsidRPr="007350DD">
        <w:t>with</w:t>
      </w:r>
      <w:r w:rsidR="001327BC" w:rsidRPr="007350DD">
        <w:t xml:space="preserve"> </w:t>
      </w:r>
      <w:r w:rsidRPr="007350DD">
        <w:t>smaller</w:t>
      </w:r>
      <w:r w:rsidR="001327BC" w:rsidRPr="007350DD">
        <w:t xml:space="preserve"> </w:t>
      </w:r>
      <w:r w:rsidRPr="007350DD">
        <w:t>classes</w:t>
      </w:r>
      <w:r w:rsidR="001327BC" w:rsidRPr="007350DD">
        <w:t xml:space="preserve"> </w:t>
      </w:r>
      <w:r w:rsidRPr="007350DD">
        <w:t>to</w:t>
      </w:r>
      <w:r w:rsidR="001327BC" w:rsidRPr="007350DD">
        <w:t xml:space="preserve"> </w:t>
      </w:r>
      <w:r w:rsidRPr="007350DD">
        <w:t>ensure</w:t>
      </w:r>
      <w:r w:rsidR="001327BC" w:rsidRPr="007350DD">
        <w:t xml:space="preserve"> </w:t>
      </w:r>
      <w:r w:rsidRPr="007350DD">
        <w:t>individualised</w:t>
      </w:r>
      <w:r w:rsidR="001327BC" w:rsidRPr="007350DD">
        <w:t xml:space="preserve"> </w:t>
      </w:r>
      <w:r w:rsidRPr="007350DD">
        <w:t>instruction.</w:t>
      </w:r>
      <w:r w:rsidR="001327BC" w:rsidRPr="007350DD">
        <w:t xml:space="preserve"> </w:t>
      </w:r>
      <w:r w:rsidRPr="007350DD">
        <w:t>The</w:t>
      </w:r>
      <w:r w:rsidR="001327BC" w:rsidRPr="007350DD">
        <w:t xml:space="preserve"> </w:t>
      </w:r>
      <w:r w:rsidRPr="007350DD">
        <w:t>school</w:t>
      </w:r>
      <w:r w:rsidR="001327BC" w:rsidRPr="007350DD">
        <w:t xml:space="preserve"> </w:t>
      </w:r>
      <w:r w:rsidRPr="007350DD">
        <w:t>also</w:t>
      </w:r>
      <w:r w:rsidR="001327BC" w:rsidRPr="007350DD">
        <w:t xml:space="preserve"> </w:t>
      </w:r>
      <w:r w:rsidRPr="007350DD">
        <w:t>provides</w:t>
      </w:r>
      <w:r w:rsidR="001327BC" w:rsidRPr="007350DD">
        <w:t xml:space="preserve"> </w:t>
      </w:r>
      <w:r w:rsidRPr="007350DD">
        <w:t>Care</w:t>
      </w:r>
      <w:r w:rsidR="001327BC" w:rsidRPr="007350DD">
        <w:t xml:space="preserve"> </w:t>
      </w:r>
      <w:r w:rsidRPr="007350DD">
        <w:t>Officers</w:t>
      </w:r>
      <w:r w:rsidR="001327BC" w:rsidRPr="007350DD">
        <w:t xml:space="preserve"> </w:t>
      </w:r>
      <w:r w:rsidRPr="007350DD">
        <w:t>to</w:t>
      </w:r>
      <w:r w:rsidR="001327BC" w:rsidRPr="007350DD">
        <w:t xml:space="preserve"> </w:t>
      </w:r>
      <w:r w:rsidRPr="007350DD">
        <w:t>cater</w:t>
      </w:r>
      <w:r w:rsidR="001327BC" w:rsidRPr="007350DD">
        <w:t xml:space="preserve"> </w:t>
      </w:r>
      <w:r w:rsidRPr="007350DD">
        <w:t>to</w:t>
      </w:r>
      <w:r w:rsidR="001327BC" w:rsidRPr="007350DD">
        <w:t xml:space="preserve"> </w:t>
      </w:r>
      <w:r w:rsidRPr="007350DD">
        <w:t>many</w:t>
      </w:r>
      <w:r w:rsidR="001327BC" w:rsidRPr="007350DD">
        <w:t xml:space="preserve"> </w:t>
      </w:r>
      <w:r w:rsidRPr="007350DD">
        <w:t>of</w:t>
      </w:r>
      <w:r w:rsidR="001327BC" w:rsidRPr="007350DD">
        <w:t xml:space="preserve"> </w:t>
      </w:r>
      <w:r w:rsidRPr="007350DD">
        <w:t>the</w:t>
      </w:r>
      <w:r w:rsidR="001327BC" w:rsidRPr="007350DD">
        <w:t xml:space="preserve"> </w:t>
      </w:r>
      <w:r w:rsidRPr="007350DD">
        <w:t>students</w:t>
      </w:r>
      <w:r w:rsidR="00EA19E5" w:rsidRPr="007350DD">
        <w:t>’</w:t>
      </w:r>
      <w:r w:rsidR="001327BC" w:rsidRPr="007350DD">
        <w:t xml:space="preserve"> </w:t>
      </w:r>
      <w:r w:rsidRPr="007350DD">
        <w:t>physical</w:t>
      </w:r>
      <w:r w:rsidR="001327BC" w:rsidRPr="007350DD">
        <w:t xml:space="preserve"> </w:t>
      </w:r>
      <w:r w:rsidRPr="007350DD">
        <w:t>needs</w:t>
      </w:r>
      <w:r w:rsidR="001327BC" w:rsidRPr="007350DD">
        <w:t xml:space="preserve"> </w:t>
      </w:r>
      <w:r w:rsidRPr="007350DD">
        <w:t>and</w:t>
      </w:r>
      <w:r w:rsidR="001327BC" w:rsidRPr="007350DD">
        <w:t xml:space="preserve"> </w:t>
      </w:r>
      <w:r w:rsidRPr="007350DD">
        <w:t>a</w:t>
      </w:r>
      <w:r w:rsidR="001327BC" w:rsidRPr="007350DD">
        <w:t xml:space="preserve"> </w:t>
      </w:r>
      <w:r w:rsidRPr="007350DD">
        <w:t>Speech</w:t>
      </w:r>
      <w:r w:rsidR="001327BC" w:rsidRPr="007350DD">
        <w:t xml:space="preserve"> </w:t>
      </w:r>
      <w:r w:rsidRPr="007350DD">
        <w:t>and</w:t>
      </w:r>
      <w:r w:rsidR="001327BC" w:rsidRPr="007350DD">
        <w:t xml:space="preserve"> </w:t>
      </w:r>
      <w:r w:rsidRPr="007350DD">
        <w:t>Language</w:t>
      </w:r>
      <w:r w:rsidR="001327BC" w:rsidRPr="007350DD">
        <w:t xml:space="preserve"> </w:t>
      </w:r>
      <w:r w:rsidRPr="007350DD">
        <w:t>Therapist</w:t>
      </w:r>
      <w:r w:rsidR="001327BC" w:rsidRPr="007350DD">
        <w:t xml:space="preserve"> </w:t>
      </w:r>
      <w:r w:rsidRPr="007350DD">
        <w:t>to</w:t>
      </w:r>
      <w:r w:rsidR="001327BC" w:rsidRPr="007350DD">
        <w:t xml:space="preserve"> </w:t>
      </w:r>
      <w:r w:rsidRPr="007350DD">
        <w:t>address</w:t>
      </w:r>
      <w:r w:rsidR="001327BC" w:rsidRPr="007350DD">
        <w:t xml:space="preserve"> </w:t>
      </w:r>
      <w:r w:rsidRPr="007350DD">
        <w:t>difficulties</w:t>
      </w:r>
      <w:r w:rsidR="001327BC" w:rsidRPr="007350DD">
        <w:t xml:space="preserve"> </w:t>
      </w:r>
      <w:r w:rsidRPr="007350DD">
        <w:t>and</w:t>
      </w:r>
      <w:r w:rsidR="001327BC" w:rsidRPr="007350DD">
        <w:t xml:space="preserve"> </w:t>
      </w:r>
      <w:r w:rsidRPr="007350DD">
        <w:t>problems</w:t>
      </w:r>
      <w:r w:rsidR="001327BC" w:rsidRPr="007350DD">
        <w:t xml:space="preserve"> </w:t>
      </w:r>
      <w:r w:rsidRPr="007350DD">
        <w:t>in</w:t>
      </w:r>
      <w:r w:rsidR="001327BC" w:rsidRPr="007350DD">
        <w:t xml:space="preserve"> </w:t>
      </w:r>
      <w:r w:rsidRPr="007350DD">
        <w:t>this</w:t>
      </w:r>
      <w:r w:rsidR="001327BC" w:rsidRPr="007350DD">
        <w:t xml:space="preserve"> </w:t>
      </w:r>
      <w:r w:rsidRPr="007350DD">
        <w:t>area.</w:t>
      </w:r>
      <w:r w:rsidR="006461CD" w:rsidRPr="007350DD">
        <w:t xml:space="preserve"> </w:t>
      </w:r>
      <w:r w:rsidRPr="007350DD">
        <w:t>In</w:t>
      </w:r>
      <w:r w:rsidR="001327BC" w:rsidRPr="007350DD">
        <w:t xml:space="preserve"> </w:t>
      </w:r>
      <w:r w:rsidRPr="007350DD">
        <w:t>addition,</w:t>
      </w:r>
      <w:r w:rsidR="001327BC" w:rsidRPr="007350DD">
        <w:t xml:space="preserve"> </w:t>
      </w:r>
      <w:r w:rsidRPr="007350DD">
        <w:t>there</w:t>
      </w:r>
      <w:r w:rsidR="001327BC" w:rsidRPr="007350DD">
        <w:t xml:space="preserve"> </w:t>
      </w:r>
      <w:r w:rsidRPr="007350DD">
        <w:t>are</w:t>
      </w:r>
      <w:r w:rsidR="001327BC" w:rsidRPr="007350DD">
        <w:t xml:space="preserve"> </w:t>
      </w:r>
      <w:r w:rsidRPr="007350DD">
        <w:t>two</w:t>
      </w:r>
      <w:r w:rsidR="001327BC" w:rsidRPr="007350DD">
        <w:t xml:space="preserve"> </w:t>
      </w:r>
      <w:r w:rsidRPr="007350DD">
        <w:t>Rehabilitation</w:t>
      </w:r>
      <w:r w:rsidR="001327BC" w:rsidRPr="007350DD">
        <w:t xml:space="preserve"> </w:t>
      </w:r>
      <w:r w:rsidRPr="007350DD">
        <w:t>Therapy</w:t>
      </w:r>
      <w:r w:rsidR="001327BC" w:rsidRPr="007350DD">
        <w:t xml:space="preserve"> </w:t>
      </w:r>
      <w:r w:rsidRPr="007350DD">
        <w:t>Technicians</w:t>
      </w:r>
      <w:r w:rsidR="001327BC" w:rsidRPr="007350DD">
        <w:t xml:space="preserve"> </w:t>
      </w:r>
      <w:r w:rsidRPr="007350DD">
        <w:t>and</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a</w:t>
      </w:r>
      <w:r w:rsidR="001327BC" w:rsidRPr="007350DD">
        <w:t xml:space="preserve"> </w:t>
      </w:r>
      <w:r w:rsidRPr="007350DD">
        <w:t>Multi-Sensory</w:t>
      </w:r>
      <w:r w:rsidR="001327BC" w:rsidRPr="007350DD">
        <w:t xml:space="preserve"> </w:t>
      </w:r>
      <w:r w:rsidRPr="007350DD">
        <w:t>Room,</w:t>
      </w:r>
      <w:r w:rsidR="001327BC" w:rsidRPr="007350DD">
        <w:t xml:space="preserve"> </w:t>
      </w:r>
      <w:r w:rsidRPr="007350DD">
        <w:t>which</w:t>
      </w:r>
      <w:r w:rsidR="001327BC" w:rsidRPr="007350DD">
        <w:t xml:space="preserve"> </w:t>
      </w:r>
      <w:r w:rsidRPr="007350DD">
        <w:t>provides</w:t>
      </w:r>
      <w:r w:rsidR="001327BC" w:rsidRPr="007350DD">
        <w:t xml:space="preserve"> </w:t>
      </w:r>
      <w:r w:rsidRPr="007350DD">
        <w:t>a</w:t>
      </w:r>
      <w:r w:rsidR="001327BC" w:rsidRPr="007350DD">
        <w:t xml:space="preserve"> </w:t>
      </w:r>
      <w:r w:rsidRPr="007350DD">
        <w:t>range</w:t>
      </w:r>
      <w:r w:rsidR="001327BC" w:rsidRPr="007350DD">
        <w:t xml:space="preserve"> </w:t>
      </w:r>
      <w:r w:rsidRPr="007350DD">
        <w:t>of</w:t>
      </w:r>
      <w:r w:rsidR="001327BC" w:rsidRPr="007350DD">
        <w:t xml:space="preserve"> </w:t>
      </w:r>
      <w:r w:rsidRPr="007350DD">
        <w:t>stimulation</w:t>
      </w:r>
      <w:r w:rsidR="001327BC" w:rsidRPr="007350DD">
        <w:t xml:space="preserve"> </w:t>
      </w:r>
      <w:r w:rsidRPr="007350DD">
        <w:t>or</w:t>
      </w:r>
      <w:r w:rsidR="001327BC" w:rsidRPr="007350DD">
        <w:t xml:space="preserve"> </w:t>
      </w:r>
      <w:r w:rsidRPr="007350DD">
        <w:t>relaxation</w:t>
      </w:r>
      <w:r w:rsidR="001327BC" w:rsidRPr="007350DD">
        <w:t xml:space="preserve"> </w:t>
      </w:r>
      <w:r w:rsidRPr="007350DD">
        <w:t>techniques</w:t>
      </w:r>
      <w:r w:rsidR="001327BC" w:rsidRPr="007350DD">
        <w:t xml:space="preserve"> </w:t>
      </w:r>
      <w:r w:rsidRPr="007350DD">
        <w:t>for</w:t>
      </w:r>
      <w:r w:rsidR="001327BC" w:rsidRPr="007350DD">
        <w:t xml:space="preserve"> </w:t>
      </w:r>
      <w:r w:rsidRPr="007350DD">
        <w:t>the</w:t>
      </w:r>
      <w:r w:rsidR="001327BC" w:rsidRPr="007350DD">
        <w:t xml:space="preserve"> </w:t>
      </w:r>
      <w:r w:rsidRPr="007350DD">
        <w:t>children.</w:t>
      </w:r>
    </w:p>
    <w:p w:rsidR="006564B6" w:rsidRPr="007350DD" w:rsidRDefault="00E94783" w:rsidP="00E94783">
      <w:pPr>
        <w:pStyle w:val="H23G"/>
      </w:pPr>
      <w:r w:rsidRPr="007350DD">
        <w:tab/>
      </w:r>
      <w:r w:rsidR="009669E5">
        <w:t>3.</w:t>
      </w:r>
      <w:r w:rsidRPr="007350DD">
        <w:tab/>
      </w:r>
      <w:r w:rsidR="006564B6" w:rsidRPr="007350DD">
        <w:t>Sunshine</w:t>
      </w:r>
      <w:r w:rsidR="001327BC" w:rsidRPr="007350DD">
        <w:t xml:space="preserve"> </w:t>
      </w:r>
      <w:r w:rsidR="006564B6" w:rsidRPr="007350DD">
        <w:t>Village</w:t>
      </w:r>
    </w:p>
    <w:p w:rsidR="006564B6" w:rsidRPr="007350DD" w:rsidRDefault="006564B6" w:rsidP="009E22FF">
      <w:pPr>
        <w:pStyle w:val="SingleTxtG"/>
      </w:pPr>
      <w:r w:rsidRPr="007350DD">
        <w:t>202.</w:t>
      </w:r>
      <w:r w:rsidRPr="007350DD">
        <w:tab/>
        <w:t>In</w:t>
      </w:r>
      <w:r w:rsidR="001327BC" w:rsidRPr="007350DD">
        <w:t xml:space="preserve"> </w:t>
      </w:r>
      <w:r w:rsidRPr="007350DD">
        <w:t>March</w:t>
      </w:r>
      <w:r w:rsidR="001327BC" w:rsidRPr="007350DD">
        <w:t xml:space="preserve"> </w:t>
      </w:r>
      <w:r w:rsidRPr="007350DD">
        <w:t>2007</w:t>
      </w:r>
      <w:r w:rsidR="001327BC" w:rsidRPr="007350DD">
        <w:t xml:space="preserve"> </w:t>
      </w:r>
      <w:r w:rsidRPr="007350DD">
        <w:t>the</w:t>
      </w:r>
      <w:r w:rsidR="001327BC" w:rsidRPr="007350DD">
        <w:t xml:space="preserve"> </w:t>
      </w:r>
      <w:r w:rsidRPr="007350DD">
        <w:t>Sunshine</w:t>
      </w:r>
      <w:r w:rsidR="001327BC" w:rsidRPr="007350DD">
        <w:t xml:space="preserve"> </w:t>
      </w:r>
      <w:r w:rsidRPr="007350DD">
        <w:t>Village,</w:t>
      </w:r>
      <w:r w:rsidR="001327BC" w:rsidRPr="007350DD">
        <w:t xml:space="preserve"> </w:t>
      </w:r>
      <w:r w:rsidRPr="007350DD">
        <w:t>an</w:t>
      </w:r>
      <w:r w:rsidR="001327BC" w:rsidRPr="007350DD">
        <w:t xml:space="preserve"> </w:t>
      </w:r>
      <w:r w:rsidRPr="007350DD">
        <w:t>early</w:t>
      </w:r>
      <w:r w:rsidR="001327BC" w:rsidRPr="007350DD">
        <w:t xml:space="preserve"> </w:t>
      </w:r>
      <w:r w:rsidRPr="007350DD">
        <w:t>stimulation</w:t>
      </w:r>
      <w:r w:rsidR="001327BC" w:rsidRPr="007350DD">
        <w:t xml:space="preserve"> </w:t>
      </w:r>
      <w:r w:rsidRPr="007350DD">
        <w:t>centre</w:t>
      </w:r>
      <w:r w:rsidR="001327BC" w:rsidRPr="007350DD">
        <w:t xml:space="preserve"> </w:t>
      </w:r>
      <w:r w:rsidRPr="007350DD">
        <w:t>for</w:t>
      </w:r>
      <w:r w:rsidR="001327BC" w:rsidRPr="007350DD">
        <w:t xml:space="preserve"> </w:t>
      </w:r>
      <w:r w:rsidRPr="007350DD">
        <w:t>children</w:t>
      </w:r>
      <w:r w:rsidR="001327BC" w:rsidRPr="007350DD">
        <w:t xml:space="preserve"> </w:t>
      </w:r>
      <w:r w:rsidRPr="007350DD">
        <w:t>with</w:t>
      </w:r>
      <w:r w:rsidR="001327BC" w:rsidRPr="007350DD">
        <w:t xml:space="preserve"> </w:t>
      </w:r>
      <w:r w:rsidRPr="007350DD">
        <w:t>special</w:t>
      </w:r>
      <w:r w:rsidR="001327BC" w:rsidRPr="007350DD">
        <w:t xml:space="preserve"> </w:t>
      </w:r>
      <w:r w:rsidRPr="007350DD">
        <w:t>needs</w:t>
      </w:r>
      <w:r w:rsidR="001327BC" w:rsidRPr="007350DD">
        <w:t xml:space="preserve"> </w:t>
      </w:r>
      <w:r w:rsidRPr="007350DD">
        <w:t>was</w:t>
      </w:r>
      <w:r w:rsidR="001327BC" w:rsidRPr="007350DD">
        <w:t xml:space="preserve"> </w:t>
      </w:r>
      <w:r w:rsidRPr="007350DD">
        <w:t>opened.</w:t>
      </w:r>
      <w:r w:rsidR="006461CD" w:rsidRPr="007350DD">
        <w:t xml:space="preserve"> </w:t>
      </w:r>
      <w:r w:rsidRPr="007350DD">
        <w:t>Today</w:t>
      </w:r>
      <w:r w:rsidR="001327BC" w:rsidRPr="007350DD">
        <w:t xml:space="preserve"> </w:t>
      </w:r>
      <w:r w:rsidRPr="007350DD">
        <w:t>it</w:t>
      </w:r>
      <w:r w:rsidR="001327BC" w:rsidRPr="007350DD">
        <w:t xml:space="preserve"> </w:t>
      </w:r>
      <w:r w:rsidRPr="007350DD">
        <w:t>also</w:t>
      </w:r>
      <w:r w:rsidR="001327BC" w:rsidRPr="007350DD">
        <w:t xml:space="preserve"> </w:t>
      </w:r>
      <w:r w:rsidRPr="007350DD">
        <w:t>includes</w:t>
      </w:r>
      <w:r w:rsidR="001327BC" w:rsidRPr="007350DD">
        <w:t xml:space="preserve"> </w:t>
      </w:r>
      <w:r w:rsidRPr="007350DD">
        <w:t>a</w:t>
      </w:r>
      <w:r w:rsidR="001327BC" w:rsidRPr="007350DD">
        <w:t xml:space="preserve"> </w:t>
      </w:r>
      <w:r w:rsidRPr="007350DD">
        <w:t>primary</w:t>
      </w:r>
      <w:r w:rsidR="001327BC" w:rsidRPr="007350DD">
        <w:t xml:space="preserve"> </w:t>
      </w:r>
      <w:r w:rsidRPr="007350DD">
        <w:t>school.</w:t>
      </w:r>
    </w:p>
    <w:p w:rsidR="006564B6" w:rsidRPr="007350DD" w:rsidRDefault="00E94783" w:rsidP="00E94783">
      <w:pPr>
        <w:pStyle w:val="H1G"/>
      </w:pPr>
      <w:r w:rsidRPr="007350DD">
        <w:tab/>
      </w:r>
      <w:r w:rsidR="006564B6" w:rsidRPr="007350DD">
        <w:t>H.</w:t>
      </w:r>
      <w:r w:rsidR="006564B6" w:rsidRPr="007350DD">
        <w:tab/>
        <w:t>Alternative</w:t>
      </w:r>
      <w:r w:rsidR="001327BC" w:rsidRPr="007350DD">
        <w:t xml:space="preserve"> </w:t>
      </w:r>
      <w:r w:rsidR="006564B6" w:rsidRPr="007350DD">
        <w:t>vocational</w:t>
      </w:r>
      <w:r w:rsidR="001327BC" w:rsidRPr="007350DD">
        <w:t xml:space="preserve"> </w:t>
      </w:r>
      <w:r w:rsidR="006564B6" w:rsidRPr="007350DD">
        <w:t>and</w:t>
      </w:r>
      <w:r w:rsidR="001327BC" w:rsidRPr="007350DD">
        <w:t xml:space="preserve"> </w:t>
      </w:r>
      <w:r w:rsidR="006564B6" w:rsidRPr="007350DD">
        <w:t>technical</w:t>
      </w:r>
      <w:r w:rsidR="001327BC" w:rsidRPr="007350DD">
        <w:t xml:space="preserve"> </w:t>
      </w:r>
      <w:r w:rsidR="006564B6" w:rsidRPr="007350DD">
        <w:t>training</w:t>
      </w:r>
    </w:p>
    <w:p w:rsidR="006564B6" w:rsidRPr="007350DD" w:rsidRDefault="006564B6" w:rsidP="009E22FF">
      <w:pPr>
        <w:pStyle w:val="SingleTxtG"/>
      </w:pPr>
      <w:r w:rsidRPr="007350DD">
        <w:t>203.</w:t>
      </w:r>
      <w:r w:rsidRPr="007350DD">
        <w:tab/>
        <w:t>Vocational</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training</w:t>
      </w:r>
      <w:r w:rsidR="001327BC" w:rsidRPr="007350DD">
        <w:t xml:space="preserve"> </w:t>
      </w:r>
      <w:r w:rsidRPr="007350DD">
        <w:t>in</w:t>
      </w:r>
      <w:r w:rsidR="001327BC" w:rsidRPr="007350DD">
        <w:t xml:space="preserve"> </w:t>
      </w:r>
      <w:r w:rsidRPr="007350DD">
        <w:t>woodwork,</w:t>
      </w:r>
      <w:r w:rsidR="001327BC" w:rsidRPr="007350DD">
        <w:t xml:space="preserve"> </w:t>
      </w:r>
      <w:r w:rsidRPr="007350DD">
        <w:t>metalwork,</w:t>
      </w:r>
      <w:r w:rsidR="001327BC" w:rsidRPr="007350DD">
        <w:t xml:space="preserve"> </w:t>
      </w:r>
      <w:r w:rsidRPr="007350DD">
        <w:t>technical</w:t>
      </w:r>
      <w:r w:rsidR="001327BC" w:rsidRPr="007350DD">
        <w:t xml:space="preserve"> </w:t>
      </w:r>
      <w:r w:rsidRPr="007350DD">
        <w:t>drawing,</w:t>
      </w:r>
      <w:r w:rsidR="001327BC" w:rsidRPr="007350DD">
        <w:t xml:space="preserve"> </w:t>
      </w:r>
      <w:r w:rsidRPr="007350DD">
        <w:t>electronics,</w:t>
      </w:r>
      <w:r w:rsidR="001327BC" w:rsidRPr="007350DD">
        <w:t xml:space="preserve"> </w:t>
      </w:r>
      <w:r w:rsidRPr="007350DD">
        <w:t>building</w:t>
      </w:r>
      <w:r w:rsidR="001327BC" w:rsidRPr="007350DD">
        <w:t xml:space="preserve"> </w:t>
      </w:r>
      <w:r w:rsidRPr="007350DD">
        <w:t>technology,</w:t>
      </w:r>
      <w:r w:rsidR="001327BC" w:rsidRPr="007350DD">
        <w:t xml:space="preserve"> </w:t>
      </w:r>
      <w:r w:rsidRPr="007350DD">
        <w:t>home</w:t>
      </w:r>
      <w:r w:rsidR="001327BC" w:rsidRPr="007350DD">
        <w:t xml:space="preserve"> </w:t>
      </w:r>
      <w:r w:rsidRPr="007350DD">
        <w:t>economics,</w:t>
      </w:r>
      <w:r w:rsidR="001327BC" w:rsidRPr="007350DD">
        <w:t xml:space="preserve"> </w:t>
      </w:r>
      <w:r w:rsidRPr="007350DD">
        <w:t>needlework,</w:t>
      </w:r>
      <w:r w:rsidR="001327BC" w:rsidRPr="007350DD">
        <w:t xml:space="preserve"> </w:t>
      </w:r>
      <w:r w:rsidRPr="007350DD">
        <w:t>arts</w:t>
      </w:r>
      <w:r w:rsidR="001327BC" w:rsidRPr="007350DD">
        <w:t xml:space="preserve"> </w:t>
      </w:r>
      <w:r w:rsidRPr="007350DD">
        <w:t>and</w:t>
      </w:r>
      <w:r w:rsidR="001327BC" w:rsidRPr="007350DD">
        <w:t xml:space="preserve"> </w:t>
      </w:r>
      <w:r w:rsidRPr="007350DD">
        <w:t>crafts</w:t>
      </w:r>
      <w:r w:rsidR="001327BC" w:rsidRPr="007350DD">
        <w:t xml:space="preserve"> </w:t>
      </w:r>
      <w:r w:rsidRPr="007350DD">
        <w:t>are</w:t>
      </w:r>
      <w:r w:rsidR="001327BC" w:rsidRPr="007350DD">
        <w:t xml:space="preserve"> </w:t>
      </w:r>
      <w:r w:rsidRPr="007350DD">
        <w:t>offered</w:t>
      </w:r>
      <w:r w:rsidR="001327BC" w:rsidRPr="007350DD">
        <w:t xml:space="preserve"> </w:t>
      </w:r>
      <w:r w:rsidRPr="007350DD">
        <w:t>at</w:t>
      </w:r>
      <w:r w:rsidR="001327BC" w:rsidRPr="007350DD">
        <w:t xml:space="preserve"> </w:t>
      </w:r>
      <w:r w:rsidRPr="007350DD">
        <w:t>all</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to</w:t>
      </w:r>
      <w:r w:rsidR="001327BC" w:rsidRPr="007350DD">
        <w:t xml:space="preserve"> </w:t>
      </w:r>
      <w:r w:rsidRPr="007350DD">
        <w:t>certificate</w:t>
      </w:r>
      <w:r w:rsidR="001327BC" w:rsidRPr="007350DD">
        <w:t xml:space="preserve"> </w:t>
      </w:r>
      <w:r w:rsidRPr="007350DD">
        <w:t>level.</w:t>
      </w:r>
      <w:r w:rsidR="001327BC" w:rsidRPr="007350DD">
        <w:t xml:space="preserve"> </w:t>
      </w:r>
      <w:r w:rsidRPr="007350DD">
        <w:t>The</w:t>
      </w:r>
      <w:r w:rsidR="001327BC" w:rsidRPr="007350DD">
        <w:t xml:space="preserve"> </w:t>
      </w:r>
      <w:r w:rsidRPr="007350DD">
        <w:t>thrust</w:t>
      </w:r>
      <w:r w:rsidR="001327BC" w:rsidRPr="007350DD">
        <w:t xml:space="preserve"> </w:t>
      </w:r>
      <w:r w:rsidRPr="007350DD">
        <w:t>of</w:t>
      </w:r>
      <w:r w:rsidR="001327BC" w:rsidRPr="007350DD">
        <w:t xml:space="preserve"> </w:t>
      </w:r>
      <w:r w:rsidRPr="007350DD">
        <w:t>the</w:t>
      </w:r>
      <w:r w:rsidR="001327BC" w:rsidRPr="007350DD">
        <w:t xml:space="preserve"> </w:t>
      </w:r>
      <w:r w:rsidRPr="007350DD">
        <w:t>programme</w:t>
      </w:r>
      <w:r w:rsidR="001327BC" w:rsidRPr="007350DD">
        <w:t xml:space="preserve"> </w:t>
      </w:r>
      <w:r w:rsidRPr="007350DD">
        <w:t>is</w:t>
      </w:r>
      <w:r w:rsidR="001327BC" w:rsidRPr="007350DD">
        <w:t xml:space="preserve"> </w:t>
      </w:r>
      <w:r w:rsidRPr="007350DD">
        <w:t>to</w:t>
      </w:r>
      <w:r w:rsidR="001327BC" w:rsidRPr="007350DD">
        <w:t xml:space="preserve"> </w:t>
      </w:r>
      <w:r w:rsidRPr="007350DD">
        <w:t>provide</w:t>
      </w:r>
      <w:r w:rsidR="001327BC" w:rsidRPr="007350DD">
        <w:t xml:space="preserve"> </w:t>
      </w:r>
      <w:r w:rsidRPr="007350DD">
        <w:t>a</w:t>
      </w:r>
      <w:r w:rsidR="001327BC" w:rsidRPr="007350DD">
        <w:t xml:space="preserve"> </w:t>
      </w:r>
      <w:r w:rsidRPr="007350DD">
        <w:t>sound</w:t>
      </w:r>
      <w:r w:rsidR="001327BC" w:rsidRPr="007350DD">
        <w:t xml:space="preserve"> </w:t>
      </w:r>
      <w:r w:rsidRPr="007350DD">
        <w:t>general</w:t>
      </w:r>
      <w:r w:rsidR="001327BC" w:rsidRPr="007350DD">
        <w:t xml:space="preserve"> </w:t>
      </w:r>
      <w:r w:rsidRPr="007350DD">
        <w:t>education</w:t>
      </w:r>
      <w:r w:rsidR="001327BC" w:rsidRPr="007350DD">
        <w:t xml:space="preserve"> </w:t>
      </w:r>
      <w:r w:rsidRPr="007350DD">
        <w:t>rather</w:t>
      </w:r>
      <w:r w:rsidR="001327BC" w:rsidRPr="007350DD">
        <w:t xml:space="preserve"> </w:t>
      </w:r>
      <w:r w:rsidRPr="007350DD">
        <w:t>than</w:t>
      </w:r>
      <w:r w:rsidR="001327BC" w:rsidRPr="007350DD">
        <w:t xml:space="preserve"> </w:t>
      </w:r>
      <w:r w:rsidRPr="007350DD">
        <w:t>training</w:t>
      </w:r>
      <w:r w:rsidR="001327BC" w:rsidRPr="007350DD">
        <w:t xml:space="preserve"> </w:t>
      </w:r>
      <w:r w:rsidRPr="007350DD">
        <w:t>in</w:t>
      </w:r>
      <w:r w:rsidR="001327BC" w:rsidRPr="007350DD">
        <w:t xml:space="preserve"> </w:t>
      </w:r>
      <w:r w:rsidRPr="007350DD">
        <w:t>specific</w:t>
      </w:r>
      <w:r w:rsidR="001327BC" w:rsidRPr="007350DD">
        <w:t xml:space="preserve"> </w:t>
      </w:r>
      <w:r w:rsidRPr="007350DD">
        <w:t>job</w:t>
      </w:r>
      <w:r w:rsidR="001327BC" w:rsidRPr="007350DD">
        <w:t xml:space="preserve"> </w:t>
      </w:r>
      <w:r w:rsidRPr="007350DD">
        <w:t>skills.</w:t>
      </w:r>
      <w:r w:rsidR="006461CD" w:rsidRPr="007350DD">
        <w:t xml:space="preserve"> </w:t>
      </w:r>
      <w:r w:rsidRPr="007350DD">
        <w:t>The</w:t>
      </w:r>
      <w:r w:rsidR="001327BC" w:rsidRPr="007350DD">
        <w:t xml:space="preserve"> </w:t>
      </w:r>
      <w:r w:rsidRPr="007350DD">
        <w:t>programme</w:t>
      </w:r>
      <w:r w:rsidR="001327BC" w:rsidRPr="007350DD">
        <w:t xml:space="preserve"> </w:t>
      </w:r>
      <w:r w:rsidRPr="007350DD">
        <w:t>is</w:t>
      </w:r>
      <w:r w:rsidR="001327BC" w:rsidRPr="007350DD">
        <w:t xml:space="preserve"> </w:t>
      </w:r>
      <w:r w:rsidRPr="007350DD">
        <w:t>also</w:t>
      </w:r>
      <w:r w:rsidR="001327BC" w:rsidRPr="007350DD">
        <w:t xml:space="preserve"> </w:t>
      </w:r>
      <w:r w:rsidRPr="007350DD">
        <w:t>valuable</w:t>
      </w:r>
      <w:r w:rsidR="001327BC" w:rsidRPr="007350DD">
        <w:t xml:space="preserve"> </w:t>
      </w:r>
      <w:r w:rsidRPr="007350DD">
        <w:t>in</w:t>
      </w:r>
      <w:r w:rsidR="001327BC" w:rsidRPr="007350DD">
        <w:t xml:space="preserve"> </w:t>
      </w:r>
      <w:r w:rsidRPr="007350DD">
        <w:t>preparing</w:t>
      </w:r>
      <w:r w:rsidR="001327BC" w:rsidRPr="007350DD">
        <w:t xml:space="preserve"> </w:t>
      </w:r>
      <w:r w:rsidRPr="007350DD">
        <w:t>students</w:t>
      </w:r>
      <w:r w:rsidR="001327BC" w:rsidRPr="007350DD">
        <w:t xml:space="preserve"> </w:t>
      </w:r>
      <w:r w:rsidRPr="007350DD">
        <w:t>for</w:t>
      </w:r>
      <w:r w:rsidR="001327BC" w:rsidRPr="007350DD">
        <w:t xml:space="preserve"> </w:t>
      </w:r>
      <w:r w:rsidRPr="007350DD">
        <w:t>studies</w:t>
      </w:r>
      <w:r w:rsidR="001327BC" w:rsidRPr="007350DD">
        <w:t xml:space="preserve"> </w:t>
      </w:r>
      <w:r w:rsidRPr="007350DD">
        <w:t>at</w:t>
      </w:r>
      <w:r w:rsidR="001327BC" w:rsidRPr="007350DD">
        <w:t xml:space="preserve"> </w:t>
      </w:r>
      <w:r w:rsidRPr="007350DD">
        <w:t>the</w:t>
      </w:r>
      <w:r w:rsidR="001327BC" w:rsidRPr="007350DD">
        <w:t xml:space="preserve"> </w:t>
      </w:r>
      <w:r w:rsidRPr="007350DD">
        <w:t>post-secondary</w:t>
      </w:r>
      <w:r w:rsidR="001327BC" w:rsidRPr="007350DD">
        <w:t xml:space="preserve"> </w:t>
      </w:r>
      <w:r w:rsidRPr="007350DD">
        <w:t>level.</w:t>
      </w:r>
    </w:p>
    <w:p w:rsidR="006564B6" w:rsidRPr="007350DD" w:rsidRDefault="006564B6" w:rsidP="00EA19E5">
      <w:pPr>
        <w:pStyle w:val="SingleTxtG"/>
      </w:pPr>
      <w:r w:rsidRPr="007350DD">
        <w:t>204.</w:t>
      </w:r>
      <w:r w:rsidRPr="007350DD">
        <w:tab/>
        <w:t>The</w:t>
      </w:r>
      <w:r w:rsidR="001327BC" w:rsidRPr="007350DD">
        <w:t xml:space="preserve"> </w:t>
      </w:r>
      <w:r w:rsidRPr="007350DD">
        <w:t>Technical</w:t>
      </w:r>
      <w:r w:rsidR="001327BC" w:rsidRPr="007350DD">
        <w:t xml:space="preserve"> </w:t>
      </w:r>
      <w:r w:rsidRPr="007350DD">
        <w:t>and</w:t>
      </w:r>
      <w:r w:rsidR="001327BC" w:rsidRPr="007350DD">
        <w:t xml:space="preserve"> </w:t>
      </w:r>
      <w:r w:rsidRPr="007350DD">
        <w:t>Vocational</w:t>
      </w:r>
      <w:r w:rsidR="001327BC" w:rsidRPr="007350DD">
        <w:t xml:space="preserve"> </w:t>
      </w:r>
      <w:r w:rsidRPr="007350DD">
        <w:t>Educational</w:t>
      </w:r>
      <w:r w:rsidR="001327BC" w:rsidRPr="007350DD">
        <w:t xml:space="preserve"> </w:t>
      </w:r>
      <w:r w:rsidRPr="007350DD">
        <w:t>and</w:t>
      </w:r>
      <w:r w:rsidR="001327BC" w:rsidRPr="007350DD">
        <w:t xml:space="preserve"> </w:t>
      </w:r>
      <w:r w:rsidRPr="007350DD">
        <w:t>Training</w:t>
      </w:r>
      <w:r w:rsidR="001327BC" w:rsidRPr="007350DD">
        <w:t xml:space="preserve"> </w:t>
      </w:r>
      <w:r w:rsidRPr="007350DD">
        <w:t>Council</w:t>
      </w:r>
      <w:r w:rsidR="001327BC" w:rsidRPr="007350DD">
        <w:t xml:space="preserve"> </w:t>
      </w:r>
      <w:r w:rsidRPr="007350DD">
        <w:t>Act,</w:t>
      </w:r>
      <w:r w:rsidR="001327BC" w:rsidRPr="007350DD">
        <w:t xml:space="preserve"> </w:t>
      </w:r>
      <w:r w:rsidRPr="007350DD">
        <w:t>1993,</w:t>
      </w:r>
      <w:r w:rsidR="001327BC" w:rsidRPr="007350DD">
        <w:t xml:space="preserve"> </w:t>
      </w:r>
      <w:r w:rsidRPr="007350DD">
        <w:t>was</w:t>
      </w:r>
      <w:r w:rsidR="001327BC" w:rsidRPr="007350DD">
        <w:t xml:space="preserve"> </w:t>
      </w:r>
      <w:r w:rsidRPr="007350DD">
        <w:t>enacted</w:t>
      </w:r>
      <w:r w:rsidR="001327BC" w:rsidRPr="007350DD">
        <w:t xml:space="preserve"> </w:t>
      </w:r>
      <w:r w:rsidRPr="007350DD">
        <w:t>to</w:t>
      </w:r>
      <w:r w:rsidR="001327BC" w:rsidRPr="007350DD">
        <w:t xml:space="preserve"> </w:t>
      </w:r>
      <w:r w:rsidRPr="007350DD">
        <w:t>implement</w:t>
      </w:r>
      <w:r w:rsidR="001327BC" w:rsidRPr="007350DD">
        <w:t xml:space="preserve"> </w:t>
      </w:r>
      <w:r w:rsidRPr="007350DD">
        <w:t>the</w:t>
      </w:r>
      <w:r w:rsidR="001327BC" w:rsidRPr="007350DD">
        <w:t xml:space="preserve"> </w:t>
      </w:r>
      <w:r w:rsidRPr="007350DD">
        <w:t>training</w:t>
      </w:r>
      <w:r w:rsidR="001327BC" w:rsidRPr="007350DD">
        <w:t xml:space="preserve"> </w:t>
      </w:r>
      <w:r w:rsidRPr="007350DD">
        <w:t>of</w:t>
      </w:r>
      <w:r w:rsidR="001327BC" w:rsidRPr="007350DD">
        <w:t xml:space="preserve"> </w:t>
      </w:r>
      <w:r w:rsidRPr="007350DD">
        <w:t>persons</w:t>
      </w:r>
      <w:r w:rsidR="001327BC" w:rsidRPr="007350DD">
        <w:t xml:space="preserve"> </w:t>
      </w:r>
      <w:r w:rsidRPr="007350DD">
        <w:t>for</w:t>
      </w:r>
      <w:r w:rsidR="001327BC" w:rsidRPr="007350DD">
        <w:t xml:space="preserve"> </w:t>
      </w:r>
      <w:r w:rsidR="00EA19E5" w:rsidRPr="007350DD">
        <w:t>“</w:t>
      </w:r>
      <w:r w:rsidRPr="007350DD">
        <w:t>gainful</w:t>
      </w:r>
      <w:r w:rsidR="001327BC" w:rsidRPr="007350DD">
        <w:t xml:space="preserve"> </w:t>
      </w:r>
      <w:r w:rsidRPr="007350DD">
        <w:t>employment</w:t>
      </w:r>
      <w:r w:rsidR="001327BC" w:rsidRPr="007350DD">
        <w:t xml:space="preserve"> </w:t>
      </w:r>
      <w:r w:rsidRPr="007350DD">
        <w:t>in</w:t>
      </w:r>
      <w:r w:rsidR="001327BC" w:rsidRPr="007350DD">
        <w:t xml:space="preserve"> </w:t>
      </w:r>
      <w:r w:rsidRPr="007350DD">
        <w:t>occupations</w:t>
      </w:r>
      <w:r w:rsidR="001327BC" w:rsidRPr="007350DD">
        <w:t xml:space="preserve"> </w:t>
      </w:r>
      <w:r w:rsidRPr="007350DD">
        <w:t>in</w:t>
      </w:r>
      <w:r w:rsidR="001327BC" w:rsidRPr="007350DD">
        <w:t xml:space="preserve"> </w:t>
      </w:r>
      <w:r w:rsidRPr="007350DD">
        <w:t>all</w:t>
      </w:r>
      <w:r w:rsidR="001327BC" w:rsidRPr="007350DD">
        <w:t xml:space="preserve"> </w:t>
      </w:r>
      <w:r w:rsidRPr="007350DD">
        <w:t>branches</w:t>
      </w:r>
      <w:r w:rsidR="001327BC" w:rsidRPr="007350DD">
        <w:t xml:space="preserve"> </w:t>
      </w:r>
      <w:r w:rsidRPr="007350DD">
        <w:t>of</w:t>
      </w:r>
      <w:r w:rsidR="001327BC" w:rsidRPr="007350DD">
        <w:t xml:space="preserve"> </w:t>
      </w:r>
      <w:r w:rsidRPr="007350DD">
        <w:t>economic</w:t>
      </w:r>
      <w:r w:rsidR="001327BC" w:rsidRPr="007350DD">
        <w:t xml:space="preserve"> </w:t>
      </w:r>
      <w:r w:rsidRPr="007350DD">
        <w:t>activity</w:t>
      </w:r>
      <w:r w:rsidR="001327BC" w:rsidRPr="007350DD">
        <w:t xml:space="preserve"> </w:t>
      </w:r>
      <w:r w:rsidRPr="007350DD">
        <w:t>in</w:t>
      </w:r>
      <w:r w:rsidR="001327BC" w:rsidRPr="007350DD">
        <w:t xml:space="preserve"> </w:t>
      </w:r>
      <w:r w:rsidRPr="007350DD">
        <w:t>Barbados</w:t>
      </w:r>
      <w:r w:rsidR="00EA19E5" w:rsidRPr="007350DD">
        <w:t>”</w:t>
      </w:r>
      <w:r w:rsidRPr="007350DD">
        <w:t>.</w:t>
      </w:r>
      <w:r w:rsidR="001327BC" w:rsidRPr="007350DD">
        <w:t xml:space="preserve"> </w:t>
      </w:r>
      <w:r w:rsidRPr="007350DD">
        <w:t>A</w:t>
      </w:r>
      <w:r w:rsidR="001327BC" w:rsidRPr="007350DD">
        <w:t xml:space="preserve"> </w:t>
      </w:r>
      <w:r w:rsidRPr="007350DD">
        <w:t>National</w:t>
      </w:r>
      <w:r w:rsidR="001327BC" w:rsidRPr="007350DD">
        <w:t xml:space="preserve"> </w:t>
      </w:r>
      <w:r w:rsidRPr="007350DD">
        <w:t>Training</w:t>
      </w:r>
      <w:r w:rsidR="001327BC" w:rsidRPr="007350DD">
        <w:t xml:space="preserve"> </w:t>
      </w:r>
      <w:r w:rsidRPr="007350DD">
        <w:t>Board</w:t>
      </w:r>
      <w:r w:rsidR="001327BC" w:rsidRPr="007350DD">
        <w:t xml:space="preserve"> </w:t>
      </w:r>
      <w:r w:rsidRPr="007350DD">
        <w:t>was</w:t>
      </w:r>
      <w:r w:rsidR="001327BC" w:rsidRPr="007350DD">
        <w:t xml:space="preserve"> </w:t>
      </w:r>
      <w:r w:rsidRPr="007350DD">
        <w:t>established</w:t>
      </w:r>
      <w:r w:rsidR="001327BC" w:rsidRPr="007350DD">
        <w:t xml:space="preserve"> </w:t>
      </w:r>
      <w:r w:rsidRPr="007350DD">
        <w:t>under</w:t>
      </w:r>
      <w:r w:rsidR="001327BC" w:rsidRPr="007350DD">
        <w:t xml:space="preserve"> </w:t>
      </w:r>
      <w:r w:rsidRPr="007350DD">
        <w:t>the</w:t>
      </w:r>
      <w:r w:rsidR="001327BC" w:rsidRPr="007350DD">
        <w:t xml:space="preserve"> </w:t>
      </w:r>
      <w:r w:rsidRPr="007350DD">
        <w:t>Act.</w:t>
      </w:r>
      <w:r w:rsidR="006461CD" w:rsidRPr="007350DD">
        <w:t xml:space="preserve"> </w:t>
      </w:r>
      <w:r w:rsidRPr="007350DD">
        <w:t>The</w:t>
      </w:r>
      <w:r w:rsidR="001327BC" w:rsidRPr="007350DD">
        <w:t xml:space="preserve"> </w:t>
      </w:r>
      <w:r w:rsidRPr="007350DD">
        <w:t>Barbados</w:t>
      </w:r>
      <w:r w:rsidR="001327BC" w:rsidRPr="007350DD">
        <w:t xml:space="preserve"> </w:t>
      </w:r>
      <w:r w:rsidRPr="007350DD">
        <w:t>Community</w:t>
      </w:r>
      <w:r w:rsidR="001327BC" w:rsidRPr="007350DD">
        <w:t xml:space="preserve"> </w:t>
      </w:r>
      <w:r w:rsidRPr="007350DD">
        <w:t>College</w:t>
      </w:r>
      <w:r w:rsidR="001327BC" w:rsidRPr="007350DD">
        <w:t xml:space="preserve"> </w:t>
      </w:r>
      <w:r w:rsidRPr="007350DD">
        <w:t>and</w:t>
      </w:r>
      <w:r w:rsidR="001327BC" w:rsidRPr="007350DD">
        <w:t xml:space="preserve"> </w:t>
      </w:r>
      <w:r w:rsidRPr="007350DD">
        <w:t>the</w:t>
      </w:r>
      <w:r w:rsidR="001327BC" w:rsidRPr="007350DD">
        <w:t xml:space="preserve"> </w:t>
      </w:r>
      <w:r w:rsidRPr="007350DD">
        <w:t>Samuel</w:t>
      </w:r>
      <w:r w:rsidR="001327BC" w:rsidRPr="007350DD">
        <w:t xml:space="preserve"> </w:t>
      </w:r>
      <w:r w:rsidRPr="007350DD">
        <w:t>Jackman</w:t>
      </w:r>
      <w:r w:rsidR="001327BC" w:rsidRPr="007350DD">
        <w:t xml:space="preserve"> </w:t>
      </w:r>
      <w:proofErr w:type="spellStart"/>
      <w:r w:rsidRPr="007350DD">
        <w:t>Prescod</w:t>
      </w:r>
      <w:proofErr w:type="spellEnd"/>
      <w:r w:rsidR="001327BC" w:rsidRPr="007350DD">
        <w:t xml:space="preserve"> </w:t>
      </w:r>
      <w:r w:rsidRPr="007350DD">
        <w:t>Polytechnic,</w:t>
      </w:r>
      <w:r w:rsidR="001327BC" w:rsidRPr="007350DD">
        <w:t xml:space="preserve"> </w:t>
      </w:r>
      <w:r w:rsidRPr="007350DD">
        <w:t>established</w:t>
      </w:r>
      <w:r w:rsidR="001327BC" w:rsidRPr="007350DD">
        <w:t xml:space="preserve"> </w:t>
      </w:r>
      <w:r w:rsidRPr="007350DD">
        <w:t>by</w:t>
      </w:r>
      <w:r w:rsidR="001327BC" w:rsidRPr="007350DD">
        <w:t xml:space="preserve"> </w:t>
      </w:r>
      <w:r w:rsidRPr="007350DD">
        <w:t>statute,</w:t>
      </w:r>
      <w:r w:rsidR="001327BC" w:rsidRPr="007350DD">
        <w:t xml:space="preserve"> </w:t>
      </w:r>
      <w:r w:rsidRPr="007350DD">
        <w:t>also</w:t>
      </w:r>
      <w:r w:rsidR="001327BC" w:rsidRPr="007350DD">
        <w:t xml:space="preserve"> </w:t>
      </w:r>
      <w:r w:rsidRPr="007350DD">
        <w:t>provide</w:t>
      </w:r>
      <w:r w:rsidR="001327BC" w:rsidRPr="007350DD">
        <w:t xml:space="preserve"> </w:t>
      </w:r>
      <w:r w:rsidRPr="007350DD">
        <w:t>education</w:t>
      </w:r>
      <w:r w:rsidR="001327BC" w:rsidRPr="007350DD">
        <w:t xml:space="preserve"> </w:t>
      </w:r>
      <w:r w:rsidRPr="007350DD">
        <w:t>in</w:t>
      </w:r>
      <w:r w:rsidR="001327BC" w:rsidRPr="007350DD">
        <w:t xml:space="preserve"> </w:t>
      </w:r>
      <w:r w:rsidRPr="007350DD">
        <w:t>technology</w:t>
      </w:r>
      <w:r w:rsidR="001327BC" w:rsidRPr="007350DD">
        <w:t xml:space="preserve"> </w:t>
      </w:r>
      <w:r w:rsidRPr="007350DD">
        <w:t>and</w:t>
      </w:r>
      <w:r w:rsidR="001327BC" w:rsidRPr="007350DD">
        <w:t xml:space="preserve"> </w:t>
      </w:r>
      <w:r w:rsidRPr="007350DD">
        <w:t>related</w:t>
      </w:r>
      <w:r w:rsidR="001327BC" w:rsidRPr="007350DD">
        <w:t xml:space="preserve"> </w:t>
      </w:r>
      <w:r w:rsidRPr="007350DD">
        <w:t>areas,</w:t>
      </w:r>
      <w:r w:rsidR="001327BC" w:rsidRPr="007350DD">
        <w:t xml:space="preserve"> </w:t>
      </w:r>
      <w:r w:rsidRPr="007350DD">
        <w:t>but</w:t>
      </w:r>
      <w:r w:rsidR="001327BC" w:rsidRPr="007350DD">
        <w:t xml:space="preserve"> </w:t>
      </w:r>
      <w:r w:rsidRPr="007350DD">
        <w:t>at</w:t>
      </w:r>
      <w:r w:rsidR="001327BC" w:rsidRPr="007350DD">
        <w:t xml:space="preserve"> </w:t>
      </w:r>
      <w:r w:rsidRPr="007350DD">
        <w:t>the</w:t>
      </w:r>
      <w:r w:rsidR="001327BC" w:rsidRPr="007350DD">
        <w:t xml:space="preserve"> </w:t>
      </w:r>
      <w:r w:rsidR="007350DD" w:rsidRPr="007350DD">
        <w:t>post-secondary</w:t>
      </w:r>
      <w:r w:rsidR="001327BC" w:rsidRPr="007350DD">
        <w:t xml:space="preserve"> </w:t>
      </w:r>
      <w:r w:rsidRPr="007350DD">
        <w:t>level.</w:t>
      </w:r>
      <w:r w:rsidR="00EA19E5" w:rsidRPr="007350DD">
        <w:t xml:space="preserve"> </w:t>
      </w:r>
    </w:p>
    <w:p w:rsidR="006564B6" w:rsidRPr="007350DD" w:rsidRDefault="006564B6" w:rsidP="009E22FF">
      <w:pPr>
        <w:pStyle w:val="SingleTxtG"/>
      </w:pPr>
      <w:r w:rsidRPr="007350DD">
        <w:t>205.</w:t>
      </w:r>
      <w:r w:rsidRPr="007350DD">
        <w:tab/>
        <w:t>The</w:t>
      </w:r>
      <w:r w:rsidR="001327BC" w:rsidRPr="007350DD">
        <w:t xml:space="preserve"> </w:t>
      </w:r>
      <w:r w:rsidRPr="007350DD">
        <w:t>Education</w:t>
      </w:r>
      <w:r w:rsidR="001327BC" w:rsidRPr="007350DD">
        <w:t xml:space="preserve"> </w:t>
      </w:r>
      <w:r w:rsidRPr="007350DD">
        <w:t>Sector</w:t>
      </w:r>
      <w:r w:rsidR="001327BC" w:rsidRPr="007350DD">
        <w:t xml:space="preserve"> </w:t>
      </w:r>
      <w:r w:rsidRPr="007350DD">
        <w:t>Enhancement</w:t>
      </w:r>
      <w:r w:rsidR="001327BC" w:rsidRPr="007350DD">
        <w:t xml:space="preserve"> </w:t>
      </w:r>
      <w:r w:rsidRPr="007350DD">
        <w:t>Programme</w:t>
      </w:r>
      <w:r w:rsidR="001327BC" w:rsidRPr="007350DD">
        <w:t xml:space="preserve"> </w:t>
      </w:r>
      <w:r w:rsidRPr="007350DD">
        <w:t>(</w:t>
      </w:r>
      <w:proofErr w:type="spellStart"/>
      <w:r w:rsidRPr="007350DD">
        <w:t>EduTech</w:t>
      </w:r>
      <w:proofErr w:type="spellEnd"/>
      <w:r w:rsidR="001327BC" w:rsidRPr="007350DD">
        <w:t xml:space="preserve"> </w:t>
      </w:r>
      <w:r w:rsidRPr="007350DD">
        <w:t>2000)</w:t>
      </w:r>
      <w:r w:rsidR="001327BC" w:rsidRPr="007350DD">
        <w:t xml:space="preserve"> </w:t>
      </w:r>
      <w:r w:rsidRPr="007350DD">
        <w:t>was</w:t>
      </w:r>
      <w:r w:rsidR="001327BC" w:rsidRPr="007350DD">
        <w:t xml:space="preserve"> </w:t>
      </w:r>
      <w:r w:rsidRPr="007350DD">
        <w:t>a</w:t>
      </w:r>
      <w:r w:rsidR="001327BC" w:rsidRPr="007350DD">
        <w:t xml:space="preserve"> </w:t>
      </w:r>
      <w:r w:rsidRPr="007350DD">
        <w:t>seven-year</w:t>
      </w:r>
      <w:r w:rsidR="001327BC" w:rsidRPr="007350DD">
        <w:t xml:space="preserve"> </w:t>
      </w:r>
      <w:r w:rsidRPr="007350DD">
        <w:t>programme</w:t>
      </w:r>
      <w:r w:rsidR="001327BC" w:rsidRPr="007350DD">
        <w:t xml:space="preserve"> </w:t>
      </w:r>
      <w:r w:rsidRPr="007350DD">
        <w:t>financed</w:t>
      </w:r>
      <w:r w:rsidR="001327BC" w:rsidRPr="007350DD">
        <w:t xml:space="preserve"> </w:t>
      </w:r>
      <w:r w:rsidRPr="007350DD">
        <w:t>by</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institutions</w:t>
      </w:r>
      <w:r w:rsidR="001327BC" w:rsidRPr="007350DD">
        <w:t xml:space="preserve"> </w:t>
      </w:r>
      <w:r w:rsidRPr="007350DD">
        <w:t>including</w:t>
      </w:r>
      <w:r w:rsidR="001327BC" w:rsidRPr="007350DD">
        <w:t xml:space="preserve"> </w:t>
      </w:r>
      <w:r w:rsidRPr="007350DD">
        <w:t>the</w:t>
      </w:r>
      <w:r w:rsidR="001327BC" w:rsidRPr="007350DD">
        <w:t xml:space="preserve"> </w:t>
      </w:r>
      <w:r w:rsidRPr="007350DD">
        <w:t>Caribbean</w:t>
      </w:r>
      <w:r w:rsidR="001327BC" w:rsidRPr="007350DD">
        <w:t xml:space="preserve"> </w:t>
      </w:r>
      <w:r w:rsidRPr="007350DD">
        <w:t>Development</w:t>
      </w:r>
      <w:r w:rsidR="001327BC" w:rsidRPr="007350DD">
        <w:t xml:space="preserve"> </w:t>
      </w:r>
      <w:r w:rsidRPr="007350DD">
        <w:t>Bank,</w:t>
      </w:r>
      <w:r w:rsidR="001327BC" w:rsidRPr="007350DD">
        <w:t xml:space="preserve"> </w:t>
      </w:r>
      <w:r w:rsidRPr="007350DD">
        <w:t>the</w:t>
      </w:r>
      <w:r w:rsidR="001327BC" w:rsidRPr="007350DD">
        <w:t xml:space="preserve"> </w:t>
      </w:r>
      <w:r w:rsidRPr="007350DD">
        <w:t>Inter-American</w:t>
      </w:r>
      <w:r w:rsidR="001327BC" w:rsidRPr="007350DD">
        <w:t xml:space="preserve"> </w:t>
      </w:r>
      <w:r w:rsidRPr="007350DD">
        <w:t>Development</w:t>
      </w:r>
      <w:r w:rsidR="001327BC" w:rsidRPr="007350DD">
        <w:t xml:space="preserve"> </w:t>
      </w:r>
      <w:r w:rsidRPr="007350DD">
        <w:t>Bank</w:t>
      </w:r>
      <w:r w:rsidR="001327BC" w:rsidRPr="007350DD">
        <w:t xml:space="preserve"> </w:t>
      </w:r>
      <w:r w:rsidRPr="007350DD">
        <w:t>and</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This</w:t>
      </w:r>
      <w:r w:rsidR="001327BC" w:rsidRPr="007350DD">
        <w:t xml:space="preserve"> </w:t>
      </w:r>
      <w:r w:rsidRPr="007350DD">
        <w:t>project</w:t>
      </w:r>
      <w:r w:rsidR="001327BC" w:rsidRPr="007350DD">
        <w:t xml:space="preserve"> </w:t>
      </w:r>
      <w:r w:rsidRPr="007350DD">
        <w:t>evolved</w:t>
      </w:r>
      <w:r w:rsidR="001327BC" w:rsidRPr="007350DD">
        <w:t xml:space="preserve"> </w:t>
      </w:r>
      <w:r w:rsidRPr="007350DD">
        <w:t>out</w:t>
      </w:r>
      <w:r w:rsidR="001327BC" w:rsidRPr="007350DD">
        <w:t xml:space="preserve"> </w:t>
      </w:r>
      <w:r w:rsidRPr="007350DD">
        <w:t>of</w:t>
      </w:r>
      <w:r w:rsidR="001327BC" w:rsidRPr="007350DD">
        <w:t xml:space="preserve"> </w:t>
      </w:r>
      <w:r w:rsidRPr="007350DD">
        <w:t>and</w:t>
      </w:r>
      <w:r w:rsidR="001327BC" w:rsidRPr="007350DD">
        <w:t xml:space="preserve"> </w:t>
      </w:r>
      <w:r w:rsidRPr="007350DD">
        <w:t>formed</w:t>
      </w:r>
      <w:r w:rsidR="001327BC" w:rsidRPr="007350DD">
        <w:t xml:space="preserve"> </w:t>
      </w:r>
      <w:r w:rsidRPr="007350DD">
        <w:t>an</w:t>
      </w:r>
      <w:r w:rsidR="001327BC" w:rsidRPr="007350DD">
        <w:t xml:space="preserve"> </w:t>
      </w:r>
      <w:r w:rsidRPr="007350DD">
        <w:t>integral</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government</w:t>
      </w:r>
      <w:r w:rsidR="00EA19E5" w:rsidRPr="007350DD">
        <w:t>’</w:t>
      </w:r>
      <w:r w:rsidRPr="007350DD">
        <w:t>s</w:t>
      </w:r>
      <w:r w:rsidR="001327BC" w:rsidRPr="007350DD">
        <w:t xml:space="preserve"> </w:t>
      </w:r>
      <w:r w:rsidRPr="007350DD">
        <w:t>major</w:t>
      </w:r>
      <w:r w:rsidR="001327BC" w:rsidRPr="007350DD">
        <w:t xml:space="preserve"> </w:t>
      </w:r>
      <w:r w:rsidRPr="007350DD">
        <w:t>overhaul</w:t>
      </w:r>
      <w:r w:rsidR="001327BC" w:rsidRPr="007350DD">
        <w:t xml:space="preserve"> </w:t>
      </w:r>
      <w:r w:rsidRPr="007350DD">
        <w:t>and</w:t>
      </w:r>
      <w:r w:rsidR="001327BC" w:rsidRPr="007350DD">
        <w:t xml:space="preserve"> </w:t>
      </w:r>
      <w:r w:rsidRPr="007350DD">
        <w:t>revamping</w:t>
      </w:r>
      <w:r w:rsidR="001327BC" w:rsidRPr="007350DD">
        <w:t xml:space="preserve"> </w:t>
      </w:r>
      <w:r w:rsidRPr="007350DD">
        <w:t>of</w:t>
      </w:r>
      <w:r w:rsidR="001327BC" w:rsidRPr="007350DD">
        <w:t xml:space="preserve"> </w:t>
      </w:r>
      <w:r w:rsidRPr="007350DD">
        <w:t>Barbados</w:t>
      </w:r>
      <w:r w:rsidR="00EA19E5" w:rsidRPr="007350DD">
        <w:t>’</w:t>
      </w:r>
      <w:r w:rsidR="001327BC" w:rsidRPr="007350DD">
        <w:t xml:space="preserve"> </w:t>
      </w:r>
      <w:r w:rsidRPr="007350DD">
        <w:t>educational</w:t>
      </w:r>
      <w:r w:rsidR="001327BC" w:rsidRPr="007350DD">
        <w:t xml:space="preserve"> </w:t>
      </w:r>
      <w:r w:rsidRPr="007350DD">
        <w:t>system</w:t>
      </w:r>
      <w:r w:rsidR="001327BC" w:rsidRPr="007350DD">
        <w:t xml:space="preserve"> </w:t>
      </w:r>
      <w:r w:rsidRPr="007350DD">
        <w:t>as</w:t>
      </w:r>
      <w:r w:rsidR="001327BC" w:rsidRPr="007350DD">
        <w:t xml:space="preserve"> </w:t>
      </w:r>
      <w:r w:rsidRPr="007350DD">
        <w:t>outlined</w:t>
      </w:r>
      <w:r w:rsidR="001327BC" w:rsidRPr="007350DD">
        <w:t xml:space="preserve"> </w:t>
      </w:r>
      <w:r w:rsidRPr="007350DD">
        <w:t>in</w:t>
      </w:r>
      <w:r w:rsidR="001327BC" w:rsidRPr="007350DD">
        <w:t xml:space="preserve"> </w:t>
      </w:r>
      <w:r w:rsidRPr="007350DD">
        <w:t>its</w:t>
      </w:r>
      <w:r w:rsidR="001327BC" w:rsidRPr="007350DD">
        <w:t xml:space="preserve"> </w:t>
      </w:r>
      <w:r w:rsidRPr="007350DD">
        <w:rPr>
          <w:i/>
          <w:iCs/>
        </w:rPr>
        <w:t>White</w:t>
      </w:r>
      <w:r w:rsidR="001327BC" w:rsidRPr="007350DD">
        <w:rPr>
          <w:i/>
          <w:iCs/>
        </w:rPr>
        <w:t xml:space="preserve"> </w:t>
      </w:r>
      <w:r w:rsidRPr="007350DD">
        <w:rPr>
          <w:i/>
          <w:iCs/>
        </w:rPr>
        <w:t>Paper</w:t>
      </w:r>
      <w:r w:rsidR="001327BC" w:rsidRPr="007350DD">
        <w:rPr>
          <w:i/>
          <w:iCs/>
        </w:rPr>
        <w:t xml:space="preserve"> </w:t>
      </w:r>
      <w:r w:rsidRPr="007350DD">
        <w:rPr>
          <w:i/>
          <w:iCs/>
        </w:rPr>
        <w:t>on</w:t>
      </w:r>
      <w:r w:rsidR="001327BC" w:rsidRPr="007350DD">
        <w:rPr>
          <w:i/>
          <w:iCs/>
        </w:rPr>
        <w:t xml:space="preserve"> </w:t>
      </w:r>
      <w:r w:rsidRPr="007350DD">
        <w:rPr>
          <w:i/>
          <w:iCs/>
        </w:rPr>
        <w:t>Education</w:t>
      </w:r>
      <w:r w:rsidR="001327BC" w:rsidRPr="007350DD">
        <w:rPr>
          <w:i/>
          <w:iCs/>
        </w:rPr>
        <w:t xml:space="preserve"> </w:t>
      </w:r>
      <w:r w:rsidRPr="007350DD">
        <w:rPr>
          <w:i/>
          <w:iCs/>
        </w:rPr>
        <w:t>Reform</w:t>
      </w:r>
      <w:r w:rsidRPr="007350DD">
        <w:t>,</w:t>
      </w:r>
      <w:r w:rsidR="001327BC" w:rsidRPr="007350DD">
        <w:t xml:space="preserve"> </w:t>
      </w:r>
      <w:r w:rsidRPr="007350DD">
        <w:t>July</w:t>
      </w:r>
      <w:r w:rsidR="001327BC" w:rsidRPr="007350DD">
        <w:t xml:space="preserve"> </w:t>
      </w:r>
      <w:r w:rsidRPr="007350DD">
        <w:t>1995.</w:t>
      </w:r>
      <w:r w:rsidR="001327BC" w:rsidRPr="007350DD">
        <w:t xml:space="preserve"> </w:t>
      </w:r>
      <w:r w:rsidRPr="007350DD">
        <w:t>The</w:t>
      </w:r>
      <w:r w:rsidR="001327BC" w:rsidRPr="007350DD">
        <w:t xml:space="preserve"> </w:t>
      </w:r>
      <w:proofErr w:type="spellStart"/>
      <w:r w:rsidRPr="007350DD">
        <w:t>Edutech</w:t>
      </w:r>
      <w:proofErr w:type="spellEnd"/>
      <w:r w:rsidR="001327BC" w:rsidRPr="007350DD">
        <w:t xml:space="preserve"> </w:t>
      </w:r>
      <w:r w:rsidRPr="007350DD">
        <w:t>2000</w:t>
      </w:r>
      <w:r w:rsidR="001327BC" w:rsidRPr="007350DD">
        <w:t xml:space="preserve"> </w:t>
      </w:r>
      <w:r w:rsidRPr="007350DD">
        <w:t>initiative</w:t>
      </w:r>
      <w:r w:rsidR="001327BC" w:rsidRPr="007350DD">
        <w:t xml:space="preserve"> </w:t>
      </w:r>
      <w:r w:rsidRPr="007350DD">
        <w:t>aimed</w:t>
      </w:r>
      <w:r w:rsidR="001327BC" w:rsidRPr="007350DD">
        <w:t xml:space="preserve"> </w:t>
      </w:r>
      <w:r w:rsidRPr="007350DD">
        <w:t>at</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a</w:t>
      </w:r>
      <w:r w:rsidR="001327BC" w:rsidRPr="007350DD">
        <w:t xml:space="preserve"> </w:t>
      </w:r>
      <w:r w:rsidRPr="007350DD">
        <w:t>sufficiency</w:t>
      </w:r>
      <w:r w:rsidR="001327BC" w:rsidRPr="007350DD">
        <w:t xml:space="preserve"> </w:t>
      </w:r>
      <w:r w:rsidRPr="007350DD">
        <w:t>of</w:t>
      </w:r>
      <w:r w:rsidR="001327BC" w:rsidRPr="007350DD">
        <w:t xml:space="preserve"> </w:t>
      </w:r>
      <w:r w:rsidRPr="007350DD">
        <w:t>computers</w:t>
      </w:r>
      <w:r w:rsidR="001327BC" w:rsidRPr="007350DD">
        <w:t xml:space="preserve"> </w:t>
      </w:r>
      <w:r w:rsidRPr="007350DD">
        <w:t>in</w:t>
      </w:r>
      <w:r w:rsidR="001327BC" w:rsidRPr="007350DD">
        <w:t xml:space="preserve"> </w:t>
      </w:r>
      <w:r w:rsidRPr="007350DD">
        <w:t>all</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in</w:t>
      </w:r>
      <w:r w:rsidR="001327BC" w:rsidRPr="007350DD">
        <w:t xml:space="preserve"> </w:t>
      </w:r>
      <w:r w:rsidRPr="007350DD">
        <w:t>Barbados</w:t>
      </w:r>
      <w:r w:rsidR="001327BC" w:rsidRPr="007350DD">
        <w:t xml:space="preserve"> </w:t>
      </w:r>
      <w:r w:rsidRPr="007350DD">
        <w:t>for</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both</w:t>
      </w:r>
      <w:r w:rsidR="001327BC" w:rsidRPr="007350DD">
        <w:t xml:space="preserve"> </w:t>
      </w:r>
      <w:r w:rsidRPr="007350DD">
        <w:t>teachers</w:t>
      </w:r>
      <w:r w:rsidR="001327BC" w:rsidRPr="007350DD">
        <w:t xml:space="preserve"> </w:t>
      </w:r>
      <w:r w:rsidRPr="007350DD">
        <w:t>and</w:t>
      </w:r>
      <w:r w:rsidR="001327BC" w:rsidRPr="007350DD">
        <w:t xml:space="preserve"> </w:t>
      </w:r>
      <w:r w:rsidRPr="007350DD">
        <w:t>students</w:t>
      </w:r>
      <w:r w:rsidR="001327BC" w:rsidRPr="007350DD">
        <w:t xml:space="preserve"> </w:t>
      </w:r>
      <w:r w:rsidRPr="007350DD">
        <w:t>alike</w:t>
      </w:r>
      <w:r w:rsidR="001327BC" w:rsidRPr="007350DD">
        <w:t xml:space="preserve"> </w:t>
      </w:r>
      <w:r w:rsidRPr="007350DD">
        <w:t>so</w:t>
      </w:r>
      <w:r w:rsidR="001327BC" w:rsidRPr="007350DD">
        <w:t xml:space="preserve"> </w:t>
      </w:r>
      <w:r w:rsidRPr="007350DD">
        <w:t>that</w:t>
      </w:r>
      <w:r w:rsidR="001327BC" w:rsidRPr="007350DD">
        <w:t xml:space="preserve"> </w:t>
      </w:r>
      <w:r w:rsidRPr="007350DD">
        <w:t>they</w:t>
      </w:r>
      <w:r w:rsidR="001327BC" w:rsidRPr="007350DD">
        <w:t xml:space="preserve"> </w:t>
      </w:r>
      <w:r w:rsidRPr="007350DD">
        <w:t>may</w:t>
      </w:r>
      <w:r w:rsidR="001327BC" w:rsidRPr="007350DD">
        <w:t xml:space="preserve"> </w:t>
      </w:r>
      <w:r w:rsidRPr="007350DD">
        <w:t>be</w:t>
      </w:r>
      <w:r w:rsidR="001327BC" w:rsidRPr="007350DD">
        <w:t xml:space="preserve"> </w:t>
      </w:r>
      <w:r w:rsidRPr="007350DD">
        <w:t>better</w:t>
      </w:r>
      <w:r w:rsidR="001327BC" w:rsidRPr="007350DD">
        <w:t xml:space="preserve"> </w:t>
      </w:r>
      <w:r w:rsidRPr="007350DD">
        <w:t>able</w:t>
      </w:r>
      <w:r w:rsidR="001327BC" w:rsidRPr="007350DD">
        <w:t xml:space="preserve"> </w:t>
      </w:r>
      <w:r w:rsidRPr="007350DD">
        <w:t>to</w:t>
      </w:r>
      <w:r w:rsidR="001327BC" w:rsidRPr="007350DD">
        <w:t xml:space="preserve"> </w:t>
      </w:r>
      <w:r w:rsidRPr="007350DD">
        <w:t>participate</w:t>
      </w:r>
      <w:r w:rsidR="001327BC" w:rsidRPr="007350DD">
        <w:t xml:space="preserve"> </w:t>
      </w:r>
      <w:r w:rsidRPr="007350DD">
        <w:t>in</w:t>
      </w:r>
      <w:r w:rsidR="001327BC" w:rsidRPr="007350DD">
        <w:t xml:space="preserve"> </w:t>
      </w:r>
      <w:r w:rsidRPr="007350DD">
        <w:t>national</w:t>
      </w:r>
      <w:r w:rsidR="001327BC" w:rsidRPr="007350DD">
        <w:t xml:space="preserve"> </w:t>
      </w:r>
      <w:r w:rsidRPr="007350DD">
        <w:t>development.</w:t>
      </w:r>
      <w:r w:rsidR="006461CD" w:rsidRPr="007350DD">
        <w:t xml:space="preserve"> </w:t>
      </w:r>
      <w:r w:rsidRPr="007350DD">
        <w:t>The</w:t>
      </w:r>
      <w:r w:rsidR="001327BC" w:rsidRPr="007350DD">
        <w:t xml:space="preserve"> </w:t>
      </w:r>
      <w:r w:rsidRPr="007350DD">
        <w:t>specific</w:t>
      </w:r>
      <w:r w:rsidR="001327BC" w:rsidRPr="007350DD">
        <w:t xml:space="preserve"> </w:t>
      </w:r>
      <w:r w:rsidRPr="007350DD">
        <w:t>objectives</w:t>
      </w:r>
      <w:r w:rsidR="001327BC" w:rsidRPr="007350DD">
        <w:t xml:space="preserve"> </w:t>
      </w:r>
      <w:r w:rsidRPr="007350DD">
        <w:t>of</w:t>
      </w:r>
      <w:r w:rsidR="001327BC" w:rsidRPr="007350DD">
        <w:t xml:space="preserve"> </w:t>
      </w:r>
      <w:proofErr w:type="spellStart"/>
      <w:r w:rsidRPr="007350DD">
        <w:t>Edutech</w:t>
      </w:r>
      <w:proofErr w:type="spellEnd"/>
      <w:r w:rsidR="001327BC" w:rsidRPr="007350DD">
        <w:t xml:space="preserve"> </w:t>
      </w:r>
      <w:r w:rsidRPr="007350DD">
        <w:t>were</w:t>
      </w:r>
      <w:r w:rsidR="001327BC" w:rsidRPr="007350DD">
        <w:t xml:space="preserve"> </w:t>
      </w:r>
      <w:r w:rsidRPr="007350DD">
        <w:t>to:</w:t>
      </w:r>
      <w:r w:rsidR="001327BC" w:rsidRPr="007350DD">
        <w:t xml:space="preserve"> </w:t>
      </w:r>
    </w:p>
    <w:p w:rsidR="006564B6" w:rsidRPr="007350DD" w:rsidRDefault="006564B6" w:rsidP="00E94783">
      <w:pPr>
        <w:pStyle w:val="SingleTxtG"/>
        <w:ind w:left="1701"/>
      </w:pPr>
      <w:r w:rsidRPr="007350DD">
        <w:lastRenderedPageBreak/>
        <w:t>1.</w:t>
      </w:r>
      <w:r w:rsidRPr="007350DD">
        <w:tab/>
        <w:t>Prepare</w:t>
      </w:r>
      <w:r w:rsidR="001327BC" w:rsidRPr="007350DD">
        <w:t xml:space="preserve"> </w:t>
      </w:r>
      <w:r w:rsidRPr="007350DD">
        <w:t>students</w:t>
      </w:r>
      <w:r w:rsidR="001327BC" w:rsidRPr="007350DD">
        <w:t xml:space="preserve"> </w:t>
      </w:r>
      <w:r w:rsidRPr="007350DD">
        <w:t>who</w:t>
      </w:r>
      <w:r w:rsidR="001327BC" w:rsidRPr="007350DD">
        <w:t xml:space="preserve"> </w:t>
      </w:r>
      <w:r w:rsidRPr="007350DD">
        <w:t>are</w:t>
      </w:r>
      <w:r w:rsidR="001327BC" w:rsidRPr="007350DD">
        <w:t xml:space="preserve"> </w:t>
      </w:r>
      <w:r w:rsidRPr="007350DD">
        <w:t>creative,</w:t>
      </w:r>
      <w:r w:rsidR="001327BC" w:rsidRPr="007350DD">
        <w:t xml:space="preserve"> </w:t>
      </w:r>
      <w:r w:rsidRPr="007350DD">
        <w:t>numerate,</w:t>
      </w:r>
      <w:r w:rsidR="001327BC" w:rsidRPr="007350DD">
        <w:t xml:space="preserve"> </w:t>
      </w:r>
      <w:r w:rsidRPr="007350DD">
        <w:t>literate,</w:t>
      </w:r>
      <w:r w:rsidR="001327BC" w:rsidRPr="007350DD">
        <w:t xml:space="preserve"> </w:t>
      </w:r>
      <w:r w:rsidRPr="007350DD">
        <w:t>well</w:t>
      </w:r>
      <w:r w:rsidR="001327BC" w:rsidRPr="007350DD">
        <w:t xml:space="preserve"> </w:t>
      </w:r>
      <w:r w:rsidRPr="007350DD">
        <w:t>trained</w:t>
      </w:r>
      <w:r w:rsidR="001327BC" w:rsidRPr="007350DD">
        <w:t xml:space="preserve"> </w:t>
      </w:r>
      <w:r w:rsidRPr="007350DD">
        <w:t>and</w:t>
      </w:r>
      <w:r w:rsidR="001327BC" w:rsidRPr="007350DD">
        <w:t xml:space="preserve"> </w:t>
      </w:r>
      <w:r w:rsidRPr="007350DD">
        <w:t>readily</w:t>
      </w:r>
      <w:r w:rsidR="001327BC" w:rsidRPr="007350DD">
        <w:t xml:space="preserve"> </w:t>
      </w:r>
      <w:proofErr w:type="spellStart"/>
      <w:r w:rsidRPr="007350DD">
        <w:t>retrainable</w:t>
      </w:r>
      <w:proofErr w:type="spellEnd"/>
      <w:r w:rsidR="001327BC" w:rsidRPr="007350DD">
        <w:t xml:space="preserve"> </w:t>
      </w:r>
      <w:r w:rsidRPr="007350DD">
        <w:t>at</w:t>
      </w:r>
      <w:r w:rsidR="001327BC" w:rsidRPr="007350DD">
        <w:t xml:space="preserve"> </w:t>
      </w:r>
      <w:r w:rsidRPr="007350DD">
        <w:t>any</w:t>
      </w:r>
      <w:r w:rsidR="001327BC" w:rsidRPr="007350DD">
        <w:t xml:space="preserve"> </w:t>
      </w:r>
      <w:r w:rsidRPr="007350DD">
        <w:t>point</w:t>
      </w:r>
      <w:r w:rsidR="001327BC" w:rsidRPr="007350DD">
        <w:t xml:space="preserve"> </w:t>
      </w:r>
      <w:r w:rsidRPr="007350DD">
        <w:t>in</w:t>
      </w:r>
      <w:r w:rsidR="001327BC" w:rsidRPr="007350DD">
        <w:t xml:space="preserve"> </w:t>
      </w:r>
      <w:r w:rsidRPr="007350DD">
        <w:t>their</w:t>
      </w:r>
      <w:r w:rsidR="001327BC" w:rsidRPr="007350DD">
        <w:t xml:space="preserve"> </w:t>
      </w:r>
      <w:r w:rsidRPr="007350DD">
        <w:t>development;</w:t>
      </w:r>
    </w:p>
    <w:p w:rsidR="006564B6" w:rsidRPr="007350DD" w:rsidRDefault="006564B6" w:rsidP="00E94783">
      <w:pPr>
        <w:pStyle w:val="SingleTxtG"/>
        <w:ind w:left="1701"/>
      </w:pPr>
      <w:r w:rsidRPr="007350DD">
        <w:t>2.</w:t>
      </w:r>
      <w:r w:rsidRPr="007350DD">
        <w:tab/>
        <w:t>Ensure</w:t>
      </w:r>
      <w:r w:rsidR="001327BC" w:rsidRPr="007350DD">
        <w:t xml:space="preserve"> </w:t>
      </w:r>
      <w:r w:rsidRPr="007350DD">
        <w:t>that</w:t>
      </w:r>
      <w:r w:rsidR="001327BC" w:rsidRPr="007350DD">
        <w:t xml:space="preserve"> </w:t>
      </w:r>
      <w:r w:rsidRPr="007350DD">
        <w:t>all</w:t>
      </w:r>
      <w:r w:rsidR="001327BC" w:rsidRPr="007350DD">
        <w:t xml:space="preserve"> </w:t>
      </w:r>
      <w:r w:rsidRPr="007350DD">
        <w:t>students</w:t>
      </w:r>
      <w:r w:rsidR="001327BC" w:rsidRPr="007350DD">
        <w:t xml:space="preserve"> </w:t>
      </w:r>
      <w:r w:rsidRPr="007350DD">
        <w:t>understand</w:t>
      </w:r>
      <w:r w:rsidR="001327BC" w:rsidRPr="007350DD">
        <w:t xml:space="preserve"> </w:t>
      </w:r>
      <w:r w:rsidRPr="007350DD">
        <w:t>the</w:t>
      </w:r>
      <w:r w:rsidR="001327BC" w:rsidRPr="007350DD">
        <w:t xml:space="preserve"> </w:t>
      </w:r>
      <w:r w:rsidRPr="007350DD">
        <w:t>necessity</w:t>
      </w:r>
      <w:r w:rsidR="001327BC" w:rsidRPr="007350DD">
        <w:t xml:space="preserve"> </w:t>
      </w:r>
      <w:r w:rsidRPr="007350DD">
        <w:t>of</w:t>
      </w:r>
      <w:r w:rsidR="001327BC" w:rsidRPr="007350DD">
        <w:t xml:space="preserve"> </w:t>
      </w:r>
      <w:r w:rsidRPr="007350DD">
        <w:t>being</w:t>
      </w:r>
      <w:r w:rsidR="001327BC" w:rsidRPr="007350DD">
        <w:t xml:space="preserve"> </w:t>
      </w:r>
      <w:r w:rsidRPr="007350DD">
        <w:t>able</w:t>
      </w:r>
      <w:r w:rsidR="001327BC" w:rsidRPr="007350DD">
        <w:t xml:space="preserve"> </w:t>
      </w:r>
      <w:r w:rsidRPr="007350DD">
        <w:t>to</w:t>
      </w:r>
      <w:r w:rsidR="001327BC" w:rsidRPr="007350DD">
        <w:t xml:space="preserve"> </w:t>
      </w:r>
      <w:r w:rsidRPr="007350DD">
        <w:t>live</w:t>
      </w:r>
      <w:r w:rsidR="001327BC" w:rsidRPr="007350DD">
        <w:t xml:space="preserve"> </w:t>
      </w:r>
      <w:r w:rsidRPr="007350DD">
        <w:t>and</w:t>
      </w:r>
      <w:r w:rsidR="001327BC" w:rsidRPr="007350DD">
        <w:t xml:space="preserve"> </w:t>
      </w:r>
      <w:r w:rsidRPr="007350DD">
        <w:t>work</w:t>
      </w:r>
      <w:r w:rsidR="001327BC" w:rsidRPr="007350DD">
        <w:t xml:space="preserve"> </w:t>
      </w:r>
      <w:r w:rsidRPr="007350DD">
        <w:t>harmoniously</w:t>
      </w:r>
      <w:r w:rsidR="001327BC" w:rsidRPr="007350DD">
        <w:t xml:space="preserve"> </w:t>
      </w:r>
      <w:r w:rsidRPr="007350DD">
        <w:t>with</w:t>
      </w:r>
      <w:r w:rsidR="001327BC" w:rsidRPr="007350DD">
        <w:t xml:space="preserve"> </w:t>
      </w:r>
      <w:r w:rsidRPr="007350DD">
        <w:t>other</w:t>
      </w:r>
      <w:r w:rsidR="001327BC" w:rsidRPr="007350DD">
        <w:t xml:space="preserve"> </w:t>
      </w:r>
      <w:r w:rsidRPr="007350DD">
        <w:t>persons</w:t>
      </w:r>
      <w:r w:rsidR="001327BC" w:rsidRPr="007350DD">
        <w:t xml:space="preserve"> </w:t>
      </w:r>
      <w:r w:rsidRPr="007350DD">
        <w:t>in</w:t>
      </w:r>
      <w:r w:rsidR="001327BC" w:rsidRPr="007350DD">
        <w:t xml:space="preserve"> </w:t>
      </w:r>
      <w:r w:rsidRPr="007350DD">
        <w:t>their</w:t>
      </w:r>
      <w:r w:rsidR="001327BC" w:rsidRPr="007350DD">
        <w:t xml:space="preserve"> </w:t>
      </w:r>
      <w:r w:rsidRPr="007350DD">
        <w:t>environments;</w:t>
      </w:r>
    </w:p>
    <w:p w:rsidR="006564B6" w:rsidRPr="007350DD" w:rsidRDefault="006564B6" w:rsidP="00E94783">
      <w:pPr>
        <w:pStyle w:val="SingleTxtG"/>
        <w:ind w:left="1701"/>
      </w:pPr>
      <w:r w:rsidRPr="007350DD">
        <w:t>3.</w:t>
      </w:r>
      <w:r w:rsidRPr="007350DD">
        <w:tab/>
        <w:t>Increase</w:t>
      </w:r>
      <w:r w:rsidR="001327BC" w:rsidRPr="007350DD">
        <w:t xml:space="preserve"> </w:t>
      </w:r>
      <w:r w:rsidRPr="007350DD">
        <w:t>the</w:t>
      </w:r>
      <w:r w:rsidR="001327BC" w:rsidRPr="007350DD">
        <w:t xml:space="preserve"> </w:t>
      </w:r>
      <w:r w:rsidRPr="007350DD">
        <w:t>efficacy</w:t>
      </w:r>
      <w:r w:rsidR="001327BC" w:rsidRPr="007350DD">
        <w:t xml:space="preserve"> </w:t>
      </w:r>
      <w:r w:rsidRPr="007350DD">
        <w:t>of</w:t>
      </w:r>
      <w:r w:rsidR="001327BC" w:rsidRPr="007350DD">
        <w:t xml:space="preserve"> </w:t>
      </w:r>
      <w:r w:rsidRPr="007350DD">
        <w:t>the</w:t>
      </w:r>
      <w:r w:rsidR="001327BC" w:rsidRPr="007350DD">
        <w:t xml:space="preserve"> </w:t>
      </w:r>
      <w:r w:rsidRPr="007350DD">
        <w:t>teaching/learning</w:t>
      </w:r>
      <w:r w:rsidR="001327BC" w:rsidRPr="007350DD">
        <w:t xml:space="preserve"> </w:t>
      </w:r>
      <w:r w:rsidRPr="007350DD">
        <w:t>process</w:t>
      </w:r>
      <w:r w:rsidR="001327BC" w:rsidRPr="007350DD">
        <w:t xml:space="preserve"> </w:t>
      </w:r>
      <w:r w:rsidRPr="007350DD">
        <w:t>by</w:t>
      </w:r>
      <w:r w:rsidR="001327BC" w:rsidRPr="007350DD">
        <w:t xml:space="preserve"> </w:t>
      </w:r>
      <w:r w:rsidRPr="007350DD">
        <w:t>encouraging</w:t>
      </w:r>
      <w:r w:rsidR="001327BC" w:rsidRPr="007350DD">
        <w:t xml:space="preserve"> </w:t>
      </w:r>
      <w:r w:rsidRPr="007350DD">
        <w:t>teachers</w:t>
      </w:r>
      <w:r w:rsidR="001327BC" w:rsidRPr="007350DD">
        <w:t xml:space="preserve"> </w:t>
      </w:r>
      <w:r w:rsidRPr="007350DD">
        <w:t>to</w:t>
      </w:r>
      <w:r w:rsidR="001327BC" w:rsidRPr="007350DD">
        <w:t xml:space="preserve"> </w:t>
      </w:r>
      <w:r w:rsidRPr="007350DD">
        <w:t>shift</w:t>
      </w:r>
      <w:r w:rsidR="001327BC" w:rsidRPr="007350DD">
        <w:t xml:space="preserve"> </w:t>
      </w:r>
      <w:r w:rsidRPr="007350DD">
        <w:t>to</w:t>
      </w:r>
      <w:r w:rsidR="001327BC" w:rsidRPr="007350DD">
        <w:t xml:space="preserve"> </w:t>
      </w:r>
      <w:r w:rsidRPr="007350DD">
        <w:t>child-centred</w:t>
      </w:r>
      <w:r w:rsidR="001327BC" w:rsidRPr="007350DD">
        <w:t xml:space="preserve"> </w:t>
      </w:r>
      <w:r w:rsidRPr="007350DD">
        <w:t>and</w:t>
      </w:r>
      <w:r w:rsidR="001327BC" w:rsidRPr="007350DD">
        <w:t xml:space="preserve"> </w:t>
      </w:r>
      <w:r w:rsidRPr="007350DD">
        <w:t>more</w:t>
      </w:r>
      <w:r w:rsidR="001327BC" w:rsidRPr="007350DD">
        <w:t xml:space="preserve"> </w:t>
      </w:r>
      <w:r w:rsidRPr="007350DD">
        <w:t>collaborative</w:t>
      </w:r>
      <w:r w:rsidR="001327BC" w:rsidRPr="007350DD">
        <w:t xml:space="preserve"> </w:t>
      </w:r>
      <w:r w:rsidRPr="007350DD">
        <w:t>forms</w:t>
      </w:r>
      <w:r w:rsidR="001327BC" w:rsidRPr="007350DD">
        <w:t xml:space="preserve"> </w:t>
      </w:r>
      <w:r w:rsidRPr="007350DD">
        <w:t>of</w:t>
      </w:r>
      <w:r w:rsidR="001327BC" w:rsidRPr="007350DD">
        <w:t xml:space="preserve"> </w:t>
      </w:r>
      <w:r w:rsidRPr="007350DD">
        <w:t>learning</w:t>
      </w:r>
      <w:r w:rsidR="001327BC" w:rsidRPr="007350DD">
        <w:t xml:space="preserve"> </w:t>
      </w:r>
      <w:r w:rsidRPr="007350DD">
        <w:t>in</w:t>
      </w:r>
      <w:r w:rsidR="001327BC" w:rsidRPr="007350DD">
        <w:t xml:space="preserve"> </w:t>
      </w:r>
      <w:r w:rsidRPr="007350DD">
        <w:t>their</w:t>
      </w:r>
      <w:r w:rsidR="001327BC" w:rsidRPr="007350DD">
        <w:t xml:space="preserve"> </w:t>
      </w:r>
      <w:r w:rsidRPr="007350DD">
        <w:t>classrooms</w:t>
      </w:r>
      <w:r w:rsidR="001327BC" w:rsidRPr="007350DD">
        <w:t xml:space="preserve"> </w:t>
      </w:r>
      <w:r w:rsidRPr="007350DD">
        <w:t>and,</w:t>
      </w:r>
    </w:p>
    <w:p w:rsidR="006564B6" w:rsidRPr="007350DD" w:rsidRDefault="006564B6" w:rsidP="00E94783">
      <w:pPr>
        <w:pStyle w:val="SingleTxtG"/>
        <w:ind w:left="1701"/>
      </w:pPr>
      <w:r w:rsidRPr="007350DD">
        <w:t>4.</w:t>
      </w:r>
      <w:r w:rsidRPr="007350DD">
        <w:tab/>
        <w:t>Ensure</w:t>
      </w:r>
      <w:r w:rsidR="001327BC" w:rsidRPr="007350DD">
        <w:t xml:space="preserve"> </w:t>
      </w:r>
      <w:r w:rsidRPr="007350DD">
        <w:t>that</w:t>
      </w:r>
      <w:r w:rsidR="001327BC" w:rsidRPr="007350DD">
        <w:t xml:space="preserve"> </w:t>
      </w:r>
      <w:r w:rsidRPr="007350DD">
        <w:t>all</w:t>
      </w:r>
      <w:r w:rsidR="001327BC" w:rsidRPr="007350DD">
        <w:t xml:space="preserve"> </w:t>
      </w:r>
      <w:r w:rsidRPr="007350DD">
        <w:t>children</w:t>
      </w:r>
      <w:r w:rsidR="001327BC" w:rsidRPr="007350DD">
        <w:t xml:space="preserve"> </w:t>
      </w:r>
      <w:r w:rsidRPr="007350DD">
        <w:t>leave</w:t>
      </w:r>
      <w:r w:rsidR="001327BC" w:rsidRPr="007350DD">
        <w:t xml:space="preserve"> </w:t>
      </w:r>
      <w:r w:rsidRPr="007350DD">
        <w:t>school</w:t>
      </w:r>
      <w:r w:rsidR="001327BC" w:rsidRPr="007350DD">
        <w:t xml:space="preserve"> </w:t>
      </w:r>
      <w:r w:rsidRPr="007350DD">
        <w:t>with</w:t>
      </w:r>
      <w:r w:rsidR="001327BC" w:rsidRPr="007350DD">
        <w:t xml:space="preserve"> </w:t>
      </w:r>
      <w:r w:rsidRPr="007350DD">
        <w:t>the</w:t>
      </w:r>
      <w:r w:rsidR="001327BC" w:rsidRPr="007350DD">
        <w:t xml:space="preserve"> </w:t>
      </w:r>
      <w:r w:rsidRPr="007350DD">
        <w:t>basic</w:t>
      </w:r>
      <w:r w:rsidR="001327BC" w:rsidRPr="007350DD">
        <w:t xml:space="preserve"> </w:t>
      </w:r>
      <w:r w:rsidRPr="007350DD">
        <w:t>skills</w:t>
      </w:r>
      <w:r w:rsidR="001327BC" w:rsidRPr="007350DD">
        <w:t xml:space="preserve"> </w:t>
      </w:r>
      <w:r w:rsidRPr="007350DD">
        <w:t>and</w:t>
      </w:r>
      <w:r w:rsidR="001327BC" w:rsidRPr="007350DD">
        <w:t xml:space="preserve"> </w:t>
      </w:r>
      <w:r w:rsidRPr="007350DD">
        <w:t>abilities</w:t>
      </w:r>
      <w:r w:rsidR="001327BC" w:rsidRPr="007350DD">
        <w:t xml:space="preserve"> </w:t>
      </w:r>
      <w:r w:rsidRPr="007350DD">
        <w:t>that</w:t>
      </w:r>
      <w:r w:rsidR="001327BC" w:rsidRPr="007350DD">
        <w:t xml:space="preserve"> </w:t>
      </w:r>
      <w:r w:rsidRPr="007350DD">
        <w:t>are</w:t>
      </w:r>
      <w:r w:rsidR="001327BC" w:rsidRPr="007350DD">
        <w:t xml:space="preserve"> </w:t>
      </w:r>
      <w:r w:rsidRPr="007350DD">
        <w:t>required</w:t>
      </w:r>
      <w:r w:rsidR="001327BC" w:rsidRPr="007350DD">
        <w:t xml:space="preserve"> </w:t>
      </w:r>
      <w:r w:rsidRPr="007350DD">
        <w:t>to</w:t>
      </w:r>
      <w:r w:rsidR="001327BC" w:rsidRPr="007350DD">
        <w:t xml:space="preserve"> </w:t>
      </w:r>
      <w:r w:rsidRPr="007350DD">
        <w:t>participate</w:t>
      </w:r>
      <w:r w:rsidR="001327BC" w:rsidRPr="007350DD">
        <w:t xml:space="preserve"> </w:t>
      </w:r>
      <w:r w:rsidRPr="007350DD">
        <w:t>productively</w:t>
      </w:r>
      <w:r w:rsidR="001327BC" w:rsidRPr="007350DD">
        <w:t xml:space="preserve"> </w:t>
      </w:r>
      <w:r w:rsidRPr="007350DD">
        <w:t>in</w:t>
      </w:r>
      <w:r w:rsidR="001327BC" w:rsidRPr="007350DD">
        <w:t xml:space="preserve"> </w:t>
      </w:r>
      <w:r w:rsidRPr="007350DD">
        <w:t>the</w:t>
      </w:r>
      <w:r w:rsidR="001327BC" w:rsidRPr="007350DD">
        <w:t xml:space="preserve"> </w:t>
      </w:r>
      <w:r w:rsidRPr="007350DD">
        <w:t>skill</w:t>
      </w:r>
      <w:r w:rsidR="001327BC" w:rsidRPr="007350DD">
        <w:t xml:space="preserve"> </w:t>
      </w:r>
      <w:r w:rsidRPr="007350DD">
        <w:t>and</w:t>
      </w:r>
      <w:r w:rsidR="001327BC" w:rsidRPr="007350DD">
        <w:t xml:space="preserve"> </w:t>
      </w:r>
      <w:r w:rsidRPr="007350DD">
        <w:t>information</w:t>
      </w:r>
      <w:r w:rsidR="001327BC" w:rsidRPr="007350DD">
        <w:t xml:space="preserve"> </w:t>
      </w:r>
      <w:r w:rsidRPr="007350DD">
        <w:t>intensive</w:t>
      </w:r>
      <w:r w:rsidR="001327BC" w:rsidRPr="007350DD">
        <w:t xml:space="preserve"> </w:t>
      </w:r>
      <w:r w:rsidRPr="007350DD">
        <w:t>job</w:t>
      </w:r>
      <w:r w:rsidR="001327BC" w:rsidRPr="007350DD">
        <w:t xml:space="preserve"> </w:t>
      </w:r>
      <w:r w:rsidRPr="007350DD">
        <w:t>market.</w:t>
      </w:r>
    </w:p>
    <w:p w:rsidR="006564B6" w:rsidRPr="007350DD" w:rsidRDefault="00E94783" w:rsidP="00E94783">
      <w:pPr>
        <w:pStyle w:val="H1G"/>
      </w:pPr>
      <w:r w:rsidRPr="007350DD">
        <w:tab/>
      </w:r>
      <w:r w:rsidR="006564B6" w:rsidRPr="007350DD">
        <w:t>I.</w:t>
      </w:r>
      <w:r w:rsidR="006461CD" w:rsidRPr="007350DD">
        <w:t xml:space="preserve"> </w:t>
      </w:r>
      <w:r w:rsidRPr="007350DD">
        <w:tab/>
      </w:r>
      <w:r w:rsidR="006564B6" w:rsidRPr="007350DD">
        <w:t>L</w:t>
      </w:r>
      <w:r w:rsidRPr="007350DD">
        <w:t>eisure, recreation and cultural activities</w:t>
      </w:r>
      <w:r w:rsidR="001327BC" w:rsidRPr="007350DD">
        <w:t xml:space="preserve"> </w:t>
      </w:r>
    </w:p>
    <w:p w:rsidR="006564B6" w:rsidRPr="00845471" w:rsidRDefault="00E94783" w:rsidP="00E94783">
      <w:pPr>
        <w:pStyle w:val="H23G"/>
      </w:pPr>
      <w:r w:rsidRPr="007350DD">
        <w:tab/>
      </w:r>
      <w:r w:rsidRPr="007350DD">
        <w:tab/>
      </w:r>
      <w:r w:rsidR="006564B6" w:rsidRPr="00845471">
        <w:t>Para</w:t>
      </w:r>
      <w:r w:rsidR="001327BC" w:rsidRPr="00845471">
        <w:t xml:space="preserve"> </w:t>
      </w:r>
      <w:r w:rsidR="006564B6" w:rsidRPr="00845471">
        <w:t>117</w:t>
      </w:r>
      <w:r w:rsidRPr="00845471">
        <w:br/>
      </w:r>
      <w:r w:rsidR="006564B6" w:rsidRPr="00845471">
        <w:t>Measures</w:t>
      </w:r>
      <w:r w:rsidR="001327BC" w:rsidRPr="00845471">
        <w:t xml:space="preserve"> </w:t>
      </w:r>
      <w:r w:rsidR="006564B6" w:rsidRPr="00845471">
        <w:t>adopted,</w:t>
      </w:r>
      <w:r w:rsidR="001327BC" w:rsidRPr="00845471">
        <w:t xml:space="preserve"> </w:t>
      </w:r>
      <w:r w:rsidR="006564B6" w:rsidRPr="00845471">
        <w:t>including</w:t>
      </w:r>
      <w:r w:rsidR="001327BC" w:rsidRPr="00845471">
        <w:t xml:space="preserve"> </w:t>
      </w:r>
      <w:r w:rsidR="006564B6" w:rsidRPr="00845471">
        <w:t>of</w:t>
      </w:r>
      <w:r w:rsidR="001327BC" w:rsidRPr="00845471">
        <w:t xml:space="preserve"> </w:t>
      </w:r>
      <w:r w:rsidR="006564B6" w:rsidRPr="00845471">
        <w:t>a</w:t>
      </w:r>
      <w:r w:rsidR="001327BC" w:rsidRPr="00845471">
        <w:t xml:space="preserve"> </w:t>
      </w:r>
      <w:r w:rsidR="006564B6" w:rsidRPr="00845471">
        <w:t>legislative</w:t>
      </w:r>
      <w:r w:rsidR="001327BC" w:rsidRPr="00845471">
        <w:t xml:space="preserve"> </w:t>
      </w:r>
      <w:r w:rsidR="006564B6" w:rsidRPr="00845471">
        <w:t>nature,</w:t>
      </w:r>
      <w:r w:rsidR="001327BC" w:rsidRPr="00845471">
        <w:t xml:space="preserve"> </w:t>
      </w:r>
      <w:r w:rsidR="006564B6" w:rsidRPr="00845471">
        <w:t>to</w:t>
      </w:r>
      <w:r w:rsidR="001327BC" w:rsidRPr="00845471">
        <w:t xml:space="preserve"> </w:t>
      </w:r>
      <w:r w:rsidR="006564B6" w:rsidRPr="00845471">
        <w:t>recognize</w:t>
      </w:r>
      <w:r w:rsidR="001327BC" w:rsidRPr="00845471">
        <w:t xml:space="preserve"> </w:t>
      </w:r>
      <w:r w:rsidR="006564B6" w:rsidRPr="00845471">
        <w:t>and</w:t>
      </w:r>
      <w:r w:rsidR="001327BC" w:rsidRPr="00845471">
        <w:t xml:space="preserve"> </w:t>
      </w:r>
      <w:r w:rsidR="006564B6" w:rsidRPr="00845471">
        <w:t>ensure</w:t>
      </w:r>
      <w:r w:rsidR="001327BC" w:rsidRPr="00845471">
        <w:t xml:space="preserve"> </w:t>
      </w:r>
      <w:r w:rsidR="006564B6" w:rsidRPr="00845471">
        <w:t>the</w:t>
      </w:r>
      <w:r w:rsidR="001327BC" w:rsidRPr="00845471">
        <w:t xml:space="preserve"> </w:t>
      </w:r>
      <w:r w:rsidR="006564B6" w:rsidRPr="00845471">
        <w:t>right</w:t>
      </w:r>
      <w:r w:rsidR="001327BC" w:rsidRPr="00845471">
        <w:t xml:space="preserve"> </w:t>
      </w:r>
      <w:r w:rsidR="006564B6" w:rsidRPr="00845471">
        <w:t>of</w:t>
      </w:r>
      <w:r w:rsidR="001327BC" w:rsidRPr="00845471">
        <w:t xml:space="preserve"> </w:t>
      </w:r>
      <w:r w:rsidR="006564B6" w:rsidRPr="00845471">
        <w:t>the</w:t>
      </w:r>
      <w:r w:rsidR="001327BC" w:rsidRPr="00845471">
        <w:t xml:space="preserve"> </w:t>
      </w:r>
      <w:r w:rsidR="006564B6" w:rsidRPr="00845471">
        <w:t>child</w:t>
      </w:r>
      <w:r w:rsidR="001327BC" w:rsidRPr="00845471">
        <w:t xml:space="preserve"> </w:t>
      </w:r>
      <w:r w:rsidR="006564B6" w:rsidRPr="00845471">
        <w:t>to</w:t>
      </w:r>
      <w:r w:rsidR="001327BC" w:rsidRPr="00845471">
        <w:t xml:space="preserve"> </w:t>
      </w:r>
      <w:r w:rsidR="006564B6" w:rsidRPr="00845471">
        <w:t>rest</w:t>
      </w:r>
      <w:r w:rsidR="001327BC" w:rsidRPr="00845471">
        <w:t xml:space="preserve"> </w:t>
      </w:r>
      <w:r w:rsidR="006564B6" w:rsidRPr="00845471">
        <w:t>and</w:t>
      </w:r>
      <w:r w:rsidR="001327BC" w:rsidRPr="00845471">
        <w:t xml:space="preserve"> </w:t>
      </w:r>
      <w:r w:rsidR="006564B6" w:rsidRPr="00845471">
        <w:t>leisure;</w:t>
      </w:r>
      <w:r w:rsidR="001327BC" w:rsidRPr="00845471">
        <w:t xml:space="preserve"> </w:t>
      </w:r>
      <w:r w:rsidR="006564B6" w:rsidRPr="00845471">
        <w:t>engage</w:t>
      </w:r>
      <w:r w:rsidR="001327BC" w:rsidRPr="00845471">
        <w:t xml:space="preserve"> </w:t>
      </w:r>
      <w:r w:rsidR="006564B6" w:rsidRPr="00845471">
        <w:t>in</w:t>
      </w:r>
      <w:r w:rsidR="001327BC" w:rsidRPr="00845471">
        <w:t xml:space="preserve"> </w:t>
      </w:r>
      <w:r w:rsidR="006564B6" w:rsidRPr="00845471">
        <w:t>play</w:t>
      </w:r>
      <w:r w:rsidR="001327BC" w:rsidRPr="00845471">
        <w:t xml:space="preserve"> </w:t>
      </w:r>
      <w:r w:rsidR="006564B6" w:rsidRPr="00845471">
        <w:t>and</w:t>
      </w:r>
      <w:r w:rsidR="001327BC" w:rsidRPr="00845471">
        <w:t xml:space="preserve"> </w:t>
      </w:r>
      <w:r w:rsidR="006564B6" w:rsidRPr="00845471">
        <w:t>recreational</w:t>
      </w:r>
      <w:r w:rsidR="001327BC" w:rsidRPr="00845471">
        <w:t xml:space="preserve"> </w:t>
      </w:r>
      <w:r w:rsidR="006564B6" w:rsidRPr="00845471">
        <w:t>activities</w:t>
      </w:r>
      <w:r w:rsidR="001327BC" w:rsidRPr="00845471">
        <w:t xml:space="preserve"> </w:t>
      </w:r>
      <w:r w:rsidR="006564B6" w:rsidRPr="00845471">
        <w:t>appropriate</w:t>
      </w:r>
      <w:r w:rsidR="001327BC" w:rsidRPr="00845471">
        <w:t xml:space="preserve"> </w:t>
      </w:r>
      <w:r w:rsidR="006564B6" w:rsidRPr="00845471">
        <w:t>to</w:t>
      </w:r>
      <w:r w:rsidR="001327BC" w:rsidRPr="00845471">
        <w:t xml:space="preserve"> </w:t>
      </w:r>
      <w:r w:rsidR="006564B6" w:rsidRPr="00845471">
        <w:t>the</w:t>
      </w:r>
      <w:r w:rsidR="001327BC" w:rsidRPr="00845471">
        <w:t xml:space="preserve"> </w:t>
      </w:r>
      <w:r w:rsidR="006564B6" w:rsidRPr="00845471">
        <w:t>age</w:t>
      </w:r>
      <w:r w:rsidR="001327BC" w:rsidRPr="00845471">
        <w:t xml:space="preserve"> </w:t>
      </w:r>
      <w:r w:rsidR="006564B6" w:rsidRPr="00845471">
        <w:t>of</w:t>
      </w:r>
      <w:r w:rsidR="001327BC" w:rsidRPr="00845471">
        <w:t xml:space="preserve"> </w:t>
      </w:r>
      <w:r w:rsidR="006564B6" w:rsidRPr="00845471">
        <w:t>the</w:t>
      </w:r>
      <w:r w:rsidR="001327BC" w:rsidRPr="00845471">
        <w:t xml:space="preserve"> </w:t>
      </w:r>
      <w:r w:rsidR="006564B6" w:rsidRPr="00845471">
        <w:t>child;</w:t>
      </w:r>
      <w:r w:rsidR="001327BC" w:rsidRPr="00845471">
        <w:t xml:space="preserve"> </w:t>
      </w:r>
      <w:r w:rsidR="006564B6" w:rsidRPr="00845471">
        <w:t>participate</w:t>
      </w:r>
      <w:r w:rsidR="001327BC" w:rsidRPr="00845471">
        <w:t xml:space="preserve"> </w:t>
      </w:r>
      <w:r w:rsidR="006564B6" w:rsidRPr="00845471">
        <w:t>freely</w:t>
      </w:r>
      <w:r w:rsidR="001327BC" w:rsidRPr="00845471">
        <w:t xml:space="preserve"> </w:t>
      </w:r>
      <w:r w:rsidR="006564B6" w:rsidRPr="00845471">
        <w:t>in</w:t>
      </w:r>
      <w:r w:rsidR="001327BC" w:rsidRPr="00845471">
        <w:t xml:space="preserve"> </w:t>
      </w:r>
      <w:r w:rsidR="006564B6" w:rsidRPr="00845471">
        <w:t>cultural</w:t>
      </w:r>
      <w:r w:rsidR="001327BC" w:rsidRPr="00845471">
        <w:t xml:space="preserve"> </w:t>
      </w:r>
      <w:r w:rsidR="006564B6" w:rsidRPr="00845471">
        <w:t>life</w:t>
      </w:r>
      <w:r w:rsidR="001327BC" w:rsidRPr="00845471">
        <w:t xml:space="preserve"> </w:t>
      </w:r>
      <w:r w:rsidR="006564B6" w:rsidRPr="00845471">
        <w:t>and</w:t>
      </w:r>
      <w:r w:rsidR="001327BC" w:rsidRPr="00845471">
        <w:t xml:space="preserve"> </w:t>
      </w:r>
      <w:r w:rsidR="006564B6" w:rsidRPr="00845471">
        <w:t>the</w:t>
      </w:r>
      <w:r w:rsidR="001327BC" w:rsidRPr="00845471">
        <w:t xml:space="preserve"> </w:t>
      </w:r>
      <w:r w:rsidR="006564B6" w:rsidRPr="00845471">
        <w:t>arts.</w:t>
      </w:r>
    </w:p>
    <w:p w:rsidR="006564B6" w:rsidRPr="00845471" w:rsidRDefault="00E94783" w:rsidP="00E94783">
      <w:pPr>
        <w:pStyle w:val="H23G"/>
      </w:pPr>
      <w:r w:rsidRPr="00845471">
        <w:tab/>
      </w:r>
      <w:r w:rsidRPr="00845471">
        <w:tab/>
      </w:r>
      <w:r w:rsidR="006564B6" w:rsidRPr="00845471">
        <w:t>Para</w:t>
      </w:r>
      <w:r w:rsidR="001327BC" w:rsidRPr="00845471">
        <w:t xml:space="preserve"> </w:t>
      </w:r>
      <w:r w:rsidR="006564B6" w:rsidRPr="00845471">
        <w:t>118.</w:t>
      </w:r>
      <w:r w:rsidR="001327BC" w:rsidRPr="00845471">
        <w:t xml:space="preserve"> </w:t>
      </w:r>
      <w:r w:rsidRPr="00845471">
        <w:br/>
      </w:r>
      <w:r w:rsidR="006564B6" w:rsidRPr="00845471">
        <w:t>(</w:t>
      </w:r>
      <w:proofErr w:type="spellStart"/>
      <w:r w:rsidR="006564B6" w:rsidRPr="00845471">
        <w:t>i</w:t>
      </w:r>
      <w:proofErr w:type="spellEnd"/>
      <w:r w:rsidR="006564B6" w:rsidRPr="00845471">
        <w:t>)</w:t>
      </w:r>
      <w:r w:rsidR="006564B6" w:rsidRPr="00845471">
        <w:tab/>
        <w:t>The</w:t>
      </w:r>
      <w:r w:rsidR="001327BC" w:rsidRPr="00845471">
        <w:t xml:space="preserve"> </w:t>
      </w:r>
      <w:r w:rsidR="006564B6" w:rsidRPr="00845471">
        <w:t>proportion</w:t>
      </w:r>
      <w:r w:rsidR="001327BC" w:rsidRPr="00845471">
        <w:t xml:space="preserve"> </w:t>
      </w:r>
      <w:r w:rsidR="006564B6" w:rsidRPr="00845471">
        <w:t>of</w:t>
      </w:r>
      <w:r w:rsidR="001327BC" w:rsidRPr="00845471">
        <w:t xml:space="preserve"> </w:t>
      </w:r>
      <w:r w:rsidR="006564B6" w:rsidRPr="00845471">
        <w:t>the</w:t>
      </w:r>
      <w:r w:rsidR="001327BC" w:rsidRPr="00845471">
        <w:t xml:space="preserve"> </w:t>
      </w:r>
      <w:r w:rsidR="006564B6" w:rsidRPr="00845471">
        <w:t>relevant</w:t>
      </w:r>
      <w:r w:rsidR="001327BC" w:rsidRPr="00845471">
        <w:t xml:space="preserve"> </w:t>
      </w:r>
      <w:r w:rsidR="006564B6" w:rsidRPr="00845471">
        <w:t>overall</w:t>
      </w:r>
      <w:r w:rsidR="001327BC" w:rsidRPr="00845471">
        <w:t xml:space="preserve"> </w:t>
      </w:r>
      <w:r w:rsidR="006564B6" w:rsidRPr="00845471">
        <w:t>budget</w:t>
      </w:r>
      <w:r w:rsidR="001327BC" w:rsidRPr="00845471">
        <w:t xml:space="preserve"> </w:t>
      </w:r>
      <w:r w:rsidR="006564B6" w:rsidRPr="00845471">
        <w:t>allocated</w:t>
      </w:r>
      <w:r w:rsidR="001327BC" w:rsidRPr="00845471">
        <w:t xml:space="preserve"> </w:t>
      </w:r>
      <w:r w:rsidR="006564B6" w:rsidRPr="00845471">
        <w:t>for</w:t>
      </w:r>
      <w:r w:rsidR="001327BC" w:rsidRPr="00845471">
        <w:t xml:space="preserve"> </w:t>
      </w:r>
      <w:r w:rsidR="006564B6" w:rsidRPr="00845471">
        <w:t>children.</w:t>
      </w:r>
    </w:p>
    <w:p w:rsidR="006564B6" w:rsidRPr="007350DD" w:rsidRDefault="00E94783" w:rsidP="00E94783">
      <w:pPr>
        <w:pStyle w:val="H23G"/>
      </w:pPr>
      <w:r w:rsidRPr="00845471">
        <w:tab/>
      </w:r>
      <w:r w:rsidRPr="00845471">
        <w:tab/>
      </w:r>
      <w:r w:rsidR="006564B6" w:rsidRPr="00845471">
        <w:t>(ii)</w:t>
      </w:r>
      <w:r w:rsidR="006564B6" w:rsidRPr="00845471">
        <w:tab/>
        <w:t>Cultural,</w:t>
      </w:r>
      <w:r w:rsidR="001327BC" w:rsidRPr="00845471">
        <w:t xml:space="preserve"> </w:t>
      </w:r>
      <w:r w:rsidR="006564B6" w:rsidRPr="00845471">
        <w:t>artistic,</w:t>
      </w:r>
      <w:r w:rsidR="001327BC" w:rsidRPr="00845471">
        <w:t xml:space="preserve"> </w:t>
      </w:r>
      <w:r w:rsidR="006564B6" w:rsidRPr="00845471">
        <w:t>recreational</w:t>
      </w:r>
      <w:r w:rsidR="001327BC" w:rsidRPr="00845471">
        <w:t xml:space="preserve"> </w:t>
      </w:r>
      <w:r w:rsidR="006564B6" w:rsidRPr="00845471">
        <w:t>and</w:t>
      </w:r>
      <w:r w:rsidR="001327BC" w:rsidRPr="00845471">
        <w:t xml:space="preserve"> </w:t>
      </w:r>
      <w:r w:rsidR="006564B6" w:rsidRPr="00845471">
        <w:t>leisure</w:t>
      </w:r>
      <w:r w:rsidR="001327BC" w:rsidRPr="00845471">
        <w:t xml:space="preserve"> </w:t>
      </w:r>
      <w:r w:rsidR="006564B6" w:rsidRPr="00845471">
        <w:t>activities,</w:t>
      </w:r>
      <w:r w:rsidR="001327BC" w:rsidRPr="00845471">
        <w:t xml:space="preserve"> </w:t>
      </w:r>
      <w:r w:rsidR="006564B6" w:rsidRPr="00845471">
        <w:t>programmes</w:t>
      </w:r>
      <w:r w:rsidR="001327BC" w:rsidRPr="00845471">
        <w:t xml:space="preserve"> </w:t>
      </w:r>
      <w:r w:rsidR="006564B6" w:rsidRPr="00845471">
        <w:t>or</w:t>
      </w:r>
      <w:r w:rsidR="001327BC" w:rsidRPr="00845471">
        <w:t xml:space="preserve"> </w:t>
      </w:r>
      <w:r w:rsidR="006564B6" w:rsidRPr="00845471">
        <w:t>campaigns</w:t>
      </w:r>
      <w:r w:rsidR="001327BC" w:rsidRPr="00845471">
        <w:t xml:space="preserve"> </w:t>
      </w:r>
      <w:r w:rsidRPr="00845471">
        <w:tab/>
      </w:r>
      <w:r w:rsidR="006564B6" w:rsidRPr="00845471">
        <w:t>developed</w:t>
      </w:r>
      <w:r w:rsidR="001327BC" w:rsidRPr="00845471">
        <w:t xml:space="preserve"> </w:t>
      </w:r>
      <w:r w:rsidR="006564B6" w:rsidRPr="00845471">
        <w:t>and</w:t>
      </w:r>
      <w:r w:rsidR="001327BC" w:rsidRPr="00845471">
        <w:t xml:space="preserve"> </w:t>
      </w:r>
      <w:r w:rsidR="006564B6" w:rsidRPr="00845471">
        <w:t>provided</w:t>
      </w:r>
      <w:r w:rsidR="001327BC" w:rsidRPr="00845471">
        <w:t xml:space="preserve"> </w:t>
      </w:r>
      <w:r w:rsidR="006564B6" w:rsidRPr="00845471">
        <w:t>to</w:t>
      </w:r>
      <w:r w:rsidR="001327BC" w:rsidRPr="00845471">
        <w:t xml:space="preserve"> </w:t>
      </w:r>
      <w:r w:rsidR="006564B6" w:rsidRPr="00845471">
        <w:t>ensure</w:t>
      </w:r>
      <w:r w:rsidR="001327BC" w:rsidRPr="00845471">
        <w:t xml:space="preserve"> </w:t>
      </w:r>
      <w:r w:rsidR="006564B6" w:rsidRPr="00845471">
        <w:t>the</w:t>
      </w:r>
      <w:r w:rsidR="001327BC" w:rsidRPr="00845471">
        <w:t xml:space="preserve"> </w:t>
      </w:r>
      <w:r w:rsidR="006564B6" w:rsidRPr="00845471">
        <w:t>enjoyment</w:t>
      </w:r>
      <w:r w:rsidR="001327BC" w:rsidRPr="00845471">
        <w:t xml:space="preserve"> </w:t>
      </w:r>
      <w:r w:rsidR="006564B6" w:rsidRPr="00845471">
        <w:t>of</w:t>
      </w:r>
      <w:r w:rsidR="001327BC" w:rsidRPr="00845471">
        <w:t xml:space="preserve"> </w:t>
      </w:r>
      <w:r w:rsidR="006564B6" w:rsidRPr="00845471">
        <w:t>this</w:t>
      </w:r>
      <w:r w:rsidR="001327BC" w:rsidRPr="00845471">
        <w:t xml:space="preserve"> </w:t>
      </w:r>
      <w:r w:rsidR="006564B6" w:rsidRPr="00845471">
        <w:t>right</w:t>
      </w:r>
      <w:r w:rsidR="001327BC" w:rsidRPr="00845471">
        <w:t xml:space="preserve"> </w:t>
      </w:r>
      <w:r w:rsidR="006564B6" w:rsidRPr="00845471">
        <w:t>in</w:t>
      </w:r>
      <w:r w:rsidR="001327BC" w:rsidRPr="00845471">
        <w:t xml:space="preserve"> </w:t>
      </w:r>
      <w:r w:rsidR="006564B6" w:rsidRPr="00845471">
        <w:t>family,</w:t>
      </w:r>
      <w:r w:rsidR="001327BC" w:rsidRPr="00845471">
        <w:t xml:space="preserve"> </w:t>
      </w:r>
      <w:r w:rsidR="006564B6" w:rsidRPr="00845471">
        <w:t>school</w:t>
      </w:r>
      <w:r w:rsidR="001327BC" w:rsidRPr="00845471">
        <w:t xml:space="preserve"> </w:t>
      </w:r>
      <w:r w:rsidRPr="00845471">
        <w:tab/>
      </w:r>
      <w:r w:rsidR="006564B6" w:rsidRPr="00845471">
        <w:t>and</w:t>
      </w:r>
      <w:r w:rsidR="001327BC" w:rsidRPr="00845471">
        <w:t xml:space="preserve"> </w:t>
      </w:r>
      <w:r w:rsidR="006564B6" w:rsidRPr="00845471">
        <w:t>community.</w:t>
      </w:r>
    </w:p>
    <w:p w:rsidR="006564B6" w:rsidRPr="007350DD" w:rsidRDefault="006564B6" w:rsidP="00F94A92">
      <w:pPr>
        <w:pStyle w:val="SingleTxtG"/>
      </w:pPr>
      <w:r w:rsidRPr="007350DD">
        <w:t>206.</w:t>
      </w:r>
      <w:r w:rsidRPr="007350DD">
        <w:tab/>
        <w:t>Barbados</w:t>
      </w:r>
      <w:r w:rsidR="001327BC" w:rsidRPr="007350DD">
        <w:t xml:space="preserve"> </w:t>
      </w:r>
      <w:r w:rsidRPr="007350DD">
        <w:t>has</w:t>
      </w:r>
      <w:r w:rsidR="001327BC" w:rsidRPr="007350DD">
        <w:t xml:space="preserve"> </w:t>
      </w:r>
      <w:r w:rsidRPr="007350DD">
        <w:t>a</w:t>
      </w:r>
      <w:r w:rsidR="001327BC" w:rsidRPr="007350DD">
        <w:t xml:space="preserve"> </w:t>
      </w:r>
      <w:r w:rsidRPr="007350DD">
        <w:t>wide</w:t>
      </w:r>
      <w:r w:rsidR="001327BC" w:rsidRPr="007350DD">
        <w:t xml:space="preserve"> </w:t>
      </w:r>
      <w:r w:rsidRPr="007350DD">
        <w:t>range</w:t>
      </w:r>
      <w:r w:rsidR="001327BC" w:rsidRPr="007350DD">
        <w:t xml:space="preserve"> </w:t>
      </w:r>
      <w:r w:rsidRPr="007350DD">
        <w:t>of</w:t>
      </w:r>
      <w:r w:rsidR="001327BC" w:rsidRPr="007350DD">
        <w:t xml:space="preserve"> </w:t>
      </w:r>
      <w:r w:rsidRPr="007350DD">
        <w:t>leisure,</w:t>
      </w:r>
      <w:r w:rsidR="001327BC" w:rsidRPr="007350DD">
        <w:t xml:space="preserve"> </w:t>
      </w:r>
      <w:r w:rsidRPr="007350DD">
        <w:t>recreational</w:t>
      </w:r>
      <w:r w:rsidR="001327BC" w:rsidRPr="007350DD">
        <w:t xml:space="preserve"> </w:t>
      </w:r>
      <w:r w:rsidRPr="007350DD">
        <w:t>and</w:t>
      </w:r>
      <w:r w:rsidR="001327BC" w:rsidRPr="007350DD">
        <w:t xml:space="preserve"> </w:t>
      </w:r>
      <w:r w:rsidRPr="007350DD">
        <w:t>cultural</w:t>
      </w:r>
      <w:r w:rsidR="001327BC" w:rsidRPr="007350DD">
        <w:t xml:space="preserve"> </w:t>
      </w:r>
      <w:r w:rsidRPr="007350DD">
        <w:t>facilities</w:t>
      </w:r>
      <w:r w:rsidR="001327BC" w:rsidRPr="007350DD">
        <w:t xml:space="preserve"> </w:t>
      </w:r>
      <w:r w:rsidRPr="007350DD">
        <w:t>for</w:t>
      </w:r>
      <w:r w:rsidR="001327BC" w:rsidRPr="007350DD">
        <w:t xml:space="preserve"> </w:t>
      </w:r>
      <w:r w:rsidRPr="007350DD">
        <w:t>children,</w:t>
      </w:r>
      <w:r w:rsidR="001327BC" w:rsidRPr="007350DD">
        <w:t xml:space="preserve"> </w:t>
      </w:r>
      <w:r w:rsidRPr="007350DD">
        <w:t>young</w:t>
      </w:r>
      <w:r w:rsidR="001327BC" w:rsidRPr="007350DD">
        <w:t xml:space="preserve"> </w:t>
      </w:r>
      <w:r w:rsidRPr="007350DD">
        <w:t>people</w:t>
      </w:r>
      <w:r w:rsidR="001327BC" w:rsidRPr="007350DD">
        <w:t xml:space="preserve"> </w:t>
      </w:r>
      <w:r w:rsidRPr="007350DD">
        <w:t>and</w:t>
      </w:r>
      <w:r w:rsidR="001327BC" w:rsidRPr="007350DD">
        <w:t xml:space="preserve"> </w:t>
      </w:r>
      <w:r w:rsidRPr="007350DD">
        <w:t>adults.</w:t>
      </w:r>
      <w:r w:rsidR="001327BC" w:rsidRPr="007350DD">
        <w:t xml:space="preserve"> </w:t>
      </w:r>
      <w:r w:rsidRPr="007350DD">
        <w:t>Entities</w:t>
      </w:r>
      <w:r w:rsidR="001327BC" w:rsidRPr="007350DD">
        <w:t xml:space="preserve"> </w:t>
      </w:r>
      <w:r w:rsidRPr="007350DD">
        <w:t>such</w:t>
      </w:r>
      <w:r w:rsidR="001327BC" w:rsidRPr="007350DD">
        <w:t xml:space="preserve"> </w:t>
      </w:r>
      <w:r w:rsidRPr="007350DD">
        <w:t>as</w:t>
      </w:r>
      <w:r w:rsidR="001327BC" w:rsidRPr="007350DD">
        <w:t xml:space="preserve"> </w:t>
      </w:r>
      <w:r w:rsidRPr="007350DD">
        <w:t>the</w:t>
      </w:r>
      <w:r w:rsidR="001327BC" w:rsidRPr="007350DD">
        <w:t xml:space="preserve"> </w:t>
      </w:r>
      <w:r w:rsidRPr="007350DD">
        <w:t>media,</w:t>
      </w:r>
      <w:r w:rsidR="001327BC" w:rsidRPr="007350DD">
        <w:t xml:space="preserve"> </w:t>
      </w:r>
      <w:r w:rsidRPr="007350DD">
        <w:t>private</w:t>
      </w:r>
      <w:r w:rsidR="001327BC" w:rsidRPr="007350DD">
        <w:t xml:space="preserve"> </w:t>
      </w:r>
      <w:r w:rsidRPr="007350DD">
        <w:t>sector</w:t>
      </w:r>
      <w:r w:rsidR="001327BC" w:rsidRPr="007350DD">
        <w:t xml:space="preserve"> </w:t>
      </w:r>
      <w:r w:rsidRPr="007350DD">
        <w:t>bodies,</w:t>
      </w:r>
      <w:r w:rsidR="001327BC" w:rsidRPr="007350DD">
        <w:t xml:space="preserve"> </w:t>
      </w:r>
      <w:r w:rsidRPr="007350DD">
        <w:t>non-governmental</w:t>
      </w:r>
      <w:r w:rsidR="001327BC" w:rsidRPr="007350DD">
        <w:t xml:space="preserve"> </w:t>
      </w:r>
      <w:r w:rsidRPr="007350DD">
        <w:t>organizations,</w:t>
      </w:r>
      <w:r w:rsidR="001327BC" w:rsidRPr="007350DD">
        <w:t xml:space="preserve"> </w:t>
      </w:r>
      <w:r w:rsidRPr="007350DD">
        <w:t>service</w:t>
      </w:r>
      <w:r w:rsidR="001327BC" w:rsidRPr="007350DD">
        <w:t xml:space="preserve"> </w:t>
      </w:r>
      <w:r w:rsidRPr="007350DD">
        <w:t>clubs</w:t>
      </w:r>
      <w:r w:rsidR="00E94783" w:rsidRPr="007350DD">
        <w:t>,</w:t>
      </w:r>
      <w:r w:rsidRPr="007350DD">
        <w:rPr>
          <w:rStyle w:val="FootnoteReference"/>
        </w:rPr>
        <w:footnoteReference w:id="39"/>
      </w:r>
      <w:r w:rsidR="001327BC" w:rsidRPr="007350DD">
        <w:t xml:space="preserve"> </w:t>
      </w:r>
      <w:r w:rsidRPr="007350DD">
        <w:t>and</w:t>
      </w:r>
      <w:r w:rsidR="001327BC" w:rsidRPr="007350DD">
        <w:t xml:space="preserve"> </w:t>
      </w:r>
      <w:r w:rsidRPr="007350DD">
        <w:t>community</w:t>
      </w:r>
      <w:r w:rsidR="001327BC" w:rsidRPr="007350DD">
        <w:t xml:space="preserve"> </w:t>
      </w:r>
      <w:r w:rsidRPr="007350DD">
        <w:t>based</w:t>
      </w:r>
      <w:r w:rsidR="001327BC" w:rsidRPr="007350DD">
        <w:t xml:space="preserve"> </w:t>
      </w:r>
      <w:r w:rsidRPr="007350DD">
        <w:t>organizations</w:t>
      </w:r>
      <w:r w:rsidR="001327BC" w:rsidRPr="007350DD">
        <w:t xml:space="preserve"> </w:t>
      </w:r>
      <w:r w:rsidRPr="007350DD">
        <w:t>all</w:t>
      </w:r>
      <w:r w:rsidR="001327BC" w:rsidRPr="007350DD">
        <w:t xml:space="preserve"> </w:t>
      </w:r>
      <w:r w:rsidRPr="007350DD">
        <w:t>make</w:t>
      </w:r>
      <w:r w:rsidR="001327BC" w:rsidRPr="007350DD">
        <w:t xml:space="preserve"> </w:t>
      </w:r>
      <w:r w:rsidRPr="007350DD">
        <w:t>significant</w:t>
      </w:r>
      <w:r w:rsidR="001327BC" w:rsidRPr="007350DD">
        <w:t xml:space="preserve"> </w:t>
      </w:r>
      <w:r w:rsidRPr="007350DD">
        <w:t>contributions</w:t>
      </w:r>
      <w:r w:rsidR="001327BC" w:rsidRPr="007350DD">
        <w:t xml:space="preserve"> </w:t>
      </w:r>
      <w:r w:rsidRPr="007350DD">
        <w:t>to</w:t>
      </w:r>
      <w:r w:rsidR="001327BC" w:rsidRPr="007350DD">
        <w:t xml:space="preserve"> </w:t>
      </w:r>
      <w:r w:rsidRPr="007350DD">
        <w:t>children</w:t>
      </w:r>
      <w:r w:rsidR="00EA19E5" w:rsidRPr="007350DD">
        <w:t>’</w:t>
      </w:r>
      <w:r w:rsidRPr="007350DD">
        <w:t>s</w:t>
      </w:r>
      <w:r w:rsidR="001327BC" w:rsidRPr="007350DD">
        <w:t xml:space="preserve"> </w:t>
      </w:r>
      <w:r w:rsidRPr="007350DD">
        <w:t>well-being</w:t>
      </w:r>
      <w:r w:rsidR="001327BC" w:rsidRPr="007350DD">
        <w:t xml:space="preserve"> </w:t>
      </w:r>
      <w:r w:rsidRPr="007350DD">
        <w:t>in</w:t>
      </w:r>
      <w:r w:rsidR="001327BC" w:rsidRPr="007350DD">
        <w:t xml:space="preserve"> </w:t>
      </w:r>
      <w:r w:rsidRPr="007350DD">
        <w:t>this</w:t>
      </w:r>
      <w:r w:rsidR="001327BC" w:rsidRPr="007350DD">
        <w:t xml:space="preserve"> </w:t>
      </w:r>
      <w:r w:rsidRPr="007350DD">
        <w:t>area,</w:t>
      </w:r>
      <w:r w:rsidR="001327BC" w:rsidRPr="007350DD">
        <w:t xml:space="preserve"> </w:t>
      </w:r>
      <w:r w:rsidRPr="007350DD">
        <w:t>including</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F94A92" w:rsidRPr="007350DD">
        <w:t>.</w:t>
      </w:r>
      <w:r w:rsidRPr="007350DD">
        <w:rPr>
          <w:rStyle w:val="FootnoteReference"/>
        </w:rPr>
        <w:footnoteReference w:id="40"/>
      </w:r>
      <w:r w:rsidR="001327BC" w:rsidRPr="007350DD">
        <w:t xml:space="preserve"> </w:t>
      </w:r>
      <w:r w:rsidRPr="007350DD">
        <w:t>Some</w:t>
      </w:r>
      <w:r w:rsidR="001327BC" w:rsidRPr="007350DD">
        <w:t xml:space="preserve"> </w:t>
      </w:r>
      <w:r w:rsidRPr="007350DD">
        <w:t>of</w:t>
      </w:r>
      <w:r w:rsidR="001327BC" w:rsidRPr="007350DD">
        <w:t xml:space="preserve"> </w:t>
      </w:r>
      <w:r w:rsidRPr="007350DD">
        <w:t>the</w:t>
      </w:r>
      <w:r w:rsidR="001327BC" w:rsidRPr="007350DD">
        <w:t xml:space="preserve"> </w:t>
      </w:r>
      <w:r w:rsidRPr="007350DD">
        <w:t>relevant</w:t>
      </w:r>
      <w:r w:rsidR="001327BC" w:rsidRPr="007350DD">
        <w:t xml:space="preserve"> </w:t>
      </w:r>
      <w:r w:rsidRPr="007350DD">
        <w:t>government</w:t>
      </w:r>
      <w:r w:rsidR="001327BC" w:rsidRPr="007350DD">
        <w:t xml:space="preserve"> </w:t>
      </w:r>
      <w:r w:rsidRPr="007350DD">
        <w:t>departments</w:t>
      </w:r>
      <w:r w:rsidR="001327BC" w:rsidRPr="007350DD">
        <w:t xml:space="preserve"> </w:t>
      </w:r>
      <w:r w:rsidRPr="007350DD">
        <w:t>and</w:t>
      </w:r>
      <w:r w:rsidR="001327BC" w:rsidRPr="007350DD">
        <w:t xml:space="preserve"> </w:t>
      </w:r>
      <w:r w:rsidRPr="007350DD">
        <w:t>agencies</w:t>
      </w:r>
      <w:r w:rsidR="001327BC" w:rsidRPr="007350DD">
        <w:t xml:space="preserve"> </w:t>
      </w:r>
      <w:r w:rsidRPr="007350DD">
        <w:t>with</w:t>
      </w:r>
      <w:r w:rsidR="001327BC" w:rsidRPr="007350DD">
        <w:t xml:space="preserve"> </w:t>
      </w:r>
      <w:r w:rsidRPr="007350DD">
        <w:t>responsibilities</w:t>
      </w:r>
      <w:r w:rsidR="001327BC" w:rsidRPr="007350DD">
        <w:t xml:space="preserve"> </w:t>
      </w:r>
      <w:r w:rsidRPr="007350DD">
        <w:t>in</w:t>
      </w:r>
      <w:r w:rsidR="001327BC" w:rsidRPr="007350DD">
        <w:t xml:space="preserve"> </w:t>
      </w:r>
      <w:r w:rsidRPr="007350DD">
        <w:t>this</w:t>
      </w:r>
      <w:r w:rsidR="001327BC" w:rsidRPr="007350DD">
        <w:t xml:space="preserve"> </w:t>
      </w:r>
      <w:r w:rsidRPr="007350DD">
        <w:t>area</w:t>
      </w:r>
      <w:r w:rsidR="001327BC" w:rsidRPr="007350DD">
        <w:t xml:space="preserve"> </w:t>
      </w:r>
      <w:r w:rsidRPr="007350DD">
        <w:t>are:</w:t>
      </w:r>
    </w:p>
    <w:p w:rsidR="006564B6" w:rsidRPr="007350DD" w:rsidRDefault="00F94A92" w:rsidP="00F94A92">
      <w:pPr>
        <w:pStyle w:val="H23G"/>
      </w:pPr>
      <w:r w:rsidRPr="007350DD">
        <w:tab/>
      </w:r>
      <w:r w:rsidR="009669E5">
        <w:t>1.</w:t>
      </w:r>
      <w:r w:rsidRPr="007350DD">
        <w:tab/>
      </w:r>
      <w:r w:rsidR="006564B6" w:rsidRPr="007350DD">
        <w:t>The</w:t>
      </w:r>
      <w:r w:rsidR="001327BC" w:rsidRPr="007350DD">
        <w:t xml:space="preserve"> </w:t>
      </w:r>
      <w:r w:rsidR="006564B6" w:rsidRPr="007350DD">
        <w:t>Division</w:t>
      </w:r>
      <w:r w:rsidR="001327BC" w:rsidRPr="007350DD">
        <w:t xml:space="preserve"> </w:t>
      </w:r>
      <w:r w:rsidR="006564B6" w:rsidRPr="007350DD">
        <w:t>of</w:t>
      </w:r>
      <w:r w:rsidR="001327BC" w:rsidRPr="007350DD">
        <w:t xml:space="preserve"> </w:t>
      </w:r>
      <w:r w:rsidR="006564B6" w:rsidRPr="007350DD">
        <w:t>Youth</w:t>
      </w:r>
      <w:r w:rsidR="001327BC" w:rsidRPr="007350DD">
        <w:t xml:space="preserve"> </w:t>
      </w:r>
    </w:p>
    <w:p w:rsidR="006564B6" w:rsidRPr="007350DD" w:rsidRDefault="006564B6" w:rsidP="009E22FF">
      <w:pPr>
        <w:pStyle w:val="SingleTxtG"/>
      </w:pPr>
      <w:r w:rsidRPr="007350DD">
        <w:t>207.</w:t>
      </w:r>
      <w:r w:rsidRPr="007350DD">
        <w:tab/>
        <w:t>The</w:t>
      </w:r>
      <w:r w:rsidR="001327BC" w:rsidRPr="007350DD">
        <w:t xml:space="preserve"> </w:t>
      </w:r>
      <w:r w:rsidRPr="007350DD">
        <w:t>Division</w:t>
      </w:r>
      <w:r w:rsidR="001327BC" w:rsidRPr="007350DD">
        <w:t xml:space="preserve"> </w:t>
      </w:r>
      <w:r w:rsidRPr="007350DD">
        <w:t>of</w:t>
      </w:r>
      <w:r w:rsidR="001327BC" w:rsidRPr="007350DD">
        <w:t xml:space="preserve"> </w:t>
      </w:r>
      <w:r w:rsidRPr="007350DD">
        <w:t>Youth</w:t>
      </w:r>
      <w:r w:rsidR="001327BC" w:rsidRPr="007350DD">
        <w:t xml:space="preserve"> </w:t>
      </w:r>
      <w:r w:rsidRPr="007350DD">
        <w:t>was</w:t>
      </w:r>
      <w:r w:rsidR="001327BC" w:rsidRPr="007350DD">
        <w:t xml:space="preserve"> </w:t>
      </w:r>
      <w:r w:rsidRPr="007350DD">
        <w:t>created</w:t>
      </w:r>
      <w:r w:rsidR="001327BC" w:rsidRPr="007350DD">
        <w:t xml:space="preserve"> </w:t>
      </w:r>
      <w:r w:rsidRPr="007350DD">
        <w:t>as</w:t>
      </w:r>
      <w:r w:rsidR="001327BC" w:rsidRPr="007350DD">
        <w:t xml:space="preserve"> </w:t>
      </w:r>
      <w:r w:rsidRPr="007350DD">
        <w:t>the</w:t>
      </w:r>
      <w:r w:rsidR="001327BC" w:rsidRPr="007350DD">
        <w:t xml:space="preserve"> </w:t>
      </w:r>
      <w:r w:rsidRPr="007350DD">
        <w:t>primary</w:t>
      </w:r>
      <w:r w:rsidR="001327BC" w:rsidRPr="007350DD">
        <w:t xml:space="preserve"> </w:t>
      </w:r>
      <w:r w:rsidRPr="007350DD">
        <w:t>governmental</w:t>
      </w:r>
      <w:r w:rsidR="001327BC" w:rsidRPr="007350DD">
        <w:t xml:space="preserve"> </w:t>
      </w:r>
      <w:r w:rsidRPr="007350DD">
        <w:t>agency</w:t>
      </w:r>
      <w:r w:rsidR="001327BC" w:rsidRPr="007350DD">
        <w:t xml:space="preserve"> </w:t>
      </w:r>
      <w:r w:rsidRPr="007350DD">
        <w:t>responsible</w:t>
      </w:r>
      <w:r w:rsidR="001327BC" w:rsidRPr="007350DD">
        <w:t xml:space="preserve"> </w:t>
      </w:r>
      <w:r w:rsidRPr="007350DD">
        <w:t>for</w:t>
      </w:r>
      <w:r w:rsidR="001327BC" w:rsidRPr="007350DD">
        <w:t xml:space="preserve"> </w:t>
      </w:r>
      <w:r w:rsidRPr="007350DD">
        <w:t>implementing</w:t>
      </w:r>
      <w:r w:rsidR="001327BC" w:rsidRPr="007350DD">
        <w:t xml:space="preserve"> </w:t>
      </w:r>
      <w:r w:rsidRPr="007350DD">
        <w:t>Government</w:t>
      </w:r>
      <w:r w:rsidR="00EA19E5" w:rsidRPr="007350DD">
        <w:t>’</w:t>
      </w:r>
      <w:r w:rsidRPr="007350DD">
        <w:t>s</w:t>
      </w:r>
      <w:r w:rsidR="001327BC" w:rsidRPr="007350DD">
        <w:t xml:space="preserve"> </w:t>
      </w:r>
      <w:r w:rsidRPr="007350DD">
        <w:t>mandate</w:t>
      </w:r>
      <w:r w:rsidR="001327BC" w:rsidRPr="007350DD">
        <w:t xml:space="preserve"> </w:t>
      </w:r>
      <w:r w:rsidRPr="007350DD">
        <w:t>as</w:t>
      </w:r>
      <w:r w:rsidR="001327BC" w:rsidRPr="007350DD">
        <w:t xml:space="preserve"> </w:t>
      </w:r>
      <w:r w:rsidRPr="007350DD">
        <w:t>it</w:t>
      </w:r>
      <w:r w:rsidR="001327BC" w:rsidRPr="007350DD">
        <w:t xml:space="preserve"> </w:t>
      </w:r>
      <w:r w:rsidRPr="007350DD">
        <w:t>relates</w:t>
      </w:r>
      <w:r w:rsidR="001327BC" w:rsidRPr="007350DD">
        <w:t xml:space="preserve"> </w:t>
      </w:r>
      <w:r w:rsidRPr="007350DD">
        <w:t>to</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youth</w:t>
      </w:r>
      <w:r w:rsidR="001327BC" w:rsidRPr="007350DD">
        <w:t xml:space="preserve"> </w:t>
      </w:r>
      <w:r w:rsidRPr="007350DD">
        <w:t>and</w:t>
      </w:r>
      <w:r w:rsidR="001327BC" w:rsidRPr="007350DD">
        <w:t xml:space="preserve"> </w:t>
      </w:r>
      <w:r w:rsidRPr="007350DD">
        <w:t>sports.</w:t>
      </w:r>
      <w:r w:rsidR="001327BC" w:rsidRPr="007350DD">
        <w:t xml:space="preserve"> </w:t>
      </w:r>
      <w:r w:rsidRPr="007350DD">
        <w:t>Its</w:t>
      </w:r>
      <w:r w:rsidR="001327BC" w:rsidRPr="007350DD">
        <w:t xml:space="preserve"> </w:t>
      </w:r>
      <w:r w:rsidRPr="007350DD">
        <w:t>role</w:t>
      </w:r>
      <w:r w:rsidR="001327BC" w:rsidRPr="007350DD">
        <w:t xml:space="preserve"> </w:t>
      </w:r>
      <w:r w:rsidRPr="007350DD">
        <w:t>is</w:t>
      </w:r>
      <w:r w:rsidR="001327BC" w:rsidRPr="007350DD">
        <w:t xml:space="preserve"> </w:t>
      </w:r>
      <w:r w:rsidRPr="007350DD">
        <w:t>primarily</w:t>
      </w:r>
      <w:r w:rsidR="001327BC" w:rsidRPr="007350DD">
        <w:t xml:space="preserve"> </w:t>
      </w:r>
      <w:r w:rsidRPr="007350DD">
        <w:t>facilitative</w:t>
      </w:r>
      <w:r w:rsidR="001327BC" w:rsidRPr="007350DD">
        <w:t xml:space="preserve"> </w:t>
      </w:r>
      <w:r w:rsidRPr="007350DD">
        <w:t>and</w:t>
      </w:r>
      <w:r w:rsidR="001327BC" w:rsidRPr="007350DD">
        <w:t xml:space="preserve"> </w:t>
      </w:r>
      <w:r w:rsidRPr="007350DD">
        <w:t>it</w:t>
      </w:r>
      <w:r w:rsidR="001327BC" w:rsidRPr="007350DD">
        <w:t xml:space="preserve"> </w:t>
      </w:r>
      <w:r w:rsidRPr="007350DD">
        <w:t>works</w:t>
      </w:r>
      <w:r w:rsidR="001327BC" w:rsidRPr="007350DD">
        <w:t xml:space="preserve"> </w:t>
      </w:r>
      <w:r w:rsidRPr="007350DD">
        <w:t>with</w:t>
      </w:r>
      <w:r w:rsidR="001327BC" w:rsidRPr="007350DD">
        <w:t xml:space="preserve"> </w:t>
      </w:r>
      <w:r w:rsidRPr="007350DD">
        <w:t>governmental</w:t>
      </w:r>
      <w:r w:rsidR="001327BC" w:rsidRPr="007350DD">
        <w:t xml:space="preserve"> </w:t>
      </w:r>
      <w:r w:rsidRPr="007350DD">
        <w:t>and</w:t>
      </w:r>
      <w:r w:rsidR="001327BC" w:rsidRPr="007350DD">
        <w:t xml:space="preserve"> </w:t>
      </w:r>
      <w:r w:rsidRPr="007350DD">
        <w:t>non-governmental</w:t>
      </w:r>
      <w:r w:rsidR="001327BC" w:rsidRPr="007350DD">
        <w:t xml:space="preserve"> </w:t>
      </w:r>
      <w:r w:rsidRPr="007350DD">
        <w:t>organizations,</w:t>
      </w:r>
      <w:r w:rsidR="001327BC" w:rsidRPr="007350DD">
        <w:t xml:space="preserve"> </w:t>
      </w:r>
      <w:r w:rsidRPr="007350DD">
        <w:t>international</w:t>
      </w:r>
      <w:r w:rsidR="001327BC" w:rsidRPr="007350DD">
        <w:t xml:space="preserve"> </w:t>
      </w:r>
      <w:r w:rsidRPr="007350DD">
        <w:t>agencies,</w:t>
      </w:r>
      <w:r w:rsidR="001327BC" w:rsidRPr="007350DD">
        <w:t xml:space="preserve"> </w:t>
      </w:r>
      <w:r w:rsidRPr="007350DD">
        <w:t>the</w:t>
      </w:r>
      <w:r w:rsidR="001327BC" w:rsidRPr="007350DD">
        <w:t xml:space="preserve"> </w:t>
      </w:r>
      <w:r w:rsidRPr="007350DD">
        <w:t>private</w:t>
      </w:r>
      <w:r w:rsidR="001327BC" w:rsidRPr="007350DD">
        <w:t xml:space="preserve"> </w:t>
      </w:r>
      <w:r w:rsidRPr="007350DD">
        <w:t>sector</w:t>
      </w:r>
      <w:r w:rsidR="001327BC" w:rsidRPr="007350DD">
        <w:t xml:space="preserve"> </w:t>
      </w:r>
      <w:r w:rsidRPr="007350DD">
        <w:t>and</w:t>
      </w:r>
      <w:r w:rsidR="001327BC" w:rsidRPr="007350DD">
        <w:t xml:space="preserve"> </w:t>
      </w:r>
      <w:r w:rsidRPr="007350DD">
        <w:t>individuals</w:t>
      </w:r>
      <w:r w:rsidR="001327BC" w:rsidRPr="007350DD">
        <w:t xml:space="preserve"> </w:t>
      </w:r>
      <w:r w:rsidRPr="007350DD">
        <w:t>to</w:t>
      </w:r>
      <w:r w:rsidR="001327BC" w:rsidRPr="007350DD">
        <w:t xml:space="preserve"> </w:t>
      </w:r>
      <w:r w:rsidRPr="007350DD">
        <w:t>create</w:t>
      </w:r>
      <w:r w:rsidR="001327BC" w:rsidRPr="007350DD">
        <w:t xml:space="preserve"> </w:t>
      </w:r>
      <w:r w:rsidRPr="007350DD">
        <w:t>and</w:t>
      </w:r>
      <w:r w:rsidR="001327BC" w:rsidRPr="007350DD">
        <w:t xml:space="preserve"> </w:t>
      </w:r>
      <w:r w:rsidRPr="007350DD">
        <w:t>sustain</w:t>
      </w:r>
      <w:r w:rsidR="001327BC" w:rsidRPr="007350DD">
        <w:t xml:space="preserve"> </w:t>
      </w:r>
      <w:r w:rsidRPr="007350DD">
        <w:t>a</w:t>
      </w:r>
      <w:r w:rsidR="001327BC" w:rsidRPr="007350DD">
        <w:t xml:space="preserve"> </w:t>
      </w:r>
      <w:r w:rsidRPr="007350DD">
        <w:t>positive</w:t>
      </w:r>
      <w:r w:rsidR="001327BC" w:rsidRPr="007350DD">
        <w:t xml:space="preserve"> </w:t>
      </w:r>
      <w:r w:rsidRPr="007350DD">
        <w:t>environment</w:t>
      </w:r>
      <w:r w:rsidR="001327BC" w:rsidRPr="007350DD">
        <w:t xml:space="preserve"> </w:t>
      </w:r>
      <w:r w:rsidRPr="007350DD">
        <w:t>for</w:t>
      </w:r>
      <w:r w:rsidR="001327BC" w:rsidRPr="007350DD">
        <w:t xml:space="preserve"> </w:t>
      </w:r>
      <w:r w:rsidRPr="007350DD">
        <w:t>young</w:t>
      </w:r>
      <w:r w:rsidR="001327BC" w:rsidRPr="007350DD">
        <w:t xml:space="preserve"> </w:t>
      </w:r>
      <w:r w:rsidRPr="007350DD">
        <w:t>people.</w:t>
      </w:r>
      <w:r w:rsidR="001327BC" w:rsidRPr="007350DD">
        <w:t xml:space="preserve"> </w:t>
      </w:r>
      <w:r w:rsidRPr="007350DD">
        <w:t>The</w:t>
      </w:r>
      <w:r w:rsidR="001327BC" w:rsidRPr="007350DD">
        <w:t xml:space="preserve"> </w:t>
      </w:r>
      <w:r w:rsidRPr="007350DD">
        <w:t>Division</w:t>
      </w:r>
      <w:r w:rsidR="001327BC" w:rsidRPr="007350DD">
        <w:t xml:space="preserve"> </w:t>
      </w:r>
      <w:r w:rsidRPr="007350DD">
        <w:t>seeks</w:t>
      </w:r>
      <w:r w:rsidR="001327BC" w:rsidRPr="007350DD">
        <w:t xml:space="preserve"> </w:t>
      </w:r>
      <w:r w:rsidRPr="007350DD">
        <w:t>to:</w:t>
      </w:r>
    </w:p>
    <w:p w:rsidR="006564B6" w:rsidRPr="007350DD" w:rsidRDefault="006564B6" w:rsidP="00F94A92">
      <w:pPr>
        <w:pStyle w:val="SingleTxtG"/>
        <w:ind w:left="1701"/>
      </w:pPr>
      <w:r w:rsidRPr="007350DD">
        <w:t>1.</w:t>
      </w:r>
      <w:r w:rsidRPr="007350DD">
        <w:tab/>
        <w:t>Promote</w:t>
      </w:r>
      <w:r w:rsidR="001327BC" w:rsidRPr="007350DD">
        <w:t xml:space="preserve"> </w:t>
      </w:r>
      <w:r w:rsidRPr="007350DD">
        <w:t>the</w:t>
      </w:r>
      <w:r w:rsidR="001327BC" w:rsidRPr="007350DD">
        <w:t xml:space="preserve"> </w:t>
      </w:r>
      <w:r w:rsidRPr="007350DD">
        <w:t>holistic</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young</w:t>
      </w:r>
      <w:r w:rsidR="001327BC" w:rsidRPr="007350DD">
        <w:t xml:space="preserve"> </w:t>
      </w:r>
      <w:r w:rsidRPr="007350DD">
        <w:t>people</w:t>
      </w:r>
      <w:r w:rsidR="001327BC" w:rsidRPr="007350DD">
        <w:t xml:space="preserve"> </w:t>
      </w:r>
      <w:r w:rsidRPr="007350DD">
        <w:t>and</w:t>
      </w:r>
      <w:r w:rsidR="001327BC" w:rsidRPr="007350DD">
        <w:t xml:space="preserve"> </w:t>
      </w:r>
      <w:r w:rsidRPr="007350DD">
        <w:t>in</w:t>
      </w:r>
      <w:r w:rsidR="001327BC" w:rsidRPr="007350DD">
        <w:t xml:space="preserve"> </w:t>
      </w:r>
      <w:r w:rsidRPr="007350DD">
        <w:t>so</w:t>
      </w:r>
      <w:r w:rsidR="001327BC" w:rsidRPr="007350DD">
        <w:t xml:space="preserve"> </w:t>
      </w:r>
      <w:r w:rsidRPr="007350DD">
        <w:t>doing</w:t>
      </w:r>
      <w:r w:rsidR="001327BC" w:rsidRPr="007350DD">
        <w:t xml:space="preserve"> </w:t>
      </w:r>
      <w:r w:rsidRPr="007350DD">
        <w:t>contribute</w:t>
      </w:r>
      <w:r w:rsidR="001327BC" w:rsidRPr="007350DD">
        <w:t xml:space="preserve"> </w:t>
      </w:r>
      <w:r w:rsidRPr="007350DD">
        <w:t>to</w:t>
      </w:r>
      <w:r w:rsidR="001327BC" w:rsidRPr="007350DD">
        <w:t xml:space="preserve"> </w:t>
      </w:r>
      <w:r w:rsidRPr="007350DD">
        <w:t>the</w:t>
      </w:r>
      <w:r w:rsidR="001327BC" w:rsidRPr="007350DD">
        <w:t xml:space="preserve"> </w:t>
      </w:r>
      <w:r w:rsidRPr="007350DD">
        <w:t>process</w:t>
      </w:r>
      <w:r w:rsidR="001327BC" w:rsidRPr="007350DD">
        <w:t xml:space="preserve"> </w:t>
      </w:r>
      <w:r w:rsidRPr="007350DD">
        <w:t>of</w:t>
      </w:r>
      <w:r w:rsidR="001327BC" w:rsidRPr="007350DD">
        <w:t xml:space="preserve"> </w:t>
      </w:r>
      <w:r w:rsidRPr="007350DD">
        <w:t>national</w:t>
      </w:r>
      <w:r w:rsidR="001327BC" w:rsidRPr="007350DD">
        <w:t xml:space="preserve"> </w:t>
      </w:r>
      <w:r w:rsidRPr="007350DD">
        <w:t>development</w:t>
      </w:r>
      <w:r w:rsidR="00F94A92" w:rsidRPr="007350DD">
        <w:t>;</w:t>
      </w:r>
    </w:p>
    <w:p w:rsidR="006564B6" w:rsidRPr="007350DD" w:rsidRDefault="006564B6" w:rsidP="00F94A92">
      <w:pPr>
        <w:pStyle w:val="SingleTxtG"/>
        <w:ind w:left="1701"/>
      </w:pPr>
      <w:r w:rsidRPr="007350DD">
        <w:t>2.</w:t>
      </w:r>
      <w:r w:rsidRPr="007350DD">
        <w:tab/>
        <w:t>Develop</w:t>
      </w:r>
      <w:r w:rsidR="001327BC" w:rsidRPr="007350DD">
        <w:t xml:space="preserve"> </w:t>
      </w:r>
      <w:r w:rsidRPr="007350DD">
        <w:t>a</w:t>
      </w:r>
      <w:r w:rsidR="001327BC" w:rsidRPr="007350DD">
        <w:t xml:space="preserve"> </w:t>
      </w:r>
      <w:r w:rsidRPr="007350DD">
        <w:t>healthy,</w:t>
      </w:r>
      <w:r w:rsidR="001327BC" w:rsidRPr="007350DD">
        <w:t xml:space="preserve"> </w:t>
      </w:r>
      <w:r w:rsidRPr="007350DD">
        <w:t>disciplined</w:t>
      </w:r>
      <w:r w:rsidR="001327BC" w:rsidRPr="007350DD">
        <w:t xml:space="preserve"> </w:t>
      </w:r>
      <w:r w:rsidRPr="007350DD">
        <w:t>and</w:t>
      </w:r>
      <w:r w:rsidR="001327BC" w:rsidRPr="007350DD">
        <w:t xml:space="preserve"> </w:t>
      </w:r>
      <w:r w:rsidRPr="007350DD">
        <w:t>united</w:t>
      </w:r>
      <w:r w:rsidR="001327BC" w:rsidRPr="007350DD">
        <w:t xml:space="preserve"> </w:t>
      </w:r>
      <w:r w:rsidRPr="007350DD">
        <w:t>society</w:t>
      </w:r>
      <w:r w:rsidR="001327BC" w:rsidRPr="007350DD">
        <w:t xml:space="preserve"> </w:t>
      </w:r>
      <w:r w:rsidRPr="007350DD">
        <w:t>through</w:t>
      </w:r>
      <w:r w:rsidR="001327BC" w:rsidRPr="007350DD">
        <w:t xml:space="preserve"> </w:t>
      </w:r>
      <w:r w:rsidRPr="007350DD">
        <w:t>greater</w:t>
      </w:r>
      <w:r w:rsidR="001327BC" w:rsidRPr="007350DD">
        <w:t xml:space="preserve"> </w:t>
      </w:r>
      <w:r w:rsidRPr="007350DD">
        <w:t>participation</w:t>
      </w:r>
      <w:r w:rsidR="001327BC" w:rsidRPr="007350DD">
        <w:t xml:space="preserve"> </w:t>
      </w:r>
      <w:r w:rsidRPr="007350DD">
        <w:t>and</w:t>
      </w:r>
      <w:r w:rsidR="001327BC" w:rsidRPr="007350DD">
        <w:t xml:space="preserve"> </w:t>
      </w:r>
      <w:r w:rsidRPr="007350DD">
        <w:t>better</w:t>
      </w:r>
      <w:r w:rsidR="001327BC" w:rsidRPr="007350DD">
        <w:t xml:space="preserve"> </w:t>
      </w:r>
      <w:r w:rsidRPr="007350DD">
        <w:t>opportunities</w:t>
      </w:r>
      <w:r w:rsidR="001327BC" w:rsidRPr="007350DD">
        <w:t xml:space="preserve"> </w:t>
      </w:r>
      <w:r w:rsidRPr="007350DD">
        <w:t>in</w:t>
      </w:r>
      <w:r w:rsidR="001327BC" w:rsidRPr="007350DD">
        <w:t xml:space="preserve"> </w:t>
      </w:r>
      <w:r w:rsidRPr="007350DD">
        <w:t>sport</w:t>
      </w:r>
      <w:r w:rsidR="001327BC" w:rsidRPr="007350DD">
        <w:t xml:space="preserve"> </w:t>
      </w:r>
      <w:r w:rsidRPr="007350DD">
        <w:t>while</w:t>
      </w:r>
      <w:r w:rsidR="001327BC" w:rsidRPr="007350DD">
        <w:t xml:space="preserve"> </w:t>
      </w:r>
      <w:r w:rsidRPr="007350DD">
        <w:t>achieving</w:t>
      </w:r>
      <w:r w:rsidR="001327BC" w:rsidRPr="007350DD">
        <w:t xml:space="preserve"> </w:t>
      </w:r>
      <w:r w:rsidRPr="007350DD">
        <w:t>excellence</w:t>
      </w:r>
      <w:r w:rsidR="001327BC" w:rsidRPr="007350DD">
        <w:t xml:space="preserve"> </w:t>
      </w:r>
      <w:r w:rsidRPr="007350DD">
        <w:t>at</w:t>
      </w:r>
      <w:r w:rsidR="001327BC" w:rsidRPr="007350DD">
        <w:t xml:space="preserve"> </w:t>
      </w:r>
      <w:r w:rsidRPr="007350DD">
        <w:t>the</w:t>
      </w:r>
      <w:r w:rsidR="001327BC" w:rsidRPr="007350DD">
        <w:t xml:space="preserve"> </w:t>
      </w:r>
      <w:r w:rsidRPr="007350DD">
        <w:t>highest</w:t>
      </w:r>
      <w:r w:rsidR="001327BC" w:rsidRPr="007350DD">
        <w:t xml:space="preserve"> </w:t>
      </w:r>
      <w:r w:rsidRPr="007350DD">
        <w:t>level,</w:t>
      </w:r>
      <w:r w:rsidR="001327BC" w:rsidRPr="007350DD">
        <w:t xml:space="preserve"> </w:t>
      </w:r>
      <w:r w:rsidRPr="007350DD">
        <w:t>in</w:t>
      </w:r>
      <w:r w:rsidR="001327BC" w:rsidRPr="007350DD">
        <w:t xml:space="preserve"> </w:t>
      </w:r>
      <w:r w:rsidRPr="007350DD">
        <w:t>the</w:t>
      </w:r>
      <w:r w:rsidR="001327BC" w:rsidRPr="007350DD">
        <w:t xml:space="preserve"> </w:t>
      </w:r>
      <w:r w:rsidRPr="007350DD">
        <w:t>true</w:t>
      </w:r>
      <w:r w:rsidR="001327BC" w:rsidRPr="007350DD">
        <w:t xml:space="preserve"> </w:t>
      </w:r>
      <w:r w:rsidRPr="007350DD">
        <w:t>spirit</w:t>
      </w:r>
      <w:r w:rsidR="001327BC" w:rsidRPr="007350DD">
        <w:t xml:space="preserve"> </w:t>
      </w:r>
      <w:r w:rsidRPr="007350DD">
        <w:t>of</w:t>
      </w:r>
      <w:r w:rsidR="001327BC" w:rsidRPr="007350DD">
        <w:t xml:space="preserve"> </w:t>
      </w:r>
      <w:r w:rsidRPr="007350DD">
        <w:t>sportsmanship,</w:t>
      </w:r>
      <w:r w:rsidR="001327BC" w:rsidRPr="007350DD">
        <w:t xml:space="preserve"> </w:t>
      </w:r>
      <w:r w:rsidRPr="007350DD">
        <w:t>at</w:t>
      </w:r>
      <w:r w:rsidR="001327BC" w:rsidRPr="007350DD">
        <w:t xml:space="preserve"> </w:t>
      </w:r>
      <w:r w:rsidRPr="007350DD">
        <w:t>national,</w:t>
      </w:r>
      <w:r w:rsidR="001327BC" w:rsidRPr="007350DD">
        <w:t xml:space="preserve"> </w:t>
      </w:r>
      <w:r w:rsidRPr="007350DD">
        <w:t>regional</w:t>
      </w:r>
      <w:r w:rsidR="001327BC" w:rsidRPr="007350DD">
        <w:t xml:space="preserve"> </w:t>
      </w:r>
      <w:r w:rsidRPr="007350DD">
        <w:t>and</w:t>
      </w:r>
      <w:r w:rsidR="001327BC" w:rsidRPr="007350DD">
        <w:t xml:space="preserve"> </w:t>
      </w:r>
      <w:r w:rsidRPr="007350DD">
        <w:lastRenderedPageBreak/>
        <w:t>international</w:t>
      </w:r>
      <w:r w:rsidR="001327BC" w:rsidRPr="007350DD">
        <w:t xml:space="preserve"> </w:t>
      </w:r>
      <w:r w:rsidRPr="007350DD">
        <w:t>levels</w:t>
      </w:r>
      <w:r w:rsidR="001327BC" w:rsidRPr="007350DD">
        <w:t xml:space="preserve"> </w:t>
      </w:r>
      <w:r w:rsidRPr="007350DD">
        <w:t>of</w:t>
      </w:r>
      <w:r w:rsidR="001327BC" w:rsidRPr="007350DD">
        <w:t xml:space="preserve"> </w:t>
      </w:r>
      <w:r w:rsidRPr="007350DD">
        <w:t>competitions.</w:t>
      </w:r>
      <w:r w:rsidR="001327BC" w:rsidRPr="007350DD">
        <w:t xml:space="preserve"> </w:t>
      </w:r>
      <w:r w:rsidRPr="007350DD">
        <w:t>Providing</w:t>
      </w:r>
      <w:r w:rsidR="001327BC" w:rsidRPr="007350DD">
        <w:t xml:space="preserve"> </w:t>
      </w:r>
      <w:r w:rsidRPr="007350DD">
        <w:t>opportunities</w:t>
      </w:r>
      <w:r w:rsidR="001327BC" w:rsidRPr="007350DD">
        <w:t xml:space="preserve"> </w:t>
      </w:r>
      <w:r w:rsidRPr="007350DD">
        <w:t>and</w:t>
      </w:r>
      <w:r w:rsidR="001327BC" w:rsidRPr="007350DD">
        <w:t xml:space="preserve"> </w:t>
      </w:r>
      <w:r w:rsidRPr="007350DD">
        <w:t>facilities</w:t>
      </w:r>
      <w:r w:rsidR="001327BC" w:rsidRPr="007350DD">
        <w:t xml:space="preserve"> </w:t>
      </w:r>
      <w:r w:rsidRPr="007350DD">
        <w:t>for</w:t>
      </w:r>
      <w:r w:rsidR="001327BC" w:rsidRPr="007350DD">
        <w:t xml:space="preserve"> </w:t>
      </w:r>
      <w:r w:rsidRPr="007350DD">
        <w:t>the</w:t>
      </w:r>
      <w:r w:rsidR="001327BC" w:rsidRPr="007350DD">
        <w:t xml:space="preserve"> </w:t>
      </w:r>
      <w:r w:rsidRPr="007350DD">
        <w:t>fulfilment</w:t>
      </w:r>
      <w:r w:rsidR="001327BC" w:rsidRPr="007350DD">
        <w:t xml:space="preserve"> </w:t>
      </w:r>
      <w:r w:rsidRPr="007350DD">
        <w:t>of</w:t>
      </w:r>
      <w:r w:rsidR="001327BC" w:rsidRPr="007350DD">
        <w:t xml:space="preserve"> </w:t>
      </w:r>
      <w:r w:rsidRPr="007350DD">
        <w:t>basic</w:t>
      </w:r>
      <w:r w:rsidR="001327BC" w:rsidRPr="007350DD">
        <w:t xml:space="preserve"> </w:t>
      </w:r>
      <w:r w:rsidRPr="007350DD">
        <w:t>social,</w:t>
      </w:r>
      <w:r w:rsidR="001327BC" w:rsidRPr="007350DD">
        <w:t xml:space="preserve"> </w:t>
      </w:r>
      <w:r w:rsidRPr="007350DD">
        <w:t>psychological</w:t>
      </w:r>
      <w:r w:rsidR="001327BC" w:rsidRPr="007350DD">
        <w:t xml:space="preserve"> </w:t>
      </w:r>
      <w:r w:rsidRPr="007350DD">
        <w:t>and</w:t>
      </w:r>
      <w:r w:rsidR="001327BC" w:rsidRPr="007350DD">
        <w:t xml:space="preserve"> </w:t>
      </w:r>
      <w:r w:rsidRPr="007350DD">
        <w:t>physiological</w:t>
      </w:r>
      <w:r w:rsidR="001327BC" w:rsidRPr="007350DD">
        <w:t xml:space="preserve"> </w:t>
      </w:r>
      <w:r w:rsidRPr="007350DD">
        <w:t>needs</w:t>
      </w:r>
      <w:r w:rsidR="001327BC" w:rsidRPr="007350DD">
        <w:t xml:space="preserve"> </w:t>
      </w:r>
      <w:r w:rsidRPr="007350DD">
        <w:t>of</w:t>
      </w:r>
      <w:r w:rsidR="001327BC" w:rsidRPr="007350DD">
        <w:t xml:space="preserve"> </w:t>
      </w:r>
      <w:r w:rsidRPr="007350DD">
        <w:t>individuals,</w:t>
      </w:r>
      <w:r w:rsidR="001327BC" w:rsidRPr="007350DD">
        <w:t xml:space="preserve"> </w:t>
      </w:r>
      <w:r w:rsidRPr="007350DD">
        <w:t>including</w:t>
      </w:r>
      <w:r w:rsidR="001327BC" w:rsidRPr="007350DD">
        <w:t xml:space="preserve"> </w:t>
      </w:r>
      <w:r w:rsidRPr="007350DD">
        <w:t>the</w:t>
      </w:r>
      <w:r w:rsidR="001327BC" w:rsidRPr="007350DD">
        <w:t xml:space="preserve"> </w:t>
      </w:r>
      <w:r w:rsidRPr="007350DD">
        <w:t>physically</w:t>
      </w:r>
      <w:r w:rsidR="001327BC" w:rsidRPr="007350DD">
        <w:t xml:space="preserve"> </w:t>
      </w:r>
      <w:r w:rsidRPr="007350DD">
        <w:t>and</w:t>
      </w:r>
      <w:r w:rsidR="001327BC" w:rsidRPr="007350DD">
        <w:t xml:space="preserve"> </w:t>
      </w:r>
      <w:r w:rsidRPr="007350DD">
        <w:t>mentally</w:t>
      </w:r>
      <w:r w:rsidR="001327BC" w:rsidRPr="007350DD">
        <w:t xml:space="preserve"> </w:t>
      </w:r>
      <w:r w:rsidRPr="007350DD">
        <w:t>challenged,</w:t>
      </w:r>
      <w:r w:rsidR="001327BC" w:rsidRPr="007350DD">
        <w:t xml:space="preserve"> </w:t>
      </w:r>
      <w:r w:rsidRPr="007350DD">
        <w:t>through</w:t>
      </w:r>
      <w:r w:rsidR="001327BC" w:rsidRPr="007350DD">
        <w:t xml:space="preserve"> </w:t>
      </w:r>
      <w:r w:rsidRPr="007350DD">
        <w:t>sports</w:t>
      </w:r>
      <w:r w:rsidR="00F94A92" w:rsidRPr="007350DD">
        <w:t>;</w:t>
      </w:r>
      <w:r w:rsidR="001327BC" w:rsidRPr="007350DD">
        <w:t xml:space="preserve"> </w:t>
      </w:r>
    </w:p>
    <w:p w:rsidR="006564B6" w:rsidRPr="007350DD" w:rsidRDefault="006564B6" w:rsidP="00F94A92">
      <w:pPr>
        <w:pStyle w:val="SingleTxtG"/>
        <w:ind w:left="1701"/>
      </w:pPr>
      <w:r w:rsidRPr="007350DD">
        <w:t>3.</w:t>
      </w:r>
      <w:r w:rsidRPr="007350DD">
        <w:tab/>
        <w:t>Provide</w:t>
      </w:r>
      <w:r w:rsidR="001327BC" w:rsidRPr="007350DD">
        <w:t xml:space="preserve"> </w:t>
      </w:r>
      <w:r w:rsidRPr="007350DD">
        <w:t>a</w:t>
      </w:r>
      <w:r w:rsidR="001327BC" w:rsidRPr="007350DD">
        <w:t xml:space="preserve"> </w:t>
      </w:r>
      <w:r w:rsidRPr="007350DD">
        <w:t>high</w:t>
      </w:r>
      <w:r w:rsidR="001327BC" w:rsidRPr="007350DD">
        <w:t xml:space="preserve"> </w:t>
      </w:r>
      <w:r w:rsidRPr="007350DD">
        <w:t>level</w:t>
      </w:r>
      <w:r w:rsidR="001327BC" w:rsidRPr="007350DD">
        <w:t xml:space="preserve"> </w:t>
      </w:r>
      <w:r w:rsidRPr="007350DD">
        <w:t>of</w:t>
      </w:r>
      <w:r w:rsidR="001327BC" w:rsidRPr="007350DD">
        <w:t xml:space="preserve"> </w:t>
      </w:r>
      <w:r w:rsidRPr="007350DD">
        <w:t>service</w:t>
      </w:r>
      <w:r w:rsidR="001327BC" w:rsidRPr="007350DD">
        <w:t xml:space="preserve"> </w:t>
      </w:r>
      <w:r w:rsidRPr="007350DD">
        <w:t>in</w:t>
      </w:r>
      <w:r w:rsidR="001327BC" w:rsidRPr="007350DD">
        <w:t xml:space="preserve"> </w:t>
      </w:r>
      <w:r w:rsidRPr="007350DD">
        <w:t>the</w:t>
      </w:r>
      <w:r w:rsidR="001327BC" w:rsidRPr="007350DD">
        <w:t xml:space="preserve"> </w:t>
      </w:r>
      <w:r w:rsidRPr="007350DD">
        <w:t>areas</w:t>
      </w:r>
      <w:r w:rsidR="001327BC" w:rsidRPr="007350DD">
        <w:t xml:space="preserve"> </w:t>
      </w:r>
      <w:r w:rsidRPr="007350DD">
        <w:t>of</w:t>
      </w:r>
      <w:r w:rsidR="001327BC" w:rsidRPr="007350DD">
        <w:t xml:space="preserve"> </w:t>
      </w:r>
      <w:r w:rsidRPr="007350DD">
        <w:t>coaching,</w:t>
      </w:r>
      <w:r w:rsidR="001327BC" w:rsidRPr="007350DD">
        <w:t xml:space="preserve"> </w:t>
      </w:r>
      <w:r w:rsidRPr="007350DD">
        <w:t>provision</w:t>
      </w:r>
      <w:r w:rsidR="001327BC" w:rsidRPr="007350DD">
        <w:t xml:space="preserve"> </w:t>
      </w:r>
      <w:r w:rsidRPr="007350DD">
        <w:t>and</w:t>
      </w:r>
      <w:r w:rsidR="001327BC" w:rsidRPr="007350DD">
        <w:t xml:space="preserve"> </w:t>
      </w:r>
      <w:r w:rsidRPr="007350DD">
        <w:t>maintenance</w:t>
      </w:r>
      <w:r w:rsidR="001327BC" w:rsidRPr="007350DD">
        <w:t xml:space="preserve"> </w:t>
      </w:r>
      <w:r w:rsidRPr="007350DD">
        <w:t>of</w:t>
      </w:r>
      <w:r w:rsidR="001327BC" w:rsidRPr="007350DD">
        <w:t xml:space="preserve"> </w:t>
      </w:r>
      <w:r w:rsidRPr="007350DD">
        <w:t>sporting</w:t>
      </w:r>
      <w:r w:rsidR="001327BC" w:rsidRPr="007350DD">
        <w:t xml:space="preserve"> </w:t>
      </w:r>
      <w:r w:rsidRPr="007350DD">
        <w:t>facilities</w:t>
      </w:r>
      <w:r w:rsidR="001327BC" w:rsidRPr="007350DD">
        <w:t xml:space="preserve"> </w:t>
      </w:r>
      <w:r w:rsidRPr="007350DD">
        <w:t>and</w:t>
      </w:r>
      <w:r w:rsidR="001327BC" w:rsidRPr="007350DD">
        <w:t xml:space="preserve"> </w:t>
      </w:r>
      <w:r w:rsidRPr="007350DD">
        <w:t>general</w:t>
      </w:r>
      <w:r w:rsidR="001327BC" w:rsidRPr="007350DD">
        <w:t xml:space="preserve"> </w:t>
      </w:r>
      <w:r w:rsidRPr="007350DD">
        <w:t>sport</w:t>
      </w:r>
      <w:r w:rsidR="001327BC" w:rsidRPr="007350DD">
        <w:t xml:space="preserve"> </w:t>
      </w:r>
      <w:r w:rsidRPr="007350DD">
        <w:t>administration</w:t>
      </w:r>
      <w:r w:rsidR="001327BC" w:rsidRPr="007350DD">
        <w:t xml:space="preserve"> </w:t>
      </w:r>
      <w:r w:rsidRPr="007350DD">
        <w:t>in</w:t>
      </w:r>
      <w:r w:rsidR="001327BC" w:rsidRPr="007350DD">
        <w:t xml:space="preserve"> </w:t>
      </w:r>
      <w:r w:rsidRPr="007350DD">
        <w:t>the</w:t>
      </w:r>
      <w:r w:rsidR="001327BC" w:rsidRPr="007350DD">
        <w:t xml:space="preserve"> </w:t>
      </w:r>
      <w:r w:rsidRPr="007350DD">
        <w:t>interest</w:t>
      </w:r>
      <w:r w:rsidR="001327BC" w:rsidRPr="007350DD">
        <w:t xml:space="preserve"> </w:t>
      </w:r>
      <w:r w:rsidRPr="007350DD">
        <w:t>of</w:t>
      </w:r>
      <w:r w:rsidR="001327BC" w:rsidRPr="007350DD">
        <w:t xml:space="preserve"> </w:t>
      </w:r>
      <w:r w:rsidRPr="007350DD">
        <w:t>educational</w:t>
      </w:r>
      <w:r w:rsidR="001327BC" w:rsidRPr="007350DD">
        <w:t xml:space="preserve"> </w:t>
      </w:r>
      <w:r w:rsidRPr="007350DD">
        <w:t>institutions,</w:t>
      </w:r>
      <w:r w:rsidR="001327BC" w:rsidRPr="007350DD">
        <w:t xml:space="preserve"> </w:t>
      </w:r>
      <w:r w:rsidRPr="007350DD">
        <w:t>youth</w:t>
      </w:r>
      <w:r w:rsidR="001327BC" w:rsidRPr="007350DD">
        <w:t xml:space="preserve"> </w:t>
      </w:r>
      <w:r w:rsidRPr="007350DD">
        <w:t>clubs</w:t>
      </w:r>
      <w:r w:rsidR="001327BC" w:rsidRPr="007350DD">
        <w:t xml:space="preserve"> </w:t>
      </w:r>
      <w:r w:rsidRPr="007350DD">
        <w:t>and</w:t>
      </w:r>
      <w:r w:rsidR="001327BC" w:rsidRPr="007350DD">
        <w:t xml:space="preserve"> </w:t>
      </w:r>
      <w:r w:rsidRPr="007350DD">
        <w:t>community</w:t>
      </w:r>
      <w:r w:rsidR="001327BC" w:rsidRPr="007350DD">
        <w:t xml:space="preserve"> </w:t>
      </w:r>
      <w:r w:rsidRPr="007350DD">
        <w:t>groups</w:t>
      </w:r>
      <w:r w:rsidR="001327BC" w:rsidRPr="007350DD">
        <w:t xml:space="preserve"> </w:t>
      </w:r>
      <w:r w:rsidRPr="007350DD">
        <w:t>and</w:t>
      </w:r>
      <w:r w:rsidR="001327BC" w:rsidRPr="007350DD">
        <w:t xml:space="preserve"> </w:t>
      </w:r>
      <w:r w:rsidRPr="007350DD">
        <w:t>national</w:t>
      </w:r>
      <w:r w:rsidR="001327BC" w:rsidRPr="007350DD">
        <w:t xml:space="preserve"> </w:t>
      </w:r>
      <w:r w:rsidRPr="007350DD">
        <w:t>associations,</w:t>
      </w:r>
      <w:r w:rsidR="001327BC" w:rsidRPr="007350DD">
        <w:t xml:space="preserve"> </w:t>
      </w:r>
      <w:r w:rsidRPr="007350DD">
        <w:t>and</w:t>
      </w:r>
      <w:r w:rsidR="001327BC" w:rsidRPr="007350DD">
        <w:t xml:space="preserve"> </w:t>
      </w:r>
      <w:r w:rsidRPr="007350DD">
        <w:t>the</w:t>
      </w:r>
      <w:r w:rsidR="001327BC" w:rsidRPr="007350DD">
        <w:t xml:space="preserve"> </w:t>
      </w:r>
      <w:r w:rsidRPr="007350DD">
        <w:t>promotion</w:t>
      </w:r>
      <w:r w:rsidR="001327BC" w:rsidRPr="007350DD">
        <w:t xml:space="preserve"> </w:t>
      </w:r>
      <w:r w:rsidRPr="007350DD">
        <w:t>of</w:t>
      </w:r>
      <w:r w:rsidR="001327BC" w:rsidRPr="007350DD">
        <w:t xml:space="preserve"> </w:t>
      </w:r>
      <w:r w:rsidRPr="007350DD">
        <w:t>mass</w:t>
      </w:r>
      <w:r w:rsidR="001327BC" w:rsidRPr="007350DD">
        <w:t xml:space="preserve"> </w:t>
      </w:r>
      <w:r w:rsidRPr="007350DD">
        <w:t>participation</w:t>
      </w:r>
      <w:r w:rsidR="001327BC" w:rsidRPr="007350DD">
        <w:t xml:space="preserve"> </w:t>
      </w:r>
      <w:r w:rsidRPr="007350DD">
        <w:t>in</w:t>
      </w:r>
      <w:r w:rsidR="001327BC" w:rsidRPr="007350DD">
        <w:t xml:space="preserve"> </w:t>
      </w:r>
      <w:r w:rsidRPr="007350DD">
        <w:t>the</w:t>
      </w:r>
      <w:r w:rsidR="001327BC" w:rsidRPr="007350DD">
        <w:t xml:space="preserve"> </w:t>
      </w:r>
      <w:r w:rsidRPr="007350DD">
        <w:t>pursuit</w:t>
      </w:r>
      <w:r w:rsidR="001327BC" w:rsidRPr="007350DD">
        <w:t xml:space="preserve"> </w:t>
      </w:r>
      <w:r w:rsidRPr="007350DD">
        <w:t>of</w:t>
      </w:r>
      <w:r w:rsidR="001327BC" w:rsidRPr="007350DD">
        <w:t xml:space="preserve"> </w:t>
      </w:r>
      <w:r w:rsidRPr="007350DD">
        <w:t>excellence</w:t>
      </w:r>
      <w:r w:rsidR="001327BC" w:rsidRPr="007350DD">
        <w:t xml:space="preserve"> </w:t>
      </w:r>
      <w:r w:rsidRPr="007350DD">
        <w:t>in</w:t>
      </w:r>
      <w:r w:rsidR="001327BC" w:rsidRPr="007350DD">
        <w:t xml:space="preserve"> </w:t>
      </w:r>
      <w:r w:rsidRPr="007350DD">
        <w:t>sports.</w:t>
      </w:r>
    </w:p>
    <w:p w:rsidR="006564B6" w:rsidRPr="007350DD" w:rsidRDefault="006564B6" w:rsidP="009E22FF">
      <w:pPr>
        <w:pStyle w:val="SingleTxtG"/>
      </w:pPr>
      <w:r w:rsidRPr="007350DD">
        <w:rPr>
          <w:rFonts w:eastAsia="SimSun"/>
        </w:rPr>
        <w:t>208.</w:t>
      </w:r>
      <w:r w:rsidRPr="007350DD">
        <w:rPr>
          <w:rFonts w:eastAsia="SimSun"/>
        </w:rPr>
        <w:tab/>
        <w:t>The</w:t>
      </w:r>
      <w:r w:rsidR="001327BC" w:rsidRPr="007350DD">
        <w:rPr>
          <w:rFonts w:eastAsia="SimSun"/>
        </w:rPr>
        <w:t xml:space="preserve"> </w:t>
      </w:r>
      <w:r w:rsidRPr="007350DD">
        <w:rPr>
          <w:rFonts w:eastAsia="SimSun"/>
        </w:rPr>
        <w:t>Youth</w:t>
      </w:r>
      <w:r w:rsidR="001327BC" w:rsidRPr="007350DD">
        <w:rPr>
          <w:rFonts w:eastAsia="SimSun"/>
        </w:rPr>
        <w:t xml:space="preserve"> </w:t>
      </w:r>
      <w:r w:rsidRPr="007350DD">
        <w:rPr>
          <w:rFonts w:eastAsia="SimSun"/>
        </w:rPr>
        <w:t>Affairs</w:t>
      </w:r>
      <w:r w:rsidR="001327BC" w:rsidRPr="007350DD">
        <w:rPr>
          <w:rFonts w:eastAsia="SimSun"/>
        </w:rPr>
        <w:t xml:space="preserve"> </w:t>
      </w:r>
      <w:r w:rsidRPr="007350DD">
        <w:rPr>
          <w:rFonts w:eastAsia="SimSun"/>
        </w:rPr>
        <w:t>Department</w:t>
      </w:r>
      <w:r w:rsidR="001327BC" w:rsidRPr="007350DD">
        <w:rPr>
          <w:rFonts w:eastAsia="SimSun"/>
        </w:rPr>
        <w:t xml:space="preserve"> </w:t>
      </w:r>
      <w:r w:rsidRPr="007350DD">
        <w:rPr>
          <w:rFonts w:eastAsia="SimSun"/>
        </w:rPr>
        <w:t>is</w:t>
      </w:r>
      <w:r w:rsidR="001327BC" w:rsidRPr="007350DD">
        <w:rPr>
          <w:rFonts w:eastAsia="SimSun"/>
        </w:rPr>
        <w:t xml:space="preserve"> </w:t>
      </w:r>
      <w:r w:rsidRPr="007350DD">
        <w:rPr>
          <w:rFonts w:eastAsia="SimSun"/>
        </w:rPr>
        <w:t>headed</w:t>
      </w:r>
      <w:r w:rsidR="001327BC" w:rsidRPr="007350DD">
        <w:rPr>
          <w:rFonts w:eastAsia="SimSun"/>
        </w:rPr>
        <w:t xml:space="preserve"> </w:t>
      </w:r>
      <w:r w:rsidRPr="007350DD">
        <w:rPr>
          <w:rFonts w:eastAsia="SimSun"/>
        </w:rPr>
        <w:t>by</w:t>
      </w:r>
      <w:r w:rsidR="001327BC" w:rsidRPr="007350DD">
        <w:rPr>
          <w:rFonts w:eastAsia="SimSun"/>
        </w:rPr>
        <w:t xml:space="preserve"> </w:t>
      </w:r>
      <w:r w:rsidRPr="007350DD">
        <w:rPr>
          <w:rFonts w:eastAsia="SimSun"/>
        </w:rPr>
        <w:t>a</w:t>
      </w:r>
      <w:r w:rsidR="001327BC" w:rsidRPr="007350DD">
        <w:rPr>
          <w:rFonts w:eastAsia="SimSun"/>
        </w:rPr>
        <w:t xml:space="preserve"> </w:t>
      </w:r>
      <w:r w:rsidRPr="007350DD">
        <w:rPr>
          <w:rFonts w:eastAsia="SimSun"/>
        </w:rPr>
        <w:t>Director</w:t>
      </w:r>
      <w:r w:rsidR="001327BC" w:rsidRPr="007350DD">
        <w:rPr>
          <w:rFonts w:eastAsia="SimSun"/>
        </w:rPr>
        <w:t xml:space="preserve"> </w:t>
      </w:r>
      <w:r w:rsidRPr="007350DD">
        <w:rPr>
          <w:rFonts w:eastAsia="SimSun"/>
        </w:rPr>
        <w:t>of</w:t>
      </w:r>
      <w:r w:rsidR="001327BC" w:rsidRPr="007350DD">
        <w:rPr>
          <w:rFonts w:eastAsia="SimSun"/>
        </w:rPr>
        <w:t xml:space="preserve"> </w:t>
      </w:r>
      <w:r w:rsidRPr="007350DD">
        <w:rPr>
          <w:rFonts w:eastAsia="SimSun"/>
        </w:rPr>
        <w:t>Youth</w:t>
      </w:r>
      <w:r w:rsidR="001327BC" w:rsidRPr="007350DD">
        <w:rPr>
          <w:rFonts w:eastAsia="SimSun"/>
        </w:rPr>
        <w:t xml:space="preserve"> </w:t>
      </w:r>
      <w:r w:rsidRPr="007350DD">
        <w:rPr>
          <w:rFonts w:eastAsia="SimSun"/>
        </w:rPr>
        <w:t>Affairs</w:t>
      </w:r>
      <w:r w:rsidR="001327BC" w:rsidRPr="007350DD">
        <w:rPr>
          <w:rFonts w:eastAsia="SimSun"/>
        </w:rPr>
        <w:t xml:space="preserve"> </w:t>
      </w:r>
      <w:r w:rsidRPr="007350DD">
        <w:rPr>
          <w:rFonts w:eastAsia="SimSun"/>
        </w:rPr>
        <w:t>and</w:t>
      </w:r>
      <w:r w:rsidR="001327BC" w:rsidRPr="007350DD">
        <w:rPr>
          <w:rFonts w:eastAsia="SimSun"/>
        </w:rPr>
        <w:t xml:space="preserve"> </w:t>
      </w:r>
      <w:r w:rsidRPr="007350DD">
        <w:rPr>
          <w:rFonts w:eastAsia="SimSun"/>
        </w:rPr>
        <w:t>operates</w:t>
      </w:r>
      <w:r w:rsidR="001327BC" w:rsidRPr="007350DD">
        <w:rPr>
          <w:rFonts w:eastAsia="SimSun"/>
        </w:rPr>
        <w:t xml:space="preserve"> </w:t>
      </w:r>
      <w:r w:rsidRPr="007350DD">
        <w:t>through</w:t>
      </w:r>
      <w:r w:rsidR="001327BC" w:rsidRPr="007350DD">
        <w:t xml:space="preserve"> </w:t>
      </w:r>
      <w:r w:rsidRPr="007350DD">
        <w:t>three</w:t>
      </w:r>
      <w:r w:rsidR="001327BC" w:rsidRPr="007350DD">
        <w:t xml:space="preserve"> </w:t>
      </w:r>
      <w:r w:rsidRPr="007350DD">
        <w:t>programming</w:t>
      </w:r>
      <w:r w:rsidR="001327BC" w:rsidRPr="007350DD">
        <w:t xml:space="preserve"> </w:t>
      </w:r>
      <w:r w:rsidRPr="007350DD">
        <w:t>channels:</w:t>
      </w:r>
      <w:r w:rsidR="001327BC" w:rsidRPr="007350DD">
        <w:t xml:space="preserve"> </w:t>
      </w:r>
    </w:p>
    <w:p w:rsidR="006564B6" w:rsidRPr="007350DD" w:rsidRDefault="00054DAB" w:rsidP="009E22FF">
      <w:pPr>
        <w:pStyle w:val="SingleTxtG"/>
      </w:pPr>
      <w:r w:rsidRPr="007350DD">
        <w:tab/>
        <w:t>(a)</w:t>
      </w:r>
      <w:r w:rsidR="006564B6" w:rsidRPr="007350DD">
        <w:tab/>
        <w:t>The</w:t>
      </w:r>
      <w:r w:rsidR="001327BC" w:rsidRPr="007350DD">
        <w:t xml:space="preserve"> </w:t>
      </w:r>
      <w:r w:rsidR="006564B6" w:rsidRPr="007350DD">
        <w:t>Barbados</w:t>
      </w:r>
      <w:r w:rsidR="001327BC" w:rsidRPr="007350DD">
        <w:t xml:space="preserve"> </w:t>
      </w:r>
      <w:r w:rsidR="006564B6" w:rsidRPr="007350DD">
        <w:t>Youth</w:t>
      </w:r>
      <w:r w:rsidR="001327BC" w:rsidRPr="007350DD">
        <w:t xml:space="preserve"> </w:t>
      </w:r>
      <w:r w:rsidR="006564B6" w:rsidRPr="007350DD">
        <w:t>Service</w:t>
      </w:r>
      <w:r w:rsidR="001327BC" w:rsidRPr="007350DD">
        <w:t xml:space="preserve"> </w:t>
      </w:r>
      <w:r w:rsidR="006564B6" w:rsidRPr="007350DD">
        <w:t>(BYS)</w:t>
      </w:r>
      <w:r w:rsidRPr="007350DD">
        <w:t>;</w:t>
      </w:r>
      <w:r w:rsidR="001327BC" w:rsidRPr="007350DD">
        <w:t xml:space="preserve"> </w:t>
      </w:r>
    </w:p>
    <w:p w:rsidR="006564B6" w:rsidRPr="007350DD" w:rsidRDefault="00054DAB" w:rsidP="009E22FF">
      <w:pPr>
        <w:pStyle w:val="SingleTxtG"/>
      </w:pPr>
      <w:r w:rsidRPr="007350DD">
        <w:tab/>
        <w:t>(b)</w:t>
      </w:r>
      <w:r w:rsidR="006564B6" w:rsidRPr="007350DD">
        <w:tab/>
        <w:t>Youth</w:t>
      </w:r>
      <w:r w:rsidR="001327BC" w:rsidRPr="007350DD">
        <w:t xml:space="preserve"> </w:t>
      </w:r>
      <w:r w:rsidR="006564B6" w:rsidRPr="007350DD">
        <w:t>Achieving</w:t>
      </w:r>
      <w:r w:rsidR="001327BC" w:rsidRPr="007350DD">
        <w:t xml:space="preserve"> </w:t>
      </w:r>
      <w:r w:rsidR="006564B6" w:rsidRPr="007350DD">
        <w:t>Results</w:t>
      </w:r>
      <w:r w:rsidRPr="007350DD">
        <w:t>;</w:t>
      </w:r>
    </w:p>
    <w:p w:rsidR="006564B6" w:rsidRPr="007350DD" w:rsidRDefault="00054DAB" w:rsidP="009E22FF">
      <w:pPr>
        <w:pStyle w:val="SingleTxtG"/>
      </w:pPr>
      <w:r w:rsidRPr="007350DD">
        <w:tab/>
        <w:t>(c)</w:t>
      </w:r>
      <w:r w:rsidR="006564B6" w:rsidRPr="007350DD">
        <w:tab/>
        <w:t>Youth</w:t>
      </w:r>
      <w:r w:rsidR="001327BC" w:rsidRPr="007350DD">
        <w:t xml:space="preserve"> </w:t>
      </w:r>
      <w:r w:rsidR="006564B6" w:rsidRPr="007350DD">
        <w:t>Mainstreaming</w:t>
      </w:r>
      <w:r w:rsidR="001327BC" w:rsidRPr="007350DD">
        <w:t xml:space="preserve"> </w:t>
      </w:r>
      <w:r w:rsidR="006564B6" w:rsidRPr="007350DD">
        <w:t>Programme</w:t>
      </w:r>
      <w:r w:rsidRPr="007350DD">
        <w:t>;</w:t>
      </w:r>
    </w:p>
    <w:p w:rsidR="006564B6" w:rsidRPr="007350DD" w:rsidRDefault="00054DAB" w:rsidP="009E22FF">
      <w:pPr>
        <w:pStyle w:val="SingleTxtG"/>
      </w:pPr>
      <w:r w:rsidRPr="007350DD">
        <w:tab/>
        <w:t>(d)</w:t>
      </w:r>
      <w:r w:rsidR="006564B6" w:rsidRPr="007350DD">
        <w:tab/>
        <w:t>The</w:t>
      </w:r>
      <w:r w:rsidR="001327BC" w:rsidRPr="007350DD">
        <w:t xml:space="preserve"> </w:t>
      </w:r>
      <w:r w:rsidR="006564B6" w:rsidRPr="007350DD">
        <w:t>Youth</w:t>
      </w:r>
      <w:r w:rsidR="001327BC" w:rsidRPr="007350DD">
        <w:t xml:space="preserve"> </w:t>
      </w:r>
      <w:r w:rsidR="006564B6" w:rsidRPr="007350DD">
        <w:t>Development</w:t>
      </w:r>
      <w:r w:rsidR="001327BC" w:rsidRPr="007350DD">
        <w:t xml:space="preserve"> </w:t>
      </w:r>
      <w:r w:rsidR="006564B6" w:rsidRPr="007350DD">
        <w:t>Programme</w:t>
      </w:r>
      <w:r w:rsidR="001327BC" w:rsidRPr="007350DD">
        <w:t xml:space="preserve"> </w:t>
      </w:r>
      <w:r w:rsidR="006564B6" w:rsidRPr="007350DD">
        <w:t>(YDP)</w:t>
      </w:r>
      <w:r w:rsidRPr="007350DD">
        <w:t>;</w:t>
      </w:r>
      <w:r w:rsidR="001327BC" w:rsidRPr="007350DD">
        <w:t xml:space="preserve"> </w:t>
      </w:r>
    </w:p>
    <w:p w:rsidR="006564B6" w:rsidRPr="007350DD" w:rsidRDefault="00054DAB" w:rsidP="009E22FF">
      <w:pPr>
        <w:pStyle w:val="SingleTxtG"/>
      </w:pPr>
      <w:r w:rsidRPr="007350DD">
        <w:tab/>
        <w:t>(e)</w:t>
      </w:r>
      <w:r w:rsidR="006564B6" w:rsidRPr="007350DD">
        <w:tab/>
        <w:t>The</w:t>
      </w:r>
      <w:r w:rsidR="001327BC" w:rsidRPr="007350DD">
        <w:t xml:space="preserve"> </w:t>
      </w:r>
      <w:r w:rsidR="006564B6" w:rsidRPr="007350DD">
        <w:t>Youth</w:t>
      </w:r>
      <w:r w:rsidR="001327BC" w:rsidRPr="007350DD">
        <w:t xml:space="preserve"> </w:t>
      </w:r>
      <w:r w:rsidR="006564B6" w:rsidRPr="007350DD">
        <w:t>Entrepreneurship</w:t>
      </w:r>
      <w:r w:rsidR="001327BC" w:rsidRPr="007350DD">
        <w:t xml:space="preserve"> </w:t>
      </w:r>
      <w:r w:rsidR="006564B6" w:rsidRPr="007350DD">
        <w:t>Scheme</w:t>
      </w:r>
      <w:r w:rsidR="001327BC" w:rsidRPr="007350DD">
        <w:t xml:space="preserve"> </w:t>
      </w:r>
      <w:r w:rsidR="006564B6" w:rsidRPr="007350DD">
        <w:t>(YES)</w:t>
      </w:r>
      <w:r w:rsidRPr="007350DD">
        <w:t>.</w:t>
      </w:r>
      <w:r w:rsidR="001327BC" w:rsidRPr="007350DD">
        <w:t xml:space="preserve"> </w:t>
      </w:r>
    </w:p>
    <w:p w:rsidR="006564B6" w:rsidRPr="007350DD" w:rsidRDefault="006564B6" w:rsidP="009E22FF">
      <w:pPr>
        <w:pStyle w:val="SingleTxtG"/>
      </w:pPr>
      <w:r w:rsidRPr="007350DD">
        <w:t>209.</w:t>
      </w:r>
      <w:r w:rsidRPr="007350DD">
        <w:tab/>
        <w:t>In</w:t>
      </w:r>
      <w:r w:rsidR="001327BC" w:rsidRPr="007350DD">
        <w:t xml:space="preserve"> </w:t>
      </w:r>
      <w:r w:rsidRPr="007350DD">
        <w:t>2006</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carried</w:t>
      </w:r>
      <w:r w:rsidR="001327BC" w:rsidRPr="007350DD">
        <w:t xml:space="preserve"> </w:t>
      </w:r>
      <w:r w:rsidRPr="007350DD">
        <w:t>out</w:t>
      </w:r>
      <w:r w:rsidR="001327BC" w:rsidRPr="007350DD">
        <w:t xml:space="preserve"> </w:t>
      </w:r>
      <w:r w:rsidRPr="007350DD">
        <w:t>a</w:t>
      </w:r>
      <w:r w:rsidR="001327BC" w:rsidRPr="007350DD">
        <w:t xml:space="preserve"> </w:t>
      </w:r>
      <w:r w:rsidRPr="007350DD">
        <w:t>major</w:t>
      </w:r>
      <w:r w:rsidR="001327BC" w:rsidRPr="007350DD">
        <w:t xml:space="preserve"> </w:t>
      </w:r>
      <w:r w:rsidRPr="007350DD">
        <w:t>public</w:t>
      </w:r>
      <w:r w:rsidR="001327BC" w:rsidRPr="007350DD">
        <w:t xml:space="preserve"> </w:t>
      </w:r>
      <w:r w:rsidRPr="007350DD">
        <w:t>consultation</w:t>
      </w:r>
      <w:r w:rsidR="001327BC" w:rsidRPr="007350DD">
        <w:t xml:space="preserve"> </w:t>
      </w:r>
      <w:r w:rsidRPr="007350DD">
        <w:t>to</w:t>
      </w:r>
      <w:r w:rsidR="001327BC" w:rsidRPr="007350DD">
        <w:t xml:space="preserve"> </w:t>
      </w:r>
      <w:r w:rsidRPr="007350DD">
        <w:t>arrive</w:t>
      </w:r>
      <w:r w:rsidR="001327BC" w:rsidRPr="007350DD">
        <w:t xml:space="preserve"> </w:t>
      </w:r>
      <w:r w:rsidRPr="007350DD">
        <w:t>at</w:t>
      </w:r>
      <w:r w:rsidR="001327BC" w:rsidRPr="007350DD">
        <w:t xml:space="preserve"> </w:t>
      </w:r>
      <w:r w:rsidRPr="007350DD">
        <w:t>a</w:t>
      </w:r>
      <w:r w:rsidR="001327BC" w:rsidRPr="007350DD">
        <w:t xml:space="preserve"> </w:t>
      </w:r>
      <w:r w:rsidRPr="007350DD">
        <w:t>model</w:t>
      </w:r>
      <w:r w:rsidR="001327BC" w:rsidRPr="007350DD">
        <w:t xml:space="preserve"> </w:t>
      </w:r>
      <w:r w:rsidRPr="007350DD">
        <w:t>for</w:t>
      </w:r>
      <w:r w:rsidR="001327BC" w:rsidRPr="007350DD">
        <w:t xml:space="preserve"> </w:t>
      </w:r>
      <w:r w:rsidRPr="007350DD">
        <w:t>the</w:t>
      </w:r>
      <w:r w:rsidR="001327BC" w:rsidRPr="007350DD">
        <w:t xml:space="preserve"> </w:t>
      </w:r>
      <w:r w:rsidRPr="007350DD">
        <w:t>proposed</w:t>
      </w:r>
      <w:r w:rsidR="001327BC" w:rsidRPr="007350DD">
        <w:t xml:space="preserve"> </w:t>
      </w:r>
      <w:r w:rsidRPr="007350DD">
        <w:t>National</w:t>
      </w:r>
      <w:r w:rsidR="001327BC" w:rsidRPr="007350DD">
        <w:t xml:space="preserve"> </w:t>
      </w:r>
      <w:r w:rsidRPr="007350DD">
        <w:t>Youth</w:t>
      </w:r>
      <w:r w:rsidR="001327BC" w:rsidRPr="007350DD">
        <w:t xml:space="preserve"> </w:t>
      </w:r>
      <w:r w:rsidRPr="007350DD">
        <w:t>Service</w:t>
      </w:r>
      <w:r w:rsidR="001327BC" w:rsidRPr="007350DD">
        <w:t xml:space="preserve"> </w:t>
      </w:r>
      <w:r w:rsidRPr="007350DD">
        <w:t>Programme.</w:t>
      </w:r>
      <w:r w:rsidR="001327BC" w:rsidRPr="007350DD">
        <w:t xml:space="preserve"> </w:t>
      </w:r>
      <w:r w:rsidRPr="007350DD">
        <w:t>This</w:t>
      </w:r>
      <w:r w:rsidR="001327BC" w:rsidRPr="007350DD">
        <w:t xml:space="preserve"> </w:t>
      </w:r>
      <w:r w:rsidRPr="007350DD">
        <w:t>model</w:t>
      </w:r>
      <w:r w:rsidR="001327BC" w:rsidRPr="007350DD">
        <w:t xml:space="preserve"> </w:t>
      </w:r>
      <w:r w:rsidRPr="007350DD">
        <w:t>makes</w:t>
      </w:r>
      <w:r w:rsidR="001327BC" w:rsidRPr="007350DD">
        <w:t xml:space="preserve"> </w:t>
      </w:r>
      <w:r w:rsidRPr="007350DD">
        <w:t>provision</w:t>
      </w:r>
      <w:r w:rsidR="001327BC" w:rsidRPr="007350DD">
        <w:t xml:space="preserve"> </w:t>
      </w:r>
      <w:r w:rsidRPr="007350DD">
        <w:t>for</w:t>
      </w:r>
      <w:r w:rsidR="001327BC" w:rsidRPr="007350DD">
        <w:t xml:space="preserve"> </w:t>
      </w:r>
      <w:r w:rsidRPr="007350DD">
        <w:t>a</w:t>
      </w:r>
      <w:r w:rsidR="001327BC" w:rsidRPr="007350DD">
        <w:t xml:space="preserve"> </w:t>
      </w:r>
      <w:r w:rsidRPr="007350DD">
        <w:t>universal</w:t>
      </w:r>
      <w:r w:rsidR="001327BC" w:rsidRPr="007350DD">
        <w:t xml:space="preserve"> </w:t>
      </w:r>
      <w:r w:rsidRPr="007350DD">
        <w:t>voluntary</w:t>
      </w:r>
      <w:r w:rsidR="001327BC" w:rsidRPr="007350DD">
        <w:t xml:space="preserve"> </w:t>
      </w:r>
      <w:r w:rsidRPr="007350DD">
        <w:t>programme</w:t>
      </w:r>
      <w:r w:rsidR="001327BC" w:rsidRPr="007350DD">
        <w:t xml:space="preserve"> </w:t>
      </w:r>
      <w:r w:rsidRPr="007350DD">
        <w:t>of</w:t>
      </w:r>
      <w:r w:rsidR="001327BC" w:rsidRPr="007350DD">
        <w:t xml:space="preserve"> </w:t>
      </w:r>
      <w:r w:rsidRPr="007350DD">
        <w:t>public</w:t>
      </w:r>
      <w:r w:rsidR="001327BC" w:rsidRPr="007350DD">
        <w:t xml:space="preserve"> </w:t>
      </w:r>
      <w:r w:rsidRPr="007350DD">
        <w:t>service</w:t>
      </w:r>
      <w:r w:rsidR="001327BC" w:rsidRPr="007350DD">
        <w:t xml:space="preserve"> </w:t>
      </w:r>
      <w:r w:rsidRPr="007350DD">
        <w:t>with</w:t>
      </w:r>
      <w:r w:rsidR="001327BC" w:rsidRPr="007350DD">
        <w:t xml:space="preserve"> </w:t>
      </w:r>
      <w:r w:rsidRPr="007350DD">
        <w:t>training</w:t>
      </w:r>
      <w:r w:rsidR="001327BC" w:rsidRPr="007350DD">
        <w:t xml:space="preserve"> </w:t>
      </w:r>
      <w:r w:rsidRPr="007350DD">
        <w:t>to</w:t>
      </w:r>
      <w:r w:rsidR="001327BC" w:rsidRPr="007350DD">
        <w:t xml:space="preserve"> </w:t>
      </w:r>
      <w:r w:rsidRPr="007350DD">
        <w:t>address</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national</w:t>
      </w:r>
      <w:r w:rsidR="001327BC" w:rsidRPr="007350DD">
        <w:t xml:space="preserve"> </w:t>
      </w:r>
      <w:r w:rsidRPr="007350DD">
        <w:t>issues.</w:t>
      </w:r>
      <w:r w:rsidR="001327BC" w:rsidRPr="007350DD">
        <w:t xml:space="preserve"> </w:t>
      </w:r>
      <w:r w:rsidRPr="007350DD">
        <w:t>The</w:t>
      </w:r>
      <w:r w:rsidR="001327BC" w:rsidRPr="007350DD">
        <w:t xml:space="preserve"> </w:t>
      </w:r>
      <w:r w:rsidRPr="007350DD">
        <w:t>National</w:t>
      </w:r>
      <w:r w:rsidR="001327BC" w:rsidRPr="007350DD">
        <w:t xml:space="preserve"> </w:t>
      </w:r>
      <w:r w:rsidRPr="007350DD">
        <w:t>Youth</w:t>
      </w:r>
      <w:r w:rsidR="001327BC" w:rsidRPr="007350DD">
        <w:t xml:space="preserve"> </w:t>
      </w:r>
      <w:r w:rsidRPr="007350DD">
        <w:t>Service</w:t>
      </w:r>
      <w:r w:rsidR="001327BC" w:rsidRPr="007350DD">
        <w:t xml:space="preserve"> </w:t>
      </w:r>
      <w:r w:rsidRPr="007350DD">
        <w:t>Programme</w:t>
      </w:r>
      <w:r w:rsidR="001327BC" w:rsidRPr="007350DD">
        <w:t xml:space="preserve"> </w:t>
      </w:r>
      <w:r w:rsidRPr="007350DD">
        <w:t>which</w:t>
      </w:r>
      <w:r w:rsidR="001327BC" w:rsidRPr="007350DD">
        <w:t xml:space="preserve"> </w:t>
      </w:r>
      <w:r w:rsidRPr="007350DD">
        <w:t>is</w:t>
      </w:r>
      <w:r w:rsidR="001327BC" w:rsidRPr="007350DD">
        <w:t xml:space="preserve"> </w:t>
      </w:r>
      <w:r w:rsidRPr="007350DD">
        <w:t>currently</w:t>
      </w:r>
      <w:r w:rsidR="001327BC" w:rsidRPr="007350DD">
        <w:t xml:space="preserve"> </w:t>
      </w:r>
      <w:r w:rsidRPr="007350DD">
        <w:t>at</w:t>
      </w:r>
      <w:r w:rsidR="001327BC" w:rsidRPr="007350DD">
        <w:t xml:space="preserve"> </w:t>
      </w:r>
      <w:r w:rsidRPr="007350DD">
        <w:t>an</w:t>
      </w:r>
      <w:r w:rsidR="001327BC" w:rsidRPr="007350DD">
        <w:t xml:space="preserve"> </w:t>
      </w:r>
      <w:r w:rsidRPr="007350DD">
        <w:t>advanced</w:t>
      </w:r>
      <w:r w:rsidR="001327BC" w:rsidRPr="007350DD">
        <w:t xml:space="preserve"> </w:t>
      </w:r>
      <w:r w:rsidRPr="007350DD">
        <w:t>stage</w:t>
      </w:r>
      <w:r w:rsidR="001327BC" w:rsidRPr="007350DD">
        <w:t xml:space="preserve"> </w:t>
      </w:r>
      <w:r w:rsidRPr="007350DD">
        <w:t>of</w:t>
      </w:r>
      <w:r w:rsidR="001327BC" w:rsidRPr="007350DD">
        <w:t xml:space="preserve"> </w:t>
      </w:r>
      <w:r w:rsidRPr="007350DD">
        <w:t>development,</w:t>
      </w:r>
      <w:r w:rsidR="001327BC" w:rsidRPr="007350DD">
        <w:t xml:space="preserve"> </w:t>
      </w:r>
      <w:r w:rsidRPr="007350DD">
        <w:t>following</w:t>
      </w:r>
      <w:r w:rsidR="001327BC" w:rsidRPr="007350DD">
        <w:t xml:space="preserve"> </w:t>
      </w:r>
      <w:r w:rsidRPr="007350DD">
        <w:t>changes</w:t>
      </w:r>
      <w:r w:rsidR="001327BC" w:rsidRPr="007350DD">
        <w:t xml:space="preserve"> </w:t>
      </w:r>
      <w:r w:rsidRPr="007350DD">
        <w:t>in</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and</w:t>
      </w:r>
      <w:r w:rsidR="001327BC" w:rsidRPr="007350DD">
        <w:t xml:space="preserve"> </w:t>
      </w:r>
      <w:r w:rsidRPr="007350DD">
        <w:t>restructuring</w:t>
      </w:r>
      <w:r w:rsidR="001327BC" w:rsidRPr="007350DD">
        <w:t xml:space="preserve"> </w:t>
      </w:r>
      <w:r w:rsidRPr="007350DD">
        <w:t>of</w:t>
      </w:r>
      <w:r w:rsidR="001327BC" w:rsidRPr="007350DD">
        <w:t xml:space="preserve"> </w:t>
      </w:r>
      <w:r w:rsidRPr="007350DD">
        <w:t>ministries,</w:t>
      </w:r>
      <w:r w:rsidR="001327BC" w:rsidRPr="007350DD">
        <w:t xml:space="preserve"> </w:t>
      </w:r>
      <w:r w:rsidRPr="007350DD">
        <w:t>will</w:t>
      </w:r>
      <w:r w:rsidR="001327BC" w:rsidRPr="007350DD">
        <w:t xml:space="preserve"> </w:t>
      </w:r>
      <w:r w:rsidRPr="007350DD">
        <w:t>comprise:</w:t>
      </w:r>
    </w:p>
    <w:p w:rsidR="006564B6" w:rsidRPr="007350DD" w:rsidRDefault="006564B6" w:rsidP="00355C8F">
      <w:pPr>
        <w:pStyle w:val="SingleTxtG"/>
        <w:ind w:left="1701"/>
      </w:pPr>
      <w:r w:rsidRPr="007350DD">
        <w:t>Tier</w:t>
      </w:r>
      <w:r w:rsidR="001327BC" w:rsidRPr="007350DD">
        <w:t xml:space="preserve"> </w:t>
      </w:r>
      <w:r w:rsidRPr="007350DD">
        <w:t>1</w:t>
      </w:r>
      <w:r w:rsidR="001327BC" w:rsidRPr="007350DD">
        <w:t xml:space="preserve"> </w:t>
      </w:r>
      <w:r w:rsidR="00355C8F" w:rsidRPr="007350DD">
        <w:t>–</w:t>
      </w:r>
      <w:r w:rsidR="001327BC" w:rsidRPr="007350DD">
        <w:t xml:space="preserve"> </w:t>
      </w:r>
      <w:r w:rsidRPr="007350DD">
        <w:t>Secondary</w:t>
      </w:r>
      <w:r w:rsidR="001327BC" w:rsidRPr="007350DD">
        <w:t xml:space="preserve"> </w:t>
      </w:r>
      <w:r w:rsidRPr="007350DD">
        <w:t>school-based</w:t>
      </w:r>
      <w:r w:rsidR="001327BC" w:rsidRPr="007350DD">
        <w:t xml:space="preserve"> </w:t>
      </w:r>
      <w:r w:rsidRPr="007350DD">
        <w:t>citizenship</w:t>
      </w:r>
      <w:r w:rsidR="001327BC" w:rsidRPr="007350DD">
        <w:t xml:space="preserve"> </w:t>
      </w:r>
      <w:r w:rsidRPr="007350DD">
        <w:t>education</w:t>
      </w:r>
      <w:r w:rsidR="001327BC" w:rsidRPr="007350DD">
        <w:t xml:space="preserve"> </w:t>
      </w:r>
      <w:r w:rsidRPr="007350DD">
        <w:t>and</w:t>
      </w:r>
      <w:r w:rsidR="001327BC" w:rsidRPr="007350DD">
        <w:t xml:space="preserve"> </w:t>
      </w:r>
      <w:r w:rsidRPr="007350DD">
        <w:t>community</w:t>
      </w:r>
      <w:r w:rsidR="001327BC" w:rsidRPr="007350DD">
        <w:t xml:space="preserve"> </w:t>
      </w:r>
      <w:r w:rsidRPr="007350DD">
        <w:t>service</w:t>
      </w:r>
      <w:r w:rsidR="001327BC" w:rsidRPr="007350DD">
        <w:t xml:space="preserve"> </w:t>
      </w:r>
      <w:r w:rsidRPr="007350DD">
        <w:t>which</w:t>
      </w:r>
      <w:r w:rsidR="001327BC" w:rsidRPr="007350DD">
        <w:t xml:space="preserve"> </w:t>
      </w:r>
      <w:r w:rsidRPr="007350DD">
        <w:t>would</w:t>
      </w:r>
      <w:r w:rsidR="001327BC" w:rsidRPr="007350DD">
        <w:t xml:space="preserve"> </w:t>
      </w:r>
      <w:r w:rsidRPr="007350DD">
        <w:t>be</w:t>
      </w:r>
      <w:r w:rsidR="001327BC" w:rsidRPr="007350DD">
        <w:t xml:space="preserve"> </w:t>
      </w:r>
      <w:r w:rsidRPr="007350DD">
        <w:t>compulsory</w:t>
      </w:r>
      <w:r w:rsidR="001327BC" w:rsidRPr="007350DD">
        <w:t xml:space="preserve"> </w:t>
      </w:r>
      <w:r w:rsidRPr="007350DD">
        <w:t>for</w:t>
      </w:r>
      <w:r w:rsidR="001327BC" w:rsidRPr="007350DD">
        <w:t xml:space="preserve"> </w:t>
      </w:r>
      <w:r w:rsidRPr="007350DD">
        <w:t>all</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16</w:t>
      </w:r>
      <w:r w:rsidR="001327BC" w:rsidRPr="007350DD">
        <w:t xml:space="preserve"> </w:t>
      </w:r>
      <w:r w:rsidRPr="007350DD">
        <w:t>years</w:t>
      </w:r>
      <w:r w:rsidR="001327BC" w:rsidRPr="007350DD">
        <w:t xml:space="preserve"> </w:t>
      </w:r>
      <w:r w:rsidRPr="007350DD">
        <w:t>of</w:t>
      </w:r>
      <w:r w:rsidR="001327BC" w:rsidRPr="007350DD">
        <w:t xml:space="preserve"> </w:t>
      </w:r>
      <w:r w:rsidRPr="007350DD">
        <w:t>age.</w:t>
      </w:r>
    </w:p>
    <w:p w:rsidR="006564B6" w:rsidRPr="007350DD" w:rsidRDefault="006564B6" w:rsidP="00054DAB">
      <w:pPr>
        <w:pStyle w:val="SingleTxtG"/>
        <w:ind w:left="1701"/>
      </w:pPr>
      <w:r w:rsidRPr="007350DD">
        <w:t>Tier</w:t>
      </w:r>
      <w:r w:rsidR="001327BC" w:rsidRPr="007350DD">
        <w:t xml:space="preserve"> </w:t>
      </w:r>
      <w:r w:rsidRPr="007350DD">
        <w:t>2</w:t>
      </w:r>
      <w:r w:rsidR="001327BC" w:rsidRPr="007350DD">
        <w:t xml:space="preserve"> </w:t>
      </w:r>
      <w:r w:rsidRPr="007350DD">
        <w:t>–</w:t>
      </w:r>
      <w:r w:rsidR="001327BC" w:rsidRPr="007350DD">
        <w:t xml:space="preserve"> </w:t>
      </w:r>
      <w:r w:rsidRPr="007350DD">
        <w:t>A</w:t>
      </w:r>
      <w:r w:rsidR="001327BC" w:rsidRPr="007350DD">
        <w:t xml:space="preserve"> </w:t>
      </w:r>
      <w:r w:rsidRPr="007350DD">
        <w:t>voluntary</w:t>
      </w:r>
      <w:r w:rsidR="001327BC" w:rsidRPr="007350DD">
        <w:t xml:space="preserve"> </w:t>
      </w:r>
      <w:r w:rsidRPr="007350DD">
        <w:t>facility</w:t>
      </w:r>
      <w:r w:rsidR="001327BC" w:rsidRPr="007350DD">
        <w:t xml:space="preserve"> </w:t>
      </w:r>
      <w:r w:rsidRPr="007350DD">
        <w:t>whereby</w:t>
      </w:r>
      <w:r w:rsidR="001327BC" w:rsidRPr="007350DD">
        <w:t xml:space="preserve"> </w:t>
      </w:r>
      <w:r w:rsidRPr="007350DD">
        <w:t>all</w:t>
      </w:r>
      <w:r w:rsidR="001327BC" w:rsidRPr="007350DD">
        <w:t xml:space="preserve"> </w:t>
      </w:r>
      <w:r w:rsidRPr="007350DD">
        <w:t>young</w:t>
      </w:r>
      <w:r w:rsidR="001327BC" w:rsidRPr="007350DD">
        <w:t xml:space="preserve"> </w:t>
      </w:r>
      <w:r w:rsidRPr="007350DD">
        <w:t>people</w:t>
      </w:r>
      <w:r w:rsidR="001327BC" w:rsidRPr="007350DD">
        <w:t xml:space="preserve"> </w:t>
      </w:r>
      <w:r w:rsidRPr="007350DD">
        <w:t>between</w:t>
      </w:r>
      <w:r w:rsidR="001327BC" w:rsidRPr="007350DD">
        <w:t xml:space="preserve"> </w:t>
      </w:r>
      <w:r w:rsidRPr="007350DD">
        <w:t>16</w:t>
      </w:r>
      <w:r w:rsidR="001327BC" w:rsidRPr="007350DD">
        <w:t xml:space="preserve"> </w:t>
      </w:r>
      <w:r w:rsidRPr="007350DD">
        <w:t>and</w:t>
      </w:r>
      <w:r w:rsidR="001327BC" w:rsidRPr="007350DD">
        <w:t xml:space="preserve"> </w:t>
      </w:r>
      <w:r w:rsidRPr="007350DD">
        <w:t>25</w:t>
      </w:r>
      <w:r w:rsidR="001327BC" w:rsidRPr="007350DD">
        <w:t xml:space="preserve"> </w:t>
      </w:r>
      <w:r w:rsidRPr="007350DD">
        <w:t>years</w:t>
      </w:r>
      <w:r w:rsidR="001327BC" w:rsidRPr="007350DD">
        <w:t xml:space="preserve"> </w:t>
      </w:r>
      <w:r w:rsidRPr="007350DD">
        <w:t>of</w:t>
      </w:r>
      <w:r w:rsidR="001327BC" w:rsidRPr="007350DD">
        <w:t xml:space="preserve"> </w:t>
      </w:r>
      <w:r w:rsidRPr="007350DD">
        <w:t>age</w:t>
      </w:r>
      <w:r w:rsidR="001327BC" w:rsidRPr="007350DD">
        <w:t xml:space="preserve"> </w:t>
      </w:r>
      <w:r w:rsidRPr="007350DD">
        <w:t>would</w:t>
      </w:r>
      <w:r w:rsidR="001327BC" w:rsidRPr="007350DD">
        <w:t xml:space="preserve"> </w:t>
      </w:r>
      <w:r w:rsidRPr="007350DD">
        <w:t>give</w:t>
      </w:r>
      <w:r w:rsidR="001327BC" w:rsidRPr="007350DD">
        <w:t xml:space="preserve"> </w:t>
      </w:r>
      <w:r w:rsidRPr="007350DD">
        <w:t>250</w:t>
      </w:r>
      <w:r w:rsidR="001327BC" w:rsidRPr="007350DD">
        <w:t xml:space="preserve"> </w:t>
      </w:r>
      <w:r w:rsidRPr="007350DD">
        <w:t>hours</w:t>
      </w:r>
      <w:r w:rsidR="001327BC" w:rsidRPr="007350DD">
        <w:t xml:space="preserve"> </w:t>
      </w:r>
      <w:r w:rsidRPr="007350DD">
        <w:t>of</w:t>
      </w:r>
      <w:r w:rsidR="001327BC" w:rsidRPr="007350DD">
        <w:t xml:space="preserve"> </w:t>
      </w:r>
      <w:r w:rsidRPr="007350DD">
        <w:t>public</w:t>
      </w:r>
      <w:r w:rsidR="001327BC" w:rsidRPr="007350DD">
        <w:t xml:space="preserve"> </w:t>
      </w:r>
      <w:r w:rsidRPr="007350DD">
        <w:t>service</w:t>
      </w:r>
      <w:r w:rsidR="001327BC" w:rsidRPr="007350DD">
        <w:t xml:space="preserve"> </w:t>
      </w:r>
      <w:r w:rsidRPr="007350DD">
        <w:t>over</w:t>
      </w:r>
      <w:r w:rsidR="001327BC" w:rsidRPr="007350DD">
        <w:t xml:space="preserve"> </w:t>
      </w:r>
      <w:r w:rsidRPr="007350DD">
        <w:t>a</w:t>
      </w:r>
      <w:r w:rsidR="001327BC" w:rsidRPr="007350DD">
        <w:t xml:space="preserve"> </w:t>
      </w:r>
      <w:r w:rsidRPr="007350DD">
        <w:t>two-year</w:t>
      </w:r>
      <w:r w:rsidR="001327BC" w:rsidRPr="007350DD">
        <w:t xml:space="preserve"> </w:t>
      </w:r>
      <w:r w:rsidRPr="007350DD">
        <w:t>period.</w:t>
      </w:r>
    </w:p>
    <w:p w:rsidR="006564B6" w:rsidRPr="007350DD" w:rsidRDefault="006564B6" w:rsidP="00054DAB">
      <w:pPr>
        <w:pStyle w:val="SingleTxtG"/>
        <w:ind w:left="1701"/>
      </w:pPr>
      <w:r w:rsidRPr="007350DD">
        <w:t>Tier</w:t>
      </w:r>
      <w:r w:rsidR="001327BC" w:rsidRPr="007350DD">
        <w:t xml:space="preserve"> </w:t>
      </w:r>
      <w:r w:rsidRPr="007350DD">
        <w:t>3</w:t>
      </w:r>
      <w:r w:rsidR="001327BC" w:rsidRPr="007350DD">
        <w:t xml:space="preserve"> </w:t>
      </w:r>
      <w:r w:rsidR="00355C8F" w:rsidRPr="007350DD">
        <w:t>–</w:t>
      </w:r>
      <w:r w:rsidR="001327BC" w:rsidRPr="007350DD">
        <w:t xml:space="preserve"> </w:t>
      </w:r>
      <w:r w:rsidRPr="007350DD">
        <w:t>A</w:t>
      </w:r>
      <w:r w:rsidR="001327BC" w:rsidRPr="007350DD">
        <w:t xml:space="preserve"> </w:t>
      </w:r>
      <w:r w:rsidRPr="007350DD">
        <w:t>residential</w:t>
      </w:r>
      <w:r w:rsidR="001327BC" w:rsidRPr="007350DD">
        <w:t xml:space="preserve"> </w:t>
      </w:r>
      <w:r w:rsidRPr="007350DD">
        <w:t>facility</w:t>
      </w:r>
      <w:r w:rsidR="001327BC" w:rsidRPr="007350DD">
        <w:t xml:space="preserve"> </w:t>
      </w:r>
      <w:r w:rsidRPr="007350DD">
        <w:t>to</w:t>
      </w:r>
      <w:r w:rsidR="001327BC" w:rsidRPr="007350DD">
        <w:t xml:space="preserve"> </w:t>
      </w:r>
      <w:r w:rsidRPr="007350DD">
        <w:t>provide</w:t>
      </w:r>
      <w:r w:rsidR="001327BC" w:rsidRPr="007350DD">
        <w:t xml:space="preserve"> </w:t>
      </w:r>
      <w:r w:rsidRPr="007350DD">
        <w:t>training</w:t>
      </w:r>
      <w:r w:rsidR="001327BC" w:rsidRPr="007350DD">
        <w:t xml:space="preserve"> </w:t>
      </w:r>
      <w:r w:rsidRPr="007350DD">
        <w:t>to</w:t>
      </w:r>
      <w:r w:rsidR="001327BC" w:rsidRPr="007350DD">
        <w:t xml:space="preserve"> </w:t>
      </w:r>
      <w:r w:rsidRPr="007350DD">
        <w:t>prevent</w:t>
      </w:r>
      <w:r w:rsidR="001327BC" w:rsidRPr="007350DD">
        <w:t xml:space="preserve"> </w:t>
      </w:r>
      <w:r w:rsidRPr="007350DD">
        <w:t>at-risk</w:t>
      </w:r>
      <w:r w:rsidR="001327BC" w:rsidRPr="007350DD">
        <w:t xml:space="preserve"> </w:t>
      </w:r>
      <w:r w:rsidRPr="007350DD">
        <w:t>and</w:t>
      </w:r>
      <w:r w:rsidR="001327BC" w:rsidRPr="007350DD">
        <w:t xml:space="preserve"> </w:t>
      </w:r>
      <w:r w:rsidRPr="007350DD">
        <w:t>deviant</w:t>
      </w:r>
      <w:r w:rsidR="001327BC" w:rsidRPr="007350DD">
        <w:t xml:space="preserve"> </w:t>
      </w:r>
      <w:r w:rsidRPr="007350DD">
        <w:t>young</w:t>
      </w:r>
      <w:r w:rsidR="001327BC" w:rsidRPr="007350DD">
        <w:t xml:space="preserve"> </w:t>
      </w:r>
      <w:r w:rsidRPr="007350DD">
        <w:t>people</w:t>
      </w:r>
      <w:r w:rsidR="001327BC" w:rsidRPr="007350DD">
        <w:t xml:space="preserve"> </w:t>
      </w:r>
      <w:r w:rsidRPr="007350DD">
        <w:t>from</w:t>
      </w:r>
      <w:r w:rsidR="001327BC" w:rsidRPr="007350DD">
        <w:t xml:space="preserve"> </w:t>
      </w:r>
      <w:r w:rsidRPr="007350DD">
        <w:t>offending.</w:t>
      </w:r>
    </w:p>
    <w:p w:rsidR="006564B6" w:rsidRPr="007350DD" w:rsidRDefault="006C133A" w:rsidP="006C133A">
      <w:pPr>
        <w:pStyle w:val="H23G"/>
      </w:pPr>
      <w:r w:rsidRPr="007350DD">
        <w:tab/>
      </w:r>
      <w:r w:rsidR="009669E5">
        <w:t>2.</w:t>
      </w:r>
      <w:r w:rsidRPr="007350DD">
        <w:tab/>
      </w:r>
      <w:r w:rsidR="006564B6" w:rsidRPr="007350DD">
        <w:t>Community</w:t>
      </w:r>
      <w:r w:rsidR="001327BC" w:rsidRPr="007350DD">
        <w:t xml:space="preserve"> </w:t>
      </w:r>
      <w:r w:rsidR="006564B6" w:rsidRPr="007350DD">
        <w:t>Independence</w:t>
      </w:r>
      <w:r w:rsidR="001327BC" w:rsidRPr="007350DD">
        <w:t xml:space="preserve"> </w:t>
      </w:r>
      <w:r w:rsidR="006564B6" w:rsidRPr="007350DD">
        <w:t>Secretariat</w:t>
      </w:r>
    </w:p>
    <w:p w:rsidR="006564B6" w:rsidRPr="007350DD" w:rsidRDefault="006564B6" w:rsidP="009E22FF">
      <w:pPr>
        <w:pStyle w:val="SingleTxtG"/>
      </w:pPr>
      <w:r w:rsidRPr="007350DD">
        <w:t>210.</w:t>
      </w:r>
      <w:r w:rsidRPr="007350DD">
        <w:tab/>
        <w:t>The</w:t>
      </w:r>
      <w:r w:rsidR="001327BC" w:rsidRPr="007350DD">
        <w:t xml:space="preserve"> </w:t>
      </w:r>
      <w:r w:rsidRPr="007350DD">
        <w:t>Community</w:t>
      </w:r>
      <w:r w:rsidR="001327BC" w:rsidRPr="007350DD">
        <w:t xml:space="preserve"> </w:t>
      </w:r>
      <w:r w:rsidRPr="007350DD">
        <w:t>Independence</w:t>
      </w:r>
      <w:r w:rsidR="001327BC" w:rsidRPr="007350DD">
        <w:t xml:space="preserve"> </w:t>
      </w:r>
      <w:r w:rsidRPr="007350DD">
        <w:t>Celebrations</w:t>
      </w:r>
      <w:r w:rsidR="001327BC" w:rsidRPr="007350DD">
        <w:t xml:space="preserve"> </w:t>
      </w:r>
      <w:r w:rsidRPr="007350DD">
        <w:t>Secretariat</w:t>
      </w:r>
      <w:r w:rsidR="001327BC" w:rsidRPr="007350DD">
        <w:t xml:space="preserve"> </w:t>
      </w:r>
      <w:r w:rsidRPr="007350DD">
        <w:t>is</w:t>
      </w:r>
      <w:r w:rsidR="001327BC" w:rsidRPr="007350DD">
        <w:t xml:space="preserve"> </w:t>
      </w:r>
      <w:r w:rsidRPr="007350DD">
        <w:t>within</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Family,</w:t>
      </w:r>
      <w:r w:rsidR="001327BC" w:rsidRPr="007350DD">
        <w:t xml:space="preserve"> </w:t>
      </w:r>
      <w:r w:rsidRPr="007350DD">
        <w:t>Culture,</w:t>
      </w:r>
      <w:r w:rsidR="001327BC" w:rsidRPr="007350DD">
        <w:t xml:space="preserve"> </w:t>
      </w:r>
      <w:r w:rsidRPr="007350DD">
        <w:t>Sports</w:t>
      </w:r>
      <w:r w:rsidR="001327BC" w:rsidRPr="007350DD">
        <w:t xml:space="preserve"> </w:t>
      </w:r>
      <w:r w:rsidRPr="007350DD">
        <w:t>and</w:t>
      </w:r>
      <w:r w:rsidR="001327BC" w:rsidRPr="007350DD">
        <w:t xml:space="preserve"> </w:t>
      </w:r>
      <w:r w:rsidRPr="007350DD">
        <w:t>Youth.</w:t>
      </w:r>
      <w:r w:rsidR="001327BC" w:rsidRPr="007350DD">
        <w:t xml:space="preserve"> </w:t>
      </w:r>
      <w:r w:rsidRPr="007350DD">
        <w:t>The</w:t>
      </w:r>
      <w:r w:rsidR="001327BC" w:rsidRPr="007350DD">
        <w:t xml:space="preserve"> </w:t>
      </w:r>
      <w:r w:rsidRPr="007350DD">
        <w:t>unit</w:t>
      </w:r>
      <w:r w:rsidR="001327BC" w:rsidRPr="007350DD">
        <w:t xml:space="preserve"> </w:t>
      </w:r>
      <w:r w:rsidRPr="007350DD">
        <w:t>is</w:t>
      </w:r>
      <w:r w:rsidR="001327BC" w:rsidRPr="007350DD">
        <w:t xml:space="preserve"> </w:t>
      </w:r>
      <w:r w:rsidRPr="007350DD">
        <w:t>mandated</w:t>
      </w:r>
      <w:r w:rsidR="001327BC" w:rsidRPr="007350DD">
        <w:t xml:space="preserve"> </w:t>
      </w:r>
      <w:r w:rsidRPr="007350DD">
        <w:t>to</w:t>
      </w:r>
      <w:r w:rsidR="001327BC" w:rsidRPr="007350DD">
        <w:t xml:space="preserve"> </w:t>
      </w:r>
      <w:r w:rsidRPr="007350DD">
        <w:t>develop</w:t>
      </w:r>
      <w:r w:rsidR="001327BC" w:rsidRPr="007350DD">
        <w:t xml:space="preserve"> </w:t>
      </w:r>
      <w:r w:rsidRPr="007350DD">
        <w:t>and</w:t>
      </w:r>
      <w:r w:rsidR="001327BC" w:rsidRPr="007350DD">
        <w:t xml:space="preserve"> </w:t>
      </w:r>
      <w:r w:rsidRPr="007350DD">
        <w:t>implement</w:t>
      </w:r>
      <w:r w:rsidR="001327BC" w:rsidRPr="007350DD">
        <w:t xml:space="preserve"> </w:t>
      </w:r>
      <w:r w:rsidRPr="007350DD">
        <w:t>a</w:t>
      </w:r>
      <w:r w:rsidR="001327BC" w:rsidRPr="007350DD">
        <w:t xml:space="preserve"> </w:t>
      </w:r>
      <w:r w:rsidRPr="007350DD">
        <w:t>programme</w:t>
      </w:r>
      <w:r w:rsidR="001327BC" w:rsidRPr="007350DD">
        <w:t xml:space="preserve"> </w:t>
      </w:r>
      <w:r w:rsidRPr="007350DD">
        <w:t>which</w:t>
      </w:r>
      <w:r w:rsidR="001327BC" w:rsidRPr="007350DD">
        <w:t xml:space="preserve"> </w:t>
      </w:r>
      <w:r w:rsidRPr="007350DD">
        <w:t>would</w:t>
      </w:r>
      <w:r w:rsidR="001327BC" w:rsidRPr="007350DD">
        <w:t xml:space="preserve"> </w:t>
      </w:r>
      <w:r w:rsidRPr="007350DD">
        <w:t>deepen</w:t>
      </w:r>
      <w:r w:rsidR="001327BC" w:rsidRPr="007350DD">
        <w:t xml:space="preserve"> </w:t>
      </w:r>
      <w:r w:rsidRPr="007350DD">
        <w:t>and</w:t>
      </w:r>
      <w:r w:rsidR="001327BC" w:rsidRPr="007350DD">
        <w:t xml:space="preserve"> </w:t>
      </w:r>
      <w:r w:rsidRPr="007350DD">
        <w:t>broaden</w:t>
      </w:r>
      <w:r w:rsidR="001327BC" w:rsidRPr="007350DD">
        <w:t xml:space="preserve"> </w:t>
      </w:r>
      <w:r w:rsidRPr="007350DD">
        <w:t>people</w:t>
      </w:r>
      <w:r w:rsidR="001327BC" w:rsidRPr="007350DD">
        <w:t xml:space="preserve"> </w:t>
      </w:r>
      <w:r w:rsidRPr="007350DD">
        <w:t>participation</w:t>
      </w:r>
      <w:r w:rsidR="001327BC" w:rsidRPr="007350DD">
        <w:t xml:space="preserve"> </w:t>
      </w:r>
      <w:r w:rsidRPr="007350DD">
        <w:t>in</w:t>
      </w:r>
      <w:r w:rsidR="001327BC" w:rsidRPr="007350DD">
        <w:t xml:space="preserve"> </w:t>
      </w:r>
      <w:r w:rsidRPr="007350DD">
        <w:t>the</w:t>
      </w:r>
      <w:r w:rsidR="001327BC" w:rsidRPr="007350DD">
        <w:t xml:space="preserve"> </w:t>
      </w:r>
      <w:r w:rsidRPr="007350DD">
        <w:t>Independence</w:t>
      </w:r>
      <w:r w:rsidR="001327BC" w:rsidRPr="007350DD">
        <w:t xml:space="preserve"> </w:t>
      </w:r>
      <w:r w:rsidRPr="007350DD">
        <w:t>celebrations</w:t>
      </w:r>
      <w:r w:rsidR="001327BC" w:rsidRPr="007350DD">
        <w:t xml:space="preserve"> </w:t>
      </w:r>
      <w:r w:rsidRPr="007350DD">
        <w:t>thereby</w:t>
      </w:r>
      <w:r w:rsidR="001327BC" w:rsidRPr="007350DD">
        <w:t xml:space="preserve"> </w:t>
      </w:r>
      <w:r w:rsidRPr="007350DD">
        <w:t>contributing</w:t>
      </w:r>
      <w:r w:rsidR="001327BC" w:rsidRPr="007350DD">
        <w:t xml:space="preserve"> </w:t>
      </w:r>
      <w:r w:rsidRPr="007350DD">
        <w:t>to</w:t>
      </w:r>
      <w:r w:rsidR="001327BC" w:rsidRPr="007350DD">
        <w:t xml:space="preserve"> </w:t>
      </w:r>
      <w:r w:rsidRPr="007350DD">
        <w:t>participatory</w:t>
      </w:r>
      <w:r w:rsidR="001327BC" w:rsidRPr="007350DD">
        <w:t xml:space="preserve"> </w:t>
      </w:r>
      <w:r w:rsidRPr="007350DD">
        <w:t>democracy.</w:t>
      </w:r>
      <w:r w:rsidR="001327BC" w:rsidRPr="007350DD">
        <w:t xml:space="preserve"> </w:t>
      </w:r>
    </w:p>
    <w:p w:rsidR="006564B6" w:rsidRPr="007350DD" w:rsidRDefault="006564B6" w:rsidP="009E22FF">
      <w:pPr>
        <w:pStyle w:val="SingleTxtG"/>
      </w:pPr>
      <w:r w:rsidRPr="007350DD">
        <w:t>The</w:t>
      </w:r>
      <w:r w:rsidR="001327BC" w:rsidRPr="007350DD">
        <w:t xml:space="preserve"> </w:t>
      </w:r>
      <w:r w:rsidRPr="007350DD">
        <w:t>objectives</w:t>
      </w:r>
      <w:r w:rsidR="001327BC" w:rsidRPr="007350DD">
        <w:t xml:space="preserve"> </w:t>
      </w:r>
      <w:r w:rsidRPr="007350DD">
        <w:t>of</w:t>
      </w:r>
      <w:r w:rsidR="001327BC" w:rsidRPr="007350DD">
        <w:t xml:space="preserve"> </w:t>
      </w:r>
      <w:r w:rsidRPr="007350DD">
        <w:t>the</w:t>
      </w:r>
      <w:r w:rsidR="001327BC" w:rsidRPr="007350DD">
        <w:t xml:space="preserve"> </w:t>
      </w:r>
      <w:r w:rsidRPr="007350DD">
        <w:t>Secretariat</w:t>
      </w:r>
      <w:r w:rsidR="001327BC" w:rsidRPr="007350DD">
        <w:t xml:space="preserve"> </w:t>
      </w:r>
      <w:r w:rsidRPr="007350DD">
        <w:t>are:</w:t>
      </w:r>
    </w:p>
    <w:p w:rsidR="006564B6" w:rsidRPr="007350DD" w:rsidRDefault="006C133A" w:rsidP="009E22FF">
      <w:pPr>
        <w:pStyle w:val="SingleTxtG"/>
      </w:pPr>
      <w:r w:rsidRPr="007350DD">
        <w:tab/>
        <w:t>(a)</w:t>
      </w:r>
      <w:r w:rsidR="006564B6" w:rsidRPr="007350DD">
        <w:tab/>
        <w:t>To</w:t>
      </w:r>
      <w:r w:rsidR="001327BC" w:rsidRPr="007350DD">
        <w:t xml:space="preserve"> </w:t>
      </w:r>
      <w:r w:rsidR="006564B6" w:rsidRPr="007350DD">
        <w:t>encourage</w:t>
      </w:r>
      <w:r w:rsidR="001327BC" w:rsidRPr="007350DD">
        <w:t xml:space="preserve"> </w:t>
      </w:r>
      <w:r w:rsidR="006564B6" w:rsidRPr="007350DD">
        <w:t>total</w:t>
      </w:r>
      <w:r w:rsidR="001327BC" w:rsidRPr="007350DD">
        <w:t xml:space="preserve"> </w:t>
      </w:r>
      <w:r w:rsidR="006564B6" w:rsidRPr="007350DD">
        <w:t>community</w:t>
      </w:r>
      <w:r w:rsidR="001327BC" w:rsidRPr="007350DD">
        <w:t xml:space="preserve"> </w:t>
      </w:r>
      <w:r w:rsidR="006564B6" w:rsidRPr="007350DD">
        <w:t>participation</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celebrations</w:t>
      </w:r>
      <w:r w:rsidR="001327BC" w:rsidRPr="007350DD">
        <w:t xml:space="preserve"> </w:t>
      </w:r>
      <w:r w:rsidR="006564B6" w:rsidRPr="007350DD">
        <w:t>of</w:t>
      </w:r>
      <w:r w:rsidR="001327BC" w:rsidRPr="007350DD">
        <w:t xml:space="preserve"> </w:t>
      </w:r>
      <w:r w:rsidR="006564B6" w:rsidRPr="007350DD">
        <w:t>Barbados</w:t>
      </w:r>
      <w:r w:rsidR="00EA19E5" w:rsidRPr="007350DD">
        <w:t>’</w:t>
      </w:r>
      <w:r w:rsidR="001327BC" w:rsidRPr="007350DD">
        <w:t xml:space="preserve"> </w:t>
      </w:r>
      <w:r w:rsidR="006564B6" w:rsidRPr="007350DD">
        <w:t>nationhood</w:t>
      </w:r>
      <w:r w:rsidRPr="007350DD">
        <w:t>;</w:t>
      </w:r>
    </w:p>
    <w:p w:rsidR="006564B6" w:rsidRPr="007350DD" w:rsidRDefault="006C133A" w:rsidP="009E22FF">
      <w:pPr>
        <w:pStyle w:val="SingleTxtG"/>
      </w:pPr>
      <w:r w:rsidRPr="007350DD">
        <w:tab/>
        <w:t>(b)</w:t>
      </w:r>
      <w:r w:rsidR="006564B6" w:rsidRPr="007350DD">
        <w:tab/>
        <w:t>To</w:t>
      </w:r>
      <w:r w:rsidR="001327BC" w:rsidRPr="007350DD">
        <w:t xml:space="preserve"> </w:t>
      </w:r>
      <w:r w:rsidR="006564B6" w:rsidRPr="007350DD">
        <w:t>expose</w:t>
      </w:r>
      <w:r w:rsidR="001327BC" w:rsidRPr="007350DD">
        <w:t xml:space="preserve"> </w:t>
      </w:r>
      <w:r w:rsidR="006564B6" w:rsidRPr="007350DD">
        <w:t>and</w:t>
      </w:r>
      <w:r w:rsidR="001327BC" w:rsidRPr="007350DD">
        <w:t xml:space="preserve"> </w:t>
      </w:r>
      <w:r w:rsidR="006564B6" w:rsidRPr="007350DD">
        <w:t>further</w:t>
      </w:r>
      <w:r w:rsidR="001327BC" w:rsidRPr="007350DD">
        <w:t xml:space="preserve"> </w:t>
      </w:r>
      <w:r w:rsidR="006564B6" w:rsidRPr="007350DD">
        <w:t>develop</w:t>
      </w:r>
      <w:r w:rsidR="001327BC" w:rsidRPr="007350DD">
        <w:t xml:space="preserve"> </w:t>
      </w:r>
      <w:r w:rsidR="006564B6" w:rsidRPr="007350DD">
        <w:t>the</w:t>
      </w:r>
      <w:r w:rsidR="001327BC" w:rsidRPr="007350DD">
        <w:t xml:space="preserve"> </w:t>
      </w:r>
      <w:r w:rsidR="006564B6" w:rsidRPr="007350DD">
        <w:t>island</w:t>
      </w:r>
      <w:r w:rsidR="00EA19E5" w:rsidRPr="007350DD">
        <w:t>’</w:t>
      </w:r>
      <w:r w:rsidR="006564B6" w:rsidRPr="007350DD">
        <w:t>s</w:t>
      </w:r>
      <w:r w:rsidR="001327BC" w:rsidRPr="007350DD">
        <w:t xml:space="preserve"> </w:t>
      </w:r>
      <w:r w:rsidR="006564B6" w:rsidRPr="007350DD">
        <w:t>enormous</w:t>
      </w:r>
      <w:r w:rsidR="001327BC" w:rsidRPr="007350DD">
        <w:t xml:space="preserve"> </w:t>
      </w:r>
      <w:r w:rsidR="006564B6" w:rsidRPr="007350DD">
        <w:t>sporting,</w:t>
      </w:r>
      <w:r w:rsidR="001327BC" w:rsidRPr="007350DD">
        <w:t xml:space="preserve"> </w:t>
      </w:r>
      <w:r w:rsidR="006564B6" w:rsidRPr="007350DD">
        <w:t>creative,</w:t>
      </w:r>
      <w:r w:rsidR="001327BC" w:rsidRPr="007350DD">
        <w:t xml:space="preserve"> </w:t>
      </w:r>
      <w:r w:rsidR="006564B6" w:rsidRPr="007350DD">
        <w:t>artistic</w:t>
      </w:r>
      <w:r w:rsidR="001327BC" w:rsidRPr="007350DD">
        <w:t xml:space="preserve"> </w:t>
      </w:r>
      <w:r w:rsidR="006564B6" w:rsidRPr="007350DD">
        <w:t>talents</w:t>
      </w:r>
      <w:r w:rsidR="001327BC" w:rsidRPr="007350DD">
        <w:t xml:space="preserve"> </w:t>
      </w:r>
      <w:r w:rsidR="006564B6" w:rsidRPr="007350DD">
        <w:t>and</w:t>
      </w:r>
      <w:r w:rsidR="001327BC" w:rsidRPr="007350DD">
        <w:t xml:space="preserve"> </w:t>
      </w:r>
      <w:r w:rsidR="006564B6" w:rsidRPr="007350DD">
        <w:t>abilities</w:t>
      </w:r>
      <w:r w:rsidR="001327BC" w:rsidRPr="007350DD">
        <w:t xml:space="preserve"> </w:t>
      </w:r>
      <w:r w:rsidR="006564B6" w:rsidRPr="007350DD">
        <w:t>through</w:t>
      </w:r>
      <w:r w:rsidR="001327BC" w:rsidRPr="007350DD">
        <w:t xml:space="preserve"> </w:t>
      </w:r>
      <w:r w:rsidR="006564B6" w:rsidRPr="007350DD">
        <w:t>organized</w:t>
      </w:r>
      <w:r w:rsidR="001327BC" w:rsidRPr="007350DD">
        <w:t xml:space="preserve"> </w:t>
      </w:r>
      <w:r w:rsidR="006564B6" w:rsidRPr="007350DD">
        <w:t>community</w:t>
      </w:r>
      <w:r w:rsidR="001327BC" w:rsidRPr="007350DD">
        <w:t xml:space="preserve"> </w:t>
      </w:r>
      <w:r w:rsidR="006564B6" w:rsidRPr="007350DD">
        <w:t>activities</w:t>
      </w:r>
      <w:r w:rsidRPr="007350DD">
        <w:t>;</w:t>
      </w:r>
    </w:p>
    <w:p w:rsidR="006564B6" w:rsidRPr="007350DD" w:rsidRDefault="006C133A" w:rsidP="009E22FF">
      <w:pPr>
        <w:pStyle w:val="SingleTxtG"/>
      </w:pPr>
      <w:r w:rsidRPr="007350DD">
        <w:tab/>
        <w:t>(c)</w:t>
      </w:r>
      <w:r w:rsidR="006564B6" w:rsidRPr="007350DD">
        <w:tab/>
        <w:t>To</w:t>
      </w:r>
      <w:r w:rsidR="001327BC" w:rsidRPr="007350DD">
        <w:t xml:space="preserve"> </w:t>
      </w:r>
      <w:r w:rsidR="006564B6" w:rsidRPr="007350DD">
        <w:t>enhance</w:t>
      </w:r>
      <w:r w:rsidR="001327BC" w:rsidRPr="007350DD">
        <w:t xml:space="preserve"> </w:t>
      </w:r>
      <w:r w:rsidR="006564B6" w:rsidRPr="007350DD">
        <w:t>the</w:t>
      </w:r>
      <w:r w:rsidR="001327BC" w:rsidRPr="007350DD">
        <w:t xml:space="preserve"> </w:t>
      </w:r>
      <w:r w:rsidR="006564B6" w:rsidRPr="007350DD">
        <w:t>sense</w:t>
      </w:r>
      <w:r w:rsidR="001327BC" w:rsidRPr="007350DD">
        <w:t xml:space="preserve"> </w:t>
      </w:r>
      <w:r w:rsidR="006564B6" w:rsidRPr="007350DD">
        <w:t>of</w:t>
      </w:r>
      <w:r w:rsidR="001327BC" w:rsidRPr="007350DD">
        <w:t xml:space="preserve"> </w:t>
      </w:r>
      <w:r w:rsidR="006564B6" w:rsidRPr="007350DD">
        <w:t>patriotism</w:t>
      </w:r>
      <w:r w:rsidR="001327BC" w:rsidRPr="007350DD">
        <w:t xml:space="preserve"> </w:t>
      </w:r>
      <w:r w:rsidR="006564B6" w:rsidRPr="007350DD">
        <w:t>and</w:t>
      </w:r>
      <w:r w:rsidR="001327BC" w:rsidRPr="007350DD">
        <w:t xml:space="preserve"> </w:t>
      </w:r>
      <w:r w:rsidR="006564B6" w:rsidRPr="007350DD">
        <w:t>community-mindedness</w:t>
      </w:r>
      <w:r w:rsidR="001327BC" w:rsidRPr="007350DD">
        <w:t xml:space="preserve"> </w:t>
      </w:r>
      <w:r w:rsidR="006564B6" w:rsidRPr="007350DD">
        <w:t>within</w:t>
      </w:r>
      <w:r w:rsidR="001327BC" w:rsidRPr="007350DD">
        <w:t xml:space="preserve"> </w:t>
      </w:r>
      <w:r w:rsidR="006564B6" w:rsidRPr="007350DD">
        <w:t>communities.</w:t>
      </w:r>
    </w:p>
    <w:p w:rsidR="006564B6" w:rsidRPr="007350DD" w:rsidRDefault="006564B6" w:rsidP="009E22FF">
      <w:pPr>
        <w:pStyle w:val="SingleTxtG"/>
      </w:pPr>
      <w:r w:rsidRPr="007350DD">
        <w:t>211.</w:t>
      </w:r>
      <w:r w:rsidRPr="007350DD">
        <w:tab/>
        <w:t>The</w:t>
      </w:r>
      <w:r w:rsidR="001327BC" w:rsidRPr="007350DD">
        <w:t xml:space="preserve"> </w:t>
      </w:r>
      <w:r w:rsidRPr="007350DD">
        <w:t>Secretariat</w:t>
      </w:r>
      <w:r w:rsidR="001327BC" w:rsidRPr="007350DD">
        <w:t xml:space="preserve"> </w:t>
      </w:r>
      <w:r w:rsidRPr="007350DD">
        <w:t>also</w:t>
      </w:r>
      <w:r w:rsidR="001327BC" w:rsidRPr="007350DD">
        <w:t xml:space="preserve"> </w:t>
      </w:r>
      <w:r w:rsidRPr="007350DD">
        <w:t>helps</w:t>
      </w:r>
      <w:r w:rsidR="001327BC" w:rsidRPr="007350DD">
        <w:t xml:space="preserve"> </w:t>
      </w:r>
      <w:r w:rsidRPr="007350DD">
        <w:t>to</w:t>
      </w:r>
      <w:r w:rsidR="001327BC" w:rsidRPr="007350DD">
        <w:t xml:space="preserve"> </w:t>
      </w:r>
      <w:r w:rsidRPr="007350DD">
        <w:t>organize</w:t>
      </w:r>
      <w:r w:rsidR="001327BC" w:rsidRPr="007350DD">
        <w:t xml:space="preserve"> </w:t>
      </w:r>
      <w:r w:rsidRPr="007350DD">
        <w:t>a</w:t>
      </w:r>
      <w:r w:rsidR="001327BC" w:rsidRPr="007350DD">
        <w:t xml:space="preserve"> </w:t>
      </w:r>
      <w:r w:rsidRPr="007350DD">
        <w:t>schools</w:t>
      </w:r>
      <w:r w:rsidR="001327BC" w:rsidRPr="007350DD">
        <w:t xml:space="preserve"> </w:t>
      </w:r>
      <w:r w:rsidRPr="007350DD">
        <w:t>outreach</w:t>
      </w:r>
      <w:r w:rsidR="001327BC" w:rsidRPr="007350DD">
        <w:t xml:space="preserve"> </w:t>
      </w:r>
      <w:r w:rsidRPr="007350DD">
        <w:t>programme</w:t>
      </w:r>
      <w:r w:rsidR="001327BC" w:rsidRPr="007350DD">
        <w:t xml:space="preserve"> </w:t>
      </w:r>
      <w:r w:rsidRPr="007350DD">
        <w:t>which</w:t>
      </w:r>
      <w:r w:rsidR="001327BC" w:rsidRPr="007350DD">
        <w:t xml:space="preserve"> </w:t>
      </w:r>
      <w:r w:rsidRPr="007350DD">
        <w:t>is</w:t>
      </w:r>
      <w:r w:rsidR="001327BC" w:rsidRPr="007350DD">
        <w:t xml:space="preserve"> </w:t>
      </w:r>
      <w:r w:rsidRPr="007350DD">
        <w:t>geared</w:t>
      </w:r>
      <w:r w:rsidR="001327BC" w:rsidRPr="007350DD">
        <w:t xml:space="preserve"> </w:t>
      </w:r>
      <w:r w:rsidRPr="007350DD">
        <w:t>towards</w:t>
      </w:r>
      <w:r w:rsidR="001327BC" w:rsidRPr="007350DD">
        <w:t xml:space="preserve"> </w:t>
      </w:r>
      <w:r w:rsidRPr="007350DD">
        <w:t>all</w:t>
      </w:r>
      <w:r w:rsidR="001327BC" w:rsidRPr="007350DD">
        <w:t xml:space="preserve"> </w:t>
      </w:r>
      <w:r w:rsidRPr="007350DD">
        <w:t>primary</w:t>
      </w:r>
      <w:r w:rsidR="001327BC" w:rsidRPr="007350DD">
        <w:t xml:space="preserve"> </w:t>
      </w:r>
      <w:r w:rsidRPr="007350DD">
        <w:t>and</w:t>
      </w:r>
      <w:r w:rsidR="001327BC" w:rsidRPr="007350DD">
        <w:t xml:space="preserve"> </w:t>
      </w:r>
      <w:r w:rsidRPr="007350DD">
        <w:t>secondary</w:t>
      </w:r>
      <w:r w:rsidR="001327BC" w:rsidRPr="007350DD">
        <w:t xml:space="preserve"> </w:t>
      </w:r>
      <w:r w:rsidRPr="007350DD">
        <w:t>schools.</w:t>
      </w:r>
      <w:r w:rsidR="001327BC" w:rsidRPr="007350DD">
        <w:t xml:space="preserve"> </w:t>
      </w:r>
      <w:r w:rsidRPr="007350DD">
        <w:t>Its</w:t>
      </w:r>
      <w:r w:rsidR="001327BC" w:rsidRPr="007350DD">
        <w:t xml:space="preserve"> </w:t>
      </w:r>
      <w:r w:rsidRPr="007350DD">
        <w:t>primary</w:t>
      </w:r>
      <w:r w:rsidR="001327BC" w:rsidRPr="007350DD">
        <w:t xml:space="preserve"> </w:t>
      </w:r>
      <w:r w:rsidRPr="007350DD">
        <w:t>purpose</w:t>
      </w:r>
      <w:r w:rsidR="001327BC" w:rsidRPr="007350DD">
        <w:t xml:space="preserve"> </w:t>
      </w:r>
      <w:r w:rsidRPr="007350DD">
        <w:t>is</w:t>
      </w:r>
      <w:r w:rsidR="001327BC" w:rsidRPr="007350DD">
        <w:t xml:space="preserve"> </w:t>
      </w:r>
      <w:r w:rsidRPr="007350DD">
        <w:t>to</w:t>
      </w:r>
      <w:r w:rsidR="001327BC" w:rsidRPr="007350DD">
        <w:t xml:space="preserve"> </w:t>
      </w:r>
      <w:r w:rsidRPr="007350DD">
        <w:t>inspire</w:t>
      </w:r>
      <w:r w:rsidR="001327BC" w:rsidRPr="007350DD">
        <w:t xml:space="preserve"> </w:t>
      </w:r>
      <w:r w:rsidRPr="007350DD">
        <w:t>the</w:t>
      </w:r>
      <w:r w:rsidR="001327BC" w:rsidRPr="007350DD">
        <w:t xml:space="preserve"> </w:t>
      </w:r>
      <w:r w:rsidRPr="007350DD">
        <w:t>youth</w:t>
      </w:r>
      <w:r w:rsidR="001327BC" w:rsidRPr="007350DD">
        <w:t xml:space="preserve"> </w:t>
      </w:r>
      <w:r w:rsidRPr="007350DD">
        <w:t>of</w:t>
      </w:r>
      <w:r w:rsidR="001327BC" w:rsidRPr="007350DD">
        <w:t xml:space="preserve"> </w:t>
      </w:r>
      <w:r w:rsidRPr="007350DD">
        <w:t>Barbados</w:t>
      </w:r>
      <w:r w:rsidR="001327BC" w:rsidRPr="007350DD">
        <w:t xml:space="preserve"> </w:t>
      </w:r>
      <w:r w:rsidRPr="007350DD">
        <w:t>towards</w:t>
      </w:r>
      <w:r w:rsidR="001327BC" w:rsidRPr="007350DD">
        <w:t xml:space="preserve"> </w:t>
      </w:r>
      <w:r w:rsidRPr="007350DD">
        <w:t>a</w:t>
      </w:r>
      <w:r w:rsidR="001327BC" w:rsidRPr="007350DD">
        <w:t xml:space="preserve"> </w:t>
      </w:r>
      <w:r w:rsidRPr="007350DD">
        <w:t>sense</w:t>
      </w:r>
      <w:r w:rsidR="001327BC" w:rsidRPr="007350DD">
        <w:t xml:space="preserve"> </w:t>
      </w:r>
      <w:r w:rsidRPr="007350DD">
        <w:t>of</w:t>
      </w:r>
      <w:r w:rsidR="001327BC" w:rsidRPr="007350DD">
        <w:t xml:space="preserve"> </w:t>
      </w:r>
      <w:r w:rsidRPr="007350DD">
        <w:t>self-respect</w:t>
      </w:r>
      <w:r w:rsidR="001327BC" w:rsidRPr="007350DD">
        <w:t xml:space="preserve"> </w:t>
      </w:r>
      <w:r w:rsidRPr="007350DD">
        <w:t>and</w:t>
      </w:r>
      <w:r w:rsidR="001327BC" w:rsidRPr="007350DD">
        <w:t xml:space="preserve"> </w:t>
      </w:r>
      <w:r w:rsidRPr="007350DD">
        <w:t>to</w:t>
      </w:r>
      <w:r w:rsidR="001327BC" w:rsidRPr="007350DD">
        <w:t xml:space="preserve"> </w:t>
      </w:r>
      <w:r w:rsidRPr="007350DD">
        <w:t>instil</w:t>
      </w:r>
      <w:r w:rsidR="001327BC" w:rsidRPr="007350DD">
        <w:t xml:space="preserve"> </w:t>
      </w:r>
      <w:r w:rsidRPr="007350DD">
        <w:t>in</w:t>
      </w:r>
      <w:r w:rsidR="001327BC" w:rsidRPr="007350DD">
        <w:t xml:space="preserve"> </w:t>
      </w:r>
      <w:r w:rsidRPr="007350DD">
        <w:t>them</w:t>
      </w:r>
      <w:r w:rsidR="001327BC" w:rsidRPr="007350DD">
        <w:t xml:space="preserve"> </w:t>
      </w:r>
      <w:r w:rsidRPr="007350DD">
        <w:t>a</w:t>
      </w:r>
      <w:r w:rsidR="001327BC" w:rsidRPr="007350DD">
        <w:t xml:space="preserve"> </w:t>
      </w:r>
      <w:r w:rsidRPr="007350DD">
        <w:t>strong</w:t>
      </w:r>
      <w:r w:rsidR="001327BC" w:rsidRPr="007350DD">
        <w:t xml:space="preserve"> </w:t>
      </w:r>
      <w:r w:rsidRPr="007350DD">
        <w:t>sense</w:t>
      </w:r>
      <w:r w:rsidR="001327BC" w:rsidRPr="007350DD">
        <w:t xml:space="preserve"> </w:t>
      </w:r>
      <w:r w:rsidRPr="007350DD">
        <w:t>of</w:t>
      </w:r>
      <w:r w:rsidR="001327BC" w:rsidRPr="007350DD">
        <w:t xml:space="preserve"> </w:t>
      </w:r>
      <w:r w:rsidRPr="007350DD">
        <w:t>nationalism.</w:t>
      </w:r>
      <w:r w:rsidR="001327BC" w:rsidRPr="007350DD">
        <w:t xml:space="preserve"> </w:t>
      </w:r>
      <w:r w:rsidRPr="007350DD">
        <w:t>Specially</w:t>
      </w:r>
      <w:r w:rsidR="001327BC" w:rsidRPr="007350DD">
        <w:t xml:space="preserve"> </w:t>
      </w:r>
      <w:r w:rsidRPr="007350DD">
        <w:t>selected</w:t>
      </w:r>
      <w:r w:rsidR="001327BC" w:rsidRPr="007350DD">
        <w:t xml:space="preserve"> </w:t>
      </w:r>
      <w:r w:rsidRPr="007350DD">
        <w:t>persons</w:t>
      </w:r>
      <w:r w:rsidR="001327BC" w:rsidRPr="007350DD">
        <w:t xml:space="preserve"> </w:t>
      </w:r>
      <w:r w:rsidRPr="007350DD">
        <w:t>from</w:t>
      </w:r>
      <w:r w:rsidR="001327BC" w:rsidRPr="007350DD">
        <w:t xml:space="preserve"> </w:t>
      </w:r>
      <w:r w:rsidRPr="007350DD">
        <w:t>within</w:t>
      </w:r>
      <w:r w:rsidR="001327BC" w:rsidRPr="007350DD">
        <w:t xml:space="preserve"> </w:t>
      </w:r>
      <w:r w:rsidRPr="007350DD">
        <w:t>Barbadian</w:t>
      </w:r>
      <w:r w:rsidR="001327BC" w:rsidRPr="007350DD">
        <w:t xml:space="preserve"> </w:t>
      </w:r>
      <w:r w:rsidRPr="007350DD">
        <w:t>communities</w:t>
      </w:r>
      <w:r w:rsidR="001327BC" w:rsidRPr="007350DD">
        <w:t xml:space="preserve"> </w:t>
      </w:r>
      <w:r w:rsidRPr="007350DD">
        <w:t>are</w:t>
      </w:r>
      <w:r w:rsidR="001327BC" w:rsidRPr="007350DD">
        <w:t xml:space="preserve"> </w:t>
      </w:r>
      <w:r w:rsidRPr="007350DD">
        <w:t>divided</w:t>
      </w:r>
      <w:r w:rsidR="001327BC" w:rsidRPr="007350DD">
        <w:t xml:space="preserve"> </w:t>
      </w:r>
      <w:r w:rsidRPr="007350DD">
        <w:t>into</w:t>
      </w:r>
      <w:r w:rsidR="001327BC" w:rsidRPr="007350DD">
        <w:t xml:space="preserve"> </w:t>
      </w:r>
      <w:r w:rsidRPr="007350DD">
        <w:t>teams</w:t>
      </w:r>
      <w:r w:rsidR="001327BC" w:rsidRPr="007350DD">
        <w:t xml:space="preserve"> </w:t>
      </w:r>
      <w:r w:rsidRPr="007350DD">
        <w:t>and</w:t>
      </w:r>
      <w:r w:rsidR="001327BC" w:rsidRPr="007350DD">
        <w:t xml:space="preserve"> </w:t>
      </w:r>
      <w:r w:rsidRPr="007350DD">
        <w:t>assigned</w:t>
      </w:r>
      <w:r w:rsidR="001327BC" w:rsidRPr="007350DD">
        <w:t xml:space="preserve"> </w:t>
      </w:r>
      <w:r w:rsidRPr="007350DD">
        <w:t>to</w:t>
      </w:r>
      <w:r w:rsidR="001327BC" w:rsidRPr="007350DD">
        <w:t xml:space="preserve"> </w:t>
      </w:r>
      <w:r w:rsidRPr="007350DD">
        <w:t>groups</w:t>
      </w:r>
      <w:r w:rsidR="001327BC" w:rsidRPr="007350DD">
        <w:t xml:space="preserve"> </w:t>
      </w:r>
      <w:r w:rsidRPr="007350DD">
        <w:t>of</w:t>
      </w:r>
      <w:r w:rsidR="001327BC" w:rsidRPr="007350DD">
        <w:t xml:space="preserve"> </w:t>
      </w:r>
      <w:r w:rsidRPr="007350DD">
        <w:t>schools.</w:t>
      </w:r>
      <w:r w:rsidR="001327BC" w:rsidRPr="007350DD">
        <w:t xml:space="preserve"> </w:t>
      </w:r>
      <w:r w:rsidRPr="007350DD">
        <w:t>Each</w:t>
      </w:r>
      <w:r w:rsidR="001327BC" w:rsidRPr="007350DD">
        <w:t xml:space="preserve"> </w:t>
      </w:r>
      <w:r w:rsidRPr="007350DD">
        <w:t>team</w:t>
      </w:r>
      <w:r w:rsidR="001327BC" w:rsidRPr="007350DD">
        <w:t xml:space="preserve"> </w:t>
      </w:r>
      <w:r w:rsidRPr="007350DD">
        <w:t>is</w:t>
      </w:r>
      <w:r w:rsidR="001327BC" w:rsidRPr="007350DD">
        <w:t xml:space="preserve"> </w:t>
      </w:r>
      <w:r w:rsidRPr="007350DD">
        <w:t>headed</w:t>
      </w:r>
      <w:r w:rsidR="001327BC" w:rsidRPr="007350DD">
        <w:t xml:space="preserve"> </w:t>
      </w:r>
      <w:r w:rsidRPr="007350DD">
        <w:t>by</w:t>
      </w:r>
      <w:r w:rsidR="001327BC" w:rsidRPr="007350DD">
        <w:t xml:space="preserve"> </w:t>
      </w:r>
      <w:r w:rsidRPr="007350DD">
        <w:t>a</w:t>
      </w:r>
      <w:r w:rsidR="001327BC" w:rsidRPr="007350DD">
        <w:t xml:space="preserve"> </w:t>
      </w:r>
      <w:r w:rsidRPr="007350DD">
        <w:t>team</w:t>
      </w:r>
      <w:r w:rsidR="001327BC" w:rsidRPr="007350DD">
        <w:t xml:space="preserve"> </w:t>
      </w:r>
      <w:r w:rsidRPr="007350DD">
        <w:t>leader</w:t>
      </w:r>
      <w:r w:rsidR="001327BC" w:rsidRPr="007350DD">
        <w:t xml:space="preserve"> </w:t>
      </w:r>
      <w:r w:rsidRPr="007350DD">
        <w:t>and</w:t>
      </w:r>
      <w:r w:rsidR="001327BC" w:rsidRPr="007350DD">
        <w:t xml:space="preserve"> </w:t>
      </w:r>
      <w:r w:rsidRPr="007350DD">
        <w:lastRenderedPageBreak/>
        <w:t>they</w:t>
      </w:r>
      <w:r w:rsidR="001327BC" w:rsidRPr="007350DD">
        <w:t xml:space="preserve"> </w:t>
      </w:r>
      <w:r w:rsidRPr="007350DD">
        <w:t>visit</w:t>
      </w:r>
      <w:r w:rsidR="001327BC" w:rsidRPr="007350DD">
        <w:t xml:space="preserve"> </w:t>
      </w:r>
      <w:r w:rsidRPr="007350DD">
        <w:t>schools</w:t>
      </w:r>
      <w:r w:rsidR="001327BC" w:rsidRPr="007350DD">
        <w:t xml:space="preserve"> </w:t>
      </w:r>
      <w:r w:rsidRPr="007350DD">
        <w:t>giving</w:t>
      </w:r>
      <w:r w:rsidR="001327BC" w:rsidRPr="007350DD">
        <w:t xml:space="preserve"> </w:t>
      </w:r>
      <w:r w:rsidRPr="007350DD">
        <w:t>motivational</w:t>
      </w:r>
      <w:r w:rsidR="001327BC" w:rsidRPr="007350DD">
        <w:t xml:space="preserve"> </w:t>
      </w:r>
      <w:r w:rsidRPr="007350DD">
        <w:t>talks</w:t>
      </w:r>
      <w:r w:rsidR="001327BC" w:rsidRPr="007350DD">
        <w:t xml:space="preserve"> </w:t>
      </w:r>
      <w:r w:rsidRPr="007350DD">
        <w:t>on</w:t>
      </w:r>
      <w:r w:rsidR="001327BC" w:rsidRPr="007350DD">
        <w:t xml:space="preserve"> </w:t>
      </w:r>
      <w:r w:rsidRPr="007350DD">
        <w:t>topics</w:t>
      </w:r>
      <w:r w:rsidR="001327BC" w:rsidRPr="007350DD">
        <w:t xml:space="preserve"> </w:t>
      </w:r>
      <w:r w:rsidRPr="007350DD">
        <w:t>such</w:t>
      </w:r>
      <w:r w:rsidR="001327BC" w:rsidRPr="007350DD">
        <w:t xml:space="preserve"> </w:t>
      </w:r>
      <w:r w:rsidRPr="007350DD">
        <w:t>as</w:t>
      </w:r>
      <w:r w:rsidR="001327BC" w:rsidRPr="007350DD">
        <w:t xml:space="preserve"> </w:t>
      </w:r>
      <w:r w:rsidRPr="007350DD">
        <w:t>the</w:t>
      </w:r>
      <w:r w:rsidR="001327BC" w:rsidRPr="007350DD">
        <w:t xml:space="preserve"> </w:t>
      </w:r>
      <w:r w:rsidRPr="007350DD">
        <w:t>importance</w:t>
      </w:r>
      <w:r w:rsidR="001327BC" w:rsidRPr="007350DD">
        <w:t xml:space="preserve"> </w:t>
      </w:r>
      <w:r w:rsidRPr="007350DD">
        <w:t>of</w:t>
      </w:r>
      <w:r w:rsidR="001327BC" w:rsidRPr="007350DD">
        <w:t xml:space="preserve"> </w:t>
      </w:r>
      <w:r w:rsidRPr="007350DD">
        <w:t>self-esteem,</w:t>
      </w:r>
      <w:r w:rsidR="001327BC" w:rsidRPr="007350DD">
        <w:t xml:space="preserve"> </w:t>
      </w:r>
      <w:r w:rsidRPr="007350DD">
        <w:t>deportment,</w:t>
      </w:r>
      <w:r w:rsidR="001327BC" w:rsidRPr="007350DD">
        <w:t xml:space="preserve"> </w:t>
      </w:r>
      <w:r w:rsidRPr="007350DD">
        <w:t>pride</w:t>
      </w:r>
      <w:r w:rsidR="001327BC" w:rsidRPr="007350DD">
        <w:t xml:space="preserve"> </w:t>
      </w:r>
      <w:r w:rsidRPr="007350DD">
        <w:t>in</w:t>
      </w:r>
      <w:r w:rsidR="001327BC" w:rsidRPr="007350DD">
        <w:t xml:space="preserve"> </w:t>
      </w:r>
      <w:r w:rsidRPr="007350DD">
        <w:t>heritage,</w:t>
      </w:r>
      <w:r w:rsidR="001327BC" w:rsidRPr="007350DD">
        <w:t xml:space="preserve"> </w:t>
      </w:r>
      <w:r w:rsidRPr="007350DD">
        <w:t>preservation</w:t>
      </w:r>
      <w:r w:rsidR="001327BC" w:rsidRPr="007350DD">
        <w:t xml:space="preserve"> </w:t>
      </w:r>
      <w:r w:rsidRPr="007350DD">
        <w:t>of</w:t>
      </w:r>
      <w:r w:rsidR="001327BC" w:rsidRPr="007350DD">
        <w:t xml:space="preserve"> </w:t>
      </w:r>
      <w:r w:rsidRPr="007350DD">
        <w:t>the</w:t>
      </w:r>
      <w:r w:rsidR="001327BC" w:rsidRPr="007350DD">
        <w:t xml:space="preserve"> </w:t>
      </w:r>
      <w:r w:rsidRPr="007350DD">
        <w:t>environment,</w:t>
      </w:r>
      <w:r w:rsidR="001327BC" w:rsidRPr="007350DD">
        <w:t xml:space="preserve"> </w:t>
      </w:r>
      <w:r w:rsidRPr="007350DD">
        <w:t>the</w:t>
      </w:r>
      <w:r w:rsidR="001327BC" w:rsidRPr="007350DD">
        <w:t xml:space="preserve"> </w:t>
      </w:r>
      <w:r w:rsidRPr="007350DD">
        <w:t>uniqueness</w:t>
      </w:r>
      <w:r w:rsidR="001327BC" w:rsidRPr="007350DD">
        <w:t xml:space="preserve"> </w:t>
      </w:r>
      <w:r w:rsidRPr="007350DD">
        <w:t>of</w:t>
      </w:r>
      <w:r w:rsidR="001327BC" w:rsidRPr="007350DD">
        <w:t xml:space="preserve"> </w:t>
      </w:r>
      <w:r w:rsidRPr="007350DD">
        <w:t>Barbadians,</w:t>
      </w:r>
      <w:r w:rsidR="001327BC" w:rsidRPr="007350DD">
        <w:t xml:space="preserve"> </w:t>
      </w:r>
      <w:r w:rsidRPr="007350DD">
        <w:t>the</w:t>
      </w:r>
      <w:r w:rsidR="001327BC" w:rsidRPr="007350DD">
        <w:t xml:space="preserve"> </w:t>
      </w:r>
      <w:r w:rsidRPr="007350DD">
        <w:t>meaning</w:t>
      </w:r>
      <w:r w:rsidR="001327BC" w:rsidRPr="007350DD">
        <w:t xml:space="preserve"> </w:t>
      </w:r>
      <w:r w:rsidRPr="007350DD">
        <w:t>of</w:t>
      </w:r>
      <w:r w:rsidR="001327BC" w:rsidRPr="007350DD">
        <w:t xml:space="preserve"> </w:t>
      </w:r>
      <w:r w:rsidRPr="007350DD">
        <w:t>Independence</w:t>
      </w:r>
      <w:r w:rsidR="001327BC" w:rsidRPr="007350DD">
        <w:t xml:space="preserve"> </w:t>
      </w:r>
      <w:r w:rsidRPr="007350DD">
        <w:t>and</w:t>
      </w:r>
      <w:r w:rsidR="001327BC" w:rsidRPr="007350DD">
        <w:t xml:space="preserve"> </w:t>
      </w:r>
      <w:r w:rsidRPr="007350DD">
        <w:t>the</w:t>
      </w:r>
      <w:r w:rsidR="001327BC" w:rsidRPr="007350DD">
        <w:t xml:space="preserve"> </w:t>
      </w:r>
      <w:r w:rsidRPr="007350DD">
        <w:t>importance</w:t>
      </w:r>
      <w:r w:rsidR="001327BC" w:rsidRPr="007350DD">
        <w:t xml:space="preserve"> </w:t>
      </w:r>
      <w:r w:rsidRPr="007350DD">
        <w:t>of</w:t>
      </w:r>
      <w:r w:rsidR="001327BC" w:rsidRPr="007350DD">
        <w:t xml:space="preserve"> </w:t>
      </w:r>
      <w:r w:rsidRPr="007350DD">
        <w:t>respect.</w:t>
      </w:r>
    </w:p>
    <w:p w:rsidR="006564B6" w:rsidRPr="007350DD" w:rsidRDefault="0052717F" w:rsidP="00F34D08">
      <w:pPr>
        <w:pStyle w:val="H23G"/>
      </w:pPr>
      <w:r w:rsidRPr="007350DD">
        <w:tab/>
      </w:r>
      <w:r w:rsidR="009669E5">
        <w:t>4.</w:t>
      </w:r>
      <w:r w:rsidRPr="007350DD">
        <w:tab/>
      </w:r>
      <w:r w:rsidR="006564B6" w:rsidRPr="007350DD">
        <w:t>Other</w:t>
      </w:r>
      <w:r w:rsidR="001327BC" w:rsidRPr="007350DD">
        <w:t xml:space="preserve"> </w:t>
      </w:r>
      <w:r w:rsidR="006564B6" w:rsidRPr="007350DD">
        <w:t>Recreational</w:t>
      </w:r>
      <w:r w:rsidR="001327BC" w:rsidRPr="007350DD">
        <w:t xml:space="preserve"> </w:t>
      </w:r>
      <w:r w:rsidR="006564B6" w:rsidRPr="007350DD">
        <w:t>and</w:t>
      </w:r>
      <w:r w:rsidR="001327BC" w:rsidRPr="007350DD">
        <w:t xml:space="preserve"> </w:t>
      </w:r>
      <w:r w:rsidR="006564B6" w:rsidRPr="007350DD">
        <w:t>Cultural</w:t>
      </w:r>
      <w:r w:rsidR="001327BC" w:rsidRPr="007350DD">
        <w:t xml:space="preserve"> </w:t>
      </w:r>
      <w:r w:rsidR="006564B6" w:rsidRPr="007350DD">
        <w:t>Initiatives</w:t>
      </w:r>
    </w:p>
    <w:p w:rsidR="006564B6" w:rsidRPr="007350DD" w:rsidRDefault="0052717F" w:rsidP="0052717F">
      <w:pPr>
        <w:pStyle w:val="H23G"/>
      </w:pPr>
      <w:r w:rsidRPr="007350DD">
        <w:tab/>
      </w:r>
      <w:r w:rsidR="009669E5">
        <w:t>(a)</w:t>
      </w:r>
      <w:r w:rsidRPr="007350DD">
        <w:tab/>
      </w:r>
      <w:r w:rsidR="006564B6" w:rsidRPr="007350DD">
        <w:t>The</w:t>
      </w:r>
      <w:r w:rsidR="001327BC" w:rsidRPr="007350DD">
        <w:t xml:space="preserve"> </w:t>
      </w:r>
      <w:r w:rsidR="006564B6" w:rsidRPr="007350DD">
        <w:t>CHEKS</w:t>
      </w:r>
      <w:r w:rsidR="001327BC" w:rsidRPr="007350DD">
        <w:t xml:space="preserve"> </w:t>
      </w:r>
      <w:r w:rsidR="006564B6" w:rsidRPr="007350DD">
        <w:t>Programme</w:t>
      </w:r>
    </w:p>
    <w:p w:rsidR="006564B6" w:rsidRPr="007350DD" w:rsidRDefault="006564B6" w:rsidP="009E22FF">
      <w:pPr>
        <w:pStyle w:val="SingleTxtG"/>
      </w:pPr>
      <w:r w:rsidRPr="007350DD">
        <w:t>212.</w:t>
      </w:r>
      <w:r w:rsidRPr="007350DD">
        <w:tab/>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has</w:t>
      </w:r>
      <w:r w:rsidR="001327BC" w:rsidRPr="007350DD">
        <w:t xml:space="preserve"> </w:t>
      </w:r>
      <w:r w:rsidRPr="007350DD">
        <w:t>launched</w:t>
      </w:r>
      <w:r w:rsidR="001327BC" w:rsidRPr="007350DD">
        <w:t xml:space="preserve"> </w:t>
      </w:r>
      <w:r w:rsidRPr="007350DD">
        <w:t>an</w:t>
      </w:r>
      <w:r w:rsidR="001327BC" w:rsidRPr="007350DD">
        <w:t xml:space="preserve"> </w:t>
      </w:r>
      <w:r w:rsidRPr="007350DD">
        <w:t>initiative</w:t>
      </w:r>
      <w:r w:rsidR="001327BC" w:rsidRPr="007350DD">
        <w:t xml:space="preserve"> </w:t>
      </w:r>
      <w:r w:rsidRPr="007350DD">
        <w:t>called</w:t>
      </w:r>
      <w:r w:rsidR="001327BC" w:rsidRPr="007350DD">
        <w:t xml:space="preserve"> </w:t>
      </w:r>
      <w:r w:rsidRPr="007350DD">
        <w:t>the</w:t>
      </w:r>
      <w:r w:rsidR="001327BC" w:rsidRPr="007350DD">
        <w:t xml:space="preserve"> </w:t>
      </w:r>
      <w:r w:rsidRPr="007350DD">
        <w:t>Cultural</w:t>
      </w:r>
      <w:r w:rsidR="001327BC" w:rsidRPr="007350DD">
        <w:t xml:space="preserve"> </w:t>
      </w:r>
      <w:r w:rsidRPr="007350DD">
        <w:t>and</w:t>
      </w:r>
      <w:r w:rsidR="001327BC" w:rsidRPr="007350DD">
        <w:t xml:space="preserve"> </w:t>
      </w:r>
      <w:r w:rsidRPr="007350DD">
        <w:t>Historical</w:t>
      </w:r>
      <w:r w:rsidR="001327BC" w:rsidRPr="007350DD">
        <w:t xml:space="preserve"> </w:t>
      </w:r>
      <w:r w:rsidRPr="007350DD">
        <w:t>Exposure</w:t>
      </w:r>
      <w:r w:rsidR="001327BC" w:rsidRPr="007350DD">
        <w:t xml:space="preserve"> </w:t>
      </w:r>
      <w:r w:rsidRPr="007350DD">
        <w:t>for</w:t>
      </w:r>
      <w:r w:rsidR="001327BC" w:rsidRPr="007350DD">
        <w:t xml:space="preserve"> </w:t>
      </w:r>
      <w:r w:rsidRPr="007350DD">
        <w:t>Kids</w:t>
      </w:r>
      <w:r w:rsidR="001327BC" w:rsidRPr="007350DD">
        <w:t xml:space="preserve"> </w:t>
      </w:r>
      <w:r w:rsidRPr="007350DD">
        <w:t>in</w:t>
      </w:r>
      <w:r w:rsidR="001327BC" w:rsidRPr="007350DD">
        <w:t xml:space="preserve"> </w:t>
      </w:r>
      <w:r w:rsidRPr="007350DD">
        <w:t>Schools</w:t>
      </w:r>
      <w:r w:rsidR="001327BC" w:rsidRPr="007350DD">
        <w:t xml:space="preserve"> </w:t>
      </w:r>
      <w:r w:rsidRPr="007350DD">
        <w:t>(CHEKS)</w:t>
      </w:r>
      <w:r w:rsidR="001327BC" w:rsidRPr="007350DD">
        <w:t xml:space="preserve"> </w:t>
      </w:r>
      <w:r w:rsidRPr="007350DD">
        <w:t>Programme</w:t>
      </w:r>
      <w:r w:rsidR="001327BC" w:rsidRPr="007350DD">
        <w:t xml:space="preserve"> </w:t>
      </w:r>
      <w:r w:rsidRPr="007350DD">
        <w:t>which</w:t>
      </w:r>
      <w:r w:rsidR="001327BC" w:rsidRPr="007350DD">
        <w:t xml:space="preserve"> </w:t>
      </w:r>
      <w:r w:rsidRPr="007350DD">
        <w:t>utilizes</w:t>
      </w:r>
      <w:r w:rsidR="001327BC" w:rsidRPr="007350DD">
        <w:t xml:space="preserve"> </w:t>
      </w:r>
      <w:r w:rsidRPr="007350DD">
        <w:t>the</w:t>
      </w:r>
      <w:r w:rsidR="001327BC" w:rsidRPr="007350DD">
        <w:t xml:space="preserve"> </w:t>
      </w:r>
      <w:r w:rsidRPr="007350DD">
        <w:t>performing</w:t>
      </w:r>
      <w:r w:rsidR="001327BC" w:rsidRPr="007350DD">
        <w:t xml:space="preserve"> </w:t>
      </w:r>
      <w:r w:rsidRPr="007350DD">
        <w:t>arts</w:t>
      </w:r>
      <w:r w:rsidR="001327BC" w:rsidRPr="007350DD">
        <w:t xml:space="preserve"> </w:t>
      </w:r>
      <w:r w:rsidRPr="007350DD">
        <w:t>including</w:t>
      </w:r>
      <w:r w:rsidR="001327BC" w:rsidRPr="007350DD">
        <w:t xml:space="preserve"> </w:t>
      </w:r>
      <w:r w:rsidRPr="007350DD">
        <w:t>dance</w:t>
      </w:r>
      <w:r w:rsidR="001327BC" w:rsidRPr="007350DD">
        <w:t xml:space="preserve"> </w:t>
      </w:r>
      <w:r w:rsidRPr="007350DD">
        <w:t>and</w:t>
      </w:r>
      <w:r w:rsidR="001327BC" w:rsidRPr="007350DD">
        <w:t xml:space="preserve"> </w:t>
      </w:r>
      <w:r w:rsidRPr="007350DD">
        <w:t>drama</w:t>
      </w:r>
      <w:r w:rsidR="001327BC" w:rsidRPr="007350DD">
        <w:t xml:space="preserve"> </w:t>
      </w:r>
      <w:r w:rsidRPr="007350DD">
        <w:t>to</w:t>
      </w:r>
      <w:r w:rsidR="001327BC" w:rsidRPr="007350DD">
        <w:t xml:space="preserve"> </w:t>
      </w:r>
      <w:r w:rsidRPr="007350DD">
        <w:t>assist</w:t>
      </w:r>
      <w:r w:rsidR="001327BC" w:rsidRPr="007350DD">
        <w:t xml:space="preserve"> </w:t>
      </w:r>
      <w:r w:rsidRPr="007350DD">
        <w:t>in</w:t>
      </w:r>
      <w:r w:rsidR="001327BC" w:rsidRPr="007350DD">
        <w:t xml:space="preserve"> </w:t>
      </w:r>
      <w:r w:rsidRPr="007350DD">
        <w:t>the</w:t>
      </w:r>
      <w:r w:rsidR="001327BC" w:rsidRPr="007350DD">
        <w:t xml:space="preserve"> </w:t>
      </w:r>
      <w:r w:rsidRPr="007350DD">
        <w:t>development</w:t>
      </w:r>
      <w:r w:rsidR="001327BC" w:rsidRPr="007350DD">
        <w:t xml:space="preserve"> </w:t>
      </w:r>
      <w:r w:rsidRPr="007350DD">
        <w:t>of</w:t>
      </w:r>
      <w:r w:rsidR="001327BC" w:rsidRPr="007350DD">
        <w:t xml:space="preserve"> </w:t>
      </w:r>
      <w:r w:rsidRPr="007350DD">
        <w:t>the</w:t>
      </w:r>
      <w:r w:rsidR="001327BC" w:rsidRPr="007350DD">
        <w:t xml:space="preserve"> </w:t>
      </w:r>
      <w:r w:rsidRPr="007350DD">
        <w:t>youth</w:t>
      </w:r>
      <w:r w:rsidR="001327BC" w:rsidRPr="007350DD">
        <w:t xml:space="preserve"> </w:t>
      </w:r>
      <w:r w:rsidRPr="007350DD">
        <w:t>and</w:t>
      </w:r>
      <w:r w:rsidR="001327BC" w:rsidRPr="007350DD">
        <w:t xml:space="preserve"> </w:t>
      </w:r>
      <w:r w:rsidRPr="007350DD">
        <w:t>create</w:t>
      </w:r>
      <w:r w:rsidR="001327BC" w:rsidRPr="007350DD">
        <w:t xml:space="preserve"> </w:t>
      </w:r>
      <w:r w:rsidRPr="007350DD">
        <w:t>an</w:t>
      </w:r>
      <w:r w:rsidR="001327BC" w:rsidRPr="007350DD">
        <w:t xml:space="preserve"> </w:t>
      </w:r>
      <w:r w:rsidRPr="007350DD">
        <w:t>awareness</w:t>
      </w:r>
      <w:r w:rsidR="001327BC" w:rsidRPr="007350DD">
        <w:t xml:space="preserve"> </w:t>
      </w:r>
      <w:r w:rsidRPr="007350DD">
        <w:t>of</w:t>
      </w:r>
      <w:r w:rsidR="001327BC" w:rsidRPr="007350DD">
        <w:t xml:space="preserve"> </w:t>
      </w:r>
      <w:r w:rsidRPr="007350DD">
        <w:t>Barbadian</w:t>
      </w:r>
      <w:r w:rsidR="001327BC" w:rsidRPr="007350DD">
        <w:t xml:space="preserve"> </w:t>
      </w:r>
      <w:r w:rsidRPr="007350DD">
        <w:t>indigenous</w:t>
      </w:r>
      <w:r w:rsidR="001327BC" w:rsidRPr="007350DD">
        <w:t xml:space="preserve"> </w:t>
      </w:r>
      <w:r w:rsidRPr="007350DD">
        <w:t>culture.</w:t>
      </w:r>
      <w:r w:rsidR="001327BC" w:rsidRPr="007350DD">
        <w:t xml:space="preserve"> </w:t>
      </w:r>
      <w:r w:rsidRPr="007350DD">
        <w:t>Through</w:t>
      </w:r>
      <w:r w:rsidR="001327BC" w:rsidRPr="007350DD">
        <w:t xml:space="preserve"> </w:t>
      </w:r>
      <w:r w:rsidRPr="007350DD">
        <w:t>this</w:t>
      </w:r>
      <w:r w:rsidR="001327BC" w:rsidRPr="007350DD">
        <w:t xml:space="preserve"> </w:t>
      </w:r>
      <w:r w:rsidRPr="007350DD">
        <w:t>programme</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hopes</w:t>
      </w:r>
      <w:r w:rsidR="001327BC" w:rsidRPr="007350DD">
        <w:t xml:space="preserve"> </w:t>
      </w:r>
      <w:r w:rsidRPr="007350DD">
        <w:t>to</w:t>
      </w:r>
      <w:r w:rsidR="001327BC" w:rsidRPr="007350DD">
        <w:t xml:space="preserve"> </w:t>
      </w:r>
      <w:r w:rsidRPr="007350DD">
        <w:t>expose</w:t>
      </w:r>
      <w:r w:rsidR="001327BC" w:rsidRPr="007350DD">
        <w:t xml:space="preserve"> </w:t>
      </w:r>
      <w:r w:rsidRPr="007350DD">
        <w:t>children</w:t>
      </w:r>
      <w:r w:rsidR="001327BC" w:rsidRPr="007350DD">
        <w:t xml:space="preserve"> </w:t>
      </w:r>
      <w:r w:rsidRPr="007350DD">
        <w:t>to</w:t>
      </w:r>
      <w:r w:rsidR="001327BC" w:rsidRPr="007350DD">
        <w:t xml:space="preserve"> </w:t>
      </w:r>
      <w:r w:rsidRPr="007350DD">
        <w:t>options</w:t>
      </w:r>
      <w:r w:rsidR="001327BC" w:rsidRPr="007350DD">
        <w:t xml:space="preserve"> </w:t>
      </w:r>
      <w:r w:rsidRPr="007350DD">
        <w:t>which</w:t>
      </w:r>
      <w:r w:rsidR="001327BC" w:rsidRPr="007350DD">
        <w:t xml:space="preserve"> </w:t>
      </w:r>
      <w:r w:rsidRPr="007350DD">
        <w:t>might</w:t>
      </w:r>
      <w:r w:rsidR="001327BC" w:rsidRPr="007350DD">
        <w:t xml:space="preserve"> </w:t>
      </w:r>
      <w:r w:rsidRPr="007350DD">
        <w:t>serve</w:t>
      </w:r>
      <w:r w:rsidR="001327BC" w:rsidRPr="007350DD">
        <w:t xml:space="preserve"> </w:t>
      </w:r>
      <w:r w:rsidRPr="007350DD">
        <w:t>to</w:t>
      </w:r>
      <w:r w:rsidR="001327BC" w:rsidRPr="007350DD">
        <w:t xml:space="preserve"> </w:t>
      </w:r>
      <w:r w:rsidRPr="007350DD">
        <w:t>prevent</w:t>
      </w:r>
      <w:r w:rsidR="001327BC" w:rsidRPr="007350DD">
        <w:t xml:space="preserve"> </w:t>
      </w:r>
      <w:r w:rsidRPr="007350DD">
        <w:t>them</w:t>
      </w:r>
      <w:r w:rsidR="001327BC" w:rsidRPr="007350DD">
        <w:t xml:space="preserve"> </w:t>
      </w:r>
      <w:r w:rsidRPr="007350DD">
        <w:t>from</w:t>
      </w:r>
      <w:r w:rsidR="001327BC" w:rsidRPr="007350DD">
        <w:t xml:space="preserve"> </w:t>
      </w:r>
      <w:r w:rsidRPr="007350DD">
        <w:t>embracing</w:t>
      </w:r>
      <w:r w:rsidR="001327BC" w:rsidRPr="007350DD">
        <w:t xml:space="preserve"> </w:t>
      </w:r>
      <w:r w:rsidRPr="007350DD">
        <w:t>the</w:t>
      </w:r>
      <w:r w:rsidR="001327BC" w:rsidRPr="007350DD">
        <w:t xml:space="preserve"> </w:t>
      </w:r>
      <w:r w:rsidRPr="007350DD">
        <w:t>social</w:t>
      </w:r>
      <w:r w:rsidR="001327BC" w:rsidRPr="007350DD">
        <w:t xml:space="preserve"> </w:t>
      </w:r>
      <w:r w:rsidRPr="007350DD">
        <w:t>ills</w:t>
      </w:r>
      <w:r w:rsidR="001327BC" w:rsidRPr="007350DD">
        <w:t xml:space="preserve"> </w:t>
      </w:r>
      <w:r w:rsidRPr="007350DD">
        <w:t>which</w:t>
      </w:r>
      <w:r w:rsidR="001327BC" w:rsidRPr="007350DD">
        <w:t xml:space="preserve"> </w:t>
      </w:r>
      <w:r w:rsidRPr="007350DD">
        <w:t>pervade</w:t>
      </w:r>
      <w:r w:rsidR="001327BC" w:rsidRPr="007350DD">
        <w:t xml:space="preserve"> </w:t>
      </w:r>
      <w:r w:rsidRPr="007350DD">
        <w:t>the</w:t>
      </w:r>
      <w:r w:rsidR="001327BC" w:rsidRPr="007350DD">
        <w:t xml:space="preserve"> </w:t>
      </w:r>
      <w:r w:rsidRPr="007350DD">
        <w:t>society,</w:t>
      </w:r>
      <w:r w:rsidR="001327BC" w:rsidRPr="007350DD">
        <w:t xml:space="preserve"> </w:t>
      </w:r>
      <w:r w:rsidRPr="007350DD">
        <w:t>thereby</w:t>
      </w:r>
      <w:r w:rsidR="001327BC" w:rsidRPr="007350DD">
        <w:t xml:space="preserve"> </w:t>
      </w:r>
      <w:r w:rsidRPr="007350DD">
        <w:t>making</w:t>
      </w:r>
      <w:r w:rsidR="001327BC" w:rsidRPr="007350DD">
        <w:t xml:space="preserve"> </w:t>
      </w:r>
      <w:r w:rsidRPr="007350DD">
        <w:t>them</w:t>
      </w:r>
      <w:r w:rsidR="001327BC" w:rsidRPr="007350DD">
        <w:t xml:space="preserve"> </w:t>
      </w:r>
      <w:r w:rsidRPr="007350DD">
        <w:t>less</w:t>
      </w:r>
      <w:r w:rsidR="001327BC" w:rsidRPr="007350DD">
        <w:t xml:space="preserve"> </w:t>
      </w:r>
      <w:r w:rsidRPr="007350DD">
        <w:t>ready</w:t>
      </w:r>
      <w:r w:rsidR="001327BC" w:rsidRPr="007350DD">
        <w:t xml:space="preserve"> </w:t>
      </w:r>
      <w:r w:rsidRPr="007350DD">
        <w:t>to</w:t>
      </w:r>
      <w:r w:rsidR="001327BC" w:rsidRPr="007350DD">
        <w:t xml:space="preserve"> </w:t>
      </w:r>
      <w:r w:rsidRPr="007350DD">
        <w:t>abuse</w:t>
      </w:r>
      <w:r w:rsidR="001327BC" w:rsidRPr="007350DD">
        <w:t xml:space="preserve"> </w:t>
      </w:r>
      <w:r w:rsidRPr="007350DD">
        <w:t>drugs,</w:t>
      </w:r>
      <w:r w:rsidR="001327BC" w:rsidRPr="007350DD">
        <w:t xml:space="preserve"> </w:t>
      </w:r>
      <w:r w:rsidRPr="007350DD">
        <w:t>sex,</w:t>
      </w:r>
      <w:r w:rsidR="001327BC" w:rsidRPr="007350DD">
        <w:t xml:space="preserve"> </w:t>
      </w:r>
      <w:r w:rsidRPr="007350DD">
        <w:t>and</w:t>
      </w:r>
      <w:r w:rsidR="001327BC" w:rsidRPr="007350DD">
        <w:t xml:space="preserve"> </w:t>
      </w:r>
      <w:r w:rsidRPr="007350DD">
        <w:t>negative</w:t>
      </w:r>
      <w:r w:rsidR="001327BC" w:rsidRPr="007350DD">
        <w:t xml:space="preserve"> </w:t>
      </w:r>
      <w:r w:rsidRPr="007350DD">
        <w:t>media</w:t>
      </w:r>
      <w:r w:rsidR="001327BC" w:rsidRPr="007350DD">
        <w:t xml:space="preserve"> </w:t>
      </w:r>
      <w:r w:rsidRPr="007350DD">
        <w:t>culture.</w:t>
      </w:r>
      <w:r w:rsidR="001327BC" w:rsidRPr="007350DD">
        <w:t xml:space="preserve"> </w:t>
      </w:r>
      <w:r w:rsidRPr="007350DD">
        <w:t>Through</w:t>
      </w:r>
      <w:r w:rsidR="001327BC" w:rsidRPr="007350DD">
        <w:t xml:space="preserve"> </w:t>
      </w:r>
      <w:r w:rsidRPr="007350DD">
        <w:t>the</w:t>
      </w:r>
      <w:r w:rsidR="001327BC" w:rsidRPr="007350DD">
        <w:t xml:space="preserve"> </w:t>
      </w:r>
      <w:r w:rsidRPr="007350DD">
        <w:t>performing</w:t>
      </w:r>
      <w:r w:rsidR="001327BC" w:rsidRPr="007350DD">
        <w:t xml:space="preserve"> </w:t>
      </w:r>
      <w:r w:rsidRPr="007350DD">
        <w:t>arts</w:t>
      </w:r>
      <w:r w:rsidR="001327BC" w:rsidRPr="007350DD">
        <w:t xml:space="preserve"> </w:t>
      </w:r>
      <w:r w:rsidRPr="007350DD">
        <w:t>and</w:t>
      </w:r>
      <w:r w:rsidR="001327BC" w:rsidRPr="007350DD">
        <w:t xml:space="preserve"> </w:t>
      </w:r>
      <w:r w:rsidRPr="007350DD">
        <w:t>the</w:t>
      </w:r>
      <w:r w:rsidR="001327BC" w:rsidRPr="007350DD">
        <w:t xml:space="preserve"> </w:t>
      </w:r>
      <w:r w:rsidRPr="007350DD">
        <w:t>CHEKS</w:t>
      </w:r>
      <w:r w:rsidR="001327BC" w:rsidRPr="007350DD">
        <w:t xml:space="preserve"> </w:t>
      </w:r>
      <w:r w:rsidRPr="007350DD">
        <w:t>programme,</w:t>
      </w:r>
      <w:r w:rsidR="001327BC" w:rsidRPr="007350DD">
        <w:t xml:space="preserve"> </w:t>
      </w:r>
      <w:r w:rsidRPr="007350DD">
        <w:t>the</w:t>
      </w:r>
      <w:r w:rsidR="001327BC" w:rsidRPr="007350DD">
        <w:t xml:space="preserve"> </w:t>
      </w:r>
      <w:r w:rsidRPr="007350DD">
        <w:t>Ministry</w:t>
      </w:r>
      <w:r w:rsidR="001327BC" w:rsidRPr="007350DD">
        <w:t xml:space="preserve"> </w:t>
      </w:r>
      <w:r w:rsidRPr="007350DD">
        <w:t>is</w:t>
      </w:r>
      <w:r w:rsidR="001327BC" w:rsidRPr="007350DD">
        <w:t xml:space="preserve"> </w:t>
      </w:r>
      <w:r w:rsidRPr="007350DD">
        <w:t>seeking</w:t>
      </w:r>
      <w:r w:rsidR="001327BC" w:rsidRPr="007350DD">
        <w:t xml:space="preserve"> </w:t>
      </w:r>
      <w:r w:rsidRPr="007350DD">
        <w:t>to</w:t>
      </w:r>
      <w:r w:rsidR="001327BC" w:rsidRPr="007350DD">
        <w:t xml:space="preserve"> </w:t>
      </w:r>
      <w:r w:rsidRPr="007350DD">
        <w:t>influence</w:t>
      </w:r>
      <w:r w:rsidR="001327BC" w:rsidRPr="007350DD">
        <w:t xml:space="preserve"> </w:t>
      </w:r>
      <w:r w:rsidRPr="007350DD">
        <w:t>self-expression,</w:t>
      </w:r>
      <w:r w:rsidR="001327BC" w:rsidRPr="007350DD">
        <w:t xml:space="preserve"> </w:t>
      </w:r>
      <w:r w:rsidRPr="007350DD">
        <w:t>teach</w:t>
      </w:r>
      <w:r w:rsidR="001327BC" w:rsidRPr="007350DD">
        <w:t xml:space="preserve"> </w:t>
      </w:r>
      <w:r w:rsidRPr="007350DD">
        <w:t>conflict</w:t>
      </w:r>
      <w:r w:rsidR="001327BC" w:rsidRPr="007350DD">
        <w:t xml:space="preserve"> </w:t>
      </w:r>
      <w:r w:rsidRPr="007350DD">
        <w:t>resolution,</w:t>
      </w:r>
      <w:r w:rsidR="001327BC" w:rsidRPr="007350DD">
        <w:t xml:space="preserve"> </w:t>
      </w:r>
      <w:r w:rsidRPr="007350DD">
        <w:t>and</w:t>
      </w:r>
      <w:r w:rsidR="001327BC" w:rsidRPr="007350DD">
        <w:t xml:space="preserve"> </w:t>
      </w:r>
      <w:r w:rsidRPr="007350DD">
        <w:t>expose</w:t>
      </w:r>
      <w:r w:rsidR="001327BC" w:rsidRPr="007350DD">
        <w:t xml:space="preserve"> </w:t>
      </w:r>
      <w:r w:rsidRPr="007350DD">
        <w:t>children</w:t>
      </w:r>
      <w:r w:rsidR="001327BC" w:rsidRPr="007350DD">
        <w:t xml:space="preserve"> </w:t>
      </w:r>
      <w:r w:rsidRPr="007350DD">
        <w:t>to</w:t>
      </w:r>
      <w:r w:rsidR="001327BC" w:rsidRPr="007350DD">
        <w:t xml:space="preserve"> </w:t>
      </w:r>
      <w:r w:rsidRPr="007350DD">
        <w:t>alternative</w:t>
      </w:r>
      <w:r w:rsidR="001327BC" w:rsidRPr="007350DD">
        <w:t xml:space="preserve"> </w:t>
      </w:r>
      <w:r w:rsidRPr="007350DD">
        <w:t>behaviour</w:t>
      </w:r>
      <w:r w:rsidR="001327BC" w:rsidRPr="007350DD">
        <w:t xml:space="preserve"> </w:t>
      </w:r>
      <w:r w:rsidRPr="007350DD">
        <w:t>which</w:t>
      </w:r>
      <w:r w:rsidR="001327BC" w:rsidRPr="007350DD">
        <w:t xml:space="preserve"> </w:t>
      </w:r>
      <w:r w:rsidRPr="007350DD">
        <w:t>will</w:t>
      </w:r>
      <w:r w:rsidR="001327BC" w:rsidRPr="007350DD">
        <w:t xml:space="preserve"> </w:t>
      </w:r>
      <w:r w:rsidRPr="007350DD">
        <w:t>counteract</w:t>
      </w:r>
      <w:r w:rsidR="001327BC" w:rsidRPr="007350DD">
        <w:t xml:space="preserve"> </w:t>
      </w:r>
      <w:r w:rsidRPr="007350DD">
        <w:t>the</w:t>
      </w:r>
      <w:r w:rsidR="001327BC" w:rsidRPr="007350DD">
        <w:t xml:space="preserve"> </w:t>
      </w:r>
      <w:r w:rsidRPr="007350DD">
        <w:t>propensity</w:t>
      </w:r>
      <w:r w:rsidR="001327BC" w:rsidRPr="007350DD">
        <w:t xml:space="preserve"> </w:t>
      </w:r>
      <w:r w:rsidRPr="007350DD">
        <w:t>for</w:t>
      </w:r>
      <w:r w:rsidR="001327BC" w:rsidRPr="007350DD">
        <w:t xml:space="preserve"> </w:t>
      </w:r>
      <w:r w:rsidRPr="007350DD">
        <w:t>violence.</w:t>
      </w:r>
      <w:r w:rsidR="001327BC" w:rsidRPr="007350DD">
        <w:t xml:space="preserve"> </w:t>
      </w:r>
    </w:p>
    <w:p w:rsidR="006564B6" w:rsidRPr="007350DD" w:rsidRDefault="0052717F" w:rsidP="0052717F">
      <w:pPr>
        <w:pStyle w:val="H23G"/>
      </w:pPr>
      <w:r w:rsidRPr="007350DD">
        <w:tab/>
      </w:r>
      <w:r w:rsidR="009669E5">
        <w:t>(b)</w:t>
      </w:r>
      <w:r w:rsidRPr="007350DD">
        <w:tab/>
      </w:r>
      <w:r w:rsidR="006564B6" w:rsidRPr="007350DD">
        <w:t>National</w:t>
      </w:r>
      <w:r w:rsidR="001327BC" w:rsidRPr="007350DD">
        <w:t xml:space="preserve"> </w:t>
      </w:r>
      <w:r w:rsidR="006564B6" w:rsidRPr="007350DD">
        <w:t>Independence</w:t>
      </w:r>
      <w:r w:rsidR="001327BC" w:rsidRPr="007350DD">
        <w:t xml:space="preserve"> </w:t>
      </w:r>
      <w:r w:rsidR="006564B6" w:rsidRPr="007350DD">
        <w:t>Festival</w:t>
      </w:r>
      <w:r w:rsidR="001327BC" w:rsidRPr="007350DD">
        <w:t xml:space="preserve"> </w:t>
      </w:r>
      <w:r w:rsidR="006564B6" w:rsidRPr="007350DD">
        <w:t>of</w:t>
      </w:r>
      <w:r w:rsidR="001327BC" w:rsidRPr="007350DD">
        <w:t xml:space="preserve"> </w:t>
      </w:r>
      <w:r w:rsidR="006564B6" w:rsidRPr="007350DD">
        <w:t>Creative</w:t>
      </w:r>
      <w:r w:rsidR="001327BC" w:rsidRPr="007350DD">
        <w:t xml:space="preserve"> </w:t>
      </w:r>
      <w:r w:rsidR="006564B6" w:rsidRPr="007350DD">
        <w:t>Arts</w:t>
      </w:r>
      <w:r w:rsidR="001327BC" w:rsidRPr="007350DD">
        <w:t xml:space="preserve"> </w:t>
      </w:r>
      <w:r w:rsidR="006564B6" w:rsidRPr="007350DD">
        <w:t>(NIFCA)</w:t>
      </w:r>
    </w:p>
    <w:p w:rsidR="006564B6" w:rsidRPr="007350DD" w:rsidRDefault="006564B6" w:rsidP="009E22FF">
      <w:pPr>
        <w:pStyle w:val="SingleTxtG"/>
      </w:pPr>
      <w:r w:rsidRPr="007350DD">
        <w:t>213.</w:t>
      </w:r>
      <w:r w:rsidRPr="007350DD">
        <w:tab/>
        <w:t>NIFCA</w:t>
      </w:r>
      <w:r w:rsidR="001327BC" w:rsidRPr="007350DD">
        <w:t xml:space="preserve"> </w:t>
      </w:r>
      <w:r w:rsidRPr="007350DD">
        <w:t>is</w:t>
      </w:r>
      <w:r w:rsidR="001327BC" w:rsidRPr="007350DD">
        <w:t xml:space="preserve"> </w:t>
      </w:r>
      <w:r w:rsidRPr="007350DD">
        <w:t>composed</w:t>
      </w:r>
      <w:r w:rsidR="001327BC" w:rsidRPr="007350DD">
        <w:t xml:space="preserve"> </w:t>
      </w:r>
      <w:r w:rsidRPr="007350DD">
        <w:t>of</w:t>
      </w:r>
      <w:r w:rsidR="001327BC" w:rsidRPr="007350DD">
        <w:t xml:space="preserve"> </w:t>
      </w:r>
      <w:r w:rsidRPr="007350DD">
        <w:t>a</w:t>
      </w:r>
      <w:r w:rsidR="001327BC" w:rsidRPr="007350DD">
        <w:t xml:space="preserve"> </w:t>
      </w:r>
      <w:r w:rsidRPr="007350DD">
        <w:t>number</w:t>
      </w:r>
      <w:r w:rsidR="001327BC" w:rsidRPr="007350DD">
        <w:t xml:space="preserve"> </w:t>
      </w:r>
      <w:r w:rsidRPr="007350DD">
        <w:t>of</w:t>
      </w:r>
      <w:r w:rsidR="001327BC" w:rsidRPr="007350DD">
        <w:t xml:space="preserve"> </w:t>
      </w:r>
      <w:r w:rsidRPr="007350DD">
        <w:t>creative</w:t>
      </w:r>
      <w:r w:rsidR="001327BC" w:rsidRPr="007350DD">
        <w:t xml:space="preserve"> </w:t>
      </w:r>
      <w:r w:rsidRPr="007350DD">
        <w:t>arts</w:t>
      </w:r>
      <w:r w:rsidR="001327BC" w:rsidRPr="007350DD">
        <w:t xml:space="preserve"> </w:t>
      </w:r>
      <w:r w:rsidRPr="007350DD">
        <w:t>competitions</w:t>
      </w:r>
      <w:r w:rsidR="001327BC" w:rsidRPr="007350DD">
        <w:t xml:space="preserve"> </w:t>
      </w:r>
      <w:r w:rsidRPr="007350DD">
        <w:t>which</w:t>
      </w:r>
      <w:r w:rsidR="001327BC" w:rsidRPr="007350DD">
        <w:t xml:space="preserve"> </w:t>
      </w:r>
      <w:r w:rsidRPr="007350DD">
        <w:t>are</w:t>
      </w:r>
      <w:r w:rsidR="001327BC" w:rsidRPr="007350DD">
        <w:t xml:space="preserve"> </w:t>
      </w:r>
      <w:r w:rsidRPr="007350DD">
        <w:t>open</w:t>
      </w:r>
      <w:r w:rsidR="001327BC" w:rsidRPr="007350DD">
        <w:t xml:space="preserve"> </w:t>
      </w:r>
      <w:r w:rsidRPr="007350DD">
        <w:t>to</w:t>
      </w:r>
      <w:r w:rsidR="001327BC" w:rsidRPr="007350DD">
        <w:t xml:space="preserve"> </w:t>
      </w:r>
      <w:r w:rsidRPr="007350DD">
        <w:t>all</w:t>
      </w:r>
      <w:r w:rsidR="001327BC" w:rsidRPr="007350DD">
        <w:t xml:space="preserve"> </w:t>
      </w:r>
      <w:r w:rsidRPr="007350DD">
        <w:t>Barbadians.</w:t>
      </w:r>
      <w:r w:rsidR="001327BC" w:rsidRPr="007350DD">
        <w:t xml:space="preserve"> </w:t>
      </w:r>
      <w:r w:rsidRPr="007350DD">
        <w:t>The</w:t>
      </w:r>
      <w:r w:rsidR="001327BC" w:rsidRPr="007350DD">
        <w:t xml:space="preserve"> </w:t>
      </w:r>
      <w:r w:rsidRPr="007350DD">
        <w:t>competitions</w:t>
      </w:r>
      <w:r w:rsidR="001327BC" w:rsidRPr="007350DD">
        <w:t xml:space="preserve"> </w:t>
      </w:r>
      <w:r w:rsidRPr="007350DD">
        <w:t>allow</w:t>
      </w:r>
      <w:r w:rsidR="001327BC" w:rsidRPr="007350DD">
        <w:t xml:space="preserve"> </w:t>
      </w:r>
      <w:r w:rsidRPr="007350DD">
        <w:t>participants</w:t>
      </w:r>
      <w:r w:rsidR="001327BC" w:rsidRPr="007350DD">
        <w:t xml:space="preserve"> </w:t>
      </w:r>
      <w:r w:rsidRPr="007350DD">
        <w:t>to</w:t>
      </w:r>
      <w:r w:rsidR="001327BC" w:rsidRPr="007350DD">
        <w:t xml:space="preserve"> </w:t>
      </w:r>
      <w:r w:rsidRPr="007350DD">
        <w:t>showcase</w:t>
      </w:r>
      <w:r w:rsidR="001327BC" w:rsidRPr="007350DD">
        <w:t xml:space="preserve"> </w:t>
      </w:r>
      <w:r w:rsidRPr="007350DD">
        <w:t>their</w:t>
      </w:r>
      <w:r w:rsidR="001327BC" w:rsidRPr="007350DD">
        <w:t xml:space="preserve"> </w:t>
      </w:r>
      <w:r w:rsidRPr="007350DD">
        <w:t>skills</w:t>
      </w:r>
      <w:r w:rsidR="001327BC" w:rsidRPr="007350DD">
        <w:t xml:space="preserve"> </w:t>
      </w:r>
      <w:r w:rsidRPr="007350DD">
        <w:t>and</w:t>
      </w:r>
      <w:r w:rsidR="001327BC" w:rsidRPr="007350DD">
        <w:t xml:space="preserve"> </w:t>
      </w:r>
      <w:r w:rsidRPr="007350DD">
        <w:t>talents</w:t>
      </w:r>
      <w:r w:rsidR="001327BC" w:rsidRPr="007350DD">
        <w:t xml:space="preserve"> </w:t>
      </w:r>
      <w:r w:rsidRPr="007350DD">
        <w:t>in</w:t>
      </w:r>
      <w:r w:rsidR="001327BC" w:rsidRPr="007350DD">
        <w:t xml:space="preserve"> </w:t>
      </w:r>
      <w:r w:rsidRPr="007350DD">
        <w:t>trying</w:t>
      </w:r>
      <w:r w:rsidR="001327BC" w:rsidRPr="007350DD">
        <w:t xml:space="preserve"> </w:t>
      </w:r>
      <w:r w:rsidRPr="007350DD">
        <w:t>to</w:t>
      </w:r>
      <w:r w:rsidR="001327BC" w:rsidRPr="007350DD">
        <w:t xml:space="preserve"> </w:t>
      </w:r>
      <w:r w:rsidRPr="007350DD">
        <w:t>achieve</w:t>
      </w:r>
      <w:r w:rsidR="001327BC" w:rsidRPr="007350DD">
        <w:t xml:space="preserve"> </w:t>
      </w:r>
      <w:r w:rsidRPr="007350DD">
        <w:t>the</w:t>
      </w:r>
      <w:r w:rsidR="001327BC" w:rsidRPr="007350DD">
        <w:t xml:space="preserve"> </w:t>
      </w:r>
      <w:r w:rsidRPr="007350DD">
        <w:t>highest</w:t>
      </w:r>
      <w:r w:rsidR="001327BC" w:rsidRPr="007350DD">
        <w:t xml:space="preserve"> </w:t>
      </w:r>
      <w:r w:rsidRPr="007350DD">
        <w:t>degree</w:t>
      </w:r>
      <w:r w:rsidR="001327BC" w:rsidRPr="007350DD">
        <w:t xml:space="preserve"> </w:t>
      </w:r>
      <w:r w:rsidRPr="007350DD">
        <w:t>of</w:t>
      </w:r>
      <w:r w:rsidR="001327BC" w:rsidRPr="007350DD">
        <w:t xml:space="preserve"> </w:t>
      </w:r>
      <w:r w:rsidRPr="007350DD">
        <w:t>excellence</w:t>
      </w:r>
      <w:r w:rsidR="001327BC" w:rsidRPr="007350DD">
        <w:t xml:space="preserve"> </w:t>
      </w:r>
      <w:r w:rsidRPr="007350DD">
        <w:t>in</w:t>
      </w:r>
      <w:r w:rsidR="001327BC" w:rsidRPr="007350DD">
        <w:t xml:space="preserve"> </w:t>
      </w:r>
      <w:r w:rsidRPr="007350DD">
        <w:t>their</w:t>
      </w:r>
      <w:r w:rsidR="001327BC" w:rsidRPr="007350DD">
        <w:t xml:space="preserve"> </w:t>
      </w:r>
      <w:r w:rsidRPr="007350DD">
        <w:t>field.</w:t>
      </w:r>
      <w:r w:rsidR="001327BC" w:rsidRPr="007350DD">
        <w:t xml:space="preserve"> </w:t>
      </w:r>
      <w:r w:rsidRPr="007350DD">
        <w:t>Persons</w:t>
      </w:r>
      <w:r w:rsidR="001327BC" w:rsidRPr="007350DD">
        <w:t xml:space="preserve"> </w:t>
      </w:r>
      <w:r w:rsidRPr="007350DD">
        <w:t>compete</w:t>
      </w:r>
      <w:r w:rsidR="001327BC" w:rsidRPr="007350DD">
        <w:t xml:space="preserve"> </w:t>
      </w:r>
      <w:r w:rsidRPr="007350DD">
        <w:t>for</w:t>
      </w:r>
      <w:r w:rsidR="001327BC" w:rsidRPr="007350DD">
        <w:t xml:space="preserve"> </w:t>
      </w:r>
      <w:r w:rsidRPr="007350DD">
        <w:t>gold,</w:t>
      </w:r>
      <w:r w:rsidR="001327BC" w:rsidRPr="007350DD">
        <w:t xml:space="preserve"> </w:t>
      </w:r>
      <w:r w:rsidRPr="007350DD">
        <w:t>silver</w:t>
      </w:r>
      <w:r w:rsidR="001327BC" w:rsidRPr="007350DD">
        <w:t xml:space="preserve"> </w:t>
      </w:r>
      <w:r w:rsidRPr="007350DD">
        <w:t>or</w:t>
      </w:r>
      <w:r w:rsidR="001327BC" w:rsidRPr="007350DD">
        <w:t xml:space="preserve"> </w:t>
      </w:r>
      <w:r w:rsidRPr="007350DD">
        <w:t>bronze</w:t>
      </w:r>
      <w:r w:rsidR="001327BC" w:rsidRPr="007350DD">
        <w:t xml:space="preserve"> </w:t>
      </w:r>
      <w:r w:rsidRPr="007350DD">
        <w:t>medals</w:t>
      </w:r>
      <w:r w:rsidR="001327BC" w:rsidRPr="007350DD">
        <w:t xml:space="preserve"> </w:t>
      </w:r>
      <w:r w:rsidRPr="007350DD">
        <w:t>in</w:t>
      </w:r>
      <w:r w:rsidR="001327BC" w:rsidRPr="007350DD">
        <w:t xml:space="preserve"> </w:t>
      </w:r>
      <w:r w:rsidRPr="007350DD">
        <w:t>domains</w:t>
      </w:r>
      <w:r w:rsidR="001327BC" w:rsidRPr="007350DD">
        <w:t xml:space="preserve"> </w:t>
      </w:r>
      <w:r w:rsidRPr="007350DD">
        <w:t>such</w:t>
      </w:r>
      <w:r w:rsidR="001327BC" w:rsidRPr="007350DD">
        <w:t xml:space="preserve"> </w:t>
      </w:r>
      <w:r w:rsidRPr="007350DD">
        <w:t>as</w:t>
      </w:r>
      <w:r w:rsidR="001327BC" w:rsidRPr="007350DD">
        <w:t xml:space="preserve"> </w:t>
      </w:r>
      <w:r w:rsidRPr="007350DD">
        <w:t>music,</w:t>
      </w:r>
      <w:r w:rsidR="001327BC" w:rsidRPr="007350DD">
        <w:t xml:space="preserve"> </w:t>
      </w:r>
      <w:r w:rsidRPr="007350DD">
        <w:t>dance,</w:t>
      </w:r>
      <w:r w:rsidR="001327BC" w:rsidRPr="007350DD">
        <w:t xml:space="preserve"> </w:t>
      </w:r>
      <w:r w:rsidRPr="007350DD">
        <w:t>drama,</w:t>
      </w:r>
      <w:r w:rsidR="001327BC" w:rsidRPr="007350DD">
        <w:t xml:space="preserve"> </w:t>
      </w:r>
      <w:r w:rsidRPr="007350DD">
        <w:t>speech,</w:t>
      </w:r>
      <w:r w:rsidR="001327BC" w:rsidRPr="007350DD">
        <w:t xml:space="preserve"> </w:t>
      </w:r>
      <w:r w:rsidRPr="007350DD">
        <w:t>culinary</w:t>
      </w:r>
      <w:r w:rsidR="001327BC" w:rsidRPr="007350DD">
        <w:t xml:space="preserve"> </w:t>
      </w:r>
      <w:r w:rsidRPr="007350DD">
        <w:t>arts,</w:t>
      </w:r>
      <w:r w:rsidR="001327BC" w:rsidRPr="007350DD">
        <w:t xml:space="preserve"> </w:t>
      </w:r>
      <w:r w:rsidRPr="007350DD">
        <w:t>literary</w:t>
      </w:r>
      <w:r w:rsidR="001327BC" w:rsidRPr="007350DD">
        <w:t xml:space="preserve"> </w:t>
      </w:r>
      <w:r w:rsidRPr="007350DD">
        <w:t>arts,</w:t>
      </w:r>
      <w:r w:rsidR="001327BC" w:rsidRPr="007350DD">
        <w:t xml:space="preserve"> </w:t>
      </w:r>
      <w:r w:rsidRPr="007350DD">
        <w:t>visual</w:t>
      </w:r>
      <w:r w:rsidR="001327BC" w:rsidRPr="007350DD">
        <w:t xml:space="preserve"> </w:t>
      </w:r>
      <w:r w:rsidRPr="007350DD">
        <w:t>arts</w:t>
      </w:r>
      <w:r w:rsidR="001327BC" w:rsidRPr="007350DD">
        <w:t xml:space="preserve"> </w:t>
      </w:r>
      <w:r w:rsidRPr="007350DD">
        <w:t>and</w:t>
      </w:r>
      <w:r w:rsidR="001327BC" w:rsidRPr="007350DD">
        <w:t xml:space="preserve"> </w:t>
      </w:r>
      <w:r w:rsidRPr="007350DD">
        <w:t>photography.</w:t>
      </w:r>
      <w:r w:rsidR="006461CD" w:rsidRPr="007350DD">
        <w:t xml:space="preserve"> </w:t>
      </w:r>
      <w:r w:rsidRPr="007350DD">
        <w:t>Large</w:t>
      </w:r>
      <w:r w:rsidR="001327BC" w:rsidRPr="007350DD">
        <w:t xml:space="preserve"> </w:t>
      </w:r>
      <w:r w:rsidRPr="007350DD">
        <w:t>numbers</w:t>
      </w:r>
      <w:r w:rsidR="001327BC" w:rsidRPr="007350DD">
        <w:t xml:space="preserve"> </w:t>
      </w:r>
      <w:r w:rsidRPr="007350DD">
        <w:t>of</w:t>
      </w:r>
      <w:r w:rsidR="001327BC" w:rsidRPr="007350DD">
        <w:t xml:space="preserve"> </w:t>
      </w:r>
      <w:r w:rsidRPr="007350DD">
        <w:t>children</w:t>
      </w:r>
      <w:r w:rsidR="001327BC" w:rsidRPr="007350DD">
        <w:t xml:space="preserve"> </w:t>
      </w:r>
      <w:r w:rsidRPr="007350DD">
        <w:t>participate</w:t>
      </w:r>
      <w:r w:rsidR="001327BC" w:rsidRPr="007350DD">
        <w:t xml:space="preserve"> </w:t>
      </w:r>
      <w:r w:rsidRPr="007350DD">
        <w:t>in</w:t>
      </w:r>
      <w:r w:rsidR="001327BC" w:rsidRPr="007350DD">
        <w:t xml:space="preserve"> </w:t>
      </w:r>
      <w:r w:rsidRPr="007350DD">
        <w:t>NIFCA</w:t>
      </w:r>
      <w:r w:rsidR="001327BC" w:rsidRPr="007350DD">
        <w:t xml:space="preserve"> </w:t>
      </w:r>
      <w:r w:rsidRPr="007350DD">
        <w:t>annually.</w:t>
      </w:r>
    </w:p>
    <w:p w:rsidR="006564B6" w:rsidRPr="007350DD" w:rsidRDefault="0052717F" w:rsidP="0052717F">
      <w:pPr>
        <w:pStyle w:val="H23G"/>
      </w:pPr>
      <w:r w:rsidRPr="007350DD">
        <w:tab/>
      </w:r>
      <w:r w:rsidR="009669E5">
        <w:t>(c)</w:t>
      </w:r>
      <w:r w:rsidRPr="007350DD">
        <w:tab/>
      </w:r>
      <w:r w:rsidR="006564B6" w:rsidRPr="007350DD">
        <w:t>PEACE</w:t>
      </w:r>
      <w:r w:rsidR="001327BC" w:rsidRPr="007350DD">
        <w:t xml:space="preserve"> </w:t>
      </w:r>
      <w:r w:rsidR="006564B6" w:rsidRPr="007350DD">
        <w:t>Programme</w:t>
      </w:r>
    </w:p>
    <w:p w:rsidR="006564B6" w:rsidRPr="007350DD" w:rsidRDefault="006564B6" w:rsidP="009E22FF">
      <w:pPr>
        <w:pStyle w:val="SingleTxtG"/>
      </w:pPr>
      <w:r w:rsidRPr="007350DD">
        <w:t>214.</w:t>
      </w:r>
      <w:r w:rsidRPr="007350DD">
        <w:tab/>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has</w:t>
      </w:r>
      <w:r w:rsidR="001327BC" w:rsidRPr="007350DD">
        <w:t xml:space="preserve"> </w:t>
      </w:r>
      <w:r w:rsidRPr="007350DD">
        <w:t>developed</w:t>
      </w:r>
      <w:r w:rsidR="001327BC" w:rsidRPr="007350DD">
        <w:t xml:space="preserve"> </w:t>
      </w:r>
      <w:r w:rsidRPr="007350DD">
        <w:t>as</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school</w:t>
      </w:r>
      <w:r w:rsidR="001327BC" w:rsidRPr="007350DD">
        <w:t xml:space="preserve"> </w:t>
      </w:r>
      <w:r w:rsidRPr="007350DD">
        <w:t>curricula</w:t>
      </w:r>
      <w:r w:rsidR="001327BC" w:rsidRPr="007350DD">
        <w:t xml:space="preserve"> </w:t>
      </w:r>
      <w:r w:rsidRPr="007350DD">
        <w:t>an</w:t>
      </w:r>
      <w:r w:rsidR="001327BC" w:rsidRPr="007350DD">
        <w:t xml:space="preserve"> </w:t>
      </w:r>
      <w:r w:rsidRPr="007350DD">
        <w:t>initiative</w:t>
      </w:r>
      <w:r w:rsidR="001327BC" w:rsidRPr="007350DD">
        <w:t xml:space="preserve"> </w:t>
      </w:r>
      <w:r w:rsidRPr="007350DD">
        <w:t>called</w:t>
      </w:r>
      <w:r w:rsidR="001327BC" w:rsidRPr="007350DD">
        <w:t xml:space="preserve"> </w:t>
      </w:r>
      <w:r w:rsidRPr="007350DD">
        <w:t>the</w:t>
      </w:r>
      <w:r w:rsidR="001327BC" w:rsidRPr="007350DD">
        <w:t xml:space="preserve"> </w:t>
      </w:r>
      <w:r w:rsidRPr="007350DD">
        <w:t>PEACE</w:t>
      </w:r>
      <w:r w:rsidR="001327BC" w:rsidRPr="007350DD">
        <w:t xml:space="preserve"> </w:t>
      </w:r>
      <w:r w:rsidRPr="007350DD">
        <w:t>programme</w:t>
      </w:r>
      <w:r w:rsidR="001327BC" w:rsidRPr="007350DD">
        <w:t xml:space="preserve"> </w:t>
      </w:r>
      <w:r w:rsidRPr="007350DD">
        <w:t>(Personal</w:t>
      </w:r>
      <w:r w:rsidR="001327BC" w:rsidRPr="007350DD">
        <w:t xml:space="preserve"> </w:t>
      </w:r>
      <w:r w:rsidRPr="007350DD">
        <w:t>Empowerment</w:t>
      </w:r>
      <w:r w:rsidR="001327BC" w:rsidRPr="007350DD">
        <w:t xml:space="preserve"> </w:t>
      </w:r>
      <w:r w:rsidRPr="007350DD">
        <w:t>in</w:t>
      </w:r>
      <w:r w:rsidR="001327BC" w:rsidRPr="007350DD">
        <w:t xml:space="preserve"> </w:t>
      </w:r>
      <w:r w:rsidRPr="007350DD">
        <w:t>Arts</w:t>
      </w:r>
      <w:r w:rsidR="001327BC" w:rsidRPr="007350DD">
        <w:t xml:space="preserve"> </w:t>
      </w:r>
      <w:r w:rsidRPr="007350DD">
        <w:t>and</w:t>
      </w:r>
      <w:r w:rsidR="001327BC" w:rsidRPr="007350DD">
        <w:t xml:space="preserve"> </w:t>
      </w:r>
      <w:r w:rsidRPr="007350DD">
        <w:t>Creative</w:t>
      </w:r>
      <w:r w:rsidR="001327BC" w:rsidRPr="007350DD">
        <w:t xml:space="preserve"> </w:t>
      </w:r>
      <w:r w:rsidRPr="007350DD">
        <w:t>Education)</w:t>
      </w:r>
      <w:r w:rsidR="001327BC" w:rsidRPr="007350DD">
        <w:t xml:space="preserve"> </w:t>
      </w:r>
      <w:r w:rsidRPr="007350DD">
        <w:t>which</w:t>
      </w:r>
      <w:r w:rsidR="001327BC" w:rsidRPr="007350DD">
        <w:t xml:space="preserve"> </w:t>
      </w:r>
      <w:r w:rsidRPr="007350DD">
        <w:t>seeks</w:t>
      </w:r>
      <w:r w:rsidR="001327BC" w:rsidRPr="007350DD">
        <w:t xml:space="preserve"> </w:t>
      </w:r>
      <w:r w:rsidRPr="007350DD">
        <w:t>to</w:t>
      </w:r>
      <w:r w:rsidR="001327BC" w:rsidRPr="007350DD">
        <w:t xml:space="preserve"> </w:t>
      </w:r>
      <w:r w:rsidRPr="007350DD">
        <w:t>make</w:t>
      </w:r>
      <w:r w:rsidR="001327BC" w:rsidRPr="007350DD">
        <w:t xml:space="preserve"> </w:t>
      </w:r>
      <w:r w:rsidRPr="007350DD">
        <w:t>the</w:t>
      </w:r>
      <w:r w:rsidR="001327BC" w:rsidRPr="007350DD">
        <w:t xml:space="preserve"> </w:t>
      </w:r>
      <w:r w:rsidRPr="007350DD">
        <w:t>arts</w:t>
      </w:r>
      <w:r w:rsidR="001327BC" w:rsidRPr="007350DD">
        <w:t xml:space="preserve"> </w:t>
      </w:r>
      <w:r w:rsidRPr="007350DD">
        <w:t>a</w:t>
      </w:r>
      <w:r w:rsidR="001327BC" w:rsidRPr="007350DD">
        <w:t xml:space="preserve"> </w:t>
      </w:r>
      <w:r w:rsidRPr="007350DD">
        <w:t>more</w:t>
      </w:r>
      <w:r w:rsidR="001327BC" w:rsidRPr="007350DD">
        <w:t xml:space="preserve"> </w:t>
      </w:r>
      <w:r w:rsidRPr="007350DD">
        <w:t>integral</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lives</w:t>
      </w:r>
      <w:r w:rsidR="001327BC" w:rsidRPr="007350DD">
        <w:t xml:space="preserve"> </w:t>
      </w:r>
      <w:r w:rsidRPr="007350DD">
        <w:t>of</w:t>
      </w:r>
      <w:r w:rsidR="001327BC" w:rsidRPr="007350DD">
        <w:t xml:space="preserve"> </w:t>
      </w:r>
      <w:r w:rsidRPr="007350DD">
        <w:t>all</w:t>
      </w:r>
      <w:r w:rsidR="001327BC" w:rsidRPr="007350DD">
        <w:t xml:space="preserve"> </w:t>
      </w:r>
      <w:r w:rsidRPr="007350DD">
        <w:t>children</w:t>
      </w:r>
      <w:r w:rsidR="001327BC" w:rsidRPr="007350DD">
        <w:t xml:space="preserve"> </w:t>
      </w:r>
      <w:r w:rsidRPr="007350DD">
        <w:t>and</w:t>
      </w:r>
      <w:r w:rsidR="001327BC" w:rsidRPr="007350DD">
        <w:t xml:space="preserve"> </w:t>
      </w:r>
      <w:r w:rsidRPr="007350DD">
        <w:t>use</w:t>
      </w:r>
      <w:r w:rsidR="001327BC" w:rsidRPr="007350DD">
        <w:t xml:space="preserve"> </w:t>
      </w:r>
      <w:r w:rsidRPr="007350DD">
        <w:t>the</w:t>
      </w:r>
      <w:r w:rsidR="001327BC" w:rsidRPr="007350DD">
        <w:t xml:space="preserve"> </w:t>
      </w:r>
      <w:r w:rsidRPr="007350DD">
        <w:t>arts</w:t>
      </w:r>
      <w:r w:rsidR="001327BC" w:rsidRPr="007350DD">
        <w:t xml:space="preserve"> </w:t>
      </w:r>
      <w:r w:rsidRPr="007350DD">
        <w:t>as</w:t>
      </w:r>
      <w:r w:rsidR="001327BC" w:rsidRPr="007350DD">
        <w:t xml:space="preserve"> </w:t>
      </w:r>
      <w:r w:rsidRPr="007350DD">
        <w:t>a</w:t>
      </w:r>
      <w:r w:rsidR="001327BC" w:rsidRPr="007350DD">
        <w:t xml:space="preserve"> </w:t>
      </w:r>
      <w:r w:rsidRPr="007350DD">
        <w:t>means</w:t>
      </w:r>
      <w:r w:rsidR="001327BC" w:rsidRPr="007350DD">
        <w:t xml:space="preserve"> </w:t>
      </w:r>
      <w:r w:rsidRPr="007350DD">
        <w:t>of</w:t>
      </w:r>
      <w:r w:rsidR="001327BC" w:rsidRPr="007350DD">
        <w:t xml:space="preserve"> </w:t>
      </w:r>
      <w:r w:rsidRPr="007350DD">
        <w:t>helping</w:t>
      </w:r>
      <w:r w:rsidR="001327BC" w:rsidRPr="007350DD">
        <w:t xml:space="preserve"> </w:t>
      </w:r>
      <w:r w:rsidRPr="007350DD">
        <w:t>to</w:t>
      </w:r>
      <w:r w:rsidR="001327BC" w:rsidRPr="007350DD">
        <w:t xml:space="preserve"> </w:t>
      </w:r>
      <w:r w:rsidRPr="007350DD">
        <w:t>build</w:t>
      </w:r>
      <w:r w:rsidR="001327BC" w:rsidRPr="007350DD">
        <w:t xml:space="preserve"> </w:t>
      </w:r>
      <w:r w:rsidRPr="007350DD">
        <w:t>a</w:t>
      </w:r>
      <w:r w:rsidR="001327BC" w:rsidRPr="007350DD">
        <w:t xml:space="preserve"> </w:t>
      </w:r>
      <w:r w:rsidRPr="007350DD">
        <w:t>society</w:t>
      </w:r>
      <w:r w:rsidR="001327BC" w:rsidRPr="007350DD">
        <w:t xml:space="preserve"> </w:t>
      </w:r>
      <w:r w:rsidRPr="007350DD">
        <w:t>based</w:t>
      </w:r>
      <w:r w:rsidR="001327BC" w:rsidRPr="007350DD">
        <w:t xml:space="preserve"> </w:t>
      </w:r>
      <w:r w:rsidRPr="007350DD">
        <w:t>on</w:t>
      </w:r>
      <w:r w:rsidR="001327BC" w:rsidRPr="007350DD">
        <w:t xml:space="preserve"> </w:t>
      </w:r>
      <w:r w:rsidRPr="007350DD">
        <w:t>a</w:t>
      </w:r>
      <w:r w:rsidR="001327BC" w:rsidRPr="007350DD">
        <w:t xml:space="preserve"> </w:t>
      </w:r>
      <w:r w:rsidRPr="007350DD">
        <w:t>culture</w:t>
      </w:r>
      <w:r w:rsidR="001327BC" w:rsidRPr="007350DD">
        <w:t xml:space="preserve"> </w:t>
      </w:r>
      <w:r w:rsidRPr="007350DD">
        <w:t>of</w:t>
      </w:r>
      <w:r w:rsidR="001327BC" w:rsidRPr="007350DD">
        <w:t xml:space="preserve"> </w:t>
      </w:r>
      <w:r w:rsidRPr="007350DD">
        <w:t>peace,</w:t>
      </w:r>
      <w:r w:rsidR="001327BC" w:rsidRPr="007350DD">
        <w:t xml:space="preserve"> </w:t>
      </w:r>
      <w:r w:rsidRPr="007350DD">
        <w:t>tolerance</w:t>
      </w:r>
      <w:r w:rsidR="001327BC" w:rsidRPr="007350DD">
        <w:t xml:space="preserve"> </w:t>
      </w:r>
      <w:r w:rsidRPr="007350DD">
        <w:t>and</w:t>
      </w:r>
      <w:r w:rsidR="001327BC" w:rsidRPr="007350DD">
        <w:t xml:space="preserve"> </w:t>
      </w:r>
      <w:r w:rsidRPr="007350DD">
        <w:t>respect</w:t>
      </w:r>
      <w:r w:rsidR="001327BC" w:rsidRPr="007350DD">
        <w:t xml:space="preserve"> </w:t>
      </w:r>
      <w:r w:rsidRPr="007350DD">
        <w:t>for</w:t>
      </w:r>
      <w:r w:rsidR="001327BC" w:rsidRPr="007350DD">
        <w:t xml:space="preserve"> </w:t>
      </w:r>
      <w:r w:rsidRPr="007350DD">
        <w:t>cultural</w:t>
      </w:r>
      <w:r w:rsidR="001327BC" w:rsidRPr="007350DD">
        <w:t xml:space="preserve"> </w:t>
      </w:r>
      <w:r w:rsidRPr="007350DD">
        <w:t>diversity.</w:t>
      </w:r>
      <w:r w:rsidR="006461CD" w:rsidRPr="007350DD">
        <w:t xml:space="preserve"> </w:t>
      </w:r>
      <w:r w:rsidRPr="007350DD">
        <w:t>The</w:t>
      </w:r>
      <w:r w:rsidR="001327BC" w:rsidRPr="007350DD">
        <w:t xml:space="preserve"> </w:t>
      </w:r>
      <w:r w:rsidRPr="007350DD">
        <w:t>programme</w:t>
      </w:r>
      <w:r w:rsidR="001327BC" w:rsidRPr="007350DD">
        <w:t xml:space="preserve"> </w:t>
      </w:r>
      <w:r w:rsidRPr="007350DD">
        <w:t>extends</w:t>
      </w:r>
      <w:r w:rsidR="001327BC" w:rsidRPr="007350DD">
        <w:t xml:space="preserve"> </w:t>
      </w:r>
      <w:r w:rsidRPr="007350DD">
        <w:t>across</w:t>
      </w:r>
      <w:r w:rsidR="001327BC" w:rsidRPr="007350DD">
        <w:t xml:space="preserve"> </w:t>
      </w:r>
      <w:r w:rsidRPr="007350DD">
        <w:t>the</w:t>
      </w:r>
      <w:r w:rsidR="001327BC" w:rsidRPr="007350DD">
        <w:t xml:space="preserve"> </w:t>
      </w:r>
      <w:r w:rsidRPr="007350DD">
        <w:t>age</w:t>
      </w:r>
      <w:r w:rsidR="001327BC" w:rsidRPr="007350DD">
        <w:t xml:space="preserve"> </w:t>
      </w:r>
      <w:r w:rsidRPr="007350DD">
        <w:t>groups</w:t>
      </w:r>
      <w:r w:rsidR="001327BC" w:rsidRPr="007350DD">
        <w:t xml:space="preserve"> </w:t>
      </w:r>
      <w:r w:rsidRPr="007350DD">
        <w:t>beginning</w:t>
      </w:r>
      <w:r w:rsidR="001327BC" w:rsidRPr="007350DD">
        <w:t xml:space="preserve"> </w:t>
      </w:r>
      <w:r w:rsidRPr="007350DD">
        <w:t>with</w:t>
      </w:r>
      <w:r w:rsidR="001327BC" w:rsidRPr="007350DD">
        <w:t xml:space="preserve"> </w:t>
      </w:r>
      <w:r w:rsidRPr="007350DD">
        <w:t>children</w:t>
      </w:r>
      <w:r w:rsidR="001327BC" w:rsidRPr="007350DD">
        <w:t xml:space="preserve"> </w:t>
      </w:r>
      <w:r w:rsidRPr="007350DD">
        <w:t>in</w:t>
      </w:r>
      <w:r w:rsidR="001327BC" w:rsidRPr="007350DD">
        <w:t xml:space="preserve"> </w:t>
      </w:r>
      <w:r w:rsidRPr="007350DD">
        <w:t>nursery</w:t>
      </w:r>
      <w:r w:rsidR="001327BC" w:rsidRPr="007350DD">
        <w:t xml:space="preserve"> </w:t>
      </w:r>
      <w:r w:rsidRPr="007350DD">
        <w:t>school.</w:t>
      </w:r>
      <w:r w:rsidR="001327BC" w:rsidRPr="007350DD">
        <w:t xml:space="preserve"> </w:t>
      </w:r>
      <w:r w:rsidRPr="007350DD">
        <w:t>At</w:t>
      </w:r>
      <w:r w:rsidR="001327BC" w:rsidRPr="007350DD">
        <w:t xml:space="preserve"> </w:t>
      </w:r>
      <w:r w:rsidRPr="007350DD">
        <w:t>this</w:t>
      </w:r>
      <w:r w:rsidR="001327BC" w:rsidRPr="007350DD">
        <w:t xml:space="preserve"> </w:t>
      </w:r>
      <w:r w:rsidRPr="007350DD">
        <w:t>level,</w:t>
      </w:r>
      <w:r w:rsidR="001327BC" w:rsidRPr="007350DD">
        <w:t xml:space="preserve"> </w:t>
      </w:r>
      <w:r w:rsidRPr="007350DD">
        <w:t>for</w:t>
      </w:r>
      <w:r w:rsidR="001327BC" w:rsidRPr="007350DD">
        <w:t xml:space="preserve"> </w:t>
      </w:r>
      <w:r w:rsidRPr="007350DD">
        <w:t>example,</w:t>
      </w:r>
      <w:r w:rsidR="001327BC" w:rsidRPr="007350DD">
        <w:t xml:space="preserve"> </w:t>
      </w:r>
      <w:r w:rsidRPr="007350DD">
        <w:t>the</w:t>
      </w:r>
      <w:r w:rsidR="001327BC" w:rsidRPr="007350DD">
        <w:t xml:space="preserve"> </w:t>
      </w:r>
      <w:r w:rsidRPr="007350DD">
        <w:t>programme</w:t>
      </w:r>
      <w:r w:rsidR="001327BC" w:rsidRPr="007350DD">
        <w:t xml:space="preserve"> </w:t>
      </w:r>
      <w:r w:rsidRPr="007350DD">
        <w:t>uses</w:t>
      </w:r>
      <w:r w:rsidR="001327BC" w:rsidRPr="007350DD">
        <w:t xml:space="preserve"> </w:t>
      </w:r>
      <w:r w:rsidRPr="007350DD">
        <w:t>creative</w:t>
      </w:r>
      <w:r w:rsidR="001327BC" w:rsidRPr="007350DD">
        <w:t xml:space="preserve"> </w:t>
      </w:r>
      <w:r w:rsidRPr="007350DD">
        <w:t>expression</w:t>
      </w:r>
      <w:r w:rsidR="001327BC" w:rsidRPr="007350DD">
        <w:t xml:space="preserve"> </w:t>
      </w:r>
      <w:r w:rsidRPr="007350DD">
        <w:t>to</w:t>
      </w:r>
      <w:r w:rsidR="001327BC" w:rsidRPr="007350DD">
        <w:t xml:space="preserve"> </w:t>
      </w:r>
      <w:r w:rsidRPr="007350DD">
        <w:t>effectively</w:t>
      </w:r>
      <w:r w:rsidR="001327BC" w:rsidRPr="007350DD">
        <w:t xml:space="preserve"> </w:t>
      </w:r>
      <w:r w:rsidRPr="007350DD">
        <w:t>communicate</w:t>
      </w:r>
      <w:r w:rsidR="001327BC" w:rsidRPr="007350DD">
        <w:t xml:space="preserve"> </w:t>
      </w:r>
      <w:r w:rsidRPr="007350DD">
        <w:t>thoughts</w:t>
      </w:r>
      <w:r w:rsidR="001327BC" w:rsidRPr="007350DD">
        <w:t xml:space="preserve"> </w:t>
      </w:r>
      <w:r w:rsidRPr="007350DD">
        <w:t>and</w:t>
      </w:r>
      <w:r w:rsidR="001327BC" w:rsidRPr="007350DD">
        <w:t xml:space="preserve"> </w:t>
      </w:r>
      <w:r w:rsidRPr="007350DD">
        <w:t>feelings</w:t>
      </w:r>
      <w:r w:rsidR="001327BC" w:rsidRPr="007350DD">
        <w:t xml:space="preserve"> </w:t>
      </w:r>
      <w:r w:rsidRPr="007350DD">
        <w:t>and</w:t>
      </w:r>
      <w:r w:rsidR="001327BC" w:rsidRPr="007350DD">
        <w:t xml:space="preserve"> </w:t>
      </w:r>
      <w:r w:rsidRPr="007350DD">
        <w:t>to</w:t>
      </w:r>
      <w:r w:rsidR="001327BC" w:rsidRPr="007350DD">
        <w:t xml:space="preserve"> </w:t>
      </w:r>
      <w:r w:rsidRPr="007350DD">
        <w:t>enhance</w:t>
      </w:r>
      <w:r w:rsidR="001327BC" w:rsidRPr="007350DD">
        <w:t xml:space="preserve"> </w:t>
      </w:r>
      <w:r w:rsidRPr="007350DD">
        <w:t>personal</w:t>
      </w:r>
      <w:r w:rsidR="001327BC" w:rsidRPr="007350DD">
        <w:t xml:space="preserve"> </w:t>
      </w:r>
      <w:r w:rsidRPr="007350DD">
        <w:t>and</w:t>
      </w:r>
      <w:r w:rsidR="001327BC" w:rsidRPr="007350DD">
        <w:t xml:space="preserve"> </w:t>
      </w:r>
      <w:r w:rsidRPr="007350DD">
        <w:t>social</w:t>
      </w:r>
      <w:r w:rsidR="001327BC" w:rsidRPr="007350DD">
        <w:t xml:space="preserve"> </w:t>
      </w:r>
      <w:r w:rsidRPr="007350DD">
        <w:t>development,</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use</w:t>
      </w:r>
      <w:r w:rsidR="001327BC" w:rsidRPr="007350DD">
        <w:t xml:space="preserve"> </w:t>
      </w:r>
      <w:r w:rsidRPr="007350DD">
        <w:t>dramatic</w:t>
      </w:r>
      <w:r w:rsidR="001327BC" w:rsidRPr="007350DD">
        <w:t xml:space="preserve"> </w:t>
      </w:r>
      <w:r w:rsidRPr="007350DD">
        <w:t>activity</w:t>
      </w:r>
      <w:r w:rsidR="001327BC" w:rsidRPr="007350DD">
        <w:t xml:space="preserve"> </w:t>
      </w:r>
      <w:r w:rsidRPr="007350DD">
        <w:t>to</w:t>
      </w:r>
      <w:r w:rsidR="001327BC" w:rsidRPr="007350DD">
        <w:t xml:space="preserve"> </w:t>
      </w:r>
      <w:r w:rsidRPr="007350DD">
        <w:t>help</w:t>
      </w:r>
      <w:r w:rsidR="001327BC" w:rsidRPr="007350DD">
        <w:t xml:space="preserve"> </w:t>
      </w:r>
      <w:r w:rsidRPr="007350DD">
        <w:t>children</w:t>
      </w:r>
      <w:r w:rsidR="001327BC" w:rsidRPr="007350DD">
        <w:t xml:space="preserve"> </w:t>
      </w:r>
      <w:r w:rsidRPr="007350DD">
        <w:t>comprehend</w:t>
      </w:r>
      <w:r w:rsidR="001327BC" w:rsidRPr="007350DD">
        <w:t xml:space="preserve"> </w:t>
      </w:r>
      <w:r w:rsidRPr="007350DD">
        <w:t>mathematical</w:t>
      </w:r>
      <w:r w:rsidR="001327BC" w:rsidRPr="007350DD">
        <w:t xml:space="preserve"> </w:t>
      </w:r>
      <w:r w:rsidRPr="007350DD">
        <w:t>concepts</w:t>
      </w:r>
      <w:r w:rsidR="001327BC" w:rsidRPr="007350DD">
        <w:t xml:space="preserve"> </w:t>
      </w:r>
      <w:r w:rsidRPr="007350DD">
        <w:t>and</w:t>
      </w:r>
      <w:r w:rsidR="001327BC" w:rsidRPr="007350DD">
        <w:t xml:space="preserve"> </w:t>
      </w:r>
      <w:r w:rsidRPr="007350DD">
        <w:t>transfer</w:t>
      </w:r>
      <w:r w:rsidR="001327BC" w:rsidRPr="007350DD">
        <w:t xml:space="preserve"> </w:t>
      </w:r>
      <w:r w:rsidRPr="007350DD">
        <w:t>knowledge</w:t>
      </w:r>
      <w:r w:rsidR="001327BC" w:rsidRPr="007350DD">
        <w:t xml:space="preserve"> </w:t>
      </w:r>
      <w:r w:rsidRPr="007350DD">
        <w:t>to</w:t>
      </w:r>
      <w:r w:rsidR="001327BC" w:rsidRPr="007350DD">
        <w:t xml:space="preserve"> </w:t>
      </w:r>
      <w:r w:rsidRPr="007350DD">
        <w:t>problem-solving</w:t>
      </w:r>
      <w:r w:rsidR="001327BC" w:rsidRPr="007350DD">
        <w:t xml:space="preserve"> </w:t>
      </w:r>
      <w:r w:rsidRPr="007350DD">
        <w:t>and</w:t>
      </w:r>
      <w:r w:rsidR="001327BC" w:rsidRPr="007350DD">
        <w:t xml:space="preserve"> </w:t>
      </w:r>
      <w:r w:rsidRPr="007350DD">
        <w:t>decision-making</w:t>
      </w:r>
      <w:r w:rsidR="001327BC" w:rsidRPr="007350DD">
        <w:t xml:space="preserve"> </w:t>
      </w:r>
      <w:r w:rsidRPr="007350DD">
        <w:t>experiences.</w:t>
      </w:r>
      <w:r w:rsidR="001327BC" w:rsidRPr="007350DD">
        <w:t xml:space="preserve"> </w:t>
      </w:r>
      <w:r w:rsidRPr="007350DD">
        <w:t>It</w:t>
      </w:r>
      <w:r w:rsidR="001327BC" w:rsidRPr="007350DD">
        <w:t xml:space="preserve"> </w:t>
      </w:r>
      <w:r w:rsidRPr="007350DD">
        <w:t>seeks</w:t>
      </w:r>
      <w:r w:rsidR="001327BC" w:rsidRPr="007350DD">
        <w:t xml:space="preserve"> </w:t>
      </w:r>
      <w:r w:rsidRPr="007350DD">
        <w:t>to</w:t>
      </w:r>
      <w:r w:rsidR="001327BC" w:rsidRPr="007350DD">
        <w:t xml:space="preserve"> </w:t>
      </w:r>
      <w:r w:rsidRPr="007350DD">
        <w:t>inculcate</w:t>
      </w:r>
      <w:r w:rsidR="001327BC" w:rsidRPr="007350DD">
        <w:t xml:space="preserve"> </w:t>
      </w:r>
      <w:r w:rsidRPr="007350DD">
        <w:t>in</w:t>
      </w:r>
      <w:r w:rsidR="001327BC" w:rsidRPr="007350DD">
        <w:t xml:space="preserve"> </w:t>
      </w:r>
      <w:r w:rsidRPr="007350DD">
        <w:t>these</w:t>
      </w:r>
      <w:r w:rsidR="001327BC" w:rsidRPr="007350DD">
        <w:t xml:space="preserve"> </w:t>
      </w:r>
      <w:r w:rsidRPr="007350DD">
        <w:t>young</w:t>
      </w:r>
      <w:r w:rsidR="001327BC" w:rsidRPr="007350DD">
        <w:t xml:space="preserve"> </w:t>
      </w:r>
      <w:r w:rsidRPr="007350DD">
        <w:t>children</w:t>
      </w:r>
      <w:r w:rsidR="001327BC" w:rsidRPr="007350DD">
        <w:t xml:space="preserve"> </w:t>
      </w:r>
      <w:r w:rsidRPr="007350DD">
        <w:t>such</w:t>
      </w:r>
      <w:r w:rsidR="001327BC" w:rsidRPr="007350DD">
        <w:t xml:space="preserve"> </w:t>
      </w:r>
      <w:r w:rsidRPr="007350DD">
        <w:t>values</w:t>
      </w:r>
      <w:r w:rsidR="001327BC" w:rsidRPr="007350DD">
        <w:t xml:space="preserve"> </w:t>
      </w:r>
      <w:r w:rsidRPr="007350DD">
        <w:t>as</w:t>
      </w:r>
      <w:r w:rsidR="001327BC" w:rsidRPr="007350DD">
        <w:t xml:space="preserve"> </w:t>
      </w:r>
      <w:r w:rsidRPr="007350DD">
        <w:t>consideration,</w:t>
      </w:r>
      <w:r w:rsidR="001327BC" w:rsidRPr="007350DD">
        <w:t xml:space="preserve"> </w:t>
      </w:r>
      <w:r w:rsidRPr="007350DD">
        <w:t>respect,</w:t>
      </w:r>
      <w:r w:rsidR="001327BC" w:rsidRPr="007350DD">
        <w:t xml:space="preserve"> </w:t>
      </w:r>
      <w:r w:rsidRPr="007350DD">
        <w:t>responsibility,</w:t>
      </w:r>
      <w:r w:rsidR="001327BC" w:rsidRPr="007350DD">
        <w:t xml:space="preserve"> </w:t>
      </w:r>
      <w:r w:rsidRPr="007350DD">
        <w:t>punctuality,</w:t>
      </w:r>
      <w:r w:rsidR="001327BC" w:rsidRPr="007350DD">
        <w:t xml:space="preserve"> </w:t>
      </w:r>
      <w:r w:rsidRPr="007350DD">
        <w:t>patience,</w:t>
      </w:r>
      <w:r w:rsidR="001327BC" w:rsidRPr="007350DD">
        <w:t xml:space="preserve"> </w:t>
      </w:r>
      <w:r w:rsidRPr="007350DD">
        <w:t>cooperation,</w:t>
      </w:r>
      <w:r w:rsidR="001327BC" w:rsidRPr="007350DD">
        <w:t xml:space="preserve"> </w:t>
      </w:r>
      <w:r w:rsidRPr="007350DD">
        <w:t>courtesy,</w:t>
      </w:r>
      <w:r w:rsidR="001327BC" w:rsidRPr="007350DD">
        <w:t xml:space="preserve"> </w:t>
      </w:r>
      <w:r w:rsidRPr="007350DD">
        <w:t>order,</w:t>
      </w:r>
      <w:r w:rsidR="001327BC" w:rsidRPr="007350DD">
        <w:t xml:space="preserve"> </w:t>
      </w:r>
      <w:r w:rsidRPr="007350DD">
        <w:t>time</w:t>
      </w:r>
      <w:r w:rsidR="001327BC" w:rsidRPr="007350DD">
        <w:t xml:space="preserve"> </w:t>
      </w:r>
      <w:r w:rsidRPr="007350DD">
        <w:t>management,</w:t>
      </w:r>
      <w:r w:rsidR="001327BC" w:rsidRPr="007350DD">
        <w:t xml:space="preserve"> </w:t>
      </w:r>
      <w:r w:rsidRPr="007350DD">
        <w:t>self-expression,</w:t>
      </w:r>
      <w:r w:rsidR="001327BC" w:rsidRPr="007350DD">
        <w:t xml:space="preserve"> </w:t>
      </w:r>
      <w:r w:rsidRPr="007350DD">
        <w:t>creativity,</w:t>
      </w:r>
      <w:r w:rsidR="001327BC" w:rsidRPr="007350DD">
        <w:t xml:space="preserve"> </w:t>
      </w:r>
      <w:r w:rsidRPr="007350DD">
        <w:t>and</w:t>
      </w:r>
      <w:r w:rsidR="001327BC" w:rsidRPr="007350DD">
        <w:t xml:space="preserve"> </w:t>
      </w:r>
      <w:r w:rsidRPr="007350DD">
        <w:t>accuracy</w:t>
      </w:r>
      <w:r w:rsidR="001327BC" w:rsidRPr="007350DD">
        <w:t xml:space="preserve"> </w:t>
      </w:r>
      <w:r w:rsidRPr="007350DD">
        <w:t>among</w:t>
      </w:r>
      <w:r w:rsidR="001327BC" w:rsidRPr="007350DD">
        <w:t xml:space="preserve"> </w:t>
      </w:r>
      <w:r w:rsidRPr="007350DD">
        <w:t>others.</w:t>
      </w:r>
    </w:p>
    <w:p w:rsidR="006564B6" w:rsidRPr="007350DD" w:rsidRDefault="00F724DD" w:rsidP="00F724DD">
      <w:pPr>
        <w:pStyle w:val="H23G"/>
      </w:pPr>
      <w:r w:rsidRPr="007350DD">
        <w:tab/>
      </w:r>
      <w:r w:rsidR="009669E5">
        <w:t>(d)</w:t>
      </w:r>
      <w:r w:rsidRPr="007350DD">
        <w:tab/>
      </w:r>
      <w:r w:rsidR="006564B6" w:rsidRPr="007350DD">
        <w:t>The</w:t>
      </w:r>
      <w:r w:rsidR="001327BC" w:rsidRPr="007350DD">
        <w:t xml:space="preserve"> </w:t>
      </w:r>
      <w:r w:rsidR="006564B6" w:rsidRPr="007350DD">
        <w:t>Barbados</w:t>
      </w:r>
      <w:r w:rsidR="001327BC" w:rsidRPr="007350DD">
        <w:t xml:space="preserve"> </w:t>
      </w:r>
      <w:r w:rsidR="006564B6" w:rsidRPr="007350DD">
        <w:t>Museum</w:t>
      </w:r>
      <w:r w:rsidR="001327BC" w:rsidRPr="007350DD">
        <w:t xml:space="preserve"> </w:t>
      </w:r>
      <w:r w:rsidR="006564B6" w:rsidRPr="007350DD">
        <w:t>and</w:t>
      </w:r>
      <w:r w:rsidR="001327BC" w:rsidRPr="007350DD">
        <w:t xml:space="preserve"> </w:t>
      </w:r>
      <w:r w:rsidR="006564B6" w:rsidRPr="007350DD">
        <w:t>Historical</w:t>
      </w:r>
      <w:r w:rsidR="001327BC" w:rsidRPr="007350DD">
        <w:t xml:space="preserve"> </w:t>
      </w:r>
      <w:r w:rsidR="006564B6" w:rsidRPr="007350DD">
        <w:t>Society</w:t>
      </w:r>
    </w:p>
    <w:p w:rsidR="006564B6" w:rsidRPr="007350DD" w:rsidRDefault="006564B6" w:rsidP="009E22FF">
      <w:pPr>
        <w:pStyle w:val="SingleTxtG"/>
      </w:pPr>
      <w:r w:rsidRPr="007350DD">
        <w:t>215.</w:t>
      </w:r>
      <w:r w:rsidRPr="007350DD">
        <w:tab/>
        <w:t>The</w:t>
      </w:r>
      <w:r w:rsidR="001327BC" w:rsidRPr="007350DD">
        <w:t xml:space="preserve"> </w:t>
      </w:r>
      <w:r w:rsidRPr="007350DD">
        <w:t>Barbados</w:t>
      </w:r>
      <w:r w:rsidR="001327BC" w:rsidRPr="007350DD">
        <w:t xml:space="preserve"> </w:t>
      </w:r>
      <w:r w:rsidRPr="007350DD">
        <w:t>Museum</w:t>
      </w:r>
      <w:r w:rsidR="001327BC" w:rsidRPr="007350DD">
        <w:t xml:space="preserve"> </w:t>
      </w:r>
      <w:r w:rsidRPr="007350DD">
        <w:t>and</w:t>
      </w:r>
      <w:r w:rsidR="001327BC" w:rsidRPr="007350DD">
        <w:t xml:space="preserve"> </w:t>
      </w:r>
      <w:r w:rsidRPr="007350DD">
        <w:t>Historical</w:t>
      </w:r>
      <w:r w:rsidR="001327BC" w:rsidRPr="007350DD">
        <w:t xml:space="preserve"> </w:t>
      </w:r>
      <w:r w:rsidRPr="007350DD">
        <w:t>Society</w:t>
      </w:r>
      <w:r w:rsidR="001327BC" w:rsidRPr="007350DD">
        <w:t xml:space="preserve"> </w:t>
      </w:r>
      <w:r w:rsidRPr="007350DD">
        <w:t>serves</w:t>
      </w:r>
      <w:r w:rsidR="001327BC" w:rsidRPr="007350DD">
        <w:t xml:space="preserve"> </w:t>
      </w:r>
      <w:r w:rsidRPr="007350DD">
        <w:t>as</w:t>
      </w:r>
      <w:r w:rsidR="001327BC" w:rsidRPr="007350DD">
        <w:t xml:space="preserve"> </w:t>
      </w:r>
      <w:r w:rsidRPr="007350DD">
        <w:t>the</w:t>
      </w:r>
      <w:r w:rsidR="001327BC" w:rsidRPr="007350DD">
        <w:t xml:space="preserve"> </w:t>
      </w:r>
      <w:r w:rsidRPr="007350DD">
        <w:t>premier</w:t>
      </w:r>
      <w:r w:rsidR="001327BC" w:rsidRPr="007350DD">
        <w:t xml:space="preserve"> </w:t>
      </w:r>
      <w:r w:rsidRPr="007350DD">
        <w:t>location</w:t>
      </w:r>
      <w:r w:rsidR="001327BC" w:rsidRPr="007350DD">
        <w:t xml:space="preserve"> </w:t>
      </w:r>
      <w:r w:rsidRPr="007350DD">
        <w:t>for</w:t>
      </w:r>
      <w:r w:rsidR="001327BC" w:rsidRPr="007350DD">
        <w:t xml:space="preserve"> </w:t>
      </w:r>
      <w:r w:rsidRPr="007350DD">
        <w:t>the</w:t>
      </w:r>
      <w:r w:rsidR="001327BC" w:rsidRPr="007350DD">
        <w:t xml:space="preserve"> </w:t>
      </w:r>
      <w:r w:rsidRPr="007350DD">
        <w:t>artefacts</w:t>
      </w:r>
      <w:r w:rsidR="001327BC" w:rsidRPr="007350DD">
        <w:t xml:space="preserve"> </w:t>
      </w:r>
      <w:r w:rsidRPr="007350DD">
        <w:t>and</w:t>
      </w:r>
      <w:r w:rsidR="001327BC" w:rsidRPr="007350DD">
        <w:t xml:space="preserve"> </w:t>
      </w:r>
      <w:r w:rsidRPr="007350DD">
        <w:t>other</w:t>
      </w:r>
      <w:r w:rsidR="001327BC" w:rsidRPr="007350DD">
        <w:t xml:space="preserve"> </w:t>
      </w:r>
      <w:r w:rsidRPr="007350DD">
        <w:t>aspects</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heritage.</w:t>
      </w:r>
      <w:r w:rsidR="001327BC" w:rsidRPr="007350DD">
        <w:t xml:space="preserve"> </w:t>
      </w:r>
      <w:r w:rsidRPr="007350DD">
        <w:t>The</w:t>
      </w:r>
      <w:r w:rsidR="001327BC" w:rsidRPr="007350DD">
        <w:t xml:space="preserve"> </w:t>
      </w:r>
      <w:r w:rsidRPr="007350DD">
        <w:t>Museum</w:t>
      </w:r>
      <w:r w:rsidR="001327BC" w:rsidRPr="007350DD">
        <w:t xml:space="preserve"> </w:t>
      </w:r>
      <w:r w:rsidRPr="007350DD">
        <w:t>has</w:t>
      </w:r>
      <w:r w:rsidR="001327BC" w:rsidRPr="007350DD">
        <w:t xml:space="preserve"> </w:t>
      </w:r>
      <w:r w:rsidRPr="007350DD">
        <w:t>a</w:t>
      </w:r>
      <w:r w:rsidR="001327BC" w:rsidRPr="007350DD">
        <w:t xml:space="preserve"> </w:t>
      </w:r>
      <w:r w:rsidRPr="007350DD">
        <w:t>wide</w:t>
      </w:r>
      <w:r w:rsidR="001327BC" w:rsidRPr="007350DD">
        <w:t xml:space="preserve"> </w:t>
      </w:r>
      <w:r w:rsidRPr="007350DD">
        <w:t>range</w:t>
      </w:r>
      <w:r w:rsidR="001327BC" w:rsidRPr="007350DD">
        <w:t xml:space="preserve"> </w:t>
      </w:r>
      <w:r w:rsidRPr="007350DD">
        <w:t>of</w:t>
      </w:r>
      <w:r w:rsidR="001327BC" w:rsidRPr="007350DD">
        <w:t xml:space="preserve"> </w:t>
      </w:r>
      <w:r w:rsidRPr="007350DD">
        <w:t>exciting</w:t>
      </w:r>
      <w:r w:rsidR="001327BC" w:rsidRPr="007350DD">
        <w:t xml:space="preserve"> </w:t>
      </w:r>
      <w:r w:rsidRPr="007350DD">
        <w:t>programmes</w:t>
      </w:r>
      <w:r w:rsidR="001327BC" w:rsidRPr="007350DD">
        <w:t xml:space="preserve"> </w:t>
      </w:r>
      <w:r w:rsidRPr="007350DD">
        <w:t>in</w:t>
      </w:r>
      <w:r w:rsidR="001327BC" w:rsidRPr="007350DD">
        <w:t xml:space="preserve"> </w:t>
      </w:r>
      <w:r w:rsidRPr="007350DD">
        <w:t>such</w:t>
      </w:r>
      <w:r w:rsidR="001327BC" w:rsidRPr="007350DD">
        <w:t xml:space="preserve"> </w:t>
      </w:r>
      <w:r w:rsidRPr="007350DD">
        <w:t>areas</w:t>
      </w:r>
      <w:r w:rsidR="001327BC" w:rsidRPr="007350DD">
        <w:t xml:space="preserve"> </w:t>
      </w:r>
      <w:r w:rsidRPr="007350DD">
        <w:t>as</w:t>
      </w:r>
      <w:r w:rsidR="001327BC" w:rsidRPr="007350DD">
        <w:t xml:space="preserve"> </w:t>
      </w:r>
      <w:r w:rsidRPr="007350DD">
        <w:t>genealogy</w:t>
      </w:r>
      <w:r w:rsidR="001327BC" w:rsidRPr="007350DD">
        <w:t xml:space="preserve"> </w:t>
      </w:r>
      <w:r w:rsidRPr="007350DD">
        <w:t>and</w:t>
      </w:r>
      <w:r w:rsidR="001327BC" w:rsidRPr="007350DD">
        <w:t xml:space="preserve"> </w:t>
      </w:r>
      <w:r w:rsidRPr="007350DD">
        <w:t>archaeology</w:t>
      </w:r>
      <w:r w:rsidR="001327BC" w:rsidRPr="007350DD">
        <w:t xml:space="preserve"> </w:t>
      </w:r>
      <w:r w:rsidRPr="007350DD">
        <w:t>and</w:t>
      </w:r>
      <w:r w:rsidR="001327BC" w:rsidRPr="007350DD">
        <w:t xml:space="preserve"> </w:t>
      </w:r>
      <w:r w:rsidRPr="007350DD">
        <w:t>heritage</w:t>
      </w:r>
      <w:r w:rsidR="001327BC" w:rsidRPr="007350DD">
        <w:t xml:space="preserve"> </w:t>
      </w:r>
      <w:r w:rsidRPr="007350DD">
        <w:t>displays,</w:t>
      </w:r>
      <w:r w:rsidR="001327BC" w:rsidRPr="007350DD">
        <w:t xml:space="preserve"> </w:t>
      </w:r>
      <w:r w:rsidRPr="007350DD">
        <w:t>many</w:t>
      </w:r>
      <w:r w:rsidR="001327BC" w:rsidRPr="007350DD">
        <w:t xml:space="preserve"> </w:t>
      </w:r>
      <w:r w:rsidRPr="007350DD">
        <w:t>of</w:t>
      </w:r>
      <w:r w:rsidR="001327BC" w:rsidRPr="007350DD">
        <w:t xml:space="preserve"> </w:t>
      </w:r>
      <w:r w:rsidRPr="007350DD">
        <w:t>which</w:t>
      </w:r>
      <w:r w:rsidR="001327BC" w:rsidRPr="007350DD">
        <w:t xml:space="preserve"> </w:t>
      </w:r>
      <w:r w:rsidRPr="007350DD">
        <w:t>are</w:t>
      </w:r>
      <w:r w:rsidR="001327BC" w:rsidRPr="007350DD">
        <w:t xml:space="preserve"> </w:t>
      </w:r>
      <w:r w:rsidRPr="007350DD">
        <w:t>organized</w:t>
      </w:r>
      <w:r w:rsidR="001327BC" w:rsidRPr="007350DD">
        <w:t xml:space="preserve"> </w:t>
      </w:r>
      <w:r w:rsidRPr="007350DD">
        <w:t>especially</w:t>
      </w:r>
      <w:r w:rsidR="001327BC" w:rsidRPr="007350DD">
        <w:t xml:space="preserve"> </w:t>
      </w:r>
      <w:r w:rsidRPr="007350DD">
        <w:t>for</w:t>
      </w:r>
      <w:r w:rsidR="001327BC" w:rsidRPr="007350DD">
        <w:t xml:space="preserve"> </w:t>
      </w:r>
      <w:r w:rsidRPr="007350DD">
        <w:t>the</w:t>
      </w:r>
      <w:r w:rsidR="001327BC" w:rsidRPr="007350DD">
        <w:t xml:space="preserve"> </w:t>
      </w:r>
      <w:r w:rsidRPr="007350DD">
        <w:t>island</w:t>
      </w:r>
      <w:r w:rsidR="00EA19E5" w:rsidRPr="007350DD">
        <w:t>’</w:t>
      </w:r>
      <w:r w:rsidRPr="007350DD">
        <w:t>s</w:t>
      </w:r>
      <w:r w:rsidR="001327BC" w:rsidRPr="007350DD">
        <w:t xml:space="preserve"> </w:t>
      </w:r>
      <w:r w:rsidRPr="007350DD">
        <w:t>school</w:t>
      </w:r>
      <w:r w:rsidR="001327BC" w:rsidRPr="007350DD">
        <w:t xml:space="preserve"> </w:t>
      </w:r>
      <w:r w:rsidRPr="007350DD">
        <w:t>children.</w:t>
      </w:r>
    </w:p>
    <w:p w:rsidR="006564B6" w:rsidRPr="007350DD" w:rsidRDefault="00316F9D" w:rsidP="00316F9D">
      <w:pPr>
        <w:pStyle w:val="HChG"/>
      </w:pPr>
      <w:r w:rsidRPr="007350DD">
        <w:lastRenderedPageBreak/>
        <w:tab/>
      </w:r>
      <w:r w:rsidR="006564B6" w:rsidRPr="007350DD">
        <w:t>VIII.</w:t>
      </w:r>
      <w:r w:rsidR="006564B6" w:rsidRPr="007350DD">
        <w:tab/>
        <w:t>S</w:t>
      </w:r>
      <w:r w:rsidRPr="007350DD">
        <w:t>pecial protection measures</w:t>
      </w:r>
    </w:p>
    <w:p w:rsidR="006564B6" w:rsidRPr="007350DD" w:rsidRDefault="00316F9D" w:rsidP="00316F9D">
      <w:pPr>
        <w:pStyle w:val="H1G"/>
      </w:pPr>
      <w:r w:rsidRPr="007350DD">
        <w:tab/>
      </w:r>
      <w:r w:rsidR="006564B6" w:rsidRPr="007350DD">
        <w:t>A.</w:t>
      </w:r>
      <w:r w:rsidR="006564B6" w:rsidRPr="007350DD">
        <w:tab/>
        <w:t>Child</w:t>
      </w:r>
      <w:r w:rsidR="001327BC" w:rsidRPr="007350DD">
        <w:t xml:space="preserve"> </w:t>
      </w:r>
      <w:r w:rsidR="006564B6" w:rsidRPr="007350DD">
        <w:t>labour</w:t>
      </w:r>
    </w:p>
    <w:p w:rsidR="006564B6" w:rsidRPr="007350DD" w:rsidRDefault="00D900ED" w:rsidP="004A6123">
      <w:pPr>
        <w:pStyle w:val="H23G"/>
        <w:rPr>
          <w:bCs/>
        </w:rPr>
      </w:pPr>
      <w:r>
        <w:tab/>
      </w:r>
      <w:r>
        <w:tab/>
        <w:t>Information on the issues raised in paragraph 28 of the concluding observations on the initial report</w:t>
      </w:r>
    </w:p>
    <w:p w:rsidR="006564B6" w:rsidRPr="007350DD" w:rsidRDefault="006564B6" w:rsidP="00355C8F">
      <w:pPr>
        <w:pStyle w:val="SingleTxtG"/>
      </w:pPr>
      <w:r w:rsidRPr="007350DD">
        <w:t>216.</w:t>
      </w:r>
      <w:r w:rsidR="00316F9D" w:rsidRPr="007350DD">
        <w:tab/>
      </w:r>
      <w:r w:rsidRPr="007350DD">
        <w:t>The</w:t>
      </w:r>
      <w:r w:rsidR="001327BC" w:rsidRPr="007350DD">
        <w:t xml:space="preserve"> </w:t>
      </w:r>
      <w:r w:rsidRPr="007350DD">
        <w:t>State</w:t>
      </w:r>
      <w:r w:rsidR="001327BC" w:rsidRPr="007350DD">
        <w:t xml:space="preserve"> </w:t>
      </w:r>
      <w:r w:rsidRPr="007350DD">
        <w:t>party</w:t>
      </w:r>
      <w:r w:rsidR="001327BC" w:rsidRPr="007350DD">
        <w:t xml:space="preserve"> </w:t>
      </w:r>
      <w:r w:rsidRPr="007350DD">
        <w:t>ratified</w:t>
      </w:r>
      <w:r w:rsidR="001327BC" w:rsidRPr="007350DD">
        <w:t xml:space="preserve"> </w:t>
      </w:r>
      <w:r w:rsidRPr="007350DD">
        <w:t>ILO</w:t>
      </w:r>
      <w:r w:rsidR="001327BC" w:rsidRPr="007350DD">
        <w:t xml:space="preserve"> </w:t>
      </w:r>
      <w:r w:rsidRPr="007350DD">
        <w:t>Convention</w:t>
      </w:r>
      <w:r w:rsidR="001327BC" w:rsidRPr="007350DD">
        <w:t xml:space="preserve"> </w:t>
      </w:r>
      <w:r w:rsidRPr="007350DD">
        <w:t>No.</w:t>
      </w:r>
      <w:r w:rsidR="001327BC" w:rsidRPr="007350DD">
        <w:t xml:space="preserve"> </w:t>
      </w:r>
      <w:r w:rsidRPr="007350DD">
        <w:t>138</w:t>
      </w:r>
      <w:r w:rsidR="001327BC" w:rsidRPr="007350DD">
        <w:t xml:space="preserve"> </w:t>
      </w:r>
      <w:r w:rsidRPr="007350DD">
        <w:t>in</w:t>
      </w:r>
      <w:r w:rsidR="001327BC" w:rsidRPr="007350DD">
        <w:t xml:space="preserve"> </w:t>
      </w:r>
      <w:r w:rsidRPr="007350DD">
        <w:t>the</w:t>
      </w:r>
      <w:r w:rsidR="001327BC" w:rsidRPr="007350DD">
        <w:t xml:space="preserve"> </w:t>
      </w:r>
      <w:r w:rsidRPr="007350DD">
        <w:t>year</w:t>
      </w:r>
      <w:r w:rsidR="001327BC" w:rsidRPr="007350DD">
        <w:t xml:space="preserve"> </w:t>
      </w:r>
      <w:r w:rsidRPr="007350DD">
        <w:t>2000</w:t>
      </w:r>
      <w:r w:rsidR="001327BC" w:rsidRPr="007350DD">
        <w:t xml:space="preserve"> </w:t>
      </w:r>
      <w:r w:rsidRPr="007350DD">
        <w:t>and</w:t>
      </w:r>
      <w:r w:rsidR="001327BC" w:rsidRPr="007350DD">
        <w:t xml:space="preserve"> </w:t>
      </w:r>
      <w:r w:rsidRPr="007350DD">
        <w:t>has</w:t>
      </w:r>
      <w:r w:rsidR="001327BC" w:rsidRPr="007350DD">
        <w:t xml:space="preserve"> </w:t>
      </w:r>
      <w:r w:rsidRPr="007350DD">
        <w:t>amended</w:t>
      </w:r>
      <w:r w:rsidR="001327BC" w:rsidRPr="007350DD">
        <w:t xml:space="preserve"> </w:t>
      </w:r>
      <w:r w:rsidRPr="007350DD">
        <w:t>its</w:t>
      </w:r>
      <w:r w:rsidR="001327BC" w:rsidRPr="007350DD">
        <w:t xml:space="preserve"> </w:t>
      </w:r>
      <w:r w:rsidRPr="007350DD">
        <w:t>legislation</w:t>
      </w:r>
      <w:r w:rsidR="001327BC" w:rsidRPr="007350DD">
        <w:t xml:space="preserve"> </w:t>
      </w:r>
      <w:r w:rsidRPr="007350DD">
        <w:t>by</w:t>
      </w:r>
      <w:r w:rsidR="001327BC" w:rsidRPr="007350DD">
        <w:t xml:space="preserve"> </w:t>
      </w:r>
      <w:r w:rsidRPr="007350DD">
        <w:t>raising</w:t>
      </w:r>
      <w:r w:rsidR="001327BC" w:rsidRPr="007350DD">
        <w:t xml:space="preserve"> </w:t>
      </w:r>
      <w:r w:rsidRPr="007350DD">
        <w:t>the</w:t>
      </w:r>
      <w:r w:rsidR="001327BC" w:rsidRPr="007350DD">
        <w:t xml:space="preserve"> </w:t>
      </w:r>
      <w:r w:rsidRPr="007350DD">
        <w:t>minimum</w:t>
      </w:r>
      <w:r w:rsidR="001327BC" w:rsidRPr="007350DD">
        <w:t xml:space="preserve"> </w:t>
      </w:r>
      <w:r w:rsidRPr="007350DD">
        <w:t>age</w:t>
      </w:r>
      <w:r w:rsidR="001327BC" w:rsidRPr="007350DD">
        <w:t xml:space="preserve"> </w:t>
      </w:r>
      <w:r w:rsidRPr="007350DD">
        <w:t>for</w:t>
      </w:r>
      <w:r w:rsidR="001327BC" w:rsidRPr="007350DD">
        <w:t xml:space="preserve"> </w:t>
      </w:r>
      <w:r w:rsidRPr="007350DD">
        <w:t>employment</w:t>
      </w:r>
      <w:r w:rsidR="001327BC" w:rsidRPr="007350DD">
        <w:t xml:space="preserve"> </w:t>
      </w:r>
      <w:r w:rsidRPr="007350DD">
        <w:t>from</w:t>
      </w:r>
      <w:r w:rsidR="001327BC" w:rsidRPr="007350DD">
        <w:t xml:space="preserve"> </w:t>
      </w:r>
      <w:r w:rsidRPr="007350DD">
        <w:t>fifteen</w:t>
      </w:r>
      <w:r w:rsidR="001327BC" w:rsidRPr="007350DD">
        <w:t xml:space="preserve"> </w:t>
      </w:r>
      <w:r w:rsidRPr="007350DD">
        <w:t>(15)</w:t>
      </w:r>
      <w:r w:rsidR="001327BC" w:rsidRPr="007350DD">
        <w:t xml:space="preserve"> </w:t>
      </w:r>
      <w:r w:rsidRPr="007350DD">
        <w:t>years</w:t>
      </w:r>
      <w:r w:rsidR="001327BC" w:rsidRPr="007350DD">
        <w:t xml:space="preserve"> </w:t>
      </w:r>
      <w:r w:rsidRPr="007350DD">
        <w:t>of</w:t>
      </w:r>
      <w:r w:rsidR="001327BC" w:rsidRPr="007350DD">
        <w:t xml:space="preserve"> </w:t>
      </w:r>
      <w:r w:rsidRPr="007350DD">
        <w:t>age</w:t>
      </w:r>
      <w:r w:rsidR="001327BC" w:rsidRPr="007350DD">
        <w:t xml:space="preserve"> </w:t>
      </w:r>
      <w:r w:rsidRPr="007350DD">
        <w:t>to</w:t>
      </w:r>
      <w:r w:rsidR="001327BC" w:rsidRPr="007350DD">
        <w:t xml:space="preserve"> </w:t>
      </w:r>
      <w:r w:rsidRPr="007350DD">
        <w:t>sixteen</w:t>
      </w:r>
      <w:r w:rsidR="001327BC" w:rsidRPr="007350DD">
        <w:t xml:space="preserve"> </w:t>
      </w:r>
      <w:r w:rsidRPr="007350DD">
        <w:t>(16).</w:t>
      </w:r>
      <w:r w:rsidR="001327BC" w:rsidRPr="007350DD">
        <w:t xml:space="preserve"> </w:t>
      </w:r>
      <w:r w:rsidRPr="007350DD">
        <w:t>Child</w:t>
      </w:r>
      <w:r w:rsidR="001327BC" w:rsidRPr="007350DD">
        <w:t xml:space="preserve"> </w:t>
      </w:r>
      <w:r w:rsidRPr="007350DD">
        <w:t>labour</w:t>
      </w:r>
      <w:r w:rsidR="001327BC" w:rsidRPr="007350DD">
        <w:t xml:space="preserve"> </w:t>
      </w:r>
      <w:r w:rsidRPr="007350DD">
        <w:t>does</w:t>
      </w:r>
      <w:r w:rsidR="001327BC" w:rsidRPr="007350DD">
        <w:t xml:space="preserve"> </w:t>
      </w:r>
      <w:r w:rsidRPr="007350DD">
        <w:t>not</w:t>
      </w:r>
      <w:r w:rsidR="001327BC" w:rsidRPr="007350DD">
        <w:t xml:space="preserve"> </w:t>
      </w:r>
      <w:r w:rsidRPr="007350DD">
        <w:t>generally</w:t>
      </w:r>
      <w:r w:rsidR="001327BC" w:rsidRPr="007350DD">
        <w:t xml:space="preserve"> </w:t>
      </w:r>
      <w:r w:rsidRPr="007350DD">
        <w:t>occur</w:t>
      </w:r>
      <w:r w:rsidR="001327BC" w:rsidRPr="007350DD">
        <w:t xml:space="preserve"> </w:t>
      </w:r>
      <w:r w:rsidRPr="007350DD">
        <w:t>and</w:t>
      </w:r>
      <w:r w:rsidR="001327BC" w:rsidRPr="007350DD">
        <w:t xml:space="preserve"> </w:t>
      </w:r>
      <w:r w:rsidRPr="007350DD">
        <w:t>the</w:t>
      </w:r>
      <w:r w:rsidR="001327BC" w:rsidRPr="007350DD">
        <w:t xml:space="preserve"> </w:t>
      </w:r>
      <w:r w:rsidRPr="007350DD">
        <w:t>Labour</w:t>
      </w:r>
      <w:r w:rsidR="001327BC" w:rsidRPr="007350DD">
        <w:t xml:space="preserve"> </w:t>
      </w:r>
      <w:r w:rsidRPr="007350DD">
        <w:t>Department</w:t>
      </w:r>
      <w:r w:rsidR="001327BC" w:rsidRPr="007350DD">
        <w:t xml:space="preserve"> </w:t>
      </w:r>
      <w:r w:rsidRPr="007350DD">
        <w:t>conducts</w:t>
      </w:r>
      <w:r w:rsidR="001327BC" w:rsidRPr="007350DD">
        <w:t xml:space="preserve"> </w:t>
      </w:r>
      <w:r w:rsidRPr="007350DD">
        <w:t>spot</w:t>
      </w:r>
      <w:r w:rsidR="001327BC" w:rsidRPr="007350DD">
        <w:t xml:space="preserve"> </w:t>
      </w:r>
      <w:r w:rsidRPr="007350DD">
        <w:t>inspections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labour</w:t>
      </w:r>
      <w:r w:rsidR="001327BC" w:rsidRPr="007350DD">
        <w:t xml:space="preserve"> </w:t>
      </w:r>
      <w:r w:rsidRPr="007350DD">
        <w:t>laws</w:t>
      </w:r>
      <w:r w:rsidR="001327BC" w:rsidRPr="007350DD">
        <w:t xml:space="preserve"> </w:t>
      </w:r>
      <w:r w:rsidRPr="007350DD">
        <w:t>are</w:t>
      </w:r>
      <w:r w:rsidR="001327BC" w:rsidRPr="007350DD">
        <w:t xml:space="preserve"> </w:t>
      </w:r>
      <w:r w:rsidRPr="007350DD">
        <w:t>respected.</w:t>
      </w:r>
      <w:r w:rsidR="001327BC" w:rsidRPr="007350DD">
        <w:t xml:space="preserve"> </w:t>
      </w:r>
      <w:r w:rsidRPr="007350DD">
        <w:t>Nevertheless,</w:t>
      </w:r>
      <w:r w:rsidR="001327BC" w:rsidRPr="007350DD">
        <w:t xml:space="preserve"> </w:t>
      </w:r>
      <w:r w:rsidRPr="007350DD">
        <w:t>there</w:t>
      </w:r>
      <w:r w:rsidR="001327BC" w:rsidRPr="007350DD">
        <w:t xml:space="preserve"> </w:t>
      </w:r>
      <w:r w:rsidRPr="007350DD">
        <w:t>is</w:t>
      </w:r>
      <w:r w:rsidR="001327BC" w:rsidRPr="007350DD">
        <w:t xml:space="preserve"> </w:t>
      </w:r>
      <w:r w:rsidRPr="007350DD">
        <w:t>a</w:t>
      </w:r>
      <w:r w:rsidR="001327BC" w:rsidRPr="007350DD">
        <w:t xml:space="preserve"> </w:t>
      </w:r>
      <w:r w:rsidRPr="007350DD">
        <w:t>public</w:t>
      </w:r>
      <w:r w:rsidR="001327BC" w:rsidRPr="007350DD">
        <w:t xml:space="preserve"> </w:t>
      </w:r>
      <w:r w:rsidRPr="007350DD">
        <w:t>debate</w:t>
      </w:r>
      <w:r w:rsidR="001327BC" w:rsidRPr="007350DD">
        <w:t xml:space="preserve"> </w:t>
      </w:r>
      <w:r w:rsidRPr="007350DD">
        <w:t>about</w:t>
      </w:r>
      <w:r w:rsidR="001327BC" w:rsidRPr="007350DD">
        <w:t xml:space="preserve"> </w:t>
      </w:r>
      <w:r w:rsidRPr="007350DD">
        <w:t>what</w:t>
      </w:r>
      <w:r w:rsidR="001327BC" w:rsidRPr="007350DD">
        <w:t xml:space="preserve"> </w:t>
      </w:r>
      <w:r w:rsidRPr="007350DD">
        <w:t>exactly</w:t>
      </w:r>
      <w:r w:rsidR="001327BC" w:rsidRPr="007350DD">
        <w:t xml:space="preserve"> </w:t>
      </w:r>
      <w:r w:rsidRPr="007350DD">
        <w:t>constitutes</w:t>
      </w:r>
      <w:r w:rsidR="001327BC" w:rsidRPr="007350DD">
        <w:t xml:space="preserve"> </w:t>
      </w:r>
      <w:r w:rsidRPr="007350DD">
        <w:t>child</w:t>
      </w:r>
      <w:r w:rsidR="001327BC" w:rsidRPr="007350DD">
        <w:t xml:space="preserve"> </w:t>
      </w:r>
      <w:r w:rsidRPr="007350DD">
        <w:t>labour,</w:t>
      </w:r>
      <w:r w:rsidR="001327BC" w:rsidRPr="007350DD">
        <w:t xml:space="preserve"> </w:t>
      </w:r>
      <w:r w:rsidRPr="007350DD">
        <w:t>especially</w:t>
      </w:r>
      <w:r w:rsidR="001327BC" w:rsidRPr="007350DD">
        <w:t xml:space="preserve"> </w:t>
      </w:r>
      <w:r w:rsidRPr="007350DD">
        <w:t>in</w:t>
      </w:r>
      <w:r w:rsidR="001327BC" w:rsidRPr="007350DD">
        <w:t xml:space="preserve"> </w:t>
      </w:r>
      <w:r w:rsidRPr="007350DD">
        <w:t>the</w:t>
      </w:r>
      <w:r w:rsidR="001327BC" w:rsidRPr="007350DD">
        <w:t xml:space="preserve"> </w:t>
      </w:r>
      <w:r w:rsidRPr="007350DD">
        <w:t>context</w:t>
      </w:r>
      <w:r w:rsidR="001327BC" w:rsidRPr="007350DD">
        <w:t xml:space="preserve"> </w:t>
      </w:r>
      <w:r w:rsidRPr="007350DD">
        <w:t>of</w:t>
      </w:r>
      <w:r w:rsidR="001327BC" w:rsidRPr="007350DD">
        <w:t xml:space="preserve"> </w:t>
      </w:r>
      <w:r w:rsidRPr="007350DD">
        <w:t>the</w:t>
      </w:r>
      <w:r w:rsidR="001327BC" w:rsidRPr="007350DD">
        <w:t xml:space="preserve"> </w:t>
      </w:r>
      <w:r w:rsidRPr="007350DD">
        <w:t>family</w:t>
      </w:r>
      <w:r w:rsidR="001327BC" w:rsidRPr="007350DD">
        <w:t xml:space="preserve"> </w:t>
      </w:r>
      <w:r w:rsidRPr="007350DD">
        <w:t>setting.</w:t>
      </w:r>
      <w:r w:rsidR="001327BC" w:rsidRPr="007350DD">
        <w:t xml:space="preserve"> </w:t>
      </w:r>
      <w:r w:rsidRPr="007350DD">
        <w:t>The</w:t>
      </w:r>
      <w:r w:rsidR="001327BC" w:rsidRPr="007350DD">
        <w:t xml:space="preserve"> </w:t>
      </w:r>
      <w:r w:rsidRPr="007350DD">
        <w:t>Employment</w:t>
      </w:r>
      <w:r w:rsidR="001327BC" w:rsidRPr="007350DD">
        <w:t xml:space="preserve"> </w:t>
      </w:r>
      <w:r w:rsidRPr="007350DD">
        <w:t>(Miscellaneous</w:t>
      </w:r>
      <w:r w:rsidR="001327BC" w:rsidRPr="007350DD">
        <w:t xml:space="preserve"> </w:t>
      </w:r>
      <w:r w:rsidRPr="007350DD">
        <w:t>Provisions)</w:t>
      </w:r>
      <w:r w:rsidR="001327BC" w:rsidRPr="007350DD">
        <w:t xml:space="preserve"> </w:t>
      </w:r>
      <w:r w:rsidRPr="007350DD">
        <w:t>Act,</w:t>
      </w:r>
      <w:r w:rsidR="001327BC" w:rsidRPr="007350DD">
        <w:t xml:space="preserve"> </w:t>
      </w:r>
      <w:r w:rsidRPr="007350DD">
        <w:t>1977</w:t>
      </w:r>
      <w:r w:rsidR="001327BC" w:rsidRPr="007350DD">
        <w:t xml:space="preserve"> </w:t>
      </w:r>
      <w:r w:rsidRPr="007350DD">
        <w:t>(sec.</w:t>
      </w:r>
      <w:r w:rsidR="001327BC" w:rsidRPr="007350DD">
        <w:t xml:space="preserve"> </w:t>
      </w:r>
      <w:r w:rsidRPr="007350DD">
        <w:t>3)</w:t>
      </w:r>
      <w:r w:rsidR="001327BC" w:rsidRPr="007350DD">
        <w:t xml:space="preserve"> </w:t>
      </w:r>
      <w:r w:rsidRPr="007350DD">
        <w:t>states</w:t>
      </w:r>
      <w:r w:rsidR="001327BC" w:rsidRPr="007350DD">
        <w:t xml:space="preserve"> </w:t>
      </w:r>
      <w:r w:rsidRPr="007350DD">
        <w:t>that</w:t>
      </w:r>
      <w:r w:rsidR="001327BC" w:rsidRPr="007350DD">
        <w:t xml:space="preserve"> </w:t>
      </w:r>
      <w:r w:rsidRPr="007350DD">
        <w:t>no</w:t>
      </w:r>
      <w:r w:rsidR="001327BC" w:rsidRPr="007350DD">
        <w:t xml:space="preserve"> </w:t>
      </w:r>
      <w:r w:rsidRPr="007350DD">
        <w:t>person</w:t>
      </w:r>
      <w:r w:rsidR="001327BC" w:rsidRPr="007350DD">
        <w:t xml:space="preserve"> </w:t>
      </w:r>
      <w:r w:rsidRPr="007350DD">
        <w:t>shall</w:t>
      </w:r>
      <w:r w:rsidR="001327BC" w:rsidRPr="007350DD">
        <w:t xml:space="preserve"> </w:t>
      </w:r>
      <w:r w:rsidRPr="007350DD">
        <w:t>employ</w:t>
      </w:r>
      <w:r w:rsidR="001327BC" w:rsidRPr="007350DD">
        <w:t xml:space="preserve"> </w:t>
      </w:r>
      <w:r w:rsidRPr="007350DD">
        <w:t>a</w:t>
      </w:r>
      <w:r w:rsidR="001327BC" w:rsidRPr="007350DD">
        <w:t xml:space="preserve"> </w:t>
      </w:r>
      <w:r w:rsidRPr="007350DD">
        <w:t>child</w:t>
      </w:r>
      <w:r w:rsidR="001327BC" w:rsidRPr="007350DD">
        <w:t xml:space="preserve"> </w:t>
      </w:r>
      <w:r w:rsidRPr="007350DD">
        <w:t>or</w:t>
      </w:r>
      <w:r w:rsidR="001327BC" w:rsidRPr="007350DD">
        <w:t xml:space="preserve"> </w:t>
      </w:r>
      <w:r w:rsidRPr="007350DD">
        <w:t>young</w:t>
      </w:r>
      <w:r w:rsidR="001327BC" w:rsidRPr="007350DD">
        <w:t xml:space="preserve"> </w:t>
      </w:r>
      <w:r w:rsidRPr="007350DD">
        <w:t>person</w:t>
      </w:r>
      <w:r w:rsidR="001327BC" w:rsidRPr="007350DD">
        <w:t xml:space="preserve"> </w:t>
      </w:r>
      <w:r w:rsidRPr="007350DD">
        <w:t>of</w:t>
      </w:r>
      <w:r w:rsidR="001327BC" w:rsidRPr="007350DD">
        <w:t xml:space="preserve"> </w:t>
      </w:r>
      <w:r w:rsidRPr="007350DD">
        <w:t>compulsory</w:t>
      </w:r>
      <w:r w:rsidR="001327BC" w:rsidRPr="007350DD">
        <w:t xml:space="preserve"> </w:t>
      </w:r>
      <w:r w:rsidRPr="007350DD">
        <w:t>school</w:t>
      </w:r>
      <w:r w:rsidR="001327BC" w:rsidRPr="007350DD">
        <w:t xml:space="preserve"> </w:t>
      </w:r>
      <w:r w:rsidRPr="007350DD">
        <w:t>age</w:t>
      </w:r>
      <w:r w:rsidR="001327BC" w:rsidRPr="007350DD">
        <w:t xml:space="preserve"> </w:t>
      </w:r>
      <w:r w:rsidRPr="007350DD">
        <w:t>in</w:t>
      </w:r>
      <w:r w:rsidR="001327BC" w:rsidRPr="007350DD">
        <w:t xml:space="preserve"> </w:t>
      </w:r>
      <w:r w:rsidRPr="007350DD">
        <w:t>any</w:t>
      </w:r>
      <w:r w:rsidR="001327BC" w:rsidRPr="007350DD">
        <w:t xml:space="preserve"> </w:t>
      </w:r>
      <w:r w:rsidRPr="007350DD">
        <w:t>undertaking</w:t>
      </w:r>
      <w:r w:rsidR="001327BC" w:rsidRPr="007350DD">
        <w:t xml:space="preserve"> </w:t>
      </w:r>
      <w:r w:rsidRPr="007350DD">
        <w:t>whatever</w:t>
      </w:r>
      <w:r w:rsidR="001327BC" w:rsidRPr="007350DD">
        <w:t xml:space="preserve"> </w:t>
      </w:r>
      <w:r w:rsidRPr="007350DD">
        <w:t>during</w:t>
      </w:r>
      <w:r w:rsidR="001327BC" w:rsidRPr="007350DD">
        <w:t xml:space="preserve"> </w:t>
      </w:r>
      <w:r w:rsidRPr="007350DD">
        <w:t>school</w:t>
      </w:r>
      <w:r w:rsidR="001327BC" w:rsidRPr="007350DD">
        <w:t xml:space="preserve"> </w:t>
      </w:r>
      <w:r w:rsidRPr="007350DD">
        <w:t>hours.</w:t>
      </w:r>
      <w:r w:rsidR="001327BC" w:rsidRPr="007350DD">
        <w:t xml:space="preserve"> </w:t>
      </w:r>
      <w:r w:rsidRPr="007350DD">
        <w:t>(School</w:t>
      </w:r>
      <w:r w:rsidR="001327BC" w:rsidRPr="007350DD">
        <w:t xml:space="preserve"> </w:t>
      </w:r>
      <w:r w:rsidRPr="007350DD">
        <w:t>hours</w:t>
      </w:r>
      <w:r w:rsidR="001327BC" w:rsidRPr="007350DD">
        <w:t xml:space="preserve"> </w:t>
      </w:r>
      <w:r w:rsidRPr="007350DD">
        <w:t>are</w:t>
      </w:r>
      <w:r w:rsidR="001327BC" w:rsidRPr="007350DD">
        <w:t xml:space="preserve"> </w:t>
      </w:r>
      <w:r w:rsidRPr="007350DD">
        <w:t>normally</w:t>
      </w:r>
      <w:r w:rsidR="001327BC" w:rsidRPr="007350DD">
        <w:t xml:space="preserve"> </w:t>
      </w:r>
      <w:r w:rsidRPr="007350DD">
        <w:t>8.30</w:t>
      </w:r>
      <w:r w:rsidR="001327BC" w:rsidRPr="007350DD">
        <w:t xml:space="preserve"> </w:t>
      </w:r>
      <w:r w:rsidRPr="007350DD">
        <w:t>a.m.</w:t>
      </w:r>
      <w:r w:rsidR="00355C8F" w:rsidRPr="007350DD">
        <w:t>–</w:t>
      </w:r>
      <w:r w:rsidRPr="007350DD">
        <w:t>3.00</w:t>
      </w:r>
      <w:r w:rsidR="001327BC" w:rsidRPr="007350DD">
        <w:t xml:space="preserve"> </w:t>
      </w:r>
      <w:r w:rsidRPr="007350DD">
        <w:t>p.m.).</w:t>
      </w:r>
      <w:r w:rsidR="001327BC" w:rsidRPr="007350DD">
        <w:t xml:space="preserve"> </w:t>
      </w:r>
      <w:r w:rsidRPr="007350DD">
        <w:t>The</w:t>
      </w:r>
      <w:r w:rsidR="001327BC" w:rsidRPr="007350DD">
        <w:t xml:space="preserve"> </w:t>
      </w:r>
      <w:r w:rsidRPr="007350DD">
        <w:t>Act</w:t>
      </w:r>
      <w:r w:rsidR="001327BC" w:rsidRPr="007350DD">
        <w:t xml:space="preserve"> </w:t>
      </w:r>
      <w:r w:rsidRPr="007350DD">
        <w:t>also</w:t>
      </w:r>
      <w:r w:rsidR="001327BC" w:rsidRPr="007350DD">
        <w:t xml:space="preserve"> </w:t>
      </w:r>
      <w:r w:rsidRPr="007350DD">
        <w:t>prohibits</w:t>
      </w:r>
      <w:r w:rsidR="001327BC" w:rsidRPr="007350DD">
        <w:t xml:space="preserve"> </w:t>
      </w:r>
      <w:r w:rsidRPr="007350DD">
        <w:t>night</w:t>
      </w:r>
      <w:r w:rsidR="001327BC" w:rsidRPr="007350DD">
        <w:t xml:space="preserve"> </w:t>
      </w:r>
      <w:r w:rsidRPr="007350DD">
        <w:t>work</w:t>
      </w:r>
      <w:r w:rsidR="001327BC" w:rsidRPr="007350DD">
        <w:t xml:space="preserve"> </w:t>
      </w:r>
      <w:r w:rsidRPr="007350DD">
        <w:t>for</w:t>
      </w:r>
      <w:r w:rsidR="001327BC" w:rsidRPr="007350DD">
        <w:t xml:space="preserve"> </w:t>
      </w:r>
      <w:r w:rsidRPr="007350DD">
        <w:t>a</w:t>
      </w:r>
      <w:r w:rsidR="001327BC" w:rsidRPr="007350DD">
        <w:t xml:space="preserve"> </w:t>
      </w:r>
      <w:r w:rsidRPr="007350DD">
        <w:t>child</w:t>
      </w:r>
      <w:r w:rsidR="001327BC" w:rsidRPr="007350DD">
        <w:t xml:space="preserve"> </w:t>
      </w:r>
      <w:r w:rsidRPr="007350DD">
        <w:t>or</w:t>
      </w:r>
      <w:r w:rsidR="001327BC" w:rsidRPr="007350DD">
        <w:t xml:space="preserve"> </w:t>
      </w:r>
      <w:r w:rsidRPr="007350DD">
        <w:t>young</w:t>
      </w:r>
      <w:r w:rsidR="001327BC" w:rsidRPr="007350DD">
        <w:t xml:space="preserve"> </w:t>
      </w:r>
      <w:r w:rsidRPr="007350DD">
        <w:t>person,</w:t>
      </w:r>
      <w:r w:rsidR="001327BC" w:rsidRPr="007350DD">
        <w:t xml:space="preserve"> </w:t>
      </w:r>
      <w:r w:rsidRPr="007350DD">
        <w:t>that</w:t>
      </w:r>
      <w:r w:rsidR="001327BC" w:rsidRPr="007350DD">
        <w:t xml:space="preserve"> </w:t>
      </w:r>
      <w:r w:rsidRPr="007350DD">
        <w:t>is,</w:t>
      </w:r>
      <w:r w:rsidR="001327BC" w:rsidRPr="007350DD">
        <w:t xml:space="preserve"> </w:t>
      </w:r>
      <w:r w:rsidRPr="007350DD">
        <w:t>during</w:t>
      </w:r>
      <w:r w:rsidR="001327BC" w:rsidRPr="007350DD">
        <w:t xml:space="preserve"> </w:t>
      </w:r>
      <w:r w:rsidRPr="007350DD">
        <w:t>the</w:t>
      </w:r>
      <w:r w:rsidR="001327BC" w:rsidRPr="007350DD">
        <w:t xml:space="preserve"> </w:t>
      </w:r>
      <w:r w:rsidRPr="007350DD">
        <w:t>period</w:t>
      </w:r>
      <w:r w:rsidR="001327BC" w:rsidRPr="007350DD">
        <w:t xml:space="preserve"> </w:t>
      </w:r>
      <w:r w:rsidRPr="007350DD">
        <w:t>6.00</w:t>
      </w:r>
      <w:r w:rsidR="001327BC" w:rsidRPr="007350DD">
        <w:t xml:space="preserve"> </w:t>
      </w:r>
      <w:r w:rsidRPr="007350DD">
        <w:t>p.m.</w:t>
      </w:r>
      <w:r w:rsidR="00355C8F" w:rsidRPr="007350DD">
        <w:t>–</w:t>
      </w:r>
      <w:r w:rsidRPr="007350DD">
        <w:t>7.00</w:t>
      </w:r>
      <w:r w:rsidR="001327BC" w:rsidRPr="007350DD">
        <w:t xml:space="preserve"> </w:t>
      </w:r>
      <w:r w:rsidRPr="007350DD">
        <w:t>a.m.</w:t>
      </w:r>
      <w:r w:rsidR="001327BC" w:rsidRPr="007350DD">
        <w:t xml:space="preserve"> </w:t>
      </w:r>
      <w:r w:rsidRPr="007350DD">
        <w:t>The</w:t>
      </w:r>
      <w:r w:rsidR="001327BC" w:rsidRPr="007350DD">
        <w:t xml:space="preserve"> </w:t>
      </w:r>
      <w:r w:rsidRPr="007350DD">
        <w:t>result</w:t>
      </w:r>
      <w:r w:rsidR="001327BC" w:rsidRPr="007350DD">
        <w:t xml:space="preserve"> </w:t>
      </w:r>
      <w:r w:rsidRPr="007350DD">
        <w:t>of</w:t>
      </w:r>
      <w:r w:rsidR="001327BC" w:rsidRPr="007350DD">
        <w:t xml:space="preserve"> </w:t>
      </w:r>
      <w:r w:rsidRPr="007350DD">
        <w:t>these</w:t>
      </w:r>
      <w:r w:rsidR="001327BC" w:rsidRPr="007350DD">
        <w:t xml:space="preserve"> </w:t>
      </w:r>
      <w:r w:rsidRPr="007350DD">
        <w:t>provisions</w:t>
      </w:r>
      <w:r w:rsidR="001327BC" w:rsidRPr="007350DD">
        <w:t xml:space="preserve"> </w:t>
      </w:r>
      <w:r w:rsidRPr="007350DD">
        <w:t>is</w:t>
      </w:r>
      <w:r w:rsidR="001327BC" w:rsidRPr="007350DD">
        <w:t xml:space="preserve"> </w:t>
      </w:r>
      <w:r w:rsidRPr="007350DD">
        <w:t>to</w:t>
      </w:r>
      <w:r w:rsidR="001327BC" w:rsidRPr="007350DD">
        <w:t xml:space="preserve"> </w:t>
      </w:r>
      <w:r w:rsidRPr="007350DD">
        <w:t>emphasize</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education</w:t>
      </w:r>
      <w:r w:rsidR="001327BC" w:rsidRPr="007350DD">
        <w:t xml:space="preserve"> </w:t>
      </w:r>
      <w:r w:rsidRPr="007350DD">
        <w:t>and</w:t>
      </w:r>
      <w:r w:rsidR="001327BC" w:rsidRPr="007350DD">
        <w:t xml:space="preserve"> </w:t>
      </w:r>
      <w:r w:rsidRPr="007350DD">
        <w:t>health</w:t>
      </w:r>
      <w:r w:rsidR="001327BC" w:rsidRPr="007350DD">
        <w:t xml:space="preserve"> </w:t>
      </w:r>
      <w:r w:rsidRPr="007350DD">
        <w:t>and</w:t>
      </w:r>
      <w:r w:rsidR="001327BC" w:rsidRPr="007350DD">
        <w:t xml:space="preserve"> </w:t>
      </w:r>
      <w:r w:rsidRPr="007350DD">
        <w:t>to</w:t>
      </w:r>
      <w:r w:rsidR="001327BC" w:rsidRPr="007350DD">
        <w:t xml:space="preserve"> </w:t>
      </w:r>
      <w:r w:rsidRPr="007350DD">
        <w:t>minimize</w:t>
      </w:r>
      <w:r w:rsidR="001327BC" w:rsidRPr="007350DD">
        <w:t xml:space="preserve"> </w:t>
      </w:r>
      <w:r w:rsidRPr="007350DD">
        <w:t>working</w:t>
      </w:r>
      <w:r w:rsidR="001327BC" w:rsidRPr="007350DD">
        <w:t xml:space="preserve"> </w:t>
      </w:r>
      <w:r w:rsidRPr="007350DD">
        <w:t>periods</w:t>
      </w:r>
      <w:r w:rsidR="001327BC" w:rsidRPr="007350DD">
        <w:t xml:space="preserve"> </w:t>
      </w:r>
      <w:r w:rsidRPr="007350DD">
        <w:t>for</w:t>
      </w:r>
      <w:r w:rsidR="001327BC" w:rsidRPr="007350DD">
        <w:t xml:space="preserve"> </w:t>
      </w:r>
      <w:r w:rsidRPr="007350DD">
        <w:t>children</w:t>
      </w:r>
      <w:r w:rsidR="001327BC" w:rsidRPr="007350DD">
        <w:t xml:space="preserve"> </w:t>
      </w:r>
      <w:r w:rsidRPr="007350DD">
        <w:t>and</w:t>
      </w:r>
      <w:r w:rsidR="001327BC" w:rsidRPr="007350DD">
        <w:t xml:space="preserve"> </w:t>
      </w:r>
      <w:r w:rsidRPr="007350DD">
        <w:t>young</w:t>
      </w:r>
      <w:r w:rsidR="001327BC" w:rsidRPr="007350DD">
        <w:t xml:space="preserve"> </w:t>
      </w:r>
      <w:r w:rsidRPr="007350DD">
        <w:t>persons.</w:t>
      </w:r>
    </w:p>
    <w:p w:rsidR="006564B6" w:rsidRPr="007350DD" w:rsidRDefault="00A331C2" w:rsidP="00F34D08">
      <w:pPr>
        <w:pStyle w:val="H1G"/>
      </w:pPr>
      <w:r w:rsidRPr="007350DD">
        <w:tab/>
      </w:r>
      <w:r w:rsidR="006564B6" w:rsidRPr="007350DD">
        <w:t>B.</w:t>
      </w:r>
      <w:r w:rsidR="006564B6" w:rsidRPr="007350DD">
        <w:tab/>
      </w:r>
      <w:r w:rsidR="009669E5">
        <w:t>A</w:t>
      </w:r>
      <w:r w:rsidR="006564B6" w:rsidRPr="007350DD">
        <w:t>dministration</w:t>
      </w:r>
      <w:r w:rsidR="001327BC" w:rsidRPr="007350DD">
        <w:t xml:space="preserve"> </w:t>
      </w:r>
      <w:r w:rsidR="006564B6" w:rsidRPr="007350DD">
        <w:t>of</w:t>
      </w:r>
      <w:r w:rsidR="001327BC" w:rsidRPr="007350DD">
        <w:t xml:space="preserve"> </w:t>
      </w:r>
      <w:r w:rsidR="006564B6" w:rsidRPr="007350DD">
        <w:t>juvenile</w:t>
      </w:r>
      <w:r w:rsidR="001327BC" w:rsidRPr="007350DD">
        <w:t xml:space="preserve"> </w:t>
      </w:r>
      <w:r w:rsidR="006564B6" w:rsidRPr="007350DD">
        <w:t>justice</w:t>
      </w:r>
    </w:p>
    <w:p w:rsidR="006564B6" w:rsidRPr="007350DD" w:rsidRDefault="00A331C2" w:rsidP="003E0F44">
      <w:pPr>
        <w:pStyle w:val="H23G"/>
      </w:pPr>
      <w:r w:rsidRPr="007350DD">
        <w:tab/>
      </w:r>
      <w:r w:rsidR="006564B6" w:rsidRPr="007350DD">
        <w:t>1</w:t>
      </w:r>
      <w:r w:rsidR="009669E5">
        <w:t>.</w:t>
      </w:r>
      <w:r w:rsidR="006564B6" w:rsidRPr="007350DD">
        <w:tab/>
        <w:t>Age</w:t>
      </w:r>
      <w:r w:rsidR="001327BC" w:rsidRPr="007350DD">
        <w:t xml:space="preserve"> </w:t>
      </w:r>
      <w:r w:rsidR="006564B6" w:rsidRPr="007350DD">
        <w:t>of</w:t>
      </w:r>
      <w:r w:rsidR="001327BC" w:rsidRPr="007350DD">
        <w:t xml:space="preserve"> </w:t>
      </w:r>
      <w:r w:rsidR="006564B6" w:rsidRPr="007350DD">
        <w:t>imprisonment</w:t>
      </w:r>
    </w:p>
    <w:p w:rsidR="006564B6" w:rsidRPr="007350DD" w:rsidRDefault="00D900ED" w:rsidP="004A6123">
      <w:pPr>
        <w:pStyle w:val="H23G"/>
        <w:rPr>
          <w:bCs/>
        </w:rPr>
      </w:pPr>
      <w:r>
        <w:tab/>
      </w:r>
      <w:r>
        <w:tab/>
        <w:t>Information on the issues raised in paragraph 29 (a) of the concluding observations on the initial report</w:t>
      </w:r>
    </w:p>
    <w:p w:rsidR="006564B6" w:rsidRPr="007350DD" w:rsidRDefault="006564B6" w:rsidP="009E22FF">
      <w:pPr>
        <w:pStyle w:val="SingleTxtG"/>
      </w:pPr>
      <w:r w:rsidRPr="007350DD">
        <w:t>217.</w:t>
      </w:r>
      <w:r w:rsidRPr="007350DD">
        <w:tab/>
        <w:t>In</w:t>
      </w:r>
      <w:r w:rsidR="001327BC" w:rsidRPr="007350DD">
        <w:t xml:space="preserve"> </w:t>
      </w:r>
      <w:r w:rsidRPr="007350DD">
        <w:t>the</w:t>
      </w:r>
      <w:r w:rsidR="001327BC" w:rsidRPr="007350DD">
        <w:t xml:space="preserve"> </w:t>
      </w:r>
      <w:r w:rsidRPr="007350DD">
        <w:t>administration</w:t>
      </w:r>
      <w:r w:rsidR="001327BC" w:rsidRPr="007350DD">
        <w:t xml:space="preserve"> </w:t>
      </w:r>
      <w:r w:rsidRPr="007350DD">
        <w:t>of</w:t>
      </w:r>
      <w:r w:rsidR="001327BC" w:rsidRPr="007350DD">
        <w:t xml:space="preserve"> </w:t>
      </w:r>
      <w:r w:rsidRPr="007350DD">
        <w:t>juvenile</w:t>
      </w:r>
      <w:r w:rsidR="001327BC" w:rsidRPr="007350DD">
        <w:t xml:space="preserve"> </w:t>
      </w:r>
      <w:r w:rsidRPr="007350DD">
        <w:t>justice</w:t>
      </w:r>
      <w:r w:rsidR="001327BC" w:rsidRPr="007350DD">
        <w:t xml:space="preserve"> </w:t>
      </w:r>
      <w:r w:rsidRPr="007350DD">
        <w:t>in</w:t>
      </w:r>
      <w:r w:rsidR="001327BC" w:rsidRPr="007350DD">
        <w:t xml:space="preserve"> </w:t>
      </w:r>
      <w:r w:rsidRPr="007350DD">
        <w:t>Barbados,</w:t>
      </w:r>
      <w:r w:rsidR="001327BC" w:rsidRPr="007350DD">
        <w:t xml:space="preserve"> </w:t>
      </w:r>
      <w:r w:rsidRPr="007350DD">
        <w:t>every</w:t>
      </w:r>
      <w:r w:rsidR="001327BC" w:rsidRPr="007350DD">
        <w:t xml:space="preserve"> </w:t>
      </w:r>
      <w:r w:rsidRPr="007350DD">
        <w:t>effort</w:t>
      </w:r>
      <w:r w:rsidR="001327BC" w:rsidRPr="007350DD">
        <w:t xml:space="preserve"> </w:t>
      </w:r>
      <w:r w:rsidRPr="007350DD">
        <w:t>is</w:t>
      </w:r>
      <w:r w:rsidR="001327BC" w:rsidRPr="007350DD">
        <w:t xml:space="preserve"> </w:t>
      </w:r>
      <w:r w:rsidRPr="007350DD">
        <w:t>made</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are</w:t>
      </w:r>
      <w:r w:rsidR="001327BC" w:rsidRPr="007350DD">
        <w:t xml:space="preserve"> </w:t>
      </w:r>
      <w:r w:rsidRPr="007350DD">
        <w:t>respected</w:t>
      </w:r>
      <w:r w:rsidR="001327BC" w:rsidRPr="007350DD">
        <w:t xml:space="preserve"> </w:t>
      </w:r>
      <w:r w:rsidRPr="007350DD">
        <w:t>and</w:t>
      </w:r>
      <w:r w:rsidR="001327BC" w:rsidRPr="007350DD">
        <w:t xml:space="preserve"> </w:t>
      </w:r>
      <w:r w:rsidRPr="007350DD">
        <w:t>upheld.</w:t>
      </w:r>
      <w:r w:rsidR="001327BC" w:rsidRPr="007350DD">
        <w:t xml:space="preserve"> </w:t>
      </w:r>
      <w:r w:rsidRPr="007350DD">
        <w:t>Provisions</w:t>
      </w:r>
      <w:r w:rsidR="001327BC" w:rsidRPr="007350DD">
        <w:t xml:space="preserve"> </w:t>
      </w:r>
      <w:r w:rsidRPr="007350DD">
        <w:t>are</w:t>
      </w:r>
      <w:r w:rsidR="001327BC" w:rsidRPr="007350DD">
        <w:t xml:space="preserve"> </w:t>
      </w:r>
      <w:r w:rsidRPr="007350DD">
        <w:t>currently</w:t>
      </w:r>
      <w:r w:rsidR="001327BC" w:rsidRPr="007350DD">
        <w:t xml:space="preserve"> </w:t>
      </w:r>
      <w:r w:rsidRPr="007350DD">
        <w:t>made</w:t>
      </w:r>
      <w:r w:rsidR="001327BC" w:rsidRPr="007350DD">
        <w:t xml:space="preserve"> </w:t>
      </w:r>
      <w:r w:rsidRPr="007350DD">
        <w:t>to</w:t>
      </w:r>
      <w:r w:rsidR="001327BC" w:rsidRPr="007350DD">
        <w:t xml:space="preserve"> </w:t>
      </w:r>
      <w:r w:rsidRPr="007350DD">
        <w:t>keep</w:t>
      </w:r>
      <w:r w:rsidR="001327BC" w:rsidRPr="007350DD">
        <w:t xml:space="preserve"> </w:t>
      </w:r>
      <w:r w:rsidRPr="007350DD">
        <w:t>16</w:t>
      </w:r>
      <w:r w:rsidR="001327BC" w:rsidRPr="007350DD">
        <w:t xml:space="preserve"> </w:t>
      </w:r>
      <w:r w:rsidRPr="007350DD">
        <w:t>year</w:t>
      </w:r>
      <w:r w:rsidR="001327BC" w:rsidRPr="007350DD">
        <w:t xml:space="preserve"> </w:t>
      </w:r>
      <w:r w:rsidRPr="007350DD">
        <w:t>olds</w:t>
      </w:r>
      <w:r w:rsidR="001327BC" w:rsidRPr="007350DD">
        <w:t xml:space="preserve"> </w:t>
      </w:r>
      <w:r w:rsidRPr="007350DD">
        <w:t>from</w:t>
      </w:r>
      <w:r w:rsidR="001327BC" w:rsidRPr="007350DD">
        <w:t xml:space="preserve"> </w:t>
      </w:r>
      <w:r w:rsidRPr="007350DD">
        <w:t>other</w:t>
      </w:r>
      <w:r w:rsidR="001327BC" w:rsidRPr="007350DD">
        <w:t xml:space="preserve"> </w:t>
      </w:r>
      <w:r w:rsidRPr="007350DD">
        <w:t>criminals.</w:t>
      </w:r>
      <w:r w:rsidR="001327BC" w:rsidRPr="007350DD">
        <w:t xml:space="preserve"> </w:t>
      </w:r>
      <w:r w:rsidRPr="007350DD">
        <w:t>Although</w:t>
      </w:r>
      <w:r w:rsidR="001327BC" w:rsidRPr="007350DD">
        <w:t xml:space="preserve"> </w:t>
      </w:r>
      <w:r w:rsidRPr="007350DD">
        <w:t>the</w:t>
      </w:r>
      <w:r w:rsidR="001327BC" w:rsidRPr="007350DD">
        <w:t xml:space="preserve"> </w:t>
      </w:r>
      <w:r w:rsidRPr="007350DD">
        <w:t>law</w:t>
      </w:r>
      <w:r w:rsidR="001327BC" w:rsidRPr="007350DD">
        <w:t xml:space="preserve"> </w:t>
      </w:r>
      <w:r w:rsidRPr="007350DD">
        <w:t>states</w:t>
      </w:r>
      <w:r w:rsidR="001327BC" w:rsidRPr="007350DD">
        <w:t xml:space="preserve"> </w:t>
      </w:r>
      <w:r w:rsidRPr="007350DD">
        <w:t>they</w:t>
      </w:r>
      <w:r w:rsidR="001327BC" w:rsidRPr="007350DD">
        <w:t xml:space="preserve"> </w:t>
      </w:r>
      <w:r w:rsidRPr="007350DD">
        <w:t>are</w:t>
      </w:r>
      <w:r w:rsidR="001327BC" w:rsidRPr="007350DD">
        <w:t xml:space="preserve"> </w:t>
      </w:r>
      <w:r w:rsidRPr="007350DD">
        <w:t>treated</w:t>
      </w:r>
      <w:r w:rsidR="001327BC" w:rsidRPr="007350DD">
        <w:t xml:space="preserve"> </w:t>
      </w:r>
      <w:r w:rsidRPr="007350DD">
        <w:t>as</w:t>
      </w:r>
      <w:r w:rsidR="001327BC" w:rsidRPr="007350DD">
        <w:t xml:space="preserve"> </w:t>
      </w:r>
      <w:r w:rsidRPr="007350DD">
        <w:t>adults,</w:t>
      </w:r>
      <w:r w:rsidR="001327BC" w:rsidRPr="007350DD">
        <w:t xml:space="preserve"> </w:t>
      </w:r>
      <w:r w:rsidRPr="007350DD">
        <w:t>in</w:t>
      </w:r>
      <w:r w:rsidR="001327BC" w:rsidRPr="007350DD">
        <w:t xml:space="preserve"> </w:t>
      </w:r>
      <w:r w:rsidRPr="007350DD">
        <w:t>practice</w:t>
      </w:r>
      <w:r w:rsidR="001327BC" w:rsidRPr="007350DD">
        <w:t xml:space="preserve"> </w:t>
      </w:r>
      <w:r w:rsidRPr="007350DD">
        <w:t>Judicial</w:t>
      </w:r>
      <w:r w:rsidR="001327BC" w:rsidRPr="007350DD">
        <w:t xml:space="preserve"> </w:t>
      </w:r>
      <w:r w:rsidRPr="007350DD">
        <w:t>Officers</w:t>
      </w:r>
      <w:r w:rsidR="001327BC" w:rsidRPr="007350DD">
        <w:t xml:space="preserve"> </w:t>
      </w:r>
      <w:r w:rsidRPr="007350DD">
        <w:t>strive</w:t>
      </w:r>
      <w:r w:rsidR="001327BC" w:rsidRPr="007350DD">
        <w:t xml:space="preserve"> </w:t>
      </w:r>
      <w:r w:rsidRPr="007350DD">
        <w:t>to</w:t>
      </w:r>
      <w:r w:rsidR="001327BC" w:rsidRPr="007350DD">
        <w:t xml:space="preserve"> </w:t>
      </w:r>
      <w:r w:rsidRPr="007350DD">
        <w:t>use</w:t>
      </w:r>
      <w:r w:rsidR="001327BC" w:rsidRPr="007350DD">
        <w:t xml:space="preserve"> </w:t>
      </w:r>
      <w:r w:rsidRPr="007350DD">
        <w:t>alternative</w:t>
      </w:r>
      <w:r w:rsidR="001327BC" w:rsidRPr="007350DD">
        <w:t xml:space="preserve"> </w:t>
      </w:r>
      <w:r w:rsidRPr="007350DD">
        <w:t>sentences</w:t>
      </w:r>
      <w:r w:rsidR="001327BC" w:rsidRPr="007350DD">
        <w:t xml:space="preserve"> </w:t>
      </w:r>
      <w:r w:rsidRPr="007350DD">
        <w:t>under</w:t>
      </w:r>
      <w:r w:rsidR="001327BC" w:rsidRPr="007350DD">
        <w:t xml:space="preserve"> </w:t>
      </w:r>
      <w:r w:rsidRPr="007350DD">
        <w:t>the</w:t>
      </w:r>
      <w:r w:rsidR="001327BC" w:rsidRPr="007350DD">
        <w:t xml:space="preserve"> </w:t>
      </w:r>
      <w:r w:rsidRPr="007350DD">
        <w:t>Penal</w:t>
      </w:r>
      <w:r w:rsidR="001327BC" w:rsidRPr="007350DD">
        <w:t xml:space="preserve"> </w:t>
      </w:r>
      <w:r w:rsidRPr="007350DD">
        <w:t>System</w:t>
      </w:r>
      <w:r w:rsidR="001327BC" w:rsidRPr="007350DD">
        <w:t xml:space="preserve"> </w:t>
      </w:r>
      <w:r w:rsidRPr="007350DD">
        <w:t>Reform</w:t>
      </w:r>
      <w:r w:rsidR="001327BC" w:rsidRPr="007350DD">
        <w:t xml:space="preserve"> </w:t>
      </w:r>
      <w:r w:rsidRPr="007350DD">
        <w:t>Act</w:t>
      </w:r>
      <w:r w:rsidR="001327BC" w:rsidRPr="007350DD">
        <w:t xml:space="preserve"> </w:t>
      </w:r>
      <w:r w:rsidRPr="007350DD">
        <w:t>(for</w:t>
      </w:r>
      <w:r w:rsidR="001327BC" w:rsidRPr="007350DD">
        <w:t xml:space="preserve"> </w:t>
      </w:r>
      <w:r w:rsidRPr="007350DD">
        <w:t>example</w:t>
      </w:r>
      <w:r w:rsidR="001327BC" w:rsidRPr="007350DD">
        <w:t xml:space="preserve"> </w:t>
      </w:r>
      <w:r w:rsidRPr="007350DD">
        <w:t>community</w:t>
      </w:r>
      <w:r w:rsidR="001327BC" w:rsidRPr="007350DD">
        <w:t xml:space="preserve"> </w:t>
      </w:r>
      <w:r w:rsidRPr="007350DD">
        <w:t>service).</w:t>
      </w:r>
      <w:r w:rsidRPr="007350DD">
        <w:rPr>
          <w:rStyle w:val="FootnoteReference"/>
        </w:rPr>
        <w:footnoteReference w:id="41"/>
      </w:r>
      <w:r w:rsidR="001327BC" w:rsidRPr="007350DD">
        <w:t xml:space="preserve"> </w:t>
      </w:r>
      <w:r w:rsidRPr="007350DD">
        <w:t>The</w:t>
      </w:r>
      <w:r w:rsidR="001327BC" w:rsidRPr="007350DD">
        <w:t xml:space="preserve"> </w:t>
      </w:r>
      <w:r w:rsidRPr="007350DD">
        <w:t>Juvenile</w:t>
      </w:r>
      <w:r w:rsidR="001327BC" w:rsidRPr="007350DD">
        <w:t xml:space="preserve"> </w:t>
      </w:r>
      <w:r w:rsidRPr="007350DD">
        <w:t>Liaison</w:t>
      </w:r>
      <w:r w:rsidR="001327BC" w:rsidRPr="007350DD">
        <w:t xml:space="preserve"> </w:t>
      </w:r>
      <w:r w:rsidRPr="007350DD">
        <w:t>Scheme</w:t>
      </w:r>
      <w:r w:rsidR="001327BC" w:rsidRPr="007350DD">
        <w:t xml:space="preserve"> </w:t>
      </w:r>
      <w:r w:rsidRPr="007350DD">
        <w:t>is</w:t>
      </w:r>
      <w:r w:rsidR="001327BC" w:rsidRPr="007350DD">
        <w:t xml:space="preserve"> </w:t>
      </w:r>
      <w:r w:rsidRPr="007350DD">
        <w:t>a</w:t>
      </w:r>
      <w:r w:rsidR="001327BC" w:rsidRPr="007350DD">
        <w:t xml:space="preserve"> </w:t>
      </w:r>
      <w:r w:rsidRPr="007350DD">
        <w:t>diversionary</w:t>
      </w:r>
      <w:r w:rsidR="001327BC" w:rsidRPr="007350DD">
        <w:t xml:space="preserve"> </w:t>
      </w:r>
      <w:r w:rsidRPr="007350DD">
        <w:t>scheme</w:t>
      </w:r>
      <w:r w:rsidR="001327BC" w:rsidRPr="007350DD">
        <w:t xml:space="preserve"> </w:t>
      </w:r>
      <w:r w:rsidRPr="007350DD">
        <w:t>administered</w:t>
      </w:r>
      <w:r w:rsidR="001327BC" w:rsidRPr="007350DD">
        <w:t xml:space="preserve"> </w:t>
      </w:r>
      <w:r w:rsidRPr="007350DD">
        <w:t>by</w:t>
      </w:r>
      <w:r w:rsidR="001327BC" w:rsidRPr="007350DD">
        <w:t xml:space="preserve"> </w:t>
      </w:r>
      <w:r w:rsidRPr="007350DD">
        <w:t>the</w:t>
      </w:r>
      <w:r w:rsidR="001327BC" w:rsidRPr="007350DD">
        <w:t xml:space="preserve"> </w:t>
      </w:r>
      <w:r w:rsidRPr="007350DD">
        <w:t>Royal</w:t>
      </w:r>
      <w:r w:rsidR="001327BC" w:rsidRPr="007350DD">
        <w:t xml:space="preserve"> </w:t>
      </w:r>
      <w:r w:rsidRPr="007350DD">
        <w:t>Barbados</w:t>
      </w:r>
      <w:r w:rsidR="001327BC" w:rsidRPr="007350DD">
        <w:t xml:space="preserve"> </w:t>
      </w:r>
      <w:r w:rsidRPr="007350DD">
        <w:t>Police</w:t>
      </w:r>
      <w:r w:rsidR="001327BC" w:rsidRPr="007350DD">
        <w:t xml:space="preserve"> </w:t>
      </w:r>
      <w:r w:rsidRPr="007350DD">
        <w:t>Force</w:t>
      </w:r>
      <w:r w:rsidR="001327BC" w:rsidRPr="007350DD">
        <w:t xml:space="preserve"> </w:t>
      </w:r>
      <w:r w:rsidRPr="007350DD">
        <w:t>and</w:t>
      </w:r>
      <w:r w:rsidR="001327BC" w:rsidRPr="007350DD">
        <w:t xml:space="preserve"> </w:t>
      </w:r>
      <w:r w:rsidRPr="007350DD">
        <w:t>is</w:t>
      </w:r>
      <w:r w:rsidR="001327BC" w:rsidRPr="007350DD">
        <w:t xml:space="preserve"> </w:t>
      </w:r>
      <w:r w:rsidRPr="007350DD">
        <w:t>geared</w:t>
      </w:r>
      <w:r w:rsidR="001327BC" w:rsidRPr="007350DD">
        <w:t xml:space="preserve"> </w:t>
      </w:r>
      <w:r w:rsidRPr="007350DD">
        <w:t>towards</w:t>
      </w:r>
      <w:r w:rsidR="001327BC" w:rsidRPr="007350DD">
        <w:t xml:space="preserve"> </w:t>
      </w:r>
      <w:r w:rsidRPr="007350DD">
        <w:t>children</w:t>
      </w:r>
      <w:r w:rsidR="001327BC" w:rsidRPr="007350DD">
        <w:t xml:space="preserve"> </w:t>
      </w:r>
      <w:r w:rsidRPr="007350DD">
        <w:t>whose</w:t>
      </w:r>
      <w:r w:rsidR="001327BC" w:rsidRPr="007350DD">
        <w:t xml:space="preserve"> </w:t>
      </w:r>
      <w:r w:rsidRPr="007350DD">
        <w:t>offences</w:t>
      </w:r>
      <w:r w:rsidR="001327BC" w:rsidRPr="007350DD">
        <w:t xml:space="preserve"> </w:t>
      </w:r>
      <w:r w:rsidRPr="007350DD">
        <w:t>the</w:t>
      </w:r>
      <w:r w:rsidR="001327BC" w:rsidRPr="007350DD">
        <w:t xml:space="preserve"> </w:t>
      </w:r>
      <w:r w:rsidRPr="007350DD">
        <w:t>police</w:t>
      </w:r>
      <w:r w:rsidR="001327BC" w:rsidRPr="007350DD">
        <w:t xml:space="preserve"> </w:t>
      </w:r>
      <w:r w:rsidRPr="007350DD">
        <w:t>do</w:t>
      </w:r>
      <w:r w:rsidR="001327BC" w:rsidRPr="007350DD">
        <w:t xml:space="preserve"> </w:t>
      </w:r>
      <w:r w:rsidRPr="007350DD">
        <w:t>not</w:t>
      </w:r>
      <w:r w:rsidR="001327BC" w:rsidRPr="007350DD">
        <w:t xml:space="preserve"> </w:t>
      </w:r>
      <w:r w:rsidRPr="007350DD">
        <w:t>consider</w:t>
      </w:r>
      <w:r w:rsidR="001327BC" w:rsidRPr="007350DD">
        <w:t xml:space="preserve"> </w:t>
      </w:r>
      <w:r w:rsidRPr="007350DD">
        <w:t>to</w:t>
      </w:r>
      <w:r w:rsidR="001327BC" w:rsidRPr="007350DD">
        <w:t xml:space="preserve"> </w:t>
      </w:r>
      <w:r w:rsidRPr="007350DD">
        <w:t>be</w:t>
      </w:r>
      <w:r w:rsidR="001327BC" w:rsidRPr="007350DD">
        <w:t xml:space="preserve"> </w:t>
      </w:r>
      <w:r w:rsidRPr="007350DD">
        <w:t>serious</w:t>
      </w:r>
      <w:r w:rsidR="001327BC" w:rsidRPr="007350DD">
        <w:t xml:space="preserve"> </w:t>
      </w:r>
      <w:r w:rsidRPr="007350DD">
        <w:t>enough</w:t>
      </w:r>
      <w:r w:rsidR="001327BC" w:rsidRPr="007350DD">
        <w:t xml:space="preserve"> </w:t>
      </w:r>
      <w:r w:rsidRPr="007350DD">
        <w:t>to</w:t>
      </w:r>
      <w:r w:rsidR="001327BC" w:rsidRPr="007350DD">
        <w:t xml:space="preserve"> </w:t>
      </w:r>
      <w:r w:rsidRPr="007350DD">
        <w:t>warrant</w:t>
      </w:r>
      <w:r w:rsidR="001327BC" w:rsidRPr="007350DD">
        <w:t xml:space="preserve"> </w:t>
      </w:r>
      <w:r w:rsidRPr="007350DD">
        <w:t>an</w:t>
      </w:r>
      <w:r w:rsidR="001327BC" w:rsidRPr="007350DD">
        <w:t xml:space="preserve"> </w:t>
      </w:r>
      <w:r w:rsidRPr="007350DD">
        <w:t>arrest.</w:t>
      </w:r>
      <w:r w:rsidR="001327BC" w:rsidRPr="007350DD">
        <w:t xml:space="preserve"> </w:t>
      </w:r>
      <w:r w:rsidRPr="007350DD">
        <w:t>The</w:t>
      </w:r>
      <w:r w:rsidR="001327BC" w:rsidRPr="007350DD">
        <w:t xml:space="preserve"> </w:t>
      </w:r>
      <w:r w:rsidRPr="007350DD">
        <w:t>scheme</w:t>
      </w:r>
      <w:r w:rsidR="001327BC" w:rsidRPr="007350DD">
        <w:t xml:space="preserve"> </w:t>
      </w:r>
      <w:r w:rsidRPr="007350DD">
        <w:t>offers</w:t>
      </w:r>
      <w:r w:rsidR="001327BC" w:rsidRPr="007350DD">
        <w:t xml:space="preserve"> </w:t>
      </w:r>
      <w:r w:rsidRPr="007350DD">
        <w:t>family</w:t>
      </w:r>
      <w:r w:rsidR="001327BC" w:rsidRPr="007350DD">
        <w:t xml:space="preserve"> </w:t>
      </w:r>
      <w:r w:rsidRPr="007350DD">
        <w:t>counselling</w:t>
      </w:r>
      <w:r w:rsidR="001327BC" w:rsidRPr="007350DD">
        <w:t xml:space="preserve"> </w:t>
      </w:r>
      <w:r w:rsidRPr="007350DD">
        <w:t>particularly</w:t>
      </w:r>
      <w:r w:rsidR="001327BC" w:rsidRPr="007350DD">
        <w:t xml:space="preserve"> </w:t>
      </w:r>
      <w:r w:rsidRPr="007350DD">
        <w:t>where</w:t>
      </w:r>
      <w:r w:rsidR="001327BC" w:rsidRPr="007350DD">
        <w:t xml:space="preserve"> </w:t>
      </w:r>
      <w:r w:rsidRPr="007350DD">
        <w:t>children</w:t>
      </w:r>
      <w:r w:rsidR="001327BC" w:rsidRPr="007350DD">
        <w:t xml:space="preserve"> </w:t>
      </w:r>
      <w:r w:rsidRPr="007350DD">
        <w:t>may</w:t>
      </w:r>
      <w:r w:rsidR="001327BC" w:rsidRPr="007350DD">
        <w:t xml:space="preserve"> </w:t>
      </w:r>
      <w:r w:rsidRPr="007350DD">
        <w:t>be</w:t>
      </w:r>
      <w:r w:rsidR="001327BC" w:rsidRPr="007350DD">
        <w:t xml:space="preserve"> </w:t>
      </w:r>
      <w:r w:rsidRPr="007350DD">
        <w:t>in</w:t>
      </w:r>
      <w:r w:rsidR="001327BC" w:rsidRPr="007350DD">
        <w:t xml:space="preserve"> </w:t>
      </w:r>
      <w:r w:rsidRPr="007350DD">
        <w:t>conflict</w:t>
      </w:r>
      <w:r w:rsidR="001327BC" w:rsidRPr="007350DD">
        <w:t xml:space="preserve"> </w:t>
      </w:r>
      <w:r w:rsidRPr="007350DD">
        <w:t>with</w:t>
      </w:r>
      <w:r w:rsidR="001327BC" w:rsidRPr="007350DD">
        <w:t xml:space="preserve"> </w:t>
      </w:r>
      <w:r w:rsidRPr="007350DD">
        <w:t>the</w:t>
      </w:r>
      <w:r w:rsidR="001327BC" w:rsidRPr="007350DD">
        <w:t xml:space="preserve"> </w:t>
      </w:r>
      <w:r w:rsidRPr="007350DD">
        <w:t>law</w:t>
      </w:r>
      <w:r w:rsidR="001327BC" w:rsidRPr="007350DD">
        <w:t xml:space="preserve"> </w:t>
      </w:r>
      <w:r w:rsidRPr="007350DD">
        <w:t>or</w:t>
      </w:r>
      <w:r w:rsidR="001327BC" w:rsidRPr="007350DD">
        <w:t xml:space="preserve"> </w:t>
      </w:r>
      <w:r w:rsidRPr="007350DD">
        <w:t>may</w:t>
      </w:r>
      <w:r w:rsidR="001327BC" w:rsidRPr="007350DD">
        <w:t xml:space="preserve"> </w:t>
      </w:r>
      <w:r w:rsidRPr="007350DD">
        <w:t>exhibit</w:t>
      </w:r>
      <w:r w:rsidR="001327BC" w:rsidRPr="007350DD">
        <w:t xml:space="preserve"> </w:t>
      </w:r>
      <w:r w:rsidRPr="007350DD">
        <w:t>behavioural</w:t>
      </w:r>
      <w:r w:rsidR="001327BC" w:rsidRPr="007350DD">
        <w:t xml:space="preserve"> </w:t>
      </w:r>
      <w:r w:rsidRPr="007350DD">
        <w:t>problems</w:t>
      </w:r>
      <w:r w:rsidR="001327BC" w:rsidRPr="007350DD">
        <w:t xml:space="preserve"> </w:t>
      </w:r>
      <w:r w:rsidRPr="007350DD">
        <w:t>that</w:t>
      </w:r>
      <w:r w:rsidR="001327BC" w:rsidRPr="007350DD">
        <w:t xml:space="preserve"> </w:t>
      </w:r>
      <w:r w:rsidRPr="007350DD">
        <w:t>may</w:t>
      </w:r>
      <w:r w:rsidR="001327BC" w:rsidRPr="007350DD">
        <w:t xml:space="preserve"> </w:t>
      </w:r>
      <w:r w:rsidRPr="007350DD">
        <w:t>bring</w:t>
      </w:r>
      <w:r w:rsidR="001327BC" w:rsidRPr="007350DD">
        <w:t xml:space="preserve"> </w:t>
      </w:r>
      <w:r w:rsidRPr="007350DD">
        <w:t>them</w:t>
      </w:r>
      <w:r w:rsidR="001327BC" w:rsidRPr="007350DD">
        <w:t xml:space="preserve"> </w:t>
      </w:r>
      <w:r w:rsidRPr="007350DD">
        <w:t>into</w:t>
      </w:r>
      <w:r w:rsidR="001327BC" w:rsidRPr="007350DD">
        <w:t xml:space="preserve"> </w:t>
      </w:r>
      <w:r w:rsidRPr="007350DD">
        <w:t>conflict</w:t>
      </w:r>
      <w:r w:rsidR="001327BC" w:rsidRPr="007350DD">
        <w:t xml:space="preserve"> </w:t>
      </w:r>
      <w:r w:rsidRPr="007350DD">
        <w:t>with</w:t>
      </w:r>
      <w:r w:rsidR="001327BC" w:rsidRPr="007350DD">
        <w:t xml:space="preserve"> </w:t>
      </w:r>
      <w:r w:rsidRPr="007350DD">
        <w:t>the</w:t>
      </w:r>
      <w:r w:rsidR="001327BC" w:rsidRPr="007350DD">
        <w:t xml:space="preserve"> </w:t>
      </w:r>
      <w:r w:rsidRPr="007350DD">
        <w:t>law.</w:t>
      </w:r>
      <w:r w:rsidR="001327BC" w:rsidRPr="007350DD">
        <w:t xml:space="preserve"> </w:t>
      </w:r>
      <w:r w:rsidRPr="007350DD">
        <w:t>It</w:t>
      </w:r>
      <w:r w:rsidR="001327BC" w:rsidRPr="007350DD">
        <w:t xml:space="preserve"> </w:t>
      </w:r>
      <w:r w:rsidRPr="007350DD">
        <w:t>also</w:t>
      </w:r>
      <w:r w:rsidR="001327BC" w:rsidRPr="007350DD">
        <w:t xml:space="preserve"> </w:t>
      </w:r>
      <w:r w:rsidRPr="007350DD">
        <w:t>offers</w:t>
      </w:r>
      <w:r w:rsidR="001327BC" w:rsidRPr="007350DD">
        <w:t xml:space="preserve"> </w:t>
      </w:r>
      <w:r w:rsidRPr="007350DD">
        <w:t>supervision</w:t>
      </w:r>
      <w:r w:rsidR="001327BC" w:rsidRPr="007350DD">
        <w:t xml:space="preserve"> </w:t>
      </w:r>
      <w:r w:rsidRPr="007350DD">
        <w:t>services</w:t>
      </w:r>
      <w:r w:rsidR="001327BC" w:rsidRPr="007350DD">
        <w:t xml:space="preserve"> </w:t>
      </w:r>
      <w:r w:rsidRPr="007350DD">
        <w:t>for</w:t>
      </w:r>
      <w:r w:rsidR="001327BC" w:rsidRPr="007350DD">
        <w:t xml:space="preserve"> </w:t>
      </w:r>
      <w:r w:rsidRPr="007350DD">
        <w:t>children</w:t>
      </w:r>
      <w:r w:rsidR="001327BC" w:rsidRPr="007350DD">
        <w:t xml:space="preserve"> </w:t>
      </w:r>
      <w:r w:rsidRPr="007350DD">
        <w:t>at</w:t>
      </w:r>
      <w:r w:rsidR="001327BC" w:rsidRPr="007350DD">
        <w:t xml:space="preserve"> </w:t>
      </w:r>
      <w:r w:rsidRPr="007350DD">
        <w:t>home</w:t>
      </w:r>
      <w:r w:rsidR="001327BC" w:rsidRPr="007350DD">
        <w:t xml:space="preserve"> </w:t>
      </w:r>
      <w:r w:rsidRPr="007350DD">
        <w:t>and</w:t>
      </w:r>
      <w:r w:rsidR="001327BC" w:rsidRPr="007350DD">
        <w:t xml:space="preserve"> </w:t>
      </w:r>
      <w:r w:rsidRPr="007350DD">
        <w:t>school</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conducts</w:t>
      </w:r>
      <w:r w:rsidR="001327BC" w:rsidRPr="007350DD">
        <w:t xml:space="preserve"> </w:t>
      </w:r>
      <w:r w:rsidRPr="007350DD">
        <w:t>public</w:t>
      </w:r>
      <w:r w:rsidR="001327BC" w:rsidRPr="007350DD">
        <w:t xml:space="preserve"> </w:t>
      </w:r>
      <w:r w:rsidRPr="007350DD">
        <w:t>education</w:t>
      </w:r>
      <w:r w:rsidR="001327BC" w:rsidRPr="007350DD">
        <w:t xml:space="preserve"> </w:t>
      </w:r>
      <w:r w:rsidRPr="007350DD">
        <w:t>programmes.</w:t>
      </w:r>
      <w:r w:rsidR="001327BC" w:rsidRPr="007350DD">
        <w:t xml:space="preserve"> </w:t>
      </w:r>
      <w:r w:rsidRPr="007350DD">
        <w:t>The</w:t>
      </w:r>
      <w:r w:rsidR="001327BC" w:rsidRPr="007350DD">
        <w:t xml:space="preserve"> </w:t>
      </w:r>
      <w:r w:rsidRPr="007350DD">
        <w:t>specific</w:t>
      </w:r>
      <w:r w:rsidR="001327BC" w:rsidRPr="007350DD">
        <w:t xml:space="preserve"> </w:t>
      </w:r>
      <w:r w:rsidRPr="007350DD">
        <w:t>aims</w:t>
      </w:r>
      <w:r w:rsidR="001327BC" w:rsidRPr="007350DD">
        <w:t xml:space="preserve"> </w:t>
      </w:r>
      <w:r w:rsidRPr="007350DD">
        <w:t>of</w:t>
      </w:r>
      <w:r w:rsidR="001327BC" w:rsidRPr="007350DD">
        <w:t xml:space="preserve"> </w:t>
      </w:r>
      <w:r w:rsidRPr="007350DD">
        <w:t>the</w:t>
      </w:r>
      <w:r w:rsidR="001327BC" w:rsidRPr="007350DD">
        <w:t xml:space="preserve"> </w:t>
      </w:r>
      <w:r w:rsidRPr="007350DD">
        <w:t>scheme</w:t>
      </w:r>
      <w:r w:rsidR="001327BC" w:rsidRPr="007350DD">
        <w:t xml:space="preserve"> </w:t>
      </w:r>
      <w:r w:rsidRPr="007350DD">
        <w:t>include:</w:t>
      </w:r>
    </w:p>
    <w:p w:rsidR="006564B6" w:rsidRPr="007350DD" w:rsidRDefault="00A331C2" w:rsidP="009E22FF">
      <w:pPr>
        <w:pStyle w:val="SingleTxtG"/>
      </w:pPr>
      <w:r w:rsidRPr="007350DD">
        <w:tab/>
        <w:t>(a)</w:t>
      </w:r>
      <w:r w:rsidR="006564B6" w:rsidRPr="007350DD">
        <w:tab/>
        <w:t>Reducing</w:t>
      </w:r>
      <w:r w:rsidR="001327BC" w:rsidRPr="007350DD">
        <w:t xml:space="preserve"> </w:t>
      </w:r>
      <w:r w:rsidR="006564B6" w:rsidRPr="007350DD">
        <w:t>delinquency;</w:t>
      </w:r>
    </w:p>
    <w:p w:rsidR="006564B6" w:rsidRPr="007350DD" w:rsidRDefault="00A331C2" w:rsidP="009E22FF">
      <w:pPr>
        <w:pStyle w:val="SingleTxtG"/>
      </w:pPr>
      <w:r w:rsidRPr="007350DD">
        <w:tab/>
        <w:t>(b)</w:t>
      </w:r>
      <w:r w:rsidR="006564B6" w:rsidRPr="007350DD">
        <w:tab/>
        <w:t>Diverting</w:t>
      </w:r>
      <w:r w:rsidR="001327BC" w:rsidRPr="007350DD">
        <w:t xml:space="preserve"> </w:t>
      </w:r>
      <w:r w:rsidR="006564B6" w:rsidRPr="007350DD">
        <w:t>juvenile</w:t>
      </w:r>
      <w:r w:rsidR="001327BC" w:rsidRPr="007350DD">
        <w:t xml:space="preserve"> </w:t>
      </w:r>
      <w:r w:rsidR="006564B6" w:rsidRPr="007350DD">
        <w:t>offenders</w:t>
      </w:r>
      <w:r w:rsidR="001327BC" w:rsidRPr="007350DD">
        <w:t xml:space="preserve"> </w:t>
      </w:r>
      <w:r w:rsidR="006564B6" w:rsidRPr="007350DD">
        <w:t>from</w:t>
      </w:r>
      <w:r w:rsidR="001327BC" w:rsidRPr="007350DD">
        <w:t xml:space="preserve"> </w:t>
      </w:r>
      <w:r w:rsidR="006564B6" w:rsidRPr="007350DD">
        <w:t>the</w:t>
      </w:r>
      <w:r w:rsidR="001327BC" w:rsidRPr="007350DD">
        <w:t xml:space="preserve"> </w:t>
      </w:r>
      <w:r w:rsidR="006564B6" w:rsidRPr="007350DD">
        <w:t>rigours</w:t>
      </w:r>
      <w:r w:rsidR="001327BC" w:rsidRPr="007350DD">
        <w:t xml:space="preserve"> </w:t>
      </w:r>
      <w:r w:rsidR="006564B6" w:rsidRPr="007350DD">
        <w:t>and</w:t>
      </w:r>
      <w:r w:rsidR="001327BC" w:rsidRPr="007350DD">
        <w:t xml:space="preserve"> </w:t>
      </w:r>
      <w:r w:rsidR="006564B6" w:rsidRPr="007350DD">
        <w:t>traumatic</w:t>
      </w:r>
      <w:r w:rsidR="001327BC" w:rsidRPr="007350DD">
        <w:t xml:space="preserve"> </w:t>
      </w:r>
      <w:r w:rsidR="006564B6" w:rsidRPr="007350DD">
        <w:t>experiences</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criminal</w:t>
      </w:r>
      <w:r w:rsidR="001327BC" w:rsidRPr="007350DD">
        <w:t xml:space="preserve"> </w:t>
      </w:r>
      <w:r w:rsidR="006564B6" w:rsidRPr="007350DD">
        <w:t>justice</w:t>
      </w:r>
      <w:r w:rsidR="001327BC" w:rsidRPr="007350DD">
        <w:t xml:space="preserve"> </w:t>
      </w:r>
      <w:r w:rsidR="006564B6" w:rsidRPr="007350DD">
        <w:t>system;</w:t>
      </w:r>
    </w:p>
    <w:p w:rsidR="006564B6" w:rsidRPr="007350DD" w:rsidRDefault="00A331C2" w:rsidP="009E22FF">
      <w:pPr>
        <w:pStyle w:val="SingleTxtG"/>
      </w:pPr>
      <w:r w:rsidRPr="007350DD">
        <w:tab/>
        <w:t>(c)</w:t>
      </w:r>
      <w:r w:rsidR="006564B6" w:rsidRPr="007350DD">
        <w:tab/>
        <w:t>Counselling</w:t>
      </w:r>
      <w:r w:rsidR="001327BC" w:rsidRPr="007350DD">
        <w:t xml:space="preserve"> </w:t>
      </w:r>
      <w:r w:rsidR="006564B6" w:rsidRPr="007350DD">
        <w:t>parents</w:t>
      </w:r>
      <w:r w:rsidR="001327BC" w:rsidRPr="007350DD">
        <w:t xml:space="preserve"> </w:t>
      </w:r>
      <w:r w:rsidR="006564B6" w:rsidRPr="007350DD">
        <w:t>and</w:t>
      </w:r>
      <w:r w:rsidR="001327BC" w:rsidRPr="007350DD">
        <w:t xml:space="preserve"> </w:t>
      </w:r>
      <w:r w:rsidR="006564B6" w:rsidRPr="007350DD">
        <w:t>juveniles</w:t>
      </w:r>
      <w:r w:rsidR="001327BC" w:rsidRPr="007350DD">
        <w:t xml:space="preserve"> </w:t>
      </w:r>
      <w:r w:rsidR="006564B6" w:rsidRPr="007350DD">
        <w:t>who</w:t>
      </w:r>
      <w:r w:rsidR="001327BC" w:rsidRPr="007350DD">
        <w:t xml:space="preserve"> </w:t>
      </w:r>
      <w:r w:rsidR="006564B6" w:rsidRPr="007350DD">
        <w:t>are</w:t>
      </w:r>
      <w:r w:rsidR="001327BC" w:rsidRPr="007350DD">
        <w:t xml:space="preserve"> </w:t>
      </w:r>
      <w:r w:rsidR="006564B6" w:rsidRPr="007350DD">
        <w:t>considered</w:t>
      </w:r>
      <w:r w:rsidR="001327BC" w:rsidRPr="007350DD">
        <w:t xml:space="preserve"> </w:t>
      </w:r>
      <w:r w:rsidR="006564B6" w:rsidRPr="007350DD">
        <w:t>to</w:t>
      </w:r>
      <w:r w:rsidR="001327BC" w:rsidRPr="007350DD">
        <w:t xml:space="preserve"> </w:t>
      </w:r>
      <w:r w:rsidR="006564B6" w:rsidRPr="007350DD">
        <w:t>be</w:t>
      </w:r>
      <w:r w:rsidR="001327BC" w:rsidRPr="007350DD">
        <w:t xml:space="preserve"> </w:t>
      </w:r>
      <w:r w:rsidR="006564B6" w:rsidRPr="007350DD">
        <w:t>at</w:t>
      </w:r>
      <w:r w:rsidR="001327BC" w:rsidRPr="007350DD">
        <w:t xml:space="preserve"> </w:t>
      </w:r>
      <w:r w:rsidR="006564B6" w:rsidRPr="007350DD">
        <w:t>risk</w:t>
      </w:r>
      <w:r w:rsidR="001327BC" w:rsidRPr="007350DD">
        <w:t xml:space="preserve"> </w:t>
      </w:r>
      <w:r w:rsidR="006564B6" w:rsidRPr="007350DD">
        <w:t>of</w:t>
      </w:r>
      <w:r w:rsidR="001327BC" w:rsidRPr="007350DD">
        <w:t xml:space="preserve"> </w:t>
      </w:r>
      <w:r w:rsidR="006564B6" w:rsidRPr="007350DD">
        <w:t>becoming</w:t>
      </w:r>
      <w:r w:rsidR="001327BC" w:rsidRPr="007350DD">
        <w:t xml:space="preserve"> </w:t>
      </w:r>
      <w:r w:rsidR="006564B6" w:rsidRPr="007350DD">
        <w:t>involved</w:t>
      </w:r>
      <w:r w:rsidR="001327BC" w:rsidRPr="007350DD">
        <w:t xml:space="preserve"> </w:t>
      </w:r>
      <w:r w:rsidR="006564B6" w:rsidRPr="007350DD">
        <w:t>in</w:t>
      </w:r>
      <w:r w:rsidR="001327BC" w:rsidRPr="007350DD">
        <w:t xml:space="preserve"> </w:t>
      </w:r>
      <w:r w:rsidR="006564B6" w:rsidRPr="007350DD">
        <w:t>criminal</w:t>
      </w:r>
      <w:r w:rsidR="001327BC" w:rsidRPr="007350DD">
        <w:t xml:space="preserve"> </w:t>
      </w:r>
      <w:r w:rsidR="006564B6" w:rsidRPr="007350DD">
        <w:t>activity;</w:t>
      </w:r>
      <w:r w:rsidR="001327BC" w:rsidRPr="007350DD">
        <w:t xml:space="preserve"> </w:t>
      </w:r>
      <w:r w:rsidR="006564B6" w:rsidRPr="007350DD">
        <w:t>and</w:t>
      </w:r>
    </w:p>
    <w:p w:rsidR="006564B6" w:rsidRPr="007350DD" w:rsidRDefault="00A331C2" w:rsidP="009E22FF">
      <w:pPr>
        <w:pStyle w:val="SingleTxtG"/>
      </w:pPr>
      <w:r w:rsidRPr="007350DD">
        <w:tab/>
        <w:t>(d)</w:t>
      </w:r>
      <w:r w:rsidR="006564B6" w:rsidRPr="007350DD">
        <w:tab/>
        <w:t>Offering</w:t>
      </w:r>
      <w:r w:rsidR="001327BC" w:rsidRPr="007350DD">
        <w:t xml:space="preserve"> </w:t>
      </w:r>
      <w:r w:rsidR="006564B6" w:rsidRPr="007350DD">
        <w:t>voluntary</w:t>
      </w:r>
      <w:r w:rsidR="001327BC" w:rsidRPr="007350DD">
        <w:t xml:space="preserve"> </w:t>
      </w:r>
      <w:r w:rsidR="006564B6" w:rsidRPr="007350DD">
        <w:t>supervision</w:t>
      </w:r>
      <w:r w:rsidR="001327BC" w:rsidRPr="007350DD">
        <w:t xml:space="preserve"> </w:t>
      </w:r>
      <w:r w:rsidR="006564B6" w:rsidRPr="007350DD">
        <w:t>and</w:t>
      </w:r>
      <w:r w:rsidR="001327BC" w:rsidRPr="007350DD">
        <w:t xml:space="preserve"> </w:t>
      </w:r>
      <w:r w:rsidR="006564B6" w:rsidRPr="007350DD">
        <w:t>counselling</w:t>
      </w:r>
      <w:r w:rsidR="001327BC" w:rsidRPr="007350DD">
        <w:t xml:space="preserve"> </w:t>
      </w:r>
      <w:r w:rsidR="006564B6" w:rsidRPr="007350DD">
        <w:t>to</w:t>
      </w:r>
      <w:r w:rsidR="001327BC" w:rsidRPr="007350DD">
        <w:t xml:space="preserve"> </w:t>
      </w:r>
      <w:r w:rsidR="006564B6" w:rsidRPr="007350DD">
        <w:t>juveniles</w:t>
      </w:r>
      <w:r w:rsidR="001327BC" w:rsidRPr="007350DD">
        <w:t xml:space="preserve"> </w:t>
      </w:r>
      <w:r w:rsidR="006564B6" w:rsidRPr="007350DD">
        <w:t>admitted</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scheme.</w:t>
      </w:r>
    </w:p>
    <w:p w:rsidR="006564B6" w:rsidRPr="007350DD" w:rsidRDefault="006564B6" w:rsidP="009E22FF">
      <w:pPr>
        <w:pStyle w:val="SingleTxtG"/>
      </w:pPr>
      <w:r w:rsidRPr="007350DD">
        <w:lastRenderedPageBreak/>
        <w:t>218.</w:t>
      </w:r>
      <w:r w:rsidRPr="007350DD">
        <w:tab/>
        <w:t>In</w:t>
      </w:r>
      <w:r w:rsidR="001327BC" w:rsidRPr="007350DD">
        <w:t xml:space="preserve"> </w:t>
      </w:r>
      <w:r w:rsidRPr="007350DD">
        <w:t>accordance</w:t>
      </w:r>
      <w:r w:rsidR="001327BC" w:rsidRPr="007350DD">
        <w:t xml:space="preserve"> </w:t>
      </w:r>
      <w:r w:rsidRPr="007350DD">
        <w:t>with</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the</w:t>
      </w:r>
      <w:r w:rsidR="001327BC" w:rsidRPr="007350DD">
        <w:t xml:space="preserve"> </w:t>
      </w:r>
      <w:r w:rsidRPr="007350DD">
        <w:rPr>
          <w:i/>
          <w:iCs/>
        </w:rPr>
        <w:t>Juvenile</w:t>
      </w:r>
      <w:r w:rsidR="001327BC" w:rsidRPr="007350DD">
        <w:rPr>
          <w:i/>
          <w:iCs/>
        </w:rPr>
        <w:t xml:space="preserve"> </w:t>
      </w:r>
      <w:r w:rsidRPr="007350DD">
        <w:rPr>
          <w:i/>
          <w:iCs/>
        </w:rPr>
        <w:t>Offenders</w:t>
      </w:r>
      <w:r w:rsidR="001327BC" w:rsidRPr="007350DD">
        <w:rPr>
          <w:i/>
          <w:iCs/>
        </w:rPr>
        <w:t xml:space="preserve"> </w:t>
      </w:r>
      <w:r w:rsidRPr="007350DD">
        <w:rPr>
          <w:i/>
          <w:iCs/>
        </w:rPr>
        <w:t>Act</w:t>
      </w:r>
      <w:r w:rsidRPr="007350DD">
        <w:t>,</w:t>
      </w:r>
      <w:r w:rsidR="001327BC" w:rsidRPr="007350DD">
        <w:t xml:space="preserve"> </w:t>
      </w:r>
      <w:r w:rsidRPr="007350DD">
        <w:t>CAP</w:t>
      </w:r>
      <w:r w:rsidR="001327BC" w:rsidRPr="007350DD">
        <w:t xml:space="preserve"> </w:t>
      </w:r>
      <w:r w:rsidRPr="007350DD">
        <w:t>138,</w:t>
      </w:r>
      <w:r w:rsidR="001327BC" w:rsidRPr="007350DD">
        <w:t xml:space="preserve"> </w:t>
      </w:r>
      <w:r w:rsidRPr="007350DD">
        <w:t>Section</w:t>
      </w:r>
      <w:r w:rsidR="001327BC" w:rsidRPr="007350DD">
        <w:t xml:space="preserve"> </w:t>
      </w:r>
      <w:r w:rsidRPr="007350DD">
        <w:t>4</w:t>
      </w:r>
      <w:r w:rsidR="001327BC" w:rsidRPr="007350DD">
        <w:t xml:space="preserve"> </w:t>
      </w:r>
      <w:r w:rsidRPr="007350DD">
        <w:t>(1)</w:t>
      </w:r>
      <w:r w:rsidR="001327BC" w:rsidRPr="007350DD">
        <w:t xml:space="preserve"> </w:t>
      </w:r>
      <w:r w:rsidRPr="007350DD">
        <w:t>makes</w:t>
      </w:r>
      <w:r w:rsidR="001327BC" w:rsidRPr="007350DD">
        <w:t xml:space="preserve"> </w:t>
      </w:r>
      <w:r w:rsidRPr="007350DD">
        <w:t>it</w:t>
      </w:r>
      <w:r w:rsidR="001327BC" w:rsidRPr="007350DD">
        <w:t xml:space="preserve"> </w:t>
      </w:r>
      <w:r w:rsidRPr="007350DD">
        <w:t>mandatory</w:t>
      </w:r>
      <w:r w:rsidR="001327BC" w:rsidRPr="007350DD">
        <w:t xml:space="preserve"> </w:t>
      </w:r>
      <w:r w:rsidRPr="007350DD">
        <w:t>for</w:t>
      </w:r>
      <w:r w:rsidR="001327BC" w:rsidRPr="007350DD">
        <w:t xml:space="preserve"> </w:t>
      </w:r>
      <w:r w:rsidRPr="007350DD">
        <w:t>persons</w:t>
      </w:r>
      <w:r w:rsidR="001327BC" w:rsidRPr="007350DD">
        <w:t xml:space="preserve"> </w:t>
      </w:r>
      <w:r w:rsidRPr="007350DD">
        <w:t>(apparently</w:t>
      </w:r>
      <w:r w:rsidR="001327BC" w:rsidRPr="007350DD">
        <w:t xml:space="preserve"> </w:t>
      </w:r>
      <w:r w:rsidRPr="007350DD">
        <w:t>under</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16)</w:t>
      </w:r>
      <w:r w:rsidR="001327BC" w:rsidRPr="007350DD">
        <w:t xml:space="preserve"> </w:t>
      </w:r>
      <w:r w:rsidRPr="007350DD">
        <w:t>who</w:t>
      </w:r>
      <w:r w:rsidR="001327BC" w:rsidRPr="007350DD">
        <w:t xml:space="preserve"> </w:t>
      </w:r>
      <w:r w:rsidRPr="007350DD">
        <w:t>are</w:t>
      </w:r>
      <w:r w:rsidR="001327BC" w:rsidRPr="007350DD">
        <w:t xml:space="preserve"> </w:t>
      </w:r>
      <w:r w:rsidRPr="007350DD">
        <w:t>apprehended</w:t>
      </w:r>
      <w:r w:rsidR="001327BC" w:rsidRPr="007350DD">
        <w:t xml:space="preserve"> </w:t>
      </w:r>
      <w:r w:rsidRPr="007350DD">
        <w:t>and</w:t>
      </w:r>
      <w:r w:rsidR="001327BC" w:rsidRPr="007350DD">
        <w:t xml:space="preserve"> </w:t>
      </w:r>
      <w:r w:rsidRPr="007350DD">
        <w:t>who</w:t>
      </w:r>
      <w:r w:rsidR="001327BC" w:rsidRPr="007350DD">
        <w:t xml:space="preserve"> </w:t>
      </w:r>
      <w:r w:rsidRPr="007350DD">
        <w:t>cannot</w:t>
      </w:r>
      <w:r w:rsidR="001327BC" w:rsidRPr="007350DD">
        <w:t xml:space="preserve"> </w:t>
      </w:r>
      <w:r w:rsidRPr="007350DD">
        <w:t>be</w:t>
      </w:r>
      <w:r w:rsidR="001327BC" w:rsidRPr="007350DD">
        <w:t xml:space="preserve"> </w:t>
      </w:r>
      <w:r w:rsidRPr="007350DD">
        <w:t>taken</w:t>
      </w:r>
      <w:r w:rsidR="001327BC" w:rsidRPr="007350DD">
        <w:t xml:space="preserve"> </w:t>
      </w:r>
      <w:r w:rsidRPr="007350DD">
        <w:t>immediately</w:t>
      </w:r>
      <w:r w:rsidR="001327BC" w:rsidRPr="007350DD">
        <w:t xml:space="preserve"> </w:t>
      </w:r>
      <w:r w:rsidRPr="007350DD">
        <w:t>before</w:t>
      </w:r>
      <w:r w:rsidR="001327BC" w:rsidRPr="007350DD">
        <w:t xml:space="preserve"> </w:t>
      </w:r>
      <w:r w:rsidRPr="007350DD">
        <w:t>the</w:t>
      </w:r>
      <w:r w:rsidR="001327BC" w:rsidRPr="007350DD">
        <w:t xml:space="preserve"> </w:t>
      </w:r>
      <w:r w:rsidRPr="007350DD">
        <w:t>juvenile</w:t>
      </w:r>
      <w:r w:rsidR="001327BC" w:rsidRPr="007350DD">
        <w:t xml:space="preserve"> </w:t>
      </w:r>
      <w:r w:rsidRPr="007350DD">
        <w:t>court</w:t>
      </w:r>
      <w:r w:rsidR="001327BC" w:rsidRPr="007350DD">
        <w:t xml:space="preserve"> </w:t>
      </w:r>
      <w:r w:rsidRPr="007350DD">
        <w:t>be</w:t>
      </w:r>
      <w:r w:rsidR="001327BC" w:rsidRPr="007350DD">
        <w:t xml:space="preserve"> </w:t>
      </w:r>
      <w:r w:rsidRPr="007350DD">
        <w:t>released</w:t>
      </w:r>
      <w:r w:rsidR="001327BC" w:rsidRPr="007350DD">
        <w:t xml:space="preserve"> </w:t>
      </w:r>
      <w:r w:rsidRPr="007350DD">
        <w:t>on</w:t>
      </w:r>
      <w:r w:rsidR="001327BC" w:rsidRPr="007350DD">
        <w:t xml:space="preserve"> </w:t>
      </w:r>
      <w:r w:rsidRPr="007350DD">
        <w:t>(recognisance),</w:t>
      </w:r>
      <w:r w:rsidR="001327BC" w:rsidRPr="007350DD">
        <w:t xml:space="preserve"> </w:t>
      </w:r>
      <w:r w:rsidR="00EA19E5" w:rsidRPr="007350DD">
        <w:t>“</w:t>
      </w:r>
      <w:r w:rsidRPr="007350DD">
        <w:t>with</w:t>
      </w:r>
      <w:r w:rsidR="001327BC" w:rsidRPr="007350DD">
        <w:t xml:space="preserve"> </w:t>
      </w:r>
      <w:r w:rsidRPr="007350DD">
        <w:t>or</w:t>
      </w:r>
      <w:r w:rsidR="001327BC" w:rsidRPr="007350DD">
        <w:t xml:space="preserve"> </w:t>
      </w:r>
      <w:r w:rsidRPr="007350DD">
        <w:t>without</w:t>
      </w:r>
      <w:r w:rsidR="001327BC" w:rsidRPr="007350DD">
        <w:t xml:space="preserve"> </w:t>
      </w:r>
      <w:r w:rsidRPr="007350DD">
        <w:t>sureties</w:t>
      </w:r>
      <w:r w:rsidR="001327BC" w:rsidRPr="007350DD">
        <w:t xml:space="preserve"> </w:t>
      </w:r>
      <w:r w:rsidRPr="007350DD">
        <w:t>being</w:t>
      </w:r>
      <w:r w:rsidR="001327BC" w:rsidRPr="007350DD">
        <w:t xml:space="preserve"> </w:t>
      </w:r>
      <w:r w:rsidRPr="007350DD">
        <w:t>entered</w:t>
      </w:r>
      <w:r w:rsidR="001327BC" w:rsidRPr="007350DD">
        <w:t xml:space="preserve"> </w:t>
      </w:r>
      <w:r w:rsidRPr="007350DD">
        <w:t>into</w:t>
      </w:r>
      <w:r w:rsidR="001327BC" w:rsidRPr="007350DD">
        <w:t xml:space="preserve"> </w:t>
      </w:r>
      <w:r w:rsidRPr="007350DD">
        <w:t>by</w:t>
      </w:r>
      <w:r w:rsidR="001327BC" w:rsidRPr="007350DD">
        <w:t xml:space="preserve"> </w:t>
      </w:r>
      <w:r w:rsidRPr="007350DD">
        <w:t>him</w:t>
      </w:r>
      <w:r w:rsidR="001327BC" w:rsidRPr="007350DD">
        <w:t xml:space="preserve"> </w:t>
      </w:r>
      <w:r w:rsidRPr="007350DD">
        <w:t>or</w:t>
      </w:r>
      <w:r w:rsidR="001327BC" w:rsidRPr="007350DD">
        <w:t xml:space="preserve"> </w:t>
      </w:r>
      <w:r w:rsidRPr="007350DD">
        <w:t>by</w:t>
      </w:r>
      <w:r w:rsidR="001327BC" w:rsidRPr="007350DD">
        <w:t xml:space="preserve"> </w:t>
      </w:r>
      <w:r w:rsidRPr="007350DD">
        <w:t>his</w:t>
      </w:r>
      <w:r w:rsidR="001327BC" w:rsidRPr="007350DD">
        <w:t xml:space="preserve"> </w:t>
      </w:r>
      <w:r w:rsidRPr="007350DD">
        <w:t>parent</w:t>
      </w:r>
      <w:r w:rsidR="001327BC" w:rsidRPr="007350DD">
        <w:t xml:space="preserve"> </w:t>
      </w:r>
      <w:r w:rsidRPr="007350DD">
        <w:t>or</w:t>
      </w:r>
      <w:r w:rsidR="001327BC" w:rsidRPr="007350DD">
        <w:t xml:space="preserve"> </w:t>
      </w:r>
      <w:r w:rsidRPr="007350DD">
        <w:t>guardian</w:t>
      </w:r>
      <w:r w:rsidR="001327BC" w:rsidRPr="007350DD">
        <w:t xml:space="preserve"> </w:t>
      </w:r>
      <w:r w:rsidRPr="007350DD">
        <w:t>or</w:t>
      </w:r>
      <w:r w:rsidR="001327BC" w:rsidRPr="007350DD">
        <w:t xml:space="preserve"> </w:t>
      </w:r>
      <w:r w:rsidRPr="007350DD">
        <w:t>other</w:t>
      </w:r>
      <w:r w:rsidR="001327BC" w:rsidRPr="007350DD">
        <w:t xml:space="preserve"> </w:t>
      </w:r>
      <w:r w:rsidRPr="007350DD">
        <w:t>responsible</w:t>
      </w:r>
      <w:r w:rsidR="001327BC" w:rsidRPr="007350DD">
        <w:t xml:space="preserve"> </w:t>
      </w:r>
      <w:r w:rsidRPr="007350DD">
        <w:t>person</w:t>
      </w:r>
      <w:r w:rsidR="001327BC" w:rsidRPr="007350DD">
        <w:t xml:space="preserve"> </w:t>
      </w:r>
      <w:r w:rsidRPr="007350DD">
        <w:t>for</w:t>
      </w:r>
      <w:r w:rsidR="001327BC" w:rsidRPr="007350DD">
        <w:t xml:space="preserve"> </w:t>
      </w:r>
      <w:r w:rsidRPr="007350DD">
        <w:t>such</w:t>
      </w:r>
      <w:r w:rsidR="001327BC" w:rsidRPr="007350DD">
        <w:t xml:space="preserve"> </w:t>
      </w:r>
      <w:r w:rsidRPr="007350DD">
        <w:t>amount</w:t>
      </w:r>
      <w:r w:rsidR="001327BC" w:rsidRPr="007350DD">
        <w:t xml:space="preserve"> </w:t>
      </w:r>
      <w:r w:rsidRPr="007350DD">
        <w:t>as</w:t>
      </w:r>
      <w:r w:rsidR="001327BC" w:rsidRPr="007350DD">
        <w:t xml:space="preserve"> </w:t>
      </w:r>
      <w:r w:rsidRPr="007350DD">
        <w:t>will,</w:t>
      </w:r>
      <w:r w:rsidR="001327BC" w:rsidRPr="007350DD">
        <w:t xml:space="preserve"> </w:t>
      </w:r>
      <w:r w:rsidRPr="007350DD">
        <w:t>in</w:t>
      </w:r>
      <w:r w:rsidR="001327BC" w:rsidRPr="007350DD">
        <w:t xml:space="preserve"> </w:t>
      </w:r>
      <w:r w:rsidRPr="007350DD">
        <w:t>the</w:t>
      </w:r>
      <w:r w:rsidR="001327BC" w:rsidRPr="007350DD">
        <w:t xml:space="preserve"> </w:t>
      </w:r>
      <w:r w:rsidRPr="007350DD">
        <w:t>opinion</w:t>
      </w:r>
      <w:r w:rsidR="001327BC" w:rsidRPr="007350DD">
        <w:t xml:space="preserve"> </w:t>
      </w:r>
      <w:r w:rsidRPr="007350DD">
        <w:t>of</w:t>
      </w:r>
      <w:r w:rsidR="001327BC" w:rsidRPr="007350DD">
        <w:t xml:space="preserve"> </w:t>
      </w:r>
      <w:r w:rsidRPr="007350DD">
        <w:t>the</w:t>
      </w:r>
      <w:r w:rsidR="001327BC" w:rsidRPr="007350DD">
        <w:t xml:space="preserve"> </w:t>
      </w:r>
      <w:r w:rsidRPr="007350DD">
        <w:t>officer,</w:t>
      </w:r>
      <w:r w:rsidR="001327BC" w:rsidRPr="007350DD">
        <w:t xml:space="preserve"> </w:t>
      </w:r>
      <w:r w:rsidRPr="007350DD">
        <w:t>secure</w:t>
      </w:r>
      <w:r w:rsidR="001327BC" w:rsidRPr="007350DD">
        <w:t xml:space="preserve"> </w:t>
      </w:r>
      <w:r w:rsidRPr="007350DD">
        <w:t>the</w:t>
      </w:r>
      <w:r w:rsidR="001327BC" w:rsidRPr="007350DD">
        <w:t xml:space="preserve"> </w:t>
      </w:r>
      <w:r w:rsidRPr="007350DD">
        <w:t>attendance</w:t>
      </w:r>
      <w:r w:rsidR="001327BC" w:rsidRPr="007350DD">
        <w:t xml:space="preserve"> </w:t>
      </w:r>
      <w:r w:rsidRPr="007350DD">
        <w:t>of</w:t>
      </w:r>
      <w:r w:rsidR="001327BC" w:rsidRPr="007350DD">
        <w:t xml:space="preserve"> </w:t>
      </w:r>
      <w:r w:rsidRPr="007350DD">
        <w:t>such</w:t>
      </w:r>
      <w:r w:rsidR="001327BC" w:rsidRPr="007350DD">
        <w:t xml:space="preserve"> </w:t>
      </w:r>
      <w:r w:rsidRPr="007350DD">
        <w:t>person</w:t>
      </w:r>
      <w:r w:rsidR="001327BC" w:rsidRPr="007350DD">
        <w:t xml:space="preserve"> </w:t>
      </w:r>
      <w:r w:rsidRPr="007350DD">
        <w:t>upon</w:t>
      </w:r>
      <w:r w:rsidR="001327BC" w:rsidRPr="007350DD">
        <w:t xml:space="preserve"> </w:t>
      </w:r>
      <w:r w:rsidRPr="007350DD">
        <w:t>the</w:t>
      </w:r>
      <w:r w:rsidR="001327BC" w:rsidRPr="007350DD">
        <w:t xml:space="preserve"> </w:t>
      </w:r>
      <w:r w:rsidRPr="007350DD">
        <w:t>hearing</w:t>
      </w:r>
      <w:r w:rsidR="001327BC" w:rsidRPr="007350DD">
        <w:t xml:space="preserve"> </w:t>
      </w:r>
      <w:r w:rsidRPr="007350DD">
        <w:t>of</w:t>
      </w:r>
      <w:r w:rsidR="001327BC" w:rsidRPr="007350DD">
        <w:t xml:space="preserve"> </w:t>
      </w:r>
      <w:r w:rsidRPr="007350DD">
        <w:t>the</w:t>
      </w:r>
      <w:r w:rsidR="001327BC" w:rsidRPr="007350DD">
        <w:t xml:space="preserve"> </w:t>
      </w:r>
      <w:r w:rsidRPr="007350DD">
        <w:t>charge</w:t>
      </w:r>
      <w:r w:rsidR="00EA19E5" w:rsidRPr="007350DD">
        <w:t>”</w:t>
      </w:r>
      <w:r w:rsidRPr="007350DD">
        <w:t>.</w:t>
      </w:r>
      <w:r w:rsidR="001327BC" w:rsidRPr="007350DD">
        <w:t xml:space="preserve"> </w:t>
      </w:r>
      <w:r w:rsidRPr="007350DD">
        <w:t>The</w:t>
      </w:r>
      <w:r w:rsidR="001327BC" w:rsidRPr="007350DD">
        <w:t xml:space="preserve"> </w:t>
      </w:r>
      <w:r w:rsidRPr="007350DD">
        <w:t>exceptions</w:t>
      </w:r>
      <w:r w:rsidR="001327BC" w:rsidRPr="007350DD">
        <w:t xml:space="preserve"> </w:t>
      </w:r>
      <w:r w:rsidRPr="007350DD">
        <w:t>to</w:t>
      </w:r>
      <w:r w:rsidR="001327BC" w:rsidRPr="007350DD">
        <w:t xml:space="preserve"> </w:t>
      </w:r>
      <w:r w:rsidRPr="007350DD">
        <w:t>this</w:t>
      </w:r>
      <w:r w:rsidR="001327BC" w:rsidRPr="007350DD">
        <w:t xml:space="preserve"> </w:t>
      </w:r>
      <w:r w:rsidRPr="007350DD">
        <w:t>are:</w:t>
      </w:r>
      <w:r w:rsidR="001327BC" w:rsidRPr="007350DD">
        <w:t xml:space="preserve"> </w:t>
      </w:r>
    </w:p>
    <w:p w:rsidR="006564B6" w:rsidRPr="007350DD" w:rsidRDefault="007D3A2F" w:rsidP="007D3A2F">
      <w:pPr>
        <w:pStyle w:val="SingleTxtG"/>
      </w:pPr>
      <w:r w:rsidRPr="007350DD">
        <w:tab/>
        <w:t>(a)</w:t>
      </w:r>
      <w:r w:rsidR="006564B6" w:rsidRPr="007350DD">
        <w:tab/>
      </w:r>
      <w:r w:rsidRPr="007350DD">
        <w:t>U</w:t>
      </w:r>
      <w:r w:rsidR="006564B6" w:rsidRPr="007350DD">
        <w:t>nless</w:t>
      </w:r>
      <w:r w:rsidR="001327BC" w:rsidRPr="007350DD">
        <w:t xml:space="preserve"> </w:t>
      </w:r>
      <w:r w:rsidR="006564B6" w:rsidRPr="007350DD">
        <w:t>the</w:t>
      </w:r>
      <w:r w:rsidR="001327BC" w:rsidRPr="007350DD">
        <w:t xml:space="preserve"> </w:t>
      </w:r>
      <w:r w:rsidR="006564B6" w:rsidRPr="007350DD">
        <w:t>charge</w:t>
      </w:r>
      <w:r w:rsidR="001327BC" w:rsidRPr="007350DD">
        <w:t xml:space="preserve"> </w:t>
      </w:r>
      <w:r w:rsidR="006564B6" w:rsidRPr="007350DD">
        <w:t>is</w:t>
      </w:r>
      <w:r w:rsidR="001327BC" w:rsidRPr="007350DD">
        <w:t xml:space="preserve"> </w:t>
      </w:r>
      <w:r w:rsidR="006564B6" w:rsidRPr="007350DD">
        <w:t>one</w:t>
      </w:r>
      <w:r w:rsidR="001327BC" w:rsidRPr="007350DD">
        <w:t xml:space="preserve"> </w:t>
      </w:r>
      <w:r w:rsidR="006564B6" w:rsidRPr="007350DD">
        <w:t>of</w:t>
      </w:r>
      <w:r w:rsidR="001327BC" w:rsidRPr="007350DD">
        <w:t xml:space="preserve"> </w:t>
      </w:r>
      <w:r w:rsidR="006564B6" w:rsidRPr="007350DD">
        <w:t>homicide</w:t>
      </w:r>
      <w:r w:rsidR="001327BC" w:rsidRPr="007350DD">
        <w:t xml:space="preserve"> </w:t>
      </w:r>
      <w:r w:rsidR="006564B6" w:rsidRPr="007350DD">
        <w:t>or</w:t>
      </w:r>
      <w:r w:rsidR="001327BC" w:rsidRPr="007350DD">
        <w:t xml:space="preserve"> </w:t>
      </w:r>
      <w:r w:rsidR="006564B6" w:rsidRPr="007350DD">
        <w:t>other</w:t>
      </w:r>
      <w:r w:rsidR="001327BC" w:rsidRPr="007350DD">
        <w:t xml:space="preserve"> </w:t>
      </w:r>
      <w:r w:rsidR="006564B6" w:rsidRPr="007350DD">
        <w:t>grave</w:t>
      </w:r>
      <w:r w:rsidR="001327BC" w:rsidRPr="007350DD">
        <w:t xml:space="preserve"> </w:t>
      </w:r>
      <w:r w:rsidR="006564B6" w:rsidRPr="007350DD">
        <w:t>crime;</w:t>
      </w:r>
      <w:r w:rsidR="001327BC" w:rsidRPr="007350DD">
        <w:t xml:space="preserve"> </w:t>
      </w:r>
      <w:r w:rsidR="006564B6" w:rsidRPr="007350DD">
        <w:t>or</w:t>
      </w:r>
    </w:p>
    <w:p w:rsidR="006564B6" w:rsidRPr="007350DD" w:rsidRDefault="007D3A2F" w:rsidP="007D3A2F">
      <w:pPr>
        <w:pStyle w:val="SingleTxtG"/>
      </w:pPr>
      <w:r w:rsidRPr="007350DD">
        <w:tab/>
        <w:t>(b)</w:t>
      </w:r>
      <w:r w:rsidR="006564B6" w:rsidRPr="007350DD">
        <w:tab/>
      </w:r>
      <w:r w:rsidRPr="007350DD">
        <w:t>U</w:t>
      </w:r>
      <w:r w:rsidR="006564B6" w:rsidRPr="007350DD">
        <w:t>nless</w:t>
      </w:r>
      <w:r w:rsidR="001327BC" w:rsidRPr="007350DD">
        <w:t xml:space="preserve"> </w:t>
      </w:r>
      <w:r w:rsidR="006564B6" w:rsidRPr="007350DD">
        <w:t>it</w:t>
      </w:r>
      <w:r w:rsidR="001327BC" w:rsidRPr="007350DD">
        <w:t xml:space="preserve"> </w:t>
      </w:r>
      <w:r w:rsidR="006564B6" w:rsidRPr="007350DD">
        <w:t>is</w:t>
      </w:r>
      <w:r w:rsidR="001327BC" w:rsidRPr="007350DD">
        <w:t xml:space="preserve"> </w:t>
      </w:r>
      <w:r w:rsidR="006564B6" w:rsidRPr="007350DD">
        <w:t>necessary</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interest</w:t>
      </w:r>
      <w:r w:rsidR="001327BC" w:rsidRPr="007350DD">
        <w:t xml:space="preserve"> </w:t>
      </w:r>
      <w:r w:rsidR="006564B6" w:rsidRPr="007350DD">
        <w:t>of</w:t>
      </w:r>
      <w:r w:rsidR="001327BC" w:rsidRPr="007350DD">
        <w:t xml:space="preserve"> </w:t>
      </w:r>
      <w:r w:rsidR="006564B6" w:rsidRPr="007350DD">
        <w:t>such</w:t>
      </w:r>
      <w:r w:rsidR="001327BC" w:rsidRPr="007350DD">
        <w:t xml:space="preserve"> </w:t>
      </w:r>
      <w:r w:rsidR="006564B6" w:rsidRPr="007350DD">
        <w:t>person</w:t>
      </w:r>
      <w:r w:rsidR="001327BC" w:rsidRPr="007350DD">
        <w:t xml:space="preserve"> </w:t>
      </w:r>
      <w:r w:rsidR="006564B6" w:rsidRPr="007350DD">
        <w:t>to</w:t>
      </w:r>
      <w:r w:rsidR="001327BC" w:rsidRPr="007350DD">
        <w:t xml:space="preserve"> </w:t>
      </w:r>
      <w:r w:rsidR="006564B6" w:rsidRPr="007350DD">
        <w:t>remove</w:t>
      </w:r>
      <w:r w:rsidR="001327BC" w:rsidRPr="007350DD">
        <w:t xml:space="preserve"> </w:t>
      </w:r>
      <w:r w:rsidR="006564B6" w:rsidRPr="007350DD">
        <w:t>him</w:t>
      </w:r>
      <w:r w:rsidR="001327BC" w:rsidRPr="007350DD">
        <w:t xml:space="preserve"> </w:t>
      </w:r>
      <w:r w:rsidR="006564B6" w:rsidRPr="007350DD">
        <w:t>from</w:t>
      </w:r>
      <w:r w:rsidR="001327BC" w:rsidRPr="007350DD">
        <w:t xml:space="preserve"> </w:t>
      </w:r>
      <w:r w:rsidR="006564B6" w:rsidRPr="007350DD">
        <w:t>association</w:t>
      </w:r>
      <w:r w:rsidR="001327BC" w:rsidRPr="007350DD">
        <w:t xml:space="preserve"> </w:t>
      </w:r>
      <w:r w:rsidR="006564B6" w:rsidRPr="007350DD">
        <w:t>with</w:t>
      </w:r>
      <w:r w:rsidR="001327BC" w:rsidRPr="007350DD">
        <w:t xml:space="preserve"> </w:t>
      </w:r>
      <w:r w:rsidR="006564B6" w:rsidRPr="007350DD">
        <w:t>any</w:t>
      </w:r>
      <w:r w:rsidR="001327BC" w:rsidRPr="007350DD">
        <w:t xml:space="preserve"> </w:t>
      </w:r>
      <w:r w:rsidR="006564B6" w:rsidRPr="007350DD">
        <w:t>undesirable</w:t>
      </w:r>
      <w:r w:rsidR="001327BC" w:rsidRPr="007350DD">
        <w:t xml:space="preserve"> </w:t>
      </w:r>
      <w:r w:rsidR="006564B6" w:rsidRPr="007350DD">
        <w:t>person;</w:t>
      </w:r>
      <w:r w:rsidR="001327BC" w:rsidRPr="007350DD">
        <w:t xml:space="preserve"> </w:t>
      </w:r>
      <w:r w:rsidR="006564B6" w:rsidRPr="007350DD">
        <w:t>or</w:t>
      </w:r>
    </w:p>
    <w:p w:rsidR="006564B6" w:rsidRPr="007350DD" w:rsidRDefault="007D3A2F" w:rsidP="007D3A2F">
      <w:pPr>
        <w:pStyle w:val="SingleTxtG"/>
      </w:pPr>
      <w:r w:rsidRPr="007350DD">
        <w:tab/>
        <w:t>(c)</w:t>
      </w:r>
      <w:r w:rsidR="006564B6" w:rsidRPr="007350DD">
        <w:tab/>
      </w:r>
      <w:r w:rsidRPr="007350DD">
        <w:t>U</w:t>
      </w:r>
      <w:r w:rsidR="006564B6" w:rsidRPr="007350DD">
        <w:t>nless</w:t>
      </w:r>
      <w:r w:rsidR="001327BC" w:rsidRPr="007350DD">
        <w:t xml:space="preserve"> </w:t>
      </w:r>
      <w:r w:rsidR="006564B6" w:rsidRPr="007350DD">
        <w:t>the</w:t>
      </w:r>
      <w:r w:rsidR="001327BC" w:rsidRPr="007350DD">
        <w:t xml:space="preserve"> </w:t>
      </w:r>
      <w:r w:rsidR="006564B6" w:rsidRPr="007350DD">
        <w:t>officer</w:t>
      </w:r>
      <w:r w:rsidR="001327BC" w:rsidRPr="007350DD">
        <w:t xml:space="preserve"> </w:t>
      </w:r>
      <w:r w:rsidR="006564B6" w:rsidRPr="007350DD">
        <w:t>has</w:t>
      </w:r>
      <w:r w:rsidR="001327BC" w:rsidRPr="007350DD">
        <w:t xml:space="preserve"> </w:t>
      </w:r>
      <w:r w:rsidR="006564B6" w:rsidRPr="007350DD">
        <w:t>reason</w:t>
      </w:r>
      <w:r w:rsidR="001327BC" w:rsidRPr="007350DD">
        <w:t xml:space="preserve"> </w:t>
      </w:r>
      <w:r w:rsidR="006564B6" w:rsidRPr="007350DD">
        <w:t>to</w:t>
      </w:r>
      <w:r w:rsidR="001327BC" w:rsidRPr="007350DD">
        <w:t xml:space="preserve"> </w:t>
      </w:r>
      <w:r w:rsidR="006564B6" w:rsidRPr="007350DD">
        <w:t>believe</w:t>
      </w:r>
      <w:r w:rsidR="001327BC" w:rsidRPr="007350DD">
        <w:t xml:space="preserve"> </w:t>
      </w:r>
      <w:r w:rsidR="006564B6" w:rsidRPr="007350DD">
        <w:t>that</w:t>
      </w:r>
      <w:r w:rsidR="001327BC" w:rsidRPr="007350DD">
        <w:t xml:space="preserve"> </w:t>
      </w:r>
      <w:r w:rsidR="006564B6" w:rsidRPr="007350DD">
        <w:t>the</w:t>
      </w:r>
      <w:r w:rsidR="001327BC" w:rsidRPr="007350DD">
        <w:t xml:space="preserve"> </w:t>
      </w:r>
      <w:r w:rsidR="006564B6" w:rsidRPr="007350DD">
        <w:t>release</w:t>
      </w:r>
      <w:r w:rsidR="001327BC" w:rsidRPr="007350DD">
        <w:t xml:space="preserve"> </w:t>
      </w:r>
      <w:r w:rsidR="006564B6" w:rsidRPr="007350DD">
        <w:t>of</w:t>
      </w:r>
      <w:r w:rsidR="001327BC" w:rsidRPr="007350DD">
        <w:t xml:space="preserve"> </w:t>
      </w:r>
      <w:r w:rsidR="006564B6" w:rsidRPr="007350DD">
        <w:t>such</w:t>
      </w:r>
      <w:r w:rsidR="001327BC" w:rsidRPr="007350DD">
        <w:t xml:space="preserve"> </w:t>
      </w:r>
      <w:r w:rsidR="006564B6" w:rsidRPr="007350DD">
        <w:t>person</w:t>
      </w:r>
      <w:r w:rsidR="001327BC" w:rsidRPr="007350DD">
        <w:t xml:space="preserve"> </w:t>
      </w:r>
      <w:r w:rsidR="006564B6" w:rsidRPr="007350DD">
        <w:t>would</w:t>
      </w:r>
      <w:r w:rsidR="001327BC" w:rsidRPr="007350DD">
        <w:t xml:space="preserve"> </w:t>
      </w:r>
      <w:r w:rsidR="006564B6" w:rsidRPr="007350DD">
        <w:t>defeat</w:t>
      </w:r>
      <w:r w:rsidR="001327BC" w:rsidRPr="007350DD">
        <w:t xml:space="preserve"> </w:t>
      </w:r>
      <w:r w:rsidR="006564B6" w:rsidRPr="007350DD">
        <w:t>the</w:t>
      </w:r>
      <w:r w:rsidR="001327BC" w:rsidRPr="007350DD">
        <w:t xml:space="preserve"> </w:t>
      </w:r>
      <w:r w:rsidR="006564B6" w:rsidRPr="007350DD">
        <w:t>ends</w:t>
      </w:r>
      <w:r w:rsidR="001327BC" w:rsidRPr="007350DD">
        <w:t xml:space="preserve"> </w:t>
      </w:r>
      <w:r w:rsidR="006564B6" w:rsidRPr="007350DD">
        <w:t>of</w:t>
      </w:r>
      <w:r w:rsidR="001327BC" w:rsidRPr="007350DD">
        <w:t xml:space="preserve"> </w:t>
      </w:r>
      <w:r w:rsidR="006564B6" w:rsidRPr="007350DD">
        <w:t>justice.</w:t>
      </w:r>
    </w:p>
    <w:p w:rsidR="006564B6" w:rsidRPr="007350DD" w:rsidRDefault="006564B6" w:rsidP="009E22FF">
      <w:pPr>
        <w:pStyle w:val="SingleTxtG"/>
      </w:pPr>
      <w:r w:rsidRPr="007350DD">
        <w:t>219.</w:t>
      </w:r>
      <w:r w:rsidRPr="007350DD">
        <w:tab/>
        <w:t>Section</w:t>
      </w:r>
      <w:r w:rsidR="001327BC" w:rsidRPr="007350DD">
        <w:t xml:space="preserve"> </w:t>
      </w:r>
      <w:r w:rsidRPr="007350DD">
        <w:t>4</w:t>
      </w:r>
      <w:r w:rsidR="001327BC" w:rsidRPr="007350DD">
        <w:t xml:space="preserve"> </w:t>
      </w:r>
      <w:r w:rsidRPr="007350DD">
        <w:t>(2)</w:t>
      </w:r>
      <w:r w:rsidR="001327BC" w:rsidRPr="007350DD">
        <w:t xml:space="preserve"> </w:t>
      </w:r>
      <w:r w:rsidRPr="007350DD">
        <w:t>provides</w:t>
      </w:r>
      <w:r w:rsidR="001327BC" w:rsidRPr="007350DD">
        <w:t xml:space="preserve"> </w:t>
      </w:r>
      <w:r w:rsidRPr="007350DD">
        <w:t>that</w:t>
      </w:r>
      <w:r w:rsidR="001327BC" w:rsidRPr="007350DD">
        <w:t xml:space="preserve"> </w:t>
      </w:r>
      <w:r w:rsidRPr="007350DD">
        <w:t>if</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16</w:t>
      </w:r>
      <w:r w:rsidR="001327BC" w:rsidRPr="007350DD">
        <w:t xml:space="preserve"> </w:t>
      </w:r>
      <w:r w:rsidRPr="007350DD">
        <w:t>have</w:t>
      </w:r>
      <w:r w:rsidR="001327BC" w:rsidRPr="007350DD">
        <w:t xml:space="preserve"> </w:t>
      </w:r>
      <w:r w:rsidRPr="007350DD">
        <w:t>been</w:t>
      </w:r>
      <w:r w:rsidR="001327BC" w:rsidRPr="007350DD">
        <w:t xml:space="preserve"> </w:t>
      </w:r>
      <w:r w:rsidRPr="007350DD">
        <w:t>apprehended</w:t>
      </w:r>
      <w:r w:rsidR="001327BC" w:rsidRPr="007350DD">
        <w:t xml:space="preserve"> </w:t>
      </w:r>
      <w:r w:rsidRPr="007350DD">
        <w:t>and</w:t>
      </w:r>
      <w:r w:rsidR="001327BC" w:rsidRPr="007350DD">
        <w:t xml:space="preserve"> </w:t>
      </w:r>
      <w:r w:rsidRPr="007350DD">
        <w:t>not</w:t>
      </w:r>
      <w:r w:rsidR="001327BC" w:rsidRPr="007350DD">
        <w:t xml:space="preserve"> </w:t>
      </w:r>
      <w:r w:rsidRPr="007350DD">
        <w:t>released</w:t>
      </w:r>
      <w:r w:rsidR="001327BC" w:rsidRPr="007350DD">
        <w:t xml:space="preserve"> </w:t>
      </w:r>
      <w:r w:rsidRPr="007350DD">
        <w:t>under</w:t>
      </w:r>
      <w:r w:rsidR="001327BC" w:rsidRPr="007350DD">
        <w:t xml:space="preserve"> </w:t>
      </w:r>
      <w:r w:rsidRPr="007350DD">
        <w:t>the</w:t>
      </w:r>
      <w:r w:rsidR="001327BC" w:rsidRPr="007350DD">
        <w:t xml:space="preserve"> </w:t>
      </w:r>
      <w:r w:rsidRPr="007350DD">
        <w:t>above</w:t>
      </w:r>
      <w:r w:rsidR="001327BC" w:rsidRPr="007350DD">
        <w:t xml:space="preserve"> </w:t>
      </w:r>
      <w:r w:rsidRPr="007350DD">
        <w:t>section</w:t>
      </w:r>
      <w:r w:rsidR="001327BC" w:rsidRPr="007350DD">
        <w:t xml:space="preserve"> </w:t>
      </w:r>
      <w:r w:rsidRPr="007350DD">
        <w:t>4</w:t>
      </w:r>
      <w:r w:rsidR="001327BC" w:rsidRPr="007350DD">
        <w:t xml:space="preserve"> </w:t>
      </w:r>
      <w:r w:rsidRPr="007350DD">
        <w:t>(1),</w:t>
      </w:r>
      <w:r w:rsidR="001327BC" w:rsidRPr="007350DD">
        <w:t xml:space="preserve"> </w:t>
      </w:r>
      <w:r w:rsidRPr="007350DD">
        <w:t>the</w:t>
      </w:r>
      <w:r w:rsidR="001327BC" w:rsidRPr="007350DD">
        <w:t xml:space="preserve"> </w:t>
      </w:r>
      <w:r w:rsidRPr="007350DD">
        <w:t>officer</w:t>
      </w:r>
      <w:r w:rsidR="001327BC" w:rsidRPr="007350DD">
        <w:t xml:space="preserve"> </w:t>
      </w:r>
      <w:r w:rsidRPr="007350DD">
        <w:t>of</w:t>
      </w:r>
      <w:r w:rsidR="001327BC" w:rsidRPr="007350DD">
        <w:t xml:space="preserve"> </w:t>
      </w:r>
      <w:r w:rsidRPr="007350DD">
        <w:t>police</w:t>
      </w:r>
      <w:r w:rsidR="001327BC" w:rsidRPr="007350DD">
        <w:t xml:space="preserve"> </w:t>
      </w:r>
      <w:r w:rsidRPr="007350DD">
        <w:t>should,</w:t>
      </w:r>
      <w:r w:rsidR="001327BC" w:rsidRPr="007350DD">
        <w:t xml:space="preserve"> </w:t>
      </w:r>
      <w:r w:rsidRPr="007350DD">
        <w:t>instead</w:t>
      </w:r>
      <w:r w:rsidR="001327BC" w:rsidRPr="007350DD">
        <w:t xml:space="preserve"> </w:t>
      </w:r>
      <w:r w:rsidRPr="007350DD">
        <w:t>of</w:t>
      </w:r>
      <w:r w:rsidR="001327BC" w:rsidRPr="007350DD">
        <w:t xml:space="preserve"> </w:t>
      </w:r>
      <w:r w:rsidRPr="007350DD">
        <w:t>committing</w:t>
      </w:r>
      <w:r w:rsidR="001327BC" w:rsidRPr="007350DD">
        <w:t xml:space="preserve"> </w:t>
      </w:r>
      <w:r w:rsidRPr="007350DD">
        <w:t>them</w:t>
      </w:r>
      <w:r w:rsidR="001327BC" w:rsidRPr="007350DD">
        <w:t xml:space="preserve"> </w:t>
      </w:r>
      <w:r w:rsidRPr="007350DD">
        <w:t>to</w:t>
      </w:r>
      <w:r w:rsidR="001327BC" w:rsidRPr="007350DD">
        <w:t xml:space="preserve"> </w:t>
      </w:r>
      <w:r w:rsidRPr="007350DD">
        <w:t>prison,</w:t>
      </w:r>
      <w:r w:rsidR="001327BC" w:rsidRPr="007350DD">
        <w:t xml:space="preserve"> </w:t>
      </w:r>
      <w:r w:rsidRPr="007350DD">
        <w:t>commit</w:t>
      </w:r>
      <w:r w:rsidR="001327BC" w:rsidRPr="007350DD">
        <w:t xml:space="preserve"> </w:t>
      </w:r>
      <w:r w:rsidRPr="007350DD">
        <w:t>him</w:t>
      </w:r>
      <w:r w:rsidR="001327BC" w:rsidRPr="007350DD">
        <w:t xml:space="preserve"> </w:t>
      </w:r>
      <w:r w:rsidRPr="007350DD">
        <w:t>to</w:t>
      </w:r>
      <w:r w:rsidR="001327BC" w:rsidRPr="007350DD">
        <w:t xml:space="preserve"> </w:t>
      </w:r>
      <w:r w:rsidRPr="007350DD">
        <w:t>be</w:t>
      </w:r>
      <w:r w:rsidR="001327BC" w:rsidRPr="007350DD">
        <w:t xml:space="preserve"> </w:t>
      </w:r>
      <w:r w:rsidRPr="007350DD">
        <w:t>detained</w:t>
      </w:r>
      <w:r w:rsidR="001327BC" w:rsidRPr="007350DD">
        <w:t xml:space="preserve"> </w:t>
      </w:r>
      <w:r w:rsidRPr="007350DD">
        <w:t>at</w:t>
      </w:r>
      <w:r w:rsidR="001327BC" w:rsidRPr="007350DD">
        <w:t xml:space="preserve"> </w:t>
      </w:r>
      <w:r w:rsidRPr="007350DD">
        <w:t>a</w:t>
      </w:r>
      <w:r w:rsidR="001327BC" w:rsidRPr="007350DD">
        <w:t xml:space="preserve"> </w:t>
      </w:r>
      <w:r w:rsidRPr="007350DD">
        <w:t>Reformatory</w:t>
      </w:r>
      <w:r w:rsidR="001327BC" w:rsidRPr="007350DD">
        <w:t xml:space="preserve"> </w:t>
      </w:r>
      <w:r w:rsidRPr="007350DD">
        <w:t>and</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until</w:t>
      </w:r>
      <w:r w:rsidR="001327BC" w:rsidRPr="007350DD">
        <w:t xml:space="preserve"> </w:t>
      </w:r>
      <w:r w:rsidRPr="007350DD">
        <w:t>they</w:t>
      </w:r>
      <w:r w:rsidR="001327BC" w:rsidRPr="007350DD">
        <w:t xml:space="preserve"> </w:t>
      </w:r>
      <w:r w:rsidRPr="007350DD">
        <w:t>can</w:t>
      </w:r>
      <w:r w:rsidR="001327BC" w:rsidRPr="007350DD">
        <w:t xml:space="preserve"> </w:t>
      </w:r>
      <w:r w:rsidRPr="007350DD">
        <w:t>be</w:t>
      </w:r>
      <w:r w:rsidR="001327BC" w:rsidRPr="007350DD">
        <w:t xml:space="preserve"> </w:t>
      </w:r>
      <w:r w:rsidRPr="007350DD">
        <w:t>brought</w:t>
      </w:r>
      <w:r w:rsidR="001327BC" w:rsidRPr="007350DD">
        <w:t xml:space="preserve"> </w:t>
      </w:r>
      <w:r w:rsidRPr="007350DD">
        <w:t>before</w:t>
      </w:r>
      <w:r w:rsidR="001327BC" w:rsidRPr="007350DD">
        <w:t xml:space="preserve"> </w:t>
      </w:r>
      <w:r w:rsidRPr="007350DD">
        <w:t>a</w:t>
      </w:r>
      <w:r w:rsidR="001327BC" w:rsidRPr="007350DD">
        <w:t xml:space="preserve"> </w:t>
      </w:r>
      <w:r w:rsidRPr="007350DD">
        <w:t>juvenile</w:t>
      </w:r>
      <w:r w:rsidR="001327BC" w:rsidRPr="007350DD">
        <w:t xml:space="preserve"> </w:t>
      </w:r>
      <w:r w:rsidRPr="007350DD">
        <w:t>court.</w:t>
      </w:r>
      <w:r w:rsidR="001327BC" w:rsidRPr="007350DD">
        <w:t xml:space="preserve"> </w:t>
      </w:r>
      <w:r w:rsidRPr="007350DD">
        <w:t>The</w:t>
      </w:r>
      <w:r w:rsidR="001327BC" w:rsidRPr="007350DD">
        <w:t xml:space="preserve"> </w:t>
      </w:r>
      <w:r w:rsidRPr="007350DD">
        <w:t>exceptions</w:t>
      </w:r>
      <w:r w:rsidR="001327BC" w:rsidRPr="007350DD">
        <w:t xml:space="preserve"> </w:t>
      </w:r>
      <w:r w:rsidRPr="007350DD">
        <w:t>to</w:t>
      </w:r>
      <w:r w:rsidR="001327BC" w:rsidRPr="007350DD">
        <w:t xml:space="preserve"> </w:t>
      </w:r>
      <w:r w:rsidRPr="007350DD">
        <w:t>this</w:t>
      </w:r>
      <w:r w:rsidR="001327BC" w:rsidRPr="007350DD">
        <w:t xml:space="preserve"> </w:t>
      </w:r>
      <w:r w:rsidRPr="007350DD">
        <w:t>are:</w:t>
      </w:r>
    </w:p>
    <w:p w:rsidR="006564B6" w:rsidRPr="007350DD" w:rsidRDefault="00F502D6" w:rsidP="00F502D6">
      <w:pPr>
        <w:pStyle w:val="SingleTxtG"/>
      </w:pPr>
      <w:r w:rsidRPr="007350DD">
        <w:tab/>
        <w:t>(a)</w:t>
      </w:r>
      <w:r w:rsidR="006564B6" w:rsidRPr="007350DD">
        <w:tab/>
      </w:r>
      <w:r w:rsidRPr="007350DD">
        <w:t>T</w:t>
      </w:r>
      <w:r w:rsidR="006564B6" w:rsidRPr="007350DD">
        <w:t>hat</w:t>
      </w:r>
      <w:r w:rsidR="001327BC" w:rsidRPr="007350DD">
        <w:t xml:space="preserve"> </w:t>
      </w:r>
      <w:r w:rsidR="006564B6" w:rsidRPr="007350DD">
        <w:t>it</w:t>
      </w:r>
      <w:r w:rsidR="001327BC" w:rsidRPr="007350DD">
        <w:t xml:space="preserve"> </w:t>
      </w:r>
      <w:r w:rsidR="006564B6" w:rsidRPr="007350DD">
        <w:t>is</w:t>
      </w:r>
      <w:r w:rsidR="001327BC" w:rsidRPr="007350DD">
        <w:t xml:space="preserve"> </w:t>
      </w:r>
      <w:r w:rsidR="006564B6" w:rsidRPr="007350DD">
        <w:t>impracticable</w:t>
      </w:r>
      <w:r w:rsidR="001327BC" w:rsidRPr="007350DD">
        <w:t xml:space="preserve"> </w:t>
      </w:r>
      <w:r w:rsidR="006564B6" w:rsidRPr="007350DD">
        <w:t>to</w:t>
      </w:r>
      <w:r w:rsidR="001327BC" w:rsidRPr="007350DD">
        <w:t xml:space="preserve"> </w:t>
      </w:r>
      <w:r w:rsidR="006564B6" w:rsidRPr="007350DD">
        <w:t>do</w:t>
      </w:r>
      <w:r w:rsidR="001327BC" w:rsidRPr="007350DD">
        <w:t xml:space="preserve"> </w:t>
      </w:r>
      <w:r w:rsidR="006564B6" w:rsidRPr="007350DD">
        <w:t>so;</w:t>
      </w:r>
      <w:r w:rsidR="001327BC" w:rsidRPr="007350DD">
        <w:t xml:space="preserve"> </w:t>
      </w:r>
      <w:r w:rsidR="006564B6" w:rsidRPr="007350DD">
        <w:t>or</w:t>
      </w:r>
    </w:p>
    <w:p w:rsidR="006564B6" w:rsidRPr="007350DD" w:rsidRDefault="00F502D6" w:rsidP="00F502D6">
      <w:pPr>
        <w:pStyle w:val="SingleTxtG"/>
      </w:pPr>
      <w:r w:rsidRPr="007350DD">
        <w:tab/>
        <w:t>(b)</w:t>
      </w:r>
      <w:r w:rsidR="006564B6" w:rsidRPr="007350DD">
        <w:tab/>
      </w:r>
      <w:r w:rsidRPr="007350DD">
        <w:t>T</w:t>
      </w:r>
      <w:r w:rsidR="006564B6" w:rsidRPr="007350DD">
        <w:t>hat</w:t>
      </w:r>
      <w:r w:rsidR="001327BC" w:rsidRPr="007350DD">
        <w:t xml:space="preserve"> </w:t>
      </w:r>
      <w:r w:rsidR="006564B6" w:rsidRPr="007350DD">
        <w:t>he</w:t>
      </w:r>
      <w:r w:rsidR="001327BC" w:rsidRPr="007350DD">
        <w:t xml:space="preserve"> </w:t>
      </w:r>
      <w:r w:rsidR="006564B6" w:rsidRPr="007350DD">
        <w:t>is</w:t>
      </w:r>
      <w:r w:rsidR="001327BC" w:rsidRPr="007350DD">
        <w:t xml:space="preserve"> </w:t>
      </w:r>
      <w:r w:rsidR="006564B6" w:rsidRPr="007350DD">
        <w:t>of</w:t>
      </w:r>
      <w:r w:rsidR="001327BC" w:rsidRPr="007350DD">
        <w:t xml:space="preserve"> </w:t>
      </w:r>
      <w:r w:rsidR="006564B6" w:rsidRPr="007350DD">
        <w:t>so</w:t>
      </w:r>
      <w:r w:rsidR="001327BC" w:rsidRPr="007350DD">
        <w:t xml:space="preserve"> </w:t>
      </w:r>
      <w:r w:rsidR="006564B6" w:rsidRPr="007350DD">
        <w:t>unruly</w:t>
      </w:r>
      <w:r w:rsidR="001327BC" w:rsidRPr="007350DD">
        <w:t xml:space="preserve"> </w:t>
      </w:r>
      <w:r w:rsidR="006564B6" w:rsidRPr="007350DD">
        <w:t>a</w:t>
      </w:r>
      <w:r w:rsidR="001327BC" w:rsidRPr="007350DD">
        <w:t xml:space="preserve"> </w:t>
      </w:r>
      <w:r w:rsidR="006564B6" w:rsidRPr="007350DD">
        <w:t>character</w:t>
      </w:r>
      <w:r w:rsidR="001327BC" w:rsidRPr="007350DD">
        <w:t xml:space="preserve"> </w:t>
      </w:r>
      <w:r w:rsidR="006564B6" w:rsidRPr="007350DD">
        <w:t>that</w:t>
      </w:r>
      <w:r w:rsidR="001327BC" w:rsidRPr="007350DD">
        <w:t xml:space="preserve"> </w:t>
      </w:r>
      <w:r w:rsidR="006564B6" w:rsidRPr="007350DD">
        <w:t>he</w:t>
      </w:r>
      <w:r w:rsidR="001327BC" w:rsidRPr="007350DD">
        <w:t xml:space="preserve"> </w:t>
      </w:r>
      <w:r w:rsidR="006564B6" w:rsidRPr="007350DD">
        <w:t>cannot</w:t>
      </w:r>
      <w:r w:rsidR="001327BC" w:rsidRPr="007350DD">
        <w:t xml:space="preserve"> </w:t>
      </w:r>
      <w:r w:rsidR="006564B6" w:rsidRPr="007350DD">
        <w:t>safely</w:t>
      </w:r>
      <w:r w:rsidR="001327BC" w:rsidRPr="007350DD">
        <w:t xml:space="preserve"> </w:t>
      </w:r>
      <w:r w:rsidR="006564B6" w:rsidRPr="007350DD">
        <w:t>be</w:t>
      </w:r>
      <w:r w:rsidR="001327BC" w:rsidRPr="007350DD">
        <w:t xml:space="preserve"> </w:t>
      </w:r>
      <w:r w:rsidR="006564B6" w:rsidRPr="007350DD">
        <w:t>so</w:t>
      </w:r>
      <w:r w:rsidR="001327BC" w:rsidRPr="007350DD">
        <w:t xml:space="preserve"> </w:t>
      </w:r>
      <w:r w:rsidR="006564B6" w:rsidRPr="007350DD">
        <w:t>detained;</w:t>
      </w:r>
      <w:r w:rsidR="001327BC" w:rsidRPr="007350DD">
        <w:t xml:space="preserve"> </w:t>
      </w:r>
      <w:r w:rsidR="006564B6" w:rsidRPr="007350DD">
        <w:t>or</w:t>
      </w:r>
    </w:p>
    <w:p w:rsidR="006564B6" w:rsidRPr="007350DD" w:rsidRDefault="00F502D6" w:rsidP="00F502D6">
      <w:pPr>
        <w:pStyle w:val="SingleTxtG"/>
      </w:pPr>
      <w:r w:rsidRPr="007350DD">
        <w:tab/>
        <w:t>(c)</w:t>
      </w:r>
      <w:r w:rsidR="006564B6" w:rsidRPr="007350DD">
        <w:tab/>
      </w:r>
      <w:r w:rsidRPr="007350DD">
        <w:t>T</w:t>
      </w:r>
      <w:r w:rsidR="006564B6" w:rsidRPr="007350DD">
        <w:t>hat</w:t>
      </w:r>
      <w:r w:rsidR="001327BC" w:rsidRPr="007350DD">
        <w:t xml:space="preserve"> </w:t>
      </w:r>
      <w:r w:rsidR="006564B6" w:rsidRPr="007350DD">
        <w:t>by</w:t>
      </w:r>
      <w:r w:rsidR="001327BC" w:rsidRPr="007350DD">
        <w:t xml:space="preserve"> </w:t>
      </w:r>
      <w:r w:rsidR="006564B6" w:rsidRPr="007350DD">
        <w:t>reason</w:t>
      </w:r>
      <w:r w:rsidR="001327BC" w:rsidRPr="007350DD">
        <w:t xml:space="preserve"> </w:t>
      </w:r>
      <w:r w:rsidR="006564B6" w:rsidRPr="007350DD">
        <w:t>of</w:t>
      </w:r>
      <w:r w:rsidR="001327BC" w:rsidRPr="007350DD">
        <w:t xml:space="preserve"> </w:t>
      </w:r>
      <w:r w:rsidR="006564B6" w:rsidRPr="007350DD">
        <w:t>his</w:t>
      </w:r>
      <w:r w:rsidR="001327BC" w:rsidRPr="007350DD">
        <w:t xml:space="preserve"> </w:t>
      </w:r>
      <w:r w:rsidR="006564B6" w:rsidRPr="007350DD">
        <w:t>state</w:t>
      </w:r>
      <w:r w:rsidR="001327BC" w:rsidRPr="007350DD">
        <w:t xml:space="preserve"> </w:t>
      </w:r>
      <w:r w:rsidR="006564B6" w:rsidRPr="007350DD">
        <w:t>of</w:t>
      </w:r>
      <w:r w:rsidR="001327BC" w:rsidRPr="007350DD">
        <w:t xml:space="preserve"> </w:t>
      </w:r>
      <w:r w:rsidR="006564B6" w:rsidRPr="007350DD">
        <w:t>health</w:t>
      </w:r>
      <w:r w:rsidR="001327BC" w:rsidRPr="007350DD">
        <w:t xml:space="preserve"> </w:t>
      </w:r>
      <w:r w:rsidR="006564B6" w:rsidRPr="007350DD">
        <w:t>or</w:t>
      </w:r>
      <w:r w:rsidR="001327BC" w:rsidRPr="007350DD">
        <w:t xml:space="preserve"> </w:t>
      </w:r>
      <w:r w:rsidR="006564B6" w:rsidRPr="007350DD">
        <w:t>of</w:t>
      </w:r>
      <w:r w:rsidR="001327BC" w:rsidRPr="007350DD">
        <w:t xml:space="preserve"> </w:t>
      </w:r>
      <w:r w:rsidR="006564B6" w:rsidRPr="007350DD">
        <w:t>his</w:t>
      </w:r>
      <w:r w:rsidR="001327BC" w:rsidRPr="007350DD">
        <w:t xml:space="preserve"> </w:t>
      </w:r>
      <w:r w:rsidR="006564B6" w:rsidRPr="007350DD">
        <w:t>mental</w:t>
      </w:r>
      <w:r w:rsidR="001327BC" w:rsidRPr="007350DD">
        <w:t xml:space="preserve"> </w:t>
      </w:r>
      <w:r w:rsidR="006564B6" w:rsidRPr="007350DD">
        <w:t>condition,</w:t>
      </w:r>
      <w:r w:rsidR="001327BC" w:rsidRPr="007350DD">
        <w:t xml:space="preserve"> </w:t>
      </w:r>
      <w:r w:rsidR="006564B6" w:rsidRPr="007350DD">
        <w:t>it</w:t>
      </w:r>
      <w:r w:rsidR="001327BC" w:rsidRPr="007350DD">
        <w:t xml:space="preserve"> </w:t>
      </w:r>
      <w:r w:rsidR="006564B6" w:rsidRPr="007350DD">
        <w:t>is</w:t>
      </w:r>
      <w:r w:rsidR="001327BC" w:rsidRPr="007350DD">
        <w:t xml:space="preserve"> </w:t>
      </w:r>
      <w:r w:rsidR="006564B6" w:rsidRPr="007350DD">
        <w:t>inadvisable</w:t>
      </w:r>
      <w:r w:rsidR="001327BC" w:rsidRPr="007350DD">
        <w:t xml:space="preserve"> </w:t>
      </w:r>
      <w:r w:rsidR="006564B6" w:rsidRPr="007350DD">
        <w:t>so</w:t>
      </w:r>
      <w:r w:rsidR="001327BC" w:rsidRPr="007350DD">
        <w:t xml:space="preserve"> </w:t>
      </w:r>
      <w:r w:rsidR="006564B6" w:rsidRPr="007350DD">
        <w:t>to</w:t>
      </w:r>
      <w:r w:rsidR="001327BC" w:rsidRPr="007350DD">
        <w:t xml:space="preserve"> </w:t>
      </w:r>
      <w:r w:rsidR="006564B6" w:rsidRPr="007350DD">
        <w:t>detain</w:t>
      </w:r>
      <w:r w:rsidR="001327BC" w:rsidRPr="007350DD">
        <w:t xml:space="preserve"> </w:t>
      </w:r>
      <w:r w:rsidR="006564B6" w:rsidRPr="007350DD">
        <w:t>him.</w:t>
      </w:r>
    </w:p>
    <w:p w:rsidR="006564B6" w:rsidRPr="007350DD" w:rsidRDefault="006564B6" w:rsidP="009E22FF">
      <w:pPr>
        <w:pStyle w:val="SingleTxtG"/>
      </w:pPr>
      <w:r w:rsidRPr="007350DD">
        <w:t>220.</w:t>
      </w:r>
      <w:r w:rsidRPr="007350DD">
        <w:tab/>
        <w:t>The</w:t>
      </w:r>
      <w:r w:rsidR="001327BC" w:rsidRPr="007350DD">
        <w:t xml:space="preserve"> </w:t>
      </w:r>
      <w:r w:rsidRPr="007350DD">
        <w:t>Protection</w:t>
      </w:r>
      <w:r w:rsidR="001327BC" w:rsidRPr="007350DD">
        <w:t xml:space="preserve"> </w:t>
      </w:r>
      <w:r w:rsidRPr="007350DD">
        <w:t>of</w:t>
      </w:r>
      <w:r w:rsidR="001327BC" w:rsidRPr="007350DD">
        <w:rPr>
          <w:i/>
          <w:iCs/>
        </w:rPr>
        <w:t xml:space="preserve"> </w:t>
      </w:r>
      <w:r w:rsidRPr="007350DD">
        <w:rPr>
          <w:i/>
          <w:iCs/>
        </w:rPr>
        <w:t>Children</w:t>
      </w:r>
      <w:r w:rsidR="001327BC" w:rsidRPr="007350DD">
        <w:rPr>
          <w:i/>
          <w:iCs/>
        </w:rPr>
        <w:t xml:space="preserve"> </w:t>
      </w:r>
      <w:r w:rsidRPr="007350DD">
        <w:rPr>
          <w:i/>
          <w:iCs/>
        </w:rPr>
        <w:t>Act</w:t>
      </w:r>
      <w:r w:rsidRPr="007350DD">
        <w:t>,</w:t>
      </w:r>
      <w:r w:rsidR="001327BC" w:rsidRPr="007350DD">
        <w:t xml:space="preserve"> </w:t>
      </w:r>
      <w:r w:rsidRPr="007350DD">
        <w:t>Chap.</w:t>
      </w:r>
      <w:r w:rsidR="001327BC" w:rsidRPr="007350DD">
        <w:t xml:space="preserve"> </w:t>
      </w:r>
      <w:r w:rsidRPr="007350DD">
        <w:t>146</w:t>
      </w:r>
      <w:r w:rsidR="001327BC" w:rsidRPr="007350DD">
        <w:t xml:space="preserve"> </w:t>
      </w:r>
      <w:r w:rsidRPr="007350DD">
        <w:t>A</w:t>
      </w:r>
      <w:r w:rsidR="001327BC" w:rsidRPr="007350DD">
        <w:t xml:space="preserve"> </w:t>
      </w:r>
      <w:r w:rsidRPr="007350DD">
        <w:t>provides</w:t>
      </w:r>
      <w:r w:rsidR="001327BC" w:rsidRPr="007350DD">
        <w:t xml:space="preserve"> </w:t>
      </w:r>
      <w:r w:rsidRPr="007350DD">
        <w:t>for</w:t>
      </w:r>
      <w:r w:rsidR="001327BC" w:rsidRPr="007350DD">
        <w:t xml:space="preserve"> </w:t>
      </w:r>
      <w:r w:rsidRPr="007350DD">
        <w:t>the</w:t>
      </w:r>
      <w:r w:rsidR="001327BC" w:rsidRPr="007350DD">
        <w:t xml:space="preserve"> </w:t>
      </w:r>
      <w:r w:rsidRPr="007350DD">
        <w:t>protection</w:t>
      </w:r>
      <w:r w:rsidR="001327BC" w:rsidRPr="007350DD">
        <w:t xml:space="preserve"> </w:t>
      </w:r>
      <w:r w:rsidRPr="007350DD">
        <w:t>of</w:t>
      </w:r>
      <w:r w:rsidR="001327BC" w:rsidRPr="007350DD">
        <w:t xml:space="preserve"> </w:t>
      </w:r>
      <w:r w:rsidRPr="007350DD">
        <w:t>children</w:t>
      </w:r>
      <w:r w:rsidR="001327BC" w:rsidRPr="007350DD">
        <w:t xml:space="preserve"> </w:t>
      </w:r>
      <w:r w:rsidRPr="007350DD">
        <w:t>from</w:t>
      </w:r>
      <w:r w:rsidR="001327BC" w:rsidRPr="007350DD">
        <w:t xml:space="preserve"> </w:t>
      </w:r>
      <w:r w:rsidRPr="007350DD">
        <w:t>exploitation</w:t>
      </w:r>
      <w:r w:rsidR="001327BC" w:rsidRPr="007350DD">
        <w:t xml:space="preserve"> </w:t>
      </w:r>
      <w:r w:rsidRPr="007350DD">
        <w:t>by</w:t>
      </w:r>
      <w:r w:rsidR="001327BC" w:rsidRPr="007350DD">
        <w:t xml:space="preserve"> </w:t>
      </w:r>
      <w:r w:rsidRPr="007350DD">
        <w:t>preventing</w:t>
      </w:r>
      <w:r w:rsidR="001327BC" w:rsidRPr="007350DD">
        <w:t xml:space="preserve"> </w:t>
      </w:r>
      <w:r w:rsidRPr="007350DD">
        <w:t>the</w:t>
      </w:r>
      <w:r w:rsidR="001327BC" w:rsidRPr="007350DD">
        <w:t xml:space="preserve"> </w:t>
      </w:r>
      <w:r w:rsidRPr="007350DD">
        <w:t>making</w:t>
      </w:r>
      <w:r w:rsidR="001327BC" w:rsidRPr="007350DD">
        <w:t xml:space="preserve"> </w:t>
      </w:r>
      <w:r w:rsidRPr="007350DD">
        <w:t>of</w:t>
      </w:r>
      <w:r w:rsidR="001327BC" w:rsidRPr="007350DD">
        <w:t xml:space="preserve"> </w:t>
      </w:r>
      <w:r w:rsidRPr="007350DD">
        <w:t>indecent</w:t>
      </w:r>
      <w:r w:rsidR="001327BC" w:rsidRPr="007350DD">
        <w:t xml:space="preserve"> </w:t>
      </w:r>
      <w:r w:rsidRPr="007350DD">
        <w:t>photographs</w:t>
      </w:r>
      <w:r w:rsidR="001327BC" w:rsidRPr="007350DD">
        <w:t xml:space="preserve"> </w:t>
      </w:r>
      <w:r w:rsidRPr="007350DD">
        <w:t>of</w:t>
      </w:r>
      <w:r w:rsidR="001327BC" w:rsidRPr="007350DD">
        <w:t xml:space="preserve"> </w:t>
      </w:r>
      <w:r w:rsidRPr="007350DD">
        <w:t>them</w:t>
      </w:r>
      <w:r w:rsidR="001327BC" w:rsidRPr="007350DD">
        <w:t xml:space="preserve"> </w:t>
      </w:r>
      <w:r w:rsidRPr="007350DD">
        <w:t>and</w:t>
      </w:r>
      <w:r w:rsidR="001327BC" w:rsidRPr="007350DD">
        <w:t xml:space="preserve"> </w:t>
      </w:r>
      <w:r w:rsidRPr="007350DD">
        <w:t>matters</w:t>
      </w:r>
      <w:r w:rsidR="001327BC" w:rsidRPr="007350DD">
        <w:t xml:space="preserve"> </w:t>
      </w:r>
      <w:r w:rsidRPr="007350DD">
        <w:t>related</w:t>
      </w:r>
      <w:r w:rsidR="001327BC" w:rsidRPr="007350DD">
        <w:t xml:space="preserve"> </w:t>
      </w:r>
      <w:r w:rsidRPr="007350DD">
        <w:t>thereto.</w:t>
      </w:r>
      <w:r w:rsidR="006461CD" w:rsidRPr="007350DD">
        <w:t xml:space="preserve"> </w:t>
      </w:r>
    </w:p>
    <w:p w:rsidR="006564B6" w:rsidRPr="007350DD" w:rsidRDefault="006564B6" w:rsidP="00616671">
      <w:pPr>
        <w:pStyle w:val="SingleTxtG"/>
      </w:pPr>
      <w:r w:rsidRPr="007350DD">
        <w:t>221.</w:t>
      </w:r>
      <w:r w:rsidRPr="007350DD">
        <w:tab/>
        <w:t>The</w:t>
      </w:r>
      <w:r w:rsidR="001327BC" w:rsidRPr="007350DD">
        <w:t xml:space="preserve"> </w:t>
      </w:r>
      <w:r w:rsidRPr="007350DD">
        <w:rPr>
          <w:i/>
          <w:iCs/>
        </w:rPr>
        <w:t>Juvenile</w:t>
      </w:r>
      <w:r w:rsidR="001327BC" w:rsidRPr="007350DD">
        <w:rPr>
          <w:i/>
          <w:iCs/>
        </w:rPr>
        <w:t xml:space="preserve"> </w:t>
      </w:r>
      <w:r w:rsidRPr="007350DD">
        <w:rPr>
          <w:i/>
          <w:iCs/>
        </w:rPr>
        <w:t>Offenders</w:t>
      </w:r>
      <w:r w:rsidR="001327BC" w:rsidRPr="007350DD">
        <w:rPr>
          <w:i/>
          <w:iCs/>
        </w:rPr>
        <w:t xml:space="preserve"> </w:t>
      </w:r>
      <w:r w:rsidRPr="007350DD">
        <w:rPr>
          <w:i/>
          <w:iCs/>
        </w:rPr>
        <w:t>Act</w:t>
      </w:r>
      <w:r w:rsidRPr="007350DD">
        <w:t>,</w:t>
      </w:r>
      <w:r w:rsidR="001327BC" w:rsidRPr="007350DD">
        <w:t xml:space="preserve"> </w:t>
      </w:r>
      <w:r w:rsidRPr="007350DD">
        <w:t>Chapter</w:t>
      </w:r>
      <w:r w:rsidR="001327BC" w:rsidRPr="007350DD">
        <w:t xml:space="preserve"> </w:t>
      </w:r>
      <w:r w:rsidRPr="007350DD">
        <w:t>138</w:t>
      </w:r>
      <w:r w:rsidR="001327BC" w:rsidRPr="007350DD">
        <w:t xml:space="preserve"> </w:t>
      </w:r>
      <w:r w:rsidRPr="007350DD">
        <w:t>defines</w:t>
      </w:r>
      <w:r w:rsidR="001327BC" w:rsidRPr="007350DD">
        <w:t xml:space="preserve"> </w:t>
      </w:r>
      <w:r w:rsidRPr="007350DD">
        <w:t>a</w:t>
      </w:r>
      <w:r w:rsidR="001327BC" w:rsidRPr="007350DD">
        <w:t xml:space="preserve"> </w:t>
      </w:r>
      <w:r w:rsidRPr="007350DD">
        <w:t>child</w:t>
      </w:r>
      <w:r w:rsidR="001327BC" w:rsidRPr="007350DD">
        <w:t xml:space="preserve"> </w:t>
      </w:r>
      <w:r w:rsidRPr="007350DD">
        <w:t>as</w:t>
      </w:r>
      <w:r w:rsidR="001327BC" w:rsidRPr="007350DD">
        <w:t xml:space="preserve"> </w:t>
      </w:r>
      <w:r w:rsidRPr="007350DD">
        <w:t>a</w:t>
      </w:r>
      <w:r w:rsidR="001327BC" w:rsidRPr="007350DD">
        <w:t xml:space="preserve"> </w:t>
      </w:r>
      <w:r w:rsidRPr="007350DD">
        <w:t>person</w:t>
      </w:r>
      <w:r w:rsidR="001327BC" w:rsidRPr="007350DD">
        <w:t xml:space="preserve"> </w:t>
      </w:r>
      <w:r w:rsidRPr="007350DD">
        <w:t>under</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14</w:t>
      </w:r>
      <w:r w:rsidR="001327BC" w:rsidRPr="007350DD">
        <w:t xml:space="preserve"> </w:t>
      </w:r>
      <w:r w:rsidRPr="007350DD">
        <w:t>years.</w:t>
      </w:r>
      <w:r w:rsidR="001327BC" w:rsidRPr="007350DD">
        <w:t xml:space="preserve"> </w:t>
      </w:r>
      <w:r w:rsidRPr="007350DD">
        <w:t>As</w:t>
      </w:r>
      <w:r w:rsidR="001327BC" w:rsidRPr="007350DD">
        <w:t xml:space="preserve"> </w:t>
      </w:r>
      <w:r w:rsidRPr="007350DD">
        <w:t>noted</w:t>
      </w:r>
      <w:r w:rsidR="001327BC" w:rsidRPr="007350DD">
        <w:t xml:space="preserve"> </w:t>
      </w:r>
      <w:r w:rsidRPr="007350DD">
        <w:t>in</w:t>
      </w:r>
      <w:r w:rsidR="001327BC" w:rsidRPr="007350DD">
        <w:t xml:space="preserve"> </w:t>
      </w:r>
      <w:r w:rsidRPr="007350DD">
        <w:t>Barbados</w:t>
      </w:r>
      <w:r w:rsidR="00EA19E5" w:rsidRPr="007350DD">
        <w:t>’</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Para.</w:t>
      </w:r>
      <w:r w:rsidR="001327BC" w:rsidRPr="007350DD">
        <w:t xml:space="preserve"> </w:t>
      </w:r>
      <w:r w:rsidRPr="007350DD">
        <w:t>240,</w:t>
      </w:r>
      <w:r w:rsidR="001327BC" w:rsidRPr="007350DD">
        <w:t xml:space="preserve"> </w:t>
      </w:r>
      <w:r w:rsidRPr="007350DD">
        <w:t>the</w:t>
      </w:r>
      <w:r w:rsidR="001327BC" w:rsidRPr="007350DD">
        <w:t xml:space="preserve"> </w:t>
      </w:r>
      <w:r w:rsidRPr="007350DD">
        <w:t>administration</w:t>
      </w:r>
      <w:r w:rsidR="001327BC" w:rsidRPr="007350DD">
        <w:t xml:space="preserve"> </w:t>
      </w:r>
      <w:r w:rsidRPr="007350DD">
        <w:t>of</w:t>
      </w:r>
      <w:r w:rsidR="001327BC" w:rsidRPr="007350DD">
        <w:t xml:space="preserve"> </w:t>
      </w:r>
      <w:r w:rsidRPr="007350DD">
        <w:t>juvenile</w:t>
      </w:r>
      <w:r w:rsidR="001327BC" w:rsidRPr="007350DD">
        <w:t xml:space="preserve"> </w:t>
      </w:r>
      <w:r w:rsidRPr="007350DD">
        <w:t>justice</w:t>
      </w:r>
      <w:r w:rsidR="001327BC" w:rsidRPr="007350DD">
        <w:t xml:space="preserve"> </w:t>
      </w:r>
      <w:r w:rsidRPr="007350DD">
        <w:t>is</w:t>
      </w:r>
      <w:r w:rsidR="001327BC" w:rsidRPr="007350DD">
        <w:t xml:space="preserve"> </w:t>
      </w:r>
      <w:r w:rsidRPr="007350DD">
        <w:t>premised</w:t>
      </w:r>
      <w:r w:rsidR="001327BC" w:rsidRPr="007350DD">
        <w:t xml:space="preserve"> </w:t>
      </w:r>
      <w:r w:rsidRPr="007350DD">
        <w:t>on</w:t>
      </w:r>
      <w:r w:rsidR="001327BC" w:rsidRPr="007350DD">
        <w:t xml:space="preserve"> </w:t>
      </w:r>
      <w:r w:rsidRPr="007350DD">
        <w:t>the</w:t>
      </w:r>
      <w:r w:rsidR="001327BC" w:rsidRPr="007350DD">
        <w:t xml:space="preserve"> </w:t>
      </w:r>
      <w:r w:rsidRPr="007350DD">
        <w:t>fact</w:t>
      </w:r>
      <w:r w:rsidR="001327BC" w:rsidRPr="007350DD">
        <w:t xml:space="preserve"> </w:t>
      </w:r>
      <w:r w:rsidRPr="007350DD">
        <w:t>that</w:t>
      </w:r>
      <w:r w:rsidR="001327BC" w:rsidRPr="007350DD">
        <w:t xml:space="preserve"> </w:t>
      </w:r>
      <w:r w:rsidRPr="007350DD">
        <w:t>juvenile</w:t>
      </w:r>
      <w:r w:rsidR="001327BC" w:rsidRPr="007350DD">
        <w:t xml:space="preserve"> </w:t>
      </w:r>
      <w:r w:rsidRPr="007350DD">
        <w:t>cases</w:t>
      </w:r>
      <w:r w:rsidR="001327BC" w:rsidRPr="007350DD">
        <w:t xml:space="preserve"> </w:t>
      </w:r>
      <w:r w:rsidRPr="007350DD">
        <w:t>should</w:t>
      </w:r>
      <w:r w:rsidR="001327BC" w:rsidRPr="007350DD">
        <w:t xml:space="preserve"> </w:t>
      </w:r>
      <w:r w:rsidRPr="007350DD">
        <w:t>be</w:t>
      </w:r>
      <w:r w:rsidR="001327BC" w:rsidRPr="007350DD">
        <w:t xml:space="preserve"> </w:t>
      </w:r>
      <w:r w:rsidRPr="007350DD">
        <w:t>treated</w:t>
      </w:r>
      <w:r w:rsidR="001327BC" w:rsidRPr="007350DD">
        <w:t xml:space="preserve"> </w:t>
      </w:r>
      <w:r w:rsidRPr="007350DD">
        <w:t>differently</w:t>
      </w:r>
      <w:r w:rsidR="001327BC" w:rsidRPr="007350DD">
        <w:t xml:space="preserve"> </w:t>
      </w:r>
      <w:r w:rsidRPr="007350DD">
        <w:t>from</w:t>
      </w:r>
      <w:r w:rsidR="001327BC" w:rsidRPr="007350DD">
        <w:t xml:space="preserve"> </w:t>
      </w:r>
      <w:r w:rsidRPr="007350DD">
        <w:t>those</w:t>
      </w:r>
      <w:r w:rsidR="001327BC" w:rsidRPr="007350DD">
        <w:t xml:space="preserve"> </w:t>
      </w:r>
      <w:r w:rsidRPr="007350DD">
        <w:t>of</w:t>
      </w:r>
      <w:r w:rsidR="001327BC" w:rsidRPr="007350DD">
        <w:t xml:space="preserve"> </w:t>
      </w:r>
      <w:r w:rsidRPr="007350DD">
        <w:t>adults.</w:t>
      </w:r>
      <w:r w:rsidR="001327BC" w:rsidRPr="007350DD">
        <w:t xml:space="preserve"> </w:t>
      </w:r>
      <w:r w:rsidRPr="007350DD">
        <w:t>Consistent</w:t>
      </w:r>
      <w:r w:rsidR="001327BC" w:rsidRPr="007350DD">
        <w:t xml:space="preserve"> </w:t>
      </w:r>
      <w:r w:rsidRPr="007350DD">
        <w:t>with</w:t>
      </w:r>
      <w:r w:rsidR="001327BC" w:rsidRPr="007350DD">
        <w:t xml:space="preserve"> </w:t>
      </w:r>
      <w:r w:rsidRPr="007350DD">
        <w:t>promoting</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sense</w:t>
      </w:r>
      <w:r w:rsidR="001327BC" w:rsidRPr="007350DD">
        <w:t xml:space="preserve"> </w:t>
      </w:r>
      <w:r w:rsidRPr="007350DD">
        <w:t>of</w:t>
      </w:r>
      <w:r w:rsidR="001327BC" w:rsidRPr="007350DD">
        <w:t xml:space="preserve"> </w:t>
      </w:r>
      <w:r w:rsidRPr="007350DD">
        <w:t>dignity</w:t>
      </w:r>
      <w:r w:rsidR="001327BC" w:rsidRPr="007350DD">
        <w:t xml:space="preserve"> </w:t>
      </w:r>
      <w:r w:rsidRPr="007350DD">
        <w:t>and</w:t>
      </w:r>
      <w:r w:rsidR="001327BC" w:rsidRPr="007350DD">
        <w:t xml:space="preserve"> </w:t>
      </w:r>
      <w:r w:rsidRPr="007350DD">
        <w:t>worth,</w:t>
      </w:r>
      <w:r w:rsidR="001327BC" w:rsidRPr="007350DD">
        <w:t xml:space="preserve"> </w:t>
      </w:r>
      <w:r w:rsidRPr="007350DD">
        <w:t>a</w:t>
      </w:r>
      <w:r w:rsidR="001327BC" w:rsidRPr="007350DD">
        <w:t xml:space="preserve"> </w:t>
      </w:r>
      <w:r w:rsidRPr="007350DD">
        <w:t>special</w:t>
      </w:r>
      <w:r w:rsidR="001327BC" w:rsidRPr="007350DD">
        <w:t xml:space="preserve"> </w:t>
      </w:r>
      <w:r w:rsidRPr="007350DD">
        <w:t>court</w:t>
      </w:r>
      <w:r w:rsidR="001327BC" w:rsidRPr="007350DD">
        <w:t xml:space="preserve"> </w:t>
      </w:r>
      <w:r w:rsidRPr="007350DD">
        <w:t>at</w:t>
      </w:r>
      <w:r w:rsidR="001327BC" w:rsidRPr="007350DD">
        <w:t xml:space="preserve"> </w:t>
      </w:r>
      <w:r w:rsidRPr="007350DD">
        <w:t>one</w:t>
      </w:r>
      <w:r w:rsidR="001327BC" w:rsidRPr="007350DD">
        <w:t xml:space="preserve"> </w:t>
      </w:r>
      <w:r w:rsidRPr="007350DD">
        <w:t>of</w:t>
      </w:r>
      <w:r w:rsidR="001327BC" w:rsidRPr="007350DD">
        <w:t xml:space="preserve"> </w:t>
      </w:r>
      <w:r w:rsidRPr="007350DD">
        <w:t>the</w:t>
      </w:r>
      <w:r w:rsidR="001327BC" w:rsidRPr="007350DD">
        <w:t xml:space="preserve"> </w:t>
      </w:r>
      <w:r w:rsidRPr="007350DD">
        <w:t>districts</w:t>
      </w:r>
      <w:r w:rsidR="001327BC" w:rsidRPr="007350DD">
        <w:t xml:space="preserve"> </w:t>
      </w:r>
      <w:r w:rsidRPr="007350DD">
        <w:t>has</w:t>
      </w:r>
      <w:r w:rsidR="001327BC" w:rsidRPr="007350DD">
        <w:t xml:space="preserve"> </w:t>
      </w:r>
      <w:r w:rsidRPr="007350DD">
        <w:t>been</w:t>
      </w:r>
      <w:r w:rsidR="001327BC" w:rsidRPr="007350DD">
        <w:t xml:space="preserve"> </w:t>
      </w:r>
      <w:r w:rsidRPr="007350DD">
        <w:t>developed</w:t>
      </w:r>
      <w:r w:rsidR="001327BC" w:rsidRPr="007350DD">
        <w:t xml:space="preserve"> </w:t>
      </w:r>
      <w:r w:rsidRPr="007350DD">
        <w:t>to</w:t>
      </w:r>
      <w:r w:rsidR="001327BC" w:rsidRPr="007350DD">
        <w:t xml:space="preserve"> </w:t>
      </w:r>
      <w:r w:rsidRPr="007350DD">
        <w:t>hear</w:t>
      </w:r>
      <w:r w:rsidR="001327BC" w:rsidRPr="007350DD">
        <w:t xml:space="preserve"> </w:t>
      </w:r>
      <w:r w:rsidRPr="007350DD">
        <w:t>juvenile</w:t>
      </w:r>
      <w:r w:rsidR="001327BC" w:rsidRPr="007350DD">
        <w:t xml:space="preserve"> </w:t>
      </w:r>
      <w:r w:rsidRPr="007350DD">
        <w:t>matters.</w:t>
      </w:r>
      <w:r w:rsidR="001327BC" w:rsidRPr="007350DD">
        <w:t xml:space="preserve"> </w:t>
      </w:r>
      <w:r w:rsidRPr="007350DD">
        <w:t>The</w:t>
      </w:r>
      <w:r w:rsidR="001327BC" w:rsidRPr="007350DD">
        <w:t xml:space="preserve"> </w:t>
      </w:r>
      <w:r w:rsidRPr="007350DD">
        <w:t>Juvenile</w:t>
      </w:r>
      <w:r w:rsidR="001327BC" w:rsidRPr="007350DD">
        <w:t xml:space="preserve"> </w:t>
      </w:r>
      <w:r w:rsidRPr="007350DD">
        <w:t>Court</w:t>
      </w:r>
      <w:r w:rsidR="001327BC" w:rsidRPr="007350DD">
        <w:t xml:space="preserve"> </w:t>
      </w:r>
      <w:r w:rsidRPr="007350DD">
        <w:t>is</w:t>
      </w:r>
      <w:r w:rsidR="001327BC" w:rsidRPr="007350DD">
        <w:t xml:space="preserve"> </w:t>
      </w:r>
      <w:r w:rsidRPr="007350DD">
        <w:t>situated</w:t>
      </w:r>
      <w:r w:rsidR="001327BC" w:rsidRPr="007350DD">
        <w:t xml:space="preserve"> </w:t>
      </w:r>
      <w:r w:rsidRPr="007350DD">
        <w:t>in</w:t>
      </w:r>
      <w:r w:rsidR="001327BC" w:rsidRPr="007350DD">
        <w:t xml:space="preserve"> </w:t>
      </w:r>
      <w:r w:rsidRPr="007350DD">
        <w:t>a</w:t>
      </w:r>
      <w:r w:rsidR="001327BC" w:rsidRPr="007350DD">
        <w:t xml:space="preserve"> </w:t>
      </w:r>
      <w:r w:rsidRPr="007350DD">
        <w:t>different</w:t>
      </w:r>
      <w:r w:rsidR="001327BC" w:rsidRPr="007350DD">
        <w:t xml:space="preserve"> </w:t>
      </w:r>
      <w:r w:rsidRPr="007350DD">
        <w:t>building</w:t>
      </w:r>
      <w:r w:rsidR="001327BC" w:rsidRPr="007350DD">
        <w:t xml:space="preserve"> </w:t>
      </w:r>
      <w:r w:rsidRPr="007350DD">
        <w:t>from</w:t>
      </w:r>
      <w:r w:rsidR="001327BC" w:rsidRPr="007350DD">
        <w:t xml:space="preserve"> </w:t>
      </w:r>
      <w:r w:rsidRPr="007350DD">
        <w:t>that</w:t>
      </w:r>
      <w:r w:rsidR="001327BC" w:rsidRPr="007350DD">
        <w:t xml:space="preserve"> </w:t>
      </w:r>
      <w:r w:rsidRPr="007350DD">
        <w:t>of</w:t>
      </w:r>
      <w:r w:rsidR="001327BC" w:rsidRPr="007350DD">
        <w:t xml:space="preserve"> </w:t>
      </w:r>
      <w:r w:rsidRPr="007350DD">
        <w:t>the</w:t>
      </w:r>
      <w:r w:rsidR="001327BC" w:rsidRPr="007350DD">
        <w:t xml:space="preserve"> </w:t>
      </w:r>
      <w:r w:rsidRPr="007350DD">
        <w:t>other</w:t>
      </w:r>
      <w:r w:rsidR="001327BC" w:rsidRPr="007350DD">
        <w:t xml:space="preserve"> </w:t>
      </w:r>
      <w:r w:rsidRPr="007350DD">
        <w:t>Magistrates</w:t>
      </w:r>
      <w:r w:rsidR="001327BC" w:rsidRPr="007350DD">
        <w:t xml:space="preserve"> </w:t>
      </w:r>
      <w:r w:rsidRPr="007350DD">
        <w:t>Courts.</w:t>
      </w:r>
      <w:r w:rsidR="001327BC" w:rsidRPr="007350DD">
        <w:t xml:space="preserve"> </w:t>
      </w:r>
      <w:r w:rsidRPr="007350DD">
        <w:t>In</w:t>
      </w:r>
      <w:r w:rsidR="001327BC" w:rsidRPr="007350DD">
        <w:t xml:space="preserve"> </w:t>
      </w:r>
      <w:r w:rsidRPr="007350DD">
        <w:t>addition,</w:t>
      </w:r>
      <w:r w:rsidR="001327BC" w:rsidRPr="007350DD">
        <w:t xml:space="preserve"> </w:t>
      </w:r>
      <w:r w:rsidRPr="007350DD">
        <w:t>juvenile</w:t>
      </w:r>
      <w:r w:rsidR="001327BC" w:rsidRPr="007350DD">
        <w:t xml:space="preserve"> </w:t>
      </w:r>
      <w:r w:rsidRPr="007350DD">
        <w:t>cases</w:t>
      </w:r>
      <w:r w:rsidR="001327BC" w:rsidRPr="007350DD">
        <w:t xml:space="preserve"> </w:t>
      </w:r>
      <w:r w:rsidRPr="007350DD">
        <w:t>are</w:t>
      </w:r>
      <w:r w:rsidR="001327BC" w:rsidRPr="007350DD">
        <w:t xml:space="preserve"> </w:t>
      </w:r>
      <w:r w:rsidRPr="007350DD">
        <w:t>heard</w:t>
      </w:r>
      <w:r w:rsidR="001327BC" w:rsidRPr="007350DD">
        <w:t xml:space="preserve"> </w:t>
      </w:r>
      <w:r w:rsidRPr="007350DD">
        <w:t>at</w:t>
      </w:r>
      <w:r w:rsidR="001327BC" w:rsidRPr="007350DD">
        <w:t xml:space="preserve"> </w:t>
      </w:r>
      <w:r w:rsidRPr="007350DD">
        <w:t>other</w:t>
      </w:r>
      <w:r w:rsidR="001327BC" w:rsidRPr="007350DD">
        <w:t xml:space="preserve"> </w:t>
      </w:r>
      <w:r w:rsidRPr="007350DD">
        <w:t>jurisdictions</w:t>
      </w:r>
      <w:r w:rsidR="001327BC" w:rsidRPr="007350DD">
        <w:t xml:space="preserve"> </w:t>
      </w:r>
      <w:r w:rsidRPr="007350DD">
        <w:t>with</w:t>
      </w:r>
      <w:r w:rsidR="001327BC" w:rsidRPr="007350DD">
        <w:t xml:space="preserve"> </w:t>
      </w:r>
      <w:r w:rsidRPr="007350DD">
        <w:t>special</w:t>
      </w:r>
      <w:r w:rsidR="001327BC" w:rsidRPr="007350DD">
        <w:t xml:space="preserve"> </w:t>
      </w:r>
      <w:r w:rsidRPr="007350DD">
        <w:t>provisions.</w:t>
      </w:r>
      <w:r w:rsidR="001327BC" w:rsidRPr="007350DD">
        <w:t xml:space="preserve"> </w:t>
      </w:r>
      <w:r w:rsidRPr="007350DD">
        <w:t>Please</w:t>
      </w:r>
      <w:r w:rsidR="001327BC" w:rsidRPr="007350DD">
        <w:t xml:space="preserve"> </w:t>
      </w:r>
      <w:r w:rsidRPr="007350DD">
        <w:t>also</w:t>
      </w:r>
      <w:r w:rsidR="001327BC" w:rsidRPr="007350DD">
        <w:t xml:space="preserve"> </w:t>
      </w:r>
      <w:r w:rsidRPr="007350DD">
        <w:t>see</w:t>
      </w:r>
      <w:r w:rsidR="001327BC" w:rsidRPr="007350DD">
        <w:t xml:space="preserve"> </w:t>
      </w:r>
      <w:r w:rsidRPr="007350DD">
        <w:t>the</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Paras.</w:t>
      </w:r>
      <w:r w:rsidR="001327BC" w:rsidRPr="007350DD">
        <w:t xml:space="preserve"> </w:t>
      </w:r>
      <w:r w:rsidRPr="007350DD">
        <w:t>241–242.</w:t>
      </w:r>
      <w:r w:rsidR="001327BC" w:rsidRPr="007350DD">
        <w:t xml:space="preserve"> </w:t>
      </w:r>
      <w:r w:rsidRPr="007350DD">
        <w:t>Barbados</w:t>
      </w:r>
      <w:r w:rsidR="00EA19E5" w:rsidRPr="007350DD">
        <w:t>’</w:t>
      </w:r>
      <w:r w:rsidR="001327BC" w:rsidRPr="007350DD">
        <w:t xml:space="preserve"> </w:t>
      </w:r>
      <w:r w:rsidRPr="007350DD">
        <w:t>entire</w:t>
      </w:r>
      <w:r w:rsidR="001327BC" w:rsidRPr="007350DD">
        <w:t xml:space="preserve"> </w:t>
      </w:r>
      <w:r w:rsidRPr="007350DD">
        <w:t>legislative</w:t>
      </w:r>
      <w:r w:rsidR="001327BC" w:rsidRPr="007350DD">
        <w:t xml:space="preserve"> </w:t>
      </w:r>
      <w:r w:rsidRPr="007350DD">
        <w:t>framework</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children</w:t>
      </w:r>
      <w:r w:rsidR="001327BC" w:rsidRPr="007350DD">
        <w:t xml:space="preserve"> </w:t>
      </w:r>
      <w:r w:rsidRPr="007350DD">
        <w:t>is</w:t>
      </w:r>
      <w:r w:rsidR="001327BC" w:rsidRPr="007350DD">
        <w:t xml:space="preserve"> </w:t>
      </w:r>
      <w:r w:rsidRPr="007350DD">
        <w:t>presently</w:t>
      </w:r>
      <w:r w:rsidR="001327BC" w:rsidRPr="007350DD">
        <w:t xml:space="preserve"> </w:t>
      </w:r>
      <w:r w:rsidRPr="007350DD">
        <w:t>under</w:t>
      </w:r>
      <w:r w:rsidR="001327BC" w:rsidRPr="007350DD">
        <w:t xml:space="preserve"> </w:t>
      </w:r>
      <w:r w:rsidRPr="007350DD">
        <w:t>review</w:t>
      </w:r>
      <w:r w:rsidR="001327BC" w:rsidRPr="007350DD">
        <w:t xml:space="preserve"> </w:t>
      </w:r>
      <w:r w:rsidRPr="007350DD">
        <w:t>and</w:t>
      </w:r>
      <w:r w:rsidR="001327BC" w:rsidRPr="007350DD">
        <w:t xml:space="preserve"> </w:t>
      </w:r>
      <w:r w:rsidRPr="007350DD">
        <w:t>Magistrates</w:t>
      </w:r>
      <w:r w:rsidR="001327BC" w:rsidRPr="007350DD">
        <w:t xml:space="preserve"> </w:t>
      </w:r>
      <w:r w:rsidRPr="007350DD">
        <w:t>are</w:t>
      </w:r>
      <w:r w:rsidR="001327BC" w:rsidRPr="007350DD">
        <w:t xml:space="preserve"> </w:t>
      </w:r>
      <w:r w:rsidRPr="007350DD">
        <w:t>for</w:t>
      </w:r>
      <w:r w:rsidR="001327BC" w:rsidRPr="007350DD">
        <w:t xml:space="preserve"> </w:t>
      </w:r>
      <w:r w:rsidRPr="007350DD">
        <w:t>example</w:t>
      </w:r>
      <w:r w:rsidR="001327BC" w:rsidRPr="007350DD">
        <w:t xml:space="preserve"> </w:t>
      </w:r>
      <w:r w:rsidRPr="007350DD">
        <w:t>recommending</w:t>
      </w:r>
      <w:r w:rsidR="001327BC" w:rsidRPr="007350DD">
        <w:t xml:space="preserve"> </w:t>
      </w:r>
      <w:r w:rsidRPr="007350DD">
        <w:t>the</w:t>
      </w:r>
      <w:r w:rsidR="001327BC" w:rsidRPr="007350DD">
        <w:t xml:space="preserve"> </w:t>
      </w:r>
      <w:r w:rsidRPr="007350DD">
        <w:t>extension</w:t>
      </w:r>
      <w:r w:rsidR="001327BC" w:rsidRPr="007350DD">
        <w:t xml:space="preserve"> </w:t>
      </w:r>
      <w:r w:rsidRPr="007350DD">
        <w:t>of</w:t>
      </w:r>
      <w:r w:rsidR="001327BC" w:rsidRPr="007350DD">
        <w:t xml:space="preserve"> </w:t>
      </w:r>
      <w:r w:rsidRPr="007350DD">
        <w:t>the</w:t>
      </w:r>
      <w:r w:rsidR="001327BC" w:rsidRPr="007350DD">
        <w:t xml:space="preserve"> </w:t>
      </w:r>
      <w:r w:rsidRPr="007350DD">
        <w:rPr>
          <w:i/>
          <w:iCs/>
        </w:rPr>
        <w:t>Juvenile</w:t>
      </w:r>
      <w:r w:rsidR="001327BC" w:rsidRPr="007350DD">
        <w:rPr>
          <w:i/>
          <w:iCs/>
        </w:rPr>
        <w:t xml:space="preserve"> </w:t>
      </w:r>
      <w:r w:rsidRPr="007350DD">
        <w:rPr>
          <w:i/>
          <w:iCs/>
        </w:rPr>
        <w:t>Offenders</w:t>
      </w:r>
      <w:r w:rsidR="001327BC" w:rsidRPr="007350DD">
        <w:rPr>
          <w:i/>
          <w:iCs/>
        </w:rPr>
        <w:t xml:space="preserve"> </w:t>
      </w:r>
      <w:r w:rsidRPr="007350DD">
        <w:rPr>
          <w:i/>
          <w:iCs/>
        </w:rPr>
        <w:t>Act</w:t>
      </w:r>
      <w:r w:rsidR="001327BC" w:rsidRPr="007350DD">
        <w:rPr>
          <w:i/>
          <w:iCs/>
        </w:rPr>
        <w:t xml:space="preserve"> </w:t>
      </w:r>
      <w:r w:rsidRPr="007350DD">
        <w:t>to</w:t>
      </w:r>
      <w:r w:rsidR="001327BC" w:rsidRPr="007350DD">
        <w:t xml:space="preserve"> </w:t>
      </w:r>
      <w:r w:rsidRPr="007350DD">
        <w:t>all</w:t>
      </w:r>
      <w:r w:rsidR="001327BC" w:rsidRPr="007350DD">
        <w:t xml:space="preserve"> </w:t>
      </w:r>
      <w:r w:rsidRPr="007350DD">
        <w:t>children</w:t>
      </w:r>
      <w:r w:rsidR="001327BC" w:rsidRPr="007350DD">
        <w:t xml:space="preserve"> </w:t>
      </w:r>
      <w:r w:rsidRPr="007350DD">
        <w:t>under</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eighteen.</w:t>
      </w:r>
      <w:r w:rsidR="001327BC" w:rsidRPr="007350DD">
        <w:t xml:space="preserve"> </w:t>
      </w:r>
      <w:r w:rsidRPr="007350DD">
        <w:t>However,</w:t>
      </w:r>
      <w:r w:rsidR="001327BC" w:rsidRPr="007350DD">
        <w:t xml:space="preserve"> </w:t>
      </w:r>
      <w:r w:rsidRPr="007350DD">
        <w:t>juvenile</w:t>
      </w:r>
      <w:r w:rsidR="001327BC" w:rsidRPr="007350DD">
        <w:t xml:space="preserve"> </w:t>
      </w:r>
      <w:r w:rsidRPr="007350DD">
        <w:t>delinquents</w:t>
      </w:r>
      <w:r w:rsidR="001327BC" w:rsidRPr="007350DD">
        <w:t xml:space="preserve"> </w:t>
      </w:r>
      <w:r w:rsidRPr="007350DD">
        <w:t>are</w:t>
      </w:r>
      <w:r w:rsidR="001327BC" w:rsidRPr="007350DD">
        <w:t xml:space="preserve"> </w:t>
      </w:r>
      <w:r w:rsidRPr="007350DD">
        <w:t>not</w:t>
      </w:r>
      <w:r w:rsidR="001327BC" w:rsidRPr="007350DD">
        <w:t xml:space="preserve"> </w:t>
      </w:r>
      <w:r w:rsidRPr="007350DD">
        <w:t>brought</w:t>
      </w:r>
      <w:r w:rsidR="001327BC" w:rsidRPr="007350DD">
        <w:t xml:space="preserve"> </w:t>
      </w:r>
      <w:r w:rsidRPr="007350DD">
        <w:t>before</w:t>
      </w:r>
      <w:r w:rsidR="001327BC" w:rsidRPr="007350DD">
        <w:t xml:space="preserve"> </w:t>
      </w:r>
      <w:r w:rsidRPr="007350DD">
        <w:t>the</w:t>
      </w:r>
      <w:r w:rsidR="001327BC" w:rsidRPr="007350DD">
        <w:t xml:space="preserve"> </w:t>
      </w:r>
      <w:r w:rsidRPr="007350DD">
        <w:t>court.</w:t>
      </w:r>
      <w:r w:rsidR="001327BC" w:rsidRPr="007350DD">
        <w:t xml:space="preserve"> </w:t>
      </w:r>
      <w:r w:rsidRPr="007350DD">
        <w:t>Records</w:t>
      </w:r>
      <w:r w:rsidR="001327BC" w:rsidRPr="007350DD">
        <w:t xml:space="preserve"> </w:t>
      </w:r>
      <w:r w:rsidRPr="007350DD">
        <w:t>show</w:t>
      </w:r>
      <w:r w:rsidR="001327BC" w:rsidRPr="007350DD">
        <w:t xml:space="preserve"> </w:t>
      </w:r>
      <w:r w:rsidRPr="007350DD">
        <w:t>that</w:t>
      </w:r>
      <w:r w:rsidR="001327BC" w:rsidRPr="007350DD">
        <w:t xml:space="preserve"> </w:t>
      </w:r>
      <w:r w:rsidRPr="007350DD">
        <w:t>few</w:t>
      </w:r>
      <w:r w:rsidR="001327BC" w:rsidRPr="007350DD">
        <w:t xml:space="preserve"> </w:t>
      </w:r>
      <w:r w:rsidRPr="007350DD">
        <w:t>children</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are</w:t>
      </w:r>
      <w:r w:rsidR="001327BC" w:rsidRPr="007350DD">
        <w:t xml:space="preserve"> </w:t>
      </w:r>
      <w:r w:rsidRPr="007350DD">
        <w:t>involved</w:t>
      </w:r>
      <w:r w:rsidR="001327BC" w:rsidRPr="007350DD">
        <w:t xml:space="preserve"> </w:t>
      </w:r>
      <w:r w:rsidRPr="007350DD">
        <w:t>in</w:t>
      </w:r>
      <w:r w:rsidR="001327BC" w:rsidRPr="007350DD">
        <w:t xml:space="preserve"> </w:t>
      </w:r>
      <w:r w:rsidRPr="007350DD">
        <w:t>the</w:t>
      </w:r>
      <w:r w:rsidR="001327BC" w:rsidRPr="007350DD">
        <w:t xml:space="preserve"> </w:t>
      </w:r>
      <w:r w:rsidRPr="007350DD">
        <w:t>juvenile</w:t>
      </w:r>
      <w:r w:rsidR="001327BC" w:rsidRPr="007350DD">
        <w:t xml:space="preserve"> </w:t>
      </w:r>
      <w:r w:rsidRPr="007350DD">
        <w:t>justice</w:t>
      </w:r>
      <w:r w:rsidR="001327BC" w:rsidRPr="007350DD">
        <w:t xml:space="preserve"> </w:t>
      </w:r>
      <w:r w:rsidRPr="007350DD">
        <w:t>system.</w:t>
      </w:r>
      <w:r w:rsidR="001327BC" w:rsidRPr="007350DD">
        <w:t xml:space="preserve"> </w:t>
      </w:r>
      <w:r w:rsidRPr="007350DD">
        <w:t>To</w:t>
      </w:r>
      <w:r w:rsidR="001327BC" w:rsidRPr="007350DD">
        <w:t xml:space="preserve"> </w:t>
      </w:r>
      <w:r w:rsidRPr="007350DD">
        <w:t>continue</w:t>
      </w:r>
      <w:r w:rsidR="001327BC" w:rsidRPr="007350DD">
        <w:t xml:space="preserve"> </w:t>
      </w:r>
      <w:r w:rsidRPr="007350DD">
        <w:t>to</w:t>
      </w:r>
      <w:r w:rsidR="001327BC" w:rsidRPr="007350DD">
        <w:t xml:space="preserve"> </w:t>
      </w:r>
      <w:r w:rsidRPr="007350DD">
        <w:t>support</w:t>
      </w:r>
      <w:r w:rsidR="001327BC" w:rsidRPr="007350DD">
        <w:t xml:space="preserve"> </w:t>
      </w:r>
      <w:r w:rsidRPr="007350DD">
        <w:t>this</w:t>
      </w:r>
      <w:r w:rsidR="001327BC" w:rsidRPr="007350DD">
        <w:t xml:space="preserve"> </w:t>
      </w:r>
      <w:r w:rsidRPr="007350DD">
        <w:t>trend,</w:t>
      </w:r>
      <w:r w:rsidR="001327BC" w:rsidRPr="007350DD">
        <w:t xml:space="preserve"> </w:t>
      </w:r>
      <w:r w:rsidRPr="007350DD">
        <w:t>the</w:t>
      </w:r>
      <w:r w:rsidR="001327BC" w:rsidRPr="007350DD">
        <w:t xml:space="preserve"> </w:t>
      </w:r>
      <w:r w:rsidRPr="007350DD">
        <w:t>Barbados</w:t>
      </w:r>
      <w:r w:rsidR="001327BC" w:rsidRPr="007350DD">
        <w:t xml:space="preserve"> </w:t>
      </w:r>
      <w:r w:rsidRPr="007350DD">
        <w:t>Council</w:t>
      </w:r>
      <w:r w:rsidR="001327BC" w:rsidRPr="007350DD">
        <w:t xml:space="preserve"> </w:t>
      </w:r>
      <w:r w:rsidRPr="007350DD">
        <w:t>for</w:t>
      </w:r>
      <w:r w:rsidR="001327BC" w:rsidRPr="007350DD">
        <w:t xml:space="preserve"> </w:t>
      </w:r>
      <w:r w:rsidRPr="007350DD">
        <w:t>the</w:t>
      </w:r>
      <w:r w:rsidR="001327BC" w:rsidRPr="007350DD">
        <w:t xml:space="preserve"> </w:t>
      </w:r>
      <w:r w:rsidRPr="007350DD">
        <w:t>Disabled</w:t>
      </w:r>
      <w:r w:rsidR="001327BC" w:rsidRPr="007350DD">
        <w:t xml:space="preserve"> </w:t>
      </w:r>
      <w:r w:rsidRPr="007350DD">
        <w:t>organized</w:t>
      </w:r>
      <w:r w:rsidR="001327BC" w:rsidRPr="007350DD">
        <w:t xml:space="preserve"> </w:t>
      </w:r>
      <w:r w:rsidRPr="007350DD">
        <w:t>a</w:t>
      </w:r>
      <w:r w:rsidR="001327BC" w:rsidRPr="007350DD">
        <w:t xml:space="preserve"> </w:t>
      </w:r>
      <w:r w:rsidRPr="007350DD">
        <w:t>Justice</w:t>
      </w:r>
      <w:r w:rsidR="001327BC" w:rsidRPr="007350DD">
        <w:t xml:space="preserve"> </w:t>
      </w:r>
      <w:r w:rsidRPr="007350DD">
        <w:t>Improvement</w:t>
      </w:r>
      <w:r w:rsidR="001327BC" w:rsidRPr="007350DD">
        <w:t xml:space="preserve"> </w:t>
      </w:r>
      <w:r w:rsidRPr="007350DD">
        <w:t>Programme</w:t>
      </w:r>
      <w:r w:rsidR="001327BC" w:rsidRPr="007350DD">
        <w:t xml:space="preserve"> </w:t>
      </w:r>
      <w:r w:rsidRPr="007350DD">
        <w:t>to</w:t>
      </w:r>
      <w:r w:rsidR="001327BC" w:rsidRPr="007350DD">
        <w:t xml:space="preserve"> </w:t>
      </w:r>
      <w:r w:rsidRPr="007350DD">
        <w:t>sensitize</w:t>
      </w:r>
      <w:r w:rsidR="001327BC" w:rsidRPr="007350DD">
        <w:t xml:space="preserve"> </w:t>
      </w:r>
      <w:r w:rsidRPr="007350DD">
        <w:t>young</w:t>
      </w:r>
      <w:r w:rsidR="001327BC" w:rsidRPr="007350DD">
        <w:t xml:space="preserve"> </w:t>
      </w:r>
      <w:r w:rsidRPr="007350DD">
        <w:t>people</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to</w:t>
      </w:r>
      <w:r w:rsidR="001327BC" w:rsidRPr="007350DD">
        <w:t xml:space="preserve"> </w:t>
      </w:r>
      <w:r w:rsidRPr="007350DD">
        <w:t>their</w:t>
      </w:r>
      <w:r w:rsidR="001327BC" w:rsidRPr="007350DD">
        <w:t xml:space="preserve"> </w:t>
      </w:r>
      <w:r w:rsidRPr="007350DD">
        <w:t>rights,</w:t>
      </w:r>
      <w:r w:rsidR="001327BC" w:rsidRPr="007350DD">
        <w:t xml:space="preserve"> </w:t>
      </w:r>
      <w:r w:rsidRPr="007350DD">
        <w:t>and</w:t>
      </w:r>
      <w:r w:rsidR="001327BC" w:rsidRPr="007350DD">
        <w:t xml:space="preserve"> </w:t>
      </w:r>
      <w:r w:rsidRPr="007350DD">
        <w:t>to</w:t>
      </w:r>
      <w:r w:rsidR="001327BC" w:rsidRPr="007350DD">
        <w:t xml:space="preserve"> </w:t>
      </w:r>
      <w:r w:rsidRPr="007350DD">
        <w:t>advocate</w:t>
      </w:r>
      <w:r w:rsidR="001327BC" w:rsidRPr="007350DD">
        <w:t xml:space="preserve"> </w:t>
      </w:r>
      <w:r w:rsidRPr="007350DD">
        <w:t>for</w:t>
      </w:r>
      <w:r w:rsidR="001327BC" w:rsidRPr="007350DD">
        <w:t xml:space="preserve"> </w:t>
      </w:r>
      <w:r w:rsidRPr="007350DD">
        <w:t>the</w:t>
      </w:r>
      <w:r w:rsidR="001327BC" w:rsidRPr="007350DD">
        <w:t xml:space="preserve"> </w:t>
      </w:r>
      <w:r w:rsidRPr="007350DD">
        <w:t>provision</w:t>
      </w:r>
      <w:r w:rsidR="001327BC" w:rsidRPr="007350DD">
        <w:t xml:space="preserve"> </w:t>
      </w:r>
      <w:r w:rsidRPr="007350DD">
        <w:t>of</w:t>
      </w:r>
      <w:r w:rsidR="001327BC" w:rsidRPr="007350DD">
        <w:t xml:space="preserve"> </w:t>
      </w:r>
      <w:r w:rsidRPr="007350DD">
        <w:t>materials</w:t>
      </w:r>
      <w:r w:rsidR="001327BC" w:rsidRPr="007350DD">
        <w:t xml:space="preserve"> </w:t>
      </w:r>
      <w:r w:rsidRPr="007350DD">
        <w:t>and</w:t>
      </w:r>
      <w:r w:rsidR="001327BC" w:rsidRPr="007350DD">
        <w:t xml:space="preserve"> </w:t>
      </w:r>
      <w:r w:rsidRPr="007350DD">
        <w:t>resource</w:t>
      </w:r>
      <w:r w:rsidR="001327BC" w:rsidRPr="007350DD">
        <w:t xml:space="preserve"> </w:t>
      </w:r>
      <w:r w:rsidRPr="007350DD">
        <w:t>persons</w:t>
      </w:r>
      <w:r w:rsidR="001327BC" w:rsidRPr="007350DD">
        <w:t xml:space="preserve"> </w:t>
      </w:r>
      <w:r w:rsidRPr="007350DD">
        <w:t>in</w:t>
      </w:r>
      <w:r w:rsidR="001327BC" w:rsidRPr="007350DD">
        <w:t xml:space="preserve"> </w:t>
      </w:r>
      <w:r w:rsidRPr="007350DD">
        <w:t>the</w:t>
      </w:r>
      <w:r w:rsidR="001327BC" w:rsidRPr="007350DD">
        <w:t xml:space="preserve"> </w:t>
      </w:r>
      <w:r w:rsidRPr="007350DD">
        <w:t>court</w:t>
      </w:r>
      <w:r w:rsidR="001327BC" w:rsidRPr="007350DD">
        <w:t xml:space="preserve"> </w:t>
      </w:r>
      <w:r w:rsidRPr="007350DD">
        <w:t>system</w:t>
      </w:r>
      <w:r w:rsidR="001327BC" w:rsidRPr="007350DD">
        <w:t xml:space="preserve"> </w:t>
      </w:r>
      <w:r w:rsidRPr="007350DD">
        <w:t>to</w:t>
      </w:r>
      <w:r w:rsidR="001327BC" w:rsidRPr="007350DD">
        <w:t xml:space="preserve"> </w:t>
      </w:r>
      <w:r w:rsidRPr="007350DD">
        <w:t>deal</w:t>
      </w:r>
      <w:r w:rsidR="001327BC" w:rsidRPr="007350DD">
        <w:t xml:space="preserve"> </w:t>
      </w:r>
      <w:r w:rsidRPr="007350DD">
        <w:t>with</w:t>
      </w:r>
      <w:r w:rsidR="001327BC" w:rsidRPr="007350DD">
        <w:t xml:space="preserve"> </w:t>
      </w:r>
      <w:r w:rsidRPr="007350DD">
        <w:t>deaf,</w:t>
      </w:r>
      <w:r w:rsidR="001327BC" w:rsidRPr="007350DD">
        <w:t xml:space="preserve"> </w:t>
      </w:r>
      <w:r w:rsidRPr="007350DD">
        <w:t>blind</w:t>
      </w:r>
      <w:r w:rsidR="001327BC" w:rsidRPr="007350DD">
        <w:t xml:space="preserve"> </w:t>
      </w:r>
      <w:r w:rsidRPr="007350DD">
        <w:t>and</w:t>
      </w:r>
      <w:r w:rsidR="001327BC" w:rsidRPr="007350DD">
        <w:t xml:space="preserve"> </w:t>
      </w:r>
      <w:r w:rsidRPr="007350DD">
        <w:t>intellectually</w:t>
      </w:r>
      <w:r w:rsidR="001327BC" w:rsidRPr="007350DD">
        <w:t xml:space="preserve"> </w:t>
      </w:r>
      <w:r w:rsidRPr="007350DD">
        <w:t>challenged</w:t>
      </w:r>
      <w:r w:rsidR="001327BC" w:rsidRPr="007350DD">
        <w:t xml:space="preserve"> </w:t>
      </w:r>
      <w:r w:rsidRPr="007350DD">
        <w:t>young</w:t>
      </w:r>
      <w:r w:rsidR="001327BC" w:rsidRPr="007350DD">
        <w:t xml:space="preserve"> </w:t>
      </w:r>
      <w:r w:rsidRPr="007350DD">
        <w:t>people.</w:t>
      </w:r>
    </w:p>
    <w:p w:rsidR="006564B6" w:rsidRPr="007350DD" w:rsidRDefault="006564B6" w:rsidP="003E0F44">
      <w:pPr>
        <w:pStyle w:val="H23G"/>
      </w:pPr>
      <w:r w:rsidRPr="007350DD">
        <w:tab/>
        <w:t>2</w:t>
      </w:r>
      <w:r w:rsidR="009669E5">
        <w:t>.</w:t>
      </w:r>
      <w:r w:rsidRPr="007350DD">
        <w:tab/>
        <w:t>Sentencing</w:t>
      </w:r>
      <w:r w:rsidR="001327BC" w:rsidRPr="007350DD">
        <w:t xml:space="preserve"> </w:t>
      </w:r>
      <w:r w:rsidRPr="007350DD">
        <w:t>system</w:t>
      </w:r>
      <w:r w:rsidR="001327BC" w:rsidRPr="007350DD">
        <w:t xml:space="preserve"> </w:t>
      </w:r>
      <w:r w:rsidRPr="007350DD">
        <w:t>under</w:t>
      </w:r>
      <w:r w:rsidR="001327BC" w:rsidRPr="007350DD">
        <w:t xml:space="preserve"> </w:t>
      </w:r>
      <w:r w:rsidRPr="007350DD">
        <w:t>the</w:t>
      </w:r>
      <w:r w:rsidR="001327BC" w:rsidRPr="007350DD">
        <w:t xml:space="preserve"> </w:t>
      </w:r>
      <w:r w:rsidRPr="007350DD">
        <w:t>Reformatory</w:t>
      </w:r>
      <w:r w:rsidR="001327BC" w:rsidRPr="007350DD">
        <w:t xml:space="preserve"> </w:t>
      </w:r>
      <w:r w:rsidRPr="007350DD">
        <w:t>and</w:t>
      </w:r>
      <w:r w:rsidR="001327BC" w:rsidRPr="007350DD">
        <w:t xml:space="preserve"> </w:t>
      </w:r>
      <w:r w:rsidRPr="007350DD">
        <w:t>Industrial</w:t>
      </w:r>
      <w:r w:rsidR="001327BC" w:rsidRPr="007350DD">
        <w:t xml:space="preserve"> </w:t>
      </w:r>
      <w:r w:rsidRPr="007350DD">
        <w:t>Schools</w:t>
      </w:r>
      <w:r w:rsidR="001327BC" w:rsidRPr="007350DD">
        <w:t xml:space="preserve"> </w:t>
      </w:r>
      <w:r w:rsidRPr="007350DD">
        <w:t>Act</w:t>
      </w:r>
    </w:p>
    <w:p w:rsidR="006564B6" w:rsidRPr="007350DD" w:rsidRDefault="00D900ED" w:rsidP="004A6123">
      <w:pPr>
        <w:pStyle w:val="H23G"/>
        <w:rPr>
          <w:bCs/>
        </w:rPr>
      </w:pPr>
      <w:r>
        <w:tab/>
      </w:r>
      <w:r>
        <w:tab/>
        <w:t>Information on the issues raised in paragraph 29 (b) of the concluding observations on the initial report</w:t>
      </w:r>
      <w:r w:rsidR="001327BC" w:rsidRPr="007350DD">
        <w:rPr>
          <w:bCs/>
        </w:rPr>
        <w:t xml:space="preserve"> </w:t>
      </w:r>
    </w:p>
    <w:p w:rsidR="006564B6" w:rsidRPr="007350DD" w:rsidRDefault="006564B6" w:rsidP="003E0F44">
      <w:pPr>
        <w:pStyle w:val="SingleTxtG"/>
      </w:pPr>
      <w:r w:rsidRPr="007350DD">
        <w:t>222.</w:t>
      </w:r>
      <w:r w:rsidR="003E0F44" w:rsidRPr="007350DD">
        <w:tab/>
      </w:r>
      <w:r w:rsidRPr="007350DD">
        <w:t>As</w:t>
      </w:r>
      <w:r w:rsidR="001327BC" w:rsidRPr="007350DD">
        <w:t xml:space="preserve"> </w:t>
      </w:r>
      <w:r w:rsidRPr="007350DD">
        <w:t>indicated</w:t>
      </w:r>
      <w:r w:rsidR="001327BC" w:rsidRPr="007350DD">
        <w:t xml:space="preserve"> </w:t>
      </w:r>
      <w:r w:rsidRPr="007350DD">
        <w:t>in</w:t>
      </w:r>
      <w:r w:rsidR="001327BC" w:rsidRPr="007350DD">
        <w:t xml:space="preserve"> </w:t>
      </w:r>
      <w:r w:rsidRPr="007350DD">
        <w:t>Barbados</w:t>
      </w:r>
      <w:r w:rsidR="00EA19E5" w:rsidRPr="007350DD">
        <w:t>’</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Paras.</w:t>
      </w:r>
      <w:r w:rsidR="001327BC" w:rsidRPr="007350DD">
        <w:t xml:space="preserve"> </w:t>
      </w:r>
      <w:r w:rsidRPr="007350DD">
        <w:t>244</w:t>
      </w:r>
      <w:r w:rsidR="00355C8F" w:rsidRPr="007350DD">
        <w:t>–</w:t>
      </w:r>
      <w:r w:rsidRPr="007350DD">
        <w:t>245,</w:t>
      </w:r>
      <w:r w:rsidR="001327BC" w:rsidRPr="007350DD">
        <w:t xml:space="preserve"> </w:t>
      </w:r>
      <w:r w:rsidRPr="007350DD">
        <w:t>a</w:t>
      </w:r>
      <w:r w:rsidR="001327BC" w:rsidRPr="007350DD">
        <w:t xml:space="preserve"> </w:t>
      </w:r>
      <w:r w:rsidRPr="007350DD">
        <w:t>child</w:t>
      </w:r>
      <w:r w:rsidR="001327BC" w:rsidRPr="007350DD">
        <w:t xml:space="preserve"> </w:t>
      </w:r>
      <w:r w:rsidRPr="007350DD">
        <w:t>may</w:t>
      </w:r>
      <w:r w:rsidR="001327BC" w:rsidRPr="007350DD">
        <w:t xml:space="preserve"> </w:t>
      </w:r>
      <w:r w:rsidRPr="007350DD">
        <w:t>be</w:t>
      </w:r>
      <w:r w:rsidR="001327BC" w:rsidRPr="007350DD">
        <w:t xml:space="preserve"> </w:t>
      </w:r>
      <w:r w:rsidRPr="007350DD">
        <w:t>deprived</w:t>
      </w:r>
      <w:r w:rsidR="001327BC" w:rsidRPr="007350DD">
        <w:t xml:space="preserve"> </w:t>
      </w:r>
      <w:r w:rsidRPr="007350DD">
        <w:t>of</w:t>
      </w:r>
      <w:r w:rsidR="001327BC" w:rsidRPr="007350DD">
        <w:t xml:space="preserve"> </w:t>
      </w:r>
      <w:r w:rsidRPr="007350DD">
        <w:t>his/her</w:t>
      </w:r>
      <w:r w:rsidR="001327BC" w:rsidRPr="007350DD">
        <w:t xml:space="preserve"> </w:t>
      </w:r>
      <w:r w:rsidRPr="007350DD">
        <w:t>liberty,</w:t>
      </w:r>
      <w:r w:rsidR="001327BC" w:rsidRPr="007350DD">
        <w:t xml:space="preserve"> </w:t>
      </w:r>
      <w:r w:rsidRPr="007350DD">
        <w:t>if</w:t>
      </w:r>
      <w:r w:rsidR="001327BC" w:rsidRPr="007350DD">
        <w:t xml:space="preserve"> </w:t>
      </w:r>
      <w:r w:rsidRPr="007350DD">
        <w:t>found</w:t>
      </w:r>
      <w:r w:rsidR="001327BC" w:rsidRPr="007350DD">
        <w:t xml:space="preserve"> </w:t>
      </w:r>
      <w:r w:rsidRPr="007350DD">
        <w:t>guilty</w:t>
      </w:r>
      <w:r w:rsidR="001327BC" w:rsidRPr="007350DD">
        <w:t xml:space="preserve"> </w:t>
      </w:r>
      <w:r w:rsidRPr="007350DD">
        <w:t>in</w:t>
      </w:r>
      <w:r w:rsidR="001327BC" w:rsidRPr="007350DD">
        <w:t xml:space="preserve"> </w:t>
      </w:r>
      <w:r w:rsidRPr="007350DD">
        <w:t>the</w:t>
      </w:r>
      <w:r w:rsidR="001327BC" w:rsidRPr="007350DD">
        <w:t xml:space="preserve"> </w:t>
      </w:r>
      <w:r w:rsidRPr="007350DD">
        <w:t>juvenile</w:t>
      </w:r>
      <w:r w:rsidR="001327BC" w:rsidRPr="007350DD">
        <w:t xml:space="preserve"> </w:t>
      </w:r>
      <w:r w:rsidRPr="007350DD">
        <w:t>court.</w:t>
      </w:r>
      <w:r w:rsidR="001327BC" w:rsidRPr="007350DD">
        <w:t xml:space="preserve"> </w:t>
      </w:r>
      <w:r w:rsidRPr="007350DD">
        <w:t>Proceedings</w:t>
      </w:r>
      <w:r w:rsidR="001327BC" w:rsidRPr="007350DD">
        <w:t xml:space="preserve"> </w:t>
      </w:r>
      <w:r w:rsidRPr="007350DD">
        <w:t>in</w:t>
      </w:r>
      <w:r w:rsidR="001327BC" w:rsidRPr="007350DD">
        <w:t xml:space="preserve"> </w:t>
      </w:r>
      <w:r w:rsidRPr="007350DD">
        <w:t>this</w:t>
      </w:r>
      <w:r w:rsidR="001327BC" w:rsidRPr="007350DD">
        <w:t xml:space="preserve"> </w:t>
      </w:r>
      <w:r w:rsidRPr="007350DD">
        <w:t>regard</w:t>
      </w:r>
      <w:r w:rsidR="001327BC" w:rsidRPr="007350DD">
        <w:t xml:space="preserve"> </w:t>
      </w:r>
      <w:r w:rsidRPr="007350DD">
        <w:t>may</w:t>
      </w:r>
      <w:r w:rsidR="001327BC" w:rsidRPr="007350DD">
        <w:t xml:space="preserve"> </w:t>
      </w:r>
      <w:r w:rsidRPr="007350DD">
        <w:t>be</w:t>
      </w:r>
      <w:r w:rsidR="001327BC" w:rsidRPr="007350DD">
        <w:t xml:space="preserve"> </w:t>
      </w:r>
      <w:r w:rsidRPr="007350DD">
        <w:t>brought</w:t>
      </w:r>
      <w:r w:rsidR="001327BC" w:rsidRPr="007350DD">
        <w:t xml:space="preserve"> </w:t>
      </w:r>
      <w:r w:rsidRPr="007350DD">
        <w:t>before</w:t>
      </w:r>
      <w:r w:rsidR="001327BC" w:rsidRPr="007350DD">
        <w:t xml:space="preserve"> </w:t>
      </w:r>
      <w:r w:rsidRPr="007350DD">
        <w:t>the</w:t>
      </w:r>
      <w:r w:rsidR="001327BC" w:rsidRPr="007350DD">
        <w:t xml:space="preserve"> </w:t>
      </w:r>
      <w:r w:rsidRPr="007350DD">
        <w:t>Juvenile</w:t>
      </w:r>
      <w:r w:rsidR="001327BC" w:rsidRPr="007350DD">
        <w:t xml:space="preserve"> </w:t>
      </w:r>
      <w:r w:rsidRPr="007350DD">
        <w:t>Court</w:t>
      </w:r>
      <w:r w:rsidR="001327BC" w:rsidRPr="007350DD">
        <w:t xml:space="preserve"> </w:t>
      </w:r>
      <w:r w:rsidRPr="007350DD">
        <w:t>by</w:t>
      </w:r>
      <w:r w:rsidR="001327BC" w:rsidRPr="007350DD">
        <w:t xml:space="preserve"> </w:t>
      </w:r>
      <w:r w:rsidRPr="007350DD">
        <w:t>authorised</w:t>
      </w:r>
      <w:r w:rsidR="001327BC" w:rsidRPr="007350DD">
        <w:t xml:space="preserve"> </w:t>
      </w:r>
      <w:r w:rsidRPr="007350DD">
        <w:t>persons</w:t>
      </w:r>
      <w:r w:rsidR="001327BC" w:rsidRPr="007350DD">
        <w:t xml:space="preserve"> </w:t>
      </w:r>
      <w:r w:rsidRPr="007350DD">
        <w:t>such</w:t>
      </w:r>
      <w:r w:rsidR="001327BC" w:rsidRPr="007350DD">
        <w:t xml:space="preserve"> </w:t>
      </w:r>
      <w:r w:rsidRPr="007350DD">
        <w:t>as</w:t>
      </w:r>
      <w:r w:rsidR="001327BC" w:rsidRPr="007350DD">
        <w:t xml:space="preserve"> </w:t>
      </w:r>
      <w:r w:rsidRPr="007350DD">
        <w:t>probation</w:t>
      </w:r>
      <w:r w:rsidR="001327BC" w:rsidRPr="007350DD">
        <w:t xml:space="preserve"> </w:t>
      </w:r>
      <w:r w:rsidRPr="007350DD">
        <w:t>Officers,</w:t>
      </w:r>
      <w:r w:rsidR="001327BC" w:rsidRPr="007350DD">
        <w:t xml:space="preserve"> </w:t>
      </w:r>
      <w:r w:rsidRPr="007350DD">
        <w:t>any</w:t>
      </w:r>
      <w:r w:rsidR="001327BC" w:rsidRPr="007350DD">
        <w:t xml:space="preserve"> </w:t>
      </w:r>
      <w:r w:rsidRPr="007350DD">
        <w:t>person</w:t>
      </w:r>
      <w:r w:rsidR="001327BC" w:rsidRPr="007350DD">
        <w:t xml:space="preserve"> </w:t>
      </w:r>
      <w:r w:rsidRPr="007350DD">
        <w:t>appointed</w:t>
      </w:r>
      <w:r w:rsidR="001327BC" w:rsidRPr="007350DD">
        <w:t xml:space="preserve"> </w:t>
      </w:r>
      <w:r w:rsidRPr="007350DD">
        <w:t>by</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or</w:t>
      </w:r>
      <w:r w:rsidR="001327BC" w:rsidRPr="007350DD">
        <w:t xml:space="preserve"> </w:t>
      </w:r>
      <w:r w:rsidRPr="007350DD">
        <w:t>Child</w:t>
      </w:r>
      <w:r w:rsidR="001327BC" w:rsidRPr="007350DD">
        <w:t xml:space="preserve"> </w:t>
      </w:r>
      <w:r w:rsidRPr="007350DD">
        <w:t>Care</w:t>
      </w:r>
      <w:r w:rsidR="001327BC" w:rsidRPr="007350DD">
        <w:t xml:space="preserve"> </w:t>
      </w:r>
      <w:r w:rsidRPr="007350DD">
        <w:t>Officers.</w:t>
      </w:r>
      <w:r w:rsidR="001327BC" w:rsidRPr="007350DD">
        <w:t xml:space="preserve"> </w:t>
      </w:r>
      <w:r w:rsidRPr="007350DD">
        <w:t>Parents</w:t>
      </w:r>
      <w:r w:rsidR="001327BC" w:rsidRPr="007350DD">
        <w:t xml:space="preserve"> </w:t>
      </w:r>
      <w:r w:rsidRPr="007350DD">
        <w:t>may</w:t>
      </w:r>
      <w:r w:rsidR="001327BC" w:rsidRPr="007350DD">
        <w:t xml:space="preserve"> </w:t>
      </w:r>
      <w:r w:rsidRPr="007350DD">
        <w:t>make</w:t>
      </w:r>
      <w:r w:rsidR="001327BC" w:rsidRPr="007350DD">
        <w:t xml:space="preserve"> </w:t>
      </w:r>
      <w:r w:rsidRPr="007350DD">
        <w:t>official</w:t>
      </w:r>
      <w:r w:rsidR="001327BC" w:rsidRPr="007350DD">
        <w:t xml:space="preserve"> </w:t>
      </w:r>
      <w:r w:rsidRPr="007350DD">
        <w:lastRenderedPageBreak/>
        <w:t>complaints</w:t>
      </w:r>
      <w:r w:rsidR="001327BC" w:rsidRPr="007350DD">
        <w:t xml:space="preserve"> </w:t>
      </w:r>
      <w:r w:rsidRPr="007350DD">
        <w:t>concerning</w:t>
      </w:r>
      <w:r w:rsidR="001327BC" w:rsidRPr="007350DD">
        <w:t xml:space="preserve"> </w:t>
      </w:r>
      <w:r w:rsidRPr="007350DD">
        <w:t>the</w:t>
      </w:r>
      <w:r w:rsidR="001327BC" w:rsidRPr="007350DD">
        <w:t xml:space="preserve"> </w:t>
      </w:r>
      <w:r w:rsidRPr="007350DD">
        <w:t>inappropriate</w:t>
      </w:r>
      <w:r w:rsidR="001327BC" w:rsidRPr="007350DD">
        <w:t xml:space="preserve"> </w:t>
      </w:r>
      <w:r w:rsidRPr="007350DD">
        <w:t>and</w:t>
      </w:r>
      <w:r w:rsidR="001327BC" w:rsidRPr="007350DD">
        <w:t xml:space="preserve"> </w:t>
      </w:r>
      <w:r w:rsidRPr="007350DD">
        <w:t>uncontrollable</w:t>
      </w:r>
      <w:r w:rsidR="001327BC" w:rsidRPr="007350DD">
        <w:t xml:space="preserve"> </w:t>
      </w:r>
      <w:r w:rsidRPr="007350DD">
        <w:t>behaviour</w:t>
      </w:r>
      <w:r w:rsidR="001327BC" w:rsidRPr="007350DD">
        <w:t xml:space="preserve"> </w:t>
      </w:r>
      <w:r w:rsidRPr="007350DD">
        <w:t>of</w:t>
      </w:r>
      <w:r w:rsidR="001327BC" w:rsidRPr="007350DD">
        <w:t xml:space="preserve"> </w:t>
      </w:r>
      <w:r w:rsidRPr="007350DD">
        <w:t>their</w:t>
      </w:r>
      <w:r w:rsidR="001327BC" w:rsidRPr="007350DD">
        <w:t xml:space="preserve"> </w:t>
      </w:r>
      <w:r w:rsidRPr="007350DD">
        <w:t>children</w:t>
      </w:r>
      <w:r w:rsidR="001327BC" w:rsidRPr="007350DD">
        <w:t xml:space="preserve"> </w:t>
      </w:r>
      <w:r w:rsidRPr="007350DD">
        <w:t>and</w:t>
      </w:r>
      <w:r w:rsidR="001327BC" w:rsidRPr="007350DD">
        <w:t xml:space="preserve"> </w:t>
      </w:r>
      <w:r w:rsidRPr="007350DD">
        <w:t>can</w:t>
      </w:r>
      <w:r w:rsidR="001327BC" w:rsidRPr="007350DD">
        <w:t xml:space="preserve"> </w:t>
      </w:r>
      <w:r w:rsidRPr="007350DD">
        <w:t>appeal</w:t>
      </w:r>
      <w:r w:rsidR="001327BC" w:rsidRPr="007350DD">
        <w:t xml:space="preserve"> </w:t>
      </w:r>
      <w:r w:rsidRPr="007350DD">
        <w:t>to</w:t>
      </w:r>
      <w:r w:rsidR="001327BC" w:rsidRPr="007350DD">
        <w:t xml:space="preserve"> </w:t>
      </w:r>
      <w:r w:rsidRPr="007350DD">
        <w:t>the</w:t>
      </w:r>
      <w:r w:rsidR="001327BC" w:rsidRPr="007350DD">
        <w:t xml:space="preserve"> </w:t>
      </w:r>
      <w:r w:rsidRPr="007350DD">
        <w:t>court</w:t>
      </w:r>
      <w:r w:rsidR="001327BC" w:rsidRPr="007350DD">
        <w:t xml:space="preserve"> </w:t>
      </w:r>
      <w:r w:rsidRPr="007350DD">
        <w:t>for</w:t>
      </w:r>
      <w:r w:rsidR="001327BC" w:rsidRPr="007350DD">
        <w:t xml:space="preserve"> </w:t>
      </w:r>
      <w:r w:rsidRPr="007350DD">
        <w:t>managing</w:t>
      </w:r>
      <w:r w:rsidR="001327BC" w:rsidRPr="007350DD">
        <w:t xml:space="preserve"> </w:t>
      </w:r>
      <w:r w:rsidRPr="007350DD">
        <w:t>children</w:t>
      </w:r>
      <w:r w:rsidR="001327BC" w:rsidRPr="007350DD">
        <w:t xml:space="preserve"> </w:t>
      </w:r>
      <w:r w:rsidRPr="007350DD">
        <w:t>deemed</w:t>
      </w:r>
      <w:r w:rsidR="001327BC" w:rsidRPr="007350DD">
        <w:t xml:space="preserve"> </w:t>
      </w:r>
      <w:r w:rsidRPr="007350DD">
        <w:t>as</w:t>
      </w:r>
      <w:r w:rsidR="001327BC" w:rsidRPr="007350DD">
        <w:t xml:space="preserve"> </w:t>
      </w:r>
      <w:r w:rsidRPr="007350DD">
        <w:t>uncontrollable.</w:t>
      </w:r>
      <w:r w:rsidR="001327BC" w:rsidRPr="007350DD">
        <w:t xml:space="preserve"> </w:t>
      </w:r>
      <w:r w:rsidRPr="007350DD">
        <w:t>Parents</w:t>
      </w:r>
      <w:r w:rsidR="001327BC" w:rsidRPr="007350DD">
        <w:t xml:space="preserve"> </w:t>
      </w:r>
      <w:r w:rsidRPr="007350DD">
        <w:t>can</w:t>
      </w:r>
      <w:r w:rsidR="001327BC" w:rsidRPr="007350DD">
        <w:t xml:space="preserve"> </w:t>
      </w:r>
      <w:r w:rsidRPr="007350DD">
        <w:t>also</w:t>
      </w:r>
      <w:r w:rsidR="001327BC" w:rsidRPr="007350DD">
        <w:t xml:space="preserve"> </w:t>
      </w:r>
      <w:r w:rsidRPr="007350DD">
        <w:t>go</w:t>
      </w:r>
      <w:r w:rsidR="001327BC" w:rsidRPr="007350DD">
        <w:t xml:space="preserve"> </w:t>
      </w:r>
      <w:r w:rsidRPr="007350DD">
        <w:t>to</w:t>
      </w:r>
      <w:r w:rsidR="001327BC" w:rsidRPr="007350DD">
        <w:t xml:space="preserve"> </w:t>
      </w:r>
      <w:r w:rsidRPr="007350DD">
        <w:t>the</w:t>
      </w:r>
      <w:r w:rsidR="001327BC" w:rsidRPr="007350DD">
        <w:t xml:space="preserve"> </w:t>
      </w:r>
      <w:r w:rsidRPr="007350DD">
        <w:t>Probation</w:t>
      </w:r>
      <w:r w:rsidR="001327BC" w:rsidRPr="007350DD">
        <w:t xml:space="preserve"> </w:t>
      </w:r>
      <w:r w:rsidRPr="007350DD">
        <w:t>Department</w:t>
      </w:r>
      <w:r w:rsidR="001327BC" w:rsidRPr="007350DD">
        <w:t xml:space="preserve"> </w:t>
      </w:r>
      <w:r w:rsidRPr="007350DD">
        <w:t>and</w:t>
      </w:r>
      <w:r w:rsidR="001327BC" w:rsidRPr="007350DD">
        <w:t xml:space="preserve"> </w:t>
      </w:r>
      <w:r w:rsidRPr="007350DD">
        <w:t>the</w:t>
      </w:r>
      <w:r w:rsidR="001327BC" w:rsidRPr="007350DD">
        <w:t xml:space="preserve"> </w:t>
      </w: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to</w:t>
      </w:r>
      <w:r w:rsidR="001327BC" w:rsidRPr="007350DD">
        <w:t xml:space="preserve"> </w:t>
      </w:r>
      <w:r w:rsidRPr="007350DD">
        <w:t>intervene</w:t>
      </w:r>
      <w:r w:rsidR="001327BC" w:rsidRPr="007350DD">
        <w:t xml:space="preserve"> </w:t>
      </w:r>
      <w:r w:rsidRPr="007350DD">
        <w:t>in</w:t>
      </w:r>
      <w:r w:rsidR="001327BC" w:rsidRPr="007350DD">
        <w:t xml:space="preserve"> </w:t>
      </w:r>
      <w:r w:rsidRPr="007350DD">
        <w:t>the</w:t>
      </w:r>
      <w:r w:rsidR="001327BC" w:rsidRPr="007350DD">
        <w:t xml:space="preserve"> </w:t>
      </w:r>
      <w:r w:rsidRPr="007350DD">
        <w:t>situation.</w:t>
      </w:r>
    </w:p>
    <w:p w:rsidR="006564B6" w:rsidRPr="007350DD" w:rsidRDefault="006564B6" w:rsidP="00DB59BC">
      <w:pPr>
        <w:pStyle w:val="SingleTxtG"/>
      </w:pPr>
      <w:r w:rsidRPr="007350DD">
        <w:t>223.</w:t>
      </w:r>
      <w:r w:rsidR="001327BC" w:rsidRPr="007350DD">
        <w:t xml:space="preserve"> </w:t>
      </w:r>
      <w:r w:rsidR="00DB59BC" w:rsidRPr="007350DD">
        <w:tab/>
      </w:r>
      <w:r w:rsidRPr="007350DD">
        <w:t>Over</w:t>
      </w:r>
      <w:r w:rsidR="001327BC" w:rsidRPr="007350DD">
        <w:t xml:space="preserve"> </w:t>
      </w:r>
      <w:r w:rsidRPr="007350DD">
        <w:t>the</w:t>
      </w:r>
      <w:r w:rsidR="001327BC" w:rsidRPr="007350DD">
        <w:t xml:space="preserve"> </w:t>
      </w:r>
      <w:r w:rsidRPr="007350DD">
        <w:t>past</w:t>
      </w:r>
      <w:r w:rsidR="001327BC" w:rsidRPr="007350DD">
        <w:t xml:space="preserve"> </w:t>
      </w:r>
      <w:r w:rsidRPr="007350DD">
        <w:t>several</w:t>
      </w:r>
      <w:r w:rsidR="001327BC" w:rsidRPr="007350DD">
        <w:t xml:space="preserve"> </w:t>
      </w:r>
      <w:r w:rsidRPr="007350DD">
        <w:t>years,</w:t>
      </w:r>
      <w:r w:rsidR="001327BC" w:rsidRPr="007350DD">
        <w:t xml:space="preserve"> </w:t>
      </w:r>
      <w:r w:rsidRPr="007350DD">
        <w:t>the</w:t>
      </w:r>
      <w:r w:rsidR="001327BC" w:rsidRPr="007350DD">
        <w:t xml:space="preserve"> </w:t>
      </w:r>
      <w:r w:rsidRPr="007350DD">
        <w:t>process</w:t>
      </w:r>
      <w:r w:rsidR="001327BC" w:rsidRPr="007350DD">
        <w:t xml:space="preserve"> </w:t>
      </w:r>
      <w:r w:rsidRPr="007350DD">
        <w:t>of</w:t>
      </w:r>
      <w:r w:rsidR="001327BC" w:rsidRPr="007350DD">
        <w:t xml:space="preserve"> </w:t>
      </w:r>
      <w:r w:rsidRPr="007350DD">
        <w:t>adjudication</w:t>
      </w:r>
      <w:r w:rsidR="001327BC" w:rsidRPr="007350DD">
        <w:t xml:space="preserve"> </w:t>
      </w:r>
      <w:r w:rsidRPr="007350DD">
        <w:t>has</w:t>
      </w:r>
      <w:r w:rsidR="001327BC" w:rsidRPr="007350DD">
        <w:t xml:space="preserve"> </w:t>
      </w:r>
      <w:r w:rsidRPr="007350DD">
        <w:t>become</w:t>
      </w:r>
      <w:r w:rsidR="001327BC" w:rsidRPr="007350DD">
        <w:t xml:space="preserve"> </w:t>
      </w:r>
      <w:r w:rsidRPr="007350DD">
        <w:t>systematic</w:t>
      </w:r>
      <w:r w:rsidR="001327BC" w:rsidRPr="007350DD">
        <w:t xml:space="preserve"> </w:t>
      </w:r>
      <w:r w:rsidRPr="007350DD">
        <w:t>and</w:t>
      </w:r>
      <w:r w:rsidR="001327BC" w:rsidRPr="007350DD">
        <w:t xml:space="preserve"> </w:t>
      </w:r>
      <w:r w:rsidRPr="007350DD">
        <w:t>the</w:t>
      </w:r>
      <w:r w:rsidR="001327BC" w:rsidRPr="007350DD">
        <w:t xml:space="preserve"> </w:t>
      </w:r>
      <w:r w:rsidRPr="007350DD">
        <w:t>average</w:t>
      </w:r>
      <w:r w:rsidR="001327BC" w:rsidRPr="007350DD">
        <w:t xml:space="preserve"> </w:t>
      </w:r>
      <w:r w:rsidRPr="007350DD">
        <w:t>remand</w:t>
      </w:r>
      <w:r w:rsidR="001327BC" w:rsidRPr="007350DD">
        <w:t xml:space="preserve"> </w:t>
      </w:r>
      <w:r w:rsidRPr="007350DD">
        <w:t>period</w:t>
      </w:r>
      <w:r w:rsidR="001327BC" w:rsidRPr="007350DD">
        <w:t xml:space="preserve"> </w:t>
      </w:r>
      <w:r w:rsidRPr="007350DD">
        <w:t>is</w:t>
      </w:r>
      <w:r w:rsidR="001327BC" w:rsidRPr="007350DD">
        <w:t xml:space="preserve"> </w:t>
      </w:r>
      <w:r w:rsidRPr="007350DD">
        <w:t>about</w:t>
      </w:r>
      <w:r w:rsidR="001327BC" w:rsidRPr="007350DD">
        <w:t xml:space="preserve"> </w:t>
      </w:r>
      <w:r w:rsidRPr="007350DD">
        <w:t>4</w:t>
      </w:r>
      <w:r w:rsidR="001327BC" w:rsidRPr="007350DD">
        <w:t xml:space="preserve"> </w:t>
      </w:r>
      <w:r w:rsidRPr="007350DD">
        <w:t>weeks.</w:t>
      </w:r>
      <w:r w:rsidR="001327BC" w:rsidRPr="007350DD">
        <w:t xml:space="preserve"> </w:t>
      </w:r>
      <w:r w:rsidRPr="007350DD">
        <w:t>This</w:t>
      </w:r>
      <w:r w:rsidR="001327BC" w:rsidRPr="007350DD">
        <w:t xml:space="preserve"> </w:t>
      </w:r>
      <w:r w:rsidRPr="007350DD">
        <w:t>period</w:t>
      </w:r>
      <w:r w:rsidR="001327BC" w:rsidRPr="007350DD">
        <w:t xml:space="preserve"> </w:t>
      </w:r>
      <w:r w:rsidRPr="007350DD">
        <w:t>ensures</w:t>
      </w:r>
      <w:r w:rsidR="001327BC" w:rsidRPr="007350DD">
        <w:t xml:space="preserve"> </w:t>
      </w:r>
      <w:r w:rsidRPr="007350DD">
        <w:t>completion</w:t>
      </w:r>
      <w:r w:rsidR="001327BC" w:rsidRPr="007350DD">
        <w:t xml:space="preserve"> </w:t>
      </w:r>
      <w:r w:rsidRPr="007350DD">
        <w:t>of</w:t>
      </w:r>
      <w:r w:rsidR="001327BC" w:rsidRPr="007350DD">
        <w:t xml:space="preserve"> </w:t>
      </w:r>
      <w:r w:rsidRPr="007350DD">
        <w:t>the</w:t>
      </w:r>
      <w:r w:rsidR="001327BC" w:rsidRPr="007350DD">
        <w:t xml:space="preserve"> </w:t>
      </w:r>
      <w:r w:rsidRPr="007350DD">
        <w:t>following</w:t>
      </w:r>
      <w:r w:rsidR="001327BC" w:rsidRPr="007350DD">
        <w:t xml:space="preserve"> </w:t>
      </w:r>
      <w:r w:rsidRPr="007350DD">
        <w:t>as</w:t>
      </w:r>
      <w:r w:rsidR="001327BC" w:rsidRPr="007350DD">
        <w:t xml:space="preserve"> </w:t>
      </w:r>
      <w:r w:rsidRPr="007350DD">
        <w:t>requested</w:t>
      </w:r>
      <w:r w:rsidR="001327BC" w:rsidRPr="007350DD">
        <w:t xml:space="preserve"> </w:t>
      </w:r>
      <w:r w:rsidRPr="007350DD">
        <w:t>by</w:t>
      </w:r>
      <w:r w:rsidR="001327BC" w:rsidRPr="007350DD">
        <w:t xml:space="preserve"> </w:t>
      </w:r>
      <w:r w:rsidRPr="007350DD">
        <w:t>the</w:t>
      </w:r>
      <w:r w:rsidR="001327BC" w:rsidRPr="007350DD">
        <w:t xml:space="preserve"> </w:t>
      </w:r>
      <w:r w:rsidRPr="007350DD">
        <w:t>Juvenile</w:t>
      </w:r>
      <w:r w:rsidR="001327BC" w:rsidRPr="007350DD">
        <w:t xml:space="preserve"> </w:t>
      </w:r>
      <w:r w:rsidRPr="007350DD">
        <w:t>Magistrate:</w:t>
      </w:r>
      <w:r w:rsidR="001327BC" w:rsidRPr="007350DD">
        <w:t xml:space="preserve"> </w:t>
      </w:r>
    </w:p>
    <w:p w:rsidR="006564B6" w:rsidRPr="007350DD" w:rsidRDefault="00284338" w:rsidP="009E22FF">
      <w:pPr>
        <w:pStyle w:val="SingleTxtG"/>
      </w:pPr>
      <w:r w:rsidRPr="007350DD">
        <w:tab/>
      </w:r>
      <w:r w:rsidR="006564B6" w:rsidRPr="007350DD">
        <w:t>(a)</w:t>
      </w:r>
      <w:r w:rsidR="006564B6" w:rsidRPr="007350DD">
        <w:tab/>
        <w:t>Full</w:t>
      </w:r>
      <w:r w:rsidR="001327BC" w:rsidRPr="007350DD">
        <w:t xml:space="preserve"> </w:t>
      </w:r>
      <w:r w:rsidR="006564B6" w:rsidRPr="007350DD">
        <w:t>psychological</w:t>
      </w:r>
      <w:r w:rsidR="001327BC" w:rsidRPr="007350DD">
        <w:t xml:space="preserve"> </w:t>
      </w:r>
      <w:r w:rsidR="006564B6" w:rsidRPr="007350DD">
        <w:t>assessment</w:t>
      </w:r>
      <w:r w:rsidR="001327BC" w:rsidRPr="007350DD">
        <w:t xml:space="preserve"> </w:t>
      </w:r>
      <w:r w:rsidR="006564B6" w:rsidRPr="007350DD">
        <w:t>and</w:t>
      </w:r>
      <w:r w:rsidR="001327BC" w:rsidRPr="007350DD">
        <w:t xml:space="preserve"> </w:t>
      </w:r>
      <w:r w:rsidR="006564B6" w:rsidRPr="007350DD">
        <w:t>in</w:t>
      </w:r>
      <w:r w:rsidR="001327BC" w:rsidRPr="007350DD">
        <w:t xml:space="preserve"> </w:t>
      </w:r>
      <w:r w:rsidR="006564B6" w:rsidRPr="007350DD">
        <w:t>some</w:t>
      </w:r>
      <w:r w:rsidR="001327BC" w:rsidRPr="007350DD">
        <w:t xml:space="preserve"> </w:t>
      </w:r>
      <w:r w:rsidR="006564B6" w:rsidRPr="007350DD">
        <w:t>cases</w:t>
      </w:r>
      <w:r w:rsidR="001327BC" w:rsidRPr="007350DD">
        <w:t xml:space="preserve"> </w:t>
      </w:r>
      <w:r w:rsidR="006564B6" w:rsidRPr="007350DD">
        <w:t>a</w:t>
      </w:r>
      <w:r w:rsidR="001327BC" w:rsidRPr="007350DD">
        <w:t xml:space="preserve"> </w:t>
      </w:r>
      <w:r w:rsidR="006564B6" w:rsidRPr="007350DD">
        <w:t>psychiatric</w:t>
      </w:r>
      <w:r w:rsidR="001327BC" w:rsidRPr="007350DD">
        <w:t xml:space="preserve"> </w:t>
      </w:r>
      <w:r w:rsidR="006564B6" w:rsidRPr="007350DD">
        <w:t>assessment;</w:t>
      </w:r>
    </w:p>
    <w:p w:rsidR="006564B6" w:rsidRPr="007350DD" w:rsidRDefault="00284338" w:rsidP="009E22FF">
      <w:pPr>
        <w:pStyle w:val="SingleTxtG"/>
      </w:pPr>
      <w:r w:rsidRPr="007350DD">
        <w:tab/>
      </w:r>
      <w:r w:rsidR="006564B6" w:rsidRPr="007350DD">
        <w:t>(b)</w:t>
      </w:r>
      <w:r w:rsidR="006564B6" w:rsidRPr="007350DD">
        <w:tab/>
        <w:t>A</w:t>
      </w:r>
      <w:r w:rsidR="001327BC" w:rsidRPr="007350DD">
        <w:t xml:space="preserve"> </w:t>
      </w:r>
      <w:r w:rsidR="006564B6" w:rsidRPr="007350DD">
        <w:t>social</w:t>
      </w:r>
      <w:r w:rsidR="001327BC" w:rsidRPr="007350DD">
        <w:t xml:space="preserve"> </w:t>
      </w:r>
      <w:r w:rsidR="006564B6" w:rsidRPr="007350DD">
        <w:t>enquiry</w:t>
      </w:r>
      <w:r w:rsidR="001327BC" w:rsidRPr="007350DD">
        <w:t xml:space="preserve"> </w:t>
      </w:r>
      <w:r w:rsidR="006564B6" w:rsidRPr="007350DD">
        <w:t>report</w:t>
      </w:r>
      <w:r w:rsidR="001327BC" w:rsidRPr="007350DD">
        <w:t xml:space="preserve"> </w:t>
      </w:r>
      <w:r w:rsidR="006564B6" w:rsidRPr="007350DD">
        <w:t>from</w:t>
      </w:r>
      <w:r w:rsidR="001327BC" w:rsidRPr="007350DD">
        <w:t xml:space="preserve"> </w:t>
      </w:r>
      <w:r w:rsidR="006564B6" w:rsidRPr="007350DD">
        <w:t>the</w:t>
      </w:r>
      <w:r w:rsidR="001327BC" w:rsidRPr="007350DD">
        <w:t xml:space="preserve"> </w:t>
      </w:r>
      <w:r w:rsidR="006564B6" w:rsidRPr="007350DD">
        <w:t>Probation</w:t>
      </w:r>
      <w:r w:rsidR="001327BC" w:rsidRPr="007350DD">
        <w:t xml:space="preserve"> </w:t>
      </w:r>
      <w:r w:rsidR="006564B6" w:rsidRPr="007350DD">
        <w:t>Department,</w:t>
      </w:r>
      <w:r w:rsidR="001327BC" w:rsidRPr="007350DD">
        <w:t xml:space="preserve"> </w:t>
      </w:r>
      <w:r w:rsidR="006564B6" w:rsidRPr="007350DD">
        <w:t>which</w:t>
      </w:r>
      <w:r w:rsidR="001327BC" w:rsidRPr="007350DD">
        <w:t xml:space="preserve"> </w:t>
      </w:r>
      <w:r w:rsidR="006564B6" w:rsidRPr="007350DD">
        <w:t>comprises</w:t>
      </w:r>
      <w:r w:rsidR="001327BC" w:rsidRPr="007350DD">
        <w:t xml:space="preserve"> </w:t>
      </w:r>
      <w:r w:rsidR="006564B6" w:rsidRPr="007350DD">
        <w:t>an</w:t>
      </w:r>
      <w:r w:rsidR="001327BC" w:rsidRPr="007350DD">
        <w:t xml:space="preserve"> </w:t>
      </w:r>
      <w:r w:rsidR="006564B6" w:rsidRPr="007350DD">
        <w:t>in-depth</w:t>
      </w:r>
      <w:r w:rsidR="001327BC" w:rsidRPr="007350DD">
        <w:t xml:space="preserve"> </w:t>
      </w:r>
      <w:r w:rsidR="006564B6" w:rsidRPr="007350DD">
        <w:t>investigation</w:t>
      </w:r>
      <w:r w:rsidR="001327BC" w:rsidRPr="007350DD">
        <w:t xml:space="preserve"> </w:t>
      </w:r>
      <w:r w:rsidR="006564B6" w:rsidRPr="007350DD">
        <w:t>through</w:t>
      </w:r>
      <w:r w:rsidR="001327BC" w:rsidRPr="007350DD">
        <w:t xml:space="preserve"> </w:t>
      </w:r>
      <w:r w:rsidR="006564B6" w:rsidRPr="007350DD">
        <w:t>home</w:t>
      </w:r>
      <w:r w:rsidR="001327BC" w:rsidRPr="007350DD">
        <w:t xml:space="preserve"> </w:t>
      </w:r>
      <w:r w:rsidR="006564B6" w:rsidRPr="007350DD">
        <w:t>visits,</w:t>
      </w:r>
      <w:r w:rsidR="001327BC" w:rsidRPr="007350DD">
        <w:t xml:space="preserve"> </w:t>
      </w:r>
      <w:r w:rsidR="006564B6" w:rsidRPr="007350DD">
        <w:t>school</w:t>
      </w:r>
      <w:r w:rsidR="001327BC" w:rsidRPr="007350DD">
        <w:t xml:space="preserve"> </w:t>
      </w:r>
      <w:r w:rsidR="006564B6" w:rsidRPr="007350DD">
        <w:t>visits,</w:t>
      </w:r>
      <w:r w:rsidR="001327BC" w:rsidRPr="007350DD">
        <w:t xml:space="preserve"> </w:t>
      </w:r>
      <w:r w:rsidR="006564B6" w:rsidRPr="007350DD">
        <w:t>teacher</w:t>
      </w:r>
      <w:r w:rsidR="001327BC" w:rsidRPr="007350DD">
        <w:t xml:space="preserve"> </w:t>
      </w:r>
      <w:r w:rsidR="006564B6" w:rsidRPr="007350DD">
        <w:t>interviews</w:t>
      </w:r>
      <w:r w:rsidR="001327BC" w:rsidRPr="007350DD">
        <w:t xml:space="preserve"> </w:t>
      </w:r>
      <w:r w:rsidR="006564B6" w:rsidRPr="007350DD">
        <w:t>etc.;</w:t>
      </w:r>
    </w:p>
    <w:p w:rsidR="006564B6" w:rsidRPr="007350DD" w:rsidRDefault="00284338" w:rsidP="009E22FF">
      <w:pPr>
        <w:pStyle w:val="SingleTxtG"/>
      </w:pPr>
      <w:r w:rsidRPr="007350DD">
        <w:tab/>
      </w:r>
      <w:r w:rsidR="006564B6" w:rsidRPr="007350DD">
        <w:t>(c)</w:t>
      </w:r>
      <w:r w:rsidR="006564B6" w:rsidRPr="007350DD">
        <w:tab/>
        <w:t>A</w:t>
      </w:r>
      <w:r w:rsidR="001327BC" w:rsidRPr="007350DD">
        <w:t xml:space="preserve"> </w:t>
      </w:r>
      <w:r w:rsidR="006564B6" w:rsidRPr="007350DD">
        <w:t>full</w:t>
      </w:r>
      <w:r w:rsidR="001327BC" w:rsidRPr="007350DD">
        <w:t xml:space="preserve"> </w:t>
      </w:r>
      <w:r w:rsidR="006564B6" w:rsidRPr="007350DD">
        <w:t>medical</w:t>
      </w:r>
      <w:r w:rsidR="001327BC" w:rsidRPr="007350DD">
        <w:t xml:space="preserve"> </w:t>
      </w:r>
      <w:r w:rsidR="006564B6" w:rsidRPr="007350DD">
        <w:t>report,</w:t>
      </w:r>
      <w:r w:rsidR="001327BC" w:rsidRPr="007350DD">
        <w:t xml:space="preserve"> </w:t>
      </w:r>
      <w:r w:rsidR="006564B6" w:rsidRPr="007350DD">
        <w:t>including</w:t>
      </w:r>
      <w:r w:rsidR="001327BC" w:rsidRPr="007350DD">
        <w:t xml:space="preserve"> </w:t>
      </w:r>
      <w:r w:rsidR="006564B6" w:rsidRPr="007350DD">
        <w:t>a</w:t>
      </w:r>
      <w:r w:rsidR="001327BC" w:rsidRPr="007350DD">
        <w:t xml:space="preserve"> </w:t>
      </w:r>
      <w:r w:rsidR="006564B6" w:rsidRPr="007350DD">
        <w:t>gynaecological</w:t>
      </w:r>
      <w:r w:rsidR="001327BC" w:rsidRPr="007350DD">
        <w:t xml:space="preserve"> </w:t>
      </w:r>
      <w:r w:rsidR="006564B6" w:rsidRPr="007350DD">
        <w:t>examination,</w:t>
      </w:r>
      <w:r w:rsidR="001327BC" w:rsidRPr="007350DD">
        <w:t xml:space="preserve"> </w:t>
      </w:r>
      <w:r w:rsidR="006564B6" w:rsidRPr="007350DD">
        <w:t>HIV</w:t>
      </w:r>
      <w:r w:rsidR="001327BC" w:rsidRPr="007350DD">
        <w:t xml:space="preserve"> </w:t>
      </w:r>
      <w:r w:rsidR="006564B6" w:rsidRPr="007350DD">
        <w:t>test</w:t>
      </w:r>
      <w:r w:rsidR="001327BC" w:rsidRPr="007350DD">
        <w:t xml:space="preserve"> </w:t>
      </w:r>
      <w:r w:rsidR="006564B6" w:rsidRPr="007350DD">
        <w:t>and</w:t>
      </w:r>
      <w:r w:rsidR="001327BC" w:rsidRPr="007350DD">
        <w:t xml:space="preserve"> </w:t>
      </w:r>
      <w:r w:rsidR="006564B6" w:rsidRPr="007350DD">
        <w:t>any</w:t>
      </w:r>
      <w:r w:rsidR="001327BC" w:rsidRPr="007350DD">
        <w:t xml:space="preserve"> </w:t>
      </w:r>
      <w:r w:rsidR="006564B6" w:rsidRPr="007350DD">
        <w:t>necessary</w:t>
      </w:r>
      <w:r w:rsidR="001327BC" w:rsidRPr="007350DD">
        <w:t xml:space="preserve"> </w:t>
      </w:r>
      <w:r w:rsidR="006564B6" w:rsidRPr="007350DD">
        <w:t>treatment;</w:t>
      </w:r>
    </w:p>
    <w:p w:rsidR="006564B6" w:rsidRPr="007350DD" w:rsidRDefault="00284338" w:rsidP="009E22FF">
      <w:pPr>
        <w:pStyle w:val="SingleTxtG"/>
      </w:pPr>
      <w:r w:rsidRPr="007350DD">
        <w:tab/>
      </w:r>
      <w:r w:rsidR="006564B6" w:rsidRPr="007350DD">
        <w:t>(d)</w:t>
      </w:r>
      <w:r w:rsidR="006564B6" w:rsidRPr="007350DD">
        <w:tab/>
        <w:t>Conferencing</w:t>
      </w:r>
      <w:r w:rsidR="001327BC" w:rsidRPr="007350DD">
        <w:t xml:space="preserve"> </w:t>
      </w:r>
      <w:r w:rsidR="006564B6" w:rsidRPr="007350DD">
        <w:t>with</w:t>
      </w:r>
      <w:r w:rsidR="001327BC" w:rsidRPr="007350DD">
        <w:t xml:space="preserve"> </w:t>
      </w:r>
      <w:r w:rsidR="006564B6" w:rsidRPr="007350DD">
        <w:t>the</w:t>
      </w:r>
      <w:r w:rsidR="001327BC" w:rsidRPr="007350DD">
        <w:t xml:space="preserve"> </w:t>
      </w:r>
      <w:r w:rsidR="006564B6" w:rsidRPr="007350DD">
        <w:t>family,</w:t>
      </w:r>
      <w:r w:rsidR="001327BC" w:rsidRPr="007350DD">
        <w:t xml:space="preserve"> </w:t>
      </w:r>
      <w:r w:rsidR="006564B6" w:rsidRPr="007350DD">
        <w:t>church,</w:t>
      </w:r>
      <w:r w:rsidR="001327BC" w:rsidRPr="007350DD">
        <w:t xml:space="preserve"> </w:t>
      </w:r>
      <w:r w:rsidR="006564B6" w:rsidRPr="007350DD">
        <w:t>or</w:t>
      </w:r>
      <w:r w:rsidR="001327BC" w:rsidRPr="007350DD">
        <w:t xml:space="preserve"> </w:t>
      </w:r>
      <w:r w:rsidR="006564B6" w:rsidRPr="007350DD">
        <w:t>school</w:t>
      </w:r>
      <w:r w:rsidR="001327BC" w:rsidRPr="007350DD">
        <w:t xml:space="preserve"> </w:t>
      </w:r>
      <w:r w:rsidR="006564B6" w:rsidRPr="007350DD">
        <w:t>to</w:t>
      </w:r>
      <w:r w:rsidR="001327BC" w:rsidRPr="007350DD">
        <w:t xml:space="preserve"> </w:t>
      </w:r>
      <w:r w:rsidR="006564B6" w:rsidRPr="007350DD">
        <w:t>determine</w:t>
      </w:r>
      <w:r w:rsidR="001327BC" w:rsidRPr="007350DD">
        <w:t xml:space="preserve"> </w:t>
      </w:r>
      <w:r w:rsidR="006564B6" w:rsidRPr="007350DD">
        <w:t>if</w:t>
      </w:r>
      <w:r w:rsidR="001327BC" w:rsidRPr="007350DD">
        <w:t xml:space="preserve"> </w:t>
      </w:r>
      <w:r w:rsidR="006564B6" w:rsidRPr="007350DD">
        <w:t>the</w:t>
      </w:r>
      <w:r w:rsidR="001327BC" w:rsidRPr="007350DD">
        <w:t xml:space="preserve"> </w:t>
      </w:r>
      <w:r w:rsidR="006564B6" w:rsidRPr="007350DD">
        <w:t>family</w:t>
      </w:r>
      <w:r w:rsidR="001327BC" w:rsidRPr="007350DD">
        <w:t xml:space="preserve"> </w:t>
      </w:r>
      <w:r w:rsidR="006564B6" w:rsidRPr="007350DD">
        <w:t>situation</w:t>
      </w:r>
      <w:r w:rsidR="001327BC" w:rsidRPr="007350DD">
        <w:t xml:space="preserve"> </w:t>
      </w:r>
      <w:r w:rsidR="006564B6" w:rsidRPr="007350DD">
        <w:t>is</w:t>
      </w:r>
      <w:r w:rsidR="001327BC" w:rsidRPr="007350DD">
        <w:t xml:space="preserve"> </w:t>
      </w:r>
      <w:r w:rsidR="006564B6" w:rsidRPr="007350DD">
        <w:t>stable</w:t>
      </w:r>
      <w:r w:rsidR="001327BC" w:rsidRPr="007350DD">
        <w:t xml:space="preserve"> </w:t>
      </w:r>
      <w:r w:rsidR="006564B6" w:rsidRPr="007350DD">
        <w:t>enough</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to</w:t>
      </w:r>
      <w:r w:rsidR="001327BC" w:rsidRPr="007350DD">
        <w:t xml:space="preserve"> </w:t>
      </w:r>
      <w:r w:rsidR="006564B6" w:rsidRPr="007350DD">
        <w:t>return</w:t>
      </w:r>
      <w:r w:rsidR="001327BC" w:rsidRPr="007350DD">
        <w:t xml:space="preserve"> </w:t>
      </w:r>
      <w:r w:rsidR="006564B6" w:rsidRPr="007350DD">
        <w:t>into</w:t>
      </w:r>
      <w:r w:rsidR="001327BC" w:rsidRPr="007350DD">
        <w:t xml:space="preserve"> </w:t>
      </w:r>
      <w:r w:rsidR="006564B6" w:rsidRPr="007350DD">
        <w:t>the</w:t>
      </w:r>
      <w:r w:rsidR="001327BC" w:rsidRPr="007350DD">
        <w:t xml:space="preserve"> </w:t>
      </w:r>
      <w:r w:rsidR="006564B6" w:rsidRPr="007350DD">
        <w:t>environment.</w:t>
      </w:r>
    </w:p>
    <w:p w:rsidR="006564B6" w:rsidRPr="007350DD" w:rsidRDefault="006564B6" w:rsidP="00284338">
      <w:pPr>
        <w:pStyle w:val="SingleTxtG"/>
      </w:pPr>
      <w:r w:rsidRPr="007350DD">
        <w:t>224.</w:t>
      </w:r>
      <w:r w:rsidR="00284338" w:rsidRPr="007350DD">
        <w:tab/>
      </w:r>
      <w:r w:rsidRPr="007350DD">
        <w:t>All</w:t>
      </w:r>
      <w:r w:rsidR="001327BC" w:rsidRPr="007350DD">
        <w:t xml:space="preserve"> </w:t>
      </w:r>
      <w:r w:rsidRPr="007350DD">
        <w:t>of</w:t>
      </w:r>
      <w:r w:rsidR="001327BC" w:rsidRPr="007350DD">
        <w:t xml:space="preserve"> </w:t>
      </w:r>
      <w:r w:rsidRPr="007350DD">
        <w:t>this</w:t>
      </w:r>
      <w:r w:rsidR="001327BC" w:rsidRPr="007350DD">
        <w:t xml:space="preserve"> </w:t>
      </w:r>
      <w:r w:rsidRPr="007350DD">
        <w:t>information</w:t>
      </w:r>
      <w:r w:rsidR="001327BC" w:rsidRPr="007350DD">
        <w:t xml:space="preserve"> </w:t>
      </w:r>
      <w:r w:rsidRPr="007350DD">
        <w:t>assists</w:t>
      </w:r>
      <w:r w:rsidR="001327BC" w:rsidRPr="007350DD">
        <w:t xml:space="preserve"> </w:t>
      </w:r>
      <w:r w:rsidRPr="007350DD">
        <w:t>the</w:t>
      </w:r>
      <w:r w:rsidR="001327BC" w:rsidRPr="007350DD">
        <w:t xml:space="preserve"> </w:t>
      </w:r>
      <w:r w:rsidRPr="007350DD">
        <w:t>Magistrate</w:t>
      </w:r>
      <w:r w:rsidR="001327BC" w:rsidRPr="007350DD">
        <w:t xml:space="preserve"> </w:t>
      </w:r>
      <w:r w:rsidRPr="007350DD">
        <w:t>in</w:t>
      </w:r>
      <w:r w:rsidR="001327BC" w:rsidRPr="007350DD">
        <w:t xml:space="preserve"> </w:t>
      </w:r>
      <w:r w:rsidRPr="007350DD">
        <w:t>making</w:t>
      </w:r>
      <w:r w:rsidR="001327BC" w:rsidRPr="007350DD">
        <w:t xml:space="preserve"> </w:t>
      </w:r>
      <w:r w:rsidRPr="007350DD">
        <w:t>his</w:t>
      </w:r>
      <w:r w:rsidR="001327BC" w:rsidRPr="007350DD">
        <w:t xml:space="preserve"> </w:t>
      </w:r>
      <w:r w:rsidRPr="007350DD">
        <w:t>or</w:t>
      </w:r>
      <w:r w:rsidR="001327BC" w:rsidRPr="007350DD">
        <w:t xml:space="preserve"> </w:t>
      </w:r>
      <w:r w:rsidRPr="007350DD">
        <w:t>her</w:t>
      </w:r>
      <w:r w:rsidR="001327BC" w:rsidRPr="007350DD">
        <w:t xml:space="preserve"> </w:t>
      </w:r>
      <w:r w:rsidRPr="007350DD">
        <w:t>decision</w:t>
      </w:r>
      <w:r w:rsidR="001327BC" w:rsidRPr="007350DD">
        <w:t xml:space="preserve"> </w:t>
      </w:r>
      <w:r w:rsidRPr="007350DD">
        <w:t>in</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In</w:t>
      </w:r>
      <w:r w:rsidR="001327BC" w:rsidRPr="007350DD">
        <w:t xml:space="preserve"> </w:t>
      </w:r>
      <w:r w:rsidRPr="007350DD">
        <w:t>some</w:t>
      </w:r>
      <w:r w:rsidR="001327BC" w:rsidRPr="007350DD">
        <w:t xml:space="preserve"> </w:t>
      </w:r>
      <w:r w:rsidRPr="007350DD">
        <w:t>cases,</w:t>
      </w:r>
      <w:r w:rsidR="001327BC" w:rsidRPr="007350DD">
        <w:t xml:space="preserve"> </w:t>
      </w:r>
      <w:r w:rsidRPr="007350DD">
        <w:t>the</w:t>
      </w:r>
      <w:r w:rsidR="001327BC" w:rsidRPr="007350DD">
        <w:t xml:space="preserve"> </w:t>
      </w:r>
      <w:r w:rsidRPr="007350DD">
        <w:t>Magistrate</w:t>
      </w:r>
      <w:r w:rsidR="001327BC" w:rsidRPr="007350DD">
        <w:t xml:space="preserve"> </w:t>
      </w:r>
      <w:r w:rsidRPr="007350DD">
        <w:t>will</w:t>
      </w:r>
      <w:r w:rsidR="001327BC" w:rsidRPr="007350DD">
        <w:t xml:space="preserve"> </w:t>
      </w:r>
      <w:r w:rsidRPr="007350DD">
        <w:t>insist</w:t>
      </w:r>
      <w:r w:rsidR="001327BC" w:rsidRPr="007350DD">
        <w:t xml:space="preserve"> </w:t>
      </w:r>
      <w:r w:rsidRPr="007350DD">
        <w:t>that</w:t>
      </w:r>
      <w:r w:rsidR="001327BC" w:rsidRPr="007350DD">
        <w:t xml:space="preserve"> </w:t>
      </w:r>
      <w:r w:rsidRPr="007350DD">
        <w:t>counselling</w:t>
      </w:r>
      <w:r w:rsidR="001327BC" w:rsidRPr="007350DD">
        <w:t xml:space="preserve"> </w:t>
      </w:r>
      <w:r w:rsidRPr="007350DD">
        <w:t>should</w:t>
      </w:r>
      <w:r w:rsidR="001327BC" w:rsidRPr="007350DD">
        <w:t xml:space="preserve"> </w:t>
      </w:r>
      <w:r w:rsidRPr="007350DD">
        <w:t>continue</w:t>
      </w:r>
      <w:r w:rsidR="001327BC" w:rsidRPr="007350DD">
        <w:t xml:space="preserve"> </w:t>
      </w:r>
      <w:r w:rsidRPr="007350DD">
        <w:t>during</w:t>
      </w:r>
      <w:r w:rsidR="001327BC" w:rsidRPr="007350DD">
        <w:t xml:space="preserve"> </w:t>
      </w:r>
      <w:r w:rsidRPr="007350DD">
        <w:t>the</w:t>
      </w:r>
      <w:r w:rsidR="001327BC" w:rsidRPr="007350DD">
        <w:t xml:space="preserve"> </w:t>
      </w:r>
      <w:r w:rsidRPr="007350DD">
        <w:t>sentence</w:t>
      </w:r>
      <w:r w:rsidR="001327BC" w:rsidRPr="007350DD">
        <w:t xml:space="preserve"> </w:t>
      </w:r>
      <w:r w:rsidRPr="007350DD">
        <w:t>for</w:t>
      </w:r>
      <w:r w:rsidR="001327BC" w:rsidRPr="007350DD">
        <w:t xml:space="preserve"> </w:t>
      </w:r>
      <w:r w:rsidRPr="007350DD">
        <w:t>both</w:t>
      </w:r>
      <w:r w:rsidR="001327BC" w:rsidRPr="007350DD">
        <w:t xml:space="preserve"> </w:t>
      </w:r>
      <w:r w:rsidRPr="007350DD">
        <w:t>the</w:t>
      </w:r>
      <w:r w:rsidR="001327BC" w:rsidRPr="007350DD">
        <w:t xml:space="preserve"> </w:t>
      </w:r>
      <w:r w:rsidRPr="007350DD">
        <w:t>parent/guardian</w:t>
      </w:r>
      <w:r w:rsidR="001327BC" w:rsidRPr="007350DD">
        <w:t xml:space="preserve"> </w:t>
      </w:r>
      <w:r w:rsidRPr="007350DD">
        <w:t>and</w:t>
      </w:r>
      <w:r w:rsidR="001327BC" w:rsidRPr="007350DD">
        <w:t xml:space="preserve"> </w:t>
      </w:r>
      <w:r w:rsidRPr="007350DD">
        <w:t>child.</w:t>
      </w:r>
      <w:r w:rsidR="001327BC" w:rsidRPr="007350DD">
        <w:t xml:space="preserve"> </w:t>
      </w:r>
      <w:r w:rsidRPr="007350DD">
        <w:t>This</w:t>
      </w:r>
      <w:r w:rsidR="001327BC" w:rsidRPr="007350DD">
        <w:t xml:space="preserve"> </w:t>
      </w:r>
      <w:r w:rsidRPr="007350DD">
        <w:t>is</w:t>
      </w:r>
      <w:r w:rsidR="001327BC" w:rsidRPr="007350DD">
        <w:t xml:space="preserve"> </w:t>
      </w:r>
      <w:r w:rsidRPr="007350DD">
        <w:t>monitored</w:t>
      </w:r>
      <w:r w:rsidR="001327BC" w:rsidRPr="007350DD">
        <w:t xml:space="preserve"> </w:t>
      </w:r>
      <w:r w:rsidRPr="007350DD">
        <w:t>and,</w:t>
      </w:r>
      <w:r w:rsidR="001327BC" w:rsidRPr="007350DD">
        <w:t xml:space="preserve"> </w:t>
      </w:r>
      <w:r w:rsidRPr="007350DD">
        <w:t>in</w:t>
      </w:r>
      <w:r w:rsidR="001327BC" w:rsidRPr="007350DD">
        <w:t xml:space="preserve"> </w:t>
      </w:r>
      <w:r w:rsidRPr="007350DD">
        <w:t>cases</w:t>
      </w:r>
      <w:r w:rsidR="001327BC" w:rsidRPr="007350DD">
        <w:t xml:space="preserve"> </w:t>
      </w:r>
      <w:r w:rsidRPr="007350DD">
        <w:t>of</w:t>
      </w:r>
      <w:r w:rsidR="001327BC" w:rsidRPr="007350DD">
        <w:t xml:space="preserve"> </w:t>
      </w:r>
      <w:r w:rsidRPr="007350DD">
        <w:t>breaches,</w:t>
      </w:r>
      <w:r w:rsidR="001327BC" w:rsidRPr="007350DD">
        <w:t xml:space="preserve"> </w:t>
      </w:r>
      <w:r w:rsidRPr="007350DD">
        <w:t>the</w:t>
      </w:r>
      <w:r w:rsidR="001327BC" w:rsidRPr="007350DD">
        <w:t xml:space="preserve"> </w:t>
      </w:r>
      <w:r w:rsidRPr="007350DD">
        <w:t>matter</w:t>
      </w:r>
      <w:r w:rsidR="001327BC" w:rsidRPr="007350DD">
        <w:t xml:space="preserve"> </w:t>
      </w:r>
      <w:r w:rsidRPr="007350DD">
        <w:t>is</w:t>
      </w:r>
      <w:r w:rsidR="001327BC" w:rsidRPr="007350DD">
        <w:t xml:space="preserve"> </w:t>
      </w:r>
      <w:r w:rsidRPr="007350DD">
        <w:t>re-examined</w:t>
      </w:r>
      <w:r w:rsidR="001327BC" w:rsidRPr="007350DD">
        <w:t xml:space="preserve"> </w:t>
      </w:r>
      <w:r w:rsidRPr="007350DD">
        <w:t>by</w:t>
      </w:r>
      <w:r w:rsidR="001327BC" w:rsidRPr="007350DD">
        <w:t xml:space="preserve"> </w:t>
      </w:r>
      <w:r w:rsidRPr="007350DD">
        <w:t>the</w:t>
      </w:r>
      <w:r w:rsidR="001327BC" w:rsidRPr="007350DD">
        <w:t xml:space="preserve"> </w:t>
      </w:r>
      <w:r w:rsidRPr="007350DD">
        <w:t>Court.</w:t>
      </w:r>
    </w:p>
    <w:p w:rsidR="006564B6" w:rsidRPr="007350DD" w:rsidRDefault="006564B6" w:rsidP="00284338">
      <w:pPr>
        <w:pStyle w:val="SingleTxtG"/>
      </w:pPr>
      <w:r w:rsidRPr="007350DD">
        <w:t>225.</w:t>
      </w:r>
      <w:r w:rsidR="00284338" w:rsidRPr="007350DD">
        <w:tab/>
      </w:r>
      <w:r w:rsidRPr="007350DD">
        <w:t>The</w:t>
      </w:r>
      <w:r w:rsidR="001327BC" w:rsidRPr="007350DD">
        <w:t xml:space="preserve"> </w:t>
      </w:r>
      <w:r w:rsidRPr="007350DD">
        <w:t>Minister</w:t>
      </w:r>
      <w:r w:rsidR="001327BC" w:rsidRPr="007350DD">
        <w:t xml:space="preserve"> </w:t>
      </w:r>
      <w:r w:rsidRPr="007350DD">
        <w:t>of</w:t>
      </w:r>
      <w:r w:rsidR="001327BC" w:rsidRPr="007350DD">
        <w:t xml:space="preserve"> </w:t>
      </w:r>
      <w:r w:rsidRPr="007350DD">
        <w:t>Home</w:t>
      </w:r>
      <w:r w:rsidR="001327BC" w:rsidRPr="007350DD">
        <w:t xml:space="preserve"> </w:t>
      </w:r>
      <w:r w:rsidRPr="007350DD">
        <w:t>Affairs</w:t>
      </w:r>
      <w:r w:rsidR="001327BC" w:rsidRPr="007350DD">
        <w:t xml:space="preserve"> </w:t>
      </w:r>
      <w:r w:rsidRPr="007350DD">
        <w:t>can</w:t>
      </w:r>
      <w:r w:rsidR="001327BC" w:rsidRPr="007350DD">
        <w:t xml:space="preserve"> </w:t>
      </w:r>
      <w:r w:rsidRPr="007350DD">
        <w:t>at</w:t>
      </w:r>
      <w:r w:rsidR="001327BC" w:rsidRPr="007350DD">
        <w:t xml:space="preserve"> </w:t>
      </w:r>
      <w:r w:rsidRPr="007350DD">
        <w:t>his/her</w:t>
      </w:r>
      <w:r w:rsidR="001327BC" w:rsidRPr="007350DD">
        <w:t xml:space="preserve"> </w:t>
      </w:r>
      <w:r w:rsidRPr="007350DD">
        <w:t>discretion</w:t>
      </w:r>
      <w:r w:rsidR="001327BC" w:rsidRPr="007350DD">
        <w:t xml:space="preserve"> </w:t>
      </w:r>
      <w:r w:rsidRPr="007350DD">
        <w:t>order</w:t>
      </w:r>
      <w:r w:rsidR="001327BC" w:rsidRPr="007350DD">
        <w:t xml:space="preserve"> </w:t>
      </w:r>
      <w:r w:rsidRPr="007350DD">
        <w:t>that</w:t>
      </w:r>
      <w:r w:rsidR="001327BC" w:rsidRPr="007350DD">
        <w:t xml:space="preserve"> </w:t>
      </w:r>
      <w:r w:rsidRPr="007350DD">
        <w:t>a</w:t>
      </w:r>
      <w:r w:rsidR="001327BC" w:rsidRPr="007350DD">
        <w:t xml:space="preserve"> </w:t>
      </w:r>
      <w:r w:rsidRPr="007350DD">
        <w:t>child</w:t>
      </w:r>
      <w:r w:rsidR="001327BC" w:rsidRPr="007350DD">
        <w:t xml:space="preserve"> </w:t>
      </w:r>
      <w:r w:rsidRPr="007350DD">
        <w:t>be</w:t>
      </w:r>
      <w:r w:rsidR="001327BC" w:rsidRPr="007350DD">
        <w:t xml:space="preserve"> </w:t>
      </w:r>
      <w:r w:rsidRPr="007350DD">
        <w:t>released</w:t>
      </w:r>
      <w:r w:rsidR="001327BC" w:rsidRPr="007350DD">
        <w:t xml:space="preserve"> </w:t>
      </w:r>
      <w:r w:rsidRPr="007350DD">
        <w:t>after</w:t>
      </w:r>
      <w:r w:rsidR="001327BC" w:rsidRPr="007350DD">
        <w:t xml:space="preserve"> </w:t>
      </w:r>
      <w:r w:rsidRPr="007350DD">
        <w:t>18</w:t>
      </w:r>
      <w:r w:rsidR="001327BC" w:rsidRPr="007350DD">
        <w:t xml:space="preserve"> </w:t>
      </w:r>
      <w:r w:rsidRPr="007350DD">
        <w:t>months</w:t>
      </w:r>
      <w:r w:rsidR="001327BC" w:rsidRPr="007350DD">
        <w:t xml:space="preserve"> </w:t>
      </w:r>
      <w:r w:rsidRPr="007350DD">
        <w:t>of</w:t>
      </w:r>
      <w:r w:rsidR="001327BC" w:rsidRPr="007350DD">
        <w:t xml:space="preserve"> </w:t>
      </w:r>
      <w:r w:rsidRPr="007350DD">
        <w:t>a</w:t>
      </w:r>
      <w:r w:rsidR="001327BC" w:rsidRPr="007350DD">
        <w:t xml:space="preserve"> </w:t>
      </w:r>
      <w:r w:rsidRPr="007350DD">
        <w:t>custodial</w:t>
      </w:r>
      <w:r w:rsidR="001327BC" w:rsidRPr="007350DD">
        <w:t xml:space="preserve"> </w:t>
      </w:r>
      <w:r w:rsidRPr="007350DD">
        <w:t>sentence</w:t>
      </w:r>
      <w:r w:rsidR="001327BC" w:rsidRPr="007350DD">
        <w:t xml:space="preserve"> </w:t>
      </w:r>
      <w:r w:rsidRPr="007350DD">
        <w:t>based</w:t>
      </w:r>
      <w:r w:rsidR="001327BC" w:rsidRPr="007350DD">
        <w:t xml:space="preserve"> </w:t>
      </w:r>
      <w:r w:rsidRPr="007350DD">
        <w:t>on</w:t>
      </w:r>
      <w:r w:rsidR="001327BC" w:rsidRPr="007350DD">
        <w:t xml:space="preserve"> </w:t>
      </w:r>
      <w:r w:rsidRPr="007350DD">
        <w:t>strict</w:t>
      </w:r>
      <w:r w:rsidR="001327BC" w:rsidRPr="007350DD">
        <w:t xml:space="preserve"> </w:t>
      </w:r>
      <w:r w:rsidRPr="007350DD">
        <w:t>criteria</w:t>
      </w:r>
      <w:r w:rsidR="001327BC" w:rsidRPr="007350DD">
        <w:t xml:space="preserve"> </w:t>
      </w:r>
      <w:r w:rsidRPr="007350DD">
        <w:t>such</w:t>
      </w:r>
      <w:r w:rsidR="001327BC" w:rsidRPr="007350DD">
        <w:t xml:space="preserve"> </w:t>
      </w:r>
      <w:r w:rsidRPr="007350DD">
        <w:t>as</w:t>
      </w:r>
      <w:r w:rsidR="001327BC" w:rsidRPr="007350DD">
        <w:t xml:space="preserve"> </w:t>
      </w:r>
      <w:r w:rsidRPr="007350DD">
        <w:t>behaviour</w:t>
      </w:r>
      <w:r w:rsidR="001327BC" w:rsidRPr="007350DD">
        <w:t xml:space="preserve"> </w:t>
      </w:r>
      <w:r w:rsidRPr="007350DD">
        <w:t>modification,</w:t>
      </w:r>
      <w:r w:rsidR="001327BC" w:rsidRPr="007350DD">
        <w:t xml:space="preserve"> </w:t>
      </w:r>
      <w:r w:rsidRPr="007350DD">
        <w:t>a</w:t>
      </w:r>
      <w:r w:rsidR="001327BC" w:rsidRPr="007350DD">
        <w:t xml:space="preserve"> </w:t>
      </w:r>
      <w:r w:rsidRPr="007350DD">
        <w:t>change</w:t>
      </w:r>
      <w:r w:rsidR="001327BC" w:rsidRPr="007350DD">
        <w:t xml:space="preserve"> </w:t>
      </w:r>
      <w:r w:rsidRPr="007350DD">
        <w:t>in</w:t>
      </w:r>
      <w:r w:rsidR="001327BC" w:rsidRPr="007350DD">
        <w:t xml:space="preserve"> </w:t>
      </w:r>
      <w:r w:rsidRPr="007350DD">
        <w:t>the</w:t>
      </w:r>
      <w:r w:rsidR="001327BC" w:rsidRPr="007350DD">
        <w:t xml:space="preserve"> </w:t>
      </w:r>
      <w:r w:rsidRPr="007350DD">
        <w:t>family</w:t>
      </w:r>
      <w:r w:rsidR="00EA19E5" w:rsidRPr="007350DD">
        <w:t>’</w:t>
      </w:r>
      <w:r w:rsidRPr="007350DD">
        <w:t>s</w:t>
      </w:r>
      <w:r w:rsidR="001327BC" w:rsidRPr="007350DD">
        <w:t xml:space="preserve"> </w:t>
      </w:r>
      <w:r w:rsidRPr="007350DD">
        <w:t>means</w:t>
      </w:r>
      <w:r w:rsidR="001327BC" w:rsidRPr="007350DD">
        <w:t xml:space="preserve"> </w:t>
      </w:r>
      <w:r w:rsidRPr="007350DD">
        <w:t>and</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certification.</w:t>
      </w:r>
      <w:r w:rsidR="001327BC" w:rsidRPr="007350DD">
        <w:t xml:space="preserve"> </w:t>
      </w:r>
      <w:r w:rsidRPr="007350DD">
        <w:t>A</w:t>
      </w:r>
      <w:r w:rsidR="001327BC" w:rsidRPr="007350DD">
        <w:t xml:space="preserve"> </w:t>
      </w:r>
      <w:r w:rsidRPr="007350DD">
        <w:t>request</w:t>
      </w:r>
      <w:r w:rsidR="001327BC" w:rsidRPr="007350DD">
        <w:t xml:space="preserve"> </w:t>
      </w:r>
      <w:r w:rsidRPr="007350DD">
        <w:t>for</w:t>
      </w:r>
      <w:r w:rsidR="001327BC" w:rsidRPr="007350DD">
        <w:t xml:space="preserve"> </w:t>
      </w:r>
      <w:r w:rsidRPr="007350DD">
        <w:t>release</w:t>
      </w:r>
      <w:r w:rsidR="001327BC" w:rsidRPr="007350DD">
        <w:t xml:space="preserve"> </w:t>
      </w:r>
      <w:r w:rsidRPr="007350DD">
        <w:t>can</w:t>
      </w:r>
      <w:r w:rsidR="001327BC" w:rsidRPr="007350DD">
        <w:t xml:space="preserve"> </w:t>
      </w:r>
      <w:r w:rsidRPr="007350DD">
        <w:t>come</w:t>
      </w:r>
      <w:r w:rsidR="001327BC" w:rsidRPr="007350DD">
        <w:t xml:space="preserve"> </w:t>
      </w:r>
      <w:r w:rsidRPr="007350DD">
        <w:t>from</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and</w:t>
      </w:r>
      <w:r w:rsidR="001327BC" w:rsidRPr="007350DD">
        <w:t xml:space="preserve"> </w:t>
      </w:r>
      <w:r w:rsidRPr="007350DD">
        <w:t>this</w:t>
      </w:r>
      <w:r w:rsidR="001327BC" w:rsidRPr="007350DD">
        <w:t xml:space="preserve"> </w:t>
      </w:r>
      <w:r w:rsidRPr="007350DD">
        <w:t>mechanism</w:t>
      </w:r>
      <w:r w:rsidR="001327BC" w:rsidRPr="007350DD">
        <w:t xml:space="preserve"> </w:t>
      </w:r>
      <w:r w:rsidRPr="007350DD">
        <w:t>is</w:t>
      </w:r>
      <w:r w:rsidR="001327BC" w:rsidRPr="007350DD">
        <w:t xml:space="preserve"> </w:t>
      </w:r>
      <w:r w:rsidRPr="007350DD">
        <w:t>utilised.</w:t>
      </w:r>
      <w:r w:rsidR="001327BC" w:rsidRPr="007350DD">
        <w:t xml:space="preserve"> </w:t>
      </w:r>
      <w:r w:rsidRPr="007350DD">
        <w:t>However,</w:t>
      </w:r>
      <w:r w:rsidR="001327BC" w:rsidRPr="007350DD">
        <w:t xml:space="preserve"> </w:t>
      </w:r>
      <w:r w:rsidRPr="007350DD">
        <w:t>the</w:t>
      </w:r>
      <w:r w:rsidR="001327BC" w:rsidRPr="007350DD">
        <w:t xml:space="preserve"> </w:t>
      </w:r>
      <w:r w:rsidRPr="007350DD">
        <w:t>entire</w:t>
      </w:r>
      <w:r w:rsidR="001327BC" w:rsidRPr="007350DD">
        <w:t xml:space="preserve"> </w:t>
      </w:r>
      <w:r w:rsidRPr="007350DD">
        <w:t>juvenile</w:t>
      </w:r>
      <w:r w:rsidR="001327BC" w:rsidRPr="007350DD">
        <w:t xml:space="preserve"> </w:t>
      </w:r>
      <w:r w:rsidRPr="007350DD">
        <w:t>justice</w:t>
      </w:r>
      <w:r w:rsidR="001327BC" w:rsidRPr="007350DD">
        <w:t xml:space="preserve"> </w:t>
      </w:r>
      <w:r w:rsidRPr="007350DD">
        <w:t>system</w:t>
      </w:r>
      <w:r w:rsidR="001327BC" w:rsidRPr="007350DD">
        <w:t xml:space="preserve"> </w:t>
      </w:r>
      <w:r w:rsidRPr="007350DD">
        <w:t>and</w:t>
      </w:r>
      <w:r w:rsidR="001327BC" w:rsidRPr="007350DD">
        <w:t xml:space="preserve"> </w:t>
      </w:r>
      <w:r w:rsidRPr="007350DD">
        <w:t>the</w:t>
      </w:r>
      <w:r w:rsidR="001327BC" w:rsidRPr="007350DD">
        <w:t xml:space="preserve"> </w:t>
      </w:r>
      <w:r w:rsidRPr="007350DD">
        <w:t>legislative</w:t>
      </w:r>
      <w:r w:rsidR="001327BC" w:rsidRPr="007350DD">
        <w:t xml:space="preserve"> </w:t>
      </w:r>
      <w:r w:rsidRPr="007350DD">
        <w:t>framework</w:t>
      </w:r>
      <w:r w:rsidR="001327BC" w:rsidRPr="007350DD">
        <w:t xml:space="preserve"> </w:t>
      </w:r>
      <w:r w:rsidRPr="007350DD">
        <w:t>are</w:t>
      </w:r>
      <w:r w:rsidR="001327BC" w:rsidRPr="007350DD">
        <w:t xml:space="preserve"> </w:t>
      </w:r>
      <w:r w:rsidRPr="007350DD">
        <w:t>presently</w:t>
      </w:r>
      <w:r w:rsidR="001327BC" w:rsidRPr="007350DD">
        <w:t xml:space="preserve"> </w:t>
      </w:r>
      <w:r w:rsidRPr="007350DD">
        <w:t>being</w:t>
      </w:r>
      <w:r w:rsidR="001327BC" w:rsidRPr="007350DD">
        <w:t xml:space="preserve"> </w:t>
      </w:r>
      <w:r w:rsidRPr="007350DD">
        <w:t>reviewed.</w:t>
      </w:r>
      <w:r w:rsidR="001327BC" w:rsidRPr="007350DD">
        <w:t xml:space="preserve"> </w:t>
      </w:r>
    </w:p>
    <w:p w:rsidR="006564B6" w:rsidRPr="007350DD" w:rsidRDefault="006564B6" w:rsidP="00284338">
      <w:pPr>
        <w:pStyle w:val="H23G"/>
      </w:pPr>
      <w:r w:rsidRPr="007350DD">
        <w:tab/>
        <w:t>3</w:t>
      </w:r>
      <w:r w:rsidR="009669E5">
        <w:t>.</w:t>
      </w:r>
      <w:r w:rsidRPr="007350DD">
        <w:tab/>
        <w:t>The</w:t>
      </w:r>
      <w:r w:rsidR="001327BC" w:rsidRPr="007350DD">
        <w:t xml:space="preserve"> </w:t>
      </w:r>
      <w:r w:rsidRPr="007350DD">
        <w:t>criminalization</w:t>
      </w:r>
      <w:r w:rsidR="001327BC" w:rsidRPr="007350DD">
        <w:t xml:space="preserve"> </w:t>
      </w:r>
      <w:r w:rsidRPr="007350DD">
        <w:t>of</w:t>
      </w:r>
      <w:r w:rsidR="001327BC" w:rsidRPr="007350DD">
        <w:t xml:space="preserve"> </w:t>
      </w:r>
      <w:r w:rsidRPr="007350DD">
        <w:t>children</w:t>
      </w:r>
      <w:r w:rsidR="00EA19E5" w:rsidRPr="007350DD">
        <w:t>’</w:t>
      </w:r>
      <w:r w:rsidRPr="007350DD">
        <w:t>s</w:t>
      </w:r>
      <w:r w:rsidR="001327BC" w:rsidRPr="007350DD">
        <w:t xml:space="preserve"> </w:t>
      </w:r>
      <w:r w:rsidRPr="007350DD">
        <w:t>behavioural</w:t>
      </w:r>
      <w:r w:rsidR="001327BC" w:rsidRPr="007350DD">
        <w:t xml:space="preserve"> </w:t>
      </w:r>
      <w:r w:rsidRPr="007350DD">
        <w:t>problems</w:t>
      </w:r>
    </w:p>
    <w:p w:rsidR="006564B6" w:rsidRPr="007350DD" w:rsidRDefault="00D900ED" w:rsidP="004A6123">
      <w:pPr>
        <w:pStyle w:val="H23G"/>
        <w:rPr>
          <w:bCs/>
        </w:rPr>
      </w:pPr>
      <w:r>
        <w:tab/>
      </w:r>
      <w:r>
        <w:tab/>
        <w:t>Information on the issues raised in paragraph 29 (c) of the concluding observations on the initial report</w:t>
      </w:r>
    </w:p>
    <w:p w:rsidR="006564B6" w:rsidRPr="007350DD" w:rsidRDefault="006564B6" w:rsidP="00DB59BC">
      <w:pPr>
        <w:pStyle w:val="SingleTxtG"/>
      </w:pPr>
      <w:r w:rsidRPr="007350DD">
        <w:t>226.</w:t>
      </w:r>
      <w:r w:rsidR="00DB59BC" w:rsidRPr="007350DD">
        <w:tab/>
      </w:r>
      <w:r w:rsidRPr="007350DD">
        <w:t>These</w:t>
      </w:r>
      <w:r w:rsidR="001327BC" w:rsidRPr="007350DD">
        <w:t xml:space="preserve"> </w:t>
      </w:r>
      <w:r w:rsidRPr="007350DD">
        <w:t>status</w:t>
      </w:r>
      <w:r w:rsidR="001327BC" w:rsidRPr="007350DD">
        <w:t xml:space="preserve"> </w:t>
      </w:r>
      <w:r w:rsidRPr="007350DD">
        <w:t>offences</w:t>
      </w:r>
      <w:r w:rsidR="001327BC" w:rsidRPr="007350DD">
        <w:t xml:space="preserve"> </w:t>
      </w:r>
      <w:r w:rsidRPr="007350DD">
        <w:t>need</w:t>
      </w:r>
      <w:r w:rsidR="001327BC" w:rsidRPr="007350DD">
        <w:t xml:space="preserve"> </w:t>
      </w:r>
      <w:r w:rsidRPr="007350DD">
        <w:t>further</w:t>
      </w:r>
      <w:r w:rsidR="001327BC" w:rsidRPr="007350DD">
        <w:t xml:space="preserve"> </w:t>
      </w:r>
      <w:r w:rsidRPr="007350DD">
        <w:t>explanation.</w:t>
      </w:r>
      <w:r w:rsidR="001327BC" w:rsidRPr="007350DD">
        <w:t xml:space="preserve"> </w:t>
      </w:r>
      <w:r w:rsidRPr="007350DD">
        <w:t>No</w:t>
      </w:r>
      <w:r w:rsidR="001327BC" w:rsidRPr="007350DD">
        <w:t xml:space="preserve"> </w:t>
      </w:r>
      <w:r w:rsidRPr="007350DD">
        <w:t>one</w:t>
      </w:r>
      <w:r w:rsidR="001327BC" w:rsidRPr="007350DD">
        <w:t xml:space="preserve"> </w:t>
      </w:r>
      <w:r w:rsidRPr="007350DD">
        <w:t>can</w:t>
      </w:r>
      <w:r w:rsidR="001327BC" w:rsidRPr="007350DD">
        <w:t xml:space="preserve"> </w:t>
      </w:r>
      <w:r w:rsidRPr="007350DD">
        <w:t>be</w:t>
      </w:r>
      <w:r w:rsidR="001327BC" w:rsidRPr="007350DD">
        <w:t xml:space="preserve"> </w:t>
      </w:r>
      <w:r w:rsidRPr="007350DD">
        <w:t>charged</w:t>
      </w:r>
      <w:r w:rsidR="001327BC" w:rsidRPr="007350DD">
        <w:t xml:space="preserve"> </w:t>
      </w:r>
      <w:r w:rsidRPr="007350DD">
        <w:t>for</w:t>
      </w:r>
      <w:r w:rsidR="001327BC" w:rsidRPr="007350DD">
        <w:t xml:space="preserve"> </w:t>
      </w:r>
      <w:r w:rsidR="00EA19E5" w:rsidRPr="007350DD">
        <w:t>“</w:t>
      </w:r>
      <w:r w:rsidRPr="007350DD">
        <w:t>talking</w:t>
      </w:r>
      <w:r w:rsidR="001327BC" w:rsidRPr="007350DD">
        <w:t xml:space="preserve"> </w:t>
      </w:r>
      <w:r w:rsidRPr="007350DD">
        <w:t>back</w:t>
      </w:r>
      <w:r w:rsidR="00EA19E5" w:rsidRPr="007350DD">
        <w:t>”</w:t>
      </w:r>
      <w:r w:rsidRPr="007350DD">
        <w:t>,</w:t>
      </w:r>
      <w:r w:rsidR="001327BC" w:rsidRPr="007350DD">
        <w:t xml:space="preserve"> </w:t>
      </w:r>
      <w:r w:rsidRPr="007350DD">
        <w:t>unless</w:t>
      </w:r>
      <w:r w:rsidR="001327BC" w:rsidRPr="007350DD">
        <w:t xml:space="preserve"> </w:t>
      </w:r>
      <w:r w:rsidRPr="007350DD">
        <w:t>for</w:t>
      </w:r>
      <w:r w:rsidR="001327BC" w:rsidRPr="007350DD">
        <w:t xml:space="preserve"> </w:t>
      </w:r>
      <w:r w:rsidRPr="007350DD">
        <w:t>example</w:t>
      </w:r>
      <w:r w:rsidR="001327BC" w:rsidRPr="007350DD">
        <w:t xml:space="preserve"> </w:t>
      </w:r>
      <w:r w:rsidRPr="007350DD">
        <w:t>an</w:t>
      </w:r>
      <w:r w:rsidR="001327BC" w:rsidRPr="007350DD">
        <w:t xml:space="preserve"> </w:t>
      </w:r>
      <w:r w:rsidRPr="007350DD">
        <w:t>individual</w:t>
      </w:r>
      <w:r w:rsidR="001327BC" w:rsidRPr="007350DD">
        <w:t xml:space="preserve"> </w:t>
      </w:r>
      <w:r w:rsidRPr="007350DD">
        <w:t>verbally</w:t>
      </w:r>
      <w:r w:rsidR="001327BC" w:rsidRPr="007350DD">
        <w:t xml:space="preserve"> </w:t>
      </w:r>
      <w:r w:rsidRPr="007350DD">
        <w:t>abuses</w:t>
      </w:r>
      <w:r w:rsidR="001327BC" w:rsidRPr="007350DD">
        <w:t xml:space="preserve"> </w:t>
      </w:r>
      <w:r w:rsidRPr="007350DD">
        <w:t>a</w:t>
      </w:r>
      <w:r w:rsidR="001327BC" w:rsidRPr="007350DD">
        <w:t xml:space="preserve"> </w:t>
      </w:r>
      <w:r w:rsidRPr="007350DD">
        <w:t>police</w:t>
      </w:r>
      <w:r w:rsidR="001327BC" w:rsidRPr="007350DD">
        <w:t xml:space="preserve"> </w:t>
      </w:r>
      <w:r w:rsidRPr="007350DD">
        <w:t>officer.</w:t>
      </w:r>
      <w:r w:rsidR="001327BC" w:rsidRPr="007350DD">
        <w:t xml:space="preserve"> </w:t>
      </w:r>
      <w:r w:rsidRPr="007350DD">
        <w:t>Moreover,</w:t>
      </w:r>
      <w:r w:rsidR="001327BC" w:rsidRPr="007350DD">
        <w:t xml:space="preserve"> </w:t>
      </w:r>
      <w:r w:rsidRPr="007350DD">
        <w:t>in</w:t>
      </w:r>
      <w:r w:rsidR="001327BC" w:rsidRPr="007350DD">
        <w:t xml:space="preserve"> </w:t>
      </w:r>
      <w:r w:rsidRPr="007350DD">
        <w:t>cases</w:t>
      </w:r>
      <w:r w:rsidR="001327BC" w:rsidRPr="007350DD">
        <w:t xml:space="preserve"> </w:t>
      </w:r>
      <w:r w:rsidRPr="007350DD">
        <w:t>where</w:t>
      </w:r>
      <w:r w:rsidR="001327BC" w:rsidRPr="007350DD">
        <w:t xml:space="preserve"> </w:t>
      </w:r>
      <w:r w:rsidRPr="007350DD">
        <w:t>the</w:t>
      </w:r>
      <w:r w:rsidR="001327BC" w:rsidRPr="007350DD">
        <w:t xml:space="preserve"> </w:t>
      </w:r>
      <w:r w:rsidRPr="007350DD">
        <w:t>parent/guardian</w:t>
      </w:r>
      <w:r w:rsidR="001327BC" w:rsidRPr="007350DD">
        <w:t xml:space="preserve"> </w:t>
      </w:r>
      <w:r w:rsidRPr="007350DD">
        <w:t>deems</w:t>
      </w:r>
      <w:r w:rsidR="001327BC" w:rsidRPr="007350DD">
        <w:t xml:space="preserve"> </w:t>
      </w:r>
      <w:r w:rsidRPr="007350DD">
        <w:t>the</w:t>
      </w:r>
      <w:r w:rsidR="001327BC" w:rsidRPr="007350DD">
        <w:t xml:space="preserve"> </w:t>
      </w:r>
      <w:r w:rsidRPr="007350DD">
        <w:t>child</w:t>
      </w:r>
      <w:r w:rsidR="001327BC" w:rsidRPr="007350DD">
        <w:t xml:space="preserve"> </w:t>
      </w:r>
      <w:r w:rsidRPr="007350DD">
        <w:t>uncontrollable,</w:t>
      </w:r>
      <w:r w:rsidR="001327BC" w:rsidRPr="007350DD">
        <w:t xml:space="preserve"> </w:t>
      </w:r>
      <w:r w:rsidRPr="007350DD">
        <w:t>the</w:t>
      </w:r>
      <w:r w:rsidR="001327BC" w:rsidRPr="007350DD">
        <w:t xml:space="preserve"> </w:t>
      </w:r>
      <w:r w:rsidRPr="007350DD">
        <w:t>parent</w:t>
      </w:r>
      <w:r w:rsidR="001327BC" w:rsidRPr="007350DD">
        <w:t xml:space="preserve"> </w:t>
      </w:r>
      <w:r w:rsidRPr="007350DD">
        <w:t>uses</w:t>
      </w:r>
      <w:r w:rsidR="001327BC" w:rsidRPr="007350DD">
        <w:t xml:space="preserve"> </w:t>
      </w:r>
      <w:r w:rsidRPr="007350DD">
        <w:t>the</w:t>
      </w:r>
      <w:r w:rsidR="001327BC" w:rsidRPr="007350DD">
        <w:t xml:space="preserve"> </w:t>
      </w:r>
      <w:r w:rsidRPr="007350DD">
        <w:t>Probation</w:t>
      </w:r>
      <w:r w:rsidR="001327BC" w:rsidRPr="007350DD">
        <w:t xml:space="preserve"> </w:t>
      </w:r>
      <w:r w:rsidRPr="007350DD">
        <w:t>Department</w:t>
      </w:r>
      <w:r w:rsidR="001327BC" w:rsidRPr="007350DD">
        <w:t xml:space="preserve"> </w:t>
      </w:r>
      <w:r w:rsidRPr="007350DD">
        <w:t>as</w:t>
      </w:r>
      <w:r w:rsidR="001327BC" w:rsidRPr="007350DD">
        <w:t xml:space="preserve"> </w:t>
      </w:r>
      <w:r w:rsidRPr="007350DD">
        <w:t>an</w:t>
      </w:r>
      <w:r w:rsidR="001327BC" w:rsidRPr="007350DD">
        <w:t xml:space="preserve"> </w:t>
      </w:r>
      <w:r w:rsidRPr="007350DD">
        <w:t>early</w:t>
      </w:r>
      <w:r w:rsidR="001327BC" w:rsidRPr="007350DD">
        <w:t xml:space="preserve"> </w:t>
      </w:r>
      <w:r w:rsidRPr="007350DD">
        <w:t>intervention</w:t>
      </w:r>
      <w:r w:rsidR="001327BC" w:rsidRPr="007350DD">
        <w:t xml:space="preserve"> </w:t>
      </w:r>
      <w:r w:rsidRPr="007350DD">
        <w:t>by</w:t>
      </w:r>
      <w:r w:rsidR="001327BC" w:rsidRPr="007350DD">
        <w:t xml:space="preserve"> </w:t>
      </w:r>
      <w:r w:rsidRPr="007350DD">
        <w:t>approaching</w:t>
      </w:r>
      <w:r w:rsidR="001327BC" w:rsidRPr="007350DD">
        <w:t xml:space="preserve"> </w:t>
      </w:r>
      <w:r w:rsidRPr="007350DD">
        <w:t>that</w:t>
      </w:r>
      <w:r w:rsidR="001327BC" w:rsidRPr="007350DD">
        <w:t xml:space="preserve"> </w:t>
      </w:r>
      <w:r w:rsidRPr="007350DD">
        <w:t>department</w:t>
      </w:r>
      <w:r w:rsidR="001327BC" w:rsidRPr="007350DD">
        <w:t xml:space="preserve"> </w:t>
      </w:r>
      <w:r w:rsidRPr="007350DD">
        <w:t>for</w:t>
      </w:r>
      <w:r w:rsidR="001327BC" w:rsidRPr="007350DD">
        <w:t xml:space="preserve"> </w:t>
      </w:r>
      <w:r w:rsidRPr="007350DD">
        <w:t>assistance.</w:t>
      </w:r>
      <w:r w:rsidR="001327BC" w:rsidRPr="007350DD">
        <w:t xml:space="preserve"> </w:t>
      </w:r>
      <w:r w:rsidRPr="007350DD">
        <w:t>By</w:t>
      </w:r>
      <w:r w:rsidR="001327BC" w:rsidRPr="007350DD">
        <w:t xml:space="preserve"> </w:t>
      </w:r>
      <w:r w:rsidRPr="007350DD">
        <w:t>the</w:t>
      </w:r>
      <w:r w:rsidR="001327BC" w:rsidRPr="007350DD">
        <w:t xml:space="preserve"> </w:t>
      </w:r>
      <w:r w:rsidRPr="007350DD">
        <w:t>time</w:t>
      </w:r>
      <w:r w:rsidR="001327BC" w:rsidRPr="007350DD">
        <w:t xml:space="preserve"> </w:t>
      </w:r>
      <w:r w:rsidRPr="007350DD">
        <w:t>they</w:t>
      </w:r>
      <w:r w:rsidR="001327BC" w:rsidRPr="007350DD">
        <w:t xml:space="preserve"> </w:t>
      </w:r>
      <w:r w:rsidRPr="007350DD">
        <w:t>make</w:t>
      </w:r>
      <w:r w:rsidR="001327BC" w:rsidRPr="007350DD">
        <w:t xml:space="preserve"> </w:t>
      </w:r>
      <w:r w:rsidRPr="007350DD">
        <w:t>this</w:t>
      </w:r>
      <w:r w:rsidR="001327BC" w:rsidRPr="007350DD">
        <w:t xml:space="preserve"> </w:t>
      </w:r>
      <w:r w:rsidRPr="007350DD">
        <w:t>decision,</w:t>
      </w:r>
      <w:r w:rsidR="001327BC" w:rsidRPr="007350DD">
        <w:t xml:space="preserve"> </w:t>
      </w:r>
      <w:r w:rsidRPr="007350DD">
        <w:t>they</w:t>
      </w:r>
      <w:r w:rsidR="001327BC" w:rsidRPr="007350DD">
        <w:t xml:space="preserve"> </w:t>
      </w:r>
      <w:r w:rsidRPr="007350DD">
        <w:t>have</w:t>
      </w:r>
      <w:r w:rsidR="001327BC" w:rsidRPr="007350DD">
        <w:t xml:space="preserve"> </w:t>
      </w:r>
      <w:r w:rsidRPr="007350DD">
        <w:t>usually</w:t>
      </w:r>
      <w:r w:rsidR="001327BC" w:rsidRPr="007350DD">
        <w:t xml:space="preserve"> </w:t>
      </w:r>
      <w:r w:rsidRPr="007350DD">
        <w:t>exhausted</w:t>
      </w:r>
      <w:r w:rsidR="001327BC" w:rsidRPr="007350DD">
        <w:t xml:space="preserve"> </w:t>
      </w:r>
      <w:r w:rsidRPr="007350DD">
        <w:t>alternative</w:t>
      </w:r>
      <w:r w:rsidR="001327BC" w:rsidRPr="007350DD">
        <w:t xml:space="preserve"> </w:t>
      </w:r>
      <w:r w:rsidRPr="007350DD">
        <w:t>avenues</w:t>
      </w:r>
      <w:r w:rsidR="001327BC" w:rsidRPr="007350DD">
        <w:t xml:space="preserve"> </w:t>
      </w:r>
      <w:r w:rsidRPr="007350DD">
        <w:t>and</w:t>
      </w:r>
      <w:r w:rsidR="001327BC" w:rsidRPr="007350DD">
        <w:t xml:space="preserve"> </w:t>
      </w:r>
      <w:r w:rsidRPr="007350DD">
        <w:t>this</w:t>
      </w:r>
      <w:r w:rsidR="001327BC" w:rsidRPr="007350DD">
        <w:t xml:space="preserve"> </w:t>
      </w:r>
      <w:r w:rsidRPr="007350DD">
        <w:t>is</w:t>
      </w:r>
      <w:r w:rsidR="001327BC" w:rsidRPr="007350DD">
        <w:t xml:space="preserve"> </w:t>
      </w:r>
      <w:r w:rsidRPr="007350DD">
        <w:t>usually</w:t>
      </w:r>
      <w:r w:rsidR="001327BC" w:rsidRPr="007350DD">
        <w:t xml:space="preserve"> </w:t>
      </w:r>
      <w:r w:rsidRPr="007350DD">
        <w:t>done</w:t>
      </w:r>
      <w:r w:rsidR="001327BC" w:rsidRPr="007350DD">
        <w:t xml:space="preserve"> </w:t>
      </w:r>
      <w:r w:rsidRPr="007350DD">
        <w:t>as</w:t>
      </w:r>
      <w:r w:rsidR="001327BC" w:rsidRPr="007350DD">
        <w:t xml:space="preserve"> </w:t>
      </w:r>
      <w:r w:rsidRPr="007350DD">
        <w:t>a</w:t>
      </w:r>
      <w:r w:rsidR="001327BC" w:rsidRPr="007350DD">
        <w:t xml:space="preserve"> </w:t>
      </w:r>
      <w:r w:rsidRPr="007350DD">
        <w:t>last</w:t>
      </w:r>
      <w:r w:rsidR="001327BC" w:rsidRPr="007350DD">
        <w:t xml:space="preserve"> </w:t>
      </w:r>
      <w:r w:rsidRPr="007350DD">
        <w:t>resort.</w:t>
      </w:r>
      <w:r w:rsidR="001327BC" w:rsidRPr="007350DD">
        <w:t xml:space="preserve"> </w:t>
      </w:r>
      <w:r w:rsidR="00EA19E5" w:rsidRPr="007350DD">
        <w:t>“</w:t>
      </w:r>
      <w:r w:rsidRPr="007350DD">
        <w:t>Wandering</w:t>
      </w:r>
      <w:r w:rsidR="00EA19E5" w:rsidRPr="007350DD">
        <w:t>”</w:t>
      </w:r>
      <w:r w:rsidR="001327BC" w:rsidRPr="007350DD">
        <w:t xml:space="preserve"> </w:t>
      </w:r>
      <w:r w:rsidRPr="007350DD">
        <w:t>is</w:t>
      </w:r>
      <w:r w:rsidR="001327BC" w:rsidRPr="007350DD">
        <w:t xml:space="preserve"> </w:t>
      </w:r>
      <w:r w:rsidRPr="007350DD">
        <w:t>semantically</w:t>
      </w:r>
      <w:r w:rsidR="001327BC" w:rsidRPr="007350DD">
        <w:t xml:space="preserve"> </w:t>
      </w:r>
      <w:r w:rsidRPr="007350DD">
        <w:t>closer</w:t>
      </w:r>
      <w:r w:rsidR="001327BC" w:rsidRPr="007350DD">
        <w:t xml:space="preserve"> </w:t>
      </w:r>
      <w:r w:rsidRPr="007350DD">
        <w:t>to</w:t>
      </w:r>
      <w:r w:rsidR="001327BC" w:rsidRPr="007350DD">
        <w:t xml:space="preserve"> </w:t>
      </w:r>
      <w:r w:rsidR="00EA19E5" w:rsidRPr="007350DD">
        <w:t>“</w:t>
      </w:r>
      <w:r w:rsidRPr="007350DD">
        <w:t>absconding</w:t>
      </w:r>
      <w:r w:rsidR="00EA19E5" w:rsidRPr="007350DD">
        <w:t>”</w:t>
      </w:r>
      <w:r w:rsidR="001327BC" w:rsidRPr="007350DD">
        <w:t xml:space="preserve"> </w:t>
      </w:r>
      <w:r w:rsidRPr="007350DD">
        <w:t>and</w:t>
      </w:r>
      <w:r w:rsidR="001327BC" w:rsidRPr="007350DD">
        <w:t xml:space="preserve"> </w:t>
      </w:r>
      <w:r w:rsidRPr="007350DD">
        <w:t>is</w:t>
      </w:r>
      <w:r w:rsidR="001327BC" w:rsidRPr="007350DD">
        <w:t xml:space="preserve"> </w:t>
      </w:r>
      <w:r w:rsidRPr="007350DD">
        <w:t>a</w:t>
      </w:r>
      <w:r w:rsidR="001327BC" w:rsidRPr="007350DD">
        <w:t xml:space="preserve"> </w:t>
      </w:r>
      <w:r w:rsidRPr="007350DD">
        <w:t>charge</w:t>
      </w:r>
      <w:r w:rsidR="001327BC" w:rsidRPr="007350DD">
        <w:t xml:space="preserve"> </w:t>
      </w:r>
      <w:r w:rsidRPr="007350DD">
        <w:t>used</w:t>
      </w:r>
      <w:r w:rsidR="001327BC" w:rsidRPr="007350DD">
        <w:t xml:space="preserve"> </w:t>
      </w:r>
      <w:r w:rsidRPr="007350DD">
        <w:t>to</w:t>
      </w:r>
      <w:r w:rsidR="001327BC" w:rsidRPr="007350DD">
        <w:t xml:space="preserve"> </w:t>
      </w:r>
      <w:r w:rsidRPr="007350DD">
        <w:t>cover</w:t>
      </w:r>
      <w:r w:rsidR="001327BC" w:rsidRPr="007350DD">
        <w:t xml:space="preserve"> </w:t>
      </w:r>
      <w:r w:rsidRPr="007350DD">
        <w:t>a</w:t>
      </w:r>
      <w:r w:rsidR="001327BC" w:rsidRPr="007350DD">
        <w:t xml:space="preserve"> </w:t>
      </w:r>
      <w:r w:rsidRPr="007350DD">
        <w:t>variety</w:t>
      </w:r>
      <w:r w:rsidR="001327BC" w:rsidRPr="007350DD">
        <w:t xml:space="preserve"> </w:t>
      </w:r>
      <w:r w:rsidRPr="007350DD">
        <w:t>of</w:t>
      </w:r>
      <w:r w:rsidR="001327BC" w:rsidRPr="007350DD">
        <w:t xml:space="preserve"> </w:t>
      </w:r>
      <w:r w:rsidRPr="007350DD">
        <w:t>circumstances</w:t>
      </w:r>
      <w:r w:rsidR="001327BC" w:rsidRPr="007350DD">
        <w:t xml:space="preserve"> </w:t>
      </w:r>
      <w:r w:rsidRPr="007350DD">
        <w:t>in</w:t>
      </w:r>
      <w:r w:rsidR="001327BC" w:rsidRPr="007350DD">
        <w:t xml:space="preserve"> </w:t>
      </w:r>
      <w:r w:rsidRPr="007350DD">
        <w:t>which</w:t>
      </w:r>
      <w:r w:rsidR="001327BC" w:rsidRPr="007350DD">
        <w:t xml:space="preserve"> </w:t>
      </w:r>
      <w:r w:rsidRPr="007350DD">
        <w:t>the</w:t>
      </w:r>
      <w:r w:rsidR="001327BC" w:rsidRPr="007350DD">
        <w:t xml:space="preserve"> </w:t>
      </w:r>
      <w:r w:rsidRPr="007350DD">
        <w:t>child</w:t>
      </w:r>
      <w:r w:rsidR="001327BC" w:rsidRPr="007350DD">
        <w:t xml:space="preserve"> </w:t>
      </w:r>
      <w:r w:rsidRPr="007350DD">
        <w:t>may</w:t>
      </w:r>
      <w:r w:rsidR="001327BC" w:rsidRPr="007350DD">
        <w:t xml:space="preserve"> </w:t>
      </w:r>
      <w:r w:rsidRPr="007350DD">
        <w:t>be</w:t>
      </w:r>
      <w:r w:rsidR="001327BC" w:rsidRPr="007350DD">
        <w:t xml:space="preserve"> </w:t>
      </w:r>
      <w:r w:rsidRPr="007350DD">
        <w:t>found,</w:t>
      </w:r>
      <w:r w:rsidR="001327BC" w:rsidRPr="007350DD">
        <w:t xml:space="preserve"> </w:t>
      </w:r>
      <w:r w:rsidRPr="007350DD">
        <w:t>such</w:t>
      </w:r>
      <w:r w:rsidR="001327BC" w:rsidRPr="007350DD">
        <w:t xml:space="preserve"> </w:t>
      </w:r>
      <w:r w:rsidRPr="007350DD">
        <w:t>as</w:t>
      </w:r>
      <w:r w:rsidR="001327BC" w:rsidRPr="007350DD">
        <w:t xml:space="preserve"> </w:t>
      </w:r>
      <w:r w:rsidRPr="007350DD">
        <w:t>enticing,</w:t>
      </w:r>
      <w:r w:rsidR="001327BC" w:rsidRPr="007350DD">
        <w:t xml:space="preserve"> </w:t>
      </w:r>
      <w:r w:rsidRPr="007350DD">
        <w:t>prostitution,</w:t>
      </w:r>
      <w:r w:rsidR="001327BC" w:rsidRPr="007350DD">
        <w:t xml:space="preserve"> </w:t>
      </w:r>
      <w:r w:rsidRPr="007350DD">
        <w:t>drug</w:t>
      </w:r>
      <w:r w:rsidR="001327BC" w:rsidRPr="007350DD">
        <w:t xml:space="preserve"> </w:t>
      </w:r>
      <w:r w:rsidRPr="007350DD">
        <w:t>consumption</w:t>
      </w:r>
      <w:r w:rsidR="001327BC" w:rsidRPr="007350DD">
        <w:t xml:space="preserve"> </w:t>
      </w:r>
      <w:r w:rsidRPr="007350DD">
        <w:t>and/or</w:t>
      </w:r>
      <w:r w:rsidR="001327BC" w:rsidRPr="007350DD">
        <w:t xml:space="preserve"> </w:t>
      </w:r>
      <w:r w:rsidRPr="007350DD">
        <w:t>dealing.</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confidentiality</w:t>
      </w:r>
      <w:r w:rsidR="001327BC" w:rsidRPr="007350DD">
        <w:t xml:space="preserve"> </w:t>
      </w:r>
      <w:r w:rsidRPr="007350DD">
        <w:t>is</w:t>
      </w:r>
      <w:r w:rsidR="001327BC" w:rsidRPr="007350DD">
        <w:t xml:space="preserve"> </w:t>
      </w:r>
      <w:r w:rsidRPr="007350DD">
        <w:t>respected</w:t>
      </w:r>
      <w:r w:rsidR="001327BC" w:rsidRPr="007350DD">
        <w:t xml:space="preserve"> </w:t>
      </w:r>
      <w:r w:rsidRPr="007350DD">
        <w:t>and</w:t>
      </w:r>
      <w:r w:rsidR="001327BC" w:rsidRPr="007350DD">
        <w:t xml:space="preserve"> </w:t>
      </w:r>
      <w:r w:rsidRPr="007350DD">
        <w:t>he/she</w:t>
      </w:r>
      <w:r w:rsidR="001327BC" w:rsidRPr="007350DD">
        <w:t xml:space="preserve"> </w:t>
      </w:r>
      <w:r w:rsidRPr="007350DD">
        <w:t>is</w:t>
      </w:r>
      <w:r w:rsidR="001327BC" w:rsidRPr="007350DD">
        <w:t xml:space="preserve"> </w:t>
      </w:r>
      <w:r w:rsidRPr="007350DD">
        <w:t>removed</w:t>
      </w:r>
      <w:r w:rsidR="001327BC" w:rsidRPr="007350DD">
        <w:t xml:space="preserve"> </w:t>
      </w:r>
      <w:r w:rsidRPr="007350DD">
        <w:t>from</w:t>
      </w:r>
      <w:r w:rsidR="001327BC" w:rsidRPr="007350DD">
        <w:t xml:space="preserve"> </w:t>
      </w:r>
      <w:r w:rsidRPr="007350DD">
        <w:t>the</w:t>
      </w:r>
      <w:r w:rsidR="001327BC" w:rsidRPr="007350DD">
        <w:t xml:space="preserve"> </w:t>
      </w:r>
      <w:r w:rsidRPr="007350DD">
        <w:t>stigma</w:t>
      </w:r>
      <w:r w:rsidR="001327BC" w:rsidRPr="007350DD">
        <w:t xml:space="preserve"> </w:t>
      </w:r>
      <w:r w:rsidRPr="007350DD">
        <w:t>of</w:t>
      </w:r>
      <w:r w:rsidR="001327BC" w:rsidRPr="007350DD">
        <w:t xml:space="preserve"> </w:t>
      </w:r>
      <w:r w:rsidRPr="007350DD">
        <w:t>the</w:t>
      </w:r>
      <w:r w:rsidR="001327BC" w:rsidRPr="007350DD">
        <w:t xml:space="preserve"> </w:t>
      </w:r>
      <w:r w:rsidRPr="007350DD">
        <w:t>situation.</w:t>
      </w:r>
      <w:r w:rsidR="001327BC" w:rsidRPr="007350DD">
        <w:t xml:space="preserve"> </w:t>
      </w:r>
      <w:r w:rsidRPr="007350DD">
        <w:t>In</w:t>
      </w:r>
      <w:r w:rsidR="001327BC" w:rsidRPr="007350DD">
        <w:t xml:space="preserve"> </w:t>
      </w:r>
      <w:r w:rsidRPr="007350DD">
        <w:t>some</w:t>
      </w:r>
      <w:r w:rsidR="001327BC" w:rsidRPr="007350DD">
        <w:t xml:space="preserve"> </w:t>
      </w:r>
      <w:r w:rsidRPr="007350DD">
        <w:t>cases,</w:t>
      </w:r>
      <w:r w:rsidR="001327BC" w:rsidRPr="007350DD">
        <w:t xml:space="preserve"> </w:t>
      </w:r>
      <w:r w:rsidRPr="007350DD">
        <w:t>there</w:t>
      </w:r>
      <w:r w:rsidR="001327BC" w:rsidRPr="007350DD">
        <w:t xml:space="preserve"> </w:t>
      </w:r>
      <w:r w:rsidRPr="007350DD">
        <w:t>might</w:t>
      </w:r>
      <w:r w:rsidR="001327BC" w:rsidRPr="007350DD">
        <w:t xml:space="preserve"> </w:t>
      </w:r>
      <w:r w:rsidRPr="007350DD">
        <w:t>be</w:t>
      </w:r>
      <w:r w:rsidR="001327BC" w:rsidRPr="007350DD">
        <w:t xml:space="preserve"> </w:t>
      </w:r>
      <w:r w:rsidRPr="007350DD">
        <w:t>incidences</w:t>
      </w:r>
      <w:r w:rsidR="001327BC" w:rsidRPr="007350DD">
        <w:t xml:space="preserve"> </w:t>
      </w:r>
      <w:r w:rsidRPr="007350DD">
        <w:t>of</w:t>
      </w:r>
      <w:r w:rsidR="001327BC" w:rsidRPr="007350DD">
        <w:t xml:space="preserve"> </w:t>
      </w:r>
      <w:r w:rsidRPr="007350DD">
        <w:t>incest</w:t>
      </w:r>
      <w:r w:rsidR="001327BC" w:rsidRPr="007350DD">
        <w:t xml:space="preserve"> </w:t>
      </w:r>
      <w:r w:rsidRPr="007350DD">
        <w:t>or</w:t>
      </w:r>
      <w:r w:rsidR="001327BC" w:rsidRPr="007350DD">
        <w:t xml:space="preserve"> </w:t>
      </w:r>
      <w:r w:rsidRPr="007350DD">
        <w:t>molestation</w:t>
      </w:r>
      <w:r w:rsidR="001327BC" w:rsidRPr="007350DD">
        <w:t xml:space="preserve"> </w:t>
      </w:r>
      <w:r w:rsidRPr="007350DD">
        <w:t>by</w:t>
      </w:r>
      <w:r w:rsidR="001327BC" w:rsidRPr="007350DD">
        <w:t xml:space="preserve"> </w:t>
      </w:r>
      <w:r w:rsidRPr="007350DD">
        <w:t>a</w:t>
      </w:r>
      <w:r w:rsidR="001327BC" w:rsidRPr="007350DD">
        <w:t xml:space="preserve"> </w:t>
      </w:r>
      <w:r w:rsidRPr="007350DD">
        <w:t>family</w:t>
      </w:r>
      <w:r w:rsidR="001327BC" w:rsidRPr="007350DD">
        <w:t xml:space="preserve"> </w:t>
      </w:r>
      <w:r w:rsidRPr="007350DD">
        <w:t>member</w:t>
      </w:r>
      <w:r w:rsidR="001327BC" w:rsidRPr="007350DD">
        <w:t xml:space="preserve"> </w:t>
      </w:r>
      <w:r w:rsidRPr="007350DD">
        <w:t>or</w:t>
      </w:r>
      <w:r w:rsidR="001327BC" w:rsidRPr="007350DD">
        <w:t xml:space="preserve"> </w:t>
      </w:r>
      <w:r w:rsidRPr="007350DD">
        <w:t>a</w:t>
      </w:r>
      <w:r w:rsidR="001327BC" w:rsidRPr="007350DD">
        <w:t xml:space="preserve"> </w:t>
      </w:r>
      <w:r w:rsidRPr="007350DD">
        <w:t>neighbour.</w:t>
      </w:r>
      <w:r w:rsidR="001327BC" w:rsidRPr="007350DD">
        <w:t xml:space="preserve"> </w:t>
      </w:r>
      <w:r w:rsidRPr="007350DD">
        <w:t>However,</w:t>
      </w:r>
      <w:r w:rsidR="001327BC" w:rsidRPr="007350DD">
        <w:t xml:space="preserve"> </w:t>
      </w:r>
      <w:r w:rsidRPr="007350DD">
        <w:t>all</w:t>
      </w:r>
      <w:r w:rsidR="001327BC" w:rsidRPr="007350DD">
        <w:t xml:space="preserve"> </w:t>
      </w:r>
      <w:r w:rsidRPr="007350DD">
        <w:t>cases</w:t>
      </w:r>
      <w:r w:rsidR="001327BC" w:rsidRPr="007350DD">
        <w:t xml:space="preserve"> </w:t>
      </w:r>
      <w:r w:rsidRPr="007350DD">
        <w:t>are</w:t>
      </w:r>
      <w:r w:rsidR="001327BC" w:rsidRPr="007350DD">
        <w:t xml:space="preserve"> </w:t>
      </w:r>
      <w:r w:rsidRPr="007350DD">
        <w:t>heard</w:t>
      </w:r>
      <w:r w:rsidR="001327BC" w:rsidRPr="007350DD">
        <w:t xml:space="preserve"> </w:t>
      </w:r>
      <w:r w:rsidRPr="007350DD">
        <w:t>in</w:t>
      </w:r>
      <w:r w:rsidR="001327BC" w:rsidRPr="007350DD">
        <w:t xml:space="preserve"> </w:t>
      </w:r>
      <w:r w:rsidRPr="007350DD">
        <w:t>camera</w:t>
      </w:r>
      <w:r w:rsidR="001327BC" w:rsidRPr="007350DD">
        <w:t xml:space="preserve"> </w:t>
      </w:r>
      <w:r w:rsidRPr="007350DD">
        <w:t>and</w:t>
      </w:r>
      <w:r w:rsidR="001327BC" w:rsidRPr="007350DD">
        <w:t xml:space="preserve"> </w:t>
      </w:r>
      <w:r w:rsidRPr="007350DD">
        <w:t>records</w:t>
      </w:r>
      <w:r w:rsidR="001327BC" w:rsidRPr="007350DD">
        <w:t xml:space="preserve"> </w:t>
      </w:r>
      <w:r w:rsidRPr="007350DD">
        <w:t>are</w:t>
      </w:r>
      <w:r w:rsidR="001327BC" w:rsidRPr="007350DD">
        <w:t xml:space="preserve"> </w:t>
      </w:r>
      <w:r w:rsidRPr="007350DD">
        <w:t>extinguished.</w:t>
      </w:r>
    </w:p>
    <w:p w:rsidR="006564B6" w:rsidRPr="007350DD" w:rsidRDefault="006564B6" w:rsidP="00DB59BC">
      <w:pPr>
        <w:pStyle w:val="SingleTxtG"/>
      </w:pPr>
      <w:r w:rsidRPr="007350DD">
        <w:t>227</w:t>
      </w:r>
      <w:r w:rsidR="00DB59BC" w:rsidRPr="007350DD">
        <w:t>.</w:t>
      </w:r>
      <w:r w:rsidR="00DB59BC" w:rsidRPr="007350DD">
        <w:tab/>
      </w:r>
      <w:r w:rsidRPr="007350DD">
        <w:t>These</w:t>
      </w:r>
      <w:r w:rsidR="001327BC" w:rsidRPr="007350DD">
        <w:t xml:space="preserve"> </w:t>
      </w:r>
      <w:r w:rsidRPr="007350DD">
        <w:t>children</w:t>
      </w:r>
      <w:r w:rsidR="001327BC" w:rsidRPr="007350DD">
        <w:t xml:space="preserve"> </w:t>
      </w:r>
      <w:r w:rsidRPr="007350DD">
        <w:t>might</w:t>
      </w:r>
      <w:r w:rsidR="001327BC" w:rsidRPr="007350DD">
        <w:t xml:space="preserve"> </w:t>
      </w:r>
      <w:r w:rsidRPr="007350DD">
        <w:t>also</w:t>
      </w:r>
      <w:r w:rsidR="001327BC" w:rsidRPr="007350DD">
        <w:t xml:space="preserve"> </w:t>
      </w:r>
      <w:r w:rsidRPr="007350DD">
        <w:t>have</w:t>
      </w:r>
      <w:r w:rsidR="001327BC" w:rsidRPr="007350DD">
        <w:t xml:space="preserve"> </w:t>
      </w:r>
      <w:r w:rsidRPr="007350DD">
        <w:t>learning</w:t>
      </w:r>
      <w:r w:rsidR="001327BC" w:rsidRPr="007350DD">
        <w:t xml:space="preserve"> </w:t>
      </w:r>
      <w:r w:rsidRPr="007350DD">
        <w:t>disorders.</w:t>
      </w:r>
      <w:r w:rsidR="001327BC" w:rsidRPr="007350DD">
        <w:t xml:space="preserve"> </w:t>
      </w:r>
      <w:r w:rsidRPr="007350DD">
        <w:t>They</w:t>
      </w:r>
      <w:r w:rsidR="001327BC" w:rsidRPr="007350DD">
        <w:t xml:space="preserve"> </w:t>
      </w:r>
      <w:r w:rsidRPr="007350DD">
        <w:t>often</w:t>
      </w:r>
      <w:r w:rsidR="001327BC" w:rsidRPr="007350DD">
        <w:t xml:space="preserve"> </w:t>
      </w:r>
      <w:r w:rsidRPr="007350DD">
        <w:t>come</w:t>
      </w:r>
      <w:r w:rsidR="001327BC" w:rsidRPr="007350DD">
        <w:t xml:space="preserve"> </w:t>
      </w:r>
      <w:r w:rsidRPr="007350DD">
        <w:t>into</w:t>
      </w:r>
      <w:r w:rsidR="001327BC" w:rsidRPr="007350DD">
        <w:t xml:space="preserve"> </w:t>
      </w:r>
      <w:r w:rsidRPr="007350DD">
        <w:t>contact</w:t>
      </w:r>
      <w:r w:rsidR="001327BC" w:rsidRPr="007350DD">
        <w:t xml:space="preserve"> </w:t>
      </w:r>
      <w:r w:rsidRPr="007350DD">
        <w:t>with</w:t>
      </w:r>
      <w:r w:rsidR="001327BC" w:rsidRPr="007350DD">
        <w:t xml:space="preserve"> </w:t>
      </w:r>
      <w:r w:rsidRPr="007350DD">
        <w:t>the</w:t>
      </w:r>
      <w:r w:rsidR="001327BC" w:rsidRPr="007350DD">
        <w:t xml:space="preserve"> </w:t>
      </w:r>
      <w:r w:rsidRPr="007350DD">
        <w:t>juvenile</w:t>
      </w:r>
      <w:r w:rsidR="001327BC" w:rsidRPr="007350DD">
        <w:t xml:space="preserve"> </w:t>
      </w:r>
      <w:r w:rsidRPr="007350DD">
        <w:t>justice</w:t>
      </w:r>
      <w:r w:rsidR="001327BC" w:rsidRPr="007350DD">
        <w:t xml:space="preserve"> </w:t>
      </w:r>
      <w:r w:rsidRPr="007350DD">
        <w:t>system</w:t>
      </w:r>
      <w:r w:rsidR="001327BC" w:rsidRPr="007350DD">
        <w:t xml:space="preserve"> </w:t>
      </w:r>
      <w:r w:rsidRPr="007350DD">
        <w:t>because</w:t>
      </w:r>
      <w:r w:rsidR="001327BC" w:rsidRPr="007350DD">
        <w:t xml:space="preserve"> </w:t>
      </w:r>
      <w:r w:rsidRPr="007350DD">
        <w:t>of</w:t>
      </w:r>
      <w:r w:rsidR="001327BC" w:rsidRPr="007350DD">
        <w:t xml:space="preserve"> </w:t>
      </w:r>
      <w:r w:rsidRPr="007350DD">
        <w:t>their</w:t>
      </w:r>
      <w:r w:rsidR="001327BC" w:rsidRPr="007350DD">
        <w:t xml:space="preserve"> </w:t>
      </w:r>
      <w:r w:rsidRPr="007350DD">
        <w:t>behaviour</w:t>
      </w:r>
      <w:r w:rsidR="001327BC" w:rsidRPr="007350DD">
        <w:t xml:space="preserve"> </w:t>
      </w:r>
      <w:r w:rsidRPr="007350DD">
        <w:t>at</w:t>
      </w:r>
      <w:r w:rsidR="001327BC" w:rsidRPr="007350DD">
        <w:t xml:space="preserve"> </w:t>
      </w:r>
      <w:r w:rsidRPr="007350DD">
        <w:t>school</w:t>
      </w:r>
      <w:r w:rsidR="001327BC" w:rsidRPr="007350DD">
        <w:t xml:space="preserve"> </w:t>
      </w:r>
      <w:r w:rsidRPr="007350DD">
        <w:t>and</w:t>
      </w:r>
      <w:r w:rsidR="001327BC" w:rsidRPr="007350DD">
        <w:t xml:space="preserve"> </w:t>
      </w:r>
      <w:r w:rsidRPr="007350DD">
        <w:t>misdiagnosis</w:t>
      </w:r>
      <w:r w:rsidR="001327BC" w:rsidRPr="007350DD">
        <w:t xml:space="preserve"> </w:t>
      </w:r>
      <w:r w:rsidRPr="007350DD">
        <w:t>of</w:t>
      </w:r>
      <w:r w:rsidR="001327BC" w:rsidRPr="007350DD">
        <w:t xml:space="preserve"> </w:t>
      </w:r>
      <w:r w:rsidRPr="007350DD">
        <w:t>their</w:t>
      </w:r>
      <w:r w:rsidR="001327BC" w:rsidRPr="007350DD">
        <w:t xml:space="preserve"> </w:t>
      </w:r>
      <w:r w:rsidRPr="007350DD">
        <w:t>symptoms.</w:t>
      </w:r>
      <w:r w:rsidR="001327BC" w:rsidRPr="007350DD">
        <w:t xml:space="preserve"> </w:t>
      </w:r>
      <w:r w:rsidRPr="007350DD">
        <w:t>The</w:t>
      </w:r>
      <w:r w:rsidR="001327BC" w:rsidRPr="007350DD">
        <w:t xml:space="preserve"> </w:t>
      </w:r>
      <w:r w:rsidRPr="007350DD">
        <w:t>relevant</w:t>
      </w:r>
      <w:r w:rsidR="001327BC" w:rsidRPr="007350DD">
        <w:t xml:space="preserve"> </w:t>
      </w:r>
      <w:r w:rsidRPr="007350DD">
        <w:t>services</w:t>
      </w:r>
      <w:r w:rsidR="001327BC" w:rsidRPr="007350DD">
        <w:t xml:space="preserve"> </w:t>
      </w:r>
      <w:r w:rsidRPr="007350DD">
        <w:t>are</w:t>
      </w:r>
      <w:r w:rsidR="001327BC" w:rsidRPr="007350DD">
        <w:t xml:space="preserve"> </w:t>
      </w:r>
      <w:r w:rsidRPr="007350DD">
        <w:t>available</w:t>
      </w:r>
      <w:r w:rsidR="001327BC" w:rsidRPr="007350DD">
        <w:t xml:space="preserve"> </w:t>
      </w:r>
      <w:r w:rsidRPr="007350DD">
        <w:t>and</w:t>
      </w:r>
      <w:r w:rsidR="001327BC" w:rsidRPr="007350DD">
        <w:t xml:space="preserve"> </w:t>
      </w:r>
      <w:r w:rsidRPr="007350DD">
        <w:t>utilised</w:t>
      </w:r>
      <w:r w:rsidR="001327BC" w:rsidRPr="007350DD">
        <w:t xml:space="preserve"> </w:t>
      </w:r>
      <w:r w:rsidRPr="007350DD">
        <w:t>at</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and</w:t>
      </w:r>
      <w:r w:rsidR="001327BC" w:rsidRPr="007350DD">
        <w:t xml:space="preserve"> </w:t>
      </w:r>
      <w:r w:rsidRPr="007350DD">
        <w:t>are</w:t>
      </w:r>
      <w:r w:rsidR="001327BC" w:rsidRPr="007350DD">
        <w:t xml:space="preserve"> </w:t>
      </w:r>
      <w:r w:rsidRPr="007350DD">
        <w:t>paid</w:t>
      </w:r>
      <w:r w:rsidR="001327BC" w:rsidRPr="007350DD">
        <w:t xml:space="preserve"> </w:t>
      </w:r>
      <w:r w:rsidRPr="007350DD">
        <w:t>for</w:t>
      </w:r>
      <w:r w:rsidR="001327BC" w:rsidRPr="007350DD">
        <w:t xml:space="preserve"> </w:t>
      </w:r>
      <w:r w:rsidRPr="007350DD">
        <w:t>by</w:t>
      </w:r>
      <w:r w:rsidR="001327BC" w:rsidRPr="007350DD">
        <w:t xml:space="preserve"> </w:t>
      </w:r>
      <w:r w:rsidRPr="007350DD">
        <w:t>the</w:t>
      </w:r>
      <w:r w:rsidR="001327BC" w:rsidRPr="007350DD">
        <w:t xml:space="preserve"> </w:t>
      </w:r>
      <w:r w:rsidRPr="007350DD">
        <w:t>state.</w:t>
      </w:r>
      <w:r w:rsidR="001327BC" w:rsidRPr="007350DD">
        <w:t xml:space="preserve"> </w:t>
      </w:r>
      <w:r w:rsidRPr="007350DD">
        <w:t>The</w:t>
      </w:r>
      <w:r w:rsidR="001327BC" w:rsidRPr="007350DD">
        <w:t xml:space="preserve"> </w:t>
      </w:r>
      <w:r w:rsidRPr="007350DD">
        <w:t>services</w:t>
      </w:r>
      <w:r w:rsidR="001327BC" w:rsidRPr="007350DD">
        <w:t xml:space="preserve"> </w:t>
      </w:r>
      <w:r w:rsidRPr="007350DD">
        <w:t>include</w:t>
      </w:r>
      <w:r w:rsidR="001327BC" w:rsidRPr="007350DD">
        <w:t xml:space="preserve"> </w:t>
      </w:r>
      <w:r w:rsidRPr="007350DD">
        <w:t>family</w:t>
      </w:r>
      <w:r w:rsidR="001327BC" w:rsidRPr="007350DD">
        <w:t xml:space="preserve"> </w:t>
      </w:r>
      <w:r w:rsidRPr="007350DD">
        <w:t>conferences</w:t>
      </w:r>
      <w:r w:rsidR="001327BC" w:rsidRPr="007350DD">
        <w:t xml:space="preserve"> </w:t>
      </w:r>
      <w:r w:rsidRPr="007350DD">
        <w:t>and</w:t>
      </w:r>
      <w:r w:rsidR="001327BC" w:rsidRPr="007350DD">
        <w:t xml:space="preserve"> </w:t>
      </w:r>
      <w:r w:rsidRPr="007350DD">
        <w:t>a</w:t>
      </w:r>
      <w:r w:rsidR="001327BC" w:rsidRPr="007350DD">
        <w:t xml:space="preserve"> </w:t>
      </w:r>
      <w:r w:rsidRPr="007350DD">
        <w:t>team</w:t>
      </w:r>
      <w:r w:rsidR="001327BC" w:rsidRPr="007350DD">
        <w:t xml:space="preserve"> </w:t>
      </w:r>
      <w:r w:rsidRPr="007350DD">
        <w:t>comprising</w:t>
      </w:r>
      <w:r w:rsidR="001327BC" w:rsidRPr="007350DD">
        <w:t xml:space="preserve"> </w:t>
      </w:r>
      <w:r w:rsidRPr="007350DD">
        <w:t>a</w:t>
      </w:r>
      <w:r w:rsidR="001327BC" w:rsidRPr="007350DD">
        <w:t xml:space="preserve"> </w:t>
      </w:r>
      <w:r w:rsidRPr="007350DD">
        <w:t>psychologist,</w:t>
      </w:r>
      <w:r w:rsidR="001327BC" w:rsidRPr="007350DD">
        <w:t xml:space="preserve"> </w:t>
      </w:r>
      <w:r w:rsidRPr="007350DD">
        <w:t>psychiatrist,</w:t>
      </w:r>
      <w:r w:rsidR="001327BC" w:rsidRPr="007350DD">
        <w:t xml:space="preserve"> </w:t>
      </w:r>
      <w:r w:rsidRPr="007350DD">
        <w:t>social</w:t>
      </w:r>
      <w:r w:rsidR="001327BC" w:rsidRPr="007350DD">
        <w:t xml:space="preserve"> </w:t>
      </w:r>
      <w:r w:rsidRPr="007350DD">
        <w:t>services</w:t>
      </w:r>
      <w:r w:rsidR="001327BC" w:rsidRPr="007350DD">
        <w:t xml:space="preserve"> </w:t>
      </w:r>
      <w:r w:rsidRPr="007350DD">
        <w:t>and</w:t>
      </w:r>
      <w:r w:rsidR="001327BC" w:rsidRPr="007350DD">
        <w:t xml:space="preserve"> </w:t>
      </w:r>
      <w:r w:rsidRPr="007350DD">
        <w:t>health</w:t>
      </w:r>
      <w:r w:rsidR="001327BC" w:rsidRPr="007350DD">
        <w:t xml:space="preserve"> </w:t>
      </w:r>
      <w:r w:rsidRPr="007350DD">
        <w:t>services.</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Schools</w:t>
      </w:r>
      <w:r w:rsidR="001327BC" w:rsidRPr="007350DD">
        <w:t xml:space="preserve"> </w:t>
      </w:r>
      <w:r w:rsidRPr="007350DD">
        <w:t>is</w:t>
      </w:r>
      <w:r w:rsidR="001327BC" w:rsidRPr="007350DD">
        <w:t xml:space="preserve"> </w:t>
      </w:r>
      <w:r w:rsidRPr="007350DD">
        <w:t>therefore</w:t>
      </w:r>
      <w:r w:rsidR="001327BC" w:rsidRPr="007350DD">
        <w:t xml:space="preserve"> </w:t>
      </w:r>
      <w:r w:rsidRPr="007350DD">
        <w:t>not</w:t>
      </w:r>
      <w:r w:rsidR="001327BC" w:rsidRPr="007350DD">
        <w:t xml:space="preserve"> </w:t>
      </w:r>
      <w:r w:rsidRPr="007350DD">
        <w:t>just</w:t>
      </w:r>
      <w:r w:rsidR="001327BC" w:rsidRPr="007350DD">
        <w:t xml:space="preserve"> </w:t>
      </w:r>
      <w:r w:rsidRPr="007350DD">
        <w:t>a</w:t>
      </w:r>
      <w:r w:rsidR="001327BC" w:rsidRPr="007350DD">
        <w:t xml:space="preserve"> </w:t>
      </w:r>
      <w:r w:rsidRPr="007350DD">
        <w:t>custodial</w:t>
      </w:r>
      <w:r w:rsidR="001327BC" w:rsidRPr="007350DD">
        <w:t xml:space="preserve"> </w:t>
      </w:r>
      <w:r w:rsidRPr="007350DD">
        <w:t>institution</w:t>
      </w:r>
      <w:r w:rsidR="001327BC" w:rsidRPr="007350DD">
        <w:t xml:space="preserve"> </w:t>
      </w:r>
      <w:r w:rsidRPr="007350DD">
        <w:t>but</w:t>
      </w:r>
      <w:r w:rsidR="001327BC" w:rsidRPr="007350DD">
        <w:t xml:space="preserve"> </w:t>
      </w:r>
      <w:r w:rsidRPr="007350DD">
        <w:t>it</w:t>
      </w:r>
      <w:r w:rsidR="001327BC" w:rsidRPr="007350DD">
        <w:t xml:space="preserve"> </w:t>
      </w:r>
      <w:r w:rsidRPr="007350DD">
        <w:t>also</w:t>
      </w:r>
      <w:r w:rsidR="001327BC" w:rsidRPr="007350DD">
        <w:t xml:space="preserve"> </w:t>
      </w:r>
      <w:r w:rsidRPr="007350DD">
        <w:t>functions</w:t>
      </w:r>
      <w:r w:rsidR="001327BC" w:rsidRPr="007350DD">
        <w:t xml:space="preserve"> </w:t>
      </w:r>
      <w:r w:rsidRPr="007350DD">
        <w:t>as</w:t>
      </w:r>
      <w:r w:rsidR="001327BC" w:rsidRPr="007350DD">
        <w:t xml:space="preserve"> </w:t>
      </w:r>
      <w:r w:rsidRPr="007350DD">
        <w:t>a</w:t>
      </w:r>
      <w:r w:rsidR="001327BC" w:rsidRPr="007350DD">
        <w:t xml:space="preserve"> </w:t>
      </w:r>
      <w:r w:rsidRPr="007350DD">
        <w:t>psychosocial</w:t>
      </w:r>
      <w:r w:rsidR="001327BC" w:rsidRPr="007350DD">
        <w:t xml:space="preserve"> </w:t>
      </w:r>
      <w:r w:rsidRPr="007350DD">
        <w:t>and</w:t>
      </w:r>
      <w:r w:rsidR="001327BC" w:rsidRPr="007350DD">
        <w:t xml:space="preserve"> </w:t>
      </w:r>
      <w:r w:rsidRPr="007350DD">
        <w:t>educational</w:t>
      </w:r>
      <w:r w:rsidR="001327BC" w:rsidRPr="007350DD">
        <w:t xml:space="preserve"> </w:t>
      </w:r>
      <w:r w:rsidRPr="007350DD">
        <w:t>institution.</w:t>
      </w:r>
      <w:r w:rsidR="001327BC" w:rsidRPr="007350DD">
        <w:t xml:space="preserve"> </w:t>
      </w:r>
      <w:r w:rsidRPr="007350DD">
        <w:t>The</w:t>
      </w:r>
      <w:r w:rsidR="001327BC" w:rsidRPr="007350DD">
        <w:t xml:space="preserve"> </w:t>
      </w:r>
      <w:r w:rsidRPr="007350DD">
        <w:t>psychological</w:t>
      </w:r>
      <w:r w:rsidR="001327BC" w:rsidRPr="007350DD">
        <w:t xml:space="preserve"> </w:t>
      </w:r>
      <w:r w:rsidRPr="007350DD">
        <w:t>services</w:t>
      </w:r>
      <w:r w:rsidR="001327BC" w:rsidRPr="007350DD">
        <w:t xml:space="preserve"> </w:t>
      </w:r>
      <w:r w:rsidRPr="007350DD">
        <w:t>have</w:t>
      </w:r>
      <w:r w:rsidR="001327BC" w:rsidRPr="007350DD">
        <w:t xml:space="preserve"> </w:t>
      </w:r>
      <w:r w:rsidRPr="007350DD">
        <w:t>been</w:t>
      </w:r>
      <w:r w:rsidR="001327BC" w:rsidRPr="007350DD">
        <w:t xml:space="preserve"> </w:t>
      </w:r>
      <w:r w:rsidRPr="007350DD">
        <w:t>expanded</w:t>
      </w:r>
      <w:r w:rsidR="001327BC" w:rsidRPr="007350DD">
        <w:t xml:space="preserve"> </w:t>
      </w:r>
      <w:r w:rsidRPr="007350DD">
        <w:t>over</w:t>
      </w:r>
      <w:r w:rsidR="001327BC" w:rsidRPr="007350DD">
        <w:t xml:space="preserve"> </w:t>
      </w:r>
      <w:r w:rsidRPr="007350DD">
        <w:t>the</w:t>
      </w:r>
      <w:r w:rsidR="001327BC" w:rsidRPr="007350DD">
        <w:t xml:space="preserve"> </w:t>
      </w:r>
      <w:r w:rsidRPr="007350DD">
        <w:t>last</w:t>
      </w:r>
      <w:r w:rsidR="001327BC" w:rsidRPr="007350DD">
        <w:t xml:space="preserve"> </w:t>
      </w:r>
      <w:r w:rsidRPr="007350DD">
        <w:t>5</w:t>
      </w:r>
      <w:r w:rsidR="001327BC" w:rsidRPr="007350DD">
        <w:t xml:space="preserve"> </w:t>
      </w:r>
      <w:r w:rsidRPr="007350DD">
        <w:t>years</w:t>
      </w:r>
      <w:r w:rsidR="001327BC" w:rsidRPr="007350DD">
        <w:t xml:space="preserve"> </w:t>
      </w:r>
      <w:r w:rsidRPr="007350DD">
        <w:t>and</w:t>
      </w:r>
      <w:r w:rsidR="001327BC" w:rsidRPr="007350DD">
        <w:t xml:space="preserve"> </w:t>
      </w:r>
      <w:r w:rsidRPr="007350DD">
        <w:t>are</w:t>
      </w:r>
      <w:r w:rsidR="001327BC" w:rsidRPr="007350DD">
        <w:t xml:space="preserve"> </w:t>
      </w:r>
      <w:r w:rsidRPr="007350DD">
        <w:t>now</w:t>
      </w:r>
      <w:r w:rsidR="001327BC" w:rsidRPr="007350DD">
        <w:t xml:space="preserve"> </w:t>
      </w:r>
      <w:r w:rsidRPr="007350DD">
        <w:t>very</w:t>
      </w:r>
      <w:r w:rsidR="001327BC" w:rsidRPr="007350DD">
        <w:t xml:space="preserve"> </w:t>
      </w:r>
      <w:r w:rsidRPr="007350DD">
        <w:t>comprehensive.</w:t>
      </w:r>
      <w:r w:rsidR="001327BC" w:rsidRPr="007350DD">
        <w:t xml:space="preserve"> </w:t>
      </w:r>
      <w:r w:rsidRPr="007350DD">
        <w:t>Courts</w:t>
      </w:r>
      <w:r w:rsidR="001327BC" w:rsidRPr="007350DD">
        <w:t xml:space="preserve"> </w:t>
      </w:r>
      <w:r w:rsidRPr="007350DD">
        <w:t>also</w:t>
      </w:r>
      <w:r w:rsidR="001327BC" w:rsidRPr="007350DD">
        <w:t xml:space="preserve"> </w:t>
      </w:r>
      <w:r w:rsidRPr="007350DD">
        <w:t>try</w:t>
      </w:r>
      <w:r w:rsidR="001327BC" w:rsidRPr="007350DD">
        <w:t xml:space="preserve"> </w:t>
      </w:r>
      <w:r w:rsidRPr="007350DD">
        <w:t>as</w:t>
      </w:r>
      <w:r w:rsidR="001327BC" w:rsidRPr="007350DD">
        <w:t xml:space="preserve"> </w:t>
      </w:r>
      <w:r w:rsidRPr="007350DD">
        <w:t>often</w:t>
      </w:r>
      <w:r w:rsidR="001327BC" w:rsidRPr="007350DD">
        <w:t xml:space="preserve"> </w:t>
      </w:r>
      <w:r w:rsidRPr="007350DD">
        <w:t>as</w:t>
      </w:r>
      <w:r w:rsidR="001327BC" w:rsidRPr="007350DD">
        <w:t xml:space="preserve"> </w:t>
      </w:r>
      <w:r w:rsidRPr="007350DD">
        <w:t>possible</w:t>
      </w:r>
      <w:r w:rsidR="001327BC" w:rsidRPr="007350DD">
        <w:t xml:space="preserve"> </w:t>
      </w:r>
      <w:r w:rsidRPr="007350DD">
        <w:t>to</w:t>
      </w:r>
      <w:r w:rsidR="001327BC" w:rsidRPr="007350DD">
        <w:t xml:space="preserve"> </w:t>
      </w:r>
      <w:r w:rsidRPr="007350DD">
        <w:t>assign</w:t>
      </w:r>
      <w:r w:rsidR="001327BC" w:rsidRPr="007350DD">
        <w:t xml:space="preserve"> </w:t>
      </w:r>
      <w:r w:rsidRPr="007350DD">
        <w:t>alternative</w:t>
      </w:r>
      <w:r w:rsidR="001327BC" w:rsidRPr="007350DD">
        <w:t xml:space="preserve"> </w:t>
      </w:r>
      <w:r w:rsidRPr="007350DD">
        <w:t>sentences</w:t>
      </w:r>
      <w:r w:rsidR="001327BC" w:rsidRPr="007350DD">
        <w:t xml:space="preserve"> </w:t>
      </w:r>
      <w:r w:rsidRPr="007350DD">
        <w:t>such</w:t>
      </w:r>
      <w:r w:rsidR="001327BC" w:rsidRPr="007350DD">
        <w:t xml:space="preserve"> </w:t>
      </w:r>
      <w:r w:rsidRPr="007350DD">
        <w:t>as</w:t>
      </w:r>
      <w:r w:rsidR="001327BC" w:rsidRPr="007350DD">
        <w:t xml:space="preserve"> </w:t>
      </w:r>
      <w:r w:rsidRPr="007350DD">
        <w:t>a</w:t>
      </w:r>
      <w:r w:rsidR="001327BC" w:rsidRPr="007350DD">
        <w:t xml:space="preserve"> </w:t>
      </w:r>
      <w:r w:rsidRPr="007350DD">
        <w:t>period</w:t>
      </w:r>
      <w:r w:rsidR="001327BC" w:rsidRPr="007350DD">
        <w:t xml:space="preserve"> </w:t>
      </w:r>
      <w:r w:rsidRPr="007350DD">
        <w:t>of</w:t>
      </w:r>
      <w:r w:rsidR="001327BC" w:rsidRPr="007350DD">
        <w:t xml:space="preserve"> </w:t>
      </w:r>
      <w:r w:rsidRPr="007350DD">
        <w:t>probation,</w:t>
      </w:r>
      <w:r w:rsidR="001327BC" w:rsidRPr="007350DD">
        <w:t xml:space="preserve"> </w:t>
      </w:r>
      <w:r w:rsidRPr="007350DD">
        <w:t>alternative</w:t>
      </w:r>
      <w:r w:rsidR="001327BC" w:rsidRPr="007350DD">
        <w:t xml:space="preserve"> </w:t>
      </w:r>
      <w:r w:rsidRPr="007350DD">
        <w:t>residential</w:t>
      </w:r>
      <w:r w:rsidR="001327BC" w:rsidRPr="007350DD">
        <w:t xml:space="preserve"> </w:t>
      </w:r>
      <w:r w:rsidRPr="007350DD">
        <w:t>care</w:t>
      </w:r>
      <w:r w:rsidR="001327BC" w:rsidRPr="007350DD">
        <w:t xml:space="preserve"> </w:t>
      </w:r>
      <w:r w:rsidRPr="007350DD">
        <w:t>or</w:t>
      </w:r>
      <w:r w:rsidR="001327BC" w:rsidRPr="007350DD">
        <w:t xml:space="preserve"> </w:t>
      </w:r>
      <w:r w:rsidRPr="007350DD">
        <w:t>court</w:t>
      </w:r>
      <w:r w:rsidR="001327BC" w:rsidRPr="007350DD">
        <w:t xml:space="preserve"> </w:t>
      </w:r>
      <w:r w:rsidRPr="007350DD">
        <w:t>supervision.</w:t>
      </w:r>
    </w:p>
    <w:p w:rsidR="006564B6" w:rsidRPr="007350DD" w:rsidRDefault="006564B6" w:rsidP="00DB59BC">
      <w:pPr>
        <w:pStyle w:val="H23G"/>
      </w:pPr>
      <w:r w:rsidRPr="007350DD">
        <w:lastRenderedPageBreak/>
        <w:tab/>
        <w:t>4</w:t>
      </w:r>
      <w:r w:rsidR="009669E5">
        <w:t>.</w:t>
      </w:r>
      <w:r w:rsidRPr="007350DD">
        <w:tab/>
        <w:t>The</w:t>
      </w:r>
      <w:r w:rsidR="001327BC" w:rsidRPr="007350DD">
        <w:t xml:space="preserve"> </w:t>
      </w:r>
      <w:r w:rsidRPr="007350DD">
        <w:t>right</w:t>
      </w:r>
      <w:r w:rsidR="001327BC" w:rsidRPr="007350DD">
        <w:t xml:space="preserve"> </w:t>
      </w:r>
      <w:r w:rsidRPr="007350DD">
        <w:t>of</w:t>
      </w:r>
      <w:r w:rsidR="001327BC" w:rsidRPr="007350DD">
        <w:t xml:space="preserve"> </w:t>
      </w:r>
      <w:r w:rsidRPr="007350DD">
        <w:t>a</w:t>
      </w:r>
      <w:r w:rsidR="001327BC" w:rsidRPr="007350DD">
        <w:t xml:space="preserve"> </w:t>
      </w:r>
      <w:r w:rsidRPr="007350DD">
        <w:t>child</w:t>
      </w:r>
      <w:r w:rsidR="001327BC" w:rsidRPr="007350DD">
        <w:t xml:space="preserve"> </w:t>
      </w:r>
      <w:r w:rsidRPr="007350DD">
        <w:t>to</w:t>
      </w:r>
      <w:r w:rsidR="001327BC" w:rsidRPr="007350DD">
        <w:t xml:space="preserve"> </w:t>
      </w:r>
      <w:r w:rsidRPr="007350DD">
        <w:t>legal</w:t>
      </w:r>
      <w:r w:rsidR="001327BC" w:rsidRPr="007350DD">
        <w:t xml:space="preserve"> </w:t>
      </w:r>
      <w:r w:rsidRPr="007350DD">
        <w:t>representation</w:t>
      </w:r>
      <w:r w:rsidR="001327BC" w:rsidRPr="007350DD">
        <w:t xml:space="preserve"> </w:t>
      </w:r>
      <w:r w:rsidRPr="007350DD">
        <w:t>in</w:t>
      </w:r>
      <w:r w:rsidR="001327BC" w:rsidRPr="007350DD">
        <w:t xml:space="preserve"> </w:t>
      </w:r>
      <w:r w:rsidRPr="007350DD">
        <w:t>court</w:t>
      </w:r>
    </w:p>
    <w:p w:rsidR="006564B6" w:rsidRPr="007350DD" w:rsidRDefault="00D900ED" w:rsidP="004A6123">
      <w:pPr>
        <w:pStyle w:val="H23G"/>
        <w:rPr>
          <w:bCs/>
        </w:rPr>
      </w:pPr>
      <w:r>
        <w:tab/>
      </w:r>
      <w:r>
        <w:tab/>
        <w:t>Information on the issues raised in paragraph 29 (d) of the concluding observations on the initial report</w:t>
      </w:r>
    </w:p>
    <w:p w:rsidR="006564B6" w:rsidRPr="007350DD" w:rsidRDefault="006564B6" w:rsidP="006461CD">
      <w:pPr>
        <w:pStyle w:val="SingleTxtG"/>
      </w:pPr>
      <w:r w:rsidRPr="007350DD">
        <w:t>228.</w:t>
      </w:r>
      <w:r w:rsidR="00DB59BC" w:rsidRPr="007350DD">
        <w:tab/>
      </w:r>
      <w:r w:rsidRPr="007350DD">
        <w:t>The</w:t>
      </w:r>
      <w:r w:rsidR="001327BC" w:rsidRPr="007350DD">
        <w:t xml:space="preserve"> </w:t>
      </w:r>
      <w:r w:rsidRPr="007350DD">
        <w:t>laws</w:t>
      </w:r>
      <w:r w:rsidR="001327BC" w:rsidRPr="007350DD">
        <w:t xml:space="preserve"> </w:t>
      </w:r>
      <w:r w:rsidRPr="007350DD">
        <w:t>of</w:t>
      </w:r>
      <w:r w:rsidR="001327BC" w:rsidRPr="007350DD">
        <w:t xml:space="preserve"> </w:t>
      </w:r>
      <w:r w:rsidRPr="007350DD">
        <w:t>Barbados</w:t>
      </w:r>
      <w:r w:rsidR="001327BC" w:rsidRPr="007350DD">
        <w:t xml:space="preserve"> </w:t>
      </w:r>
      <w:r w:rsidRPr="007350DD">
        <w:t>provide</w:t>
      </w:r>
      <w:r w:rsidR="001327BC" w:rsidRPr="007350DD">
        <w:t xml:space="preserve"> </w:t>
      </w:r>
      <w:r w:rsidRPr="007350DD">
        <w:t>for</w:t>
      </w:r>
      <w:r w:rsidR="001327BC" w:rsidRPr="007350DD">
        <w:t xml:space="preserve"> </w:t>
      </w:r>
      <w:r w:rsidRPr="007350DD">
        <w:t>legal</w:t>
      </w:r>
      <w:r w:rsidR="001327BC" w:rsidRPr="007350DD">
        <w:t xml:space="preserve"> </w:t>
      </w:r>
      <w:r w:rsidRPr="007350DD">
        <w:t>representation</w:t>
      </w:r>
      <w:r w:rsidR="001327BC" w:rsidRPr="007350DD">
        <w:t xml:space="preserve"> </w:t>
      </w:r>
      <w:r w:rsidRPr="007350DD">
        <w:t>for</w:t>
      </w:r>
      <w:r w:rsidR="001327BC" w:rsidRPr="007350DD">
        <w:t xml:space="preserve"> </w:t>
      </w:r>
      <w:r w:rsidRPr="007350DD">
        <w:t>children</w:t>
      </w:r>
      <w:r w:rsidR="001327BC" w:rsidRPr="007350DD">
        <w:t xml:space="preserve"> </w:t>
      </w:r>
      <w:r w:rsidRPr="007350DD">
        <w:t>and</w:t>
      </w:r>
      <w:r w:rsidR="001327BC" w:rsidRPr="007350DD">
        <w:t xml:space="preserve"> </w:t>
      </w:r>
      <w:r w:rsidRPr="007350DD">
        <w:t>can</w:t>
      </w:r>
      <w:r w:rsidR="001327BC" w:rsidRPr="007350DD">
        <w:t xml:space="preserve"> </w:t>
      </w:r>
      <w:r w:rsidRPr="007350DD">
        <w:t>be</w:t>
      </w:r>
      <w:r w:rsidR="001327BC" w:rsidRPr="007350DD">
        <w:t xml:space="preserve"> </w:t>
      </w:r>
      <w:r w:rsidRPr="007350DD">
        <w:t>accessed</w:t>
      </w:r>
      <w:r w:rsidR="001327BC" w:rsidRPr="007350DD">
        <w:t xml:space="preserve"> </w:t>
      </w:r>
      <w:r w:rsidRPr="007350DD">
        <w:t>by</w:t>
      </w:r>
      <w:r w:rsidR="001327BC" w:rsidRPr="007350DD">
        <w:t xml:space="preserve"> </w:t>
      </w:r>
      <w:r w:rsidRPr="007350DD">
        <w:t>the</w:t>
      </w:r>
      <w:r w:rsidR="001327BC" w:rsidRPr="007350DD">
        <w:t xml:space="preserve"> </w:t>
      </w:r>
      <w:r w:rsidRPr="007350DD">
        <w:t>children</w:t>
      </w:r>
      <w:r w:rsidR="00EA19E5" w:rsidRPr="007350DD">
        <w:t>’</w:t>
      </w:r>
      <w:r w:rsidRPr="007350DD">
        <w:t>s</w:t>
      </w:r>
      <w:r w:rsidR="001327BC" w:rsidRPr="007350DD">
        <w:t xml:space="preserve"> </w:t>
      </w:r>
      <w:r w:rsidRPr="007350DD">
        <w:t>parents.</w:t>
      </w:r>
      <w:r w:rsidR="001327BC" w:rsidRPr="007350DD">
        <w:t xml:space="preserve"> </w:t>
      </w:r>
      <w:r w:rsidRPr="007350DD">
        <w:t>However,</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is</w:t>
      </w:r>
      <w:r w:rsidR="001327BC" w:rsidRPr="007350DD">
        <w:t xml:space="preserve"> </w:t>
      </w:r>
      <w:r w:rsidRPr="007350DD">
        <w:t>cognizant</w:t>
      </w:r>
      <w:r w:rsidR="001327BC" w:rsidRPr="007350DD">
        <w:t xml:space="preserve"> </w:t>
      </w:r>
      <w:r w:rsidRPr="007350DD">
        <w:t>that</w:t>
      </w:r>
      <w:r w:rsidR="001327BC" w:rsidRPr="007350DD">
        <w:t xml:space="preserve"> </w:t>
      </w:r>
      <w:r w:rsidRPr="007350DD">
        <w:t>there</w:t>
      </w:r>
      <w:r w:rsidR="001327BC" w:rsidRPr="007350DD">
        <w:t xml:space="preserve"> </w:t>
      </w:r>
      <w:r w:rsidRPr="007350DD">
        <w:t>is</w:t>
      </w:r>
      <w:r w:rsidR="001327BC" w:rsidRPr="007350DD">
        <w:t xml:space="preserve"> </w:t>
      </w:r>
      <w:r w:rsidRPr="007350DD">
        <w:t>need</w:t>
      </w:r>
      <w:r w:rsidR="001327BC" w:rsidRPr="007350DD">
        <w:t xml:space="preserve"> </w:t>
      </w:r>
      <w:r w:rsidRPr="007350DD">
        <w:t>for</w:t>
      </w:r>
      <w:r w:rsidR="001327BC" w:rsidRPr="007350DD">
        <w:t xml:space="preserve"> </w:t>
      </w:r>
      <w:r w:rsidRPr="007350DD">
        <w:t>a</w:t>
      </w:r>
      <w:r w:rsidR="001327BC" w:rsidRPr="007350DD">
        <w:t xml:space="preserve"> </w:t>
      </w:r>
      <w:r w:rsidRPr="007350DD">
        <w:t>separation</w:t>
      </w:r>
      <w:r w:rsidR="001327BC" w:rsidRPr="007350DD">
        <w:t xml:space="preserve"> </w:t>
      </w:r>
      <w:r w:rsidRPr="007350DD">
        <w:t>so</w:t>
      </w:r>
      <w:r w:rsidR="001327BC" w:rsidRPr="007350DD">
        <w:t xml:space="preserve"> </w:t>
      </w:r>
      <w:r w:rsidRPr="007350DD">
        <w:t>that</w:t>
      </w:r>
      <w:r w:rsidR="001327BC" w:rsidRPr="007350DD">
        <w:t xml:space="preserve"> </w:t>
      </w:r>
      <w:r w:rsidRPr="007350DD">
        <w:t>representation</w:t>
      </w:r>
      <w:r w:rsidR="001327BC" w:rsidRPr="007350DD">
        <w:t xml:space="preserve"> </w:t>
      </w:r>
      <w:r w:rsidRPr="007350DD">
        <w:t>can</w:t>
      </w:r>
      <w:r w:rsidR="001327BC" w:rsidRPr="007350DD">
        <w:t xml:space="preserve"> </w:t>
      </w:r>
      <w:r w:rsidRPr="007350DD">
        <w:t>be</w:t>
      </w:r>
      <w:r w:rsidR="001327BC" w:rsidRPr="007350DD">
        <w:t xml:space="preserve"> </w:t>
      </w:r>
      <w:r w:rsidRPr="007350DD">
        <w:t>provided</w:t>
      </w:r>
      <w:r w:rsidR="001327BC" w:rsidRPr="007350DD">
        <w:t xml:space="preserve"> </w:t>
      </w:r>
      <w:r w:rsidRPr="007350DD">
        <w:t>without</w:t>
      </w:r>
      <w:r w:rsidR="001327BC" w:rsidRPr="007350DD">
        <w:t xml:space="preserve"> </w:t>
      </w:r>
      <w:r w:rsidRPr="007350DD">
        <w:t>the</w:t>
      </w:r>
      <w:r w:rsidR="001327BC" w:rsidRPr="007350DD">
        <w:t xml:space="preserve"> </w:t>
      </w:r>
      <w:r w:rsidRPr="007350DD">
        <w:t>parents</w:t>
      </w:r>
      <w:r w:rsidR="00EA19E5" w:rsidRPr="007350DD">
        <w:t>’</w:t>
      </w:r>
      <w:r w:rsidR="001327BC" w:rsidRPr="007350DD">
        <w:t xml:space="preserve"> </w:t>
      </w:r>
      <w:r w:rsidRPr="007350DD">
        <w:t>intervention.</w:t>
      </w:r>
      <w:r w:rsidR="001327BC" w:rsidRPr="007350DD">
        <w:t xml:space="preserve"> </w:t>
      </w:r>
      <w:r w:rsidRPr="007350DD">
        <w:t>It</w:t>
      </w:r>
      <w:r w:rsidR="001327BC" w:rsidRPr="007350DD">
        <w:t xml:space="preserve"> </w:t>
      </w:r>
      <w:r w:rsidRPr="007350DD">
        <w:t>is</w:t>
      </w:r>
      <w:r w:rsidR="001327BC" w:rsidRPr="007350DD">
        <w:t xml:space="preserve"> </w:t>
      </w:r>
      <w:r w:rsidRPr="007350DD">
        <w:t>within</w:t>
      </w:r>
      <w:r w:rsidR="001327BC" w:rsidRPr="007350DD">
        <w:t xml:space="preserve"> </w:t>
      </w:r>
      <w:r w:rsidRPr="007350DD">
        <w:t>the</w:t>
      </w:r>
      <w:r w:rsidR="001327BC" w:rsidRPr="007350DD">
        <w:t xml:space="preserve"> </w:t>
      </w:r>
      <w:r w:rsidRPr="007350DD">
        <w:t>discretion</w:t>
      </w:r>
      <w:r w:rsidR="001327BC" w:rsidRPr="007350DD">
        <w:t xml:space="preserve"> </w:t>
      </w:r>
      <w:r w:rsidRPr="007350DD">
        <w:t>of</w:t>
      </w:r>
      <w:r w:rsidR="001327BC" w:rsidRPr="007350DD">
        <w:t xml:space="preserve"> </w:t>
      </w:r>
      <w:r w:rsidRPr="007350DD">
        <w:t>the</w:t>
      </w:r>
      <w:r w:rsidR="001327BC" w:rsidRPr="007350DD">
        <w:t xml:space="preserve"> </w:t>
      </w:r>
      <w:r w:rsidRPr="007350DD">
        <w:t>Judicial</w:t>
      </w:r>
      <w:r w:rsidR="001327BC" w:rsidRPr="007350DD">
        <w:t xml:space="preserve"> </w:t>
      </w:r>
      <w:r w:rsidRPr="007350DD">
        <w:t>Officer</w:t>
      </w:r>
      <w:r w:rsidR="001327BC" w:rsidRPr="007350DD">
        <w:t xml:space="preserve"> </w:t>
      </w:r>
      <w:r w:rsidRPr="007350DD">
        <w:t>to</w:t>
      </w:r>
      <w:r w:rsidR="001327BC" w:rsidRPr="007350DD">
        <w:t xml:space="preserve"> </w:t>
      </w:r>
      <w:r w:rsidRPr="007350DD">
        <w:t>mandate</w:t>
      </w:r>
      <w:r w:rsidR="001327BC" w:rsidRPr="007350DD">
        <w:t xml:space="preserve"> </w:t>
      </w:r>
      <w:r w:rsidRPr="007350DD">
        <w:t>that</w:t>
      </w:r>
      <w:r w:rsidR="001327BC" w:rsidRPr="007350DD">
        <w:t xml:space="preserve"> </w:t>
      </w:r>
      <w:r w:rsidRPr="007350DD">
        <w:t>the</w:t>
      </w:r>
      <w:r w:rsidR="001327BC" w:rsidRPr="007350DD">
        <w:t xml:space="preserve"> </w:t>
      </w:r>
      <w:r w:rsidRPr="007350DD">
        <w:t>child</w:t>
      </w:r>
      <w:r w:rsidR="001327BC" w:rsidRPr="007350DD">
        <w:t xml:space="preserve"> </w:t>
      </w:r>
      <w:r w:rsidRPr="007350DD">
        <w:t>receives</w:t>
      </w:r>
      <w:r w:rsidR="001327BC" w:rsidRPr="007350DD">
        <w:t xml:space="preserve"> </w:t>
      </w:r>
      <w:r w:rsidRPr="007350DD">
        <w:t>legal</w:t>
      </w:r>
      <w:r w:rsidR="001327BC" w:rsidRPr="007350DD">
        <w:t xml:space="preserve"> </w:t>
      </w:r>
      <w:r w:rsidRPr="007350DD">
        <w:t>representation.</w:t>
      </w:r>
      <w:r w:rsidR="006461CD" w:rsidRPr="007350DD">
        <w:t xml:space="preserve"> </w:t>
      </w:r>
    </w:p>
    <w:p w:rsidR="006564B6" w:rsidRPr="007350DD" w:rsidRDefault="006564B6" w:rsidP="00DB59BC">
      <w:pPr>
        <w:pStyle w:val="SingleTxtG"/>
      </w:pPr>
      <w:r w:rsidRPr="007350DD">
        <w:t>229.</w:t>
      </w:r>
      <w:r w:rsidR="00DB59BC" w:rsidRPr="007350DD">
        <w:tab/>
      </w:r>
      <w:r w:rsidRPr="007350DD">
        <w:t>There</w:t>
      </w:r>
      <w:r w:rsidR="001327BC" w:rsidRPr="007350DD">
        <w:t xml:space="preserve"> </w:t>
      </w:r>
      <w:r w:rsidRPr="007350DD">
        <w:t>is</w:t>
      </w:r>
      <w:r w:rsidR="001327BC" w:rsidRPr="007350DD">
        <w:t xml:space="preserve"> </w:t>
      </w:r>
      <w:r w:rsidRPr="007350DD">
        <w:t>a</w:t>
      </w:r>
      <w:r w:rsidR="001327BC" w:rsidRPr="007350DD">
        <w:t xml:space="preserve"> </w:t>
      </w:r>
      <w:r w:rsidRPr="007350DD">
        <w:t>system</w:t>
      </w:r>
      <w:r w:rsidR="001327BC" w:rsidRPr="007350DD">
        <w:t xml:space="preserve"> </w:t>
      </w:r>
      <w:r w:rsidRPr="007350DD">
        <w:t>of</w:t>
      </w:r>
      <w:r w:rsidR="001327BC" w:rsidRPr="007350DD">
        <w:t xml:space="preserve"> </w:t>
      </w:r>
      <w:r w:rsidRPr="007350DD">
        <w:t>Legal</w:t>
      </w:r>
      <w:r w:rsidR="001327BC" w:rsidRPr="007350DD">
        <w:t xml:space="preserve"> </w:t>
      </w:r>
      <w:r w:rsidRPr="007350DD">
        <w:t>Aid</w:t>
      </w:r>
      <w:r w:rsidR="001327BC" w:rsidRPr="007350DD">
        <w:t xml:space="preserve"> </w:t>
      </w:r>
      <w:r w:rsidRPr="007350DD">
        <w:t>offered</w:t>
      </w:r>
      <w:r w:rsidR="001327BC" w:rsidRPr="007350DD">
        <w:t xml:space="preserve"> </w:t>
      </w:r>
      <w:r w:rsidRPr="007350DD">
        <w:t>by</w:t>
      </w:r>
      <w:r w:rsidR="001327BC" w:rsidRPr="007350DD">
        <w:t xml:space="preserve"> </w:t>
      </w:r>
      <w:r w:rsidRPr="007350DD">
        <w:t>the</w:t>
      </w:r>
      <w:r w:rsidR="001327BC" w:rsidRPr="007350DD">
        <w:t xml:space="preserve"> </w:t>
      </w:r>
      <w:r w:rsidRPr="007350DD">
        <w:t>Community</w:t>
      </w:r>
      <w:r w:rsidR="001327BC" w:rsidRPr="007350DD">
        <w:t xml:space="preserve"> </w:t>
      </w:r>
      <w:r w:rsidRPr="007350DD">
        <w:t>Legal</w:t>
      </w:r>
      <w:r w:rsidR="001327BC" w:rsidRPr="007350DD">
        <w:t xml:space="preserve"> </w:t>
      </w:r>
      <w:r w:rsidRPr="007350DD">
        <w:t>Services</w:t>
      </w:r>
      <w:r w:rsidR="001327BC" w:rsidRPr="007350DD">
        <w:t xml:space="preserve"> </w:t>
      </w:r>
      <w:r w:rsidRPr="007350DD">
        <w:t>Department</w:t>
      </w:r>
      <w:r w:rsidR="001327BC" w:rsidRPr="007350DD">
        <w:t xml:space="preserve"> </w:t>
      </w:r>
      <w:r w:rsidRPr="007350DD">
        <w:t>that</w:t>
      </w:r>
      <w:r w:rsidR="001327BC" w:rsidRPr="007350DD">
        <w:t xml:space="preserve"> </w:t>
      </w:r>
      <w:r w:rsidRPr="007350DD">
        <w:t>can</w:t>
      </w:r>
      <w:r w:rsidR="001327BC" w:rsidRPr="007350DD">
        <w:t xml:space="preserve"> </w:t>
      </w:r>
      <w:r w:rsidRPr="007350DD">
        <w:t>be</w:t>
      </w:r>
      <w:r w:rsidR="001327BC" w:rsidRPr="007350DD">
        <w:t xml:space="preserve"> </w:t>
      </w:r>
      <w:r w:rsidRPr="007350DD">
        <w:t>accessed</w:t>
      </w:r>
      <w:r w:rsidR="001327BC" w:rsidRPr="007350DD">
        <w:t xml:space="preserve"> </w:t>
      </w:r>
      <w:r w:rsidRPr="007350DD">
        <w:t>by</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parent/guardian</w:t>
      </w:r>
      <w:r w:rsidR="001327BC" w:rsidRPr="007350DD">
        <w:t xml:space="preserve"> </w:t>
      </w:r>
      <w:r w:rsidRPr="007350DD">
        <w:t>in</w:t>
      </w:r>
      <w:r w:rsidR="001327BC" w:rsidRPr="007350DD">
        <w:t xml:space="preserve"> </w:t>
      </w:r>
      <w:r w:rsidRPr="007350DD">
        <w:t>cases</w:t>
      </w:r>
      <w:r w:rsidR="001327BC" w:rsidRPr="007350DD">
        <w:t xml:space="preserve"> </w:t>
      </w:r>
      <w:r w:rsidRPr="007350DD">
        <w:t>where</w:t>
      </w:r>
      <w:r w:rsidR="001327BC" w:rsidRPr="007350DD">
        <w:t xml:space="preserve"> </w:t>
      </w:r>
      <w:r w:rsidRPr="007350DD">
        <w:t>private</w:t>
      </w:r>
      <w:r w:rsidR="001327BC" w:rsidRPr="007350DD">
        <w:t xml:space="preserve"> </w:t>
      </w:r>
      <w:r w:rsidRPr="007350DD">
        <w:t>legal</w:t>
      </w:r>
      <w:r w:rsidR="001327BC" w:rsidRPr="007350DD">
        <w:t xml:space="preserve"> </w:t>
      </w:r>
      <w:r w:rsidRPr="007350DD">
        <w:t>counsel</w:t>
      </w:r>
      <w:r w:rsidR="001327BC" w:rsidRPr="007350DD">
        <w:t xml:space="preserve"> </w:t>
      </w:r>
      <w:r w:rsidRPr="007350DD">
        <w:t>cannot</w:t>
      </w:r>
      <w:r w:rsidR="001327BC" w:rsidRPr="007350DD">
        <w:t xml:space="preserve"> </w:t>
      </w:r>
      <w:r w:rsidRPr="007350DD">
        <w:t>be</w:t>
      </w:r>
      <w:r w:rsidR="001327BC" w:rsidRPr="007350DD">
        <w:t xml:space="preserve"> </w:t>
      </w:r>
      <w:r w:rsidRPr="007350DD">
        <w:t>afforded.</w:t>
      </w:r>
      <w:r w:rsidR="001327BC" w:rsidRPr="007350DD">
        <w:t xml:space="preserve"> </w:t>
      </w:r>
      <w:r w:rsidRPr="007350DD">
        <w:t>There</w:t>
      </w:r>
      <w:r w:rsidR="001327BC" w:rsidRPr="007350DD">
        <w:t xml:space="preserve"> </w:t>
      </w:r>
      <w:r w:rsidRPr="007350DD">
        <w:t>is</w:t>
      </w:r>
      <w:r w:rsidR="001327BC" w:rsidRPr="007350DD">
        <w:t xml:space="preserve"> </w:t>
      </w:r>
      <w:r w:rsidRPr="007350DD">
        <w:t>also</w:t>
      </w:r>
      <w:r w:rsidR="001327BC" w:rsidRPr="007350DD">
        <w:t xml:space="preserve"> </w:t>
      </w:r>
      <w:r w:rsidRPr="007350DD">
        <w:t>a</w:t>
      </w:r>
      <w:r w:rsidR="001327BC" w:rsidRPr="007350DD">
        <w:t xml:space="preserve"> </w:t>
      </w:r>
      <w:r w:rsidRPr="007350DD">
        <w:t>mechanism</w:t>
      </w:r>
      <w:r w:rsidR="001327BC" w:rsidRPr="007350DD">
        <w:t xml:space="preserve"> </w:t>
      </w:r>
      <w:r w:rsidRPr="007350DD">
        <w:t>for</w:t>
      </w:r>
      <w:r w:rsidR="001327BC" w:rsidRPr="007350DD">
        <w:t xml:space="preserve"> </w:t>
      </w:r>
      <w:r w:rsidRPr="007350DD">
        <w:t>challenging</w:t>
      </w:r>
      <w:r w:rsidR="001327BC" w:rsidRPr="007350DD">
        <w:t xml:space="preserve"> </w:t>
      </w:r>
      <w:r w:rsidRPr="007350DD">
        <w:t>the</w:t>
      </w:r>
      <w:r w:rsidR="001327BC" w:rsidRPr="007350DD">
        <w:t xml:space="preserve"> </w:t>
      </w:r>
      <w:r w:rsidRPr="007350DD">
        <w:t>legality</w:t>
      </w:r>
      <w:r w:rsidR="001327BC" w:rsidRPr="007350DD">
        <w:t xml:space="preserve"> </w:t>
      </w:r>
      <w:r w:rsidRPr="007350DD">
        <w:t>of</w:t>
      </w:r>
      <w:r w:rsidR="001327BC" w:rsidRPr="007350DD">
        <w:t xml:space="preserve"> </w:t>
      </w:r>
      <w:r w:rsidRPr="007350DD">
        <w:t>the</w:t>
      </w:r>
      <w:r w:rsidR="001327BC" w:rsidRPr="007350DD">
        <w:t xml:space="preserve"> </w:t>
      </w:r>
      <w:r w:rsidRPr="007350DD">
        <w:t>deprivation</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liberty.</w:t>
      </w:r>
    </w:p>
    <w:p w:rsidR="006564B6" w:rsidRPr="007350DD" w:rsidRDefault="006564B6" w:rsidP="00DB59BC">
      <w:pPr>
        <w:pStyle w:val="H23G"/>
      </w:pPr>
      <w:r w:rsidRPr="007350DD">
        <w:tab/>
        <w:t>5</w:t>
      </w:r>
      <w:r w:rsidR="009669E5">
        <w:t>.</w:t>
      </w:r>
      <w:r w:rsidRPr="007350DD">
        <w:tab/>
      </w:r>
      <w:r w:rsidR="001327BC" w:rsidRPr="007350DD">
        <w:t xml:space="preserve"> </w:t>
      </w:r>
      <w:r w:rsidRPr="007350DD">
        <w:t>Age</w:t>
      </w:r>
      <w:r w:rsidR="001327BC" w:rsidRPr="007350DD">
        <w:t xml:space="preserve"> </w:t>
      </w:r>
      <w:r w:rsidRPr="007350DD">
        <w:t>of</w:t>
      </w:r>
      <w:r w:rsidR="001327BC" w:rsidRPr="007350DD">
        <w:t xml:space="preserve"> </w:t>
      </w:r>
      <w:r w:rsidRPr="007350DD">
        <w:t>criminal</w:t>
      </w:r>
      <w:r w:rsidR="001327BC" w:rsidRPr="007350DD">
        <w:t xml:space="preserve"> </w:t>
      </w:r>
      <w:r w:rsidRPr="007350DD">
        <w:t>responsibility</w:t>
      </w:r>
    </w:p>
    <w:p w:rsidR="006564B6" w:rsidRPr="007350DD" w:rsidRDefault="00D900ED" w:rsidP="004A6123">
      <w:pPr>
        <w:pStyle w:val="H23G"/>
        <w:rPr>
          <w:bCs/>
        </w:rPr>
      </w:pPr>
      <w:r>
        <w:tab/>
      </w:r>
      <w:r>
        <w:tab/>
        <w:t>Information on the issues raised in paragraph 29 (e) of the concluding observations on the initial report</w:t>
      </w:r>
      <w:r w:rsidR="001327BC" w:rsidRPr="007350DD">
        <w:rPr>
          <w:bCs/>
        </w:rPr>
        <w:t xml:space="preserve"> </w:t>
      </w:r>
    </w:p>
    <w:p w:rsidR="006564B6" w:rsidRPr="007350DD" w:rsidRDefault="006564B6" w:rsidP="009E22FF">
      <w:pPr>
        <w:pStyle w:val="SingleTxtG"/>
      </w:pPr>
      <w:r w:rsidRPr="007350DD">
        <w:t>230.</w:t>
      </w:r>
      <w:r w:rsidRPr="007350DD">
        <w:tab/>
      </w:r>
      <w:r w:rsidR="001327BC" w:rsidRPr="007350DD">
        <w:t xml:space="preserve"> </w:t>
      </w:r>
      <w:r w:rsidRPr="007350DD">
        <w:t>There</w:t>
      </w:r>
      <w:r w:rsidR="001327BC" w:rsidRPr="007350DD">
        <w:t xml:space="preserve"> </w:t>
      </w:r>
      <w:r w:rsidRPr="007350DD">
        <w:t>are</w:t>
      </w:r>
      <w:r w:rsidR="001327BC" w:rsidRPr="007350DD">
        <w:t xml:space="preserve"> </w:t>
      </w:r>
      <w:r w:rsidRPr="007350DD">
        <w:t>no</w:t>
      </w:r>
      <w:r w:rsidR="001327BC" w:rsidRPr="007350DD">
        <w:t xml:space="preserve"> </w:t>
      </w:r>
      <w:r w:rsidRPr="007350DD">
        <w:t>current</w:t>
      </w:r>
      <w:r w:rsidR="001327BC" w:rsidRPr="007350DD">
        <w:t xml:space="preserve"> </w:t>
      </w:r>
      <w:r w:rsidRPr="007350DD">
        <w:t>plans</w:t>
      </w:r>
      <w:r w:rsidR="001327BC" w:rsidRPr="007350DD">
        <w:t xml:space="preserve"> </w:t>
      </w:r>
      <w:r w:rsidRPr="007350DD">
        <w:t>to</w:t>
      </w:r>
      <w:r w:rsidR="001327BC" w:rsidRPr="007350DD">
        <w:t xml:space="preserve"> </w:t>
      </w:r>
      <w:r w:rsidRPr="007350DD">
        <w:t>raise</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criminal</w:t>
      </w:r>
      <w:r w:rsidR="001327BC" w:rsidRPr="007350DD">
        <w:t xml:space="preserve"> </w:t>
      </w:r>
      <w:r w:rsidRPr="007350DD">
        <w:t>responsibility</w:t>
      </w:r>
      <w:r w:rsidR="001327BC" w:rsidRPr="007350DD">
        <w:t xml:space="preserve"> </w:t>
      </w:r>
      <w:r w:rsidRPr="007350DD">
        <w:t>further.</w:t>
      </w:r>
    </w:p>
    <w:p w:rsidR="006564B6" w:rsidRPr="007350DD" w:rsidRDefault="006564B6" w:rsidP="00DB59BC">
      <w:pPr>
        <w:pStyle w:val="H23G"/>
      </w:pPr>
      <w:r w:rsidRPr="007350DD">
        <w:tab/>
        <w:t>6</w:t>
      </w:r>
      <w:r w:rsidR="009669E5">
        <w:t>.</w:t>
      </w:r>
      <w:r w:rsidRPr="007350DD">
        <w:tab/>
        <w:t>Situation</w:t>
      </w:r>
      <w:r w:rsidR="001327BC" w:rsidRPr="007350DD">
        <w:t xml:space="preserve"> </w:t>
      </w:r>
      <w:r w:rsidRPr="007350DD">
        <w:t>and</w:t>
      </w:r>
      <w:r w:rsidR="001327BC" w:rsidRPr="007350DD">
        <w:t xml:space="preserve"> </w:t>
      </w:r>
      <w:r w:rsidRPr="007350DD">
        <w:t>outcome</w:t>
      </w:r>
      <w:r w:rsidR="001327BC" w:rsidRPr="007350DD">
        <w:t xml:space="preserve"> </w:t>
      </w:r>
      <w:r w:rsidRPr="007350DD">
        <w:t>for</w:t>
      </w:r>
      <w:r w:rsidR="001327BC" w:rsidRPr="007350DD">
        <w:t xml:space="preserve"> </w:t>
      </w:r>
      <w:r w:rsidRPr="007350DD">
        <w:t>children</w:t>
      </w:r>
      <w:r w:rsidR="001327BC" w:rsidRPr="007350DD">
        <w:t xml:space="preserve"> </w:t>
      </w:r>
      <w:r w:rsidRPr="007350DD">
        <w:t>held</w:t>
      </w:r>
      <w:r w:rsidR="001327BC" w:rsidRPr="007350DD">
        <w:t xml:space="preserve"> </w:t>
      </w:r>
      <w:r w:rsidRPr="007350DD">
        <w:t>in</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and</w:t>
      </w:r>
      <w:r w:rsidR="001327BC" w:rsidRPr="007350DD">
        <w:t xml:space="preserve"> </w:t>
      </w:r>
      <w:r w:rsidRPr="007350DD">
        <w:t>in</w:t>
      </w:r>
      <w:r w:rsidR="001327BC" w:rsidRPr="007350DD">
        <w:t xml:space="preserve"> </w:t>
      </w:r>
      <w:r w:rsidRPr="007350DD">
        <w:t>prison</w:t>
      </w:r>
      <w:r w:rsidR="001327BC" w:rsidRPr="007350DD">
        <w:t xml:space="preserve"> </w:t>
      </w:r>
    </w:p>
    <w:p w:rsidR="006564B6" w:rsidRPr="007350DD" w:rsidRDefault="00D900ED" w:rsidP="004A6123">
      <w:pPr>
        <w:pStyle w:val="H23G"/>
        <w:rPr>
          <w:bCs/>
        </w:rPr>
      </w:pPr>
      <w:r>
        <w:tab/>
      </w:r>
      <w:r>
        <w:tab/>
        <w:t>Information on the issues raised in paragraph 30 of the concluding observations on the initial report</w:t>
      </w:r>
    </w:p>
    <w:p w:rsidR="006564B6" w:rsidRPr="007350DD" w:rsidRDefault="006564B6" w:rsidP="009E22FF">
      <w:pPr>
        <w:pStyle w:val="SingleTxtG"/>
      </w:pPr>
      <w:r w:rsidRPr="007350DD">
        <w:t>231.</w:t>
      </w:r>
      <w:r w:rsidRPr="007350DD">
        <w:tab/>
        <w:t>Barbados</w:t>
      </w:r>
      <w:r w:rsidR="001327BC" w:rsidRPr="007350DD">
        <w:t xml:space="preserve"> </w:t>
      </w:r>
      <w:r w:rsidRPr="007350DD">
        <w:t>is</w:t>
      </w:r>
      <w:r w:rsidR="001327BC" w:rsidRPr="007350DD">
        <w:t xml:space="preserve"> </w:t>
      </w:r>
      <w:r w:rsidRPr="007350DD">
        <w:t>guided</w:t>
      </w:r>
      <w:r w:rsidR="001327BC" w:rsidRPr="007350DD">
        <w:t xml:space="preserve"> </w:t>
      </w:r>
      <w:r w:rsidRPr="007350DD">
        <w:t>in</w:t>
      </w:r>
      <w:r w:rsidR="001327BC" w:rsidRPr="007350DD">
        <w:t xml:space="preserve"> </w:t>
      </w:r>
      <w:r w:rsidRPr="007350DD">
        <w:t>its</w:t>
      </w:r>
      <w:r w:rsidR="001327BC" w:rsidRPr="007350DD">
        <w:t xml:space="preserve"> </w:t>
      </w:r>
      <w:r w:rsidRPr="007350DD">
        <w:t>administration</w:t>
      </w:r>
      <w:r w:rsidR="001327BC" w:rsidRPr="007350DD">
        <w:t xml:space="preserve"> </w:t>
      </w:r>
      <w:r w:rsidRPr="007350DD">
        <w:t>of</w:t>
      </w:r>
      <w:r w:rsidR="001327BC" w:rsidRPr="007350DD">
        <w:t xml:space="preserve"> </w:t>
      </w:r>
      <w:r w:rsidRPr="007350DD">
        <w:t>juvenile</w:t>
      </w:r>
      <w:r w:rsidR="001327BC" w:rsidRPr="007350DD">
        <w:t xml:space="preserve"> </w:t>
      </w:r>
      <w:r w:rsidRPr="007350DD">
        <w:t>justice</w:t>
      </w:r>
      <w:r w:rsidR="001327BC" w:rsidRPr="007350DD">
        <w:t xml:space="preserve"> </w:t>
      </w:r>
      <w:r w:rsidRPr="007350DD">
        <w:t>by</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the</w:t>
      </w:r>
      <w:r w:rsidR="001327BC" w:rsidRPr="007350DD">
        <w:t xml:space="preserve"> </w:t>
      </w:r>
      <w:r w:rsidRPr="007350DD">
        <w:t>Beijing</w:t>
      </w:r>
      <w:r w:rsidR="001327BC" w:rsidRPr="007350DD">
        <w:t xml:space="preserve"> </w:t>
      </w:r>
      <w:r w:rsidRPr="007350DD">
        <w:t>Rules</w:t>
      </w:r>
      <w:r w:rsidR="001327BC" w:rsidRPr="007350DD">
        <w:t xml:space="preserve"> </w:t>
      </w:r>
      <w:r w:rsidRPr="007350DD">
        <w:t>and</w:t>
      </w:r>
      <w:r w:rsidR="001327BC" w:rsidRPr="007350DD">
        <w:t xml:space="preserve"> </w:t>
      </w:r>
      <w:r w:rsidRPr="007350DD">
        <w:t>Riyadh</w:t>
      </w:r>
      <w:r w:rsidR="001327BC" w:rsidRPr="007350DD">
        <w:t xml:space="preserve"> </w:t>
      </w:r>
      <w:r w:rsidRPr="007350DD">
        <w:t>Guidelines.</w:t>
      </w:r>
      <w:r w:rsidR="001327BC" w:rsidRPr="007350DD">
        <w:t xml:space="preserve"> </w:t>
      </w:r>
      <w:r w:rsidRPr="007350DD">
        <w:t>Although</w:t>
      </w:r>
      <w:r w:rsidR="001327BC" w:rsidRPr="007350DD">
        <w:t xml:space="preserve"> </w:t>
      </w:r>
      <w:r w:rsidRPr="007350DD">
        <w:t>Barbados</w:t>
      </w:r>
      <w:r w:rsidR="001327BC" w:rsidRPr="007350DD">
        <w:t xml:space="preserve"> </w:t>
      </w:r>
      <w:r w:rsidRPr="007350DD">
        <w:t>has</w:t>
      </w:r>
      <w:r w:rsidR="001327BC" w:rsidRPr="007350DD">
        <w:t xml:space="preserve"> </w:t>
      </w:r>
      <w:r w:rsidRPr="007350DD">
        <w:t>not</w:t>
      </w:r>
      <w:r w:rsidR="001327BC" w:rsidRPr="007350DD">
        <w:t xml:space="preserve"> </w:t>
      </w:r>
      <w:r w:rsidRPr="007350DD">
        <w:t>signed</w:t>
      </w:r>
      <w:r w:rsidR="001327BC" w:rsidRPr="007350DD">
        <w:t xml:space="preserve"> </w:t>
      </w:r>
      <w:r w:rsidRPr="007350DD">
        <w:t>the</w:t>
      </w:r>
      <w:r w:rsidR="001327BC" w:rsidRPr="007350DD">
        <w:t xml:space="preserve"> </w:t>
      </w:r>
      <w:r w:rsidRPr="007350DD">
        <w:t>latter</w:t>
      </w:r>
      <w:r w:rsidR="001327BC" w:rsidRPr="007350DD">
        <w:t xml:space="preserve"> </w:t>
      </w:r>
      <w:r w:rsidRPr="007350DD">
        <w:t>two,</w:t>
      </w:r>
      <w:r w:rsidR="001327BC" w:rsidRPr="007350DD">
        <w:t xml:space="preserve"> </w:t>
      </w:r>
      <w:r w:rsidRPr="007350DD">
        <w:t>it</w:t>
      </w:r>
      <w:r w:rsidR="001327BC" w:rsidRPr="007350DD">
        <w:t xml:space="preserve"> </w:t>
      </w:r>
      <w:r w:rsidRPr="007350DD">
        <w:t>adheres</w:t>
      </w:r>
      <w:r w:rsidR="001327BC" w:rsidRPr="007350DD">
        <w:t xml:space="preserve"> </w:t>
      </w:r>
      <w:r w:rsidRPr="007350DD">
        <w:t>strictly</w:t>
      </w:r>
      <w:r w:rsidR="001327BC" w:rsidRPr="007350DD">
        <w:t xml:space="preserve"> </w:t>
      </w:r>
      <w:r w:rsidRPr="007350DD">
        <w:t>to</w:t>
      </w:r>
      <w:r w:rsidR="001327BC" w:rsidRPr="007350DD">
        <w:t xml:space="preserve"> </w:t>
      </w:r>
      <w:r w:rsidRPr="007350DD">
        <w:t>the</w:t>
      </w:r>
      <w:r w:rsidR="001327BC" w:rsidRPr="007350DD">
        <w:t xml:space="preserve"> </w:t>
      </w:r>
      <w:r w:rsidRPr="007350DD">
        <w:t>guarantees</w:t>
      </w:r>
      <w:r w:rsidR="001327BC" w:rsidRPr="007350DD">
        <w:t xml:space="preserve"> </w:t>
      </w:r>
      <w:r w:rsidRPr="007350DD">
        <w:t>provided</w:t>
      </w:r>
      <w:r w:rsidR="001327BC" w:rsidRPr="007350DD">
        <w:t xml:space="preserve"> </w:t>
      </w:r>
      <w:r w:rsidRPr="007350DD">
        <w:t>under</w:t>
      </w:r>
      <w:r w:rsidR="001327BC" w:rsidRPr="007350DD">
        <w:t xml:space="preserve"> </w:t>
      </w:r>
      <w:r w:rsidRPr="007350DD">
        <w:t>these</w:t>
      </w:r>
      <w:r w:rsidR="001327BC" w:rsidRPr="007350DD">
        <w:t xml:space="preserve"> </w:t>
      </w:r>
      <w:r w:rsidRPr="007350DD">
        <w:t>international</w:t>
      </w:r>
      <w:r w:rsidR="001327BC" w:rsidRPr="007350DD">
        <w:t xml:space="preserve"> </w:t>
      </w:r>
      <w:r w:rsidRPr="007350DD">
        <w:t>instruments.</w:t>
      </w:r>
      <w:r w:rsidR="001327BC" w:rsidRPr="007350DD">
        <w:t xml:space="preserve"> </w:t>
      </w:r>
      <w:r w:rsidRPr="007350DD">
        <w:t>This</w:t>
      </w:r>
      <w:r w:rsidR="001327BC" w:rsidRPr="007350DD">
        <w:t xml:space="preserve"> </w:t>
      </w:r>
      <w:r w:rsidRPr="007350DD">
        <w:t>includes</w:t>
      </w:r>
      <w:r w:rsidR="001327BC" w:rsidRPr="007350DD">
        <w:t xml:space="preserve"> </w:t>
      </w:r>
      <w:r w:rsidRPr="007350DD">
        <w:t>the</w:t>
      </w:r>
      <w:r w:rsidR="001327BC" w:rsidRPr="007350DD">
        <w:t xml:space="preserve"> </w:t>
      </w:r>
      <w:r w:rsidRPr="007350DD">
        <w:t>child</w:t>
      </w:r>
      <w:r w:rsidR="001327BC" w:rsidRPr="007350DD">
        <w:t xml:space="preserve"> </w:t>
      </w:r>
      <w:r w:rsidRPr="007350DD">
        <w:t>being</w:t>
      </w:r>
      <w:r w:rsidR="001327BC" w:rsidRPr="007350DD">
        <w:t xml:space="preserve"> </w:t>
      </w:r>
      <w:r w:rsidRPr="007350DD">
        <w:t>presumed</w:t>
      </w:r>
      <w:r w:rsidR="001327BC" w:rsidRPr="007350DD">
        <w:t xml:space="preserve"> </w:t>
      </w:r>
      <w:r w:rsidRPr="007350DD">
        <w:t>innocent</w:t>
      </w:r>
      <w:r w:rsidR="001327BC" w:rsidRPr="007350DD">
        <w:t xml:space="preserve"> </w:t>
      </w:r>
      <w:r w:rsidRPr="007350DD">
        <w:t>until</w:t>
      </w:r>
      <w:r w:rsidR="001327BC" w:rsidRPr="007350DD">
        <w:t xml:space="preserve"> </w:t>
      </w:r>
      <w:r w:rsidRPr="007350DD">
        <w:t>proven</w:t>
      </w:r>
      <w:r w:rsidR="001327BC" w:rsidRPr="007350DD">
        <w:t xml:space="preserve"> </w:t>
      </w:r>
      <w:r w:rsidRPr="007350DD">
        <w:t>guilty,</w:t>
      </w:r>
      <w:r w:rsidR="001327BC" w:rsidRPr="007350DD">
        <w:t xml:space="preserve"> </w:t>
      </w:r>
      <w:r w:rsidRPr="007350DD">
        <w:t>being</w:t>
      </w:r>
      <w:r w:rsidR="001327BC" w:rsidRPr="007350DD">
        <w:t xml:space="preserve"> </w:t>
      </w:r>
      <w:r w:rsidRPr="007350DD">
        <w:t>informed</w:t>
      </w:r>
      <w:r w:rsidR="001327BC" w:rsidRPr="007350DD">
        <w:t xml:space="preserve"> </w:t>
      </w:r>
      <w:r w:rsidRPr="007350DD">
        <w:t>promptly</w:t>
      </w:r>
      <w:r w:rsidR="001327BC" w:rsidRPr="007350DD">
        <w:t xml:space="preserve"> </w:t>
      </w:r>
      <w:r w:rsidRPr="007350DD">
        <w:t>and</w:t>
      </w:r>
      <w:r w:rsidR="001327BC" w:rsidRPr="007350DD">
        <w:t xml:space="preserve"> </w:t>
      </w:r>
      <w:r w:rsidRPr="007350DD">
        <w:t>directly</w:t>
      </w:r>
      <w:r w:rsidR="001327BC" w:rsidRPr="007350DD">
        <w:t xml:space="preserve"> </w:t>
      </w:r>
      <w:r w:rsidRPr="007350DD">
        <w:t>about</w:t>
      </w:r>
      <w:r w:rsidR="001327BC" w:rsidRPr="007350DD">
        <w:t xml:space="preserve"> </w:t>
      </w:r>
      <w:r w:rsidRPr="007350DD">
        <w:t>the</w:t>
      </w:r>
      <w:r w:rsidR="001327BC" w:rsidRPr="007350DD">
        <w:t xml:space="preserve"> </w:t>
      </w:r>
      <w:r w:rsidRPr="007350DD">
        <w:t>charges</w:t>
      </w:r>
      <w:r w:rsidR="001327BC" w:rsidRPr="007350DD">
        <w:t xml:space="preserve"> </w:t>
      </w:r>
      <w:r w:rsidRPr="007350DD">
        <w:t>made</w:t>
      </w:r>
      <w:r w:rsidR="001327BC" w:rsidRPr="007350DD">
        <w:t xml:space="preserve"> </w:t>
      </w:r>
      <w:r w:rsidRPr="007350DD">
        <w:t>against</w:t>
      </w:r>
      <w:r w:rsidR="001327BC" w:rsidRPr="007350DD">
        <w:t xml:space="preserve"> </w:t>
      </w:r>
      <w:r w:rsidRPr="007350DD">
        <w:t>him</w:t>
      </w:r>
      <w:r w:rsidR="001327BC" w:rsidRPr="007350DD">
        <w:t xml:space="preserve"> </w:t>
      </w:r>
      <w:r w:rsidRPr="007350DD">
        <w:t>or</w:t>
      </w:r>
      <w:r w:rsidR="001327BC" w:rsidRPr="007350DD">
        <w:t xml:space="preserve"> </w:t>
      </w:r>
      <w:r w:rsidRPr="007350DD">
        <w:t>her.</w:t>
      </w:r>
      <w:r w:rsidR="001327BC" w:rsidRPr="007350DD">
        <w:t xml:space="preserve"> </w:t>
      </w:r>
      <w:r w:rsidRPr="007350DD">
        <w:t>Children</w:t>
      </w:r>
      <w:r w:rsidR="001327BC" w:rsidRPr="007350DD">
        <w:t xml:space="preserve"> </w:t>
      </w:r>
      <w:r w:rsidRPr="007350DD">
        <w:t>are</w:t>
      </w:r>
      <w:r w:rsidR="001327BC" w:rsidRPr="007350DD">
        <w:t xml:space="preserve"> </w:t>
      </w:r>
      <w:r w:rsidRPr="007350DD">
        <w:t>not</w:t>
      </w:r>
      <w:r w:rsidR="001327BC" w:rsidRPr="007350DD">
        <w:t xml:space="preserve"> </w:t>
      </w:r>
      <w:r w:rsidRPr="007350DD">
        <w:t>charged</w:t>
      </w:r>
      <w:r w:rsidR="001327BC" w:rsidRPr="007350DD">
        <w:t xml:space="preserve"> </w:t>
      </w:r>
      <w:r w:rsidRPr="007350DD">
        <w:t>unless</w:t>
      </w:r>
      <w:r w:rsidR="001327BC" w:rsidRPr="007350DD">
        <w:t xml:space="preserve"> </w:t>
      </w:r>
      <w:r w:rsidRPr="007350DD">
        <w:t>a</w:t>
      </w:r>
      <w:r w:rsidR="001327BC" w:rsidRPr="007350DD">
        <w:t xml:space="preserve"> </w:t>
      </w:r>
      <w:r w:rsidRPr="007350DD">
        <w:t>parent,</w:t>
      </w:r>
      <w:r w:rsidR="001327BC" w:rsidRPr="007350DD">
        <w:t xml:space="preserve"> </w:t>
      </w:r>
      <w:r w:rsidRPr="007350DD">
        <w:t>guardian</w:t>
      </w:r>
      <w:r w:rsidR="001327BC" w:rsidRPr="007350DD">
        <w:t xml:space="preserve"> </w:t>
      </w:r>
      <w:r w:rsidRPr="007350DD">
        <w:t>or</w:t>
      </w:r>
      <w:r w:rsidR="001327BC" w:rsidRPr="007350DD">
        <w:t xml:space="preserve"> </w:t>
      </w:r>
      <w:r w:rsidRPr="007350DD">
        <w:t>Probation</w:t>
      </w:r>
      <w:r w:rsidR="001327BC" w:rsidRPr="007350DD">
        <w:t xml:space="preserve"> </w:t>
      </w:r>
      <w:r w:rsidRPr="007350DD">
        <w:t>Officer</w:t>
      </w:r>
      <w:r w:rsidR="001327BC" w:rsidRPr="007350DD">
        <w:t xml:space="preserve"> </w:t>
      </w:r>
      <w:r w:rsidRPr="007350DD">
        <w:t>is</w:t>
      </w:r>
      <w:r w:rsidR="001327BC" w:rsidRPr="007350DD">
        <w:t xml:space="preserve"> </w:t>
      </w:r>
      <w:r w:rsidRPr="007350DD">
        <w:t>present.</w:t>
      </w:r>
      <w:r w:rsidR="001327BC" w:rsidRPr="007350DD">
        <w:t xml:space="preserve"> </w:t>
      </w:r>
      <w:r w:rsidRPr="007350DD">
        <w:t>In</w:t>
      </w:r>
      <w:r w:rsidR="001327BC" w:rsidRPr="007350DD">
        <w:t xml:space="preserve"> </w:t>
      </w:r>
      <w:r w:rsidRPr="007350DD">
        <w:t>addition,</w:t>
      </w:r>
      <w:r w:rsidR="001327BC" w:rsidRPr="007350DD">
        <w:t xml:space="preserve"> </w:t>
      </w:r>
      <w:r w:rsidRPr="007350DD">
        <w:t>before</w:t>
      </w:r>
      <w:r w:rsidR="001327BC" w:rsidRPr="007350DD">
        <w:t xml:space="preserve"> </w:t>
      </w:r>
      <w:r w:rsidRPr="007350DD">
        <w:t>the</w:t>
      </w:r>
      <w:r w:rsidR="001327BC" w:rsidRPr="007350DD">
        <w:t xml:space="preserve"> </w:t>
      </w:r>
      <w:r w:rsidRPr="007350DD">
        <w:t>child</w:t>
      </w:r>
      <w:r w:rsidR="001327BC" w:rsidRPr="007350DD">
        <w:t xml:space="preserve"> </w:t>
      </w:r>
      <w:r w:rsidRPr="007350DD">
        <w:t>can</w:t>
      </w:r>
      <w:r w:rsidR="001327BC" w:rsidRPr="007350DD">
        <w:t xml:space="preserve"> </w:t>
      </w:r>
      <w:r w:rsidRPr="007350DD">
        <w:t>be</w:t>
      </w:r>
      <w:r w:rsidR="001327BC" w:rsidRPr="007350DD">
        <w:t xml:space="preserve"> </w:t>
      </w:r>
      <w:r w:rsidRPr="007350DD">
        <w:t>accepted</w:t>
      </w:r>
      <w:r w:rsidR="001327BC" w:rsidRPr="007350DD">
        <w:t xml:space="preserve"> </w:t>
      </w:r>
      <w:r w:rsidRPr="007350DD">
        <w:t>into</w:t>
      </w:r>
      <w:r w:rsidR="001327BC" w:rsidRPr="007350DD">
        <w:t xml:space="preserve"> </w:t>
      </w:r>
      <w:r w:rsidRPr="007350DD">
        <w:t>custody,</w:t>
      </w:r>
      <w:r w:rsidR="001327BC" w:rsidRPr="007350DD">
        <w:t xml:space="preserve"> </w:t>
      </w:r>
      <w:r w:rsidRPr="007350DD">
        <w:t>the</w:t>
      </w:r>
      <w:r w:rsidR="001327BC" w:rsidRPr="007350DD">
        <w:t xml:space="preserve"> </w:t>
      </w:r>
      <w:r w:rsidRPr="007350DD">
        <w:t>Probation</w:t>
      </w:r>
      <w:r w:rsidR="001327BC" w:rsidRPr="007350DD">
        <w:t xml:space="preserve"> </w:t>
      </w:r>
      <w:r w:rsidRPr="007350DD">
        <w:t>Officer</w:t>
      </w:r>
      <w:r w:rsidR="001327BC" w:rsidRPr="007350DD">
        <w:t xml:space="preserve"> </w:t>
      </w:r>
      <w:r w:rsidRPr="007350DD">
        <w:t>has</w:t>
      </w:r>
      <w:r w:rsidR="001327BC" w:rsidRPr="007350DD">
        <w:t xml:space="preserve"> </w:t>
      </w:r>
      <w:r w:rsidRPr="007350DD">
        <w:t>to</w:t>
      </w:r>
      <w:r w:rsidR="001327BC" w:rsidRPr="007350DD">
        <w:t xml:space="preserve"> </w:t>
      </w:r>
      <w:r w:rsidRPr="007350DD">
        <w:t>consent.</w:t>
      </w:r>
      <w:r w:rsidR="001327BC" w:rsidRPr="007350DD">
        <w:t xml:space="preserve"> </w:t>
      </w:r>
      <w:r w:rsidRPr="007350DD">
        <w:t>The</w:t>
      </w:r>
      <w:r w:rsidR="001327BC" w:rsidRPr="007350DD">
        <w:t xml:space="preserve"> </w:t>
      </w:r>
      <w:r w:rsidRPr="007350DD">
        <w:t>name</w:t>
      </w:r>
      <w:r w:rsidR="001327BC" w:rsidRPr="007350DD">
        <w:t xml:space="preserve"> </w:t>
      </w:r>
      <w:r w:rsidRPr="007350DD">
        <w:t>of</w:t>
      </w:r>
      <w:r w:rsidR="001327BC" w:rsidRPr="007350DD">
        <w:t xml:space="preserve"> </w:t>
      </w:r>
      <w:r w:rsidRPr="007350DD">
        <w:t>the</w:t>
      </w:r>
      <w:r w:rsidR="001327BC" w:rsidRPr="007350DD">
        <w:t xml:space="preserve"> </w:t>
      </w:r>
      <w:r w:rsidRPr="007350DD">
        <w:t>Probation</w:t>
      </w:r>
      <w:r w:rsidR="001327BC" w:rsidRPr="007350DD">
        <w:t xml:space="preserve"> </w:t>
      </w:r>
      <w:r w:rsidRPr="007350DD">
        <w:t>Officer</w:t>
      </w:r>
      <w:r w:rsidR="001327BC" w:rsidRPr="007350DD">
        <w:t xml:space="preserve"> </w:t>
      </w:r>
      <w:r w:rsidRPr="007350DD">
        <w:t>has</w:t>
      </w:r>
      <w:r w:rsidR="001327BC" w:rsidRPr="007350DD">
        <w:t xml:space="preserve"> </w:t>
      </w:r>
      <w:r w:rsidRPr="007350DD">
        <w:t>to</w:t>
      </w:r>
      <w:r w:rsidR="001327BC" w:rsidRPr="007350DD">
        <w:t xml:space="preserve"> </w:t>
      </w:r>
      <w:r w:rsidRPr="007350DD">
        <w:t>be</w:t>
      </w:r>
      <w:r w:rsidR="001327BC" w:rsidRPr="007350DD">
        <w:t xml:space="preserve"> </w:t>
      </w:r>
      <w:r w:rsidRPr="007350DD">
        <w:t>included</w:t>
      </w:r>
      <w:r w:rsidR="001327BC" w:rsidRPr="007350DD">
        <w:t xml:space="preserve"> </w:t>
      </w:r>
      <w:r w:rsidRPr="007350DD">
        <w:t>in</w:t>
      </w:r>
      <w:r w:rsidR="001327BC" w:rsidRPr="007350DD">
        <w:t xml:space="preserve"> </w:t>
      </w:r>
      <w:r w:rsidRPr="007350DD">
        <w:t>any</w:t>
      </w:r>
      <w:r w:rsidR="001327BC" w:rsidRPr="007350DD">
        <w:t xml:space="preserve"> </w:t>
      </w:r>
      <w:r w:rsidRPr="007350DD">
        <w:t>written</w:t>
      </w:r>
      <w:r w:rsidR="001327BC" w:rsidRPr="007350DD">
        <w:t xml:space="preserve"> </w:t>
      </w:r>
      <w:r w:rsidRPr="007350DD">
        <w:t>communication</w:t>
      </w:r>
      <w:r w:rsidR="001327BC" w:rsidRPr="007350DD">
        <w:t xml:space="preserve"> </w:t>
      </w:r>
      <w:r w:rsidRPr="007350DD">
        <w:t>on</w:t>
      </w:r>
      <w:r w:rsidR="001327BC" w:rsidRPr="007350DD">
        <w:t xml:space="preserve"> </w:t>
      </w:r>
      <w:r w:rsidRPr="007350DD">
        <w:t>the</w:t>
      </w:r>
      <w:r w:rsidR="001327BC" w:rsidRPr="007350DD">
        <w:t xml:space="preserve"> </w:t>
      </w:r>
      <w:r w:rsidRPr="007350DD">
        <w:t>matter.</w:t>
      </w:r>
      <w:r w:rsidR="001327BC" w:rsidRPr="007350DD">
        <w:t xml:space="preserve"> </w:t>
      </w:r>
      <w:r w:rsidRPr="007350DD">
        <w:t>Once</w:t>
      </w:r>
      <w:r w:rsidR="001327BC" w:rsidRPr="007350DD">
        <w:t xml:space="preserve"> </w:t>
      </w:r>
      <w:r w:rsidRPr="007350DD">
        <w:t>the</w:t>
      </w:r>
      <w:r w:rsidR="001327BC" w:rsidRPr="007350DD">
        <w:t xml:space="preserve"> </w:t>
      </w:r>
      <w:r w:rsidRPr="007350DD">
        <w:t>matter</w:t>
      </w:r>
      <w:r w:rsidR="001327BC" w:rsidRPr="007350DD">
        <w:t xml:space="preserve"> </w:t>
      </w:r>
      <w:r w:rsidRPr="007350DD">
        <w:t>goes</w:t>
      </w:r>
      <w:r w:rsidR="001327BC" w:rsidRPr="007350DD">
        <w:t xml:space="preserve"> </w:t>
      </w:r>
      <w:r w:rsidRPr="007350DD">
        <w:t>to</w:t>
      </w:r>
      <w:r w:rsidR="001327BC" w:rsidRPr="007350DD">
        <w:t xml:space="preserve"> </w:t>
      </w:r>
      <w:r w:rsidRPr="007350DD">
        <w:t>Court,</w:t>
      </w:r>
      <w:r w:rsidR="001327BC" w:rsidRPr="007350DD">
        <w:t xml:space="preserve"> </w:t>
      </w:r>
      <w:r w:rsidRPr="007350DD">
        <w:t>before</w:t>
      </w:r>
      <w:r w:rsidR="001327BC" w:rsidRPr="007350DD">
        <w:t xml:space="preserve"> </w:t>
      </w:r>
      <w:r w:rsidRPr="007350DD">
        <w:t>the</w:t>
      </w:r>
      <w:r w:rsidR="001327BC" w:rsidRPr="007350DD">
        <w:t xml:space="preserve"> </w:t>
      </w:r>
      <w:r w:rsidRPr="007350DD">
        <w:t>case</w:t>
      </w:r>
      <w:r w:rsidR="001327BC" w:rsidRPr="007350DD">
        <w:t xml:space="preserve"> </w:t>
      </w:r>
      <w:r w:rsidRPr="007350DD">
        <w:t>can</w:t>
      </w:r>
      <w:r w:rsidR="001327BC" w:rsidRPr="007350DD">
        <w:t xml:space="preserve"> </w:t>
      </w:r>
      <w:r w:rsidRPr="007350DD">
        <w:t>be</w:t>
      </w:r>
      <w:r w:rsidR="001327BC" w:rsidRPr="007350DD">
        <w:t xml:space="preserve"> </w:t>
      </w:r>
      <w:r w:rsidRPr="007350DD">
        <w:t>heard,</w:t>
      </w:r>
      <w:r w:rsidR="001327BC" w:rsidRPr="007350DD">
        <w:t xml:space="preserve"> </w:t>
      </w:r>
      <w:r w:rsidRPr="007350DD">
        <w:t>the</w:t>
      </w:r>
      <w:r w:rsidR="001327BC" w:rsidRPr="007350DD">
        <w:t xml:space="preserve"> </w:t>
      </w:r>
      <w:r w:rsidRPr="007350DD">
        <w:t>Probation</w:t>
      </w:r>
      <w:r w:rsidR="001327BC" w:rsidRPr="007350DD">
        <w:t xml:space="preserve"> </w:t>
      </w:r>
      <w:r w:rsidRPr="007350DD">
        <w:t>Officer</w:t>
      </w:r>
      <w:r w:rsidR="001327BC" w:rsidRPr="007350DD">
        <w:t xml:space="preserve"> </w:t>
      </w:r>
      <w:r w:rsidRPr="007350DD">
        <w:t>must</w:t>
      </w:r>
      <w:r w:rsidR="001327BC" w:rsidRPr="007350DD">
        <w:t xml:space="preserve"> </w:t>
      </w:r>
      <w:r w:rsidRPr="007350DD">
        <w:t>be</w:t>
      </w:r>
      <w:r w:rsidR="001327BC" w:rsidRPr="007350DD">
        <w:t xml:space="preserve"> </w:t>
      </w:r>
      <w:r w:rsidRPr="007350DD">
        <w:t>present.</w:t>
      </w:r>
      <w:r w:rsidR="001327BC" w:rsidRPr="007350DD">
        <w:t xml:space="preserve"> </w:t>
      </w:r>
      <w:r w:rsidRPr="007350DD">
        <w:t>These</w:t>
      </w:r>
      <w:r w:rsidR="001327BC" w:rsidRPr="007350DD">
        <w:t xml:space="preserve"> </w:t>
      </w:r>
      <w:r w:rsidRPr="007350DD">
        <w:t>guarantees</w:t>
      </w:r>
      <w:r w:rsidR="001327BC" w:rsidRPr="007350DD">
        <w:t xml:space="preserve"> </w:t>
      </w:r>
      <w:r w:rsidRPr="007350DD">
        <w:t>are</w:t>
      </w:r>
      <w:r w:rsidR="001327BC" w:rsidRPr="007350DD">
        <w:t xml:space="preserve"> </w:t>
      </w:r>
      <w:r w:rsidRPr="007350DD">
        <w:t>strictly</w:t>
      </w:r>
      <w:r w:rsidR="001327BC" w:rsidRPr="007350DD">
        <w:t xml:space="preserve"> </w:t>
      </w:r>
      <w:r w:rsidRPr="007350DD">
        <w:t>adhered</w:t>
      </w:r>
      <w:r w:rsidR="001327BC" w:rsidRPr="007350DD">
        <w:t xml:space="preserve"> </w:t>
      </w:r>
      <w:r w:rsidRPr="007350DD">
        <w:t>to</w:t>
      </w:r>
      <w:r w:rsidR="001327BC" w:rsidRPr="007350DD">
        <w:t xml:space="preserve"> </w:t>
      </w:r>
      <w:r w:rsidRPr="007350DD">
        <w:t>by</w:t>
      </w:r>
      <w:r w:rsidR="001327BC" w:rsidRPr="007350DD">
        <w:t xml:space="preserve"> </w:t>
      </w:r>
      <w:r w:rsidRPr="007350DD">
        <w:t>the</w:t>
      </w:r>
      <w:r w:rsidR="001327BC" w:rsidRPr="007350DD">
        <w:t xml:space="preserve"> </w:t>
      </w:r>
      <w:r w:rsidRPr="007350DD">
        <w:t>Courts.</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is</w:t>
      </w:r>
      <w:r w:rsidR="001327BC" w:rsidRPr="007350DD">
        <w:t xml:space="preserve"> </w:t>
      </w:r>
      <w:r w:rsidRPr="007350DD">
        <w:t>also</w:t>
      </w:r>
      <w:r w:rsidR="001327BC" w:rsidRPr="007350DD">
        <w:t xml:space="preserve"> </w:t>
      </w:r>
      <w:r w:rsidRPr="007350DD">
        <w:t>in</w:t>
      </w:r>
      <w:r w:rsidR="001327BC" w:rsidRPr="007350DD">
        <w:t xml:space="preserve"> </w:t>
      </w:r>
      <w:r w:rsidRPr="007350DD">
        <w:t>the</w:t>
      </w:r>
      <w:r w:rsidR="001327BC" w:rsidRPr="007350DD">
        <w:t xml:space="preserve"> </w:t>
      </w:r>
      <w:r w:rsidRPr="007350DD">
        <w:t>process</w:t>
      </w:r>
      <w:r w:rsidR="001327BC" w:rsidRPr="007350DD">
        <w:t xml:space="preserve"> </w:t>
      </w:r>
      <w:r w:rsidRPr="007350DD">
        <w:t>of</w:t>
      </w:r>
      <w:r w:rsidR="001327BC" w:rsidRPr="007350DD">
        <w:t xml:space="preserve"> </w:t>
      </w:r>
      <w:r w:rsidRPr="007350DD">
        <w:t>constructing</w:t>
      </w:r>
      <w:r w:rsidR="001327BC" w:rsidRPr="007350DD">
        <w:t xml:space="preserve"> </w:t>
      </w:r>
      <w:r w:rsidRPr="007350DD">
        <w:t>a</w:t>
      </w:r>
      <w:r w:rsidR="001327BC" w:rsidRPr="007350DD">
        <w:t xml:space="preserve"> </w:t>
      </w:r>
      <w:r w:rsidRPr="007350DD">
        <w:t>new</w:t>
      </w:r>
      <w:r w:rsidR="001327BC" w:rsidRPr="007350DD">
        <w:t xml:space="preserve"> </w:t>
      </w:r>
      <w:r w:rsidRPr="007350DD">
        <w:t>custodial</w:t>
      </w:r>
      <w:r w:rsidR="001327BC" w:rsidRPr="007350DD">
        <w:t xml:space="preserve"> </w:t>
      </w:r>
      <w:r w:rsidRPr="007350DD">
        <w:t>institution</w:t>
      </w:r>
      <w:r w:rsidR="001327BC" w:rsidRPr="007350DD">
        <w:t xml:space="preserve"> </w:t>
      </w:r>
      <w:r w:rsidRPr="007350DD">
        <w:t>for</w:t>
      </w:r>
      <w:r w:rsidR="001327BC" w:rsidRPr="007350DD">
        <w:t xml:space="preserve"> </w:t>
      </w:r>
      <w:r w:rsidRPr="007350DD">
        <w:t>juvenile</w:t>
      </w:r>
      <w:r w:rsidR="001327BC" w:rsidRPr="007350DD">
        <w:t xml:space="preserve"> </w:t>
      </w:r>
      <w:r w:rsidRPr="007350DD">
        <w:t>offenders,</w:t>
      </w:r>
      <w:r w:rsidR="001327BC" w:rsidRPr="007350DD">
        <w:t xml:space="preserve"> </w:t>
      </w:r>
      <w:r w:rsidRPr="007350DD">
        <w:t>which</w:t>
      </w:r>
      <w:r w:rsidR="001327BC" w:rsidRPr="007350DD">
        <w:t xml:space="preserve"> </w:t>
      </w:r>
      <w:r w:rsidRPr="007350DD">
        <w:t>will</w:t>
      </w:r>
      <w:r w:rsidR="001327BC" w:rsidRPr="007350DD">
        <w:t xml:space="preserve"> </w:t>
      </w:r>
      <w:r w:rsidRPr="007350DD">
        <w:t>be</w:t>
      </w:r>
      <w:r w:rsidR="001327BC" w:rsidRPr="007350DD">
        <w:t xml:space="preserve"> </w:t>
      </w:r>
      <w:r w:rsidRPr="007350DD">
        <w:t>designed</w:t>
      </w:r>
      <w:r w:rsidR="001327BC" w:rsidRPr="007350DD">
        <w:t xml:space="preserve"> </w:t>
      </w:r>
      <w:r w:rsidRPr="007350DD">
        <w:t>to</w:t>
      </w:r>
      <w:r w:rsidR="001327BC" w:rsidRPr="007350DD">
        <w:t xml:space="preserve"> </w:t>
      </w:r>
      <w:r w:rsidRPr="007350DD">
        <w:t>comply</w:t>
      </w:r>
      <w:r w:rsidR="001327BC" w:rsidRPr="007350DD">
        <w:t xml:space="preserve"> </w:t>
      </w:r>
      <w:r w:rsidRPr="007350DD">
        <w:t>with</w:t>
      </w:r>
      <w:r w:rsidR="001327BC" w:rsidRPr="007350DD">
        <w:t xml:space="preserve"> </w:t>
      </w:r>
      <w:r w:rsidRPr="007350DD">
        <w:t>all</w:t>
      </w:r>
      <w:r w:rsidR="001327BC" w:rsidRPr="007350DD">
        <w:t xml:space="preserve"> </w:t>
      </w:r>
      <w:r w:rsidRPr="007350DD">
        <w:t>of</w:t>
      </w:r>
      <w:r w:rsidR="001327BC" w:rsidRPr="007350DD">
        <w:t xml:space="preserve"> </w:t>
      </w:r>
      <w:r w:rsidRPr="007350DD">
        <w:t>the</w:t>
      </w:r>
      <w:r w:rsidR="001327BC" w:rsidRPr="007350DD">
        <w:t xml:space="preserve"> </w:t>
      </w:r>
      <w:r w:rsidRPr="007350DD">
        <w:t>recommendations</w:t>
      </w:r>
      <w:r w:rsidR="001327BC" w:rsidRPr="007350DD">
        <w:t xml:space="preserve"> </w:t>
      </w:r>
      <w:r w:rsidRPr="007350DD">
        <w:t>of</w:t>
      </w:r>
      <w:r w:rsidR="001327BC" w:rsidRPr="007350DD">
        <w:t xml:space="preserve"> </w:t>
      </w:r>
      <w:r w:rsidRPr="007350DD">
        <w:t>international</w:t>
      </w:r>
      <w:r w:rsidR="001327BC" w:rsidRPr="007350DD">
        <w:t xml:space="preserve"> </w:t>
      </w:r>
      <w:r w:rsidRPr="007350DD">
        <w:t>instruments</w:t>
      </w:r>
      <w:r w:rsidR="001327BC" w:rsidRPr="007350DD">
        <w:t xml:space="preserve"> </w:t>
      </w:r>
      <w:r w:rsidRPr="007350DD">
        <w:t>such</w:t>
      </w:r>
      <w:r w:rsidR="001327BC" w:rsidRPr="007350DD">
        <w:t xml:space="preserve"> </w:t>
      </w:r>
      <w:r w:rsidRPr="007350DD">
        <w:t>as</w:t>
      </w:r>
      <w:r w:rsidR="001327BC" w:rsidRPr="007350DD">
        <w:t xml:space="preserve"> </w:t>
      </w:r>
      <w:r w:rsidRPr="007350DD">
        <w:t>the</w:t>
      </w:r>
      <w:r w:rsidR="001327BC" w:rsidRPr="007350DD">
        <w:t xml:space="preserve"> </w:t>
      </w:r>
      <w:r w:rsidRPr="007350DD">
        <w:t>Riyadh</w:t>
      </w:r>
      <w:r w:rsidR="001327BC" w:rsidRPr="007350DD">
        <w:t xml:space="preserve"> </w:t>
      </w:r>
      <w:r w:rsidRPr="007350DD">
        <w:t>Guidelines.</w:t>
      </w:r>
    </w:p>
    <w:p w:rsidR="006564B6" w:rsidRPr="007350DD" w:rsidRDefault="006564B6" w:rsidP="00662F70">
      <w:pPr>
        <w:pStyle w:val="SingleTxtG"/>
      </w:pPr>
      <w:r w:rsidRPr="007350DD">
        <w:t>232.</w:t>
      </w:r>
      <w:r w:rsidR="00662F70" w:rsidRPr="007350DD">
        <w:tab/>
      </w:r>
      <w:r w:rsidRPr="007350DD">
        <w:t>As</w:t>
      </w:r>
      <w:r w:rsidR="001327BC" w:rsidRPr="007350DD">
        <w:t xml:space="preserve"> </w:t>
      </w:r>
      <w:r w:rsidRPr="007350DD">
        <w:t>noted</w:t>
      </w:r>
      <w:r w:rsidR="001327BC" w:rsidRPr="007350DD">
        <w:t xml:space="preserve"> </w:t>
      </w:r>
      <w:r w:rsidRPr="007350DD">
        <w:t>in</w:t>
      </w:r>
      <w:r w:rsidR="001327BC" w:rsidRPr="007350DD">
        <w:t xml:space="preserve"> </w:t>
      </w:r>
      <w:r w:rsidRPr="007350DD">
        <w:t>Barbados</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Para.</w:t>
      </w:r>
      <w:r w:rsidR="001327BC" w:rsidRPr="007350DD">
        <w:t xml:space="preserve"> </w:t>
      </w:r>
      <w:r w:rsidRPr="007350DD">
        <w:t>243,</w:t>
      </w:r>
      <w:r w:rsidR="001327BC" w:rsidRPr="007350DD">
        <w:t xml:space="preserve"> </w:t>
      </w:r>
      <w:r w:rsidRPr="007350DD">
        <w:t>restrictions</w:t>
      </w:r>
      <w:r w:rsidR="001327BC" w:rsidRPr="007350DD">
        <w:t xml:space="preserve"> </w:t>
      </w:r>
      <w:r w:rsidRPr="007350DD">
        <w:t>are</w:t>
      </w:r>
      <w:r w:rsidR="001327BC" w:rsidRPr="007350DD">
        <w:t xml:space="preserve"> </w:t>
      </w:r>
      <w:r w:rsidRPr="007350DD">
        <w:t>placed</w:t>
      </w:r>
      <w:r w:rsidR="001327BC" w:rsidRPr="007350DD">
        <w:t xml:space="preserve"> </w:t>
      </w:r>
      <w:r w:rsidRPr="007350DD">
        <w:t>on</w:t>
      </w:r>
      <w:r w:rsidR="001327BC" w:rsidRPr="007350DD">
        <w:t xml:space="preserve"> </w:t>
      </w:r>
      <w:r w:rsidRPr="007350DD">
        <w:t>the</w:t>
      </w:r>
      <w:r w:rsidR="001327BC" w:rsidRPr="007350DD">
        <w:t xml:space="preserve"> </w:t>
      </w:r>
      <w:r w:rsidRPr="007350DD">
        <w:t>persons</w:t>
      </w:r>
      <w:r w:rsidR="001327BC" w:rsidRPr="007350DD">
        <w:t xml:space="preserve"> </w:t>
      </w:r>
      <w:r w:rsidRPr="007350DD">
        <w:t>who</w:t>
      </w:r>
      <w:r w:rsidR="001327BC" w:rsidRPr="007350DD">
        <w:t xml:space="preserve"> </w:t>
      </w:r>
      <w:r w:rsidRPr="007350DD">
        <w:t>can</w:t>
      </w:r>
      <w:r w:rsidR="001327BC" w:rsidRPr="007350DD">
        <w:t xml:space="preserve"> </w:t>
      </w:r>
      <w:r w:rsidRPr="007350DD">
        <w:t>attend</w:t>
      </w:r>
      <w:r w:rsidR="001327BC" w:rsidRPr="007350DD">
        <w:t xml:space="preserve"> </w:t>
      </w:r>
      <w:r w:rsidRPr="007350DD">
        <w:t>juvenile</w:t>
      </w:r>
      <w:r w:rsidR="001327BC" w:rsidRPr="007350DD">
        <w:t xml:space="preserve"> </w:t>
      </w:r>
      <w:r w:rsidRPr="007350DD">
        <w:t>proceedings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privacy</w:t>
      </w:r>
      <w:r w:rsidR="001327BC" w:rsidRPr="007350DD">
        <w:t xml:space="preserve"> </w:t>
      </w:r>
      <w:r w:rsidRPr="007350DD">
        <w:t>and</w:t>
      </w:r>
      <w:r w:rsidR="001327BC" w:rsidRPr="007350DD">
        <w:t xml:space="preserve"> </w:t>
      </w:r>
      <w:r w:rsidRPr="007350DD">
        <w:t>anonymity</w:t>
      </w:r>
      <w:r w:rsidR="001327BC" w:rsidRPr="007350DD">
        <w:t xml:space="preserve"> </w:t>
      </w:r>
      <w:r w:rsidRPr="007350DD">
        <w:t>are</w:t>
      </w:r>
      <w:r w:rsidR="001327BC" w:rsidRPr="007350DD">
        <w:t xml:space="preserve"> </w:t>
      </w:r>
      <w:r w:rsidRPr="007350DD">
        <w:t>respected</w:t>
      </w:r>
      <w:r w:rsidR="001327BC" w:rsidRPr="007350DD">
        <w:t xml:space="preserve"> </w:t>
      </w:r>
      <w:r w:rsidRPr="007350DD">
        <w:t>at</w:t>
      </w:r>
      <w:r w:rsidR="001327BC" w:rsidRPr="007350DD">
        <w:t xml:space="preserve"> </w:t>
      </w:r>
      <w:r w:rsidRPr="007350DD">
        <w:t>all</w:t>
      </w:r>
      <w:r w:rsidR="001327BC" w:rsidRPr="007350DD">
        <w:t xml:space="preserve"> </w:t>
      </w:r>
      <w:r w:rsidRPr="007350DD">
        <w:t>stages</w:t>
      </w:r>
      <w:r w:rsidR="001327BC" w:rsidRPr="007350DD">
        <w:t xml:space="preserve"> </w:t>
      </w:r>
      <w:r w:rsidRPr="007350DD">
        <w:t>of</w:t>
      </w:r>
      <w:r w:rsidR="001327BC" w:rsidRPr="007350DD">
        <w:t xml:space="preserve"> </w:t>
      </w:r>
      <w:r w:rsidRPr="007350DD">
        <w:t>the</w:t>
      </w:r>
      <w:r w:rsidR="001327BC" w:rsidRPr="007350DD">
        <w:t xml:space="preserve"> </w:t>
      </w:r>
      <w:r w:rsidRPr="007350DD">
        <w:t>proceedings.</w:t>
      </w:r>
      <w:r w:rsidR="001327BC" w:rsidRPr="007350DD">
        <w:t xml:space="preserve"> </w:t>
      </w:r>
      <w:r w:rsidRPr="007350DD">
        <w:t>The</w:t>
      </w:r>
      <w:r w:rsidR="001327BC" w:rsidRPr="007350DD">
        <w:t xml:space="preserve"> </w:t>
      </w:r>
      <w:r w:rsidRPr="007350DD">
        <w:t>right</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to</w:t>
      </w:r>
      <w:r w:rsidR="001327BC" w:rsidRPr="007350DD">
        <w:t xml:space="preserve"> </w:t>
      </w:r>
      <w:r w:rsidRPr="007350DD">
        <w:t>remain</w:t>
      </w:r>
      <w:r w:rsidR="001327BC" w:rsidRPr="007350DD">
        <w:t xml:space="preserve"> </w:t>
      </w:r>
      <w:r w:rsidRPr="007350DD">
        <w:t>anonymous</w:t>
      </w:r>
      <w:r w:rsidR="001327BC" w:rsidRPr="007350DD">
        <w:t xml:space="preserve"> </w:t>
      </w:r>
      <w:r w:rsidRPr="007350DD">
        <w:t>is</w:t>
      </w:r>
      <w:r w:rsidR="001327BC" w:rsidRPr="007350DD">
        <w:t xml:space="preserve"> </w:t>
      </w:r>
      <w:r w:rsidRPr="007350DD">
        <w:t>also</w:t>
      </w:r>
      <w:r w:rsidR="001327BC" w:rsidRPr="007350DD">
        <w:t xml:space="preserve"> </w:t>
      </w:r>
      <w:r w:rsidRPr="007350DD">
        <w:t>strictly</w:t>
      </w:r>
      <w:r w:rsidR="001327BC" w:rsidRPr="007350DD">
        <w:t xml:space="preserve"> </w:t>
      </w:r>
      <w:r w:rsidRPr="007350DD">
        <w:t>upheld.</w:t>
      </w:r>
      <w:r w:rsidR="001327BC" w:rsidRPr="007350DD">
        <w:t xml:space="preserve"> </w:t>
      </w:r>
      <w:r w:rsidRPr="007350DD">
        <w:t>Section</w:t>
      </w:r>
      <w:r w:rsidR="001327BC" w:rsidRPr="007350DD">
        <w:t xml:space="preserve"> </w:t>
      </w:r>
      <w:r w:rsidRPr="007350DD">
        <w:t>3</w:t>
      </w:r>
      <w:r w:rsidR="001327BC" w:rsidRPr="007350DD">
        <w:t xml:space="preserve"> </w:t>
      </w:r>
      <w:r w:rsidRPr="007350DD">
        <w:t>(6)</w:t>
      </w:r>
      <w:r w:rsidR="001327BC" w:rsidRPr="007350DD">
        <w:t xml:space="preserve"> </w:t>
      </w:r>
      <w:r w:rsidRPr="007350DD">
        <w:t>of</w:t>
      </w:r>
      <w:r w:rsidR="001327BC" w:rsidRPr="007350DD">
        <w:t xml:space="preserve"> </w:t>
      </w:r>
      <w:r w:rsidRPr="007350DD">
        <w:t>the</w:t>
      </w:r>
      <w:r w:rsidR="001327BC" w:rsidRPr="007350DD">
        <w:t xml:space="preserve"> </w:t>
      </w:r>
      <w:r w:rsidRPr="007350DD">
        <w:rPr>
          <w:i/>
          <w:iCs/>
        </w:rPr>
        <w:t>Juvenile</w:t>
      </w:r>
      <w:r w:rsidR="001327BC" w:rsidRPr="007350DD">
        <w:rPr>
          <w:i/>
          <w:iCs/>
        </w:rPr>
        <w:t xml:space="preserve"> </w:t>
      </w:r>
      <w:r w:rsidRPr="007350DD">
        <w:rPr>
          <w:i/>
          <w:iCs/>
        </w:rPr>
        <w:t>Offenders</w:t>
      </w:r>
      <w:r w:rsidR="001327BC" w:rsidRPr="007350DD">
        <w:rPr>
          <w:i/>
          <w:iCs/>
        </w:rPr>
        <w:t xml:space="preserve"> </w:t>
      </w:r>
      <w:r w:rsidRPr="007350DD">
        <w:rPr>
          <w:i/>
          <w:iCs/>
        </w:rPr>
        <w:t>Act</w:t>
      </w:r>
      <w:r w:rsidR="001327BC" w:rsidRPr="007350DD">
        <w:t xml:space="preserve"> </w:t>
      </w:r>
      <w:r w:rsidRPr="007350DD">
        <w:t>states</w:t>
      </w:r>
      <w:r w:rsidR="001327BC" w:rsidRPr="007350DD">
        <w:t xml:space="preserve"> </w:t>
      </w:r>
      <w:r w:rsidRPr="007350DD">
        <w:t>that:</w:t>
      </w:r>
    </w:p>
    <w:p w:rsidR="006564B6" w:rsidRPr="007350DD" w:rsidRDefault="00EA19E5" w:rsidP="00662F70">
      <w:pPr>
        <w:pStyle w:val="SingleTxtG"/>
        <w:ind w:left="1701"/>
      </w:pPr>
      <w:r w:rsidRPr="007350DD">
        <w:t>“</w:t>
      </w:r>
      <w:r w:rsidR="006564B6" w:rsidRPr="007350DD">
        <w:t>No</w:t>
      </w:r>
      <w:r w:rsidR="001327BC" w:rsidRPr="007350DD">
        <w:t xml:space="preserve"> </w:t>
      </w:r>
      <w:r w:rsidR="006564B6" w:rsidRPr="007350DD">
        <w:t>person</w:t>
      </w:r>
      <w:r w:rsidR="001327BC" w:rsidRPr="007350DD">
        <w:t xml:space="preserve"> </w:t>
      </w:r>
      <w:r w:rsidR="006564B6" w:rsidRPr="007350DD">
        <w:t>shall</w:t>
      </w:r>
      <w:r w:rsidR="001327BC" w:rsidRPr="007350DD">
        <w:t xml:space="preserve"> </w:t>
      </w:r>
      <w:r w:rsidR="006564B6" w:rsidRPr="007350DD">
        <w:t>publish</w:t>
      </w:r>
      <w:r w:rsidR="001327BC" w:rsidRPr="007350DD">
        <w:t xml:space="preserve"> </w:t>
      </w:r>
      <w:r w:rsidR="006564B6" w:rsidRPr="007350DD">
        <w:t>the</w:t>
      </w:r>
      <w:r w:rsidR="001327BC" w:rsidRPr="007350DD">
        <w:t xml:space="preserve"> </w:t>
      </w:r>
      <w:r w:rsidR="006564B6" w:rsidRPr="007350DD">
        <w:t>name,</w:t>
      </w:r>
      <w:r w:rsidR="001327BC" w:rsidRPr="007350DD">
        <w:t xml:space="preserve"> </w:t>
      </w:r>
      <w:r w:rsidR="006564B6" w:rsidRPr="007350DD">
        <w:t>address,</w:t>
      </w:r>
      <w:r w:rsidR="001327BC" w:rsidRPr="007350DD">
        <w:t xml:space="preserve"> </w:t>
      </w:r>
      <w:r w:rsidR="006564B6" w:rsidRPr="007350DD">
        <w:t>school,</w:t>
      </w:r>
      <w:r w:rsidR="001327BC" w:rsidRPr="007350DD">
        <w:t xml:space="preserve"> </w:t>
      </w:r>
      <w:r w:rsidR="006564B6" w:rsidRPr="007350DD">
        <w:t>photograph</w:t>
      </w:r>
      <w:r w:rsidR="001327BC" w:rsidRPr="007350DD">
        <w:t xml:space="preserve"> </w:t>
      </w:r>
      <w:r w:rsidR="006564B6" w:rsidRPr="007350DD">
        <w:t>or</w:t>
      </w:r>
      <w:r w:rsidR="001327BC" w:rsidRPr="007350DD">
        <w:t xml:space="preserve"> </w:t>
      </w:r>
      <w:r w:rsidR="006564B6" w:rsidRPr="007350DD">
        <w:t>anything</w:t>
      </w:r>
      <w:r w:rsidR="001327BC" w:rsidRPr="007350DD">
        <w:t xml:space="preserve"> </w:t>
      </w:r>
      <w:r w:rsidR="006564B6" w:rsidRPr="007350DD">
        <w:t>likely</w:t>
      </w:r>
      <w:r w:rsidR="001327BC" w:rsidRPr="007350DD">
        <w:t xml:space="preserve"> </w:t>
      </w:r>
      <w:r w:rsidR="006564B6" w:rsidRPr="007350DD">
        <w:t>to</w:t>
      </w:r>
      <w:r w:rsidR="001327BC" w:rsidRPr="007350DD">
        <w:t xml:space="preserve"> </w:t>
      </w:r>
      <w:r w:rsidR="006564B6" w:rsidRPr="007350DD">
        <w:t>lead</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identification</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before</w:t>
      </w:r>
      <w:r w:rsidR="001327BC" w:rsidRPr="007350DD">
        <w:t xml:space="preserve"> </w:t>
      </w:r>
      <w:r w:rsidR="006564B6" w:rsidRPr="007350DD">
        <w:t>the</w:t>
      </w:r>
      <w:r w:rsidR="001327BC" w:rsidRPr="007350DD">
        <w:t xml:space="preserve"> </w:t>
      </w:r>
      <w:r w:rsidR="006564B6" w:rsidRPr="007350DD">
        <w:t>juvenile</w:t>
      </w:r>
      <w:r w:rsidR="001327BC" w:rsidRPr="007350DD">
        <w:t xml:space="preserve"> </w:t>
      </w:r>
      <w:r w:rsidR="006564B6" w:rsidRPr="007350DD">
        <w:t>court,</w:t>
      </w:r>
      <w:r w:rsidR="001327BC" w:rsidRPr="007350DD">
        <w:t xml:space="preserve"> </w:t>
      </w:r>
      <w:r w:rsidR="006564B6" w:rsidRPr="007350DD">
        <w:t>save</w:t>
      </w:r>
      <w:r w:rsidR="001327BC" w:rsidRPr="007350DD">
        <w:t xml:space="preserve"> </w:t>
      </w:r>
      <w:r w:rsidR="006564B6" w:rsidRPr="007350DD">
        <w:t>with</w:t>
      </w:r>
      <w:r w:rsidR="001327BC" w:rsidRPr="007350DD">
        <w:t xml:space="preserve"> </w:t>
      </w:r>
      <w:r w:rsidR="006564B6" w:rsidRPr="007350DD">
        <w:t>the</w:t>
      </w:r>
      <w:r w:rsidR="001327BC" w:rsidRPr="007350DD">
        <w:t xml:space="preserve"> </w:t>
      </w:r>
      <w:r w:rsidR="006564B6" w:rsidRPr="007350DD">
        <w:t>permission</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or</w:t>
      </w:r>
      <w:r w:rsidR="001327BC" w:rsidRPr="007350DD">
        <w:t xml:space="preserve"> </w:t>
      </w:r>
      <w:r w:rsidR="006564B6" w:rsidRPr="007350DD">
        <w:t>in</w:t>
      </w:r>
      <w:r w:rsidR="001327BC" w:rsidRPr="007350DD">
        <w:t xml:space="preserve"> </w:t>
      </w:r>
      <w:r w:rsidR="006564B6" w:rsidRPr="007350DD">
        <w:t>so</w:t>
      </w:r>
      <w:r w:rsidR="001327BC" w:rsidRPr="007350DD">
        <w:t xml:space="preserve"> </w:t>
      </w:r>
      <w:r w:rsidR="006564B6" w:rsidRPr="007350DD">
        <w:t>far</w:t>
      </w:r>
      <w:r w:rsidR="001327BC" w:rsidRPr="007350DD">
        <w:t xml:space="preserve"> </w:t>
      </w:r>
      <w:r w:rsidR="006564B6" w:rsidRPr="007350DD">
        <w:t>as</w:t>
      </w:r>
      <w:r w:rsidR="001327BC" w:rsidRPr="007350DD">
        <w:t xml:space="preserve"> </w:t>
      </w:r>
      <w:r w:rsidR="006564B6" w:rsidRPr="007350DD">
        <w:t>required</w:t>
      </w:r>
      <w:r w:rsidR="001327BC" w:rsidRPr="007350DD">
        <w:t xml:space="preserve"> </w:t>
      </w:r>
      <w:r w:rsidR="006564B6" w:rsidRPr="007350DD">
        <w:t>by</w:t>
      </w:r>
      <w:r w:rsidR="001327BC" w:rsidRPr="007350DD">
        <w:t xml:space="preserve"> </w:t>
      </w:r>
      <w:r w:rsidR="006564B6" w:rsidRPr="007350DD">
        <w:t>this</w:t>
      </w:r>
      <w:r w:rsidR="001327BC" w:rsidRPr="007350DD">
        <w:t xml:space="preserve"> </w:t>
      </w:r>
      <w:r w:rsidR="006564B6" w:rsidRPr="007350DD">
        <w:t>Act</w:t>
      </w:r>
      <w:r w:rsidRPr="007350DD">
        <w:t>”</w:t>
      </w:r>
      <w:r w:rsidR="006564B6" w:rsidRPr="007350DD">
        <w:t>,</w:t>
      </w:r>
      <w:r w:rsidR="001327BC" w:rsidRPr="007350DD">
        <w:t xml:space="preserve"> </w:t>
      </w:r>
      <w:r w:rsidR="006564B6" w:rsidRPr="007350DD">
        <w:t>subject</w:t>
      </w:r>
      <w:r w:rsidR="001327BC" w:rsidRPr="007350DD">
        <w:t xml:space="preserve"> </w:t>
      </w:r>
      <w:r w:rsidR="006564B6" w:rsidRPr="007350DD">
        <w:t>to</w:t>
      </w:r>
      <w:r w:rsidR="001327BC" w:rsidRPr="007350DD">
        <w:t xml:space="preserve"> </w:t>
      </w:r>
      <w:r w:rsidR="006564B6" w:rsidRPr="007350DD">
        <w:t>a</w:t>
      </w:r>
      <w:r w:rsidR="001327BC" w:rsidRPr="007350DD">
        <w:t xml:space="preserve"> </w:t>
      </w:r>
      <w:r w:rsidR="006564B6" w:rsidRPr="007350DD">
        <w:t>fine</w:t>
      </w:r>
      <w:r w:rsidR="001327BC" w:rsidRPr="007350DD">
        <w:t xml:space="preserve"> </w:t>
      </w:r>
      <w:r w:rsidR="006564B6" w:rsidRPr="007350DD">
        <w:t>on</w:t>
      </w:r>
      <w:r w:rsidR="001327BC" w:rsidRPr="007350DD">
        <w:t xml:space="preserve"> </w:t>
      </w:r>
      <w:r w:rsidR="006564B6" w:rsidRPr="007350DD">
        <w:t>summary</w:t>
      </w:r>
      <w:r w:rsidR="001327BC" w:rsidRPr="007350DD">
        <w:t xml:space="preserve"> </w:t>
      </w:r>
      <w:r w:rsidR="006564B6" w:rsidRPr="007350DD">
        <w:t>conviction.</w:t>
      </w:r>
      <w:r w:rsidRPr="007350DD">
        <w:t>”</w:t>
      </w:r>
    </w:p>
    <w:p w:rsidR="006564B6" w:rsidRPr="007350DD" w:rsidRDefault="006564B6" w:rsidP="00662F70">
      <w:pPr>
        <w:pStyle w:val="SingleTxtG"/>
      </w:pPr>
      <w:r w:rsidRPr="007350DD">
        <w:t>233.</w:t>
      </w:r>
      <w:r w:rsidR="00662F70" w:rsidRPr="007350DD">
        <w:tab/>
      </w:r>
      <w:r w:rsidRPr="007350DD">
        <w:t>It</w:t>
      </w:r>
      <w:r w:rsidR="001327BC" w:rsidRPr="007350DD">
        <w:t xml:space="preserve"> </w:t>
      </w:r>
      <w:r w:rsidRPr="007350DD">
        <w:t>is</w:t>
      </w:r>
      <w:r w:rsidR="001327BC" w:rsidRPr="007350DD">
        <w:t xml:space="preserve"> </w:t>
      </w:r>
      <w:r w:rsidRPr="007350DD">
        <w:t>generally</w:t>
      </w:r>
      <w:r w:rsidR="001327BC" w:rsidRPr="007350DD">
        <w:t xml:space="preserve"> </w:t>
      </w:r>
      <w:r w:rsidRPr="007350DD">
        <w:t>provided</w:t>
      </w:r>
      <w:r w:rsidR="001327BC" w:rsidRPr="007350DD">
        <w:t xml:space="preserve"> </w:t>
      </w:r>
      <w:r w:rsidRPr="007350DD">
        <w:t>that</w:t>
      </w:r>
      <w:r w:rsidR="001327BC" w:rsidRPr="007350DD">
        <w:t xml:space="preserve"> </w:t>
      </w:r>
      <w:r w:rsidRPr="007350DD">
        <w:t>no</w:t>
      </w:r>
      <w:r w:rsidR="001327BC" w:rsidRPr="007350DD">
        <w:t xml:space="preserve"> </w:t>
      </w:r>
      <w:r w:rsidRPr="007350DD">
        <w:t>young</w:t>
      </w:r>
      <w:r w:rsidR="001327BC" w:rsidRPr="007350DD">
        <w:t xml:space="preserve"> </w:t>
      </w:r>
      <w:r w:rsidRPr="007350DD">
        <w:t>person</w:t>
      </w:r>
      <w:r w:rsidR="001327BC" w:rsidRPr="007350DD">
        <w:t xml:space="preserve"> </w:t>
      </w:r>
      <w:r w:rsidRPr="007350DD">
        <w:t>should</w:t>
      </w:r>
      <w:r w:rsidR="001327BC" w:rsidRPr="007350DD">
        <w:t xml:space="preserve"> </w:t>
      </w:r>
      <w:r w:rsidRPr="007350DD">
        <w:t>be</w:t>
      </w:r>
      <w:r w:rsidR="001327BC" w:rsidRPr="007350DD">
        <w:t xml:space="preserve"> </w:t>
      </w:r>
      <w:r w:rsidRPr="007350DD">
        <w:t>sentenced</w:t>
      </w:r>
      <w:r w:rsidR="001327BC" w:rsidRPr="007350DD">
        <w:t xml:space="preserve"> </w:t>
      </w:r>
      <w:r w:rsidRPr="007350DD">
        <w:t>to</w:t>
      </w:r>
      <w:r w:rsidR="001327BC" w:rsidRPr="007350DD">
        <w:t xml:space="preserve"> </w:t>
      </w:r>
      <w:r w:rsidRPr="007350DD">
        <w:t>imprisonment.</w:t>
      </w:r>
      <w:r w:rsidR="001327BC" w:rsidRPr="007350DD">
        <w:t xml:space="preserve"> </w:t>
      </w:r>
      <w:r w:rsidRPr="007350DD">
        <w:t>However,</w:t>
      </w:r>
      <w:r w:rsidR="001327BC" w:rsidRPr="007350DD">
        <w:t xml:space="preserve"> </w:t>
      </w:r>
      <w:r w:rsidRPr="007350DD">
        <w:t>if</w:t>
      </w:r>
      <w:r w:rsidR="001327BC" w:rsidRPr="007350DD">
        <w:t xml:space="preserve"> </w:t>
      </w:r>
      <w:r w:rsidRPr="007350DD">
        <w:t>a</w:t>
      </w:r>
      <w:r w:rsidR="001327BC" w:rsidRPr="007350DD">
        <w:t xml:space="preserve"> </w:t>
      </w:r>
      <w:r w:rsidRPr="007350DD">
        <w:t>young</w:t>
      </w:r>
      <w:r w:rsidR="001327BC" w:rsidRPr="007350DD">
        <w:t xml:space="preserve"> </w:t>
      </w:r>
      <w:r w:rsidRPr="007350DD">
        <w:t>person</w:t>
      </w:r>
      <w:r w:rsidR="001327BC" w:rsidRPr="007350DD">
        <w:t xml:space="preserve"> </w:t>
      </w:r>
      <w:r w:rsidRPr="007350DD">
        <w:t>exhibits</w:t>
      </w:r>
      <w:r w:rsidR="001327BC" w:rsidRPr="007350DD">
        <w:t xml:space="preserve"> </w:t>
      </w:r>
      <w:r w:rsidRPr="007350DD">
        <w:t>the</w:t>
      </w:r>
      <w:r w:rsidR="001327BC" w:rsidRPr="007350DD">
        <w:t xml:space="preserve"> </w:t>
      </w:r>
      <w:r w:rsidRPr="007350DD">
        <w:t>type</w:t>
      </w:r>
      <w:r w:rsidR="001327BC" w:rsidRPr="007350DD">
        <w:t xml:space="preserve"> </w:t>
      </w:r>
      <w:r w:rsidRPr="007350DD">
        <w:t>of</w:t>
      </w:r>
      <w:r w:rsidR="001327BC" w:rsidRPr="007350DD">
        <w:t xml:space="preserve"> </w:t>
      </w:r>
      <w:r w:rsidRPr="007350DD">
        <w:t>behaviour</w:t>
      </w:r>
      <w:r w:rsidR="001327BC" w:rsidRPr="007350DD">
        <w:t xml:space="preserve"> </w:t>
      </w:r>
      <w:r w:rsidRPr="007350DD">
        <w:t>that</w:t>
      </w:r>
      <w:r w:rsidR="001327BC" w:rsidRPr="007350DD">
        <w:t xml:space="preserve"> </w:t>
      </w:r>
      <w:r w:rsidRPr="007350DD">
        <w:t>cannot</w:t>
      </w:r>
      <w:r w:rsidR="001327BC" w:rsidRPr="007350DD">
        <w:t xml:space="preserve"> </w:t>
      </w:r>
      <w:r w:rsidRPr="007350DD">
        <w:t>be</w:t>
      </w:r>
      <w:r w:rsidR="001327BC" w:rsidRPr="007350DD">
        <w:t xml:space="preserve"> </w:t>
      </w:r>
      <w:r w:rsidRPr="007350DD">
        <w:t>accommodated</w:t>
      </w:r>
      <w:r w:rsidR="001327BC" w:rsidRPr="007350DD">
        <w:t xml:space="preserve"> </w:t>
      </w:r>
      <w:r w:rsidRPr="007350DD">
        <w:t>at</w:t>
      </w:r>
      <w:r w:rsidR="001327BC" w:rsidRPr="007350DD">
        <w:t xml:space="preserve"> </w:t>
      </w:r>
      <w:r w:rsidRPr="007350DD">
        <w:t>a</w:t>
      </w:r>
      <w:r w:rsidR="001327BC" w:rsidRPr="007350DD">
        <w:t xml:space="preserve"> </w:t>
      </w:r>
      <w:r w:rsidRPr="007350DD">
        <w:t>place</w:t>
      </w:r>
      <w:r w:rsidR="001327BC" w:rsidRPr="007350DD">
        <w:t xml:space="preserve"> </w:t>
      </w:r>
      <w:r w:rsidRPr="007350DD">
        <w:t>of</w:t>
      </w:r>
      <w:r w:rsidR="001327BC" w:rsidRPr="007350DD">
        <w:t xml:space="preserve"> </w:t>
      </w:r>
      <w:r w:rsidRPr="007350DD">
        <w:t>detention</w:t>
      </w:r>
      <w:r w:rsidR="001327BC" w:rsidRPr="007350DD">
        <w:t xml:space="preserve"> </w:t>
      </w:r>
      <w:r w:rsidRPr="007350DD">
        <w:t>for</w:t>
      </w:r>
      <w:r w:rsidR="001327BC" w:rsidRPr="007350DD">
        <w:t xml:space="preserve"> </w:t>
      </w:r>
      <w:r w:rsidRPr="007350DD">
        <w:t>juveniles,</w:t>
      </w:r>
      <w:r w:rsidR="001327BC" w:rsidRPr="007350DD">
        <w:t xml:space="preserve"> </w:t>
      </w:r>
      <w:r w:rsidRPr="007350DD">
        <w:t>he</w:t>
      </w:r>
      <w:r w:rsidR="001327BC" w:rsidRPr="007350DD">
        <w:t xml:space="preserve"> </w:t>
      </w:r>
      <w:r w:rsidRPr="007350DD">
        <w:t>or</w:t>
      </w:r>
      <w:r w:rsidR="001327BC" w:rsidRPr="007350DD">
        <w:t xml:space="preserve"> </w:t>
      </w:r>
      <w:r w:rsidRPr="007350DD">
        <w:t>she</w:t>
      </w:r>
      <w:r w:rsidR="001327BC" w:rsidRPr="007350DD">
        <w:t xml:space="preserve"> </w:t>
      </w:r>
      <w:r w:rsidRPr="007350DD">
        <w:t>may</w:t>
      </w:r>
      <w:r w:rsidR="001327BC" w:rsidRPr="007350DD">
        <w:t xml:space="preserve"> </w:t>
      </w:r>
      <w:r w:rsidRPr="007350DD">
        <w:t>be</w:t>
      </w:r>
      <w:r w:rsidR="001327BC" w:rsidRPr="007350DD">
        <w:t xml:space="preserve"> </w:t>
      </w:r>
      <w:r w:rsidRPr="007350DD">
        <w:t>sent</w:t>
      </w:r>
      <w:r w:rsidR="001327BC" w:rsidRPr="007350DD">
        <w:t xml:space="preserve"> </w:t>
      </w:r>
      <w:r w:rsidRPr="007350DD">
        <w:t>to</w:t>
      </w:r>
      <w:r w:rsidR="001327BC" w:rsidRPr="007350DD">
        <w:t xml:space="preserve"> </w:t>
      </w:r>
      <w:r w:rsidRPr="007350DD">
        <w:t>prison.</w:t>
      </w:r>
      <w:r w:rsidR="001327BC" w:rsidRPr="007350DD">
        <w:t xml:space="preserve"> </w:t>
      </w:r>
      <w:r w:rsidRPr="007350DD">
        <w:t>In</w:t>
      </w:r>
      <w:r w:rsidR="001327BC" w:rsidRPr="007350DD">
        <w:t xml:space="preserve"> </w:t>
      </w:r>
      <w:r w:rsidRPr="007350DD">
        <w:t>such</w:t>
      </w:r>
      <w:r w:rsidR="001327BC" w:rsidRPr="007350DD">
        <w:t xml:space="preserve"> </w:t>
      </w:r>
      <w:r w:rsidRPr="007350DD">
        <w:t>cases,</w:t>
      </w:r>
      <w:r w:rsidR="001327BC" w:rsidRPr="007350DD">
        <w:t xml:space="preserve"> </w:t>
      </w:r>
      <w:r w:rsidRPr="007350DD">
        <w:t>efforts</w:t>
      </w:r>
      <w:r w:rsidR="001327BC" w:rsidRPr="007350DD">
        <w:t xml:space="preserve"> </w:t>
      </w:r>
      <w:r w:rsidRPr="007350DD">
        <w:t>are</w:t>
      </w:r>
      <w:r w:rsidR="001327BC" w:rsidRPr="007350DD">
        <w:t xml:space="preserve"> </w:t>
      </w:r>
      <w:r w:rsidRPr="007350DD">
        <w:t>made</w:t>
      </w:r>
      <w:r w:rsidR="001327BC" w:rsidRPr="007350DD">
        <w:t xml:space="preserve"> </w:t>
      </w:r>
      <w:r w:rsidRPr="007350DD">
        <w:t>within</w:t>
      </w:r>
      <w:r w:rsidR="001327BC" w:rsidRPr="007350DD">
        <w:t xml:space="preserve"> </w:t>
      </w:r>
      <w:r w:rsidRPr="007350DD">
        <w:t>the</w:t>
      </w:r>
      <w:r w:rsidR="001327BC" w:rsidRPr="007350DD">
        <w:t xml:space="preserve"> </w:t>
      </w:r>
      <w:r w:rsidRPr="007350DD">
        <w:t>prison</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the</w:t>
      </w:r>
      <w:r w:rsidR="001327BC" w:rsidRPr="007350DD">
        <w:t xml:space="preserve"> </w:t>
      </w:r>
      <w:r w:rsidRPr="007350DD">
        <w:t>young</w:t>
      </w:r>
      <w:r w:rsidR="001327BC" w:rsidRPr="007350DD">
        <w:t xml:space="preserve"> </w:t>
      </w:r>
      <w:r w:rsidRPr="007350DD">
        <w:t>persons</w:t>
      </w:r>
      <w:r w:rsidR="001327BC" w:rsidRPr="007350DD">
        <w:t xml:space="preserve"> </w:t>
      </w:r>
      <w:r w:rsidRPr="007350DD">
        <w:t>and</w:t>
      </w:r>
      <w:r w:rsidR="001327BC" w:rsidRPr="007350DD">
        <w:t xml:space="preserve"> </w:t>
      </w:r>
      <w:r w:rsidRPr="007350DD">
        <w:t>adults</w:t>
      </w:r>
      <w:r w:rsidR="001327BC" w:rsidRPr="007350DD">
        <w:t xml:space="preserve"> </w:t>
      </w:r>
      <w:r w:rsidRPr="007350DD">
        <w:t>do</w:t>
      </w:r>
      <w:r w:rsidR="001327BC" w:rsidRPr="007350DD">
        <w:t xml:space="preserve"> </w:t>
      </w:r>
      <w:r w:rsidRPr="007350DD">
        <w:t>not</w:t>
      </w:r>
      <w:r w:rsidR="001327BC" w:rsidRPr="007350DD">
        <w:t xml:space="preserve"> </w:t>
      </w:r>
      <w:r w:rsidRPr="007350DD">
        <w:t>interact</w:t>
      </w:r>
      <w:r w:rsidR="001327BC" w:rsidRPr="007350DD">
        <w:t xml:space="preserve"> </w:t>
      </w:r>
      <w:r w:rsidRPr="007350DD">
        <w:t>with</w:t>
      </w:r>
      <w:r w:rsidR="001327BC" w:rsidRPr="007350DD">
        <w:t xml:space="preserve"> </w:t>
      </w:r>
      <w:r w:rsidRPr="007350DD">
        <w:t>each</w:t>
      </w:r>
      <w:r w:rsidR="001327BC" w:rsidRPr="007350DD">
        <w:t xml:space="preserve"> </w:t>
      </w:r>
      <w:r w:rsidRPr="007350DD">
        <w:lastRenderedPageBreak/>
        <w:t>other.</w:t>
      </w:r>
      <w:r w:rsidR="001327BC" w:rsidRPr="007350DD">
        <w:t xml:space="preserve"> </w:t>
      </w:r>
      <w:r w:rsidRPr="007350DD">
        <w:t>However,</w:t>
      </w:r>
      <w:r w:rsidR="001327BC" w:rsidRPr="007350DD">
        <w:t xml:space="preserve"> </w:t>
      </w:r>
      <w:r w:rsidRPr="007350DD">
        <w:t>this</w:t>
      </w:r>
      <w:r w:rsidR="001327BC" w:rsidRPr="007350DD">
        <w:t xml:space="preserve"> </w:t>
      </w:r>
      <w:r w:rsidRPr="007350DD">
        <w:t>is</w:t>
      </w:r>
      <w:r w:rsidR="001327BC" w:rsidRPr="007350DD">
        <w:t xml:space="preserve"> </w:t>
      </w:r>
      <w:r w:rsidRPr="007350DD">
        <w:t>not</w:t>
      </w:r>
      <w:r w:rsidR="001327BC" w:rsidRPr="007350DD">
        <w:t xml:space="preserve"> </w:t>
      </w:r>
      <w:r w:rsidRPr="007350DD">
        <w:t>an</w:t>
      </w:r>
      <w:r w:rsidR="001327BC" w:rsidRPr="007350DD">
        <w:t xml:space="preserve"> </w:t>
      </w:r>
      <w:r w:rsidRPr="007350DD">
        <w:t>automatic</w:t>
      </w:r>
      <w:r w:rsidR="001327BC" w:rsidRPr="007350DD">
        <w:t xml:space="preserve"> </w:t>
      </w:r>
      <w:r w:rsidRPr="007350DD">
        <w:t>process</w:t>
      </w:r>
      <w:r w:rsidR="001327BC" w:rsidRPr="007350DD">
        <w:t xml:space="preserve"> </w:t>
      </w:r>
      <w:r w:rsidRPr="007350DD">
        <w:t>and</w:t>
      </w:r>
      <w:r w:rsidR="001327BC" w:rsidRPr="007350DD">
        <w:t xml:space="preserve"> </w:t>
      </w:r>
      <w:r w:rsidRPr="007350DD">
        <w:t>is</w:t>
      </w:r>
      <w:r w:rsidR="001327BC" w:rsidRPr="007350DD">
        <w:t xml:space="preserve"> </w:t>
      </w:r>
      <w:r w:rsidRPr="007350DD">
        <w:t>not</w:t>
      </w:r>
      <w:r w:rsidR="001327BC" w:rsidRPr="007350DD">
        <w:t xml:space="preserve"> </w:t>
      </w:r>
      <w:r w:rsidRPr="007350DD">
        <w:t>taken</w:t>
      </w:r>
      <w:r w:rsidR="001327BC" w:rsidRPr="007350DD">
        <w:t xml:space="preserve"> </w:t>
      </w:r>
      <w:r w:rsidRPr="007350DD">
        <w:t>lightly.</w:t>
      </w:r>
      <w:r w:rsidR="001327BC" w:rsidRPr="007350DD">
        <w:t xml:space="preserve"> </w:t>
      </w:r>
      <w:r w:rsidRPr="007350DD">
        <w:t>The</w:t>
      </w:r>
      <w:r w:rsidR="001327BC" w:rsidRPr="007350DD">
        <w:t xml:space="preserve"> </w:t>
      </w:r>
      <w:r w:rsidRPr="007350DD">
        <w:t>child</w:t>
      </w:r>
      <w:r w:rsidR="001327BC" w:rsidRPr="007350DD">
        <w:t xml:space="preserve"> </w:t>
      </w:r>
      <w:r w:rsidRPr="007350DD">
        <w:t>has</w:t>
      </w:r>
      <w:r w:rsidR="001327BC" w:rsidRPr="007350DD">
        <w:t xml:space="preserve"> </w:t>
      </w:r>
      <w:r w:rsidRPr="007350DD">
        <w:t>the</w:t>
      </w:r>
      <w:r w:rsidR="001327BC" w:rsidRPr="007350DD">
        <w:t xml:space="preserve"> </w:t>
      </w:r>
      <w:r w:rsidRPr="007350DD">
        <w:t>right</w:t>
      </w:r>
      <w:r w:rsidR="001327BC" w:rsidRPr="007350DD">
        <w:t xml:space="preserve"> </w:t>
      </w:r>
      <w:r w:rsidRPr="007350DD">
        <w:t>to</w:t>
      </w:r>
      <w:r w:rsidR="001327BC" w:rsidRPr="007350DD">
        <w:t xml:space="preserve"> </w:t>
      </w:r>
      <w:r w:rsidRPr="007350DD">
        <w:t>maintain</w:t>
      </w:r>
      <w:r w:rsidR="001327BC" w:rsidRPr="007350DD">
        <w:t xml:space="preserve"> </w:t>
      </w:r>
      <w:r w:rsidRPr="007350DD">
        <w:t>contact</w:t>
      </w:r>
      <w:r w:rsidR="001327BC" w:rsidRPr="007350DD">
        <w:t xml:space="preserve"> </w:t>
      </w:r>
      <w:r w:rsidRPr="007350DD">
        <w:t>with</w:t>
      </w:r>
      <w:r w:rsidR="001327BC" w:rsidRPr="007350DD">
        <w:t xml:space="preserve"> </w:t>
      </w:r>
      <w:r w:rsidRPr="007350DD">
        <w:t>his</w:t>
      </w:r>
      <w:r w:rsidR="001327BC" w:rsidRPr="007350DD">
        <w:t xml:space="preserve"> </w:t>
      </w:r>
      <w:r w:rsidRPr="007350DD">
        <w:t>or</w:t>
      </w:r>
      <w:r w:rsidR="001327BC" w:rsidRPr="007350DD">
        <w:t xml:space="preserve"> </w:t>
      </w:r>
      <w:r w:rsidRPr="007350DD">
        <w:t>her</w:t>
      </w:r>
      <w:r w:rsidR="001327BC" w:rsidRPr="007350DD">
        <w:t xml:space="preserve"> </w:t>
      </w:r>
      <w:r w:rsidRPr="007350DD">
        <w:t>family</w:t>
      </w:r>
      <w:r w:rsidR="001327BC" w:rsidRPr="007350DD">
        <w:t xml:space="preserve"> </w:t>
      </w:r>
      <w:r w:rsidRPr="007350DD">
        <w:t>once</w:t>
      </w:r>
      <w:r w:rsidR="001327BC" w:rsidRPr="007350DD">
        <w:t xml:space="preserve"> </w:t>
      </w:r>
      <w:r w:rsidRPr="007350DD">
        <w:t>every</w:t>
      </w:r>
      <w:r w:rsidR="001327BC" w:rsidRPr="007350DD">
        <w:t xml:space="preserve"> </w:t>
      </w:r>
      <w:r w:rsidRPr="007350DD">
        <w:t>two</w:t>
      </w:r>
      <w:r w:rsidR="001327BC" w:rsidRPr="007350DD">
        <w:t xml:space="preserve"> </w:t>
      </w:r>
      <w:r w:rsidRPr="007350DD">
        <w:t>weeks.</w:t>
      </w:r>
      <w:r w:rsidR="001327BC" w:rsidRPr="007350DD">
        <w:t xml:space="preserve"> </w:t>
      </w:r>
      <w:r w:rsidRPr="007350DD">
        <w:t>However,</w:t>
      </w:r>
      <w:r w:rsidR="001327BC" w:rsidRPr="007350DD">
        <w:t xml:space="preserve"> </w:t>
      </w:r>
      <w:r w:rsidRPr="007350DD">
        <w:t>provision</w:t>
      </w:r>
      <w:r w:rsidR="001327BC" w:rsidRPr="007350DD">
        <w:t xml:space="preserve"> </w:t>
      </w:r>
      <w:r w:rsidRPr="007350DD">
        <w:t>is</w:t>
      </w:r>
      <w:r w:rsidR="001327BC" w:rsidRPr="007350DD">
        <w:t xml:space="preserve"> </w:t>
      </w:r>
      <w:r w:rsidRPr="007350DD">
        <w:t>made</w:t>
      </w:r>
      <w:r w:rsidR="001327BC" w:rsidRPr="007350DD">
        <w:t xml:space="preserve"> </w:t>
      </w:r>
      <w:r w:rsidRPr="007350DD">
        <w:t>for</w:t>
      </w:r>
      <w:r w:rsidR="001327BC" w:rsidRPr="007350DD">
        <w:t xml:space="preserve"> </w:t>
      </w:r>
      <w:r w:rsidRPr="007350DD">
        <w:t>continuous</w:t>
      </w:r>
      <w:r w:rsidR="001327BC" w:rsidRPr="007350DD">
        <w:t xml:space="preserve"> </w:t>
      </w:r>
      <w:r w:rsidRPr="007350DD">
        <w:t>contact</w:t>
      </w:r>
      <w:r w:rsidR="001327BC" w:rsidRPr="007350DD">
        <w:t xml:space="preserve"> </w:t>
      </w:r>
      <w:r w:rsidRPr="007350DD">
        <w:t>via</w:t>
      </w:r>
      <w:r w:rsidR="001327BC" w:rsidRPr="007350DD">
        <w:t xml:space="preserve"> </w:t>
      </w:r>
      <w:r w:rsidRPr="007350DD">
        <w:t>telephone</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family</w:t>
      </w:r>
      <w:r w:rsidR="001327BC" w:rsidRPr="007350DD">
        <w:t xml:space="preserve"> </w:t>
      </w:r>
      <w:r w:rsidRPr="007350DD">
        <w:t>conferences.</w:t>
      </w:r>
      <w:r w:rsidR="001327BC" w:rsidRPr="007350DD">
        <w:t xml:space="preserve"> </w:t>
      </w:r>
    </w:p>
    <w:p w:rsidR="006564B6" w:rsidRPr="007350DD" w:rsidRDefault="006564B6" w:rsidP="0024438D">
      <w:pPr>
        <w:pStyle w:val="SingleTxtG"/>
      </w:pPr>
      <w:r w:rsidRPr="007350DD">
        <w:t>234.</w:t>
      </w:r>
      <w:r w:rsidR="0024438D" w:rsidRPr="007350DD">
        <w:tab/>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(GIS)</w:t>
      </w:r>
      <w:r w:rsidR="001327BC" w:rsidRPr="007350DD">
        <w:t xml:space="preserve"> </w:t>
      </w:r>
      <w:r w:rsidRPr="007350DD">
        <w:t>has</w:t>
      </w:r>
      <w:r w:rsidR="001327BC" w:rsidRPr="007350DD">
        <w:t xml:space="preserve"> </w:t>
      </w:r>
      <w:r w:rsidRPr="007350DD">
        <w:t>an</w:t>
      </w:r>
      <w:r w:rsidR="001327BC" w:rsidRPr="007350DD">
        <w:t xml:space="preserve"> </w:t>
      </w:r>
      <w:r w:rsidRPr="007350DD">
        <w:t>Advisory</w:t>
      </w:r>
      <w:r w:rsidR="001327BC" w:rsidRPr="007350DD">
        <w:t xml:space="preserve"> </w:t>
      </w:r>
      <w:r w:rsidRPr="007350DD">
        <w:t>Board,</w:t>
      </w:r>
      <w:r w:rsidR="001327BC" w:rsidRPr="007350DD">
        <w:t xml:space="preserve"> </w:t>
      </w:r>
      <w:r w:rsidRPr="007350DD">
        <w:t>an</w:t>
      </w:r>
      <w:r w:rsidR="001327BC" w:rsidRPr="007350DD">
        <w:t xml:space="preserve"> </w:t>
      </w:r>
      <w:r w:rsidRPr="007350DD">
        <w:t>independent</w:t>
      </w:r>
      <w:r w:rsidR="001327BC" w:rsidRPr="007350DD">
        <w:t xml:space="preserve"> </w:t>
      </w:r>
      <w:r w:rsidRPr="007350DD">
        <w:t>entity,</w:t>
      </w:r>
      <w:r w:rsidR="001327BC" w:rsidRPr="007350DD">
        <w:t xml:space="preserve"> </w:t>
      </w:r>
      <w:r w:rsidRPr="007350DD">
        <w:t>which</w:t>
      </w:r>
      <w:r w:rsidR="001327BC" w:rsidRPr="007350DD">
        <w:t xml:space="preserve"> </w:t>
      </w:r>
      <w:r w:rsidRPr="007350DD">
        <w:t>has</w:t>
      </w:r>
      <w:r w:rsidR="001327BC" w:rsidRPr="007350DD">
        <w:t xml:space="preserve"> </w:t>
      </w:r>
      <w:r w:rsidRPr="007350DD">
        <w:t>as</w:t>
      </w:r>
      <w:r w:rsidR="001327BC" w:rsidRPr="007350DD">
        <w:t xml:space="preserve"> </w:t>
      </w:r>
      <w:r w:rsidRPr="007350DD">
        <w:t>its</w:t>
      </w:r>
      <w:r w:rsidR="001327BC" w:rsidRPr="007350DD">
        <w:t xml:space="preserve"> </w:t>
      </w:r>
      <w:r w:rsidRPr="007350DD">
        <w:t>mandate</w:t>
      </w:r>
      <w:r w:rsidR="001327BC" w:rsidRPr="007350DD">
        <w:t xml:space="preserve"> </w:t>
      </w:r>
      <w:r w:rsidRPr="007350DD">
        <w:t>to</w:t>
      </w:r>
      <w:r w:rsidR="001327BC" w:rsidRPr="007350DD">
        <w:t xml:space="preserve"> </w:t>
      </w:r>
      <w:r w:rsidRPr="007350DD">
        <w:t>advise</w:t>
      </w:r>
      <w:r w:rsidR="001327BC" w:rsidRPr="007350DD">
        <w:t xml:space="preserve"> </w:t>
      </w:r>
      <w:r w:rsidRPr="007350DD">
        <w:t>the</w:t>
      </w:r>
      <w:r w:rsidR="001327BC" w:rsidRPr="007350DD">
        <w:t xml:space="preserve"> </w:t>
      </w:r>
      <w:r w:rsidRPr="007350DD">
        <w:t>Principal</w:t>
      </w:r>
      <w:r w:rsidR="001327BC" w:rsidRPr="007350DD">
        <w:t xml:space="preserve"> </w:t>
      </w:r>
      <w:r w:rsidRPr="007350DD">
        <w:t>and</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Home</w:t>
      </w:r>
      <w:r w:rsidR="001327BC" w:rsidRPr="007350DD">
        <w:t xml:space="preserve"> </w:t>
      </w:r>
      <w:r w:rsidRPr="007350DD">
        <w:t>Affairs</w:t>
      </w:r>
      <w:r w:rsidR="001327BC" w:rsidRPr="007350DD">
        <w:t xml:space="preserve"> </w:t>
      </w:r>
      <w:r w:rsidRPr="007350DD">
        <w:t>and</w:t>
      </w:r>
      <w:r w:rsidR="001327BC" w:rsidRPr="007350DD">
        <w:t xml:space="preserve"> </w:t>
      </w:r>
      <w:r w:rsidRPr="007350DD">
        <w:t>to</w:t>
      </w:r>
      <w:r w:rsidR="001327BC" w:rsidRPr="007350DD">
        <w:t xml:space="preserve"> </w:t>
      </w:r>
      <w:r w:rsidRPr="007350DD">
        <w:t>ensure</w:t>
      </w:r>
      <w:r w:rsidR="001327BC" w:rsidRPr="007350DD">
        <w:t xml:space="preserve"> </w:t>
      </w:r>
      <w:r w:rsidRPr="007350DD">
        <w:t>the</w:t>
      </w:r>
      <w:r w:rsidR="001327BC" w:rsidRPr="007350DD">
        <w:t xml:space="preserve"> </w:t>
      </w:r>
      <w:r w:rsidRPr="007350DD">
        <w:t>welfare</w:t>
      </w:r>
      <w:r w:rsidR="001327BC" w:rsidRPr="007350DD">
        <w:t xml:space="preserve"> </w:t>
      </w:r>
      <w:r w:rsidRPr="007350DD">
        <w:t>of</w:t>
      </w:r>
      <w:r w:rsidR="001327BC" w:rsidRPr="007350DD">
        <w:t xml:space="preserve"> </w:t>
      </w:r>
      <w:r w:rsidRPr="007350DD">
        <w:t>the</w:t>
      </w:r>
      <w:r w:rsidR="001327BC" w:rsidRPr="007350DD">
        <w:t xml:space="preserve"> </w:t>
      </w:r>
      <w:r w:rsidRPr="007350DD">
        <w:t>children</w:t>
      </w:r>
      <w:r w:rsidR="001327BC" w:rsidRPr="007350DD">
        <w:t xml:space="preserve"> </w:t>
      </w:r>
      <w:r w:rsidRPr="007350DD">
        <w:t>at</w:t>
      </w:r>
      <w:r w:rsidR="001327BC" w:rsidRPr="007350DD">
        <w:t xml:space="preserve"> </w:t>
      </w:r>
      <w:r w:rsidRPr="007350DD">
        <w:t>the</w:t>
      </w:r>
      <w:r w:rsidR="001327BC" w:rsidRPr="007350DD">
        <w:t xml:space="preserve"> </w:t>
      </w:r>
      <w:r w:rsidRPr="007350DD">
        <w:t>school.</w:t>
      </w:r>
      <w:r w:rsidR="001327BC" w:rsidRPr="007350DD">
        <w:t xml:space="preserve"> </w:t>
      </w:r>
      <w:r w:rsidRPr="007350DD">
        <w:t>The</w:t>
      </w:r>
      <w:r w:rsidR="001327BC" w:rsidRPr="007350DD">
        <w:t xml:space="preserve"> </w:t>
      </w:r>
      <w:r w:rsidRPr="007350DD">
        <w:t>Board</w:t>
      </w:r>
      <w:r w:rsidR="001327BC" w:rsidRPr="007350DD">
        <w:t xml:space="preserve"> </w:t>
      </w:r>
      <w:r w:rsidRPr="007350DD">
        <w:t>meets</w:t>
      </w:r>
      <w:r w:rsidR="001327BC" w:rsidRPr="007350DD">
        <w:t xml:space="preserve"> </w:t>
      </w:r>
      <w:r w:rsidRPr="007350DD">
        <w:t>every</w:t>
      </w:r>
      <w:r w:rsidR="001327BC" w:rsidRPr="007350DD">
        <w:t xml:space="preserve"> </w:t>
      </w:r>
      <w:r w:rsidRPr="007350DD">
        <w:t>month.</w:t>
      </w:r>
      <w:r w:rsidR="001327BC" w:rsidRPr="007350DD">
        <w:t xml:space="preserve"> </w:t>
      </w:r>
      <w:r w:rsidRPr="007350DD">
        <w:t>Complaint</w:t>
      </w:r>
      <w:r w:rsidR="001327BC" w:rsidRPr="007350DD">
        <w:t xml:space="preserve"> </w:t>
      </w:r>
      <w:r w:rsidRPr="007350DD">
        <w:t>procedures</w:t>
      </w:r>
      <w:r w:rsidR="001327BC" w:rsidRPr="007350DD">
        <w:t xml:space="preserve"> </w:t>
      </w:r>
      <w:r w:rsidRPr="007350DD">
        <w:t>within</w:t>
      </w:r>
      <w:r w:rsidR="001327BC" w:rsidRPr="007350DD">
        <w:t xml:space="preserve"> </w:t>
      </w:r>
      <w:r w:rsidRPr="007350DD">
        <w:t>the</w:t>
      </w:r>
      <w:r w:rsidR="001327BC" w:rsidRPr="007350DD">
        <w:t xml:space="preserve"> </w:t>
      </w:r>
      <w:r w:rsidRPr="007350DD">
        <w:t>school</w:t>
      </w:r>
      <w:r w:rsidR="001327BC" w:rsidRPr="007350DD">
        <w:t xml:space="preserve"> </w:t>
      </w:r>
      <w:r w:rsidRPr="007350DD">
        <w:t>are</w:t>
      </w:r>
      <w:r w:rsidR="001327BC" w:rsidRPr="007350DD">
        <w:t xml:space="preserve"> </w:t>
      </w:r>
      <w:r w:rsidRPr="007350DD">
        <w:t>in</w:t>
      </w:r>
      <w:r w:rsidR="001327BC" w:rsidRPr="007350DD">
        <w:t xml:space="preserve"> </w:t>
      </w:r>
      <w:r w:rsidRPr="007350DD">
        <w:t>place</w:t>
      </w:r>
      <w:r w:rsidR="001327BC" w:rsidRPr="007350DD">
        <w:t xml:space="preserve"> </w:t>
      </w:r>
      <w:r w:rsidRPr="007350DD">
        <w:t>for</w:t>
      </w:r>
      <w:r w:rsidR="001327BC" w:rsidRPr="007350DD">
        <w:t xml:space="preserve"> </w:t>
      </w:r>
      <w:r w:rsidRPr="007350DD">
        <w:t>the</w:t>
      </w:r>
      <w:r w:rsidR="001327BC" w:rsidRPr="007350DD">
        <w:t xml:space="preserve"> </w:t>
      </w:r>
      <w:r w:rsidRPr="007350DD">
        <w:t>children.</w:t>
      </w:r>
      <w:r w:rsidR="001327BC" w:rsidRPr="007350DD">
        <w:t xml:space="preserve"> </w:t>
      </w:r>
      <w:r w:rsidRPr="007350DD">
        <w:t>Mechanisms</w:t>
      </w:r>
      <w:r w:rsidR="001327BC" w:rsidRPr="007350DD">
        <w:t xml:space="preserve"> </w:t>
      </w:r>
      <w:r w:rsidRPr="007350DD">
        <w:t>are</w:t>
      </w:r>
      <w:r w:rsidR="001327BC" w:rsidRPr="007350DD">
        <w:t xml:space="preserve"> </w:t>
      </w:r>
      <w:r w:rsidRPr="007350DD">
        <w:t>in</w:t>
      </w:r>
      <w:r w:rsidR="001327BC" w:rsidRPr="007350DD">
        <w:t xml:space="preserve"> </w:t>
      </w:r>
      <w:r w:rsidRPr="007350DD">
        <w:t>place</w:t>
      </w:r>
      <w:r w:rsidR="001327BC" w:rsidRPr="007350DD">
        <w:t xml:space="preserve"> </w:t>
      </w:r>
      <w:r w:rsidRPr="007350DD">
        <w:t>for</w:t>
      </w:r>
      <w:r w:rsidR="001327BC" w:rsidRPr="007350DD">
        <w:t xml:space="preserve"> </w:t>
      </w:r>
      <w:r w:rsidRPr="007350DD">
        <w:t>periodic</w:t>
      </w:r>
      <w:r w:rsidR="001327BC" w:rsidRPr="007350DD">
        <w:t xml:space="preserve"> </w:t>
      </w:r>
      <w:r w:rsidRPr="007350DD">
        <w:t>reviews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situation</w:t>
      </w:r>
      <w:r w:rsidR="001327BC" w:rsidRPr="007350DD">
        <w:t xml:space="preserve"> </w:t>
      </w:r>
      <w:r w:rsidRPr="007350DD">
        <w:t>and</w:t>
      </w:r>
      <w:r w:rsidR="001327BC" w:rsidRPr="007350DD">
        <w:t xml:space="preserve"> </w:t>
      </w:r>
      <w:r w:rsidRPr="007350DD">
        <w:t>education</w:t>
      </w:r>
      <w:r w:rsidR="001327BC" w:rsidRPr="007350DD">
        <w:t xml:space="preserve"> </w:t>
      </w:r>
      <w:r w:rsidRPr="007350DD">
        <w:t>and</w:t>
      </w:r>
      <w:r w:rsidR="001327BC" w:rsidRPr="007350DD">
        <w:t xml:space="preserve"> </w:t>
      </w:r>
      <w:r w:rsidRPr="007350DD">
        <w:t>health</w:t>
      </w:r>
      <w:r w:rsidR="001327BC" w:rsidRPr="007350DD">
        <w:t xml:space="preserve"> </w:t>
      </w:r>
      <w:r w:rsidRPr="007350DD">
        <w:t>services</w:t>
      </w:r>
      <w:r w:rsidR="001327BC" w:rsidRPr="007350DD">
        <w:t xml:space="preserve"> </w:t>
      </w:r>
      <w:r w:rsidRPr="007350DD">
        <w:t>are</w:t>
      </w:r>
      <w:r w:rsidR="001327BC" w:rsidRPr="007350DD">
        <w:t xml:space="preserve"> </w:t>
      </w:r>
      <w:r w:rsidRPr="007350DD">
        <w:t>available.</w:t>
      </w:r>
      <w:r w:rsidR="001327BC" w:rsidRPr="007350DD">
        <w:t xml:space="preserve"> </w:t>
      </w:r>
      <w:r w:rsidRPr="007350DD">
        <w:t>The</w:t>
      </w:r>
      <w:r w:rsidR="001327BC" w:rsidRPr="007350DD">
        <w:t xml:space="preserve"> </w:t>
      </w:r>
      <w:r w:rsidRPr="007350DD">
        <w:t>Principal</w:t>
      </w:r>
      <w:r w:rsidR="001327BC" w:rsidRPr="007350DD">
        <w:t xml:space="preserve"> </w:t>
      </w:r>
      <w:r w:rsidRPr="007350DD">
        <w:t>of</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in</w:t>
      </w:r>
      <w:r w:rsidR="001327BC" w:rsidRPr="007350DD">
        <w:t xml:space="preserve"> </w:t>
      </w:r>
      <w:r w:rsidRPr="007350DD">
        <w:t>reviewing</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record</w:t>
      </w:r>
      <w:r w:rsidR="001327BC" w:rsidRPr="007350DD">
        <w:t xml:space="preserve"> </w:t>
      </w:r>
      <w:r w:rsidRPr="007350DD">
        <w:t>during</w:t>
      </w:r>
      <w:r w:rsidR="001327BC" w:rsidRPr="007350DD">
        <w:t xml:space="preserve"> </w:t>
      </w:r>
      <w:r w:rsidRPr="007350DD">
        <w:t>his/her</w:t>
      </w:r>
      <w:r w:rsidR="001327BC" w:rsidRPr="007350DD">
        <w:t xml:space="preserve"> </w:t>
      </w:r>
      <w:r w:rsidRPr="007350DD">
        <w:t>stay</w:t>
      </w:r>
      <w:r w:rsidR="001327BC" w:rsidRPr="007350DD">
        <w:t xml:space="preserve"> </w:t>
      </w:r>
      <w:r w:rsidRPr="007350DD">
        <w:t>at</w:t>
      </w:r>
      <w:r w:rsidR="001327BC" w:rsidRPr="007350DD">
        <w:t xml:space="preserve"> </w:t>
      </w:r>
      <w:r w:rsidRPr="007350DD">
        <w:t>the</w:t>
      </w:r>
      <w:r w:rsidR="001327BC" w:rsidRPr="007350DD">
        <w:t xml:space="preserve"> </w:t>
      </w:r>
      <w:r w:rsidRPr="007350DD">
        <w:t>GIS</w:t>
      </w:r>
      <w:r w:rsidR="001327BC" w:rsidRPr="007350DD">
        <w:t xml:space="preserve"> </w:t>
      </w:r>
      <w:r w:rsidRPr="007350DD">
        <w:t>may</w:t>
      </w:r>
      <w:r w:rsidR="001327BC" w:rsidRPr="007350DD">
        <w:t xml:space="preserve"> </w:t>
      </w:r>
      <w:r w:rsidRPr="007350DD">
        <w:t>make</w:t>
      </w:r>
      <w:r w:rsidR="001327BC" w:rsidRPr="007350DD">
        <w:t xml:space="preserve"> </w:t>
      </w:r>
      <w:r w:rsidRPr="007350DD">
        <w:t>a</w:t>
      </w:r>
      <w:r w:rsidR="001327BC" w:rsidRPr="007350DD">
        <w:t xml:space="preserve"> </w:t>
      </w:r>
      <w:r w:rsidRPr="007350DD">
        <w:t>recommendation</w:t>
      </w:r>
      <w:r w:rsidR="001327BC" w:rsidRPr="007350DD">
        <w:t xml:space="preserve"> </w:t>
      </w:r>
      <w:r w:rsidRPr="007350DD">
        <w:t>to</w:t>
      </w:r>
      <w:r w:rsidR="001327BC" w:rsidRPr="007350DD">
        <w:t xml:space="preserve"> </w:t>
      </w:r>
      <w:r w:rsidRPr="007350DD">
        <w:t>the</w:t>
      </w:r>
      <w:r w:rsidR="001327BC" w:rsidRPr="007350DD">
        <w:t xml:space="preserve"> </w:t>
      </w:r>
      <w:r w:rsidRPr="007350DD">
        <w:t>Minister</w:t>
      </w:r>
      <w:r w:rsidR="001327BC" w:rsidRPr="007350DD">
        <w:t xml:space="preserve"> </w:t>
      </w:r>
      <w:r w:rsidRPr="007350DD">
        <w:t>for</w:t>
      </w:r>
      <w:r w:rsidR="001327BC" w:rsidRPr="007350DD">
        <w:t xml:space="preserve"> </w:t>
      </w:r>
      <w:r w:rsidRPr="007350DD">
        <w:t>early</w:t>
      </w:r>
      <w:r w:rsidR="001327BC" w:rsidRPr="007350DD">
        <w:t xml:space="preserve"> </w:t>
      </w:r>
      <w:r w:rsidRPr="007350DD">
        <w:t>release.</w:t>
      </w:r>
    </w:p>
    <w:p w:rsidR="006564B6" w:rsidRPr="007350DD" w:rsidRDefault="006564B6" w:rsidP="0024438D">
      <w:pPr>
        <w:pStyle w:val="SingleTxtG"/>
      </w:pPr>
      <w:r w:rsidRPr="007350DD">
        <w:t>235.</w:t>
      </w:r>
      <w:r w:rsidR="001327BC" w:rsidRPr="007350DD">
        <w:t xml:space="preserve"> </w:t>
      </w:r>
      <w:r w:rsidR="0024438D" w:rsidRPr="007350DD">
        <w:tab/>
      </w:r>
      <w:r w:rsidRPr="007350DD">
        <w:t>Rehabilitation</w:t>
      </w:r>
      <w:r w:rsidR="001327BC" w:rsidRPr="007350DD">
        <w:t xml:space="preserve"> </w:t>
      </w:r>
      <w:r w:rsidRPr="007350DD">
        <w:t>is</w:t>
      </w:r>
      <w:r w:rsidR="001327BC" w:rsidRPr="007350DD">
        <w:t xml:space="preserve"> </w:t>
      </w:r>
      <w:r w:rsidRPr="007350DD">
        <w:t>an</w:t>
      </w:r>
      <w:r w:rsidR="001327BC" w:rsidRPr="007350DD">
        <w:t xml:space="preserve"> </w:t>
      </w:r>
      <w:r w:rsidRPr="007350DD">
        <w:t>inherent</w:t>
      </w:r>
      <w:r w:rsidR="001327BC" w:rsidRPr="007350DD">
        <w:t xml:space="preserve"> </w:t>
      </w:r>
      <w:r w:rsidRPr="007350DD">
        <w:t>principle</w:t>
      </w:r>
      <w:r w:rsidR="001327BC" w:rsidRPr="007350DD">
        <w:t xml:space="preserve"> </w:t>
      </w:r>
      <w:r w:rsidRPr="007350DD">
        <w:t>in</w:t>
      </w:r>
      <w:r w:rsidR="001327BC" w:rsidRPr="007350DD">
        <w:t xml:space="preserve"> </w:t>
      </w:r>
      <w:r w:rsidRPr="007350DD">
        <w:t>the</w:t>
      </w:r>
      <w:r w:rsidR="001327BC" w:rsidRPr="007350DD">
        <w:t xml:space="preserve"> </w:t>
      </w:r>
      <w:r w:rsidRPr="007350DD">
        <w:t>juvenile</w:t>
      </w:r>
      <w:r w:rsidR="001327BC" w:rsidRPr="007350DD">
        <w:t xml:space="preserve"> </w:t>
      </w:r>
      <w:r w:rsidRPr="007350DD">
        <w:t>justice</w:t>
      </w:r>
      <w:r w:rsidR="001327BC" w:rsidRPr="007350DD">
        <w:t xml:space="preserve"> </w:t>
      </w:r>
      <w:r w:rsidRPr="007350DD">
        <w:t>system.</w:t>
      </w:r>
      <w:r w:rsidR="001327BC" w:rsidRPr="007350DD">
        <w:t xml:space="preserve"> </w:t>
      </w:r>
      <w:r w:rsidRPr="007350DD">
        <w:t>Education</w:t>
      </w:r>
      <w:r w:rsidR="001327BC" w:rsidRPr="007350DD">
        <w:t xml:space="preserve"> </w:t>
      </w:r>
      <w:r w:rsidRPr="007350DD">
        <w:t>and</w:t>
      </w:r>
      <w:r w:rsidR="001327BC" w:rsidRPr="007350DD">
        <w:t xml:space="preserve"> </w:t>
      </w:r>
      <w:r w:rsidRPr="007350DD">
        <w:t>training</w:t>
      </w:r>
      <w:r w:rsidR="001327BC" w:rsidRPr="007350DD">
        <w:t xml:space="preserve"> </w:t>
      </w:r>
      <w:r w:rsidRPr="007350DD">
        <w:t>are</w:t>
      </w:r>
      <w:r w:rsidR="001327BC" w:rsidRPr="007350DD">
        <w:t xml:space="preserve"> </w:t>
      </w:r>
      <w:r w:rsidRPr="007350DD">
        <w:t>therefore</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programme</w:t>
      </w:r>
      <w:r w:rsidR="001327BC" w:rsidRPr="007350DD">
        <w:t xml:space="preserve"> </w:t>
      </w:r>
      <w:r w:rsidRPr="007350DD">
        <w:t>for</w:t>
      </w:r>
      <w:r w:rsidR="001327BC" w:rsidRPr="007350DD">
        <w:t xml:space="preserve"> </w:t>
      </w:r>
      <w:r w:rsidRPr="007350DD">
        <w:t>the</w:t>
      </w:r>
      <w:r w:rsidR="001327BC" w:rsidRPr="007350DD">
        <w:t xml:space="preserve"> </w:t>
      </w:r>
      <w:r w:rsidRPr="007350DD">
        <w:t>children</w:t>
      </w:r>
      <w:r w:rsidR="001327BC" w:rsidRPr="007350DD">
        <w:t xml:space="preserve"> </w:t>
      </w:r>
      <w:r w:rsidRPr="007350DD">
        <w:t>at</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The</w:t>
      </w:r>
      <w:r w:rsidR="001327BC" w:rsidRPr="007350DD">
        <w:t xml:space="preserve"> </w:t>
      </w:r>
      <w:r w:rsidRPr="007350DD">
        <w:t>academic</w:t>
      </w:r>
      <w:r w:rsidR="001327BC" w:rsidRPr="007350DD">
        <w:t xml:space="preserve"> </w:t>
      </w:r>
      <w:r w:rsidRPr="007350DD">
        <w:t>programme</w:t>
      </w:r>
      <w:r w:rsidR="001327BC" w:rsidRPr="007350DD">
        <w:t xml:space="preserve"> </w:t>
      </w:r>
      <w:r w:rsidRPr="007350DD">
        <w:t>has</w:t>
      </w:r>
      <w:r w:rsidR="001327BC" w:rsidRPr="007350DD">
        <w:t xml:space="preserve"> </w:t>
      </w:r>
      <w:r w:rsidRPr="007350DD">
        <w:t>been</w:t>
      </w:r>
      <w:r w:rsidR="001327BC" w:rsidRPr="007350DD">
        <w:t xml:space="preserve"> </w:t>
      </w:r>
      <w:r w:rsidRPr="007350DD">
        <w:t>restructured</w:t>
      </w:r>
      <w:r w:rsidR="001327BC" w:rsidRPr="007350DD">
        <w:t xml:space="preserve"> </w:t>
      </w:r>
      <w:r w:rsidRPr="007350DD">
        <w:t>over</w:t>
      </w:r>
      <w:r w:rsidR="001327BC" w:rsidRPr="007350DD">
        <w:t xml:space="preserve"> </w:t>
      </w:r>
      <w:r w:rsidRPr="007350DD">
        <w:t>the</w:t>
      </w:r>
      <w:r w:rsidR="001327BC" w:rsidRPr="007350DD">
        <w:t xml:space="preserve"> </w:t>
      </w:r>
      <w:r w:rsidRPr="007350DD">
        <w:t>last</w:t>
      </w:r>
      <w:r w:rsidR="001327BC" w:rsidRPr="007350DD">
        <w:t xml:space="preserve"> </w:t>
      </w:r>
      <w:r w:rsidRPr="007350DD">
        <w:t>several</w:t>
      </w:r>
      <w:r w:rsidR="001327BC" w:rsidRPr="007350DD">
        <w:t xml:space="preserve"> </w:t>
      </w:r>
      <w:r w:rsidRPr="007350DD">
        <w:t>years.</w:t>
      </w:r>
      <w:r w:rsidR="001327BC" w:rsidRPr="007350DD">
        <w:t xml:space="preserve"> </w:t>
      </w:r>
      <w:r w:rsidRPr="007350DD">
        <w:t>The</w:t>
      </w:r>
      <w:r w:rsidR="001327BC" w:rsidRPr="007350DD">
        <w:t xml:space="preserve"> </w:t>
      </w:r>
      <w:r w:rsidRPr="007350DD">
        <w:t>children</w:t>
      </w:r>
      <w:r w:rsidR="001327BC" w:rsidRPr="007350DD">
        <w:t xml:space="preserve"> </w:t>
      </w:r>
      <w:r w:rsidRPr="007350DD">
        <w:t>sit</w:t>
      </w:r>
      <w:r w:rsidR="001327BC" w:rsidRPr="007350DD">
        <w:t xml:space="preserve"> </w:t>
      </w:r>
      <w:r w:rsidRPr="007350DD">
        <w:t>formal</w:t>
      </w:r>
      <w:r w:rsidR="001327BC" w:rsidRPr="007350DD">
        <w:t xml:space="preserve"> </w:t>
      </w:r>
      <w:r w:rsidRPr="007350DD">
        <w:t>examinations,</w:t>
      </w:r>
      <w:r w:rsidR="001327BC" w:rsidRPr="007350DD">
        <w:t xml:space="preserve"> </w:t>
      </w:r>
      <w:r w:rsidRPr="007350DD">
        <w:t>for</w:t>
      </w:r>
      <w:r w:rsidR="001327BC" w:rsidRPr="007350DD">
        <w:t xml:space="preserve"> </w:t>
      </w:r>
      <w:r w:rsidRPr="007350DD">
        <w:t>example</w:t>
      </w:r>
      <w:r w:rsidR="001327BC" w:rsidRPr="007350DD">
        <w:t xml:space="preserve"> </w:t>
      </w:r>
      <w:r w:rsidRPr="007350DD">
        <w:t>the</w:t>
      </w:r>
      <w:r w:rsidR="001327BC" w:rsidRPr="007350DD">
        <w:t xml:space="preserve"> </w:t>
      </w:r>
      <w:r w:rsidRPr="007350DD">
        <w:t>Caribbean</w:t>
      </w:r>
      <w:r w:rsidR="001327BC" w:rsidRPr="007350DD">
        <w:t xml:space="preserve"> </w:t>
      </w:r>
      <w:r w:rsidRPr="007350DD">
        <w:t>Secondary</w:t>
      </w:r>
      <w:r w:rsidR="001327BC" w:rsidRPr="007350DD">
        <w:t xml:space="preserve"> </w:t>
      </w:r>
      <w:r w:rsidRPr="007350DD">
        <w:t>Education</w:t>
      </w:r>
      <w:r w:rsidR="001327BC" w:rsidRPr="007350DD">
        <w:t xml:space="preserve"> </w:t>
      </w:r>
      <w:r w:rsidRPr="007350DD">
        <w:t>Certificate</w:t>
      </w:r>
      <w:r w:rsidR="001327BC" w:rsidRPr="007350DD">
        <w:t xml:space="preserve"> </w:t>
      </w:r>
      <w:r w:rsidRPr="007350DD">
        <w:t>(CSEC)</w:t>
      </w:r>
      <w:r w:rsidR="001327BC" w:rsidRPr="007350DD">
        <w:t xml:space="preserve"> </w:t>
      </w:r>
      <w:r w:rsidRPr="007350DD">
        <w:t>examinations</w:t>
      </w:r>
      <w:r w:rsidR="001327BC" w:rsidRPr="007350DD">
        <w:t xml:space="preserve"> </w:t>
      </w:r>
      <w:r w:rsidRPr="007350DD">
        <w:t>of</w:t>
      </w:r>
      <w:r w:rsidR="001327BC" w:rsidRPr="007350DD">
        <w:t xml:space="preserve"> </w:t>
      </w:r>
      <w:r w:rsidRPr="007350DD">
        <w:t>the</w:t>
      </w:r>
      <w:r w:rsidR="001327BC" w:rsidRPr="007350DD">
        <w:t xml:space="preserve"> </w:t>
      </w:r>
      <w:r w:rsidRPr="007350DD">
        <w:t>Caribbean</w:t>
      </w:r>
      <w:r w:rsidR="001327BC" w:rsidRPr="007350DD">
        <w:t xml:space="preserve"> </w:t>
      </w:r>
      <w:r w:rsidRPr="007350DD">
        <w:t>Examination</w:t>
      </w:r>
      <w:r w:rsidR="001327BC" w:rsidRPr="007350DD">
        <w:t xml:space="preserve"> </w:t>
      </w:r>
      <w:r w:rsidRPr="007350DD">
        <w:t>Council</w:t>
      </w:r>
      <w:r w:rsidR="001327BC" w:rsidRPr="007350DD">
        <w:t xml:space="preserve"> </w:t>
      </w:r>
      <w:r w:rsidRPr="007350DD">
        <w:t>(CXC).</w:t>
      </w:r>
      <w:r w:rsidR="001327BC" w:rsidRPr="007350DD">
        <w:t xml:space="preserve"> </w:t>
      </w:r>
      <w:r w:rsidRPr="007350DD">
        <w:t>Experience</w:t>
      </w:r>
      <w:r w:rsidR="001327BC" w:rsidRPr="007350DD">
        <w:t xml:space="preserve"> </w:t>
      </w:r>
      <w:r w:rsidRPr="007350DD">
        <w:t>has</w:t>
      </w:r>
      <w:r w:rsidR="001327BC" w:rsidRPr="007350DD">
        <w:t xml:space="preserve"> </w:t>
      </w:r>
      <w:r w:rsidRPr="007350DD">
        <w:t>shown</w:t>
      </w:r>
      <w:r w:rsidR="001327BC" w:rsidRPr="007350DD">
        <w:t xml:space="preserve"> </w:t>
      </w:r>
      <w:r w:rsidRPr="007350DD">
        <w:t>that</w:t>
      </w:r>
      <w:r w:rsidR="001327BC" w:rsidRPr="007350DD">
        <w:t xml:space="preserve"> </w:t>
      </w:r>
      <w:r w:rsidRPr="007350DD">
        <w:t>many</w:t>
      </w:r>
      <w:r w:rsidR="001327BC" w:rsidRPr="007350DD">
        <w:t xml:space="preserve"> </w:t>
      </w:r>
      <w:r w:rsidRPr="007350DD">
        <w:t>of</w:t>
      </w:r>
      <w:r w:rsidR="001327BC" w:rsidRPr="007350DD">
        <w:t xml:space="preserve"> </w:t>
      </w:r>
      <w:r w:rsidRPr="007350DD">
        <w:t>the</w:t>
      </w:r>
      <w:r w:rsidR="001327BC" w:rsidRPr="007350DD">
        <w:t xml:space="preserve"> </w:t>
      </w:r>
      <w:r w:rsidRPr="007350DD">
        <w:t>children</w:t>
      </w:r>
      <w:r w:rsidR="001327BC" w:rsidRPr="007350DD">
        <w:t xml:space="preserve"> </w:t>
      </w:r>
      <w:r w:rsidRPr="007350DD">
        <w:t>progress</w:t>
      </w:r>
      <w:r w:rsidR="001327BC" w:rsidRPr="007350DD">
        <w:t xml:space="preserve"> </w:t>
      </w:r>
      <w:r w:rsidRPr="007350DD">
        <w:t>faster</w:t>
      </w:r>
      <w:r w:rsidR="001327BC" w:rsidRPr="007350DD">
        <w:t xml:space="preserve"> </w:t>
      </w:r>
      <w:r w:rsidRPr="007350DD">
        <w:t>while</w:t>
      </w:r>
      <w:r w:rsidR="001327BC" w:rsidRPr="007350DD">
        <w:t xml:space="preserve"> </w:t>
      </w:r>
      <w:r w:rsidRPr="007350DD">
        <w:t>in</w:t>
      </w:r>
      <w:r w:rsidR="001327BC" w:rsidRPr="007350DD">
        <w:t xml:space="preserve"> </w:t>
      </w:r>
      <w:r w:rsidRPr="007350DD">
        <w:t>custody</w:t>
      </w:r>
      <w:r w:rsidR="001327BC" w:rsidRPr="007350DD">
        <w:t xml:space="preserve"> </w:t>
      </w:r>
      <w:r w:rsidRPr="007350DD">
        <w:t>than</w:t>
      </w:r>
      <w:r w:rsidR="001327BC" w:rsidRPr="007350DD">
        <w:t xml:space="preserve"> </w:t>
      </w:r>
      <w:r w:rsidRPr="007350DD">
        <w:t>they</w:t>
      </w:r>
      <w:r w:rsidR="001327BC" w:rsidRPr="007350DD">
        <w:t xml:space="preserve"> </w:t>
      </w:r>
      <w:r w:rsidRPr="007350DD">
        <w:t>do</w:t>
      </w:r>
      <w:r w:rsidR="001327BC" w:rsidRPr="007350DD">
        <w:t xml:space="preserve"> </w:t>
      </w:r>
      <w:r w:rsidRPr="007350DD">
        <w:t>on</w:t>
      </w:r>
      <w:r w:rsidR="001327BC" w:rsidRPr="007350DD">
        <w:t xml:space="preserve"> </w:t>
      </w:r>
      <w:r w:rsidRPr="007350DD">
        <w:t>the</w:t>
      </w:r>
      <w:r w:rsidR="001327BC" w:rsidRPr="007350DD">
        <w:t xml:space="preserve"> </w:t>
      </w:r>
      <w:r w:rsidRPr="007350DD">
        <w:t>outside.</w:t>
      </w:r>
      <w:r w:rsidR="001327BC" w:rsidRPr="007350DD">
        <w:t xml:space="preserve"> </w:t>
      </w:r>
      <w:r w:rsidRPr="007350DD">
        <w:t>This</w:t>
      </w:r>
      <w:r w:rsidR="001327BC" w:rsidRPr="007350DD">
        <w:t xml:space="preserve"> </w:t>
      </w:r>
      <w:r w:rsidRPr="007350DD">
        <w:t>is</w:t>
      </w:r>
      <w:r w:rsidR="001327BC" w:rsidRPr="007350DD">
        <w:t xml:space="preserve"> </w:t>
      </w:r>
      <w:r w:rsidRPr="007350DD">
        <w:t>partly</w:t>
      </w:r>
      <w:r w:rsidR="001327BC" w:rsidRPr="007350DD">
        <w:t xml:space="preserve"> </w:t>
      </w:r>
      <w:r w:rsidRPr="007350DD">
        <w:t>as</w:t>
      </w:r>
      <w:r w:rsidR="001327BC" w:rsidRPr="007350DD">
        <w:t xml:space="preserve"> </w:t>
      </w:r>
      <w:r w:rsidRPr="007350DD">
        <w:t>a</w:t>
      </w:r>
      <w:r w:rsidR="001327BC" w:rsidRPr="007350DD">
        <w:t xml:space="preserve"> </w:t>
      </w:r>
      <w:r w:rsidRPr="007350DD">
        <w:t>result</w:t>
      </w:r>
      <w:r w:rsidR="001327BC" w:rsidRPr="007350DD">
        <w:t xml:space="preserve"> </w:t>
      </w:r>
      <w:r w:rsidRPr="007350DD">
        <w:t>of</w:t>
      </w:r>
      <w:r w:rsidR="001327BC" w:rsidRPr="007350DD">
        <w:t xml:space="preserve"> </w:t>
      </w:r>
      <w:r w:rsidRPr="007350DD">
        <w:t>the</w:t>
      </w:r>
      <w:r w:rsidR="001327BC" w:rsidRPr="007350DD">
        <w:t xml:space="preserve"> </w:t>
      </w:r>
      <w:r w:rsidRPr="007350DD">
        <w:t>teaching</w:t>
      </w:r>
      <w:r w:rsidR="001327BC" w:rsidRPr="007350DD">
        <w:t xml:space="preserve"> </w:t>
      </w:r>
      <w:r w:rsidRPr="007350DD">
        <w:t>style</w:t>
      </w:r>
      <w:r w:rsidR="001327BC" w:rsidRPr="007350DD">
        <w:t xml:space="preserve"> </w:t>
      </w:r>
      <w:r w:rsidRPr="007350DD">
        <w:t>geared</w:t>
      </w:r>
      <w:r w:rsidR="001327BC" w:rsidRPr="007350DD">
        <w:t xml:space="preserve"> </w:t>
      </w:r>
      <w:r w:rsidRPr="007350DD">
        <w:t>towards</w:t>
      </w:r>
      <w:r w:rsidR="001327BC" w:rsidRPr="007350DD">
        <w:t xml:space="preserve"> </w:t>
      </w:r>
      <w:r w:rsidRPr="007350DD">
        <w:t>each</w:t>
      </w:r>
      <w:r w:rsidR="001327BC" w:rsidRPr="007350DD">
        <w:t xml:space="preserve"> </w:t>
      </w:r>
      <w:r w:rsidRPr="007350DD">
        <w:t>individual</w:t>
      </w:r>
      <w:r w:rsidR="00EA19E5" w:rsidRPr="007350DD">
        <w:t>’</w:t>
      </w:r>
      <w:r w:rsidRPr="007350DD">
        <w:t>s</w:t>
      </w:r>
      <w:r w:rsidR="001327BC" w:rsidRPr="007350DD">
        <w:t xml:space="preserve"> </w:t>
      </w:r>
      <w:r w:rsidRPr="007350DD">
        <w:t>level.</w:t>
      </w:r>
      <w:r w:rsidR="001327BC" w:rsidRPr="007350DD">
        <w:t xml:space="preserve"> </w:t>
      </w:r>
      <w:r w:rsidRPr="007350DD">
        <w:t>Several</w:t>
      </w:r>
      <w:r w:rsidR="001327BC" w:rsidRPr="007350DD">
        <w:t xml:space="preserve"> </w:t>
      </w:r>
      <w:r w:rsidRPr="007350DD">
        <w:t>children</w:t>
      </w:r>
      <w:r w:rsidR="001327BC" w:rsidRPr="007350DD">
        <w:t xml:space="preserve"> </w:t>
      </w:r>
      <w:r w:rsidRPr="007350DD">
        <w:t>enter</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with</w:t>
      </w:r>
      <w:r w:rsidR="001327BC" w:rsidRPr="007350DD">
        <w:t xml:space="preserve"> </w:t>
      </w:r>
      <w:r w:rsidRPr="007350DD">
        <w:t>various</w:t>
      </w:r>
      <w:r w:rsidR="001327BC" w:rsidRPr="007350DD">
        <w:t xml:space="preserve"> </w:t>
      </w:r>
      <w:r w:rsidRPr="007350DD">
        <w:t>learning</w:t>
      </w:r>
      <w:r w:rsidR="001327BC" w:rsidRPr="007350DD">
        <w:t xml:space="preserve"> </w:t>
      </w:r>
      <w:r w:rsidRPr="007350DD">
        <w:t>difficulties</w:t>
      </w:r>
      <w:r w:rsidR="001327BC" w:rsidRPr="007350DD">
        <w:t xml:space="preserve"> </w:t>
      </w:r>
      <w:r w:rsidRPr="007350DD">
        <w:t>but</w:t>
      </w:r>
      <w:r w:rsidR="001327BC" w:rsidRPr="007350DD">
        <w:t xml:space="preserve"> </w:t>
      </w:r>
      <w:r w:rsidRPr="007350DD">
        <w:t>some</w:t>
      </w:r>
      <w:r w:rsidR="001327BC" w:rsidRPr="007350DD">
        <w:t xml:space="preserve"> </w:t>
      </w:r>
      <w:r w:rsidRPr="007350DD">
        <w:t>of</w:t>
      </w:r>
      <w:r w:rsidR="001327BC" w:rsidRPr="007350DD">
        <w:t xml:space="preserve"> </w:t>
      </w:r>
      <w:r w:rsidRPr="007350DD">
        <w:t>these</w:t>
      </w:r>
      <w:r w:rsidR="001327BC" w:rsidRPr="007350DD">
        <w:t xml:space="preserve"> </w:t>
      </w:r>
      <w:r w:rsidRPr="007350DD">
        <w:t>students</w:t>
      </w:r>
      <w:r w:rsidR="001327BC" w:rsidRPr="007350DD">
        <w:t xml:space="preserve"> </w:t>
      </w:r>
      <w:r w:rsidRPr="007350DD">
        <w:t>reach</w:t>
      </w:r>
      <w:r w:rsidR="001327BC" w:rsidRPr="007350DD">
        <w:t xml:space="preserve"> </w:t>
      </w:r>
      <w:r w:rsidRPr="007350DD">
        <w:t>a</w:t>
      </w:r>
      <w:r w:rsidR="001327BC" w:rsidRPr="007350DD">
        <w:t xml:space="preserve"> </w:t>
      </w:r>
      <w:r w:rsidRPr="007350DD">
        <w:t>level</w:t>
      </w:r>
      <w:r w:rsidR="001327BC" w:rsidRPr="007350DD">
        <w:t xml:space="preserve"> </w:t>
      </w:r>
      <w:r w:rsidRPr="007350DD">
        <w:t>of</w:t>
      </w:r>
      <w:r w:rsidR="001327BC" w:rsidRPr="007350DD">
        <w:t xml:space="preserve"> </w:t>
      </w:r>
      <w:r w:rsidRPr="007350DD">
        <w:t>certification</w:t>
      </w:r>
      <w:r w:rsidR="001327BC" w:rsidRPr="007350DD">
        <w:t xml:space="preserve"> </w:t>
      </w:r>
      <w:r w:rsidRPr="007350DD">
        <w:t>which</w:t>
      </w:r>
      <w:r w:rsidR="001327BC" w:rsidRPr="007350DD">
        <w:t xml:space="preserve"> </w:t>
      </w:r>
      <w:r w:rsidRPr="007350DD">
        <w:t>they</w:t>
      </w:r>
      <w:r w:rsidR="001327BC" w:rsidRPr="007350DD">
        <w:t xml:space="preserve"> </w:t>
      </w:r>
      <w:r w:rsidRPr="007350DD">
        <w:t>can</w:t>
      </w:r>
      <w:r w:rsidR="001327BC" w:rsidRPr="007350DD">
        <w:t xml:space="preserve"> </w:t>
      </w:r>
      <w:r w:rsidRPr="007350DD">
        <w:t>use</w:t>
      </w:r>
      <w:r w:rsidR="001327BC" w:rsidRPr="007350DD">
        <w:t xml:space="preserve"> </w:t>
      </w:r>
      <w:r w:rsidRPr="007350DD">
        <w:t>to</w:t>
      </w:r>
      <w:r w:rsidR="001327BC" w:rsidRPr="007350DD">
        <w:t xml:space="preserve"> </w:t>
      </w:r>
      <w:r w:rsidRPr="007350DD">
        <w:t>gain</w:t>
      </w:r>
      <w:r w:rsidR="001327BC" w:rsidRPr="007350DD">
        <w:t xml:space="preserve"> </w:t>
      </w:r>
      <w:r w:rsidRPr="007350DD">
        <w:t>employment,</w:t>
      </w:r>
      <w:r w:rsidR="001327BC" w:rsidRPr="007350DD">
        <w:t xml:space="preserve"> </w:t>
      </w:r>
      <w:r w:rsidRPr="007350DD">
        <w:t>by</w:t>
      </w:r>
      <w:r w:rsidR="001327BC" w:rsidRPr="007350DD">
        <w:t xml:space="preserve"> </w:t>
      </w:r>
      <w:r w:rsidRPr="007350DD">
        <w:t>the</w:t>
      </w:r>
      <w:r w:rsidR="001327BC" w:rsidRPr="007350DD">
        <w:t xml:space="preserve"> </w:t>
      </w:r>
      <w:r w:rsidRPr="007350DD">
        <w:t>time</w:t>
      </w:r>
      <w:r w:rsidR="001327BC" w:rsidRPr="007350DD">
        <w:t xml:space="preserve"> </w:t>
      </w:r>
      <w:r w:rsidRPr="007350DD">
        <w:t>they</w:t>
      </w:r>
      <w:r w:rsidR="001327BC" w:rsidRPr="007350DD">
        <w:t xml:space="preserve"> </w:t>
      </w:r>
      <w:r w:rsidRPr="007350DD">
        <w:t>are</w:t>
      </w:r>
      <w:r w:rsidR="001327BC" w:rsidRPr="007350DD">
        <w:t xml:space="preserve"> </w:t>
      </w:r>
      <w:r w:rsidRPr="007350DD">
        <w:t>ready</w:t>
      </w:r>
      <w:r w:rsidR="001327BC" w:rsidRPr="007350DD">
        <w:t xml:space="preserve"> </w:t>
      </w:r>
      <w:r w:rsidRPr="007350DD">
        <w:t>to</w:t>
      </w:r>
      <w:r w:rsidR="001327BC" w:rsidRPr="007350DD">
        <w:t xml:space="preserve"> </w:t>
      </w:r>
      <w:r w:rsidRPr="007350DD">
        <w:t>leave</w:t>
      </w:r>
      <w:r w:rsidR="001327BC" w:rsidRPr="007350DD">
        <w:t xml:space="preserve"> </w:t>
      </w:r>
      <w:r w:rsidRPr="007350DD">
        <w:t>the</w:t>
      </w:r>
      <w:r w:rsidR="001327BC" w:rsidRPr="007350DD">
        <w:t xml:space="preserve"> </w:t>
      </w:r>
      <w:r w:rsidRPr="007350DD">
        <w:t>system.</w:t>
      </w:r>
      <w:r w:rsidR="001327BC" w:rsidRPr="007350DD">
        <w:t xml:space="preserve"> </w:t>
      </w:r>
      <w:r w:rsidRPr="007350DD">
        <w:t>There</w:t>
      </w:r>
      <w:r w:rsidR="001327BC" w:rsidRPr="007350DD">
        <w:t xml:space="preserve"> </w:t>
      </w:r>
      <w:r w:rsidRPr="007350DD">
        <w:t>is</w:t>
      </w:r>
      <w:r w:rsidR="001327BC" w:rsidRPr="007350DD">
        <w:t xml:space="preserve"> </w:t>
      </w:r>
      <w:r w:rsidRPr="007350DD">
        <w:t>individualized</w:t>
      </w:r>
      <w:r w:rsidR="001327BC" w:rsidRPr="007350DD">
        <w:t xml:space="preserve"> </w:t>
      </w:r>
      <w:r w:rsidRPr="007350DD">
        <w:t>remediation</w:t>
      </w:r>
      <w:r w:rsidR="001327BC" w:rsidRPr="007350DD">
        <w:t xml:space="preserve"> </w:t>
      </w:r>
      <w:r w:rsidRPr="007350DD">
        <w:t>and</w:t>
      </w:r>
      <w:r w:rsidR="001327BC" w:rsidRPr="007350DD">
        <w:t xml:space="preserve"> </w:t>
      </w:r>
      <w:r w:rsidRPr="007350DD">
        <w:t>psychological</w:t>
      </w:r>
      <w:r w:rsidR="001327BC" w:rsidRPr="007350DD">
        <w:t xml:space="preserve"> </w:t>
      </w:r>
      <w:r w:rsidRPr="007350DD">
        <w:t>counselling</w:t>
      </w:r>
      <w:r w:rsidR="001327BC" w:rsidRPr="007350DD">
        <w:t xml:space="preserve"> </w:t>
      </w:r>
      <w:r w:rsidRPr="007350DD">
        <w:t>is</w:t>
      </w:r>
      <w:r w:rsidR="001327BC" w:rsidRPr="007350DD">
        <w:t xml:space="preserve"> </w:t>
      </w:r>
      <w:r w:rsidRPr="007350DD">
        <w:t>also</w:t>
      </w:r>
      <w:r w:rsidR="001327BC" w:rsidRPr="007350DD">
        <w:t xml:space="preserve"> </w:t>
      </w:r>
      <w:r w:rsidRPr="007350DD">
        <w:t>part</w:t>
      </w:r>
      <w:r w:rsidR="001327BC" w:rsidRPr="007350DD">
        <w:t xml:space="preserve"> </w:t>
      </w:r>
      <w:r w:rsidRPr="007350DD">
        <w:t>of</w:t>
      </w:r>
      <w:r w:rsidR="001327BC" w:rsidRPr="007350DD">
        <w:t xml:space="preserve"> </w:t>
      </w:r>
      <w:r w:rsidRPr="007350DD">
        <w:t>the</w:t>
      </w:r>
      <w:r w:rsidR="001327BC" w:rsidRPr="007350DD">
        <w:t xml:space="preserve"> </w:t>
      </w:r>
      <w:r w:rsidRPr="007350DD">
        <w:t>programme.</w:t>
      </w:r>
      <w:r w:rsidR="001327BC" w:rsidRPr="007350DD">
        <w:t xml:space="preserve"> </w:t>
      </w:r>
      <w:r w:rsidRPr="007350DD">
        <w:t>The</w:t>
      </w:r>
      <w:r w:rsidR="001327BC" w:rsidRPr="007350DD">
        <w:t xml:space="preserve"> </w:t>
      </w:r>
      <w:r w:rsidRPr="007350DD">
        <w:t>children</w:t>
      </w:r>
      <w:r w:rsidR="001327BC" w:rsidRPr="007350DD">
        <w:t xml:space="preserve"> </w:t>
      </w:r>
      <w:r w:rsidRPr="007350DD">
        <w:t>are</w:t>
      </w:r>
      <w:r w:rsidR="001327BC" w:rsidRPr="007350DD">
        <w:t xml:space="preserve"> </w:t>
      </w:r>
      <w:r w:rsidRPr="007350DD">
        <w:t>also</w:t>
      </w:r>
      <w:r w:rsidR="001327BC" w:rsidRPr="007350DD">
        <w:t xml:space="preserve"> </w:t>
      </w:r>
      <w:r w:rsidRPr="007350DD">
        <w:t>instructed</w:t>
      </w:r>
      <w:r w:rsidR="001327BC" w:rsidRPr="007350DD">
        <w:t xml:space="preserve"> </w:t>
      </w:r>
      <w:r w:rsidRPr="007350DD">
        <w:t>in</w:t>
      </w:r>
      <w:r w:rsidR="001327BC" w:rsidRPr="007350DD">
        <w:t xml:space="preserve"> </w:t>
      </w:r>
      <w:r w:rsidRPr="007350DD">
        <w:t>moral</w:t>
      </w:r>
      <w:r w:rsidR="001327BC" w:rsidRPr="007350DD">
        <w:t xml:space="preserve"> </w:t>
      </w:r>
      <w:r w:rsidRPr="007350DD">
        <w:t>values</w:t>
      </w:r>
      <w:r w:rsidR="001327BC" w:rsidRPr="007350DD">
        <w:t xml:space="preserve"> </w:t>
      </w:r>
      <w:r w:rsidRPr="007350DD">
        <w:t>and</w:t>
      </w:r>
      <w:r w:rsidR="001327BC" w:rsidRPr="007350DD">
        <w:t xml:space="preserve"> </w:t>
      </w:r>
      <w:r w:rsidRPr="007350DD">
        <w:t>life</w:t>
      </w:r>
      <w:r w:rsidR="001327BC" w:rsidRPr="007350DD">
        <w:t xml:space="preserve"> </w:t>
      </w:r>
      <w:r w:rsidRPr="007350DD">
        <w:t>skills</w:t>
      </w:r>
      <w:r w:rsidR="001327BC" w:rsidRPr="007350DD">
        <w:t xml:space="preserve"> </w:t>
      </w:r>
      <w:r w:rsidRPr="007350DD">
        <w:t>and</w:t>
      </w:r>
      <w:r w:rsidR="001327BC" w:rsidRPr="007350DD">
        <w:t xml:space="preserve"> </w:t>
      </w:r>
      <w:r w:rsidRPr="007350DD">
        <w:t>recreational</w:t>
      </w:r>
      <w:r w:rsidR="001327BC" w:rsidRPr="007350DD">
        <w:t xml:space="preserve"> </w:t>
      </w:r>
      <w:r w:rsidRPr="007350DD">
        <w:t>activity</w:t>
      </w:r>
      <w:r w:rsidR="001327BC" w:rsidRPr="007350DD">
        <w:t xml:space="preserve"> </w:t>
      </w:r>
      <w:r w:rsidRPr="007350DD">
        <w:t>is</w:t>
      </w:r>
      <w:r w:rsidR="001327BC" w:rsidRPr="007350DD">
        <w:t xml:space="preserve"> </w:t>
      </w:r>
      <w:r w:rsidRPr="007350DD">
        <w:t>provided.</w:t>
      </w:r>
      <w:r w:rsidR="001327BC" w:rsidRPr="007350DD">
        <w:t xml:space="preserve"> </w:t>
      </w:r>
      <w:r w:rsidRPr="007350DD">
        <w:t>Six</w:t>
      </w:r>
      <w:r w:rsidR="001327BC" w:rsidRPr="007350DD">
        <w:t xml:space="preserve"> </w:t>
      </w:r>
      <w:r w:rsidRPr="007350DD">
        <w:t>months</w:t>
      </w:r>
      <w:r w:rsidR="001327BC" w:rsidRPr="007350DD">
        <w:t xml:space="preserve"> </w:t>
      </w:r>
      <w:r w:rsidRPr="007350DD">
        <w:t>prior</w:t>
      </w:r>
      <w:r w:rsidR="001327BC" w:rsidRPr="007350DD">
        <w:t xml:space="preserve"> </w:t>
      </w:r>
      <w:r w:rsidRPr="007350DD">
        <w:t>to</w:t>
      </w:r>
      <w:r w:rsidR="001327BC" w:rsidRPr="007350DD">
        <w:t xml:space="preserve"> </w:t>
      </w:r>
      <w:r w:rsidRPr="007350DD">
        <w:t>the</w:t>
      </w:r>
      <w:r w:rsidR="001327BC" w:rsidRPr="007350DD">
        <w:t xml:space="preserve"> </w:t>
      </w:r>
      <w:r w:rsidRPr="007350DD">
        <w:t>child</w:t>
      </w:r>
      <w:r w:rsidR="00EA19E5" w:rsidRPr="007350DD">
        <w:t>’</w:t>
      </w:r>
      <w:r w:rsidRPr="007350DD">
        <w:t>s</w:t>
      </w:r>
      <w:r w:rsidR="001327BC" w:rsidRPr="007350DD">
        <w:t xml:space="preserve"> </w:t>
      </w:r>
      <w:r w:rsidRPr="007350DD">
        <w:t>departure</w:t>
      </w:r>
      <w:r w:rsidR="001327BC" w:rsidRPr="007350DD">
        <w:t xml:space="preserve"> </w:t>
      </w:r>
      <w:r w:rsidRPr="007350DD">
        <w:t>for</w:t>
      </w:r>
      <w:r w:rsidR="001327BC" w:rsidRPr="007350DD">
        <w:t xml:space="preserve"> </w:t>
      </w:r>
      <w:r w:rsidRPr="007350DD">
        <w:t>home</w:t>
      </w:r>
      <w:r w:rsidR="001327BC" w:rsidRPr="007350DD">
        <w:t xml:space="preserve"> </w:t>
      </w:r>
      <w:r w:rsidRPr="007350DD">
        <w:t>from</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he</w:t>
      </w:r>
      <w:r w:rsidR="001327BC" w:rsidRPr="007350DD">
        <w:t xml:space="preserve"> </w:t>
      </w:r>
      <w:r w:rsidRPr="007350DD">
        <w:t>or</w:t>
      </w:r>
      <w:r w:rsidR="001327BC" w:rsidRPr="007350DD">
        <w:t xml:space="preserve"> </w:t>
      </w:r>
      <w:r w:rsidRPr="007350DD">
        <w:t>she</w:t>
      </w:r>
      <w:r w:rsidR="001327BC" w:rsidRPr="007350DD">
        <w:t xml:space="preserve"> </w:t>
      </w:r>
      <w:r w:rsidRPr="007350DD">
        <w:t>joins</w:t>
      </w:r>
      <w:r w:rsidR="001327BC" w:rsidRPr="007350DD">
        <w:t xml:space="preserve"> </w:t>
      </w:r>
      <w:r w:rsidRPr="007350DD">
        <w:t>a</w:t>
      </w:r>
      <w:r w:rsidR="001327BC" w:rsidRPr="007350DD">
        <w:t xml:space="preserve"> </w:t>
      </w:r>
      <w:r w:rsidRPr="007350DD">
        <w:t>pre-release</w:t>
      </w:r>
      <w:r w:rsidR="001327BC" w:rsidRPr="007350DD">
        <w:t xml:space="preserve"> </w:t>
      </w:r>
      <w:r w:rsidRPr="007350DD">
        <w:t>group</w:t>
      </w:r>
      <w:r w:rsidR="001327BC" w:rsidRPr="007350DD">
        <w:t xml:space="preserve"> </w:t>
      </w:r>
      <w:r w:rsidRPr="007350DD">
        <w:t>where</w:t>
      </w:r>
      <w:r w:rsidR="001327BC" w:rsidRPr="007350DD">
        <w:t xml:space="preserve"> </w:t>
      </w:r>
      <w:r w:rsidRPr="007350DD">
        <w:t>there</w:t>
      </w:r>
      <w:r w:rsidR="001327BC" w:rsidRPr="007350DD">
        <w:t xml:space="preserve"> </w:t>
      </w:r>
      <w:r w:rsidRPr="007350DD">
        <w:t>is</w:t>
      </w:r>
      <w:r w:rsidR="001327BC" w:rsidRPr="007350DD">
        <w:t xml:space="preserve"> </w:t>
      </w:r>
      <w:r w:rsidRPr="007350DD">
        <w:t>a</w:t>
      </w:r>
      <w:r w:rsidR="001327BC" w:rsidRPr="007350DD">
        <w:t xml:space="preserve"> </w:t>
      </w:r>
      <w:r w:rsidRPr="007350DD">
        <w:t>structured</w:t>
      </w:r>
      <w:r w:rsidR="001327BC" w:rsidRPr="007350DD">
        <w:t xml:space="preserve"> </w:t>
      </w:r>
      <w:r w:rsidRPr="007350DD">
        <w:t>reintegration</w:t>
      </w:r>
      <w:r w:rsidR="001327BC" w:rsidRPr="007350DD">
        <w:t xml:space="preserve"> </w:t>
      </w:r>
      <w:r w:rsidRPr="007350DD">
        <w:t>programme</w:t>
      </w:r>
      <w:r w:rsidR="001327BC" w:rsidRPr="007350DD">
        <w:t xml:space="preserve"> </w:t>
      </w:r>
      <w:r w:rsidRPr="007350DD">
        <w:t>that</w:t>
      </w:r>
      <w:r w:rsidR="001327BC" w:rsidRPr="007350DD">
        <w:t xml:space="preserve"> </w:t>
      </w:r>
      <w:r w:rsidRPr="007350DD">
        <w:t>involves</w:t>
      </w:r>
      <w:r w:rsidR="001327BC" w:rsidRPr="007350DD">
        <w:t xml:space="preserve"> </w:t>
      </w:r>
      <w:r w:rsidRPr="007350DD">
        <w:t>the</w:t>
      </w:r>
      <w:r w:rsidR="001327BC" w:rsidRPr="007350DD">
        <w:t xml:space="preserve"> </w:t>
      </w:r>
      <w:r w:rsidRPr="007350DD">
        <w:t>parents/guardians.</w:t>
      </w:r>
      <w:r w:rsidR="001327BC" w:rsidRPr="007350DD">
        <w:t xml:space="preserve"> </w:t>
      </w:r>
      <w:r w:rsidRPr="007350DD">
        <w:t>There</w:t>
      </w:r>
      <w:r w:rsidR="001327BC" w:rsidRPr="007350DD">
        <w:t xml:space="preserve"> </w:t>
      </w:r>
      <w:r w:rsidRPr="007350DD">
        <w:t>is</w:t>
      </w:r>
      <w:r w:rsidR="001327BC" w:rsidRPr="007350DD">
        <w:t xml:space="preserve"> </w:t>
      </w:r>
      <w:r w:rsidRPr="007350DD">
        <w:t>an</w:t>
      </w:r>
      <w:r w:rsidR="001327BC" w:rsidRPr="007350DD">
        <w:t xml:space="preserve"> </w:t>
      </w:r>
      <w:r w:rsidRPr="007350DD">
        <w:t>Employment</w:t>
      </w:r>
      <w:r w:rsidR="001327BC" w:rsidRPr="007350DD">
        <w:t xml:space="preserve"> </w:t>
      </w:r>
      <w:r w:rsidRPr="007350DD">
        <w:t>Preparation</w:t>
      </w:r>
      <w:r w:rsidR="001327BC" w:rsidRPr="007350DD">
        <w:t xml:space="preserve"> </w:t>
      </w:r>
      <w:r w:rsidRPr="007350DD">
        <w:t>Programme</w:t>
      </w:r>
      <w:r w:rsidR="001327BC" w:rsidRPr="007350DD">
        <w:t xml:space="preserve"> </w:t>
      </w:r>
      <w:r w:rsidRPr="007350DD">
        <w:t>that</w:t>
      </w:r>
      <w:r w:rsidR="001327BC" w:rsidRPr="007350DD">
        <w:t xml:space="preserve"> </w:t>
      </w:r>
      <w:r w:rsidRPr="007350DD">
        <w:t>includes</w:t>
      </w:r>
      <w:r w:rsidR="001327BC" w:rsidRPr="007350DD">
        <w:t xml:space="preserve"> </w:t>
      </w:r>
      <w:r w:rsidRPr="007350DD">
        <w:t>building</w:t>
      </w:r>
      <w:r w:rsidR="001327BC" w:rsidRPr="007350DD">
        <w:t xml:space="preserve"> </w:t>
      </w:r>
      <w:r w:rsidRPr="007350DD">
        <w:t>construction,</w:t>
      </w:r>
      <w:r w:rsidR="001327BC" w:rsidRPr="007350DD">
        <w:t xml:space="preserve"> </w:t>
      </w:r>
      <w:r w:rsidRPr="007350DD">
        <w:t>tailoring,</w:t>
      </w:r>
      <w:r w:rsidR="001327BC" w:rsidRPr="007350DD">
        <w:t xml:space="preserve"> </w:t>
      </w:r>
      <w:r w:rsidRPr="007350DD">
        <w:t>landscaping</w:t>
      </w:r>
      <w:r w:rsidR="001327BC" w:rsidRPr="007350DD">
        <w:t xml:space="preserve"> </w:t>
      </w:r>
      <w:r w:rsidRPr="007350DD">
        <w:t>and</w:t>
      </w:r>
      <w:r w:rsidR="001327BC" w:rsidRPr="007350DD">
        <w:t xml:space="preserve"> </w:t>
      </w:r>
      <w:r w:rsidRPr="007350DD">
        <w:t>gardening.</w:t>
      </w:r>
    </w:p>
    <w:p w:rsidR="006564B6" w:rsidRPr="007350DD" w:rsidRDefault="006564B6" w:rsidP="00355C8F">
      <w:pPr>
        <w:pStyle w:val="SingleTxtG"/>
      </w:pPr>
      <w:r w:rsidRPr="007350DD">
        <w:t>236.</w:t>
      </w:r>
      <w:r w:rsidR="0024438D" w:rsidRPr="007350DD">
        <w:tab/>
      </w:r>
      <w:r w:rsidRPr="007350DD">
        <w:t>Children</w:t>
      </w:r>
      <w:r w:rsidR="001327BC" w:rsidRPr="007350DD">
        <w:t xml:space="preserve"> </w:t>
      </w:r>
      <w:r w:rsidRPr="007350DD">
        <w:t>who</w:t>
      </w:r>
      <w:r w:rsidR="001327BC" w:rsidRPr="007350DD">
        <w:t xml:space="preserve"> </w:t>
      </w:r>
      <w:r w:rsidRPr="007350DD">
        <w:t>are</w:t>
      </w:r>
      <w:r w:rsidR="001327BC" w:rsidRPr="007350DD">
        <w:t xml:space="preserve"> </w:t>
      </w:r>
      <w:r w:rsidRPr="007350DD">
        <w:t>released</w:t>
      </w:r>
      <w:r w:rsidR="001327BC" w:rsidRPr="007350DD">
        <w:t xml:space="preserve"> </w:t>
      </w:r>
      <w:r w:rsidRPr="007350DD">
        <w:t>from</w:t>
      </w:r>
      <w:r w:rsidR="001327BC" w:rsidRPr="007350DD">
        <w:t xml:space="preserve"> </w:t>
      </w:r>
      <w:r w:rsidRPr="007350DD">
        <w:t>custodial</w:t>
      </w:r>
      <w:r w:rsidR="001327BC" w:rsidRPr="007350DD">
        <w:t xml:space="preserve"> </w:t>
      </w:r>
      <w:r w:rsidRPr="007350DD">
        <w:t>care</w:t>
      </w:r>
      <w:r w:rsidR="001327BC" w:rsidRPr="007350DD">
        <w:t xml:space="preserve"> </w:t>
      </w:r>
      <w:r w:rsidRPr="007350DD">
        <w:t>may</w:t>
      </w:r>
      <w:r w:rsidR="001327BC" w:rsidRPr="007350DD">
        <w:t xml:space="preserve"> </w:t>
      </w:r>
      <w:r w:rsidRPr="007350DD">
        <w:t>voluntarily</w:t>
      </w:r>
      <w:r w:rsidR="001327BC" w:rsidRPr="007350DD">
        <w:t xml:space="preserve"> </w:t>
      </w:r>
      <w:r w:rsidRPr="007350DD">
        <w:t>enter</w:t>
      </w:r>
      <w:r w:rsidR="006461CD" w:rsidRPr="007350DD">
        <w:t xml:space="preserve"> </w:t>
      </w:r>
      <w:r w:rsidRPr="007350DD">
        <w:t>programmes</w:t>
      </w:r>
      <w:r w:rsidR="001327BC" w:rsidRPr="007350DD">
        <w:t xml:space="preserve"> </w:t>
      </w:r>
      <w:r w:rsidRPr="007350DD">
        <w:t>offered</w:t>
      </w:r>
      <w:r w:rsidR="001327BC" w:rsidRPr="007350DD">
        <w:t xml:space="preserve"> </w:t>
      </w:r>
      <w:r w:rsidRPr="007350DD">
        <w:t>by</w:t>
      </w:r>
      <w:r w:rsidR="001327BC" w:rsidRPr="007350DD">
        <w:t xml:space="preserve"> </w:t>
      </w:r>
      <w:r w:rsidRPr="007350DD">
        <w:t>the</w:t>
      </w:r>
      <w:r w:rsidR="001327BC" w:rsidRPr="007350DD">
        <w:t xml:space="preserve"> </w:t>
      </w:r>
      <w:r w:rsidRPr="007350DD">
        <w:t>Vocational</w:t>
      </w:r>
      <w:r w:rsidR="001327BC" w:rsidRPr="007350DD">
        <w:t xml:space="preserve"> </w:t>
      </w:r>
      <w:r w:rsidRPr="007350DD">
        <w:t>Training</w:t>
      </w:r>
      <w:r w:rsidR="001327BC" w:rsidRPr="007350DD">
        <w:t xml:space="preserve"> </w:t>
      </w:r>
      <w:r w:rsidRPr="007350DD">
        <w:t>Board,</w:t>
      </w:r>
      <w:r w:rsidR="001327BC" w:rsidRPr="007350DD">
        <w:t xml:space="preserve"> </w:t>
      </w:r>
      <w:r w:rsidRPr="007350DD">
        <w:t>the</w:t>
      </w:r>
      <w:r w:rsidR="001327BC" w:rsidRPr="007350DD">
        <w:t xml:space="preserve"> </w:t>
      </w:r>
      <w:r w:rsidRPr="007350DD">
        <w:t>Samuel</w:t>
      </w:r>
      <w:r w:rsidR="001327BC" w:rsidRPr="007350DD">
        <w:t xml:space="preserve"> </w:t>
      </w:r>
      <w:r w:rsidRPr="007350DD">
        <w:t>Jackman</w:t>
      </w:r>
      <w:r w:rsidR="001327BC" w:rsidRPr="007350DD">
        <w:t xml:space="preserve"> </w:t>
      </w:r>
      <w:r w:rsidRPr="007350DD">
        <w:t>Prescod</w:t>
      </w:r>
      <w:r w:rsidR="001327BC" w:rsidRPr="007350DD">
        <w:t xml:space="preserve"> </w:t>
      </w:r>
      <w:r w:rsidRPr="007350DD">
        <w:t>Polytechnic,</w:t>
      </w:r>
      <w:r w:rsidR="001327BC" w:rsidRPr="007350DD">
        <w:t xml:space="preserve"> </w:t>
      </w:r>
      <w:r w:rsidRPr="007350DD">
        <w:t>the</w:t>
      </w:r>
      <w:r w:rsidR="001327BC" w:rsidRPr="007350DD">
        <w:t xml:space="preserve"> </w:t>
      </w:r>
      <w:r w:rsidRPr="007350DD">
        <w:t>Community</w:t>
      </w:r>
      <w:r w:rsidR="001327BC" w:rsidRPr="007350DD">
        <w:t xml:space="preserve"> </w:t>
      </w:r>
      <w:r w:rsidRPr="007350DD">
        <w:t>College,</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the</w:t>
      </w:r>
      <w:r w:rsidR="001327BC" w:rsidRPr="007350DD">
        <w:t xml:space="preserve"> </w:t>
      </w:r>
      <w:r w:rsidRPr="007350DD">
        <w:t>West</w:t>
      </w:r>
      <w:r w:rsidR="001327BC" w:rsidRPr="007350DD">
        <w:t xml:space="preserve"> </w:t>
      </w:r>
      <w:r w:rsidRPr="007350DD">
        <w:t>Indies,</w:t>
      </w:r>
      <w:r w:rsidR="001327BC" w:rsidRPr="007350DD">
        <w:t xml:space="preserve"> </w:t>
      </w:r>
      <w:r w:rsidRPr="007350DD">
        <w:t>the</w:t>
      </w:r>
      <w:r w:rsidR="001327BC" w:rsidRPr="007350DD">
        <w:t xml:space="preserve"> </w:t>
      </w:r>
      <w:r w:rsidRPr="007350DD">
        <w:t>Barbados</w:t>
      </w:r>
      <w:r w:rsidR="001327BC" w:rsidRPr="007350DD">
        <w:t xml:space="preserve"> </w:t>
      </w:r>
      <w:r w:rsidRPr="007350DD">
        <w:t>Youth</w:t>
      </w:r>
      <w:r w:rsidR="001327BC" w:rsidRPr="007350DD">
        <w:t xml:space="preserve"> </w:t>
      </w:r>
      <w:r w:rsidRPr="007350DD">
        <w:t>Service,</w:t>
      </w:r>
      <w:r w:rsidR="001327BC" w:rsidRPr="007350DD">
        <w:t xml:space="preserve"> </w:t>
      </w:r>
      <w:r w:rsidRPr="007350DD">
        <w:t>Youth</w:t>
      </w:r>
      <w:r w:rsidR="001327BC" w:rsidRPr="007350DD">
        <w:t xml:space="preserve"> </w:t>
      </w:r>
      <w:r w:rsidRPr="007350DD">
        <w:t>Mainstreaming,</w:t>
      </w:r>
      <w:r w:rsidR="001327BC" w:rsidRPr="007350DD">
        <w:t xml:space="preserve"> </w:t>
      </w:r>
      <w:r w:rsidRPr="007350DD">
        <w:t>or</w:t>
      </w:r>
      <w:r w:rsidR="001327BC" w:rsidRPr="007350DD">
        <w:t xml:space="preserve"> </w:t>
      </w:r>
      <w:r w:rsidRPr="007350DD">
        <w:t>Endless</w:t>
      </w:r>
      <w:r w:rsidR="001327BC" w:rsidRPr="007350DD">
        <w:t xml:space="preserve"> </w:t>
      </w:r>
      <w:r w:rsidRPr="007350DD">
        <w:t>Possibilities</w:t>
      </w:r>
      <w:r w:rsidR="00355C8F" w:rsidRPr="007350DD">
        <w:t xml:space="preserve"> –</w:t>
      </w:r>
      <w:r w:rsidR="001327BC" w:rsidRPr="007350DD">
        <w:t xml:space="preserve"> </w:t>
      </w:r>
      <w:r w:rsidRPr="007350DD">
        <w:t>a</w:t>
      </w:r>
      <w:r w:rsidR="001327BC" w:rsidRPr="007350DD">
        <w:t xml:space="preserve"> </w:t>
      </w:r>
      <w:r w:rsidRPr="007350DD">
        <w:t>job</w:t>
      </w:r>
      <w:r w:rsidR="001327BC" w:rsidRPr="007350DD">
        <w:t xml:space="preserve"> </w:t>
      </w:r>
      <w:r w:rsidRPr="007350DD">
        <w:t>attachment</w:t>
      </w:r>
      <w:r w:rsidR="001327BC" w:rsidRPr="007350DD">
        <w:t xml:space="preserve"> </w:t>
      </w:r>
      <w:r w:rsidRPr="007350DD">
        <w:t>and</w:t>
      </w:r>
      <w:r w:rsidR="001327BC" w:rsidRPr="007350DD">
        <w:t xml:space="preserve"> </w:t>
      </w:r>
      <w:r w:rsidRPr="007350DD">
        <w:t>mentorship</w:t>
      </w:r>
      <w:r w:rsidR="001327BC" w:rsidRPr="007350DD">
        <w:t xml:space="preserve"> </w:t>
      </w:r>
      <w:r w:rsidRPr="007350DD">
        <w:t>programme.</w:t>
      </w:r>
      <w:r w:rsidR="001327BC" w:rsidRPr="007350DD">
        <w:t xml:space="preserve"> </w:t>
      </w:r>
      <w:r w:rsidRPr="007350DD">
        <w:t>A</w:t>
      </w:r>
      <w:r w:rsidR="001327BC" w:rsidRPr="007350DD">
        <w:t xml:space="preserve"> </w:t>
      </w:r>
      <w:r w:rsidRPr="007350DD">
        <w:t>legal</w:t>
      </w:r>
      <w:r w:rsidR="001327BC" w:rsidRPr="007350DD">
        <w:t xml:space="preserve"> </w:t>
      </w:r>
      <w:r w:rsidRPr="007350DD">
        <w:t>representative</w:t>
      </w:r>
      <w:r w:rsidR="001327BC" w:rsidRPr="007350DD">
        <w:t xml:space="preserve"> </w:t>
      </w:r>
      <w:r w:rsidRPr="007350DD">
        <w:t>monitors</w:t>
      </w:r>
      <w:r w:rsidR="001327BC" w:rsidRPr="007350DD">
        <w:t xml:space="preserve"> </w:t>
      </w:r>
      <w:r w:rsidRPr="007350DD">
        <w:t>them</w:t>
      </w:r>
      <w:r w:rsidR="001327BC" w:rsidRPr="007350DD">
        <w:t xml:space="preserve"> </w:t>
      </w:r>
      <w:r w:rsidRPr="007350DD">
        <w:t>and</w:t>
      </w:r>
      <w:r w:rsidR="001327BC" w:rsidRPr="007350DD">
        <w:t xml:space="preserve"> </w:t>
      </w:r>
      <w:r w:rsidRPr="007350DD">
        <w:t>provides</w:t>
      </w:r>
      <w:r w:rsidR="001327BC" w:rsidRPr="007350DD">
        <w:t xml:space="preserve"> </w:t>
      </w:r>
      <w:r w:rsidRPr="007350DD">
        <w:t>assistance</w:t>
      </w:r>
      <w:r w:rsidR="001327BC" w:rsidRPr="007350DD">
        <w:t xml:space="preserve"> </w:t>
      </w:r>
      <w:r w:rsidRPr="007350DD">
        <w:t>for</w:t>
      </w:r>
      <w:r w:rsidR="001327BC" w:rsidRPr="007350DD">
        <w:t xml:space="preserve"> </w:t>
      </w:r>
      <w:r w:rsidRPr="007350DD">
        <w:t>two</w:t>
      </w:r>
      <w:r w:rsidR="001327BC" w:rsidRPr="007350DD">
        <w:t xml:space="preserve"> </w:t>
      </w:r>
      <w:r w:rsidRPr="007350DD">
        <w:t>years</w:t>
      </w:r>
      <w:r w:rsidR="001327BC" w:rsidRPr="007350DD">
        <w:t xml:space="preserve"> </w:t>
      </w:r>
      <w:r w:rsidRPr="007350DD">
        <w:t>following</w:t>
      </w:r>
      <w:r w:rsidR="001327BC" w:rsidRPr="007350DD">
        <w:t xml:space="preserve"> </w:t>
      </w:r>
      <w:r w:rsidRPr="007350DD">
        <w:t>the</w:t>
      </w:r>
      <w:r w:rsidR="001327BC" w:rsidRPr="007350DD">
        <w:t xml:space="preserve"> </w:t>
      </w:r>
      <w:r w:rsidRPr="007350DD">
        <w:t>release</w:t>
      </w:r>
      <w:r w:rsidR="001327BC" w:rsidRPr="007350DD">
        <w:t xml:space="preserve"> </w:t>
      </w:r>
      <w:r w:rsidRPr="007350DD">
        <w:t>or</w:t>
      </w:r>
      <w:r w:rsidR="001327BC" w:rsidRPr="007350DD">
        <w:t xml:space="preserve"> </w:t>
      </w:r>
      <w:r w:rsidRPr="007350DD">
        <w:t>up</w:t>
      </w:r>
      <w:r w:rsidR="001327BC" w:rsidRPr="007350DD">
        <w:t xml:space="preserve"> </w:t>
      </w:r>
      <w:r w:rsidRPr="007350DD">
        <w:t>to</w:t>
      </w:r>
      <w:r w:rsidR="001327BC" w:rsidRPr="007350DD">
        <w:t xml:space="preserve"> </w:t>
      </w:r>
      <w:r w:rsidRPr="007350DD">
        <w:t>age</w:t>
      </w:r>
      <w:r w:rsidR="001327BC" w:rsidRPr="007350DD">
        <w:t xml:space="preserve"> </w:t>
      </w:r>
      <w:r w:rsidRPr="007350DD">
        <w:t>19.</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covers</w:t>
      </w:r>
      <w:r w:rsidR="001327BC" w:rsidRPr="007350DD">
        <w:t xml:space="preserve"> </w:t>
      </w:r>
      <w:r w:rsidRPr="007350DD">
        <w:t>all</w:t>
      </w:r>
      <w:r w:rsidR="001327BC" w:rsidRPr="007350DD">
        <w:t xml:space="preserve"> </w:t>
      </w:r>
      <w:r w:rsidRPr="007350DD">
        <w:t>of</w:t>
      </w:r>
      <w:r w:rsidR="001327BC" w:rsidRPr="007350DD">
        <w:t xml:space="preserve"> </w:t>
      </w:r>
      <w:r w:rsidRPr="007350DD">
        <w:t>their</w:t>
      </w:r>
      <w:r w:rsidR="001327BC" w:rsidRPr="007350DD">
        <w:t xml:space="preserve"> </w:t>
      </w:r>
      <w:r w:rsidRPr="007350DD">
        <w:t>initial</w:t>
      </w:r>
      <w:r w:rsidR="001327BC" w:rsidRPr="007350DD">
        <w:t xml:space="preserve"> </w:t>
      </w:r>
      <w:r w:rsidRPr="007350DD">
        <w:t>expenses</w:t>
      </w:r>
      <w:r w:rsidR="001327BC" w:rsidRPr="007350DD">
        <w:t xml:space="preserve"> </w:t>
      </w:r>
      <w:r w:rsidRPr="007350DD">
        <w:t>such</w:t>
      </w:r>
      <w:r w:rsidR="001327BC" w:rsidRPr="007350DD">
        <w:t xml:space="preserve"> </w:t>
      </w:r>
      <w:r w:rsidRPr="007350DD">
        <w:t>as</w:t>
      </w:r>
      <w:r w:rsidR="001327BC" w:rsidRPr="007350DD">
        <w:t xml:space="preserve"> </w:t>
      </w:r>
      <w:r w:rsidRPr="007350DD">
        <w:t>books,</w:t>
      </w:r>
      <w:r w:rsidR="001327BC" w:rsidRPr="007350DD">
        <w:t xml:space="preserve"> </w:t>
      </w:r>
      <w:r w:rsidRPr="007350DD">
        <w:t>musical</w:t>
      </w:r>
      <w:r w:rsidR="001327BC" w:rsidRPr="007350DD">
        <w:t xml:space="preserve"> </w:t>
      </w:r>
      <w:r w:rsidRPr="007350DD">
        <w:t>instruments,</w:t>
      </w:r>
      <w:r w:rsidR="001327BC" w:rsidRPr="007350DD">
        <w:t xml:space="preserve"> </w:t>
      </w:r>
      <w:r w:rsidRPr="007350DD">
        <w:t>uniforms,</w:t>
      </w:r>
      <w:r w:rsidR="001327BC" w:rsidRPr="007350DD">
        <w:t xml:space="preserve"> </w:t>
      </w:r>
      <w:r w:rsidRPr="007350DD">
        <w:t>equipment</w:t>
      </w:r>
      <w:r w:rsidR="001327BC" w:rsidRPr="007350DD">
        <w:t xml:space="preserve"> </w:t>
      </w:r>
      <w:r w:rsidRPr="007350DD">
        <w:t>and</w:t>
      </w:r>
      <w:r w:rsidR="001327BC" w:rsidRPr="007350DD">
        <w:t xml:space="preserve"> </w:t>
      </w:r>
      <w:r w:rsidRPr="007350DD">
        <w:t>seed</w:t>
      </w:r>
      <w:r w:rsidR="001327BC" w:rsidRPr="007350DD">
        <w:t xml:space="preserve"> </w:t>
      </w:r>
      <w:r w:rsidRPr="007350DD">
        <w:t>money.</w:t>
      </w:r>
    </w:p>
    <w:p w:rsidR="006564B6" w:rsidRPr="007350DD" w:rsidRDefault="006564B6" w:rsidP="0024438D">
      <w:pPr>
        <w:pStyle w:val="SingleTxtG"/>
      </w:pPr>
      <w:r w:rsidRPr="007350DD">
        <w:t>237.</w:t>
      </w:r>
      <w:r w:rsidR="0024438D" w:rsidRPr="007350DD">
        <w:tab/>
      </w:r>
      <w:r w:rsidRPr="007350DD">
        <w:t>There</w:t>
      </w:r>
      <w:r w:rsidR="001327BC" w:rsidRPr="007350DD">
        <w:t xml:space="preserve"> </w:t>
      </w:r>
      <w:r w:rsidRPr="007350DD">
        <w:t>is</w:t>
      </w:r>
      <w:r w:rsidR="001327BC" w:rsidRPr="007350DD">
        <w:t xml:space="preserve"> </w:t>
      </w:r>
      <w:r w:rsidRPr="007350DD">
        <w:t>however</w:t>
      </w:r>
      <w:r w:rsidR="001327BC" w:rsidRPr="007350DD">
        <w:t xml:space="preserve"> </w:t>
      </w:r>
      <w:r w:rsidRPr="007350DD">
        <w:t>a</w:t>
      </w:r>
      <w:r w:rsidR="001327BC" w:rsidRPr="007350DD">
        <w:t xml:space="preserve"> </w:t>
      </w:r>
      <w:r w:rsidRPr="007350DD">
        <w:t>need</w:t>
      </w:r>
      <w:r w:rsidR="001327BC" w:rsidRPr="007350DD">
        <w:t xml:space="preserve"> </w:t>
      </w:r>
      <w:r w:rsidRPr="007350DD">
        <w:t>for</w:t>
      </w:r>
      <w:r w:rsidR="001327BC" w:rsidRPr="007350DD">
        <w:t xml:space="preserve"> </w:t>
      </w:r>
      <w:r w:rsidRPr="007350DD">
        <w:t>a</w:t>
      </w:r>
      <w:r w:rsidR="001327BC" w:rsidRPr="007350DD">
        <w:t xml:space="preserve"> </w:t>
      </w:r>
      <w:r w:rsidRPr="007350DD">
        <w:t>residential</w:t>
      </w:r>
      <w:r w:rsidR="001327BC" w:rsidRPr="007350DD">
        <w:t xml:space="preserve"> </w:t>
      </w:r>
      <w:r w:rsidRPr="007350DD">
        <w:t>crisis</w:t>
      </w:r>
      <w:r w:rsidR="001327BC" w:rsidRPr="007350DD">
        <w:t xml:space="preserve"> </w:t>
      </w:r>
      <w:r w:rsidRPr="007350DD">
        <w:t>centre</w:t>
      </w:r>
      <w:r w:rsidR="001327BC" w:rsidRPr="007350DD">
        <w:t xml:space="preserve"> </w:t>
      </w:r>
      <w:r w:rsidRPr="007350DD">
        <w:t>for</w:t>
      </w:r>
      <w:r w:rsidR="001327BC" w:rsidRPr="007350DD">
        <w:t xml:space="preserve"> </w:t>
      </w:r>
      <w:r w:rsidRPr="007350DD">
        <w:t>the</w:t>
      </w:r>
      <w:r w:rsidR="001327BC" w:rsidRPr="007350DD">
        <w:t xml:space="preserve"> </w:t>
      </w:r>
      <w:r w:rsidRPr="007350DD">
        <w:t>older</w:t>
      </w:r>
      <w:r w:rsidR="001327BC" w:rsidRPr="007350DD">
        <w:t xml:space="preserve"> </w:t>
      </w:r>
      <w:r w:rsidRPr="007350DD">
        <w:t>adolescent</w:t>
      </w:r>
      <w:r w:rsidR="001327BC" w:rsidRPr="007350DD">
        <w:t xml:space="preserve"> </w:t>
      </w:r>
      <w:r w:rsidRPr="007350DD">
        <w:t>who,</w:t>
      </w:r>
      <w:r w:rsidR="001327BC" w:rsidRPr="007350DD">
        <w:t xml:space="preserve"> </w:t>
      </w:r>
      <w:r w:rsidRPr="007350DD">
        <w:t>for</w:t>
      </w:r>
      <w:r w:rsidR="001327BC" w:rsidRPr="007350DD">
        <w:t xml:space="preserve"> </w:t>
      </w:r>
      <w:r w:rsidRPr="007350DD">
        <w:t>one</w:t>
      </w:r>
      <w:r w:rsidR="001327BC" w:rsidRPr="007350DD">
        <w:t xml:space="preserve"> </w:t>
      </w:r>
      <w:r w:rsidRPr="007350DD">
        <w:t>reason</w:t>
      </w:r>
      <w:r w:rsidR="001327BC" w:rsidRPr="007350DD">
        <w:t xml:space="preserve"> </w:t>
      </w:r>
      <w:r w:rsidRPr="007350DD">
        <w:t>or</w:t>
      </w:r>
      <w:r w:rsidR="001327BC" w:rsidRPr="007350DD">
        <w:t xml:space="preserve"> </w:t>
      </w:r>
      <w:r w:rsidRPr="007350DD">
        <w:t>another,</w:t>
      </w:r>
      <w:r w:rsidR="001327BC" w:rsidRPr="007350DD">
        <w:t xml:space="preserve"> </w:t>
      </w:r>
      <w:r w:rsidRPr="007350DD">
        <w:t>is</w:t>
      </w:r>
      <w:r w:rsidR="001327BC" w:rsidRPr="007350DD">
        <w:t xml:space="preserve"> </w:t>
      </w:r>
      <w:r w:rsidRPr="007350DD">
        <w:t>unable</w:t>
      </w:r>
      <w:r w:rsidR="001327BC" w:rsidRPr="007350DD">
        <w:t xml:space="preserve"> </w:t>
      </w:r>
      <w:r w:rsidRPr="007350DD">
        <w:t>to</w:t>
      </w:r>
      <w:r w:rsidR="001327BC" w:rsidRPr="007350DD">
        <w:t xml:space="preserve"> </w:t>
      </w:r>
      <w:r w:rsidRPr="007350DD">
        <w:t>return</w:t>
      </w:r>
      <w:r w:rsidR="001327BC" w:rsidRPr="007350DD">
        <w:t xml:space="preserve"> </w:t>
      </w:r>
      <w:r w:rsidRPr="007350DD">
        <w:t>or</w:t>
      </w:r>
      <w:r w:rsidR="001327BC" w:rsidRPr="007350DD">
        <w:t xml:space="preserve"> </w:t>
      </w:r>
      <w:r w:rsidRPr="007350DD">
        <w:t>stay</w:t>
      </w:r>
      <w:r w:rsidR="001327BC" w:rsidRPr="007350DD">
        <w:t xml:space="preserve"> </w:t>
      </w:r>
      <w:r w:rsidRPr="007350DD">
        <w:t>at</w:t>
      </w:r>
      <w:r w:rsidR="001327BC" w:rsidRPr="007350DD">
        <w:t xml:space="preserve"> </w:t>
      </w:r>
      <w:r w:rsidRPr="007350DD">
        <w:t>home.</w:t>
      </w:r>
      <w:r w:rsidR="001327BC" w:rsidRPr="007350DD">
        <w:t xml:space="preserve"> </w:t>
      </w:r>
      <w:r w:rsidRPr="007350DD">
        <w:t>The</w:t>
      </w:r>
      <w:r w:rsidR="001327BC" w:rsidRPr="007350DD">
        <w:t xml:space="preserve"> </w:t>
      </w:r>
      <w:r w:rsidRPr="007350DD">
        <w:t>ongoing</w:t>
      </w:r>
      <w:r w:rsidR="001327BC" w:rsidRPr="007350DD">
        <w:t xml:space="preserve"> </w:t>
      </w:r>
      <w:r w:rsidRPr="007350DD">
        <w:t>examination</w:t>
      </w:r>
      <w:r w:rsidR="001327BC" w:rsidRPr="007350DD">
        <w:t xml:space="preserve"> </w:t>
      </w:r>
      <w:r w:rsidRPr="007350DD">
        <w:t>of</w:t>
      </w:r>
      <w:r w:rsidR="001327BC" w:rsidRPr="007350DD">
        <w:t xml:space="preserve"> </w:t>
      </w:r>
      <w:r w:rsidRPr="007350DD">
        <w:t>trends</w:t>
      </w:r>
      <w:r w:rsidR="001327BC" w:rsidRPr="007350DD">
        <w:t xml:space="preserve"> </w:t>
      </w:r>
      <w:r w:rsidRPr="007350DD">
        <w:t>in</w:t>
      </w:r>
      <w:r w:rsidR="001327BC" w:rsidRPr="007350DD">
        <w:t xml:space="preserve"> </w:t>
      </w:r>
      <w:r w:rsidRPr="007350DD">
        <w:t>adolescent</w:t>
      </w:r>
      <w:r w:rsidR="001327BC" w:rsidRPr="007350DD">
        <w:t xml:space="preserve"> </w:t>
      </w:r>
      <w:r w:rsidRPr="007350DD">
        <w:t>behaviour</w:t>
      </w:r>
      <w:r w:rsidR="001327BC" w:rsidRPr="007350DD">
        <w:t xml:space="preserve"> </w:t>
      </w:r>
      <w:r w:rsidRPr="007350DD">
        <w:t>also</w:t>
      </w:r>
      <w:r w:rsidR="001327BC" w:rsidRPr="007350DD">
        <w:t xml:space="preserve"> </w:t>
      </w:r>
      <w:r w:rsidRPr="007350DD">
        <w:t>suggests</w:t>
      </w:r>
      <w:r w:rsidR="001327BC" w:rsidRPr="007350DD">
        <w:t xml:space="preserve"> </w:t>
      </w:r>
      <w:r w:rsidRPr="007350DD">
        <w:t>the</w:t>
      </w:r>
      <w:r w:rsidR="001327BC" w:rsidRPr="007350DD">
        <w:t xml:space="preserve"> </w:t>
      </w:r>
      <w:r w:rsidRPr="007350DD">
        <w:t>need</w:t>
      </w:r>
      <w:r w:rsidR="001327BC" w:rsidRPr="007350DD">
        <w:t xml:space="preserve"> </w:t>
      </w:r>
      <w:r w:rsidRPr="007350DD">
        <w:t>for</w:t>
      </w:r>
      <w:r w:rsidR="001327BC" w:rsidRPr="007350DD">
        <w:t xml:space="preserve"> </w:t>
      </w:r>
      <w:r w:rsidRPr="007350DD">
        <w:t>an</w:t>
      </w:r>
      <w:r w:rsidR="001327BC" w:rsidRPr="007350DD">
        <w:t xml:space="preserve"> </w:t>
      </w:r>
      <w:r w:rsidRPr="007350DD">
        <w:t>adolescent</w:t>
      </w:r>
      <w:r w:rsidR="001327BC" w:rsidRPr="007350DD">
        <w:t xml:space="preserve"> </w:t>
      </w:r>
      <w:r w:rsidRPr="007350DD">
        <w:t>mental</w:t>
      </w:r>
      <w:r w:rsidR="001327BC" w:rsidRPr="007350DD">
        <w:t xml:space="preserve"> </w:t>
      </w:r>
      <w:r w:rsidRPr="007350DD">
        <w:t>health</w:t>
      </w:r>
      <w:r w:rsidR="001327BC" w:rsidRPr="007350DD">
        <w:t xml:space="preserve"> </w:t>
      </w:r>
      <w:r w:rsidRPr="007350DD">
        <w:t>facility.</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is</w:t>
      </w:r>
      <w:r w:rsidR="001327BC" w:rsidRPr="007350DD">
        <w:t xml:space="preserve"> </w:t>
      </w:r>
      <w:r w:rsidRPr="007350DD">
        <w:t>actively</w:t>
      </w:r>
      <w:r w:rsidR="001327BC" w:rsidRPr="007350DD">
        <w:t xml:space="preserve"> </w:t>
      </w:r>
      <w:r w:rsidRPr="007350DD">
        <w:t>working</w:t>
      </w:r>
      <w:r w:rsidR="001327BC" w:rsidRPr="007350DD">
        <w:t xml:space="preserve"> </w:t>
      </w:r>
      <w:r w:rsidRPr="007350DD">
        <w:t>towards</w:t>
      </w:r>
      <w:r w:rsidR="001327BC" w:rsidRPr="007350DD">
        <w:t xml:space="preserve"> </w:t>
      </w:r>
      <w:r w:rsidRPr="007350DD">
        <w:t>establishing</w:t>
      </w:r>
      <w:r w:rsidR="001327BC" w:rsidRPr="007350DD">
        <w:t xml:space="preserve"> </w:t>
      </w:r>
      <w:r w:rsidRPr="007350DD">
        <w:t>such</w:t>
      </w:r>
      <w:r w:rsidR="001327BC" w:rsidRPr="007350DD">
        <w:t xml:space="preserve"> </w:t>
      </w:r>
      <w:r w:rsidRPr="007350DD">
        <w:t>a</w:t>
      </w:r>
      <w:r w:rsidR="001327BC" w:rsidRPr="007350DD">
        <w:t xml:space="preserve"> </w:t>
      </w:r>
      <w:r w:rsidRPr="007350DD">
        <w:t>facility.</w:t>
      </w:r>
      <w:r w:rsidR="001327BC" w:rsidRPr="007350DD">
        <w:t xml:space="preserve"> </w:t>
      </w:r>
    </w:p>
    <w:p w:rsidR="006564B6" w:rsidRPr="007350DD" w:rsidRDefault="0024438D" w:rsidP="0024438D">
      <w:pPr>
        <w:pStyle w:val="H1G"/>
      </w:pPr>
      <w:r w:rsidRPr="007350DD">
        <w:tab/>
      </w:r>
      <w:r w:rsidR="006564B6" w:rsidRPr="007350DD">
        <w:t>C.</w:t>
      </w:r>
      <w:r w:rsidR="006564B6" w:rsidRPr="007350DD">
        <w:tab/>
        <w:t>Other</w:t>
      </w:r>
      <w:r w:rsidR="001327BC" w:rsidRPr="007350DD">
        <w:t xml:space="preserve"> </w:t>
      </w:r>
      <w:r w:rsidR="006564B6" w:rsidRPr="007350DD">
        <w:t>information</w:t>
      </w:r>
    </w:p>
    <w:p w:rsidR="006564B6" w:rsidRPr="007350DD" w:rsidRDefault="006564B6" w:rsidP="0024438D">
      <w:pPr>
        <w:pStyle w:val="SingleTxtG"/>
      </w:pPr>
      <w:r w:rsidRPr="007350DD">
        <w:t>238.</w:t>
      </w:r>
      <w:r w:rsidR="0024438D" w:rsidRPr="007350DD">
        <w:tab/>
      </w:r>
      <w:r w:rsidRPr="007350DD">
        <w:t>There</w:t>
      </w:r>
      <w:r w:rsidR="001327BC" w:rsidRPr="007350DD">
        <w:t xml:space="preserve"> </w:t>
      </w:r>
      <w:r w:rsidRPr="007350DD">
        <w:t>are</w:t>
      </w:r>
      <w:r w:rsidR="001327BC" w:rsidRPr="007350DD">
        <w:t xml:space="preserve"> </w:t>
      </w:r>
      <w:r w:rsidRPr="007350DD">
        <w:t>special</w:t>
      </w:r>
      <w:r w:rsidR="001327BC" w:rsidRPr="007350DD">
        <w:t xml:space="preserve"> </w:t>
      </w:r>
      <w:r w:rsidRPr="007350DD">
        <w:t>provisions</w:t>
      </w:r>
      <w:r w:rsidR="001327BC" w:rsidRPr="007350DD">
        <w:t xml:space="preserve"> </w:t>
      </w:r>
      <w:r w:rsidRPr="007350DD">
        <w:t>in</w:t>
      </w:r>
      <w:r w:rsidR="001327BC" w:rsidRPr="007350DD">
        <w:t xml:space="preserve"> </w:t>
      </w:r>
      <w:r w:rsidRPr="007350DD">
        <w:t>Part</w:t>
      </w:r>
      <w:r w:rsidR="001327BC" w:rsidRPr="007350DD">
        <w:t xml:space="preserve"> </w:t>
      </w:r>
      <w:r w:rsidRPr="007350DD">
        <w:t>IV</w:t>
      </w:r>
      <w:r w:rsidR="001327BC" w:rsidRPr="007350DD">
        <w:t xml:space="preserve"> </w:t>
      </w:r>
      <w:r w:rsidRPr="007350DD">
        <w:t>of</w:t>
      </w:r>
      <w:r w:rsidR="001327BC" w:rsidRPr="007350DD">
        <w:t xml:space="preserve"> </w:t>
      </w:r>
      <w:r w:rsidRPr="007350DD">
        <w:t>the</w:t>
      </w:r>
      <w:r w:rsidR="001327BC" w:rsidRPr="007350DD">
        <w:t xml:space="preserve"> </w:t>
      </w:r>
      <w:r w:rsidRPr="007350DD">
        <w:t>Juvenile</w:t>
      </w:r>
      <w:r w:rsidR="001327BC" w:rsidRPr="007350DD">
        <w:t xml:space="preserve"> </w:t>
      </w:r>
      <w:r w:rsidRPr="007350DD">
        <w:t>Offenders</w:t>
      </w:r>
      <w:r w:rsidR="001327BC" w:rsidRPr="007350DD">
        <w:t xml:space="preserve"> </w:t>
      </w:r>
      <w:r w:rsidRPr="007350DD">
        <w:t>Act,</w:t>
      </w:r>
      <w:r w:rsidR="001327BC" w:rsidRPr="007350DD">
        <w:t xml:space="preserve"> </w:t>
      </w:r>
      <w:r w:rsidRPr="007350DD">
        <w:t>Chapter</w:t>
      </w:r>
      <w:r w:rsidR="001327BC" w:rsidRPr="007350DD">
        <w:t xml:space="preserve"> </w:t>
      </w:r>
      <w:r w:rsidRPr="007350DD">
        <w:t>138,</w:t>
      </w:r>
      <w:r w:rsidR="001327BC" w:rsidRPr="007350DD">
        <w:t xml:space="preserve"> </w:t>
      </w:r>
      <w:r w:rsidRPr="007350DD">
        <w:t>for</w:t>
      </w:r>
      <w:r w:rsidR="001327BC" w:rsidRPr="007350DD">
        <w:t xml:space="preserve"> </w:t>
      </w:r>
      <w:r w:rsidRPr="007350DD">
        <w:t>proceedings</w:t>
      </w:r>
      <w:r w:rsidR="001327BC" w:rsidRPr="007350DD">
        <w:t xml:space="preserve"> </w:t>
      </w:r>
      <w:r w:rsidRPr="007350DD">
        <w:t>in</w:t>
      </w:r>
      <w:r w:rsidR="001327BC" w:rsidRPr="007350DD">
        <w:t xml:space="preserve"> </w:t>
      </w:r>
      <w:r w:rsidRPr="007350DD">
        <w:t>Juvenile</w:t>
      </w:r>
      <w:r w:rsidR="001327BC" w:rsidRPr="007350DD">
        <w:t xml:space="preserve"> </w:t>
      </w:r>
      <w:r w:rsidRPr="007350DD">
        <w:t>Courts.</w:t>
      </w:r>
      <w:r w:rsidR="001327BC" w:rsidRPr="007350DD">
        <w:t xml:space="preserve"> </w:t>
      </w:r>
      <w:r w:rsidRPr="007350DD">
        <w:t>Section</w:t>
      </w:r>
      <w:r w:rsidR="001327BC" w:rsidRPr="007350DD">
        <w:t xml:space="preserve"> </w:t>
      </w:r>
      <w:r w:rsidRPr="007350DD">
        <w:t>7</w:t>
      </w:r>
      <w:r w:rsidR="001327BC" w:rsidRPr="007350DD">
        <w:t xml:space="preserve"> </w:t>
      </w:r>
      <w:r w:rsidRPr="007350DD">
        <w:t>of</w:t>
      </w:r>
      <w:r w:rsidR="001327BC" w:rsidRPr="007350DD">
        <w:t xml:space="preserve"> </w:t>
      </w:r>
      <w:r w:rsidRPr="007350DD">
        <w:t>this</w:t>
      </w:r>
      <w:r w:rsidR="001327BC" w:rsidRPr="007350DD">
        <w:t xml:space="preserve"> </w:t>
      </w:r>
      <w:r w:rsidRPr="007350DD">
        <w:t>Act</w:t>
      </w:r>
      <w:r w:rsidR="001327BC" w:rsidRPr="007350DD">
        <w:t xml:space="preserve"> </w:t>
      </w:r>
      <w:r w:rsidRPr="007350DD">
        <w:t>indicates</w:t>
      </w:r>
      <w:r w:rsidR="001327BC" w:rsidRPr="007350DD">
        <w:t xml:space="preserve"> </w:t>
      </w:r>
      <w:r w:rsidRPr="007350DD">
        <w:t>that</w:t>
      </w:r>
      <w:r w:rsidR="001327BC" w:rsidRPr="007350DD">
        <w:t xml:space="preserve"> </w:t>
      </w:r>
      <w:r w:rsidRPr="007350DD">
        <w:t>a</w:t>
      </w:r>
      <w:r w:rsidR="001327BC" w:rsidRPr="007350DD">
        <w:t xml:space="preserve"> </w:t>
      </w:r>
      <w:r w:rsidRPr="007350DD">
        <w:t>child</w:t>
      </w:r>
      <w:r w:rsidR="001327BC" w:rsidRPr="007350DD">
        <w:t xml:space="preserve"> </w:t>
      </w:r>
      <w:r w:rsidRPr="007350DD">
        <w:t>who</w:t>
      </w:r>
      <w:r w:rsidR="001327BC" w:rsidRPr="007350DD">
        <w:t xml:space="preserve"> </w:t>
      </w:r>
      <w:r w:rsidRPr="007350DD">
        <w:t>is</w:t>
      </w:r>
      <w:r w:rsidR="001327BC" w:rsidRPr="007350DD">
        <w:t xml:space="preserve"> </w:t>
      </w:r>
      <w:r w:rsidRPr="007350DD">
        <w:t>not,</w:t>
      </w:r>
      <w:r w:rsidR="001327BC" w:rsidRPr="007350DD">
        <w:t xml:space="preserve"> </w:t>
      </w:r>
      <w:r w:rsidRPr="007350DD">
        <w:t>in</w:t>
      </w:r>
      <w:r w:rsidR="001327BC" w:rsidRPr="007350DD">
        <w:t xml:space="preserve"> </w:t>
      </w:r>
      <w:r w:rsidRPr="007350DD">
        <w:t>the</w:t>
      </w:r>
      <w:r w:rsidR="001327BC" w:rsidRPr="007350DD">
        <w:t xml:space="preserve"> </w:t>
      </w:r>
      <w:r w:rsidRPr="007350DD">
        <w:t>opinion</w:t>
      </w:r>
      <w:r w:rsidR="001327BC" w:rsidRPr="007350DD">
        <w:t xml:space="preserve"> </w:t>
      </w:r>
      <w:r w:rsidRPr="007350DD">
        <w:t>of</w:t>
      </w:r>
      <w:r w:rsidR="001327BC" w:rsidRPr="007350DD">
        <w:t xml:space="preserve"> </w:t>
      </w:r>
      <w:r w:rsidRPr="007350DD">
        <w:t>the</w:t>
      </w:r>
      <w:r w:rsidR="001327BC" w:rsidRPr="007350DD">
        <w:t xml:space="preserve"> </w:t>
      </w:r>
      <w:r w:rsidRPr="007350DD">
        <w:t>court,</w:t>
      </w:r>
      <w:r w:rsidR="001327BC" w:rsidRPr="007350DD">
        <w:t xml:space="preserve"> </w:t>
      </w:r>
      <w:r w:rsidRPr="007350DD">
        <w:t>above</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11</w:t>
      </w:r>
      <w:r w:rsidR="001327BC" w:rsidRPr="007350DD">
        <w:t xml:space="preserve"> </w:t>
      </w:r>
      <w:r w:rsidRPr="007350DD">
        <w:t>years</w:t>
      </w:r>
      <w:r w:rsidR="001327BC" w:rsidRPr="007350DD">
        <w:t xml:space="preserve"> </w:t>
      </w:r>
      <w:r w:rsidRPr="007350DD">
        <w:t>and</w:t>
      </w:r>
      <w:r w:rsidR="001327BC" w:rsidRPr="007350DD">
        <w:t xml:space="preserve"> </w:t>
      </w:r>
      <w:r w:rsidRPr="007350DD">
        <w:t>of</w:t>
      </w:r>
      <w:r w:rsidR="001327BC" w:rsidRPr="007350DD">
        <w:t xml:space="preserve"> </w:t>
      </w:r>
      <w:r w:rsidRPr="007350DD">
        <w:t>sufficient</w:t>
      </w:r>
      <w:r w:rsidR="001327BC" w:rsidRPr="007350DD">
        <w:t xml:space="preserve"> </w:t>
      </w:r>
      <w:r w:rsidRPr="007350DD">
        <w:t>capacity</w:t>
      </w:r>
      <w:r w:rsidR="001327BC" w:rsidRPr="007350DD">
        <w:t xml:space="preserve"> </w:t>
      </w:r>
      <w:r w:rsidRPr="007350DD">
        <w:t>to</w:t>
      </w:r>
      <w:r w:rsidR="001327BC" w:rsidRPr="007350DD">
        <w:t xml:space="preserve"> </w:t>
      </w:r>
      <w:r w:rsidRPr="007350DD">
        <w:t>commit</w:t>
      </w:r>
      <w:r w:rsidR="001327BC" w:rsidRPr="007350DD">
        <w:t xml:space="preserve"> </w:t>
      </w:r>
      <w:r w:rsidRPr="007350DD">
        <w:t>crime,</w:t>
      </w:r>
      <w:r w:rsidR="001327BC" w:rsidRPr="007350DD">
        <w:t xml:space="preserve"> </w:t>
      </w:r>
      <w:r w:rsidRPr="007350DD">
        <w:t>shall</w:t>
      </w:r>
      <w:r w:rsidR="001327BC" w:rsidRPr="007350DD">
        <w:t xml:space="preserve"> </w:t>
      </w:r>
      <w:r w:rsidRPr="007350DD">
        <w:t>not</w:t>
      </w:r>
      <w:r w:rsidR="001327BC" w:rsidRPr="007350DD">
        <w:t xml:space="preserve"> </w:t>
      </w:r>
      <w:r w:rsidRPr="007350DD">
        <w:t>be</w:t>
      </w:r>
      <w:r w:rsidR="001327BC" w:rsidRPr="007350DD">
        <w:t xml:space="preserve"> </w:t>
      </w:r>
      <w:r w:rsidRPr="007350DD">
        <w:t>punishable</w:t>
      </w:r>
      <w:r w:rsidR="001327BC" w:rsidRPr="007350DD">
        <w:t xml:space="preserve"> </w:t>
      </w:r>
      <w:r w:rsidRPr="007350DD">
        <w:t>for</w:t>
      </w:r>
      <w:r w:rsidR="001327BC" w:rsidRPr="007350DD">
        <w:t xml:space="preserve"> </w:t>
      </w:r>
      <w:r w:rsidRPr="007350DD">
        <w:t>an</w:t>
      </w:r>
      <w:r w:rsidR="001327BC" w:rsidRPr="007350DD">
        <w:t xml:space="preserve"> </w:t>
      </w:r>
      <w:r w:rsidRPr="007350DD">
        <w:t>offence.</w:t>
      </w:r>
      <w:r w:rsidR="001327BC" w:rsidRPr="007350DD">
        <w:t xml:space="preserve"> </w:t>
      </w:r>
      <w:r w:rsidRPr="007350DD">
        <w:t>Other</w:t>
      </w:r>
      <w:r w:rsidR="001327BC" w:rsidRPr="007350DD">
        <w:t xml:space="preserve"> </w:t>
      </w:r>
      <w:r w:rsidRPr="007350DD">
        <w:t>provisions</w:t>
      </w:r>
      <w:r w:rsidR="001327BC" w:rsidRPr="007350DD">
        <w:t xml:space="preserve"> </w:t>
      </w:r>
      <w:r w:rsidRPr="007350DD">
        <w:t>are</w:t>
      </w:r>
      <w:r w:rsidR="001327BC" w:rsidRPr="007350DD">
        <w:t xml:space="preserve"> </w:t>
      </w:r>
      <w:r w:rsidRPr="007350DD">
        <w:t>in</w:t>
      </w:r>
      <w:r w:rsidR="001327BC" w:rsidRPr="007350DD">
        <w:t xml:space="preserve"> </w:t>
      </w:r>
      <w:r w:rsidRPr="007350DD">
        <w:t>Section</w:t>
      </w:r>
      <w:r w:rsidR="001327BC" w:rsidRPr="007350DD">
        <w:t xml:space="preserve"> </w:t>
      </w:r>
      <w:r w:rsidRPr="007350DD">
        <w:t>8</w:t>
      </w:r>
      <w:r w:rsidR="001327BC" w:rsidRPr="007350DD">
        <w:t xml:space="preserve"> </w:t>
      </w:r>
      <w:r w:rsidRPr="007350DD">
        <w:t>of</w:t>
      </w:r>
      <w:r w:rsidR="001327BC" w:rsidRPr="007350DD">
        <w:t xml:space="preserve"> </w:t>
      </w:r>
      <w:r w:rsidRPr="007350DD">
        <w:t>the</w:t>
      </w:r>
      <w:r w:rsidR="001327BC" w:rsidRPr="007350DD">
        <w:t xml:space="preserve"> </w:t>
      </w:r>
      <w:r w:rsidRPr="007350DD">
        <w:t>Act</w:t>
      </w:r>
      <w:r w:rsidR="001327BC" w:rsidRPr="007350DD">
        <w:t xml:space="preserve"> </w:t>
      </w:r>
      <w:r w:rsidRPr="007350DD">
        <w:t>to</w:t>
      </w:r>
      <w:r w:rsidR="001327BC" w:rsidRPr="007350DD">
        <w:t xml:space="preserve"> </w:t>
      </w:r>
      <w:r w:rsidRPr="007350DD">
        <w:t>ensure</w:t>
      </w:r>
      <w:r w:rsidR="001327BC" w:rsidRPr="007350DD">
        <w:t xml:space="preserve"> </w:t>
      </w:r>
      <w:r w:rsidRPr="007350DD">
        <w:t>a</w:t>
      </w:r>
      <w:r w:rsidR="001327BC" w:rsidRPr="007350DD">
        <w:t xml:space="preserve"> </w:t>
      </w:r>
      <w:r w:rsidRPr="007350DD">
        <w:t>child-oriented</w:t>
      </w:r>
      <w:r w:rsidR="001327BC" w:rsidRPr="007350DD">
        <w:t xml:space="preserve"> </w:t>
      </w:r>
      <w:r w:rsidRPr="007350DD">
        <w:t>system</w:t>
      </w:r>
      <w:r w:rsidR="001327BC" w:rsidRPr="007350DD">
        <w:t xml:space="preserve"> </w:t>
      </w:r>
      <w:r w:rsidRPr="007350DD">
        <w:t>as</w:t>
      </w:r>
      <w:r w:rsidR="001327BC" w:rsidRPr="007350DD">
        <w:t xml:space="preserve"> </w:t>
      </w:r>
      <w:r w:rsidRPr="007350DD">
        <w:t>follows:</w:t>
      </w:r>
    </w:p>
    <w:p w:rsidR="006564B6" w:rsidRPr="007350DD" w:rsidRDefault="0024438D" w:rsidP="0024438D">
      <w:pPr>
        <w:pStyle w:val="SingleTxtG"/>
      </w:pPr>
      <w:r w:rsidRPr="007350DD">
        <w:tab/>
        <w:t>(a)</w:t>
      </w:r>
      <w:r w:rsidR="006564B6" w:rsidRPr="007350DD">
        <w:tab/>
        <w:t>Where</w:t>
      </w:r>
      <w:r w:rsidR="001327BC" w:rsidRPr="007350DD">
        <w:t xml:space="preserve"> </w:t>
      </w:r>
      <w:r w:rsidR="006564B6" w:rsidRPr="007350DD">
        <w:t>a</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is</w:t>
      </w:r>
      <w:r w:rsidR="001327BC" w:rsidRPr="007350DD">
        <w:t xml:space="preserve"> </w:t>
      </w:r>
      <w:r w:rsidR="006564B6" w:rsidRPr="007350DD">
        <w:t>brought</w:t>
      </w:r>
      <w:r w:rsidR="001327BC" w:rsidRPr="007350DD">
        <w:t xml:space="preserve"> </w:t>
      </w:r>
      <w:r w:rsidR="006564B6" w:rsidRPr="007350DD">
        <w:t>before</w:t>
      </w:r>
      <w:r w:rsidR="001327BC" w:rsidRPr="007350DD">
        <w:t xml:space="preserve"> </w:t>
      </w:r>
      <w:r w:rsidR="006564B6" w:rsidRPr="007350DD">
        <w:t>a</w:t>
      </w:r>
      <w:r w:rsidR="001327BC" w:rsidRPr="007350DD">
        <w:t xml:space="preserve"> </w:t>
      </w:r>
      <w:r w:rsidR="006564B6" w:rsidRPr="007350DD">
        <w:t>juvenile</w:t>
      </w:r>
      <w:r w:rsidR="001327BC" w:rsidRPr="007350DD">
        <w:t xml:space="preserve"> </w:t>
      </w:r>
      <w:r w:rsidR="006564B6" w:rsidRPr="007350DD">
        <w:t>court</w:t>
      </w:r>
      <w:r w:rsidR="001327BC" w:rsidRPr="007350DD">
        <w:t xml:space="preserve"> </w:t>
      </w:r>
      <w:r w:rsidR="006564B6" w:rsidRPr="007350DD">
        <w:t>for</w:t>
      </w:r>
      <w:r w:rsidR="001327BC" w:rsidRPr="007350DD">
        <w:t xml:space="preserve"> </w:t>
      </w:r>
      <w:r w:rsidR="006564B6" w:rsidRPr="007350DD">
        <w:t>any</w:t>
      </w:r>
      <w:r w:rsidR="001327BC" w:rsidRPr="007350DD">
        <w:t xml:space="preserve"> </w:t>
      </w:r>
      <w:r w:rsidR="006564B6" w:rsidRPr="007350DD">
        <w:t>offence,</w:t>
      </w:r>
      <w:r w:rsidR="001327BC" w:rsidRPr="007350DD">
        <w:t xml:space="preserve"> </w:t>
      </w:r>
      <w:r w:rsidR="006564B6" w:rsidRPr="007350DD">
        <w:t>it</w:t>
      </w:r>
      <w:r w:rsidR="001327BC" w:rsidRPr="007350DD">
        <w:t xml:space="preserve"> </w:t>
      </w:r>
      <w:r w:rsidR="006564B6" w:rsidRPr="007350DD">
        <w:t>shall</w:t>
      </w:r>
      <w:r w:rsidR="001327BC" w:rsidRPr="007350DD">
        <w:t xml:space="preserve"> </w:t>
      </w:r>
      <w:r w:rsidR="006564B6" w:rsidRPr="007350DD">
        <w:t>be</w:t>
      </w:r>
      <w:r w:rsidR="001327BC" w:rsidRPr="007350DD">
        <w:t xml:space="preserve"> </w:t>
      </w:r>
      <w:r w:rsidR="006564B6" w:rsidRPr="007350DD">
        <w:t>the</w:t>
      </w:r>
      <w:r w:rsidR="001327BC" w:rsidRPr="007350DD">
        <w:t xml:space="preserve"> </w:t>
      </w:r>
      <w:r w:rsidR="006564B6" w:rsidRPr="007350DD">
        <w:t>duty</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as</w:t>
      </w:r>
      <w:r w:rsidR="001327BC" w:rsidRPr="007350DD">
        <w:t xml:space="preserve"> </w:t>
      </w:r>
      <w:r w:rsidR="006564B6" w:rsidRPr="007350DD">
        <w:t>soon</w:t>
      </w:r>
      <w:r w:rsidR="001327BC" w:rsidRPr="007350DD">
        <w:t xml:space="preserve"> </w:t>
      </w:r>
      <w:r w:rsidR="006564B6" w:rsidRPr="007350DD">
        <w:t>as</w:t>
      </w:r>
      <w:r w:rsidR="001327BC" w:rsidRPr="007350DD">
        <w:t xml:space="preserve"> </w:t>
      </w:r>
      <w:r w:rsidR="006564B6" w:rsidRPr="007350DD">
        <w:t>possible</w:t>
      </w:r>
      <w:r w:rsidR="001327BC" w:rsidRPr="007350DD">
        <w:t xml:space="preserve"> </w:t>
      </w:r>
      <w:r w:rsidR="006564B6" w:rsidRPr="007350DD">
        <w:t>to</w:t>
      </w:r>
      <w:r w:rsidR="001327BC" w:rsidRPr="007350DD">
        <w:t xml:space="preserve"> </w:t>
      </w:r>
      <w:r w:rsidR="006564B6" w:rsidRPr="007350DD">
        <w:t>explain</w:t>
      </w:r>
      <w:r w:rsidR="001327BC" w:rsidRPr="007350DD">
        <w:t xml:space="preserve"> </w:t>
      </w:r>
      <w:r w:rsidR="006564B6" w:rsidRPr="007350DD">
        <w:t>to</w:t>
      </w:r>
      <w:r w:rsidR="001327BC" w:rsidRPr="007350DD">
        <w:t xml:space="preserve"> </w:t>
      </w:r>
      <w:r w:rsidR="006564B6" w:rsidRPr="007350DD">
        <w:t>him</w:t>
      </w:r>
      <w:r w:rsidR="001327BC" w:rsidRPr="007350DD">
        <w:t xml:space="preserve"> </w:t>
      </w:r>
      <w:r w:rsidR="006564B6" w:rsidRPr="007350DD">
        <w:t>in</w:t>
      </w:r>
      <w:r w:rsidR="001327BC" w:rsidRPr="007350DD">
        <w:t xml:space="preserve"> </w:t>
      </w:r>
      <w:r w:rsidR="006564B6" w:rsidRPr="007350DD">
        <w:t>simple</w:t>
      </w:r>
      <w:r w:rsidR="001327BC" w:rsidRPr="007350DD">
        <w:t xml:space="preserve"> </w:t>
      </w:r>
      <w:r w:rsidR="006564B6" w:rsidRPr="007350DD">
        <w:t>language</w:t>
      </w:r>
      <w:r w:rsidR="001327BC" w:rsidRPr="007350DD">
        <w:t xml:space="preserve"> </w:t>
      </w:r>
      <w:r w:rsidR="006564B6" w:rsidRPr="007350DD">
        <w:t>the</w:t>
      </w:r>
      <w:r w:rsidR="001327BC" w:rsidRPr="007350DD">
        <w:t xml:space="preserve"> </w:t>
      </w:r>
      <w:r w:rsidR="006564B6" w:rsidRPr="007350DD">
        <w:t>substance</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alleged</w:t>
      </w:r>
      <w:r w:rsidR="001327BC" w:rsidRPr="007350DD">
        <w:t xml:space="preserve"> </w:t>
      </w:r>
      <w:r w:rsidR="006564B6" w:rsidRPr="007350DD">
        <w:t>offence</w:t>
      </w:r>
      <w:r w:rsidRPr="007350DD">
        <w:t>;</w:t>
      </w:r>
    </w:p>
    <w:p w:rsidR="006564B6" w:rsidRPr="007350DD" w:rsidRDefault="0024438D" w:rsidP="0024438D">
      <w:pPr>
        <w:pStyle w:val="SingleTxtG"/>
      </w:pPr>
      <w:r w:rsidRPr="007350DD">
        <w:lastRenderedPageBreak/>
        <w:tab/>
        <w:t>(b)</w:t>
      </w:r>
      <w:r w:rsidR="006564B6" w:rsidRPr="007350DD">
        <w:tab/>
        <w:t>Where</w:t>
      </w:r>
      <w:r w:rsidR="001327BC" w:rsidRPr="007350DD">
        <w:t xml:space="preserve"> </w:t>
      </w:r>
      <w:r w:rsidR="006564B6" w:rsidRPr="007350DD">
        <w:t>a</w:t>
      </w:r>
      <w:r w:rsidR="001327BC" w:rsidRPr="007350DD">
        <w:t xml:space="preserve"> </w:t>
      </w:r>
      <w:r w:rsidR="006564B6" w:rsidRPr="007350DD">
        <w:t>child</w:t>
      </w:r>
      <w:r w:rsidR="001327BC" w:rsidRPr="007350DD">
        <w:t xml:space="preserve"> </w:t>
      </w:r>
      <w:r w:rsidR="006564B6" w:rsidRPr="007350DD">
        <w:t>is</w:t>
      </w:r>
      <w:r w:rsidR="001327BC" w:rsidRPr="007350DD">
        <w:t xml:space="preserve"> </w:t>
      </w:r>
      <w:r w:rsidR="006564B6" w:rsidRPr="007350DD">
        <w:t>brought</w:t>
      </w:r>
      <w:r w:rsidR="001327BC" w:rsidRPr="007350DD">
        <w:t xml:space="preserve"> </w:t>
      </w:r>
      <w:r w:rsidR="006564B6" w:rsidRPr="007350DD">
        <w:t>before</w:t>
      </w:r>
      <w:r w:rsidR="001327BC" w:rsidRPr="007350DD">
        <w:t xml:space="preserve"> </w:t>
      </w:r>
      <w:r w:rsidR="006564B6" w:rsidRPr="007350DD">
        <w:t>a</w:t>
      </w:r>
      <w:r w:rsidR="001327BC" w:rsidRPr="007350DD">
        <w:t xml:space="preserve"> </w:t>
      </w:r>
      <w:r w:rsidR="006564B6" w:rsidRPr="007350DD">
        <w:t>juvenile</w:t>
      </w:r>
      <w:r w:rsidR="001327BC" w:rsidRPr="007350DD">
        <w:t xml:space="preserve"> </w:t>
      </w:r>
      <w:r w:rsidR="006564B6" w:rsidRPr="007350DD">
        <w:t>court</w:t>
      </w:r>
      <w:r w:rsidR="001327BC" w:rsidRPr="007350DD">
        <w:t xml:space="preserve"> </w:t>
      </w:r>
      <w:r w:rsidR="006564B6" w:rsidRPr="007350DD">
        <w:t>for</w:t>
      </w:r>
      <w:r w:rsidR="001327BC" w:rsidRPr="007350DD">
        <w:t xml:space="preserve"> </w:t>
      </w:r>
      <w:r w:rsidR="006564B6" w:rsidRPr="007350DD">
        <w:t>any</w:t>
      </w:r>
      <w:r w:rsidR="001327BC" w:rsidRPr="007350DD">
        <w:t xml:space="preserve"> </w:t>
      </w:r>
      <w:r w:rsidR="006564B6" w:rsidRPr="007350DD">
        <w:t>offence</w:t>
      </w:r>
      <w:r w:rsidR="001327BC" w:rsidRPr="007350DD">
        <w:t xml:space="preserve"> </w:t>
      </w:r>
      <w:r w:rsidR="006564B6" w:rsidRPr="007350DD">
        <w:t>other</w:t>
      </w:r>
      <w:r w:rsidR="001327BC" w:rsidRPr="007350DD">
        <w:t xml:space="preserve"> </w:t>
      </w:r>
      <w:r w:rsidR="006564B6" w:rsidRPr="007350DD">
        <w:t>than</w:t>
      </w:r>
      <w:r w:rsidR="001327BC" w:rsidRPr="007350DD">
        <w:t xml:space="preserve"> </w:t>
      </w:r>
      <w:r w:rsidR="006564B6" w:rsidRPr="007350DD">
        <w:t>homicide,</w:t>
      </w:r>
      <w:r w:rsidR="001327BC" w:rsidRPr="007350DD">
        <w:t xml:space="preserve"> </w:t>
      </w:r>
      <w:r w:rsidR="006564B6" w:rsidRPr="007350DD">
        <w:t>the</w:t>
      </w:r>
      <w:r w:rsidR="001327BC" w:rsidRPr="007350DD">
        <w:t xml:space="preserve"> </w:t>
      </w:r>
      <w:r w:rsidR="006564B6" w:rsidRPr="007350DD">
        <w:t>case</w:t>
      </w:r>
      <w:r w:rsidR="001327BC" w:rsidRPr="007350DD">
        <w:t xml:space="preserve"> </w:t>
      </w:r>
      <w:r w:rsidR="006564B6" w:rsidRPr="007350DD">
        <w:t>shall</w:t>
      </w:r>
      <w:r w:rsidR="001327BC" w:rsidRPr="007350DD">
        <w:t xml:space="preserve"> </w:t>
      </w:r>
      <w:r w:rsidR="006564B6" w:rsidRPr="007350DD">
        <w:t>be</w:t>
      </w:r>
      <w:r w:rsidR="001327BC" w:rsidRPr="007350DD">
        <w:t xml:space="preserve"> </w:t>
      </w:r>
      <w:r w:rsidR="006564B6" w:rsidRPr="007350DD">
        <w:t>finally</w:t>
      </w:r>
      <w:r w:rsidR="001327BC" w:rsidRPr="007350DD">
        <w:t xml:space="preserve"> </w:t>
      </w:r>
      <w:r w:rsidR="006564B6" w:rsidRPr="007350DD">
        <w:t>disposed</w:t>
      </w:r>
      <w:r w:rsidR="001327BC" w:rsidRPr="007350DD">
        <w:t xml:space="preserve"> </w:t>
      </w:r>
      <w:r w:rsidR="006564B6" w:rsidRPr="007350DD">
        <w:t>of</w:t>
      </w:r>
      <w:r w:rsidR="001327BC" w:rsidRPr="007350DD">
        <w:t xml:space="preserve"> </w:t>
      </w:r>
      <w:r w:rsidR="006564B6" w:rsidRPr="007350DD">
        <w:t>in</w:t>
      </w:r>
      <w:r w:rsidR="001327BC" w:rsidRPr="007350DD">
        <w:t xml:space="preserve"> </w:t>
      </w:r>
      <w:r w:rsidR="006564B6" w:rsidRPr="007350DD">
        <w:t>such</w:t>
      </w:r>
      <w:r w:rsidR="001327BC" w:rsidRPr="007350DD">
        <w:t xml:space="preserve"> </w:t>
      </w:r>
      <w:r w:rsidR="006564B6" w:rsidRPr="007350DD">
        <w:t>court,</w:t>
      </w:r>
      <w:r w:rsidR="001327BC" w:rsidRPr="007350DD">
        <w:t xml:space="preserve"> </w:t>
      </w:r>
      <w:r w:rsidR="006564B6" w:rsidRPr="007350DD">
        <w:t>and</w:t>
      </w:r>
      <w:r w:rsidR="001327BC" w:rsidRPr="007350DD">
        <w:t xml:space="preserve"> </w:t>
      </w:r>
      <w:r w:rsidR="006564B6" w:rsidRPr="007350DD">
        <w:t>it</w:t>
      </w:r>
      <w:r w:rsidR="001327BC" w:rsidRPr="007350DD">
        <w:t xml:space="preserve"> </w:t>
      </w:r>
      <w:r w:rsidR="006564B6" w:rsidRPr="007350DD">
        <w:t>shall</w:t>
      </w:r>
      <w:r w:rsidR="001327BC" w:rsidRPr="007350DD">
        <w:t xml:space="preserve"> </w:t>
      </w:r>
      <w:r w:rsidR="006564B6" w:rsidRPr="007350DD">
        <w:t>not</w:t>
      </w:r>
      <w:r w:rsidR="001327BC" w:rsidRPr="007350DD">
        <w:t xml:space="preserve"> </w:t>
      </w:r>
      <w:r w:rsidR="006564B6" w:rsidRPr="007350DD">
        <w:t>be</w:t>
      </w:r>
      <w:r w:rsidR="001327BC" w:rsidRPr="007350DD">
        <w:t xml:space="preserve"> </w:t>
      </w:r>
      <w:r w:rsidR="006564B6" w:rsidRPr="007350DD">
        <w:t>necessary</w:t>
      </w:r>
      <w:r w:rsidR="001327BC" w:rsidRPr="007350DD">
        <w:t xml:space="preserve"> </w:t>
      </w:r>
      <w:r w:rsidR="006564B6" w:rsidRPr="007350DD">
        <w:t>to</w:t>
      </w:r>
      <w:r w:rsidR="001327BC" w:rsidRPr="007350DD">
        <w:t xml:space="preserve"> </w:t>
      </w:r>
      <w:r w:rsidR="006564B6" w:rsidRPr="007350DD">
        <w:t>ask</w:t>
      </w:r>
      <w:r w:rsidR="001327BC" w:rsidRPr="007350DD">
        <w:t xml:space="preserve"> </w:t>
      </w:r>
      <w:r w:rsidR="006564B6" w:rsidRPr="007350DD">
        <w:t>the</w:t>
      </w:r>
      <w:r w:rsidR="001327BC" w:rsidRPr="007350DD">
        <w:t xml:space="preserve"> </w:t>
      </w:r>
      <w:r w:rsidR="006564B6" w:rsidRPr="007350DD">
        <w:t>parent</w:t>
      </w:r>
      <w:r w:rsidR="001327BC" w:rsidRPr="007350DD">
        <w:t xml:space="preserve"> </w:t>
      </w:r>
      <w:r w:rsidR="006564B6" w:rsidRPr="007350DD">
        <w:t>whether</w:t>
      </w:r>
      <w:r w:rsidR="001327BC" w:rsidRPr="007350DD">
        <w:t xml:space="preserve"> </w:t>
      </w:r>
      <w:r w:rsidR="006564B6" w:rsidRPr="007350DD">
        <w:t>he</w:t>
      </w:r>
      <w:r w:rsidR="001327BC" w:rsidRPr="007350DD">
        <w:t xml:space="preserve"> </w:t>
      </w:r>
      <w:r w:rsidR="006564B6" w:rsidRPr="007350DD">
        <w:t>consents</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being</w:t>
      </w:r>
      <w:r w:rsidR="001327BC" w:rsidRPr="007350DD">
        <w:t xml:space="preserve"> </w:t>
      </w:r>
      <w:r w:rsidR="006564B6" w:rsidRPr="007350DD">
        <w:t>dealt</w:t>
      </w:r>
      <w:r w:rsidR="001327BC" w:rsidRPr="007350DD">
        <w:t xml:space="preserve"> </w:t>
      </w:r>
      <w:r w:rsidR="006564B6" w:rsidRPr="007350DD">
        <w:t>with</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juvenile</w:t>
      </w:r>
      <w:r w:rsidR="001327BC" w:rsidRPr="007350DD">
        <w:t xml:space="preserve"> </w:t>
      </w:r>
      <w:r w:rsidR="006564B6" w:rsidRPr="007350DD">
        <w:t>court</w:t>
      </w:r>
      <w:r w:rsidRPr="007350DD">
        <w:t>;</w:t>
      </w:r>
    </w:p>
    <w:p w:rsidR="006564B6" w:rsidRPr="007350DD" w:rsidRDefault="0024438D" w:rsidP="00355C8F">
      <w:pPr>
        <w:pStyle w:val="SingleTxtG"/>
      </w:pPr>
      <w:r w:rsidRPr="007350DD">
        <w:tab/>
        <w:t>(c)</w:t>
      </w:r>
      <w:r w:rsidR="006564B6" w:rsidRPr="007350DD">
        <w:tab/>
        <w:t>Where</w:t>
      </w:r>
      <w:r w:rsidR="001327BC" w:rsidRPr="007350DD">
        <w:t xml:space="preserve"> </w:t>
      </w:r>
      <w:r w:rsidR="006564B6" w:rsidRPr="007350DD">
        <w:t>a</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is</w:t>
      </w:r>
      <w:r w:rsidR="001327BC" w:rsidRPr="007350DD">
        <w:t xml:space="preserve"> </w:t>
      </w:r>
      <w:r w:rsidR="006564B6" w:rsidRPr="007350DD">
        <w:t>brought</w:t>
      </w:r>
      <w:r w:rsidR="001327BC" w:rsidRPr="007350DD">
        <w:t xml:space="preserve"> </w:t>
      </w:r>
      <w:r w:rsidR="006564B6" w:rsidRPr="007350DD">
        <w:t>before</w:t>
      </w:r>
      <w:r w:rsidR="001327BC" w:rsidRPr="007350DD">
        <w:t xml:space="preserve"> </w:t>
      </w:r>
      <w:r w:rsidR="006564B6" w:rsidRPr="007350DD">
        <w:t>a</w:t>
      </w:r>
      <w:r w:rsidR="001327BC" w:rsidRPr="007350DD">
        <w:t xml:space="preserve"> </w:t>
      </w:r>
      <w:r w:rsidR="006564B6" w:rsidRPr="007350DD">
        <w:t>juvenile</w:t>
      </w:r>
      <w:r w:rsidR="001327BC" w:rsidRPr="007350DD">
        <w:t xml:space="preserve"> </w:t>
      </w:r>
      <w:r w:rsidR="006564B6" w:rsidRPr="007350DD">
        <w:t>court</w:t>
      </w:r>
      <w:r w:rsidR="001327BC" w:rsidRPr="007350DD">
        <w:t xml:space="preserve"> </w:t>
      </w:r>
      <w:r w:rsidR="006564B6" w:rsidRPr="007350DD">
        <w:t>for</w:t>
      </w:r>
      <w:r w:rsidR="001327BC" w:rsidRPr="007350DD">
        <w:t xml:space="preserve"> </w:t>
      </w:r>
      <w:r w:rsidR="006564B6" w:rsidRPr="007350DD">
        <w:t>an</w:t>
      </w:r>
      <w:r w:rsidR="001327BC" w:rsidRPr="007350DD">
        <w:t xml:space="preserve"> </w:t>
      </w:r>
      <w:r w:rsidR="006564B6" w:rsidRPr="007350DD">
        <w:t>indictable</w:t>
      </w:r>
      <w:r w:rsidR="001327BC" w:rsidRPr="007350DD">
        <w:t xml:space="preserve"> </w:t>
      </w:r>
      <w:r w:rsidR="006564B6" w:rsidRPr="007350DD">
        <w:t>offence</w:t>
      </w:r>
      <w:r w:rsidR="001327BC" w:rsidRPr="007350DD">
        <w:t xml:space="preserve"> </w:t>
      </w:r>
      <w:r w:rsidR="006564B6" w:rsidRPr="007350DD">
        <w:t>other</w:t>
      </w:r>
      <w:r w:rsidR="001327BC" w:rsidRPr="007350DD">
        <w:t xml:space="preserve"> </w:t>
      </w:r>
      <w:r w:rsidR="006564B6" w:rsidRPr="007350DD">
        <w:t>than</w:t>
      </w:r>
      <w:r w:rsidR="001327BC" w:rsidRPr="007350DD">
        <w:t xml:space="preserve"> </w:t>
      </w:r>
      <w:r w:rsidR="006564B6" w:rsidRPr="007350DD">
        <w:t>homicide,</w:t>
      </w:r>
      <w:r w:rsidR="001327BC" w:rsidRPr="007350DD">
        <w:t xml:space="preserve"> </w:t>
      </w:r>
      <w:r w:rsidR="006564B6" w:rsidRPr="007350DD">
        <w:t>and</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becomes</w:t>
      </w:r>
      <w:r w:rsidR="001327BC" w:rsidRPr="007350DD">
        <w:t xml:space="preserve"> </w:t>
      </w:r>
      <w:r w:rsidR="006564B6" w:rsidRPr="007350DD">
        <w:t>satisfied</w:t>
      </w:r>
      <w:r w:rsidR="001327BC" w:rsidRPr="007350DD">
        <w:t xml:space="preserve"> </w:t>
      </w:r>
      <w:r w:rsidR="006564B6" w:rsidRPr="007350DD">
        <w:t>at</w:t>
      </w:r>
      <w:r w:rsidR="001327BC" w:rsidRPr="007350DD">
        <w:t xml:space="preserve"> </w:t>
      </w:r>
      <w:r w:rsidR="006564B6" w:rsidRPr="007350DD">
        <w:t>any</w:t>
      </w:r>
      <w:r w:rsidR="001327BC" w:rsidRPr="007350DD">
        <w:t xml:space="preserve"> </w:t>
      </w:r>
      <w:r w:rsidR="006564B6" w:rsidRPr="007350DD">
        <w:t>time</w:t>
      </w:r>
      <w:r w:rsidR="001327BC" w:rsidRPr="007350DD">
        <w:t xml:space="preserve"> </w:t>
      </w:r>
      <w:r w:rsidR="006564B6" w:rsidRPr="007350DD">
        <w:t>during</w:t>
      </w:r>
      <w:r w:rsidR="001327BC" w:rsidRPr="007350DD">
        <w:t xml:space="preserve"> </w:t>
      </w:r>
      <w:r w:rsidR="006564B6" w:rsidRPr="007350DD">
        <w:t>the</w:t>
      </w:r>
      <w:r w:rsidR="001327BC" w:rsidRPr="007350DD">
        <w:t xml:space="preserve"> </w:t>
      </w:r>
      <w:r w:rsidR="006564B6" w:rsidRPr="007350DD">
        <w:t>hearing</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case</w:t>
      </w:r>
      <w:r w:rsidR="001327BC" w:rsidRPr="007350DD">
        <w:t xml:space="preserve"> </w:t>
      </w:r>
      <w:r w:rsidR="006564B6" w:rsidRPr="007350DD">
        <w:t>that</w:t>
      </w:r>
      <w:r w:rsidR="001327BC" w:rsidRPr="007350DD">
        <w:t xml:space="preserve"> </w:t>
      </w:r>
      <w:r w:rsidR="006564B6" w:rsidRPr="007350DD">
        <w:t>it</w:t>
      </w:r>
      <w:r w:rsidR="001327BC" w:rsidRPr="007350DD">
        <w:t xml:space="preserve"> </w:t>
      </w:r>
      <w:r w:rsidR="006564B6" w:rsidRPr="007350DD">
        <w:t>is</w:t>
      </w:r>
      <w:r w:rsidR="001327BC" w:rsidRPr="007350DD">
        <w:t xml:space="preserve"> </w:t>
      </w:r>
      <w:r w:rsidR="006564B6" w:rsidRPr="007350DD">
        <w:t>expedient</w:t>
      </w:r>
      <w:r w:rsidR="001327BC" w:rsidRPr="007350DD">
        <w:t xml:space="preserve"> </w:t>
      </w:r>
      <w:r w:rsidR="006564B6" w:rsidRPr="007350DD">
        <w:t>to</w:t>
      </w:r>
      <w:r w:rsidR="001327BC" w:rsidRPr="007350DD">
        <w:t xml:space="preserve"> </w:t>
      </w:r>
      <w:r w:rsidR="006564B6" w:rsidRPr="007350DD">
        <w:t>deal</w:t>
      </w:r>
      <w:r w:rsidR="001327BC" w:rsidRPr="007350DD">
        <w:t xml:space="preserve"> </w:t>
      </w:r>
      <w:r w:rsidR="006564B6" w:rsidRPr="007350DD">
        <w:t>with</w:t>
      </w:r>
      <w:r w:rsidR="001327BC" w:rsidRPr="007350DD">
        <w:t xml:space="preserve"> </w:t>
      </w:r>
      <w:r w:rsidR="006564B6" w:rsidRPr="007350DD">
        <w:t>it</w:t>
      </w:r>
      <w:r w:rsidR="001327BC" w:rsidRPr="007350DD">
        <w:t xml:space="preserve"> </w:t>
      </w:r>
      <w:r w:rsidR="006564B6" w:rsidRPr="007350DD">
        <w:t>summarily,</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shall</w:t>
      </w:r>
      <w:r w:rsidR="001327BC" w:rsidRPr="007350DD">
        <w:t xml:space="preserve"> </w:t>
      </w:r>
      <w:r w:rsidR="006564B6" w:rsidRPr="007350DD">
        <w:t>put</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the</w:t>
      </w:r>
      <w:r w:rsidR="001327BC" w:rsidRPr="007350DD">
        <w:t xml:space="preserve"> </w:t>
      </w:r>
      <w:r w:rsidR="006564B6" w:rsidRPr="007350DD">
        <w:t>following</w:t>
      </w:r>
      <w:r w:rsidR="001327BC" w:rsidRPr="007350DD">
        <w:t xml:space="preserve"> </w:t>
      </w:r>
      <w:r w:rsidR="006564B6" w:rsidRPr="007350DD">
        <w:t>or</w:t>
      </w:r>
      <w:r w:rsidR="001327BC" w:rsidRPr="007350DD">
        <w:t xml:space="preserve"> </w:t>
      </w:r>
      <w:r w:rsidR="006564B6" w:rsidRPr="007350DD">
        <w:t>a</w:t>
      </w:r>
      <w:r w:rsidR="001327BC" w:rsidRPr="007350DD">
        <w:t xml:space="preserve"> </w:t>
      </w:r>
      <w:r w:rsidR="006564B6" w:rsidRPr="007350DD">
        <w:t>similar</w:t>
      </w:r>
      <w:r w:rsidR="001327BC" w:rsidRPr="007350DD">
        <w:t xml:space="preserve"> </w:t>
      </w:r>
      <w:r w:rsidR="006564B6" w:rsidRPr="007350DD">
        <w:t>question,</w:t>
      </w:r>
      <w:r w:rsidR="001327BC" w:rsidRPr="007350DD">
        <w:t xml:space="preserve"> </w:t>
      </w:r>
      <w:r w:rsidR="006564B6" w:rsidRPr="007350DD">
        <w:t>telling</w:t>
      </w:r>
      <w:r w:rsidR="001327BC" w:rsidRPr="007350DD">
        <w:t xml:space="preserve"> </w:t>
      </w:r>
      <w:r w:rsidR="006564B6" w:rsidRPr="007350DD">
        <w:t>him</w:t>
      </w:r>
      <w:r w:rsidR="001327BC" w:rsidRPr="007350DD">
        <w:t xml:space="preserve"> </w:t>
      </w:r>
      <w:r w:rsidR="006564B6" w:rsidRPr="007350DD">
        <w:t>that</w:t>
      </w:r>
      <w:r w:rsidR="001327BC" w:rsidRPr="007350DD">
        <w:t xml:space="preserve"> </w:t>
      </w:r>
      <w:r w:rsidR="006564B6" w:rsidRPr="007350DD">
        <w:t>he</w:t>
      </w:r>
      <w:r w:rsidR="001327BC" w:rsidRPr="007350DD">
        <w:t xml:space="preserve"> </w:t>
      </w:r>
      <w:r w:rsidR="006564B6" w:rsidRPr="007350DD">
        <w:t>may</w:t>
      </w:r>
      <w:r w:rsidR="001327BC" w:rsidRPr="007350DD">
        <w:t xml:space="preserve"> </w:t>
      </w:r>
      <w:r w:rsidR="006564B6" w:rsidRPr="007350DD">
        <w:t>consult</w:t>
      </w:r>
      <w:r w:rsidR="001327BC" w:rsidRPr="007350DD">
        <w:t xml:space="preserve"> </w:t>
      </w:r>
      <w:r w:rsidR="006564B6" w:rsidRPr="007350DD">
        <w:t>his</w:t>
      </w:r>
      <w:r w:rsidR="001327BC" w:rsidRPr="007350DD">
        <w:t xml:space="preserve"> </w:t>
      </w:r>
      <w:r w:rsidR="006564B6" w:rsidRPr="007350DD">
        <w:t>parent</w:t>
      </w:r>
      <w:r w:rsidR="001327BC" w:rsidRPr="007350DD">
        <w:t xml:space="preserve"> </w:t>
      </w:r>
      <w:r w:rsidR="006564B6" w:rsidRPr="007350DD">
        <w:t>or</w:t>
      </w:r>
      <w:r w:rsidR="001327BC" w:rsidRPr="007350DD">
        <w:t xml:space="preserve"> </w:t>
      </w:r>
      <w:r w:rsidR="006564B6" w:rsidRPr="007350DD">
        <w:t>guardian</w:t>
      </w:r>
      <w:r w:rsidR="001327BC" w:rsidRPr="007350DD">
        <w:t xml:space="preserve"> </w:t>
      </w:r>
      <w:r w:rsidR="006564B6" w:rsidRPr="007350DD">
        <w:t>before</w:t>
      </w:r>
      <w:r w:rsidR="001327BC" w:rsidRPr="007350DD">
        <w:t xml:space="preserve"> </w:t>
      </w:r>
      <w:r w:rsidR="006564B6" w:rsidRPr="007350DD">
        <w:t>replying</w:t>
      </w:r>
      <w:r w:rsidR="00355C8F" w:rsidRPr="007350DD">
        <w:t xml:space="preserve"> –</w:t>
      </w:r>
    </w:p>
    <w:p w:rsidR="006564B6" w:rsidRPr="007350DD" w:rsidRDefault="00EA19E5" w:rsidP="0024438D">
      <w:pPr>
        <w:pStyle w:val="SingleTxtG"/>
        <w:ind w:left="1701"/>
      </w:pPr>
      <w:r w:rsidRPr="007350DD">
        <w:t>“</w:t>
      </w:r>
      <w:r w:rsidR="006564B6" w:rsidRPr="007350DD">
        <w:rPr>
          <w:i/>
          <w:iCs/>
        </w:rPr>
        <w:t>Do</w:t>
      </w:r>
      <w:r w:rsidR="001327BC" w:rsidRPr="007350DD">
        <w:rPr>
          <w:i/>
          <w:iCs/>
        </w:rPr>
        <w:t xml:space="preserve"> </w:t>
      </w:r>
      <w:r w:rsidR="006564B6" w:rsidRPr="007350DD">
        <w:rPr>
          <w:i/>
          <w:iCs/>
        </w:rPr>
        <w:t>you</w:t>
      </w:r>
      <w:r w:rsidR="001327BC" w:rsidRPr="007350DD">
        <w:rPr>
          <w:i/>
          <w:iCs/>
        </w:rPr>
        <w:t xml:space="preserve"> </w:t>
      </w:r>
      <w:r w:rsidR="006564B6" w:rsidRPr="007350DD">
        <w:rPr>
          <w:i/>
          <w:iCs/>
        </w:rPr>
        <w:t>wish</w:t>
      </w:r>
      <w:r w:rsidR="001327BC" w:rsidRPr="007350DD">
        <w:rPr>
          <w:i/>
          <w:iCs/>
        </w:rPr>
        <w:t xml:space="preserve"> </w:t>
      </w:r>
      <w:r w:rsidR="006564B6" w:rsidRPr="007350DD">
        <w:rPr>
          <w:i/>
          <w:iCs/>
        </w:rPr>
        <w:t>to</w:t>
      </w:r>
      <w:r w:rsidR="001327BC" w:rsidRPr="007350DD">
        <w:rPr>
          <w:i/>
          <w:iCs/>
        </w:rPr>
        <w:t xml:space="preserve"> </w:t>
      </w:r>
      <w:r w:rsidR="006564B6" w:rsidRPr="007350DD">
        <w:rPr>
          <w:i/>
          <w:iCs/>
        </w:rPr>
        <w:t>be</w:t>
      </w:r>
      <w:r w:rsidR="001327BC" w:rsidRPr="007350DD">
        <w:rPr>
          <w:i/>
          <w:iCs/>
        </w:rPr>
        <w:t xml:space="preserve"> </w:t>
      </w:r>
      <w:r w:rsidR="006564B6" w:rsidRPr="007350DD">
        <w:rPr>
          <w:i/>
          <w:iCs/>
        </w:rPr>
        <w:t>tried</w:t>
      </w:r>
      <w:r w:rsidR="001327BC" w:rsidRPr="007350DD">
        <w:rPr>
          <w:i/>
          <w:iCs/>
        </w:rPr>
        <w:t xml:space="preserve"> </w:t>
      </w:r>
      <w:r w:rsidR="006564B6" w:rsidRPr="007350DD">
        <w:rPr>
          <w:i/>
          <w:iCs/>
        </w:rPr>
        <w:t>by</w:t>
      </w:r>
      <w:r w:rsidR="001327BC" w:rsidRPr="007350DD">
        <w:rPr>
          <w:i/>
          <w:iCs/>
        </w:rPr>
        <w:t xml:space="preserve"> </w:t>
      </w:r>
      <w:r w:rsidR="006564B6" w:rsidRPr="007350DD">
        <w:rPr>
          <w:i/>
          <w:iCs/>
        </w:rPr>
        <w:t>this</w:t>
      </w:r>
      <w:r w:rsidR="001327BC" w:rsidRPr="007350DD">
        <w:rPr>
          <w:i/>
          <w:iCs/>
        </w:rPr>
        <w:t xml:space="preserve"> </w:t>
      </w:r>
      <w:r w:rsidR="006564B6" w:rsidRPr="007350DD">
        <w:rPr>
          <w:i/>
          <w:iCs/>
        </w:rPr>
        <w:t>Court</w:t>
      </w:r>
      <w:r w:rsidR="001327BC" w:rsidRPr="007350DD">
        <w:rPr>
          <w:i/>
          <w:iCs/>
        </w:rPr>
        <w:t xml:space="preserve"> </w:t>
      </w:r>
      <w:r w:rsidR="006564B6" w:rsidRPr="007350DD">
        <w:rPr>
          <w:i/>
          <w:iCs/>
        </w:rPr>
        <w:t>or</w:t>
      </w:r>
      <w:r w:rsidR="001327BC" w:rsidRPr="007350DD">
        <w:rPr>
          <w:i/>
          <w:iCs/>
        </w:rPr>
        <w:t xml:space="preserve"> </w:t>
      </w:r>
      <w:r w:rsidR="006564B6" w:rsidRPr="007350DD">
        <w:rPr>
          <w:i/>
          <w:iCs/>
        </w:rPr>
        <w:t>by</w:t>
      </w:r>
      <w:r w:rsidR="001327BC" w:rsidRPr="007350DD">
        <w:rPr>
          <w:i/>
          <w:iCs/>
        </w:rPr>
        <w:t xml:space="preserve"> </w:t>
      </w:r>
      <w:r w:rsidR="006564B6" w:rsidRPr="007350DD">
        <w:rPr>
          <w:i/>
          <w:iCs/>
        </w:rPr>
        <w:t>a</w:t>
      </w:r>
      <w:r w:rsidR="001327BC" w:rsidRPr="007350DD">
        <w:rPr>
          <w:i/>
          <w:iCs/>
        </w:rPr>
        <w:t xml:space="preserve"> </w:t>
      </w:r>
      <w:r w:rsidR="006564B6" w:rsidRPr="007350DD">
        <w:rPr>
          <w:i/>
          <w:iCs/>
        </w:rPr>
        <w:t>jury</w:t>
      </w:r>
      <w:r w:rsidRPr="007350DD">
        <w:t>”</w:t>
      </w:r>
      <w:r w:rsidR="006564B6" w:rsidRPr="007350DD">
        <w:t>?</w:t>
      </w:r>
      <w:r w:rsidR="001327BC" w:rsidRPr="007350DD">
        <w:t xml:space="preserve"> </w:t>
      </w:r>
    </w:p>
    <w:p w:rsidR="006564B6" w:rsidRPr="007350DD" w:rsidRDefault="006564B6" w:rsidP="0024438D">
      <w:pPr>
        <w:pStyle w:val="SingleTxtG"/>
      </w:pPr>
      <w:r w:rsidRPr="007350DD">
        <w:t>and</w:t>
      </w:r>
      <w:r w:rsidR="001327BC" w:rsidRPr="007350DD">
        <w:t xml:space="preserve"> </w:t>
      </w:r>
      <w:r w:rsidRPr="007350DD">
        <w:t>the</w:t>
      </w:r>
      <w:r w:rsidR="001327BC" w:rsidRPr="007350DD">
        <w:t xml:space="preserve"> </w:t>
      </w:r>
      <w:r w:rsidRPr="007350DD">
        <w:t>Court</w:t>
      </w:r>
      <w:r w:rsidR="001327BC" w:rsidRPr="007350DD">
        <w:t xml:space="preserve"> </w:t>
      </w:r>
      <w:r w:rsidRPr="007350DD">
        <w:t>shall</w:t>
      </w:r>
      <w:r w:rsidR="001327BC" w:rsidRPr="007350DD">
        <w:t xml:space="preserve"> </w:t>
      </w:r>
      <w:r w:rsidRPr="007350DD">
        <w:t>explain</w:t>
      </w:r>
      <w:r w:rsidR="001327BC" w:rsidRPr="007350DD">
        <w:t xml:space="preserve"> </w:t>
      </w:r>
      <w:r w:rsidRPr="007350DD">
        <w:t>to</w:t>
      </w:r>
      <w:r w:rsidR="001327BC" w:rsidRPr="007350DD">
        <w:t xml:space="preserve"> </w:t>
      </w:r>
      <w:r w:rsidRPr="007350DD">
        <w:t>the</w:t>
      </w:r>
      <w:r w:rsidR="001327BC" w:rsidRPr="007350DD">
        <w:t xml:space="preserve"> </w:t>
      </w:r>
      <w:r w:rsidRPr="007350DD">
        <w:t>young</w:t>
      </w:r>
      <w:r w:rsidR="001327BC" w:rsidRPr="007350DD">
        <w:t xml:space="preserve"> </w:t>
      </w:r>
      <w:r w:rsidRPr="007350DD">
        <w:t>person</w:t>
      </w:r>
      <w:r w:rsidR="001327BC" w:rsidRPr="007350DD">
        <w:t xml:space="preserve"> </w:t>
      </w:r>
      <w:r w:rsidRPr="007350DD">
        <w:t>and</w:t>
      </w:r>
      <w:r w:rsidR="001327BC" w:rsidRPr="007350DD">
        <w:t xml:space="preserve"> </w:t>
      </w:r>
      <w:r w:rsidRPr="007350DD">
        <w:t>to</w:t>
      </w:r>
      <w:r w:rsidR="001327BC" w:rsidRPr="007350DD">
        <w:t xml:space="preserve"> </w:t>
      </w:r>
      <w:r w:rsidRPr="007350DD">
        <w:t>his</w:t>
      </w:r>
      <w:r w:rsidR="001327BC" w:rsidRPr="007350DD">
        <w:t xml:space="preserve"> </w:t>
      </w:r>
      <w:r w:rsidRPr="007350DD">
        <w:t>parent</w:t>
      </w:r>
      <w:r w:rsidR="001327BC" w:rsidRPr="007350DD">
        <w:t xml:space="preserve"> </w:t>
      </w:r>
      <w:r w:rsidRPr="007350DD">
        <w:t>or</w:t>
      </w:r>
      <w:r w:rsidR="001327BC" w:rsidRPr="007350DD">
        <w:t xml:space="preserve"> </w:t>
      </w:r>
      <w:r w:rsidRPr="007350DD">
        <w:t>guardian</w:t>
      </w:r>
      <w:r w:rsidR="001327BC" w:rsidRPr="007350DD">
        <w:t xml:space="preserve"> </w:t>
      </w:r>
      <w:r w:rsidRPr="007350DD">
        <w:t>the</w:t>
      </w:r>
      <w:r w:rsidR="001327BC" w:rsidRPr="007350DD">
        <w:t xml:space="preserve"> </w:t>
      </w:r>
      <w:r w:rsidRPr="007350DD">
        <w:t>meaning</w:t>
      </w:r>
      <w:r w:rsidR="001327BC" w:rsidRPr="007350DD">
        <w:t xml:space="preserve"> </w:t>
      </w:r>
      <w:r w:rsidRPr="007350DD">
        <w:t>of</w:t>
      </w:r>
      <w:r w:rsidR="001327BC" w:rsidRPr="007350DD">
        <w:t xml:space="preserve"> </w:t>
      </w:r>
      <w:r w:rsidRPr="007350DD">
        <w:t>being</w:t>
      </w:r>
      <w:r w:rsidR="001327BC" w:rsidRPr="007350DD">
        <w:t xml:space="preserve"> </w:t>
      </w:r>
      <w:r w:rsidRPr="007350DD">
        <w:t>so</w:t>
      </w:r>
      <w:r w:rsidR="001327BC" w:rsidRPr="007350DD">
        <w:t xml:space="preserve"> </w:t>
      </w:r>
      <w:r w:rsidRPr="007350DD">
        <w:t>tried</w:t>
      </w:r>
      <w:r w:rsidR="001327BC" w:rsidRPr="007350DD">
        <w:t xml:space="preserve"> </w:t>
      </w:r>
      <w:r w:rsidRPr="007350DD">
        <w:t>and</w:t>
      </w:r>
      <w:r w:rsidR="001327BC" w:rsidRPr="007350DD">
        <w:t xml:space="preserve"> </w:t>
      </w:r>
      <w:r w:rsidRPr="007350DD">
        <w:t>the</w:t>
      </w:r>
      <w:r w:rsidR="001327BC" w:rsidRPr="007350DD">
        <w:t xml:space="preserve"> </w:t>
      </w:r>
      <w:r w:rsidRPr="007350DD">
        <w:t>place</w:t>
      </w:r>
      <w:r w:rsidR="001327BC" w:rsidRPr="007350DD">
        <w:t xml:space="preserve"> </w:t>
      </w:r>
      <w:r w:rsidRPr="007350DD">
        <w:t>where</w:t>
      </w:r>
      <w:r w:rsidR="001327BC" w:rsidRPr="007350DD">
        <w:t xml:space="preserve"> </w:t>
      </w:r>
      <w:r w:rsidRPr="007350DD">
        <w:t>the</w:t>
      </w:r>
      <w:r w:rsidR="001327BC" w:rsidRPr="007350DD">
        <w:t xml:space="preserve"> </w:t>
      </w:r>
      <w:r w:rsidRPr="007350DD">
        <w:t>trial</w:t>
      </w:r>
      <w:r w:rsidR="001327BC" w:rsidRPr="007350DD">
        <w:t xml:space="preserve"> </w:t>
      </w:r>
      <w:r w:rsidRPr="007350DD">
        <w:t>would</w:t>
      </w:r>
      <w:r w:rsidR="001327BC" w:rsidRPr="007350DD">
        <w:t xml:space="preserve"> </w:t>
      </w:r>
      <w:r w:rsidRPr="007350DD">
        <w:t>be</w:t>
      </w:r>
      <w:r w:rsidR="001327BC" w:rsidRPr="007350DD">
        <w:t xml:space="preserve"> </w:t>
      </w:r>
      <w:r w:rsidRPr="007350DD">
        <w:t>held</w:t>
      </w:r>
      <w:r w:rsidR="0024438D" w:rsidRPr="007350DD">
        <w:t>;</w:t>
      </w:r>
      <w:r w:rsidR="001327BC" w:rsidRPr="007350DD">
        <w:t xml:space="preserve"> </w:t>
      </w:r>
    </w:p>
    <w:p w:rsidR="006564B6" w:rsidRPr="007350DD" w:rsidRDefault="0024438D" w:rsidP="0024438D">
      <w:pPr>
        <w:pStyle w:val="SingleTxtG"/>
      </w:pPr>
      <w:r w:rsidRPr="007350DD">
        <w:tab/>
        <w:t>(d)</w:t>
      </w:r>
      <w:r w:rsidR="006564B6" w:rsidRPr="007350DD">
        <w:tab/>
        <w:t>After</w:t>
      </w:r>
      <w:r w:rsidR="001327BC" w:rsidRPr="007350DD">
        <w:t xml:space="preserve"> </w:t>
      </w:r>
      <w:r w:rsidR="006564B6" w:rsidRPr="007350DD">
        <w:t>explaining</w:t>
      </w:r>
      <w:r w:rsidR="001327BC" w:rsidRPr="007350DD">
        <w:t xml:space="preserve"> </w:t>
      </w:r>
      <w:r w:rsidR="006564B6" w:rsidRPr="007350DD">
        <w:t>the</w:t>
      </w:r>
      <w:r w:rsidR="001327BC" w:rsidRPr="007350DD">
        <w:t xml:space="preserve"> </w:t>
      </w:r>
      <w:r w:rsidR="006564B6" w:rsidRPr="007350DD">
        <w:t>substance</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alleged</w:t>
      </w:r>
      <w:r w:rsidR="001327BC" w:rsidRPr="007350DD">
        <w:t xml:space="preserve"> </w:t>
      </w:r>
      <w:r w:rsidR="006564B6" w:rsidRPr="007350DD">
        <w:t>offence,</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shall</w:t>
      </w:r>
      <w:r w:rsidR="001327BC" w:rsidRPr="007350DD">
        <w:t xml:space="preserve"> </w:t>
      </w:r>
      <w:r w:rsidR="006564B6" w:rsidRPr="007350DD">
        <w:t>ask</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(except</w:t>
      </w:r>
      <w:r w:rsidR="001327BC" w:rsidRPr="007350DD">
        <w:t xml:space="preserve"> </w:t>
      </w:r>
      <w:r w:rsidR="006564B6" w:rsidRPr="007350DD">
        <w:t>in</w:t>
      </w:r>
      <w:r w:rsidR="001327BC" w:rsidRPr="007350DD">
        <w:t xml:space="preserve"> </w:t>
      </w:r>
      <w:r w:rsidR="006564B6" w:rsidRPr="007350DD">
        <w:t>cases</w:t>
      </w:r>
      <w:r w:rsidR="001327BC" w:rsidRPr="007350DD">
        <w:t xml:space="preserve"> </w:t>
      </w:r>
      <w:r w:rsidR="006564B6" w:rsidRPr="007350DD">
        <w:t>where</w:t>
      </w:r>
      <w:r w:rsidR="001327BC" w:rsidRPr="007350DD">
        <w:t xml:space="preserve"> </w:t>
      </w:r>
      <w:r w:rsidR="006564B6" w:rsidRPr="007350DD">
        <w:t>the</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does</w:t>
      </w:r>
      <w:r w:rsidR="001327BC" w:rsidRPr="007350DD">
        <w:t xml:space="preserve"> </w:t>
      </w:r>
      <w:r w:rsidR="006564B6" w:rsidRPr="007350DD">
        <w:t>not</w:t>
      </w:r>
      <w:r w:rsidR="001327BC" w:rsidRPr="007350DD">
        <w:t xml:space="preserve"> </w:t>
      </w:r>
      <w:r w:rsidR="006564B6" w:rsidRPr="007350DD">
        <w:t>wish</w:t>
      </w:r>
      <w:r w:rsidR="001327BC" w:rsidRPr="007350DD">
        <w:t xml:space="preserve"> </w:t>
      </w:r>
      <w:r w:rsidR="006564B6" w:rsidRPr="007350DD">
        <w:t>to</w:t>
      </w:r>
      <w:r w:rsidR="001327BC" w:rsidRPr="007350DD">
        <w:t xml:space="preserve"> </w:t>
      </w:r>
      <w:r w:rsidR="006564B6" w:rsidRPr="007350DD">
        <w:t>be</w:t>
      </w:r>
      <w:r w:rsidR="001327BC" w:rsidRPr="007350DD">
        <w:t xml:space="preserve"> </w:t>
      </w:r>
      <w:r w:rsidR="006564B6" w:rsidRPr="007350DD">
        <w:t>tried</w:t>
      </w:r>
      <w:r w:rsidR="001327BC" w:rsidRPr="007350DD">
        <w:t xml:space="preserve"> </w:t>
      </w:r>
      <w:r w:rsidR="006564B6" w:rsidRPr="007350DD">
        <w:t>in</w:t>
      </w:r>
      <w:r w:rsidR="001327BC" w:rsidRPr="007350DD">
        <w:t xml:space="preserve"> </w:t>
      </w:r>
      <w:r w:rsidR="006564B6" w:rsidRPr="007350DD">
        <w:t>juvenile</w:t>
      </w:r>
      <w:r w:rsidR="001327BC" w:rsidRPr="007350DD">
        <w:t xml:space="preserve"> </w:t>
      </w:r>
      <w:r w:rsidR="006564B6" w:rsidRPr="007350DD">
        <w:t>court)</w:t>
      </w:r>
      <w:r w:rsidR="001327BC" w:rsidRPr="007350DD">
        <w:t xml:space="preserve"> </w:t>
      </w:r>
      <w:r w:rsidR="006564B6" w:rsidRPr="007350DD">
        <w:t>whether</w:t>
      </w:r>
      <w:r w:rsidR="001327BC" w:rsidRPr="007350DD">
        <w:t xml:space="preserve"> </w:t>
      </w:r>
      <w:r w:rsidR="006564B6" w:rsidRPr="007350DD">
        <w:t>he</w:t>
      </w:r>
      <w:r w:rsidR="001327BC" w:rsidRPr="007350DD">
        <w:t xml:space="preserve"> </w:t>
      </w:r>
      <w:r w:rsidR="006564B6" w:rsidRPr="007350DD">
        <w:t>admits</w:t>
      </w:r>
      <w:r w:rsidR="001327BC" w:rsidRPr="007350DD">
        <w:t xml:space="preserve"> </w:t>
      </w:r>
      <w:r w:rsidR="006564B6" w:rsidRPr="007350DD">
        <w:t>the</w:t>
      </w:r>
      <w:r w:rsidR="001327BC" w:rsidRPr="007350DD">
        <w:t xml:space="preserve"> </w:t>
      </w:r>
      <w:r w:rsidR="006564B6" w:rsidRPr="007350DD">
        <w:t>offence</w:t>
      </w:r>
      <w:r w:rsidRPr="007350DD">
        <w:t>;</w:t>
      </w:r>
      <w:r w:rsidR="001327BC" w:rsidRPr="007350DD">
        <w:t xml:space="preserve"> </w:t>
      </w:r>
    </w:p>
    <w:p w:rsidR="006564B6" w:rsidRPr="007350DD" w:rsidRDefault="0024438D" w:rsidP="0024438D">
      <w:pPr>
        <w:pStyle w:val="SingleTxtG"/>
      </w:pPr>
      <w:r w:rsidRPr="007350DD">
        <w:tab/>
        <w:t>(e)</w:t>
      </w:r>
      <w:r w:rsidR="006564B6" w:rsidRPr="007350DD">
        <w:tab/>
        <w:t>Where</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does</w:t>
      </w:r>
      <w:r w:rsidR="001327BC" w:rsidRPr="007350DD">
        <w:t xml:space="preserve"> </w:t>
      </w:r>
      <w:r w:rsidR="006564B6" w:rsidRPr="007350DD">
        <w:t>not</w:t>
      </w:r>
      <w:r w:rsidR="001327BC" w:rsidRPr="007350DD">
        <w:t xml:space="preserve"> </w:t>
      </w:r>
      <w:r w:rsidR="006564B6" w:rsidRPr="007350DD">
        <w:t>admit</w:t>
      </w:r>
      <w:r w:rsidR="001327BC" w:rsidRPr="007350DD">
        <w:t xml:space="preserve"> </w:t>
      </w:r>
      <w:r w:rsidR="006564B6" w:rsidRPr="007350DD">
        <w:t>the</w:t>
      </w:r>
      <w:r w:rsidR="001327BC" w:rsidRPr="007350DD">
        <w:t xml:space="preserve"> </w:t>
      </w:r>
      <w:r w:rsidR="006564B6" w:rsidRPr="007350DD">
        <w:t>offence,</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shall</w:t>
      </w:r>
      <w:r w:rsidR="001327BC" w:rsidRPr="007350DD">
        <w:t xml:space="preserve"> </w:t>
      </w:r>
      <w:r w:rsidR="006564B6" w:rsidRPr="007350DD">
        <w:t>then</w:t>
      </w:r>
      <w:r w:rsidR="001327BC" w:rsidRPr="007350DD">
        <w:t xml:space="preserve"> </w:t>
      </w:r>
      <w:r w:rsidR="006564B6" w:rsidRPr="007350DD">
        <w:t>hear</w:t>
      </w:r>
      <w:r w:rsidR="001327BC" w:rsidRPr="007350DD">
        <w:t xml:space="preserve"> </w:t>
      </w:r>
      <w:r w:rsidR="006564B6" w:rsidRPr="007350DD">
        <w:t>the</w:t>
      </w:r>
      <w:r w:rsidR="001327BC" w:rsidRPr="007350DD">
        <w:t xml:space="preserve"> </w:t>
      </w:r>
      <w:r w:rsidR="006564B6" w:rsidRPr="007350DD">
        <w:t>evidence</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witnesses</w:t>
      </w:r>
      <w:r w:rsidR="001327BC" w:rsidRPr="007350DD">
        <w:t xml:space="preserve"> </w:t>
      </w:r>
      <w:r w:rsidR="006564B6" w:rsidRPr="007350DD">
        <w:t>in</w:t>
      </w:r>
      <w:r w:rsidR="001327BC" w:rsidRPr="007350DD">
        <w:t xml:space="preserve"> </w:t>
      </w:r>
      <w:r w:rsidR="006564B6" w:rsidRPr="007350DD">
        <w:t>support</w:t>
      </w:r>
      <w:r w:rsidR="001327BC" w:rsidRPr="007350DD">
        <w:t xml:space="preserve"> </w:t>
      </w:r>
      <w:r w:rsidR="006564B6" w:rsidRPr="007350DD">
        <w:t>thereof</w:t>
      </w:r>
      <w:r w:rsidRPr="007350DD">
        <w:t>;</w:t>
      </w:r>
      <w:r w:rsidR="001327BC" w:rsidRPr="007350DD">
        <w:t xml:space="preserve"> </w:t>
      </w:r>
    </w:p>
    <w:p w:rsidR="006564B6" w:rsidRPr="007350DD" w:rsidRDefault="0024438D" w:rsidP="0024438D">
      <w:pPr>
        <w:pStyle w:val="SingleTxtG"/>
      </w:pPr>
      <w:r w:rsidRPr="007350DD">
        <w:tab/>
        <w:t>(f)</w:t>
      </w:r>
      <w:r w:rsidR="006564B6" w:rsidRPr="007350DD">
        <w:tab/>
        <w:t>At</w:t>
      </w:r>
      <w:r w:rsidR="001327BC" w:rsidRPr="007350DD">
        <w:t xml:space="preserve"> </w:t>
      </w:r>
      <w:r w:rsidR="006564B6" w:rsidRPr="007350DD">
        <w:t>the</w:t>
      </w:r>
      <w:r w:rsidR="001327BC" w:rsidRPr="007350DD">
        <w:t xml:space="preserve"> </w:t>
      </w:r>
      <w:r w:rsidR="006564B6" w:rsidRPr="007350DD">
        <w:t>close</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evidence-in-chief</w:t>
      </w:r>
      <w:r w:rsidR="001327BC" w:rsidRPr="007350DD">
        <w:t xml:space="preserve"> </w:t>
      </w:r>
      <w:r w:rsidR="006564B6" w:rsidRPr="007350DD">
        <w:t>of</w:t>
      </w:r>
      <w:r w:rsidR="001327BC" w:rsidRPr="007350DD">
        <w:t xml:space="preserve"> </w:t>
      </w:r>
      <w:r w:rsidR="006564B6" w:rsidRPr="007350DD">
        <w:t>each</w:t>
      </w:r>
      <w:r w:rsidR="001327BC" w:rsidRPr="007350DD">
        <w:t xml:space="preserve"> </w:t>
      </w:r>
      <w:r w:rsidR="006564B6" w:rsidRPr="007350DD">
        <w:t>such</w:t>
      </w:r>
      <w:r w:rsidR="001327BC" w:rsidRPr="007350DD">
        <w:t xml:space="preserve"> </w:t>
      </w:r>
      <w:r w:rsidR="006564B6" w:rsidRPr="007350DD">
        <w:t>witness,</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shall</w:t>
      </w:r>
      <w:r w:rsidR="001327BC" w:rsidRPr="007350DD">
        <w:t xml:space="preserve"> </w:t>
      </w:r>
      <w:r w:rsidR="006564B6" w:rsidRPr="007350DD">
        <w:t>ask</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if</w:t>
      </w:r>
      <w:r w:rsidR="001327BC" w:rsidRPr="007350DD">
        <w:t xml:space="preserve"> </w:t>
      </w:r>
      <w:r w:rsidR="006564B6" w:rsidRPr="007350DD">
        <w:t>he</w:t>
      </w:r>
      <w:r w:rsidR="001327BC" w:rsidRPr="007350DD">
        <w:t xml:space="preserve"> </w:t>
      </w:r>
      <w:r w:rsidR="006564B6" w:rsidRPr="007350DD">
        <w:t>wishes</w:t>
      </w:r>
      <w:r w:rsidR="001327BC" w:rsidRPr="007350DD">
        <w:t xml:space="preserve"> </w:t>
      </w:r>
      <w:r w:rsidR="006564B6" w:rsidRPr="007350DD">
        <w:t>to</w:t>
      </w:r>
      <w:r w:rsidR="001327BC" w:rsidRPr="007350DD">
        <w:t xml:space="preserve"> </w:t>
      </w:r>
      <w:r w:rsidR="006564B6" w:rsidRPr="007350DD">
        <w:t>put</w:t>
      </w:r>
      <w:r w:rsidR="001327BC" w:rsidRPr="007350DD">
        <w:t xml:space="preserve"> </w:t>
      </w:r>
      <w:r w:rsidR="006564B6" w:rsidRPr="007350DD">
        <w:t>any</w:t>
      </w:r>
      <w:r w:rsidR="001327BC" w:rsidRPr="007350DD">
        <w:t xml:space="preserve"> </w:t>
      </w:r>
      <w:r w:rsidR="006564B6" w:rsidRPr="007350DD">
        <w:t>questions</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witness</w:t>
      </w:r>
      <w:r w:rsidRPr="007350DD">
        <w:t>;</w:t>
      </w:r>
      <w:r w:rsidR="001327BC" w:rsidRPr="007350DD">
        <w:t xml:space="preserve"> </w:t>
      </w:r>
    </w:p>
    <w:p w:rsidR="006564B6" w:rsidRPr="007350DD" w:rsidRDefault="0024438D" w:rsidP="0024438D">
      <w:pPr>
        <w:pStyle w:val="SingleTxtG"/>
      </w:pPr>
      <w:r w:rsidRPr="007350DD">
        <w:tab/>
        <w:t>(g)</w:t>
      </w:r>
      <w:r w:rsidR="006564B6" w:rsidRPr="007350DD">
        <w:tab/>
        <w:t>If</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instead</w:t>
      </w:r>
      <w:r w:rsidR="001327BC" w:rsidRPr="007350DD">
        <w:t xml:space="preserve"> </w:t>
      </w:r>
      <w:r w:rsidR="006564B6" w:rsidRPr="007350DD">
        <w:t>of</w:t>
      </w:r>
      <w:r w:rsidR="001327BC" w:rsidRPr="007350DD">
        <w:t xml:space="preserve"> </w:t>
      </w:r>
      <w:r w:rsidR="006564B6" w:rsidRPr="007350DD">
        <w:t>asking</w:t>
      </w:r>
      <w:r w:rsidR="001327BC" w:rsidRPr="007350DD">
        <w:t xml:space="preserve"> </w:t>
      </w:r>
      <w:r w:rsidR="006564B6" w:rsidRPr="007350DD">
        <w:t>questions</w:t>
      </w:r>
      <w:r w:rsidR="001327BC" w:rsidRPr="007350DD">
        <w:t xml:space="preserve"> </w:t>
      </w:r>
      <w:r w:rsidR="006564B6" w:rsidRPr="007350DD">
        <w:t>wishes</w:t>
      </w:r>
      <w:r w:rsidR="001327BC" w:rsidRPr="007350DD">
        <w:t xml:space="preserve"> </w:t>
      </w:r>
      <w:r w:rsidR="006564B6" w:rsidRPr="007350DD">
        <w:t>to</w:t>
      </w:r>
      <w:r w:rsidR="001327BC" w:rsidRPr="007350DD">
        <w:t xml:space="preserve"> </w:t>
      </w:r>
      <w:r w:rsidR="006564B6" w:rsidRPr="007350DD">
        <w:t>make</w:t>
      </w:r>
      <w:r w:rsidR="001327BC" w:rsidRPr="007350DD">
        <w:t xml:space="preserve"> </w:t>
      </w:r>
      <w:r w:rsidR="006564B6" w:rsidRPr="007350DD">
        <w:t>a</w:t>
      </w:r>
      <w:r w:rsidR="001327BC" w:rsidRPr="007350DD">
        <w:t xml:space="preserve"> </w:t>
      </w:r>
      <w:r w:rsidR="006564B6" w:rsidRPr="007350DD">
        <w:t>statement</w:t>
      </w:r>
      <w:r w:rsidR="001327BC" w:rsidRPr="007350DD">
        <w:t xml:space="preserve"> </w:t>
      </w:r>
      <w:r w:rsidR="006564B6" w:rsidRPr="007350DD">
        <w:t>he</w:t>
      </w:r>
      <w:r w:rsidR="001327BC" w:rsidRPr="007350DD">
        <w:t xml:space="preserve"> </w:t>
      </w:r>
      <w:r w:rsidR="006564B6" w:rsidRPr="007350DD">
        <w:t>shall</w:t>
      </w:r>
      <w:r w:rsidR="001327BC" w:rsidRPr="007350DD">
        <w:t xml:space="preserve"> </w:t>
      </w:r>
      <w:r w:rsidR="006564B6" w:rsidRPr="007350DD">
        <w:t>be</w:t>
      </w:r>
      <w:r w:rsidR="001327BC" w:rsidRPr="007350DD">
        <w:t xml:space="preserve"> </w:t>
      </w:r>
      <w:r w:rsidR="006564B6" w:rsidRPr="007350DD">
        <w:t>allowed</w:t>
      </w:r>
      <w:r w:rsidR="001327BC" w:rsidRPr="007350DD">
        <w:t xml:space="preserve"> </w:t>
      </w:r>
      <w:r w:rsidR="006564B6" w:rsidRPr="007350DD">
        <w:t>to</w:t>
      </w:r>
      <w:r w:rsidR="001327BC" w:rsidRPr="007350DD">
        <w:t xml:space="preserve"> </w:t>
      </w:r>
      <w:r w:rsidR="006564B6" w:rsidRPr="007350DD">
        <w:t>do</w:t>
      </w:r>
      <w:r w:rsidR="001327BC" w:rsidRPr="007350DD">
        <w:t xml:space="preserve"> </w:t>
      </w:r>
      <w:r w:rsidR="006564B6" w:rsidRPr="007350DD">
        <w:t>so</w:t>
      </w:r>
      <w:r w:rsidR="001327BC" w:rsidRPr="007350DD">
        <w:t xml:space="preserve"> </w:t>
      </w:r>
      <w:r w:rsidR="006564B6" w:rsidRPr="007350DD">
        <w:t>and</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may</w:t>
      </w:r>
      <w:r w:rsidR="001327BC" w:rsidRPr="007350DD">
        <w:t xml:space="preserve"> </w:t>
      </w:r>
      <w:r w:rsidR="006564B6" w:rsidRPr="007350DD">
        <w:t>put</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such</w:t>
      </w:r>
      <w:r w:rsidR="001327BC" w:rsidRPr="007350DD">
        <w:t xml:space="preserve"> </w:t>
      </w:r>
      <w:r w:rsidR="006564B6" w:rsidRPr="007350DD">
        <w:t>questions</w:t>
      </w:r>
      <w:r w:rsidR="001327BC" w:rsidRPr="007350DD">
        <w:t xml:space="preserve"> </w:t>
      </w:r>
      <w:r w:rsidR="006564B6" w:rsidRPr="007350DD">
        <w:t>as</w:t>
      </w:r>
      <w:r w:rsidR="001327BC" w:rsidRPr="007350DD">
        <w:t xml:space="preserve"> </w:t>
      </w:r>
      <w:r w:rsidR="006564B6" w:rsidRPr="007350DD">
        <w:t>may</w:t>
      </w:r>
      <w:r w:rsidR="001327BC" w:rsidRPr="007350DD">
        <w:t xml:space="preserve"> </w:t>
      </w:r>
      <w:r w:rsidR="006564B6" w:rsidRPr="007350DD">
        <w:t>be</w:t>
      </w:r>
      <w:r w:rsidR="001327BC" w:rsidRPr="007350DD">
        <w:t xml:space="preserve"> </w:t>
      </w:r>
      <w:r w:rsidR="006564B6" w:rsidRPr="007350DD">
        <w:t>necessary</w:t>
      </w:r>
      <w:r w:rsidR="001327BC" w:rsidRPr="007350DD">
        <w:t xml:space="preserve"> </w:t>
      </w:r>
      <w:r w:rsidR="006564B6" w:rsidRPr="007350DD">
        <w:t>to</w:t>
      </w:r>
      <w:r w:rsidR="001327BC" w:rsidRPr="007350DD">
        <w:t xml:space="preserve"> </w:t>
      </w:r>
      <w:r w:rsidR="006564B6" w:rsidRPr="007350DD">
        <w:t>explain</w:t>
      </w:r>
      <w:r w:rsidR="001327BC" w:rsidRPr="007350DD">
        <w:t xml:space="preserve"> </w:t>
      </w:r>
      <w:r w:rsidR="006564B6" w:rsidRPr="007350DD">
        <w:t>anything</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statement</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Pr="007350DD">
        <w:t>;</w:t>
      </w:r>
      <w:r w:rsidR="001327BC" w:rsidRPr="007350DD">
        <w:t xml:space="preserve"> </w:t>
      </w:r>
    </w:p>
    <w:p w:rsidR="006564B6" w:rsidRPr="007350DD" w:rsidRDefault="0024438D" w:rsidP="0024438D">
      <w:pPr>
        <w:pStyle w:val="SingleTxtG"/>
      </w:pPr>
      <w:r w:rsidRPr="007350DD">
        <w:tab/>
        <w:t>(h)</w:t>
      </w:r>
      <w:r w:rsidR="006564B6" w:rsidRPr="007350DD">
        <w:tab/>
        <w:t>It</w:t>
      </w:r>
      <w:r w:rsidR="001327BC" w:rsidRPr="007350DD">
        <w:t xml:space="preserve"> </w:t>
      </w:r>
      <w:r w:rsidR="006564B6" w:rsidRPr="007350DD">
        <w:t>shall</w:t>
      </w:r>
      <w:r w:rsidR="001327BC" w:rsidRPr="007350DD">
        <w:t xml:space="preserve"> </w:t>
      </w:r>
      <w:r w:rsidR="006564B6" w:rsidRPr="007350DD">
        <w:t>be</w:t>
      </w:r>
      <w:r w:rsidR="001327BC" w:rsidRPr="007350DD">
        <w:t xml:space="preserve"> </w:t>
      </w:r>
      <w:r w:rsidR="006564B6" w:rsidRPr="007350DD">
        <w:t>the</w:t>
      </w:r>
      <w:r w:rsidR="001327BC" w:rsidRPr="007350DD">
        <w:t xml:space="preserve"> </w:t>
      </w:r>
      <w:r w:rsidR="006564B6" w:rsidRPr="007350DD">
        <w:t>duty</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to</w:t>
      </w:r>
      <w:r w:rsidR="001327BC" w:rsidRPr="007350DD">
        <w:t xml:space="preserve"> </w:t>
      </w:r>
      <w:r w:rsidR="006564B6" w:rsidRPr="007350DD">
        <w:t>put</w:t>
      </w:r>
      <w:r w:rsidR="001327BC" w:rsidRPr="007350DD">
        <w:t xml:space="preserve"> </w:t>
      </w:r>
      <w:r w:rsidR="006564B6" w:rsidRPr="007350DD">
        <w:t>to</w:t>
      </w:r>
      <w:r w:rsidR="001327BC" w:rsidRPr="007350DD">
        <w:t xml:space="preserve"> </w:t>
      </w:r>
      <w:r w:rsidR="006564B6" w:rsidRPr="007350DD">
        <w:t>witnesses</w:t>
      </w:r>
      <w:r w:rsidR="001327BC" w:rsidRPr="007350DD">
        <w:t xml:space="preserve"> </w:t>
      </w:r>
      <w:r w:rsidR="006564B6" w:rsidRPr="007350DD">
        <w:t>such</w:t>
      </w:r>
      <w:r w:rsidR="001327BC" w:rsidRPr="007350DD">
        <w:t xml:space="preserve"> </w:t>
      </w:r>
      <w:r w:rsidR="006564B6" w:rsidRPr="007350DD">
        <w:t>questions</w:t>
      </w:r>
      <w:r w:rsidR="001327BC" w:rsidRPr="007350DD">
        <w:t xml:space="preserve"> </w:t>
      </w:r>
      <w:r w:rsidR="006564B6" w:rsidRPr="007350DD">
        <w:t>as</w:t>
      </w:r>
      <w:r w:rsidR="001327BC" w:rsidRPr="007350DD">
        <w:t xml:space="preserve"> </w:t>
      </w:r>
      <w:r w:rsidR="006564B6" w:rsidRPr="007350DD">
        <w:t>appear</w:t>
      </w:r>
      <w:r w:rsidR="001327BC" w:rsidRPr="007350DD">
        <w:t xml:space="preserve"> </w:t>
      </w:r>
      <w:r w:rsidR="006564B6" w:rsidRPr="007350DD">
        <w:t>to</w:t>
      </w:r>
      <w:r w:rsidR="001327BC" w:rsidRPr="007350DD">
        <w:t xml:space="preserve"> </w:t>
      </w:r>
      <w:r w:rsidR="006564B6" w:rsidRPr="007350DD">
        <w:t>be</w:t>
      </w:r>
      <w:r w:rsidR="001327BC" w:rsidRPr="007350DD">
        <w:t xml:space="preserve"> </w:t>
      </w:r>
      <w:r w:rsidR="006564B6" w:rsidRPr="007350DD">
        <w:t>necessary</w:t>
      </w:r>
      <w:r w:rsidRPr="007350DD">
        <w:t>;</w:t>
      </w:r>
    </w:p>
    <w:p w:rsidR="006564B6" w:rsidRPr="007350DD" w:rsidRDefault="0024438D" w:rsidP="009E22FF">
      <w:pPr>
        <w:pStyle w:val="SingleTxtG"/>
      </w:pPr>
      <w:r w:rsidRPr="007350DD">
        <w:tab/>
        <w:t>(i)</w:t>
      </w:r>
      <w:r w:rsidR="006564B6" w:rsidRPr="007350DD">
        <w:tab/>
        <w:t>Where</w:t>
      </w:r>
      <w:r w:rsidR="001327BC" w:rsidRPr="007350DD">
        <w:t xml:space="preserve"> </w:t>
      </w:r>
      <w:r w:rsidR="006564B6" w:rsidRPr="007350DD">
        <w:t>it</w:t>
      </w:r>
      <w:r w:rsidR="001327BC" w:rsidRPr="007350DD">
        <w:t xml:space="preserve"> </w:t>
      </w:r>
      <w:r w:rsidR="006564B6" w:rsidRPr="007350DD">
        <w:t>appears</w:t>
      </w:r>
      <w:r w:rsidR="001327BC" w:rsidRPr="007350DD">
        <w:t xml:space="preserve"> </w:t>
      </w:r>
      <w:r w:rsidR="006564B6" w:rsidRPr="007350DD">
        <w:t>to</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that</w:t>
      </w:r>
      <w:r w:rsidR="001327BC" w:rsidRPr="007350DD">
        <w:t xml:space="preserve"> </w:t>
      </w:r>
      <w:r w:rsidR="006564B6" w:rsidRPr="007350DD">
        <w:t>a</w:t>
      </w:r>
      <w:r w:rsidR="001327BC" w:rsidRPr="007350DD">
        <w:t xml:space="preserve"> </w:t>
      </w:r>
      <w:r w:rsidR="006564B6" w:rsidRPr="007350DD">
        <w:rPr>
          <w:i/>
          <w:iCs/>
        </w:rPr>
        <w:t>prima</w:t>
      </w:r>
      <w:r w:rsidR="001327BC" w:rsidRPr="007350DD">
        <w:rPr>
          <w:i/>
          <w:iCs/>
        </w:rPr>
        <w:t xml:space="preserve"> </w:t>
      </w:r>
      <w:r w:rsidR="006564B6" w:rsidRPr="007350DD">
        <w:rPr>
          <w:i/>
          <w:iCs/>
        </w:rPr>
        <w:t>facie</w:t>
      </w:r>
      <w:r w:rsidR="001327BC" w:rsidRPr="007350DD">
        <w:t xml:space="preserve"> </w:t>
      </w:r>
      <w:r w:rsidR="006564B6" w:rsidRPr="007350DD">
        <w:t>case</w:t>
      </w:r>
      <w:r w:rsidR="001327BC" w:rsidRPr="007350DD">
        <w:t xml:space="preserve"> </w:t>
      </w:r>
      <w:r w:rsidR="006564B6" w:rsidRPr="007350DD">
        <w:t>is</w:t>
      </w:r>
      <w:r w:rsidR="001327BC" w:rsidRPr="007350DD">
        <w:t xml:space="preserve"> </w:t>
      </w:r>
      <w:r w:rsidR="006564B6" w:rsidRPr="007350DD">
        <w:t>made</w:t>
      </w:r>
      <w:r w:rsidR="001327BC" w:rsidRPr="007350DD">
        <w:t xml:space="preserve"> </w:t>
      </w:r>
      <w:r w:rsidR="006564B6" w:rsidRPr="007350DD">
        <w:t>out,</w:t>
      </w:r>
      <w:r w:rsidR="001327BC" w:rsidRPr="007350DD">
        <w:t xml:space="preserve"> </w:t>
      </w:r>
      <w:r w:rsidR="006564B6" w:rsidRPr="007350DD">
        <w:t>the</w:t>
      </w:r>
      <w:r w:rsidR="001327BC" w:rsidRPr="007350DD">
        <w:t xml:space="preserve"> </w:t>
      </w:r>
      <w:r w:rsidR="006564B6" w:rsidRPr="007350DD">
        <w:t>evidence</w:t>
      </w:r>
      <w:r w:rsidR="001327BC" w:rsidRPr="007350DD">
        <w:t xml:space="preserve"> </w:t>
      </w:r>
      <w:r w:rsidR="006564B6" w:rsidRPr="007350DD">
        <w:t>of</w:t>
      </w:r>
      <w:r w:rsidR="001327BC" w:rsidRPr="007350DD">
        <w:t xml:space="preserve"> </w:t>
      </w:r>
      <w:r w:rsidR="006564B6" w:rsidRPr="007350DD">
        <w:t>any</w:t>
      </w:r>
      <w:r w:rsidR="001327BC" w:rsidRPr="007350DD">
        <w:t xml:space="preserve"> </w:t>
      </w:r>
      <w:r w:rsidR="006564B6" w:rsidRPr="007350DD">
        <w:t>witnesses</w:t>
      </w:r>
      <w:r w:rsidR="001327BC" w:rsidRPr="007350DD">
        <w:t xml:space="preserve"> </w:t>
      </w:r>
      <w:r w:rsidR="006564B6" w:rsidRPr="007350DD">
        <w:t>for</w:t>
      </w:r>
      <w:r w:rsidR="001327BC" w:rsidRPr="007350DD">
        <w:t xml:space="preserve"> </w:t>
      </w:r>
      <w:r w:rsidR="006564B6" w:rsidRPr="007350DD">
        <w:t>the</w:t>
      </w:r>
      <w:r w:rsidR="001327BC" w:rsidRPr="007350DD">
        <w:t xml:space="preserve"> </w:t>
      </w:r>
      <w:r w:rsidR="006564B6" w:rsidRPr="007350DD">
        <w:t>defence</w:t>
      </w:r>
      <w:r w:rsidR="001327BC" w:rsidRPr="007350DD">
        <w:t xml:space="preserve"> </w:t>
      </w:r>
      <w:r w:rsidR="006564B6" w:rsidRPr="007350DD">
        <w:t>shall</w:t>
      </w:r>
      <w:r w:rsidR="001327BC" w:rsidRPr="007350DD">
        <w:t xml:space="preserve"> </w:t>
      </w:r>
      <w:r w:rsidR="006564B6" w:rsidRPr="007350DD">
        <w:t>be</w:t>
      </w:r>
      <w:r w:rsidR="001327BC" w:rsidRPr="007350DD">
        <w:t xml:space="preserve"> </w:t>
      </w:r>
      <w:r w:rsidR="006564B6" w:rsidRPr="007350DD">
        <w:t>heard</w:t>
      </w:r>
      <w:r w:rsidR="001327BC" w:rsidRPr="007350DD">
        <w:t xml:space="preserve"> </w:t>
      </w:r>
      <w:r w:rsidR="006564B6" w:rsidRPr="007350DD">
        <w:t>and</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shall</w:t>
      </w:r>
      <w:r w:rsidR="001327BC" w:rsidRPr="007350DD">
        <w:t xml:space="preserve"> </w:t>
      </w:r>
      <w:r w:rsidR="006564B6" w:rsidRPr="007350DD">
        <w:t>be</w:t>
      </w:r>
      <w:r w:rsidR="001327BC" w:rsidRPr="007350DD">
        <w:t xml:space="preserve"> </w:t>
      </w:r>
      <w:r w:rsidR="006564B6" w:rsidRPr="007350DD">
        <w:t>allowed</w:t>
      </w:r>
      <w:r w:rsidR="001327BC" w:rsidRPr="007350DD">
        <w:t xml:space="preserve"> </w:t>
      </w:r>
      <w:r w:rsidR="006564B6" w:rsidRPr="007350DD">
        <w:t>to</w:t>
      </w:r>
      <w:r w:rsidR="001327BC" w:rsidRPr="007350DD">
        <w:t xml:space="preserve"> </w:t>
      </w:r>
      <w:r w:rsidR="006564B6" w:rsidRPr="007350DD">
        <w:t>give</w:t>
      </w:r>
      <w:r w:rsidR="001327BC" w:rsidRPr="007350DD">
        <w:t xml:space="preserve"> </w:t>
      </w:r>
      <w:r w:rsidR="006564B6" w:rsidRPr="007350DD">
        <w:t>evidence</w:t>
      </w:r>
      <w:r w:rsidR="001327BC" w:rsidRPr="007350DD">
        <w:t xml:space="preserve"> </w:t>
      </w:r>
      <w:r w:rsidR="006564B6" w:rsidRPr="007350DD">
        <w:t>or</w:t>
      </w:r>
      <w:r w:rsidR="001327BC" w:rsidRPr="007350DD">
        <w:t xml:space="preserve"> </w:t>
      </w:r>
      <w:r w:rsidR="006564B6" w:rsidRPr="007350DD">
        <w:t>to</w:t>
      </w:r>
      <w:r w:rsidR="001327BC" w:rsidRPr="007350DD">
        <w:t xml:space="preserve"> </w:t>
      </w:r>
      <w:r w:rsidR="006564B6" w:rsidRPr="007350DD">
        <w:t>make</w:t>
      </w:r>
      <w:r w:rsidR="001327BC" w:rsidRPr="007350DD">
        <w:t xml:space="preserve"> </w:t>
      </w:r>
      <w:r w:rsidR="006564B6" w:rsidRPr="007350DD">
        <w:t>any</w:t>
      </w:r>
      <w:r w:rsidR="001327BC" w:rsidRPr="007350DD">
        <w:t xml:space="preserve"> </w:t>
      </w:r>
      <w:r w:rsidR="006564B6" w:rsidRPr="007350DD">
        <w:t>statement.</w:t>
      </w:r>
      <w:r w:rsidR="001327BC" w:rsidRPr="007350DD">
        <w:t xml:space="preserve"> </w:t>
      </w:r>
    </w:p>
    <w:p w:rsidR="006564B6" w:rsidRPr="007350DD" w:rsidRDefault="006564B6" w:rsidP="0024438D">
      <w:pPr>
        <w:pStyle w:val="SingleTxtG"/>
      </w:pPr>
      <w:r w:rsidRPr="007350DD">
        <w:t>239.</w:t>
      </w:r>
      <w:r w:rsidR="0024438D" w:rsidRPr="007350DD">
        <w:tab/>
      </w:r>
      <w:r w:rsidRPr="007350DD">
        <w:t>Section</w:t>
      </w:r>
      <w:r w:rsidR="001327BC" w:rsidRPr="007350DD">
        <w:t xml:space="preserve"> </w:t>
      </w:r>
      <w:r w:rsidRPr="007350DD">
        <w:t>9</w:t>
      </w:r>
      <w:r w:rsidR="001327BC" w:rsidRPr="007350DD">
        <w:t xml:space="preserve"> </w:t>
      </w:r>
      <w:r w:rsidRPr="007350DD">
        <w:t>(1)</w:t>
      </w:r>
      <w:r w:rsidR="001327BC" w:rsidRPr="007350DD">
        <w:t xml:space="preserve"> </w:t>
      </w:r>
      <w:r w:rsidRPr="007350DD">
        <w:t>continues</w:t>
      </w:r>
      <w:r w:rsidR="001327BC" w:rsidRPr="007350DD">
        <w:t xml:space="preserve"> </w:t>
      </w:r>
      <w:r w:rsidRPr="007350DD">
        <w:t>that</w:t>
      </w:r>
      <w:r w:rsidR="001327BC" w:rsidRPr="007350DD">
        <w:t xml:space="preserve"> </w:t>
      </w:r>
      <w:r w:rsidR="00EA19E5" w:rsidRPr="007350DD">
        <w:t>“</w:t>
      </w:r>
      <w:r w:rsidRPr="007350DD">
        <w:t>where</w:t>
      </w:r>
      <w:r w:rsidR="001327BC" w:rsidRPr="007350DD">
        <w:t xml:space="preserve"> </w:t>
      </w:r>
      <w:r w:rsidRPr="007350DD">
        <w:t>the</w:t>
      </w:r>
      <w:r w:rsidR="001327BC" w:rsidRPr="007350DD">
        <w:t xml:space="preserve"> </w:t>
      </w:r>
      <w:r w:rsidRPr="007350DD">
        <w:t>child</w:t>
      </w:r>
      <w:r w:rsidR="001327BC" w:rsidRPr="007350DD">
        <w:t xml:space="preserve"> </w:t>
      </w:r>
      <w:r w:rsidRPr="007350DD">
        <w:t>or</w:t>
      </w:r>
      <w:r w:rsidR="001327BC" w:rsidRPr="007350DD">
        <w:t xml:space="preserve"> </w:t>
      </w:r>
      <w:r w:rsidRPr="007350DD">
        <w:t>young</w:t>
      </w:r>
      <w:r w:rsidR="001327BC" w:rsidRPr="007350DD">
        <w:t xml:space="preserve"> </w:t>
      </w:r>
      <w:r w:rsidRPr="007350DD">
        <w:t>person</w:t>
      </w:r>
      <w:r w:rsidR="001327BC" w:rsidRPr="007350DD">
        <w:t xml:space="preserve"> </w:t>
      </w:r>
      <w:r w:rsidRPr="007350DD">
        <w:t>admits</w:t>
      </w:r>
      <w:r w:rsidR="001327BC" w:rsidRPr="007350DD">
        <w:t xml:space="preserve"> </w:t>
      </w:r>
      <w:r w:rsidRPr="007350DD">
        <w:t>the</w:t>
      </w:r>
      <w:r w:rsidR="001327BC" w:rsidRPr="007350DD">
        <w:t xml:space="preserve"> </w:t>
      </w:r>
      <w:r w:rsidRPr="007350DD">
        <w:t>offence</w:t>
      </w:r>
      <w:r w:rsidR="001327BC" w:rsidRPr="007350DD">
        <w:t xml:space="preserve"> </w:t>
      </w:r>
      <w:r w:rsidRPr="007350DD">
        <w:t>or</w:t>
      </w:r>
      <w:r w:rsidR="001327BC" w:rsidRPr="007350DD">
        <w:t xml:space="preserve"> </w:t>
      </w:r>
      <w:r w:rsidRPr="007350DD">
        <w:t>the</w:t>
      </w:r>
      <w:r w:rsidR="001327BC" w:rsidRPr="007350DD">
        <w:t xml:space="preserve"> </w:t>
      </w:r>
      <w:r w:rsidRPr="007350DD">
        <w:t>court</w:t>
      </w:r>
      <w:r w:rsidR="001327BC" w:rsidRPr="007350DD">
        <w:t xml:space="preserve"> </w:t>
      </w:r>
      <w:r w:rsidRPr="007350DD">
        <w:t>is</w:t>
      </w:r>
      <w:r w:rsidR="001327BC" w:rsidRPr="007350DD">
        <w:t xml:space="preserve"> </w:t>
      </w:r>
      <w:r w:rsidRPr="007350DD">
        <w:t>satisfied</w:t>
      </w:r>
      <w:r w:rsidR="001327BC" w:rsidRPr="007350DD">
        <w:t xml:space="preserve"> </w:t>
      </w:r>
      <w:r w:rsidRPr="007350DD">
        <w:t>that</w:t>
      </w:r>
      <w:r w:rsidR="001327BC" w:rsidRPr="007350DD">
        <w:t xml:space="preserve"> </w:t>
      </w:r>
      <w:r w:rsidRPr="007350DD">
        <w:t>it</w:t>
      </w:r>
      <w:r w:rsidR="001327BC" w:rsidRPr="007350DD">
        <w:t xml:space="preserve"> </w:t>
      </w:r>
      <w:r w:rsidRPr="007350DD">
        <w:t>is</w:t>
      </w:r>
      <w:r w:rsidR="001327BC" w:rsidRPr="007350DD">
        <w:t xml:space="preserve"> </w:t>
      </w:r>
      <w:r w:rsidRPr="007350DD">
        <w:t>proved,</w:t>
      </w:r>
      <w:r w:rsidR="001327BC" w:rsidRPr="007350DD">
        <w:t xml:space="preserve"> </w:t>
      </w:r>
      <w:r w:rsidRPr="007350DD">
        <w:t>he</w:t>
      </w:r>
      <w:r w:rsidR="001327BC" w:rsidRPr="007350DD">
        <w:t xml:space="preserve"> </w:t>
      </w:r>
      <w:r w:rsidRPr="007350DD">
        <w:t>shall</w:t>
      </w:r>
      <w:r w:rsidR="001327BC" w:rsidRPr="007350DD">
        <w:t xml:space="preserve"> </w:t>
      </w:r>
      <w:r w:rsidRPr="007350DD">
        <w:t>then</w:t>
      </w:r>
      <w:r w:rsidR="001327BC" w:rsidRPr="007350DD">
        <w:t xml:space="preserve"> </w:t>
      </w:r>
      <w:r w:rsidRPr="007350DD">
        <w:t>be</w:t>
      </w:r>
      <w:r w:rsidR="001327BC" w:rsidRPr="007350DD">
        <w:t xml:space="preserve"> </w:t>
      </w:r>
      <w:r w:rsidRPr="007350DD">
        <w:t>asked</w:t>
      </w:r>
      <w:r w:rsidR="001327BC" w:rsidRPr="007350DD">
        <w:t xml:space="preserve"> </w:t>
      </w:r>
      <w:r w:rsidRPr="007350DD">
        <w:t>if</w:t>
      </w:r>
      <w:r w:rsidR="001327BC" w:rsidRPr="007350DD">
        <w:t xml:space="preserve"> </w:t>
      </w:r>
      <w:r w:rsidRPr="007350DD">
        <w:t>he</w:t>
      </w:r>
      <w:r w:rsidR="001327BC" w:rsidRPr="007350DD">
        <w:t xml:space="preserve"> </w:t>
      </w:r>
      <w:r w:rsidRPr="007350DD">
        <w:t>desires</w:t>
      </w:r>
      <w:r w:rsidR="001327BC" w:rsidRPr="007350DD">
        <w:t xml:space="preserve"> </w:t>
      </w:r>
      <w:r w:rsidRPr="007350DD">
        <w:t>to</w:t>
      </w:r>
      <w:r w:rsidR="001327BC" w:rsidRPr="007350DD">
        <w:t xml:space="preserve"> </w:t>
      </w:r>
      <w:r w:rsidRPr="007350DD">
        <w:t>say</w:t>
      </w:r>
      <w:r w:rsidR="001327BC" w:rsidRPr="007350DD">
        <w:t xml:space="preserve"> </w:t>
      </w:r>
      <w:r w:rsidRPr="007350DD">
        <w:t>anything</w:t>
      </w:r>
      <w:r w:rsidR="001327BC" w:rsidRPr="007350DD">
        <w:t xml:space="preserve"> </w:t>
      </w:r>
      <w:r w:rsidRPr="007350DD">
        <w:t>in</w:t>
      </w:r>
      <w:r w:rsidR="001327BC" w:rsidRPr="007350DD">
        <w:t xml:space="preserve"> </w:t>
      </w:r>
      <w:r w:rsidRPr="007350DD">
        <w:t>extenuation</w:t>
      </w:r>
      <w:r w:rsidR="001327BC" w:rsidRPr="007350DD">
        <w:t xml:space="preserve"> </w:t>
      </w:r>
      <w:r w:rsidRPr="007350DD">
        <w:t>or</w:t>
      </w:r>
      <w:r w:rsidR="001327BC" w:rsidRPr="007350DD">
        <w:t xml:space="preserve"> </w:t>
      </w:r>
      <w:r w:rsidRPr="007350DD">
        <w:t>mitigation</w:t>
      </w:r>
      <w:r w:rsidR="001327BC" w:rsidRPr="007350DD">
        <w:t xml:space="preserve"> </w:t>
      </w:r>
      <w:r w:rsidRPr="007350DD">
        <w:t>of</w:t>
      </w:r>
      <w:r w:rsidR="001327BC" w:rsidRPr="007350DD">
        <w:t xml:space="preserve"> </w:t>
      </w:r>
      <w:r w:rsidRPr="007350DD">
        <w:t>the</w:t>
      </w:r>
      <w:r w:rsidR="001327BC" w:rsidRPr="007350DD">
        <w:t xml:space="preserve"> </w:t>
      </w:r>
      <w:r w:rsidRPr="007350DD">
        <w:t>penalty</w:t>
      </w:r>
      <w:r w:rsidR="001327BC" w:rsidRPr="007350DD">
        <w:t xml:space="preserve"> </w:t>
      </w:r>
      <w:r w:rsidRPr="007350DD">
        <w:t>or</w:t>
      </w:r>
      <w:r w:rsidR="001327BC" w:rsidRPr="007350DD">
        <w:t xml:space="preserve"> </w:t>
      </w:r>
      <w:r w:rsidRPr="007350DD">
        <w:t>otherwise.</w:t>
      </w:r>
      <w:r w:rsidR="00EA19E5" w:rsidRPr="007350DD">
        <w:t>”</w:t>
      </w:r>
      <w:r w:rsidR="001327BC" w:rsidRPr="007350DD">
        <w:t xml:space="preserve"> </w:t>
      </w:r>
    </w:p>
    <w:p w:rsidR="006564B6" w:rsidRPr="007350DD" w:rsidRDefault="006564B6" w:rsidP="009E22FF">
      <w:pPr>
        <w:pStyle w:val="SingleTxtG"/>
      </w:pPr>
      <w:r w:rsidRPr="007350DD">
        <w:t>240.</w:t>
      </w:r>
      <w:r w:rsidRPr="007350DD">
        <w:tab/>
        <w:t>A</w:t>
      </w:r>
      <w:r w:rsidR="001327BC" w:rsidRPr="007350DD">
        <w:t xml:space="preserve"> </w:t>
      </w:r>
      <w:r w:rsidRPr="007350DD">
        <w:t>variety</w:t>
      </w:r>
      <w:r w:rsidR="001327BC" w:rsidRPr="007350DD">
        <w:t xml:space="preserve"> </w:t>
      </w:r>
      <w:r w:rsidRPr="007350DD">
        <w:t>of</w:t>
      </w:r>
      <w:r w:rsidR="001327BC" w:rsidRPr="007350DD">
        <w:t xml:space="preserve"> </w:t>
      </w:r>
      <w:r w:rsidRPr="007350DD">
        <w:t>relevant</w:t>
      </w:r>
      <w:r w:rsidR="001327BC" w:rsidRPr="007350DD">
        <w:t xml:space="preserve"> </w:t>
      </w:r>
      <w:r w:rsidRPr="007350DD">
        <w:t>dispositions</w:t>
      </w:r>
      <w:r w:rsidR="001327BC" w:rsidRPr="007350DD">
        <w:t xml:space="preserve"> </w:t>
      </w:r>
      <w:r w:rsidRPr="007350DD">
        <w:t>are</w:t>
      </w:r>
      <w:r w:rsidR="001327BC" w:rsidRPr="007350DD">
        <w:t xml:space="preserve"> </w:t>
      </w:r>
      <w:r w:rsidRPr="007350DD">
        <w:t>in</w:t>
      </w:r>
      <w:r w:rsidR="001327BC" w:rsidRPr="007350DD">
        <w:t xml:space="preserve"> </w:t>
      </w:r>
      <w:r w:rsidRPr="007350DD">
        <w:t>place</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children</w:t>
      </w:r>
      <w:r w:rsidR="001327BC" w:rsidRPr="007350DD">
        <w:t xml:space="preserve"> </w:t>
      </w:r>
      <w:r w:rsidRPr="007350DD">
        <w:t>are</w:t>
      </w:r>
      <w:r w:rsidR="001327BC" w:rsidRPr="007350DD">
        <w:t xml:space="preserve"> </w:t>
      </w:r>
      <w:r w:rsidRPr="007350DD">
        <w:t>dealt</w:t>
      </w:r>
      <w:r w:rsidR="001327BC" w:rsidRPr="007350DD">
        <w:t xml:space="preserve"> </w:t>
      </w:r>
      <w:r w:rsidRPr="007350DD">
        <w:t>with</w:t>
      </w:r>
      <w:r w:rsidR="001327BC" w:rsidRPr="007350DD">
        <w:t xml:space="preserve"> </w:t>
      </w:r>
      <w:r w:rsidRPr="007350DD">
        <w:t>appropriately</w:t>
      </w:r>
      <w:r w:rsidR="001327BC" w:rsidRPr="007350DD">
        <w:t xml:space="preserve"> </w:t>
      </w:r>
      <w:r w:rsidRPr="007350DD">
        <w:t>and</w:t>
      </w:r>
      <w:r w:rsidR="001327BC" w:rsidRPr="007350DD">
        <w:t xml:space="preserve"> </w:t>
      </w:r>
      <w:r w:rsidRPr="007350DD">
        <w:t>that</w:t>
      </w:r>
      <w:r w:rsidR="001327BC" w:rsidRPr="007350DD">
        <w:t xml:space="preserve"> </w:t>
      </w:r>
      <w:r w:rsidRPr="007350DD">
        <w:t>the</w:t>
      </w:r>
      <w:r w:rsidR="001327BC" w:rsidRPr="007350DD">
        <w:t xml:space="preserve"> </w:t>
      </w:r>
      <w:r w:rsidRPr="007350DD">
        <w:t>necessary</w:t>
      </w:r>
      <w:r w:rsidR="001327BC" w:rsidRPr="007350DD">
        <w:t xml:space="preserve"> </w:t>
      </w:r>
      <w:r w:rsidRPr="007350DD">
        <w:t>information</w:t>
      </w:r>
      <w:r w:rsidR="001327BC" w:rsidRPr="007350DD">
        <w:t xml:space="preserve"> </w:t>
      </w:r>
      <w:r w:rsidRPr="007350DD">
        <w:t>is</w:t>
      </w:r>
      <w:r w:rsidR="001327BC" w:rsidRPr="007350DD">
        <w:t xml:space="preserve"> </w:t>
      </w:r>
      <w:r w:rsidRPr="007350DD">
        <w:t>gathered</w:t>
      </w:r>
      <w:r w:rsidR="001327BC" w:rsidRPr="007350DD">
        <w:t xml:space="preserve"> </w:t>
      </w:r>
      <w:r w:rsidRPr="007350DD">
        <w:t>to</w:t>
      </w:r>
      <w:r w:rsidR="001327BC" w:rsidRPr="007350DD">
        <w:t xml:space="preserve"> </w:t>
      </w:r>
      <w:r w:rsidRPr="007350DD">
        <w:t>assist</w:t>
      </w:r>
      <w:r w:rsidR="001327BC" w:rsidRPr="007350DD">
        <w:t xml:space="preserve"> </w:t>
      </w:r>
      <w:r w:rsidRPr="007350DD">
        <w:t>the</w:t>
      </w:r>
      <w:r w:rsidR="001327BC" w:rsidRPr="007350DD">
        <w:t xml:space="preserve"> </w:t>
      </w:r>
      <w:r w:rsidRPr="007350DD">
        <w:t>court.</w:t>
      </w:r>
      <w:r w:rsidR="001327BC" w:rsidRPr="007350DD">
        <w:t xml:space="preserve"> </w:t>
      </w:r>
      <w:r w:rsidRPr="007350DD">
        <w:t>The</w:t>
      </w:r>
      <w:r w:rsidR="001327BC" w:rsidRPr="007350DD">
        <w:t xml:space="preserve"> </w:t>
      </w:r>
      <w:r w:rsidRPr="007350DD">
        <w:t>Juvenile</w:t>
      </w:r>
      <w:r w:rsidR="001327BC" w:rsidRPr="007350DD">
        <w:t xml:space="preserve"> </w:t>
      </w:r>
      <w:r w:rsidRPr="007350DD">
        <w:t>Offenders</w:t>
      </w:r>
      <w:r w:rsidR="001327BC" w:rsidRPr="007350DD">
        <w:t xml:space="preserve"> </w:t>
      </w:r>
      <w:r w:rsidRPr="007350DD">
        <w:t>Act,</w:t>
      </w:r>
      <w:r w:rsidR="001327BC" w:rsidRPr="007350DD">
        <w:t xml:space="preserve"> </w:t>
      </w:r>
      <w:r w:rsidRPr="007350DD">
        <w:t>Section</w:t>
      </w:r>
      <w:r w:rsidR="001327BC" w:rsidRPr="007350DD">
        <w:t xml:space="preserve"> </w:t>
      </w:r>
      <w:r w:rsidRPr="007350DD">
        <w:t>9</w:t>
      </w:r>
      <w:r w:rsidR="001327BC" w:rsidRPr="007350DD">
        <w:t xml:space="preserve"> </w:t>
      </w:r>
      <w:r w:rsidRPr="007350DD">
        <w:t>states</w:t>
      </w:r>
      <w:r w:rsidR="001327BC" w:rsidRPr="007350DD">
        <w:t xml:space="preserve"> </w:t>
      </w:r>
      <w:r w:rsidRPr="007350DD">
        <w:t>that:</w:t>
      </w:r>
    </w:p>
    <w:p w:rsidR="006564B6" w:rsidRPr="007350DD" w:rsidRDefault="00711AEB" w:rsidP="00711AEB">
      <w:pPr>
        <w:pStyle w:val="SingleTxtG"/>
      </w:pPr>
      <w:r w:rsidRPr="007350DD">
        <w:tab/>
        <w:t>(a)</w:t>
      </w:r>
      <w:r w:rsidR="006564B6" w:rsidRPr="007350DD">
        <w:tab/>
        <w:t>Before</w:t>
      </w:r>
      <w:r w:rsidR="001327BC" w:rsidRPr="007350DD">
        <w:t xml:space="preserve"> </w:t>
      </w:r>
      <w:r w:rsidR="006564B6" w:rsidRPr="007350DD">
        <w:t>deciding</w:t>
      </w:r>
      <w:r w:rsidR="001327BC" w:rsidRPr="007350DD">
        <w:t xml:space="preserve"> </w:t>
      </w:r>
      <w:r w:rsidR="006564B6" w:rsidRPr="007350DD">
        <w:t>how</w:t>
      </w:r>
      <w:r w:rsidR="001327BC" w:rsidRPr="007350DD">
        <w:t xml:space="preserve"> </w:t>
      </w:r>
      <w:r w:rsidR="006564B6" w:rsidRPr="007350DD">
        <w:t>to</w:t>
      </w:r>
      <w:r w:rsidR="001327BC" w:rsidRPr="007350DD">
        <w:t xml:space="preserve"> </w:t>
      </w:r>
      <w:r w:rsidR="006564B6" w:rsidRPr="007350DD">
        <w:t>deal</w:t>
      </w:r>
      <w:r w:rsidR="001327BC" w:rsidRPr="007350DD">
        <w:t xml:space="preserve"> </w:t>
      </w:r>
      <w:r w:rsidR="006564B6" w:rsidRPr="007350DD">
        <w:t>with</w:t>
      </w:r>
      <w:r w:rsidR="001327BC" w:rsidRPr="007350DD">
        <w:t xml:space="preserve"> </w:t>
      </w:r>
      <w:r w:rsidR="006564B6" w:rsidRPr="007350DD">
        <w:t>him,</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shall</w:t>
      </w:r>
      <w:r w:rsidR="001327BC" w:rsidRPr="007350DD">
        <w:t xml:space="preserve"> </w:t>
      </w:r>
      <w:r w:rsidR="006564B6" w:rsidRPr="007350DD">
        <w:t>obtain</w:t>
      </w:r>
      <w:r w:rsidR="001327BC" w:rsidRPr="007350DD">
        <w:t xml:space="preserve"> </w:t>
      </w:r>
      <w:r w:rsidR="006564B6" w:rsidRPr="007350DD">
        <w:t>such</w:t>
      </w:r>
      <w:r w:rsidR="001327BC" w:rsidRPr="007350DD">
        <w:t xml:space="preserve"> </w:t>
      </w:r>
      <w:r w:rsidR="006564B6" w:rsidRPr="007350DD">
        <w:t>information</w:t>
      </w:r>
      <w:r w:rsidR="001327BC" w:rsidRPr="007350DD">
        <w:t xml:space="preserve"> </w:t>
      </w:r>
      <w:r w:rsidR="006564B6" w:rsidRPr="007350DD">
        <w:t>as</w:t>
      </w:r>
      <w:r w:rsidR="001327BC" w:rsidRPr="007350DD">
        <w:t xml:space="preserve"> </w:t>
      </w:r>
      <w:r w:rsidR="006564B6" w:rsidRPr="007350DD">
        <w:t>to</w:t>
      </w:r>
      <w:r w:rsidR="001327BC" w:rsidRPr="007350DD">
        <w:t xml:space="preserve"> </w:t>
      </w:r>
      <w:r w:rsidR="006564B6" w:rsidRPr="007350DD">
        <w:t>his</w:t>
      </w:r>
      <w:r w:rsidR="001327BC" w:rsidRPr="007350DD">
        <w:t xml:space="preserve"> </w:t>
      </w:r>
      <w:r w:rsidR="006564B6" w:rsidRPr="007350DD">
        <w:t>general</w:t>
      </w:r>
      <w:r w:rsidR="001327BC" w:rsidRPr="007350DD">
        <w:t xml:space="preserve"> </w:t>
      </w:r>
      <w:r w:rsidR="006564B6" w:rsidRPr="007350DD">
        <w:t>conduct,</w:t>
      </w:r>
      <w:r w:rsidR="001327BC" w:rsidRPr="007350DD">
        <w:t xml:space="preserve"> </w:t>
      </w:r>
      <w:r w:rsidR="006564B6" w:rsidRPr="007350DD">
        <w:t>home</w:t>
      </w:r>
      <w:r w:rsidR="001327BC" w:rsidRPr="007350DD">
        <w:t xml:space="preserve"> </w:t>
      </w:r>
      <w:r w:rsidR="006564B6" w:rsidRPr="007350DD">
        <w:t>surroundings,</w:t>
      </w:r>
      <w:r w:rsidR="001327BC" w:rsidRPr="007350DD">
        <w:t xml:space="preserve"> </w:t>
      </w:r>
      <w:r w:rsidR="006564B6" w:rsidRPr="007350DD">
        <w:t>school</w:t>
      </w:r>
      <w:r w:rsidR="001327BC" w:rsidRPr="007350DD">
        <w:t xml:space="preserve"> </w:t>
      </w:r>
      <w:r w:rsidR="006564B6" w:rsidRPr="007350DD">
        <w:t>record,</w:t>
      </w:r>
      <w:r w:rsidR="001327BC" w:rsidRPr="007350DD">
        <w:t xml:space="preserve"> </w:t>
      </w:r>
      <w:r w:rsidR="006564B6" w:rsidRPr="007350DD">
        <w:t>and</w:t>
      </w:r>
      <w:r w:rsidR="001327BC" w:rsidRPr="007350DD">
        <w:t xml:space="preserve"> </w:t>
      </w:r>
      <w:r w:rsidR="006564B6" w:rsidRPr="007350DD">
        <w:t>medical</w:t>
      </w:r>
      <w:r w:rsidR="001327BC" w:rsidRPr="007350DD">
        <w:t xml:space="preserve"> </w:t>
      </w:r>
      <w:r w:rsidR="006564B6" w:rsidRPr="007350DD">
        <w:t>history,</w:t>
      </w:r>
      <w:r w:rsidR="001327BC" w:rsidRPr="007350DD">
        <w:t xml:space="preserve"> </w:t>
      </w:r>
      <w:r w:rsidR="006564B6" w:rsidRPr="007350DD">
        <w:t>as</w:t>
      </w:r>
      <w:r w:rsidR="001327BC" w:rsidRPr="007350DD">
        <w:t xml:space="preserve"> </w:t>
      </w:r>
      <w:r w:rsidR="006564B6" w:rsidRPr="007350DD">
        <w:t>may</w:t>
      </w:r>
      <w:r w:rsidR="001327BC" w:rsidRPr="007350DD">
        <w:t xml:space="preserve"> </w:t>
      </w:r>
      <w:r w:rsidR="006564B6" w:rsidRPr="007350DD">
        <w:t>enable</w:t>
      </w:r>
      <w:r w:rsidR="001327BC" w:rsidRPr="007350DD">
        <w:t xml:space="preserve"> </w:t>
      </w:r>
      <w:r w:rsidR="006564B6" w:rsidRPr="007350DD">
        <w:t>it</w:t>
      </w:r>
      <w:r w:rsidR="001327BC" w:rsidRPr="007350DD">
        <w:t xml:space="preserve"> </w:t>
      </w:r>
      <w:r w:rsidR="006564B6" w:rsidRPr="007350DD">
        <w:t>to</w:t>
      </w:r>
      <w:r w:rsidR="001327BC" w:rsidRPr="007350DD">
        <w:t xml:space="preserve"> </w:t>
      </w:r>
      <w:r w:rsidR="006564B6" w:rsidRPr="007350DD">
        <w:t>deal</w:t>
      </w:r>
      <w:r w:rsidR="001327BC" w:rsidRPr="007350DD">
        <w:t xml:space="preserve"> </w:t>
      </w:r>
      <w:r w:rsidR="006564B6" w:rsidRPr="007350DD">
        <w:t>with</w:t>
      </w:r>
      <w:r w:rsidR="001327BC" w:rsidRPr="007350DD">
        <w:t xml:space="preserve"> </w:t>
      </w:r>
      <w:r w:rsidR="006564B6" w:rsidRPr="007350DD">
        <w:t>the</w:t>
      </w:r>
      <w:r w:rsidR="001327BC" w:rsidRPr="007350DD">
        <w:t xml:space="preserve"> </w:t>
      </w:r>
      <w:r w:rsidR="006564B6" w:rsidRPr="007350DD">
        <w:t>case</w:t>
      </w:r>
      <w:r w:rsidR="001327BC" w:rsidRPr="007350DD">
        <w:t xml:space="preserve"> </w:t>
      </w:r>
      <w:r w:rsidR="006564B6" w:rsidRPr="007350DD">
        <w:t>in</w:t>
      </w:r>
      <w:r w:rsidR="001327BC" w:rsidRPr="007350DD">
        <w:t xml:space="preserve"> </w:t>
      </w:r>
      <w:r w:rsidR="006564B6" w:rsidRPr="007350DD">
        <w:t>the</w:t>
      </w:r>
      <w:r w:rsidR="001327BC" w:rsidRPr="007350DD">
        <w:t xml:space="preserve"> </w:t>
      </w:r>
      <w:r w:rsidR="006564B6" w:rsidRPr="007350DD">
        <w:t>best</w:t>
      </w:r>
      <w:r w:rsidR="001327BC" w:rsidRPr="007350DD">
        <w:t xml:space="preserve"> </w:t>
      </w:r>
      <w:r w:rsidR="006564B6" w:rsidRPr="007350DD">
        <w:t>interests</w:t>
      </w:r>
      <w:r w:rsidR="001327BC" w:rsidRPr="007350DD">
        <w:t xml:space="preserve"> </w:t>
      </w:r>
      <w:r w:rsidR="006564B6" w:rsidRPr="007350DD">
        <w:t>of</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and</w:t>
      </w:r>
      <w:r w:rsidR="001327BC" w:rsidRPr="007350DD">
        <w:t xml:space="preserve"> </w:t>
      </w:r>
      <w:r w:rsidR="006564B6" w:rsidRPr="007350DD">
        <w:t>may</w:t>
      </w:r>
      <w:r w:rsidR="001327BC" w:rsidRPr="007350DD">
        <w:t xml:space="preserve"> </w:t>
      </w:r>
      <w:r w:rsidR="006564B6" w:rsidRPr="007350DD">
        <w:t>put</w:t>
      </w:r>
      <w:r w:rsidR="001327BC" w:rsidRPr="007350DD">
        <w:t xml:space="preserve"> </w:t>
      </w:r>
      <w:r w:rsidR="006564B6" w:rsidRPr="007350DD">
        <w:t>to</w:t>
      </w:r>
      <w:r w:rsidR="001327BC" w:rsidRPr="007350DD">
        <w:t xml:space="preserve"> </w:t>
      </w:r>
      <w:r w:rsidR="006564B6" w:rsidRPr="007350DD">
        <w:t>him</w:t>
      </w:r>
      <w:r w:rsidR="001327BC" w:rsidRPr="007350DD">
        <w:t xml:space="preserve"> </w:t>
      </w:r>
      <w:r w:rsidR="006564B6" w:rsidRPr="007350DD">
        <w:t>any</w:t>
      </w:r>
      <w:r w:rsidR="001327BC" w:rsidRPr="007350DD">
        <w:t xml:space="preserve"> </w:t>
      </w:r>
      <w:r w:rsidR="006564B6" w:rsidRPr="007350DD">
        <w:t>question</w:t>
      </w:r>
      <w:r w:rsidR="001327BC" w:rsidRPr="007350DD">
        <w:t xml:space="preserve"> </w:t>
      </w:r>
      <w:r w:rsidR="006564B6" w:rsidRPr="007350DD">
        <w:t>arising</w:t>
      </w:r>
      <w:r w:rsidR="001327BC" w:rsidRPr="007350DD">
        <w:t xml:space="preserve"> </w:t>
      </w:r>
      <w:r w:rsidR="006564B6" w:rsidRPr="007350DD">
        <w:t>out</w:t>
      </w:r>
      <w:r w:rsidR="001327BC" w:rsidRPr="007350DD">
        <w:t xml:space="preserve"> </w:t>
      </w:r>
      <w:r w:rsidR="006564B6" w:rsidRPr="007350DD">
        <w:t>of</w:t>
      </w:r>
      <w:r w:rsidR="001327BC" w:rsidRPr="007350DD">
        <w:t xml:space="preserve"> </w:t>
      </w:r>
      <w:r w:rsidR="006564B6" w:rsidRPr="007350DD">
        <w:t>such</w:t>
      </w:r>
      <w:r w:rsidR="001327BC" w:rsidRPr="007350DD">
        <w:t xml:space="preserve"> </w:t>
      </w:r>
      <w:r w:rsidR="006564B6" w:rsidRPr="007350DD">
        <w:t>information</w:t>
      </w:r>
      <w:r w:rsidRPr="007350DD">
        <w:t>;</w:t>
      </w:r>
      <w:r w:rsidR="001327BC" w:rsidRPr="007350DD">
        <w:t xml:space="preserve"> </w:t>
      </w:r>
    </w:p>
    <w:p w:rsidR="006564B6" w:rsidRPr="007350DD" w:rsidRDefault="00711AEB" w:rsidP="009E22FF">
      <w:pPr>
        <w:pStyle w:val="SingleTxtG"/>
      </w:pPr>
      <w:r w:rsidRPr="007350DD">
        <w:tab/>
        <w:t>(b)</w:t>
      </w:r>
      <w:r w:rsidR="006564B6" w:rsidRPr="007350DD">
        <w:tab/>
        <w:t>For</w:t>
      </w:r>
      <w:r w:rsidR="001327BC" w:rsidRPr="007350DD">
        <w:t xml:space="preserve"> </w:t>
      </w:r>
      <w:r w:rsidR="006564B6" w:rsidRPr="007350DD">
        <w:t>the</w:t>
      </w:r>
      <w:r w:rsidR="001327BC" w:rsidRPr="007350DD">
        <w:t xml:space="preserve"> </w:t>
      </w:r>
      <w:r w:rsidR="006564B6" w:rsidRPr="007350DD">
        <w:t>purpose</w:t>
      </w:r>
      <w:r w:rsidR="001327BC" w:rsidRPr="007350DD">
        <w:t xml:space="preserve"> </w:t>
      </w:r>
      <w:r w:rsidR="006564B6" w:rsidRPr="007350DD">
        <w:t>of</w:t>
      </w:r>
      <w:r w:rsidR="001327BC" w:rsidRPr="007350DD">
        <w:t xml:space="preserve"> </w:t>
      </w:r>
      <w:r w:rsidR="006564B6" w:rsidRPr="007350DD">
        <w:t>obtaining</w:t>
      </w:r>
      <w:r w:rsidR="001327BC" w:rsidRPr="007350DD">
        <w:t xml:space="preserve"> </w:t>
      </w:r>
      <w:r w:rsidR="006564B6" w:rsidRPr="007350DD">
        <w:t>such</w:t>
      </w:r>
      <w:r w:rsidR="001327BC" w:rsidRPr="007350DD">
        <w:t xml:space="preserve"> </w:t>
      </w:r>
      <w:r w:rsidR="006564B6" w:rsidRPr="007350DD">
        <w:t>information</w:t>
      </w:r>
      <w:r w:rsidR="001327BC" w:rsidRPr="007350DD">
        <w:t xml:space="preserve"> </w:t>
      </w:r>
      <w:r w:rsidR="006564B6" w:rsidRPr="007350DD">
        <w:t>or</w:t>
      </w:r>
      <w:r w:rsidR="001327BC" w:rsidRPr="007350DD">
        <w:t xml:space="preserve"> </w:t>
      </w:r>
      <w:r w:rsidR="006564B6" w:rsidRPr="007350DD">
        <w:t>for</w:t>
      </w:r>
      <w:r w:rsidR="001327BC" w:rsidRPr="007350DD">
        <w:t xml:space="preserve"> </w:t>
      </w:r>
      <w:r w:rsidR="006564B6" w:rsidRPr="007350DD">
        <w:t>special</w:t>
      </w:r>
      <w:r w:rsidR="001327BC" w:rsidRPr="007350DD">
        <w:t xml:space="preserve"> </w:t>
      </w:r>
      <w:r w:rsidR="006564B6" w:rsidRPr="007350DD">
        <w:t>medical</w:t>
      </w:r>
      <w:r w:rsidR="001327BC" w:rsidRPr="007350DD">
        <w:t xml:space="preserve"> </w:t>
      </w:r>
      <w:r w:rsidR="006564B6" w:rsidRPr="007350DD">
        <w:t>examination</w:t>
      </w:r>
      <w:r w:rsidR="001327BC" w:rsidRPr="007350DD">
        <w:t xml:space="preserve"> </w:t>
      </w:r>
      <w:r w:rsidR="006564B6" w:rsidRPr="007350DD">
        <w:t>or</w:t>
      </w:r>
      <w:r w:rsidR="001327BC" w:rsidRPr="007350DD">
        <w:t xml:space="preserve"> </w:t>
      </w:r>
      <w:r w:rsidR="006564B6" w:rsidRPr="007350DD">
        <w:t>observation,</w:t>
      </w:r>
      <w:r w:rsidR="001327BC" w:rsidRPr="007350DD">
        <w:t xml:space="preserve"> </w:t>
      </w:r>
      <w:r w:rsidR="006564B6" w:rsidRPr="007350DD">
        <w:t>the</w:t>
      </w:r>
      <w:r w:rsidR="001327BC" w:rsidRPr="007350DD">
        <w:t xml:space="preserve"> </w:t>
      </w:r>
      <w:r w:rsidR="006564B6" w:rsidRPr="007350DD">
        <w:t>court</w:t>
      </w:r>
      <w:r w:rsidR="001327BC" w:rsidRPr="007350DD">
        <w:t xml:space="preserve"> </w:t>
      </w:r>
      <w:r w:rsidR="006564B6" w:rsidRPr="007350DD">
        <w:t>may</w:t>
      </w:r>
      <w:r w:rsidR="001327BC" w:rsidRPr="007350DD">
        <w:t xml:space="preserve"> </w:t>
      </w:r>
      <w:r w:rsidR="006564B6" w:rsidRPr="007350DD">
        <w:t>from</w:t>
      </w:r>
      <w:r w:rsidR="001327BC" w:rsidRPr="007350DD">
        <w:t xml:space="preserve"> </w:t>
      </w:r>
      <w:r w:rsidR="006564B6" w:rsidRPr="007350DD">
        <w:t>time</w:t>
      </w:r>
      <w:r w:rsidR="001327BC" w:rsidRPr="007350DD">
        <w:t xml:space="preserve"> </w:t>
      </w:r>
      <w:r w:rsidR="006564B6" w:rsidRPr="007350DD">
        <w:t>to</w:t>
      </w:r>
      <w:r w:rsidR="001327BC" w:rsidRPr="007350DD">
        <w:t xml:space="preserve"> </w:t>
      </w:r>
      <w:r w:rsidR="006564B6" w:rsidRPr="007350DD">
        <w:t>time</w:t>
      </w:r>
      <w:r w:rsidR="001327BC" w:rsidRPr="007350DD">
        <w:t xml:space="preserve"> </w:t>
      </w:r>
      <w:r w:rsidR="006564B6" w:rsidRPr="007350DD">
        <w:t>remand</w:t>
      </w:r>
      <w:r w:rsidR="001327BC" w:rsidRPr="007350DD">
        <w:t xml:space="preserve"> </w:t>
      </w:r>
      <w:r w:rsidR="006564B6" w:rsidRPr="007350DD">
        <w:t>the</w:t>
      </w:r>
      <w:r w:rsidR="001327BC" w:rsidRPr="007350DD">
        <w:t xml:space="preserve"> </w:t>
      </w:r>
      <w:r w:rsidR="006564B6" w:rsidRPr="007350DD">
        <w:t>child</w:t>
      </w:r>
      <w:r w:rsidR="001327BC" w:rsidRPr="007350DD">
        <w:t xml:space="preserve"> </w:t>
      </w:r>
      <w:r w:rsidR="006564B6" w:rsidRPr="007350DD">
        <w:t>or</w:t>
      </w:r>
      <w:r w:rsidR="001327BC" w:rsidRPr="007350DD">
        <w:t xml:space="preserve"> </w:t>
      </w:r>
      <w:r w:rsidR="006564B6" w:rsidRPr="007350DD">
        <w:t>young</w:t>
      </w:r>
      <w:r w:rsidR="001327BC" w:rsidRPr="007350DD">
        <w:t xml:space="preserve"> </w:t>
      </w:r>
      <w:r w:rsidR="006564B6" w:rsidRPr="007350DD">
        <w:t>person</w:t>
      </w:r>
      <w:r w:rsidR="001327BC" w:rsidRPr="007350DD">
        <w:t xml:space="preserve"> </w:t>
      </w:r>
      <w:r w:rsidR="006564B6" w:rsidRPr="007350DD">
        <w:t>on</w:t>
      </w:r>
      <w:r w:rsidR="001327BC" w:rsidRPr="007350DD">
        <w:t xml:space="preserve"> </w:t>
      </w:r>
      <w:r w:rsidR="006564B6" w:rsidRPr="007350DD">
        <w:t>bail</w:t>
      </w:r>
      <w:r w:rsidR="001327BC" w:rsidRPr="007350DD">
        <w:t xml:space="preserve"> </w:t>
      </w:r>
      <w:r w:rsidR="006564B6" w:rsidRPr="007350DD">
        <w:t>or</w:t>
      </w:r>
      <w:r w:rsidR="001327BC" w:rsidRPr="007350DD">
        <w:t xml:space="preserve"> </w:t>
      </w:r>
      <w:r w:rsidR="006564B6" w:rsidRPr="007350DD">
        <w:t>in</w:t>
      </w:r>
      <w:r w:rsidR="001327BC" w:rsidRPr="007350DD">
        <w:t xml:space="preserve"> </w:t>
      </w:r>
      <w:r w:rsidR="006564B6" w:rsidRPr="007350DD">
        <w:t>custody.</w:t>
      </w:r>
    </w:p>
    <w:p w:rsidR="006564B6" w:rsidRPr="007350DD" w:rsidRDefault="006564B6" w:rsidP="00F53F0B">
      <w:pPr>
        <w:pStyle w:val="SingleTxtG"/>
      </w:pPr>
      <w:r w:rsidRPr="007350DD">
        <w:t>241.</w:t>
      </w:r>
      <w:r w:rsidR="00F53F0B" w:rsidRPr="007350DD">
        <w:tab/>
      </w:r>
      <w:r w:rsidRPr="007350DD">
        <w:t>Some</w:t>
      </w:r>
      <w:r w:rsidR="001327BC" w:rsidRPr="007350DD">
        <w:t xml:space="preserve"> </w:t>
      </w:r>
      <w:r w:rsidRPr="007350DD">
        <w:t>of</w:t>
      </w:r>
      <w:r w:rsidR="001327BC" w:rsidRPr="007350DD">
        <w:t xml:space="preserve"> </w:t>
      </w:r>
      <w:r w:rsidRPr="007350DD">
        <w:t>the</w:t>
      </w:r>
      <w:r w:rsidR="001327BC" w:rsidRPr="007350DD">
        <w:t xml:space="preserve"> </w:t>
      </w:r>
      <w:r w:rsidRPr="007350DD">
        <w:t>information</w:t>
      </w:r>
      <w:r w:rsidR="001327BC" w:rsidRPr="007350DD">
        <w:t xml:space="preserve"> </w:t>
      </w:r>
      <w:r w:rsidRPr="007350DD">
        <w:t>is</w:t>
      </w:r>
      <w:r w:rsidR="001327BC" w:rsidRPr="007350DD">
        <w:t xml:space="preserve"> </w:t>
      </w:r>
      <w:r w:rsidRPr="007350DD">
        <w:t>collected</w:t>
      </w:r>
      <w:r w:rsidR="001327BC" w:rsidRPr="007350DD">
        <w:t xml:space="preserve"> </w:t>
      </w:r>
      <w:r w:rsidRPr="007350DD">
        <w:t>by</w:t>
      </w:r>
      <w:r w:rsidR="001327BC" w:rsidRPr="007350DD">
        <w:t xml:space="preserve"> </w:t>
      </w:r>
      <w:r w:rsidRPr="007350DD">
        <w:t>the</w:t>
      </w:r>
      <w:r w:rsidR="001327BC" w:rsidRPr="007350DD">
        <w:t xml:space="preserve"> </w:t>
      </w:r>
      <w:r w:rsidRPr="007350DD">
        <w:t>Probation</w:t>
      </w:r>
      <w:r w:rsidR="001327BC" w:rsidRPr="007350DD">
        <w:t xml:space="preserve"> </w:t>
      </w:r>
      <w:r w:rsidRPr="007350DD">
        <w:t>Department</w:t>
      </w:r>
      <w:r w:rsidR="001327BC" w:rsidRPr="007350DD">
        <w:t xml:space="preserve"> </w:t>
      </w:r>
      <w:r w:rsidRPr="007350DD">
        <w:t>through</w:t>
      </w:r>
      <w:r w:rsidR="001327BC" w:rsidRPr="007350DD">
        <w:t xml:space="preserve"> </w:t>
      </w:r>
      <w:r w:rsidRPr="007350DD">
        <w:t>Probationary</w:t>
      </w:r>
      <w:r w:rsidR="001327BC" w:rsidRPr="007350DD">
        <w:t xml:space="preserve"> </w:t>
      </w:r>
      <w:r w:rsidRPr="007350DD">
        <w:t>Orders</w:t>
      </w:r>
      <w:r w:rsidR="001327BC" w:rsidRPr="007350DD">
        <w:t xml:space="preserve"> </w:t>
      </w:r>
      <w:r w:rsidRPr="007350DD">
        <w:t>which</w:t>
      </w:r>
      <w:r w:rsidR="001327BC" w:rsidRPr="007350DD">
        <w:t xml:space="preserve"> </w:t>
      </w:r>
      <w:r w:rsidRPr="007350DD">
        <w:t>are</w:t>
      </w:r>
      <w:r w:rsidR="001327BC" w:rsidRPr="007350DD">
        <w:t xml:space="preserve"> </w:t>
      </w:r>
      <w:r w:rsidRPr="007350DD">
        <w:t>sometimes</w:t>
      </w:r>
      <w:r w:rsidR="001327BC" w:rsidRPr="007350DD">
        <w:t xml:space="preserve"> </w:t>
      </w:r>
      <w:r w:rsidRPr="007350DD">
        <w:t>wide-ranging.</w:t>
      </w:r>
      <w:r w:rsidR="001327BC" w:rsidRPr="007350DD">
        <w:t xml:space="preserve"> </w:t>
      </w:r>
      <w:r w:rsidRPr="007350DD">
        <w:t>They</w:t>
      </w:r>
      <w:r w:rsidR="001327BC" w:rsidRPr="007350DD">
        <w:t xml:space="preserve"> </w:t>
      </w:r>
      <w:r w:rsidRPr="007350DD">
        <w:t>can</w:t>
      </w:r>
      <w:r w:rsidR="001327BC" w:rsidRPr="007350DD">
        <w:t xml:space="preserve"> </w:t>
      </w:r>
      <w:r w:rsidRPr="007350DD">
        <w:t>include,</w:t>
      </w:r>
      <w:r w:rsidR="001327BC" w:rsidRPr="007350DD">
        <w:t xml:space="preserve"> </w:t>
      </w:r>
      <w:r w:rsidRPr="007350DD">
        <w:t>as</w:t>
      </w:r>
      <w:r w:rsidR="001327BC" w:rsidRPr="007350DD">
        <w:t xml:space="preserve"> </w:t>
      </w:r>
      <w:r w:rsidRPr="007350DD">
        <w:t>noted</w:t>
      </w:r>
      <w:r w:rsidR="001327BC" w:rsidRPr="007350DD">
        <w:t xml:space="preserve"> </w:t>
      </w:r>
      <w:r w:rsidRPr="007350DD">
        <w:t>above,</w:t>
      </w:r>
      <w:r w:rsidR="001327BC" w:rsidRPr="007350DD">
        <w:t xml:space="preserve"> </w:t>
      </w:r>
      <w:r w:rsidRPr="007350DD">
        <w:t>investigations</w:t>
      </w:r>
      <w:r w:rsidR="001327BC" w:rsidRPr="007350DD">
        <w:t xml:space="preserve"> </w:t>
      </w:r>
      <w:r w:rsidRPr="007350DD">
        <w:t>into</w:t>
      </w:r>
      <w:r w:rsidR="001327BC" w:rsidRPr="007350DD">
        <w:t xml:space="preserve"> </w:t>
      </w:r>
      <w:r w:rsidRPr="007350DD">
        <w:t>school</w:t>
      </w:r>
      <w:r w:rsidR="001327BC" w:rsidRPr="007350DD">
        <w:t xml:space="preserve"> </w:t>
      </w:r>
      <w:r w:rsidRPr="007350DD">
        <w:t>and</w:t>
      </w:r>
      <w:r w:rsidR="001327BC" w:rsidRPr="007350DD">
        <w:t xml:space="preserve"> </w:t>
      </w:r>
      <w:r w:rsidRPr="007350DD">
        <w:t>church</w:t>
      </w:r>
      <w:r w:rsidR="001327BC" w:rsidRPr="007350DD">
        <w:t xml:space="preserve"> </w:t>
      </w:r>
      <w:r w:rsidRPr="007350DD">
        <w:t>attendance</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psychological</w:t>
      </w:r>
      <w:r w:rsidR="001327BC" w:rsidRPr="007350DD">
        <w:t xml:space="preserve"> </w:t>
      </w:r>
      <w:r w:rsidRPr="007350DD">
        <w:t>and</w:t>
      </w:r>
      <w:r w:rsidR="001327BC" w:rsidRPr="007350DD">
        <w:t xml:space="preserve"> </w:t>
      </w:r>
      <w:r w:rsidRPr="007350DD">
        <w:t>psychiatric</w:t>
      </w:r>
      <w:r w:rsidR="001327BC" w:rsidRPr="007350DD">
        <w:t xml:space="preserve"> </w:t>
      </w:r>
      <w:r w:rsidRPr="007350DD">
        <w:t>counselling</w:t>
      </w:r>
      <w:r w:rsidR="001327BC" w:rsidRPr="007350DD">
        <w:t xml:space="preserve"> </w:t>
      </w:r>
      <w:r w:rsidRPr="007350DD">
        <w:t>of</w:t>
      </w:r>
      <w:r w:rsidR="001327BC" w:rsidRPr="007350DD">
        <w:t xml:space="preserve"> </w:t>
      </w:r>
      <w:r w:rsidRPr="007350DD">
        <w:t>both</w:t>
      </w:r>
      <w:r w:rsidR="001327BC" w:rsidRPr="007350DD">
        <w:t xml:space="preserve"> </w:t>
      </w:r>
      <w:r w:rsidRPr="007350DD">
        <w:t>the</w:t>
      </w:r>
      <w:r w:rsidR="001327BC" w:rsidRPr="007350DD">
        <w:t xml:space="preserve"> </w:t>
      </w:r>
      <w:r w:rsidRPr="007350DD">
        <w:t>parent</w:t>
      </w:r>
      <w:r w:rsidR="001327BC" w:rsidRPr="007350DD">
        <w:t xml:space="preserve"> </w:t>
      </w:r>
      <w:r w:rsidRPr="007350DD">
        <w:t>and</w:t>
      </w:r>
      <w:r w:rsidR="001327BC" w:rsidRPr="007350DD">
        <w:t xml:space="preserve"> </w:t>
      </w:r>
      <w:r w:rsidRPr="007350DD">
        <w:t>child.</w:t>
      </w:r>
      <w:r w:rsidR="001327BC" w:rsidRPr="007350DD">
        <w:t xml:space="preserve"> </w:t>
      </w:r>
      <w:r w:rsidRPr="007350DD">
        <w:t>This</w:t>
      </w:r>
      <w:r w:rsidR="001327BC" w:rsidRPr="007350DD">
        <w:t xml:space="preserve"> </w:t>
      </w:r>
      <w:r w:rsidRPr="007350DD">
        <w:t>counselling</w:t>
      </w:r>
      <w:r w:rsidR="001327BC" w:rsidRPr="007350DD">
        <w:t xml:space="preserve"> </w:t>
      </w:r>
      <w:r w:rsidRPr="007350DD">
        <w:t>can</w:t>
      </w:r>
      <w:r w:rsidR="001327BC" w:rsidRPr="007350DD">
        <w:t xml:space="preserve"> </w:t>
      </w:r>
      <w:r w:rsidRPr="007350DD">
        <w:t>be</w:t>
      </w:r>
      <w:r w:rsidR="001327BC" w:rsidRPr="007350DD">
        <w:t xml:space="preserve"> </w:t>
      </w:r>
      <w:r w:rsidRPr="007350DD">
        <w:t>ongoing</w:t>
      </w:r>
      <w:r w:rsidR="001327BC" w:rsidRPr="007350DD">
        <w:t xml:space="preserve"> </w:t>
      </w:r>
      <w:r w:rsidRPr="007350DD">
        <w:t>and</w:t>
      </w:r>
      <w:r w:rsidR="001327BC" w:rsidRPr="007350DD">
        <w:t xml:space="preserve"> </w:t>
      </w:r>
      <w:r w:rsidRPr="007350DD">
        <w:t>followed</w:t>
      </w:r>
      <w:r w:rsidR="001327BC" w:rsidRPr="007350DD">
        <w:t xml:space="preserve"> </w:t>
      </w:r>
      <w:r w:rsidRPr="007350DD">
        <w:t>up</w:t>
      </w:r>
      <w:r w:rsidR="001327BC" w:rsidRPr="007350DD">
        <w:t xml:space="preserve"> </w:t>
      </w:r>
      <w:r w:rsidRPr="007350DD">
        <w:t>with</w:t>
      </w:r>
      <w:r w:rsidR="001327BC" w:rsidRPr="007350DD">
        <w:t xml:space="preserve"> </w:t>
      </w:r>
      <w:r w:rsidRPr="007350DD">
        <w:t>a</w:t>
      </w:r>
      <w:r w:rsidR="001327BC" w:rsidRPr="007350DD">
        <w:t xml:space="preserve"> </w:t>
      </w:r>
      <w:r w:rsidRPr="007350DD">
        <w:t>review.</w:t>
      </w:r>
      <w:r w:rsidR="001327BC" w:rsidRPr="007350DD">
        <w:t xml:space="preserve"> </w:t>
      </w:r>
      <w:r w:rsidRPr="007350DD">
        <w:t>There</w:t>
      </w:r>
      <w:r w:rsidR="001327BC" w:rsidRPr="007350DD">
        <w:t xml:space="preserve"> </w:t>
      </w:r>
      <w:r w:rsidRPr="007350DD">
        <w:t>are</w:t>
      </w:r>
      <w:r w:rsidR="001327BC" w:rsidRPr="007350DD">
        <w:t xml:space="preserve"> </w:t>
      </w:r>
      <w:r w:rsidRPr="007350DD">
        <w:t>some</w:t>
      </w:r>
      <w:r w:rsidR="001327BC" w:rsidRPr="007350DD">
        <w:t xml:space="preserve"> </w:t>
      </w:r>
      <w:r w:rsidRPr="007350DD">
        <w:t>conditions</w:t>
      </w:r>
      <w:r w:rsidR="001327BC" w:rsidRPr="007350DD">
        <w:t xml:space="preserve"> </w:t>
      </w:r>
      <w:r w:rsidRPr="007350DD">
        <w:t>precluding</w:t>
      </w:r>
      <w:r w:rsidR="001327BC" w:rsidRPr="007350DD">
        <w:t xml:space="preserve"> </w:t>
      </w:r>
      <w:r w:rsidRPr="007350DD">
        <w:t>the</w:t>
      </w:r>
      <w:r w:rsidR="001327BC" w:rsidRPr="007350DD">
        <w:t xml:space="preserve"> </w:t>
      </w:r>
      <w:r w:rsidRPr="007350DD">
        <w:t>child</w:t>
      </w:r>
      <w:r w:rsidR="001327BC" w:rsidRPr="007350DD">
        <w:t xml:space="preserve"> </w:t>
      </w:r>
      <w:r w:rsidRPr="007350DD">
        <w:t>from</w:t>
      </w:r>
      <w:r w:rsidR="001327BC" w:rsidRPr="007350DD">
        <w:t xml:space="preserve"> </w:t>
      </w:r>
      <w:r w:rsidRPr="007350DD">
        <w:t>court-sanctioned</w:t>
      </w:r>
      <w:r w:rsidR="001327BC" w:rsidRPr="007350DD">
        <w:t xml:space="preserve"> </w:t>
      </w:r>
      <w:r w:rsidRPr="007350DD">
        <w:t>institutionalisation.</w:t>
      </w:r>
      <w:r w:rsidR="001327BC" w:rsidRPr="007350DD">
        <w:t xml:space="preserve"> </w:t>
      </w:r>
      <w:r w:rsidRPr="007350DD">
        <w:t>A</w:t>
      </w:r>
      <w:r w:rsidR="001327BC" w:rsidRPr="007350DD">
        <w:t xml:space="preserve"> </w:t>
      </w:r>
      <w:r w:rsidRPr="007350DD">
        <w:t>recent</w:t>
      </w:r>
      <w:r w:rsidR="001327BC" w:rsidRPr="007350DD">
        <w:t xml:space="preserve"> </w:t>
      </w:r>
      <w:r w:rsidRPr="007350DD">
        <w:t>case</w:t>
      </w:r>
      <w:r w:rsidR="001327BC" w:rsidRPr="007350DD">
        <w:t xml:space="preserve"> </w:t>
      </w:r>
      <w:r w:rsidRPr="007350DD">
        <w:t>is</w:t>
      </w:r>
      <w:r w:rsidR="001327BC" w:rsidRPr="007350DD">
        <w:t xml:space="preserve"> </w:t>
      </w:r>
      <w:r w:rsidRPr="007350DD">
        <w:t>an</w:t>
      </w:r>
      <w:r w:rsidR="001327BC" w:rsidRPr="007350DD">
        <w:t xml:space="preserve"> </w:t>
      </w:r>
      <w:r w:rsidRPr="007350DD">
        <w:t>example</w:t>
      </w:r>
      <w:r w:rsidR="001327BC" w:rsidRPr="007350DD">
        <w:t xml:space="preserve"> </w:t>
      </w:r>
      <w:r w:rsidRPr="007350DD">
        <w:t>of</w:t>
      </w:r>
      <w:r w:rsidR="001327BC" w:rsidRPr="007350DD">
        <w:t xml:space="preserve"> </w:t>
      </w:r>
      <w:r w:rsidRPr="007350DD">
        <w:t>this</w:t>
      </w:r>
      <w:r w:rsidR="001327BC" w:rsidRPr="007350DD">
        <w:t xml:space="preserve"> </w:t>
      </w:r>
      <w:r w:rsidRPr="007350DD">
        <w:t>whereby</w:t>
      </w:r>
      <w:r w:rsidR="001327BC" w:rsidRPr="007350DD">
        <w:t xml:space="preserve"> </w:t>
      </w:r>
      <w:r w:rsidRPr="007350DD">
        <w:t>the</w:t>
      </w:r>
      <w:r w:rsidR="001327BC" w:rsidRPr="007350DD">
        <w:t xml:space="preserve"> </w:t>
      </w:r>
      <w:r w:rsidRPr="007350DD">
        <w:t>mental</w:t>
      </w:r>
      <w:r w:rsidR="001327BC" w:rsidRPr="007350DD">
        <w:t xml:space="preserve"> </w:t>
      </w:r>
      <w:r w:rsidRPr="007350DD">
        <w:t>authorities</w:t>
      </w:r>
      <w:r w:rsidR="001327BC" w:rsidRPr="007350DD">
        <w:t xml:space="preserve"> </w:t>
      </w:r>
      <w:r w:rsidRPr="007350DD">
        <w:t>felt</w:t>
      </w:r>
      <w:r w:rsidR="001327BC" w:rsidRPr="007350DD">
        <w:t xml:space="preserve"> </w:t>
      </w:r>
      <w:r w:rsidRPr="007350DD">
        <w:lastRenderedPageBreak/>
        <w:t>that</w:t>
      </w:r>
      <w:r w:rsidR="001327BC" w:rsidRPr="007350DD">
        <w:t xml:space="preserve"> </w:t>
      </w:r>
      <w:r w:rsidRPr="007350DD">
        <w:t>the</w:t>
      </w:r>
      <w:r w:rsidR="001327BC" w:rsidRPr="007350DD">
        <w:t xml:space="preserve"> </w:t>
      </w:r>
      <w:r w:rsidRPr="007350DD">
        <w:t>continuing</w:t>
      </w:r>
      <w:r w:rsidR="001327BC" w:rsidRPr="007350DD">
        <w:t xml:space="preserve"> </w:t>
      </w:r>
      <w:r w:rsidRPr="007350DD">
        <w:t>institutionalisation</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would</w:t>
      </w:r>
      <w:r w:rsidR="001327BC" w:rsidRPr="007350DD">
        <w:t xml:space="preserve"> </w:t>
      </w:r>
      <w:r w:rsidRPr="007350DD">
        <w:t>be</w:t>
      </w:r>
      <w:r w:rsidR="001327BC" w:rsidRPr="007350DD">
        <w:t xml:space="preserve"> </w:t>
      </w:r>
      <w:r w:rsidRPr="007350DD">
        <w:t>detrimental</w:t>
      </w:r>
      <w:r w:rsidR="001327BC" w:rsidRPr="007350DD">
        <w:t xml:space="preserve"> </w:t>
      </w:r>
      <w:r w:rsidRPr="007350DD">
        <w:t>to</w:t>
      </w:r>
      <w:r w:rsidR="001327BC" w:rsidRPr="007350DD">
        <w:t xml:space="preserve"> </w:t>
      </w:r>
      <w:r w:rsidRPr="007350DD">
        <w:t>her.</w:t>
      </w:r>
      <w:r w:rsidR="001327BC" w:rsidRPr="007350DD">
        <w:t xml:space="preserve"> </w:t>
      </w:r>
      <w:r w:rsidRPr="007350DD">
        <w:t>The</w:t>
      </w:r>
      <w:r w:rsidR="001327BC" w:rsidRPr="007350DD">
        <w:t xml:space="preserve"> </w:t>
      </w:r>
      <w:r w:rsidRPr="007350DD">
        <w:t>alternative</w:t>
      </w:r>
      <w:r w:rsidR="001327BC" w:rsidRPr="007350DD">
        <w:t xml:space="preserve"> </w:t>
      </w:r>
      <w:r w:rsidRPr="007350DD">
        <w:t>recommended</w:t>
      </w:r>
      <w:r w:rsidR="001327BC" w:rsidRPr="007350DD">
        <w:t xml:space="preserve"> </w:t>
      </w:r>
      <w:r w:rsidRPr="007350DD">
        <w:t>was</w:t>
      </w:r>
      <w:r w:rsidR="001327BC" w:rsidRPr="007350DD">
        <w:t xml:space="preserve"> </w:t>
      </w:r>
      <w:r w:rsidRPr="007350DD">
        <w:t>counselling</w:t>
      </w:r>
      <w:r w:rsidR="001327BC" w:rsidRPr="007350DD">
        <w:t xml:space="preserve"> </w:t>
      </w:r>
      <w:r w:rsidRPr="007350DD">
        <w:t>for</w:t>
      </w:r>
      <w:r w:rsidR="001327BC" w:rsidRPr="007350DD">
        <w:t xml:space="preserve"> </w:t>
      </w:r>
      <w:r w:rsidRPr="007350DD">
        <w:t>six</w:t>
      </w:r>
      <w:r w:rsidR="001327BC" w:rsidRPr="007350DD">
        <w:t xml:space="preserve"> </w:t>
      </w:r>
      <w:r w:rsidRPr="007350DD">
        <w:t>months,</w:t>
      </w:r>
      <w:r w:rsidR="001327BC" w:rsidRPr="007350DD">
        <w:t xml:space="preserve"> </w:t>
      </w:r>
      <w:r w:rsidRPr="007350DD">
        <w:t>which</w:t>
      </w:r>
      <w:r w:rsidR="001327BC" w:rsidRPr="007350DD">
        <w:t xml:space="preserve"> </w:t>
      </w:r>
      <w:r w:rsidRPr="007350DD">
        <w:t>the</w:t>
      </w:r>
      <w:r w:rsidR="001327BC" w:rsidRPr="007350DD">
        <w:t xml:space="preserve"> </w:t>
      </w:r>
      <w:r w:rsidRPr="007350DD">
        <w:t>parents</w:t>
      </w:r>
      <w:r w:rsidR="001327BC" w:rsidRPr="007350DD">
        <w:t xml:space="preserve"> </w:t>
      </w:r>
      <w:r w:rsidRPr="007350DD">
        <w:t>were</w:t>
      </w:r>
      <w:r w:rsidR="001327BC" w:rsidRPr="007350DD">
        <w:t xml:space="preserve"> </w:t>
      </w:r>
      <w:r w:rsidRPr="007350DD">
        <w:t>required</w:t>
      </w:r>
      <w:r w:rsidR="001327BC" w:rsidRPr="007350DD">
        <w:t xml:space="preserve"> </w:t>
      </w:r>
      <w:r w:rsidRPr="007350DD">
        <w:t>to</w:t>
      </w:r>
      <w:r w:rsidR="001327BC" w:rsidRPr="007350DD">
        <w:t xml:space="preserve"> </w:t>
      </w:r>
      <w:r w:rsidRPr="007350DD">
        <w:t>attend,</w:t>
      </w:r>
      <w:r w:rsidR="001327BC" w:rsidRPr="007350DD">
        <w:t xml:space="preserve"> </w:t>
      </w:r>
      <w:r w:rsidRPr="007350DD">
        <w:t>as</w:t>
      </w:r>
      <w:r w:rsidR="001327BC" w:rsidRPr="007350DD">
        <w:t xml:space="preserve"> </w:t>
      </w:r>
      <w:r w:rsidRPr="007350DD">
        <w:t>well</w:t>
      </w:r>
      <w:r w:rsidR="001327BC" w:rsidRPr="007350DD">
        <w:t xml:space="preserve"> </w:t>
      </w:r>
      <w:r w:rsidRPr="007350DD">
        <w:t>as</w:t>
      </w:r>
      <w:r w:rsidR="001327BC" w:rsidRPr="007350DD">
        <w:t xml:space="preserve"> </w:t>
      </w:r>
      <w:r w:rsidRPr="007350DD">
        <w:t>home</w:t>
      </w:r>
      <w:r w:rsidR="001327BC" w:rsidRPr="007350DD">
        <w:t xml:space="preserve"> </w:t>
      </w:r>
      <w:r w:rsidRPr="007350DD">
        <w:t>schooling.</w:t>
      </w:r>
      <w:r w:rsidR="001327BC" w:rsidRPr="007350DD">
        <w:t xml:space="preserve"> </w:t>
      </w:r>
      <w:r w:rsidRPr="007350DD">
        <w:t>New</w:t>
      </w:r>
      <w:r w:rsidR="001327BC" w:rsidRPr="007350DD">
        <w:t xml:space="preserve"> </w:t>
      </w:r>
      <w:r w:rsidRPr="007350DD">
        <w:t>training</w:t>
      </w:r>
      <w:r w:rsidR="001327BC" w:rsidRPr="007350DD">
        <w:t xml:space="preserve"> </w:t>
      </w:r>
      <w:r w:rsidRPr="007350DD">
        <w:t>procedures</w:t>
      </w:r>
      <w:r w:rsidR="001327BC" w:rsidRPr="007350DD">
        <w:t xml:space="preserve"> </w:t>
      </w:r>
      <w:r w:rsidRPr="007350DD">
        <w:t>have</w:t>
      </w:r>
      <w:r w:rsidR="001327BC" w:rsidRPr="007350DD">
        <w:t xml:space="preserve"> </w:t>
      </w:r>
      <w:r w:rsidRPr="007350DD">
        <w:t>been</w:t>
      </w:r>
      <w:r w:rsidR="001327BC" w:rsidRPr="007350DD">
        <w:t xml:space="preserve"> </w:t>
      </w:r>
      <w:r w:rsidRPr="007350DD">
        <w:t>introduced</w:t>
      </w:r>
      <w:r w:rsidR="001327BC" w:rsidRPr="007350DD">
        <w:t xml:space="preserve"> </w:t>
      </w:r>
      <w:r w:rsidRPr="007350DD">
        <w:t>for</w:t>
      </w:r>
      <w:r w:rsidR="001327BC" w:rsidRPr="007350DD">
        <w:t xml:space="preserve"> </w:t>
      </w:r>
      <w:r w:rsidRPr="007350DD">
        <w:t>all</w:t>
      </w:r>
      <w:r w:rsidR="001327BC" w:rsidRPr="007350DD">
        <w:t xml:space="preserve"> </w:t>
      </w:r>
      <w:r w:rsidRPr="007350DD">
        <w:t>officers</w:t>
      </w:r>
      <w:r w:rsidR="001327BC" w:rsidRPr="007350DD">
        <w:t xml:space="preserve"> </w:t>
      </w:r>
      <w:r w:rsidRPr="007350DD">
        <w:t>of</w:t>
      </w:r>
      <w:r w:rsidR="001327BC" w:rsidRPr="007350DD">
        <w:t xml:space="preserve"> </w:t>
      </w:r>
      <w:r w:rsidRPr="007350DD">
        <w:t>the</w:t>
      </w:r>
      <w:r w:rsidR="001327BC" w:rsidRPr="007350DD">
        <w:t xml:space="preserve"> </w:t>
      </w:r>
      <w:r w:rsidRPr="007350DD">
        <w:t>court</w:t>
      </w:r>
      <w:r w:rsidR="001327BC" w:rsidRPr="007350DD">
        <w:t xml:space="preserve"> </w:t>
      </w:r>
      <w:r w:rsidRPr="007350DD">
        <w:t>and</w:t>
      </w:r>
      <w:r w:rsidR="001327BC" w:rsidRPr="007350DD">
        <w:t xml:space="preserve"> </w:t>
      </w:r>
      <w:r w:rsidRPr="007350DD">
        <w:t>there</w:t>
      </w:r>
      <w:r w:rsidR="001327BC" w:rsidRPr="007350DD">
        <w:t xml:space="preserve"> </w:t>
      </w:r>
      <w:r w:rsidRPr="007350DD">
        <w:t>is</w:t>
      </w:r>
      <w:r w:rsidR="001327BC" w:rsidRPr="007350DD">
        <w:t xml:space="preserve"> </w:t>
      </w:r>
      <w:r w:rsidRPr="007350DD">
        <w:t>ongoing</w:t>
      </w:r>
      <w:r w:rsidR="001327BC" w:rsidRPr="007350DD">
        <w:t xml:space="preserve"> </w:t>
      </w:r>
      <w:r w:rsidRPr="007350DD">
        <w:t>training</w:t>
      </w:r>
      <w:r w:rsidR="001327BC" w:rsidRPr="007350DD">
        <w:t xml:space="preserve"> </w:t>
      </w:r>
      <w:r w:rsidRPr="007350DD">
        <w:t>in</w:t>
      </w:r>
      <w:r w:rsidR="001327BC" w:rsidRPr="007350DD">
        <w:t xml:space="preserve"> </w:t>
      </w:r>
      <w:r w:rsidRPr="007350DD">
        <w:t>alternative</w:t>
      </w:r>
      <w:r w:rsidR="001327BC" w:rsidRPr="007350DD">
        <w:t xml:space="preserve"> </w:t>
      </w:r>
      <w:r w:rsidRPr="007350DD">
        <w:t>dispute</w:t>
      </w:r>
      <w:r w:rsidR="001327BC" w:rsidRPr="007350DD">
        <w:t xml:space="preserve"> </w:t>
      </w:r>
      <w:r w:rsidRPr="007350DD">
        <w:t>resolution</w:t>
      </w:r>
      <w:r w:rsidR="006461CD" w:rsidRPr="007350DD">
        <w:t xml:space="preserve"> </w:t>
      </w:r>
      <w:r w:rsidRPr="007350DD">
        <w:t>for</w:t>
      </w:r>
      <w:r w:rsidR="001327BC" w:rsidRPr="007350DD">
        <w:t xml:space="preserve"> </w:t>
      </w:r>
      <w:r w:rsidRPr="007350DD">
        <w:t>all</w:t>
      </w:r>
      <w:r w:rsidR="001327BC" w:rsidRPr="007350DD">
        <w:t xml:space="preserve"> </w:t>
      </w:r>
      <w:r w:rsidRPr="007350DD">
        <w:t>judicial</w:t>
      </w:r>
      <w:r w:rsidR="001327BC" w:rsidRPr="007350DD">
        <w:t xml:space="preserve"> </w:t>
      </w:r>
      <w:r w:rsidRPr="007350DD">
        <w:t>officers.</w:t>
      </w:r>
    </w:p>
    <w:p w:rsidR="006564B6" w:rsidRPr="007350DD" w:rsidRDefault="006564B6" w:rsidP="00F53F0B">
      <w:pPr>
        <w:pStyle w:val="SingleTxtG"/>
      </w:pPr>
      <w:r w:rsidRPr="007350DD">
        <w:t>242.</w:t>
      </w:r>
      <w:r w:rsidR="00F53F0B" w:rsidRPr="007350DD">
        <w:tab/>
      </w:r>
      <w:r w:rsidRPr="007350DD">
        <w:t>Children</w:t>
      </w:r>
      <w:r w:rsidR="001327BC" w:rsidRPr="007350DD">
        <w:t xml:space="preserve"> </w:t>
      </w:r>
      <w:r w:rsidRPr="007350DD">
        <w:t>above</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11</w:t>
      </w:r>
      <w:r w:rsidR="001327BC" w:rsidRPr="007350DD">
        <w:t xml:space="preserve"> </w:t>
      </w:r>
      <w:r w:rsidRPr="007350DD">
        <w:t>and</w:t>
      </w:r>
      <w:r w:rsidR="001327BC" w:rsidRPr="007350DD">
        <w:t xml:space="preserve"> </w:t>
      </w:r>
      <w:r w:rsidRPr="007350DD">
        <w:t>below</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16</w:t>
      </w:r>
      <w:r w:rsidR="001327BC" w:rsidRPr="007350DD">
        <w:t xml:space="preserve"> </w:t>
      </w:r>
      <w:r w:rsidRPr="007350DD">
        <w:t>may</w:t>
      </w:r>
      <w:r w:rsidR="001327BC" w:rsidRPr="007350DD">
        <w:t xml:space="preserve"> </w:t>
      </w:r>
      <w:r w:rsidRPr="007350DD">
        <w:t>be</w:t>
      </w:r>
      <w:r w:rsidR="001327BC" w:rsidRPr="007350DD">
        <w:t xml:space="preserve"> </w:t>
      </w:r>
      <w:r w:rsidRPr="007350DD">
        <w:t>committed</w:t>
      </w:r>
      <w:r w:rsidR="001327BC" w:rsidRPr="007350DD">
        <w:t xml:space="preserve"> </w:t>
      </w:r>
      <w:r w:rsidRPr="007350DD">
        <w:t>to</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and</w:t>
      </w:r>
      <w:r w:rsidR="001327BC" w:rsidRPr="007350DD">
        <w:t xml:space="preserve"> </w:t>
      </w:r>
      <w:r w:rsidRPr="007350DD">
        <w:t>may</w:t>
      </w:r>
      <w:r w:rsidR="001327BC" w:rsidRPr="007350DD">
        <w:t xml:space="preserve"> </w:t>
      </w:r>
      <w:r w:rsidRPr="007350DD">
        <w:t>stay</w:t>
      </w:r>
      <w:r w:rsidR="001327BC" w:rsidRPr="007350DD">
        <w:t xml:space="preserve"> </w:t>
      </w:r>
      <w:r w:rsidRPr="007350DD">
        <w:t>until</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18.</w:t>
      </w:r>
      <w:r w:rsidR="001327BC" w:rsidRPr="007350DD">
        <w:t xml:space="preserve"> </w:t>
      </w:r>
      <w:r w:rsidRPr="007350DD">
        <w:t>The</w:t>
      </w:r>
      <w:r w:rsidR="001327BC" w:rsidRPr="007350DD">
        <w:t xml:space="preserve"> </w:t>
      </w:r>
      <w:r w:rsidRPr="007350DD">
        <w:t>population</w:t>
      </w:r>
      <w:r w:rsidR="001327BC" w:rsidRPr="007350DD">
        <w:t xml:space="preserve"> </w:t>
      </w:r>
      <w:r w:rsidRPr="007350DD">
        <w:t>of</w:t>
      </w:r>
      <w:r w:rsidR="001327BC" w:rsidRPr="007350DD">
        <w:t xml:space="preserve"> </w:t>
      </w:r>
      <w:r w:rsidRPr="007350DD">
        <w:t>children</w:t>
      </w:r>
      <w:r w:rsidR="001327BC" w:rsidRPr="007350DD">
        <w:t xml:space="preserve"> </w:t>
      </w:r>
      <w:r w:rsidRPr="007350DD">
        <w:t>sent</w:t>
      </w:r>
      <w:r w:rsidR="001327BC" w:rsidRPr="007350DD">
        <w:t xml:space="preserve"> </w:t>
      </w:r>
      <w:r w:rsidRPr="007350DD">
        <w:t>to</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w:t>
      </w:r>
      <w:r w:rsidR="001327BC" w:rsidRPr="007350DD">
        <w:t xml:space="preserve"> </w:t>
      </w:r>
      <w:r w:rsidRPr="007350DD">
        <w:t>is</w:t>
      </w:r>
      <w:r w:rsidR="001327BC" w:rsidRPr="007350DD">
        <w:t xml:space="preserve"> </w:t>
      </w:r>
      <w:r w:rsidRPr="007350DD">
        <w:t>a</w:t>
      </w:r>
      <w:r w:rsidR="001327BC" w:rsidRPr="007350DD">
        <w:t xml:space="preserve"> </w:t>
      </w:r>
      <w:r w:rsidRPr="007350DD">
        <w:t>transient</w:t>
      </w:r>
      <w:r w:rsidR="001327BC" w:rsidRPr="007350DD">
        <w:t xml:space="preserve"> </w:t>
      </w:r>
      <w:r w:rsidRPr="007350DD">
        <w:t>one</w:t>
      </w:r>
      <w:r w:rsidR="001327BC" w:rsidRPr="007350DD">
        <w:t xml:space="preserve"> </w:t>
      </w:r>
      <w:r w:rsidRPr="007350DD">
        <w:t>that</w:t>
      </w:r>
      <w:r w:rsidR="001327BC" w:rsidRPr="007350DD">
        <w:t xml:space="preserve"> </w:t>
      </w:r>
      <w:r w:rsidRPr="007350DD">
        <w:t>is</w:t>
      </w:r>
      <w:r w:rsidR="001327BC" w:rsidRPr="007350DD">
        <w:t xml:space="preserve"> </w:t>
      </w:r>
      <w:r w:rsidRPr="007350DD">
        <w:t>continuously</w:t>
      </w:r>
      <w:r w:rsidR="001327BC" w:rsidRPr="007350DD">
        <w:t xml:space="preserve"> </w:t>
      </w:r>
      <w:r w:rsidRPr="007350DD">
        <w:t>shifting.</w:t>
      </w:r>
      <w:r w:rsidR="001327BC" w:rsidRPr="007350DD">
        <w:t xml:space="preserve"> </w:t>
      </w:r>
      <w:r w:rsidRPr="007350DD">
        <w:t>There</w:t>
      </w:r>
      <w:r w:rsidR="001327BC" w:rsidRPr="007350DD">
        <w:t xml:space="preserve"> </w:t>
      </w:r>
      <w:r w:rsidRPr="007350DD">
        <w:t>is</w:t>
      </w:r>
      <w:r w:rsidR="001327BC" w:rsidRPr="007350DD">
        <w:t xml:space="preserve"> </w:t>
      </w:r>
      <w:r w:rsidRPr="007350DD">
        <w:t>generally</w:t>
      </w:r>
      <w:r w:rsidR="001327BC" w:rsidRPr="007350DD">
        <w:t xml:space="preserve"> </w:t>
      </w:r>
      <w:r w:rsidRPr="007350DD">
        <w:t>a</w:t>
      </w:r>
      <w:r w:rsidR="001327BC" w:rsidRPr="007350DD">
        <w:t xml:space="preserve"> </w:t>
      </w:r>
      <w:r w:rsidRPr="007350DD">
        <w:t>higher</w:t>
      </w:r>
      <w:r w:rsidR="001327BC" w:rsidRPr="007350DD">
        <w:t xml:space="preserve"> </w:t>
      </w:r>
      <w:r w:rsidRPr="007350DD">
        <w:t>number</w:t>
      </w:r>
      <w:r w:rsidR="001327BC" w:rsidRPr="007350DD">
        <w:t xml:space="preserve"> </w:t>
      </w:r>
      <w:r w:rsidRPr="007350DD">
        <w:t>of</w:t>
      </w:r>
      <w:r w:rsidR="001327BC" w:rsidRPr="007350DD">
        <w:t xml:space="preserve"> </w:t>
      </w:r>
      <w:r w:rsidRPr="007350DD">
        <w:t>boys</w:t>
      </w:r>
      <w:r w:rsidR="001327BC" w:rsidRPr="007350DD">
        <w:t xml:space="preserve"> </w:t>
      </w:r>
      <w:r w:rsidRPr="007350DD">
        <w:t>than</w:t>
      </w:r>
      <w:r w:rsidR="001327BC" w:rsidRPr="007350DD">
        <w:t xml:space="preserve"> </w:t>
      </w:r>
      <w:r w:rsidRPr="007350DD">
        <w:t>girls</w:t>
      </w:r>
      <w:r w:rsidR="001327BC" w:rsidRPr="007350DD">
        <w:t xml:space="preserve"> </w:t>
      </w:r>
      <w:r w:rsidRPr="007350DD">
        <w:t>but</w:t>
      </w:r>
      <w:r w:rsidR="001327BC" w:rsidRPr="007350DD">
        <w:t xml:space="preserve"> </w:t>
      </w:r>
      <w:r w:rsidRPr="007350DD">
        <w:t>the</w:t>
      </w:r>
      <w:r w:rsidR="001327BC" w:rsidRPr="007350DD">
        <w:t xml:space="preserve"> </w:t>
      </w:r>
      <w:r w:rsidRPr="007350DD">
        <w:t>margin</w:t>
      </w:r>
      <w:r w:rsidR="001327BC" w:rsidRPr="007350DD">
        <w:t xml:space="preserve"> </w:t>
      </w:r>
      <w:r w:rsidRPr="007350DD">
        <w:t>of</w:t>
      </w:r>
      <w:r w:rsidR="001327BC" w:rsidRPr="007350DD">
        <w:t xml:space="preserve"> </w:t>
      </w:r>
      <w:r w:rsidRPr="007350DD">
        <w:t>difference</w:t>
      </w:r>
      <w:r w:rsidR="001327BC" w:rsidRPr="007350DD">
        <w:t xml:space="preserve"> </w:t>
      </w:r>
      <w:r w:rsidRPr="007350DD">
        <w:t>narrows</w:t>
      </w:r>
      <w:r w:rsidR="001327BC" w:rsidRPr="007350DD">
        <w:t xml:space="preserve"> </w:t>
      </w:r>
      <w:r w:rsidRPr="007350DD">
        <w:t>periodically.</w:t>
      </w:r>
      <w:r w:rsidR="001327BC" w:rsidRPr="007350DD">
        <w:t xml:space="preserve"> </w:t>
      </w:r>
      <w:r w:rsidRPr="007350DD">
        <w:t>Tables</w:t>
      </w:r>
      <w:r w:rsidR="001327BC" w:rsidRPr="007350DD">
        <w:t xml:space="preserve"> </w:t>
      </w:r>
      <w:r w:rsidRPr="007350DD">
        <w:t>28</w:t>
      </w:r>
      <w:r w:rsidR="00355C8F" w:rsidRPr="007350DD">
        <w:t>–</w:t>
      </w:r>
      <w:r w:rsidRPr="007350DD">
        <w:t>31</w:t>
      </w:r>
      <w:r w:rsidR="001327BC" w:rsidRPr="007350DD">
        <w:t xml:space="preserve"> </w:t>
      </w:r>
      <w:r w:rsidRPr="007350DD">
        <w:t>indicate</w:t>
      </w:r>
      <w:r w:rsidR="001327BC" w:rsidRPr="007350DD">
        <w:t xml:space="preserve"> </w:t>
      </w:r>
      <w:r w:rsidRPr="007350DD">
        <w:t>the</w:t>
      </w:r>
      <w:r w:rsidR="001327BC" w:rsidRPr="007350DD">
        <w:t xml:space="preserve"> </w:t>
      </w:r>
      <w:r w:rsidRPr="007350DD">
        <w:t>numbers</w:t>
      </w:r>
      <w:r w:rsidR="001327BC" w:rsidRPr="007350DD">
        <w:t xml:space="preserve"> </w:t>
      </w:r>
      <w:r w:rsidRPr="007350DD">
        <w:t>of</w:t>
      </w:r>
      <w:r w:rsidR="001327BC" w:rsidRPr="007350DD">
        <w:t xml:space="preserve"> </w:t>
      </w:r>
      <w:r w:rsidRPr="007350DD">
        <w:t>males</w:t>
      </w:r>
      <w:r w:rsidR="001327BC" w:rsidRPr="007350DD">
        <w:t xml:space="preserve"> </w:t>
      </w:r>
      <w:r w:rsidRPr="007350DD">
        <w:t>and</w:t>
      </w:r>
      <w:r w:rsidR="001327BC" w:rsidRPr="007350DD">
        <w:t xml:space="preserve"> </w:t>
      </w:r>
      <w:r w:rsidRPr="007350DD">
        <w:t>females</w:t>
      </w:r>
      <w:r w:rsidR="001327BC" w:rsidRPr="007350DD">
        <w:t xml:space="preserve"> </w:t>
      </w:r>
      <w:r w:rsidRPr="007350DD">
        <w:t>who</w:t>
      </w:r>
      <w:r w:rsidR="001327BC" w:rsidRPr="007350DD">
        <w:t xml:space="preserve"> </w:t>
      </w:r>
      <w:r w:rsidRPr="007350DD">
        <w:t>were</w:t>
      </w:r>
      <w:r w:rsidR="001327BC" w:rsidRPr="007350DD">
        <w:t xml:space="preserve"> </w:t>
      </w:r>
      <w:r w:rsidRPr="007350DD">
        <w:t>remanded</w:t>
      </w:r>
      <w:r w:rsidR="001327BC" w:rsidRPr="007350DD">
        <w:t xml:space="preserve"> </w:t>
      </w:r>
      <w:r w:rsidRPr="007350DD">
        <w:t>between</w:t>
      </w:r>
      <w:r w:rsidR="001327BC" w:rsidRPr="007350DD">
        <w:t xml:space="preserve"> </w:t>
      </w:r>
      <w:r w:rsidRPr="007350DD">
        <w:t>2000</w:t>
      </w:r>
      <w:r w:rsidR="001327BC" w:rsidRPr="007350DD">
        <w:t xml:space="preserve"> </w:t>
      </w:r>
      <w:r w:rsidRPr="007350DD">
        <w:t>and</w:t>
      </w:r>
      <w:r w:rsidR="001327BC" w:rsidRPr="007350DD">
        <w:t xml:space="preserve"> </w:t>
      </w:r>
      <w:r w:rsidRPr="007350DD">
        <w:t>2010</w:t>
      </w:r>
      <w:r w:rsidR="001327BC" w:rsidRPr="007350DD">
        <w:t xml:space="preserve"> </w:t>
      </w:r>
      <w:r w:rsidRPr="007350DD">
        <w:t>and</w:t>
      </w:r>
      <w:r w:rsidR="001327BC" w:rsidRPr="007350DD">
        <w:t xml:space="preserve"> </w:t>
      </w:r>
      <w:r w:rsidRPr="007350DD">
        <w:t>the</w:t>
      </w:r>
      <w:r w:rsidR="001327BC" w:rsidRPr="007350DD">
        <w:t xml:space="preserve"> </w:t>
      </w:r>
      <w:r w:rsidRPr="007350DD">
        <w:t>number</w:t>
      </w:r>
      <w:r w:rsidR="001327BC" w:rsidRPr="007350DD">
        <w:t xml:space="preserve"> </w:t>
      </w:r>
      <w:r w:rsidRPr="007350DD">
        <w:t>committed</w:t>
      </w:r>
      <w:r w:rsidR="001327BC" w:rsidRPr="007350DD">
        <w:t xml:space="preserve"> </w:t>
      </w:r>
      <w:r w:rsidRPr="007350DD">
        <w:t>to</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Industrial</w:t>
      </w:r>
      <w:r w:rsidR="001327BC" w:rsidRPr="007350DD">
        <w:t xml:space="preserve"> </w:t>
      </w:r>
      <w:r w:rsidRPr="007350DD">
        <w:t>Schools</w:t>
      </w:r>
      <w:r w:rsidR="001327BC" w:rsidRPr="007350DD">
        <w:t xml:space="preserve"> </w:t>
      </w:r>
      <w:r w:rsidRPr="007350DD">
        <w:t>between</w:t>
      </w:r>
      <w:r w:rsidR="001327BC" w:rsidRPr="007350DD">
        <w:t xml:space="preserve"> </w:t>
      </w:r>
      <w:r w:rsidRPr="007350DD">
        <w:t>2000</w:t>
      </w:r>
      <w:r w:rsidR="001327BC" w:rsidRPr="007350DD">
        <w:t xml:space="preserve"> </w:t>
      </w:r>
      <w:r w:rsidRPr="007350DD">
        <w:t>and</w:t>
      </w:r>
      <w:r w:rsidR="001327BC" w:rsidRPr="007350DD">
        <w:t xml:space="preserve"> </w:t>
      </w:r>
      <w:r w:rsidRPr="007350DD">
        <w:t>2010.</w:t>
      </w:r>
    </w:p>
    <w:p w:rsidR="006564B6" w:rsidRPr="007350DD" w:rsidRDefault="006564B6" w:rsidP="00F53F0B">
      <w:pPr>
        <w:pStyle w:val="SingleTxtG"/>
      </w:pPr>
      <w:r w:rsidRPr="007350DD">
        <w:t>243.</w:t>
      </w:r>
      <w:r w:rsidR="001327BC" w:rsidRPr="007350DD">
        <w:t xml:space="preserve"> </w:t>
      </w:r>
      <w:r w:rsidR="00F53F0B" w:rsidRPr="007350DD">
        <w:tab/>
      </w:r>
      <w:r w:rsidRPr="007350DD">
        <w:t>As</w:t>
      </w:r>
      <w:r w:rsidR="001327BC" w:rsidRPr="007350DD">
        <w:t xml:space="preserve"> </w:t>
      </w:r>
      <w:r w:rsidRPr="007350DD">
        <w:t>stated</w:t>
      </w:r>
      <w:r w:rsidR="001327BC" w:rsidRPr="007350DD">
        <w:t xml:space="preserve"> </w:t>
      </w:r>
      <w:r w:rsidRPr="007350DD">
        <w:t>in</w:t>
      </w:r>
      <w:r w:rsidR="001327BC" w:rsidRPr="007350DD">
        <w:t xml:space="preserve"> </w:t>
      </w:r>
      <w:r w:rsidRPr="007350DD">
        <w:t>Barbados</w:t>
      </w:r>
      <w:r w:rsidR="00EA19E5" w:rsidRPr="007350DD">
        <w:t>’</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Para.</w:t>
      </w:r>
      <w:r w:rsidR="001327BC" w:rsidRPr="007350DD">
        <w:t xml:space="preserve"> </w:t>
      </w:r>
      <w:r w:rsidRPr="007350DD">
        <w:t>252,</w:t>
      </w:r>
      <w:r w:rsidR="001327BC" w:rsidRPr="007350DD">
        <w:t xml:space="preserve"> </w:t>
      </w:r>
      <w:r w:rsidRPr="007350DD">
        <w:t>the</w:t>
      </w:r>
      <w:r w:rsidR="001327BC" w:rsidRPr="007350DD">
        <w:t xml:space="preserve"> </w:t>
      </w:r>
      <w:r w:rsidRPr="007350DD">
        <w:t>sentence</w:t>
      </w:r>
      <w:r w:rsidR="001327BC" w:rsidRPr="007350DD">
        <w:t xml:space="preserve"> </w:t>
      </w:r>
      <w:r w:rsidRPr="007350DD">
        <w:t>of</w:t>
      </w:r>
      <w:r w:rsidR="001327BC" w:rsidRPr="007350DD">
        <w:t xml:space="preserve"> </w:t>
      </w:r>
      <w:r w:rsidRPr="007350DD">
        <w:t>death</w:t>
      </w:r>
      <w:r w:rsidR="001327BC" w:rsidRPr="007350DD">
        <w:t xml:space="preserve"> </w:t>
      </w:r>
      <w:r w:rsidRPr="007350DD">
        <w:t>must</w:t>
      </w:r>
      <w:r w:rsidR="001327BC" w:rsidRPr="007350DD">
        <w:t xml:space="preserve"> </w:t>
      </w:r>
      <w:r w:rsidRPr="007350DD">
        <w:t>not</w:t>
      </w:r>
      <w:r w:rsidR="001327BC" w:rsidRPr="007350DD">
        <w:t xml:space="preserve"> </w:t>
      </w:r>
      <w:r w:rsidRPr="007350DD">
        <w:t>be</w:t>
      </w:r>
      <w:r w:rsidR="001327BC" w:rsidRPr="007350DD">
        <w:t xml:space="preserve"> </w:t>
      </w:r>
      <w:r w:rsidRPr="007350DD">
        <w:t>pronounced</w:t>
      </w:r>
      <w:r w:rsidR="001327BC" w:rsidRPr="007350DD">
        <w:t xml:space="preserve"> </w:t>
      </w:r>
      <w:r w:rsidRPr="007350DD">
        <w:t>or</w:t>
      </w:r>
      <w:r w:rsidR="001327BC" w:rsidRPr="007350DD">
        <w:t xml:space="preserve"> </w:t>
      </w:r>
      <w:r w:rsidRPr="007350DD">
        <w:t>recorded</w:t>
      </w:r>
      <w:r w:rsidR="001327BC" w:rsidRPr="007350DD">
        <w:t xml:space="preserve"> </w:t>
      </w:r>
      <w:r w:rsidRPr="007350DD">
        <w:t>against</w:t>
      </w:r>
      <w:r w:rsidR="001327BC" w:rsidRPr="007350DD">
        <w:t xml:space="preserve"> </w:t>
      </w:r>
      <w:r w:rsidRPr="007350DD">
        <w:t>a</w:t>
      </w:r>
      <w:r w:rsidR="001327BC" w:rsidRPr="007350DD">
        <w:t xml:space="preserve"> </w:t>
      </w:r>
      <w:r w:rsidRPr="007350DD">
        <w:t>person</w:t>
      </w:r>
      <w:r w:rsidR="001327BC" w:rsidRPr="007350DD">
        <w:t xml:space="preserve"> </w:t>
      </w:r>
      <w:r w:rsidRPr="007350DD">
        <w:t>under</w:t>
      </w:r>
      <w:r w:rsidR="001327BC" w:rsidRPr="007350DD">
        <w:t xml:space="preserve"> </w:t>
      </w:r>
      <w:r w:rsidRPr="007350DD">
        <w:t>the</w:t>
      </w:r>
      <w:r w:rsidR="001327BC" w:rsidRPr="007350DD">
        <w:t xml:space="preserve"> </w:t>
      </w:r>
      <w:r w:rsidRPr="007350DD">
        <w:t>age</w:t>
      </w:r>
      <w:r w:rsidR="001327BC" w:rsidRPr="007350DD">
        <w:t xml:space="preserve"> </w:t>
      </w:r>
      <w:r w:rsidRPr="007350DD">
        <w:t>of</w:t>
      </w:r>
      <w:r w:rsidR="001327BC" w:rsidRPr="007350DD">
        <w:t xml:space="preserve"> </w:t>
      </w:r>
      <w:r w:rsidRPr="007350DD">
        <w:t>18</w:t>
      </w:r>
      <w:r w:rsidR="001327BC" w:rsidRPr="007350DD">
        <w:t xml:space="preserve"> </w:t>
      </w:r>
      <w:r w:rsidRPr="007350DD">
        <w:t>years.</w:t>
      </w:r>
      <w:r w:rsidR="001327BC" w:rsidRPr="007350DD">
        <w:t xml:space="preserve"> </w:t>
      </w:r>
      <w:r w:rsidRPr="007350DD">
        <w:t>Instead,</w:t>
      </w:r>
      <w:r w:rsidR="001327BC" w:rsidRPr="007350DD">
        <w:t xml:space="preserve"> </w:t>
      </w:r>
      <w:r w:rsidRPr="007350DD">
        <w:t>the</w:t>
      </w:r>
      <w:r w:rsidR="001327BC" w:rsidRPr="007350DD">
        <w:t xml:space="preserve"> </w:t>
      </w:r>
      <w:r w:rsidRPr="007350DD">
        <w:t>court</w:t>
      </w:r>
      <w:r w:rsidR="001327BC" w:rsidRPr="007350DD">
        <w:t xml:space="preserve"> </w:t>
      </w:r>
      <w:r w:rsidRPr="007350DD">
        <w:t>must</w:t>
      </w:r>
      <w:r w:rsidR="001327BC" w:rsidRPr="007350DD">
        <w:t xml:space="preserve"> </w:t>
      </w:r>
      <w:r w:rsidRPr="007350DD">
        <w:t>sentence</w:t>
      </w:r>
      <w:r w:rsidR="001327BC" w:rsidRPr="007350DD">
        <w:t xml:space="preserve"> </w:t>
      </w:r>
      <w:r w:rsidRPr="007350DD">
        <w:t>him</w:t>
      </w:r>
      <w:r w:rsidR="001327BC" w:rsidRPr="007350DD">
        <w:t xml:space="preserve"> </w:t>
      </w:r>
      <w:r w:rsidRPr="007350DD">
        <w:t>to</w:t>
      </w:r>
      <w:r w:rsidR="001327BC" w:rsidRPr="007350DD">
        <w:t xml:space="preserve"> </w:t>
      </w:r>
      <w:r w:rsidRPr="007350DD">
        <w:t>be</w:t>
      </w:r>
      <w:r w:rsidR="001327BC" w:rsidRPr="007350DD">
        <w:t xml:space="preserve"> </w:t>
      </w:r>
      <w:r w:rsidRPr="007350DD">
        <w:t>detained</w:t>
      </w:r>
      <w:r w:rsidR="001327BC" w:rsidRPr="007350DD">
        <w:t xml:space="preserve"> </w:t>
      </w:r>
      <w:r w:rsidRPr="007350DD">
        <w:t>in</w:t>
      </w:r>
      <w:r w:rsidR="001327BC" w:rsidRPr="007350DD">
        <w:t xml:space="preserve"> </w:t>
      </w:r>
      <w:r w:rsidRPr="007350DD">
        <w:t>such</w:t>
      </w:r>
      <w:r w:rsidR="001327BC" w:rsidRPr="007350DD">
        <w:t xml:space="preserve"> </w:t>
      </w:r>
      <w:r w:rsidRPr="007350DD">
        <w:t>a</w:t>
      </w:r>
      <w:r w:rsidR="001327BC" w:rsidRPr="007350DD">
        <w:t xml:space="preserve"> </w:t>
      </w:r>
      <w:r w:rsidRPr="007350DD">
        <w:t>place</w:t>
      </w:r>
      <w:r w:rsidR="001327BC" w:rsidRPr="007350DD">
        <w:t xml:space="preserve"> </w:t>
      </w:r>
      <w:r w:rsidRPr="007350DD">
        <w:t>and</w:t>
      </w:r>
      <w:r w:rsidR="001327BC" w:rsidRPr="007350DD">
        <w:t xml:space="preserve"> </w:t>
      </w:r>
      <w:r w:rsidRPr="007350DD">
        <w:t>under</w:t>
      </w:r>
      <w:r w:rsidR="001327BC" w:rsidRPr="007350DD">
        <w:t xml:space="preserve"> </w:t>
      </w:r>
      <w:r w:rsidRPr="007350DD">
        <w:t>such</w:t>
      </w:r>
      <w:r w:rsidR="001327BC" w:rsidRPr="007350DD">
        <w:t xml:space="preserve"> </w:t>
      </w:r>
      <w:r w:rsidRPr="007350DD">
        <w:t>conditions</w:t>
      </w:r>
      <w:r w:rsidR="001327BC" w:rsidRPr="007350DD">
        <w:t xml:space="preserve"> </w:t>
      </w:r>
      <w:r w:rsidRPr="007350DD">
        <w:t>as</w:t>
      </w:r>
      <w:r w:rsidR="001327BC" w:rsidRPr="007350DD">
        <w:t xml:space="preserve"> </w:t>
      </w:r>
      <w:r w:rsidRPr="007350DD">
        <w:t>may</w:t>
      </w:r>
      <w:r w:rsidR="001327BC" w:rsidRPr="007350DD">
        <w:t xml:space="preserve"> </w:t>
      </w:r>
      <w:r w:rsidRPr="007350DD">
        <w:t>be</w:t>
      </w:r>
      <w:r w:rsidR="001327BC" w:rsidRPr="007350DD">
        <w:t xml:space="preserve"> </w:t>
      </w:r>
      <w:r w:rsidRPr="007350DD">
        <w:t>directed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Minister,</w:t>
      </w:r>
      <w:r w:rsidR="001327BC" w:rsidRPr="007350DD">
        <w:t xml:space="preserve"> </w:t>
      </w:r>
      <w:r w:rsidRPr="007350DD">
        <w:t>and</w:t>
      </w:r>
      <w:r w:rsidR="001327BC" w:rsidRPr="007350DD">
        <w:t xml:space="preserve"> </w:t>
      </w:r>
      <w:r w:rsidRPr="007350DD">
        <w:t>while</w:t>
      </w:r>
      <w:r w:rsidR="001327BC" w:rsidRPr="007350DD">
        <w:t xml:space="preserve"> </w:t>
      </w:r>
      <w:r w:rsidRPr="007350DD">
        <w:t>so</w:t>
      </w:r>
      <w:r w:rsidR="001327BC" w:rsidRPr="007350DD">
        <w:t xml:space="preserve"> </w:t>
      </w:r>
      <w:r w:rsidRPr="007350DD">
        <w:t>detained,</w:t>
      </w:r>
      <w:r w:rsidR="001327BC" w:rsidRPr="007350DD">
        <w:t xml:space="preserve"> </w:t>
      </w:r>
      <w:r w:rsidRPr="007350DD">
        <w:t>be</w:t>
      </w:r>
      <w:r w:rsidR="001327BC" w:rsidRPr="007350DD">
        <w:t xml:space="preserve"> </w:t>
      </w:r>
      <w:r w:rsidRPr="007350DD">
        <w:t>deemed</w:t>
      </w:r>
      <w:r w:rsidR="001327BC" w:rsidRPr="007350DD">
        <w:t xml:space="preserve"> </w:t>
      </w:r>
      <w:r w:rsidRPr="007350DD">
        <w:t>to</w:t>
      </w:r>
      <w:r w:rsidR="001327BC" w:rsidRPr="007350DD">
        <w:t xml:space="preserve"> </w:t>
      </w:r>
      <w:r w:rsidRPr="007350DD">
        <w:t>be</w:t>
      </w:r>
      <w:r w:rsidR="001327BC" w:rsidRPr="007350DD">
        <w:t xml:space="preserve"> </w:t>
      </w:r>
      <w:r w:rsidRPr="007350DD">
        <w:t>in</w:t>
      </w:r>
      <w:r w:rsidR="001327BC" w:rsidRPr="007350DD">
        <w:t xml:space="preserve"> </w:t>
      </w:r>
      <w:r w:rsidRPr="007350DD">
        <w:t>legal</w:t>
      </w:r>
      <w:r w:rsidR="001327BC" w:rsidRPr="007350DD">
        <w:t xml:space="preserve"> </w:t>
      </w:r>
      <w:r w:rsidRPr="007350DD">
        <w:t>custody</w:t>
      </w:r>
      <w:r w:rsidR="001327BC" w:rsidRPr="007350DD">
        <w:t xml:space="preserve"> </w:t>
      </w:r>
      <w:r w:rsidRPr="007350DD">
        <w:t>(Juvenile</w:t>
      </w:r>
      <w:r w:rsidR="001327BC" w:rsidRPr="007350DD">
        <w:t xml:space="preserve"> </w:t>
      </w:r>
      <w:r w:rsidRPr="007350DD">
        <w:t>Offenders</w:t>
      </w:r>
      <w:r w:rsidR="001327BC" w:rsidRPr="007350DD">
        <w:t xml:space="preserve"> </w:t>
      </w:r>
      <w:r w:rsidRPr="007350DD">
        <w:t>Act,</w:t>
      </w:r>
      <w:r w:rsidR="001327BC" w:rsidRPr="007350DD">
        <w:t xml:space="preserve"> </w:t>
      </w:r>
      <w:r w:rsidRPr="007350DD">
        <w:t>Section</w:t>
      </w:r>
      <w:r w:rsidR="001327BC" w:rsidRPr="007350DD">
        <w:t xml:space="preserve"> </w:t>
      </w:r>
      <w:r w:rsidRPr="007350DD">
        <w:t>14).</w:t>
      </w:r>
      <w:r w:rsidR="001327BC" w:rsidRPr="007350DD">
        <w:t xml:space="preserve"> </w:t>
      </w:r>
      <w:r w:rsidRPr="007350DD">
        <w:t>This</w:t>
      </w:r>
      <w:r w:rsidR="001327BC" w:rsidRPr="007350DD">
        <w:t xml:space="preserve"> </w:t>
      </w:r>
      <w:r w:rsidRPr="007350DD">
        <w:t>detention</w:t>
      </w:r>
      <w:r w:rsidR="001327BC" w:rsidRPr="007350DD">
        <w:t xml:space="preserve"> </w:t>
      </w:r>
      <w:r w:rsidRPr="007350DD">
        <w:t>must</w:t>
      </w:r>
      <w:r w:rsidR="001327BC" w:rsidRPr="007350DD">
        <w:t xml:space="preserve"> </w:t>
      </w:r>
      <w:r w:rsidRPr="007350DD">
        <w:t>be</w:t>
      </w:r>
      <w:r w:rsidR="001327BC" w:rsidRPr="007350DD">
        <w:t xml:space="preserve"> </w:t>
      </w:r>
      <w:r w:rsidRPr="007350DD">
        <w:t>determined.</w:t>
      </w:r>
    </w:p>
    <w:p w:rsidR="006564B6" w:rsidRPr="007350DD" w:rsidRDefault="00F53F0B" w:rsidP="00F53F0B">
      <w:pPr>
        <w:pStyle w:val="HChG"/>
      </w:pPr>
      <w:r w:rsidRPr="007350DD">
        <w:tab/>
      </w:r>
      <w:r w:rsidRPr="007350DD">
        <w:tab/>
      </w:r>
      <w:r w:rsidR="006564B6" w:rsidRPr="007350DD">
        <w:t>C</w:t>
      </w:r>
      <w:r w:rsidRPr="007350DD">
        <w:t>onclusion</w:t>
      </w:r>
    </w:p>
    <w:p w:rsidR="00F53F0B" w:rsidRPr="007350DD" w:rsidRDefault="006564B6" w:rsidP="00F53F0B">
      <w:pPr>
        <w:pStyle w:val="SingleTxtG"/>
      </w:pPr>
      <w:r w:rsidRPr="007350DD">
        <w:t>244.</w:t>
      </w:r>
      <w:r w:rsidR="00F53F0B" w:rsidRPr="007350DD">
        <w:tab/>
      </w:r>
      <w:r w:rsidRPr="007350DD">
        <w:t>The</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t>recognizes</w:t>
      </w:r>
      <w:r w:rsidR="001327BC" w:rsidRPr="007350DD">
        <w:t xml:space="preserve"> </w:t>
      </w:r>
      <w:r w:rsidRPr="007350DD">
        <w:t>that</w:t>
      </w:r>
      <w:r w:rsidR="001327BC" w:rsidRPr="007350DD">
        <w:t xml:space="preserve"> </w:t>
      </w:r>
      <w:r w:rsidRPr="007350DD">
        <w:t>the</w:t>
      </w:r>
      <w:r w:rsidR="001327BC" w:rsidRPr="007350DD">
        <w:t xml:space="preserve"> </w:t>
      </w:r>
      <w:r w:rsidRPr="007350DD">
        <w:t>future</w:t>
      </w:r>
      <w:r w:rsidR="001327BC" w:rsidRPr="007350DD">
        <w:t xml:space="preserve"> </w:t>
      </w:r>
      <w:r w:rsidRPr="007350DD">
        <w:t>of</w:t>
      </w:r>
      <w:r w:rsidR="001327BC" w:rsidRPr="007350DD">
        <w:t xml:space="preserve"> </w:t>
      </w:r>
      <w:r w:rsidRPr="007350DD">
        <w:t>the</w:t>
      </w:r>
      <w:r w:rsidR="001327BC" w:rsidRPr="007350DD">
        <w:t xml:space="preserve"> </w:t>
      </w:r>
      <w:r w:rsidRPr="007350DD">
        <w:t>country</w:t>
      </w:r>
      <w:r w:rsidR="001327BC" w:rsidRPr="007350DD">
        <w:t xml:space="preserve"> </w:t>
      </w:r>
      <w:r w:rsidRPr="007350DD">
        <w:t>is</w:t>
      </w:r>
      <w:r w:rsidR="001327BC" w:rsidRPr="007350DD">
        <w:t xml:space="preserve"> </w:t>
      </w:r>
      <w:r w:rsidRPr="007350DD">
        <w:t>dependent</w:t>
      </w:r>
      <w:r w:rsidR="001327BC" w:rsidRPr="007350DD">
        <w:t xml:space="preserve"> </w:t>
      </w:r>
      <w:r w:rsidRPr="007350DD">
        <w:t>on</w:t>
      </w:r>
      <w:r w:rsidR="001327BC" w:rsidRPr="007350DD">
        <w:t xml:space="preserve"> </w:t>
      </w:r>
      <w:r w:rsidRPr="007350DD">
        <w:t>the</w:t>
      </w:r>
      <w:r w:rsidR="001327BC" w:rsidRPr="007350DD">
        <w:t xml:space="preserve"> </w:t>
      </w:r>
      <w:r w:rsidRPr="007350DD">
        <w:t>quality</w:t>
      </w:r>
      <w:r w:rsidR="001327BC" w:rsidRPr="007350DD">
        <w:t xml:space="preserve"> </w:t>
      </w:r>
      <w:r w:rsidRPr="007350DD">
        <w:t>of</w:t>
      </w:r>
      <w:r w:rsidR="001327BC" w:rsidRPr="007350DD">
        <w:t xml:space="preserve"> </w:t>
      </w:r>
      <w:r w:rsidRPr="007350DD">
        <w:t>care</w:t>
      </w:r>
      <w:r w:rsidR="001327BC" w:rsidRPr="007350DD">
        <w:t xml:space="preserve"> </w:t>
      </w:r>
      <w:r w:rsidRPr="007350DD">
        <w:t>and</w:t>
      </w:r>
      <w:r w:rsidR="001327BC" w:rsidRPr="007350DD">
        <w:t xml:space="preserve"> </w:t>
      </w:r>
      <w:r w:rsidRPr="007350DD">
        <w:t>protection</w:t>
      </w:r>
      <w:r w:rsidR="001327BC" w:rsidRPr="007350DD">
        <w:t xml:space="preserve"> </w:t>
      </w:r>
      <w:r w:rsidRPr="007350DD">
        <w:t>provided</w:t>
      </w:r>
      <w:r w:rsidR="001327BC" w:rsidRPr="007350DD">
        <w:t xml:space="preserve"> </w:t>
      </w:r>
      <w:r w:rsidRPr="007350DD">
        <w:t>to</w:t>
      </w:r>
      <w:r w:rsidR="001327BC" w:rsidRPr="007350DD">
        <w:t xml:space="preserve"> </w:t>
      </w:r>
      <w:r w:rsidRPr="007350DD">
        <w:t>children.</w:t>
      </w:r>
      <w:r w:rsidR="001327BC" w:rsidRPr="007350DD">
        <w:t xml:space="preserve"> </w:t>
      </w:r>
      <w:r w:rsidRPr="007350DD">
        <w:t>It</w:t>
      </w:r>
      <w:r w:rsidR="001327BC" w:rsidRPr="007350DD">
        <w:t xml:space="preserve"> </w:t>
      </w:r>
      <w:r w:rsidRPr="007350DD">
        <w:t>therefore</w:t>
      </w:r>
      <w:r w:rsidR="001327BC" w:rsidRPr="007350DD">
        <w:t xml:space="preserve"> </w:t>
      </w:r>
      <w:r w:rsidRPr="007350DD">
        <w:t>will</w:t>
      </w:r>
      <w:r w:rsidR="001327BC" w:rsidRPr="007350DD">
        <w:t xml:space="preserve"> </w:t>
      </w:r>
      <w:r w:rsidRPr="007350DD">
        <w:t>continue</w:t>
      </w:r>
      <w:r w:rsidR="001327BC" w:rsidRPr="007350DD">
        <w:t xml:space="preserve"> </w:t>
      </w:r>
      <w:r w:rsidRPr="007350DD">
        <w:t>to</w:t>
      </w:r>
      <w:r w:rsidR="001327BC" w:rsidRPr="007350DD">
        <w:t xml:space="preserve"> </w:t>
      </w:r>
      <w:r w:rsidRPr="007350DD">
        <w:t>place</w:t>
      </w:r>
      <w:r w:rsidR="001327BC" w:rsidRPr="007350DD">
        <w:t xml:space="preserve"> </w:t>
      </w:r>
      <w:r w:rsidRPr="007350DD">
        <w:t>utmost</w:t>
      </w:r>
      <w:r w:rsidR="001327BC" w:rsidRPr="007350DD">
        <w:t xml:space="preserve"> </w:t>
      </w:r>
      <w:r w:rsidRPr="007350DD">
        <w:t>importance</w:t>
      </w:r>
      <w:r w:rsidR="001327BC" w:rsidRPr="007350DD">
        <w:t xml:space="preserve"> </w:t>
      </w:r>
      <w:r w:rsidRPr="007350DD">
        <w:t>on</w:t>
      </w:r>
      <w:r w:rsidR="001327BC" w:rsidRPr="007350DD">
        <w:t xml:space="preserve"> </w:t>
      </w:r>
      <w:r w:rsidRPr="007350DD">
        <w:t>ensuring</w:t>
      </w:r>
      <w:r w:rsidR="001327BC" w:rsidRPr="007350DD">
        <w:t xml:space="preserve"> </w:t>
      </w:r>
      <w:r w:rsidRPr="007350DD">
        <w:t>that</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continues</w:t>
      </w:r>
      <w:r w:rsidR="001327BC" w:rsidRPr="007350DD">
        <w:t xml:space="preserve"> </w:t>
      </w:r>
      <w:r w:rsidRPr="007350DD">
        <w:t>to</w:t>
      </w:r>
      <w:r w:rsidR="001327BC" w:rsidRPr="007350DD">
        <w:t xml:space="preserve"> </w:t>
      </w:r>
      <w:r w:rsidRPr="007350DD">
        <w:t>be</w:t>
      </w:r>
      <w:r w:rsidR="001327BC" w:rsidRPr="007350DD">
        <w:t xml:space="preserve"> </w:t>
      </w:r>
      <w:r w:rsidRPr="007350DD">
        <w:t>an</w:t>
      </w:r>
      <w:r w:rsidR="001327BC" w:rsidRPr="007350DD">
        <w:t xml:space="preserve"> </w:t>
      </w:r>
      <w:r w:rsidRPr="007350DD">
        <w:t>important</w:t>
      </w:r>
      <w:r w:rsidR="001327BC" w:rsidRPr="007350DD">
        <w:t xml:space="preserve"> </w:t>
      </w:r>
      <w:r w:rsidRPr="007350DD">
        <w:t>tool</w:t>
      </w:r>
      <w:r w:rsidR="001327BC" w:rsidRPr="007350DD">
        <w:t xml:space="preserve"> </w:t>
      </w:r>
      <w:r w:rsidRPr="007350DD">
        <w:t>for</w:t>
      </w:r>
      <w:r w:rsidR="001327BC" w:rsidRPr="007350DD">
        <w:t xml:space="preserve"> </w:t>
      </w:r>
      <w:r w:rsidRPr="007350DD">
        <w:t>guaranteeing</w:t>
      </w:r>
      <w:r w:rsidR="001327BC" w:rsidRPr="007350DD">
        <w:t xml:space="preserve"> </w:t>
      </w:r>
      <w:r w:rsidRPr="007350DD">
        <w:t>children</w:t>
      </w:r>
      <w:r w:rsidR="001327BC" w:rsidRPr="007350DD">
        <w:t xml:space="preserve"> </w:t>
      </w:r>
      <w:r w:rsidRPr="007350DD">
        <w:t>their</w:t>
      </w:r>
      <w:r w:rsidR="001327BC" w:rsidRPr="007350DD">
        <w:t xml:space="preserve"> </w:t>
      </w:r>
      <w:r w:rsidRPr="007350DD">
        <w:t>rights</w:t>
      </w:r>
      <w:r w:rsidR="001327BC" w:rsidRPr="007350DD">
        <w:t xml:space="preserve"> </w:t>
      </w:r>
      <w:r w:rsidRPr="007350DD">
        <w:t>as</w:t>
      </w:r>
      <w:r w:rsidR="001327BC" w:rsidRPr="007350DD">
        <w:t xml:space="preserve"> </w:t>
      </w:r>
      <w:r w:rsidRPr="007350DD">
        <w:t>the</w:t>
      </w:r>
      <w:r w:rsidR="001327BC" w:rsidRPr="007350DD">
        <w:t xml:space="preserve"> </w:t>
      </w:r>
      <w:r w:rsidRPr="007350DD">
        <w:t>fundamental</w:t>
      </w:r>
      <w:r w:rsidR="001327BC" w:rsidRPr="007350DD">
        <w:t xml:space="preserve"> </w:t>
      </w:r>
      <w:r w:rsidRPr="007350DD">
        <w:t>basis</w:t>
      </w:r>
      <w:r w:rsidR="001327BC" w:rsidRPr="007350DD">
        <w:t xml:space="preserve"> </w:t>
      </w:r>
      <w:r w:rsidRPr="007350DD">
        <w:t>for</w:t>
      </w:r>
      <w:r w:rsidR="001327BC" w:rsidRPr="007350DD">
        <w:t xml:space="preserve"> </w:t>
      </w:r>
      <w:r w:rsidRPr="007350DD">
        <w:t>nurturing</w:t>
      </w:r>
      <w:r w:rsidR="001327BC" w:rsidRPr="007350DD">
        <w:t xml:space="preserve"> </w:t>
      </w:r>
      <w:r w:rsidRPr="007350DD">
        <w:t>their</w:t>
      </w:r>
      <w:r w:rsidR="001327BC" w:rsidRPr="007350DD">
        <w:t xml:space="preserve"> </w:t>
      </w:r>
      <w:r w:rsidRPr="007350DD">
        <w:t>survival,</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protection.</w:t>
      </w:r>
      <w:r w:rsidR="001327BC" w:rsidRPr="007350DD">
        <w:t xml:space="preserve"> </w:t>
      </w:r>
      <w:r w:rsidRPr="007350DD">
        <w:t>The</w:t>
      </w:r>
      <w:r w:rsidR="001327BC" w:rsidRPr="007350DD">
        <w:t xml:space="preserve"> </w:t>
      </w:r>
      <w:r w:rsidRPr="007350DD">
        <w:t>government</w:t>
      </w:r>
      <w:r w:rsidR="001327BC" w:rsidRPr="007350DD">
        <w:t xml:space="preserve"> </w:t>
      </w:r>
      <w:r w:rsidRPr="007350DD">
        <w:t>acknowledges</w:t>
      </w:r>
      <w:r w:rsidR="001327BC" w:rsidRPr="007350DD">
        <w:t xml:space="preserve"> </w:t>
      </w:r>
      <w:r w:rsidRPr="007350DD">
        <w:t>that</w:t>
      </w:r>
      <w:r w:rsidR="001327BC" w:rsidRPr="007350DD">
        <w:t xml:space="preserve"> </w:t>
      </w:r>
      <w:r w:rsidRPr="007350DD">
        <w:t>various</w:t>
      </w:r>
      <w:r w:rsidR="001327BC" w:rsidRPr="007350DD">
        <w:t xml:space="preserve"> </w:t>
      </w:r>
      <w:r w:rsidRPr="007350DD">
        <w:t>areas</w:t>
      </w:r>
      <w:r w:rsidR="001327BC" w:rsidRPr="007350DD">
        <w:t xml:space="preserve"> </w:t>
      </w:r>
      <w:r w:rsidRPr="007350DD">
        <w:t>discussed</w:t>
      </w:r>
      <w:r w:rsidR="001327BC" w:rsidRPr="007350DD">
        <w:t xml:space="preserve"> </w:t>
      </w:r>
      <w:r w:rsidRPr="007350DD">
        <w:t>in</w:t>
      </w:r>
      <w:r w:rsidR="001327BC" w:rsidRPr="007350DD">
        <w:t xml:space="preserve"> </w:t>
      </w:r>
      <w:r w:rsidRPr="007350DD">
        <w:t>this</w:t>
      </w:r>
      <w:r w:rsidR="001327BC" w:rsidRPr="007350DD">
        <w:t xml:space="preserve"> </w:t>
      </w:r>
      <w:r w:rsidRPr="007350DD">
        <w:t>report,</w:t>
      </w:r>
      <w:r w:rsidR="001327BC" w:rsidRPr="007350DD">
        <w:t xml:space="preserve"> </w:t>
      </w:r>
      <w:r w:rsidRPr="007350DD">
        <w:t>including</w:t>
      </w:r>
      <w:r w:rsidR="001327BC" w:rsidRPr="007350DD">
        <w:t xml:space="preserve"> </w:t>
      </w:r>
      <w:r w:rsidRPr="007350DD">
        <w:t>legislative</w:t>
      </w:r>
      <w:r w:rsidR="001327BC" w:rsidRPr="007350DD">
        <w:t xml:space="preserve"> </w:t>
      </w:r>
      <w:r w:rsidRPr="007350DD">
        <w:t>reform</w:t>
      </w:r>
      <w:r w:rsidR="001327BC" w:rsidRPr="007350DD">
        <w:t xml:space="preserve"> </w:t>
      </w:r>
      <w:r w:rsidRPr="007350DD">
        <w:t>and</w:t>
      </w:r>
      <w:r w:rsidR="001327BC" w:rsidRPr="007350DD">
        <w:t xml:space="preserve"> </w:t>
      </w:r>
      <w:r w:rsidRPr="007350DD">
        <w:t>data</w:t>
      </w:r>
      <w:r w:rsidR="001327BC" w:rsidRPr="007350DD">
        <w:t xml:space="preserve"> </w:t>
      </w:r>
      <w:r w:rsidRPr="007350DD">
        <w:t>gathering</w:t>
      </w:r>
      <w:r w:rsidR="001327BC" w:rsidRPr="007350DD">
        <w:t xml:space="preserve"> </w:t>
      </w:r>
      <w:r w:rsidRPr="007350DD">
        <w:t>with</w:t>
      </w:r>
      <w:r w:rsidR="001327BC" w:rsidRPr="007350DD">
        <w:t xml:space="preserve"> </w:t>
      </w:r>
      <w:r w:rsidRPr="007350DD">
        <w:t>respect</w:t>
      </w:r>
      <w:r w:rsidR="001327BC" w:rsidRPr="007350DD">
        <w:t xml:space="preserve"> </w:t>
      </w:r>
      <w:r w:rsidRPr="007350DD">
        <w:t>to</w:t>
      </w:r>
      <w:r w:rsidR="001327BC" w:rsidRPr="007350DD">
        <w:t xml:space="preserve"> </w:t>
      </w:r>
      <w:r w:rsidRPr="007350DD">
        <w:t>children,</w:t>
      </w:r>
      <w:r w:rsidR="001327BC" w:rsidRPr="007350DD">
        <w:t xml:space="preserve"> </w:t>
      </w:r>
      <w:r w:rsidRPr="007350DD">
        <w:t>are</w:t>
      </w:r>
      <w:r w:rsidR="001327BC" w:rsidRPr="007350DD">
        <w:t xml:space="preserve"> </w:t>
      </w:r>
      <w:r w:rsidRPr="007350DD">
        <w:t>still</w:t>
      </w:r>
      <w:r w:rsidR="001327BC" w:rsidRPr="007350DD">
        <w:t xml:space="preserve"> </w:t>
      </w:r>
      <w:r w:rsidRPr="007350DD">
        <w:t>in</w:t>
      </w:r>
      <w:r w:rsidR="001327BC" w:rsidRPr="007350DD">
        <w:t xml:space="preserve"> </w:t>
      </w:r>
      <w:r w:rsidRPr="007350DD">
        <w:t>need</w:t>
      </w:r>
      <w:r w:rsidR="001327BC" w:rsidRPr="007350DD">
        <w:t xml:space="preserve"> </w:t>
      </w:r>
      <w:r w:rsidRPr="007350DD">
        <w:t>of</w:t>
      </w:r>
      <w:r w:rsidR="001327BC" w:rsidRPr="007350DD">
        <w:t xml:space="preserve"> </w:t>
      </w:r>
      <w:r w:rsidRPr="007350DD">
        <w:t>further</w:t>
      </w:r>
      <w:r w:rsidR="001327BC" w:rsidRPr="007350DD">
        <w:t xml:space="preserve"> </w:t>
      </w:r>
      <w:r w:rsidRPr="007350DD">
        <w:t>attention,</w:t>
      </w:r>
      <w:r w:rsidR="001327BC" w:rsidRPr="007350DD">
        <w:t xml:space="preserve"> </w:t>
      </w:r>
      <w:r w:rsidRPr="007350DD">
        <w:t>but</w:t>
      </w:r>
      <w:r w:rsidR="001327BC" w:rsidRPr="007350DD">
        <w:t xml:space="preserve"> </w:t>
      </w:r>
      <w:r w:rsidRPr="007350DD">
        <w:t>is</w:t>
      </w:r>
      <w:r w:rsidR="001327BC" w:rsidRPr="007350DD">
        <w:t xml:space="preserve"> </w:t>
      </w:r>
      <w:r w:rsidRPr="007350DD">
        <w:t>actively</w:t>
      </w:r>
      <w:r w:rsidR="001327BC" w:rsidRPr="007350DD">
        <w:t xml:space="preserve"> </w:t>
      </w:r>
      <w:r w:rsidRPr="007350DD">
        <w:t>working</w:t>
      </w:r>
      <w:r w:rsidR="001327BC" w:rsidRPr="007350DD">
        <w:t xml:space="preserve"> </w:t>
      </w:r>
      <w:r w:rsidRPr="007350DD">
        <w:t>to</w:t>
      </w:r>
      <w:r w:rsidR="001327BC" w:rsidRPr="007350DD">
        <w:t xml:space="preserve"> </w:t>
      </w:r>
      <w:r w:rsidRPr="007350DD">
        <w:t>accomplish</w:t>
      </w:r>
      <w:r w:rsidR="001327BC" w:rsidRPr="007350DD">
        <w:t xml:space="preserve"> </w:t>
      </w:r>
      <w:r w:rsidRPr="007350DD">
        <w:t>these</w:t>
      </w:r>
      <w:r w:rsidR="001327BC" w:rsidRPr="007350DD">
        <w:t xml:space="preserve"> </w:t>
      </w:r>
      <w:r w:rsidRPr="007350DD">
        <w:t>reforms.</w:t>
      </w:r>
      <w:r w:rsidR="001327BC" w:rsidRPr="007350DD">
        <w:t xml:space="preserve"> </w:t>
      </w:r>
      <w:r w:rsidRPr="007350DD">
        <w:t>Also,</w:t>
      </w:r>
      <w:r w:rsidR="001327BC" w:rsidRPr="007350DD">
        <w:t xml:space="preserve"> </w:t>
      </w:r>
      <w:r w:rsidRPr="007350DD">
        <w:t>although</w:t>
      </w:r>
      <w:r w:rsidR="001327BC" w:rsidRPr="007350DD">
        <w:t xml:space="preserve"> </w:t>
      </w:r>
      <w:r w:rsidRPr="007350DD">
        <w:t>the</w:t>
      </w:r>
      <w:r w:rsidR="001327BC" w:rsidRPr="007350DD">
        <w:t xml:space="preserve"> </w:t>
      </w:r>
      <w:r w:rsidRPr="007350DD">
        <w:t>current</w:t>
      </w:r>
      <w:r w:rsidR="001327BC" w:rsidRPr="007350DD">
        <w:t xml:space="preserve"> </w:t>
      </w:r>
      <w:r w:rsidRPr="007350DD">
        <w:t>global</w:t>
      </w:r>
      <w:r w:rsidR="001327BC" w:rsidRPr="007350DD">
        <w:t xml:space="preserve"> </w:t>
      </w:r>
      <w:r w:rsidRPr="007350DD">
        <w:t>economic</w:t>
      </w:r>
      <w:r w:rsidR="001327BC" w:rsidRPr="007350DD">
        <w:t xml:space="preserve"> </w:t>
      </w:r>
      <w:r w:rsidRPr="007350DD">
        <w:t>crisis</w:t>
      </w:r>
      <w:r w:rsidR="001327BC" w:rsidRPr="007350DD">
        <w:t xml:space="preserve"> </w:t>
      </w:r>
      <w:r w:rsidRPr="007350DD">
        <w:t>and</w:t>
      </w:r>
      <w:r w:rsidR="001327BC" w:rsidRPr="007350DD">
        <w:t xml:space="preserve"> </w:t>
      </w:r>
      <w:r w:rsidRPr="007350DD">
        <w:t>its</w:t>
      </w:r>
      <w:r w:rsidR="001327BC" w:rsidRPr="007350DD">
        <w:t xml:space="preserve"> </w:t>
      </w:r>
      <w:r w:rsidRPr="007350DD">
        <w:t>impact</w:t>
      </w:r>
      <w:r w:rsidR="001327BC" w:rsidRPr="007350DD">
        <w:t xml:space="preserve"> </w:t>
      </w:r>
      <w:r w:rsidRPr="007350DD">
        <w:t>locally</w:t>
      </w:r>
      <w:r w:rsidR="001327BC" w:rsidRPr="007350DD">
        <w:t xml:space="preserve"> </w:t>
      </w:r>
      <w:r w:rsidRPr="007350DD">
        <w:t>will</w:t>
      </w:r>
      <w:r w:rsidR="001327BC" w:rsidRPr="007350DD">
        <w:t xml:space="preserve"> </w:t>
      </w:r>
      <w:r w:rsidRPr="007350DD">
        <w:t>undoubtedly</w:t>
      </w:r>
      <w:r w:rsidR="001327BC" w:rsidRPr="007350DD">
        <w:t xml:space="preserve"> </w:t>
      </w:r>
      <w:r w:rsidRPr="007350DD">
        <w:t>constrain</w:t>
      </w:r>
      <w:r w:rsidR="001327BC" w:rsidRPr="007350DD">
        <w:t xml:space="preserve"> </w:t>
      </w:r>
      <w:r w:rsidRPr="007350DD">
        <w:t>the</w:t>
      </w:r>
      <w:r w:rsidR="001327BC" w:rsidRPr="007350DD">
        <w:t xml:space="preserve"> </w:t>
      </w:r>
      <w:r w:rsidRPr="007350DD">
        <w:t>government</w:t>
      </w:r>
      <w:r w:rsidR="00EA19E5" w:rsidRPr="007350DD">
        <w:t>’</w:t>
      </w:r>
      <w:r w:rsidRPr="007350DD">
        <w:t>s</w:t>
      </w:r>
      <w:r w:rsidR="001327BC" w:rsidRPr="007350DD">
        <w:t xml:space="preserve"> </w:t>
      </w:r>
      <w:r w:rsidRPr="007350DD">
        <w:t>desire</w:t>
      </w:r>
      <w:r w:rsidR="001327BC" w:rsidRPr="007350DD">
        <w:t xml:space="preserve"> </w:t>
      </w:r>
      <w:r w:rsidRPr="007350DD">
        <w:t>to</w:t>
      </w:r>
      <w:r w:rsidR="001327BC" w:rsidRPr="007350DD">
        <w:t xml:space="preserve"> </w:t>
      </w:r>
      <w:r w:rsidRPr="007350DD">
        <w:t>pursue</w:t>
      </w:r>
      <w:r w:rsidR="001327BC" w:rsidRPr="007350DD">
        <w:t xml:space="preserve"> </w:t>
      </w:r>
      <w:r w:rsidRPr="007350DD">
        <w:t>some</w:t>
      </w:r>
      <w:r w:rsidR="001327BC" w:rsidRPr="007350DD">
        <w:t xml:space="preserve"> </w:t>
      </w:r>
      <w:r w:rsidRPr="007350DD">
        <w:t>of</w:t>
      </w:r>
      <w:r w:rsidR="001327BC" w:rsidRPr="007350DD">
        <w:t xml:space="preserve"> </w:t>
      </w:r>
      <w:r w:rsidRPr="007350DD">
        <w:t>the</w:t>
      </w:r>
      <w:r w:rsidR="001327BC" w:rsidRPr="007350DD">
        <w:t xml:space="preserve"> </w:t>
      </w:r>
      <w:r w:rsidRPr="007350DD">
        <w:t>necessary</w:t>
      </w:r>
      <w:r w:rsidR="001327BC" w:rsidRPr="007350DD">
        <w:t xml:space="preserve"> </w:t>
      </w:r>
      <w:r w:rsidRPr="007350DD">
        <w:t>changes</w:t>
      </w:r>
      <w:r w:rsidR="001327BC" w:rsidRPr="007350DD">
        <w:t xml:space="preserve"> </w:t>
      </w:r>
      <w:r w:rsidRPr="007350DD">
        <w:t>in</w:t>
      </w:r>
      <w:r w:rsidR="001327BC" w:rsidRPr="007350DD">
        <w:t xml:space="preserve"> </w:t>
      </w:r>
      <w:r w:rsidRPr="007350DD">
        <w:t>a</w:t>
      </w:r>
      <w:r w:rsidR="001327BC" w:rsidRPr="007350DD">
        <w:t xml:space="preserve"> </w:t>
      </w:r>
      <w:r w:rsidRPr="007350DD">
        <w:t>timely</w:t>
      </w:r>
      <w:r w:rsidR="001327BC" w:rsidRPr="007350DD">
        <w:t xml:space="preserve"> </w:t>
      </w:r>
      <w:r w:rsidRPr="007350DD">
        <w:t>manner,</w:t>
      </w:r>
      <w:r w:rsidR="001327BC" w:rsidRPr="007350DD">
        <w:t xml:space="preserve"> </w:t>
      </w:r>
      <w:r w:rsidRPr="007350DD">
        <w:t>it</w:t>
      </w:r>
      <w:r w:rsidR="001327BC" w:rsidRPr="007350DD">
        <w:t xml:space="preserve"> </w:t>
      </w:r>
      <w:r w:rsidRPr="007350DD">
        <w:t>looks</w:t>
      </w:r>
      <w:r w:rsidR="001327BC" w:rsidRPr="007350DD">
        <w:t xml:space="preserve"> </w:t>
      </w:r>
      <w:r w:rsidRPr="007350DD">
        <w:t>forward</w:t>
      </w:r>
      <w:r w:rsidR="001327BC" w:rsidRPr="007350DD">
        <w:t xml:space="preserve"> </w:t>
      </w:r>
      <w:r w:rsidRPr="007350DD">
        <w:t>to</w:t>
      </w:r>
      <w:r w:rsidR="001327BC" w:rsidRPr="007350DD">
        <w:t xml:space="preserve"> </w:t>
      </w:r>
      <w:r w:rsidRPr="007350DD">
        <w:t>working</w:t>
      </w:r>
      <w:r w:rsidR="001327BC" w:rsidRPr="007350DD">
        <w:t xml:space="preserve"> </w:t>
      </w:r>
      <w:r w:rsidRPr="007350DD">
        <w:t>closely</w:t>
      </w:r>
      <w:r w:rsidR="001327BC" w:rsidRPr="007350DD">
        <w:t xml:space="preserve"> </w:t>
      </w:r>
      <w:r w:rsidRPr="007350DD">
        <w:t>with</w:t>
      </w:r>
      <w:r w:rsidR="001327BC" w:rsidRPr="007350DD">
        <w:t xml:space="preserve"> </w:t>
      </w:r>
      <w:r w:rsidRPr="007350DD">
        <w:t>the</w:t>
      </w:r>
      <w:r w:rsidR="001327BC" w:rsidRPr="007350DD">
        <w:t xml:space="preserve"> </w:t>
      </w:r>
      <w:r w:rsidRPr="007350DD">
        <w:t>various</w:t>
      </w:r>
      <w:r w:rsidR="001327BC" w:rsidRPr="007350DD">
        <w:t xml:space="preserve"> </w:t>
      </w:r>
      <w:r w:rsidRPr="007350DD">
        <w:t>national</w:t>
      </w:r>
      <w:r w:rsidR="001327BC" w:rsidRPr="007350DD">
        <w:t xml:space="preserve"> </w:t>
      </w:r>
      <w:r w:rsidRPr="007350DD">
        <w:t>and</w:t>
      </w:r>
      <w:r w:rsidR="001327BC" w:rsidRPr="007350DD">
        <w:t xml:space="preserve"> </w:t>
      </w:r>
      <w:r w:rsidRPr="007350DD">
        <w:t>international</w:t>
      </w:r>
      <w:r w:rsidR="001327BC" w:rsidRPr="007350DD">
        <w:t xml:space="preserve"> </w:t>
      </w:r>
      <w:r w:rsidRPr="007350DD">
        <w:t>stakeholder</w:t>
      </w:r>
      <w:r w:rsidR="001327BC" w:rsidRPr="007350DD">
        <w:t xml:space="preserve"> </w:t>
      </w:r>
      <w:r w:rsidRPr="007350DD">
        <w:t>agencies</w:t>
      </w:r>
      <w:r w:rsidR="001327BC" w:rsidRPr="007350DD">
        <w:t xml:space="preserve"> </w:t>
      </w:r>
      <w:r w:rsidRPr="007350DD">
        <w:t>to</w:t>
      </w:r>
      <w:r w:rsidR="001327BC" w:rsidRPr="007350DD">
        <w:t xml:space="preserve"> </w:t>
      </w:r>
      <w:r w:rsidRPr="007350DD">
        <w:t>ensure</w:t>
      </w:r>
      <w:r w:rsidR="001327BC" w:rsidRPr="007350DD">
        <w:t xml:space="preserve"> </w:t>
      </w:r>
      <w:r w:rsidRPr="007350DD">
        <w:t>that</w:t>
      </w:r>
      <w:r w:rsidR="001327BC" w:rsidRPr="007350DD">
        <w:t xml:space="preserve"> </w:t>
      </w:r>
      <w:r w:rsidRPr="007350DD">
        <w:t>it</w:t>
      </w:r>
      <w:r w:rsidR="001327BC" w:rsidRPr="007350DD">
        <w:t xml:space="preserve"> </w:t>
      </w:r>
      <w:r w:rsidRPr="007350DD">
        <w:t>adopts</w:t>
      </w:r>
      <w:r w:rsidR="001327BC" w:rsidRPr="007350DD">
        <w:t xml:space="preserve"> </w:t>
      </w:r>
      <w:r w:rsidRPr="007350DD">
        <w:t>policy</w:t>
      </w:r>
      <w:r w:rsidR="001327BC" w:rsidRPr="007350DD">
        <w:t xml:space="preserve"> </w:t>
      </w:r>
      <w:r w:rsidRPr="007350DD">
        <w:t>measures</w:t>
      </w:r>
      <w:r w:rsidR="001327BC" w:rsidRPr="007350DD">
        <w:t xml:space="preserve"> </w:t>
      </w:r>
      <w:r w:rsidRPr="007350DD">
        <w:t>in</w:t>
      </w:r>
      <w:r w:rsidR="001327BC" w:rsidRPr="007350DD">
        <w:t xml:space="preserve"> </w:t>
      </w:r>
      <w:r w:rsidRPr="007350DD">
        <w:t>the</w:t>
      </w:r>
      <w:r w:rsidR="001327BC" w:rsidRPr="007350DD">
        <w:t xml:space="preserve"> </w:t>
      </w:r>
      <w:r w:rsidRPr="007350DD">
        <w:t>best</w:t>
      </w:r>
      <w:r w:rsidR="001327BC" w:rsidRPr="007350DD">
        <w:t xml:space="preserve"> </w:t>
      </w:r>
      <w:r w:rsidRPr="007350DD">
        <w:t>interest</w:t>
      </w:r>
      <w:r w:rsidR="001327BC" w:rsidRPr="007350DD">
        <w:t xml:space="preserve"> </w:t>
      </w:r>
      <w:r w:rsidRPr="007350DD">
        <w:t>of</w:t>
      </w:r>
      <w:r w:rsidR="001327BC" w:rsidRPr="007350DD">
        <w:t xml:space="preserve"> </w:t>
      </w:r>
      <w:r w:rsidRPr="007350DD">
        <w:t>the</w:t>
      </w:r>
      <w:r w:rsidR="001327BC" w:rsidRPr="007350DD">
        <w:t xml:space="preserve"> </w:t>
      </w:r>
      <w:r w:rsidRPr="007350DD">
        <w:t>children</w:t>
      </w:r>
      <w:r w:rsidR="001327BC" w:rsidRPr="007350DD">
        <w:t xml:space="preserve"> </w:t>
      </w:r>
      <w:r w:rsidRPr="007350DD">
        <w:t>of</w:t>
      </w:r>
      <w:r w:rsidR="001327BC" w:rsidRPr="007350DD">
        <w:t xml:space="preserve"> </w:t>
      </w:r>
      <w:r w:rsidRPr="007350DD">
        <w:t>Barbados.</w:t>
      </w:r>
    </w:p>
    <w:p w:rsidR="006564B6" w:rsidRPr="007350DD" w:rsidRDefault="006564B6" w:rsidP="00F53F0B">
      <w:pPr>
        <w:pStyle w:val="HChG"/>
      </w:pPr>
      <w:r w:rsidRPr="007350DD">
        <w:br w:type="page"/>
      </w:r>
      <w:r w:rsidR="00F53F0B" w:rsidRPr="007350DD">
        <w:lastRenderedPageBreak/>
        <w:tab/>
      </w:r>
      <w:r w:rsidR="00F53F0B" w:rsidRPr="007350DD">
        <w:tab/>
      </w:r>
      <w:r w:rsidRPr="007350DD">
        <w:t>R</w:t>
      </w:r>
      <w:r w:rsidR="00F53F0B" w:rsidRPr="007350DD">
        <w:t>eferences</w:t>
      </w:r>
      <w:r w:rsidR="001327BC" w:rsidRPr="007350DD">
        <w:t xml:space="preserve"> </w:t>
      </w:r>
    </w:p>
    <w:p w:rsidR="006564B6" w:rsidRPr="007350DD" w:rsidRDefault="006564B6" w:rsidP="009E22FF">
      <w:pPr>
        <w:pStyle w:val="SingleTxtG"/>
      </w:pPr>
      <w:r w:rsidRPr="007350DD">
        <w:t>Barbados</w:t>
      </w:r>
      <w:r w:rsidR="001327BC" w:rsidRPr="007350DD">
        <w:t xml:space="preserve"> </w:t>
      </w:r>
      <w:r w:rsidRPr="007350DD">
        <w:t>Economic</w:t>
      </w:r>
      <w:r w:rsidR="001327BC" w:rsidRPr="007350DD">
        <w:t xml:space="preserve"> </w:t>
      </w:r>
      <w:r w:rsidRPr="007350DD">
        <w:t>and</w:t>
      </w:r>
      <w:r w:rsidR="001327BC" w:rsidRPr="007350DD">
        <w:t xml:space="preserve"> </w:t>
      </w:r>
      <w:r w:rsidRPr="007350DD">
        <w:t>Social</w:t>
      </w:r>
      <w:r w:rsidR="001327BC" w:rsidRPr="007350DD">
        <w:t xml:space="preserve"> </w:t>
      </w:r>
      <w:r w:rsidRPr="007350DD">
        <w:t>Reports:</w:t>
      </w:r>
      <w:r w:rsidR="001327BC" w:rsidRPr="007350DD">
        <w:t xml:space="preserve"> </w:t>
      </w:r>
      <w:r w:rsidRPr="007350DD">
        <w:t>2000,</w:t>
      </w:r>
      <w:r w:rsidR="001327BC" w:rsidRPr="007350DD">
        <w:t xml:space="preserve"> </w:t>
      </w:r>
      <w:r w:rsidRPr="007350DD">
        <w:t>2003,</w:t>
      </w:r>
      <w:r w:rsidR="001327BC" w:rsidRPr="007350DD">
        <w:t xml:space="preserve"> </w:t>
      </w:r>
      <w:r w:rsidRPr="007350DD">
        <w:t>2005,</w:t>
      </w:r>
      <w:r w:rsidR="001327BC" w:rsidRPr="007350DD">
        <w:t xml:space="preserve"> </w:t>
      </w:r>
      <w:r w:rsidRPr="007350DD">
        <w:t>2006.</w:t>
      </w:r>
      <w:r w:rsidR="001327BC" w:rsidRPr="007350DD">
        <w:t xml:space="preserve"> </w:t>
      </w:r>
      <w:r w:rsidRPr="007350DD">
        <w:t>Prepared</w:t>
      </w:r>
      <w:r w:rsidR="001327BC" w:rsidRPr="007350DD">
        <w:t xml:space="preserve"> </w:t>
      </w:r>
      <w:r w:rsidRPr="007350DD">
        <w:t>by</w:t>
      </w:r>
      <w:r w:rsidR="001327BC" w:rsidRPr="007350DD">
        <w:t xml:space="preserve"> </w:t>
      </w:r>
      <w:r w:rsidRPr="007350DD">
        <w:t>the</w:t>
      </w:r>
      <w:r w:rsidR="001327BC" w:rsidRPr="007350DD">
        <w:t xml:space="preserve"> </w:t>
      </w:r>
      <w:r w:rsidRPr="007350DD">
        <w:t>Research</w:t>
      </w:r>
      <w:r w:rsidR="001327BC" w:rsidRPr="007350DD">
        <w:t xml:space="preserve"> </w:t>
      </w:r>
      <w:r w:rsidRPr="007350DD">
        <w:t>and</w:t>
      </w:r>
      <w:r w:rsidR="001327BC" w:rsidRPr="007350DD">
        <w:t xml:space="preserve"> </w:t>
      </w:r>
      <w:r w:rsidRPr="007350DD">
        <w:t>Planning</w:t>
      </w:r>
      <w:r w:rsidR="001327BC" w:rsidRPr="007350DD">
        <w:t xml:space="preserve"> </w:t>
      </w:r>
      <w:r w:rsidRPr="007350DD">
        <w:t>Unit</w:t>
      </w:r>
      <w:r w:rsidR="001327BC" w:rsidRPr="007350DD">
        <w:t xml:space="preserve"> </w:t>
      </w:r>
      <w:r w:rsidRPr="007350DD">
        <w:t>of</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Finance</w:t>
      </w:r>
      <w:r w:rsidR="001327BC" w:rsidRPr="007350DD">
        <w:t xml:space="preserve"> </w:t>
      </w:r>
      <w:r w:rsidRPr="007350DD">
        <w:t>and</w:t>
      </w:r>
      <w:r w:rsidR="001327BC" w:rsidRPr="007350DD">
        <w:t xml:space="preserve"> </w:t>
      </w:r>
      <w:r w:rsidRPr="007350DD">
        <w:t>Economic</w:t>
      </w:r>
      <w:r w:rsidR="001327BC" w:rsidRPr="007350DD">
        <w:t xml:space="preserve"> </w:t>
      </w:r>
      <w:r w:rsidR="00D439A0" w:rsidRPr="007350DD">
        <w:t>Affairs</w:t>
      </w:r>
    </w:p>
    <w:p w:rsidR="006564B6" w:rsidRPr="007350DD" w:rsidRDefault="006564B6" w:rsidP="009E22FF">
      <w:pPr>
        <w:pStyle w:val="SingleTxtG"/>
      </w:pPr>
      <w:r w:rsidRPr="007350DD">
        <w:t>Barbados</w:t>
      </w:r>
      <w:r w:rsidR="001327BC" w:rsidRPr="007350DD">
        <w:t xml:space="preserve"> </w:t>
      </w:r>
      <w:r w:rsidRPr="007350DD">
        <w:t>Labour</w:t>
      </w:r>
      <w:r w:rsidR="001327BC" w:rsidRPr="007350DD">
        <w:t xml:space="preserve"> </w:t>
      </w:r>
      <w:r w:rsidRPr="007350DD">
        <w:t>Party</w:t>
      </w:r>
      <w:r w:rsidR="001327BC" w:rsidRPr="007350DD">
        <w:t xml:space="preserve"> </w:t>
      </w:r>
      <w:r w:rsidRPr="007350DD">
        <w:t>Manifesto</w:t>
      </w:r>
      <w:r w:rsidR="001327BC" w:rsidRPr="007350DD">
        <w:t xml:space="preserve"> </w:t>
      </w:r>
      <w:r w:rsidR="00D439A0" w:rsidRPr="007350DD">
        <w:t>(2003)</w:t>
      </w:r>
    </w:p>
    <w:p w:rsidR="006564B6" w:rsidRPr="007350DD" w:rsidRDefault="006564B6" w:rsidP="009E22FF">
      <w:pPr>
        <w:pStyle w:val="SingleTxtG"/>
      </w:pPr>
      <w:r w:rsidRPr="007350DD">
        <w:t>Barbados</w:t>
      </w:r>
      <w:r w:rsidR="00EA19E5" w:rsidRPr="007350DD">
        <w:t>’</w:t>
      </w:r>
      <w:r w:rsidR="001327BC" w:rsidRPr="007350DD">
        <w:t xml:space="preserve"> </w:t>
      </w:r>
      <w:r w:rsidRPr="007350DD">
        <w:t>Initial</w:t>
      </w:r>
      <w:r w:rsidR="001327BC" w:rsidRPr="007350DD">
        <w:t xml:space="preserve"> </w:t>
      </w:r>
      <w:r w:rsidRPr="007350DD">
        <w:t>Report</w:t>
      </w:r>
      <w:r w:rsidR="001327BC" w:rsidRPr="007350DD">
        <w:t xml:space="preserve"> </w:t>
      </w:r>
      <w:r w:rsidRPr="007350DD">
        <w:t>on</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(1995)</w:t>
      </w:r>
    </w:p>
    <w:p w:rsidR="006564B6" w:rsidRPr="007350DD" w:rsidRDefault="006564B6" w:rsidP="009E22FF">
      <w:pPr>
        <w:pStyle w:val="SingleTxtG"/>
      </w:pPr>
      <w:r w:rsidRPr="007350DD">
        <w:t>Barbados</w:t>
      </w:r>
      <w:r w:rsidR="00EA19E5" w:rsidRPr="007350DD">
        <w:t>’</w:t>
      </w:r>
      <w:r w:rsidR="001327BC" w:rsidRPr="007350DD">
        <w:t xml:space="preserve"> </w:t>
      </w:r>
      <w:r w:rsidRPr="007350DD">
        <w:t>Supplemental</w:t>
      </w:r>
      <w:r w:rsidR="001327BC" w:rsidRPr="007350DD">
        <w:t xml:space="preserve"> </w:t>
      </w:r>
      <w:r w:rsidRPr="007350DD">
        <w:t>Report</w:t>
      </w:r>
      <w:r w:rsidR="001327BC" w:rsidRPr="007350DD">
        <w:t xml:space="preserve"> </w:t>
      </w:r>
      <w:r w:rsidRPr="007350DD">
        <w:t>on</w:t>
      </w:r>
      <w:r w:rsidR="001327BC" w:rsidRPr="007350DD">
        <w:t xml:space="preserve"> </w:t>
      </w:r>
      <w:r w:rsidRPr="007350DD">
        <w:t>the</w:t>
      </w:r>
      <w:r w:rsidR="001327BC" w:rsidRPr="007350DD">
        <w:t xml:space="preserve"> </w:t>
      </w:r>
      <w:r w:rsidRPr="007350DD">
        <w:t>Implementation</w:t>
      </w:r>
      <w:r w:rsidR="001327BC" w:rsidRPr="007350DD">
        <w:t xml:space="preserve"> </w:t>
      </w:r>
      <w:r w:rsidRPr="007350DD">
        <w:t>of</w:t>
      </w:r>
      <w:r w:rsidR="001327BC" w:rsidRPr="007350DD">
        <w:t xml:space="preserve"> </w:t>
      </w:r>
      <w:r w:rsidRPr="007350DD">
        <w:t>the</w:t>
      </w:r>
      <w:r w:rsidR="001327BC" w:rsidRPr="007350DD">
        <w:t xml:space="preserve"> </w:t>
      </w:r>
      <w:r w:rsidRPr="007350DD">
        <w:t>Convention</w:t>
      </w:r>
      <w:r w:rsidR="001327BC" w:rsidRPr="007350DD">
        <w:t xml:space="preserve"> </w:t>
      </w:r>
      <w:r w:rsidRPr="007350DD">
        <w:t>on</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(1999)</w:t>
      </w:r>
    </w:p>
    <w:p w:rsidR="006564B6" w:rsidRPr="007350DD" w:rsidRDefault="006564B6" w:rsidP="009E22FF">
      <w:pPr>
        <w:pStyle w:val="SingleTxtG"/>
      </w:pPr>
      <w:r w:rsidRPr="007350DD">
        <w:t>Beckles,</w:t>
      </w:r>
      <w:r w:rsidR="001327BC" w:rsidRPr="007350DD">
        <w:t xml:space="preserve"> </w:t>
      </w:r>
      <w:r w:rsidRPr="007350DD">
        <w:t>H.</w:t>
      </w:r>
      <w:r w:rsidR="001327BC" w:rsidRPr="007350DD">
        <w:t xml:space="preserve"> </w:t>
      </w:r>
      <w:r w:rsidR="00EA19E5" w:rsidRPr="007350DD">
        <w:t>“</w:t>
      </w:r>
      <w:r w:rsidRPr="007350DD">
        <w:t>A</w:t>
      </w:r>
      <w:r w:rsidR="001327BC" w:rsidRPr="007350DD">
        <w:t xml:space="preserve"> </w:t>
      </w:r>
      <w:r w:rsidRPr="007350DD">
        <w:t>History</w:t>
      </w:r>
      <w:r w:rsidR="001327BC" w:rsidRPr="007350DD">
        <w:t xml:space="preserve"> </w:t>
      </w:r>
      <w:r w:rsidRPr="007350DD">
        <w:t>of</w:t>
      </w:r>
      <w:r w:rsidR="001327BC" w:rsidRPr="007350DD">
        <w:t xml:space="preserve"> </w:t>
      </w:r>
      <w:r w:rsidRPr="007350DD">
        <w:t>Barbados</w:t>
      </w:r>
      <w:r w:rsidR="00EA19E5" w:rsidRPr="007350DD">
        <w:t>”</w:t>
      </w:r>
      <w:r w:rsidRPr="007350DD">
        <w:t>,</w:t>
      </w:r>
      <w:r w:rsidR="001327BC" w:rsidRPr="007350DD">
        <w:t xml:space="preserve"> </w:t>
      </w:r>
      <w:r w:rsidRPr="007350DD">
        <w:t>Cambridge,</w:t>
      </w:r>
      <w:r w:rsidR="001327BC" w:rsidRPr="007350DD">
        <w:t xml:space="preserve"> </w:t>
      </w:r>
      <w:r w:rsidRPr="007350DD">
        <w:t>Cambridge</w:t>
      </w:r>
      <w:r w:rsidR="001327BC" w:rsidRPr="007350DD">
        <w:t xml:space="preserve"> </w:t>
      </w:r>
      <w:r w:rsidRPr="007350DD">
        <w:t>University</w:t>
      </w:r>
      <w:r w:rsidR="001327BC" w:rsidRPr="007350DD">
        <w:t xml:space="preserve"> </w:t>
      </w:r>
      <w:r w:rsidRPr="007350DD">
        <w:t>Press.</w:t>
      </w:r>
      <w:r w:rsidR="001327BC" w:rsidRPr="007350DD">
        <w:t xml:space="preserve"> </w:t>
      </w:r>
      <w:r w:rsidR="00D439A0" w:rsidRPr="007350DD">
        <w:t>1990</w:t>
      </w:r>
    </w:p>
    <w:p w:rsidR="006564B6" w:rsidRPr="007350DD" w:rsidRDefault="006564B6" w:rsidP="009E22FF">
      <w:pPr>
        <w:pStyle w:val="SingleTxtG"/>
      </w:pPr>
      <w:r w:rsidRPr="007350DD">
        <w:t>Best,</w:t>
      </w:r>
      <w:r w:rsidR="001327BC" w:rsidRPr="007350DD">
        <w:t xml:space="preserve"> </w:t>
      </w:r>
      <w:r w:rsidRPr="007350DD">
        <w:t>Anton.</w:t>
      </w:r>
      <w:r w:rsidR="001327BC" w:rsidRPr="007350DD">
        <w:t xml:space="preserve"> </w:t>
      </w:r>
      <w:r w:rsidR="00EA19E5" w:rsidRPr="007350DD">
        <w:t>“</w:t>
      </w:r>
      <w:r w:rsidRPr="007350DD">
        <w:t>Summary</w:t>
      </w:r>
      <w:r w:rsidR="001327BC" w:rsidRPr="007350DD">
        <w:t xml:space="preserve"> </w:t>
      </w:r>
      <w:r w:rsidRPr="007350DD">
        <w:t>of</w:t>
      </w:r>
      <w:r w:rsidR="001327BC" w:rsidRPr="007350DD">
        <w:t xml:space="preserve"> </w:t>
      </w:r>
      <w:r w:rsidRPr="007350DD">
        <w:t>HIV/AIDS</w:t>
      </w:r>
      <w:r w:rsidR="001327BC" w:rsidRPr="007350DD">
        <w:t xml:space="preserve"> </w:t>
      </w:r>
      <w:r w:rsidRPr="007350DD">
        <w:t>Statistics</w:t>
      </w:r>
      <w:r w:rsidR="001327BC" w:rsidRPr="007350DD">
        <w:t xml:space="preserve"> </w:t>
      </w:r>
      <w:r w:rsidRPr="007350DD">
        <w:t>for</w:t>
      </w:r>
      <w:r w:rsidR="001327BC" w:rsidRPr="007350DD">
        <w:t xml:space="preserve"> </w:t>
      </w:r>
      <w:r w:rsidRPr="007350DD">
        <w:t>2006</w:t>
      </w:r>
      <w:r w:rsidR="00EA19E5" w:rsidRPr="007350DD">
        <w:t>”</w:t>
      </w:r>
      <w:r w:rsidRPr="007350DD">
        <w:t>,</w:t>
      </w:r>
      <w:r w:rsidR="001327BC" w:rsidRPr="007350DD">
        <w:t xml:space="preserve"> </w:t>
      </w:r>
      <w:r w:rsidRPr="007350DD">
        <w:t>HIV/AIDS</w:t>
      </w:r>
      <w:r w:rsidR="001327BC" w:rsidRPr="007350DD">
        <w:t xml:space="preserve"> </w:t>
      </w:r>
      <w:r w:rsidRPr="007350DD">
        <w:t>Program,</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00D439A0" w:rsidRPr="007350DD">
        <w:t>2007</w:t>
      </w:r>
    </w:p>
    <w:p w:rsidR="006564B6" w:rsidRPr="007350DD" w:rsidRDefault="006564B6" w:rsidP="009E22FF">
      <w:pPr>
        <w:pStyle w:val="SingleTxtG"/>
      </w:pPr>
      <w:r w:rsidRPr="007350DD">
        <w:t>CADRES.</w:t>
      </w:r>
      <w:r w:rsidR="001327BC" w:rsidRPr="007350DD">
        <w:t xml:space="preserve"> </w:t>
      </w:r>
      <w:r w:rsidRPr="007350DD">
        <w:rPr>
          <w:i/>
          <w:iCs/>
        </w:rPr>
        <w:t>Corporal</w:t>
      </w:r>
      <w:r w:rsidR="001327BC" w:rsidRPr="007350DD">
        <w:rPr>
          <w:i/>
          <w:iCs/>
        </w:rPr>
        <w:t xml:space="preserve"> </w:t>
      </w:r>
      <w:r w:rsidRPr="007350DD">
        <w:rPr>
          <w:i/>
          <w:iCs/>
        </w:rPr>
        <w:t>Punishment</w:t>
      </w:r>
      <w:r w:rsidR="001327BC" w:rsidRPr="007350DD">
        <w:rPr>
          <w:i/>
          <w:iCs/>
        </w:rPr>
        <w:t xml:space="preserve"> </w:t>
      </w:r>
      <w:r w:rsidRPr="007350DD">
        <w:rPr>
          <w:i/>
          <w:iCs/>
        </w:rPr>
        <w:t>and</w:t>
      </w:r>
      <w:r w:rsidR="001327BC" w:rsidRPr="007350DD">
        <w:rPr>
          <w:i/>
          <w:iCs/>
        </w:rPr>
        <w:t xml:space="preserve"> </w:t>
      </w:r>
      <w:r w:rsidRPr="007350DD">
        <w:rPr>
          <w:i/>
          <w:iCs/>
        </w:rPr>
        <w:t>other</w:t>
      </w:r>
      <w:r w:rsidR="001327BC" w:rsidRPr="007350DD">
        <w:rPr>
          <w:i/>
          <w:iCs/>
        </w:rPr>
        <w:t xml:space="preserve"> </w:t>
      </w:r>
      <w:r w:rsidRPr="007350DD">
        <w:rPr>
          <w:i/>
          <w:iCs/>
        </w:rPr>
        <w:t>major</w:t>
      </w:r>
      <w:r w:rsidR="001327BC" w:rsidRPr="007350DD">
        <w:rPr>
          <w:i/>
          <w:iCs/>
        </w:rPr>
        <w:t xml:space="preserve"> </w:t>
      </w:r>
      <w:r w:rsidRPr="007350DD">
        <w:rPr>
          <w:i/>
          <w:iCs/>
        </w:rPr>
        <w:t>educational</w:t>
      </w:r>
      <w:r w:rsidR="001327BC" w:rsidRPr="007350DD">
        <w:rPr>
          <w:i/>
          <w:iCs/>
        </w:rPr>
        <w:t xml:space="preserve"> </w:t>
      </w:r>
      <w:r w:rsidRPr="007350DD">
        <w:rPr>
          <w:i/>
          <w:iCs/>
        </w:rPr>
        <w:t>Issues</w:t>
      </w:r>
      <w:r w:rsidR="001327BC" w:rsidRPr="007350DD">
        <w:rPr>
          <w:i/>
          <w:iCs/>
        </w:rPr>
        <w:t xml:space="preserve"> </w:t>
      </w:r>
      <w:r w:rsidRPr="007350DD">
        <w:rPr>
          <w:i/>
          <w:iCs/>
        </w:rPr>
        <w:t>in</w:t>
      </w:r>
      <w:r w:rsidR="001327BC" w:rsidRPr="007350DD">
        <w:rPr>
          <w:i/>
          <w:iCs/>
        </w:rPr>
        <w:t xml:space="preserve"> </w:t>
      </w:r>
      <w:r w:rsidRPr="007350DD">
        <w:rPr>
          <w:i/>
          <w:iCs/>
        </w:rPr>
        <w:t>Barbados.</w:t>
      </w:r>
      <w:r w:rsidR="001327BC" w:rsidRPr="007350DD">
        <w:rPr>
          <w:i/>
          <w:iCs/>
        </w:rPr>
        <w:t xml:space="preserve"> </w:t>
      </w:r>
      <w:r w:rsidRPr="007350DD">
        <w:rPr>
          <w:i/>
          <w:iCs/>
        </w:rPr>
        <w:t>Report</w:t>
      </w:r>
      <w:r w:rsidR="001327BC" w:rsidRPr="007350DD">
        <w:rPr>
          <w:i/>
          <w:iCs/>
        </w:rPr>
        <w:t xml:space="preserve"> </w:t>
      </w:r>
      <w:r w:rsidRPr="007350DD">
        <w:rPr>
          <w:i/>
          <w:iCs/>
        </w:rPr>
        <w:t>on</w:t>
      </w:r>
      <w:r w:rsidR="001327BC" w:rsidRPr="007350DD">
        <w:rPr>
          <w:i/>
          <w:iCs/>
        </w:rPr>
        <w:t xml:space="preserve"> </w:t>
      </w:r>
      <w:r w:rsidRPr="007350DD">
        <w:rPr>
          <w:i/>
          <w:iCs/>
        </w:rPr>
        <w:t>a</w:t>
      </w:r>
      <w:r w:rsidR="001327BC" w:rsidRPr="007350DD">
        <w:rPr>
          <w:i/>
          <w:iCs/>
        </w:rPr>
        <w:t xml:space="preserve"> </w:t>
      </w:r>
      <w:r w:rsidRPr="007350DD">
        <w:rPr>
          <w:i/>
          <w:iCs/>
        </w:rPr>
        <w:t>national</w:t>
      </w:r>
      <w:r w:rsidR="001327BC" w:rsidRPr="007350DD">
        <w:rPr>
          <w:i/>
          <w:iCs/>
        </w:rPr>
        <w:t xml:space="preserve"> </w:t>
      </w:r>
      <w:r w:rsidRPr="007350DD">
        <w:rPr>
          <w:i/>
          <w:iCs/>
        </w:rPr>
        <w:t>Survey</w:t>
      </w:r>
      <w:r w:rsidR="001327BC" w:rsidRPr="007350DD">
        <w:rPr>
          <w:i/>
          <w:iCs/>
        </w:rPr>
        <w:t xml:space="preserve"> </w:t>
      </w:r>
      <w:r w:rsidRPr="007350DD">
        <w:rPr>
          <w:i/>
          <w:iCs/>
        </w:rPr>
        <w:t>Conducted</w:t>
      </w:r>
      <w:r w:rsidR="001327BC" w:rsidRPr="007350DD">
        <w:rPr>
          <w:i/>
          <w:iCs/>
        </w:rPr>
        <w:t xml:space="preserve"> </w:t>
      </w:r>
      <w:r w:rsidRPr="007350DD">
        <w:rPr>
          <w:i/>
          <w:iCs/>
        </w:rPr>
        <w:t>during</w:t>
      </w:r>
      <w:r w:rsidR="001327BC" w:rsidRPr="007350DD">
        <w:rPr>
          <w:i/>
          <w:iCs/>
        </w:rPr>
        <w:t xml:space="preserve"> </w:t>
      </w:r>
      <w:r w:rsidRPr="007350DD">
        <w:rPr>
          <w:i/>
          <w:iCs/>
        </w:rPr>
        <w:t>July</w:t>
      </w:r>
      <w:r w:rsidR="001327BC" w:rsidRPr="007350DD">
        <w:rPr>
          <w:i/>
          <w:iCs/>
        </w:rPr>
        <w:t xml:space="preserve"> </w:t>
      </w:r>
      <w:r w:rsidRPr="007350DD">
        <w:rPr>
          <w:i/>
          <w:iCs/>
        </w:rPr>
        <w:t>2009</w:t>
      </w:r>
      <w:r w:rsidRPr="007350DD">
        <w:t>.</w:t>
      </w:r>
      <w:r w:rsidR="001327BC" w:rsidRPr="007350DD">
        <w:t xml:space="preserve"> </w:t>
      </w:r>
      <w:r w:rsidRPr="007350DD">
        <w:t>Bridgetown,</w:t>
      </w:r>
      <w:r w:rsidR="001327BC" w:rsidRPr="007350DD">
        <w:t xml:space="preserve"> </w:t>
      </w:r>
      <w:r w:rsidRPr="007350DD">
        <w:t>Barbados:</w:t>
      </w:r>
      <w:r w:rsidR="001327BC" w:rsidRPr="007350DD">
        <w:t xml:space="preserve"> </w:t>
      </w:r>
      <w:r w:rsidRPr="007350DD">
        <w:t>Caribbean</w:t>
      </w:r>
      <w:r w:rsidR="001327BC" w:rsidRPr="007350DD">
        <w:t xml:space="preserve"> </w:t>
      </w:r>
      <w:r w:rsidRPr="007350DD">
        <w:t>Development</w:t>
      </w:r>
      <w:r w:rsidR="001327BC" w:rsidRPr="007350DD">
        <w:t xml:space="preserve"> </w:t>
      </w:r>
      <w:r w:rsidRPr="007350DD">
        <w:t>Research</w:t>
      </w:r>
      <w:r w:rsidR="001327BC" w:rsidRPr="007350DD">
        <w:t xml:space="preserve"> </w:t>
      </w:r>
      <w:r w:rsidRPr="007350DD">
        <w:t>Services,</w:t>
      </w:r>
      <w:r w:rsidR="001327BC" w:rsidRPr="007350DD">
        <w:t xml:space="preserve"> </w:t>
      </w:r>
      <w:r w:rsidRPr="007350DD">
        <w:t>2009</w:t>
      </w:r>
    </w:p>
    <w:p w:rsidR="006564B6" w:rsidRPr="007350DD" w:rsidRDefault="006564B6" w:rsidP="009E22FF">
      <w:pPr>
        <w:pStyle w:val="SingleTxtG"/>
      </w:pPr>
      <w:r w:rsidRPr="007350DD">
        <w:t>Child</w:t>
      </w:r>
      <w:r w:rsidR="001327BC" w:rsidRPr="007350DD">
        <w:t xml:space="preserve"> </w:t>
      </w:r>
      <w:r w:rsidRPr="007350DD">
        <w:t>Care</w:t>
      </w:r>
      <w:r w:rsidR="001327BC" w:rsidRPr="007350DD">
        <w:t xml:space="preserve"> </w:t>
      </w:r>
      <w:r w:rsidRPr="007350DD">
        <w:t>Board</w:t>
      </w:r>
      <w:r w:rsidR="001327BC" w:rsidRPr="007350DD">
        <w:t xml:space="preserve"> </w:t>
      </w:r>
      <w:r w:rsidRPr="007350DD">
        <w:t>Annual</w:t>
      </w:r>
      <w:r w:rsidR="001327BC" w:rsidRPr="007350DD">
        <w:t xml:space="preserve"> </w:t>
      </w:r>
      <w:r w:rsidRPr="007350DD">
        <w:t>Reports:</w:t>
      </w:r>
      <w:r w:rsidR="001327BC" w:rsidRPr="007350DD">
        <w:t xml:space="preserve"> </w:t>
      </w:r>
      <w:r w:rsidRPr="007350DD">
        <w:t>April</w:t>
      </w:r>
      <w:r w:rsidR="001327BC" w:rsidRPr="007350DD">
        <w:t xml:space="preserve"> </w:t>
      </w:r>
      <w:r w:rsidRPr="007350DD">
        <w:t>1,</w:t>
      </w:r>
      <w:r w:rsidR="001327BC" w:rsidRPr="007350DD">
        <w:t xml:space="preserve"> </w:t>
      </w:r>
      <w:r w:rsidRPr="007350DD">
        <w:t>2000</w:t>
      </w:r>
      <w:r w:rsidR="001327BC" w:rsidRPr="007350DD">
        <w:t xml:space="preserve"> </w:t>
      </w:r>
      <w:r w:rsidRPr="007350DD">
        <w:t>–</w:t>
      </w:r>
      <w:r w:rsidR="001327BC" w:rsidRPr="007350DD">
        <w:t xml:space="preserve"> </w:t>
      </w:r>
      <w:r w:rsidRPr="007350DD">
        <w:t>March</w:t>
      </w:r>
      <w:r w:rsidR="001327BC" w:rsidRPr="007350DD">
        <w:t xml:space="preserve"> </w:t>
      </w:r>
      <w:r w:rsidRPr="007350DD">
        <w:t>31,</w:t>
      </w:r>
      <w:r w:rsidR="001327BC" w:rsidRPr="007350DD">
        <w:t xml:space="preserve"> </w:t>
      </w:r>
      <w:r w:rsidRPr="007350DD">
        <w:t>2001;</w:t>
      </w:r>
      <w:r w:rsidR="001327BC" w:rsidRPr="007350DD">
        <w:t xml:space="preserve"> </w:t>
      </w:r>
      <w:r w:rsidRPr="007350DD">
        <w:t>April</w:t>
      </w:r>
      <w:r w:rsidR="001327BC" w:rsidRPr="007350DD">
        <w:t xml:space="preserve"> </w:t>
      </w:r>
      <w:r w:rsidRPr="007350DD">
        <w:t>1,</w:t>
      </w:r>
      <w:r w:rsidR="001327BC" w:rsidRPr="007350DD">
        <w:t xml:space="preserve"> </w:t>
      </w:r>
      <w:r w:rsidRPr="007350DD">
        <w:t>2001</w:t>
      </w:r>
      <w:r w:rsidR="001327BC" w:rsidRPr="007350DD">
        <w:t xml:space="preserve"> </w:t>
      </w:r>
      <w:r w:rsidRPr="007350DD">
        <w:t>–</w:t>
      </w:r>
      <w:r w:rsidR="001327BC" w:rsidRPr="007350DD">
        <w:t xml:space="preserve"> </w:t>
      </w:r>
      <w:r w:rsidRPr="007350DD">
        <w:t>March</w:t>
      </w:r>
      <w:r w:rsidR="001327BC" w:rsidRPr="007350DD">
        <w:t xml:space="preserve"> </w:t>
      </w:r>
      <w:r w:rsidRPr="007350DD">
        <w:t>31,</w:t>
      </w:r>
      <w:r w:rsidR="001327BC" w:rsidRPr="007350DD">
        <w:t xml:space="preserve"> </w:t>
      </w:r>
      <w:r w:rsidRPr="007350DD">
        <w:t>2002;</w:t>
      </w:r>
      <w:r w:rsidR="001327BC" w:rsidRPr="007350DD">
        <w:t xml:space="preserve"> </w:t>
      </w:r>
      <w:r w:rsidRPr="007350DD">
        <w:t>April</w:t>
      </w:r>
      <w:r w:rsidR="001327BC" w:rsidRPr="007350DD">
        <w:t xml:space="preserve"> </w:t>
      </w:r>
      <w:r w:rsidRPr="007350DD">
        <w:t>1,</w:t>
      </w:r>
      <w:r w:rsidR="001327BC" w:rsidRPr="007350DD">
        <w:t xml:space="preserve"> </w:t>
      </w:r>
      <w:r w:rsidRPr="007350DD">
        <w:t>2002</w:t>
      </w:r>
      <w:r w:rsidR="001327BC" w:rsidRPr="007350DD">
        <w:t xml:space="preserve"> </w:t>
      </w:r>
      <w:r w:rsidRPr="007350DD">
        <w:t>–</w:t>
      </w:r>
      <w:r w:rsidR="001327BC" w:rsidRPr="007350DD">
        <w:t xml:space="preserve"> </w:t>
      </w:r>
      <w:r w:rsidRPr="007350DD">
        <w:t>March</w:t>
      </w:r>
      <w:r w:rsidR="001327BC" w:rsidRPr="007350DD">
        <w:t xml:space="preserve"> </w:t>
      </w:r>
      <w:r w:rsidRPr="007350DD">
        <w:t>31,</w:t>
      </w:r>
      <w:r w:rsidR="001327BC" w:rsidRPr="007350DD">
        <w:t xml:space="preserve"> </w:t>
      </w:r>
      <w:r w:rsidRPr="007350DD">
        <w:t>2003</w:t>
      </w:r>
      <w:r w:rsidR="001327BC" w:rsidRPr="007350DD">
        <w:t xml:space="preserve"> </w:t>
      </w:r>
      <w:r w:rsidRPr="007350DD">
        <w:t>and</w:t>
      </w:r>
      <w:r w:rsidR="001327BC" w:rsidRPr="007350DD">
        <w:t xml:space="preserve"> </w:t>
      </w:r>
      <w:r w:rsidRPr="007350DD">
        <w:t>April</w:t>
      </w:r>
      <w:r w:rsidR="001327BC" w:rsidRPr="007350DD">
        <w:t xml:space="preserve"> </w:t>
      </w:r>
      <w:r w:rsidRPr="007350DD">
        <w:t>1,</w:t>
      </w:r>
      <w:r w:rsidR="001327BC" w:rsidRPr="007350DD">
        <w:t xml:space="preserve"> </w:t>
      </w:r>
      <w:r w:rsidRPr="007350DD">
        <w:t>2003</w:t>
      </w:r>
      <w:r w:rsidR="001327BC" w:rsidRPr="007350DD">
        <w:t xml:space="preserve"> </w:t>
      </w:r>
      <w:r w:rsidRPr="007350DD">
        <w:t>–</w:t>
      </w:r>
      <w:r w:rsidR="001327BC" w:rsidRPr="007350DD">
        <w:t xml:space="preserve"> </w:t>
      </w:r>
      <w:r w:rsidRPr="007350DD">
        <w:t>March</w:t>
      </w:r>
      <w:r w:rsidR="001327BC" w:rsidRPr="007350DD">
        <w:t xml:space="preserve"> </w:t>
      </w:r>
      <w:r w:rsidRPr="007350DD">
        <w:t>31,</w:t>
      </w:r>
      <w:r w:rsidR="001327BC" w:rsidRPr="007350DD">
        <w:t xml:space="preserve"> </w:t>
      </w:r>
      <w:r w:rsidR="00D439A0" w:rsidRPr="007350DD">
        <w:t>2004</w:t>
      </w:r>
    </w:p>
    <w:p w:rsidR="006564B6" w:rsidRPr="007350DD" w:rsidRDefault="006564B6" w:rsidP="009E22FF">
      <w:pPr>
        <w:pStyle w:val="SingleTxtG"/>
      </w:pPr>
      <w:r w:rsidRPr="007350DD">
        <w:t>Cummins,</w:t>
      </w:r>
      <w:r w:rsidR="001327BC" w:rsidRPr="007350DD">
        <w:t xml:space="preserve"> </w:t>
      </w:r>
      <w:r w:rsidRPr="007350DD">
        <w:t>D.</w:t>
      </w:r>
      <w:r w:rsidR="001327BC" w:rsidRPr="007350DD">
        <w:t xml:space="preserve"> </w:t>
      </w:r>
      <w:r w:rsidRPr="007350DD">
        <w:t>and</w:t>
      </w:r>
      <w:r w:rsidR="001327BC" w:rsidRPr="007350DD">
        <w:t xml:space="preserve"> </w:t>
      </w:r>
      <w:r w:rsidRPr="007350DD">
        <w:t>Henry,</w:t>
      </w:r>
      <w:r w:rsidR="001327BC" w:rsidRPr="007350DD">
        <w:t xml:space="preserve"> </w:t>
      </w:r>
      <w:r w:rsidRPr="007350DD">
        <w:t>B.I.</w:t>
      </w:r>
      <w:r w:rsidR="001327BC" w:rsidRPr="007350DD">
        <w:t xml:space="preserve"> </w:t>
      </w:r>
      <w:r w:rsidR="00EA19E5" w:rsidRPr="007350DD">
        <w:t>“</w:t>
      </w:r>
      <w:r w:rsidRPr="007350DD">
        <w:t>The</w:t>
      </w:r>
      <w:r w:rsidR="001327BC" w:rsidRPr="007350DD">
        <w:t xml:space="preserve"> </w:t>
      </w:r>
      <w:r w:rsidRPr="007350DD">
        <w:t>Proposed</w:t>
      </w:r>
      <w:r w:rsidR="001327BC" w:rsidRPr="007350DD">
        <w:t xml:space="preserve"> </w:t>
      </w:r>
      <w:r w:rsidRPr="007350DD">
        <w:t>National</w:t>
      </w:r>
      <w:r w:rsidR="001327BC" w:rsidRPr="007350DD">
        <w:t xml:space="preserve"> </w:t>
      </w:r>
      <w:r w:rsidRPr="007350DD">
        <w:t>Youth</w:t>
      </w:r>
      <w:r w:rsidR="001327BC" w:rsidRPr="007350DD">
        <w:t xml:space="preserve"> </w:t>
      </w:r>
      <w:r w:rsidRPr="007350DD">
        <w:t>Service</w:t>
      </w:r>
      <w:r w:rsidR="00EA19E5" w:rsidRPr="007350DD">
        <w:t>”</w:t>
      </w:r>
      <w:r w:rsidRPr="007350DD">
        <w:t>,</w:t>
      </w:r>
      <w:r w:rsidR="001327BC" w:rsidRPr="007350DD">
        <w:t xml:space="preserve"> </w:t>
      </w:r>
      <w:r w:rsidRPr="007350DD">
        <w:t>Barbados,</w:t>
      </w:r>
      <w:r w:rsidR="001327BC" w:rsidRPr="007350DD">
        <w:t xml:space="preserve"> </w:t>
      </w:r>
      <w:r w:rsidR="00D439A0" w:rsidRPr="007350DD">
        <w:t>2006</w:t>
      </w:r>
    </w:p>
    <w:p w:rsidR="006564B6" w:rsidRPr="007350DD" w:rsidRDefault="006564B6" w:rsidP="009E22FF">
      <w:pPr>
        <w:pStyle w:val="SingleTxtG"/>
      </w:pPr>
      <w:r w:rsidRPr="007350DD">
        <w:t>Democratic</w:t>
      </w:r>
      <w:r w:rsidR="001327BC" w:rsidRPr="007350DD">
        <w:t xml:space="preserve"> </w:t>
      </w:r>
      <w:r w:rsidRPr="007350DD">
        <w:t>Labour</w:t>
      </w:r>
      <w:r w:rsidR="001327BC" w:rsidRPr="007350DD">
        <w:t xml:space="preserve"> </w:t>
      </w:r>
      <w:r w:rsidRPr="007350DD">
        <w:t>Party</w:t>
      </w:r>
      <w:r w:rsidR="001327BC" w:rsidRPr="007350DD">
        <w:t xml:space="preserve"> </w:t>
      </w:r>
      <w:r w:rsidRPr="007350DD">
        <w:t>Manifesto</w:t>
      </w:r>
      <w:r w:rsidR="001327BC" w:rsidRPr="007350DD">
        <w:t xml:space="preserve"> </w:t>
      </w:r>
      <w:r w:rsidR="00D439A0" w:rsidRPr="007350DD">
        <w:t>(2003)</w:t>
      </w:r>
      <w:r w:rsidR="001327BC" w:rsidRPr="007350DD">
        <w:t xml:space="preserve"> </w:t>
      </w:r>
    </w:p>
    <w:p w:rsidR="006564B6" w:rsidRPr="007350DD" w:rsidRDefault="006564B6" w:rsidP="009E22FF">
      <w:pPr>
        <w:pStyle w:val="SingleTxtG"/>
      </w:pPr>
      <w:r w:rsidRPr="007350DD">
        <w:t>Downes,</w:t>
      </w:r>
      <w:r w:rsidR="001327BC" w:rsidRPr="007350DD">
        <w:t xml:space="preserve"> </w:t>
      </w:r>
      <w:r w:rsidRPr="007350DD">
        <w:t>Andrew</w:t>
      </w:r>
      <w:r w:rsidR="001327BC" w:rsidRPr="007350DD">
        <w:t xml:space="preserve"> </w:t>
      </w:r>
      <w:r w:rsidRPr="007350DD">
        <w:t>S.</w:t>
      </w:r>
      <w:r w:rsidR="001327BC" w:rsidRPr="007350DD">
        <w:t xml:space="preserve"> </w:t>
      </w:r>
      <w:r w:rsidRPr="007350DD">
        <w:t>and</w:t>
      </w:r>
      <w:r w:rsidR="001327BC" w:rsidRPr="007350DD">
        <w:t xml:space="preserve"> </w:t>
      </w:r>
      <w:r w:rsidRPr="007350DD">
        <w:t>Doris</w:t>
      </w:r>
      <w:r w:rsidR="001327BC" w:rsidRPr="007350DD">
        <w:t xml:space="preserve"> </w:t>
      </w:r>
      <w:r w:rsidRPr="007350DD">
        <w:t>A.</w:t>
      </w:r>
      <w:r w:rsidR="001327BC" w:rsidRPr="007350DD">
        <w:t xml:space="preserve"> </w:t>
      </w:r>
      <w:r w:rsidR="00EA19E5" w:rsidRPr="007350DD">
        <w:t>“</w:t>
      </w:r>
      <w:r w:rsidRPr="007350DD">
        <w:t>The</w:t>
      </w:r>
      <w:r w:rsidR="001327BC" w:rsidRPr="007350DD">
        <w:t xml:space="preserve"> </w:t>
      </w:r>
      <w:r w:rsidRPr="007350DD">
        <w:t>Millennium</w:t>
      </w:r>
      <w:r w:rsidR="001327BC" w:rsidRPr="007350DD">
        <w:t xml:space="preserve"> </w:t>
      </w:r>
      <w:r w:rsidRPr="007350DD">
        <w:t>Development</w:t>
      </w:r>
      <w:r w:rsidR="001327BC" w:rsidRPr="007350DD">
        <w:t xml:space="preserve"> </w:t>
      </w:r>
      <w:r w:rsidRPr="007350DD">
        <w:t>Goals:</w:t>
      </w:r>
      <w:r w:rsidR="001327BC" w:rsidRPr="007350DD">
        <w:t xml:space="preserve"> </w:t>
      </w:r>
      <w:r w:rsidRPr="007350DD">
        <w:t>Barbados</w:t>
      </w:r>
      <w:r w:rsidR="001327BC" w:rsidRPr="007350DD">
        <w:t xml:space="preserve"> </w:t>
      </w:r>
      <w:r w:rsidRPr="007350DD">
        <w:t>and</w:t>
      </w:r>
      <w:r w:rsidR="001327BC" w:rsidRPr="007350DD">
        <w:t xml:space="preserve"> </w:t>
      </w:r>
      <w:r w:rsidRPr="007350DD">
        <w:t>the</w:t>
      </w:r>
      <w:r w:rsidR="001327BC" w:rsidRPr="007350DD">
        <w:t xml:space="preserve"> </w:t>
      </w:r>
      <w:r w:rsidRPr="007350DD">
        <w:t>Eastern</w:t>
      </w:r>
      <w:r w:rsidR="001327BC" w:rsidRPr="007350DD">
        <w:t xml:space="preserve"> </w:t>
      </w:r>
      <w:r w:rsidRPr="007350DD">
        <w:t>Caribbean</w:t>
      </w:r>
      <w:r w:rsidR="001327BC" w:rsidRPr="007350DD">
        <w:t xml:space="preserve"> </w:t>
      </w:r>
      <w:r w:rsidRPr="007350DD">
        <w:t>–</w:t>
      </w:r>
      <w:r w:rsidR="001327BC" w:rsidRPr="007350DD">
        <w:t xml:space="preserve"> </w:t>
      </w:r>
      <w:r w:rsidRPr="007350DD">
        <w:t>A</w:t>
      </w:r>
      <w:r w:rsidR="001327BC" w:rsidRPr="007350DD">
        <w:t xml:space="preserve"> </w:t>
      </w:r>
      <w:r w:rsidRPr="007350DD">
        <w:t>Progress</w:t>
      </w:r>
      <w:r w:rsidR="001327BC" w:rsidRPr="007350DD">
        <w:t xml:space="preserve"> </w:t>
      </w:r>
      <w:r w:rsidRPr="007350DD">
        <w:t>Report</w:t>
      </w:r>
      <w:r w:rsidR="00EA19E5" w:rsidRPr="007350DD">
        <w:t>”</w:t>
      </w:r>
      <w:r w:rsidRPr="007350DD">
        <w:t>,</w:t>
      </w:r>
      <w:r w:rsidR="001327BC" w:rsidRPr="007350DD">
        <w:t xml:space="preserve"> </w:t>
      </w:r>
      <w:r w:rsidRPr="007350DD">
        <w:t>prepared</w:t>
      </w:r>
      <w:r w:rsidR="001327BC" w:rsidRPr="007350DD">
        <w:t xml:space="preserve"> </w:t>
      </w:r>
      <w:r w:rsidRPr="007350DD">
        <w:t>for</w:t>
      </w:r>
      <w:r w:rsidR="001327BC" w:rsidRPr="007350DD">
        <w:t xml:space="preserve"> </w:t>
      </w:r>
      <w:r w:rsidRPr="007350DD">
        <w:t>the</w:t>
      </w:r>
      <w:r w:rsidR="001327BC" w:rsidRPr="007350DD">
        <w:t xml:space="preserve"> </w:t>
      </w:r>
      <w:r w:rsidRPr="007350DD">
        <w:t>United</w:t>
      </w:r>
      <w:r w:rsidR="001327BC" w:rsidRPr="007350DD">
        <w:t xml:space="preserve"> </w:t>
      </w:r>
      <w:r w:rsidRPr="007350DD">
        <w:t>Nations</w:t>
      </w:r>
      <w:r w:rsidR="001327BC" w:rsidRPr="007350DD">
        <w:t xml:space="preserve"> </w:t>
      </w:r>
      <w:r w:rsidRPr="007350DD">
        <w:t>System,</w:t>
      </w:r>
      <w:r w:rsidR="001327BC" w:rsidRPr="007350DD">
        <w:t xml:space="preserve"> </w:t>
      </w:r>
      <w:r w:rsidRPr="007350DD">
        <w:t>Barbados</w:t>
      </w:r>
      <w:r w:rsidR="001327BC" w:rsidRPr="007350DD">
        <w:t xml:space="preserve"> </w:t>
      </w:r>
      <w:r w:rsidRPr="007350DD">
        <w:t>and</w:t>
      </w:r>
      <w:r w:rsidR="001327BC" w:rsidRPr="007350DD">
        <w:t xml:space="preserve"> </w:t>
      </w:r>
      <w:r w:rsidRPr="007350DD">
        <w:t>the</w:t>
      </w:r>
      <w:r w:rsidR="001327BC" w:rsidRPr="007350DD">
        <w:t xml:space="preserve"> </w:t>
      </w:r>
      <w:r w:rsidRPr="007350DD">
        <w:t>Organisation</w:t>
      </w:r>
      <w:r w:rsidR="001327BC" w:rsidRPr="007350DD">
        <w:t xml:space="preserve"> </w:t>
      </w:r>
      <w:r w:rsidRPr="007350DD">
        <w:t>of</w:t>
      </w:r>
      <w:r w:rsidR="001327BC" w:rsidRPr="007350DD">
        <w:t xml:space="preserve"> </w:t>
      </w:r>
      <w:r w:rsidRPr="007350DD">
        <w:t>Eastern</w:t>
      </w:r>
      <w:r w:rsidR="001327BC" w:rsidRPr="007350DD">
        <w:t xml:space="preserve"> </w:t>
      </w:r>
      <w:r w:rsidRPr="007350DD">
        <w:t>Caribbean</w:t>
      </w:r>
      <w:r w:rsidR="001327BC" w:rsidRPr="007350DD">
        <w:t xml:space="preserve"> </w:t>
      </w:r>
      <w:r w:rsidRPr="007350DD">
        <w:t>States,</w:t>
      </w:r>
      <w:r w:rsidR="001327BC" w:rsidRPr="007350DD">
        <w:t xml:space="preserve"> </w:t>
      </w:r>
      <w:r w:rsidR="00D439A0" w:rsidRPr="007350DD">
        <w:t>2004</w:t>
      </w:r>
    </w:p>
    <w:p w:rsidR="006564B6" w:rsidRPr="007350DD" w:rsidRDefault="006564B6" w:rsidP="009E22FF">
      <w:pPr>
        <w:pStyle w:val="SingleTxtG"/>
      </w:pPr>
      <w:r w:rsidRPr="007350DD">
        <w:t>Fanon,</w:t>
      </w:r>
      <w:r w:rsidR="001327BC" w:rsidRPr="007350DD">
        <w:t xml:space="preserve"> </w:t>
      </w:r>
      <w:r w:rsidRPr="007350DD">
        <w:t>F.</w:t>
      </w:r>
      <w:r w:rsidR="006461CD" w:rsidRPr="007350DD">
        <w:t xml:space="preserve"> </w:t>
      </w:r>
      <w:r w:rsidR="00EA19E5" w:rsidRPr="007350DD">
        <w:t>“</w:t>
      </w:r>
      <w:r w:rsidRPr="007350DD">
        <w:t>Black</w:t>
      </w:r>
      <w:r w:rsidR="001327BC" w:rsidRPr="007350DD">
        <w:t xml:space="preserve"> </w:t>
      </w:r>
      <w:r w:rsidRPr="007350DD">
        <w:t>Skin,</w:t>
      </w:r>
      <w:r w:rsidR="001327BC" w:rsidRPr="007350DD">
        <w:t xml:space="preserve"> </w:t>
      </w:r>
      <w:r w:rsidRPr="007350DD">
        <w:t>White</w:t>
      </w:r>
      <w:r w:rsidR="001327BC" w:rsidRPr="007350DD">
        <w:t xml:space="preserve"> </w:t>
      </w:r>
      <w:r w:rsidRPr="007350DD">
        <w:t>Masks</w:t>
      </w:r>
      <w:r w:rsidR="00EA19E5" w:rsidRPr="007350DD">
        <w:t>”</w:t>
      </w:r>
      <w:r w:rsidRPr="007350DD">
        <w:t>,</w:t>
      </w:r>
      <w:r w:rsidR="001327BC" w:rsidRPr="007350DD">
        <w:t xml:space="preserve"> </w:t>
      </w:r>
      <w:r w:rsidRPr="007350DD">
        <w:t>New</w:t>
      </w:r>
      <w:r w:rsidR="001327BC" w:rsidRPr="007350DD">
        <w:t xml:space="preserve"> </w:t>
      </w:r>
      <w:r w:rsidRPr="007350DD">
        <w:t>York,</w:t>
      </w:r>
      <w:r w:rsidR="001327BC" w:rsidRPr="007350DD">
        <w:t xml:space="preserve"> </w:t>
      </w:r>
      <w:r w:rsidRPr="007350DD">
        <w:t>Grove</w:t>
      </w:r>
      <w:r w:rsidR="001327BC" w:rsidRPr="007350DD">
        <w:t xml:space="preserve"> </w:t>
      </w:r>
      <w:r w:rsidRPr="007350DD">
        <w:t>Press,</w:t>
      </w:r>
      <w:r w:rsidR="001327BC" w:rsidRPr="007350DD">
        <w:t xml:space="preserve"> </w:t>
      </w:r>
      <w:r w:rsidR="00D439A0" w:rsidRPr="007350DD">
        <w:t>1967</w:t>
      </w:r>
    </w:p>
    <w:p w:rsidR="006564B6" w:rsidRPr="007350DD" w:rsidRDefault="006564B6" w:rsidP="009E22FF">
      <w:pPr>
        <w:pStyle w:val="SingleTxtG"/>
      </w:pP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Pr="007350DD">
        <w:rPr>
          <w:i/>
          <w:iCs/>
        </w:rPr>
        <w:t>Barbados</w:t>
      </w:r>
      <w:r w:rsidR="001327BC" w:rsidRPr="007350DD">
        <w:rPr>
          <w:i/>
          <w:iCs/>
        </w:rPr>
        <w:t xml:space="preserve"> </w:t>
      </w:r>
      <w:r w:rsidRPr="007350DD">
        <w:rPr>
          <w:i/>
          <w:iCs/>
        </w:rPr>
        <w:t>Human</w:t>
      </w:r>
      <w:r w:rsidR="001327BC" w:rsidRPr="007350DD">
        <w:rPr>
          <w:i/>
          <w:iCs/>
        </w:rPr>
        <w:t xml:space="preserve"> </w:t>
      </w:r>
      <w:r w:rsidRPr="007350DD">
        <w:rPr>
          <w:i/>
          <w:iCs/>
        </w:rPr>
        <w:t>Resource</w:t>
      </w:r>
      <w:r w:rsidR="001327BC" w:rsidRPr="007350DD">
        <w:rPr>
          <w:i/>
          <w:iCs/>
        </w:rPr>
        <w:t xml:space="preserve"> </w:t>
      </w:r>
      <w:r w:rsidRPr="007350DD">
        <w:rPr>
          <w:i/>
          <w:iCs/>
        </w:rPr>
        <w:t>Development</w:t>
      </w:r>
      <w:r w:rsidR="001327BC" w:rsidRPr="007350DD">
        <w:rPr>
          <w:i/>
          <w:iCs/>
        </w:rPr>
        <w:t xml:space="preserve"> </w:t>
      </w:r>
      <w:r w:rsidRPr="007350DD">
        <w:rPr>
          <w:i/>
          <w:iCs/>
        </w:rPr>
        <w:t>Strategy</w:t>
      </w:r>
      <w:r w:rsidR="001327BC" w:rsidRPr="007350DD">
        <w:rPr>
          <w:i/>
          <w:iCs/>
        </w:rPr>
        <w:t xml:space="preserve"> </w:t>
      </w:r>
      <w:r w:rsidRPr="007350DD">
        <w:rPr>
          <w:i/>
          <w:iCs/>
        </w:rPr>
        <w:t>2011</w:t>
      </w:r>
      <w:r w:rsidR="00355C8F" w:rsidRPr="007350DD">
        <w:rPr>
          <w:i/>
          <w:iCs/>
        </w:rPr>
        <w:t>–</w:t>
      </w:r>
      <w:r w:rsidRPr="007350DD">
        <w:rPr>
          <w:i/>
          <w:iCs/>
        </w:rPr>
        <w:t>2016.</w:t>
      </w:r>
      <w:r w:rsidR="001327BC" w:rsidRPr="007350DD">
        <w:rPr>
          <w:i/>
          <w:iCs/>
        </w:rPr>
        <w:t xml:space="preserve"> </w:t>
      </w:r>
      <w:r w:rsidRPr="007350DD">
        <w:rPr>
          <w:i/>
          <w:iCs/>
        </w:rPr>
        <w:t>Developing</w:t>
      </w:r>
      <w:r w:rsidR="001327BC" w:rsidRPr="007350DD">
        <w:rPr>
          <w:i/>
          <w:iCs/>
        </w:rPr>
        <w:t xml:space="preserve"> </w:t>
      </w:r>
      <w:r w:rsidRPr="007350DD">
        <w:rPr>
          <w:i/>
          <w:iCs/>
        </w:rPr>
        <w:t>National,</w:t>
      </w:r>
      <w:r w:rsidR="001327BC" w:rsidRPr="007350DD">
        <w:rPr>
          <w:i/>
          <w:iCs/>
        </w:rPr>
        <w:t xml:space="preserve"> </w:t>
      </w:r>
      <w:r w:rsidRPr="007350DD">
        <w:rPr>
          <w:i/>
          <w:iCs/>
        </w:rPr>
        <w:t>Institutional</w:t>
      </w:r>
      <w:r w:rsidR="001327BC" w:rsidRPr="007350DD">
        <w:rPr>
          <w:i/>
          <w:iCs/>
        </w:rPr>
        <w:t xml:space="preserve"> </w:t>
      </w:r>
      <w:r w:rsidRPr="007350DD">
        <w:rPr>
          <w:i/>
          <w:iCs/>
        </w:rPr>
        <w:t>and</w:t>
      </w:r>
      <w:r w:rsidR="001327BC" w:rsidRPr="007350DD">
        <w:rPr>
          <w:i/>
          <w:iCs/>
        </w:rPr>
        <w:t xml:space="preserve"> </w:t>
      </w:r>
      <w:r w:rsidRPr="007350DD">
        <w:rPr>
          <w:i/>
          <w:iCs/>
        </w:rPr>
        <w:t>Human</w:t>
      </w:r>
      <w:r w:rsidR="001327BC" w:rsidRPr="007350DD">
        <w:rPr>
          <w:i/>
          <w:iCs/>
        </w:rPr>
        <w:t xml:space="preserve"> </w:t>
      </w:r>
      <w:r w:rsidRPr="007350DD">
        <w:rPr>
          <w:i/>
          <w:iCs/>
        </w:rPr>
        <w:t>Capacity</w:t>
      </w:r>
      <w:r w:rsidR="001327BC" w:rsidRPr="007350DD">
        <w:rPr>
          <w:i/>
          <w:iCs/>
        </w:rPr>
        <w:t xml:space="preserve"> </w:t>
      </w:r>
      <w:r w:rsidRPr="007350DD">
        <w:rPr>
          <w:i/>
          <w:iCs/>
        </w:rPr>
        <w:t>for</w:t>
      </w:r>
      <w:r w:rsidR="001327BC" w:rsidRPr="007350DD">
        <w:rPr>
          <w:i/>
          <w:iCs/>
        </w:rPr>
        <w:t xml:space="preserve"> </w:t>
      </w:r>
      <w:r w:rsidRPr="007350DD">
        <w:rPr>
          <w:i/>
          <w:iCs/>
        </w:rPr>
        <w:t>Sustainable</w:t>
      </w:r>
      <w:r w:rsidR="001327BC" w:rsidRPr="007350DD">
        <w:rPr>
          <w:i/>
          <w:iCs/>
        </w:rPr>
        <w:t xml:space="preserve"> </w:t>
      </w:r>
      <w:r w:rsidRPr="007350DD">
        <w:rPr>
          <w:i/>
          <w:iCs/>
        </w:rPr>
        <w:t>Growth</w:t>
      </w:r>
      <w:r w:rsidRPr="007350DD">
        <w:t>.</w:t>
      </w:r>
      <w:r w:rsidR="001327BC" w:rsidRPr="007350DD">
        <w:t xml:space="preserve"> </w:t>
      </w:r>
      <w:r w:rsidRPr="007350DD">
        <w:t>Prepared</w:t>
      </w:r>
      <w:r w:rsidR="001327BC" w:rsidRPr="007350DD">
        <w:t xml:space="preserve"> </w:t>
      </w:r>
      <w:r w:rsidRPr="007350DD">
        <w:t>by</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and</w:t>
      </w:r>
      <w:r w:rsidR="001327BC" w:rsidRPr="007350DD">
        <w:t xml:space="preserve"> </w:t>
      </w:r>
      <w:r w:rsidRPr="007350DD">
        <w:t>Human</w:t>
      </w:r>
      <w:r w:rsidR="001327BC" w:rsidRPr="007350DD">
        <w:t xml:space="preserve"> </w:t>
      </w:r>
      <w:r w:rsidRPr="007350DD">
        <w:t>Resource</w:t>
      </w:r>
      <w:r w:rsidR="001327BC" w:rsidRPr="007350DD">
        <w:t xml:space="preserve"> </w:t>
      </w:r>
      <w:r w:rsidRPr="007350DD">
        <w:t>Development</w:t>
      </w:r>
      <w:r w:rsidR="001327BC" w:rsidRPr="007350DD">
        <w:t xml:space="preserve"> </w:t>
      </w:r>
      <w:r w:rsidRPr="007350DD">
        <w:t>and</w:t>
      </w:r>
      <w:r w:rsidR="001327BC" w:rsidRPr="007350DD">
        <w:t xml:space="preserve"> </w:t>
      </w:r>
      <w:r w:rsidRPr="007350DD">
        <w:t>the</w:t>
      </w:r>
      <w:r w:rsidR="001327BC" w:rsidRPr="007350DD">
        <w:t xml:space="preserve"> </w:t>
      </w:r>
      <w:r w:rsidRPr="007350DD">
        <w:t>Ministry</w:t>
      </w:r>
      <w:r w:rsidR="001327BC" w:rsidRPr="007350DD">
        <w:t xml:space="preserve"> </w:t>
      </w:r>
      <w:r w:rsidRPr="007350DD">
        <w:t>of</w:t>
      </w:r>
      <w:r w:rsidR="001327BC" w:rsidRPr="007350DD">
        <w:t xml:space="preserve"> </w:t>
      </w:r>
      <w:r w:rsidRPr="007350DD">
        <w:t>Labour,</w:t>
      </w:r>
      <w:r w:rsidR="001327BC" w:rsidRPr="007350DD">
        <w:t xml:space="preserve"> </w:t>
      </w:r>
      <w:r w:rsidRPr="007350DD">
        <w:t>2010</w:t>
      </w:r>
    </w:p>
    <w:p w:rsidR="006564B6" w:rsidRPr="007350DD" w:rsidRDefault="006564B6" w:rsidP="009E22FF">
      <w:pPr>
        <w:pStyle w:val="SingleTxtG"/>
      </w:pPr>
      <w:r w:rsidRPr="007350DD">
        <w:t>Guidelines</w:t>
      </w:r>
      <w:r w:rsidR="001327BC" w:rsidRPr="007350DD">
        <w:t xml:space="preserve"> </w:t>
      </w:r>
      <w:r w:rsidRPr="007350DD">
        <w:t>for</w:t>
      </w:r>
      <w:r w:rsidR="001327BC" w:rsidRPr="007350DD">
        <w:t xml:space="preserve"> </w:t>
      </w:r>
      <w:r w:rsidRPr="007350DD">
        <w:t>Handling</w:t>
      </w:r>
      <w:r w:rsidR="001327BC" w:rsidRPr="007350DD">
        <w:t xml:space="preserve"> </w:t>
      </w:r>
      <w:r w:rsidRPr="007350DD">
        <w:t>HIV</w:t>
      </w:r>
      <w:r w:rsidR="001327BC" w:rsidRPr="007350DD">
        <w:t xml:space="preserve"> </w:t>
      </w:r>
      <w:r w:rsidRPr="007350DD">
        <w:t>in</w:t>
      </w:r>
      <w:r w:rsidR="001327BC" w:rsidRPr="007350DD">
        <w:t xml:space="preserve"> </w:t>
      </w:r>
      <w:r w:rsidRPr="007350DD">
        <w:t>Schools:</w:t>
      </w:r>
      <w:r w:rsidR="001327BC" w:rsidRPr="007350DD">
        <w:t xml:space="preserve"> </w:t>
      </w: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in</w:t>
      </w:r>
      <w:r w:rsidR="001327BC" w:rsidRPr="007350DD">
        <w:t xml:space="preserve"> </w:t>
      </w:r>
      <w:r w:rsidRPr="007350DD">
        <w:t>collaboration</w:t>
      </w:r>
      <w:r w:rsidR="001327BC" w:rsidRPr="007350DD">
        <w:t xml:space="preserve"> </w:t>
      </w:r>
      <w:r w:rsidRPr="007350DD">
        <w:t>with</w:t>
      </w:r>
      <w:r w:rsidR="001327BC" w:rsidRPr="007350DD">
        <w:t xml:space="preserve"> </w:t>
      </w:r>
      <w:r w:rsidRPr="007350DD">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The</w:t>
      </w:r>
      <w:r w:rsidR="001327BC" w:rsidRPr="007350DD">
        <w:t xml:space="preserve"> </w:t>
      </w:r>
      <w:r w:rsidRPr="007350DD">
        <w:t>National</w:t>
      </w:r>
      <w:r w:rsidR="001327BC" w:rsidRPr="007350DD">
        <w:t xml:space="preserve"> </w:t>
      </w:r>
      <w:r w:rsidRPr="007350DD">
        <w:t>Advisory</w:t>
      </w:r>
      <w:r w:rsidR="001327BC" w:rsidRPr="007350DD">
        <w:t xml:space="preserve"> </w:t>
      </w:r>
      <w:r w:rsidRPr="007350DD">
        <w:t>Committee</w:t>
      </w:r>
      <w:r w:rsidR="001327BC" w:rsidRPr="007350DD">
        <w:t xml:space="preserve"> </w:t>
      </w:r>
      <w:r w:rsidRPr="007350DD">
        <w:t>on</w:t>
      </w:r>
      <w:r w:rsidR="001327BC" w:rsidRPr="007350DD">
        <w:t xml:space="preserve"> </w:t>
      </w:r>
      <w:r w:rsidRPr="007350DD">
        <w:t>AIDS</w:t>
      </w:r>
      <w:r w:rsidR="001327BC" w:rsidRPr="007350DD">
        <w:t xml:space="preserve"> </w:t>
      </w:r>
      <w:r w:rsidRPr="007350DD">
        <w:t>and</w:t>
      </w:r>
      <w:r w:rsidR="001327BC" w:rsidRPr="007350DD">
        <w:t xml:space="preserve"> </w:t>
      </w:r>
      <w:r w:rsidRPr="007350DD">
        <w:t>other</w:t>
      </w:r>
      <w:r w:rsidR="001327BC" w:rsidRPr="007350DD">
        <w:t xml:space="preserve"> </w:t>
      </w:r>
      <w:r w:rsidRPr="007350DD">
        <w:t>Participating</w:t>
      </w:r>
      <w:r w:rsidR="001327BC" w:rsidRPr="007350DD">
        <w:t xml:space="preserve"> </w:t>
      </w:r>
      <w:r w:rsidRPr="007350DD">
        <w:t>Social</w:t>
      </w:r>
      <w:r w:rsidR="001327BC" w:rsidRPr="007350DD">
        <w:t xml:space="preserve"> </w:t>
      </w:r>
      <w:r w:rsidRPr="007350DD">
        <w:t>Service</w:t>
      </w:r>
      <w:r w:rsidR="001327BC" w:rsidRPr="007350DD">
        <w:t xml:space="preserve"> </w:t>
      </w:r>
      <w:r w:rsidRPr="007350DD">
        <w:t>Agencies,</w:t>
      </w:r>
      <w:r w:rsidR="001327BC" w:rsidRPr="007350DD">
        <w:t xml:space="preserve"> </w:t>
      </w:r>
      <w:r w:rsidR="00D439A0" w:rsidRPr="007350DD">
        <w:t>Barbados</w:t>
      </w:r>
    </w:p>
    <w:p w:rsidR="006564B6" w:rsidRPr="007350DD" w:rsidRDefault="006564B6" w:rsidP="009E22FF">
      <w:pPr>
        <w:pStyle w:val="SingleTxtG"/>
      </w:pPr>
      <w:r w:rsidRPr="007350DD">
        <w:t>Howe,</w:t>
      </w:r>
      <w:r w:rsidR="001327BC" w:rsidRPr="007350DD">
        <w:t xml:space="preserve"> </w:t>
      </w:r>
      <w:r w:rsidRPr="007350DD">
        <w:t>G.D.</w:t>
      </w:r>
      <w:r w:rsidR="001327BC" w:rsidRPr="007350DD">
        <w:t xml:space="preserve"> </w:t>
      </w:r>
      <w:r w:rsidR="00EA19E5" w:rsidRPr="007350DD">
        <w:t>“</w:t>
      </w:r>
      <w:r w:rsidRPr="007350DD">
        <w:t>A</w:t>
      </w:r>
      <w:r w:rsidR="001327BC" w:rsidRPr="007350DD">
        <w:t xml:space="preserve"> </w:t>
      </w:r>
      <w:r w:rsidRPr="007350DD">
        <w:t>Review</w:t>
      </w:r>
      <w:r w:rsidR="001327BC" w:rsidRPr="007350DD">
        <w:t xml:space="preserve"> </w:t>
      </w:r>
      <w:r w:rsidRPr="007350DD">
        <w:t>/Inventory</w:t>
      </w:r>
      <w:r w:rsidR="001327BC" w:rsidRPr="007350DD">
        <w:t xml:space="preserve"> </w:t>
      </w:r>
      <w:r w:rsidRPr="007350DD">
        <w:t>of</w:t>
      </w:r>
      <w:r w:rsidR="001327BC" w:rsidRPr="007350DD">
        <w:t xml:space="preserve"> </w:t>
      </w:r>
      <w:r w:rsidRPr="007350DD">
        <w:t>the</w:t>
      </w:r>
      <w:r w:rsidR="001327BC" w:rsidRPr="007350DD">
        <w:t xml:space="preserve"> </w:t>
      </w:r>
      <w:r w:rsidRPr="007350DD">
        <w:t>Literature,</w:t>
      </w:r>
      <w:r w:rsidR="001327BC" w:rsidRPr="007350DD">
        <w:t xml:space="preserve"> </w:t>
      </w:r>
      <w:r w:rsidRPr="007350DD">
        <w:t>Laws</w:t>
      </w:r>
      <w:r w:rsidR="001327BC" w:rsidRPr="007350DD">
        <w:t xml:space="preserve"> </w:t>
      </w:r>
      <w:r w:rsidR="009E22FF" w:rsidRPr="007350DD">
        <w:t>and</w:t>
      </w:r>
      <w:r w:rsidR="006461CD" w:rsidRPr="007350DD">
        <w:t xml:space="preserve"> </w:t>
      </w:r>
      <w:r w:rsidRPr="007350DD">
        <w:t>Policies</w:t>
      </w:r>
      <w:r w:rsidR="001327BC" w:rsidRPr="007350DD">
        <w:t xml:space="preserve"> </w:t>
      </w:r>
      <w:r w:rsidRPr="007350DD">
        <w:t>and</w:t>
      </w:r>
      <w:r w:rsidR="006461CD" w:rsidRPr="007350DD">
        <w:t xml:space="preserve"> </w:t>
      </w:r>
      <w:r w:rsidRPr="007350DD">
        <w:t>Institutions</w:t>
      </w:r>
      <w:r w:rsidR="001327BC" w:rsidRPr="007350DD">
        <w:t xml:space="preserve"> </w:t>
      </w:r>
      <w:r w:rsidR="009E22FF" w:rsidRPr="007350DD">
        <w:t>and</w:t>
      </w:r>
      <w:r w:rsidR="006461CD" w:rsidRPr="007350DD">
        <w:t xml:space="preserve"> </w:t>
      </w:r>
      <w:r w:rsidRPr="007350DD">
        <w:t>Services</w:t>
      </w:r>
      <w:r w:rsidR="001327BC" w:rsidRPr="007350DD">
        <w:t xml:space="preserve"> </w:t>
      </w:r>
      <w:r w:rsidRPr="007350DD">
        <w:t>Facilitating</w:t>
      </w:r>
      <w:r w:rsidR="001327BC" w:rsidRPr="007350DD">
        <w:t xml:space="preserve"> </w:t>
      </w:r>
      <w:r w:rsidRPr="007350DD">
        <w:t>the</w:t>
      </w:r>
      <w:r w:rsidR="001327BC" w:rsidRPr="007350DD">
        <w:t xml:space="preserve"> </w:t>
      </w:r>
      <w:r w:rsidRPr="007350DD">
        <w:t>Achievement</w:t>
      </w:r>
      <w:r w:rsidR="001327BC" w:rsidRPr="007350DD">
        <w:t xml:space="preserve"> </w:t>
      </w:r>
      <w:r w:rsidRPr="007350DD">
        <w:t>and</w:t>
      </w:r>
      <w:r w:rsidR="001327BC" w:rsidRPr="007350DD">
        <w:t xml:space="preserve"> </w:t>
      </w:r>
      <w:r w:rsidRPr="007350DD">
        <w:t>Enhancement</w:t>
      </w:r>
      <w:r w:rsidR="001327BC" w:rsidRPr="007350DD">
        <w:t xml:space="preserve"> </w:t>
      </w:r>
      <w:r w:rsidRPr="007350DD">
        <w:t>of</w:t>
      </w:r>
      <w:r w:rsidR="001327BC" w:rsidRPr="007350DD">
        <w:t xml:space="preserve"> </w:t>
      </w:r>
      <w:r w:rsidRPr="007350DD">
        <w:t>the</w:t>
      </w:r>
      <w:r w:rsidR="006461CD"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in</w:t>
      </w:r>
      <w:r w:rsidR="001327BC" w:rsidRPr="007350DD">
        <w:t xml:space="preserve"> </w:t>
      </w:r>
      <w:r w:rsidRPr="007350DD">
        <w:t>Barbados</w:t>
      </w:r>
      <w:r w:rsidR="00EA19E5" w:rsidRPr="007350DD">
        <w:t>”</w:t>
      </w:r>
      <w:r w:rsidRPr="007350DD">
        <w:t>,</w:t>
      </w:r>
      <w:r w:rsidR="001327BC" w:rsidRPr="007350DD">
        <w:t xml:space="preserve"> </w:t>
      </w:r>
      <w:r w:rsidRPr="007350DD">
        <w:t>Report</w:t>
      </w:r>
      <w:r w:rsidR="001327BC" w:rsidRPr="007350DD">
        <w:t xml:space="preserve"> </w:t>
      </w:r>
      <w:r w:rsidRPr="007350DD">
        <w:t>prepared</w:t>
      </w:r>
      <w:r w:rsidR="001327BC" w:rsidRPr="007350DD">
        <w:t xml:space="preserve"> </w:t>
      </w:r>
      <w:r w:rsidRPr="007350DD">
        <w:t>for</w:t>
      </w:r>
      <w:r w:rsidR="001327BC" w:rsidRPr="007350DD">
        <w:t xml:space="preserve"> </w:t>
      </w:r>
      <w:r w:rsidRPr="007350DD">
        <w:t>UNICEF,</w:t>
      </w:r>
      <w:r w:rsidR="001327BC" w:rsidRPr="007350DD">
        <w:t xml:space="preserve"> </w:t>
      </w:r>
      <w:r w:rsidRPr="007350DD">
        <w:t>Barbados</w:t>
      </w:r>
      <w:r w:rsidR="001327BC" w:rsidRPr="007350DD">
        <w:t xml:space="preserve"> </w:t>
      </w:r>
      <w:r w:rsidRPr="007350DD">
        <w:t>and</w:t>
      </w:r>
      <w:r w:rsidR="001327BC" w:rsidRPr="007350DD">
        <w:t xml:space="preserve"> </w:t>
      </w:r>
      <w:r w:rsidRPr="007350DD">
        <w:t>the</w:t>
      </w:r>
      <w:r w:rsidR="001327BC" w:rsidRPr="007350DD">
        <w:t xml:space="preserve"> </w:t>
      </w:r>
      <w:r w:rsidRPr="007350DD">
        <w:t>Eastern</w:t>
      </w:r>
      <w:r w:rsidR="001327BC" w:rsidRPr="007350DD">
        <w:t xml:space="preserve"> </w:t>
      </w:r>
      <w:r w:rsidRPr="007350DD">
        <w:t>Caribbean,</w:t>
      </w:r>
      <w:r w:rsidR="001327BC" w:rsidRPr="007350DD">
        <w:t xml:space="preserve"> </w:t>
      </w:r>
      <w:r w:rsidR="00D439A0" w:rsidRPr="007350DD">
        <w:t>2005</w:t>
      </w:r>
    </w:p>
    <w:p w:rsidR="006564B6" w:rsidRPr="007350DD" w:rsidRDefault="006564B6" w:rsidP="009E22FF">
      <w:pPr>
        <w:pStyle w:val="SingleTxtG"/>
      </w:pPr>
      <w:r w:rsidRPr="007350DD">
        <w:t>Jones,</w:t>
      </w:r>
      <w:r w:rsidR="001327BC" w:rsidRPr="007350DD">
        <w:t xml:space="preserve"> </w:t>
      </w:r>
      <w:r w:rsidRPr="007350DD">
        <w:t>Adele</w:t>
      </w:r>
      <w:r w:rsidR="001327BC" w:rsidRPr="007350DD">
        <w:t xml:space="preserve"> </w:t>
      </w:r>
      <w:r w:rsidRPr="007350DD">
        <w:t>D.</w:t>
      </w:r>
      <w:r w:rsidR="001327BC" w:rsidRPr="007350DD">
        <w:t xml:space="preserve"> </w:t>
      </w:r>
      <w:r w:rsidRPr="007350DD">
        <w:t>and</w:t>
      </w:r>
      <w:r w:rsidR="001327BC" w:rsidRPr="007350DD">
        <w:t xml:space="preserve"> </w:t>
      </w:r>
      <w:r w:rsidRPr="007350DD">
        <w:t>Ena</w:t>
      </w:r>
      <w:r w:rsidR="001327BC" w:rsidRPr="007350DD">
        <w:t xml:space="preserve"> </w:t>
      </w:r>
      <w:r w:rsidRPr="007350DD">
        <w:t>Trotman</w:t>
      </w:r>
      <w:r w:rsidR="001327BC" w:rsidRPr="007350DD">
        <w:t xml:space="preserve"> </w:t>
      </w:r>
      <w:r w:rsidRPr="007350DD">
        <w:t>Jemmott.</w:t>
      </w:r>
      <w:r w:rsidR="001327BC" w:rsidRPr="007350DD">
        <w:t xml:space="preserve"> </w:t>
      </w:r>
      <w:r w:rsidRPr="007350DD">
        <w:rPr>
          <w:i/>
          <w:iCs/>
        </w:rPr>
        <w:t>Perceptions</w:t>
      </w:r>
      <w:r w:rsidR="001327BC" w:rsidRPr="007350DD">
        <w:rPr>
          <w:i/>
          <w:iCs/>
        </w:rPr>
        <w:t xml:space="preserve"> </w:t>
      </w:r>
      <w:r w:rsidRPr="007350DD">
        <w:rPr>
          <w:i/>
          <w:iCs/>
        </w:rPr>
        <w:t>of,</w:t>
      </w:r>
      <w:r w:rsidR="001327BC" w:rsidRPr="007350DD">
        <w:rPr>
          <w:i/>
          <w:iCs/>
        </w:rPr>
        <w:t xml:space="preserve"> </w:t>
      </w:r>
      <w:r w:rsidRPr="007350DD">
        <w:rPr>
          <w:i/>
          <w:iCs/>
        </w:rPr>
        <w:t>Attitudes</w:t>
      </w:r>
      <w:r w:rsidR="001327BC" w:rsidRPr="007350DD">
        <w:rPr>
          <w:i/>
          <w:iCs/>
        </w:rPr>
        <w:t xml:space="preserve"> </w:t>
      </w:r>
      <w:r w:rsidRPr="007350DD">
        <w:rPr>
          <w:i/>
          <w:iCs/>
        </w:rPr>
        <w:t>to,</w:t>
      </w:r>
      <w:r w:rsidR="001327BC" w:rsidRPr="007350DD">
        <w:rPr>
          <w:i/>
          <w:iCs/>
        </w:rPr>
        <w:t xml:space="preserve"> </w:t>
      </w:r>
      <w:r w:rsidRPr="007350DD">
        <w:rPr>
          <w:i/>
          <w:iCs/>
        </w:rPr>
        <w:t>and</w:t>
      </w:r>
      <w:r w:rsidR="001327BC" w:rsidRPr="007350DD">
        <w:rPr>
          <w:i/>
          <w:iCs/>
        </w:rPr>
        <w:t xml:space="preserve"> </w:t>
      </w:r>
      <w:r w:rsidRPr="007350DD">
        <w:rPr>
          <w:i/>
          <w:iCs/>
        </w:rPr>
        <w:t>Opinions</w:t>
      </w:r>
      <w:r w:rsidR="001327BC" w:rsidRPr="007350DD">
        <w:rPr>
          <w:i/>
          <w:iCs/>
        </w:rPr>
        <w:t xml:space="preserve"> </w:t>
      </w:r>
      <w:r w:rsidRPr="007350DD">
        <w:rPr>
          <w:i/>
          <w:iCs/>
        </w:rPr>
        <w:t>on</w:t>
      </w:r>
      <w:r w:rsidR="001327BC" w:rsidRPr="007350DD">
        <w:rPr>
          <w:i/>
          <w:iCs/>
        </w:rPr>
        <w:t xml:space="preserve"> </w:t>
      </w:r>
      <w:r w:rsidRPr="007350DD">
        <w:rPr>
          <w:i/>
          <w:iCs/>
        </w:rPr>
        <w:t>Child</w:t>
      </w:r>
      <w:r w:rsidR="001327BC" w:rsidRPr="007350DD">
        <w:rPr>
          <w:i/>
          <w:iCs/>
        </w:rPr>
        <w:t xml:space="preserve"> </w:t>
      </w:r>
      <w:r w:rsidRPr="007350DD">
        <w:rPr>
          <w:i/>
          <w:iCs/>
        </w:rPr>
        <w:t>Sexual</w:t>
      </w:r>
      <w:r w:rsidR="001327BC" w:rsidRPr="007350DD">
        <w:rPr>
          <w:i/>
          <w:iCs/>
        </w:rPr>
        <w:t xml:space="preserve"> </w:t>
      </w:r>
      <w:r w:rsidRPr="007350DD">
        <w:rPr>
          <w:i/>
          <w:iCs/>
        </w:rPr>
        <w:t>Abuse</w:t>
      </w:r>
      <w:r w:rsidR="001327BC" w:rsidRPr="007350DD">
        <w:rPr>
          <w:i/>
          <w:iCs/>
        </w:rPr>
        <w:t xml:space="preserve"> </w:t>
      </w:r>
      <w:r w:rsidRPr="007350DD">
        <w:rPr>
          <w:i/>
          <w:iCs/>
        </w:rPr>
        <w:t>in</w:t>
      </w:r>
      <w:r w:rsidR="001327BC" w:rsidRPr="007350DD">
        <w:rPr>
          <w:i/>
          <w:iCs/>
        </w:rPr>
        <w:t xml:space="preserve"> </w:t>
      </w:r>
      <w:r w:rsidRPr="007350DD">
        <w:rPr>
          <w:i/>
          <w:iCs/>
        </w:rPr>
        <w:t>the</w:t>
      </w:r>
      <w:r w:rsidR="001327BC" w:rsidRPr="007350DD">
        <w:rPr>
          <w:i/>
          <w:iCs/>
        </w:rPr>
        <w:t xml:space="preserve"> </w:t>
      </w:r>
      <w:r w:rsidRPr="007350DD">
        <w:rPr>
          <w:i/>
          <w:iCs/>
        </w:rPr>
        <w:t>eastern</w:t>
      </w:r>
      <w:r w:rsidR="001327BC" w:rsidRPr="007350DD">
        <w:rPr>
          <w:i/>
          <w:iCs/>
        </w:rPr>
        <w:t xml:space="preserve"> </w:t>
      </w:r>
      <w:r w:rsidRPr="007350DD">
        <w:rPr>
          <w:i/>
          <w:iCs/>
        </w:rPr>
        <w:t>Caribbean</w:t>
      </w:r>
      <w:r w:rsidRPr="007350DD">
        <w:t>.</w:t>
      </w:r>
      <w:r w:rsidR="006461CD" w:rsidRPr="007350DD">
        <w:t xml:space="preserve"> </w:t>
      </w:r>
      <w:r w:rsidRPr="007350DD">
        <w:t>UNICEF,</w:t>
      </w:r>
      <w:r w:rsidR="006461CD" w:rsidRPr="007350DD">
        <w:t xml:space="preserve"> </w:t>
      </w:r>
      <w:r w:rsidRPr="007350DD">
        <w:t>Action</w:t>
      </w:r>
      <w:r w:rsidR="001327BC" w:rsidRPr="007350DD">
        <w:t xml:space="preserve"> </w:t>
      </w:r>
      <w:r w:rsidRPr="007350DD">
        <w:t>for</w:t>
      </w:r>
      <w:r w:rsidR="001327BC" w:rsidRPr="007350DD">
        <w:t xml:space="preserve"> </w:t>
      </w:r>
      <w:r w:rsidRPr="007350DD">
        <w:t>Children</w:t>
      </w:r>
      <w:r w:rsidR="001327BC" w:rsidRPr="007350DD">
        <w:t xml:space="preserve"> </w:t>
      </w:r>
      <w:r w:rsidRPr="007350DD">
        <w:t>and</w:t>
      </w:r>
      <w:r w:rsidR="001327BC" w:rsidRPr="007350DD">
        <w:t xml:space="preserve"> </w:t>
      </w:r>
      <w:r w:rsidRPr="007350DD">
        <w:t>the</w:t>
      </w:r>
      <w:r w:rsidR="001327BC" w:rsidRPr="007350DD">
        <w:t xml:space="preserve"> </w:t>
      </w:r>
      <w:r w:rsidRPr="007350DD">
        <w:t>University</w:t>
      </w:r>
      <w:r w:rsidR="001327BC" w:rsidRPr="007350DD">
        <w:t xml:space="preserve"> </w:t>
      </w:r>
      <w:r w:rsidRPr="007350DD">
        <w:t>of</w:t>
      </w:r>
      <w:r w:rsidR="001327BC" w:rsidRPr="007350DD">
        <w:t xml:space="preserve"> </w:t>
      </w:r>
      <w:r w:rsidRPr="007350DD">
        <w:t>Huddersfield,</w:t>
      </w:r>
      <w:r w:rsidR="001327BC" w:rsidRPr="007350DD">
        <w:t xml:space="preserve"> </w:t>
      </w:r>
      <w:r w:rsidRPr="007350DD">
        <w:t>June</w:t>
      </w:r>
      <w:r w:rsidR="001327BC" w:rsidRPr="007350DD">
        <w:t xml:space="preserve"> </w:t>
      </w:r>
      <w:r w:rsidRPr="007350DD">
        <w:t>2009</w:t>
      </w:r>
    </w:p>
    <w:p w:rsidR="006564B6" w:rsidRPr="007350DD" w:rsidRDefault="006564B6" w:rsidP="009E22FF">
      <w:pPr>
        <w:pStyle w:val="SingleTxtG"/>
      </w:pPr>
      <w:r w:rsidRPr="007350DD">
        <w:t>Lamming,</w:t>
      </w:r>
      <w:r w:rsidR="001327BC" w:rsidRPr="007350DD">
        <w:t xml:space="preserve"> </w:t>
      </w:r>
      <w:r w:rsidRPr="007350DD">
        <w:t>G.</w:t>
      </w:r>
      <w:r w:rsidR="006461CD" w:rsidRPr="007350DD">
        <w:t xml:space="preserve"> </w:t>
      </w:r>
      <w:r w:rsidR="00EA19E5" w:rsidRPr="007350DD">
        <w:t>“</w:t>
      </w:r>
      <w:r w:rsidRPr="007350DD">
        <w:t>In</w:t>
      </w:r>
      <w:r w:rsidR="001327BC" w:rsidRPr="007350DD">
        <w:t xml:space="preserve"> </w:t>
      </w:r>
      <w:r w:rsidRPr="007350DD">
        <w:t>the</w:t>
      </w:r>
      <w:r w:rsidR="001327BC" w:rsidRPr="007350DD">
        <w:t xml:space="preserve"> </w:t>
      </w:r>
      <w:r w:rsidRPr="007350DD">
        <w:t>Castle</w:t>
      </w:r>
      <w:r w:rsidR="001327BC" w:rsidRPr="007350DD">
        <w:t xml:space="preserve"> </w:t>
      </w:r>
      <w:r w:rsidRPr="007350DD">
        <w:t>of</w:t>
      </w:r>
      <w:r w:rsidR="001327BC" w:rsidRPr="007350DD">
        <w:t xml:space="preserve"> </w:t>
      </w:r>
      <w:r w:rsidRPr="007350DD">
        <w:t>My</w:t>
      </w:r>
      <w:r w:rsidR="001327BC" w:rsidRPr="007350DD">
        <w:t xml:space="preserve"> </w:t>
      </w:r>
      <w:r w:rsidRPr="007350DD">
        <w:t>Skin</w:t>
      </w:r>
      <w:r w:rsidR="00EA19E5" w:rsidRPr="007350DD">
        <w:t>”</w:t>
      </w:r>
      <w:r w:rsidRPr="007350DD">
        <w:t>,</w:t>
      </w:r>
      <w:r w:rsidR="001327BC" w:rsidRPr="007350DD">
        <w:t xml:space="preserve"> </w:t>
      </w:r>
      <w:r w:rsidRPr="007350DD">
        <w:t>Ann</w:t>
      </w:r>
      <w:r w:rsidR="001327BC" w:rsidRPr="007350DD">
        <w:t xml:space="preserve"> </w:t>
      </w:r>
      <w:r w:rsidRPr="007350DD">
        <w:t>Arbor,</w:t>
      </w:r>
      <w:r w:rsidR="001327BC" w:rsidRPr="007350DD">
        <w:t xml:space="preserve"> </w:t>
      </w:r>
      <w:r w:rsidRPr="007350DD">
        <w:t>University</w:t>
      </w:r>
      <w:r w:rsidR="001327BC" w:rsidRPr="007350DD">
        <w:t xml:space="preserve"> </w:t>
      </w:r>
      <w:r w:rsidRPr="007350DD">
        <w:t>of</w:t>
      </w:r>
      <w:r w:rsidR="001327BC" w:rsidRPr="007350DD">
        <w:t xml:space="preserve"> </w:t>
      </w:r>
      <w:r w:rsidRPr="007350DD">
        <w:t>Michigan</w:t>
      </w:r>
      <w:r w:rsidR="001327BC" w:rsidRPr="007350DD">
        <w:t xml:space="preserve"> </w:t>
      </w:r>
      <w:r w:rsidRPr="007350DD">
        <w:t>Press,</w:t>
      </w:r>
      <w:r w:rsidR="001327BC" w:rsidRPr="007350DD">
        <w:t xml:space="preserve"> </w:t>
      </w:r>
      <w:r w:rsidR="00D439A0" w:rsidRPr="007350DD">
        <w:t>1991</w:t>
      </w:r>
    </w:p>
    <w:p w:rsidR="006564B6" w:rsidRPr="007350DD" w:rsidRDefault="006564B6" w:rsidP="009E22FF">
      <w:pPr>
        <w:pStyle w:val="SingleTxtG"/>
      </w:pPr>
      <w:r w:rsidRPr="007350DD">
        <w:t>Ministerial</w:t>
      </w:r>
      <w:r w:rsidR="001327BC" w:rsidRPr="007350DD">
        <w:t xml:space="preserve"> </w:t>
      </w:r>
      <w:r w:rsidRPr="007350DD">
        <w:t>Statement</w:t>
      </w:r>
      <w:r w:rsidR="001327BC" w:rsidRPr="007350DD">
        <w:t xml:space="preserve"> </w:t>
      </w:r>
      <w:r w:rsidRPr="007350DD">
        <w:t>on</w:t>
      </w:r>
      <w:r w:rsidR="001327BC" w:rsidRPr="007350DD">
        <w:t xml:space="preserve"> </w:t>
      </w:r>
      <w:r w:rsidRPr="007350DD">
        <w:t>the</w:t>
      </w:r>
      <w:r w:rsidR="001327BC" w:rsidRPr="007350DD">
        <w:t xml:space="preserve"> </w:t>
      </w:r>
      <w:r w:rsidRPr="007350DD">
        <w:t>White</w:t>
      </w:r>
      <w:r w:rsidR="001327BC" w:rsidRPr="007350DD">
        <w:t xml:space="preserve"> </w:t>
      </w:r>
      <w:r w:rsidRPr="007350DD">
        <w:t>Paper</w:t>
      </w:r>
      <w:r w:rsidR="001327BC" w:rsidRPr="007350DD">
        <w:t xml:space="preserve"> </w:t>
      </w:r>
      <w:r w:rsidRPr="007350DD">
        <w:t>on</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00D439A0" w:rsidRPr="007350DD">
        <w:t>Transformation</w:t>
      </w:r>
    </w:p>
    <w:p w:rsidR="006564B6" w:rsidRPr="007350DD" w:rsidRDefault="006564B6" w:rsidP="009E22FF">
      <w:pPr>
        <w:pStyle w:val="SingleTxtG"/>
      </w:pPr>
      <w:r w:rsidRPr="007350DD">
        <w:t>Ministry</w:t>
      </w:r>
      <w:r w:rsidR="001327BC" w:rsidRPr="007350DD">
        <w:t xml:space="preserve"> </w:t>
      </w:r>
      <w:r w:rsidRPr="007350DD">
        <w:t>of</w:t>
      </w:r>
      <w:r w:rsidR="001327BC" w:rsidRPr="007350DD">
        <w:t xml:space="preserve"> </w:t>
      </w:r>
      <w:r w:rsidRPr="007350DD">
        <w:t>Education,</w:t>
      </w:r>
      <w:r w:rsidR="001327BC" w:rsidRPr="007350DD">
        <w:t xml:space="preserve"> </w:t>
      </w:r>
      <w:r w:rsidRPr="007350DD">
        <w:t>Youth</w:t>
      </w:r>
      <w:r w:rsidR="001327BC" w:rsidRPr="007350DD">
        <w:t xml:space="preserve"> </w:t>
      </w:r>
      <w:r w:rsidRPr="007350DD">
        <w:t>Affairs</w:t>
      </w:r>
      <w:r w:rsidR="001327BC" w:rsidRPr="007350DD">
        <w:t xml:space="preserve"> </w:t>
      </w:r>
      <w:r w:rsidRPr="007350DD">
        <w:t>and</w:t>
      </w:r>
      <w:r w:rsidR="001327BC" w:rsidRPr="007350DD">
        <w:t xml:space="preserve"> </w:t>
      </w:r>
      <w:r w:rsidRPr="007350DD">
        <w:t>Culture,</w:t>
      </w:r>
      <w:r w:rsidR="001327BC" w:rsidRPr="007350DD">
        <w:t xml:space="preserve"> </w:t>
      </w:r>
      <w:r w:rsidRPr="007350DD">
        <w:t>Barbados.</w:t>
      </w:r>
      <w:r w:rsidR="001327BC" w:rsidRPr="007350DD">
        <w:t xml:space="preserve"> </w:t>
      </w:r>
      <w:r w:rsidRPr="007350DD">
        <w:t>White</w:t>
      </w:r>
      <w:r w:rsidR="001327BC" w:rsidRPr="007350DD">
        <w:t xml:space="preserve"> </w:t>
      </w:r>
      <w:r w:rsidRPr="007350DD">
        <w:t>Paper</w:t>
      </w:r>
      <w:r w:rsidR="001327BC" w:rsidRPr="007350DD">
        <w:t xml:space="preserve"> </w:t>
      </w:r>
      <w:r w:rsidRPr="007350DD">
        <w:t>on</w:t>
      </w:r>
      <w:r w:rsidR="001327BC" w:rsidRPr="007350DD">
        <w:t xml:space="preserve"> </w:t>
      </w:r>
      <w:r w:rsidRPr="007350DD">
        <w:t>Education</w:t>
      </w:r>
      <w:r w:rsidR="001327BC" w:rsidRPr="007350DD">
        <w:t xml:space="preserve"> </w:t>
      </w:r>
      <w:r w:rsidRPr="007350DD">
        <w:t>Reform</w:t>
      </w:r>
      <w:r w:rsidR="001327BC" w:rsidRPr="007350DD">
        <w:t xml:space="preserve"> </w:t>
      </w:r>
      <w:r w:rsidRPr="007350DD">
        <w:t>–</w:t>
      </w:r>
      <w:r w:rsidR="001327BC" w:rsidRPr="007350DD">
        <w:t xml:space="preserve"> </w:t>
      </w:r>
      <w:r w:rsidRPr="007350DD">
        <w:t>Preparing</w:t>
      </w:r>
      <w:r w:rsidR="001327BC" w:rsidRPr="007350DD">
        <w:t xml:space="preserve"> </w:t>
      </w:r>
      <w:r w:rsidRPr="007350DD">
        <w:t>for</w:t>
      </w:r>
      <w:r w:rsidR="001327BC" w:rsidRPr="007350DD">
        <w:t xml:space="preserve"> </w:t>
      </w:r>
      <w:r w:rsidRPr="007350DD">
        <w:t>the</w:t>
      </w:r>
      <w:r w:rsidR="001327BC" w:rsidRPr="007350DD">
        <w:t xml:space="preserve"> </w:t>
      </w:r>
      <w:r w:rsidRPr="007350DD">
        <w:t>Twenty-first</w:t>
      </w:r>
      <w:r w:rsidR="001327BC" w:rsidRPr="007350DD">
        <w:t xml:space="preserve"> </w:t>
      </w:r>
      <w:r w:rsidRPr="007350DD">
        <w:t>Century,</w:t>
      </w:r>
      <w:r w:rsidR="001327BC" w:rsidRPr="007350DD">
        <w:t xml:space="preserve"> </w:t>
      </w:r>
      <w:r w:rsidR="00D439A0" w:rsidRPr="007350DD">
        <w:t>1995</w:t>
      </w:r>
    </w:p>
    <w:p w:rsidR="006564B6" w:rsidRPr="007350DD" w:rsidRDefault="006564B6" w:rsidP="009E22FF">
      <w:pPr>
        <w:pStyle w:val="SingleTxtG"/>
      </w:pPr>
      <w:r w:rsidRPr="007350DD">
        <w:lastRenderedPageBreak/>
        <w:t>Ministry</w:t>
      </w:r>
      <w:r w:rsidR="001327BC" w:rsidRPr="007350DD">
        <w:t xml:space="preserve"> </w:t>
      </w:r>
      <w:r w:rsidRPr="007350DD">
        <w:t>of</w:t>
      </w:r>
      <w:r w:rsidR="001327BC" w:rsidRPr="007350DD">
        <w:t xml:space="preserve"> </w:t>
      </w:r>
      <w:r w:rsidRPr="007350DD">
        <w:t>Health,</w:t>
      </w:r>
      <w:r w:rsidR="001327BC" w:rsidRPr="007350DD">
        <w:t xml:space="preserve"> </w:t>
      </w:r>
      <w:r w:rsidRPr="007350DD">
        <w:t>Barbados,</w:t>
      </w:r>
      <w:r w:rsidR="001327BC" w:rsidRPr="007350DD">
        <w:t xml:space="preserve"> </w:t>
      </w:r>
      <w:r w:rsidRPr="007350DD">
        <w:t>HIV/AIDS</w:t>
      </w:r>
      <w:r w:rsidR="001327BC" w:rsidRPr="007350DD">
        <w:t xml:space="preserve"> </w:t>
      </w:r>
      <w:r w:rsidRPr="007350DD">
        <w:t>Programme:</w:t>
      </w:r>
      <w:r w:rsidR="001327BC" w:rsidRPr="007350DD">
        <w:t xml:space="preserve"> </w:t>
      </w:r>
      <w:r w:rsidRPr="007350DD">
        <w:t>Statistical</w:t>
      </w:r>
      <w:r w:rsidR="001327BC" w:rsidRPr="007350DD">
        <w:t xml:space="preserve"> </w:t>
      </w:r>
      <w:r w:rsidRPr="007350DD">
        <w:t>Update</w:t>
      </w:r>
      <w:r w:rsidR="001327BC" w:rsidRPr="007350DD">
        <w:t xml:space="preserve"> </w:t>
      </w:r>
      <w:r w:rsidRPr="007350DD">
        <w:t>on</w:t>
      </w:r>
      <w:r w:rsidR="001327BC" w:rsidRPr="007350DD">
        <w:t xml:space="preserve"> </w:t>
      </w:r>
      <w:r w:rsidRPr="007350DD">
        <w:t>HIV/AIDS</w:t>
      </w:r>
      <w:r w:rsidR="001327BC" w:rsidRPr="007350DD">
        <w:t xml:space="preserve"> </w:t>
      </w:r>
      <w:r w:rsidRPr="007350DD">
        <w:t>in</w:t>
      </w:r>
      <w:r w:rsidR="001327BC" w:rsidRPr="007350DD">
        <w:t xml:space="preserve"> </w:t>
      </w:r>
      <w:r w:rsidRPr="007350DD">
        <w:t>Barbados</w:t>
      </w:r>
      <w:r w:rsidR="001327BC" w:rsidRPr="007350DD">
        <w:t xml:space="preserve"> </w:t>
      </w:r>
      <w:r w:rsidRPr="007350DD">
        <w:t>1984</w:t>
      </w:r>
      <w:r w:rsidR="00355C8F" w:rsidRPr="007350DD">
        <w:t>–</w:t>
      </w:r>
      <w:r w:rsidRPr="007350DD">
        <w:t>December</w:t>
      </w:r>
      <w:r w:rsidR="001327BC" w:rsidRPr="007350DD">
        <w:t xml:space="preserve"> </w:t>
      </w:r>
      <w:r w:rsidRPr="007350DD">
        <w:t>2005.</w:t>
      </w:r>
      <w:r w:rsidR="001327BC" w:rsidRPr="007350DD">
        <w:t xml:space="preserve"> </w:t>
      </w:r>
      <w:r w:rsidRPr="007350DD">
        <w:t>(March</w:t>
      </w:r>
      <w:r w:rsidR="001327BC" w:rsidRPr="007350DD">
        <w:t xml:space="preserve"> </w:t>
      </w:r>
      <w:r w:rsidRPr="007350DD">
        <w:t>2007)</w:t>
      </w:r>
    </w:p>
    <w:p w:rsidR="006564B6" w:rsidRPr="007350DD" w:rsidRDefault="006564B6" w:rsidP="009E22FF">
      <w:pPr>
        <w:pStyle w:val="SingleTxtG"/>
      </w:pP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Pr="007350DD">
        <w:t>Barbados:</w:t>
      </w:r>
      <w:r w:rsidR="001327BC" w:rsidRPr="007350DD">
        <w:t xml:space="preserve"> </w:t>
      </w:r>
      <w:r w:rsidRPr="007350DD">
        <w:t>White</w:t>
      </w:r>
      <w:r w:rsidR="001327BC" w:rsidRPr="007350DD">
        <w:t xml:space="preserve"> </w:t>
      </w:r>
      <w:r w:rsidRPr="007350DD">
        <w:t>Paper</w:t>
      </w:r>
      <w:r w:rsidR="001327BC" w:rsidRPr="007350DD">
        <w:t xml:space="preserve"> </w:t>
      </w:r>
      <w:r w:rsidRPr="007350DD">
        <w:t>on</w:t>
      </w:r>
      <w:r w:rsidR="001327BC" w:rsidRPr="007350DD">
        <w:t xml:space="preserve"> </w:t>
      </w:r>
      <w:r w:rsidRPr="007350DD">
        <w:t>Persons</w:t>
      </w:r>
      <w:r w:rsidR="001327BC" w:rsidRPr="007350DD">
        <w:t xml:space="preserve"> </w:t>
      </w:r>
      <w:r w:rsidRPr="007350DD">
        <w:t>with</w:t>
      </w:r>
      <w:r w:rsidR="001327BC" w:rsidRPr="007350DD">
        <w:t xml:space="preserve"> </w:t>
      </w:r>
      <w:r w:rsidR="00D439A0" w:rsidRPr="007350DD">
        <w:t>Disabilities</w:t>
      </w:r>
    </w:p>
    <w:p w:rsidR="006564B6" w:rsidRPr="007350DD" w:rsidRDefault="006564B6" w:rsidP="009E22FF">
      <w:pPr>
        <w:pStyle w:val="SingleTxtG"/>
      </w:pPr>
      <w:r w:rsidRPr="007350DD">
        <w:t>NACE.</w:t>
      </w:r>
      <w:r w:rsidR="001327BC" w:rsidRPr="007350DD">
        <w:t xml:space="preserve"> </w:t>
      </w:r>
      <w:r w:rsidRPr="007350DD">
        <w:rPr>
          <w:i/>
          <w:iCs/>
        </w:rPr>
        <w:t>Educating</w:t>
      </w:r>
      <w:r w:rsidR="001327BC" w:rsidRPr="007350DD">
        <w:rPr>
          <w:i/>
          <w:iCs/>
        </w:rPr>
        <w:t xml:space="preserve"> </w:t>
      </w:r>
      <w:r w:rsidRPr="007350DD">
        <w:rPr>
          <w:i/>
          <w:iCs/>
        </w:rPr>
        <w:t>in</w:t>
      </w:r>
      <w:r w:rsidR="001327BC" w:rsidRPr="007350DD">
        <w:rPr>
          <w:i/>
          <w:iCs/>
        </w:rPr>
        <w:t xml:space="preserve"> </w:t>
      </w:r>
      <w:r w:rsidRPr="007350DD">
        <w:rPr>
          <w:i/>
          <w:iCs/>
        </w:rPr>
        <w:t>the</w:t>
      </w:r>
      <w:r w:rsidR="001327BC" w:rsidRPr="007350DD">
        <w:rPr>
          <w:i/>
          <w:iCs/>
        </w:rPr>
        <w:t xml:space="preserve"> </w:t>
      </w:r>
      <w:r w:rsidRPr="007350DD">
        <w:rPr>
          <w:i/>
          <w:iCs/>
        </w:rPr>
        <w:t>New</w:t>
      </w:r>
      <w:r w:rsidR="001327BC" w:rsidRPr="007350DD">
        <w:rPr>
          <w:i/>
          <w:iCs/>
        </w:rPr>
        <w:t xml:space="preserve"> </w:t>
      </w:r>
      <w:r w:rsidRPr="007350DD">
        <w:rPr>
          <w:i/>
          <w:iCs/>
        </w:rPr>
        <w:t>Century-Transforming</w:t>
      </w:r>
      <w:r w:rsidR="001327BC" w:rsidRPr="007350DD">
        <w:rPr>
          <w:i/>
          <w:iCs/>
        </w:rPr>
        <w:t xml:space="preserve"> </w:t>
      </w:r>
      <w:r w:rsidRPr="007350DD">
        <w:rPr>
          <w:i/>
          <w:iCs/>
        </w:rPr>
        <w:t>Education</w:t>
      </w:r>
      <w:r w:rsidR="001327BC" w:rsidRPr="007350DD">
        <w:rPr>
          <w:i/>
          <w:iCs/>
        </w:rPr>
        <w:t xml:space="preserve"> </w:t>
      </w:r>
      <w:r w:rsidRPr="007350DD">
        <w:rPr>
          <w:i/>
          <w:iCs/>
        </w:rPr>
        <w:t>for</w:t>
      </w:r>
      <w:r w:rsidR="001327BC" w:rsidRPr="007350DD">
        <w:rPr>
          <w:i/>
          <w:iCs/>
        </w:rPr>
        <w:t xml:space="preserve"> </w:t>
      </w:r>
      <w:r w:rsidRPr="007350DD">
        <w:rPr>
          <w:i/>
          <w:iCs/>
        </w:rPr>
        <w:t>Sustainable</w:t>
      </w:r>
      <w:r w:rsidR="001327BC" w:rsidRPr="007350DD">
        <w:rPr>
          <w:i/>
          <w:iCs/>
        </w:rPr>
        <w:t xml:space="preserve"> </w:t>
      </w:r>
      <w:r w:rsidRPr="007350DD">
        <w:rPr>
          <w:i/>
          <w:iCs/>
        </w:rPr>
        <w:t>Development.</w:t>
      </w:r>
      <w:r w:rsidR="001327BC" w:rsidRPr="007350DD">
        <w:rPr>
          <w:i/>
          <w:iCs/>
        </w:rPr>
        <w:t xml:space="preserve"> </w:t>
      </w:r>
      <w:r w:rsidRPr="007350DD">
        <w:rPr>
          <w:i/>
          <w:iCs/>
        </w:rPr>
        <w:t>A</w:t>
      </w:r>
      <w:r w:rsidR="001327BC" w:rsidRPr="007350DD">
        <w:rPr>
          <w:i/>
          <w:iCs/>
        </w:rPr>
        <w:t xml:space="preserve"> </w:t>
      </w:r>
      <w:r w:rsidRPr="007350DD">
        <w:rPr>
          <w:i/>
          <w:iCs/>
        </w:rPr>
        <w:t>National</w:t>
      </w:r>
      <w:r w:rsidR="001327BC" w:rsidRPr="007350DD">
        <w:rPr>
          <w:i/>
          <w:iCs/>
        </w:rPr>
        <w:t xml:space="preserve"> </w:t>
      </w:r>
      <w:r w:rsidRPr="007350DD">
        <w:rPr>
          <w:i/>
          <w:iCs/>
        </w:rPr>
        <w:t>Consultation</w:t>
      </w:r>
      <w:r w:rsidR="001327BC" w:rsidRPr="007350DD">
        <w:rPr>
          <w:i/>
          <w:iCs/>
        </w:rPr>
        <w:t xml:space="preserve"> </w:t>
      </w:r>
      <w:r w:rsidRPr="007350DD">
        <w:rPr>
          <w:i/>
          <w:iCs/>
        </w:rPr>
        <w:t>on</w:t>
      </w:r>
      <w:r w:rsidR="001327BC" w:rsidRPr="007350DD">
        <w:rPr>
          <w:i/>
          <w:iCs/>
        </w:rPr>
        <w:t xml:space="preserve"> </w:t>
      </w:r>
      <w:r w:rsidRPr="007350DD">
        <w:rPr>
          <w:i/>
          <w:iCs/>
        </w:rPr>
        <w:t>Education</w:t>
      </w:r>
      <w:r w:rsidR="001327BC" w:rsidRPr="007350DD">
        <w:rPr>
          <w:i/>
          <w:iCs/>
        </w:rPr>
        <w:t xml:space="preserve"> </w:t>
      </w:r>
      <w:r w:rsidRPr="007350DD">
        <w:rPr>
          <w:i/>
          <w:iCs/>
        </w:rPr>
        <w:t>in</w:t>
      </w:r>
      <w:r w:rsidR="001327BC" w:rsidRPr="007350DD">
        <w:rPr>
          <w:i/>
          <w:iCs/>
        </w:rPr>
        <w:t xml:space="preserve"> </w:t>
      </w:r>
      <w:r w:rsidRPr="007350DD">
        <w:rPr>
          <w:i/>
          <w:iCs/>
        </w:rPr>
        <w:t>Barbados</w:t>
      </w:r>
      <w:r w:rsidRPr="007350DD">
        <w:t>.</w:t>
      </w:r>
      <w:r w:rsidR="001327BC" w:rsidRPr="007350DD">
        <w:t xml:space="preserve"> </w:t>
      </w:r>
      <w:r w:rsidRPr="007350DD">
        <w:t>Prepared</w:t>
      </w:r>
      <w:r w:rsidR="001327BC" w:rsidRPr="007350DD">
        <w:t xml:space="preserve"> </w:t>
      </w:r>
      <w:r w:rsidRPr="007350DD">
        <w:t>by</w:t>
      </w:r>
      <w:r w:rsidR="001327BC" w:rsidRPr="007350DD">
        <w:t xml:space="preserve"> </w:t>
      </w:r>
      <w:r w:rsidRPr="007350DD">
        <w:t>the</w:t>
      </w:r>
      <w:r w:rsidR="001327BC" w:rsidRPr="007350DD">
        <w:t xml:space="preserve"> </w:t>
      </w:r>
      <w:r w:rsidRPr="007350DD">
        <w:t>National</w:t>
      </w:r>
      <w:r w:rsidR="001327BC" w:rsidRPr="007350DD">
        <w:t xml:space="preserve"> </w:t>
      </w:r>
      <w:r w:rsidRPr="007350DD">
        <w:t>Advisory</w:t>
      </w:r>
      <w:r w:rsidR="001327BC" w:rsidRPr="007350DD">
        <w:t xml:space="preserve"> </w:t>
      </w:r>
      <w:r w:rsidRPr="007350DD">
        <w:t>Commission</w:t>
      </w:r>
      <w:r w:rsidR="001327BC" w:rsidRPr="007350DD">
        <w:t xml:space="preserve"> </w:t>
      </w:r>
      <w:r w:rsidRPr="007350DD">
        <w:t>on</w:t>
      </w:r>
      <w:r w:rsidR="001327BC" w:rsidRPr="007350DD">
        <w:t xml:space="preserve"> </w:t>
      </w:r>
      <w:r w:rsidRPr="007350DD">
        <w:t>Education</w:t>
      </w:r>
      <w:r w:rsidR="001327BC" w:rsidRPr="007350DD">
        <w:t xml:space="preserve"> </w:t>
      </w:r>
      <w:r w:rsidRPr="007350DD">
        <w:t>(NACE)</w:t>
      </w:r>
      <w:r w:rsidR="001327BC" w:rsidRPr="007350DD">
        <w:t xml:space="preserve"> </w:t>
      </w:r>
      <w:r w:rsidRPr="007350DD">
        <w:t>May</w:t>
      </w:r>
      <w:r w:rsidR="001327BC" w:rsidRPr="007350DD">
        <w:t xml:space="preserve"> </w:t>
      </w:r>
      <w:r w:rsidR="00D439A0" w:rsidRPr="007350DD">
        <w:t>2010</w:t>
      </w:r>
    </w:p>
    <w:p w:rsidR="006564B6" w:rsidRPr="007350DD" w:rsidRDefault="006564B6" w:rsidP="009E22FF">
      <w:pPr>
        <w:pStyle w:val="SingleTxtG"/>
      </w:pPr>
      <w:r w:rsidRPr="007350DD">
        <w:t>Patterson,</w:t>
      </w:r>
      <w:r w:rsidR="001327BC" w:rsidRPr="007350DD">
        <w:t xml:space="preserve"> </w:t>
      </w:r>
      <w:r w:rsidRPr="007350DD">
        <w:t>O.</w:t>
      </w:r>
      <w:r w:rsidR="001327BC" w:rsidRPr="007350DD">
        <w:t xml:space="preserve"> </w:t>
      </w:r>
      <w:r w:rsidRPr="007350DD">
        <w:t>(1967):</w:t>
      </w:r>
      <w:r w:rsidR="001327BC" w:rsidRPr="007350DD">
        <w:t xml:space="preserve"> </w:t>
      </w:r>
      <w:r w:rsidR="00EA19E5" w:rsidRPr="007350DD">
        <w:t>“</w:t>
      </w:r>
      <w:r w:rsidRPr="007350DD">
        <w:t>The</w:t>
      </w:r>
      <w:r w:rsidR="001327BC" w:rsidRPr="007350DD">
        <w:t xml:space="preserve"> </w:t>
      </w:r>
      <w:r w:rsidRPr="007350DD">
        <w:t>Sociology</w:t>
      </w:r>
      <w:r w:rsidR="001327BC" w:rsidRPr="007350DD">
        <w:t xml:space="preserve"> </w:t>
      </w:r>
      <w:r w:rsidRPr="007350DD">
        <w:t>of</w:t>
      </w:r>
      <w:r w:rsidR="001327BC" w:rsidRPr="007350DD">
        <w:t xml:space="preserve"> </w:t>
      </w:r>
      <w:r w:rsidRPr="007350DD">
        <w:t>Slavery</w:t>
      </w:r>
      <w:r w:rsidR="00EA19E5" w:rsidRPr="007350DD">
        <w:t>”</w:t>
      </w:r>
      <w:r w:rsidRPr="007350DD">
        <w:t>,</w:t>
      </w:r>
      <w:r w:rsidR="001327BC" w:rsidRPr="007350DD">
        <w:t xml:space="preserve"> </w:t>
      </w:r>
      <w:r w:rsidRPr="007350DD">
        <w:t>London,</w:t>
      </w:r>
      <w:r w:rsidR="001327BC" w:rsidRPr="007350DD">
        <w:t xml:space="preserve"> </w:t>
      </w:r>
      <w:r w:rsidRPr="007350DD">
        <w:t>McGibbon</w:t>
      </w:r>
      <w:r w:rsidR="001327BC" w:rsidRPr="007350DD">
        <w:t xml:space="preserve"> </w:t>
      </w:r>
      <w:r w:rsidRPr="007350DD">
        <w:t>and</w:t>
      </w:r>
      <w:r w:rsidR="001327BC" w:rsidRPr="007350DD">
        <w:t xml:space="preserve"> </w:t>
      </w:r>
      <w:r w:rsidRPr="007350DD">
        <w:t>Kee,</w:t>
      </w:r>
      <w:r w:rsidR="001327BC" w:rsidRPr="007350DD">
        <w:t xml:space="preserve"> </w:t>
      </w:r>
      <w:r w:rsidRPr="007350DD">
        <w:t>1967</w:t>
      </w:r>
    </w:p>
    <w:p w:rsidR="006564B6" w:rsidRPr="007350DD" w:rsidRDefault="006564B6" w:rsidP="009E22FF">
      <w:pPr>
        <w:pStyle w:val="SingleTxtG"/>
      </w:pPr>
      <w:r w:rsidRPr="007350DD">
        <w:t>Population</w:t>
      </w:r>
      <w:r w:rsidR="001327BC" w:rsidRPr="007350DD">
        <w:t xml:space="preserve"> </w:t>
      </w:r>
      <w:r w:rsidRPr="007350DD">
        <w:t>and</w:t>
      </w:r>
      <w:r w:rsidR="001327BC" w:rsidRPr="007350DD">
        <w:t xml:space="preserve"> </w:t>
      </w:r>
      <w:r w:rsidRPr="007350DD">
        <w:t>Housing</w:t>
      </w:r>
      <w:r w:rsidR="001327BC" w:rsidRPr="007350DD">
        <w:t xml:space="preserve"> </w:t>
      </w:r>
      <w:r w:rsidRPr="007350DD">
        <w:t>Census</w:t>
      </w:r>
      <w:r w:rsidR="001327BC" w:rsidRPr="007350DD">
        <w:t xml:space="preserve"> </w:t>
      </w:r>
      <w:r w:rsidRPr="007350DD">
        <w:t>2000.</w:t>
      </w:r>
      <w:r w:rsidR="001327BC" w:rsidRPr="007350DD">
        <w:t xml:space="preserve"> </w:t>
      </w:r>
      <w:r w:rsidRPr="007350DD">
        <w:t>Barbados</w:t>
      </w:r>
      <w:r w:rsidR="001327BC" w:rsidRPr="007350DD">
        <w:t xml:space="preserve"> </w:t>
      </w:r>
      <w:r w:rsidRPr="007350DD">
        <w:t>Statistical</w:t>
      </w:r>
      <w:r w:rsidR="001327BC" w:rsidRPr="007350DD">
        <w:t xml:space="preserve"> </w:t>
      </w:r>
      <w:r w:rsidRPr="007350DD">
        <w:t>Service,</w:t>
      </w:r>
      <w:r w:rsidR="001327BC" w:rsidRPr="007350DD">
        <w:t xml:space="preserve"> </w:t>
      </w:r>
      <w:r w:rsidRPr="007350DD">
        <w:t>2002</w:t>
      </w:r>
    </w:p>
    <w:p w:rsidR="006564B6" w:rsidRPr="007350DD" w:rsidRDefault="006564B6" w:rsidP="009E22FF">
      <w:pPr>
        <w:pStyle w:val="SingleTxtG"/>
      </w:pPr>
      <w:r w:rsidRPr="007350DD">
        <w:t>Report</w:t>
      </w:r>
      <w:r w:rsidR="001327BC" w:rsidRPr="007350DD">
        <w:t xml:space="preserve"> </w:t>
      </w:r>
      <w:r w:rsidRPr="007350DD">
        <w:t>of</w:t>
      </w:r>
      <w:r w:rsidR="001327BC" w:rsidRPr="007350DD">
        <w:t xml:space="preserve"> </w:t>
      </w:r>
      <w:r w:rsidRPr="007350DD">
        <w:t>the</w:t>
      </w:r>
      <w:r w:rsidR="001327BC" w:rsidRPr="007350DD">
        <w:t xml:space="preserve"> </w:t>
      </w:r>
      <w:r w:rsidRPr="007350DD">
        <w:t>Inter-Ministerial</w:t>
      </w:r>
      <w:r w:rsidR="001327BC" w:rsidRPr="007350DD">
        <w:t xml:space="preserve"> </w:t>
      </w:r>
      <w:r w:rsidRPr="007350DD">
        <w:t>Meeting</w:t>
      </w:r>
      <w:r w:rsidR="001327BC" w:rsidRPr="007350DD">
        <w:t xml:space="preserve"> </w:t>
      </w:r>
      <w:r w:rsidRPr="007350DD">
        <w:t>on</w:t>
      </w:r>
      <w:r w:rsidR="001327BC" w:rsidRPr="007350DD">
        <w:t xml:space="preserve"> </w:t>
      </w:r>
      <w:r w:rsidRPr="007350DD">
        <w:t>the</w:t>
      </w:r>
      <w:r w:rsidR="001327BC" w:rsidRPr="007350DD">
        <w:t xml:space="preserve"> </w:t>
      </w:r>
      <w:r w:rsidRPr="007350DD">
        <w:t>Follow-up</w:t>
      </w:r>
      <w:r w:rsidR="001327BC" w:rsidRPr="007350DD">
        <w:t xml:space="preserve"> </w:t>
      </w:r>
      <w:r w:rsidRPr="007350DD">
        <w:t>of</w:t>
      </w:r>
      <w:r w:rsidR="001327BC" w:rsidRPr="007350DD">
        <w:t xml:space="preserve"> </w:t>
      </w:r>
      <w:r w:rsidRPr="007350DD">
        <w:t>the</w:t>
      </w:r>
      <w:r w:rsidR="001327BC" w:rsidRPr="007350DD">
        <w:t xml:space="preserve"> </w:t>
      </w:r>
      <w:r w:rsidRPr="007350DD">
        <w:t>Strategies</w:t>
      </w:r>
      <w:r w:rsidR="001327BC" w:rsidRPr="007350DD">
        <w:t xml:space="preserve"> </w:t>
      </w:r>
      <w:r w:rsidRPr="007350DD">
        <w:t>for</w:t>
      </w:r>
      <w:r w:rsidR="001327BC" w:rsidRPr="007350DD">
        <w:t xml:space="preserve"> </w:t>
      </w:r>
      <w:r w:rsidRPr="007350DD">
        <w:t>Implementation</w:t>
      </w:r>
      <w:r w:rsidR="001327BC" w:rsidRPr="007350DD">
        <w:t xml:space="preserve"> </w:t>
      </w:r>
      <w:r w:rsidRPr="007350DD">
        <w:t>in</w:t>
      </w:r>
      <w:r w:rsidR="001327BC" w:rsidRPr="007350DD">
        <w:t xml:space="preserve"> </w:t>
      </w:r>
      <w:r w:rsidRPr="007350DD">
        <w:t>the</w:t>
      </w:r>
      <w:r w:rsidR="001327BC" w:rsidRPr="007350DD">
        <w:t xml:space="preserve"> </w:t>
      </w:r>
      <w:r w:rsidRPr="007350DD">
        <w:t>White</w:t>
      </w:r>
      <w:r w:rsidR="001327BC" w:rsidRPr="007350DD">
        <w:t xml:space="preserve"> </w:t>
      </w:r>
      <w:r w:rsidRPr="007350DD">
        <w:t>Paper</w:t>
      </w:r>
      <w:r w:rsidR="001327BC" w:rsidRPr="007350DD">
        <w:t xml:space="preserve"> </w:t>
      </w:r>
      <w:r w:rsidRPr="007350DD">
        <w:t>on</w:t>
      </w:r>
      <w:r w:rsidR="001327BC" w:rsidRPr="007350DD">
        <w:t xml:space="preserve"> </w:t>
      </w:r>
      <w:r w:rsidRPr="007350DD">
        <w:t>Persons</w:t>
      </w:r>
      <w:r w:rsidR="001327BC" w:rsidRPr="007350DD">
        <w:t xml:space="preserve"> </w:t>
      </w:r>
      <w:r w:rsidRPr="007350DD">
        <w:t>with</w:t>
      </w:r>
      <w:r w:rsidR="001327BC" w:rsidRPr="007350DD">
        <w:t xml:space="preserve"> </w:t>
      </w:r>
      <w:r w:rsidRPr="007350DD">
        <w:t>Disabilities.</w:t>
      </w:r>
      <w:r w:rsidR="006461CD"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00D439A0" w:rsidRPr="007350DD">
        <w:t>2003</w:t>
      </w:r>
    </w:p>
    <w:p w:rsidR="006564B6" w:rsidRPr="007350DD" w:rsidRDefault="006564B6" w:rsidP="009E22FF">
      <w:pPr>
        <w:pStyle w:val="SingleTxtG"/>
      </w:pPr>
      <w:r w:rsidRPr="007350DD">
        <w:t>Report</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Commission</w:t>
      </w:r>
      <w:r w:rsidR="001327BC" w:rsidRPr="007350DD">
        <w:t xml:space="preserve"> </w:t>
      </w:r>
      <w:r w:rsidRPr="007350DD">
        <w:t>of</w:t>
      </w:r>
      <w:r w:rsidR="001327BC" w:rsidRPr="007350DD">
        <w:t xml:space="preserve"> </w:t>
      </w:r>
      <w:r w:rsidRPr="007350DD">
        <w:t>Law</w:t>
      </w:r>
      <w:r w:rsidR="001327BC" w:rsidRPr="007350DD">
        <w:t xml:space="preserve"> </w:t>
      </w:r>
      <w:r w:rsidRPr="007350DD">
        <w:t>and</w:t>
      </w:r>
      <w:r w:rsidR="001327BC" w:rsidRPr="007350DD">
        <w:t xml:space="preserve"> </w:t>
      </w:r>
      <w:r w:rsidRPr="007350DD">
        <w:t>Order</w:t>
      </w:r>
      <w:r w:rsidR="001327BC" w:rsidRPr="007350DD">
        <w:t xml:space="preserve"> </w:t>
      </w:r>
      <w:r w:rsidRPr="007350DD">
        <w:t>on</w:t>
      </w:r>
      <w:r w:rsidR="001327BC" w:rsidRPr="007350DD">
        <w:t xml:space="preserve"> </w:t>
      </w:r>
      <w:r w:rsidRPr="007350DD">
        <w:t>the</w:t>
      </w:r>
      <w:r w:rsidR="001327BC" w:rsidRPr="007350DD">
        <w:t xml:space="preserve"> </w:t>
      </w:r>
      <w:r w:rsidRPr="007350DD">
        <w:t>Draft</w:t>
      </w:r>
      <w:r w:rsidR="001327BC" w:rsidRPr="007350DD">
        <w:t xml:space="preserve"> </w:t>
      </w:r>
      <w:r w:rsidRPr="007350DD">
        <w:t>National</w:t>
      </w:r>
      <w:r w:rsidR="001327BC" w:rsidRPr="007350DD">
        <w:t xml:space="preserve"> </w:t>
      </w:r>
      <w:r w:rsidRPr="007350DD">
        <w:t>Plan</w:t>
      </w:r>
      <w:r w:rsidR="001327BC" w:rsidRPr="007350DD">
        <w:t xml:space="preserve"> </w:t>
      </w:r>
      <w:r w:rsidRPr="007350DD">
        <w:t>on</w:t>
      </w:r>
      <w:r w:rsidR="001327BC" w:rsidRPr="007350DD">
        <w:t xml:space="preserve"> </w:t>
      </w:r>
      <w:r w:rsidRPr="007350DD">
        <w:t>Justice,</w:t>
      </w:r>
      <w:r w:rsidR="001327BC" w:rsidRPr="007350DD">
        <w:t xml:space="preserve"> </w:t>
      </w:r>
      <w:r w:rsidRPr="007350DD">
        <w:t>Peace</w:t>
      </w:r>
      <w:r w:rsidR="001327BC" w:rsidRPr="007350DD">
        <w:t xml:space="preserve"> </w:t>
      </w:r>
      <w:r w:rsidRPr="007350DD">
        <w:t>and</w:t>
      </w:r>
      <w:r w:rsidR="001327BC" w:rsidRPr="007350DD">
        <w:t xml:space="preserve"> </w:t>
      </w:r>
      <w:r w:rsidRPr="007350DD">
        <w:t>Security.</w:t>
      </w:r>
      <w:r w:rsidR="001327BC" w:rsidRPr="007350DD">
        <w:t xml:space="preserve"> </w:t>
      </w:r>
      <w:r w:rsidRPr="007350DD">
        <w:t>Barbados,</w:t>
      </w:r>
      <w:r w:rsidR="001327BC" w:rsidRPr="007350DD">
        <w:t xml:space="preserve"> </w:t>
      </w:r>
      <w:r w:rsidRPr="007350DD">
        <w:t>June</w:t>
      </w:r>
      <w:r w:rsidR="001327BC" w:rsidRPr="007350DD">
        <w:t xml:space="preserve"> </w:t>
      </w:r>
      <w:r w:rsidR="00D439A0" w:rsidRPr="007350DD">
        <w:t>2004</w:t>
      </w:r>
    </w:p>
    <w:p w:rsidR="006564B6" w:rsidRPr="007350DD" w:rsidRDefault="006564B6" w:rsidP="009E22FF">
      <w:pPr>
        <w:pStyle w:val="SingleTxtG"/>
      </w:pPr>
      <w:r w:rsidRPr="007350DD">
        <w:t>Report</w:t>
      </w:r>
      <w:r w:rsidR="001327BC" w:rsidRPr="007350DD">
        <w:t xml:space="preserve"> </w:t>
      </w:r>
      <w:r w:rsidRPr="007350DD">
        <w:t>of</w:t>
      </w:r>
      <w:r w:rsidR="001327BC" w:rsidRPr="007350DD">
        <w:t xml:space="preserve"> </w:t>
      </w:r>
      <w:r w:rsidRPr="007350DD">
        <w:t>the</w:t>
      </w:r>
      <w:r w:rsidR="001327BC" w:rsidRPr="007350DD">
        <w:t xml:space="preserve"> </w:t>
      </w:r>
      <w:r w:rsidRPr="007350DD">
        <w:t>National</w:t>
      </w:r>
      <w:r w:rsidR="001327BC" w:rsidRPr="007350DD">
        <w:t xml:space="preserve"> </w:t>
      </w:r>
      <w:r w:rsidRPr="007350DD">
        <w:t>Committee</w:t>
      </w:r>
      <w:r w:rsidR="001327BC" w:rsidRPr="007350DD">
        <w:t xml:space="preserve"> </w:t>
      </w:r>
      <w:r w:rsidRPr="007350DD">
        <w:t>for</w:t>
      </w:r>
      <w:r w:rsidR="001327BC" w:rsidRPr="007350DD">
        <w:t xml:space="preserve"> </w:t>
      </w:r>
      <w:r w:rsidRPr="007350DD">
        <w:t>Monitoring</w:t>
      </w:r>
      <w:r w:rsidR="001327BC" w:rsidRPr="007350DD">
        <w:t xml:space="preserve"> </w:t>
      </w:r>
      <w:r w:rsidRPr="007350DD">
        <w:t>the</w:t>
      </w:r>
      <w:r w:rsidR="001327BC" w:rsidRPr="007350DD">
        <w:t xml:space="preserve"> </w:t>
      </w:r>
      <w:r w:rsidRPr="007350DD">
        <w:t>Rights</w:t>
      </w:r>
      <w:r w:rsidR="001327BC" w:rsidRPr="007350DD">
        <w:t xml:space="preserve"> </w:t>
      </w:r>
      <w:r w:rsidRPr="007350DD">
        <w:t>of</w:t>
      </w:r>
      <w:r w:rsidR="001327BC" w:rsidRPr="007350DD">
        <w:t xml:space="preserve"> </w:t>
      </w:r>
      <w:r w:rsidRPr="007350DD">
        <w:t>the</w:t>
      </w:r>
      <w:r w:rsidR="001327BC" w:rsidRPr="007350DD">
        <w:t xml:space="preserve"> </w:t>
      </w:r>
      <w:r w:rsidRPr="007350DD">
        <w:t>Child.</w:t>
      </w:r>
      <w:r w:rsidR="001327BC" w:rsidRPr="007350DD">
        <w:t xml:space="preserve"> </w:t>
      </w:r>
      <w:r w:rsidRPr="007350DD">
        <w:t>Barbados,</w:t>
      </w:r>
      <w:r w:rsidR="001327BC" w:rsidRPr="007350DD">
        <w:t xml:space="preserve"> </w:t>
      </w:r>
      <w:r w:rsidR="00D439A0" w:rsidRPr="007350DD">
        <w:t>2006</w:t>
      </w:r>
    </w:p>
    <w:p w:rsidR="006564B6" w:rsidRPr="007350DD" w:rsidRDefault="006564B6" w:rsidP="009E22FF">
      <w:pPr>
        <w:pStyle w:val="SingleTxtG"/>
      </w:pPr>
      <w:r w:rsidRPr="007350DD">
        <w:t>Saptagiri,</w:t>
      </w:r>
      <w:r w:rsidR="001327BC" w:rsidRPr="007350DD">
        <w:t xml:space="preserve"> </w:t>
      </w:r>
      <w:r w:rsidRPr="007350DD">
        <w:t>Lalita.</w:t>
      </w:r>
      <w:r w:rsidR="001327BC" w:rsidRPr="007350DD">
        <w:t xml:space="preserve"> </w:t>
      </w:r>
      <w:r w:rsidR="00EA19E5" w:rsidRPr="007350DD">
        <w:t>“</w:t>
      </w:r>
      <w:r w:rsidRPr="007350DD">
        <w:t>Poverty</w:t>
      </w:r>
      <w:r w:rsidR="001327BC" w:rsidRPr="007350DD">
        <w:t xml:space="preserve"> </w:t>
      </w:r>
      <w:r w:rsidRPr="007350DD">
        <w:t>and</w:t>
      </w:r>
      <w:r w:rsidR="001327BC" w:rsidRPr="007350DD">
        <w:t xml:space="preserve"> </w:t>
      </w:r>
      <w:r w:rsidRPr="007350DD">
        <w:t>Income</w:t>
      </w:r>
      <w:r w:rsidR="001327BC" w:rsidRPr="007350DD">
        <w:t xml:space="preserve"> </w:t>
      </w:r>
      <w:r w:rsidRPr="007350DD">
        <w:t>Distribution</w:t>
      </w:r>
      <w:r w:rsidR="001327BC" w:rsidRPr="007350DD">
        <w:t xml:space="preserve"> </w:t>
      </w:r>
      <w:r w:rsidRPr="007350DD">
        <w:t>in</w:t>
      </w:r>
      <w:r w:rsidR="001327BC" w:rsidRPr="007350DD">
        <w:t xml:space="preserve"> </w:t>
      </w:r>
      <w:r w:rsidRPr="007350DD">
        <w:t>Barbados</w:t>
      </w:r>
      <w:r w:rsidR="001327BC" w:rsidRPr="007350DD">
        <w:t xml:space="preserve"> </w:t>
      </w:r>
      <w:r w:rsidRPr="007350DD">
        <w:t>(2001-02)</w:t>
      </w:r>
      <w:r w:rsidR="00EA19E5" w:rsidRPr="007350DD">
        <w:t>”</w:t>
      </w:r>
      <w:r w:rsidRPr="007350DD">
        <w:t>.</w:t>
      </w:r>
      <w:r w:rsidR="001327BC" w:rsidRPr="007350DD">
        <w:t xml:space="preserve"> </w:t>
      </w:r>
      <w:r w:rsidRPr="007350DD">
        <w:t>Commonwealth</w:t>
      </w:r>
      <w:r w:rsidR="001327BC" w:rsidRPr="007350DD">
        <w:t xml:space="preserve"> </w:t>
      </w:r>
      <w:r w:rsidRPr="007350DD">
        <w:t>Secretariat,</w:t>
      </w:r>
      <w:r w:rsidR="001327BC" w:rsidRPr="007350DD">
        <w:t xml:space="preserve"> </w:t>
      </w:r>
      <w:r w:rsidRPr="007350DD">
        <w:t>London</w:t>
      </w:r>
      <w:r w:rsidR="001327BC" w:rsidRPr="007350DD">
        <w:t xml:space="preserve"> </w:t>
      </w:r>
      <w:r w:rsidRPr="007350DD">
        <w:t>and</w:t>
      </w:r>
      <w:r w:rsidR="001327BC" w:rsidRPr="007350DD">
        <w:t xml:space="preserve"> </w:t>
      </w:r>
      <w:r w:rsidRPr="007350DD">
        <w:t>Ministry</w:t>
      </w:r>
      <w:r w:rsidR="001327BC" w:rsidRPr="007350DD">
        <w:t xml:space="preserve"> </w:t>
      </w:r>
      <w:r w:rsidRPr="007350DD">
        <w:t>of</w:t>
      </w:r>
      <w:r w:rsidR="001327BC" w:rsidRPr="007350DD">
        <w:t xml:space="preserve"> </w:t>
      </w:r>
      <w:r w:rsidRPr="007350DD">
        <w:t>Social</w:t>
      </w:r>
      <w:r w:rsidR="001327BC" w:rsidRPr="007350DD">
        <w:t xml:space="preserve"> </w:t>
      </w:r>
      <w:r w:rsidRPr="007350DD">
        <w:t>Transformation,</w:t>
      </w:r>
      <w:r w:rsidR="001327BC" w:rsidRPr="007350DD">
        <w:t xml:space="preserve"> </w:t>
      </w:r>
      <w:r w:rsidRPr="007350DD">
        <w:t>Government</w:t>
      </w:r>
      <w:r w:rsidR="001327BC" w:rsidRPr="007350DD">
        <w:t xml:space="preserve"> </w:t>
      </w:r>
      <w:r w:rsidRPr="007350DD">
        <w:t>of</w:t>
      </w:r>
      <w:r w:rsidR="001327BC" w:rsidRPr="007350DD">
        <w:t xml:space="preserve"> </w:t>
      </w:r>
      <w:r w:rsidRPr="007350DD">
        <w:t>Barbados,</w:t>
      </w:r>
      <w:r w:rsidR="001327BC" w:rsidRPr="007350DD">
        <w:t xml:space="preserve"> </w:t>
      </w:r>
      <w:r w:rsidR="00D439A0" w:rsidRPr="007350DD">
        <w:t>2002</w:t>
      </w:r>
    </w:p>
    <w:p w:rsidR="006564B6" w:rsidRPr="007350DD" w:rsidRDefault="006564B6" w:rsidP="009E22FF">
      <w:pPr>
        <w:pStyle w:val="SingleTxtG"/>
      </w:pPr>
      <w:r w:rsidRPr="007350DD">
        <w:t>Smith,</w:t>
      </w:r>
      <w:r w:rsidR="001327BC" w:rsidRPr="007350DD">
        <w:t xml:space="preserve"> </w:t>
      </w:r>
      <w:r w:rsidRPr="007350DD">
        <w:t>M.G.</w:t>
      </w:r>
      <w:r w:rsidR="001327BC" w:rsidRPr="007350DD">
        <w:t xml:space="preserve"> </w:t>
      </w:r>
      <w:r w:rsidR="00EA19E5" w:rsidRPr="007350DD">
        <w:t>“</w:t>
      </w:r>
      <w:r w:rsidRPr="007350DD">
        <w:t>The</w:t>
      </w:r>
      <w:r w:rsidR="001327BC" w:rsidRPr="007350DD">
        <w:t xml:space="preserve"> </w:t>
      </w:r>
      <w:r w:rsidRPr="007350DD">
        <w:t>Plural</w:t>
      </w:r>
      <w:r w:rsidR="001327BC" w:rsidRPr="007350DD">
        <w:t xml:space="preserve"> </w:t>
      </w:r>
      <w:r w:rsidRPr="007350DD">
        <w:t>Society</w:t>
      </w:r>
      <w:r w:rsidR="001327BC" w:rsidRPr="007350DD">
        <w:t xml:space="preserve"> </w:t>
      </w:r>
      <w:r w:rsidRPr="007350DD">
        <w:t>in</w:t>
      </w:r>
      <w:r w:rsidR="001327BC" w:rsidRPr="007350DD">
        <w:t xml:space="preserve"> </w:t>
      </w:r>
      <w:r w:rsidRPr="007350DD">
        <w:t>the</w:t>
      </w:r>
      <w:r w:rsidR="001327BC" w:rsidRPr="007350DD">
        <w:t xml:space="preserve"> </w:t>
      </w:r>
      <w:r w:rsidRPr="007350DD">
        <w:t>British</w:t>
      </w:r>
      <w:r w:rsidR="001327BC" w:rsidRPr="007350DD">
        <w:t xml:space="preserve"> </w:t>
      </w:r>
      <w:r w:rsidRPr="007350DD">
        <w:t>West</w:t>
      </w:r>
      <w:r w:rsidR="001327BC" w:rsidRPr="007350DD">
        <w:t xml:space="preserve"> </w:t>
      </w:r>
      <w:r w:rsidRPr="007350DD">
        <w:t>Indies</w:t>
      </w:r>
      <w:r w:rsidR="00EA19E5" w:rsidRPr="007350DD">
        <w:t>”</w:t>
      </w:r>
      <w:r w:rsidRPr="007350DD">
        <w:t>,</w:t>
      </w:r>
      <w:r w:rsidR="001327BC" w:rsidRPr="007350DD">
        <w:t xml:space="preserve"> </w:t>
      </w:r>
      <w:r w:rsidRPr="007350DD">
        <w:t>Berkeley,</w:t>
      </w:r>
      <w:r w:rsidR="001327BC" w:rsidRPr="007350DD">
        <w:t xml:space="preserve"> </w:t>
      </w:r>
      <w:r w:rsidRPr="007350DD">
        <w:t>University</w:t>
      </w:r>
      <w:r w:rsidR="001327BC" w:rsidRPr="007350DD">
        <w:t xml:space="preserve"> </w:t>
      </w:r>
      <w:r w:rsidRPr="007350DD">
        <w:t>of</w:t>
      </w:r>
      <w:r w:rsidR="001327BC" w:rsidRPr="007350DD">
        <w:t xml:space="preserve"> </w:t>
      </w:r>
      <w:r w:rsidRPr="007350DD">
        <w:t>California</w:t>
      </w:r>
      <w:r w:rsidR="001327BC" w:rsidRPr="007350DD">
        <w:t xml:space="preserve"> </w:t>
      </w:r>
      <w:r w:rsidRPr="007350DD">
        <w:t>Press,</w:t>
      </w:r>
      <w:r w:rsidR="001327BC" w:rsidRPr="007350DD">
        <w:t xml:space="preserve"> </w:t>
      </w:r>
      <w:r w:rsidR="00D439A0" w:rsidRPr="007350DD">
        <w:t>1965</w:t>
      </w:r>
    </w:p>
    <w:p w:rsidR="006564B6" w:rsidRPr="007350DD" w:rsidRDefault="006564B6" w:rsidP="009E22FF">
      <w:pPr>
        <w:pStyle w:val="SingleTxtG"/>
      </w:pPr>
      <w:r w:rsidRPr="007350DD">
        <w:t>UNDP</w:t>
      </w:r>
      <w:r w:rsidR="001327BC" w:rsidRPr="007350DD">
        <w:t xml:space="preserve"> </w:t>
      </w:r>
      <w:r w:rsidRPr="007350DD">
        <w:t>(2006,</w:t>
      </w:r>
      <w:r w:rsidR="001327BC" w:rsidRPr="007350DD">
        <w:t xml:space="preserve"> </w:t>
      </w:r>
      <w:r w:rsidRPr="007350DD">
        <w:t>2010)</w:t>
      </w:r>
      <w:r w:rsidR="001327BC" w:rsidRPr="007350DD">
        <w:t xml:space="preserve"> </w:t>
      </w:r>
      <w:r w:rsidRPr="007350DD">
        <w:t>UN</w:t>
      </w:r>
      <w:r w:rsidR="001327BC" w:rsidRPr="007350DD">
        <w:t xml:space="preserve"> </w:t>
      </w:r>
      <w:r w:rsidRPr="007350DD">
        <w:t>Human</w:t>
      </w:r>
      <w:r w:rsidR="001327BC" w:rsidRPr="007350DD">
        <w:t xml:space="preserve"> </w:t>
      </w:r>
      <w:r w:rsidRPr="007350DD">
        <w:t>Development</w:t>
      </w:r>
      <w:r w:rsidR="001327BC" w:rsidRPr="007350DD">
        <w:t xml:space="preserve"> </w:t>
      </w:r>
      <w:r w:rsidR="00D439A0" w:rsidRPr="007350DD">
        <w:t>Report</w:t>
      </w:r>
    </w:p>
    <w:p w:rsidR="006564B6" w:rsidRPr="007350DD" w:rsidRDefault="006564B6" w:rsidP="00355C8F">
      <w:pPr>
        <w:pStyle w:val="SingleTxtG"/>
      </w:pPr>
      <w:r w:rsidRPr="007350DD">
        <w:t>UNICEF.</w:t>
      </w:r>
      <w:r w:rsidR="006461CD" w:rsidRPr="007350DD">
        <w:t xml:space="preserve"> </w:t>
      </w:r>
      <w:r w:rsidR="00EA19E5" w:rsidRPr="007350DD">
        <w:t>“</w:t>
      </w:r>
      <w:r w:rsidRPr="007350DD">
        <w:t>Study</w:t>
      </w:r>
      <w:r w:rsidR="001327BC" w:rsidRPr="007350DD">
        <w:t xml:space="preserve"> </w:t>
      </w:r>
      <w:r w:rsidRPr="007350DD">
        <w:t>of</w:t>
      </w:r>
      <w:r w:rsidR="001327BC" w:rsidRPr="007350DD">
        <w:t xml:space="preserve"> </w:t>
      </w:r>
      <w:r w:rsidRPr="007350DD">
        <w:t>Child</w:t>
      </w:r>
      <w:r w:rsidR="001327BC" w:rsidRPr="007350DD">
        <w:t xml:space="preserve"> </w:t>
      </w:r>
      <w:r w:rsidRPr="007350DD">
        <w:t>Vulnerability</w:t>
      </w:r>
      <w:r w:rsidR="001327BC" w:rsidRPr="007350DD">
        <w:t xml:space="preserve"> </w:t>
      </w:r>
      <w:r w:rsidRPr="007350DD">
        <w:t>in</w:t>
      </w:r>
      <w:r w:rsidR="001327BC" w:rsidRPr="007350DD">
        <w:t xml:space="preserve"> </w:t>
      </w:r>
      <w:r w:rsidRPr="007350DD">
        <w:t>Barbados,</w:t>
      </w:r>
      <w:r w:rsidR="001327BC" w:rsidRPr="007350DD">
        <w:t xml:space="preserve"> </w:t>
      </w:r>
      <w:r w:rsidRPr="007350DD">
        <w:t>St.</w:t>
      </w:r>
      <w:r w:rsidR="001327BC" w:rsidRPr="007350DD">
        <w:t xml:space="preserve"> </w:t>
      </w:r>
      <w:r w:rsidRPr="007350DD">
        <w:t>Lucia</w:t>
      </w:r>
      <w:r w:rsidR="001327BC" w:rsidRPr="007350DD">
        <w:t xml:space="preserve"> </w:t>
      </w:r>
      <w:r w:rsidRPr="007350DD">
        <w:t>and</w:t>
      </w:r>
      <w:r w:rsidR="001327BC" w:rsidRPr="007350DD">
        <w:t xml:space="preserve"> </w:t>
      </w:r>
      <w:r w:rsidRPr="007350DD">
        <w:t>St.</w:t>
      </w:r>
      <w:r w:rsidR="001327BC" w:rsidRPr="007350DD">
        <w:t xml:space="preserve"> </w:t>
      </w:r>
      <w:r w:rsidRPr="007350DD">
        <w:t>Vincent</w:t>
      </w:r>
      <w:r w:rsidR="001327BC" w:rsidRPr="007350DD">
        <w:t xml:space="preserve"> </w:t>
      </w:r>
      <w:r w:rsidR="009E22FF" w:rsidRPr="007350DD">
        <w:t>and</w:t>
      </w:r>
      <w:r w:rsidR="006461CD" w:rsidRPr="007350DD">
        <w:t xml:space="preserve"> </w:t>
      </w:r>
      <w:r w:rsidRPr="007350DD">
        <w:t>the</w:t>
      </w:r>
      <w:r w:rsidR="001327BC" w:rsidRPr="007350DD">
        <w:t xml:space="preserve"> </w:t>
      </w:r>
      <w:r w:rsidRPr="007350DD">
        <w:t>Grenadines</w:t>
      </w:r>
      <w:r w:rsidR="00EA19E5" w:rsidRPr="007350DD">
        <w:t>”</w:t>
      </w:r>
      <w:r w:rsidRPr="007350DD">
        <w:t>,</w:t>
      </w:r>
      <w:r w:rsidR="001327BC" w:rsidRPr="007350DD">
        <w:t xml:space="preserve"> </w:t>
      </w:r>
      <w:r w:rsidRPr="007350DD">
        <w:t>UNICEF</w:t>
      </w:r>
      <w:r w:rsidR="00355C8F" w:rsidRPr="007350DD">
        <w:t xml:space="preserve"> –</w:t>
      </w:r>
      <w:r w:rsidR="001327BC" w:rsidRPr="007350DD">
        <w:t xml:space="preserve"> </w:t>
      </w:r>
      <w:r w:rsidRPr="007350DD">
        <w:t>Barbados</w:t>
      </w:r>
      <w:r w:rsidR="001327BC" w:rsidRPr="007350DD">
        <w:t xml:space="preserve"> </w:t>
      </w:r>
      <w:r w:rsidR="009E22FF" w:rsidRPr="007350DD">
        <w:t>and</w:t>
      </w:r>
      <w:r w:rsidR="006461CD" w:rsidRPr="007350DD">
        <w:t xml:space="preserve"> </w:t>
      </w:r>
      <w:r w:rsidRPr="007350DD">
        <w:t>Eastern</w:t>
      </w:r>
      <w:r w:rsidR="001327BC" w:rsidRPr="007350DD">
        <w:t xml:space="preserve"> </w:t>
      </w:r>
      <w:r w:rsidRPr="007350DD">
        <w:t>Caribbean,</w:t>
      </w:r>
      <w:r w:rsidR="001327BC" w:rsidRPr="007350DD">
        <w:t xml:space="preserve"> </w:t>
      </w:r>
      <w:r w:rsidR="00D439A0" w:rsidRPr="007350DD">
        <w:t>2006</w:t>
      </w:r>
    </w:p>
    <w:p w:rsidR="006564B6" w:rsidRPr="007350DD" w:rsidRDefault="006564B6" w:rsidP="009E22FF">
      <w:pPr>
        <w:pStyle w:val="SingleTxtG"/>
      </w:pPr>
      <w:r w:rsidRPr="007350DD">
        <w:t>UNIFEM.</w:t>
      </w:r>
      <w:r w:rsidR="001327BC" w:rsidRPr="007350DD">
        <w:t xml:space="preserve"> </w:t>
      </w:r>
      <w:r w:rsidR="00EA19E5" w:rsidRPr="007350DD">
        <w:t>“</w:t>
      </w:r>
      <w:r w:rsidRPr="007350DD">
        <w:t>The</w:t>
      </w:r>
      <w:r w:rsidR="001327BC" w:rsidRPr="007350DD">
        <w:t xml:space="preserve"> </w:t>
      </w:r>
      <w:r w:rsidRPr="007350DD">
        <w:t>Administration</w:t>
      </w:r>
      <w:r w:rsidR="001327BC" w:rsidRPr="007350DD">
        <w:t xml:space="preserve"> </w:t>
      </w:r>
      <w:r w:rsidRPr="007350DD">
        <w:t>of</w:t>
      </w:r>
      <w:r w:rsidR="001327BC" w:rsidRPr="007350DD">
        <w:t xml:space="preserve"> </w:t>
      </w:r>
      <w:r w:rsidRPr="007350DD">
        <w:t>Family</w:t>
      </w:r>
      <w:r w:rsidR="001327BC" w:rsidRPr="007350DD">
        <w:t xml:space="preserve"> </w:t>
      </w:r>
      <w:r w:rsidRPr="007350DD">
        <w:t>Justice:</w:t>
      </w:r>
      <w:r w:rsidR="001327BC" w:rsidRPr="007350DD">
        <w:t xml:space="preserve"> </w:t>
      </w:r>
      <w:r w:rsidRPr="007350DD">
        <w:t>Child</w:t>
      </w:r>
      <w:r w:rsidR="001327BC" w:rsidRPr="007350DD">
        <w:t xml:space="preserve"> </w:t>
      </w:r>
      <w:r w:rsidRPr="007350DD">
        <w:t>Support,</w:t>
      </w:r>
      <w:r w:rsidR="001327BC" w:rsidRPr="007350DD">
        <w:t xml:space="preserve"> </w:t>
      </w:r>
      <w:r w:rsidRPr="007350DD">
        <w:t>Shared</w:t>
      </w:r>
      <w:r w:rsidR="001327BC" w:rsidRPr="007350DD">
        <w:t xml:space="preserve"> </w:t>
      </w:r>
      <w:r w:rsidRPr="007350DD">
        <w:t>Family</w:t>
      </w:r>
      <w:r w:rsidR="001327BC" w:rsidRPr="007350DD">
        <w:t xml:space="preserve"> </w:t>
      </w:r>
      <w:r w:rsidRPr="007350DD">
        <w:t>Responsibilities</w:t>
      </w:r>
      <w:r w:rsidR="001327BC" w:rsidRPr="007350DD">
        <w:t xml:space="preserve"> </w:t>
      </w:r>
      <w:r w:rsidRPr="007350DD">
        <w:t>and</w:t>
      </w:r>
      <w:r w:rsidR="001327BC" w:rsidRPr="007350DD">
        <w:t xml:space="preserve"> </w:t>
      </w:r>
      <w:r w:rsidRPr="007350DD">
        <w:t>Gender</w:t>
      </w:r>
      <w:r w:rsidR="001327BC" w:rsidRPr="007350DD">
        <w:t xml:space="preserve"> </w:t>
      </w:r>
      <w:r w:rsidRPr="007350DD">
        <w:t>Equality,</w:t>
      </w:r>
      <w:r w:rsidR="001327BC" w:rsidRPr="007350DD">
        <w:t xml:space="preserve"> </w:t>
      </w:r>
      <w:r w:rsidRPr="007350DD">
        <w:t>Barbados</w:t>
      </w:r>
      <w:r w:rsidR="001327BC" w:rsidRPr="007350DD">
        <w:t xml:space="preserve"> </w:t>
      </w:r>
      <w:r w:rsidRPr="007350DD">
        <w:t>Research</w:t>
      </w:r>
      <w:r w:rsidR="001327BC" w:rsidRPr="007350DD">
        <w:t xml:space="preserve"> </w:t>
      </w:r>
      <w:r w:rsidRPr="007350DD">
        <w:t>Report</w:t>
      </w:r>
      <w:r w:rsidR="00EA19E5" w:rsidRPr="007350DD">
        <w:t>”</w:t>
      </w:r>
      <w:r w:rsidRPr="007350DD">
        <w:t>,</w:t>
      </w:r>
      <w:r w:rsidR="001327BC" w:rsidRPr="007350DD">
        <w:t xml:space="preserve"> </w:t>
      </w:r>
      <w:r w:rsidR="00D439A0" w:rsidRPr="007350DD">
        <w:t>2006</w:t>
      </w:r>
    </w:p>
    <w:p w:rsidR="006564B6" w:rsidRPr="007350DD" w:rsidRDefault="006564B6" w:rsidP="009E22FF">
      <w:pPr>
        <w:pStyle w:val="SingleTxtG"/>
      </w:pPr>
      <w:r w:rsidRPr="007350DD">
        <w:t>Walrond,</w:t>
      </w:r>
      <w:r w:rsidR="001327BC" w:rsidRPr="007350DD">
        <w:t xml:space="preserve"> </w:t>
      </w:r>
      <w:r w:rsidRPr="007350DD">
        <w:t>E.R.</w:t>
      </w:r>
      <w:r w:rsidR="001327BC" w:rsidRPr="007350DD">
        <w:t xml:space="preserve"> </w:t>
      </w:r>
      <w:r w:rsidR="00EA19E5" w:rsidRPr="007350DD">
        <w:t>“</w:t>
      </w:r>
      <w:r w:rsidRPr="007350DD">
        <w:t>Legal,</w:t>
      </w:r>
      <w:r w:rsidR="001327BC" w:rsidRPr="007350DD">
        <w:t xml:space="preserve"> </w:t>
      </w:r>
      <w:r w:rsidRPr="007350DD">
        <w:t>Ethical</w:t>
      </w:r>
      <w:r w:rsidR="001327BC" w:rsidRPr="007350DD">
        <w:t xml:space="preserve"> </w:t>
      </w:r>
      <w:r w:rsidRPr="007350DD">
        <w:t>and</w:t>
      </w:r>
      <w:r w:rsidR="001327BC" w:rsidRPr="007350DD">
        <w:t xml:space="preserve"> </w:t>
      </w:r>
      <w:r w:rsidRPr="007350DD">
        <w:t>Socio-Economic</w:t>
      </w:r>
      <w:r w:rsidR="001327BC" w:rsidRPr="007350DD">
        <w:t xml:space="preserve"> </w:t>
      </w:r>
      <w:r w:rsidRPr="007350DD">
        <w:t>Issues</w:t>
      </w:r>
      <w:r w:rsidR="001327BC" w:rsidRPr="007350DD">
        <w:t xml:space="preserve"> </w:t>
      </w:r>
      <w:r w:rsidRPr="007350DD">
        <w:t>Relevant</w:t>
      </w:r>
      <w:r w:rsidR="001327BC" w:rsidRPr="007350DD">
        <w:t xml:space="preserve"> </w:t>
      </w:r>
      <w:r w:rsidRPr="007350DD">
        <w:t>to</w:t>
      </w:r>
      <w:r w:rsidR="001327BC" w:rsidRPr="007350DD">
        <w:t xml:space="preserve"> </w:t>
      </w:r>
      <w:r w:rsidRPr="007350DD">
        <w:t>HIV/AIDS</w:t>
      </w:r>
      <w:r w:rsidR="001327BC" w:rsidRPr="007350DD">
        <w:t xml:space="preserve"> </w:t>
      </w:r>
      <w:r w:rsidRPr="007350DD">
        <w:t>in</w:t>
      </w:r>
      <w:r w:rsidR="001327BC" w:rsidRPr="007350DD">
        <w:t xml:space="preserve"> </w:t>
      </w:r>
      <w:r w:rsidRPr="007350DD">
        <w:t>Barbados,</w:t>
      </w:r>
      <w:r w:rsidR="001327BC" w:rsidRPr="007350DD">
        <w:t xml:space="preserve"> </w:t>
      </w:r>
      <w:r w:rsidR="00D439A0" w:rsidRPr="007350DD">
        <w:t>2004</w:t>
      </w:r>
    </w:p>
    <w:p w:rsidR="009669E5" w:rsidRDefault="006564B6" w:rsidP="00710042">
      <w:pPr>
        <w:pStyle w:val="HChG"/>
      </w:pPr>
      <w:r w:rsidRPr="007350DD">
        <w:br w:type="page"/>
      </w:r>
      <w:r w:rsidR="00710042" w:rsidRPr="007350DD">
        <w:lastRenderedPageBreak/>
        <w:tab/>
      </w:r>
      <w:r w:rsidRPr="007350DD">
        <w:t>A</w:t>
      </w:r>
      <w:r w:rsidR="009669E5">
        <w:t>nnex</w:t>
      </w:r>
    </w:p>
    <w:p w:rsidR="006564B6" w:rsidRPr="007350DD" w:rsidRDefault="009669E5" w:rsidP="00710042">
      <w:pPr>
        <w:pStyle w:val="HChG"/>
      </w:pPr>
      <w:r>
        <w:tab/>
      </w:r>
      <w:r>
        <w:tab/>
      </w:r>
      <w:r w:rsidR="00710042" w:rsidRPr="007350DD">
        <w:t>Additional tables</w:t>
      </w:r>
    </w:p>
    <w:p w:rsidR="00710042" w:rsidRPr="007350DD" w:rsidRDefault="006564B6" w:rsidP="00710042">
      <w:pPr>
        <w:pStyle w:val="Heading1"/>
      </w:pPr>
      <w:r w:rsidRPr="007350DD">
        <w:t>Table</w:t>
      </w:r>
      <w:r w:rsidR="00710042" w:rsidRPr="007350DD">
        <w:t xml:space="preserve"> </w:t>
      </w:r>
      <w:r w:rsidRPr="007350DD">
        <w:t>27</w:t>
      </w:r>
    </w:p>
    <w:p w:rsidR="006564B6" w:rsidRPr="007350DD" w:rsidRDefault="006564B6" w:rsidP="00710042">
      <w:pPr>
        <w:pStyle w:val="SingleTxtG"/>
        <w:rPr>
          <w:b/>
          <w:bCs/>
        </w:rPr>
      </w:pPr>
      <w:r w:rsidRPr="007350DD">
        <w:rPr>
          <w:b/>
          <w:bCs/>
        </w:rPr>
        <w:t>Barbados</w:t>
      </w:r>
      <w:r w:rsidR="001327BC" w:rsidRPr="007350DD">
        <w:rPr>
          <w:b/>
          <w:bCs/>
        </w:rPr>
        <w:t xml:space="preserve"> </w:t>
      </w:r>
      <w:r w:rsidR="00875C53" w:rsidRPr="007350DD">
        <w:rPr>
          <w:b/>
          <w:bCs/>
        </w:rPr>
        <w:t>economic indicators</w:t>
      </w:r>
      <w:r w:rsidR="00875C53">
        <w:rPr>
          <w:b/>
          <w:bCs/>
        </w:rPr>
        <w:t>,</w:t>
      </w:r>
      <w:r w:rsidR="00875C53" w:rsidRPr="007350DD">
        <w:rPr>
          <w:b/>
          <w:bCs/>
        </w:rPr>
        <w:t xml:space="preserve"> </w:t>
      </w:r>
      <w:r w:rsidRPr="007350DD">
        <w:rPr>
          <w:b/>
          <w:bCs/>
        </w:rPr>
        <w:t>2005</w:t>
      </w:r>
      <w:r w:rsidR="00710042" w:rsidRPr="007350DD">
        <w:rPr>
          <w:b/>
          <w:bCs/>
        </w:rPr>
        <w:t>–</w:t>
      </w:r>
      <w:r w:rsidRPr="007350DD">
        <w:rPr>
          <w:b/>
          <w:bCs/>
        </w:rPr>
        <w:t>2011</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6"/>
        <w:gridCol w:w="719"/>
        <w:gridCol w:w="720"/>
        <w:gridCol w:w="720"/>
        <w:gridCol w:w="720"/>
        <w:gridCol w:w="720"/>
        <w:gridCol w:w="720"/>
        <w:gridCol w:w="720"/>
        <w:gridCol w:w="720"/>
      </w:tblGrid>
      <w:tr w:rsidR="00710042" w:rsidRPr="007350DD" w:rsidTr="00D153FD">
        <w:trPr>
          <w:cantSplit/>
          <w:trHeight w:val="375"/>
          <w:tblHeader/>
        </w:trPr>
        <w:tc>
          <w:tcPr>
            <w:tcW w:w="2746" w:type="dxa"/>
            <w:tcBorders>
              <w:top w:val="single" w:sz="4" w:space="0" w:color="auto"/>
              <w:bottom w:val="single" w:sz="12" w:space="0" w:color="auto"/>
            </w:tcBorders>
            <w:shd w:val="clear" w:color="auto" w:fill="auto"/>
            <w:noWrap/>
            <w:vAlign w:val="bottom"/>
          </w:tcPr>
          <w:p w:rsidR="006564B6" w:rsidRPr="007350DD" w:rsidRDefault="001327BC" w:rsidP="00710042">
            <w:pPr>
              <w:suppressAutoHyphens w:val="0"/>
              <w:spacing w:before="80" w:after="80" w:line="200" w:lineRule="exact"/>
              <w:ind w:right="113"/>
              <w:rPr>
                <w:i/>
                <w:sz w:val="16"/>
              </w:rPr>
            </w:pPr>
            <w:r w:rsidRPr="007350DD">
              <w:rPr>
                <w:i/>
                <w:sz w:val="16"/>
              </w:rPr>
              <w:t xml:space="preserve"> </w:t>
            </w:r>
          </w:p>
        </w:tc>
        <w:tc>
          <w:tcPr>
            <w:tcW w:w="719" w:type="dxa"/>
            <w:tcBorders>
              <w:top w:val="single" w:sz="4" w:space="0" w:color="auto"/>
              <w:bottom w:val="single" w:sz="12" w:space="0" w:color="auto"/>
            </w:tcBorders>
            <w:shd w:val="clear" w:color="auto" w:fill="auto"/>
            <w:noWrap/>
            <w:vAlign w:val="bottom"/>
          </w:tcPr>
          <w:p w:rsidR="006564B6" w:rsidRPr="007350DD" w:rsidRDefault="001327BC" w:rsidP="00710042">
            <w:pPr>
              <w:suppressAutoHyphens w:val="0"/>
              <w:spacing w:before="80" w:after="80" w:line="200" w:lineRule="exact"/>
              <w:ind w:right="113"/>
              <w:jc w:val="right"/>
              <w:rPr>
                <w:i/>
                <w:sz w:val="16"/>
              </w:rPr>
            </w:pPr>
            <w:r w:rsidRPr="007350DD">
              <w:rPr>
                <w:i/>
                <w:sz w:val="16"/>
              </w:rPr>
              <w:t xml:space="preserve"> </w:t>
            </w:r>
          </w:p>
        </w:tc>
        <w:tc>
          <w:tcPr>
            <w:tcW w:w="720" w:type="dxa"/>
            <w:tcBorders>
              <w:top w:val="single" w:sz="4" w:space="0" w:color="auto"/>
              <w:bottom w:val="single" w:sz="12" w:space="0" w:color="auto"/>
            </w:tcBorders>
            <w:shd w:val="clear" w:color="auto" w:fill="auto"/>
            <w:noWrap/>
            <w:vAlign w:val="bottom"/>
          </w:tcPr>
          <w:p w:rsidR="006564B6" w:rsidRPr="007350DD" w:rsidRDefault="006564B6" w:rsidP="00710042">
            <w:pPr>
              <w:suppressAutoHyphens w:val="0"/>
              <w:spacing w:before="80" w:after="80" w:line="200" w:lineRule="exact"/>
              <w:ind w:right="113"/>
              <w:jc w:val="right"/>
              <w:rPr>
                <w:i/>
                <w:sz w:val="16"/>
              </w:rPr>
            </w:pPr>
            <w:r w:rsidRPr="007350DD">
              <w:rPr>
                <w:i/>
                <w:sz w:val="16"/>
              </w:rPr>
              <w:t>2005</w:t>
            </w:r>
          </w:p>
        </w:tc>
        <w:tc>
          <w:tcPr>
            <w:tcW w:w="720" w:type="dxa"/>
            <w:tcBorders>
              <w:top w:val="single" w:sz="4" w:space="0" w:color="auto"/>
              <w:bottom w:val="single" w:sz="12" w:space="0" w:color="auto"/>
            </w:tcBorders>
            <w:shd w:val="clear" w:color="auto" w:fill="auto"/>
            <w:noWrap/>
            <w:vAlign w:val="bottom"/>
          </w:tcPr>
          <w:p w:rsidR="006564B6" w:rsidRPr="007350DD" w:rsidRDefault="006564B6" w:rsidP="00710042">
            <w:pPr>
              <w:suppressAutoHyphens w:val="0"/>
              <w:spacing w:before="80" w:after="80" w:line="200" w:lineRule="exact"/>
              <w:ind w:right="113"/>
              <w:jc w:val="right"/>
              <w:rPr>
                <w:i/>
                <w:sz w:val="16"/>
              </w:rPr>
            </w:pPr>
            <w:r w:rsidRPr="007350DD">
              <w:rPr>
                <w:i/>
                <w:sz w:val="16"/>
              </w:rPr>
              <w:t>2006</w:t>
            </w:r>
          </w:p>
        </w:tc>
        <w:tc>
          <w:tcPr>
            <w:tcW w:w="720" w:type="dxa"/>
            <w:tcBorders>
              <w:top w:val="single" w:sz="4" w:space="0" w:color="auto"/>
              <w:bottom w:val="single" w:sz="12" w:space="0" w:color="auto"/>
            </w:tcBorders>
            <w:shd w:val="clear" w:color="auto" w:fill="auto"/>
            <w:noWrap/>
            <w:vAlign w:val="bottom"/>
          </w:tcPr>
          <w:p w:rsidR="006564B6" w:rsidRPr="007350DD" w:rsidRDefault="006564B6" w:rsidP="00710042">
            <w:pPr>
              <w:suppressAutoHyphens w:val="0"/>
              <w:spacing w:before="80" w:after="80" w:line="200" w:lineRule="exact"/>
              <w:ind w:right="113"/>
              <w:jc w:val="right"/>
              <w:rPr>
                <w:i/>
                <w:sz w:val="16"/>
              </w:rPr>
            </w:pPr>
            <w:r w:rsidRPr="007350DD">
              <w:rPr>
                <w:i/>
                <w:sz w:val="16"/>
              </w:rPr>
              <w:t>2007</w:t>
            </w:r>
          </w:p>
        </w:tc>
        <w:tc>
          <w:tcPr>
            <w:tcW w:w="720" w:type="dxa"/>
            <w:tcBorders>
              <w:top w:val="single" w:sz="4" w:space="0" w:color="auto"/>
              <w:bottom w:val="single" w:sz="12" w:space="0" w:color="auto"/>
            </w:tcBorders>
            <w:shd w:val="clear" w:color="auto" w:fill="auto"/>
            <w:noWrap/>
            <w:vAlign w:val="bottom"/>
          </w:tcPr>
          <w:p w:rsidR="006564B6" w:rsidRPr="007350DD" w:rsidRDefault="006564B6" w:rsidP="00710042">
            <w:pPr>
              <w:suppressAutoHyphens w:val="0"/>
              <w:spacing w:before="80" w:after="80" w:line="200" w:lineRule="exact"/>
              <w:ind w:right="113"/>
              <w:jc w:val="right"/>
              <w:rPr>
                <w:i/>
                <w:sz w:val="16"/>
              </w:rPr>
            </w:pPr>
            <w:r w:rsidRPr="007350DD">
              <w:rPr>
                <w:i/>
                <w:sz w:val="16"/>
              </w:rPr>
              <w:t>2008</w:t>
            </w:r>
          </w:p>
        </w:tc>
        <w:tc>
          <w:tcPr>
            <w:tcW w:w="720" w:type="dxa"/>
            <w:tcBorders>
              <w:top w:val="single" w:sz="4" w:space="0" w:color="auto"/>
              <w:bottom w:val="single" w:sz="12" w:space="0" w:color="auto"/>
            </w:tcBorders>
            <w:shd w:val="clear" w:color="auto" w:fill="auto"/>
            <w:noWrap/>
            <w:vAlign w:val="bottom"/>
          </w:tcPr>
          <w:p w:rsidR="006564B6" w:rsidRPr="007350DD" w:rsidRDefault="006564B6" w:rsidP="00710042">
            <w:pPr>
              <w:suppressAutoHyphens w:val="0"/>
              <w:spacing w:before="80" w:after="80" w:line="200" w:lineRule="exact"/>
              <w:ind w:right="113"/>
              <w:jc w:val="right"/>
              <w:rPr>
                <w:i/>
                <w:sz w:val="16"/>
              </w:rPr>
            </w:pPr>
            <w:r w:rsidRPr="007350DD">
              <w:rPr>
                <w:i/>
                <w:sz w:val="16"/>
              </w:rPr>
              <w:t>2009</w:t>
            </w:r>
          </w:p>
        </w:tc>
        <w:tc>
          <w:tcPr>
            <w:tcW w:w="720" w:type="dxa"/>
            <w:tcBorders>
              <w:top w:val="single" w:sz="4" w:space="0" w:color="auto"/>
              <w:bottom w:val="single" w:sz="12" w:space="0" w:color="auto"/>
            </w:tcBorders>
            <w:shd w:val="clear" w:color="auto" w:fill="auto"/>
            <w:noWrap/>
            <w:vAlign w:val="bottom"/>
          </w:tcPr>
          <w:p w:rsidR="006564B6" w:rsidRPr="007350DD" w:rsidRDefault="006564B6" w:rsidP="00710042">
            <w:pPr>
              <w:suppressAutoHyphens w:val="0"/>
              <w:spacing w:before="80" w:after="80" w:line="200" w:lineRule="exact"/>
              <w:ind w:right="113"/>
              <w:jc w:val="right"/>
              <w:rPr>
                <w:i/>
                <w:sz w:val="16"/>
              </w:rPr>
            </w:pPr>
            <w:r w:rsidRPr="007350DD">
              <w:rPr>
                <w:i/>
                <w:sz w:val="16"/>
              </w:rPr>
              <w:t>2010</w:t>
            </w:r>
          </w:p>
        </w:tc>
        <w:tc>
          <w:tcPr>
            <w:tcW w:w="720" w:type="dxa"/>
            <w:tcBorders>
              <w:top w:val="single" w:sz="4" w:space="0" w:color="auto"/>
              <w:bottom w:val="single" w:sz="12" w:space="0" w:color="auto"/>
            </w:tcBorders>
            <w:shd w:val="clear" w:color="auto" w:fill="auto"/>
            <w:noWrap/>
            <w:vAlign w:val="bottom"/>
          </w:tcPr>
          <w:p w:rsidR="006564B6" w:rsidRPr="007350DD" w:rsidRDefault="006564B6" w:rsidP="00710042">
            <w:pPr>
              <w:suppressAutoHyphens w:val="0"/>
              <w:spacing w:before="80" w:after="80" w:line="200" w:lineRule="exact"/>
              <w:ind w:right="113"/>
              <w:jc w:val="right"/>
              <w:rPr>
                <w:i/>
                <w:sz w:val="16"/>
              </w:rPr>
            </w:pPr>
            <w:r w:rsidRPr="007350DD">
              <w:rPr>
                <w:i/>
                <w:sz w:val="16"/>
              </w:rPr>
              <w:t>2011</w:t>
            </w:r>
          </w:p>
        </w:tc>
      </w:tr>
      <w:tr w:rsidR="006564B6" w:rsidRPr="007350DD" w:rsidTr="00D153FD">
        <w:trPr>
          <w:cantSplit/>
          <w:trHeight w:val="300"/>
        </w:trPr>
        <w:tc>
          <w:tcPr>
            <w:tcW w:w="2746" w:type="dxa"/>
            <w:tcBorders>
              <w:top w:val="single" w:sz="12" w:space="0" w:color="auto"/>
            </w:tcBorders>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Real</w:t>
            </w:r>
            <w:r w:rsidR="001327BC" w:rsidRPr="007350DD">
              <w:rPr>
                <w:sz w:val="18"/>
              </w:rPr>
              <w:t xml:space="preserve"> </w:t>
            </w:r>
            <w:r w:rsidRPr="007350DD">
              <w:rPr>
                <w:sz w:val="18"/>
              </w:rPr>
              <w:t>Growth</w:t>
            </w:r>
            <w:r w:rsidR="001327BC" w:rsidRPr="007350DD">
              <w:rPr>
                <w:sz w:val="18"/>
              </w:rPr>
              <w:t xml:space="preserve"> </w:t>
            </w:r>
            <w:r w:rsidRPr="007350DD">
              <w:rPr>
                <w:sz w:val="18"/>
              </w:rPr>
              <w:t>(%)</w:t>
            </w:r>
          </w:p>
        </w:tc>
        <w:tc>
          <w:tcPr>
            <w:tcW w:w="719" w:type="dxa"/>
            <w:tcBorders>
              <w:top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tcBorders>
              <w:top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4.0</w:t>
            </w:r>
          </w:p>
        </w:tc>
        <w:tc>
          <w:tcPr>
            <w:tcW w:w="720" w:type="dxa"/>
            <w:tcBorders>
              <w:top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5.7</w:t>
            </w:r>
          </w:p>
        </w:tc>
        <w:tc>
          <w:tcPr>
            <w:tcW w:w="720" w:type="dxa"/>
            <w:tcBorders>
              <w:top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1.7</w:t>
            </w:r>
          </w:p>
        </w:tc>
        <w:tc>
          <w:tcPr>
            <w:tcW w:w="720" w:type="dxa"/>
            <w:tcBorders>
              <w:top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0.1</w:t>
            </w:r>
          </w:p>
        </w:tc>
        <w:tc>
          <w:tcPr>
            <w:tcW w:w="720" w:type="dxa"/>
            <w:tcBorders>
              <w:top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-3.7</w:t>
            </w:r>
          </w:p>
        </w:tc>
        <w:tc>
          <w:tcPr>
            <w:tcW w:w="720" w:type="dxa"/>
            <w:tcBorders>
              <w:top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0.2</w:t>
            </w:r>
          </w:p>
        </w:tc>
        <w:tc>
          <w:tcPr>
            <w:tcW w:w="720" w:type="dxa"/>
            <w:tcBorders>
              <w:top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0.5</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left="142" w:right="113"/>
              <w:rPr>
                <w:sz w:val="18"/>
              </w:rPr>
            </w:pPr>
            <w:r w:rsidRPr="007350DD">
              <w:rPr>
                <w:sz w:val="18"/>
              </w:rPr>
              <w:t>Tradables</w:t>
            </w:r>
            <w:r w:rsidR="001327BC" w:rsidRPr="007350DD">
              <w:rPr>
                <w:sz w:val="18"/>
              </w:rPr>
              <w:t xml:space="preserve"> </w:t>
            </w:r>
            <w:r w:rsidRPr="007350DD">
              <w:rPr>
                <w:sz w:val="18"/>
              </w:rPr>
              <w:t>(%)</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-0.8</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8.1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-7.3</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-0.3</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-4.3</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-1.9</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left="142" w:right="113"/>
              <w:rPr>
                <w:sz w:val="18"/>
              </w:rPr>
            </w:pPr>
            <w:r w:rsidRPr="007350DD">
              <w:rPr>
                <w:sz w:val="18"/>
              </w:rPr>
              <w:t>Nontradables</w:t>
            </w:r>
            <w:r w:rsidR="001327BC" w:rsidRPr="007350DD">
              <w:rPr>
                <w:sz w:val="18"/>
              </w:rPr>
              <w:t xml:space="preserve"> </w:t>
            </w:r>
            <w:r w:rsidRPr="007350DD">
              <w:rPr>
                <w:sz w:val="18"/>
              </w:rPr>
              <w:t>(%)</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5.6</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5.0</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4.5</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0.2</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-3.6</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1.2</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Inflation</w:t>
            </w:r>
            <w:r w:rsidR="001327BC" w:rsidRPr="007350DD">
              <w:rPr>
                <w:sz w:val="18"/>
              </w:rPr>
              <w:t xml:space="preserve"> </w:t>
            </w:r>
            <w:r w:rsidRPr="007350DD">
              <w:rPr>
                <w:sz w:val="18"/>
              </w:rPr>
              <w:t>(%)</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6.1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7.3</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4.0</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8.1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3.6</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5.8</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8.7</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Unemployment</w:t>
            </w:r>
            <w:r w:rsidR="001327BC" w:rsidRPr="007350DD">
              <w:rPr>
                <w:sz w:val="18"/>
              </w:rPr>
              <w:t xml:space="preserve"> </w:t>
            </w:r>
            <w:r w:rsidRPr="007350DD">
              <w:rPr>
                <w:sz w:val="18"/>
              </w:rPr>
              <w:t>(%)</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9.1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8.7</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7.4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8.1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10.0</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10.8</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11.9</w:t>
            </w:r>
          </w:p>
        </w:tc>
      </w:tr>
      <w:tr w:rsidR="006564B6" w:rsidRPr="007350DD" w:rsidTr="00D153FD">
        <w:trPr>
          <w:cantSplit/>
          <w:trHeight w:val="300"/>
        </w:trPr>
        <w:tc>
          <w:tcPr>
            <w:tcW w:w="2746" w:type="dxa"/>
            <w:shd w:val="clear" w:color="auto" w:fill="auto"/>
            <w:noWrap/>
          </w:tcPr>
          <w:p w:rsidR="006564B6" w:rsidRPr="007350DD" w:rsidRDefault="001327BC" w:rsidP="00710042">
            <w:pPr>
              <w:suppressAutoHyphens w:val="0"/>
              <w:spacing w:before="40" w:after="40" w:line="220" w:lineRule="exact"/>
              <w:ind w:right="113"/>
              <w:rPr>
                <w:sz w:val="18"/>
              </w:rPr>
            </w:pPr>
            <w:r w:rsidRPr="007350DD">
              <w:rPr>
                <w:sz w:val="18"/>
              </w:rPr>
              <w:t xml:space="preserve"> </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1327BC" w:rsidP="00710042">
            <w:pPr>
              <w:suppressAutoHyphens w:val="0"/>
              <w:spacing w:before="40" w:after="40" w:line="220" w:lineRule="exact"/>
              <w:ind w:right="113"/>
              <w:jc w:val="right"/>
              <w:rPr>
                <w:sz w:val="18"/>
              </w:rPr>
            </w:pPr>
            <w:r w:rsidRPr="007350DD">
              <w:rPr>
                <w:sz w:val="18"/>
              </w:rPr>
              <w:t xml:space="preserve"> </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International</w:t>
            </w:r>
            <w:r w:rsidR="001327BC" w:rsidRPr="007350DD">
              <w:rPr>
                <w:sz w:val="18"/>
              </w:rPr>
              <w:t xml:space="preserve"> </w:t>
            </w:r>
            <w:r w:rsidRPr="007350DD">
              <w:rPr>
                <w:sz w:val="18"/>
              </w:rPr>
              <w:t>Reserves</w:t>
            </w:r>
            <w:r w:rsidR="001327BC" w:rsidRPr="007350DD">
              <w:rPr>
                <w:sz w:val="18"/>
              </w:rPr>
              <w:t xml:space="preserve"> </w:t>
            </w:r>
            <w:r w:rsidRPr="007350DD">
              <w:rPr>
                <w:sz w:val="18"/>
              </w:rPr>
              <w:t>($</w:t>
            </w:r>
            <w:r w:rsidR="001327BC" w:rsidRPr="007350DD">
              <w:rPr>
                <w:sz w:val="18"/>
              </w:rPr>
              <w:t xml:space="preserve"> </w:t>
            </w:r>
            <w:r w:rsidRPr="007350DD">
              <w:rPr>
                <w:sz w:val="18"/>
              </w:rPr>
              <w:t>Million)</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w:t>
            </w:r>
            <w:r w:rsidR="00710042" w:rsidRPr="007350DD">
              <w:rPr>
                <w:sz w:val="18"/>
              </w:rPr>
              <w:t xml:space="preserve"> </w:t>
            </w:r>
            <w:r w:rsidRPr="007350DD">
              <w:rPr>
                <w:sz w:val="18"/>
              </w:rPr>
              <w:t>253.7</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w:t>
            </w:r>
            <w:r w:rsidR="00710042" w:rsidRPr="007350DD">
              <w:rPr>
                <w:sz w:val="18"/>
              </w:rPr>
              <w:t xml:space="preserve"> </w:t>
            </w:r>
            <w:r w:rsidRPr="007350DD">
              <w:rPr>
                <w:sz w:val="18"/>
              </w:rPr>
              <w:t>194.1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w:t>
            </w:r>
            <w:r w:rsidR="00710042" w:rsidRPr="007350DD">
              <w:rPr>
                <w:sz w:val="18"/>
              </w:rPr>
              <w:t xml:space="preserve"> </w:t>
            </w:r>
            <w:r w:rsidRPr="007350DD">
              <w:rPr>
                <w:sz w:val="18"/>
              </w:rPr>
              <w:t>550.1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w:t>
            </w:r>
            <w:r w:rsidR="00710042" w:rsidRPr="007350DD">
              <w:rPr>
                <w:sz w:val="18"/>
              </w:rPr>
              <w:t xml:space="preserve"> </w:t>
            </w:r>
            <w:r w:rsidRPr="007350DD">
              <w:rPr>
                <w:sz w:val="18"/>
              </w:rPr>
              <w:t>359.2</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w:t>
            </w:r>
            <w:r w:rsidR="00710042" w:rsidRPr="007350DD">
              <w:rPr>
                <w:sz w:val="18"/>
              </w:rPr>
              <w:t xml:space="preserve"> </w:t>
            </w:r>
            <w:r w:rsidRPr="007350DD">
              <w:rPr>
                <w:sz w:val="18"/>
              </w:rPr>
              <w:t>487.8</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w:t>
            </w:r>
            <w:r w:rsidR="00710042" w:rsidRPr="007350DD">
              <w:rPr>
                <w:sz w:val="18"/>
              </w:rPr>
              <w:t xml:space="preserve"> </w:t>
            </w:r>
            <w:r w:rsidRPr="007350DD">
              <w:rPr>
                <w:sz w:val="18"/>
              </w:rPr>
              <w:t>434.9</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w:t>
            </w:r>
            <w:r w:rsidR="00710042" w:rsidRPr="007350DD">
              <w:rPr>
                <w:sz w:val="18"/>
              </w:rPr>
              <w:t xml:space="preserve"> 419.</w:t>
            </w:r>
            <w:r w:rsidRPr="007350DD">
              <w:rPr>
                <w:sz w:val="18"/>
              </w:rPr>
              <w:t>9</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Foreign</w:t>
            </w:r>
            <w:r w:rsidR="001327BC" w:rsidRPr="007350DD">
              <w:rPr>
                <w:sz w:val="18"/>
              </w:rPr>
              <w:t xml:space="preserve"> </w:t>
            </w:r>
            <w:r w:rsidRPr="007350DD">
              <w:rPr>
                <w:sz w:val="18"/>
              </w:rPr>
              <w:t>Exchange</w:t>
            </w:r>
            <w:r w:rsidR="001327BC" w:rsidRPr="007350DD">
              <w:rPr>
                <w:sz w:val="18"/>
              </w:rPr>
              <w:t xml:space="preserve"> </w:t>
            </w:r>
            <w:r w:rsidRPr="007350DD">
              <w:rPr>
                <w:sz w:val="18"/>
              </w:rPr>
              <w:t>Reserves</w:t>
            </w:r>
            <w:r w:rsidR="001327BC" w:rsidRPr="007350DD">
              <w:rPr>
                <w:sz w:val="18"/>
              </w:rPr>
              <w:t xml:space="preserve"> </w:t>
            </w:r>
            <w:r w:rsidRPr="007350DD">
              <w:rPr>
                <w:sz w:val="18"/>
              </w:rPr>
              <w:t>cover,</w:t>
            </w:r>
            <w:r w:rsidR="001327BC" w:rsidRPr="007350DD">
              <w:rPr>
                <w:sz w:val="18"/>
              </w:rPr>
              <w:t xml:space="preserve"> </w:t>
            </w:r>
            <w:r w:rsidRPr="007350DD">
              <w:rPr>
                <w:sz w:val="18"/>
              </w:rPr>
              <w:t>weeks</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15.4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16.0</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20.9</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16.4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21.1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18.4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18.0</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BoP</w:t>
            </w:r>
            <w:r w:rsidR="001327BC" w:rsidRPr="007350DD">
              <w:rPr>
                <w:sz w:val="18"/>
              </w:rPr>
              <w:t xml:space="preserve"> </w:t>
            </w:r>
            <w:r w:rsidRPr="007350DD">
              <w:rPr>
                <w:sz w:val="18"/>
              </w:rPr>
              <w:t>current</w:t>
            </w:r>
            <w:r w:rsidR="001327BC" w:rsidRPr="007350DD">
              <w:rPr>
                <w:sz w:val="18"/>
              </w:rPr>
              <w:t xml:space="preserve"> </w:t>
            </w:r>
            <w:r w:rsidRPr="007350DD">
              <w:rPr>
                <w:sz w:val="18"/>
              </w:rPr>
              <w:t>account</w:t>
            </w:r>
            <w:r w:rsidR="001327BC" w:rsidRPr="007350DD">
              <w:rPr>
                <w:sz w:val="18"/>
              </w:rPr>
              <w:t xml:space="preserve"> </w:t>
            </w:r>
            <w:r w:rsidRPr="007350DD">
              <w:rPr>
                <w:sz w:val="18"/>
              </w:rPr>
              <w:t>(as</w:t>
            </w:r>
            <w:r w:rsidR="001327BC" w:rsidRPr="007350DD">
              <w:rPr>
                <w:sz w:val="18"/>
              </w:rPr>
              <w:t xml:space="preserve"> </w:t>
            </w:r>
            <w:r w:rsidRPr="007350DD">
              <w:rPr>
                <w:sz w:val="18"/>
              </w:rPr>
              <w:t>%</w:t>
            </w:r>
            <w:r w:rsidR="001327BC" w:rsidRPr="007350DD">
              <w:rPr>
                <w:sz w:val="18"/>
              </w:rPr>
              <w:t xml:space="preserve"> </w:t>
            </w:r>
            <w:r w:rsidRPr="007350DD">
              <w:rPr>
                <w:sz w:val="18"/>
              </w:rPr>
              <w:t>GDP)</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-10.6</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-8.4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-5.5</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-11.2</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-7.1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-6.1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-7.9</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Net</w:t>
            </w:r>
            <w:r w:rsidR="001327BC" w:rsidRPr="007350DD">
              <w:rPr>
                <w:sz w:val="18"/>
              </w:rPr>
              <w:t xml:space="preserve"> </w:t>
            </w:r>
            <w:r w:rsidRPr="007350DD">
              <w:rPr>
                <w:sz w:val="18"/>
              </w:rPr>
              <w:t>capita</w:t>
            </w:r>
            <w:r w:rsidR="001327BC" w:rsidRPr="007350DD">
              <w:rPr>
                <w:sz w:val="18"/>
              </w:rPr>
              <w:t xml:space="preserve"> </w:t>
            </w:r>
            <w:r w:rsidRPr="007350DD">
              <w:rPr>
                <w:sz w:val="18"/>
              </w:rPr>
              <w:t>inflows</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661.9</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709.9</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1020.2</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546.1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731.7</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512.1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711.3</w:t>
            </w:r>
          </w:p>
        </w:tc>
      </w:tr>
      <w:tr w:rsidR="006564B6" w:rsidRPr="007350DD" w:rsidTr="00D153FD">
        <w:trPr>
          <w:cantSplit/>
          <w:trHeight w:val="300"/>
        </w:trPr>
        <w:tc>
          <w:tcPr>
            <w:tcW w:w="2746" w:type="dxa"/>
            <w:shd w:val="clear" w:color="auto" w:fill="auto"/>
            <w:noWrap/>
          </w:tcPr>
          <w:p w:rsidR="006564B6" w:rsidRPr="007350DD" w:rsidRDefault="001327BC" w:rsidP="00710042">
            <w:pPr>
              <w:suppressAutoHyphens w:val="0"/>
              <w:spacing w:before="40" w:after="40" w:line="220" w:lineRule="exact"/>
              <w:ind w:right="113"/>
              <w:rPr>
                <w:sz w:val="18"/>
              </w:rPr>
            </w:pPr>
            <w:r w:rsidRPr="007350DD">
              <w:rPr>
                <w:sz w:val="18"/>
              </w:rPr>
              <w:t xml:space="preserve"> </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1327BC" w:rsidP="00710042">
            <w:pPr>
              <w:suppressAutoHyphens w:val="0"/>
              <w:spacing w:before="40" w:after="40" w:line="220" w:lineRule="exact"/>
              <w:ind w:right="113"/>
              <w:jc w:val="right"/>
              <w:rPr>
                <w:sz w:val="18"/>
              </w:rPr>
            </w:pPr>
            <w:r w:rsidRPr="007350DD">
              <w:rPr>
                <w:sz w:val="18"/>
              </w:rPr>
              <w:t xml:space="preserve"> </w:t>
            </w:r>
          </w:p>
        </w:tc>
      </w:tr>
      <w:tr w:rsidR="006564B6" w:rsidRPr="007350DD" w:rsidTr="00D153FD">
        <w:trPr>
          <w:cantSplit/>
          <w:trHeight w:val="300"/>
        </w:trPr>
        <w:tc>
          <w:tcPr>
            <w:tcW w:w="3465" w:type="dxa"/>
            <w:gridSpan w:val="2"/>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Debt</w:t>
            </w:r>
            <w:r w:rsidR="001327BC" w:rsidRPr="007350DD">
              <w:rPr>
                <w:sz w:val="18"/>
              </w:rPr>
              <w:t xml:space="preserve"> </w:t>
            </w:r>
            <w:r w:rsidRPr="007350DD">
              <w:rPr>
                <w:sz w:val="18"/>
              </w:rPr>
              <w:t>(as</w:t>
            </w:r>
            <w:r w:rsidR="001327BC" w:rsidRPr="007350DD">
              <w:rPr>
                <w:sz w:val="18"/>
              </w:rPr>
              <w:t xml:space="preserve"> </w:t>
            </w:r>
            <w:r w:rsidRPr="007350DD">
              <w:rPr>
                <w:sz w:val="18"/>
              </w:rPr>
              <w:t>%</w:t>
            </w:r>
            <w:r w:rsidR="001327BC" w:rsidRPr="007350DD">
              <w:rPr>
                <w:sz w:val="18"/>
              </w:rPr>
              <w:t xml:space="preserve"> </w:t>
            </w:r>
            <w:r w:rsidRPr="007350DD">
              <w:rPr>
                <w:sz w:val="18"/>
              </w:rPr>
              <w:t>of</w:t>
            </w:r>
            <w:r w:rsidR="001327BC" w:rsidRPr="007350DD">
              <w:rPr>
                <w:sz w:val="18"/>
              </w:rPr>
              <w:t xml:space="preserve"> </w:t>
            </w:r>
            <w:r w:rsidRPr="007350DD">
              <w:rPr>
                <w:sz w:val="18"/>
              </w:rPr>
              <w:t>GDP),</w:t>
            </w:r>
            <w:r w:rsidR="001327BC" w:rsidRPr="007350DD">
              <w:rPr>
                <w:sz w:val="18"/>
              </w:rPr>
              <w:t xml:space="preserve"> </w:t>
            </w:r>
            <w:r w:rsidRPr="007350DD">
              <w:rPr>
                <w:sz w:val="18"/>
              </w:rPr>
              <w:t>Gross*</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63.0</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64.3</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68.9</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76.4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85.6</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98.5</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95.9</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Debt</w:t>
            </w:r>
            <w:r w:rsidR="001327BC" w:rsidRPr="007350DD">
              <w:rPr>
                <w:sz w:val="18"/>
              </w:rPr>
              <w:t xml:space="preserve"> </w:t>
            </w:r>
            <w:r w:rsidRPr="007350DD">
              <w:rPr>
                <w:sz w:val="18"/>
              </w:rPr>
              <w:t>(as</w:t>
            </w:r>
            <w:r w:rsidR="001327BC" w:rsidRPr="007350DD">
              <w:rPr>
                <w:sz w:val="18"/>
              </w:rPr>
              <w:t xml:space="preserve"> </w:t>
            </w:r>
            <w:r w:rsidRPr="007350DD">
              <w:rPr>
                <w:sz w:val="18"/>
              </w:rPr>
              <w:t>%</w:t>
            </w:r>
            <w:r w:rsidR="001327BC" w:rsidRPr="007350DD">
              <w:rPr>
                <w:sz w:val="18"/>
              </w:rPr>
              <w:t xml:space="preserve"> </w:t>
            </w:r>
            <w:r w:rsidRPr="007350DD">
              <w:rPr>
                <w:sz w:val="18"/>
              </w:rPr>
              <w:t>of</w:t>
            </w:r>
            <w:r w:rsidR="001327BC" w:rsidRPr="007350DD">
              <w:rPr>
                <w:sz w:val="18"/>
              </w:rPr>
              <w:t xml:space="preserve"> </w:t>
            </w:r>
            <w:r w:rsidRPr="007350DD">
              <w:rPr>
                <w:sz w:val="18"/>
              </w:rPr>
              <w:t>GDP),</w:t>
            </w:r>
            <w:r w:rsidR="001327BC" w:rsidRPr="007350DD">
              <w:rPr>
                <w:sz w:val="18"/>
              </w:rPr>
              <w:t xml:space="preserve"> </w:t>
            </w:r>
            <w:r w:rsidRPr="007350DD">
              <w:rPr>
                <w:sz w:val="18"/>
              </w:rPr>
              <w:t>Net*</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29.5</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34.3</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36.4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38.2</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44.8</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51.1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47.3</w:t>
            </w:r>
          </w:p>
        </w:tc>
      </w:tr>
      <w:tr w:rsidR="006564B6" w:rsidRPr="007350DD" w:rsidTr="00D153FD">
        <w:trPr>
          <w:cantSplit/>
          <w:trHeight w:val="300"/>
        </w:trPr>
        <w:tc>
          <w:tcPr>
            <w:tcW w:w="3465" w:type="dxa"/>
            <w:gridSpan w:val="2"/>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External</w:t>
            </w:r>
            <w:r w:rsidR="001327BC" w:rsidRPr="007350DD">
              <w:rPr>
                <w:sz w:val="18"/>
              </w:rPr>
              <w:t xml:space="preserve"> </w:t>
            </w:r>
            <w:r w:rsidRPr="007350DD">
              <w:rPr>
                <w:sz w:val="18"/>
              </w:rPr>
              <w:t>debt</w:t>
            </w:r>
            <w:r w:rsidR="001327BC" w:rsidRPr="007350DD">
              <w:rPr>
                <w:sz w:val="18"/>
              </w:rPr>
              <w:t xml:space="preserve"> </w:t>
            </w:r>
            <w:r w:rsidRPr="007350DD">
              <w:rPr>
                <w:sz w:val="18"/>
              </w:rPr>
              <w:t>service</w:t>
            </w:r>
            <w:r w:rsidR="001327BC" w:rsidRPr="007350DD">
              <w:rPr>
                <w:sz w:val="18"/>
              </w:rPr>
              <w:t xml:space="preserve"> </w:t>
            </w:r>
            <w:r w:rsidRPr="007350DD">
              <w:rPr>
                <w:sz w:val="18"/>
              </w:rPr>
              <w:t>to</w:t>
            </w:r>
            <w:r w:rsidR="001327BC" w:rsidRPr="007350DD">
              <w:rPr>
                <w:sz w:val="18"/>
              </w:rPr>
              <w:t xml:space="preserve"> </w:t>
            </w:r>
            <w:r w:rsidRPr="007350DD">
              <w:rPr>
                <w:sz w:val="18"/>
              </w:rPr>
              <w:t>BoP</w:t>
            </w:r>
            <w:r w:rsidR="001327BC" w:rsidRPr="007350DD">
              <w:rPr>
                <w:sz w:val="18"/>
              </w:rPr>
              <w:t xml:space="preserve"> </w:t>
            </w:r>
            <w:r w:rsidRPr="007350DD">
              <w:rPr>
                <w:sz w:val="18"/>
              </w:rPr>
              <w:t>current</w:t>
            </w:r>
            <w:r w:rsidR="001327BC" w:rsidRPr="007350DD">
              <w:rPr>
                <w:sz w:val="18"/>
              </w:rPr>
              <w:t xml:space="preserve"> </w:t>
            </w:r>
            <w:r w:rsidRPr="007350DD">
              <w:rPr>
                <w:sz w:val="18"/>
              </w:rPr>
              <w:t>account</w:t>
            </w:r>
            <w:r w:rsidR="001327BC" w:rsidRPr="007350DD">
              <w:rPr>
                <w:sz w:val="18"/>
              </w:rPr>
              <w:t xml:space="preserve"> </w:t>
            </w:r>
            <w:r w:rsidRPr="007350DD">
              <w:rPr>
                <w:sz w:val="18"/>
              </w:rPr>
              <w:t>credits</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5.6</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4.2</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5.8</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5.8</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13.3#</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6.0</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Govt</w:t>
            </w:r>
            <w:r w:rsidR="00EA19E5" w:rsidRPr="007350DD">
              <w:rPr>
                <w:sz w:val="18"/>
              </w:rPr>
              <w:t>.</w:t>
            </w:r>
            <w:r w:rsidR="001327BC" w:rsidRPr="007350DD">
              <w:rPr>
                <w:sz w:val="18"/>
              </w:rPr>
              <w:t xml:space="preserve"> </w:t>
            </w:r>
            <w:r w:rsidRPr="007350DD">
              <w:rPr>
                <w:sz w:val="18"/>
              </w:rPr>
              <w:t>interest</w:t>
            </w:r>
            <w:r w:rsidR="001327BC" w:rsidRPr="007350DD">
              <w:rPr>
                <w:sz w:val="18"/>
              </w:rPr>
              <w:t xml:space="preserve"> </w:t>
            </w:r>
            <w:r w:rsidRPr="007350DD">
              <w:rPr>
                <w:sz w:val="18"/>
              </w:rPr>
              <w:t>payments</w:t>
            </w:r>
            <w:r w:rsidR="001327BC" w:rsidRPr="007350DD">
              <w:rPr>
                <w:sz w:val="18"/>
              </w:rPr>
              <w:t xml:space="preserve"> </w:t>
            </w:r>
            <w:r w:rsidRPr="007350DD">
              <w:rPr>
                <w:sz w:val="18"/>
              </w:rPr>
              <w:t>(as</w:t>
            </w:r>
            <w:r w:rsidR="001327BC" w:rsidRPr="007350DD">
              <w:rPr>
                <w:sz w:val="18"/>
              </w:rPr>
              <w:t xml:space="preserve"> </w:t>
            </w:r>
            <w:r w:rsidRPr="007350DD">
              <w:rPr>
                <w:sz w:val="18"/>
              </w:rPr>
              <w:t>%</w:t>
            </w:r>
            <w:r w:rsidR="001327BC" w:rsidRPr="007350DD">
              <w:rPr>
                <w:sz w:val="18"/>
              </w:rPr>
              <w:t xml:space="preserve"> </w:t>
            </w:r>
            <w:r w:rsidRPr="007350DD">
              <w:rPr>
                <w:sz w:val="18"/>
              </w:rPr>
              <w:t>of</w:t>
            </w:r>
            <w:r w:rsidR="001327BC" w:rsidRPr="007350DD">
              <w:rPr>
                <w:sz w:val="18"/>
              </w:rPr>
              <w:t xml:space="preserve"> </w:t>
            </w:r>
            <w:r w:rsidRPr="007350DD">
              <w:rPr>
                <w:sz w:val="18"/>
              </w:rPr>
              <w:t>revenue)</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14.4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14.2</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12.9</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15.7</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17.5</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21.1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21.7</w:t>
            </w:r>
          </w:p>
        </w:tc>
      </w:tr>
      <w:tr w:rsidR="006564B6" w:rsidRPr="007350DD" w:rsidTr="00D153FD">
        <w:trPr>
          <w:cantSplit/>
          <w:trHeight w:val="300"/>
        </w:trPr>
        <w:tc>
          <w:tcPr>
            <w:tcW w:w="2746" w:type="dxa"/>
            <w:shd w:val="clear" w:color="auto" w:fill="auto"/>
            <w:noWrap/>
          </w:tcPr>
          <w:p w:rsidR="006564B6" w:rsidRPr="007350DD" w:rsidRDefault="001327BC" w:rsidP="00710042">
            <w:pPr>
              <w:suppressAutoHyphens w:val="0"/>
              <w:spacing w:before="40" w:after="40" w:line="220" w:lineRule="exact"/>
              <w:ind w:right="113"/>
              <w:rPr>
                <w:sz w:val="18"/>
              </w:rPr>
            </w:pPr>
            <w:r w:rsidRPr="007350DD">
              <w:rPr>
                <w:sz w:val="18"/>
              </w:rPr>
              <w:t xml:space="preserve"> </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1327BC" w:rsidP="00710042">
            <w:pPr>
              <w:suppressAutoHyphens w:val="0"/>
              <w:spacing w:before="40" w:after="40" w:line="220" w:lineRule="exact"/>
              <w:ind w:right="113"/>
              <w:jc w:val="right"/>
              <w:rPr>
                <w:sz w:val="18"/>
              </w:rPr>
            </w:pPr>
            <w:r w:rsidRPr="007350DD">
              <w:rPr>
                <w:sz w:val="18"/>
              </w:rPr>
              <w:t xml:space="preserve"> </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Treasury-bill</w:t>
            </w:r>
            <w:r w:rsidR="001327BC" w:rsidRPr="007350DD">
              <w:rPr>
                <w:sz w:val="18"/>
              </w:rPr>
              <w:t xml:space="preserve"> </w:t>
            </w:r>
            <w:r w:rsidRPr="007350DD">
              <w:rPr>
                <w:sz w:val="18"/>
              </w:rPr>
              <w:t>rate</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6.26</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6.56</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4.90</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4.81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3.44</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3.35</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3.45</w:t>
            </w:r>
          </w:p>
        </w:tc>
      </w:tr>
      <w:tr w:rsidR="006564B6" w:rsidRPr="007350DD" w:rsidTr="00D153FD">
        <w:trPr>
          <w:cantSplit/>
          <w:trHeight w:val="300"/>
        </w:trPr>
        <w:tc>
          <w:tcPr>
            <w:tcW w:w="2746" w:type="dxa"/>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US</w:t>
            </w:r>
            <w:r w:rsidR="001327BC" w:rsidRPr="007350DD">
              <w:rPr>
                <w:sz w:val="18"/>
              </w:rPr>
              <w:t xml:space="preserve"> </w:t>
            </w:r>
            <w:r w:rsidRPr="007350DD">
              <w:rPr>
                <w:sz w:val="18"/>
              </w:rPr>
              <w:t>treasury-bill</w:t>
            </w:r>
            <w:r w:rsidR="001327BC" w:rsidRPr="007350DD">
              <w:rPr>
                <w:sz w:val="18"/>
              </w:rPr>
              <w:t xml:space="preserve"> </w:t>
            </w:r>
            <w:r w:rsidRPr="007350DD">
              <w:rPr>
                <w:sz w:val="18"/>
              </w:rPr>
              <w:t>rate</w:t>
            </w:r>
          </w:p>
        </w:tc>
        <w:tc>
          <w:tcPr>
            <w:tcW w:w="719"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3.99</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4.89</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3.29</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0.11</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0.06</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0.12</w:t>
            </w:r>
          </w:p>
        </w:tc>
        <w:tc>
          <w:tcPr>
            <w:tcW w:w="720" w:type="dxa"/>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0.02</w:t>
            </w:r>
          </w:p>
        </w:tc>
      </w:tr>
      <w:tr w:rsidR="006564B6" w:rsidRPr="007350DD" w:rsidTr="00D153FD">
        <w:trPr>
          <w:cantSplit/>
          <w:trHeight w:val="300"/>
        </w:trPr>
        <w:tc>
          <w:tcPr>
            <w:tcW w:w="2746" w:type="dxa"/>
            <w:tcBorders>
              <w:bottom w:val="nil"/>
            </w:tcBorders>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Average</w:t>
            </w:r>
            <w:r w:rsidR="001327BC" w:rsidRPr="007350DD">
              <w:rPr>
                <w:sz w:val="18"/>
              </w:rPr>
              <w:t xml:space="preserve"> </w:t>
            </w:r>
            <w:r w:rsidRPr="007350DD">
              <w:rPr>
                <w:sz w:val="18"/>
              </w:rPr>
              <w:t>deposit</w:t>
            </w:r>
            <w:r w:rsidR="001327BC" w:rsidRPr="007350DD">
              <w:rPr>
                <w:sz w:val="18"/>
              </w:rPr>
              <w:t xml:space="preserve"> </w:t>
            </w:r>
            <w:r w:rsidRPr="007350DD">
              <w:rPr>
                <w:sz w:val="18"/>
              </w:rPr>
              <w:t>rate**</w:t>
            </w:r>
          </w:p>
        </w:tc>
        <w:tc>
          <w:tcPr>
            <w:tcW w:w="719" w:type="dxa"/>
            <w:tcBorders>
              <w:bottom w:val="nil"/>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tcBorders>
              <w:bottom w:val="nil"/>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4.12</w:t>
            </w:r>
          </w:p>
        </w:tc>
        <w:tc>
          <w:tcPr>
            <w:tcW w:w="720" w:type="dxa"/>
            <w:tcBorders>
              <w:bottom w:val="nil"/>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5.11</w:t>
            </w:r>
          </w:p>
        </w:tc>
        <w:tc>
          <w:tcPr>
            <w:tcW w:w="720" w:type="dxa"/>
            <w:tcBorders>
              <w:bottom w:val="nil"/>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4.80</w:t>
            </w:r>
          </w:p>
        </w:tc>
        <w:tc>
          <w:tcPr>
            <w:tcW w:w="720" w:type="dxa"/>
            <w:tcBorders>
              <w:bottom w:val="nil"/>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4.07</w:t>
            </w:r>
          </w:p>
        </w:tc>
        <w:tc>
          <w:tcPr>
            <w:tcW w:w="720" w:type="dxa"/>
            <w:tcBorders>
              <w:bottom w:val="nil"/>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2.65</w:t>
            </w:r>
          </w:p>
        </w:tc>
        <w:tc>
          <w:tcPr>
            <w:tcW w:w="720" w:type="dxa"/>
            <w:tcBorders>
              <w:bottom w:val="nil"/>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2.69</w:t>
            </w:r>
          </w:p>
        </w:tc>
        <w:tc>
          <w:tcPr>
            <w:tcW w:w="720" w:type="dxa"/>
            <w:tcBorders>
              <w:bottom w:val="nil"/>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2.65</w:t>
            </w:r>
          </w:p>
        </w:tc>
      </w:tr>
      <w:tr w:rsidR="00D153FD" w:rsidRPr="007350DD" w:rsidTr="00D153FD">
        <w:trPr>
          <w:cantSplit/>
          <w:trHeight w:val="300"/>
        </w:trPr>
        <w:tc>
          <w:tcPr>
            <w:tcW w:w="2746" w:type="dxa"/>
            <w:tcBorders>
              <w:top w:val="nil"/>
              <w:bottom w:val="single" w:sz="12" w:space="0" w:color="auto"/>
            </w:tcBorders>
            <w:shd w:val="clear" w:color="auto" w:fill="auto"/>
            <w:noWrap/>
          </w:tcPr>
          <w:p w:rsidR="006564B6" w:rsidRPr="007350DD" w:rsidRDefault="006564B6" w:rsidP="00710042">
            <w:pPr>
              <w:suppressAutoHyphens w:val="0"/>
              <w:spacing w:before="40" w:after="40" w:line="220" w:lineRule="exact"/>
              <w:ind w:right="113"/>
              <w:rPr>
                <w:sz w:val="18"/>
              </w:rPr>
            </w:pPr>
            <w:r w:rsidRPr="007350DD">
              <w:rPr>
                <w:sz w:val="18"/>
              </w:rPr>
              <w:t>Average</w:t>
            </w:r>
            <w:r w:rsidR="001327BC" w:rsidRPr="007350DD">
              <w:rPr>
                <w:sz w:val="18"/>
              </w:rPr>
              <w:t xml:space="preserve"> </w:t>
            </w:r>
            <w:r w:rsidRPr="007350DD">
              <w:rPr>
                <w:sz w:val="18"/>
              </w:rPr>
              <w:t>loan</w:t>
            </w:r>
            <w:r w:rsidR="001327BC" w:rsidRPr="007350DD">
              <w:rPr>
                <w:sz w:val="18"/>
              </w:rPr>
              <w:t xml:space="preserve"> </w:t>
            </w:r>
            <w:r w:rsidRPr="007350DD">
              <w:rPr>
                <w:sz w:val="18"/>
              </w:rPr>
              <w:t>rate**</w:t>
            </w:r>
          </w:p>
        </w:tc>
        <w:tc>
          <w:tcPr>
            <w:tcW w:w="719" w:type="dxa"/>
            <w:tcBorders>
              <w:top w:val="nil"/>
              <w:bottom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p>
        </w:tc>
        <w:tc>
          <w:tcPr>
            <w:tcW w:w="720" w:type="dxa"/>
            <w:tcBorders>
              <w:top w:val="nil"/>
              <w:bottom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10.63</w:t>
            </w:r>
          </w:p>
        </w:tc>
        <w:tc>
          <w:tcPr>
            <w:tcW w:w="720" w:type="dxa"/>
            <w:tcBorders>
              <w:top w:val="nil"/>
              <w:bottom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10.87</w:t>
            </w:r>
          </w:p>
        </w:tc>
        <w:tc>
          <w:tcPr>
            <w:tcW w:w="720" w:type="dxa"/>
            <w:tcBorders>
              <w:top w:val="nil"/>
              <w:bottom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10.68</w:t>
            </w:r>
          </w:p>
        </w:tc>
        <w:tc>
          <w:tcPr>
            <w:tcW w:w="720" w:type="dxa"/>
            <w:tcBorders>
              <w:top w:val="nil"/>
              <w:bottom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10.25</w:t>
            </w:r>
          </w:p>
        </w:tc>
        <w:tc>
          <w:tcPr>
            <w:tcW w:w="720" w:type="dxa"/>
            <w:tcBorders>
              <w:top w:val="nil"/>
              <w:bottom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9.66</w:t>
            </w:r>
          </w:p>
        </w:tc>
        <w:tc>
          <w:tcPr>
            <w:tcW w:w="720" w:type="dxa"/>
            <w:tcBorders>
              <w:top w:val="nil"/>
              <w:bottom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9.39</w:t>
            </w:r>
          </w:p>
        </w:tc>
        <w:tc>
          <w:tcPr>
            <w:tcW w:w="720" w:type="dxa"/>
            <w:tcBorders>
              <w:top w:val="nil"/>
              <w:bottom w:val="single" w:sz="12" w:space="0" w:color="auto"/>
            </w:tcBorders>
            <w:shd w:val="clear" w:color="auto" w:fill="auto"/>
            <w:noWrap/>
            <w:vAlign w:val="bottom"/>
          </w:tcPr>
          <w:p w:rsidR="006564B6" w:rsidRPr="007350DD" w:rsidRDefault="006564B6" w:rsidP="00710042">
            <w:pPr>
              <w:suppressAutoHyphens w:val="0"/>
              <w:spacing w:before="40" w:after="40" w:line="220" w:lineRule="exact"/>
              <w:ind w:right="113"/>
              <w:jc w:val="right"/>
              <w:rPr>
                <w:sz w:val="18"/>
              </w:rPr>
            </w:pPr>
            <w:r w:rsidRPr="007350DD">
              <w:rPr>
                <w:sz w:val="18"/>
              </w:rPr>
              <w:t>9.34</w:t>
            </w:r>
          </w:p>
        </w:tc>
      </w:tr>
    </w:tbl>
    <w:p w:rsidR="006564B6" w:rsidRPr="007350DD" w:rsidRDefault="006564B6" w:rsidP="009E22FF">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6"/>
        <w:gridCol w:w="719"/>
        <w:gridCol w:w="720"/>
        <w:gridCol w:w="720"/>
        <w:gridCol w:w="720"/>
        <w:gridCol w:w="720"/>
        <w:gridCol w:w="720"/>
        <w:gridCol w:w="720"/>
        <w:gridCol w:w="720"/>
      </w:tblGrid>
      <w:tr w:rsidR="00D153FD" w:rsidRPr="007350DD" w:rsidTr="00D153FD">
        <w:trPr>
          <w:cantSplit/>
          <w:tblHeader/>
        </w:trPr>
        <w:tc>
          <w:tcPr>
            <w:tcW w:w="2746" w:type="dxa"/>
            <w:tcBorders>
              <w:top w:val="single" w:sz="4" w:space="0" w:color="auto"/>
              <w:bottom w:val="single" w:sz="12" w:space="0" w:color="auto"/>
            </w:tcBorders>
            <w:shd w:val="clear" w:color="auto" w:fill="auto"/>
            <w:noWrap/>
            <w:vAlign w:val="bottom"/>
          </w:tcPr>
          <w:p w:rsidR="00D153FD" w:rsidRPr="007350DD" w:rsidRDefault="00D153FD" w:rsidP="00D153FD">
            <w:pPr>
              <w:suppressAutoHyphens w:val="0"/>
              <w:spacing w:before="80" w:after="80" w:line="200" w:lineRule="exact"/>
              <w:ind w:right="113"/>
              <w:rPr>
                <w:i/>
                <w:sz w:val="16"/>
              </w:rPr>
            </w:pPr>
            <w:r w:rsidRPr="007350DD">
              <w:rPr>
                <w:i/>
                <w:sz w:val="16"/>
              </w:rPr>
              <w:t>Fiscal Year</w:t>
            </w:r>
          </w:p>
        </w:tc>
        <w:tc>
          <w:tcPr>
            <w:tcW w:w="719" w:type="dxa"/>
            <w:tcBorders>
              <w:top w:val="single" w:sz="4" w:space="0" w:color="auto"/>
              <w:bottom w:val="single" w:sz="12" w:space="0" w:color="auto"/>
            </w:tcBorders>
            <w:shd w:val="clear" w:color="auto" w:fill="auto"/>
            <w:noWrap/>
            <w:vAlign w:val="bottom"/>
          </w:tcPr>
          <w:p w:rsidR="00D153FD" w:rsidRPr="007350DD" w:rsidRDefault="00D153FD" w:rsidP="00D153FD">
            <w:pPr>
              <w:suppressAutoHyphens w:val="0"/>
              <w:spacing w:before="80" w:after="80" w:line="200" w:lineRule="exact"/>
              <w:ind w:right="113"/>
              <w:jc w:val="right"/>
              <w:rPr>
                <w:i/>
                <w:sz w:val="16"/>
              </w:rPr>
            </w:pPr>
            <w:r w:rsidRPr="007350DD">
              <w:rPr>
                <w:i/>
                <w:sz w:val="16"/>
              </w:rPr>
              <w:t>2005/06</w:t>
            </w:r>
          </w:p>
        </w:tc>
        <w:tc>
          <w:tcPr>
            <w:tcW w:w="720" w:type="dxa"/>
            <w:tcBorders>
              <w:top w:val="single" w:sz="4" w:space="0" w:color="auto"/>
              <w:bottom w:val="single" w:sz="12" w:space="0" w:color="auto"/>
            </w:tcBorders>
            <w:shd w:val="clear" w:color="auto" w:fill="auto"/>
            <w:noWrap/>
            <w:vAlign w:val="bottom"/>
          </w:tcPr>
          <w:p w:rsidR="00D153FD" w:rsidRPr="007350DD" w:rsidRDefault="00D153FD" w:rsidP="00D153FD">
            <w:pPr>
              <w:suppressAutoHyphens w:val="0"/>
              <w:spacing w:before="80" w:after="80" w:line="200" w:lineRule="exact"/>
              <w:ind w:right="113"/>
              <w:jc w:val="right"/>
              <w:rPr>
                <w:i/>
                <w:sz w:val="16"/>
              </w:rPr>
            </w:pPr>
            <w:r w:rsidRPr="007350DD">
              <w:rPr>
                <w:i/>
                <w:sz w:val="16"/>
              </w:rPr>
              <w:t>2006/07</w:t>
            </w:r>
          </w:p>
        </w:tc>
        <w:tc>
          <w:tcPr>
            <w:tcW w:w="720" w:type="dxa"/>
            <w:tcBorders>
              <w:top w:val="single" w:sz="4" w:space="0" w:color="auto"/>
              <w:bottom w:val="single" w:sz="12" w:space="0" w:color="auto"/>
            </w:tcBorders>
            <w:shd w:val="clear" w:color="auto" w:fill="auto"/>
            <w:noWrap/>
            <w:vAlign w:val="bottom"/>
          </w:tcPr>
          <w:p w:rsidR="00D153FD" w:rsidRPr="007350DD" w:rsidRDefault="00D153FD" w:rsidP="00D153FD">
            <w:pPr>
              <w:suppressAutoHyphens w:val="0"/>
              <w:spacing w:before="80" w:after="80" w:line="200" w:lineRule="exact"/>
              <w:ind w:right="113"/>
              <w:jc w:val="right"/>
              <w:rPr>
                <w:i/>
                <w:sz w:val="16"/>
              </w:rPr>
            </w:pPr>
            <w:r w:rsidRPr="007350DD">
              <w:rPr>
                <w:i/>
                <w:sz w:val="16"/>
              </w:rPr>
              <w:t>2007/08</w:t>
            </w:r>
          </w:p>
        </w:tc>
        <w:tc>
          <w:tcPr>
            <w:tcW w:w="720" w:type="dxa"/>
            <w:tcBorders>
              <w:top w:val="single" w:sz="4" w:space="0" w:color="auto"/>
              <w:bottom w:val="single" w:sz="12" w:space="0" w:color="auto"/>
            </w:tcBorders>
            <w:shd w:val="clear" w:color="auto" w:fill="auto"/>
            <w:noWrap/>
            <w:vAlign w:val="bottom"/>
          </w:tcPr>
          <w:p w:rsidR="00D153FD" w:rsidRPr="007350DD" w:rsidRDefault="00D153FD" w:rsidP="00D153FD">
            <w:pPr>
              <w:suppressAutoHyphens w:val="0"/>
              <w:spacing w:before="80" w:after="80" w:line="200" w:lineRule="exact"/>
              <w:ind w:right="113"/>
              <w:jc w:val="right"/>
              <w:rPr>
                <w:i/>
                <w:sz w:val="16"/>
              </w:rPr>
            </w:pPr>
            <w:r w:rsidRPr="007350DD">
              <w:rPr>
                <w:i/>
                <w:sz w:val="16"/>
              </w:rPr>
              <w:t>2008/09</w:t>
            </w:r>
          </w:p>
        </w:tc>
        <w:tc>
          <w:tcPr>
            <w:tcW w:w="720" w:type="dxa"/>
            <w:tcBorders>
              <w:top w:val="single" w:sz="4" w:space="0" w:color="auto"/>
              <w:bottom w:val="single" w:sz="12" w:space="0" w:color="auto"/>
            </w:tcBorders>
            <w:shd w:val="clear" w:color="auto" w:fill="auto"/>
            <w:noWrap/>
            <w:vAlign w:val="bottom"/>
          </w:tcPr>
          <w:p w:rsidR="00D153FD" w:rsidRPr="007350DD" w:rsidRDefault="00D153FD" w:rsidP="00D153FD">
            <w:pPr>
              <w:suppressAutoHyphens w:val="0"/>
              <w:spacing w:before="80" w:after="80" w:line="200" w:lineRule="exact"/>
              <w:ind w:right="113"/>
              <w:jc w:val="right"/>
              <w:rPr>
                <w:i/>
                <w:sz w:val="16"/>
              </w:rPr>
            </w:pPr>
            <w:r w:rsidRPr="007350DD">
              <w:rPr>
                <w:i/>
                <w:sz w:val="16"/>
              </w:rPr>
              <w:t>2009/10</w:t>
            </w:r>
          </w:p>
        </w:tc>
        <w:tc>
          <w:tcPr>
            <w:tcW w:w="720" w:type="dxa"/>
            <w:tcBorders>
              <w:top w:val="single" w:sz="4" w:space="0" w:color="auto"/>
              <w:bottom w:val="single" w:sz="12" w:space="0" w:color="auto"/>
            </w:tcBorders>
            <w:shd w:val="clear" w:color="auto" w:fill="auto"/>
            <w:noWrap/>
            <w:vAlign w:val="bottom"/>
          </w:tcPr>
          <w:p w:rsidR="00D153FD" w:rsidRPr="007350DD" w:rsidRDefault="00D153FD" w:rsidP="00D153FD">
            <w:pPr>
              <w:suppressAutoHyphens w:val="0"/>
              <w:spacing w:before="80" w:after="80" w:line="200" w:lineRule="exact"/>
              <w:ind w:right="113"/>
              <w:jc w:val="right"/>
              <w:rPr>
                <w:i/>
                <w:sz w:val="16"/>
              </w:rPr>
            </w:pPr>
            <w:r w:rsidRPr="007350DD">
              <w:rPr>
                <w:i/>
                <w:sz w:val="16"/>
              </w:rPr>
              <w:t>2010/11</w:t>
            </w:r>
          </w:p>
        </w:tc>
        <w:tc>
          <w:tcPr>
            <w:tcW w:w="720" w:type="dxa"/>
            <w:tcBorders>
              <w:top w:val="single" w:sz="4" w:space="0" w:color="auto"/>
              <w:bottom w:val="single" w:sz="12" w:space="0" w:color="auto"/>
            </w:tcBorders>
            <w:shd w:val="clear" w:color="auto" w:fill="auto"/>
            <w:vAlign w:val="bottom"/>
          </w:tcPr>
          <w:p w:rsidR="00D153FD" w:rsidRPr="007350DD" w:rsidRDefault="00D153FD" w:rsidP="00D153FD">
            <w:pPr>
              <w:suppressAutoHyphens w:val="0"/>
              <w:spacing w:before="80" w:after="80" w:line="200" w:lineRule="exact"/>
              <w:ind w:right="113"/>
              <w:jc w:val="right"/>
              <w:rPr>
                <w:i/>
                <w:sz w:val="16"/>
              </w:rPr>
            </w:pPr>
            <w:r w:rsidRPr="007350DD">
              <w:rPr>
                <w:i/>
                <w:sz w:val="16"/>
              </w:rPr>
              <w:t>Apr–Dec 2010/11</w:t>
            </w:r>
          </w:p>
        </w:tc>
        <w:tc>
          <w:tcPr>
            <w:tcW w:w="720" w:type="dxa"/>
            <w:tcBorders>
              <w:top w:val="single" w:sz="4" w:space="0" w:color="auto"/>
              <w:bottom w:val="single" w:sz="12" w:space="0" w:color="auto"/>
            </w:tcBorders>
            <w:shd w:val="clear" w:color="auto" w:fill="auto"/>
            <w:vAlign w:val="bottom"/>
          </w:tcPr>
          <w:p w:rsidR="00D153FD" w:rsidRPr="007350DD" w:rsidRDefault="00D153FD" w:rsidP="00D153FD">
            <w:pPr>
              <w:suppressAutoHyphens w:val="0"/>
              <w:spacing w:before="80" w:after="80" w:line="200" w:lineRule="exact"/>
              <w:ind w:right="113"/>
              <w:jc w:val="right"/>
              <w:rPr>
                <w:i/>
                <w:sz w:val="16"/>
              </w:rPr>
            </w:pPr>
            <w:r w:rsidRPr="007350DD">
              <w:rPr>
                <w:i/>
                <w:sz w:val="16"/>
              </w:rPr>
              <w:t>Apr–Dec 2011/12</w:t>
            </w:r>
          </w:p>
        </w:tc>
      </w:tr>
      <w:tr w:rsidR="00D153FD" w:rsidRPr="007350DD" w:rsidTr="00D153FD">
        <w:trPr>
          <w:cantSplit/>
        </w:trPr>
        <w:tc>
          <w:tcPr>
            <w:tcW w:w="2746" w:type="dxa"/>
            <w:tcBorders>
              <w:top w:val="single" w:sz="12" w:space="0" w:color="auto"/>
            </w:tcBorders>
            <w:shd w:val="clear" w:color="auto" w:fill="auto"/>
            <w:noWrap/>
          </w:tcPr>
          <w:p w:rsidR="00D153FD" w:rsidRPr="007350DD" w:rsidRDefault="00D153FD" w:rsidP="00D153FD">
            <w:pPr>
              <w:suppressAutoHyphens w:val="0"/>
              <w:spacing w:before="40" w:after="40" w:line="220" w:lineRule="exact"/>
              <w:ind w:right="113"/>
              <w:rPr>
                <w:sz w:val="18"/>
              </w:rPr>
            </w:pPr>
            <w:r w:rsidRPr="007350DD">
              <w:rPr>
                <w:sz w:val="18"/>
              </w:rPr>
              <w:t>Fiscal Deficit (% of GDP)</w:t>
            </w:r>
          </w:p>
        </w:tc>
        <w:tc>
          <w:tcPr>
            <w:tcW w:w="719" w:type="dxa"/>
            <w:tcBorders>
              <w:top w:val="single" w:sz="12" w:space="0" w:color="auto"/>
            </w:tcBorders>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-2.3</w:t>
            </w:r>
          </w:p>
        </w:tc>
        <w:tc>
          <w:tcPr>
            <w:tcW w:w="720" w:type="dxa"/>
            <w:tcBorders>
              <w:top w:val="single" w:sz="12" w:space="0" w:color="auto"/>
            </w:tcBorders>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-2.8</w:t>
            </w:r>
          </w:p>
        </w:tc>
        <w:tc>
          <w:tcPr>
            <w:tcW w:w="720" w:type="dxa"/>
            <w:tcBorders>
              <w:top w:val="single" w:sz="12" w:space="0" w:color="auto"/>
            </w:tcBorders>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-3.3</w:t>
            </w:r>
          </w:p>
        </w:tc>
        <w:tc>
          <w:tcPr>
            <w:tcW w:w="720" w:type="dxa"/>
            <w:tcBorders>
              <w:top w:val="single" w:sz="12" w:space="0" w:color="auto"/>
            </w:tcBorders>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-5.3</w:t>
            </w:r>
          </w:p>
        </w:tc>
        <w:tc>
          <w:tcPr>
            <w:tcW w:w="720" w:type="dxa"/>
            <w:tcBorders>
              <w:top w:val="single" w:sz="12" w:space="0" w:color="auto"/>
            </w:tcBorders>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-7.9</w:t>
            </w:r>
          </w:p>
        </w:tc>
        <w:tc>
          <w:tcPr>
            <w:tcW w:w="720" w:type="dxa"/>
            <w:tcBorders>
              <w:top w:val="single" w:sz="12" w:space="0" w:color="auto"/>
            </w:tcBorders>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-8.7</w:t>
            </w:r>
          </w:p>
        </w:tc>
        <w:tc>
          <w:tcPr>
            <w:tcW w:w="720" w:type="dxa"/>
            <w:tcBorders>
              <w:top w:val="single" w:sz="12" w:space="0" w:color="auto"/>
            </w:tcBorders>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-7.4</w:t>
            </w:r>
          </w:p>
        </w:tc>
        <w:tc>
          <w:tcPr>
            <w:tcW w:w="720" w:type="dxa"/>
            <w:tcBorders>
              <w:top w:val="single" w:sz="12" w:space="0" w:color="auto"/>
            </w:tcBorders>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-4.8</w:t>
            </w:r>
          </w:p>
        </w:tc>
      </w:tr>
      <w:tr w:rsidR="00D153FD" w:rsidRPr="007350DD" w:rsidTr="00D153FD">
        <w:trPr>
          <w:cantSplit/>
        </w:trPr>
        <w:tc>
          <w:tcPr>
            <w:tcW w:w="2746" w:type="dxa"/>
            <w:shd w:val="clear" w:color="auto" w:fill="auto"/>
            <w:noWrap/>
          </w:tcPr>
          <w:p w:rsidR="00D153FD" w:rsidRPr="007350DD" w:rsidRDefault="00D153FD" w:rsidP="00D153FD">
            <w:pPr>
              <w:suppressAutoHyphens w:val="0"/>
              <w:spacing w:before="40" w:after="40" w:line="220" w:lineRule="exact"/>
              <w:ind w:right="113"/>
              <w:rPr>
                <w:sz w:val="18"/>
              </w:rPr>
            </w:pPr>
            <w:r w:rsidRPr="007350DD">
              <w:rPr>
                <w:sz w:val="18"/>
              </w:rPr>
              <w:t>Fiscal Current Account (as % of GDP)</w:t>
            </w:r>
          </w:p>
        </w:tc>
        <w:tc>
          <w:tcPr>
            <w:tcW w:w="719"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2.0</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1.5</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-0.2</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-2.2</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-5.6</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-7.0</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-5.8</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-3.5</w:t>
            </w:r>
          </w:p>
        </w:tc>
      </w:tr>
      <w:tr w:rsidR="00D153FD" w:rsidRPr="007350DD" w:rsidTr="00D153FD">
        <w:trPr>
          <w:cantSplit/>
        </w:trPr>
        <w:tc>
          <w:tcPr>
            <w:tcW w:w="2746" w:type="dxa"/>
            <w:shd w:val="clear" w:color="auto" w:fill="auto"/>
            <w:noWrap/>
          </w:tcPr>
          <w:p w:rsidR="00D153FD" w:rsidRPr="007350DD" w:rsidRDefault="00D153FD" w:rsidP="00D153FD">
            <w:pPr>
              <w:suppressAutoHyphens w:val="0"/>
              <w:spacing w:before="40" w:after="40" w:line="220" w:lineRule="exact"/>
              <w:ind w:right="113"/>
              <w:rPr>
                <w:sz w:val="18"/>
              </w:rPr>
            </w:pPr>
            <w:r w:rsidRPr="007350DD">
              <w:rPr>
                <w:sz w:val="18"/>
              </w:rPr>
              <w:t>Revenue (as % of GDP)</w:t>
            </w:r>
          </w:p>
        </w:tc>
        <w:tc>
          <w:tcPr>
            <w:tcW w:w="719"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27.6</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26.6</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27.6</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29.9</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26.4</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27.5</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25.8</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24.6</w:t>
            </w:r>
          </w:p>
        </w:tc>
      </w:tr>
      <w:tr w:rsidR="00D153FD" w:rsidRPr="007350DD" w:rsidTr="00D153FD">
        <w:trPr>
          <w:cantSplit/>
        </w:trPr>
        <w:tc>
          <w:tcPr>
            <w:tcW w:w="2746" w:type="dxa"/>
            <w:shd w:val="clear" w:color="auto" w:fill="auto"/>
            <w:noWrap/>
          </w:tcPr>
          <w:p w:rsidR="00D153FD" w:rsidRPr="007350DD" w:rsidRDefault="00D153FD" w:rsidP="00D153FD">
            <w:pPr>
              <w:suppressAutoHyphens w:val="0"/>
              <w:spacing w:before="40" w:after="40" w:line="220" w:lineRule="exact"/>
              <w:ind w:right="113"/>
              <w:rPr>
                <w:sz w:val="18"/>
              </w:rPr>
            </w:pPr>
            <w:r w:rsidRPr="007350DD">
              <w:rPr>
                <w:sz w:val="18"/>
              </w:rPr>
              <w:t>Expenditure (as % of GDP)</w:t>
            </w:r>
          </w:p>
        </w:tc>
        <w:tc>
          <w:tcPr>
            <w:tcW w:w="719"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29.9</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29.4</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30.9</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35.2</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34.3</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36.2</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33.2</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29.4</w:t>
            </w:r>
          </w:p>
        </w:tc>
      </w:tr>
      <w:tr w:rsidR="00D153FD" w:rsidRPr="007350DD" w:rsidTr="00D153FD">
        <w:trPr>
          <w:cantSplit/>
        </w:trPr>
        <w:tc>
          <w:tcPr>
            <w:tcW w:w="2746" w:type="dxa"/>
            <w:shd w:val="clear" w:color="auto" w:fill="auto"/>
            <w:noWrap/>
          </w:tcPr>
          <w:p w:rsidR="00D153FD" w:rsidRPr="007350DD" w:rsidRDefault="00D153FD" w:rsidP="00D153FD">
            <w:pPr>
              <w:suppressAutoHyphens w:val="0"/>
              <w:spacing w:before="40" w:after="40" w:line="220" w:lineRule="exact"/>
              <w:ind w:right="113"/>
              <w:rPr>
                <w:sz w:val="18"/>
              </w:rPr>
            </w:pPr>
            <w:r w:rsidRPr="007350DD">
              <w:rPr>
                <w:sz w:val="18"/>
              </w:rPr>
              <w:t>Govt</w:t>
            </w:r>
            <w:r w:rsidR="00EA19E5" w:rsidRPr="007350DD">
              <w:rPr>
                <w:sz w:val="18"/>
              </w:rPr>
              <w:t>.</w:t>
            </w:r>
            <w:r w:rsidRPr="007350DD">
              <w:rPr>
                <w:sz w:val="18"/>
              </w:rPr>
              <w:t xml:space="preserve"> interest payments (as % of GDP)</w:t>
            </w:r>
          </w:p>
        </w:tc>
        <w:tc>
          <w:tcPr>
            <w:tcW w:w="719"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13.8</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14.7</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13.9</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15.3</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18.8</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22.5</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24.8</w:t>
            </w:r>
          </w:p>
        </w:tc>
        <w:tc>
          <w:tcPr>
            <w:tcW w:w="720" w:type="dxa"/>
            <w:shd w:val="clear" w:color="auto" w:fill="auto"/>
            <w:noWrap/>
            <w:vAlign w:val="bottom"/>
          </w:tcPr>
          <w:p w:rsidR="00D153FD" w:rsidRPr="007350DD" w:rsidRDefault="00D153FD" w:rsidP="00D153FD">
            <w:pPr>
              <w:suppressAutoHyphens w:val="0"/>
              <w:spacing w:before="40" w:after="40" w:line="220" w:lineRule="exact"/>
              <w:ind w:right="113"/>
              <w:jc w:val="right"/>
              <w:rPr>
                <w:sz w:val="18"/>
              </w:rPr>
            </w:pPr>
            <w:r w:rsidRPr="007350DD">
              <w:rPr>
                <w:sz w:val="18"/>
              </w:rPr>
              <w:t>23.7</w:t>
            </w:r>
          </w:p>
        </w:tc>
      </w:tr>
    </w:tbl>
    <w:p w:rsidR="00D153FD" w:rsidRPr="007350DD" w:rsidRDefault="00D153FD" w:rsidP="00D153FD">
      <w:pPr>
        <w:ind w:left="1134" w:right="1134" w:firstLine="170"/>
        <w:rPr>
          <w:sz w:val="18"/>
        </w:rPr>
      </w:pPr>
      <w:r w:rsidRPr="007350DD">
        <w:rPr>
          <w:i/>
          <w:iCs/>
          <w:sz w:val="18"/>
        </w:rPr>
        <w:t>P</w:t>
      </w:r>
      <w:r w:rsidRPr="007350DD">
        <w:rPr>
          <w:sz w:val="18"/>
        </w:rPr>
        <w:t xml:space="preserve"> – Provisional</w:t>
      </w:r>
    </w:p>
    <w:p w:rsidR="00D153FD" w:rsidRPr="007350DD" w:rsidRDefault="00D153FD" w:rsidP="00D153FD">
      <w:pPr>
        <w:ind w:left="1134" w:right="1134" w:firstLine="170"/>
        <w:rPr>
          <w:sz w:val="18"/>
        </w:rPr>
      </w:pPr>
      <w:r w:rsidRPr="007350DD">
        <w:rPr>
          <w:i/>
          <w:iCs/>
          <w:sz w:val="18"/>
        </w:rPr>
        <w:t>*</w:t>
      </w:r>
      <w:r w:rsidRPr="007350DD">
        <w:rPr>
          <w:sz w:val="18"/>
        </w:rPr>
        <w:t xml:space="preserve">  Represents Central Government debt inclusive of Public Private Partnership (PPP) guaranteed debt.</w:t>
      </w:r>
    </w:p>
    <w:p w:rsidR="00D153FD" w:rsidRPr="007350DD" w:rsidRDefault="00D153FD" w:rsidP="00D153FD">
      <w:pPr>
        <w:ind w:left="1134" w:right="1134" w:firstLine="170"/>
        <w:rPr>
          <w:sz w:val="18"/>
        </w:rPr>
      </w:pPr>
      <w:r w:rsidRPr="007350DD">
        <w:rPr>
          <w:i/>
          <w:iCs/>
          <w:sz w:val="18"/>
        </w:rPr>
        <w:lastRenderedPageBreak/>
        <w:t xml:space="preserve">**  </w:t>
      </w:r>
      <w:r w:rsidRPr="007350DD">
        <w:rPr>
          <w:sz w:val="18"/>
        </w:rPr>
        <w:t>To Oct. 2011.</w:t>
      </w:r>
    </w:p>
    <w:p w:rsidR="00D153FD" w:rsidRPr="007350DD" w:rsidRDefault="00D153FD" w:rsidP="00D153FD">
      <w:pPr>
        <w:ind w:left="1134" w:right="1134" w:firstLine="170"/>
        <w:rPr>
          <w:sz w:val="18"/>
        </w:rPr>
      </w:pPr>
      <w:r w:rsidRPr="007350DD">
        <w:rPr>
          <w:i/>
          <w:iCs/>
          <w:sz w:val="18"/>
        </w:rPr>
        <w:t xml:space="preserve">***  </w:t>
      </w:r>
      <w:r w:rsidRPr="007350DD">
        <w:rPr>
          <w:sz w:val="18"/>
        </w:rPr>
        <w:t>The average rate of unemployment for the first three quarters of 2011 was 11.5%.</w:t>
      </w:r>
    </w:p>
    <w:p w:rsidR="00D153FD" w:rsidRPr="007350DD" w:rsidRDefault="00D153FD" w:rsidP="00D153FD">
      <w:pPr>
        <w:ind w:left="1134" w:right="1134" w:firstLine="170"/>
        <w:rPr>
          <w:sz w:val="18"/>
        </w:rPr>
      </w:pPr>
      <w:r w:rsidRPr="007350DD">
        <w:rPr>
          <w:i/>
          <w:iCs/>
          <w:sz w:val="18"/>
        </w:rPr>
        <w:t xml:space="preserve">#  </w:t>
      </w:r>
      <w:r w:rsidRPr="007350DD">
        <w:rPr>
          <w:sz w:val="18"/>
        </w:rPr>
        <w:t>Exclusive of the US $100M repayment of a short term loan this ration would be 9.2 for 2010.</w:t>
      </w:r>
    </w:p>
    <w:p w:rsidR="00444849" w:rsidRPr="007350DD" w:rsidRDefault="00875C53" w:rsidP="00444849">
      <w:pPr>
        <w:pStyle w:val="Heading1"/>
      </w:pPr>
      <w:r>
        <w:br/>
      </w:r>
      <w:r w:rsidR="006564B6" w:rsidRPr="007350DD">
        <w:t>Table</w:t>
      </w:r>
      <w:r w:rsidR="001327BC" w:rsidRPr="007350DD">
        <w:t xml:space="preserve"> </w:t>
      </w:r>
      <w:r w:rsidR="006564B6" w:rsidRPr="007350DD">
        <w:t>28</w:t>
      </w:r>
    </w:p>
    <w:p w:rsidR="00444849" w:rsidRPr="007350DD" w:rsidRDefault="006564B6" w:rsidP="00444849">
      <w:pPr>
        <w:pStyle w:val="SingleTxtG"/>
        <w:spacing w:after="0"/>
        <w:rPr>
          <w:b/>
          <w:bCs/>
        </w:rPr>
      </w:pPr>
      <w:r w:rsidRPr="007350DD">
        <w:rPr>
          <w:b/>
          <w:bCs/>
        </w:rPr>
        <w:t>Number</w:t>
      </w:r>
      <w:r w:rsidR="001327BC" w:rsidRPr="007350DD">
        <w:rPr>
          <w:b/>
          <w:bCs/>
        </w:rPr>
        <w:t xml:space="preserve"> </w:t>
      </w:r>
      <w:r w:rsidRPr="007350DD">
        <w:rPr>
          <w:b/>
          <w:bCs/>
        </w:rPr>
        <w:t>of</w:t>
      </w:r>
      <w:r w:rsidR="001327BC" w:rsidRPr="007350DD">
        <w:rPr>
          <w:b/>
          <w:bCs/>
        </w:rPr>
        <w:t xml:space="preserve"> </w:t>
      </w:r>
      <w:r w:rsidR="00875C53" w:rsidRPr="007350DD">
        <w:rPr>
          <w:b/>
          <w:bCs/>
        </w:rPr>
        <w:t xml:space="preserve">male and female residents committed </w:t>
      </w:r>
      <w:r w:rsidRPr="007350DD">
        <w:rPr>
          <w:b/>
          <w:bCs/>
        </w:rPr>
        <w:t>to</w:t>
      </w:r>
      <w:r w:rsidR="001327BC" w:rsidRPr="007350DD">
        <w:rPr>
          <w:b/>
          <w:bCs/>
        </w:rPr>
        <w:t xml:space="preserve"> </w:t>
      </w:r>
      <w:r w:rsidRPr="007350DD">
        <w:rPr>
          <w:b/>
          <w:bCs/>
        </w:rPr>
        <w:t>GIS</w:t>
      </w:r>
    </w:p>
    <w:p w:rsidR="006564B6" w:rsidRPr="007350DD" w:rsidRDefault="006564B6" w:rsidP="00444849">
      <w:pPr>
        <w:pStyle w:val="SingleTxtG"/>
        <w:rPr>
          <w:sz w:val="16"/>
          <w:szCs w:val="16"/>
        </w:rPr>
      </w:pPr>
      <w:r w:rsidRPr="007350DD">
        <w:rPr>
          <w:sz w:val="16"/>
          <w:szCs w:val="16"/>
        </w:rPr>
        <w:t>by</w:t>
      </w:r>
      <w:r w:rsidR="001327BC" w:rsidRPr="007350DD">
        <w:rPr>
          <w:sz w:val="16"/>
          <w:szCs w:val="16"/>
        </w:rPr>
        <w:t xml:space="preserve"> </w:t>
      </w:r>
      <w:r w:rsidRPr="007350DD">
        <w:rPr>
          <w:sz w:val="16"/>
          <w:szCs w:val="16"/>
        </w:rPr>
        <w:t>Years</w:t>
      </w:r>
      <w:r w:rsidR="001327BC" w:rsidRPr="007350DD">
        <w:rPr>
          <w:sz w:val="16"/>
          <w:szCs w:val="16"/>
        </w:rPr>
        <w:t xml:space="preserve"> </w:t>
      </w:r>
      <w:r w:rsidRPr="007350DD">
        <w:rPr>
          <w:sz w:val="16"/>
          <w:szCs w:val="16"/>
        </w:rPr>
        <w:t>2000</w:t>
      </w:r>
      <w:r w:rsidR="00444849" w:rsidRPr="007350DD">
        <w:rPr>
          <w:sz w:val="16"/>
          <w:szCs w:val="16"/>
        </w:rPr>
        <w:t>–</w:t>
      </w:r>
      <w:r w:rsidRPr="007350DD">
        <w:rPr>
          <w:sz w:val="16"/>
          <w:szCs w:val="16"/>
        </w:rPr>
        <w:t>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46"/>
        <w:gridCol w:w="584"/>
        <w:gridCol w:w="584"/>
        <w:gridCol w:w="584"/>
        <w:gridCol w:w="584"/>
        <w:gridCol w:w="584"/>
        <w:gridCol w:w="584"/>
        <w:gridCol w:w="584"/>
        <w:gridCol w:w="584"/>
        <w:gridCol w:w="584"/>
        <w:gridCol w:w="584"/>
        <w:gridCol w:w="584"/>
      </w:tblGrid>
      <w:tr w:rsidR="006564B6" w:rsidRPr="007350DD" w:rsidTr="00444849">
        <w:trPr>
          <w:tblHeader/>
        </w:trPr>
        <w:tc>
          <w:tcPr>
            <w:tcW w:w="640"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rPr>
                <w:i/>
                <w:sz w:val="16"/>
              </w:rPr>
            </w:pPr>
            <w:r w:rsidRPr="007350DD">
              <w:rPr>
                <w:i/>
                <w:sz w:val="16"/>
              </w:rPr>
              <w:t>Residents</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2010</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2009</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2008</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2007</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2006</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2005</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2004</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2003</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2002</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2001</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00" w:lineRule="exact"/>
              <w:ind w:right="113"/>
              <w:jc w:val="right"/>
              <w:rPr>
                <w:i/>
                <w:sz w:val="16"/>
              </w:rPr>
            </w:pPr>
            <w:r w:rsidRPr="007350DD">
              <w:rPr>
                <w:i/>
                <w:sz w:val="16"/>
              </w:rPr>
              <w:t>2000</w:t>
            </w:r>
          </w:p>
        </w:tc>
      </w:tr>
      <w:tr w:rsidR="006564B6" w:rsidRPr="007350DD" w:rsidTr="00444849">
        <w:tc>
          <w:tcPr>
            <w:tcW w:w="640" w:type="pct"/>
            <w:tcBorders>
              <w:top w:val="single" w:sz="12" w:space="0" w:color="auto"/>
            </w:tcBorders>
            <w:shd w:val="clear" w:color="auto" w:fill="auto"/>
          </w:tcPr>
          <w:p w:rsidR="006564B6" w:rsidRPr="007350DD" w:rsidRDefault="006564B6" w:rsidP="00444849">
            <w:pPr>
              <w:suppressAutoHyphens w:val="0"/>
              <w:spacing w:before="40" w:after="40" w:line="220" w:lineRule="exact"/>
              <w:ind w:right="113"/>
              <w:rPr>
                <w:sz w:val="18"/>
              </w:rPr>
            </w:pPr>
            <w:r w:rsidRPr="007350DD">
              <w:rPr>
                <w:sz w:val="18"/>
              </w:rPr>
              <w:t>Male</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15</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15</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15</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10</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15</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18</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5</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21</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8</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6</w:t>
            </w:r>
          </w:p>
        </w:tc>
        <w:tc>
          <w:tcPr>
            <w:tcW w:w="396" w:type="pct"/>
            <w:tcBorders>
              <w:top w:val="single" w:sz="12"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7</w:t>
            </w:r>
          </w:p>
        </w:tc>
      </w:tr>
      <w:tr w:rsidR="006564B6" w:rsidRPr="007350DD" w:rsidTr="00444849">
        <w:tc>
          <w:tcPr>
            <w:tcW w:w="640" w:type="pct"/>
            <w:tcBorders>
              <w:bottom w:val="single" w:sz="4" w:space="0" w:color="auto"/>
            </w:tcBorders>
            <w:shd w:val="clear" w:color="auto" w:fill="auto"/>
          </w:tcPr>
          <w:p w:rsidR="006564B6" w:rsidRPr="007350DD" w:rsidRDefault="006564B6" w:rsidP="00444849">
            <w:pPr>
              <w:suppressAutoHyphens w:val="0"/>
              <w:spacing w:before="40" w:after="40" w:line="220" w:lineRule="exact"/>
              <w:ind w:right="113"/>
              <w:rPr>
                <w:sz w:val="18"/>
              </w:rPr>
            </w:pPr>
            <w:r w:rsidRPr="007350DD">
              <w:rPr>
                <w:sz w:val="18"/>
              </w:rPr>
              <w:t>Female</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7</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8</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9</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10</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4</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6</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12</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15</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11</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11</w:t>
            </w:r>
          </w:p>
        </w:tc>
        <w:tc>
          <w:tcPr>
            <w:tcW w:w="396" w:type="pct"/>
            <w:tcBorders>
              <w:bottom w:val="single" w:sz="4" w:space="0" w:color="auto"/>
            </w:tcBorders>
            <w:shd w:val="clear" w:color="auto" w:fill="auto"/>
            <w:vAlign w:val="bottom"/>
          </w:tcPr>
          <w:p w:rsidR="006564B6" w:rsidRPr="007350DD" w:rsidRDefault="006564B6" w:rsidP="00444849">
            <w:pPr>
              <w:suppressAutoHyphens w:val="0"/>
              <w:spacing w:before="40" w:after="40" w:line="220" w:lineRule="exact"/>
              <w:ind w:right="113"/>
              <w:jc w:val="right"/>
              <w:rPr>
                <w:sz w:val="18"/>
              </w:rPr>
            </w:pPr>
            <w:r w:rsidRPr="007350DD">
              <w:rPr>
                <w:sz w:val="18"/>
              </w:rPr>
              <w:t>8</w:t>
            </w:r>
          </w:p>
        </w:tc>
      </w:tr>
      <w:tr w:rsidR="006564B6" w:rsidRPr="007350DD" w:rsidTr="00444849">
        <w:tc>
          <w:tcPr>
            <w:tcW w:w="640" w:type="pct"/>
            <w:tcBorders>
              <w:top w:val="single" w:sz="4" w:space="0" w:color="auto"/>
              <w:bottom w:val="single" w:sz="12" w:space="0" w:color="auto"/>
            </w:tcBorders>
            <w:shd w:val="clear" w:color="auto" w:fill="auto"/>
          </w:tcPr>
          <w:p w:rsidR="006564B6" w:rsidRPr="007350DD" w:rsidRDefault="006564B6" w:rsidP="00444849">
            <w:pPr>
              <w:suppressAutoHyphens w:val="0"/>
              <w:spacing w:before="80" w:after="80" w:line="220" w:lineRule="exact"/>
              <w:ind w:right="113" w:firstLine="284"/>
              <w:rPr>
                <w:b/>
                <w:bCs/>
                <w:sz w:val="18"/>
              </w:rPr>
            </w:pPr>
            <w:r w:rsidRPr="007350DD">
              <w:rPr>
                <w:b/>
                <w:bCs/>
                <w:sz w:val="18"/>
              </w:rPr>
              <w:t>Total</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22</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23</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24</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20</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19</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24</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17</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36</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19</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17</w:t>
            </w:r>
          </w:p>
        </w:tc>
        <w:tc>
          <w:tcPr>
            <w:tcW w:w="396" w:type="pct"/>
            <w:tcBorders>
              <w:top w:val="single" w:sz="4" w:space="0" w:color="auto"/>
              <w:bottom w:val="single" w:sz="12" w:space="0" w:color="auto"/>
            </w:tcBorders>
            <w:shd w:val="clear" w:color="auto" w:fill="auto"/>
            <w:vAlign w:val="bottom"/>
          </w:tcPr>
          <w:p w:rsidR="006564B6" w:rsidRPr="007350DD" w:rsidRDefault="006564B6" w:rsidP="00444849">
            <w:pPr>
              <w:suppressAutoHyphens w:val="0"/>
              <w:spacing w:before="80" w:after="80" w:line="220" w:lineRule="exact"/>
              <w:ind w:right="113"/>
              <w:jc w:val="right"/>
              <w:rPr>
                <w:b/>
                <w:bCs/>
                <w:sz w:val="18"/>
              </w:rPr>
            </w:pPr>
            <w:r w:rsidRPr="007350DD">
              <w:rPr>
                <w:b/>
                <w:bCs/>
                <w:sz w:val="18"/>
              </w:rPr>
              <w:t>15</w:t>
            </w:r>
          </w:p>
        </w:tc>
      </w:tr>
    </w:tbl>
    <w:p w:rsidR="006564B6" w:rsidRPr="007350DD" w:rsidRDefault="006564B6" w:rsidP="0005092B">
      <w:pPr>
        <w:spacing w:before="120" w:after="240"/>
        <w:ind w:left="1134" w:right="1134" w:firstLine="170"/>
        <w:rPr>
          <w:sz w:val="18"/>
        </w:rPr>
      </w:pPr>
      <w:r w:rsidRPr="007350DD">
        <w:rPr>
          <w:i/>
          <w:iCs/>
          <w:sz w:val="18"/>
        </w:rPr>
        <w:t>Source:</w:t>
      </w:r>
      <w:r w:rsidR="00981927" w:rsidRPr="007350DD">
        <w:rPr>
          <w:sz w:val="18"/>
        </w:rPr>
        <w:t xml:space="preserve"> </w:t>
      </w:r>
      <w:r w:rsidR="001327BC" w:rsidRPr="007350DD">
        <w:rPr>
          <w:sz w:val="18"/>
        </w:rPr>
        <w:t xml:space="preserve"> </w:t>
      </w:r>
      <w:r w:rsidRPr="007350DD">
        <w:rPr>
          <w:sz w:val="18"/>
        </w:rPr>
        <w:t>Government</w:t>
      </w:r>
      <w:r w:rsidR="001327BC" w:rsidRPr="007350DD">
        <w:rPr>
          <w:sz w:val="18"/>
        </w:rPr>
        <w:t xml:space="preserve"> </w:t>
      </w:r>
      <w:r w:rsidRPr="007350DD">
        <w:rPr>
          <w:sz w:val="18"/>
        </w:rPr>
        <w:t>Industrial</w:t>
      </w:r>
      <w:r w:rsidR="001327BC" w:rsidRPr="007350DD">
        <w:rPr>
          <w:sz w:val="18"/>
        </w:rPr>
        <w:t xml:space="preserve"> </w:t>
      </w:r>
      <w:r w:rsidRPr="007350DD">
        <w:rPr>
          <w:sz w:val="18"/>
        </w:rPr>
        <w:t>School</w:t>
      </w:r>
      <w:r w:rsidR="001327BC" w:rsidRPr="007350DD">
        <w:rPr>
          <w:sz w:val="18"/>
        </w:rPr>
        <w:t xml:space="preserve"> </w:t>
      </w:r>
      <w:r w:rsidRPr="007350DD">
        <w:rPr>
          <w:sz w:val="18"/>
        </w:rPr>
        <w:t>2011</w:t>
      </w:r>
      <w:r w:rsidR="00981927" w:rsidRPr="007350DD">
        <w:rPr>
          <w:sz w:val="18"/>
        </w:rPr>
        <w:t>.</w:t>
      </w:r>
    </w:p>
    <w:p w:rsidR="0005092B" w:rsidRPr="007350DD" w:rsidRDefault="006564B6" w:rsidP="0005092B">
      <w:pPr>
        <w:pStyle w:val="Heading1"/>
      </w:pPr>
      <w:r w:rsidRPr="007350DD">
        <w:t>Table</w:t>
      </w:r>
      <w:r w:rsidR="001327BC" w:rsidRPr="007350DD">
        <w:t xml:space="preserve"> </w:t>
      </w:r>
      <w:r w:rsidRPr="007350DD">
        <w:t>29</w:t>
      </w:r>
    </w:p>
    <w:p w:rsidR="006564B6" w:rsidRPr="007350DD" w:rsidRDefault="006564B6" w:rsidP="0005092B">
      <w:pPr>
        <w:pStyle w:val="SingleTxtG"/>
        <w:spacing w:after="0"/>
        <w:rPr>
          <w:b/>
          <w:bCs/>
        </w:rPr>
      </w:pPr>
      <w:r w:rsidRPr="007350DD">
        <w:rPr>
          <w:b/>
          <w:bCs/>
        </w:rPr>
        <w:t>Offences</w:t>
      </w:r>
      <w:r w:rsidR="001327BC" w:rsidRPr="007350DD">
        <w:rPr>
          <w:b/>
          <w:bCs/>
        </w:rPr>
        <w:t xml:space="preserve"> </w:t>
      </w:r>
      <w:r w:rsidRPr="007350DD">
        <w:rPr>
          <w:b/>
          <w:bCs/>
        </w:rPr>
        <w:t>for</w:t>
      </w:r>
      <w:r w:rsidR="001327BC" w:rsidRPr="007350DD">
        <w:rPr>
          <w:b/>
          <w:bCs/>
        </w:rPr>
        <w:t xml:space="preserve"> </w:t>
      </w:r>
      <w:r w:rsidRPr="007350DD">
        <w:rPr>
          <w:b/>
          <w:bCs/>
        </w:rPr>
        <w:t>which</w:t>
      </w:r>
      <w:r w:rsidR="001327BC" w:rsidRPr="007350DD">
        <w:rPr>
          <w:b/>
          <w:bCs/>
        </w:rPr>
        <w:t xml:space="preserve"> </w:t>
      </w:r>
      <w:r w:rsidR="00875C53" w:rsidRPr="007350DD">
        <w:rPr>
          <w:b/>
          <w:bCs/>
        </w:rPr>
        <w:t xml:space="preserve">remanded males were </w:t>
      </w:r>
      <w:r w:rsidRPr="007350DD">
        <w:rPr>
          <w:b/>
          <w:bCs/>
        </w:rPr>
        <w:t>charged</w:t>
      </w:r>
      <w:r w:rsidR="001327BC" w:rsidRPr="007350DD">
        <w:rPr>
          <w:b/>
          <w:bCs/>
        </w:rPr>
        <w:t xml:space="preserve"> </w:t>
      </w:r>
      <w:r w:rsidRPr="007350DD">
        <w:rPr>
          <w:b/>
          <w:bCs/>
        </w:rPr>
        <w:t>by</w:t>
      </w:r>
      <w:r w:rsidR="001327BC" w:rsidRPr="007350DD">
        <w:rPr>
          <w:b/>
          <w:bCs/>
        </w:rPr>
        <w:t xml:space="preserve"> </w:t>
      </w:r>
      <w:r w:rsidR="00875C53" w:rsidRPr="007350DD">
        <w:rPr>
          <w:b/>
          <w:bCs/>
        </w:rPr>
        <w:t xml:space="preserve">year </w:t>
      </w:r>
    </w:p>
    <w:p w:rsidR="006564B6" w:rsidRPr="007350DD" w:rsidRDefault="006564B6" w:rsidP="0005092B">
      <w:pPr>
        <w:pStyle w:val="SingleTxtG"/>
        <w:rPr>
          <w:sz w:val="16"/>
          <w:szCs w:val="16"/>
        </w:rPr>
      </w:pPr>
      <w:r w:rsidRPr="007350DD">
        <w:rPr>
          <w:sz w:val="16"/>
          <w:szCs w:val="16"/>
        </w:rPr>
        <w:t>2000</w:t>
      </w:r>
      <w:r w:rsidR="0005092B" w:rsidRPr="007350DD">
        <w:rPr>
          <w:sz w:val="16"/>
          <w:szCs w:val="16"/>
        </w:rPr>
        <w:t>–</w:t>
      </w:r>
      <w:r w:rsidRPr="007350DD">
        <w:rPr>
          <w:sz w:val="16"/>
          <w:szCs w:val="16"/>
        </w:rPr>
        <w:t>2010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2"/>
        <w:gridCol w:w="451"/>
        <w:gridCol w:w="451"/>
        <w:gridCol w:w="451"/>
        <w:gridCol w:w="451"/>
        <w:gridCol w:w="451"/>
        <w:gridCol w:w="451"/>
        <w:gridCol w:w="451"/>
        <w:gridCol w:w="451"/>
        <w:gridCol w:w="451"/>
        <w:gridCol w:w="451"/>
        <w:gridCol w:w="448"/>
      </w:tblGrid>
      <w:tr w:rsidR="006564B6" w:rsidRPr="007350DD" w:rsidTr="0005092B">
        <w:trPr>
          <w:tblHeader/>
        </w:trPr>
        <w:tc>
          <w:tcPr>
            <w:tcW w:w="1636"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rPr>
                <w:i/>
                <w:sz w:val="16"/>
              </w:rPr>
            </w:pPr>
            <w:r w:rsidRPr="007350DD">
              <w:rPr>
                <w:i/>
                <w:sz w:val="16"/>
              </w:rPr>
              <w:t>O</w:t>
            </w:r>
            <w:r w:rsidR="0005092B" w:rsidRPr="007350DD">
              <w:rPr>
                <w:i/>
                <w:sz w:val="16"/>
              </w:rPr>
              <w:t>ffences</w:t>
            </w:r>
          </w:p>
        </w:tc>
        <w:tc>
          <w:tcPr>
            <w:tcW w:w="306"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2010</w:t>
            </w:r>
          </w:p>
        </w:tc>
        <w:tc>
          <w:tcPr>
            <w:tcW w:w="306"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2009</w:t>
            </w:r>
          </w:p>
        </w:tc>
        <w:tc>
          <w:tcPr>
            <w:tcW w:w="306"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2008</w:t>
            </w:r>
          </w:p>
        </w:tc>
        <w:tc>
          <w:tcPr>
            <w:tcW w:w="306"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2007</w:t>
            </w:r>
          </w:p>
        </w:tc>
        <w:tc>
          <w:tcPr>
            <w:tcW w:w="306"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2006</w:t>
            </w:r>
          </w:p>
        </w:tc>
        <w:tc>
          <w:tcPr>
            <w:tcW w:w="306"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2005</w:t>
            </w:r>
          </w:p>
        </w:tc>
        <w:tc>
          <w:tcPr>
            <w:tcW w:w="306"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2004</w:t>
            </w:r>
          </w:p>
        </w:tc>
        <w:tc>
          <w:tcPr>
            <w:tcW w:w="306"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2003</w:t>
            </w:r>
          </w:p>
        </w:tc>
        <w:tc>
          <w:tcPr>
            <w:tcW w:w="306"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2002</w:t>
            </w:r>
          </w:p>
        </w:tc>
        <w:tc>
          <w:tcPr>
            <w:tcW w:w="306"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2001</w:t>
            </w:r>
          </w:p>
        </w:tc>
        <w:tc>
          <w:tcPr>
            <w:tcW w:w="304"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2000</w:t>
            </w:r>
          </w:p>
        </w:tc>
      </w:tr>
      <w:tr w:rsidR="006564B6" w:rsidRPr="007350DD" w:rsidTr="0005092B">
        <w:tc>
          <w:tcPr>
            <w:tcW w:w="1636" w:type="pct"/>
            <w:tcBorders>
              <w:top w:val="single" w:sz="12" w:space="0" w:color="auto"/>
            </w:tcBorders>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Assault/Bodily</w:t>
            </w:r>
            <w:r w:rsidR="001327BC" w:rsidRPr="007350DD">
              <w:rPr>
                <w:sz w:val="18"/>
              </w:rPr>
              <w:t xml:space="preserve"> </w:t>
            </w:r>
            <w:r w:rsidRPr="007350DD">
              <w:rPr>
                <w:sz w:val="18"/>
              </w:rPr>
              <w:t>Harm</w:t>
            </w:r>
          </w:p>
        </w:tc>
        <w:tc>
          <w:tcPr>
            <w:tcW w:w="306"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10</w:t>
            </w:r>
          </w:p>
        </w:tc>
        <w:tc>
          <w:tcPr>
            <w:tcW w:w="306"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15</w:t>
            </w:r>
          </w:p>
        </w:tc>
        <w:tc>
          <w:tcPr>
            <w:tcW w:w="306"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17</w:t>
            </w:r>
          </w:p>
        </w:tc>
        <w:tc>
          <w:tcPr>
            <w:tcW w:w="306"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13</w:t>
            </w:r>
          </w:p>
        </w:tc>
        <w:tc>
          <w:tcPr>
            <w:tcW w:w="306"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13</w:t>
            </w:r>
          </w:p>
        </w:tc>
        <w:tc>
          <w:tcPr>
            <w:tcW w:w="306"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6</w:t>
            </w:r>
          </w:p>
        </w:tc>
        <w:tc>
          <w:tcPr>
            <w:tcW w:w="306"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10</w:t>
            </w:r>
          </w:p>
        </w:tc>
        <w:tc>
          <w:tcPr>
            <w:tcW w:w="306"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10</w:t>
            </w:r>
          </w:p>
        </w:tc>
        <w:tc>
          <w:tcPr>
            <w:tcW w:w="306"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10</w:t>
            </w:r>
          </w:p>
        </w:tc>
        <w:tc>
          <w:tcPr>
            <w:tcW w:w="306"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6</w:t>
            </w:r>
          </w:p>
        </w:tc>
        <w:tc>
          <w:tcPr>
            <w:tcW w:w="304"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10</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Asst.</w:t>
            </w:r>
            <w:r w:rsidR="001327BC" w:rsidRPr="007350DD">
              <w:rPr>
                <w:sz w:val="18"/>
              </w:rPr>
              <w:t xml:space="preserve"> </w:t>
            </w:r>
            <w:r w:rsidRPr="007350DD">
              <w:rPr>
                <w:sz w:val="18"/>
              </w:rPr>
              <w:t>with</w:t>
            </w:r>
            <w:r w:rsidR="001327BC" w:rsidRPr="007350DD">
              <w:rPr>
                <w:sz w:val="18"/>
              </w:rPr>
              <w:t xml:space="preserve"> </w:t>
            </w:r>
            <w:r w:rsidRPr="007350DD">
              <w:rPr>
                <w:sz w:val="18"/>
              </w:rPr>
              <w:t>investigations</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Bomb</w:t>
            </w:r>
            <w:r w:rsidR="001327BC" w:rsidRPr="007350DD">
              <w:rPr>
                <w:sz w:val="18"/>
              </w:rPr>
              <w:t xml:space="preserve"> </w:t>
            </w:r>
            <w:r w:rsidRPr="007350DD">
              <w:rPr>
                <w:sz w:val="18"/>
              </w:rPr>
              <w:t>Threats</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Breach</w:t>
            </w:r>
            <w:r w:rsidR="001327BC" w:rsidRPr="007350DD">
              <w:rPr>
                <w:sz w:val="18"/>
              </w:rPr>
              <w:t xml:space="preserve"> </w:t>
            </w:r>
            <w:r w:rsidRPr="007350DD">
              <w:rPr>
                <w:sz w:val="18"/>
              </w:rPr>
              <w:t>Probation</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8</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7</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Breaking</w:t>
            </w:r>
            <w:r w:rsidR="001327BC" w:rsidRPr="007350DD">
              <w:rPr>
                <w:sz w:val="18"/>
              </w:rPr>
              <w:t xml:space="preserve"> </w:t>
            </w:r>
            <w:r w:rsidR="009E22FF" w:rsidRPr="007350DD">
              <w:rPr>
                <w:sz w:val="18"/>
              </w:rPr>
              <w:t>and</w:t>
            </w:r>
            <w:r w:rsidR="006461CD" w:rsidRPr="007350DD">
              <w:rPr>
                <w:sz w:val="18"/>
              </w:rPr>
              <w:t xml:space="preserve"> </w:t>
            </w:r>
            <w:r w:rsidRPr="007350DD">
              <w:rPr>
                <w:sz w:val="18"/>
              </w:rPr>
              <w:t>Entering</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Causing</w:t>
            </w:r>
            <w:r w:rsidR="001327BC" w:rsidRPr="007350DD">
              <w:rPr>
                <w:sz w:val="18"/>
              </w:rPr>
              <w:t xml:space="preserve"> </w:t>
            </w:r>
            <w:r w:rsidRPr="007350DD">
              <w:rPr>
                <w:sz w:val="18"/>
              </w:rPr>
              <w:t>Disturbance/Violent</w:t>
            </w:r>
            <w:r w:rsidR="001327BC" w:rsidRPr="007350DD">
              <w:rPr>
                <w:sz w:val="18"/>
              </w:rPr>
              <w:t xml:space="preserve"> </w:t>
            </w:r>
            <w:r w:rsidRPr="007350DD">
              <w:rPr>
                <w:sz w:val="18"/>
              </w:rPr>
              <w:t>Disorder</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Criminal</w:t>
            </w:r>
            <w:r w:rsidR="001327BC" w:rsidRPr="007350DD">
              <w:rPr>
                <w:sz w:val="18"/>
              </w:rPr>
              <w:t xml:space="preserve"> </w:t>
            </w:r>
            <w:r w:rsidRPr="007350DD">
              <w:rPr>
                <w:sz w:val="18"/>
              </w:rPr>
              <w:t>Damage</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Escape</w:t>
            </w:r>
            <w:r w:rsidR="001327BC" w:rsidRPr="007350DD">
              <w:rPr>
                <w:sz w:val="18"/>
              </w:rPr>
              <w:t xml:space="preserve"> </w:t>
            </w:r>
            <w:r w:rsidRPr="007350DD">
              <w:rPr>
                <w:sz w:val="18"/>
              </w:rPr>
              <w:t>legal</w:t>
            </w:r>
            <w:r w:rsidR="001327BC" w:rsidRPr="007350DD">
              <w:rPr>
                <w:sz w:val="18"/>
              </w:rPr>
              <w:t xml:space="preserve"> </w:t>
            </w:r>
            <w:r w:rsidRPr="007350DD">
              <w:rPr>
                <w:sz w:val="18"/>
              </w:rPr>
              <w:t>custody</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Failure</w:t>
            </w:r>
            <w:r w:rsidR="001327BC" w:rsidRPr="007350DD">
              <w:rPr>
                <w:sz w:val="18"/>
              </w:rPr>
              <w:t xml:space="preserve"> </w:t>
            </w:r>
            <w:r w:rsidRPr="007350DD">
              <w:rPr>
                <w:sz w:val="18"/>
              </w:rPr>
              <w:t>to</w:t>
            </w:r>
            <w:r w:rsidR="001327BC" w:rsidRPr="007350DD">
              <w:rPr>
                <w:sz w:val="18"/>
              </w:rPr>
              <w:t xml:space="preserve"> </w:t>
            </w:r>
            <w:r w:rsidRPr="007350DD">
              <w:rPr>
                <w:sz w:val="18"/>
              </w:rPr>
              <w:t>attend</w:t>
            </w:r>
            <w:r w:rsidR="001327BC" w:rsidRPr="007350DD">
              <w:rPr>
                <w:sz w:val="18"/>
              </w:rPr>
              <w:t xml:space="preserve"> </w:t>
            </w:r>
            <w:r w:rsidRPr="007350DD">
              <w:rPr>
                <w:sz w:val="18"/>
              </w:rPr>
              <w:t>court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Firearm</w:t>
            </w:r>
            <w:r w:rsidR="001327BC" w:rsidRPr="007350DD">
              <w:rPr>
                <w:sz w:val="18"/>
              </w:rPr>
              <w:t xml:space="preserve"> </w:t>
            </w:r>
            <w:r w:rsidRPr="007350DD">
              <w:rPr>
                <w:sz w:val="18"/>
              </w:rPr>
              <w:t>use</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Harassment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House</w:t>
            </w:r>
            <w:r w:rsidR="001327BC" w:rsidRPr="007350DD">
              <w:rPr>
                <w:sz w:val="18"/>
              </w:rPr>
              <w:t xml:space="preserve"> </w:t>
            </w:r>
            <w:r w:rsidRPr="007350DD">
              <w:rPr>
                <w:sz w:val="18"/>
              </w:rPr>
              <w:t>used</w:t>
            </w:r>
            <w:r w:rsidR="001327BC" w:rsidRPr="007350DD">
              <w:rPr>
                <w:sz w:val="18"/>
              </w:rPr>
              <w:t xml:space="preserve"> </w:t>
            </w:r>
            <w:r w:rsidRPr="007350DD">
              <w:rPr>
                <w:sz w:val="18"/>
              </w:rPr>
              <w:t>for</w:t>
            </w:r>
            <w:r w:rsidR="001327BC" w:rsidRPr="007350DD">
              <w:rPr>
                <w:sz w:val="18"/>
              </w:rPr>
              <w:t xml:space="preserve"> </w:t>
            </w:r>
            <w:r w:rsidRPr="007350DD">
              <w:rPr>
                <w:sz w:val="18"/>
              </w:rPr>
              <w:t>prostitution</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Ill</w:t>
            </w:r>
            <w:r w:rsidR="001327BC" w:rsidRPr="007350DD">
              <w:rPr>
                <w:sz w:val="18"/>
              </w:rPr>
              <w:t xml:space="preserve"> </w:t>
            </w:r>
            <w:r w:rsidRPr="007350DD">
              <w:rPr>
                <w:sz w:val="18"/>
              </w:rPr>
              <w:t>treatment</w:t>
            </w:r>
            <w:r w:rsidR="001327BC" w:rsidRPr="007350DD">
              <w:rPr>
                <w:sz w:val="18"/>
              </w:rPr>
              <w:t xml:space="preserve"> </w:t>
            </w:r>
            <w:r w:rsidRPr="007350DD">
              <w:rPr>
                <w:sz w:val="18"/>
              </w:rPr>
              <w:t>by</w:t>
            </w:r>
            <w:r w:rsidR="001327BC" w:rsidRPr="007350DD">
              <w:rPr>
                <w:sz w:val="18"/>
              </w:rPr>
              <w:t xml:space="preserve"> </w:t>
            </w:r>
            <w:r w:rsidRPr="007350DD">
              <w:rPr>
                <w:sz w:val="18"/>
              </w:rPr>
              <w:t>father</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Insulting</w:t>
            </w:r>
            <w:r w:rsidR="001327BC" w:rsidRPr="007350DD">
              <w:rPr>
                <w:sz w:val="18"/>
              </w:rPr>
              <w:t xml:space="preserve"> </w:t>
            </w:r>
            <w:r w:rsidRPr="007350DD">
              <w:rPr>
                <w:sz w:val="18"/>
              </w:rPr>
              <w:t>Language</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Larceny/Sacrilege</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6</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7</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Murder</w:t>
            </w:r>
            <w:r w:rsidR="001327BC" w:rsidRPr="007350DD">
              <w:rPr>
                <w:sz w:val="18"/>
              </w:rPr>
              <w:t xml:space="preserve"> </w:t>
            </w:r>
            <w:r w:rsidRPr="007350DD">
              <w:rPr>
                <w:sz w:val="18"/>
              </w:rPr>
              <w:t>/</w:t>
            </w:r>
            <w:r w:rsidR="001327BC" w:rsidRPr="007350DD">
              <w:rPr>
                <w:sz w:val="18"/>
              </w:rPr>
              <w:t xml:space="preserve"> </w:t>
            </w:r>
            <w:r w:rsidRPr="007350DD">
              <w:rPr>
                <w:sz w:val="18"/>
              </w:rPr>
              <w:t>Manslaughter</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Offensive</w:t>
            </w:r>
            <w:r w:rsidR="001327BC" w:rsidRPr="007350DD">
              <w:rPr>
                <w:sz w:val="18"/>
              </w:rPr>
              <w:t xml:space="preserve"> </w:t>
            </w:r>
            <w:r w:rsidRPr="007350DD">
              <w:rPr>
                <w:sz w:val="18"/>
              </w:rPr>
              <w:t>Weapon</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7</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Possession</w:t>
            </w:r>
            <w:r w:rsidR="001327BC" w:rsidRPr="007350DD">
              <w:rPr>
                <w:sz w:val="18"/>
              </w:rPr>
              <w:t xml:space="preserve"> </w:t>
            </w:r>
            <w:r w:rsidRPr="007350DD">
              <w:rPr>
                <w:sz w:val="18"/>
              </w:rPr>
              <w:t>Controlled</w:t>
            </w:r>
            <w:r w:rsidR="001327BC" w:rsidRPr="007350DD">
              <w:rPr>
                <w:sz w:val="18"/>
              </w:rPr>
              <w:t xml:space="preserve"> </w:t>
            </w:r>
            <w:r w:rsidRPr="007350DD">
              <w:rPr>
                <w:sz w:val="18"/>
              </w:rPr>
              <w:t>Substance</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6</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8</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8</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8</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11</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Protection</w:t>
            </w:r>
            <w:r w:rsidR="001327BC" w:rsidRPr="007350DD">
              <w:rPr>
                <w:sz w:val="18"/>
              </w:rPr>
              <w:t xml:space="preserve"> </w:t>
            </w:r>
            <w:r w:rsidRPr="007350DD">
              <w:rPr>
                <w:sz w:val="18"/>
              </w:rPr>
              <w:t>Order</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Rape/Unlawful</w:t>
            </w:r>
            <w:r w:rsidR="001327BC" w:rsidRPr="007350DD">
              <w:rPr>
                <w:sz w:val="18"/>
              </w:rPr>
              <w:t xml:space="preserve"> </w:t>
            </w:r>
            <w:r w:rsidRPr="007350DD">
              <w:rPr>
                <w:sz w:val="18"/>
              </w:rPr>
              <w:t>Sexual</w:t>
            </w:r>
            <w:r w:rsidR="001327BC" w:rsidRPr="007350DD">
              <w:rPr>
                <w:sz w:val="18"/>
              </w:rPr>
              <w:t xml:space="preserve"> </w:t>
            </w:r>
            <w:r w:rsidRPr="007350DD">
              <w:rPr>
                <w:sz w:val="18"/>
              </w:rPr>
              <w:t>Intercourse</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Refractory</w:t>
            </w:r>
            <w:r w:rsidR="001327BC" w:rsidRPr="007350DD">
              <w:rPr>
                <w:sz w:val="18"/>
              </w:rPr>
              <w:t xml:space="preserve"> </w:t>
            </w:r>
            <w:r w:rsidRPr="007350DD">
              <w:rPr>
                <w:sz w:val="18"/>
              </w:rPr>
              <w:t>Behaviour</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9</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Resisting</w:t>
            </w:r>
            <w:r w:rsidR="001327BC" w:rsidRPr="007350DD">
              <w:rPr>
                <w:sz w:val="18"/>
              </w:rPr>
              <w:t xml:space="preserve"> </w:t>
            </w:r>
            <w:r w:rsidRPr="007350DD">
              <w:rPr>
                <w:sz w:val="18"/>
              </w:rPr>
              <w:t>Arrest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Robbery</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8</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7</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lastRenderedPageBreak/>
              <w:t>Serious</w:t>
            </w:r>
            <w:r w:rsidR="001327BC" w:rsidRPr="007350DD">
              <w:rPr>
                <w:sz w:val="18"/>
              </w:rPr>
              <w:t xml:space="preserve"> </w:t>
            </w:r>
            <w:r w:rsidRPr="007350DD">
              <w:rPr>
                <w:sz w:val="18"/>
              </w:rPr>
              <w:t>Indecency/Indecent</w:t>
            </w:r>
            <w:r w:rsidR="001327BC" w:rsidRPr="007350DD">
              <w:rPr>
                <w:sz w:val="18"/>
              </w:rPr>
              <w:t xml:space="preserve"> </w:t>
            </w:r>
            <w:r w:rsidRPr="007350DD">
              <w:rPr>
                <w:sz w:val="18"/>
              </w:rPr>
              <w:t>Assault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tcBorders>
              <w:bottom w:val="nil"/>
            </w:tcBorders>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Theft</w:t>
            </w:r>
            <w:r w:rsidR="001327BC" w:rsidRPr="007350DD">
              <w:rPr>
                <w:sz w:val="18"/>
              </w:rPr>
              <w:t xml:space="preserve"> </w:t>
            </w:r>
            <w:r w:rsidRPr="007350DD">
              <w:rPr>
                <w:sz w:val="18"/>
              </w:rPr>
              <w:t>/</w:t>
            </w:r>
            <w:r w:rsidR="001327BC" w:rsidRPr="007350DD">
              <w:rPr>
                <w:sz w:val="18"/>
              </w:rPr>
              <w:t xml:space="preserve"> </w:t>
            </w:r>
            <w:r w:rsidRPr="007350DD">
              <w:rPr>
                <w:sz w:val="18"/>
              </w:rPr>
              <w:t>Burglary</w:t>
            </w:r>
          </w:p>
        </w:tc>
        <w:tc>
          <w:tcPr>
            <w:tcW w:w="306" w:type="pct"/>
            <w:tcBorders>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19</w:t>
            </w:r>
          </w:p>
        </w:tc>
        <w:tc>
          <w:tcPr>
            <w:tcW w:w="306" w:type="pct"/>
            <w:tcBorders>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18</w:t>
            </w:r>
          </w:p>
        </w:tc>
        <w:tc>
          <w:tcPr>
            <w:tcW w:w="306" w:type="pct"/>
            <w:tcBorders>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19</w:t>
            </w:r>
          </w:p>
        </w:tc>
        <w:tc>
          <w:tcPr>
            <w:tcW w:w="306" w:type="pct"/>
            <w:tcBorders>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23</w:t>
            </w:r>
          </w:p>
        </w:tc>
        <w:tc>
          <w:tcPr>
            <w:tcW w:w="306" w:type="pct"/>
            <w:tcBorders>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27</w:t>
            </w:r>
          </w:p>
        </w:tc>
        <w:tc>
          <w:tcPr>
            <w:tcW w:w="306" w:type="pct"/>
            <w:tcBorders>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24</w:t>
            </w:r>
          </w:p>
        </w:tc>
        <w:tc>
          <w:tcPr>
            <w:tcW w:w="306" w:type="pct"/>
            <w:tcBorders>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19</w:t>
            </w:r>
          </w:p>
        </w:tc>
        <w:tc>
          <w:tcPr>
            <w:tcW w:w="306" w:type="pct"/>
            <w:tcBorders>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14</w:t>
            </w:r>
          </w:p>
        </w:tc>
        <w:tc>
          <w:tcPr>
            <w:tcW w:w="306" w:type="pct"/>
            <w:tcBorders>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16</w:t>
            </w:r>
          </w:p>
        </w:tc>
        <w:tc>
          <w:tcPr>
            <w:tcW w:w="306" w:type="pct"/>
            <w:tcBorders>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17</w:t>
            </w:r>
          </w:p>
        </w:tc>
        <w:tc>
          <w:tcPr>
            <w:tcW w:w="304" w:type="pct"/>
            <w:tcBorders>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13</w:t>
            </w:r>
          </w:p>
        </w:tc>
      </w:tr>
      <w:tr w:rsidR="006564B6" w:rsidRPr="007350DD" w:rsidTr="0005092B">
        <w:tc>
          <w:tcPr>
            <w:tcW w:w="1636" w:type="pct"/>
            <w:tcBorders>
              <w:top w:val="nil"/>
              <w:bottom w:val="nil"/>
            </w:tcBorders>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Threats</w:t>
            </w:r>
          </w:p>
        </w:tc>
        <w:tc>
          <w:tcPr>
            <w:tcW w:w="306" w:type="pct"/>
            <w:tcBorders>
              <w:top w:val="nil"/>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tcBorders>
              <w:top w:val="nil"/>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tcBorders>
              <w:top w:val="nil"/>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tcBorders>
              <w:top w:val="nil"/>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tcBorders>
              <w:top w:val="nil"/>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tcBorders>
              <w:top w:val="nil"/>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tcBorders>
              <w:top w:val="nil"/>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tcBorders>
              <w:top w:val="nil"/>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tcBorders>
              <w:top w:val="nil"/>
              <w:bottom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tcBorders>
              <w:top w:val="nil"/>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4" w:type="pct"/>
            <w:tcBorders>
              <w:top w:val="nil"/>
              <w:bottom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r>
      <w:tr w:rsidR="006564B6" w:rsidRPr="007350DD" w:rsidTr="0005092B">
        <w:tc>
          <w:tcPr>
            <w:tcW w:w="1636" w:type="pct"/>
            <w:tcBorders>
              <w:top w:val="nil"/>
            </w:tcBorders>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Traffic</w:t>
            </w:r>
            <w:r w:rsidR="001327BC" w:rsidRPr="007350DD">
              <w:rPr>
                <w:sz w:val="18"/>
              </w:rPr>
              <w:t xml:space="preserve"> </w:t>
            </w:r>
            <w:r w:rsidRPr="007350DD">
              <w:rPr>
                <w:sz w:val="18"/>
              </w:rPr>
              <w:t>Violation</w:t>
            </w:r>
          </w:p>
        </w:tc>
        <w:tc>
          <w:tcPr>
            <w:tcW w:w="306" w:type="pct"/>
            <w:tcBorders>
              <w:top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tcBorders>
              <w:top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tcBorders>
              <w:top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tcBorders>
              <w:top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tcBorders>
              <w:top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tcBorders>
              <w:top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tcBorders>
              <w:top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tcBorders>
              <w:top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tcBorders>
              <w:top w:val="nil"/>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tcBorders>
              <w:top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tcBorders>
              <w:top w:val="nil"/>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Trespassing/Loitering</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18</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Violation</w:t>
            </w:r>
            <w:r w:rsidR="001327BC" w:rsidRPr="007350DD">
              <w:rPr>
                <w:sz w:val="18"/>
              </w:rPr>
              <w:t xml:space="preserve"> </w:t>
            </w:r>
            <w:r w:rsidRPr="007350DD">
              <w:rPr>
                <w:sz w:val="18"/>
              </w:rPr>
              <w:t>of</w:t>
            </w:r>
            <w:r w:rsidR="001327BC" w:rsidRPr="007350DD">
              <w:rPr>
                <w:sz w:val="18"/>
              </w:rPr>
              <w:t xml:space="preserve"> </w:t>
            </w:r>
            <w:r w:rsidRPr="007350DD">
              <w:rPr>
                <w:sz w:val="18"/>
              </w:rPr>
              <w:t>Bail</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Wandering</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8</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15</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13</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18</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23</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14</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26</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14</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13</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Warrant</w:t>
            </w:r>
            <w:r w:rsidR="001327BC" w:rsidRPr="007350DD">
              <w:rPr>
                <w:sz w:val="18"/>
              </w:rPr>
              <w:t xml:space="preserve"> </w:t>
            </w:r>
            <w:r w:rsidRPr="007350DD">
              <w:rPr>
                <w:sz w:val="18"/>
              </w:rPr>
              <w:t>of</w:t>
            </w:r>
            <w:r w:rsidR="001327BC" w:rsidRPr="007350DD">
              <w:rPr>
                <w:sz w:val="18"/>
              </w:rPr>
              <w:t xml:space="preserve"> </w:t>
            </w:r>
            <w:r w:rsidRPr="007350DD">
              <w:rPr>
                <w:sz w:val="18"/>
              </w:rPr>
              <w:t>Arrest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0</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636"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Wounding</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6</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06"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06"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04"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r>
    </w:tbl>
    <w:p w:rsidR="006564B6" w:rsidRPr="007350DD" w:rsidRDefault="006564B6" w:rsidP="0005092B">
      <w:pPr>
        <w:spacing w:before="120" w:after="240"/>
        <w:ind w:left="1134" w:right="1134" w:firstLine="170"/>
        <w:rPr>
          <w:sz w:val="18"/>
        </w:rPr>
      </w:pPr>
      <w:r w:rsidRPr="007350DD">
        <w:rPr>
          <w:i/>
          <w:iCs/>
          <w:sz w:val="18"/>
        </w:rPr>
        <w:t>Source:</w:t>
      </w:r>
      <w:r w:rsidR="001327BC" w:rsidRPr="007350DD">
        <w:rPr>
          <w:sz w:val="18"/>
        </w:rPr>
        <w:t xml:space="preserve"> </w:t>
      </w:r>
      <w:r w:rsidR="0005092B" w:rsidRPr="007350DD">
        <w:rPr>
          <w:sz w:val="18"/>
        </w:rPr>
        <w:t xml:space="preserve"> </w:t>
      </w:r>
      <w:r w:rsidRPr="007350DD">
        <w:rPr>
          <w:sz w:val="18"/>
        </w:rPr>
        <w:t>Government</w:t>
      </w:r>
      <w:r w:rsidR="001327BC" w:rsidRPr="007350DD">
        <w:rPr>
          <w:sz w:val="18"/>
        </w:rPr>
        <w:t xml:space="preserve"> </w:t>
      </w:r>
      <w:r w:rsidRPr="007350DD">
        <w:rPr>
          <w:sz w:val="18"/>
        </w:rPr>
        <w:t>Industrial</w:t>
      </w:r>
      <w:r w:rsidR="001327BC" w:rsidRPr="007350DD">
        <w:rPr>
          <w:sz w:val="18"/>
        </w:rPr>
        <w:t xml:space="preserve"> </w:t>
      </w:r>
      <w:r w:rsidRPr="007350DD">
        <w:rPr>
          <w:sz w:val="18"/>
        </w:rPr>
        <w:t>School</w:t>
      </w:r>
      <w:r w:rsidR="001327BC" w:rsidRPr="007350DD">
        <w:rPr>
          <w:sz w:val="18"/>
        </w:rPr>
        <w:t xml:space="preserve"> </w:t>
      </w:r>
      <w:r w:rsidRPr="007350DD">
        <w:rPr>
          <w:sz w:val="18"/>
        </w:rPr>
        <w:t>2011</w:t>
      </w:r>
      <w:r w:rsidR="0005092B" w:rsidRPr="007350DD">
        <w:rPr>
          <w:sz w:val="18"/>
        </w:rPr>
        <w:t>.</w:t>
      </w:r>
    </w:p>
    <w:p w:rsidR="0005092B" w:rsidRPr="007350DD" w:rsidRDefault="006564B6" w:rsidP="0005092B">
      <w:pPr>
        <w:pStyle w:val="Heading1"/>
      </w:pPr>
      <w:r w:rsidRPr="007350DD">
        <w:t>Table</w:t>
      </w:r>
      <w:r w:rsidR="001327BC" w:rsidRPr="007350DD">
        <w:t xml:space="preserve"> </w:t>
      </w:r>
      <w:r w:rsidRPr="007350DD">
        <w:t>30</w:t>
      </w:r>
    </w:p>
    <w:p w:rsidR="0005092B" w:rsidRPr="007350DD" w:rsidRDefault="006564B6" w:rsidP="0005092B">
      <w:pPr>
        <w:pStyle w:val="SingleTxtG"/>
        <w:spacing w:after="0"/>
        <w:rPr>
          <w:b/>
          <w:bCs/>
        </w:rPr>
      </w:pPr>
      <w:r w:rsidRPr="007350DD">
        <w:rPr>
          <w:b/>
          <w:bCs/>
        </w:rPr>
        <w:t>Offences</w:t>
      </w:r>
      <w:r w:rsidR="001327BC" w:rsidRPr="007350DD">
        <w:rPr>
          <w:b/>
          <w:bCs/>
        </w:rPr>
        <w:t xml:space="preserve"> </w:t>
      </w:r>
      <w:r w:rsidRPr="007350DD">
        <w:rPr>
          <w:b/>
          <w:bCs/>
        </w:rPr>
        <w:t>for</w:t>
      </w:r>
      <w:r w:rsidR="001327BC" w:rsidRPr="007350DD">
        <w:rPr>
          <w:b/>
          <w:bCs/>
        </w:rPr>
        <w:t xml:space="preserve"> </w:t>
      </w:r>
      <w:r w:rsidRPr="007350DD">
        <w:rPr>
          <w:b/>
          <w:bCs/>
        </w:rPr>
        <w:t>which</w:t>
      </w:r>
      <w:r w:rsidR="001327BC" w:rsidRPr="007350DD">
        <w:rPr>
          <w:b/>
          <w:bCs/>
        </w:rPr>
        <w:t xml:space="preserve"> </w:t>
      </w:r>
      <w:r w:rsidR="00875C53" w:rsidRPr="007350DD">
        <w:rPr>
          <w:b/>
          <w:bCs/>
        </w:rPr>
        <w:t xml:space="preserve">remanded females were charged </w:t>
      </w:r>
    </w:p>
    <w:p w:rsidR="006564B6" w:rsidRPr="007350DD" w:rsidRDefault="006564B6" w:rsidP="0005092B">
      <w:pPr>
        <w:pStyle w:val="SingleTxtG"/>
        <w:rPr>
          <w:sz w:val="16"/>
          <w:szCs w:val="16"/>
        </w:rPr>
      </w:pPr>
      <w:r w:rsidRPr="007350DD">
        <w:rPr>
          <w:sz w:val="16"/>
          <w:szCs w:val="16"/>
        </w:rPr>
        <w:t>by</w:t>
      </w:r>
      <w:r w:rsidR="001327BC" w:rsidRPr="007350DD">
        <w:rPr>
          <w:sz w:val="16"/>
          <w:szCs w:val="16"/>
        </w:rPr>
        <w:t xml:space="preserve"> </w:t>
      </w:r>
      <w:r w:rsidRPr="007350DD">
        <w:rPr>
          <w:sz w:val="16"/>
          <w:szCs w:val="16"/>
        </w:rPr>
        <w:t>Year</w:t>
      </w:r>
      <w:r w:rsidR="001327BC" w:rsidRPr="007350DD">
        <w:rPr>
          <w:sz w:val="16"/>
          <w:szCs w:val="16"/>
        </w:rPr>
        <w:t xml:space="preserve"> </w:t>
      </w:r>
      <w:r w:rsidR="0005092B" w:rsidRPr="007350DD">
        <w:rPr>
          <w:sz w:val="16"/>
          <w:szCs w:val="16"/>
        </w:rPr>
        <w:t>2000–</w:t>
      </w:r>
      <w:r w:rsidRPr="007350DD">
        <w:rPr>
          <w:sz w:val="16"/>
          <w:szCs w:val="16"/>
        </w:rPr>
        <w:t>2010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81"/>
        <w:gridCol w:w="471"/>
        <w:gridCol w:w="471"/>
        <w:gridCol w:w="471"/>
        <w:gridCol w:w="472"/>
        <w:gridCol w:w="472"/>
        <w:gridCol w:w="472"/>
        <w:gridCol w:w="472"/>
        <w:gridCol w:w="472"/>
        <w:gridCol w:w="472"/>
        <w:gridCol w:w="472"/>
        <w:gridCol w:w="472"/>
      </w:tblGrid>
      <w:tr w:rsidR="006564B6" w:rsidRPr="007350DD" w:rsidTr="0005092B">
        <w:trPr>
          <w:tblHeader/>
        </w:trPr>
        <w:tc>
          <w:tcPr>
            <w:tcW w:w="1480"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rPr>
                <w:i/>
                <w:sz w:val="16"/>
              </w:rPr>
            </w:pPr>
            <w:r w:rsidRPr="007350DD">
              <w:rPr>
                <w:i/>
                <w:sz w:val="16"/>
              </w:rPr>
              <w:t>O</w:t>
            </w:r>
            <w:r w:rsidR="0005092B" w:rsidRPr="007350DD">
              <w:rPr>
                <w:i/>
                <w:sz w:val="16"/>
              </w:rPr>
              <w:t>ffences</w:t>
            </w:r>
          </w:p>
        </w:tc>
        <w:tc>
          <w:tcPr>
            <w:tcW w:w="320"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2010</w:t>
            </w:r>
          </w:p>
        </w:tc>
        <w:tc>
          <w:tcPr>
            <w:tcW w:w="320"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2009</w:t>
            </w:r>
          </w:p>
        </w:tc>
        <w:tc>
          <w:tcPr>
            <w:tcW w:w="320"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2008</w:t>
            </w:r>
          </w:p>
        </w:tc>
        <w:tc>
          <w:tcPr>
            <w:tcW w:w="320"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2007</w:t>
            </w:r>
            <w:r w:rsidR="001327BC" w:rsidRPr="007350DD">
              <w:rPr>
                <w:i/>
                <w:sz w:val="16"/>
              </w:rPr>
              <w:t xml:space="preserve"> </w:t>
            </w:r>
          </w:p>
        </w:tc>
        <w:tc>
          <w:tcPr>
            <w:tcW w:w="320"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2006</w:t>
            </w:r>
          </w:p>
        </w:tc>
        <w:tc>
          <w:tcPr>
            <w:tcW w:w="320"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2005</w:t>
            </w:r>
          </w:p>
        </w:tc>
        <w:tc>
          <w:tcPr>
            <w:tcW w:w="320"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2004</w:t>
            </w:r>
          </w:p>
        </w:tc>
        <w:tc>
          <w:tcPr>
            <w:tcW w:w="320"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2003</w:t>
            </w:r>
          </w:p>
        </w:tc>
        <w:tc>
          <w:tcPr>
            <w:tcW w:w="320" w:type="pct"/>
            <w:tcBorders>
              <w:top w:val="single" w:sz="4" w:space="0" w:color="auto"/>
              <w:bottom w:val="single" w:sz="12" w:space="0" w:color="auto"/>
            </w:tcBorders>
            <w:shd w:val="clear" w:color="auto" w:fill="auto"/>
            <w:noWrap/>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2002</w:t>
            </w:r>
          </w:p>
        </w:tc>
        <w:tc>
          <w:tcPr>
            <w:tcW w:w="320"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2001</w:t>
            </w:r>
          </w:p>
        </w:tc>
        <w:tc>
          <w:tcPr>
            <w:tcW w:w="320" w:type="pct"/>
            <w:tcBorders>
              <w:top w:val="single" w:sz="4" w:space="0" w:color="auto"/>
              <w:bottom w:val="single" w:sz="12" w:space="0" w:color="auto"/>
            </w:tcBorders>
            <w:shd w:val="clear" w:color="auto" w:fill="auto"/>
            <w:vAlign w:val="bottom"/>
          </w:tcPr>
          <w:p w:rsidR="006564B6" w:rsidRPr="007350DD" w:rsidRDefault="006564B6" w:rsidP="0005092B">
            <w:pPr>
              <w:suppressAutoHyphens w:val="0"/>
              <w:spacing w:before="80" w:after="80" w:line="200" w:lineRule="exact"/>
              <w:ind w:right="113"/>
              <w:jc w:val="right"/>
              <w:rPr>
                <w:i/>
                <w:sz w:val="16"/>
              </w:rPr>
            </w:pPr>
            <w:r w:rsidRPr="007350DD">
              <w:rPr>
                <w:i/>
                <w:sz w:val="16"/>
              </w:rPr>
              <w:t>2000</w:t>
            </w:r>
          </w:p>
        </w:tc>
      </w:tr>
      <w:tr w:rsidR="006564B6" w:rsidRPr="007350DD" w:rsidTr="0005092B">
        <w:tc>
          <w:tcPr>
            <w:tcW w:w="1480" w:type="pct"/>
            <w:tcBorders>
              <w:top w:val="single" w:sz="12" w:space="0" w:color="auto"/>
            </w:tcBorders>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Assault/Bodily</w:t>
            </w:r>
            <w:r w:rsidR="001327BC" w:rsidRPr="007350DD">
              <w:rPr>
                <w:sz w:val="18"/>
              </w:rPr>
              <w:t xml:space="preserve"> </w:t>
            </w:r>
            <w:r w:rsidRPr="007350DD">
              <w:rPr>
                <w:sz w:val="18"/>
              </w:rPr>
              <w:t>Harm</w:t>
            </w:r>
          </w:p>
        </w:tc>
        <w:tc>
          <w:tcPr>
            <w:tcW w:w="320"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7</w:t>
            </w:r>
          </w:p>
        </w:tc>
        <w:tc>
          <w:tcPr>
            <w:tcW w:w="320"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20"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20"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6</w:t>
            </w:r>
          </w:p>
        </w:tc>
        <w:tc>
          <w:tcPr>
            <w:tcW w:w="320"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20"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20" w:type="pct"/>
            <w:tcBorders>
              <w:top w:val="single" w:sz="12" w:space="0" w:color="auto"/>
            </w:tcBorders>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20"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tcBorders>
              <w:top w:val="single" w:sz="12" w:space="0" w:color="auto"/>
            </w:tcBorders>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Asst.</w:t>
            </w:r>
            <w:r w:rsidR="001327BC" w:rsidRPr="007350DD">
              <w:rPr>
                <w:sz w:val="18"/>
              </w:rPr>
              <w:t xml:space="preserve"> </w:t>
            </w:r>
            <w:r w:rsidRPr="007350DD">
              <w:rPr>
                <w:sz w:val="18"/>
              </w:rPr>
              <w:t>with</w:t>
            </w:r>
            <w:r w:rsidR="001327BC" w:rsidRPr="007350DD">
              <w:rPr>
                <w:sz w:val="18"/>
              </w:rPr>
              <w:t xml:space="preserve"> </w:t>
            </w:r>
            <w:r w:rsidRPr="007350DD">
              <w:rPr>
                <w:sz w:val="18"/>
              </w:rPr>
              <w:t>investigations</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Breach</w:t>
            </w:r>
            <w:r w:rsidR="001327BC" w:rsidRPr="007350DD">
              <w:rPr>
                <w:sz w:val="18"/>
              </w:rPr>
              <w:t xml:space="preserve"> </w:t>
            </w:r>
            <w:r w:rsidRPr="007350DD">
              <w:rPr>
                <w:sz w:val="18"/>
              </w:rPr>
              <w:t>Probation</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6</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6</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6</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Burglary</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Causing</w:t>
            </w:r>
            <w:r w:rsidR="001327BC" w:rsidRPr="007350DD">
              <w:rPr>
                <w:sz w:val="18"/>
              </w:rPr>
              <w:t xml:space="preserve"> </w:t>
            </w:r>
            <w:r w:rsidRPr="007350DD">
              <w:rPr>
                <w:sz w:val="18"/>
              </w:rPr>
              <w:t>Dist./V.</w:t>
            </w:r>
            <w:r w:rsidR="001327BC" w:rsidRPr="007350DD">
              <w:rPr>
                <w:sz w:val="18"/>
              </w:rPr>
              <w:t xml:space="preserve"> </w:t>
            </w:r>
            <w:r w:rsidRPr="007350DD">
              <w:rPr>
                <w:sz w:val="18"/>
              </w:rPr>
              <w:t>Disorder</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Criminal</w:t>
            </w:r>
            <w:r w:rsidR="001327BC" w:rsidRPr="007350DD">
              <w:rPr>
                <w:sz w:val="18"/>
              </w:rPr>
              <w:t xml:space="preserve"> </w:t>
            </w:r>
            <w:r w:rsidRPr="007350DD">
              <w:rPr>
                <w:sz w:val="18"/>
              </w:rPr>
              <w:t>Damage</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Failure</w:t>
            </w:r>
            <w:r w:rsidR="001327BC" w:rsidRPr="007350DD">
              <w:rPr>
                <w:sz w:val="18"/>
              </w:rPr>
              <w:t xml:space="preserve"> </w:t>
            </w:r>
            <w:r w:rsidRPr="007350DD">
              <w:rPr>
                <w:sz w:val="18"/>
              </w:rPr>
              <w:t>to</w:t>
            </w:r>
            <w:r w:rsidR="001327BC" w:rsidRPr="007350DD">
              <w:rPr>
                <w:sz w:val="18"/>
              </w:rPr>
              <w:t xml:space="preserve"> </w:t>
            </w:r>
            <w:r w:rsidRPr="007350DD">
              <w:rPr>
                <w:sz w:val="18"/>
              </w:rPr>
              <w:t>attend</w:t>
            </w:r>
            <w:r w:rsidR="001327BC" w:rsidRPr="007350DD">
              <w:rPr>
                <w:sz w:val="18"/>
              </w:rPr>
              <w:t xml:space="preserve"> </w:t>
            </w:r>
            <w:r w:rsidRPr="007350DD">
              <w:rPr>
                <w:sz w:val="18"/>
              </w:rPr>
              <w:t>court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Fraud</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Insulting</w:t>
            </w:r>
            <w:r w:rsidR="001327BC" w:rsidRPr="007350DD">
              <w:rPr>
                <w:sz w:val="18"/>
              </w:rPr>
              <w:t xml:space="preserve"> </w:t>
            </w:r>
            <w:r w:rsidRPr="007350DD">
              <w:rPr>
                <w:sz w:val="18"/>
              </w:rPr>
              <w:t>Lang./Threats</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Larceny</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Living</w:t>
            </w:r>
            <w:r w:rsidR="001327BC" w:rsidRPr="007350DD">
              <w:rPr>
                <w:sz w:val="18"/>
              </w:rPr>
              <w:t xml:space="preserve"> </w:t>
            </w:r>
            <w:r w:rsidRPr="007350DD">
              <w:rPr>
                <w:sz w:val="18"/>
              </w:rPr>
              <w:t>in</w:t>
            </w:r>
            <w:r w:rsidR="001327BC" w:rsidRPr="007350DD">
              <w:rPr>
                <w:sz w:val="18"/>
              </w:rPr>
              <w:t xml:space="preserve"> </w:t>
            </w:r>
            <w:r w:rsidRPr="007350DD">
              <w:rPr>
                <w:sz w:val="18"/>
              </w:rPr>
              <w:t>Circumstances</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Murder</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Offensive</w:t>
            </w:r>
            <w:r w:rsidR="001327BC" w:rsidRPr="007350DD">
              <w:rPr>
                <w:sz w:val="18"/>
              </w:rPr>
              <w:t xml:space="preserve"> </w:t>
            </w:r>
            <w:r w:rsidRPr="007350DD">
              <w:rPr>
                <w:sz w:val="18"/>
              </w:rPr>
              <w:t>Weapon</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Possession</w:t>
            </w:r>
            <w:r w:rsidR="001327BC" w:rsidRPr="007350DD">
              <w:rPr>
                <w:sz w:val="18"/>
              </w:rPr>
              <w:t xml:space="preserve"> </w:t>
            </w:r>
            <w:r w:rsidRPr="007350DD">
              <w:rPr>
                <w:sz w:val="18"/>
              </w:rPr>
              <w:t>Controlled</w:t>
            </w:r>
            <w:r w:rsidR="001327BC" w:rsidRPr="007350DD">
              <w:rPr>
                <w:sz w:val="18"/>
              </w:rPr>
              <w:t xml:space="preserve"> </w:t>
            </w:r>
            <w:r w:rsidRPr="007350DD">
              <w:rPr>
                <w:sz w:val="18"/>
              </w:rPr>
              <w:t>Substance</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Protection</w:t>
            </w:r>
            <w:r w:rsidR="001327BC" w:rsidRPr="007350DD">
              <w:rPr>
                <w:sz w:val="18"/>
              </w:rPr>
              <w:t xml:space="preserve"> </w:t>
            </w:r>
            <w:r w:rsidRPr="007350DD">
              <w:rPr>
                <w:sz w:val="18"/>
              </w:rPr>
              <w:t>Order</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Refractory</w:t>
            </w:r>
            <w:r w:rsidR="001327BC" w:rsidRPr="007350DD">
              <w:rPr>
                <w:sz w:val="18"/>
              </w:rPr>
              <w:t xml:space="preserve"> </w:t>
            </w:r>
            <w:r w:rsidRPr="007350DD">
              <w:rPr>
                <w:sz w:val="18"/>
              </w:rPr>
              <w:t>Behaviour</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Theft/Shoplifting</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4</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Threats</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Traffic</w:t>
            </w:r>
            <w:r w:rsidR="001327BC" w:rsidRPr="007350DD">
              <w:rPr>
                <w:sz w:val="18"/>
              </w:rPr>
              <w:t xml:space="preserve"> </w:t>
            </w:r>
            <w:r w:rsidRPr="007350DD">
              <w:rPr>
                <w:sz w:val="18"/>
              </w:rPr>
              <w:t>Violation</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Trespassing</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Wandering</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18</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29</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29</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27</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26</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29</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35</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30</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25</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36</w:t>
            </w:r>
          </w:p>
        </w:tc>
      </w:tr>
      <w:tr w:rsidR="006564B6" w:rsidRPr="007350DD" w:rsidTr="0005092B">
        <w:tc>
          <w:tcPr>
            <w:tcW w:w="1480" w:type="pct"/>
            <w:shd w:val="clear" w:color="auto" w:fill="auto"/>
            <w:noWrap/>
          </w:tcPr>
          <w:p w:rsidR="006564B6" w:rsidRPr="007350DD" w:rsidRDefault="006564B6" w:rsidP="0005092B">
            <w:pPr>
              <w:suppressAutoHyphens w:val="0"/>
              <w:spacing w:before="40" w:after="40" w:line="220" w:lineRule="exact"/>
              <w:ind w:right="113"/>
              <w:rPr>
                <w:sz w:val="18"/>
              </w:rPr>
            </w:pPr>
            <w:r w:rsidRPr="007350DD">
              <w:rPr>
                <w:sz w:val="18"/>
              </w:rPr>
              <w:t>Wounding</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w:t>
            </w:r>
          </w:p>
        </w:tc>
        <w:tc>
          <w:tcPr>
            <w:tcW w:w="320" w:type="pct"/>
            <w:shd w:val="clear" w:color="auto" w:fill="auto"/>
            <w:noWrap/>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2</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5</w:t>
            </w:r>
          </w:p>
        </w:tc>
        <w:tc>
          <w:tcPr>
            <w:tcW w:w="320" w:type="pct"/>
            <w:shd w:val="clear" w:color="auto" w:fill="auto"/>
            <w:vAlign w:val="bottom"/>
          </w:tcPr>
          <w:p w:rsidR="006564B6" w:rsidRPr="007350DD" w:rsidRDefault="006564B6" w:rsidP="0005092B">
            <w:pPr>
              <w:suppressAutoHyphens w:val="0"/>
              <w:spacing w:before="40" w:after="40" w:line="220" w:lineRule="exact"/>
              <w:ind w:right="113"/>
              <w:jc w:val="right"/>
              <w:rPr>
                <w:sz w:val="18"/>
              </w:rPr>
            </w:pPr>
            <w:r w:rsidRPr="007350DD">
              <w:rPr>
                <w:sz w:val="18"/>
              </w:rPr>
              <w:t>1</w:t>
            </w:r>
          </w:p>
        </w:tc>
      </w:tr>
    </w:tbl>
    <w:p w:rsidR="006564B6" w:rsidRPr="007350DD" w:rsidRDefault="006564B6" w:rsidP="0005092B">
      <w:pPr>
        <w:spacing w:before="120"/>
        <w:ind w:left="1134" w:right="1134" w:firstLine="170"/>
        <w:rPr>
          <w:sz w:val="18"/>
        </w:rPr>
      </w:pPr>
      <w:r w:rsidRPr="007350DD">
        <w:rPr>
          <w:i/>
          <w:iCs/>
          <w:sz w:val="18"/>
        </w:rPr>
        <w:t>Source:</w:t>
      </w:r>
      <w:r w:rsidR="001327BC" w:rsidRPr="007350DD">
        <w:rPr>
          <w:sz w:val="18"/>
        </w:rPr>
        <w:t xml:space="preserve"> </w:t>
      </w:r>
      <w:r w:rsidR="0005092B" w:rsidRPr="007350DD">
        <w:rPr>
          <w:sz w:val="18"/>
        </w:rPr>
        <w:t xml:space="preserve"> </w:t>
      </w:r>
      <w:r w:rsidRPr="007350DD">
        <w:rPr>
          <w:sz w:val="18"/>
        </w:rPr>
        <w:t>Government</w:t>
      </w:r>
      <w:r w:rsidR="001327BC" w:rsidRPr="007350DD">
        <w:rPr>
          <w:sz w:val="18"/>
        </w:rPr>
        <w:t xml:space="preserve"> </w:t>
      </w:r>
      <w:r w:rsidRPr="007350DD">
        <w:rPr>
          <w:sz w:val="18"/>
        </w:rPr>
        <w:t>Industrial</w:t>
      </w:r>
      <w:r w:rsidR="001327BC" w:rsidRPr="007350DD">
        <w:rPr>
          <w:sz w:val="18"/>
        </w:rPr>
        <w:t xml:space="preserve"> </w:t>
      </w:r>
      <w:r w:rsidRPr="007350DD">
        <w:rPr>
          <w:sz w:val="18"/>
        </w:rPr>
        <w:t>School</w:t>
      </w:r>
      <w:r w:rsidR="001327BC" w:rsidRPr="007350DD">
        <w:rPr>
          <w:sz w:val="18"/>
        </w:rPr>
        <w:t xml:space="preserve"> </w:t>
      </w:r>
      <w:r w:rsidRPr="007350DD">
        <w:rPr>
          <w:sz w:val="18"/>
        </w:rPr>
        <w:t>2011</w:t>
      </w:r>
      <w:r w:rsidR="0005092B" w:rsidRPr="007350DD">
        <w:rPr>
          <w:sz w:val="18"/>
        </w:rPr>
        <w:t>.</w:t>
      </w:r>
    </w:p>
    <w:p w:rsidR="00342235" w:rsidRPr="007350DD" w:rsidRDefault="006564B6" w:rsidP="00342235">
      <w:pPr>
        <w:pStyle w:val="Heading1"/>
      </w:pPr>
      <w:r w:rsidRPr="007350DD">
        <w:br w:type="page"/>
      </w:r>
      <w:r w:rsidRPr="007350DD">
        <w:lastRenderedPageBreak/>
        <w:t>Table</w:t>
      </w:r>
      <w:r w:rsidR="001327BC" w:rsidRPr="007350DD">
        <w:t xml:space="preserve"> </w:t>
      </w:r>
      <w:r w:rsidRPr="007350DD">
        <w:t>31</w:t>
      </w:r>
    </w:p>
    <w:p w:rsidR="006564B6" w:rsidRPr="007350DD" w:rsidRDefault="006564B6" w:rsidP="00342235">
      <w:pPr>
        <w:pStyle w:val="SingleTxtG"/>
        <w:rPr>
          <w:b/>
          <w:bCs/>
        </w:rPr>
      </w:pPr>
      <w:r w:rsidRPr="007350DD">
        <w:rPr>
          <w:b/>
          <w:bCs/>
        </w:rPr>
        <w:t>GIS</w:t>
      </w:r>
      <w:r w:rsidR="001327BC" w:rsidRPr="007350DD">
        <w:rPr>
          <w:b/>
          <w:bCs/>
        </w:rPr>
        <w:t xml:space="preserve"> </w:t>
      </w:r>
      <w:r w:rsidR="00875C53" w:rsidRPr="007350DD">
        <w:rPr>
          <w:b/>
          <w:bCs/>
        </w:rPr>
        <w:t xml:space="preserve">committed residents </w:t>
      </w:r>
      <w:r w:rsidRPr="007350DD">
        <w:rPr>
          <w:b/>
          <w:bCs/>
        </w:rPr>
        <w:t>as</w:t>
      </w:r>
      <w:r w:rsidR="001327BC" w:rsidRPr="007350DD">
        <w:rPr>
          <w:b/>
          <w:bCs/>
        </w:rPr>
        <w:t xml:space="preserve"> </w:t>
      </w:r>
      <w:r w:rsidRPr="007350DD">
        <w:rPr>
          <w:b/>
          <w:bCs/>
        </w:rPr>
        <w:t>at</w:t>
      </w:r>
      <w:r w:rsidR="001327BC" w:rsidRPr="007350DD">
        <w:rPr>
          <w:b/>
          <w:bCs/>
        </w:rPr>
        <w:t xml:space="preserve"> </w:t>
      </w:r>
      <w:r w:rsidRPr="007350DD">
        <w:rPr>
          <w:b/>
          <w:bCs/>
        </w:rPr>
        <w:t>16</w:t>
      </w:r>
      <w:r w:rsidR="00875C53">
        <w:rPr>
          <w:b/>
          <w:bCs/>
        </w:rPr>
        <w:t xml:space="preserve"> May </w:t>
      </w:r>
      <w:r w:rsidRPr="007350DD">
        <w:rPr>
          <w:b/>
          <w:bCs/>
        </w:rPr>
        <w:t>2011</w:t>
      </w:r>
      <w:r w:rsidR="00875C53">
        <w:rPr>
          <w:b/>
          <w:bCs/>
        </w:rPr>
        <w:t>,</w:t>
      </w:r>
      <w:r w:rsidR="001327BC" w:rsidRPr="007350DD">
        <w:rPr>
          <w:b/>
          <w:bCs/>
        </w:rPr>
        <w:t xml:space="preserve"> </w:t>
      </w:r>
      <w:r w:rsidR="00875C53">
        <w:rPr>
          <w:b/>
          <w:bCs/>
        </w:rPr>
        <w:t>d</w:t>
      </w:r>
      <w:r w:rsidRPr="007350DD">
        <w:rPr>
          <w:b/>
          <w:bCs/>
        </w:rPr>
        <w:t>isaggregated</w:t>
      </w:r>
      <w:r w:rsidR="001327BC" w:rsidRPr="007350DD">
        <w:rPr>
          <w:b/>
          <w:bCs/>
        </w:rPr>
        <w:t xml:space="preserve"> </w:t>
      </w:r>
      <w:r w:rsidRPr="007350DD">
        <w:rPr>
          <w:b/>
          <w:bCs/>
        </w:rPr>
        <w:t>by</w:t>
      </w:r>
      <w:r w:rsidR="001327BC" w:rsidRPr="007350DD">
        <w:rPr>
          <w:b/>
          <w:bCs/>
        </w:rPr>
        <w:t xml:space="preserve"> </w:t>
      </w:r>
      <w:r w:rsidRPr="007350DD">
        <w:rPr>
          <w:b/>
          <w:bCs/>
        </w:rPr>
        <w:t>type</w:t>
      </w:r>
      <w:r w:rsidR="001327BC" w:rsidRPr="007350DD">
        <w:rPr>
          <w:b/>
          <w:bCs/>
        </w:rPr>
        <w:t xml:space="preserve"> </w:t>
      </w:r>
      <w:r w:rsidRPr="007350DD">
        <w:rPr>
          <w:b/>
          <w:bCs/>
        </w:rPr>
        <w:t>of</w:t>
      </w:r>
      <w:r w:rsidR="001327BC" w:rsidRPr="007350DD">
        <w:rPr>
          <w:b/>
          <w:bCs/>
        </w:rPr>
        <w:t xml:space="preserve"> </w:t>
      </w:r>
      <w:r w:rsidRPr="007350DD">
        <w:rPr>
          <w:b/>
          <w:bCs/>
        </w:rPr>
        <w:t>crime</w:t>
      </w:r>
      <w:r w:rsidR="001327BC" w:rsidRPr="007350DD">
        <w:rPr>
          <w:b/>
          <w:bCs/>
        </w:rPr>
        <w:t xml:space="preserve"> </w:t>
      </w:r>
      <w:r w:rsidRPr="007350DD">
        <w:rPr>
          <w:b/>
          <w:bCs/>
        </w:rPr>
        <w:t>committed</w:t>
      </w:r>
    </w:p>
    <w:p w:rsidR="006564B6" w:rsidRPr="007350DD" w:rsidRDefault="006564B6" w:rsidP="00342235">
      <w:pPr>
        <w:pStyle w:val="SingleTxtG"/>
        <w:rPr>
          <w:b/>
          <w:bCs/>
        </w:rPr>
      </w:pPr>
      <w:r w:rsidRPr="007350DD">
        <w:rPr>
          <w:b/>
          <w:bCs/>
        </w:rPr>
        <w:t>Boys</w:t>
      </w:r>
      <w:r w:rsidR="00342235" w:rsidRPr="007350DD">
        <w:rPr>
          <w:b/>
          <w:bCs/>
        </w:rPr>
        <w:tab/>
      </w:r>
      <w:r w:rsidRPr="007350DD">
        <w:rPr>
          <w:b/>
          <w:bCs/>
        </w:rPr>
        <w:t>34</w:t>
      </w:r>
      <w:r w:rsidR="001327BC" w:rsidRPr="007350DD">
        <w:rPr>
          <w:b/>
          <w:bCs/>
        </w:rPr>
        <w:t xml:space="preserve"> </w:t>
      </w:r>
      <w:r w:rsidRPr="007350DD">
        <w:rPr>
          <w:b/>
          <w:bCs/>
        </w:rPr>
        <w:t>(39)</w:t>
      </w:r>
    </w:p>
    <w:p w:rsidR="006564B6" w:rsidRPr="007350DD" w:rsidRDefault="006564B6" w:rsidP="00342235">
      <w:pPr>
        <w:pStyle w:val="SingleTxtG"/>
        <w:rPr>
          <w:b/>
          <w:bCs/>
        </w:rPr>
      </w:pPr>
      <w:r w:rsidRPr="007350DD">
        <w:rPr>
          <w:b/>
          <w:bCs/>
        </w:rPr>
        <w:t>Girls</w:t>
      </w:r>
      <w:r w:rsidR="00342235" w:rsidRPr="007350DD">
        <w:rPr>
          <w:b/>
          <w:bCs/>
        </w:rPr>
        <w:tab/>
      </w:r>
      <w:r w:rsidRPr="007350DD">
        <w:rPr>
          <w:b/>
          <w:bCs/>
        </w:rPr>
        <w:t>22</w:t>
      </w:r>
      <w:r w:rsidR="001327BC" w:rsidRPr="007350DD">
        <w:rPr>
          <w:b/>
          <w:bCs/>
        </w:rPr>
        <w:t xml:space="preserve"> </w:t>
      </w:r>
      <w:r w:rsidRPr="007350DD">
        <w:rPr>
          <w:b/>
          <w:bCs/>
        </w:rPr>
        <w:t>(25)</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3861"/>
        <w:gridCol w:w="3509"/>
      </w:tblGrid>
      <w:tr w:rsidR="006564B6" w:rsidRPr="007350DD" w:rsidTr="00342235">
        <w:trPr>
          <w:tblHeader/>
        </w:trPr>
        <w:tc>
          <w:tcPr>
            <w:tcW w:w="3662" w:type="dxa"/>
            <w:tcBorders>
              <w:top w:val="single" w:sz="4" w:space="0" w:color="auto"/>
              <w:bottom w:val="single" w:sz="12" w:space="0" w:color="auto"/>
            </w:tcBorders>
            <w:shd w:val="clear" w:color="auto" w:fill="auto"/>
            <w:vAlign w:val="bottom"/>
          </w:tcPr>
          <w:p w:rsidR="006564B6" w:rsidRPr="007350DD" w:rsidRDefault="006564B6" w:rsidP="00342235">
            <w:pPr>
              <w:suppressAutoHyphens w:val="0"/>
              <w:spacing w:before="80" w:after="80" w:line="200" w:lineRule="exact"/>
              <w:ind w:right="113"/>
              <w:rPr>
                <w:i/>
                <w:sz w:val="16"/>
              </w:rPr>
            </w:pPr>
            <w:r w:rsidRPr="007350DD">
              <w:rPr>
                <w:i/>
                <w:sz w:val="16"/>
              </w:rPr>
              <w:t>Offences</w:t>
            </w:r>
            <w:r w:rsidR="001327BC" w:rsidRPr="007350DD">
              <w:rPr>
                <w:i/>
                <w:sz w:val="16"/>
              </w:rPr>
              <w:t xml:space="preserve"> </w:t>
            </w:r>
            <w:r w:rsidRPr="007350DD">
              <w:rPr>
                <w:i/>
                <w:sz w:val="16"/>
              </w:rPr>
              <w:t>Boys</w:t>
            </w:r>
          </w:p>
        </w:tc>
        <w:tc>
          <w:tcPr>
            <w:tcW w:w="3329" w:type="dxa"/>
            <w:tcBorders>
              <w:top w:val="single" w:sz="4" w:space="0" w:color="auto"/>
              <w:bottom w:val="single" w:sz="12" w:space="0" w:color="auto"/>
            </w:tcBorders>
            <w:shd w:val="clear" w:color="auto" w:fill="auto"/>
            <w:vAlign w:val="bottom"/>
          </w:tcPr>
          <w:p w:rsidR="006564B6" w:rsidRPr="007350DD" w:rsidRDefault="006564B6" w:rsidP="00342235">
            <w:pPr>
              <w:suppressAutoHyphens w:val="0"/>
              <w:spacing w:before="80" w:after="80" w:line="200" w:lineRule="exact"/>
              <w:ind w:right="113"/>
              <w:jc w:val="right"/>
              <w:rPr>
                <w:i/>
                <w:sz w:val="16"/>
              </w:rPr>
            </w:pPr>
            <w:r w:rsidRPr="007350DD">
              <w:rPr>
                <w:i/>
                <w:sz w:val="16"/>
              </w:rPr>
              <w:t>Frequency</w:t>
            </w:r>
          </w:p>
        </w:tc>
      </w:tr>
      <w:tr w:rsidR="006564B6" w:rsidRPr="007350DD" w:rsidTr="00342235">
        <w:tc>
          <w:tcPr>
            <w:tcW w:w="3662" w:type="dxa"/>
            <w:tcBorders>
              <w:top w:val="single" w:sz="12" w:space="0" w:color="auto"/>
            </w:tcBorders>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Wandering</w:t>
            </w:r>
          </w:p>
        </w:tc>
        <w:tc>
          <w:tcPr>
            <w:tcW w:w="3329" w:type="dxa"/>
            <w:tcBorders>
              <w:top w:val="single" w:sz="12" w:space="0" w:color="auto"/>
            </w:tcBorders>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8</w:t>
            </w:r>
          </w:p>
        </w:tc>
      </w:tr>
      <w:tr w:rsidR="006564B6" w:rsidRPr="007350DD" w:rsidTr="00342235">
        <w:tc>
          <w:tcPr>
            <w:tcW w:w="3662"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Refractory</w:t>
            </w:r>
            <w:r w:rsidR="001327BC" w:rsidRPr="007350DD">
              <w:rPr>
                <w:sz w:val="18"/>
              </w:rPr>
              <w:t xml:space="preserve"> </w:t>
            </w:r>
            <w:r w:rsidRPr="007350DD">
              <w:rPr>
                <w:sz w:val="18"/>
              </w:rPr>
              <w:t>Behaviour</w:t>
            </w:r>
          </w:p>
        </w:tc>
        <w:tc>
          <w:tcPr>
            <w:tcW w:w="3329"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5</w:t>
            </w:r>
          </w:p>
        </w:tc>
      </w:tr>
      <w:tr w:rsidR="006564B6" w:rsidRPr="007350DD" w:rsidTr="00342235">
        <w:tc>
          <w:tcPr>
            <w:tcW w:w="3662"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Serious</w:t>
            </w:r>
            <w:r w:rsidR="001327BC" w:rsidRPr="007350DD">
              <w:rPr>
                <w:sz w:val="18"/>
              </w:rPr>
              <w:t xml:space="preserve"> </w:t>
            </w:r>
            <w:r w:rsidRPr="007350DD">
              <w:rPr>
                <w:sz w:val="18"/>
              </w:rPr>
              <w:t>Bodily</w:t>
            </w:r>
            <w:r w:rsidR="001327BC" w:rsidRPr="007350DD">
              <w:rPr>
                <w:sz w:val="18"/>
              </w:rPr>
              <w:t xml:space="preserve"> </w:t>
            </w:r>
            <w:r w:rsidRPr="007350DD">
              <w:rPr>
                <w:sz w:val="18"/>
              </w:rPr>
              <w:t>Harm</w:t>
            </w:r>
          </w:p>
        </w:tc>
        <w:tc>
          <w:tcPr>
            <w:tcW w:w="3329"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5</w:t>
            </w:r>
          </w:p>
        </w:tc>
      </w:tr>
      <w:tr w:rsidR="006564B6" w:rsidRPr="007350DD" w:rsidTr="00342235">
        <w:tc>
          <w:tcPr>
            <w:tcW w:w="3662"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Breach</w:t>
            </w:r>
            <w:r w:rsidR="001327BC" w:rsidRPr="007350DD">
              <w:rPr>
                <w:sz w:val="18"/>
              </w:rPr>
              <w:t xml:space="preserve"> </w:t>
            </w:r>
            <w:r w:rsidRPr="007350DD">
              <w:rPr>
                <w:sz w:val="18"/>
              </w:rPr>
              <w:t>of</w:t>
            </w:r>
            <w:r w:rsidR="001327BC" w:rsidRPr="007350DD">
              <w:rPr>
                <w:sz w:val="18"/>
              </w:rPr>
              <w:t xml:space="preserve"> </w:t>
            </w:r>
            <w:r w:rsidRPr="007350DD">
              <w:rPr>
                <w:sz w:val="18"/>
              </w:rPr>
              <w:t>Probation</w:t>
            </w:r>
          </w:p>
        </w:tc>
        <w:tc>
          <w:tcPr>
            <w:tcW w:w="3329"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7</w:t>
            </w:r>
          </w:p>
        </w:tc>
      </w:tr>
      <w:tr w:rsidR="006564B6" w:rsidRPr="007350DD" w:rsidTr="00342235">
        <w:tc>
          <w:tcPr>
            <w:tcW w:w="3662"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Possession</w:t>
            </w:r>
            <w:r w:rsidR="001327BC" w:rsidRPr="007350DD">
              <w:rPr>
                <w:sz w:val="18"/>
              </w:rPr>
              <w:t xml:space="preserve"> </w:t>
            </w:r>
            <w:r w:rsidRPr="007350DD">
              <w:rPr>
                <w:sz w:val="18"/>
              </w:rPr>
              <w:t>of</w:t>
            </w:r>
            <w:r w:rsidR="001327BC" w:rsidRPr="007350DD">
              <w:rPr>
                <w:sz w:val="18"/>
              </w:rPr>
              <w:t xml:space="preserve"> </w:t>
            </w:r>
            <w:r w:rsidRPr="007350DD">
              <w:rPr>
                <w:sz w:val="18"/>
              </w:rPr>
              <w:t>Cannabis</w:t>
            </w:r>
          </w:p>
        </w:tc>
        <w:tc>
          <w:tcPr>
            <w:tcW w:w="3329"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2</w:t>
            </w:r>
          </w:p>
        </w:tc>
      </w:tr>
      <w:tr w:rsidR="006564B6" w:rsidRPr="007350DD" w:rsidTr="00342235">
        <w:tc>
          <w:tcPr>
            <w:tcW w:w="3662"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Assault</w:t>
            </w:r>
          </w:p>
        </w:tc>
        <w:tc>
          <w:tcPr>
            <w:tcW w:w="3329"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1</w:t>
            </w:r>
          </w:p>
        </w:tc>
      </w:tr>
      <w:tr w:rsidR="006564B6" w:rsidRPr="007350DD" w:rsidTr="00342235">
        <w:tc>
          <w:tcPr>
            <w:tcW w:w="3662"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Trespassing</w:t>
            </w:r>
          </w:p>
        </w:tc>
        <w:tc>
          <w:tcPr>
            <w:tcW w:w="3329"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2</w:t>
            </w:r>
          </w:p>
        </w:tc>
      </w:tr>
      <w:tr w:rsidR="006564B6" w:rsidRPr="007350DD" w:rsidTr="00342235">
        <w:tc>
          <w:tcPr>
            <w:tcW w:w="3662"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Property</w:t>
            </w:r>
            <w:r w:rsidR="001327BC" w:rsidRPr="007350DD">
              <w:rPr>
                <w:sz w:val="18"/>
              </w:rPr>
              <w:t xml:space="preserve"> </w:t>
            </w:r>
            <w:r w:rsidRPr="007350DD">
              <w:rPr>
                <w:sz w:val="18"/>
              </w:rPr>
              <w:t>Damage</w:t>
            </w:r>
          </w:p>
        </w:tc>
        <w:tc>
          <w:tcPr>
            <w:tcW w:w="3329"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1</w:t>
            </w:r>
          </w:p>
        </w:tc>
      </w:tr>
      <w:tr w:rsidR="006564B6" w:rsidRPr="007350DD" w:rsidTr="00342235">
        <w:tc>
          <w:tcPr>
            <w:tcW w:w="3662"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Theft/Robbery</w:t>
            </w:r>
          </w:p>
        </w:tc>
        <w:tc>
          <w:tcPr>
            <w:tcW w:w="3329"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2</w:t>
            </w:r>
          </w:p>
        </w:tc>
      </w:tr>
      <w:tr w:rsidR="006564B6" w:rsidRPr="007350DD" w:rsidTr="00342235">
        <w:tc>
          <w:tcPr>
            <w:tcW w:w="3662"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Threats</w:t>
            </w:r>
          </w:p>
        </w:tc>
        <w:tc>
          <w:tcPr>
            <w:tcW w:w="3329"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1</w:t>
            </w:r>
          </w:p>
        </w:tc>
      </w:tr>
    </w:tbl>
    <w:p w:rsidR="006564B6" w:rsidRPr="007350DD" w:rsidRDefault="006564B6" w:rsidP="009E22FF">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4833"/>
        <w:gridCol w:w="2537"/>
      </w:tblGrid>
      <w:tr w:rsidR="006564B6" w:rsidRPr="007350DD" w:rsidTr="00342235">
        <w:trPr>
          <w:tblHeader/>
        </w:trPr>
        <w:tc>
          <w:tcPr>
            <w:tcW w:w="3510" w:type="dxa"/>
            <w:tcBorders>
              <w:top w:val="single" w:sz="4" w:space="0" w:color="auto"/>
              <w:bottom w:val="single" w:sz="12" w:space="0" w:color="auto"/>
            </w:tcBorders>
            <w:shd w:val="clear" w:color="auto" w:fill="auto"/>
            <w:vAlign w:val="bottom"/>
          </w:tcPr>
          <w:p w:rsidR="006564B6" w:rsidRPr="007350DD" w:rsidRDefault="006564B6" w:rsidP="00342235">
            <w:pPr>
              <w:suppressAutoHyphens w:val="0"/>
              <w:spacing w:before="80" w:after="80" w:line="200" w:lineRule="exact"/>
              <w:ind w:right="113"/>
              <w:rPr>
                <w:i/>
                <w:sz w:val="16"/>
              </w:rPr>
            </w:pPr>
            <w:r w:rsidRPr="007350DD">
              <w:rPr>
                <w:i/>
                <w:sz w:val="16"/>
              </w:rPr>
              <w:t>Offences</w:t>
            </w:r>
            <w:r w:rsidR="001327BC" w:rsidRPr="007350DD">
              <w:rPr>
                <w:i/>
                <w:sz w:val="16"/>
              </w:rPr>
              <w:t xml:space="preserve"> </w:t>
            </w:r>
            <w:r w:rsidRPr="007350DD">
              <w:rPr>
                <w:i/>
                <w:sz w:val="16"/>
              </w:rPr>
              <w:t>Girls</w:t>
            </w:r>
          </w:p>
        </w:tc>
        <w:tc>
          <w:tcPr>
            <w:tcW w:w="1843" w:type="dxa"/>
            <w:tcBorders>
              <w:top w:val="single" w:sz="4" w:space="0" w:color="auto"/>
              <w:bottom w:val="single" w:sz="12" w:space="0" w:color="auto"/>
            </w:tcBorders>
            <w:shd w:val="clear" w:color="auto" w:fill="auto"/>
            <w:vAlign w:val="bottom"/>
          </w:tcPr>
          <w:p w:rsidR="006564B6" w:rsidRPr="007350DD" w:rsidRDefault="006564B6" w:rsidP="00342235">
            <w:pPr>
              <w:suppressAutoHyphens w:val="0"/>
              <w:spacing w:before="80" w:after="80" w:line="200" w:lineRule="exact"/>
              <w:ind w:right="113"/>
              <w:jc w:val="right"/>
              <w:rPr>
                <w:i/>
                <w:sz w:val="16"/>
              </w:rPr>
            </w:pPr>
            <w:r w:rsidRPr="007350DD">
              <w:rPr>
                <w:i/>
                <w:sz w:val="16"/>
              </w:rPr>
              <w:t>Frequency</w:t>
            </w:r>
          </w:p>
        </w:tc>
      </w:tr>
      <w:tr w:rsidR="006564B6" w:rsidRPr="007350DD" w:rsidTr="00342235">
        <w:tc>
          <w:tcPr>
            <w:tcW w:w="3510" w:type="dxa"/>
            <w:tcBorders>
              <w:top w:val="single" w:sz="12" w:space="0" w:color="auto"/>
            </w:tcBorders>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Wandering</w:t>
            </w:r>
          </w:p>
        </w:tc>
        <w:tc>
          <w:tcPr>
            <w:tcW w:w="1843" w:type="dxa"/>
            <w:tcBorders>
              <w:top w:val="single" w:sz="12" w:space="0" w:color="auto"/>
            </w:tcBorders>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8</w:t>
            </w:r>
          </w:p>
        </w:tc>
      </w:tr>
      <w:tr w:rsidR="006564B6" w:rsidRPr="007350DD" w:rsidTr="00342235">
        <w:tc>
          <w:tcPr>
            <w:tcW w:w="3510"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Refractory</w:t>
            </w:r>
            <w:r w:rsidR="001327BC" w:rsidRPr="007350DD">
              <w:rPr>
                <w:sz w:val="18"/>
              </w:rPr>
              <w:t xml:space="preserve"> </w:t>
            </w:r>
            <w:r w:rsidRPr="007350DD">
              <w:rPr>
                <w:sz w:val="18"/>
              </w:rPr>
              <w:t>Behaviour</w:t>
            </w:r>
          </w:p>
        </w:tc>
        <w:tc>
          <w:tcPr>
            <w:tcW w:w="1843"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5</w:t>
            </w:r>
          </w:p>
        </w:tc>
      </w:tr>
      <w:tr w:rsidR="006564B6" w:rsidRPr="007350DD" w:rsidTr="00342235">
        <w:tc>
          <w:tcPr>
            <w:tcW w:w="3510"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Theft</w:t>
            </w:r>
          </w:p>
        </w:tc>
        <w:tc>
          <w:tcPr>
            <w:tcW w:w="1843"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5</w:t>
            </w:r>
          </w:p>
        </w:tc>
      </w:tr>
      <w:tr w:rsidR="006564B6" w:rsidRPr="007350DD" w:rsidTr="00342235">
        <w:tc>
          <w:tcPr>
            <w:tcW w:w="3510"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Breach</w:t>
            </w:r>
            <w:r w:rsidR="001327BC" w:rsidRPr="007350DD">
              <w:rPr>
                <w:sz w:val="18"/>
              </w:rPr>
              <w:t xml:space="preserve"> </w:t>
            </w:r>
            <w:r w:rsidRPr="007350DD">
              <w:rPr>
                <w:sz w:val="18"/>
              </w:rPr>
              <w:t>of</w:t>
            </w:r>
            <w:r w:rsidR="001327BC" w:rsidRPr="007350DD">
              <w:rPr>
                <w:sz w:val="18"/>
              </w:rPr>
              <w:t xml:space="preserve"> </w:t>
            </w:r>
            <w:r w:rsidRPr="007350DD">
              <w:rPr>
                <w:sz w:val="18"/>
              </w:rPr>
              <w:t>Probation</w:t>
            </w:r>
          </w:p>
        </w:tc>
        <w:tc>
          <w:tcPr>
            <w:tcW w:w="1843"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7</w:t>
            </w:r>
          </w:p>
        </w:tc>
      </w:tr>
      <w:tr w:rsidR="006564B6" w:rsidRPr="007350DD" w:rsidTr="00342235">
        <w:tc>
          <w:tcPr>
            <w:tcW w:w="3510" w:type="dxa"/>
            <w:shd w:val="clear" w:color="auto" w:fill="auto"/>
          </w:tcPr>
          <w:p w:rsidR="006564B6" w:rsidRPr="007350DD" w:rsidRDefault="006564B6" w:rsidP="00342235">
            <w:pPr>
              <w:suppressAutoHyphens w:val="0"/>
              <w:spacing w:before="40" w:after="40" w:line="220" w:lineRule="exact"/>
              <w:ind w:right="113"/>
              <w:rPr>
                <w:sz w:val="18"/>
              </w:rPr>
            </w:pPr>
            <w:r w:rsidRPr="007350DD">
              <w:rPr>
                <w:sz w:val="18"/>
              </w:rPr>
              <w:t>Causing</w:t>
            </w:r>
            <w:r w:rsidR="001327BC" w:rsidRPr="007350DD">
              <w:rPr>
                <w:sz w:val="18"/>
              </w:rPr>
              <w:t xml:space="preserve"> </w:t>
            </w:r>
            <w:r w:rsidRPr="007350DD">
              <w:rPr>
                <w:sz w:val="18"/>
              </w:rPr>
              <w:t>a</w:t>
            </w:r>
            <w:r w:rsidR="001327BC" w:rsidRPr="007350DD">
              <w:rPr>
                <w:sz w:val="18"/>
              </w:rPr>
              <w:t xml:space="preserve"> </w:t>
            </w:r>
            <w:r w:rsidRPr="007350DD">
              <w:rPr>
                <w:sz w:val="18"/>
              </w:rPr>
              <w:t>Disturbance</w:t>
            </w:r>
          </w:p>
        </w:tc>
        <w:tc>
          <w:tcPr>
            <w:tcW w:w="1843" w:type="dxa"/>
            <w:shd w:val="clear" w:color="auto" w:fill="auto"/>
            <w:vAlign w:val="bottom"/>
          </w:tcPr>
          <w:p w:rsidR="006564B6" w:rsidRPr="007350DD" w:rsidRDefault="006564B6" w:rsidP="00342235">
            <w:pPr>
              <w:suppressAutoHyphens w:val="0"/>
              <w:spacing w:before="40" w:after="40" w:line="220" w:lineRule="exact"/>
              <w:ind w:right="113"/>
              <w:jc w:val="right"/>
              <w:rPr>
                <w:sz w:val="18"/>
              </w:rPr>
            </w:pPr>
            <w:r w:rsidRPr="007350DD">
              <w:rPr>
                <w:sz w:val="18"/>
              </w:rPr>
              <w:t>2</w:t>
            </w:r>
          </w:p>
        </w:tc>
      </w:tr>
    </w:tbl>
    <w:p w:rsidR="006564B6" w:rsidRPr="007350DD" w:rsidRDefault="006564B6" w:rsidP="00342235">
      <w:pPr>
        <w:spacing w:before="120"/>
        <w:ind w:left="1134" w:right="1134" w:firstLine="170"/>
        <w:rPr>
          <w:sz w:val="18"/>
        </w:rPr>
      </w:pPr>
      <w:r w:rsidRPr="007350DD">
        <w:rPr>
          <w:i/>
          <w:iCs/>
          <w:sz w:val="18"/>
        </w:rPr>
        <w:t>Source:</w:t>
      </w:r>
      <w:r w:rsidR="001327BC" w:rsidRPr="007350DD">
        <w:rPr>
          <w:sz w:val="18"/>
        </w:rPr>
        <w:t xml:space="preserve"> </w:t>
      </w:r>
      <w:r w:rsidR="00342235" w:rsidRPr="007350DD">
        <w:rPr>
          <w:sz w:val="18"/>
        </w:rPr>
        <w:t xml:space="preserve"> </w:t>
      </w:r>
      <w:r w:rsidRPr="007350DD">
        <w:rPr>
          <w:sz w:val="18"/>
        </w:rPr>
        <w:t>Government</w:t>
      </w:r>
      <w:r w:rsidR="001327BC" w:rsidRPr="007350DD">
        <w:rPr>
          <w:sz w:val="18"/>
        </w:rPr>
        <w:t xml:space="preserve"> </w:t>
      </w:r>
      <w:r w:rsidRPr="007350DD">
        <w:rPr>
          <w:sz w:val="18"/>
        </w:rPr>
        <w:t>Industrial</w:t>
      </w:r>
      <w:r w:rsidR="001327BC" w:rsidRPr="007350DD">
        <w:rPr>
          <w:sz w:val="18"/>
        </w:rPr>
        <w:t xml:space="preserve"> </w:t>
      </w:r>
      <w:r w:rsidRPr="007350DD">
        <w:rPr>
          <w:sz w:val="18"/>
        </w:rPr>
        <w:t>School,</w:t>
      </w:r>
      <w:r w:rsidR="001327BC" w:rsidRPr="007350DD">
        <w:rPr>
          <w:sz w:val="18"/>
        </w:rPr>
        <w:t xml:space="preserve"> </w:t>
      </w:r>
      <w:r w:rsidRPr="007350DD">
        <w:rPr>
          <w:sz w:val="18"/>
        </w:rPr>
        <w:t>2011</w:t>
      </w:r>
      <w:r w:rsidR="00342235" w:rsidRPr="007350DD">
        <w:rPr>
          <w:sz w:val="18"/>
        </w:rPr>
        <w:t>.</w:t>
      </w:r>
    </w:p>
    <w:p w:rsidR="00342235" w:rsidRPr="007350DD" w:rsidRDefault="00342235">
      <w:pPr>
        <w:spacing w:before="240"/>
        <w:jc w:val="center"/>
        <w:rPr>
          <w:u w:val="single"/>
        </w:rPr>
      </w:pPr>
      <w:r w:rsidRPr="007350DD">
        <w:rPr>
          <w:u w:val="single"/>
        </w:rPr>
        <w:tab/>
      </w:r>
      <w:r w:rsidRPr="007350DD">
        <w:rPr>
          <w:u w:val="single"/>
        </w:rPr>
        <w:tab/>
      </w:r>
      <w:r w:rsidRPr="007350DD">
        <w:rPr>
          <w:u w:val="single"/>
        </w:rPr>
        <w:tab/>
      </w:r>
      <w:bookmarkStart w:id="2" w:name="_GoBack"/>
      <w:bookmarkEnd w:id="2"/>
    </w:p>
    <w:sectPr w:rsidR="00342235" w:rsidRPr="007350DD" w:rsidSect="00B83716">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A9E" w:rsidRDefault="00950A9E"/>
  </w:endnote>
  <w:endnote w:type="continuationSeparator" w:id="0">
    <w:p w:rsidR="00950A9E" w:rsidRDefault="00950A9E"/>
  </w:endnote>
  <w:endnote w:type="continuationNotice" w:id="1">
    <w:p w:rsidR="00950A9E" w:rsidRDefault="00950A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E5" w:rsidRPr="00B83716" w:rsidRDefault="009669E5" w:rsidP="00EA64B1">
    <w:pPr>
      <w:pStyle w:val="Footer"/>
      <w:tabs>
        <w:tab w:val="right" w:pos="9598"/>
      </w:tabs>
    </w:pPr>
    <w:r w:rsidRPr="00B83716">
      <w:rPr>
        <w:b/>
        <w:sz w:val="18"/>
      </w:rPr>
      <w:fldChar w:fldCharType="begin"/>
    </w:r>
    <w:r w:rsidRPr="00B83716">
      <w:rPr>
        <w:b/>
        <w:sz w:val="18"/>
      </w:rPr>
      <w:instrText xml:space="preserve"> PAGE  \* MERGEFORMAT </w:instrText>
    </w:r>
    <w:r w:rsidRPr="00B83716">
      <w:rPr>
        <w:b/>
        <w:sz w:val="18"/>
      </w:rPr>
      <w:fldChar w:fldCharType="separate"/>
    </w:r>
    <w:r w:rsidR="0073668B">
      <w:rPr>
        <w:b/>
        <w:noProof/>
        <w:sz w:val="18"/>
      </w:rPr>
      <w:t>80</w:t>
    </w:r>
    <w:r w:rsidRPr="00B8371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E5" w:rsidRPr="00B83716" w:rsidRDefault="009669E5" w:rsidP="006564B6">
    <w:pPr>
      <w:pStyle w:val="Footer"/>
      <w:tabs>
        <w:tab w:val="right" w:pos="9598"/>
      </w:tabs>
      <w:rPr>
        <w:b/>
        <w:sz w:val="18"/>
      </w:rPr>
    </w:pPr>
    <w:r>
      <w:tab/>
    </w:r>
    <w:r w:rsidRPr="00B83716">
      <w:rPr>
        <w:b/>
        <w:sz w:val="18"/>
      </w:rPr>
      <w:fldChar w:fldCharType="begin"/>
    </w:r>
    <w:r w:rsidRPr="00B83716">
      <w:rPr>
        <w:b/>
        <w:sz w:val="18"/>
      </w:rPr>
      <w:instrText xml:space="preserve"> PAGE  \* MERGEFORMAT </w:instrText>
    </w:r>
    <w:r w:rsidRPr="00B83716">
      <w:rPr>
        <w:b/>
        <w:sz w:val="18"/>
      </w:rPr>
      <w:fldChar w:fldCharType="separate"/>
    </w:r>
    <w:r w:rsidR="0073668B">
      <w:rPr>
        <w:b/>
        <w:noProof/>
        <w:sz w:val="18"/>
      </w:rPr>
      <w:t>81</w:t>
    </w:r>
    <w:r w:rsidRPr="00B83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E5" w:rsidRDefault="00A115AD" w:rsidP="00F52757">
    <w:pPr>
      <w:pStyle w:val="Footer"/>
      <w:rPr>
        <w:sz w:val="20"/>
      </w:rPr>
    </w:pPr>
    <w:r>
      <w:rPr>
        <w:noProof/>
        <w:sz w:val="20"/>
        <w:lang w:eastAsia="zh-CN"/>
      </w:rPr>
      <w:drawing>
        <wp:anchor distT="0" distB="0" distL="114300" distR="114300" simplePos="0" relativeHeight="251657728"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9669E5" w:rsidRPr="00B83716">
      <w:rPr>
        <w:sz w:val="20"/>
      </w:rPr>
      <w:t>G</w:t>
    </w:r>
    <w:r w:rsidR="009669E5">
      <w:rPr>
        <w:sz w:val="20"/>
      </w:rPr>
      <w:t>E.15-</w:t>
    </w:r>
    <w:r w:rsidR="004131DC">
      <w:rPr>
        <w:sz w:val="20"/>
      </w:rPr>
      <w:t>08849</w:t>
    </w:r>
    <w:r w:rsidR="009669E5">
      <w:rPr>
        <w:sz w:val="20"/>
      </w:rPr>
      <w:t xml:space="preserve">  </w:t>
    </w:r>
    <w:r w:rsidR="002B7ACD">
      <w:rPr>
        <w:sz w:val="20"/>
      </w:rPr>
      <w:t>(E)</w:t>
    </w:r>
    <w:r w:rsidR="002B7ACD">
      <w:rPr>
        <w:sz w:val="20"/>
      </w:rPr>
      <w:br/>
    </w:r>
    <w:r w:rsidR="002B7ACD" w:rsidRPr="002B7ACD">
      <w:rPr>
        <w:rFonts w:ascii="C39T30Lfz" w:hAnsi="C39T30Lfz"/>
        <w:sz w:val="56"/>
      </w:rPr>
      <w:t></w:t>
    </w:r>
    <w:r w:rsidR="002B7ACD" w:rsidRPr="002B7ACD">
      <w:rPr>
        <w:rFonts w:ascii="C39T30Lfz" w:hAnsi="C39T30Lfz"/>
        <w:sz w:val="56"/>
      </w:rPr>
      <w:t></w:t>
    </w:r>
    <w:r w:rsidR="002B7ACD" w:rsidRPr="002B7ACD">
      <w:rPr>
        <w:rFonts w:ascii="C39T30Lfz" w:hAnsi="C39T30Lfz"/>
        <w:sz w:val="56"/>
      </w:rPr>
      <w:t></w:t>
    </w:r>
    <w:r w:rsidR="002B7ACD" w:rsidRPr="002B7ACD">
      <w:rPr>
        <w:rFonts w:ascii="C39T30Lfz" w:hAnsi="C39T30Lfz"/>
        <w:sz w:val="56"/>
      </w:rPr>
      <w:t></w:t>
    </w:r>
    <w:r w:rsidR="002B7ACD" w:rsidRPr="002B7ACD">
      <w:rPr>
        <w:rFonts w:ascii="C39T30Lfz" w:hAnsi="C39T30Lfz"/>
        <w:sz w:val="56"/>
      </w:rPr>
      <w:t></w:t>
    </w:r>
    <w:r w:rsidR="002B7ACD" w:rsidRPr="002B7ACD">
      <w:rPr>
        <w:rFonts w:ascii="C39T30Lfz" w:hAnsi="C39T30Lfz"/>
        <w:sz w:val="56"/>
      </w:rPr>
      <w:t></w:t>
    </w:r>
    <w:r w:rsidR="002B7ACD" w:rsidRPr="002B7ACD">
      <w:rPr>
        <w:rFonts w:ascii="C39T30Lfz" w:hAnsi="C39T30Lfz"/>
        <w:sz w:val="56"/>
      </w:rPr>
      <w:t></w:t>
    </w:r>
    <w:r w:rsidR="002B7ACD" w:rsidRPr="002B7ACD">
      <w:rPr>
        <w:rFonts w:ascii="C39T30Lfz" w:hAnsi="C39T30Lfz"/>
        <w:sz w:val="56"/>
      </w:rPr>
      <w:t></w:t>
    </w:r>
    <w:r w:rsidR="002B7ACD" w:rsidRPr="002B7AC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A9E" w:rsidRDefault="00950A9E">
      <w:pPr>
        <w:tabs>
          <w:tab w:val="right" w:pos="2155"/>
        </w:tabs>
        <w:spacing w:after="80"/>
        <w:ind w:left="680"/>
        <w:rPr>
          <w:u w:val="single"/>
        </w:rPr>
      </w:pPr>
      <w:r>
        <w:rPr>
          <w:u w:val="single"/>
        </w:rPr>
        <w:tab/>
      </w:r>
    </w:p>
  </w:footnote>
  <w:footnote w:type="continuationSeparator" w:id="0">
    <w:p w:rsidR="00950A9E" w:rsidRDefault="00950A9E">
      <w:pPr>
        <w:tabs>
          <w:tab w:val="left" w:pos="2155"/>
        </w:tabs>
        <w:spacing w:after="80"/>
        <w:ind w:left="680"/>
        <w:rPr>
          <w:u w:val="single"/>
        </w:rPr>
      </w:pPr>
      <w:r>
        <w:rPr>
          <w:u w:val="single"/>
        </w:rPr>
        <w:tab/>
      </w:r>
    </w:p>
  </w:footnote>
  <w:footnote w:type="continuationNotice" w:id="1">
    <w:p w:rsidR="00950A9E" w:rsidRDefault="00950A9E"/>
  </w:footnote>
  <w:footnote w:id="2">
    <w:p w:rsidR="009669E5" w:rsidRPr="000C4313" w:rsidRDefault="009669E5" w:rsidP="009E22FF">
      <w:pPr>
        <w:pStyle w:val="FootnoteText"/>
        <w:rPr>
          <w:lang w:val="en-US"/>
        </w:rPr>
      </w:pPr>
      <w:r>
        <w:tab/>
      </w:r>
      <w:r w:rsidRPr="000C4313">
        <w:rPr>
          <w:rStyle w:val="FootnoteReference"/>
          <w:sz w:val="20"/>
          <w:vertAlign w:val="baseline"/>
        </w:rPr>
        <w:t>*</w:t>
      </w:r>
      <w:r>
        <w:rPr>
          <w:sz w:val="20"/>
        </w:rPr>
        <w:tab/>
      </w:r>
      <w:r>
        <w:t>The present document is being issued without formal editing</w:t>
      </w:r>
      <w:r w:rsidRPr="00202A28">
        <w:t>.</w:t>
      </w:r>
    </w:p>
  </w:footnote>
  <w:footnote w:id="3">
    <w:p w:rsidR="009669E5" w:rsidRPr="009E22FF" w:rsidRDefault="009669E5" w:rsidP="009E22FF">
      <w:pPr>
        <w:pStyle w:val="FootnoteText"/>
      </w:pPr>
      <w:r>
        <w:tab/>
      </w:r>
      <w:r w:rsidRPr="009E22FF">
        <w:rPr>
          <w:rStyle w:val="FootnoteReference"/>
        </w:rPr>
        <w:footnoteRef/>
      </w:r>
      <w:r>
        <w:t xml:space="preserve"> </w:t>
      </w:r>
      <w:r>
        <w:tab/>
        <w:t>Howe, G.D.</w:t>
      </w:r>
      <w:r>
        <w:rPr>
          <w:b/>
          <w:bCs/>
        </w:rPr>
        <w:t xml:space="preserve"> </w:t>
      </w:r>
      <w:r w:rsidRPr="009E22FF">
        <w:rPr>
          <w:i/>
          <w:iCs/>
        </w:rPr>
        <w:t>A</w:t>
      </w:r>
      <w:r>
        <w:rPr>
          <w:i/>
          <w:iCs/>
        </w:rPr>
        <w:t xml:space="preserve"> </w:t>
      </w:r>
      <w:r w:rsidRPr="009E22FF">
        <w:rPr>
          <w:i/>
          <w:iCs/>
        </w:rPr>
        <w:t>Review/Inventory</w:t>
      </w:r>
      <w:r>
        <w:rPr>
          <w:i/>
          <w:iCs/>
        </w:rPr>
        <w:t xml:space="preserve"> </w:t>
      </w:r>
      <w:r w:rsidRPr="009E22FF">
        <w:rPr>
          <w:i/>
          <w:iCs/>
        </w:rPr>
        <w:t>of</w:t>
      </w:r>
      <w:r>
        <w:rPr>
          <w:i/>
          <w:iCs/>
        </w:rPr>
        <w:t xml:space="preserve"> </w:t>
      </w:r>
      <w:r w:rsidRPr="009E22FF">
        <w:rPr>
          <w:i/>
          <w:iCs/>
        </w:rPr>
        <w:t>the</w:t>
      </w:r>
      <w:r>
        <w:rPr>
          <w:i/>
          <w:iCs/>
        </w:rPr>
        <w:t xml:space="preserve"> </w:t>
      </w:r>
      <w:r w:rsidRPr="009E22FF">
        <w:rPr>
          <w:i/>
          <w:iCs/>
        </w:rPr>
        <w:t>Literature,</w:t>
      </w:r>
      <w:r>
        <w:rPr>
          <w:i/>
          <w:iCs/>
        </w:rPr>
        <w:t xml:space="preserve"> </w:t>
      </w:r>
      <w:r w:rsidRPr="009E22FF">
        <w:rPr>
          <w:i/>
          <w:iCs/>
        </w:rPr>
        <w:t>Laws</w:t>
      </w:r>
      <w:r>
        <w:rPr>
          <w:i/>
          <w:iCs/>
        </w:rPr>
        <w:t xml:space="preserve"> </w:t>
      </w:r>
      <w:r w:rsidRPr="009E22FF">
        <w:rPr>
          <w:i/>
          <w:iCs/>
        </w:rPr>
        <w:t>and</w:t>
      </w:r>
      <w:r>
        <w:rPr>
          <w:i/>
          <w:iCs/>
        </w:rPr>
        <w:t xml:space="preserve">  </w:t>
      </w:r>
      <w:r w:rsidRPr="009E22FF">
        <w:rPr>
          <w:i/>
          <w:iCs/>
        </w:rPr>
        <w:t>Policies</w:t>
      </w:r>
      <w:r>
        <w:rPr>
          <w:i/>
          <w:iCs/>
        </w:rPr>
        <w:t xml:space="preserve"> </w:t>
      </w:r>
      <w:r w:rsidRPr="009E22FF">
        <w:rPr>
          <w:i/>
          <w:iCs/>
        </w:rPr>
        <w:t>and</w:t>
      </w:r>
      <w:r>
        <w:rPr>
          <w:i/>
          <w:iCs/>
        </w:rPr>
        <w:t xml:space="preserve">  </w:t>
      </w:r>
      <w:r w:rsidRPr="009E22FF">
        <w:rPr>
          <w:i/>
          <w:iCs/>
        </w:rPr>
        <w:t>Institutions</w:t>
      </w:r>
      <w:r>
        <w:rPr>
          <w:i/>
          <w:iCs/>
        </w:rPr>
        <w:t xml:space="preserve"> </w:t>
      </w:r>
      <w:r w:rsidRPr="009E22FF">
        <w:rPr>
          <w:i/>
          <w:iCs/>
        </w:rPr>
        <w:t>and</w:t>
      </w:r>
      <w:r>
        <w:rPr>
          <w:i/>
          <w:iCs/>
        </w:rPr>
        <w:t xml:space="preserve">  </w:t>
      </w:r>
      <w:r w:rsidRPr="009E22FF">
        <w:rPr>
          <w:i/>
          <w:iCs/>
        </w:rPr>
        <w:t>Services</w:t>
      </w:r>
      <w:r>
        <w:rPr>
          <w:i/>
          <w:iCs/>
        </w:rPr>
        <w:t xml:space="preserve"> </w:t>
      </w:r>
      <w:r w:rsidRPr="009E22FF">
        <w:rPr>
          <w:i/>
          <w:iCs/>
        </w:rPr>
        <w:t>Facilitating</w:t>
      </w:r>
      <w:r>
        <w:rPr>
          <w:i/>
          <w:iCs/>
        </w:rPr>
        <w:t xml:space="preserve"> </w:t>
      </w:r>
      <w:r w:rsidRPr="009E22FF">
        <w:rPr>
          <w:i/>
          <w:iCs/>
        </w:rPr>
        <w:t>the</w:t>
      </w:r>
      <w:r>
        <w:rPr>
          <w:i/>
          <w:iCs/>
        </w:rPr>
        <w:t xml:space="preserve"> </w:t>
      </w:r>
      <w:r w:rsidRPr="009E22FF">
        <w:rPr>
          <w:i/>
          <w:iCs/>
        </w:rPr>
        <w:t>Achievement</w:t>
      </w:r>
      <w:r>
        <w:rPr>
          <w:i/>
          <w:iCs/>
        </w:rPr>
        <w:t xml:space="preserve"> </w:t>
      </w:r>
      <w:r w:rsidRPr="009E22FF">
        <w:rPr>
          <w:i/>
          <w:iCs/>
        </w:rPr>
        <w:t>and</w:t>
      </w:r>
      <w:r>
        <w:rPr>
          <w:i/>
          <w:iCs/>
        </w:rPr>
        <w:t xml:space="preserve"> </w:t>
      </w:r>
      <w:r w:rsidRPr="009E22FF">
        <w:rPr>
          <w:i/>
          <w:iCs/>
        </w:rPr>
        <w:t>Enhancement</w:t>
      </w:r>
      <w:r>
        <w:rPr>
          <w:i/>
          <w:iCs/>
        </w:rPr>
        <w:t xml:space="preserve"> </w:t>
      </w:r>
      <w:r w:rsidRPr="009E22FF">
        <w:rPr>
          <w:i/>
          <w:iCs/>
        </w:rPr>
        <w:t>of</w:t>
      </w:r>
      <w:r>
        <w:rPr>
          <w:i/>
          <w:iCs/>
        </w:rPr>
        <w:t xml:space="preserve"> </w:t>
      </w:r>
      <w:r w:rsidRPr="009E22FF">
        <w:rPr>
          <w:i/>
          <w:iCs/>
        </w:rPr>
        <w:t>the</w:t>
      </w:r>
      <w:r>
        <w:rPr>
          <w:i/>
          <w:iCs/>
        </w:rPr>
        <w:t xml:space="preserve"> </w:t>
      </w:r>
      <w:r w:rsidRPr="009E22FF">
        <w:rPr>
          <w:i/>
          <w:iCs/>
        </w:rPr>
        <w:t>Rights</w:t>
      </w:r>
      <w:r>
        <w:rPr>
          <w:i/>
          <w:iCs/>
        </w:rPr>
        <w:t xml:space="preserve"> </w:t>
      </w:r>
      <w:r w:rsidRPr="009E22FF">
        <w:rPr>
          <w:i/>
          <w:iCs/>
        </w:rPr>
        <w:t>of</w:t>
      </w:r>
      <w:r>
        <w:rPr>
          <w:i/>
          <w:iCs/>
        </w:rPr>
        <w:t xml:space="preserve"> </w:t>
      </w:r>
      <w:r w:rsidRPr="009E22FF">
        <w:rPr>
          <w:i/>
          <w:iCs/>
        </w:rPr>
        <w:t>the</w:t>
      </w:r>
      <w:r>
        <w:rPr>
          <w:i/>
          <w:iCs/>
        </w:rPr>
        <w:t xml:space="preserve"> </w:t>
      </w:r>
      <w:r w:rsidRPr="009E22FF">
        <w:rPr>
          <w:i/>
          <w:iCs/>
        </w:rPr>
        <w:t>Child</w:t>
      </w:r>
      <w:r>
        <w:rPr>
          <w:i/>
          <w:iCs/>
        </w:rPr>
        <w:t xml:space="preserve"> </w:t>
      </w:r>
      <w:r w:rsidRPr="009E22FF">
        <w:rPr>
          <w:i/>
          <w:iCs/>
        </w:rPr>
        <w:t>in</w:t>
      </w:r>
      <w:r>
        <w:rPr>
          <w:i/>
          <w:iCs/>
        </w:rPr>
        <w:t xml:space="preserve"> </w:t>
      </w:r>
      <w:r w:rsidRPr="009E22FF">
        <w:rPr>
          <w:i/>
          <w:iCs/>
        </w:rPr>
        <w:t>Barbados</w:t>
      </w:r>
      <w:r>
        <w:t>, Review conducted for UNICEF Barbados and Eastern Caribbean</w:t>
      </w:r>
      <w:r w:rsidRPr="0053677B">
        <w:t>.</w:t>
      </w:r>
      <w:r>
        <w:t xml:space="preserve"> 2005, p. 8.</w:t>
      </w:r>
    </w:p>
  </w:footnote>
  <w:footnote w:id="4">
    <w:p w:rsidR="009669E5" w:rsidRPr="00B473AC" w:rsidRDefault="009669E5" w:rsidP="009E22FF">
      <w:pPr>
        <w:pStyle w:val="FootnoteText"/>
        <w:rPr>
          <w:lang w:val="en-US"/>
        </w:rPr>
      </w:pPr>
      <w:r>
        <w:tab/>
      </w:r>
      <w:r w:rsidRPr="009E22FF">
        <w:rPr>
          <w:rStyle w:val="FootnoteReference"/>
        </w:rPr>
        <w:footnoteRef/>
      </w:r>
      <w:r>
        <w:t xml:space="preserve"> </w:t>
      </w:r>
      <w:r>
        <w:tab/>
      </w:r>
      <w:r w:rsidRPr="00B826EC">
        <w:t>(UNICEF</w:t>
      </w:r>
      <w:r>
        <w:t xml:space="preserve"> </w:t>
      </w:r>
      <w:r w:rsidRPr="00B826EC">
        <w:t>Study</w:t>
      </w:r>
      <w:r>
        <w:t xml:space="preserve"> </w:t>
      </w:r>
      <w:r w:rsidRPr="00B826EC">
        <w:t>of</w:t>
      </w:r>
      <w:r>
        <w:t xml:space="preserve"> </w:t>
      </w:r>
      <w:r w:rsidRPr="00B826EC">
        <w:t>Child</w:t>
      </w:r>
      <w:r>
        <w:t xml:space="preserve"> </w:t>
      </w:r>
      <w:r w:rsidRPr="00B826EC">
        <w:t>Vulnerability</w:t>
      </w:r>
      <w:r>
        <w:t xml:space="preserve"> </w:t>
      </w:r>
      <w:r w:rsidRPr="00B826EC">
        <w:t>in</w:t>
      </w:r>
      <w:r>
        <w:t xml:space="preserve"> </w:t>
      </w:r>
      <w:r w:rsidRPr="00B826EC">
        <w:t>Barbados,</w:t>
      </w:r>
      <w:r>
        <w:t xml:space="preserve"> </w:t>
      </w:r>
      <w:r w:rsidRPr="00B826EC">
        <w:t>St.</w:t>
      </w:r>
      <w:r>
        <w:t xml:space="preserve"> </w:t>
      </w:r>
      <w:r w:rsidRPr="00B826EC">
        <w:t>Lucia</w:t>
      </w:r>
      <w:r>
        <w:t xml:space="preserve"> </w:t>
      </w:r>
      <w:r w:rsidRPr="00B826EC">
        <w:t>and</w:t>
      </w:r>
      <w:r>
        <w:t xml:space="preserve"> </w:t>
      </w:r>
      <w:r w:rsidRPr="00B826EC">
        <w:t>St.</w:t>
      </w:r>
      <w:r>
        <w:t xml:space="preserve"> </w:t>
      </w:r>
      <w:r w:rsidRPr="00B826EC">
        <w:t>Vincent</w:t>
      </w:r>
      <w:r>
        <w:t xml:space="preserve"> and  the Grenadines 2006, p. 8.</w:t>
      </w:r>
    </w:p>
  </w:footnote>
  <w:footnote w:id="5">
    <w:p w:rsidR="009669E5" w:rsidRPr="009E22FF" w:rsidRDefault="009669E5" w:rsidP="009E22FF">
      <w:pPr>
        <w:pStyle w:val="FootnoteText"/>
      </w:pPr>
      <w:r>
        <w:tab/>
      </w:r>
      <w:r w:rsidRPr="009E22FF">
        <w:rPr>
          <w:rStyle w:val="FootnoteReference"/>
        </w:rPr>
        <w:footnoteRef/>
      </w:r>
      <w:r>
        <w:t xml:space="preserve"> </w:t>
      </w:r>
      <w:r>
        <w:tab/>
      </w:r>
      <w:r w:rsidRPr="00B826EC">
        <w:t>(CRC</w:t>
      </w:r>
      <w:r>
        <w:t xml:space="preserve"> </w:t>
      </w:r>
      <w:r w:rsidRPr="00B826EC">
        <w:t>Preamble,</w:t>
      </w:r>
      <w:r>
        <w:t xml:space="preserve"> </w:t>
      </w:r>
      <w:r w:rsidRPr="00B826EC">
        <w:t>p</w:t>
      </w:r>
      <w:r>
        <w:t xml:space="preserve">. </w:t>
      </w:r>
      <w:r w:rsidRPr="00B826EC">
        <w:t>1).</w:t>
      </w:r>
    </w:p>
  </w:footnote>
  <w:footnote w:id="6">
    <w:p w:rsidR="009669E5" w:rsidRPr="00462CF0" w:rsidRDefault="009669E5" w:rsidP="009E22FF">
      <w:pPr>
        <w:pStyle w:val="FootnoteText"/>
        <w:rPr>
          <w:lang w:val="en-US"/>
        </w:rPr>
      </w:pPr>
      <w:r>
        <w:tab/>
      </w:r>
      <w:r w:rsidRPr="009E22FF">
        <w:rPr>
          <w:rStyle w:val="FootnoteReference"/>
        </w:rPr>
        <w:footnoteRef/>
      </w:r>
      <w:r>
        <w:rPr>
          <w:rStyle w:val="FootnoteReference"/>
        </w:rPr>
        <w:t xml:space="preserve"> </w:t>
      </w:r>
      <w:r>
        <w:tab/>
      </w:r>
      <w:r>
        <w:rPr>
          <w:lang w:val="en-US"/>
        </w:rPr>
        <w:t xml:space="preserve">The Ministry of Family, Culture, Sports and Youth is responsible for  a broad range of areas including, ecclesiastical affairs, HIV/AIDS awareness and education, gender affairs, the national AIDS Commission, child care and the child care board,  family affairs, bureau of gender affairs, cultural affairs, libraries and museums, sports, and youth development. </w:t>
      </w:r>
    </w:p>
  </w:footnote>
  <w:footnote w:id="7">
    <w:p w:rsidR="009669E5" w:rsidRPr="00DF44E7" w:rsidRDefault="009669E5" w:rsidP="009E22FF">
      <w:pPr>
        <w:pStyle w:val="FootnoteText"/>
        <w:rPr>
          <w:lang w:val="en-US"/>
        </w:rPr>
      </w:pPr>
      <w:r>
        <w:tab/>
      </w:r>
      <w:r w:rsidRPr="009E22FF">
        <w:rPr>
          <w:rStyle w:val="FootnoteReference"/>
        </w:rPr>
        <w:footnoteRef/>
      </w:r>
      <w:r>
        <w:t xml:space="preserve"> </w:t>
      </w:r>
      <w:r>
        <w:tab/>
      </w:r>
      <w:r>
        <w:rPr>
          <w:lang w:val="en-US"/>
        </w:rPr>
        <w:t>The Ministry of Social Care, Constituency Empowerment and Community Development is responsible for welfare services, constituency councils, the welfare department, disability unit, the national assistance board, poverty alleviation bureau, bureau of social policy, social investment fund, poverty eradication fund, the community development department, and connect Barbados.</w:t>
      </w:r>
    </w:p>
  </w:footnote>
  <w:footnote w:id="8">
    <w:p w:rsidR="009669E5" w:rsidRPr="009E22FF" w:rsidRDefault="009669E5" w:rsidP="009E22FF">
      <w:pPr>
        <w:pStyle w:val="FootnoteText"/>
      </w:pPr>
      <w:r>
        <w:tab/>
      </w:r>
      <w:r>
        <w:rPr>
          <w:rStyle w:val="FootnoteReference"/>
        </w:rPr>
        <w:footnoteRef/>
      </w:r>
      <w:r>
        <w:t xml:space="preserve"> </w:t>
      </w:r>
      <w:r>
        <w:tab/>
        <w:t xml:space="preserve">See for example, </w:t>
      </w:r>
      <w:r w:rsidRPr="00B826EC">
        <w:t>M.</w:t>
      </w:r>
      <w:r>
        <w:t xml:space="preserve"> </w:t>
      </w:r>
      <w:r w:rsidRPr="00B826EC">
        <w:t>G.</w:t>
      </w:r>
      <w:r>
        <w:t xml:space="preserve"> </w:t>
      </w:r>
      <w:r w:rsidRPr="00B826EC">
        <w:t>Smith</w:t>
      </w:r>
      <w:r>
        <w:t xml:space="preserve">. </w:t>
      </w:r>
      <w:r w:rsidRPr="00B826EC">
        <w:rPr>
          <w:i/>
          <w:iCs/>
        </w:rPr>
        <w:t>The</w:t>
      </w:r>
      <w:r>
        <w:rPr>
          <w:i/>
          <w:iCs/>
        </w:rPr>
        <w:t xml:space="preserve"> </w:t>
      </w:r>
      <w:r w:rsidRPr="00B826EC">
        <w:rPr>
          <w:i/>
          <w:iCs/>
        </w:rPr>
        <w:t>Plural</w:t>
      </w:r>
      <w:r>
        <w:rPr>
          <w:i/>
          <w:iCs/>
        </w:rPr>
        <w:t xml:space="preserve"> </w:t>
      </w:r>
      <w:r w:rsidRPr="00B826EC">
        <w:rPr>
          <w:i/>
          <w:iCs/>
        </w:rPr>
        <w:t>So</w:t>
      </w:r>
      <w:r>
        <w:rPr>
          <w:i/>
          <w:iCs/>
        </w:rPr>
        <w:t>ciety of the British West Indie, 1965</w:t>
      </w:r>
      <w:r>
        <w:t xml:space="preserve">; </w:t>
      </w:r>
      <w:r w:rsidRPr="00B826EC">
        <w:t>Frantz</w:t>
      </w:r>
      <w:r>
        <w:t xml:space="preserve"> </w:t>
      </w:r>
      <w:r w:rsidRPr="00B826EC">
        <w:t>Fanon</w:t>
      </w:r>
      <w:r>
        <w:t xml:space="preserve">. </w:t>
      </w:r>
      <w:r>
        <w:rPr>
          <w:i/>
          <w:iCs/>
        </w:rPr>
        <w:t>Black Skin, White Masks, 1967;</w:t>
      </w:r>
      <w:r>
        <w:t xml:space="preserve"> and George Lamming. </w:t>
      </w:r>
      <w:r w:rsidRPr="00B826EC">
        <w:rPr>
          <w:i/>
          <w:iCs/>
        </w:rPr>
        <w:t>In</w:t>
      </w:r>
      <w:r>
        <w:rPr>
          <w:i/>
          <w:iCs/>
        </w:rPr>
        <w:t xml:space="preserve"> </w:t>
      </w:r>
      <w:r w:rsidRPr="00B826EC">
        <w:rPr>
          <w:i/>
          <w:iCs/>
        </w:rPr>
        <w:t>the</w:t>
      </w:r>
      <w:r>
        <w:rPr>
          <w:i/>
          <w:iCs/>
        </w:rPr>
        <w:t xml:space="preserve"> </w:t>
      </w:r>
      <w:r w:rsidRPr="00B826EC">
        <w:rPr>
          <w:i/>
          <w:iCs/>
        </w:rPr>
        <w:t>Castle</w:t>
      </w:r>
      <w:r>
        <w:rPr>
          <w:i/>
          <w:iCs/>
        </w:rPr>
        <w:t xml:space="preserve"> </w:t>
      </w:r>
      <w:r w:rsidRPr="00B826EC">
        <w:rPr>
          <w:i/>
          <w:iCs/>
        </w:rPr>
        <w:t>of</w:t>
      </w:r>
      <w:r>
        <w:rPr>
          <w:i/>
          <w:iCs/>
        </w:rPr>
        <w:t xml:space="preserve"> </w:t>
      </w:r>
      <w:r w:rsidRPr="00B826EC">
        <w:rPr>
          <w:i/>
          <w:iCs/>
        </w:rPr>
        <w:t>My</w:t>
      </w:r>
      <w:r>
        <w:rPr>
          <w:i/>
          <w:iCs/>
        </w:rPr>
        <w:t xml:space="preserve"> </w:t>
      </w:r>
      <w:r w:rsidRPr="00B826EC">
        <w:rPr>
          <w:i/>
          <w:iCs/>
        </w:rPr>
        <w:t>Skin</w:t>
      </w:r>
      <w:r>
        <w:t>, 1991.</w:t>
      </w:r>
    </w:p>
  </w:footnote>
  <w:footnote w:id="9">
    <w:p w:rsidR="009669E5" w:rsidRPr="00EB2328" w:rsidRDefault="009669E5" w:rsidP="009E22FF">
      <w:pPr>
        <w:pStyle w:val="FootnoteText"/>
        <w:rPr>
          <w:lang w:val="en-US"/>
        </w:rPr>
      </w:pPr>
      <w:r>
        <w:tab/>
      </w:r>
      <w:r>
        <w:rPr>
          <w:rStyle w:val="FootnoteReference"/>
        </w:rPr>
        <w:footnoteRef/>
      </w:r>
      <w:r>
        <w:t xml:space="preserve"> </w:t>
      </w:r>
      <w:r>
        <w:tab/>
      </w:r>
      <w:r>
        <w:rPr>
          <w:lang w:val="en-US"/>
        </w:rPr>
        <w:t>UNDP. Human Development  Report 2011.</w:t>
      </w:r>
    </w:p>
  </w:footnote>
  <w:footnote w:id="10">
    <w:p w:rsidR="009669E5" w:rsidRPr="005279EB" w:rsidRDefault="009669E5" w:rsidP="009E22FF">
      <w:pPr>
        <w:pStyle w:val="FootnoteText"/>
        <w:rPr>
          <w:lang w:val="en-US"/>
        </w:rPr>
      </w:pPr>
      <w:r>
        <w:tab/>
      </w:r>
      <w:r>
        <w:rPr>
          <w:rStyle w:val="FootnoteReference"/>
        </w:rPr>
        <w:footnoteRef/>
      </w:r>
      <w:r>
        <w:t xml:space="preserve"> </w:t>
      </w:r>
      <w:r>
        <w:tab/>
      </w:r>
      <w:r>
        <w:rPr>
          <w:lang w:val="en-US"/>
        </w:rPr>
        <w:t>A census was conducted in 2010 but at the time of preparing this report (February 2012) the results had not yet been released.</w:t>
      </w:r>
    </w:p>
  </w:footnote>
  <w:footnote w:id="11">
    <w:p w:rsidR="009669E5" w:rsidRPr="00C354B1" w:rsidRDefault="009669E5" w:rsidP="009E22FF">
      <w:pPr>
        <w:pStyle w:val="FootnoteText"/>
        <w:rPr>
          <w:lang w:val="en-US"/>
        </w:rPr>
      </w:pPr>
      <w:r>
        <w:tab/>
      </w:r>
      <w:r>
        <w:rPr>
          <w:rStyle w:val="FootnoteReference"/>
        </w:rPr>
        <w:footnoteRef/>
      </w:r>
      <w:r>
        <w:t xml:space="preserve"> </w:t>
      </w:r>
      <w:r>
        <w:tab/>
      </w:r>
      <w:r>
        <w:rPr>
          <w:lang w:val="en-US"/>
        </w:rPr>
        <w:t xml:space="preserve">Central Bank of Barbados Press Release December 2011; </w:t>
      </w:r>
    </w:p>
  </w:footnote>
  <w:footnote w:id="12">
    <w:p w:rsidR="009669E5" w:rsidRPr="00AC59CB" w:rsidRDefault="009669E5" w:rsidP="009E22FF">
      <w:pPr>
        <w:pStyle w:val="FootnoteText"/>
        <w:rPr>
          <w:lang w:val="en-US"/>
        </w:rPr>
      </w:pPr>
      <w:r>
        <w:tab/>
      </w:r>
      <w:r>
        <w:rPr>
          <w:rStyle w:val="FootnoteReference"/>
        </w:rPr>
        <w:footnoteRef/>
      </w:r>
      <w:r>
        <w:t xml:space="preserve"> </w:t>
      </w:r>
      <w:r>
        <w:tab/>
      </w:r>
      <w:r>
        <w:rPr>
          <w:lang w:val="en-US"/>
        </w:rPr>
        <w:t xml:space="preserve">See, Tracy Robinson, </w:t>
      </w:r>
      <w:r w:rsidRPr="00F32FA6">
        <w:rPr>
          <w:i/>
          <w:lang w:val="en-US"/>
        </w:rPr>
        <w:t>Legislative</w:t>
      </w:r>
      <w:r>
        <w:rPr>
          <w:i/>
          <w:lang w:val="en-US"/>
        </w:rPr>
        <w:t xml:space="preserve"> </w:t>
      </w:r>
      <w:r w:rsidRPr="00F32FA6">
        <w:rPr>
          <w:i/>
          <w:lang w:val="en-US"/>
        </w:rPr>
        <w:t>Reform</w:t>
      </w:r>
      <w:r>
        <w:rPr>
          <w:i/>
          <w:lang w:val="en-US"/>
        </w:rPr>
        <w:t xml:space="preserve"> </w:t>
      </w:r>
      <w:r w:rsidRPr="00F32FA6">
        <w:rPr>
          <w:i/>
          <w:lang w:val="en-US"/>
        </w:rPr>
        <w:t>Initiative:</w:t>
      </w:r>
      <w:r>
        <w:rPr>
          <w:i/>
          <w:lang w:val="en-US"/>
        </w:rPr>
        <w:t xml:space="preserve"> </w:t>
      </w:r>
      <w:r w:rsidRPr="00F32FA6">
        <w:rPr>
          <w:i/>
          <w:lang w:val="en-US"/>
        </w:rPr>
        <w:t>National</w:t>
      </w:r>
      <w:r>
        <w:rPr>
          <w:i/>
          <w:lang w:val="en-US"/>
        </w:rPr>
        <w:t xml:space="preserve"> </w:t>
      </w:r>
      <w:r w:rsidRPr="00F32FA6">
        <w:rPr>
          <w:i/>
          <w:lang w:val="en-US"/>
        </w:rPr>
        <w:t>Study</w:t>
      </w:r>
      <w:r>
        <w:rPr>
          <w:i/>
          <w:lang w:val="en-US"/>
        </w:rPr>
        <w:t xml:space="preserve"> </w:t>
      </w:r>
      <w:r w:rsidRPr="00F32FA6">
        <w:rPr>
          <w:i/>
          <w:lang w:val="en-US"/>
        </w:rPr>
        <w:t>of</w:t>
      </w:r>
      <w:r>
        <w:rPr>
          <w:i/>
          <w:lang w:val="en-US"/>
        </w:rPr>
        <w:t xml:space="preserve"> </w:t>
      </w:r>
      <w:r w:rsidRPr="00F32FA6">
        <w:rPr>
          <w:i/>
          <w:lang w:val="en-US"/>
        </w:rPr>
        <w:t>Barbados</w:t>
      </w:r>
      <w:r>
        <w:rPr>
          <w:lang w:val="en-US"/>
        </w:rPr>
        <w:t>. Report prepared for UNICEF 2004</w:t>
      </w:r>
    </w:p>
  </w:footnote>
  <w:footnote w:id="13">
    <w:p w:rsidR="009669E5" w:rsidRPr="0056173D" w:rsidRDefault="009669E5" w:rsidP="009E22FF">
      <w:pPr>
        <w:pStyle w:val="FootnoteText"/>
        <w:rPr>
          <w:lang w:val="en-US"/>
        </w:rPr>
      </w:pPr>
      <w:r>
        <w:tab/>
      </w:r>
      <w:r>
        <w:rPr>
          <w:rStyle w:val="FootnoteReference"/>
        </w:rPr>
        <w:footnoteRef/>
      </w:r>
      <w:r>
        <w:t xml:space="preserve"> </w:t>
      </w:r>
      <w:r>
        <w:tab/>
      </w:r>
      <w:r>
        <w:rPr>
          <w:lang w:val="en-US"/>
        </w:rPr>
        <w:t>Some limited reviews have been conducted by such agencies as the Child Care Board and the Family Law Council. See Ibid, p.40.</w:t>
      </w:r>
    </w:p>
  </w:footnote>
  <w:footnote w:id="14">
    <w:p w:rsidR="009669E5" w:rsidRPr="00F01A61" w:rsidRDefault="009669E5" w:rsidP="00F01A61">
      <w:pPr>
        <w:pStyle w:val="FootnoteText"/>
      </w:pPr>
      <w:r>
        <w:tab/>
      </w:r>
      <w:r w:rsidRPr="00F01A61">
        <w:rPr>
          <w:rStyle w:val="FootnoteReference"/>
        </w:rPr>
        <w:footnoteRef/>
      </w:r>
      <w:r>
        <w:t xml:space="preserve"> </w:t>
      </w:r>
      <w:r>
        <w:tab/>
      </w:r>
      <w:r w:rsidRPr="00F01A61">
        <w:t>Tracey</w:t>
      </w:r>
      <w:r>
        <w:t xml:space="preserve"> </w:t>
      </w:r>
      <w:r w:rsidRPr="00F01A61">
        <w:t>Robinson.</w:t>
      </w:r>
      <w:r>
        <w:t xml:space="preserve"> </w:t>
      </w:r>
      <w:r w:rsidRPr="00F01A61">
        <w:t>Legislative</w:t>
      </w:r>
      <w:r>
        <w:t xml:space="preserve"> </w:t>
      </w:r>
      <w:r w:rsidRPr="00F01A61">
        <w:t>Reform</w:t>
      </w:r>
      <w:r>
        <w:t xml:space="preserve"> </w:t>
      </w:r>
      <w:r w:rsidRPr="00F01A61">
        <w:t>Initiative,</w:t>
      </w:r>
      <w:r>
        <w:t xml:space="preserve"> </w:t>
      </w:r>
      <w:r w:rsidRPr="00F01A61">
        <w:t>Phase</w:t>
      </w:r>
      <w:r>
        <w:t xml:space="preserve"> </w:t>
      </w:r>
      <w:r w:rsidRPr="00F01A61">
        <w:t>II:</w:t>
      </w:r>
      <w:r>
        <w:t xml:space="preserve"> </w:t>
      </w:r>
      <w:r w:rsidRPr="00F01A61">
        <w:t>National</w:t>
      </w:r>
      <w:r>
        <w:t xml:space="preserve"> </w:t>
      </w:r>
      <w:r w:rsidRPr="00F01A61">
        <w:t>Study</w:t>
      </w:r>
      <w:r>
        <w:t xml:space="preserve"> </w:t>
      </w:r>
      <w:r w:rsidRPr="00F01A61">
        <w:t>of</w:t>
      </w:r>
      <w:r>
        <w:t xml:space="preserve"> </w:t>
      </w:r>
      <w:r w:rsidRPr="00F01A61">
        <w:t>Barbados.</w:t>
      </w:r>
      <w:r>
        <w:t xml:space="preserve"> </w:t>
      </w:r>
      <w:r w:rsidRPr="00F01A61">
        <w:t>UNICEF,</w:t>
      </w:r>
      <w:r>
        <w:t xml:space="preserve"> </w:t>
      </w:r>
      <w:r w:rsidRPr="00F01A61">
        <w:t>2004;</w:t>
      </w:r>
      <w:r>
        <w:t xml:space="preserve"> </w:t>
      </w:r>
      <w:r w:rsidRPr="00F01A61">
        <w:t>A</w:t>
      </w:r>
      <w:r>
        <w:t xml:space="preserve"> </w:t>
      </w:r>
      <w:r w:rsidRPr="00F01A61">
        <w:t>Review</w:t>
      </w:r>
      <w:r>
        <w:t xml:space="preserve"> </w:t>
      </w:r>
      <w:r w:rsidRPr="00F01A61">
        <w:t>of</w:t>
      </w:r>
      <w:r>
        <w:t xml:space="preserve"> </w:t>
      </w:r>
      <w:r w:rsidRPr="00F01A61">
        <w:t>Child</w:t>
      </w:r>
      <w:r>
        <w:t xml:space="preserve"> </w:t>
      </w:r>
      <w:r w:rsidRPr="00F01A61">
        <w:t>Labour</w:t>
      </w:r>
      <w:r>
        <w:t xml:space="preserve"> </w:t>
      </w:r>
      <w:r w:rsidRPr="00F01A61">
        <w:t>Laws</w:t>
      </w:r>
      <w:r>
        <w:t xml:space="preserve"> </w:t>
      </w:r>
      <w:r w:rsidRPr="00F01A61">
        <w:t>of</w:t>
      </w:r>
      <w:r>
        <w:t xml:space="preserve"> </w:t>
      </w:r>
      <w:r w:rsidRPr="00F01A61">
        <w:t>Barbados:</w:t>
      </w:r>
      <w:r>
        <w:t xml:space="preserve"> </w:t>
      </w:r>
      <w:r w:rsidRPr="00F01A61">
        <w:t>A</w:t>
      </w:r>
      <w:r>
        <w:t xml:space="preserve"> </w:t>
      </w:r>
      <w:r w:rsidRPr="00F01A61">
        <w:t>Guide</w:t>
      </w:r>
      <w:r>
        <w:t xml:space="preserve"> </w:t>
      </w:r>
      <w:r w:rsidRPr="00F01A61">
        <w:t>to</w:t>
      </w:r>
      <w:r>
        <w:t xml:space="preserve"> </w:t>
      </w:r>
      <w:r w:rsidRPr="00F01A61">
        <w:t>Legislative</w:t>
      </w:r>
      <w:r>
        <w:t xml:space="preserve"> </w:t>
      </w:r>
      <w:r w:rsidRPr="00F01A61">
        <w:t>Reform.</w:t>
      </w:r>
      <w:r>
        <w:t xml:space="preserve"> </w:t>
      </w:r>
      <w:r w:rsidRPr="00F01A61">
        <w:t>ILO,</w:t>
      </w:r>
      <w:r>
        <w:t xml:space="preserve"> </w:t>
      </w:r>
      <w:r w:rsidRPr="00F01A61">
        <w:t>2005;</w:t>
      </w:r>
      <w:r>
        <w:t xml:space="preserve"> </w:t>
      </w:r>
      <w:r w:rsidRPr="00F01A61">
        <w:t>Study</w:t>
      </w:r>
      <w:r>
        <w:t xml:space="preserve"> </w:t>
      </w:r>
      <w:r w:rsidRPr="00F01A61">
        <w:t>of</w:t>
      </w:r>
      <w:r>
        <w:t xml:space="preserve"> </w:t>
      </w:r>
      <w:r w:rsidRPr="00F01A61">
        <w:t>Child</w:t>
      </w:r>
      <w:r>
        <w:t xml:space="preserve"> </w:t>
      </w:r>
      <w:r w:rsidRPr="00F01A61">
        <w:t>Vulnerability</w:t>
      </w:r>
      <w:r>
        <w:t xml:space="preserve"> </w:t>
      </w:r>
      <w:r w:rsidRPr="00F01A61">
        <w:t>in</w:t>
      </w:r>
      <w:r>
        <w:t xml:space="preserve"> </w:t>
      </w:r>
      <w:r w:rsidRPr="00F01A61">
        <w:t>Barbados,</w:t>
      </w:r>
      <w:r>
        <w:t xml:space="preserve"> </w:t>
      </w:r>
      <w:r w:rsidRPr="00F01A61">
        <w:t>St.</w:t>
      </w:r>
      <w:r>
        <w:t xml:space="preserve"> </w:t>
      </w:r>
      <w:r w:rsidRPr="00F01A61">
        <w:t>Lucia</w:t>
      </w:r>
      <w:r>
        <w:t xml:space="preserve"> </w:t>
      </w:r>
      <w:r w:rsidRPr="00F01A61">
        <w:t>and</w:t>
      </w:r>
      <w:r>
        <w:t xml:space="preserve"> </w:t>
      </w:r>
      <w:r w:rsidRPr="00F01A61">
        <w:t>St.</w:t>
      </w:r>
      <w:r>
        <w:t xml:space="preserve"> </w:t>
      </w:r>
      <w:r w:rsidRPr="00F01A61">
        <w:t>Vincent</w:t>
      </w:r>
      <w:r>
        <w:t xml:space="preserve"> </w:t>
      </w:r>
      <w:r w:rsidRPr="00F01A61">
        <w:t>and</w:t>
      </w:r>
      <w:r>
        <w:t xml:space="preserve">  </w:t>
      </w:r>
      <w:r w:rsidRPr="00F01A61">
        <w:t>the</w:t>
      </w:r>
      <w:r>
        <w:t xml:space="preserve"> </w:t>
      </w:r>
      <w:r w:rsidRPr="00F01A61">
        <w:t>Grenadines,</w:t>
      </w:r>
      <w:r>
        <w:t xml:space="preserve"> </w:t>
      </w:r>
      <w:r w:rsidRPr="00F01A61">
        <w:t>UNICEF,</w:t>
      </w:r>
      <w:r>
        <w:t xml:space="preserve"> </w:t>
      </w:r>
      <w:r w:rsidRPr="00F01A61">
        <w:t>2006;</w:t>
      </w:r>
      <w:r>
        <w:t xml:space="preserve"> </w:t>
      </w:r>
      <w:r w:rsidRPr="00F01A61">
        <w:t>Attitudes</w:t>
      </w:r>
      <w:r>
        <w:t xml:space="preserve"> </w:t>
      </w:r>
      <w:r w:rsidRPr="00F01A61">
        <w:t>towards</w:t>
      </w:r>
      <w:r>
        <w:t xml:space="preserve"> </w:t>
      </w:r>
      <w:r w:rsidRPr="00F01A61">
        <w:t>Corporal</w:t>
      </w:r>
      <w:r>
        <w:t xml:space="preserve"> </w:t>
      </w:r>
      <w:r w:rsidRPr="00F01A61">
        <w:t>Punishment</w:t>
      </w:r>
      <w:r>
        <w:t xml:space="preserve"> </w:t>
      </w:r>
      <w:r w:rsidRPr="00F01A61">
        <w:t>in</w:t>
      </w:r>
      <w:r>
        <w:t xml:space="preserve"> </w:t>
      </w:r>
      <w:r w:rsidRPr="00F01A61">
        <w:t>Barbados,</w:t>
      </w:r>
      <w:r>
        <w:t xml:space="preserve"> </w:t>
      </w:r>
      <w:r w:rsidRPr="00F01A61">
        <w:t>UNICEF,</w:t>
      </w:r>
      <w:r>
        <w:t xml:space="preserve"> </w:t>
      </w:r>
      <w:r w:rsidRPr="00F01A61">
        <w:t>2004;</w:t>
      </w:r>
      <w:r>
        <w:t xml:space="preserve"> </w:t>
      </w:r>
      <w:r w:rsidRPr="00F01A61">
        <w:t>Child</w:t>
      </w:r>
      <w:r>
        <w:t xml:space="preserve"> </w:t>
      </w:r>
      <w:r w:rsidRPr="00F01A61">
        <w:t>Sexual</w:t>
      </w:r>
      <w:r>
        <w:t xml:space="preserve"> </w:t>
      </w:r>
      <w:r w:rsidRPr="00F01A61">
        <w:t>Abuse</w:t>
      </w:r>
      <w:r>
        <w:t xml:space="preserve"> </w:t>
      </w:r>
      <w:r w:rsidRPr="00F01A61">
        <w:t>in</w:t>
      </w:r>
      <w:r>
        <w:t xml:space="preserve"> </w:t>
      </w:r>
      <w:r w:rsidRPr="00F01A61">
        <w:t>the</w:t>
      </w:r>
      <w:r>
        <w:t xml:space="preserve"> </w:t>
      </w:r>
      <w:r w:rsidRPr="00F01A61">
        <w:t>Eastern</w:t>
      </w:r>
      <w:r>
        <w:t xml:space="preserve"> </w:t>
      </w:r>
      <w:r w:rsidRPr="00F01A61">
        <w:t>Caribbean</w:t>
      </w:r>
      <w:r>
        <w:t xml:space="preserve"> </w:t>
      </w:r>
      <w:r w:rsidRPr="00F01A61">
        <w:t>(UNICEF,</w:t>
      </w:r>
      <w:r>
        <w:t xml:space="preserve"> </w:t>
      </w:r>
      <w:r w:rsidRPr="00F01A61">
        <w:t>University</w:t>
      </w:r>
      <w:r>
        <w:t xml:space="preserve"> </w:t>
      </w:r>
      <w:r w:rsidRPr="00F01A61">
        <w:t>of</w:t>
      </w:r>
      <w:r>
        <w:t xml:space="preserve"> </w:t>
      </w:r>
      <w:r w:rsidRPr="00F01A61">
        <w:t>Huddersfield,</w:t>
      </w:r>
      <w:r>
        <w:t xml:space="preserve"> </w:t>
      </w:r>
      <w:r w:rsidRPr="00F01A61">
        <w:t>and</w:t>
      </w:r>
      <w:r>
        <w:t xml:space="preserve">  </w:t>
      </w:r>
      <w:r w:rsidRPr="00F01A61">
        <w:t>Action</w:t>
      </w:r>
      <w:r>
        <w:t xml:space="preserve"> </w:t>
      </w:r>
      <w:r w:rsidRPr="00F01A61">
        <w:t>for</w:t>
      </w:r>
      <w:r>
        <w:t xml:space="preserve"> </w:t>
      </w:r>
      <w:r w:rsidRPr="00F01A61">
        <w:t>Children)</w:t>
      </w:r>
      <w:r>
        <w:t xml:space="preserve"> </w:t>
      </w:r>
      <w:r w:rsidRPr="00F01A61">
        <w:t>2009.</w:t>
      </w:r>
    </w:p>
  </w:footnote>
  <w:footnote w:id="15">
    <w:p w:rsidR="009669E5" w:rsidRPr="00F01A61" w:rsidRDefault="009669E5" w:rsidP="00F01A61">
      <w:pPr>
        <w:pStyle w:val="FootnoteText"/>
      </w:pPr>
      <w:r>
        <w:tab/>
      </w:r>
      <w:r w:rsidRPr="00F01A61">
        <w:rPr>
          <w:rStyle w:val="FootnoteReference"/>
        </w:rPr>
        <w:footnoteRef/>
      </w:r>
      <w:r>
        <w:t xml:space="preserve"> </w:t>
      </w:r>
      <w:r>
        <w:tab/>
      </w:r>
      <w:r w:rsidRPr="00F01A61">
        <w:t>DevInfo</w:t>
      </w:r>
      <w:r>
        <w:t xml:space="preserve"> </w:t>
      </w:r>
      <w:r w:rsidRPr="00F01A61">
        <w:t>is</w:t>
      </w:r>
      <w:r>
        <w:t xml:space="preserve"> </w:t>
      </w:r>
      <w:r w:rsidRPr="00F01A61">
        <w:t>a</w:t>
      </w:r>
      <w:r>
        <w:t xml:space="preserve"> </w:t>
      </w:r>
      <w:r w:rsidRPr="00F01A61">
        <w:t>powerful</w:t>
      </w:r>
      <w:r>
        <w:t xml:space="preserve"> </w:t>
      </w:r>
      <w:r w:rsidRPr="00F01A61">
        <w:t>database</w:t>
      </w:r>
      <w:r>
        <w:t xml:space="preserve"> </w:t>
      </w:r>
      <w:r w:rsidRPr="00F01A61">
        <w:t>system</w:t>
      </w:r>
      <w:r>
        <w:t xml:space="preserve"> </w:t>
      </w:r>
      <w:r w:rsidRPr="00F01A61">
        <w:t>developed</w:t>
      </w:r>
      <w:r>
        <w:t xml:space="preserve"> </w:t>
      </w:r>
      <w:r w:rsidRPr="00F01A61">
        <w:t>by</w:t>
      </w:r>
      <w:r>
        <w:t xml:space="preserve"> </w:t>
      </w:r>
      <w:r w:rsidRPr="00F01A61">
        <w:t>UNICEF</w:t>
      </w:r>
      <w:r>
        <w:t xml:space="preserve"> </w:t>
      </w:r>
      <w:r w:rsidRPr="00F01A61">
        <w:t>and</w:t>
      </w:r>
      <w:r>
        <w:t xml:space="preserve"> </w:t>
      </w:r>
      <w:r w:rsidRPr="00F01A61">
        <w:t>used</w:t>
      </w:r>
      <w:r>
        <w:t xml:space="preserve"> </w:t>
      </w:r>
      <w:r w:rsidRPr="00F01A61">
        <w:t>globally</w:t>
      </w:r>
      <w:r>
        <w:t xml:space="preserve"> </w:t>
      </w:r>
      <w:r w:rsidRPr="00F01A61">
        <w:t>to</w:t>
      </w:r>
      <w:r>
        <w:t xml:space="preserve"> </w:t>
      </w:r>
      <w:r w:rsidRPr="00F01A61">
        <w:t>compile</w:t>
      </w:r>
      <w:r>
        <w:t xml:space="preserve"> </w:t>
      </w:r>
      <w:r w:rsidRPr="00F01A61">
        <w:t>and</w:t>
      </w:r>
      <w:r>
        <w:t xml:space="preserve"> </w:t>
      </w:r>
      <w:r w:rsidRPr="00F01A61">
        <w:t>disseminate</w:t>
      </w:r>
      <w:r>
        <w:t xml:space="preserve"> </w:t>
      </w:r>
      <w:r w:rsidRPr="00F01A61">
        <w:t>data</w:t>
      </w:r>
      <w:r>
        <w:t xml:space="preserve"> </w:t>
      </w:r>
      <w:r w:rsidRPr="00F01A61">
        <w:t>on</w:t>
      </w:r>
      <w:r>
        <w:t xml:space="preserve"> </w:t>
      </w:r>
      <w:r w:rsidRPr="00F01A61">
        <w:t>human</w:t>
      </w:r>
      <w:r>
        <w:t xml:space="preserve"> </w:t>
      </w:r>
      <w:r w:rsidRPr="00F01A61">
        <w:t>development,</w:t>
      </w:r>
      <w:r>
        <w:t xml:space="preserve"> </w:t>
      </w:r>
      <w:r w:rsidRPr="00F01A61">
        <w:t>and</w:t>
      </w:r>
      <w:r>
        <w:t xml:space="preserve"> </w:t>
      </w:r>
      <w:r w:rsidRPr="00F01A61">
        <w:t>to</w:t>
      </w:r>
      <w:r>
        <w:t xml:space="preserve"> </w:t>
      </w:r>
      <w:r w:rsidRPr="00F01A61">
        <w:t>support</w:t>
      </w:r>
      <w:r>
        <w:t xml:space="preserve"> </w:t>
      </w:r>
      <w:r w:rsidRPr="00F01A61">
        <w:t>informed</w:t>
      </w:r>
      <w:r>
        <w:t xml:space="preserve"> </w:t>
      </w:r>
      <w:r w:rsidRPr="00F01A61">
        <w:t>decision</w:t>
      </w:r>
      <w:r>
        <w:t xml:space="preserve"> </w:t>
      </w:r>
      <w:r w:rsidRPr="00F01A61">
        <w:t>making.</w:t>
      </w:r>
    </w:p>
  </w:footnote>
  <w:footnote w:id="16">
    <w:p w:rsidR="009669E5" w:rsidRPr="00F01A61" w:rsidRDefault="009669E5" w:rsidP="00F01A61">
      <w:pPr>
        <w:pStyle w:val="FootnoteText"/>
      </w:pPr>
      <w:r>
        <w:tab/>
      </w:r>
      <w:r w:rsidRPr="00AE4E83">
        <w:rPr>
          <w:rStyle w:val="FootnoteReference"/>
        </w:rPr>
        <w:footnoteRef/>
      </w:r>
      <w:r>
        <w:rPr>
          <w:rStyle w:val="FootnoteReference"/>
        </w:rPr>
        <w:t xml:space="preserve"> </w:t>
      </w:r>
      <w:r>
        <w:tab/>
      </w:r>
      <w:r w:rsidRPr="00F01A61">
        <w:t>Cummins,</w:t>
      </w:r>
      <w:r>
        <w:t xml:space="preserve"> </w:t>
      </w:r>
      <w:r w:rsidRPr="00F01A61">
        <w:t>D.</w:t>
      </w:r>
      <w:r>
        <w:t xml:space="preserve"> </w:t>
      </w:r>
      <w:r w:rsidRPr="00F01A61">
        <w:t>and</w:t>
      </w:r>
      <w:r>
        <w:t xml:space="preserve"> </w:t>
      </w:r>
      <w:r w:rsidRPr="00F01A61">
        <w:t>Henry,</w:t>
      </w:r>
      <w:r>
        <w:t xml:space="preserve"> </w:t>
      </w:r>
      <w:r w:rsidRPr="00F01A61">
        <w:t>B.I.</w:t>
      </w:r>
      <w:r>
        <w:t xml:space="preserve"> “</w:t>
      </w:r>
      <w:r w:rsidRPr="00F01A61">
        <w:t>The</w:t>
      </w:r>
      <w:r>
        <w:t xml:space="preserve"> </w:t>
      </w:r>
      <w:r w:rsidRPr="00F01A61">
        <w:t>Proposed</w:t>
      </w:r>
      <w:r>
        <w:t xml:space="preserve"> </w:t>
      </w:r>
      <w:r w:rsidRPr="00F01A61">
        <w:t>National</w:t>
      </w:r>
      <w:r>
        <w:t xml:space="preserve"> </w:t>
      </w:r>
      <w:r w:rsidRPr="00F01A61">
        <w:t>Youth</w:t>
      </w:r>
      <w:r>
        <w:t xml:space="preserve"> </w:t>
      </w:r>
      <w:r w:rsidRPr="00F01A61">
        <w:t>Service</w:t>
      </w:r>
      <w:r>
        <w:t>”</w:t>
      </w:r>
      <w:r w:rsidRPr="00F01A61">
        <w:t>,</w:t>
      </w:r>
      <w:r>
        <w:t xml:space="preserve"> </w:t>
      </w:r>
      <w:r w:rsidRPr="00F01A61">
        <w:t>Barbados.</w:t>
      </w:r>
      <w:r>
        <w:t xml:space="preserve"> </w:t>
      </w:r>
      <w:r w:rsidRPr="00F01A61">
        <w:t>October</w:t>
      </w:r>
      <w:r>
        <w:t xml:space="preserve"> </w:t>
      </w:r>
      <w:r w:rsidRPr="00F01A61">
        <w:t>2006).</w:t>
      </w:r>
    </w:p>
  </w:footnote>
  <w:footnote w:id="17">
    <w:p w:rsidR="009669E5" w:rsidRPr="00F01A61" w:rsidRDefault="009669E5" w:rsidP="004A3FCA">
      <w:pPr>
        <w:pStyle w:val="FootnoteText"/>
      </w:pPr>
      <w:r>
        <w:tab/>
      </w:r>
      <w:r w:rsidRPr="004A3FCA">
        <w:rPr>
          <w:rStyle w:val="FootnoteReference"/>
        </w:rPr>
        <w:footnoteRef/>
      </w:r>
      <w:r>
        <w:t xml:space="preserve"> </w:t>
      </w:r>
      <w:r>
        <w:tab/>
      </w:r>
      <w:r w:rsidRPr="00F01A61">
        <w:t>Tracy</w:t>
      </w:r>
      <w:r>
        <w:t xml:space="preserve"> </w:t>
      </w:r>
      <w:r w:rsidRPr="00F01A61">
        <w:t>Robinson,</w:t>
      </w:r>
      <w:r>
        <w:t xml:space="preserve"> </w:t>
      </w:r>
      <w:r w:rsidRPr="00DE2924">
        <w:rPr>
          <w:i/>
          <w:iCs/>
        </w:rPr>
        <w:t>Legislative</w:t>
      </w:r>
      <w:r>
        <w:rPr>
          <w:i/>
          <w:iCs/>
        </w:rPr>
        <w:t xml:space="preserve"> </w:t>
      </w:r>
      <w:r w:rsidRPr="00DE2924">
        <w:rPr>
          <w:i/>
          <w:iCs/>
        </w:rPr>
        <w:t>Reform</w:t>
      </w:r>
      <w:r>
        <w:rPr>
          <w:i/>
          <w:iCs/>
        </w:rPr>
        <w:t xml:space="preserve"> </w:t>
      </w:r>
      <w:r w:rsidRPr="00DE2924">
        <w:rPr>
          <w:i/>
          <w:iCs/>
        </w:rPr>
        <w:t>Initiative:</w:t>
      </w:r>
      <w:r>
        <w:rPr>
          <w:i/>
          <w:iCs/>
        </w:rPr>
        <w:t xml:space="preserve"> </w:t>
      </w:r>
      <w:r w:rsidRPr="00DE2924">
        <w:rPr>
          <w:i/>
          <w:iCs/>
        </w:rPr>
        <w:t>National</w:t>
      </w:r>
      <w:r>
        <w:rPr>
          <w:i/>
          <w:iCs/>
        </w:rPr>
        <w:t xml:space="preserve"> </w:t>
      </w:r>
      <w:r w:rsidRPr="00DE2924">
        <w:rPr>
          <w:i/>
          <w:iCs/>
        </w:rPr>
        <w:t>Study</w:t>
      </w:r>
      <w:r>
        <w:rPr>
          <w:i/>
          <w:iCs/>
        </w:rPr>
        <w:t xml:space="preserve"> </w:t>
      </w:r>
      <w:r w:rsidRPr="00DE2924">
        <w:rPr>
          <w:i/>
          <w:iCs/>
        </w:rPr>
        <w:t>of</w:t>
      </w:r>
      <w:r>
        <w:rPr>
          <w:i/>
          <w:iCs/>
        </w:rPr>
        <w:t xml:space="preserve"> </w:t>
      </w:r>
      <w:r w:rsidRPr="00DE2924">
        <w:rPr>
          <w:i/>
          <w:iCs/>
        </w:rPr>
        <w:t>Barbados</w:t>
      </w:r>
      <w:r w:rsidRPr="00F01A61">
        <w:t>.</w:t>
      </w:r>
      <w:r>
        <w:t xml:space="preserve"> </w:t>
      </w:r>
      <w:r w:rsidRPr="00F01A61">
        <w:t>Report</w:t>
      </w:r>
      <w:r>
        <w:t xml:space="preserve"> </w:t>
      </w:r>
      <w:r w:rsidRPr="00F01A61">
        <w:t>prepared</w:t>
      </w:r>
      <w:r>
        <w:t xml:space="preserve"> </w:t>
      </w:r>
      <w:r w:rsidRPr="00F01A61">
        <w:t>for</w:t>
      </w:r>
      <w:r>
        <w:t xml:space="preserve"> </w:t>
      </w:r>
      <w:r w:rsidRPr="00F01A61">
        <w:t>UNICEF</w:t>
      </w:r>
      <w:r>
        <w:t xml:space="preserve"> </w:t>
      </w:r>
      <w:r w:rsidRPr="00F01A61">
        <w:t>2004.</w:t>
      </w:r>
    </w:p>
  </w:footnote>
  <w:footnote w:id="18">
    <w:p w:rsidR="009669E5" w:rsidRPr="00F01A61" w:rsidRDefault="009669E5" w:rsidP="00DA7C33">
      <w:pPr>
        <w:pStyle w:val="FootnoteText"/>
      </w:pPr>
      <w:r>
        <w:tab/>
      </w:r>
      <w:r w:rsidRPr="00DA7C33">
        <w:rPr>
          <w:rStyle w:val="FootnoteReference"/>
        </w:rPr>
        <w:footnoteRef/>
      </w:r>
      <w:r>
        <w:rPr>
          <w:rStyle w:val="FootnoteReference"/>
        </w:rPr>
        <w:t xml:space="preserve"> </w:t>
      </w:r>
      <w:r>
        <w:tab/>
      </w:r>
      <w:r w:rsidRPr="00F01A61">
        <w:t>Report</w:t>
      </w:r>
      <w:r>
        <w:t xml:space="preserve"> </w:t>
      </w:r>
      <w:r w:rsidRPr="00F01A61">
        <w:t>of</w:t>
      </w:r>
      <w:r>
        <w:t xml:space="preserve"> </w:t>
      </w:r>
      <w:r w:rsidRPr="00F01A61">
        <w:t>National</w:t>
      </w:r>
      <w:r>
        <w:t xml:space="preserve"> </w:t>
      </w:r>
      <w:r w:rsidRPr="00F01A61">
        <w:t>Commission</w:t>
      </w:r>
      <w:r>
        <w:t xml:space="preserve"> </w:t>
      </w:r>
      <w:r w:rsidRPr="00F01A61">
        <w:t>on</w:t>
      </w:r>
      <w:r>
        <w:t xml:space="preserve"> </w:t>
      </w:r>
      <w:r w:rsidRPr="00F01A61">
        <w:t>Law</w:t>
      </w:r>
      <w:r>
        <w:t xml:space="preserve"> </w:t>
      </w:r>
      <w:r w:rsidRPr="00F01A61">
        <w:t>and</w:t>
      </w:r>
      <w:r>
        <w:t xml:space="preserve"> </w:t>
      </w:r>
      <w:r w:rsidRPr="00F01A61">
        <w:t>Order,</w:t>
      </w:r>
      <w:r>
        <w:t xml:space="preserve">  </w:t>
      </w:r>
      <w:r w:rsidRPr="00F01A61">
        <w:t>2004,</w:t>
      </w:r>
      <w:r>
        <w:t xml:space="preserve"> </w:t>
      </w:r>
      <w:r w:rsidRPr="00F01A61">
        <w:t>p</w:t>
      </w:r>
      <w:r>
        <w:t xml:space="preserve">. </w:t>
      </w:r>
      <w:r w:rsidRPr="00F01A61">
        <w:t>131.</w:t>
      </w:r>
    </w:p>
  </w:footnote>
  <w:footnote w:id="19">
    <w:p w:rsidR="009669E5" w:rsidRPr="00F01A61" w:rsidRDefault="009669E5" w:rsidP="00117545">
      <w:pPr>
        <w:pStyle w:val="FootnoteText"/>
      </w:pPr>
      <w:r>
        <w:tab/>
      </w:r>
      <w:r w:rsidRPr="00117545">
        <w:rPr>
          <w:rStyle w:val="FootnoteReference"/>
        </w:rPr>
        <w:footnoteRef/>
      </w:r>
      <w:r>
        <w:t xml:space="preserve"> </w:t>
      </w:r>
      <w:r>
        <w:tab/>
      </w:r>
      <w:r w:rsidRPr="00F01A61">
        <w:t>In</w:t>
      </w:r>
      <w:r>
        <w:t xml:space="preserve"> </w:t>
      </w:r>
      <w:r w:rsidRPr="00F01A61">
        <w:t>2008</w:t>
      </w:r>
      <w:r>
        <w:t xml:space="preserve"> </w:t>
      </w:r>
      <w:r w:rsidRPr="00F01A61">
        <w:t>the</w:t>
      </w:r>
      <w:r>
        <w:t xml:space="preserve"> </w:t>
      </w:r>
      <w:r w:rsidRPr="00F01A61">
        <w:t>Government</w:t>
      </w:r>
      <w:r>
        <w:t xml:space="preserve"> </w:t>
      </w:r>
      <w:r w:rsidRPr="00F01A61">
        <w:t>of</w:t>
      </w:r>
      <w:r>
        <w:t xml:space="preserve"> </w:t>
      </w:r>
      <w:r w:rsidRPr="00F01A61">
        <w:t>Barbados</w:t>
      </w:r>
      <w:r>
        <w:t xml:space="preserve"> </w:t>
      </w:r>
      <w:r w:rsidRPr="00F01A61">
        <w:t>began</w:t>
      </w:r>
      <w:r>
        <w:t xml:space="preserve"> </w:t>
      </w:r>
      <w:r w:rsidRPr="00F01A61">
        <w:t>establishing</w:t>
      </w:r>
      <w:r>
        <w:t xml:space="preserve"> </w:t>
      </w:r>
      <w:r w:rsidRPr="00F01A61">
        <w:t>Constituency</w:t>
      </w:r>
      <w:r>
        <w:t xml:space="preserve"> </w:t>
      </w:r>
      <w:r w:rsidRPr="00F01A61">
        <w:t>Councils</w:t>
      </w:r>
      <w:r>
        <w:t xml:space="preserve"> </w:t>
      </w:r>
      <w:r w:rsidRPr="00F01A61">
        <w:t>which</w:t>
      </w:r>
      <w:r>
        <w:t xml:space="preserve"> </w:t>
      </w:r>
      <w:r w:rsidRPr="00F01A61">
        <w:t>had</w:t>
      </w:r>
      <w:r>
        <w:t xml:space="preserve"> </w:t>
      </w:r>
      <w:r w:rsidRPr="00F01A61">
        <w:t>as</w:t>
      </w:r>
      <w:r>
        <w:t xml:space="preserve"> </w:t>
      </w:r>
      <w:r w:rsidRPr="00F01A61">
        <w:t>their</w:t>
      </w:r>
      <w:r>
        <w:t xml:space="preserve"> </w:t>
      </w:r>
      <w:r w:rsidRPr="00F01A61">
        <w:t>core</w:t>
      </w:r>
      <w:r>
        <w:t xml:space="preserve"> </w:t>
      </w:r>
      <w:r w:rsidRPr="00F01A61">
        <w:t>functions:</w:t>
      </w:r>
      <w:r>
        <w:t xml:space="preserve"> </w:t>
      </w:r>
      <w:r w:rsidRPr="00F01A61">
        <w:t>building</w:t>
      </w:r>
      <w:r>
        <w:t xml:space="preserve"> </w:t>
      </w:r>
      <w:r w:rsidRPr="00F01A61">
        <w:t>relevant</w:t>
      </w:r>
      <w:r>
        <w:t xml:space="preserve"> </w:t>
      </w:r>
      <w:r w:rsidRPr="00F01A61">
        <w:t>data</w:t>
      </w:r>
      <w:r>
        <w:t xml:space="preserve"> </w:t>
      </w:r>
      <w:r w:rsidRPr="00F01A61">
        <w:t>bases;</w:t>
      </w:r>
      <w:r>
        <w:t xml:space="preserve"> </w:t>
      </w:r>
      <w:r w:rsidRPr="00F01A61">
        <w:t>identifying</w:t>
      </w:r>
      <w:r>
        <w:t xml:space="preserve"> </w:t>
      </w:r>
      <w:r w:rsidRPr="00F01A61">
        <w:t>the</w:t>
      </w:r>
      <w:r>
        <w:t xml:space="preserve"> </w:t>
      </w:r>
      <w:r w:rsidRPr="00F01A61">
        <w:t>priority</w:t>
      </w:r>
      <w:r>
        <w:t xml:space="preserve"> </w:t>
      </w:r>
      <w:r w:rsidRPr="00F01A61">
        <w:t>needs</w:t>
      </w:r>
      <w:r>
        <w:t xml:space="preserve"> </w:t>
      </w:r>
      <w:r w:rsidRPr="00F01A61">
        <w:t>of</w:t>
      </w:r>
      <w:r>
        <w:t xml:space="preserve"> </w:t>
      </w:r>
      <w:r w:rsidRPr="00F01A61">
        <w:t>the</w:t>
      </w:r>
      <w:r>
        <w:t xml:space="preserve"> </w:t>
      </w:r>
      <w:r w:rsidRPr="00F01A61">
        <w:t>constituency;</w:t>
      </w:r>
      <w:r>
        <w:t xml:space="preserve"> </w:t>
      </w:r>
      <w:r w:rsidRPr="00F01A61">
        <w:t>advising</w:t>
      </w:r>
      <w:r>
        <w:t xml:space="preserve"> </w:t>
      </w:r>
      <w:r w:rsidRPr="00F01A61">
        <w:t>central</w:t>
      </w:r>
      <w:r>
        <w:t xml:space="preserve"> </w:t>
      </w:r>
      <w:r w:rsidRPr="00F01A61">
        <w:t>government</w:t>
      </w:r>
      <w:r>
        <w:t xml:space="preserve"> </w:t>
      </w:r>
      <w:r w:rsidRPr="00F01A61">
        <w:t>on</w:t>
      </w:r>
      <w:r>
        <w:t xml:space="preserve"> </w:t>
      </w:r>
      <w:r w:rsidRPr="00F01A61">
        <w:t>programmes</w:t>
      </w:r>
      <w:r>
        <w:t xml:space="preserve"> </w:t>
      </w:r>
      <w:r w:rsidRPr="00F01A61">
        <w:t>and</w:t>
      </w:r>
      <w:r>
        <w:t xml:space="preserve"> </w:t>
      </w:r>
      <w:r w:rsidRPr="00F01A61">
        <w:t>projects</w:t>
      </w:r>
      <w:r>
        <w:t xml:space="preserve"> </w:t>
      </w:r>
      <w:r w:rsidRPr="00F01A61">
        <w:t>to</w:t>
      </w:r>
      <w:r>
        <w:t xml:space="preserve"> </w:t>
      </w:r>
      <w:r w:rsidRPr="00F01A61">
        <w:t>be</w:t>
      </w:r>
      <w:r>
        <w:t xml:space="preserve"> </w:t>
      </w:r>
      <w:r w:rsidRPr="00F01A61">
        <w:t>pursued;</w:t>
      </w:r>
      <w:r>
        <w:t xml:space="preserve"> </w:t>
      </w:r>
      <w:r w:rsidRPr="00F01A61">
        <w:t>supporting</w:t>
      </w:r>
      <w:r>
        <w:t xml:space="preserve"> </w:t>
      </w:r>
      <w:r w:rsidRPr="00F01A61">
        <w:t>and</w:t>
      </w:r>
      <w:r>
        <w:t xml:space="preserve"> </w:t>
      </w:r>
      <w:r w:rsidRPr="00F01A61">
        <w:t>building</w:t>
      </w:r>
      <w:r>
        <w:t xml:space="preserve"> </w:t>
      </w:r>
      <w:r w:rsidRPr="00F01A61">
        <w:t>the</w:t>
      </w:r>
      <w:r>
        <w:t xml:space="preserve"> </w:t>
      </w:r>
      <w:r w:rsidRPr="00F01A61">
        <w:t>capacity</w:t>
      </w:r>
      <w:r>
        <w:t xml:space="preserve"> </w:t>
      </w:r>
      <w:r w:rsidRPr="00F01A61">
        <w:t>of</w:t>
      </w:r>
      <w:r>
        <w:t xml:space="preserve"> </w:t>
      </w:r>
      <w:r w:rsidRPr="00F01A61">
        <w:t>local</w:t>
      </w:r>
      <w:r>
        <w:t xml:space="preserve"> </w:t>
      </w:r>
      <w:r w:rsidRPr="00F01A61">
        <w:t>organizations</w:t>
      </w:r>
      <w:r>
        <w:t xml:space="preserve"> </w:t>
      </w:r>
      <w:r w:rsidRPr="00F01A61">
        <w:t>to</w:t>
      </w:r>
      <w:r>
        <w:t xml:space="preserve"> </w:t>
      </w:r>
      <w:r w:rsidRPr="00F01A61">
        <w:t>achieve</w:t>
      </w:r>
      <w:r>
        <w:t xml:space="preserve"> </w:t>
      </w:r>
      <w:r w:rsidRPr="00F01A61">
        <w:t>their</w:t>
      </w:r>
      <w:r>
        <w:t xml:space="preserve"> </w:t>
      </w:r>
      <w:r w:rsidRPr="00F01A61">
        <w:t>goals;</w:t>
      </w:r>
      <w:r>
        <w:t xml:space="preserve"> </w:t>
      </w:r>
      <w:r w:rsidRPr="00F01A61">
        <w:t>executing,</w:t>
      </w:r>
      <w:r>
        <w:t xml:space="preserve"> </w:t>
      </w:r>
      <w:r w:rsidRPr="00F01A61">
        <w:t>when</w:t>
      </w:r>
      <w:r>
        <w:t xml:space="preserve"> </w:t>
      </w:r>
      <w:r w:rsidRPr="00F01A61">
        <w:t>necessary,</w:t>
      </w:r>
      <w:r>
        <w:t xml:space="preserve"> </w:t>
      </w:r>
      <w:r w:rsidRPr="00F01A61">
        <w:t>identified</w:t>
      </w:r>
      <w:r>
        <w:t xml:space="preserve"> </w:t>
      </w:r>
      <w:r w:rsidRPr="00F01A61">
        <w:t>priority</w:t>
      </w:r>
      <w:r>
        <w:t xml:space="preserve"> </w:t>
      </w:r>
      <w:r w:rsidRPr="00F01A61">
        <w:t>programmes</w:t>
      </w:r>
      <w:r>
        <w:t xml:space="preserve"> </w:t>
      </w:r>
      <w:r w:rsidRPr="00F01A61">
        <w:t>and</w:t>
      </w:r>
      <w:r>
        <w:t xml:space="preserve"> </w:t>
      </w:r>
      <w:r w:rsidRPr="00F01A61">
        <w:t>projects;</w:t>
      </w:r>
      <w:r>
        <w:t xml:space="preserve"> </w:t>
      </w:r>
      <w:r w:rsidRPr="00F01A61">
        <w:t>and</w:t>
      </w:r>
      <w:r>
        <w:t xml:space="preserve"> </w:t>
      </w:r>
      <w:r w:rsidRPr="00F01A61">
        <w:t>facilitating</w:t>
      </w:r>
      <w:r>
        <w:t xml:space="preserve"> </w:t>
      </w:r>
      <w:r w:rsidRPr="00F01A61">
        <w:t>the</w:t>
      </w:r>
      <w:r>
        <w:t xml:space="preserve"> </w:t>
      </w:r>
      <w:r w:rsidRPr="00F01A61">
        <w:t>flow</w:t>
      </w:r>
      <w:r>
        <w:t xml:space="preserve"> </w:t>
      </w:r>
      <w:r w:rsidRPr="00F01A61">
        <w:t>of</w:t>
      </w:r>
      <w:r>
        <w:t xml:space="preserve"> </w:t>
      </w:r>
      <w:r w:rsidRPr="00F01A61">
        <w:t>information</w:t>
      </w:r>
      <w:r>
        <w:t xml:space="preserve"> </w:t>
      </w:r>
      <w:r w:rsidRPr="00F01A61">
        <w:t>to</w:t>
      </w:r>
      <w:r>
        <w:t xml:space="preserve"> </w:t>
      </w:r>
      <w:r w:rsidRPr="00F01A61">
        <w:t>and</w:t>
      </w:r>
      <w:r>
        <w:t xml:space="preserve"> </w:t>
      </w:r>
      <w:r w:rsidRPr="00F01A61">
        <w:t>from</w:t>
      </w:r>
      <w:r>
        <w:t xml:space="preserve"> </w:t>
      </w:r>
      <w:r w:rsidRPr="00F01A61">
        <w:t>Central</w:t>
      </w:r>
      <w:r>
        <w:t xml:space="preserve"> </w:t>
      </w:r>
      <w:r w:rsidRPr="00F01A61">
        <w:t>Government</w:t>
      </w:r>
      <w:r>
        <w:t xml:space="preserve"> </w:t>
      </w:r>
      <w:r w:rsidRPr="00F01A61">
        <w:t>that</w:t>
      </w:r>
      <w:r>
        <w:t xml:space="preserve"> </w:t>
      </w:r>
      <w:r w:rsidRPr="00F01A61">
        <w:t>is</w:t>
      </w:r>
      <w:r>
        <w:t xml:space="preserve"> </w:t>
      </w:r>
      <w:r w:rsidRPr="00F01A61">
        <w:t>relevant</w:t>
      </w:r>
      <w:r>
        <w:t xml:space="preserve"> </w:t>
      </w:r>
      <w:r w:rsidRPr="00F01A61">
        <w:t>to</w:t>
      </w:r>
      <w:r>
        <w:t xml:space="preserve"> </w:t>
      </w:r>
      <w:r w:rsidRPr="00F01A61">
        <w:t>every</w:t>
      </w:r>
      <w:r>
        <w:t xml:space="preserve"> </w:t>
      </w:r>
      <w:r w:rsidRPr="00F01A61">
        <w:t>day</w:t>
      </w:r>
      <w:r>
        <w:t xml:space="preserve"> </w:t>
      </w:r>
      <w:r w:rsidRPr="00F01A61">
        <w:t>life</w:t>
      </w:r>
      <w:r>
        <w:t xml:space="preserve"> </w:t>
      </w:r>
      <w:r w:rsidRPr="00F01A61">
        <w:t>in</w:t>
      </w:r>
      <w:r>
        <w:t xml:space="preserve"> </w:t>
      </w:r>
      <w:r w:rsidRPr="00F01A61">
        <w:t>the</w:t>
      </w:r>
      <w:r>
        <w:t xml:space="preserve"> </w:t>
      </w:r>
      <w:r w:rsidRPr="00F01A61">
        <w:t>constituency.</w:t>
      </w:r>
      <w:r>
        <w:t xml:space="preserve"> </w:t>
      </w:r>
      <w:r w:rsidRPr="00F01A61">
        <w:t>See</w:t>
      </w:r>
      <w:r>
        <w:t xml:space="preserve"> </w:t>
      </w:r>
      <w:hyperlink r:id="rId1" w:history="1">
        <w:r w:rsidRPr="00F01A61">
          <w:t>http://www.councils.gov.bb/cms/</w:t>
        </w:r>
      </w:hyperlink>
      <w:r>
        <w:t>.</w:t>
      </w:r>
    </w:p>
  </w:footnote>
  <w:footnote w:id="20">
    <w:p w:rsidR="009669E5" w:rsidRPr="00F01A61" w:rsidRDefault="009669E5" w:rsidP="00F01A61">
      <w:pPr>
        <w:pStyle w:val="FootnoteText"/>
      </w:pPr>
      <w:r>
        <w:tab/>
      </w:r>
      <w:r w:rsidRPr="00054FE1">
        <w:rPr>
          <w:rStyle w:val="FootnoteReference"/>
        </w:rPr>
        <w:footnoteRef/>
      </w:r>
      <w:r>
        <w:t xml:space="preserve"> </w:t>
      </w:r>
      <w:r>
        <w:tab/>
      </w:r>
      <w:r w:rsidRPr="00F01A61">
        <w:t>Report</w:t>
      </w:r>
      <w:r>
        <w:t xml:space="preserve"> </w:t>
      </w:r>
      <w:r w:rsidRPr="00F01A61">
        <w:t>of</w:t>
      </w:r>
      <w:r>
        <w:t xml:space="preserve"> </w:t>
      </w:r>
      <w:r w:rsidRPr="00F01A61">
        <w:t>National</w:t>
      </w:r>
      <w:r>
        <w:t xml:space="preserve"> </w:t>
      </w:r>
      <w:r w:rsidRPr="00F01A61">
        <w:t>Commission</w:t>
      </w:r>
      <w:r>
        <w:t xml:space="preserve"> </w:t>
      </w:r>
      <w:r w:rsidRPr="00F01A61">
        <w:t>on</w:t>
      </w:r>
      <w:r>
        <w:t xml:space="preserve"> </w:t>
      </w:r>
      <w:r w:rsidRPr="00F01A61">
        <w:t>Law</w:t>
      </w:r>
      <w:r>
        <w:t xml:space="preserve"> </w:t>
      </w:r>
      <w:r w:rsidRPr="00F01A61">
        <w:t>and</w:t>
      </w:r>
      <w:r>
        <w:t xml:space="preserve"> </w:t>
      </w:r>
      <w:r w:rsidRPr="00F01A61">
        <w:t>Order,</w:t>
      </w:r>
      <w:r>
        <w:t xml:space="preserve">  </w:t>
      </w:r>
      <w:r w:rsidRPr="00F01A61">
        <w:t>2004,</w:t>
      </w:r>
      <w:r>
        <w:t xml:space="preserve"> </w:t>
      </w:r>
      <w:r w:rsidRPr="00F01A61">
        <w:t>p</w:t>
      </w:r>
      <w:r>
        <w:t xml:space="preserve">. </w:t>
      </w:r>
      <w:r w:rsidRPr="00F01A61">
        <w:t>128</w:t>
      </w:r>
      <w:r>
        <w:t>.</w:t>
      </w:r>
    </w:p>
  </w:footnote>
  <w:footnote w:id="21">
    <w:p w:rsidR="009669E5" w:rsidRPr="00F01A61" w:rsidRDefault="009669E5" w:rsidP="00F01A61">
      <w:pPr>
        <w:pStyle w:val="FootnoteText"/>
      </w:pPr>
      <w:r>
        <w:tab/>
      </w:r>
      <w:r w:rsidRPr="005751A8">
        <w:rPr>
          <w:rStyle w:val="FootnoteReference"/>
        </w:rPr>
        <w:footnoteRef/>
      </w:r>
      <w:r w:rsidRPr="005751A8">
        <w:rPr>
          <w:rStyle w:val="FootnoteReference"/>
        </w:rPr>
        <w:t xml:space="preserve"> </w:t>
      </w:r>
      <w:r>
        <w:tab/>
      </w:r>
      <w:r w:rsidRPr="00F01A61">
        <w:t>CADRES.</w:t>
      </w:r>
      <w:r>
        <w:t xml:space="preserve"> </w:t>
      </w:r>
      <w:r w:rsidRPr="002A4CED">
        <w:rPr>
          <w:i/>
          <w:iCs/>
        </w:rPr>
        <w:t>Corporal Punishment and other major educational Issues in Barbados. Report on a national Survey Conducted during July 2009</w:t>
      </w:r>
      <w:r w:rsidRPr="00F01A61">
        <w:t>.</w:t>
      </w:r>
      <w:r>
        <w:t xml:space="preserve"> </w:t>
      </w:r>
      <w:r w:rsidRPr="00F01A61">
        <w:t>Bridgetown,</w:t>
      </w:r>
      <w:r>
        <w:t xml:space="preserve"> </w:t>
      </w:r>
      <w:r w:rsidRPr="00F01A61">
        <w:t>Barbados:</w:t>
      </w:r>
      <w:r>
        <w:t xml:space="preserve"> </w:t>
      </w:r>
      <w:r w:rsidRPr="00F01A61">
        <w:t>Caribbean</w:t>
      </w:r>
      <w:r>
        <w:t xml:space="preserve"> </w:t>
      </w:r>
      <w:r w:rsidRPr="00F01A61">
        <w:t>Development</w:t>
      </w:r>
      <w:r>
        <w:t xml:space="preserve"> </w:t>
      </w:r>
      <w:r w:rsidRPr="00F01A61">
        <w:t>Research</w:t>
      </w:r>
      <w:r>
        <w:t xml:space="preserve"> </w:t>
      </w:r>
      <w:r w:rsidRPr="00F01A61">
        <w:t>Services,</w:t>
      </w:r>
      <w:r>
        <w:t xml:space="preserve"> </w:t>
      </w:r>
      <w:r w:rsidRPr="00F01A61">
        <w:t>2009.</w:t>
      </w:r>
    </w:p>
  </w:footnote>
  <w:footnote w:id="22">
    <w:p w:rsidR="009669E5" w:rsidRPr="00F01A61" w:rsidRDefault="009669E5" w:rsidP="00F01A61">
      <w:pPr>
        <w:pStyle w:val="FootnoteText"/>
      </w:pPr>
      <w:r>
        <w:tab/>
      </w:r>
      <w:r w:rsidRPr="00633F06">
        <w:rPr>
          <w:rStyle w:val="FootnoteReference"/>
        </w:rPr>
        <w:footnoteRef/>
      </w:r>
      <w:r w:rsidRPr="00633F06">
        <w:rPr>
          <w:rStyle w:val="FootnoteReference"/>
        </w:rPr>
        <w:t xml:space="preserve"> </w:t>
      </w:r>
      <w:r>
        <w:t xml:space="preserve"> </w:t>
      </w:r>
      <w:r>
        <w:tab/>
      </w:r>
      <w:r w:rsidRPr="00F01A61">
        <w:t>Adele</w:t>
      </w:r>
      <w:r>
        <w:t xml:space="preserve"> </w:t>
      </w:r>
      <w:r w:rsidRPr="00F01A61">
        <w:t>D</w:t>
      </w:r>
      <w:r>
        <w:t xml:space="preserve"> </w:t>
      </w:r>
      <w:r w:rsidRPr="00F01A61">
        <w:t>Jones</w:t>
      </w:r>
      <w:r>
        <w:t xml:space="preserve"> </w:t>
      </w:r>
      <w:r w:rsidRPr="00F01A61">
        <w:t>and</w:t>
      </w:r>
      <w:r>
        <w:t xml:space="preserve"> </w:t>
      </w:r>
      <w:r w:rsidRPr="00F01A61">
        <w:t>Ena</w:t>
      </w:r>
      <w:r>
        <w:t xml:space="preserve"> </w:t>
      </w:r>
      <w:r w:rsidRPr="00F01A61">
        <w:t>Trotman</w:t>
      </w:r>
      <w:r>
        <w:t xml:space="preserve"> </w:t>
      </w:r>
      <w:r w:rsidRPr="00F01A61">
        <w:t>Jemmott.</w:t>
      </w:r>
      <w:r>
        <w:t xml:space="preserve"> </w:t>
      </w:r>
      <w:r w:rsidRPr="00633F06">
        <w:rPr>
          <w:i/>
          <w:iCs/>
        </w:rPr>
        <w:t>Perceptions of, Attitudes to, and Opinions on Child Sexual Abuse in the eastern Caribbean</w:t>
      </w:r>
      <w:r w:rsidRPr="00F01A61">
        <w:t>.</w:t>
      </w:r>
      <w:r>
        <w:t xml:space="preserve">  </w:t>
      </w:r>
      <w:r w:rsidRPr="00F01A61">
        <w:t>UNICEF,</w:t>
      </w:r>
      <w:r>
        <w:t xml:space="preserve">  </w:t>
      </w:r>
      <w:r w:rsidRPr="00F01A61">
        <w:t>Action</w:t>
      </w:r>
      <w:r>
        <w:t xml:space="preserve"> </w:t>
      </w:r>
      <w:r w:rsidRPr="00F01A61">
        <w:t>for</w:t>
      </w:r>
      <w:r>
        <w:t xml:space="preserve"> </w:t>
      </w:r>
      <w:r w:rsidRPr="00F01A61">
        <w:t>Children</w:t>
      </w:r>
      <w:r>
        <w:t xml:space="preserve"> </w:t>
      </w:r>
      <w:r w:rsidRPr="00F01A61">
        <w:t>and</w:t>
      </w:r>
      <w:r>
        <w:t xml:space="preserve"> </w:t>
      </w:r>
      <w:r w:rsidRPr="00F01A61">
        <w:t>the</w:t>
      </w:r>
      <w:r>
        <w:t xml:space="preserve"> </w:t>
      </w:r>
      <w:r w:rsidRPr="00F01A61">
        <w:t>University</w:t>
      </w:r>
      <w:r>
        <w:t xml:space="preserve"> </w:t>
      </w:r>
      <w:r w:rsidRPr="00F01A61">
        <w:t>of</w:t>
      </w:r>
      <w:r>
        <w:t xml:space="preserve"> </w:t>
      </w:r>
      <w:r w:rsidRPr="00F01A61">
        <w:t>Huddersfield,</w:t>
      </w:r>
      <w:r>
        <w:t xml:space="preserve"> </w:t>
      </w:r>
      <w:r w:rsidRPr="00F01A61">
        <w:t>June</w:t>
      </w:r>
      <w:r>
        <w:t xml:space="preserve"> </w:t>
      </w:r>
      <w:r w:rsidRPr="00F01A61">
        <w:t>2009.</w:t>
      </w:r>
    </w:p>
  </w:footnote>
  <w:footnote w:id="23">
    <w:p w:rsidR="009669E5" w:rsidRPr="00F01A61" w:rsidRDefault="009669E5" w:rsidP="00F01A61">
      <w:pPr>
        <w:pStyle w:val="FootnoteText"/>
      </w:pPr>
      <w:r>
        <w:tab/>
      </w:r>
      <w:r w:rsidRPr="001944AE">
        <w:rPr>
          <w:rStyle w:val="FootnoteReference"/>
        </w:rPr>
        <w:footnoteRef/>
      </w:r>
      <w:r w:rsidRPr="001944AE">
        <w:rPr>
          <w:rStyle w:val="FootnoteReference"/>
        </w:rPr>
        <w:t xml:space="preserve"> </w:t>
      </w:r>
      <w:r>
        <w:t xml:space="preserve"> </w:t>
      </w:r>
      <w:r>
        <w:tab/>
      </w:r>
      <w:r w:rsidRPr="00F01A61">
        <w:t>The</w:t>
      </w:r>
      <w:r>
        <w:t xml:space="preserve"> </w:t>
      </w:r>
      <w:r w:rsidRPr="00F01A61">
        <w:t>Barbados</w:t>
      </w:r>
      <w:r>
        <w:t xml:space="preserve"> </w:t>
      </w:r>
      <w:r w:rsidRPr="00F01A61">
        <w:t>Council</w:t>
      </w:r>
      <w:r>
        <w:t xml:space="preserve"> </w:t>
      </w:r>
      <w:r w:rsidRPr="00F01A61">
        <w:t>for</w:t>
      </w:r>
      <w:r>
        <w:t xml:space="preserve"> </w:t>
      </w:r>
      <w:r w:rsidRPr="00F01A61">
        <w:t>the</w:t>
      </w:r>
      <w:r>
        <w:t xml:space="preserve"> </w:t>
      </w:r>
      <w:r w:rsidRPr="00F01A61">
        <w:t>Disabled</w:t>
      </w:r>
      <w:r>
        <w:t xml:space="preserve"> </w:t>
      </w:r>
      <w:r w:rsidRPr="00F01A61">
        <w:t>(BCD)</w:t>
      </w:r>
      <w:r>
        <w:t xml:space="preserve"> </w:t>
      </w:r>
      <w:r w:rsidRPr="00F01A61">
        <w:t>comprises</w:t>
      </w:r>
      <w:r>
        <w:t xml:space="preserve"> </w:t>
      </w:r>
      <w:r w:rsidRPr="00F01A61">
        <w:t>19</w:t>
      </w:r>
      <w:r>
        <w:t xml:space="preserve"> </w:t>
      </w:r>
      <w:r w:rsidRPr="00F01A61">
        <w:t>affiliates</w:t>
      </w:r>
      <w:r>
        <w:t xml:space="preserve"> </w:t>
      </w:r>
      <w:r w:rsidRPr="00F01A61">
        <w:t>who</w:t>
      </w:r>
      <w:r>
        <w:t xml:space="preserve"> </w:t>
      </w:r>
      <w:r w:rsidRPr="00F01A61">
        <w:t>all</w:t>
      </w:r>
      <w:r>
        <w:t xml:space="preserve"> </w:t>
      </w:r>
      <w:r w:rsidRPr="00F01A61">
        <w:t>focus</w:t>
      </w:r>
      <w:r>
        <w:t xml:space="preserve"> </w:t>
      </w:r>
      <w:r w:rsidRPr="00F01A61">
        <w:t>on</w:t>
      </w:r>
      <w:r>
        <w:t xml:space="preserve"> </w:t>
      </w:r>
      <w:r w:rsidRPr="00F01A61">
        <w:t>a</w:t>
      </w:r>
      <w:r>
        <w:t xml:space="preserve"> </w:t>
      </w:r>
      <w:r w:rsidRPr="00F01A61">
        <w:t>variety</w:t>
      </w:r>
      <w:r>
        <w:t xml:space="preserve"> </w:t>
      </w:r>
      <w:r w:rsidRPr="00F01A61">
        <w:t>of</w:t>
      </w:r>
      <w:r>
        <w:t xml:space="preserve"> </w:t>
      </w:r>
      <w:r w:rsidRPr="00F01A61">
        <w:t>persons</w:t>
      </w:r>
      <w:r>
        <w:t xml:space="preserve"> </w:t>
      </w:r>
      <w:r w:rsidRPr="00F01A61">
        <w:t>with</w:t>
      </w:r>
      <w:r>
        <w:t xml:space="preserve"> </w:t>
      </w:r>
      <w:r w:rsidRPr="00F01A61">
        <w:t>disabilities</w:t>
      </w:r>
      <w:r>
        <w:t xml:space="preserve"> </w:t>
      </w:r>
      <w:r w:rsidRPr="00F01A61">
        <w:t>and</w:t>
      </w:r>
      <w:r>
        <w:t xml:space="preserve"> </w:t>
      </w:r>
      <w:r w:rsidRPr="00F01A61">
        <w:t>work</w:t>
      </w:r>
      <w:r>
        <w:t xml:space="preserve"> </w:t>
      </w:r>
      <w:r w:rsidRPr="00F01A61">
        <w:t>to</w:t>
      </w:r>
      <w:r>
        <w:t xml:space="preserve"> </w:t>
      </w:r>
      <w:r w:rsidRPr="00F01A61">
        <w:t>complement</w:t>
      </w:r>
      <w:r>
        <w:t xml:space="preserve"> </w:t>
      </w:r>
      <w:r w:rsidRPr="00F01A61">
        <w:t>the</w:t>
      </w:r>
      <w:r>
        <w:t xml:space="preserve"> </w:t>
      </w:r>
      <w:r w:rsidRPr="00F01A61">
        <w:t>goals</w:t>
      </w:r>
      <w:r>
        <w:t xml:space="preserve"> </w:t>
      </w:r>
      <w:r w:rsidRPr="00F01A61">
        <w:t>and</w:t>
      </w:r>
      <w:r>
        <w:t xml:space="preserve"> </w:t>
      </w:r>
      <w:r w:rsidRPr="00F01A61">
        <w:t>activities</w:t>
      </w:r>
      <w:r>
        <w:t xml:space="preserve"> </w:t>
      </w:r>
      <w:r w:rsidRPr="00F01A61">
        <w:t>of</w:t>
      </w:r>
      <w:r>
        <w:t xml:space="preserve"> </w:t>
      </w:r>
      <w:r w:rsidRPr="00F01A61">
        <w:t>the</w:t>
      </w:r>
      <w:r>
        <w:t xml:space="preserve"> </w:t>
      </w:r>
      <w:r w:rsidRPr="00F01A61">
        <w:t>BCD</w:t>
      </w:r>
      <w:r>
        <w:t xml:space="preserve"> </w:t>
      </w:r>
      <w:r w:rsidRPr="00F01A61">
        <w:t>in</w:t>
      </w:r>
      <w:r>
        <w:t xml:space="preserve"> </w:t>
      </w:r>
      <w:r w:rsidRPr="00F01A61">
        <w:t>advocacy,</w:t>
      </w:r>
      <w:r>
        <w:t xml:space="preserve"> </w:t>
      </w:r>
      <w:r w:rsidRPr="00F01A61">
        <w:t>research,</w:t>
      </w:r>
      <w:r>
        <w:t xml:space="preserve"> </w:t>
      </w:r>
      <w:r w:rsidRPr="00F01A61">
        <w:t>implementation</w:t>
      </w:r>
      <w:r>
        <w:t xml:space="preserve"> </w:t>
      </w:r>
      <w:r w:rsidRPr="00F01A61">
        <w:t>of</w:t>
      </w:r>
      <w:r>
        <w:t xml:space="preserve"> </w:t>
      </w:r>
      <w:r w:rsidRPr="00F01A61">
        <w:t>projects</w:t>
      </w:r>
      <w:r>
        <w:t xml:space="preserve"> </w:t>
      </w:r>
      <w:r w:rsidRPr="00F01A61">
        <w:t>which</w:t>
      </w:r>
      <w:r>
        <w:t xml:space="preserve"> </w:t>
      </w:r>
      <w:r w:rsidRPr="00F01A61">
        <w:t>benefit</w:t>
      </w:r>
      <w:r>
        <w:t xml:space="preserve"> </w:t>
      </w:r>
      <w:r w:rsidRPr="00F01A61">
        <w:t>all</w:t>
      </w:r>
      <w:r>
        <w:t xml:space="preserve"> </w:t>
      </w:r>
      <w:r w:rsidRPr="00F01A61">
        <w:t>persons</w:t>
      </w:r>
      <w:r>
        <w:t xml:space="preserve"> </w:t>
      </w:r>
      <w:r w:rsidRPr="00F01A61">
        <w:t>with</w:t>
      </w:r>
      <w:r>
        <w:t xml:space="preserve"> </w:t>
      </w:r>
      <w:r w:rsidRPr="00F01A61">
        <w:t>disabilities.</w:t>
      </w:r>
    </w:p>
  </w:footnote>
  <w:footnote w:id="24">
    <w:p w:rsidR="009669E5" w:rsidRPr="00F01A61" w:rsidRDefault="009669E5" w:rsidP="0068630D">
      <w:pPr>
        <w:pStyle w:val="FootnoteText"/>
      </w:pPr>
      <w:r>
        <w:tab/>
      </w:r>
      <w:r w:rsidRPr="0068630D">
        <w:rPr>
          <w:rStyle w:val="FootnoteReference"/>
        </w:rPr>
        <w:footnoteRef/>
      </w:r>
      <w:r>
        <w:t xml:space="preserve"> </w:t>
      </w:r>
      <w:r>
        <w:tab/>
      </w:r>
      <w:r w:rsidRPr="00F01A61">
        <w:t>The</w:t>
      </w:r>
      <w:r>
        <w:t xml:space="preserve"> </w:t>
      </w:r>
      <w:r w:rsidRPr="00F01A61">
        <w:t>Barbados</w:t>
      </w:r>
      <w:r>
        <w:t xml:space="preserve"> </w:t>
      </w:r>
      <w:r w:rsidRPr="00F01A61">
        <w:t>Strategic</w:t>
      </w:r>
      <w:r>
        <w:t xml:space="preserve"> </w:t>
      </w:r>
      <w:r w:rsidRPr="00F01A61">
        <w:t>Plan</w:t>
      </w:r>
      <w:r>
        <w:t xml:space="preserve"> </w:t>
      </w:r>
      <w:r w:rsidRPr="00F01A61">
        <w:t>for</w:t>
      </w:r>
      <w:r>
        <w:t xml:space="preserve"> </w:t>
      </w:r>
      <w:r w:rsidRPr="00F01A61">
        <w:t>Health</w:t>
      </w:r>
      <w:r>
        <w:t xml:space="preserve"> </w:t>
      </w:r>
      <w:r w:rsidRPr="00F01A61">
        <w:t>2002</w:t>
      </w:r>
      <w:r>
        <w:t xml:space="preserve"> </w:t>
      </w:r>
      <w:r w:rsidRPr="00F01A61">
        <w:t>to</w:t>
      </w:r>
      <w:r>
        <w:t xml:space="preserve"> </w:t>
      </w:r>
      <w:r w:rsidRPr="00F01A61">
        <w:t>2012</w:t>
      </w:r>
      <w:r>
        <w:t>.</w:t>
      </w:r>
    </w:p>
  </w:footnote>
  <w:footnote w:id="25">
    <w:p w:rsidR="009669E5" w:rsidRPr="00F01A61" w:rsidRDefault="009669E5" w:rsidP="00F01A61">
      <w:pPr>
        <w:pStyle w:val="FootnoteText"/>
      </w:pPr>
      <w:r>
        <w:rPr>
          <w:rStyle w:val="FootnoteReference"/>
        </w:rPr>
        <w:tab/>
      </w:r>
      <w:r w:rsidRPr="008C33A1">
        <w:rPr>
          <w:rStyle w:val="FootnoteReference"/>
        </w:rPr>
        <w:footnoteRef/>
      </w:r>
      <w:r>
        <w:tab/>
      </w:r>
      <w:r w:rsidRPr="008C33A1">
        <w:rPr>
          <w:rStyle w:val="FootnoteReference"/>
        </w:rPr>
        <w:t xml:space="preserve"> </w:t>
      </w:r>
      <w:r w:rsidRPr="00F01A61">
        <w:t>Key</w:t>
      </w:r>
      <w:r>
        <w:t xml:space="preserve"> </w:t>
      </w:r>
      <w:r w:rsidRPr="00F01A61">
        <w:t>Health</w:t>
      </w:r>
      <w:r>
        <w:t xml:space="preserve"> </w:t>
      </w:r>
      <w:r w:rsidRPr="00F01A61">
        <w:t>Indicators</w:t>
      </w:r>
      <w:r>
        <w:t xml:space="preserve"> </w:t>
      </w:r>
      <w:r w:rsidRPr="00F01A61">
        <w:t>under</w:t>
      </w:r>
      <w:r>
        <w:t xml:space="preserve"> </w:t>
      </w:r>
      <w:r w:rsidRPr="00F01A61">
        <w:t>the</w:t>
      </w:r>
      <w:r>
        <w:t xml:space="preserve"> </w:t>
      </w:r>
      <w:r w:rsidRPr="00F01A61">
        <w:t>priority</w:t>
      </w:r>
      <w:r>
        <w:t xml:space="preserve"> </w:t>
      </w:r>
      <w:r w:rsidRPr="00F01A61">
        <w:t>of</w:t>
      </w:r>
      <w:r>
        <w:t xml:space="preserve"> </w:t>
      </w:r>
      <w:r w:rsidRPr="00F01A61">
        <w:t>Family</w:t>
      </w:r>
      <w:r>
        <w:t xml:space="preserve"> </w:t>
      </w:r>
      <w:r w:rsidRPr="00F01A61">
        <w:t>Health;</w:t>
      </w:r>
      <w:r>
        <w:t xml:space="preserve"> </w:t>
      </w:r>
      <w:r w:rsidRPr="00F01A61">
        <w:t>Barbados</w:t>
      </w:r>
      <w:r>
        <w:t xml:space="preserve"> </w:t>
      </w:r>
      <w:r w:rsidRPr="00F01A61">
        <w:t>Strategic</w:t>
      </w:r>
      <w:r>
        <w:t xml:space="preserve"> </w:t>
      </w:r>
      <w:r w:rsidRPr="00F01A61">
        <w:t>Plan</w:t>
      </w:r>
      <w:r>
        <w:t xml:space="preserve"> </w:t>
      </w:r>
      <w:r w:rsidRPr="00F01A61">
        <w:t>for</w:t>
      </w:r>
      <w:r>
        <w:t xml:space="preserve"> </w:t>
      </w:r>
      <w:r w:rsidRPr="00F01A61">
        <w:t>Health</w:t>
      </w:r>
      <w:r>
        <w:t xml:space="preserve"> </w:t>
      </w:r>
      <w:r w:rsidRPr="00F01A61">
        <w:t>2002</w:t>
      </w:r>
      <w:r>
        <w:t xml:space="preserve"> </w:t>
      </w:r>
      <w:r w:rsidRPr="00F01A61">
        <w:t>to</w:t>
      </w:r>
      <w:r>
        <w:t xml:space="preserve"> </w:t>
      </w:r>
      <w:r w:rsidRPr="00F01A61">
        <w:t>2012.</w:t>
      </w:r>
    </w:p>
  </w:footnote>
  <w:footnote w:id="26">
    <w:p w:rsidR="009669E5" w:rsidRPr="00F01A61" w:rsidRDefault="009669E5" w:rsidP="008C33A1">
      <w:pPr>
        <w:pStyle w:val="FootnoteText"/>
      </w:pPr>
      <w:r>
        <w:tab/>
      </w:r>
      <w:r w:rsidRPr="008C33A1">
        <w:rPr>
          <w:rStyle w:val="FootnoteReference"/>
        </w:rPr>
        <w:footnoteRef/>
      </w:r>
      <w:r>
        <w:t xml:space="preserve"> </w:t>
      </w:r>
      <w:r>
        <w:tab/>
      </w:r>
      <w:r w:rsidRPr="00F01A61">
        <w:t>P…….</w:t>
      </w:r>
      <w:r>
        <w:t xml:space="preserve">  </w:t>
      </w:r>
      <w:r w:rsidRPr="00F01A61">
        <w:t>means</w:t>
      </w:r>
      <w:r>
        <w:t xml:space="preserve"> </w:t>
      </w:r>
      <w:r w:rsidRPr="00F01A61">
        <w:t>provisional</w:t>
      </w:r>
      <w:r>
        <w:t xml:space="preserve"> </w:t>
      </w:r>
      <w:r w:rsidRPr="00F01A61">
        <w:t>data;</w:t>
      </w:r>
      <w:r>
        <w:t xml:space="preserve"> </w:t>
      </w:r>
      <w:r w:rsidRPr="00F01A61">
        <w:t>Statistics</w:t>
      </w:r>
      <w:r>
        <w:t xml:space="preserve"> </w:t>
      </w:r>
      <w:r w:rsidRPr="00F01A61">
        <w:t>up</w:t>
      </w:r>
      <w:r>
        <w:t xml:space="preserve"> </w:t>
      </w:r>
      <w:r w:rsidRPr="00F01A61">
        <w:t>to</w:t>
      </w:r>
      <w:r>
        <w:t xml:space="preserve"> </w:t>
      </w:r>
      <w:r w:rsidRPr="00F01A61">
        <w:t>2006</w:t>
      </w:r>
      <w:r>
        <w:t xml:space="preserve"> </w:t>
      </w:r>
      <w:r w:rsidRPr="00F01A61">
        <w:t>have</w:t>
      </w:r>
      <w:r>
        <w:t xml:space="preserve"> </w:t>
      </w:r>
      <w:r w:rsidRPr="00F01A61">
        <w:t>been</w:t>
      </w:r>
      <w:r>
        <w:t xml:space="preserve"> </w:t>
      </w:r>
      <w:r w:rsidRPr="00F01A61">
        <w:t>published</w:t>
      </w:r>
      <w:r>
        <w:t xml:space="preserve"> </w:t>
      </w:r>
      <w:r w:rsidRPr="00F01A61">
        <w:t>in</w:t>
      </w:r>
      <w:r>
        <w:t xml:space="preserve"> </w:t>
      </w:r>
      <w:r w:rsidRPr="00F01A61">
        <w:t>the</w:t>
      </w:r>
      <w:r>
        <w:t xml:space="preserve"> </w:t>
      </w:r>
      <w:r w:rsidRPr="00F01A61">
        <w:t>Annual</w:t>
      </w:r>
      <w:r>
        <w:t xml:space="preserve"> </w:t>
      </w:r>
      <w:r w:rsidRPr="00F01A61">
        <w:t>Reports</w:t>
      </w:r>
      <w:r>
        <w:t xml:space="preserve"> </w:t>
      </w:r>
      <w:r w:rsidRPr="00F01A61">
        <w:t>of</w:t>
      </w:r>
      <w:r>
        <w:t xml:space="preserve"> </w:t>
      </w:r>
      <w:r w:rsidRPr="00F01A61">
        <w:t>the</w:t>
      </w:r>
      <w:r>
        <w:t xml:space="preserve"> </w:t>
      </w:r>
      <w:r w:rsidRPr="00F01A61">
        <w:t>Chief</w:t>
      </w:r>
      <w:r>
        <w:t xml:space="preserve"> </w:t>
      </w:r>
      <w:r w:rsidRPr="00F01A61">
        <w:t>Medical</w:t>
      </w:r>
      <w:r>
        <w:t xml:space="preserve"> </w:t>
      </w:r>
      <w:r w:rsidRPr="00F01A61">
        <w:t>Officer.</w:t>
      </w:r>
    </w:p>
  </w:footnote>
  <w:footnote w:id="27">
    <w:p w:rsidR="009669E5" w:rsidRPr="00F01A61" w:rsidRDefault="009669E5" w:rsidP="00F01A61">
      <w:pPr>
        <w:pStyle w:val="FootnoteText"/>
      </w:pPr>
      <w:r>
        <w:tab/>
      </w:r>
      <w:r w:rsidRPr="004C3CE9">
        <w:rPr>
          <w:rStyle w:val="FootnoteReference"/>
        </w:rPr>
        <w:footnoteRef/>
      </w:r>
      <w:r>
        <w:t xml:space="preserve"> </w:t>
      </w:r>
      <w:r>
        <w:tab/>
      </w:r>
      <w:r w:rsidRPr="00F01A61">
        <w:t>P…….</w:t>
      </w:r>
      <w:r>
        <w:t xml:space="preserve">  </w:t>
      </w:r>
      <w:r w:rsidRPr="00F01A61">
        <w:t>means</w:t>
      </w:r>
      <w:r>
        <w:t xml:space="preserve"> </w:t>
      </w:r>
      <w:r w:rsidRPr="00F01A61">
        <w:t>provisional</w:t>
      </w:r>
      <w:r>
        <w:t xml:space="preserve"> </w:t>
      </w:r>
      <w:r w:rsidRPr="00F01A61">
        <w:t>data;</w:t>
      </w:r>
      <w:r>
        <w:t xml:space="preserve"> </w:t>
      </w:r>
      <w:r w:rsidRPr="00F01A61">
        <w:t>Statistics</w:t>
      </w:r>
      <w:r>
        <w:t xml:space="preserve"> </w:t>
      </w:r>
      <w:r w:rsidRPr="00F01A61">
        <w:t>up</w:t>
      </w:r>
      <w:r>
        <w:t xml:space="preserve"> </w:t>
      </w:r>
      <w:r w:rsidRPr="00F01A61">
        <w:t>to</w:t>
      </w:r>
      <w:r>
        <w:t xml:space="preserve"> </w:t>
      </w:r>
      <w:r w:rsidRPr="00F01A61">
        <w:t>2006</w:t>
      </w:r>
      <w:r>
        <w:t xml:space="preserve"> </w:t>
      </w:r>
      <w:r w:rsidRPr="00F01A61">
        <w:t>have</w:t>
      </w:r>
      <w:r>
        <w:t xml:space="preserve"> </w:t>
      </w:r>
      <w:r w:rsidRPr="00F01A61">
        <w:t>been</w:t>
      </w:r>
      <w:r>
        <w:t xml:space="preserve"> </w:t>
      </w:r>
      <w:r w:rsidRPr="00F01A61">
        <w:t>published</w:t>
      </w:r>
      <w:r>
        <w:t xml:space="preserve"> </w:t>
      </w:r>
      <w:r w:rsidRPr="00F01A61">
        <w:t>in</w:t>
      </w:r>
      <w:r>
        <w:t xml:space="preserve"> </w:t>
      </w:r>
      <w:r w:rsidRPr="00F01A61">
        <w:t>the</w:t>
      </w:r>
      <w:r>
        <w:t xml:space="preserve"> </w:t>
      </w:r>
      <w:r w:rsidRPr="00F01A61">
        <w:t>Annual</w:t>
      </w:r>
      <w:r>
        <w:t xml:space="preserve"> </w:t>
      </w:r>
      <w:r w:rsidRPr="00F01A61">
        <w:t>Reports</w:t>
      </w:r>
      <w:r>
        <w:t xml:space="preserve"> </w:t>
      </w:r>
      <w:r w:rsidRPr="00F01A61">
        <w:t>of</w:t>
      </w:r>
      <w:r>
        <w:t xml:space="preserve"> </w:t>
      </w:r>
      <w:r w:rsidRPr="00F01A61">
        <w:t>the</w:t>
      </w:r>
      <w:r>
        <w:t xml:space="preserve"> </w:t>
      </w:r>
      <w:r w:rsidRPr="00F01A61">
        <w:t>Chief</w:t>
      </w:r>
      <w:r>
        <w:t xml:space="preserve"> </w:t>
      </w:r>
      <w:r w:rsidRPr="00F01A61">
        <w:t>Medical</w:t>
      </w:r>
      <w:r>
        <w:t xml:space="preserve"> </w:t>
      </w:r>
      <w:r w:rsidRPr="00F01A61">
        <w:t>Officer.</w:t>
      </w:r>
    </w:p>
  </w:footnote>
  <w:footnote w:id="28">
    <w:p w:rsidR="009669E5" w:rsidRPr="00F01A61" w:rsidRDefault="009669E5" w:rsidP="00500E0A">
      <w:pPr>
        <w:pStyle w:val="FootnoteText"/>
      </w:pPr>
      <w:r>
        <w:tab/>
      </w:r>
      <w:r w:rsidRPr="00500E0A">
        <w:rPr>
          <w:rStyle w:val="FootnoteReference"/>
        </w:rPr>
        <w:footnoteRef/>
      </w:r>
      <w:r w:rsidRPr="00500E0A">
        <w:rPr>
          <w:rStyle w:val="FootnoteReference"/>
        </w:rPr>
        <w:t xml:space="preserve"> </w:t>
      </w:r>
      <w:r>
        <w:tab/>
      </w:r>
      <w:r w:rsidRPr="00F01A61">
        <w:t>n.a.</w:t>
      </w:r>
      <w:r>
        <w:t xml:space="preserve"> </w:t>
      </w:r>
      <w:r w:rsidRPr="00F01A61">
        <w:t>means</w:t>
      </w:r>
      <w:r>
        <w:t xml:space="preserve"> </w:t>
      </w:r>
      <w:r w:rsidRPr="00F01A61">
        <w:t>data</w:t>
      </w:r>
      <w:r>
        <w:t xml:space="preserve"> </w:t>
      </w:r>
      <w:r w:rsidRPr="00F01A61">
        <w:t>are</w:t>
      </w:r>
      <w:r>
        <w:t xml:space="preserve"> </w:t>
      </w:r>
      <w:r w:rsidRPr="00F01A61">
        <w:t>not</w:t>
      </w:r>
      <w:r>
        <w:t xml:space="preserve"> </w:t>
      </w:r>
      <w:r w:rsidRPr="00F01A61">
        <w:t>available.</w:t>
      </w:r>
    </w:p>
  </w:footnote>
  <w:footnote w:id="29">
    <w:p w:rsidR="009669E5" w:rsidRPr="00F01A61" w:rsidRDefault="009669E5" w:rsidP="00F01A61">
      <w:pPr>
        <w:pStyle w:val="FootnoteText"/>
      </w:pPr>
      <w:r>
        <w:tab/>
      </w:r>
      <w:r w:rsidRPr="008026D5">
        <w:rPr>
          <w:rStyle w:val="FootnoteReference"/>
        </w:rPr>
        <w:footnoteRef/>
      </w:r>
      <w:r>
        <w:t xml:space="preserve"> </w:t>
      </w:r>
      <w:r>
        <w:tab/>
      </w:r>
      <w:r w:rsidRPr="00F01A61">
        <w:t>CICAD</w:t>
      </w:r>
      <w:r>
        <w:t xml:space="preserve"> </w:t>
      </w:r>
      <w:r w:rsidRPr="00F01A61">
        <w:t>(The</w:t>
      </w:r>
      <w:r>
        <w:t xml:space="preserve"> </w:t>
      </w:r>
      <w:r w:rsidRPr="00F01A61">
        <w:t>Inter-American</w:t>
      </w:r>
      <w:r>
        <w:t xml:space="preserve"> </w:t>
      </w:r>
      <w:r w:rsidRPr="00F01A61">
        <w:t>Drug</w:t>
      </w:r>
      <w:r>
        <w:t xml:space="preserve"> </w:t>
      </w:r>
      <w:r w:rsidRPr="00F01A61">
        <w:t>Abuse</w:t>
      </w:r>
      <w:r>
        <w:t xml:space="preserve"> </w:t>
      </w:r>
      <w:r w:rsidRPr="00F01A61">
        <w:t>Control</w:t>
      </w:r>
      <w:r>
        <w:t xml:space="preserve"> </w:t>
      </w:r>
      <w:r w:rsidRPr="00F01A61">
        <w:t>Commission).</w:t>
      </w:r>
      <w:r>
        <w:t xml:space="preserve"> </w:t>
      </w:r>
      <w:r w:rsidRPr="00F01A61">
        <w:t>(2010).</w:t>
      </w:r>
      <w:r>
        <w:t xml:space="preserve"> </w:t>
      </w:r>
      <w:r w:rsidRPr="00F01A61">
        <w:t>Comparative</w:t>
      </w:r>
      <w:r>
        <w:t xml:space="preserve"> </w:t>
      </w:r>
      <w:r w:rsidRPr="00F01A61">
        <w:t>analysis</w:t>
      </w:r>
      <w:r>
        <w:t xml:space="preserve"> </w:t>
      </w:r>
      <w:r w:rsidRPr="00F01A61">
        <w:t>of</w:t>
      </w:r>
      <w:r>
        <w:t xml:space="preserve"> </w:t>
      </w:r>
      <w:r w:rsidRPr="00F01A61">
        <w:t>student</w:t>
      </w:r>
      <w:r>
        <w:t xml:space="preserve"> </w:t>
      </w:r>
      <w:r w:rsidRPr="00F01A61">
        <w:t>drug</w:t>
      </w:r>
      <w:r>
        <w:t xml:space="preserve"> </w:t>
      </w:r>
      <w:r w:rsidRPr="00F01A61">
        <w:t>use</w:t>
      </w:r>
      <w:r>
        <w:t xml:space="preserve"> </w:t>
      </w:r>
      <w:r w:rsidRPr="00F01A61">
        <w:t>in</w:t>
      </w:r>
      <w:r>
        <w:t xml:space="preserve"> </w:t>
      </w:r>
      <w:r w:rsidRPr="00F01A61">
        <w:t>Caribbean</w:t>
      </w:r>
      <w:r>
        <w:t xml:space="preserve"> </w:t>
      </w:r>
      <w:r w:rsidRPr="00F01A61">
        <w:t>Countries:</w:t>
      </w:r>
      <w:r>
        <w:t xml:space="preserve"> </w:t>
      </w:r>
      <w:r w:rsidRPr="00F01A61">
        <w:t>Antigua</w:t>
      </w:r>
      <w:r>
        <w:t xml:space="preserve"> </w:t>
      </w:r>
      <w:r w:rsidRPr="00F01A61">
        <w:t>and</w:t>
      </w:r>
      <w:r>
        <w:t xml:space="preserve"> </w:t>
      </w:r>
      <w:r w:rsidRPr="00F01A61">
        <w:t>Barbuda,</w:t>
      </w:r>
      <w:r>
        <w:t xml:space="preserve"> </w:t>
      </w:r>
      <w:r w:rsidRPr="00F01A61">
        <w:t>Barbados,</w:t>
      </w:r>
      <w:r>
        <w:t xml:space="preserve"> </w:t>
      </w:r>
      <w:r w:rsidRPr="00F01A61">
        <w:t>Dominica,</w:t>
      </w:r>
      <w:r>
        <w:t xml:space="preserve"> </w:t>
      </w:r>
      <w:r w:rsidRPr="00F01A61">
        <w:t>Grenada,</w:t>
      </w:r>
      <w:r>
        <w:t xml:space="preserve"> </w:t>
      </w:r>
      <w:r w:rsidRPr="00F01A61">
        <w:t>Guyana,</w:t>
      </w:r>
      <w:r>
        <w:t xml:space="preserve"> </w:t>
      </w:r>
      <w:r w:rsidRPr="00F01A61">
        <w:t>Haiti,</w:t>
      </w:r>
      <w:r>
        <w:t xml:space="preserve"> </w:t>
      </w:r>
      <w:r w:rsidRPr="00F01A61">
        <w:t>Jamaica,</w:t>
      </w:r>
      <w:r>
        <w:t xml:space="preserve"> </w:t>
      </w:r>
      <w:r w:rsidRPr="00F01A61">
        <w:t>St.</w:t>
      </w:r>
      <w:r>
        <w:t xml:space="preserve"> </w:t>
      </w:r>
      <w:r w:rsidRPr="00F01A61">
        <w:t>Kitts</w:t>
      </w:r>
      <w:r>
        <w:t xml:space="preserve"> </w:t>
      </w:r>
      <w:r w:rsidRPr="00F01A61">
        <w:t>and</w:t>
      </w:r>
      <w:r>
        <w:t xml:space="preserve"> </w:t>
      </w:r>
      <w:r w:rsidRPr="00F01A61">
        <w:t>Nevis,</w:t>
      </w:r>
      <w:r>
        <w:t xml:space="preserve"> </w:t>
      </w:r>
      <w:r w:rsidRPr="00F01A61">
        <w:t>St.</w:t>
      </w:r>
      <w:r>
        <w:t xml:space="preserve"> </w:t>
      </w:r>
      <w:r w:rsidRPr="00F01A61">
        <w:t>Lucia,</w:t>
      </w:r>
      <w:r>
        <w:t xml:space="preserve"> </w:t>
      </w:r>
      <w:r w:rsidRPr="00F01A61">
        <w:t>St.</w:t>
      </w:r>
      <w:r>
        <w:t xml:space="preserve"> </w:t>
      </w:r>
      <w:r w:rsidRPr="00F01A61">
        <w:t>Vincent</w:t>
      </w:r>
      <w:r>
        <w:t xml:space="preserve"> </w:t>
      </w:r>
      <w:r w:rsidRPr="00F01A61">
        <w:t>and</w:t>
      </w:r>
      <w:r>
        <w:t xml:space="preserve"> </w:t>
      </w:r>
      <w:r w:rsidRPr="00F01A61">
        <w:t>the</w:t>
      </w:r>
      <w:r>
        <w:t xml:space="preserve"> </w:t>
      </w:r>
      <w:r w:rsidRPr="00F01A61">
        <w:t>Grenadines,</w:t>
      </w:r>
      <w:r>
        <w:t xml:space="preserve"> </w:t>
      </w:r>
      <w:r w:rsidRPr="00F01A61">
        <w:t>Trinidad</w:t>
      </w:r>
      <w:r>
        <w:t xml:space="preserve"> </w:t>
      </w:r>
      <w:r w:rsidRPr="00F01A61">
        <w:t>and</w:t>
      </w:r>
      <w:r>
        <w:t xml:space="preserve"> </w:t>
      </w:r>
      <w:r w:rsidRPr="00F01A61">
        <w:t>Tobago,</w:t>
      </w:r>
      <w:r>
        <w:t xml:space="preserve"> </w:t>
      </w:r>
      <w:r w:rsidRPr="00F01A61">
        <w:t>and</w:t>
      </w:r>
      <w:r>
        <w:t xml:space="preserve"> </w:t>
      </w:r>
      <w:r w:rsidRPr="00F01A61">
        <w:t>Suriname:</w:t>
      </w:r>
      <w:r>
        <w:t xml:space="preserve"> </w:t>
      </w:r>
      <w:r w:rsidRPr="00F01A61">
        <w:t>A</w:t>
      </w:r>
      <w:r>
        <w:t xml:space="preserve"> </w:t>
      </w:r>
      <w:r w:rsidRPr="00F01A61">
        <w:t>Report</w:t>
      </w:r>
      <w:r>
        <w:t xml:space="preserve"> </w:t>
      </w:r>
      <w:r w:rsidRPr="00F01A61">
        <w:t>on</w:t>
      </w:r>
      <w:r>
        <w:t xml:space="preserve"> </w:t>
      </w:r>
      <w:r w:rsidRPr="00F01A61">
        <w:t>Student</w:t>
      </w:r>
      <w:r>
        <w:t xml:space="preserve"> </w:t>
      </w:r>
      <w:r w:rsidRPr="00F01A61">
        <w:t>drug</w:t>
      </w:r>
      <w:r>
        <w:t xml:space="preserve"> </w:t>
      </w:r>
      <w:r w:rsidRPr="00F01A61">
        <w:t>use</w:t>
      </w:r>
      <w:r>
        <w:t xml:space="preserve"> </w:t>
      </w:r>
      <w:r w:rsidRPr="00F01A61">
        <w:t>in</w:t>
      </w:r>
      <w:r>
        <w:t xml:space="preserve"> </w:t>
      </w:r>
      <w:r w:rsidRPr="00F01A61">
        <w:t>12</w:t>
      </w:r>
      <w:r>
        <w:t xml:space="preserve"> </w:t>
      </w:r>
      <w:r w:rsidRPr="00F01A61">
        <w:t>Caribbean</w:t>
      </w:r>
      <w:r>
        <w:t xml:space="preserve"> </w:t>
      </w:r>
      <w:r w:rsidRPr="00F01A61">
        <w:t>Countries.</w:t>
      </w:r>
    </w:p>
  </w:footnote>
  <w:footnote w:id="30">
    <w:p w:rsidR="009669E5" w:rsidRPr="00F01A61" w:rsidRDefault="009669E5" w:rsidP="00F01A61">
      <w:pPr>
        <w:pStyle w:val="FootnoteText"/>
      </w:pPr>
      <w:r>
        <w:rPr>
          <w:rStyle w:val="FootnoteReference"/>
        </w:rPr>
        <w:tab/>
      </w:r>
      <w:r w:rsidRPr="008026D5">
        <w:rPr>
          <w:rStyle w:val="FootnoteReference"/>
        </w:rPr>
        <w:footnoteRef/>
      </w:r>
      <w:r w:rsidRPr="008026D5">
        <w:rPr>
          <w:rStyle w:val="FootnoteReference"/>
        </w:rPr>
        <w:t xml:space="preserve"> </w:t>
      </w:r>
      <w:r>
        <w:tab/>
      </w:r>
      <w:r w:rsidRPr="00F01A61">
        <w:t>Project</w:t>
      </w:r>
      <w:r>
        <w:t xml:space="preserve"> </w:t>
      </w:r>
      <w:r w:rsidRPr="00F01A61">
        <w:t>SOFT</w:t>
      </w:r>
      <w:r>
        <w:t xml:space="preserve"> </w:t>
      </w:r>
      <w:r w:rsidRPr="00F01A61">
        <w:t>aims</w:t>
      </w:r>
      <w:r>
        <w:t xml:space="preserve"> </w:t>
      </w:r>
      <w:r w:rsidRPr="00F01A61">
        <w:t>to:</w:t>
      </w:r>
      <w:r>
        <w:t xml:space="preserve"> </w:t>
      </w:r>
      <w:r w:rsidRPr="00F01A61">
        <w:t>sensitize</w:t>
      </w:r>
      <w:r>
        <w:t xml:space="preserve"> </w:t>
      </w:r>
      <w:r w:rsidRPr="00F01A61">
        <w:t>participants</w:t>
      </w:r>
      <w:r>
        <w:t xml:space="preserve"> </w:t>
      </w:r>
      <w:r w:rsidRPr="00F01A61">
        <w:t>to</w:t>
      </w:r>
      <w:r>
        <w:t xml:space="preserve"> </w:t>
      </w:r>
      <w:r w:rsidRPr="00F01A61">
        <w:t>the</w:t>
      </w:r>
      <w:r>
        <w:t xml:space="preserve"> </w:t>
      </w:r>
      <w:r w:rsidRPr="00F01A61">
        <w:t>multiple</w:t>
      </w:r>
      <w:r>
        <w:t xml:space="preserve"> </w:t>
      </w:r>
      <w:r w:rsidRPr="00F01A61">
        <w:t>factors</w:t>
      </w:r>
      <w:r>
        <w:t xml:space="preserve"> </w:t>
      </w:r>
      <w:r w:rsidRPr="00F01A61">
        <w:t>that</w:t>
      </w:r>
      <w:r>
        <w:t xml:space="preserve"> </w:t>
      </w:r>
      <w:r w:rsidRPr="00F01A61">
        <w:t>places</w:t>
      </w:r>
      <w:r>
        <w:t xml:space="preserve"> </w:t>
      </w:r>
      <w:r w:rsidRPr="00F01A61">
        <w:t>them</w:t>
      </w:r>
      <w:r>
        <w:t xml:space="preserve"> </w:t>
      </w:r>
      <w:r w:rsidRPr="00F01A61">
        <w:t>at</w:t>
      </w:r>
      <w:r>
        <w:t xml:space="preserve"> </w:t>
      </w:r>
      <w:r w:rsidRPr="00F01A61">
        <w:t>risk</w:t>
      </w:r>
      <w:r>
        <w:t xml:space="preserve"> </w:t>
      </w:r>
      <w:r w:rsidRPr="00F01A61">
        <w:t>for</w:t>
      </w:r>
      <w:r>
        <w:t xml:space="preserve"> </w:t>
      </w:r>
      <w:r w:rsidRPr="00F01A61">
        <w:t>deviance;</w:t>
      </w:r>
      <w:r>
        <w:t xml:space="preserve"> </w:t>
      </w:r>
      <w:r w:rsidRPr="00F01A61">
        <w:t>introduce</w:t>
      </w:r>
      <w:r>
        <w:t xml:space="preserve"> </w:t>
      </w:r>
      <w:r w:rsidRPr="00F01A61">
        <w:t>alternative</w:t>
      </w:r>
      <w:r>
        <w:t xml:space="preserve"> </w:t>
      </w:r>
      <w:r w:rsidRPr="00F01A61">
        <w:t>activities</w:t>
      </w:r>
      <w:r>
        <w:t xml:space="preserve"> </w:t>
      </w:r>
      <w:r w:rsidRPr="00F01A61">
        <w:t>to</w:t>
      </w:r>
      <w:r>
        <w:t xml:space="preserve"> </w:t>
      </w:r>
      <w:r w:rsidRPr="00F01A61">
        <w:t>drug</w:t>
      </w:r>
      <w:r>
        <w:t xml:space="preserve"> </w:t>
      </w:r>
      <w:r w:rsidRPr="00F01A61">
        <w:t>use</w:t>
      </w:r>
      <w:r>
        <w:t xml:space="preserve"> </w:t>
      </w:r>
      <w:r w:rsidRPr="00F01A61">
        <w:t>and</w:t>
      </w:r>
      <w:r>
        <w:t xml:space="preserve"> </w:t>
      </w:r>
      <w:r w:rsidRPr="00F01A61">
        <w:t>deviant</w:t>
      </w:r>
      <w:r>
        <w:t xml:space="preserve"> </w:t>
      </w:r>
      <w:r w:rsidRPr="00F01A61">
        <w:t>behaviour;</w:t>
      </w:r>
      <w:r>
        <w:t xml:space="preserve"> </w:t>
      </w:r>
      <w:r w:rsidRPr="00F01A61">
        <w:t>educate</w:t>
      </w:r>
      <w:r>
        <w:t xml:space="preserve"> </w:t>
      </w:r>
      <w:r w:rsidRPr="00F01A61">
        <w:t>participants</w:t>
      </w:r>
      <w:r>
        <w:t xml:space="preserve"> </w:t>
      </w:r>
      <w:r w:rsidRPr="00F01A61">
        <w:t>about</w:t>
      </w:r>
      <w:r>
        <w:t xml:space="preserve"> </w:t>
      </w:r>
      <w:r w:rsidRPr="00F01A61">
        <w:t>the</w:t>
      </w:r>
      <w:r>
        <w:t xml:space="preserve"> </w:t>
      </w:r>
      <w:r w:rsidRPr="00F01A61">
        <w:t>dangers</w:t>
      </w:r>
      <w:r>
        <w:t xml:space="preserve"> </w:t>
      </w:r>
      <w:r w:rsidRPr="00F01A61">
        <w:t>associated</w:t>
      </w:r>
      <w:r>
        <w:t xml:space="preserve"> </w:t>
      </w:r>
      <w:r w:rsidRPr="00F01A61">
        <w:t>with</w:t>
      </w:r>
      <w:r>
        <w:t xml:space="preserve"> </w:t>
      </w:r>
      <w:r w:rsidRPr="00F01A61">
        <w:t>the</w:t>
      </w:r>
      <w:r>
        <w:t xml:space="preserve"> </w:t>
      </w:r>
      <w:r w:rsidRPr="00F01A61">
        <w:t>use</w:t>
      </w:r>
      <w:r>
        <w:t xml:space="preserve"> </w:t>
      </w:r>
      <w:r w:rsidRPr="00F01A61">
        <w:t>and</w:t>
      </w:r>
      <w:r>
        <w:t xml:space="preserve"> </w:t>
      </w:r>
      <w:r w:rsidRPr="00F01A61">
        <w:t>abuse</w:t>
      </w:r>
      <w:r>
        <w:t xml:space="preserve"> </w:t>
      </w:r>
      <w:r w:rsidRPr="00F01A61">
        <w:t>of</w:t>
      </w:r>
      <w:r>
        <w:t xml:space="preserve"> </w:t>
      </w:r>
      <w:r w:rsidRPr="00F01A61">
        <w:t>alcohol,</w:t>
      </w:r>
      <w:r>
        <w:t xml:space="preserve"> </w:t>
      </w:r>
      <w:r w:rsidRPr="00F01A61">
        <w:t>tobacco</w:t>
      </w:r>
      <w:r>
        <w:t xml:space="preserve"> </w:t>
      </w:r>
      <w:r w:rsidRPr="00F01A61">
        <w:t>and</w:t>
      </w:r>
      <w:r>
        <w:t xml:space="preserve"> </w:t>
      </w:r>
      <w:r w:rsidRPr="00F01A61">
        <w:t>illegal</w:t>
      </w:r>
      <w:r>
        <w:t xml:space="preserve"> </w:t>
      </w:r>
      <w:r w:rsidRPr="00F01A61">
        <w:t>drugs;</w:t>
      </w:r>
      <w:r>
        <w:t xml:space="preserve"> </w:t>
      </w:r>
      <w:r w:rsidRPr="00F01A61">
        <w:t>introduce</w:t>
      </w:r>
      <w:r>
        <w:t xml:space="preserve"> </w:t>
      </w:r>
      <w:r w:rsidRPr="00F01A61">
        <w:t>participants</w:t>
      </w:r>
      <w:r>
        <w:t xml:space="preserve"> </w:t>
      </w:r>
      <w:r w:rsidRPr="00F01A61">
        <w:t>to</w:t>
      </w:r>
      <w:r>
        <w:t xml:space="preserve"> </w:t>
      </w:r>
      <w:r w:rsidRPr="00F01A61">
        <w:t>information</w:t>
      </w:r>
      <w:r>
        <w:t xml:space="preserve"> </w:t>
      </w:r>
      <w:r w:rsidRPr="00F01A61">
        <w:t>that</w:t>
      </w:r>
      <w:r>
        <w:t xml:space="preserve"> </w:t>
      </w:r>
      <w:r w:rsidRPr="00F01A61">
        <w:t>would</w:t>
      </w:r>
      <w:r>
        <w:t xml:space="preserve"> </w:t>
      </w:r>
      <w:r w:rsidRPr="00F01A61">
        <w:t>teach</w:t>
      </w:r>
      <w:r>
        <w:t xml:space="preserve"> </w:t>
      </w:r>
      <w:r w:rsidRPr="00F01A61">
        <w:t>them</w:t>
      </w:r>
      <w:r>
        <w:t xml:space="preserve"> </w:t>
      </w:r>
      <w:r w:rsidRPr="00F01A61">
        <w:t>how</w:t>
      </w:r>
      <w:r>
        <w:t xml:space="preserve"> </w:t>
      </w:r>
      <w:r w:rsidRPr="00F01A61">
        <w:t>to</w:t>
      </w:r>
      <w:r>
        <w:t xml:space="preserve"> </w:t>
      </w:r>
      <w:r w:rsidRPr="00F01A61">
        <w:t>cope</w:t>
      </w:r>
      <w:r>
        <w:t xml:space="preserve"> </w:t>
      </w:r>
      <w:r w:rsidRPr="00F01A61">
        <w:t>with</w:t>
      </w:r>
      <w:r>
        <w:t xml:space="preserve"> </w:t>
      </w:r>
      <w:r w:rsidRPr="00F01A61">
        <w:t>stress</w:t>
      </w:r>
      <w:r>
        <w:t xml:space="preserve"> </w:t>
      </w:r>
      <w:r w:rsidRPr="00F01A61">
        <w:t>and</w:t>
      </w:r>
      <w:r>
        <w:t xml:space="preserve"> </w:t>
      </w:r>
      <w:r w:rsidRPr="00F01A61">
        <w:t>conflict,</w:t>
      </w:r>
      <w:r>
        <w:t xml:space="preserve"> </w:t>
      </w:r>
      <w:r w:rsidRPr="00F01A61">
        <w:t>and</w:t>
      </w:r>
      <w:r>
        <w:t xml:space="preserve"> </w:t>
      </w:r>
      <w:r w:rsidRPr="00F01A61">
        <w:t>to</w:t>
      </w:r>
      <w:r>
        <w:t xml:space="preserve"> </w:t>
      </w:r>
      <w:r w:rsidRPr="00F01A61">
        <w:t>resist</w:t>
      </w:r>
      <w:r>
        <w:t xml:space="preserve"> </w:t>
      </w:r>
      <w:r w:rsidRPr="00F01A61">
        <w:t>peer</w:t>
      </w:r>
      <w:r>
        <w:t xml:space="preserve"> </w:t>
      </w:r>
      <w:r w:rsidRPr="00F01A61">
        <w:t>pressure;</w:t>
      </w:r>
      <w:r>
        <w:t xml:space="preserve"> </w:t>
      </w:r>
      <w:r w:rsidRPr="00F01A61">
        <w:t>sensitize</w:t>
      </w:r>
      <w:r>
        <w:t xml:space="preserve"> </w:t>
      </w:r>
      <w:r w:rsidRPr="00F01A61">
        <w:t>participants</w:t>
      </w:r>
      <w:r>
        <w:t xml:space="preserve"> </w:t>
      </w:r>
      <w:r w:rsidRPr="00F01A61">
        <w:t>to</w:t>
      </w:r>
      <w:r>
        <w:t xml:space="preserve"> </w:t>
      </w:r>
      <w:r w:rsidRPr="00F01A61">
        <w:t>the</w:t>
      </w:r>
      <w:r>
        <w:t xml:space="preserve"> </w:t>
      </w:r>
      <w:r w:rsidRPr="00F01A61">
        <w:t>dynamics</w:t>
      </w:r>
      <w:r>
        <w:t xml:space="preserve"> </w:t>
      </w:r>
      <w:r w:rsidRPr="00F01A61">
        <w:t>of</w:t>
      </w:r>
      <w:r>
        <w:t xml:space="preserve"> </w:t>
      </w:r>
      <w:r w:rsidRPr="00F01A61">
        <w:t>secondary</w:t>
      </w:r>
      <w:r>
        <w:t xml:space="preserve"> </w:t>
      </w:r>
      <w:r w:rsidRPr="00F01A61">
        <w:t>school;</w:t>
      </w:r>
      <w:r>
        <w:t xml:space="preserve"> </w:t>
      </w:r>
      <w:r w:rsidRPr="00F01A61">
        <w:t>educate</w:t>
      </w:r>
      <w:r>
        <w:t xml:space="preserve"> </w:t>
      </w:r>
      <w:r w:rsidRPr="00F01A61">
        <w:t>the</w:t>
      </w:r>
      <w:r>
        <w:t xml:space="preserve"> </w:t>
      </w:r>
      <w:r w:rsidRPr="00F01A61">
        <w:t>participants</w:t>
      </w:r>
      <w:r>
        <w:t xml:space="preserve"> </w:t>
      </w:r>
      <w:r w:rsidRPr="00F01A61">
        <w:t>about</w:t>
      </w:r>
      <w:r>
        <w:t xml:space="preserve"> </w:t>
      </w:r>
      <w:r w:rsidRPr="00F01A61">
        <w:t>their</w:t>
      </w:r>
      <w:r>
        <w:t xml:space="preserve"> </w:t>
      </w:r>
      <w:r w:rsidRPr="00F01A61">
        <w:t>bodies</w:t>
      </w:r>
      <w:r>
        <w:t xml:space="preserve"> </w:t>
      </w:r>
      <w:r w:rsidRPr="00F01A61">
        <w:t>and</w:t>
      </w:r>
      <w:r>
        <w:t xml:space="preserve"> </w:t>
      </w:r>
      <w:r w:rsidRPr="00F01A61">
        <w:t>the</w:t>
      </w:r>
      <w:r>
        <w:t xml:space="preserve"> </w:t>
      </w:r>
      <w:r w:rsidRPr="00F01A61">
        <w:t>importance</w:t>
      </w:r>
      <w:r>
        <w:t xml:space="preserve"> </w:t>
      </w:r>
      <w:r w:rsidRPr="00F01A61">
        <w:t>of</w:t>
      </w:r>
      <w:r>
        <w:t xml:space="preserve"> </w:t>
      </w:r>
      <w:r w:rsidRPr="00F01A61">
        <w:t>a</w:t>
      </w:r>
      <w:r>
        <w:t xml:space="preserve"> </w:t>
      </w:r>
      <w:r w:rsidRPr="00F01A61">
        <w:t>healthy</w:t>
      </w:r>
      <w:r>
        <w:t xml:space="preserve"> </w:t>
      </w:r>
      <w:r w:rsidRPr="00F01A61">
        <w:t>lifestyle;</w:t>
      </w:r>
      <w:r>
        <w:t xml:space="preserve"> </w:t>
      </w:r>
      <w:r w:rsidRPr="00F01A61">
        <w:t>and</w:t>
      </w:r>
      <w:r>
        <w:t xml:space="preserve"> </w:t>
      </w:r>
      <w:r w:rsidRPr="00F01A61">
        <w:t>provide</w:t>
      </w:r>
      <w:r>
        <w:t xml:space="preserve"> </w:t>
      </w:r>
      <w:r w:rsidRPr="00F01A61">
        <w:t>the</w:t>
      </w:r>
      <w:r>
        <w:t xml:space="preserve"> </w:t>
      </w:r>
      <w:r w:rsidRPr="00F01A61">
        <w:t>participants</w:t>
      </w:r>
      <w:r>
        <w:t xml:space="preserve"> </w:t>
      </w:r>
      <w:r w:rsidRPr="00F01A61">
        <w:t>with</w:t>
      </w:r>
      <w:r>
        <w:t xml:space="preserve"> </w:t>
      </w:r>
      <w:r w:rsidRPr="00F01A61">
        <w:t>an</w:t>
      </w:r>
      <w:r>
        <w:t xml:space="preserve"> </w:t>
      </w:r>
      <w:r w:rsidRPr="00F01A61">
        <w:t>opportunity</w:t>
      </w:r>
      <w:r>
        <w:t xml:space="preserve"> </w:t>
      </w:r>
      <w:r w:rsidRPr="00F01A61">
        <w:t>to</w:t>
      </w:r>
      <w:r>
        <w:t xml:space="preserve"> </w:t>
      </w:r>
      <w:r w:rsidRPr="00F01A61">
        <w:t>express</w:t>
      </w:r>
      <w:r>
        <w:t xml:space="preserve"> </w:t>
      </w:r>
      <w:r w:rsidRPr="00F01A61">
        <w:t>their</w:t>
      </w:r>
      <w:r>
        <w:t xml:space="preserve"> </w:t>
      </w:r>
      <w:r w:rsidRPr="00F01A61">
        <w:t>ideas</w:t>
      </w:r>
      <w:r>
        <w:t xml:space="preserve"> </w:t>
      </w:r>
      <w:r w:rsidRPr="00F01A61">
        <w:t>and</w:t>
      </w:r>
      <w:r>
        <w:t xml:space="preserve"> </w:t>
      </w:r>
      <w:r w:rsidRPr="00F01A61">
        <w:t>opinions</w:t>
      </w:r>
      <w:r>
        <w:t xml:space="preserve"> </w:t>
      </w:r>
      <w:r w:rsidRPr="00F01A61">
        <w:t>in</w:t>
      </w:r>
      <w:r>
        <w:t xml:space="preserve"> </w:t>
      </w:r>
      <w:r w:rsidRPr="00F01A61">
        <w:t>a</w:t>
      </w:r>
      <w:r>
        <w:t xml:space="preserve"> </w:t>
      </w:r>
      <w:r w:rsidRPr="00F01A61">
        <w:t>therapeutic</w:t>
      </w:r>
      <w:r>
        <w:t xml:space="preserve"> </w:t>
      </w:r>
      <w:r w:rsidRPr="00F01A61">
        <w:t>and</w:t>
      </w:r>
      <w:r>
        <w:t xml:space="preserve"> </w:t>
      </w:r>
      <w:r w:rsidRPr="00F01A61">
        <w:t>caring</w:t>
      </w:r>
      <w:r>
        <w:t xml:space="preserve"> </w:t>
      </w:r>
      <w:r w:rsidRPr="00F01A61">
        <w:t>environment.</w:t>
      </w:r>
    </w:p>
  </w:footnote>
  <w:footnote w:id="31">
    <w:p w:rsidR="009669E5" w:rsidRPr="00F01A61" w:rsidRDefault="009669E5" w:rsidP="0038720C">
      <w:pPr>
        <w:pStyle w:val="FootnoteText"/>
      </w:pPr>
      <w:r>
        <w:tab/>
      </w:r>
      <w:r w:rsidRPr="00DB7B33">
        <w:rPr>
          <w:rStyle w:val="FootnoteReference"/>
        </w:rPr>
        <w:footnoteRef/>
      </w:r>
      <w:r w:rsidRPr="00DB7B33">
        <w:rPr>
          <w:rStyle w:val="FootnoteReference"/>
        </w:rPr>
        <w:t xml:space="preserve"> </w:t>
      </w:r>
      <w:r>
        <w:tab/>
      </w:r>
      <w:r w:rsidRPr="00F01A61">
        <w:t>UNGASS</w:t>
      </w:r>
      <w:r>
        <w:t xml:space="preserve"> </w:t>
      </w:r>
      <w:r w:rsidRPr="00F01A61">
        <w:t>Country</w:t>
      </w:r>
      <w:r>
        <w:t xml:space="preserve"> </w:t>
      </w:r>
      <w:r w:rsidRPr="00F01A61">
        <w:t>Progress</w:t>
      </w:r>
      <w:r>
        <w:t xml:space="preserve"> </w:t>
      </w:r>
      <w:r w:rsidRPr="00F01A61">
        <w:t>Report</w:t>
      </w:r>
      <w:r>
        <w:t xml:space="preserve"> </w:t>
      </w:r>
      <w:r w:rsidRPr="00F01A61">
        <w:t>Barbados</w:t>
      </w:r>
      <w:r>
        <w:t xml:space="preserve"> </w:t>
      </w:r>
      <w:r w:rsidRPr="00F01A61">
        <w:t>2010,</w:t>
      </w:r>
      <w:r>
        <w:t xml:space="preserve"> </w:t>
      </w:r>
      <w:r w:rsidRPr="00F01A61">
        <w:t>p.</w:t>
      </w:r>
      <w:r>
        <w:t xml:space="preserve"> </w:t>
      </w:r>
      <w:r w:rsidRPr="00F01A61">
        <w:t>17</w:t>
      </w:r>
      <w:r>
        <w:t>–</w:t>
      </w:r>
      <w:r w:rsidRPr="00F01A61">
        <w:t>18</w:t>
      </w:r>
      <w:r>
        <w:t>.</w:t>
      </w:r>
    </w:p>
  </w:footnote>
  <w:footnote w:id="32">
    <w:p w:rsidR="009669E5" w:rsidRPr="00F01A61" w:rsidRDefault="009669E5" w:rsidP="00F01A61">
      <w:pPr>
        <w:pStyle w:val="FootnoteText"/>
      </w:pPr>
      <w:r>
        <w:tab/>
      </w:r>
      <w:r w:rsidRPr="0038720C">
        <w:rPr>
          <w:rStyle w:val="FootnoteReference"/>
        </w:rPr>
        <w:footnoteRef/>
      </w:r>
      <w:r>
        <w:t xml:space="preserve"> </w:t>
      </w:r>
      <w:r>
        <w:tab/>
      </w:r>
      <w:r w:rsidRPr="00F01A61">
        <w:t>Ibid.</w:t>
      </w:r>
    </w:p>
  </w:footnote>
  <w:footnote w:id="33">
    <w:p w:rsidR="009669E5" w:rsidRPr="00F01A61" w:rsidRDefault="009669E5" w:rsidP="0038720C">
      <w:pPr>
        <w:pStyle w:val="FootnoteText"/>
      </w:pPr>
      <w:r>
        <w:tab/>
      </w:r>
      <w:r w:rsidRPr="0038720C">
        <w:rPr>
          <w:rStyle w:val="FootnoteReference"/>
        </w:rPr>
        <w:footnoteRef/>
      </w:r>
      <w:r>
        <w:t xml:space="preserve"> </w:t>
      </w:r>
      <w:r>
        <w:tab/>
      </w:r>
      <w:r w:rsidRPr="00F01A61">
        <w:t>Ibid.,</w:t>
      </w:r>
      <w:r>
        <w:t xml:space="preserve"> </w:t>
      </w:r>
      <w:r w:rsidRPr="00F01A61">
        <w:t>pp.</w:t>
      </w:r>
      <w:r>
        <w:t xml:space="preserve"> </w:t>
      </w:r>
      <w:r w:rsidRPr="00F01A61">
        <w:t>13</w:t>
      </w:r>
      <w:r>
        <w:t>–</w:t>
      </w:r>
      <w:r w:rsidRPr="00F01A61">
        <w:t>15</w:t>
      </w:r>
      <w:r>
        <w:t>.</w:t>
      </w:r>
    </w:p>
  </w:footnote>
  <w:footnote w:id="34">
    <w:p w:rsidR="009669E5" w:rsidRPr="00F01A61" w:rsidRDefault="009669E5" w:rsidP="00231FB5">
      <w:pPr>
        <w:pStyle w:val="FootnoteText"/>
      </w:pPr>
      <w:r>
        <w:tab/>
      </w:r>
      <w:r w:rsidRPr="00231FB5">
        <w:rPr>
          <w:rStyle w:val="FootnoteReference"/>
        </w:rPr>
        <w:footnoteRef/>
      </w:r>
      <w:r>
        <w:tab/>
      </w:r>
      <w:r w:rsidRPr="00F01A61">
        <w:t>The</w:t>
      </w:r>
      <w:r>
        <w:t xml:space="preserve"> </w:t>
      </w:r>
      <w:r w:rsidRPr="00F01A61">
        <w:t>ISEE</w:t>
      </w:r>
      <w:r>
        <w:t xml:space="preserve"> </w:t>
      </w:r>
      <w:r w:rsidRPr="00F01A61">
        <w:t>Bridge</w:t>
      </w:r>
      <w:r>
        <w:t xml:space="preserve"> </w:t>
      </w:r>
      <w:r w:rsidRPr="00F01A61">
        <w:t>Project</w:t>
      </w:r>
      <w:r>
        <w:t xml:space="preserve"> </w:t>
      </w:r>
      <w:r w:rsidRPr="00F01A61">
        <w:t>is</w:t>
      </w:r>
      <w:r>
        <w:t xml:space="preserve"> </w:t>
      </w:r>
      <w:r w:rsidRPr="00F01A61">
        <w:t>an</w:t>
      </w:r>
      <w:r>
        <w:t xml:space="preserve"> </w:t>
      </w:r>
      <w:r w:rsidRPr="00F01A61">
        <w:t>adaptation</w:t>
      </w:r>
      <w:r>
        <w:t xml:space="preserve"> </w:t>
      </w:r>
      <w:r w:rsidRPr="00F01A61">
        <w:t>of</w:t>
      </w:r>
      <w:r>
        <w:t xml:space="preserve"> </w:t>
      </w:r>
      <w:r w:rsidRPr="00F01A61">
        <w:t>the</w:t>
      </w:r>
      <w:r>
        <w:t xml:space="preserve"> </w:t>
      </w:r>
      <w:r w:rsidRPr="00F01A61">
        <w:t>Chilean</w:t>
      </w:r>
      <w:r>
        <w:t xml:space="preserve"> </w:t>
      </w:r>
      <w:r w:rsidRPr="00F01A61">
        <w:t>Puente</w:t>
      </w:r>
      <w:r>
        <w:t xml:space="preserve"> </w:t>
      </w:r>
      <w:r w:rsidRPr="00F01A61">
        <w:t>(Bridge)</w:t>
      </w:r>
      <w:r>
        <w:t xml:space="preserve"> </w:t>
      </w:r>
      <w:r w:rsidRPr="00F01A61">
        <w:t>Social</w:t>
      </w:r>
      <w:r>
        <w:t xml:space="preserve"> </w:t>
      </w:r>
      <w:r w:rsidRPr="00F01A61">
        <w:t>Protection</w:t>
      </w:r>
      <w:r>
        <w:t xml:space="preserve"> </w:t>
      </w:r>
      <w:r w:rsidRPr="00F01A61">
        <w:t>programme</w:t>
      </w:r>
      <w:r>
        <w:t xml:space="preserve"> </w:t>
      </w:r>
      <w:r w:rsidRPr="00F01A61">
        <w:t>which</w:t>
      </w:r>
      <w:r>
        <w:t xml:space="preserve"> </w:t>
      </w:r>
      <w:r w:rsidRPr="00F01A61">
        <w:t>was</w:t>
      </w:r>
      <w:r>
        <w:t xml:space="preserve"> </w:t>
      </w:r>
      <w:r w:rsidRPr="00F01A61">
        <w:t>instituted</w:t>
      </w:r>
      <w:r>
        <w:t xml:space="preserve"> </w:t>
      </w:r>
      <w:r w:rsidRPr="00F01A61">
        <w:t>by</w:t>
      </w:r>
      <w:r>
        <w:t xml:space="preserve"> </w:t>
      </w:r>
      <w:r w:rsidRPr="00F01A61">
        <w:t>the</w:t>
      </w:r>
      <w:r>
        <w:t xml:space="preserve"> </w:t>
      </w:r>
      <w:r w:rsidRPr="00F01A61">
        <w:t>Chilean</w:t>
      </w:r>
      <w:r>
        <w:t xml:space="preserve"> </w:t>
      </w:r>
      <w:r w:rsidRPr="00F01A61">
        <w:t>Government</w:t>
      </w:r>
      <w:r>
        <w:t xml:space="preserve"> </w:t>
      </w:r>
      <w:r w:rsidRPr="00F01A61">
        <w:t>in</w:t>
      </w:r>
      <w:r>
        <w:t xml:space="preserve"> </w:t>
      </w:r>
      <w:r w:rsidRPr="00F01A61">
        <w:t>2002</w:t>
      </w:r>
      <w:r>
        <w:t xml:space="preserve"> </w:t>
      </w:r>
      <w:r w:rsidRPr="00F01A61">
        <w:t>to</w:t>
      </w:r>
      <w:r>
        <w:t xml:space="preserve"> </w:t>
      </w:r>
      <w:r w:rsidRPr="00F01A61">
        <w:t>empower</w:t>
      </w:r>
      <w:r>
        <w:t xml:space="preserve"> </w:t>
      </w:r>
      <w:r w:rsidRPr="00F01A61">
        <w:t>families</w:t>
      </w:r>
      <w:r>
        <w:t xml:space="preserve"> </w:t>
      </w:r>
      <w:r w:rsidRPr="00F01A61">
        <w:t>in</w:t>
      </w:r>
      <w:r>
        <w:t xml:space="preserve"> </w:t>
      </w:r>
      <w:r w:rsidRPr="00F01A61">
        <w:t>extreme</w:t>
      </w:r>
      <w:r>
        <w:t xml:space="preserve"> </w:t>
      </w:r>
      <w:r w:rsidRPr="00F01A61">
        <w:t>poverty.</w:t>
      </w:r>
      <w:r>
        <w:t xml:space="preserve">  </w:t>
      </w:r>
      <w:r w:rsidRPr="00F01A61">
        <w:t>It</w:t>
      </w:r>
      <w:r>
        <w:t xml:space="preserve"> </w:t>
      </w:r>
      <w:r w:rsidRPr="00F01A61">
        <w:t>is</w:t>
      </w:r>
      <w:r>
        <w:t xml:space="preserve"> </w:t>
      </w:r>
      <w:r w:rsidRPr="00F01A61">
        <w:t>managed</w:t>
      </w:r>
      <w:r>
        <w:t xml:space="preserve"> </w:t>
      </w:r>
      <w:r w:rsidRPr="00F01A61">
        <w:t>by</w:t>
      </w:r>
      <w:r>
        <w:t xml:space="preserve"> </w:t>
      </w:r>
      <w:r w:rsidRPr="00F01A61">
        <w:t>the</w:t>
      </w:r>
      <w:r>
        <w:t xml:space="preserve"> </w:t>
      </w:r>
      <w:r w:rsidRPr="00F01A61">
        <w:t>Ministry</w:t>
      </w:r>
      <w:r>
        <w:t xml:space="preserve"> </w:t>
      </w:r>
      <w:r w:rsidRPr="00F01A61">
        <w:t>of</w:t>
      </w:r>
      <w:r>
        <w:t xml:space="preserve"> </w:t>
      </w:r>
      <w:r w:rsidRPr="00F01A61">
        <w:t>Social</w:t>
      </w:r>
      <w:r>
        <w:t xml:space="preserve"> </w:t>
      </w:r>
      <w:r w:rsidRPr="00F01A61">
        <w:t>Care,</w:t>
      </w:r>
      <w:r>
        <w:t xml:space="preserve"> </w:t>
      </w:r>
      <w:r w:rsidRPr="00F01A61">
        <w:t>Constituency</w:t>
      </w:r>
      <w:r>
        <w:t xml:space="preserve"> </w:t>
      </w:r>
      <w:r w:rsidRPr="00F01A61">
        <w:t>Empowerment</w:t>
      </w:r>
      <w:r>
        <w:t xml:space="preserve"> </w:t>
      </w:r>
      <w:r w:rsidRPr="00F01A61">
        <w:t>and</w:t>
      </w:r>
      <w:r>
        <w:t xml:space="preserve"> </w:t>
      </w:r>
      <w:r w:rsidRPr="00F01A61">
        <w:t>Community</w:t>
      </w:r>
      <w:r>
        <w:t xml:space="preserve"> </w:t>
      </w:r>
      <w:r w:rsidRPr="00F01A61">
        <w:t>Development.</w:t>
      </w:r>
      <w:r>
        <w:t xml:space="preserve"> </w:t>
      </w:r>
    </w:p>
  </w:footnote>
  <w:footnote w:id="35">
    <w:p w:rsidR="009669E5" w:rsidRPr="00F01A61" w:rsidRDefault="009669E5" w:rsidP="0058708D">
      <w:pPr>
        <w:pStyle w:val="FootnoteText"/>
      </w:pPr>
      <w:r>
        <w:tab/>
      </w:r>
      <w:r w:rsidRPr="0058708D">
        <w:rPr>
          <w:rStyle w:val="FootnoteReference"/>
        </w:rPr>
        <w:footnoteRef/>
      </w:r>
      <w:r>
        <w:t xml:space="preserve"> </w:t>
      </w:r>
      <w:r>
        <w:tab/>
      </w:r>
      <w:r w:rsidRPr="00F01A61">
        <w:t>Interview</w:t>
      </w:r>
      <w:r>
        <w:t xml:space="preserve"> </w:t>
      </w:r>
      <w:r w:rsidRPr="00F01A61">
        <w:t>with</w:t>
      </w:r>
      <w:r>
        <w:t xml:space="preserve"> </w:t>
      </w:r>
      <w:r w:rsidRPr="00F01A61">
        <w:t>representative</w:t>
      </w:r>
      <w:r>
        <w:t xml:space="preserve"> </w:t>
      </w:r>
      <w:r w:rsidRPr="00F01A61">
        <w:t>of</w:t>
      </w:r>
      <w:r>
        <w:t xml:space="preserve"> </w:t>
      </w:r>
      <w:r w:rsidRPr="00F01A61">
        <w:t>Ministry</w:t>
      </w:r>
      <w:r>
        <w:t xml:space="preserve"> </w:t>
      </w:r>
      <w:r w:rsidRPr="00F01A61">
        <w:t>of</w:t>
      </w:r>
      <w:r>
        <w:t xml:space="preserve"> </w:t>
      </w:r>
      <w:r w:rsidRPr="00F01A61">
        <w:t>Social</w:t>
      </w:r>
      <w:r>
        <w:t xml:space="preserve"> </w:t>
      </w:r>
      <w:r w:rsidRPr="00F01A61">
        <w:t>Transformation,</w:t>
      </w:r>
      <w:r>
        <w:t xml:space="preserve"> </w:t>
      </w:r>
      <w:r w:rsidRPr="00F01A61">
        <w:t>July</w:t>
      </w:r>
      <w:r>
        <w:t xml:space="preserve"> </w:t>
      </w:r>
      <w:r w:rsidRPr="00F01A61">
        <w:t>2007.</w:t>
      </w:r>
    </w:p>
  </w:footnote>
  <w:footnote w:id="36">
    <w:p w:rsidR="009669E5" w:rsidRPr="00F01A61" w:rsidRDefault="009669E5" w:rsidP="00F01A61">
      <w:pPr>
        <w:pStyle w:val="FootnoteText"/>
      </w:pPr>
      <w:r>
        <w:tab/>
      </w:r>
      <w:r w:rsidRPr="004813F5">
        <w:rPr>
          <w:rStyle w:val="FootnoteReference"/>
        </w:rPr>
        <w:footnoteRef/>
      </w:r>
      <w:r w:rsidRPr="004813F5">
        <w:rPr>
          <w:rStyle w:val="FootnoteReference"/>
        </w:rPr>
        <w:t xml:space="preserve"> </w:t>
      </w:r>
      <w:r>
        <w:t xml:space="preserve"> </w:t>
      </w:r>
      <w:r>
        <w:tab/>
      </w:r>
      <w:r w:rsidRPr="00F01A61">
        <w:t>SALISES.</w:t>
      </w:r>
      <w:r>
        <w:t xml:space="preserve"> </w:t>
      </w:r>
      <w:r w:rsidRPr="00EC4FF6">
        <w:rPr>
          <w:i/>
          <w:iCs/>
        </w:rPr>
        <w:t>Barbados Country Assessment of Living Conditions 2010: 2nd Draft Report on the Survey of Living Conditions</w:t>
      </w:r>
      <w:r w:rsidRPr="00F01A61">
        <w:t>.</w:t>
      </w:r>
      <w:r>
        <w:t xml:space="preserve"> </w:t>
      </w:r>
      <w:r w:rsidRPr="00F01A61">
        <w:t>Report</w:t>
      </w:r>
      <w:r>
        <w:t xml:space="preserve"> </w:t>
      </w:r>
      <w:r w:rsidRPr="00F01A61">
        <w:t>submitted</w:t>
      </w:r>
      <w:r>
        <w:t xml:space="preserve"> </w:t>
      </w:r>
      <w:r w:rsidRPr="00F01A61">
        <w:t>to</w:t>
      </w:r>
      <w:r>
        <w:t xml:space="preserve"> </w:t>
      </w:r>
      <w:r w:rsidRPr="00F01A61">
        <w:t>the</w:t>
      </w:r>
      <w:r>
        <w:t xml:space="preserve"> </w:t>
      </w:r>
      <w:r w:rsidRPr="00F01A61">
        <w:t>Government</w:t>
      </w:r>
      <w:r>
        <w:t xml:space="preserve"> </w:t>
      </w:r>
      <w:r w:rsidRPr="00F01A61">
        <w:t>of</w:t>
      </w:r>
      <w:r>
        <w:t xml:space="preserve"> </w:t>
      </w:r>
      <w:r w:rsidRPr="00F01A61">
        <w:t>Barbados,</w:t>
      </w:r>
      <w:r>
        <w:t xml:space="preserve"> </w:t>
      </w:r>
      <w:r w:rsidRPr="00F01A61">
        <w:t>National</w:t>
      </w:r>
      <w:r>
        <w:t xml:space="preserve"> </w:t>
      </w:r>
      <w:r w:rsidRPr="00F01A61">
        <w:t>Assessment</w:t>
      </w:r>
      <w:r>
        <w:t xml:space="preserve"> </w:t>
      </w:r>
      <w:r w:rsidRPr="00F01A61">
        <w:t>Team</w:t>
      </w:r>
      <w:r>
        <w:t xml:space="preserve">  </w:t>
      </w:r>
      <w:r w:rsidRPr="00F01A61">
        <w:t>and</w:t>
      </w:r>
      <w:r>
        <w:t xml:space="preserve"> </w:t>
      </w:r>
      <w:r w:rsidRPr="00F01A61">
        <w:t>the</w:t>
      </w:r>
      <w:r>
        <w:t xml:space="preserve"> </w:t>
      </w:r>
      <w:r w:rsidRPr="00F01A61">
        <w:t>Caribbean</w:t>
      </w:r>
      <w:r>
        <w:t xml:space="preserve"> </w:t>
      </w:r>
      <w:r w:rsidRPr="00F01A61">
        <w:t>Development</w:t>
      </w:r>
      <w:r>
        <w:t xml:space="preserve"> </w:t>
      </w:r>
      <w:r w:rsidRPr="00F01A61">
        <w:t>Bank</w:t>
      </w:r>
      <w:r>
        <w:t xml:space="preserve"> </w:t>
      </w:r>
      <w:r w:rsidRPr="00F01A61">
        <w:t>on</w:t>
      </w:r>
      <w:r>
        <w:t xml:space="preserve"> </w:t>
      </w:r>
      <w:r w:rsidRPr="00F01A61">
        <w:t>behalf</w:t>
      </w:r>
      <w:r>
        <w:t xml:space="preserve"> </w:t>
      </w:r>
      <w:r w:rsidRPr="00F01A61">
        <w:t>of</w:t>
      </w:r>
      <w:r>
        <w:t xml:space="preserve"> </w:t>
      </w:r>
      <w:r w:rsidRPr="00F01A61">
        <w:t>the</w:t>
      </w:r>
      <w:r>
        <w:t xml:space="preserve"> </w:t>
      </w:r>
      <w:r w:rsidRPr="00F01A61">
        <w:t>Team</w:t>
      </w:r>
      <w:r>
        <w:t xml:space="preserve"> </w:t>
      </w:r>
      <w:r w:rsidRPr="00F01A61">
        <w:t>of</w:t>
      </w:r>
      <w:r>
        <w:t xml:space="preserve"> </w:t>
      </w:r>
      <w:r w:rsidRPr="00F01A61">
        <w:t>Consultants</w:t>
      </w:r>
      <w:r>
        <w:t xml:space="preserve"> </w:t>
      </w:r>
      <w:r w:rsidRPr="00F01A61">
        <w:t>by</w:t>
      </w:r>
      <w:r>
        <w:t xml:space="preserve"> </w:t>
      </w:r>
      <w:r w:rsidRPr="00F01A61">
        <w:t>the</w:t>
      </w:r>
      <w:r>
        <w:t xml:space="preserve"> </w:t>
      </w:r>
      <w:r w:rsidRPr="00F01A61">
        <w:t>Sir</w:t>
      </w:r>
      <w:r>
        <w:t xml:space="preserve"> </w:t>
      </w:r>
      <w:r w:rsidRPr="00F01A61">
        <w:t>Arthur</w:t>
      </w:r>
      <w:r>
        <w:t xml:space="preserve"> </w:t>
      </w:r>
      <w:r w:rsidRPr="00F01A61">
        <w:t>Lewis</w:t>
      </w:r>
      <w:r>
        <w:t xml:space="preserve"> </w:t>
      </w:r>
      <w:r w:rsidRPr="00F01A61">
        <w:t>Institute</w:t>
      </w:r>
      <w:r>
        <w:t xml:space="preserve"> </w:t>
      </w:r>
      <w:r w:rsidRPr="00F01A61">
        <w:t>of</w:t>
      </w:r>
      <w:r>
        <w:t xml:space="preserve"> </w:t>
      </w:r>
      <w:r w:rsidRPr="00F01A61">
        <w:t>Social</w:t>
      </w:r>
      <w:r>
        <w:t xml:space="preserve"> </w:t>
      </w:r>
      <w:r w:rsidRPr="00F01A61">
        <w:t>and</w:t>
      </w:r>
      <w:r>
        <w:t xml:space="preserve"> </w:t>
      </w:r>
      <w:r w:rsidRPr="00F01A61">
        <w:t>Economic</w:t>
      </w:r>
      <w:r>
        <w:t xml:space="preserve"> </w:t>
      </w:r>
      <w:r w:rsidRPr="00F01A61">
        <w:t>Studies</w:t>
      </w:r>
      <w:r>
        <w:t xml:space="preserve"> </w:t>
      </w:r>
      <w:r w:rsidRPr="00F01A61">
        <w:t>(SALISES),</w:t>
      </w:r>
      <w:r>
        <w:t xml:space="preserve"> </w:t>
      </w:r>
      <w:r w:rsidRPr="00F01A61">
        <w:t>University</w:t>
      </w:r>
      <w:r>
        <w:t xml:space="preserve"> </w:t>
      </w:r>
      <w:r w:rsidRPr="00F01A61">
        <w:t>of</w:t>
      </w:r>
      <w:r>
        <w:t xml:space="preserve"> </w:t>
      </w:r>
      <w:r w:rsidRPr="00F01A61">
        <w:t>the</w:t>
      </w:r>
      <w:r>
        <w:t xml:space="preserve"> </w:t>
      </w:r>
      <w:r w:rsidRPr="00F01A61">
        <w:t>West</w:t>
      </w:r>
      <w:r>
        <w:t xml:space="preserve"> </w:t>
      </w:r>
      <w:r w:rsidRPr="00F01A61">
        <w:t>Indies,</w:t>
      </w:r>
      <w:r>
        <w:t xml:space="preserve"> </w:t>
      </w:r>
      <w:r w:rsidRPr="00F01A61">
        <w:t>Cave</w:t>
      </w:r>
      <w:r>
        <w:t xml:space="preserve"> </w:t>
      </w:r>
      <w:r w:rsidRPr="00F01A61">
        <w:t>Hill</w:t>
      </w:r>
      <w:r>
        <w:t xml:space="preserve"> </w:t>
      </w:r>
      <w:r w:rsidRPr="00F01A61">
        <w:t>Campus,</w:t>
      </w:r>
      <w:r>
        <w:t xml:space="preserve"> </w:t>
      </w:r>
      <w:r w:rsidRPr="00F01A61">
        <w:t>Barbados,</w:t>
      </w:r>
      <w:r>
        <w:t xml:space="preserve"> </w:t>
      </w:r>
      <w:r w:rsidRPr="00F01A61">
        <w:t>September</w:t>
      </w:r>
      <w:r>
        <w:t xml:space="preserve"> </w:t>
      </w:r>
      <w:r w:rsidRPr="00F01A61">
        <w:t>2011.</w:t>
      </w:r>
      <w:r>
        <w:t xml:space="preserve"> </w:t>
      </w:r>
    </w:p>
  </w:footnote>
  <w:footnote w:id="37">
    <w:p w:rsidR="009669E5" w:rsidRPr="00F01A61" w:rsidRDefault="009669E5" w:rsidP="004813F5">
      <w:pPr>
        <w:pStyle w:val="FootnoteText"/>
      </w:pPr>
      <w:r>
        <w:tab/>
      </w:r>
      <w:r w:rsidRPr="004813F5">
        <w:rPr>
          <w:rStyle w:val="FootnoteReference"/>
        </w:rPr>
        <w:footnoteRef/>
      </w:r>
      <w:r w:rsidRPr="004813F5">
        <w:rPr>
          <w:rStyle w:val="FootnoteReference"/>
        </w:rPr>
        <w:t xml:space="preserve"> </w:t>
      </w:r>
      <w:r>
        <w:tab/>
      </w:r>
      <w:r w:rsidRPr="00F01A61">
        <w:t>Some</w:t>
      </w:r>
      <w:r>
        <w:t xml:space="preserve"> </w:t>
      </w:r>
      <w:r w:rsidRPr="00F01A61">
        <w:t>idea</w:t>
      </w:r>
      <w:r>
        <w:t xml:space="preserve"> </w:t>
      </w:r>
      <w:r w:rsidRPr="00F01A61">
        <w:t>of</w:t>
      </w:r>
      <w:r>
        <w:t xml:space="preserve"> </w:t>
      </w:r>
      <w:r w:rsidRPr="00F01A61">
        <w:t>this</w:t>
      </w:r>
      <w:r>
        <w:t xml:space="preserve"> </w:t>
      </w:r>
      <w:r w:rsidRPr="00F01A61">
        <w:t>contribution</w:t>
      </w:r>
      <w:r>
        <w:t xml:space="preserve"> </w:t>
      </w:r>
      <w:r w:rsidRPr="00F01A61">
        <w:t>may</w:t>
      </w:r>
      <w:r>
        <w:t xml:space="preserve"> </w:t>
      </w:r>
      <w:r w:rsidRPr="00F01A61">
        <w:t>be</w:t>
      </w:r>
      <w:r>
        <w:t xml:space="preserve"> </w:t>
      </w:r>
      <w:r w:rsidRPr="00F01A61">
        <w:t>gauged</w:t>
      </w:r>
      <w:r>
        <w:t xml:space="preserve"> </w:t>
      </w:r>
      <w:r w:rsidRPr="00F01A61">
        <w:t>from</w:t>
      </w:r>
      <w:r>
        <w:t xml:space="preserve"> </w:t>
      </w:r>
      <w:r w:rsidRPr="00F01A61">
        <w:t>the</w:t>
      </w:r>
      <w:r>
        <w:t xml:space="preserve"> </w:t>
      </w:r>
      <w:r w:rsidRPr="00F01A61">
        <w:t>following</w:t>
      </w:r>
      <w:r>
        <w:t xml:space="preserve"> </w:t>
      </w:r>
      <w:r w:rsidRPr="00F01A61">
        <w:t>documents:</w:t>
      </w:r>
      <w:r>
        <w:t xml:space="preserve"> </w:t>
      </w:r>
      <w:r w:rsidRPr="00EC4FF6">
        <w:rPr>
          <w:i/>
          <w:iCs/>
        </w:rPr>
        <w:t>Sub-regional Common Assessment of Barbados and the OECS</w:t>
      </w:r>
      <w:r w:rsidRPr="00F01A61">
        <w:t>,</w:t>
      </w:r>
      <w:r>
        <w:t xml:space="preserve"> </w:t>
      </w:r>
      <w:r w:rsidRPr="00F01A61">
        <w:t>The</w:t>
      </w:r>
      <w:r>
        <w:t xml:space="preserve"> </w:t>
      </w:r>
      <w:r w:rsidRPr="00F01A61">
        <w:t>UN</w:t>
      </w:r>
      <w:r>
        <w:t xml:space="preserve"> </w:t>
      </w:r>
      <w:r w:rsidRPr="00F01A61">
        <w:t>Development</w:t>
      </w:r>
      <w:r>
        <w:t xml:space="preserve"> </w:t>
      </w:r>
      <w:r w:rsidRPr="00F01A61">
        <w:t>System</w:t>
      </w:r>
      <w:r>
        <w:t xml:space="preserve"> </w:t>
      </w:r>
      <w:r w:rsidRPr="00F01A61">
        <w:t>for</w:t>
      </w:r>
      <w:r>
        <w:t xml:space="preserve"> </w:t>
      </w:r>
      <w:r w:rsidRPr="00F01A61">
        <w:t>the</w:t>
      </w:r>
      <w:r>
        <w:t xml:space="preserve"> </w:t>
      </w:r>
      <w:r w:rsidRPr="00F01A61">
        <w:t>Eastern</w:t>
      </w:r>
      <w:r>
        <w:t xml:space="preserve"> </w:t>
      </w:r>
      <w:r w:rsidRPr="00F01A61">
        <w:t>Caribbean</w:t>
      </w:r>
      <w:r>
        <w:t xml:space="preserve"> </w:t>
      </w:r>
      <w:r w:rsidRPr="00F01A61">
        <w:t>January</w:t>
      </w:r>
      <w:r>
        <w:t xml:space="preserve"> </w:t>
      </w:r>
      <w:r w:rsidRPr="00F01A61">
        <w:t>2000;</w:t>
      </w:r>
      <w:r>
        <w:t xml:space="preserve"> </w:t>
      </w:r>
      <w:r w:rsidRPr="00F01A61">
        <w:t>Myrtle</w:t>
      </w:r>
      <w:r>
        <w:t xml:space="preserve"> </w:t>
      </w:r>
      <w:r w:rsidRPr="00F01A61">
        <w:t>D.</w:t>
      </w:r>
      <w:r>
        <w:t xml:space="preserve"> </w:t>
      </w:r>
      <w:r w:rsidRPr="00F01A61">
        <w:t>Bishop.</w:t>
      </w:r>
      <w:r>
        <w:t xml:space="preserve"> </w:t>
      </w:r>
      <w:r w:rsidRPr="00EC4FF6">
        <w:rPr>
          <w:i/>
          <w:iCs/>
        </w:rPr>
        <w:t>Strategies of the Poor Woman for the Survival of the Family in Barbados</w:t>
      </w:r>
      <w:r w:rsidRPr="00F01A61">
        <w:t>,</w:t>
      </w:r>
      <w:r>
        <w:t xml:space="preserve"> </w:t>
      </w:r>
      <w:r w:rsidRPr="00F01A61">
        <w:t>Report</w:t>
      </w:r>
      <w:r>
        <w:t xml:space="preserve"> </w:t>
      </w:r>
      <w:r w:rsidRPr="00F01A61">
        <w:t>prepared</w:t>
      </w:r>
      <w:r>
        <w:t xml:space="preserve"> </w:t>
      </w:r>
      <w:r w:rsidRPr="00F01A61">
        <w:t>for</w:t>
      </w:r>
      <w:r>
        <w:t xml:space="preserve"> </w:t>
      </w:r>
      <w:r w:rsidRPr="00F01A61">
        <w:t>UNICEF,</w:t>
      </w:r>
      <w:r>
        <w:t xml:space="preserve"> </w:t>
      </w:r>
      <w:r w:rsidRPr="00F01A61">
        <w:t>January</w:t>
      </w:r>
      <w:r>
        <w:t xml:space="preserve"> </w:t>
      </w:r>
      <w:r w:rsidRPr="00F01A61">
        <w:t>1989;</w:t>
      </w:r>
      <w:r>
        <w:t xml:space="preserve"> </w:t>
      </w:r>
      <w:r w:rsidRPr="00F01A61">
        <w:t>IADB.</w:t>
      </w:r>
      <w:r>
        <w:t xml:space="preserve"> </w:t>
      </w:r>
      <w:r w:rsidRPr="00EC4FF6">
        <w:rPr>
          <w:i/>
          <w:iCs/>
        </w:rPr>
        <w:t>Poverty and Income Distribution in Barbados 1996-1997</w:t>
      </w:r>
      <w:r w:rsidRPr="00F01A61">
        <w:t>,</w:t>
      </w:r>
      <w:r>
        <w:t xml:space="preserve"> </w:t>
      </w:r>
      <w:r w:rsidRPr="00F01A61">
        <w:t>Report</w:t>
      </w:r>
      <w:r>
        <w:t xml:space="preserve"> </w:t>
      </w:r>
      <w:r w:rsidRPr="00F01A61">
        <w:t>prepared</w:t>
      </w:r>
      <w:r>
        <w:t xml:space="preserve"> </w:t>
      </w:r>
      <w:r w:rsidRPr="00F01A61">
        <w:t>for</w:t>
      </w:r>
      <w:r>
        <w:t xml:space="preserve"> </w:t>
      </w:r>
      <w:r w:rsidRPr="00F01A61">
        <w:t>IADB</w:t>
      </w:r>
      <w:r>
        <w:t xml:space="preserve"> </w:t>
      </w:r>
      <w:r w:rsidRPr="00F01A61">
        <w:t>by</w:t>
      </w:r>
      <w:r>
        <w:t xml:space="preserve"> </w:t>
      </w:r>
      <w:r w:rsidRPr="00F01A61">
        <w:t>Rafael</w:t>
      </w:r>
      <w:r>
        <w:t xml:space="preserve"> </w:t>
      </w:r>
      <w:r w:rsidRPr="00F01A61">
        <w:t>Diez</w:t>
      </w:r>
      <w:r>
        <w:t xml:space="preserve"> </w:t>
      </w:r>
      <w:r w:rsidRPr="00F01A61">
        <w:t>de</w:t>
      </w:r>
      <w:r>
        <w:t xml:space="preserve"> </w:t>
      </w:r>
      <w:r w:rsidRPr="00F01A61">
        <w:t>Medina,</w:t>
      </w:r>
      <w:r>
        <w:t xml:space="preserve"> </w:t>
      </w:r>
      <w:r w:rsidRPr="00F01A61">
        <w:t>October</w:t>
      </w:r>
      <w:r>
        <w:t xml:space="preserve"> </w:t>
      </w:r>
      <w:r w:rsidRPr="00F01A61">
        <w:t>1998;</w:t>
      </w:r>
      <w:r>
        <w:t xml:space="preserve"> </w:t>
      </w:r>
      <w:r w:rsidRPr="00F01A61">
        <w:t>and</w:t>
      </w:r>
      <w:r>
        <w:t xml:space="preserve"> </w:t>
      </w:r>
      <w:r w:rsidRPr="00EC4FF6">
        <w:rPr>
          <w:i/>
          <w:iCs/>
        </w:rPr>
        <w:t>Poverty and Income Distribution in Barbados (2001-02)</w:t>
      </w:r>
      <w:r w:rsidRPr="00F01A61">
        <w:t>,</w:t>
      </w:r>
      <w:r>
        <w:t xml:space="preserve"> </w:t>
      </w:r>
      <w:r w:rsidRPr="00F01A61">
        <w:t>Report</w:t>
      </w:r>
      <w:r>
        <w:t xml:space="preserve"> </w:t>
      </w:r>
      <w:r w:rsidRPr="00F01A61">
        <w:t>prepared</w:t>
      </w:r>
      <w:r>
        <w:t xml:space="preserve"> </w:t>
      </w:r>
      <w:r w:rsidRPr="00F01A61">
        <w:t>for</w:t>
      </w:r>
      <w:r>
        <w:t xml:space="preserve"> </w:t>
      </w:r>
      <w:r w:rsidRPr="00F01A61">
        <w:t>Commonwealth</w:t>
      </w:r>
      <w:r>
        <w:t xml:space="preserve"> </w:t>
      </w:r>
      <w:r w:rsidRPr="00F01A61">
        <w:t>Secretariat</w:t>
      </w:r>
      <w:r>
        <w:t xml:space="preserve"> </w:t>
      </w:r>
      <w:r w:rsidRPr="00F01A61">
        <w:t>and</w:t>
      </w:r>
      <w:r>
        <w:t xml:space="preserve"> </w:t>
      </w:r>
      <w:r w:rsidRPr="00F01A61">
        <w:t>Ministry</w:t>
      </w:r>
      <w:r>
        <w:t xml:space="preserve"> </w:t>
      </w:r>
      <w:r w:rsidRPr="00F01A61">
        <w:t>of</w:t>
      </w:r>
      <w:r>
        <w:t xml:space="preserve"> </w:t>
      </w:r>
      <w:r w:rsidRPr="00F01A61">
        <w:t>Social</w:t>
      </w:r>
      <w:r>
        <w:t xml:space="preserve"> </w:t>
      </w:r>
      <w:r w:rsidRPr="00F01A61">
        <w:t>Transformation</w:t>
      </w:r>
      <w:r>
        <w:t xml:space="preserve"> </w:t>
      </w:r>
      <w:r w:rsidRPr="00F01A61">
        <w:t>by</w:t>
      </w:r>
      <w:r>
        <w:t xml:space="preserve"> </w:t>
      </w:r>
      <w:r w:rsidRPr="00F01A61">
        <w:t>Lalita</w:t>
      </w:r>
      <w:r>
        <w:t xml:space="preserve"> </w:t>
      </w:r>
      <w:r w:rsidRPr="00F01A61">
        <w:t>Saptagiri.</w:t>
      </w:r>
    </w:p>
  </w:footnote>
  <w:footnote w:id="38">
    <w:p w:rsidR="009669E5" w:rsidRPr="00F01A61" w:rsidRDefault="009669E5" w:rsidP="00F01A61">
      <w:pPr>
        <w:pStyle w:val="FootnoteText"/>
      </w:pPr>
      <w:r>
        <w:tab/>
      </w:r>
      <w:r w:rsidRPr="00B632A2">
        <w:rPr>
          <w:rStyle w:val="FootnoteReference"/>
        </w:rPr>
        <w:footnoteRef/>
      </w:r>
      <w:r>
        <w:t xml:space="preserve"> </w:t>
      </w:r>
      <w:r>
        <w:tab/>
      </w:r>
      <w:r w:rsidRPr="00F01A61">
        <w:t>Government</w:t>
      </w:r>
      <w:r>
        <w:t xml:space="preserve"> </w:t>
      </w:r>
      <w:r w:rsidRPr="00F01A61">
        <w:t>of</w:t>
      </w:r>
      <w:r>
        <w:t xml:space="preserve"> </w:t>
      </w:r>
      <w:r w:rsidRPr="00F01A61">
        <w:t>Barbados.</w:t>
      </w:r>
      <w:r>
        <w:t xml:space="preserve"> </w:t>
      </w:r>
      <w:r w:rsidRPr="00B632A2">
        <w:rPr>
          <w:i/>
          <w:iCs/>
        </w:rPr>
        <w:t>Barbados Human Resource Development Strategy 2011-2016. Developing National, Institutional and Human Capacity for Sustainable Growth</w:t>
      </w:r>
      <w:r w:rsidRPr="00F01A61">
        <w:t>.</w:t>
      </w:r>
      <w:r>
        <w:t xml:space="preserve"> </w:t>
      </w:r>
      <w:r w:rsidRPr="00F01A61">
        <w:t>Prepared</w:t>
      </w:r>
      <w:r>
        <w:t xml:space="preserve"> </w:t>
      </w:r>
      <w:r w:rsidRPr="00F01A61">
        <w:t>by</w:t>
      </w:r>
      <w:r>
        <w:t xml:space="preserve"> </w:t>
      </w:r>
      <w:r w:rsidRPr="00F01A61">
        <w:t>the</w:t>
      </w:r>
      <w:r>
        <w:t xml:space="preserve"> </w:t>
      </w:r>
      <w:r w:rsidRPr="00F01A61">
        <w:t>Ministry</w:t>
      </w:r>
      <w:r>
        <w:t xml:space="preserve"> </w:t>
      </w:r>
      <w:r w:rsidRPr="00F01A61">
        <w:t>of</w:t>
      </w:r>
      <w:r>
        <w:t xml:space="preserve"> </w:t>
      </w:r>
      <w:r w:rsidRPr="00F01A61">
        <w:t>Education</w:t>
      </w:r>
      <w:r>
        <w:t xml:space="preserve"> </w:t>
      </w:r>
      <w:r w:rsidRPr="00F01A61">
        <w:t>and</w:t>
      </w:r>
      <w:r>
        <w:t xml:space="preserve"> </w:t>
      </w:r>
      <w:r w:rsidRPr="00F01A61">
        <w:t>Human</w:t>
      </w:r>
      <w:r>
        <w:t xml:space="preserve"> </w:t>
      </w:r>
      <w:r w:rsidRPr="00F01A61">
        <w:t>Resource</w:t>
      </w:r>
      <w:r>
        <w:t xml:space="preserve"> </w:t>
      </w:r>
      <w:r w:rsidRPr="00F01A61">
        <w:t>Development</w:t>
      </w:r>
      <w:r>
        <w:t xml:space="preserve"> </w:t>
      </w:r>
      <w:r w:rsidRPr="00F01A61">
        <w:t>and</w:t>
      </w:r>
      <w:r>
        <w:t xml:space="preserve"> </w:t>
      </w:r>
      <w:r w:rsidRPr="00F01A61">
        <w:t>the</w:t>
      </w:r>
      <w:r>
        <w:t xml:space="preserve"> </w:t>
      </w:r>
      <w:r w:rsidRPr="00F01A61">
        <w:t>Ministry</w:t>
      </w:r>
      <w:r>
        <w:t xml:space="preserve"> </w:t>
      </w:r>
      <w:r w:rsidRPr="00F01A61">
        <w:t>of</w:t>
      </w:r>
      <w:r>
        <w:t xml:space="preserve"> </w:t>
      </w:r>
      <w:r w:rsidRPr="00F01A61">
        <w:t>Labour,</w:t>
      </w:r>
      <w:r>
        <w:t xml:space="preserve"> </w:t>
      </w:r>
      <w:r w:rsidRPr="00F01A61">
        <w:t>2010;</w:t>
      </w:r>
      <w:r>
        <w:t xml:space="preserve"> </w:t>
      </w:r>
      <w:r w:rsidRPr="00F01A61">
        <w:t>NACE.</w:t>
      </w:r>
      <w:r w:rsidRPr="00D439A0">
        <w:rPr>
          <w:i/>
          <w:iCs/>
        </w:rPr>
        <w:t xml:space="preserve"> Educating in the New Century-Transforming Education for Sustainable Development. </w:t>
      </w:r>
      <w:r w:rsidRPr="00B632A2">
        <w:rPr>
          <w:i/>
          <w:iCs/>
        </w:rPr>
        <w:t>A National Consultation on Education in Barbados</w:t>
      </w:r>
      <w:r w:rsidRPr="00F01A61">
        <w:t>.</w:t>
      </w:r>
      <w:r>
        <w:t xml:space="preserve"> </w:t>
      </w:r>
      <w:r w:rsidRPr="00F01A61">
        <w:t>Prepared</w:t>
      </w:r>
      <w:r>
        <w:t xml:space="preserve"> </w:t>
      </w:r>
      <w:r w:rsidRPr="00F01A61">
        <w:t>by</w:t>
      </w:r>
      <w:r>
        <w:t xml:space="preserve"> </w:t>
      </w:r>
      <w:r w:rsidRPr="00F01A61">
        <w:t>the</w:t>
      </w:r>
      <w:r>
        <w:t xml:space="preserve"> </w:t>
      </w:r>
      <w:r w:rsidRPr="00F01A61">
        <w:t>National</w:t>
      </w:r>
      <w:r>
        <w:t xml:space="preserve"> </w:t>
      </w:r>
      <w:r w:rsidRPr="00F01A61">
        <w:t>Advisory</w:t>
      </w:r>
      <w:r>
        <w:t xml:space="preserve"> </w:t>
      </w:r>
      <w:r w:rsidRPr="00F01A61">
        <w:t>Commission</w:t>
      </w:r>
      <w:r>
        <w:t xml:space="preserve"> </w:t>
      </w:r>
      <w:r w:rsidRPr="00F01A61">
        <w:t>on</w:t>
      </w:r>
      <w:r>
        <w:t xml:space="preserve"> </w:t>
      </w:r>
      <w:r w:rsidRPr="00F01A61">
        <w:t>Education</w:t>
      </w:r>
      <w:r>
        <w:t xml:space="preserve"> </w:t>
      </w:r>
      <w:r w:rsidRPr="00F01A61">
        <w:t>(NACE)</w:t>
      </w:r>
      <w:r>
        <w:t xml:space="preserve"> </w:t>
      </w:r>
      <w:r w:rsidRPr="00F01A61">
        <w:t>May</w:t>
      </w:r>
      <w:r>
        <w:t xml:space="preserve"> </w:t>
      </w:r>
      <w:r w:rsidRPr="00F01A61">
        <w:t>2010.</w:t>
      </w:r>
    </w:p>
  </w:footnote>
  <w:footnote w:id="39">
    <w:p w:rsidR="009669E5" w:rsidRPr="00F01A61" w:rsidRDefault="009669E5" w:rsidP="00F01A61">
      <w:pPr>
        <w:pStyle w:val="FootnoteText"/>
      </w:pPr>
      <w:r>
        <w:rPr>
          <w:rStyle w:val="FootnoteReference"/>
        </w:rPr>
        <w:tab/>
      </w:r>
      <w:r w:rsidRPr="00E94783">
        <w:rPr>
          <w:rStyle w:val="FootnoteReference"/>
        </w:rPr>
        <w:footnoteRef/>
      </w:r>
      <w:r>
        <w:rPr>
          <w:rStyle w:val="FootnoteReference"/>
        </w:rPr>
        <w:tab/>
      </w:r>
      <w:r w:rsidRPr="00E94783">
        <w:rPr>
          <w:rStyle w:val="FootnoteReference"/>
        </w:rPr>
        <w:t xml:space="preserve"> </w:t>
      </w:r>
      <w:r w:rsidRPr="00F01A61">
        <w:t>For</w:t>
      </w:r>
      <w:r>
        <w:t xml:space="preserve"> </w:t>
      </w:r>
      <w:r w:rsidRPr="00F01A61">
        <w:t>example,</w:t>
      </w:r>
      <w:r>
        <w:t xml:space="preserve"> </w:t>
      </w:r>
      <w:r w:rsidRPr="00F01A61">
        <w:t>the</w:t>
      </w:r>
      <w:r>
        <w:t xml:space="preserve"> </w:t>
      </w:r>
      <w:r w:rsidRPr="00F01A61">
        <w:t>Rotary</w:t>
      </w:r>
      <w:r>
        <w:t xml:space="preserve"> </w:t>
      </w:r>
      <w:r w:rsidRPr="00F01A61">
        <w:t>Clubs</w:t>
      </w:r>
      <w:r>
        <w:t xml:space="preserve"> </w:t>
      </w:r>
      <w:r w:rsidRPr="00F01A61">
        <w:t>in</w:t>
      </w:r>
      <w:r>
        <w:t xml:space="preserve"> </w:t>
      </w:r>
      <w:r w:rsidRPr="00F01A61">
        <w:t>Barbados</w:t>
      </w:r>
      <w:r>
        <w:t xml:space="preserve"> </w:t>
      </w:r>
      <w:r w:rsidRPr="00F01A61">
        <w:t>in</w:t>
      </w:r>
      <w:r>
        <w:t xml:space="preserve"> </w:t>
      </w:r>
      <w:r w:rsidRPr="00F01A61">
        <w:t>association</w:t>
      </w:r>
      <w:r>
        <w:t xml:space="preserve"> </w:t>
      </w:r>
      <w:r w:rsidRPr="00F01A61">
        <w:t>with</w:t>
      </w:r>
      <w:r>
        <w:t xml:space="preserve"> </w:t>
      </w:r>
      <w:r w:rsidRPr="00F01A61">
        <w:t>the</w:t>
      </w:r>
      <w:r>
        <w:t xml:space="preserve"> </w:t>
      </w:r>
      <w:r w:rsidRPr="00F01A61">
        <w:t>Barbados</w:t>
      </w:r>
      <w:r>
        <w:t xml:space="preserve"> </w:t>
      </w:r>
      <w:r w:rsidRPr="00F01A61">
        <w:t>Council</w:t>
      </w:r>
      <w:r>
        <w:t xml:space="preserve"> </w:t>
      </w:r>
      <w:r w:rsidRPr="00F01A61">
        <w:t>for</w:t>
      </w:r>
      <w:r>
        <w:t xml:space="preserve"> </w:t>
      </w:r>
      <w:r w:rsidRPr="00F01A61">
        <w:t>the</w:t>
      </w:r>
      <w:r>
        <w:t xml:space="preserve"> </w:t>
      </w:r>
      <w:r w:rsidRPr="00F01A61">
        <w:t>Disabled</w:t>
      </w:r>
      <w:r>
        <w:t xml:space="preserve"> </w:t>
      </w:r>
      <w:r w:rsidRPr="00F01A61">
        <w:t>will</w:t>
      </w:r>
      <w:r>
        <w:t xml:space="preserve"> </w:t>
      </w:r>
      <w:r w:rsidRPr="00F01A61">
        <w:t>soon</w:t>
      </w:r>
      <w:r>
        <w:t xml:space="preserve"> </w:t>
      </w:r>
      <w:r w:rsidRPr="00F01A61">
        <w:t>be</w:t>
      </w:r>
      <w:r>
        <w:t xml:space="preserve"> </w:t>
      </w:r>
      <w:r w:rsidRPr="00F01A61">
        <w:t>opening</w:t>
      </w:r>
      <w:r>
        <w:t xml:space="preserve"> </w:t>
      </w:r>
      <w:r w:rsidRPr="00F01A61">
        <w:t>an</w:t>
      </w:r>
      <w:r>
        <w:t xml:space="preserve"> “</w:t>
      </w:r>
      <w:r w:rsidRPr="00F01A61">
        <w:t>Inclusive</w:t>
      </w:r>
      <w:r>
        <w:t xml:space="preserve"> </w:t>
      </w:r>
      <w:r w:rsidRPr="00F01A61">
        <w:t>Play</w:t>
      </w:r>
      <w:r>
        <w:t xml:space="preserve"> </w:t>
      </w:r>
      <w:r w:rsidRPr="00F01A61">
        <w:t>Centre</w:t>
      </w:r>
      <w:r>
        <w:t xml:space="preserve">” </w:t>
      </w:r>
      <w:r w:rsidRPr="00F01A61">
        <w:t>at</w:t>
      </w:r>
      <w:r>
        <w:t xml:space="preserve"> </w:t>
      </w:r>
      <w:r w:rsidRPr="00F01A61">
        <w:t>the</w:t>
      </w:r>
      <w:r>
        <w:t xml:space="preserve"> </w:t>
      </w:r>
      <w:r w:rsidRPr="00F01A61">
        <w:t>nation</w:t>
      </w:r>
      <w:r>
        <w:t>’</w:t>
      </w:r>
      <w:r w:rsidRPr="00F01A61">
        <w:t>s</w:t>
      </w:r>
      <w:r>
        <w:t xml:space="preserve"> </w:t>
      </w:r>
      <w:r w:rsidRPr="00F01A61">
        <w:t>main</w:t>
      </w:r>
      <w:r>
        <w:t xml:space="preserve"> </w:t>
      </w:r>
      <w:r w:rsidRPr="00F01A61">
        <w:t>sporting</w:t>
      </w:r>
      <w:r>
        <w:t xml:space="preserve"> </w:t>
      </w:r>
      <w:r w:rsidRPr="00F01A61">
        <w:t>arena</w:t>
      </w:r>
      <w:r>
        <w:t xml:space="preserve"> </w:t>
      </w:r>
      <w:r w:rsidRPr="00F01A61">
        <w:t>(the</w:t>
      </w:r>
      <w:r>
        <w:t xml:space="preserve"> </w:t>
      </w:r>
      <w:r w:rsidRPr="00F01A61">
        <w:t>Wildey</w:t>
      </w:r>
      <w:r>
        <w:t xml:space="preserve"> </w:t>
      </w:r>
      <w:r w:rsidRPr="00F01A61">
        <w:t>Sports</w:t>
      </w:r>
      <w:r>
        <w:t xml:space="preserve"> </w:t>
      </w:r>
      <w:r w:rsidRPr="00F01A61">
        <w:t>Complex)</w:t>
      </w:r>
      <w:r>
        <w:t xml:space="preserve"> </w:t>
      </w:r>
      <w:r w:rsidRPr="00F01A61">
        <w:t>which</w:t>
      </w:r>
      <w:r>
        <w:t xml:space="preserve"> </w:t>
      </w:r>
      <w:r w:rsidRPr="00F01A61">
        <w:t>will</w:t>
      </w:r>
      <w:r>
        <w:t xml:space="preserve"> </w:t>
      </w:r>
      <w:r w:rsidRPr="00F01A61">
        <w:t>provide</w:t>
      </w:r>
      <w:r>
        <w:t xml:space="preserve"> </w:t>
      </w:r>
      <w:r w:rsidRPr="00F01A61">
        <w:t>special</w:t>
      </w:r>
      <w:r>
        <w:t xml:space="preserve"> </w:t>
      </w:r>
      <w:r w:rsidRPr="00F01A61">
        <w:t>recreation</w:t>
      </w:r>
      <w:r>
        <w:t xml:space="preserve"> </w:t>
      </w:r>
      <w:r w:rsidRPr="00F01A61">
        <w:t>facilities</w:t>
      </w:r>
      <w:r>
        <w:t xml:space="preserve"> </w:t>
      </w:r>
      <w:r w:rsidRPr="00F01A61">
        <w:t>for</w:t>
      </w:r>
      <w:r>
        <w:t xml:space="preserve"> </w:t>
      </w:r>
      <w:r w:rsidRPr="00F01A61">
        <w:t>children</w:t>
      </w:r>
      <w:r>
        <w:t xml:space="preserve"> </w:t>
      </w:r>
      <w:r w:rsidRPr="00F01A61">
        <w:t>with</w:t>
      </w:r>
      <w:r>
        <w:t xml:space="preserve"> </w:t>
      </w:r>
      <w:r w:rsidRPr="00F01A61">
        <w:t>disabilities,</w:t>
      </w:r>
      <w:r>
        <w:t xml:space="preserve"> </w:t>
      </w:r>
      <w:r w:rsidRPr="00F01A61">
        <w:t>as</w:t>
      </w:r>
      <w:r>
        <w:t xml:space="preserve"> </w:t>
      </w:r>
      <w:r w:rsidRPr="00F01A61">
        <w:t>well</w:t>
      </w:r>
      <w:r>
        <w:t xml:space="preserve"> </w:t>
      </w:r>
      <w:r w:rsidRPr="00F01A61">
        <w:t>as</w:t>
      </w:r>
      <w:r>
        <w:t xml:space="preserve"> </w:t>
      </w:r>
      <w:r w:rsidRPr="00F01A61">
        <w:t>their</w:t>
      </w:r>
      <w:r>
        <w:t xml:space="preserve"> </w:t>
      </w:r>
      <w:r w:rsidRPr="00F01A61">
        <w:t>able</w:t>
      </w:r>
      <w:r>
        <w:t xml:space="preserve"> </w:t>
      </w:r>
      <w:r w:rsidRPr="00F01A61">
        <w:t>peers.</w:t>
      </w:r>
    </w:p>
  </w:footnote>
  <w:footnote w:id="40">
    <w:p w:rsidR="009669E5" w:rsidRPr="00F01A61" w:rsidRDefault="009669E5" w:rsidP="00F01A61">
      <w:pPr>
        <w:pStyle w:val="FootnoteText"/>
      </w:pPr>
      <w:r>
        <w:tab/>
      </w:r>
      <w:r w:rsidRPr="00F94A92">
        <w:rPr>
          <w:rStyle w:val="FootnoteReference"/>
        </w:rPr>
        <w:footnoteRef/>
      </w:r>
      <w:r>
        <w:t xml:space="preserve"> </w:t>
      </w:r>
      <w:r>
        <w:tab/>
      </w:r>
      <w:r w:rsidRPr="00F01A61">
        <w:t>These</w:t>
      </w:r>
      <w:r>
        <w:t xml:space="preserve"> </w:t>
      </w:r>
      <w:r w:rsidRPr="00F01A61">
        <w:t>entities</w:t>
      </w:r>
      <w:r>
        <w:t xml:space="preserve"> </w:t>
      </w:r>
      <w:r w:rsidRPr="00F01A61">
        <w:t>have</w:t>
      </w:r>
      <w:r>
        <w:t xml:space="preserve"> </w:t>
      </w:r>
      <w:r w:rsidRPr="00F01A61">
        <w:t>been</w:t>
      </w:r>
      <w:r>
        <w:t xml:space="preserve"> </w:t>
      </w:r>
      <w:r w:rsidRPr="00F01A61">
        <w:t>important</w:t>
      </w:r>
      <w:r>
        <w:t xml:space="preserve"> </w:t>
      </w:r>
      <w:r w:rsidRPr="00F01A61">
        <w:t>in</w:t>
      </w:r>
      <w:r>
        <w:t xml:space="preserve"> </w:t>
      </w:r>
      <w:r w:rsidRPr="00F01A61">
        <w:t>supporting</w:t>
      </w:r>
      <w:r>
        <w:t xml:space="preserve"> </w:t>
      </w:r>
      <w:r w:rsidRPr="00F01A61">
        <w:t>the</w:t>
      </w:r>
      <w:r>
        <w:t xml:space="preserve"> </w:t>
      </w:r>
      <w:r w:rsidRPr="00F01A61">
        <w:t>Special</w:t>
      </w:r>
      <w:r>
        <w:t xml:space="preserve"> </w:t>
      </w:r>
      <w:r w:rsidRPr="00F01A61">
        <w:t>Olympics.</w:t>
      </w:r>
      <w:r>
        <w:t xml:space="preserve"> </w:t>
      </w:r>
      <w:r w:rsidRPr="00F01A61">
        <w:t>Some</w:t>
      </w:r>
      <w:r>
        <w:t xml:space="preserve"> </w:t>
      </w:r>
      <w:r w:rsidRPr="00F01A61">
        <w:t>of</w:t>
      </w:r>
      <w:r>
        <w:t xml:space="preserve"> </w:t>
      </w:r>
      <w:r w:rsidRPr="00F01A61">
        <w:t>the</w:t>
      </w:r>
      <w:r>
        <w:t xml:space="preserve"> </w:t>
      </w:r>
      <w:r w:rsidRPr="00F01A61">
        <w:t>athletes</w:t>
      </w:r>
      <w:r>
        <w:t xml:space="preserve"> </w:t>
      </w:r>
      <w:r w:rsidRPr="00F01A61">
        <w:t>from</w:t>
      </w:r>
      <w:r>
        <w:t xml:space="preserve"> </w:t>
      </w:r>
      <w:r w:rsidRPr="00F01A61">
        <w:t>these</w:t>
      </w:r>
      <w:r>
        <w:t xml:space="preserve"> </w:t>
      </w:r>
      <w:r w:rsidRPr="00F01A61">
        <w:t>games</w:t>
      </w:r>
      <w:r>
        <w:t xml:space="preserve"> </w:t>
      </w:r>
      <w:r w:rsidRPr="00F01A61">
        <w:t>have</w:t>
      </w:r>
      <w:r>
        <w:t xml:space="preserve"> </w:t>
      </w:r>
      <w:r w:rsidRPr="00F01A61">
        <w:t>also</w:t>
      </w:r>
      <w:r>
        <w:t xml:space="preserve"> </w:t>
      </w:r>
      <w:r w:rsidRPr="00F01A61">
        <w:t>obtained</w:t>
      </w:r>
      <w:r>
        <w:t xml:space="preserve"> </w:t>
      </w:r>
      <w:r w:rsidRPr="00F01A61">
        <w:t>medals</w:t>
      </w:r>
      <w:r>
        <w:t xml:space="preserve"> </w:t>
      </w:r>
      <w:r w:rsidRPr="00F01A61">
        <w:t>in</w:t>
      </w:r>
      <w:r>
        <w:t xml:space="preserve"> </w:t>
      </w:r>
      <w:r w:rsidRPr="00F01A61">
        <w:t>international</w:t>
      </w:r>
      <w:r>
        <w:t xml:space="preserve"> </w:t>
      </w:r>
      <w:r w:rsidRPr="00F01A61">
        <w:t>competitions.</w:t>
      </w:r>
    </w:p>
  </w:footnote>
  <w:footnote w:id="41">
    <w:p w:rsidR="009669E5" w:rsidRPr="00F01A61" w:rsidRDefault="009669E5" w:rsidP="00F01A61">
      <w:pPr>
        <w:pStyle w:val="FootnoteText"/>
      </w:pPr>
      <w:r>
        <w:tab/>
      </w:r>
      <w:r w:rsidRPr="00F502D6">
        <w:rPr>
          <w:rStyle w:val="FootnoteReference"/>
        </w:rPr>
        <w:footnoteRef/>
      </w:r>
      <w:r w:rsidRPr="00F502D6">
        <w:rPr>
          <w:rStyle w:val="FootnoteReference"/>
        </w:rPr>
        <w:t xml:space="preserve"> </w:t>
      </w:r>
      <w:r>
        <w:tab/>
      </w:r>
      <w:r w:rsidRPr="00F01A61">
        <w:t>The</w:t>
      </w:r>
      <w:r>
        <w:t xml:space="preserve"> </w:t>
      </w:r>
      <w:r w:rsidRPr="00F01A61">
        <w:t>Penal</w:t>
      </w:r>
      <w:r>
        <w:t xml:space="preserve"> </w:t>
      </w:r>
      <w:r w:rsidRPr="00F01A61">
        <w:t>System</w:t>
      </w:r>
      <w:r>
        <w:t xml:space="preserve"> </w:t>
      </w:r>
      <w:r w:rsidRPr="00F01A61">
        <w:t>Reform</w:t>
      </w:r>
      <w:r>
        <w:t xml:space="preserve"> </w:t>
      </w:r>
      <w:r w:rsidRPr="00F01A61">
        <w:t>Act</w:t>
      </w:r>
      <w:r>
        <w:t xml:space="preserve"> </w:t>
      </w:r>
      <w:r w:rsidRPr="00F01A61">
        <w:t>1998</w:t>
      </w:r>
      <w:r>
        <w:t xml:space="preserve"> </w:t>
      </w:r>
      <w:r w:rsidRPr="00F01A61">
        <w:t>Chap</w:t>
      </w:r>
      <w:r>
        <w:t xml:space="preserve"> </w:t>
      </w:r>
      <w:r w:rsidRPr="00F01A61">
        <w:t>139</w:t>
      </w:r>
      <w:r>
        <w:t xml:space="preserve"> </w:t>
      </w:r>
      <w:r w:rsidRPr="00F01A61">
        <w:t>provides</w:t>
      </w:r>
      <w:r>
        <w:t xml:space="preserve"> </w:t>
      </w:r>
      <w:r w:rsidRPr="00F01A61">
        <w:t>for</w:t>
      </w:r>
      <w:r>
        <w:t xml:space="preserve"> </w:t>
      </w:r>
      <w:r w:rsidRPr="00F01A61">
        <w:t>suspended</w:t>
      </w:r>
      <w:r>
        <w:t xml:space="preserve"> </w:t>
      </w:r>
      <w:r w:rsidRPr="00F01A61">
        <w:t>sentencing,</w:t>
      </w:r>
      <w:r>
        <w:t xml:space="preserve"> </w:t>
      </w:r>
      <w:r w:rsidRPr="00F01A61">
        <w:t>curfew</w:t>
      </w:r>
      <w:r>
        <w:t xml:space="preserve"> </w:t>
      </w:r>
      <w:r w:rsidRPr="00F01A61">
        <w:t>orders,</w:t>
      </w:r>
      <w:r>
        <w:t xml:space="preserve"> </w:t>
      </w:r>
      <w:r w:rsidRPr="00F01A61">
        <w:t>mediation</w:t>
      </w:r>
      <w:r>
        <w:t xml:space="preserve"> </w:t>
      </w:r>
      <w:r w:rsidRPr="00F01A61">
        <w:t>and</w:t>
      </w:r>
      <w:r>
        <w:t xml:space="preserve"> </w:t>
      </w:r>
      <w:r w:rsidRPr="00F01A61">
        <w:t>community</w:t>
      </w:r>
      <w:r>
        <w:t xml:space="preserve"> </w:t>
      </w:r>
      <w:r w:rsidRPr="00F01A61">
        <w:t>service</w:t>
      </w:r>
      <w:r>
        <w:t xml:space="preserve"> </w:t>
      </w:r>
      <w:r w:rsidRPr="00F01A61">
        <w:t>sentences</w:t>
      </w:r>
      <w:r>
        <w:t xml:space="preserve"> </w:t>
      </w:r>
      <w:r w:rsidRPr="00F01A61">
        <w:t>for</w:t>
      </w:r>
      <w:r>
        <w:t xml:space="preserve"> </w:t>
      </w:r>
      <w:r w:rsidRPr="00F01A61">
        <w:t>criminal</w:t>
      </w:r>
      <w:r>
        <w:t xml:space="preserve"> </w:t>
      </w:r>
      <w:r w:rsidRPr="00F01A61">
        <w:t>offenders.</w:t>
      </w:r>
      <w:r>
        <w:t xml:space="preserve"> </w:t>
      </w:r>
      <w:r w:rsidRPr="00F01A61">
        <w:t>Mediation</w:t>
      </w:r>
      <w:r>
        <w:t xml:space="preserve"> </w:t>
      </w:r>
      <w:r w:rsidRPr="00F01A61">
        <w:t>permits</w:t>
      </w:r>
      <w:r>
        <w:t xml:space="preserve"> </w:t>
      </w:r>
      <w:r w:rsidRPr="00F01A61">
        <w:t>young</w:t>
      </w:r>
      <w:r>
        <w:t xml:space="preserve"> </w:t>
      </w:r>
      <w:r w:rsidRPr="00F01A61">
        <w:t>offenders</w:t>
      </w:r>
      <w:r>
        <w:t xml:space="preserve"> </w:t>
      </w:r>
      <w:r w:rsidRPr="00F01A61">
        <w:t>to</w:t>
      </w:r>
      <w:r>
        <w:t xml:space="preserve"> </w:t>
      </w:r>
      <w:r w:rsidRPr="00F01A61">
        <w:t>make</w:t>
      </w:r>
      <w:r>
        <w:t xml:space="preserve"> </w:t>
      </w:r>
      <w:r w:rsidRPr="00F01A61">
        <w:t>amends</w:t>
      </w:r>
      <w:r>
        <w:t xml:space="preserve"> </w:t>
      </w:r>
      <w:r w:rsidRPr="00F01A61">
        <w:t>to</w:t>
      </w:r>
      <w:r>
        <w:t xml:space="preserve"> </w:t>
      </w:r>
      <w:r w:rsidRPr="00F01A61">
        <w:t>a</w:t>
      </w:r>
      <w:r>
        <w:t xml:space="preserve"> </w:t>
      </w:r>
      <w:r w:rsidRPr="00F01A61">
        <w:t>complainant</w:t>
      </w:r>
      <w:r>
        <w:t xml:space="preserve"> </w:t>
      </w:r>
      <w:r w:rsidRPr="00F01A61">
        <w:t>by</w:t>
      </w:r>
      <w:r>
        <w:t xml:space="preserve"> </w:t>
      </w:r>
      <w:r w:rsidRPr="00F01A61">
        <w:t>performing</w:t>
      </w:r>
      <w:r>
        <w:t xml:space="preserve"> </w:t>
      </w:r>
      <w:r w:rsidRPr="00F01A61">
        <w:t>unpaid</w:t>
      </w:r>
      <w:r>
        <w:t xml:space="preserve"> </w:t>
      </w:r>
      <w:r w:rsidRPr="00F01A61">
        <w:t>work,</w:t>
      </w:r>
      <w:r>
        <w:t xml:space="preserve"> </w:t>
      </w:r>
      <w:r w:rsidRPr="00F01A61">
        <w:t>paying</w:t>
      </w:r>
      <w:r>
        <w:t xml:space="preserve"> </w:t>
      </w:r>
      <w:r w:rsidRPr="00F01A61">
        <w:t>compensation,</w:t>
      </w:r>
      <w:r>
        <w:t xml:space="preserve"> </w:t>
      </w:r>
      <w:r w:rsidRPr="00F01A61">
        <w:t>or</w:t>
      </w:r>
      <w:r>
        <w:t xml:space="preserve"> </w:t>
      </w:r>
      <w:r w:rsidRPr="00F01A61">
        <w:t>participating</w:t>
      </w:r>
      <w:r>
        <w:t xml:space="preserve"> </w:t>
      </w:r>
      <w:r w:rsidRPr="00F01A61">
        <w:t>in</w:t>
      </w:r>
      <w:r>
        <w:t xml:space="preserve"> </w:t>
      </w:r>
      <w:r w:rsidRPr="00F01A61">
        <w:t>a</w:t>
      </w:r>
      <w:r>
        <w:t xml:space="preserve"> </w:t>
      </w:r>
      <w:r w:rsidRPr="00F01A61">
        <w:t>rehabilitation</w:t>
      </w:r>
      <w:r>
        <w:t xml:space="preserve"> </w:t>
      </w:r>
      <w:r w:rsidRPr="00F01A61">
        <w:t>programme.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E5" w:rsidRPr="00B83716" w:rsidRDefault="009669E5" w:rsidP="00EA64B1">
    <w:pPr>
      <w:pStyle w:val="Header"/>
    </w:pPr>
    <w:r w:rsidRPr="00B83716">
      <w:t>CRC/C/</w:t>
    </w:r>
    <w:r w:rsidR="00767F53">
      <w:t>B</w:t>
    </w:r>
    <w:r>
      <w:t>R</w:t>
    </w:r>
    <w:r w:rsidR="00767F53">
      <w:t>B</w:t>
    </w:r>
    <w: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E5" w:rsidRPr="00B83716" w:rsidRDefault="009669E5" w:rsidP="006564B6">
    <w:pPr>
      <w:pStyle w:val="Header"/>
      <w:jc w:val="right"/>
    </w:pPr>
    <w:r w:rsidRPr="00B83716">
      <w:t>CRC/C/</w:t>
    </w:r>
    <w:r w:rsidR="00767F53">
      <w:t>B</w:t>
    </w:r>
    <w:r>
      <w:t>R</w:t>
    </w:r>
    <w:r w:rsidR="00767F53">
      <w:t>B</w:t>
    </w:r>
    <w:r>
      <w:t>/</w:t>
    </w:r>
    <w:r w:rsidR="006448BE">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CC"/>
    <w:rsid w:val="0000422D"/>
    <w:rsid w:val="00005CCC"/>
    <w:rsid w:val="000264EC"/>
    <w:rsid w:val="00037463"/>
    <w:rsid w:val="0005092B"/>
    <w:rsid w:val="00054DAB"/>
    <w:rsid w:val="00054FE1"/>
    <w:rsid w:val="00060B15"/>
    <w:rsid w:val="000A60A5"/>
    <w:rsid w:val="000B5C75"/>
    <w:rsid w:val="000D072E"/>
    <w:rsid w:val="000D76D9"/>
    <w:rsid w:val="00110A76"/>
    <w:rsid w:val="00117545"/>
    <w:rsid w:val="00127D2C"/>
    <w:rsid w:val="001327BC"/>
    <w:rsid w:val="00191CC0"/>
    <w:rsid w:val="001944AE"/>
    <w:rsid w:val="001A20F2"/>
    <w:rsid w:val="001A4159"/>
    <w:rsid w:val="001B130C"/>
    <w:rsid w:val="002032E7"/>
    <w:rsid w:val="00220ED7"/>
    <w:rsid w:val="00231FB5"/>
    <w:rsid w:val="00240605"/>
    <w:rsid w:val="0024438D"/>
    <w:rsid w:val="00267FFC"/>
    <w:rsid w:val="00274B1B"/>
    <w:rsid w:val="00284338"/>
    <w:rsid w:val="002A2F2D"/>
    <w:rsid w:val="002A4CED"/>
    <w:rsid w:val="002A7434"/>
    <w:rsid w:val="002B7ACD"/>
    <w:rsid w:val="002C13DD"/>
    <w:rsid w:val="002D2202"/>
    <w:rsid w:val="00300068"/>
    <w:rsid w:val="003014A6"/>
    <w:rsid w:val="00316F9D"/>
    <w:rsid w:val="00321F20"/>
    <w:rsid w:val="00342235"/>
    <w:rsid w:val="003544AA"/>
    <w:rsid w:val="00355ACC"/>
    <w:rsid w:val="00355C8F"/>
    <w:rsid w:val="00366C61"/>
    <w:rsid w:val="00373BA5"/>
    <w:rsid w:val="0038720C"/>
    <w:rsid w:val="003E0F44"/>
    <w:rsid w:val="003F12AB"/>
    <w:rsid w:val="003F2BD8"/>
    <w:rsid w:val="003F366A"/>
    <w:rsid w:val="003F7D16"/>
    <w:rsid w:val="004131DC"/>
    <w:rsid w:val="00427F41"/>
    <w:rsid w:val="00436926"/>
    <w:rsid w:val="00444849"/>
    <w:rsid w:val="00450E25"/>
    <w:rsid w:val="00454802"/>
    <w:rsid w:val="00457521"/>
    <w:rsid w:val="00457A47"/>
    <w:rsid w:val="004813F5"/>
    <w:rsid w:val="004A13A2"/>
    <w:rsid w:val="004A3FCA"/>
    <w:rsid w:val="004A6123"/>
    <w:rsid w:val="004C3CE9"/>
    <w:rsid w:val="00500E0A"/>
    <w:rsid w:val="00505E86"/>
    <w:rsid w:val="00511929"/>
    <w:rsid w:val="00515A1E"/>
    <w:rsid w:val="0052717F"/>
    <w:rsid w:val="00543343"/>
    <w:rsid w:val="005564C6"/>
    <w:rsid w:val="005604C1"/>
    <w:rsid w:val="005647E6"/>
    <w:rsid w:val="005751A8"/>
    <w:rsid w:val="0058708D"/>
    <w:rsid w:val="005919AF"/>
    <w:rsid w:val="005D4212"/>
    <w:rsid w:val="00616671"/>
    <w:rsid w:val="00626F4F"/>
    <w:rsid w:val="00633F06"/>
    <w:rsid w:val="006448BE"/>
    <w:rsid w:val="00645188"/>
    <w:rsid w:val="006461CD"/>
    <w:rsid w:val="006564B6"/>
    <w:rsid w:val="00662F70"/>
    <w:rsid w:val="0068630D"/>
    <w:rsid w:val="006B5264"/>
    <w:rsid w:val="006C133A"/>
    <w:rsid w:val="006E17EC"/>
    <w:rsid w:val="00710042"/>
    <w:rsid w:val="00711AEB"/>
    <w:rsid w:val="0071724F"/>
    <w:rsid w:val="007350DD"/>
    <w:rsid w:val="0073668B"/>
    <w:rsid w:val="0075439C"/>
    <w:rsid w:val="007640EB"/>
    <w:rsid w:val="00767F53"/>
    <w:rsid w:val="00782BCA"/>
    <w:rsid w:val="00784435"/>
    <w:rsid w:val="007A6A5B"/>
    <w:rsid w:val="007D3A2F"/>
    <w:rsid w:val="007E0F5C"/>
    <w:rsid w:val="007E1EC7"/>
    <w:rsid w:val="007F0F1D"/>
    <w:rsid w:val="008026D5"/>
    <w:rsid w:val="00845471"/>
    <w:rsid w:val="00852AED"/>
    <w:rsid w:val="00855F19"/>
    <w:rsid w:val="008579D7"/>
    <w:rsid w:val="00875C53"/>
    <w:rsid w:val="00884305"/>
    <w:rsid w:val="008A59AC"/>
    <w:rsid w:val="008A6C1B"/>
    <w:rsid w:val="008B0082"/>
    <w:rsid w:val="008B4EBE"/>
    <w:rsid w:val="008C33A1"/>
    <w:rsid w:val="008C3F4D"/>
    <w:rsid w:val="008D14E9"/>
    <w:rsid w:val="008D55E0"/>
    <w:rsid w:val="008D6821"/>
    <w:rsid w:val="008E3B94"/>
    <w:rsid w:val="008E6898"/>
    <w:rsid w:val="008F6781"/>
    <w:rsid w:val="00935456"/>
    <w:rsid w:val="00946897"/>
    <w:rsid w:val="00950A9E"/>
    <w:rsid w:val="009669E5"/>
    <w:rsid w:val="009725FA"/>
    <w:rsid w:val="009818AF"/>
    <w:rsid w:val="00981927"/>
    <w:rsid w:val="009A106C"/>
    <w:rsid w:val="009C24C4"/>
    <w:rsid w:val="009D0EF9"/>
    <w:rsid w:val="009E22FF"/>
    <w:rsid w:val="00A115AD"/>
    <w:rsid w:val="00A331C2"/>
    <w:rsid w:val="00A36940"/>
    <w:rsid w:val="00A41CD6"/>
    <w:rsid w:val="00A43F55"/>
    <w:rsid w:val="00A70BB8"/>
    <w:rsid w:val="00A82AC7"/>
    <w:rsid w:val="00AA379B"/>
    <w:rsid w:val="00AD53C1"/>
    <w:rsid w:val="00AD64CA"/>
    <w:rsid w:val="00AE4E83"/>
    <w:rsid w:val="00AF176D"/>
    <w:rsid w:val="00B012BD"/>
    <w:rsid w:val="00B02475"/>
    <w:rsid w:val="00B15C8E"/>
    <w:rsid w:val="00B33668"/>
    <w:rsid w:val="00B632A2"/>
    <w:rsid w:val="00B8190A"/>
    <w:rsid w:val="00B83716"/>
    <w:rsid w:val="00C56144"/>
    <w:rsid w:val="00C5729D"/>
    <w:rsid w:val="00C81928"/>
    <w:rsid w:val="00C86A6E"/>
    <w:rsid w:val="00C94BA2"/>
    <w:rsid w:val="00CA5FC0"/>
    <w:rsid w:val="00CB5CC9"/>
    <w:rsid w:val="00CC4E91"/>
    <w:rsid w:val="00CD26C6"/>
    <w:rsid w:val="00D02850"/>
    <w:rsid w:val="00D153FD"/>
    <w:rsid w:val="00D15D17"/>
    <w:rsid w:val="00D1692B"/>
    <w:rsid w:val="00D26486"/>
    <w:rsid w:val="00D30851"/>
    <w:rsid w:val="00D439A0"/>
    <w:rsid w:val="00D723DF"/>
    <w:rsid w:val="00D83D48"/>
    <w:rsid w:val="00D900ED"/>
    <w:rsid w:val="00D949BD"/>
    <w:rsid w:val="00DA7C33"/>
    <w:rsid w:val="00DB59BC"/>
    <w:rsid w:val="00DB7B33"/>
    <w:rsid w:val="00DE2924"/>
    <w:rsid w:val="00DE3074"/>
    <w:rsid w:val="00DF15EE"/>
    <w:rsid w:val="00E200CF"/>
    <w:rsid w:val="00E20EB4"/>
    <w:rsid w:val="00E42D2D"/>
    <w:rsid w:val="00E61924"/>
    <w:rsid w:val="00E94783"/>
    <w:rsid w:val="00E97807"/>
    <w:rsid w:val="00EA19E5"/>
    <w:rsid w:val="00EA64B1"/>
    <w:rsid w:val="00EC27BD"/>
    <w:rsid w:val="00EC4FF6"/>
    <w:rsid w:val="00ED38F4"/>
    <w:rsid w:val="00F01A61"/>
    <w:rsid w:val="00F01E90"/>
    <w:rsid w:val="00F30AB6"/>
    <w:rsid w:val="00F34D08"/>
    <w:rsid w:val="00F502D6"/>
    <w:rsid w:val="00F52757"/>
    <w:rsid w:val="00F53F0B"/>
    <w:rsid w:val="00F724DD"/>
    <w:rsid w:val="00F82299"/>
    <w:rsid w:val="00F822E3"/>
    <w:rsid w:val="00F94A92"/>
    <w:rsid w:val="00FB2DBC"/>
    <w:rsid w:val="00FC0BE6"/>
    <w:rsid w:val="00FC33CC"/>
    <w:rsid w:val="00FE2A77"/>
    <w:rsid w:val="00FE5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table" w:styleId="TableGrid">
    <w:name w:val="Table Grid"/>
    <w:basedOn w:val="TableNormal"/>
    <w:rsid w:val="008C3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55F19"/>
    <w:pPr>
      <w:spacing w:line="240" w:lineRule="auto"/>
    </w:pPr>
    <w:rPr>
      <w:rFonts w:ascii="Tahoma" w:hAnsi="Tahoma" w:cs="Tahoma"/>
      <w:sz w:val="16"/>
      <w:szCs w:val="16"/>
    </w:rPr>
  </w:style>
  <w:style w:type="character" w:customStyle="1" w:styleId="BalloonTextChar">
    <w:name w:val="Balloon Text Char"/>
    <w:link w:val="BalloonText"/>
    <w:rsid w:val="00855F19"/>
    <w:rPr>
      <w:rFonts w:ascii="Tahoma" w:hAnsi="Tahoma" w:cs="Tahoma"/>
      <w:sz w:val="16"/>
      <w:szCs w:val="16"/>
      <w:lang w:eastAsia="en-US"/>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styleId="EndnoteText">
    <w:name w:val="endnote text"/>
    <w:aliases w:val="2_G"/>
    <w:basedOn w:val="FootnoteText"/>
    <w:link w:val="EndnoteTextCha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link w:val="HeaderChar"/>
    <w:pPr>
      <w:pBdr>
        <w:bottom w:val="single" w:sz="4" w:space="4" w:color="auto"/>
      </w:pBdr>
      <w:spacing w:line="240" w:lineRule="auto"/>
    </w:pPr>
    <w:rPr>
      <w:b/>
      <w:sz w:val="18"/>
    </w:rPr>
  </w:style>
  <w:style w:type="character" w:customStyle="1" w:styleId="Heading1Char">
    <w:name w:val="Heading 1 Char"/>
    <w:aliases w:val="Table_G Char"/>
    <w:link w:val="Heading1"/>
    <w:rsid w:val="006564B6"/>
    <w:rPr>
      <w:lang w:eastAsia="en-US"/>
    </w:rPr>
  </w:style>
  <w:style w:type="character" w:customStyle="1" w:styleId="HeaderChar">
    <w:name w:val="Header Char"/>
    <w:aliases w:val="6_G Char"/>
    <w:link w:val="Header"/>
    <w:rsid w:val="006564B6"/>
    <w:rPr>
      <w:b/>
      <w:sz w:val="18"/>
      <w:lang w:eastAsia="en-US"/>
    </w:rPr>
  </w:style>
  <w:style w:type="character" w:customStyle="1" w:styleId="FooterChar">
    <w:name w:val="Footer Char"/>
    <w:aliases w:val="3_G Char"/>
    <w:link w:val="Footer"/>
    <w:rsid w:val="006564B6"/>
    <w:rPr>
      <w:sz w:val="16"/>
      <w:lang w:eastAsia="en-US"/>
    </w:rPr>
  </w:style>
  <w:style w:type="character" w:customStyle="1" w:styleId="FootnoteTextChar">
    <w:name w:val="Footnote Text Char"/>
    <w:aliases w:val="5_G Char"/>
    <w:link w:val="FootnoteText"/>
    <w:rsid w:val="006564B6"/>
    <w:rPr>
      <w:sz w:val="18"/>
      <w:lang w:eastAsia="en-US"/>
    </w:rPr>
  </w:style>
  <w:style w:type="character" w:customStyle="1" w:styleId="EndnoteTextChar">
    <w:name w:val="Endnote Text Char"/>
    <w:aliases w:val="2_G Char"/>
    <w:link w:val="EndnoteText"/>
    <w:rsid w:val="006564B6"/>
    <w:rPr>
      <w:sz w:val="18"/>
      <w:lang w:eastAsia="en-US"/>
    </w:rPr>
  </w:style>
  <w:style w:type="character" w:customStyle="1" w:styleId="Heading2Char">
    <w:name w:val="Heading 2 Char"/>
    <w:link w:val="Heading2"/>
    <w:rsid w:val="006564B6"/>
    <w:rPr>
      <w:lang w:eastAsia="en-US"/>
    </w:rPr>
  </w:style>
  <w:style w:type="character" w:customStyle="1" w:styleId="Heading3Char">
    <w:name w:val="Heading 3 Char"/>
    <w:link w:val="Heading3"/>
    <w:rsid w:val="006564B6"/>
    <w:rPr>
      <w:lang w:eastAsia="en-US"/>
    </w:rPr>
  </w:style>
  <w:style w:type="character" w:customStyle="1" w:styleId="Heading4Char">
    <w:name w:val="Heading 4 Char"/>
    <w:link w:val="Heading4"/>
    <w:rsid w:val="006564B6"/>
    <w:rPr>
      <w:lang w:eastAsia="en-US"/>
    </w:rPr>
  </w:style>
  <w:style w:type="character" w:customStyle="1" w:styleId="Heading5Char">
    <w:name w:val="Heading 5 Char"/>
    <w:link w:val="Heading5"/>
    <w:rsid w:val="006564B6"/>
    <w:rPr>
      <w:lang w:eastAsia="en-US"/>
    </w:rPr>
  </w:style>
  <w:style w:type="character" w:customStyle="1" w:styleId="Heading6Char">
    <w:name w:val="Heading 6 Char"/>
    <w:link w:val="Heading6"/>
    <w:rsid w:val="006564B6"/>
    <w:rPr>
      <w:lang w:eastAsia="en-US"/>
    </w:rPr>
  </w:style>
  <w:style w:type="character" w:customStyle="1" w:styleId="Heading7Char">
    <w:name w:val="Heading 7 Char"/>
    <w:link w:val="Heading7"/>
    <w:rsid w:val="006564B6"/>
    <w:rPr>
      <w:lang w:eastAsia="en-US"/>
    </w:rPr>
  </w:style>
  <w:style w:type="character" w:customStyle="1" w:styleId="Heading8Char">
    <w:name w:val="Heading 8 Char"/>
    <w:link w:val="Heading8"/>
    <w:rsid w:val="006564B6"/>
    <w:rPr>
      <w:lang w:eastAsia="en-US"/>
    </w:rPr>
  </w:style>
  <w:style w:type="character" w:customStyle="1" w:styleId="Heading9Char">
    <w:name w:val="Heading 9 Char"/>
    <w:link w:val="Heading9"/>
    <w:rsid w:val="006564B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table" w:styleId="TableGrid">
    <w:name w:val="Table Grid"/>
    <w:basedOn w:val="TableNormal"/>
    <w:rsid w:val="008C3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55F19"/>
    <w:pPr>
      <w:spacing w:line="240" w:lineRule="auto"/>
    </w:pPr>
    <w:rPr>
      <w:rFonts w:ascii="Tahoma" w:hAnsi="Tahoma" w:cs="Tahoma"/>
      <w:sz w:val="16"/>
      <w:szCs w:val="16"/>
    </w:rPr>
  </w:style>
  <w:style w:type="character" w:customStyle="1" w:styleId="BalloonTextChar">
    <w:name w:val="Balloon Text Char"/>
    <w:link w:val="BalloonText"/>
    <w:rsid w:val="00855F19"/>
    <w:rPr>
      <w:rFonts w:ascii="Tahoma" w:hAnsi="Tahoma" w:cs="Tahoma"/>
      <w:sz w:val="16"/>
      <w:szCs w:val="16"/>
      <w:lang w:eastAsia="en-US"/>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styleId="EndnoteText">
    <w:name w:val="endnote text"/>
    <w:aliases w:val="2_G"/>
    <w:basedOn w:val="FootnoteText"/>
    <w:link w:val="EndnoteTextCha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link w:val="HeaderChar"/>
    <w:pPr>
      <w:pBdr>
        <w:bottom w:val="single" w:sz="4" w:space="4" w:color="auto"/>
      </w:pBdr>
      <w:spacing w:line="240" w:lineRule="auto"/>
    </w:pPr>
    <w:rPr>
      <w:b/>
      <w:sz w:val="18"/>
    </w:rPr>
  </w:style>
  <w:style w:type="character" w:customStyle="1" w:styleId="Heading1Char">
    <w:name w:val="Heading 1 Char"/>
    <w:aliases w:val="Table_G Char"/>
    <w:link w:val="Heading1"/>
    <w:rsid w:val="006564B6"/>
    <w:rPr>
      <w:lang w:eastAsia="en-US"/>
    </w:rPr>
  </w:style>
  <w:style w:type="character" w:customStyle="1" w:styleId="HeaderChar">
    <w:name w:val="Header Char"/>
    <w:aliases w:val="6_G Char"/>
    <w:link w:val="Header"/>
    <w:rsid w:val="006564B6"/>
    <w:rPr>
      <w:b/>
      <w:sz w:val="18"/>
      <w:lang w:eastAsia="en-US"/>
    </w:rPr>
  </w:style>
  <w:style w:type="character" w:customStyle="1" w:styleId="FooterChar">
    <w:name w:val="Footer Char"/>
    <w:aliases w:val="3_G Char"/>
    <w:link w:val="Footer"/>
    <w:rsid w:val="006564B6"/>
    <w:rPr>
      <w:sz w:val="16"/>
      <w:lang w:eastAsia="en-US"/>
    </w:rPr>
  </w:style>
  <w:style w:type="character" w:customStyle="1" w:styleId="FootnoteTextChar">
    <w:name w:val="Footnote Text Char"/>
    <w:aliases w:val="5_G Char"/>
    <w:link w:val="FootnoteText"/>
    <w:rsid w:val="006564B6"/>
    <w:rPr>
      <w:sz w:val="18"/>
      <w:lang w:eastAsia="en-US"/>
    </w:rPr>
  </w:style>
  <w:style w:type="character" w:customStyle="1" w:styleId="EndnoteTextChar">
    <w:name w:val="Endnote Text Char"/>
    <w:aliases w:val="2_G Char"/>
    <w:link w:val="EndnoteText"/>
    <w:rsid w:val="006564B6"/>
    <w:rPr>
      <w:sz w:val="18"/>
      <w:lang w:eastAsia="en-US"/>
    </w:rPr>
  </w:style>
  <w:style w:type="character" w:customStyle="1" w:styleId="Heading2Char">
    <w:name w:val="Heading 2 Char"/>
    <w:link w:val="Heading2"/>
    <w:rsid w:val="006564B6"/>
    <w:rPr>
      <w:lang w:eastAsia="en-US"/>
    </w:rPr>
  </w:style>
  <w:style w:type="character" w:customStyle="1" w:styleId="Heading3Char">
    <w:name w:val="Heading 3 Char"/>
    <w:link w:val="Heading3"/>
    <w:rsid w:val="006564B6"/>
    <w:rPr>
      <w:lang w:eastAsia="en-US"/>
    </w:rPr>
  </w:style>
  <w:style w:type="character" w:customStyle="1" w:styleId="Heading4Char">
    <w:name w:val="Heading 4 Char"/>
    <w:link w:val="Heading4"/>
    <w:rsid w:val="006564B6"/>
    <w:rPr>
      <w:lang w:eastAsia="en-US"/>
    </w:rPr>
  </w:style>
  <w:style w:type="character" w:customStyle="1" w:styleId="Heading5Char">
    <w:name w:val="Heading 5 Char"/>
    <w:link w:val="Heading5"/>
    <w:rsid w:val="006564B6"/>
    <w:rPr>
      <w:lang w:eastAsia="en-US"/>
    </w:rPr>
  </w:style>
  <w:style w:type="character" w:customStyle="1" w:styleId="Heading6Char">
    <w:name w:val="Heading 6 Char"/>
    <w:link w:val="Heading6"/>
    <w:rsid w:val="006564B6"/>
    <w:rPr>
      <w:lang w:eastAsia="en-US"/>
    </w:rPr>
  </w:style>
  <w:style w:type="character" w:customStyle="1" w:styleId="Heading7Char">
    <w:name w:val="Heading 7 Char"/>
    <w:link w:val="Heading7"/>
    <w:rsid w:val="006564B6"/>
    <w:rPr>
      <w:lang w:eastAsia="en-US"/>
    </w:rPr>
  </w:style>
  <w:style w:type="character" w:customStyle="1" w:styleId="Heading8Char">
    <w:name w:val="Heading 8 Char"/>
    <w:link w:val="Heading8"/>
    <w:rsid w:val="006564B6"/>
    <w:rPr>
      <w:lang w:eastAsia="en-US"/>
    </w:rPr>
  </w:style>
  <w:style w:type="character" w:customStyle="1" w:styleId="Heading9Char">
    <w:name w:val="Heading 9 Char"/>
    <w:link w:val="Heading9"/>
    <w:rsid w:val="006564B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councils.gov.bb/c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28904-A376-4E07-93F8-984E9C2C9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1</TotalTime>
  <Pages>81</Pages>
  <Words>32895</Words>
  <Characters>187507</Characters>
  <Application>Microsoft Office Word</Application>
  <DocSecurity>0</DocSecurity>
  <Lines>1562</Lines>
  <Paragraphs>439</Paragraphs>
  <ScaleCrop>false</ScaleCrop>
  <HeadingPairs>
    <vt:vector size="2" baseType="variant">
      <vt:variant>
        <vt:lpstr>Title</vt:lpstr>
      </vt:variant>
      <vt:variant>
        <vt:i4>1</vt:i4>
      </vt:variant>
    </vt:vector>
  </HeadingPairs>
  <TitlesOfParts>
    <vt:vector size="1" baseType="lpstr">
      <vt:lpstr>1363934</vt:lpstr>
    </vt:vector>
  </TitlesOfParts>
  <Company>CSD</Company>
  <LinksUpToDate>false</LinksUpToDate>
  <CharactersWithSpaces>219963</CharactersWithSpaces>
  <SharedDoc>false</SharedDoc>
  <HLinks>
    <vt:vector size="6" baseType="variant">
      <vt:variant>
        <vt:i4>3080314</vt:i4>
      </vt:variant>
      <vt:variant>
        <vt:i4>0</vt:i4>
      </vt:variant>
      <vt:variant>
        <vt:i4>0</vt:i4>
      </vt:variant>
      <vt:variant>
        <vt:i4>5</vt:i4>
      </vt:variant>
      <vt:variant>
        <vt:lpwstr>http://www.councils.gov.bb/cms/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1363934</dc:title>
  <dc:subject/>
  <dc:creator>PAE</dc:creator>
  <cp:keywords>CRC/C/XXX/Y</cp:keywords>
  <dc:description>final</dc:description>
  <cp:lastModifiedBy>Pdfeng</cp:lastModifiedBy>
  <cp:revision>3</cp:revision>
  <cp:lastPrinted>2015-05-05T10:00:00Z</cp:lastPrinted>
  <dcterms:created xsi:type="dcterms:W3CDTF">2015-05-05T10:00:00Z</dcterms:created>
  <dcterms:modified xsi:type="dcterms:W3CDTF">2015-05-05T10:01:00Z</dcterms:modified>
</cp:coreProperties>
</file>