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B7B090F" w14:textId="77777777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D27326B" w14:textId="77777777" w:rsidR="002D5AAC" w:rsidRDefault="002D5AAC" w:rsidP="009F397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3C6230B" w14:textId="77777777"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33B0D53" w14:textId="1D15A8DB" w:rsidR="002D5AAC" w:rsidRDefault="009F397D" w:rsidP="009F397D">
            <w:pPr>
              <w:jc w:val="right"/>
            </w:pPr>
            <w:r w:rsidRPr="009F397D">
              <w:rPr>
                <w:sz w:val="40"/>
              </w:rPr>
              <w:t>CED</w:t>
            </w:r>
            <w:r>
              <w:t>/C/4/Rev.1</w:t>
            </w:r>
            <w:r w:rsidRPr="009F397D">
              <w:rPr>
                <w:rStyle w:val="aa"/>
                <w:sz w:val="20"/>
                <w:vertAlign w:val="baseline"/>
              </w:rPr>
              <w:footnoteReference w:customMarkFollows="1" w:id="1"/>
              <w:t>*</w:t>
            </w:r>
          </w:p>
        </w:tc>
      </w:tr>
      <w:tr w:rsidR="002D5AAC" w:rsidRPr="009F397D" w14:paraId="23E080D9" w14:textId="77777777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A177178" w14:textId="77777777"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B6C56EF" wp14:editId="264FC7F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068ED86" w14:textId="77777777"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1E034E6" w14:textId="77777777" w:rsidR="002D5AAC" w:rsidRPr="009F397D" w:rsidRDefault="009F397D" w:rsidP="00877609">
            <w:pPr>
              <w:spacing w:before="240"/>
              <w:rPr>
                <w:lang w:val="en-US"/>
              </w:rPr>
            </w:pPr>
            <w:r w:rsidRPr="009F397D">
              <w:rPr>
                <w:lang w:val="en-US"/>
              </w:rPr>
              <w:t>Distr.: General</w:t>
            </w:r>
          </w:p>
          <w:p w14:paraId="199CE3C2" w14:textId="3BE6BDD8" w:rsidR="009F397D" w:rsidRPr="009F397D" w:rsidRDefault="009F397D" w:rsidP="009F397D">
            <w:pPr>
              <w:spacing w:line="240" w:lineRule="exact"/>
              <w:rPr>
                <w:lang w:val="en-US"/>
              </w:rPr>
            </w:pPr>
            <w:r w:rsidRPr="009F397D">
              <w:rPr>
                <w:lang w:val="en-US"/>
              </w:rPr>
              <w:t>2</w:t>
            </w:r>
            <w:r>
              <w:rPr>
                <w:lang w:val="en-US"/>
              </w:rPr>
              <w:t>7 May 2021</w:t>
            </w:r>
          </w:p>
          <w:p w14:paraId="337DAF4E" w14:textId="77777777" w:rsidR="009F397D" w:rsidRPr="009F397D" w:rsidRDefault="009F397D" w:rsidP="009F397D">
            <w:pPr>
              <w:spacing w:line="240" w:lineRule="exact"/>
              <w:rPr>
                <w:lang w:val="en-US"/>
              </w:rPr>
            </w:pPr>
            <w:r w:rsidRPr="009F397D">
              <w:rPr>
                <w:lang w:val="en-US"/>
              </w:rPr>
              <w:t>Russian</w:t>
            </w:r>
          </w:p>
          <w:p w14:paraId="446CFADB" w14:textId="600A9CA4" w:rsidR="009F397D" w:rsidRPr="009F397D" w:rsidRDefault="009F397D" w:rsidP="009F397D">
            <w:pPr>
              <w:spacing w:line="240" w:lineRule="exact"/>
              <w:rPr>
                <w:lang w:val="en-US"/>
              </w:rPr>
            </w:pPr>
            <w:r w:rsidRPr="009F397D">
              <w:rPr>
                <w:lang w:val="en-US"/>
              </w:rPr>
              <w:t>Original: English</w:t>
            </w:r>
          </w:p>
        </w:tc>
      </w:tr>
    </w:tbl>
    <w:p w14:paraId="4BA98D8D" w14:textId="77777777" w:rsidR="009F397D" w:rsidRPr="00975354" w:rsidRDefault="009F397D" w:rsidP="009F397D">
      <w:pPr>
        <w:spacing w:before="120"/>
        <w:rPr>
          <w:b/>
          <w:bCs/>
          <w:sz w:val="24"/>
          <w:szCs w:val="24"/>
        </w:rPr>
      </w:pPr>
      <w:r w:rsidRPr="00975354">
        <w:rPr>
          <w:b/>
          <w:bCs/>
          <w:sz w:val="24"/>
          <w:szCs w:val="24"/>
        </w:rPr>
        <w:t>Комитет по насильственным исчезновениям</w:t>
      </w:r>
    </w:p>
    <w:p w14:paraId="42A83F60" w14:textId="77777777" w:rsidR="009F397D" w:rsidRPr="003829AC" w:rsidRDefault="009F397D" w:rsidP="009F397D">
      <w:pPr>
        <w:pStyle w:val="HChG"/>
      </w:pPr>
      <w:r>
        <w:tab/>
      </w:r>
      <w:r>
        <w:tab/>
      </w:r>
      <w:r>
        <w:rPr>
          <w:bCs/>
        </w:rPr>
        <w:t>Руководство по представлению в Комитет просьбы о</w:t>
      </w:r>
      <w:r>
        <w:rPr>
          <w:bCs/>
          <w:lang w:val="fr-CH"/>
        </w:rPr>
        <w:t> </w:t>
      </w:r>
      <w:r>
        <w:rPr>
          <w:bCs/>
        </w:rPr>
        <w:t>принятии срочных мер</w:t>
      </w:r>
      <w:r w:rsidRPr="001D0BEA">
        <w:rPr>
          <w:rStyle w:val="aa"/>
          <w:b w:val="0"/>
          <w:sz w:val="20"/>
          <w:vertAlign w:val="baseline"/>
        </w:rPr>
        <w:footnoteReference w:customMarkFollows="1" w:id="2"/>
        <w:t>**</w:t>
      </w:r>
    </w:p>
    <w:p w14:paraId="4B9427F5" w14:textId="77777777" w:rsidR="009F397D" w:rsidRPr="00363239" w:rsidRDefault="009F397D" w:rsidP="009F397D">
      <w:pPr>
        <w:pStyle w:val="H1G"/>
      </w:pPr>
      <w:r>
        <w:tab/>
      </w:r>
      <w:r>
        <w:tab/>
      </w:r>
      <w:r>
        <w:tab/>
      </w:r>
      <w:r>
        <w:rPr>
          <w:bCs/>
        </w:rPr>
        <w:t>Общая информация</w:t>
      </w:r>
    </w:p>
    <w:p w14:paraId="0DCDB2EE" w14:textId="77777777" w:rsidR="009F397D" w:rsidRPr="00363239" w:rsidRDefault="009F397D" w:rsidP="009F397D">
      <w:pPr>
        <w:pStyle w:val="SingleTxtG"/>
      </w:pPr>
      <w:r>
        <w:t>1.</w:t>
      </w:r>
      <w:r>
        <w:tab/>
        <w:t>Комитет по насильственным исчезновениям является органом независимых экспертов, осуществляющим контроль за осуществлением Международной конвенции для защиты всех лиц от насильственных исчезновений государствами, ратифицировавшими Конвенцию.</w:t>
      </w:r>
    </w:p>
    <w:p w14:paraId="27560E88" w14:textId="77777777" w:rsidR="009F397D" w:rsidRPr="00363239" w:rsidRDefault="009F397D" w:rsidP="009F397D">
      <w:pPr>
        <w:pStyle w:val="SingleTxtG"/>
      </w:pPr>
      <w:r>
        <w:t>2.</w:t>
      </w:r>
      <w:r>
        <w:tab/>
        <w:t>В соответствии со статьей 30 Конвенции Комитет получает и рассматривает просьбы о принятии срочных мер, поданные родственниками исчезнувшего лица или их законными представителями, их адвокатом или любым уполномоченным ими лицом, а также любым другим лицом, имеющим законный интерес, с целью обеспечения того, чтобы соответствующее государство-участник в срочном порядке приняло все меры, необходимые для поиска и обнаружения исчезнувшего лица.</w:t>
      </w:r>
    </w:p>
    <w:p w14:paraId="2B78487B" w14:textId="77777777" w:rsidR="009F397D" w:rsidRPr="00363239" w:rsidRDefault="009F397D" w:rsidP="009F397D">
      <w:pPr>
        <w:pStyle w:val="SingleTxtG"/>
      </w:pPr>
      <w:r>
        <w:t>3.</w:t>
      </w:r>
      <w:r>
        <w:tab/>
        <w:t xml:space="preserve">Просьбы о принятии срочных мер могут быть представлены в отношении: </w:t>
      </w:r>
    </w:p>
    <w:p w14:paraId="40815EB1" w14:textId="77777777" w:rsidR="009F397D" w:rsidRPr="0010137E" w:rsidRDefault="009F397D" w:rsidP="009F397D">
      <w:pPr>
        <w:pStyle w:val="SingleTxtG"/>
      </w:pPr>
      <w:r>
        <w:tab/>
        <w:t>a)</w:t>
      </w:r>
      <w:r>
        <w:tab/>
        <w:t>исчезновения в стране, ратифицировавшей Конвенцию</w:t>
      </w:r>
      <w:r w:rsidRPr="00215A2B">
        <w:rPr>
          <w:rStyle w:val="aa"/>
        </w:rPr>
        <w:footnoteReference w:id="3"/>
      </w:r>
      <w:r>
        <w:t>;</w:t>
      </w:r>
    </w:p>
    <w:p w14:paraId="3E1A7522" w14:textId="77777777" w:rsidR="009F397D" w:rsidRPr="00363239" w:rsidRDefault="009F397D" w:rsidP="009F397D">
      <w:pPr>
        <w:pStyle w:val="SingleTxtG"/>
      </w:pPr>
      <w:r>
        <w:tab/>
        <w:t>b)</w:t>
      </w:r>
      <w:r>
        <w:tab/>
        <w:t>исчезновения гражданина страны, ратифицировавшей Конвенцию.</w:t>
      </w:r>
    </w:p>
    <w:p w14:paraId="180C621C" w14:textId="77777777" w:rsidR="009F397D" w:rsidRPr="00363239" w:rsidRDefault="009F397D" w:rsidP="009F397D">
      <w:pPr>
        <w:pStyle w:val="SingleTxtG"/>
      </w:pPr>
      <w:r>
        <w:t>4.</w:t>
      </w:r>
      <w:r>
        <w:tab/>
        <w:t>В любом случае исчезновение должно начаться после вступления Конвенции в силу для соответствующего государства-участника.</w:t>
      </w:r>
    </w:p>
    <w:p w14:paraId="2E1C8DF6" w14:textId="77777777" w:rsidR="009F397D" w:rsidRPr="00363239" w:rsidRDefault="009F397D" w:rsidP="009F397D">
      <w:pPr>
        <w:pStyle w:val="H23G"/>
      </w:pPr>
      <w:r>
        <w:tab/>
      </w:r>
      <w:r>
        <w:tab/>
      </w:r>
      <w:r>
        <w:rPr>
          <w:bCs/>
        </w:rPr>
        <w:t>Требования для того, чтобы просьба о принятии срочных мер в принципе была рассмотрена Комитетом</w:t>
      </w:r>
    </w:p>
    <w:p w14:paraId="187EDC47" w14:textId="77777777" w:rsidR="009F397D" w:rsidRPr="00363239" w:rsidRDefault="009F397D" w:rsidP="009F397D">
      <w:pPr>
        <w:pStyle w:val="SingleTxtG"/>
      </w:pPr>
      <w:r>
        <w:t>5.</w:t>
      </w:r>
      <w:r>
        <w:tab/>
        <w:t>Просьбы должны быть представлены в письменном виде.</w:t>
      </w:r>
    </w:p>
    <w:p w14:paraId="55D55553" w14:textId="77777777" w:rsidR="009F397D" w:rsidRPr="00363239" w:rsidRDefault="009F397D" w:rsidP="009F397D">
      <w:pPr>
        <w:pStyle w:val="SingleTxtG"/>
      </w:pPr>
      <w:r>
        <w:t>6.</w:t>
      </w:r>
      <w:r>
        <w:tab/>
        <w:t>Просьбы могут быть поданы в отношении дел, касающихся любого государства, ратифицировавшего Конвенцию. Нет необходимости в том, чтобы государство-участник сделало конкретное заявление по этому поводу.</w:t>
      </w:r>
    </w:p>
    <w:p w14:paraId="74374091" w14:textId="77777777" w:rsidR="009F397D" w:rsidRPr="00363239" w:rsidRDefault="009F397D" w:rsidP="009F397D">
      <w:pPr>
        <w:pStyle w:val="SingleTxtG"/>
      </w:pPr>
      <w:r>
        <w:t>7.</w:t>
      </w:r>
      <w:r>
        <w:tab/>
        <w:t>Личность лиц, подающих просьбу о принятии срочных мер (авторов), всегда остается конфиденциальной; просьба, однако, не должна быть анонимной. Личность и контактные данные авторов просьбы необходимы для того, чтобы Комитет мог связаться с ними на протяжении всей процедуры.</w:t>
      </w:r>
    </w:p>
    <w:p w14:paraId="06B4FEB4" w14:textId="77777777" w:rsidR="009F397D" w:rsidRPr="00363239" w:rsidRDefault="009F397D" w:rsidP="009F397D">
      <w:pPr>
        <w:pStyle w:val="SingleTxtG"/>
      </w:pPr>
      <w:r>
        <w:t>8.</w:t>
      </w:r>
      <w:r>
        <w:tab/>
        <w:t xml:space="preserve">Факты по делу должны были быть сообщены компетентным органам соответствующего государства-участника, например органам, уполномоченным проводить расследования и розыскные мероприятия, если такая возможность </w:t>
      </w:r>
      <w:r>
        <w:lastRenderedPageBreak/>
        <w:t>существует. Если такой возможности не существует, авторы просьбы должны предоставить объяснение.</w:t>
      </w:r>
    </w:p>
    <w:p w14:paraId="689BF4F6" w14:textId="77777777" w:rsidR="009F397D" w:rsidRPr="00363239" w:rsidRDefault="009F397D" w:rsidP="009F397D">
      <w:pPr>
        <w:pStyle w:val="SingleTxtG"/>
      </w:pPr>
      <w:r>
        <w:t>9.</w:t>
      </w:r>
      <w:r>
        <w:tab/>
        <w:t>Необходимо приложить копии подтверждающих документов, касающихся всех шагов, предпринятых в национальных органах власти. Если такие копии не могут быть предоставлены из-за дефицита времени после подачи просьбы, достаточно будет подробного описания предпринятых шагов. Однако Комитет может запросить копию соответствующей документации на последующем этапе процедуры.</w:t>
      </w:r>
    </w:p>
    <w:p w14:paraId="42117CB3" w14:textId="77777777" w:rsidR="009F397D" w:rsidRPr="00363239" w:rsidRDefault="009F397D" w:rsidP="009F397D">
      <w:pPr>
        <w:pStyle w:val="SingleTxtG"/>
      </w:pPr>
      <w:r>
        <w:t>10.</w:t>
      </w:r>
      <w:r>
        <w:tab/>
        <w:t>Просьба о принятии срочных мер в отношении того же исчезновения не должна быть уже зарегистрирована Рабочей группой по насильственным или недобровольным исчезновениям, являющейся механизмом Совета по правам человека.</w:t>
      </w:r>
    </w:p>
    <w:p w14:paraId="33E9B81E" w14:textId="77777777" w:rsidR="009F397D" w:rsidRPr="00363239" w:rsidRDefault="009F397D" w:rsidP="009F397D">
      <w:pPr>
        <w:pStyle w:val="H23G"/>
      </w:pPr>
      <w:r>
        <w:tab/>
      </w:r>
      <w:r>
        <w:tab/>
      </w:r>
      <w:r>
        <w:rPr>
          <w:bCs/>
        </w:rPr>
        <w:t>Временные меры защиты</w:t>
      </w:r>
    </w:p>
    <w:p w14:paraId="28492F9E" w14:textId="77777777" w:rsidR="009F397D" w:rsidRPr="00363239" w:rsidRDefault="009F397D" w:rsidP="009F397D">
      <w:pPr>
        <w:pStyle w:val="SingleTxtG"/>
      </w:pPr>
      <w:r>
        <w:t>11.</w:t>
      </w:r>
      <w:r>
        <w:tab/>
        <w:t xml:space="preserve">Если авторы просьбы о принятии срочных мер считают, что существует риск нанесения непоправимого ущерба, Комитет может попросить государство-участник принять временные меры для защиты любых объектов из нижеперечисленных: </w:t>
      </w:r>
    </w:p>
    <w:p w14:paraId="1AB47646" w14:textId="77777777" w:rsidR="009F397D" w:rsidRPr="00363239" w:rsidRDefault="009F397D" w:rsidP="009F397D">
      <w:pPr>
        <w:pStyle w:val="SingleTxtG"/>
      </w:pPr>
      <w:r>
        <w:tab/>
        <w:t>a)</w:t>
      </w:r>
      <w:r>
        <w:tab/>
        <w:t>родственников исчезнувших лиц и их представителей или адвоката;</w:t>
      </w:r>
    </w:p>
    <w:p w14:paraId="182A25E9" w14:textId="77777777" w:rsidR="009F397D" w:rsidRPr="00363239" w:rsidRDefault="009F397D" w:rsidP="009F397D">
      <w:pPr>
        <w:pStyle w:val="SingleTxtG"/>
      </w:pPr>
      <w:r>
        <w:tab/>
        <w:t>b)</w:t>
      </w:r>
      <w:r>
        <w:tab/>
        <w:t>авторов просьбы о принятии срочных мер;</w:t>
      </w:r>
    </w:p>
    <w:p w14:paraId="23FD2441" w14:textId="77777777" w:rsidR="009F397D" w:rsidRPr="00363239" w:rsidRDefault="009F397D" w:rsidP="009F397D">
      <w:pPr>
        <w:pStyle w:val="SingleTxtG"/>
      </w:pPr>
      <w:r>
        <w:tab/>
        <w:t>c)</w:t>
      </w:r>
      <w:r>
        <w:tab/>
        <w:t>свидетелей исчезновения;</w:t>
      </w:r>
    </w:p>
    <w:p w14:paraId="41648577" w14:textId="77777777" w:rsidR="009F397D" w:rsidRPr="00363239" w:rsidRDefault="009F397D" w:rsidP="009F397D">
      <w:pPr>
        <w:pStyle w:val="SingleTxtG"/>
      </w:pPr>
      <w:r>
        <w:tab/>
        <w:t>d)</w:t>
      </w:r>
      <w:r>
        <w:tab/>
        <w:t>всех лиц, участвующих в поисках или расследованиях;</w:t>
      </w:r>
    </w:p>
    <w:p w14:paraId="4860F461" w14:textId="77777777" w:rsidR="009F397D" w:rsidRPr="00363239" w:rsidRDefault="009F397D" w:rsidP="009F397D">
      <w:pPr>
        <w:pStyle w:val="SingleTxtG"/>
      </w:pPr>
      <w:r>
        <w:tab/>
        <w:t>e)</w:t>
      </w:r>
      <w:r>
        <w:tab/>
        <w:t>любых элементов или части доказательств, которые могут помочь в установлении местонахождения исчезнувших лиц.</w:t>
      </w:r>
    </w:p>
    <w:p w14:paraId="4A8C1863" w14:textId="77777777" w:rsidR="009F397D" w:rsidRPr="00363239" w:rsidRDefault="009F397D" w:rsidP="009F397D">
      <w:pPr>
        <w:pStyle w:val="SingleTxtG"/>
      </w:pPr>
      <w:r>
        <w:t>12.</w:t>
      </w:r>
      <w:r>
        <w:tab/>
        <w:t xml:space="preserve">Авторы могут попросить Комитет направить государству-участнику просьбу о принятии временных мер: </w:t>
      </w:r>
    </w:p>
    <w:p w14:paraId="7B905E0F" w14:textId="77777777" w:rsidR="009F397D" w:rsidRPr="00363239" w:rsidRDefault="009F397D" w:rsidP="009F397D">
      <w:pPr>
        <w:pStyle w:val="SingleTxtG"/>
      </w:pPr>
      <w:r>
        <w:tab/>
        <w:t>a)</w:t>
      </w:r>
      <w:r>
        <w:tab/>
        <w:t xml:space="preserve">в первоначальном запросе о принятии срочных мер; </w:t>
      </w:r>
    </w:p>
    <w:p w14:paraId="6C756C51" w14:textId="77777777" w:rsidR="009F397D" w:rsidRPr="00363239" w:rsidRDefault="009F397D" w:rsidP="009F397D">
      <w:pPr>
        <w:pStyle w:val="SingleTxtG"/>
      </w:pPr>
      <w:r>
        <w:tab/>
        <w:t>b)</w:t>
      </w:r>
      <w:r>
        <w:tab/>
        <w:t>в любое время после подачи просьбы о принятии срочных мер, пока процедура продолжается.</w:t>
      </w:r>
    </w:p>
    <w:p w14:paraId="6FC95DD4" w14:textId="77777777" w:rsidR="009F397D" w:rsidRPr="00363239" w:rsidRDefault="009F397D" w:rsidP="009F397D">
      <w:pPr>
        <w:pStyle w:val="H23G"/>
      </w:pPr>
      <w:r>
        <w:tab/>
      </w:r>
      <w:r>
        <w:tab/>
      </w:r>
      <w:r>
        <w:rPr>
          <w:bCs/>
        </w:rPr>
        <w:t>Рекомендации для авторов просьб о принятии срочных мер</w:t>
      </w:r>
    </w:p>
    <w:p w14:paraId="1B217857" w14:textId="77777777" w:rsidR="009F397D" w:rsidRPr="00363239" w:rsidRDefault="009F397D" w:rsidP="009F397D">
      <w:pPr>
        <w:pStyle w:val="SingleTxtG"/>
      </w:pPr>
      <w:r>
        <w:t>13.</w:t>
      </w:r>
      <w:r>
        <w:tab/>
        <w:t>Настоящие руководящие принципы не являются обязательными. Их цель — предоставить руководство для обеспечения того, чтобы авторы просьб о принятии срочных мер сообщали всю информацию, относящуюся к делу. Даже если авторы просьбы не могут ответить ни на один из пунктов, перечисленных в приведенной ниже форме, просьба все равно будет зарегистрирована. Тем не менее авторам рекомендуется заполнять форму как можно полнее.</w:t>
      </w:r>
    </w:p>
    <w:p w14:paraId="6E1271DA" w14:textId="77777777" w:rsidR="009F397D" w:rsidRPr="00363239" w:rsidRDefault="009F397D" w:rsidP="009F397D">
      <w:pPr>
        <w:pStyle w:val="SingleTxtG"/>
      </w:pPr>
      <w:r>
        <w:t>14.</w:t>
      </w:r>
      <w:r>
        <w:tab/>
        <w:t xml:space="preserve">Авторам просьб предлагается: </w:t>
      </w:r>
    </w:p>
    <w:p w14:paraId="54A6A6A4" w14:textId="77777777" w:rsidR="009F397D" w:rsidRPr="00363239" w:rsidRDefault="009F397D" w:rsidP="009F397D">
      <w:pPr>
        <w:pStyle w:val="SingleTxtG"/>
      </w:pPr>
      <w:r>
        <w:tab/>
        <w:t>a)</w:t>
      </w:r>
      <w:r>
        <w:tab/>
        <w:t>указывать полные названия любых упомянутых учреждений, например сил безопасности, правительственных учреждений или других органов; не следует использовать аббревиатуры;</w:t>
      </w:r>
    </w:p>
    <w:p w14:paraId="1853B188" w14:textId="77777777" w:rsidR="009F397D" w:rsidRPr="00363239" w:rsidRDefault="009F397D" w:rsidP="009F397D">
      <w:pPr>
        <w:pStyle w:val="SingleTxtG"/>
      </w:pPr>
      <w:r>
        <w:tab/>
        <w:t>b)</w:t>
      </w:r>
      <w:r>
        <w:tab/>
        <w:t xml:space="preserve">заполнить форму с использованием компьютера и отправить просьбы в формате Microsoft Word; если это невозможно, форму следует заполнить от руки прописными буквами. </w:t>
      </w:r>
    </w:p>
    <w:p w14:paraId="5DCE5A9D" w14:textId="77777777" w:rsidR="009F397D" w:rsidRPr="00363239" w:rsidRDefault="009F397D" w:rsidP="009F397D">
      <w:pPr>
        <w:pStyle w:val="SingleTxtG"/>
      </w:pPr>
      <w:r>
        <w:t>15.</w:t>
      </w:r>
      <w:r>
        <w:tab/>
        <w:t xml:space="preserve">Просьбы могут быть представлены на любом из рабочих языков секретариата Комитета (английском, арабском, испанском, русском и французском). Приложения будут рассматриваться только в том случае, если они представлены на одном из этих языков (достаточно неофициального перевода). </w:t>
      </w:r>
    </w:p>
    <w:p w14:paraId="50771951" w14:textId="77777777" w:rsidR="009F397D" w:rsidRPr="00363239" w:rsidRDefault="009F397D" w:rsidP="009F397D">
      <w:pPr>
        <w:pStyle w:val="SingleTxtG"/>
      </w:pPr>
      <w:r>
        <w:t>16.</w:t>
      </w:r>
      <w:r>
        <w:tab/>
        <w:t>Дополнительную информацию о Конвенции и правилах процедуры Комитета можно найти на сайте Управления Верховного комиссара Организации Объединенных Наций по правам человека</w:t>
      </w:r>
      <w:r w:rsidRPr="00215A2B">
        <w:rPr>
          <w:rStyle w:val="aa"/>
        </w:rPr>
        <w:footnoteReference w:id="4"/>
      </w:r>
      <w:r>
        <w:t>.</w:t>
      </w:r>
    </w:p>
    <w:p w14:paraId="041321EE" w14:textId="77777777" w:rsidR="009F397D" w:rsidRPr="00363239" w:rsidRDefault="009F397D" w:rsidP="009F397D">
      <w:pPr>
        <w:pStyle w:val="H23G"/>
      </w:pPr>
      <w:r>
        <w:tab/>
      </w:r>
      <w:r>
        <w:tab/>
      </w:r>
      <w:r>
        <w:rPr>
          <w:bCs/>
        </w:rPr>
        <w:t>Куда направлять просьбы о принятии срочных мер</w:t>
      </w:r>
    </w:p>
    <w:p w14:paraId="6D095158" w14:textId="77777777" w:rsidR="009F397D" w:rsidRPr="001D0BEA" w:rsidRDefault="009F397D" w:rsidP="009F397D">
      <w:pPr>
        <w:pStyle w:val="SingleTxtG"/>
      </w:pPr>
      <w:r>
        <w:t>17.</w:t>
      </w:r>
      <w:r>
        <w:tab/>
      </w:r>
      <w:r w:rsidRPr="00363239">
        <w:rPr>
          <w:b/>
          <w:bCs/>
        </w:rPr>
        <w:t>По электронной почте:</w:t>
      </w:r>
      <w:r>
        <w:t xml:space="preserve"> </w:t>
      </w:r>
      <w:r>
        <w:rPr>
          <w:rStyle w:val="af1"/>
          <w:lang w:val="en-US"/>
        </w:rPr>
        <w:t>ohchr</w:t>
      </w:r>
      <w:r w:rsidRPr="009D1260">
        <w:rPr>
          <w:rStyle w:val="af1"/>
        </w:rPr>
        <w:t>-</w:t>
      </w:r>
      <w:r>
        <w:rPr>
          <w:rStyle w:val="af1"/>
          <w:lang w:val="en-US"/>
        </w:rPr>
        <w:t>ced</w:t>
      </w:r>
      <w:r w:rsidRPr="009D1260">
        <w:rPr>
          <w:rStyle w:val="af1"/>
        </w:rPr>
        <w:t>-</w:t>
      </w:r>
      <w:r>
        <w:rPr>
          <w:rStyle w:val="af1"/>
          <w:lang w:val="en-US"/>
        </w:rPr>
        <w:t>ua</w:t>
      </w:r>
      <w:r w:rsidRPr="009D1260">
        <w:rPr>
          <w:rStyle w:val="af1"/>
        </w:rPr>
        <w:t>@</w:t>
      </w:r>
      <w:r>
        <w:rPr>
          <w:rStyle w:val="af1"/>
          <w:lang w:val="en-US"/>
        </w:rPr>
        <w:t>un</w:t>
      </w:r>
      <w:r w:rsidRPr="009D1260">
        <w:rPr>
          <w:rStyle w:val="af1"/>
        </w:rPr>
        <w:t>.</w:t>
      </w:r>
      <w:r>
        <w:rPr>
          <w:rStyle w:val="af1"/>
          <w:lang w:val="en-US"/>
        </w:rPr>
        <w:t>org</w:t>
      </w:r>
    </w:p>
    <w:p w14:paraId="19828B6A" w14:textId="77777777" w:rsidR="009F397D" w:rsidRPr="007D6092" w:rsidRDefault="009F397D" w:rsidP="009F397D">
      <w:pPr>
        <w:pStyle w:val="SingleTxtG"/>
        <w:keepNext/>
        <w:rPr>
          <w:lang w:val="en-US"/>
        </w:rPr>
      </w:pPr>
      <w:r w:rsidRPr="00363239">
        <w:rPr>
          <w:lang w:val="en-US"/>
        </w:rPr>
        <w:t>18.</w:t>
      </w:r>
      <w:r w:rsidRPr="00363239">
        <w:rPr>
          <w:lang w:val="en-US"/>
        </w:rPr>
        <w:tab/>
      </w:r>
      <w:r>
        <w:rPr>
          <w:b/>
          <w:bCs/>
        </w:rPr>
        <w:t>По</w:t>
      </w:r>
      <w:r w:rsidRPr="00363239">
        <w:rPr>
          <w:b/>
          <w:bCs/>
          <w:lang w:val="en-US"/>
        </w:rPr>
        <w:t xml:space="preserve"> </w:t>
      </w:r>
      <w:r>
        <w:rPr>
          <w:b/>
          <w:bCs/>
        </w:rPr>
        <w:t>почте</w:t>
      </w:r>
      <w:r w:rsidRPr="00363239">
        <w:rPr>
          <w:b/>
          <w:bCs/>
          <w:lang w:val="en-US"/>
        </w:rPr>
        <w:t>:</w:t>
      </w:r>
    </w:p>
    <w:p w14:paraId="402B3175" w14:textId="77777777" w:rsidR="009F397D" w:rsidRPr="007D6092" w:rsidRDefault="009F397D" w:rsidP="009F397D">
      <w:pPr>
        <w:pStyle w:val="SingleTxtG"/>
        <w:keepNext/>
        <w:spacing w:after="0"/>
        <w:ind w:left="1701"/>
        <w:rPr>
          <w:lang w:val="en-US"/>
        </w:rPr>
      </w:pPr>
      <w:r w:rsidRPr="00363239">
        <w:rPr>
          <w:lang w:val="en-US"/>
        </w:rPr>
        <w:t>Committee on Enforced Disappearances</w:t>
      </w:r>
    </w:p>
    <w:p w14:paraId="54152813" w14:textId="77777777" w:rsidR="009F397D" w:rsidRPr="007D6092" w:rsidRDefault="009F397D" w:rsidP="009F397D">
      <w:pPr>
        <w:pStyle w:val="SingleTxtG"/>
        <w:keepNext/>
        <w:spacing w:after="0"/>
        <w:ind w:left="1701"/>
        <w:rPr>
          <w:lang w:val="en-US"/>
        </w:rPr>
      </w:pPr>
      <w:r w:rsidRPr="00363239">
        <w:rPr>
          <w:lang w:val="en-US"/>
        </w:rPr>
        <w:t>Office of the United Nations High Commissioner for Human Rights</w:t>
      </w:r>
    </w:p>
    <w:p w14:paraId="4AAF412F" w14:textId="77777777" w:rsidR="009F397D" w:rsidRPr="007D6092" w:rsidRDefault="009F397D" w:rsidP="009F397D">
      <w:pPr>
        <w:pStyle w:val="SingleTxtG"/>
        <w:keepNext/>
        <w:spacing w:after="0"/>
        <w:ind w:left="1701"/>
        <w:rPr>
          <w:lang w:val="en-US"/>
        </w:rPr>
      </w:pPr>
      <w:r w:rsidRPr="00363239">
        <w:rPr>
          <w:lang w:val="en-US"/>
        </w:rPr>
        <w:t>United Nations Office at Geneva</w:t>
      </w:r>
    </w:p>
    <w:p w14:paraId="40649193" w14:textId="77777777" w:rsidR="009F397D" w:rsidRPr="007D6092" w:rsidRDefault="009F397D" w:rsidP="009F397D">
      <w:pPr>
        <w:pStyle w:val="SingleTxtG"/>
        <w:keepNext/>
        <w:spacing w:after="0"/>
        <w:ind w:left="1701"/>
        <w:rPr>
          <w:lang w:val="en-US"/>
        </w:rPr>
      </w:pPr>
      <w:r w:rsidRPr="00363239">
        <w:rPr>
          <w:lang w:val="en-US"/>
        </w:rPr>
        <w:t>1211 Geneva 10</w:t>
      </w:r>
    </w:p>
    <w:p w14:paraId="6D3184A6" w14:textId="77777777" w:rsidR="009F397D" w:rsidRPr="00C8326C" w:rsidRDefault="009F397D" w:rsidP="009F397D">
      <w:pPr>
        <w:pStyle w:val="SingleTxtG"/>
        <w:keepNext/>
        <w:ind w:left="1701"/>
      </w:pPr>
      <w:r>
        <w:t>Switzerland</w:t>
      </w:r>
    </w:p>
    <w:p w14:paraId="1FBAC2C0" w14:textId="77777777" w:rsidR="009F397D" w:rsidRPr="00363239" w:rsidRDefault="009F397D" w:rsidP="009F397D">
      <w:pPr>
        <w:suppressAutoHyphens w:val="0"/>
        <w:spacing w:after="200" w:line="276" w:lineRule="auto"/>
        <w:rPr>
          <w:rFonts w:eastAsia="SimSun"/>
          <w:lang w:eastAsia="zh-CN"/>
        </w:rPr>
      </w:pPr>
      <w:r w:rsidRPr="00363239">
        <w:br w:type="page"/>
      </w:r>
    </w:p>
    <w:p w14:paraId="5ACE0FB2" w14:textId="77777777" w:rsidR="009F397D" w:rsidRPr="00363239" w:rsidRDefault="009F397D" w:rsidP="009F397D">
      <w:pPr>
        <w:pStyle w:val="HChG"/>
        <w:rPr>
          <w:rFonts w:eastAsia="Calibri"/>
        </w:rPr>
      </w:pPr>
      <w:r>
        <w:tab/>
      </w:r>
      <w:r>
        <w:tab/>
        <w:t>Комитет по насильственным исчезновениям</w:t>
      </w:r>
    </w:p>
    <w:p w14:paraId="2E3D189A" w14:textId="77777777" w:rsidR="009F397D" w:rsidRPr="00363239" w:rsidRDefault="009F397D" w:rsidP="009F397D">
      <w:pPr>
        <w:pStyle w:val="H1G"/>
        <w:rPr>
          <w:rFonts w:eastAsia="Calibri"/>
        </w:rPr>
      </w:pPr>
      <w:r>
        <w:tab/>
      </w:r>
      <w:r>
        <w:tab/>
        <w:t xml:space="preserve">Форма </w:t>
      </w:r>
      <w:r w:rsidRPr="00975354">
        <w:t>для</w:t>
      </w:r>
      <w:r>
        <w:t xml:space="preserve"> представления просьбы о принятии срочных мер</w:t>
      </w:r>
    </w:p>
    <w:p w14:paraId="78E585DD" w14:textId="77777777" w:rsidR="009F397D" w:rsidRPr="00363239" w:rsidRDefault="009F397D" w:rsidP="009F397D">
      <w:pPr>
        <w:pStyle w:val="SingleTxtG"/>
        <w:rPr>
          <w:rFonts w:eastAsia="Calibri"/>
        </w:rPr>
      </w:pPr>
      <w:r>
        <w:tab/>
        <w:t>Нижеследующая форма содержит руководство для лиц, желающих подать просьбу о принятии срочных мер в Комитет по насильственным исчезновениям в соответствии со статьей 30 Международной конвенции для защиты всех лиц от насильственных исчезновений с целью просить государство-участник принять немедленные меры по поиску, обнаружению и защите исчезнувшего лица.</w:t>
      </w:r>
    </w:p>
    <w:p w14:paraId="184D58C9" w14:textId="77777777" w:rsidR="009F397D" w:rsidRPr="00363239" w:rsidRDefault="009F397D" w:rsidP="009F397D">
      <w:pPr>
        <w:pStyle w:val="SingleTxtG"/>
        <w:rPr>
          <w:rFonts w:eastAsia="Calibri"/>
        </w:rPr>
      </w:pPr>
      <w:r>
        <w:tab/>
        <w:t>По мере возможности, пожалуйста, предоставьте информацию по каждому из перечисленных ниже пунктов. Пожалуйста, замените пунктирные линии в каждом разделе на соответствующий текст.</w:t>
      </w:r>
    </w:p>
    <w:p w14:paraId="6A53E744" w14:textId="77777777" w:rsidR="009F397D" w:rsidRPr="00363239" w:rsidRDefault="009F397D" w:rsidP="009F397D">
      <w:pPr>
        <w:pStyle w:val="H23G"/>
        <w:tabs>
          <w:tab w:val="left" w:leader="dot" w:pos="6237"/>
        </w:tabs>
        <w:rPr>
          <w:rFonts w:eastAsia="Calibri"/>
        </w:rPr>
      </w:pPr>
      <w:r>
        <w:tab/>
        <w:t>1.</w:t>
      </w:r>
      <w:r>
        <w:tab/>
        <w:t>Соответствующее государство-участник:</w:t>
      </w:r>
      <w:r>
        <w:rPr>
          <w:b w:val="0"/>
          <w:bCs/>
        </w:rPr>
        <w:tab/>
      </w:r>
    </w:p>
    <w:p w14:paraId="2FDC0A26" w14:textId="77777777" w:rsidR="009F397D" w:rsidRPr="00363239" w:rsidRDefault="009F397D" w:rsidP="009F397D">
      <w:pPr>
        <w:pStyle w:val="H23G"/>
        <w:rPr>
          <w:rFonts w:eastAsia="Calibri"/>
        </w:rPr>
      </w:pPr>
      <w:r>
        <w:tab/>
        <w:t>2.</w:t>
      </w:r>
      <w:r>
        <w:tab/>
      </w:r>
      <w:r>
        <w:rPr>
          <w:bCs/>
        </w:rPr>
        <w:t>Лицо (лица) или организация, запрашивающая принятие срочных мер:</w:t>
      </w:r>
    </w:p>
    <w:p w14:paraId="277E239B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6237"/>
        </w:tabs>
        <w:rPr>
          <w:rFonts w:eastAsia="Calibri"/>
        </w:rPr>
      </w:pPr>
      <w:r>
        <w:t>2.1</w:t>
      </w:r>
      <w:r>
        <w:tab/>
        <w:t xml:space="preserve">Фамилия (фамилии): </w:t>
      </w:r>
      <w:r>
        <w:tab/>
      </w:r>
    </w:p>
    <w:p w14:paraId="2D28B5F2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6237"/>
        </w:tabs>
        <w:rPr>
          <w:rFonts w:eastAsia="Calibri"/>
        </w:rPr>
      </w:pPr>
      <w:r>
        <w:tab/>
        <w:t xml:space="preserve">Имя (имена): </w:t>
      </w:r>
      <w:r>
        <w:tab/>
      </w:r>
    </w:p>
    <w:p w14:paraId="0DD8C714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6237"/>
        </w:tabs>
        <w:rPr>
          <w:rFonts w:eastAsia="MS Mincho"/>
        </w:rPr>
      </w:pPr>
      <w:r>
        <w:t>ИЛИ</w:t>
      </w:r>
      <w:r>
        <w:tab/>
        <w:t xml:space="preserve">Название организации: </w:t>
      </w:r>
      <w:r>
        <w:tab/>
      </w:r>
    </w:p>
    <w:p w14:paraId="505A0CA7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6237"/>
        </w:tabs>
        <w:rPr>
          <w:rFonts w:eastAsia="Calibri"/>
        </w:rPr>
      </w:pPr>
      <w:r>
        <w:t>2.2</w:t>
      </w:r>
      <w:r>
        <w:tab/>
        <w:t>Контактная информация:</w:t>
      </w:r>
    </w:p>
    <w:p w14:paraId="29A439F6" w14:textId="77777777" w:rsidR="009F397D" w:rsidRPr="00975354" w:rsidRDefault="009F397D" w:rsidP="009F397D">
      <w:pPr>
        <w:pStyle w:val="SingleTxtG"/>
        <w:tabs>
          <w:tab w:val="clear" w:pos="2835"/>
          <w:tab w:val="left" w:leader="dot" w:pos="6237"/>
        </w:tabs>
      </w:pPr>
      <w:r>
        <w:tab/>
        <w:t xml:space="preserve">Адрес: </w:t>
      </w:r>
      <w:r>
        <w:tab/>
      </w:r>
      <w:r>
        <w:tab/>
      </w:r>
    </w:p>
    <w:p w14:paraId="1C505D4C" w14:textId="77777777" w:rsidR="009F397D" w:rsidRPr="00975354" w:rsidRDefault="009F397D" w:rsidP="009F397D">
      <w:pPr>
        <w:pStyle w:val="SingleTxtG"/>
        <w:tabs>
          <w:tab w:val="clear" w:pos="2835"/>
          <w:tab w:val="left" w:leader="dot" w:pos="6237"/>
        </w:tabs>
      </w:pPr>
      <w:r>
        <w:tab/>
        <w:t xml:space="preserve">Телефон: </w:t>
      </w:r>
      <w:r>
        <w:tab/>
      </w:r>
      <w:r>
        <w:tab/>
      </w:r>
    </w:p>
    <w:p w14:paraId="5217F8A9" w14:textId="77777777" w:rsidR="009F397D" w:rsidRPr="00975354" w:rsidRDefault="009F397D" w:rsidP="009F397D">
      <w:pPr>
        <w:pStyle w:val="SingleTxtG"/>
        <w:tabs>
          <w:tab w:val="clear" w:pos="2835"/>
          <w:tab w:val="left" w:leader="dot" w:pos="6237"/>
        </w:tabs>
      </w:pPr>
      <w:r>
        <w:tab/>
        <w:t xml:space="preserve">Электронная почта: </w:t>
      </w:r>
      <w:r>
        <w:tab/>
      </w:r>
    </w:p>
    <w:p w14:paraId="7CAB533E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6237"/>
        </w:tabs>
        <w:rPr>
          <w:rFonts w:eastAsia="Calibri"/>
        </w:rPr>
      </w:pPr>
      <w:r>
        <w:t>2.3</w:t>
      </w:r>
      <w:r>
        <w:tab/>
        <w:t xml:space="preserve">Кем приходитесь исчезнувшему лицу: </w:t>
      </w:r>
      <w:r>
        <w:tab/>
      </w:r>
      <w:r>
        <w:tab/>
      </w:r>
    </w:p>
    <w:p w14:paraId="53A56849" w14:textId="77777777" w:rsidR="009F397D" w:rsidRPr="00363239" w:rsidRDefault="009F397D" w:rsidP="009F397D">
      <w:pPr>
        <w:pStyle w:val="H23G"/>
        <w:rPr>
          <w:rFonts w:eastAsia="Calibri"/>
        </w:rPr>
      </w:pPr>
      <w:r>
        <w:tab/>
        <w:t>3.</w:t>
      </w:r>
      <w:r>
        <w:tab/>
      </w:r>
      <w:r>
        <w:rPr>
          <w:bCs/>
        </w:rPr>
        <w:t>Предполагаемая жертва (жертвы):</w:t>
      </w:r>
    </w:p>
    <w:p w14:paraId="0B9E8E9E" w14:textId="77777777" w:rsidR="009F397D" w:rsidRPr="00363239" w:rsidRDefault="009F397D" w:rsidP="009F397D">
      <w:pPr>
        <w:pStyle w:val="SingleTxtG"/>
        <w:rPr>
          <w:rFonts w:eastAsia="MS Mincho"/>
          <w:b/>
        </w:rPr>
      </w:pPr>
      <w:r>
        <w:rPr>
          <w:b/>
          <w:bCs/>
        </w:rPr>
        <w:t>Пожалуйста, предоставьте следующую информацию по каждой из предполагаемых жертв, от имени которых подается просьба о принятии срочных мер:</w:t>
      </w:r>
    </w:p>
    <w:p w14:paraId="5CD1EB8F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6237"/>
        </w:tabs>
        <w:rPr>
          <w:rFonts w:eastAsia="Calibri"/>
        </w:rPr>
      </w:pPr>
      <w:r>
        <w:t>3.1</w:t>
      </w:r>
      <w:r>
        <w:tab/>
        <w:t xml:space="preserve">Фамилия (фамилии): </w:t>
      </w:r>
      <w:r>
        <w:tab/>
      </w:r>
    </w:p>
    <w:p w14:paraId="7C46B492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6237"/>
        </w:tabs>
        <w:rPr>
          <w:rFonts w:eastAsia="Calibri"/>
        </w:rPr>
      </w:pPr>
      <w:r>
        <w:t>3.2</w:t>
      </w:r>
      <w:r>
        <w:tab/>
        <w:t xml:space="preserve">Имя (имена): </w:t>
      </w:r>
      <w:r>
        <w:tab/>
      </w:r>
    </w:p>
    <w:p w14:paraId="3F8A4D42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8500"/>
        </w:tabs>
        <w:rPr>
          <w:rFonts w:eastAsia="Calibri"/>
        </w:rPr>
      </w:pPr>
      <w:r>
        <w:t>3.3</w:t>
      </w:r>
      <w:r>
        <w:tab/>
        <w:t>Для имен, фамилий на арабском, китайском или русском языках, пожалуйста, также представьте полное имя, фамилию жертвы (жертв), как указывается на языке оригинала:</w:t>
      </w:r>
    </w:p>
    <w:p w14:paraId="37C2BF82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before="120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4539B299" w14:textId="77777777" w:rsidR="009F397D" w:rsidRPr="00363239" w:rsidRDefault="009F397D" w:rsidP="009F397D">
      <w:pPr>
        <w:pStyle w:val="SingleTxtG"/>
        <w:tabs>
          <w:tab w:val="clear" w:pos="2268"/>
          <w:tab w:val="left" w:leader="dot" w:pos="8505"/>
        </w:tabs>
        <w:spacing w:before="120"/>
        <w:rPr>
          <w:rFonts w:eastAsia="Calibri"/>
        </w:rPr>
      </w:pPr>
      <w:r>
        <w:t>3.4</w:t>
      </w:r>
      <w:r>
        <w:tab/>
        <w:t xml:space="preserve">Если необходимо, псевдонимы (вымышленные имена, прозвища или иные имена, под которыми известно соответствующее лицо): </w:t>
      </w:r>
      <w:r>
        <w:tab/>
      </w:r>
      <w:r>
        <w:tab/>
      </w:r>
    </w:p>
    <w:p w14:paraId="51855F4A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6237"/>
        </w:tabs>
        <w:rPr>
          <w:rFonts w:eastAsia="Calibri"/>
        </w:rPr>
      </w:pPr>
      <w:r>
        <w:t>3.5</w:t>
      </w:r>
      <w:r>
        <w:tab/>
        <w:t xml:space="preserve">Гражданство или гражданства: </w:t>
      </w:r>
      <w:r>
        <w:tab/>
      </w:r>
    </w:p>
    <w:p w14:paraId="04A56D35" w14:textId="77777777" w:rsidR="009F397D" w:rsidRPr="00363239" w:rsidRDefault="009F397D" w:rsidP="009F397D">
      <w:pPr>
        <w:pStyle w:val="SingleTxtG"/>
        <w:tabs>
          <w:tab w:val="left" w:pos="3402"/>
          <w:tab w:val="left" w:pos="3969"/>
          <w:tab w:val="left" w:leader="dot" w:pos="6237"/>
        </w:tabs>
        <w:rPr>
          <w:rFonts w:eastAsia="MS Mincho"/>
        </w:rPr>
      </w:pPr>
      <w:r>
        <w:t>3.6</w:t>
      </w:r>
      <w:r>
        <w:tab/>
        <w:t xml:space="preserve">Пол/гендер: М </w:t>
      </w:r>
      <w:r w:rsidRPr="00215A2B">
        <w:rPr>
          <w:rFonts w:eastAsia="Calibri"/>
        </w:rPr>
        <w:sym w:font="Webdings" w:char="F063"/>
      </w:r>
      <w:r>
        <w:tab/>
        <w:t xml:space="preserve">Ж </w:t>
      </w:r>
      <w:r w:rsidRPr="00215A2B">
        <w:rPr>
          <w:rFonts w:eastAsia="Calibri"/>
        </w:rPr>
        <w:sym w:font="Webdings" w:char="F063"/>
      </w:r>
      <w:r>
        <w:tab/>
        <w:t xml:space="preserve">Иное: </w:t>
      </w:r>
      <w:r>
        <w:tab/>
      </w:r>
    </w:p>
    <w:p w14:paraId="595B3D21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6237"/>
        </w:tabs>
        <w:rPr>
          <w:rFonts w:eastAsia="Calibri"/>
        </w:rPr>
      </w:pPr>
      <w:r>
        <w:t>3.7</w:t>
      </w:r>
      <w:r>
        <w:tab/>
        <w:t xml:space="preserve">Дата рождения: </w:t>
      </w:r>
      <w:r>
        <w:tab/>
      </w:r>
    </w:p>
    <w:p w14:paraId="1C4501A4" w14:textId="77777777" w:rsidR="009F397D" w:rsidRPr="00363239" w:rsidRDefault="009F397D" w:rsidP="009F397D">
      <w:pPr>
        <w:pStyle w:val="SingleTxtG"/>
        <w:rPr>
          <w:rFonts w:eastAsia="MS Mincho"/>
        </w:rPr>
      </w:pPr>
      <w:r>
        <w:t>3.8</w:t>
      </w:r>
      <w:r>
        <w:tab/>
        <w:t>Было ли жертве меньше 18 лет на момент исчезновения?</w:t>
      </w:r>
    </w:p>
    <w:p w14:paraId="1E5CC493" w14:textId="77777777" w:rsidR="009F397D" w:rsidRPr="00363239" w:rsidRDefault="009F397D" w:rsidP="009F397D">
      <w:pPr>
        <w:pStyle w:val="SingleTxtG"/>
        <w:ind w:firstLine="567"/>
        <w:rPr>
          <w:rFonts w:eastAsia="Calibri"/>
        </w:rPr>
      </w:pPr>
      <w:r>
        <w:t xml:space="preserve">Да </w:t>
      </w:r>
      <w:r w:rsidRPr="00215A2B">
        <w:rPr>
          <w:rFonts w:eastAsia="Calibri"/>
        </w:rPr>
        <w:sym w:font="Webdings" w:char="F063"/>
      </w:r>
      <w:r>
        <w:tab/>
      </w:r>
      <w:r>
        <w:tab/>
      </w:r>
      <w:r>
        <w:tab/>
        <w:t xml:space="preserve">Нет </w:t>
      </w:r>
      <w:r w:rsidRPr="00215A2B">
        <w:rPr>
          <w:rFonts w:eastAsia="Calibri"/>
        </w:rPr>
        <w:sym w:font="Webdings" w:char="F063"/>
      </w:r>
    </w:p>
    <w:p w14:paraId="67EE06A1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6237"/>
        </w:tabs>
        <w:rPr>
          <w:rFonts w:eastAsia="MS Mincho"/>
        </w:rPr>
      </w:pPr>
      <w:r>
        <w:t>3.9</w:t>
      </w:r>
      <w:r>
        <w:tab/>
        <w:t xml:space="preserve">Место и страна рождения: </w:t>
      </w:r>
      <w:r>
        <w:tab/>
      </w:r>
      <w:r>
        <w:tab/>
      </w:r>
    </w:p>
    <w:p w14:paraId="3181366A" w14:textId="77777777" w:rsidR="009F397D" w:rsidRPr="00363239" w:rsidRDefault="009F397D" w:rsidP="009F397D">
      <w:pPr>
        <w:pStyle w:val="SingleTxtG"/>
        <w:keepNext/>
        <w:keepLines/>
        <w:tabs>
          <w:tab w:val="clear" w:pos="1701"/>
          <w:tab w:val="left" w:pos="1700"/>
          <w:tab w:val="left" w:leader="dot" w:pos="6237"/>
        </w:tabs>
        <w:rPr>
          <w:rFonts w:eastAsia="Calibri"/>
        </w:rPr>
      </w:pPr>
      <w:r>
        <w:t>3.10</w:t>
      </w:r>
      <w:r>
        <w:tab/>
        <w:t>Имя, фамилия матери (если известно):</w:t>
      </w:r>
    </w:p>
    <w:p w14:paraId="451157E0" w14:textId="77777777" w:rsidR="009F397D" w:rsidRPr="00C8326C" w:rsidRDefault="009F397D" w:rsidP="009F397D">
      <w:pPr>
        <w:pStyle w:val="SingleTxtG"/>
        <w:keepNext/>
        <w:keepLines/>
        <w:tabs>
          <w:tab w:val="clear" w:pos="1701"/>
          <w:tab w:val="clear" w:pos="2268"/>
          <w:tab w:val="clear" w:pos="2835"/>
          <w:tab w:val="left" w:leader="dot" w:pos="6237"/>
        </w:tabs>
        <w:rPr>
          <w:rFonts w:eastAsia="Calibri"/>
          <w:lang w:eastAsia="zh-CN"/>
        </w:rPr>
      </w:pPr>
      <w:r w:rsidRPr="00C8326C">
        <w:rPr>
          <w:rFonts w:eastAsia="Calibri"/>
          <w:lang w:eastAsia="zh-CN"/>
        </w:rPr>
        <w:tab/>
      </w:r>
    </w:p>
    <w:p w14:paraId="4564FE46" w14:textId="77777777" w:rsidR="009F397D" w:rsidRPr="00363239" w:rsidRDefault="009F397D" w:rsidP="009F397D">
      <w:pPr>
        <w:pStyle w:val="SingleTxtG"/>
        <w:pageBreakBefore/>
        <w:tabs>
          <w:tab w:val="clear" w:pos="1701"/>
          <w:tab w:val="left" w:pos="1700"/>
          <w:tab w:val="left" w:leader="dot" w:pos="6237"/>
        </w:tabs>
        <w:rPr>
          <w:rFonts w:eastAsia="Calibri"/>
        </w:rPr>
      </w:pPr>
      <w:r>
        <w:t>3.11</w:t>
      </w:r>
      <w:r>
        <w:tab/>
        <w:t xml:space="preserve">Имя, фамилия отца (если известно): </w:t>
      </w:r>
    </w:p>
    <w:p w14:paraId="4E7B8B5C" w14:textId="77777777" w:rsidR="009F397D" w:rsidRPr="00C8326C" w:rsidRDefault="009F397D" w:rsidP="009F397D">
      <w:pPr>
        <w:pStyle w:val="SingleTxtG"/>
        <w:keepNext/>
        <w:keepLines/>
        <w:tabs>
          <w:tab w:val="clear" w:pos="1701"/>
          <w:tab w:val="clear" w:pos="2268"/>
          <w:tab w:val="clear" w:pos="2835"/>
          <w:tab w:val="left" w:leader="dot" w:pos="6237"/>
        </w:tabs>
        <w:rPr>
          <w:rFonts w:eastAsia="Calibri"/>
          <w:lang w:eastAsia="zh-CN"/>
        </w:rPr>
      </w:pPr>
      <w:r w:rsidRPr="00C8326C">
        <w:rPr>
          <w:rFonts w:eastAsia="Calibri"/>
          <w:lang w:eastAsia="zh-CN"/>
        </w:rPr>
        <w:tab/>
      </w:r>
    </w:p>
    <w:p w14:paraId="749E30A5" w14:textId="77777777" w:rsidR="009F397D" w:rsidRPr="00363239" w:rsidRDefault="009F397D" w:rsidP="009F397D">
      <w:pPr>
        <w:pStyle w:val="SingleTxtG"/>
        <w:keepNext/>
        <w:tabs>
          <w:tab w:val="clear" w:pos="1701"/>
          <w:tab w:val="left" w:pos="1700"/>
          <w:tab w:val="left" w:leader="dot" w:pos="6237"/>
        </w:tabs>
        <w:rPr>
          <w:rFonts w:eastAsia="Calibri"/>
        </w:rPr>
      </w:pPr>
      <w:r>
        <w:t>3.12</w:t>
      </w:r>
      <w:r>
        <w:tab/>
        <w:t>Контактная информация родственников (если имеется):</w:t>
      </w:r>
    </w:p>
    <w:p w14:paraId="73BD1D2E" w14:textId="77777777" w:rsidR="009F397D" w:rsidRPr="00C8326C" w:rsidRDefault="009F397D" w:rsidP="009F397D">
      <w:pPr>
        <w:pStyle w:val="SingleTxtG"/>
        <w:tabs>
          <w:tab w:val="clear" w:pos="2835"/>
          <w:tab w:val="left" w:pos="1660"/>
          <w:tab w:val="left" w:leader="dot" w:pos="6237"/>
        </w:tabs>
        <w:ind w:firstLine="567"/>
        <w:rPr>
          <w:rFonts w:eastAsia="Calibri"/>
          <w:lang w:eastAsia="zh-CN"/>
        </w:rPr>
      </w:pPr>
      <w:r w:rsidRPr="00C8326C">
        <w:rPr>
          <w:rFonts w:eastAsia="Calibri"/>
          <w:lang w:eastAsia="zh-CN"/>
        </w:rPr>
        <w:t xml:space="preserve">Телефон: </w:t>
      </w:r>
      <w:r w:rsidRPr="00C8326C">
        <w:rPr>
          <w:rFonts w:eastAsia="Calibri"/>
          <w:lang w:eastAsia="zh-CN"/>
        </w:rPr>
        <w:tab/>
      </w:r>
    </w:p>
    <w:p w14:paraId="391555A3" w14:textId="77777777" w:rsidR="009F397D" w:rsidRPr="00363239" w:rsidRDefault="009F397D" w:rsidP="009F397D">
      <w:pPr>
        <w:pStyle w:val="SingleTxtG"/>
        <w:tabs>
          <w:tab w:val="left" w:pos="1660"/>
          <w:tab w:val="left" w:leader="dot" w:pos="6237"/>
        </w:tabs>
        <w:ind w:firstLine="567"/>
        <w:rPr>
          <w:rFonts w:eastAsia="Calibri"/>
        </w:rPr>
      </w:pPr>
      <w:r>
        <w:t xml:space="preserve">Электронная почта: </w:t>
      </w:r>
      <w:r>
        <w:tab/>
      </w:r>
    </w:p>
    <w:p w14:paraId="028325A9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6237"/>
        </w:tabs>
        <w:rPr>
          <w:rFonts w:eastAsia="Calibri"/>
        </w:rPr>
      </w:pPr>
      <w:r>
        <w:t>3.13</w:t>
      </w:r>
      <w:r>
        <w:tab/>
        <w:t>Последняя известная контактная информация:</w:t>
      </w:r>
    </w:p>
    <w:p w14:paraId="7C4876E5" w14:textId="77777777" w:rsidR="009F397D" w:rsidRPr="00363239" w:rsidRDefault="009F397D" w:rsidP="009F397D">
      <w:pPr>
        <w:pStyle w:val="SingleTxtG"/>
        <w:tabs>
          <w:tab w:val="left" w:pos="1660"/>
          <w:tab w:val="left" w:leader="dot" w:pos="6237"/>
        </w:tabs>
        <w:ind w:firstLine="567"/>
        <w:rPr>
          <w:rFonts w:eastAsia="Calibri"/>
        </w:rPr>
      </w:pPr>
      <w:r>
        <w:t xml:space="preserve">Адрес обычного места жительства: </w:t>
      </w:r>
      <w:r>
        <w:tab/>
      </w:r>
    </w:p>
    <w:p w14:paraId="0306195F" w14:textId="77777777" w:rsidR="009F397D" w:rsidRPr="00C8326C" w:rsidRDefault="009F397D" w:rsidP="009F397D">
      <w:pPr>
        <w:pStyle w:val="SingleTxtG"/>
        <w:tabs>
          <w:tab w:val="clear" w:pos="2835"/>
          <w:tab w:val="left" w:pos="1660"/>
          <w:tab w:val="left" w:leader="dot" w:pos="6237"/>
        </w:tabs>
        <w:ind w:firstLine="567"/>
        <w:rPr>
          <w:rFonts w:eastAsia="Calibri"/>
          <w:lang w:eastAsia="zh-CN"/>
        </w:rPr>
      </w:pPr>
      <w:r w:rsidRPr="00C8326C">
        <w:rPr>
          <w:rFonts w:eastAsia="Calibri"/>
          <w:lang w:eastAsia="zh-CN"/>
        </w:rPr>
        <w:t xml:space="preserve">Телефон: </w:t>
      </w:r>
      <w:r w:rsidRPr="00C8326C">
        <w:rPr>
          <w:rFonts w:eastAsia="Calibri"/>
          <w:lang w:eastAsia="zh-CN"/>
        </w:rPr>
        <w:tab/>
      </w:r>
    </w:p>
    <w:p w14:paraId="1C080464" w14:textId="77777777" w:rsidR="009F397D" w:rsidRPr="00363239" w:rsidRDefault="009F397D" w:rsidP="009F397D">
      <w:pPr>
        <w:pStyle w:val="SingleTxtG"/>
        <w:tabs>
          <w:tab w:val="left" w:pos="1660"/>
          <w:tab w:val="left" w:leader="dot" w:pos="6237"/>
        </w:tabs>
        <w:ind w:firstLine="567"/>
        <w:rPr>
          <w:rFonts w:eastAsia="Calibri"/>
        </w:rPr>
      </w:pPr>
      <w:r>
        <w:t xml:space="preserve">Электронная почта: </w:t>
      </w:r>
      <w:r>
        <w:tab/>
      </w:r>
    </w:p>
    <w:p w14:paraId="7A9D309E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8500"/>
        </w:tabs>
        <w:rPr>
          <w:rFonts w:eastAsia="MS Mincho"/>
        </w:rPr>
      </w:pPr>
      <w:r>
        <w:t>3.14</w:t>
      </w:r>
      <w:r>
        <w:tab/>
        <w:t>Документ, удостоверяющий личность (паспорт, национальное удостоверение личности, карточка избирателя или другое средство идентификации): пожалуйста, укажите номер документа, удостоверяющего личность, и при наличии предоставьте копию:</w:t>
      </w:r>
    </w:p>
    <w:p w14:paraId="7B5F0865" w14:textId="77777777" w:rsidR="009F397D" w:rsidRPr="00363239" w:rsidRDefault="009F397D" w:rsidP="009F397D">
      <w:pPr>
        <w:pStyle w:val="SingleTxtG"/>
        <w:tabs>
          <w:tab w:val="left" w:leader="dot" w:pos="8505"/>
        </w:tabs>
        <w:ind w:left="1701"/>
        <w:rPr>
          <w:rFonts w:eastAsia="MS Mincho"/>
        </w:rPr>
      </w:pPr>
      <w:r>
        <w:t xml:space="preserve">Страна и место выдачи: </w:t>
      </w:r>
      <w:r>
        <w:tab/>
      </w:r>
    </w:p>
    <w:p w14:paraId="07D1F338" w14:textId="77777777" w:rsidR="009F397D" w:rsidRPr="00363239" w:rsidRDefault="009F397D" w:rsidP="009F397D">
      <w:pPr>
        <w:pStyle w:val="SingleTxtG"/>
        <w:rPr>
          <w:rFonts w:eastAsia="MS Mincho"/>
        </w:rPr>
      </w:pPr>
      <w:r>
        <w:t>3.15</w:t>
      </w:r>
      <w:r>
        <w:tab/>
        <w:t xml:space="preserve">Семейное положение: </w:t>
      </w:r>
    </w:p>
    <w:p w14:paraId="1C6C6DCF" w14:textId="77777777" w:rsidR="009F397D" w:rsidRPr="00363239" w:rsidRDefault="009F397D" w:rsidP="009F397D">
      <w:pPr>
        <w:pStyle w:val="SingleTxtG"/>
        <w:ind w:left="1560"/>
        <w:jc w:val="left"/>
        <w:rPr>
          <w:rFonts w:eastAsia="MS Mincho"/>
        </w:rPr>
      </w:pPr>
      <w:r>
        <w:tab/>
        <w:t xml:space="preserve">Холост/не замужем </w:t>
      </w:r>
      <w:r w:rsidRPr="00215A2B">
        <w:rPr>
          <w:rFonts w:eastAsia="Calibri"/>
        </w:rPr>
        <w:sym w:font="Webdings" w:char="F063"/>
      </w:r>
      <w:r>
        <w:rPr>
          <w:rFonts w:eastAsia="Calibri"/>
        </w:rPr>
        <w:t xml:space="preserve">          </w:t>
      </w:r>
      <w:r>
        <w:t>Женат/замужем</w:t>
      </w:r>
      <w:r w:rsidRPr="008023A5">
        <w:t xml:space="preserve"> </w:t>
      </w:r>
      <w:r w:rsidRPr="00215A2B">
        <w:rPr>
          <w:rFonts w:eastAsia="Calibri"/>
        </w:rPr>
        <w:sym w:font="Webdings" w:char="F063"/>
      </w:r>
      <w:r>
        <w:rPr>
          <w:rFonts w:eastAsia="Calibri"/>
        </w:rPr>
        <w:t xml:space="preserve">          </w:t>
      </w:r>
      <w:r>
        <w:t xml:space="preserve">Консенсуальный союз </w:t>
      </w:r>
      <w:r w:rsidRPr="00215A2B">
        <w:rPr>
          <w:rFonts w:eastAsia="Calibri"/>
        </w:rPr>
        <w:sym w:font="Webdings" w:char="F063"/>
      </w:r>
      <w:r>
        <w:rPr>
          <w:rFonts w:eastAsia="Calibri"/>
        </w:rPr>
        <w:br/>
      </w:r>
      <w:r w:rsidRPr="008023A5">
        <w:t xml:space="preserve">   </w:t>
      </w:r>
      <w:r>
        <w:t xml:space="preserve">Разведен(а) </w:t>
      </w:r>
      <w:r w:rsidRPr="00215A2B">
        <w:rPr>
          <w:rFonts w:eastAsia="Calibri"/>
        </w:rPr>
        <w:sym w:font="Webdings" w:char="F063"/>
      </w:r>
      <w:r>
        <w:rPr>
          <w:rFonts w:eastAsia="Calibri"/>
        </w:rPr>
        <w:t xml:space="preserve">          </w:t>
      </w:r>
      <w:r>
        <w:t xml:space="preserve">Вдовец/вдова </w:t>
      </w:r>
      <w:r w:rsidRPr="00215A2B">
        <w:rPr>
          <w:rFonts w:eastAsia="Calibri"/>
        </w:rPr>
        <w:sym w:font="Webdings" w:char="F063"/>
      </w:r>
    </w:p>
    <w:p w14:paraId="06BD5619" w14:textId="77777777" w:rsidR="009F397D" w:rsidRPr="00363239" w:rsidRDefault="009F397D" w:rsidP="009F397D">
      <w:pPr>
        <w:pStyle w:val="SingleTxtG"/>
        <w:tabs>
          <w:tab w:val="clear" w:pos="1701"/>
          <w:tab w:val="clear" w:pos="2268"/>
          <w:tab w:val="left" w:pos="1700"/>
          <w:tab w:val="left" w:leader="dot" w:pos="6237"/>
        </w:tabs>
        <w:jc w:val="left"/>
        <w:rPr>
          <w:rFonts w:eastAsia="MS Mincho"/>
        </w:rPr>
      </w:pPr>
      <w:r>
        <w:t>3.16</w:t>
      </w:r>
      <w:r>
        <w:tab/>
        <w:t xml:space="preserve">Имя, фамилия супруга(и)/партнера </w:t>
      </w:r>
      <w:r>
        <w:br/>
      </w:r>
      <w:r>
        <w:tab/>
        <w:t xml:space="preserve">(факультативный вопрос): </w:t>
      </w:r>
      <w:r>
        <w:tab/>
      </w:r>
    </w:p>
    <w:p w14:paraId="289CC3E4" w14:textId="77777777" w:rsidR="009F397D" w:rsidRPr="00363239" w:rsidRDefault="009F397D" w:rsidP="009F397D">
      <w:pPr>
        <w:pStyle w:val="SingleTxtG"/>
        <w:rPr>
          <w:rFonts w:eastAsia="MS Mincho"/>
        </w:rPr>
      </w:pPr>
      <w:r>
        <w:t>3.17</w:t>
      </w:r>
      <w:r>
        <w:tab/>
        <w:t xml:space="preserve">Есть ли у жертвы дети? Да </w:t>
      </w:r>
      <w:r w:rsidRPr="00215A2B">
        <w:rPr>
          <w:rFonts w:eastAsia="Calibri"/>
        </w:rPr>
        <w:sym w:font="Webdings" w:char="F063"/>
      </w:r>
      <w:r w:rsidRPr="00C8326C">
        <w:rPr>
          <w:rFonts w:eastAsia="Calibri"/>
        </w:rPr>
        <w:t xml:space="preserve">      </w:t>
      </w:r>
      <w:r>
        <w:t xml:space="preserve">Нет </w:t>
      </w:r>
      <w:r w:rsidRPr="00215A2B">
        <w:rPr>
          <w:rFonts w:eastAsia="Calibri"/>
        </w:rPr>
        <w:sym w:font="Webdings" w:char="F063"/>
      </w:r>
    </w:p>
    <w:p w14:paraId="2113CE42" w14:textId="77777777" w:rsidR="009F397D" w:rsidRPr="00363239" w:rsidRDefault="009F397D" w:rsidP="009F397D">
      <w:pPr>
        <w:pStyle w:val="SingleTxtG"/>
        <w:tabs>
          <w:tab w:val="clear" w:pos="1701"/>
          <w:tab w:val="left" w:pos="1660"/>
          <w:tab w:val="left" w:pos="1700"/>
          <w:tab w:val="left" w:leader="dot" w:pos="6237"/>
        </w:tabs>
        <w:ind w:firstLine="567"/>
        <w:rPr>
          <w:rFonts w:eastAsia="Calibri"/>
        </w:rPr>
      </w:pPr>
      <w:r>
        <w:t>Если да:</w:t>
      </w:r>
    </w:p>
    <w:p w14:paraId="0FDC77F2" w14:textId="77777777" w:rsidR="009F397D" w:rsidRPr="00363239" w:rsidRDefault="009F397D" w:rsidP="009F397D">
      <w:pPr>
        <w:pStyle w:val="SingleTxtG"/>
        <w:tabs>
          <w:tab w:val="clear" w:pos="1701"/>
          <w:tab w:val="left" w:pos="1660"/>
          <w:tab w:val="left" w:pos="1700"/>
          <w:tab w:val="left" w:leader="dot" w:pos="6237"/>
        </w:tabs>
        <w:ind w:firstLine="567"/>
        <w:rPr>
          <w:rFonts w:eastAsia="Calibri"/>
        </w:rPr>
      </w:pPr>
      <w:r>
        <w:t xml:space="preserve">Количество детей: </w:t>
      </w:r>
      <w:r>
        <w:tab/>
      </w:r>
    </w:p>
    <w:p w14:paraId="17F23AB6" w14:textId="77777777" w:rsidR="009F397D" w:rsidRPr="00363239" w:rsidRDefault="009F397D" w:rsidP="009F397D">
      <w:pPr>
        <w:pStyle w:val="SingleTxtG"/>
        <w:tabs>
          <w:tab w:val="clear" w:pos="1701"/>
          <w:tab w:val="left" w:pos="1660"/>
          <w:tab w:val="left" w:pos="1700"/>
          <w:tab w:val="left" w:leader="dot" w:pos="6237"/>
        </w:tabs>
        <w:ind w:firstLine="567"/>
        <w:rPr>
          <w:rFonts w:eastAsia="Calibri"/>
        </w:rPr>
      </w:pPr>
      <w:r>
        <w:t xml:space="preserve">Возраст детей: </w:t>
      </w:r>
      <w:r>
        <w:tab/>
      </w:r>
    </w:p>
    <w:p w14:paraId="42C309A5" w14:textId="77777777" w:rsidR="009F397D" w:rsidRPr="00363239" w:rsidRDefault="009F397D" w:rsidP="009F397D">
      <w:pPr>
        <w:pStyle w:val="SingleTxtG"/>
        <w:rPr>
          <w:rFonts w:eastAsia="Calibri"/>
        </w:rPr>
      </w:pPr>
      <w:r>
        <w:t>3.18</w:t>
      </w:r>
      <w:r>
        <w:tab/>
        <w:t xml:space="preserve">Есть ли у жертвы другие иждивенцы? Да </w:t>
      </w:r>
      <w:r w:rsidRPr="00215A2B">
        <w:rPr>
          <w:rFonts w:eastAsia="Calibri"/>
        </w:rPr>
        <w:sym w:font="Webdings" w:char="F063"/>
      </w:r>
      <w:r w:rsidRPr="00C8326C">
        <w:rPr>
          <w:rFonts w:eastAsia="Calibri"/>
        </w:rPr>
        <w:t xml:space="preserve">      </w:t>
      </w:r>
      <w:r>
        <w:t xml:space="preserve">Нет </w:t>
      </w:r>
      <w:r w:rsidRPr="00215A2B">
        <w:rPr>
          <w:rFonts w:eastAsia="Calibri"/>
        </w:rPr>
        <w:sym w:font="Webdings" w:char="F063"/>
      </w:r>
    </w:p>
    <w:p w14:paraId="4F55DB41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6237"/>
        </w:tabs>
        <w:rPr>
          <w:rFonts w:eastAsia="Calibri"/>
        </w:rPr>
      </w:pPr>
      <w:r>
        <w:tab/>
        <w:t>Если да:</w:t>
      </w:r>
    </w:p>
    <w:p w14:paraId="2BC91E10" w14:textId="77777777" w:rsidR="009F397D" w:rsidRPr="00363239" w:rsidRDefault="009F397D" w:rsidP="009F397D">
      <w:pPr>
        <w:pStyle w:val="SingleTxtG"/>
        <w:tabs>
          <w:tab w:val="clear" w:pos="1701"/>
          <w:tab w:val="clear" w:pos="2268"/>
          <w:tab w:val="clear" w:pos="2835"/>
          <w:tab w:val="left" w:pos="1660"/>
          <w:tab w:val="left" w:leader="dot" w:pos="1700"/>
          <w:tab w:val="left" w:leader="dot" w:pos="6237"/>
        </w:tabs>
        <w:ind w:firstLine="567"/>
        <w:rPr>
          <w:rFonts w:eastAsia="Calibri"/>
        </w:rPr>
      </w:pPr>
      <w:r>
        <w:t>Имя, фамилия иждивенца</w:t>
      </w:r>
      <w:r w:rsidRPr="00B653B6">
        <w:t xml:space="preserve"> </w:t>
      </w:r>
      <w:r>
        <w:t xml:space="preserve">и кем приходится жертве: </w:t>
      </w:r>
      <w:r>
        <w:tab/>
      </w:r>
      <w:r>
        <w:br/>
      </w:r>
      <w:r>
        <w:tab/>
      </w:r>
      <w:r>
        <w:tab/>
      </w:r>
      <w:r>
        <w:tab/>
      </w:r>
    </w:p>
    <w:p w14:paraId="5D93104C" w14:textId="77777777" w:rsidR="009F397D" w:rsidRPr="00363239" w:rsidRDefault="009F397D" w:rsidP="009F397D">
      <w:pPr>
        <w:pStyle w:val="SingleTxtG"/>
        <w:tabs>
          <w:tab w:val="clear" w:pos="1701"/>
          <w:tab w:val="left" w:pos="1660"/>
          <w:tab w:val="left" w:pos="1700"/>
          <w:tab w:val="left" w:leader="dot" w:pos="6237"/>
        </w:tabs>
        <w:ind w:firstLine="567"/>
        <w:rPr>
          <w:rFonts w:eastAsia="Calibri"/>
        </w:rPr>
      </w:pPr>
      <w:r>
        <w:t xml:space="preserve">Причина нахождения на иждивении: </w:t>
      </w:r>
      <w:r>
        <w:tab/>
      </w:r>
    </w:p>
    <w:p w14:paraId="6DE50E32" w14:textId="77777777" w:rsidR="009F397D" w:rsidRPr="00363239" w:rsidRDefault="009F397D" w:rsidP="009F397D">
      <w:pPr>
        <w:pStyle w:val="SingleTxtG"/>
        <w:rPr>
          <w:rFonts w:eastAsia="Calibri"/>
        </w:rPr>
      </w:pPr>
      <w:r>
        <w:t>3.19</w:t>
      </w:r>
      <w:r>
        <w:tab/>
        <w:t xml:space="preserve">Была ли жертва беременна на момент исчезновения? </w:t>
      </w:r>
    </w:p>
    <w:p w14:paraId="075E8529" w14:textId="77777777" w:rsidR="009F397D" w:rsidRPr="00363239" w:rsidRDefault="009F397D" w:rsidP="009F397D">
      <w:pPr>
        <w:pStyle w:val="SingleTxtG"/>
        <w:ind w:firstLine="567"/>
        <w:rPr>
          <w:rFonts w:eastAsia="Calibri"/>
        </w:rPr>
      </w:pPr>
      <w:r>
        <w:t xml:space="preserve">Да </w:t>
      </w:r>
      <w:r w:rsidRPr="00215A2B">
        <w:rPr>
          <w:rFonts w:eastAsia="Calibri"/>
        </w:rPr>
        <w:sym w:font="Webdings" w:char="F063"/>
      </w:r>
      <w:r>
        <w:tab/>
      </w:r>
      <w:r>
        <w:tab/>
        <w:t xml:space="preserve">Нет </w:t>
      </w:r>
      <w:r w:rsidRPr="00215A2B">
        <w:rPr>
          <w:rFonts w:eastAsia="Calibri"/>
        </w:rPr>
        <w:sym w:font="Webdings" w:char="F063"/>
      </w:r>
    </w:p>
    <w:p w14:paraId="50272613" w14:textId="77777777" w:rsidR="009F397D" w:rsidRPr="00363239" w:rsidRDefault="009F397D" w:rsidP="009F397D">
      <w:pPr>
        <w:pStyle w:val="SingleTxtG"/>
        <w:tabs>
          <w:tab w:val="clear" w:pos="1701"/>
          <w:tab w:val="clear" w:pos="2268"/>
          <w:tab w:val="left" w:pos="1700"/>
          <w:tab w:val="left" w:leader="dot" w:pos="8500"/>
        </w:tabs>
        <w:rPr>
          <w:rFonts w:eastAsia="MS Mincho"/>
        </w:rPr>
      </w:pPr>
      <w:r>
        <w:tab/>
        <w:t xml:space="preserve">Если да, то примерно на каком месяце беременности она находилась во время своего исчезновения? </w:t>
      </w:r>
      <w:r>
        <w:tab/>
      </w:r>
    </w:p>
    <w:p w14:paraId="08EC78E1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8500"/>
        </w:tabs>
        <w:rPr>
          <w:rFonts w:eastAsia="Calibri"/>
        </w:rPr>
      </w:pPr>
      <w:r>
        <w:t>3.20</w:t>
      </w:r>
      <w:r>
        <w:tab/>
        <w:t>Если уместно, просьба указать, принадлежит ли жертва к какой-либо группе (например, к коренным народам, национальным меньшинствам, политическим партиям или движениям, профсоюзам, религиозным группам, правозащитным группам, неправительственным организациям или сообществу лесбиянок, геев, бисексуалов, трансгендеров или интерсексов)</w:t>
      </w:r>
    </w:p>
    <w:p w14:paraId="72E5F846" w14:textId="77777777" w:rsidR="009F397D" w:rsidRPr="00363239" w:rsidRDefault="009F397D" w:rsidP="009F397D">
      <w:pPr>
        <w:pStyle w:val="SingleTxtG"/>
        <w:tabs>
          <w:tab w:val="clear" w:pos="1701"/>
          <w:tab w:val="clear" w:pos="2268"/>
          <w:tab w:val="clear" w:pos="2835"/>
          <w:tab w:val="left" w:leader="dot" w:pos="8500"/>
        </w:tabs>
        <w:rPr>
          <w:rFonts w:eastAsia="MS Mincho"/>
        </w:rPr>
      </w:pPr>
      <w:r w:rsidRPr="00363239">
        <w:rPr>
          <w:rFonts w:eastAsia="Calibri"/>
        </w:rPr>
        <w:tab/>
      </w:r>
    </w:p>
    <w:p w14:paraId="7B727988" w14:textId="77777777" w:rsidR="009F397D" w:rsidRPr="00363239" w:rsidRDefault="009F397D" w:rsidP="009F397D">
      <w:pPr>
        <w:pStyle w:val="SingleTxtG"/>
        <w:rPr>
          <w:rFonts w:eastAsia="MS Mincho"/>
        </w:rPr>
      </w:pPr>
      <w:r>
        <w:t>3.21</w:t>
      </w:r>
      <w:r>
        <w:tab/>
        <w:t>Если уместно, укажите, пожалуйста, есть ли у жертвы инвалидность:</w:t>
      </w:r>
    </w:p>
    <w:p w14:paraId="71AD4A05" w14:textId="77777777" w:rsidR="009F397D" w:rsidRPr="00363239" w:rsidRDefault="009F397D" w:rsidP="009F397D">
      <w:pPr>
        <w:pStyle w:val="SingleTxtG"/>
        <w:ind w:firstLine="567"/>
        <w:rPr>
          <w:rFonts w:eastAsia="Calibri"/>
        </w:rPr>
      </w:pPr>
      <w:r>
        <w:t xml:space="preserve">Да </w:t>
      </w:r>
      <w:r w:rsidRPr="00215A2B">
        <w:rPr>
          <w:rFonts w:eastAsia="Calibri"/>
        </w:rPr>
        <w:sym w:font="Webdings" w:char="F063"/>
      </w:r>
      <w:r>
        <w:tab/>
      </w:r>
      <w:r>
        <w:tab/>
      </w:r>
      <w:r>
        <w:tab/>
        <w:t xml:space="preserve">Нет </w:t>
      </w:r>
      <w:r w:rsidRPr="00215A2B">
        <w:rPr>
          <w:rFonts w:eastAsia="Calibri"/>
        </w:rPr>
        <w:sym w:font="Webdings" w:char="F063"/>
      </w:r>
    </w:p>
    <w:p w14:paraId="1FFD8626" w14:textId="77777777" w:rsidR="009F397D" w:rsidRPr="0066390B" w:rsidRDefault="009F397D" w:rsidP="009F397D">
      <w:pPr>
        <w:pStyle w:val="SingleTxtG"/>
        <w:tabs>
          <w:tab w:val="left" w:leader="dot" w:pos="8505"/>
        </w:tabs>
        <w:ind w:firstLine="567"/>
      </w:pPr>
      <w:r>
        <w:t xml:space="preserve">Если да, то просьба привести подробную информацию: </w:t>
      </w:r>
      <w:r>
        <w:tab/>
      </w:r>
    </w:p>
    <w:p w14:paraId="5C101BAC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8505"/>
        </w:tabs>
        <w:rPr>
          <w:rFonts w:eastAsia="MS Mincho"/>
        </w:rPr>
      </w:pPr>
      <w:r>
        <w:t>3.22</w:t>
      </w:r>
      <w:r>
        <w:tab/>
        <w:t xml:space="preserve">Занятость на момент исчезновения: </w:t>
      </w:r>
      <w:r>
        <w:tab/>
      </w:r>
    </w:p>
    <w:p w14:paraId="71027457" w14:textId="77777777" w:rsidR="009F397D" w:rsidRPr="00363239" w:rsidRDefault="009F397D" w:rsidP="009F397D">
      <w:pPr>
        <w:pStyle w:val="SingleTxtG"/>
        <w:keepNext/>
        <w:keepLines/>
        <w:pageBreakBefore/>
        <w:tabs>
          <w:tab w:val="clear" w:pos="1701"/>
          <w:tab w:val="left" w:pos="1700"/>
          <w:tab w:val="left" w:leader="dot" w:pos="8500"/>
        </w:tabs>
        <w:spacing w:after="0"/>
        <w:rPr>
          <w:rFonts w:eastAsia="MS Mincho"/>
        </w:rPr>
      </w:pPr>
      <w:r>
        <w:t>3.23</w:t>
      </w:r>
      <w:r>
        <w:tab/>
        <w:t xml:space="preserve">Другие соответствующие виды деятельности на момент исчезновения: </w:t>
      </w:r>
      <w:r>
        <w:tab/>
      </w:r>
    </w:p>
    <w:p w14:paraId="06362C2A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6748F2CA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74971DAD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ind w:left="1134"/>
        <w:rPr>
          <w:rFonts w:eastAsia="MS Mincho"/>
        </w:rPr>
      </w:pPr>
      <w:r w:rsidRPr="00363239">
        <w:rPr>
          <w:rFonts w:eastAsia="MS Mincho"/>
        </w:rPr>
        <w:tab/>
      </w:r>
    </w:p>
    <w:p w14:paraId="645A5E12" w14:textId="77777777" w:rsidR="009F397D" w:rsidRPr="00363239" w:rsidRDefault="009F397D" w:rsidP="009F397D">
      <w:pPr>
        <w:pStyle w:val="SingleTxtG"/>
        <w:keepNext/>
        <w:keepLines/>
        <w:spacing w:after="0"/>
        <w:rPr>
          <w:rFonts w:eastAsia="MS Mincho"/>
        </w:rPr>
      </w:pPr>
      <w:r>
        <w:t>3.24</w:t>
      </w:r>
      <w:r>
        <w:tab/>
        <w:t>Приметы исчезнувшего лица, которые считаются уместными для целей идентификации (например, цвет волос, цвет глаз, приблизительный рост и вес, татуировки, особенности зубов, шрамы или протезы):</w:t>
      </w:r>
    </w:p>
    <w:p w14:paraId="79D7CBDA" w14:textId="77777777" w:rsidR="009F397D" w:rsidRPr="00363239" w:rsidRDefault="009F397D" w:rsidP="009F397D">
      <w:pPr>
        <w:keepNext/>
        <w:keepLines/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66B458F0" w14:textId="77777777" w:rsidR="009F397D" w:rsidRPr="00363239" w:rsidRDefault="009F397D" w:rsidP="009F397D">
      <w:pPr>
        <w:keepNext/>
        <w:keepLines/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2FC4DB03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2E12C42E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20FCD422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1E62D167" w14:textId="77777777" w:rsidR="009F397D" w:rsidRPr="00363239" w:rsidRDefault="009F397D" w:rsidP="009F397D">
      <w:pPr>
        <w:pStyle w:val="SingleTxtG"/>
        <w:spacing w:after="0"/>
        <w:rPr>
          <w:rFonts w:eastAsia="MS Mincho"/>
        </w:rPr>
      </w:pPr>
      <w:r>
        <w:t>3.25</w:t>
      </w:r>
      <w:r>
        <w:tab/>
        <w:t xml:space="preserve">Одежда, которая была на исчезнувшем лице в момент исчезновения: </w:t>
      </w:r>
    </w:p>
    <w:p w14:paraId="500826F9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63CBEE07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21777F00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004FF187" w14:textId="77777777" w:rsidR="009F397D" w:rsidRPr="00363239" w:rsidRDefault="009F397D" w:rsidP="009F397D">
      <w:pPr>
        <w:pStyle w:val="H23G"/>
        <w:rPr>
          <w:rFonts w:eastAsia="Calibri"/>
        </w:rPr>
      </w:pPr>
      <w:r>
        <w:tab/>
        <w:t>4.</w:t>
      </w:r>
      <w:r>
        <w:tab/>
      </w:r>
      <w:r>
        <w:rPr>
          <w:bCs/>
        </w:rPr>
        <w:t>Описание фактов по делу</w:t>
      </w:r>
      <w:r>
        <w:t xml:space="preserve"> </w:t>
      </w:r>
    </w:p>
    <w:p w14:paraId="15F1894F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8500"/>
        </w:tabs>
        <w:rPr>
          <w:rFonts w:eastAsia="MS Mincho"/>
        </w:rPr>
      </w:pPr>
      <w:r>
        <w:t>4.1</w:t>
      </w:r>
      <w:r>
        <w:tab/>
        <w:t xml:space="preserve">Дата исчезновения: </w:t>
      </w:r>
      <w:r>
        <w:tab/>
      </w:r>
    </w:p>
    <w:p w14:paraId="6E2D5731" w14:textId="77777777" w:rsidR="009F397D" w:rsidRPr="00363239" w:rsidRDefault="009F397D" w:rsidP="009F397D">
      <w:pPr>
        <w:pStyle w:val="SingleTxtG"/>
        <w:tabs>
          <w:tab w:val="clear" w:pos="1701"/>
          <w:tab w:val="clear" w:pos="2268"/>
          <w:tab w:val="left" w:pos="1700"/>
          <w:tab w:val="left" w:leader="dot" w:pos="8500"/>
        </w:tabs>
        <w:spacing w:after="0"/>
        <w:jc w:val="left"/>
        <w:rPr>
          <w:rFonts w:eastAsia="MS Mincho"/>
        </w:rPr>
      </w:pPr>
      <w:r>
        <w:t>4.2</w:t>
      </w:r>
      <w:r>
        <w:tab/>
        <w:t xml:space="preserve">Место исчезновения (пожалуйста, будьте как можно более конкретными, указывая улицу, город и провинцию): </w:t>
      </w:r>
      <w:r>
        <w:tab/>
      </w:r>
    </w:p>
    <w:p w14:paraId="5C76E38C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580461BA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B25FDAE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B81BF46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8505"/>
        </w:tabs>
        <w:spacing w:after="0"/>
      </w:pPr>
      <w:r>
        <w:t>4.3</w:t>
      </w:r>
      <w:r>
        <w:tab/>
        <w:t xml:space="preserve">Пожалуйста, подробно укажите обстоятельства исчезновения и опишите, что произошло, включая любую соответствующую информацию о местном или региональном контексте и любых других недавних насильственных исчезновениях в стране или регионе: </w:t>
      </w:r>
      <w:r>
        <w:tab/>
      </w:r>
    </w:p>
    <w:p w14:paraId="7B93A9B5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6AE27751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0D08544B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13966A16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0C70813F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531B0AA7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4F748E6C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45889256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2362C390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1EF52862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E1AEC80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29EFCD7B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6FAABF7F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8505"/>
        </w:tabs>
        <w:spacing w:after="0"/>
        <w:rPr>
          <w:rFonts w:eastAsia="MS Mincho"/>
        </w:rPr>
      </w:pPr>
      <w:r>
        <w:t>4.4</w:t>
      </w:r>
      <w:r>
        <w:tab/>
        <w:t xml:space="preserve">Место, где жертву видели в последний раз, и дата, если она отличается от даты исчезновения (например, если спустя некоторое время после исчезновения это лицо видели в одном из мест лишения свободы): </w:t>
      </w:r>
      <w:r>
        <w:tab/>
      </w:r>
      <w:r>
        <w:tab/>
      </w:r>
    </w:p>
    <w:p w14:paraId="048166D9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7353421C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5C1C1D9D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DA8EA2D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ind w:left="1134" w:hanging="1134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142C8788" w14:textId="77777777" w:rsidR="009F397D" w:rsidRPr="00363239" w:rsidRDefault="009F397D" w:rsidP="009F397D">
      <w:pPr>
        <w:pStyle w:val="SingleTxtG"/>
        <w:keepNext/>
        <w:keepLines/>
        <w:spacing w:after="0"/>
        <w:rPr>
          <w:rFonts w:eastAsia="MS Mincho"/>
        </w:rPr>
      </w:pPr>
      <w:r>
        <w:t>4.5</w:t>
      </w:r>
      <w:r>
        <w:tab/>
        <w:t xml:space="preserve">Укажите, пожалуйста, были ли свидетели исчезновения и имеются ли какие-либо доказательства, например фотографии, видео- или аудиозаписи: </w:t>
      </w:r>
    </w:p>
    <w:p w14:paraId="0B583551" w14:textId="77777777" w:rsidR="009F397D" w:rsidRPr="00363239" w:rsidRDefault="009F397D" w:rsidP="009F397D">
      <w:pPr>
        <w:keepNext/>
        <w:keepLines/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52020DC9" w14:textId="77777777" w:rsidR="009F397D" w:rsidRPr="00363239" w:rsidRDefault="009F397D" w:rsidP="009F397D">
      <w:pPr>
        <w:keepNext/>
        <w:keepLines/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3D7BC0D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76560501" w14:textId="77777777" w:rsidR="009F397D" w:rsidRPr="00363239" w:rsidRDefault="009F397D" w:rsidP="009F397D">
      <w:pPr>
        <w:pStyle w:val="SingleTxtG"/>
        <w:pageBreakBefore/>
        <w:rPr>
          <w:rFonts w:eastAsia="MS Mincho"/>
        </w:rPr>
      </w:pPr>
      <w:r>
        <w:t>4.6</w:t>
      </w:r>
      <w:r>
        <w:tab/>
        <w:t>Возможные виновники исчезновения:</w:t>
      </w:r>
    </w:p>
    <w:p w14:paraId="5D0ADFBD" w14:textId="77777777" w:rsidR="009F397D" w:rsidRPr="00C8326C" w:rsidRDefault="009F397D" w:rsidP="009F397D">
      <w:pPr>
        <w:pStyle w:val="SingleTxtG"/>
        <w:tabs>
          <w:tab w:val="clear" w:pos="1701"/>
          <w:tab w:val="clear" w:pos="2835"/>
          <w:tab w:val="left" w:pos="1700"/>
          <w:tab w:val="left" w:leader="dot" w:pos="8505"/>
        </w:tabs>
        <w:spacing w:after="0"/>
        <w:rPr>
          <w:rFonts w:eastAsia="MS Mincho"/>
          <w:lang w:eastAsia="zh-CN"/>
        </w:rPr>
      </w:pPr>
      <w:r w:rsidRPr="00C8326C">
        <w:rPr>
          <w:rFonts w:eastAsia="MS Mincho"/>
          <w:lang w:eastAsia="zh-CN"/>
        </w:rPr>
        <w:tab/>
      </w:r>
      <w:r w:rsidRPr="00E83CFE">
        <w:rPr>
          <w:rFonts w:eastAsia="MS Mincho"/>
          <w:lang w:val="en-GB" w:eastAsia="zh-CN"/>
        </w:rPr>
        <w:t>a</w:t>
      </w:r>
      <w:r w:rsidRPr="00C8326C">
        <w:rPr>
          <w:rFonts w:eastAsia="MS Mincho"/>
          <w:lang w:eastAsia="zh-CN"/>
        </w:rPr>
        <w:t>)</w:t>
      </w:r>
      <w:r w:rsidRPr="00C8326C">
        <w:rPr>
          <w:rFonts w:eastAsia="MS Mincho"/>
          <w:lang w:eastAsia="zh-CN"/>
        </w:rPr>
        <w:tab/>
        <w:t xml:space="preserve">Пожалуйста, предоставьте любую имеющуюся информацию о возможных виновниках исчезновения и объясните, почему считается, что они несут ответственность: </w:t>
      </w:r>
      <w:r w:rsidRPr="00C8326C">
        <w:rPr>
          <w:rFonts w:eastAsia="MS Mincho"/>
          <w:lang w:eastAsia="zh-CN"/>
        </w:rPr>
        <w:tab/>
      </w:r>
    </w:p>
    <w:p w14:paraId="0536308D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0AF1515D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66CB22D7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1A048BF1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B795D5D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9FF9732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1D582DE9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5AE607D4" w14:textId="77777777" w:rsidR="009F397D" w:rsidRPr="00363239" w:rsidRDefault="009F397D" w:rsidP="009F397D">
      <w:pPr>
        <w:pStyle w:val="SingleTxtG"/>
        <w:keepNext/>
        <w:keepLines/>
        <w:tabs>
          <w:tab w:val="clear" w:pos="1701"/>
          <w:tab w:val="left" w:pos="1700"/>
          <w:tab w:val="left" w:leader="dot" w:pos="8505"/>
        </w:tabs>
        <w:spacing w:after="0"/>
        <w:rPr>
          <w:rFonts w:eastAsia="MS Mincho"/>
        </w:rPr>
      </w:pPr>
      <w:r>
        <w:tab/>
        <w:t>b)</w:t>
      </w:r>
      <w:r>
        <w:tab/>
        <w:t xml:space="preserve">Просьба уточнить, считаются ли предполагаемые виновники исчезновения принадлежащими к властям государства-участника или имеющими связи с ними. В частности, просьба указать, считаются ли предполагаемые виновники действовавшими при поддержке или с одобрения государства-участника, и если да, то объяснить причину такого мнения: </w:t>
      </w:r>
      <w:r>
        <w:tab/>
      </w:r>
      <w:r>
        <w:tab/>
      </w:r>
    </w:p>
    <w:p w14:paraId="45C73518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064CB4D6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47C2246C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7DFC234A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4CE2C8D7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33FBCCB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2F3A85AC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7326EDB9" w14:textId="77777777" w:rsidR="009F397D" w:rsidRPr="003829AC" w:rsidRDefault="009F397D" w:rsidP="009F397D">
      <w:pPr>
        <w:pStyle w:val="H23G"/>
        <w:rPr>
          <w:rFonts w:eastAsia="MS Mincho"/>
        </w:rPr>
      </w:pPr>
      <w:r>
        <w:tab/>
        <w:t>5.</w:t>
      </w:r>
      <w:r>
        <w:tab/>
      </w:r>
      <w:r>
        <w:rPr>
          <w:bCs/>
        </w:rPr>
        <w:t>Сообщение об исчезновении компетентным органам соответствующего государства-участника, например органам, уполномоченным проводить расследования и розыскные мероприятия, если такая возможность существует:</w:t>
      </w:r>
    </w:p>
    <w:p w14:paraId="377AD508" w14:textId="77777777" w:rsidR="009F397D" w:rsidRPr="00363239" w:rsidRDefault="009F397D" w:rsidP="009F397D">
      <w:pPr>
        <w:pStyle w:val="SingleTxtG"/>
        <w:spacing w:after="0"/>
        <w:rPr>
          <w:rFonts w:eastAsia="MS Mincho"/>
        </w:rPr>
      </w:pPr>
      <w:r>
        <w:t>5.1</w:t>
      </w:r>
      <w:r>
        <w:tab/>
        <w:t>Просьба указать компетентные органы или учреждения государства-участника, которым было сообщено об исчезновении, когда об этом было сообщено и кем:</w:t>
      </w:r>
    </w:p>
    <w:p w14:paraId="7E4B7370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2F98803B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087C2AAF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1E7E277C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68BD8474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498F5020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1A01AA61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4CF1FB0B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7A38AA7C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6AF160EA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491FD33D" w14:textId="77777777" w:rsidR="009F397D" w:rsidRPr="00363239" w:rsidRDefault="009F397D" w:rsidP="009F397D">
      <w:pPr>
        <w:pStyle w:val="SingleTxtG"/>
        <w:spacing w:after="0"/>
        <w:rPr>
          <w:rFonts w:eastAsia="Calibri"/>
        </w:rPr>
      </w:pPr>
      <w:r>
        <w:t>5.2</w:t>
      </w:r>
      <w:r>
        <w:tab/>
        <w:t>Просьба указать действия, предпринятые компетентными органами или учреждениями государства-участника после сообщения об исчезновении:</w:t>
      </w:r>
    </w:p>
    <w:p w14:paraId="64F7AA18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0C4539E2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56CA3A70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2730C264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149E38CB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14F57BA5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28952FC0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7E55A52C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6AE93AD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62643614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97B7C20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5155AFD1" w14:textId="77777777" w:rsidR="009F397D" w:rsidRPr="00363239" w:rsidRDefault="009F397D" w:rsidP="009F397D">
      <w:pPr>
        <w:pStyle w:val="SingleTxtG"/>
        <w:keepNext/>
        <w:keepLines/>
        <w:rPr>
          <w:rFonts w:eastAsia="Calibri"/>
          <w:bCs/>
        </w:rPr>
      </w:pPr>
      <w:r>
        <w:t>5.3</w:t>
      </w:r>
      <w:r>
        <w:tab/>
        <w:t xml:space="preserve">Пожалуйста, приложите копии любых соответствующих документов, таких как жалобы, поданные в органы власти, которым было сообщено об исчезновении, полученные от них ответы или принятые ими решения. Пожалуйста, перечислите ниже копии прилагаемых документов. </w:t>
      </w:r>
      <w:r>
        <w:rPr>
          <w:b/>
          <w:bCs/>
        </w:rPr>
        <w:t>Не отправляйте оригиналы.</w:t>
      </w:r>
    </w:p>
    <w:p w14:paraId="5F46B6BF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6DDA4B7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7004C676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023E8FBD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51CE44F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06F6958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D2919C1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6CCDD136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2EDFE520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5E65D4AA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039C6803" w14:textId="77777777" w:rsidR="009F397D" w:rsidRPr="00363239" w:rsidRDefault="009F397D" w:rsidP="009F397D">
      <w:pPr>
        <w:pStyle w:val="SingleTxtG"/>
        <w:keepNext/>
        <w:keepLines/>
        <w:spacing w:after="0"/>
        <w:rPr>
          <w:rFonts w:eastAsia="Calibri"/>
        </w:rPr>
      </w:pPr>
      <w:r>
        <w:t>5.4</w:t>
      </w:r>
      <w:r>
        <w:tab/>
        <w:t>Если не удалось сообщить об исчезновении властям государства-участника, компетентным проводить расследование или поиск исчезнувших лиц, просьба объяснить, почему:</w:t>
      </w:r>
    </w:p>
    <w:p w14:paraId="224EDDEF" w14:textId="77777777" w:rsidR="009F397D" w:rsidRPr="00363239" w:rsidRDefault="009F397D" w:rsidP="009F397D">
      <w:pPr>
        <w:keepNext/>
        <w:keepLines/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46A4DF0F" w14:textId="77777777" w:rsidR="009F397D" w:rsidRPr="00363239" w:rsidRDefault="009F397D" w:rsidP="009F397D">
      <w:pPr>
        <w:keepNext/>
        <w:keepLines/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E0E15FF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D6E9F6B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57E6A629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46814803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68B4821D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6FF0895E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79D2DE7F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29AE9803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2A0A77E5" w14:textId="77777777" w:rsidR="009F397D" w:rsidRPr="00363239" w:rsidRDefault="009F397D" w:rsidP="009F397D">
      <w:pPr>
        <w:pStyle w:val="H23G"/>
        <w:rPr>
          <w:rFonts w:eastAsia="Calibri"/>
        </w:rPr>
      </w:pPr>
      <w:r>
        <w:tab/>
        <w:t>6.</w:t>
      </w:r>
      <w:r>
        <w:tab/>
      </w:r>
      <w:r>
        <w:rPr>
          <w:bCs/>
        </w:rPr>
        <w:t>Просьба о принятии временных мер защиты</w:t>
      </w:r>
    </w:p>
    <w:p w14:paraId="6EA646A2" w14:textId="77777777" w:rsidR="009F397D" w:rsidRPr="00363239" w:rsidRDefault="009F397D" w:rsidP="009F397D">
      <w:pPr>
        <w:pStyle w:val="SingleTxtG"/>
        <w:rPr>
          <w:rFonts w:eastAsia="Calibri"/>
        </w:rPr>
      </w:pPr>
      <w:r>
        <w:t>6.1</w:t>
      </w:r>
      <w:r>
        <w:tab/>
        <w:t>Подвергались ли родственники исчезнувшего лица (лиц) или их представители, свидетели исчезновения или любые лица, участвующие в поиске или расследовании, угрозам или давлению в связи с исчезновением лица (лиц), от имени которого подается данная просьба о принятии срочных мер?</w:t>
      </w:r>
    </w:p>
    <w:p w14:paraId="7BF0A8C3" w14:textId="77777777" w:rsidR="009F397D" w:rsidRPr="00363239" w:rsidRDefault="009F397D" w:rsidP="009F397D">
      <w:pPr>
        <w:pStyle w:val="SingleTxtG"/>
        <w:rPr>
          <w:rFonts w:eastAsia="Calibri"/>
        </w:rPr>
      </w:pPr>
      <w:r>
        <w:tab/>
        <w:t xml:space="preserve">Да </w:t>
      </w:r>
      <w:r w:rsidRPr="00215A2B">
        <w:rPr>
          <w:rFonts w:eastAsia="Calibri"/>
        </w:rPr>
        <w:sym w:font="Webdings" w:char="F063"/>
      </w:r>
      <w:r>
        <w:tab/>
      </w:r>
      <w:r>
        <w:tab/>
      </w:r>
      <w:r>
        <w:tab/>
        <w:t xml:space="preserve">Нет </w:t>
      </w:r>
      <w:r w:rsidRPr="00215A2B">
        <w:rPr>
          <w:rFonts w:eastAsia="Calibri"/>
        </w:rPr>
        <w:sym w:font="Webdings" w:char="F063"/>
      </w:r>
    </w:p>
    <w:p w14:paraId="5A87410A" w14:textId="77777777" w:rsidR="009F397D" w:rsidRPr="00363239" w:rsidRDefault="009F397D" w:rsidP="009F397D">
      <w:pPr>
        <w:pStyle w:val="SingleTxtG"/>
        <w:rPr>
          <w:rFonts w:eastAsia="Calibri"/>
        </w:rPr>
      </w:pPr>
      <w:r>
        <w:t>6.2</w:t>
      </w:r>
      <w:r>
        <w:tab/>
        <w:t>Если да, то хотели бы Вы, чтобы Комитет попросил государство-участник принять временные меры защиты, чтобы избежать причинения непоправимого вреда этим лицам?</w:t>
      </w:r>
    </w:p>
    <w:p w14:paraId="11D714BF" w14:textId="77777777" w:rsidR="009F397D" w:rsidRPr="00363239" w:rsidRDefault="009F397D" w:rsidP="009F397D">
      <w:pPr>
        <w:pStyle w:val="SingleTxtG"/>
        <w:rPr>
          <w:rFonts w:eastAsia="Calibri"/>
        </w:rPr>
      </w:pPr>
      <w:r>
        <w:tab/>
        <w:t xml:space="preserve">Да </w:t>
      </w:r>
      <w:r w:rsidRPr="00215A2B">
        <w:rPr>
          <w:rFonts w:eastAsia="Calibri"/>
        </w:rPr>
        <w:sym w:font="Webdings" w:char="F063"/>
      </w:r>
      <w:r>
        <w:tab/>
      </w:r>
      <w:r>
        <w:tab/>
      </w:r>
      <w:r>
        <w:tab/>
        <w:t xml:space="preserve">Нет </w:t>
      </w:r>
      <w:r w:rsidRPr="00215A2B">
        <w:rPr>
          <w:rFonts w:eastAsia="Calibri"/>
        </w:rPr>
        <w:sym w:font="Webdings" w:char="F063"/>
      </w:r>
    </w:p>
    <w:p w14:paraId="03439D63" w14:textId="77777777" w:rsidR="009F397D" w:rsidRPr="00363239" w:rsidRDefault="009F397D" w:rsidP="009F397D">
      <w:pPr>
        <w:pStyle w:val="SingleTxtG"/>
        <w:rPr>
          <w:rFonts w:eastAsia="Calibri"/>
        </w:rPr>
      </w:pPr>
      <w:r>
        <w:t>6.3</w:t>
      </w:r>
      <w:r>
        <w:tab/>
        <w:t>Если да, пожалуйста, предоставьте следующую информацию:</w:t>
      </w:r>
    </w:p>
    <w:p w14:paraId="53F982B4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8505"/>
        </w:tabs>
        <w:spacing w:after="0"/>
        <w:rPr>
          <w:rFonts w:eastAsia="Calibri"/>
        </w:rPr>
      </w:pPr>
      <w:r>
        <w:tab/>
        <w:t>a)</w:t>
      </w:r>
      <w:r>
        <w:tab/>
        <w:t xml:space="preserve">Лицо (лица), в отношении которого запрашиваются временные меры защиты (имя (имена) и связь с рассматриваемым делом): </w:t>
      </w:r>
      <w:r>
        <w:tab/>
      </w:r>
    </w:p>
    <w:p w14:paraId="261825E3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07722E90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42710D86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0620A4E6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2D62CF84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42BFCB20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52E0721A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8505"/>
        </w:tabs>
        <w:spacing w:after="0"/>
        <w:rPr>
          <w:rFonts w:eastAsia="Calibri"/>
        </w:rPr>
      </w:pPr>
      <w:r>
        <w:tab/>
        <w:t>b)</w:t>
      </w:r>
      <w:r>
        <w:tab/>
        <w:t>Описание риска непоправимого вреда, которому подвергается вышеуказанное лицо (лица) (например, давление, акты запугивания или возмездия):</w:t>
      </w:r>
    </w:p>
    <w:p w14:paraId="0786235E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40079169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7D622ED3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AAB5202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5975EC38" w14:textId="77777777" w:rsidR="009F397D" w:rsidRPr="008865A2" w:rsidRDefault="009F397D" w:rsidP="009F397D">
      <w:pPr>
        <w:pStyle w:val="SingleTxtG"/>
        <w:tabs>
          <w:tab w:val="left" w:leader="dot" w:pos="8505"/>
        </w:tabs>
        <w:spacing w:after="0"/>
      </w:pPr>
      <w:r>
        <w:tab/>
        <w:t>c)</w:t>
      </w:r>
      <w:r>
        <w:tab/>
        <w:t xml:space="preserve">Меры защиты, которые могли бы быть приняты государством-участником во избежание этого риска: </w:t>
      </w:r>
      <w:r>
        <w:tab/>
      </w:r>
    </w:p>
    <w:p w14:paraId="1BF403DA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7B447E0F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0DA50AAD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0F9740D4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89EBE69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CFBA13B" w14:textId="77777777" w:rsidR="009F397D" w:rsidRPr="00363239" w:rsidRDefault="009F397D" w:rsidP="009F397D">
      <w:pPr>
        <w:pStyle w:val="SingleTxtG"/>
        <w:rPr>
          <w:rFonts w:eastAsia="Calibri"/>
        </w:rPr>
      </w:pPr>
      <w:r>
        <w:t>6.4</w:t>
      </w:r>
      <w:r>
        <w:tab/>
        <w:t>Существует ли риск нанесения непоправимого ущерба каким-либо элементам или части доказательств, относящихся к делу, которые могли бы помочь в поисках исчезнувшего лица (лиц)?</w:t>
      </w:r>
    </w:p>
    <w:p w14:paraId="1C651B2B" w14:textId="77777777" w:rsidR="009F397D" w:rsidRPr="00363239" w:rsidRDefault="009F397D" w:rsidP="009F397D">
      <w:pPr>
        <w:pStyle w:val="SingleTxtG"/>
        <w:rPr>
          <w:rFonts w:eastAsia="Calibri"/>
        </w:rPr>
      </w:pPr>
      <w:r>
        <w:tab/>
        <w:t xml:space="preserve">Да </w:t>
      </w:r>
      <w:r w:rsidRPr="00215A2B">
        <w:rPr>
          <w:rFonts w:eastAsia="Calibri"/>
        </w:rPr>
        <w:sym w:font="Webdings" w:char="F063"/>
      </w:r>
      <w:r>
        <w:tab/>
      </w:r>
      <w:r>
        <w:tab/>
      </w:r>
      <w:r>
        <w:tab/>
        <w:t xml:space="preserve">Нет </w:t>
      </w:r>
      <w:r w:rsidRPr="00215A2B">
        <w:rPr>
          <w:rFonts w:eastAsia="Calibri"/>
        </w:rPr>
        <w:sym w:font="Webdings" w:char="F063"/>
      </w:r>
    </w:p>
    <w:p w14:paraId="6DD00614" w14:textId="77777777" w:rsidR="009F397D" w:rsidRPr="00363239" w:rsidRDefault="009F397D" w:rsidP="009F397D">
      <w:pPr>
        <w:pStyle w:val="SingleTxtG"/>
        <w:rPr>
          <w:rFonts w:eastAsia="Calibri"/>
        </w:rPr>
      </w:pPr>
      <w:r>
        <w:t>6.5</w:t>
      </w:r>
      <w:r>
        <w:tab/>
        <w:t>Если да, пожалуйста, предоставьте следующую информацию:</w:t>
      </w:r>
    </w:p>
    <w:p w14:paraId="608615B7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8505"/>
        </w:tabs>
        <w:spacing w:after="0"/>
        <w:rPr>
          <w:rFonts w:eastAsia="Calibri"/>
        </w:rPr>
      </w:pPr>
      <w:r>
        <w:tab/>
        <w:t>a)</w:t>
      </w:r>
      <w:r>
        <w:tab/>
        <w:t xml:space="preserve">Элемент(ы), для которого запрашиваются меры защиты (описание и местонахождение): </w:t>
      </w:r>
      <w:r>
        <w:tab/>
      </w:r>
      <w:r>
        <w:tab/>
      </w:r>
    </w:p>
    <w:p w14:paraId="12FBEF6A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661C787E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6D476272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8505"/>
        </w:tabs>
        <w:spacing w:after="0"/>
        <w:rPr>
          <w:rFonts w:eastAsia="Calibri"/>
        </w:rPr>
      </w:pPr>
      <w:r>
        <w:tab/>
        <w:t>b)</w:t>
      </w:r>
      <w:r>
        <w:tab/>
        <w:t xml:space="preserve">Описание риска нанесения непоправимого ущерба (например, уничтожения, манипулирования или трансформации): </w:t>
      </w:r>
      <w:r>
        <w:tab/>
      </w:r>
    </w:p>
    <w:p w14:paraId="6698A619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09290280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05518DD1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24BA4FF0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1A9968D5" w14:textId="77777777" w:rsidR="009F397D" w:rsidRPr="00E83CFE" w:rsidRDefault="009F397D" w:rsidP="009F397D">
      <w:pPr>
        <w:pStyle w:val="SingleTxtG"/>
        <w:tabs>
          <w:tab w:val="clear" w:pos="1701"/>
          <w:tab w:val="left" w:pos="1700"/>
          <w:tab w:val="left" w:leader="dot" w:pos="8505"/>
        </w:tabs>
        <w:spacing w:after="0"/>
      </w:pPr>
      <w:r>
        <w:tab/>
        <w:t>c)</w:t>
      </w:r>
      <w:r>
        <w:tab/>
        <w:t xml:space="preserve">Меры защиты, которые могли бы быть приняты государством-участником во избежание этого риска: </w:t>
      </w:r>
      <w:r>
        <w:tab/>
      </w:r>
    </w:p>
    <w:p w14:paraId="0A57612A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55373B0F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42E18E22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62168677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15317473" w14:textId="77777777" w:rsidR="009F397D" w:rsidRPr="00363239" w:rsidRDefault="009F397D" w:rsidP="009F397D">
      <w:pPr>
        <w:pStyle w:val="H23G"/>
        <w:rPr>
          <w:rFonts w:eastAsia="Calibri"/>
        </w:rPr>
      </w:pPr>
      <w:r>
        <w:tab/>
        <w:t>7.</w:t>
      </w:r>
      <w:r>
        <w:tab/>
      </w:r>
      <w:r>
        <w:rPr>
          <w:bCs/>
        </w:rPr>
        <w:t>Другие международные процедуры</w:t>
      </w:r>
    </w:p>
    <w:p w14:paraId="254D24DD" w14:textId="77777777" w:rsidR="009F397D" w:rsidRPr="00363239" w:rsidRDefault="009F397D" w:rsidP="009F397D">
      <w:pPr>
        <w:pStyle w:val="SingleTxtG"/>
        <w:rPr>
          <w:rFonts w:eastAsia="Calibri"/>
        </w:rPr>
      </w:pPr>
      <w:r>
        <w:t>7.1</w:t>
      </w:r>
      <w:r>
        <w:tab/>
        <w:t>Был ли тот же вопрос представлен в рамках другой процедуры международного разбирательства или урегулирования?</w:t>
      </w:r>
    </w:p>
    <w:p w14:paraId="1B8BF7E5" w14:textId="77777777" w:rsidR="009F397D" w:rsidRPr="00363239" w:rsidRDefault="009F397D" w:rsidP="009F397D">
      <w:pPr>
        <w:pStyle w:val="SingleTxtG"/>
        <w:ind w:firstLine="567"/>
        <w:rPr>
          <w:rFonts w:eastAsia="Calibri"/>
        </w:rPr>
      </w:pPr>
      <w:r>
        <w:t xml:space="preserve">Да </w:t>
      </w:r>
      <w:r w:rsidRPr="00215A2B">
        <w:rPr>
          <w:rFonts w:eastAsia="Calibri"/>
        </w:rPr>
        <w:sym w:font="Webdings" w:char="F063"/>
      </w:r>
      <w:r>
        <w:tab/>
      </w:r>
      <w:r>
        <w:tab/>
      </w:r>
      <w:r>
        <w:tab/>
        <w:t xml:space="preserve">Нет </w:t>
      </w:r>
      <w:r w:rsidRPr="00215A2B">
        <w:rPr>
          <w:rFonts w:eastAsia="Calibri"/>
        </w:rPr>
        <w:sym w:font="Webdings" w:char="F063"/>
      </w:r>
    </w:p>
    <w:p w14:paraId="63B1DC37" w14:textId="77777777" w:rsidR="009F397D" w:rsidRPr="00363239" w:rsidRDefault="009F397D" w:rsidP="009F397D">
      <w:pPr>
        <w:pStyle w:val="SingleTxtG"/>
        <w:rPr>
          <w:rFonts w:eastAsia="Calibri"/>
        </w:rPr>
      </w:pPr>
      <w:r>
        <w:t>7.2</w:t>
      </w:r>
      <w:r>
        <w:tab/>
        <w:t>Если да, то укажите, пожалуйста:</w:t>
      </w:r>
    </w:p>
    <w:p w14:paraId="395A0385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8505"/>
        </w:tabs>
        <w:spacing w:after="0"/>
        <w:rPr>
          <w:rFonts w:eastAsia="Calibri"/>
        </w:rPr>
      </w:pPr>
      <w:r>
        <w:tab/>
        <w:t>a)</w:t>
      </w:r>
      <w:r>
        <w:tab/>
        <w:t xml:space="preserve">Орган или органы, в которые было представлено дело: </w:t>
      </w:r>
      <w:r>
        <w:tab/>
      </w:r>
    </w:p>
    <w:p w14:paraId="4D45E17A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0CE7EF33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8D01DE4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8505"/>
        </w:tabs>
        <w:spacing w:after="0"/>
        <w:rPr>
          <w:rFonts w:eastAsia="Calibri"/>
        </w:rPr>
      </w:pPr>
      <w:r>
        <w:tab/>
        <w:t>b)</w:t>
      </w:r>
      <w:r>
        <w:tab/>
        <w:t xml:space="preserve">Тип задействованной процедуры: </w:t>
      </w:r>
      <w:r>
        <w:tab/>
      </w:r>
    </w:p>
    <w:p w14:paraId="23178DAB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59A2AACB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507F0723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8505"/>
        </w:tabs>
        <w:rPr>
          <w:rFonts w:eastAsia="Calibri"/>
        </w:rPr>
      </w:pPr>
      <w:r>
        <w:tab/>
        <w:t>c)</w:t>
      </w:r>
      <w:r>
        <w:tab/>
        <w:t xml:space="preserve">Дата представления: </w:t>
      </w:r>
      <w:r>
        <w:tab/>
      </w:r>
    </w:p>
    <w:p w14:paraId="344197F1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8505"/>
        </w:tabs>
        <w:spacing w:after="0"/>
        <w:rPr>
          <w:rFonts w:eastAsia="Calibri"/>
        </w:rPr>
      </w:pPr>
      <w:r>
        <w:tab/>
        <w:t>d)</w:t>
      </w:r>
      <w:r>
        <w:tab/>
        <w:t xml:space="preserve">Принятые меры: </w:t>
      </w:r>
      <w:r>
        <w:tab/>
      </w:r>
    </w:p>
    <w:p w14:paraId="536EC44D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5B6DB050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1A11CDF3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8505"/>
        </w:tabs>
        <w:spacing w:after="0"/>
        <w:rPr>
          <w:rFonts w:eastAsia="Calibri"/>
        </w:rPr>
      </w:pPr>
      <w:r>
        <w:tab/>
        <w:t>e)</w:t>
      </w:r>
      <w:r>
        <w:tab/>
        <w:t xml:space="preserve">Результаты: </w:t>
      </w:r>
      <w:r>
        <w:tab/>
      </w:r>
      <w:r>
        <w:tab/>
      </w:r>
    </w:p>
    <w:p w14:paraId="3816916F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54D624F7" w14:textId="77777777" w:rsidR="009F397D" w:rsidRPr="00363239" w:rsidRDefault="009F397D" w:rsidP="009F397D">
      <w:pPr>
        <w:tabs>
          <w:tab w:val="left" w:pos="1134"/>
          <w:tab w:val="left" w:leader="dot" w:pos="8505"/>
        </w:tabs>
        <w:spacing w:after="120"/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3655092C" w14:textId="77777777" w:rsidR="009F397D" w:rsidRPr="00363239" w:rsidRDefault="009F397D" w:rsidP="009F397D">
      <w:pPr>
        <w:pStyle w:val="SingleTxtG"/>
        <w:pageBreakBefore/>
        <w:rPr>
          <w:rFonts w:eastAsia="Calibri"/>
          <w:bCs/>
        </w:rPr>
      </w:pPr>
      <w:r>
        <w:t>7.3</w:t>
      </w:r>
      <w:r>
        <w:tab/>
        <w:t>Пожалуйста, приложите копии всех соответствующих документов. Пожалуйста, перечислите ниже копии прилагаемых документов:</w:t>
      </w:r>
    </w:p>
    <w:p w14:paraId="774DB6F8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7B714E10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44CCB353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7C084633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647A0491" w14:textId="77777777" w:rsidR="009F397D" w:rsidRPr="00363239" w:rsidRDefault="009F397D" w:rsidP="009F397D">
      <w:pPr>
        <w:pStyle w:val="H23G"/>
        <w:rPr>
          <w:rFonts w:eastAsia="Calibri"/>
        </w:rPr>
      </w:pPr>
      <w:r>
        <w:tab/>
        <w:t>8.</w:t>
      </w:r>
      <w:r>
        <w:tab/>
      </w:r>
      <w:r>
        <w:rPr>
          <w:bCs/>
        </w:rPr>
        <w:t>Место, дата и подпись лица, подающего просьбу</w:t>
      </w:r>
    </w:p>
    <w:p w14:paraId="380E1A33" w14:textId="77777777" w:rsidR="009F397D" w:rsidRPr="00363239" w:rsidRDefault="009F397D" w:rsidP="009F397D">
      <w:pPr>
        <w:pStyle w:val="SingleTxtG"/>
        <w:tabs>
          <w:tab w:val="clear" w:pos="1701"/>
          <w:tab w:val="left" w:pos="1700"/>
          <w:tab w:val="left" w:leader="dot" w:pos="8505"/>
        </w:tabs>
        <w:rPr>
          <w:rFonts w:eastAsia="Calibri"/>
        </w:rPr>
      </w:pPr>
      <w:r>
        <w:t>8.1</w:t>
      </w:r>
      <w:r>
        <w:tab/>
        <w:t xml:space="preserve">Место и дата: </w:t>
      </w:r>
      <w:r>
        <w:tab/>
      </w:r>
    </w:p>
    <w:p w14:paraId="100FE31B" w14:textId="77777777" w:rsidR="009F397D" w:rsidRPr="00363239" w:rsidRDefault="009F397D" w:rsidP="009F397D">
      <w:pPr>
        <w:pStyle w:val="SingleTxtG"/>
        <w:rPr>
          <w:rFonts w:eastAsia="MS Mincho"/>
        </w:rPr>
      </w:pPr>
      <w:r>
        <w:t>8.2</w:t>
      </w:r>
      <w:r>
        <w:tab/>
        <w:t>Подпись (достаточно электронной подписи; в случае, если лицо, подающее просьбу, не может поставить подпись, пожалуйста, объясните причину):</w:t>
      </w:r>
    </w:p>
    <w:p w14:paraId="4C884EB6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24407608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57FCE98C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1C987521" w14:textId="77777777" w:rsidR="009F397D" w:rsidRPr="00363239" w:rsidRDefault="009F397D" w:rsidP="009F397D">
      <w:pPr>
        <w:tabs>
          <w:tab w:val="left" w:pos="1134"/>
          <w:tab w:val="left" w:leader="dot" w:pos="8505"/>
        </w:tabs>
        <w:rPr>
          <w:rFonts w:eastAsia="MS Mincho"/>
        </w:rPr>
      </w:pPr>
      <w:r w:rsidRPr="00363239">
        <w:rPr>
          <w:rFonts w:eastAsia="MS Mincho"/>
        </w:rPr>
        <w:tab/>
      </w:r>
      <w:r w:rsidRPr="00363239">
        <w:rPr>
          <w:rFonts w:eastAsia="MS Mincho"/>
        </w:rPr>
        <w:tab/>
      </w:r>
    </w:p>
    <w:p w14:paraId="55D05B24" w14:textId="6F0F619C" w:rsidR="00381C24" w:rsidRPr="00BC18B2" w:rsidRDefault="009F397D" w:rsidP="009F397D">
      <w:pPr>
        <w:spacing w:before="240"/>
        <w:jc w:val="center"/>
      </w:pPr>
      <w:r w:rsidRPr="00363239">
        <w:rPr>
          <w:u w:val="single"/>
        </w:rPr>
        <w:tab/>
      </w:r>
      <w:r w:rsidRPr="00363239">
        <w:rPr>
          <w:u w:val="single"/>
        </w:rPr>
        <w:tab/>
      </w:r>
      <w:r w:rsidRPr="00363239">
        <w:rPr>
          <w:u w:val="single"/>
        </w:rPr>
        <w:tab/>
      </w:r>
    </w:p>
    <w:sectPr w:rsidR="00381C24" w:rsidRPr="00BC18B2" w:rsidSect="009F39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55630" w14:textId="77777777" w:rsidR="00A108B1" w:rsidRPr="00A312BC" w:rsidRDefault="00A108B1" w:rsidP="00A312BC"/>
  </w:endnote>
  <w:endnote w:type="continuationSeparator" w:id="0">
    <w:p w14:paraId="1E093350" w14:textId="77777777" w:rsidR="00A108B1" w:rsidRPr="00A312BC" w:rsidRDefault="00A108B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504AC" w14:textId="21AEEEC1" w:rsidR="009F397D" w:rsidRPr="009F397D" w:rsidRDefault="009F397D">
    <w:pPr>
      <w:pStyle w:val="a8"/>
    </w:pPr>
    <w:r w:rsidRPr="009F397D">
      <w:rPr>
        <w:b/>
        <w:sz w:val="18"/>
      </w:rPr>
      <w:fldChar w:fldCharType="begin"/>
    </w:r>
    <w:r w:rsidRPr="009F397D">
      <w:rPr>
        <w:b/>
        <w:sz w:val="18"/>
      </w:rPr>
      <w:instrText xml:space="preserve"> PAGE  \* MERGEFORMAT </w:instrText>
    </w:r>
    <w:r w:rsidRPr="009F397D">
      <w:rPr>
        <w:b/>
        <w:sz w:val="18"/>
      </w:rPr>
      <w:fldChar w:fldCharType="separate"/>
    </w:r>
    <w:r w:rsidRPr="009F397D">
      <w:rPr>
        <w:b/>
        <w:noProof/>
        <w:sz w:val="18"/>
      </w:rPr>
      <w:t>2</w:t>
    </w:r>
    <w:r w:rsidRPr="009F397D">
      <w:rPr>
        <w:b/>
        <w:sz w:val="18"/>
      </w:rPr>
      <w:fldChar w:fldCharType="end"/>
    </w:r>
    <w:r>
      <w:rPr>
        <w:b/>
        <w:sz w:val="18"/>
      </w:rPr>
      <w:tab/>
    </w:r>
    <w:r>
      <w:t>GE.21-06950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6CF6" w14:textId="70AE4A88" w:rsidR="009F397D" w:rsidRPr="009F397D" w:rsidRDefault="009F397D" w:rsidP="009F397D">
    <w:pPr>
      <w:pStyle w:val="a8"/>
      <w:tabs>
        <w:tab w:val="clear" w:pos="9639"/>
        <w:tab w:val="right" w:pos="9638"/>
      </w:tabs>
      <w:rPr>
        <w:b/>
        <w:sz w:val="18"/>
      </w:rPr>
    </w:pPr>
    <w:r>
      <w:t>GE.21-06950</w:t>
    </w:r>
    <w:r>
      <w:tab/>
    </w:r>
    <w:r w:rsidRPr="009F397D">
      <w:rPr>
        <w:b/>
        <w:sz w:val="18"/>
      </w:rPr>
      <w:fldChar w:fldCharType="begin"/>
    </w:r>
    <w:r w:rsidRPr="009F397D">
      <w:rPr>
        <w:b/>
        <w:sz w:val="18"/>
      </w:rPr>
      <w:instrText xml:space="preserve"> PAGE  \* MERGEFORMAT </w:instrText>
    </w:r>
    <w:r w:rsidRPr="009F397D">
      <w:rPr>
        <w:b/>
        <w:sz w:val="18"/>
      </w:rPr>
      <w:fldChar w:fldCharType="separate"/>
    </w:r>
    <w:r w:rsidRPr="009F397D">
      <w:rPr>
        <w:b/>
        <w:noProof/>
        <w:sz w:val="18"/>
      </w:rPr>
      <w:t>3</w:t>
    </w:r>
    <w:r w:rsidRPr="009F397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FE6B1" w14:textId="13765CCD" w:rsidR="00042B72" w:rsidRPr="009F397D" w:rsidRDefault="009F397D" w:rsidP="009F397D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DEF3612" wp14:editId="77E355B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21-06950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4DBA89B" wp14:editId="12EAB9F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261023  301023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84BD0" w14:textId="77777777" w:rsidR="00A108B1" w:rsidRPr="001075E9" w:rsidRDefault="00A108B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1A6FE84" w14:textId="77777777" w:rsidR="00A108B1" w:rsidRDefault="00A108B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2FBA9A8" w14:textId="43514252" w:rsidR="009F397D" w:rsidRPr="009F397D" w:rsidRDefault="009F397D">
      <w:pPr>
        <w:pStyle w:val="ad"/>
        <w:rPr>
          <w:sz w:val="20"/>
        </w:rPr>
      </w:pPr>
      <w:r>
        <w:tab/>
      </w:r>
      <w:r w:rsidRPr="009F397D">
        <w:rPr>
          <w:rStyle w:val="aa"/>
          <w:sz w:val="20"/>
          <w:vertAlign w:val="baseline"/>
        </w:rPr>
        <w:t>*</w:t>
      </w:r>
      <w:r w:rsidRPr="009F397D">
        <w:rPr>
          <w:rStyle w:val="aa"/>
          <w:vertAlign w:val="baseline"/>
        </w:rPr>
        <w:tab/>
      </w:r>
      <w:r w:rsidRPr="009F397D">
        <w:t>Повторно переиздано по техническим причинам (19 октября 2023 года).</w:t>
      </w:r>
    </w:p>
  </w:footnote>
  <w:footnote w:id="2">
    <w:p w14:paraId="602B0616" w14:textId="77777777" w:rsidR="009F397D" w:rsidRPr="001D0BEA" w:rsidRDefault="009F397D" w:rsidP="009F397D">
      <w:pPr>
        <w:pStyle w:val="ad"/>
        <w:rPr>
          <w:sz w:val="20"/>
        </w:rPr>
      </w:pPr>
      <w:r>
        <w:tab/>
      </w:r>
      <w:r w:rsidRPr="001D0BEA">
        <w:rPr>
          <w:rStyle w:val="aa"/>
          <w:sz w:val="20"/>
          <w:vertAlign w:val="baseline"/>
        </w:rPr>
        <w:t>**</w:t>
      </w:r>
      <w:r w:rsidRPr="001D0BEA">
        <w:rPr>
          <w:rStyle w:val="aa"/>
          <w:vertAlign w:val="baseline"/>
        </w:rPr>
        <w:tab/>
      </w:r>
      <w:r>
        <w:t xml:space="preserve">Принято Комитетом на его двадцатой сессии (12 апреля </w:t>
      </w:r>
      <w:r w:rsidRPr="00975354">
        <w:t>—</w:t>
      </w:r>
      <w:r>
        <w:t xml:space="preserve"> 7 мая 2021 года).</w:t>
      </w:r>
    </w:p>
  </w:footnote>
  <w:footnote w:id="3">
    <w:p w14:paraId="6D9557BA" w14:textId="77777777" w:rsidR="009F397D" w:rsidRPr="003D1D31" w:rsidRDefault="009F397D" w:rsidP="009F397D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>
        <w:tab/>
        <w:t>Список государств-участников Конвенции см.</w:t>
      </w:r>
      <w:r w:rsidRPr="003D1D31">
        <w:t xml:space="preserve"> </w:t>
      </w:r>
      <w:r w:rsidRPr="003D1D31">
        <w:rPr>
          <w:lang w:val="en-US"/>
        </w:rPr>
        <w:t xml:space="preserve">URL: </w:t>
      </w:r>
      <w:hyperlink r:id="rId1" w:history="1">
        <w:r w:rsidRPr="003D1D31">
          <w:rPr>
            <w:rStyle w:val="af1"/>
            <w:lang w:val="en-US"/>
          </w:rPr>
          <w:t>http://tbinternet.ohchr.org/_layouts/TreatyBodyExternal/Treaty.aspx?Treaty=CED&amp;Lang=en</w:t>
        </w:r>
      </w:hyperlink>
      <w:r w:rsidRPr="003D1D31">
        <w:rPr>
          <w:lang w:val="en-US"/>
        </w:rPr>
        <w:t xml:space="preserve">. </w:t>
      </w:r>
    </w:p>
  </w:footnote>
  <w:footnote w:id="4">
    <w:p w14:paraId="15535D54" w14:textId="77777777" w:rsidR="009F397D" w:rsidRPr="00C8326C" w:rsidRDefault="009F397D" w:rsidP="009F397D">
      <w:pPr>
        <w:pStyle w:val="ad"/>
        <w:widowControl w:val="0"/>
        <w:tabs>
          <w:tab w:val="clear" w:pos="1021"/>
          <w:tab w:val="right" w:pos="1020"/>
        </w:tabs>
      </w:pPr>
      <w:r w:rsidRPr="003D1D31">
        <w:rPr>
          <w:lang w:val="en-US"/>
        </w:rPr>
        <w:tab/>
      </w:r>
      <w:r>
        <w:rPr>
          <w:rStyle w:val="aa"/>
        </w:rPr>
        <w:footnoteRef/>
      </w:r>
      <w:r>
        <w:tab/>
        <w:t xml:space="preserve">См. </w:t>
      </w:r>
      <w:hyperlink r:id="rId2" w:history="1">
        <w:r w:rsidRPr="004B2678">
          <w:rPr>
            <w:rStyle w:val="af1"/>
          </w:rPr>
          <w:t>www.ohchr.org/EN/HRBodies/ced/Pages/CEDIndex.aspx</w:t>
        </w:r>
      </w:hyperlink>
      <w:r>
        <w:t>.</w:t>
      </w:r>
      <w:r w:rsidRPr="00C8326C"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8A15D" w14:textId="175BE859" w:rsidR="009F397D" w:rsidRPr="009F397D" w:rsidRDefault="009F397D">
    <w:pPr>
      <w:pStyle w:val="a5"/>
    </w:pPr>
    <w:fldSimple w:instr=" TITLE  \* MERGEFORMAT ">
      <w:r w:rsidR="00A407C2">
        <w:t>CED/C/4/Rev.1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B37F5" w14:textId="1DA41EA1" w:rsidR="009F397D" w:rsidRPr="009F397D" w:rsidRDefault="009F397D" w:rsidP="009F397D">
    <w:pPr>
      <w:pStyle w:val="a5"/>
      <w:jc w:val="right"/>
    </w:pPr>
    <w:fldSimple w:instr=" TITLE  \* MERGEFORMAT ">
      <w:r w:rsidR="00A407C2">
        <w:t>CED/C/4/Rev.1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0039C" w14:textId="77777777" w:rsidR="009F397D" w:rsidRDefault="009F397D" w:rsidP="009F397D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30685043">
    <w:abstractNumId w:val="16"/>
  </w:num>
  <w:num w:numId="2" w16cid:durableId="1156648124">
    <w:abstractNumId w:val="11"/>
  </w:num>
  <w:num w:numId="3" w16cid:durableId="1627082632">
    <w:abstractNumId w:val="10"/>
  </w:num>
  <w:num w:numId="4" w16cid:durableId="2013753441">
    <w:abstractNumId w:val="17"/>
  </w:num>
  <w:num w:numId="5" w16cid:durableId="723213684">
    <w:abstractNumId w:val="13"/>
  </w:num>
  <w:num w:numId="6" w16cid:durableId="991132224">
    <w:abstractNumId w:val="8"/>
  </w:num>
  <w:num w:numId="7" w16cid:durableId="749619560">
    <w:abstractNumId w:val="3"/>
  </w:num>
  <w:num w:numId="8" w16cid:durableId="1794057021">
    <w:abstractNumId w:val="2"/>
  </w:num>
  <w:num w:numId="9" w16cid:durableId="1150750754">
    <w:abstractNumId w:val="1"/>
  </w:num>
  <w:num w:numId="10" w16cid:durableId="1144544803">
    <w:abstractNumId w:val="0"/>
  </w:num>
  <w:num w:numId="11" w16cid:durableId="1326470956">
    <w:abstractNumId w:val="9"/>
  </w:num>
  <w:num w:numId="12" w16cid:durableId="1389765394">
    <w:abstractNumId w:val="7"/>
  </w:num>
  <w:num w:numId="13" w16cid:durableId="1539850003">
    <w:abstractNumId w:val="6"/>
  </w:num>
  <w:num w:numId="14" w16cid:durableId="519664316">
    <w:abstractNumId w:val="5"/>
  </w:num>
  <w:num w:numId="15" w16cid:durableId="480074569">
    <w:abstractNumId w:val="4"/>
  </w:num>
  <w:num w:numId="16" w16cid:durableId="931545475">
    <w:abstractNumId w:val="15"/>
  </w:num>
  <w:num w:numId="17" w16cid:durableId="367074840">
    <w:abstractNumId w:val="12"/>
  </w:num>
  <w:num w:numId="18" w16cid:durableId="1030301478">
    <w:abstractNumId w:val="14"/>
  </w:num>
  <w:num w:numId="19" w16cid:durableId="1446777858">
    <w:abstractNumId w:val="15"/>
  </w:num>
  <w:num w:numId="20" w16cid:durableId="539512699">
    <w:abstractNumId w:val="12"/>
  </w:num>
  <w:num w:numId="21" w16cid:durableId="71127133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8B1"/>
    <w:rsid w:val="00033EE1"/>
    <w:rsid w:val="00042B72"/>
    <w:rsid w:val="00046E2F"/>
    <w:rsid w:val="00052360"/>
    <w:rsid w:val="000558BD"/>
    <w:rsid w:val="000B57E7"/>
    <w:rsid w:val="000B6373"/>
    <w:rsid w:val="000F09DF"/>
    <w:rsid w:val="000F2F61"/>
    <w:rsid w:val="000F61B2"/>
    <w:rsid w:val="001075E9"/>
    <w:rsid w:val="00180183"/>
    <w:rsid w:val="0018024D"/>
    <w:rsid w:val="0018649F"/>
    <w:rsid w:val="00196389"/>
    <w:rsid w:val="001B3EF6"/>
    <w:rsid w:val="001C7A89"/>
    <w:rsid w:val="00206F9C"/>
    <w:rsid w:val="00215F21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3D578C"/>
    <w:rsid w:val="00407B78"/>
    <w:rsid w:val="00424203"/>
    <w:rsid w:val="00452493"/>
    <w:rsid w:val="00454E07"/>
    <w:rsid w:val="00472C5C"/>
    <w:rsid w:val="00475A37"/>
    <w:rsid w:val="004E4CB3"/>
    <w:rsid w:val="004F21B5"/>
    <w:rsid w:val="004F2C88"/>
    <w:rsid w:val="0050108D"/>
    <w:rsid w:val="00513081"/>
    <w:rsid w:val="00517901"/>
    <w:rsid w:val="00526683"/>
    <w:rsid w:val="00536A7D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25545"/>
    <w:rsid w:val="00757357"/>
    <w:rsid w:val="007601E9"/>
    <w:rsid w:val="008027E5"/>
    <w:rsid w:val="008227B1"/>
    <w:rsid w:val="00825F8D"/>
    <w:rsid w:val="00834B71"/>
    <w:rsid w:val="0086445C"/>
    <w:rsid w:val="00877609"/>
    <w:rsid w:val="00890707"/>
    <w:rsid w:val="00894693"/>
    <w:rsid w:val="008A08D7"/>
    <w:rsid w:val="008B6909"/>
    <w:rsid w:val="00906890"/>
    <w:rsid w:val="00911BE4"/>
    <w:rsid w:val="00942A43"/>
    <w:rsid w:val="00951972"/>
    <w:rsid w:val="009608F3"/>
    <w:rsid w:val="009A24AC"/>
    <w:rsid w:val="009C7BBB"/>
    <w:rsid w:val="009F397D"/>
    <w:rsid w:val="00A108B1"/>
    <w:rsid w:val="00A14DA8"/>
    <w:rsid w:val="00A312BC"/>
    <w:rsid w:val="00A407C2"/>
    <w:rsid w:val="00A84021"/>
    <w:rsid w:val="00A84D35"/>
    <w:rsid w:val="00A917B3"/>
    <w:rsid w:val="00AB4B51"/>
    <w:rsid w:val="00B10CC7"/>
    <w:rsid w:val="00B36DF7"/>
    <w:rsid w:val="00B539E7"/>
    <w:rsid w:val="00B54E04"/>
    <w:rsid w:val="00B62458"/>
    <w:rsid w:val="00BC18B2"/>
    <w:rsid w:val="00BD33EE"/>
    <w:rsid w:val="00C106D6"/>
    <w:rsid w:val="00C60F0C"/>
    <w:rsid w:val="00C805C9"/>
    <w:rsid w:val="00C92939"/>
    <w:rsid w:val="00CA1679"/>
    <w:rsid w:val="00CA24E6"/>
    <w:rsid w:val="00CB151C"/>
    <w:rsid w:val="00CE5A1A"/>
    <w:rsid w:val="00CF55F6"/>
    <w:rsid w:val="00D33D63"/>
    <w:rsid w:val="00D36B65"/>
    <w:rsid w:val="00D55C9D"/>
    <w:rsid w:val="00D90028"/>
    <w:rsid w:val="00D90138"/>
    <w:rsid w:val="00DB0902"/>
    <w:rsid w:val="00DD72FC"/>
    <w:rsid w:val="00DD78D1"/>
    <w:rsid w:val="00DE32CD"/>
    <w:rsid w:val="00DF71B9"/>
    <w:rsid w:val="00E61978"/>
    <w:rsid w:val="00E73F76"/>
    <w:rsid w:val="00EA2C9F"/>
    <w:rsid w:val="00EA420E"/>
    <w:rsid w:val="00ED0BDA"/>
    <w:rsid w:val="00EF1360"/>
    <w:rsid w:val="00EF3220"/>
    <w:rsid w:val="00F41C74"/>
    <w:rsid w:val="00F43903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C5DAA"/>
  <w15:docId w15:val="{16D27AA8-EDAF-472B-96AF-0097167A6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0F2F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61978"/>
    <w:rPr>
      <w:color w:val="0000FF" w:themeColor="hyperlink"/>
      <w:u w:val="none"/>
    </w:rPr>
  </w:style>
  <w:style w:type="character" w:styleId="af2">
    <w:name w:val="FollowedHyperlink"/>
    <w:basedOn w:val="a0"/>
    <w:rsid w:val="00E61978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9F397D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hchr.org/EN/HRBodies/ced/Pages/CEDIndex.aspx" TargetMode="External"/><Relationship Id="rId1" Type="http://schemas.openxmlformats.org/officeDocument/2006/relationships/hyperlink" Target="http://tbinternet.ohchr.org/_layouts/TreatyBodyExternal/Treaty.aspx?Treaty=CED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A29C9-F8EF-463F-8455-4DE973B39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10</Pages>
  <Words>1695</Words>
  <Characters>12115</Characters>
  <Application>Microsoft Office Word</Application>
  <DocSecurity>0</DocSecurity>
  <Lines>1101</Lines>
  <Paragraphs>287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13523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CED/C/4/Rev.1</dc:title>
  <dc:subject/>
  <dc:creator>Olga OVTCHINNIKOVA</dc:creator>
  <cp:keywords/>
  <cp:lastModifiedBy>Olga Ovchinnikova</cp:lastModifiedBy>
  <cp:revision>3</cp:revision>
  <cp:lastPrinted>2023-10-30T09:49:00Z</cp:lastPrinted>
  <dcterms:created xsi:type="dcterms:W3CDTF">2023-10-30T09:49:00Z</dcterms:created>
  <dcterms:modified xsi:type="dcterms:W3CDTF">2023-10-30T09:52:00Z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