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Tr="00FE1706">
        <w:trPr>
          <w:trHeight w:val="851"/>
        </w:trPr>
        <w:tc>
          <w:tcPr>
            <w:tcW w:w="1259" w:type="dxa"/>
            <w:tcBorders>
              <w:top w:val="nil"/>
              <w:left w:val="nil"/>
              <w:bottom w:val="single" w:sz="4" w:space="0" w:color="auto"/>
              <w:right w:val="nil"/>
            </w:tcBorders>
            <w:shd w:val="clear" w:color="auto" w:fill="auto"/>
          </w:tcPr>
          <w:p w:rsidR="0071724F" w:rsidRDefault="0071724F" w:rsidP="004E71E2">
            <w:pPr>
              <w:spacing w:after="80" w:line="240" w:lineRule="auto"/>
            </w:pPr>
          </w:p>
        </w:tc>
        <w:tc>
          <w:tcPr>
            <w:tcW w:w="2236" w:type="dxa"/>
            <w:tcBorders>
              <w:top w:val="nil"/>
              <w:left w:val="nil"/>
              <w:bottom w:val="single" w:sz="4" w:space="0" w:color="auto"/>
              <w:right w:val="nil"/>
            </w:tcBorders>
            <w:shd w:val="clear" w:color="auto" w:fill="auto"/>
            <w:vAlign w:val="bottom"/>
          </w:tcPr>
          <w:p w:rsidR="0071724F" w:rsidRPr="00FE1706" w:rsidRDefault="0071724F" w:rsidP="004E71E2">
            <w:pPr>
              <w:spacing w:after="80" w:line="240" w:lineRule="auto"/>
              <w:rPr>
                <w:sz w:val="28"/>
                <w:szCs w:val="28"/>
              </w:rPr>
            </w:pPr>
            <w:r w:rsidRPr="00FE170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1A7FD1" w:rsidP="004E71E2">
            <w:pPr>
              <w:suppressAutoHyphens w:val="0"/>
              <w:spacing w:line="240" w:lineRule="auto"/>
              <w:jc w:val="right"/>
            </w:pPr>
            <w:r w:rsidRPr="00FE1706">
              <w:rPr>
                <w:sz w:val="40"/>
              </w:rPr>
              <w:t>CRC</w:t>
            </w:r>
            <w:r w:rsidRPr="00AF4E16">
              <w:t>/C/TKM/CO/2-4</w:t>
            </w:r>
          </w:p>
        </w:tc>
      </w:tr>
      <w:tr w:rsidR="0071724F" w:rsidTr="00FE1706">
        <w:trPr>
          <w:trHeight w:val="2835"/>
        </w:trPr>
        <w:tc>
          <w:tcPr>
            <w:tcW w:w="1259" w:type="dxa"/>
            <w:tcBorders>
              <w:top w:val="single" w:sz="4" w:space="0" w:color="auto"/>
              <w:left w:val="nil"/>
              <w:bottom w:val="single" w:sz="12" w:space="0" w:color="auto"/>
              <w:right w:val="nil"/>
            </w:tcBorders>
            <w:shd w:val="clear" w:color="auto" w:fill="auto"/>
          </w:tcPr>
          <w:p w:rsidR="0071724F" w:rsidRDefault="0071724F" w:rsidP="004E71E2">
            <w:pPr>
              <w:spacing w:before="120" w:line="24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FE1706" w:rsidRDefault="0071724F" w:rsidP="004E71E2">
            <w:pPr>
              <w:spacing w:before="120" w:line="240" w:lineRule="auto"/>
              <w:rPr>
                <w:b/>
                <w:sz w:val="40"/>
                <w:szCs w:val="40"/>
              </w:rPr>
            </w:pPr>
            <w:r w:rsidRPr="00FE1706">
              <w:rPr>
                <w:b/>
                <w:sz w:val="40"/>
                <w:szCs w:val="40"/>
              </w:rPr>
              <w:t>Convention on the</w:t>
            </w:r>
            <w:r w:rsidRPr="00FE170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1A7FD1" w:rsidP="004E71E2">
            <w:pPr>
              <w:suppressAutoHyphens w:val="0"/>
              <w:spacing w:before="240" w:line="240" w:lineRule="auto"/>
            </w:pPr>
            <w:r>
              <w:t>Distr.: General</w:t>
            </w:r>
          </w:p>
          <w:p w:rsidR="001A7FD1" w:rsidRDefault="002E40FB" w:rsidP="00831EE5">
            <w:pPr>
              <w:suppressAutoHyphens w:val="0"/>
              <w:spacing w:line="240" w:lineRule="auto"/>
            </w:pPr>
            <w:r>
              <w:t>10</w:t>
            </w:r>
            <w:r w:rsidR="00831EE5">
              <w:t xml:space="preserve"> March</w:t>
            </w:r>
            <w:r w:rsidR="001A7FD1">
              <w:t xml:space="preserve"> 2015</w:t>
            </w:r>
          </w:p>
          <w:p w:rsidR="001A7FD1" w:rsidRDefault="001A7FD1" w:rsidP="004E71E2">
            <w:pPr>
              <w:suppressAutoHyphens w:val="0"/>
              <w:spacing w:line="240" w:lineRule="auto"/>
            </w:pPr>
          </w:p>
          <w:p w:rsidR="001A7FD1" w:rsidRDefault="001A7FD1" w:rsidP="004E71E2">
            <w:pPr>
              <w:suppressAutoHyphens w:val="0"/>
              <w:spacing w:line="240" w:lineRule="auto"/>
            </w:pPr>
            <w:r>
              <w:t>Original: English</w:t>
            </w:r>
          </w:p>
        </w:tc>
      </w:tr>
    </w:tbl>
    <w:p w:rsidR="00E3332D" w:rsidRPr="00E3332D" w:rsidRDefault="00E3332D" w:rsidP="004E71E2">
      <w:pPr>
        <w:spacing w:before="120" w:line="240" w:lineRule="auto"/>
        <w:rPr>
          <w:b/>
          <w:sz w:val="24"/>
          <w:szCs w:val="24"/>
        </w:rPr>
      </w:pPr>
      <w:r w:rsidRPr="00E3332D">
        <w:rPr>
          <w:b/>
          <w:sz w:val="24"/>
          <w:szCs w:val="24"/>
        </w:rPr>
        <w:t>Committee on the Rights of the Child</w:t>
      </w:r>
    </w:p>
    <w:p w:rsidR="001A7FD1" w:rsidRPr="00C66C06" w:rsidRDefault="00E3332D" w:rsidP="004E71E2">
      <w:pPr>
        <w:pStyle w:val="HChG"/>
        <w:spacing w:line="240" w:lineRule="auto"/>
      </w:pPr>
      <w:r w:rsidRPr="00701EA1">
        <w:tab/>
      </w:r>
      <w:r w:rsidRPr="00701EA1">
        <w:tab/>
      </w:r>
      <w:r w:rsidR="00AF4E16">
        <w:t>C</w:t>
      </w:r>
      <w:r w:rsidR="001A7FD1" w:rsidRPr="00C66C06">
        <w:t>oncluding observations on the combined second to fourth periodic reports of Turkmenistan</w:t>
      </w:r>
      <w:r w:rsidR="001A7FD1" w:rsidRPr="00F41FA1">
        <w:rPr>
          <w:rStyle w:val="FootnoteReference"/>
          <w:b w:val="0"/>
          <w:sz w:val="20"/>
          <w:vertAlign w:val="baseline"/>
        </w:rPr>
        <w:footnoteReference w:customMarkFollows="1" w:id="2"/>
        <w:t>*</w:t>
      </w:r>
    </w:p>
    <w:p w:rsidR="001A7FD1" w:rsidRPr="000E52C9" w:rsidRDefault="001A7FD1" w:rsidP="004E71E2">
      <w:pPr>
        <w:pStyle w:val="HChG"/>
        <w:spacing w:line="240" w:lineRule="auto"/>
        <w:rPr>
          <w:rFonts w:eastAsia="Malgun Gothic"/>
        </w:rPr>
      </w:pPr>
      <w:r w:rsidRPr="000E52C9">
        <w:rPr>
          <w:rFonts w:eastAsia="Malgun Gothic"/>
        </w:rPr>
        <w:tab/>
        <w:t>I.</w:t>
      </w:r>
      <w:r w:rsidRPr="000E52C9">
        <w:rPr>
          <w:rFonts w:eastAsia="Malgun Gothic"/>
        </w:rPr>
        <w:tab/>
        <w:t>Introduction</w:t>
      </w:r>
    </w:p>
    <w:p w:rsidR="001A7FD1" w:rsidRPr="000E52C9" w:rsidRDefault="001A7FD1" w:rsidP="002E40FB">
      <w:pPr>
        <w:pStyle w:val="SingleTxtG"/>
        <w:numPr>
          <w:ilvl w:val="0"/>
          <w:numId w:val="18"/>
        </w:numPr>
        <w:spacing w:line="240" w:lineRule="auto"/>
        <w:ind w:left="1134" w:firstLine="0"/>
        <w:rPr>
          <w:rFonts w:eastAsia="Malgun Gothic"/>
        </w:rPr>
      </w:pPr>
      <w:r w:rsidRPr="000E52C9">
        <w:rPr>
          <w:rFonts w:eastAsia="Malgun Gothic"/>
        </w:rPr>
        <w:t>The Committee considered the combined second to fourth periodic reports of Turkmenistan (CRC/C/TKM/2</w:t>
      </w:r>
      <w:r w:rsidR="0080294F">
        <w:rPr>
          <w:rFonts w:eastAsia="Malgun Gothic"/>
        </w:rPr>
        <w:t>-</w:t>
      </w:r>
      <w:r w:rsidRPr="000E52C9">
        <w:rPr>
          <w:rFonts w:eastAsia="Malgun Gothic"/>
        </w:rPr>
        <w:t>4) at its 1935</w:t>
      </w:r>
      <w:r w:rsidRPr="00640354">
        <w:rPr>
          <w:rFonts w:eastAsia="Malgun Gothic"/>
        </w:rPr>
        <w:t xml:space="preserve">th </w:t>
      </w:r>
      <w:r w:rsidRPr="000E52C9">
        <w:rPr>
          <w:rFonts w:eastAsia="Malgun Gothic"/>
        </w:rPr>
        <w:t>and 1937</w:t>
      </w:r>
      <w:r w:rsidRPr="00640354">
        <w:rPr>
          <w:rFonts w:eastAsia="Malgun Gothic"/>
        </w:rPr>
        <w:t>th</w:t>
      </w:r>
      <w:r w:rsidRPr="000E52C9">
        <w:rPr>
          <w:rFonts w:eastAsia="Malgun Gothic"/>
        </w:rPr>
        <w:t xml:space="preserve"> meetings (see CRC/C/SR.1935 and 1937), held on 13 and 14 January 2015, and at its 198</w:t>
      </w:r>
      <w:r w:rsidRPr="00640354">
        <w:rPr>
          <w:rFonts w:eastAsia="Malgun Gothic"/>
        </w:rPr>
        <w:t>3rd</w:t>
      </w:r>
      <w:r>
        <w:rPr>
          <w:rFonts w:eastAsia="Malgun Gothic"/>
        </w:rPr>
        <w:t xml:space="preserve"> </w:t>
      </w:r>
      <w:r w:rsidRPr="000E52C9">
        <w:rPr>
          <w:rFonts w:eastAsia="Malgun Gothic"/>
        </w:rPr>
        <w:t>meeting,</w:t>
      </w:r>
      <w:r w:rsidR="00F41FA1">
        <w:rPr>
          <w:rFonts w:eastAsia="Malgun Gothic"/>
        </w:rPr>
        <w:t xml:space="preserve"> held on 30 </w:t>
      </w:r>
      <w:r w:rsidRPr="000E52C9">
        <w:rPr>
          <w:rFonts w:eastAsia="Malgun Gothic"/>
        </w:rPr>
        <w:t xml:space="preserve">January 2015, </w:t>
      </w:r>
      <w:r w:rsidR="002E40FB">
        <w:rPr>
          <w:rFonts w:eastAsia="Malgun Gothic"/>
        </w:rPr>
        <w:t xml:space="preserve">adopted </w:t>
      </w:r>
      <w:r w:rsidRPr="000E52C9">
        <w:rPr>
          <w:rFonts w:eastAsia="Malgun Gothic"/>
        </w:rPr>
        <w:t>the following concluding observations.</w:t>
      </w:r>
    </w:p>
    <w:p w:rsidR="001A7FD1" w:rsidRPr="000E52C9" w:rsidRDefault="001A7FD1" w:rsidP="004E71E2">
      <w:pPr>
        <w:pStyle w:val="SingleTxtG"/>
        <w:numPr>
          <w:ilvl w:val="0"/>
          <w:numId w:val="18"/>
        </w:numPr>
        <w:spacing w:line="240" w:lineRule="auto"/>
        <w:ind w:left="1134" w:firstLine="0"/>
        <w:rPr>
          <w:rFonts w:eastAsia="Malgun Gothic"/>
        </w:rPr>
      </w:pPr>
      <w:r w:rsidRPr="000E52C9">
        <w:rPr>
          <w:rFonts w:eastAsia="Malgun Gothic"/>
        </w:rPr>
        <w:t xml:space="preserve">The Committee welcomes the submission of the combined second to fourth periodic reports of the State party (CRC/C/TKM/2-4) and the written replies to the list of issues (CRC/C/TKM/Q/2-4/Add.1), which allowed for a better understanding of the situation of children’s rights in the State party. The Committee expresses </w:t>
      </w:r>
      <w:r w:rsidR="00B4338C">
        <w:rPr>
          <w:rFonts w:eastAsia="Malgun Gothic"/>
        </w:rPr>
        <w:t>its</w:t>
      </w:r>
      <w:r w:rsidR="002E40FB">
        <w:rPr>
          <w:rFonts w:eastAsia="Malgun Gothic"/>
        </w:rPr>
        <w:t xml:space="preserve"> </w:t>
      </w:r>
      <w:r w:rsidRPr="000E52C9">
        <w:rPr>
          <w:rFonts w:eastAsia="Malgun Gothic"/>
        </w:rPr>
        <w:t>appreciation for the constructive dialogue held with the multisectoral delegation of the State party.</w:t>
      </w:r>
      <w:r w:rsidR="003F77EB">
        <w:rPr>
          <w:rFonts w:eastAsia="Malgun Gothic"/>
        </w:rPr>
        <w:t xml:space="preserve"> </w:t>
      </w:r>
    </w:p>
    <w:p w:rsidR="001A7FD1" w:rsidRPr="000E52C9" w:rsidRDefault="001A7FD1" w:rsidP="004E71E2">
      <w:pPr>
        <w:pStyle w:val="HChG"/>
        <w:spacing w:line="240" w:lineRule="auto"/>
        <w:rPr>
          <w:rFonts w:eastAsia="Malgun Gothic"/>
        </w:rPr>
      </w:pPr>
      <w:r w:rsidRPr="000E52C9">
        <w:rPr>
          <w:rFonts w:eastAsia="Malgun Gothic"/>
        </w:rPr>
        <w:tab/>
        <w:t>II.</w:t>
      </w:r>
      <w:r w:rsidRPr="000E52C9">
        <w:rPr>
          <w:rFonts w:eastAsia="Malgun Gothic"/>
        </w:rPr>
        <w:tab/>
        <w:t>Follow-up measures taken and progress achieved by the State party</w:t>
      </w:r>
    </w:p>
    <w:p w:rsidR="001A7FD1" w:rsidRPr="000E52C9" w:rsidRDefault="001A7FD1" w:rsidP="004E71E2">
      <w:pPr>
        <w:pStyle w:val="SingleTxtG"/>
        <w:numPr>
          <w:ilvl w:val="0"/>
          <w:numId w:val="18"/>
        </w:numPr>
        <w:spacing w:line="240" w:lineRule="auto"/>
        <w:ind w:left="1134" w:firstLine="0"/>
        <w:rPr>
          <w:rFonts w:eastAsia="Malgun Gothic"/>
        </w:rPr>
      </w:pPr>
      <w:r w:rsidRPr="000E52C9">
        <w:rPr>
          <w:rFonts w:eastAsia="Malgun Gothic"/>
        </w:rPr>
        <w:t>The Committee welcomes the ratification of or accession to</w:t>
      </w:r>
      <w:r w:rsidR="003F77EB">
        <w:rPr>
          <w:rFonts w:eastAsia="Malgun Gothic"/>
        </w:rPr>
        <w:t xml:space="preserve"> the following</w:t>
      </w:r>
      <w:r w:rsidRPr="000E52C9">
        <w:rPr>
          <w:rFonts w:eastAsia="Malgun Gothic"/>
        </w:rPr>
        <w:t xml:space="preserve">: </w:t>
      </w:r>
    </w:p>
    <w:p w:rsidR="001A7FD1" w:rsidRPr="000E52C9" w:rsidRDefault="001A7FD1" w:rsidP="004E71E2">
      <w:pPr>
        <w:pStyle w:val="SingleTxtG"/>
        <w:spacing w:line="240" w:lineRule="auto"/>
        <w:ind w:firstLine="567"/>
      </w:pPr>
      <w:r w:rsidRPr="000E52C9">
        <w:rPr>
          <w:rFonts w:eastAsia="Malgun Gothic"/>
        </w:rPr>
        <w:t>(a)</w:t>
      </w:r>
      <w:r w:rsidRPr="000E52C9">
        <w:rPr>
          <w:rFonts w:eastAsia="Malgun Gothic"/>
        </w:rPr>
        <w:tab/>
      </w:r>
      <w:r w:rsidRPr="000E52C9">
        <w:t>Convention on the Rights of Persons with Disabilities</w:t>
      </w:r>
      <w:r w:rsidR="003F77EB">
        <w:t>,</w:t>
      </w:r>
      <w:r w:rsidRPr="000E52C9">
        <w:t xml:space="preserve"> on 4 September 2008</w:t>
      </w:r>
      <w:r w:rsidR="003F77EB">
        <w:t>,</w:t>
      </w:r>
      <w:r w:rsidRPr="000E52C9">
        <w:t xml:space="preserve"> and to its Optional Protocol</w:t>
      </w:r>
      <w:r w:rsidR="003F77EB">
        <w:t>,</w:t>
      </w:r>
      <w:r w:rsidRPr="000E52C9">
        <w:t xml:space="preserve"> on 25 September 2010; </w:t>
      </w:r>
    </w:p>
    <w:p w:rsidR="001A7FD1" w:rsidRPr="000E52C9" w:rsidRDefault="001A7FD1" w:rsidP="004E71E2">
      <w:pPr>
        <w:pStyle w:val="SingleTxtG"/>
        <w:spacing w:line="240" w:lineRule="auto"/>
        <w:ind w:firstLine="567"/>
      </w:pPr>
      <w:r w:rsidRPr="000E52C9">
        <w:t>(b)</w:t>
      </w:r>
      <w:r w:rsidRPr="000E52C9">
        <w:tab/>
        <w:t>Optional Protocol to the Convention on the Elimination of all Forms of Discrimination against Women</w:t>
      </w:r>
      <w:r w:rsidR="00FD0AEB">
        <w:t>,</w:t>
      </w:r>
      <w:r w:rsidRPr="000E52C9">
        <w:t xml:space="preserve"> </w:t>
      </w:r>
      <w:r>
        <w:t>on 20 May 2009</w:t>
      </w:r>
      <w:r w:rsidRPr="000E52C9">
        <w:t>;</w:t>
      </w:r>
    </w:p>
    <w:p w:rsidR="001A7FD1" w:rsidRPr="000E52C9" w:rsidRDefault="001A7FD1" w:rsidP="004E71E2">
      <w:pPr>
        <w:pStyle w:val="SingleTxtG"/>
        <w:spacing w:line="240" w:lineRule="auto"/>
        <w:ind w:firstLine="567"/>
      </w:pPr>
      <w:r w:rsidRPr="000E52C9">
        <w:t>(c)</w:t>
      </w:r>
      <w:r w:rsidRPr="000E52C9">
        <w:tab/>
        <w:t>1961 Convention on the Reduction of Statelessness</w:t>
      </w:r>
      <w:r w:rsidR="003F77EB">
        <w:t>,</w:t>
      </w:r>
      <w:r w:rsidRPr="000E52C9">
        <w:t xml:space="preserve"> on 29 August 2012, </w:t>
      </w:r>
      <w:r w:rsidR="003F77EB">
        <w:t xml:space="preserve">and </w:t>
      </w:r>
      <w:r w:rsidRPr="000E52C9">
        <w:t xml:space="preserve"> the 1954 Convention relating to the Status of Stateless Persons</w:t>
      </w:r>
      <w:r w:rsidR="003F77EB">
        <w:t>,</w:t>
      </w:r>
      <w:r w:rsidRPr="000E52C9">
        <w:t xml:space="preserve"> on 7 December 2011; </w:t>
      </w:r>
    </w:p>
    <w:p w:rsidR="001A7FD1" w:rsidRPr="000E52C9" w:rsidRDefault="001A7FD1" w:rsidP="004E71E2">
      <w:pPr>
        <w:pStyle w:val="SingleTxtG"/>
        <w:spacing w:line="240" w:lineRule="auto"/>
        <w:ind w:firstLine="567"/>
      </w:pPr>
      <w:r w:rsidRPr="000E52C9">
        <w:t>(d)</w:t>
      </w:r>
      <w:r w:rsidRPr="000E52C9">
        <w:tab/>
      </w:r>
      <w:r w:rsidR="003F77EB">
        <w:t>International Labour Organization (</w:t>
      </w:r>
      <w:r w:rsidRPr="000E52C9">
        <w:t>ILO</w:t>
      </w:r>
      <w:r w:rsidR="003F77EB">
        <w:t>)</w:t>
      </w:r>
      <w:r w:rsidRPr="000E52C9">
        <w:t xml:space="preserve"> Convention </w:t>
      </w:r>
      <w:r>
        <w:t xml:space="preserve">on the </w:t>
      </w:r>
      <w:r w:rsidRPr="000E52C9">
        <w:t>Worst Forms of Child Labour (No.182)</w:t>
      </w:r>
      <w:r w:rsidR="003F77EB">
        <w:t>,</w:t>
      </w:r>
      <w:r w:rsidRPr="000E52C9">
        <w:t xml:space="preserve"> on 15 November 2010.</w:t>
      </w:r>
    </w:p>
    <w:p w:rsidR="001A7FD1" w:rsidRPr="000E52C9" w:rsidRDefault="001A7FD1" w:rsidP="004E71E2">
      <w:pPr>
        <w:pStyle w:val="SingleTxtG"/>
        <w:keepNext/>
        <w:numPr>
          <w:ilvl w:val="0"/>
          <w:numId w:val="18"/>
        </w:numPr>
        <w:spacing w:line="240" w:lineRule="auto"/>
        <w:ind w:left="1134" w:firstLine="0"/>
        <w:rPr>
          <w:rFonts w:eastAsia="Malgun Gothic"/>
        </w:rPr>
      </w:pPr>
      <w:r w:rsidRPr="000E52C9">
        <w:rPr>
          <w:rFonts w:eastAsia="Malgun Gothic"/>
        </w:rPr>
        <w:t>The Committee also welcome</w:t>
      </w:r>
      <w:r w:rsidR="00C55163">
        <w:rPr>
          <w:rFonts w:eastAsia="Malgun Gothic"/>
        </w:rPr>
        <w:t>s</w:t>
      </w:r>
      <w:r w:rsidRPr="000E52C9">
        <w:rPr>
          <w:rFonts w:eastAsia="Malgun Gothic"/>
        </w:rPr>
        <w:t xml:space="preserve"> the adoption of the following legislation:</w:t>
      </w:r>
    </w:p>
    <w:p w:rsidR="001A7FD1" w:rsidRPr="000E52C9" w:rsidRDefault="00401A55" w:rsidP="004E71E2">
      <w:pPr>
        <w:pStyle w:val="SingleTxtG"/>
        <w:spacing w:line="240" w:lineRule="auto"/>
        <w:ind w:firstLine="567"/>
      </w:pPr>
      <w:r>
        <w:rPr>
          <w:b/>
          <w:noProof/>
          <w:sz w:val="24"/>
          <w:szCs w:val="24"/>
          <w:lang w:eastAsia="zh-CN"/>
        </w:rPr>
        <w:pict>
          <v:shape id="_x0000_s1026" type="#_x0000_t75" style="position:absolute;left:0;text-align:left;margin-left:432.25pt;margin-top:631.6pt;width:50.25pt;height:50.25pt;z-index:1;mso-position-horizontal-relative:margin;mso-position-vertical-relative:margin" o:allowoverlap="f">
            <v:imagedata r:id="rId8" o:title="2-4&amp;Size=2 &amp;Lang=E"/>
            <w10:wrap anchorx="margin" anchory="margin"/>
          </v:shape>
        </w:pict>
      </w:r>
      <w:r w:rsidR="001A7FD1" w:rsidRPr="000E52C9">
        <w:rPr>
          <w:rFonts w:eastAsia="Malgun Gothic"/>
        </w:rPr>
        <w:t>(a)</w:t>
      </w:r>
      <w:r w:rsidR="001A7FD1" w:rsidRPr="000E52C9">
        <w:rPr>
          <w:rFonts w:eastAsia="Malgun Gothic"/>
        </w:rPr>
        <w:tab/>
      </w:r>
      <w:r w:rsidR="001A7FD1">
        <w:t>A</w:t>
      </w:r>
      <w:r w:rsidR="001A7FD1" w:rsidRPr="000E52C9">
        <w:t>mendments to Guarantee</w:t>
      </w:r>
      <w:r w:rsidR="00D56684">
        <w:t xml:space="preserve"> of the Rights of the Child</w:t>
      </w:r>
      <w:r w:rsidR="00EE012D">
        <w:t xml:space="preserve"> Act </w:t>
      </w:r>
      <w:r w:rsidR="00D56684">
        <w:t>(3 </w:t>
      </w:r>
      <w:r w:rsidR="001A7FD1" w:rsidRPr="000E52C9">
        <w:t>May 2014);</w:t>
      </w:r>
    </w:p>
    <w:p w:rsidR="001A7FD1" w:rsidRPr="000E52C9" w:rsidRDefault="001A7FD1" w:rsidP="004E71E2">
      <w:pPr>
        <w:pStyle w:val="SingleTxtG"/>
        <w:spacing w:line="240" w:lineRule="auto"/>
        <w:ind w:firstLine="567"/>
      </w:pPr>
      <w:r w:rsidRPr="000E52C9">
        <w:rPr>
          <w:rFonts w:eastAsia="Malgun Gothic"/>
        </w:rPr>
        <w:t>(b)</w:t>
      </w:r>
      <w:r w:rsidRPr="000E52C9">
        <w:rPr>
          <w:rFonts w:eastAsia="Malgun Gothic"/>
        </w:rPr>
        <w:tab/>
      </w:r>
      <w:r w:rsidRPr="000E52C9">
        <w:t>Citizenship</w:t>
      </w:r>
      <w:r w:rsidR="00EE012D">
        <w:t xml:space="preserve"> Act</w:t>
      </w:r>
      <w:r w:rsidRPr="000E52C9">
        <w:t xml:space="preserve"> (22 June 2013);</w:t>
      </w:r>
    </w:p>
    <w:p w:rsidR="001A7FD1" w:rsidRPr="000E52C9" w:rsidRDefault="001A7FD1" w:rsidP="004E71E2">
      <w:pPr>
        <w:pStyle w:val="SingleTxtG"/>
        <w:spacing w:line="240" w:lineRule="auto"/>
        <w:ind w:firstLine="567"/>
      </w:pPr>
      <w:r w:rsidRPr="000E52C9">
        <w:rPr>
          <w:rFonts w:eastAsia="Malgun Gothic"/>
        </w:rPr>
        <w:t>(c)</w:t>
      </w:r>
      <w:r w:rsidRPr="000E52C9">
        <w:rPr>
          <w:rFonts w:eastAsia="Malgun Gothic"/>
        </w:rPr>
        <w:tab/>
        <w:t xml:space="preserve">Social </w:t>
      </w:r>
      <w:r w:rsidR="00EE012D">
        <w:rPr>
          <w:rFonts w:eastAsia="Malgun Gothic"/>
        </w:rPr>
        <w:t xml:space="preserve">Protection </w:t>
      </w:r>
      <w:r w:rsidRPr="000E52C9">
        <w:rPr>
          <w:rFonts w:eastAsia="Malgun Gothic"/>
        </w:rPr>
        <w:t>Code (19 October 2012);</w:t>
      </w:r>
    </w:p>
    <w:p w:rsidR="001A7FD1" w:rsidRPr="000E52C9" w:rsidRDefault="001A7FD1" w:rsidP="004E71E2">
      <w:pPr>
        <w:pStyle w:val="SingleTxtG"/>
        <w:spacing w:line="240" w:lineRule="auto"/>
        <w:ind w:firstLine="567"/>
      </w:pPr>
      <w:r w:rsidRPr="000E52C9">
        <w:rPr>
          <w:rFonts w:eastAsia="Malgun Gothic"/>
        </w:rPr>
        <w:t>(d)</w:t>
      </w:r>
      <w:r w:rsidRPr="000E52C9">
        <w:rPr>
          <w:rFonts w:eastAsia="Malgun Gothic"/>
        </w:rPr>
        <w:tab/>
        <w:t>Penal Enforcement Code (25 March 2011);</w:t>
      </w:r>
    </w:p>
    <w:p w:rsidR="001A7FD1" w:rsidRPr="000E52C9" w:rsidRDefault="001A7FD1" w:rsidP="004E71E2">
      <w:pPr>
        <w:pStyle w:val="SingleTxtG"/>
        <w:spacing w:line="240" w:lineRule="auto"/>
        <w:ind w:firstLine="567"/>
      </w:pPr>
      <w:r w:rsidRPr="000E52C9">
        <w:rPr>
          <w:rFonts w:eastAsia="Malgun Gothic"/>
        </w:rPr>
        <w:t>(e)</w:t>
      </w:r>
      <w:r w:rsidRPr="000E52C9">
        <w:rPr>
          <w:rFonts w:eastAsia="Malgun Gothic"/>
        </w:rPr>
        <w:tab/>
        <w:t>Criminal Code (10 May 2010);</w:t>
      </w:r>
    </w:p>
    <w:p w:rsidR="001A7FD1" w:rsidRPr="000E52C9" w:rsidRDefault="001A7FD1" w:rsidP="004E71E2">
      <w:pPr>
        <w:pStyle w:val="SingleTxtG"/>
        <w:spacing w:line="240" w:lineRule="auto"/>
        <w:ind w:firstLine="567"/>
      </w:pPr>
      <w:r w:rsidRPr="000E52C9">
        <w:rPr>
          <w:rFonts w:eastAsia="Malgun Gothic"/>
        </w:rPr>
        <w:t>(f)</w:t>
      </w:r>
      <w:r w:rsidRPr="000E52C9">
        <w:rPr>
          <w:rFonts w:eastAsia="Malgun Gothic"/>
        </w:rPr>
        <w:tab/>
        <w:t>Culture</w:t>
      </w:r>
      <w:r w:rsidR="00EE012D">
        <w:rPr>
          <w:rFonts w:eastAsia="Malgun Gothic"/>
        </w:rPr>
        <w:t xml:space="preserve"> Act</w:t>
      </w:r>
      <w:r w:rsidRPr="000E52C9">
        <w:rPr>
          <w:rFonts w:eastAsia="Malgun Gothic"/>
        </w:rPr>
        <w:t xml:space="preserve"> (12 March 2010);</w:t>
      </w:r>
    </w:p>
    <w:p w:rsidR="001A7FD1" w:rsidRPr="000E52C9" w:rsidRDefault="001A7FD1" w:rsidP="004E71E2">
      <w:pPr>
        <w:pStyle w:val="SingleTxtG"/>
        <w:spacing w:line="240" w:lineRule="auto"/>
        <w:ind w:firstLine="567"/>
      </w:pPr>
      <w:r w:rsidRPr="000E52C9">
        <w:rPr>
          <w:rFonts w:eastAsia="Malgun Gothic"/>
        </w:rPr>
        <w:t>(g)</w:t>
      </w:r>
      <w:r w:rsidRPr="000E52C9">
        <w:rPr>
          <w:rFonts w:eastAsia="Malgun Gothic"/>
        </w:rPr>
        <w:tab/>
        <w:t>Sanitary Code (21 November 2009);</w:t>
      </w:r>
    </w:p>
    <w:p w:rsidR="001A7FD1" w:rsidRPr="000E52C9" w:rsidRDefault="001A7FD1" w:rsidP="004E71E2">
      <w:pPr>
        <w:pStyle w:val="SingleTxtG"/>
        <w:spacing w:line="240" w:lineRule="auto"/>
        <w:ind w:firstLine="567"/>
      </w:pPr>
      <w:r w:rsidRPr="000E52C9">
        <w:rPr>
          <w:rFonts w:eastAsia="Malgun Gothic"/>
        </w:rPr>
        <w:t>(h)</w:t>
      </w:r>
      <w:r w:rsidRPr="000E52C9">
        <w:rPr>
          <w:rFonts w:eastAsia="Malgun Gothic"/>
        </w:rPr>
        <w:tab/>
        <w:t xml:space="preserve">Education </w:t>
      </w:r>
      <w:r w:rsidR="00EE012D">
        <w:rPr>
          <w:rFonts w:eastAsia="Malgun Gothic"/>
        </w:rPr>
        <w:t xml:space="preserve">Act </w:t>
      </w:r>
      <w:r w:rsidRPr="000E52C9">
        <w:rPr>
          <w:rFonts w:eastAsia="Malgun Gothic"/>
        </w:rPr>
        <w:t xml:space="preserve">(15 August 2009); </w:t>
      </w:r>
    </w:p>
    <w:p w:rsidR="001A7FD1" w:rsidRPr="000E52C9" w:rsidRDefault="001A7FD1" w:rsidP="004E71E2">
      <w:pPr>
        <w:pStyle w:val="SingleTxtG"/>
        <w:spacing w:line="240" w:lineRule="auto"/>
        <w:ind w:firstLine="567"/>
      </w:pPr>
      <w:r w:rsidRPr="000E52C9">
        <w:rPr>
          <w:rFonts w:eastAsia="Malgun Gothic"/>
        </w:rPr>
        <w:t>(</w:t>
      </w:r>
      <w:proofErr w:type="spellStart"/>
      <w:r w:rsidRPr="000E52C9">
        <w:rPr>
          <w:rFonts w:eastAsia="Malgun Gothic"/>
        </w:rPr>
        <w:t>i</w:t>
      </w:r>
      <w:proofErr w:type="spellEnd"/>
      <w:r w:rsidRPr="000E52C9">
        <w:rPr>
          <w:rFonts w:eastAsia="Malgun Gothic"/>
        </w:rPr>
        <w:t>)</w:t>
      </w:r>
      <w:r w:rsidRPr="000E52C9">
        <w:rPr>
          <w:rFonts w:eastAsia="Malgun Gothic"/>
        </w:rPr>
        <w:tab/>
        <w:t>Labour Code (18 April 2009);</w:t>
      </w:r>
    </w:p>
    <w:p w:rsidR="001A7FD1" w:rsidRPr="000E52C9" w:rsidRDefault="001A7FD1" w:rsidP="00B728F3">
      <w:pPr>
        <w:pStyle w:val="SingleTxtG"/>
        <w:spacing w:line="240" w:lineRule="auto"/>
        <w:ind w:firstLine="567"/>
      </w:pPr>
      <w:r w:rsidRPr="000E52C9">
        <w:rPr>
          <w:rFonts w:eastAsia="Malgun Gothic"/>
        </w:rPr>
        <w:t>(j)</w:t>
      </w:r>
      <w:r w:rsidRPr="000E52C9">
        <w:rPr>
          <w:rFonts w:eastAsia="Malgun Gothic"/>
        </w:rPr>
        <w:tab/>
        <w:t xml:space="preserve">Code of Criminal Procedure (18 April 2009); </w:t>
      </w:r>
    </w:p>
    <w:p w:rsidR="001A7FD1" w:rsidRPr="000E52C9" w:rsidRDefault="001A7FD1" w:rsidP="00B728F3">
      <w:pPr>
        <w:pStyle w:val="SingleTxtG"/>
        <w:spacing w:line="240" w:lineRule="auto"/>
        <w:ind w:firstLine="567"/>
      </w:pPr>
      <w:r w:rsidRPr="000E52C9">
        <w:rPr>
          <w:rFonts w:eastAsia="Malgun Gothic"/>
        </w:rPr>
        <w:t>(k)</w:t>
      </w:r>
      <w:r w:rsidRPr="000E52C9">
        <w:rPr>
          <w:rFonts w:eastAsia="Malgun Gothic"/>
        </w:rPr>
        <w:tab/>
        <w:t>Combating Trafficking in Persons</w:t>
      </w:r>
      <w:r w:rsidR="00934C8B">
        <w:rPr>
          <w:rFonts w:eastAsia="Malgun Gothic"/>
        </w:rPr>
        <w:t xml:space="preserve"> Act </w:t>
      </w:r>
      <w:r w:rsidRPr="000E52C9">
        <w:rPr>
          <w:rFonts w:eastAsia="Malgun Gothic"/>
        </w:rPr>
        <w:t>(14 December 2007).</w:t>
      </w:r>
    </w:p>
    <w:p w:rsidR="001A7FD1" w:rsidRPr="000E52C9" w:rsidRDefault="001A7FD1" w:rsidP="004E71E2">
      <w:pPr>
        <w:pStyle w:val="HChG"/>
        <w:spacing w:line="240" w:lineRule="auto"/>
        <w:rPr>
          <w:rFonts w:eastAsia="Malgun Gothic"/>
        </w:rPr>
      </w:pPr>
      <w:r w:rsidRPr="000E52C9">
        <w:rPr>
          <w:rFonts w:eastAsia="Malgun Gothic"/>
        </w:rPr>
        <w:tab/>
        <w:t>III.</w:t>
      </w:r>
      <w:r w:rsidRPr="000E52C9">
        <w:rPr>
          <w:rFonts w:eastAsia="Malgun Gothic"/>
        </w:rPr>
        <w:tab/>
        <w:t>Main areas of concern and recommendations</w:t>
      </w:r>
    </w:p>
    <w:p w:rsidR="001A7FD1" w:rsidRPr="000E52C9" w:rsidRDefault="001A7FD1" w:rsidP="004E71E2">
      <w:pPr>
        <w:pStyle w:val="H1G"/>
        <w:spacing w:line="240" w:lineRule="auto"/>
      </w:pPr>
      <w:r w:rsidRPr="000E52C9">
        <w:tab/>
        <w:t>A.</w:t>
      </w:r>
      <w:r w:rsidRPr="000E52C9">
        <w:tab/>
        <w:t>General measures of implementation (</w:t>
      </w:r>
      <w:r w:rsidR="00F41FA1">
        <w:t>arts. </w:t>
      </w:r>
      <w:r w:rsidRPr="000E52C9">
        <w:t xml:space="preserve">4, 42 and 44, </w:t>
      </w:r>
      <w:r w:rsidR="00F41FA1">
        <w:t>para. </w:t>
      </w:r>
      <w:r w:rsidRPr="000E52C9">
        <w:t xml:space="preserve">6, </w:t>
      </w:r>
      <w:r w:rsidR="003178BF">
        <w:br/>
      </w:r>
      <w:r w:rsidRPr="000E52C9">
        <w:t>of the Convention)</w:t>
      </w:r>
    </w:p>
    <w:p w:rsidR="001A7FD1" w:rsidRPr="000E52C9" w:rsidRDefault="001A7FD1" w:rsidP="004E71E2">
      <w:pPr>
        <w:pStyle w:val="H23G"/>
        <w:spacing w:line="240" w:lineRule="auto"/>
      </w:pPr>
      <w:r w:rsidRPr="000E52C9">
        <w:tab/>
      </w:r>
      <w:r w:rsidRPr="000E52C9">
        <w:tab/>
        <w:t>Previous recommendations</w:t>
      </w:r>
    </w:p>
    <w:p w:rsidR="001A7FD1" w:rsidRPr="000E52C9" w:rsidRDefault="001A7FD1" w:rsidP="00B728F3">
      <w:pPr>
        <w:pStyle w:val="SingleTxtG"/>
        <w:numPr>
          <w:ilvl w:val="0"/>
          <w:numId w:val="18"/>
        </w:numPr>
        <w:spacing w:line="240" w:lineRule="auto"/>
        <w:ind w:left="1134" w:firstLine="0"/>
        <w:rPr>
          <w:rFonts w:eastAsia="Malgun Gothic"/>
          <w:b/>
        </w:rPr>
      </w:pPr>
      <w:r w:rsidRPr="000E52C9">
        <w:rPr>
          <w:rFonts w:eastAsia="Malgun Gothic"/>
          <w:b/>
        </w:rPr>
        <w:t xml:space="preserve">The Committee recommends that the State party take </w:t>
      </w:r>
      <w:r w:rsidR="00C55163">
        <w:rPr>
          <w:rFonts w:eastAsia="Malgun Gothic"/>
          <w:b/>
        </w:rPr>
        <w:t xml:space="preserve">the </w:t>
      </w:r>
      <w:r w:rsidRPr="000E52C9">
        <w:rPr>
          <w:rFonts w:eastAsia="Malgun Gothic"/>
          <w:b/>
        </w:rPr>
        <w:t>necessary measures to address its previous recommendations (</w:t>
      </w:r>
      <w:r w:rsidR="00B4338C">
        <w:rPr>
          <w:rFonts w:eastAsia="Malgun Gothic"/>
          <w:b/>
        </w:rPr>
        <w:t xml:space="preserve">See </w:t>
      </w:r>
      <w:r w:rsidRPr="000E52C9">
        <w:rPr>
          <w:rFonts w:eastAsia="Malgun Gothic"/>
          <w:b/>
        </w:rPr>
        <w:t>CRC/C/TKM/CO/1) that have not been implemented or not sufficiently implemented and, in particular, those relat</w:t>
      </w:r>
      <w:r w:rsidR="00B4338C">
        <w:rPr>
          <w:rFonts w:eastAsia="Malgun Gothic"/>
          <w:b/>
        </w:rPr>
        <w:t xml:space="preserve">ing </w:t>
      </w:r>
      <w:r w:rsidRPr="000E52C9">
        <w:rPr>
          <w:rFonts w:eastAsia="Malgun Gothic"/>
          <w:b/>
        </w:rPr>
        <w:t>to the coordination (</w:t>
      </w:r>
      <w:r w:rsidR="00F41FA1">
        <w:rPr>
          <w:rFonts w:eastAsia="Malgun Gothic"/>
          <w:b/>
        </w:rPr>
        <w:t>para. </w:t>
      </w:r>
      <w:r w:rsidRPr="000E52C9">
        <w:rPr>
          <w:rFonts w:eastAsia="Malgun Gothic"/>
          <w:b/>
        </w:rPr>
        <w:t>8), the establishment of an indep</w:t>
      </w:r>
      <w:r>
        <w:rPr>
          <w:rFonts w:eastAsia="Malgun Gothic"/>
          <w:b/>
        </w:rPr>
        <w:t>endent human rights institution</w:t>
      </w:r>
      <w:r w:rsidRPr="000E52C9">
        <w:rPr>
          <w:rFonts w:eastAsia="Malgun Gothic"/>
          <w:b/>
        </w:rPr>
        <w:t xml:space="preserve"> in accordance with the Paris Principles (</w:t>
      </w:r>
      <w:r w:rsidR="00F41FA1">
        <w:rPr>
          <w:rFonts w:eastAsia="Malgun Gothic"/>
          <w:b/>
        </w:rPr>
        <w:t>para. </w:t>
      </w:r>
      <w:r w:rsidRPr="000E52C9">
        <w:rPr>
          <w:rFonts w:eastAsia="Malgun Gothic"/>
          <w:b/>
        </w:rPr>
        <w:t>12), data collection (</w:t>
      </w:r>
      <w:r w:rsidR="00F41FA1">
        <w:rPr>
          <w:rFonts w:eastAsia="Malgun Gothic"/>
          <w:b/>
        </w:rPr>
        <w:t>para. </w:t>
      </w:r>
      <w:r w:rsidRPr="000E52C9">
        <w:rPr>
          <w:rFonts w:eastAsia="Malgun Gothic"/>
          <w:b/>
        </w:rPr>
        <w:t xml:space="preserve">16), </w:t>
      </w:r>
      <w:r w:rsidR="00B4338C">
        <w:rPr>
          <w:rFonts w:eastAsia="Malgun Gothic"/>
          <w:b/>
        </w:rPr>
        <w:t xml:space="preserve">the </w:t>
      </w:r>
      <w:r w:rsidRPr="000E52C9">
        <w:rPr>
          <w:rFonts w:eastAsia="Malgun Gothic"/>
          <w:b/>
        </w:rPr>
        <w:t>best interests of the child (</w:t>
      </w:r>
      <w:r w:rsidR="00F41FA1">
        <w:rPr>
          <w:rFonts w:eastAsia="Malgun Gothic"/>
          <w:b/>
        </w:rPr>
        <w:t>para. </w:t>
      </w:r>
      <w:r w:rsidRPr="000E52C9">
        <w:rPr>
          <w:rFonts w:eastAsia="Malgun Gothic"/>
          <w:b/>
        </w:rPr>
        <w:t xml:space="preserve">29), </w:t>
      </w:r>
      <w:r>
        <w:rPr>
          <w:rFonts w:eastAsia="Malgun Gothic"/>
          <w:b/>
        </w:rPr>
        <w:t>respect for the views of the child (</w:t>
      </w:r>
      <w:r w:rsidR="00F41FA1">
        <w:rPr>
          <w:rFonts w:eastAsia="Malgun Gothic"/>
          <w:b/>
        </w:rPr>
        <w:t>para. </w:t>
      </w:r>
      <w:r>
        <w:rPr>
          <w:rFonts w:eastAsia="Malgun Gothic"/>
          <w:b/>
        </w:rPr>
        <w:t xml:space="preserve">31), </w:t>
      </w:r>
      <w:r w:rsidRPr="000E52C9">
        <w:rPr>
          <w:rFonts w:eastAsia="Malgun Gothic"/>
          <w:b/>
        </w:rPr>
        <w:t>alternative care for children (</w:t>
      </w:r>
      <w:r w:rsidR="00F41FA1">
        <w:rPr>
          <w:rFonts w:eastAsia="Malgun Gothic"/>
          <w:b/>
        </w:rPr>
        <w:t>para. </w:t>
      </w:r>
      <w:r w:rsidRPr="000E52C9">
        <w:rPr>
          <w:rFonts w:eastAsia="Malgun Gothic"/>
          <w:b/>
        </w:rPr>
        <w:t>39) and standard of living (</w:t>
      </w:r>
      <w:r w:rsidR="00F41FA1">
        <w:rPr>
          <w:rFonts w:eastAsia="Malgun Gothic"/>
          <w:b/>
        </w:rPr>
        <w:t>para. </w:t>
      </w:r>
      <w:r w:rsidRPr="000E52C9">
        <w:rPr>
          <w:rFonts w:eastAsia="Malgun Gothic"/>
          <w:b/>
        </w:rPr>
        <w:t>58).</w:t>
      </w:r>
    </w:p>
    <w:p w:rsidR="001A7FD1" w:rsidRPr="000E52C9" w:rsidRDefault="001A7FD1" w:rsidP="004E71E2">
      <w:pPr>
        <w:pStyle w:val="H23G"/>
        <w:spacing w:line="240" w:lineRule="auto"/>
      </w:pPr>
      <w:r w:rsidRPr="000E52C9">
        <w:tab/>
      </w:r>
      <w:r w:rsidRPr="000E52C9">
        <w:tab/>
        <w:t>Comprehensive policy and strategy</w:t>
      </w:r>
    </w:p>
    <w:p w:rsidR="001A7FD1" w:rsidRPr="000E52C9" w:rsidRDefault="001A7FD1" w:rsidP="00B728F3">
      <w:pPr>
        <w:pStyle w:val="SingleTxtG"/>
        <w:numPr>
          <w:ilvl w:val="0"/>
          <w:numId w:val="18"/>
        </w:numPr>
        <w:spacing w:line="240" w:lineRule="auto"/>
        <w:ind w:left="1134" w:firstLine="0"/>
      </w:pPr>
      <w:r w:rsidRPr="000E52C9">
        <w:t xml:space="preserve">While noting the information provided </w:t>
      </w:r>
      <w:r w:rsidR="00B4338C">
        <w:t xml:space="preserve">in </w:t>
      </w:r>
      <w:r w:rsidRPr="000E52C9">
        <w:t xml:space="preserve">the dialogue that the text of the National Plan of Action for Children was pending adoption in order to include the outcome of the review of the State party’s report by the Committee, the Committee remains concerned at the previous delays in </w:t>
      </w:r>
      <w:r w:rsidR="00C55163">
        <w:t xml:space="preserve">the </w:t>
      </w:r>
      <w:r w:rsidRPr="000E52C9">
        <w:t xml:space="preserve">adoption of the Plan and the lack of a comprehensive strategy for the implementation of the Convention in the State party. </w:t>
      </w:r>
    </w:p>
    <w:p w:rsidR="001A7FD1" w:rsidRPr="000E52C9" w:rsidRDefault="001A7FD1" w:rsidP="004E71E2">
      <w:pPr>
        <w:pStyle w:val="SingleTxtG"/>
        <w:numPr>
          <w:ilvl w:val="0"/>
          <w:numId w:val="18"/>
        </w:numPr>
        <w:spacing w:line="240" w:lineRule="auto"/>
        <w:ind w:left="1134" w:firstLine="0"/>
        <w:rPr>
          <w:b/>
        </w:rPr>
      </w:pPr>
      <w:r w:rsidRPr="000E52C9">
        <w:rPr>
          <w:b/>
        </w:rPr>
        <w:t xml:space="preserve">The Committee reiterates its previous recommendation (CRC/C/TKM/CO/1, </w:t>
      </w:r>
      <w:r w:rsidR="00F41FA1">
        <w:rPr>
          <w:b/>
        </w:rPr>
        <w:t>para. </w:t>
      </w:r>
      <w:r w:rsidRPr="000E52C9">
        <w:rPr>
          <w:b/>
        </w:rPr>
        <w:t>10) and urges the State party to expedite the adoption of the National Plan of Action for Children</w:t>
      </w:r>
      <w:r w:rsidR="00B4338C">
        <w:rPr>
          <w:b/>
        </w:rPr>
        <w:t>,</w:t>
      </w:r>
      <w:r w:rsidRPr="000E52C9">
        <w:rPr>
          <w:b/>
        </w:rPr>
        <w:t xml:space="preserve"> taking into account the present </w:t>
      </w:r>
      <w:r w:rsidR="00C55163">
        <w:rPr>
          <w:b/>
        </w:rPr>
        <w:t>c</w:t>
      </w:r>
      <w:r w:rsidRPr="000E52C9">
        <w:rPr>
          <w:b/>
        </w:rPr>
        <w:t>oncluding observations of the Committee. Furthermore, the Committee recommends that the State party, in consultation with all stakeholders, including children, parents and civil society, develop a comprehensive strategy to implement the principles and provisions of the Convention, as well as to provide sufficient human, technical and financial resources for its implementation.</w:t>
      </w:r>
    </w:p>
    <w:p w:rsidR="001A7FD1" w:rsidRPr="004C42CF" w:rsidRDefault="001A7FD1" w:rsidP="004E71E2">
      <w:pPr>
        <w:pStyle w:val="H23G"/>
        <w:spacing w:line="240" w:lineRule="auto"/>
        <w:rPr>
          <w:rFonts w:eastAsia="Malgun Gothic"/>
        </w:rPr>
      </w:pPr>
      <w:r>
        <w:rPr>
          <w:rFonts w:eastAsia="Malgun Gothic"/>
        </w:rPr>
        <w:tab/>
      </w:r>
      <w:r>
        <w:rPr>
          <w:rFonts w:eastAsia="Malgun Gothic"/>
        </w:rPr>
        <w:tab/>
      </w:r>
      <w:r w:rsidRPr="004C42CF">
        <w:rPr>
          <w:rFonts w:eastAsia="Malgun Gothic"/>
        </w:rPr>
        <w:t>Coordination</w:t>
      </w:r>
    </w:p>
    <w:p w:rsidR="001A7FD1" w:rsidRPr="000E52C9" w:rsidRDefault="001A7FD1" w:rsidP="004E71E2">
      <w:pPr>
        <w:pStyle w:val="SingleTxtG"/>
        <w:numPr>
          <w:ilvl w:val="0"/>
          <w:numId w:val="18"/>
        </w:numPr>
        <w:spacing w:line="240" w:lineRule="auto"/>
        <w:ind w:left="1134" w:firstLine="0"/>
      </w:pPr>
      <w:r w:rsidRPr="000E52C9">
        <w:t xml:space="preserve">While noting the existence of the Interagency Commission on Enforcing Turkmenistan’s International Obligations on Human Rights and International Humanitarian Law, the Committee notes with concern that there is still no special body responsible </w:t>
      </w:r>
      <w:r w:rsidR="002E40FB" w:rsidRPr="000E52C9">
        <w:t>for coordinating</w:t>
      </w:r>
      <w:r w:rsidR="003E7E8E">
        <w:t xml:space="preserve"> </w:t>
      </w:r>
      <w:r w:rsidRPr="000E52C9">
        <w:t>and implement</w:t>
      </w:r>
      <w:r w:rsidR="003E7E8E">
        <w:t xml:space="preserve">ing </w:t>
      </w:r>
      <w:r w:rsidRPr="000E52C9">
        <w:t>the State party</w:t>
      </w:r>
      <w:r w:rsidR="00357130">
        <w:t>’s</w:t>
      </w:r>
      <w:r w:rsidRPr="000E52C9">
        <w:t xml:space="preserve"> obligations under the Convention.</w:t>
      </w:r>
      <w:r w:rsidR="00357130">
        <w:t xml:space="preserve">                                                                                         </w:t>
      </w:r>
    </w:p>
    <w:p w:rsidR="001A7FD1" w:rsidRPr="000E52C9" w:rsidRDefault="001A7FD1" w:rsidP="00B728F3">
      <w:pPr>
        <w:pStyle w:val="SingleTxtG"/>
        <w:numPr>
          <w:ilvl w:val="0"/>
          <w:numId w:val="18"/>
        </w:numPr>
        <w:spacing w:line="240" w:lineRule="auto"/>
        <w:ind w:left="1134" w:firstLine="0"/>
        <w:rPr>
          <w:b/>
        </w:rPr>
      </w:pPr>
      <w:r w:rsidRPr="000E52C9">
        <w:rPr>
          <w:b/>
        </w:rPr>
        <w:t>The Committee urges the State party to establish an efficient body at a high interministerial level with sufficient authority and a strong mandate to coordinate all activities relat</w:t>
      </w:r>
      <w:r w:rsidR="00B4338C">
        <w:rPr>
          <w:b/>
        </w:rPr>
        <w:t xml:space="preserve">ing </w:t>
      </w:r>
      <w:r w:rsidRPr="000E52C9">
        <w:rPr>
          <w:b/>
        </w:rPr>
        <w:t xml:space="preserve">to the implementation of the Convention at </w:t>
      </w:r>
      <w:r w:rsidR="00B4338C">
        <w:rPr>
          <w:b/>
        </w:rPr>
        <w:t xml:space="preserve">the </w:t>
      </w:r>
      <w:r w:rsidRPr="000E52C9">
        <w:rPr>
          <w:b/>
        </w:rPr>
        <w:t xml:space="preserve">cross-sectoral, national, regional and local levels. The State party should ensure that such a coordinating body is provided with the necessary human, technical and financial resources </w:t>
      </w:r>
      <w:r w:rsidR="00B4338C">
        <w:rPr>
          <w:b/>
        </w:rPr>
        <w:t>to operate effectively</w:t>
      </w:r>
      <w:r w:rsidRPr="000E52C9">
        <w:rPr>
          <w:b/>
        </w:rPr>
        <w:t xml:space="preserve">. As an immediate measure, the Committee recommends that the State party create a working group on children’s rights within the Interagency Commission to streamline and prioritize children’s rights in its activities. </w:t>
      </w:r>
    </w:p>
    <w:p w:rsidR="001A7FD1" w:rsidRPr="00534363" w:rsidRDefault="001A7FD1" w:rsidP="004E71E2">
      <w:pPr>
        <w:pStyle w:val="H23G"/>
        <w:spacing w:line="240" w:lineRule="auto"/>
        <w:rPr>
          <w:rFonts w:eastAsia="Malgun Gothic"/>
          <w:color w:val="000000"/>
          <w:lang w:eastAsia="en-GB"/>
        </w:rPr>
      </w:pPr>
      <w:r w:rsidRPr="00EF4C80">
        <w:rPr>
          <w:rFonts w:eastAsia="Malgun Gothic"/>
          <w:lang w:eastAsia="zh-CN"/>
        </w:rPr>
        <w:tab/>
      </w:r>
      <w:r w:rsidRPr="00EF4C80">
        <w:rPr>
          <w:rFonts w:eastAsia="Malgun Gothic"/>
          <w:lang w:eastAsia="zh-CN"/>
        </w:rPr>
        <w:tab/>
      </w:r>
      <w:r w:rsidRPr="00534363">
        <w:rPr>
          <w:rFonts w:eastAsia="Malgun Gothic"/>
          <w:lang w:eastAsia="zh-CN"/>
        </w:rPr>
        <w:t>Allocation of resources</w:t>
      </w:r>
    </w:p>
    <w:p w:rsidR="001A7FD1" w:rsidRPr="000E52C9" w:rsidRDefault="001A7FD1" w:rsidP="004E71E2">
      <w:pPr>
        <w:pStyle w:val="SingleTxtG"/>
        <w:numPr>
          <w:ilvl w:val="0"/>
          <w:numId w:val="18"/>
        </w:numPr>
        <w:spacing w:line="240" w:lineRule="auto"/>
        <w:ind w:left="1134" w:firstLine="0"/>
      </w:pPr>
      <w:r w:rsidRPr="000E52C9">
        <w:t xml:space="preserve">While noting with appreciation the increase by </w:t>
      </w:r>
      <w:r w:rsidR="003E7E8E">
        <w:t>15</w:t>
      </w:r>
      <w:r w:rsidRPr="000E52C9">
        <w:t xml:space="preserve"> per</w:t>
      </w:r>
      <w:r w:rsidR="00357130">
        <w:t xml:space="preserve"> </w:t>
      </w:r>
      <w:r w:rsidRPr="000E52C9">
        <w:t xml:space="preserve">cent in </w:t>
      </w:r>
      <w:r w:rsidR="00357130">
        <w:t xml:space="preserve">State </w:t>
      </w:r>
      <w:r w:rsidRPr="000E52C9">
        <w:t xml:space="preserve">funding for public and social services in 2014, the Committee is concerned about the insufficient allocation </w:t>
      </w:r>
      <w:r w:rsidR="00357130">
        <w:t xml:space="preserve">of </w:t>
      </w:r>
      <w:r w:rsidR="00357130" w:rsidRPr="000E52C9">
        <w:t xml:space="preserve">budgetary </w:t>
      </w:r>
      <w:r w:rsidRPr="000E52C9">
        <w:t>and human resources for the implementation of the principles and provisions of the Convention to ensure that all children enjoy their rights, in particular children in vulnerable situations, including children with disabilities and children living in rural areas. Furthermore, the Committee is concerned about the pervasiveness of corruption in the State party’s institutions, which constitutes a serious obstacle to the efficient use of the State party’s resources.</w:t>
      </w:r>
      <w:r w:rsidR="00357130">
        <w:t xml:space="preserve"> </w:t>
      </w:r>
    </w:p>
    <w:p w:rsidR="001A7FD1" w:rsidRPr="000E52C9" w:rsidRDefault="001A7FD1" w:rsidP="00B728F3">
      <w:pPr>
        <w:pStyle w:val="SingleTxtG"/>
        <w:numPr>
          <w:ilvl w:val="0"/>
          <w:numId w:val="18"/>
        </w:numPr>
        <w:spacing w:line="240" w:lineRule="auto"/>
        <w:ind w:left="1134" w:firstLine="0"/>
        <w:rPr>
          <w:b/>
        </w:rPr>
      </w:pPr>
      <w:r w:rsidRPr="000E52C9">
        <w:rPr>
          <w:b/>
        </w:rPr>
        <w:t xml:space="preserve">In the light of its </w:t>
      </w:r>
      <w:r w:rsidR="00FD0AEB">
        <w:rPr>
          <w:b/>
        </w:rPr>
        <w:t>d</w:t>
      </w:r>
      <w:r w:rsidRPr="000E52C9">
        <w:rPr>
          <w:b/>
        </w:rPr>
        <w:t xml:space="preserve">ay of </w:t>
      </w:r>
      <w:r w:rsidR="00FD0AEB">
        <w:rPr>
          <w:b/>
        </w:rPr>
        <w:t>g</w:t>
      </w:r>
      <w:r w:rsidRPr="000E52C9">
        <w:rPr>
          <w:b/>
        </w:rPr>
        <w:t xml:space="preserve">eneral </w:t>
      </w:r>
      <w:r w:rsidR="00FD0AEB">
        <w:rPr>
          <w:b/>
        </w:rPr>
        <w:t>d</w:t>
      </w:r>
      <w:r w:rsidRPr="000E52C9">
        <w:rPr>
          <w:b/>
        </w:rPr>
        <w:t>iscussion</w:t>
      </w:r>
      <w:r w:rsidR="003E7E8E">
        <w:rPr>
          <w:b/>
        </w:rPr>
        <w:t xml:space="preserve"> </w:t>
      </w:r>
      <w:r w:rsidR="00B4338C">
        <w:rPr>
          <w:b/>
        </w:rPr>
        <w:t xml:space="preserve">in 2007 </w:t>
      </w:r>
      <w:r w:rsidRPr="000E52C9">
        <w:rPr>
          <w:b/>
        </w:rPr>
        <w:t>on “Resourc</w:t>
      </w:r>
      <w:r w:rsidR="00F41FA1">
        <w:rPr>
          <w:b/>
        </w:rPr>
        <w:t>es for the Rights of the Child—</w:t>
      </w:r>
      <w:r w:rsidRPr="000E52C9">
        <w:rPr>
          <w:b/>
        </w:rPr>
        <w:t>Responsibility of States”, the Committee recommends that the State party:</w:t>
      </w:r>
    </w:p>
    <w:p w:rsidR="001A7FD1" w:rsidRPr="000E52C9" w:rsidRDefault="003178BF" w:rsidP="004E71E2">
      <w:pPr>
        <w:pStyle w:val="SingleTxtG"/>
        <w:spacing w:line="240" w:lineRule="auto"/>
        <w:ind w:firstLine="567"/>
        <w:rPr>
          <w:b/>
        </w:rPr>
      </w:pPr>
      <w:r>
        <w:rPr>
          <w:b/>
        </w:rPr>
        <w:t>(a)</w:t>
      </w:r>
      <w:r>
        <w:rPr>
          <w:b/>
        </w:rPr>
        <w:tab/>
        <w:t>C</w:t>
      </w:r>
      <w:r w:rsidR="001A7FD1" w:rsidRPr="000E52C9">
        <w:rPr>
          <w:b/>
        </w:rPr>
        <w:t xml:space="preserve">onduct a comprehensive assessment of the budget and resources needed for guaranteeing children’s rights, with particular attention to children in situations of vulnerability, including children with disabilities and children living in rural areas, and allocate the necessary financial and human resources; </w:t>
      </w:r>
    </w:p>
    <w:p w:rsidR="001A7FD1" w:rsidRPr="000E52C9" w:rsidRDefault="003178BF" w:rsidP="00B728F3">
      <w:pPr>
        <w:pStyle w:val="SingleTxtG"/>
        <w:spacing w:line="240" w:lineRule="auto"/>
        <w:ind w:firstLine="567"/>
        <w:rPr>
          <w:b/>
        </w:rPr>
      </w:pPr>
      <w:r>
        <w:rPr>
          <w:b/>
        </w:rPr>
        <w:t>(b)</w:t>
      </w:r>
      <w:r>
        <w:rPr>
          <w:b/>
        </w:rPr>
        <w:tab/>
        <w:t>E</w:t>
      </w:r>
      <w:r w:rsidR="001A7FD1" w:rsidRPr="000E52C9">
        <w:rPr>
          <w:b/>
        </w:rPr>
        <w:t>nsure that the budget system is child-friendly</w:t>
      </w:r>
      <w:r w:rsidR="003E7E8E">
        <w:rPr>
          <w:b/>
        </w:rPr>
        <w:t xml:space="preserve">, </w:t>
      </w:r>
      <w:r w:rsidR="001A7FD1" w:rsidRPr="000E52C9">
        <w:rPr>
          <w:b/>
        </w:rPr>
        <w:t>includes a child</w:t>
      </w:r>
      <w:r w:rsidR="003E7E8E">
        <w:rPr>
          <w:b/>
        </w:rPr>
        <w:t>-rights perspective</w:t>
      </w:r>
      <w:r w:rsidR="00A27B1B">
        <w:rPr>
          <w:b/>
        </w:rPr>
        <w:t xml:space="preserve">, </w:t>
      </w:r>
      <w:r w:rsidR="001A7FD1" w:rsidRPr="000E52C9">
        <w:rPr>
          <w:b/>
        </w:rPr>
        <w:t xml:space="preserve">specifies clear allocations to children in the relevant sectors and agencies, </w:t>
      </w:r>
      <w:r w:rsidR="00A27B1B">
        <w:rPr>
          <w:b/>
        </w:rPr>
        <w:t xml:space="preserve">and includes </w:t>
      </w:r>
      <w:r w:rsidR="001A7FD1" w:rsidRPr="000E52C9">
        <w:rPr>
          <w:b/>
        </w:rPr>
        <w:t xml:space="preserve">specific indicators and a tracking system; </w:t>
      </w:r>
    </w:p>
    <w:p w:rsidR="001A7FD1" w:rsidRPr="000E52C9" w:rsidRDefault="003178BF" w:rsidP="004E71E2">
      <w:pPr>
        <w:pStyle w:val="SingleTxtG"/>
        <w:spacing w:line="240" w:lineRule="auto"/>
        <w:ind w:firstLine="567"/>
        <w:rPr>
          <w:b/>
        </w:rPr>
      </w:pPr>
      <w:r>
        <w:rPr>
          <w:b/>
        </w:rPr>
        <w:t>(c)</w:t>
      </w:r>
      <w:r>
        <w:rPr>
          <w:b/>
        </w:rPr>
        <w:tab/>
        <w:t>E</w:t>
      </w:r>
      <w:r w:rsidR="001A7FD1" w:rsidRPr="000E52C9">
        <w:rPr>
          <w:b/>
        </w:rPr>
        <w:t>stablish mechanisms to monitor and evaluate the efficacy, adequacy and equitability of the distribution of resources allocated to the implementation of the Convent</w:t>
      </w:r>
      <w:r w:rsidR="001A7FD1" w:rsidRPr="000E52C9">
        <w:rPr>
          <w:rFonts w:eastAsia="Calibri"/>
          <w:b/>
        </w:rPr>
        <w:t>ion</w:t>
      </w:r>
      <w:r w:rsidR="003E7E8E">
        <w:rPr>
          <w:b/>
        </w:rPr>
        <w:t>;</w:t>
      </w:r>
    </w:p>
    <w:p w:rsidR="001A7FD1" w:rsidRPr="000E52C9" w:rsidRDefault="003178BF" w:rsidP="00B728F3">
      <w:pPr>
        <w:pStyle w:val="SingleTxtG"/>
        <w:spacing w:line="240" w:lineRule="auto"/>
        <w:ind w:firstLine="567"/>
        <w:rPr>
          <w:b/>
        </w:rPr>
      </w:pPr>
      <w:r>
        <w:rPr>
          <w:b/>
        </w:rPr>
        <w:t>(d)</w:t>
      </w:r>
      <w:r>
        <w:rPr>
          <w:b/>
        </w:rPr>
        <w:tab/>
        <w:t>T</w:t>
      </w:r>
      <w:r w:rsidR="001A7FD1" w:rsidRPr="000E52C9">
        <w:rPr>
          <w:b/>
        </w:rPr>
        <w:t>ake immediate measures to combat corruption and strengthen institutional capacities to detect, investigate and prosecute corruption</w:t>
      </w:r>
      <w:r w:rsidR="00A27B1B">
        <w:rPr>
          <w:b/>
        </w:rPr>
        <w:t xml:space="preserve"> </w:t>
      </w:r>
      <w:r w:rsidR="00A27B1B" w:rsidRPr="000E52C9">
        <w:rPr>
          <w:b/>
        </w:rPr>
        <w:t>effectively</w:t>
      </w:r>
      <w:r w:rsidR="001A7FD1" w:rsidRPr="000E52C9">
        <w:rPr>
          <w:b/>
        </w:rPr>
        <w:t>.</w:t>
      </w:r>
    </w:p>
    <w:p w:rsidR="001A7FD1" w:rsidRPr="00EF4C80" w:rsidRDefault="001A7FD1" w:rsidP="004E71E2">
      <w:pPr>
        <w:pStyle w:val="H23G"/>
        <w:spacing w:line="240" w:lineRule="auto"/>
      </w:pPr>
      <w:r w:rsidRPr="00534363">
        <w:tab/>
      </w:r>
      <w:r w:rsidRPr="00534363">
        <w:tab/>
        <w:t>Data collection</w:t>
      </w:r>
    </w:p>
    <w:p w:rsidR="001A7FD1" w:rsidRPr="000E52C9" w:rsidRDefault="001A7FD1" w:rsidP="004E71E2">
      <w:pPr>
        <w:pStyle w:val="SingleTxtG"/>
        <w:numPr>
          <w:ilvl w:val="0"/>
          <w:numId w:val="18"/>
        </w:numPr>
        <w:spacing w:line="240" w:lineRule="auto"/>
        <w:ind w:left="1134" w:firstLine="0"/>
      </w:pPr>
      <w:r w:rsidRPr="000E52C9">
        <w:t>While noting with appreciation a noticeable increase in</w:t>
      </w:r>
      <w:r w:rsidR="003E7E8E">
        <w:t xml:space="preserve"> surveys and the creation of a health-i</w:t>
      </w:r>
      <w:r w:rsidRPr="000E52C9">
        <w:t>nformation database, in cooperation with U</w:t>
      </w:r>
      <w:r>
        <w:t xml:space="preserve">nited </w:t>
      </w:r>
      <w:r w:rsidRPr="000E52C9">
        <w:t>N</w:t>
      </w:r>
      <w:r>
        <w:t>ations</w:t>
      </w:r>
      <w:r w:rsidRPr="000E52C9">
        <w:t xml:space="preserve"> agencies, the Committee is concerned that the collection of data on the status of children’s rights remains weak and does not allow for disaggregation and analysis, as recommended in the Committee’s previous </w:t>
      </w:r>
      <w:r w:rsidR="003E7E8E">
        <w:t>c</w:t>
      </w:r>
      <w:r w:rsidRPr="000E52C9">
        <w:t xml:space="preserve">oncluding observations (CRC/C/TKM/CO/1, </w:t>
      </w:r>
      <w:r w:rsidR="00F41FA1">
        <w:t>para. </w:t>
      </w:r>
      <w:r w:rsidRPr="000E52C9">
        <w:t xml:space="preserve">16). </w:t>
      </w:r>
    </w:p>
    <w:p w:rsidR="001A7FD1" w:rsidRPr="000E52C9" w:rsidRDefault="001A7FD1" w:rsidP="004E71E2">
      <w:pPr>
        <w:pStyle w:val="SingleTxtG"/>
        <w:numPr>
          <w:ilvl w:val="0"/>
          <w:numId w:val="18"/>
        </w:numPr>
        <w:spacing w:line="240" w:lineRule="auto"/>
        <w:ind w:left="1134" w:firstLine="0"/>
        <w:rPr>
          <w:b/>
        </w:rPr>
      </w:pPr>
      <w:r w:rsidRPr="000E52C9">
        <w:rPr>
          <w:b/>
        </w:rPr>
        <w:t xml:space="preserve">In the light of its </w:t>
      </w:r>
      <w:r w:rsidR="00FD0AEB">
        <w:rPr>
          <w:b/>
        </w:rPr>
        <w:t>g</w:t>
      </w:r>
      <w:r w:rsidRPr="000E52C9">
        <w:rPr>
          <w:b/>
        </w:rPr>
        <w:t>eneral comment</w:t>
      </w:r>
      <w:r w:rsidR="00F41FA1">
        <w:rPr>
          <w:b/>
        </w:rPr>
        <w:t xml:space="preserve"> No. </w:t>
      </w:r>
      <w:r w:rsidRPr="000E52C9">
        <w:rPr>
          <w:b/>
        </w:rPr>
        <w:t>5 (2003) on general measures of implementation</w:t>
      </w:r>
      <w:r w:rsidR="00FD0AEB">
        <w:rPr>
          <w:b/>
        </w:rPr>
        <w:t xml:space="preserve"> of the Convention on the Rights of the Child</w:t>
      </w:r>
      <w:r w:rsidRPr="000E52C9">
        <w:rPr>
          <w:b/>
        </w:rPr>
        <w:t xml:space="preserve">, the Committee urges the State party to expeditiously improve its data collection system. The data should cover all areas of the Convention and should be disaggregated, inter alia by age, sex, disability, geographic location, ethnic and national origin and socioeconomic background, in order to facilitate </w:t>
      </w:r>
      <w:r w:rsidR="003E7E8E">
        <w:rPr>
          <w:b/>
        </w:rPr>
        <w:t xml:space="preserve">an </w:t>
      </w:r>
      <w:r w:rsidRPr="000E52C9">
        <w:rPr>
          <w:b/>
        </w:rPr>
        <w:t>analysis o</w:t>
      </w:r>
      <w:r w:rsidR="003E7E8E">
        <w:rPr>
          <w:b/>
        </w:rPr>
        <w:t>f</w:t>
      </w:r>
      <w:r w:rsidRPr="000E52C9">
        <w:rPr>
          <w:b/>
        </w:rPr>
        <w:t xml:space="preserve"> the situation of all children, particularly those in </w:t>
      </w:r>
      <w:r w:rsidR="003E7E8E">
        <w:rPr>
          <w:b/>
        </w:rPr>
        <w:t xml:space="preserve">vulnerable </w:t>
      </w:r>
      <w:r w:rsidRPr="000E52C9">
        <w:rPr>
          <w:b/>
        </w:rPr>
        <w:t>situations. Furthermore, the Committee recommends that the data and indicators be shared among the ministries concerned and used for the formulation, monitoring and evaluation of policies, programmes and projects for the effective implementation of the Convention.</w:t>
      </w:r>
    </w:p>
    <w:p w:rsidR="001A7FD1" w:rsidRPr="00EF4C80" w:rsidRDefault="001A7FD1" w:rsidP="004E71E2">
      <w:pPr>
        <w:pStyle w:val="H23G"/>
        <w:spacing w:line="240" w:lineRule="auto"/>
      </w:pPr>
      <w:r w:rsidRPr="00EF4C80">
        <w:tab/>
      </w:r>
      <w:r w:rsidRPr="00EF4C80">
        <w:tab/>
      </w:r>
      <w:r w:rsidRPr="0077111B">
        <w:t>Independent monitoring</w:t>
      </w:r>
    </w:p>
    <w:p w:rsidR="001A7FD1" w:rsidRPr="000E52C9" w:rsidRDefault="001A7FD1" w:rsidP="004E71E2">
      <w:pPr>
        <w:pStyle w:val="SingleTxtG"/>
        <w:numPr>
          <w:ilvl w:val="0"/>
          <w:numId w:val="18"/>
        </w:numPr>
        <w:spacing w:line="240" w:lineRule="auto"/>
        <w:ind w:left="1134" w:firstLine="0"/>
      </w:pPr>
      <w:r w:rsidRPr="000E52C9">
        <w:t xml:space="preserve">The Committee expresses concern at the lack of progress </w:t>
      </w:r>
      <w:r w:rsidR="003E7E8E">
        <w:t>in</w:t>
      </w:r>
      <w:r w:rsidRPr="000E52C9">
        <w:t xml:space="preserve"> establish</w:t>
      </w:r>
      <w:r w:rsidR="003E7E8E">
        <w:t xml:space="preserve">ing </w:t>
      </w:r>
      <w:r w:rsidRPr="000E52C9">
        <w:t>an independent national human rights institution for the promotion and monitoring of the implementation of the Convention, in accordance with the Paris Principles, and at the lack of independence of the National Institute for De</w:t>
      </w:r>
      <w:r w:rsidR="003E7E8E">
        <w:t xml:space="preserve">mocracy and Human Rights, which </w:t>
      </w:r>
      <w:r w:rsidRPr="000E52C9">
        <w:t xml:space="preserve"> function</w:t>
      </w:r>
      <w:r w:rsidR="003E7E8E">
        <w:t>s</w:t>
      </w:r>
      <w:r w:rsidRPr="000E52C9">
        <w:t xml:space="preserve"> under the auspices of the Office of the President. </w:t>
      </w:r>
      <w:r w:rsidR="003E7E8E">
        <w:t>T</w:t>
      </w:r>
      <w:r w:rsidRPr="000E52C9">
        <w:t xml:space="preserve">he Committee is </w:t>
      </w:r>
      <w:r w:rsidR="003E7E8E">
        <w:t xml:space="preserve">also </w:t>
      </w:r>
      <w:r w:rsidRPr="000E52C9">
        <w:t xml:space="preserve">concerned that the possibility </w:t>
      </w:r>
      <w:r w:rsidR="003E7E8E">
        <w:t xml:space="preserve">for </w:t>
      </w:r>
      <w:r w:rsidRPr="000E52C9">
        <w:t xml:space="preserve">children to submit complaints and obtain redress remains very limited in the State party. </w:t>
      </w:r>
    </w:p>
    <w:p w:rsidR="001A7FD1" w:rsidRPr="000E52C9" w:rsidRDefault="001A7FD1" w:rsidP="004E71E2">
      <w:pPr>
        <w:pStyle w:val="SingleTxtG"/>
        <w:numPr>
          <w:ilvl w:val="0"/>
          <w:numId w:val="18"/>
        </w:numPr>
        <w:spacing w:line="240" w:lineRule="auto"/>
        <w:ind w:left="1134" w:firstLine="0"/>
        <w:rPr>
          <w:b/>
        </w:rPr>
      </w:pPr>
      <w:r w:rsidRPr="000E52C9">
        <w:rPr>
          <w:b/>
        </w:rPr>
        <w:t>In</w:t>
      </w:r>
      <w:r w:rsidRPr="000E52C9">
        <w:rPr>
          <w:rFonts w:eastAsia="Malgun Gothic"/>
          <w:b/>
        </w:rPr>
        <w:t xml:space="preserve"> the light of its general comment</w:t>
      </w:r>
      <w:r w:rsidR="00F41FA1">
        <w:rPr>
          <w:rFonts w:eastAsia="Malgun Gothic"/>
          <w:b/>
        </w:rPr>
        <w:t xml:space="preserve"> No. </w:t>
      </w:r>
      <w:r w:rsidRPr="000E52C9">
        <w:rPr>
          <w:rFonts w:eastAsia="Malgun Gothic"/>
          <w:b/>
        </w:rPr>
        <w:t>2 (2002) on the role of independent human rights institutions</w:t>
      </w:r>
      <w:r w:rsidR="00764885">
        <w:rPr>
          <w:rFonts w:eastAsia="Malgun Gothic"/>
          <w:b/>
        </w:rPr>
        <w:t xml:space="preserve"> in the protection and promotion of the rights of the child, </w:t>
      </w:r>
      <w:r w:rsidRPr="000E52C9">
        <w:rPr>
          <w:rFonts w:eastAsia="Malgun Gothic"/>
          <w:b/>
        </w:rPr>
        <w:t>the Committee recommends that the State party take measures to expeditiously establish an independent mechanism for monitoring human rights, including a specific mechanism for monitoring children’s rights that is able to receive, investigate and address complaints by children in a child-sensitive manner, ensure the privacy and protection of victims, and undertake monitoring, follow-up and verification activities for victims. Furthermore, the Committee recommends that the State party ensure the independence of such a monitoring m</w:t>
      </w:r>
      <w:r w:rsidR="003E7E8E">
        <w:rPr>
          <w:rFonts w:eastAsia="Malgun Gothic"/>
          <w:b/>
        </w:rPr>
        <w:t>echanism, including with regard</w:t>
      </w:r>
      <w:r w:rsidRPr="000E52C9">
        <w:rPr>
          <w:rFonts w:eastAsia="Malgun Gothic"/>
          <w:b/>
        </w:rPr>
        <w:t xml:space="preserve"> to its funding, mandate and immunities, </w:t>
      </w:r>
      <w:r w:rsidR="003E7E8E">
        <w:rPr>
          <w:rFonts w:eastAsia="Malgun Gothic"/>
          <w:b/>
        </w:rPr>
        <w:t xml:space="preserve">so that it complies fully </w:t>
      </w:r>
      <w:r w:rsidRPr="000E52C9">
        <w:rPr>
          <w:rFonts w:eastAsia="Malgun Gothic"/>
          <w:b/>
        </w:rPr>
        <w:t>with the Paris Principles. To that effect, the Committee recommends that the State party seek technical cooperation</w:t>
      </w:r>
      <w:r w:rsidR="003E7E8E">
        <w:rPr>
          <w:rFonts w:eastAsia="Malgun Gothic"/>
          <w:b/>
        </w:rPr>
        <w:t xml:space="preserve">, including </w:t>
      </w:r>
      <w:r w:rsidRPr="000E52C9">
        <w:rPr>
          <w:rFonts w:eastAsia="Malgun Gothic"/>
          <w:b/>
        </w:rPr>
        <w:t xml:space="preserve">from the Office of the United Nations High Commissioner for Human Rights </w:t>
      </w:r>
      <w:r w:rsidRPr="00750545">
        <w:rPr>
          <w:rFonts w:eastAsia="Malgun Gothic"/>
          <w:b/>
        </w:rPr>
        <w:t>(OHCHR),</w:t>
      </w:r>
      <w:r w:rsidRPr="000E52C9">
        <w:rPr>
          <w:rFonts w:eastAsia="Malgun Gothic"/>
          <w:b/>
        </w:rPr>
        <w:t xml:space="preserve"> </w:t>
      </w:r>
      <w:r w:rsidR="003E7E8E">
        <w:rPr>
          <w:rFonts w:eastAsia="Malgun Gothic"/>
          <w:b/>
        </w:rPr>
        <w:t>the United Nations Children’s Fund (</w:t>
      </w:r>
      <w:r w:rsidRPr="000E52C9">
        <w:rPr>
          <w:rFonts w:eastAsia="Malgun Gothic"/>
          <w:b/>
        </w:rPr>
        <w:t>UNICEF</w:t>
      </w:r>
      <w:r w:rsidR="003E7E8E">
        <w:rPr>
          <w:rFonts w:eastAsia="Malgun Gothic"/>
          <w:b/>
        </w:rPr>
        <w:t>)</w:t>
      </w:r>
      <w:r w:rsidRPr="000E52C9">
        <w:rPr>
          <w:rFonts w:eastAsia="Malgun Gothic"/>
          <w:b/>
        </w:rPr>
        <w:t xml:space="preserve"> and the United Nati</w:t>
      </w:r>
      <w:r w:rsidR="003E7E8E">
        <w:rPr>
          <w:rFonts w:eastAsia="Malgun Gothic"/>
          <w:b/>
        </w:rPr>
        <w:t>ons Development Programme</w:t>
      </w:r>
      <w:r w:rsidRPr="000E52C9">
        <w:rPr>
          <w:rFonts w:eastAsia="Malgun Gothic"/>
          <w:b/>
        </w:rPr>
        <w:t>.</w:t>
      </w:r>
    </w:p>
    <w:p w:rsidR="001A7FD1" w:rsidRPr="000E52C9" w:rsidRDefault="001A7FD1" w:rsidP="004E71E2">
      <w:pPr>
        <w:pStyle w:val="H23G"/>
        <w:spacing w:line="240" w:lineRule="auto"/>
        <w:rPr>
          <w:rFonts w:eastAsia="Malgun Gothic"/>
        </w:rPr>
      </w:pPr>
      <w:r>
        <w:rPr>
          <w:rFonts w:eastAsia="Malgun Gothic"/>
          <w:lang w:eastAsia="zh-CN"/>
        </w:rPr>
        <w:tab/>
      </w:r>
      <w:r w:rsidRPr="000E52C9">
        <w:rPr>
          <w:rFonts w:eastAsia="Malgun Gothic"/>
        </w:rPr>
        <w:tab/>
        <w:t>Cooperation with civil society</w:t>
      </w:r>
    </w:p>
    <w:p w:rsidR="001A7FD1" w:rsidRPr="000E52C9" w:rsidRDefault="001A7FD1" w:rsidP="00B728F3">
      <w:pPr>
        <w:pStyle w:val="SingleTxtG"/>
        <w:numPr>
          <w:ilvl w:val="0"/>
          <w:numId w:val="18"/>
        </w:numPr>
        <w:spacing w:line="240" w:lineRule="auto"/>
        <w:ind w:left="1134" w:firstLine="0"/>
      </w:pPr>
      <w:r w:rsidRPr="000E52C9">
        <w:t xml:space="preserve">While noting that proposals to review the Public Associations </w:t>
      </w:r>
      <w:r w:rsidR="003E7E8E">
        <w:t xml:space="preserve">Act </w:t>
      </w:r>
      <w:r w:rsidRPr="000E52C9">
        <w:t xml:space="preserve">are being considered, the Committee remains concerned at the reports of restrictions </w:t>
      </w:r>
      <w:r w:rsidR="00A27B1B">
        <w:t>on</w:t>
      </w:r>
      <w:r w:rsidRPr="000E52C9">
        <w:t xml:space="preserve"> the work of civil society organizations, including those working on children’s rights.</w:t>
      </w:r>
    </w:p>
    <w:p w:rsidR="001A7FD1" w:rsidRPr="000E52C9" w:rsidRDefault="001A7FD1" w:rsidP="004E71E2">
      <w:pPr>
        <w:pStyle w:val="SingleTxtG"/>
        <w:numPr>
          <w:ilvl w:val="0"/>
          <w:numId w:val="18"/>
        </w:numPr>
        <w:spacing w:line="240" w:lineRule="auto"/>
        <w:ind w:left="1134" w:firstLine="0"/>
        <w:rPr>
          <w:b/>
        </w:rPr>
      </w:pPr>
      <w:r w:rsidRPr="000E52C9">
        <w:rPr>
          <w:b/>
        </w:rPr>
        <w:t>The Committee urges the State party to:</w:t>
      </w:r>
    </w:p>
    <w:p w:rsidR="001A7FD1" w:rsidRPr="000E52C9" w:rsidRDefault="0057629E" w:rsidP="00B728F3">
      <w:pPr>
        <w:pStyle w:val="SingleTxtG"/>
        <w:spacing w:line="240" w:lineRule="auto"/>
        <w:ind w:firstLine="567"/>
        <w:rPr>
          <w:b/>
        </w:rPr>
      </w:pPr>
      <w:r>
        <w:rPr>
          <w:b/>
        </w:rPr>
        <w:t>(a)</w:t>
      </w:r>
      <w:r>
        <w:rPr>
          <w:b/>
        </w:rPr>
        <w:tab/>
        <w:t>R</w:t>
      </w:r>
      <w:r w:rsidR="001A7FD1" w:rsidRPr="000E52C9">
        <w:rPr>
          <w:b/>
        </w:rPr>
        <w:t xml:space="preserve">emove restrictions </w:t>
      </w:r>
      <w:r w:rsidR="00A27B1B">
        <w:rPr>
          <w:b/>
        </w:rPr>
        <w:t>on</w:t>
      </w:r>
      <w:r w:rsidR="001A7FD1" w:rsidRPr="000E52C9">
        <w:rPr>
          <w:b/>
        </w:rPr>
        <w:t xml:space="preserve"> the functioning of independent civil society organizations, including those working on children’s rights; </w:t>
      </w:r>
    </w:p>
    <w:p w:rsidR="001A7FD1" w:rsidRPr="000E52C9" w:rsidRDefault="0057629E" w:rsidP="00B728F3">
      <w:pPr>
        <w:pStyle w:val="SingleTxtG"/>
        <w:spacing w:line="240" w:lineRule="auto"/>
        <w:ind w:firstLine="567"/>
        <w:rPr>
          <w:b/>
        </w:rPr>
      </w:pPr>
      <w:r>
        <w:rPr>
          <w:b/>
        </w:rPr>
        <w:t>(b)</w:t>
      </w:r>
      <w:r>
        <w:rPr>
          <w:b/>
        </w:rPr>
        <w:tab/>
        <w:t>I</w:t>
      </w:r>
      <w:r w:rsidR="001A7FD1" w:rsidRPr="000E52C9">
        <w:rPr>
          <w:b/>
        </w:rPr>
        <w:t xml:space="preserve">nvolve systematically all </w:t>
      </w:r>
      <w:r w:rsidR="003E7E8E">
        <w:rPr>
          <w:b/>
        </w:rPr>
        <w:t>non-governmental organizations (</w:t>
      </w:r>
      <w:r w:rsidR="001A7FD1" w:rsidRPr="000E52C9">
        <w:rPr>
          <w:b/>
        </w:rPr>
        <w:t>NGOs</w:t>
      </w:r>
      <w:r w:rsidR="003E7E8E">
        <w:rPr>
          <w:b/>
        </w:rPr>
        <w:t>)</w:t>
      </w:r>
      <w:r w:rsidR="001A7FD1" w:rsidRPr="000E52C9">
        <w:rPr>
          <w:b/>
        </w:rPr>
        <w:t xml:space="preserve"> working in the field of children’s rights in the </w:t>
      </w:r>
      <w:r w:rsidR="003E7E8E">
        <w:rPr>
          <w:b/>
        </w:rPr>
        <w:t>preparation</w:t>
      </w:r>
      <w:r w:rsidR="001A7FD1" w:rsidRPr="000E52C9">
        <w:rPr>
          <w:b/>
        </w:rPr>
        <w:t>, implementation, monitoring and evaluation of laws, policies and programmes relat</w:t>
      </w:r>
      <w:r w:rsidR="00A27B1B">
        <w:rPr>
          <w:b/>
        </w:rPr>
        <w:t>ing</w:t>
      </w:r>
      <w:r w:rsidR="001A7FD1" w:rsidRPr="000E52C9">
        <w:rPr>
          <w:b/>
        </w:rPr>
        <w:t xml:space="preserve"> to children. </w:t>
      </w:r>
    </w:p>
    <w:p w:rsidR="001A7FD1" w:rsidRPr="000E52C9" w:rsidRDefault="001A7FD1" w:rsidP="004E71E2">
      <w:pPr>
        <w:pStyle w:val="H1G"/>
        <w:spacing w:line="240" w:lineRule="auto"/>
      </w:pPr>
      <w:r w:rsidRPr="000E52C9">
        <w:tab/>
        <w:t>B.</w:t>
      </w:r>
      <w:r w:rsidRPr="000E52C9">
        <w:tab/>
        <w:t>General principles (</w:t>
      </w:r>
      <w:r w:rsidR="00F41FA1">
        <w:t>arts. </w:t>
      </w:r>
      <w:r w:rsidRPr="000E52C9">
        <w:t>2, 3, 6 and 12)</w:t>
      </w:r>
    </w:p>
    <w:p w:rsidR="001A7FD1" w:rsidRPr="00EF4C80" w:rsidRDefault="001A7FD1" w:rsidP="004E71E2">
      <w:pPr>
        <w:pStyle w:val="H23G"/>
        <w:spacing w:line="240" w:lineRule="auto"/>
      </w:pPr>
      <w:r w:rsidRPr="0077111B">
        <w:tab/>
      </w:r>
      <w:r w:rsidRPr="0077111B">
        <w:tab/>
        <w:t>Non-discrimination</w:t>
      </w:r>
    </w:p>
    <w:p w:rsidR="001A7FD1" w:rsidRPr="000E52C9" w:rsidRDefault="001A7FD1" w:rsidP="00B728F3">
      <w:pPr>
        <w:pStyle w:val="SingleTxtG"/>
        <w:numPr>
          <w:ilvl w:val="0"/>
          <w:numId w:val="18"/>
        </w:numPr>
        <w:spacing w:line="240" w:lineRule="auto"/>
        <w:ind w:left="1134" w:firstLine="0"/>
      </w:pPr>
      <w:r w:rsidRPr="000E52C9">
        <w:t xml:space="preserve">The Committee welcomes the amendments to the Guarantees of the Rights of the Child </w:t>
      </w:r>
      <w:r w:rsidR="00084DF4">
        <w:t xml:space="preserve">Act </w:t>
      </w:r>
      <w:r w:rsidRPr="000E52C9">
        <w:t>(3 May 2014), which in articles 4</w:t>
      </w:r>
      <w:r w:rsidR="00964A2A">
        <w:t xml:space="preserve"> to </w:t>
      </w:r>
      <w:r w:rsidRPr="000E52C9">
        <w:t xml:space="preserve">6 </w:t>
      </w:r>
      <w:r w:rsidR="00084DF4" w:rsidRPr="000E52C9">
        <w:t xml:space="preserve">provides </w:t>
      </w:r>
      <w:r w:rsidRPr="000E52C9">
        <w:t xml:space="preserve">for the principle of non-discrimination in the exercise of children’s rights and freedoms. The Committee further welcomes the information provided by the State party that the requirement to submit a document certifying Turkmen origin to access university education </w:t>
      </w:r>
      <w:r w:rsidR="00A27B1B">
        <w:t>h</w:t>
      </w:r>
      <w:r w:rsidRPr="000E52C9">
        <w:t xml:space="preserve">as </w:t>
      </w:r>
      <w:r w:rsidR="00A27B1B">
        <w:t xml:space="preserve">been </w:t>
      </w:r>
      <w:r w:rsidRPr="000E52C9">
        <w:t xml:space="preserve">removed. However, the Committee remains concerned at: </w:t>
      </w:r>
    </w:p>
    <w:p w:rsidR="001A7FD1" w:rsidRPr="000E52C9" w:rsidRDefault="0057629E" w:rsidP="00B728F3">
      <w:pPr>
        <w:pStyle w:val="SingleTxtG"/>
        <w:spacing w:line="240" w:lineRule="auto"/>
        <w:ind w:firstLine="567"/>
      </w:pPr>
      <w:r>
        <w:t>(a)</w:t>
      </w:r>
      <w:r>
        <w:tab/>
        <w:t>T</w:t>
      </w:r>
      <w:r w:rsidR="001A7FD1" w:rsidRPr="000E52C9">
        <w:t>he discriminatory practices towards children belonging to national minorities, particularly Kazakh and Uzbek</w:t>
      </w:r>
      <w:r w:rsidR="00A27B1B">
        <w:t xml:space="preserve"> children</w:t>
      </w:r>
      <w:r w:rsidR="001A7FD1" w:rsidRPr="000E52C9">
        <w:t xml:space="preserve">, who have limited </w:t>
      </w:r>
      <w:r w:rsidR="001A7FD1">
        <w:t xml:space="preserve">access to language classes </w:t>
      </w:r>
      <w:r w:rsidR="001A7FD1" w:rsidRPr="000E52C9">
        <w:t>in their mother</w:t>
      </w:r>
      <w:r w:rsidR="00084DF4">
        <w:t xml:space="preserve"> </w:t>
      </w:r>
      <w:r w:rsidR="001A7FD1" w:rsidRPr="000E52C9">
        <w:t xml:space="preserve">tongue; </w:t>
      </w:r>
    </w:p>
    <w:p w:rsidR="001A7FD1" w:rsidRPr="000E52C9" w:rsidRDefault="0057629E" w:rsidP="00B728F3">
      <w:pPr>
        <w:pStyle w:val="SingleTxtG"/>
        <w:spacing w:line="240" w:lineRule="auto"/>
        <w:ind w:firstLine="567"/>
      </w:pPr>
      <w:r>
        <w:t>(b)</w:t>
      </w:r>
      <w:r>
        <w:tab/>
        <w:t>G</w:t>
      </w:r>
      <w:r w:rsidR="001A7FD1" w:rsidRPr="000E52C9">
        <w:t xml:space="preserve">irls continuing to </w:t>
      </w:r>
      <w:r w:rsidR="001A7FD1">
        <w:t>be discriminated against</w:t>
      </w:r>
      <w:r w:rsidR="001A7FD1" w:rsidRPr="000E52C9">
        <w:t xml:space="preserve">, </w:t>
      </w:r>
      <w:r w:rsidR="00084DF4">
        <w:t>owing</w:t>
      </w:r>
      <w:r w:rsidR="001A7FD1" w:rsidRPr="000E52C9">
        <w:t xml:space="preserve"> to cultural biases, patriarchal attitudes and deep-rooted stereotypes, as was already noticed by </w:t>
      </w:r>
      <w:r w:rsidR="00084DF4">
        <w:t xml:space="preserve">the </w:t>
      </w:r>
      <w:r w:rsidR="00964A2A">
        <w:t xml:space="preserve">Committee on the Elimination of Discrimination against Women </w:t>
      </w:r>
      <w:r w:rsidR="001A7FD1" w:rsidRPr="000E52C9">
        <w:t>(CEDAW/C/TKM/CO/3</w:t>
      </w:r>
      <w:r w:rsidR="00964A2A">
        <w:t>-</w:t>
      </w:r>
      <w:r w:rsidR="001A7FD1" w:rsidRPr="000E52C9">
        <w:t xml:space="preserve">4, </w:t>
      </w:r>
      <w:r w:rsidR="00F41FA1">
        <w:t>paras. </w:t>
      </w:r>
      <w:r w:rsidR="001A7FD1" w:rsidRPr="000E52C9">
        <w:t>20</w:t>
      </w:r>
      <w:r w:rsidR="00A27B1B">
        <w:t xml:space="preserve"> and </w:t>
      </w:r>
      <w:r w:rsidR="001A7FD1" w:rsidRPr="000E52C9">
        <w:t>21)</w:t>
      </w:r>
      <w:r w:rsidR="001A7FD1">
        <w:t>, in spite of gender discrimination being forbidden in law</w:t>
      </w:r>
      <w:r w:rsidR="00084DF4">
        <w:t xml:space="preserve">; </w:t>
      </w:r>
      <w:r w:rsidR="001A7FD1" w:rsidRPr="000E52C9">
        <w:t xml:space="preserve"> </w:t>
      </w:r>
    </w:p>
    <w:p w:rsidR="001A7FD1" w:rsidRPr="000E52C9" w:rsidRDefault="0057629E" w:rsidP="00B728F3">
      <w:pPr>
        <w:pStyle w:val="SingleTxtG"/>
        <w:spacing w:line="240" w:lineRule="auto"/>
        <w:ind w:firstLine="567"/>
      </w:pPr>
      <w:r>
        <w:t>(c)</w:t>
      </w:r>
      <w:r>
        <w:tab/>
        <w:t>T</w:t>
      </w:r>
      <w:r w:rsidR="001A7FD1" w:rsidRPr="000E52C9">
        <w:t xml:space="preserve">he State party’s limited efforts to tackle discrimination </w:t>
      </w:r>
      <w:r w:rsidR="00A27B1B">
        <w:t>against</w:t>
      </w:r>
      <w:r w:rsidR="001A7FD1" w:rsidRPr="000E52C9">
        <w:t xml:space="preserve"> girls and to modify or eliminate stereotypes and negative traditional values and practices. </w:t>
      </w:r>
    </w:p>
    <w:p w:rsidR="001A7FD1" w:rsidRPr="000E52C9" w:rsidRDefault="001A7FD1" w:rsidP="004E71E2">
      <w:pPr>
        <w:pStyle w:val="SingleTxtG"/>
        <w:keepNext/>
        <w:numPr>
          <w:ilvl w:val="0"/>
          <w:numId w:val="18"/>
        </w:numPr>
        <w:spacing w:line="240" w:lineRule="auto"/>
        <w:ind w:left="1134" w:firstLine="0"/>
        <w:rPr>
          <w:b/>
        </w:rPr>
      </w:pPr>
      <w:r w:rsidRPr="000E52C9">
        <w:rPr>
          <w:b/>
        </w:rPr>
        <w:t>The Committee recommends that the State party:</w:t>
      </w:r>
    </w:p>
    <w:p w:rsidR="001A7FD1" w:rsidRPr="000E52C9" w:rsidRDefault="0057629E" w:rsidP="004E71E2">
      <w:pPr>
        <w:pStyle w:val="SingleTxtG"/>
        <w:spacing w:line="240" w:lineRule="auto"/>
        <w:ind w:firstLine="567"/>
        <w:rPr>
          <w:b/>
        </w:rPr>
      </w:pPr>
      <w:r>
        <w:rPr>
          <w:b/>
        </w:rPr>
        <w:t>(a)</w:t>
      </w:r>
      <w:r>
        <w:rPr>
          <w:b/>
        </w:rPr>
        <w:tab/>
        <w:t>A</w:t>
      </w:r>
      <w:r w:rsidR="001A7FD1" w:rsidRPr="000E52C9">
        <w:rPr>
          <w:b/>
        </w:rPr>
        <w:t>dopt legislative and administrative measures to prevent and eliminate disparities in the enjoyment by children of their rights, as well as discriminatory attitudes against certain groups of children, in particular girls and children belonging to national minorities;</w:t>
      </w:r>
    </w:p>
    <w:p w:rsidR="001A7FD1" w:rsidRPr="000E52C9" w:rsidRDefault="0057629E" w:rsidP="00B728F3">
      <w:pPr>
        <w:pStyle w:val="SingleTxtG"/>
        <w:spacing w:line="240" w:lineRule="auto"/>
        <w:ind w:firstLine="567"/>
        <w:rPr>
          <w:b/>
        </w:rPr>
      </w:pPr>
      <w:r>
        <w:rPr>
          <w:b/>
        </w:rPr>
        <w:t>(b)</w:t>
      </w:r>
      <w:r>
        <w:rPr>
          <w:b/>
        </w:rPr>
        <w:tab/>
        <w:t>G</w:t>
      </w:r>
      <w:r w:rsidR="001A7FD1" w:rsidRPr="000E52C9">
        <w:rPr>
          <w:b/>
        </w:rPr>
        <w:t xml:space="preserve">uarantee the right to education in </w:t>
      </w:r>
      <w:r w:rsidR="00964A2A">
        <w:rPr>
          <w:b/>
        </w:rPr>
        <w:t xml:space="preserve">their </w:t>
      </w:r>
      <w:r w:rsidR="001A7FD1" w:rsidRPr="000E52C9">
        <w:rPr>
          <w:b/>
        </w:rPr>
        <w:t>mother</w:t>
      </w:r>
      <w:r w:rsidR="00964A2A">
        <w:rPr>
          <w:b/>
        </w:rPr>
        <w:t xml:space="preserve"> </w:t>
      </w:r>
      <w:r w:rsidR="001A7FD1" w:rsidRPr="000E52C9">
        <w:rPr>
          <w:b/>
        </w:rPr>
        <w:t xml:space="preserve">tongue for children </w:t>
      </w:r>
      <w:r w:rsidR="00A27B1B">
        <w:rPr>
          <w:b/>
        </w:rPr>
        <w:t>belonging</w:t>
      </w:r>
      <w:r w:rsidR="00A27B1B" w:rsidRPr="000E52C9">
        <w:rPr>
          <w:b/>
        </w:rPr>
        <w:t xml:space="preserve"> </w:t>
      </w:r>
      <w:r w:rsidR="001A7FD1" w:rsidRPr="000E52C9">
        <w:rPr>
          <w:b/>
        </w:rPr>
        <w:t xml:space="preserve">to national minorities and abolish restrictions in that regard; </w:t>
      </w:r>
    </w:p>
    <w:p w:rsidR="001A7FD1" w:rsidRPr="000E52C9" w:rsidRDefault="0057629E" w:rsidP="00B728F3">
      <w:pPr>
        <w:pStyle w:val="SingleTxtG"/>
        <w:spacing w:line="240" w:lineRule="auto"/>
        <w:ind w:firstLine="567"/>
        <w:rPr>
          <w:b/>
        </w:rPr>
      </w:pPr>
      <w:r>
        <w:rPr>
          <w:b/>
        </w:rPr>
        <w:t>(c)</w:t>
      </w:r>
      <w:r>
        <w:rPr>
          <w:b/>
        </w:rPr>
        <w:tab/>
        <w:t>U</w:t>
      </w:r>
      <w:r w:rsidR="001A7FD1" w:rsidRPr="000E52C9">
        <w:rPr>
          <w:b/>
        </w:rPr>
        <w:t xml:space="preserve">ndertake comprehensive public education and awareness-raising campaigns, in particular in rural areas, to prevent and combat negative societal attitudes, including discrimination, based on, inter alia, sex, gender, nationality, ethnicity </w:t>
      </w:r>
      <w:r w:rsidR="00A27B1B">
        <w:rPr>
          <w:b/>
        </w:rPr>
        <w:t xml:space="preserve">or </w:t>
      </w:r>
      <w:r w:rsidR="001A7FD1" w:rsidRPr="000E52C9">
        <w:rPr>
          <w:b/>
        </w:rPr>
        <w:t xml:space="preserve">religion. </w:t>
      </w:r>
    </w:p>
    <w:p w:rsidR="001A7FD1" w:rsidRPr="00EF4C80" w:rsidRDefault="001A7FD1" w:rsidP="004E71E2">
      <w:pPr>
        <w:pStyle w:val="H23G"/>
        <w:spacing w:line="240" w:lineRule="auto"/>
      </w:pPr>
      <w:r w:rsidRPr="00EF4C80">
        <w:tab/>
      </w:r>
      <w:r w:rsidRPr="00EF4C80">
        <w:tab/>
      </w:r>
      <w:r w:rsidRPr="000F687A">
        <w:t>Best interests of the child</w:t>
      </w:r>
    </w:p>
    <w:p w:rsidR="001A7FD1" w:rsidRPr="000E52C9" w:rsidRDefault="001A7FD1" w:rsidP="00B728F3">
      <w:pPr>
        <w:pStyle w:val="SingleTxtG"/>
        <w:numPr>
          <w:ilvl w:val="0"/>
          <w:numId w:val="18"/>
        </w:numPr>
        <w:spacing w:line="240" w:lineRule="auto"/>
        <w:ind w:left="1134" w:firstLine="0"/>
      </w:pPr>
      <w:r w:rsidRPr="000E52C9">
        <w:t xml:space="preserve">The Committee welcomes the information on the recent incorporation of the right of the child to have his or her best interests taken into account as a primary consideration in national legislation, such as </w:t>
      </w:r>
      <w:r w:rsidR="00A27B1B">
        <w:t>in</w:t>
      </w:r>
      <w:r w:rsidRPr="000E52C9">
        <w:t xml:space="preserve"> article 81 of the Family Code and article 6 of the </w:t>
      </w:r>
      <w:r w:rsidR="00964A2A">
        <w:t xml:space="preserve"> Guarantee</w:t>
      </w:r>
      <w:r w:rsidRPr="000E52C9">
        <w:t xml:space="preserve"> of the Rights of the Child</w:t>
      </w:r>
      <w:r w:rsidR="00964A2A">
        <w:t xml:space="preserve"> Act</w:t>
      </w:r>
      <w:r w:rsidRPr="000E52C9">
        <w:t>. However, the Committee remains concerned that the concept of the best interests of the child is not always fully understood and implemented in judicial and administrative decisions</w:t>
      </w:r>
      <w:r>
        <w:t>,</w:t>
      </w:r>
      <w:r w:rsidRPr="000E52C9">
        <w:t xml:space="preserve"> projects, programmes and services which have an impact on children, as well as </w:t>
      </w:r>
      <w:r w:rsidR="00A27B1B">
        <w:t>in</w:t>
      </w:r>
      <w:r w:rsidRPr="000E52C9">
        <w:t xml:space="preserve"> the determination of statelessness. </w:t>
      </w:r>
    </w:p>
    <w:p w:rsidR="001A7FD1" w:rsidRDefault="001A7FD1" w:rsidP="00B728F3">
      <w:pPr>
        <w:pStyle w:val="SingleTxtG"/>
        <w:numPr>
          <w:ilvl w:val="0"/>
          <w:numId w:val="18"/>
        </w:numPr>
        <w:spacing w:line="240" w:lineRule="auto"/>
        <w:ind w:left="1134" w:firstLine="0"/>
        <w:rPr>
          <w:b/>
        </w:rPr>
      </w:pPr>
      <w:r w:rsidRPr="000E52C9">
        <w:rPr>
          <w:b/>
        </w:rPr>
        <w:t xml:space="preserve">In the light of its </w:t>
      </w:r>
      <w:r w:rsidR="00764885">
        <w:rPr>
          <w:b/>
        </w:rPr>
        <w:t>g</w:t>
      </w:r>
      <w:r w:rsidRPr="000E52C9">
        <w:rPr>
          <w:b/>
        </w:rPr>
        <w:t>eneral comment</w:t>
      </w:r>
      <w:r w:rsidR="00F41FA1">
        <w:rPr>
          <w:b/>
        </w:rPr>
        <w:t xml:space="preserve"> No. </w:t>
      </w:r>
      <w:r w:rsidRPr="000E52C9">
        <w:rPr>
          <w:b/>
        </w:rPr>
        <w:t xml:space="preserve">14 (2013) on the right of the child to have his or her best interests taken as a primary consideration, the Committee recommends that the State party strengthen its efforts to ensure that this right is appropriately integrated and consistently applied in all legislative, administrative and judicial proceedings </w:t>
      </w:r>
      <w:r>
        <w:rPr>
          <w:b/>
        </w:rPr>
        <w:t xml:space="preserve">and decisions, </w:t>
      </w:r>
      <w:r w:rsidRPr="000E52C9">
        <w:rPr>
          <w:b/>
        </w:rPr>
        <w:t xml:space="preserve">as well as in all policies, programmes and projects that are relevant to and have an impact on children. </w:t>
      </w:r>
      <w:r w:rsidR="00257465">
        <w:rPr>
          <w:b/>
        </w:rPr>
        <w:t>T</w:t>
      </w:r>
      <w:r w:rsidRPr="000E52C9">
        <w:rPr>
          <w:b/>
        </w:rPr>
        <w:t xml:space="preserve">he State party is </w:t>
      </w:r>
      <w:r w:rsidR="00257465">
        <w:rPr>
          <w:b/>
        </w:rPr>
        <w:t xml:space="preserve">therefore </w:t>
      </w:r>
      <w:r w:rsidRPr="000E52C9">
        <w:rPr>
          <w:b/>
        </w:rPr>
        <w:t>encouraged to develop procedures and criteria to provide guidance to all relevant persons in authority for determining the best intere</w:t>
      </w:r>
      <w:r w:rsidR="007226F3">
        <w:rPr>
          <w:b/>
        </w:rPr>
        <w:t>sts of the child in every area—i</w:t>
      </w:r>
      <w:r w:rsidRPr="000E52C9">
        <w:rPr>
          <w:b/>
        </w:rPr>
        <w:t xml:space="preserve">ncluding </w:t>
      </w:r>
      <w:r w:rsidR="008F2BE5">
        <w:rPr>
          <w:b/>
        </w:rPr>
        <w:t xml:space="preserve">in </w:t>
      </w:r>
      <w:r w:rsidRPr="000E52C9">
        <w:rPr>
          <w:b/>
        </w:rPr>
        <w:t>the determination of statelessness</w:t>
      </w:r>
      <w:r w:rsidR="007226F3">
        <w:rPr>
          <w:b/>
        </w:rPr>
        <w:t>—</w:t>
      </w:r>
      <w:r w:rsidRPr="000E52C9">
        <w:rPr>
          <w:b/>
        </w:rPr>
        <w:t xml:space="preserve">and for giving </w:t>
      </w:r>
      <w:r w:rsidR="008F2BE5">
        <w:rPr>
          <w:b/>
        </w:rPr>
        <w:t xml:space="preserve">them </w:t>
      </w:r>
      <w:r w:rsidRPr="000E52C9">
        <w:rPr>
          <w:b/>
        </w:rPr>
        <w:t xml:space="preserve">due weight as a primary consideration. </w:t>
      </w:r>
    </w:p>
    <w:p w:rsidR="001A7FD1" w:rsidRPr="0057629E" w:rsidRDefault="0057629E" w:rsidP="004E71E2">
      <w:pPr>
        <w:pStyle w:val="H23G"/>
        <w:spacing w:line="240" w:lineRule="auto"/>
      </w:pPr>
      <w:r>
        <w:tab/>
      </w:r>
      <w:r>
        <w:tab/>
      </w:r>
      <w:r w:rsidR="001A7FD1" w:rsidRPr="00280162">
        <w:t xml:space="preserve">Right to life, survival and development </w:t>
      </w:r>
    </w:p>
    <w:p w:rsidR="001A7FD1" w:rsidRPr="001B77AD" w:rsidRDefault="00257465" w:rsidP="00B728F3">
      <w:pPr>
        <w:pStyle w:val="SingleTxtG"/>
        <w:numPr>
          <w:ilvl w:val="0"/>
          <w:numId w:val="18"/>
        </w:numPr>
        <w:spacing w:line="240" w:lineRule="auto"/>
        <w:ind w:left="1134" w:firstLine="0"/>
      </w:pPr>
      <w:r>
        <w:t xml:space="preserve">While </w:t>
      </w:r>
      <w:r w:rsidR="008F2BE5">
        <w:t>noting</w:t>
      </w:r>
      <w:r>
        <w:t xml:space="preserve"> that the suicide rate</w:t>
      </w:r>
      <w:r w:rsidR="001A7FD1" w:rsidRPr="001B77AD">
        <w:t xml:space="preserve"> among adolescents ha</w:t>
      </w:r>
      <w:r>
        <w:t>s</w:t>
      </w:r>
      <w:r w:rsidR="001A7FD1" w:rsidRPr="001B77AD">
        <w:t xml:space="preserve"> decreased, the Committee remains concerned a</w:t>
      </w:r>
      <w:r>
        <w:t xml:space="preserve">bout </w:t>
      </w:r>
      <w:r w:rsidR="001A7FD1" w:rsidRPr="001B77AD">
        <w:t>the persistence of this phenomenon in the State party.</w:t>
      </w:r>
    </w:p>
    <w:p w:rsidR="001A7FD1" w:rsidRPr="000E52C9" w:rsidRDefault="001A7FD1" w:rsidP="00B728F3">
      <w:pPr>
        <w:pStyle w:val="SingleTxtG"/>
        <w:numPr>
          <w:ilvl w:val="0"/>
          <w:numId w:val="18"/>
        </w:numPr>
        <w:spacing w:line="240" w:lineRule="auto"/>
        <w:ind w:left="1134" w:firstLine="0"/>
        <w:rPr>
          <w:b/>
        </w:rPr>
      </w:pPr>
      <w:r w:rsidRPr="00280162">
        <w:rPr>
          <w:b/>
        </w:rPr>
        <w:t xml:space="preserve">The Committee recommends that the State party strengthen </w:t>
      </w:r>
      <w:r w:rsidR="00257465">
        <w:rPr>
          <w:b/>
        </w:rPr>
        <w:t xml:space="preserve">its </w:t>
      </w:r>
      <w:r w:rsidRPr="00280162">
        <w:rPr>
          <w:b/>
        </w:rPr>
        <w:t xml:space="preserve">efforts </w:t>
      </w:r>
      <w:r w:rsidR="00257465">
        <w:rPr>
          <w:b/>
        </w:rPr>
        <w:t xml:space="preserve">to prevent </w:t>
      </w:r>
      <w:r w:rsidRPr="00280162">
        <w:rPr>
          <w:b/>
        </w:rPr>
        <w:t xml:space="preserve">suicide among children and youth, including by increasing psychological consultation services and special psychosocial support programmes, </w:t>
      </w:r>
      <w:r w:rsidR="008F2BE5">
        <w:rPr>
          <w:b/>
        </w:rPr>
        <w:t xml:space="preserve">and </w:t>
      </w:r>
      <w:r w:rsidRPr="00280162">
        <w:rPr>
          <w:b/>
        </w:rPr>
        <w:t>by addressing the root causes of th</w:t>
      </w:r>
      <w:r w:rsidR="00257465">
        <w:rPr>
          <w:b/>
        </w:rPr>
        <w:t>e</w:t>
      </w:r>
      <w:r w:rsidRPr="00280162">
        <w:rPr>
          <w:b/>
        </w:rPr>
        <w:t xml:space="preserve"> phenomenon. Moreover, the State party should collect disaggregated data on </w:t>
      </w:r>
      <w:r w:rsidR="008F2BE5">
        <w:rPr>
          <w:b/>
        </w:rPr>
        <w:t xml:space="preserve">the </w:t>
      </w:r>
      <w:r w:rsidRPr="00280162">
        <w:rPr>
          <w:b/>
        </w:rPr>
        <w:t>occurrence</w:t>
      </w:r>
      <w:r w:rsidR="008F2BE5">
        <w:rPr>
          <w:b/>
        </w:rPr>
        <w:t xml:space="preserve"> of suicide</w:t>
      </w:r>
      <w:r w:rsidRPr="00280162">
        <w:rPr>
          <w:b/>
        </w:rPr>
        <w:t>.</w:t>
      </w:r>
    </w:p>
    <w:p w:rsidR="001A7FD1" w:rsidRPr="004B145D" w:rsidRDefault="001A7FD1" w:rsidP="004E71E2">
      <w:pPr>
        <w:pStyle w:val="H1G"/>
        <w:spacing w:line="240" w:lineRule="auto"/>
        <w:rPr>
          <w:rFonts w:eastAsia="Malgun Gothic"/>
        </w:rPr>
      </w:pPr>
      <w:r w:rsidRPr="004B145D">
        <w:rPr>
          <w:rFonts w:eastAsia="Malgun Gothic"/>
          <w:lang w:eastAsia="zh-CN"/>
        </w:rPr>
        <w:tab/>
      </w:r>
      <w:r w:rsidRPr="004B145D">
        <w:rPr>
          <w:rFonts w:eastAsia="Malgun Gothic"/>
        </w:rPr>
        <w:t>C.</w:t>
      </w:r>
      <w:r w:rsidRPr="004B145D">
        <w:rPr>
          <w:rFonts w:eastAsia="Malgun Gothic"/>
        </w:rPr>
        <w:tab/>
        <w:t>Civil rights and freedoms (</w:t>
      </w:r>
      <w:r w:rsidR="00F41FA1">
        <w:rPr>
          <w:rFonts w:eastAsia="Malgun Gothic"/>
        </w:rPr>
        <w:t>arts. </w:t>
      </w:r>
      <w:r w:rsidRPr="004B145D">
        <w:rPr>
          <w:rFonts w:eastAsia="Malgun Gothic"/>
        </w:rPr>
        <w:t>7, 8, and 13</w:t>
      </w:r>
      <w:r w:rsidR="00934C8B">
        <w:rPr>
          <w:rFonts w:eastAsia="Malgun Gothic"/>
        </w:rPr>
        <w:t>–</w:t>
      </w:r>
      <w:r w:rsidRPr="004B145D">
        <w:rPr>
          <w:rFonts w:eastAsia="Malgun Gothic"/>
        </w:rPr>
        <w:t>17)</w:t>
      </w:r>
    </w:p>
    <w:p w:rsidR="001A7FD1" w:rsidRDefault="001A7FD1" w:rsidP="004E71E2">
      <w:pPr>
        <w:pStyle w:val="H23G"/>
        <w:spacing w:line="240" w:lineRule="auto"/>
      </w:pPr>
      <w:r>
        <w:tab/>
      </w:r>
      <w:r>
        <w:tab/>
      </w:r>
      <w:r w:rsidRPr="00B91FD2">
        <w:t>Right to nationality</w:t>
      </w:r>
    </w:p>
    <w:p w:rsidR="001A7FD1" w:rsidRPr="000E52C9" w:rsidRDefault="001A7FD1" w:rsidP="00B728F3">
      <w:pPr>
        <w:pStyle w:val="SingleTxtG"/>
        <w:numPr>
          <w:ilvl w:val="0"/>
          <w:numId w:val="18"/>
        </w:numPr>
        <w:spacing w:line="240" w:lineRule="auto"/>
        <w:ind w:left="1134" w:firstLine="0"/>
      </w:pPr>
      <w:r w:rsidRPr="000E52C9">
        <w:t xml:space="preserve">While noting the adoption of the Citizenship </w:t>
      </w:r>
      <w:r w:rsidR="00257465">
        <w:t xml:space="preserve">Act </w:t>
      </w:r>
      <w:r w:rsidRPr="000E52C9">
        <w:t xml:space="preserve">in 2013, the Committee is concerned that certain gaps remain that may lead to </w:t>
      </w:r>
      <w:r w:rsidR="008F2BE5">
        <w:t xml:space="preserve">the </w:t>
      </w:r>
      <w:r w:rsidRPr="000E52C9">
        <w:t>statelessness of children born in the State party</w:t>
      </w:r>
      <w:r>
        <w:t>.</w:t>
      </w:r>
    </w:p>
    <w:p w:rsidR="001A7FD1" w:rsidRPr="000E52C9" w:rsidRDefault="001A7FD1" w:rsidP="004E71E2">
      <w:pPr>
        <w:pStyle w:val="SingleTxtG"/>
        <w:numPr>
          <w:ilvl w:val="0"/>
          <w:numId w:val="18"/>
        </w:numPr>
        <w:spacing w:line="240" w:lineRule="auto"/>
        <w:ind w:left="1134" w:firstLine="0"/>
        <w:rPr>
          <w:b/>
        </w:rPr>
      </w:pPr>
      <w:r w:rsidRPr="000E52C9">
        <w:rPr>
          <w:b/>
        </w:rPr>
        <w:t xml:space="preserve">The Committee recommends that the State party review its citizenship legislation and procedures to ensure </w:t>
      </w:r>
      <w:r w:rsidR="008F2BE5">
        <w:rPr>
          <w:b/>
        </w:rPr>
        <w:t xml:space="preserve">their </w:t>
      </w:r>
      <w:r w:rsidRPr="000E52C9">
        <w:rPr>
          <w:b/>
        </w:rPr>
        <w:t>full compliance with international standards aimed at the prevention and reduction of statelessness and ensure that all children born in its territory acquire Turkmen nationality</w:t>
      </w:r>
      <w:r w:rsidR="008F2BE5">
        <w:rPr>
          <w:b/>
        </w:rPr>
        <w:t>, if otherwise they would be stateless,</w:t>
      </w:r>
      <w:r w:rsidRPr="000E52C9">
        <w:rPr>
          <w:b/>
        </w:rPr>
        <w:t xml:space="preserve"> irrespective of the legal status of their parents.</w:t>
      </w:r>
    </w:p>
    <w:p w:rsidR="001A7FD1" w:rsidRPr="004F405C" w:rsidRDefault="001A7FD1" w:rsidP="004E71E2">
      <w:pPr>
        <w:pStyle w:val="H23G"/>
        <w:spacing w:line="240" w:lineRule="auto"/>
      </w:pPr>
      <w:r>
        <w:tab/>
      </w:r>
      <w:r>
        <w:tab/>
      </w:r>
      <w:r w:rsidRPr="000F687A">
        <w:t xml:space="preserve">Freedom of </w:t>
      </w:r>
      <w:r w:rsidR="002E40FB">
        <w:t>e</w:t>
      </w:r>
      <w:r w:rsidRPr="000F687A">
        <w:t>xpression</w:t>
      </w:r>
    </w:p>
    <w:p w:rsidR="001A7FD1" w:rsidRPr="000E52C9" w:rsidRDefault="001A7FD1" w:rsidP="00B728F3">
      <w:pPr>
        <w:pStyle w:val="SingleTxtG"/>
        <w:numPr>
          <w:ilvl w:val="0"/>
          <w:numId w:val="18"/>
        </w:numPr>
        <w:spacing w:line="240" w:lineRule="auto"/>
        <w:ind w:left="1134" w:firstLine="0"/>
      </w:pPr>
      <w:r w:rsidRPr="000E52C9">
        <w:t xml:space="preserve">While </w:t>
      </w:r>
      <w:r w:rsidR="008F2BE5">
        <w:t>noting</w:t>
      </w:r>
      <w:r w:rsidRPr="000E52C9">
        <w:t xml:space="preserve"> that the State party’s Constitution and Mass Media </w:t>
      </w:r>
      <w:r w:rsidR="00257465">
        <w:t xml:space="preserve">Act </w:t>
      </w:r>
      <w:r w:rsidRPr="000E52C9">
        <w:t>guarantee freedom of expression for all, the Committee expresses concern at reports that the State party systematically limits the right of the child to freedom of expression and that prevailing traditional societal attitudes, in the family and in other settings</w:t>
      </w:r>
      <w:r w:rsidR="008F2BE5">
        <w:t>,</w:t>
      </w:r>
      <w:r w:rsidRPr="000E52C9">
        <w:t xml:space="preserve"> regarding the role of children, make it difficult for children to seek and impart information freely and to express their views on public matters openly.</w:t>
      </w:r>
    </w:p>
    <w:p w:rsidR="001A7FD1" w:rsidRPr="000E52C9" w:rsidRDefault="001A7FD1" w:rsidP="004E71E2">
      <w:pPr>
        <w:pStyle w:val="SingleTxtG"/>
        <w:numPr>
          <w:ilvl w:val="0"/>
          <w:numId w:val="18"/>
        </w:numPr>
        <w:spacing w:line="240" w:lineRule="auto"/>
        <w:ind w:left="1134" w:firstLine="0"/>
        <w:rPr>
          <w:b/>
        </w:rPr>
      </w:pPr>
      <w:r w:rsidRPr="000E52C9">
        <w:rPr>
          <w:b/>
        </w:rPr>
        <w:t xml:space="preserve">The Committee recommends that the State party take </w:t>
      </w:r>
      <w:r w:rsidR="00257465">
        <w:rPr>
          <w:b/>
        </w:rPr>
        <w:t xml:space="preserve">the </w:t>
      </w:r>
      <w:r w:rsidRPr="000E52C9">
        <w:rPr>
          <w:b/>
        </w:rPr>
        <w:t xml:space="preserve">appropriate measures to promote and guarantee the right of the child to freedom of expression within the family, in the school and </w:t>
      </w:r>
      <w:r w:rsidR="008F2BE5">
        <w:rPr>
          <w:b/>
        </w:rPr>
        <w:t xml:space="preserve">in </w:t>
      </w:r>
      <w:r w:rsidRPr="000E52C9">
        <w:rPr>
          <w:b/>
        </w:rPr>
        <w:t xml:space="preserve">other institutions. </w:t>
      </w:r>
    </w:p>
    <w:p w:rsidR="001A7FD1" w:rsidRPr="00A05873" w:rsidRDefault="001A7FD1" w:rsidP="004E71E2">
      <w:pPr>
        <w:pStyle w:val="H23G"/>
        <w:spacing w:line="240" w:lineRule="auto"/>
      </w:pPr>
      <w:r>
        <w:tab/>
      </w:r>
      <w:r>
        <w:tab/>
      </w:r>
      <w:r w:rsidRPr="00A05873">
        <w:t>Access to appropriate information</w:t>
      </w:r>
    </w:p>
    <w:p w:rsidR="001A7FD1" w:rsidRPr="000E52C9" w:rsidRDefault="001A7FD1" w:rsidP="004E71E2">
      <w:pPr>
        <w:pStyle w:val="SingleTxtG"/>
        <w:numPr>
          <w:ilvl w:val="0"/>
          <w:numId w:val="18"/>
        </w:numPr>
        <w:spacing w:line="240" w:lineRule="auto"/>
        <w:ind w:left="1134" w:firstLine="0"/>
      </w:pPr>
      <w:r w:rsidRPr="000E52C9">
        <w:t xml:space="preserve">While welcoming the entry into force on 4 January 2013 of the Mass Media </w:t>
      </w:r>
      <w:r w:rsidR="00257465">
        <w:t xml:space="preserve">Act, </w:t>
      </w:r>
      <w:r w:rsidRPr="000E52C9">
        <w:t>which prohibits censorship and guarantees the right to access information and international mass media</w:t>
      </w:r>
      <w:r w:rsidR="00257465">
        <w:t xml:space="preserve">, and also welcoming </w:t>
      </w:r>
      <w:r w:rsidRPr="000E52C9">
        <w:t>the sh</w:t>
      </w:r>
      <w:r w:rsidR="00257465">
        <w:t>arp increase in the numbers of I</w:t>
      </w:r>
      <w:r w:rsidRPr="000E52C9">
        <w:t>nternet users, the Committee remains concerned a</w:t>
      </w:r>
      <w:r w:rsidR="00257465">
        <w:t xml:space="preserve">bout </w:t>
      </w:r>
      <w:r w:rsidRPr="000E52C9">
        <w:t>the possible effects of the reported strict monitoring by the State of the use of the Internet on children’s right to access appropriate information, the limited availability of international media and the lack of independence of the national media.</w:t>
      </w:r>
    </w:p>
    <w:p w:rsidR="001A7FD1" w:rsidRPr="000E52C9" w:rsidRDefault="001A7FD1" w:rsidP="004E71E2">
      <w:pPr>
        <w:pStyle w:val="SingleTxtG"/>
        <w:numPr>
          <w:ilvl w:val="0"/>
          <w:numId w:val="18"/>
        </w:numPr>
        <w:spacing w:line="240" w:lineRule="auto"/>
        <w:ind w:left="1134" w:firstLine="0"/>
        <w:rPr>
          <w:b/>
        </w:rPr>
      </w:pPr>
      <w:r w:rsidRPr="000E52C9">
        <w:rPr>
          <w:b/>
        </w:rPr>
        <w:t xml:space="preserve">The Committee recommends that the State party take steps to expand and to guarantee children’s access to appropriate information, including through free access to </w:t>
      </w:r>
      <w:r w:rsidR="00257465">
        <w:rPr>
          <w:b/>
        </w:rPr>
        <w:t xml:space="preserve">the </w:t>
      </w:r>
      <w:r w:rsidRPr="000E52C9">
        <w:rPr>
          <w:b/>
        </w:rPr>
        <w:t>Internet and to international media</w:t>
      </w:r>
      <w:r>
        <w:rPr>
          <w:b/>
        </w:rPr>
        <w:t>, while ensuring the independence of the national media</w:t>
      </w:r>
      <w:r w:rsidRPr="000E52C9">
        <w:rPr>
          <w:b/>
        </w:rPr>
        <w:t>.</w:t>
      </w:r>
    </w:p>
    <w:p w:rsidR="001A7FD1" w:rsidRPr="004C42CF" w:rsidRDefault="001A7FD1" w:rsidP="004E71E2">
      <w:pPr>
        <w:pStyle w:val="H1G"/>
        <w:spacing w:line="240" w:lineRule="auto"/>
      </w:pPr>
      <w:r>
        <w:tab/>
        <w:t>D</w:t>
      </w:r>
      <w:r w:rsidRPr="004C42CF">
        <w:t>.</w:t>
      </w:r>
      <w:r w:rsidRPr="004C42CF">
        <w:tab/>
        <w:t>Violence against children (</w:t>
      </w:r>
      <w:r w:rsidR="00F41FA1">
        <w:t>arts. </w:t>
      </w:r>
      <w:r w:rsidRPr="004C42CF">
        <w:t>19, 24, para.</w:t>
      </w:r>
      <w:r w:rsidR="00257465">
        <w:t xml:space="preserve"> </w:t>
      </w:r>
      <w:r w:rsidRPr="004C42CF">
        <w:t xml:space="preserve">3, 28, </w:t>
      </w:r>
      <w:r w:rsidR="00F41FA1">
        <w:t>para. </w:t>
      </w:r>
      <w:r w:rsidRPr="004C42CF">
        <w:t xml:space="preserve">2, 34, </w:t>
      </w:r>
      <w:r w:rsidR="0057629E">
        <w:br/>
      </w:r>
      <w:r w:rsidRPr="004C42CF">
        <w:t>37 (a) and 39)</w:t>
      </w:r>
    </w:p>
    <w:p w:rsidR="001A7FD1" w:rsidRDefault="001A7FD1" w:rsidP="004E71E2">
      <w:pPr>
        <w:pStyle w:val="H23G"/>
        <w:spacing w:line="240" w:lineRule="auto"/>
        <w:rPr>
          <w:rFonts w:eastAsia="Malgun Gothic"/>
          <w:lang w:eastAsia="zh-CN"/>
        </w:rPr>
      </w:pPr>
      <w:r w:rsidRPr="00EF4C80">
        <w:rPr>
          <w:rFonts w:eastAsia="Malgun Gothic"/>
          <w:lang w:eastAsia="zh-CN"/>
        </w:rPr>
        <w:tab/>
      </w:r>
      <w:r w:rsidRPr="00EF4C80">
        <w:rPr>
          <w:rFonts w:eastAsia="Malgun Gothic"/>
          <w:lang w:eastAsia="zh-CN"/>
        </w:rPr>
        <w:tab/>
      </w:r>
      <w:r w:rsidRPr="000F687A">
        <w:rPr>
          <w:rFonts w:eastAsia="Malgun Gothic"/>
          <w:lang w:eastAsia="zh-CN"/>
        </w:rPr>
        <w:t>Torture and other cruel or degrading treatment or punishment</w:t>
      </w:r>
    </w:p>
    <w:p w:rsidR="001A7FD1" w:rsidRPr="000E52C9" w:rsidRDefault="001A7FD1" w:rsidP="00B728F3">
      <w:pPr>
        <w:pStyle w:val="SingleTxtG"/>
        <w:numPr>
          <w:ilvl w:val="0"/>
          <w:numId w:val="18"/>
        </w:numPr>
        <w:spacing w:line="240" w:lineRule="auto"/>
        <w:ind w:left="1134" w:firstLine="0"/>
      </w:pPr>
      <w:r w:rsidRPr="000E52C9">
        <w:t xml:space="preserve">While welcoming the amendment of the Criminal Code in 2012 to </w:t>
      </w:r>
      <w:r w:rsidR="00257465">
        <w:t xml:space="preserve">bring the </w:t>
      </w:r>
      <w:r w:rsidRPr="000E52C9">
        <w:t>definition of torture in</w:t>
      </w:r>
      <w:r w:rsidR="00257465">
        <w:t>to</w:t>
      </w:r>
      <w:r w:rsidRPr="000E52C9">
        <w:t xml:space="preserve"> line with the Convention against Torture, the Committee echoes the concerns of the Committee against Torture and the Human Rights Committee about the use of torture and ill-treatment for </w:t>
      </w:r>
      <w:r w:rsidR="008F2BE5">
        <w:t xml:space="preserve">the </w:t>
      </w:r>
      <w:r w:rsidRPr="000E52C9">
        <w:t>purposes of punishment or extraction of confessions, and that children might be among those affected. Moreover, the Committee is concerned at the absence of independent mechanisms to monitor places of detention and to allow children to complain in cases of abuse by law</w:t>
      </w:r>
      <w:r w:rsidR="008F2BE5">
        <w:t xml:space="preserve"> </w:t>
      </w:r>
      <w:r w:rsidRPr="000E52C9">
        <w:t>enforcement offic</w:t>
      </w:r>
      <w:r w:rsidR="008F2BE5">
        <w:t>ials</w:t>
      </w:r>
      <w:r w:rsidRPr="000E52C9">
        <w:t xml:space="preserve">. </w:t>
      </w:r>
    </w:p>
    <w:p w:rsidR="001A7FD1" w:rsidRPr="000E52C9" w:rsidRDefault="001A7FD1" w:rsidP="004E71E2">
      <w:pPr>
        <w:pStyle w:val="SingleTxtG"/>
        <w:keepNext/>
        <w:numPr>
          <w:ilvl w:val="0"/>
          <w:numId w:val="18"/>
        </w:numPr>
        <w:spacing w:line="240" w:lineRule="auto"/>
        <w:ind w:left="1134" w:firstLine="0"/>
        <w:rPr>
          <w:b/>
        </w:rPr>
      </w:pPr>
      <w:r w:rsidRPr="000E52C9">
        <w:rPr>
          <w:b/>
        </w:rPr>
        <w:t xml:space="preserve">The Committee urges the State party to: </w:t>
      </w:r>
    </w:p>
    <w:p w:rsidR="001A7FD1" w:rsidRPr="000E52C9" w:rsidRDefault="00041EDF" w:rsidP="004E71E2">
      <w:pPr>
        <w:pStyle w:val="SingleTxtG"/>
        <w:spacing w:line="240" w:lineRule="auto"/>
        <w:ind w:firstLine="567"/>
        <w:rPr>
          <w:b/>
        </w:rPr>
      </w:pPr>
      <w:r>
        <w:rPr>
          <w:b/>
        </w:rPr>
        <w:t>(a)</w:t>
      </w:r>
      <w:r>
        <w:rPr>
          <w:b/>
        </w:rPr>
        <w:tab/>
        <w:t>T</w:t>
      </w:r>
      <w:r w:rsidR="001A7FD1" w:rsidRPr="000E52C9">
        <w:rPr>
          <w:b/>
        </w:rPr>
        <w:t xml:space="preserve">ake appropriate measures to put an end to torture and ill-treatment by, inter alia, establishing an independent body to carry out </w:t>
      </w:r>
      <w:r w:rsidR="00954C6A" w:rsidRPr="000E52C9">
        <w:rPr>
          <w:b/>
        </w:rPr>
        <w:t xml:space="preserve">in all places of detention </w:t>
      </w:r>
      <w:r w:rsidR="001A7FD1" w:rsidRPr="000E52C9">
        <w:rPr>
          <w:b/>
        </w:rPr>
        <w:t xml:space="preserve">inspections and investigations </w:t>
      </w:r>
      <w:r w:rsidR="00257465" w:rsidRPr="000E52C9">
        <w:rPr>
          <w:b/>
        </w:rPr>
        <w:t>of alleged misconduct by law</w:t>
      </w:r>
      <w:r w:rsidR="008F2BE5">
        <w:rPr>
          <w:b/>
        </w:rPr>
        <w:t xml:space="preserve"> </w:t>
      </w:r>
      <w:r w:rsidR="00257465" w:rsidRPr="000E52C9">
        <w:rPr>
          <w:b/>
        </w:rPr>
        <w:t>enforcement officials</w:t>
      </w:r>
      <w:r w:rsidR="001A7FD1" w:rsidRPr="000E52C9">
        <w:rPr>
          <w:b/>
        </w:rPr>
        <w:t xml:space="preserve">; </w:t>
      </w:r>
    </w:p>
    <w:p w:rsidR="001A7FD1" w:rsidRPr="000E52C9" w:rsidRDefault="00041EDF" w:rsidP="004E71E2">
      <w:pPr>
        <w:pStyle w:val="SingleTxtG"/>
        <w:spacing w:line="240" w:lineRule="auto"/>
        <w:ind w:firstLine="567"/>
        <w:rPr>
          <w:b/>
        </w:rPr>
      </w:pPr>
      <w:r>
        <w:rPr>
          <w:b/>
        </w:rPr>
        <w:t>(b)</w:t>
      </w:r>
      <w:r>
        <w:rPr>
          <w:b/>
        </w:rPr>
        <w:tab/>
        <w:t>S</w:t>
      </w:r>
      <w:r w:rsidR="001A7FD1" w:rsidRPr="000E52C9">
        <w:rPr>
          <w:b/>
        </w:rPr>
        <w:t>et up a mechanism to which children deprived of liberty in all areas, including children’s institutions and psychiatric institutions, can address complaints of torture or other cruel, inhuman or degrading treatment or punishment;</w:t>
      </w:r>
    </w:p>
    <w:p w:rsidR="001A7FD1" w:rsidRPr="000E52C9" w:rsidRDefault="00041EDF" w:rsidP="00B728F3">
      <w:pPr>
        <w:pStyle w:val="SingleTxtG"/>
        <w:spacing w:line="240" w:lineRule="auto"/>
        <w:ind w:firstLine="567"/>
        <w:rPr>
          <w:b/>
        </w:rPr>
      </w:pPr>
      <w:r>
        <w:rPr>
          <w:b/>
        </w:rPr>
        <w:t>(c)</w:t>
      </w:r>
      <w:r>
        <w:rPr>
          <w:b/>
        </w:rPr>
        <w:tab/>
        <w:t>E</w:t>
      </w:r>
      <w:r w:rsidR="001A7FD1" w:rsidRPr="000E52C9">
        <w:rPr>
          <w:b/>
        </w:rPr>
        <w:t xml:space="preserve">nsure that allegations of torture and ill-treatment of children are effectively investigated, that </w:t>
      </w:r>
      <w:r w:rsidR="008F2BE5">
        <w:rPr>
          <w:b/>
        </w:rPr>
        <w:t xml:space="preserve">the </w:t>
      </w:r>
      <w:r w:rsidR="001A7FD1" w:rsidRPr="000E52C9">
        <w:rPr>
          <w:b/>
        </w:rPr>
        <w:t xml:space="preserve">perpetrators are prosecuted and punished with appropriate sanctions, and that the victims receive adequate reparation; </w:t>
      </w:r>
    </w:p>
    <w:p w:rsidR="001A7FD1" w:rsidRPr="000E52C9" w:rsidRDefault="00041EDF" w:rsidP="004E71E2">
      <w:pPr>
        <w:pStyle w:val="SingleTxtG"/>
        <w:spacing w:line="240" w:lineRule="auto"/>
        <w:ind w:firstLine="567"/>
        <w:rPr>
          <w:b/>
        </w:rPr>
      </w:pPr>
      <w:r>
        <w:rPr>
          <w:b/>
        </w:rPr>
        <w:t>(d)</w:t>
      </w:r>
      <w:r>
        <w:rPr>
          <w:b/>
        </w:rPr>
        <w:tab/>
        <w:t>E</w:t>
      </w:r>
      <w:r w:rsidR="001A7FD1" w:rsidRPr="000E52C9">
        <w:rPr>
          <w:b/>
        </w:rPr>
        <w:t>nsure that law</w:t>
      </w:r>
      <w:r w:rsidR="008F2BE5">
        <w:rPr>
          <w:b/>
        </w:rPr>
        <w:t xml:space="preserve"> </w:t>
      </w:r>
      <w:r w:rsidR="001A7FD1" w:rsidRPr="000E52C9">
        <w:rPr>
          <w:b/>
        </w:rPr>
        <w:t>enforcement personnel receive training on the prevention of torture and ill-treatment</w:t>
      </w:r>
      <w:r w:rsidR="008F2BE5">
        <w:rPr>
          <w:b/>
        </w:rPr>
        <w:t>,</w:t>
      </w:r>
      <w:r w:rsidR="001A7FD1" w:rsidRPr="000E52C9">
        <w:rPr>
          <w:b/>
        </w:rPr>
        <w:t xml:space="preserve"> by integrating the 1999 Manual on the Effective Investigation and Documentation of Torture and Other Cruel, Inhuman or Degrading Treatment or Punishment (the Istanbul Protocol) in all training programmes for law enforcement officials. </w:t>
      </w:r>
    </w:p>
    <w:p w:rsidR="001A7FD1" w:rsidRPr="000E52C9" w:rsidRDefault="001A7FD1" w:rsidP="004E71E2">
      <w:pPr>
        <w:pStyle w:val="H23G"/>
        <w:spacing w:line="240" w:lineRule="auto"/>
      </w:pPr>
      <w:r>
        <w:tab/>
      </w:r>
      <w:r w:rsidRPr="000E52C9">
        <w:tab/>
        <w:t>Freedom of the child from all forms of violence</w:t>
      </w:r>
    </w:p>
    <w:p w:rsidR="001A7FD1" w:rsidRPr="000E52C9" w:rsidRDefault="001A7FD1" w:rsidP="004E71E2">
      <w:pPr>
        <w:pStyle w:val="SingleTxtG"/>
        <w:numPr>
          <w:ilvl w:val="0"/>
          <w:numId w:val="18"/>
        </w:numPr>
        <w:spacing w:line="240" w:lineRule="auto"/>
        <w:ind w:left="1134" w:firstLine="0"/>
      </w:pPr>
      <w:r w:rsidRPr="000E52C9">
        <w:t xml:space="preserve">The Committee is concerned at the lack of information about the level of violence against children, including in schools and children’s institutions. </w:t>
      </w:r>
    </w:p>
    <w:p w:rsidR="001A7FD1" w:rsidRPr="000E52C9" w:rsidRDefault="001A7FD1" w:rsidP="004E71E2">
      <w:pPr>
        <w:pStyle w:val="SingleTxtG"/>
        <w:numPr>
          <w:ilvl w:val="0"/>
          <w:numId w:val="18"/>
        </w:numPr>
        <w:spacing w:line="240" w:lineRule="auto"/>
        <w:ind w:left="1134" w:firstLine="0"/>
        <w:rPr>
          <w:rFonts w:eastAsia="Malgun Gothic"/>
          <w:b/>
        </w:rPr>
      </w:pPr>
      <w:r>
        <w:rPr>
          <w:b/>
        </w:rPr>
        <w:t>In the light of</w:t>
      </w:r>
      <w:r w:rsidRPr="000E52C9">
        <w:rPr>
          <w:b/>
        </w:rPr>
        <w:t xml:space="preserve"> </w:t>
      </w:r>
      <w:r w:rsidR="00764885">
        <w:rPr>
          <w:b/>
        </w:rPr>
        <w:t>its g</w:t>
      </w:r>
      <w:r w:rsidRPr="000E52C9">
        <w:rPr>
          <w:b/>
        </w:rPr>
        <w:t>eneral comment</w:t>
      </w:r>
      <w:r w:rsidR="00F41FA1">
        <w:rPr>
          <w:b/>
        </w:rPr>
        <w:t xml:space="preserve"> No. </w:t>
      </w:r>
      <w:r w:rsidRPr="000E52C9">
        <w:rPr>
          <w:b/>
        </w:rPr>
        <w:t>13 (2011) on the right of the child to freedom from all forms of violence, the Committee recommends that the State party assess the level of violence in all settings and establish an appropriate reporting mechanism through which children can address complaints.</w:t>
      </w:r>
    </w:p>
    <w:p w:rsidR="001A7FD1" w:rsidRPr="00EF4C80" w:rsidRDefault="001A7FD1" w:rsidP="004E71E2">
      <w:pPr>
        <w:pStyle w:val="H23G"/>
        <w:spacing w:line="240" w:lineRule="auto"/>
        <w:rPr>
          <w:rFonts w:eastAsia="Malgun Gothic"/>
          <w:lang w:eastAsia="zh-CN"/>
        </w:rPr>
      </w:pPr>
      <w:r>
        <w:rPr>
          <w:rFonts w:eastAsia="Malgun Gothic"/>
          <w:lang w:eastAsia="zh-CN"/>
        </w:rPr>
        <w:tab/>
      </w:r>
      <w:r>
        <w:rPr>
          <w:rFonts w:eastAsia="Malgun Gothic"/>
          <w:lang w:eastAsia="zh-CN"/>
        </w:rPr>
        <w:tab/>
      </w:r>
      <w:r w:rsidRPr="000F687A">
        <w:rPr>
          <w:rFonts w:eastAsia="Malgun Gothic"/>
          <w:lang w:eastAsia="zh-CN"/>
        </w:rPr>
        <w:t>Corporal punishment</w:t>
      </w:r>
    </w:p>
    <w:p w:rsidR="001A7FD1" w:rsidRPr="000E52C9" w:rsidRDefault="001A7FD1" w:rsidP="004E71E2">
      <w:pPr>
        <w:pStyle w:val="SingleTxtG"/>
        <w:numPr>
          <w:ilvl w:val="0"/>
          <w:numId w:val="18"/>
        </w:numPr>
        <w:spacing w:line="240" w:lineRule="auto"/>
        <w:ind w:left="1134" w:firstLine="0"/>
      </w:pPr>
      <w:r w:rsidRPr="000E52C9">
        <w:t>While taking note of the existence of a legal ban on corporal punishment of children, the Committee is concerned that the concept of corporal punishment is not fully understood and that corporal punishment as a form of disciplining children is sti</w:t>
      </w:r>
      <w:r w:rsidR="00954C6A">
        <w:t>ll practised in the home</w:t>
      </w:r>
      <w:r w:rsidRPr="000E52C9">
        <w:t xml:space="preserve">. </w:t>
      </w:r>
    </w:p>
    <w:p w:rsidR="001A7FD1" w:rsidRPr="000E52C9" w:rsidRDefault="001A7FD1" w:rsidP="004E71E2">
      <w:pPr>
        <w:pStyle w:val="SingleTxtG"/>
        <w:numPr>
          <w:ilvl w:val="0"/>
          <w:numId w:val="18"/>
        </w:numPr>
        <w:spacing w:line="240" w:lineRule="auto"/>
        <w:ind w:left="1134" w:firstLine="0"/>
        <w:rPr>
          <w:b/>
        </w:rPr>
      </w:pPr>
      <w:r w:rsidRPr="000E52C9">
        <w:rPr>
          <w:b/>
        </w:rPr>
        <w:t xml:space="preserve">With reference to </w:t>
      </w:r>
      <w:r w:rsidR="00764885">
        <w:rPr>
          <w:b/>
        </w:rPr>
        <w:t>its g</w:t>
      </w:r>
      <w:r w:rsidRPr="000E52C9">
        <w:rPr>
          <w:b/>
        </w:rPr>
        <w:t>eneral comment</w:t>
      </w:r>
      <w:r w:rsidR="00F41FA1">
        <w:rPr>
          <w:b/>
        </w:rPr>
        <w:t xml:space="preserve"> No. </w:t>
      </w:r>
      <w:r w:rsidRPr="000E52C9">
        <w:rPr>
          <w:b/>
        </w:rPr>
        <w:t xml:space="preserve">8 (2006) on </w:t>
      </w:r>
      <w:r w:rsidR="00764885">
        <w:rPr>
          <w:b/>
        </w:rPr>
        <w:t xml:space="preserve">the right of the child to protection from corporal punishment and other cruel or degrading forms of punishment, </w:t>
      </w:r>
      <w:r w:rsidRPr="000E52C9">
        <w:rPr>
          <w:b/>
        </w:rPr>
        <w:t xml:space="preserve">the Committee recommends that the State party: </w:t>
      </w:r>
    </w:p>
    <w:p w:rsidR="001A7FD1" w:rsidRPr="000E52C9" w:rsidRDefault="00041EDF" w:rsidP="004E71E2">
      <w:pPr>
        <w:pStyle w:val="SingleTxtG"/>
        <w:spacing w:line="240" w:lineRule="auto"/>
        <w:ind w:firstLine="567"/>
        <w:rPr>
          <w:b/>
        </w:rPr>
      </w:pPr>
      <w:r>
        <w:rPr>
          <w:b/>
        </w:rPr>
        <w:t>(a)</w:t>
      </w:r>
      <w:r>
        <w:rPr>
          <w:b/>
        </w:rPr>
        <w:tab/>
        <w:t>T</w:t>
      </w:r>
      <w:r w:rsidR="001A7FD1" w:rsidRPr="000E52C9">
        <w:rPr>
          <w:b/>
        </w:rPr>
        <w:t xml:space="preserve">ake </w:t>
      </w:r>
      <w:r w:rsidR="00954C6A">
        <w:rPr>
          <w:b/>
        </w:rPr>
        <w:t>the necessary action</w:t>
      </w:r>
      <w:r w:rsidR="001A7FD1" w:rsidRPr="000E52C9">
        <w:rPr>
          <w:b/>
        </w:rPr>
        <w:t xml:space="preserve"> to implement the ban on corporal punishment on children in all settings;</w:t>
      </w:r>
    </w:p>
    <w:p w:rsidR="001A7FD1" w:rsidRPr="000E52C9" w:rsidRDefault="00041EDF" w:rsidP="004E71E2">
      <w:pPr>
        <w:pStyle w:val="SingleTxtG"/>
        <w:spacing w:line="240" w:lineRule="auto"/>
        <w:ind w:firstLine="567"/>
        <w:rPr>
          <w:b/>
        </w:rPr>
      </w:pPr>
      <w:r>
        <w:rPr>
          <w:b/>
        </w:rPr>
        <w:t>(b)</w:t>
      </w:r>
      <w:r>
        <w:rPr>
          <w:b/>
        </w:rPr>
        <w:tab/>
        <w:t>E</w:t>
      </w:r>
      <w:r w:rsidR="001A7FD1" w:rsidRPr="000E52C9">
        <w:rPr>
          <w:b/>
        </w:rPr>
        <w:t>mphasize through child</w:t>
      </w:r>
      <w:r w:rsidR="00954C6A">
        <w:rPr>
          <w:b/>
        </w:rPr>
        <w:t>-</w:t>
      </w:r>
      <w:r w:rsidR="001A7FD1" w:rsidRPr="000E52C9">
        <w:rPr>
          <w:b/>
        </w:rPr>
        <w:t>rights education programmes and awareness-raising activities that corporal punishment is illegal and contrary to children’s rights</w:t>
      </w:r>
      <w:r w:rsidR="008F2BE5">
        <w:rPr>
          <w:b/>
        </w:rPr>
        <w:t>,</w:t>
      </w:r>
      <w:r w:rsidR="001A7FD1" w:rsidRPr="000E52C9">
        <w:rPr>
          <w:b/>
        </w:rPr>
        <w:t xml:space="preserve"> and inform children about complaints mechanisms; </w:t>
      </w:r>
    </w:p>
    <w:p w:rsidR="001A7FD1" w:rsidRPr="000E52C9" w:rsidRDefault="001A7FD1" w:rsidP="004E71E2">
      <w:pPr>
        <w:pStyle w:val="SingleTxtG"/>
        <w:spacing w:line="240" w:lineRule="auto"/>
        <w:ind w:firstLine="567"/>
        <w:rPr>
          <w:b/>
        </w:rPr>
      </w:pPr>
      <w:r>
        <w:rPr>
          <w:b/>
        </w:rPr>
        <w:t>(c</w:t>
      </w:r>
      <w:r w:rsidR="00041EDF">
        <w:rPr>
          <w:b/>
        </w:rPr>
        <w:t>)</w:t>
      </w:r>
      <w:r w:rsidR="00041EDF">
        <w:rPr>
          <w:b/>
        </w:rPr>
        <w:tab/>
        <w:t>C</w:t>
      </w:r>
      <w:r w:rsidRPr="000E52C9">
        <w:rPr>
          <w:b/>
        </w:rPr>
        <w:t>arry out public educational campaigns, directed towards parents, about the negative consequences of ill</w:t>
      </w:r>
      <w:r w:rsidRPr="000E52C9">
        <w:rPr>
          <w:rFonts w:eastAsia="MS Mincho" w:hint="eastAsia"/>
          <w:b/>
        </w:rPr>
        <w:t>‑</w:t>
      </w:r>
      <w:r w:rsidRPr="000E52C9">
        <w:rPr>
          <w:b/>
        </w:rPr>
        <w:t>treatment of children</w:t>
      </w:r>
      <w:r w:rsidR="008F2BE5">
        <w:rPr>
          <w:b/>
        </w:rPr>
        <w:t>,</w:t>
      </w:r>
      <w:r w:rsidRPr="000E52C9">
        <w:rPr>
          <w:b/>
        </w:rPr>
        <w:t xml:space="preserve"> and promote positive, non-violent forms of discipline.</w:t>
      </w:r>
    </w:p>
    <w:p w:rsidR="001A7FD1" w:rsidRDefault="001A7FD1" w:rsidP="004E71E2">
      <w:pPr>
        <w:pStyle w:val="H1G"/>
        <w:spacing w:line="240" w:lineRule="auto"/>
      </w:pPr>
      <w:r w:rsidRPr="00404B0A">
        <w:tab/>
      </w:r>
      <w:r>
        <w:t>E</w:t>
      </w:r>
      <w:r w:rsidRPr="00404B0A">
        <w:t>.</w:t>
      </w:r>
      <w:r>
        <w:tab/>
        <w:t>Family environment and alternative care</w:t>
      </w:r>
    </w:p>
    <w:p w:rsidR="001A7FD1" w:rsidRPr="004C42CF" w:rsidRDefault="001A7FD1" w:rsidP="004E71E2">
      <w:pPr>
        <w:pStyle w:val="H23G"/>
        <w:spacing w:line="240" w:lineRule="auto"/>
      </w:pPr>
      <w:r>
        <w:tab/>
      </w:r>
      <w:r>
        <w:tab/>
      </w:r>
      <w:r w:rsidRPr="005F32A9">
        <w:t>Children deprived of a family environment</w:t>
      </w:r>
    </w:p>
    <w:p w:rsidR="001A7FD1" w:rsidRPr="000E52C9" w:rsidRDefault="001A7FD1" w:rsidP="004E71E2">
      <w:pPr>
        <w:pStyle w:val="SingleTxtG"/>
        <w:numPr>
          <w:ilvl w:val="0"/>
          <w:numId w:val="18"/>
        </w:numPr>
        <w:spacing w:line="240" w:lineRule="auto"/>
        <w:ind w:left="1134" w:firstLine="0"/>
      </w:pPr>
      <w:r w:rsidRPr="000E52C9">
        <w:t xml:space="preserve">While noting with appreciation the low rates of institutionalization in the State party, the Committee is nevertheless deeply concerned that it is possible for parents to temporarily place their children in State institutions. The Committee is further concerned at the lack of State support </w:t>
      </w:r>
      <w:r w:rsidR="00954C6A">
        <w:t xml:space="preserve">for </w:t>
      </w:r>
      <w:r w:rsidRPr="000E52C9">
        <w:t>parents experiencing difficulties in the upbringing of their children</w:t>
      </w:r>
      <w:r w:rsidR="00954C6A">
        <w:t xml:space="preserve">, </w:t>
      </w:r>
      <w:r w:rsidRPr="000E52C9">
        <w:t xml:space="preserve">which </w:t>
      </w:r>
      <w:r w:rsidR="00954C6A">
        <w:t>results in increased</w:t>
      </w:r>
      <w:r w:rsidRPr="000E52C9">
        <w:t xml:space="preserve"> institutionalization of children. </w:t>
      </w:r>
    </w:p>
    <w:p w:rsidR="001A7FD1" w:rsidRPr="000E52C9" w:rsidRDefault="001A7FD1" w:rsidP="004E71E2">
      <w:pPr>
        <w:pStyle w:val="SingleTxtG"/>
        <w:numPr>
          <w:ilvl w:val="0"/>
          <w:numId w:val="18"/>
        </w:numPr>
        <w:spacing w:line="240" w:lineRule="auto"/>
        <w:ind w:left="1134" w:firstLine="0"/>
        <w:rPr>
          <w:b/>
        </w:rPr>
      </w:pPr>
      <w:r w:rsidRPr="000E52C9">
        <w:rPr>
          <w:b/>
        </w:rPr>
        <w:t xml:space="preserve">With reference to the Guidelines for the Alternative Care of Children </w:t>
      </w:r>
      <w:r w:rsidR="00764885">
        <w:rPr>
          <w:b/>
        </w:rPr>
        <w:t>(</w:t>
      </w:r>
      <w:r w:rsidRPr="000E52C9">
        <w:rPr>
          <w:b/>
        </w:rPr>
        <w:t>General Assembly resolution 64/142</w:t>
      </w:r>
      <w:r w:rsidR="00764885">
        <w:rPr>
          <w:b/>
        </w:rPr>
        <w:t>, annex)</w:t>
      </w:r>
      <w:r w:rsidRPr="000E52C9">
        <w:rPr>
          <w:b/>
        </w:rPr>
        <w:t>, the Committee recommends that the State party:</w:t>
      </w:r>
    </w:p>
    <w:p w:rsidR="001A7FD1" w:rsidRPr="000E52C9" w:rsidRDefault="00362D8F" w:rsidP="004E71E2">
      <w:pPr>
        <w:pStyle w:val="SingleTxtG"/>
        <w:spacing w:line="240" w:lineRule="auto"/>
        <w:ind w:firstLine="567"/>
        <w:rPr>
          <w:b/>
        </w:rPr>
      </w:pPr>
      <w:r>
        <w:rPr>
          <w:b/>
        </w:rPr>
        <w:t>(a)</w:t>
      </w:r>
      <w:r>
        <w:rPr>
          <w:b/>
        </w:rPr>
        <w:tab/>
        <w:t>I</w:t>
      </w:r>
      <w:r w:rsidR="001A7FD1" w:rsidRPr="000E52C9">
        <w:rPr>
          <w:b/>
        </w:rPr>
        <w:t>mprove the system of family support and take measures to strengthen families, in order to prevent abuse, neglect and abandonment of children;</w:t>
      </w:r>
    </w:p>
    <w:p w:rsidR="001A7FD1" w:rsidRPr="000E52C9" w:rsidRDefault="00362D8F" w:rsidP="004E71E2">
      <w:pPr>
        <w:pStyle w:val="SingleTxtG"/>
        <w:spacing w:line="240" w:lineRule="auto"/>
        <w:ind w:firstLine="567"/>
        <w:rPr>
          <w:b/>
        </w:rPr>
      </w:pPr>
      <w:r>
        <w:rPr>
          <w:b/>
        </w:rPr>
        <w:t>(b)</w:t>
      </w:r>
      <w:r>
        <w:rPr>
          <w:b/>
        </w:rPr>
        <w:tab/>
        <w:t>C</w:t>
      </w:r>
      <w:r w:rsidR="001A7FD1" w:rsidRPr="000E52C9">
        <w:rPr>
          <w:b/>
        </w:rPr>
        <w:t xml:space="preserve">ontinue to develop and implement a comprehensive deinstitutionalization strategy; </w:t>
      </w:r>
    </w:p>
    <w:p w:rsidR="001A7FD1" w:rsidRPr="000E52C9" w:rsidRDefault="00362D8F" w:rsidP="004E71E2">
      <w:pPr>
        <w:pStyle w:val="SingleTxtG"/>
        <w:spacing w:line="240" w:lineRule="auto"/>
        <w:ind w:firstLine="567"/>
        <w:rPr>
          <w:b/>
        </w:rPr>
      </w:pPr>
      <w:r>
        <w:rPr>
          <w:b/>
        </w:rPr>
        <w:t>(c)</w:t>
      </w:r>
      <w:r>
        <w:rPr>
          <w:b/>
        </w:rPr>
        <w:tab/>
        <w:t>F</w:t>
      </w:r>
      <w:r w:rsidR="001A7FD1" w:rsidRPr="000E52C9">
        <w:rPr>
          <w:b/>
        </w:rPr>
        <w:t>acilitate family-based care for children and establish a system of foster care for children who cannot stay with their families;</w:t>
      </w:r>
    </w:p>
    <w:p w:rsidR="001A7FD1" w:rsidRPr="000E52C9" w:rsidRDefault="00362D8F" w:rsidP="004E71E2">
      <w:pPr>
        <w:pStyle w:val="SingleTxtG"/>
        <w:spacing w:line="240" w:lineRule="auto"/>
        <w:ind w:firstLine="567"/>
        <w:rPr>
          <w:b/>
        </w:rPr>
      </w:pPr>
      <w:r>
        <w:rPr>
          <w:b/>
        </w:rPr>
        <w:t>(d)</w:t>
      </w:r>
      <w:r>
        <w:rPr>
          <w:b/>
        </w:rPr>
        <w:tab/>
        <w:t>A</w:t>
      </w:r>
      <w:r w:rsidR="001A7FD1" w:rsidRPr="000E52C9">
        <w:rPr>
          <w:b/>
        </w:rPr>
        <w:t xml:space="preserve">bolish the practice of temporary placement of children in children’s institutions; </w:t>
      </w:r>
    </w:p>
    <w:p w:rsidR="001A7FD1" w:rsidRPr="000E52C9" w:rsidRDefault="00362D8F" w:rsidP="004E71E2">
      <w:pPr>
        <w:pStyle w:val="SingleTxtG"/>
        <w:spacing w:line="240" w:lineRule="auto"/>
        <w:ind w:firstLine="567"/>
        <w:rPr>
          <w:b/>
        </w:rPr>
      </w:pPr>
      <w:r>
        <w:rPr>
          <w:b/>
        </w:rPr>
        <w:t>(e)</w:t>
      </w:r>
      <w:r>
        <w:rPr>
          <w:b/>
        </w:rPr>
        <w:tab/>
        <w:t>C</w:t>
      </w:r>
      <w:r w:rsidR="001A7FD1" w:rsidRPr="000E52C9">
        <w:rPr>
          <w:b/>
        </w:rPr>
        <w:t xml:space="preserve">onduct periodic reviews of </w:t>
      </w:r>
      <w:r w:rsidR="008F2BE5">
        <w:rPr>
          <w:b/>
        </w:rPr>
        <w:t xml:space="preserve">the </w:t>
      </w:r>
      <w:r w:rsidR="001A7FD1" w:rsidRPr="000E52C9">
        <w:rPr>
          <w:b/>
        </w:rPr>
        <w:t>placement of children and ensure that institutionalization is used only as a last resort.</w:t>
      </w:r>
    </w:p>
    <w:p w:rsidR="001A7FD1" w:rsidRDefault="001A7FD1" w:rsidP="004E71E2">
      <w:pPr>
        <w:pStyle w:val="H23G"/>
        <w:spacing w:line="240" w:lineRule="auto"/>
      </w:pPr>
      <w:r>
        <w:tab/>
      </w:r>
      <w:r>
        <w:tab/>
        <w:t xml:space="preserve">Adoption </w:t>
      </w:r>
    </w:p>
    <w:p w:rsidR="001A7FD1" w:rsidRPr="000E52C9" w:rsidRDefault="001A7FD1" w:rsidP="00B728F3">
      <w:pPr>
        <w:pStyle w:val="SingleTxtG"/>
        <w:numPr>
          <w:ilvl w:val="0"/>
          <w:numId w:val="18"/>
        </w:numPr>
        <w:spacing w:line="240" w:lineRule="auto"/>
        <w:ind w:left="1134" w:firstLine="0"/>
      </w:pPr>
      <w:r w:rsidRPr="000E52C9">
        <w:t xml:space="preserve">The Committee reiterates its concern at the lack of a centralized system for </w:t>
      </w:r>
      <w:r w:rsidR="008F2BE5">
        <w:t xml:space="preserve">the </w:t>
      </w:r>
      <w:r w:rsidRPr="000E52C9">
        <w:t>registration of adoption</w:t>
      </w:r>
      <w:r w:rsidR="008F2BE5">
        <w:t>s</w:t>
      </w:r>
      <w:r w:rsidRPr="000E52C9">
        <w:t xml:space="preserve">, </w:t>
      </w:r>
      <w:r w:rsidR="00954C6A">
        <w:t xml:space="preserve">the </w:t>
      </w:r>
      <w:r w:rsidRPr="000E52C9">
        <w:t xml:space="preserve">absence of disaggregated data on adopted children, and </w:t>
      </w:r>
      <w:r w:rsidR="00954C6A">
        <w:t xml:space="preserve">the </w:t>
      </w:r>
      <w:r w:rsidRPr="000E52C9">
        <w:t xml:space="preserve">lack of consultations provided to adoptive parents. The Committee is further concerned that there are children in State institutions with limited opportunities for </w:t>
      </w:r>
      <w:r>
        <w:t xml:space="preserve">adoption or </w:t>
      </w:r>
      <w:r w:rsidRPr="000E52C9">
        <w:t xml:space="preserve">placement in alternative care, particularly </w:t>
      </w:r>
      <w:r w:rsidR="00954C6A">
        <w:t xml:space="preserve">because of </w:t>
      </w:r>
      <w:r w:rsidRPr="000E52C9">
        <w:t>disability.</w:t>
      </w:r>
    </w:p>
    <w:p w:rsidR="001A7FD1" w:rsidRPr="000E52C9" w:rsidRDefault="001A7FD1" w:rsidP="004E71E2">
      <w:pPr>
        <w:pStyle w:val="SingleTxtG"/>
        <w:numPr>
          <w:ilvl w:val="0"/>
          <w:numId w:val="18"/>
        </w:numPr>
        <w:spacing w:line="240" w:lineRule="auto"/>
        <w:ind w:left="1134" w:firstLine="0"/>
        <w:rPr>
          <w:b/>
        </w:rPr>
      </w:pPr>
      <w:r w:rsidRPr="000E52C9">
        <w:rPr>
          <w:b/>
        </w:rPr>
        <w:t xml:space="preserve">The Committee reiterates its previous recommendation (CRC/C/TKM/CO/1, </w:t>
      </w:r>
      <w:r w:rsidR="00F41FA1">
        <w:rPr>
          <w:b/>
        </w:rPr>
        <w:t>para. </w:t>
      </w:r>
      <w:r w:rsidRPr="000E52C9">
        <w:rPr>
          <w:b/>
        </w:rPr>
        <w:t xml:space="preserve">41) that the State party consider setting up a centralized system for the registration of adoptions, allowing the availability of disaggregated data in this respect. The Committee also recommends that the State party: </w:t>
      </w:r>
    </w:p>
    <w:p w:rsidR="001A7FD1" w:rsidRPr="000E52C9" w:rsidRDefault="00362D8F" w:rsidP="004E71E2">
      <w:pPr>
        <w:pStyle w:val="SingleTxtG"/>
        <w:spacing w:line="240" w:lineRule="auto"/>
        <w:ind w:firstLine="567"/>
        <w:rPr>
          <w:b/>
        </w:rPr>
      </w:pPr>
      <w:r>
        <w:rPr>
          <w:b/>
        </w:rPr>
        <w:t>(a)</w:t>
      </w:r>
      <w:r>
        <w:rPr>
          <w:b/>
        </w:rPr>
        <w:tab/>
        <w:t>P</w:t>
      </w:r>
      <w:r w:rsidR="001A7FD1" w:rsidRPr="000E52C9">
        <w:rPr>
          <w:b/>
        </w:rPr>
        <w:t>rovide adoptive parents with regular consul</w:t>
      </w:r>
      <w:r w:rsidR="00954C6A">
        <w:rPr>
          <w:b/>
        </w:rPr>
        <w:t xml:space="preserve">tations on parenting skills; </w:t>
      </w:r>
    </w:p>
    <w:p w:rsidR="001A7FD1" w:rsidRPr="000E52C9" w:rsidRDefault="00362D8F" w:rsidP="00B728F3">
      <w:pPr>
        <w:pStyle w:val="SingleTxtG"/>
        <w:spacing w:line="240" w:lineRule="auto"/>
        <w:ind w:firstLine="567"/>
        <w:rPr>
          <w:b/>
        </w:rPr>
      </w:pPr>
      <w:r>
        <w:rPr>
          <w:b/>
        </w:rPr>
        <w:t>(b)</w:t>
      </w:r>
      <w:r>
        <w:rPr>
          <w:b/>
        </w:rPr>
        <w:tab/>
        <w:t>C</w:t>
      </w:r>
      <w:r w:rsidR="001A7FD1" w:rsidRPr="000E52C9">
        <w:rPr>
          <w:b/>
        </w:rPr>
        <w:t xml:space="preserve">onsider ratifying </w:t>
      </w:r>
      <w:r w:rsidR="008F2BE5">
        <w:rPr>
          <w:b/>
        </w:rPr>
        <w:t xml:space="preserve">the Hague </w:t>
      </w:r>
      <w:r w:rsidR="001A7FD1" w:rsidRPr="000E52C9">
        <w:rPr>
          <w:b/>
        </w:rPr>
        <w:t>Convention</w:t>
      </w:r>
      <w:r w:rsidR="00F41FA1">
        <w:rPr>
          <w:b/>
        </w:rPr>
        <w:t xml:space="preserve"> </w:t>
      </w:r>
      <w:r w:rsidR="001A7FD1" w:rsidRPr="000E52C9">
        <w:rPr>
          <w:b/>
        </w:rPr>
        <w:t>on Protection of Children and</w:t>
      </w:r>
      <w:r w:rsidR="00954C6A">
        <w:rPr>
          <w:b/>
        </w:rPr>
        <w:br/>
      </w:r>
      <w:r w:rsidR="001A7FD1" w:rsidRPr="000E52C9">
        <w:rPr>
          <w:b/>
        </w:rPr>
        <w:t>Co</w:t>
      </w:r>
      <w:r w:rsidR="00954C6A">
        <w:rPr>
          <w:b/>
        </w:rPr>
        <w:t>-</w:t>
      </w:r>
      <w:r w:rsidR="001A7FD1" w:rsidRPr="000E52C9">
        <w:rPr>
          <w:b/>
        </w:rPr>
        <w:t>operation in Respect of Intercountry Adoption.</w:t>
      </w:r>
    </w:p>
    <w:p w:rsidR="001A7FD1" w:rsidRPr="000E52C9" w:rsidRDefault="001A7FD1" w:rsidP="004E71E2">
      <w:pPr>
        <w:pStyle w:val="SingleTxtG"/>
        <w:numPr>
          <w:ilvl w:val="0"/>
          <w:numId w:val="18"/>
        </w:numPr>
        <w:spacing w:line="240" w:lineRule="auto"/>
        <w:ind w:left="1134" w:firstLine="0"/>
      </w:pPr>
      <w:r w:rsidRPr="000E52C9">
        <w:t xml:space="preserve">The Committee is concerned that no action has been taken by the State party on its previous recommendation (CRC/C/TKM/CO/1, </w:t>
      </w:r>
      <w:r w:rsidR="00F41FA1">
        <w:t>para. </w:t>
      </w:r>
      <w:r w:rsidRPr="000E52C9">
        <w:t>43) to ensure that the adopted child has the right to know his or her biological parents</w:t>
      </w:r>
      <w:r w:rsidR="008F2BE5">
        <w:t>,</w:t>
      </w:r>
      <w:r w:rsidRPr="000E52C9">
        <w:t xml:space="preserve"> and that violation of the confidentiality of the adoption continues to constitute a criminal offence.</w:t>
      </w:r>
    </w:p>
    <w:p w:rsidR="001A7FD1" w:rsidRPr="000E52C9" w:rsidRDefault="001A7FD1" w:rsidP="004E71E2">
      <w:pPr>
        <w:pStyle w:val="SingleTxtG"/>
        <w:numPr>
          <w:ilvl w:val="0"/>
          <w:numId w:val="18"/>
        </w:numPr>
        <w:spacing w:line="240" w:lineRule="auto"/>
        <w:ind w:left="1134" w:firstLine="0"/>
        <w:rPr>
          <w:b/>
        </w:rPr>
      </w:pPr>
      <w:r w:rsidRPr="000E52C9">
        <w:rPr>
          <w:b/>
        </w:rPr>
        <w:t xml:space="preserve">The Committee reiterates its previous recommendations (CRC/C/TKM/CO/1, </w:t>
      </w:r>
      <w:r w:rsidR="00F41FA1">
        <w:rPr>
          <w:b/>
        </w:rPr>
        <w:t>para. </w:t>
      </w:r>
      <w:r w:rsidRPr="000E52C9">
        <w:rPr>
          <w:b/>
        </w:rPr>
        <w:t>43) and urges the State party to:</w:t>
      </w:r>
    </w:p>
    <w:p w:rsidR="001A7FD1" w:rsidRPr="000E52C9" w:rsidRDefault="001A7FD1" w:rsidP="004E71E2">
      <w:pPr>
        <w:pStyle w:val="SingleTxtG"/>
        <w:spacing w:line="240" w:lineRule="auto"/>
        <w:ind w:firstLine="567"/>
        <w:rPr>
          <w:b/>
        </w:rPr>
      </w:pPr>
      <w:r>
        <w:rPr>
          <w:b/>
        </w:rPr>
        <w:t>(a)</w:t>
      </w:r>
      <w:r>
        <w:rPr>
          <w:b/>
        </w:rPr>
        <w:tab/>
      </w:r>
      <w:r w:rsidR="00362D8F">
        <w:rPr>
          <w:b/>
        </w:rPr>
        <w:t>T</w:t>
      </w:r>
      <w:r w:rsidRPr="000E52C9">
        <w:rPr>
          <w:b/>
        </w:rPr>
        <w:t xml:space="preserve">ake the necessary </w:t>
      </w:r>
      <w:r w:rsidR="00362D8F">
        <w:rPr>
          <w:b/>
        </w:rPr>
        <w:t>measures to ensure that article </w:t>
      </w:r>
      <w:r w:rsidRPr="000E52C9">
        <w:rPr>
          <w:b/>
        </w:rPr>
        <w:t>129 of the Marriage and Family Code and article 157 of the Criminal Code do not impede the right of the child to know his or her biological parents;</w:t>
      </w:r>
    </w:p>
    <w:p w:rsidR="001A7FD1" w:rsidRPr="000E52C9" w:rsidRDefault="001A7FD1" w:rsidP="00B728F3">
      <w:pPr>
        <w:pStyle w:val="SingleTxtG"/>
        <w:spacing w:line="240" w:lineRule="auto"/>
        <w:ind w:firstLine="567"/>
        <w:rPr>
          <w:b/>
        </w:rPr>
      </w:pPr>
      <w:r>
        <w:rPr>
          <w:b/>
        </w:rPr>
        <w:t>(b)</w:t>
      </w:r>
      <w:r>
        <w:rPr>
          <w:b/>
        </w:rPr>
        <w:tab/>
      </w:r>
      <w:r w:rsidR="00362D8F">
        <w:rPr>
          <w:b/>
        </w:rPr>
        <w:t>C</w:t>
      </w:r>
      <w:r w:rsidRPr="000E52C9">
        <w:rPr>
          <w:b/>
        </w:rPr>
        <w:t>onduct awareness-raising campaigns and training of professionals and prospective adoptive parents on the right of the child to know his</w:t>
      </w:r>
      <w:r w:rsidR="008F2BE5">
        <w:rPr>
          <w:b/>
        </w:rPr>
        <w:t xml:space="preserve"> or </w:t>
      </w:r>
      <w:r w:rsidRPr="000E52C9">
        <w:rPr>
          <w:b/>
        </w:rPr>
        <w:t>her origins and access to information about his</w:t>
      </w:r>
      <w:r w:rsidR="008F2BE5">
        <w:rPr>
          <w:b/>
        </w:rPr>
        <w:t xml:space="preserve"> or </w:t>
      </w:r>
      <w:r w:rsidRPr="000E52C9">
        <w:rPr>
          <w:b/>
        </w:rPr>
        <w:t xml:space="preserve">her background; </w:t>
      </w:r>
    </w:p>
    <w:p w:rsidR="001A7FD1" w:rsidRPr="000E52C9" w:rsidRDefault="001A7FD1" w:rsidP="004E71E2">
      <w:pPr>
        <w:pStyle w:val="SingleTxtG"/>
        <w:spacing w:line="240" w:lineRule="auto"/>
        <w:ind w:firstLine="567"/>
        <w:rPr>
          <w:b/>
        </w:rPr>
      </w:pPr>
      <w:r>
        <w:rPr>
          <w:b/>
        </w:rPr>
        <w:t>(c)</w:t>
      </w:r>
      <w:r>
        <w:rPr>
          <w:b/>
        </w:rPr>
        <w:tab/>
      </w:r>
      <w:r w:rsidR="00362D8F">
        <w:rPr>
          <w:b/>
        </w:rPr>
        <w:t>S</w:t>
      </w:r>
      <w:r w:rsidRPr="000E52C9">
        <w:rPr>
          <w:b/>
        </w:rPr>
        <w:t xml:space="preserve">eek technical assistance </w:t>
      </w:r>
      <w:r>
        <w:rPr>
          <w:b/>
        </w:rPr>
        <w:t xml:space="preserve">from </w:t>
      </w:r>
      <w:r w:rsidRPr="000E52C9">
        <w:rPr>
          <w:b/>
        </w:rPr>
        <w:t>UNICEF in this respect.</w:t>
      </w:r>
    </w:p>
    <w:p w:rsidR="001A7FD1" w:rsidRPr="000E52C9" w:rsidRDefault="001A7FD1" w:rsidP="004E71E2">
      <w:pPr>
        <w:pStyle w:val="H1G"/>
        <w:spacing w:line="240" w:lineRule="auto"/>
      </w:pPr>
      <w:r>
        <w:tab/>
      </w:r>
      <w:r w:rsidRPr="000E52C9">
        <w:t>F.</w:t>
      </w:r>
      <w:r w:rsidRPr="000E52C9">
        <w:tab/>
        <w:t>Disability, basic health and welfare (</w:t>
      </w:r>
      <w:r w:rsidR="00F41FA1">
        <w:t>arts. </w:t>
      </w:r>
      <w:r w:rsidRPr="000E52C9">
        <w:t>6, 18 (</w:t>
      </w:r>
      <w:r w:rsidR="00F41FA1">
        <w:t>para. </w:t>
      </w:r>
      <w:r w:rsidRPr="000E52C9">
        <w:t xml:space="preserve">3), 23, 24, 26, </w:t>
      </w:r>
      <w:r w:rsidR="00067D1A">
        <w:br/>
      </w:r>
      <w:r w:rsidRPr="000E52C9">
        <w:t>27 (</w:t>
      </w:r>
      <w:r w:rsidR="00F41FA1">
        <w:t>paras. </w:t>
      </w:r>
      <w:r w:rsidRPr="000E52C9">
        <w:t>1</w:t>
      </w:r>
      <w:r w:rsidR="00934C8B">
        <w:t>–</w:t>
      </w:r>
      <w:r w:rsidRPr="000E52C9">
        <w:t>3) and 33)</w:t>
      </w:r>
    </w:p>
    <w:p w:rsidR="001A7FD1" w:rsidRPr="00EF4C80" w:rsidRDefault="001A7FD1" w:rsidP="004E71E2">
      <w:pPr>
        <w:pStyle w:val="H23G"/>
        <w:spacing w:line="240" w:lineRule="auto"/>
        <w:rPr>
          <w:bCs/>
        </w:rPr>
      </w:pPr>
      <w:r w:rsidRPr="00EF4C80">
        <w:tab/>
      </w:r>
      <w:r w:rsidRPr="00EF4C80">
        <w:tab/>
      </w:r>
      <w:r w:rsidRPr="000F687A">
        <w:t>Children with disabilities</w:t>
      </w:r>
    </w:p>
    <w:p w:rsidR="001A7FD1" w:rsidRPr="000E52C9" w:rsidRDefault="001A7FD1" w:rsidP="00B728F3">
      <w:pPr>
        <w:pStyle w:val="SingleTxtG"/>
        <w:numPr>
          <w:ilvl w:val="0"/>
          <w:numId w:val="18"/>
        </w:numPr>
        <w:spacing w:line="240" w:lineRule="auto"/>
        <w:ind w:left="1134" w:firstLine="0"/>
      </w:pPr>
      <w:r w:rsidRPr="000E52C9">
        <w:t xml:space="preserve">The Committee notes </w:t>
      </w:r>
      <w:r>
        <w:t>as positive</w:t>
      </w:r>
      <w:r w:rsidRPr="000E52C9">
        <w:t xml:space="preserve"> the efforts of the State party to provide children with disabilities with inclusive education, inter alia, through the creation of </w:t>
      </w:r>
      <w:r w:rsidR="00954C6A">
        <w:t xml:space="preserve">a </w:t>
      </w:r>
      <w:r w:rsidRPr="000E52C9">
        <w:t xml:space="preserve">network of  “child-friendly schools”. However, the Committee </w:t>
      </w:r>
      <w:r>
        <w:t xml:space="preserve">is concerned </w:t>
      </w:r>
      <w:r w:rsidR="00C52BF3">
        <w:t>that</w:t>
      </w:r>
      <w:r w:rsidRPr="000E52C9">
        <w:t>:</w:t>
      </w:r>
    </w:p>
    <w:p w:rsidR="001A7FD1" w:rsidRPr="000E52C9" w:rsidRDefault="00362D8F" w:rsidP="00B728F3">
      <w:pPr>
        <w:pStyle w:val="SingleTxtG"/>
        <w:spacing w:line="240" w:lineRule="auto"/>
        <w:ind w:firstLine="567"/>
      </w:pPr>
      <w:r>
        <w:t>(a)</w:t>
      </w:r>
      <w:r>
        <w:tab/>
      </w:r>
      <w:r w:rsidR="00C52BF3">
        <w:t>I</w:t>
      </w:r>
      <w:r w:rsidR="001A7FD1" w:rsidRPr="000E52C9">
        <w:t xml:space="preserve">nformation </w:t>
      </w:r>
      <w:r w:rsidR="00C52BF3">
        <w:t xml:space="preserve">is lacking </w:t>
      </w:r>
      <w:r w:rsidR="001A7FD1" w:rsidRPr="000E52C9">
        <w:t>with regard to the community-based rehabilitation programmes and home-base</w:t>
      </w:r>
      <w:r w:rsidR="00C52BF3">
        <w:t>d</w:t>
      </w:r>
      <w:r w:rsidR="001A7FD1" w:rsidRPr="000E52C9">
        <w:t xml:space="preserve"> care </w:t>
      </w:r>
      <w:r w:rsidR="001A7FD1">
        <w:t>for</w:t>
      </w:r>
      <w:r w:rsidR="001A7FD1" w:rsidRPr="000E52C9">
        <w:t xml:space="preserve"> children with disabilities;</w:t>
      </w:r>
    </w:p>
    <w:p w:rsidR="001A7FD1" w:rsidRPr="000E52C9" w:rsidRDefault="00362D8F" w:rsidP="00B728F3">
      <w:pPr>
        <w:pStyle w:val="SingleTxtG"/>
        <w:spacing w:line="240" w:lineRule="auto"/>
        <w:ind w:firstLine="567"/>
      </w:pPr>
      <w:r>
        <w:t>(b)</w:t>
      </w:r>
      <w:r>
        <w:tab/>
      </w:r>
      <w:r w:rsidR="00C52BF3">
        <w:t>C</w:t>
      </w:r>
      <w:r w:rsidR="001A7FD1" w:rsidRPr="000E52C9">
        <w:t>hildren with disabilit</w:t>
      </w:r>
      <w:r w:rsidR="001A7FD1">
        <w:t>ies</w:t>
      </w:r>
      <w:r w:rsidR="001A7FD1" w:rsidRPr="000E52C9">
        <w:t xml:space="preserve"> reaching the age of 16 are treated as adults for the purpose of disability allowances or other forms of support; </w:t>
      </w:r>
    </w:p>
    <w:p w:rsidR="001A7FD1" w:rsidRPr="000E52C9" w:rsidRDefault="00362D8F" w:rsidP="00B728F3">
      <w:pPr>
        <w:pStyle w:val="SingleTxtG"/>
        <w:spacing w:line="240" w:lineRule="auto"/>
        <w:ind w:firstLine="567"/>
      </w:pPr>
      <w:r>
        <w:t>(c)</w:t>
      </w:r>
      <w:r>
        <w:tab/>
      </w:r>
      <w:r w:rsidR="00C52BF3">
        <w:t>P</w:t>
      </w:r>
      <w:r w:rsidR="001A7FD1" w:rsidRPr="000E52C9">
        <w:t xml:space="preserve">rofessionals such as psychologists and social workers are not adequately trained to support the needs of children with disabilities. </w:t>
      </w:r>
    </w:p>
    <w:p w:rsidR="001A7FD1" w:rsidRPr="007D2058" w:rsidRDefault="001A7FD1" w:rsidP="004E71E2">
      <w:pPr>
        <w:pStyle w:val="SingleTxtG"/>
        <w:numPr>
          <w:ilvl w:val="0"/>
          <w:numId w:val="18"/>
        </w:numPr>
        <w:spacing w:line="240" w:lineRule="auto"/>
        <w:ind w:left="1134" w:firstLine="0"/>
        <w:rPr>
          <w:b/>
        </w:rPr>
      </w:pPr>
      <w:r w:rsidRPr="007D2058">
        <w:rPr>
          <w:b/>
        </w:rPr>
        <w:t xml:space="preserve">In the light of its </w:t>
      </w:r>
      <w:r w:rsidR="00764885">
        <w:rPr>
          <w:b/>
        </w:rPr>
        <w:t>g</w:t>
      </w:r>
      <w:r w:rsidRPr="007D2058">
        <w:rPr>
          <w:b/>
        </w:rPr>
        <w:t>eneral comment</w:t>
      </w:r>
      <w:r w:rsidR="00F41FA1">
        <w:rPr>
          <w:b/>
        </w:rPr>
        <w:t xml:space="preserve"> No. </w:t>
      </w:r>
      <w:r w:rsidRPr="007D2058">
        <w:rPr>
          <w:b/>
        </w:rPr>
        <w:t>9 (2006) on the rights of children with disabilities, the Committee urges the State party to</w:t>
      </w:r>
      <w:r w:rsidRPr="00280162">
        <w:rPr>
          <w:b/>
        </w:rPr>
        <w:t xml:space="preserve"> </w:t>
      </w:r>
      <w:r w:rsidRPr="007D2058">
        <w:rPr>
          <w:b/>
        </w:rPr>
        <w:t>adopt a human rights-based approach to disability and to:</w:t>
      </w:r>
    </w:p>
    <w:p w:rsidR="001A7FD1" w:rsidRPr="007D2058" w:rsidRDefault="00277559" w:rsidP="004E71E2">
      <w:pPr>
        <w:pStyle w:val="SingleTxtG"/>
        <w:spacing w:line="240" w:lineRule="auto"/>
        <w:ind w:firstLine="567"/>
        <w:rPr>
          <w:b/>
        </w:rPr>
      </w:pPr>
      <w:r>
        <w:rPr>
          <w:b/>
        </w:rPr>
        <w:t>(a)</w:t>
      </w:r>
      <w:r>
        <w:rPr>
          <w:b/>
        </w:rPr>
        <w:tab/>
        <w:t>D</w:t>
      </w:r>
      <w:r w:rsidR="001A7FD1" w:rsidRPr="007D2058">
        <w:rPr>
          <w:b/>
        </w:rPr>
        <w:t>evelop community-based rehabilitation programmes and home-base</w:t>
      </w:r>
      <w:r w:rsidR="00C52BF3">
        <w:rPr>
          <w:b/>
        </w:rPr>
        <w:t>d</w:t>
      </w:r>
      <w:r w:rsidR="001A7FD1" w:rsidRPr="007D2058">
        <w:rPr>
          <w:b/>
        </w:rPr>
        <w:t xml:space="preserve"> care, with a view to reducing the institutionalization of children with disabilities;</w:t>
      </w:r>
    </w:p>
    <w:p w:rsidR="001A7FD1" w:rsidRPr="007D2058" w:rsidRDefault="00277559" w:rsidP="004E71E2">
      <w:pPr>
        <w:pStyle w:val="SingleTxtG"/>
        <w:spacing w:line="240" w:lineRule="auto"/>
        <w:ind w:firstLine="567"/>
        <w:rPr>
          <w:b/>
        </w:rPr>
      </w:pPr>
      <w:r>
        <w:rPr>
          <w:b/>
        </w:rPr>
        <w:t>(b)</w:t>
      </w:r>
      <w:r>
        <w:rPr>
          <w:b/>
        </w:rPr>
        <w:tab/>
        <w:t>A</w:t>
      </w:r>
      <w:r w:rsidR="001A7FD1" w:rsidRPr="007D2058">
        <w:rPr>
          <w:b/>
        </w:rPr>
        <w:t xml:space="preserve">ccelerate its efforts towards the inclusive education of children with disabilities; </w:t>
      </w:r>
    </w:p>
    <w:p w:rsidR="001A7FD1" w:rsidRPr="007D2058" w:rsidRDefault="00277559" w:rsidP="004E71E2">
      <w:pPr>
        <w:pStyle w:val="SingleTxtG"/>
        <w:spacing w:line="240" w:lineRule="auto"/>
        <w:ind w:firstLine="567"/>
        <w:rPr>
          <w:b/>
        </w:rPr>
      </w:pPr>
      <w:r>
        <w:rPr>
          <w:b/>
        </w:rPr>
        <w:t>(c)</w:t>
      </w:r>
      <w:r>
        <w:rPr>
          <w:b/>
        </w:rPr>
        <w:tab/>
        <w:t>E</w:t>
      </w:r>
      <w:r w:rsidR="001A7FD1" w:rsidRPr="007D2058">
        <w:rPr>
          <w:b/>
        </w:rPr>
        <w:t xml:space="preserve">xtend the network of “child-friendly schools” and ensure that the staff </w:t>
      </w:r>
      <w:r w:rsidR="00954C6A">
        <w:rPr>
          <w:b/>
        </w:rPr>
        <w:t>are</w:t>
      </w:r>
      <w:r w:rsidR="001A7FD1" w:rsidRPr="007D2058">
        <w:rPr>
          <w:b/>
        </w:rPr>
        <w:t xml:space="preserve"> sufficiently and appropriately trained;</w:t>
      </w:r>
      <w:r w:rsidR="001A7FD1" w:rsidRPr="007D2058" w:rsidDel="005F5445">
        <w:rPr>
          <w:b/>
        </w:rPr>
        <w:t xml:space="preserve"> </w:t>
      </w:r>
    </w:p>
    <w:p w:rsidR="001A7FD1" w:rsidRPr="007D2058" w:rsidRDefault="00277559" w:rsidP="004E71E2">
      <w:pPr>
        <w:pStyle w:val="SingleTxtG"/>
        <w:spacing w:line="240" w:lineRule="auto"/>
        <w:ind w:firstLine="567"/>
        <w:rPr>
          <w:b/>
        </w:rPr>
      </w:pPr>
      <w:r>
        <w:rPr>
          <w:b/>
        </w:rPr>
        <w:t>(d)</w:t>
      </w:r>
      <w:r>
        <w:rPr>
          <w:b/>
        </w:rPr>
        <w:tab/>
        <w:t>M</w:t>
      </w:r>
      <w:r w:rsidR="001A7FD1" w:rsidRPr="007D2058">
        <w:rPr>
          <w:b/>
        </w:rPr>
        <w:t xml:space="preserve">ake the child disability allowances </w:t>
      </w:r>
      <w:r w:rsidR="00954C6A">
        <w:rPr>
          <w:b/>
        </w:rPr>
        <w:t xml:space="preserve">payable up to the age of 18; </w:t>
      </w:r>
    </w:p>
    <w:p w:rsidR="001A7FD1" w:rsidRPr="007D2058" w:rsidRDefault="00277559" w:rsidP="004E71E2">
      <w:pPr>
        <w:pStyle w:val="SingleTxtG"/>
        <w:spacing w:line="240" w:lineRule="auto"/>
        <w:ind w:firstLine="567"/>
        <w:rPr>
          <w:b/>
        </w:rPr>
      </w:pPr>
      <w:r>
        <w:rPr>
          <w:b/>
        </w:rPr>
        <w:t>(e)</w:t>
      </w:r>
      <w:r>
        <w:rPr>
          <w:b/>
        </w:rPr>
        <w:tab/>
        <w:t>E</w:t>
      </w:r>
      <w:r w:rsidR="001A7FD1" w:rsidRPr="007D2058">
        <w:rPr>
          <w:b/>
        </w:rPr>
        <w:t>nsure that adequate human, technical and financial resources are allocated to alternative care centres and relevant child</w:t>
      </w:r>
      <w:r w:rsidR="00954C6A">
        <w:rPr>
          <w:b/>
        </w:rPr>
        <w:t>-</w:t>
      </w:r>
      <w:r w:rsidR="001A7FD1" w:rsidRPr="007D2058">
        <w:rPr>
          <w:b/>
        </w:rPr>
        <w:t>protection services, in order to facilitate the rehabilitation and social reintegration of children resid</w:t>
      </w:r>
      <w:r w:rsidR="001A7FD1">
        <w:rPr>
          <w:b/>
        </w:rPr>
        <w:t>ing</w:t>
      </w:r>
      <w:r w:rsidR="001A7FD1" w:rsidRPr="007D2058">
        <w:rPr>
          <w:b/>
        </w:rPr>
        <w:t xml:space="preserve"> there to the greatest extent possible. </w:t>
      </w:r>
    </w:p>
    <w:p w:rsidR="001A7FD1" w:rsidRPr="007D2058" w:rsidRDefault="001A7FD1" w:rsidP="004E71E2">
      <w:pPr>
        <w:pStyle w:val="H23G"/>
        <w:spacing w:line="240" w:lineRule="auto"/>
        <w:rPr>
          <w:rFonts w:eastAsia="Malgun Gothic"/>
        </w:rPr>
      </w:pPr>
      <w:r w:rsidRPr="007D2058">
        <w:rPr>
          <w:rFonts w:eastAsia="Malgun Gothic"/>
        </w:rPr>
        <w:tab/>
      </w:r>
      <w:r w:rsidRPr="007D2058">
        <w:rPr>
          <w:rFonts w:eastAsia="Malgun Gothic"/>
        </w:rPr>
        <w:tab/>
        <w:t>Health and health services</w:t>
      </w:r>
    </w:p>
    <w:p w:rsidR="001A7FD1" w:rsidRPr="007D2058" w:rsidRDefault="001A7FD1" w:rsidP="00B728F3">
      <w:pPr>
        <w:pStyle w:val="SingleTxtG"/>
        <w:numPr>
          <w:ilvl w:val="0"/>
          <w:numId w:val="18"/>
        </w:numPr>
        <w:spacing w:line="240" w:lineRule="auto"/>
        <w:ind w:left="1134" w:firstLine="0"/>
      </w:pPr>
      <w:r w:rsidRPr="007D2058">
        <w:t>The Committee is concerned at reports o</w:t>
      </w:r>
      <w:r w:rsidR="00C52BF3">
        <w:t>f</w:t>
      </w:r>
      <w:r w:rsidRPr="007D2058">
        <w:t xml:space="preserve"> the insufficient number of family doctors, nurses and midwifes, in particular in rural areas, the lack of medicines and the acute need to improve </w:t>
      </w:r>
      <w:r w:rsidR="00123627">
        <w:t xml:space="preserve">the </w:t>
      </w:r>
      <w:r w:rsidRPr="007D2058">
        <w:t xml:space="preserve">knowledge and skills of medical personnel. </w:t>
      </w:r>
    </w:p>
    <w:p w:rsidR="001A7FD1" w:rsidRPr="007D2058" w:rsidRDefault="001A7FD1" w:rsidP="004E71E2">
      <w:pPr>
        <w:pStyle w:val="SingleTxtG"/>
        <w:numPr>
          <w:ilvl w:val="0"/>
          <w:numId w:val="18"/>
        </w:numPr>
        <w:spacing w:line="240" w:lineRule="auto"/>
        <w:ind w:left="1134" w:firstLine="0"/>
        <w:rPr>
          <w:b/>
        </w:rPr>
      </w:pPr>
      <w:r w:rsidRPr="007D2058">
        <w:rPr>
          <w:b/>
        </w:rPr>
        <w:t xml:space="preserve">In the light of its </w:t>
      </w:r>
      <w:r w:rsidR="00764885">
        <w:rPr>
          <w:b/>
        </w:rPr>
        <w:t>g</w:t>
      </w:r>
      <w:r w:rsidRPr="007D2058">
        <w:rPr>
          <w:b/>
        </w:rPr>
        <w:t>eneral comment</w:t>
      </w:r>
      <w:r w:rsidR="00F41FA1">
        <w:rPr>
          <w:b/>
        </w:rPr>
        <w:t xml:space="preserve"> No. </w:t>
      </w:r>
      <w:r w:rsidRPr="007D2058">
        <w:rPr>
          <w:b/>
        </w:rPr>
        <w:t xml:space="preserve">15 (2013) on the right of the child to </w:t>
      </w:r>
      <w:r w:rsidR="00764885">
        <w:rPr>
          <w:b/>
        </w:rPr>
        <w:t xml:space="preserve">the enjoyment of the highest attainable standard of </w:t>
      </w:r>
      <w:r w:rsidRPr="007D2058">
        <w:rPr>
          <w:b/>
        </w:rPr>
        <w:t>health, the Committee recommends that the State party:</w:t>
      </w:r>
    </w:p>
    <w:p w:rsidR="001A7FD1" w:rsidRPr="007D2058" w:rsidRDefault="00277559" w:rsidP="004E71E2">
      <w:pPr>
        <w:pStyle w:val="SingleTxtG"/>
        <w:spacing w:line="240" w:lineRule="auto"/>
        <w:ind w:firstLine="567"/>
        <w:rPr>
          <w:b/>
        </w:rPr>
      </w:pPr>
      <w:r>
        <w:rPr>
          <w:b/>
        </w:rPr>
        <w:t>(a)</w:t>
      </w:r>
      <w:r>
        <w:rPr>
          <w:b/>
        </w:rPr>
        <w:tab/>
        <w:t>E</w:t>
      </w:r>
      <w:r w:rsidR="001A7FD1" w:rsidRPr="007D2058">
        <w:rPr>
          <w:b/>
        </w:rPr>
        <w:t>nsure a sufficient number of f</w:t>
      </w:r>
      <w:r w:rsidR="00954C6A">
        <w:rPr>
          <w:b/>
        </w:rPr>
        <w:t>amily doctors, nurses and midwiv</w:t>
      </w:r>
      <w:r w:rsidR="001A7FD1" w:rsidRPr="007D2058">
        <w:rPr>
          <w:b/>
        </w:rPr>
        <w:t xml:space="preserve">es, and increase the availability of medicines, especially in rural areas; </w:t>
      </w:r>
    </w:p>
    <w:p w:rsidR="001A7FD1" w:rsidRPr="007D2058" w:rsidRDefault="00277559" w:rsidP="004E71E2">
      <w:pPr>
        <w:pStyle w:val="SingleTxtG"/>
        <w:spacing w:line="240" w:lineRule="auto"/>
        <w:ind w:firstLine="567"/>
        <w:rPr>
          <w:b/>
        </w:rPr>
      </w:pPr>
      <w:r>
        <w:rPr>
          <w:b/>
        </w:rPr>
        <w:t>(b)</w:t>
      </w:r>
      <w:r>
        <w:rPr>
          <w:b/>
        </w:rPr>
        <w:tab/>
        <w:t>T</w:t>
      </w:r>
      <w:r w:rsidR="001A7FD1" w:rsidRPr="007D2058">
        <w:rPr>
          <w:b/>
        </w:rPr>
        <w:t xml:space="preserve">ake measures to ensure that all personnel responsible for </w:t>
      </w:r>
      <w:r w:rsidR="00954C6A">
        <w:rPr>
          <w:b/>
        </w:rPr>
        <w:t xml:space="preserve">the </w:t>
      </w:r>
      <w:r w:rsidR="001A7FD1" w:rsidRPr="007D2058">
        <w:rPr>
          <w:b/>
        </w:rPr>
        <w:t xml:space="preserve">health care </w:t>
      </w:r>
      <w:r w:rsidR="00954C6A">
        <w:rPr>
          <w:b/>
        </w:rPr>
        <w:t xml:space="preserve">of </w:t>
      </w:r>
      <w:r w:rsidR="001A7FD1" w:rsidRPr="007D2058">
        <w:rPr>
          <w:b/>
        </w:rPr>
        <w:t xml:space="preserve">children </w:t>
      </w:r>
      <w:r w:rsidR="00954C6A">
        <w:rPr>
          <w:b/>
        </w:rPr>
        <w:t xml:space="preserve">are </w:t>
      </w:r>
      <w:r w:rsidR="001A7FD1" w:rsidRPr="007D2058">
        <w:rPr>
          <w:b/>
        </w:rPr>
        <w:t xml:space="preserve">well qualified and well trained; </w:t>
      </w:r>
    </w:p>
    <w:p w:rsidR="001A7FD1" w:rsidRPr="007D2058" w:rsidRDefault="00277559" w:rsidP="004E71E2">
      <w:pPr>
        <w:pStyle w:val="SingleTxtG"/>
        <w:spacing w:line="240" w:lineRule="auto"/>
        <w:ind w:firstLine="567"/>
        <w:rPr>
          <w:b/>
        </w:rPr>
      </w:pPr>
      <w:r>
        <w:rPr>
          <w:b/>
        </w:rPr>
        <w:t>(c)</w:t>
      </w:r>
      <w:r>
        <w:rPr>
          <w:b/>
        </w:rPr>
        <w:tab/>
        <w:t>S</w:t>
      </w:r>
      <w:r w:rsidR="001A7FD1" w:rsidRPr="007D2058">
        <w:rPr>
          <w:b/>
        </w:rPr>
        <w:t>eek financial and technical assistance</w:t>
      </w:r>
      <w:r w:rsidR="00954C6A">
        <w:rPr>
          <w:b/>
        </w:rPr>
        <w:t xml:space="preserve">, including </w:t>
      </w:r>
      <w:r w:rsidR="001A7FD1" w:rsidRPr="007D2058">
        <w:rPr>
          <w:b/>
        </w:rPr>
        <w:t>from UNICEF and the World Health Organization</w:t>
      </w:r>
      <w:r w:rsidR="00954C6A">
        <w:rPr>
          <w:b/>
        </w:rPr>
        <w:t xml:space="preserve">. </w:t>
      </w:r>
    </w:p>
    <w:p w:rsidR="001A7FD1" w:rsidRPr="00EF4C80" w:rsidRDefault="001A7FD1" w:rsidP="004E71E2">
      <w:pPr>
        <w:pStyle w:val="H23G"/>
        <w:spacing w:line="240" w:lineRule="auto"/>
        <w:rPr>
          <w:rFonts w:eastAsia="Malgun Gothic"/>
          <w:lang w:eastAsia="zh-CN"/>
        </w:rPr>
      </w:pPr>
      <w:r>
        <w:rPr>
          <w:rFonts w:eastAsia="Malgun Gothic"/>
          <w:lang w:eastAsia="zh-CN"/>
        </w:rPr>
        <w:tab/>
      </w:r>
      <w:r>
        <w:rPr>
          <w:rFonts w:eastAsia="Malgun Gothic"/>
          <w:lang w:eastAsia="zh-CN"/>
        </w:rPr>
        <w:tab/>
      </w:r>
      <w:r w:rsidRPr="000F687A">
        <w:rPr>
          <w:rFonts w:eastAsia="Malgun Gothic"/>
          <w:lang w:eastAsia="zh-CN"/>
        </w:rPr>
        <w:t>HIV/AIDS</w:t>
      </w:r>
      <w:r w:rsidRPr="00EF4C80">
        <w:rPr>
          <w:rFonts w:eastAsia="Malgun Gothic"/>
          <w:lang w:eastAsia="zh-CN"/>
        </w:rPr>
        <w:t xml:space="preserve"> </w:t>
      </w:r>
    </w:p>
    <w:p w:rsidR="001A7FD1" w:rsidRPr="007D2058" w:rsidRDefault="001A7FD1" w:rsidP="00B728F3">
      <w:pPr>
        <w:pStyle w:val="SingleTxtG"/>
        <w:numPr>
          <w:ilvl w:val="0"/>
          <w:numId w:val="18"/>
        </w:numPr>
        <w:spacing w:line="240" w:lineRule="auto"/>
        <w:ind w:left="1134" w:firstLine="0"/>
      </w:pPr>
      <w:r w:rsidRPr="007D2058">
        <w:t xml:space="preserve">While welcoming the adoption in 2012 of </w:t>
      </w:r>
      <w:r w:rsidR="00123627">
        <w:t>the</w:t>
      </w:r>
      <w:r w:rsidRPr="007D2058">
        <w:t xml:space="preserve"> National Programme on HIV/AIDS and all the </w:t>
      </w:r>
      <w:r w:rsidR="00200B24">
        <w:t xml:space="preserve">related </w:t>
      </w:r>
      <w:r w:rsidRPr="007D2058">
        <w:t>efforts unde</w:t>
      </w:r>
      <w:r w:rsidR="00200B24">
        <w:t>r</w:t>
      </w:r>
      <w:r w:rsidRPr="007D2058">
        <w:t>taken</w:t>
      </w:r>
      <w:r w:rsidR="00200B24">
        <w:t xml:space="preserve">, </w:t>
      </w:r>
      <w:r w:rsidRPr="007D2058">
        <w:t xml:space="preserve">particularly </w:t>
      </w:r>
      <w:r w:rsidR="00200B24">
        <w:t xml:space="preserve">in </w:t>
      </w:r>
      <w:r w:rsidRPr="007D2058">
        <w:t xml:space="preserve">educating adolescents and training doctors, the Committee notes that, according to </w:t>
      </w:r>
      <w:r w:rsidR="00200B24">
        <w:t xml:space="preserve">the </w:t>
      </w:r>
      <w:r w:rsidRPr="007D2058">
        <w:t>official statistics, there are no detected cases of HIV/AIDS. The Committee is concerned about reports that physicians might be reluctant to diagnose the disease. The Committee is also concerned about the lack of support groups or community-based rehabilitation programmes, in particular in the rural areas near the border with Afghanistan and Uzbekistan where the rate of AIDS transmission from drug-addicted parents to their children is reportedly high.</w:t>
      </w:r>
    </w:p>
    <w:p w:rsidR="001A7FD1" w:rsidRPr="007D2058" w:rsidRDefault="001A7FD1" w:rsidP="004E71E2">
      <w:pPr>
        <w:pStyle w:val="SingleTxtG"/>
        <w:numPr>
          <w:ilvl w:val="0"/>
          <w:numId w:val="18"/>
        </w:numPr>
        <w:spacing w:line="240" w:lineRule="auto"/>
        <w:ind w:left="1134" w:firstLine="0"/>
        <w:rPr>
          <w:b/>
        </w:rPr>
      </w:pPr>
      <w:r w:rsidRPr="007D2058">
        <w:rPr>
          <w:b/>
        </w:rPr>
        <w:t xml:space="preserve">In the light of its </w:t>
      </w:r>
      <w:r w:rsidR="00764885">
        <w:rPr>
          <w:b/>
        </w:rPr>
        <w:t>g</w:t>
      </w:r>
      <w:r w:rsidRPr="007D2058">
        <w:rPr>
          <w:b/>
        </w:rPr>
        <w:t>eneral comment</w:t>
      </w:r>
      <w:r w:rsidR="00F41FA1">
        <w:rPr>
          <w:b/>
        </w:rPr>
        <w:t xml:space="preserve"> No. </w:t>
      </w:r>
      <w:r w:rsidRPr="007D2058">
        <w:rPr>
          <w:b/>
        </w:rPr>
        <w:t>3 (2003) on HIV/AIDS and the rights of the child, the Committee recommends that the State party</w:t>
      </w:r>
      <w:r>
        <w:rPr>
          <w:b/>
        </w:rPr>
        <w:t>:</w:t>
      </w:r>
    </w:p>
    <w:p w:rsidR="001A7FD1" w:rsidRPr="007D2058" w:rsidRDefault="00277559" w:rsidP="004E71E2">
      <w:pPr>
        <w:pStyle w:val="SingleTxtG"/>
        <w:spacing w:line="240" w:lineRule="auto"/>
        <w:ind w:firstLine="567"/>
        <w:rPr>
          <w:b/>
        </w:rPr>
      </w:pPr>
      <w:r>
        <w:rPr>
          <w:b/>
        </w:rPr>
        <w:t>(a)</w:t>
      </w:r>
      <w:r>
        <w:rPr>
          <w:b/>
        </w:rPr>
        <w:tab/>
        <w:t>S</w:t>
      </w:r>
      <w:r w:rsidR="001A7FD1" w:rsidRPr="007D2058">
        <w:rPr>
          <w:b/>
        </w:rPr>
        <w:t>ustain the measures in place to prevent mother-to-child transmission of HIV/AIDS and develop a road</w:t>
      </w:r>
      <w:r w:rsidR="00200B24">
        <w:rPr>
          <w:b/>
        </w:rPr>
        <w:t xml:space="preserve"> </w:t>
      </w:r>
      <w:r w:rsidR="001A7FD1" w:rsidRPr="007D2058">
        <w:rPr>
          <w:b/>
        </w:rPr>
        <w:t>map to ensure the implementation of effective preventive measures;</w:t>
      </w:r>
    </w:p>
    <w:p w:rsidR="001A7FD1" w:rsidRPr="007D2058" w:rsidRDefault="00277559" w:rsidP="004E71E2">
      <w:pPr>
        <w:pStyle w:val="SingleTxtG"/>
        <w:spacing w:line="240" w:lineRule="auto"/>
        <w:ind w:firstLine="567"/>
        <w:rPr>
          <w:b/>
        </w:rPr>
      </w:pPr>
      <w:r>
        <w:rPr>
          <w:b/>
        </w:rPr>
        <w:t>(b)</w:t>
      </w:r>
      <w:r>
        <w:rPr>
          <w:b/>
        </w:rPr>
        <w:tab/>
        <w:t>E</w:t>
      </w:r>
      <w:r w:rsidR="001A7FD1" w:rsidRPr="007D2058">
        <w:rPr>
          <w:b/>
        </w:rPr>
        <w:t>nsure early diagnosis and early treatment of HIV/AIDS-infected mothers and their infants;</w:t>
      </w:r>
    </w:p>
    <w:p w:rsidR="001A7FD1" w:rsidRPr="007D2058" w:rsidRDefault="00277559" w:rsidP="004E71E2">
      <w:pPr>
        <w:pStyle w:val="SingleTxtG"/>
        <w:spacing w:line="240" w:lineRule="auto"/>
        <w:ind w:firstLine="567"/>
        <w:rPr>
          <w:b/>
        </w:rPr>
      </w:pPr>
      <w:r>
        <w:rPr>
          <w:b/>
        </w:rPr>
        <w:t>(c)</w:t>
      </w:r>
      <w:r>
        <w:rPr>
          <w:b/>
        </w:rPr>
        <w:tab/>
        <w:t>I</w:t>
      </w:r>
      <w:r w:rsidR="001A7FD1" w:rsidRPr="007D2058">
        <w:rPr>
          <w:b/>
        </w:rPr>
        <w:t xml:space="preserve">mprove access to quality, age-appropriate HIV/AIDS, sexual and reproductive health services; </w:t>
      </w:r>
    </w:p>
    <w:p w:rsidR="001A7FD1" w:rsidRPr="007D2058" w:rsidRDefault="00277559" w:rsidP="004E71E2">
      <w:pPr>
        <w:pStyle w:val="SingleTxtG"/>
        <w:spacing w:line="240" w:lineRule="auto"/>
        <w:ind w:firstLine="567"/>
        <w:rPr>
          <w:b/>
        </w:rPr>
      </w:pPr>
      <w:r>
        <w:rPr>
          <w:b/>
        </w:rPr>
        <w:t>(d)</w:t>
      </w:r>
      <w:r>
        <w:rPr>
          <w:b/>
        </w:rPr>
        <w:tab/>
        <w:t>I</w:t>
      </w:r>
      <w:r w:rsidR="001A7FD1" w:rsidRPr="007D2058">
        <w:rPr>
          <w:b/>
        </w:rPr>
        <w:t xml:space="preserve">mprove access </w:t>
      </w:r>
      <w:r w:rsidR="00123627">
        <w:rPr>
          <w:b/>
        </w:rPr>
        <w:t xml:space="preserve">to </w:t>
      </w:r>
      <w:r w:rsidR="001A7FD1" w:rsidRPr="007D2058">
        <w:rPr>
          <w:b/>
        </w:rPr>
        <w:t xml:space="preserve">and </w:t>
      </w:r>
      <w:r w:rsidR="00123627">
        <w:rPr>
          <w:b/>
        </w:rPr>
        <w:t xml:space="preserve">the </w:t>
      </w:r>
      <w:r w:rsidR="001A7FD1" w:rsidRPr="007D2058">
        <w:rPr>
          <w:b/>
        </w:rPr>
        <w:t>coverage of antiretroviral therapy and prophylaxis for HIV-infected pregnant women;</w:t>
      </w:r>
    </w:p>
    <w:p w:rsidR="001A7FD1" w:rsidRPr="007D2058" w:rsidRDefault="00277559" w:rsidP="00B728F3">
      <w:pPr>
        <w:pStyle w:val="SingleTxtG"/>
        <w:spacing w:line="240" w:lineRule="auto"/>
        <w:ind w:firstLine="567"/>
        <w:rPr>
          <w:b/>
        </w:rPr>
      </w:pPr>
      <w:r>
        <w:rPr>
          <w:b/>
        </w:rPr>
        <w:t>(e)</w:t>
      </w:r>
      <w:r>
        <w:rPr>
          <w:b/>
        </w:rPr>
        <w:tab/>
        <w:t>I</w:t>
      </w:r>
      <w:r w:rsidR="001A7FD1" w:rsidRPr="007D2058">
        <w:rPr>
          <w:b/>
        </w:rPr>
        <w:t xml:space="preserve">ntensify information and awareness campaigns on HIV/AIDS, </w:t>
      </w:r>
      <w:r w:rsidR="00123627">
        <w:rPr>
          <w:b/>
        </w:rPr>
        <w:t xml:space="preserve">and </w:t>
      </w:r>
      <w:r w:rsidR="001A7FD1" w:rsidRPr="007D2058">
        <w:rPr>
          <w:b/>
        </w:rPr>
        <w:t>create support groups and community-based rehabilitation programmes aimed at adolescents</w:t>
      </w:r>
      <w:r w:rsidR="00123627">
        <w:rPr>
          <w:b/>
        </w:rPr>
        <w:t xml:space="preserve">, </w:t>
      </w:r>
      <w:r w:rsidR="001A7FD1" w:rsidRPr="007D2058">
        <w:rPr>
          <w:b/>
        </w:rPr>
        <w:t xml:space="preserve">their parents </w:t>
      </w:r>
      <w:r w:rsidR="00123627">
        <w:rPr>
          <w:b/>
        </w:rPr>
        <w:t>and</w:t>
      </w:r>
      <w:r w:rsidR="001A7FD1" w:rsidRPr="007D2058">
        <w:rPr>
          <w:b/>
        </w:rPr>
        <w:t xml:space="preserve"> the general public, especially in rural areas near the border with Afghanistan and Uzbekistan; </w:t>
      </w:r>
    </w:p>
    <w:p w:rsidR="001A7FD1" w:rsidRPr="00817F7A" w:rsidRDefault="00277559" w:rsidP="004E71E2">
      <w:pPr>
        <w:pStyle w:val="SingleTxtG"/>
        <w:spacing w:line="240" w:lineRule="auto"/>
        <w:ind w:firstLine="567"/>
      </w:pPr>
      <w:r>
        <w:rPr>
          <w:b/>
        </w:rPr>
        <w:t>(f)</w:t>
      </w:r>
      <w:r>
        <w:rPr>
          <w:b/>
        </w:rPr>
        <w:tab/>
        <w:t>I</w:t>
      </w:r>
      <w:r w:rsidR="001A7FD1" w:rsidRPr="007D2058">
        <w:rPr>
          <w:b/>
        </w:rPr>
        <w:t>n undertaking the above, the Committee recommends that the State party seek technical assistance</w:t>
      </w:r>
      <w:r w:rsidR="00FB03D0">
        <w:rPr>
          <w:b/>
        </w:rPr>
        <w:t xml:space="preserve">, including </w:t>
      </w:r>
      <w:r w:rsidR="001A7FD1" w:rsidRPr="007D2058">
        <w:rPr>
          <w:b/>
        </w:rPr>
        <w:t>from</w:t>
      </w:r>
      <w:r w:rsidR="00FB03D0">
        <w:rPr>
          <w:b/>
        </w:rPr>
        <w:t xml:space="preserve"> </w:t>
      </w:r>
      <w:r w:rsidR="00C50C48">
        <w:rPr>
          <w:b/>
        </w:rPr>
        <w:t>the Joint United Nations Programme on HIV/AIDS</w:t>
      </w:r>
      <w:r w:rsidR="00FB03D0">
        <w:rPr>
          <w:b/>
        </w:rPr>
        <w:t xml:space="preserve"> </w:t>
      </w:r>
      <w:r w:rsidR="001A7FD1" w:rsidRPr="007D2058">
        <w:rPr>
          <w:b/>
        </w:rPr>
        <w:t>and UNICEF.</w:t>
      </w:r>
    </w:p>
    <w:p w:rsidR="001A7FD1" w:rsidRPr="007D2058" w:rsidRDefault="001A7FD1" w:rsidP="004E71E2">
      <w:pPr>
        <w:pStyle w:val="H23G"/>
        <w:spacing w:line="240" w:lineRule="auto"/>
      </w:pPr>
      <w:r>
        <w:tab/>
      </w:r>
      <w:r w:rsidRPr="007D2058">
        <w:tab/>
        <w:t>Breastfeeding</w:t>
      </w:r>
    </w:p>
    <w:p w:rsidR="001A7FD1" w:rsidRPr="007D2058" w:rsidRDefault="001A7FD1" w:rsidP="00B728F3">
      <w:pPr>
        <w:pStyle w:val="SingleTxtG"/>
        <w:numPr>
          <w:ilvl w:val="0"/>
          <w:numId w:val="18"/>
        </w:numPr>
        <w:spacing w:line="240" w:lineRule="auto"/>
        <w:ind w:left="1134" w:firstLine="0"/>
      </w:pPr>
      <w:r w:rsidRPr="007D2058">
        <w:t>The Committee welcomes the adoption of the Protection and Advocacy of Breastfeeding and Baby Food Requirements</w:t>
      </w:r>
      <w:r w:rsidR="00200B24">
        <w:t xml:space="preserve"> Act</w:t>
      </w:r>
      <w:r w:rsidR="00123627">
        <w:t xml:space="preserve"> in 2009</w:t>
      </w:r>
      <w:r w:rsidRPr="007D2058">
        <w:t xml:space="preserve">, as well as the amendment </w:t>
      </w:r>
      <w:r w:rsidR="00123627">
        <w:t xml:space="preserve">of </w:t>
      </w:r>
      <w:r w:rsidR="002E40FB" w:rsidRPr="007D2058">
        <w:t>the Protection</w:t>
      </w:r>
      <w:r w:rsidRPr="007D2058">
        <w:t xml:space="preserve"> and Promotion of Breast Milk and Baby Foods </w:t>
      </w:r>
      <w:r w:rsidR="00200B24">
        <w:t xml:space="preserve">Act </w:t>
      </w:r>
      <w:r w:rsidRPr="007D2058">
        <w:t>in 2013 to discourage hospitals from accepting financial incentives from formula manufacturers. However, the Committee expresses concern at information received regarding the decline in breastfeeding, the reported low rate of exclusive breastfeeding under the age of 6 months and the lack of data on the nutritional status of children. Moreover, the Committee notes with concern that its previous recommendation (CRC/C/TKM/CO/1, para.</w:t>
      </w:r>
      <w:r w:rsidR="00067D1A">
        <w:t> </w:t>
      </w:r>
      <w:r w:rsidRPr="007D2058">
        <w:t xml:space="preserve">52) regarding the adoption of a national law on </w:t>
      </w:r>
      <w:r w:rsidR="00123627">
        <w:t xml:space="preserve">the </w:t>
      </w:r>
      <w:r w:rsidRPr="007D2058">
        <w:t xml:space="preserve">marketing of breast-milk substitutes was not implemented. </w:t>
      </w:r>
    </w:p>
    <w:p w:rsidR="001A7FD1" w:rsidRPr="007D2058" w:rsidRDefault="001A7FD1" w:rsidP="004E71E2">
      <w:pPr>
        <w:pStyle w:val="SingleTxtG"/>
        <w:keepNext/>
        <w:numPr>
          <w:ilvl w:val="0"/>
          <w:numId w:val="18"/>
        </w:numPr>
        <w:spacing w:line="240" w:lineRule="auto"/>
        <w:ind w:left="1134" w:firstLine="0"/>
        <w:rPr>
          <w:b/>
        </w:rPr>
      </w:pPr>
      <w:r w:rsidRPr="007D2058">
        <w:rPr>
          <w:b/>
        </w:rPr>
        <w:t>The Committee recommends that the State party:</w:t>
      </w:r>
    </w:p>
    <w:p w:rsidR="001A7FD1" w:rsidRPr="007D2058" w:rsidRDefault="00D97674" w:rsidP="004E71E2">
      <w:pPr>
        <w:pStyle w:val="SingleTxtG"/>
        <w:spacing w:line="240" w:lineRule="auto"/>
        <w:ind w:firstLine="567"/>
        <w:rPr>
          <w:b/>
        </w:rPr>
      </w:pPr>
      <w:r>
        <w:rPr>
          <w:b/>
        </w:rPr>
        <w:t>(a)</w:t>
      </w:r>
      <w:r>
        <w:rPr>
          <w:b/>
        </w:rPr>
        <w:tab/>
        <w:t>E</w:t>
      </w:r>
      <w:r w:rsidR="001A7FD1" w:rsidRPr="007D2058">
        <w:rPr>
          <w:b/>
        </w:rPr>
        <w:t>nhance its efforts to promote exclusive breastfeeding practices;</w:t>
      </w:r>
    </w:p>
    <w:p w:rsidR="001A7FD1" w:rsidRPr="007D2058" w:rsidRDefault="00D97674" w:rsidP="004E71E2">
      <w:pPr>
        <w:pStyle w:val="SingleTxtG"/>
        <w:spacing w:line="240" w:lineRule="auto"/>
        <w:ind w:firstLine="567"/>
        <w:rPr>
          <w:b/>
        </w:rPr>
      </w:pPr>
      <w:r>
        <w:rPr>
          <w:b/>
        </w:rPr>
        <w:t>(b)</w:t>
      </w:r>
      <w:r>
        <w:rPr>
          <w:b/>
        </w:rPr>
        <w:tab/>
        <w:t>E</w:t>
      </w:r>
      <w:r w:rsidR="001A7FD1" w:rsidRPr="007D2058">
        <w:rPr>
          <w:b/>
        </w:rPr>
        <w:t xml:space="preserve">nact legislation implementing all </w:t>
      </w:r>
      <w:r w:rsidR="001A7FD1">
        <w:rPr>
          <w:b/>
        </w:rPr>
        <w:t>the provisions of the Internation</w:t>
      </w:r>
      <w:r w:rsidR="00200B24">
        <w:rPr>
          <w:b/>
        </w:rPr>
        <w:t>al Code of Marketing of Breast-m</w:t>
      </w:r>
      <w:r w:rsidR="001A7FD1">
        <w:rPr>
          <w:b/>
        </w:rPr>
        <w:t>ilk S</w:t>
      </w:r>
      <w:r w:rsidR="001A7FD1" w:rsidRPr="007D2058">
        <w:rPr>
          <w:b/>
        </w:rPr>
        <w:t>ubstitutes;</w:t>
      </w:r>
    </w:p>
    <w:p w:rsidR="001A7FD1" w:rsidRPr="007D2058" w:rsidRDefault="00D97674" w:rsidP="004E71E2">
      <w:pPr>
        <w:pStyle w:val="SingleTxtG"/>
        <w:spacing w:line="240" w:lineRule="auto"/>
        <w:ind w:firstLine="567"/>
        <w:rPr>
          <w:b/>
        </w:rPr>
      </w:pPr>
      <w:r>
        <w:rPr>
          <w:b/>
        </w:rPr>
        <w:t>(c)</w:t>
      </w:r>
      <w:r>
        <w:rPr>
          <w:b/>
        </w:rPr>
        <w:tab/>
        <w:t>R</w:t>
      </w:r>
      <w:r w:rsidR="001A7FD1" w:rsidRPr="007D2058">
        <w:rPr>
          <w:b/>
        </w:rPr>
        <w:t>aise awareness among the population</w:t>
      </w:r>
      <w:r w:rsidR="00200B24">
        <w:rPr>
          <w:b/>
        </w:rPr>
        <w:t xml:space="preserve"> </w:t>
      </w:r>
      <w:r w:rsidR="00200B24" w:rsidRPr="007D2058">
        <w:rPr>
          <w:b/>
        </w:rPr>
        <w:t>about optimal breastfeeding practices</w:t>
      </w:r>
      <w:r w:rsidR="001A7FD1" w:rsidRPr="007D2058">
        <w:rPr>
          <w:b/>
        </w:rPr>
        <w:t xml:space="preserve">; </w:t>
      </w:r>
    </w:p>
    <w:p w:rsidR="001A7FD1" w:rsidRPr="007D2058" w:rsidRDefault="00D97674" w:rsidP="004E71E2">
      <w:pPr>
        <w:pStyle w:val="SingleTxtG"/>
        <w:spacing w:line="240" w:lineRule="auto"/>
        <w:ind w:firstLine="567"/>
        <w:rPr>
          <w:b/>
        </w:rPr>
      </w:pPr>
      <w:r>
        <w:rPr>
          <w:b/>
        </w:rPr>
        <w:t>(d)</w:t>
      </w:r>
      <w:r>
        <w:rPr>
          <w:b/>
        </w:rPr>
        <w:tab/>
        <w:t>E</w:t>
      </w:r>
      <w:r w:rsidR="001A7FD1" w:rsidRPr="007D2058">
        <w:rPr>
          <w:b/>
        </w:rPr>
        <w:t xml:space="preserve">nsure </w:t>
      </w:r>
      <w:r w:rsidR="00123627">
        <w:rPr>
          <w:b/>
        </w:rPr>
        <w:t xml:space="preserve">the </w:t>
      </w:r>
      <w:r w:rsidR="001A7FD1" w:rsidRPr="007D2058">
        <w:rPr>
          <w:b/>
        </w:rPr>
        <w:t>systematic collection of data on inf</w:t>
      </w:r>
      <w:r w:rsidR="00200B24">
        <w:rPr>
          <w:b/>
        </w:rPr>
        <w:t xml:space="preserve">ant and young child feeding; </w:t>
      </w:r>
    </w:p>
    <w:p w:rsidR="001A7FD1" w:rsidRPr="00817F7A" w:rsidRDefault="001A7FD1" w:rsidP="004E71E2">
      <w:pPr>
        <w:pStyle w:val="SingleTxtG"/>
        <w:spacing w:line="240" w:lineRule="auto"/>
        <w:ind w:firstLine="567"/>
        <w:rPr>
          <w:b/>
        </w:rPr>
      </w:pPr>
      <w:r>
        <w:rPr>
          <w:b/>
        </w:rPr>
        <w:t>(e)</w:t>
      </w:r>
      <w:r w:rsidR="00D97674">
        <w:rPr>
          <w:b/>
        </w:rPr>
        <w:tab/>
        <w:t>E</w:t>
      </w:r>
      <w:r w:rsidRPr="00C374A4">
        <w:rPr>
          <w:b/>
        </w:rPr>
        <w:t>nsur</w:t>
      </w:r>
      <w:r w:rsidRPr="00B10F04">
        <w:rPr>
          <w:b/>
        </w:rPr>
        <w:t>e</w:t>
      </w:r>
      <w:r w:rsidRPr="00C374A4">
        <w:rPr>
          <w:b/>
        </w:rPr>
        <w:t xml:space="preserve"> that working mothers have </w:t>
      </w:r>
      <w:r w:rsidRPr="005C3A47">
        <w:rPr>
          <w:b/>
        </w:rPr>
        <w:t xml:space="preserve">the </w:t>
      </w:r>
      <w:r>
        <w:rPr>
          <w:b/>
        </w:rPr>
        <w:t xml:space="preserve">practical </w:t>
      </w:r>
      <w:r w:rsidRPr="005C3A47">
        <w:rPr>
          <w:b/>
        </w:rPr>
        <w:t xml:space="preserve">possibility </w:t>
      </w:r>
      <w:r w:rsidRPr="00B10F04">
        <w:rPr>
          <w:b/>
        </w:rPr>
        <w:t>to breastfeed, i</w:t>
      </w:r>
      <w:r w:rsidRPr="00C374A4">
        <w:rPr>
          <w:b/>
        </w:rPr>
        <w:t>ncluding</w:t>
      </w:r>
      <w:r w:rsidRPr="005C3A47">
        <w:rPr>
          <w:b/>
        </w:rPr>
        <w:t xml:space="preserve"> by developing breastfeeding-friendly workplaces and child care centres </w:t>
      </w:r>
      <w:r w:rsidR="00200B24">
        <w:rPr>
          <w:b/>
        </w:rPr>
        <w:t>in the workplace</w:t>
      </w:r>
      <w:r w:rsidRPr="005C3A47">
        <w:rPr>
          <w:b/>
        </w:rPr>
        <w:t>.</w:t>
      </w:r>
    </w:p>
    <w:p w:rsidR="001A7FD1" w:rsidRPr="00887197" w:rsidRDefault="001A7FD1" w:rsidP="004E71E2">
      <w:pPr>
        <w:pStyle w:val="H23G"/>
        <w:spacing w:line="240" w:lineRule="auto"/>
      </w:pPr>
      <w:r>
        <w:tab/>
      </w:r>
      <w:r>
        <w:tab/>
      </w:r>
      <w:r w:rsidRPr="00887197">
        <w:t>Impact of climate change on the rights of the child</w:t>
      </w:r>
    </w:p>
    <w:p w:rsidR="001A7FD1" w:rsidRPr="007D2058" w:rsidRDefault="001A7FD1" w:rsidP="00B728F3">
      <w:pPr>
        <w:pStyle w:val="SingleTxtG"/>
        <w:numPr>
          <w:ilvl w:val="0"/>
          <w:numId w:val="18"/>
        </w:numPr>
        <w:spacing w:line="240" w:lineRule="auto"/>
        <w:ind w:left="1134" w:firstLine="0"/>
      </w:pPr>
      <w:r w:rsidRPr="007D2058">
        <w:t>While welcoming information on the 12 per</w:t>
      </w:r>
      <w:r w:rsidR="00200B24">
        <w:t xml:space="preserve"> </w:t>
      </w:r>
      <w:r w:rsidRPr="007D2058">
        <w:t xml:space="preserve">cent decrease in child morbidity in </w:t>
      </w:r>
      <w:r w:rsidR="00123627">
        <w:t xml:space="preserve">the </w:t>
      </w:r>
      <w:r w:rsidRPr="007D2058">
        <w:t xml:space="preserve">Dashoguz </w:t>
      </w:r>
      <w:r w:rsidR="00123627">
        <w:t>region</w:t>
      </w:r>
      <w:r>
        <w:t>, the</w:t>
      </w:r>
      <w:r w:rsidRPr="007D2058">
        <w:t xml:space="preserve"> Committee remains concerned at the damaging effects of the Aral Sea crisis on children living in nearby areas and the reports of high </w:t>
      </w:r>
      <w:r w:rsidR="00200B24">
        <w:t xml:space="preserve">rates of </w:t>
      </w:r>
      <w:r w:rsidRPr="007D2058">
        <w:t>infant and maternal mortality</w:t>
      </w:r>
      <w:r w:rsidR="00200B24">
        <w:t xml:space="preserve">, </w:t>
      </w:r>
      <w:r>
        <w:t>as well as</w:t>
      </w:r>
      <w:r w:rsidRPr="007D2058">
        <w:t xml:space="preserve"> high rates of deaths due to cancer, which are attributed </w:t>
      </w:r>
      <w:r w:rsidR="002E40FB" w:rsidRPr="007D2058">
        <w:t>to environmental</w:t>
      </w:r>
      <w:r w:rsidRPr="007D2058">
        <w:t xml:space="preserve"> pollution, </w:t>
      </w:r>
      <w:r w:rsidR="00200B24">
        <w:t xml:space="preserve">especially </w:t>
      </w:r>
      <w:r w:rsidRPr="007D2058">
        <w:t xml:space="preserve">in </w:t>
      </w:r>
      <w:r w:rsidR="00200B24">
        <w:t xml:space="preserve">the </w:t>
      </w:r>
      <w:r w:rsidRPr="007D2058">
        <w:t>Dashoguz region.</w:t>
      </w:r>
    </w:p>
    <w:p w:rsidR="001A7FD1" w:rsidRPr="007D2058" w:rsidRDefault="001A7FD1" w:rsidP="00B728F3">
      <w:pPr>
        <w:pStyle w:val="SingleTxtG"/>
        <w:numPr>
          <w:ilvl w:val="0"/>
          <w:numId w:val="18"/>
        </w:numPr>
        <w:spacing w:line="240" w:lineRule="auto"/>
        <w:ind w:left="1134" w:firstLine="0"/>
        <w:rPr>
          <w:b/>
        </w:rPr>
      </w:pPr>
      <w:r w:rsidRPr="007D2058">
        <w:rPr>
          <w:b/>
        </w:rPr>
        <w:t>The Committee urges the State party to promptly assess the health situation of children living in the Aral Sea area, particular</w:t>
      </w:r>
      <w:r w:rsidR="00200B24">
        <w:rPr>
          <w:b/>
        </w:rPr>
        <w:t>ly</w:t>
      </w:r>
      <w:r w:rsidRPr="007D2058">
        <w:rPr>
          <w:b/>
        </w:rPr>
        <w:t xml:space="preserve"> in </w:t>
      </w:r>
      <w:r w:rsidR="00200B24">
        <w:rPr>
          <w:b/>
        </w:rPr>
        <w:t xml:space="preserve">the </w:t>
      </w:r>
      <w:r w:rsidRPr="007D2058">
        <w:rPr>
          <w:b/>
        </w:rPr>
        <w:t xml:space="preserve">Dashoguz region, with a view to ensuring the prompt provision of </w:t>
      </w:r>
      <w:r w:rsidR="00200B24">
        <w:rPr>
          <w:b/>
        </w:rPr>
        <w:t xml:space="preserve">the </w:t>
      </w:r>
      <w:r w:rsidRPr="007D2058">
        <w:rPr>
          <w:b/>
        </w:rPr>
        <w:t>necessary health services to all children</w:t>
      </w:r>
      <w:r w:rsidR="00200B24">
        <w:rPr>
          <w:b/>
        </w:rPr>
        <w:t>,</w:t>
      </w:r>
      <w:r w:rsidRPr="007D2058">
        <w:rPr>
          <w:b/>
        </w:rPr>
        <w:t xml:space="preserve"> with </w:t>
      </w:r>
      <w:r w:rsidR="00200B24">
        <w:rPr>
          <w:b/>
        </w:rPr>
        <w:t xml:space="preserve">an </w:t>
      </w:r>
      <w:r w:rsidRPr="007D2058">
        <w:rPr>
          <w:b/>
        </w:rPr>
        <w:t xml:space="preserve">emphasis on the development of primary health care. The Committee </w:t>
      </w:r>
      <w:r w:rsidR="00123627">
        <w:rPr>
          <w:b/>
        </w:rPr>
        <w:t xml:space="preserve">also </w:t>
      </w:r>
      <w:r w:rsidRPr="007D2058">
        <w:rPr>
          <w:b/>
        </w:rPr>
        <w:t>urges the State party to continue addressing the issue of infant and maternal mortality and the rates of death due to cancer</w:t>
      </w:r>
      <w:r w:rsidR="00123627">
        <w:rPr>
          <w:b/>
        </w:rPr>
        <w:t xml:space="preserve"> in the Aral Sea area</w:t>
      </w:r>
      <w:r w:rsidRPr="007D2058">
        <w:rPr>
          <w:b/>
        </w:rPr>
        <w:t>.</w:t>
      </w:r>
    </w:p>
    <w:p w:rsidR="001A7FD1" w:rsidRDefault="001A7FD1" w:rsidP="004E71E2">
      <w:pPr>
        <w:pStyle w:val="H23G"/>
        <w:spacing w:line="240" w:lineRule="auto"/>
        <w:rPr>
          <w:rFonts w:eastAsia="Malgun Gothic"/>
          <w:lang w:eastAsia="zh-CN"/>
        </w:rPr>
      </w:pPr>
      <w:r>
        <w:rPr>
          <w:rFonts w:eastAsia="Malgun Gothic"/>
          <w:lang w:eastAsia="zh-CN"/>
        </w:rPr>
        <w:tab/>
      </w:r>
      <w:r>
        <w:rPr>
          <w:rFonts w:eastAsia="Malgun Gothic"/>
          <w:lang w:eastAsia="zh-CN"/>
        </w:rPr>
        <w:tab/>
      </w:r>
      <w:r w:rsidRPr="000F687A">
        <w:rPr>
          <w:rFonts w:eastAsia="Malgun Gothic"/>
          <w:lang w:eastAsia="zh-CN"/>
        </w:rPr>
        <w:t>Standard of living</w:t>
      </w:r>
    </w:p>
    <w:p w:rsidR="001A7FD1" w:rsidRPr="007D2058" w:rsidRDefault="001A7FD1" w:rsidP="004E71E2">
      <w:pPr>
        <w:pStyle w:val="SingleTxtG"/>
        <w:numPr>
          <w:ilvl w:val="0"/>
          <w:numId w:val="18"/>
        </w:numPr>
        <w:spacing w:line="240" w:lineRule="auto"/>
        <w:ind w:left="1134" w:firstLine="0"/>
      </w:pPr>
      <w:r w:rsidRPr="007D2058">
        <w:t xml:space="preserve">While the Committee notes the efforts undertaken in the State party with regard to improvement of the quality </w:t>
      </w:r>
      <w:r w:rsidR="00200B24">
        <w:t>and safety of</w:t>
      </w:r>
      <w:r>
        <w:t xml:space="preserve"> drinking</w:t>
      </w:r>
      <w:r w:rsidRPr="007D2058">
        <w:t xml:space="preserve"> water, it remains concerned that access to potable water and adequate sanitary conditions is still a serious problem, particular</w:t>
      </w:r>
      <w:r w:rsidR="00200B24">
        <w:t>ly</w:t>
      </w:r>
      <w:r w:rsidRPr="007D2058">
        <w:t xml:space="preserve"> in rural areas. </w:t>
      </w:r>
    </w:p>
    <w:p w:rsidR="001A7FD1" w:rsidRPr="007D2058" w:rsidRDefault="001A7FD1" w:rsidP="004E71E2">
      <w:pPr>
        <w:pStyle w:val="SingleTxtG"/>
        <w:numPr>
          <w:ilvl w:val="0"/>
          <w:numId w:val="18"/>
        </w:numPr>
        <w:spacing w:line="240" w:lineRule="auto"/>
        <w:ind w:left="1134" w:firstLine="0"/>
        <w:rPr>
          <w:b/>
        </w:rPr>
      </w:pPr>
      <w:r w:rsidRPr="007D2058">
        <w:rPr>
          <w:b/>
        </w:rPr>
        <w:t xml:space="preserve">The Committee recommends that the State party increase its efforts to provide adequate sanitation and access to </w:t>
      </w:r>
      <w:r>
        <w:rPr>
          <w:b/>
        </w:rPr>
        <w:t>safe drinking</w:t>
      </w:r>
      <w:r w:rsidRPr="007D2058">
        <w:rPr>
          <w:b/>
        </w:rPr>
        <w:t xml:space="preserve"> water throughout the country, particular</w:t>
      </w:r>
      <w:r w:rsidR="00200B24">
        <w:rPr>
          <w:b/>
        </w:rPr>
        <w:t xml:space="preserve">ly </w:t>
      </w:r>
      <w:r w:rsidRPr="007D2058">
        <w:rPr>
          <w:b/>
        </w:rPr>
        <w:t>in rural areas.</w:t>
      </w:r>
    </w:p>
    <w:p w:rsidR="001A7FD1" w:rsidRPr="00404B0A" w:rsidRDefault="001A7FD1" w:rsidP="004E71E2">
      <w:pPr>
        <w:pStyle w:val="H1G"/>
        <w:spacing w:line="240" w:lineRule="auto"/>
        <w:rPr>
          <w:rFonts w:eastAsia="Malgun Gothic"/>
          <w:lang w:eastAsia="zh-CN"/>
        </w:rPr>
      </w:pPr>
      <w:r w:rsidRPr="00404B0A">
        <w:rPr>
          <w:rFonts w:eastAsia="Malgun Gothic"/>
          <w:lang w:eastAsia="zh-CN"/>
        </w:rPr>
        <w:tab/>
      </w:r>
      <w:r>
        <w:rPr>
          <w:rFonts w:eastAsia="Malgun Gothic"/>
          <w:lang w:eastAsia="zh-CN"/>
        </w:rPr>
        <w:t>G</w:t>
      </w:r>
      <w:r w:rsidRPr="00404B0A">
        <w:rPr>
          <w:rFonts w:eastAsia="Malgun Gothic"/>
          <w:lang w:eastAsia="zh-CN"/>
        </w:rPr>
        <w:t>.</w:t>
      </w:r>
      <w:r>
        <w:rPr>
          <w:rFonts w:eastAsia="Malgun Gothic"/>
          <w:lang w:eastAsia="zh-CN"/>
        </w:rPr>
        <w:tab/>
      </w:r>
      <w:r w:rsidRPr="00404B0A">
        <w:rPr>
          <w:rFonts w:eastAsia="Malgun Gothic"/>
          <w:lang w:eastAsia="zh-CN"/>
        </w:rPr>
        <w:t>Education, leisure and cultural activities (</w:t>
      </w:r>
      <w:r w:rsidR="00F41FA1">
        <w:rPr>
          <w:rFonts w:eastAsia="Malgun Gothic"/>
          <w:lang w:eastAsia="zh-CN"/>
        </w:rPr>
        <w:t>arts. </w:t>
      </w:r>
      <w:r w:rsidRPr="00404B0A">
        <w:rPr>
          <w:rFonts w:eastAsia="Malgun Gothic"/>
          <w:lang w:eastAsia="zh-CN"/>
        </w:rPr>
        <w:t>28</w:t>
      </w:r>
      <w:r w:rsidR="00934C8B">
        <w:rPr>
          <w:rFonts w:eastAsia="Malgun Gothic"/>
          <w:lang w:eastAsia="zh-CN"/>
        </w:rPr>
        <w:t>–</w:t>
      </w:r>
      <w:r w:rsidRPr="00404B0A">
        <w:rPr>
          <w:rFonts w:eastAsia="Malgun Gothic"/>
          <w:lang w:eastAsia="zh-CN"/>
        </w:rPr>
        <w:t>31)</w:t>
      </w:r>
    </w:p>
    <w:p w:rsidR="001A7FD1" w:rsidRPr="00910C5D" w:rsidRDefault="001A7FD1" w:rsidP="004E71E2">
      <w:pPr>
        <w:pStyle w:val="H23G"/>
        <w:spacing w:line="240" w:lineRule="auto"/>
      </w:pPr>
      <w:r>
        <w:tab/>
      </w:r>
      <w:r>
        <w:tab/>
      </w:r>
      <w:r w:rsidRPr="00356EAE">
        <w:t>Education, including vocational training and guidance</w:t>
      </w:r>
    </w:p>
    <w:p w:rsidR="001A7FD1" w:rsidRPr="007D2058" w:rsidRDefault="001A7FD1" w:rsidP="00B728F3">
      <w:pPr>
        <w:pStyle w:val="SingleTxtG"/>
        <w:numPr>
          <w:ilvl w:val="0"/>
          <w:numId w:val="18"/>
        </w:numPr>
        <w:spacing w:line="240" w:lineRule="auto"/>
        <w:ind w:left="1134" w:firstLine="0"/>
      </w:pPr>
      <w:r w:rsidRPr="007D2058">
        <w:t xml:space="preserve">The Committee notes with appreciation that since 2007 the State party has implemented reforms to improve the standards of education, which included the increase of salaries </w:t>
      </w:r>
      <w:r w:rsidR="00123627">
        <w:t xml:space="preserve">in the </w:t>
      </w:r>
      <w:r w:rsidRPr="007D2058">
        <w:t>education sector by 40 per</w:t>
      </w:r>
      <w:r w:rsidR="00200B24">
        <w:t xml:space="preserve"> </w:t>
      </w:r>
      <w:r w:rsidRPr="007D2058">
        <w:t>cent</w:t>
      </w:r>
      <w:r w:rsidR="00123627">
        <w:t xml:space="preserve"> and </w:t>
      </w:r>
      <w:r w:rsidRPr="007D2058">
        <w:t xml:space="preserve">the revision of the Education </w:t>
      </w:r>
      <w:r w:rsidR="00200B24">
        <w:t>Act to reduce class size</w:t>
      </w:r>
      <w:r w:rsidRPr="007D2058">
        <w:t xml:space="preserve"> to a maximum of 25 and increase the duration of compulsory education to </w:t>
      </w:r>
      <w:r w:rsidR="00123627">
        <w:t xml:space="preserve">12 </w:t>
      </w:r>
      <w:r w:rsidRPr="007D2058">
        <w:t xml:space="preserve">years. The Committee </w:t>
      </w:r>
      <w:r w:rsidR="00123627" w:rsidRPr="007D2058">
        <w:t>welcomes</w:t>
      </w:r>
      <w:r w:rsidR="00123627">
        <w:t xml:space="preserve"> the fact </w:t>
      </w:r>
      <w:r w:rsidRPr="007D2058">
        <w:t xml:space="preserve">that </w:t>
      </w:r>
      <w:r w:rsidR="00200B24">
        <w:t xml:space="preserve">the </w:t>
      </w:r>
      <w:r w:rsidRPr="007D2058">
        <w:t>involvement of children in cotton</w:t>
      </w:r>
      <w:r w:rsidR="00737532">
        <w:t xml:space="preserve"> </w:t>
      </w:r>
      <w:r w:rsidRPr="007D2058">
        <w:t>harvesting has been forbidden since 2005, but remains concerned a</w:t>
      </w:r>
      <w:r w:rsidR="00200B24">
        <w:t xml:space="preserve">bout </w:t>
      </w:r>
      <w:r w:rsidRPr="007D2058">
        <w:t xml:space="preserve">reports of the persistence of this practice, which conflicts with children’s </w:t>
      </w:r>
      <w:r w:rsidR="00200B24">
        <w:t xml:space="preserve">right to </w:t>
      </w:r>
      <w:r w:rsidRPr="007D2058">
        <w:t>education. The Committee is also concerned at:</w:t>
      </w:r>
    </w:p>
    <w:p w:rsidR="001A7FD1" w:rsidRPr="007D2058" w:rsidRDefault="00D97674" w:rsidP="00B728F3">
      <w:pPr>
        <w:pStyle w:val="SingleTxtG"/>
        <w:spacing w:line="240" w:lineRule="auto"/>
        <w:ind w:firstLine="567"/>
      </w:pPr>
      <w:r>
        <w:t>(a)</w:t>
      </w:r>
      <w:r>
        <w:tab/>
        <w:t>T</w:t>
      </w:r>
      <w:r w:rsidR="001A7FD1" w:rsidRPr="007D2058">
        <w:t xml:space="preserve">he lack of disaggregated data to permit in-depth analysis to measure  progress in the implementation of the provisions of the Convention </w:t>
      </w:r>
      <w:r w:rsidR="00200B24">
        <w:t xml:space="preserve">relating to </w:t>
      </w:r>
      <w:r w:rsidR="001A7FD1" w:rsidRPr="007D2058">
        <w:t>education;</w:t>
      </w:r>
    </w:p>
    <w:p w:rsidR="001A7FD1" w:rsidRPr="007D2058" w:rsidRDefault="00D97674" w:rsidP="004E71E2">
      <w:pPr>
        <w:pStyle w:val="SingleTxtG"/>
        <w:spacing w:line="240" w:lineRule="auto"/>
        <w:ind w:firstLine="567"/>
      </w:pPr>
      <w:r>
        <w:t>(b)</w:t>
      </w:r>
      <w:r>
        <w:tab/>
        <w:t>T</w:t>
      </w:r>
      <w:r w:rsidR="001A7FD1" w:rsidRPr="007D2058">
        <w:t>he insufficient opportunities for children belonging to national minorities, in particular Kazakh and Uzbek</w:t>
      </w:r>
      <w:r w:rsidR="00123627">
        <w:t xml:space="preserve"> children</w:t>
      </w:r>
      <w:r w:rsidR="001A7FD1" w:rsidRPr="007D2058">
        <w:t xml:space="preserve">, to study their languages; </w:t>
      </w:r>
    </w:p>
    <w:p w:rsidR="001A7FD1" w:rsidRPr="007D2058" w:rsidRDefault="00D97674" w:rsidP="00B728F3">
      <w:pPr>
        <w:pStyle w:val="SingleTxtG"/>
        <w:spacing w:line="240" w:lineRule="auto"/>
        <w:ind w:firstLine="567"/>
      </w:pPr>
      <w:r>
        <w:t>(c)</w:t>
      </w:r>
      <w:r>
        <w:tab/>
        <w:t>T</w:t>
      </w:r>
      <w:r w:rsidR="001A7FD1" w:rsidRPr="007D2058">
        <w:t xml:space="preserve">he continued practice of mass mobilization of school children and students for various festive events, such as events to welcome the </w:t>
      </w:r>
      <w:r w:rsidR="00123627">
        <w:t>P</w:t>
      </w:r>
      <w:r w:rsidR="001A7FD1" w:rsidRPr="007D2058">
        <w:t xml:space="preserve">resident on his </w:t>
      </w:r>
      <w:r w:rsidR="00123627">
        <w:t>visits</w:t>
      </w:r>
      <w:r w:rsidR="001A7FD1" w:rsidRPr="007D2058">
        <w:t xml:space="preserve"> and time-consuming rehearsals for that purpose.</w:t>
      </w:r>
    </w:p>
    <w:p w:rsidR="001A7FD1" w:rsidRPr="007D2058" w:rsidRDefault="001A7FD1" w:rsidP="004E71E2">
      <w:pPr>
        <w:pStyle w:val="SingleTxtG"/>
        <w:numPr>
          <w:ilvl w:val="0"/>
          <w:numId w:val="18"/>
        </w:numPr>
        <w:spacing w:line="240" w:lineRule="auto"/>
        <w:ind w:left="1134" w:firstLine="0"/>
        <w:rPr>
          <w:b/>
        </w:rPr>
      </w:pPr>
      <w:r w:rsidRPr="007D2058">
        <w:rPr>
          <w:b/>
        </w:rPr>
        <w:t xml:space="preserve">Taking into account </w:t>
      </w:r>
      <w:r w:rsidR="00764885">
        <w:rPr>
          <w:b/>
        </w:rPr>
        <w:t>its g</w:t>
      </w:r>
      <w:r w:rsidRPr="007D2058">
        <w:rPr>
          <w:b/>
        </w:rPr>
        <w:t>eneral comment</w:t>
      </w:r>
      <w:r w:rsidR="00F41FA1">
        <w:rPr>
          <w:b/>
        </w:rPr>
        <w:t xml:space="preserve"> No. </w:t>
      </w:r>
      <w:r w:rsidRPr="007D2058">
        <w:rPr>
          <w:b/>
        </w:rPr>
        <w:t xml:space="preserve">1 on the aims of education, the Committee recommends that the State party take </w:t>
      </w:r>
      <w:r w:rsidR="00737532">
        <w:rPr>
          <w:b/>
        </w:rPr>
        <w:t xml:space="preserve">the </w:t>
      </w:r>
      <w:r w:rsidRPr="007D2058">
        <w:rPr>
          <w:b/>
        </w:rPr>
        <w:t>necessary m</w:t>
      </w:r>
      <w:r w:rsidR="00D97674">
        <w:rPr>
          <w:b/>
        </w:rPr>
        <w:t>easures to ensure that articles </w:t>
      </w:r>
      <w:r w:rsidRPr="007D2058">
        <w:rPr>
          <w:b/>
        </w:rPr>
        <w:t>28 and 29 of the Convention are fully implemented, and, in particular:</w:t>
      </w:r>
    </w:p>
    <w:p w:rsidR="001A7FD1" w:rsidRDefault="00F62647" w:rsidP="00B728F3">
      <w:pPr>
        <w:pStyle w:val="SingleTxtG"/>
        <w:spacing w:line="240" w:lineRule="auto"/>
        <w:ind w:firstLine="567"/>
        <w:rPr>
          <w:b/>
        </w:rPr>
      </w:pPr>
      <w:r>
        <w:rPr>
          <w:b/>
        </w:rPr>
        <w:t>(a)</w:t>
      </w:r>
      <w:r>
        <w:rPr>
          <w:b/>
        </w:rPr>
        <w:tab/>
        <w:t>E</w:t>
      </w:r>
      <w:r w:rsidR="001A7FD1">
        <w:rPr>
          <w:b/>
        </w:rPr>
        <w:t>nsure that the prohibition of child labour in cotton harvesting is monitored and implemented</w:t>
      </w:r>
      <w:r w:rsidR="00123627">
        <w:rPr>
          <w:b/>
        </w:rPr>
        <w:t xml:space="preserve"> effectively</w:t>
      </w:r>
      <w:r w:rsidR="001A7FD1">
        <w:rPr>
          <w:b/>
        </w:rPr>
        <w:t>;</w:t>
      </w:r>
    </w:p>
    <w:p w:rsidR="001A7FD1" w:rsidRDefault="001A7FD1" w:rsidP="004E71E2">
      <w:pPr>
        <w:pStyle w:val="SingleTxtG"/>
        <w:spacing w:line="240" w:lineRule="auto"/>
        <w:ind w:firstLine="567"/>
        <w:rPr>
          <w:b/>
        </w:rPr>
      </w:pPr>
      <w:r>
        <w:rPr>
          <w:b/>
        </w:rPr>
        <w:t>(b)</w:t>
      </w:r>
      <w:r>
        <w:rPr>
          <w:b/>
        </w:rPr>
        <w:tab/>
      </w:r>
      <w:r w:rsidR="00F62647">
        <w:rPr>
          <w:b/>
        </w:rPr>
        <w:t>I</w:t>
      </w:r>
      <w:r w:rsidRPr="00A47ED6">
        <w:rPr>
          <w:b/>
        </w:rPr>
        <w:t>mprove the quality of education, including by</w:t>
      </w:r>
      <w:r>
        <w:rPr>
          <w:b/>
        </w:rPr>
        <w:t xml:space="preserve"> further enhancing the status of teachers and reviewing</w:t>
      </w:r>
      <w:r w:rsidRPr="00A47ED6">
        <w:rPr>
          <w:b/>
        </w:rPr>
        <w:t xml:space="preserve"> school curricula</w:t>
      </w:r>
      <w:r w:rsidRPr="00964EF4">
        <w:rPr>
          <w:b/>
        </w:rPr>
        <w:t xml:space="preserve"> </w:t>
      </w:r>
      <w:r>
        <w:rPr>
          <w:b/>
        </w:rPr>
        <w:t xml:space="preserve">and </w:t>
      </w:r>
      <w:r w:rsidRPr="00A47ED6">
        <w:rPr>
          <w:b/>
        </w:rPr>
        <w:t>in</w:t>
      </w:r>
      <w:r>
        <w:rPr>
          <w:b/>
        </w:rPr>
        <w:t>corporating therein</w:t>
      </w:r>
      <w:r w:rsidRPr="00A47ED6">
        <w:rPr>
          <w:b/>
        </w:rPr>
        <w:t xml:space="preserve"> human rights in general, and the rig</w:t>
      </w:r>
      <w:r>
        <w:rPr>
          <w:b/>
        </w:rPr>
        <w:t>hts of the child in particular;</w:t>
      </w:r>
    </w:p>
    <w:p w:rsidR="001A7FD1" w:rsidRPr="00A47ED6" w:rsidRDefault="001A7FD1" w:rsidP="00B728F3">
      <w:pPr>
        <w:pStyle w:val="SingleTxtG"/>
        <w:spacing w:line="240" w:lineRule="auto"/>
        <w:ind w:firstLine="567"/>
        <w:rPr>
          <w:b/>
        </w:rPr>
      </w:pPr>
      <w:r>
        <w:rPr>
          <w:b/>
        </w:rPr>
        <w:t>(c)</w:t>
      </w:r>
      <w:r>
        <w:rPr>
          <w:b/>
        </w:rPr>
        <w:tab/>
      </w:r>
      <w:r w:rsidR="00F62647">
        <w:rPr>
          <w:b/>
        </w:rPr>
        <w:t>E</w:t>
      </w:r>
      <w:r>
        <w:rPr>
          <w:b/>
        </w:rPr>
        <w:t xml:space="preserve">nsure the availability of language classes for children </w:t>
      </w:r>
      <w:r w:rsidR="00123627">
        <w:rPr>
          <w:b/>
        </w:rPr>
        <w:t xml:space="preserve">belonging to </w:t>
      </w:r>
      <w:r>
        <w:rPr>
          <w:b/>
        </w:rPr>
        <w:t xml:space="preserve"> </w:t>
      </w:r>
      <w:r w:rsidRPr="00E62C09">
        <w:rPr>
          <w:b/>
        </w:rPr>
        <w:t>national</w:t>
      </w:r>
      <w:r>
        <w:rPr>
          <w:b/>
        </w:rPr>
        <w:t xml:space="preserve"> minorities; </w:t>
      </w:r>
    </w:p>
    <w:p w:rsidR="001A7FD1" w:rsidRDefault="00F62647" w:rsidP="004E71E2">
      <w:pPr>
        <w:pStyle w:val="SingleTxtG"/>
        <w:spacing w:line="240" w:lineRule="auto"/>
        <w:ind w:firstLine="567"/>
        <w:rPr>
          <w:b/>
        </w:rPr>
      </w:pPr>
      <w:r>
        <w:rPr>
          <w:b/>
        </w:rPr>
        <w:t>(d)</w:t>
      </w:r>
      <w:r>
        <w:rPr>
          <w:b/>
        </w:rPr>
        <w:tab/>
      </w:r>
      <w:r w:rsidR="00737532">
        <w:rPr>
          <w:b/>
        </w:rPr>
        <w:t>E</w:t>
      </w:r>
      <w:r w:rsidR="001A7FD1">
        <w:rPr>
          <w:b/>
        </w:rPr>
        <w:t xml:space="preserve">nd the practice of mass mobilization of school children and students for festive events; </w:t>
      </w:r>
    </w:p>
    <w:p w:rsidR="001A7FD1" w:rsidRDefault="00F62647" w:rsidP="004E71E2">
      <w:pPr>
        <w:pStyle w:val="SingleTxtG"/>
        <w:spacing w:line="240" w:lineRule="auto"/>
        <w:ind w:firstLine="567"/>
        <w:rPr>
          <w:b/>
        </w:rPr>
      </w:pPr>
      <w:r>
        <w:rPr>
          <w:b/>
        </w:rPr>
        <w:t>(e)</w:t>
      </w:r>
      <w:r>
        <w:rPr>
          <w:b/>
        </w:rPr>
        <w:tab/>
        <w:t>S</w:t>
      </w:r>
      <w:r w:rsidR="001A7FD1" w:rsidRPr="00A47ED6">
        <w:rPr>
          <w:b/>
        </w:rPr>
        <w:t xml:space="preserve">eek further assistance from, </w:t>
      </w:r>
      <w:r w:rsidR="00737532">
        <w:rPr>
          <w:b/>
        </w:rPr>
        <w:t xml:space="preserve">for example, </w:t>
      </w:r>
      <w:r w:rsidR="001A7FD1" w:rsidRPr="00A47ED6">
        <w:rPr>
          <w:b/>
        </w:rPr>
        <w:t xml:space="preserve">UNICEF and </w:t>
      </w:r>
      <w:r w:rsidR="00737532">
        <w:rPr>
          <w:b/>
        </w:rPr>
        <w:t xml:space="preserve">the United Nations Educational, Scientific and Cultural Organization. </w:t>
      </w:r>
    </w:p>
    <w:p w:rsidR="001A7FD1" w:rsidRPr="00553408" w:rsidRDefault="001A7FD1" w:rsidP="004E71E2">
      <w:pPr>
        <w:pStyle w:val="H1G"/>
        <w:spacing w:line="240" w:lineRule="auto"/>
      </w:pPr>
      <w:r>
        <w:tab/>
        <w:t>H.</w:t>
      </w:r>
      <w:r>
        <w:tab/>
      </w:r>
      <w:r w:rsidRPr="00553408">
        <w:t>Special protection measures (</w:t>
      </w:r>
      <w:r w:rsidR="00F41FA1">
        <w:t>arts. </w:t>
      </w:r>
      <w:r w:rsidRPr="00553408">
        <w:t>22, 30, 32</w:t>
      </w:r>
      <w:r w:rsidR="00934C8B">
        <w:t xml:space="preserve">, </w:t>
      </w:r>
      <w:r w:rsidRPr="00553408">
        <w:t>33, 35</w:t>
      </w:r>
      <w:r w:rsidR="00934C8B">
        <w:t xml:space="preserve">, </w:t>
      </w:r>
      <w:r w:rsidRPr="00553408">
        <w:t>36, 37 (b)</w:t>
      </w:r>
      <w:r w:rsidR="00934C8B">
        <w:t>–</w:t>
      </w:r>
      <w:r w:rsidRPr="00553408">
        <w:t xml:space="preserve">(d), </w:t>
      </w:r>
      <w:r w:rsidR="00F62647">
        <w:br/>
      </w:r>
      <w:r w:rsidR="00934C8B">
        <w:t xml:space="preserve">and </w:t>
      </w:r>
      <w:r w:rsidRPr="00553408">
        <w:t>38</w:t>
      </w:r>
      <w:r w:rsidR="00934C8B">
        <w:t>–</w:t>
      </w:r>
      <w:r w:rsidRPr="00553408">
        <w:t>40)</w:t>
      </w:r>
    </w:p>
    <w:p w:rsidR="001A7FD1" w:rsidRPr="004C42CF" w:rsidRDefault="001A7FD1" w:rsidP="004E71E2">
      <w:pPr>
        <w:pStyle w:val="H23G"/>
        <w:spacing w:line="240" w:lineRule="auto"/>
        <w:rPr>
          <w:rFonts w:eastAsia="Calibri"/>
        </w:rPr>
      </w:pPr>
      <w:r w:rsidRPr="00EF4C80">
        <w:rPr>
          <w:rFonts w:eastAsia="Malgun Gothic"/>
          <w:lang w:eastAsia="zh-CN"/>
        </w:rPr>
        <w:tab/>
      </w:r>
      <w:r w:rsidRPr="00EF4C80">
        <w:rPr>
          <w:rFonts w:eastAsia="Malgun Gothic"/>
          <w:lang w:eastAsia="zh-CN"/>
        </w:rPr>
        <w:tab/>
      </w:r>
      <w:r>
        <w:rPr>
          <w:rFonts w:eastAsia="Malgun Gothic"/>
          <w:lang w:eastAsia="zh-CN"/>
        </w:rPr>
        <w:t xml:space="preserve">Administration of </w:t>
      </w:r>
      <w:r>
        <w:rPr>
          <w:rFonts w:eastAsia="Calibri"/>
        </w:rPr>
        <w:t>j</w:t>
      </w:r>
      <w:r w:rsidRPr="004C42CF">
        <w:rPr>
          <w:rFonts w:eastAsia="Calibri"/>
        </w:rPr>
        <w:t xml:space="preserve">uvenile </w:t>
      </w:r>
      <w:r>
        <w:rPr>
          <w:rFonts w:eastAsia="Calibri"/>
        </w:rPr>
        <w:t>j</w:t>
      </w:r>
      <w:r w:rsidRPr="004C42CF">
        <w:rPr>
          <w:rFonts w:eastAsia="Calibri"/>
        </w:rPr>
        <w:t>ustice</w:t>
      </w:r>
    </w:p>
    <w:p w:rsidR="001A7FD1" w:rsidRPr="00373742" w:rsidRDefault="001A7FD1" w:rsidP="00B728F3">
      <w:pPr>
        <w:pStyle w:val="SingleTxtG"/>
        <w:numPr>
          <w:ilvl w:val="0"/>
          <w:numId w:val="18"/>
        </w:numPr>
        <w:spacing w:line="240" w:lineRule="auto"/>
        <w:ind w:left="1134" w:firstLine="0"/>
        <w:rPr>
          <w:rFonts w:eastAsia="Malgun Gothic"/>
        </w:rPr>
      </w:pPr>
      <w:r w:rsidRPr="00373742">
        <w:t>While welcoming the Stat</w:t>
      </w:r>
      <w:r w:rsidR="00737532">
        <w:t>e party’s efforts to develop a juvenile j</w:t>
      </w:r>
      <w:r w:rsidRPr="00373742">
        <w:t xml:space="preserve">ustice system, the Committee remains concerned that the current reform has limited scope and does not include all the elements of juvenile justice </w:t>
      </w:r>
      <w:r w:rsidR="00B728F3">
        <w:t>or</w:t>
      </w:r>
      <w:r w:rsidRPr="00373742">
        <w:t xml:space="preserve">, in particular, provisions for </w:t>
      </w:r>
      <w:r w:rsidR="00B728F3">
        <w:t xml:space="preserve">diverting children away from the formal justice system, and for efficient alternatives to that system. </w:t>
      </w:r>
      <w:r w:rsidRPr="00373742">
        <w:t xml:space="preserve"> </w:t>
      </w:r>
    </w:p>
    <w:p w:rsidR="001A7FD1" w:rsidRPr="00373742" w:rsidRDefault="001A7FD1" w:rsidP="004E71E2">
      <w:pPr>
        <w:pStyle w:val="SingleTxtG"/>
        <w:numPr>
          <w:ilvl w:val="0"/>
          <w:numId w:val="18"/>
        </w:numPr>
        <w:spacing w:line="240" w:lineRule="auto"/>
        <w:ind w:left="1134" w:firstLine="0"/>
        <w:rPr>
          <w:rFonts w:eastAsia="Malgun Gothic"/>
          <w:b/>
        </w:rPr>
      </w:pPr>
      <w:r w:rsidRPr="00373742">
        <w:rPr>
          <w:rFonts w:eastAsia="Malgun Gothic"/>
          <w:b/>
        </w:rPr>
        <w:t xml:space="preserve">In the light of its </w:t>
      </w:r>
      <w:r w:rsidR="004E4AAA">
        <w:rPr>
          <w:rFonts w:eastAsia="Malgun Gothic"/>
          <w:b/>
        </w:rPr>
        <w:t>g</w:t>
      </w:r>
      <w:r w:rsidRPr="00373742">
        <w:rPr>
          <w:rFonts w:eastAsia="Malgun Gothic"/>
          <w:b/>
        </w:rPr>
        <w:t>eneral comment</w:t>
      </w:r>
      <w:r w:rsidR="00F41FA1">
        <w:rPr>
          <w:rFonts w:eastAsia="Malgun Gothic"/>
          <w:b/>
        </w:rPr>
        <w:t xml:space="preserve"> No. </w:t>
      </w:r>
      <w:r w:rsidRPr="00373742">
        <w:rPr>
          <w:rFonts w:eastAsia="Malgun Gothic"/>
          <w:b/>
        </w:rPr>
        <w:t>10 (2007) on children’s rights in juvenile justice, the Committee urge</w:t>
      </w:r>
      <w:r w:rsidR="00737532">
        <w:rPr>
          <w:rFonts w:eastAsia="Malgun Gothic"/>
          <w:b/>
        </w:rPr>
        <w:t>s the State party to bring its juvenile j</w:t>
      </w:r>
      <w:r w:rsidRPr="00373742">
        <w:rPr>
          <w:rFonts w:eastAsia="Malgun Gothic"/>
          <w:b/>
        </w:rPr>
        <w:t>ustice system fully in</w:t>
      </w:r>
      <w:r w:rsidR="00737532">
        <w:rPr>
          <w:rFonts w:eastAsia="Malgun Gothic"/>
          <w:b/>
        </w:rPr>
        <w:t xml:space="preserve">to </w:t>
      </w:r>
      <w:r w:rsidRPr="00373742">
        <w:rPr>
          <w:rFonts w:eastAsia="Malgun Gothic"/>
          <w:b/>
        </w:rPr>
        <w:t>line with the Convention and other relevant standards. In particular, the Committee urges the State party to:</w:t>
      </w:r>
    </w:p>
    <w:p w:rsidR="001A7FD1" w:rsidRPr="00373742" w:rsidRDefault="00F62647" w:rsidP="004E71E2">
      <w:pPr>
        <w:pStyle w:val="SingleTxtG"/>
        <w:spacing w:line="240" w:lineRule="auto"/>
        <w:ind w:firstLine="567"/>
        <w:rPr>
          <w:b/>
        </w:rPr>
      </w:pPr>
      <w:r>
        <w:rPr>
          <w:b/>
        </w:rPr>
        <w:t>(a)</w:t>
      </w:r>
      <w:r>
        <w:rPr>
          <w:b/>
        </w:rPr>
        <w:tab/>
        <w:t>E</w:t>
      </w:r>
      <w:r w:rsidR="001A7FD1" w:rsidRPr="00373742">
        <w:rPr>
          <w:b/>
        </w:rPr>
        <w:t>xpeditiously establish specialized juvenile court facilities and procedures</w:t>
      </w:r>
      <w:r w:rsidR="00B728F3">
        <w:rPr>
          <w:b/>
        </w:rPr>
        <w:t>,</w:t>
      </w:r>
      <w:r w:rsidR="001A7FD1" w:rsidRPr="00373742">
        <w:rPr>
          <w:b/>
        </w:rPr>
        <w:t xml:space="preserve"> with adequate human, technical and financial resources, designate specialized judges for children and ensure that such judges receive appropriate education and training;</w:t>
      </w:r>
    </w:p>
    <w:p w:rsidR="001A7FD1" w:rsidRPr="00373742" w:rsidRDefault="00F62647" w:rsidP="00B728F3">
      <w:pPr>
        <w:pStyle w:val="SingleTxtG"/>
        <w:spacing w:line="240" w:lineRule="auto"/>
        <w:ind w:firstLine="567"/>
        <w:rPr>
          <w:b/>
        </w:rPr>
      </w:pPr>
      <w:r>
        <w:rPr>
          <w:b/>
        </w:rPr>
        <w:t>(b)</w:t>
      </w:r>
      <w:r>
        <w:rPr>
          <w:b/>
        </w:rPr>
        <w:tab/>
        <w:t>E</w:t>
      </w:r>
      <w:r w:rsidR="001A7FD1" w:rsidRPr="00373742">
        <w:rPr>
          <w:b/>
        </w:rPr>
        <w:t>nsure the provision of qualified and independent legal aid to children in conflict with the law at an early stage and throughout the legal proceedings;</w:t>
      </w:r>
    </w:p>
    <w:p w:rsidR="001A7FD1" w:rsidRPr="00373742" w:rsidRDefault="00F62647" w:rsidP="00B728F3">
      <w:pPr>
        <w:pStyle w:val="SingleTxtG"/>
        <w:spacing w:line="240" w:lineRule="auto"/>
        <w:ind w:firstLine="567"/>
        <w:rPr>
          <w:b/>
        </w:rPr>
      </w:pPr>
      <w:r>
        <w:rPr>
          <w:b/>
        </w:rPr>
        <w:t>(c)</w:t>
      </w:r>
      <w:r>
        <w:rPr>
          <w:b/>
        </w:rPr>
        <w:tab/>
        <w:t>P</w:t>
      </w:r>
      <w:r w:rsidR="001A7FD1" w:rsidRPr="00373742">
        <w:rPr>
          <w:b/>
        </w:rPr>
        <w:t>romote alternative measures to detention, such as diversion, probation, mediation, counselling or community service, whe</w:t>
      </w:r>
      <w:r w:rsidR="00737532">
        <w:rPr>
          <w:b/>
        </w:rPr>
        <w:t>ne</w:t>
      </w:r>
      <w:r w:rsidR="001A7FD1" w:rsidRPr="00373742">
        <w:rPr>
          <w:b/>
        </w:rPr>
        <w:t xml:space="preserve">ver possible, and ensure that detention is used as a measure of last resort and for the shortest possible period of time and that it is reviewed on a regular basis with a view to </w:t>
      </w:r>
      <w:r w:rsidR="00B728F3">
        <w:rPr>
          <w:b/>
        </w:rPr>
        <w:t xml:space="preserve">ending </w:t>
      </w:r>
      <w:r w:rsidR="001A7FD1" w:rsidRPr="00373742">
        <w:rPr>
          <w:b/>
        </w:rPr>
        <w:t xml:space="preserve">it; </w:t>
      </w:r>
    </w:p>
    <w:p w:rsidR="001A7FD1" w:rsidRPr="00373742" w:rsidRDefault="00F62647" w:rsidP="004E71E2">
      <w:pPr>
        <w:pStyle w:val="SingleTxtG"/>
        <w:spacing w:line="240" w:lineRule="auto"/>
        <w:ind w:firstLine="567"/>
        <w:rPr>
          <w:b/>
        </w:rPr>
      </w:pPr>
      <w:r>
        <w:rPr>
          <w:b/>
        </w:rPr>
        <w:t>(d)</w:t>
      </w:r>
      <w:r>
        <w:rPr>
          <w:b/>
        </w:rPr>
        <w:tab/>
        <w:t>I</w:t>
      </w:r>
      <w:r w:rsidR="001A7FD1" w:rsidRPr="00373742">
        <w:rPr>
          <w:b/>
        </w:rPr>
        <w:t xml:space="preserve">n cases where detention is unavoidable, ensure that the children are not detained together with adults and that detention conditions are compliant with international standards, including with regard to access to education and health services; </w:t>
      </w:r>
    </w:p>
    <w:p w:rsidR="001A7FD1" w:rsidRPr="00373742" w:rsidRDefault="00F62647" w:rsidP="004E71E2">
      <w:pPr>
        <w:pStyle w:val="SingleTxtG"/>
        <w:spacing w:line="240" w:lineRule="auto"/>
        <w:ind w:firstLine="567"/>
        <w:rPr>
          <w:b/>
        </w:rPr>
      </w:pPr>
      <w:r>
        <w:rPr>
          <w:b/>
        </w:rPr>
        <w:t>(e)</w:t>
      </w:r>
      <w:r>
        <w:rPr>
          <w:b/>
        </w:rPr>
        <w:tab/>
        <w:t>T</w:t>
      </w:r>
      <w:r w:rsidR="001A7FD1" w:rsidRPr="00373742">
        <w:rPr>
          <w:b/>
        </w:rPr>
        <w:t>o that effect, make use of the technical assistance tools developed by the Interagency Panel on Juvenile Justice a</w:t>
      </w:r>
      <w:r w:rsidR="001A7FD1">
        <w:rPr>
          <w:b/>
        </w:rPr>
        <w:t xml:space="preserve">nd its members, including the </w:t>
      </w:r>
      <w:r w:rsidR="00737532">
        <w:rPr>
          <w:b/>
        </w:rPr>
        <w:t>United Nations Office on Drug</w:t>
      </w:r>
      <w:r w:rsidR="007446A9">
        <w:rPr>
          <w:b/>
        </w:rPr>
        <w:t>s and Crime</w:t>
      </w:r>
      <w:r w:rsidR="00737532">
        <w:rPr>
          <w:b/>
        </w:rPr>
        <w:t xml:space="preserve">, </w:t>
      </w:r>
      <w:r w:rsidR="001A7FD1" w:rsidRPr="00373742">
        <w:rPr>
          <w:b/>
        </w:rPr>
        <w:t>UNICEF, OHCHR and NGOs, and seek technical assistance in the area of juvenile justice from members of the Panel.</w:t>
      </w:r>
    </w:p>
    <w:p w:rsidR="001A7FD1" w:rsidRPr="00D410DC" w:rsidRDefault="001A7FD1" w:rsidP="004E71E2">
      <w:pPr>
        <w:pStyle w:val="H1G"/>
        <w:spacing w:line="240" w:lineRule="auto"/>
        <w:jc w:val="both"/>
        <w:rPr>
          <w:rFonts w:eastAsia="SimSun"/>
          <w:lang w:eastAsia="zh-CN"/>
        </w:rPr>
      </w:pPr>
      <w:r w:rsidRPr="00EF4C80">
        <w:rPr>
          <w:rFonts w:eastAsia="SimSun"/>
          <w:lang w:eastAsia="zh-CN"/>
        </w:rPr>
        <w:tab/>
      </w:r>
      <w:r>
        <w:rPr>
          <w:rFonts w:eastAsia="SimSun"/>
          <w:lang w:eastAsia="zh-CN"/>
        </w:rPr>
        <w:t>I</w:t>
      </w:r>
      <w:r w:rsidRPr="00EF4C80">
        <w:rPr>
          <w:rFonts w:eastAsia="SimSun"/>
          <w:lang w:eastAsia="zh-CN"/>
        </w:rPr>
        <w:t>.</w:t>
      </w:r>
      <w:r w:rsidRPr="00EF4C80">
        <w:rPr>
          <w:rFonts w:eastAsia="SimSun"/>
          <w:lang w:eastAsia="zh-CN"/>
        </w:rPr>
        <w:tab/>
      </w:r>
      <w:r w:rsidRPr="00D410DC">
        <w:rPr>
          <w:rFonts w:eastAsia="SimSun"/>
          <w:lang w:eastAsia="zh-CN"/>
        </w:rPr>
        <w:t xml:space="preserve">Ratification of </w:t>
      </w:r>
      <w:r w:rsidRPr="00D410DC">
        <w:t xml:space="preserve">the Optional Protocol </w:t>
      </w:r>
      <w:r w:rsidR="00737532">
        <w:t xml:space="preserve">to the Convention on the Rights of the Child </w:t>
      </w:r>
      <w:r w:rsidRPr="00D410DC">
        <w:t>on a communications procedure</w:t>
      </w:r>
    </w:p>
    <w:p w:rsidR="001A7FD1" w:rsidRPr="00373742" w:rsidRDefault="001A7FD1" w:rsidP="004E71E2">
      <w:pPr>
        <w:pStyle w:val="SingleTxtG"/>
        <w:numPr>
          <w:ilvl w:val="0"/>
          <w:numId w:val="18"/>
        </w:numPr>
        <w:spacing w:line="240" w:lineRule="auto"/>
        <w:ind w:left="1134" w:firstLine="0"/>
        <w:rPr>
          <w:b/>
        </w:rPr>
      </w:pPr>
      <w:r w:rsidRPr="00373742">
        <w:rPr>
          <w:rFonts w:eastAsia="Malgun Gothic"/>
          <w:b/>
        </w:rPr>
        <w:t xml:space="preserve">The Committee recommends that the State party, in order to further strengthen the fulfilment of children’s rights, ratify </w:t>
      </w:r>
      <w:r w:rsidRPr="00373742">
        <w:rPr>
          <w:b/>
        </w:rPr>
        <w:t>the Optional Protocol of the Convention on the Rights of the Child on a communications procedure.</w:t>
      </w:r>
    </w:p>
    <w:p w:rsidR="001A7FD1" w:rsidRPr="004C42CF" w:rsidRDefault="001A7FD1" w:rsidP="004E71E2">
      <w:pPr>
        <w:pStyle w:val="H1G"/>
        <w:spacing w:line="240" w:lineRule="auto"/>
        <w:rPr>
          <w:rFonts w:eastAsia="SimSun"/>
        </w:rPr>
      </w:pPr>
      <w:r>
        <w:rPr>
          <w:rFonts w:eastAsia="SimSun"/>
        </w:rPr>
        <w:tab/>
        <w:t>J.</w:t>
      </w:r>
      <w:r>
        <w:rPr>
          <w:rFonts w:eastAsia="SimSun"/>
        </w:rPr>
        <w:tab/>
      </w:r>
      <w:r w:rsidRPr="004C42CF">
        <w:rPr>
          <w:rFonts w:eastAsia="SimSun"/>
        </w:rPr>
        <w:t>Ratification of international human rights instruments</w:t>
      </w:r>
    </w:p>
    <w:p w:rsidR="001A7FD1" w:rsidRPr="00373742" w:rsidRDefault="001A7FD1" w:rsidP="004E71E2">
      <w:pPr>
        <w:pStyle w:val="SingleTxtG"/>
        <w:numPr>
          <w:ilvl w:val="0"/>
          <w:numId w:val="18"/>
        </w:numPr>
        <w:spacing w:line="240" w:lineRule="auto"/>
        <w:ind w:left="1134" w:firstLine="0"/>
        <w:rPr>
          <w:rFonts w:eastAsia="Malgun Gothic"/>
          <w:b/>
        </w:rPr>
      </w:pPr>
      <w:r w:rsidRPr="00373742">
        <w:rPr>
          <w:rFonts w:eastAsia="Malgun Gothic"/>
          <w:b/>
        </w:rPr>
        <w:t>The Committee recommends that the State party, in order to further strengthen the fulfilment of children’s rights, ratify the core human rights instruments to which it is not yet a party, namely the International Convention on the Protection of the Rights of All Migrant Workers and</w:t>
      </w:r>
      <w:r w:rsidR="007446A9">
        <w:rPr>
          <w:rFonts w:eastAsia="Malgun Gothic"/>
          <w:b/>
        </w:rPr>
        <w:t xml:space="preserve"> Members of Their Families</w:t>
      </w:r>
      <w:r w:rsidRPr="00373742">
        <w:rPr>
          <w:rFonts w:eastAsia="Malgun Gothic"/>
          <w:b/>
        </w:rPr>
        <w:t>, the International Convention for the Protection of All Persons from Enforced Disappearance and the Optional Protocol to the Convention against Torture and other Cruel, Inhuman or Degrading Treatment or Punishment.</w:t>
      </w:r>
    </w:p>
    <w:p w:rsidR="001A7FD1" w:rsidRPr="004C42CF" w:rsidRDefault="001A7FD1" w:rsidP="004E71E2">
      <w:pPr>
        <w:pStyle w:val="HChG"/>
        <w:spacing w:line="240" w:lineRule="auto"/>
      </w:pPr>
      <w:r w:rsidRPr="004C42CF">
        <w:tab/>
        <w:t>IV.</w:t>
      </w:r>
      <w:r w:rsidRPr="004C42CF">
        <w:tab/>
        <w:t>Implementation and reporting</w:t>
      </w:r>
    </w:p>
    <w:p w:rsidR="001A7FD1" w:rsidRPr="00AF66A1" w:rsidRDefault="001A7FD1" w:rsidP="004E71E2">
      <w:pPr>
        <w:pStyle w:val="H1G"/>
        <w:spacing w:line="240" w:lineRule="auto"/>
        <w:jc w:val="both"/>
      </w:pPr>
      <w:r>
        <w:tab/>
        <w:t>A.</w:t>
      </w:r>
      <w:r>
        <w:tab/>
      </w:r>
      <w:r w:rsidRPr="00AF66A1">
        <w:t>Follow-up and dissemination</w:t>
      </w:r>
    </w:p>
    <w:p w:rsidR="001A7FD1" w:rsidRPr="00373742" w:rsidRDefault="001A7FD1" w:rsidP="004E71E2">
      <w:pPr>
        <w:pStyle w:val="SingleTxtG"/>
        <w:numPr>
          <w:ilvl w:val="0"/>
          <w:numId w:val="18"/>
        </w:numPr>
        <w:spacing w:line="240" w:lineRule="auto"/>
        <w:ind w:left="1134" w:firstLine="0"/>
        <w:rPr>
          <w:rFonts w:eastAsia="Malgun Gothic"/>
          <w:b/>
        </w:rPr>
      </w:pPr>
      <w:r w:rsidRPr="00373742">
        <w:rPr>
          <w:rFonts w:eastAsia="Malgun Gothic"/>
          <w:b/>
        </w:rPr>
        <w:t>The Committee recommends that the State party take all appropriate measures to ensure that the recommendations contained in the present concluding observations are fully implemented. The Committee al</w:t>
      </w:r>
      <w:r w:rsidR="007446A9">
        <w:rPr>
          <w:rFonts w:eastAsia="Malgun Gothic"/>
          <w:b/>
        </w:rPr>
        <w:t>so recommends that the combined</w:t>
      </w:r>
      <w:r w:rsidRPr="00373742">
        <w:rPr>
          <w:rFonts w:eastAsia="Malgun Gothic"/>
          <w:b/>
        </w:rPr>
        <w:t xml:space="preserve"> second to fourth periodic reports, the written replies to the list of issues of the State party and the present concluding observations be made widely available in the languages of the country.</w:t>
      </w:r>
    </w:p>
    <w:p w:rsidR="001A7FD1" w:rsidRPr="00AF66A1" w:rsidRDefault="001A7FD1" w:rsidP="004E71E2">
      <w:pPr>
        <w:pStyle w:val="H1G"/>
        <w:spacing w:line="240" w:lineRule="auto"/>
        <w:rPr>
          <w:rFonts w:eastAsia="Malgun Gothic"/>
          <w:lang w:eastAsia="zh-CN"/>
        </w:rPr>
      </w:pPr>
      <w:r w:rsidRPr="00AF66A1">
        <w:rPr>
          <w:rFonts w:eastAsia="Malgun Gothic"/>
          <w:lang w:eastAsia="zh-CN"/>
        </w:rPr>
        <w:tab/>
      </w:r>
      <w:r>
        <w:rPr>
          <w:rFonts w:eastAsia="Malgun Gothic"/>
          <w:lang w:eastAsia="zh-CN"/>
        </w:rPr>
        <w:t>B</w:t>
      </w:r>
      <w:r w:rsidRPr="00AF66A1">
        <w:rPr>
          <w:rFonts w:eastAsia="Malgun Gothic"/>
          <w:lang w:eastAsia="zh-CN"/>
        </w:rPr>
        <w:t>.</w:t>
      </w:r>
      <w:r w:rsidRPr="00AF66A1">
        <w:rPr>
          <w:rFonts w:eastAsia="Malgun Gothic"/>
          <w:lang w:eastAsia="zh-CN"/>
        </w:rPr>
        <w:tab/>
        <w:t xml:space="preserve">Next report </w:t>
      </w:r>
    </w:p>
    <w:p w:rsidR="001A7FD1" w:rsidRPr="00373742" w:rsidRDefault="001A7FD1" w:rsidP="00B728F3">
      <w:pPr>
        <w:pStyle w:val="SingleTxtG"/>
        <w:numPr>
          <w:ilvl w:val="0"/>
          <w:numId w:val="18"/>
        </w:numPr>
        <w:spacing w:line="240" w:lineRule="auto"/>
        <w:ind w:left="1134" w:firstLine="0"/>
        <w:rPr>
          <w:rFonts w:eastAsia="Malgun Gothic"/>
          <w:b/>
        </w:rPr>
      </w:pPr>
      <w:r w:rsidRPr="00373742">
        <w:rPr>
          <w:rFonts w:eastAsia="Malgun Gothic"/>
          <w:b/>
        </w:rPr>
        <w:t>The Committee invites the State party to submit its combined fifth and sixth periodic reports by</w:t>
      </w:r>
      <w:r w:rsidR="007446A9">
        <w:rPr>
          <w:rFonts w:eastAsia="Malgun Gothic"/>
          <w:b/>
        </w:rPr>
        <w:t xml:space="preserve"> 19 October 2020 and to include </w:t>
      </w:r>
      <w:r w:rsidRPr="00373742">
        <w:rPr>
          <w:rFonts w:eastAsia="Malgun Gothic"/>
          <w:b/>
        </w:rPr>
        <w:t>information on the follow-up to the present concluding observations. The report should be in compliance with the Committee’s harmonized treaty-specific reporting guidelines</w:t>
      </w:r>
      <w:r w:rsidR="007446A9">
        <w:rPr>
          <w:rFonts w:eastAsia="Malgun Gothic"/>
          <w:b/>
        </w:rPr>
        <w:t>,</w:t>
      </w:r>
      <w:r w:rsidRPr="00373742">
        <w:rPr>
          <w:rFonts w:eastAsia="Malgun Gothic"/>
          <w:b/>
        </w:rPr>
        <w:t xml:space="preserve"> adopted on 1 October 2010 (CRC/C/58/Rev.2 and Corr.1)</w:t>
      </w:r>
      <w:r w:rsidR="007446A9">
        <w:rPr>
          <w:rFonts w:eastAsia="Malgun Gothic"/>
          <w:b/>
        </w:rPr>
        <w:t>,</w:t>
      </w:r>
      <w:r w:rsidRPr="00373742">
        <w:rPr>
          <w:rFonts w:eastAsia="Malgun Gothic"/>
          <w:b/>
        </w:rPr>
        <w:t xml:space="preserve"> and should not exceed 21,200 words (see General Assembly resolution 68/268, </w:t>
      </w:r>
      <w:r w:rsidR="00F41FA1">
        <w:rPr>
          <w:rFonts w:eastAsia="Malgun Gothic"/>
          <w:b/>
        </w:rPr>
        <w:t>para. </w:t>
      </w:r>
      <w:r w:rsidRPr="00373742">
        <w:rPr>
          <w:rFonts w:eastAsia="Malgun Gothic"/>
          <w:b/>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w:t>
      </w:r>
      <w:r w:rsidR="00B728F3">
        <w:rPr>
          <w:rFonts w:eastAsia="Malgun Gothic"/>
          <w:b/>
        </w:rPr>
        <w:t xml:space="preserve">of the report </w:t>
      </w:r>
      <w:r w:rsidRPr="00373742">
        <w:rPr>
          <w:rFonts w:eastAsia="Malgun Gothic"/>
          <w:b/>
        </w:rPr>
        <w:t>for the purposes of consideration by the treaty body cannot be guaranteed.</w:t>
      </w:r>
    </w:p>
    <w:p w:rsidR="001A7FD1" w:rsidRPr="00373742" w:rsidRDefault="001A7FD1" w:rsidP="004E71E2">
      <w:pPr>
        <w:pStyle w:val="SingleTxtG"/>
        <w:numPr>
          <w:ilvl w:val="0"/>
          <w:numId w:val="18"/>
        </w:numPr>
        <w:spacing w:line="240" w:lineRule="auto"/>
        <w:ind w:left="1134" w:firstLine="0"/>
        <w:rPr>
          <w:rFonts w:eastAsia="Malgun Gothic"/>
          <w:b/>
        </w:rPr>
      </w:pPr>
      <w:r w:rsidRPr="00373742">
        <w:rPr>
          <w:rFonts w:eastAsia="Malgun Gothic"/>
          <w:b/>
        </w:rPr>
        <w:t>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(HRI/GEN/2/Rev.6, chap. I) and General Assembly resolution 68/268 (</w:t>
      </w:r>
      <w:r w:rsidR="00F41FA1">
        <w:rPr>
          <w:rFonts w:eastAsia="Malgun Gothic"/>
          <w:b/>
        </w:rPr>
        <w:t>para. </w:t>
      </w:r>
      <w:r w:rsidRPr="00373742">
        <w:rPr>
          <w:rFonts w:eastAsia="Malgun Gothic"/>
          <w:b/>
        </w:rPr>
        <w:t xml:space="preserve">16). </w:t>
      </w:r>
    </w:p>
    <w:p w:rsidR="001A7FD1" w:rsidRPr="00F84D74" w:rsidRDefault="00F84D74" w:rsidP="004E71E2">
      <w:pPr>
        <w:pStyle w:val="SingleTxtG"/>
        <w:spacing w:before="240" w:after="0" w:line="240" w:lineRule="auto"/>
        <w:jc w:val="center"/>
        <w:rPr>
          <w:u w:val="single"/>
        </w:rPr>
      </w:pPr>
      <w:r>
        <w:rPr>
          <w:u w:val="single"/>
        </w:rPr>
        <w:tab/>
      </w:r>
      <w:r>
        <w:rPr>
          <w:u w:val="single"/>
        </w:rPr>
        <w:tab/>
      </w:r>
      <w:r>
        <w:rPr>
          <w:u w:val="single"/>
        </w:rPr>
        <w:tab/>
      </w:r>
    </w:p>
    <w:sectPr w:rsidR="001A7FD1" w:rsidRPr="00F84D74" w:rsidSect="00F6264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74F" w:rsidRDefault="0094074F"/>
  </w:endnote>
  <w:endnote w:type="continuationSeparator" w:id="0">
    <w:p w:rsidR="0094074F" w:rsidRDefault="0094074F"/>
  </w:endnote>
  <w:endnote w:type="continuationNotice" w:id="1">
    <w:p w:rsidR="0094074F" w:rsidRDefault="0094074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CD9" w:rsidRPr="00F41FA1" w:rsidRDefault="001A7FD1" w:rsidP="001A7FD1">
    <w:pPr>
      <w:pStyle w:val="Footer"/>
      <w:tabs>
        <w:tab w:val="right" w:pos="9598"/>
        <w:tab w:val="right" w:pos="9638"/>
      </w:tabs>
      <w:rPr>
        <w:b/>
        <w:bCs/>
      </w:rPr>
    </w:pPr>
    <w:r w:rsidRPr="00F41FA1">
      <w:rPr>
        <w:b/>
        <w:bCs/>
        <w:sz w:val="18"/>
      </w:rPr>
      <w:fldChar w:fldCharType="begin"/>
    </w:r>
    <w:r w:rsidRPr="00F41FA1">
      <w:rPr>
        <w:b/>
        <w:bCs/>
        <w:sz w:val="18"/>
      </w:rPr>
      <w:instrText xml:space="preserve"> PAGE  \* MERGEFORMAT </w:instrText>
    </w:r>
    <w:r w:rsidRPr="00F41FA1">
      <w:rPr>
        <w:b/>
        <w:bCs/>
        <w:sz w:val="18"/>
      </w:rPr>
      <w:fldChar w:fldCharType="separate"/>
    </w:r>
    <w:r w:rsidR="00E00C52">
      <w:rPr>
        <w:b/>
        <w:bCs/>
        <w:noProof/>
        <w:sz w:val="18"/>
      </w:rPr>
      <w:t>12</w:t>
    </w:r>
    <w:r w:rsidRPr="00F41FA1">
      <w:rPr>
        <w:b/>
        <w:bCs/>
        <w:sz w:val="18"/>
      </w:rPr>
      <w:fldChar w:fldCharType="end"/>
    </w:r>
    <w:r w:rsidR="00F41FA1">
      <w:rPr>
        <w:b/>
        <w:bCs/>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CD9" w:rsidRPr="001A7FD1" w:rsidRDefault="008F5CD9" w:rsidP="00AF4E16">
    <w:pPr>
      <w:pStyle w:val="Footer"/>
      <w:tabs>
        <w:tab w:val="right" w:pos="9598"/>
        <w:tab w:val="right" w:pos="9638"/>
      </w:tabs>
      <w:jc w:val="right"/>
      <w:rPr>
        <w:sz w:val="18"/>
      </w:rPr>
    </w:pPr>
    <w:r w:rsidRPr="00E3332D">
      <w:rPr>
        <w:b/>
        <w:sz w:val="18"/>
      </w:rPr>
      <w:fldChar w:fldCharType="begin"/>
    </w:r>
    <w:r w:rsidRPr="00E3332D">
      <w:rPr>
        <w:b/>
        <w:sz w:val="18"/>
      </w:rPr>
      <w:instrText xml:space="preserve"> PAGE  \* MERGEFORMAT </w:instrText>
    </w:r>
    <w:r w:rsidRPr="00E3332D">
      <w:rPr>
        <w:b/>
        <w:sz w:val="18"/>
      </w:rPr>
      <w:fldChar w:fldCharType="separate"/>
    </w:r>
    <w:r w:rsidR="00E00C52">
      <w:rPr>
        <w:b/>
        <w:noProof/>
        <w:sz w:val="18"/>
      </w:rPr>
      <w:t>13</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CD9" w:rsidRPr="001A7FD1" w:rsidRDefault="00401A55">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8F5CD9">
      <w:rPr>
        <w:sz w:val="20"/>
      </w:rPr>
      <w:t>GE.</w:t>
    </w:r>
    <w:r w:rsidR="00640354">
      <w:rPr>
        <w:sz w:val="20"/>
      </w:rPr>
      <w:t>15-</w:t>
    </w:r>
    <w:r w:rsidR="00621900">
      <w:rPr>
        <w:sz w:val="20"/>
      </w:rPr>
      <w:t>04676</w:t>
    </w:r>
    <w:r>
      <w:rPr>
        <w:sz w:val="20"/>
      </w:rPr>
      <w:t xml:space="preserve">  (E)</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401A55">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74F" w:rsidRDefault="0094074F">
      <w:pPr>
        <w:tabs>
          <w:tab w:val="right" w:pos="2155"/>
        </w:tabs>
        <w:spacing w:after="80"/>
        <w:ind w:left="680"/>
        <w:rPr>
          <w:u w:val="single"/>
        </w:rPr>
      </w:pPr>
      <w:r>
        <w:rPr>
          <w:u w:val="single"/>
        </w:rPr>
        <w:tab/>
      </w:r>
    </w:p>
  </w:footnote>
  <w:footnote w:type="continuationSeparator" w:id="0">
    <w:p w:rsidR="0094074F" w:rsidRDefault="0094074F">
      <w:pPr>
        <w:tabs>
          <w:tab w:val="left" w:pos="2155"/>
        </w:tabs>
        <w:spacing w:after="80"/>
        <w:ind w:left="680"/>
        <w:rPr>
          <w:u w:val="single"/>
        </w:rPr>
      </w:pPr>
      <w:r>
        <w:rPr>
          <w:u w:val="single"/>
        </w:rPr>
        <w:tab/>
      </w:r>
    </w:p>
  </w:footnote>
  <w:footnote w:type="continuationNotice" w:id="1">
    <w:p w:rsidR="0094074F" w:rsidRDefault="0094074F"/>
  </w:footnote>
  <w:footnote w:id="2">
    <w:p w:rsidR="001A7FD1" w:rsidRPr="004B3C66" w:rsidRDefault="001A7FD1" w:rsidP="00FD0AEB">
      <w:pPr>
        <w:pStyle w:val="FootnoteText"/>
      </w:pPr>
      <w:r>
        <w:tab/>
      </w:r>
      <w:r w:rsidRPr="00F41FA1">
        <w:rPr>
          <w:rStyle w:val="FootnoteReference"/>
          <w:sz w:val="20"/>
          <w:vertAlign w:val="baseline"/>
        </w:rPr>
        <w:t>*</w:t>
      </w:r>
      <w:r>
        <w:rPr>
          <w:sz w:val="20"/>
        </w:rPr>
        <w:tab/>
      </w:r>
      <w:r w:rsidRPr="00E057FE">
        <w:t xml:space="preserve">Adopted by the Committee at </w:t>
      </w:r>
      <w:r w:rsidRPr="001B0C4F">
        <w:t>its sixty-eighth session (12</w:t>
      </w:r>
      <w:r w:rsidR="00FD0AEB">
        <w:t>–</w:t>
      </w:r>
      <w:r w:rsidRPr="001B0C4F">
        <w:t>30 January 2015).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CD9" w:rsidRPr="00E3332D" w:rsidRDefault="001A7FD1" w:rsidP="00E3332D">
    <w:pPr>
      <w:pStyle w:val="Header"/>
    </w:pPr>
    <w:r>
      <w:t>CRC/C/TKM/CO/2-4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CD9" w:rsidRPr="00E3332D" w:rsidRDefault="001A7FD1" w:rsidP="001A7FD1">
    <w:pPr>
      <w:pStyle w:val="Header"/>
      <w:jc w:val="right"/>
    </w:pPr>
    <w:r>
      <w:t>CRC/C/TKM/CO/2-4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E851FD"/>
    <w:multiLevelType w:val="hybridMultilevel"/>
    <w:tmpl w:val="8C16D2EE"/>
    <w:lvl w:ilvl="0" w:tplc="7BEEC13A">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4F84CE7"/>
    <w:multiLevelType w:val="hybridMultilevel"/>
    <w:tmpl w:val="F87082E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1"/>
  </w:num>
  <w:num w:numId="17">
    <w:abstractNumId w:val="17"/>
  </w:num>
  <w:num w:numId="18">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34751"/>
    <w:rsid w:val="00041EDF"/>
    <w:rsid w:val="00044387"/>
    <w:rsid w:val="000619A3"/>
    <w:rsid w:val="00067D1A"/>
    <w:rsid w:val="00084DF4"/>
    <w:rsid w:val="000D4130"/>
    <w:rsid w:val="00117FC3"/>
    <w:rsid w:val="00123627"/>
    <w:rsid w:val="00125086"/>
    <w:rsid w:val="001959FA"/>
    <w:rsid w:val="001A7FD1"/>
    <w:rsid w:val="001C2ADE"/>
    <w:rsid w:val="001F6A89"/>
    <w:rsid w:val="00200B24"/>
    <w:rsid w:val="00256070"/>
    <w:rsid w:val="00257465"/>
    <w:rsid w:val="00261398"/>
    <w:rsid w:val="00277559"/>
    <w:rsid w:val="002E40FB"/>
    <w:rsid w:val="003178BF"/>
    <w:rsid w:val="00336C48"/>
    <w:rsid w:val="00357130"/>
    <w:rsid w:val="00362D8F"/>
    <w:rsid w:val="003A246A"/>
    <w:rsid w:val="003E7E8E"/>
    <w:rsid w:val="003F77EB"/>
    <w:rsid w:val="00401A55"/>
    <w:rsid w:val="00415462"/>
    <w:rsid w:val="004B212A"/>
    <w:rsid w:val="004E4582"/>
    <w:rsid w:val="004E4AAA"/>
    <w:rsid w:val="004E71E2"/>
    <w:rsid w:val="00523252"/>
    <w:rsid w:val="00557475"/>
    <w:rsid w:val="0057629E"/>
    <w:rsid w:val="005C17C7"/>
    <w:rsid w:val="006067F6"/>
    <w:rsid w:val="00621900"/>
    <w:rsid w:val="00640354"/>
    <w:rsid w:val="00657C96"/>
    <w:rsid w:val="0068408C"/>
    <w:rsid w:val="0071724F"/>
    <w:rsid w:val="007201A1"/>
    <w:rsid w:val="007226F3"/>
    <w:rsid w:val="00730E88"/>
    <w:rsid w:val="00737532"/>
    <w:rsid w:val="00741D7D"/>
    <w:rsid w:val="0074361A"/>
    <w:rsid w:val="007446A9"/>
    <w:rsid w:val="00750545"/>
    <w:rsid w:val="00761532"/>
    <w:rsid w:val="00764885"/>
    <w:rsid w:val="00770142"/>
    <w:rsid w:val="0080294F"/>
    <w:rsid w:val="00831EE5"/>
    <w:rsid w:val="00866144"/>
    <w:rsid w:val="00876ED2"/>
    <w:rsid w:val="008961A9"/>
    <w:rsid w:val="008A59AC"/>
    <w:rsid w:val="008F2BE5"/>
    <w:rsid w:val="008F5CD9"/>
    <w:rsid w:val="00934C8B"/>
    <w:rsid w:val="0094074F"/>
    <w:rsid w:val="00946897"/>
    <w:rsid w:val="00947FB4"/>
    <w:rsid w:val="00954C6A"/>
    <w:rsid w:val="00961FCE"/>
    <w:rsid w:val="00964A2A"/>
    <w:rsid w:val="009C2BBE"/>
    <w:rsid w:val="009D7D3C"/>
    <w:rsid w:val="009F52B6"/>
    <w:rsid w:val="00A007DF"/>
    <w:rsid w:val="00A27B1B"/>
    <w:rsid w:val="00A43D0A"/>
    <w:rsid w:val="00AC3A75"/>
    <w:rsid w:val="00AD295A"/>
    <w:rsid w:val="00AF4E16"/>
    <w:rsid w:val="00B4338C"/>
    <w:rsid w:val="00B728F3"/>
    <w:rsid w:val="00C50C48"/>
    <w:rsid w:val="00C52BF3"/>
    <w:rsid w:val="00C55163"/>
    <w:rsid w:val="00D56684"/>
    <w:rsid w:val="00D8370A"/>
    <w:rsid w:val="00D97674"/>
    <w:rsid w:val="00E00C52"/>
    <w:rsid w:val="00E3332D"/>
    <w:rsid w:val="00E42461"/>
    <w:rsid w:val="00E569E4"/>
    <w:rsid w:val="00EA5A3F"/>
    <w:rsid w:val="00EE012D"/>
    <w:rsid w:val="00EF133B"/>
    <w:rsid w:val="00F41FA1"/>
    <w:rsid w:val="00F62647"/>
    <w:rsid w:val="00F84D74"/>
    <w:rsid w:val="00FB03D0"/>
    <w:rsid w:val="00FD0AEB"/>
    <w:rsid w:val="00FE1706"/>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F41FA1"/>
    <w:rPr>
      <w:rFonts w:ascii="Times New Roman" w:hAnsi="Times New Roman"/>
      <w:sz w:val="18"/>
      <w:vertAlign w:val="superscript"/>
    </w:rPr>
  </w:style>
  <w:style w:type="paragraph" w:styleId="FootnoteText">
    <w:name w:val="footnote text"/>
    <w:aliases w:val="5_G"/>
    <w:basedOn w:val="Normal"/>
    <w:link w:val="FootnoteTextChar"/>
    <w:qFormat/>
    <w:rsid w:val="00F41FA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pPr>
      <w:pBdr>
        <w:bottom w:val="single" w:sz="4" w:space="4" w:color="auto"/>
      </w:pBdr>
      <w:spacing w:line="240" w:lineRule="auto"/>
    </w:pPr>
    <w:rPr>
      <w:b/>
      <w:sz w:val="18"/>
      <w:lang/>
    </w:rPr>
  </w:style>
  <w:style w:type="character" w:customStyle="1" w:styleId="Heading1Char">
    <w:name w:val="Heading 1 Char"/>
    <w:aliases w:val="Table_G Char"/>
    <w:link w:val="Heading1"/>
    <w:locked/>
    <w:rsid w:val="001A7FD1"/>
    <w:rPr>
      <w:lang w:eastAsia="en-US"/>
    </w:rPr>
  </w:style>
  <w:style w:type="character" w:customStyle="1" w:styleId="Heading2Char">
    <w:name w:val="Heading 2 Char"/>
    <w:link w:val="Heading2"/>
    <w:locked/>
    <w:rsid w:val="001A7FD1"/>
    <w:rPr>
      <w:lang w:eastAsia="en-US"/>
    </w:rPr>
  </w:style>
  <w:style w:type="character" w:customStyle="1" w:styleId="Heading3Char">
    <w:name w:val="Heading 3 Char"/>
    <w:link w:val="Heading3"/>
    <w:locked/>
    <w:rsid w:val="001A7FD1"/>
    <w:rPr>
      <w:lang w:eastAsia="en-US"/>
    </w:rPr>
  </w:style>
  <w:style w:type="paragraph" w:customStyle="1" w:styleId="Default">
    <w:name w:val="Default"/>
    <w:rsid w:val="001A7FD1"/>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1A7FD1"/>
    <w:rPr>
      <w:lang w:eastAsia="en-US"/>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locked/>
    <w:rsid w:val="001A7FD1"/>
    <w:rPr>
      <w:rFonts w:eastAsia="SimSun"/>
      <w:sz w:val="18"/>
    </w:rPr>
  </w:style>
  <w:style w:type="character" w:customStyle="1" w:styleId="Bulletpoint1Char">
    <w:name w:val="Bulletpoint_1 Char"/>
    <w:link w:val="Bulletpoint1"/>
    <w:locked/>
    <w:rsid w:val="001A7FD1"/>
    <w:rPr>
      <w:lang w:val="en-US"/>
    </w:rPr>
  </w:style>
  <w:style w:type="paragraph" w:customStyle="1" w:styleId="Bulletpoint1">
    <w:name w:val="Bulletpoint_1"/>
    <w:basedOn w:val="Normal"/>
    <w:link w:val="Bulletpoint1Char"/>
    <w:rsid w:val="001A7FD1"/>
    <w:pPr>
      <w:widowControl w:val="0"/>
      <w:tabs>
        <w:tab w:val="num" w:pos="720"/>
      </w:tabs>
      <w:suppressAutoHyphens w:val="0"/>
      <w:snapToGrid w:val="0"/>
      <w:spacing w:after="120" w:line="240" w:lineRule="auto"/>
      <w:ind w:left="720" w:hanging="360"/>
      <w:jc w:val="both"/>
    </w:pPr>
    <w:rPr>
      <w:lang w:val="en-US"/>
    </w:rPr>
  </w:style>
  <w:style w:type="paragraph" w:customStyle="1" w:styleId="ColorfulList-Accent11">
    <w:name w:val="Colorful List - Accent 11"/>
    <w:basedOn w:val="Normal"/>
    <w:uiPriority w:val="34"/>
    <w:qFormat/>
    <w:rsid w:val="001A7FD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1A7FD1"/>
    <w:rPr>
      <w:b/>
      <w:sz w:val="28"/>
      <w:lang w:eastAsia="en-US"/>
    </w:rPr>
  </w:style>
  <w:style w:type="character" w:customStyle="1" w:styleId="st">
    <w:name w:val="st"/>
    <w:rsid w:val="001A7FD1"/>
    <w:rPr>
      <w:rFonts w:cs="Times New Roman"/>
    </w:rPr>
  </w:style>
  <w:style w:type="character" w:customStyle="1" w:styleId="H1GChar">
    <w:name w:val="_ H_1_G Char"/>
    <w:link w:val="H1G"/>
    <w:rsid w:val="001A7FD1"/>
    <w:rPr>
      <w:b/>
      <w:sz w:val="24"/>
      <w:lang w:eastAsia="en-US"/>
    </w:rPr>
  </w:style>
  <w:style w:type="paragraph" w:styleId="BalloonText">
    <w:name w:val="Balloon Text"/>
    <w:basedOn w:val="Normal"/>
    <w:link w:val="BalloonTextChar"/>
    <w:rsid w:val="001A7FD1"/>
    <w:rPr>
      <w:rFonts w:ascii="Tahoma" w:hAnsi="Tahoma"/>
      <w:sz w:val="16"/>
      <w:szCs w:val="16"/>
      <w:lang/>
    </w:rPr>
  </w:style>
  <w:style w:type="character" w:customStyle="1" w:styleId="BalloonTextChar">
    <w:name w:val="Balloon Text Char"/>
    <w:link w:val="BalloonText"/>
    <w:rsid w:val="001A7FD1"/>
    <w:rPr>
      <w:rFonts w:ascii="Tahoma" w:hAnsi="Tahoma"/>
      <w:sz w:val="16"/>
      <w:szCs w:val="16"/>
      <w:lang w:eastAsia="en-US"/>
    </w:rPr>
  </w:style>
  <w:style w:type="character" w:customStyle="1" w:styleId="CommentTextChar">
    <w:name w:val="Comment Text Char"/>
    <w:rsid w:val="001A7FD1"/>
    <w:rPr>
      <w:lang w:eastAsia="en-US"/>
    </w:rPr>
  </w:style>
  <w:style w:type="paragraph" w:styleId="CommentSubject">
    <w:name w:val="annotation subject"/>
    <w:basedOn w:val="CommentText"/>
    <w:next w:val="CommentText"/>
    <w:link w:val="CommentSubjectChar"/>
    <w:rsid w:val="001A7FD1"/>
    <w:rPr>
      <w:b/>
      <w:bCs/>
    </w:rPr>
  </w:style>
  <w:style w:type="character" w:customStyle="1" w:styleId="CommentTextChar1">
    <w:name w:val="Comment Text Char1"/>
    <w:link w:val="CommentText"/>
    <w:rsid w:val="001A7FD1"/>
    <w:rPr>
      <w:lang w:eastAsia="en-US"/>
    </w:rPr>
  </w:style>
  <w:style w:type="character" w:customStyle="1" w:styleId="CommentSubjectChar">
    <w:name w:val="Comment Subject Char"/>
    <w:link w:val="CommentSubject"/>
    <w:rsid w:val="001A7FD1"/>
    <w:rPr>
      <w:b/>
      <w:bCs/>
      <w:lang w:eastAsia="en-US"/>
    </w:rPr>
  </w:style>
  <w:style w:type="character" w:customStyle="1" w:styleId="HeaderChar">
    <w:name w:val="Header Char"/>
    <w:aliases w:val="6_G Char"/>
    <w:link w:val="Header"/>
    <w:rsid w:val="001A7FD1"/>
    <w:rPr>
      <w:b/>
      <w:sz w:val="18"/>
      <w:lang w:eastAsia="en-US"/>
    </w:rPr>
  </w:style>
  <w:style w:type="character" w:customStyle="1" w:styleId="FooterChar">
    <w:name w:val="Footer Char"/>
    <w:aliases w:val="3_G Char"/>
    <w:link w:val="Footer"/>
    <w:uiPriority w:val="99"/>
    <w:rsid w:val="001A7FD1"/>
    <w:rPr>
      <w:sz w:val="16"/>
      <w:lang w:eastAsia="en-US"/>
    </w:rPr>
  </w:style>
  <w:style w:type="paragraph" w:styleId="DocumentMap">
    <w:name w:val="Document Map"/>
    <w:basedOn w:val="Normal"/>
    <w:link w:val="DocumentMapChar"/>
    <w:rsid w:val="001A7FD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1A7FD1"/>
    <w:rPr>
      <w:rFonts w:ascii="Tahoma" w:eastAsia="Calibri" w:hAnsi="Tahoma"/>
      <w:sz w:val="16"/>
      <w:szCs w:val="16"/>
      <w:lang w:val="en-US" w:eastAsia="zh-CN"/>
    </w:rPr>
  </w:style>
  <w:style w:type="character" w:customStyle="1" w:styleId="highlight1">
    <w:name w:val="highlight1"/>
    <w:rsid w:val="001A7FD1"/>
    <w:rPr>
      <w:shd w:val="clear" w:color="auto" w:fill="FFCC33"/>
    </w:rPr>
  </w:style>
  <w:style w:type="character" w:customStyle="1" w:styleId="hps">
    <w:name w:val="hps"/>
    <w:rsid w:val="001A7FD1"/>
  </w:style>
  <w:style w:type="character" w:customStyle="1" w:styleId="apple-converted-space">
    <w:name w:val="apple-converted-space"/>
    <w:rsid w:val="001A7FD1"/>
  </w:style>
  <w:style w:type="character" w:customStyle="1" w:styleId="highlight">
    <w:name w:val="highlight"/>
    <w:rsid w:val="001A7FD1"/>
  </w:style>
  <w:style w:type="numbering" w:customStyle="1" w:styleId="NoList1">
    <w:name w:val="No List1"/>
    <w:next w:val="NoList"/>
    <w:uiPriority w:val="99"/>
    <w:semiHidden/>
    <w:unhideWhenUsed/>
    <w:rsid w:val="001A7FD1"/>
  </w:style>
  <w:style w:type="paragraph" w:customStyle="1" w:styleId="ListParagraph1">
    <w:name w:val="List Paragraph1"/>
    <w:basedOn w:val="Normal"/>
    <w:uiPriority w:val="34"/>
    <w:qFormat/>
    <w:rsid w:val="001A7FD1"/>
    <w:pPr>
      <w:suppressAutoHyphens w:val="0"/>
      <w:spacing w:line="240" w:lineRule="auto"/>
      <w:ind w:left="720"/>
    </w:pPr>
    <w:rPr>
      <w:rFonts w:eastAsia="Malgun Gothic"/>
      <w:sz w:val="24"/>
      <w:szCs w:val="24"/>
      <w:lang w:val="en-US" w:eastAsia="zh-CN"/>
    </w:rPr>
  </w:style>
  <w:style w:type="character" w:customStyle="1" w:styleId="st1">
    <w:name w:val="st1"/>
    <w:rsid w:val="001A7FD1"/>
  </w:style>
  <w:style w:type="character" w:customStyle="1" w:styleId="apple-style-span">
    <w:name w:val="apple-style-span"/>
    <w:rsid w:val="001A7FD1"/>
  </w:style>
  <w:style w:type="paragraph" w:styleId="Revision">
    <w:name w:val="Revision"/>
    <w:hidden/>
    <w:uiPriority w:val="99"/>
    <w:semiHidden/>
    <w:rsid w:val="00257465"/>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13</Pages>
  <Words>5582</Words>
  <Characters>31320</Characters>
  <Application>Microsoft Office Outlook</Application>
  <DocSecurity>4</DocSecurity>
  <Lines>549</Lines>
  <Paragraphs>223</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36679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Pdfeng</cp:lastModifiedBy>
  <cp:revision>3</cp:revision>
  <cp:lastPrinted>2015-03-10T10:45:00Z</cp:lastPrinted>
  <dcterms:created xsi:type="dcterms:W3CDTF">2015-03-10T10:45:00Z</dcterms:created>
  <dcterms:modified xsi:type="dcterms:W3CDTF">2015-03-10T10:45:00Z</dcterms:modified>
</cp:coreProperties>
</file>