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165C15" w14:paraId="2162250E" w14:textId="77777777" w:rsidTr="00CA1AEA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14:paraId="1B772274" w14:textId="77777777" w:rsidR="00165C15" w:rsidRDefault="00165C15" w:rsidP="00CA1AEA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44717037" w14:textId="6F36CA44" w:rsidR="00165C15" w:rsidRPr="00B97172" w:rsidRDefault="00165C15" w:rsidP="00CA1AEA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BC26B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4EEAD109" w14:textId="77777777" w:rsidR="00165C15" w:rsidRPr="00D47EEA" w:rsidRDefault="002B490C" w:rsidP="002B490C">
            <w:pPr>
              <w:suppressAutoHyphens w:val="0"/>
              <w:spacing w:after="20"/>
              <w:jc w:val="right"/>
            </w:pPr>
            <w:r w:rsidRPr="002B490C">
              <w:rPr>
                <w:sz w:val="40"/>
              </w:rPr>
              <w:t>CCPR</w:t>
            </w:r>
            <w:r>
              <w:t>/C/QAT/Q/1</w:t>
            </w:r>
          </w:p>
        </w:tc>
      </w:tr>
      <w:tr w:rsidR="00165C15" w14:paraId="4988A91C" w14:textId="77777777" w:rsidTr="00CA1AEA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4D345B4F" w14:textId="77777777" w:rsidR="00165C15" w:rsidRDefault="00165C15" w:rsidP="00CA1AEA">
            <w:pPr>
              <w:spacing w:before="120"/>
            </w:pPr>
            <w:r>
              <w:rPr>
                <w:noProof/>
                <w:lang w:eastAsia="en-GB"/>
              </w:rPr>
              <w:drawing>
                <wp:inline distT="0" distB="0" distL="0" distR="0" wp14:anchorId="6F9AD29E" wp14:editId="218EF4E8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C9FBBA4" w14:textId="7DFDC6C2" w:rsidR="00165C15" w:rsidRPr="00267F5F" w:rsidRDefault="00165C15" w:rsidP="00CA1AEA">
            <w:pPr>
              <w:spacing w:before="120" w:line="380" w:lineRule="exact"/>
              <w:rPr>
                <w:sz w:val="34"/>
              </w:rPr>
            </w:pPr>
            <w:r w:rsidRPr="00267F5F">
              <w:rPr>
                <w:b/>
                <w:sz w:val="34"/>
                <w:szCs w:val="40"/>
              </w:rPr>
              <w:t>International</w:t>
            </w:r>
            <w:r w:rsidR="00BC26B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Covenant</w:t>
            </w:r>
            <w:r w:rsidR="00BC26B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on</w:t>
            </w:r>
            <w:r>
              <w:rPr>
                <w:b/>
                <w:sz w:val="34"/>
                <w:szCs w:val="40"/>
              </w:rPr>
              <w:br/>
              <w:t>Civil</w:t>
            </w:r>
            <w:r w:rsidR="00BC26B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and</w:t>
            </w:r>
            <w:r w:rsidR="00BC26B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Political</w:t>
            </w:r>
            <w:r w:rsidR="00BC26BA">
              <w:rPr>
                <w:b/>
                <w:sz w:val="34"/>
                <w:szCs w:val="40"/>
              </w:rPr>
              <w:t xml:space="preserve"> </w:t>
            </w:r>
            <w:r>
              <w:rPr>
                <w:b/>
                <w:sz w:val="34"/>
                <w:szCs w:val="40"/>
              </w:rPr>
              <w:t>R</w:t>
            </w:r>
            <w:r w:rsidRPr="00267F5F">
              <w:rPr>
                <w:b/>
                <w:sz w:val="34"/>
                <w:szCs w:val="40"/>
              </w:rPr>
              <w:t>ights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6EE6988" w14:textId="3687879E" w:rsidR="00165C15" w:rsidRDefault="002B490C" w:rsidP="002B490C">
            <w:pPr>
              <w:suppressAutoHyphens w:val="0"/>
              <w:spacing w:before="240"/>
            </w:pPr>
            <w:r>
              <w:t>Distr.:</w:t>
            </w:r>
            <w:r w:rsidR="00BC26BA">
              <w:t xml:space="preserve"> </w:t>
            </w:r>
            <w:r>
              <w:t>General</w:t>
            </w:r>
          </w:p>
          <w:p w14:paraId="43535010" w14:textId="3E55C1DB" w:rsidR="002B490C" w:rsidRDefault="002B490C" w:rsidP="002B490C">
            <w:pPr>
              <w:suppressAutoHyphens w:val="0"/>
            </w:pPr>
            <w:r>
              <w:t>2</w:t>
            </w:r>
            <w:r w:rsidR="00807FBF">
              <w:t>4</w:t>
            </w:r>
            <w:r w:rsidR="00BC26BA">
              <w:t xml:space="preserve"> </w:t>
            </w:r>
            <w:r>
              <w:t>August</w:t>
            </w:r>
            <w:r w:rsidR="00BC26BA">
              <w:t xml:space="preserve"> </w:t>
            </w:r>
            <w:r>
              <w:t>2020</w:t>
            </w:r>
          </w:p>
          <w:p w14:paraId="6E333E7E" w14:textId="77777777" w:rsidR="002B490C" w:rsidRDefault="002B490C" w:rsidP="002B490C">
            <w:pPr>
              <w:suppressAutoHyphens w:val="0"/>
            </w:pPr>
          </w:p>
          <w:p w14:paraId="535F313B" w14:textId="5D7CA671" w:rsidR="002B490C" w:rsidRDefault="002B490C" w:rsidP="002B490C">
            <w:pPr>
              <w:suppressAutoHyphens w:val="0"/>
            </w:pPr>
            <w:r>
              <w:t>Original:</w:t>
            </w:r>
            <w:r w:rsidR="00BC26BA">
              <w:t xml:space="preserve"> </w:t>
            </w:r>
            <w:r>
              <w:t>English</w:t>
            </w:r>
          </w:p>
          <w:p w14:paraId="3EF148F5" w14:textId="61D66110" w:rsidR="002B490C" w:rsidRDefault="002B490C" w:rsidP="002B490C">
            <w:pPr>
              <w:suppressAutoHyphens w:val="0"/>
            </w:pPr>
            <w:r>
              <w:t>Arabic,</w:t>
            </w:r>
            <w:r w:rsidR="00BC26BA">
              <w:t xml:space="preserve"> </w:t>
            </w:r>
            <w:r>
              <w:t>English,</w:t>
            </w:r>
            <w:r w:rsidR="00BC26BA">
              <w:t xml:space="preserve"> </w:t>
            </w:r>
            <w:r>
              <w:t>French</w:t>
            </w:r>
            <w:r w:rsidR="00BC26BA">
              <w:t xml:space="preserve"> </w:t>
            </w:r>
            <w:r>
              <w:t>and</w:t>
            </w:r>
            <w:r w:rsidR="00BC26BA">
              <w:t xml:space="preserve"> </w:t>
            </w:r>
            <w:r>
              <w:t>Spanish</w:t>
            </w:r>
            <w:r w:rsidR="00BC26BA">
              <w:t xml:space="preserve"> </w:t>
            </w:r>
            <w:r>
              <w:t>only</w:t>
            </w:r>
          </w:p>
        </w:tc>
      </w:tr>
    </w:tbl>
    <w:p w14:paraId="43211F64" w14:textId="563452EF" w:rsidR="002B490C" w:rsidRPr="002B490C" w:rsidRDefault="002B490C" w:rsidP="002B490C">
      <w:pPr>
        <w:spacing w:before="120"/>
        <w:rPr>
          <w:b/>
          <w:bCs/>
          <w:sz w:val="24"/>
          <w:szCs w:val="24"/>
        </w:rPr>
      </w:pPr>
      <w:r w:rsidRPr="002B490C">
        <w:rPr>
          <w:b/>
          <w:bCs/>
          <w:sz w:val="24"/>
          <w:szCs w:val="24"/>
        </w:rPr>
        <w:t>Human</w:t>
      </w:r>
      <w:r w:rsidR="00BC26BA">
        <w:rPr>
          <w:b/>
          <w:bCs/>
          <w:sz w:val="24"/>
          <w:szCs w:val="24"/>
        </w:rPr>
        <w:t xml:space="preserve"> </w:t>
      </w:r>
      <w:r w:rsidRPr="002B490C">
        <w:rPr>
          <w:b/>
          <w:bCs/>
          <w:sz w:val="24"/>
          <w:szCs w:val="24"/>
        </w:rPr>
        <w:t>Rights</w:t>
      </w:r>
      <w:r w:rsidR="00BC26BA">
        <w:rPr>
          <w:b/>
          <w:bCs/>
          <w:sz w:val="24"/>
          <w:szCs w:val="24"/>
        </w:rPr>
        <w:t xml:space="preserve"> </w:t>
      </w:r>
      <w:r w:rsidRPr="002B490C">
        <w:rPr>
          <w:b/>
          <w:bCs/>
          <w:sz w:val="24"/>
          <w:szCs w:val="24"/>
        </w:rPr>
        <w:t>Committee</w:t>
      </w:r>
    </w:p>
    <w:p w14:paraId="68BE1678" w14:textId="5BEC1646" w:rsidR="002B490C" w:rsidRPr="00B01146" w:rsidRDefault="002B490C" w:rsidP="00BC26BA">
      <w:pPr>
        <w:pStyle w:val="HChG"/>
      </w:pPr>
      <w:r w:rsidRPr="00B01146">
        <w:tab/>
      </w:r>
      <w:r w:rsidRPr="00B01146">
        <w:tab/>
        <w:t>List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issues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relation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initial</w:t>
      </w:r>
      <w:r w:rsidR="00BC26BA">
        <w:t xml:space="preserve"> </w:t>
      </w:r>
      <w:r w:rsidRPr="00B01146">
        <w:t>report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Qatar</w:t>
      </w:r>
      <w:r w:rsidR="00BC26BA" w:rsidRPr="00BC26BA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14:paraId="5F70DCF2" w14:textId="2C7AC612" w:rsidR="002B490C" w:rsidRPr="00B01146" w:rsidRDefault="00BC26BA" w:rsidP="00BC26BA">
      <w:pPr>
        <w:pStyle w:val="H23G"/>
      </w:pPr>
      <w:r>
        <w:tab/>
      </w:r>
      <w:r>
        <w:tab/>
      </w:r>
      <w:r w:rsidR="002B490C" w:rsidRPr="00B01146">
        <w:t>Constitutional</w:t>
      </w:r>
      <w:r>
        <w:t xml:space="preserve"> </w:t>
      </w:r>
      <w:r w:rsidR="002B490C" w:rsidRPr="00B01146">
        <w:t>and</w:t>
      </w:r>
      <w:r>
        <w:t xml:space="preserve"> </w:t>
      </w:r>
      <w:r w:rsidR="002B490C" w:rsidRPr="00B01146">
        <w:t>legal</w:t>
      </w:r>
      <w:r>
        <w:t xml:space="preserve"> </w:t>
      </w:r>
      <w:r w:rsidR="002B490C" w:rsidRPr="00B01146">
        <w:t>framework</w:t>
      </w:r>
      <w:r>
        <w:t xml:space="preserve"> </w:t>
      </w:r>
      <w:r w:rsidR="002B490C" w:rsidRPr="00B01146">
        <w:t>within</w:t>
      </w:r>
      <w:r>
        <w:t xml:space="preserve"> </w:t>
      </w:r>
      <w:r w:rsidR="002B490C" w:rsidRPr="00B01146">
        <w:t>which</w:t>
      </w:r>
      <w:r>
        <w:t xml:space="preserve"> </w:t>
      </w:r>
      <w:r w:rsidR="002B490C" w:rsidRPr="00B01146">
        <w:t>the</w:t>
      </w:r>
      <w:r>
        <w:t xml:space="preserve"> </w:t>
      </w:r>
      <w:r w:rsidR="002B490C" w:rsidRPr="00B01146">
        <w:t>Covenant</w:t>
      </w:r>
      <w:r>
        <w:t xml:space="preserve"> </w:t>
      </w:r>
      <w:r w:rsidR="002B490C" w:rsidRPr="00B01146">
        <w:t>is</w:t>
      </w:r>
      <w:r>
        <w:t xml:space="preserve"> </w:t>
      </w:r>
      <w:r w:rsidR="002B490C" w:rsidRPr="00B01146">
        <w:t>implemented</w:t>
      </w:r>
      <w:r>
        <w:t xml:space="preserve"> </w:t>
      </w:r>
      <w:r>
        <w:br/>
      </w:r>
      <w:r w:rsidR="002B490C" w:rsidRPr="00B01146">
        <w:t>(art.</w:t>
      </w:r>
      <w:r>
        <w:t xml:space="preserve"> </w:t>
      </w:r>
      <w:r w:rsidR="002B490C" w:rsidRPr="00B01146">
        <w:t>2)</w:t>
      </w:r>
    </w:p>
    <w:p w14:paraId="07D92A93" w14:textId="6638FCB2" w:rsidR="002B490C" w:rsidRPr="00B01146" w:rsidRDefault="002B490C" w:rsidP="002B490C">
      <w:pPr>
        <w:pStyle w:val="SingleTxtG"/>
      </w:pPr>
      <w:r w:rsidRPr="00B01146">
        <w:t>1.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further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constitutional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framework</w:t>
      </w:r>
      <w:r w:rsidR="00BC26BA">
        <w:t xml:space="preserve"> </w:t>
      </w:r>
      <w:r w:rsidRPr="00B01146">
        <w:t>within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implemented.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examples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cases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courts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invoked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directly</w:t>
      </w:r>
      <w:r w:rsidR="00BC26BA">
        <w:t xml:space="preserve"> </w:t>
      </w:r>
      <w:r w:rsidRPr="00B01146">
        <w:t>applied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ratify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first</w:t>
      </w:r>
      <w:r w:rsidR="00BC26BA">
        <w:t xml:space="preserve"> </w:t>
      </w:r>
      <w:r w:rsidRPr="00B01146">
        <w:t>Optional</w:t>
      </w:r>
      <w:r w:rsidR="00BC26BA">
        <w:t xml:space="preserve"> </w:t>
      </w:r>
      <w:r w:rsidRPr="00B01146">
        <w:t>Protocol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status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</w:t>
      </w:r>
      <w:r w:rsidR="00BC26BA">
        <w:t xml:space="preserve"> </w:t>
      </w:r>
      <w:r w:rsidRPr="00B01146">
        <w:t>within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national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order,</w:t>
      </w:r>
      <w:r w:rsidR="00BC26BA">
        <w:t xml:space="preserve"> </w:t>
      </w:r>
      <w:r w:rsidRPr="00B01146">
        <w:t>particularly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cases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incompatibilities</w:t>
      </w:r>
      <w:r w:rsidR="00BC26BA">
        <w:t xml:space="preserve"> </w:t>
      </w:r>
      <w:r w:rsidRPr="00B01146">
        <w:t>between</w:t>
      </w:r>
      <w:r w:rsidR="00BC26BA">
        <w:t xml:space="preserve"> </w:t>
      </w:r>
      <w:r w:rsidRPr="00B01146">
        <w:t>sharia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its</w:t>
      </w:r>
      <w:r w:rsidR="00BC26BA">
        <w:t xml:space="preserve"> </w:t>
      </w:r>
      <w:r w:rsidRPr="00B01146">
        <w:t>provisions,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(d)</w:t>
      </w:r>
      <w:r w:rsidR="00BC26BA">
        <w:t xml:space="preserve"> </w:t>
      </w:r>
      <w:r w:rsidRPr="00B01146">
        <w:t>clarify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review</w:t>
      </w:r>
      <w:r w:rsidR="00BC26BA">
        <w:t xml:space="preserve"> </w:t>
      </w:r>
      <w:r w:rsidRPr="00B01146">
        <w:t>its</w:t>
      </w:r>
      <w:r w:rsidR="00BC26BA">
        <w:t xml:space="preserve"> </w:t>
      </w:r>
      <w:r w:rsidRPr="00B01146">
        <w:t>position</w:t>
      </w:r>
      <w:r w:rsidR="00BC26BA">
        <w:t xml:space="preserve"> </w:t>
      </w:r>
      <w:r w:rsidRPr="00B01146">
        <w:t>regarding</w:t>
      </w:r>
      <w:r w:rsidR="00BC26BA">
        <w:t xml:space="preserve"> </w:t>
      </w:r>
      <w:r w:rsidRPr="00B01146">
        <w:t>reservations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articles</w:t>
      </w:r>
      <w:r w:rsidR="00BC26BA">
        <w:t xml:space="preserve"> </w:t>
      </w:r>
      <w:r w:rsidRPr="00B01146">
        <w:t>3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23</w:t>
      </w:r>
      <w:r w:rsidR="00BC26BA">
        <w:t xml:space="preserve"> </w:t>
      </w:r>
      <w:r w:rsidRPr="00B01146">
        <w:t>(4).</w:t>
      </w:r>
      <w:r w:rsidR="00BC26BA">
        <w:t xml:space="preserve"> </w:t>
      </w:r>
    </w:p>
    <w:p w14:paraId="31430A24" w14:textId="4F217C9F" w:rsidR="002B490C" w:rsidRPr="00B01146" w:rsidRDefault="002B490C" w:rsidP="002B490C">
      <w:pPr>
        <w:pStyle w:val="SingleTxtG"/>
      </w:pPr>
      <w:r w:rsidRPr="00B01146">
        <w:t>2.</w:t>
      </w:r>
      <w:r w:rsidRPr="00B01146">
        <w:tab/>
        <w:t>Please</w:t>
      </w:r>
      <w:r w:rsidR="00BC26BA">
        <w:t xml:space="preserve"> </w:t>
      </w:r>
      <w:r w:rsidRPr="00B01146">
        <w:t>describe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adopted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independence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effec</w:t>
      </w:r>
      <w:bookmarkStart w:id="0" w:name="_GoBack"/>
      <w:bookmarkEnd w:id="0"/>
      <w:r w:rsidRPr="00B01146">
        <w:t>tiveness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National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Rights</w:t>
      </w:r>
      <w:r w:rsidR="00BC26BA">
        <w:t xml:space="preserve"> </w:t>
      </w:r>
      <w:r w:rsidRPr="00B01146">
        <w:t>Committee.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include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its</w:t>
      </w:r>
      <w:r w:rsidR="00BC26BA">
        <w:t xml:space="preserve"> </w:t>
      </w:r>
      <w:r w:rsidRPr="00B01146">
        <w:t>annual</w:t>
      </w:r>
      <w:r w:rsidR="00BC26BA">
        <w:t xml:space="preserve"> </w:t>
      </w:r>
      <w:r w:rsidRPr="00B01146">
        <w:t>budget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specific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place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its</w:t>
      </w:r>
      <w:r w:rsidR="00BC26BA">
        <w:t xml:space="preserve"> </w:t>
      </w:r>
      <w:r w:rsidRPr="00B01146">
        <w:t>full</w:t>
      </w:r>
      <w:r w:rsidR="00BC26BA">
        <w:t xml:space="preserve"> </w:t>
      </w:r>
      <w:r w:rsidRPr="00B01146">
        <w:t>independence.</w:t>
      </w:r>
    </w:p>
    <w:p w14:paraId="73E8DE84" w14:textId="5729EF81" w:rsidR="002B490C" w:rsidRPr="00B01146" w:rsidRDefault="002B490C" w:rsidP="002B490C">
      <w:pPr>
        <w:pStyle w:val="SingleTxtG"/>
      </w:pPr>
      <w:r w:rsidRPr="00B01146">
        <w:t>3.</w:t>
      </w:r>
      <w:r w:rsidRPr="00B01146">
        <w:tab/>
        <w:t>Please</w:t>
      </w:r>
      <w:r w:rsidR="00BC26BA">
        <w:t xml:space="preserve"> </w:t>
      </w:r>
      <w:r w:rsidRPr="00B01146">
        <w:t>describe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degree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participation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civil</w:t>
      </w:r>
      <w:r w:rsidR="00BC26BA">
        <w:t xml:space="preserve"> </w:t>
      </w:r>
      <w:r w:rsidRPr="00B01146">
        <w:t>society</w:t>
      </w:r>
      <w:r w:rsidR="00BC26BA">
        <w:t xml:space="preserve"> </w:t>
      </w:r>
      <w:r w:rsidRPr="00B01146">
        <w:t>organizations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process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formulating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initial</w:t>
      </w:r>
      <w:r w:rsidR="00BC26BA">
        <w:t xml:space="preserve"> </w:t>
      </w:r>
      <w:r w:rsidRPr="00B01146">
        <w:t>report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Committee.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agencies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responsible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ensuring</w:t>
      </w:r>
      <w:r w:rsidR="00BC26BA">
        <w:t xml:space="preserve"> </w:t>
      </w:r>
      <w:r w:rsidRPr="00B01146">
        <w:t>follow-up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concluding</w:t>
      </w:r>
      <w:r w:rsidR="00BC26BA">
        <w:t xml:space="preserve"> </w:t>
      </w:r>
      <w:r w:rsidRPr="00B01146">
        <w:t>observations</w:t>
      </w:r>
      <w:r w:rsidR="00BC26BA">
        <w:t xml:space="preserve"> </w:t>
      </w:r>
      <w:r w:rsidRPr="00B01146">
        <w:t>issued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treaty</w:t>
      </w:r>
      <w:r w:rsidR="00BC26BA">
        <w:t xml:space="preserve"> </w:t>
      </w:r>
      <w:r w:rsidRPr="00B01146">
        <w:t>bodies</w:t>
      </w:r>
      <w:r w:rsidR="00FD6F22">
        <w:t>.</w:t>
      </w:r>
    </w:p>
    <w:p w14:paraId="47AD6D2E" w14:textId="053A19A9" w:rsidR="002B490C" w:rsidRPr="00B01146" w:rsidRDefault="00BC26BA" w:rsidP="00BC26BA">
      <w:pPr>
        <w:pStyle w:val="H23G"/>
      </w:pPr>
      <w:r>
        <w:tab/>
      </w:r>
      <w:r>
        <w:tab/>
      </w:r>
      <w:r w:rsidR="002B490C" w:rsidRPr="00B01146">
        <w:t>States</w:t>
      </w:r>
      <w:r>
        <w:t xml:space="preserve"> </w:t>
      </w:r>
      <w:r w:rsidR="002B490C" w:rsidRPr="00B01146">
        <w:t>of</w:t>
      </w:r>
      <w:r>
        <w:t xml:space="preserve"> </w:t>
      </w:r>
      <w:r w:rsidR="002B490C" w:rsidRPr="00B01146">
        <w:t>emergency,</w:t>
      </w:r>
      <w:r>
        <w:t xml:space="preserve"> </w:t>
      </w:r>
      <w:r w:rsidR="002B490C" w:rsidRPr="00B01146">
        <w:t>counter-terrorism</w:t>
      </w:r>
      <w:r>
        <w:t xml:space="preserve"> </w:t>
      </w:r>
      <w:r w:rsidR="002B490C" w:rsidRPr="00B01146">
        <w:t>measures</w:t>
      </w:r>
      <w:r>
        <w:t xml:space="preserve"> </w:t>
      </w:r>
      <w:r w:rsidR="002B490C" w:rsidRPr="00B01146">
        <w:t>and</w:t>
      </w:r>
      <w:r>
        <w:t xml:space="preserve"> </w:t>
      </w:r>
      <w:r w:rsidR="002B490C" w:rsidRPr="00B01146">
        <w:t>surveillance</w:t>
      </w:r>
      <w:r>
        <w:t xml:space="preserve"> </w:t>
      </w:r>
      <w:r w:rsidR="002B490C" w:rsidRPr="00B01146">
        <w:t>(arts.</w:t>
      </w:r>
      <w:r>
        <w:t xml:space="preserve"> </w:t>
      </w:r>
      <w:r w:rsidR="002B490C" w:rsidRPr="00B01146">
        <w:t>2,</w:t>
      </w:r>
      <w:r>
        <w:t xml:space="preserve"> </w:t>
      </w:r>
      <w:r w:rsidR="002B490C" w:rsidRPr="00B01146">
        <w:t>4,</w:t>
      </w:r>
      <w:r>
        <w:t xml:space="preserve"> </w:t>
      </w:r>
      <w:r w:rsidR="002B490C" w:rsidRPr="00B01146">
        <w:t>6,</w:t>
      </w:r>
      <w:r>
        <w:t xml:space="preserve"> </w:t>
      </w:r>
      <w:r w:rsidR="002B490C" w:rsidRPr="00B01146">
        <w:t>7,</w:t>
      </w:r>
      <w:r>
        <w:t xml:space="preserve"> </w:t>
      </w:r>
      <w:r w:rsidR="002B490C" w:rsidRPr="00B01146">
        <w:t>9,</w:t>
      </w:r>
      <w:r>
        <w:t xml:space="preserve"> </w:t>
      </w:r>
      <w:r w:rsidR="002B490C" w:rsidRPr="00B01146">
        <w:t>14</w:t>
      </w:r>
      <w:r>
        <w:t xml:space="preserve"> </w:t>
      </w:r>
      <w:r w:rsidR="002B490C" w:rsidRPr="00B01146">
        <w:t>and</w:t>
      </w:r>
      <w:r>
        <w:t xml:space="preserve"> </w:t>
      </w:r>
      <w:r w:rsidR="002B490C" w:rsidRPr="00B01146">
        <w:t>17)</w:t>
      </w:r>
    </w:p>
    <w:p w14:paraId="63426808" w14:textId="28C10A23" w:rsidR="002B490C" w:rsidRPr="00B01146" w:rsidRDefault="002B490C" w:rsidP="002B490C">
      <w:pPr>
        <w:pStyle w:val="SingleTxtG"/>
      </w:pPr>
      <w:r w:rsidRPr="00B01146">
        <w:t>4.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address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coronavirus</w:t>
      </w:r>
      <w:r w:rsidR="00BC26BA">
        <w:t xml:space="preserve"> </w:t>
      </w:r>
      <w:r w:rsidRPr="00B01146">
        <w:t>disease</w:t>
      </w:r>
      <w:r w:rsidR="00BC26BA">
        <w:t xml:space="preserve"> </w:t>
      </w:r>
      <w:r w:rsidRPr="00B01146">
        <w:t>(COVID-19)</w:t>
      </w:r>
      <w:r w:rsidR="00BC26BA">
        <w:t xml:space="preserve"> </w:t>
      </w:r>
      <w:r w:rsidRPr="00B01146">
        <w:t>pandemic.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particular,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specify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derogate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obligations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respect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assembly,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movement,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privacy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leave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country.</w:t>
      </w:r>
      <w:r w:rsidR="00BC26BA">
        <w:t xml:space="preserve"> </w:t>
      </w:r>
      <w:r w:rsidRPr="00B01146">
        <w:t>If</w:t>
      </w:r>
      <w:r w:rsidR="00BC26BA">
        <w:t xml:space="preserve"> </w:t>
      </w:r>
      <w:r w:rsidRPr="00B01146">
        <w:t>so,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specify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were</w:t>
      </w:r>
      <w:r w:rsidR="00BC26BA">
        <w:t xml:space="preserve"> </w:t>
      </w:r>
      <w:r w:rsidRPr="00B01146">
        <w:t>strictly</w:t>
      </w:r>
      <w:r w:rsidR="00BC26BA">
        <w:t xml:space="preserve"> </w:t>
      </w:r>
      <w:r w:rsidRPr="00B01146">
        <w:t>required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proportional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exigencies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situation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limited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duration,</w:t>
      </w:r>
      <w:r w:rsidR="00BC26BA">
        <w:t xml:space="preserve"> </w:t>
      </w:r>
      <w:r w:rsidRPr="00B01146">
        <w:t>geographical</w:t>
      </w:r>
      <w:r w:rsidR="00BC26BA">
        <w:t xml:space="preserve"> </w:t>
      </w:r>
      <w:r w:rsidRPr="00B01146">
        <w:t>coverage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material</w:t>
      </w:r>
      <w:r w:rsidR="00BC26BA">
        <w:t xml:space="preserve"> </w:t>
      </w:r>
      <w:r w:rsidRPr="00B01146">
        <w:t>scope,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outlined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Committee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its</w:t>
      </w:r>
      <w:r w:rsidR="00BC26BA">
        <w:t xml:space="preserve"> </w:t>
      </w:r>
      <w:r w:rsidRPr="00B01146">
        <w:t>statement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derogations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connection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COVID-19</w:t>
      </w:r>
      <w:r w:rsidR="00BC26BA">
        <w:t xml:space="preserve"> </w:t>
      </w:r>
      <w:r w:rsidRPr="00B01146">
        <w:t>pandemic</w:t>
      </w:r>
      <w:r w:rsidR="00BC26BA">
        <w:t xml:space="preserve"> </w:t>
      </w:r>
      <w:r w:rsidRPr="00B01146">
        <w:t>(CCPR/C/128/2),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other</w:t>
      </w:r>
      <w:r w:rsidR="00BC26BA">
        <w:t xml:space="preserve"> </w:t>
      </w:r>
      <w:r w:rsidRPr="00B01146">
        <w:t>State</w:t>
      </w:r>
      <w:r w:rsidR="00B21BC1">
        <w:t>s</w:t>
      </w:r>
      <w:r w:rsidR="00BC26BA">
        <w:t xml:space="preserve"> </w:t>
      </w:r>
      <w:r w:rsidRPr="00B01146">
        <w:t>parties</w:t>
      </w:r>
      <w:r w:rsidR="00BC26BA">
        <w:t xml:space="preserve"> </w:t>
      </w:r>
      <w:r w:rsidRPr="00B01146">
        <w:t>were</w:t>
      </w:r>
      <w:r w:rsidR="00BC26BA">
        <w:t xml:space="preserve"> </w:t>
      </w:r>
      <w:r w:rsidRPr="00B01146">
        <w:t>notified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measures,</w:t>
      </w:r>
      <w:r w:rsidR="00BC26BA">
        <w:t xml:space="preserve"> </w:t>
      </w:r>
      <w:r w:rsidRPr="00B01146">
        <w:t>via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Secretary-General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United</w:t>
      </w:r>
      <w:r w:rsidR="00BC26BA">
        <w:t xml:space="preserve"> </w:t>
      </w:r>
      <w:r w:rsidRPr="00B01146">
        <w:t>Nations.</w:t>
      </w:r>
      <w:r w:rsidR="00BC26BA">
        <w:t xml:space="preserve"> </w:t>
      </w:r>
    </w:p>
    <w:p w14:paraId="059DF172" w14:textId="00B54770" w:rsidR="002B490C" w:rsidRPr="00B01146" w:rsidRDefault="002B490C" w:rsidP="002B490C">
      <w:pPr>
        <w:pStyle w:val="SingleTxtG"/>
      </w:pPr>
      <w:r w:rsidRPr="00B01146">
        <w:t>5.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counter-terrorism</w:t>
      </w:r>
      <w:r w:rsidR="00BC26BA">
        <w:t xml:space="preserve"> </w:t>
      </w:r>
      <w:r w:rsidRPr="00B01146">
        <w:t>legislation</w:t>
      </w:r>
      <w:r w:rsidR="00BC26BA">
        <w:t xml:space="preserve"> </w:t>
      </w:r>
      <w:r w:rsidRPr="00B01146">
        <w:t>allows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derogations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safeguards</w:t>
      </w:r>
      <w:r w:rsidR="00BC26BA">
        <w:t xml:space="preserve"> </w:t>
      </w:r>
      <w:r w:rsidRPr="00B01146">
        <w:t>enshrined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Code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Procedure.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following: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compatibility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17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2002</w:t>
      </w:r>
      <w:r w:rsidR="00BC26BA">
        <w:t xml:space="preserve"> </w:t>
      </w:r>
      <w:r w:rsidRPr="00B01146">
        <w:t>concerning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protection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society,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5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2003</w:t>
      </w:r>
      <w:r w:rsidR="00BC26BA">
        <w:t xml:space="preserve"> </w:t>
      </w:r>
      <w:r w:rsidRPr="00B01146">
        <w:t>concerning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establishment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security</w:t>
      </w:r>
      <w:r w:rsidR="00BC26BA">
        <w:t xml:space="preserve"> </w:t>
      </w:r>
      <w:r w:rsidRPr="00B01146">
        <w:t>apparatus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3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2013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combating</w:t>
      </w:r>
      <w:r w:rsidR="00BC26BA">
        <w:t xml:space="preserve"> </w:t>
      </w:r>
      <w:r w:rsidRPr="00B01146">
        <w:t>terrorism</w:t>
      </w:r>
      <w:r w:rsidR="00BC26BA">
        <w:t xml:space="preserve"> </w:t>
      </w:r>
      <w:r w:rsidRPr="00B01146">
        <w:t>(as</w:t>
      </w:r>
      <w:r w:rsidR="00BC26BA">
        <w:t xml:space="preserve"> </w:t>
      </w:r>
      <w:r w:rsidRPr="00B01146">
        <w:t>amended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2017)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lastRenderedPageBreak/>
        <w:t>whether</w:t>
      </w:r>
      <w:r w:rsidR="00BC26BA">
        <w:t xml:space="preserve"> </w:t>
      </w:r>
      <w:r w:rsidRPr="00B01146">
        <w:t>they</w:t>
      </w:r>
      <w:r w:rsidR="00BC26BA">
        <w:t xml:space="preserve"> </w:t>
      </w:r>
      <w:r w:rsidRPr="00B01146">
        <w:t>allow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long</w:t>
      </w:r>
      <w:r w:rsidR="00BC26BA">
        <w:t xml:space="preserve"> </w:t>
      </w:r>
      <w:r w:rsidRPr="00B01146">
        <w:t>periods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pretrial</w:t>
      </w:r>
      <w:r w:rsidR="00BC26BA">
        <w:t xml:space="preserve"> </w:t>
      </w:r>
      <w:r w:rsidRPr="00B01146">
        <w:t>detention,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“precautionary</w:t>
      </w:r>
      <w:r w:rsidR="00BC26BA">
        <w:t xml:space="preserve"> </w:t>
      </w:r>
      <w:r w:rsidRPr="00B01146">
        <w:t>detention”,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outside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scope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Code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Procedure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not</w:t>
      </w:r>
      <w:r w:rsidR="00BC26BA">
        <w:t xml:space="preserve"> </w:t>
      </w:r>
      <w:r w:rsidRPr="00B01146">
        <w:t>subject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judicial</w:t>
      </w:r>
      <w:r w:rsidR="00BC26BA">
        <w:t xml:space="preserve"> </w:t>
      </w:r>
      <w:r w:rsidRPr="00B01146">
        <w:t>oversight;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individuals</w:t>
      </w:r>
      <w:r w:rsidR="00BC26BA">
        <w:t xml:space="preserve"> </w:t>
      </w:r>
      <w:r w:rsidRPr="00B01146">
        <w:t>arrested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average</w:t>
      </w:r>
      <w:r w:rsidR="00BC26BA">
        <w:t xml:space="preserve"> </w:t>
      </w:r>
      <w:r w:rsidRPr="00B01146">
        <w:t>length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time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they</w:t>
      </w:r>
      <w:r w:rsidR="00BC26BA">
        <w:t xml:space="preserve"> </w:t>
      </w:r>
      <w:r w:rsidRPr="00B01146">
        <w:t>were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before</w:t>
      </w:r>
      <w:r w:rsidR="00BC26BA">
        <w:t xml:space="preserve"> </w:t>
      </w:r>
      <w:r w:rsidRPr="00B01146">
        <w:t>being</w:t>
      </w:r>
      <w:r w:rsidR="00BC26BA">
        <w:t xml:space="preserve"> </w:t>
      </w:r>
      <w:r w:rsidRPr="00B01146">
        <w:t>charged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an</w:t>
      </w:r>
      <w:r w:rsidR="00BC26BA">
        <w:t xml:space="preserve"> </w:t>
      </w:r>
      <w:r w:rsidRPr="00B01146">
        <w:t>offence;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definition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terrorism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relevant</w:t>
      </w:r>
      <w:r w:rsidR="00BC26BA">
        <w:t xml:space="preserve"> </w:t>
      </w:r>
      <w:r w:rsidRPr="00B01146">
        <w:t>legislation.</w:t>
      </w:r>
    </w:p>
    <w:p w14:paraId="17446388" w14:textId="0B19013D" w:rsidR="002B490C" w:rsidRPr="00B01146" w:rsidRDefault="00BC26BA" w:rsidP="00BC26BA">
      <w:pPr>
        <w:pStyle w:val="H23G"/>
      </w:pPr>
      <w:r>
        <w:tab/>
      </w:r>
      <w:r>
        <w:tab/>
      </w:r>
      <w:r w:rsidR="002B490C" w:rsidRPr="00B01146">
        <w:t>Non-discrimination</w:t>
      </w:r>
      <w:r>
        <w:t xml:space="preserve"> </w:t>
      </w:r>
      <w:r w:rsidR="002B490C" w:rsidRPr="00B01146">
        <w:t>(arts.</w:t>
      </w:r>
      <w:r>
        <w:t xml:space="preserve"> </w:t>
      </w:r>
      <w:r w:rsidR="002B490C" w:rsidRPr="00B01146">
        <w:t>2,</w:t>
      </w:r>
      <w:r>
        <w:t xml:space="preserve"> </w:t>
      </w:r>
      <w:r w:rsidR="002B490C" w:rsidRPr="00B01146">
        <w:t>3,</w:t>
      </w:r>
      <w:r>
        <w:t xml:space="preserve"> </w:t>
      </w:r>
      <w:r w:rsidR="002B490C" w:rsidRPr="00B01146">
        <w:t>14,</w:t>
      </w:r>
      <w:r>
        <w:t xml:space="preserve"> </w:t>
      </w:r>
      <w:r w:rsidR="002B490C" w:rsidRPr="00B01146">
        <w:t>20,</w:t>
      </w:r>
      <w:r>
        <w:t xml:space="preserve"> </w:t>
      </w:r>
      <w:r w:rsidR="002B490C" w:rsidRPr="00B01146">
        <w:t>23,</w:t>
      </w:r>
      <w:r>
        <w:t xml:space="preserve"> </w:t>
      </w:r>
      <w:r w:rsidR="002B490C" w:rsidRPr="00B01146">
        <w:t>26</w:t>
      </w:r>
      <w:r>
        <w:t xml:space="preserve"> </w:t>
      </w:r>
      <w:r w:rsidR="002B490C" w:rsidRPr="00B01146">
        <w:t>and</w:t>
      </w:r>
      <w:r>
        <w:t xml:space="preserve"> </w:t>
      </w:r>
      <w:r w:rsidR="002B490C" w:rsidRPr="00B01146">
        <w:t>27)</w:t>
      </w:r>
    </w:p>
    <w:p w14:paraId="35AB05F7" w14:textId="3BFEE790" w:rsidR="002B490C" w:rsidRPr="00B01146" w:rsidRDefault="002B490C" w:rsidP="002B490C">
      <w:pPr>
        <w:pStyle w:val="SingleTxtG"/>
      </w:pPr>
      <w:r w:rsidRPr="00B01146">
        <w:t>6.</w:t>
      </w:r>
      <w:r w:rsidRPr="00B01146">
        <w:tab/>
        <w:t>Please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legislative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other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taken,</w:t>
      </w:r>
      <w:r w:rsidR="00BC26BA">
        <w:t xml:space="preserve"> </w:t>
      </w:r>
      <w:r w:rsidRPr="00B01146">
        <w:t>since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accession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combat</w:t>
      </w:r>
      <w:r w:rsidR="00BC26BA">
        <w:t xml:space="preserve"> </w:t>
      </w:r>
      <w:r w:rsidRPr="00B01146">
        <w:t>laws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social</w:t>
      </w:r>
      <w:r w:rsidR="00BC26BA">
        <w:t xml:space="preserve"> </w:t>
      </w:r>
      <w:r w:rsidRPr="00B01146">
        <w:t>practices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discriminatory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basis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sex,</w:t>
      </w:r>
      <w:r w:rsidR="00BC26BA">
        <w:t xml:space="preserve"> </w:t>
      </w:r>
      <w:r w:rsidRPr="00B01146">
        <w:t>sexual</w:t>
      </w:r>
      <w:r w:rsidR="00BC26BA">
        <w:t xml:space="preserve"> </w:t>
      </w:r>
      <w:r w:rsidRPr="00B01146">
        <w:t>orientation,</w:t>
      </w:r>
      <w:r w:rsidR="00BC26BA">
        <w:t xml:space="preserve"> </w:t>
      </w:r>
      <w:r w:rsidRPr="00B01146">
        <w:t>religion,</w:t>
      </w:r>
      <w:r w:rsidR="00BC26BA">
        <w:t xml:space="preserve"> </w:t>
      </w:r>
      <w:r w:rsidRPr="00B01146">
        <w:t>race,</w:t>
      </w:r>
      <w:r w:rsidR="00BC26BA">
        <w:t xml:space="preserve"> </w:t>
      </w:r>
      <w:r w:rsidRPr="00B01146">
        <w:t>ethnicity,</w:t>
      </w:r>
      <w:r w:rsidR="00BC26BA">
        <w:t xml:space="preserve"> </w:t>
      </w:r>
      <w:r w:rsidRPr="00B01146">
        <w:t>disability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nationality</w:t>
      </w:r>
      <w:r w:rsidR="00BC26BA">
        <w:t xml:space="preserve"> </w:t>
      </w:r>
      <w:r w:rsidRPr="00B01146">
        <w:t>status.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include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develop</w:t>
      </w:r>
      <w:r w:rsidR="00BC26BA">
        <w:t xml:space="preserve"> </w:t>
      </w:r>
      <w:r w:rsidRPr="00B01146">
        <w:t>comprehensive</w:t>
      </w:r>
      <w:r w:rsidR="00BC26BA">
        <w:t xml:space="preserve"> </w:t>
      </w:r>
      <w:r w:rsidRPr="00B01146">
        <w:t>anti-discrimination</w:t>
      </w:r>
      <w:r w:rsidR="00BC26BA">
        <w:t xml:space="preserve"> </w:t>
      </w:r>
      <w:r w:rsidRPr="00B01146">
        <w:t>legislation,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prohibit</w:t>
      </w:r>
      <w:r w:rsidR="00BC26BA">
        <w:t xml:space="preserve"> </w:t>
      </w:r>
      <w:r w:rsidRPr="00B01146">
        <w:t>discrimination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above</w:t>
      </w:r>
      <w:r w:rsidR="00BC26BA">
        <w:t xml:space="preserve"> </w:t>
      </w:r>
      <w:r w:rsidRPr="00B01146">
        <w:t>grounds.</w:t>
      </w:r>
      <w:r w:rsidR="00BC26BA">
        <w:t xml:space="preserve"> </w:t>
      </w:r>
    </w:p>
    <w:p w14:paraId="7D1098FD" w14:textId="1DB8C7BB" w:rsidR="002B490C" w:rsidRPr="00B01146" w:rsidRDefault="00BC26BA" w:rsidP="00BC26BA">
      <w:pPr>
        <w:pStyle w:val="H23G"/>
      </w:pPr>
      <w:r>
        <w:tab/>
      </w:r>
      <w:r>
        <w:tab/>
      </w:r>
      <w:r w:rsidR="002B490C" w:rsidRPr="00B01146">
        <w:t>Equality</w:t>
      </w:r>
      <w:r>
        <w:t xml:space="preserve"> </w:t>
      </w:r>
      <w:r w:rsidR="002B490C" w:rsidRPr="00B01146">
        <w:t>between</w:t>
      </w:r>
      <w:r>
        <w:t xml:space="preserve"> </w:t>
      </w:r>
      <w:r w:rsidR="002B490C" w:rsidRPr="00B01146">
        <w:t>men</w:t>
      </w:r>
      <w:r>
        <w:t xml:space="preserve"> </w:t>
      </w:r>
      <w:r w:rsidR="002B490C" w:rsidRPr="00B01146">
        <w:t>and</w:t>
      </w:r>
      <w:r>
        <w:t xml:space="preserve"> </w:t>
      </w:r>
      <w:r w:rsidR="002B490C" w:rsidRPr="00B01146">
        <w:t>women</w:t>
      </w:r>
      <w:r>
        <w:t xml:space="preserve"> </w:t>
      </w:r>
      <w:r w:rsidR="002B490C" w:rsidRPr="00B01146">
        <w:t>(arts.</w:t>
      </w:r>
      <w:r>
        <w:t xml:space="preserve"> </w:t>
      </w:r>
      <w:r w:rsidR="002B490C" w:rsidRPr="00B01146">
        <w:t>2,</w:t>
      </w:r>
      <w:r>
        <w:t xml:space="preserve"> </w:t>
      </w:r>
      <w:r w:rsidR="002B490C" w:rsidRPr="00B01146">
        <w:t>3</w:t>
      </w:r>
      <w:r>
        <w:t xml:space="preserve"> </w:t>
      </w:r>
      <w:r w:rsidR="002B490C" w:rsidRPr="00B01146">
        <w:t>and</w:t>
      </w:r>
      <w:r>
        <w:t xml:space="preserve"> </w:t>
      </w:r>
      <w:r w:rsidR="002B490C" w:rsidRPr="00B01146">
        <w:t>26)</w:t>
      </w:r>
    </w:p>
    <w:p w14:paraId="00CA0DF6" w14:textId="2ABA2177" w:rsidR="002B490C" w:rsidRPr="00B01146" w:rsidRDefault="002B490C" w:rsidP="002B490C">
      <w:pPr>
        <w:pStyle w:val="SingleTxtG"/>
      </w:pPr>
      <w:r w:rsidRPr="00B01146">
        <w:t>7.</w:t>
      </w:r>
      <w:r w:rsidRPr="00B01146">
        <w:tab/>
        <w:t>Please</w:t>
      </w:r>
      <w:r w:rsidR="00BC26BA">
        <w:t xml:space="preserve"> </w:t>
      </w:r>
      <w:r w:rsidRPr="00B01146">
        <w:t>elaborate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plans,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context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Qatar</w:t>
      </w:r>
      <w:r w:rsidR="00BC26BA">
        <w:t xml:space="preserve"> </w:t>
      </w:r>
      <w:r w:rsidRPr="00B01146">
        <w:t>National</w:t>
      </w:r>
      <w:r w:rsidR="00BC26BA">
        <w:t xml:space="preserve"> </w:t>
      </w:r>
      <w:r w:rsidRPr="00B01146">
        <w:t>Vision</w:t>
      </w:r>
      <w:r w:rsidR="00BC26BA">
        <w:t xml:space="preserve"> </w:t>
      </w:r>
      <w:r w:rsidRPr="00B01146">
        <w:t>2030,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achieve</w:t>
      </w:r>
      <w:r w:rsidR="00BC26BA">
        <w:t xml:space="preserve"> </w:t>
      </w:r>
      <w:r w:rsidRPr="00B01146">
        <w:t>full</w:t>
      </w:r>
      <w:r w:rsidR="00BC26BA">
        <w:t xml:space="preserve"> </w:t>
      </w:r>
      <w:r w:rsidRPr="00B01146">
        <w:t>gender</w:t>
      </w:r>
      <w:r w:rsidR="00BC26BA">
        <w:t xml:space="preserve"> </w:t>
      </w:r>
      <w:r w:rsidRPr="00B01146">
        <w:t>equality.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following: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place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increase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proportion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women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decision-making</w:t>
      </w:r>
      <w:r w:rsidR="00BC26BA">
        <w:t xml:space="preserve"> </w:t>
      </w:r>
      <w:r w:rsidRPr="00B01146">
        <w:t>roles</w:t>
      </w:r>
      <w:r w:rsidR="00BC26BA">
        <w:t xml:space="preserve"> </w:t>
      </w:r>
      <w:r w:rsidRPr="00B01146">
        <w:t>within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private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public</w:t>
      </w:r>
      <w:r w:rsidR="00BC26BA">
        <w:t xml:space="preserve"> </w:t>
      </w:r>
      <w:r w:rsidRPr="00B01146">
        <w:t>sectors,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adoption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temporary</w:t>
      </w:r>
      <w:r w:rsidR="00BC26BA">
        <w:t xml:space="preserve"> </w:t>
      </w:r>
      <w:r w:rsidRPr="00B01146">
        <w:t>special</w:t>
      </w:r>
      <w:r w:rsidR="00BC26BA">
        <w:t xml:space="preserve"> </w:t>
      </w:r>
      <w:r w:rsidRPr="00B01146">
        <w:t>measures;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efforts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address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lower</w:t>
      </w:r>
      <w:r w:rsidR="00BC26BA">
        <w:t xml:space="preserve"> </w:t>
      </w:r>
      <w:r w:rsidRPr="00B01146">
        <w:t>overall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market</w:t>
      </w:r>
      <w:r w:rsidR="00BC26BA">
        <w:t xml:space="preserve"> </w:t>
      </w:r>
      <w:r w:rsidRPr="00B01146">
        <w:t>participation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women,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programmes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combat</w:t>
      </w:r>
      <w:r w:rsidR="00BC26BA">
        <w:t xml:space="preserve"> </w:t>
      </w:r>
      <w:r w:rsidRPr="00B01146">
        <w:t>stereotypes</w:t>
      </w:r>
      <w:r w:rsidR="00BC26BA">
        <w:t xml:space="preserve"> </w:t>
      </w:r>
      <w:r w:rsidRPr="00B01146">
        <w:t>regarding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role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women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family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society,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may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contributing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gap;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reform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Nationality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38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2005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order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Qatari</w:t>
      </w:r>
      <w:r w:rsidR="00BC26BA">
        <w:t xml:space="preserve"> </w:t>
      </w:r>
      <w:r w:rsidRPr="00B01146">
        <w:t>women</w:t>
      </w:r>
      <w:r w:rsidR="00BC26BA">
        <w:t xml:space="preserve"> </w:t>
      </w:r>
      <w:r w:rsidRPr="00B01146">
        <w:t>married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non-Qatari</w:t>
      </w:r>
      <w:r w:rsidR="00BC26BA">
        <w:t xml:space="preserve"> </w:t>
      </w:r>
      <w:r w:rsidRPr="00B01146">
        <w:t>men</w:t>
      </w:r>
      <w:r w:rsidR="00BC26BA">
        <w:t xml:space="preserve"> </w:t>
      </w:r>
      <w:r w:rsidRPr="00B01146">
        <w:t>may</w:t>
      </w:r>
      <w:r w:rsidR="00BC26BA">
        <w:t xml:space="preserve"> </w:t>
      </w:r>
      <w:r w:rsidRPr="00B01146">
        <w:t>transfer</w:t>
      </w:r>
      <w:r w:rsidR="00BC26BA">
        <w:t xml:space="preserve"> </w:t>
      </w:r>
      <w:r w:rsidRPr="00B01146">
        <w:t>their</w:t>
      </w:r>
      <w:r w:rsidR="00BC26BA">
        <w:t xml:space="preserve"> </w:t>
      </w:r>
      <w:r w:rsidRPr="00B01146">
        <w:t>nationality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an</w:t>
      </w:r>
      <w:r w:rsidR="00BC26BA">
        <w:t xml:space="preserve"> </w:t>
      </w:r>
      <w:r w:rsidRPr="00B01146">
        <w:t>equal</w:t>
      </w:r>
      <w:r w:rsidR="00BC26BA">
        <w:t xml:space="preserve"> </w:t>
      </w:r>
      <w:r w:rsidRPr="00B01146">
        <w:t>basis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Qatari</w:t>
      </w:r>
      <w:r w:rsidR="00BC26BA">
        <w:t xml:space="preserve"> </w:t>
      </w:r>
      <w:r w:rsidRPr="00B01146">
        <w:t>men.</w:t>
      </w:r>
    </w:p>
    <w:p w14:paraId="62864725" w14:textId="1B7FA3F4" w:rsidR="002B490C" w:rsidRPr="00B01146" w:rsidRDefault="002B490C" w:rsidP="00BC26BA">
      <w:pPr>
        <w:pStyle w:val="H23G"/>
      </w:pPr>
      <w:r w:rsidRPr="00B01146">
        <w:tab/>
      </w:r>
      <w:r w:rsidRPr="00B01146">
        <w:tab/>
        <w:t>Violence</w:t>
      </w:r>
      <w:r w:rsidR="00BC26BA">
        <w:t xml:space="preserve"> </w:t>
      </w:r>
      <w:r w:rsidRPr="00B01146">
        <w:t>against</w:t>
      </w:r>
      <w:r w:rsidR="00BC26BA">
        <w:t xml:space="preserve"> </w:t>
      </w:r>
      <w:r w:rsidRPr="00B01146">
        <w:t>women,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domestic</w:t>
      </w:r>
      <w:r w:rsidR="00BC26BA">
        <w:t xml:space="preserve"> </w:t>
      </w:r>
      <w:r w:rsidRPr="00B01146">
        <w:t>violence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2,</w:t>
      </w:r>
      <w:r w:rsidR="00BC26BA">
        <w:t xml:space="preserve"> </w:t>
      </w:r>
      <w:r w:rsidRPr="00B01146">
        <w:t>3,</w:t>
      </w:r>
      <w:r w:rsidR="00BC26BA">
        <w:t xml:space="preserve"> </w:t>
      </w:r>
      <w:r w:rsidRPr="00B01146">
        <w:t>6,</w:t>
      </w:r>
      <w:r w:rsidR="00BC26BA">
        <w:t xml:space="preserve"> </w:t>
      </w:r>
      <w:r w:rsidRPr="00B01146">
        <w:t>7,</w:t>
      </w:r>
      <w:r w:rsidR="00BC26BA">
        <w:t xml:space="preserve"> </w:t>
      </w:r>
      <w:r w:rsidRPr="00B01146">
        <w:t>24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26)</w:t>
      </w:r>
    </w:p>
    <w:p w14:paraId="546439CC" w14:textId="1AC111CA" w:rsidR="002B490C" w:rsidRPr="00B01146" w:rsidRDefault="002B490C" w:rsidP="002B490C">
      <w:pPr>
        <w:pStyle w:val="SingleTxtG"/>
      </w:pPr>
      <w:r w:rsidRPr="00B01146">
        <w:t>8.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an</w:t>
      </w:r>
      <w:r w:rsidR="00BC26BA">
        <w:t xml:space="preserve"> </w:t>
      </w:r>
      <w:r w:rsidRPr="00B01146">
        <w:t>update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tackle</w:t>
      </w:r>
      <w:r w:rsidR="00BC26BA">
        <w:t xml:space="preserve"> </w:t>
      </w:r>
      <w:r w:rsidRPr="00B01146">
        <w:t>gender-based</w:t>
      </w:r>
      <w:r w:rsidR="00BC26BA">
        <w:t xml:space="preserve"> </w:t>
      </w:r>
      <w:r w:rsidRPr="00B01146">
        <w:t>violence</w:t>
      </w:r>
      <w:r w:rsidR="00BC26BA">
        <w:t xml:space="preserve"> </w:t>
      </w:r>
      <w:r w:rsidRPr="00B01146">
        <w:t>against</w:t>
      </w:r>
      <w:r w:rsidR="00BC26BA">
        <w:t xml:space="preserve"> </w:t>
      </w:r>
      <w:r w:rsidRPr="00B01146">
        <w:t>women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girls,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migrant</w:t>
      </w:r>
      <w:r w:rsidR="00BC26BA">
        <w:t xml:space="preserve"> </w:t>
      </w:r>
      <w:r w:rsidRPr="00B01146">
        <w:t>domestic</w:t>
      </w:r>
      <w:r w:rsidR="00BC26BA">
        <w:t xml:space="preserve"> </w:t>
      </w:r>
      <w:r w:rsidRPr="00B01146">
        <w:t>workers.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progress</w:t>
      </w:r>
      <w:r w:rsidR="00BC26BA">
        <w:t xml:space="preserve"> </w:t>
      </w:r>
      <w:r w:rsidRPr="00B01146">
        <w:t>made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criminalize</w:t>
      </w:r>
      <w:r w:rsidR="00BC26BA">
        <w:t xml:space="preserve"> </w:t>
      </w:r>
      <w:r w:rsidRPr="00B01146">
        <w:t>domestic</w:t>
      </w:r>
      <w:r w:rsidR="00BC26BA">
        <w:t xml:space="preserve"> </w:t>
      </w:r>
      <w:r w:rsidRPr="00B01146">
        <w:t>violence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marital</w:t>
      </w:r>
      <w:r w:rsidR="00BC26BA">
        <w:t xml:space="preserve"> </w:t>
      </w:r>
      <w:r w:rsidRPr="00B01146">
        <w:t>rape,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status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law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domestic</w:t>
      </w:r>
      <w:r w:rsidR="00BC26BA">
        <w:t xml:space="preserve"> </w:t>
      </w:r>
      <w:r w:rsidRPr="00B01146">
        <w:t>violence</w:t>
      </w:r>
      <w:r w:rsidR="00BC26BA">
        <w:t xml:space="preserve"> </w:t>
      </w:r>
      <w:r w:rsidRPr="00B01146">
        <w:t>drafted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2014.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investigations,</w:t>
      </w:r>
      <w:r w:rsidR="00BC26BA">
        <w:t xml:space="preserve"> </w:t>
      </w:r>
      <w:r w:rsidRPr="00B01146">
        <w:t>prosecutions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convictions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perpetrators,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penalties</w:t>
      </w:r>
      <w:r w:rsidR="00BC26BA">
        <w:t xml:space="preserve"> </w:t>
      </w:r>
      <w:r w:rsidRPr="00B01146">
        <w:t>imposed,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data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remedies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psychosocial</w:t>
      </w:r>
      <w:r w:rsidR="00BC26BA">
        <w:t xml:space="preserve"> </w:t>
      </w:r>
      <w:r w:rsidRPr="00B01146">
        <w:t>support</w:t>
      </w:r>
      <w:r w:rsidR="00BC26BA">
        <w:t xml:space="preserve"> </w:t>
      </w:r>
      <w:r w:rsidRPr="00B01146">
        <w:t>provided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victims.</w:t>
      </w:r>
    </w:p>
    <w:p w14:paraId="240A26DF" w14:textId="2F9935AC" w:rsidR="002B490C" w:rsidRPr="00B01146" w:rsidRDefault="002B490C" w:rsidP="00BC26BA">
      <w:pPr>
        <w:pStyle w:val="H23G"/>
      </w:pPr>
      <w:r w:rsidRPr="00B01146">
        <w:tab/>
      </w:r>
      <w:r w:rsidRPr="00B01146">
        <w:tab/>
        <w:t>Termination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pregnancy,</w:t>
      </w:r>
      <w:r w:rsidR="00BC26BA">
        <w:t xml:space="preserve"> </w:t>
      </w:r>
      <w:r w:rsidRPr="00B01146">
        <w:t>maternal</w:t>
      </w:r>
      <w:r w:rsidR="00BC26BA">
        <w:t xml:space="preserve"> </w:t>
      </w:r>
      <w:r w:rsidRPr="00B01146">
        <w:t>mortality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reproductive</w:t>
      </w:r>
      <w:r w:rsidR="00BC26BA">
        <w:t xml:space="preserve"> </w:t>
      </w:r>
      <w:r w:rsidRPr="00B01146">
        <w:t>rights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2,</w:t>
      </w:r>
      <w:r w:rsidR="00BC26BA">
        <w:t xml:space="preserve"> </w:t>
      </w:r>
      <w:r w:rsidRPr="00B01146">
        <w:t>3,</w:t>
      </w:r>
      <w:r w:rsidR="00BC26BA">
        <w:t xml:space="preserve"> </w:t>
      </w:r>
      <w:r w:rsidRPr="00B01146">
        <w:t>6,</w:t>
      </w:r>
      <w:r w:rsidR="00BC26BA">
        <w:t xml:space="preserve"> </w:t>
      </w:r>
      <w:r w:rsidRPr="00B01146">
        <w:t>7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24)</w:t>
      </w:r>
    </w:p>
    <w:p w14:paraId="3481F1BC" w14:textId="7838B08F" w:rsidR="002B490C" w:rsidRPr="00B01146" w:rsidRDefault="002B490C" w:rsidP="002B490C">
      <w:pPr>
        <w:pStyle w:val="SingleTxtG"/>
      </w:pPr>
      <w:r w:rsidRPr="00B01146">
        <w:t>9.</w:t>
      </w:r>
      <w:r w:rsidRPr="00B01146">
        <w:tab/>
        <w:t>Please</w:t>
      </w:r>
      <w:r w:rsidR="00BC26BA">
        <w:t xml:space="preserve"> </w:t>
      </w:r>
      <w:r w:rsidRPr="00B01146">
        <w:t>explain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circumstances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voluntary</w:t>
      </w:r>
      <w:r w:rsidR="00BC26BA">
        <w:t xml:space="preserve"> </w:t>
      </w:r>
      <w:r w:rsidRPr="00B01146">
        <w:t>termination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pregnancy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2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1983</w:t>
      </w:r>
      <w:r w:rsidR="00BC26BA">
        <w:t xml:space="preserve"> </w:t>
      </w:r>
      <w:r w:rsidRPr="00B01146">
        <w:t>concerning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practice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medicine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dental</w:t>
      </w:r>
      <w:r w:rsidR="00BC26BA">
        <w:t xml:space="preserve"> </w:t>
      </w:r>
      <w:r w:rsidRPr="00B01146">
        <w:t>medicine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surgery,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clarifying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it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available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cases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women’s</w:t>
      </w:r>
      <w:r w:rsidR="00BC26BA">
        <w:t xml:space="preserve"> </w:t>
      </w:r>
      <w:r w:rsidRPr="00B01146">
        <w:t>life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at</w:t>
      </w:r>
      <w:r w:rsidR="00BC26BA">
        <w:t xml:space="preserve"> </w:t>
      </w:r>
      <w:r w:rsidRPr="00B01146">
        <w:t>risk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she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victim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rape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incest.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women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girls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safe,</w:t>
      </w:r>
      <w:r w:rsidR="00BC26BA">
        <w:t xml:space="preserve"> </w:t>
      </w:r>
      <w:r w:rsidRPr="00B01146">
        <w:t>effective</w:t>
      </w:r>
      <w:r w:rsidR="00BC26BA">
        <w:t xml:space="preserve"> </w:t>
      </w:r>
      <w:r w:rsidRPr="00B01146">
        <w:t>access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abortion,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not</w:t>
      </w:r>
      <w:r w:rsidR="00BC26BA">
        <w:t xml:space="preserve"> </w:t>
      </w:r>
      <w:r w:rsidRPr="00B01146">
        <w:t>forced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undertake</w:t>
      </w:r>
      <w:r w:rsidR="00BC26BA">
        <w:t xml:space="preserve"> </w:t>
      </w:r>
      <w:r w:rsidRPr="00B01146">
        <w:t>unsafe</w:t>
      </w:r>
      <w:r w:rsidR="00BC26BA">
        <w:t xml:space="preserve"> </w:t>
      </w:r>
      <w:r w:rsidRPr="00B01146">
        <w:t>abortion</w:t>
      </w:r>
      <w:r w:rsidR="00BC26BA">
        <w:t xml:space="preserve"> </w:t>
      </w:r>
      <w:r w:rsidRPr="00B01146">
        <w:t>procedures,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can</w:t>
      </w:r>
      <w:r w:rsidR="00BC26BA">
        <w:t xml:space="preserve"> </w:t>
      </w:r>
      <w:r w:rsidRPr="00B01146">
        <w:t>threaten</w:t>
      </w:r>
      <w:r w:rsidR="00BC26BA">
        <w:t xml:space="preserve"> </w:t>
      </w:r>
      <w:r w:rsidRPr="00B01146">
        <w:t>their</w:t>
      </w:r>
      <w:r w:rsidR="00BC26BA">
        <w:t xml:space="preserve"> </w:t>
      </w:r>
      <w:r w:rsidRPr="00B01146">
        <w:t>life,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travel</w:t>
      </w:r>
      <w:r w:rsidR="00BC26BA">
        <w:t xml:space="preserve"> </w:t>
      </w:r>
      <w:r w:rsidRPr="00B01146">
        <w:t>overseas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gain</w:t>
      </w:r>
      <w:r w:rsidR="00BC26BA">
        <w:t xml:space="preserve"> </w:t>
      </w:r>
      <w:r w:rsidRPr="00B01146">
        <w:t>access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abortion</w:t>
      </w:r>
      <w:r w:rsidR="00BC26BA">
        <w:t xml:space="preserve"> </w:t>
      </w:r>
      <w:r w:rsidRPr="00B01146">
        <w:t>services.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plans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broaden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access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safe</w:t>
      </w:r>
      <w:r w:rsidR="00BC26BA">
        <w:t xml:space="preserve"> </w:t>
      </w:r>
      <w:r w:rsidRPr="00B01146">
        <w:t>abortion</w:t>
      </w:r>
      <w:r w:rsidR="00BC26BA">
        <w:t xml:space="preserve"> </w:t>
      </w:r>
      <w:r w:rsidRPr="00B01146">
        <w:t>within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party.</w:t>
      </w:r>
    </w:p>
    <w:p w14:paraId="78238007" w14:textId="44937C83" w:rsidR="002B490C" w:rsidRPr="00B01146" w:rsidRDefault="002B490C" w:rsidP="009D3DDD">
      <w:pPr>
        <w:pStyle w:val="H23G"/>
      </w:pPr>
      <w:r w:rsidRPr="00B01146">
        <w:tab/>
      </w:r>
      <w:r w:rsidRPr="00B01146">
        <w:tab/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life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6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7)</w:t>
      </w:r>
    </w:p>
    <w:p w14:paraId="04F3785E" w14:textId="305F3827" w:rsidR="002B490C" w:rsidRPr="00B01146" w:rsidRDefault="002B490C" w:rsidP="002B490C">
      <w:pPr>
        <w:pStyle w:val="SingleTxtG"/>
      </w:pPr>
      <w:r w:rsidRPr="00B01146">
        <w:t>10.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additional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safeguards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place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use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death</w:t>
      </w:r>
      <w:r w:rsidR="00BC26BA">
        <w:t xml:space="preserve"> </w:t>
      </w:r>
      <w:r w:rsidRPr="00B01146">
        <w:t>penalty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compliant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requirements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outlined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section</w:t>
      </w:r>
      <w:r w:rsidR="00BC26BA">
        <w:t xml:space="preserve"> </w:t>
      </w:r>
      <w:r w:rsidRPr="00B01146">
        <w:t>IV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Committee’s</w:t>
      </w:r>
      <w:r w:rsidR="00BC26BA">
        <w:t xml:space="preserve"> </w:t>
      </w:r>
      <w:r w:rsidRPr="00B01146">
        <w:t>general</w:t>
      </w:r>
      <w:r w:rsidR="00BC26BA">
        <w:t xml:space="preserve"> </w:t>
      </w:r>
      <w:r w:rsidRPr="00B01146">
        <w:t>comment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36</w:t>
      </w:r>
      <w:r w:rsidR="00BC26BA">
        <w:t xml:space="preserve"> </w:t>
      </w:r>
      <w:r w:rsidRPr="00B01146">
        <w:t>(2018)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life.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clarify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crimes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death</w:t>
      </w:r>
      <w:r w:rsidR="00BC26BA">
        <w:t xml:space="preserve"> </w:t>
      </w:r>
      <w:r w:rsidRPr="00B01146">
        <w:t>penalty</w:t>
      </w:r>
      <w:r w:rsidR="00BC26BA">
        <w:t xml:space="preserve"> </w:t>
      </w:r>
      <w:r w:rsidRPr="00B01146">
        <w:t>may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applied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the</w:t>
      </w:r>
      <w:r w:rsidR="00BC26BA">
        <w:t xml:space="preserve"> </w:t>
      </w:r>
      <w:proofErr w:type="gramStart"/>
      <w:r w:rsidRPr="00B01146">
        <w:t>law,</w:t>
      </w:r>
      <w:r w:rsidR="00BC26BA">
        <w:t xml:space="preserve"> </w:t>
      </w:r>
      <w:r w:rsidRPr="00B01146">
        <w:t>and</w:t>
      </w:r>
      <w:proofErr w:type="gramEnd"/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compatibility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take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towards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full</w:t>
      </w:r>
      <w:r w:rsidR="00BC26BA">
        <w:t xml:space="preserve"> </w:t>
      </w:r>
      <w:r w:rsidRPr="00B01146">
        <w:t>moratorium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death</w:t>
      </w:r>
      <w:r w:rsidR="00BC26BA">
        <w:t xml:space="preserve"> </w:t>
      </w:r>
      <w:r w:rsidRPr="00B01146">
        <w:t>penalty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it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considering</w:t>
      </w:r>
      <w:r w:rsidR="00BC26BA">
        <w:t xml:space="preserve"> </w:t>
      </w:r>
      <w:r w:rsidRPr="00B01146">
        <w:t>ratifying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Second</w:t>
      </w:r>
      <w:r w:rsidR="00BC26BA">
        <w:t xml:space="preserve"> </w:t>
      </w:r>
      <w:r w:rsidRPr="00B01146">
        <w:t>Optional</w:t>
      </w:r>
      <w:r w:rsidR="00BC26BA">
        <w:t xml:space="preserve"> </w:t>
      </w:r>
      <w:r w:rsidRPr="00B01146">
        <w:t>Protocol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International</w:t>
      </w:r>
      <w:r w:rsidR="00BC26BA">
        <w:t xml:space="preserve"> </w:t>
      </w:r>
      <w:r w:rsidRPr="00B01146">
        <w:t>Covenant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Civil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Political</w:t>
      </w:r>
      <w:r w:rsidR="00BC26BA">
        <w:t xml:space="preserve"> </w:t>
      </w:r>
      <w:r w:rsidRPr="00B01146">
        <w:t>Rights,</w:t>
      </w:r>
      <w:r w:rsidR="00BC26BA">
        <w:t xml:space="preserve"> </w:t>
      </w:r>
      <w:r w:rsidRPr="00B01146">
        <w:t>aiming</w:t>
      </w:r>
      <w:r w:rsidR="00BC26BA">
        <w:t xml:space="preserve"> </w:t>
      </w:r>
      <w:r w:rsidRPr="00B01146">
        <w:t>at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abolition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death</w:t>
      </w:r>
      <w:r w:rsidR="00BC26BA">
        <w:t xml:space="preserve"> </w:t>
      </w:r>
      <w:r w:rsidRPr="00B01146">
        <w:t>penalty.</w:t>
      </w:r>
    </w:p>
    <w:p w14:paraId="0B5D7050" w14:textId="18127877" w:rsidR="002B490C" w:rsidRPr="00B01146" w:rsidRDefault="002B490C" w:rsidP="002B490C">
      <w:pPr>
        <w:pStyle w:val="SingleTxtG"/>
      </w:pPr>
      <w:r w:rsidRPr="00B01146">
        <w:lastRenderedPageBreak/>
        <w:t>11.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multiple</w:t>
      </w:r>
      <w:r w:rsidR="00BC26BA">
        <w:t xml:space="preserve"> </w:t>
      </w:r>
      <w:r w:rsidRPr="00B01146">
        <w:t>deaths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migrant</w:t>
      </w:r>
      <w:r w:rsidR="00BC26BA">
        <w:t xml:space="preserve"> </w:t>
      </w:r>
      <w:r w:rsidRPr="00B01146">
        <w:t>workers</w:t>
      </w:r>
      <w:r w:rsidR="00BC26BA">
        <w:t xml:space="preserve"> </w:t>
      </w:r>
      <w:r w:rsidRPr="00B01146">
        <w:t>undertaking</w:t>
      </w:r>
      <w:r w:rsidR="00BC26BA">
        <w:t xml:space="preserve"> </w:t>
      </w:r>
      <w:r w:rsidRPr="00B01146">
        <w:t>manual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extreme</w:t>
      </w:r>
      <w:r w:rsidR="00BC26BA">
        <w:t xml:space="preserve"> </w:t>
      </w:r>
      <w:r w:rsidRPr="00B01146">
        <w:t>heat</w:t>
      </w:r>
      <w:r w:rsidR="00BC26BA">
        <w:t xml:space="preserve"> </w:t>
      </w:r>
      <w:r w:rsidRPr="00B01146">
        <w:t>conditions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detailed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safe</w:t>
      </w:r>
      <w:r w:rsidR="00BC26BA">
        <w:t xml:space="preserve"> </w:t>
      </w:r>
      <w:r w:rsidRPr="00B01146">
        <w:t>working</w:t>
      </w:r>
      <w:r w:rsidR="00BC26BA">
        <w:t xml:space="preserve"> </w:t>
      </w:r>
      <w:r w:rsidRPr="00B01146">
        <w:t>conditions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workers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construction</w:t>
      </w:r>
      <w:r w:rsidR="00BC26BA">
        <w:t xml:space="preserve"> </w:t>
      </w:r>
      <w:r w:rsidRPr="00B01146">
        <w:t>sites,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completing</w:t>
      </w:r>
      <w:r w:rsidR="00BC26BA">
        <w:t xml:space="preserve"> </w:t>
      </w:r>
      <w:r w:rsidRPr="00B01146">
        <w:t>work</w:t>
      </w:r>
      <w:r w:rsidR="00BC26BA">
        <w:t xml:space="preserve"> </w:t>
      </w:r>
      <w:r w:rsidRPr="00B01146">
        <w:t>related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preparations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2022</w:t>
      </w:r>
      <w:r w:rsidR="00BC26BA">
        <w:t xml:space="preserve"> </w:t>
      </w:r>
      <w:r w:rsidRPr="00B01146">
        <w:t>Fédération</w:t>
      </w:r>
      <w:r w:rsidR="00BC26BA">
        <w:t xml:space="preserve"> </w:t>
      </w:r>
      <w:r w:rsidRPr="00B01146">
        <w:t>Internationale</w:t>
      </w:r>
      <w:r w:rsidR="00BC26BA">
        <w:t xml:space="preserve"> </w:t>
      </w:r>
      <w:r w:rsidRPr="00B01146">
        <w:t>de</w:t>
      </w:r>
      <w:r w:rsidR="00BC26BA">
        <w:t xml:space="preserve"> </w:t>
      </w:r>
      <w:r w:rsidRPr="00B01146">
        <w:t>Football</w:t>
      </w:r>
      <w:r w:rsidR="00BC26BA">
        <w:t xml:space="preserve"> </w:t>
      </w:r>
      <w:r w:rsidRPr="00B01146">
        <w:t>Association</w:t>
      </w:r>
      <w:r w:rsidR="00BC26BA">
        <w:t xml:space="preserve"> </w:t>
      </w:r>
      <w:r w:rsidRPr="00B01146">
        <w:t>World</w:t>
      </w:r>
      <w:r w:rsidR="00BC26BA">
        <w:t xml:space="preserve"> </w:t>
      </w:r>
      <w:r w:rsidRPr="00B01146">
        <w:t>Cup.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deaths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all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place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protect</w:t>
      </w:r>
      <w:r w:rsidR="00BC26BA">
        <w:t xml:space="preserve"> </w:t>
      </w:r>
      <w:r w:rsidRPr="00B01146">
        <w:t>workers,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extent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their</w:t>
      </w:r>
      <w:r w:rsidR="00BC26BA">
        <w:t xml:space="preserve"> </w:t>
      </w:r>
      <w:r w:rsidRPr="00B01146">
        <w:t>implementation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effectively</w:t>
      </w:r>
      <w:r w:rsidR="00BC26BA">
        <w:t xml:space="preserve"> </w:t>
      </w:r>
      <w:r w:rsidRPr="00B01146">
        <w:t>monitored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enforced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employers.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efforts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investigate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deaths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all</w:t>
      </w:r>
      <w:r w:rsidR="00BC26BA">
        <w:t xml:space="preserve"> </w:t>
      </w:r>
      <w:r w:rsidRPr="00B01146">
        <w:t>migrant</w:t>
      </w:r>
      <w:r w:rsidR="00BC26BA">
        <w:t xml:space="preserve"> </w:t>
      </w:r>
      <w:r w:rsidRPr="00B01146">
        <w:t>workers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access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justice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family</w:t>
      </w:r>
      <w:r w:rsidR="00BC26BA">
        <w:t xml:space="preserve"> </w:t>
      </w:r>
      <w:r w:rsidRPr="00B01146">
        <w:t>members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who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died,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reparations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guarantees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non-repetition.</w:t>
      </w:r>
    </w:p>
    <w:p w14:paraId="1AAA6F74" w14:textId="1C853448" w:rsidR="002B490C" w:rsidRPr="00B01146" w:rsidRDefault="002B490C" w:rsidP="009D3DDD">
      <w:pPr>
        <w:pStyle w:val="H23G"/>
      </w:pPr>
      <w:r w:rsidRPr="00B01146">
        <w:tab/>
      </w:r>
      <w:r w:rsidRPr="00B01146">
        <w:tab/>
        <w:t>Forced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trafficking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persons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6,</w:t>
      </w:r>
      <w:r w:rsidR="00BC26BA">
        <w:t xml:space="preserve"> </w:t>
      </w:r>
      <w:r w:rsidRPr="00B01146">
        <w:t>7,</w:t>
      </w:r>
      <w:r w:rsidR="00BC26BA">
        <w:t xml:space="preserve"> </w:t>
      </w:r>
      <w:r w:rsidRPr="00B01146">
        <w:t>8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24)</w:t>
      </w:r>
      <w:r w:rsidR="00BC26BA">
        <w:t xml:space="preserve"> </w:t>
      </w:r>
    </w:p>
    <w:p w14:paraId="17826612" w14:textId="459BD93E" w:rsidR="002B490C" w:rsidRPr="00B01146" w:rsidRDefault="002B490C" w:rsidP="002B490C">
      <w:pPr>
        <w:pStyle w:val="SingleTxtG"/>
      </w:pPr>
      <w:r w:rsidRPr="00B01146">
        <w:t>12.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up-to-date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efforts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abolish</w:t>
      </w:r>
      <w:r w:rsidR="00BC26BA">
        <w:t xml:space="preserve"> </w:t>
      </w:r>
      <w:r w:rsidRPr="00B01146">
        <w:t>the</w:t>
      </w:r>
      <w:r w:rsidR="00BC26BA">
        <w:t xml:space="preserve"> </w:t>
      </w:r>
      <w:proofErr w:type="spellStart"/>
      <w:r w:rsidR="009D3DDD" w:rsidRPr="009D3DDD">
        <w:rPr>
          <w:i/>
          <w:iCs/>
        </w:rPr>
        <w:t>kafalah</w:t>
      </w:r>
      <w:proofErr w:type="spellEnd"/>
      <w:r w:rsidR="00BC26BA">
        <w:t xml:space="preserve"> </w:t>
      </w:r>
      <w:r w:rsidRPr="00B01146">
        <w:t>system,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implementation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13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2018</w:t>
      </w:r>
      <w:r w:rsidR="00BC26BA">
        <w:t xml:space="preserve"> </w:t>
      </w:r>
      <w:r w:rsidRPr="00B01146">
        <w:t>amending</w:t>
      </w:r>
      <w:r w:rsidR="00BC26BA">
        <w:t xml:space="preserve"> </w:t>
      </w:r>
      <w:r w:rsidRPr="00B01146">
        <w:t>article</w:t>
      </w:r>
      <w:r w:rsidR="00BC26BA">
        <w:t xml:space="preserve"> </w:t>
      </w:r>
      <w:r w:rsidRPr="00B01146">
        <w:t>7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21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2015,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regulates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entry,</w:t>
      </w:r>
      <w:r w:rsidR="00BC26BA">
        <w:t xml:space="preserve"> </w:t>
      </w:r>
      <w:r w:rsidRPr="00B01146">
        <w:t>exit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residency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non-nationals;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15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2017</w:t>
      </w:r>
      <w:r w:rsidR="00BC26BA">
        <w:t xml:space="preserve"> </w:t>
      </w:r>
      <w:r w:rsidRPr="00B01146">
        <w:t>concerning</w:t>
      </w:r>
      <w:r w:rsidR="00BC26BA">
        <w:t xml:space="preserve"> </w:t>
      </w:r>
      <w:r w:rsidRPr="00B01146">
        <w:t>domestic</w:t>
      </w:r>
      <w:r w:rsidR="00BC26BA">
        <w:t xml:space="preserve"> </w:t>
      </w:r>
      <w:r w:rsidRPr="00B01146">
        <w:t>workers,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provides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protection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domestic</w:t>
      </w:r>
      <w:r w:rsidR="00BC26BA">
        <w:t xml:space="preserve"> </w:t>
      </w:r>
      <w:r w:rsidRPr="00B01146">
        <w:t>workers;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17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2018</w:t>
      </w:r>
      <w:r w:rsidR="00BC26BA">
        <w:t xml:space="preserve"> </w:t>
      </w:r>
      <w:r w:rsidRPr="00B01146">
        <w:t>concerning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establishment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migrant</w:t>
      </w:r>
      <w:r w:rsidR="00BC26BA">
        <w:t xml:space="preserve"> </w:t>
      </w:r>
      <w:r w:rsidRPr="00B01146">
        <w:t>workers’</w:t>
      </w:r>
      <w:r w:rsidR="00BC26BA">
        <w:t xml:space="preserve"> </w:t>
      </w:r>
      <w:r w:rsidRPr="00B01146">
        <w:t>support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insurance</w:t>
      </w:r>
      <w:r w:rsidR="00BC26BA">
        <w:t xml:space="preserve"> </w:t>
      </w:r>
      <w:r w:rsidRPr="00B01146">
        <w:t>fund.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efficacy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implementation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these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addressing</w:t>
      </w:r>
      <w:r w:rsidR="00BC26BA">
        <w:t xml:space="preserve"> </w:t>
      </w:r>
      <w:r w:rsidRPr="00B01146">
        <w:t>exploitative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practices,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forced</w:t>
      </w:r>
      <w:r w:rsidR="00BC26BA">
        <w:t xml:space="preserve"> </w:t>
      </w:r>
      <w:r w:rsidRPr="00B01146">
        <w:t>labour,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migrant</w:t>
      </w:r>
      <w:r w:rsidR="00BC26BA">
        <w:t xml:space="preserve"> </w:t>
      </w:r>
      <w:r w:rsidRPr="00B01146">
        <w:t>workers,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what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will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continue</w:t>
      </w:r>
      <w:r w:rsidR="00BC26BA">
        <w:t xml:space="preserve"> </w:t>
      </w:r>
      <w:r w:rsidRPr="00B01146">
        <w:t>reform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proofErr w:type="spellStart"/>
      <w:r w:rsidR="009D3DDD" w:rsidRPr="009D3DDD">
        <w:rPr>
          <w:i/>
          <w:iCs/>
        </w:rPr>
        <w:t>kafalah</w:t>
      </w:r>
      <w:proofErr w:type="spellEnd"/>
      <w:r w:rsidR="00BC26BA">
        <w:t xml:space="preserve"> </w:t>
      </w:r>
      <w:r w:rsidRPr="00B01146">
        <w:t>system.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2018–2020</w:t>
      </w:r>
      <w:r w:rsidR="00BC26BA">
        <w:t xml:space="preserve"> </w:t>
      </w:r>
      <w:r w:rsidRPr="00B01146">
        <w:t>technical</w:t>
      </w:r>
      <w:r w:rsidR="00BC26BA">
        <w:t xml:space="preserve"> </w:t>
      </w:r>
      <w:r w:rsidRPr="00B01146">
        <w:t>cooperation</w:t>
      </w:r>
      <w:r w:rsidR="00BC26BA">
        <w:t xml:space="preserve"> </w:t>
      </w:r>
      <w:r w:rsidRPr="00B01146">
        <w:t>programme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International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Organization,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agreement</w:t>
      </w:r>
      <w:r w:rsidR="00BC26BA">
        <w:t xml:space="preserve"> </w:t>
      </w:r>
      <w:r w:rsidRPr="00B01146">
        <w:t>will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extended.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updated</w:t>
      </w:r>
      <w:r w:rsidR="00BC26BA">
        <w:t xml:space="preserve"> </w:t>
      </w:r>
      <w:r w:rsidRPr="00B01146">
        <w:t>data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investigations,</w:t>
      </w:r>
      <w:r w:rsidR="00BC26BA">
        <w:t xml:space="preserve"> </w:t>
      </w:r>
      <w:r w:rsidRPr="00B01146">
        <w:t>prosecutions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convictions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forced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since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accession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penalties</w:t>
      </w:r>
      <w:r w:rsidR="00BC26BA">
        <w:t xml:space="preserve"> </w:t>
      </w:r>
      <w:r w:rsidRPr="00B01146">
        <w:t>imposed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crimes.</w:t>
      </w:r>
    </w:p>
    <w:p w14:paraId="00928B79" w14:textId="6F19162C" w:rsidR="002B490C" w:rsidRPr="00B01146" w:rsidRDefault="002B490C" w:rsidP="002B490C">
      <w:pPr>
        <w:pStyle w:val="SingleTxtG"/>
      </w:pPr>
      <w:r w:rsidRPr="00B01146">
        <w:t>13.</w:t>
      </w:r>
      <w:r w:rsidRPr="00B01146">
        <w:tab/>
        <w:t>Please</w:t>
      </w:r>
      <w:r w:rsidR="00BC26BA">
        <w:t xml:space="preserve"> </w:t>
      </w:r>
      <w:r w:rsidRPr="00B01146">
        <w:t>elaborate</w:t>
      </w:r>
      <w:r w:rsidR="00BC26BA">
        <w:t xml:space="preserve"> </w:t>
      </w:r>
      <w:r w:rsidRPr="00B01146">
        <w:t>further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response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trafficking.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following: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implementation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Trafficking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15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2011;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role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mandate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National</w:t>
      </w:r>
      <w:r w:rsidR="00BC26BA">
        <w:t xml:space="preserve"> </w:t>
      </w:r>
      <w:r w:rsidRPr="00B01146">
        <w:t>Committee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Combating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Trafficking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services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place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victims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trafficking,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shelters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progress</w:t>
      </w:r>
      <w:r w:rsidR="00BC26BA">
        <w:t xml:space="preserve"> </w:t>
      </w:r>
      <w:r w:rsidRPr="00B01146">
        <w:t>towards</w:t>
      </w:r>
      <w:r w:rsidR="00BC26BA">
        <w:t xml:space="preserve"> </w:t>
      </w:r>
      <w:r w:rsidRPr="00B01146">
        <w:t>achieving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National</w:t>
      </w:r>
      <w:r w:rsidR="00BC26BA">
        <w:t xml:space="preserve"> </w:t>
      </w:r>
      <w:r w:rsidRPr="00B01146">
        <w:t>Plan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Combating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Trafficking</w:t>
      </w:r>
      <w:r w:rsidR="00BC26BA">
        <w:t xml:space="preserve"> </w:t>
      </w:r>
      <w:r w:rsidRPr="00B01146">
        <w:t>2017–2022;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complaints,</w:t>
      </w:r>
      <w:r w:rsidR="00BC26BA">
        <w:t xml:space="preserve"> </w:t>
      </w:r>
      <w:r w:rsidRPr="00B01146">
        <w:t>investigations,</w:t>
      </w:r>
      <w:r w:rsidR="00BC26BA">
        <w:t xml:space="preserve"> </w:t>
      </w:r>
      <w:r w:rsidRPr="00B01146">
        <w:t>prosecutions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convictions</w:t>
      </w:r>
      <w:r w:rsidR="00BC26BA">
        <w:t xml:space="preserve"> </w:t>
      </w:r>
      <w:r w:rsidRPr="00B01146">
        <w:t>secured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Trafficking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reparations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psychosocial</w:t>
      </w:r>
      <w:r w:rsidR="00BC26BA">
        <w:t xml:space="preserve"> </w:t>
      </w:r>
      <w:r w:rsidRPr="00B01146">
        <w:t>assistance</w:t>
      </w:r>
      <w:r w:rsidR="00BC26BA">
        <w:t xml:space="preserve"> </w:t>
      </w:r>
      <w:r w:rsidRPr="00B01146">
        <w:t>provided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victims.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incidents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victims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trafficking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prosecuted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prostitution</w:t>
      </w:r>
      <w:r w:rsidR="00BC26BA">
        <w:t xml:space="preserve"> </w:t>
      </w:r>
      <w:r w:rsidRPr="00B01146">
        <w:t>and/or</w:t>
      </w:r>
      <w:r w:rsidR="00BC26BA">
        <w:t xml:space="preserve"> </w:t>
      </w:r>
      <w:r w:rsidRPr="00B01146">
        <w:t>violations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immigration</w:t>
      </w:r>
      <w:r w:rsidR="00BC26BA">
        <w:t xml:space="preserve"> </w:t>
      </w:r>
      <w:r w:rsidRPr="00B01146">
        <w:t>laws.</w:t>
      </w:r>
    </w:p>
    <w:p w14:paraId="10FD46A6" w14:textId="126226A8" w:rsidR="002B490C" w:rsidRPr="00B01146" w:rsidRDefault="002B490C" w:rsidP="009D3DDD">
      <w:pPr>
        <w:pStyle w:val="H23G"/>
      </w:pPr>
      <w:r w:rsidRPr="00B01146">
        <w:tab/>
      </w:r>
      <w:r w:rsidRPr="00B01146">
        <w:tab/>
        <w:t>Prohibition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torture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other</w:t>
      </w:r>
      <w:r w:rsidR="00BC26BA">
        <w:t xml:space="preserve"> </w:t>
      </w:r>
      <w:r w:rsidRPr="00B01146">
        <w:t>cruel,</w:t>
      </w:r>
      <w:r w:rsidR="00BC26BA">
        <w:t xml:space="preserve"> </w:t>
      </w:r>
      <w:r w:rsidRPr="00B01146">
        <w:t>inhuman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degrading</w:t>
      </w:r>
      <w:r w:rsidR="00BC26BA">
        <w:t xml:space="preserve"> </w:t>
      </w:r>
      <w:r w:rsidRPr="00B01146">
        <w:t>treatment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punishment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treatment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persons</w:t>
      </w:r>
      <w:r w:rsidR="00BC26BA">
        <w:t xml:space="preserve"> </w:t>
      </w:r>
      <w:r w:rsidRPr="00B01146">
        <w:t>deprived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their</w:t>
      </w:r>
      <w:r w:rsidR="00BC26BA">
        <w:t xml:space="preserve"> </w:t>
      </w:r>
      <w:r w:rsidRPr="00B01146">
        <w:t>liberty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7,</w:t>
      </w:r>
      <w:r w:rsidR="00BC26BA">
        <w:t xml:space="preserve"> </w:t>
      </w:r>
      <w:r w:rsidRPr="00B01146">
        <w:t>9,</w:t>
      </w:r>
      <w:r w:rsidR="00BC26BA">
        <w:t xml:space="preserve"> </w:t>
      </w:r>
      <w:r w:rsidRPr="00B01146">
        <w:t>10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11)</w:t>
      </w:r>
    </w:p>
    <w:p w14:paraId="5F8C0FCB" w14:textId="58082090" w:rsidR="002B490C" w:rsidRPr="00B01146" w:rsidRDefault="002B490C" w:rsidP="002B490C">
      <w:pPr>
        <w:pStyle w:val="SingleTxtG"/>
      </w:pPr>
      <w:r w:rsidRPr="00B01146">
        <w:t>14.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further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framework</w:t>
      </w:r>
      <w:r w:rsidR="00BC26BA">
        <w:t xml:space="preserve"> </w:t>
      </w:r>
      <w:r w:rsidRPr="00B01146">
        <w:t>prohibiting</w:t>
      </w:r>
      <w:r w:rsidR="00BC26BA">
        <w:t xml:space="preserve"> </w:t>
      </w:r>
      <w:r w:rsidRPr="00B01146">
        <w:t>torture,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minimum</w:t>
      </w:r>
      <w:r w:rsidR="00BC26BA">
        <w:t xml:space="preserve"> </w:t>
      </w:r>
      <w:r w:rsidRPr="00B01146">
        <w:t>sentences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crimes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way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absolute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non-</w:t>
      </w:r>
      <w:proofErr w:type="spellStart"/>
      <w:r w:rsidRPr="00B01146">
        <w:t>derogable</w:t>
      </w:r>
      <w:proofErr w:type="spellEnd"/>
      <w:r w:rsidR="00BC26BA">
        <w:t xml:space="preserve"> </w:t>
      </w:r>
      <w:r w:rsidRPr="00B01146">
        <w:t>nature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torture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other</w:t>
      </w:r>
      <w:r w:rsidR="00BC26BA">
        <w:t xml:space="preserve"> </w:t>
      </w:r>
      <w:r w:rsidRPr="00B01146">
        <w:t>cruel,</w:t>
      </w:r>
      <w:r w:rsidR="00BC26BA">
        <w:t xml:space="preserve"> </w:t>
      </w:r>
      <w:r w:rsidRPr="00B01146">
        <w:t>inhuman</w:t>
      </w:r>
      <w:r w:rsidR="00BC26BA">
        <w:t xml:space="preserve"> </w:t>
      </w:r>
      <w:r w:rsidR="004C7FE2">
        <w:t xml:space="preserve">and </w:t>
      </w:r>
      <w:r w:rsidRPr="00B01146">
        <w:t>degrading</w:t>
      </w:r>
      <w:r w:rsidR="00BC26BA">
        <w:t xml:space="preserve"> </w:t>
      </w:r>
      <w:r w:rsidRPr="00B01146">
        <w:t>treatment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enshrined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national</w:t>
      </w:r>
      <w:r w:rsidR="00BC26BA">
        <w:t xml:space="preserve"> </w:t>
      </w:r>
      <w:r w:rsidRPr="00B01146">
        <w:t>law.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disaggregated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investigations,</w:t>
      </w:r>
      <w:r w:rsidR="00BC26BA">
        <w:t xml:space="preserve"> </w:t>
      </w:r>
      <w:r w:rsidRPr="00B01146">
        <w:t>prosecutions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convictions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acts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secured</w:t>
      </w:r>
      <w:r w:rsidR="00BC26BA">
        <w:t xml:space="preserve"> </w:t>
      </w:r>
      <w:r w:rsidRPr="00B01146">
        <w:t>since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accession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penalties</w:t>
      </w:r>
      <w:r w:rsidR="00BC26BA">
        <w:t xml:space="preserve"> </w:t>
      </w:r>
      <w:r w:rsidRPr="00B01146">
        <w:t>imposed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compensation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psychosocial</w:t>
      </w:r>
      <w:r w:rsidR="00BC26BA">
        <w:t xml:space="preserve"> </w:t>
      </w:r>
      <w:r w:rsidRPr="00B01146">
        <w:t>support</w:t>
      </w:r>
      <w:r w:rsidR="00BC26BA">
        <w:t xml:space="preserve"> </w:t>
      </w:r>
      <w:r w:rsidRPr="00B01146">
        <w:t>provided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victims.</w:t>
      </w:r>
      <w:r w:rsidR="00BC26BA">
        <w:t xml:space="preserve"> </w:t>
      </w:r>
      <w:r w:rsidRPr="00B01146">
        <w:t>Additionally,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flogging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stoning</w:t>
      </w:r>
      <w:r w:rsidR="00BC26BA">
        <w:t xml:space="preserve"> </w:t>
      </w:r>
      <w:r w:rsidRPr="00B01146">
        <w:t>may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applied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sanctions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law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review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provisions.</w:t>
      </w:r>
    </w:p>
    <w:p w14:paraId="1B46BAA6" w14:textId="02FB6611" w:rsidR="002B490C" w:rsidRPr="00B01146" w:rsidRDefault="002B490C" w:rsidP="002B490C">
      <w:pPr>
        <w:pStyle w:val="SingleTxtG"/>
      </w:pPr>
      <w:r w:rsidRPr="00B01146">
        <w:t>15.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individuals</w:t>
      </w:r>
      <w:r w:rsidR="00BC26BA">
        <w:t xml:space="preserve"> </w:t>
      </w:r>
      <w:r w:rsidRPr="00B01146">
        <w:t>having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detained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Qatar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basis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criminalization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non-violent</w:t>
      </w:r>
      <w:r w:rsidR="00BC26BA">
        <w:t xml:space="preserve"> </w:t>
      </w:r>
      <w:r w:rsidRPr="00B01146">
        <w:t>acts,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adultery,</w:t>
      </w:r>
      <w:r w:rsidR="00BC26BA">
        <w:t xml:space="preserve"> </w:t>
      </w:r>
      <w:r w:rsidRPr="00B01146">
        <w:t>intimate</w:t>
      </w:r>
      <w:r w:rsidR="00BC26BA">
        <w:t xml:space="preserve"> </w:t>
      </w:r>
      <w:r w:rsidRPr="00B01146">
        <w:t>relations</w:t>
      </w:r>
      <w:r w:rsidR="00BC26BA">
        <w:t xml:space="preserve"> </w:t>
      </w:r>
      <w:r w:rsidRPr="00B01146">
        <w:t>outside</w:t>
      </w:r>
      <w:r w:rsidR="00BC26BA">
        <w:t xml:space="preserve"> </w:t>
      </w:r>
      <w:r w:rsidRPr="00B01146">
        <w:t>wedlock,</w:t>
      </w:r>
      <w:r w:rsidR="00BC26BA">
        <w:t xml:space="preserve"> </w:t>
      </w:r>
      <w:r w:rsidRPr="00B01146">
        <w:t>same-sex</w:t>
      </w:r>
      <w:r w:rsidR="00BC26BA">
        <w:t xml:space="preserve"> </w:t>
      </w:r>
      <w:r w:rsidRPr="00B01146">
        <w:t>relations,</w:t>
      </w:r>
      <w:r w:rsidR="00BC26BA">
        <w:t xml:space="preserve"> </w:t>
      </w:r>
      <w:r w:rsidRPr="00B01146">
        <w:t>absconding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an</w:t>
      </w:r>
      <w:r w:rsidR="00BC26BA">
        <w:t xml:space="preserve"> </w:t>
      </w:r>
      <w:r w:rsidRPr="00B01146">
        <w:t>employer,</w:t>
      </w:r>
      <w:r w:rsidR="00BC26BA">
        <w:t xml:space="preserve"> </w:t>
      </w:r>
      <w:r w:rsidRPr="00B01146">
        <w:t>sorcery,</w:t>
      </w:r>
      <w:r w:rsidR="00BC26BA">
        <w:t xml:space="preserve"> </w:t>
      </w:r>
      <w:r w:rsidRPr="00B01146">
        <w:t>disobedience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parents,</w:t>
      </w:r>
      <w:r w:rsidR="00BC26BA">
        <w:t xml:space="preserve"> </w:t>
      </w:r>
      <w:r w:rsidRPr="00B01146">
        <w:t>begging,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consumption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alcohol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substance</w:t>
      </w:r>
      <w:r w:rsidR="00BC26BA">
        <w:t xml:space="preserve"> </w:t>
      </w:r>
      <w:r w:rsidRPr="00B01146">
        <w:t>abuse.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disaggregated</w:t>
      </w:r>
      <w:r w:rsidR="00BC26BA">
        <w:t xml:space="preserve"> </w:t>
      </w:r>
      <w:r w:rsidRPr="00B01146">
        <w:t>data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people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basis,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percentage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women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detained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offences</w:t>
      </w:r>
      <w:r w:rsidR="00BC26BA">
        <w:t xml:space="preserve"> </w:t>
      </w:r>
      <w:r w:rsidRPr="00B01146">
        <w:t>relating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adultery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intimate</w:t>
      </w:r>
      <w:r w:rsidR="00BC26BA">
        <w:t xml:space="preserve"> </w:t>
      </w:r>
      <w:r w:rsidRPr="00B01146">
        <w:t>relations</w:t>
      </w:r>
      <w:r w:rsidR="00BC26BA">
        <w:t xml:space="preserve"> </w:t>
      </w:r>
      <w:r w:rsidRPr="00B01146">
        <w:t>outside</w:t>
      </w:r>
      <w:r w:rsidR="00BC26BA">
        <w:t xml:space="preserve"> </w:t>
      </w:r>
      <w:r w:rsidRPr="00B01146">
        <w:t>marriage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percentage,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decriminalize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acts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develop</w:t>
      </w:r>
      <w:r w:rsidR="00BC26BA">
        <w:t xml:space="preserve"> </w:t>
      </w:r>
      <w:r w:rsidRPr="00B01146">
        <w:t>alternatives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detention.</w:t>
      </w:r>
      <w:r w:rsidR="00BC26BA">
        <w:t xml:space="preserve"> </w:t>
      </w:r>
    </w:p>
    <w:p w14:paraId="037330A6" w14:textId="310A2C3E" w:rsidR="002B490C" w:rsidRPr="00B01146" w:rsidRDefault="002B490C" w:rsidP="002B490C">
      <w:pPr>
        <w:pStyle w:val="SingleTxtG"/>
      </w:pPr>
      <w:r w:rsidRPr="00B01146">
        <w:lastRenderedPageBreak/>
        <w:t>16.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large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individuals,</w:t>
      </w:r>
      <w:r w:rsidR="00BC26BA">
        <w:t xml:space="preserve"> </w:t>
      </w:r>
      <w:r w:rsidRPr="00B01146">
        <w:t>who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often</w:t>
      </w:r>
      <w:r w:rsidR="00BC26BA">
        <w:t xml:space="preserve"> </w:t>
      </w:r>
      <w:r w:rsidRPr="00B01146">
        <w:t>foreign</w:t>
      </w:r>
      <w:r w:rsidR="00BC26BA">
        <w:t xml:space="preserve"> </w:t>
      </w:r>
      <w:r w:rsidRPr="00B01146">
        <w:t>nationals,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detention</w:t>
      </w:r>
      <w:r w:rsidR="00BC26BA">
        <w:t xml:space="preserve"> </w:t>
      </w:r>
      <w:r w:rsidRPr="00B01146">
        <w:t>owing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their</w:t>
      </w:r>
      <w:r w:rsidR="00BC26BA">
        <w:t xml:space="preserve"> </w:t>
      </w:r>
      <w:r w:rsidRPr="00B01146">
        <w:t>inability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repay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debt</w:t>
      </w:r>
      <w:r w:rsidR="00BC26BA">
        <w:t xml:space="preserve"> </w:t>
      </w:r>
      <w:r w:rsidRPr="00B01146">
        <w:t>following</w:t>
      </w:r>
      <w:r w:rsidR="00BC26BA">
        <w:t xml:space="preserve"> </w:t>
      </w:r>
      <w:r w:rsidRPr="00B01146">
        <w:t>violations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articles</w:t>
      </w:r>
      <w:r w:rsidR="00BC26BA">
        <w:t xml:space="preserve"> </w:t>
      </w:r>
      <w:r w:rsidRPr="00B01146">
        <w:t>357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358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Code,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which</w:t>
      </w:r>
      <w:r w:rsidR="00BC26BA">
        <w:t xml:space="preserve"> </w:t>
      </w:r>
      <w:r w:rsidRPr="00B01146">
        <w:t>it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offence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write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cheque</w:t>
      </w:r>
      <w:r w:rsidR="00BC26BA">
        <w:t xml:space="preserve"> </w:t>
      </w:r>
      <w:r w:rsidRPr="00B01146">
        <w:t>without</w:t>
      </w:r>
      <w:r w:rsidR="00BC26BA">
        <w:t xml:space="preserve"> </w:t>
      </w:r>
      <w:r w:rsidRPr="00B01146">
        <w:t>sufficient</w:t>
      </w:r>
      <w:r w:rsidR="00BC26BA">
        <w:t xml:space="preserve"> </w:t>
      </w:r>
      <w:r w:rsidRPr="00B01146">
        <w:t>funds.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disaggregated</w:t>
      </w:r>
      <w:r w:rsidR="00BC26BA">
        <w:t xml:space="preserve"> </w:t>
      </w:r>
      <w:r w:rsidRPr="00B01146">
        <w:t>data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individuals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basis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efforts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reform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practices.</w:t>
      </w:r>
      <w:r w:rsidR="00BC26BA">
        <w:t xml:space="preserve"> </w:t>
      </w:r>
    </w:p>
    <w:p w14:paraId="580578D5" w14:textId="11525AA3" w:rsidR="009D3DDD" w:rsidRDefault="002B490C" w:rsidP="009D3DDD">
      <w:pPr>
        <w:pStyle w:val="SingleTxtG"/>
      </w:pPr>
      <w:r w:rsidRPr="00B01146">
        <w:t>17.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large</w:t>
      </w:r>
      <w:r w:rsidR="00BC26BA">
        <w:t xml:space="preserve"> </w:t>
      </w:r>
      <w:r w:rsidRPr="00B01146">
        <w:t>proportion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prison</w:t>
      </w:r>
      <w:r w:rsidR="00BC26BA">
        <w:t xml:space="preserve"> </w:t>
      </w:r>
      <w:r w:rsidRPr="00B01146">
        <w:t>population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pretrial</w:t>
      </w:r>
      <w:r w:rsidR="00BC26BA">
        <w:t xml:space="preserve"> </w:t>
      </w:r>
      <w:r w:rsidRPr="00B01146">
        <w:t>detention,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detention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used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extended</w:t>
      </w:r>
      <w:r w:rsidR="00BC26BA">
        <w:t xml:space="preserve"> </w:t>
      </w:r>
      <w:r w:rsidRPr="00B01146">
        <w:t>periods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time.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up-to-date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disaggregated</w:t>
      </w:r>
      <w:r w:rsidR="00BC26BA">
        <w:t xml:space="preserve"> </w:t>
      </w:r>
      <w:r w:rsidRPr="00B01146">
        <w:t>data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people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pretrial</w:t>
      </w:r>
      <w:r w:rsidR="00BC26BA">
        <w:t xml:space="preserve"> </w:t>
      </w:r>
      <w:r w:rsidRPr="00B01146">
        <w:t>detention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taking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reduce</w:t>
      </w:r>
      <w:r w:rsidR="00BC26BA">
        <w:t xml:space="preserve"> </w:t>
      </w:r>
      <w:r w:rsidRPr="00B01146">
        <w:t>its</w:t>
      </w:r>
      <w:r w:rsidR="00BC26BA">
        <w:t xml:space="preserve"> </w:t>
      </w:r>
      <w:r w:rsidRPr="00B01146">
        <w:t>use.</w:t>
      </w:r>
    </w:p>
    <w:p w14:paraId="1C3BD90E" w14:textId="74A57517" w:rsidR="002B490C" w:rsidRPr="00B01146" w:rsidRDefault="002B490C" w:rsidP="009D3DDD">
      <w:pPr>
        <w:pStyle w:val="SingleTxtG"/>
      </w:pPr>
      <w:r w:rsidRPr="00B01146">
        <w:t>18.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prison</w:t>
      </w:r>
      <w:r w:rsidR="00BC26BA">
        <w:t xml:space="preserve"> </w:t>
      </w:r>
      <w:r w:rsidRPr="00B01146">
        <w:t>overcrowding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address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problem,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exploring</w:t>
      </w:r>
      <w:r w:rsidR="00BC26BA">
        <w:t xml:space="preserve"> </w:t>
      </w:r>
      <w:r w:rsidRPr="00B01146">
        <w:t>alternatives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detention,</w:t>
      </w:r>
      <w:r w:rsidR="00BC26BA">
        <w:t xml:space="preserve"> </w:t>
      </w:r>
      <w:r w:rsidRPr="00B01146">
        <w:t>using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bond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bail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releasing</w:t>
      </w:r>
      <w:r w:rsidR="00BC26BA">
        <w:t xml:space="preserve"> </w:t>
      </w:r>
      <w:r w:rsidRPr="00B01146">
        <w:t>prisoners,</w:t>
      </w:r>
      <w:r w:rsidR="00BC26BA">
        <w:t xml:space="preserve"> </w:t>
      </w:r>
      <w:r w:rsidRPr="00B01146">
        <w:t>particularly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convicted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non-violent</w:t>
      </w:r>
      <w:r w:rsidR="00BC26BA">
        <w:t xml:space="preserve"> </w:t>
      </w:r>
      <w:r w:rsidRPr="00B01146">
        <w:t>offences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being</w:t>
      </w:r>
      <w:r w:rsidR="00BC26BA">
        <w:t xml:space="preserve"> </w:t>
      </w:r>
      <w:r w:rsidRPr="00B01146">
        <w:t>held</w:t>
      </w:r>
      <w:r w:rsidR="00BC26BA">
        <w:t xml:space="preserve"> </w:t>
      </w:r>
      <w:r w:rsidRPr="00B01146">
        <w:t>owing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their</w:t>
      </w:r>
      <w:r w:rsidR="00BC26BA">
        <w:t xml:space="preserve"> </w:t>
      </w:r>
      <w:r w:rsidRPr="00B01146">
        <w:t>inability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fulfil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contractual</w:t>
      </w:r>
      <w:r w:rsidR="00BC26BA">
        <w:t xml:space="preserve"> </w:t>
      </w:r>
      <w:r w:rsidRPr="00B01146">
        <w:t>obligation,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discussed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paragraphs</w:t>
      </w:r>
      <w:r w:rsidR="00BC26BA">
        <w:t xml:space="preserve"> </w:t>
      </w:r>
      <w:r w:rsidRPr="00B01146">
        <w:t>15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16</w:t>
      </w:r>
      <w:r w:rsidR="00BC26BA">
        <w:t xml:space="preserve"> </w:t>
      </w:r>
      <w:r w:rsidRPr="00B01146">
        <w:t>above.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COVID-19</w:t>
      </w:r>
      <w:r w:rsidR="00BC26BA">
        <w:t xml:space="preserve"> </w:t>
      </w:r>
      <w:r w:rsidRPr="00B01146">
        <w:t>outbreak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Doha</w:t>
      </w:r>
      <w:r w:rsidR="00BC26BA">
        <w:t xml:space="preserve"> </w:t>
      </w:r>
      <w:r w:rsidRPr="00B01146">
        <w:t>central</w:t>
      </w:r>
      <w:r w:rsidR="00BC26BA">
        <w:t xml:space="preserve"> </w:t>
      </w:r>
      <w:proofErr w:type="gramStart"/>
      <w:r w:rsidRPr="00B01146">
        <w:t>prison,</w:t>
      </w:r>
      <w:r w:rsidR="00BC26BA">
        <w:t xml:space="preserve"> </w:t>
      </w:r>
      <w:r w:rsidRPr="00B01146">
        <w:t>and</w:t>
      </w:r>
      <w:proofErr w:type="gramEnd"/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address</w:t>
      </w:r>
      <w:r w:rsidR="00BC26BA">
        <w:t xml:space="preserve"> </w:t>
      </w:r>
      <w:r w:rsidRPr="00B01146">
        <w:t>prison</w:t>
      </w:r>
      <w:r w:rsidR="00BC26BA">
        <w:t xml:space="preserve"> </w:t>
      </w:r>
      <w:r w:rsidRPr="00B01146">
        <w:t>overcrowding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protect</w:t>
      </w:r>
      <w:r w:rsidR="00BC26BA">
        <w:t xml:space="preserve"> </w:t>
      </w:r>
      <w:r w:rsidRPr="00B01146">
        <w:t>particularly</w:t>
      </w:r>
      <w:r w:rsidR="00BC26BA">
        <w:t xml:space="preserve"> </w:t>
      </w:r>
      <w:r w:rsidRPr="00B01146">
        <w:t>vulnerable</w:t>
      </w:r>
      <w:r w:rsidR="00BC26BA">
        <w:t xml:space="preserve"> </w:t>
      </w:r>
      <w:r w:rsidRPr="00B01146">
        <w:t>detainees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part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response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COVID-19</w:t>
      </w:r>
      <w:r w:rsidR="00BC26BA">
        <w:t xml:space="preserve"> </w:t>
      </w:r>
      <w:r w:rsidRPr="00B01146">
        <w:t>pandemic.</w:t>
      </w:r>
      <w:r w:rsidR="00BC26BA">
        <w:t xml:space="preserve"> </w:t>
      </w:r>
    </w:p>
    <w:p w14:paraId="3F02A60F" w14:textId="47832675" w:rsidR="002B490C" w:rsidRPr="00B01146" w:rsidRDefault="002B490C" w:rsidP="009D3DDD">
      <w:pPr>
        <w:pStyle w:val="H23G"/>
      </w:pPr>
      <w:r w:rsidRPr="00B01146">
        <w:tab/>
      </w:r>
      <w:r w:rsidRPr="00B01146">
        <w:tab/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leave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country</w:t>
      </w:r>
      <w:r w:rsidR="00BC26BA">
        <w:t xml:space="preserve"> </w:t>
      </w:r>
      <w:r w:rsidRPr="00B01146">
        <w:t>(art.</w:t>
      </w:r>
      <w:r w:rsidR="00BC26BA">
        <w:t xml:space="preserve"> </w:t>
      </w:r>
      <w:r w:rsidRPr="00B01146">
        <w:t>12)</w:t>
      </w:r>
    </w:p>
    <w:p w14:paraId="63A95B39" w14:textId="6D0BD7FF" w:rsidR="002B490C" w:rsidRPr="00B01146" w:rsidRDefault="002B490C" w:rsidP="002B490C">
      <w:pPr>
        <w:pStyle w:val="SingleTxtG"/>
      </w:pPr>
      <w:r w:rsidRPr="00B01146">
        <w:t>19.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what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has</w:t>
      </w:r>
      <w:r w:rsidR="00BC26BA">
        <w:t xml:space="preserve"> </w:t>
      </w:r>
      <w:r w:rsidRPr="00B01146">
        <w:t>taken,</w:t>
      </w:r>
      <w:r w:rsidR="00BC26BA">
        <w:t xml:space="preserve"> </w:t>
      </w:r>
      <w:r w:rsidRPr="00B01146">
        <w:t>following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2017</w:t>
      </w:r>
      <w:r w:rsidR="00BC26BA">
        <w:t xml:space="preserve"> </w:t>
      </w:r>
      <w:r w:rsidRPr="00B01146">
        <w:t>diplomatic</w:t>
      </w:r>
      <w:r w:rsidR="00BC26BA">
        <w:t xml:space="preserve"> </w:t>
      </w:r>
      <w:r w:rsidRPr="00B01146">
        <w:t>crisis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subsequent</w:t>
      </w:r>
      <w:r w:rsidR="00BC26BA">
        <w:t xml:space="preserve"> </w:t>
      </w:r>
      <w:r w:rsidRPr="00B01146">
        <w:t>changes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regional</w:t>
      </w:r>
      <w:r w:rsidR="00BC26BA">
        <w:t xml:space="preserve"> </w:t>
      </w:r>
      <w:r w:rsidRPr="00B01146">
        <w:t>border</w:t>
      </w:r>
      <w:r w:rsidR="00BC26BA">
        <w:t xml:space="preserve"> </w:t>
      </w:r>
      <w:r w:rsidRPr="00B01146">
        <w:t>controls,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mixed</w:t>
      </w:r>
      <w:r w:rsidR="00BC26BA">
        <w:t xml:space="preserve"> </w:t>
      </w:r>
      <w:r w:rsidRPr="00B01146">
        <w:t>Qatari-Emirati</w:t>
      </w:r>
      <w:r w:rsidR="00BC26BA">
        <w:t xml:space="preserve"> </w:t>
      </w:r>
      <w:r w:rsidRPr="00B01146">
        <w:t>families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able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reside</w:t>
      </w:r>
      <w:r w:rsidR="00BC26BA">
        <w:t xml:space="preserve"> </w:t>
      </w:r>
      <w:r w:rsidRPr="00B01146">
        <w:t>together,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cases</w:t>
      </w:r>
      <w:r w:rsidR="00BC26BA">
        <w:t xml:space="preserve"> </w:t>
      </w:r>
      <w:r w:rsidRPr="00B01146">
        <w:t>involving</w:t>
      </w:r>
      <w:r w:rsidR="00BC26BA">
        <w:t xml:space="preserve"> </w:t>
      </w:r>
      <w:r w:rsidRPr="00B01146">
        <w:t>individuals</w:t>
      </w:r>
      <w:r w:rsidR="00BC26BA">
        <w:t xml:space="preserve"> </w:t>
      </w:r>
      <w:r w:rsidRPr="00B01146">
        <w:t>leaving</w:t>
      </w:r>
      <w:r w:rsidR="00BC26BA">
        <w:t xml:space="preserve"> </w:t>
      </w:r>
      <w:r w:rsidRPr="00B01146">
        <w:t>Qatar.</w:t>
      </w:r>
      <w:r w:rsidR="00BC26BA">
        <w:t xml:space="preserve"> </w:t>
      </w:r>
    </w:p>
    <w:p w14:paraId="731D8860" w14:textId="5171D7AC" w:rsidR="002B490C" w:rsidRPr="00B01146" w:rsidRDefault="002B490C" w:rsidP="009D3DDD">
      <w:pPr>
        <w:pStyle w:val="H23G"/>
      </w:pPr>
      <w:r w:rsidRPr="00B01146">
        <w:tab/>
      </w:r>
      <w:r w:rsidRPr="00B01146">
        <w:tab/>
        <w:t>Rights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refugees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asylum</w:t>
      </w:r>
      <w:r w:rsidR="00BC26BA">
        <w:t xml:space="preserve"> </w:t>
      </w:r>
      <w:r w:rsidRPr="00B01146">
        <w:t>seekers</w:t>
      </w:r>
      <w:r w:rsidR="00BC26BA">
        <w:t xml:space="preserve"> </w:t>
      </w:r>
      <w:r w:rsidRPr="00B01146">
        <w:t>(art.</w:t>
      </w:r>
      <w:r w:rsidR="00BC26BA">
        <w:t xml:space="preserve"> </w:t>
      </w:r>
      <w:r w:rsidRPr="00B01146">
        <w:t>13)</w:t>
      </w:r>
    </w:p>
    <w:p w14:paraId="4F05AF94" w14:textId="24D34AE1" w:rsidR="002B490C" w:rsidRPr="00B01146" w:rsidRDefault="002B490C" w:rsidP="002B490C">
      <w:pPr>
        <w:pStyle w:val="SingleTxtG"/>
      </w:pPr>
      <w:r w:rsidRPr="00B01146">
        <w:t>20.</w:t>
      </w:r>
      <w:r w:rsidRPr="00B01146">
        <w:tab/>
        <w:t>Please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plans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reform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Political</w:t>
      </w:r>
      <w:r w:rsidR="00BC26BA">
        <w:t xml:space="preserve"> </w:t>
      </w:r>
      <w:r w:rsidRPr="00B01146">
        <w:t>Asylum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11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2018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order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remove</w:t>
      </w:r>
      <w:r w:rsidR="00BC26BA">
        <w:t xml:space="preserve"> </w:t>
      </w:r>
      <w:r w:rsidRPr="00B01146">
        <w:t>restrictions</w:t>
      </w:r>
      <w:r w:rsidR="00BC26BA">
        <w:t xml:space="preserve"> </w:t>
      </w:r>
      <w:r w:rsidRPr="00B01146">
        <w:t>under</w:t>
      </w:r>
      <w:r w:rsidR="00BC26BA">
        <w:t xml:space="preserve"> </w:t>
      </w:r>
      <w:r w:rsidRPr="00B01146">
        <w:t>articles</w:t>
      </w:r>
      <w:r w:rsidR="00BC26BA">
        <w:t xml:space="preserve"> </w:t>
      </w:r>
      <w:r w:rsidRPr="00B01146">
        <w:t>9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11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movement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association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asylum</w:t>
      </w:r>
      <w:r w:rsidR="00BC26BA">
        <w:t xml:space="preserve"> </w:t>
      </w:r>
      <w:r w:rsidRPr="00B01146">
        <w:t>seekers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refugees.</w:t>
      </w:r>
    </w:p>
    <w:p w14:paraId="282D9F67" w14:textId="61B3097C" w:rsidR="002B490C" w:rsidRPr="00B01146" w:rsidRDefault="002B490C" w:rsidP="009D3DDD">
      <w:pPr>
        <w:pStyle w:val="H23G"/>
      </w:pPr>
      <w:r w:rsidRPr="00B01146">
        <w:tab/>
      </w:r>
      <w:r w:rsidRPr="00B01146">
        <w:tab/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fair</w:t>
      </w:r>
      <w:r w:rsidR="00BC26BA">
        <w:t xml:space="preserve"> </w:t>
      </w:r>
      <w:r w:rsidRPr="00B01146">
        <w:t>trial,</w:t>
      </w:r>
      <w:r w:rsidR="00BC26BA">
        <w:t xml:space="preserve"> </w:t>
      </w:r>
      <w:r w:rsidRPr="00B01146">
        <w:t>independence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judiciary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juvenile</w:t>
      </w:r>
      <w:r w:rsidR="00BC26BA">
        <w:t xml:space="preserve"> </w:t>
      </w:r>
      <w:r w:rsidRPr="00B01146">
        <w:t>justice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2,</w:t>
      </w:r>
      <w:r w:rsidR="00BC26BA">
        <w:t xml:space="preserve"> </w:t>
      </w:r>
      <w:r w:rsidRPr="00B01146">
        <w:t>7,</w:t>
      </w:r>
      <w:r w:rsidR="00BC26BA">
        <w:t xml:space="preserve"> </w:t>
      </w:r>
      <w:r w:rsidRPr="00B01146">
        <w:t>9,</w:t>
      </w:r>
      <w:r w:rsidR="00BC26BA">
        <w:t xml:space="preserve"> </w:t>
      </w:r>
      <w:r w:rsidRPr="00B01146">
        <w:t>10,</w:t>
      </w:r>
      <w:r w:rsidR="00BC26BA">
        <w:t xml:space="preserve"> </w:t>
      </w:r>
      <w:r w:rsidRPr="00B01146">
        <w:t>14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24)</w:t>
      </w:r>
    </w:p>
    <w:p w14:paraId="7948F5B3" w14:textId="61C459CD" w:rsidR="002B490C" w:rsidRPr="00B01146" w:rsidRDefault="002B490C" w:rsidP="002B490C">
      <w:pPr>
        <w:pStyle w:val="SingleTxtG"/>
      </w:pPr>
      <w:r w:rsidRPr="00B01146">
        <w:t>21.</w:t>
      </w:r>
      <w:r w:rsidRPr="00B01146">
        <w:tab/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light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fact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judges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appointed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royal</w:t>
      </w:r>
      <w:r w:rsidR="00BC26BA">
        <w:t xml:space="preserve"> </w:t>
      </w:r>
      <w:r w:rsidRPr="00B01146">
        <w:t>decree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Emir</w:t>
      </w:r>
      <w:r w:rsidR="00BC26BA">
        <w:t xml:space="preserve"> </w:t>
      </w:r>
      <w:r w:rsidRPr="00B01146">
        <w:t>upon</w:t>
      </w:r>
      <w:r w:rsidR="00BC26BA">
        <w:t xml:space="preserve"> </w:t>
      </w:r>
      <w:r w:rsidRPr="00B01146">
        <w:t>proposal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Supreme</w:t>
      </w:r>
      <w:r w:rsidR="00BC26BA">
        <w:t xml:space="preserve"> </w:t>
      </w:r>
      <w:r w:rsidRPr="00B01146">
        <w:t>Judicial</w:t>
      </w:r>
      <w:r w:rsidR="00BC26BA">
        <w:t xml:space="preserve"> </w:t>
      </w:r>
      <w:r w:rsidRPr="00B01146">
        <w:t>Council,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elaborate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judicial</w:t>
      </w:r>
      <w:r w:rsidR="00BC26BA">
        <w:t xml:space="preserve"> </w:t>
      </w:r>
      <w:r w:rsidRPr="00B01146">
        <w:t>impartiality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independence,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autonomy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prosecutors.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include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following: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selection</w:t>
      </w:r>
      <w:r w:rsidR="00BC26BA">
        <w:t xml:space="preserve"> </w:t>
      </w:r>
      <w:r w:rsidRPr="00B01146">
        <w:t>criteria</w:t>
      </w:r>
      <w:r w:rsidR="00BC26BA">
        <w:t xml:space="preserve"> </w:t>
      </w:r>
      <w:r w:rsidRPr="00B01146">
        <w:t>used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appointment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judges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prosecutors;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length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contracts</w:t>
      </w:r>
      <w:r w:rsidR="00BC26BA">
        <w:t xml:space="preserve"> </w:t>
      </w:r>
      <w:r w:rsidRPr="00B01146">
        <w:t>issued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judges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prosecutors,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non-Qatari</w:t>
      </w:r>
      <w:r w:rsidR="00BC26BA">
        <w:t xml:space="preserve"> </w:t>
      </w:r>
      <w:r w:rsidRPr="00B01146">
        <w:t>nationals;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written</w:t>
      </w:r>
      <w:r w:rsidR="00BC26BA">
        <w:t xml:space="preserve"> </w:t>
      </w:r>
      <w:r w:rsidRPr="00B01146">
        <w:t>code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conduct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members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judiciary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Emir</w:t>
      </w:r>
      <w:r w:rsidR="00BC26BA">
        <w:t xml:space="preserve"> </w:t>
      </w:r>
      <w:r w:rsidRPr="00B01146">
        <w:t>has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power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dismiss</w:t>
      </w:r>
      <w:r w:rsidR="00BC26BA">
        <w:t xml:space="preserve"> </w:t>
      </w:r>
      <w:r w:rsidRPr="00B01146">
        <w:t>judges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prosecutors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public</w:t>
      </w:r>
      <w:r w:rsidR="00BC26BA">
        <w:t xml:space="preserve"> </w:t>
      </w:r>
      <w:r w:rsidRPr="00B01146">
        <w:t>interest.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individuals</w:t>
      </w:r>
      <w:r w:rsidR="00BC26BA">
        <w:t xml:space="preserve"> </w:t>
      </w:r>
      <w:r w:rsidRPr="00B01146">
        <w:t>being</w:t>
      </w:r>
      <w:r w:rsidR="00BC26BA">
        <w:t xml:space="preserve"> </w:t>
      </w:r>
      <w:r w:rsidRPr="00B01146">
        <w:t>denied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procedural</w:t>
      </w:r>
      <w:r w:rsidR="00BC26BA">
        <w:t xml:space="preserve"> </w:t>
      </w:r>
      <w:r w:rsidRPr="00B01146">
        <w:t>safeguards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fair</w:t>
      </w:r>
      <w:r w:rsidR="00BC26BA">
        <w:t xml:space="preserve"> </w:t>
      </w:r>
      <w:r w:rsidRPr="00B01146">
        <w:t>trial,</w:t>
      </w:r>
      <w:r w:rsidR="00BC26BA">
        <w:t xml:space="preserve"> </w:t>
      </w:r>
      <w:r w:rsidRPr="00B01146">
        <w:t>contrary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article</w:t>
      </w:r>
      <w:r w:rsidR="00BC26BA">
        <w:t xml:space="preserve"> </w:t>
      </w:r>
      <w:r w:rsidRPr="00B01146">
        <w:t>14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inadequate</w:t>
      </w:r>
      <w:r w:rsidR="00BC26BA">
        <w:t xml:space="preserve"> </w:t>
      </w:r>
      <w:r w:rsidRPr="00B01146">
        <w:t>access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counsel,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language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they</w:t>
      </w:r>
      <w:r w:rsidR="00BC26BA">
        <w:t xml:space="preserve"> </w:t>
      </w:r>
      <w:r w:rsidRPr="00B01146">
        <w:t>can</w:t>
      </w:r>
      <w:r w:rsidR="00BC26BA">
        <w:t xml:space="preserve"> </w:t>
      </w:r>
      <w:r w:rsidRPr="00B01146">
        <w:t>understand,</w:t>
      </w:r>
      <w:r w:rsidR="00BC26BA">
        <w:t xml:space="preserve"> </w:t>
      </w:r>
      <w:r w:rsidRPr="00B01146">
        <w:t>restrictions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defendants’</w:t>
      </w:r>
      <w:r w:rsidR="00BC26BA">
        <w:t xml:space="preserve"> </w:t>
      </w:r>
      <w:r w:rsidRPr="00B01146">
        <w:t>ability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address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courts,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use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trials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absentia</w:t>
      </w:r>
      <w:r w:rsidR="00BC26BA">
        <w:t xml:space="preserve"> </w:t>
      </w:r>
      <w:r w:rsidRPr="00B01146">
        <w:t>without</w:t>
      </w:r>
      <w:r w:rsidR="00BC26BA">
        <w:t xml:space="preserve"> </w:t>
      </w:r>
      <w:r w:rsidRPr="00B01146">
        <w:t>adequate</w:t>
      </w:r>
      <w:r w:rsidR="00BC26BA">
        <w:t xml:space="preserve"> </w:t>
      </w:r>
      <w:r w:rsidRPr="00B01146">
        <w:t>attempts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summon</w:t>
      </w:r>
      <w:r w:rsidR="00BC26BA">
        <w:t xml:space="preserve"> </w:t>
      </w:r>
      <w:r w:rsidRPr="00B01146">
        <w:t>defendants.</w:t>
      </w:r>
    </w:p>
    <w:p w14:paraId="7F06D892" w14:textId="5E6D1ADC" w:rsidR="002B490C" w:rsidRPr="00B01146" w:rsidRDefault="002B490C" w:rsidP="009D3DDD">
      <w:pPr>
        <w:pStyle w:val="H23G"/>
      </w:pPr>
      <w:r w:rsidRPr="00B01146">
        <w:tab/>
      </w:r>
      <w:r w:rsidRPr="00B01146">
        <w:tab/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conscience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religious</w:t>
      </w:r>
      <w:r w:rsidR="00BC26BA">
        <w:t xml:space="preserve"> </w:t>
      </w:r>
      <w:r w:rsidRPr="00B01146">
        <w:t>belief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2,</w:t>
      </w:r>
      <w:r w:rsidR="00BC26BA">
        <w:t xml:space="preserve"> </w:t>
      </w:r>
      <w:r w:rsidRPr="00B01146">
        <w:t>18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26)</w:t>
      </w:r>
    </w:p>
    <w:p w14:paraId="44AF65AE" w14:textId="32BF36F0" w:rsidR="002B490C" w:rsidRPr="00B01146" w:rsidRDefault="002B490C" w:rsidP="002B490C">
      <w:pPr>
        <w:pStyle w:val="SingleTxtG"/>
      </w:pPr>
      <w:r w:rsidRPr="00B01146">
        <w:t>22.</w:t>
      </w:r>
      <w:r w:rsidRPr="00B01146">
        <w:tab/>
        <w:t>Please</w:t>
      </w:r>
      <w:r w:rsidR="00BC26BA">
        <w:t xml:space="preserve"> </w:t>
      </w:r>
      <w:r w:rsidRPr="00B01146">
        <w:t>report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conscience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religious</w:t>
      </w:r>
      <w:r w:rsidR="00BC26BA">
        <w:t xml:space="preserve"> </w:t>
      </w:r>
      <w:r w:rsidRPr="00B01146">
        <w:t>belief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fully</w:t>
      </w:r>
      <w:r w:rsidR="00BC26BA">
        <w:t xml:space="preserve"> </w:t>
      </w:r>
      <w:r w:rsidRPr="00B01146">
        <w:t>respected,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law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practice,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non-discriminatory</w:t>
      </w:r>
      <w:r w:rsidR="00BC26BA">
        <w:t xml:space="preserve"> </w:t>
      </w:r>
      <w:r w:rsidRPr="00B01146">
        <w:t>basis.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clarify</w:t>
      </w:r>
      <w:r w:rsidR="00BC26BA">
        <w:t xml:space="preserve"> </w:t>
      </w:r>
      <w:r w:rsidRPr="00B01146">
        <w:t>what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allow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construction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access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places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worship</w:t>
      </w:r>
      <w:r w:rsidR="00BC26BA">
        <w:t xml:space="preserve"> </w:t>
      </w:r>
      <w:r w:rsidRPr="00B01146">
        <w:t>by</w:t>
      </w:r>
      <w:r w:rsidR="00BC26BA">
        <w:t xml:space="preserve"> </w:t>
      </w:r>
      <w:r w:rsidRPr="00B01146">
        <w:t>different</w:t>
      </w:r>
      <w:r w:rsidR="00BC26BA">
        <w:t xml:space="preserve"> </w:t>
      </w:r>
      <w:r w:rsidRPr="00B01146">
        <w:t>religions.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possibility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converting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one</w:t>
      </w:r>
      <w:r w:rsidR="00BC26BA">
        <w:t xml:space="preserve"> </w:t>
      </w:r>
      <w:r w:rsidRPr="00B01146">
        <w:t>religion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another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criminalization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blasphemy,</w:t>
      </w:r>
      <w:r w:rsidR="00BC26BA">
        <w:t xml:space="preserve"> </w:t>
      </w:r>
      <w:r w:rsidRPr="00B01146">
        <w:t>apostasy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proselytizing.</w:t>
      </w:r>
      <w:r w:rsidR="00BC26BA">
        <w:t xml:space="preserve"> </w:t>
      </w:r>
    </w:p>
    <w:p w14:paraId="17DC9BCE" w14:textId="06FA2232" w:rsidR="002B490C" w:rsidRPr="00B01146" w:rsidRDefault="002B490C" w:rsidP="009D3DDD">
      <w:pPr>
        <w:pStyle w:val="H23G"/>
      </w:pPr>
      <w:r w:rsidRPr="00B01146">
        <w:tab/>
      </w:r>
      <w:r w:rsidRPr="00B01146">
        <w:tab/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expression,</w:t>
      </w:r>
      <w:r w:rsidR="00BC26BA">
        <w:t xml:space="preserve"> </w:t>
      </w:r>
      <w:r w:rsidRPr="00B01146">
        <w:t>assembly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association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2,</w:t>
      </w:r>
      <w:r w:rsidR="00BC26BA">
        <w:t xml:space="preserve"> </w:t>
      </w:r>
      <w:r w:rsidRPr="00B01146">
        <w:t>19,</w:t>
      </w:r>
      <w:r w:rsidR="00BC26BA">
        <w:t xml:space="preserve"> </w:t>
      </w:r>
      <w:r w:rsidRPr="00B01146">
        <w:t>21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22)</w:t>
      </w:r>
      <w:r w:rsidR="00BC26BA">
        <w:t xml:space="preserve"> </w:t>
      </w:r>
    </w:p>
    <w:p w14:paraId="0551EE47" w14:textId="006BD095" w:rsidR="002B490C" w:rsidRPr="00B01146" w:rsidRDefault="002B490C" w:rsidP="002B490C">
      <w:pPr>
        <w:pStyle w:val="SingleTxtG"/>
      </w:pPr>
      <w:r w:rsidRPr="00B01146">
        <w:t>23.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individuals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Qatar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sentenced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long</w:t>
      </w:r>
      <w:r w:rsidR="00BC26BA">
        <w:t xml:space="preserve"> </w:t>
      </w:r>
      <w:r w:rsidRPr="00B01146">
        <w:t>prison</w:t>
      </w:r>
      <w:r w:rsidR="00BC26BA">
        <w:t xml:space="preserve"> </w:t>
      </w:r>
      <w:r w:rsidRPr="00B01146">
        <w:t>sentences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defamation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indicate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plans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reform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lastRenderedPageBreak/>
        <w:t>framework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order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decriminalize</w:t>
      </w:r>
      <w:r w:rsidR="00BC26BA">
        <w:t xml:space="preserve"> </w:t>
      </w:r>
      <w:r w:rsidRPr="00B01146">
        <w:t>defamation.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include</w:t>
      </w:r>
      <w:r w:rsidR="00BC26BA">
        <w:t xml:space="preserve"> </w:t>
      </w:r>
      <w:r w:rsidRPr="00B01146">
        <w:t>disaggregated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charged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defamation,</w:t>
      </w:r>
      <w:r w:rsidR="00BC26BA">
        <w:t xml:space="preserve"> </w:t>
      </w:r>
      <w:r w:rsidRPr="00B01146">
        <w:t>since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9D3DDD">
        <w:t xml:space="preserve"> </w:t>
      </w:r>
      <w:r w:rsidRPr="00B01146">
        <w:t>accession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journalists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human</w:t>
      </w:r>
      <w:r w:rsidR="00BC26BA">
        <w:t xml:space="preserve"> </w:t>
      </w:r>
      <w:r w:rsidRPr="00B01146">
        <w:t>rights</w:t>
      </w:r>
      <w:r w:rsidR="00BC26BA">
        <w:t xml:space="preserve"> </w:t>
      </w:r>
      <w:r w:rsidRPr="00B01146">
        <w:t>defenders,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Amal</w:t>
      </w:r>
      <w:r w:rsidR="00BC26BA">
        <w:t xml:space="preserve"> </w:t>
      </w:r>
      <w:proofErr w:type="spellStart"/>
      <w:r w:rsidRPr="00B01146">
        <w:t>Eisa</w:t>
      </w:r>
      <w:proofErr w:type="spellEnd"/>
      <w:r w:rsidRPr="00B01146">
        <w:t>.</w:t>
      </w:r>
      <w:r w:rsidR="00BC26BA">
        <w:t xml:space="preserve"> </w:t>
      </w:r>
    </w:p>
    <w:p w14:paraId="332ED55D" w14:textId="2E26CFBB" w:rsidR="002B490C" w:rsidRPr="00B01146" w:rsidRDefault="002B490C" w:rsidP="002B490C">
      <w:pPr>
        <w:pStyle w:val="SingleTxtG"/>
      </w:pPr>
      <w:r w:rsidRPr="00B01146">
        <w:t>24.</w:t>
      </w:r>
      <w:r w:rsidRPr="00B01146">
        <w:tab/>
        <w:t>Please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severe</w:t>
      </w:r>
      <w:r w:rsidR="00BC26BA">
        <w:t xml:space="preserve"> </w:t>
      </w:r>
      <w:r w:rsidRPr="00B01146">
        <w:t>restrictions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expression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opinion,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relation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sharing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online.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specific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compatibility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various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–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8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1979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Publications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Publishing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Cybercrime</w:t>
      </w:r>
      <w:r w:rsidR="00BC26BA">
        <w:t xml:space="preserve"> </w:t>
      </w:r>
      <w:r w:rsidRPr="00B01146">
        <w:t>Prevention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14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2014</w:t>
      </w:r>
      <w:r w:rsidR="00BC26BA">
        <w:t xml:space="preserve"> </w:t>
      </w:r>
      <w:r w:rsidRPr="00B01146">
        <w:t>–</w:t>
      </w:r>
      <w:r w:rsidR="00BC26BA">
        <w:t xml:space="preserve"> </w:t>
      </w:r>
      <w:r w:rsidRPr="00B01146">
        <w:t>with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provisions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discuss</w:t>
      </w:r>
      <w:r w:rsidR="00BC26BA">
        <w:t xml:space="preserve"> </w:t>
      </w:r>
      <w:r w:rsidRPr="00B01146">
        <w:t>Act</w:t>
      </w:r>
      <w:r w:rsidR="00BC26BA">
        <w:t xml:space="preserve"> </w:t>
      </w:r>
      <w:r w:rsidRPr="00B01146">
        <w:t>No.</w:t>
      </w:r>
      <w:r w:rsidR="00BC26BA">
        <w:t xml:space="preserve"> </w:t>
      </w:r>
      <w:r w:rsidRPr="00B01146">
        <w:t>2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2020</w:t>
      </w:r>
      <w:r w:rsidR="00BC26BA">
        <w:t xml:space="preserve"> </w:t>
      </w:r>
      <w:r w:rsidRPr="00B01146">
        <w:t>amending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Code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significant</w:t>
      </w:r>
      <w:r w:rsidR="00BC26BA">
        <w:t xml:space="preserve"> </w:t>
      </w:r>
      <w:r w:rsidRPr="00B01146">
        <w:t>custodial</w:t>
      </w:r>
      <w:r w:rsidR="00BC26BA">
        <w:t xml:space="preserve"> </w:t>
      </w:r>
      <w:r w:rsidRPr="00B01146">
        <w:t>sentences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fines</w:t>
      </w:r>
      <w:r w:rsidR="00BC26BA">
        <w:t xml:space="preserve"> </w:t>
      </w:r>
      <w:r w:rsidRPr="00B01146">
        <w:t>may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awarded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broadly</w:t>
      </w:r>
      <w:r w:rsidR="00BC26BA">
        <w:t xml:space="preserve"> </w:t>
      </w:r>
      <w:r w:rsidRPr="00B01146">
        <w:t>worded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vague</w:t>
      </w:r>
      <w:r w:rsidR="00BC26BA">
        <w:t xml:space="preserve"> </w:t>
      </w:r>
      <w:r w:rsidRPr="00B01146">
        <w:t>actions</w:t>
      </w:r>
      <w:r w:rsidR="00BC26BA">
        <w:t xml:space="preserve"> </w:t>
      </w:r>
      <w:r w:rsidRPr="00B01146">
        <w:t>relating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dissemination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false</w:t>
      </w:r>
      <w:r w:rsidR="00BC26BA">
        <w:t xml:space="preserve"> </w:t>
      </w:r>
      <w:r w:rsidRPr="00B01146">
        <w:t>information.</w:t>
      </w:r>
    </w:p>
    <w:p w14:paraId="26BC13C6" w14:textId="685619C0" w:rsidR="002B490C" w:rsidRPr="00B01146" w:rsidRDefault="002B490C" w:rsidP="002B490C">
      <w:pPr>
        <w:pStyle w:val="SingleTxtG"/>
      </w:pPr>
      <w:r w:rsidRPr="00B01146">
        <w:t>25.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summary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how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freedom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association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assembly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upheld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please: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clarify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prior</w:t>
      </w:r>
      <w:r w:rsidR="00BC26BA">
        <w:t xml:space="preserve"> </w:t>
      </w:r>
      <w:r w:rsidRPr="00B01146">
        <w:t>authorization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needed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public</w:t>
      </w:r>
      <w:r w:rsidR="00BC26BA">
        <w:t xml:space="preserve"> </w:t>
      </w:r>
      <w:r w:rsidRPr="00B01146">
        <w:t>events,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protests;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explain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non-citizens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able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exercise</w:t>
      </w:r>
      <w:r w:rsidR="00BC26BA">
        <w:t xml:space="preserve"> </w:t>
      </w:r>
      <w:r w:rsidRPr="00B01146">
        <w:t>freely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right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assembly;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respond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reports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all</w:t>
      </w:r>
      <w:r w:rsidR="00BC26BA">
        <w:t xml:space="preserve"> </w:t>
      </w:r>
      <w:r w:rsidRPr="00B01146">
        <w:t>non-governmental</w:t>
      </w:r>
      <w:r w:rsidR="00BC26BA">
        <w:t xml:space="preserve"> </w:t>
      </w:r>
      <w:r w:rsidRPr="00B01146">
        <w:t>organizations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required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obtain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licence</w:t>
      </w:r>
      <w:r w:rsidR="00BC26BA">
        <w:t xml:space="preserve"> </w:t>
      </w:r>
      <w:r w:rsidRPr="00B01146">
        <w:t>from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Ministry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Administrative</w:t>
      </w:r>
      <w:r w:rsidR="00BC26BA">
        <w:t xml:space="preserve"> </w:t>
      </w:r>
      <w:r w:rsidRPr="00B01146">
        <w:t>Development,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Social</w:t>
      </w:r>
      <w:r w:rsidR="00BC26BA">
        <w:t xml:space="preserve"> </w:t>
      </w:r>
      <w:r w:rsidRPr="00B01146">
        <w:t>Affairs,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registered</w:t>
      </w:r>
      <w:r w:rsidR="00BC26BA">
        <w:t xml:space="preserve"> </w:t>
      </w:r>
      <w:r w:rsidRPr="00B01146">
        <w:t>non-governmental</w:t>
      </w:r>
      <w:r w:rsidR="00BC26BA">
        <w:t xml:space="preserve"> </w:t>
      </w:r>
      <w:r w:rsidRPr="00B01146">
        <w:t>organizations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licence</w:t>
      </w:r>
      <w:r w:rsidR="00BC26BA">
        <w:t xml:space="preserve"> </w:t>
      </w:r>
      <w:r w:rsidRPr="00B01146">
        <w:t>applications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refused</w:t>
      </w:r>
      <w:r w:rsidR="00BC26BA">
        <w:t xml:space="preserve"> </w:t>
      </w:r>
      <w:r w:rsidRPr="00B01146">
        <w:t>since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party’s</w:t>
      </w:r>
      <w:r w:rsidR="00BC26BA">
        <w:t xml:space="preserve"> </w:t>
      </w:r>
      <w:r w:rsidRPr="00B01146">
        <w:t>accession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Covenant;</w:t>
      </w:r>
      <w:r w:rsidR="00BC26BA">
        <w:t xml:space="preserve"> </w:t>
      </w:r>
      <w:r w:rsidRPr="00B01146">
        <w:t>(d)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number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trade</w:t>
      </w:r>
      <w:r w:rsidR="00BC26BA">
        <w:t xml:space="preserve"> </w:t>
      </w:r>
      <w:r w:rsidRPr="00B01146">
        <w:t>unions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Qatar,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clarify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framework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place</w:t>
      </w:r>
      <w:r w:rsidR="00BC26BA">
        <w:t xml:space="preserve"> </w:t>
      </w:r>
      <w:r w:rsidRPr="00B01146">
        <w:t>allows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union</w:t>
      </w:r>
      <w:r w:rsidR="00BC26BA">
        <w:t xml:space="preserve"> </w:t>
      </w:r>
      <w:r w:rsidRPr="00B01146">
        <w:t>membership</w:t>
      </w:r>
      <w:r w:rsidR="00BC26BA">
        <w:t xml:space="preserve"> </w:t>
      </w:r>
      <w:r w:rsidRPr="00B01146">
        <w:t>among</w:t>
      </w:r>
      <w:r w:rsidR="00BC26BA">
        <w:t xml:space="preserve"> </w:t>
      </w:r>
      <w:r w:rsidRPr="00B01146">
        <w:t>non-citizens,</w:t>
      </w:r>
      <w:r w:rsidR="00BC26BA">
        <w:t xml:space="preserve"> </w:t>
      </w:r>
      <w:r w:rsidRPr="00B01146">
        <w:t>government</w:t>
      </w:r>
      <w:r w:rsidR="00BC26BA">
        <w:t xml:space="preserve"> </w:t>
      </w:r>
      <w:r w:rsidRPr="00B01146">
        <w:t>employees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household</w:t>
      </w:r>
      <w:r w:rsidR="00BC26BA">
        <w:t xml:space="preserve"> </w:t>
      </w:r>
      <w:r w:rsidRPr="00B01146">
        <w:t>workers.</w:t>
      </w:r>
    </w:p>
    <w:p w14:paraId="184F553E" w14:textId="127A8156" w:rsidR="002B490C" w:rsidRPr="00B01146" w:rsidRDefault="002B490C" w:rsidP="009D3DDD">
      <w:pPr>
        <w:pStyle w:val="H23G"/>
      </w:pPr>
      <w:r w:rsidRPr="00B01146">
        <w:tab/>
      </w:r>
      <w:r w:rsidRPr="00B01146">
        <w:tab/>
        <w:t>Rights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child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23,</w:t>
      </w:r>
      <w:r w:rsidR="00BC26BA">
        <w:t xml:space="preserve"> </w:t>
      </w:r>
      <w:r w:rsidRPr="00B01146">
        <w:t>24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26)</w:t>
      </w:r>
    </w:p>
    <w:p w14:paraId="3685FBD9" w14:textId="3C73B20C" w:rsidR="002B490C" w:rsidRPr="00B01146" w:rsidRDefault="002B490C" w:rsidP="002B490C">
      <w:pPr>
        <w:pStyle w:val="SingleTxtG"/>
      </w:pPr>
      <w:r w:rsidRPr="00B01146">
        <w:t>26.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up-to-date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status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process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reviewing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juvenile</w:t>
      </w:r>
      <w:r w:rsidR="00BC26BA">
        <w:t xml:space="preserve"> </w:t>
      </w:r>
      <w:r w:rsidRPr="00B01146">
        <w:t>justice</w:t>
      </w:r>
      <w:r w:rsidR="00BC26BA">
        <w:t xml:space="preserve"> </w:t>
      </w:r>
      <w:r w:rsidRPr="00B01146">
        <w:t>system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party.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this</w:t>
      </w:r>
      <w:r w:rsidR="00BC26BA">
        <w:t xml:space="preserve"> </w:t>
      </w:r>
      <w:r w:rsidRPr="00B01146">
        <w:t>regard,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information</w:t>
      </w:r>
      <w:r w:rsidR="00BC26BA">
        <w:t xml:space="preserve"> </w:t>
      </w:r>
      <w:r w:rsidRPr="00B01146">
        <w:t>about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following:</w:t>
      </w:r>
      <w:r w:rsidR="00BC26BA">
        <w:t xml:space="preserve"> </w:t>
      </w:r>
      <w:r w:rsidRPr="00B01146">
        <w:t>(a)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exact</w:t>
      </w:r>
      <w:r w:rsidR="00BC26BA">
        <w:t xml:space="preserve"> </w:t>
      </w:r>
      <w:r w:rsidRPr="00B01146">
        <w:t>age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criminal</w:t>
      </w:r>
      <w:r w:rsidR="00BC26BA">
        <w:t xml:space="preserve"> </w:t>
      </w:r>
      <w:r w:rsidRPr="00B01146">
        <w:t>responsibility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plans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increase</w:t>
      </w:r>
      <w:r w:rsidR="00BC26BA">
        <w:t xml:space="preserve"> </w:t>
      </w:r>
      <w:r w:rsidRPr="00B01146">
        <w:t>it;</w:t>
      </w:r>
      <w:r w:rsidR="00BC26BA">
        <w:t xml:space="preserve"> </w:t>
      </w:r>
      <w:r w:rsidRPr="00B01146">
        <w:t>(b)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death</w:t>
      </w:r>
      <w:r w:rsidR="00BC26BA">
        <w:t xml:space="preserve"> </w:t>
      </w:r>
      <w:r w:rsidRPr="00B01146">
        <w:t>penalty,</w:t>
      </w:r>
      <w:r w:rsidR="00BC26BA">
        <w:t xml:space="preserve"> </w:t>
      </w:r>
      <w:r w:rsidRPr="00B01146">
        <w:t>labour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flogging</w:t>
      </w:r>
      <w:r w:rsidR="00BC26BA">
        <w:t xml:space="preserve"> </w:t>
      </w:r>
      <w:r w:rsidRPr="00B01146">
        <w:t>may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imposed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those</w:t>
      </w:r>
      <w:r w:rsidR="00BC26BA">
        <w:t xml:space="preserve"> </w:t>
      </w:r>
      <w:r w:rsidRPr="00B01146">
        <w:t>aged</w:t>
      </w:r>
      <w:r w:rsidR="00BC26BA">
        <w:t xml:space="preserve"> </w:t>
      </w:r>
      <w:r w:rsidRPr="00B01146">
        <w:t>between</w:t>
      </w:r>
      <w:r w:rsidR="00BC26BA">
        <w:t xml:space="preserve"> </w:t>
      </w:r>
      <w:r w:rsidRPr="00B01146">
        <w:t>16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18</w:t>
      </w:r>
      <w:r w:rsidR="00BC26BA">
        <w:t xml:space="preserve"> </w:t>
      </w:r>
      <w:r w:rsidRPr="00B01146">
        <w:t>years,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if</w:t>
      </w:r>
      <w:r w:rsidR="00BC26BA">
        <w:t xml:space="preserve"> </w:t>
      </w:r>
      <w:r w:rsidRPr="00B01146">
        <w:t>so,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there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plans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reform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provisions;</w:t>
      </w:r>
      <w:r w:rsidR="00BC26BA">
        <w:t xml:space="preserve"> </w:t>
      </w:r>
      <w:r w:rsidRPr="00B01146">
        <w:t>(c)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status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efforts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establish</w:t>
      </w:r>
      <w:r w:rsidR="00BC26BA">
        <w:t xml:space="preserve"> </w:t>
      </w:r>
      <w:r w:rsidRPr="00B01146">
        <w:t>a</w:t>
      </w:r>
      <w:r w:rsidR="00BC26BA">
        <w:t xml:space="preserve"> </w:t>
      </w:r>
      <w:r w:rsidRPr="00B01146">
        <w:t>specialist</w:t>
      </w:r>
      <w:r w:rsidR="00BC26BA">
        <w:t xml:space="preserve"> </w:t>
      </w:r>
      <w:r w:rsidRPr="00B01146">
        <w:t>children’s</w:t>
      </w:r>
      <w:r w:rsidR="00BC26BA">
        <w:t xml:space="preserve"> </w:t>
      </w:r>
      <w:r w:rsidRPr="00B01146">
        <w:t>court,</w:t>
      </w:r>
      <w:r w:rsidR="00BC26BA">
        <w:t xml:space="preserve"> </w:t>
      </w:r>
      <w:r w:rsidRPr="00B01146">
        <w:t>train</w:t>
      </w:r>
      <w:r w:rsidR="00BC26BA">
        <w:t xml:space="preserve"> </w:t>
      </w:r>
      <w:r w:rsidRPr="00B01146">
        <w:t>judicial</w:t>
      </w:r>
      <w:r w:rsidR="00BC26BA">
        <w:t xml:space="preserve"> </w:t>
      </w:r>
      <w:r w:rsidRPr="00B01146">
        <w:t>officers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work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it,</w:t>
      </w:r>
      <w:r w:rsidR="00BC26BA">
        <w:t xml:space="preserve"> </w:t>
      </w:r>
      <w:r w:rsidRPr="00B01146">
        <w:t>explore</w:t>
      </w:r>
      <w:r w:rsidR="00BC26BA">
        <w:t xml:space="preserve"> </w:t>
      </w:r>
      <w:r w:rsidRPr="00B01146">
        <w:t>alternatives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detention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children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take</w:t>
      </w:r>
      <w:r w:rsidR="00BC26BA">
        <w:t xml:space="preserve"> </w:t>
      </w:r>
      <w:r w:rsidRPr="00B01146">
        <w:t>measures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ensure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provision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counsel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children</w:t>
      </w:r>
      <w:r w:rsidR="00BC26BA">
        <w:t xml:space="preserve"> </w:t>
      </w:r>
      <w:r w:rsidRPr="00B01146">
        <w:t>throughout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proceedings.</w:t>
      </w:r>
    </w:p>
    <w:p w14:paraId="4D1B82E2" w14:textId="2CA64502" w:rsidR="002B490C" w:rsidRPr="00B01146" w:rsidRDefault="002B490C" w:rsidP="002B490C">
      <w:pPr>
        <w:pStyle w:val="SingleTxtG"/>
      </w:pPr>
      <w:r w:rsidRPr="00B01146">
        <w:t>27.</w:t>
      </w:r>
      <w:r w:rsidRPr="00B01146">
        <w:tab/>
        <w:t>Please</w:t>
      </w:r>
      <w:r w:rsidR="00BC26BA">
        <w:t xml:space="preserve"> </w:t>
      </w:r>
      <w:r w:rsidRPr="00B01146">
        <w:t>clarify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exact</w:t>
      </w:r>
      <w:r w:rsidR="00BC26BA">
        <w:t xml:space="preserve"> </w:t>
      </w:r>
      <w:r w:rsidRPr="00B01146">
        <w:t>legal</w:t>
      </w:r>
      <w:r w:rsidR="00BC26BA">
        <w:t xml:space="preserve"> </w:t>
      </w:r>
      <w:r w:rsidRPr="00B01146">
        <w:t>status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use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corporal</w:t>
      </w:r>
      <w:r w:rsidR="00BC26BA">
        <w:t xml:space="preserve"> </w:t>
      </w:r>
      <w:r w:rsidRPr="00B01146">
        <w:t>punishment</w:t>
      </w:r>
      <w:r w:rsidR="00BC26BA">
        <w:t xml:space="preserve"> </w:t>
      </w:r>
      <w:r w:rsidRPr="00B01146">
        <w:t>against</w:t>
      </w:r>
      <w:r w:rsidR="00BC26BA">
        <w:t xml:space="preserve"> </w:t>
      </w:r>
      <w:r w:rsidRPr="00B01146">
        <w:t>children,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it</w:t>
      </w:r>
      <w:r w:rsidR="00BC26BA">
        <w:t xml:space="preserve"> </w:t>
      </w:r>
      <w:r w:rsidRPr="00B01146">
        <w:t>is</w:t>
      </w:r>
      <w:r w:rsidR="00BC26BA">
        <w:t xml:space="preserve"> </w:t>
      </w:r>
      <w:r w:rsidRPr="00B01146">
        <w:t>prohibited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all</w:t>
      </w:r>
      <w:r w:rsidR="00BC26BA">
        <w:t xml:space="preserve"> </w:t>
      </w:r>
      <w:r w:rsidRPr="00B01146">
        <w:t>settings,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home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alternative</w:t>
      </w:r>
      <w:r w:rsidR="00BC26BA">
        <w:t xml:space="preserve"> </w:t>
      </w:r>
      <w:r w:rsidRPr="00B01146">
        <w:t>care</w:t>
      </w:r>
      <w:r w:rsidR="00BC26BA">
        <w:t xml:space="preserve"> </w:t>
      </w:r>
      <w:r w:rsidRPr="00B01146">
        <w:t>settings,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if</w:t>
      </w:r>
      <w:r w:rsidR="00BC26BA">
        <w:t xml:space="preserve"> </w:t>
      </w:r>
      <w:r w:rsidRPr="00B01146">
        <w:t>not,</w:t>
      </w:r>
      <w:r w:rsidR="00BC26BA">
        <w:t xml:space="preserve"> </w:t>
      </w:r>
      <w:r w:rsidRPr="00B01146">
        <w:t>whether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State</w:t>
      </w:r>
      <w:r w:rsidR="00BC26BA">
        <w:t xml:space="preserve"> </w:t>
      </w:r>
      <w:r w:rsidRPr="00B01146">
        <w:t>party</w:t>
      </w:r>
      <w:r w:rsidR="00BC26BA">
        <w:t xml:space="preserve"> </w:t>
      </w:r>
      <w:r w:rsidRPr="00B01146">
        <w:t>intends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fully</w:t>
      </w:r>
      <w:r w:rsidR="00BC26BA">
        <w:t xml:space="preserve"> </w:t>
      </w:r>
      <w:r w:rsidRPr="00B01146">
        <w:t>criminalize</w:t>
      </w:r>
      <w:r w:rsidR="00BC26BA">
        <w:t xml:space="preserve"> </w:t>
      </w:r>
      <w:r w:rsidRPr="00B01146">
        <w:t>corporal</w:t>
      </w:r>
      <w:r w:rsidR="00BC26BA">
        <w:t xml:space="preserve"> </w:t>
      </w:r>
      <w:r w:rsidRPr="00B01146">
        <w:t>punishment</w:t>
      </w:r>
      <w:r w:rsidR="00BC26BA">
        <w:t xml:space="preserve"> </w:t>
      </w:r>
      <w:r w:rsidRPr="00B01146">
        <w:t>against</w:t>
      </w:r>
      <w:r w:rsidR="00BC26BA">
        <w:t xml:space="preserve"> </w:t>
      </w:r>
      <w:r w:rsidRPr="00B01146">
        <w:t>children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all</w:t>
      </w:r>
      <w:r w:rsidR="00BC26BA">
        <w:t xml:space="preserve"> </w:t>
      </w:r>
      <w:r w:rsidRPr="00B01146">
        <w:t>settings.</w:t>
      </w:r>
    </w:p>
    <w:p w14:paraId="3378E3C8" w14:textId="04C965DB" w:rsidR="002B490C" w:rsidRPr="00B01146" w:rsidRDefault="002B490C" w:rsidP="009D3DDD">
      <w:pPr>
        <w:pStyle w:val="H23G"/>
      </w:pPr>
      <w:r w:rsidRPr="00B01146">
        <w:tab/>
      </w:r>
      <w:r w:rsidRPr="00B01146">
        <w:tab/>
        <w:t>Participation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public</w:t>
      </w:r>
      <w:r w:rsidR="00BC26BA">
        <w:t xml:space="preserve"> </w:t>
      </w:r>
      <w:r w:rsidRPr="00B01146">
        <w:t>affairs</w:t>
      </w:r>
      <w:r w:rsidR="00BC26BA">
        <w:t xml:space="preserve"> </w:t>
      </w:r>
      <w:r w:rsidRPr="00B01146">
        <w:t>(arts.</w:t>
      </w:r>
      <w:r w:rsidR="00BC26BA">
        <w:t xml:space="preserve"> </w:t>
      </w:r>
      <w:r w:rsidRPr="00B01146">
        <w:t>7,</w:t>
      </w:r>
      <w:r w:rsidR="00BC26BA">
        <w:t xml:space="preserve"> </w:t>
      </w:r>
      <w:r w:rsidRPr="00B01146">
        <w:t>14,</w:t>
      </w:r>
      <w:r w:rsidR="00BC26BA">
        <w:t xml:space="preserve"> </w:t>
      </w:r>
      <w:r w:rsidRPr="00B01146">
        <w:t>25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26)</w:t>
      </w:r>
    </w:p>
    <w:p w14:paraId="1ACC634D" w14:textId="266F39F4" w:rsidR="002B490C" w:rsidRDefault="002B490C" w:rsidP="009D3DDD">
      <w:pPr>
        <w:pStyle w:val="SingleTxtG"/>
      </w:pPr>
      <w:r w:rsidRPr="00B01146">
        <w:t>28.</w:t>
      </w:r>
      <w:r w:rsidRPr="00B01146">
        <w:tab/>
        <w:t>Please</w:t>
      </w:r>
      <w:r w:rsidR="00BC26BA">
        <w:t xml:space="preserve"> </w:t>
      </w:r>
      <w:r w:rsidRPr="00B01146">
        <w:t>provide</w:t>
      </w:r>
      <w:r w:rsidR="00BC26BA">
        <w:t xml:space="preserve"> </w:t>
      </w:r>
      <w:r w:rsidRPr="00B01146">
        <w:t>an</w:t>
      </w:r>
      <w:r w:rsidR="00BC26BA">
        <w:t xml:space="preserve"> </w:t>
      </w:r>
      <w:r w:rsidRPr="00B01146">
        <w:t>update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status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efforts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hold</w:t>
      </w:r>
      <w:r w:rsidR="00BC26BA">
        <w:t xml:space="preserve"> </w:t>
      </w:r>
      <w:r w:rsidRPr="00B01146">
        <w:t>elections</w:t>
      </w:r>
      <w:r w:rsidR="00BC26BA">
        <w:t xml:space="preserve"> </w:t>
      </w:r>
      <w:r w:rsidRPr="00B01146">
        <w:t>for</w:t>
      </w:r>
      <w:r w:rsidR="00BC26BA">
        <w:t xml:space="preserve"> </w:t>
      </w:r>
      <w:r w:rsidRPr="00B01146">
        <w:t>30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45</w:t>
      </w:r>
      <w:r w:rsidR="00BC26BA">
        <w:t xml:space="preserve"> </w:t>
      </w:r>
      <w:r w:rsidRPr="00B01146">
        <w:t>seats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Advisory</w:t>
      </w:r>
      <w:r w:rsidR="00BC26BA">
        <w:t xml:space="preserve"> </w:t>
      </w:r>
      <w:r w:rsidRPr="00B01146">
        <w:t>Council</w:t>
      </w:r>
      <w:r w:rsidR="00BC26BA">
        <w:t xml:space="preserve"> </w:t>
      </w:r>
      <w:r w:rsidRPr="00B01146">
        <w:t>every</w:t>
      </w:r>
      <w:r w:rsidR="00BC26BA">
        <w:t xml:space="preserve"> </w:t>
      </w:r>
      <w:r w:rsidRPr="00B01146">
        <w:t>four</w:t>
      </w:r>
      <w:r w:rsidR="00BC26BA">
        <w:t xml:space="preserve"> </w:t>
      </w:r>
      <w:r w:rsidRPr="00B01146">
        <w:t>years,</w:t>
      </w:r>
      <w:r w:rsidR="00BC26BA">
        <w:t xml:space="preserve"> </w:t>
      </w:r>
      <w:r w:rsidRPr="00B01146">
        <w:t>as</w:t>
      </w:r>
      <w:r w:rsidR="00BC26BA">
        <w:t xml:space="preserve"> </w:t>
      </w:r>
      <w:r w:rsidRPr="00B01146">
        <w:t>outlined</w:t>
      </w:r>
      <w:r w:rsidR="00BC26BA">
        <w:t xml:space="preserve"> </w:t>
      </w:r>
      <w:r w:rsidRPr="00B01146">
        <w:t>in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2003</w:t>
      </w:r>
      <w:r w:rsidR="00BC26BA">
        <w:t xml:space="preserve"> </w:t>
      </w:r>
      <w:r w:rsidRPr="00B01146">
        <w:t>Constitution,</w:t>
      </w:r>
      <w:r w:rsidR="00BC26BA">
        <w:t xml:space="preserve"> </w:t>
      </w:r>
      <w:r w:rsidRPr="00B01146">
        <w:t>including</w:t>
      </w:r>
      <w:r w:rsidR="00BC26BA">
        <w:t xml:space="preserve"> </w:t>
      </w:r>
      <w:r w:rsidRPr="00B01146">
        <w:t>when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elections</w:t>
      </w:r>
      <w:r w:rsidR="00BC26BA">
        <w:t xml:space="preserve"> </w:t>
      </w:r>
      <w:r w:rsidRPr="00B01146">
        <w:t>are</w:t>
      </w:r>
      <w:r w:rsidR="00BC26BA">
        <w:t xml:space="preserve"> </w:t>
      </w:r>
      <w:r w:rsidRPr="00B01146">
        <w:t>expected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be</w:t>
      </w:r>
      <w:r w:rsidR="00BC26BA">
        <w:t xml:space="preserve"> </w:t>
      </w:r>
      <w:r w:rsidRPr="00B01146">
        <w:t>held.</w:t>
      </w:r>
      <w:r w:rsidR="00BC26BA">
        <w:t xml:space="preserve"> </w:t>
      </w:r>
      <w:r w:rsidRPr="00B01146">
        <w:t>Please</w:t>
      </w:r>
      <w:r w:rsidR="00BC26BA">
        <w:t xml:space="preserve"> </w:t>
      </w:r>
      <w:r w:rsidRPr="00B01146">
        <w:t>also</w:t>
      </w:r>
      <w:r w:rsidR="00BC26BA">
        <w:t xml:space="preserve"> </w:t>
      </w:r>
      <w:r w:rsidRPr="00B01146">
        <w:t>explain</w:t>
      </w:r>
      <w:r w:rsidR="00BC26BA">
        <w:t xml:space="preserve"> </w:t>
      </w:r>
      <w:r w:rsidRPr="00B01146">
        <w:t>why</w:t>
      </w:r>
      <w:r w:rsidR="00BC26BA">
        <w:t xml:space="preserve"> </w:t>
      </w:r>
      <w:r w:rsidRPr="00B01146">
        <w:t>such</w:t>
      </w:r>
      <w:r w:rsidR="00BC26BA">
        <w:t xml:space="preserve"> </w:t>
      </w:r>
      <w:r w:rsidRPr="00B01146">
        <w:t>elections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delayed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date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elaborate</w:t>
      </w:r>
      <w:r w:rsidR="00BC26BA">
        <w:t xml:space="preserve"> </w:t>
      </w:r>
      <w:r w:rsidRPr="00B01146">
        <w:t>on</w:t>
      </w:r>
      <w:r w:rsidR="00BC26BA">
        <w:t xml:space="preserve"> </w:t>
      </w:r>
      <w:r w:rsidRPr="00B01146">
        <w:t>any</w:t>
      </w:r>
      <w:r w:rsidR="00BC26BA">
        <w:t xml:space="preserve"> </w:t>
      </w:r>
      <w:r w:rsidRPr="00B01146">
        <w:t>steps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have</w:t>
      </w:r>
      <w:r w:rsidR="00BC26BA">
        <w:t xml:space="preserve"> </w:t>
      </w:r>
      <w:r w:rsidRPr="00B01146">
        <w:t>been</w:t>
      </w:r>
      <w:r w:rsidR="00BC26BA">
        <w:t xml:space="preserve"> </w:t>
      </w:r>
      <w:r w:rsidRPr="00B01146">
        <w:t>taken</w:t>
      </w:r>
      <w:r w:rsidR="00BC26BA">
        <w:t xml:space="preserve"> </w:t>
      </w:r>
      <w:r w:rsidRPr="00B01146">
        <w:t>to</w:t>
      </w:r>
      <w:r w:rsidR="00BC26BA">
        <w:t xml:space="preserve"> </w:t>
      </w:r>
      <w:r w:rsidRPr="00B01146">
        <w:t>review,</w:t>
      </w:r>
      <w:r w:rsidR="00BC26BA">
        <w:t xml:space="preserve"> </w:t>
      </w:r>
      <w:r w:rsidRPr="00B01146">
        <w:t>amend</w:t>
      </w:r>
      <w:r w:rsidR="00BC26BA">
        <w:t xml:space="preserve"> </w:t>
      </w:r>
      <w:r w:rsidRPr="00B01146">
        <w:t>or</w:t>
      </w:r>
      <w:r w:rsidR="00BC26BA">
        <w:t xml:space="preserve"> </w:t>
      </w:r>
      <w:r w:rsidRPr="00B01146">
        <w:t>rescind</w:t>
      </w:r>
      <w:r w:rsidR="00BC26BA">
        <w:t xml:space="preserve"> </w:t>
      </w:r>
      <w:r w:rsidRPr="00B01146">
        <w:t>existing</w:t>
      </w:r>
      <w:r w:rsidR="00BC26BA">
        <w:t xml:space="preserve"> </w:t>
      </w:r>
      <w:r w:rsidRPr="00B01146">
        <w:t>laws</w:t>
      </w:r>
      <w:r w:rsidR="00BC26BA">
        <w:t xml:space="preserve"> </w:t>
      </w:r>
      <w:r w:rsidRPr="00B01146">
        <w:t>and</w:t>
      </w:r>
      <w:r w:rsidR="00BC26BA">
        <w:t xml:space="preserve"> </w:t>
      </w:r>
      <w:r w:rsidRPr="00B01146">
        <w:t>regulations</w:t>
      </w:r>
      <w:r w:rsidR="00BC26BA">
        <w:t xml:space="preserve"> </w:t>
      </w:r>
      <w:r w:rsidRPr="00B01146">
        <w:t>that</w:t>
      </w:r>
      <w:r w:rsidR="00BC26BA">
        <w:t xml:space="preserve"> </w:t>
      </w:r>
      <w:r w:rsidRPr="00B01146">
        <w:t>prevent</w:t>
      </w:r>
      <w:r w:rsidR="00BC26BA">
        <w:t xml:space="preserve"> </w:t>
      </w:r>
      <w:r w:rsidRPr="00B01146">
        <w:t>the</w:t>
      </w:r>
      <w:r w:rsidR="00BC26BA">
        <w:t xml:space="preserve"> </w:t>
      </w:r>
      <w:r w:rsidRPr="00B01146">
        <w:t>formation</w:t>
      </w:r>
      <w:r w:rsidR="00BC26BA">
        <w:t xml:space="preserve"> </w:t>
      </w:r>
      <w:r w:rsidRPr="00B01146">
        <w:t>of</w:t>
      </w:r>
      <w:r w:rsidR="00BC26BA">
        <w:t xml:space="preserve"> </w:t>
      </w:r>
      <w:r w:rsidRPr="00B01146">
        <w:t>political</w:t>
      </w:r>
      <w:r w:rsidR="00BC26BA">
        <w:t xml:space="preserve"> </w:t>
      </w:r>
      <w:r w:rsidRPr="00B01146">
        <w:t>parties.</w:t>
      </w:r>
      <w:r w:rsidR="00BC26BA">
        <w:t xml:space="preserve"> </w:t>
      </w:r>
    </w:p>
    <w:p w14:paraId="7D498613" w14:textId="629488CD" w:rsidR="009D3DDD" w:rsidRPr="009D3DDD" w:rsidRDefault="009D3DDD" w:rsidP="009D3DDD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D3DDD" w:rsidRPr="009D3DDD" w:rsidSect="00472FE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D1FD9C" w14:textId="77777777" w:rsidR="00094463" w:rsidRPr="00B903E5" w:rsidRDefault="00094463" w:rsidP="00B903E5">
      <w:pPr>
        <w:pStyle w:val="Footer"/>
      </w:pPr>
    </w:p>
  </w:endnote>
  <w:endnote w:type="continuationSeparator" w:id="0">
    <w:p w14:paraId="3F886A85" w14:textId="77777777" w:rsidR="00094463" w:rsidRPr="00B903E5" w:rsidRDefault="00094463" w:rsidP="00B903E5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EE22E1" w14:textId="118E8AC9" w:rsidR="002B490C" w:rsidRDefault="002B490C" w:rsidP="002B490C">
    <w:pPr>
      <w:pStyle w:val="Footer"/>
      <w:tabs>
        <w:tab w:val="right" w:pos="9638"/>
      </w:tabs>
    </w:pPr>
    <w:r w:rsidRPr="002B490C">
      <w:rPr>
        <w:b/>
        <w:bCs/>
        <w:sz w:val="18"/>
      </w:rPr>
      <w:fldChar w:fldCharType="begin"/>
    </w:r>
    <w:r w:rsidRPr="002B490C">
      <w:rPr>
        <w:b/>
        <w:bCs/>
        <w:sz w:val="18"/>
      </w:rPr>
      <w:instrText xml:space="preserve"> PAGE  \* MERGEFORMAT </w:instrText>
    </w:r>
    <w:r w:rsidRPr="002B490C">
      <w:rPr>
        <w:b/>
        <w:bCs/>
        <w:sz w:val="18"/>
      </w:rPr>
      <w:fldChar w:fldCharType="separate"/>
    </w:r>
    <w:r w:rsidR="00C925B5">
      <w:rPr>
        <w:b/>
        <w:bCs/>
        <w:noProof/>
        <w:sz w:val="18"/>
      </w:rPr>
      <w:t>2</w:t>
    </w:r>
    <w:r w:rsidRPr="002B490C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9ADEF5" w14:textId="23DED011" w:rsidR="002B490C" w:rsidRDefault="002B490C" w:rsidP="002B490C">
    <w:pPr>
      <w:pStyle w:val="Footer"/>
      <w:tabs>
        <w:tab w:val="right" w:pos="9638"/>
      </w:tabs>
    </w:pPr>
    <w:r>
      <w:tab/>
    </w:r>
    <w:r w:rsidRPr="002B490C">
      <w:rPr>
        <w:b/>
        <w:bCs/>
        <w:sz w:val="18"/>
      </w:rPr>
      <w:fldChar w:fldCharType="begin"/>
    </w:r>
    <w:r w:rsidRPr="002B490C">
      <w:rPr>
        <w:b/>
        <w:bCs/>
        <w:sz w:val="18"/>
      </w:rPr>
      <w:instrText xml:space="preserve"> PAGE  \* MERGEFORMAT </w:instrText>
    </w:r>
    <w:r w:rsidRPr="002B490C">
      <w:rPr>
        <w:b/>
        <w:bCs/>
        <w:sz w:val="18"/>
      </w:rPr>
      <w:fldChar w:fldCharType="separate"/>
    </w:r>
    <w:r w:rsidR="00C925B5">
      <w:rPr>
        <w:b/>
        <w:bCs/>
        <w:noProof/>
        <w:sz w:val="18"/>
      </w:rPr>
      <w:t>5</w:t>
    </w:r>
    <w:r w:rsidRPr="002B490C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486A10" w14:textId="60FDD931" w:rsidR="001173A2" w:rsidRDefault="001173A2" w:rsidP="001173A2">
    <w:pPr>
      <w:pStyle w:val="Footer"/>
    </w:pPr>
    <w:r>
      <w:rPr>
        <w:noProof/>
      </w:rPr>
      <w:drawing>
        <wp:anchor distT="0" distB="0" distL="114300" distR="114300" simplePos="0" relativeHeight="251659264" behindDoc="1" locked="1" layoutInCell="1" allowOverlap="1" wp14:anchorId="7BE1CCEE" wp14:editId="207FC6E4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8207C5" w14:textId="32E0C889" w:rsidR="001173A2" w:rsidRDefault="001173A2" w:rsidP="001173A2">
    <w:pPr>
      <w:pStyle w:val="Footer"/>
      <w:ind w:right="1134"/>
      <w:rPr>
        <w:sz w:val="20"/>
      </w:rPr>
    </w:pPr>
    <w:r>
      <w:rPr>
        <w:sz w:val="20"/>
      </w:rPr>
      <w:t>GE.20-11018(E)</w:t>
    </w:r>
  </w:p>
  <w:p w14:paraId="7479EDE2" w14:textId="529FEE74" w:rsidR="001173A2" w:rsidRPr="001173A2" w:rsidRDefault="001173A2" w:rsidP="001173A2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 w:hint="eastAsia"/>
        <w:sz w:val="56"/>
      </w:rPr>
      <w:t>*2011018*</w:t>
    </w:r>
    <w:r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0" layoutInCell="1" allowOverlap="1" wp14:anchorId="51A0B71E" wp14:editId="482EBD6E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A55A7" w14:textId="77777777" w:rsidR="00094463" w:rsidRPr="00B903E5" w:rsidRDefault="0009446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14:paraId="184F2487" w14:textId="77777777" w:rsidR="00094463" w:rsidRPr="00B903E5" w:rsidRDefault="00094463" w:rsidP="00B903E5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id="1">
    <w:p w14:paraId="0B1F6F0C" w14:textId="63E88110" w:rsidR="00BC26BA" w:rsidRPr="00AC7E30" w:rsidRDefault="00BC26BA">
      <w:pPr>
        <w:pStyle w:val="FootnoteText"/>
      </w:pPr>
      <w:r>
        <w:rPr>
          <w:rStyle w:val="FootnoteReference"/>
        </w:rPr>
        <w:tab/>
      </w:r>
      <w:r w:rsidRPr="00BC26BA">
        <w:rPr>
          <w:rStyle w:val="FootnoteReference"/>
          <w:sz w:val="20"/>
          <w:vertAlign w:val="baseline"/>
        </w:rPr>
        <w:t>*</w:t>
      </w:r>
      <w:r>
        <w:rPr>
          <w:rStyle w:val="FootnoteReference"/>
          <w:sz w:val="20"/>
          <w:vertAlign w:val="baseline"/>
        </w:rPr>
        <w:tab/>
      </w:r>
      <w:r>
        <w:t>Adopted by the Committee at its 129</w:t>
      </w:r>
      <w:r w:rsidRPr="00B01146">
        <w:t>th</w:t>
      </w:r>
      <w:r w:rsidRPr="005E7E88">
        <w:t xml:space="preserve"> </w:t>
      </w:r>
      <w:r>
        <w:t>session (29 June–24 July 2020).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3A4C2" w14:textId="77777777" w:rsidR="002B490C" w:rsidRDefault="002B490C" w:rsidP="002B490C">
    <w:pPr>
      <w:pStyle w:val="Header"/>
    </w:pPr>
    <w:r>
      <w:t>CCPR/C/QAT/Q/1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334337" w14:textId="77777777" w:rsidR="002B490C" w:rsidRDefault="002B490C" w:rsidP="002B490C">
    <w:pPr>
      <w:pStyle w:val="Header"/>
      <w:jc w:val="right"/>
    </w:pPr>
    <w:r>
      <w:t>CCPR/C/QAT/Q/1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4463"/>
    <w:rsid w:val="00046E92"/>
    <w:rsid w:val="0006523D"/>
    <w:rsid w:val="00094463"/>
    <w:rsid w:val="001173A2"/>
    <w:rsid w:val="00131D7A"/>
    <w:rsid w:val="00165C15"/>
    <w:rsid w:val="00247E2C"/>
    <w:rsid w:val="002B490C"/>
    <w:rsid w:val="002D6C53"/>
    <w:rsid w:val="002E7A31"/>
    <w:rsid w:val="002F5595"/>
    <w:rsid w:val="00334F6A"/>
    <w:rsid w:val="00342AC8"/>
    <w:rsid w:val="003B4550"/>
    <w:rsid w:val="00461253"/>
    <w:rsid w:val="00472FED"/>
    <w:rsid w:val="004C7FE2"/>
    <w:rsid w:val="005042C2"/>
    <w:rsid w:val="005D65FD"/>
    <w:rsid w:val="00671529"/>
    <w:rsid w:val="007268F9"/>
    <w:rsid w:val="007327A0"/>
    <w:rsid w:val="007C52B0"/>
    <w:rsid w:val="00807FBF"/>
    <w:rsid w:val="00817E57"/>
    <w:rsid w:val="008D3450"/>
    <w:rsid w:val="009411B4"/>
    <w:rsid w:val="009D0139"/>
    <w:rsid w:val="009D3DDD"/>
    <w:rsid w:val="009F5CDC"/>
    <w:rsid w:val="00A23459"/>
    <w:rsid w:val="00A56E07"/>
    <w:rsid w:val="00A775CF"/>
    <w:rsid w:val="00AC7E30"/>
    <w:rsid w:val="00B06045"/>
    <w:rsid w:val="00B21BC1"/>
    <w:rsid w:val="00B53AA5"/>
    <w:rsid w:val="00B903E5"/>
    <w:rsid w:val="00BC26BA"/>
    <w:rsid w:val="00C35A27"/>
    <w:rsid w:val="00C925B5"/>
    <w:rsid w:val="00CA1AEA"/>
    <w:rsid w:val="00E02C2B"/>
    <w:rsid w:val="00ED6C48"/>
    <w:rsid w:val="00F41F0F"/>
    <w:rsid w:val="00F65F5D"/>
    <w:rsid w:val="00F86A3A"/>
    <w:rsid w:val="00FD6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  <w14:docId w14:val="4B742006"/>
  <w15:docId w15:val="{6A55C398-ABDD-4C67-BBCD-3E441F316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165C15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65C1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C1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6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6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1604D-AE02-4A1F-AF8E-3BA8134D5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5</Pages>
  <Words>2912</Words>
  <Characters>15841</Characters>
  <Application>Microsoft Office Word</Application>
  <DocSecurity>0</DocSecurity>
  <Lines>248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CCPR/C/QAT/Q/1</vt:lpstr>
    </vt:vector>
  </TitlesOfParts>
  <Company>DCM</Company>
  <LinksUpToDate>false</LinksUpToDate>
  <CharactersWithSpaces>18750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CCPR/C/QAT/Q/1</dc:title>
  <dc:subject>2011018</dc:subject>
  <dc:creator>Brigoli</dc:creator>
  <cp:keywords/>
  <dc:description/>
  <cp:lastModifiedBy>Maria Rosario GATMAYTAN</cp:lastModifiedBy>
  <cp:revision>2</cp:revision>
  <dcterms:created xsi:type="dcterms:W3CDTF">2020-08-24T14:27:00Z</dcterms:created>
  <dcterms:modified xsi:type="dcterms:W3CDTF">2020-08-24T14:27:00Z</dcterms:modified>
</cp:coreProperties>
</file>