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B13024">
                <w:t>С/5/3/Rev.1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B13024">
                <w:rPr>
                  <w:sz w:val="20"/>
                  <w:lang w:val="en-US"/>
                </w:rPr>
                <w:t>5 June 2012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3B596C" w:rsidRPr="001E6295" w:rsidRDefault="003B596C" w:rsidP="001E6295">
      <w:pPr>
        <w:spacing w:before="120"/>
        <w:rPr>
          <w:b/>
          <w:sz w:val="24"/>
          <w:szCs w:val="24"/>
        </w:rPr>
      </w:pPr>
      <w:r w:rsidRPr="001E6295">
        <w:rPr>
          <w:b/>
          <w:sz w:val="24"/>
          <w:szCs w:val="24"/>
        </w:rPr>
        <w:t>Комитет по правам инвалидов</w:t>
      </w:r>
    </w:p>
    <w:p w:rsidR="003B596C" w:rsidRPr="001E6295" w:rsidRDefault="003B596C" w:rsidP="001E6295">
      <w:pPr>
        <w:rPr>
          <w:b/>
        </w:rPr>
      </w:pPr>
      <w:r w:rsidRPr="001E6295">
        <w:rPr>
          <w:b/>
        </w:rPr>
        <w:t>Пятая сессия</w:t>
      </w:r>
    </w:p>
    <w:p w:rsidR="003B596C" w:rsidRPr="001E6295" w:rsidRDefault="003B596C" w:rsidP="001E6295">
      <w:r w:rsidRPr="001E6295">
        <w:t>11−15 апреля 2011 года</w:t>
      </w:r>
    </w:p>
    <w:p w:rsidR="003B596C" w:rsidRDefault="001E6295" w:rsidP="001E6295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3B596C" w:rsidRPr="003F27B0">
        <w:t xml:space="preserve">Пересмотренные руководящие </w:t>
      </w:r>
      <w:r w:rsidR="00AA2DE8">
        <w:t>указания</w:t>
      </w:r>
      <w:r w:rsidR="003B596C" w:rsidRPr="003F27B0">
        <w:t xml:space="preserve"> </w:t>
      </w:r>
      <w:r w:rsidR="00AA2DE8">
        <w:t xml:space="preserve">по </w:t>
      </w:r>
      <w:r w:rsidR="003B596C" w:rsidRPr="003F27B0">
        <w:t>представлени</w:t>
      </w:r>
      <w:r w:rsidR="00AA2DE8">
        <w:t>ю</w:t>
      </w:r>
      <w:r w:rsidR="003B596C" w:rsidRPr="003F27B0">
        <w:t xml:space="preserve"> сообщений Комитет</w:t>
      </w:r>
      <w:r w:rsidR="00AA2DE8">
        <w:t>у</w:t>
      </w:r>
      <w:r w:rsidR="003B596C" w:rsidRPr="003F27B0">
        <w:t xml:space="preserve"> по правам инвалидов в соответствии с Факультативным протоколом к Конвенции, принятые Комитетом по правам инвалидов</w:t>
      </w:r>
    </w:p>
    <w:p w:rsidR="003B596C" w:rsidRPr="001E6295" w:rsidRDefault="0071300C" w:rsidP="0071300C">
      <w:pPr>
        <w:pStyle w:val="H23GR"/>
      </w:pPr>
      <w:r>
        <w:tab/>
      </w:r>
      <w:r w:rsidR="003B596C" w:rsidRPr="001E6295">
        <w:t>1.</w:t>
      </w:r>
      <w:r w:rsidR="003B596C" w:rsidRPr="001E6295">
        <w:tab/>
        <w:t>Информация об авторе (авторах) сообщения</w:t>
      </w:r>
    </w:p>
    <w:p w:rsidR="003B596C" w:rsidRDefault="003B596C" w:rsidP="001E6295">
      <w:pPr>
        <w:pStyle w:val="Bullet1GR"/>
      </w:pPr>
      <w:r>
        <w:t>Фамилия</w:t>
      </w:r>
    </w:p>
    <w:p w:rsidR="003B596C" w:rsidRDefault="003B596C" w:rsidP="001E6295">
      <w:pPr>
        <w:pStyle w:val="Bullet1GR"/>
      </w:pPr>
      <w:r>
        <w:t>Имя</w:t>
      </w:r>
    </w:p>
    <w:p w:rsidR="003B596C" w:rsidRDefault="003B596C" w:rsidP="001E6295">
      <w:pPr>
        <w:pStyle w:val="Bullet1GR"/>
      </w:pPr>
      <w:r>
        <w:t>Дата и место рождения</w:t>
      </w:r>
    </w:p>
    <w:p w:rsidR="003B596C" w:rsidRDefault="003B596C" w:rsidP="001E6295">
      <w:pPr>
        <w:pStyle w:val="Bullet1GR"/>
      </w:pPr>
      <w:r>
        <w:t>Национальн</w:t>
      </w:r>
      <w:r w:rsidR="00AA2DE8">
        <w:t>ая принадлежность</w:t>
      </w:r>
      <w:r>
        <w:t>/гражданство</w:t>
      </w:r>
    </w:p>
    <w:p w:rsidR="003B596C" w:rsidRDefault="003B596C" w:rsidP="001E6295">
      <w:pPr>
        <w:pStyle w:val="Bullet1GR"/>
      </w:pPr>
      <w:r>
        <w:t>Пол</w:t>
      </w:r>
    </w:p>
    <w:p w:rsidR="003B596C" w:rsidRDefault="003B596C" w:rsidP="001E6295">
      <w:pPr>
        <w:pStyle w:val="Bullet1GR"/>
      </w:pPr>
      <w:r>
        <w:t>Другие соответствующие данные</w:t>
      </w:r>
      <w:r w:rsidR="00AA2DE8">
        <w:t>, удостоверяющие личность</w:t>
      </w:r>
      <w:r>
        <w:t xml:space="preserve"> (в случае отсутствия </w:t>
      </w:r>
      <w:r w:rsidR="00365ABE">
        <w:t>и</w:t>
      </w:r>
      <w:r>
        <w:t>нформации</w:t>
      </w:r>
      <w:r w:rsidR="00365ABE">
        <w:t xml:space="preserve"> в вышеуказанных рубриках</w:t>
      </w:r>
      <w:r>
        <w:t>)</w:t>
      </w:r>
    </w:p>
    <w:p w:rsidR="003B596C" w:rsidRDefault="00365ABE" w:rsidP="001E6295">
      <w:pPr>
        <w:pStyle w:val="Bullet1GR"/>
      </w:pPr>
      <w:r>
        <w:t>Адрес в настоящее время</w:t>
      </w:r>
    </w:p>
    <w:p w:rsidR="003B596C" w:rsidRDefault="003B596C" w:rsidP="001E6295">
      <w:pPr>
        <w:pStyle w:val="Bullet1GR"/>
      </w:pPr>
      <w:r>
        <w:t xml:space="preserve">Почтовый адрес для </w:t>
      </w:r>
      <w:r w:rsidR="00365ABE">
        <w:t xml:space="preserve">получения </w:t>
      </w:r>
      <w:r>
        <w:t>конфиденциальной корреспонденции (е</w:t>
      </w:r>
      <w:r>
        <w:t>с</w:t>
      </w:r>
      <w:r>
        <w:t>ли он отличается от адреса</w:t>
      </w:r>
      <w:r w:rsidR="00365ABE">
        <w:t xml:space="preserve"> в настоящее время</w:t>
      </w:r>
      <w:r>
        <w:t>)</w:t>
      </w:r>
    </w:p>
    <w:p w:rsidR="003B596C" w:rsidRDefault="003B596C" w:rsidP="001E6295">
      <w:pPr>
        <w:pStyle w:val="Bullet1GR"/>
      </w:pPr>
      <w:r>
        <w:t>Номер стационарного или мобильного телефона (если имеется)</w:t>
      </w:r>
    </w:p>
    <w:p w:rsidR="003B596C" w:rsidRDefault="003B596C" w:rsidP="001E6295">
      <w:pPr>
        <w:pStyle w:val="Bullet1GR"/>
      </w:pPr>
      <w:r>
        <w:t>Адрес электронной почты (если имеется)</w:t>
      </w:r>
    </w:p>
    <w:p w:rsidR="003B596C" w:rsidRDefault="003B596C" w:rsidP="001E6295">
      <w:pPr>
        <w:pStyle w:val="Bullet1GR"/>
      </w:pPr>
      <w:r>
        <w:t>Номер факсимильной связи (если имеется)</w:t>
      </w:r>
    </w:p>
    <w:p w:rsidR="003B596C" w:rsidRDefault="003B596C" w:rsidP="001E6295">
      <w:pPr>
        <w:pStyle w:val="Bullet1GR"/>
      </w:pPr>
      <w:r>
        <w:t xml:space="preserve">Если вы представляете сообщение от имени предполагаемой жертвы (предполагаемых жертв), просьба </w:t>
      </w:r>
      <w:r w:rsidR="00365ABE">
        <w:t>подтвердить согласие последних или изложить мотивы, обосновывающие</w:t>
      </w:r>
      <w:r>
        <w:t xml:space="preserve"> пре</w:t>
      </w:r>
      <w:r>
        <w:t>д</w:t>
      </w:r>
      <w:r>
        <w:t>ставление сообщения без такого согласия</w:t>
      </w:r>
    </w:p>
    <w:p w:rsidR="003B596C" w:rsidRPr="003F27B0" w:rsidRDefault="0071300C" w:rsidP="0071300C">
      <w:pPr>
        <w:pStyle w:val="H23GR"/>
      </w:pPr>
      <w:r>
        <w:tab/>
      </w:r>
      <w:r w:rsidR="003B596C" w:rsidRPr="003F27B0">
        <w:t>2.</w:t>
      </w:r>
      <w:r w:rsidR="003B596C" w:rsidRPr="003F27B0">
        <w:tab/>
        <w:t>Информация о предполагаемой жертве (предполагаемых жертвах)</w:t>
      </w:r>
    </w:p>
    <w:p w:rsidR="003B596C" w:rsidRDefault="003B596C" w:rsidP="0071300C">
      <w:pPr>
        <w:pStyle w:val="Bullet1GR"/>
      </w:pPr>
      <w:r>
        <w:t>Фамилия</w:t>
      </w:r>
    </w:p>
    <w:p w:rsidR="003B596C" w:rsidRDefault="003B596C" w:rsidP="0071300C">
      <w:pPr>
        <w:pStyle w:val="Bullet1GR"/>
      </w:pPr>
      <w:r>
        <w:t>Имя</w:t>
      </w:r>
    </w:p>
    <w:p w:rsidR="0071300C" w:rsidRDefault="003B596C" w:rsidP="0071300C">
      <w:pPr>
        <w:pStyle w:val="Bullet1GR"/>
      </w:pPr>
      <w:r>
        <w:t xml:space="preserve">Дата и место рождения </w:t>
      </w:r>
    </w:p>
    <w:p w:rsidR="003B596C" w:rsidRDefault="0071300C" w:rsidP="0071300C">
      <w:pPr>
        <w:pStyle w:val="Bullet1GR"/>
      </w:pPr>
      <w:r>
        <w:t>Национальная принадлежность</w:t>
      </w:r>
      <w:r w:rsidR="00912A84">
        <w:t>/гражданство</w:t>
      </w:r>
    </w:p>
    <w:p w:rsidR="003B596C" w:rsidRDefault="003B596C" w:rsidP="0071300C">
      <w:pPr>
        <w:pStyle w:val="Bullet1GR"/>
      </w:pPr>
      <w:r>
        <w:t>Пол</w:t>
      </w:r>
    </w:p>
    <w:p w:rsidR="003B596C" w:rsidRDefault="003B596C" w:rsidP="0071300C">
      <w:pPr>
        <w:pStyle w:val="Bullet1GR"/>
      </w:pPr>
      <w:r>
        <w:t>При необходимости, просьба указать, имеет ли предполагаемая жертва (предполагаемые жертвы) какую-либо форму инвалидности, и если так, сообщить характер инвалидности</w:t>
      </w:r>
    </w:p>
    <w:p w:rsidR="003B596C" w:rsidRDefault="0086116A" w:rsidP="0071300C">
      <w:pPr>
        <w:pStyle w:val="Bullet1GR"/>
      </w:pPr>
      <w:r>
        <w:t>Другие</w:t>
      </w:r>
      <w:r w:rsidR="003B596C">
        <w:t xml:space="preserve"> соответствующие данные</w:t>
      </w:r>
      <w:r>
        <w:t>, удостоверяющие личность</w:t>
      </w:r>
      <w:r w:rsidR="003B596C">
        <w:t xml:space="preserve"> (в случае отсутствия информации</w:t>
      </w:r>
      <w:r>
        <w:t xml:space="preserve"> в вышеуказанных рубриках</w:t>
      </w:r>
      <w:r w:rsidR="003B596C">
        <w:t>)</w:t>
      </w:r>
    </w:p>
    <w:p w:rsidR="003B596C" w:rsidRDefault="00963A12" w:rsidP="0071300C">
      <w:pPr>
        <w:pStyle w:val="Bullet1GR"/>
      </w:pPr>
      <w:r>
        <w:t>А</w:t>
      </w:r>
      <w:r w:rsidR="003B596C">
        <w:t>дрес</w:t>
      </w:r>
      <w:r>
        <w:t xml:space="preserve"> в настоящее время</w:t>
      </w:r>
    </w:p>
    <w:p w:rsidR="003B596C" w:rsidRDefault="003B596C" w:rsidP="0071300C">
      <w:pPr>
        <w:pStyle w:val="Bullet1GR"/>
      </w:pPr>
      <w:r>
        <w:t xml:space="preserve">Почтовый адрес для </w:t>
      </w:r>
      <w:r w:rsidR="00963A12">
        <w:t xml:space="preserve">получения </w:t>
      </w:r>
      <w:r>
        <w:t>конфиденциальной корреспонденции (е</w:t>
      </w:r>
      <w:r>
        <w:t>с</w:t>
      </w:r>
      <w:r>
        <w:t>ли он отличается от адреса</w:t>
      </w:r>
      <w:r w:rsidR="00963A12">
        <w:t xml:space="preserve"> в настоящее время</w:t>
      </w:r>
      <w:r>
        <w:t>)</w:t>
      </w:r>
    </w:p>
    <w:p w:rsidR="003B596C" w:rsidRDefault="003B596C" w:rsidP="0071300C">
      <w:pPr>
        <w:pStyle w:val="Bullet1GR"/>
      </w:pPr>
      <w:r>
        <w:t>Номер стационарного или мобильного телефона (если имеется)</w:t>
      </w:r>
    </w:p>
    <w:p w:rsidR="003B596C" w:rsidRDefault="003B596C" w:rsidP="0071300C">
      <w:pPr>
        <w:pStyle w:val="Bullet1GR"/>
      </w:pPr>
      <w:r>
        <w:t>Адрес электронной почты (если имеется)</w:t>
      </w:r>
    </w:p>
    <w:p w:rsidR="003B596C" w:rsidRDefault="003B596C" w:rsidP="0071300C">
      <w:pPr>
        <w:pStyle w:val="Bullet1GR"/>
      </w:pPr>
      <w:r>
        <w:t>Номер факсимильной связи (если имеется)</w:t>
      </w:r>
    </w:p>
    <w:p w:rsidR="003B596C" w:rsidRDefault="003B596C" w:rsidP="0071300C">
      <w:pPr>
        <w:pStyle w:val="Bullet1GR"/>
      </w:pPr>
      <w:r>
        <w:t xml:space="preserve">Если сообщение касается группы лиц, утверждающих, что они являются </w:t>
      </w:r>
      <w:r w:rsidR="00963A12">
        <w:t xml:space="preserve">жертвами, </w:t>
      </w:r>
      <w:r>
        <w:t>просьба представить основную информацию о каждом лице в соответствии с вышеуказанным списком</w:t>
      </w:r>
    </w:p>
    <w:p w:rsidR="003B596C" w:rsidRDefault="00963A12" w:rsidP="00963A12">
      <w:pPr>
        <w:pStyle w:val="H23GR"/>
      </w:pPr>
      <w:r>
        <w:tab/>
      </w:r>
      <w:r w:rsidR="003B596C" w:rsidRPr="003B29FD">
        <w:t>3.</w:t>
      </w:r>
      <w:r w:rsidR="003B596C" w:rsidRPr="003B29FD">
        <w:tab/>
        <w:t>Информация о соответствующем государстве</w:t>
      </w:r>
      <w:r>
        <w:t>-участнике</w:t>
      </w:r>
    </w:p>
    <w:p w:rsidR="003B596C" w:rsidRDefault="003B596C" w:rsidP="003B596C">
      <w:pPr>
        <w:pStyle w:val="SingleTxtGR"/>
      </w:pPr>
      <w:r>
        <w:t>Название государства-участника (страны)</w:t>
      </w:r>
    </w:p>
    <w:p w:rsidR="003B596C" w:rsidRPr="003B29FD" w:rsidRDefault="00344B24" w:rsidP="00344B24">
      <w:pPr>
        <w:pStyle w:val="H23GR"/>
      </w:pPr>
      <w:r>
        <w:tab/>
      </w:r>
      <w:r w:rsidR="003B596C" w:rsidRPr="003B29FD">
        <w:t>4.</w:t>
      </w:r>
      <w:r w:rsidR="003B596C" w:rsidRPr="003B29FD">
        <w:tab/>
      </w:r>
      <w:r w:rsidR="00C11863">
        <w:t>Предмет</w:t>
      </w:r>
      <w:r w:rsidR="003B596C" w:rsidRPr="003B29FD">
        <w:t xml:space="preserve"> сообщения</w:t>
      </w:r>
    </w:p>
    <w:p w:rsidR="003B596C" w:rsidRPr="003B29FD" w:rsidRDefault="00344B24" w:rsidP="00344B24">
      <w:pPr>
        <w:pStyle w:val="H23GR"/>
      </w:pPr>
      <w:r>
        <w:tab/>
      </w:r>
      <w:r w:rsidR="003B596C" w:rsidRPr="003B29FD">
        <w:t>5.</w:t>
      </w:r>
      <w:r w:rsidR="003B596C" w:rsidRPr="003B29FD">
        <w:tab/>
        <w:t>Характер предполагаемого нарушения (предполагаемых нарушений)</w:t>
      </w:r>
    </w:p>
    <w:p w:rsidR="003B596C" w:rsidRDefault="003B596C" w:rsidP="003B596C">
      <w:pPr>
        <w:pStyle w:val="SingleTxtGR"/>
      </w:pPr>
      <w:r>
        <w:tab/>
        <w:t>Просьба представить подробную информацию для обоснования вашей претензии, включая:</w:t>
      </w:r>
    </w:p>
    <w:p w:rsidR="003B596C" w:rsidRDefault="003B596C" w:rsidP="00C11863">
      <w:pPr>
        <w:pStyle w:val="Bullet1GR"/>
      </w:pPr>
      <w:r>
        <w:t>Описание предполагаемого нарушения (предполагаемых нарушений) с указанием действий или бездействия, которые послужили основанием для сообщ</w:t>
      </w:r>
      <w:r>
        <w:t>е</w:t>
      </w:r>
      <w:r>
        <w:t>ния.</w:t>
      </w:r>
    </w:p>
    <w:p w:rsidR="003B596C" w:rsidRDefault="003B596C" w:rsidP="00C11863">
      <w:pPr>
        <w:pStyle w:val="Bullet1GR"/>
      </w:pPr>
      <w:r>
        <w:t>Информация о виновниках предполагаемого нарушения (предполагаемых н</w:t>
      </w:r>
      <w:r>
        <w:t>а</w:t>
      </w:r>
      <w:r>
        <w:t>рушений).</w:t>
      </w:r>
    </w:p>
    <w:p w:rsidR="003B596C" w:rsidRDefault="003B596C" w:rsidP="00C11863">
      <w:pPr>
        <w:pStyle w:val="Bullet1GR"/>
      </w:pPr>
      <w:r>
        <w:t>Дата (даты).</w:t>
      </w:r>
    </w:p>
    <w:p w:rsidR="003B596C" w:rsidRDefault="003B596C" w:rsidP="00C11863">
      <w:pPr>
        <w:pStyle w:val="Bullet1GR"/>
      </w:pPr>
      <w:r>
        <w:t>Место (места).</w:t>
      </w:r>
    </w:p>
    <w:p w:rsidR="003B596C" w:rsidRDefault="00C11863" w:rsidP="00C11863">
      <w:pPr>
        <w:pStyle w:val="Bullet1GR"/>
      </w:pPr>
      <w:r>
        <w:t>По возможности укажите</w:t>
      </w:r>
      <w:r w:rsidR="003B596C">
        <w:t xml:space="preserve">, какие именно положения Конвенции были предположительно нарушены. Если сообщение </w:t>
      </w:r>
      <w:r>
        <w:t>затрагивает несколько п</w:t>
      </w:r>
      <w:r>
        <w:t>о</w:t>
      </w:r>
      <w:r>
        <w:t>ложений, просьба описать каждый аспект</w:t>
      </w:r>
      <w:r w:rsidR="00912A84" w:rsidRPr="00912A84">
        <w:t xml:space="preserve"> </w:t>
      </w:r>
      <w:r w:rsidR="00912A84">
        <w:t>отдельно</w:t>
      </w:r>
      <w:r w:rsidR="003B596C">
        <w:t>.</w:t>
      </w:r>
    </w:p>
    <w:p w:rsidR="003B596C" w:rsidRPr="00745595" w:rsidRDefault="00C11863" w:rsidP="00C11863">
      <w:pPr>
        <w:pStyle w:val="H23GR"/>
      </w:pPr>
      <w:r>
        <w:tab/>
      </w:r>
      <w:r w:rsidR="003B596C" w:rsidRPr="00745595">
        <w:t>6.</w:t>
      </w:r>
      <w:r w:rsidR="003B596C" w:rsidRPr="00745595">
        <w:tab/>
        <w:t>Меры, принятые для исчерпания внутренних средств правовой защиты</w:t>
      </w:r>
    </w:p>
    <w:p w:rsidR="003B596C" w:rsidRDefault="003B596C" w:rsidP="003B596C">
      <w:pPr>
        <w:pStyle w:val="SingleTxtGR"/>
      </w:pPr>
      <w:r>
        <w:tab/>
      </w:r>
      <w:r w:rsidR="00C11863">
        <w:t>Просьба описать меры, принятые</w:t>
      </w:r>
      <w:r>
        <w:t xml:space="preserve"> для исчерпания внутренних средств правовой защиты в государстве-участнике, в котором произошло предполага</w:t>
      </w:r>
      <w:r>
        <w:t>е</w:t>
      </w:r>
      <w:r>
        <w:t xml:space="preserve">мое нарушение (предполагаемые нарушения) прав, защищаемых Конвенцией, например попытки </w:t>
      </w:r>
      <w:r w:rsidR="00C11863">
        <w:t>добиться урегулирования в судебном или административном порядке.</w:t>
      </w:r>
      <w:r>
        <w:t xml:space="preserve"> Любая жалоба, представляемая Комитету, должна первоначально быть представлена национальным судам и </w:t>
      </w:r>
      <w:r w:rsidR="004557C6">
        <w:t>административным инстанциям</w:t>
      </w:r>
      <w:r>
        <w:t xml:space="preserve"> для ра</w:t>
      </w:r>
      <w:r>
        <w:t>с</w:t>
      </w:r>
      <w:r>
        <w:t>смотрения.</w:t>
      </w:r>
    </w:p>
    <w:p w:rsidR="003B596C" w:rsidRDefault="003B596C" w:rsidP="003B596C">
      <w:pPr>
        <w:pStyle w:val="SingleTxtGR"/>
      </w:pPr>
      <w:r>
        <w:tab/>
        <w:t>В частности, просьба указать:</w:t>
      </w:r>
    </w:p>
    <w:p w:rsidR="003B596C" w:rsidRDefault="006C341B" w:rsidP="00566305">
      <w:pPr>
        <w:pStyle w:val="Bullet1GR"/>
      </w:pPr>
      <w:r>
        <w:t>какого рода меры были приняты</w:t>
      </w:r>
      <w:r w:rsidR="003B596C">
        <w:t xml:space="preserve"> предполагаемой жертвой (предполага</w:t>
      </w:r>
      <w:r w:rsidR="003B596C">
        <w:t>е</w:t>
      </w:r>
      <w:r w:rsidR="003B596C">
        <w:t>мыми жертвами) для исчерпания внутренних средств правовой защиты, например решени</w:t>
      </w:r>
      <w:r>
        <w:t>я</w:t>
      </w:r>
      <w:r w:rsidR="003B596C">
        <w:t xml:space="preserve"> национальных судов;</w:t>
      </w:r>
    </w:p>
    <w:p w:rsidR="003B596C" w:rsidRDefault="003B596C" w:rsidP="00566305">
      <w:pPr>
        <w:pStyle w:val="Bullet1GR"/>
      </w:pPr>
      <w:r>
        <w:t>административную инстанцию или орган, в который обращалось соотве</w:t>
      </w:r>
      <w:r>
        <w:t>т</w:t>
      </w:r>
      <w:r>
        <w:t>ствующее лицо;</w:t>
      </w:r>
    </w:p>
    <w:p w:rsidR="003B596C" w:rsidRDefault="003B596C" w:rsidP="00566305">
      <w:pPr>
        <w:pStyle w:val="Bullet1GR"/>
      </w:pPr>
      <w:r>
        <w:t>название суда, слушавшего дело (если имеется);</w:t>
      </w:r>
    </w:p>
    <w:p w:rsidR="003B596C" w:rsidRDefault="003B596C" w:rsidP="00566305">
      <w:pPr>
        <w:pStyle w:val="Bullet1GR"/>
      </w:pPr>
      <w:r>
        <w:t>дат</w:t>
      </w:r>
      <w:r w:rsidR="006C341B">
        <w:t>у</w:t>
      </w:r>
      <w:r>
        <w:t xml:space="preserve"> (даты);</w:t>
      </w:r>
    </w:p>
    <w:p w:rsidR="003B596C" w:rsidRDefault="003B596C" w:rsidP="00566305">
      <w:pPr>
        <w:pStyle w:val="Bullet1GR"/>
      </w:pPr>
      <w:r>
        <w:t>место (места);</w:t>
      </w:r>
    </w:p>
    <w:p w:rsidR="003B596C" w:rsidRDefault="006C341B" w:rsidP="00566305">
      <w:pPr>
        <w:pStyle w:val="Bullet1GR"/>
      </w:pPr>
      <w:r>
        <w:t>кем была подана жалоба или просьба об урегулировании</w:t>
      </w:r>
      <w:r w:rsidR="003B596C">
        <w:t>;</w:t>
      </w:r>
    </w:p>
    <w:p w:rsidR="003B596C" w:rsidRDefault="003B596C" w:rsidP="00566305">
      <w:pPr>
        <w:pStyle w:val="Bullet1GR"/>
      </w:pPr>
      <w:r>
        <w:t>основные моменты окончательного решения административной инста</w:t>
      </w:r>
      <w:r>
        <w:t>н</w:t>
      </w:r>
      <w:r>
        <w:t>ции, о</w:t>
      </w:r>
      <w:r>
        <w:t>р</w:t>
      </w:r>
      <w:r w:rsidR="0014155B">
        <w:t>гана или суда, в которые</w:t>
      </w:r>
      <w:r>
        <w:t xml:space="preserve"> обращалось соответствующее лицо;</w:t>
      </w:r>
    </w:p>
    <w:p w:rsidR="003B596C" w:rsidRDefault="003B596C" w:rsidP="00566305">
      <w:pPr>
        <w:pStyle w:val="Bullet1GR"/>
      </w:pPr>
      <w:r>
        <w:t>если внутренние средства правовой защиты не были исчерпаны, просьба поя</w:t>
      </w:r>
      <w:r>
        <w:t>с</w:t>
      </w:r>
      <w:r>
        <w:t>нить, почему.</w:t>
      </w:r>
    </w:p>
    <w:p w:rsidR="003B596C" w:rsidRDefault="003B596C" w:rsidP="003B596C">
      <w:pPr>
        <w:pStyle w:val="SingleTxtGR"/>
      </w:pPr>
      <w:r w:rsidRPr="000C5F52">
        <w:rPr>
          <w:i/>
        </w:rPr>
        <w:t>Примечание</w:t>
      </w:r>
      <w:r>
        <w:t xml:space="preserve">: Просьба приложить копии всех соответствующих документов, включая копии </w:t>
      </w:r>
      <w:r w:rsidR="0014155B">
        <w:t>судебных</w:t>
      </w:r>
      <w:r>
        <w:t xml:space="preserve"> или административных решений или </w:t>
      </w:r>
      <w:r w:rsidR="0014155B">
        <w:t>правовых актов страны,</w:t>
      </w:r>
      <w:r>
        <w:t xml:space="preserve"> имеющих отношение к данному делу, или резюме таких решений или законодательства на одном из рабочих языков </w:t>
      </w:r>
      <w:r w:rsidR="0014155B">
        <w:t>с</w:t>
      </w:r>
      <w:r>
        <w:t>екретариата (английском, испа</w:t>
      </w:r>
      <w:r>
        <w:t>н</w:t>
      </w:r>
      <w:r>
        <w:t>ском, русском или фра</w:t>
      </w:r>
      <w:r>
        <w:t>н</w:t>
      </w:r>
      <w:r>
        <w:t>цузском).</w:t>
      </w:r>
    </w:p>
    <w:p w:rsidR="003B596C" w:rsidRPr="000C5F52" w:rsidRDefault="0014155B" w:rsidP="0014155B">
      <w:pPr>
        <w:pStyle w:val="H23GR"/>
      </w:pPr>
      <w:r>
        <w:tab/>
      </w:r>
      <w:r w:rsidR="003B596C" w:rsidRPr="000C5F52">
        <w:t>7.</w:t>
      </w:r>
      <w:r w:rsidR="003B596C" w:rsidRPr="000C5F52">
        <w:tab/>
        <w:t>Другие международные процедуры</w:t>
      </w:r>
    </w:p>
    <w:p w:rsidR="003B596C" w:rsidRDefault="003B596C" w:rsidP="003B596C">
      <w:pPr>
        <w:pStyle w:val="SingleTxtGR"/>
      </w:pPr>
      <w:r>
        <w:tab/>
        <w:t xml:space="preserve">Рассматривался ли или рассматривается ли </w:t>
      </w:r>
      <w:r w:rsidR="001A575A">
        <w:t>этот вопрос</w:t>
      </w:r>
      <w:r>
        <w:t xml:space="preserve"> в рамках другой процедуры международного расследования или урегулирования? </w:t>
      </w:r>
      <w:r w:rsidR="001A575A">
        <w:t>В случае п</w:t>
      </w:r>
      <w:r w:rsidR="001A575A">
        <w:t>о</w:t>
      </w:r>
      <w:r w:rsidR="001A575A">
        <w:t>ложительного ответа</w:t>
      </w:r>
      <w:r>
        <w:t xml:space="preserve"> просьба представить следующую информ</w:t>
      </w:r>
      <w:r>
        <w:t>а</w:t>
      </w:r>
      <w:r>
        <w:t>цию:</w:t>
      </w:r>
    </w:p>
    <w:p w:rsidR="003B596C" w:rsidRDefault="001A575A" w:rsidP="001A575A">
      <w:pPr>
        <w:pStyle w:val="Bullet1GR"/>
      </w:pPr>
      <w:r>
        <w:t>вид (виды)</w:t>
      </w:r>
      <w:r w:rsidR="003B596C">
        <w:t xml:space="preserve"> </w:t>
      </w:r>
      <w:r>
        <w:t>разбирательства</w:t>
      </w:r>
      <w:r w:rsidR="003B596C">
        <w:t>;</w:t>
      </w:r>
    </w:p>
    <w:p w:rsidR="003B596C" w:rsidRDefault="003B596C" w:rsidP="001A575A">
      <w:pPr>
        <w:pStyle w:val="Bullet1GR"/>
      </w:pPr>
      <w:r>
        <w:t>орган или органы, в которые обращалось соответствующее лицо;</w:t>
      </w:r>
    </w:p>
    <w:p w:rsidR="003B596C" w:rsidRDefault="003B596C" w:rsidP="001A575A">
      <w:pPr>
        <w:pStyle w:val="Bullet1GR"/>
      </w:pPr>
      <w:r>
        <w:t>дата (даты);</w:t>
      </w:r>
    </w:p>
    <w:p w:rsidR="003B596C" w:rsidRDefault="003B596C" w:rsidP="001A575A">
      <w:pPr>
        <w:pStyle w:val="Bullet1GR"/>
      </w:pPr>
      <w:r>
        <w:t>место (места);</w:t>
      </w:r>
    </w:p>
    <w:p w:rsidR="003B596C" w:rsidRDefault="003B596C" w:rsidP="001A575A">
      <w:pPr>
        <w:pStyle w:val="Bullet1GR"/>
      </w:pPr>
      <w:r>
        <w:t>результаты (если имеются).</w:t>
      </w:r>
    </w:p>
    <w:p w:rsidR="003B596C" w:rsidRDefault="003B596C" w:rsidP="003B596C">
      <w:pPr>
        <w:pStyle w:val="SingleTxtGR"/>
      </w:pPr>
      <w:r w:rsidRPr="00597067">
        <w:rPr>
          <w:i/>
        </w:rPr>
        <w:t>Примечание</w:t>
      </w:r>
      <w:r>
        <w:t>: Просьба приложить копии всей соответствующей документации.</w:t>
      </w:r>
    </w:p>
    <w:p w:rsidR="003B596C" w:rsidRPr="00597067" w:rsidRDefault="001A575A" w:rsidP="001A575A">
      <w:pPr>
        <w:pStyle w:val="H23GR"/>
      </w:pPr>
      <w:r>
        <w:tab/>
      </w:r>
      <w:r w:rsidR="003B596C" w:rsidRPr="00597067">
        <w:t>8.</w:t>
      </w:r>
      <w:r w:rsidR="003B596C" w:rsidRPr="00597067">
        <w:tab/>
        <w:t>Конкретные просьбы (средства защиты)</w:t>
      </w:r>
    </w:p>
    <w:p w:rsidR="003B596C" w:rsidRDefault="003B596C" w:rsidP="003B596C">
      <w:pPr>
        <w:pStyle w:val="SingleTxtGR"/>
      </w:pPr>
      <w:r>
        <w:tab/>
        <w:t>Просьба изложить конкретные просьбы или средства защиты, предста</w:t>
      </w:r>
      <w:r>
        <w:t>в</w:t>
      </w:r>
      <w:r>
        <w:t xml:space="preserve">ляемые </w:t>
      </w:r>
      <w:r w:rsidR="001A575A">
        <w:t>на рассмотрение Комитету</w:t>
      </w:r>
      <w:r>
        <w:t>.</w:t>
      </w:r>
    </w:p>
    <w:p w:rsidR="003B596C" w:rsidRPr="00597067" w:rsidRDefault="001A575A" w:rsidP="001A575A">
      <w:pPr>
        <w:pStyle w:val="H23GR"/>
      </w:pPr>
      <w:r>
        <w:tab/>
      </w:r>
      <w:r w:rsidR="003B596C" w:rsidRPr="00597067">
        <w:t>9.</w:t>
      </w:r>
      <w:r w:rsidR="003B596C" w:rsidRPr="00597067">
        <w:tab/>
        <w:t>Дата, место и подпись</w:t>
      </w:r>
    </w:p>
    <w:p w:rsidR="003B596C" w:rsidRPr="00130180" w:rsidRDefault="00F770B1" w:rsidP="00F770B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="003B596C">
        <w:t xml:space="preserve">Дата сообщения: </w:t>
      </w:r>
      <w:r>
        <w:tab/>
      </w:r>
    </w:p>
    <w:p w:rsidR="003B596C" w:rsidRDefault="00F770B1" w:rsidP="00F770B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="003B596C">
        <w:t xml:space="preserve">Место </w:t>
      </w:r>
      <w:r>
        <w:t>составления</w:t>
      </w:r>
      <w:r w:rsidR="003B596C">
        <w:t xml:space="preserve"> сообщения: </w:t>
      </w:r>
      <w:r w:rsidR="003B596C">
        <w:tab/>
      </w:r>
    </w:p>
    <w:p w:rsidR="003B596C" w:rsidRDefault="00F770B1" w:rsidP="00F770B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right="0" w:hanging="1134"/>
        <w:jc w:val="left"/>
      </w:pPr>
      <w:r>
        <w:tab/>
      </w:r>
      <w:r>
        <w:tab/>
      </w:r>
      <w:r w:rsidR="003B596C">
        <w:t>Подпись автора (авторов) и/или предполагаемой жертвы</w:t>
      </w:r>
      <w:r w:rsidR="003B596C">
        <w:br/>
        <w:t xml:space="preserve">(предполагаемых жертв): </w:t>
      </w:r>
      <w:r w:rsidR="003B596C">
        <w:tab/>
      </w:r>
    </w:p>
    <w:p w:rsidR="003B596C" w:rsidRDefault="00F770B1" w:rsidP="00F770B1">
      <w:pPr>
        <w:pStyle w:val="H23GR"/>
      </w:pPr>
      <w:r>
        <w:tab/>
      </w:r>
      <w:r w:rsidR="003B596C" w:rsidRPr="00F421A9">
        <w:t>10.</w:t>
      </w:r>
      <w:r w:rsidR="003B596C" w:rsidRPr="00F421A9">
        <w:tab/>
        <w:t>Список прилагаемых документов</w:t>
      </w:r>
      <w:r w:rsidR="003B596C">
        <w:t xml:space="preserve"> </w:t>
      </w:r>
      <w:r w:rsidR="003B596C">
        <w:tab/>
      </w:r>
    </w:p>
    <w:p w:rsidR="003B596C" w:rsidRDefault="003B596C" w:rsidP="003B596C">
      <w:pPr>
        <w:pStyle w:val="SingleTxtGR"/>
      </w:pPr>
      <w:r w:rsidRPr="00F421A9">
        <w:rPr>
          <w:i/>
        </w:rPr>
        <w:t>Примечание</w:t>
      </w:r>
      <w:r>
        <w:t xml:space="preserve">: Просьба </w:t>
      </w:r>
      <w:r w:rsidR="001A3DD1">
        <w:t xml:space="preserve">высылать не </w:t>
      </w:r>
      <w:r>
        <w:t>оригиналы, а тол</w:t>
      </w:r>
      <w:r>
        <w:t>ь</w:t>
      </w:r>
      <w:r>
        <w:t>ко копии.</w:t>
      </w:r>
    </w:p>
    <w:p w:rsidR="003B596C" w:rsidRPr="00F421A9" w:rsidRDefault="001A3DD1" w:rsidP="001A3DD1">
      <w:pPr>
        <w:pStyle w:val="H23GR"/>
      </w:pPr>
      <w:r>
        <w:tab/>
      </w:r>
      <w:r w:rsidR="003B596C" w:rsidRPr="00F421A9">
        <w:t>11.</w:t>
      </w:r>
      <w:r w:rsidR="003B596C" w:rsidRPr="00F421A9">
        <w:tab/>
        <w:t>Адрес для представления сообщения</w:t>
      </w:r>
    </w:p>
    <w:p w:rsidR="003B596C" w:rsidRPr="00F24360" w:rsidRDefault="00EE4373" w:rsidP="003B596C">
      <w:pPr>
        <w:pStyle w:val="SingleTxtGR"/>
      </w:pPr>
      <w:r>
        <w:t>С</w:t>
      </w:r>
      <w:r w:rsidR="003B596C">
        <w:t>ообщение</w:t>
      </w:r>
      <w:r w:rsidR="003B596C" w:rsidRPr="00F24360">
        <w:t xml:space="preserve"> </w:t>
      </w:r>
      <w:r w:rsidR="00F24360">
        <w:t>следует представлять по</w:t>
      </w:r>
      <w:r w:rsidR="003B596C" w:rsidRPr="00F24360">
        <w:t xml:space="preserve"> </w:t>
      </w:r>
      <w:r w:rsidR="003B596C">
        <w:t>адресу</w:t>
      </w:r>
      <w:r w:rsidR="003B596C" w:rsidRPr="00F24360">
        <w:t>:</w:t>
      </w:r>
    </w:p>
    <w:p w:rsidR="003B596C" w:rsidRPr="00F415F9" w:rsidRDefault="003B596C" w:rsidP="00EE4373">
      <w:pPr>
        <w:pStyle w:val="SingleTxtGR"/>
        <w:jc w:val="left"/>
        <w:rPr>
          <w:lang w:val="en-GB"/>
        </w:rPr>
      </w:pPr>
      <w:r w:rsidRPr="00F415F9">
        <w:rPr>
          <w:lang w:val="en-GB"/>
        </w:rPr>
        <w:t>Petitions Team</w:t>
      </w:r>
      <w:r w:rsidRPr="00F415F9">
        <w:rPr>
          <w:lang w:val="en-GB"/>
        </w:rPr>
        <w:br/>
        <w:t>Office of the United Nations High Commissioner for Human Rights</w:t>
      </w:r>
      <w:r w:rsidRPr="00F415F9">
        <w:rPr>
          <w:lang w:val="en-GB"/>
        </w:rPr>
        <w:br/>
        <w:t>United Nations Office at Geneva</w:t>
      </w:r>
      <w:r w:rsidRPr="00F415F9">
        <w:rPr>
          <w:lang w:val="en-GB"/>
        </w:rPr>
        <w:br/>
        <w:t>1211 Geneva 10, Switzerland</w:t>
      </w:r>
    </w:p>
    <w:p w:rsidR="003B596C" w:rsidRPr="00F415F9" w:rsidRDefault="003B596C" w:rsidP="003B596C">
      <w:pPr>
        <w:pStyle w:val="SingleTxtGR"/>
        <w:rPr>
          <w:lang w:val="fr-FR"/>
        </w:rPr>
      </w:pPr>
      <w:r w:rsidRPr="00F415F9">
        <w:rPr>
          <w:i/>
          <w:lang w:val="fr-FR"/>
        </w:rPr>
        <w:t>E-mail</w:t>
      </w:r>
      <w:r w:rsidRPr="00F415F9">
        <w:rPr>
          <w:lang w:val="fr-FR"/>
        </w:rPr>
        <w:t xml:space="preserve">: </w:t>
      </w:r>
      <w:hyperlink r:id="rId8" w:history="1">
        <w:r w:rsidRPr="00912A84">
          <w:rPr>
            <w:rStyle w:val="Hyperlink"/>
            <w:u w:val="none"/>
            <w:lang w:val="fr-FR"/>
          </w:rPr>
          <w:t>petitions@ohchr.org</w:t>
        </w:r>
      </w:hyperlink>
    </w:p>
    <w:p w:rsidR="003B596C" w:rsidRPr="00F415F9" w:rsidRDefault="003B596C" w:rsidP="003B596C">
      <w:pPr>
        <w:pStyle w:val="SingleTxtGR"/>
        <w:rPr>
          <w:lang w:val="fr-FR"/>
        </w:rPr>
      </w:pPr>
      <w:r w:rsidRPr="00F415F9">
        <w:rPr>
          <w:i/>
          <w:lang w:val="fr-FR"/>
        </w:rPr>
        <w:t>Fax</w:t>
      </w:r>
      <w:r w:rsidRPr="00F415F9">
        <w:rPr>
          <w:lang w:val="fr-FR"/>
        </w:rPr>
        <w:t>: +41 22 917 90 22</w:t>
      </w:r>
    </w:p>
    <w:p w:rsidR="003B596C" w:rsidRPr="00F24360" w:rsidRDefault="00F24360" w:rsidP="00F24360">
      <w:pPr>
        <w:spacing w:before="24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p w:rsidR="007511D7" w:rsidRPr="00EE4373" w:rsidRDefault="007511D7" w:rsidP="003B596C">
      <w:pPr>
        <w:pStyle w:val="SingleTxtGR"/>
        <w:rPr>
          <w:lang w:val="fr-FR"/>
        </w:rPr>
      </w:pPr>
    </w:p>
    <w:sectPr w:rsidR="007511D7" w:rsidRPr="00EE4373" w:rsidSect="007511D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DE0" w:rsidRDefault="003E7DE0">
      <w:r>
        <w:rPr>
          <w:lang w:val="en-US"/>
        </w:rPr>
        <w:tab/>
      </w:r>
      <w:r>
        <w:separator/>
      </w:r>
    </w:p>
  </w:endnote>
  <w:endnote w:type="continuationSeparator" w:id="0">
    <w:p w:rsidR="003E7DE0" w:rsidRDefault="003E7D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DE0" w:rsidRPr="009A6F4A" w:rsidRDefault="003E7DE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GE.12-43233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DE0" w:rsidRPr="009A6F4A" w:rsidRDefault="003E7DE0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43233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DE0" w:rsidRPr="009A6F4A" w:rsidRDefault="003E7DE0">
    <w:pPr>
      <w:pStyle w:val="Footer"/>
      <w:rPr>
        <w:sz w:val="20"/>
        <w:lang w:val="en-US"/>
      </w:rPr>
    </w:pPr>
    <w:r>
      <w:rPr>
        <w:sz w:val="20"/>
        <w:lang w:val="en-US"/>
      </w:rPr>
      <w:t>GE.12-43233  (R)  060612   060612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DE0" w:rsidRPr="00F71F63" w:rsidRDefault="003E7DE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E7DE0" w:rsidRPr="00F71F63" w:rsidRDefault="003E7DE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E7DE0" w:rsidRPr="00635E86" w:rsidRDefault="003E7DE0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DE0" w:rsidRPr="00F24360" w:rsidRDefault="003E7DE0">
    <w:pPr>
      <w:pStyle w:val="Header"/>
      <w:rPr>
        <w:lang w:val="en-US"/>
      </w:rPr>
    </w:pPr>
    <w:r>
      <w:rPr>
        <w:lang w:val="en-US"/>
      </w:rPr>
      <w:t>CRPD/C/5/3</w:t>
    </w:r>
    <w:r>
      <w:rPr>
        <w:lang w:val="ru-RU"/>
      </w:rPr>
      <w:t>/</w:t>
    </w:r>
    <w:r>
      <w:rPr>
        <w:lang w:val="en-US"/>
      </w:rPr>
      <w:t>Rev.1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DE0" w:rsidRPr="009A6F4A" w:rsidRDefault="003E7DE0">
    <w:pPr>
      <w:pStyle w:val="Header"/>
      <w:rPr>
        <w:lang w:val="en-US"/>
      </w:rPr>
    </w:pPr>
    <w:r>
      <w:rPr>
        <w:lang w:val="en-US"/>
      </w:rPr>
      <w:tab/>
      <w:t>CERD/C/5/3</w:t>
    </w:r>
    <w:r>
      <w:rPr>
        <w:lang w:val="ru-RU"/>
      </w:rPr>
      <w:t>/</w:t>
    </w:r>
    <w:r>
      <w:rPr>
        <w:lang w:val="en-US"/>
      </w:rPr>
      <w:t>Rev.1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6EC11A8"/>
    <w:multiLevelType w:val="hybridMultilevel"/>
    <w:tmpl w:val="0D826F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9557CC8"/>
    <w:multiLevelType w:val="hybridMultilevel"/>
    <w:tmpl w:val="B57865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6FE039E9"/>
    <w:multiLevelType w:val="hybridMultilevel"/>
    <w:tmpl w:val="AB544F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20E516A"/>
    <w:multiLevelType w:val="hybridMultilevel"/>
    <w:tmpl w:val="2110AD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7EF50B6"/>
    <w:multiLevelType w:val="hybridMultilevel"/>
    <w:tmpl w:val="02EA17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9"/>
  </w:num>
  <w:num w:numId="25">
    <w:abstractNumId w:val="11"/>
  </w:num>
  <w:num w:numId="26">
    <w:abstractNumId w:val="20"/>
  </w:num>
  <w:num w:numId="27">
    <w:abstractNumId w:val="18"/>
  </w:num>
  <w:num w:numId="28">
    <w:abstractNumId w:val="12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302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0180"/>
    <w:rsid w:val="0014155B"/>
    <w:rsid w:val="001463F7"/>
    <w:rsid w:val="0015769C"/>
    <w:rsid w:val="00180752"/>
    <w:rsid w:val="00185076"/>
    <w:rsid w:val="0018543C"/>
    <w:rsid w:val="00190231"/>
    <w:rsid w:val="00192ABD"/>
    <w:rsid w:val="001A3DD1"/>
    <w:rsid w:val="001A575A"/>
    <w:rsid w:val="001A75D5"/>
    <w:rsid w:val="001A7D40"/>
    <w:rsid w:val="001D07F7"/>
    <w:rsid w:val="001D7B8F"/>
    <w:rsid w:val="001E48EE"/>
    <w:rsid w:val="001E6295"/>
    <w:rsid w:val="001F2D04"/>
    <w:rsid w:val="001F6CFF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32891"/>
    <w:rsid w:val="00344B24"/>
    <w:rsid w:val="00356BB2"/>
    <w:rsid w:val="00360477"/>
    <w:rsid w:val="00365ABE"/>
    <w:rsid w:val="00367FC9"/>
    <w:rsid w:val="003711A1"/>
    <w:rsid w:val="00372123"/>
    <w:rsid w:val="00386581"/>
    <w:rsid w:val="00387100"/>
    <w:rsid w:val="003951D3"/>
    <w:rsid w:val="003978C6"/>
    <w:rsid w:val="003B40A9"/>
    <w:rsid w:val="003B596C"/>
    <w:rsid w:val="003C016E"/>
    <w:rsid w:val="003D5EBD"/>
    <w:rsid w:val="003E7DE0"/>
    <w:rsid w:val="00401CE0"/>
    <w:rsid w:val="00403234"/>
    <w:rsid w:val="00407AC3"/>
    <w:rsid w:val="00414586"/>
    <w:rsid w:val="00415059"/>
    <w:rsid w:val="00424FDD"/>
    <w:rsid w:val="0043033D"/>
    <w:rsid w:val="00435FE4"/>
    <w:rsid w:val="004557C6"/>
    <w:rsid w:val="00457634"/>
    <w:rsid w:val="00474F42"/>
    <w:rsid w:val="00475189"/>
    <w:rsid w:val="0048244D"/>
    <w:rsid w:val="0049320D"/>
    <w:rsid w:val="004A0DE8"/>
    <w:rsid w:val="004A4CB7"/>
    <w:rsid w:val="004A57B5"/>
    <w:rsid w:val="004B19DA"/>
    <w:rsid w:val="004C290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6305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41B"/>
    <w:rsid w:val="006C361A"/>
    <w:rsid w:val="006C5657"/>
    <w:rsid w:val="006D5E4E"/>
    <w:rsid w:val="006E6860"/>
    <w:rsid w:val="006E7183"/>
    <w:rsid w:val="006F5FBF"/>
    <w:rsid w:val="0070327E"/>
    <w:rsid w:val="00707B5F"/>
    <w:rsid w:val="0071300C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16A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A84"/>
    <w:rsid w:val="00915B0A"/>
    <w:rsid w:val="00926904"/>
    <w:rsid w:val="009372F0"/>
    <w:rsid w:val="00955022"/>
    <w:rsid w:val="00957B4D"/>
    <w:rsid w:val="00963A12"/>
    <w:rsid w:val="00964EEA"/>
    <w:rsid w:val="00980C86"/>
    <w:rsid w:val="009924AE"/>
    <w:rsid w:val="009B1D9B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A2DE8"/>
    <w:rsid w:val="00AB5BF0"/>
    <w:rsid w:val="00AC1C95"/>
    <w:rsid w:val="00AC2CCB"/>
    <w:rsid w:val="00AC443A"/>
    <w:rsid w:val="00AE60E2"/>
    <w:rsid w:val="00B0169F"/>
    <w:rsid w:val="00B05F21"/>
    <w:rsid w:val="00B13024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1863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A7E43"/>
    <w:rsid w:val="00CB31FB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4373"/>
    <w:rsid w:val="00EE516D"/>
    <w:rsid w:val="00EF4D1B"/>
    <w:rsid w:val="00EF7295"/>
    <w:rsid w:val="00F069D1"/>
    <w:rsid w:val="00F1503D"/>
    <w:rsid w:val="00F22712"/>
    <w:rsid w:val="00F24360"/>
    <w:rsid w:val="00F275F5"/>
    <w:rsid w:val="00F33188"/>
    <w:rsid w:val="00F35BDE"/>
    <w:rsid w:val="00F52A0E"/>
    <w:rsid w:val="00F622A8"/>
    <w:rsid w:val="00F71F63"/>
    <w:rsid w:val="00F770B1"/>
    <w:rsid w:val="00F87506"/>
    <w:rsid w:val="00F92C41"/>
    <w:rsid w:val="00FA1FBF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b-petitions@ohchr.org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4</Pages>
  <Words>677</Words>
  <Characters>4736</Characters>
  <Application>Microsoft Office Outlook</Application>
  <DocSecurity>4</DocSecurity>
  <Lines>135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5319</CharactersWithSpaces>
  <SharedDoc>false</SharedDoc>
  <HLinks>
    <vt:vector size="6" baseType="variant">
      <vt:variant>
        <vt:i4>2883669</vt:i4>
      </vt:variant>
      <vt:variant>
        <vt:i4>10</vt:i4>
      </vt:variant>
      <vt:variant>
        <vt:i4>0</vt:i4>
      </vt:variant>
      <vt:variant>
        <vt:i4>5</vt:i4>
      </vt:variant>
      <vt:variant>
        <vt:lpwstr>mailto:tb-petitions@ohchr.org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Ирина Сафонова</cp:lastModifiedBy>
  <cp:revision>2</cp:revision>
  <cp:lastPrinted>2012-06-06T14:30:00Z</cp:lastPrinted>
  <dcterms:created xsi:type="dcterms:W3CDTF">2012-06-06T14:43:00Z</dcterms:created>
  <dcterms:modified xsi:type="dcterms:W3CDTF">2012-06-06T14:43:00Z</dcterms:modified>
</cp:coreProperties>
</file>