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524B73">
              <w:t>C</w:t>
            </w:r>
            <w:proofErr w:type="spellEnd"/>
            <w:r w:rsidR="00524B73">
              <w:t>/</w:t>
            </w:r>
            <w:proofErr w:type="spellStart"/>
            <w:r w:rsidR="00524B73">
              <w:t>SR.1951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24B73">
              <w:rPr>
                <w:sz w:val="20"/>
                <w:lang w:val="en-US"/>
              </w:rPr>
              <w:fldChar w:fldCharType="separate"/>
            </w:r>
            <w:r w:rsidR="00524B73">
              <w:rPr>
                <w:sz w:val="20"/>
                <w:lang w:val="en-US"/>
              </w:rPr>
              <w:t>18 May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2815A8" w:rsidRPr="00524B73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D6227" w:rsidRDefault="002815A8" w:rsidP="00ED6227">
      <w:pPr>
        <w:spacing w:before="120"/>
        <w:rPr>
          <w:b/>
          <w:sz w:val="24"/>
          <w:szCs w:val="24"/>
        </w:rPr>
      </w:pPr>
      <w:r w:rsidRPr="00ED6227">
        <w:rPr>
          <w:b/>
          <w:sz w:val="24"/>
          <w:szCs w:val="24"/>
        </w:rPr>
        <w:t>К</w:t>
      </w:r>
      <w:r w:rsidR="00ED6227" w:rsidRPr="00ED6227">
        <w:rPr>
          <w:b/>
          <w:sz w:val="24"/>
          <w:szCs w:val="24"/>
        </w:rPr>
        <w:t>омитет по ликвидации расовой дискриминации</w:t>
      </w:r>
    </w:p>
    <w:p w:rsidR="00ED6227" w:rsidRPr="009B51E4" w:rsidRDefault="002815A8" w:rsidP="002815A8">
      <w:pPr>
        <w:rPr>
          <w:b/>
        </w:rPr>
      </w:pPr>
      <w:r w:rsidRPr="009B51E4">
        <w:rPr>
          <w:b/>
        </w:rPr>
        <w:t>Семьдесят пятая сессия</w:t>
      </w:r>
    </w:p>
    <w:p w:rsidR="00ED6227" w:rsidRPr="009B51E4" w:rsidRDefault="002815A8" w:rsidP="009B51E4">
      <w:pPr>
        <w:spacing w:before="120"/>
        <w:rPr>
          <w:b/>
        </w:rPr>
      </w:pPr>
      <w:r w:rsidRPr="009B51E4">
        <w:rPr>
          <w:b/>
        </w:rPr>
        <w:t>К</w:t>
      </w:r>
      <w:r w:rsidR="009B51E4" w:rsidRPr="009B51E4">
        <w:rPr>
          <w:b/>
        </w:rPr>
        <w:t>раткий отчет о 1951-м заседании</w:t>
      </w:r>
      <w:r w:rsidRPr="009B51E4">
        <w:rPr>
          <w:b/>
        </w:rPr>
        <w:t>,</w:t>
      </w:r>
    </w:p>
    <w:p w:rsidR="00ED6227" w:rsidRDefault="002815A8" w:rsidP="002815A8">
      <w:r w:rsidRPr="002815A8">
        <w:t>состоявшемся во Дворце Вильсона в Женеве</w:t>
      </w:r>
      <w:r w:rsidR="009B51E4" w:rsidRPr="009B51E4">
        <w:t xml:space="preserve"> </w:t>
      </w:r>
      <w:r w:rsidR="009B51E4" w:rsidRPr="009B51E4">
        <w:br/>
      </w:r>
      <w:r w:rsidRPr="002815A8">
        <w:t>в пятницу,</w:t>
      </w:r>
      <w:r w:rsidR="009B51E4" w:rsidRPr="009B51E4">
        <w:t xml:space="preserve"> </w:t>
      </w:r>
      <w:r w:rsidRPr="002815A8">
        <w:t>14 августа 2009</w:t>
      </w:r>
      <w:r w:rsidR="00ED6227">
        <w:t xml:space="preserve"> </w:t>
      </w:r>
      <w:r w:rsidRPr="002815A8">
        <w:t>года, в 10 ч. 00 м.</w:t>
      </w:r>
    </w:p>
    <w:p w:rsidR="00ED6227" w:rsidRDefault="002815A8" w:rsidP="009B51E4">
      <w:pPr>
        <w:spacing w:before="120"/>
      </w:pPr>
      <w:r w:rsidRPr="009B51E4">
        <w:rPr>
          <w:i/>
        </w:rPr>
        <w:t>Председатель:</w:t>
      </w:r>
      <w:r w:rsidR="00ED6227">
        <w:t xml:space="preserve"> </w:t>
      </w:r>
      <w:r w:rsidRPr="002815A8">
        <w:t xml:space="preserve">г-жа </w:t>
      </w:r>
      <w:proofErr w:type="spellStart"/>
      <w:r w:rsidRPr="002815A8">
        <w:t>Д</w:t>
      </w:r>
      <w:r w:rsidR="003534C9">
        <w:t>ах</w:t>
      </w:r>
      <w:proofErr w:type="spellEnd"/>
    </w:p>
    <w:p w:rsidR="00ED6227" w:rsidRPr="00236CBB" w:rsidRDefault="002815A8" w:rsidP="00236CBB">
      <w:pPr>
        <w:spacing w:before="360" w:after="240"/>
        <w:rPr>
          <w:sz w:val="28"/>
          <w:szCs w:val="28"/>
        </w:rPr>
      </w:pPr>
      <w:r w:rsidRPr="00236CBB">
        <w:rPr>
          <w:sz w:val="28"/>
          <w:szCs w:val="28"/>
        </w:rPr>
        <w:t>С</w:t>
      </w:r>
      <w:r w:rsidR="00236CBB" w:rsidRPr="00236CBB">
        <w:rPr>
          <w:sz w:val="28"/>
          <w:szCs w:val="28"/>
        </w:rPr>
        <w:t>одержание</w:t>
      </w:r>
    </w:p>
    <w:p w:rsidR="00ED6227" w:rsidRDefault="00236CBB" w:rsidP="00236CBB">
      <w:pPr>
        <w:ind w:left="1134" w:hanging="1134"/>
      </w:pPr>
      <w:r>
        <w:tab/>
      </w:r>
      <w:r w:rsidR="002815A8" w:rsidRPr="002815A8">
        <w:t>Р</w:t>
      </w:r>
      <w:r w:rsidRPr="002815A8">
        <w:t>ассмотрение докладов, замечаний и информации, представляемых государствами-участниками в соответствии со</w:t>
      </w:r>
      <w:r>
        <w:t xml:space="preserve"> </w:t>
      </w:r>
      <w:r w:rsidRPr="002815A8">
        <w:t xml:space="preserve">статьей 9 </w:t>
      </w:r>
      <w:r>
        <w:t>К</w:t>
      </w:r>
      <w:r w:rsidRPr="002815A8">
        <w:t>онвенции (</w:t>
      </w:r>
      <w:r w:rsidRPr="002815A8">
        <w:rPr>
          <w:i/>
          <w:iCs/>
        </w:rPr>
        <w:t>продолж</w:t>
      </w:r>
      <w:r w:rsidRPr="002815A8">
        <w:rPr>
          <w:i/>
          <w:iCs/>
        </w:rPr>
        <w:t>е</w:t>
      </w:r>
      <w:r w:rsidRPr="002815A8">
        <w:rPr>
          <w:i/>
          <w:iCs/>
        </w:rPr>
        <w:t>ние</w:t>
      </w:r>
      <w:r w:rsidRPr="002815A8">
        <w:t>)</w:t>
      </w:r>
    </w:p>
    <w:p w:rsidR="00ED6227" w:rsidRPr="00236CBB" w:rsidRDefault="00236CBB" w:rsidP="00236CBB">
      <w:pPr>
        <w:spacing w:before="120"/>
      </w:pPr>
      <w:r w:rsidRPr="00236CBB">
        <w:tab/>
      </w:r>
      <w:r w:rsidRPr="00236CBB">
        <w:tab/>
      </w:r>
      <w:r w:rsidRPr="00236CBB">
        <w:tab/>
      </w:r>
      <w:r w:rsidR="002815A8" w:rsidRPr="00236CBB">
        <w:rPr>
          <w:i/>
        </w:rPr>
        <w:t xml:space="preserve">Пятнадцатый </w:t>
      </w:r>
      <w:r>
        <w:rPr>
          <w:i/>
        </w:rPr>
        <w:t>−</w:t>
      </w:r>
      <w:r w:rsidR="002815A8" w:rsidRPr="00236CBB">
        <w:rPr>
          <w:i/>
        </w:rPr>
        <w:t xml:space="preserve"> восемнадцатый периодические доклады Чили</w:t>
      </w:r>
      <w:r w:rsidR="002815A8" w:rsidRPr="00236CBB">
        <w:t xml:space="preserve"> (</w:t>
      </w:r>
      <w:r w:rsidR="002815A8" w:rsidRPr="00236CBB">
        <w:rPr>
          <w:i/>
        </w:rPr>
        <w:t>продолжение</w:t>
      </w:r>
      <w:r w:rsidR="002815A8" w:rsidRPr="00236CBB">
        <w:t>)</w:t>
      </w:r>
    </w:p>
    <w:p w:rsidR="00ED6227" w:rsidRPr="00BC1BBD" w:rsidRDefault="00DF4023" w:rsidP="00BC1BBD">
      <w:pPr>
        <w:pStyle w:val="SingleTxtGR"/>
        <w:rPr>
          <w:i/>
        </w:rPr>
      </w:pPr>
      <w:r>
        <w:rPr>
          <w:u w:val="single"/>
        </w:rPr>
        <w:br w:type="page"/>
      </w:r>
      <w:r w:rsidR="002815A8" w:rsidRPr="00BC1BBD">
        <w:rPr>
          <w:i/>
        </w:rPr>
        <w:t>Заседание открывается в 10 ч. 15</w:t>
      </w:r>
      <w:r w:rsidR="00ED6227" w:rsidRPr="00BC1BBD">
        <w:rPr>
          <w:i/>
        </w:rPr>
        <w:t xml:space="preserve"> </w:t>
      </w:r>
      <w:r w:rsidR="002815A8" w:rsidRPr="00BC1BBD">
        <w:rPr>
          <w:i/>
        </w:rPr>
        <w:t>м.</w:t>
      </w:r>
    </w:p>
    <w:p w:rsidR="00ED6227" w:rsidRDefault="00BC1BBD" w:rsidP="00BC1BBD">
      <w:pPr>
        <w:pStyle w:val="H23GR"/>
      </w:pPr>
      <w:r>
        <w:tab/>
      </w:r>
      <w:r>
        <w:tab/>
      </w:r>
      <w:r w:rsidR="002815A8" w:rsidRPr="002815A8">
        <w:t>Р</w:t>
      </w:r>
      <w:r w:rsidRPr="002815A8">
        <w:t>ассмотрение докладов, замечаний и информации, представляемых государствами-участниками в соответствии со</w:t>
      </w:r>
      <w:r>
        <w:t xml:space="preserve"> </w:t>
      </w:r>
      <w:r w:rsidRPr="002815A8">
        <w:t xml:space="preserve">статьей 9 </w:t>
      </w:r>
      <w:r>
        <w:t>К</w:t>
      </w:r>
      <w:r w:rsidRPr="002815A8">
        <w:t>онвенции</w:t>
      </w:r>
      <w:r w:rsidR="002815A8" w:rsidRPr="002815A8">
        <w:t xml:space="preserve"> (пункт 5 повестки дня) (пр</w:t>
      </w:r>
      <w:r w:rsidR="002815A8" w:rsidRPr="002815A8">
        <w:t>о</w:t>
      </w:r>
      <w:r w:rsidR="002815A8" w:rsidRPr="002815A8">
        <w:t>должение)</w:t>
      </w:r>
    </w:p>
    <w:p w:rsidR="00ED6227" w:rsidRPr="00BC1BBD" w:rsidRDefault="002815A8" w:rsidP="00BC1BBD">
      <w:pPr>
        <w:pStyle w:val="SingleTxtGR"/>
      </w:pPr>
      <w:r w:rsidRPr="00E52CC3">
        <w:rPr>
          <w:i/>
        </w:rPr>
        <w:t>Пятнадцатый – восемнадцатый периодические доклады Чили</w:t>
      </w:r>
      <w:r w:rsidRPr="00BC1BBD">
        <w:t xml:space="preserve"> (</w:t>
      </w:r>
      <w:proofErr w:type="spellStart"/>
      <w:r w:rsidRPr="00BC1BBD">
        <w:rPr>
          <w:lang w:val="en-US"/>
        </w:rPr>
        <w:t>CERD</w:t>
      </w:r>
      <w:proofErr w:type="spellEnd"/>
      <w:r w:rsidRPr="00BC1BBD">
        <w:t>/</w:t>
      </w:r>
      <w:r w:rsidRPr="00BC1BBD">
        <w:rPr>
          <w:lang w:val="en-US"/>
        </w:rPr>
        <w:t>C</w:t>
      </w:r>
      <w:r w:rsidRPr="00BC1BBD">
        <w:t>/</w:t>
      </w:r>
      <w:proofErr w:type="spellStart"/>
      <w:r w:rsidRPr="00BC1BBD">
        <w:rPr>
          <w:lang w:val="en-US"/>
        </w:rPr>
        <w:t>CHL</w:t>
      </w:r>
      <w:proofErr w:type="spellEnd"/>
      <w:r w:rsidRPr="00BC1BBD">
        <w:t>/</w:t>
      </w:r>
      <w:r w:rsidR="00E52CC3">
        <w:t xml:space="preserve"> </w:t>
      </w:r>
      <w:r w:rsidRPr="00BC1BBD">
        <w:t>15-18;</w:t>
      </w:r>
      <w:r w:rsidR="00ED6227" w:rsidRPr="00BC1BBD">
        <w:t xml:space="preserve"> </w:t>
      </w:r>
      <w:r w:rsidRPr="00BC1BBD">
        <w:t>ответы в письменном виде на перечень вопросов (документ без условн</w:t>
      </w:r>
      <w:r w:rsidRPr="00BC1BBD">
        <w:t>о</w:t>
      </w:r>
      <w:r w:rsidRPr="00BC1BBD">
        <w:t>го обозначения, распространённый в зале заседаний только на испанском яз</w:t>
      </w:r>
      <w:r w:rsidRPr="00BC1BBD">
        <w:t>ы</w:t>
      </w:r>
      <w:r w:rsidR="002642DF">
        <w:t>ке))</w:t>
      </w:r>
    </w:p>
    <w:p w:rsidR="00ED6227" w:rsidRPr="00BC1BBD" w:rsidRDefault="002815A8" w:rsidP="00BC1BBD">
      <w:pPr>
        <w:pStyle w:val="SingleTxtGR"/>
      </w:pPr>
      <w:r w:rsidRPr="00BC1BBD">
        <w:t>1.</w:t>
      </w:r>
      <w:r w:rsidR="00E52CC3">
        <w:tab/>
      </w:r>
      <w:r w:rsidRPr="00BC1BBD">
        <w:t>По приглашению Председателя члены делегации Чили вновь занимают места за столом Комитета.</w:t>
      </w:r>
    </w:p>
    <w:p w:rsidR="00ED6227" w:rsidRPr="00BC1BBD" w:rsidRDefault="002815A8" w:rsidP="00BC1BBD">
      <w:pPr>
        <w:pStyle w:val="SingleTxtGR"/>
      </w:pPr>
      <w:r w:rsidRPr="00BC1BBD">
        <w:t>2.</w:t>
      </w:r>
      <w:r w:rsidR="00E52CC3">
        <w:tab/>
      </w:r>
      <w:r w:rsidRPr="00E52CC3">
        <w:rPr>
          <w:b/>
        </w:rPr>
        <w:t>П</w:t>
      </w:r>
      <w:r w:rsidR="00E52CC3" w:rsidRPr="00E52CC3">
        <w:rPr>
          <w:b/>
        </w:rPr>
        <w:t>редседатель</w:t>
      </w:r>
      <w:r w:rsidR="00E52CC3" w:rsidRPr="00BC1BBD">
        <w:t xml:space="preserve"> </w:t>
      </w:r>
      <w:r w:rsidRPr="00BC1BBD">
        <w:t>приглашает членов Комитета, не успевших задать свои в</w:t>
      </w:r>
      <w:r w:rsidRPr="00BC1BBD">
        <w:t>о</w:t>
      </w:r>
      <w:r w:rsidRPr="00BC1BBD">
        <w:t>просы делегации Чили на прошлом заседании, сделать это сейчас.</w:t>
      </w:r>
    </w:p>
    <w:p w:rsidR="00ED6227" w:rsidRPr="00BC1BBD" w:rsidRDefault="002815A8" w:rsidP="00BC1BBD">
      <w:pPr>
        <w:pStyle w:val="SingleTxtGR"/>
      </w:pPr>
      <w:r w:rsidRPr="00BC1BBD">
        <w:t>3.</w:t>
      </w:r>
      <w:r w:rsidR="00E52CC3">
        <w:tab/>
      </w:r>
      <w:r w:rsidRPr="00E52CC3">
        <w:rPr>
          <w:b/>
        </w:rPr>
        <w:t xml:space="preserve">Г-н </w:t>
      </w:r>
      <w:proofErr w:type="spellStart"/>
      <w:r w:rsidRPr="00E52CC3">
        <w:rPr>
          <w:b/>
        </w:rPr>
        <w:t>К</w:t>
      </w:r>
      <w:r w:rsidR="00E52CC3" w:rsidRPr="00E52CC3">
        <w:rPr>
          <w:b/>
        </w:rPr>
        <w:t>емаль</w:t>
      </w:r>
      <w:proofErr w:type="spellEnd"/>
      <w:r w:rsidRPr="00BC1BBD">
        <w:t xml:space="preserve"> отмечает, что часть значительных доходов, полученных Ч</w:t>
      </w:r>
      <w:r w:rsidRPr="00BC1BBD">
        <w:t>и</w:t>
      </w:r>
      <w:r w:rsidRPr="00BC1BBD">
        <w:t>ли в результате устойчивого экономического роста за последние несколько лет,</w:t>
      </w:r>
      <w:r w:rsidR="00ED6227" w:rsidRPr="00BC1BBD">
        <w:t xml:space="preserve"> </w:t>
      </w:r>
      <w:r w:rsidRPr="00BC1BBD">
        <w:t>следовало бы направить на устранение различного рода несправедливости, к</w:t>
      </w:r>
      <w:r w:rsidRPr="00BC1BBD">
        <w:t>о</w:t>
      </w:r>
      <w:r w:rsidRPr="00BC1BBD">
        <w:t>торую переживали коренные народы в прошлом.</w:t>
      </w:r>
      <w:r w:rsidR="00ED6227" w:rsidRPr="00BC1BBD">
        <w:t xml:space="preserve"> </w:t>
      </w:r>
      <w:r w:rsidRPr="00BC1BBD">
        <w:t>Коренные народы наделены неотъемлемыми земельными правами, которые не становятся предметом чёткой кодификации, хотя Чили и признаёт эту ситуацию.</w:t>
      </w:r>
      <w:r w:rsidR="00ED6227" w:rsidRPr="00BC1BBD">
        <w:t xml:space="preserve"> </w:t>
      </w:r>
      <w:r w:rsidRPr="00BC1BBD">
        <w:t>Он спрашивает, когда гос</w:t>
      </w:r>
      <w:r w:rsidRPr="00BC1BBD">
        <w:t>у</w:t>
      </w:r>
      <w:r w:rsidRPr="00BC1BBD">
        <w:t xml:space="preserve">дарство-участник намерено принять </w:t>
      </w:r>
      <w:proofErr w:type="spellStart"/>
      <w:r w:rsidRPr="00BC1BBD">
        <w:t>антидискриминационный</w:t>
      </w:r>
      <w:proofErr w:type="spellEnd"/>
      <w:r w:rsidRPr="00BC1BBD">
        <w:t xml:space="preserve"> закон для пред</w:t>
      </w:r>
      <w:r w:rsidRPr="00BC1BBD">
        <w:t>у</w:t>
      </w:r>
      <w:r w:rsidRPr="00BC1BBD">
        <w:t>преждения расовой дискриминации и установления наказуемости за соверш</w:t>
      </w:r>
      <w:r w:rsidRPr="00BC1BBD">
        <w:t>е</w:t>
      </w:r>
      <w:r w:rsidRPr="00BC1BBD">
        <w:t>ние актов такой дискриминации, а также учредить национальный орган по пр</w:t>
      </w:r>
      <w:r w:rsidRPr="00BC1BBD">
        <w:t>а</w:t>
      </w:r>
      <w:r w:rsidRPr="00BC1BBD">
        <w:t>вам человека в соответствии с принципами, касающимися статуса национал</w:t>
      </w:r>
      <w:r w:rsidRPr="00BC1BBD">
        <w:t>ь</w:t>
      </w:r>
      <w:r w:rsidRPr="00BC1BBD">
        <w:t>ных институтов по поощрению и защите прав человека (Парижскими принц</w:t>
      </w:r>
      <w:r w:rsidRPr="00BC1BBD">
        <w:t>и</w:t>
      </w:r>
      <w:r w:rsidRPr="00BC1BBD">
        <w:t>пами) (резолюция 48/134 Генеральной Ассамблеи от 20 декабря 1993 года, пр</w:t>
      </w:r>
      <w:r w:rsidRPr="00BC1BBD">
        <w:t>и</w:t>
      </w:r>
      <w:r w:rsidRPr="00BC1BBD">
        <w:t>ложение).</w:t>
      </w:r>
    </w:p>
    <w:p w:rsidR="00ED6227" w:rsidRPr="00BC1BBD" w:rsidRDefault="002815A8" w:rsidP="00BC1BBD">
      <w:pPr>
        <w:pStyle w:val="SingleTxtGR"/>
      </w:pPr>
      <w:r w:rsidRPr="00BC1BBD">
        <w:t>4.</w:t>
      </w:r>
      <w:r w:rsidR="00E52CC3">
        <w:tab/>
      </w:r>
      <w:r w:rsidRPr="00E52CC3">
        <w:rPr>
          <w:b/>
        </w:rPr>
        <w:t xml:space="preserve">Г-н </w:t>
      </w:r>
      <w:proofErr w:type="spellStart"/>
      <w:r w:rsidRPr="00E52CC3">
        <w:rPr>
          <w:b/>
        </w:rPr>
        <w:t>Э</w:t>
      </w:r>
      <w:r w:rsidR="00E52CC3" w:rsidRPr="00E52CC3">
        <w:rPr>
          <w:b/>
        </w:rPr>
        <w:t>вомсан</w:t>
      </w:r>
      <w:proofErr w:type="spellEnd"/>
      <w:r w:rsidR="00E52CC3" w:rsidRPr="00BC1BBD">
        <w:t xml:space="preserve"> </w:t>
      </w:r>
      <w:r w:rsidRPr="00BC1BBD">
        <w:t>приветствует конкретные меры, принятые Чили в целях улучшения материальных условий жизни коренных народов.</w:t>
      </w:r>
      <w:r w:rsidR="00ED6227" w:rsidRPr="00BC1BBD">
        <w:t xml:space="preserve"> </w:t>
      </w:r>
      <w:r w:rsidRPr="00BC1BBD">
        <w:t>При этом он отм</w:t>
      </w:r>
      <w:r w:rsidRPr="00BC1BBD">
        <w:t>е</w:t>
      </w:r>
      <w:r w:rsidRPr="00BC1BBD">
        <w:t>чает, что коренные народы стремятся к официальному признанию на гражда</w:t>
      </w:r>
      <w:r w:rsidRPr="00BC1BBD">
        <w:t>н</w:t>
      </w:r>
      <w:r w:rsidRPr="00BC1BBD">
        <w:t>ском и политическом уровне.</w:t>
      </w:r>
      <w:r w:rsidR="00ED6227" w:rsidRPr="00BC1BBD">
        <w:t xml:space="preserve"> </w:t>
      </w:r>
      <w:r w:rsidRPr="00BC1BBD">
        <w:t>Он спрашивает, существует ли какой-либо ф</w:t>
      </w:r>
      <w:r w:rsidRPr="00BC1BBD">
        <w:t>о</w:t>
      </w:r>
      <w:r w:rsidRPr="00BC1BBD">
        <w:t>рум для диалога, в рамках которого органы традиционного управления и государс</w:t>
      </w:r>
      <w:r w:rsidRPr="00BC1BBD">
        <w:t>т</w:t>
      </w:r>
      <w:r w:rsidRPr="00BC1BBD">
        <w:t>венного управления могли бы обсуждать претензии и жалобы коренных нар</w:t>
      </w:r>
      <w:r w:rsidRPr="00BC1BBD">
        <w:t>о</w:t>
      </w:r>
      <w:r w:rsidRPr="00BC1BBD">
        <w:t>дов.</w:t>
      </w:r>
      <w:r w:rsidR="00ED6227" w:rsidRPr="00BC1BBD">
        <w:t xml:space="preserve"> </w:t>
      </w:r>
      <w:r w:rsidRPr="00BC1BBD">
        <w:t>В этой связи он также спрашивает, присутствует ли, например, некий пре</w:t>
      </w:r>
      <w:r w:rsidRPr="00BC1BBD">
        <w:t>д</w:t>
      </w:r>
      <w:r w:rsidRPr="00BC1BBD">
        <w:t>ставитель коренных народов в составе чилийской делегации.</w:t>
      </w:r>
    </w:p>
    <w:p w:rsidR="00ED6227" w:rsidRPr="00BC1BBD" w:rsidRDefault="002815A8" w:rsidP="00BC1BBD">
      <w:pPr>
        <w:pStyle w:val="SingleTxtGR"/>
      </w:pPr>
      <w:r w:rsidRPr="00BC1BBD">
        <w:t>5.</w:t>
      </w:r>
      <w:r w:rsidR="00E52CC3">
        <w:tab/>
      </w:r>
      <w:r w:rsidRPr="00E52CC3">
        <w:rPr>
          <w:b/>
        </w:rPr>
        <w:t>Г-н Д</w:t>
      </w:r>
      <w:r w:rsidR="00682988">
        <w:rPr>
          <w:b/>
        </w:rPr>
        <w:t>ья</w:t>
      </w:r>
      <w:r w:rsidR="00E52CC3" w:rsidRPr="00E52CC3">
        <w:rPr>
          <w:b/>
        </w:rPr>
        <w:t>кону</w:t>
      </w:r>
      <w:r w:rsidRPr="00BC1BBD">
        <w:t xml:space="preserve"> отмечает, что определение дискриминации, содержаще</w:t>
      </w:r>
      <w:r w:rsidRPr="00BC1BBD">
        <w:t>е</w:t>
      </w:r>
      <w:r w:rsidRPr="00BC1BBD">
        <w:t>ся в пункте 104 соответствующего доклада, не целиком отвечает принятому Комит</w:t>
      </w:r>
      <w:r w:rsidRPr="00BC1BBD">
        <w:t>е</w:t>
      </w:r>
      <w:r w:rsidRPr="00BC1BBD">
        <w:t>том собственному определению расовой дискриминации, которое опир</w:t>
      </w:r>
      <w:r w:rsidRPr="00BC1BBD">
        <w:t>а</w:t>
      </w:r>
      <w:r w:rsidRPr="00BC1BBD">
        <w:t>ется на принцип равенства прав.</w:t>
      </w:r>
      <w:r w:rsidR="00ED6227" w:rsidRPr="00BC1BBD">
        <w:t xml:space="preserve"> </w:t>
      </w:r>
      <w:r w:rsidRPr="00BC1BBD">
        <w:t>Он также с удивлением обнаружил в этом пункте те</w:t>
      </w:r>
      <w:r w:rsidRPr="00BC1BBD">
        <w:t>р</w:t>
      </w:r>
      <w:r w:rsidRPr="00BC1BBD">
        <w:t xml:space="preserve">мин </w:t>
      </w:r>
      <w:r w:rsidR="00700F50">
        <w:t>"</w:t>
      </w:r>
      <w:r w:rsidRPr="00BC1BBD">
        <w:t>произвольная дискриминация</w:t>
      </w:r>
      <w:r w:rsidR="00700F50">
        <w:t>"</w:t>
      </w:r>
      <w:r w:rsidRPr="00BC1BBD">
        <w:t>, поскольку по сути любая дискриминация является произвольной.</w:t>
      </w:r>
      <w:r w:rsidR="00ED6227" w:rsidRPr="00BC1BBD">
        <w:t xml:space="preserve"> </w:t>
      </w:r>
      <w:r w:rsidRPr="00BC1BBD">
        <w:t>Он с обеспокоенностью отмечает, что отсутствуют з</w:t>
      </w:r>
      <w:r w:rsidRPr="00BC1BBD">
        <w:t>а</w:t>
      </w:r>
      <w:r w:rsidRPr="00BC1BBD">
        <w:t>конодательные нормы, направленные против подстрекательства к ненависти и расовой дискриминации, как предусмотрено статьёй 4 Конвенции, и что ант</w:t>
      </w:r>
      <w:r w:rsidRPr="00BC1BBD">
        <w:t>и</w:t>
      </w:r>
      <w:r w:rsidRPr="00BC1BBD">
        <w:t>террористический закон используется для целей подавления демонстраций к</w:t>
      </w:r>
      <w:r w:rsidRPr="00BC1BBD">
        <w:t>о</w:t>
      </w:r>
      <w:r w:rsidRPr="00BC1BBD">
        <w:t>ренных народов в ситуациях, когда их права попираются.</w:t>
      </w:r>
      <w:r w:rsidR="00ED6227" w:rsidRPr="00BC1BBD">
        <w:t xml:space="preserve"> </w:t>
      </w:r>
      <w:r w:rsidRPr="00BC1BBD">
        <w:t>Он подчё</w:t>
      </w:r>
      <w:r w:rsidRPr="00BC1BBD">
        <w:t>р</w:t>
      </w:r>
      <w:r w:rsidRPr="00BC1BBD">
        <w:t>кивает, что коренные народы выходят на демонстрации именно в связи с тем, что не с</w:t>
      </w:r>
      <w:r w:rsidRPr="00BC1BBD">
        <w:t>о</w:t>
      </w:r>
      <w:r w:rsidRPr="00BC1BBD">
        <w:t>блюдаются их земельные права.</w:t>
      </w:r>
      <w:r w:rsidR="00ED6227" w:rsidRPr="00BC1BBD">
        <w:t xml:space="preserve"> </w:t>
      </w:r>
      <w:r w:rsidRPr="00BC1BBD">
        <w:t>Государству-участнику следовало бы создать более эффективный консультационный механизм и избегать какой бы то ни б</w:t>
      </w:r>
      <w:r w:rsidRPr="00BC1BBD">
        <w:t>ы</w:t>
      </w:r>
      <w:r w:rsidRPr="00BC1BBD">
        <w:t>ло систематической практики применения репрессивных мер.</w:t>
      </w:r>
      <w:r w:rsidR="00ED6227" w:rsidRPr="00BC1BBD">
        <w:t xml:space="preserve"> </w:t>
      </w:r>
      <w:r w:rsidRPr="00BC1BBD">
        <w:t>Исходя из пре</w:t>
      </w:r>
      <w:r w:rsidRPr="00BC1BBD">
        <w:t>д</w:t>
      </w:r>
      <w:r w:rsidRPr="00BC1BBD">
        <w:t>ставленной Чили информации, отсутствие правового признания коренных н</w:t>
      </w:r>
      <w:r w:rsidRPr="00BC1BBD">
        <w:t>а</w:t>
      </w:r>
      <w:r w:rsidRPr="00BC1BBD">
        <w:t>родов связано в основном с противодействием этому со стороны парламента.</w:t>
      </w:r>
      <w:r w:rsidR="00ED6227" w:rsidRPr="00BC1BBD">
        <w:t xml:space="preserve"> </w:t>
      </w:r>
      <w:r w:rsidRPr="00BC1BBD">
        <w:t>Он спрашивает, может ли правительство взять на себя обязательство внести в парламент законопроект, официально признающий коренные народы, как это было сделано в других странах.</w:t>
      </w:r>
      <w:r w:rsidR="00ED6227" w:rsidRPr="00BC1BBD">
        <w:t xml:space="preserve"> </w:t>
      </w:r>
      <w:r w:rsidRPr="00BC1BBD">
        <w:t>И в заключение он спрашивает, какие усилия предпринимает Чили для обеспечения политического представительства коре</w:t>
      </w:r>
      <w:r w:rsidRPr="00BC1BBD">
        <w:t>н</w:t>
      </w:r>
      <w:r w:rsidRPr="00BC1BBD">
        <w:t>ных народов.</w:t>
      </w:r>
    </w:p>
    <w:p w:rsidR="00ED6227" w:rsidRPr="00BC1BBD" w:rsidRDefault="002815A8" w:rsidP="00BC1BBD">
      <w:pPr>
        <w:pStyle w:val="SingleTxtGR"/>
      </w:pPr>
      <w:r w:rsidRPr="00BC1BBD">
        <w:t>6.</w:t>
      </w:r>
      <w:r w:rsidR="00700F50">
        <w:tab/>
      </w:r>
      <w:r w:rsidRPr="00700F50">
        <w:rPr>
          <w:b/>
        </w:rPr>
        <w:t>Г-н П</w:t>
      </w:r>
      <w:r w:rsidR="00700F50" w:rsidRPr="00700F50">
        <w:rPr>
          <w:b/>
        </w:rPr>
        <w:t>етер</w:t>
      </w:r>
      <w:r w:rsidRPr="00BC1BBD">
        <w:t xml:space="preserve"> отмечает, что Чили ратифицировала Конвенцию о статусе б</w:t>
      </w:r>
      <w:r w:rsidRPr="00BC1BBD">
        <w:t>е</w:t>
      </w:r>
      <w:r w:rsidRPr="00BC1BBD">
        <w:t>женцев 1951 года и Протокол к ней 1967 года, но является при этом единстве</w:t>
      </w:r>
      <w:r w:rsidRPr="00BC1BBD">
        <w:t>н</w:t>
      </w:r>
      <w:r w:rsidRPr="00BC1BBD">
        <w:t>ной в своём регионе страной, не придавшей этим договорам законную силу п</w:t>
      </w:r>
      <w:r w:rsidRPr="00BC1BBD">
        <w:t>о</w:t>
      </w:r>
      <w:r w:rsidRPr="00BC1BBD">
        <w:t>средством введения специального закона о беженцах.</w:t>
      </w:r>
      <w:r w:rsidR="00ED6227" w:rsidRPr="00BC1BBD">
        <w:t xml:space="preserve"> </w:t>
      </w:r>
      <w:r w:rsidRPr="00BC1BBD">
        <w:t>Это упущение означает, что б</w:t>
      </w:r>
      <w:r w:rsidRPr="00BC1BBD">
        <w:t>е</w:t>
      </w:r>
      <w:r w:rsidRPr="00BC1BBD">
        <w:t>женцы рассматриваются в том же качестве, что и все другие мигранты, и не пользуются никакой особой защитой в связи со своим статусом.</w:t>
      </w:r>
      <w:r w:rsidR="00ED6227" w:rsidRPr="00BC1BBD">
        <w:t xml:space="preserve"> </w:t>
      </w:r>
      <w:r w:rsidRPr="00BC1BBD">
        <w:t>Поскольку Чили привлекает всё больше беженцев из Колумбии и других стран Латинской Америки после того, как в стране была восстановлена демократия, а также в силу того, что её экономика находится в процветающем состоянии, он хотел бы выяснить, н</w:t>
      </w:r>
      <w:r w:rsidRPr="00BC1BBD">
        <w:t>а</w:t>
      </w:r>
      <w:r w:rsidRPr="00BC1BBD">
        <w:t>мерено ли государство-участник принять закон о беженцах.</w:t>
      </w:r>
      <w:r w:rsidR="00ED6227" w:rsidRPr="00BC1BBD">
        <w:t xml:space="preserve"> </w:t>
      </w:r>
      <w:r w:rsidRPr="00BC1BBD">
        <w:t xml:space="preserve">Он также хотел бы знать, намеревается ли Чили ратифицировать Конвенцию 1954 года о статусе апатридов и Конвенцию 1961 года о сокращении </w:t>
      </w:r>
      <w:proofErr w:type="spellStart"/>
      <w:r w:rsidRPr="00BC1BBD">
        <w:t>безгра</w:t>
      </w:r>
      <w:r w:rsidRPr="00BC1BBD">
        <w:t>ж</w:t>
      </w:r>
      <w:r w:rsidRPr="00BC1BBD">
        <w:t>данства</w:t>
      </w:r>
      <w:proofErr w:type="spellEnd"/>
      <w:r w:rsidRPr="00BC1BBD">
        <w:t>.</w:t>
      </w:r>
      <w:r w:rsidR="00ED6227" w:rsidRPr="00BC1BBD">
        <w:t xml:space="preserve"> </w:t>
      </w:r>
      <w:r w:rsidRPr="00BC1BBD">
        <w:t>Он также спрашивает, почему одобренный сенатом в 2007 году законопроект о создании национального, независимого правозащитного института, был откл</w:t>
      </w:r>
      <w:r w:rsidRPr="00BC1BBD">
        <w:t>о</w:t>
      </w:r>
      <w:r w:rsidRPr="00BC1BBD">
        <w:t>нён палатой депутатов.</w:t>
      </w:r>
      <w:r w:rsidR="00ED6227" w:rsidRPr="00BC1BBD">
        <w:t xml:space="preserve"> </w:t>
      </w:r>
      <w:r w:rsidRPr="00BC1BBD">
        <w:t>И в заключение он спрашивает, почему чилийское пр</w:t>
      </w:r>
      <w:r w:rsidRPr="00BC1BBD">
        <w:t>а</w:t>
      </w:r>
      <w:r w:rsidRPr="00BC1BBD">
        <w:t>вительство до сих пор не приняло предлагаемую ему Управлением Верховного комиссара по правам человека техническую помощь в создании такого инстит</w:t>
      </w:r>
      <w:r w:rsidRPr="00BC1BBD">
        <w:t>у</w:t>
      </w:r>
      <w:r w:rsidRPr="00BC1BBD">
        <w:t>та.</w:t>
      </w:r>
    </w:p>
    <w:p w:rsidR="00ED6227" w:rsidRPr="00BC1BBD" w:rsidRDefault="002815A8" w:rsidP="00BC1BBD">
      <w:pPr>
        <w:pStyle w:val="SingleTxtGR"/>
      </w:pPr>
      <w:r w:rsidRPr="00BC1BBD">
        <w:t>7.</w:t>
      </w:r>
      <w:r w:rsidR="00700F50">
        <w:tab/>
      </w:r>
      <w:r w:rsidRPr="00896BD8">
        <w:rPr>
          <w:b/>
        </w:rPr>
        <w:t xml:space="preserve">Г-н </w:t>
      </w:r>
      <w:proofErr w:type="spellStart"/>
      <w:r w:rsidRPr="00896BD8">
        <w:rPr>
          <w:b/>
        </w:rPr>
        <w:t>О</w:t>
      </w:r>
      <w:r w:rsidR="00896BD8" w:rsidRPr="00896BD8">
        <w:rPr>
          <w:b/>
        </w:rPr>
        <w:t>пасо</w:t>
      </w:r>
      <w:proofErr w:type="spellEnd"/>
      <w:r w:rsidRPr="00BC1BBD">
        <w:t xml:space="preserve"> (Чили) говорит, что 7 апреля 2009 года сенат одобрил идею пересмотра Конституции, с тем чтобы признать коренные народы Чили.</w:t>
      </w:r>
      <w:r w:rsidR="00ED6227" w:rsidRPr="00BC1BBD">
        <w:t xml:space="preserve"> </w:t>
      </w:r>
      <w:r w:rsidRPr="00BC1BBD">
        <w:t>Да</w:t>
      </w:r>
      <w:r w:rsidRPr="00BC1BBD">
        <w:t>н</w:t>
      </w:r>
      <w:r w:rsidRPr="00BC1BBD">
        <w:t>ный проект конституционного признания представляет собой существенный шаг в нужном направлении, поскольку затрагивает целый ряд вопр</w:t>
      </w:r>
      <w:r w:rsidR="00896BD8">
        <w:t>о</w:t>
      </w:r>
      <w:r w:rsidRPr="00BC1BBD">
        <w:t>сов, кот</w:t>
      </w:r>
      <w:r w:rsidRPr="00BC1BBD">
        <w:t>о</w:t>
      </w:r>
      <w:r w:rsidRPr="00BC1BBD">
        <w:t>рые обычно обходились стороной:</w:t>
      </w:r>
      <w:r w:rsidR="00ED6227" w:rsidRPr="00BC1BBD">
        <w:t xml:space="preserve"> </w:t>
      </w:r>
      <w:r w:rsidRPr="00BC1BBD">
        <w:t xml:space="preserve">официальное признание </w:t>
      </w:r>
      <w:proofErr w:type="spellStart"/>
      <w:r w:rsidRPr="00BC1BBD">
        <w:t>мультикультурного</w:t>
      </w:r>
      <w:proofErr w:type="spellEnd"/>
      <w:r w:rsidRPr="00BC1BBD">
        <w:t xml:space="preserve"> характера чилийского общества, концепция народа в соответствии с Констит</w:t>
      </w:r>
      <w:r w:rsidRPr="00BC1BBD">
        <w:t>у</w:t>
      </w:r>
      <w:r w:rsidRPr="00BC1BBD">
        <w:t>цией, коллективные и индивидуальные права коренных народов, в особенности право на сохранение, укрепление и развитие своей самобытности, культуры, языков, институтов и традиций и на участие в экономической, социальной, п</w:t>
      </w:r>
      <w:r w:rsidRPr="00BC1BBD">
        <w:t>о</w:t>
      </w:r>
      <w:r w:rsidRPr="00BC1BBD">
        <w:t>литической и культурной жизни страны;</w:t>
      </w:r>
      <w:r w:rsidR="00ED6227" w:rsidRPr="00BC1BBD">
        <w:t xml:space="preserve"> </w:t>
      </w:r>
      <w:r w:rsidRPr="00BC1BBD">
        <w:t>признание их обычаев, при условии, что они не противоречат Конвенции и чилийскому законодательству;</w:t>
      </w:r>
      <w:r w:rsidR="00ED6227" w:rsidRPr="00BC1BBD">
        <w:t xml:space="preserve"> </w:t>
      </w:r>
      <w:r w:rsidRPr="00BC1BBD">
        <w:t>а также обязательство защищать права землепользования и водопользования отдельных представителей и общин коренных народов.</w:t>
      </w:r>
      <w:r w:rsidR="00ED6227" w:rsidRPr="00BC1BBD">
        <w:t xml:space="preserve"> </w:t>
      </w:r>
      <w:r w:rsidRPr="00BC1BBD">
        <w:t>Начиная с 13 апреля 2009 года в</w:t>
      </w:r>
      <w:r w:rsidRPr="00BC1BBD">
        <w:t>е</w:t>
      </w:r>
      <w:r w:rsidRPr="00BC1BBD">
        <w:t>дутся консультации на национальном уровне для получения комментариев от организаций коренного населения в отношении проекта, одобренного сенатом до его представления в национальное собрание.</w:t>
      </w:r>
      <w:r w:rsidR="00ED6227" w:rsidRPr="00BC1BBD">
        <w:t xml:space="preserve"> </w:t>
      </w:r>
      <w:r w:rsidRPr="00BC1BBD">
        <w:t>Был проведён в общей сложн</w:t>
      </w:r>
      <w:r w:rsidRPr="00BC1BBD">
        <w:t>о</w:t>
      </w:r>
      <w:r w:rsidRPr="00BC1BBD">
        <w:t>сти 121 семинар, и в этих семинарах приняли участие 3 392 человека, знач</w:t>
      </w:r>
      <w:r w:rsidRPr="00BC1BBD">
        <w:t>и</w:t>
      </w:r>
      <w:r w:rsidRPr="00BC1BBD">
        <w:t>тельное большинство которых являлись представителями коренных общин и организаций.</w:t>
      </w:r>
      <w:r w:rsidR="00ED6227" w:rsidRPr="00BC1BBD">
        <w:t xml:space="preserve"> </w:t>
      </w:r>
      <w:r w:rsidRPr="00BC1BBD">
        <w:t>Проект пересмотра стал также предметом консультаций с Наци</w:t>
      </w:r>
      <w:r w:rsidRPr="00BC1BBD">
        <w:t>о</w:t>
      </w:r>
      <w:r w:rsidRPr="00BC1BBD">
        <w:t>нальным советом Национальной корпорации по вопросам развития коренных народов (</w:t>
      </w:r>
      <w:proofErr w:type="spellStart"/>
      <w:r w:rsidRPr="00BC1BBD">
        <w:t>КОНАДИ</w:t>
      </w:r>
      <w:proofErr w:type="spellEnd"/>
      <w:r w:rsidRPr="00BC1BBD">
        <w:t>).</w:t>
      </w:r>
    </w:p>
    <w:p w:rsidR="00ED6227" w:rsidRPr="00BC1BBD" w:rsidRDefault="002815A8" w:rsidP="00BC1BBD">
      <w:pPr>
        <w:pStyle w:val="SingleTxtGR"/>
      </w:pPr>
      <w:r w:rsidRPr="00BC1BBD">
        <w:t>8.</w:t>
      </w:r>
      <w:r w:rsidR="00896BD8">
        <w:tab/>
      </w:r>
      <w:r w:rsidRPr="00896BD8">
        <w:rPr>
          <w:b/>
        </w:rPr>
        <w:t xml:space="preserve">Г-н </w:t>
      </w:r>
      <w:proofErr w:type="spellStart"/>
      <w:r w:rsidRPr="00896BD8">
        <w:rPr>
          <w:b/>
        </w:rPr>
        <w:t>Д</w:t>
      </w:r>
      <w:r w:rsidR="00896BD8" w:rsidRPr="00896BD8">
        <w:rPr>
          <w:b/>
        </w:rPr>
        <w:t>юран</w:t>
      </w:r>
      <w:proofErr w:type="spellEnd"/>
      <w:r w:rsidRPr="00BC1BBD">
        <w:t xml:space="preserve"> (Чили) говорит, что выводы первого раунда консультаций с советами коренного населения в отношении конституционного признания к</w:t>
      </w:r>
      <w:r w:rsidRPr="00BC1BBD">
        <w:t>о</w:t>
      </w:r>
      <w:r w:rsidRPr="00BC1BBD">
        <w:t>ренных народов будут включены в доклад, который должен быть представлен сенатскому комитету по конституционным, законодательным и судебным в</w:t>
      </w:r>
      <w:r w:rsidRPr="00BC1BBD">
        <w:t>о</w:t>
      </w:r>
      <w:r w:rsidRPr="00BC1BBD">
        <w:t>просам (</w:t>
      </w:r>
      <w:proofErr w:type="spellStart"/>
      <w:r w:rsidRPr="00BC1BBD">
        <w:t>CERD</w:t>
      </w:r>
      <w:proofErr w:type="spellEnd"/>
      <w:r w:rsidRPr="00BC1BBD">
        <w:t>/</w:t>
      </w:r>
      <w:proofErr w:type="spellStart"/>
      <w:r w:rsidRPr="00BC1BBD">
        <w:t>C</w:t>
      </w:r>
      <w:proofErr w:type="spellEnd"/>
      <w:r w:rsidRPr="00BC1BBD">
        <w:t>/</w:t>
      </w:r>
      <w:proofErr w:type="spellStart"/>
      <w:r w:rsidRPr="00BC1BBD">
        <w:t>CHL</w:t>
      </w:r>
      <w:proofErr w:type="spellEnd"/>
      <w:r w:rsidRPr="00BC1BBD">
        <w:t>/15–18, пункт 48).</w:t>
      </w:r>
      <w:r w:rsidR="00ED6227" w:rsidRPr="00BC1BBD">
        <w:t xml:space="preserve"> </w:t>
      </w:r>
    </w:p>
    <w:p w:rsidR="00ED6227" w:rsidRPr="00BC1BBD" w:rsidRDefault="002815A8" w:rsidP="00BC1BBD">
      <w:pPr>
        <w:pStyle w:val="SingleTxtGR"/>
      </w:pPr>
      <w:r w:rsidRPr="00BC1BBD">
        <w:t>9.</w:t>
      </w:r>
      <w:r w:rsidR="00896BD8">
        <w:tab/>
      </w:r>
      <w:r w:rsidRPr="00896BD8">
        <w:rPr>
          <w:b/>
        </w:rPr>
        <w:t xml:space="preserve">Г-н </w:t>
      </w:r>
      <w:proofErr w:type="spellStart"/>
      <w:r w:rsidRPr="00896BD8">
        <w:rPr>
          <w:b/>
        </w:rPr>
        <w:t>М</w:t>
      </w:r>
      <w:r w:rsidR="00896BD8" w:rsidRPr="00896BD8">
        <w:rPr>
          <w:b/>
        </w:rPr>
        <w:t>арифил</w:t>
      </w:r>
      <w:proofErr w:type="spellEnd"/>
      <w:r w:rsidRPr="00BC1BBD">
        <w:t xml:space="preserve"> (Чили) привлекает внимание к тому факту, что проблемы принадлежности исконных земель могут быть разрешены только при том усл</w:t>
      </w:r>
      <w:r w:rsidRPr="00BC1BBD">
        <w:t>о</w:t>
      </w:r>
      <w:r w:rsidRPr="00BC1BBD">
        <w:t>вии, что не будет оказываться никакого давления на переговорный процесс и что будет учреждена программа по выработке долгосрочных решений.</w:t>
      </w:r>
      <w:r w:rsidR="00ED6227" w:rsidRPr="00BC1BBD">
        <w:t xml:space="preserve"> </w:t>
      </w:r>
    </w:p>
    <w:p w:rsidR="00ED6227" w:rsidRPr="00BC1BBD" w:rsidRDefault="002815A8" w:rsidP="00BC1BBD">
      <w:pPr>
        <w:pStyle w:val="SingleTxtGR"/>
      </w:pPr>
      <w:r w:rsidRPr="00BC1BBD">
        <w:t>10.</w:t>
      </w:r>
      <w:r w:rsidR="00896BD8">
        <w:tab/>
      </w:r>
      <w:r w:rsidRPr="00BC1BBD">
        <w:t xml:space="preserve">Закон о коренных народах (см. документ </w:t>
      </w:r>
      <w:proofErr w:type="spellStart"/>
      <w:r w:rsidRPr="00BC1BBD">
        <w:t>CERD</w:t>
      </w:r>
      <w:proofErr w:type="spellEnd"/>
      <w:r w:rsidRPr="00BC1BBD">
        <w:t>/</w:t>
      </w:r>
      <w:proofErr w:type="spellStart"/>
      <w:r w:rsidRPr="00BC1BBD">
        <w:t>C</w:t>
      </w:r>
      <w:proofErr w:type="spellEnd"/>
      <w:r w:rsidRPr="00BC1BBD">
        <w:t>/</w:t>
      </w:r>
      <w:proofErr w:type="spellStart"/>
      <w:r w:rsidRPr="00BC1BBD">
        <w:t>CHL</w:t>
      </w:r>
      <w:proofErr w:type="spellEnd"/>
      <w:r w:rsidRPr="00BC1BBD">
        <w:t xml:space="preserve">/15–18, пункт 114) является </w:t>
      </w:r>
      <w:proofErr w:type="spellStart"/>
      <w:r w:rsidRPr="00BC1BBD">
        <w:t>нормообразующим</w:t>
      </w:r>
      <w:proofErr w:type="spellEnd"/>
      <w:r w:rsidRPr="00BC1BBD">
        <w:t xml:space="preserve"> документом, на котором базируются права коре</w:t>
      </w:r>
      <w:r w:rsidRPr="00BC1BBD">
        <w:t>н</w:t>
      </w:r>
      <w:r w:rsidRPr="00BC1BBD">
        <w:t>ных народов.</w:t>
      </w:r>
      <w:r w:rsidR="00ED6227" w:rsidRPr="00BC1BBD">
        <w:t xml:space="preserve"> </w:t>
      </w:r>
      <w:r w:rsidRPr="00BC1BBD">
        <w:t>Чилийское общество, правительство страны и её коренные нар</w:t>
      </w:r>
      <w:r w:rsidRPr="00BC1BBD">
        <w:t>о</w:t>
      </w:r>
      <w:r w:rsidRPr="00BC1BBD">
        <w:t>ды добились значительного прогресса с тех пор, как вступил в силу этот з</w:t>
      </w:r>
      <w:r w:rsidRPr="00BC1BBD">
        <w:t>а</w:t>
      </w:r>
      <w:r w:rsidRPr="00BC1BBD">
        <w:t>кон, послуживший толчком для создания госучреждений исключительно в интер</w:t>
      </w:r>
      <w:r w:rsidRPr="00BC1BBD">
        <w:t>е</w:t>
      </w:r>
      <w:r w:rsidRPr="00BC1BBD">
        <w:t>сах этой группы населения и для реализации политики реституции и защиты земель и водных ресурсов, развития производства и утверждения культуры и образования коренных народов.</w:t>
      </w:r>
      <w:r w:rsidR="00ED6227" w:rsidRPr="00BC1BBD">
        <w:t xml:space="preserve"> </w:t>
      </w:r>
      <w:r w:rsidRPr="00BC1BBD">
        <w:t>Возврат в руки коренных общин их исконных земель, являющихся отправной точкой их культуры и процесса развития, озн</w:t>
      </w:r>
      <w:r w:rsidRPr="00BC1BBD">
        <w:t>а</w:t>
      </w:r>
      <w:r w:rsidRPr="00BC1BBD">
        <w:t>чает признание тех земельных прав, которых они были лишены, зачастую при обстоятельствах болезненного и неблагови</w:t>
      </w:r>
      <w:r w:rsidRPr="00BC1BBD">
        <w:t>д</w:t>
      </w:r>
      <w:r w:rsidRPr="00BC1BBD">
        <w:t>ного характера.</w:t>
      </w:r>
    </w:p>
    <w:p w:rsidR="00ED6227" w:rsidRPr="00BC1BBD" w:rsidRDefault="002815A8" w:rsidP="00BC1BBD">
      <w:pPr>
        <w:pStyle w:val="SingleTxtGR"/>
      </w:pPr>
      <w:r w:rsidRPr="00BC1BBD">
        <w:t>11.</w:t>
      </w:r>
      <w:r w:rsidR="00896BD8">
        <w:tab/>
      </w:r>
      <w:r w:rsidRPr="00BC1BBD">
        <w:t>Статья 20 Закона о коренных народах предусматривает различные мех</w:t>
      </w:r>
      <w:r w:rsidRPr="00BC1BBD">
        <w:t>а</w:t>
      </w:r>
      <w:r w:rsidRPr="00BC1BBD">
        <w:t>низмы возврата исконного наследия, включая программу финансовой помощи для целей приобретения земель, в рамках которой предоставляется доступ к субсидиям для покупки дополнительных земельных участков семьями и общ</w:t>
      </w:r>
      <w:r w:rsidRPr="00BC1BBD">
        <w:t>и</w:t>
      </w:r>
      <w:r w:rsidRPr="00BC1BBD">
        <w:t xml:space="preserve">нами, чьи существующие земельные наделы чересчур малы для целей </w:t>
      </w:r>
      <w:proofErr w:type="spellStart"/>
      <w:r w:rsidRPr="00BC1BBD">
        <w:t>сам</w:t>
      </w:r>
      <w:r w:rsidRPr="00BC1BBD">
        <w:t>о</w:t>
      </w:r>
      <w:r w:rsidRPr="00BC1BBD">
        <w:t>обеспеч</w:t>
      </w:r>
      <w:r w:rsidRPr="00BC1BBD">
        <w:t>е</w:t>
      </w:r>
      <w:r w:rsidRPr="00BC1BBD">
        <w:t>ния</w:t>
      </w:r>
      <w:proofErr w:type="spellEnd"/>
      <w:r w:rsidRPr="00BC1BBD">
        <w:t>.</w:t>
      </w:r>
    </w:p>
    <w:p w:rsidR="00ED6227" w:rsidRPr="00BC1BBD" w:rsidRDefault="002815A8" w:rsidP="00BC1BBD">
      <w:pPr>
        <w:pStyle w:val="SingleTxtGR"/>
      </w:pPr>
      <w:r w:rsidRPr="00BC1BBD">
        <w:t>12.</w:t>
      </w:r>
      <w:r w:rsidR="00896BD8">
        <w:tab/>
      </w:r>
      <w:r w:rsidRPr="00BC1BBD">
        <w:t>В статье 20 также предусмотрен механизм для покупки спорных земель, посредством которого обеспечивается возможность получения финансирования для целей разрешения проблем землепользования, возникающих в результате юридических споров в отношении того или иного исторического решения, пр</w:t>
      </w:r>
      <w:r w:rsidRPr="00BC1BBD">
        <w:t>и</w:t>
      </w:r>
      <w:r w:rsidRPr="00BC1BBD">
        <w:t>ведшего к противозаконной утрате земель коренным населением (</w:t>
      </w:r>
      <w:proofErr w:type="spellStart"/>
      <w:r w:rsidRPr="00BC1BBD">
        <w:t>скваттерские</w:t>
      </w:r>
      <w:proofErr w:type="spellEnd"/>
      <w:r w:rsidRPr="00BC1BBD">
        <w:t xml:space="preserve"> действия, возведение изгородей, продажа мошенническим путём, экспропри</w:t>
      </w:r>
      <w:r w:rsidRPr="00BC1BBD">
        <w:t>а</w:t>
      </w:r>
      <w:r w:rsidRPr="00BC1BBD">
        <w:t>ция в процессе аграрной контрреформы и т.д.).</w:t>
      </w:r>
      <w:r w:rsidR="00ED6227" w:rsidRPr="00BC1BBD">
        <w:t xml:space="preserve"> </w:t>
      </w:r>
      <w:r w:rsidRPr="00BC1BBD">
        <w:t>Кроме того, в статье 20 Закона предусмотрена передача государственной собственности в пользование общин коренного населения, что подразумевает наличие у Национальной корпорации по вопросам развития коренных народов (</w:t>
      </w:r>
      <w:proofErr w:type="spellStart"/>
      <w:r w:rsidRPr="00BC1BBD">
        <w:t>КОНАДИ</w:t>
      </w:r>
      <w:proofErr w:type="spellEnd"/>
      <w:r w:rsidRPr="00BC1BBD">
        <w:t>) полномочий по вступл</w:t>
      </w:r>
      <w:r w:rsidRPr="00BC1BBD">
        <w:t>е</w:t>
      </w:r>
      <w:r w:rsidRPr="00BC1BBD">
        <w:t>нию в права владения государственными землями, постройками, земельными владениями и правами водопользования, с тем чтобы передавать их коренным общинам или лицам из числа коренного населения.</w:t>
      </w:r>
      <w:r w:rsidR="00ED6227" w:rsidRPr="00BC1BBD">
        <w:t xml:space="preserve"> </w:t>
      </w:r>
      <w:r w:rsidRPr="00BC1BBD">
        <w:t>И наконец, этим законом предусмотрены подъём и регуляризация исконных земель, причём в процессе этого возникает юридическая определённость в отношении тех случаев, в кот</w:t>
      </w:r>
      <w:r w:rsidRPr="00BC1BBD">
        <w:t>о</w:t>
      </w:r>
      <w:r w:rsidRPr="00BC1BBD">
        <w:t>рых такая определённость ранее отсутствовала, и тем самым укрепляется н</w:t>
      </w:r>
      <w:r w:rsidRPr="00BC1BBD">
        <w:t>а</w:t>
      </w:r>
      <w:r w:rsidRPr="00BC1BBD">
        <w:t xml:space="preserve">следие коренных народов. </w:t>
      </w:r>
    </w:p>
    <w:p w:rsidR="00ED6227" w:rsidRPr="00BC1BBD" w:rsidRDefault="002815A8" w:rsidP="00BC1BBD">
      <w:pPr>
        <w:pStyle w:val="SingleTxtGR"/>
      </w:pPr>
      <w:r w:rsidRPr="00BC1BBD">
        <w:t>13.</w:t>
      </w:r>
      <w:r w:rsidR="00896BD8">
        <w:tab/>
      </w:r>
      <w:r w:rsidRPr="00BC1BBD">
        <w:t>Применение статьи 20 Закона о коренных народах разрешило целый ряд проблем землевладения, в частности, несоответствие между изначальной те</w:t>
      </w:r>
      <w:r w:rsidRPr="00BC1BBD">
        <w:t>р</w:t>
      </w:r>
      <w:r w:rsidRPr="00BC1BBD">
        <w:t xml:space="preserve">риторией, которую занимали коренные общины </w:t>
      </w:r>
      <w:proofErr w:type="spellStart"/>
      <w:r w:rsidRPr="00BC1BBD">
        <w:t>мапуче</w:t>
      </w:r>
      <w:proofErr w:type="spellEnd"/>
      <w:r w:rsidRPr="00BC1BBD">
        <w:t>, и той, которую они з</w:t>
      </w:r>
      <w:r w:rsidRPr="00BC1BBD">
        <w:t>а</w:t>
      </w:r>
      <w:r w:rsidRPr="00BC1BBD">
        <w:t>нимают в настоящее время;</w:t>
      </w:r>
      <w:r w:rsidR="00ED6227" w:rsidRPr="00BC1BBD">
        <w:t xml:space="preserve"> </w:t>
      </w:r>
      <w:r w:rsidRPr="00BC1BBD">
        <w:t>вопрос о землях, переданных семьям и общинам из числа коренного населения в ходе аграрной реформы и впоследствии прису</w:t>
      </w:r>
      <w:r w:rsidRPr="00BC1BBD">
        <w:t>ж</w:t>
      </w:r>
      <w:r w:rsidRPr="00BC1BBD">
        <w:t>дённых другим лицам или проданных воен</w:t>
      </w:r>
      <w:r w:rsidR="00D16E4A">
        <w:t>н</w:t>
      </w:r>
      <w:r w:rsidRPr="00BC1BBD">
        <w:t>ым режимом;</w:t>
      </w:r>
      <w:r w:rsidR="00ED6227" w:rsidRPr="00BC1BBD">
        <w:t xml:space="preserve"> </w:t>
      </w:r>
      <w:r w:rsidRPr="00BC1BBD">
        <w:t>проблему земель, у</w:t>
      </w:r>
      <w:r w:rsidRPr="00BC1BBD">
        <w:t>т</w:t>
      </w:r>
      <w:r w:rsidRPr="00BC1BBD">
        <w:t>раченных семьями и общинами из числа коренного населения в результате п</w:t>
      </w:r>
      <w:r w:rsidRPr="00BC1BBD">
        <w:t>е</w:t>
      </w:r>
      <w:r w:rsidRPr="00BC1BBD">
        <w:t>редачи или отмены действия титула государством как с помощью прав</w:t>
      </w:r>
      <w:r w:rsidRPr="00BC1BBD">
        <w:t>о</w:t>
      </w:r>
      <w:r w:rsidRPr="00BC1BBD">
        <w:t>вых, так и внесудебных процедур или сделок;</w:t>
      </w:r>
      <w:r w:rsidR="00ED6227" w:rsidRPr="00BC1BBD">
        <w:t xml:space="preserve"> </w:t>
      </w:r>
      <w:r w:rsidRPr="00BC1BBD">
        <w:t>и наконец, вопрос о землях, занимаемых коренным нас</w:t>
      </w:r>
      <w:r w:rsidRPr="00BC1BBD">
        <w:t>е</w:t>
      </w:r>
      <w:r w:rsidRPr="00BC1BBD">
        <w:t xml:space="preserve">лением как в течение длительного периода времени, так и совсем недавно, а также ходатайства мелких фермеров об увеличении их земельных наделов. </w:t>
      </w:r>
    </w:p>
    <w:p w:rsidR="00ED6227" w:rsidRPr="00BC1BBD" w:rsidRDefault="002815A8" w:rsidP="00BC1BBD">
      <w:pPr>
        <w:pStyle w:val="SingleTxtGR"/>
      </w:pPr>
      <w:r w:rsidRPr="00BC1BBD">
        <w:t>14.</w:t>
      </w:r>
      <w:r w:rsidR="00896BD8">
        <w:tab/>
      </w:r>
      <w:r w:rsidRPr="00896BD8">
        <w:rPr>
          <w:b/>
        </w:rPr>
        <w:t xml:space="preserve">Г-н </w:t>
      </w:r>
      <w:proofErr w:type="spellStart"/>
      <w:r w:rsidRPr="00896BD8">
        <w:rPr>
          <w:b/>
        </w:rPr>
        <w:t>Д</w:t>
      </w:r>
      <w:r w:rsidR="00896BD8" w:rsidRPr="00896BD8">
        <w:rPr>
          <w:b/>
        </w:rPr>
        <w:t>юран</w:t>
      </w:r>
      <w:proofErr w:type="spellEnd"/>
      <w:r w:rsidRPr="00BC1BBD">
        <w:t xml:space="preserve"> (Чили) говорит, что закон, устанавливающий морскую и пр</w:t>
      </w:r>
      <w:r w:rsidRPr="00BC1BBD">
        <w:t>и</w:t>
      </w:r>
      <w:r w:rsidRPr="00BC1BBD">
        <w:t xml:space="preserve">брежную зону для коренных народов (см. документ </w:t>
      </w:r>
      <w:proofErr w:type="spellStart"/>
      <w:r w:rsidRPr="00BC1BBD">
        <w:t>CERD</w:t>
      </w:r>
      <w:proofErr w:type="spellEnd"/>
      <w:r w:rsidRPr="00BC1BBD">
        <w:t>/</w:t>
      </w:r>
      <w:proofErr w:type="spellStart"/>
      <w:r w:rsidRPr="00BC1BBD">
        <w:t>C</w:t>
      </w:r>
      <w:proofErr w:type="spellEnd"/>
      <w:r w:rsidRPr="00BC1BBD">
        <w:t>/</w:t>
      </w:r>
      <w:proofErr w:type="spellStart"/>
      <w:r w:rsidRPr="00BC1BBD">
        <w:t>CHL</w:t>
      </w:r>
      <w:proofErr w:type="spellEnd"/>
      <w:r w:rsidRPr="00BC1BBD">
        <w:t>/15–18, пункт</w:t>
      </w:r>
      <w:r w:rsidR="009B4916">
        <w:t> </w:t>
      </w:r>
      <w:r w:rsidRPr="00BC1BBD">
        <w:t>143), был опубликован в Официальном вес</w:t>
      </w:r>
      <w:r w:rsidRPr="00BC1BBD">
        <w:t>т</w:t>
      </w:r>
      <w:r w:rsidRPr="00BC1BBD">
        <w:t xml:space="preserve">нике 16 февраля 2008 года, а указ о вступлении его в силу </w:t>
      </w:r>
      <w:r w:rsidR="00E01800">
        <w:t>−</w:t>
      </w:r>
      <w:r w:rsidR="00ED6227" w:rsidRPr="00BC1BBD">
        <w:t xml:space="preserve"> </w:t>
      </w:r>
      <w:r w:rsidRPr="00BC1BBD">
        <w:t>26 мая 2009 года.</w:t>
      </w:r>
      <w:r w:rsidR="00ED6227" w:rsidRPr="00BC1BBD">
        <w:t xml:space="preserve"> </w:t>
      </w:r>
      <w:r w:rsidRPr="00BC1BBD">
        <w:t>Законопроект, вносящий п</w:t>
      </w:r>
      <w:r w:rsidRPr="00BC1BBD">
        <w:t>о</w:t>
      </w:r>
      <w:r w:rsidRPr="00BC1BBD">
        <w:t>правки в этот закон, находится в настоящее время на рассмотрении сената, но тем самым не предполагается как-либо видоизменять морскую и прибрежную зону для к</w:t>
      </w:r>
      <w:r w:rsidRPr="00BC1BBD">
        <w:t>о</w:t>
      </w:r>
      <w:r w:rsidRPr="00BC1BBD">
        <w:t xml:space="preserve">ренных народов. </w:t>
      </w:r>
    </w:p>
    <w:p w:rsidR="00ED6227" w:rsidRPr="00BC1BBD" w:rsidRDefault="002815A8" w:rsidP="00BC1BBD">
      <w:pPr>
        <w:pStyle w:val="SingleTxtGR"/>
      </w:pPr>
      <w:r w:rsidRPr="00BC1BBD">
        <w:t>15.</w:t>
      </w:r>
      <w:r w:rsidR="009B4916">
        <w:tab/>
      </w:r>
      <w:r w:rsidRPr="009B4916">
        <w:rPr>
          <w:b/>
        </w:rPr>
        <w:t xml:space="preserve">Г-н </w:t>
      </w:r>
      <w:proofErr w:type="spellStart"/>
      <w:r w:rsidRPr="009B4916">
        <w:rPr>
          <w:b/>
        </w:rPr>
        <w:t>М</w:t>
      </w:r>
      <w:r w:rsidR="009B4916" w:rsidRPr="009B4916">
        <w:rPr>
          <w:b/>
        </w:rPr>
        <w:t>уньос</w:t>
      </w:r>
      <w:proofErr w:type="spellEnd"/>
      <w:r w:rsidRPr="00BC1BBD">
        <w:t xml:space="preserve"> (Чили) говорит, что межкультурные программы в области здравоохранения (см. док</w:t>
      </w:r>
      <w:r w:rsidRPr="00BC1BBD">
        <w:t>у</w:t>
      </w:r>
      <w:r w:rsidRPr="00BC1BBD">
        <w:t xml:space="preserve">мент </w:t>
      </w:r>
      <w:proofErr w:type="spellStart"/>
      <w:r w:rsidRPr="00BC1BBD">
        <w:t>CERD</w:t>
      </w:r>
      <w:proofErr w:type="spellEnd"/>
      <w:r w:rsidRPr="00BC1BBD">
        <w:t>/</w:t>
      </w:r>
      <w:proofErr w:type="spellStart"/>
      <w:r w:rsidRPr="00BC1BBD">
        <w:t>C</w:t>
      </w:r>
      <w:proofErr w:type="spellEnd"/>
      <w:r w:rsidRPr="00BC1BBD">
        <w:t>/</w:t>
      </w:r>
      <w:proofErr w:type="spellStart"/>
      <w:r w:rsidRPr="00BC1BBD">
        <w:t>CHL</w:t>
      </w:r>
      <w:proofErr w:type="spellEnd"/>
      <w:r w:rsidRPr="00BC1BBD">
        <w:t>/15–18, пункт 125) впервые были предприняты в 1992 году.</w:t>
      </w:r>
      <w:r w:rsidR="00ED6227" w:rsidRPr="00BC1BBD">
        <w:t xml:space="preserve"> </w:t>
      </w:r>
      <w:r w:rsidRPr="00BC1BBD">
        <w:t>На первом этапе эти пр</w:t>
      </w:r>
      <w:r w:rsidRPr="00BC1BBD">
        <w:t>о</w:t>
      </w:r>
      <w:r w:rsidRPr="00BC1BBD">
        <w:t>граммы состояли в том, что в районах проживания коренного населения назначались двуязычные посредн</w:t>
      </w:r>
      <w:r w:rsidRPr="00BC1BBD">
        <w:t>и</w:t>
      </w:r>
      <w:r w:rsidRPr="00BC1BBD">
        <w:t>ки.</w:t>
      </w:r>
      <w:r w:rsidR="00ED6227" w:rsidRPr="00BC1BBD">
        <w:t xml:space="preserve"> </w:t>
      </w:r>
      <w:r w:rsidRPr="00BC1BBD">
        <w:t>Впоследствии стали возникать центры для разъяснения и пропаганды тр</w:t>
      </w:r>
      <w:r w:rsidRPr="00BC1BBD">
        <w:t>а</w:t>
      </w:r>
      <w:r w:rsidRPr="00BC1BBD">
        <w:t>диционных пра</w:t>
      </w:r>
      <w:r w:rsidRPr="00BC1BBD">
        <w:t>к</w:t>
      </w:r>
      <w:r w:rsidRPr="00BC1BBD">
        <w:t>тик врачевания, и при этом разрабатывались просветительские материалы с серьёзным культурным уклоном.</w:t>
      </w:r>
      <w:r w:rsidR="00ED6227" w:rsidRPr="00BC1BBD">
        <w:t xml:space="preserve"> </w:t>
      </w:r>
      <w:r w:rsidRPr="00BC1BBD">
        <w:t>Кроме того, была реализована программа обучения для профессиональных работников биомедицинской сф</w:t>
      </w:r>
      <w:r w:rsidRPr="00BC1BBD">
        <w:t>е</w:t>
      </w:r>
      <w:r w:rsidRPr="00BC1BBD">
        <w:t>ры, которая позволяла им практиковать в районах проживания девяти юридич</w:t>
      </w:r>
      <w:r w:rsidRPr="00BC1BBD">
        <w:t>е</w:t>
      </w:r>
      <w:r w:rsidRPr="00BC1BBD">
        <w:t>ски признанных</w:t>
      </w:r>
      <w:r w:rsidR="00ED6227" w:rsidRPr="00BC1BBD">
        <w:t xml:space="preserve"> </w:t>
      </w:r>
      <w:r w:rsidRPr="00BC1BBD">
        <w:t>коренных народов.</w:t>
      </w:r>
      <w:r w:rsidR="00ED6227" w:rsidRPr="00BC1BBD">
        <w:t xml:space="preserve"> </w:t>
      </w:r>
      <w:r w:rsidRPr="00BC1BBD">
        <w:t>Благодаря этим программам стало возмо</w:t>
      </w:r>
      <w:r w:rsidRPr="00BC1BBD">
        <w:t>ж</w:t>
      </w:r>
      <w:r w:rsidRPr="00BC1BBD">
        <w:t>ным провести семинары для 25 медико-санитарных учреждений.</w:t>
      </w:r>
    </w:p>
    <w:p w:rsidR="00ED6227" w:rsidRPr="00BC1BBD" w:rsidRDefault="002815A8" w:rsidP="00BC1BBD">
      <w:pPr>
        <w:pStyle w:val="SingleTxtGR"/>
      </w:pPr>
      <w:r w:rsidRPr="00BC1BBD">
        <w:t>16.</w:t>
      </w:r>
      <w:r w:rsidR="009B4916">
        <w:tab/>
      </w:r>
      <w:r w:rsidRPr="00BC1BBD">
        <w:t xml:space="preserve">Со времени ратификации Чили Конвенции МОТ № 169 </w:t>
      </w:r>
      <w:r w:rsidR="00700F50">
        <w:t>"</w:t>
      </w:r>
      <w:r w:rsidRPr="00BC1BBD">
        <w:t>О коренных н</w:t>
      </w:r>
      <w:r w:rsidRPr="00BC1BBD">
        <w:t>а</w:t>
      </w:r>
      <w:r w:rsidRPr="00BC1BBD">
        <w:t>родах и народах, ведущих племенной образ жизни в независимых странах</w:t>
      </w:r>
      <w:r w:rsidR="00700F50">
        <w:t>"</w:t>
      </w:r>
      <w:r w:rsidRPr="00BC1BBD">
        <w:t xml:space="preserve"> м</w:t>
      </w:r>
      <w:r w:rsidRPr="00BC1BBD">
        <w:t>и</w:t>
      </w:r>
      <w:r w:rsidRPr="00BC1BBD">
        <w:t>нистерство здравоохранения, в частности, приняло обязательство подготовить 500 медико-санитарных специалистов и лидеров из числа коренного насел</w:t>
      </w:r>
      <w:r w:rsidRPr="00BC1BBD">
        <w:t>е</w:t>
      </w:r>
      <w:r w:rsidRPr="00BC1BBD">
        <w:t>ния для шести районов страны.</w:t>
      </w:r>
      <w:r w:rsidR="00ED6227" w:rsidRPr="00BC1BBD">
        <w:t xml:space="preserve"> </w:t>
      </w:r>
      <w:r w:rsidRPr="00BC1BBD">
        <w:t>Органы управления также пересмотрели нормы в отношении безопасного употребления продуктов питания, с тем чтобы приве</w:t>
      </w:r>
      <w:r w:rsidRPr="00BC1BBD">
        <w:t>с</w:t>
      </w:r>
      <w:r w:rsidRPr="00BC1BBD">
        <w:t>ти принятые в коренной культуре традиции питания в соответствие с госуда</w:t>
      </w:r>
      <w:r w:rsidRPr="00BC1BBD">
        <w:t>р</w:t>
      </w:r>
      <w:r w:rsidRPr="00BC1BBD">
        <w:t>ственной стратегией в области здравоохранения и питания.</w:t>
      </w:r>
    </w:p>
    <w:p w:rsidR="00ED6227" w:rsidRPr="00BC1BBD" w:rsidRDefault="002815A8" w:rsidP="00BC1BBD">
      <w:pPr>
        <w:pStyle w:val="SingleTxtGR"/>
      </w:pPr>
      <w:r w:rsidRPr="00BC1BBD">
        <w:t>17.</w:t>
      </w:r>
      <w:r w:rsidR="009B4916">
        <w:tab/>
      </w:r>
      <w:r w:rsidRPr="00BC1BBD">
        <w:t>Потребовалось провести много исследований для того, чтобы повысить уровень осознания различий между мажоритарным населением и коренными народами в плане восприятия здоровья и болезней.</w:t>
      </w:r>
      <w:r w:rsidR="00ED6227" w:rsidRPr="00BC1BBD">
        <w:t xml:space="preserve"> </w:t>
      </w:r>
      <w:r w:rsidRPr="00BC1BBD">
        <w:t>Эти исследования обнажили серьёзные недостатки в питании среди коренных народов.</w:t>
      </w:r>
    </w:p>
    <w:p w:rsidR="00ED6227" w:rsidRPr="00BC1BBD" w:rsidRDefault="002815A8" w:rsidP="00BC1BBD">
      <w:pPr>
        <w:pStyle w:val="SingleTxtGR"/>
      </w:pPr>
      <w:r w:rsidRPr="00BC1BBD">
        <w:t>18.</w:t>
      </w:r>
      <w:r w:rsidR="009B4916">
        <w:tab/>
      </w:r>
      <w:r w:rsidRPr="009B4916">
        <w:rPr>
          <w:b/>
        </w:rPr>
        <w:t xml:space="preserve">Г-н </w:t>
      </w:r>
      <w:proofErr w:type="spellStart"/>
      <w:r w:rsidRPr="009B4916">
        <w:rPr>
          <w:b/>
        </w:rPr>
        <w:t>В</w:t>
      </w:r>
      <w:r w:rsidR="009B4916" w:rsidRPr="009B4916">
        <w:rPr>
          <w:b/>
        </w:rPr>
        <w:t>аскес</w:t>
      </w:r>
      <w:proofErr w:type="spellEnd"/>
      <w:r w:rsidRPr="00BC1BBD">
        <w:t xml:space="preserve"> (Чили)</w:t>
      </w:r>
      <w:r w:rsidR="00ED6227" w:rsidRPr="00BC1BBD">
        <w:t xml:space="preserve"> </w:t>
      </w:r>
      <w:r w:rsidRPr="00BC1BBD">
        <w:t>говорит, что, согласно Конституции Чили, начал</w:t>
      </w:r>
      <w:r w:rsidRPr="00BC1BBD">
        <w:t>ь</w:t>
      </w:r>
      <w:r w:rsidRPr="00BC1BBD">
        <w:t>ное и среднее образование является обязательным и бесплатным вне зависим</w:t>
      </w:r>
      <w:r w:rsidRPr="00BC1BBD">
        <w:t>о</w:t>
      </w:r>
      <w:r w:rsidRPr="00BC1BBD">
        <w:t>сти от расы, религии, языка или любого иного факт</w:t>
      </w:r>
      <w:r w:rsidRPr="00BC1BBD">
        <w:t>о</w:t>
      </w:r>
      <w:r w:rsidRPr="00BC1BBD">
        <w:t>ра.</w:t>
      </w:r>
    </w:p>
    <w:p w:rsidR="00ED6227" w:rsidRPr="00BC1BBD" w:rsidRDefault="002815A8" w:rsidP="00BC1BBD">
      <w:pPr>
        <w:pStyle w:val="SingleTxtGR"/>
      </w:pPr>
      <w:r w:rsidRPr="00BC1BBD">
        <w:t>19.</w:t>
      </w:r>
      <w:r w:rsidR="009B4916">
        <w:tab/>
      </w:r>
      <w:r w:rsidRPr="009B4916">
        <w:rPr>
          <w:b/>
        </w:rPr>
        <w:t xml:space="preserve">Г-н </w:t>
      </w:r>
      <w:proofErr w:type="spellStart"/>
      <w:r w:rsidRPr="009B4916">
        <w:rPr>
          <w:b/>
        </w:rPr>
        <w:t>О</w:t>
      </w:r>
      <w:r w:rsidR="009B4916" w:rsidRPr="009B4916">
        <w:rPr>
          <w:b/>
        </w:rPr>
        <w:t>пасо</w:t>
      </w:r>
      <w:proofErr w:type="spellEnd"/>
      <w:r w:rsidRPr="00BC1BBD">
        <w:t xml:space="preserve"> (Чили) говорит, что Закон о борьбе с терроризмом (см. док</w:t>
      </w:r>
      <w:r w:rsidRPr="00BC1BBD">
        <w:t>у</w:t>
      </w:r>
      <w:r w:rsidRPr="00BC1BBD">
        <w:t xml:space="preserve">мент </w:t>
      </w:r>
      <w:proofErr w:type="spellStart"/>
      <w:r w:rsidRPr="00BC1BBD">
        <w:t>CERD</w:t>
      </w:r>
      <w:proofErr w:type="spellEnd"/>
      <w:r w:rsidRPr="00BC1BBD">
        <w:t>/</w:t>
      </w:r>
      <w:proofErr w:type="spellStart"/>
      <w:r w:rsidRPr="00BC1BBD">
        <w:t>C</w:t>
      </w:r>
      <w:proofErr w:type="spellEnd"/>
      <w:r w:rsidRPr="00BC1BBD">
        <w:t>/</w:t>
      </w:r>
      <w:proofErr w:type="spellStart"/>
      <w:r w:rsidRPr="00BC1BBD">
        <w:t>CHL</w:t>
      </w:r>
      <w:proofErr w:type="spellEnd"/>
      <w:r w:rsidRPr="00BC1BBD">
        <w:t>/15–18, пункт 49) применялся 16 раз в период между 1999</w:t>
      </w:r>
      <w:r w:rsidR="009B4916">
        <w:t> </w:t>
      </w:r>
      <w:r w:rsidRPr="00BC1BBD">
        <w:t>годом и 2009 годом, но ни разу в связи с ситуациями, затрагивавшими к</w:t>
      </w:r>
      <w:r w:rsidRPr="00BC1BBD">
        <w:t>о</w:t>
      </w:r>
      <w:r w:rsidRPr="00BC1BBD">
        <w:t>ренные народы.</w:t>
      </w:r>
      <w:r w:rsidR="00ED6227" w:rsidRPr="00BC1BBD">
        <w:t xml:space="preserve"> </w:t>
      </w:r>
      <w:r w:rsidRPr="00BC1BBD">
        <w:t>Нынешнее правительство Чили применило этот закон лишь дважды, когда речь шла о насильственных преступлениях, которые привели к нарушению общественного поря</w:t>
      </w:r>
      <w:r w:rsidRPr="00BC1BBD">
        <w:t>д</w:t>
      </w:r>
      <w:r w:rsidRPr="00BC1BBD">
        <w:t>ка.</w:t>
      </w:r>
    </w:p>
    <w:p w:rsidR="00ED6227" w:rsidRPr="00BC1BBD" w:rsidRDefault="002815A8" w:rsidP="00BC1BBD">
      <w:pPr>
        <w:pStyle w:val="SingleTxtGR"/>
      </w:pPr>
      <w:r w:rsidRPr="00BC1BBD">
        <w:t>20.</w:t>
      </w:r>
      <w:r w:rsidR="009B4916">
        <w:tab/>
      </w:r>
      <w:r w:rsidRPr="009B4916">
        <w:rPr>
          <w:b/>
        </w:rPr>
        <w:t xml:space="preserve">Г-н </w:t>
      </w:r>
      <w:proofErr w:type="spellStart"/>
      <w:r w:rsidRPr="009B4916">
        <w:rPr>
          <w:b/>
        </w:rPr>
        <w:t>В</w:t>
      </w:r>
      <w:r w:rsidR="009B4916" w:rsidRPr="009B4916">
        <w:rPr>
          <w:b/>
        </w:rPr>
        <w:t>аскес</w:t>
      </w:r>
      <w:proofErr w:type="spellEnd"/>
      <w:r w:rsidRPr="00BC1BBD">
        <w:t xml:space="preserve"> (Чили) говорит, что чилийские власти были чрезвычайно обеспокоены гибелью 12 а</w:t>
      </w:r>
      <w:r w:rsidRPr="00BC1BBD">
        <w:t>в</w:t>
      </w:r>
      <w:r w:rsidRPr="00BC1BBD">
        <w:t xml:space="preserve">густа 2009 года </w:t>
      </w:r>
      <w:proofErr w:type="spellStart"/>
      <w:r w:rsidRPr="00BC1BBD">
        <w:t>Хайме</w:t>
      </w:r>
      <w:proofErr w:type="spellEnd"/>
      <w:r w:rsidRPr="00BC1BBD">
        <w:t xml:space="preserve"> </w:t>
      </w:r>
      <w:proofErr w:type="spellStart"/>
      <w:r w:rsidRPr="00BC1BBD">
        <w:t>Мендоса</w:t>
      </w:r>
      <w:proofErr w:type="spellEnd"/>
      <w:r w:rsidRPr="00BC1BBD">
        <w:t xml:space="preserve"> </w:t>
      </w:r>
      <w:proofErr w:type="spellStart"/>
      <w:r w:rsidRPr="00BC1BBD">
        <w:t>Коллио</w:t>
      </w:r>
      <w:proofErr w:type="spellEnd"/>
      <w:r w:rsidRPr="00BC1BBD">
        <w:t xml:space="preserve"> в ходе столкновений между демонстрантами и полицией.</w:t>
      </w:r>
      <w:r w:rsidR="00ED6227" w:rsidRPr="00BC1BBD">
        <w:t xml:space="preserve"> </w:t>
      </w:r>
      <w:r w:rsidRPr="00BC1BBD">
        <w:t>Причастный к этому убийс</w:t>
      </w:r>
      <w:r w:rsidRPr="00BC1BBD">
        <w:t>т</w:t>
      </w:r>
      <w:r w:rsidRPr="00BC1BBD">
        <w:t>ву служащий подразделения карабинеров (военизированной полиции) находи</w:t>
      </w:r>
      <w:r w:rsidRPr="00BC1BBD">
        <w:t>т</w:t>
      </w:r>
      <w:r w:rsidRPr="00BC1BBD">
        <w:t>ся в настоящее время под стражей и предстанет перед компетентным судом.</w:t>
      </w:r>
      <w:r w:rsidR="00ED6227" w:rsidRPr="00BC1BBD">
        <w:t xml:space="preserve"> </w:t>
      </w:r>
      <w:r w:rsidRPr="00BC1BBD">
        <w:t>При этом он хотел бы отметить, что не может быть оправдания затяжному п</w:t>
      </w:r>
      <w:r w:rsidRPr="00BC1BBD">
        <w:t>о</w:t>
      </w:r>
      <w:r w:rsidRPr="00BC1BBD">
        <w:t xml:space="preserve">литическому насилию, которое сотрясает район </w:t>
      </w:r>
      <w:proofErr w:type="spellStart"/>
      <w:r w:rsidRPr="00BC1BBD">
        <w:t>Ара</w:t>
      </w:r>
      <w:r w:rsidRPr="00BC1BBD">
        <w:t>у</w:t>
      </w:r>
      <w:r w:rsidRPr="00BC1BBD">
        <w:t>кания</w:t>
      </w:r>
      <w:proofErr w:type="spellEnd"/>
      <w:r w:rsidRPr="00BC1BBD">
        <w:t xml:space="preserve"> (см. документ </w:t>
      </w:r>
      <w:proofErr w:type="spellStart"/>
      <w:r w:rsidRPr="00BC1BBD">
        <w:t>CERD</w:t>
      </w:r>
      <w:proofErr w:type="spellEnd"/>
      <w:r w:rsidRPr="00BC1BBD">
        <w:t>/</w:t>
      </w:r>
      <w:proofErr w:type="spellStart"/>
      <w:r w:rsidRPr="00BC1BBD">
        <w:t>C</w:t>
      </w:r>
      <w:proofErr w:type="spellEnd"/>
      <w:r w:rsidRPr="00BC1BBD">
        <w:t>/</w:t>
      </w:r>
      <w:proofErr w:type="spellStart"/>
      <w:r w:rsidRPr="00BC1BBD">
        <w:t>CHL</w:t>
      </w:r>
      <w:proofErr w:type="spellEnd"/>
      <w:r w:rsidRPr="00BC1BBD">
        <w:t>/15–18, пункт 48), и что единственный путь разрешения историч</w:t>
      </w:r>
      <w:r w:rsidRPr="00BC1BBD">
        <w:t>е</w:t>
      </w:r>
      <w:r w:rsidRPr="00BC1BBD">
        <w:t xml:space="preserve">ских и законных чаяний народа </w:t>
      </w:r>
      <w:proofErr w:type="spellStart"/>
      <w:r w:rsidRPr="00BC1BBD">
        <w:t>мапуче</w:t>
      </w:r>
      <w:proofErr w:type="spellEnd"/>
      <w:r w:rsidRPr="00BC1BBD">
        <w:t xml:space="preserve"> состоит в налаживании диалога.</w:t>
      </w:r>
    </w:p>
    <w:p w:rsidR="00ED6227" w:rsidRPr="00BC1BBD" w:rsidRDefault="002815A8" w:rsidP="00BC1BBD">
      <w:pPr>
        <w:pStyle w:val="SingleTxtGR"/>
      </w:pPr>
      <w:r w:rsidRPr="00BC1BBD">
        <w:t>21.</w:t>
      </w:r>
      <w:r w:rsidR="001F4EFC">
        <w:tab/>
      </w:r>
      <w:r w:rsidRPr="00BC1BBD">
        <w:t xml:space="preserve">Он поясняет, что </w:t>
      </w:r>
      <w:proofErr w:type="spellStart"/>
      <w:r w:rsidRPr="00BC1BBD">
        <w:t>Аукан</w:t>
      </w:r>
      <w:proofErr w:type="spellEnd"/>
      <w:r w:rsidRPr="00BC1BBD">
        <w:t xml:space="preserve"> </w:t>
      </w:r>
      <w:proofErr w:type="spellStart"/>
      <w:r w:rsidRPr="00BC1BBD">
        <w:t>Уилкаман</w:t>
      </w:r>
      <w:proofErr w:type="spellEnd"/>
      <w:r w:rsidRPr="00BC1BBD">
        <w:t xml:space="preserve"> </w:t>
      </w:r>
      <w:proofErr w:type="spellStart"/>
      <w:r w:rsidRPr="00BC1BBD">
        <w:t>Пайама</w:t>
      </w:r>
      <w:proofErr w:type="spellEnd"/>
      <w:r w:rsidRPr="00BC1BBD">
        <w:t xml:space="preserve"> преследуется за нападение на одного из карабинеров.</w:t>
      </w:r>
      <w:r w:rsidR="00ED6227" w:rsidRPr="00BC1BBD">
        <w:t xml:space="preserve"> </w:t>
      </w:r>
      <w:r w:rsidRPr="00BC1BBD">
        <w:t>Расследующий дело военный прокурор позволил ему освободиться из-под стражи под залог.</w:t>
      </w:r>
      <w:r w:rsidR="00ED6227" w:rsidRPr="00BC1BBD">
        <w:t xml:space="preserve"> </w:t>
      </w:r>
      <w:r w:rsidRPr="00BC1BBD">
        <w:t>Тем не м</w:t>
      </w:r>
      <w:r w:rsidRPr="00BC1BBD">
        <w:t>е</w:t>
      </w:r>
      <w:r w:rsidRPr="00BC1BBD">
        <w:t xml:space="preserve">нее, залоговые деньги не были внесены, и поэтому </w:t>
      </w:r>
      <w:proofErr w:type="spellStart"/>
      <w:r w:rsidRPr="00BC1BBD">
        <w:t>Аукан</w:t>
      </w:r>
      <w:proofErr w:type="spellEnd"/>
      <w:r w:rsidRPr="00BC1BBD">
        <w:t xml:space="preserve"> </w:t>
      </w:r>
      <w:proofErr w:type="spellStart"/>
      <w:r w:rsidRPr="00BC1BBD">
        <w:t>Уилкаман</w:t>
      </w:r>
      <w:proofErr w:type="spellEnd"/>
      <w:r w:rsidRPr="00BC1BBD">
        <w:t xml:space="preserve"> </w:t>
      </w:r>
      <w:proofErr w:type="spellStart"/>
      <w:r w:rsidRPr="00BC1BBD">
        <w:t>Пайама</w:t>
      </w:r>
      <w:proofErr w:type="spellEnd"/>
      <w:r w:rsidRPr="00BC1BBD">
        <w:t xml:space="preserve"> не мог получить разрешение на выезд из страны.</w:t>
      </w:r>
    </w:p>
    <w:p w:rsidR="00ED6227" w:rsidRPr="00BC1BBD" w:rsidRDefault="002815A8" w:rsidP="00BC1BBD">
      <w:pPr>
        <w:pStyle w:val="SingleTxtGR"/>
      </w:pPr>
      <w:r w:rsidRPr="00BC1BBD">
        <w:t>22.</w:t>
      </w:r>
      <w:r w:rsidR="001F4EFC">
        <w:tab/>
      </w:r>
      <w:r w:rsidRPr="001F4EFC">
        <w:rPr>
          <w:b/>
        </w:rPr>
        <w:t xml:space="preserve">Г-н </w:t>
      </w:r>
      <w:proofErr w:type="spellStart"/>
      <w:r w:rsidRPr="001F4EFC">
        <w:rPr>
          <w:b/>
        </w:rPr>
        <w:t>О</w:t>
      </w:r>
      <w:r w:rsidR="001F4EFC" w:rsidRPr="001F4EFC">
        <w:rPr>
          <w:b/>
        </w:rPr>
        <w:t>пасо</w:t>
      </w:r>
      <w:proofErr w:type="spellEnd"/>
      <w:r w:rsidRPr="00BC1BBD">
        <w:t xml:space="preserve"> (Чили) говорит, что ряд принятых за последние годы законов ограничивает компетенцию военных судов, в особенности за счёт лишения их полномочий по рассмотрению дел в связи с террористической деятельн</w:t>
      </w:r>
      <w:r w:rsidRPr="00BC1BBD">
        <w:t>о</w:t>
      </w:r>
      <w:r w:rsidRPr="00BC1BBD">
        <w:t>стью в тех случаях, когда ответственное за такого рода акты лицо является чл</w:t>
      </w:r>
      <w:r w:rsidRPr="00BC1BBD">
        <w:t>е</w:t>
      </w:r>
      <w:r w:rsidRPr="00BC1BBD">
        <w:t>ном вооружённых подразделений карабинеров.</w:t>
      </w:r>
      <w:r w:rsidR="00ED6227" w:rsidRPr="00BC1BBD">
        <w:t xml:space="preserve"> </w:t>
      </w:r>
      <w:r w:rsidRPr="00BC1BBD">
        <w:t>В будущем продолжится сокр</w:t>
      </w:r>
      <w:r w:rsidRPr="00BC1BBD">
        <w:t>а</w:t>
      </w:r>
      <w:r w:rsidRPr="00BC1BBD">
        <w:t>щение компетенции системы военного правосудия, и она будет заниматься только д</w:t>
      </w:r>
      <w:r w:rsidRPr="00BC1BBD">
        <w:t>е</w:t>
      </w:r>
      <w:r w:rsidRPr="00BC1BBD">
        <w:t>лами военнослужащих.</w:t>
      </w:r>
      <w:r w:rsidR="00ED6227" w:rsidRPr="00BC1BBD">
        <w:t xml:space="preserve"> </w:t>
      </w:r>
      <w:r w:rsidRPr="00BC1BBD">
        <w:t>Преследуя т</w:t>
      </w:r>
      <w:r w:rsidRPr="00BC1BBD">
        <w:t>а</w:t>
      </w:r>
      <w:r w:rsidRPr="00BC1BBD">
        <w:t>кую цель, правительство Чили в июне 2007 года представило конгрессу законопроект, предусматривающий ряд сущ</w:t>
      </w:r>
      <w:r w:rsidRPr="00BC1BBD">
        <w:t>е</w:t>
      </w:r>
      <w:r w:rsidRPr="00BC1BBD">
        <w:t>ственных изменений в Военно-судебном кодексе и ограничивающий компете</w:t>
      </w:r>
      <w:r w:rsidRPr="00BC1BBD">
        <w:t>н</w:t>
      </w:r>
      <w:r w:rsidRPr="00BC1BBD">
        <w:t>цию военных судов лишь военными правонарушениями.</w:t>
      </w:r>
      <w:r w:rsidR="00ED6227" w:rsidRPr="00BC1BBD">
        <w:t xml:space="preserve"> </w:t>
      </w:r>
      <w:r w:rsidRPr="00BC1BBD">
        <w:t>Этот законопроект н</w:t>
      </w:r>
      <w:r w:rsidRPr="00BC1BBD">
        <w:t>а</w:t>
      </w:r>
      <w:r w:rsidRPr="00BC1BBD">
        <w:t>ходится в настоящее время на рассмотрении сенатского Комитета по об</w:t>
      </w:r>
      <w:r w:rsidRPr="00BC1BBD">
        <w:t>о</w:t>
      </w:r>
      <w:r w:rsidRPr="00BC1BBD">
        <w:t>роне.</w:t>
      </w:r>
    </w:p>
    <w:p w:rsidR="00ED6227" w:rsidRPr="00BC1BBD" w:rsidRDefault="002815A8" w:rsidP="00BC1BBD">
      <w:pPr>
        <w:pStyle w:val="SingleTxtGR"/>
      </w:pPr>
      <w:r w:rsidRPr="00BC1BBD">
        <w:t>23.</w:t>
      </w:r>
      <w:r w:rsidR="001F4EFC">
        <w:tab/>
      </w:r>
      <w:r w:rsidRPr="001F4EFC">
        <w:rPr>
          <w:b/>
        </w:rPr>
        <w:t xml:space="preserve">Г-н </w:t>
      </w:r>
      <w:proofErr w:type="spellStart"/>
      <w:r w:rsidRPr="001F4EFC">
        <w:rPr>
          <w:b/>
        </w:rPr>
        <w:t>С</w:t>
      </w:r>
      <w:r w:rsidR="001F4EFC" w:rsidRPr="001F4EFC">
        <w:rPr>
          <w:b/>
        </w:rPr>
        <w:t>анси</w:t>
      </w:r>
      <w:proofErr w:type="spellEnd"/>
      <w:r w:rsidRPr="00BC1BBD">
        <w:t xml:space="preserve"> (Чили) говорит, что зарегистрировано приблизительно 3 тыс</w:t>
      </w:r>
      <w:r w:rsidRPr="00BC1BBD">
        <w:t>я</w:t>
      </w:r>
      <w:r w:rsidRPr="00BC1BBD">
        <w:t>чи чилийских граждан африканского происхождения, плюс значительное число иммигрантов из Африки, большинство которых проживает в северной части страны вблизи границы с Перу.</w:t>
      </w:r>
      <w:r w:rsidR="00ED6227" w:rsidRPr="00BC1BBD">
        <w:t xml:space="preserve"> </w:t>
      </w:r>
      <w:r w:rsidRPr="00BC1BBD">
        <w:t xml:space="preserve">В настоящее время осуществляется </w:t>
      </w:r>
      <w:proofErr w:type="spellStart"/>
      <w:r w:rsidRPr="00BC1BBD">
        <w:t>пилотный</w:t>
      </w:r>
      <w:proofErr w:type="spellEnd"/>
      <w:r w:rsidRPr="00BC1BBD">
        <w:t xml:space="preserve"> проект, основанный на принципе добровольной самоидентификации, с тем чт</w:t>
      </w:r>
      <w:r w:rsidRPr="00BC1BBD">
        <w:t>о</w:t>
      </w:r>
      <w:r w:rsidRPr="00BC1BBD">
        <w:t>бы выявить данные о населении африканского происхождения.</w:t>
      </w:r>
      <w:r w:rsidR="00ED6227" w:rsidRPr="00BC1BBD">
        <w:t xml:space="preserve"> </w:t>
      </w:r>
      <w:r w:rsidRPr="00BC1BBD">
        <w:t>1 августа 2009 года в палату депутатов был внесён законопроект о признании лиц африканск</w:t>
      </w:r>
      <w:r w:rsidRPr="00BC1BBD">
        <w:t>о</w:t>
      </w:r>
      <w:r w:rsidRPr="00BC1BBD">
        <w:t>го происхождения этнической группой и о праве членов этой группы с</w:t>
      </w:r>
      <w:r w:rsidRPr="00BC1BBD">
        <w:t>о</w:t>
      </w:r>
      <w:r w:rsidRPr="00BC1BBD">
        <w:t>хранять, развивать и укреплять свою культурную самобытность, институты и традиции.</w:t>
      </w:r>
    </w:p>
    <w:p w:rsidR="00ED6227" w:rsidRPr="00BC1BBD" w:rsidRDefault="002815A8" w:rsidP="00BC1BBD">
      <w:pPr>
        <w:pStyle w:val="SingleTxtGR"/>
      </w:pPr>
      <w:r w:rsidRPr="00BC1BBD">
        <w:t>24.</w:t>
      </w:r>
      <w:r w:rsidR="001F4EFC">
        <w:tab/>
      </w:r>
      <w:r w:rsidRPr="00BC1BBD">
        <w:t xml:space="preserve">Сенат в настоящее время рассматривает </w:t>
      </w:r>
      <w:proofErr w:type="spellStart"/>
      <w:r w:rsidRPr="00BC1BBD">
        <w:t>антидискриминационный</w:t>
      </w:r>
      <w:proofErr w:type="spellEnd"/>
      <w:r w:rsidRPr="00BC1BBD">
        <w:t xml:space="preserve"> зак</w:t>
      </w:r>
      <w:r w:rsidRPr="00BC1BBD">
        <w:t>о</w:t>
      </w:r>
      <w:r w:rsidRPr="00BC1BBD">
        <w:t>нопроект.</w:t>
      </w:r>
      <w:r w:rsidR="00ED6227" w:rsidRPr="00BC1BBD">
        <w:t xml:space="preserve"> </w:t>
      </w:r>
      <w:r w:rsidRPr="00BC1BBD">
        <w:t>Согласно этому законопроекту, агентам государства и частным лицам запрещается употреблять какие бы то ни было разграничения, исключения, о</w:t>
      </w:r>
      <w:r w:rsidRPr="00BC1BBD">
        <w:t>г</w:t>
      </w:r>
      <w:r w:rsidRPr="00BC1BBD">
        <w:t>раничения или предпочтения по мотивам расового или этнического происхо</w:t>
      </w:r>
      <w:r w:rsidRPr="00BC1BBD">
        <w:t>ж</w:t>
      </w:r>
      <w:r w:rsidRPr="00BC1BBD">
        <w:t>дения или лишать кого-либо его конституционных прав или любых других прав, предоставляемых на основе внутреннего законодательства или междун</w:t>
      </w:r>
      <w:r w:rsidRPr="00BC1BBD">
        <w:t>а</w:t>
      </w:r>
      <w:r w:rsidRPr="00BC1BBD">
        <w:t>родных договоров, ратифицированных Чили.</w:t>
      </w:r>
      <w:r w:rsidR="00ED6227" w:rsidRPr="00BC1BBD">
        <w:t xml:space="preserve"> </w:t>
      </w:r>
      <w:r w:rsidRPr="00BC1BBD">
        <w:t>Кр</w:t>
      </w:r>
      <w:r w:rsidRPr="00BC1BBD">
        <w:t>о</w:t>
      </w:r>
      <w:r w:rsidRPr="00BC1BBD">
        <w:t>ме того, этот законопроект вводит определение отягчающих обстоятельств в связи с правонаруш</w:t>
      </w:r>
      <w:r w:rsidRPr="00BC1BBD">
        <w:t>е</w:t>
      </w:r>
      <w:r w:rsidRPr="00BC1BBD">
        <w:t>ниями по мотивам произвольной дискриминации и квалифицирует подстрекательство к ненависти на почве расы, пола, религии или национальности в качестве уголо</w:t>
      </w:r>
      <w:r w:rsidRPr="00BC1BBD">
        <w:t>в</w:t>
      </w:r>
      <w:r w:rsidRPr="00BC1BBD">
        <w:t>ного преступления.</w:t>
      </w:r>
      <w:r w:rsidR="00ED6227" w:rsidRPr="00BC1BBD">
        <w:t xml:space="preserve"> </w:t>
      </w:r>
      <w:r w:rsidRPr="00BC1BBD">
        <w:t>Положения этого закон</w:t>
      </w:r>
      <w:r w:rsidRPr="00BC1BBD">
        <w:t>о</w:t>
      </w:r>
      <w:r w:rsidRPr="00BC1BBD">
        <w:t>проекта должны также применяться к злоумышленным деяниям, направленным против лиц из числа коренного н</w:t>
      </w:r>
      <w:r w:rsidRPr="00BC1BBD">
        <w:t>а</w:t>
      </w:r>
      <w:r w:rsidRPr="00BC1BBD">
        <w:t>селения по причине их происхождения или культуры.</w:t>
      </w:r>
      <w:r w:rsidR="00ED6227" w:rsidRPr="00BC1BBD">
        <w:t xml:space="preserve"> </w:t>
      </w:r>
      <w:r w:rsidRPr="00BC1BBD">
        <w:t>Правительство Чили твёрдо намерено добиться принятия этого закона до истечения срока своих полномочий.</w:t>
      </w:r>
    </w:p>
    <w:p w:rsidR="00ED6227" w:rsidRPr="00BC1BBD" w:rsidRDefault="002815A8" w:rsidP="00BC1BBD">
      <w:pPr>
        <w:pStyle w:val="SingleTxtGR"/>
      </w:pPr>
      <w:r w:rsidRPr="00BC1BBD">
        <w:t>25.</w:t>
      </w:r>
      <w:r w:rsidR="001F4EFC">
        <w:tab/>
      </w:r>
      <w:r w:rsidRPr="00BC1BBD">
        <w:t>Каждые три года, начиная с 1996 года, Чили проводит обследование н</w:t>
      </w:r>
      <w:r w:rsidRPr="00BC1BBD">
        <w:t>а</w:t>
      </w:r>
      <w:r w:rsidRPr="00BC1BBD">
        <w:t>циональной социально-экономической обстановки, а именно анализ-характеристику национальной социально-экономической ситуации (</w:t>
      </w:r>
      <w:proofErr w:type="spellStart"/>
      <w:r w:rsidRPr="00BC1BBD">
        <w:rPr>
          <w:lang w:val="en-US"/>
        </w:rPr>
        <w:t>CASEN</w:t>
      </w:r>
      <w:proofErr w:type="spellEnd"/>
      <w:r w:rsidRPr="00BC1BBD">
        <w:t>), что позволяет лицам из числа коренного населения идентифицировать себя в качестве членов одной из этнических групп стран.</w:t>
      </w:r>
      <w:r w:rsidR="00ED6227" w:rsidRPr="00BC1BBD">
        <w:t xml:space="preserve"> </w:t>
      </w:r>
      <w:r w:rsidRPr="00BC1BBD">
        <w:t>В процентном выражении доля лиц, идентифицирующих себ</w:t>
      </w:r>
      <w:r w:rsidR="001F4EFC">
        <w:t>я таким образом, возросла с 4,4%</w:t>
      </w:r>
      <w:r w:rsidRPr="00BC1BBD">
        <w:t xml:space="preserve"> в 1996 до 6,6</w:t>
      </w:r>
      <w:r w:rsidR="001F4EFC">
        <w:t>%</w:t>
      </w:r>
      <w:r w:rsidRPr="00BC1BBD">
        <w:t xml:space="preserve"> в 2006 году, и этот рост отражает нынешнее позитивное восприятие кул</w:t>
      </w:r>
      <w:r w:rsidRPr="00BC1BBD">
        <w:t>ь</w:t>
      </w:r>
      <w:r w:rsidRPr="00BC1BBD">
        <w:t>туры коренного населения в Чили – культуры, которую лица из числа к</w:t>
      </w:r>
      <w:r w:rsidRPr="00BC1BBD">
        <w:t>о</w:t>
      </w:r>
      <w:r w:rsidRPr="00BC1BBD">
        <w:t>ренного населения с гордостью называют своей.</w:t>
      </w:r>
    </w:p>
    <w:p w:rsidR="00ED6227" w:rsidRPr="00BC1BBD" w:rsidRDefault="002815A8" w:rsidP="00BC1BBD">
      <w:pPr>
        <w:pStyle w:val="SingleTxtGR"/>
      </w:pPr>
      <w:r w:rsidRPr="00BC1BBD">
        <w:t>26.</w:t>
      </w:r>
      <w:r w:rsidR="001F4EFC">
        <w:tab/>
      </w:r>
      <w:r w:rsidRPr="00BC1BBD">
        <w:t xml:space="preserve">В период с 2000 года по 2006 год население </w:t>
      </w:r>
      <w:proofErr w:type="spellStart"/>
      <w:r w:rsidRPr="00BC1BBD">
        <w:t>аймара</w:t>
      </w:r>
      <w:proofErr w:type="spellEnd"/>
      <w:r w:rsidRPr="00BC1BBD">
        <w:t xml:space="preserve"> выросло с приблиз</w:t>
      </w:r>
      <w:r w:rsidRPr="00BC1BBD">
        <w:t>и</w:t>
      </w:r>
      <w:r w:rsidRPr="00BC1BBD">
        <w:t xml:space="preserve">тельно 60 </w:t>
      </w:r>
      <w:r w:rsidR="002642DF">
        <w:t>000</w:t>
      </w:r>
      <w:r w:rsidRPr="00BC1BBD">
        <w:t xml:space="preserve"> до 82 </w:t>
      </w:r>
      <w:r w:rsidR="002642DF">
        <w:t>000</w:t>
      </w:r>
      <w:r w:rsidRPr="00BC1BBD">
        <w:t xml:space="preserve"> человек, в то время как население </w:t>
      </w:r>
      <w:proofErr w:type="spellStart"/>
      <w:r w:rsidRPr="00BC1BBD">
        <w:t>мапуче</w:t>
      </w:r>
      <w:proofErr w:type="spellEnd"/>
      <w:r w:rsidRPr="00BC1BBD">
        <w:t xml:space="preserve"> пережило самый большой демографический скачок как в абсолютном, так и в процентном отношении, увеличившись с 576 </w:t>
      </w:r>
      <w:r w:rsidR="001F4EFC">
        <w:t>000</w:t>
      </w:r>
      <w:r w:rsidRPr="00BC1BBD">
        <w:t xml:space="preserve"> до 925 </w:t>
      </w:r>
      <w:r w:rsidR="001F4EFC">
        <w:t>000</w:t>
      </w:r>
      <w:r w:rsidRPr="00BC1BBD">
        <w:t>.</w:t>
      </w:r>
      <w:r w:rsidR="00ED6227" w:rsidRPr="00BC1BBD">
        <w:t xml:space="preserve"> </w:t>
      </w:r>
      <w:r w:rsidRPr="00BC1BBD">
        <w:t xml:space="preserve">Анализ </w:t>
      </w:r>
      <w:proofErr w:type="spellStart"/>
      <w:r w:rsidRPr="00BC1BBD">
        <w:rPr>
          <w:lang w:val="en-US"/>
        </w:rPr>
        <w:t>CASEN</w:t>
      </w:r>
      <w:proofErr w:type="spellEnd"/>
      <w:r w:rsidRPr="00BC1BBD">
        <w:t xml:space="preserve"> продемонстр</w:t>
      </w:r>
      <w:r w:rsidRPr="00BC1BBD">
        <w:t>и</w:t>
      </w:r>
      <w:r w:rsidRPr="00BC1BBD">
        <w:t>ровал значительное сокращение бедности на национальном уровне за после</w:t>
      </w:r>
      <w:r w:rsidRPr="00BC1BBD">
        <w:t>д</w:t>
      </w:r>
      <w:r w:rsidRPr="00BC1BBD">
        <w:t xml:space="preserve">ние </w:t>
      </w:r>
      <w:r w:rsidR="001F4EFC">
        <w:t>десять</w:t>
      </w:r>
      <w:r w:rsidRPr="00BC1BBD">
        <w:t xml:space="preserve"> лет, причём это сокращение наиболее заметно в среде коренного н</w:t>
      </w:r>
      <w:r w:rsidRPr="00BC1BBD">
        <w:t>а</w:t>
      </w:r>
      <w:r w:rsidRPr="00BC1BBD">
        <w:t>селения.</w:t>
      </w:r>
      <w:r w:rsidR="00ED6227" w:rsidRPr="00BC1BBD">
        <w:t xml:space="preserve"> </w:t>
      </w:r>
      <w:r w:rsidRPr="00BC1BBD">
        <w:t>Разрыв по уровням бедности между общим населением и коренными группами населения составлял 10</w:t>
      </w:r>
      <w:r w:rsidR="008D27A2">
        <w:t>%</w:t>
      </w:r>
      <w:r w:rsidRPr="00BC1BBD">
        <w:t xml:space="preserve"> в 1996 году и лишь 4,9</w:t>
      </w:r>
      <w:r w:rsidR="008D27A2">
        <w:t>%</w:t>
      </w:r>
      <w:r w:rsidRPr="00BC1BBD">
        <w:t xml:space="preserve"> в 2006</w:t>
      </w:r>
      <w:r w:rsidR="008D27A2">
        <w:t> </w:t>
      </w:r>
      <w:r w:rsidRPr="00BC1BBD">
        <w:t>году.</w:t>
      </w:r>
    </w:p>
    <w:p w:rsidR="00ED6227" w:rsidRPr="00BC1BBD" w:rsidRDefault="002815A8" w:rsidP="00BC1BBD">
      <w:pPr>
        <w:pStyle w:val="SingleTxtGR"/>
      </w:pPr>
      <w:r w:rsidRPr="00BC1BBD">
        <w:t>27.</w:t>
      </w:r>
      <w:r w:rsidR="008D27A2">
        <w:tab/>
      </w:r>
      <w:r w:rsidRPr="008D27A2">
        <w:rPr>
          <w:b/>
        </w:rPr>
        <w:t>Г-жа Г</w:t>
      </w:r>
      <w:r w:rsidR="008D27A2" w:rsidRPr="008D27A2">
        <w:rPr>
          <w:b/>
        </w:rPr>
        <w:t>ерц</w:t>
      </w:r>
      <w:r w:rsidRPr="00BC1BBD">
        <w:t xml:space="preserve"> (Чили) говорит, что существует два законопроекта, нацеле</w:t>
      </w:r>
      <w:r w:rsidRPr="00BC1BBD">
        <w:t>н</w:t>
      </w:r>
      <w:r w:rsidRPr="00BC1BBD">
        <w:t>ных на создание в Чили независимого института для поощрения и защиты прав человека в соответствии с нормами и принципами международного права.</w:t>
      </w:r>
      <w:r w:rsidR="00ED6227" w:rsidRPr="00BC1BBD">
        <w:t xml:space="preserve"> </w:t>
      </w:r>
      <w:r w:rsidRPr="00BC1BBD">
        <w:t>Пе</w:t>
      </w:r>
      <w:r w:rsidRPr="00BC1BBD">
        <w:t>р</w:t>
      </w:r>
      <w:r w:rsidRPr="00BC1BBD">
        <w:t>вый из них, внесённый в конгресс в 2005 году, нацелен на создание независим</w:t>
      </w:r>
      <w:r w:rsidRPr="00BC1BBD">
        <w:t>о</w:t>
      </w:r>
      <w:r w:rsidRPr="00BC1BBD">
        <w:t>го национального института в рамках публичного права и в соответствии с Принципами, касающимися статуса национальных учреждений (Парижскими принципами), и при этом такой институт занимался бы главным образом поо</w:t>
      </w:r>
      <w:r w:rsidRPr="00BC1BBD">
        <w:t>щ</w:t>
      </w:r>
      <w:r w:rsidRPr="00BC1BBD">
        <w:t>рением и защитой основных прав.</w:t>
      </w:r>
      <w:r w:rsidR="00ED6227" w:rsidRPr="00BC1BBD">
        <w:t xml:space="preserve"> </w:t>
      </w:r>
      <w:r w:rsidRPr="00BC1BBD">
        <w:t>29 июля 2009 года палата депутатов одобр</w:t>
      </w:r>
      <w:r w:rsidRPr="00BC1BBD">
        <w:t>и</w:t>
      </w:r>
      <w:r w:rsidRPr="00BC1BBD">
        <w:t>ла этот законопроект при том условии, что правительство примет на себя обяз</w:t>
      </w:r>
      <w:r w:rsidRPr="00BC1BBD">
        <w:t>а</w:t>
      </w:r>
      <w:r w:rsidRPr="00BC1BBD">
        <w:t>тельство представить конгрессу доработанный проект без дальнейших проме</w:t>
      </w:r>
      <w:r w:rsidRPr="00BC1BBD">
        <w:t>д</w:t>
      </w:r>
      <w:r w:rsidRPr="00BC1BBD">
        <w:t>лений.</w:t>
      </w:r>
      <w:r w:rsidR="00ED6227" w:rsidRPr="00BC1BBD">
        <w:t xml:space="preserve"> </w:t>
      </w:r>
      <w:r w:rsidRPr="00BC1BBD">
        <w:t>В этой связи правительство Чили обязалось, в частности, чётко опред</w:t>
      </w:r>
      <w:r w:rsidRPr="00BC1BBD">
        <w:t>е</w:t>
      </w:r>
      <w:r w:rsidRPr="00BC1BBD">
        <w:t>лить сферу полномочий этого института в увязке с международными договор</w:t>
      </w:r>
      <w:r w:rsidRPr="00BC1BBD">
        <w:t>а</w:t>
      </w:r>
      <w:r w:rsidRPr="00BC1BBD">
        <w:t>ми, ратифицированными Чили, и с общими принципами международного права в области прав человека;</w:t>
      </w:r>
      <w:r w:rsidR="00ED6227" w:rsidRPr="00BC1BBD">
        <w:t xml:space="preserve"> </w:t>
      </w:r>
      <w:r w:rsidRPr="00BC1BBD">
        <w:t>исчерпывающе уполномочить институт подготавл</w:t>
      </w:r>
      <w:r w:rsidRPr="00BC1BBD">
        <w:t>и</w:t>
      </w:r>
      <w:r w:rsidRPr="00BC1BBD">
        <w:t xml:space="preserve">вать на ежегодной основе доклады органам ООН и </w:t>
      </w:r>
      <w:proofErr w:type="spellStart"/>
      <w:r w:rsidRPr="00BC1BBD">
        <w:t>ОАГ</w:t>
      </w:r>
      <w:proofErr w:type="spellEnd"/>
      <w:r w:rsidRPr="00BC1BBD">
        <w:t>, равно как и другим о</w:t>
      </w:r>
      <w:r w:rsidRPr="00BC1BBD">
        <w:t>р</w:t>
      </w:r>
      <w:r w:rsidRPr="00BC1BBD">
        <w:t>ганам и организациям, ведущим деятельность в области прав человека, и во</w:t>
      </w:r>
      <w:r w:rsidRPr="00BC1BBD">
        <w:t>з</w:t>
      </w:r>
      <w:r w:rsidRPr="00BC1BBD">
        <w:t>буждать дела в связи с актами геноцида, военными преступлениями и престу</w:t>
      </w:r>
      <w:r w:rsidRPr="00BC1BBD">
        <w:t>п</w:t>
      </w:r>
      <w:r w:rsidRPr="00BC1BBD">
        <w:t>лениями против человечности;</w:t>
      </w:r>
      <w:r w:rsidR="00ED6227" w:rsidRPr="00BC1BBD">
        <w:t xml:space="preserve"> </w:t>
      </w:r>
      <w:r w:rsidRPr="00BC1BBD">
        <w:t>укреплять независимость такого института и целиком соглашаться со статутом, принятым его руководящим органом;</w:t>
      </w:r>
      <w:r w:rsidR="00ED6227" w:rsidRPr="00BC1BBD">
        <w:t xml:space="preserve"> </w:t>
      </w:r>
      <w:r w:rsidRPr="00BC1BBD">
        <w:t>и нак</w:t>
      </w:r>
      <w:r w:rsidRPr="00BC1BBD">
        <w:t>о</w:t>
      </w:r>
      <w:r w:rsidRPr="00BC1BBD">
        <w:t>нец, улучшить меры соцобеспечения в поддержку лиц, чьи права человека были ущемлены в период диктатуры.</w:t>
      </w:r>
    </w:p>
    <w:p w:rsidR="00ED6227" w:rsidRPr="00BC1BBD" w:rsidRDefault="002815A8" w:rsidP="00BC1BBD">
      <w:pPr>
        <w:pStyle w:val="SingleTxtGR"/>
      </w:pPr>
      <w:r w:rsidRPr="00BC1BBD">
        <w:t>28.</w:t>
      </w:r>
      <w:r w:rsidR="00416242">
        <w:tab/>
      </w:r>
      <w:r w:rsidRPr="00BC1BBD">
        <w:t>Второй законопроект предусматривает создание института Омбудсмена и его продвижение на уровень конституционного органа.</w:t>
      </w:r>
      <w:r w:rsidR="00ED6227" w:rsidRPr="00BC1BBD">
        <w:t xml:space="preserve"> </w:t>
      </w:r>
      <w:r w:rsidRPr="00BC1BBD">
        <w:t>Цель такого института должна предположительно состоять в том, чтобы защищать индивидуума от действий, или бездействия, государственных органов и санкционированных г</w:t>
      </w:r>
      <w:r w:rsidRPr="00BC1BBD">
        <w:t>о</w:t>
      </w:r>
      <w:r w:rsidRPr="00BC1BBD">
        <w:t>сударством юридических лиц в соответствии с нормами частного права.</w:t>
      </w:r>
      <w:r w:rsidR="00ED6227" w:rsidRPr="00BC1BBD">
        <w:t xml:space="preserve"> </w:t>
      </w:r>
      <w:r w:rsidRPr="00BC1BBD">
        <w:t>Этот законопроект успешно проходит процесс утверждения в конгрессе.</w:t>
      </w:r>
      <w:r w:rsidR="00ED6227" w:rsidRPr="00BC1BBD">
        <w:t xml:space="preserve"> </w:t>
      </w:r>
    </w:p>
    <w:p w:rsidR="00ED6227" w:rsidRPr="00BC1BBD" w:rsidRDefault="002815A8" w:rsidP="00BC1BBD">
      <w:pPr>
        <w:pStyle w:val="SingleTxtGR"/>
      </w:pPr>
      <w:r w:rsidRPr="00BC1BBD">
        <w:t>29.</w:t>
      </w:r>
      <w:r w:rsidR="00416242">
        <w:tab/>
      </w:r>
      <w:r w:rsidRPr="00416242">
        <w:rPr>
          <w:b/>
        </w:rPr>
        <w:t xml:space="preserve">Г-н </w:t>
      </w:r>
      <w:proofErr w:type="spellStart"/>
      <w:r w:rsidRPr="00416242">
        <w:rPr>
          <w:b/>
        </w:rPr>
        <w:t>П</w:t>
      </w:r>
      <w:r w:rsidR="00416242" w:rsidRPr="00416242">
        <w:rPr>
          <w:b/>
        </w:rPr>
        <w:t>орталес</w:t>
      </w:r>
      <w:proofErr w:type="spellEnd"/>
      <w:r w:rsidRPr="00BC1BBD">
        <w:t xml:space="preserve"> (Чили), говоря о ситуации народа </w:t>
      </w:r>
      <w:proofErr w:type="spellStart"/>
      <w:r w:rsidRPr="00BC1BBD">
        <w:t>аймара</w:t>
      </w:r>
      <w:proofErr w:type="spellEnd"/>
      <w:r w:rsidRPr="00BC1BBD">
        <w:t xml:space="preserve"> в районе </w:t>
      </w:r>
      <w:proofErr w:type="spellStart"/>
      <w:r w:rsidRPr="00BC1BBD">
        <w:t>Ар</w:t>
      </w:r>
      <w:r w:rsidRPr="00BC1BBD">
        <w:t>и</w:t>
      </w:r>
      <w:r w:rsidRPr="00BC1BBD">
        <w:t>ки</w:t>
      </w:r>
      <w:proofErr w:type="spellEnd"/>
      <w:r w:rsidRPr="00BC1BBD">
        <w:t xml:space="preserve"> и </w:t>
      </w:r>
      <w:proofErr w:type="spellStart"/>
      <w:r w:rsidRPr="00BC1BBD">
        <w:t>Паринакоты</w:t>
      </w:r>
      <w:proofErr w:type="spellEnd"/>
      <w:r w:rsidRPr="00BC1BBD">
        <w:t xml:space="preserve"> вблизи границ Чили, Перу и Боливии, напоминает о том, что гр</w:t>
      </w:r>
      <w:r w:rsidRPr="00BC1BBD">
        <w:t>а</w:t>
      </w:r>
      <w:r w:rsidRPr="00BC1BBD">
        <w:t>ница между Чили и Перу была установлена на основании заключённого в 1929</w:t>
      </w:r>
      <w:r w:rsidR="00416242">
        <w:t> </w:t>
      </w:r>
      <w:r w:rsidRPr="00BC1BBD">
        <w:t>году в Лиме договора, который признают обе страны.</w:t>
      </w:r>
      <w:r w:rsidR="00ED6227" w:rsidRPr="00BC1BBD">
        <w:t xml:space="preserve"> </w:t>
      </w:r>
      <w:r w:rsidRPr="00BC1BBD">
        <w:t>Чили и Перу устан</w:t>
      </w:r>
      <w:r w:rsidRPr="00BC1BBD">
        <w:t>о</w:t>
      </w:r>
      <w:r w:rsidRPr="00BC1BBD">
        <w:t>вили свою морскую границу, одобрив Декларацию о морской зоне (Декларацию Сантьяго) от 18 августа 1952 года и Соглашение об особой морской пограни</w:t>
      </w:r>
      <w:r w:rsidRPr="00BC1BBD">
        <w:t>ч</w:t>
      </w:r>
      <w:r w:rsidRPr="00BC1BBD">
        <w:t>ной зоне, подписанное в Лиме 4 декабря 1954 года (см. Информационный ци</w:t>
      </w:r>
      <w:r w:rsidRPr="00BC1BBD">
        <w:t>р</w:t>
      </w:r>
      <w:r w:rsidRPr="00BC1BBD">
        <w:t>куляр по морскому праву, опубликованный Отделом ООН по вопросам Миров</w:t>
      </w:r>
      <w:r w:rsidRPr="00BC1BBD">
        <w:t>о</w:t>
      </w:r>
      <w:r w:rsidRPr="00BC1BBD">
        <w:t>го океана и морскому праву в 2002 году).</w:t>
      </w:r>
      <w:r w:rsidR="00ED6227" w:rsidRPr="00BC1BBD">
        <w:t xml:space="preserve"> </w:t>
      </w:r>
      <w:r w:rsidRPr="00BC1BBD">
        <w:t>Что касается морской границы, то п</w:t>
      </w:r>
      <w:r w:rsidRPr="00BC1BBD">
        <w:t>е</w:t>
      </w:r>
      <w:r w:rsidRPr="00BC1BBD">
        <w:t>руанское правительство подало апелляцию в Международный суд в Гааге для того, чтобы урегулировать эту спорную ситуацию.</w:t>
      </w:r>
      <w:r w:rsidR="00ED6227" w:rsidRPr="00BC1BBD">
        <w:t xml:space="preserve"> </w:t>
      </w:r>
      <w:r w:rsidRPr="00BC1BBD">
        <w:t xml:space="preserve">Для населения, будь то </w:t>
      </w:r>
      <w:proofErr w:type="spellStart"/>
      <w:r w:rsidRPr="00BC1BBD">
        <w:t>а</w:t>
      </w:r>
      <w:r w:rsidRPr="00BC1BBD">
        <w:t>й</w:t>
      </w:r>
      <w:r w:rsidRPr="00BC1BBD">
        <w:t>мара</w:t>
      </w:r>
      <w:proofErr w:type="spellEnd"/>
      <w:r w:rsidRPr="00BC1BBD">
        <w:t xml:space="preserve"> или другие группы, мирное урегулирование этого спора в соответствии с принципами международного права представляется наилучшей гарантией.</w:t>
      </w:r>
    </w:p>
    <w:p w:rsidR="00ED6227" w:rsidRPr="00BC1BBD" w:rsidRDefault="002815A8" w:rsidP="00BC1BBD">
      <w:pPr>
        <w:pStyle w:val="SingleTxtGR"/>
      </w:pPr>
      <w:r w:rsidRPr="00BC1BBD">
        <w:t>30.</w:t>
      </w:r>
      <w:r w:rsidR="00416242">
        <w:tab/>
      </w:r>
      <w:r w:rsidRPr="00BC1BBD">
        <w:t>В настоящее время в Чили подготавливается законодательство в отнош</w:t>
      </w:r>
      <w:r w:rsidRPr="00BC1BBD">
        <w:t>е</w:t>
      </w:r>
      <w:r w:rsidRPr="00BC1BBD">
        <w:t>нии мигрантов и беженцев, на которых уже распространяются соответству</w:t>
      </w:r>
      <w:r w:rsidRPr="00BC1BBD">
        <w:t>ю</w:t>
      </w:r>
      <w:r w:rsidRPr="00BC1BBD">
        <w:t>щие принципы:</w:t>
      </w:r>
      <w:r w:rsidR="00ED6227" w:rsidRPr="00BC1BBD">
        <w:t xml:space="preserve"> </w:t>
      </w:r>
      <w:r w:rsidRPr="00BC1BBD">
        <w:t>так, в качестве беженцев уже было принято значительное число колумбийцев, и, кроме того, 115 палестинцев получили аналогичный статус.</w:t>
      </w:r>
      <w:r w:rsidR="00ED6227" w:rsidRPr="00BC1BBD">
        <w:t xml:space="preserve"> </w:t>
      </w:r>
      <w:r w:rsidRPr="00BC1BBD">
        <w:t>Чили тесно сотрудничает с Управлением Верховного комиссара по делам б</w:t>
      </w:r>
      <w:r w:rsidRPr="00BC1BBD">
        <w:t>е</w:t>
      </w:r>
      <w:r w:rsidRPr="00BC1BBD">
        <w:t>женцев.</w:t>
      </w:r>
      <w:r w:rsidR="00ED6227" w:rsidRPr="00BC1BBD">
        <w:t xml:space="preserve"> </w:t>
      </w:r>
      <w:r w:rsidRPr="00BC1BBD">
        <w:t>Что касается вопроса об апатридах, то конгресс рассматривает возмо</w:t>
      </w:r>
      <w:r w:rsidRPr="00BC1BBD">
        <w:t>ж</w:t>
      </w:r>
      <w:r w:rsidRPr="00BC1BBD">
        <w:t>ность принятия соответствующих междун</w:t>
      </w:r>
      <w:r w:rsidRPr="00BC1BBD">
        <w:t>а</w:t>
      </w:r>
      <w:r w:rsidRPr="00BC1BBD">
        <w:t>родных договоров.</w:t>
      </w:r>
    </w:p>
    <w:p w:rsidR="00ED6227" w:rsidRPr="00BC1BBD" w:rsidRDefault="002815A8" w:rsidP="00BC1BBD">
      <w:pPr>
        <w:pStyle w:val="SingleTxtGR"/>
      </w:pPr>
      <w:r w:rsidRPr="00BC1BBD">
        <w:t>31.</w:t>
      </w:r>
      <w:r w:rsidR="00416242">
        <w:tab/>
      </w:r>
      <w:r w:rsidRPr="00416242">
        <w:rPr>
          <w:b/>
        </w:rPr>
        <w:t>Г-н А</w:t>
      </w:r>
      <w:r w:rsidR="00416242" w:rsidRPr="00416242">
        <w:rPr>
          <w:b/>
        </w:rPr>
        <w:t>втономов</w:t>
      </w:r>
      <w:r w:rsidRPr="00BC1BBD">
        <w:t>, касаясь пунктов 110 и 111 рассматриваемого доклада, где сказано, что судебная практика в отношении иерархии международных д</w:t>
      </w:r>
      <w:r w:rsidRPr="00BC1BBD">
        <w:t>о</w:t>
      </w:r>
      <w:r w:rsidRPr="00BC1BBD">
        <w:t>говоров по правам человека колебалась в диапазоне между присвоением т</w:t>
      </w:r>
      <w:r w:rsidRPr="00BC1BBD">
        <w:t>а</w:t>
      </w:r>
      <w:r w:rsidRPr="00BC1BBD">
        <w:t>ким договорам ранга закона или более высокого ранга, чем ранг закона, но более низкого, чем положения Конституции, хотел бы выяснить, каково реальное м</w:t>
      </w:r>
      <w:r w:rsidRPr="00BC1BBD">
        <w:t>е</w:t>
      </w:r>
      <w:r w:rsidRPr="00BC1BBD">
        <w:t>сто Конвенции во внутреннем юридическом уложении и какому из докуме</w:t>
      </w:r>
      <w:r w:rsidRPr="00BC1BBD">
        <w:t>н</w:t>
      </w:r>
      <w:r w:rsidRPr="00BC1BBD">
        <w:t>тов отводится преимущественное право в случае коллизии норм Конституции и к</w:t>
      </w:r>
      <w:r w:rsidRPr="00BC1BBD">
        <w:t>а</w:t>
      </w:r>
      <w:r w:rsidRPr="00BC1BBD">
        <w:t>кого-либо международного договора по правам человека.</w:t>
      </w:r>
    </w:p>
    <w:p w:rsidR="00ED6227" w:rsidRPr="00BC1BBD" w:rsidRDefault="002815A8" w:rsidP="00BC1BBD">
      <w:pPr>
        <w:pStyle w:val="SingleTxtGR"/>
      </w:pPr>
      <w:r w:rsidRPr="00BC1BBD">
        <w:t>32.</w:t>
      </w:r>
      <w:r w:rsidR="00416242">
        <w:tab/>
      </w:r>
      <w:r w:rsidRPr="00BC1BBD">
        <w:t xml:space="preserve">Желая уточнить, не существует ли в государстве-участнике </w:t>
      </w:r>
      <w:r w:rsidR="00700F50">
        <w:t>"</w:t>
      </w:r>
      <w:r w:rsidRPr="00BC1BBD">
        <w:t>экологич</w:t>
      </w:r>
      <w:r w:rsidRPr="00BC1BBD">
        <w:t>е</w:t>
      </w:r>
      <w:r w:rsidRPr="00BC1BBD">
        <w:t>ского расизма</w:t>
      </w:r>
      <w:r w:rsidR="00700F50">
        <w:t>"</w:t>
      </w:r>
      <w:r w:rsidRPr="00BC1BBD">
        <w:t xml:space="preserve"> в том или ином виде, г-н Автономов спрашивает, происходят ли консультации с теми общинами, которым потенциально может быть нанесён ущерб крупными инфраструктурными проектами, такими как ГЭС или геоте</w:t>
      </w:r>
      <w:r w:rsidRPr="00BC1BBD">
        <w:t>р</w:t>
      </w:r>
      <w:r w:rsidRPr="00BC1BBD">
        <w:t>мальные проекты, с тем чтобы обеспечить этим общинам возможность выраб</w:t>
      </w:r>
      <w:r w:rsidRPr="00BC1BBD">
        <w:t>о</w:t>
      </w:r>
      <w:r w:rsidRPr="00BC1BBD">
        <w:t>тать пр</w:t>
      </w:r>
      <w:r w:rsidRPr="00BC1BBD">
        <w:t>о</w:t>
      </w:r>
      <w:r w:rsidRPr="00BC1BBD">
        <w:t>свещённое мнение на этот счёт.</w:t>
      </w:r>
      <w:r w:rsidR="00ED6227" w:rsidRPr="00BC1BBD">
        <w:t xml:space="preserve"> </w:t>
      </w:r>
      <w:r w:rsidRPr="00BC1BBD">
        <w:t>Чили ратифицировала Конвенцию МОТ № 169 и теперь должна прилагать все усилия к тому, чтобы действовать в с</w:t>
      </w:r>
      <w:r w:rsidRPr="00BC1BBD">
        <w:t>о</w:t>
      </w:r>
      <w:r w:rsidRPr="00BC1BBD">
        <w:t>гласии с общественными интересами, в особенности интересами коренных н</w:t>
      </w:r>
      <w:r w:rsidRPr="00BC1BBD">
        <w:t>а</w:t>
      </w:r>
      <w:r w:rsidRPr="00BC1BBD">
        <w:t>родов.</w:t>
      </w:r>
      <w:r w:rsidR="00ED6227" w:rsidRPr="00BC1BBD">
        <w:t xml:space="preserve"> </w:t>
      </w:r>
      <w:r w:rsidRPr="00BC1BBD">
        <w:t>Он хотел бы получить дополнительную информацию на этот счёт.</w:t>
      </w:r>
    </w:p>
    <w:p w:rsidR="00ED6227" w:rsidRPr="00BC1BBD" w:rsidRDefault="002815A8" w:rsidP="00BC1BBD">
      <w:pPr>
        <w:pStyle w:val="SingleTxtGR"/>
      </w:pPr>
      <w:r w:rsidRPr="00BC1BBD">
        <w:t>33.</w:t>
      </w:r>
      <w:r w:rsidR="00416242">
        <w:tab/>
      </w:r>
      <w:r w:rsidRPr="00416242">
        <w:rPr>
          <w:b/>
        </w:rPr>
        <w:t xml:space="preserve">Г-н </w:t>
      </w:r>
      <w:proofErr w:type="spellStart"/>
      <w:r w:rsidRPr="00416242">
        <w:rPr>
          <w:b/>
        </w:rPr>
        <w:t>М</w:t>
      </w:r>
      <w:r w:rsidR="00416242" w:rsidRPr="00416242">
        <w:rPr>
          <w:b/>
        </w:rPr>
        <w:t>урильо</w:t>
      </w:r>
      <w:proofErr w:type="spellEnd"/>
      <w:r w:rsidRPr="00416242">
        <w:rPr>
          <w:b/>
        </w:rPr>
        <w:t xml:space="preserve"> </w:t>
      </w:r>
      <w:proofErr w:type="spellStart"/>
      <w:r w:rsidRPr="00416242">
        <w:rPr>
          <w:b/>
        </w:rPr>
        <w:t>М</w:t>
      </w:r>
      <w:r w:rsidR="00416242" w:rsidRPr="00416242">
        <w:rPr>
          <w:b/>
        </w:rPr>
        <w:t>артинес</w:t>
      </w:r>
      <w:proofErr w:type="spellEnd"/>
      <w:r w:rsidRPr="00BC1BBD">
        <w:t xml:space="preserve"> говорит, что Комитет продолжит изучение в</w:t>
      </w:r>
      <w:r w:rsidRPr="00BC1BBD">
        <w:t>о</w:t>
      </w:r>
      <w:r w:rsidRPr="00BC1BBD">
        <w:t>проса применения Закона о противодействии терроризму.</w:t>
      </w:r>
      <w:r w:rsidR="00ED6227" w:rsidRPr="00BC1BBD">
        <w:t xml:space="preserve"> </w:t>
      </w:r>
      <w:r w:rsidRPr="00BC1BBD">
        <w:t>У него нет ясного представления о том, не применяется ли этот закон</w:t>
      </w:r>
      <w:r w:rsidR="00ED6227" w:rsidRPr="00BC1BBD">
        <w:t xml:space="preserve"> </w:t>
      </w:r>
      <w:r w:rsidRPr="00BC1BBD">
        <w:t>чаще в отношении предст</w:t>
      </w:r>
      <w:r w:rsidRPr="00BC1BBD">
        <w:t>а</w:t>
      </w:r>
      <w:r w:rsidRPr="00BC1BBD">
        <w:t>вителей коренного населения, чем в отношении других групп.</w:t>
      </w:r>
      <w:r w:rsidR="00ED6227" w:rsidRPr="00BC1BBD">
        <w:t xml:space="preserve"> </w:t>
      </w:r>
      <w:r w:rsidRPr="00BC1BBD">
        <w:t>Он приветс</w:t>
      </w:r>
      <w:r w:rsidRPr="00BC1BBD">
        <w:t>т</w:t>
      </w:r>
      <w:r w:rsidRPr="00BC1BBD">
        <w:t>вует законопроект, дающий признание лицам африканского происхождения в кач</w:t>
      </w:r>
      <w:r w:rsidRPr="00BC1BBD">
        <w:t>е</w:t>
      </w:r>
      <w:r w:rsidRPr="00BC1BBD">
        <w:t>стве этнической гру</w:t>
      </w:r>
      <w:r w:rsidRPr="00BC1BBD">
        <w:t>п</w:t>
      </w:r>
      <w:r w:rsidRPr="00BC1BBD">
        <w:t>пы, хотя речь идёт о небольшом количестве людей.</w:t>
      </w:r>
    </w:p>
    <w:p w:rsidR="00ED6227" w:rsidRPr="00BC1BBD" w:rsidRDefault="002815A8" w:rsidP="00BC1BBD">
      <w:pPr>
        <w:pStyle w:val="SingleTxtGR"/>
      </w:pPr>
      <w:r w:rsidRPr="00BC1BBD">
        <w:t>34.</w:t>
      </w:r>
      <w:r w:rsidR="00416242">
        <w:tab/>
      </w:r>
      <w:r w:rsidRPr="00BC1BBD">
        <w:t>Он спрашивает, будет ли полицейский, причинивший смерть члену о</w:t>
      </w:r>
      <w:r w:rsidRPr="00BC1BBD">
        <w:t>б</w:t>
      </w:r>
      <w:r w:rsidRPr="00BC1BBD">
        <w:t xml:space="preserve">щины </w:t>
      </w:r>
      <w:proofErr w:type="spellStart"/>
      <w:r w:rsidRPr="00BC1BBD">
        <w:t>мапуче</w:t>
      </w:r>
      <w:proofErr w:type="spellEnd"/>
      <w:r w:rsidRPr="00BC1BBD">
        <w:t>, предан гра</w:t>
      </w:r>
      <w:r w:rsidRPr="00BC1BBD">
        <w:t>ж</w:t>
      </w:r>
      <w:r w:rsidRPr="00BC1BBD">
        <w:t>данскому суду или его ожидает военный трибунал.</w:t>
      </w:r>
    </w:p>
    <w:p w:rsidR="00ED6227" w:rsidRPr="00BC1BBD" w:rsidRDefault="002815A8" w:rsidP="00BC1BBD">
      <w:pPr>
        <w:pStyle w:val="SingleTxtGR"/>
      </w:pPr>
      <w:r w:rsidRPr="00BC1BBD">
        <w:t>35.</w:t>
      </w:r>
      <w:r w:rsidR="00416242">
        <w:tab/>
      </w:r>
      <w:r w:rsidRPr="00BC1BBD">
        <w:t>И в заключение он спрашивает о статусе Конвенции МОТ № 169 во вну</w:t>
      </w:r>
      <w:r w:rsidRPr="00BC1BBD">
        <w:t>т</w:t>
      </w:r>
      <w:r w:rsidRPr="00BC1BBD">
        <w:t>реннем законодательстве Чили.</w:t>
      </w:r>
    </w:p>
    <w:p w:rsidR="00ED6227" w:rsidRPr="00BC1BBD" w:rsidRDefault="002815A8" w:rsidP="00BC1BBD">
      <w:pPr>
        <w:pStyle w:val="SingleTxtGR"/>
      </w:pPr>
      <w:r w:rsidRPr="00BC1BBD">
        <w:t>36.</w:t>
      </w:r>
      <w:r w:rsidR="00416242">
        <w:tab/>
      </w:r>
      <w:r w:rsidRPr="00416242">
        <w:rPr>
          <w:b/>
        </w:rPr>
        <w:t>Г-н К</w:t>
      </w:r>
      <w:r w:rsidR="00416242" w:rsidRPr="00416242">
        <w:rPr>
          <w:b/>
        </w:rPr>
        <w:t>али</w:t>
      </w:r>
      <w:r w:rsidRPr="00416242">
        <w:rPr>
          <w:b/>
        </w:rPr>
        <w:t xml:space="preserve"> </w:t>
      </w:r>
      <w:proofErr w:type="spellStart"/>
      <w:r w:rsidRPr="00416242">
        <w:rPr>
          <w:b/>
        </w:rPr>
        <w:t>Ц</w:t>
      </w:r>
      <w:r w:rsidR="00416242" w:rsidRPr="00416242">
        <w:rPr>
          <w:b/>
        </w:rPr>
        <w:t>ай</w:t>
      </w:r>
      <w:proofErr w:type="spellEnd"/>
      <w:r w:rsidRPr="00BC1BBD">
        <w:t xml:space="preserve"> спрашивает, какая доля полученного Чили 200</w:t>
      </w:r>
      <w:r w:rsidR="00E01800">
        <w:t>−</w:t>
      </w:r>
      <w:r w:rsidRPr="00BC1BBD">
        <w:t>миллионного (в долл. США) гранта Межамериканского банка развития б</w:t>
      </w:r>
      <w:r w:rsidRPr="00BC1BBD">
        <w:t>у</w:t>
      </w:r>
      <w:r w:rsidRPr="00BC1BBD">
        <w:t>дет направлена в адрес общин коренного населения.</w:t>
      </w:r>
      <w:r w:rsidR="00ED6227" w:rsidRPr="00BC1BBD">
        <w:t xml:space="preserve"> </w:t>
      </w:r>
      <w:r w:rsidRPr="00BC1BBD">
        <w:t>Организовало ли прав</w:t>
      </w:r>
      <w:r w:rsidRPr="00BC1BBD">
        <w:t>и</w:t>
      </w:r>
      <w:r w:rsidRPr="00BC1BBD">
        <w:t xml:space="preserve">тельство Чили какие-либо проекты для целей борьбы с </w:t>
      </w:r>
      <w:r w:rsidR="00700F50">
        <w:t>"</w:t>
      </w:r>
      <w:r w:rsidRPr="00BC1BBD">
        <w:t>экологическим раси</w:t>
      </w:r>
      <w:r w:rsidRPr="00BC1BBD">
        <w:t>з</w:t>
      </w:r>
      <w:r w:rsidRPr="00BC1BBD">
        <w:t>мом</w:t>
      </w:r>
      <w:r w:rsidR="00700F50">
        <w:t>"</w:t>
      </w:r>
      <w:r w:rsidRPr="00BC1BBD">
        <w:t>, например, проекты по сооружению систем канализации в районах пр</w:t>
      </w:r>
      <w:r w:rsidRPr="00BC1BBD">
        <w:t>о</w:t>
      </w:r>
      <w:r w:rsidRPr="00BC1BBD">
        <w:t>живания коренного населения?</w:t>
      </w:r>
    </w:p>
    <w:p w:rsidR="00ED6227" w:rsidRPr="00BC1BBD" w:rsidRDefault="002815A8" w:rsidP="00BC1BBD">
      <w:pPr>
        <w:pStyle w:val="SingleTxtGR"/>
      </w:pPr>
      <w:r w:rsidRPr="00BC1BBD">
        <w:t>37.</w:t>
      </w:r>
      <w:r w:rsidR="00416242">
        <w:tab/>
      </w:r>
      <w:r w:rsidRPr="00BC1BBD">
        <w:t>Он просит делегацию предоставить сведения, если таковые корректно з</w:t>
      </w:r>
      <w:r w:rsidRPr="00BC1BBD">
        <w:t>а</w:t>
      </w:r>
      <w:r w:rsidRPr="00BC1BBD">
        <w:t xml:space="preserve">просить, в отношении межкультурной политики, указав при этом, ведётся ли школьное преподавание на языке </w:t>
      </w:r>
      <w:proofErr w:type="spellStart"/>
      <w:r w:rsidRPr="00BC1BBD">
        <w:t>мапуче</w:t>
      </w:r>
      <w:proofErr w:type="spellEnd"/>
      <w:r w:rsidRPr="00BC1BBD">
        <w:t>.</w:t>
      </w:r>
      <w:r w:rsidR="00ED6227" w:rsidRPr="00BC1BBD">
        <w:t xml:space="preserve"> </w:t>
      </w:r>
      <w:r w:rsidRPr="00BC1BBD">
        <w:t>Признаёт ли Чили традиционную м</w:t>
      </w:r>
      <w:r w:rsidRPr="00BC1BBD">
        <w:t>е</w:t>
      </w:r>
      <w:r w:rsidRPr="00BC1BBD">
        <w:t>дицину коренного населения и делает ли оно такую медицинскую практику доступной для остального населения, как это делается в других странах?</w:t>
      </w:r>
    </w:p>
    <w:p w:rsidR="00ED6227" w:rsidRPr="00BC1BBD" w:rsidRDefault="002815A8" w:rsidP="00BC1BBD">
      <w:pPr>
        <w:pStyle w:val="SingleTxtGR"/>
      </w:pPr>
      <w:r w:rsidRPr="00BC1BBD">
        <w:t>38.</w:t>
      </w:r>
      <w:r w:rsidR="00416242">
        <w:tab/>
      </w:r>
      <w:r w:rsidRPr="00416242">
        <w:rPr>
          <w:b/>
        </w:rPr>
        <w:t xml:space="preserve">Г-н </w:t>
      </w:r>
      <w:proofErr w:type="spellStart"/>
      <w:r w:rsidRPr="00416242">
        <w:rPr>
          <w:b/>
        </w:rPr>
        <w:t>П</w:t>
      </w:r>
      <w:r w:rsidR="00416242" w:rsidRPr="00416242">
        <w:rPr>
          <w:b/>
        </w:rPr>
        <w:t>роспер</w:t>
      </w:r>
      <w:proofErr w:type="spellEnd"/>
      <w:r w:rsidRPr="00BC1BBD">
        <w:t>, касаясь только что затронутого вопроса о гибели лица из числа коренного населения, говорит, что речь идёт не о применимой в данном случае юрисдикции -</w:t>
      </w:r>
      <w:r w:rsidR="00ED6227" w:rsidRPr="00BC1BBD">
        <w:t xml:space="preserve"> </w:t>
      </w:r>
      <w:r w:rsidRPr="00BC1BBD">
        <w:t>гражданской или военной, -</w:t>
      </w:r>
      <w:r w:rsidR="00ED6227" w:rsidRPr="00BC1BBD">
        <w:t xml:space="preserve"> </w:t>
      </w:r>
      <w:r w:rsidRPr="00BC1BBD">
        <w:t>а о соблюдении процессуал</w:t>
      </w:r>
      <w:r w:rsidRPr="00BC1BBD">
        <w:t>ь</w:t>
      </w:r>
      <w:r w:rsidRPr="00BC1BBD">
        <w:t>ных гарантий.</w:t>
      </w:r>
      <w:r w:rsidR="00ED6227" w:rsidRPr="00BC1BBD">
        <w:t xml:space="preserve"> </w:t>
      </w:r>
      <w:r w:rsidRPr="00BC1BBD">
        <w:t>Он хотел бы выяснить, каков уровень профессиональной подг</w:t>
      </w:r>
      <w:r w:rsidRPr="00BC1BBD">
        <w:t>о</w:t>
      </w:r>
      <w:r w:rsidRPr="00BC1BBD">
        <w:t>товки судей в военных судах и эквивалентен ли он профессиональному уровню судей в системе судов общей юрисдикции.</w:t>
      </w:r>
    </w:p>
    <w:p w:rsidR="00ED6227" w:rsidRPr="00BC1BBD" w:rsidRDefault="002815A8" w:rsidP="00BC1BBD">
      <w:pPr>
        <w:pStyle w:val="SingleTxtGR"/>
      </w:pPr>
      <w:r w:rsidRPr="00BC1BBD">
        <w:t>39.</w:t>
      </w:r>
      <w:r w:rsidR="00C8272F">
        <w:tab/>
      </w:r>
      <w:r w:rsidRPr="00C8272F">
        <w:rPr>
          <w:b/>
        </w:rPr>
        <w:t xml:space="preserve">Г-н де </w:t>
      </w:r>
      <w:proofErr w:type="spellStart"/>
      <w:r w:rsidRPr="00C8272F">
        <w:rPr>
          <w:b/>
        </w:rPr>
        <w:t>Г</w:t>
      </w:r>
      <w:r w:rsidR="00C8272F" w:rsidRPr="00C8272F">
        <w:rPr>
          <w:b/>
        </w:rPr>
        <w:t>утт</w:t>
      </w:r>
      <w:proofErr w:type="spellEnd"/>
      <w:r w:rsidRPr="00BC1BBD">
        <w:t>, с удовлетворением отмечая, что государство-участник нам</w:t>
      </w:r>
      <w:r w:rsidRPr="00BC1BBD">
        <w:t>е</w:t>
      </w:r>
      <w:r w:rsidRPr="00BC1BBD">
        <w:t>рено в скором времени утвердить законопроект по борьбе со всеми формами расовой дискриминации, выражает надежду на то, что в следующий периодич</w:t>
      </w:r>
      <w:r w:rsidRPr="00BC1BBD">
        <w:t>е</w:t>
      </w:r>
      <w:r w:rsidRPr="00BC1BBD">
        <w:t>ский доклад будут включены статистические данные о количестве дел, к</w:t>
      </w:r>
      <w:r w:rsidRPr="00BC1BBD">
        <w:t>о</w:t>
      </w:r>
      <w:r w:rsidRPr="00BC1BBD">
        <w:t>торые будут возбуждены в соответствии с новым законом.</w:t>
      </w:r>
      <w:r w:rsidR="00ED6227" w:rsidRPr="00BC1BBD">
        <w:t xml:space="preserve"> </w:t>
      </w:r>
      <w:r w:rsidRPr="00BC1BBD">
        <w:t>Он был рад услышать о том, что Чили намеревается усовершенствовать свое антитеррористическое з</w:t>
      </w:r>
      <w:r w:rsidRPr="00BC1BBD">
        <w:t>а</w:t>
      </w:r>
      <w:r w:rsidRPr="00BC1BBD">
        <w:t>конодательство и принять меры по прекращ</w:t>
      </w:r>
      <w:r w:rsidRPr="00BC1BBD">
        <w:t>е</w:t>
      </w:r>
      <w:r w:rsidRPr="00BC1BBD">
        <w:t>нию компетенции военных судов в отношении рассмотрения дел гражданских лиц.</w:t>
      </w:r>
    </w:p>
    <w:p w:rsidR="00ED6227" w:rsidRPr="00BC1BBD" w:rsidRDefault="002815A8" w:rsidP="00BC1BBD">
      <w:pPr>
        <w:pStyle w:val="SingleTxtGR"/>
      </w:pPr>
      <w:r w:rsidRPr="00BC1BBD">
        <w:t>40.</w:t>
      </w:r>
      <w:r w:rsidR="00C8272F">
        <w:tab/>
      </w:r>
      <w:r w:rsidRPr="00C8272F">
        <w:rPr>
          <w:b/>
        </w:rPr>
        <w:t xml:space="preserve">Г-н </w:t>
      </w:r>
      <w:proofErr w:type="spellStart"/>
      <w:r w:rsidRPr="00C8272F">
        <w:rPr>
          <w:b/>
        </w:rPr>
        <w:t>Л</w:t>
      </w:r>
      <w:r w:rsidR="00C8272F" w:rsidRPr="00C8272F">
        <w:rPr>
          <w:b/>
        </w:rPr>
        <w:t>ахири</w:t>
      </w:r>
      <w:proofErr w:type="spellEnd"/>
      <w:r w:rsidRPr="00BC1BBD">
        <w:t xml:space="preserve"> спрашивает, располагает ли государство-участник механи</w:t>
      </w:r>
      <w:r w:rsidRPr="00BC1BBD">
        <w:t>з</w:t>
      </w:r>
      <w:r w:rsidRPr="00BC1BBD">
        <w:t>мом для поисков выхода из тупиковой ситуации, которая может возникнуть в том случае, если законодательная и исполнительная ветви власти не смогут достичь согласия относительно какого-либо законопроекта в течение длител</w:t>
      </w:r>
      <w:r w:rsidRPr="00BC1BBD">
        <w:t>ь</w:t>
      </w:r>
      <w:r w:rsidRPr="00BC1BBD">
        <w:t xml:space="preserve">ного периода времени. </w:t>
      </w:r>
    </w:p>
    <w:p w:rsidR="00ED6227" w:rsidRPr="00BC1BBD" w:rsidRDefault="002815A8" w:rsidP="00BC1BBD">
      <w:pPr>
        <w:pStyle w:val="SingleTxtGR"/>
      </w:pPr>
      <w:r w:rsidRPr="00BC1BBD">
        <w:t>41.</w:t>
      </w:r>
      <w:r w:rsidR="00C8272F">
        <w:tab/>
      </w:r>
      <w:r w:rsidRPr="00C8272F">
        <w:rPr>
          <w:b/>
        </w:rPr>
        <w:t xml:space="preserve">Г-н </w:t>
      </w:r>
      <w:proofErr w:type="spellStart"/>
      <w:r w:rsidRPr="00C8272F">
        <w:rPr>
          <w:b/>
        </w:rPr>
        <w:t>С</w:t>
      </w:r>
      <w:r w:rsidR="00C8272F" w:rsidRPr="00C8272F">
        <w:rPr>
          <w:b/>
        </w:rPr>
        <w:t>исилианос</w:t>
      </w:r>
      <w:proofErr w:type="spellEnd"/>
      <w:r w:rsidRPr="00BC1BBD">
        <w:t>, отмечая, что, согласно имеющимся в распоряжении Комитета сведениям, значительное большинство лиц, осуждённых на основ</w:t>
      </w:r>
      <w:r w:rsidRPr="00BC1BBD">
        <w:t>а</w:t>
      </w:r>
      <w:r w:rsidRPr="00BC1BBD">
        <w:t>нии Закона о противодействии терроризму, являются выходцами из общин к</w:t>
      </w:r>
      <w:r w:rsidRPr="00BC1BBD">
        <w:t>о</w:t>
      </w:r>
      <w:r w:rsidRPr="00BC1BBD">
        <w:t>ренного населения, привлекает внимание чилийской делегации к принятой К</w:t>
      </w:r>
      <w:r w:rsidRPr="00BC1BBD">
        <w:t>о</w:t>
      </w:r>
      <w:r w:rsidRPr="00BC1BBD">
        <w:t xml:space="preserve">митетом </w:t>
      </w:r>
      <w:r w:rsidRPr="00BC1BBD">
        <w:rPr>
          <w:bCs/>
        </w:rPr>
        <w:t xml:space="preserve">Общей рекомендации </w:t>
      </w:r>
      <w:r w:rsidRPr="00BC1BBD">
        <w:rPr>
          <w:bCs/>
          <w:lang w:val="en-US"/>
        </w:rPr>
        <w:t>XXXI</w:t>
      </w:r>
      <w:r w:rsidRPr="00BC1BBD">
        <w:rPr>
          <w:bCs/>
        </w:rPr>
        <w:t xml:space="preserve"> о предупреждении расовой дискримин</w:t>
      </w:r>
      <w:r w:rsidRPr="00BC1BBD">
        <w:rPr>
          <w:bCs/>
        </w:rPr>
        <w:t>а</w:t>
      </w:r>
      <w:r w:rsidRPr="00BC1BBD">
        <w:rPr>
          <w:bCs/>
        </w:rPr>
        <w:t>ции в процессе отправления</w:t>
      </w:r>
      <w:r w:rsidRPr="00BC1BBD">
        <w:rPr>
          <w:bCs/>
          <w:lang/>
        </w:rPr>
        <w:t xml:space="preserve"> </w:t>
      </w:r>
      <w:r w:rsidRPr="00BC1BBD">
        <w:rPr>
          <w:bCs/>
        </w:rPr>
        <w:t>и функционирования системы уголовного правос</w:t>
      </w:r>
      <w:r w:rsidRPr="00BC1BBD">
        <w:rPr>
          <w:bCs/>
        </w:rPr>
        <w:t>у</w:t>
      </w:r>
      <w:r w:rsidRPr="00BC1BBD">
        <w:rPr>
          <w:bCs/>
        </w:rPr>
        <w:t xml:space="preserve">дия </w:t>
      </w:r>
      <w:r w:rsidRPr="00BC1BBD">
        <w:t>(</w:t>
      </w:r>
      <w:proofErr w:type="spellStart"/>
      <w:r w:rsidRPr="00BC1BBD">
        <w:t>A</w:t>
      </w:r>
      <w:proofErr w:type="spellEnd"/>
      <w:r w:rsidRPr="00BC1BBD">
        <w:t>/60/18).</w:t>
      </w:r>
      <w:r w:rsidR="00ED6227" w:rsidRPr="00BC1BBD">
        <w:t xml:space="preserve"> </w:t>
      </w:r>
      <w:r w:rsidRPr="00BC1BBD">
        <w:t>Далее он с удовлетворением отмечает, что были подготовлены законопроекты об учреждении независимого национального института прав ч</w:t>
      </w:r>
      <w:r w:rsidRPr="00BC1BBD">
        <w:t>е</w:t>
      </w:r>
      <w:r w:rsidRPr="00BC1BBD">
        <w:t>ловека и об Омбудсмене (</w:t>
      </w:r>
      <w:proofErr w:type="spellStart"/>
      <w:r w:rsidRPr="00BC1BBD">
        <w:t>Defensor</w:t>
      </w:r>
      <w:proofErr w:type="spellEnd"/>
      <w:r w:rsidRPr="00BC1BBD">
        <w:t xml:space="preserve"> </w:t>
      </w:r>
      <w:proofErr w:type="spellStart"/>
      <w:r w:rsidRPr="00BC1BBD">
        <w:t>del</w:t>
      </w:r>
      <w:proofErr w:type="spellEnd"/>
      <w:r w:rsidRPr="00BC1BBD">
        <w:t xml:space="preserve"> </w:t>
      </w:r>
      <w:proofErr w:type="spellStart"/>
      <w:r w:rsidRPr="00BC1BBD">
        <w:t>pueblo</w:t>
      </w:r>
      <w:proofErr w:type="spellEnd"/>
      <w:r w:rsidRPr="00BC1BBD">
        <w:t>) и что они в скором времени должны быть утве</w:t>
      </w:r>
      <w:r w:rsidRPr="00BC1BBD">
        <w:t>р</w:t>
      </w:r>
      <w:r w:rsidRPr="00BC1BBD">
        <w:t>ждены.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42.</w:t>
      </w:r>
      <w:r w:rsidR="00C8272F">
        <w:rPr>
          <w:bCs/>
        </w:rPr>
        <w:tab/>
      </w:r>
      <w:r w:rsidRPr="00C8272F">
        <w:rPr>
          <w:b/>
          <w:bCs/>
        </w:rPr>
        <w:t>Г-жа Г</w:t>
      </w:r>
      <w:r w:rsidR="00C8272F" w:rsidRPr="00C8272F">
        <w:rPr>
          <w:b/>
          <w:bCs/>
        </w:rPr>
        <w:t>ерц</w:t>
      </w:r>
      <w:r w:rsidRPr="00BC1BBD">
        <w:rPr>
          <w:bCs/>
        </w:rPr>
        <w:t xml:space="preserve"> (Чили) говорит, что в отношени</w:t>
      </w:r>
      <w:r w:rsidR="00C8272F">
        <w:rPr>
          <w:bCs/>
        </w:rPr>
        <w:t>и</w:t>
      </w:r>
      <w:r w:rsidRPr="00BC1BBD">
        <w:rPr>
          <w:bCs/>
        </w:rPr>
        <w:t xml:space="preserve"> статуса Конвенции в чили</w:t>
      </w:r>
      <w:r w:rsidRPr="00BC1BBD">
        <w:rPr>
          <w:bCs/>
        </w:rPr>
        <w:t>й</w:t>
      </w:r>
      <w:r w:rsidRPr="00BC1BBD">
        <w:rPr>
          <w:bCs/>
        </w:rPr>
        <w:t>ском своде права существует две противоположных точки зрения:</w:t>
      </w:r>
      <w:r w:rsidR="00ED6227" w:rsidRPr="00BC1BBD">
        <w:rPr>
          <w:bCs/>
        </w:rPr>
        <w:t xml:space="preserve"> </w:t>
      </w:r>
      <w:r w:rsidRPr="00BC1BBD">
        <w:rPr>
          <w:bCs/>
        </w:rPr>
        <w:t>правительс</w:t>
      </w:r>
      <w:r w:rsidRPr="00BC1BBD">
        <w:rPr>
          <w:bCs/>
        </w:rPr>
        <w:t>т</w:t>
      </w:r>
      <w:r w:rsidRPr="00BC1BBD">
        <w:rPr>
          <w:bCs/>
        </w:rPr>
        <w:t>во Чили считает, что международные договоры, участником которых является Чили, имеют преимущественную силу над внутренними нормами права, в то время как Конституционный суд придерживается мнения, согласно которому они имеют пр</w:t>
      </w:r>
      <w:r w:rsidR="00C8272F">
        <w:rPr>
          <w:bCs/>
        </w:rPr>
        <w:t>о</w:t>
      </w:r>
      <w:r w:rsidRPr="00BC1BBD">
        <w:rPr>
          <w:bCs/>
        </w:rPr>
        <w:t>межуточный ранг между внутренним законодательством и Ко</w:t>
      </w:r>
      <w:r w:rsidRPr="00BC1BBD">
        <w:rPr>
          <w:bCs/>
        </w:rPr>
        <w:t>н</w:t>
      </w:r>
      <w:r w:rsidRPr="00BC1BBD">
        <w:rPr>
          <w:bCs/>
        </w:rPr>
        <w:t>ституцией.</w:t>
      </w:r>
      <w:r w:rsidR="00ED6227" w:rsidRPr="00BC1BBD">
        <w:rPr>
          <w:bCs/>
        </w:rPr>
        <w:t xml:space="preserve"> </w:t>
      </w:r>
      <w:r w:rsidRPr="00BC1BBD">
        <w:rPr>
          <w:bCs/>
        </w:rPr>
        <w:t>Правительство не соглашается с этим, полагая, что Конституцио</w:t>
      </w:r>
      <w:r w:rsidRPr="00BC1BBD">
        <w:rPr>
          <w:bCs/>
        </w:rPr>
        <w:t>н</w:t>
      </w:r>
      <w:r w:rsidRPr="00BC1BBD">
        <w:rPr>
          <w:bCs/>
        </w:rPr>
        <w:t>ный суд уполномочен выносить решения только в отношении конституционн</w:t>
      </w:r>
      <w:r w:rsidRPr="00BC1BBD">
        <w:rPr>
          <w:bCs/>
        </w:rPr>
        <w:t>о</w:t>
      </w:r>
      <w:r w:rsidRPr="00BC1BBD">
        <w:rPr>
          <w:bCs/>
        </w:rPr>
        <w:t>сти законодательства, но не имеет компетенции выносить решения относител</w:t>
      </w:r>
      <w:r w:rsidRPr="00BC1BBD">
        <w:rPr>
          <w:bCs/>
        </w:rPr>
        <w:t>ь</w:t>
      </w:r>
      <w:r w:rsidRPr="00BC1BBD">
        <w:rPr>
          <w:bCs/>
        </w:rPr>
        <w:t>но иерархии законов.</w:t>
      </w:r>
      <w:r w:rsidR="00ED6227" w:rsidRPr="00BC1BBD">
        <w:rPr>
          <w:bCs/>
        </w:rPr>
        <w:t xml:space="preserve"> </w:t>
      </w:r>
      <w:r w:rsidRPr="00BC1BBD">
        <w:rPr>
          <w:bCs/>
        </w:rPr>
        <w:t>Прецедентное право национальных судов указывает на то, что суды, осуществлявшие разбирательство в отношении серьёзных нарушений прав человека государственными должностными лицами в период военной ди</w:t>
      </w:r>
      <w:r w:rsidRPr="00BC1BBD">
        <w:rPr>
          <w:bCs/>
        </w:rPr>
        <w:t>к</w:t>
      </w:r>
      <w:r w:rsidRPr="00BC1BBD">
        <w:rPr>
          <w:bCs/>
        </w:rPr>
        <w:t>татуры, последовательно принимали решения в том смысле, что нормы межд</w:t>
      </w:r>
      <w:r w:rsidRPr="00BC1BBD">
        <w:rPr>
          <w:bCs/>
        </w:rPr>
        <w:t>у</w:t>
      </w:r>
      <w:r w:rsidRPr="00BC1BBD">
        <w:rPr>
          <w:bCs/>
        </w:rPr>
        <w:t>народного права в области прав человека имеют преимущественную силу над внутренним законодательством, и прямым образом применяли положения соо</w:t>
      </w:r>
      <w:r w:rsidRPr="00BC1BBD">
        <w:rPr>
          <w:bCs/>
        </w:rPr>
        <w:t>т</w:t>
      </w:r>
      <w:r w:rsidRPr="00BC1BBD">
        <w:rPr>
          <w:bCs/>
        </w:rPr>
        <w:t>ветствующих международных договоров в своих решениях.</w:t>
      </w:r>
      <w:r w:rsidR="00ED6227" w:rsidRPr="00BC1BBD">
        <w:rPr>
          <w:bCs/>
        </w:rPr>
        <w:t xml:space="preserve"> </w:t>
      </w:r>
      <w:r w:rsidRPr="00BC1BBD">
        <w:rPr>
          <w:bCs/>
        </w:rPr>
        <w:t>Следуя той же л</w:t>
      </w:r>
      <w:r w:rsidRPr="00BC1BBD">
        <w:rPr>
          <w:bCs/>
        </w:rPr>
        <w:t>о</w:t>
      </w:r>
      <w:r w:rsidRPr="00BC1BBD">
        <w:rPr>
          <w:bCs/>
        </w:rPr>
        <w:t>гике, Конвенция МОТ № 169, недавно ратифицированная Чили, имеет пр</w:t>
      </w:r>
      <w:r w:rsidR="00C8272F">
        <w:rPr>
          <w:bCs/>
        </w:rPr>
        <w:t>е</w:t>
      </w:r>
      <w:r w:rsidRPr="00BC1BBD">
        <w:rPr>
          <w:bCs/>
        </w:rPr>
        <w:t>им</w:t>
      </w:r>
      <w:r w:rsidRPr="00BC1BBD">
        <w:rPr>
          <w:bCs/>
        </w:rPr>
        <w:t>у</w:t>
      </w:r>
      <w:r w:rsidRPr="00BC1BBD">
        <w:rPr>
          <w:bCs/>
        </w:rPr>
        <w:t>щественную силу над внутренним правом.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43.</w:t>
      </w:r>
      <w:r w:rsidR="00C8272F">
        <w:rPr>
          <w:bCs/>
        </w:rPr>
        <w:tab/>
      </w:r>
      <w:r w:rsidRPr="00BC1BBD">
        <w:rPr>
          <w:bCs/>
        </w:rPr>
        <w:t>Находящийся в настоящее время на рассмотрении вопрос военной юст</w:t>
      </w:r>
      <w:r w:rsidRPr="00BC1BBD">
        <w:rPr>
          <w:bCs/>
        </w:rPr>
        <w:t>и</w:t>
      </w:r>
      <w:r w:rsidRPr="00BC1BBD">
        <w:rPr>
          <w:bCs/>
        </w:rPr>
        <w:t>ции является одной из приоритетных задач проекта по осуществлению рефо</w:t>
      </w:r>
      <w:r w:rsidRPr="00BC1BBD">
        <w:rPr>
          <w:bCs/>
        </w:rPr>
        <w:t>р</w:t>
      </w:r>
      <w:r w:rsidRPr="00BC1BBD">
        <w:rPr>
          <w:bCs/>
        </w:rPr>
        <w:t>мы правовой системы.</w:t>
      </w:r>
      <w:r w:rsidR="00ED6227" w:rsidRPr="00BC1BBD">
        <w:rPr>
          <w:bCs/>
        </w:rPr>
        <w:t xml:space="preserve"> </w:t>
      </w:r>
      <w:r w:rsidRPr="00BC1BBD">
        <w:rPr>
          <w:bCs/>
        </w:rPr>
        <w:t>Правительство Чили намерено сделать всё от него зав</w:t>
      </w:r>
      <w:r w:rsidRPr="00BC1BBD">
        <w:rPr>
          <w:bCs/>
        </w:rPr>
        <w:t>и</w:t>
      </w:r>
      <w:r w:rsidRPr="00BC1BBD">
        <w:rPr>
          <w:bCs/>
        </w:rPr>
        <w:t>сящее для того, чтобы обеспечить включение требуемых изменений в В</w:t>
      </w:r>
      <w:r w:rsidRPr="00BC1BBD">
        <w:rPr>
          <w:bCs/>
        </w:rPr>
        <w:t>о</w:t>
      </w:r>
      <w:r w:rsidRPr="00BC1BBD">
        <w:rPr>
          <w:bCs/>
        </w:rPr>
        <w:t>енно-судебный кодекс и тем самым исключить дальнейшую возможность рассмотр</w:t>
      </w:r>
      <w:r w:rsidRPr="00BC1BBD">
        <w:rPr>
          <w:bCs/>
        </w:rPr>
        <w:t>е</w:t>
      </w:r>
      <w:r w:rsidRPr="00BC1BBD">
        <w:rPr>
          <w:bCs/>
        </w:rPr>
        <w:t>ния военными судами дел гражданских лиц или любых других дел, помимо в</w:t>
      </w:r>
      <w:r w:rsidRPr="00BC1BBD">
        <w:rPr>
          <w:bCs/>
        </w:rPr>
        <w:t>о</w:t>
      </w:r>
      <w:r w:rsidRPr="00BC1BBD">
        <w:rPr>
          <w:bCs/>
        </w:rPr>
        <w:t>енных.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44.</w:t>
      </w:r>
      <w:r w:rsidR="00C8272F">
        <w:rPr>
          <w:bCs/>
        </w:rPr>
        <w:tab/>
      </w:r>
      <w:r w:rsidRPr="00C8272F">
        <w:rPr>
          <w:b/>
          <w:bCs/>
        </w:rPr>
        <w:t xml:space="preserve">Г-н </w:t>
      </w:r>
      <w:proofErr w:type="spellStart"/>
      <w:r w:rsidRPr="00C8272F">
        <w:rPr>
          <w:b/>
          <w:bCs/>
        </w:rPr>
        <w:t>М</w:t>
      </w:r>
      <w:r w:rsidR="00C8272F" w:rsidRPr="00C8272F">
        <w:rPr>
          <w:b/>
          <w:bCs/>
        </w:rPr>
        <w:t>уньос</w:t>
      </w:r>
      <w:proofErr w:type="spellEnd"/>
      <w:r w:rsidRPr="00BC1BBD">
        <w:rPr>
          <w:bCs/>
        </w:rPr>
        <w:t xml:space="preserve"> (Чили) говорит, что, согласно нормам экологического пр</w:t>
      </w:r>
      <w:r w:rsidRPr="00BC1BBD">
        <w:rPr>
          <w:bCs/>
        </w:rPr>
        <w:t>а</w:t>
      </w:r>
      <w:r w:rsidRPr="00BC1BBD">
        <w:rPr>
          <w:bCs/>
        </w:rPr>
        <w:t>ва, в отношении каждого инвестиционного проекта должен представляться ман</w:t>
      </w:r>
      <w:r w:rsidRPr="00BC1BBD">
        <w:rPr>
          <w:bCs/>
        </w:rPr>
        <w:t>и</w:t>
      </w:r>
      <w:r w:rsidRPr="00BC1BBD">
        <w:rPr>
          <w:bCs/>
        </w:rPr>
        <w:t>фест экологической безопасности или -</w:t>
      </w:r>
      <w:r w:rsidR="00ED6227" w:rsidRPr="00BC1BBD">
        <w:rPr>
          <w:bCs/>
        </w:rPr>
        <w:t xml:space="preserve"> </w:t>
      </w:r>
      <w:r w:rsidRPr="00BC1BBD">
        <w:rPr>
          <w:bCs/>
        </w:rPr>
        <w:t>в случае потенциально опасных прое</w:t>
      </w:r>
      <w:r w:rsidRPr="00BC1BBD">
        <w:rPr>
          <w:bCs/>
        </w:rPr>
        <w:t>к</w:t>
      </w:r>
      <w:r w:rsidRPr="00BC1BBD">
        <w:rPr>
          <w:bCs/>
        </w:rPr>
        <w:t>тов -</w:t>
      </w:r>
      <w:r w:rsidR="00ED6227" w:rsidRPr="00BC1BBD">
        <w:rPr>
          <w:bCs/>
        </w:rPr>
        <w:t xml:space="preserve"> </w:t>
      </w:r>
      <w:r w:rsidRPr="00BC1BBD">
        <w:rPr>
          <w:bCs/>
        </w:rPr>
        <w:t>анализ экологических последствий.</w:t>
      </w:r>
      <w:r w:rsidR="00ED6227" w:rsidRPr="00BC1BBD">
        <w:rPr>
          <w:bCs/>
        </w:rPr>
        <w:t xml:space="preserve"> </w:t>
      </w:r>
      <w:r w:rsidRPr="00BC1BBD">
        <w:rPr>
          <w:bCs/>
        </w:rPr>
        <w:t>Такого рода анализ следует произв</w:t>
      </w:r>
      <w:r w:rsidRPr="00BC1BBD">
        <w:rPr>
          <w:bCs/>
        </w:rPr>
        <w:t>о</w:t>
      </w:r>
      <w:r w:rsidRPr="00BC1BBD">
        <w:rPr>
          <w:bCs/>
        </w:rPr>
        <w:t>дить во взаимодействии с заинтересованными общинами, подвергая исследов</w:t>
      </w:r>
      <w:r w:rsidRPr="00BC1BBD">
        <w:rPr>
          <w:bCs/>
        </w:rPr>
        <w:t>а</w:t>
      </w:r>
      <w:r w:rsidRPr="00BC1BBD">
        <w:rPr>
          <w:bCs/>
        </w:rPr>
        <w:t xml:space="preserve">нию, в частности, конкретные отличительные характеристики, в особенности, </w:t>
      </w:r>
      <w:proofErr w:type="spellStart"/>
      <w:r w:rsidRPr="00BC1BBD">
        <w:rPr>
          <w:bCs/>
        </w:rPr>
        <w:t>социокультурные</w:t>
      </w:r>
      <w:proofErr w:type="spellEnd"/>
      <w:r w:rsidRPr="00BC1BBD">
        <w:rPr>
          <w:bCs/>
        </w:rPr>
        <w:t xml:space="preserve"> характеристики, относящиеся к данным группам населения.</w:t>
      </w:r>
      <w:r w:rsidR="00ED6227" w:rsidRPr="00BC1BBD">
        <w:rPr>
          <w:bCs/>
        </w:rPr>
        <w:t xml:space="preserve"> </w:t>
      </w:r>
      <w:r w:rsidRPr="00BC1BBD">
        <w:rPr>
          <w:bCs/>
        </w:rPr>
        <w:t>По завершении исследования экологических последствий соответствующий и</w:t>
      </w:r>
      <w:r w:rsidRPr="00BC1BBD">
        <w:rPr>
          <w:bCs/>
        </w:rPr>
        <w:t>н</w:t>
      </w:r>
      <w:r w:rsidRPr="00BC1BBD">
        <w:rPr>
          <w:bCs/>
        </w:rPr>
        <w:t>вестиционный проект изучается компетентным региональным комитетом по экологии в конкретном регионе и далее передаётся на рассмотрение Наци</w:t>
      </w:r>
      <w:r w:rsidRPr="00BC1BBD">
        <w:rPr>
          <w:bCs/>
        </w:rPr>
        <w:t>о</w:t>
      </w:r>
      <w:r w:rsidRPr="00BC1BBD">
        <w:rPr>
          <w:bCs/>
        </w:rPr>
        <w:t>нальной комиссии по окружающей ср</w:t>
      </w:r>
      <w:r w:rsidRPr="00BC1BBD">
        <w:rPr>
          <w:bCs/>
        </w:rPr>
        <w:t>е</w:t>
      </w:r>
      <w:r w:rsidRPr="00BC1BBD">
        <w:rPr>
          <w:bCs/>
        </w:rPr>
        <w:t>де.</w:t>
      </w:r>
      <w:r w:rsidR="00ED6227" w:rsidRPr="00BC1BBD">
        <w:rPr>
          <w:bCs/>
        </w:rPr>
        <w:t xml:space="preserve"> </w:t>
      </w:r>
      <w:r w:rsidRPr="00BC1BBD">
        <w:rPr>
          <w:bCs/>
        </w:rPr>
        <w:t>Все заинтересованные стороны, включая общины коренного населения, которые могут быть затронуты соотве</w:t>
      </w:r>
      <w:r w:rsidRPr="00BC1BBD">
        <w:rPr>
          <w:bCs/>
        </w:rPr>
        <w:t>т</w:t>
      </w:r>
      <w:r w:rsidRPr="00BC1BBD">
        <w:rPr>
          <w:bCs/>
        </w:rPr>
        <w:t>ствующим проектом, имеют возможность представить свои возражения.</w:t>
      </w:r>
    </w:p>
    <w:p w:rsidR="00ED6227" w:rsidRPr="00BC1BBD" w:rsidRDefault="002815A8" w:rsidP="00BC1BBD">
      <w:pPr>
        <w:pStyle w:val="SingleTxtGR"/>
      </w:pPr>
      <w:r w:rsidRPr="00BC1BBD">
        <w:rPr>
          <w:bCs/>
        </w:rPr>
        <w:t>45.</w:t>
      </w:r>
      <w:r w:rsidR="00C8272F">
        <w:rPr>
          <w:bCs/>
        </w:rPr>
        <w:tab/>
      </w:r>
      <w:r w:rsidRPr="00BC1BBD">
        <w:rPr>
          <w:bCs/>
        </w:rPr>
        <w:t>Что касается претензий со стороны неправительственной организации</w:t>
      </w:r>
      <w:r w:rsidRPr="00BC1BBD">
        <w:t xml:space="preserve"> </w:t>
      </w:r>
      <w:proofErr w:type="spellStart"/>
      <w:r w:rsidRPr="00BC1BBD">
        <w:t>Red</w:t>
      </w:r>
      <w:proofErr w:type="spellEnd"/>
      <w:r w:rsidRPr="00BC1BBD">
        <w:t xml:space="preserve"> </w:t>
      </w:r>
      <w:proofErr w:type="spellStart"/>
      <w:r w:rsidRPr="00BC1BBD">
        <w:t>de</w:t>
      </w:r>
      <w:proofErr w:type="spellEnd"/>
      <w:r w:rsidRPr="00BC1BBD">
        <w:t xml:space="preserve"> </w:t>
      </w:r>
      <w:proofErr w:type="spellStart"/>
      <w:r w:rsidRPr="00BC1BBD">
        <w:t>acción</w:t>
      </w:r>
      <w:proofErr w:type="spellEnd"/>
      <w:r w:rsidRPr="00BC1BBD">
        <w:t xml:space="preserve"> </w:t>
      </w:r>
      <w:proofErr w:type="spellStart"/>
      <w:r w:rsidRPr="00BC1BBD">
        <w:t>para</w:t>
      </w:r>
      <w:proofErr w:type="spellEnd"/>
      <w:r w:rsidRPr="00BC1BBD">
        <w:t xml:space="preserve"> </w:t>
      </w:r>
      <w:proofErr w:type="spellStart"/>
      <w:r w:rsidRPr="00BC1BBD">
        <w:t>los</w:t>
      </w:r>
      <w:proofErr w:type="spellEnd"/>
      <w:r w:rsidRPr="00BC1BBD">
        <w:t xml:space="preserve"> </w:t>
      </w:r>
      <w:proofErr w:type="spellStart"/>
      <w:r w:rsidRPr="00BC1BBD">
        <w:t>derechos</w:t>
      </w:r>
      <w:proofErr w:type="spellEnd"/>
      <w:r w:rsidRPr="00BC1BBD">
        <w:t xml:space="preserve"> </w:t>
      </w:r>
      <w:proofErr w:type="spellStart"/>
      <w:r w:rsidRPr="00BC1BBD">
        <w:t>ambientales</w:t>
      </w:r>
      <w:proofErr w:type="spellEnd"/>
      <w:r w:rsidRPr="00BC1BBD">
        <w:t xml:space="preserve"> [Сетевая организация для действий в поддержку экологических прав], то он указ</w:t>
      </w:r>
      <w:r w:rsidRPr="00BC1BBD">
        <w:t>ы</w:t>
      </w:r>
      <w:r w:rsidRPr="00BC1BBD">
        <w:t>вает на то обстоятельство, что вслед за предоставлением Межамериканским банком развития кредита чили</w:t>
      </w:r>
      <w:r w:rsidRPr="00BC1BBD">
        <w:t>й</w:t>
      </w:r>
      <w:r w:rsidRPr="00BC1BBD">
        <w:t>скому правительству в размере 200 млн. долл. США предполагается приступить к осуществлению в масштабе всей страны проекта сроком на пять лет по созд</w:t>
      </w:r>
      <w:r w:rsidRPr="00BC1BBD">
        <w:t>а</w:t>
      </w:r>
      <w:r w:rsidRPr="00BC1BBD">
        <w:t>нию всеобъемлющей системы обезвреживания твёрдых отходов, которая дол</w:t>
      </w:r>
      <w:r w:rsidRPr="00BC1BBD">
        <w:t>ж</w:t>
      </w:r>
      <w:r w:rsidRPr="00BC1BBD">
        <w:t>на включать в себя и управленческий компонент.</w:t>
      </w:r>
      <w:r w:rsidR="00ED6227" w:rsidRPr="00BC1BBD">
        <w:t xml:space="preserve"> </w:t>
      </w:r>
      <w:r w:rsidRPr="00BC1BBD">
        <w:t xml:space="preserve">В частности, в районе </w:t>
      </w:r>
      <w:proofErr w:type="spellStart"/>
      <w:r w:rsidRPr="00BC1BBD">
        <w:t>Ара</w:t>
      </w:r>
      <w:r w:rsidRPr="00BC1BBD">
        <w:t>у</w:t>
      </w:r>
      <w:r w:rsidRPr="00BC1BBD">
        <w:t>кания</w:t>
      </w:r>
      <w:proofErr w:type="spellEnd"/>
      <w:r w:rsidRPr="00BC1BBD">
        <w:t xml:space="preserve"> планируется создать жизнеспособную систему управления процессом обработки твёрдых бытовых отходов и вступить в консультации с местными общинами с целью обеспечения систематического проведения анализа эколог</w:t>
      </w:r>
      <w:r w:rsidRPr="00BC1BBD">
        <w:t>и</w:t>
      </w:r>
      <w:r w:rsidRPr="00BC1BBD">
        <w:t>ческих последствий в связи со всеми проектами очистки к</w:t>
      </w:r>
      <w:r w:rsidRPr="00BC1BBD">
        <w:t>а</w:t>
      </w:r>
      <w:r w:rsidRPr="00BC1BBD">
        <w:t>нализационных сточных вод.</w:t>
      </w:r>
      <w:r w:rsidR="00ED6227" w:rsidRPr="00BC1BBD">
        <w:t xml:space="preserve"> </w:t>
      </w:r>
      <w:r w:rsidRPr="00BC1BBD">
        <w:t>Комитету будет своевременно представлена информация относ</w:t>
      </w:r>
      <w:r w:rsidRPr="00BC1BBD">
        <w:t>и</w:t>
      </w:r>
      <w:r w:rsidRPr="00BC1BBD">
        <w:t>тельно к</w:t>
      </w:r>
      <w:r w:rsidRPr="00BC1BBD">
        <w:t>о</w:t>
      </w:r>
      <w:r w:rsidRPr="00BC1BBD">
        <w:t>личества водоочистительных сооружений, возводимых на территориях коренных народов.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46.</w:t>
      </w:r>
      <w:r w:rsidR="00C8272F">
        <w:rPr>
          <w:bCs/>
        </w:rPr>
        <w:tab/>
      </w:r>
      <w:r w:rsidRPr="00BC1BBD">
        <w:rPr>
          <w:bCs/>
        </w:rPr>
        <w:t>И наконец, затрагивая вопрос межкультурного подхода к медико-санитарным услугам, он говорит, что государственные программы нацелены в первую очередь на то, чтобы добиться со стороны домин</w:t>
      </w:r>
      <w:r w:rsidRPr="00BC1BBD">
        <w:rPr>
          <w:bCs/>
        </w:rPr>
        <w:t>и</w:t>
      </w:r>
      <w:r w:rsidRPr="00BC1BBD">
        <w:rPr>
          <w:bCs/>
        </w:rPr>
        <w:t>рующего сектора здравоохранения признания эффективности практических подходов в русле традиционной медицины коренных народов, и далее -</w:t>
      </w:r>
      <w:r w:rsidR="00ED6227" w:rsidRPr="00BC1BBD">
        <w:rPr>
          <w:bCs/>
        </w:rPr>
        <w:t xml:space="preserve"> </w:t>
      </w:r>
      <w:r w:rsidRPr="00BC1BBD">
        <w:rPr>
          <w:bCs/>
        </w:rPr>
        <w:t>обеспечить врачам, пра</w:t>
      </w:r>
      <w:r w:rsidRPr="00BC1BBD">
        <w:rPr>
          <w:bCs/>
        </w:rPr>
        <w:t>к</w:t>
      </w:r>
      <w:r w:rsidRPr="00BC1BBD">
        <w:rPr>
          <w:bCs/>
        </w:rPr>
        <w:t>тикующим в районах проживания коренного населения, возможности использ</w:t>
      </w:r>
      <w:r w:rsidRPr="00BC1BBD">
        <w:rPr>
          <w:bCs/>
        </w:rPr>
        <w:t>о</w:t>
      </w:r>
      <w:r w:rsidRPr="00BC1BBD">
        <w:rPr>
          <w:bCs/>
        </w:rPr>
        <w:t>вать в своей практике определённых традиционных методов врачевания.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47.</w:t>
      </w:r>
      <w:r w:rsidR="00C8272F">
        <w:rPr>
          <w:bCs/>
        </w:rPr>
        <w:tab/>
      </w:r>
      <w:r w:rsidRPr="00C8272F">
        <w:rPr>
          <w:b/>
          <w:bCs/>
        </w:rPr>
        <w:t xml:space="preserve">Г-жа </w:t>
      </w:r>
      <w:proofErr w:type="spellStart"/>
      <w:r w:rsidRPr="00C8272F">
        <w:rPr>
          <w:b/>
          <w:bCs/>
        </w:rPr>
        <w:t>К</w:t>
      </w:r>
      <w:r w:rsidR="00C8272F" w:rsidRPr="00C8272F">
        <w:rPr>
          <w:b/>
          <w:bCs/>
        </w:rPr>
        <w:t>винтана</w:t>
      </w:r>
      <w:proofErr w:type="spellEnd"/>
      <w:r w:rsidRPr="00BC1BBD">
        <w:rPr>
          <w:bCs/>
        </w:rPr>
        <w:t xml:space="preserve"> (Чили) с сожалением сообщает Комитету о том, что с</w:t>
      </w:r>
      <w:r w:rsidRPr="00BC1BBD">
        <w:rPr>
          <w:bCs/>
        </w:rPr>
        <w:t>о</w:t>
      </w:r>
      <w:r w:rsidRPr="00BC1BBD">
        <w:rPr>
          <w:bCs/>
        </w:rPr>
        <w:t>всем недавно в ходе имевших место в южной части Чили столкновений с пе</w:t>
      </w:r>
      <w:r w:rsidRPr="00BC1BBD">
        <w:rPr>
          <w:bCs/>
        </w:rPr>
        <w:t>р</w:t>
      </w:r>
      <w:r w:rsidRPr="00BC1BBD">
        <w:rPr>
          <w:bCs/>
        </w:rPr>
        <w:t xml:space="preserve">соналом правоохранительных органов погиб член общины </w:t>
      </w:r>
      <w:proofErr w:type="spellStart"/>
      <w:r w:rsidRPr="00BC1BBD">
        <w:rPr>
          <w:bCs/>
        </w:rPr>
        <w:t>мапуче</w:t>
      </w:r>
      <w:proofErr w:type="spellEnd"/>
      <w:r w:rsidRPr="00BC1BBD">
        <w:rPr>
          <w:bCs/>
        </w:rPr>
        <w:t>.</w:t>
      </w:r>
      <w:r w:rsidR="00ED6227" w:rsidRPr="00BC1BBD">
        <w:rPr>
          <w:bCs/>
        </w:rPr>
        <w:t xml:space="preserve"> </w:t>
      </w:r>
      <w:r w:rsidRPr="00BC1BBD">
        <w:rPr>
          <w:bCs/>
        </w:rPr>
        <w:t xml:space="preserve">Президент Республики, г-жа Мишель </w:t>
      </w:r>
      <w:proofErr w:type="spellStart"/>
      <w:r w:rsidRPr="00BC1BBD">
        <w:rPr>
          <w:bCs/>
        </w:rPr>
        <w:t>Башле</w:t>
      </w:r>
      <w:proofErr w:type="spellEnd"/>
      <w:r w:rsidRPr="00BC1BBD">
        <w:rPr>
          <w:bCs/>
        </w:rPr>
        <w:t>, выразила соболезнование семье погибш</w:t>
      </w:r>
      <w:r w:rsidRPr="00BC1BBD">
        <w:rPr>
          <w:bCs/>
        </w:rPr>
        <w:t>е</w:t>
      </w:r>
      <w:r w:rsidRPr="00BC1BBD">
        <w:rPr>
          <w:bCs/>
        </w:rPr>
        <w:t>го и направила на место инцидента министерскую комиссию по расследованию.</w:t>
      </w:r>
      <w:r w:rsidR="00ED6227" w:rsidRPr="00BC1BBD">
        <w:rPr>
          <w:bCs/>
        </w:rPr>
        <w:t xml:space="preserve"> </w:t>
      </w:r>
      <w:r w:rsidRPr="00BC1BBD">
        <w:rPr>
          <w:bCs/>
        </w:rPr>
        <w:t>С</w:t>
      </w:r>
      <w:r w:rsidRPr="00BC1BBD">
        <w:rPr>
          <w:bCs/>
        </w:rPr>
        <w:t>о</w:t>
      </w:r>
      <w:r w:rsidRPr="00BC1BBD">
        <w:rPr>
          <w:bCs/>
        </w:rPr>
        <w:t>трудник полиции, предположительно причинивший смерть, был арестован и предстанет перед военным трибуналом, как предусмотрено ныне действующим законодательством.</w:t>
      </w:r>
      <w:r w:rsidR="00ED6227" w:rsidRPr="00BC1BBD">
        <w:rPr>
          <w:bCs/>
        </w:rPr>
        <w:t xml:space="preserve"> </w:t>
      </w:r>
      <w:r w:rsidRPr="00BC1BBD">
        <w:rPr>
          <w:bCs/>
        </w:rPr>
        <w:t>Президент Республики и правительство Ч</w:t>
      </w:r>
      <w:r w:rsidRPr="00BC1BBD">
        <w:rPr>
          <w:bCs/>
        </w:rPr>
        <w:t>и</w:t>
      </w:r>
      <w:r w:rsidRPr="00BC1BBD">
        <w:rPr>
          <w:bCs/>
        </w:rPr>
        <w:t>ли по-прежнему убеждены, что проблемы землевладения в отношении земель коренных народов могут быть разрешены только путём диалога с соответствующими общинами.</w:t>
      </w:r>
      <w:r w:rsidR="00ED6227" w:rsidRPr="00BC1BBD">
        <w:rPr>
          <w:bCs/>
        </w:rPr>
        <w:t xml:space="preserve"> </w:t>
      </w:r>
      <w:r w:rsidRPr="00BC1BBD">
        <w:rPr>
          <w:bCs/>
        </w:rPr>
        <w:t>Преследуя эту цель, а также стремясь преодолеть трудности, связанные с ос</w:t>
      </w:r>
      <w:r w:rsidRPr="00BC1BBD">
        <w:rPr>
          <w:bCs/>
        </w:rPr>
        <w:t>у</w:t>
      </w:r>
      <w:r w:rsidRPr="00BC1BBD">
        <w:rPr>
          <w:bCs/>
        </w:rPr>
        <w:t>ществлением Конвенции, Чили намеревается продолжать сотрудничество с К</w:t>
      </w:r>
      <w:r w:rsidRPr="00BC1BBD">
        <w:rPr>
          <w:bCs/>
        </w:rPr>
        <w:t>о</w:t>
      </w:r>
      <w:r w:rsidRPr="00BC1BBD">
        <w:rPr>
          <w:bCs/>
        </w:rPr>
        <w:t>митетом и с организациями гражданского общества.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48.</w:t>
      </w:r>
      <w:r w:rsidR="00686F69">
        <w:rPr>
          <w:bCs/>
        </w:rPr>
        <w:tab/>
      </w:r>
      <w:r w:rsidRPr="00686F69">
        <w:rPr>
          <w:b/>
          <w:bCs/>
        </w:rPr>
        <w:t>Г-н А</w:t>
      </w:r>
      <w:r w:rsidR="00686F69" w:rsidRPr="00686F69">
        <w:rPr>
          <w:b/>
          <w:bCs/>
        </w:rPr>
        <w:t>втономов</w:t>
      </w:r>
      <w:r w:rsidRPr="00BC1BBD">
        <w:rPr>
          <w:bCs/>
        </w:rPr>
        <w:t xml:space="preserve"> (</w:t>
      </w:r>
      <w:proofErr w:type="spellStart"/>
      <w:r w:rsidRPr="00BC1BBD">
        <w:rPr>
          <w:bCs/>
        </w:rPr>
        <w:t>страновой</w:t>
      </w:r>
      <w:proofErr w:type="spellEnd"/>
      <w:r w:rsidRPr="00BC1BBD">
        <w:rPr>
          <w:bCs/>
        </w:rPr>
        <w:t xml:space="preserve"> докладчик) с удовлетворением отмечает, что государство-участник добилось заметного прогресса в своей борьбе против бедности, в особенности среди коренных народов, и что разрыв в плане соц</w:t>
      </w:r>
      <w:r w:rsidRPr="00BC1BBD">
        <w:rPr>
          <w:bCs/>
        </w:rPr>
        <w:t>и</w:t>
      </w:r>
      <w:r w:rsidRPr="00BC1BBD">
        <w:rPr>
          <w:bCs/>
        </w:rPr>
        <w:t>ально-экономической ситуации между коренным населением и остальной ч</w:t>
      </w:r>
      <w:r w:rsidRPr="00BC1BBD">
        <w:rPr>
          <w:bCs/>
        </w:rPr>
        <w:t>а</w:t>
      </w:r>
      <w:r w:rsidRPr="00BC1BBD">
        <w:rPr>
          <w:bCs/>
        </w:rPr>
        <w:t>стью населения Чили сократился.</w:t>
      </w:r>
      <w:r w:rsidR="00ED6227" w:rsidRPr="00BC1BBD">
        <w:rPr>
          <w:bCs/>
        </w:rPr>
        <w:t xml:space="preserve"> </w:t>
      </w:r>
      <w:r w:rsidRPr="00BC1BBD">
        <w:rPr>
          <w:bCs/>
        </w:rPr>
        <w:t>Далее, он с удовлетворением отмечает, что законопроекты, призванные, соответственно, противодействовать расовой ди</w:t>
      </w:r>
      <w:r w:rsidRPr="00BC1BBD">
        <w:rPr>
          <w:bCs/>
        </w:rPr>
        <w:t>с</w:t>
      </w:r>
      <w:r w:rsidRPr="00BC1BBD">
        <w:rPr>
          <w:bCs/>
        </w:rPr>
        <w:t>криминации во всех формах и учредить институт Омбудсмена, находятся в ст</w:t>
      </w:r>
      <w:r w:rsidRPr="00BC1BBD">
        <w:rPr>
          <w:bCs/>
        </w:rPr>
        <w:t>а</w:t>
      </w:r>
      <w:r w:rsidRPr="00BC1BBD">
        <w:rPr>
          <w:bCs/>
        </w:rPr>
        <w:t>дии ра</w:t>
      </w:r>
      <w:r w:rsidR="00686F69">
        <w:rPr>
          <w:bCs/>
        </w:rPr>
        <w:t>с</w:t>
      </w:r>
      <w:r w:rsidRPr="00BC1BBD">
        <w:rPr>
          <w:bCs/>
        </w:rPr>
        <w:t>смотрения, а также приветствует ратификацию Чили Конвенции МОТ № 169 и достигнутый правительством прогресс в отношении признания прав лиц африканского происхождения и из числа коренных народов.</w:t>
      </w:r>
      <w:r w:rsidR="00ED6227" w:rsidRPr="00BC1BBD">
        <w:rPr>
          <w:bCs/>
        </w:rPr>
        <w:t xml:space="preserve"> </w:t>
      </w:r>
      <w:r w:rsidRPr="00BC1BBD">
        <w:rPr>
          <w:bCs/>
        </w:rPr>
        <w:t>И в заключение он приветствует возобновление Чили диалога с Комитетом и состоявшееся обсу</w:t>
      </w:r>
      <w:r w:rsidRPr="00BC1BBD">
        <w:rPr>
          <w:bCs/>
        </w:rPr>
        <w:t>ж</w:t>
      </w:r>
      <w:r w:rsidRPr="00BC1BBD">
        <w:rPr>
          <w:bCs/>
        </w:rPr>
        <w:t>дение, которое было откровенным и открытым с обеих ст</w:t>
      </w:r>
      <w:r w:rsidRPr="00BC1BBD">
        <w:rPr>
          <w:bCs/>
        </w:rPr>
        <w:t>о</w:t>
      </w:r>
      <w:r w:rsidRPr="00BC1BBD">
        <w:rPr>
          <w:bCs/>
        </w:rPr>
        <w:t>рон.</w:t>
      </w:r>
    </w:p>
    <w:p w:rsidR="00ED6227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49.</w:t>
      </w:r>
      <w:r w:rsidR="00686F69">
        <w:rPr>
          <w:bCs/>
        </w:rPr>
        <w:tab/>
      </w:r>
      <w:r w:rsidRPr="00686F69">
        <w:rPr>
          <w:b/>
          <w:bCs/>
        </w:rPr>
        <w:t>П</w:t>
      </w:r>
      <w:r w:rsidR="00686F69" w:rsidRPr="00686F69">
        <w:rPr>
          <w:b/>
          <w:bCs/>
        </w:rPr>
        <w:t>редседатель</w:t>
      </w:r>
      <w:r w:rsidRPr="00BC1BBD">
        <w:rPr>
          <w:bCs/>
        </w:rPr>
        <w:t xml:space="preserve">, присоединяясь к высказываниям </w:t>
      </w:r>
      <w:proofErr w:type="spellStart"/>
      <w:r w:rsidRPr="00BC1BBD">
        <w:rPr>
          <w:bCs/>
        </w:rPr>
        <w:t>странового</w:t>
      </w:r>
      <w:proofErr w:type="spellEnd"/>
      <w:r w:rsidRPr="00BC1BBD">
        <w:rPr>
          <w:bCs/>
        </w:rPr>
        <w:t xml:space="preserve"> докла</w:t>
      </w:r>
      <w:r w:rsidRPr="00BC1BBD">
        <w:rPr>
          <w:bCs/>
        </w:rPr>
        <w:t>д</w:t>
      </w:r>
      <w:r w:rsidRPr="00BC1BBD">
        <w:rPr>
          <w:bCs/>
        </w:rPr>
        <w:t>чика, отмечает, что делегация Чили ответила почти на все вопросы Комитета и об</w:t>
      </w:r>
      <w:r w:rsidRPr="00BC1BBD">
        <w:rPr>
          <w:bCs/>
        </w:rPr>
        <w:t>е</w:t>
      </w:r>
      <w:r w:rsidRPr="00BC1BBD">
        <w:rPr>
          <w:bCs/>
        </w:rPr>
        <w:t>щала позднее представить дополнительную инфо</w:t>
      </w:r>
      <w:r w:rsidRPr="00BC1BBD">
        <w:rPr>
          <w:bCs/>
        </w:rPr>
        <w:t>р</w:t>
      </w:r>
      <w:r w:rsidRPr="00BC1BBD">
        <w:rPr>
          <w:bCs/>
        </w:rPr>
        <w:t>мацию по всем вопросам, для ответов на которые у неё не хватило времени.</w:t>
      </w:r>
      <w:r w:rsidR="00ED6227" w:rsidRPr="00BC1BBD">
        <w:rPr>
          <w:bCs/>
        </w:rPr>
        <w:t xml:space="preserve"> </w:t>
      </w:r>
      <w:r w:rsidRPr="00BC1BBD">
        <w:rPr>
          <w:bCs/>
        </w:rPr>
        <w:t>Чили была одним из наиболее а</w:t>
      </w:r>
      <w:r w:rsidRPr="00BC1BBD">
        <w:rPr>
          <w:bCs/>
        </w:rPr>
        <w:t>к</w:t>
      </w:r>
      <w:r w:rsidRPr="00BC1BBD">
        <w:rPr>
          <w:bCs/>
        </w:rPr>
        <w:t xml:space="preserve">тивных участников Конференции по обзору </w:t>
      </w:r>
      <w:proofErr w:type="spellStart"/>
      <w:r w:rsidRPr="00BC1BBD">
        <w:rPr>
          <w:bCs/>
        </w:rPr>
        <w:t>Дурбанского</w:t>
      </w:r>
      <w:proofErr w:type="spellEnd"/>
      <w:r w:rsidRPr="00BC1BBD">
        <w:rPr>
          <w:bCs/>
        </w:rPr>
        <w:t xml:space="preserve"> процесса:</w:t>
      </w:r>
      <w:r w:rsidR="00ED6227" w:rsidRPr="00BC1BBD">
        <w:rPr>
          <w:bCs/>
        </w:rPr>
        <w:t xml:space="preserve"> </w:t>
      </w:r>
      <w:r w:rsidRPr="00BC1BBD">
        <w:rPr>
          <w:bCs/>
        </w:rPr>
        <w:t>в частн</w:t>
      </w:r>
      <w:r w:rsidRPr="00BC1BBD">
        <w:rPr>
          <w:bCs/>
        </w:rPr>
        <w:t>о</w:t>
      </w:r>
      <w:r w:rsidRPr="00BC1BBD">
        <w:rPr>
          <w:bCs/>
        </w:rPr>
        <w:t>сти, она решительно встала на защиту прав лиц африканского происхождения.</w:t>
      </w:r>
      <w:r w:rsidR="00ED6227" w:rsidRPr="00BC1BBD">
        <w:rPr>
          <w:bCs/>
        </w:rPr>
        <w:t xml:space="preserve"> </w:t>
      </w:r>
      <w:r w:rsidRPr="00BC1BBD">
        <w:rPr>
          <w:bCs/>
        </w:rPr>
        <w:t>Уч</w:t>
      </w:r>
      <w:r w:rsidRPr="00BC1BBD">
        <w:rPr>
          <w:bCs/>
        </w:rPr>
        <w:t>и</w:t>
      </w:r>
      <w:r w:rsidRPr="00BC1BBD">
        <w:rPr>
          <w:bCs/>
        </w:rPr>
        <w:t>тывая эти факты, она призывает чилийскую делегацию сделать всё от неё зав</w:t>
      </w:r>
      <w:r w:rsidRPr="00BC1BBD">
        <w:rPr>
          <w:bCs/>
        </w:rPr>
        <w:t>и</w:t>
      </w:r>
      <w:r w:rsidRPr="00BC1BBD">
        <w:rPr>
          <w:bCs/>
        </w:rPr>
        <w:t>сящее для того, чтобы повлиять на правительство Чили на предмет обр</w:t>
      </w:r>
      <w:r w:rsidRPr="00BC1BBD">
        <w:rPr>
          <w:bCs/>
        </w:rPr>
        <w:t>а</w:t>
      </w:r>
      <w:r w:rsidRPr="00BC1BBD">
        <w:rPr>
          <w:bCs/>
        </w:rPr>
        <w:t>щения к Генеральной Ассамблее с предложением о рассмотрении возможности прово</w:t>
      </w:r>
      <w:r w:rsidRPr="00BC1BBD">
        <w:rPr>
          <w:bCs/>
        </w:rPr>
        <w:t>з</w:t>
      </w:r>
      <w:r w:rsidRPr="00BC1BBD">
        <w:rPr>
          <w:bCs/>
        </w:rPr>
        <w:t>гласить десятилетие в поддержку прав лиц африканского происхождения.</w:t>
      </w:r>
      <w:r w:rsidR="00ED6227" w:rsidRPr="00BC1BBD">
        <w:rPr>
          <w:bCs/>
        </w:rPr>
        <w:t xml:space="preserve"> </w:t>
      </w:r>
      <w:r w:rsidRPr="00BC1BBD">
        <w:rPr>
          <w:bCs/>
        </w:rPr>
        <w:t>К</w:t>
      </w:r>
      <w:r w:rsidRPr="00BC1BBD">
        <w:rPr>
          <w:bCs/>
        </w:rPr>
        <w:t>о</w:t>
      </w:r>
      <w:r w:rsidRPr="00BC1BBD">
        <w:rPr>
          <w:bCs/>
        </w:rPr>
        <w:t>митет предоставил бы государству-участнику всецело свою поддержку для ре</w:t>
      </w:r>
      <w:r w:rsidRPr="00BC1BBD">
        <w:rPr>
          <w:bCs/>
        </w:rPr>
        <w:t>а</w:t>
      </w:r>
      <w:r w:rsidRPr="00BC1BBD">
        <w:rPr>
          <w:bCs/>
        </w:rPr>
        <w:t>лизации этой инициативы, поскольку она отвечает чаяниям Комитета.</w:t>
      </w:r>
    </w:p>
    <w:p w:rsidR="002815A8" w:rsidRPr="00BC1BBD" w:rsidRDefault="002815A8" w:rsidP="00BC1BBD">
      <w:pPr>
        <w:pStyle w:val="SingleTxtGR"/>
        <w:rPr>
          <w:bCs/>
        </w:rPr>
      </w:pPr>
      <w:r w:rsidRPr="00BC1BBD">
        <w:rPr>
          <w:bCs/>
        </w:rPr>
        <w:t>50.</w:t>
      </w:r>
      <w:r w:rsidR="00686F69">
        <w:rPr>
          <w:bCs/>
        </w:rPr>
        <w:tab/>
      </w:r>
      <w:r w:rsidRPr="00686F69">
        <w:rPr>
          <w:b/>
          <w:bCs/>
        </w:rPr>
        <w:t xml:space="preserve">Г-жа </w:t>
      </w:r>
      <w:proofErr w:type="spellStart"/>
      <w:r w:rsidRPr="00686F69">
        <w:rPr>
          <w:b/>
          <w:bCs/>
        </w:rPr>
        <w:t>К</w:t>
      </w:r>
      <w:r w:rsidR="00686F69" w:rsidRPr="00686F69">
        <w:rPr>
          <w:b/>
          <w:bCs/>
        </w:rPr>
        <w:t>винтана</w:t>
      </w:r>
      <w:proofErr w:type="spellEnd"/>
      <w:r w:rsidRPr="00BC1BBD">
        <w:rPr>
          <w:bCs/>
        </w:rPr>
        <w:t xml:space="preserve"> (Чили) говорит, что чилийская делегация с благодарн</w:t>
      </w:r>
      <w:r w:rsidRPr="00BC1BBD">
        <w:rPr>
          <w:bCs/>
        </w:rPr>
        <w:t>о</w:t>
      </w:r>
      <w:r w:rsidRPr="00BC1BBD">
        <w:rPr>
          <w:bCs/>
        </w:rPr>
        <w:t xml:space="preserve">стью принимает обращение Председателя и сделает всё возможное для того, чтобы оправдать оказанное Комитетом доверие. </w:t>
      </w:r>
    </w:p>
    <w:p w:rsidR="00ED6227" w:rsidRPr="00686F69" w:rsidRDefault="002815A8" w:rsidP="00BC1BBD">
      <w:pPr>
        <w:pStyle w:val="SingleTxtGR"/>
        <w:rPr>
          <w:bCs/>
          <w:i/>
        </w:rPr>
      </w:pPr>
      <w:r w:rsidRPr="00BC1BBD">
        <w:rPr>
          <w:bCs/>
        </w:rPr>
        <w:t>51.</w:t>
      </w:r>
      <w:r w:rsidR="00686F69">
        <w:rPr>
          <w:bCs/>
        </w:rPr>
        <w:tab/>
      </w:r>
      <w:r w:rsidRPr="00686F69">
        <w:rPr>
          <w:bCs/>
          <w:i/>
        </w:rPr>
        <w:t>Делегация Чили покидает зал заседаний Комитета.</w:t>
      </w:r>
    </w:p>
    <w:p w:rsidR="00ED6227" w:rsidRPr="00BC1BBD" w:rsidRDefault="002815A8" w:rsidP="00BC1BBD">
      <w:pPr>
        <w:pStyle w:val="SingleTxtGR"/>
        <w:rPr>
          <w:bCs/>
        </w:rPr>
      </w:pPr>
      <w:r w:rsidRPr="00686F69">
        <w:rPr>
          <w:bCs/>
          <w:i/>
        </w:rPr>
        <w:t>Заседание закрывается в 13 ч. 00 м.</w:t>
      </w:r>
    </w:p>
    <w:p w:rsidR="00ED6227" w:rsidRPr="00686F69" w:rsidRDefault="00686F69" w:rsidP="00686F6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BC1BBD" w:rsidRDefault="007511D7" w:rsidP="00BC1BBD">
      <w:pPr>
        <w:pStyle w:val="SingleTxtGR"/>
      </w:pPr>
    </w:p>
    <w:sectPr w:rsidR="007511D7" w:rsidRPr="00BC1BB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385" w:rsidRDefault="00414385">
      <w:r>
        <w:rPr>
          <w:lang w:val="en-US"/>
        </w:rPr>
        <w:tab/>
      </w:r>
      <w:r>
        <w:separator/>
      </w:r>
    </w:p>
  </w:endnote>
  <w:endnote w:type="continuationSeparator" w:id="0">
    <w:p w:rsidR="00414385" w:rsidRDefault="0041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5" w:rsidRPr="009A6F4A" w:rsidRDefault="0041438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GE.09-44312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5" w:rsidRPr="009A6F4A" w:rsidRDefault="00414385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44312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5" w:rsidRPr="00CB18B8" w:rsidRDefault="00414385">
    <w:pPr>
      <w:pStyle w:val="Footer"/>
      <w:rPr>
        <w:sz w:val="20"/>
        <w:lang w:val="ru-RU"/>
      </w:rPr>
    </w:pPr>
    <w:r w:rsidRPr="00CB18B8">
      <w:rPr>
        <w:sz w:val="20"/>
        <w:lang w:val="ru-RU"/>
      </w:rPr>
      <w:t>________________________________________________________________________________________________</w:t>
    </w:r>
  </w:p>
  <w:p w:rsidR="00414385" w:rsidRPr="00CB18B8" w:rsidRDefault="00414385" w:rsidP="00CB18B8">
    <w:pPr>
      <w:pStyle w:val="FootnoteText"/>
      <w:spacing w:after="120"/>
      <w:rPr>
        <w:lang w:val="ru-RU"/>
      </w:rPr>
    </w:pPr>
    <w:r w:rsidRPr="00CB18B8">
      <w:rPr>
        <w:lang w:val="ru-RU"/>
      </w:rPr>
      <w:tab/>
    </w:r>
    <w:r w:rsidRPr="00CB18B8">
      <w:rPr>
        <w:lang w:val="ru-RU"/>
      </w:rPr>
      <w:tab/>
      <w:t>В настоящий отчет могут вноситься поправки.</w:t>
    </w:r>
  </w:p>
  <w:p w:rsidR="00414385" w:rsidRPr="00CB18B8" w:rsidRDefault="00414385" w:rsidP="00CB18B8">
    <w:pPr>
      <w:pStyle w:val="FootnoteText"/>
      <w:spacing w:after="120"/>
      <w:rPr>
        <w:lang w:val="ru-RU"/>
      </w:rPr>
    </w:pPr>
    <w:r w:rsidRPr="00CB18B8">
      <w:rPr>
        <w:lang w:val="ru-RU"/>
      </w:rPr>
      <w:tab/>
    </w:r>
    <w:r w:rsidRPr="00CB18B8">
      <w:rPr>
        <w:lang w:val="ru-RU"/>
      </w:rPr>
      <w:tab/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CB18B8">
      <w:rPr>
        <w:i/>
        <w:lang w:val="ru-RU"/>
      </w:rPr>
      <w:t>в течение одной недели с момента выпуска настоящего документа</w:t>
    </w:r>
    <w:r w:rsidRPr="00CB18B8"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414385" w:rsidRPr="00CB18B8" w:rsidRDefault="00414385" w:rsidP="00CB18B8">
    <w:pPr>
      <w:pStyle w:val="FootnoteText"/>
      <w:rPr>
        <w:lang w:val="ru-RU"/>
      </w:rPr>
    </w:pPr>
    <w:r w:rsidRPr="00CB18B8">
      <w:rPr>
        <w:lang w:val="ru-RU"/>
      </w:rPr>
      <w:tab/>
    </w:r>
    <w:r w:rsidRPr="00CB18B8">
      <w:rPr>
        <w:lang w:val="ru-RU"/>
      </w:rP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414385" w:rsidRPr="00CB18B8" w:rsidRDefault="00414385">
    <w:pPr>
      <w:pStyle w:val="Footer"/>
      <w:rPr>
        <w:sz w:val="20"/>
        <w:lang w:val="ru-RU"/>
      </w:rPr>
    </w:pPr>
  </w:p>
  <w:p w:rsidR="00414385" w:rsidRPr="00CB18B8" w:rsidRDefault="00414385">
    <w:pPr>
      <w:pStyle w:val="Footer"/>
      <w:rPr>
        <w:sz w:val="20"/>
        <w:lang w:val="ru-RU"/>
      </w:rPr>
    </w:pPr>
    <w:r w:rsidRPr="00CB18B8">
      <w:rPr>
        <w:sz w:val="20"/>
        <w:lang w:val="ru-RU"/>
      </w:rPr>
      <w:t>GE.10-44312  (R)  100510  180510</w:t>
    </w:r>
    <w:r w:rsidRPr="00CB18B8">
      <w:rPr>
        <w:sz w:val="20"/>
        <w:lang w:val="ru-RU"/>
      </w:rPr>
      <w:tab/>
    </w:r>
    <w:r w:rsidRPr="00CB18B8">
      <w:rPr>
        <w:b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385" w:rsidRPr="00F71F63" w:rsidRDefault="004143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4385" w:rsidRPr="00F71F63" w:rsidRDefault="004143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4385" w:rsidRPr="00635E86" w:rsidRDefault="0041438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5" w:rsidRPr="00CB18B8" w:rsidRDefault="00414385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>
      <w:rPr>
        <w:lang w:val="en-US"/>
      </w:rPr>
      <w:t>/SR.1951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85" w:rsidRPr="009A6F4A" w:rsidRDefault="00414385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>
      <w:rPr>
        <w:lang w:val="en-US"/>
      </w:rPr>
      <w:t>/SR.1951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B7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6872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4EFC"/>
    <w:rsid w:val="0020059C"/>
    <w:rsid w:val="002019BD"/>
    <w:rsid w:val="00232D42"/>
    <w:rsid w:val="00236CBB"/>
    <w:rsid w:val="00237334"/>
    <w:rsid w:val="002444F4"/>
    <w:rsid w:val="002629A0"/>
    <w:rsid w:val="002642DF"/>
    <w:rsid w:val="002815A8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34C9"/>
    <w:rsid w:val="00356BB2"/>
    <w:rsid w:val="00360477"/>
    <w:rsid w:val="0036635F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385"/>
    <w:rsid w:val="00414586"/>
    <w:rsid w:val="00415059"/>
    <w:rsid w:val="00416242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B73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2988"/>
    <w:rsid w:val="00686F6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0F50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BD8"/>
    <w:rsid w:val="008A3879"/>
    <w:rsid w:val="008A5FA8"/>
    <w:rsid w:val="008A7575"/>
    <w:rsid w:val="008B5F47"/>
    <w:rsid w:val="008C7B87"/>
    <w:rsid w:val="008D27A2"/>
    <w:rsid w:val="008D6A7A"/>
    <w:rsid w:val="008E3E87"/>
    <w:rsid w:val="008E7F13"/>
    <w:rsid w:val="008F3185"/>
    <w:rsid w:val="00915B0A"/>
    <w:rsid w:val="00926904"/>
    <w:rsid w:val="00931AF9"/>
    <w:rsid w:val="009372F0"/>
    <w:rsid w:val="00941FBE"/>
    <w:rsid w:val="00955022"/>
    <w:rsid w:val="00957B4D"/>
    <w:rsid w:val="00964EEA"/>
    <w:rsid w:val="00980C86"/>
    <w:rsid w:val="009B1D9B"/>
    <w:rsid w:val="009B4074"/>
    <w:rsid w:val="009B4916"/>
    <w:rsid w:val="009B51E4"/>
    <w:rsid w:val="009C30BB"/>
    <w:rsid w:val="009C3B2D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3897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1BBD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72F"/>
    <w:rsid w:val="00C90723"/>
    <w:rsid w:val="00C90D5C"/>
    <w:rsid w:val="00CA609E"/>
    <w:rsid w:val="00CA7DA4"/>
    <w:rsid w:val="00CB18B8"/>
    <w:rsid w:val="00CB31FB"/>
    <w:rsid w:val="00CE3D6F"/>
    <w:rsid w:val="00CE79A5"/>
    <w:rsid w:val="00CF0042"/>
    <w:rsid w:val="00CF262F"/>
    <w:rsid w:val="00D025D5"/>
    <w:rsid w:val="00D06CC0"/>
    <w:rsid w:val="00D16E4A"/>
    <w:rsid w:val="00D26B13"/>
    <w:rsid w:val="00D26CC1"/>
    <w:rsid w:val="00D30662"/>
    <w:rsid w:val="00D32A0B"/>
    <w:rsid w:val="00D420C9"/>
    <w:rsid w:val="00D6236B"/>
    <w:rsid w:val="00D809D1"/>
    <w:rsid w:val="00D84ECF"/>
    <w:rsid w:val="00DA2851"/>
    <w:rsid w:val="00DA2B7C"/>
    <w:rsid w:val="00DA5686"/>
    <w:rsid w:val="00DB2FC0"/>
    <w:rsid w:val="00DF18FA"/>
    <w:rsid w:val="00DF4023"/>
    <w:rsid w:val="00DF49CA"/>
    <w:rsid w:val="00DF775B"/>
    <w:rsid w:val="00E007F3"/>
    <w:rsid w:val="00E00DEA"/>
    <w:rsid w:val="00E01800"/>
    <w:rsid w:val="00E06EF0"/>
    <w:rsid w:val="00E11679"/>
    <w:rsid w:val="00E307D1"/>
    <w:rsid w:val="00E46A04"/>
    <w:rsid w:val="00E52CC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22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4236</Words>
  <Characters>28508</Characters>
  <Application>Microsoft Office Word</Application>
  <DocSecurity>4</DocSecurity>
  <Lines>492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1044312</vt:lpstr>
    </vt:vector>
  </TitlesOfParts>
  <Company>CSD</Company>
  <LinksUpToDate>false</LinksUpToDate>
  <CharactersWithSpaces>32688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1044312</dc:title>
  <dc:subject/>
  <dc:creator>Марина Именинникова</dc:creator>
  <cp:keywords/>
  <dc:description/>
  <cp:lastModifiedBy>Марина Именинникова</cp:lastModifiedBy>
  <cp:revision>2</cp:revision>
  <cp:lastPrinted>2010-05-18T08:14:00Z</cp:lastPrinted>
  <dcterms:created xsi:type="dcterms:W3CDTF">2010-05-18T08:18:00Z</dcterms:created>
  <dcterms:modified xsi:type="dcterms:W3CDTF">2010-05-18T08:18:00Z</dcterms:modified>
</cp:coreProperties>
</file>