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911" w:rsidRPr="00C67E92" w:rsidRDefault="00603911">
      <w:pPr>
        <w:rPr>
          <w:sz w:val="2"/>
        </w:rPr>
      </w:pPr>
    </w:p>
    <w:tbl>
      <w:tblPr>
        <w:tblW w:w="9348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167"/>
      </w:tblGrid>
      <w:tr w:rsidR="00603911" w:rsidRPr="00C67E92" w:rsidTr="00F535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603911" w:rsidRPr="00C67E92" w:rsidRDefault="00603911">
            <w:pPr>
              <w:spacing w:line="240" w:lineRule="auto"/>
              <w:rPr>
                <w:b/>
                <w:sz w:val="30"/>
              </w:rPr>
            </w:pPr>
            <w:r w:rsidRPr="00C67E92">
              <w:rPr>
                <w:b/>
                <w:sz w:val="30"/>
              </w:rPr>
              <w:t xml:space="preserve">ОРГАНИЗАЦИЯ </w:t>
            </w:r>
            <w:r w:rsidRPr="00C67E92">
              <w:rPr>
                <w:b/>
                <w:sz w:val="30"/>
              </w:rPr>
              <w:br/>
              <w:t>ОБЪЕДИНЕННЫХ НАЦИЙ</w:t>
            </w:r>
          </w:p>
          <w:p w:rsidR="00603911" w:rsidRPr="00C67E92" w:rsidRDefault="0060391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167" w:type="dxa"/>
          </w:tcPr>
          <w:p w:rsidR="00603911" w:rsidRPr="00C67E92" w:rsidRDefault="00603911">
            <w:pPr>
              <w:pStyle w:val="Heading1"/>
              <w:jc w:val="right"/>
              <w:rPr>
                <w:sz w:val="72"/>
              </w:rPr>
            </w:pPr>
            <w:r w:rsidRPr="00C67E92">
              <w:rPr>
                <w:sz w:val="72"/>
              </w:rPr>
              <w:t>CCPR</w:t>
            </w:r>
          </w:p>
        </w:tc>
      </w:tr>
    </w:tbl>
    <w:p w:rsidR="00603911" w:rsidRPr="00C67E92" w:rsidRDefault="00603911"/>
    <w:tbl>
      <w:tblPr>
        <w:tblW w:w="9348" w:type="dxa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2969"/>
      </w:tblGrid>
      <w:tr w:rsidR="00603911" w:rsidRPr="00C67E92" w:rsidTr="00F535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603911" w:rsidRPr="00C67E92" w:rsidRDefault="00603911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 w:rsidRPr="00C67E92"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026993" r:id="rId8"/>
              </w:object>
            </w:r>
          </w:p>
          <w:p w:rsidR="00603911" w:rsidRPr="00C67E92" w:rsidRDefault="00603911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 w:rsidRPr="00C67E92">
              <w:rPr>
                <w:vanish/>
                <w:sz w:val="20"/>
              </w:rPr>
              <w:fldChar w:fldCharType="begin"/>
            </w:r>
            <w:r w:rsidRPr="00C67E92">
              <w:rPr>
                <w:vanish/>
                <w:sz w:val="20"/>
              </w:rPr>
              <w:instrText>SEQ _endnote  \* ARABIC</w:instrText>
            </w:r>
            <w:r w:rsidRPr="00C67E92">
              <w:rPr>
                <w:vanish/>
                <w:sz w:val="20"/>
              </w:rPr>
              <w:fldChar w:fldCharType="separate"/>
            </w:r>
            <w:r w:rsidR="00C66D83">
              <w:rPr>
                <w:noProof/>
                <w:vanish/>
                <w:sz w:val="20"/>
              </w:rPr>
              <w:t>1</w:t>
            </w:r>
            <w:r w:rsidRPr="00C67E92">
              <w:rPr>
                <w:vanish/>
                <w:sz w:val="20"/>
              </w:rPr>
              <w:fldChar w:fldCharType="end"/>
            </w:r>
          </w:p>
          <w:p w:rsidR="00603911" w:rsidRPr="00C67E92" w:rsidRDefault="00603911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603911" w:rsidRPr="00C67E92" w:rsidRDefault="00603911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 w:rsidRPr="00C67E92">
              <w:rPr>
                <w:sz w:val="32"/>
              </w:rPr>
              <w:t xml:space="preserve">МЕЖДУНАРОДНЫЙ ПАКТ </w:t>
            </w:r>
            <w:r w:rsidRPr="00C67E92">
              <w:rPr>
                <w:sz w:val="32"/>
              </w:rPr>
              <w:br/>
              <w:t xml:space="preserve">О ГРАЖДАНСКИХ </w:t>
            </w:r>
            <w:r w:rsidRPr="00C67E92">
              <w:rPr>
                <w:sz w:val="32"/>
              </w:rPr>
              <w:br/>
              <w:t xml:space="preserve">И ПОЛИТИЧЕСКИХ </w:t>
            </w:r>
            <w:r w:rsidRPr="00C67E92">
              <w:rPr>
                <w:sz w:val="32"/>
              </w:rPr>
              <w:br/>
              <w:t>ПРАВАХ</w:t>
            </w:r>
          </w:p>
          <w:p w:rsidR="00603911" w:rsidRPr="00C67E92" w:rsidRDefault="00603911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2969" w:type="dxa"/>
          </w:tcPr>
          <w:p w:rsidR="00603911" w:rsidRPr="00C67E92" w:rsidRDefault="00603911">
            <w:pPr>
              <w:spacing w:line="240" w:lineRule="auto"/>
              <w:rPr>
                <w:sz w:val="22"/>
              </w:rPr>
            </w:pPr>
            <w:r w:rsidRPr="00C67E92">
              <w:rPr>
                <w:sz w:val="22"/>
              </w:rPr>
              <w:t>Distr.</w:t>
            </w:r>
          </w:p>
          <w:p w:rsidR="00603911" w:rsidRPr="00C67E92" w:rsidRDefault="00603911">
            <w:pPr>
              <w:spacing w:line="240" w:lineRule="auto"/>
              <w:rPr>
                <w:sz w:val="22"/>
              </w:rPr>
            </w:pPr>
            <w:r w:rsidRPr="00C67E92"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 w:rsidRPr="00C67E92">
              <w:rPr>
                <w:sz w:val="22"/>
              </w:rPr>
              <w:instrText xml:space="preserve"> FORMDROPDOWN </w:instrText>
            </w:r>
            <w:r w:rsidRPr="00C67E92">
              <w:rPr>
                <w:sz w:val="22"/>
              </w:rPr>
            </w:r>
            <w:r w:rsidRPr="00C67E92">
              <w:rPr>
                <w:sz w:val="22"/>
              </w:rPr>
              <w:fldChar w:fldCharType="end"/>
            </w:r>
            <w:bookmarkEnd w:id="1"/>
          </w:p>
          <w:p w:rsidR="00603911" w:rsidRPr="00C67E92" w:rsidRDefault="00603911">
            <w:pPr>
              <w:spacing w:line="240" w:lineRule="auto"/>
              <w:rPr>
                <w:sz w:val="22"/>
              </w:rPr>
            </w:pPr>
          </w:p>
          <w:p w:rsidR="00603911" w:rsidRPr="00C67E92" w:rsidRDefault="00603911">
            <w:pPr>
              <w:spacing w:line="240" w:lineRule="auto"/>
              <w:rPr>
                <w:sz w:val="22"/>
              </w:rPr>
            </w:pPr>
            <w:r w:rsidRPr="00C67E92">
              <w:rPr>
                <w:sz w:val="22"/>
              </w:rPr>
              <w:fldChar w:fldCharType="begin"/>
            </w:r>
            <w:r w:rsidRPr="00C67E92">
              <w:rPr>
                <w:sz w:val="22"/>
              </w:rPr>
              <w:instrText xml:space="preserve"> FILLIN  "Введите символ документа" \* MERGEFORMAT </w:instrText>
            </w:r>
            <w:r w:rsidRPr="00C67E92">
              <w:rPr>
                <w:sz w:val="22"/>
              </w:rPr>
              <w:fldChar w:fldCharType="separate"/>
            </w:r>
            <w:r w:rsidRPr="00C67E92">
              <w:rPr>
                <w:sz w:val="22"/>
              </w:rPr>
              <w:t>CCPR/C/SR.1</w:t>
            </w:r>
            <w:r w:rsidR="00072EC7" w:rsidRPr="00C67E92">
              <w:rPr>
                <w:sz w:val="22"/>
              </w:rPr>
              <w:t>9</w:t>
            </w:r>
            <w:r w:rsidR="005C7A32" w:rsidRPr="00C67E92">
              <w:rPr>
                <w:sz w:val="22"/>
              </w:rPr>
              <w:t>40</w:t>
            </w:r>
            <w:r w:rsidRPr="00C67E92">
              <w:rPr>
                <w:sz w:val="22"/>
              </w:rPr>
              <w:fldChar w:fldCharType="end"/>
            </w:r>
          </w:p>
          <w:p w:rsidR="00603911" w:rsidRPr="00F535A9" w:rsidRDefault="00206711">
            <w:pPr>
              <w:spacing w:line="240" w:lineRule="auto"/>
              <w:rPr>
                <w:sz w:val="22"/>
                <w:lang w:val="fr-CH"/>
              </w:rPr>
            </w:pPr>
            <w:r>
              <w:rPr>
                <w:sz w:val="22"/>
                <w:lang w:val="fr-CH"/>
              </w:rPr>
              <w:t xml:space="preserve">28 November </w:t>
            </w:r>
            <w:r w:rsidR="00603911" w:rsidRPr="00C67E92">
              <w:rPr>
                <w:sz w:val="22"/>
              </w:rPr>
              <w:t>200</w:t>
            </w:r>
            <w:r w:rsidR="00F535A9">
              <w:rPr>
                <w:sz w:val="22"/>
                <w:lang w:val="fr-CH"/>
              </w:rPr>
              <w:t>8</w:t>
            </w:r>
          </w:p>
          <w:p w:rsidR="00603911" w:rsidRPr="00C67E92" w:rsidRDefault="00603911">
            <w:pPr>
              <w:spacing w:line="240" w:lineRule="auto"/>
              <w:rPr>
                <w:sz w:val="22"/>
              </w:rPr>
            </w:pPr>
          </w:p>
          <w:p w:rsidR="00603911" w:rsidRPr="00C67E92" w:rsidRDefault="00603911">
            <w:pPr>
              <w:spacing w:line="240" w:lineRule="auto"/>
              <w:rPr>
                <w:sz w:val="22"/>
              </w:rPr>
            </w:pPr>
            <w:r w:rsidRPr="00C67E92">
              <w:rPr>
                <w:sz w:val="22"/>
              </w:rPr>
              <w:t>RUSSIAN</w:t>
            </w:r>
          </w:p>
          <w:p w:rsidR="00603911" w:rsidRPr="00C67E92" w:rsidRDefault="00603911">
            <w:pPr>
              <w:spacing w:line="240" w:lineRule="auto"/>
              <w:rPr>
                <w:sz w:val="22"/>
              </w:rPr>
            </w:pPr>
            <w:r w:rsidRPr="00C67E92">
              <w:rPr>
                <w:sz w:val="22"/>
              </w:rPr>
              <w:t xml:space="preserve">Original:  </w:t>
            </w:r>
            <w:r w:rsidR="00BC3656" w:rsidRPr="00C67E92">
              <w:rPr>
                <w:sz w:val="22"/>
              </w:rPr>
              <w:t>ENGLISH</w:t>
            </w:r>
          </w:p>
          <w:p w:rsidR="00603911" w:rsidRPr="00C67E92" w:rsidRDefault="00603911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603911" w:rsidRPr="00C67E92" w:rsidRDefault="00603911" w:rsidP="00F535A9">
      <w:pPr>
        <w:spacing w:before="240" w:line="240" w:lineRule="auto"/>
        <w:jc w:val="center"/>
      </w:pPr>
      <w:r w:rsidRPr="00C67E92">
        <w:t>КОМИТЕТ ПО ПРАВАМ ЧЕЛОВЕКА</w:t>
      </w:r>
    </w:p>
    <w:p w:rsidR="00603911" w:rsidRPr="00C67E92" w:rsidRDefault="00603911" w:rsidP="006C0393">
      <w:pPr>
        <w:spacing w:line="240" w:lineRule="auto"/>
        <w:jc w:val="center"/>
      </w:pPr>
    </w:p>
    <w:p w:rsidR="00603911" w:rsidRPr="00C67E92" w:rsidRDefault="0052721A" w:rsidP="006C0393">
      <w:pPr>
        <w:spacing w:line="240" w:lineRule="auto"/>
        <w:jc w:val="center"/>
      </w:pPr>
      <w:r w:rsidRPr="00C67E92">
        <w:t>Семьдесят</w:t>
      </w:r>
      <w:r w:rsidR="00FE205C" w:rsidRPr="00C67E92">
        <w:t xml:space="preserve"> вторая</w:t>
      </w:r>
      <w:r w:rsidR="00603911" w:rsidRPr="00C67E92">
        <w:t xml:space="preserve"> сессия</w:t>
      </w:r>
    </w:p>
    <w:p w:rsidR="00603911" w:rsidRPr="00C67E92" w:rsidRDefault="00603911" w:rsidP="006C0393">
      <w:pPr>
        <w:spacing w:line="240" w:lineRule="auto"/>
        <w:jc w:val="center"/>
      </w:pPr>
    </w:p>
    <w:p w:rsidR="00603911" w:rsidRPr="00C67E92" w:rsidRDefault="00A34BF8" w:rsidP="006C0393">
      <w:pPr>
        <w:spacing w:line="240" w:lineRule="auto"/>
        <w:jc w:val="center"/>
      </w:pPr>
      <w:r w:rsidRPr="00C67E92">
        <w:t>КРАТКИЙ ОТЧЕТ О 19</w:t>
      </w:r>
      <w:r w:rsidR="005C7A32" w:rsidRPr="00C67E92">
        <w:t>40</w:t>
      </w:r>
      <w:r w:rsidR="00603911" w:rsidRPr="00C67E92">
        <w:t>-м ЗАСЕДАНИИ,</w:t>
      </w:r>
    </w:p>
    <w:p w:rsidR="00603911" w:rsidRPr="00C67E92" w:rsidRDefault="00603911" w:rsidP="006C0393">
      <w:pPr>
        <w:spacing w:line="240" w:lineRule="auto"/>
        <w:jc w:val="center"/>
      </w:pPr>
    </w:p>
    <w:p w:rsidR="00603911" w:rsidRPr="00C67E92" w:rsidRDefault="00603911" w:rsidP="006C0393">
      <w:pPr>
        <w:spacing w:line="240" w:lineRule="auto"/>
        <w:jc w:val="center"/>
      </w:pPr>
      <w:r w:rsidRPr="00C67E92">
        <w:t>состоявшем</w:t>
      </w:r>
      <w:r w:rsidR="005C7A32" w:rsidRPr="00C67E92">
        <w:t>ся во Дворце Вильсона в Женеве</w:t>
      </w:r>
      <w:r w:rsidR="005C7A32" w:rsidRPr="00C67E92">
        <w:br/>
        <w:t>во вторник</w:t>
      </w:r>
      <w:r w:rsidRPr="00C67E92">
        <w:t xml:space="preserve">, </w:t>
      </w:r>
      <w:r w:rsidR="00A34BF8" w:rsidRPr="00C67E92">
        <w:t>1</w:t>
      </w:r>
      <w:r w:rsidR="005C7A32" w:rsidRPr="00C67E92">
        <w:t>7</w:t>
      </w:r>
      <w:r w:rsidRPr="00C67E92">
        <w:t xml:space="preserve"> </w:t>
      </w:r>
      <w:r w:rsidR="006C0393" w:rsidRPr="00C67E92">
        <w:t xml:space="preserve">июля </w:t>
      </w:r>
      <w:r w:rsidRPr="00C67E92">
        <w:t>200</w:t>
      </w:r>
      <w:r w:rsidR="006C0393" w:rsidRPr="00C67E92">
        <w:t>1</w:t>
      </w:r>
      <w:r w:rsidRPr="00C67E92">
        <w:t> года, в 1</w:t>
      </w:r>
      <w:r w:rsidR="005C7A32" w:rsidRPr="00C67E92">
        <w:t>5</w:t>
      </w:r>
      <w:r w:rsidRPr="00C67E92">
        <w:t> час. </w:t>
      </w:r>
      <w:r w:rsidR="00A34BF8" w:rsidRPr="00C67E92">
        <w:t>0</w:t>
      </w:r>
      <w:r w:rsidRPr="00C67E92">
        <w:t>0 мин.</w:t>
      </w:r>
    </w:p>
    <w:p w:rsidR="00603911" w:rsidRPr="00C67E92" w:rsidRDefault="00603911" w:rsidP="006C0393">
      <w:pPr>
        <w:spacing w:line="240" w:lineRule="auto"/>
        <w:jc w:val="center"/>
      </w:pPr>
    </w:p>
    <w:p w:rsidR="00603911" w:rsidRPr="00C67E92" w:rsidRDefault="00603911" w:rsidP="006C0393">
      <w:pPr>
        <w:spacing w:line="240" w:lineRule="auto"/>
        <w:jc w:val="center"/>
      </w:pPr>
      <w:r w:rsidRPr="00C67E92">
        <w:rPr>
          <w:u w:val="single"/>
        </w:rPr>
        <w:t>Председатель</w:t>
      </w:r>
      <w:r w:rsidR="006C0393" w:rsidRPr="00C67E92">
        <w:t xml:space="preserve">:  </w:t>
      </w:r>
      <w:r w:rsidR="00A25B63">
        <w:t>г</w:t>
      </w:r>
      <w:r w:rsidR="00A34BF8" w:rsidRPr="00C67E92">
        <w:t>-н БХАГВАТИ</w:t>
      </w:r>
    </w:p>
    <w:p w:rsidR="00603911" w:rsidRPr="00C67E92" w:rsidRDefault="00603911" w:rsidP="006C0393">
      <w:pPr>
        <w:spacing w:line="240" w:lineRule="auto"/>
        <w:jc w:val="center"/>
        <w:rPr>
          <w:u w:val="single"/>
        </w:rPr>
      </w:pPr>
    </w:p>
    <w:p w:rsidR="00603911" w:rsidRPr="00C67E92" w:rsidRDefault="00603911" w:rsidP="006C0393">
      <w:pPr>
        <w:spacing w:line="240" w:lineRule="auto"/>
        <w:jc w:val="center"/>
      </w:pPr>
      <w:r w:rsidRPr="00C67E92">
        <w:t>СОДЕРЖАНИЕ</w:t>
      </w:r>
    </w:p>
    <w:p w:rsidR="00603911" w:rsidRPr="00C67E92" w:rsidRDefault="00603911" w:rsidP="006C0393">
      <w:pPr>
        <w:spacing w:line="240" w:lineRule="auto"/>
        <w:jc w:val="center"/>
      </w:pPr>
    </w:p>
    <w:p w:rsidR="00603911" w:rsidRPr="00C67E92" w:rsidRDefault="00A34BF8" w:rsidP="006C0393">
      <w:pPr>
        <w:spacing w:line="240" w:lineRule="auto"/>
      </w:pPr>
      <w:r w:rsidRPr="00C67E92">
        <w:t>РАССМОТРЕНИЕ ДОКЛАДОВ, ПРЕДСТАВЛЕННЫХ ГОСУДАРСТВАМИ-УЧАСТНИКАМИ В СООТВЕТСТВИИ СО СТАТЬЕЙ 40 ПАКТА</w:t>
      </w:r>
      <w:r w:rsidR="008D4BB2" w:rsidRPr="00C67E92">
        <w:t xml:space="preserve"> (</w:t>
      </w:r>
      <w:r w:rsidR="008D4BB2" w:rsidRPr="00C67E92">
        <w:rPr>
          <w:i/>
        </w:rPr>
        <w:t>продолжение</w:t>
      </w:r>
      <w:r w:rsidR="008D4BB2" w:rsidRPr="00C67E92">
        <w:t>)</w:t>
      </w:r>
    </w:p>
    <w:p w:rsidR="00A34BF8" w:rsidRPr="00C67E92" w:rsidRDefault="00A34BF8" w:rsidP="006C0393">
      <w:pPr>
        <w:spacing w:line="240" w:lineRule="auto"/>
      </w:pPr>
    </w:p>
    <w:p w:rsidR="00A34BF8" w:rsidRPr="00C67E92" w:rsidRDefault="00A34BF8" w:rsidP="0091084D">
      <w:pPr>
        <w:spacing w:after="1320" w:line="240" w:lineRule="auto"/>
      </w:pPr>
      <w:r w:rsidRPr="00C67E92">
        <w:tab/>
      </w:r>
      <w:r w:rsidR="005C7A32" w:rsidRPr="00C67E92">
        <w:rPr>
          <w:u w:val="single"/>
        </w:rPr>
        <w:t>Второй периодический доклад Гватемалы</w:t>
      </w:r>
      <w:r w:rsidR="005C7A32" w:rsidRPr="00C67E92">
        <w:t xml:space="preserve"> </w:t>
      </w:r>
      <w:r w:rsidR="008D4BB2" w:rsidRPr="00C67E92">
        <w:t>(</w:t>
      </w:r>
      <w:r w:rsidR="008D4BB2" w:rsidRPr="00C67E92">
        <w:rPr>
          <w:i/>
        </w:rPr>
        <w:t>продолжение</w:t>
      </w:r>
      <w:r w:rsidR="008D4BB2" w:rsidRPr="00C67E92">
        <w:t>)</w:t>
      </w:r>
    </w:p>
    <w:p w:rsidR="00603911" w:rsidRPr="00C67E92" w:rsidRDefault="00603911">
      <w:r w:rsidRPr="00C67E92">
        <w:t>_______________</w:t>
      </w:r>
    </w:p>
    <w:p w:rsidR="00603911" w:rsidRPr="00C67E92" w:rsidRDefault="00603911"/>
    <w:p w:rsidR="00603911" w:rsidRPr="00C67E92" w:rsidRDefault="00603911" w:rsidP="006C0393">
      <w:pPr>
        <w:spacing w:line="240" w:lineRule="auto"/>
      </w:pPr>
      <w:r w:rsidRPr="00C67E92">
        <w:tab/>
        <w:t>В настоящий отчет могут вноситься поправки.</w:t>
      </w:r>
    </w:p>
    <w:p w:rsidR="00603911" w:rsidRPr="00C67E92" w:rsidRDefault="00603911" w:rsidP="006C0393">
      <w:pPr>
        <w:spacing w:line="240" w:lineRule="auto"/>
      </w:pPr>
    </w:p>
    <w:p w:rsidR="00603911" w:rsidRPr="00C67E92" w:rsidRDefault="00603911" w:rsidP="006C0393">
      <w:pPr>
        <w:spacing w:line="240" w:lineRule="auto"/>
      </w:pPr>
      <w:r w:rsidRPr="00C67E92"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</w:t>
      </w:r>
      <w:r w:rsidR="00072EC7" w:rsidRPr="00C67E92">
        <w:t xml:space="preserve">Они </w:t>
      </w:r>
      <w:r w:rsidRPr="00C67E92">
        <w:t xml:space="preserve">должны направляться </w:t>
      </w:r>
      <w:r w:rsidRPr="00C67E92">
        <w:rPr>
          <w:u w:val="single"/>
        </w:rPr>
        <w:t>в течение одной недели с момента выпуска настоящего документа</w:t>
      </w:r>
      <w:r w:rsidRPr="00C67E92">
        <w:t xml:space="preserve"> в Секцию редактирования официальных отчетов, комната Е4108, Дворец Наций, Женева.</w:t>
      </w:r>
    </w:p>
    <w:p w:rsidR="00603911" w:rsidRPr="00C67E92" w:rsidRDefault="00603911" w:rsidP="006C0393">
      <w:pPr>
        <w:spacing w:line="240" w:lineRule="auto"/>
      </w:pPr>
    </w:p>
    <w:p w:rsidR="00603911" w:rsidRPr="00C67E92" w:rsidRDefault="00072EC7" w:rsidP="00F535A9">
      <w:pPr>
        <w:spacing w:after="240" w:line="240" w:lineRule="auto"/>
      </w:pPr>
      <w:r w:rsidRPr="00C67E92">
        <w:tab/>
        <w:t>Любые поправки к отчетам о</w:t>
      </w:r>
      <w:r w:rsidR="00603911" w:rsidRPr="00C67E92">
        <w:t xml:space="preserve"> заседаниях Комитета будут сведены в единое исправление, которое будет </w:t>
      </w:r>
      <w:r w:rsidRPr="00C67E92">
        <w:t xml:space="preserve">выпущено вскоре </w:t>
      </w:r>
      <w:r w:rsidR="00603911" w:rsidRPr="00C67E92">
        <w:t>после окончания сессии.</w:t>
      </w:r>
    </w:p>
    <w:p w:rsidR="0091084D" w:rsidRDefault="0091084D" w:rsidP="00072EC7">
      <w:pPr>
        <w:jc w:val="center"/>
        <w:rPr>
          <w:i/>
          <w:lang w:val="fr-CH"/>
        </w:rPr>
      </w:pPr>
    </w:p>
    <w:p w:rsidR="00603911" w:rsidRPr="00C67E92" w:rsidRDefault="008D4BB2" w:rsidP="00072EC7">
      <w:pPr>
        <w:jc w:val="center"/>
        <w:rPr>
          <w:i/>
        </w:rPr>
      </w:pPr>
      <w:r w:rsidRPr="00C67E92">
        <w:rPr>
          <w:i/>
        </w:rPr>
        <w:t xml:space="preserve">Совещание открывается в </w:t>
      </w:r>
      <w:r w:rsidR="00603911" w:rsidRPr="00C67E92">
        <w:rPr>
          <w:i/>
        </w:rPr>
        <w:t>1</w:t>
      </w:r>
      <w:r w:rsidRPr="00C67E92">
        <w:rPr>
          <w:i/>
        </w:rPr>
        <w:t>5</w:t>
      </w:r>
      <w:r w:rsidR="00603911" w:rsidRPr="00C67E92">
        <w:rPr>
          <w:i/>
        </w:rPr>
        <w:t xml:space="preserve"> час. </w:t>
      </w:r>
      <w:r w:rsidR="00A34BF8" w:rsidRPr="00C67E92">
        <w:rPr>
          <w:i/>
        </w:rPr>
        <w:t>0</w:t>
      </w:r>
      <w:r w:rsidR="005C7A32" w:rsidRPr="00C67E92">
        <w:rPr>
          <w:i/>
        </w:rPr>
        <w:t>0</w:t>
      </w:r>
      <w:r w:rsidR="00603911" w:rsidRPr="00C67E92">
        <w:rPr>
          <w:i/>
        </w:rPr>
        <w:t xml:space="preserve"> мин.</w:t>
      </w:r>
    </w:p>
    <w:p w:rsidR="00603911" w:rsidRPr="00C67E92" w:rsidRDefault="00603911">
      <w:pPr>
        <w:jc w:val="center"/>
      </w:pPr>
    </w:p>
    <w:p w:rsidR="00603911" w:rsidRPr="00C67E92" w:rsidRDefault="008D4BB2">
      <w:r w:rsidRPr="00C67E92">
        <w:t xml:space="preserve">РАССМОТРЕНИЕ ДОКЛАДОВ, ПРЕДСТАВЛЯЕМЫХ ГОСУДАРСТВАМИ-УЧАСТНИКАМИ В СООТВЕТСТВИИ СО СТАТЬЕЙ 40 ПАКТА </w:t>
      </w:r>
      <w:r w:rsidR="00A34BF8" w:rsidRPr="00C67E92">
        <w:t>(пункт </w:t>
      </w:r>
      <w:r w:rsidRPr="00C67E92">
        <w:t>5</w:t>
      </w:r>
      <w:r w:rsidR="00A34BF8" w:rsidRPr="00C67E92">
        <w:t xml:space="preserve"> повестки дня) (</w:t>
      </w:r>
      <w:r w:rsidR="00A34BF8" w:rsidRPr="00C67E92">
        <w:rPr>
          <w:i/>
        </w:rPr>
        <w:t>продолжение</w:t>
      </w:r>
      <w:r w:rsidR="00A34BF8" w:rsidRPr="00C67E92">
        <w:t>)</w:t>
      </w:r>
    </w:p>
    <w:p w:rsidR="00603911" w:rsidRPr="00C67E92" w:rsidRDefault="00603911"/>
    <w:p w:rsidR="00A34BF8" w:rsidRPr="00C67E92" w:rsidRDefault="008D4BB2" w:rsidP="008D4BB2">
      <w:pPr>
        <w:ind w:left="567" w:hanging="567"/>
      </w:pPr>
      <w:r w:rsidRPr="00C67E92">
        <w:tab/>
      </w:r>
      <w:r w:rsidR="005C7A32" w:rsidRPr="00C67E92">
        <w:rPr>
          <w:u w:val="single"/>
        </w:rPr>
        <w:t>Второй периодический доклад Гватемалы</w:t>
      </w:r>
      <w:r w:rsidRPr="00C67E92">
        <w:t xml:space="preserve"> </w:t>
      </w:r>
      <w:r w:rsidR="00A34BF8" w:rsidRPr="00C67E92">
        <w:t>(CCPR/C/</w:t>
      </w:r>
      <w:r w:rsidR="005C7A32" w:rsidRPr="00C67E92">
        <w:t>GTM</w:t>
      </w:r>
      <w:r w:rsidR="00A34BF8" w:rsidRPr="00C67E92">
        <w:t>/</w:t>
      </w:r>
      <w:r w:rsidR="005C7A32" w:rsidRPr="00C67E92">
        <w:t>99</w:t>
      </w:r>
      <w:r w:rsidR="00A34BF8" w:rsidRPr="00C67E92">
        <w:t>/</w:t>
      </w:r>
      <w:r w:rsidR="005C7A32" w:rsidRPr="00C67E92">
        <w:t>2</w:t>
      </w:r>
      <w:r w:rsidR="00A34BF8" w:rsidRPr="00C67E92">
        <w:t xml:space="preserve">;  </w:t>
      </w:r>
      <w:r w:rsidRPr="00C67E92">
        <w:t>CCPR/C/7</w:t>
      </w:r>
      <w:r w:rsidR="005C7A32" w:rsidRPr="00C67E92">
        <w:t>1</w:t>
      </w:r>
      <w:r w:rsidRPr="00C67E92">
        <w:t>/L/</w:t>
      </w:r>
      <w:r w:rsidR="005C7A32" w:rsidRPr="00C67E92">
        <w:t>GTM</w:t>
      </w:r>
      <w:r w:rsidR="00A34BF8" w:rsidRPr="00C67E92">
        <w:t xml:space="preserve">;  </w:t>
      </w:r>
      <w:r w:rsidRPr="00C67E92">
        <w:t>HRI</w:t>
      </w:r>
      <w:r w:rsidR="00A34BF8" w:rsidRPr="00C67E92">
        <w:t>/C</w:t>
      </w:r>
      <w:r w:rsidRPr="00C67E92">
        <w:t>ORE</w:t>
      </w:r>
      <w:r w:rsidR="00A34BF8" w:rsidRPr="00C67E92">
        <w:t>/</w:t>
      </w:r>
      <w:r w:rsidRPr="00C67E92">
        <w:t>1/Add.</w:t>
      </w:r>
      <w:r w:rsidR="005C7A32" w:rsidRPr="00C67E92">
        <w:t>47</w:t>
      </w:r>
      <w:r w:rsidRPr="00C67E92">
        <w:t>)</w:t>
      </w:r>
    </w:p>
    <w:p w:rsidR="00A34BF8" w:rsidRPr="00C67E92" w:rsidRDefault="00A34BF8"/>
    <w:p w:rsidR="00603911" w:rsidRPr="00C67E92" w:rsidRDefault="00603911">
      <w:r w:rsidRPr="00C67E92">
        <w:t>1.</w:t>
      </w:r>
      <w:r w:rsidRPr="00C67E92">
        <w:tab/>
      </w:r>
      <w:r w:rsidR="00A34BF8" w:rsidRPr="00C67E92">
        <w:rPr>
          <w:i/>
        </w:rPr>
        <w:t>По приглашению Председателя</w:t>
      </w:r>
      <w:r w:rsidRPr="00C67E92">
        <w:rPr>
          <w:i/>
        </w:rPr>
        <w:t xml:space="preserve"> </w:t>
      </w:r>
      <w:r w:rsidR="00A34BF8" w:rsidRPr="00C67E92">
        <w:rPr>
          <w:i/>
        </w:rPr>
        <w:t xml:space="preserve">члены делегации </w:t>
      </w:r>
      <w:r w:rsidR="006A645C" w:rsidRPr="00C67E92">
        <w:rPr>
          <w:i/>
        </w:rPr>
        <w:t xml:space="preserve">Гватемалы </w:t>
      </w:r>
      <w:r w:rsidR="008D4BB2" w:rsidRPr="00C67E92">
        <w:rPr>
          <w:i/>
        </w:rPr>
        <w:t>занимают места за</w:t>
      </w:r>
      <w:r w:rsidR="00B937B6">
        <w:rPr>
          <w:i/>
        </w:rPr>
        <w:t xml:space="preserve"> столом</w:t>
      </w:r>
      <w:r w:rsidR="008D4BB2" w:rsidRPr="00C67E92">
        <w:rPr>
          <w:i/>
        </w:rPr>
        <w:t xml:space="preserve"> </w:t>
      </w:r>
      <w:r w:rsidR="00A34BF8" w:rsidRPr="00C67E92">
        <w:rPr>
          <w:i/>
        </w:rPr>
        <w:t>Комитета.</w:t>
      </w:r>
    </w:p>
    <w:p w:rsidR="00A34BF8" w:rsidRPr="00C67E92" w:rsidRDefault="00A34BF8"/>
    <w:p w:rsidR="008D4BB2" w:rsidRPr="00C67E92" w:rsidRDefault="00A34BF8" w:rsidP="006A645C">
      <w:r w:rsidRPr="00C67E92">
        <w:t>2.</w:t>
      </w:r>
      <w:r w:rsidRPr="00C67E92">
        <w:tab/>
      </w:r>
      <w:r w:rsidR="00193513" w:rsidRPr="00C67E92">
        <w:rPr>
          <w:u w:val="single"/>
        </w:rPr>
        <w:t>ПРЕДСЕДАТЕЛЬ</w:t>
      </w:r>
      <w:r w:rsidR="00193513" w:rsidRPr="00C67E92">
        <w:t xml:space="preserve"> приветствует делегацию Гватемалы и объясняет процедуру общения с Комитетом.</w:t>
      </w:r>
    </w:p>
    <w:p w:rsidR="00193513" w:rsidRPr="00C67E92" w:rsidRDefault="00193513" w:rsidP="006A645C"/>
    <w:p w:rsidR="00193513" w:rsidRPr="00C67E92" w:rsidRDefault="00193513" w:rsidP="006A645C">
      <w:r w:rsidRPr="00C67E92">
        <w:t>3.</w:t>
      </w:r>
      <w:r w:rsidRPr="00C67E92">
        <w:tab/>
      </w:r>
      <w:r w:rsidRPr="00C67E92">
        <w:rPr>
          <w:u w:val="single"/>
        </w:rPr>
        <w:t>Г-н АЛЬВАРАДО ОРТИГОЗА</w:t>
      </w:r>
      <w:r w:rsidRPr="00C67E92">
        <w:t xml:space="preserve"> (Гватемала) приветствует </w:t>
      </w:r>
      <w:r w:rsidR="00B937B6">
        <w:t xml:space="preserve">предоставленную его стране </w:t>
      </w:r>
      <w:r w:rsidRPr="00C67E92">
        <w:t xml:space="preserve">возможность продемонстрировать свою приверженность международному сотрудничеству в вопросах защиты прав человека </w:t>
      </w:r>
      <w:r w:rsidR="00B937B6">
        <w:t>в ходе</w:t>
      </w:r>
      <w:r w:rsidRPr="00C67E92">
        <w:t xml:space="preserve"> выступлени</w:t>
      </w:r>
      <w:r w:rsidR="00B937B6">
        <w:t>я</w:t>
      </w:r>
      <w:r w:rsidRPr="00C67E92">
        <w:t xml:space="preserve"> перед Комитетом.  Его страна сотрудничает с </w:t>
      </w:r>
      <w:r w:rsidR="00B937B6">
        <w:t>органами</w:t>
      </w:r>
      <w:r w:rsidRPr="00C67E92">
        <w:t xml:space="preserve"> Организации Объединенных Наций и межамерикански</w:t>
      </w:r>
      <w:r w:rsidR="00B937B6">
        <w:t>ми механизмами по защите прав человека</w:t>
      </w:r>
      <w:r w:rsidRPr="00C67E92">
        <w:t xml:space="preserve">.  На последних двух сессиях Комиссии по правам человека </w:t>
      </w:r>
      <w:r w:rsidR="009365C1" w:rsidRPr="00C67E92">
        <w:t>Гватемала</w:t>
      </w:r>
      <w:r w:rsidRPr="00C67E92">
        <w:t xml:space="preserve"> отчитывалась о своих усилиях </w:t>
      </w:r>
      <w:r w:rsidR="00B937B6">
        <w:t>в</w:t>
      </w:r>
      <w:r w:rsidRPr="00C67E92">
        <w:t xml:space="preserve"> борьбе с насильственными </w:t>
      </w:r>
      <w:r w:rsidR="009365C1" w:rsidRPr="00C67E92">
        <w:t>исчезновениями</w:t>
      </w:r>
      <w:r w:rsidRPr="00C67E92">
        <w:t>, дискриминаци</w:t>
      </w:r>
      <w:r w:rsidR="00B937B6">
        <w:t>ей</w:t>
      </w:r>
      <w:r w:rsidRPr="00C67E92">
        <w:t xml:space="preserve"> в отношении женщин, расизмом и ущемлением прав детей, коренных народов и трудящихся-мигрантов, а также о работе по реализации взятых на себя обязательств в этих областях.  Правительство также пр</w:t>
      </w:r>
      <w:r w:rsidR="00B937B6">
        <w:t xml:space="preserve">иняло меры </w:t>
      </w:r>
      <w:r w:rsidRPr="00C67E92">
        <w:t xml:space="preserve">по выполнению рекомендаций </w:t>
      </w:r>
      <w:r w:rsidR="00B937B6" w:rsidRPr="00C67E92">
        <w:t xml:space="preserve">посетивших страну </w:t>
      </w:r>
      <w:r w:rsidRPr="00C67E92">
        <w:t xml:space="preserve">экспертов по правам человека.  Мандат </w:t>
      </w:r>
      <w:r w:rsidR="00942285">
        <w:t>Контрольной м</w:t>
      </w:r>
      <w:r w:rsidRPr="00C67E92">
        <w:t>иссии Организации Объединенных Наций</w:t>
      </w:r>
      <w:r w:rsidR="008B19E2">
        <w:t xml:space="preserve"> </w:t>
      </w:r>
      <w:r w:rsidRPr="00C67E92">
        <w:t>в Гватемале (МИНУГУА), следящий за выполнением мирных соглашений, был продлен до 2003 года.</w:t>
      </w:r>
    </w:p>
    <w:p w:rsidR="00193513" w:rsidRPr="00C67E92" w:rsidRDefault="00193513" w:rsidP="006A645C"/>
    <w:p w:rsidR="00193513" w:rsidRPr="00C67E92" w:rsidRDefault="00193513" w:rsidP="006A645C">
      <w:r w:rsidRPr="00C67E92">
        <w:t>4.</w:t>
      </w:r>
      <w:r w:rsidRPr="00C67E92">
        <w:tab/>
        <w:t xml:space="preserve">Правительство Гватемалы стремилось к установлению более тесных связей с </w:t>
      </w:r>
      <w:r w:rsidR="00B937B6">
        <w:t>М</w:t>
      </w:r>
      <w:r w:rsidRPr="00C67E92">
        <w:t xml:space="preserve">ежамериканской комиссией по правам человека с целью </w:t>
      </w:r>
      <w:r w:rsidR="00B937B6">
        <w:t>у</w:t>
      </w:r>
      <w:r w:rsidRPr="00C67E92">
        <w:t>регулирования более</w:t>
      </w:r>
      <w:r w:rsidR="009468A9" w:rsidRPr="00C67E92">
        <w:t xml:space="preserve"> 100 жалоб, поданных в Комиссию в отношении </w:t>
      </w:r>
      <w:r w:rsidR="009365C1" w:rsidRPr="00C67E92">
        <w:t>Гватемалы</w:t>
      </w:r>
      <w:r w:rsidR="009468A9" w:rsidRPr="00C67E92">
        <w:t xml:space="preserve">.  Некоторые из жалоб были урегулированы </w:t>
      </w:r>
      <w:r w:rsidR="00B937B6">
        <w:t xml:space="preserve">путем </w:t>
      </w:r>
      <w:r w:rsidR="009468A9" w:rsidRPr="00C67E92">
        <w:t>выплат</w:t>
      </w:r>
      <w:r w:rsidR="00B937B6">
        <w:t>ы</w:t>
      </w:r>
      <w:r w:rsidR="009468A9" w:rsidRPr="00C67E92">
        <w:t xml:space="preserve"> финансовой компенсации семьям ряда лиц, включая беспризорных детей, исчезнувших или казненных без суда и следствия.  В настоящее время ведутся переговоры по ряду </w:t>
      </w:r>
      <w:r w:rsidR="00B937B6">
        <w:t>дел</w:t>
      </w:r>
      <w:r w:rsidR="009468A9" w:rsidRPr="00C67E92">
        <w:t xml:space="preserve">, включая расправу в Лас Дос Эррес в 1982 году.  Пережившим </w:t>
      </w:r>
      <w:r w:rsidR="00B937B6">
        <w:t>эту резню</w:t>
      </w:r>
      <w:r w:rsidR="009468A9" w:rsidRPr="00C67E92">
        <w:t xml:space="preserve"> семьям была присуждена компенсация в размере почти 2 млн. долл. США;  был подготовлен учебный видеофильм с показом </w:t>
      </w:r>
      <w:r w:rsidR="00B937B6">
        <w:t>реальных</w:t>
      </w:r>
      <w:r w:rsidR="009468A9" w:rsidRPr="00C67E92">
        <w:t xml:space="preserve"> событий</w:t>
      </w:r>
      <w:r w:rsidR="00B937B6">
        <w:t xml:space="preserve"> </w:t>
      </w:r>
      <w:r w:rsidR="009468A9" w:rsidRPr="00C67E92">
        <w:t xml:space="preserve"> </w:t>
      </w:r>
      <w:r w:rsidR="00B937B6">
        <w:t>на месте</w:t>
      </w:r>
      <w:r w:rsidR="009468A9" w:rsidRPr="00C67E92">
        <w:t xml:space="preserve">.  Правительство и </w:t>
      </w:r>
      <w:r w:rsidR="00B937B6">
        <w:t>М</w:t>
      </w:r>
      <w:r w:rsidR="009468A9" w:rsidRPr="00C67E92">
        <w:t>ежамериканская комиссия ведут также переговоры по делу об исчезновении журналистки Ирмы Фл</w:t>
      </w:r>
      <w:r w:rsidR="002652A7">
        <w:t>эйкер</w:t>
      </w:r>
      <w:r w:rsidR="009468A9" w:rsidRPr="00C67E92">
        <w:t xml:space="preserve">, </w:t>
      </w:r>
      <w:r w:rsidR="000C72C8">
        <w:t>кровопролитии при насильственном изгнании</w:t>
      </w:r>
      <w:r w:rsidR="009468A9" w:rsidRPr="00C67E92">
        <w:t xml:space="preserve"> работников с фермы </w:t>
      </w:r>
      <w:r w:rsidR="000C72C8">
        <w:t>«</w:t>
      </w:r>
      <w:r w:rsidR="009468A9" w:rsidRPr="00C67E92">
        <w:t>Ля Экзакта</w:t>
      </w:r>
      <w:r w:rsidR="000C72C8">
        <w:t>»</w:t>
      </w:r>
      <w:r w:rsidR="009468A9" w:rsidRPr="00C67E92">
        <w:t xml:space="preserve"> в 1994 году и инцидент</w:t>
      </w:r>
      <w:r w:rsidR="000C72C8">
        <w:t>е</w:t>
      </w:r>
      <w:r w:rsidR="009468A9" w:rsidRPr="00C67E92">
        <w:t xml:space="preserve"> с сотрудниками министерства культуры</w:t>
      </w:r>
      <w:r w:rsidR="000C72C8">
        <w:t>,</w:t>
      </w:r>
      <w:r w:rsidR="009468A9" w:rsidRPr="00C67E92">
        <w:t xml:space="preserve"> с целью восстановления доброго имени жертв и выплаты компенсации их семьям.</w:t>
      </w:r>
    </w:p>
    <w:p w:rsidR="009468A9" w:rsidRPr="00C67E92" w:rsidRDefault="009468A9" w:rsidP="006A645C"/>
    <w:p w:rsidR="009468A9" w:rsidRPr="00C67E92" w:rsidRDefault="009468A9" w:rsidP="006A645C">
      <w:r w:rsidRPr="00C67E92">
        <w:t>5.</w:t>
      </w:r>
      <w:r w:rsidRPr="00C67E92">
        <w:tab/>
        <w:t xml:space="preserve">Гватемала – небольшая страна с малочисленным населением и трагической историей.  Некоторые группы населения </w:t>
      </w:r>
      <w:r w:rsidR="000C72C8">
        <w:t>все еще</w:t>
      </w:r>
      <w:r w:rsidRPr="00C67E92">
        <w:t xml:space="preserve"> находятся под </w:t>
      </w:r>
      <w:r w:rsidR="000C72C8">
        <w:t>гнетом</w:t>
      </w:r>
      <w:r w:rsidRPr="00C67E92">
        <w:t xml:space="preserve"> всемогущих олигархий и </w:t>
      </w:r>
      <w:r w:rsidR="000C72C8">
        <w:t xml:space="preserve">страдают от </w:t>
      </w:r>
      <w:r w:rsidRPr="00C67E92">
        <w:t xml:space="preserve">докапиталистической </w:t>
      </w:r>
      <w:r w:rsidR="00282E42">
        <w:t xml:space="preserve">формы </w:t>
      </w:r>
      <w:r w:rsidRPr="00C67E92">
        <w:t xml:space="preserve">эксплуатации, близкой к рабству.  В стране так и не удалось еще </w:t>
      </w:r>
      <w:r w:rsidR="00282E42">
        <w:t>выработать</w:t>
      </w:r>
      <w:r w:rsidRPr="00C67E92">
        <w:t xml:space="preserve"> национальную программу по </w:t>
      </w:r>
      <w:r w:rsidR="00282E42">
        <w:t>созданию</w:t>
      </w:r>
      <w:r w:rsidRPr="00C67E92">
        <w:t xml:space="preserve"> подлинной демократии.</w:t>
      </w:r>
    </w:p>
    <w:p w:rsidR="009468A9" w:rsidRPr="00C67E92" w:rsidRDefault="009468A9" w:rsidP="006A645C"/>
    <w:p w:rsidR="009468A9" w:rsidRPr="00C67E92" w:rsidRDefault="009468A9" w:rsidP="006A645C">
      <w:r w:rsidRPr="00C67E92">
        <w:t>6</w:t>
      </w:r>
      <w:r w:rsidR="008B19E2">
        <w:t>.</w:t>
      </w:r>
      <w:r w:rsidRPr="00C67E92">
        <w:tab/>
      </w:r>
      <w:r w:rsidRPr="00896917">
        <w:t>Соглашение о</w:t>
      </w:r>
      <w:r w:rsidR="00896917">
        <w:t>б установлении</w:t>
      </w:r>
      <w:r w:rsidRPr="00896917">
        <w:t xml:space="preserve"> прочно</w:t>
      </w:r>
      <w:r w:rsidR="00896917">
        <w:t>го и стабильного</w:t>
      </w:r>
      <w:r w:rsidRPr="00C67E92">
        <w:t xml:space="preserve"> мир</w:t>
      </w:r>
      <w:r w:rsidR="00896917">
        <w:t>а</w:t>
      </w:r>
      <w:r w:rsidRPr="00C67E92">
        <w:t xml:space="preserve">, подписанное в 1996 году, положило конец </w:t>
      </w:r>
      <w:r w:rsidR="00896917">
        <w:t xml:space="preserve">длившемуся </w:t>
      </w:r>
      <w:r w:rsidRPr="00C67E92">
        <w:t>36</w:t>
      </w:r>
      <w:r w:rsidR="00896917">
        <w:t xml:space="preserve"> </w:t>
      </w:r>
      <w:r w:rsidRPr="00C67E92">
        <w:t>лет</w:t>
      </w:r>
      <w:r w:rsidR="00896917">
        <w:t xml:space="preserve"> внутреннему конфликту</w:t>
      </w:r>
      <w:r w:rsidRPr="00C67E92">
        <w:t xml:space="preserve">, не ликвидировав </w:t>
      </w:r>
      <w:r w:rsidR="00896917">
        <w:t xml:space="preserve">его </w:t>
      </w:r>
      <w:r w:rsidRPr="00C67E92">
        <w:t xml:space="preserve">причины.  Однако правительство обязалось превратить Гватемалу в подлинно демократическую страну, в которой уважаются права человека, и позволило международным политическим и судебным системам вести работу по отслеживанию и защите этих прав в стране.  </w:t>
      </w:r>
      <w:r w:rsidR="009365C1" w:rsidRPr="00C67E92">
        <w:t>Правительство</w:t>
      </w:r>
      <w:r w:rsidRPr="00C67E92">
        <w:t xml:space="preserve"> планирует компенсировать жертв или семьи жертв преступлений и прочих нарушений прав человека, совершенных прежними правительствами;  </w:t>
      </w:r>
      <w:r w:rsidR="00896917">
        <w:t>оно преис</w:t>
      </w:r>
      <w:r w:rsidRPr="00C67E92">
        <w:t>полн</w:t>
      </w:r>
      <w:r w:rsidR="00896917">
        <w:t>ено</w:t>
      </w:r>
      <w:r w:rsidRPr="00C67E92">
        <w:t xml:space="preserve"> желания восстановить доброе имя жертв и гарантировать им правосудие.  Правительство будет добиваться </w:t>
      </w:r>
      <w:r w:rsidR="00896917">
        <w:t>пере</w:t>
      </w:r>
      <w:r w:rsidR="001533EC">
        <w:t>вода</w:t>
      </w:r>
      <w:r w:rsidRPr="00C67E92">
        <w:t xml:space="preserve"> государственно</w:t>
      </w:r>
      <w:r w:rsidR="00896917">
        <w:t>го</w:t>
      </w:r>
      <w:r w:rsidRPr="00C67E92">
        <w:t xml:space="preserve"> управлени</w:t>
      </w:r>
      <w:r w:rsidR="00896917">
        <w:t xml:space="preserve">я на </w:t>
      </w:r>
      <w:r w:rsidR="001533EC">
        <w:t>демократические рельсы через соблюдение, уважение</w:t>
      </w:r>
      <w:r w:rsidRPr="00C67E92">
        <w:t xml:space="preserve"> и защит</w:t>
      </w:r>
      <w:r w:rsidR="001533EC">
        <w:t>у</w:t>
      </w:r>
      <w:r w:rsidRPr="00C67E92">
        <w:t xml:space="preserve"> прав человека, организаци</w:t>
      </w:r>
      <w:r w:rsidR="001533EC">
        <w:t>ю образования</w:t>
      </w:r>
      <w:r w:rsidRPr="00C67E92">
        <w:t xml:space="preserve"> и </w:t>
      </w:r>
      <w:r w:rsidR="009365C1" w:rsidRPr="00C67E92">
        <w:t>просвещения</w:t>
      </w:r>
      <w:r w:rsidRPr="00C67E92">
        <w:t xml:space="preserve"> в вопросах основных </w:t>
      </w:r>
      <w:r w:rsidR="001533EC">
        <w:t xml:space="preserve">правозащитных </w:t>
      </w:r>
      <w:r w:rsidRPr="00C67E92">
        <w:t>принципов и повышения осведомленности населения о деятельности органов, инструментов и процедур</w:t>
      </w:r>
      <w:r w:rsidR="001533EC">
        <w:t xml:space="preserve"> в области прав человека</w:t>
      </w:r>
      <w:r w:rsidRPr="00C67E92">
        <w:t>.</w:t>
      </w:r>
    </w:p>
    <w:p w:rsidR="007F62BC" w:rsidRPr="00C67E92" w:rsidRDefault="007F62BC" w:rsidP="006A645C"/>
    <w:p w:rsidR="007F62BC" w:rsidRPr="00C67E92" w:rsidRDefault="007F62BC" w:rsidP="006A645C">
      <w:r w:rsidRPr="00C67E92">
        <w:t>7.</w:t>
      </w:r>
      <w:r w:rsidRPr="00C67E92">
        <w:tab/>
        <w:t xml:space="preserve">Правительство неоднократно выражало свою благодарность международным правозащитным органам за </w:t>
      </w:r>
      <w:r w:rsidR="009365C1" w:rsidRPr="00C67E92">
        <w:t>сотрудничество</w:t>
      </w:r>
      <w:r w:rsidRPr="00C67E92">
        <w:t xml:space="preserve"> и поддержку, но при этом призывало их с пониманием отнестись к трудной задаче, с которой правительству приходится сталкиваться</w:t>
      </w:r>
      <w:r w:rsidR="008B19E2">
        <w:t>,</w:t>
      </w:r>
      <w:r w:rsidRPr="00C67E92">
        <w:t xml:space="preserve"> и то</w:t>
      </w:r>
      <w:r w:rsidR="008B19E2">
        <w:t>му длительному сроку</w:t>
      </w:r>
      <w:r w:rsidRPr="00C67E92">
        <w:t>, котор</w:t>
      </w:r>
      <w:r w:rsidR="008B19E2">
        <w:t>ый потребуется</w:t>
      </w:r>
      <w:r w:rsidRPr="00C67E92">
        <w:t xml:space="preserve"> для получения конкретных результатов.  В Гватемале </w:t>
      </w:r>
      <w:r w:rsidR="008B19E2">
        <w:t>сохраняются</w:t>
      </w:r>
      <w:r w:rsidRPr="00C67E92">
        <w:t xml:space="preserve"> проблемы с безопасностью и отправлением правосудия, которые </w:t>
      </w:r>
      <w:r w:rsidR="008B19E2">
        <w:t>объясняются</w:t>
      </w:r>
      <w:r w:rsidRPr="00C67E92">
        <w:t xml:space="preserve"> утратой доверия к </w:t>
      </w:r>
      <w:r w:rsidR="008B19E2">
        <w:t xml:space="preserve">государственным </w:t>
      </w:r>
      <w:r w:rsidRPr="00C67E92">
        <w:t>институтам при прежних режимах.</w:t>
      </w:r>
    </w:p>
    <w:p w:rsidR="007F62BC" w:rsidRPr="00C67E92" w:rsidRDefault="007F62BC" w:rsidP="006A645C"/>
    <w:p w:rsidR="007F62BC" w:rsidRPr="00C67E92" w:rsidRDefault="007F62BC" w:rsidP="006A645C">
      <w:r w:rsidRPr="00C67E92">
        <w:t>8.</w:t>
      </w:r>
      <w:r w:rsidRPr="00C67E92">
        <w:tab/>
        <w:t>Институциональны</w:t>
      </w:r>
      <w:r w:rsidR="005676E2">
        <w:t>е</w:t>
      </w:r>
      <w:r w:rsidRPr="00C67E92">
        <w:t xml:space="preserve"> механизмы по отслеживанию и защите прав человека нуждаются в укреплении в целях обеспечения эффективного уважения прав человека.  К сожалению, </w:t>
      </w:r>
      <w:r w:rsidR="008B19E2">
        <w:t xml:space="preserve">деятельность </w:t>
      </w:r>
      <w:r w:rsidRPr="00C67E92">
        <w:t>правозащитны</w:t>
      </w:r>
      <w:r w:rsidR="008B19E2">
        <w:t>х</w:t>
      </w:r>
      <w:r w:rsidRPr="00C67E92">
        <w:t xml:space="preserve"> организаци</w:t>
      </w:r>
      <w:r w:rsidR="008B19E2">
        <w:t>й</w:t>
      </w:r>
      <w:r w:rsidRPr="00C67E92">
        <w:t xml:space="preserve">, </w:t>
      </w:r>
      <w:r w:rsidR="008B19E2">
        <w:t>для которых характерна</w:t>
      </w:r>
      <w:r w:rsidRPr="00C67E92">
        <w:t xml:space="preserve"> </w:t>
      </w:r>
      <w:r w:rsidR="009365C1" w:rsidRPr="00C67E92">
        <w:t>настойчив</w:t>
      </w:r>
      <w:r w:rsidR="008B19E2">
        <w:t>ая антигосударственная</w:t>
      </w:r>
      <w:r w:rsidRPr="00C67E92">
        <w:t xml:space="preserve"> позици</w:t>
      </w:r>
      <w:r w:rsidR="008B19E2">
        <w:t>я</w:t>
      </w:r>
      <w:r w:rsidRPr="00C67E92">
        <w:t xml:space="preserve">, </w:t>
      </w:r>
      <w:r w:rsidR="008B19E2">
        <w:t>усугубляет</w:t>
      </w:r>
      <w:r w:rsidRPr="00C67E92">
        <w:t xml:space="preserve"> раз</w:t>
      </w:r>
      <w:r w:rsidR="004D0C0C">
        <w:t>общенность</w:t>
      </w:r>
      <w:r w:rsidRPr="00C67E92">
        <w:t xml:space="preserve"> между государством и обществом, и международным правозащитным органам следует это</w:t>
      </w:r>
      <w:r w:rsidR="004D0C0C">
        <w:t xml:space="preserve"> учитывать</w:t>
      </w:r>
      <w:r w:rsidRPr="00C67E92">
        <w:t xml:space="preserve">.  Однако он с удовлетворением </w:t>
      </w:r>
      <w:r w:rsidR="004D0C0C">
        <w:t>отмечает</w:t>
      </w:r>
      <w:r w:rsidRPr="00C67E92">
        <w:t xml:space="preserve"> добр</w:t>
      </w:r>
      <w:r w:rsidR="004D0C0C">
        <w:t>ую</w:t>
      </w:r>
      <w:r w:rsidRPr="00C67E92">
        <w:t xml:space="preserve"> вол</w:t>
      </w:r>
      <w:r w:rsidR="004D0C0C">
        <w:t>ю</w:t>
      </w:r>
      <w:r w:rsidRPr="00C67E92">
        <w:t xml:space="preserve"> и инициатив</w:t>
      </w:r>
      <w:r w:rsidR="004D0C0C">
        <w:t>ность</w:t>
      </w:r>
      <w:r w:rsidRPr="00C67E92">
        <w:t xml:space="preserve">, </w:t>
      </w:r>
      <w:r w:rsidR="004D0C0C">
        <w:t>которые демонстрирует</w:t>
      </w:r>
      <w:r w:rsidRPr="00C67E92">
        <w:t xml:space="preserve"> гватемальск</w:t>
      </w:r>
      <w:r w:rsidR="004D0C0C">
        <w:t>ая</w:t>
      </w:r>
      <w:r w:rsidRPr="00C67E92">
        <w:t xml:space="preserve"> Комисси</w:t>
      </w:r>
      <w:r w:rsidR="004D0C0C">
        <w:t>я</w:t>
      </w:r>
      <w:r w:rsidRPr="00C67E92">
        <w:t xml:space="preserve"> по правам человека при принятии совместных усилий по выявлению жизнеспособных </w:t>
      </w:r>
      <w:r w:rsidR="009365C1" w:rsidRPr="00C67E92">
        <w:t>механизмов</w:t>
      </w:r>
      <w:r w:rsidRPr="00C67E92">
        <w:t xml:space="preserve">, </w:t>
      </w:r>
      <w:r w:rsidR="009365C1" w:rsidRPr="00C67E92">
        <w:t>направленных</w:t>
      </w:r>
      <w:r w:rsidRPr="00C67E92">
        <w:t xml:space="preserve"> на ускорение выполнения рекомендаций Комитета по правам человека и рекомендаций других органов по отслеживанию положения с правами человека.</w:t>
      </w:r>
    </w:p>
    <w:p w:rsidR="007F62BC" w:rsidRPr="00C67E92" w:rsidRDefault="007F62BC" w:rsidP="006A645C"/>
    <w:p w:rsidR="007F62BC" w:rsidRPr="00C67E92" w:rsidRDefault="007F62BC" w:rsidP="006A645C">
      <w:r w:rsidRPr="00C67E92">
        <w:t>9.</w:t>
      </w:r>
      <w:r w:rsidRPr="00C67E92">
        <w:tab/>
        <w:t>В настоящее время экономическая, социальная и политическая элита Гватемалы с большим уважением относится к основному праву человека на жизнь.</w:t>
      </w:r>
      <w:r w:rsidR="000B5C21" w:rsidRPr="00C67E92">
        <w:t xml:space="preserve">  Тем не менее проблемы социальной изолированности, неграмотности, нищеты и нечеловеческих условий существования по</w:t>
      </w:r>
      <w:r w:rsidR="000B5C21" w:rsidRPr="00C67E92">
        <w:noBreakHyphen/>
        <w:t>прежнему о</w:t>
      </w:r>
      <w:r w:rsidR="00881C8E">
        <w:t>трицательно сказываются на</w:t>
      </w:r>
      <w:r w:rsidR="000B5C21" w:rsidRPr="00C67E92">
        <w:t xml:space="preserve"> продолжительност</w:t>
      </w:r>
      <w:r w:rsidR="00881C8E">
        <w:t>и</w:t>
      </w:r>
      <w:r w:rsidR="000B5C21" w:rsidRPr="00C67E92">
        <w:t xml:space="preserve"> жизни большинства населения.  Кроме того "грязная война", которую ве</w:t>
      </w:r>
      <w:r w:rsidR="00881C8E">
        <w:t>ли</w:t>
      </w:r>
      <w:r w:rsidR="000B5C21" w:rsidRPr="00C67E92">
        <w:t xml:space="preserve"> </w:t>
      </w:r>
      <w:r w:rsidR="009365C1" w:rsidRPr="00C67E92">
        <w:t>повстанцы</w:t>
      </w:r>
      <w:r w:rsidR="000B5C21" w:rsidRPr="00C67E92">
        <w:t xml:space="preserve"> и вооруженные силы, оставила за собой болезненное наследие, полной горечи и жажды отмщения.  Расправ</w:t>
      </w:r>
      <w:r w:rsidR="00881C8E">
        <w:t>ы</w:t>
      </w:r>
      <w:r w:rsidR="000B5C21" w:rsidRPr="00C67E92">
        <w:t xml:space="preserve"> без суда и следствия и внесудебные казни не обошли стороной ни </w:t>
      </w:r>
      <w:r w:rsidR="00881C8E">
        <w:t>о</w:t>
      </w:r>
      <w:r w:rsidR="000B5C21" w:rsidRPr="00C67E92">
        <w:t xml:space="preserve">дну из групп </w:t>
      </w:r>
      <w:r w:rsidR="00881C8E">
        <w:t>населения</w:t>
      </w:r>
      <w:r w:rsidR="000B5C21" w:rsidRPr="00C67E92">
        <w:t>.</w:t>
      </w:r>
      <w:r w:rsidR="00004485" w:rsidRPr="00C67E92">
        <w:t xml:space="preserve">  "Эскадроны смерти", </w:t>
      </w:r>
      <w:r w:rsidR="00881C8E">
        <w:t xml:space="preserve">эти </w:t>
      </w:r>
      <w:r w:rsidR="00004485" w:rsidRPr="00C67E92">
        <w:t>оста</w:t>
      </w:r>
      <w:r w:rsidR="00881C8E">
        <w:t>тки узаконенного репрессивного</w:t>
      </w:r>
      <w:r w:rsidR="00004485" w:rsidRPr="00C67E92">
        <w:t xml:space="preserve"> аппарата</w:t>
      </w:r>
      <w:r w:rsidR="00881C8E">
        <w:t>,</w:t>
      </w:r>
      <w:r w:rsidR="00004485" w:rsidRPr="00C67E92">
        <w:t xml:space="preserve"> занимались </w:t>
      </w:r>
      <w:r w:rsidR="00881C8E" w:rsidRPr="00C67E92">
        <w:t>"</w:t>
      </w:r>
      <w:r w:rsidR="00004485" w:rsidRPr="00C67E92">
        <w:t>социальными чистками", расправами</w:t>
      </w:r>
      <w:r w:rsidR="00881C8E">
        <w:t xml:space="preserve"> и</w:t>
      </w:r>
      <w:r w:rsidR="00004485" w:rsidRPr="00C67E92">
        <w:t xml:space="preserve"> самосудом </w:t>
      </w:r>
      <w:r w:rsidR="00881C8E">
        <w:t>над</w:t>
      </w:r>
      <w:r w:rsidR="00004485" w:rsidRPr="00C67E92">
        <w:t xml:space="preserve"> "правонарушителями".</w:t>
      </w:r>
    </w:p>
    <w:p w:rsidR="00004485" w:rsidRPr="00C67E92" w:rsidRDefault="00004485" w:rsidP="006A645C"/>
    <w:p w:rsidR="00004485" w:rsidRPr="00C67E92" w:rsidRDefault="00004485" w:rsidP="006A645C">
      <w:r w:rsidRPr="00C67E92">
        <w:t>10.</w:t>
      </w:r>
      <w:r w:rsidRPr="00C67E92">
        <w:tab/>
        <w:t>Гватемальские институты еще не в полной мере уважают право на жизнь</w:t>
      </w:r>
      <w:r w:rsidR="006747E7" w:rsidRPr="00C67E92">
        <w:t>.  Смертная казнь еще не отменена.  По гуманитарные соображениям она больше не применяется в отношении пожилых</w:t>
      </w:r>
      <w:r w:rsidR="00881C8E">
        <w:t xml:space="preserve"> лиц</w:t>
      </w:r>
      <w:r w:rsidR="006747E7" w:rsidRPr="00C67E92">
        <w:t xml:space="preserve">, детей и женщин, </w:t>
      </w:r>
      <w:r w:rsidR="00881C8E">
        <w:t>кроме того,</w:t>
      </w:r>
      <w:r w:rsidR="006747E7" w:rsidRPr="00C67E92">
        <w:t xml:space="preserve"> принято законодательство, гарантирующее должное судебное разбирательство, право на обжалование и возможность помилования.  Тем не менее в нынешней обстановке нереально идти на полную отмену </w:t>
      </w:r>
      <w:r w:rsidR="009365C1" w:rsidRPr="00C67E92">
        <w:t>смертной</w:t>
      </w:r>
      <w:r w:rsidR="006747E7" w:rsidRPr="00C67E92">
        <w:t xml:space="preserve"> казни, поскольку это может спровоцировать волну убийств из </w:t>
      </w:r>
      <w:r w:rsidR="0056515E">
        <w:t>чувства</w:t>
      </w:r>
      <w:r w:rsidR="006747E7" w:rsidRPr="00C67E92">
        <w:t xml:space="preserve"> мести с более ужасающими последствиями, чем сама смертная казнь.  Что в первую очередь должно защищать правительство:  принцип гуманитарного права или саму жизнь?</w:t>
      </w:r>
    </w:p>
    <w:p w:rsidR="006747E7" w:rsidRPr="00C67E92" w:rsidRDefault="006747E7" w:rsidP="006A645C"/>
    <w:p w:rsidR="006747E7" w:rsidRPr="00C67E92" w:rsidRDefault="006747E7" w:rsidP="006A645C">
      <w:r w:rsidRPr="00C67E92">
        <w:t>11.</w:t>
      </w:r>
      <w:r w:rsidRPr="00C67E92">
        <w:tab/>
        <w:t xml:space="preserve">Проблемы, с которыми </w:t>
      </w:r>
      <w:r w:rsidR="009365C1" w:rsidRPr="00C67E92">
        <w:t>Гватемала</w:t>
      </w:r>
      <w:r w:rsidRPr="00C67E92">
        <w:t xml:space="preserve"> сталкивается при отправлении правосудия, также являются наследием </w:t>
      </w:r>
      <w:r w:rsidR="0056515E">
        <w:t>нелегкого</w:t>
      </w:r>
      <w:r w:rsidRPr="00C67E92">
        <w:t xml:space="preserve"> прошлого страны.  Например, давление военных кругов помешало вынесению справедливого приговора тем, кто был повинен в убийстве лидера оппозиции Хорхе Карпио и антрополога Мирны Мак.  Ряд крупных промышленников </w:t>
      </w:r>
      <w:r w:rsidR="00985F23" w:rsidRPr="00C67E92">
        <w:t>коллективно обо</w:t>
      </w:r>
      <w:r w:rsidR="0056515E">
        <w:t>брали</w:t>
      </w:r>
      <w:r w:rsidR="00985F23" w:rsidRPr="00C67E92">
        <w:t xml:space="preserve"> крупные сектора общества и государственные институты, однако никто так и не предстал перед правосудием.  Организованная преступность в форме кражи людей и торговли наркотиками </w:t>
      </w:r>
      <w:r w:rsidR="0056515E">
        <w:t>усилила</w:t>
      </w:r>
      <w:r w:rsidR="00985F23" w:rsidRPr="00C67E92">
        <w:t xml:space="preserve"> давление на недофинансируемые службы безопасности, суды и тюремную систему.</w:t>
      </w:r>
    </w:p>
    <w:p w:rsidR="00985F23" w:rsidRPr="00C67E92" w:rsidRDefault="00985F23" w:rsidP="006A645C"/>
    <w:p w:rsidR="00985F23" w:rsidRPr="00C67E92" w:rsidRDefault="00985F23" w:rsidP="006A645C">
      <w:r w:rsidRPr="00C67E92">
        <w:t>12.</w:t>
      </w:r>
      <w:r w:rsidRPr="00C67E92">
        <w:tab/>
        <w:t xml:space="preserve">Что касается прав меньшинств или скорее коренного большинства, то следует сказать, что конституционные реформы, которые, как </w:t>
      </w:r>
      <w:r w:rsidR="0056515E">
        <w:t>ожидалось</w:t>
      </w:r>
      <w:r w:rsidRPr="00C67E92">
        <w:t xml:space="preserve">, должны </w:t>
      </w:r>
      <w:r w:rsidR="0056515E">
        <w:t xml:space="preserve">были </w:t>
      </w:r>
      <w:r w:rsidRPr="00C67E92">
        <w:t xml:space="preserve">расширить </w:t>
      </w:r>
      <w:r w:rsidR="009365C1" w:rsidRPr="00C67E92">
        <w:t>права</w:t>
      </w:r>
      <w:r w:rsidRPr="00C67E92">
        <w:t xml:space="preserve"> коренных народов, были отвергнуты на референдуме (см. пункт 420 второго периодического доклада).  </w:t>
      </w:r>
      <w:r w:rsidR="00B81FBE" w:rsidRPr="00C67E92">
        <w:t>Права коренных народов защищаются статьями 66–70 Конституции и Конвенцией МОТ 1989 года о коренных народах и племенах (</w:t>
      </w:r>
      <w:r w:rsidR="00B81FBE">
        <w:t xml:space="preserve">№ </w:t>
      </w:r>
      <w:r w:rsidR="00B81FBE" w:rsidRPr="00C67E92">
        <w:t xml:space="preserve">169), имеющей конституционный статус.  </w:t>
      </w:r>
      <w:r w:rsidRPr="00C67E92">
        <w:t>Дополнительные обязательства правительства были включены в Соглашение о</w:t>
      </w:r>
      <w:r w:rsidR="0056515E">
        <w:t>б</w:t>
      </w:r>
      <w:r w:rsidRPr="00C67E92">
        <w:t xml:space="preserve"> идентичности и правах коренных народов, подписанной в 1995 году (см. пункт 432).</w:t>
      </w:r>
    </w:p>
    <w:p w:rsidR="00985F23" w:rsidRPr="00C67E92" w:rsidRDefault="00985F23" w:rsidP="006A645C"/>
    <w:p w:rsidR="00985F23" w:rsidRPr="00C67E92" w:rsidRDefault="00985F23" w:rsidP="006A645C">
      <w:r w:rsidRPr="00C67E92">
        <w:t>13.</w:t>
      </w:r>
      <w:r w:rsidRPr="00C67E92">
        <w:tab/>
        <w:t xml:space="preserve">Прилагались все усилия для вовлечения коренных народов </w:t>
      </w:r>
      <w:r w:rsidR="0056515E">
        <w:t xml:space="preserve">в </w:t>
      </w:r>
      <w:r w:rsidRPr="00C67E92">
        <w:t>созданн</w:t>
      </w:r>
      <w:r w:rsidR="0056515E">
        <w:t>ые</w:t>
      </w:r>
      <w:r w:rsidRPr="00C67E92">
        <w:t xml:space="preserve"> в соответствии с Соглашением</w:t>
      </w:r>
      <w:r w:rsidR="0056515E">
        <w:t xml:space="preserve"> органы</w:t>
      </w:r>
      <w:r w:rsidRPr="00C67E92">
        <w:t xml:space="preserve">, к разработке нового законодательства и правовых </w:t>
      </w:r>
      <w:r w:rsidR="0056515E">
        <w:t>норм</w:t>
      </w:r>
      <w:r w:rsidRPr="00C67E92">
        <w:t>, а также для расширения межкультурных связей.  Образование детей коренных на</w:t>
      </w:r>
      <w:r w:rsidR="0056515E">
        <w:t>родов</w:t>
      </w:r>
      <w:r w:rsidRPr="00C67E92">
        <w:t xml:space="preserve"> составляет большую часть программы реформы образования, которая в настоящее время выполняется соответствующим министерством.  Бюро президента по оказанию правовой помощи </w:t>
      </w:r>
      <w:r w:rsidR="0056515E">
        <w:t>в</w:t>
      </w:r>
      <w:r w:rsidRPr="00C67E92">
        <w:t xml:space="preserve"> урегулировани</w:t>
      </w:r>
      <w:r w:rsidR="0056515E">
        <w:t>и</w:t>
      </w:r>
      <w:r w:rsidRPr="00C67E92">
        <w:t xml:space="preserve"> земельных споров (CONTIERRA) работает в направлении урегулирования земельных претензий и защиты земельных прав коренных народов.  Подготовлен новый закон о выборах и политических партиях, который </w:t>
      </w:r>
      <w:r w:rsidR="0056515E">
        <w:t>наделяет</w:t>
      </w:r>
      <w:r w:rsidRPr="00C67E92">
        <w:t xml:space="preserve"> женщин </w:t>
      </w:r>
      <w:r w:rsidR="0056515E">
        <w:t xml:space="preserve">и представителей </w:t>
      </w:r>
      <w:r w:rsidRPr="00C67E92">
        <w:t>коренны</w:t>
      </w:r>
      <w:r w:rsidR="0056515E">
        <w:t>х</w:t>
      </w:r>
      <w:r w:rsidRPr="00C67E92">
        <w:t xml:space="preserve"> народ</w:t>
      </w:r>
      <w:r w:rsidR="0056515E">
        <w:t>ов</w:t>
      </w:r>
      <w:r w:rsidRPr="00C67E92">
        <w:t xml:space="preserve"> право</w:t>
      </w:r>
      <w:r w:rsidR="0056515E">
        <w:t>м</w:t>
      </w:r>
      <w:r w:rsidRPr="00C67E92">
        <w:t xml:space="preserve"> </w:t>
      </w:r>
      <w:r w:rsidR="0056515E">
        <w:t>полнее</w:t>
      </w:r>
      <w:r w:rsidRPr="00C67E92">
        <w:t xml:space="preserve"> участвовать в политическом процессе, хотя оратор предупреждает, что не следует ждать слишком быстрого прогресса в этом направлении.</w:t>
      </w:r>
    </w:p>
    <w:p w:rsidR="00985F23" w:rsidRPr="00C67E92" w:rsidRDefault="00985F23" w:rsidP="006A645C"/>
    <w:p w:rsidR="00985F23" w:rsidRPr="00C67E92" w:rsidRDefault="00985F23" w:rsidP="006A645C">
      <w:r w:rsidRPr="00C67E92">
        <w:t>14.</w:t>
      </w:r>
      <w:r w:rsidRPr="00C67E92">
        <w:tab/>
        <w:t xml:space="preserve">На рассмотрение был внесен план децентрализации, который предусматривает перераспределение государственных активов и создает условия для более полного и активного участия граждан в деятельности органов управления на общинном и муниципальном уровнях.  Ожидается утверждением конгрессом нового </w:t>
      </w:r>
      <w:r w:rsidR="00586399">
        <w:t>З</w:t>
      </w:r>
      <w:r w:rsidRPr="00C67E92">
        <w:t xml:space="preserve">акона об общей децентрализации, </w:t>
      </w:r>
      <w:r w:rsidR="00586399">
        <w:t>М</w:t>
      </w:r>
      <w:r w:rsidRPr="00C67E92">
        <w:t xml:space="preserve">униципального кодекса и </w:t>
      </w:r>
      <w:r w:rsidR="00586399">
        <w:t>З</w:t>
      </w:r>
      <w:r w:rsidRPr="00C67E92">
        <w:t xml:space="preserve">акона о </w:t>
      </w:r>
      <w:r w:rsidR="003E7D23" w:rsidRPr="00C67E92">
        <w:t>системе Совета по вопросам развития.  Они были подготовлены</w:t>
      </w:r>
      <w:r w:rsidR="00586399">
        <w:t xml:space="preserve"> в консультации</w:t>
      </w:r>
      <w:r w:rsidR="003E7D23" w:rsidRPr="00C67E92">
        <w:t xml:space="preserve"> с представителями коренных народов в рамках </w:t>
      </w:r>
      <w:r w:rsidR="00586399">
        <w:t>О</w:t>
      </w:r>
      <w:r w:rsidR="003E7D23" w:rsidRPr="00C67E92">
        <w:t>бъединенного комитета по реформе и участию</w:t>
      </w:r>
      <w:r w:rsidR="00586399">
        <w:t xml:space="preserve"> населения</w:t>
      </w:r>
      <w:r w:rsidR="003E7D23" w:rsidRPr="00C67E92">
        <w:t>.</w:t>
      </w:r>
    </w:p>
    <w:p w:rsidR="003E7D23" w:rsidRPr="00C67E92" w:rsidRDefault="003E7D23" w:rsidP="006A645C"/>
    <w:p w:rsidR="003E7D23" w:rsidRPr="00C67E92" w:rsidRDefault="003E7D23" w:rsidP="006A645C">
      <w:r w:rsidRPr="00C67E92">
        <w:t>15.</w:t>
      </w:r>
      <w:r w:rsidRPr="00C67E92">
        <w:tab/>
      </w:r>
      <w:r w:rsidRPr="005676E2">
        <w:t>Закон об образовании</w:t>
      </w:r>
      <w:r w:rsidRPr="00C67E92">
        <w:t xml:space="preserve"> и Кодекс здравоохранения, в которых также предусматривается децентрализация и участие общин, еще не сыграли ожидаемой от них роли в закреплении положительных сдвигов в отношениях между государством и обществом.  Правительство ожидает, что его усилия по совершенствованию процесса демократического планирования и совместного выполнения полити</w:t>
      </w:r>
      <w:r w:rsidR="005676E2">
        <w:t>ческих решений</w:t>
      </w:r>
      <w:r w:rsidRPr="00C67E92">
        <w:t xml:space="preserve"> будут содействовать реализации его политической программы в увязке с публичной повесткой </w:t>
      </w:r>
      <w:r w:rsidR="005676E2">
        <w:t xml:space="preserve">дня </w:t>
      </w:r>
      <w:r w:rsidRPr="00C67E92">
        <w:t>гражданского общества.</w:t>
      </w:r>
    </w:p>
    <w:p w:rsidR="003E7D23" w:rsidRPr="00C67E92" w:rsidRDefault="003E7D23" w:rsidP="006A645C"/>
    <w:p w:rsidR="002F4134" w:rsidRPr="00C67E92" w:rsidRDefault="003E7D23" w:rsidP="00F535A9">
      <w:pPr>
        <w:spacing w:after="240"/>
      </w:pPr>
      <w:r w:rsidRPr="00C67E92">
        <w:t>16.</w:t>
      </w:r>
      <w:r w:rsidRPr="00C67E92">
        <w:tab/>
      </w:r>
      <w:r w:rsidR="002F4134" w:rsidRPr="00C67E92">
        <w:t xml:space="preserve">Не все ответы, которые делегация даст на вопросы Комитета, будут </w:t>
      </w:r>
      <w:r w:rsidR="005676E2">
        <w:t>свидетельствовать об</w:t>
      </w:r>
      <w:r w:rsidR="002F4134" w:rsidRPr="00C67E92">
        <w:t xml:space="preserve"> удовлетворительн</w:t>
      </w:r>
      <w:r w:rsidR="005676E2">
        <w:t>ом</w:t>
      </w:r>
      <w:r w:rsidR="002F4134" w:rsidRPr="00C67E92">
        <w:t xml:space="preserve"> прогресс</w:t>
      </w:r>
      <w:r w:rsidR="005676E2">
        <w:t>е</w:t>
      </w:r>
      <w:r w:rsidR="002F4134" w:rsidRPr="00C67E92">
        <w:t xml:space="preserve">.  Были достигнуты </w:t>
      </w:r>
      <w:r w:rsidR="005676E2">
        <w:t>отдельные</w:t>
      </w:r>
      <w:r w:rsidR="002F4134" w:rsidRPr="00C67E92">
        <w:t xml:space="preserve"> положительные результаты, однако в некоторых областях </w:t>
      </w:r>
      <w:r w:rsidR="005676E2">
        <w:t xml:space="preserve">полученные </w:t>
      </w:r>
      <w:r w:rsidR="002F4134" w:rsidRPr="00C67E92">
        <w:t>результаты оставляют желать лучшего.  Усилия правительства наталкивались на сопротивление антидемократических сил, однако правительство дела</w:t>
      </w:r>
      <w:r w:rsidR="005676E2">
        <w:t>ет</w:t>
      </w:r>
      <w:r w:rsidR="002F4134" w:rsidRPr="00C67E92">
        <w:t xml:space="preserve"> все возможное для преодоления этих препятствий.</w:t>
      </w:r>
    </w:p>
    <w:p w:rsidR="002F4134" w:rsidRPr="00C67E92" w:rsidRDefault="002F4134" w:rsidP="006A645C">
      <w:r w:rsidRPr="00C67E92">
        <w:t>17.</w:t>
      </w:r>
      <w:r w:rsidRPr="00C67E92">
        <w:tab/>
      </w:r>
      <w:r w:rsidRPr="00C67E92">
        <w:rPr>
          <w:u w:val="single"/>
        </w:rPr>
        <w:t>ПРЕДСЕДАТЕЛЬ</w:t>
      </w:r>
      <w:r w:rsidR="008F28B8" w:rsidRPr="00C67E92">
        <w:t xml:space="preserve"> </w:t>
      </w:r>
      <w:r w:rsidR="009365C1" w:rsidRPr="00C67E92">
        <w:t>предлагает</w:t>
      </w:r>
      <w:r w:rsidRPr="00C67E92">
        <w:t xml:space="preserve"> делегации Гватемалы ответить на вопросы 1–12 перечня (CCPR/C/71/L/GTM)</w:t>
      </w:r>
      <w:r w:rsidR="005676E2">
        <w:t>:</w:t>
      </w:r>
      <w:r w:rsidR="008F28B8" w:rsidRPr="00C67E92">
        <w:t xml:space="preserve"> рол</w:t>
      </w:r>
      <w:r w:rsidR="005676E2">
        <w:t>ь</w:t>
      </w:r>
      <w:r w:rsidR="008F28B8" w:rsidRPr="00C67E92">
        <w:t xml:space="preserve"> армии и во</w:t>
      </w:r>
      <w:r w:rsidR="005676E2">
        <w:t>енной</w:t>
      </w:r>
      <w:r w:rsidR="008F28B8" w:rsidRPr="00C67E92">
        <w:t xml:space="preserve"> полиции в поддержании общественного порядка и содержани</w:t>
      </w:r>
      <w:r w:rsidR="005676E2">
        <w:t>и</w:t>
      </w:r>
      <w:r w:rsidR="008F28B8" w:rsidRPr="00C67E92">
        <w:t xml:space="preserve"> тюрем;  меры, принятые для борьбы с явно ухудшающимся положением с правами человека;  результаты реформ, проведенных в </w:t>
      </w:r>
      <w:r w:rsidR="005676E2">
        <w:t>Г</w:t>
      </w:r>
      <w:r w:rsidR="009365C1" w:rsidRPr="00C67E92">
        <w:t>осударственной</w:t>
      </w:r>
      <w:r w:rsidR="008F28B8" w:rsidRPr="00C67E92">
        <w:t xml:space="preserve"> прокуратуре</w:t>
      </w:r>
      <w:r w:rsidR="005676E2">
        <w:t xml:space="preserve"> </w:t>
      </w:r>
      <w:r w:rsidR="005676E2" w:rsidRPr="00C67E92">
        <w:t>(Ministerio Público)</w:t>
      </w:r>
      <w:r w:rsidR="008F28B8" w:rsidRPr="00C67E92">
        <w:t xml:space="preserve">;  внесудебные казни и пытки, совершенные сотрудниками </w:t>
      </w:r>
      <w:r w:rsidR="005676E2">
        <w:t>Н</w:t>
      </w:r>
      <w:r w:rsidR="008F28B8" w:rsidRPr="00C67E92">
        <w:t xml:space="preserve">ациональной гражданской полиции;  усилия, </w:t>
      </w:r>
      <w:r w:rsidR="005676E2">
        <w:t xml:space="preserve">которые </w:t>
      </w:r>
      <w:r w:rsidR="008F28B8" w:rsidRPr="00C67E92">
        <w:t>принима</w:t>
      </w:r>
      <w:r w:rsidR="005676E2">
        <w:t>ются</w:t>
      </w:r>
      <w:r w:rsidR="008F28B8" w:rsidRPr="00C67E92">
        <w:t xml:space="preserve"> </w:t>
      </w:r>
      <w:r w:rsidR="005676E2">
        <w:t>Г</w:t>
      </w:r>
      <w:r w:rsidR="008F28B8" w:rsidRPr="00C67E92">
        <w:t>осударственной прокуратурой для борьбы с безнаказанностью лиц, соверш</w:t>
      </w:r>
      <w:r w:rsidR="005676E2">
        <w:t xml:space="preserve">ивших </w:t>
      </w:r>
      <w:r w:rsidR="008F28B8" w:rsidRPr="00C67E92">
        <w:t>серь</w:t>
      </w:r>
      <w:r w:rsidR="0056714C">
        <w:t xml:space="preserve">езные нарушения прав человека;  </w:t>
      </w:r>
      <w:r w:rsidR="008F28B8" w:rsidRPr="00C67E92">
        <w:t>безнаказанность в деятельности Комиссии по восстановлению исторической справедливости (Comisión de Esclarecimiento Histórico)</w:t>
      </w:r>
      <w:r w:rsidR="009635BE" w:rsidRPr="00C67E92">
        <w:t>;  меры, принятые для привлечения к суду лиц, виновных в 26 </w:t>
      </w:r>
      <w:r w:rsidR="0056714C">
        <w:t>актах и 9 покушениях на совершение</w:t>
      </w:r>
      <w:r w:rsidR="009635BE" w:rsidRPr="00C67E92">
        <w:t xml:space="preserve"> внесудебных казней;</w:t>
      </w:r>
      <w:r w:rsidR="0056714C">
        <w:t xml:space="preserve"> запрет на </w:t>
      </w:r>
      <w:r w:rsidR="009365C1" w:rsidRPr="00C67E92">
        <w:t>смертн</w:t>
      </w:r>
      <w:r w:rsidR="0056714C">
        <w:t>ую</w:t>
      </w:r>
      <w:r w:rsidR="009635BE" w:rsidRPr="00C67E92">
        <w:t xml:space="preserve"> казнь;  казнь двух лиц 29 июня 2000 года;  нарушение прав человека со стороны</w:t>
      </w:r>
      <w:r w:rsidR="0056714C">
        <w:t xml:space="preserve"> полиции и военных;  предварительное заключение</w:t>
      </w:r>
      <w:r w:rsidR="009635BE" w:rsidRPr="00C67E92">
        <w:t xml:space="preserve">;  и жалобы, поступившие в Бюро по защите заключенных и </w:t>
      </w:r>
      <w:r w:rsidR="0056714C">
        <w:t>надзору за</w:t>
      </w:r>
      <w:r w:rsidR="009635BE" w:rsidRPr="00C67E92">
        <w:t xml:space="preserve"> должн</w:t>
      </w:r>
      <w:r w:rsidR="0056714C">
        <w:t>ым</w:t>
      </w:r>
      <w:r w:rsidR="009635BE" w:rsidRPr="00C67E92">
        <w:t xml:space="preserve"> судебн</w:t>
      </w:r>
      <w:r w:rsidR="0056714C">
        <w:t>ым</w:t>
      </w:r>
      <w:r w:rsidR="009635BE" w:rsidRPr="00C67E92">
        <w:t xml:space="preserve"> разбирательств</w:t>
      </w:r>
      <w:r w:rsidR="0056714C">
        <w:t>ом</w:t>
      </w:r>
      <w:r w:rsidR="009635BE" w:rsidRPr="00C67E92">
        <w:t>.</w:t>
      </w:r>
    </w:p>
    <w:p w:rsidR="009468A9" w:rsidRPr="00C67E92" w:rsidRDefault="009468A9" w:rsidP="006A645C"/>
    <w:p w:rsidR="00944DB6" w:rsidRPr="00C67E92" w:rsidRDefault="00944DB6" w:rsidP="006A645C">
      <w:r w:rsidRPr="00C67E92">
        <w:t>18.</w:t>
      </w:r>
      <w:r w:rsidRPr="00C67E92">
        <w:tab/>
      </w:r>
      <w:r w:rsidRPr="00C67E92">
        <w:rPr>
          <w:u w:val="single"/>
        </w:rPr>
        <w:t>Г-н АЛЬВАРАДО ОРТИГОЗА</w:t>
      </w:r>
      <w:r w:rsidRPr="00C67E92">
        <w:t xml:space="preserve"> (Гватемала), отвечая на вопрос 1 относительной</w:t>
      </w:r>
      <w:r w:rsidR="0056714C">
        <w:t xml:space="preserve"> указанной</w:t>
      </w:r>
      <w:r w:rsidRPr="00C67E92">
        <w:t xml:space="preserve"> роли армии и военной полиции, говорит, что правительство приняло </w:t>
      </w:r>
      <w:r w:rsidR="009365C1" w:rsidRPr="00C67E92">
        <w:t>указы, предусматривающие</w:t>
      </w:r>
      <w:r w:rsidRPr="00C67E92">
        <w:t xml:space="preserve"> участие армии и военной полиции в поддержании общественного порядка.  В статье 249 </w:t>
      </w:r>
      <w:r w:rsidR="0056714C">
        <w:t>К</w:t>
      </w:r>
      <w:r w:rsidRPr="00C67E92">
        <w:t>онституции говорится, что армия участвует</w:t>
      </w:r>
      <w:r w:rsidR="009365C1" w:rsidRPr="00C67E92">
        <w:t xml:space="preserve"> </w:t>
      </w:r>
      <w:r w:rsidRPr="00C67E92">
        <w:t xml:space="preserve">в поддержании общественного порядка при </w:t>
      </w:r>
      <w:r w:rsidR="0056714C">
        <w:t>введении</w:t>
      </w:r>
      <w:r w:rsidRPr="00C67E92">
        <w:t xml:space="preserve"> чрезвычайного положения или в случае национальн</w:t>
      </w:r>
      <w:r w:rsidR="0056714C">
        <w:t>ой катастрофы</w:t>
      </w:r>
      <w:r w:rsidRPr="00C67E92">
        <w:t>.  По мнению правительства</w:t>
      </w:r>
      <w:r w:rsidR="000C503C">
        <w:t>,</w:t>
      </w:r>
      <w:r w:rsidRPr="00C67E92">
        <w:t xml:space="preserve"> нынешнее положение в Гватемале </w:t>
      </w:r>
      <w:r w:rsidR="000C503C">
        <w:t xml:space="preserve">- </w:t>
      </w:r>
      <w:r w:rsidRPr="00C67E92">
        <w:t xml:space="preserve">рост насилия и организованной преступности </w:t>
      </w:r>
      <w:r w:rsidR="000C503C">
        <w:t>в результате деятельности бывших</w:t>
      </w:r>
      <w:r w:rsidRPr="00C67E92">
        <w:t xml:space="preserve"> во</w:t>
      </w:r>
      <w:r w:rsidR="000C503C">
        <w:t>оруженных отрядов, состоявших</w:t>
      </w:r>
      <w:r w:rsidRPr="00C67E92">
        <w:t xml:space="preserve"> на службе влиятельных группировок</w:t>
      </w:r>
      <w:r w:rsidR="000C503C">
        <w:t xml:space="preserve"> -</w:t>
      </w:r>
      <w:r w:rsidRPr="00C67E92">
        <w:t xml:space="preserve"> представляет собой чрезвычайную ситуацию.</w:t>
      </w:r>
    </w:p>
    <w:p w:rsidR="00944DB6" w:rsidRPr="00C67E92" w:rsidRDefault="00944DB6" w:rsidP="006A645C"/>
    <w:p w:rsidR="00944DB6" w:rsidRPr="00C67E92" w:rsidRDefault="00944DB6" w:rsidP="006A645C">
      <w:r w:rsidRPr="00C67E92">
        <w:t>19.</w:t>
      </w:r>
      <w:r w:rsidRPr="00C67E92">
        <w:tab/>
        <w:t xml:space="preserve">С технической точки </w:t>
      </w:r>
      <w:r w:rsidR="009365C1" w:rsidRPr="00C67E92">
        <w:t>зрения</w:t>
      </w:r>
      <w:r w:rsidRPr="00C67E92">
        <w:t xml:space="preserve"> эти указы не соответств</w:t>
      </w:r>
      <w:r w:rsidR="000C503C">
        <w:t>уют</w:t>
      </w:r>
      <w:r w:rsidRPr="00C67E92">
        <w:t xml:space="preserve"> положениям мирных </w:t>
      </w:r>
      <w:r w:rsidR="000C503C">
        <w:t>соглашений</w:t>
      </w:r>
      <w:r w:rsidRPr="00C67E92">
        <w:t>, однако на государстве леж</w:t>
      </w:r>
      <w:r w:rsidR="000C503C">
        <w:t>ит</w:t>
      </w:r>
      <w:r w:rsidRPr="00C67E92">
        <w:t xml:space="preserve"> обязанность гарантировать безопасность </w:t>
      </w:r>
      <w:r w:rsidR="000C503C">
        <w:t>населения</w:t>
      </w:r>
      <w:r w:rsidRPr="00C67E92">
        <w:t xml:space="preserve">.  </w:t>
      </w:r>
      <w:r w:rsidR="000C503C">
        <w:t>Силы общественной</w:t>
      </w:r>
      <w:r w:rsidRPr="00C67E92">
        <w:t xml:space="preserve"> безопасности нужда</w:t>
      </w:r>
      <w:r w:rsidR="000C503C">
        <w:t>ются</w:t>
      </w:r>
      <w:r w:rsidRPr="00C67E92">
        <w:t xml:space="preserve"> в удвоении численности</w:t>
      </w:r>
      <w:r w:rsidR="000C503C">
        <w:t xml:space="preserve"> своих рядов</w:t>
      </w:r>
      <w:r w:rsidRPr="00C67E92">
        <w:t xml:space="preserve">, </w:t>
      </w:r>
      <w:r w:rsidR="000C503C">
        <w:t>насчитывающих в настоящее время</w:t>
      </w:r>
      <w:r w:rsidRPr="00C67E92">
        <w:t xml:space="preserve"> 18 500 человек.  Полиц</w:t>
      </w:r>
      <w:r w:rsidR="000C503C">
        <w:t>ия испытывает</w:t>
      </w:r>
      <w:r w:rsidRPr="00C67E92">
        <w:t xml:space="preserve"> нехватку финансовых средств</w:t>
      </w:r>
      <w:r w:rsidR="000C503C">
        <w:t xml:space="preserve"> в силу того</w:t>
      </w:r>
      <w:r w:rsidRPr="00C67E92">
        <w:t>, что реформ</w:t>
      </w:r>
      <w:r w:rsidR="000C503C">
        <w:t>а</w:t>
      </w:r>
      <w:r w:rsidRPr="00C67E92">
        <w:t xml:space="preserve"> </w:t>
      </w:r>
      <w:r w:rsidR="009365C1" w:rsidRPr="00C67E92">
        <w:t>налоговой</w:t>
      </w:r>
      <w:r w:rsidRPr="00C67E92">
        <w:t xml:space="preserve"> системы, котор</w:t>
      </w:r>
      <w:r w:rsidR="000C503C">
        <w:t>ая была призвана обеспечить</w:t>
      </w:r>
      <w:r w:rsidRPr="00C67E92">
        <w:t xml:space="preserve"> повышение уровня </w:t>
      </w:r>
      <w:r w:rsidR="000C503C">
        <w:t xml:space="preserve">ее </w:t>
      </w:r>
      <w:r w:rsidRPr="00C67E92">
        <w:t>финансирования, был</w:t>
      </w:r>
      <w:r w:rsidR="00E47F73">
        <w:t>а</w:t>
      </w:r>
      <w:r w:rsidRPr="00C67E92">
        <w:t xml:space="preserve"> заблокирован</w:t>
      </w:r>
      <w:r w:rsidR="00E47F73">
        <w:t>а</w:t>
      </w:r>
      <w:r w:rsidRPr="00C67E92">
        <w:t xml:space="preserve"> консервативными группами.</w:t>
      </w:r>
    </w:p>
    <w:p w:rsidR="00944DB6" w:rsidRPr="00C67E92" w:rsidRDefault="00944DB6" w:rsidP="006A645C"/>
    <w:p w:rsidR="00944DB6" w:rsidRPr="00C67E92" w:rsidRDefault="00944DB6" w:rsidP="006A645C">
      <w:r w:rsidRPr="00C67E92">
        <w:t>20.</w:t>
      </w:r>
      <w:r w:rsidRPr="00C67E92">
        <w:tab/>
        <w:t>Отвечая на вопрос 2 о мерах, принятых для борьбы с явн</w:t>
      </w:r>
      <w:r w:rsidR="001F63AB">
        <w:t>о</w:t>
      </w:r>
      <w:r w:rsidRPr="00C67E92">
        <w:t xml:space="preserve"> ухудш</w:t>
      </w:r>
      <w:r w:rsidR="001F63AB">
        <w:t>ающимся</w:t>
      </w:r>
      <w:r w:rsidRPr="00C67E92">
        <w:t xml:space="preserve"> положени</w:t>
      </w:r>
      <w:r w:rsidR="001F63AB">
        <w:t>ем в области</w:t>
      </w:r>
      <w:r w:rsidRPr="00C67E92">
        <w:t xml:space="preserve"> прав человека, он говорит, что в некоторых случаях </w:t>
      </w:r>
      <w:r w:rsidR="001F63AB" w:rsidRPr="00C67E92">
        <w:t xml:space="preserve">в преследовании правозащитников виновны </w:t>
      </w:r>
      <w:r w:rsidRPr="00C67E92">
        <w:t xml:space="preserve">консервативные группировки, которые исторически противились демократизации и продвижению прав человека, а вину </w:t>
      </w:r>
      <w:r w:rsidR="001F63AB">
        <w:t xml:space="preserve">за них ошибочно </w:t>
      </w:r>
      <w:r w:rsidRPr="00C67E92">
        <w:t>возлага</w:t>
      </w:r>
      <w:r w:rsidR="001F63AB">
        <w:t>ют</w:t>
      </w:r>
      <w:r w:rsidRPr="00C67E92">
        <w:t xml:space="preserve"> на правительство.  </w:t>
      </w:r>
      <w:r w:rsidR="001F63AB">
        <w:t>Оно</w:t>
      </w:r>
      <w:r w:rsidRPr="00C67E92">
        <w:t xml:space="preserve"> принимает меры для усиления безопасности и отстаивания прав человека, </w:t>
      </w:r>
      <w:r w:rsidR="001F63AB">
        <w:t>но</w:t>
      </w:r>
      <w:r w:rsidRPr="00C67E92">
        <w:t xml:space="preserve"> еще </w:t>
      </w:r>
      <w:r w:rsidR="001F63AB">
        <w:t xml:space="preserve">не </w:t>
      </w:r>
      <w:r w:rsidRPr="00C67E92">
        <w:t xml:space="preserve">добилось реализации всех </w:t>
      </w:r>
      <w:r w:rsidR="009365C1" w:rsidRPr="00C67E92">
        <w:t>своих</w:t>
      </w:r>
      <w:r w:rsidR="001F63AB">
        <w:t xml:space="preserve"> целей</w:t>
      </w:r>
      <w:r w:rsidRPr="00C67E92">
        <w:t xml:space="preserve">.  </w:t>
      </w:r>
      <w:r w:rsidR="001F63AB">
        <w:t>Правительство</w:t>
      </w:r>
      <w:r w:rsidRPr="00C67E92">
        <w:t xml:space="preserve"> солидарно с </w:t>
      </w:r>
      <w:r w:rsidR="001F63AB">
        <w:t>Контрольной м</w:t>
      </w:r>
      <w:r w:rsidRPr="00C67E92">
        <w:t xml:space="preserve">иссией Организации Объединенных Наций </w:t>
      </w:r>
      <w:r w:rsidR="001F63AB">
        <w:t xml:space="preserve">в </w:t>
      </w:r>
      <w:r w:rsidRPr="00C67E92">
        <w:t>Гватемале (МИН</w:t>
      </w:r>
      <w:r w:rsidR="001F63AB">
        <w:t>У</w:t>
      </w:r>
      <w:r w:rsidRPr="00C67E92">
        <w:t>ГУА) и Комитетом по правам человека</w:t>
      </w:r>
      <w:r w:rsidR="001F63AB">
        <w:t xml:space="preserve"> по поводу высказываемой ими</w:t>
      </w:r>
      <w:r w:rsidRPr="00C67E92">
        <w:t xml:space="preserve"> озабоченност</w:t>
      </w:r>
      <w:r w:rsidR="001F63AB">
        <w:t>и</w:t>
      </w:r>
      <w:r w:rsidRPr="00C67E92">
        <w:t xml:space="preserve"> и принимает соответствующие </w:t>
      </w:r>
      <w:r w:rsidR="001F63AB">
        <w:t xml:space="preserve">меры в направлении </w:t>
      </w:r>
      <w:r w:rsidRPr="00C67E92">
        <w:t>институциональны</w:t>
      </w:r>
      <w:r w:rsidR="001F63AB">
        <w:t>х</w:t>
      </w:r>
      <w:r w:rsidRPr="00C67E92">
        <w:t xml:space="preserve"> реформ и разрабатывает новый график </w:t>
      </w:r>
      <w:r w:rsidR="009365C1" w:rsidRPr="00C67E92">
        <w:t>выполнения</w:t>
      </w:r>
      <w:r w:rsidRPr="00C67E92">
        <w:t xml:space="preserve"> своих обязательств по правам человека.</w:t>
      </w:r>
    </w:p>
    <w:p w:rsidR="00944DB6" w:rsidRPr="00C67E92" w:rsidRDefault="00944DB6" w:rsidP="006A645C"/>
    <w:p w:rsidR="00944DB6" w:rsidRPr="00C67E92" w:rsidRDefault="00944DB6" w:rsidP="006A645C">
      <w:r w:rsidRPr="00C67E92">
        <w:t>21.</w:t>
      </w:r>
      <w:r w:rsidRPr="00C67E92">
        <w:tab/>
        <w:t xml:space="preserve">Тот же самый вопрос </w:t>
      </w:r>
      <w:r w:rsidR="00EA10A5">
        <w:t>касался</w:t>
      </w:r>
      <w:r w:rsidRPr="00C67E92">
        <w:t xml:space="preserve"> также мер, принимаемы</w:t>
      </w:r>
      <w:r w:rsidR="00EA10A5">
        <w:t>х</w:t>
      </w:r>
      <w:r w:rsidRPr="00C67E92">
        <w:t xml:space="preserve"> для борьбы с </w:t>
      </w:r>
      <w:r w:rsidR="00EA10A5">
        <w:t>запугиваниями</w:t>
      </w:r>
      <w:r w:rsidRPr="00C67E92">
        <w:t xml:space="preserve">.  Судьи, подвергающиеся угрозам, шантажу или </w:t>
      </w:r>
      <w:r w:rsidR="00EA10A5">
        <w:t>запугиванию</w:t>
      </w:r>
      <w:r w:rsidRPr="00C67E92">
        <w:t xml:space="preserve">, могут получить защиту у </w:t>
      </w:r>
      <w:r w:rsidR="00EA10A5">
        <w:t>к</w:t>
      </w:r>
      <w:r w:rsidRPr="00C67E92">
        <w:t>омитета по безопасности</w:t>
      </w:r>
      <w:r w:rsidR="00EA10A5">
        <w:t>, к</w:t>
      </w:r>
      <w:r w:rsidRPr="00C67E92">
        <w:t>оторый рассматривает индивидуальные жалобы и принимает меры в рамках имеющихся</w:t>
      </w:r>
      <w:r w:rsidR="00EA10A5">
        <w:t xml:space="preserve"> у него средств</w:t>
      </w:r>
      <w:r w:rsidRPr="00C67E92">
        <w:t xml:space="preserve">.  В марте 2000 года Бюро по защите свидетелей и лиц, участвующих в отправлении правосудия, ввел в действие систему </w:t>
      </w:r>
      <w:r w:rsidR="009365C1" w:rsidRPr="00C67E92">
        <w:t>меж</w:t>
      </w:r>
      <w:r w:rsidR="00EA10A5">
        <w:t>ведомственного</w:t>
      </w:r>
      <w:r w:rsidRPr="00C67E92">
        <w:t xml:space="preserve"> расследования жалоб.  Для </w:t>
      </w:r>
      <w:r w:rsidR="00EA10A5">
        <w:t>надзора за</w:t>
      </w:r>
      <w:r w:rsidRPr="00C67E92">
        <w:t xml:space="preserve"> этими делами выделен специальный прокурор, и судебные органы подготовили список всех жалоб на угрозы и </w:t>
      </w:r>
      <w:r w:rsidR="00EA10A5">
        <w:t>запугивания</w:t>
      </w:r>
      <w:r w:rsidRPr="00C67E92">
        <w:t xml:space="preserve"> в адрес судей.  В сотрудничестве с министерством внутренних дел была создана система, которая обеспечила защиту </w:t>
      </w:r>
      <w:r w:rsidR="00EA10A5">
        <w:t>7</w:t>
      </w:r>
      <w:r w:rsidRPr="00C67E92">
        <w:t xml:space="preserve">4 судей, </w:t>
      </w:r>
      <w:r w:rsidR="00EA10A5">
        <w:t>ставших</w:t>
      </w:r>
      <w:r w:rsidRPr="00C67E92">
        <w:t xml:space="preserve"> жертвой оскорблений, анонимных телефонных звонков или насилия.  </w:t>
      </w:r>
      <w:r w:rsidR="009365C1" w:rsidRPr="00C67E92">
        <w:t>Правительство</w:t>
      </w:r>
      <w:r w:rsidRPr="00C67E92">
        <w:t xml:space="preserve"> веде</w:t>
      </w:r>
      <w:r w:rsidR="009365C1" w:rsidRPr="00C67E92">
        <w:t>т</w:t>
      </w:r>
      <w:r w:rsidRPr="00C67E92">
        <w:t xml:space="preserve"> сбор информации о случаях правонарушений, угроз в адрес судей и мер, необходимых для их защиты.</w:t>
      </w:r>
    </w:p>
    <w:p w:rsidR="00944DB6" w:rsidRPr="00C67E92" w:rsidRDefault="00944DB6" w:rsidP="006A645C"/>
    <w:p w:rsidR="00944DB6" w:rsidRPr="00C67E92" w:rsidRDefault="00944DB6" w:rsidP="006A645C">
      <w:r w:rsidRPr="00C67E92">
        <w:t>22.</w:t>
      </w:r>
      <w:r w:rsidRPr="00C67E92">
        <w:tab/>
        <w:t>Отвечая на вопрос 3 о</w:t>
      </w:r>
      <w:r w:rsidR="00EA10A5">
        <w:t xml:space="preserve"> результатах реформы</w:t>
      </w:r>
      <w:r w:rsidRPr="00C67E92">
        <w:t xml:space="preserve"> </w:t>
      </w:r>
      <w:r w:rsidR="00EA10A5">
        <w:t>Г</w:t>
      </w:r>
      <w:r w:rsidRPr="00C67E92">
        <w:t>осударственной прокуратуре, он говорит, что при поддержке министерства юстиции и международных организаций, в первую очередь МИН</w:t>
      </w:r>
      <w:r w:rsidR="00EA10A5">
        <w:t>У</w:t>
      </w:r>
      <w:r w:rsidRPr="00C67E92">
        <w:t>ГУА и ПРООН</w:t>
      </w:r>
      <w:r w:rsidR="00EA10A5">
        <w:t>,</w:t>
      </w:r>
      <w:r w:rsidR="00EA10A5" w:rsidRPr="00EA10A5">
        <w:t xml:space="preserve"> </w:t>
      </w:r>
      <w:r w:rsidR="00EA10A5" w:rsidRPr="00C67E92">
        <w:t>был выполнен</w:t>
      </w:r>
      <w:r w:rsidR="00EA10A5" w:rsidRPr="00EA10A5">
        <w:t xml:space="preserve"> </w:t>
      </w:r>
      <w:r w:rsidR="00EA10A5" w:rsidRPr="00C67E92">
        <w:t>ряд проектов</w:t>
      </w:r>
      <w:r w:rsidRPr="00C67E92">
        <w:t xml:space="preserve">.  Главным направлением </w:t>
      </w:r>
      <w:r w:rsidR="009365C1" w:rsidRPr="00C67E92">
        <w:t>стало</w:t>
      </w:r>
      <w:r w:rsidRPr="00C67E92">
        <w:t xml:space="preserve"> создание компьютеризированной системы для регистрации жалоб и результатов их расследований:  в настоящее время эта система охватывает 31 сеть</w:t>
      </w:r>
      <w:r w:rsidR="00EA10A5">
        <w:t xml:space="preserve"> по </w:t>
      </w:r>
      <w:r w:rsidRPr="00C67E92">
        <w:t>всей стран</w:t>
      </w:r>
      <w:r w:rsidR="00EA10A5">
        <w:t>е</w:t>
      </w:r>
      <w:r w:rsidRPr="00C67E92">
        <w:t>.  В июле 2000 года был внедрен нов</w:t>
      </w:r>
      <w:r w:rsidR="00EA10A5">
        <w:t>ый формуляр</w:t>
      </w:r>
      <w:r w:rsidRPr="00C67E92">
        <w:t xml:space="preserve"> для </w:t>
      </w:r>
      <w:r w:rsidR="00EA10A5">
        <w:t xml:space="preserve">совершенствования </w:t>
      </w:r>
      <w:r w:rsidRPr="00C67E92">
        <w:t xml:space="preserve">сбора статистических данных и отслеживания </w:t>
      </w:r>
      <w:r w:rsidR="00EA10A5">
        <w:t>работы с</w:t>
      </w:r>
      <w:r w:rsidRPr="00C67E92">
        <w:t xml:space="preserve"> жалоб</w:t>
      </w:r>
      <w:r w:rsidR="00EA10A5">
        <w:t>ами</w:t>
      </w:r>
      <w:r w:rsidRPr="00C67E92">
        <w:t>.</w:t>
      </w:r>
    </w:p>
    <w:p w:rsidR="009468A9" w:rsidRPr="00C67E92" w:rsidRDefault="009468A9" w:rsidP="006A645C"/>
    <w:p w:rsidR="00193513" w:rsidRPr="00C67E92" w:rsidRDefault="000A0FEA" w:rsidP="006A645C">
      <w:r w:rsidRPr="00C67E92">
        <w:t>23.</w:t>
      </w:r>
      <w:r w:rsidRPr="00C67E92">
        <w:tab/>
        <w:t xml:space="preserve">Отвечая на вопрос 4 о внесудебных казнях и пытках со стороны сотрудников </w:t>
      </w:r>
      <w:r w:rsidR="00F91CE9">
        <w:t>Н</w:t>
      </w:r>
      <w:r w:rsidRPr="00C67E92">
        <w:t xml:space="preserve">ациональной гражданской полиции, он говорит, что отдельные акты пыток со стороны сотрудников полиции является наследием </w:t>
      </w:r>
      <w:r w:rsidR="009365C1" w:rsidRPr="00C67E92">
        <w:t>бесконтрольной</w:t>
      </w:r>
      <w:r w:rsidRPr="00C67E92">
        <w:t xml:space="preserve"> деятельности вооруженных сил во время гражданской войны.  Заданный Комитетом вопрос сформулирован в очень общих выражениях, и ему трудно дать на него ответ.  Случаи, проверенные МИН</w:t>
      </w:r>
      <w:r w:rsidR="00F91CE9">
        <w:t>У</w:t>
      </w:r>
      <w:r w:rsidRPr="00C67E92">
        <w:t xml:space="preserve">ГУА и показавшие, что в них </w:t>
      </w:r>
      <w:r w:rsidR="00F91CE9">
        <w:t>были замешаны</w:t>
      </w:r>
      <w:r w:rsidRPr="00C67E92">
        <w:t xml:space="preserve"> сотрудники полиции, переда</w:t>
      </w:r>
      <w:r w:rsidR="00F91CE9">
        <w:t xml:space="preserve">ются </w:t>
      </w:r>
      <w:r w:rsidRPr="00C67E92">
        <w:t xml:space="preserve">в </w:t>
      </w:r>
      <w:r w:rsidR="00F91CE9">
        <w:t>У</w:t>
      </w:r>
      <w:r w:rsidRPr="00C67E92">
        <w:t>правление внутренней безопасности</w:t>
      </w:r>
      <w:r w:rsidR="00F91CE9">
        <w:t xml:space="preserve"> (УВБ)</w:t>
      </w:r>
      <w:r w:rsidRPr="00C67E92">
        <w:t xml:space="preserve">.  Он обещает представить в секретариат </w:t>
      </w:r>
      <w:r w:rsidR="00F91CE9">
        <w:t xml:space="preserve">количественную </w:t>
      </w:r>
      <w:r w:rsidRPr="00C67E92">
        <w:t xml:space="preserve">статистику относительно жалоб и сотрудников </w:t>
      </w:r>
      <w:r w:rsidR="009365C1" w:rsidRPr="00C67E92">
        <w:t>полиции</w:t>
      </w:r>
      <w:r w:rsidRPr="00C67E92">
        <w:t>, признанных виновными.  МИН</w:t>
      </w:r>
      <w:r w:rsidR="00F91CE9">
        <w:t>У</w:t>
      </w:r>
      <w:r w:rsidRPr="00C67E92">
        <w:t>ГУА также направ</w:t>
      </w:r>
      <w:r w:rsidR="00F91CE9">
        <w:t>ляет</w:t>
      </w:r>
      <w:r w:rsidRPr="00C67E92">
        <w:t xml:space="preserve"> проверенные ею дела в </w:t>
      </w:r>
      <w:r w:rsidR="00F91CE9">
        <w:t xml:space="preserve">Генеральную </w:t>
      </w:r>
      <w:r w:rsidRPr="00C67E92">
        <w:t>прокуратуру.</w:t>
      </w:r>
    </w:p>
    <w:p w:rsidR="000A0FEA" w:rsidRPr="00C67E92" w:rsidRDefault="000A0FEA" w:rsidP="006A645C"/>
    <w:p w:rsidR="000A0FEA" w:rsidRPr="00C67E92" w:rsidRDefault="000A0FEA" w:rsidP="00F535A9">
      <w:pPr>
        <w:spacing w:after="240"/>
      </w:pPr>
      <w:r w:rsidRPr="00C67E92">
        <w:t>24.</w:t>
      </w:r>
      <w:r w:rsidRPr="00C67E92">
        <w:tab/>
      </w:r>
      <w:r w:rsidR="00E5264D" w:rsidRPr="00C67E92">
        <w:t xml:space="preserve">Вопрос 4 касался мер, предпринимаемых для усиления </w:t>
      </w:r>
      <w:r w:rsidR="00F91CE9">
        <w:t>У</w:t>
      </w:r>
      <w:r w:rsidR="00E5264D" w:rsidRPr="00C67E92">
        <w:t xml:space="preserve">правления внутренней безопасности.  Были организованы совместные учебные курсы с целью улучшения координации между </w:t>
      </w:r>
      <w:r w:rsidR="00F91CE9">
        <w:t>УВБ</w:t>
      </w:r>
      <w:r w:rsidR="00E5264D" w:rsidRPr="00C67E92">
        <w:t xml:space="preserve"> и </w:t>
      </w:r>
      <w:r w:rsidR="00F91CE9">
        <w:t>Г</w:t>
      </w:r>
      <w:r w:rsidR="00E5264D" w:rsidRPr="00C67E92">
        <w:t>осударственной прокуратурой, в частности в криминалистике, сборе вещественных доказательств и отправлени</w:t>
      </w:r>
      <w:r w:rsidR="00F91CE9">
        <w:t>и</w:t>
      </w:r>
      <w:r w:rsidR="00E5264D" w:rsidRPr="00C67E92">
        <w:t xml:space="preserve"> правосудия.</w:t>
      </w:r>
    </w:p>
    <w:p w:rsidR="00E5264D" w:rsidRPr="00C67E92" w:rsidRDefault="00E5264D" w:rsidP="006A645C">
      <w:r w:rsidRPr="00C67E92">
        <w:t>25.</w:t>
      </w:r>
      <w:r w:rsidRPr="00C67E92">
        <w:tab/>
        <w:t xml:space="preserve">Правительство создало систему "дружелюбной полиции" для улучшения </w:t>
      </w:r>
      <w:r w:rsidR="00F91CE9">
        <w:t>работы</w:t>
      </w:r>
      <w:r w:rsidRPr="00C67E92">
        <w:t xml:space="preserve"> полиции </w:t>
      </w:r>
      <w:r w:rsidR="00F91CE9">
        <w:t>с населением</w:t>
      </w:r>
      <w:r w:rsidRPr="00C67E92">
        <w:t xml:space="preserve">.  Планируется создать особое подразделение для работы с нарушениями прав человека и оказания помощи гражданам и жертвам преступлений.  В конце 2000 года </w:t>
      </w:r>
      <w:r w:rsidR="00F91CE9">
        <w:t>П</w:t>
      </w:r>
      <w:r w:rsidRPr="00C67E92">
        <w:t xml:space="preserve">резидентская комиссия по правам человека (COPREDEH) подписала соглашение с Международным комитетом Красного Креста об организации профессиональной подготовки и сотрудничестве в области </w:t>
      </w:r>
      <w:r w:rsidR="009365C1" w:rsidRPr="00C67E92">
        <w:t>гуманитарного</w:t>
      </w:r>
      <w:r w:rsidRPr="00C67E92">
        <w:t xml:space="preserve"> права с учетом необходимости более полного соблюдения основных прав человека и </w:t>
      </w:r>
      <w:r w:rsidR="00F91CE9">
        <w:t>сокращения числа</w:t>
      </w:r>
      <w:r w:rsidRPr="00C67E92">
        <w:t xml:space="preserve"> правонарушений со стороны сотрудников полиции, отвечающих за внутреннюю безопасность страны.</w:t>
      </w:r>
    </w:p>
    <w:p w:rsidR="00E5264D" w:rsidRPr="00C67E92" w:rsidRDefault="00E5264D" w:rsidP="006A645C"/>
    <w:p w:rsidR="00E5264D" w:rsidRPr="00C67E92" w:rsidRDefault="00E5264D" w:rsidP="006A645C">
      <w:r w:rsidRPr="00C67E92">
        <w:t>26.</w:t>
      </w:r>
      <w:r w:rsidRPr="00C67E92">
        <w:tab/>
        <w:t xml:space="preserve">Национальным </w:t>
      </w:r>
      <w:r w:rsidR="009365C1" w:rsidRPr="00C67E92">
        <w:t>институтом</w:t>
      </w:r>
      <w:r w:rsidRPr="00C67E92">
        <w:t xml:space="preserve"> государственного управления был подготовлен учебный план </w:t>
      </w:r>
      <w:r w:rsidR="00F91CE9">
        <w:t>по</w:t>
      </w:r>
      <w:r w:rsidRPr="00C67E92">
        <w:t xml:space="preserve"> повышени</w:t>
      </w:r>
      <w:r w:rsidR="00F91CE9">
        <w:t>ю</w:t>
      </w:r>
      <w:r w:rsidRPr="00C67E92">
        <w:t xml:space="preserve"> квалификации всех государственных служащих, в том числе сотрудников полиции, который предусматривает соблюдение основополагающих принципов прав человека во всех сферах их деятельности.</w:t>
      </w:r>
    </w:p>
    <w:p w:rsidR="00E5264D" w:rsidRPr="00C67E92" w:rsidRDefault="00E5264D" w:rsidP="006A645C"/>
    <w:p w:rsidR="00B77059" w:rsidRPr="00C67E92" w:rsidRDefault="00B77059" w:rsidP="006A645C">
      <w:r w:rsidRPr="00C67E92">
        <w:t>27.</w:t>
      </w:r>
      <w:r w:rsidRPr="00C67E92">
        <w:tab/>
        <w:t xml:space="preserve">Отвечая на вопрос 5 об усилиях, принимаемых </w:t>
      </w:r>
      <w:r w:rsidR="00F91CE9">
        <w:t>Г</w:t>
      </w:r>
      <w:r w:rsidRPr="00C67E92">
        <w:t>осударственной прокуратурой для борьбы с безнаказанностью за совершение серьезных нарушений прав человека, он говорит, что государств</w:t>
      </w:r>
      <w:r w:rsidR="00F91CE9">
        <w:t>о</w:t>
      </w:r>
      <w:r w:rsidRPr="00C67E92">
        <w:t xml:space="preserve"> признают безнаказанность как одну из главных препон на пути их усилий по обеспечению </w:t>
      </w:r>
      <w:r w:rsidR="00F91CE9">
        <w:t>верховенства</w:t>
      </w:r>
      <w:r w:rsidRPr="00C67E92">
        <w:t xml:space="preserve"> закона.  Государственная прокуратура увеличила число своих сотрудников и организует учебные курсы, проводимые специалистами по расследованию уголовных преступлений.  Оно оказывает юридическую помощь следственным органам в расследовании уголовных дел.  Центральное управление </w:t>
      </w:r>
      <w:r w:rsidR="00830E2A">
        <w:t>Г</w:t>
      </w:r>
      <w:r w:rsidRPr="00C67E92">
        <w:t>осударственной прокуратуры осуществляет надзор над расследованиями, которые проводятся окружными подразделениями.  Определенные меры были приняты для борьбы с безнаказанностью.</w:t>
      </w:r>
    </w:p>
    <w:p w:rsidR="00B77059" w:rsidRPr="00C67E92" w:rsidRDefault="00B77059" w:rsidP="006A645C"/>
    <w:p w:rsidR="00B77059" w:rsidRPr="00C67E92" w:rsidRDefault="00B77059" w:rsidP="00F535A9">
      <w:pPr>
        <w:spacing w:after="240"/>
      </w:pPr>
      <w:r w:rsidRPr="00C67E92">
        <w:t>28.</w:t>
      </w:r>
      <w:r w:rsidRPr="00C67E92">
        <w:tab/>
        <w:t>Отвечая на вопрос 6 относительно Комиссии по восстановлению исторической справедливости (КВИС), он говорит, что с мая 2000 года исходя из</w:t>
      </w:r>
      <w:r w:rsidR="009365C1" w:rsidRPr="00C67E92">
        <w:t xml:space="preserve"> </w:t>
      </w:r>
      <w:r w:rsidRPr="00C67E92">
        <w:t xml:space="preserve">признания моральной ответственности государства в этой области был испробован ряд стратегий в целях выполнения мирных соглашений.  Одна из </w:t>
      </w:r>
      <w:r w:rsidR="009365C1" w:rsidRPr="00C67E92">
        <w:t>стратегий</w:t>
      </w:r>
      <w:r w:rsidRPr="00C67E92">
        <w:t xml:space="preserve"> состояла в проведении политики национального примирения, согласно которой </w:t>
      </w:r>
      <w:r w:rsidR="00830E2A">
        <w:t>С</w:t>
      </w:r>
      <w:r w:rsidRPr="00C67E92">
        <w:t>екретариат президента по примирению (SEPAZ) сотрудничал с Бюро прокурора по правам человека и Бюро защиты женщин – представительниц коренных народов в деле реализации рекомендаций КВИС.  Одним из примеров мер, принятых для борьбы с безнаказанностью, является судебн</w:t>
      </w:r>
      <w:r w:rsidR="00830E2A">
        <w:t>ый процесс по делу об</w:t>
      </w:r>
      <w:r w:rsidRPr="00C67E92">
        <w:t xml:space="preserve"> убийств</w:t>
      </w:r>
      <w:r w:rsidR="00830E2A">
        <w:t>е</w:t>
      </w:r>
      <w:r w:rsidRPr="00C67E92">
        <w:t xml:space="preserve"> архиепископа Жерарди, </w:t>
      </w:r>
      <w:r w:rsidR="00830E2A">
        <w:t>завершившийся вынесением</w:t>
      </w:r>
      <w:r w:rsidRPr="00C67E92">
        <w:t xml:space="preserve"> судебного решения</w:t>
      </w:r>
      <w:r w:rsidR="00830E2A">
        <w:t xml:space="preserve"> о</w:t>
      </w:r>
      <w:r w:rsidRPr="00C67E92">
        <w:t xml:space="preserve"> призна</w:t>
      </w:r>
      <w:r w:rsidR="00830E2A">
        <w:t xml:space="preserve">нии </w:t>
      </w:r>
      <w:r w:rsidRPr="00C67E92">
        <w:t xml:space="preserve">двух армейских офицеров </w:t>
      </w:r>
      <w:r w:rsidR="00830E2A">
        <w:t xml:space="preserve">виновными в совершении </w:t>
      </w:r>
      <w:r w:rsidRPr="00C67E92">
        <w:t>убий</w:t>
      </w:r>
      <w:r w:rsidR="00830E2A">
        <w:t>ства</w:t>
      </w:r>
      <w:r w:rsidRPr="00C67E92">
        <w:t xml:space="preserve"> и одного церковн</w:t>
      </w:r>
      <w:r w:rsidR="00830E2A">
        <w:t>о</w:t>
      </w:r>
      <w:r w:rsidRPr="00C67E92">
        <w:t>служител</w:t>
      </w:r>
      <w:r w:rsidR="00830E2A">
        <w:t xml:space="preserve">я - в </w:t>
      </w:r>
      <w:r w:rsidRPr="00C67E92">
        <w:t>соучаст</w:t>
      </w:r>
      <w:r w:rsidR="00830E2A">
        <w:t>ии</w:t>
      </w:r>
      <w:r w:rsidRPr="00C67E92">
        <w:t>.</w:t>
      </w:r>
    </w:p>
    <w:p w:rsidR="00B77059" w:rsidRPr="00C67E92" w:rsidRDefault="00B77059" w:rsidP="006A645C">
      <w:r w:rsidRPr="00C67E92">
        <w:t>29.</w:t>
      </w:r>
      <w:r w:rsidRPr="00C67E92">
        <w:tab/>
        <w:t xml:space="preserve">В целях содействия достижению национального примирения 27 июня 2001 года Национальный комитет мира и согласия был учрежден указом – административной процедурой, которая более оперативна, чем </w:t>
      </w:r>
      <w:r w:rsidR="00C719AF">
        <w:t xml:space="preserve">создание </w:t>
      </w:r>
      <w:r w:rsidRPr="00C67E92">
        <w:t>через законодательный орган, и в ближайшее время ожидается, что парламент утвердит этот указ.</w:t>
      </w:r>
    </w:p>
    <w:p w:rsidR="00B77059" w:rsidRPr="00C67E92" w:rsidRDefault="00B77059" w:rsidP="006A645C"/>
    <w:p w:rsidR="00B77059" w:rsidRPr="00C67E92" w:rsidRDefault="00B77059" w:rsidP="006A645C">
      <w:r w:rsidRPr="00C67E92">
        <w:t>30.</w:t>
      </w:r>
      <w:r w:rsidRPr="00C67E92">
        <w:tab/>
        <w:t>В марте 2000 года Межамериканская комиссия по правам человека рассмотрела два дела о нарушении прав человека в Гватемале.  С Комиссией 13 августа 2000 года в Вашингтоне была достигнута договоренность о полюбовном урегулировании этих двух дел, а также дел, связанных с исчезновением журналистки И</w:t>
      </w:r>
      <w:r w:rsidR="009365C1" w:rsidRPr="00C67E92">
        <w:t>рмы Фл</w:t>
      </w:r>
      <w:r w:rsidR="00C719AF">
        <w:t>э</w:t>
      </w:r>
      <w:r w:rsidR="00C91678">
        <w:t>й</w:t>
      </w:r>
      <w:r w:rsidRPr="00C67E92">
        <w:t xml:space="preserve">кер и </w:t>
      </w:r>
      <w:r w:rsidR="00C719AF">
        <w:t>изгнанием</w:t>
      </w:r>
      <w:r w:rsidRPr="00C67E92">
        <w:t xml:space="preserve"> работников с фермы "Ля Экзакта".  В результате достигнутой договоренности было принято </w:t>
      </w:r>
      <w:r w:rsidR="009365C1" w:rsidRPr="00C67E92">
        <w:t>решение</w:t>
      </w:r>
      <w:r w:rsidRPr="00C67E92">
        <w:t xml:space="preserve"> выплатить компенсацию семьям четырех убитых беспризорников, а также семьям двух лиц, казненных без суда и следствия в 1996 году.  В этих делах правительство признало свою ответственность за то, что не защитила конституционное право на жизнь и права ребенка в соответствии с гарантиями справедливого </w:t>
      </w:r>
      <w:r w:rsidR="00C91678">
        <w:t>разбирательства</w:t>
      </w:r>
      <w:r w:rsidRPr="00C67E92">
        <w:t xml:space="preserve"> и расследования нарушений прав человека.  В соответствии со своими обязательствами </w:t>
      </w:r>
      <w:r w:rsidR="00C91678">
        <w:t>в рамках</w:t>
      </w:r>
      <w:r w:rsidRPr="00C67E92">
        <w:t xml:space="preserve"> договоренности, достигнутой 7 декабря 2000 года, оно выплачивает компенсацию </w:t>
      </w:r>
      <w:r w:rsidR="009365C1" w:rsidRPr="00C67E92">
        <w:t>родственникам</w:t>
      </w:r>
      <w:r w:rsidRPr="00C67E92">
        <w:t xml:space="preserve"> жертв массовой расправы в Лас Дос Эррес, где в настоящее время возводится монумент в память жертв.  22 июля 2001 года в 20 час. 45 мин. </w:t>
      </w:r>
      <w:r w:rsidR="00C91678">
        <w:t>телевидение п</w:t>
      </w:r>
      <w:r w:rsidRPr="00C67E92">
        <w:t xml:space="preserve">ланируется показать </w:t>
      </w:r>
      <w:r w:rsidR="009365C1" w:rsidRPr="00C67E92">
        <w:t>документальный</w:t>
      </w:r>
      <w:r w:rsidRPr="00C67E92">
        <w:t xml:space="preserve"> фильм об </w:t>
      </w:r>
      <w:r w:rsidR="009365C1" w:rsidRPr="00C67E92">
        <w:t>этом</w:t>
      </w:r>
      <w:r w:rsidRPr="00C67E92">
        <w:t xml:space="preserve"> событии</w:t>
      </w:r>
      <w:r w:rsidR="00C91678">
        <w:t>.  В</w:t>
      </w:r>
      <w:r w:rsidRPr="00C67E92">
        <w:t xml:space="preserve"> следующие три месяца демонстрация фильма будет дважды повторена.  Согласно договоренности с правозащитными организациями о выплате компенсаций 59 семьям примерно 311 жертв массовой расправы будет выплачен</w:t>
      </w:r>
      <w:r w:rsidR="00C91678">
        <w:t xml:space="preserve">о </w:t>
      </w:r>
      <w:r w:rsidRPr="00C67E92">
        <w:t>почти 2 </w:t>
      </w:r>
      <w:r w:rsidR="00C91678">
        <w:t>млн.</w:t>
      </w:r>
      <w:r w:rsidRPr="00C67E92">
        <w:t xml:space="preserve"> долл</w:t>
      </w:r>
      <w:r w:rsidR="00C91678">
        <w:t>.</w:t>
      </w:r>
      <w:r w:rsidRPr="00C67E92">
        <w:t xml:space="preserve"> США.  Верховный суд объявил о повторном расследовании ряда других дел о безнаказанности, включая дела об исчезновениях журналиста Хорхе Карпио, антрополога Мир</w:t>
      </w:r>
      <w:r w:rsidR="00C91678">
        <w:t>н</w:t>
      </w:r>
      <w:r w:rsidRPr="00C67E92">
        <w:t xml:space="preserve">ы Мак и </w:t>
      </w:r>
      <w:r w:rsidR="009365C1" w:rsidRPr="00C67E92">
        <w:t>журналистки</w:t>
      </w:r>
      <w:r w:rsidRPr="00C67E92">
        <w:t xml:space="preserve"> Ирмы Фл</w:t>
      </w:r>
      <w:r w:rsidR="00C91678">
        <w:t>эй</w:t>
      </w:r>
      <w:r w:rsidRPr="00C67E92">
        <w:t xml:space="preserve">кер.  С начала рассмотрения этих дел </w:t>
      </w:r>
      <w:r w:rsidR="00C91678">
        <w:t xml:space="preserve">в </w:t>
      </w:r>
      <w:r w:rsidR="00C91678" w:rsidRPr="00C67E92">
        <w:t xml:space="preserve">первый раз </w:t>
      </w:r>
      <w:r w:rsidRPr="00C67E92">
        <w:t xml:space="preserve">прошел уже 21 год.  Межамериканская ассоциация </w:t>
      </w:r>
      <w:r w:rsidR="00C91678">
        <w:t>журналистов</w:t>
      </w:r>
      <w:r w:rsidRPr="00C67E92">
        <w:t xml:space="preserve"> </w:t>
      </w:r>
      <w:r w:rsidR="009365C1" w:rsidRPr="00C67E92">
        <w:t>п</w:t>
      </w:r>
      <w:r w:rsidR="00C91678">
        <w:t>л</w:t>
      </w:r>
      <w:r w:rsidR="009365C1" w:rsidRPr="00C67E92">
        <w:t>анирует</w:t>
      </w:r>
      <w:r w:rsidRPr="00C67E92">
        <w:t xml:space="preserve"> проведение специального мероприятия 5 сентября</w:t>
      </w:r>
      <w:r w:rsidR="00C91678">
        <w:t>,</w:t>
      </w:r>
      <w:r w:rsidRPr="00C67E92">
        <w:t xml:space="preserve"> в день рожде</w:t>
      </w:r>
      <w:r w:rsidR="009365C1" w:rsidRPr="00C67E92">
        <w:t>ния Ирмы Фл</w:t>
      </w:r>
      <w:r w:rsidR="00C91678">
        <w:t>эй</w:t>
      </w:r>
      <w:r w:rsidRPr="00C67E92">
        <w:t xml:space="preserve">кер с целью привлечь внимание к важному вопросу о свободе прессы и почтить память ряда </w:t>
      </w:r>
      <w:r w:rsidR="00EC18D1" w:rsidRPr="00C67E92">
        <w:t>журналистов, убитых при исполнении своих профессиональных обязанностей.</w:t>
      </w:r>
    </w:p>
    <w:p w:rsidR="00EC18D1" w:rsidRPr="00C67E92" w:rsidRDefault="00EC18D1" w:rsidP="006A645C"/>
    <w:p w:rsidR="00EC18D1" w:rsidRPr="00C67E92" w:rsidRDefault="00EC18D1" w:rsidP="006A645C">
      <w:r w:rsidRPr="00C67E92">
        <w:t>31.</w:t>
      </w:r>
      <w:r w:rsidRPr="00C67E92">
        <w:tab/>
      </w:r>
      <w:r w:rsidR="00B34D72" w:rsidRPr="00C67E92">
        <w:t xml:space="preserve">Что касается дополнительного </w:t>
      </w:r>
      <w:r w:rsidR="00405B94">
        <w:t>аспекта</w:t>
      </w:r>
      <w:r w:rsidR="00B34D72" w:rsidRPr="00C67E92">
        <w:t xml:space="preserve"> в рамках вопроса 6 об исходе судебно</w:t>
      </w:r>
      <w:r w:rsidR="0006458A">
        <w:t xml:space="preserve">го иска </w:t>
      </w:r>
      <w:r w:rsidR="00B34D72" w:rsidRPr="00C67E92">
        <w:t xml:space="preserve">в отношении генерала Гарсии, бывшего президента Республики, бывшего главнокомандующего сухопутными силами и бывшего министра обороны, то он говорит, что за давностью событий трудно выяснить обстоятельства убийств, которые ему </w:t>
      </w:r>
      <w:r w:rsidR="0006458A">
        <w:t>инкриминируются</w:t>
      </w:r>
      <w:r w:rsidR="00B34D72" w:rsidRPr="00C67E92">
        <w:t>.  Государственной прокуратуре пришлось</w:t>
      </w:r>
      <w:r w:rsidR="009365C1" w:rsidRPr="00C67E92">
        <w:t xml:space="preserve"> </w:t>
      </w:r>
      <w:r w:rsidR="00B34D72" w:rsidRPr="00C67E92">
        <w:t xml:space="preserve">провести длительное предварительное расследование для уточнения дат инкриминируемых преступлений, имен предполагаемых жертв и мест совершения убийств.  Виновность </w:t>
      </w:r>
      <w:r w:rsidR="0006458A">
        <w:t>подозреваемых</w:t>
      </w:r>
      <w:r w:rsidR="00B34D72" w:rsidRPr="00C67E92">
        <w:t xml:space="preserve"> </w:t>
      </w:r>
      <w:r w:rsidR="0006458A">
        <w:t xml:space="preserve">лиц </w:t>
      </w:r>
      <w:r w:rsidR="00B34D72" w:rsidRPr="00C67E92">
        <w:t xml:space="preserve">может быть </w:t>
      </w:r>
      <w:r w:rsidR="0006458A">
        <w:t xml:space="preserve">установлена только </w:t>
      </w:r>
      <w:r w:rsidR="00B34D72" w:rsidRPr="00C67E92">
        <w:t>после</w:t>
      </w:r>
      <w:r w:rsidR="0006458A">
        <w:t xml:space="preserve"> того, как будут выяснены</w:t>
      </w:r>
      <w:r w:rsidR="00B34D72" w:rsidRPr="00C67E92">
        <w:t xml:space="preserve"> эти детал</w:t>
      </w:r>
      <w:r w:rsidR="0006458A">
        <w:t>и</w:t>
      </w:r>
      <w:r w:rsidR="00B34D72" w:rsidRPr="00C67E92">
        <w:t xml:space="preserve">.  Однако </w:t>
      </w:r>
      <w:r w:rsidR="0006458A">
        <w:t>Г</w:t>
      </w:r>
      <w:r w:rsidR="00B34D72" w:rsidRPr="00C67E92">
        <w:t xml:space="preserve">осударственная прокуратура приложила </w:t>
      </w:r>
      <w:r w:rsidR="0006458A">
        <w:t xml:space="preserve">для этого </w:t>
      </w:r>
      <w:r w:rsidR="00B34D72" w:rsidRPr="00C67E92">
        <w:t>все усилия и представила Комитету и други</w:t>
      </w:r>
      <w:r w:rsidR="0006458A">
        <w:t>м</w:t>
      </w:r>
      <w:r w:rsidR="00B34D72" w:rsidRPr="00C67E92">
        <w:t xml:space="preserve"> национальным и международным органам запрошенную информацию.  По многим другим менее громким делам расследование преступлений оказались не столь успешными.  Это объясняется частично страхом, под</w:t>
      </w:r>
      <w:r w:rsidR="009365C1" w:rsidRPr="00C67E92">
        <w:t xml:space="preserve"> </w:t>
      </w:r>
      <w:r w:rsidR="00B34D72" w:rsidRPr="00C67E92">
        <w:t xml:space="preserve">воздействием которого люди уклоняются от сотрудничества, особенно по делам об убийствах и внесудебных расправах.  Необходимо восстановить атмосферу доверия и обеспечить очевидцам должную защиту.   В тех случаях, когда очевидцы были готовы к даче показаний, </w:t>
      </w:r>
      <w:r w:rsidR="0006458A" w:rsidRPr="00C67E92">
        <w:t xml:space="preserve">в расследовании дел </w:t>
      </w:r>
      <w:r w:rsidR="00B34D72" w:rsidRPr="00C67E92">
        <w:t>был достигнут заметный прогресс.</w:t>
      </w:r>
    </w:p>
    <w:p w:rsidR="00585031" w:rsidRPr="00C67E92" w:rsidRDefault="00585031" w:rsidP="006A645C"/>
    <w:p w:rsidR="00585031" w:rsidRPr="00C67E92" w:rsidRDefault="00585031" w:rsidP="006A645C">
      <w:r w:rsidRPr="00C67E92">
        <w:t>32.</w:t>
      </w:r>
      <w:r w:rsidRPr="00C67E92">
        <w:tab/>
        <w:t>Переходя к вопросам 7–12 о праве на жизнь (статья 6 Пакта), он говорит о больших трудностях, возникших при формулировании ответа на вопрос 7 относительно мер, принятых для привлечения к суду лиц, повинных в 26 </w:t>
      </w:r>
      <w:r w:rsidR="0006458A">
        <w:t xml:space="preserve">актах и </w:t>
      </w:r>
      <w:r w:rsidR="0006458A" w:rsidRPr="00C67E92">
        <w:t xml:space="preserve">9 покушениях </w:t>
      </w:r>
      <w:r w:rsidR="0006458A">
        <w:t>на в</w:t>
      </w:r>
      <w:r w:rsidRPr="00C67E92">
        <w:t>несудебн</w:t>
      </w:r>
      <w:r w:rsidR="0006458A">
        <w:t>ые</w:t>
      </w:r>
      <w:r w:rsidRPr="00C67E92">
        <w:t xml:space="preserve"> казн</w:t>
      </w:r>
      <w:r w:rsidR="0006458A">
        <w:t>и в</w:t>
      </w:r>
      <w:r w:rsidRPr="00C67E92">
        <w:t xml:space="preserve"> период с 1 декабря 1999 года по 30 июня 2000 года.  Вопрос не содержал ни имен жертв, ни дат </w:t>
      </w:r>
      <w:r w:rsidR="0006458A">
        <w:t>совершения преступлений</w:t>
      </w:r>
      <w:r w:rsidRPr="00C67E92">
        <w:t xml:space="preserve">.  </w:t>
      </w:r>
      <w:r w:rsidR="0006458A">
        <w:t>К</w:t>
      </w:r>
      <w:r w:rsidRPr="00C67E92">
        <w:t xml:space="preserve">ак только будет получена эта информация, </w:t>
      </w:r>
      <w:r w:rsidR="0006458A">
        <w:t>последует</w:t>
      </w:r>
      <w:r w:rsidRPr="00C67E92">
        <w:t xml:space="preserve"> незамедлительн</w:t>
      </w:r>
      <w:r w:rsidR="0006458A">
        <w:t>ый ответ</w:t>
      </w:r>
      <w:r w:rsidRPr="00C67E92">
        <w:t>.</w:t>
      </w:r>
    </w:p>
    <w:p w:rsidR="00585031" w:rsidRPr="00C67E92" w:rsidRDefault="00585031" w:rsidP="006A645C"/>
    <w:p w:rsidR="00585031" w:rsidRPr="00C67E92" w:rsidRDefault="00585031" w:rsidP="006A645C">
      <w:r w:rsidRPr="00C67E92">
        <w:t>33.</w:t>
      </w:r>
      <w:r w:rsidRPr="00C67E92">
        <w:tab/>
        <w:t>Отвечая на вопрос 8 а) относительно продолжения практики применения смертной казни к мужчинам в возрасте от 18 до 60 лет, он поясняет, что смертная казнь является исключительной мерой наказания и была таковой д</w:t>
      </w:r>
      <w:r w:rsidR="00816BC0">
        <w:t>аже</w:t>
      </w:r>
      <w:r w:rsidRPr="00C67E92">
        <w:t xml:space="preserve"> при прежней </w:t>
      </w:r>
      <w:r w:rsidR="00816BC0">
        <w:t>к</w:t>
      </w:r>
      <w:r w:rsidRPr="00C67E92">
        <w:t xml:space="preserve">онституции.  Ее применение сопровождается всеми </w:t>
      </w:r>
      <w:r w:rsidR="00816BC0">
        <w:t>необходимыми</w:t>
      </w:r>
      <w:r w:rsidRPr="00C67E92">
        <w:t xml:space="preserve"> судебными гарантиями.  В любом случае дело идет к ее постепенной отмене, и процесс поэтапно</w:t>
      </w:r>
      <w:r w:rsidR="00816BC0">
        <w:t>й</w:t>
      </w:r>
      <w:r w:rsidRPr="00C67E92">
        <w:t xml:space="preserve"> отмены этой практики был начат при предыдущих конституциях, в рамках которых она была запрещена применительно к женщинам и мужчинам </w:t>
      </w:r>
      <w:r w:rsidR="00816BC0">
        <w:t xml:space="preserve">старше </w:t>
      </w:r>
      <w:r w:rsidRPr="00C67E92">
        <w:t>60 лет;  ожидается, что в конце концов она будет полностью отменена.</w:t>
      </w:r>
    </w:p>
    <w:p w:rsidR="008F6ADA" w:rsidRPr="00C67E92" w:rsidRDefault="008F6ADA" w:rsidP="006A645C"/>
    <w:p w:rsidR="008F6ADA" w:rsidRPr="00C67E92" w:rsidRDefault="008F6ADA" w:rsidP="006A645C">
      <w:r w:rsidRPr="00C67E92">
        <w:t>34.</w:t>
      </w:r>
      <w:r w:rsidRPr="00C67E92">
        <w:tab/>
        <w:t>Отвечая на вопрос 8 b) относительно применения смертной казни в делах о краже людей, он соглашается с тем, что это противоречит н</w:t>
      </w:r>
      <w:r w:rsidR="00816BC0">
        <w:t>е</w:t>
      </w:r>
      <w:r w:rsidRPr="00C67E92">
        <w:t xml:space="preserve"> только Пакту, но и </w:t>
      </w:r>
      <w:r w:rsidR="00816BC0">
        <w:t>А</w:t>
      </w:r>
      <w:r w:rsidRPr="00C67E92">
        <w:t xml:space="preserve">мериканской конвенции о </w:t>
      </w:r>
      <w:r w:rsidR="009365C1" w:rsidRPr="00C67E92">
        <w:t>правах</w:t>
      </w:r>
      <w:r w:rsidRPr="00C67E92">
        <w:t xml:space="preserve"> человека.  Апелляционные суды уже неоднократно отменяли смертные приговоры в отношении лиц, признанных виновными в краже людей</w:t>
      </w:r>
      <w:r w:rsidR="00816BC0">
        <w:t>,</w:t>
      </w:r>
      <w:r w:rsidRPr="00C67E92">
        <w:t xml:space="preserve"> по причине несоответствия статье 46 Конституции, имеющей приоритет над международными правозащитными инструментами.  Однако эти решения встретили негативную реакцию в СМИ, и  в стране еще не сформировалось единое общественное мнение в пользу </w:t>
      </w:r>
      <w:r w:rsidR="00816BC0">
        <w:t>признания</w:t>
      </w:r>
      <w:r w:rsidRPr="00C67E92">
        <w:t xml:space="preserve"> смертного приговора по таким делам</w:t>
      </w:r>
      <w:r w:rsidR="00816BC0">
        <w:t xml:space="preserve"> как противоречащего Конституции</w:t>
      </w:r>
      <w:r w:rsidRPr="00C67E92">
        <w:t>.</w:t>
      </w:r>
    </w:p>
    <w:p w:rsidR="008F6ADA" w:rsidRPr="00C67E92" w:rsidRDefault="008F6ADA" w:rsidP="006A645C"/>
    <w:p w:rsidR="008F6ADA" w:rsidRPr="00C67E92" w:rsidRDefault="008F6ADA" w:rsidP="006A645C">
      <w:r w:rsidRPr="00C67E92">
        <w:t>35.</w:t>
      </w:r>
      <w:r w:rsidRPr="00C67E92">
        <w:tab/>
        <w:t xml:space="preserve">На вопрос 9 относительно возобновления смертных казней, в результате чего 29 июня 2000 года были казнены 2 человека, он вновь говорит, что смертная казнь так никогда и не была полностью отменена.  В Гватемале не принималось никакого политического решения о "возобновлении" казни.  В течение длительных периодов времени не было случаев приведения в исполнение смертных приговоров, поскольку считалось, что </w:t>
      </w:r>
      <w:r w:rsidR="006419FF">
        <w:t xml:space="preserve">до вынесения </w:t>
      </w:r>
      <w:r w:rsidRPr="00C67E92">
        <w:t>смертн</w:t>
      </w:r>
      <w:r w:rsidR="006419FF">
        <w:t>ого</w:t>
      </w:r>
      <w:r w:rsidRPr="00C67E92">
        <w:t xml:space="preserve"> приговор</w:t>
      </w:r>
      <w:r w:rsidR="006419FF">
        <w:t>а необходимо</w:t>
      </w:r>
      <w:r w:rsidRPr="00C67E92">
        <w:t xml:space="preserve"> </w:t>
      </w:r>
      <w:r w:rsidR="006419FF">
        <w:t>соблюсти</w:t>
      </w:r>
      <w:r w:rsidRPr="00C67E92">
        <w:t xml:space="preserve"> </w:t>
      </w:r>
      <w:r w:rsidR="006419FF">
        <w:t>долгую</w:t>
      </w:r>
      <w:r w:rsidRPr="00C67E92">
        <w:t xml:space="preserve"> и сложн</w:t>
      </w:r>
      <w:r w:rsidR="006419FF">
        <w:t>ую</w:t>
      </w:r>
      <w:r w:rsidRPr="00C67E92">
        <w:t xml:space="preserve"> процедур</w:t>
      </w:r>
      <w:r w:rsidR="006419FF">
        <w:t xml:space="preserve">у уголовного </w:t>
      </w:r>
      <w:r w:rsidRPr="00C67E92">
        <w:t>расследования.  Право просить президентского помилования (вопрос 9 а) основано на статье 4 (6) Американской конвенции о правах человека</w:t>
      </w:r>
      <w:r w:rsidR="006419FF">
        <w:t>, оно</w:t>
      </w:r>
      <w:r w:rsidRPr="00C67E92">
        <w:t xml:space="preserve"> также соответствует статье 46 Конституции </w:t>
      </w:r>
      <w:r w:rsidR="009365C1" w:rsidRPr="00C67E92">
        <w:t>Гватемалы</w:t>
      </w:r>
      <w:r w:rsidRPr="00C67E92">
        <w:t xml:space="preserve">, несмотря на то, что процедура прошения о помиловании еще не оформлена законодательно.  Таким образом, президент может помиловать или </w:t>
      </w:r>
      <w:r w:rsidR="006419FF">
        <w:t>смягчить</w:t>
      </w:r>
      <w:r w:rsidRPr="00C67E92">
        <w:t xml:space="preserve"> смертный приговор.  Правительство в настоящее время обсуждает процедуру помилования, с тем чтобы </w:t>
      </w:r>
      <w:r w:rsidR="006419FF">
        <w:t>подвести под</w:t>
      </w:r>
      <w:r w:rsidRPr="00C67E92">
        <w:t xml:space="preserve"> нее более прочную базу.  В недавнем случае</w:t>
      </w:r>
      <w:r w:rsidR="00C458C8" w:rsidRPr="00C67E92">
        <w:t>, когда лицу, осужденному на смертную казнь путем смертельной ин</w:t>
      </w:r>
      <w:r w:rsidR="006419FF">
        <w:t>ъ</w:t>
      </w:r>
      <w:r w:rsidR="00C458C8" w:rsidRPr="00C67E92">
        <w:t xml:space="preserve">екции, </w:t>
      </w:r>
      <w:r w:rsidR="009365C1" w:rsidRPr="00C67E92">
        <w:t>помилование</w:t>
      </w:r>
      <w:r w:rsidR="00C458C8" w:rsidRPr="00C67E92">
        <w:t xml:space="preserve"> </w:t>
      </w:r>
      <w:r w:rsidR="003B31C2" w:rsidRPr="00C67E92">
        <w:t>было</w:t>
      </w:r>
      <w:r w:rsidR="003B31C2">
        <w:t xml:space="preserve"> пожаловано</w:t>
      </w:r>
      <w:r w:rsidR="003B31C2" w:rsidRPr="00C67E92">
        <w:t xml:space="preserve"> </w:t>
      </w:r>
      <w:r w:rsidR="00C458C8" w:rsidRPr="00C67E92">
        <w:t xml:space="preserve">на основании выдвинутого его адвокатом аргумента, что судебное дело слушалось на </w:t>
      </w:r>
      <w:r w:rsidR="003B31C2">
        <w:t>не</w:t>
      </w:r>
      <w:r w:rsidR="00C458C8" w:rsidRPr="00C67E92">
        <w:t>понятном для обвиняемого языке и в отношении обвиняемого не было представлено никаких прямых улик.</w:t>
      </w:r>
    </w:p>
    <w:p w:rsidR="00C458C8" w:rsidRPr="00C67E92" w:rsidRDefault="00C458C8" w:rsidP="006A645C"/>
    <w:p w:rsidR="00C458C8" w:rsidRPr="00C67E92" w:rsidRDefault="00C458C8" w:rsidP="006A645C">
      <w:r w:rsidRPr="00C67E92">
        <w:t>36.</w:t>
      </w:r>
      <w:r w:rsidRPr="00C67E92">
        <w:tab/>
        <w:t xml:space="preserve">В вопросе 9 b) перечня затрагивается проблема того, насколько </w:t>
      </w:r>
      <w:r w:rsidR="003B31C2">
        <w:t xml:space="preserve">соответствует нормам внутреннего права </w:t>
      </w:r>
      <w:r w:rsidR="003B31C2" w:rsidRPr="00C67E92">
        <w:t>и стать</w:t>
      </w:r>
      <w:r w:rsidR="003B31C2">
        <w:t>е</w:t>
      </w:r>
      <w:r w:rsidR="003B31C2" w:rsidRPr="00C67E92">
        <w:t xml:space="preserve"> 10 Пакта </w:t>
      </w:r>
      <w:r w:rsidRPr="00C67E92">
        <w:t xml:space="preserve">трансляция по телевидению смертной казни (пункт 180 доклада).  Процедура приведения в исполнение смертного приговора определяется </w:t>
      </w:r>
      <w:r w:rsidR="003B31C2">
        <w:t>У</w:t>
      </w:r>
      <w:r w:rsidRPr="00C67E92">
        <w:t>казом 22</w:t>
      </w:r>
      <w:r w:rsidRPr="00C67E92">
        <w:noBreakHyphen/>
        <w:t>98, замен</w:t>
      </w:r>
      <w:r w:rsidR="003B31C2">
        <w:t>ившим У</w:t>
      </w:r>
      <w:r w:rsidRPr="00C67E92">
        <w:t>каз 100</w:t>
      </w:r>
      <w:r w:rsidRPr="00C67E92">
        <w:noBreakHyphen/>
        <w:t xml:space="preserve">96, в котором предусмотрены ограничения на трансляцию смертной казни.  Эти ограничения были признаны неконституционными решением </w:t>
      </w:r>
      <w:r w:rsidR="003B31C2">
        <w:t>К</w:t>
      </w:r>
      <w:r w:rsidRPr="00C67E92">
        <w:t>онституционного суда от 29 апреля 1998 года.  Согласно принципу свободного доступа к источникам информации СМИ получили теперь право присутствовать</w:t>
      </w:r>
      <w:r w:rsidR="009365C1" w:rsidRPr="00C67E92">
        <w:t xml:space="preserve"> </w:t>
      </w:r>
      <w:r w:rsidRPr="00C67E92">
        <w:t xml:space="preserve">при казни и сами правомочны решать, как поступать с полученной информацией.  Он </w:t>
      </w:r>
      <w:r w:rsidR="009365C1" w:rsidRPr="00C67E92">
        <w:t>указывает</w:t>
      </w:r>
      <w:r w:rsidRPr="00C67E92">
        <w:t xml:space="preserve"> на то, что лица, контролирующие СМИ, плохо владеют этикой или вопросами прав человека, но не </w:t>
      </w:r>
      <w:r w:rsidR="009365C1" w:rsidRPr="00C67E92">
        <w:t>преминут</w:t>
      </w:r>
      <w:r w:rsidRPr="00C67E92">
        <w:t xml:space="preserve"> пожаловаться на ограничения в отношении свободы </w:t>
      </w:r>
      <w:r w:rsidR="003B31C2">
        <w:t>СМИ</w:t>
      </w:r>
      <w:r w:rsidRPr="00C67E92">
        <w:t>.  Следует усилить координацию деятельности СМИ со стороны государства через</w:t>
      </w:r>
      <w:r w:rsidR="009365C1" w:rsidRPr="00C67E92">
        <w:t xml:space="preserve"> </w:t>
      </w:r>
      <w:r w:rsidRPr="00C67E92">
        <w:t>выполнение программ правозащитного образования.</w:t>
      </w:r>
    </w:p>
    <w:p w:rsidR="00C458C8" w:rsidRPr="00C67E92" w:rsidRDefault="00C458C8" w:rsidP="006A645C"/>
    <w:p w:rsidR="00C458C8" w:rsidRPr="00C67E92" w:rsidRDefault="00011FFB" w:rsidP="006A645C">
      <w:r w:rsidRPr="00C67E92">
        <w:t>37.</w:t>
      </w:r>
      <w:r w:rsidRPr="00C67E92">
        <w:tab/>
      </w:r>
      <w:r w:rsidR="00B447D4" w:rsidRPr="00C67E92">
        <w:t xml:space="preserve">Отвечая на вопрос 9 с), он говорит, что в распоряжении лиц, находящихся в тюрьмах в ожидании приведения в исполнение смертного приговора, имеются различные средства правовой защиты, включая обращение с апелляцией в </w:t>
      </w:r>
      <w:r w:rsidR="003B31C2">
        <w:t>К</w:t>
      </w:r>
      <w:r w:rsidR="00B447D4" w:rsidRPr="00C67E92">
        <w:t xml:space="preserve">ассационный суд и прошений о помиловании или замене </w:t>
      </w:r>
      <w:r w:rsidR="009365C1" w:rsidRPr="00C67E92">
        <w:t>смертной</w:t>
      </w:r>
      <w:r w:rsidR="00B447D4" w:rsidRPr="00C67E92">
        <w:t xml:space="preserve"> казни иной мерой наказания.  Окончательный приговор может быть также п</w:t>
      </w:r>
      <w:r w:rsidR="003B31C2">
        <w:t>ересмотрен</w:t>
      </w:r>
      <w:r w:rsidR="00B447D4" w:rsidRPr="00C67E92">
        <w:t xml:space="preserve"> на основании обстоятельств планируемой казни или </w:t>
      </w:r>
      <w:r w:rsidR="003B31C2">
        <w:t>их изменения</w:t>
      </w:r>
      <w:r w:rsidR="00B447D4" w:rsidRPr="00C67E92">
        <w:t xml:space="preserve">, как это предусмотрено в </w:t>
      </w:r>
      <w:r w:rsidR="003B31C2">
        <w:t>У</w:t>
      </w:r>
      <w:r w:rsidR="00B447D4" w:rsidRPr="00C67E92">
        <w:t xml:space="preserve">головном кодексе в период после подтверждения приговора, например, </w:t>
      </w:r>
      <w:r w:rsidR="003B31C2">
        <w:t xml:space="preserve">при </w:t>
      </w:r>
      <w:r w:rsidR="00B447D4" w:rsidRPr="00C67E92">
        <w:t>возникновени</w:t>
      </w:r>
      <w:r w:rsidR="003B31C2">
        <w:t>и</w:t>
      </w:r>
      <w:r w:rsidR="00B447D4" w:rsidRPr="00C67E92">
        <w:t xml:space="preserve"> у осужденного психического заболевания.  Постановление суда может быть также обжаловано при </w:t>
      </w:r>
      <w:r w:rsidR="003B31C2">
        <w:t>поступлении</w:t>
      </w:r>
      <w:r w:rsidR="00B447D4" w:rsidRPr="00C67E92">
        <w:t xml:space="preserve"> новых свидетельств в пользу апеллянта.  Существует также средств</w:t>
      </w:r>
      <w:r w:rsidR="00A05716">
        <w:t>о</w:t>
      </w:r>
      <w:r w:rsidR="00B447D4" w:rsidRPr="00C67E92">
        <w:t xml:space="preserve"> конституционной защиты </w:t>
      </w:r>
      <w:r w:rsidR="00A05716">
        <w:t>«ампаро»</w:t>
      </w:r>
      <w:r w:rsidR="00B447D4" w:rsidRPr="00C67E92">
        <w:t>.</w:t>
      </w:r>
    </w:p>
    <w:p w:rsidR="00B447D4" w:rsidRPr="00C67E92" w:rsidRDefault="00B447D4" w:rsidP="006A645C"/>
    <w:p w:rsidR="00B447D4" w:rsidRPr="00C67E92" w:rsidRDefault="00B447D4" w:rsidP="006A645C">
      <w:r w:rsidRPr="00C67E92">
        <w:t>38.</w:t>
      </w:r>
      <w:r w:rsidRPr="00C67E92">
        <w:tab/>
      </w:r>
      <w:r w:rsidR="00483710" w:rsidRPr="00C67E92">
        <w:t xml:space="preserve">Отвечая на вопрос 10 о деятельности </w:t>
      </w:r>
      <w:r w:rsidR="00A05716">
        <w:t>У</w:t>
      </w:r>
      <w:r w:rsidR="00483710" w:rsidRPr="00C67E92">
        <w:t>правления внутренней безопасности в полицейских силах и мерах, принимаемых высшим армейским командованием для судебного наказания лиц, виновных в нарушениях прав человека</w:t>
      </w:r>
      <w:r w:rsidR="00A05716">
        <w:t>,</w:t>
      </w:r>
      <w:r w:rsidR="00483710" w:rsidRPr="00C67E92">
        <w:t xml:space="preserve"> в своих рядах, он говорит, что оба института продемонстрировали явную готовность </w:t>
      </w:r>
      <w:r w:rsidR="00A05716">
        <w:t>к</w:t>
      </w:r>
      <w:r w:rsidR="00483710" w:rsidRPr="00C67E92">
        <w:t xml:space="preserve"> применению дисциплинарных мер в отношении лиц, повинных в нарушениях прав человека и передаче в суды дел о нарушениях,</w:t>
      </w:r>
      <w:r w:rsidR="00A05716">
        <w:t xml:space="preserve"> </w:t>
      </w:r>
      <w:r w:rsidR="00483710" w:rsidRPr="00C67E92">
        <w:t xml:space="preserve">представляющих собой уголовно наказуемые деяния.  Высшее армейское командование уволило со службы ряд офицеров, а полиция применила внутренние </w:t>
      </w:r>
      <w:r w:rsidR="00A05716">
        <w:t xml:space="preserve">меры </w:t>
      </w:r>
      <w:r w:rsidR="00483710" w:rsidRPr="00C67E92">
        <w:t>дисциплинарн</w:t>
      </w:r>
      <w:r w:rsidR="00A05716">
        <w:t>ого</w:t>
      </w:r>
      <w:r w:rsidR="00483710" w:rsidRPr="00C67E92">
        <w:t xml:space="preserve"> наказания в отношении ряда своих сотрудников.  За </w:t>
      </w:r>
      <w:r w:rsidR="00A05716">
        <w:t>ними</w:t>
      </w:r>
      <w:r w:rsidR="00483710" w:rsidRPr="00C67E92">
        <w:t xml:space="preserve"> может последовать также судебное наказание.  С мая 2000 года вед</w:t>
      </w:r>
      <w:r w:rsidR="00A05716">
        <w:t>ет</w:t>
      </w:r>
      <w:r w:rsidR="00483710" w:rsidRPr="00C67E92">
        <w:t>ся расследовани</w:t>
      </w:r>
      <w:r w:rsidR="00A05716">
        <w:t>е</w:t>
      </w:r>
      <w:r w:rsidR="00483710" w:rsidRPr="00C67E92">
        <w:t xml:space="preserve"> по 183 </w:t>
      </w:r>
      <w:r w:rsidR="00A05716">
        <w:t>актам</w:t>
      </w:r>
      <w:r w:rsidR="00483710" w:rsidRPr="00C67E92">
        <w:t xml:space="preserve"> внесудебных казней, о которых говорится в вопросе 10.  Однако властям пришлось действовать на основании весьма скудной информации.  Необходимы подробные сведения о жертвах, а также о предполагаемых виновных, с тем чтобы </w:t>
      </w:r>
      <w:r w:rsidR="00A05716">
        <w:t>оперативно</w:t>
      </w:r>
      <w:r w:rsidR="00483710" w:rsidRPr="00C67E92">
        <w:t xml:space="preserve"> и тщательно </w:t>
      </w:r>
      <w:r w:rsidR="00A05716">
        <w:t>провести</w:t>
      </w:r>
      <w:r w:rsidR="00483710" w:rsidRPr="00C67E92">
        <w:t xml:space="preserve"> расследование.  Во многих случаях было обнаружено дублирование расследований или их безрезультатность, что имело отрицательный эффект.  Кроме того, следует сказать, что нередко потенциальные очевидцы очень напуганы и не хотят давать показания.</w:t>
      </w:r>
    </w:p>
    <w:p w:rsidR="00483710" w:rsidRPr="00C67E92" w:rsidRDefault="00483710" w:rsidP="006A645C"/>
    <w:p w:rsidR="00483710" w:rsidRPr="00C67E92" w:rsidRDefault="00483710" w:rsidP="006A645C">
      <w:r w:rsidRPr="00C67E92">
        <w:t>39.</w:t>
      </w:r>
      <w:r w:rsidRPr="00C67E92">
        <w:tab/>
      </w:r>
      <w:r w:rsidR="001B1612" w:rsidRPr="00C67E92">
        <w:t xml:space="preserve">Отвечая на вопрос 11 а) относительно мер, принимаемых для сокращения доли </w:t>
      </w:r>
      <w:r w:rsidR="00A05716">
        <w:t xml:space="preserve">лиц </w:t>
      </w:r>
      <w:r w:rsidR="001B1612" w:rsidRPr="00C67E92">
        <w:t>(65 процентов)</w:t>
      </w:r>
      <w:r w:rsidR="00A05716">
        <w:t>, отбывающих предварительное заключение</w:t>
      </w:r>
      <w:r w:rsidR="001B1612" w:rsidRPr="00C67E92">
        <w:t xml:space="preserve">, он говорит, что с 1994 года в соответствии с новым </w:t>
      </w:r>
      <w:r w:rsidR="00A05716">
        <w:t>У</w:t>
      </w:r>
      <w:r w:rsidR="001B1612" w:rsidRPr="00C67E92">
        <w:t xml:space="preserve">головным кодексом существует должность государственного защитника, и в настоящее время в стране насчитывается 325 штатных государственных защитников, а также 300 адвокатов, </w:t>
      </w:r>
      <w:r w:rsidR="0000475E">
        <w:t xml:space="preserve">практикующих </w:t>
      </w:r>
      <w:r w:rsidR="001B1612" w:rsidRPr="00C67E92">
        <w:t>защит</w:t>
      </w:r>
      <w:r w:rsidR="0000475E">
        <w:t>у</w:t>
      </w:r>
      <w:r w:rsidR="001B1612" w:rsidRPr="00C67E92">
        <w:t xml:space="preserve"> клиентов на частной основе.  В 2000 году государственные защитники выступили по более 20 000 дел</w:t>
      </w:r>
      <w:r w:rsidR="0000475E">
        <w:t>ам</w:t>
      </w:r>
      <w:r w:rsidR="001B1612" w:rsidRPr="00C67E92">
        <w:t xml:space="preserve">, а в 2001 году – 5327 делам.  Правовая помощь была оказана при рассмотрении 3547 дел, что составляет 37 процентов всех рассмотренных дел.  Благодаря наличию правовой помощи и услугам государственных защитников заметно сократилось число лиц, </w:t>
      </w:r>
      <w:r w:rsidR="0000475E">
        <w:t>отбывающих</w:t>
      </w:r>
      <w:r w:rsidR="001B1612" w:rsidRPr="00C67E92">
        <w:t xml:space="preserve"> предварительно</w:t>
      </w:r>
      <w:r w:rsidR="0000475E">
        <w:t>е</w:t>
      </w:r>
      <w:r w:rsidR="001B1612" w:rsidRPr="00C67E92">
        <w:t xml:space="preserve"> заключени</w:t>
      </w:r>
      <w:r w:rsidR="0000475E">
        <w:t>е</w:t>
      </w:r>
      <w:r w:rsidR="001B1612" w:rsidRPr="00C67E92">
        <w:t xml:space="preserve">.  </w:t>
      </w:r>
      <w:r w:rsidR="0000475E">
        <w:t>По согласованию с</w:t>
      </w:r>
      <w:r w:rsidR="001B1612" w:rsidRPr="00C67E92">
        <w:t xml:space="preserve"> полици</w:t>
      </w:r>
      <w:r w:rsidR="0000475E">
        <w:t>ей</w:t>
      </w:r>
      <w:r w:rsidR="001B1612" w:rsidRPr="00C67E92">
        <w:t xml:space="preserve"> предварительное заключение нередко заменялось штрафом.  Ведется строительство дополнительных помещений для размещения в них судов</w:t>
      </w:r>
      <w:r w:rsidR="00853F8F" w:rsidRPr="00C67E92">
        <w:t>, задержания обвиняемых и служебных кабинетов для защитников.</w:t>
      </w:r>
      <w:r w:rsidR="001D2AF1" w:rsidRPr="00C67E92">
        <w:t xml:space="preserve">  Выполняется также п</w:t>
      </w:r>
      <w:r w:rsidR="0000475E">
        <w:t>оказательная</w:t>
      </w:r>
      <w:r w:rsidR="001D2AF1" w:rsidRPr="00C67E92">
        <w:t xml:space="preserve"> программа, подготовленная на основе исследования МИН</w:t>
      </w:r>
      <w:r w:rsidR="0000475E">
        <w:t>У</w:t>
      </w:r>
      <w:r w:rsidR="001D2AF1" w:rsidRPr="00C67E92">
        <w:t>ГУА, которая направлена на ускорение расследований дел, подлежащих передаче в суд.  В результате на волю было отпущено 223 заключенных, отбывавших срок предварительного заключения.  В настоящее время изучается ряд рекомендаций с цель дальнейшего сокращения числа лиц в предварительном заключении, в том числе проект, представленной в мае 2001 года Национальной комиссией, предусматривающий мониторинг и оказание поддержки усилиям по укреплению системы судопроизводства.</w:t>
      </w:r>
    </w:p>
    <w:p w:rsidR="001D2AF1" w:rsidRPr="00C67E92" w:rsidRDefault="001D2AF1" w:rsidP="006A645C"/>
    <w:p w:rsidR="001D2AF1" w:rsidRPr="00C67E92" w:rsidRDefault="001D2AF1" w:rsidP="006A645C">
      <w:r w:rsidRPr="00C67E92">
        <w:t>40.</w:t>
      </w:r>
      <w:r w:rsidRPr="00C67E92">
        <w:tab/>
        <w:t>В Уголовно-процессуальный кодекс была внесена поправка (вопрос 11 b), в соответствии с которой были созданы разъездные суды;  организуются консультации с участием представителей судебной системы и практикующих юристов по методам ускорения судебного процесса.  Наибольший период предварительного заключения по состоянию на 31 декабря 2000 года отбыло лицо, которому были предъявлены обвинения в плагиате, подделке документов и краже людей;  это лицо находилось в предварительном заключении шест</w:t>
      </w:r>
      <w:r w:rsidR="00885A8B">
        <w:t>ь</w:t>
      </w:r>
      <w:r w:rsidRPr="00C67E92">
        <w:t xml:space="preserve"> лет.</w:t>
      </w:r>
    </w:p>
    <w:p w:rsidR="00B56282" w:rsidRPr="00C67E92" w:rsidRDefault="00B56282" w:rsidP="006A645C"/>
    <w:p w:rsidR="00B56282" w:rsidRPr="00C67E92" w:rsidRDefault="00B56282" w:rsidP="006A645C">
      <w:r w:rsidRPr="00C67E92">
        <w:t>41.</w:t>
      </w:r>
      <w:r w:rsidRPr="00C67E92">
        <w:tab/>
        <w:t xml:space="preserve">Отвечая на вопрос 12 относительно жалоб заключенных, он говорит, что согласно ежегодному докладу </w:t>
      </w:r>
      <w:r w:rsidR="001648A1">
        <w:t>Бюро</w:t>
      </w:r>
      <w:r w:rsidRPr="00C67E92">
        <w:t xml:space="preserve"> прокурора по правам человека, в адрес Управления по защите заключенных и обеспечению должного судебного разбирательства </w:t>
      </w:r>
      <w:r w:rsidR="001648A1" w:rsidRPr="00C67E92">
        <w:t xml:space="preserve">за период с 1 января по 31 октября 2000 года </w:t>
      </w:r>
      <w:r w:rsidRPr="00C67E92">
        <w:t>поступило 44 жалобы.  По 30 из них Управление вынесло решени</w:t>
      </w:r>
      <w:r w:rsidR="001648A1">
        <w:t>я</w:t>
      </w:r>
      <w:r w:rsidRPr="00C67E92">
        <w:t xml:space="preserve">.  Чаще всего жалобы касались условий содержания в тюрьмах и доступа к программам реабилитации.  Директорат по делам тюрем в ответ принял ряд мер для </w:t>
      </w:r>
      <w:r w:rsidR="001648A1">
        <w:t>совершенствования</w:t>
      </w:r>
      <w:r w:rsidRPr="00C67E92">
        <w:t xml:space="preserve"> программ по реабилитации, а также для улучшения </w:t>
      </w:r>
      <w:r w:rsidR="009365C1" w:rsidRPr="00C67E92">
        <w:t>условий</w:t>
      </w:r>
      <w:r w:rsidRPr="00C67E92">
        <w:t xml:space="preserve"> </w:t>
      </w:r>
      <w:r w:rsidR="001648A1">
        <w:t>организации</w:t>
      </w:r>
      <w:r w:rsidRPr="00C67E92">
        <w:t xml:space="preserve"> досуга, отправления культов и занятия спортом в тюрьмах.</w:t>
      </w:r>
    </w:p>
    <w:p w:rsidR="00B56282" w:rsidRPr="00C67E92" w:rsidRDefault="00B56282" w:rsidP="006A645C"/>
    <w:p w:rsidR="00B56282" w:rsidRPr="00C67E92" w:rsidRDefault="00B56282" w:rsidP="006A645C">
      <w:r w:rsidRPr="00C67E92">
        <w:t>42.</w:t>
      </w:r>
      <w:r w:rsidRPr="00C67E92">
        <w:tab/>
      </w:r>
      <w:r w:rsidRPr="00C67E92">
        <w:rPr>
          <w:u w:val="single"/>
        </w:rPr>
        <w:t>Г-жа МЕДИНА КИРОГА</w:t>
      </w:r>
      <w:r w:rsidRPr="00C67E92">
        <w:t xml:space="preserve"> говорит, что руководитель делегации Гватемалы признался в том, что он не до конца доволен своими ответами, и Комитет разделяет его чувства.  Атмосфера надежды, котор</w:t>
      </w:r>
      <w:r w:rsidR="00986520">
        <w:t>ая царила при</w:t>
      </w:r>
      <w:r w:rsidRPr="00C67E92">
        <w:t xml:space="preserve"> рассмотрени</w:t>
      </w:r>
      <w:r w:rsidR="00986520">
        <w:t>и</w:t>
      </w:r>
      <w:r w:rsidRPr="00C67E92">
        <w:t xml:space="preserve"> первоначального доклада </w:t>
      </w:r>
      <w:r w:rsidR="009365C1" w:rsidRPr="00C67E92">
        <w:t>Гватемалы</w:t>
      </w:r>
      <w:r w:rsidRPr="00C67E92">
        <w:t>, исчезл</w:t>
      </w:r>
      <w:r w:rsidR="00986520">
        <w:t>а</w:t>
      </w:r>
      <w:r w:rsidRPr="00C67E92">
        <w:t xml:space="preserve"> из</w:t>
      </w:r>
      <w:r w:rsidRPr="00C67E92">
        <w:noBreakHyphen/>
        <w:t>за ухудшения положения с правами человека в этой стране.  Ответы делегаци</w:t>
      </w:r>
      <w:r w:rsidR="00986520">
        <w:t>и</w:t>
      </w:r>
      <w:r w:rsidRPr="00C67E92">
        <w:t xml:space="preserve"> во многих областях отличались нечеткостью, и ей хотелось бы, в частности, получить более подробный ответ на вопрос 1.</w:t>
      </w:r>
    </w:p>
    <w:p w:rsidR="00B56282" w:rsidRPr="00C67E92" w:rsidRDefault="00B56282" w:rsidP="006A645C"/>
    <w:p w:rsidR="00B56282" w:rsidRPr="00C67E92" w:rsidRDefault="00B56282" w:rsidP="006A645C">
      <w:r w:rsidRPr="00C67E92">
        <w:t>43.</w:t>
      </w:r>
      <w:r w:rsidRPr="00C67E92">
        <w:tab/>
      </w:r>
      <w:r w:rsidR="00EB596C" w:rsidRPr="00C67E92">
        <w:t>В вопросе безнаказанности технические трудности имеют меньшее значение, чем отсутствие политической воли и неспособность гарантировать верховенство закона.  Единственным инструментом для консолидации верховенства закона во вновь нарождающихся демократиях является укрепление веры населения в демократические принципы.  Как предст</w:t>
      </w:r>
      <w:r w:rsidR="009365C1" w:rsidRPr="00C67E92">
        <w:t>а</w:t>
      </w:r>
      <w:r w:rsidR="00EB596C" w:rsidRPr="00C67E92">
        <w:t>вл</w:t>
      </w:r>
      <w:r w:rsidR="009365C1" w:rsidRPr="00C67E92">
        <w:t>я</w:t>
      </w:r>
      <w:r w:rsidR="00EB596C" w:rsidRPr="00C67E92">
        <w:t xml:space="preserve">ется, безнаказанность вызывает противоречивую реакцию.  Например, следует приветствовать полюбовное урегулирование в </w:t>
      </w:r>
      <w:r w:rsidR="00986520">
        <w:t>М</w:t>
      </w:r>
      <w:r w:rsidR="00EB596C" w:rsidRPr="00C67E92">
        <w:t>ежамериканской комиссии по правам человека дел</w:t>
      </w:r>
      <w:r w:rsidR="00986520">
        <w:t>а</w:t>
      </w:r>
      <w:r w:rsidR="00EB596C" w:rsidRPr="00C67E92">
        <w:t xml:space="preserve"> о массовой расправе в Лас Дос Эррес</w:t>
      </w:r>
      <w:r w:rsidR="006A66F4" w:rsidRPr="00C67E92">
        <w:t xml:space="preserve">, после которой было обнаружено более 160 трупов, включая 60 детей.  И в то же время </w:t>
      </w:r>
      <w:r w:rsidR="00986520">
        <w:t>К</w:t>
      </w:r>
      <w:r w:rsidR="006A66F4" w:rsidRPr="00C67E92">
        <w:t xml:space="preserve">онституционный суд амнистировал в соответствии с </w:t>
      </w:r>
      <w:r w:rsidR="00986520">
        <w:t>З</w:t>
      </w:r>
      <w:r w:rsidR="006A66F4" w:rsidRPr="00C67E92">
        <w:t>аконом о национальном примирении командующего офицера, виновного в этом злодеянии</w:t>
      </w:r>
      <w:r w:rsidR="00986520">
        <w:t>,</w:t>
      </w:r>
      <w:r w:rsidR="006A66F4" w:rsidRPr="00C67E92">
        <w:t xml:space="preserve"> на том основании, что </w:t>
      </w:r>
      <w:r w:rsidR="00986520">
        <w:t xml:space="preserve">действия </w:t>
      </w:r>
      <w:r w:rsidR="006A66F4" w:rsidRPr="00C67E92">
        <w:t>военны</w:t>
      </w:r>
      <w:r w:rsidR="00986520">
        <w:t>х были направлены на</w:t>
      </w:r>
      <w:r w:rsidR="006A66F4" w:rsidRPr="00C67E92">
        <w:t xml:space="preserve"> предупреждени</w:t>
      </w:r>
      <w:r w:rsidR="00986520">
        <w:t>е</w:t>
      </w:r>
      <w:r w:rsidR="006A66F4" w:rsidRPr="00C67E92">
        <w:t xml:space="preserve"> незаконной деятельности партизан.  Таким образом, государство признало свою ответственность в одном случае и отрицало в другом.  Согласно пункту 40 доклада</w:t>
      </w:r>
      <w:r w:rsidR="00986520">
        <w:t>,</w:t>
      </w:r>
      <w:r w:rsidR="006A66F4" w:rsidRPr="00C67E92">
        <w:t xml:space="preserve"> в трех случаях старшие офицеры были уволены со службы и переданы в распоряжение гражданских судебных инстанций.  В то же время</w:t>
      </w:r>
      <w:r w:rsidR="00986520">
        <w:t>,</w:t>
      </w:r>
      <w:r w:rsidR="006A66F4" w:rsidRPr="00C67E92">
        <w:t xml:space="preserve"> согласно докладу Комиссии по восстановлению исторической справедливости</w:t>
      </w:r>
      <w:r w:rsidR="00986520">
        <w:t>,</w:t>
      </w:r>
      <w:r w:rsidR="006A66F4" w:rsidRPr="00C67E92">
        <w:t xml:space="preserve"> военные повинны в более чем 90 процентах случаев нарушения прав человека, и  в стране за 36 лет гражданской войны исчезло 200 000 человек.  На фоне этой статистики три случая, когда старшие офицеры были отданы в руки правосудия, не дает оснований утверждать, что проблема безнаказанности успешно решается.  Кроме того, провалом закончились попытки предъявить обвинения в геноциде </w:t>
      </w:r>
      <w:r w:rsidR="00986520">
        <w:t>П</w:t>
      </w:r>
      <w:r w:rsidR="006A66F4" w:rsidRPr="00C67E92">
        <w:t xml:space="preserve">редседателю конгресса, генералу Эфраину Риосу Монтту, в </w:t>
      </w:r>
      <w:r w:rsidR="009365C1" w:rsidRPr="00C67E92">
        <w:t>силу</w:t>
      </w:r>
      <w:r w:rsidR="006A66F4" w:rsidRPr="00C67E92">
        <w:t xml:space="preserve"> того, что он пользуется иммунитетом.  Она спрашивает, какие шаги необходим</w:t>
      </w:r>
      <w:r w:rsidR="00986520">
        <w:t>ы</w:t>
      </w:r>
      <w:r w:rsidR="006A66F4" w:rsidRPr="00C67E92">
        <w:t xml:space="preserve"> для отмены этого иммунитета и планирует ли правительство предпринять эти шаги.</w:t>
      </w:r>
    </w:p>
    <w:p w:rsidR="006A66F4" w:rsidRPr="00C67E92" w:rsidRDefault="006A66F4" w:rsidP="006A645C"/>
    <w:p w:rsidR="006A66F4" w:rsidRPr="00C67E92" w:rsidRDefault="006A66F4" w:rsidP="006A645C">
      <w:r w:rsidRPr="00C67E92">
        <w:t>44.</w:t>
      </w:r>
      <w:r w:rsidRPr="00C67E92">
        <w:tab/>
        <w:t xml:space="preserve">Как Комиссия по восстановлению исторической справедливости, так и </w:t>
      </w:r>
      <w:r w:rsidR="00B8008F">
        <w:t>П</w:t>
      </w:r>
      <w:r w:rsidRPr="00C67E92">
        <w:t>роект по восстановлению исторической памяти</w:t>
      </w:r>
      <w:r w:rsidR="00B54856" w:rsidRPr="00C67E92">
        <w:t xml:space="preserve"> рекомендовали создать комиссию по выяснению участи </w:t>
      </w:r>
      <w:r w:rsidR="00B8008F">
        <w:t>исчезнувших</w:t>
      </w:r>
      <w:r w:rsidR="00B54856" w:rsidRPr="00C67E92">
        <w:t xml:space="preserve"> лиц.  Может ли делегация проинформировать </w:t>
      </w:r>
      <w:r w:rsidR="00B8008F">
        <w:t>Комиссию</w:t>
      </w:r>
      <w:r w:rsidR="00B54856" w:rsidRPr="00C67E92">
        <w:t xml:space="preserve"> о том, была ли создана такая </w:t>
      </w:r>
      <w:r w:rsidR="009365C1" w:rsidRPr="00C67E92">
        <w:t>комиссия</w:t>
      </w:r>
      <w:r w:rsidR="00B54856" w:rsidRPr="00C67E92">
        <w:t xml:space="preserve"> и, если да, то к каким </w:t>
      </w:r>
      <w:r w:rsidR="00B8008F">
        <w:t>выводам</w:t>
      </w:r>
      <w:r w:rsidR="00B54856" w:rsidRPr="00C67E92">
        <w:t xml:space="preserve"> она пришла?  Доклад, представленный </w:t>
      </w:r>
      <w:r w:rsidR="00B8008F">
        <w:t>Р</w:t>
      </w:r>
      <w:r w:rsidR="00B54856" w:rsidRPr="00C67E92">
        <w:t>абочей групп</w:t>
      </w:r>
      <w:r w:rsidR="00B8008F">
        <w:t>е</w:t>
      </w:r>
      <w:r w:rsidR="00B54856" w:rsidRPr="00C67E92">
        <w:t xml:space="preserve"> Организаци</w:t>
      </w:r>
      <w:r w:rsidR="00B8008F">
        <w:t>и</w:t>
      </w:r>
      <w:r w:rsidR="00B54856" w:rsidRPr="00C67E92">
        <w:t xml:space="preserve"> Объединенных Наций по исчезновениям людей</w:t>
      </w:r>
      <w:r w:rsidR="00B8008F">
        <w:t>,</w:t>
      </w:r>
      <w:r w:rsidR="00B54856" w:rsidRPr="00C67E92">
        <w:t xml:space="preserve"> содержит информацию о 61 из 13 000 зарегистрированных случаев.</w:t>
      </w:r>
      <w:r w:rsidR="00767DD2" w:rsidRPr="00C67E92">
        <w:t xml:space="preserve">  Каково положение с остальными дел</w:t>
      </w:r>
      <w:r w:rsidR="00B8008F">
        <w:t xml:space="preserve">ами, сколько еще дел не </w:t>
      </w:r>
      <w:r w:rsidR="00767DD2" w:rsidRPr="00C67E92">
        <w:t>расследован</w:t>
      </w:r>
      <w:r w:rsidR="00B8008F">
        <w:t>о,</w:t>
      </w:r>
      <w:r w:rsidR="00767DD2" w:rsidRPr="00C67E92">
        <w:t xml:space="preserve"> в свете данных, </w:t>
      </w:r>
      <w:r w:rsidR="009365C1" w:rsidRPr="00C67E92">
        <w:t>представленных</w:t>
      </w:r>
      <w:r w:rsidR="00767DD2" w:rsidRPr="00C67E92">
        <w:t xml:space="preserve"> Комиссией по восстановлению исторической справедливости?  Ее </w:t>
      </w:r>
      <w:r w:rsidR="009365C1" w:rsidRPr="00C67E92">
        <w:t>интересует</w:t>
      </w:r>
      <w:r w:rsidR="00767DD2" w:rsidRPr="00C67E92">
        <w:t xml:space="preserve"> судьба пропавших </w:t>
      </w:r>
      <w:r w:rsidR="009365C1" w:rsidRPr="00C67E92">
        <w:t>детей</w:t>
      </w:r>
      <w:r w:rsidR="00767DD2" w:rsidRPr="00C67E92">
        <w:t>, особенно на фоне поступающих сообщений о торговле детьми</w:t>
      </w:r>
      <w:r w:rsidR="00B8008F">
        <w:t>,</w:t>
      </w:r>
      <w:r w:rsidR="00767DD2" w:rsidRPr="00C67E92">
        <w:t xml:space="preserve"> за</w:t>
      </w:r>
      <w:r w:rsidR="00B8008F">
        <w:t>бранными</w:t>
      </w:r>
      <w:r w:rsidR="00767DD2" w:rsidRPr="00C67E92">
        <w:t xml:space="preserve"> </w:t>
      </w:r>
      <w:r w:rsidR="00B8008F">
        <w:t>у</w:t>
      </w:r>
      <w:r w:rsidR="00666F0B" w:rsidRPr="00C67E92">
        <w:t xml:space="preserve"> родителей</w:t>
      </w:r>
      <w:r w:rsidR="00B8008F" w:rsidRPr="00B8008F">
        <w:t xml:space="preserve"> </w:t>
      </w:r>
      <w:r w:rsidR="00B8008F" w:rsidRPr="00C67E92">
        <w:t>вооруженными силами</w:t>
      </w:r>
      <w:r w:rsidR="00666F0B" w:rsidRPr="00C67E92">
        <w:t>.</w:t>
      </w:r>
    </w:p>
    <w:p w:rsidR="00666F0B" w:rsidRPr="00C67E92" w:rsidRDefault="00666F0B" w:rsidP="006A645C"/>
    <w:p w:rsidR="00666F0B" w:rsidRPr="00C67E92" w:rsidRDefault="00666F0B" w:rsidP="006A645C">
      <w:r w:rsidRPr="00C67E92">
        <w:t>45.</w:t>
      </w:r>
      <w:r w:rsidRPr="00C67E92">
        <w:tab/>
      </w:r>
      <w:r w:rsidR="00B8008F">
        <w:t>Активисты ка</w:t>
      </w:r>
      <w:r w:rsidR="009B488A" w:rsidRPr="00C67E92">
        <w:t>мпании против безнаказанности, такие, как представители Ассоциации "Mujeres Vamos Adelante"</w:t>
      </w:r>
      <w:r w:rsidR="00B8008F">
        <w:t xml:space="preserve">, </w:t>
      </w:r>
      <w:r w:rsidR="009B488A" w:rsidRPr="00C67E92">
        <w:t>ста</w:t>
      </w:r>
      <w:r w:rsidR="00B8008F">
        <w:t>новятся</w:t>
      </w:r>
      <w:r w:rsidR="009B488A" w:rsidRPr="00C67E92">
        <w:t xml:space="preserve"> жертвами угроз и насилия.  Как представляется, </w:t>
      </w:r>
      <w:r w:rsidR="00B8008F" w:rsidRPr="00C67E92">
        <w:t>с 1980</w:t>
      </w:r>
      <w:r w:rsidR="00B8008F" w:rsidRPr="00C67E92">
        <w:noBreakHyphen/>
        <w:t xml:space="preserve">х годов </w:t>
      </w:r>
      <w:r w:rsidR="009B488A" w:rsidRPr="00C67E92">
        <w:t xml:space="preserve">в </w:t>
      </w:r>
      <w:r w:rsidR="00B8008F">
        <w:t>обеспечении</w:t>
      </w:r>
      <w:r w:rsidR="009B488A" w:rsidRPr="00C67E92">
        <w:t xml:space="preserve"> безопасно</w:t>
      </w:r>
      <w:r w:rsidR="00B8008F">
        <w:t>й</w:t>
      </w:r>
      <w:r w:rsidR="009B488A" w:rsidRPr="00C67E92">
        <w:t xml:space="preserve"> деятельности неправительственных организаций (НПО) не произошло значительных изменений к лучшему.  Кроме того, профсоюзные лидеры, судьи и юристы также становятся объект</w:t>
      </w:r>
      <w:r w:rsidR="00B8008F">
        <w:t>ами</w:t>
      </w:r>
      <w:r w:rsidR="009B488A" w:rsidRPr="00C67E92">
        <w:t xml:space="preserve"> угроз или даже </w:t>
      </w:r>
      <w:r w:rsidR="00B8008F">
        <w:t>самосудов</w:t>
      </w:r>
      <w:r w:rsidR="009B488A" w:rsidRPr="00C67E92">
        <w:t xml:space="preserve">.  Ей хотелось бы получить более подробную информацию о той защите, которой пользуются члены </w:t>
      </w:r>
      <w:r w:rsidR="00B8008F">
        <w:t>В</w:t>
      </w:r>
      <w:r w:rsidR="009B488A" w:rsidRPr="00C67E92">
        <w:t>ерховного суда.</w:t>
      </w:r>
    </w:p>
    <w:p w:rsidR="009B488A" w:rsidRPr="00C67E92" w:rsidRDefault="009B488A" w:rsidP="006A645C"/>
    <w:p w:rsidR="009B488A" w:rsidRPr="00C67E92" w:rsidRDefault="009B488A" w:rsidP="006A645C">
      <w:r w:rsidRPr="00C67E92">
        <w:t>46.</w:t>
      </w:r>
      <w:r w:rsidRPr="00C67E92">
        <w:tab/>
        <w:t xml:space="preserve">Если она правильно понимает, чрезвычайное положение </w:t>
      </w:r>
      <w:r w:rsidR="00B8008F">
        <w:t xml:space="preserve">было введено </w:t>
      </w:r>
      <w:r w:rsidRPr="00C67E92">
        <w:t xml:space="preserve">в Гватемале после </w:t>
      </w:r>
      <w:r w:rsidR="00B8008F">
        <w:t>побега</w:t>
      </w:r>
      <w:r w:rsidRPr="00C67E92">
        <w:t xml:space="preserve"> из тюрьмы 78 заключенных, в результате было временно приостановлено действий статей 5, 6, 9 и 26 Конституции.  Статья 5 предусматривает, что каждый гражданин может делать все, что конкретно не запрещено законом</w:t>
      </w:r>
      <w:r w:rsidR="00B8008F">
        <w:t>,</w:t>
      </w:r>
      <w:r w:rsidRPr="00C67E92">
        <w:t xml:space="preserve"> и </w:t>
      </w:r>
      <w:r w:rsidR="00B8008F">
        <w:t xml:space="preserve">не </w:t>
      </w:r>
      <w:r w:rsidRPr="00C67E92">
        <w:t xml:space="preserve">обязан </w:t>
      </w:r>
      <w:r w:rsidR="00970FD3" w:rsidRPr="00C67E92">
        <w:t>выполнять</w:t>
      </w:r>
      <w:r w:rsidRPr="00C67E92">
        <w:t xml:space="preserve"> незаконные приказы.  Временное приостановление действия этой статьи эквивалентно</w:t>
      </w:r>
      <w:r w:rsidR="00970FD3" w:rsidRPr="00C67E92">
        <w:t xml:space="preserve"> временной</w:t>
      </w:r>
      <w:r w:rsidRPr="00C67E92">
        <w:t xml:space="preserve"> отмене верховенства закона.  Ее интересует, дает ли Конституция основание для </w:t>
      </w:r>
      <w:r w:rsidR="00B8008F">
        <w:t>введения</w:t>
      </w:r>
      <w:r w:rsidRPr="00C67E92">
        <w:t xml:space="preserve"> чрезвычайного положения </w:t>
      </w:r>
      <w:r w:rsidR="00B8008F">
        <w:t>при</w:t>
      </w:r>
      <w:r w:rsidRPr="00C67E92">
        <w:t xml:space="preserve"> таких обстоятельствах и уведомило ли правительство Генерального секретаря Организации Объединенных Нации о принятии им такой меры.</w:t>
      </w:r>
    </w:p>
    <w:p w:rsidR="009B488A" w:rsidRPr="00C67E92" w:rsidRDefault="009B488A" w:rsidP="006A645C"/>
    <w:p w:rsidR="009B488A" w:rsidRPr="00C67E92" w:rsidRDefault="009B488A" w:rsidP="00F535A9">
      <w:pPr>
        <w:spacing w:after="240"/>
      </w:pPr>
      <w:r w:rsidRPr="00C67E92">
        <w:t>47.</w:t>
      </w:r>
      <w:r w:rsidRPr="00C67E92">
        <w:tab/>
        <w:t xml:space="preserve">Делегация указала на то, что </w:t>
      </w:r>
      <w:r w:rsidR="00B22694">
        <w:t>А</w:t>
      </w:r>
      <w:r w:rsidRPr="00C67E92">
        <w:t xml:space="preserve">пелляционный суд в соответствии с </w:t>
      </w:r>
      <w:r w:rsidR="00B22694">
        <w:t>А</w:t>
      </w:r>
      <w:r w:rsidRPr="00C67E92">
        <w:t>мериканской конвенцией о правах человека не допускает вынесения смертного приговора по делам о краже людей, котор</w:t>
      </w:r>
      <w:r w:rsidR="00B22694">
        <w:t>ая не привела к</w:t>
      </w:r>
      <w:r w:rsidRPr="00C67E92">
        <w:t xml:space="preserve"> гибел</w:t>
      </w:r>
      <w:r w:rsidR="00B22694">
        <w:t>и</w:t>
      </w:r>
      <w:r w:rsidRPr="00C67E92">
        <w:t xml:space="preserve"> жертвы.  Однако Конституционный суд вынес постановление о применимости смертной казни в таких делах.  </w:t>
      </w:r>
      <w:r w:rsidR="00970FD3" w:rsidRPr="00C67E92">
        <w:t>Означает</w:t>
      </w:r>
      <w:r w:rsidRPr="00C67E92">
        <w:t xml:space="preserve"> ли это, что внутреннее законодательство имеет приоритет над </w:t>
      </w:r>
      <w:r w:rsidR="00B22694">
        <w:t>А</w:t>
      </w:r>
      <w:r w:rsidR="00970FD3" w:rsidRPr="00C67E92">
        <w:t>мериканской</w:t>
      </w:r>
      <w:r w:rsidRPr="00C67E92">
        <w:t xml:space="preserve"> конвенцией?</w:t>
      </w:r>
    </w:p>
    <w:p w:rsidR="009B488A" w:rsidRPr="00C67E92" w:rsidRDefault="009B488A" w:rsidP="006A645C">
      <w:r w:rsidRPr="00C67E92">
        <w:t>48.</w:t>
      </w:r>
      <w:r w:rsidRPr="00C67E92">
        <w:tab/>
      </w:r>
      <w:r w:rsidR="00DB60E4" w:rsidRPr="00C67E92">
        <w:t>Делегация признала, что бывшие служащие вооруженных сил по</w:t>
      </w:r>
      <w:r w:rsidR="00DB60E4" w:rsidRPr="00C67E92">
        <w:noBreakHyphen/>
        <w:t>прежнему обладают большой властью, и угрозы, типа тех, которые поступают в адрес активистов к</w:t>
      </w:r>
      <w:r w:rsidR="00B22694">
        <w:t>а</w:t>
      </w:r>
      <w:r w:rsidR="00DB60E4" w:rsidRPr="00C67E92">
        <w:t xml:space="preserve">мпании против безнаказанности, </w:t>
      </w:r>
      <w:r w:rsidR="00B22694">
        <w:t>свидетельствуют</w:t>
      </w:r>
      <w:r w:rsidR="00DB60E4" w:rsidRPr="00C67E92">
        <w:t xml:space="preserve"> о том, что здесь не обошлось без представителей государства.  Со всей очевидностью эти факты говорят о том, что в настоящее время верховенство закона в Гватемале находится в </w:t>
      </w:r>
      <w:r w:rsidR="00B22694">
        <w:t>чрезвычайной</w:t>
      </w:r>
      <w:r w:rsidR="00DB60E4" w:rsidRPr="00C67E92">
        <w:t xml:space="preserve"> опасности.</w:t>
      </w:r>
    </w:p>
    <w:p w:rsidR="00DB60E4" w:rsidRPr="00C67E92" w:rsidRDefault="00DB60E4" w:rsidP="006A645C"/>
    <w:p w:rsidR="00DB60E4" w:rsidRPr="00C67E92" w:rsidRDefault="00DB60E4" w:rsidP="006A645C">
      <w:r w:rsidRPr="00C67E92">
        <w:t>49.</w:t>
      </w:r>
      <w:r w:rsidRPr="00C67E92">
        <w:tab/>
      </w:r>
      <w:r w:rsidRPr="00C67E92">
        <w:rPr>
          <w:u w:val="single"/>
        </w:rPr>
        <w:t>Г-н СОЛАРИ ИРИГ</w:t>
      </w:r>
      <w:r w:rsidR="00B22694">
        <w:rPr>
          <w:u w:val="single"/>
        </w:rPr>
        <w:t>О</w:t>
      </w:r>
      <w:r w:rsidRPr="00C67E92">
        <w:rPr>
          <w:u w:val="single"/>
        </w:rPr>
        <w:t>ЙЕН</w:t>
      </w:r>
      <w:r w:rsidRPr="00C67E92">
        <w:t xml:space="preserve"> говорит, что он признает </w:t>
      </w:r>
      <w:r w:rsidR="009B5EEC" w:rsidRPr="00C67E92">
        <w:t>прогресс, достигнутый в Гватемале к моменту</w:t>
      </w:r>
      <w:r w:rsidR="00970FD3" w:rsidRPr="00C67E92">
        <w:t xml:space="preserve"> </w:t>
      </w:r>
      <w:r w:rsidR="009B5EEC" w:rsidRPr="00C67E92">
        <w:t xml:space="preserve">подписания </w:t>
      </w:r>
      <w:r w:rsidR="00B22694" w:rsidRPr="00C67E92">
        <w:t>29 декабря 1996 года</w:t>
      </w:r>
      <w:r w:rsidR="00B22694">
        <w:t xml:space="preserve"> С</w:t>
      </w:r>
      <w:r w:rsidR="009B5EEC" w:rsidRPr="00C67E92">
        <w:t>оглашения о</w:t>
      </w:r>
      <w:r w:rsidR="00B22694">
        <w:t>б установлении</w:t>
      </w:r>
      <w:r w:rsidR="009B5EEC" w:rsidRPr="00C67E92">
        <w:t xml:space="preserve"> прочно</w:t>
      </w:r>
      <w:r w:rsidR="00B22694">
        <w:t>го</w:t>
      </w:r>
      <w:r w:rsidR="009B5EEC" w:rsidRPr="00C67E92">
        <w:t xml:space="preserve"> и </w:t>
      </w:r>
      <w:r w:rsidR="00B22694">
        <w:t>стабильного</w:t>
      </w:r>
      <w:r w:rsidR="009B5EEC" w:rsidRPr="00C67E92">
        <w:t xml:space="preserve"> мир</w:t>
      </w:r>
      <w:r w:rsidR="00B22694">
        <w:t>а</w:t>
      </w:r>
      <w:r w:rsidR="009B5EEC" w:rsidRPr="00C67E92">
        <w:t>.  Благодаря новой ситуации удалось приступить</w:t>
      </w:r>
      <w:r w:rsidR="00970FD3" w:rsidRPr="00C67E92">
        <w:t xml:space="preserve"> </w:t>
      </w:r>
      <w:r w:rsidR="009B5EEC" w:rsidRPr="00C67E92">
        <w:t xml:space="preserve">к решению проблемы безнаказанности, и правительству следует использовать эту новую ситуацию.  Несмотря на то, что оно ратифицировало </w:t>
      </w:r>
      <w:r w:rsidR="00B22694">
        <w:t>М</w:t>
      </w:r>
      <w:r w:rsidR="009B5EEC" w:rsidRPr="00C67E92">
        <w:t xml:space="preserve">ежамериканскую конвенцию о </w:t>
      </w:r>
      <w:r w:rsidR="00B22694">
        <w:t xml:space="preserve">борьбе с </w:t>
      </w:r>
      <w:r w:rsidR="009B5EEC" w:rsidRPr="00C67E92">
        <w:t>насильственн</w:t>
      </w:r>
      <w:r w:rsidR="00B22694">
        <w:t>ым</w:t>
      </w:r>
      <w:r w:rsidR="009B5EEC" w:rsidRPr="00C67E92">
        <w:t xml:space="preserve"> исчезновени</w:t>
      </w:r>
      <w:r w:rsidR="00B22694">
        <w:t>ем</w:t>
      </w:r>
      <w:r w:rsidR="009B5EEC" w:rsidRPr="00C67E92">
        <w:t xml:space="preserve"> лиц, оно является единственным правительством, сделавш</w:t>
      </w:r>
      <w:r w:rsidR="00B22694">
        <w:t>и</w:t>
      </w:r>
      <w:r w:rsidR="009B5EEC" w:rsidRPr="00C67E92">
        <w:t xml:space="preserve">м оговорку к </w:t>
      </w:r>
      <w:r w:rsidR="00B22694">
        <w:t xml:space="preserve">этой </w:t>
      </w:r>
      <w:r w:rsidR="009B5EEC" w:rsidRPr="00C67E92">
        <w:t xml:space="preserve">Конвенции.  Этот факт </w:t>
      </w:r>
      <w:r w:rsidR="00B22694">
        <w:t>вызывает</w:t>
      </w:r>
      <w:r w:rsidR="009B5EEC" w:rsidRPr="00C67E92">
        <w:t xml:space="preserve"> особ</w:t>
      </w:r>
      <w:r w:rsidR="00B22694">
        <w:t>ую озабоченность в силу того, что речь идет о</w:t>
      </w:r>
      <w:r w:rsidR="009B5EEC" w:rsidRPr="00C67E92">
        <w:t xml:space="preserve"> стран</w:t>
      </w:r>
      <w:r w:rsidR="00B22694">
        <w:t>е</w:t>
      </w:r>
      <w:r w:rsidR="009B5EEC" w:rsidRPr="00C67E92">
        <w:t xml:space="preserve">, имеющей столь трагическую историю </w:t>
      </w:r>
      <w:r w:rsidR="00B22694">
        <w:t xml:space="preserve">в вопросе </w:t>
      </w:r>
      <w:r w:rsidR="009B5EEC" w:rsidRPr="00C67E92">
        <w:t xml:space="preserve">исчезновения людей.  </w:t>
      </w:r>
      <w:r w:rsidR="00B22694">
        <w:t>Правительство</w:t>
      </w:r>
      <w:r w:rsidR="009B5EEC" w:rsidRPr="00C67E92">
        <w:t xml:space="preserve"> все же ратифицировало </w:t>
      </w:r>
      <w:r w:rsidR="00B22694">
        <w:t>Дополнительный протокол к А</w:t>
      </w:r>
      <w:r w:rsidR="009B5EEC" w:rsidRPr="00C67E92">
        <w:t>мериканской конвенции о правах человека в области экономических, социальных и культурных прав (Сан-Сальвадор</w:t>
      </w:r>
      <w:r w:rsidR="00B22694">
        <w:t>ский п</w:t>
      </w:r>
      <w:r w:rsidR="00B22694" w:rsidRPr="00C67E92">
        <w:t>ротокол</w:t>
      </w:r>
      <w:r w:rsidR="009B5EEC" w:rsidRPr="00C67E92">
        <w:t xml:space="preserve">), </w:t>
      </w:r>
      <w:r w:rsidR="00DE7F08">
        <w:t>поддерживает плодотворное</w:t>
      </w:r>
      <w:r w:rsidR="009B5EEC" w:rsidRPr="00C67E92">
        <w:t xml:space="preserve"> сотрудничеств</w:t>
      </w:r>
      <w:r w:rsidR="00DE7F08">
        <w:t>о</w:t>
      </w:r>
      <w:r w:rsidR="009B5EEC" w:rsidRPr="00C67E92">
        <w:t xml:space="preserve"> с </w:t>
      </w:r>
      <w:r w:rsidR="00DE7F08">
        <w:t>М</w:t>
      </w:r>
      <w:r w:rsidR="009B5EEC" w:rsidRPr="00C67E92">
        <w:t>ежамериканской комиссией по правам человека и</w:t>
      </w:r>
      <w:r w:rsidR="00DE7F08">
        <w:t xml:space="preserve"> </w:t>
      </w:r>
      <w:r w:rsidR="009B5EEC" w:rsidRPr="00C67E92">
        <w:t>ратифицировало Конвенцию МОТ </w:t>
      </w:r>
      <w:r w:rsidR="00DE7F08">
        <w:t xml:space="preserve">№ </w:t>
      </w:r>
      <w:r w:rsidR="009B5EEC" w:rsidRPr="00C67E92">
        <w:t xml:space="preserve">169 о коренных народах и </w:t>
      </w:r>
      <w:r w:rsidR="00DE7F08">
        <w:t>народах, ведущих племенной образ жизни</w:t>
      </w:r>
      <w:r w:rsidR="009B5EEC" w:rsidRPr="00C67E92">
        <w:t xml:space="preserve"> в независимых странах.  Он придает большое значение официальному признанию президентом Гватемалы ответственности государства за такие массовые расправы, как расправа в Лас Дос Эррес.  Необходимо, чтобы приверженность президента делу достижения </w:t>
      </w:r>
      <w:r w:rsidR="00EC5F77" w:rsidRPr="00C67E92">
        <w:t xml:space="preserve">полюбовного </w:t>
      </w:r>
      <w:r w:rsidR="009B5EEC" w:rsidRPr="00C67E92">
        <w:t>урегулирования</w:t>
      </w:r>
      <w:r w:rsidR="00EC5F77" w:rsidRPr="00C67E92">
        <w:t xml:space="preserve"> по этому и другим делам сопровождал</w:t>
      </w:r>
      <w:r w:rsidR="00DE7F08">
        <w:t>а</w:t>
      </w:r>
      <w:r w:rsidR="00EC5F77" w:rsidRPr="00C67E92">
        <w:t>сь последующими шагами не только со стороны гватемальских властей, но также со стороны таких региональных организаций, как Межамериканская комиссия по правам человека.</w:t>
      </w:r>
    </w:p>
    <w:p w:rsidR="00EC5F77" w:rsidRPr="00C67E92" w:rsidRDefault="00EC5F77" w:rsidP="006A645C"/>
    <w:p w:rsidR="00EC5F77" w:rsidRPr="00C67E92" w:rsidRDefault="00EC5F77" w:rsidP="006A645C">
      <w:r w:rsidRPr="00C67E92">
        <w:t>50.</w:t>
      </w:r>
      <w:r w:rsidRPr="00C67E92">
        <w:tab/>
      </w:r>
      <w:r w:rsidR="007A5555" w:rsidRPr="00C67E92">
        <w:t>Представляется, что судебная система Гватемалы по</w:t>
      </w:r>
      <w:r w:rsidR="007A5555" w:rsidRPr="00C67E92">
        <w:noBreakHyphen/>
        <w:t xml:space="preserve">прежнему не способна решить проблемы, унаследованные от прошлого.  Какие реформы планируются правительством в целях внесения поправок в </w:t>
      </w:r>
      <w:r w:rsidR="00DE7F08">
        <w:t>У</w:t>
      </w:r>
      <w:r w:rsidR="007A5555" w:rsidRPr="00C67E92">
        <w:t>головны</w:t>
      </w:r>
      <w:r w:rsidR="00DE7F08">
        <w:t>й</w:t>
      </w:r>
      <w:r w:rsidR="007A5555" w:rsidRPr="00C67E92">
        <w:t xml:space="preserve"> кодекс и каким образом оно намерено </w:t>
      </w:r>
      <w:r w:rsidR="00970FD3" w:rsidRPr="00C67E92">
        <w:t>ограничить</w:t>
      </w:r>
      <w:r w:rsidR="007A5555" w:rsidRPr="00C67E92">
        <w:t xml:space="preserve"> юрисдикцию военных трибуналов?  В стране нередко нарушается право на справедливое судебное разбирательство, что</w:t>
      </w:r>
      <w:r w:rsidR="00970FD3" w:rsidRPr="00C67E92">
        <w:t xml:space="preserve"> </w:t>
      </w:r>
      <w:r w:rsidR="007A5555" w:rsidRPr="00C67E92">
        <w:t xml:space="preserve">ведет к нарушениям многих других прав.  Гватемала выполнила свое обязательство увеличить бюджет судебной системы более чем на 50 процентов, однако многие вопросы все же нуждаются в пояснениях.  Принимают ли участие в уголовных расследованиях сотрудники военной разведки, что является нарушением </w:t>
      </w:r>
      <w:r w:rsidR="00DE7F08">
        <w:t>У</w:t>
      </w:r>
      <w:r w:rsidR="007A5555" w:rsidRPr="00C67E92">
        <w:t>головно-процессуального кодекса?  Согласно многочисленным сообщениям</w:t>
      </w:r>
      <w:r w:rsidR="00DE7F08">
        <w:t>, м</w:t>
      </w:r>
      <w:r w:rsidR="00970FD3" w:rsidRPr="00C67E92">
        <w:t>енее</w:t>
      </w:r>
      <w:r w:rsidR="007A5555" w:rsidRPr="00C67E92">
        <w:t xml:space="preserve"> 10 процентов дел об убийствах доходят до судов, из чего следует, что ответы, данные делегацией на вопросы 6, 7 и 10, не удовлетворительны.  Вопрос 10 касался 183 случаев внесудебных казней, и делегации не </w:t>
      </w:r>
      <w:r w:rsidR="00970FD3" w:rsidRPr="00C67E92">
        <w:t>удалось</w:t>
      </w:r>
      <w:r w:rsidR="007A5555" w:rsidRPr="00C67E92">
        <w:t xml:space="preserve"> представить информацию ни по одному из них.  Он просит дать более подробную информацию относительно приговоров, </w:t>
      </w:r>
      <w:r w:rsidR="00DE7F08">
        <w:t xml:space="preserve">которые были </w:t>
      </w:r>
      <w:r w:rsidR="007A5555" w:rsidRPr="00C67E92">
        <w:t xml:space="preserve">вынесены лицам, </w:t>
      </w:r>
      <w:r w:rsidR="00DE7F08">
        <w:t>признанным</w:t>
      </w:r>
      <w:r w:rsidR="007A5555" w:rsidRPr="00C67E92">
        <w:t xml:space="preserve"> виновными в </w:t>
      </w:r>
      <w:r w:rsidR="00970FD3" w:rsidRPr="00C67E92">
        <w:t>убийстве</w:t>
      </w:r>
      <w:r w:rsidR="007A5555" w:rsidRPr="00C67E92">
        <w:t xml:space="preserve"> архиепископа Джеральди.  Он выражает озабоченность по</w:t>
      </w:r>
      <w:r w:rsidR="00970FD3" w:rsidRPr="00C67E92">
        <w:t xml:space="preserve"> </w:t>
      </w:r>
      <w:r w:rsidR="007A5555" w:rsidRPr="00C67E92">
        <w:t xml:space="preserve">поводу большого числа самосудов, которые </w:t>
      </w:r>
      <w:r w:rsidR="00970FD3" w:rsidRPr="00C67E92">
        <w:t>подрывают</w:t>
      </w:r>
      <w:r w:rsidR="007A5555" w:rsidRPr="00C67E92">
        <w:t xml:space="preserve"> верховенство закона и право на </w:t>
      </w:r>
      <w:r w:rsidR="00970FD3" w:rsidRPr="00C67E92">
        <w:t>справедливое</w:t>
      </w:r>
      <w:r w:rsidR="007A5555" w:rsidRPr="00C67E92">
        <w:t xml:space="preserve"> судебное разбирательство.  Согласно сведениям, полученным от </w:t>
      </w:r>
      <w:r w:rsidR="00DE7F08">
        <w:t>Контрольной м</w:t>
      </w:r>
      <w:r w:rsidR="007A5555" w:rsidRPr="00C67E92">
        <w:t>иссии Организации Объединенных Наций в Гватемале (МИН</w:t>
      </w:r>
      <w:r w:rsidR="00DE7F08">
        <w:t>У</w:t>
      </w:r>
      <w:r w:rsidR="007A5555" w:rsidRPr="00C67E92">
        <w:t>ГУА), после подписания мирных соглашений в стране было зарегистрировано 310 </w:t>
      </w:r>
      <w:r w:rsidR="00DE7F08">
        <w:t>актов или покушений на</w:t>
      </w:r>
      <w:r w:rsidR="007A5555" w:rsidRPr="00C67E92">
        <w:t xml:space="preserve"> </w:t>
      </w:r>
      <w:r w:rsidR="00DE7F08">
        <w:t xml:space="preserve">совершение </w:t>
      </w:r>
      <w:r w:rsidR="007A5555" w:rsidRPr="00C67E92">
        <w:t>самосуд</w:t>
      </w:r>
      <w:r w:rsidR="00DE7F08">
        <w:t>а</w:t>
      </w:r>
      <w:r w:rsidR="007A5555" w:rsidRPr="00C67E92">
        <w:t xml:space="preserve">.  Типичный случай имел место 18 марта 1999 года, когда толпа в 3000 человек схватила пятерых лиц, подозреваемых в принадлежности к преступной организации </w:t>
      </w:r>
      <w:r w:rsidR="00DE7F08">
        <w:t xml:space="preserve">в </w:t>
      </w:r>
      <w:r w:rsidR="007A5555" w:rsidRPr="00C67E92">
        <w:t>Т</w:t>
      </w:r>
      <w:r w:rsidR="00DE7F08">
        <w:t>з</w:t>
      </w:r>
      <w:r w:rsidR="007A5555" w:rsidRPr="00C67E92">
        <w:t xml:space="preserve">уазабе, Санта </w:t>
      </w:r>
      <w:r w:rsidR="00970FD3" w:rsidRPr="00C67E92">
        <w:t>Люсия Л</w:t>
      </w:r>
      <w:r w:rsidR="007A5555" w:rsidRPr="00C67E92">
        <w:t>я Реформа, и сожгла их заживо.  После того, как вскоре на место событи</w:t>
      </w:r>
      <w:r w:rsidR="00311F3D">
        <w:t>я</w:t>
      </w:r>
      <w:r w:rsidR="007A5555" w:rsidRPr="00C67E92">
        <w:t xml:space="preserve"> прибыли силы правопорядка, а также представители </w:t>
      </w:r>
      <w:r w:rsidR="00311F3D">
        <w:t>Г</w:t>
      </w:r>
      <w:r w:rsidR="007A5555" w:rsidRPr="00C67E92">
        <w:t xml:space="preserve">осударственной </w:t>
      </w:r>
      <w:r w:rsidR="00311F3D">
        <w:t>прокуратуры и МИНУ</w:t>
      </w:r>
      <w:r w:rsidR="007A5555" w:rsidRPr="00C67E92">
        <w:t xml:space="preserve">ГУА, </w:t>
      </w:r>
      <w:r w:rsidR="00311F3D">
        <w:t>их встретили</w:t>
      </w:r>
      <w:r w:rsidR="007A5555" w:rsidRPr="00C67E92">
        <w:t xml:space="preserve"> угроз</w:t>
      </w:r>
      <w:r w:rsidR="00311F3D">
        <w:t>ами</w:t>
      </w:r>
      <w:r w:rsidR="007A5555" w:rsidRPr="00C67E92">
        <w:t>, что постигнет та же участь.  13 марта 2001 года судья по имени Альваро Хуго Мартинес был до смерти забит камнями.  Было ли расследовано это дело и был ли кто-либо арестован в связи с этим преступлением?</w:t>
      </w:r>
      <w:r w:rsidR="0043774F" w:rsidRPr="00C67E92">
        <w:t xml:space="preserve">  Может ли делегация </w:t>
      </w:r>
      <w:r w:rsidR="00970FD3" w:rsidRPr="00C67E92">
        <w:t>прокомментировать</w:t>
      </w:r>
      <w:r w:rsidR="0043774F" w:rsidRPr="00C67E92">
        <w:t xml:space="preserve"> </w:t>
      </w:r>
      <w:r w:rsidR="00970FD3" w:rsidRPr="00C67E92">
        <w:t>утверждение</w:t>
      </w:r>
      <w:r w:rsidR="0043774F" w:rsidRPr="00C67E92">
        <w:t xml:space="preserve"> о том, что вина за некоторые из этих самосудов лежит на вооруженных силах, и пояснить, какие меры планируются правительством для восстановления авторитета официальных институтов?  Как оно планирует </w:t>
      </w:r>
      <w:r w:rsidR="00970FD3" w:rsidRPr="00C67E92">
        <w:t>положить</w:t>
      </w:r>
      <w:r w:rsidR="0043774F" w:rsidRPr="00C67E92">
        <w:t xml:space="preserve"> конец </w:t>
      </w:r>
      <w:r w:rsidR="00311F3D">
        <w:t>проявлениям</w:t>
      </w:r>
      <w:r w:rsidR="0043774F" w:rsidRPr="00C67E92">
        <w:t xml:space="preserve"> самосуд</w:t>
      </w:r>
      <w:r w:rsidR="00311F3D">
        <w:t>а</w:t>
      </w:r>
      <w:r w:rsidR="0043774F" w:rsidRPr="00C67E92">
        <w:t>?</w:t>
      </w:r>
    </w:p>
    <w:p w:rsidR="0043774F" w:rsidRPr="00C67E92" w:rsidRDefault="0043774F" w:rsidP="006A645C"/>
    <w:p w:rsidR="0043774F" w:rsidRPr="00C67E92" w:rsidRDefault="0043774F" w:rsidP="006A645C">
      <w:r w:rsidRPr="00C67E92">
        <w:t>51.</w:t>
      </w:r>
      <w:r w:rsidRPr="00C67E92">
        <w:tab/>
      </w:r>
      <w:r w:rsidRPr="00C67E92">
        <w:rPr>
          <w:u w:val="single"/>
        </w:rPr>
        <w:t>Г-жа ШАНЭ</w:t>
      </w:r>
      <w:r w:rsidRPr="00C67E92">
        <w:t xml:space="preserve"> говорит, что некоторые разделы доклада отличались </w:t>
      </w:r>
      <w:r w:rsidR="00311F3D">
        <w:t>заслуживающей</w:t>
      </w:r>
      <w:r w:rsidRPr="00C67E92">
        <w:t xml:space="preserve"> одобрени</w:t>
      </w:r>
      <w:r w:rsidR="00311F3D">
        <w:t>я</w:t>
      </w:r>
      <w:r w:rsidRPr="00C67E92">
        <w:t xml:space="preserve"> откровенностью.  Например, пункт 4, в котором государство-участник признается в том, что не все права, защищаемые Пактом, полностью соблюдаются.  Она присоединяется к предыдущим ораторам, которые выразили озабоченность по поводу сообщений о преследованиях и самосудах.</w:t>
      </w:r>
      <w:r w:rsidR="00DD0992" w:rsidRPr="00C67E92">
        <w:t xml:space="preserve">  Она просит дать более подробную информацию о планах правительства по борьбе с безнаказанностью, в частности, в отношении демилитаризации и деятельности комиссий по расследованию судьбы </w:t>
      </w:r>
      <w:r w:rsidR="00311F3D">
        <w:t>пропавших</w:t>
      </w:r>
      <w:r w:rsidR="00DD0992" w:rsidRPr="00C67E92">
        <w:t xml:space="preserve"> лиц.  В целях национального</w:t>
      </w:r>
      <w:r w:rsidR="00970FD3" w:rsidRPr="00C67E92">
        <w:t xml:space="preserve"> </w:t>
      </w:r>
      <w:r w:rsidR="00DD0992" w:rsidRPr="00C67E92">
        <w:t>примирения народу Гватемалы необходимо восстановить истину о прошлом сво</w:t>
      </w:r>
      <w:r w:rsidR="00311F3D">
        <w:t>е</w:t>
      </w:r>
      <w:r w:rsidR="00DD0992" w:rsidRPr="00C67E92">
        <w:t>й страны.  Какие усилия принимаются в соответствии со статьей 16 Пакта для установления правового статуса исчезнувших лиц?</w:t>
      </w:r>
    </w:p>
    <w:p w:rsidR="00DD0992" w:rsidRPr="00C67E92" w:rsidRDefault="00DD0992" w:rsidP="006A645C"/>
    <w:p w:rsidR="00DD0992" w:rsidRPr="00C67E92" w:rsidRDefault="007005F7" w:rsidP="00F535A9">
      <w:pPr>
        <w:spacing w:after="240"/>
      </w:pPr>
      <w:r w:rsidRPr="00C67E92">
        <w:t>52.</w:t>
      </w:r>
      <w:r w:rsidRPr="00C67E92">
        <w:tab/>
        <w:t xml:space="preserve">Согласно пункту 146 доклада за последние пять лет в стране лишь раз </w:t>
      </w:r>
      <w:r w:rsidR="00311F3D">
        <w:t>вводилось</w:t>
      </w:r>
      <w:r w:rsidRPr="00C67E92">
        <w:t xml:space="preserve"> чрезвычайное положение.  Теперь, </w:t>
      </w:r>
      <w:r w:rsidR="00311F3D">
        <w:t>после повторного введение такого положения</w:t>
      </w:r>
      <w:r w:rsidRPr="00C67E92">
        <w:t xml:space="preserve"> после </w:t>
      </w:r>
      <w:r w:rsidR="00311F3D">
        <w:t>массового побега</w:t>
      </w:r>
      <w:r w:rsidRPr="00C67E92">
        <w:t xml:space="preserve"> заключенных, она </w:t>
      </w:r>
      <w:r w:rsidR="00311F3D">
        <w:t>хотела бы узнать</w:t>
      </w:r>
      <w:r w:rsidRPr="00C67E92">
        <w:t xml:space="preserve">, не было ли и других случаев объявления </w:t>
      </w:r>
      <w:r w:rsidR="00970FD3" w:rsidRPr="00C67E92">
        <w:t>чрезвычайного</w:t>
      </w:r>
      <w:r w:rsidRPr="00C67E92">
        <w:t xml:space="preserve"> положение, </w:t>
      </w:r>
      <w:r w:rsidR="00311F3D">
        <w:t xml:space="preserve">о </w:t>
      </w:r>
      <w:r w:rsidRPr="00C67E92">
        <w:t>которы</w:t>
      </w:r>
      <w:r w:rsidR="00311F3D">
        <w:t>х</w:t>
      </w:r>
      <w:r w:rsidRPr="00C67E92">
        <w:t xml:space="preserve"> ранее не </w:t>
      </w:r>
      <w:r w:rsidR="00311F3D">
        <w:t>сообщалось</w:t>
      </w:r>
      <w:r w:rsidRPr="00C67E92">
        <w:t>.  Полномочия, получаемые властями при введении чрезвычайного положения, о чем говорится в пункте 142, как представляет, выходит за рамки</w:t>
      </w:r>
      <w:r w:rsidR="00311F3D">
        <w:t>,</w:t>
      </w:r>
      <w:r w:rsidRPr="00C67E92">
        <w:t xml:space="preserve"> </w:t>
      </w:r>
      <w:r w:rsidR="00311F3D">
        <w:t>предусмотренные</w:t>
      </w:r>
      <w:r w:rsidRPr="00C67E92">
        <w:t xml:space="preserve"> статьей 4 Пакта.  Просьба уточнить, отступление от каких прав, защищаемых Пактом, допускаются при </w:t>
      </w:r>
      <w:r w:rsidR="00970FD3" w:rsidRPr="00C67E92">
        <w:t>чрезвычайном</w:t>
      </w:r>
      <w:r w:rsidRPr="00C67E92">
        <w:t xml:space="preserve"> положении</w:t>
      </w:r>
      <w:r w:rsidR="00311F3D">
        <w:t>,</w:t>
      </w:r>
      <w:r w:rsidRPr="00C67E92">
        <w:t xml:space="preserve"> и соответствуют ли они статье 4 (1)?</w:t>
      </w:r>
    </w:p>
    <w:p w:rsidR="007005F7" w:rsidRPr="00C67E92" w:rsidRDefault="007005F7" w:rsidP="006A645C">
      <w:r w:rsidRPr="00C67E92">
        <w:t>53.</w:t>
      </w:r>
      <w:r w:rsidRPr="00C67E92">
        <w:tab/>
        <w:t xml:space="preserve">Положение дел со смертной казнью в стране </w:t>
      </w:r>
      <w:r w:rsidR="00F9690C">
        <w:t>крайне неоднозначно</w:t>
      </w:r>
      <w:r w:rsidRPr="00C67E92">
        <w:t>.  Хотелось бы знать число лиц, фактически казненных в период с 1998 по 2000 год.  Делегация признала</w:t>
      </w:r>
      <w:r w:rsidR="00F9690C">
        <w:t>сь</w:t>
      </w:r>
      <w:r w:rsidRPr="00C67E92">
        <w:t xml:space="preserve">, что применение </w:t>
      </w:r>
      <w:r w:rsidR="00970FD3" w:rsidRPr="00C67E92">
        <w:t>смертной</w:t>
      </w:r>
      <w:r w:rsidRPr="00C67E92">
        <w:t xml:space="preserve"> казни в делах о краже или захвате людей, согласно статье 201 Уголовного кодекса, противоречит статье 6 Пакта, и что некоторые суды приняли это во внимание.  Ей хотелось бы знать, планирует ли правительство привести свое законодательство в соответствии с Пактом.</w:t>
      </w:r>
    </w:p>
    <w:p w:rsidR="007005F7" w:rsidRPr="00C67E92" w:rsidRDefault="007005F7" w:rsidP="006A645C"/>
    <w:p w:rsidR="007005F7" w:rsidRPr="00C67E92" w:rsidRDefault="007005F7" w:rsidP="006A645C">
      <w:r w:rsidRPr="00C67E92">
        <w:t>54.</w:t>
      </w:r>
      <w:r w:rsidRPr="00C67E92">
        <w:tab/>
        <w:t>Статья 6 (4)</w:t>
      </w:r>
      <w:r w:rsidR="00801E5E" w:rsidRPr="00C67E92">
        <w:t xml:space="preserve"> Пакта гласит, что каждый, кто приговорен к смертной казни, имеет право просить о помиловании.  Положение дел и с этим правом остается неясным.  Это право, по всей </w:t>
      </w:r>
      <w:r w:rsidR="00970FD3" w:rsidRPr="00C67E92">
        <w:t>видимости</w:t>
      </w:r>
      <w:r w:rsidR="00801E5E" w:rsidRPr="00C67E92">
        <w:t>, более не существует в гватемальском законодательстве и полностью зависит от воли нынешнего президента Республики.  Необходимо установить право на помилование</w:t>
      </w:r>
      <w:r w:rsidR="00F9690C">
        <w:t xml:space="preserve">, </w:t>
      </w:r>
      <w:r w:rsidR="00801E5E" w:rsidRPr="00C67E92">
        <w:t>которое соответствовало бы положениям Пакта.</w:t>
      </w:r>
    </w:p>
    <w:p w:rsidR="00801E5E" w:rsidRPr="00C67E92" w:rsidRDefault="00801E5E" w:rsidP="006A645C"/>
    <w:p w:rsidR="00801E5E" w:rsidRPr="00C67E92" w:rsidRDefault="00801E5E" w:rsidP="006A645C">
      <w:r w:rsidRPr="00C67E92">
        <w:t>55.</w:t>
      </w:r>
      <w:r w:rsidRPr="00C67E92">
        <w:tab/>
        <w:t>Если она правильно поняла ответ делегации на вопрос 11, лица до шести лет могут находиться в предварительном заключении, что абсолютно неприемлемо.</w:t>
      </w:r>
    </w:p>
    <w:p w:rsidR="00801E5E" w:rsidRPr="00C67E92" w:rsidRDefault="00801E5E" w:rsidP="006A645C"/>
    <w:p w:rsidR="00801E5E" w:rsidRPr="00C67E92" w:rsidRDefault="00801E5E" w:rsidP="006A645C">
      <w:r w:rsidRPr="00C67E92">
        <w:t>56.</w:t>
      </w:r>
      <w:r w:rsidRPr="00C67E92">
        <w:tab/>
        <w:t>Статья 6 Конституции Гватемалы гласит, что арестованные лица предстают перед "компетентной судебной инстанцией" в течение шести часов</w:t>
      </w:r>
      <w:r w:rsidR="00A471DA">
        <w:t xml:space="preserve"> после задержания</w:t>
      </w:r>
      <w:r w:rsidRPr="00C67E92">
        <w:t xml:space="preserve">.  Она задает </w:t>
      </w:r>
      <w:r w:rsidR="00A471DA" w:rsidRPr="00C67E92">
        <w:t xml:space="preserve">делегации </w:t>
      </w:r>
      <w:r w:rsidRPr="00C67E92">
        <w:t>вопрос, о каком конкретно судебном органе идет речь</w:t>
      </w:r>
      <w:r w:rsidR="00A471DA">
        <w:t>?</w:t>
      </w:r>
      <w:r w:rsidRPr="00C67E92">
        <w:t xml:space="preserve">  Мож</w:t>
      </w:r>
      <w:r w:rsidR="0048403B" w:rsidRPr="00C67E92">
        <w:t xml:space="preserve">ет ли такой </w:t>
      </w:r>
      <w:r w:rsidR="00970FD3" w:rsidRPr="00C67E92">
        <w:t>инстанцией</w:t>
      </w:r>
      <w:r w:rsidR="0048403B" w:rsidRPr="00C67E92">
        <w:t xml:space="preserve"> выступать обвинитель?  Статья 8 Конституции гарантирует право арестованного лица на помощь защитника на всех этапах полицейского и судебного разбирательства.  Всегда ли соблюдается это право на практике?  </w:t>
      </w:r>
      <w:r w:rsidR="00A471DA">
        <w:t>Ей</w:t>
      </w:r>
      <w:r w:rsidR="0048403B" w:rsidRPr="00C67E92">
        <w:t xml:space="preserve"> также хотелось бы знать, имеет ли арестованное лицо доступ к услугам врача, устанавливается ли контакт с его родственниками и информируются ли они о местонахождении арестованного?</w:t>
      </w:r>
    </w:p>
    <w:p w:rsidR="0048403B" w:rsidRPr="00C67E92" w:rsidRDefault="0048403B" w:rsidP="006A645C"/>
    <w:p w:rsidR="0048403B" w:rsidRPr="00C67E92" w:rsidRDefault="0048403B" w:rsidP="006A645C">
      <w:r w:rsidRPr="00C67E92">
        <w:t>57.</w:t>
      </w:r>
      <w:r w:rsidRPr="00C67E92">
        <w:tab/>
        <w:t xml:space="preserve">Согласно статье 262 Уголовно-процессуального кодекса одно из обстоятельств, принимаемых во внимание при вынесении решения о помещении лица в предварительное заключение, является "ожидание того, что в результате судебного разбирательства последует наказание".  Обращая внимание на принцип </w:t>
      </w:r>
      <w:r w:rsidR="00970FD3" w:rsidRPr="00C67E92">
        <w:t>презумпции</w:t>
      </w:r>
      <w:r w:rsidRPr="00C67E92">
        <w:t xml:space="preserve"> невиновности, она высказывает мысль, что, возможно, </w:t>
      </w:r>
      <w:r w:rsidR="00A471DA">
        <w:t xml:space="preserve">в данном случае </w:t>
      </w:r>
      <w:r w:rsidRPr="00C67E92">
        <w:t>было бы предпочтительн</w:t>
      </w:r>
      <w:r w:rsidR="00A471DA">
        <w:t>ее</w:t>
      </w:r>
      <w:r w:rsidRPr="00C67E92">
        <w:t xml:space="preserve"> вести речь о </w:t>
      </w:r>
      <w:r w:rsidR="00970FD3" w:rsidRPr="00C67E92">
        <w:t>предусмотренном</w:t>
      </w:r>
      <w:r w:rsidRPr="00C67E92">
        <w:t xml:space="preserve"> законом наказании за доказанное правонарушение.</w:t>
      </w:r>
    </w:p>
    <w:p w:rsidR="0048403B" w:rsidRPr="00C67E92" w:rsidRDefault="0048403B" w:rsidP="006A645C"/>
    <w:p w:rsidR="0048403B" w:rsidRPr="00C67E92" w:rsidRDefault="0048403B" w:rsidP="006A645C">
      <w:r w:rsidRPr="00C67E92">
        <w:t>58.</w:t>
      </w:r>
      <w:r w:rsidRPr="00C67E92">
        <w:tab/>
      </w:r>
      <w:r w:rsidRPr="00C67E92">
        <w:rPr>
          <w:u w:val="single"/>
        </w:rPr>
        <w:t>Г-н КЛЕЙН</w:t>
      </w:r>
      <w:r w:rsidRPr="00C67E92">
        <w:t xml:space="preserve">, отмечая, что государства-участники обязаны представлять доклады о "прогрессе, достигнутом в осуществлении" прав, предусмотренных Пактом, отмечает явное отсутствие прогресса в этом отношении в </w:t>
      </w:r>
      <w:r w:rsidR="00970FD3" w:rsidRPr="00C67E92">
        <w:t>Гватемале</w:t>
      </w:r>
      <w:r w:rsidRPr="00C67E92">
        <w:t>.  Согласно докладу МИН</w:t>
      </w:r>
      <w:r w:rsidR="00A471DA">
        <w:t>У</w:t>
      </w:r>
      <w:r w:rsidRPr="00C67E92">
        <w:t>ГУА, упоминаемому в вопросе 2</w:t>
      </w:r>
      <w:r w:rsidR="00A471DA">
        <w:t>,</w:t>
      </w:r>
      <w:r w:rsidRPr="00C67E92">
        <w:t xml:space="preserve"> </w:t>
      </w:r>
      <w:r w:rsidR="00A471DA">
        <w:t xml:space="preserve">и </w:t>
      </w:r>
      <w:r w:rsidRPr="00C67E92">
        <w:t xml:space="preserve">седьмому региональному докладу Центральноамериканской комиссии по правам человека, Гватемала является главным нарушителем гражданских и политических прав в регионе.  Специальный докладчик Комиссии по правам человека по вопросу о независимости судей и адвокатов в марте 2001 года констатировал, что </w:t>
      </w:r>
      <w:r w:rsidR="00A471DA">
        <w:t xml:space="preserve">ее </w:t>
      </w:r>
      <w:r w:rsidRPr="00C67E92">
        <w:t>система по-прежнему страдает серьезными изъянами, что лишь 10 процентов всех случае убийств до</w:t>
      </w:r>
      <w:r w:rsidR="00A471DA">
        <w:t>ходит до</w:t>
      </w:r>
      <w:r w:rsidRPr="00C67E92">
        <w:t xml:space="preserve"> судов, причем очень немногие заканчиваются осуждением, и что представители коренных народов подвергаются дискриминации в доступе к правосудию.</w:t>
      </w:r>
    </w:p>
    <w:p w:rsidR="0048403B" w:rsidRPr="00C67E92" w:rsidRDefault="0048403B" w:rsidP="006A645C"/>
    <w:p w:rsidR="0048403B" w:rsidRPr="00C67E92" w:rsidRDefault="0048403B" w:rsidP="006A645C">
      <w:r w:rsidRPr="00C67E92">
        <w:t>59.</w:t>
      </w:r>
      <w:r w:rsidRPr="00C67E92">
        <w:tab/>
      </w:r>
      <w:r w:rsidR="00970FD3" w:rsidRPr="00C67E92">
        <w:t>Обеспечение</w:t>
      </w:r>
      <w:r w:rsidRPr="00C67E92">
        <w:t xml:space="preserve"> общественной безопасности является сферой законных интересов государства, однако первостепенной обязанностью государства-участника </w:t>
      </w:r>
      <w:r w:rsidR="00970FD3" w:rsidRPr="00C67E92">
        <w:t>является</w:t>
      </w:r>
      <w:r w:rsidRPr="00C67E92">
        <w:t xml:space="preserve"> </w:t>
      </w:r>
      <w:r w:rsidR="00A471DA">
        <w:t xml:space="preserve">все же </w:t>
      </w:r>
      <w:r w:rsidRPr="00C67E92">
        <w:t xml:space="preserve">защита права на жизнь.  Ему необходимо применять такие меры для поддержания безопасности, которые совместимы с его международными обязательствами.  В противном случае его </w:t>
      </w:r>
      <w:r w:rsidR="00970FD3" w:rsidRPr="00C67E92">
        <w:t>действия</w:t>
      </w:r>
      <w:r w:rsidRPr="00C67E92">
        <w:t xml:space="preserve"> </w:t>
      </w:r>
      <w:r w:rsidR="00A471DA">
        <w:t>образуют</w:t>
      </w:r>
      <w:r w:rsidRPr="00C67E92">
        <w:t xml:space="preserve"> порочный круг.  Отдельные группы населения будут оспаривать законность действий государства и возьмут в руки оружие в целях самозащиты.  Публично транслируемые по телевидению эпизоды смертной казни являются примером таких действий.  Кроме того, приведение смертного приговора в исполнение с техническими огрехами, когда жертва 18 м</w:t>
      </w:r>
      <w:r w:rsidR="00A471DA">
        <w:t>инут</w:t>
      </w:r>
      <w:r w:rsidRPr="00C67E92">
        <w:t xml:space="preserve"> мучается </w:t>
      </w:r>
      <w:r w:rsidR="00A471DA">
        <w:t>а ожидании</w:t>
      </w:r>
      <w:r w:rsidRPr="00C67E92">
        <w:t xml:space="preserve"> смерти, является жестоким, бесчеловечным и унижающим достоинство обращением.</w:t>
      </w:r>
    </w:p>
    <w:p w:rsidR="0048403B" w:rsidRPr="00C67E92" w:rsidRDefault="0048403B" w:rsidP="006A645C"/>
    <w:p w:rsidR="0048403B" w:rsidRPr="00C67E92" w:rsidRDefault="0048403B" w:rsidP="006A645C">
      <w:r w:rsidRPr="00C67E92">
        <w:t>60.</w:t>
      </w:r>
      <w:r w:rsidRPr="00C67E92">
        <w:tab/>
        <w:t xml:space="preserve">Требование о соблюдении должной процедуры </w:t>
      </w:r>
      <w:r w:rsidR="00DE590F" w:rsidRPr="00C67E92">
        <w:t xml:space="preserve">является </w:t>
      </w:r>
      <w:r w:rsidRPr="00C67E92">
        <w:t xml:space="preserve">особенно важным в стране, где </w:t>
      </w:r>
      <w:r w:rsidR="00970FD3" w:rsidRPr="00C67E92">
        <w:t>по-прежнему</w:t>
      </w:r>
      <w:r w:rsidRPr="00C67E92">
        <w:t xml:space="preserve"> применятся смертная казнь.  Комитету известно о случае, когда </w:t>
      </w:r>
      <w:r w:rsidR="00DE590F">
        <w:t xml:space="preserve">не владеющий </w:t>
      </w:r>
      <w:r w:rsidRPr="00C67E92">
        <w:t>испан</w:t>
      </w:r>
      <w:r w:rsidR="00DE590F">
        <w:t xml:space="preserve">ским языком </w:t>
      </w:r>
      <w:r w:rsidRPr="00C67E92">
        <w:t>представитель коренной общины был судим и приговорен к смертной казни в отсутствие услуг переводчик</w:t>
      </w:r>
      <w:r w:rsidR="00DE590F">
        <w:t>а</w:t>
      </w:r>
      <w:r w:rsidRPr="00C67E92">
        <w:t xml:space="preserve">.  </w:t>
      </w:r>
      <w:r w:rsidR="00970FD3" w:rsidRPr="00C67E92">
        <w:t>Впоследствии</w:t>
      </w:r>
      <w:r w:rsidRPr="00C67E92">
        <w:t xml:space="preserve"> этот приговор был смягчен президентом, но даже длительный срок тюремного заключения при таких обстоятельствах является явным нарушением Пакта.  Должн</w:t>
      </w:r>
      <w:r w:rsidR="00DE590F">
        <w:t>ая</w:t>
      </w:r>
      <w:r w:rsidRPr="00C67E92">
        <w:t xml:space="preserve"> реакци</w:t>
      </w:r>
      <w:r w:rsidR="00DE590F">
        <w:t>я</w:t>
      </w:r>
      <w:r w:rsidRPr="00C67E92">
        <w:t xml:space="preserve"> на судебный процесс с процессуальными нарушениями</w:t>
      </w:r>
      <w:r w:rsidR="0049626D" w:rsidRPr="00C67E92">
        <w:t xml:space="preserve"> долж</w:t>
      </w:r>
      <w:r w:rsidR="00DE590F">
        <w:t>на</w:t>
      </w:r>
      <w:r w:rsidR="0049626D" w:rsidRPr="00C67E92">
        <w:t xml:space="preserve"> состоять в повторном рассмотрении дела или освобождении обвиняемого.</w:t>
      </w:r>
    </w:p>
    <w:p w:rsidR="0049626D" w:rsidRPr="00C67E92" w:rsidRDefault="0049626D" w:rsidP="006A645C"/>
    <w:p w:rsidR="00E5264D" w:rsidRPr="00C67E92" w:rsidRDefault="00045A65" w:rsidP="006A645C">
      <w:r w:rsidRPr="00C67E92">
        <w:t>61.</w:t>
      </w:r>
      <w:r w:rsidRPr="00C67E92">
        <w:tab/>
        <w:t xml:space="preserve">Насколько он понимает, </w:t>
      </w:r>
      <w:r w:rsidR="00DE590F">
        <w:t>З</w:t>
      </w:r>
      <w:r w:rsidRPr="00C67E92">
        <w:t>акон от 12 мая 2001 года о</w:t>
      </w:r>
      <w:r w:rsidR="00DE590F">
        <w:t>тменил</w:t>
      </w:r>
      <w:r w:rsidRPr="00C67E92">
        <w:t xml:space="preserve"> полномочия президента на помилование</w:t>
      </w:r>
      <w:r w:rsidR="00DE590F">
        <w:t>,</w:t>
      </w:r>
      <w:r w:rsidRPr="00C67E92">
        <w:t xml:space="preserve"> в нарушение статьи 6 (4) Пакта.  Существует по крайней мере три веских основания для помилования:  когда общий или конкретный закон не обеспечил соблюдение справедливости в индивидуальных делах;  когда помилование является единственным </w:t>
      </w:r>
      <w:r w:rsidR="00C67E92" w:rsidRPr="00C67E92">
        <w:t>возможным</w:t>
      </w:r>
      <w:r w:rsidRPr="00C67E92">
        <w:t xml:space="preserve"> ответом на международные требования;  когда судебный процесс изобиловал процессуальными ошибками.  Согласно одному источнику информации от НПО отправление правосудия в Гватемале </w:t>
      </w:r>
      <w:r w:rsidR="00C67E92" w:rsidRPr="00C67E92">
        <w:t>находится</w:t>
      </w:r>
      <w:r w:rsidRPr="00C67E92">
        <w:t xml:space="preserve"> под угрозой.</w:t>
      </w:r>
    </w:p>
    <w:p w:rsidR="00045A65" w:rsidRPr="00C67E92" w:rsidRDefault="00045A65" w:rsidP="006A645C"/>
    <w:p w:rsidR="00045A65" w:rsidRPr="00C67E92" w:rsidRDefault="00045A65" w:rsidP="00F535A9">
      <w:pPr>
        <w:spacing w:after="240"/>
      </w:pPr>
      <w:r w:rsidRPr="00C67E92">
        <w:t>62.</w:t>
      </w:r>
      <w:r w:rsidRPr="00C67E92">
        <w:tab/>
        <w:t xml:space="preserve">У него также вызывает беспокойство тот факт, что Гватемала в ряде случае не приняла временные меры защиты, к которым ее призывала Межамериканская комиссия по </w:t>
      </w:r>
      <w:r w:rsidR="00C67E92" w:rsidRPr="00C67E92">
        <w:t>правам</w:t>
      </w:r>
      <w:r w:rsidRPr="00C67E92">
        <w:t xml:space="preserve"> человека</w:t>
      </w:r>
      <w:r w:rsidR="00DE590F">
        <w:t>,</w:t>
      </w:r>
      <w:r w:rsidRPr="00C67E92">
        <w:t xml:space="preserve"> на том основании, что такие меры являются нарушением государственного суверенитета.  Такое отношение к органам, отвечающим за наблюдение за положением с правами человека</w:t>
      </w:r>
      <w:r w:rsidR="00DE590F">
        <w:t>,</w:t>
      </w:r>
      <w:r w:rsidRPr="00C67E92">
        <w:t xml:space="preserve"> более недопустимо в рамках международного права.</w:t>
      </w:r>
    </w:p>
    <w:p w:rsidR="00045A65" w:rsidRPr="00C67E92" w:rsidRDefault="00045A65" w:rsidP="006A645C">
      <w:r w:rsidRPr="00C67E92">
        <w:t>63.</w:t>
      </w:r>
      <w:r w:rsidRPr="00C67E92">
        <w:tab/>
        <w:t>Он приветствует создание Национального комитета мира и согласия и меры, принятые в отношении лиц, совершивших убийство архиепископа Джерарди.  Однако, к сожалению, не все обстоятельства этого дела выяснены до конца.</w:t>
      </w:r>
    </w:p>
    <w:p w:rsidR="00045A65" w:rsidRPr="00C67E92" w:rsidRDefault="00045A65" w:rsidP="006A645C">
      <w:r w:rsidRPr="00C67E92">
        <w:t>64.</w:t>
      </w:r>
      <w:r w:rsidRPr="00C67E92">
        <w:tab/>
        <w:t>Согласно недавней статье "Хьюман райтс квотерли"</w:t>
      </w:r>
      <w:r w:rsidR="00DE590F">
        <w:t>,</w:t>
      </w:r>
      <w:r w:rsidRPr="00C67E92">
        <w:t xml:space="preserve"> за </w:t>
      </w:r>
      <w:r w:rsidR="00C67E92" w:rsidRPr="00C67E92">
        <w:t>авторством</w:t>
      </w:r>
      <w:r w:rsidRPr="00C67E92">
        <w:t xml:space="preserve"> председателя Комиссия по восстановлению исторической справедливости</w:t>
      </w:r>
      <w:r w:rsidR="00DE590F">
        <w:t>,</w:t>
      </w:r>
      <w:r w:rsidRPr="00C67E92">
        <w:t xml:space="preserve"> </w:t>
      </w:r>
      <w:r w:rsidR="00C67E92" w:rsidRPr="00C67E92">
        <w:t>правительств</w:t>
      </w:r>
      <w:r w:rsidR="00DE590F">
        <w:t>о</w:t>
      </w:r>
      <w:r w:rsidRPr="00C67E92">
        <w:t xml:space="preserve"> 6 мая в ответ на доклад Комиссии безапелляционно заявил</w:t>
      </w:r>
      <w:r w:rsidR="00DE590F">
        <w:t>о</w:t>
      </w:r>
      <w:r w:rsidRPr="00C67E92">
        <w:t>, что нет необходимости что-либо</w:t>
      </w:r>
      <w:r w:rsidR="00C67E92">
        <w:t xml:space="preserve"> </w:t>
      </w:r>
      <w:r w:rsidRPr="00C67E92">
        <w:t>предпринимать.  Комиссия рекомендовала, чтобы президент принес публичные извинения от имени государства народу Гватемалы за акты, описываемые в докладе, и взял на себя ответственность за нарушение прав человека, связанные с вооруженным конфликтом.  Эта рекомендация была отвергнута на том основании, что президент уже выразил своего рода сожаление в декабре 1998 года, то есть в тот момент, когда еще не полностью были выявлены масштабы</w:t>
      </w:r>
      <w:r w:rsidR="00DE590F">
        <w:t xml:space="preserve"> совершенных преступных</w:t>
      </w:r>
      <w:r w:rsidRPr="00C67E92">
        <w:t xml:space="preserve"> деяни</w:t>
      </w:r>
      <w:r w:rsidR="00DE590F">
        <w:t>й</w:t>
      </w:r>
      <w:r w:rsidRPr="00C67E92">
        <w:t xml:space="preserve">.  </w:t>
      </w:r>
      <w:r w:rsidR="00C67E92" w:rsidRPr="00C67E92">
        <w:t>Правительство</w:t>
      </w:r>
      <w:r w:rsidRPr="00C67E92">
        <w:t xml:space="preserve"> также отрицало необходимость проведения чистки в рядах вооруженных сил, поскольку такой процесс уже имел место, хотя и </w:t>
      </w:r>
      <w:r w:rsidR="00DE590F">
        <w:t xml:space="preserve">проходил </w:t>
      </w:r>
      <w:r w:rsidRPr="00C67E92">
        <w:t>без ведома общественности и в отсутствие открытой дискуссии.  Правительство также отказало в создании механизма последующих шагов, который был рекомендован Комиссией.  Также не было принято никаких мер</w:t>
      </w:r>
      <w:r w:rsidR="00C67E92">
        <w:t xml:space="preserve"> </w:t>
      </w:r>
      <w:r w:rsidRPr="00C67E92">
        <w:t>по итогам расследования, показавшего, что по стране имел место геноцид, несмотря на то, что Гватемала является участником Конвенции о предупреждении геноцида и наказании за него.</w:t>
      </w:r>
    </w:p>
    <w:p w:rsidR="00045A65" w:rsidRPr="00C67E92" w:rsidRDefault="00045A65" w:rsidP="006A645C"/>
    <w:p w:rsidR="00045A65" w:rsidRPr="00C67E92" w:rsidRDefault="00045A65" w:rsidP="006A645C">
      <w:r w:rsidRPr="00C67E92">
        <w:t>65.</w:t>
      </w:r>
      <w:r w:rsidRPr="00C67E92">
        <w:tab/>
        <w:t xml:space="preserve">Можно сделать немало предложений </w:t>
      </w:r>
      <w:r w:rsidR="00DE590F">
        <w:t>по формированию</w:t>
      </w:r>
      <w:r w:rsidRPr="00C67E92">
        <w:t xml:space="preserve"> новой институцион</w:t>
      </w:r>
      <w:r w:rsidR="00DE590F">
        <w:t>альной</w:t>
      </w:r>
      <w:r w:rsidRPr="00C67E92">
        <w:t xml:space="preserve"> базы в Гватемале (независимость судебной системы, конец безнаказанности, </w:t>
      </w:r>
      <w:r w:rsidR="00C67E92" w:rsidRPr="00C67E92">
        <w:t>отстранение</w:t>
      </w:r>
      <w:r w:rsidRPr="00C67E92">
        <w:t xml:space="preserve"> военных от управления гражданскими делами, независимый механизм по расследованию жалоб </w:t>
      </w:r>
      <w:r w:rsidR="00DE590F">
        <w:t>на</w:t>
      </w:r>
      <w:r w:rsidRPr="00C67E92">
        <w:t xml:space="preserve"> полицию, свобода выражения</w:t>
      </w:r>
      <w:r w:rsidR="00DE590F">
        <w:t xml:space="preserve"> мнений</w:t>
      </w:r>
      <w:r w:rsidRPr="00C67E92">
        <w:t>, правозащитн</w:t>
      </w:r>
      <w:r w:rsidR="00DE590F">
        <w:t>ое</w:t>
      </w:r>
      <w:r w:rsidRPr="00C67E92">
        <w:t xml:space="preserve"> образовани</w:t>
      </w:r>
      <w:r w:rsidR="00DE590F">
        <w:t>е</w:t>
      </w:r>
      <w:r w:rsidRPr="00C67E92">
        <w:t>, вовлечение женщин в строительство нового общества), однако они будут бессмысленными в отсутствие политической воли к их практической реализации.</w:t>
      </w:r>
    </w:p>
    <w:p w:rsidR="00045A65" w:rsidRPr="00C67E92" w:rsidRDefault="00045A65" w:rsidP="006A645C"/>
    <w:p w:rsidR="00045A65" w:rsidRPr="00C67E92" w:rsidRDefault="00045A65" w:rsidP="006A645C">
      <w:r w:rsidRPr="00C67E92">
        <w:t>66.</w:t>
      </w:r>
      <w:r w:rsidRPr="00C67E92">
        <w:tab/>
      </w:r>
      <w:r w:rsidR="00064FF3" w:rsidRPr="00C67E92">
        <w:rPr>
          <w:u w:val="single"/>
        </w:rPr>
        <w:t>Г-н КРЕЦМЕР</w:t>
      </w:r>
      <w:r w:rsidR="00064FF3" w:rsidRPr="00C67E92">
        <w:t xml:space="preserve"> говорит, что комментарий, содержащийся в заключительных замечаниях Комитета </w:t>
      </w:r>
      <w:r w:rsidR="0037114D">
        <w:t>к</w:t>
      </w:r>
      <w:r w:rsidR="00064FF3" w:rsidRPr="00C67E92">
        <w:t xml:space="preserve"> первоначальному докладу Гватемалы от апреля 1996 года (CCPR/C/79/Add.63)</w:t>
      </w:r>
      <w:r w:rsidR="0037114D">
        <w:t>,</w:t>
      </w:r>
      <w:r w:rsidR="00064FF3" w:rsidRPr="00C67E92">
        <w:t xml:space="preserve"> о том, что, хотя доклад содержит информацию об общих законодательных нормах Гватемалы, он в целом не смог показать положение дел с выполнением Пакта на практике, как представляется, вполне</w:t>
      </w:r>
      <w:r w:rsidR="00C67E92">
        <w:t xml:space="preserve"> </w:t>
      </w:r>
      <w:r w:rsidR="00064FF3" w:rsidRPr="00C67E92">
        <w:t>применим и ко второму периодическому докладу.  Он не содержит никакой реальной информации о мерах, принятых для учета озабоченностей, высказанных Комитетом при рассмотрении первоначального доклада.</w:t>
      </w:r>
    </w:p>
    <w:p w:rsidR="00064FF3" w:rsidRPr="00C67E92" w:rsidRDefault="00064FF3" w:rsidP="006A645C"/>
    <w:p w:rsidR="00064FF3" w:rsidRPr="00C67E92" w:rsidRDefault="00064FF3" w:rsidP="006A645C">
      <w:r w:rsidRPr="00C67E92">
        <w:t>67.</w:t>
      </w:r>
      <w:r w:rsidRPr="00C67E92">
        <w:tab/>
        <w:t>Помимо безнаказанности</w:t>
      </w:r>
      <w:r w:rsidR="00A16ECF" w:rsidRPr="00C67E92">
        <w:t xml:space="preserve">, по мнению оратора, важнейшим вопросом является неспособность правительства не только соблюдать, но и гарантировать всем лицам на своей территории и под своей юрисдикцией права, признанные Пактом, в первую очередь право на жизнь, свободу и безопасность согласно статьям 6 и 9.  </w:t>
      </w:r>
      <w:r w:rsidR="00C67E92" w:rsidRPr="00C67E92">
        <w:t>Один</w:t>
      </w:r>
      <w:r w:rsidR="00A16ECF" w:rsidRPr="00C67E92">
        <w:t xml:space="preserve"> из вопросов, вызывающих беспокойство и упомянутых в ранее сформулированных заключительных замечаниях, касается нарушения прав человека во</w:t>
      </w:r>
      <w:r w:rsidR="0037114D">
        <w:t>оруженными</w:t>
      </w:r>
      <w:r w:rsidR="00A16ECF" w:rsidRPr="00C67E92">
        <w:t xml:space="preserve"> групп</w:t>
      </w:r>
      <w:r w:rsidR="0037114D">
        <w:t>ами</w:t>
      </w:r>
      <w:r w:rsidR="00A16ECF" w:rsidRPr="00C67E92">
        <w:t>, многие из которых связаны с государственными силами безопасности.  Согласно пункту 57 второго периодического доклада</w:t>
      </w:r>
      <w:r w:rsidR="0037114D">
        <w:t>,</w:t>
      </w:r>
      <w:r w:rsidR="00A16ECF" w:rsidRPr="00C67E92">
        <w:t xml:space="preserve"> в Гватемале нет никаких "</w:t>
      </w:r>
      <w:r w:rsidR="0037114D">
        <w:t xml:space="preserve">законно </w:t>
      </w:r>
      <w:r w:rsidR="00A16ECF" w:rsidRPr="00C67E92">
        <w:t>призна</w:t>
      </w:r>
      <w:r w:rsidR="0037114D">
        <w:t>нных</w:t>
      </w:r>
      <w:r w:rsidR="00A16ECF" w:rsidRPr="00C67E92">
        <w:t xml:space="preserve">" </w:t>
      </w:r>
      <w:r w:rsidR="00C67E92" w:rsidRPr="00C67E92">
        <w:t>во</w:t>
      </w:r>
      <w:r w:rsidR="0037114D">
        <w:t>оруженных</w:t>
      </w:r>
      <w:r w:rsidR="00A16ECF" w:rsidRPr="00C67E92">
        <w:t xml:space="preserve"> групп.  Однако у Комитета </w:t>
      </w:r>
      <w:r w:rsidR="00C67E92" w:rsidRPr="00C67E92">
        <w:t>вызывает</w:t>
      </w:r>
      <w:r w:rsidR="00A16ECF" w:rsidRPr="00C67E92">
        <w:t xml:space="preserve"> беспокойство де</w:t>
      </w:r>
      <w:r w:rsidR="0037114D">
        <w:t>ятельность</w:t>
      </w:r>
      <w:r w:rsidR="00A16ECF" w:rsidRPr="00C67E92">
        <w:t xml:space="preserve"> любых во</w:t>
      </w:r>
      <w:r w:rsidR="0037114D">
        <w:t>оруженных</w:t>
      </w:r>
      <w:r w:rsidR="00A16ECF" w:rsidRPr="00C67E92">
        <w:t xml:space="preserve"> групп независимо от того, признаны ли они или нет.  По сведениям</w:t>
      </w:r>
      <w:r w:rsidR="0037114D">
        <w:t>, полученным от авторитетных</w:t>
      </w:r>
      <w:r w:rsidR="00A16ECF" w:rsidRPr="00C67E92">
        <w:t xml:space="preserve"> НПО</w:t>
      </w:r>
      <w:r w:rsidR="0037114D">
        <w:t>,</w:t>
      </w:r>
      <w:r w:rsidR="00A16ECF" w:rsidRPr="00C67E92">
        <w:t xml:space="preserve"> поведение таких группировок по</w:t>
      </w:r>
      <w:r w:rsidR="00A16ECF" w:rsidRPr="00C67E92">
        <w:noBreakHyphen/>
        <w:t xml:space="preserve">прежнему является серьезной проблемой.  Например, </w:t>
      </w:r>
      <w:r w:rsidR="0037114D">
        <w:t>М</w:t>
      </w:r>
      <w:r w:rsidR="00A16ECF" w:rsidRPr="00C67E92">
        <w:t>еждународная амнистия недавно сообщила о том, что правоз</w:t>
      </w:r>
      <w:r w:rsidR="00C67E92">
        <w:t>а</w:t>
      </w:r>
      <w:r w:rsidR="00A16ECF" w:rsidRPr="00C67E92">
        <w:t>щ</w:t>
      </w:r>
      <w:r w:rsidR="00C67E92">
        <w:t>и</w:t>
      </w:r>
      <w:r w:rsidR="00A16ECF" w:rsidRPr="00C67E92">
        <w:t xml:space="preserve">тник </w:t>
      </w:r>
      <w:r w:rsidR="0037114D">
        <w:t>К</w:t>
      </w:r>
      <w:r w:rsidR="00A16ECF" w:rsidRPr="00C67E92">
        <w:t xml:space="preserve">елсо Балан был задержан, ограблен, накачан наркотиками и брошен в бессознательном состоянии двумя лицами, которые, по всей видимости, принадлежат к </w:t>
      </w:r>
      <w:r w:rsidR="00C67E92" w:rsidRPr="00C67E92">
        <w:t>во</w:t>
      </w:r>
      <w:r w:rsidR="0037114D">
        <w:t>оруженным формированиям</w:t>
      </w:r>
      <w:r w:rsidR="00A16ECF" w:rsidRPr="00C67E92">
        <w:t xml:space="preserve"> и действуют под диктовку лиц, которые ранее были виновниками массовой расправы армии над гражданским населением.  Он задает вопрос, какие меры принимаются для расформирования таких группировок и борьбы с этим </w:t>
      </w:r>
      <w:r w:rsidR="00C67E92" w:rsidRPr="00C67E92">
        <w:t>чрезвычайно</w:t>
      </w:r>
      <w:r w:rsidR="00A16ECF" w:rsidRPr="00C67E92">
        <w:t xml:space="preserve"> опасным явлением</w:t>
      </w:r>
      <w:r w:rsidR="0037114D">
        <w:t>?</w:t>
      </w:r>
    </w:p>
    <w:p w:rsidR="00A16ECF" w:rsidRPr="00C67E92" w:rsidRDefault="00A16ECF" w:rsidP="006A645C"/>
    <w:p w:rsidR="00A16ECF" w:rsidRPr="00C67E92" w:rsidRDefault="00A16ECF" w:rsidP="006A645C">
      <w:r w:rsidRPr="00C67E92">
        <w:t>68.</w:t>
      </w:r>
      <w:r w:rsidRPr="00C67E92">
        <w:tab/>
        <w:t>Согласно пункту 38 доклада</w:t>
      </w:r>
      <w:r w:rsidR="009A152D">
        <w:t>,</w:t>
      </w:r>
      <w:r w:rsidRPr="00C67E92">
        <w:t xml:space="preserve"> в </w:t>
      </w:r>
      <w:r w:rsidR="009A152D">
        <w:t>В</w:t>
      </w:r>
      <w:r w:rsidRPr="00C67E92">
        <w:t>оенн</w:t>
      </w:r>
      <w:r w:rsidR="009A152D">
        <w:t>о-судебный кодекс</w:t>
      </w:r>
      <w:r w:rsidRPr="00C67E92">
        <w:t xml:space="preserve"> были внесены поправки, придающие ему статус единственного документа, который может быть использован для организации трибуналов по военным преступлениям.</w:t>
      </w:r>
      <w:r w:rsidR="00622E53" w:rsidRPr="00C67E92">
        <w:t xml:space="preserve">  Интересуясь определением понятия "военные преступления", он спрашивает, может ли, например, обычный суд слушать </w:t>
      </w:r>
      <w:r w:rsidR="00C67E92" w:rsidRPr="00C67E92">
        <w:t>дело, по</w:t>
      </w:r>
      <w:r w:rsidR="00622E53" w:rsidRPr="00C67E92">
        <w:t xml:space="preserve"> которому военнослужащие обвиняются в убийстве ни в чем не повинных лиц в ходе военных действий.</w:t>
      </w:r>
    </w:p>
    <w:p w:rsidR="00622E53" w:rsidRPr="00C67E92" w:rsidRDefault="00622E53" w:rsidP="006A645C"/>
    <w:p w:rsidR="00622E53" w:rsidRPr="00C67E92" w:rsidRDefault="00622E53" w:rsidP="006A645C">
      <w:r w:rsidRPr="00C67E92">
        <w:t>69.</w:t>
      </w:r>
      <w:r w:rsidRPr="00C67E92">
        <w:tab/>
        <w:t xml:space="preserve">По сообщению ряда НПО, </w:t>
      </w:r>
      <w:r w:rsidR="00C67E92" w:rsidRPr="00C67E92">
        <w:t>осложнения</w:t>
      </w:r>
      <w:r w:rsidRPr="00C67E92">
        <w:t xml:space="preserve"> после аборта являются второй наиболее распространенной причиной смерти среди женщин.  Это объясняется тем, что в Гватемале </w:t>
      </w:r>
      <w:r w:rsidR="00C67E92" w:rsidRPr="00C67E92">
        <w:t>аборт</w:t>
      </w:r>
      <w:r w:rsidRPr="00C67E92">
        <w:t xml:space="preserve"> запрещен, </w:t>
      </w:r>
      <w:r w:rsidR="005A3A07">
        <w:t>и он разрешается только</w:t>
      </w:r>
      <w:r w:rsidRPr="00C67E92">
        <w:t xml:space="preserve"> в целях спасения жизни матери.  Поэтому многие женщины прибегают к небезопасному подпольному аборту.  Комитет считает, что государство-участник обязано</w:t>
      </w:r>
      <w:r w:rsidR="005A3A07">
        <w:t>,</w:t>
      </w:r>
      <w:r w:rsidRPr="00C67E92">
        <w:t xml:space="preserve"> независимо от своего законодательства по вопросу абортов</w:t>
      </w:r>
      <w:r w:rsidR="005A3A07">
        <w:t>,</w:t>
      </w:r>
      <w:r w:rsidRPr="00C67E92">
        <w:t xml:space="preserve"> защищать жизнь всех </w:t>
      </w:r>
      <w:r w:rsidR="005A3A07">
        <w:t>своих граждан</w:t>
      </w:r>
      <w:r w:rsidRPr="00C67E92">
        <w:t>, включая женщин с нежелательной беременностью.  Что делается государством для того, чтобы жизнь таких женщин не подвергалась опасности?</w:t>
      </w:r>
    </w:p>
    <w:p w:rsidR="00622E53" w:rsidRPr="00C67E92" w:rsidRDefault="00622E53" w:rsidP="006A645C"/>
    <w:p w:rsidR="00622E53" w:rsidRPr="00C67E92" w:rsidRDefault="00622E53" w:rsidP="006A645C">
      <w:r w:rsidRPr="00C67E92">
        <w:t>70.</w:t>
      </w:r>
      <w:r w:rsidRPr="00C67E92">
        <w:tab/>
        <w:t xml:space="preserve">В статье 9 (3) Пакта говорится, что </w:t>
      </w:r>
      <w:r w:rsidR="00EC5FE1" w:rsidRPr="00C67E92">
        <w:t>содержание под стражей лиц в ожидании суда не должно быть общим правилом.  Однако согласно сведениям, содержащимся в таблице после пункта 241 доклада</w:t>
      </w:r>
      <w:r w:rsidR="005A3A07">
        <w:t>,</w:t>
      </w:r>
      <w:r w:rsidR="00EC5FE1" w:rsidRPr="00C67E92">
        <w:t xml:space="preserve"> примерно две трети заключенных в стране отбывают там предварительное заключение и лишь одна треть находится там по приговору.</w:t>
      </w:r>
    </w:p>
    <w:p w:rsidR="00EC5FE1" w:rsidRPr="00C67E92" w:rsidRDefault="00EC5FE1" w:rsidP="006A645C"/>
    <w:p w:rsidR="00EC5FE1" w:rsidRPr="00C67E92" w:rsidRDefault="00EC5FE1" w:rsidP="006A645C">
      <w:r w:rsidRPr="00C67E92">
        <w:t>71.</w:t>
      </w:r>
      <w:r w:rsidRPr="00C67E92">
        <w:tab/>
      </w:r>
      <w:r w:rsidRPr="00C67E92">
        <w:rPr>
          <w:u w:val="single"/>
        </w:rPr>
        <w:t>Г-н ШЕЙНИН</w:t>
      </w:r>
      <w:r w:rsidRPr="00C67E92">
        <w:t xml:space="preserve"> присоединяется к вопросу, заданному г</w:t>
      </w:r>
      <w:r w:rsidRPr="00C67E92">
        <w:noBreakHyphen/>
        <w:t>ном Кре</w:t>
      </w:r>
      <w:r w:rsidR="005A3A07">
        <w:t>т</w:t>
      </w:r>
      <w:r w:rsidR="004E69A1" w:rsidRPr="00C67E92">
        <w:t xml:space="preserve">цмером относительно аборта.  Его также интересует наличие контрацептивов и других методов планирования семьи.  По имеющимся у Комитета сведениям, </w:t>
      </w:r>
      <w:r w:rsidR="005A3A07">
        <w:t xml:space="preserve">сельские матери в среднем </w:t>
      </w:r>
      <w:r w:rsidR="004E69A1" w:rsidRPr="00C67E92">
        <w:t xml:space="preserve">имеют </w:t>
      </w:r>
      <w:r w:rsidR="005A3A07">
        <w:t xml:space="preserve">по </w:t>
      </w:r>
      <w:r w:rsidR="004E69A1" w:rsidRPr="00C67E92">
        <w:t>семь детей и что подавляющее большинство коренных женщин не имеют доступа к информации о планировании семьи.  С учетом вызывающей беспокойство высокой материнской смертности осознает ли государство-участник тот факт, что эти обстоятельства могут ставить под угрозу право женщин на жизнь?</w:t>
      </w:r>
    </w:p>
    <w:p w:rsidR="004E69A1" w:rsidRPr="00C67E92" w:rsidRDefault="004E69A1" w:rsidP="006A645C"/>
    <w:p w:rsidR="004E69A1" w:rsidRPr="00C67E92" w:rsidRDefault="004E69A1" w:rsidP="006A645C">
      <w:r w:rsidRPr="00C67E92">
        <w:t>72.</w:t>
      </w:r>
      <w:r w:rsidRPr="00C67E92">
        <w:tab/>
        <w:t xml:space="preserve">Согласно </w:t>
      </w:r>
      <w:r w:rsidR="00C67E92" w:rsidRPr="00C67E92">
        <w:t>сообщению</w:t>
      </w:r>
      <w:r w:rsidRPr="00C67E92">
        <w:t xml:space="preserve"> делегации</w:t>
      </w:r>
      <w:r w:rsidR="005A3A07">
        <w:t>,</w:t>
      </w:r>
      <w:r w:rsidRPr="00C67E92">
        <w:t xml:space="preserve"> </w:t>
      </w:r>
      <w:r w:rsidR="005A3A07">
        <w:t>К</w:t>
      </w:r>
      <w:r w:rsidRPr="00C67E92">
        <w:t xml:space="preserve">онституционный суд </w:t>
      </w:r>
      <w:r w:rsidR="00C67E92" w:rsidRPr="00C67E92">
        <w:t>признал</w:t>
      </w:r>
      <w:r w:rsidRPr="00C67E92">
        <w:t xml:space="preserve"> неприменимость </w:t>
      </w:r>
      <w:r w:rsidR="00C67E92" w:rsidRPr="00C67E92">
        <w:t>смертной</w:t>
      </w:r>
      <w:r w:rsidRPr="00C67E92">
        <w:t xml:space="preserve"> казни в ряде </w:t>
      </w:r>
      <w:r w:rsidR="005A3A07">
        <w:t xml:space="preserve">категорий </w:t>
      </w:r>
      <w:r w:rsidRPr="00C67E92">
        <w:t xml:space="preserve">дел на том основании, что это противоречит </w:t>
      </w:r>
      <w:r w:rsidR="005A3A07">
        <w:t>К</w:t>
      </w:r>
      <w:r w:rsidRPr="00C67E92">
        <w:t>онституции или международным обязательствам Гватемалы.  Ему хотелось бы знать, сыграло ли роль распространение смертной казни на дела о новых</w:t>
      </w:r>
      <w:r w:rsidR="00C67E92">
        <w:t xml:space="preserve"> </w:t>
      </w:r>
      <w:r w:rsidRPr="00C67E92">
        <w:t xml:space="preserve">преступлениях в решениях суда, </w:t>
      </w:r>
      <w:r w:rsidR="005A3A07">
        <w:t xml:space="preserve">и </w:t>
      </w:r>
      <w:r w:rsidRPr="00C67E92">
        <w:t xml:space="preserve">если да, </w:t>
      </w:r>
      <w:r w:rsidR="005A3A07">
        <w:t xml:space="preserve">то </w:t>
      </w:r>
      <w:r w:rsidRPr="00C67E92">
        <w:t xml:space="preserve">были ли предприняты шаги для соответствующего изменения </w:t>
      </w:r>
      <w:r w:rsidR="005A3A07">
        <w:t>законодательства</w:t>
      </w:r>
      <w:r w:rsidRPr="00C67E92">
        <w:t>.</w:t>
      </w:r>
    </w:p>
    <w:p w:rsidR="004E69A1" w:rsidRPr="00C67E92" w:rsidRDefault="004E69A1" w:rsidP="006A645C"/>
    <w:p w:rsidR="004E69A1" w:rsidRPr="00C67E92" w:rsidRDefault="004E69A1" w:rsidP="006A645C">
      <w:r w:rsidRPr="00C67E92">
        <w:t>73.</w:t>
      </w:r>
      <w:r w:rsidRPr="00C67E92">
        <w:tab/>
        <w:t>Если гватемальские власти</w:t>
      </w:r>
      <w:r w:rsidR="00FB1F01" w:rsidRPr="00C67E92">
        <w:t xml:space="preserve"> стремятся добиться запрещения смертной казни, то он сомневается в том, что изъятие определенных категорий лиц или преступлений из сферы применения смертной казни является правильным подходом.  Тот факт, что примерно 20 процентов населения – мужчины в возрасте от 18 до 60 лет – сейчас могут стать жертвой смертной казни,</w:t>
      </w:r>
      <w:r w:rsidR="001507F0">
        <w:t xml:space="preserve"> порождает</w:t>
      </w:r>
      <w:r w:rsidR="00FB1F01" w:rsidRPr="00C67E92">
        <w:t xml:space="preserve"> проблему </w:t>
      </w:r>
      <w:r w:rsidR="001507F0">
        <w:t xml:space="preserve">недопущения </w:t>
      </w:r>
      <w:r w:rsidR="00FB1F01" w:rsidRPr="00C67E92">
        <w:t>дискриминации.  Он задается вопросом, на самом ли деле правительство стремится к отмене смертной казни?</w:t>
      </w:r>
    </w:p>
    <w:p w:rsidR="00FB1F01" w:rsidRPr="00C67E92" w:rsidRDefault="00FB1F01" w:rsidP="006A645C"/>
    <w:p w:rsidR="00FB1F01" w:rsidRPr="00C67E92" w:rsidRDefault="00FB1F01" w:rsidP="006A645C">
      <w:r w:rsidRPr="00C67E92">
        <w:t>74.</w:t>
      </w:r>
      <w:r w:rsidRPr="00C67E92">
        <w:tab/>
      </w:r>
      <w:r w:rsidRPr="00C67E92">
        <w:rPr>
          <w:u w:val="single"/>
        </w:rPr>
        <w:t>Г-н ХЕНКИН</w:t>
      </w:r>
      <w:r w:rsidRPr="00C67E92">
        <w:t xml:space="preserve"> выражает озабоченность по поводу нарушения принципа верховенства закона в Гватемале, что, в частности находит свое отражение в безнаказанности, самосуде и исчезновении людей.  В частности, он хотел бы знать, достигнут ли какой-либо прогресс в установлении местонахождения профессора Майры Гутьер</w:t>
      </w:r>
      <w:r w:rsidR="001507F0">
        <w:t>р</w:t>
      </w:r>
      <w:r w:rsidRPr="00C67E92">
        <w:t xml:space="preserve">ес </w:t>
      </w:r>
      <w:r w:rsidR="001507F0">
        <w:t>Х</w:t>
      </w:r>
      <w:r w:rsidRPr="00C67E92">
        <w:t>ернандес?</w:t>
      </w:r>
    </w:p>
    <w:p w:rsidR="00FB1F01" w:rsidRPr="00C67E92" w:rsidRDefault="00FB1F01" w:rsidP="006A645C"/>
    <w:p w:rsidR="00FB1F01" w:rsidRPr="00C67E92" w:rsidRDefault="00FB1F01" w:rsidP="006A645C">
      <w:r w:rsidRPr="00C67E92">
        <w:t>75.</w:t>
      </w:r>
      <w:r w:rsidRPr="00C67E92">
        <w:tab/>
        <w:t>В демократическом обществе место военных – в казармах.  Насколько гватемальским властям удалось добиться того, чтобы военные занимались своими делами и в какой степени они по</w:t>
      </w:r>
      <w:r w:rsidRPr="00C67E92">
        <w:noBreakHyphen/>
        <w:t xml:space="preserve">прежнему продолжают вмешиваться в жизнь гражданского общества, например, </w:t>
      </w:r>
      <w:r w:rsidR="001507F0">
        <w:t xml:space="preserve">в </w:t>
      </w:r>
      <w:r w:rsidRPr="00C67E92">
        <w:t>отправлени</w:t>
      </w:r>
      <w:r w:rsidR="001507F0">
        <w:t>е</w:t>
      </w:r>
      <w:r w:rsidRPr="00C67E92">
        <w:t xml:space="preserve"> правосудия?</w:t>
      </w:r>
    </w:p>
    <w:p w:rsidR="00FB1F01" w:rsidRPr="00C67E92" w:rsidRDefault="00FB1F01" w:rsidP="006A645C"/>
    <w:p w:rsidR="00FB1F01" w:rsidRPr="00C67E92" w:rsidRDefault="00FB1F01" w:rsidP="006A645C">
      <w:r w:rsidRPr="00C67E92">
        <w:t>76.</w:t>
      </w:r>
      <w:r w:rsidRPr="00C67E92">
        <w:tab/>
      </w:r>
      <w:r w:rsidR="00293703" w:rsidRPr="00C67E92">
        <w:t>Ему хотелось бы получить более точн</w:t>
      </w:r>
      <w:r w:rsidR="001507F0">
        <w:t>о</w:t>
      </w:r>
      <w:r w:rsidR="00293703" w:rsidRPr="00C67E92">
        <w:t>е определени</w:t>
      </w:r>
      <w:r w:rsidR="001507F0">
        <w:t>е</w:t>
      </w:r>
      <w:r w:rsidR="00293703" w:rsidRPr="00C67E92">
        <w:t xml:space="preserve"> понятия "</w:t>
      </w:r>
      <w:r w:rsidR="00C67E92" w:rsidRPr="00C67E92">
        <w:t>во</w:t>
      </w:r>
      <w:r w:rsidR="001507F0">
        <w:t>оруженная группа</w:t>
      </w:r>
      <w:r w:rsidR="00293703" w:rsidRPr="00C67E92">
        <w:t>", как оно используется в гватемальском контексте.</w:t>
      </w:r>
    </w:p>
    <w:p w:rsidR="00293703" w:rsidRPr="00C67E92" w:rsidRDefault="00293703" w:rsidP="006A645C"/>
    <w:p w:rsidR="00293703" w:rsidRPr="00C67E92" w:rsidRDefault="00293703" w:rsidP="006A645C">
      <w:r w:rsidRPr="00C67E92">
        <w:t>77.</w:t>
      </w:r>
      <w:r w:rsidRPr="00C67E92">
        <w:tab/>
      </w:r>
      <w:r w:rsidRPr="00C67E92">
        <w:rPr>
          <w:u w:val="single"/>
        </w:rPr>
        <w:t>Г-н РИВАС ПОСАДА</w:t>
      </w:r>
      <w:r w:rsidRPr="00C67E92">
        <w:t xml:space="preserve"> отмечает, что, по словам делегации, применимость смертной казни в делах о краже людей и </w:t>
      </w:r>
      <w:r w:rsidR="008D24E1" w:rsidRPr="00C67E92">
        <w:t>отмена прав лиц, ожидающих исполнения смертного приговора</w:t>
      </w:r>
      <w:r w:rsidR="00750762">
        <w:t>,</w:t>
      </w:r>
      <w:r w:rsidR="008D24E1" w:rsidRPr="00C67E92">
        <w:t xml:space="preserve"> на прошение президентского помилования на практике имеет мало значения, в силу того, что Пакт и Американская конвенция о правах человека имеют примат над</w:t>
      </w:r>
      <w:r w:rsidR="00C67E92">
        <w:t xml:space="preserve"> </w:t>
      </w:r>
      <w:r w:rsidR="008D24E1" w:rsidRPr="00C67E92">
        <w:t>внутренним законодательством.  Ему хотелось бы знать, на каком уровне суды могут отмен</w:t>
      </w:r>
      <w:r w:rsidR="00750762">
        <w:t>я</w:t>
      </w:r>
      <w:r w:rsidR="008D24E1" w:rsidRPr="00C67E92">
        <w:t>ть смертный приговор лицу за совершение кражи людей на этом основании</w:t>
      </w:r>
      <w:r w:rsidR="00750762">
        <w:t>?</w:t>
      </w:r>
      <w:r w:rsidR="008D24E1" w:rsidRPr="00C67E92">
        <w:t xml:space="preserve">  Может ли любой суд признать примат международных обязательств</w:t>
      </w:r>
      <w:r w:rsidR="00750762">
        <w:t>,</w:t>
      </w:r>
      <w:r w:rsidR="008D24E1" w:rsidRPr="00C67E92">
        <w:t xml:space="preserve"> или </w:t>
      </w:r>
      <w:r w:rsidR="00750762">
        <w:t>это</w:t>
      </w:r>
      <w:r w:rsidR="008D24E1" w:rsidRPr="00C67E92">
        <w:t xml:space="preserve"> </w:t>
      </w:r>
      <w:r w:rsidR="00C67E92" w:rsidRPr="00C67E92">
        <w:t>прерогатива</w:t>
      </w:r>
      <w:r w:rsidR="008D24E1" w:rsidRPr="00C67E92">
        <w:t xml:space="preserve"> судов высш</w:t>
      </w:r>
      <w:r w:rsidR="00750762">
        <w:t>ей инстанции</w:t>
      </w:r>
      <w:r w:rsidR="008D24E1" w:rsidRPr="00C67E92">
        <w:t>?</w:t>
      </w:r>
      <w:r w:rsidR="0038636D" w:rsidRPr="00C67E92">
        <w:t xml:space="preserve">   Он поддерживает замечание г</w:t>
      </w:r>
      <w:r w:rsidR="0038636D" w:rsidRPr="00C67E92">
        <w:noBreakHyphen/>
        <w:t>жи Шанэ о необходимости внесения ясности в правовую ситуацию в отношении президентского помилования.  При нынешних обстоятельствах президент, помиловавший лицо, которому был вынесен смертный приговор, теоретически может быть обвинен в нарушении закона.</w:t>
      </w:r>
    </w:p>
    <w:p w:rsidR="0038636D" w:rsidRPr="00C67E92" w:rsidRDefault="0038636D" w:rsidP="006A645C"/>
    <w:p w:rsidR="0038636D" w:rsidRPr="00C67E92" w:rsidRDefault="0038636D" w:rsidP="006A645C">
      <w:r w:rsidRPr="00C67E92">
        <w:t>78.</w:t>
      </w:r>
      <w:r w:rsidRPr="00C67E92">
        <w:tab/>
        <w:t xml:space="preserve">В тех случаях, когда сотрудники полиции или </w:t>
      </w:r>
      <w:r w:rsidR="00750762">
        <w:t xml:space="preserve">служащие </w:t>
      </w:r>
      <w:r w:rsidRPr="00C67E92">
        <w:t xml:space="preserve">вооруженных сил были признаны в совершении уголовно наказуемых деяний, они не только должны увольняться со службы, но и нести наказание в </w:t>
      </w:r>
      <w:r w:rsidR="00C67E92" w:rsidRPr="00C67E92">
        <w:t>соответствии</w:t>
      </w:r>
      <w:r w:rsidRPr="00C67E92">
        <w:t xml:space="preserve"> с законом.</w:t>
      </w:r>
    </w:p>
    <w:p w:rsidR="0038636D" w:rsidRPr="00C67E92" w:rsidRDefault="0038636D" w:rsidP="006A645C"/>
    <w:p w:rsidR="0038636D" w:rsidRPr="00C67E92" w:rsidRDefault="0038636D" w:rsidP="006A645C">
      <w:r w:rsidRPr="00C67E92">
        <w:t>79.</w:t>
      </w:r>
      <w:r w:rsidRPr="00C67E92">
        <w:tab/>
      </w:r>
      <w:r w:rsidR="00CF71F1" w:rsidRPr="00C67E92">
        <w:t>Государство-участник подробно описало обстоятельства, в которых могло быть введено чрезвычайное положение, но не дало сведений об обстоятельствах с точки зрения ограничения прав человека.  Хотелось бы знать, применимы ли широкомасштабные ограничения на основные права и обязанности, которые допускались</w:t>
      </w:r>
      <w:r w:rsidR="00750762">
        <w:t>,</w:t>
      </w:r>
      <w:r w:rsidR="00CF71F1" w:rsidRPr="00C67E92">
        <w:t xml:space="preserve"> согласно пункту 142 доклада</w:t>
      </w:r>
      <w:r w:rsidR="00750762">
        <w:t>,</w:t>
      </w:r>
      <w:r w:rsidR="00CF71F1" w:rsidRPr="00C67E92">
        <w:t xml:space="preserve"> при введении осадного положения, также и при других чрезвычайных </w:t>
      </w:r>
      <w:r w:rsidR="00750762">
        <w:t>ситуациях</w:t>
      </w:r>
      <w:r w:rsidR="00CF71F1" w:rsidRPr="00C67E92">
        <w:t>.  В пункте 144 ничего не сказано о судебных органах, которым было позволено осуществлять надзор над мерами, принимаемыми при чрезвычайном положении</w:t>
      </w:r>
      <w:r w:rsidR="00750762">
        <w:t>,</w:t>
      </w:r>
      <w:r w:rsidR="00CF71F1" w:rsidRPr="00C67E92">
        <w:t xml:space="preserve"> и </w:t>
      </w:r>
      <w:r w:rsidR="00750762">
        <w:t>заниматься</w:t>
      </w:r>
      <w:r w:rsidR="00CF71F1" w:rsidRPr="00C67E92">
        <w:t xml:space="preserve"> жалоб</w:t>
      </w:r>
      <w:r w:rsidR="00750762">
        <w:t>ами</w:t>
      </w:r>
      <w:r w:rsidR="00CF71F1" w:rsidRPr="00C67E92">
        <w:t xml:space="preserve"> со стороны жертв на основании ответственности, </w:t>
      </w:r>
      <w:r w:rsidR="00750762">
        <w:t>«ампаро» и</w:t>
      </w:r>
      <w:r w:rsidR="00C67E92" w:rsidRPr="00C67E92">
        <w:t xml:space="preserve"> habeas corpus.  Он просит делегацию восполнить этот пробел.</w:t>
      </w:r>
    </w:p>
    <w:p w:rsidR="00C67E92" w:rsidRPr="00C67E92" w:rsidRDefault="00C67E92" w:rsidP="006A645C"/>
    <w:p w:rsidR="00C67E92" w:rsidRPr="00C67E92" w:rsidRDefault="00C67E92" w:rsidP="00C67E92">
      <w:pPr>
        <w:jc w:val="center"/>
      </w:pPr>
      <w:r w:rsidRPr="00C67E92">
        <w:rPr>
          <w:i/>
        </w:rPr>
        <w:t>Заседание закрывается в 17 час. 55 мин.</w:t>
      </w:r>
    </w:p>
    <w:p w:rsidR="00C67E92" w:rsidRPr="00C67E92" w:rsidRDefault="00C67E92" w:rsidP="00C67E92">
      <w:pPr>
        <w:jc w:val="center"/>
      </w:pPr>
    </w:p>
    <w:p w:rsidR="00C67E92" w:rsidRPr="0091084D" w:rsidRDefault="0091084D" w:rsidP="00C67E92">
      <w:pPr>
        <w:jc w:val="center"/>
        <w:rPr>
          <w:lang w:val="fr-CH"/>
        </w:rPr>
      </w:pPr>
      <w:r>
        <w:rPr>
          <w:lang w:val="fr-CH"/>
        </w:rPr>
        <w:t>-----</w:t>
      </w:r>
    </w:p>
    <w:sectPr w:rsidR="00C67E92" w:rsidRPr="0091084D" w:rsidSect="00F535A9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170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8CF" w:rsidRDefault="00A578CF">
      <w:r>
        <w:separator/>
      </w:r>
    </w:p>
  </w:endnote>
  <w:endnote w:type="continuationSeparator" w:id="0">
    <w:p w:rsidR="00A578CF" w:rsidRDefault="00A57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14D" w:rsidRDefault="0037114D">
    <w:pPr>
      <w:pStyle w:val="Footer"/>
    </w:pPr>
    <w:r>
      <w:rPr>
        <w:lang w:val="en-US"/>
      </w:rPr>
      <w:t>GE.01-</w:t>
    </w:r>
    <w:r>
      <w:rPr>
        <w:lang w:val="en-US"/>
      </w:rPr>
      <w:fldChar w:fldCharType="begin"/>
    </w:r>
    <w:r>
      <w:rPr>
        <w:lang w:val="en-US"/>
      </w:rPr>
      <w:instrText xml:space="preserve"> FILLIN  "Введите номер документа" \* MERGEFORMAT </w:instrText>
    </w:r>
    <w:r>
      <w:rPr>
        <w:lang w:val="en-US"/>
      </w:rPr>
      <w:fldChar w:fldCharType="separate"/>
    </w:r>
    <w:r w:rsidR="00C66D83">
      <w:rPr>
        <w:lang w:val="en-US"/>
      </w:rPr>
      <w:t>43566</w:t>
    </w:r>
    <w:r>
      <w:rPr>
        <w:lang w:val="en-US"/>
      </w:rPr>
      <w:fldChar w:fldCharType="end"/>
    </w:r>
    <w:r>
      <w:t xml:space="preserve"> </w:t>
    </w:r>
    <w:r>
      <w:rPr>
        <w:lang w:val="en-US"/>
      </w:rPr>
      <w:t>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8CF" w:rsidRDefault="00A578CF">
      <w:r>
        <w:separator/>
      </w:r>
    </w:p>
  </w:footnote>
  <w:footnote w:type="continuationSeparator" w:id="0">
    <w:p w:rsidR="00A578CF" w:rsidRDefault="00A578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14D" w:rsidRDefault="0037114D">
    <w:pPr>
      <w:pStyle w:val="Header"/>
      <w:rPr>
        <w:lang w:val="en-US"/>
      </w:rPr>
    </w:pPr>
    <w:r>
      <w:rPr>
        <w:lang w:val="en-US"/>
      </w:rPr>
      <w:t>CCPR/C/SR.1</w:t>
    </w:r>
    <w:r>
      <w:t>940</w:t>
    </w:r>
  </w:p>
  <w:p w:rsidR="0037114D" w:rsidRDefault="0037114D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66D83">
      <w:rPr>
        <w:rStyle w:val="PageNumber"/>
        <w:noProof/>
      </w:rPr>
      <w:t>2</w:t>
    </w:r>
    <w:r>
      <w:rPr>
        <w:rStyle w:val="PageNumber"/>
      </w:rPr>
      <w:fldChar w:fldCharType="end"/>
    </w:r>
  </w:p>
  <w:p w:rsidR="0037114D" w:rsidRDefault="0037114D">
    <w:pPr>
      <w:pStyle w:val="Header"/>
      <w:rPr>
        <w:rStyle w:val="PageNumber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14D" w:rsidRPr="00184E1E" w:rsidRDefault="0037114D" w:rsidP="00F535A9">
    <w:pPr>
      <w:pStyle w:val="Header"/>
      <w:tabs>
        <w:tab w:val="left" w:pos="7371"/>
      </w:tabs>
    </w:pPr>
    <w:r>
      <w:rPr>
        <w:lang w:val="en-US"/>
      </w:rPr>
      <w:tab/>
    </w:r>
    <w:r>
      <w:rPr>
        <w:lang w:val="en-US"/>
      </w:rPr>
      <w:tab/>
      <w:t>CCPR/C/SR.1</w:t>
    </w:r>
    <w:r>
      <w:t>940</w:t>
    </w:r>
  </w:p>
  <w:p w:rsidR="0037114D" w:rsidRDefault="0037114D" w:rsidP="00F535A9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66D83">
      <w:rPr>
        <w:rStyle w:val="PageNumber"/>
        <w:noProof/>
      </w:rPr>
      <w:t>21</w:t>
    </w:r>
    <w:r>
      <w:rPr>
        <w:rStyle w:val="PageNumber"/>
      </w:rPr>
      <w:fldChar w:fldCharType="end"/>
    </w:r>
  </w:p>
  <w:p w:rsidR="0037114D" w:rsidRDefault="0037114D">
    <w:pPr>
      <w:pStyle w:val="Header"/>
      <w:tabs>
        <w:tab w:val="left" w:pos="6237"/>
      </w:tabs>
      <w:rPr>
        <w:rStyle w:val="PageNumber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796568A8"/>
    <w:multiLevelType w:val="hybridMultilevel"/>
    <w:tmpl w:val="EFC62CC2"/>
    <w:lvl w:ilvl="0" w:tplc="1FAED1BE">
      <w:numFmt w:val="bullet"/>
      <w:lvlText w:val=""/>
      <w:lvlJc w:val="left"/>
      <w:pPr>
        <w:tabs>
          <w:tab w:val="num" w:pos="1140"/>
        </w:tabs>
        <w:ind w:left="1140" w:hanging="57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ctiveWritingStyle w:appName="MSWord" w:lang="fr-FR" w:vendorID="9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3911"/>
    <w:rsid w:val="00004485"/>
    <w:rsid w:val="0000475E"/>
    <w:rsid w:val="00011FFB"/>
    <w:rsid w:val="00014739"/>
    <w:rsid w:val="00031C6C"/>
    <w:rsid w:val="00045A65"/>
    <w:rsid w:val="00046A08"/>
    <w:rsid w:val="0004773A"/>
    <w:rsid w:val="0006458A"/>
    <w:rsid w:val="00064FF3"/>
    <w:rsid w:val="00072EC7"/>
    <w:rsid w:val="00073DC0"/>
    <w:rsid w:val="0007683D"/>
    <w:rsid w:val="000A0346"/>
    <w:rsid w:val="000A0FEA"/>
    <w:rsid w:val="000B20F0"/>
    <w:rsid w:val="000B5C21"/>
    <w:rsid w:val="000C2F8E"/>
    <w:rsid w:val="000C503C"/>
    <w:rsid w:val="000C72C8"/>
    <w:rsid w:val="000C7A93"/>
    <w:rsid w:val="000D6589"/>
    <w:rsid w:val="000D65F4"/>
    <w:rsid w:val="00121114"/>
    <w:rsid w:val="0013362C"/>
    <w:rsid w:val="001378C9"/>
    <w:rsid w:val="001507F0"/>
    <w:rsid w:val="001533EC"/>
    <w:rsid w:val="001618B7"/>
    <w:rsid w:val="001631A5"/>
    <w:rsid w:val="001648A1"/>
    <w:rsid w:val="001802CD"/>
    <w:rsid w:val="00184E1E"/>
    <w:rsid w:val="00193513"/>
    <w:rsid w:val="00197913"/>
    <w:rsid w:val="001A5453"/>
    <w:rsid w:val="001B1612"/>
    <w:rsid w:val="001C733A"/>
    <w:rsid w:val="001D2AF1"/>
    <w:rsid w:val="001D52AA"/>
    <w:rsid w:val="001F4076"/>
    <w:rsid w:val="001F63AB"/>
    <w:rsid w:val="00204478"/>
    <w:rsid w:val="00206711"/>
    <w:rsid w:val="00211E7B"/>
    <w:rsid w:val="002652A7"/>
    <w:rsid w:val="00275249"/>
    <w:rsid w:val="00282E42"/>
    <w:rsid w:val="00293703"/>
    <w:rsid w:val="0029788B"/>
    <w:rsid w:val="002A0CFC"/>
    <w:rsid w:val="002B22F4"/>
    <w:rsid w:val="002B32CA"/>
    <w:rsid w:val="002C5B39"/>
    <w:rsid w:val="002D63E7"/>
    <w:rsid w:val="002E1DC2"/>
    <w:rsid w:val="002E78CF"/>
    <w:rsid w:val="002F26D4"/>
    <w:rsid w:val="002F4134"/>
    <w:rsid w:val="00311F3D"/>
    <w:rsid w:val="00317679"/>
    <w:rsid w:val="00341A77"/>
    <w:rsid w:val="003467D0"/>
    <w:rsid w:val="003569A9"/>
    <w:rsid w:val="0037114D"/>
    <w:rsid w:val="003722B0"/>
    <w:rsid w:val="00372834"/>
    <w:rsid w:val="003758CF"/>
    <w:rsid w:val="0038048A"/>
    <w:rsid w:val="0038636D"/>
    <w:rsid w:val="003A47C8"/>
    <w:rsid w:val="003A4F86"/>
    <w:rsid w:val="003B31C2"/>
    <w:rsid w:val="003B6157"/>
    <w:rsid w:val="003C3CE6"/>
    <w:rsid w:val="003C4A46"/>
    <w:rsid w:val="003D78E5"/>
    <w:rsid w:val="003E7D23"/>
    <w:rsid w:val="0040339F"/>
    <w:rsid w:val="00405B94"/>
    <w:rsid w:val="0041249C"/>
    <w:rsid w:val="004255A9"/>
    <w:rsid w:val="00425907"/>
    <w:rsid w:val="0043774F"/>
    <w:rsid w:val="00443381"/>
    <w:rsid w:val="00474677"/>
    <w:rsid w:val="00483710"/>
    <w:rsid w:val="0048403B"/>
    <w:rsid w:val="0049626D"/>
    <w:rsid w:val="004B1A72"/>
    <w:rsid w:val="004D0C0C"/>
    <w:rsid w:val="004D4DA2"/>
    <w:rsid w:val="004D524C"/>
    <w:rsid w:val="004E0A97"/>
    <w:rsid w:val="004E69A1"/>
    <w:rsid w:val="00520E70"/>
    <w:rsid w:val="0052721A"/>
    <w:rsid w:val="0056515E"/>
    <w:rsid w:val="0056714C"/>
    <w:rsid w:val="005676E2"/>
    <w:rsid w:val="00585031"/>
    <w:rsid w:val="00586399"/>
    <w:rsid w:val="005A3A07"/>
    <w:rsid w:val="005B423D"/>
    <w:rsid w:val="005B4241"/>
    <w:rsid w:val="005C7A32"/>
    <w:rsid w:val="005E2408"/>
    <w:rsid w:val="005E37E9"/>
    <w:rsid w:val="005F20A1"/>
    <w:rsid w:val="005F2717"/>
    <w:rsid w:val="00603911"/>
    <w:rsid w:val="00622E53"/>
    <w:rsid w:val="0062681F"/>
    <w:rsid w:val="0063324A"/>
    <w:rsid w:val="00637E96"/>
    <w:rsid w:val="006403B9"/>
    <w:rsid w:val="006419FF"/>
    <w:rsid w:val="00653D13"/>
    <w:rsid w:val="006662BD"/>
    <w:rsid w:val="00666F0B"/>
    <w:rsid w:val="006747E7"/>
    <w:rsid w:val="00685647"/>
    <w:rsid w:val="006A645C"/>
    <w:rsid w:val="006A66F4"/>
    <w:rsid w:val="006B0553"/>
    <w:rsid w:val="006B6908"/>
    <w:rsid w:val="006C0393"/>
    <w:rsid w:val="006E09CF"/>
    <w:rsid w:val="006F331D"/>
    <w:rsid w:val="007005F7"/>
    <w:rsid w:val="00702793"/>
    <w:rsid w:val="00704404"/>
    <w:rsid w:val="0070610C"/>
    <w:rsid w:val="0071265D"/>
    <w:rsid w:val="00731E50"/>
    <w:rsid w:val="00744CA3"/>
    <w:rsid w:val="00750762"/>
    <w:rsid w:val="00767DD2"/>
    <w:rsid w:val="00793539"/>
    <w:rsid w:val="007A52CA"/>
    <w:rsid w:val="007A52FB"/>
    <w:rsid w:val="007A5555"/>
    <w:rsid w:val="007B3977"/>
    <w:rsid w:val="007C03B2"/>
    <w:rsid w:val="007D3430"/>
    <w:rsid w:val="007F62BC"/>
    <w:rsid w:val="00801E5E"/>
    <w:rsid w:val="008031AB"/>
    <w:rsid w:val="00816BC0"/>
    <w:rsid w:val="00830E2A"/>
    <w:rsid w:val="008422D9"/>
    <w:rsid w:val="00853F8F"/>
    <w:rsid w:val="00872E16"/>
    <w:rsid w:val="00881C8E"/>
    <w:rsid w:val="00885A8B"/>
    <w:rsid w:val="00896917"/>
    <w:rsid w:val="008A4285"/>
    <w:rsid w:val="008A7C48"/>
    <w:rsid w:val="008B19E2"/>
    <w:rsid w:val="008D24E1"/>
    <w:rsid w:val="008D4BB2"/>
    <w:rsid w:val="008F28B8"/>
    <w:rsid w:val="008F6ADA"/>
    <w:rsid w:val="009023C7"/>
    <w:rsid w:val="00905048"/>
    <w:rsid w:val="0091084D"/>
    <w:rsid w:val="009365C1"/>
    <w:rsid w:val="00936EC6"/>
    <w:rsid w:val="00942285"/>
    <w:rsid w:val="00944DB6"/>
    <w:rsid w:val="009468A9"/>
    <w:rsid w:val="009635BE"/>
    <w:rsid w:val="00970FD3"/>
    <w:rsid w:val="00983971"/>
    <w:rsid w:val="0098404E"/>
    <w:rsid w:val="00985F23"/>
    <w:rsid w:val="00986520"/>
    <w:rsid w:val="009875F3"/>
    <w:rsid w:val="009A152D"/>
    <w:rsid w:val="009B488A"/>
    <w:rsid w:val="009B5EEC"/>
    <w:rsid w:val="009C1561"/>
    <w:rsid w:val="009D7B49"/>
    <w:rsid w:val="00A0432B"/>
    <w:rsid w:val="00A0555B"/>
    <w:rsid w:val="00A05716"/>
    <w:rsid w:val="00A103C3"/>
    <w:rsid w:val="00A16ECF"/>
    <w:rsid w:val="00A20F61"/>
    <w:rsid w:val="00A2102E"/>
    <w:rsid w:val="00A21C62"/>
    <w:rsid w:val="00A25B63"/>
    <w:rsid w:val="00A34BF8"/>
    <w:rsid w:val="00A41D3D"/>
    <w:rsid w:val="00A471DA"/>
    <w:rsid w:val="00A578CF"/>
    <w:rsid w:val="00A8206A"/>
    <w:rsid w:val="00A909D0"/>
    <w:rsid w:val="00AB4145"/>
    <w:rsid w:val="00AC4EA0"/>
    <w:rsid w:val="00AC5F2D"/>
    <w:rsid w:val="00AC7ED2"/>
    <w:rsid w:val="00AD625C"/>
    <w:rsid w:val="00AE4899"/>
    <w:rsid w:val="00B101F2"/>
    <w:rsid w:val="00B22694"/>
    <w:rsid w:val="00B34D72"/>
    <w:rsid w:val="00B35E12"/>
    <w:rsid w:val="00B37DE9"/>
    <w:rsid w:val="00B447D4"/>
    <w:rsid w:val="00B54856"/>
    <w:rsid w:val="00B56282"/>
    <w:rsid w:val="00B632DF"/>
    <w:rsid w:val="00B7540A"/>
    <w:rsid w:val="00B77059"/>
    <w:rsid w:val="00B8008F"/>
    <w:rsid w:val="00B81FBE"/>
    <w:rsid w:val="00B937B6"/>
    <w:rsid w:val="00B96BF2"/>
    <w:rsid w:val="00BA3281"/>
    <w:rsid w:val="00BB26BE"/>
    <w:rsid w:val="00BC3656"/>
    <w:rsid w:val="00BC4288"/>
    <w:rsid w:val="00BD441F"/>
    <w:rsid w:val="00BF491F"/>
    <w:rsid w:val="00C159E2"/>
    <w:rsid w:val="00C34768"/>
    <w:rsid w:val="00C458C8"/>
    <w:rsid w:val="00C51315"/>
    <w:rsid w:val="00C64693"/>
    <w:rsid w:val="00C66D83"/>
    <w:rsid w:val="00C67E92"/>
    <w:rsid w:val="00C70D1A"/>
    <w:rsid w:val="00C719AF"/>
    <w:rsid w:val="00C91678"/>
    <w:rsid w:val="00C92A0B"/>
    <w:rsid w:val="00CA57A9"/>
    <w:rsid w:val="00CC7CFF"/>
    <w:rsid w:val="00CF71F1"/>
    <w:rsid w:val="00D3077C"/>
    <w:rsid w:val="00D3230A"/>
    <w:rsid w:val="00D432DC"/>
    <w:rsid w:val="00D74A69"/>
    <w:rsid w:val="00D74B5B"/>
    <w:rsid w:val="00D76A69"/>
    <w:rsid w:val="00D855FC"/>
    <w:rsid w:val="00D93AAE"/>
    <w:rsid w:val="00DA1216"/>
    <w:rsid w:val="00DB60E4"/>
    <w:rsid w:val="00DC1993"/>
    <w:rsid w:val="00DD0992"/>
    <w:rsid w:val="00DE590F"/>
    <w:rsid w:val="00DE7F08"/>
    <w:rsid w:val="00E47F73"/>
    <w:rsid w:val="00E50534"/>
    <w:rsid w:val="00E5264D"/>
    <w:rsid w:val="00E62B90"/>
    <w:rsid w:val="00E63271"/>
    <w:rsid w:val="00E64E3D"/>
    <w:rsid w:val="00E70BCD"/>
    <w:rsid w:val="00E92899"/>
    <w:rsid w:val="00EA10A5"/>
    <w:rsid w:val="00EB0931"/>
    <w:rsid w:val="00EB596C"/>
    <w:rsid w:val="00EC18D1"/>
    <w:rsid w:val="00EC5F77"/>
    <w:rsid w:val="00EC5FE1"/>
    <w:rsid w:val="00EC750E"/>
    <w:rsid w:val="00ED7135"/>
    <w:rsid w:val="00EE1026"/>
    <w:rsid w:val="00EF1D0F"/>
    <w:rsid w:val="00F01E8E"/>
    <w:rsid w:val="00F05A97"/>
    <w:rsid w:val="00F05DFE"/>
    <w:rsid w:val="00F063DE"/>
    <w:rsid w:val="00F23F43"/>
    <w:rsid w:val="00F329DD"/>
    <w:rsid w:val="00F4261D"/>
    <w:rsid w:val="00F535A9"/>
    <w:rsid w:val="00F625F6"/>
    <w:rsid w:val="00F702DD"/>
    <w:rsid w:val="00F91CE9"/>
    <w:rsid w:val="00F9690C"/>
    <w:rsid w:val="00FA54E5"/>
    <w:rsid w:val="00FB0AC8"/>
    <w:rsid w:val="00FB1F01"/>
    <w:rsid w:val="00FB55AA"/>
    <w:rsid w:val="00FC3071"/>
    <w:rsid w:val="00FD680B"/>
    <w:rsid w:val="00FE205C"/>
    <w:rsid w:val="00FF4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4</TotalTime>
  <Pages>1</Pages>
  <Words>8289</Words>
  <Characters>47250</Characters>
  <Application>Microsoft Office Word</Application>
  <DocSecurity>4</DocSecurity>
  <Lines>393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55429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Kasparova</dc:creator>
  <cp:keywords/>
  <dc:description/>
  <cp:lastModifiedBy>CSD</cp:lastModifiedBy>
  <cp:revision>3</cp:revision>
  <cp:lastPrinted>2008-11-24T12:49:00Z</cp:lastPrinted>
  <dcterms:created xsi:type="dcterms:W3CDTF">2008-11-24T12:48:00Z</dcterms:created>
  <dcterms:modified xsi:type="dcterms:W3CDTF">2008-11-24T12:52:00Z</dcterms:modified>
</cp:coreProperties>
</file>