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820"/>
        <w:gridCol w:w="195"/>
        <w:gridCol w:w="1525"/>
        <w:gridCol w:w="2819"/>
      </w:tblGrid>
      <w:tr w:rsidR="003A5D2C" w:rsidRPr="00635870" w:rsidTr="00BF6380">
        <w:trPr>
          <w:trHeight w:hRule="exact" w:val="851"/>
        </w:trPr>
        <w:tc>
          <w:tcPr>
            <w:tcW w:w="5100" w:type="dxa"/>
            <w:gridSpan w:val="2"/>
            <w:tcBorders>
              <w:bottom w:val="single" w:sz="4" w:space="0" w:color="auto"/>
            </w:tcBorders>
            <w:vAlign w:val="bottom"/>
          </w:tcPr>
          <w:p w:rsidR="003A5D2C" w:rsidRPr="009E6774" w:rsidRDefault="003A5D2C" w:rsidP="00BF638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3A5D2C" w:rsidRPr="00343696" w:rsidRDefault="003A5D2C" w:rsidP="00BF6380">
            <w:pPr>
              <w:jc w:val="right"/>
              <w:rPr>
                <w:lang w:val="en-US"/>
              </w:rPr>
            </w:pPr>
          </w:p>
        </w:tc>
        <w:tc>
          <w:tcPr>
            <w:tcW w:w="43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3A5D2C" w:rsidRPr="00343696" w:rsidRDefault="003A5D2C" w:rsidP="00BF6380">
            <w:pPr>
              <w:jc w:val="right"/>
              <w:rPr>
                <w:lang w:val="en-US"/>
              </w:rPr>
            </w:pPr>
            <w:r w:rsidRPr="008B2383">
              <w:rPr>
                <w:sz w:val="40"/>
                <w:szCs w:val="40"/>
                <w:lang w:val="en-US"/>
              </w:rPr>
              <w:t>A</w:t>
            </w:r>
            <w:r>
              <w:rPr>
                <w:lang w:val="en-US"/>
              </w:rPr>
              <w:t>/HRC/</w:t>
            </w:r>
            <w:r w:rsidR="006B27DF">
              <w:rPr>
                <w:lang w:val="en-US"/>
              </w:rPr>
              <w:t>RES/</w:t>
            </w:r>
            <w:fldSimple w:instr=" FILLIN  &quot;Введите часть символа после A/HRC/&quot;  \* MERGEFORMAT ">
              <w:r w:rsidR="009B631F">
                <w:t>15/</w:t>
              </w:r>
              <w:r w:rsidR="006B27DF">
                <w:rPr>
                  <w:lang w:val="en-US"/>
                </w:rPr>
                <w:t>2</w:t>
              </w:r>
            </w:fldSimple>
          </w:p>
        </w:tc>
      </w:tr>
      <w:tr w:rsidR="003A5D2C" w:rsidRPr="00635870" w:rsidTr="00BF6380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3A5D2C" w:rsidRPr="00635870" w:rsidRDefault="003A5D2C" w:rsidP="00BF6380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3A5D2C" w:rsidRPr="006F285F" w:rsidRDefault="003A5D2C" w:rsidP="00BF6380">
            <w:pPr>
              <w:spacing w:before="120" w:line="420" w:lineRule="exact"/>
              <w:rPr>
                <w:b/>
                <w:spacing w:val="-4"/>
                <w:w w:val="100"/>
                <w:sz w:val="40"/>
                <w:szCs w:val="40"/>
              </w:rPr>
            </w:pPr>
            <w:r w:rsidRPr="006F285F">
              <w:rPr>
                <w:b/>
                <w:spacing w:val="-4"/>
                <w:w w:val="100"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3A5D2C" w:rsidRPr="006B27DF" w:rsidRDefault="003A5D2C" w:rsidP="00BF6380">
            <w:pPr>
              <w:spacing w:before="240"/>
              <w:rPr>
                <w:lang w:val="en-US"/>
              </w:rPr>
            </w:pPr>
            <w:proofErr w:type="spellStart"/>
            <w:r>
              <w:rPr>
                <w:lang w:val="en-US"/>
              </w:rPr>
              <w:t>Distr</w:t>
            </w:r>
            <w:proofErr w:type="spellEnd"/>
            <w:r>
              <w:t>.:</w:t>
            </w:r>
            <w:r>
              <w:rPr>
                <w:lang w:val="en-US"/>
              </w:rPr>
              <w:t xml:space="preserve"> </w:t>
            </w:r>
            <w:r w:rsidR="006B27DF">
              <w:rPr>
                <w:lang w:val="en-US"/>
              </w:rPr>
              <w:t>General</w:t>
            </w:r>
          </w:p>
          <w:p w:rsidR="003A5D2C" w:rsidRDefault="00EB65CB" w:rsidP="00BF6380">
            <w:pPr>
              <w:rPr>
                <w:lang w:val="en-US"/>
              </w:rPr>
            </w:pPr>
            <w:r>
              <w:rPr>
                <w:lang w:val="en-US"/>
              </w:rPr>
              <w:t>5 October 2010</w:t>
            </w:r>
          </w:p>
          <w:p w:rsidR="003A5D2C" w:rsidRDefault="003A5D2C" w:rsidP="00BF6380">
            <w:r>
              <w:rPr>
                <w:lang w:val="en-US"/>
              </w:rPr>
              <w:t>Russian</w:t>
            </w:r>
          </w:p>
          <w:p w:rsidR="003A5D2C" w:rsidRDefault="003A5D2C" w:rsidP="00BF6380">
            <w:r>
              <w:rPr>
                <w:lang w:val="en-US"/>
              </w:rPr>
              <w:t>Original</w:t>
            </w:r>
            <w:r>
              <w:t xml:space="preserve">: </w:t>
            </w:r>
            <w:bookmarkStart w:id="0" w:name="ПолеСоСписком2"/>
            <w: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0"/>
          </w:p>
          <w:p w:rsidR="003A5D2C" w:rsidRPr="00635870" w:rsidRDefault="003A5D2C" w:rsidP="00BF6380"/>
        </w:tc>
      </w:tr>
    </w:tbl>
    <w:p w:rsidR="003A5D2C" w:rsidRDefault="003A5D2C" w:rsidP="00BF6380">
      <w:pPr>
        <w:spacing w:before="120"/>
        <w:rPr>
          <w:b/>
          <w:sz w:val="24"/>
          <w:szCs w:val="24"/>
          <w:lang w:val="en-US"/>
        </w:rPr>
      </w:pPr>
      <w:r w:rsidRPr="001313C8">
        <w:rPr>
          <w:b/>
          <w:sz w:val="24"/>
          <w:szCs w:val="24"/>
        </w:rPr>
        <w:t>Совет по правам человека</w:t>
      </w:r>
    </w:p>
    <w:p w:rsidR="003744AC" w:rsidRPr="0097254D" w:rsidRDefault="003744AC" w:rsidP="003744AC">
      <w:pPr>
        <w:rPr>
          <w:b/>
        </w:rPr>
      </w:pPr>
      <w:r w:rsidRPr="0097254D">
        <w:rPr>
          <w:b/>
        </w:rPr>
        <w:t xml:space="preserve">Пятнадцатая сессия </w:t>
      </w:r>
    </w:p>
    <w:p w:rsidR="003744AC" w:rsidRPr="0097254D" w:rsidRDefault="003744AC" w:rsidP="003744AC">
      <w:r w:rsidRPr="0097254D">
        <w:t xml:space="preserve">Пункт 3 повестки дня </w:t>
      </w:r>
    </w:p>
    <w:p w:rsidR="003744AC" w:rsidRPr="0097254D" w:rsidRDefault="003744AC" w:rsidP="003744AC">
      <w:pPr>
        <w:rPr>
          <w:b/>
        </w:rPr>
      </w:pPr>
      <w:r w:rsidRPr="0097254D">
        <w:rPr>
          <w:b/>
        </w:rPr>
        <w:t xml:space="preserve">Поощрение и защита всех прав человека, </w:t>
      </w:r>
      <w:r w:rsidR="00A63C19" w:rsidRPr="00A63C19">
        <w:rPr>
          <w:b/>
        </w:rPr>
        <w:br/>
      </w:r>
      <w:r w:rsidR="00A63C19">
        <w:rPr>
          <w:b/>
        </w:rPr>
        <w:t>г</w:t>
      </w:r>
      <w:r w:rsidRPr="0097254D">
        <w:rPr>
          <w:b/>
        </w:rPr>
        <w:t>ражданских,</w:t>
      </w:r>
      <w:r w:rsidR="00A63C19">
        <w:rPr>
          <w:b/>
        </w:rPr>
        <w:t xml:space="preserve"> </w:t>
      </w:r>
      <w:r w:rsidRPr="0097254D">
        <w:rPr>
          <w:b/>
        </w:rPr>
        <w:t xml:space="preserve">политических, экономических, </w:t>
      </w:r>
      <w:r w:rsidR="00A63C19">
        <w:rPr>
          <w:b/>
        </w:rPr>
        <w:br/>
      </w:r>
      <w:r w:rsidRPr="0097254D">
        <w:rPr>
          <w:b/>
        </w:rPr>
        <w:t>социальных и культурных прав,</w:t>
      </w:r>
    </w:p>
    <w:p w:rsidR="003744AC" w:rsidRDefault="003744AC" w:rsidP="003744AC">
      <w:pPr>
        <w:rPr>
          <w:b/>
        </w:rPr>
      </w:pPr>
      <w:r w:rsidRPr="0097254D">
        <w:rPr>
          <w:b/>
        </w:rPr>
        <w:t xml:space="preserve">включая право на развитие </w:t>
      </w:r>
    </w:p>
    <w:p w:rsidR="006B27DF" w:rsidRPr="006B27DF" w:rsidRDefault="006B27DF" w:rsidP="006B27DF">
      <w:pPr>
        <w:pStyle w:val="HChGR"/>
      </w:pPr>
      <w:r>
        <w:rPr>
          <w:lang w:val="en-US"/>
        </w:rPr>
        <w:tab/>
      </w:r>
      <w:r>
        <w:rPr>
          <w:lang w:val="en-US"/>
        </w:rPr>
        <w:tab/>
      </w:r>
      <w:r>
        <w:t>Резолюция, принятая Советом по правам человека</w:t>
      </w:r>
      <w:r w:rsidR="00DF5BAF">
        <w:rPr>
          <w:rStyle w:val="FootnoteReference"/>
        </w:rPr>
        <w:footnoteReference w:customMarkFollows="1" w:id="1"/>
        <w:t>*</w:t>
      </w:r>
    </w:p>
    <w:p w:rsidR="003744AC" w:rsidRDefault="00600509" w:rsidP="006B27DF">
      <w:pPr>
        <w:pStyle w:val="HChGR"/>
      </w:pPr>
      <w:r>
        <w:tab/>
      </w:r>
      <w:r>
        <w:tab/>
      </w:r>
      <w:r w:rsidR="003744AC" w:rsidRPr="0097254D">
        <w:t>15/</w:t>
      </w:r>
      <w:r w:rsidR="006B27DF" w:rsidRPr="006B27DF">
        <w:t>2</w:t>
      </w:r>
      <w:r>
        <w:br/>
      </w:r>
      <w:r w:rsidR="003744AC" w:rsidRPr="0097254D">
        <w:t xml:space="preserve">Специальный докладчик по вопросу о современных формах рабства </w:t>
      </w:r>
    </w:p>
    <w:p w:rsidR="003744AC" w:rsidRPr="006674D3" w:rsidRDefault="003744AC" w:rsidP="00600509">
      <w:pPr>
        <w:pStyle w:val="SingleTxtGR"/>
        <w:rPr>
          <w:i/>
        </w:rPr>
      </w:pPr>
      <w:r w:rsidRPr="0097254D">
        <w:tab/>
      </w:r>
      <w:r w:rsidRPr="006674D3">
        <w:rPr>
          <w:i/>
        </w:rPr>
        <w:t xml:space="preserve">Совет по правам человека, </w:t>
      </w:r>
    </w:p>
    <w:p w:rsidR="003744AC" w:rsidRDefault="003744AC" w:rsidP="00600509">
      <w:pPr>
        <w:pStyle w:val="SingleTxtGR"/>
      </w:pPr>
      <w:r w:rsidRPr="0097254D">
        <w:tab/>
      </w:r>
      <w:r w:rsidRPr="006674D3">
        <w:rPr>
          <w:i/>
        </w:rPr>
        <w:t>вновь подтверждая</w:t>
      </w:r>
      <w:r w:rsidRPr="0097254D">
        <w:t xml:space="preserve"> Всеобщую декларацию прав человека, в которой ук</w:t>
      </w:r>
      <w:r w:rsidRPr="0097254D">
        <w:t>а</w:t>
      </w:r>
      <w:r w:rsidRPr="0097254D">
        <w:t>зывается, что никто не должен содержаться в рабстве или в подневольном с</w:t>
      </w:r>
      <w:r w:rsidRPr="0097254D">
        <w:t>о</w:t>
      </w:r>
      <w:r w:rsidRPr="0097254D">
        <w:t>стоянии и что рабство и работорговля запрещаю</w:t>
      </w:r>
      <w:r w:rsidRPr="0097254D">
        <w:t>т</w:t>
      </w:r>
      <w:r w:rsidRPr="0097254D">
        <w:t>ся во всех их видах,</w:t>
      </w:r>
    </w:p>
    <w:p w:rsidR="003744AC" w:rsidRDefault="003744AC" w:rsidP="00600509">
      <w:pPr>
        <w:pStyle w:val="SingleTxtGR"/>
      </w:pPr>
      <w:r w:rsidRPr="0097254D">
        <w:tab/>
      </w:r>
      <w:r w:rsidRPr="006674D3">
        <w:rPr>
          <w:i/>
          <w:iCs/>
        </w:rPr>
        <w:t>признавая</w:t>
      </w:r>
      <w:r w:rsidRPr="0097254D">
        <w:t xml:space="preserve"> Конвенцию о рабстве 1926</w:t>
      </w:r>
      <w:r>
        <w:t xml:space="preserve"> </w:t>
      </w:r>
      <w:r w:rsidRPr="0097254D">
        <w:t>года, Дополнительную конвенцию 1956 года об упразднении рабства, работорговли и институтов и обычаев, схо</w:t>
      </w:r>
      <w:r w:rsidRPr="0097254D">
        <w:t>д</w:t>
      </w:r>
      <w:r w:rsidRPr="0097254D">
        <w:t>ных с рабством, и Конвенцию Международной организации труда о принуд</w:t>
      </w:r>
      <w:r w:rsidRPr="0097254D">
        <w:t>и</w:t>
      </w:r>
      <w:r w:rsidRPr="0097254D">
        <w:t>тельном труде 1930</w:t>
      </w:r>
      <w:r>
        <w:t xml:space="preserve"> </w:t>
      </w:r>
      <w:r w:rsidRPr="0097254D">
        <w:t>года (№</w:t>
      </w:r>
      <w:r>
        <w:t xml:space="preserve"> </w:t>
      </w:r>
      <w:r w:rsidRPr="0097254D">
        <w:t>29), а также другие соответствующие междунаро</w:t>
      </w:r>
      <w:r w:rsidRPr="0097254D">
        <w:t>д</w:t>
      </w:r>
      <w:r w:rsidRPr="0097254D">
        <w:t>ные договоры, которые запрещают все формы рабства и призывают правител</w:t>
      </w:r>
      <w:r w:rsidRPr="0097254D">
        <w:t>ь</w:t>
      </w:r>
      <w:r w:rsidRPr="0097254D">
        <w:t>ства искоренить п</w:t>
      </w:r>
      <w:r w:rsidRPr="0097254D">
        <w:t>о</w:t>
      </w:r>
      <w:r w:rsidRPr="0097254D">
        <w:t>добную практику,</w:t>
      </w:r>
    </w:p>
    <w:p w:rsidR="003744AC" w:rsidRDefault="003744AC" w:rsidP="00600509">
      <w:pPr>
        <w:pStyle w:val="SingleTxtGR"/>
      </w:pPr>
      <w:r w:rsidRPr="0097254D">
        <w:tab/>
      </w:r>
      <w:r w:rsidRPr="006674D3">
        <w:rPr>
          <w:i/>
          <w:iCs/>
        </w:rPr>
        <w:t>напоминая</w:t>
      </w:r>
      <w:r w:rsidRPr="0097254D">
        <w:t xml:space="preserve"> о том, что </w:t>
      </w:r>
      <w:proofErr w:type="spellStart"/>
      <w:r w:rsidRPr="0097254D">
        <w:t>Дурбанская</w:t>
      </w:r>
      <w:proofErr w:type="spellEnd"/>
      <w:r w:rsidRPr="0097254D">
        <w:t xml:space="preserve"> декларация и Программа действий р</w:t>
      </w:r>
      <w:r w:rsidRPr="0097254D">
        <w:t>е</w:t>
      </w:r>
      <w:r w:rsidRPr="0097254D">
        <w:t>шительно осуждают тот факт, что рабство и сходная с рабством практика все еще существуют в различных районах мира, и настоятельно призывают гос</w:t>
      </w:r>
      <w:r w:rsidRPr="0097254D">
        <w:t>у</w:t>
      </w:r>
      <w:r w:rsidRPr="0097254D">
        <w:t>дарства принять в первоочередном порядке неотложные меры для прекращ</w:t>
      </w:r>
      <w:r w:rsidRPr="0097254D">
        <w:t>е</w:t>
      </w:r>
      <w:r w:rsidRPr="0097254D">
        <w:t>ния такой практики, представляющей собой вопиющее нарушение прав человека,</w:t>
      </w:r>
    </w:p>
    <w:p w:rsidR="003744AC" w:rsidRDefault="003744AC" w:rsidP="00600509">
      <w:pPr>
        <w:pStyle w:val="SingleTxtGR"/>
      </w:pPr>
      <w:r w:rsidRPr="0097254D">
        <w:tab/>
      </w:r>
      <w:r w:rsidRPr="006674D3">
        <w:rPr>
          <w:i/>
        </w:rPr>
        <w:t>вновь подтверждая</w:t>
      </w:r>
      <w:r w:rsidRPr="0097254D">
        <w:t xml:space="preserve"> резолюцию 6/14 Совета от 28</w:t>
      </w:r>
      <w:r>
        <w:t xml:space="preserve"> </w:t>
      </w:r>
      <w:r w:rsidRPr="0097254D">
        <w:t>сентября 2007</w:t>
      </w:r>
      <w:r>
        <w:t xml:space="preserve"> </w:t>
      </w:r>
      <w:r w:rsidRPr="0097254D">
        <w:t>года,</w:t>
      </w:r>
    </w:p>
    <w:p w:rsidR="003744AC" w:rsidRDefault="003744AC" w:rsidP="00600509">
      <w:pPr>
        <w:pStyle w:val="SingleTxtGR"/>
      </w:pPr>
      <w:r w:rsidRPr="0097254D">
        <w:tab/>
      </w:r>
      <w:r w:rsidRPr="006674D3">
        <w:rPr>
          <w:i/>
        </w:rPr>
        <w:t>осуждая</w:t>
      </w:r>
      <w:r w:rsidRPr="0097254D">
        <w:t xml:space="preserve"> современные формы рабства, </w:t>
      </w:r>
      <w:r w:rsidRPr="0097254D">
        <w:rPr>
          <w:iCs/>
        </w:rPr>
        <w:t>признавая при этом,</w:t>
      </w:r>
      <w:r w:rsidRPr="0097254D">
        <w:t xml:space="preserve"> что они пре</w:t>
      </w:r>
      <w:r w:rsidRPr="0097254D">
        <w:t>д</w:t>
      </w:r>
      <w:r w:rsidRPr="0097254D">
        <w:t>ставляют собой вопрос глобального характера, который затрагивает все конт</w:t>
      </w:r>
      <w:r w:rsidRPr="0097254D">
        <w:t>и</w:t>
      </w:r>
      <w:r w:rsidRPr="0097254D">
        <w:t>ненты и большинство стран мира, и призывая государства принять в первооч</w:t>
      </w:r>
      <w:r w:rsidRPr="0097254D">
        <w:t>е</w:t>
      </w:r>
      <w:r w:rsidRPr="0097254D">
        <w:t>редном порядке надлежащие меры для прекращения такой практики,</w:t>
      </w:r>
    </w:p>
    <w:p w:rsidR="003744AC" w:rsidRDefault="003744AC" w:rsidP="00600509">
      <w:pPr>
        <w:pStyle w:val="SingleTxtGR"/>
      </w:pPr>
      <w:r w:rsidRPr="0097254D">
        <w:tab/>
      </w:r>
      <w:r w:rsidRPr="006674D3">
        <w:rPr>
          <w:i/>
          <w:iCs/>
        </w:rPr>
        <w:t>будучи глубоко обеспокоен</w:t>
      </w:r>
      <w:r w:rsidRPr="0097254D">
        <w:t xml:space="preserve"> тем, что по самым скромным оценкам в рабс</w:t>
      </w:r>
      <w:r w:rsidRPr="0097254D">
        <w:t>т</w:t>
      </w:r>
      <w:r w:rsidRPr="0097254D">
        <w:t>ве содержится свыше 12 млн. человек и что, как представляется, масштабы этой проблемы увеличиваются,</w:t>
      </w:r>
    </w:p>
    <w:p w:rsidR="003744AC" w:rsidRDefault="003744AC" w:rsidP="00600509">
      <w:pPr>
        <w:pStyle w:val="SingleTxtGR"/>
      </w:pPr>
      <w:r w:rsidRPr="0097254D">
        <w:tab/>
      </w:r>
      <w:r w:rsidRPr="006674D3">
        <w:rPr>
          <w:i/>
          <w:iCs/>
        </w:rPr>
        <w:t>признавая</w:t>
      </w:r>
      <w:r w:rsidRPr="0097254D">
        <w:t>, что широкое международное сотрудничество между госуда</w:t>
      </w:r>
      <w:r w:rsidRPr="0097254D">
        <w:t>р</w:t>
      </w:r>
      <w:r w:rsidRPr="0097254D">
        <w:t>ствами, а</w:t>
      </w:r>
      <w:r>
        <w:t xml:space="preserve"> </w:t>
      </w:r>
      <w:r w:rsidRPr="0097254D">
        <w:t>также между государствами и соответствующими межправительс</w:t>
      </w:r>
      <w:r w:rsidRPr="0097254D">
        <w:t>т</w:t>
      </w:r>
      <w:r w:rsidRPr="0097254D">
        <w:t>венными и неправительственными организациями является жизненно важным для эффективной борьбы с современными формами рабства,</w:t>
      </w:r>
    </w:p>
    <w:p w:rsidR="003744AC" w:rsidRDefault="003744AC" w:rsidP="00600509">
      <w:pPr>
        <w:pStyle w:val="SingleTxtGR"/>
        <w:rPr>
          <w:b/>
          <w:bCs/>
        </w:rPr>
      </w:pPr>
      <w:r w:rsidRPr="0097254D">
        <w:tab/>
      </w:r>
      <w:r w:rsidRPr="006674D3">
        <w:rPr>
          <w:i/>
        </w:rPr>
        <w:t>ссылаясь</w:t>
      </w:r>
      <w:r w:rsidRPr="0097254D">
        <w:t xml:space="preserve"> на резолюцию 5/1 Совета, озаглавленную "</w:t>
      </w:r>
      <w:r w:rsidRPr="0097254D">
        <w:rPr>
          <w:bCs/>
        </w:rPr>
        <w:t>Институциональное строительство Совета по правам человека Организации Объединенных Наций</w:t>
      </w:r>
      <w:r w:rsidRPr="0097254D">
        <w:t>" и резолюцию 5/2 Совета, озаглавленную "Кодекс поведения мандатариев сп</w:t>
      </w:r>
      <w:r w:rsidRPr="0097254D">
        <w:t>е</w:t>
      </w:r>
      <w:r w:rsidRPr="0097254D">
        <w:t xml:space="preserve">циальных процедур Совета </w:t>
      </w:r>
      <w:r w:rsidRPr="0097254D">
        <w:rPr>
          <w:bCs/>
        </w:rPr>
        <w:t>по правам человека</w:t>
      </w:r>
      <w:r w:rsidRPr="0097254D">
        <w:t>", от</w:t>
      </w:r>
      <w:r>
        <w:t xml:space="preserve"> </w:t>
      </w:r>
      <w:r w:rsidRPr="0097254D">
        <w:t>18</w:t>
      </w:r>
      <w:r>
        <w:t xml:space="preserve"> </w:t>
      </w:r>
      <w:r w:rsidRPr="0097254D">
        <w:t>июня 2007</w:t>
      </w:r>
      <w:r>
        <w:t xml:space="preserve"> </w:t>
      </w:r>
      <w:r w:rsidRPr="0097254D">
        <w:t>года и по</w:t>
      </w:r>
      <w:r w:rsidRPr="0097254D">
        <w:t>д</w:t>
      </w:r>
      <w:r w:rsidRPr="0097254D">
        <w:t>черкивая, что мандатарии исполняют свои обязанности в соответствии с этими резолюциями и пр</w:t>
      </w:r>
      <w:r w:rsidRPr="0097254D">
        <w:t>и</w:t>
      </w:r>
      <w:r w:rsidRPr="0097254D">
        <w:t>ложениями к ним,</w:t>
      </w:r>
    </w:p>
    <w:p w:rsidR="003744AC" w:rsidRDefault="003744AC" w:rsidP="00600509">
      <w:pPr>
        <w:pStyle w:val="SingleTxtGR"/>
      </w:pPr>
      <w:r w:rsidRPr="0097254D">
        <w:tab/>
      </w:r>
      <w:r w:rsidRPr="00117702">
        <w:rPr>
          <w:i/>
          <w:iCs/>
        </w:rPr>
        <w:t>будучи убежден</w:t>
      </w:r>
      <w:r w:rsidRPr="0097254D">
        <w:t xml:space="preserve"> в том, что вопрос о современных формах рабства </w:t>
      </w:r>
      <w:r w:rsidR="00F66821">
        <w:br/>
      </w:r>
      <w:r w:rsidRPr="0097254D">
        <w:t>п</w:t>
      </w:r>
      <w:r w:rsidRPr="0097254D">
        <w:t>о</w:t>
      </w:r>
      <w:r w:rsidR="00F66821">
        <w:t>-</w:t>
      </w:r>
      <w:r w:rsidRPr="0097254D">
        <w:t>прежнему требует внимания Совета,</w:t>
      </w:r>
    </w:p>
    <w:p w:rsidR="003744AC" w:rsidRDefault="003744AC" w:rsidP="00600509">
      <w:pPr>
        <w:pStyle w:val="SingleTxtGR"/>
      </w:pPr>
      <w:r w:rsidRPr="0097254D">
        <w:tab/>
      </w:r>
      <w:r w:rsidRPr="00117702">
        <w:rPr>
          <w:i/>
        </w:rPr>
        <w:t>памятуя</w:t>
      </w:r>
      <w:r w:rsidRPr="0097254D">
        <w:t xml:space="preserve"> о Фонде добровольных взносов Организации Объединенных Наций по современным формам рабства и его важности для рассмотрения в</w:t>
      </w:r>
      <w:r w:rsidRPr="0097254D">
        <w:t>о</w:t>
      </w:r>
      <w:r w:rsidRPr="0097254D">
        <w:t xml:space="preserve">просов, поставленных </w:t>
      </w:r>
      <w:r w:rsidRPr="0097254D">
        <w:rPr>
          <w:bCs/>
        </w:rPr>
        <w:t>Специальным докладчиком по вопросу о современных формах рабства</w:t>
      </w:r>
      <w:r w:rsidRPr="0097254D">
        <w:t>,</w:t>
      </w:r>
    </w:p>
    <w:p w:rsidR="003744AC" w:rsidRDefault="003744AC" w:rsidP="00600509">
      <w:pPr>
        <w:pStyle w:val="SingleTxtGR"/>
      </w:pPr>
      <w:r w:rsidRPr="0097254D">
        <w:tab/>
        <w:t>1.</w:t>
      </w:r>
      <w:r w:rsidRPr="0097254D">
        <w:tab/>
      </w:r>
      <w:r w:rsidRPr="00117702">
        <w:rPr>
          <w:i/>
        </w:rPr>
        <w:t>приветствует</w:t>
      </w:r>
      <w:r w:rsidRPr="0097254D">
        <w:t xml:space="preserve"> работу и с удовлетворением принимает к сведению доклады </w:t>
      </w:r>
      <w:r w:rsidRPr="0097254D">
        <w:rPr>
          <w:bCs/>
        </w:rPr>
        <w:t>Специального докладчика по вопросу о современных формах рабс</w:t>
      </w:r>
      <w:r w:rsidRPr="0097254D">
        <w:rPr>
          <w:bCs/>
        </w:rPr>
        <w:t>т</w:t>
      </w:r>
      <w:r w:rsidRPr="0097254D">
        <w:rPr>
          <w:bCs/>
        </w:rPr>
        <w:t>ва</w:t>
      </w:r>
      <w:r w:rsidR="00545DFD">
        <w:rPr>
          <w:rStyle w:val="FootnoteReference"/>
          <w:bCs/>
        </w:rPr>
        <w:footnoteReference w:id="2"/>
      </w:r>
      <w:r w:rsidRPr="0097254D">
        <w:t>, в</w:t>
      </w:r>
      <w:r>
        <w:t xml:space="preserve"> </w:t>
      </w:r>
      <w:r w:rsidRPr="0097254D">
        <w:t>которых особое внимание уделено, в</w:t>
      </w:r>
      <w:r>
        <w:t xml:space="preserve"> </w:t>
      </w:r>
      <w:r w:rsidRPr="0097254D">
        <w:t>частности, проблемам кабального труда и подневольного труда в домашнем хозяйстве;</w:t>
      </w:r>
    </w:p>
    <w:p w:rsidR="003744AC" w:rsidRDefault="003744AC" w:rsidP="00600509">
      <w:pPr>
        <w:pStyle w:val="SingleTxtGR"/>
      </w:pPr>
      <w:r w:rsidRPr="0097254D">
        <w:tab/>
        <w:t>2.</w:t>
      </w:r>
      <w:r w:rsidRPr="0097254D">
        <w:tab/>
      </w:r>
      <w:r w:rsidRPr="00117702">
        <w:rPr>
          <w:i/>
        </w:rPr>
        <w:t>приветствует</w:t>
      </w:r>
      <w:r w:rsidRPr="0097254D">
        <w:t xml:space="preserve"> </w:t>
      </w:r>
      <w:r w:rsidRPr="00A63C19">
        <w:rPr>
          <w:i/>
        </w:rPr>
        <w:t>также</w:t>
      </w:r>
      <w:r w:rsidRPr="0097254D">
        <w:t xml:space="preserve"> сотрудничество тех государств, которые приняли просьбы </w:t>
      </w:r>
      <w:r w:rsidRPr="0097254D">
        <w:rPr>
          <w:bCs/>
        </w:rPr>
        <w:t>Специального докладчика</w:t>
      </w:r>
      <w:r w:rsidRPr="0097254D">
        <w:t xml:space="preserve"> о</w:t>
      </w:r>
      <w:r>
        <w:t xml:space="preserve"> </w:t>
      </w:r>
      <w:r w:rsidRPr="0097254D">
        <w:t>посещениях и откликнулись на ее просьбы о представлении информации;</w:t>
      </w:r>
    </w:p>
    <w:p w:rsidR="003744AC" w:rsidRDefault="003744AC" w:rsidP="00600509">
      <w:pPr>
        <w:pStyle w:val="SingleTxtGR"/>
      </w:pPr>
      <w:r w:rsidRPr="0097254D">
        <w:tab/>
        <w:t>3.</w:t>
      </w:r>
      <w:r w:rsidRPr="0097254D">
        <w:tab/>
      </w:r>
      <w:r w:rsidRPr="00117702">
        <w:rPr>
          <w:i/>
        </w:rPr>
        <w:t>постановляет</w:t>
      </w:r>
      <w:r w:rsidRPr="0097254D">
        <w:t xml:space="preserve"> возобновить мандат </w:t>
      </w:r>
      <w:r w:rsidRPr="0097254D">
        <w:rPr>
          <w:bCs/>
        </w:rPr>
        <w:t>Специального докладчика</w:t>
      </w:r>
      <w:r w:rsidRPr="0097254D">
        <w:t xml:space="preserve"> на три года;</w:t>
      </w:r>
    </w:p>
    <w:p w:rsidR="003744AC" w:rsidRDefault="003744AC" w:rsidP="00600509">
      <w:pPr>
        <w:pStyle w:val="SingleTxtGR"/>
      </w:pPr>
      <w:r w:rsidRPr="0097254D">
        <w:tab/>
        <w:t>4.</w:t>
      </w:r>
      <w:r w:rsidRPr="0097254D">
        <w:tab/>
      </w:r>
      <w:r w:rsidRPr="00117702">
        <w:rPr>
          <w:i/>
          <w:iCs/>
        </w:rPr>
        <w:t>постановляет</w:t>
      </w:r>
      <w:r w:rsidRPr="0097254D">
        <w:rPr>
          <w:iCs/>
        </w:rPr>
        <w:t xml:space="preserve"> </w:t>
      </w:r>
      <w:r w:rsidRPr="0079658F">
        <w:rPr>
          <w:i/>
          <w:iCs/>
        </w:rPr>
        <w:t>также</w:t>
      </w:r>
      <w:r w:rsidRPr="0097254D">
        <w:t>, что Специальный докладчик занимается изучением всех современных форм рабства и сходной с рабством практики, но в особенности тех из них, которые определены в Конвенции о рабстве 1926</w:t>
      </w:r>
      <w:r>
        <w:t xml:space="preserve"> </w:t>
      </w:r>
      <w:r w:rsidRPr="0097254D">
        <w:t>года и в Дополнительной конвенции 1956</w:t>
      </w:r>
      <w:r>
        <w:t xml:space="preserve"> </w:t>
      </w:r>
      <w:r w:rsidRPr="0097254D">
        <w:t>года об упразднении рабства, работорго</w:t>
      </w:r>
      <w:r w:rsidRPr="0097254D">
        <w:t>в</w:t>
      </w:r>
      <w:r w:rsidRPr="0097254D">
        <w:t>ли и институтов и обычаев, сходных с рабством, а также всех других вопросов, охватывавшихся ранее Рабочей группой по современным формам рабства, и представляет по ним доклады; при выполнении своего мандата Специальный докладчик:</w:t>
      </w:r>
    </w:p>
    <w:p w:rsidR="003744AC" w:rsidRDefault="003744AC" w:rsidP="00600509">
      <w:pPr>
        <w:pStyle w:val="SingleTxtGR"/>
      </w:pPr>
      <w:r w:rsidRPr="0097254D">
        <w:tab/>
      </w:r>
      <w:r w:rsidRPr="0097254D">
        <w:rPr>
          <w:lang w:val="en-US"/>
        </w:rPr>
        <w:t>a</w:t>
      </w:r>
      <w:r w:rsidRPr="0097254D">
        <w:t>)</w:t>
      </w:r>
      <w:r w:rsidRPr="0097254D">
        <w:tab/>
        <w:t>поощряет эффективное применение соответствующих междун</w:t>
      </w:r>
      <w:r w:rsidRPr="0097254D">
        <w:t>а</w:t>
      </w:r>
      <w:r w:rsidRPr="0097254D">
        <w:t>родных норм и стандартов, касающихся рабства;</w:t>
      </w:r>
    </w:p>
    <w:p w:rsidR="003744AC" w:rsidRDefault="003744AC" w:rsidP="00600509">
      <w:pPr>
        <w:pStyle w:val="SingleTxtGR"/>
      </w:pPr>
      <w:r w:rsidRPr="0097254D">
        <w:tab/>
      </w:r>
      <w:r w:rsidRPr="0097254D">
        <w:rPr>
          <w:lang w:val="en-US"/>
        </w:rPr>
        <w:t>b</w:t>
      </w:r>
      <w:r w:rsidRPr="0097254D">
        <w:t>)</w:t>
      </w:r>
      <w:r w:rsidRPr="0097254D">
        <w:tab/>
        <w:t>запрашивает и получает информацию о современных формах ра</w:t>
      </w:r>
      <w:r w:rsidRPr="0097254D">
        <w:t>б</w:t>
      </w:r>
      <w:r w:rsidRPr="0097254D">
        <w:t>ства от правительств, договорных органов, специальных процедур, специализ</w:t>
      </w:r>
      <w:r w:rsidRPr="0097254D">
        <w:t>и</w:t>
      </w:r>
      <w:r w:rsidRPr="0097254D">
        <w:t>рованных учреждений, межправительственных организаций, неправительс</w:t>
      </w:r>
      <w:r w:rsidRPr="0097254D">
        <w:t>т</w:t>
      </w:r>
      <w:r w:rsidRPr="0097254D">
        <w:t>венных организаций и из</w:t>
      </w:r>
      <w:r>
        <w:t xml:space="preserve"> </w:t>
      </w:r>
      <w:r w:rsidRPr="0097254D">
        <w:t>других соответствующих источников и обменив</w:t>
      </w:r>
      <w:r w:rsidRPr="0097254D">
        <w:t>а</w:t>
      </w:r>
      <w:r w:rsidRPr="0097254D">
        <w:t>ется такой информацией, в</w:t>
      </w:r>
      <w:r>
        <w:t xml:space="preserve"> </w:t>
      </w:r>
      <w:r w:rsidRPr="0097254D">
        <w:t>том числе о практике рабства, и при необходимости и в соответствии со сложившейся практикой эффективно реагирует на достове</w:t>
      </w:r>
      <w:r w:rsidRPr="0097254D">
        <w:t>р</w:t>
      </w:r>
      <w:r w:rsidRPr="0097254D">
        <w:t>ную информацию о предполагаемых нарушениях прав человека с целью защ</w:t>
      </w:r>
      <w:r w:rsidRPr="0097254D">
        <w:t>и</w:t>
      </w:r>
      <w:r w:rsidRPr="0097254D">
        <w:t>ты прав человека жертв рабства и предупреждения нарушений;</w:t>
      </w:r>
    </w:p>
    <w:p w:rsidR="003744AC" w:rsidRDefault="003744AC" w:rsidP="00600509">
      <w:pPr>
        <w:pStyle w:val="SingleTxtGR"/>
      </w:pPr>
      <w:r w:rsidRPr="0097254D">
        <w:tab/>
      </w:r>
      <w:r w:rsidRPr="0097254D">
        <w:rPr>
          <w:lang w:val="en-US"/>
        </w:rPr>
        <w:t>c</w:t>
      </w:r>
      <w:r w:rsidRPr="0097254D">
        <w:t>)</w:t>
      </w:r>
      <w:r w:rsidRPr="0097254D">
        <w:tab/>
        <w:t>рекомендует действия и меры, применимые на национальном, р</w:t>
      </w:r>
      <w:r w:rsidRPr="0097254D">
        <w:t>е</w:t>
      </w:r>
      <w:r w:rsidRPr="0097254D">
        <w:t>гиональном и международном уровнях, в целях ликвидации практики рабства, где бы она ни происходила, включая средства пр</w:t>
      </w:r>
      <w:r w:rsidRPr="0097254D">
        <w:t>а</w:t>
      </w:r>
      <w:r w:rsidRPr="0097254D">
        <w:t>вовой защиты, которые имеют отношение к причинам и последствиям современных форм рабства, таким как нищета, дискриминация и конфликты, а также существование факторов спроса, и соответс</w:t>
      </w:r>
      <w:r w:rsidRPr="0097254D">
        <w:t>т</w:t>
      </w:r>
      <w:r w:rsidRPr="0097254D">
        <w:t>вующие меры по расширению международного сотрудничества;</w:t>
      </w:r>
    </w:p>
    <w:p w:rsidR="003744AC" w:rsidRDefault="003744AC" w:rsidP="00600509">
      <w:pPr>
        <w:pStyle w:val="SingleTxtGR"/>
      </w:pPr>
      <w:r w:rsidRPr="0097254D">
        <w:tab/>
      </w:r>
      <w:r w:rsidRPr="0097254D">
        <w:rPr>
          <w:lang w:val="en-US"/>
        </w:rPr>
        <w:t>d</w:t>
      </w:r>
      <w:r w:rsidRPr="0097254D">
        <w:t>)</w:t>
      </w:r>
      <w:r w:rsidRPr="0097254D">
        <w:tab/>
        <w:t>уделяет основное внимание тем аспектам современных форм ра</w:t>
      </w:r>
      <w:r w:rsidRPr="0097254D">
        <w:t>б</w:t>
      </w:r>
      <w:r w:rsidRPr="0097254D">
        <w:t>ства, которые не охватываются существующими мандатами Совета по правам человека;</w:t>
      </w:r>
    </w:p>
    <w:p w:rsidR="003744AC" w:rsidRDefault="003744AC" w:rsidP="00600509">
      <w:pPr>
        <w:pStyle w:val="SingleTxtGR"/>
      </w:pPr>
      <w:r w:rsidRPr="0097254D">
        <w:tab/>
        <w:t>5.</w:t>
      </w:r>
      <w:r w:rsidRPr="0097254D">
        <w:tab/>
      </w:r>
      <w:r w:rsidRPr="00117702">
        <w:rPr>
          <w:i/>
          <w:iCs/>
        </w:rPr>
        <w:t>просит</w:t>
      </w:r>
      <w:r w:rsidRPr="0097254D">
        <w:t xml:space="preserve"> Специального докладчика при выполнении его/ее мандата:</w:t>
      </w:r>
    </w:p>
    <w:p w:rsidR="003744AC" w:rsidRDefault="003744AC" w:rsidP="00600509">
      <w:pPr>
        <w:pStyle w:val="SingleTxtGR"/>
      </w:pPr>
      <w:r w:rsidRPr="0097254D">
        <w:tab/>
      </w:r>
      <w:r w:rsidRPr="0097254D">
        <w:rPr>
          <w:lang w:val="en-US"/>
        </w:rPr>
        <w:t>a</w:t>
      </w:r>
      <w:r w:rsidRPr="0097254D">
        <w:t>)</w:t>
      </w:r>
      <w:r w:rsidRPr="0097254D">
        <w:tab/>
        <w:t>тщательно рассматривать конкретные вопросы, охватываемые этим мандатом, и представлять примеры эффективной практики, а также соответс</w:t>
      </w:r>
      <w:r w:rsidRPr="0097254D">
        <w:t>т</w:t>
      </w:r>
      <w:r w:rsidRPr="0097254D">
        <w:t>вующие рекомендации;</w:t>
      </w:r>
    </w:p>
    <w:p w:rsidR="003744AC" w:rsidRDefault="003744AC" w:rsidP="00600509">
      <w:pPr>
        <w:pStyle w:val="SingleTxtGR"/>
      </w:pPr>
      <w:r w:rsidRPr="0097254D">
        <w:tab/>
      </w:r>
      <w:r w:rsidRPr="0097254D">
        <w:rPr>
          <w:lang w:val="en-US"/>
        </w:rPr>
        <w:t>b</w:t>
      </w:r>
      <w:r w:rsidRPr="0097254D">
        <w:t>)</w:t>
      </w:r>
      <w:r w:rsidRPr="0097254D">
        <w:tab/>
        <w:t>учитывать гендерные и возрастные аспекты современных форм рабства;</w:t>
      </w:r>
    </w:p>
    <w:p w:rsidR="003744AC" w:rsidRDefault="003744AC" w:rsidP="00600509">
      <w:pPr>
        <w:pStyle w:val="SingleTxtGR"/>
      </w:pPr>
      <w:r w:rsidRPr="0097254D">
        <w:tab/>
        <w:t>6.</w:t>
      </w:r>
      <w:r w:rsidRPr="0097254D">
        <w:tab/>
      </w:r>
      <w:r w:rsidRPr="00117702">
        <w:rPr>
          <w:i/>
          <w:iCs/>
        </w:rPr>
        <w:t>призывает</w:t>
      </w:r>
      <w:r w:rsidRPr="0097254D">
        <w:t xml:space="preserve"> Специального докладчика собирать и анализировать примеры национального законодательства, имеющие отношение к запрещению рабства и сходных с</w:t>
      </w:r>
      <w:r>
        <w:t xml:space="preserve"> </w:t>
      </w:r>
      <w:r w:rsidRPr="0097254D">
        <w:t>рабством видов практики, в</w:t>
      </w:r>
      <w:r>
        <w:t xml:space="preserve"> </w:t>
      </w:r>
      <w:r w:rsidRPr="0097254D">
        <w:t>целях оказания помощи гос</w:t>
      </w:r>
      <w:r w:rsidRPr="0097254D">
        <w:t>у</w:t>
      </w:r>
      <w:r w:rsidRPr="0097254D">
        <w:t>дарствам в</w:t>
      </w:r>
      <w:r>
        <w:t xml:space="preserve"> </w:t>
      </w:r>
      <w:r w:rsidRPr="0097254D">
        <w:t>их</w:t>
      </w:r>
      <w:r>
        <w:t xml:space="preserve"> </w:t>
      </w:r>
      <w:r w:rsidRPr="0097254D">
        <w:t>национальных усилиях по</w:t>
      </w:r>
      <w:r>
        <w:t xml:space="preserve"> </w:t>
      </w:r>
      <w:r w:rsidRPr="0097254D">
        <w:t>борьбе с</w:t>
      </w:r>
      <w:r>
        <w:t xml:space="preserve"> </w:t>
      </w:r>
      <w:r w:rsidRPr="0097254D">
        <w:t>современными формами ра</w:t>
      </w:r>
      <w:r w:rsidRPr="0097254D">
        <w:t>б</w:t>
      </w:r>
      <w:r w:rsidRPr="0097254D">
        <w:t>ства;</w:t>
      </w:r>
    </w:p>
    <w:p w:rsidR="003744AC" w:rsidRDefault="003744AC" w:rsidP="00600509">
      <w:pPr>
        <w:pStyle w:val="SingleTxtGR"/>
      </w:pPr>
      <w:r w:rsidRPr="0097254D">
        <w:tab/>
        <w:t>7.</w:t>
      </w:r>
      <w:r w:rsidRPr="0097254D">
        <w:tab/>
      </w:r>
      <w:r w:rsidRPr="00117702">
        <w:rPr>
          <w:i/>
          <w:iCs/>
        </w:rPr>
        <w:t>призывает</w:t>
      </w:r>
      <w:r w:rsidRPr="0097254D">
        <w:t xml:space="preserve"> все правительства сотрудничать со Специальным до</w:t>
      </w:r>
      <w:r w:rsidRPr="0097254D">
        <w:t>к</w:t>
      </w:r>
      <w:r w:rsidRPr="0097254D">
        <w:t>ладчиком и оказывать ему/ей помощь в деле выполнения порученных задач и обязанностей, представлять всю запрашиваемую им/ею необходимую информ</w:t>
      </w:r>
      <w:r w:rsidRPr="0097254D">
        <w:t>а</w:t>
      </w:r>
      <w:r w:rsidRPr="0097254D">
        <w:t>цию и уделять серьезное внимание возможности положительно откликат</w:t>
      </w:r>
      <w:r w:rsidRPr="0097254D">
        <w:t>ь</w:t>
      </w:r>
      <w:r w:rsidRPr="0097254D">
        <w:t>ся на просьбы Специального докладчика о посещении их стран, с тем чтобы позв</w:t>
      </w:r>
      <w:r w:rsidRPr="0097254D">
        <w:t>о</w:t>
      </w:r>
      <w:r w:rsidRPr="0097254D">
        <w:t>лить ему/ей эффе</w:t>
      </w:r>
      <w:r w:rsidRPr="0097254D">
        <w:t>к</w:t>
      </w:r>
      <w:r w:rsidRPr="0097254D">
        <w:t>тивно выполнять свой мандат;</w:t>
      </w:r>
    </w:p>
    <w:p w:rsidR="003744AC" w:rsidRDefault="003744AC" w:rsidP="00600509">
      <w:pPr>
        <w:pStyle w:val="SingleTxtGR"/>
      </w:pPr>
      <w:r w:rsidRPr="0097254D">
        <w:tab/>
        <w:t>8.</w:t>
      </w:r>
      <w:r w:rsidRPr="0097254D">
        <w:tab/>
      </w:r>
      <w:r w:rsidRPr="00117702">
        <w:rPr>
          <w:i/>
          <w:iCs/>
        </w:rPr>
        <w:t>призывает</w:t>
      </w:r>
      <w:r w:rsidRPr="0097254D">
        <w:t xml:space="preserve"> Организацию Объединенных Наций, включая ее сп</w:t>
      </w:r>
      <w:r w:rsidRPr="0097254D">
        <w:t>е</w:t>
      </w:r>
      <w:r w:rsidRPr="0097254D">
        <w:t>циализированные учреждения, региональные межправительственные организ</w:t>
      </w:r>
      <w:r w:rsidRPr="0097254D">
        <w:t>а</w:t>
      </w:r>
      <w:r w:rsidRPr="0097254D">
        <w:t>ции, правительства, независимых экспертов, заинтересованные учреждения и неправительственные организации, в максимально возможной мере сотрудн</w:t>
      </w:r>
      <w:r w:rsidRPr="0097254D">
        <w:t>и</w:t>
      </w:r>
      <w:r w:rsidRPr="0097254D">
        <w:t>чать со Специальным докладчиком в выполнении его/ее мандата;</w:t>
      </w:r>
    </w:p>
    <w:p w:rsidR="003744AC" w:rsidRDefault="003744AC" w:rsidP="00600509">
      <w:pPr>
        <w:pStyle w:val="SingleTxtGR"/>
      </w:pPr>
      <w:r w:rsidRPr="0097254D">
        <w:tab/>
        <w:t>9.</w:t>
      </w:r>
      <w:r w:rsidRPr="0097254D">
        <w:tab/>
      </w:r>
      <w:r w:rsidRPr="00117702">
        <w:rPr>
          <w:i/>
          <w:iCs/>
        </w:rPr>
        <w:t>призывает</w:t>
      </w:r>
      <w:r w:rsidRPr="0097254D">
        <w:t xml:space="preserve"> Специального докладчика в полной мере и эффективно сотрудничать с другими существующими правозащитными механизмами, </w:t>
      </w:r>
      <w:r w:rsidR="00117702">
        <w:br/>
      </w:r>
      <w:r w:rsidRPr="0097254D">
        <w:t>в полной мере учитывая их вклад и одновременно избегая дублирования их де</w:t>
      </w:r>
      <w:r w:rsidRPr="0097254D">
        <w:t>я</w:t>
      </w:r>
      <w:r w:rsidRPr="0097254D">
        <w:t>тельности;</w:t>
      </w:r>
    </w:p>
    <w:p w:rsidR="003744AC" w:rsidRDefault="003744AC" w:rsidP="00600509">
      <w:pPr>
        <w:pStyle w:val="SingleTxtGR"/>
      </w:pPr>
      <w:r w:rsidRPr="0097254D">
        <w:tab/>
        <w:t>10.</w:t>
      </w:r>
      <w:r w:rsidRPr="0097254D">
        <w:tab/>
      </w:r>
      <w:r w:rsidRPr="00117702">
        <w:rPr>
          <w:i/>
          <w:iCs/>
        </w:rPr>
        <w:t>просит</w:t>
      </w:r>
      <w:r w:rsidRPr="0097254D">
        <w:t xml:space="preserve"> Специального докладчика представлять Совету ежегодные доклады о деятельности по осуществлению мандата вместе с рекомендациями о мерах, которые должны быть приняты для борьбы с современными формами рабства и сходными с рабством видами практики и их искоренения, а та</w:t>
      </w:r>
      <w:r w:rsidRPr="0097254D">
        <w:t>к</w:t>
      </w:r>
      <w:r w:rsidRPr="0097254D">
        <w:t>же для защиты прав человека жертв такой практики;</w:t>
      </w:r>
    </w:p>
    <w:p w:rsidR="003744AC" w:rsidRDefault="003744AC" w:rsidP="00600509">
      <w:pPr>
        <w:pStyle w:val="SingleTxtGR"/>
        <w:rPr>
          <w:lang w:val="en-US"/>
        </w:rPr>
      </w:pPr>
      <w:r w:rsidRPr="0097254D">
        <w:tab/>
        <w:t>11.</w:t>
      </w:r>
      <w:r w:rsidRPr="0097254D">
        <w:tab/>
      </w:r>
      <w:r w:rsidRPr="00117702">
        <w:rPr>
          <w:i/>
          <w:iCs/>
        </w:rPr>
        <w:t>просит</w:t>
      </w:r>
      <w:r w:rsidRPr="0097254D">
        <w:t xml:space="preserve"> Генерального секретаря предоставлять Специальному до</w:t>
      </w:r>
      <w:r w:rsidRPr="0097254D">
        <w:t>к</w:t>
      </w:r>
      <w:r w:rsidRPr="0097254D">
        <w:t>ладчику всю необходимую кадровую и финансовую помощь в</w:t>
      </w:r>
      <w:r>
        <w:t xml:space="preserve"> </w:t>
      </w:r>
      <w:r w:rsidRPr="0097254D">
        <w:t>пределах име</w:t>
      </w:r>
      <w:r w:rsidRPr="0097254D">
        <w:t>ю</w:t>
      </w:r>
      <w:r w:rsidRPr="0097254D">
        <w:t>щихся ресурсов для эффективного выполнения его/ее мандата.</w:t>
      </w:r>
    </w:p>
    <w:p w:rsidR="00545DFD" w:rsidRDefault="00545DFD" w:rsidP="00EB65CB">
      <w:pPr>
        <w:pStyle w:val="SingleTxtGR"/>
        <w:spacing w:after="0"/>
        <w:jc w:val="right"/>
        <w:rPr>
          <w:i/>
        </w:rPr>
      </w:pPr>
      <w:r>
        <w:rPr>
          <w:i/>
        </w:rPr>
        <w:t>30-е заседание</w:t>
      </w:r>
    </w:p>
    <w:p w:rsidR="00545DFD" w:rsidRDefault="00545DFD" w:rsidP="00EB65CB">
      <w:pPr>
        <w:pStyle w:val="SingleTxtGR"/>
        <w:spacing w:after="0"/>
        <w:jc w:val="right"/>
        <w:rPr>
          <w:i/>
        </w:rPr>
      </w:pPr>
      <w:r>
        <w:rPr>
          <w:i/>
        </w:rPr>
        <w:t>29 сентября 2010 года</w:t>
      </w:r>
    </w:p>
    <w:p w:rsidR="00545DFD" w:rsidRPr="00545DFD" w:rsidRDefault="00545DFD" w:rsidP="00EB65CB">
      <w:pPr>
        <w:pStyle w:val="SingleTxtGR"/>
        <w:spacing w:after="0"/>
        <w:jc w:val="right"/>
        <w:rPr>
          <w:lang w:val="en-US"/>
        </w:rPr>
      </w:pPr>
      <w:r>
        <w:rPr>
          <w:lang w:val="en-US"/>
        </w:rPr>
        <w:t>[</w:t>
      </w:r>
      <w:r w:rsidR="00EB65CB">
        <w:t>Принята без голосования</w:t>
      </w:r>
      <w:r w:rsidR="008A1C54">
        <w:rPr>
          <w:lang w:val="en-US"/>
        </w:rPr>
        <w:t>.</w:t>
      </w:r>
      <w:r>
        <w:rPr>
          <w:lang w:val="en-US"/>
        </w:rPr>
        <w:t>]</w:t>
      </w:r>
    </w:p>
    <w:p w:rsidR="007F7553" w:rsidRPr="00117702" w:rsidRDefault="00117702" w:rsidP="00117702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7F7553" w:rsidRPr="00117702" w:rsidSect="006F285F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1CB9" w:rsidRDefault="00791CB9">
      <w:r>
        <w:rPr>
          <w:lang w:val="en-US"/>
        </w:rPr>
        <w:tab/>
      </w:r>
      <w:r>
        <w:separator/>
      </w:r>
    </w:p>
  </w:endnote>
  <w:endnote w:type="continuationSeparator" w:id="0">
    <w:p w:rsidR="00791CB9" w:rsidRDefault="00791C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1CB9" w:rsidRPr="009A6F4A" w:rsidRDefault="00791CB9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lang w:val="en-US"/>
      </w:rPr>
      <w:tab/>
      <w:t>GE.10-16579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1CB9" w:rsidRPr="009A6F4A" w:rsidRDefault="00791CB9">
    <w:pPr>
      <w:pStyle w:val="Footer"/>
      <w:rPr>
        <w:lang w:val="en-US"/>
      </w:rPr>
    </w:pPr>
    <w:r>
      <w:rPr>
        <w:lang w:val="en-US"/>
      </w:rPr>
      <w:t>GE.10-16579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1CB9" w:rsidRPr="009A6F4A" w:rsidRDefault="00791CB9">
    <w:pPr>
      <w:pStyle w:val="Footer"/>
      <w:rPr>
        <w:sz w:val="20"/>
        <w:lang w:val="en-US"/>
      </w:rPr>
    </w:pPr>
    <w:r>
      <w:rPr>
        <w:sz w:val="20"/>
        <w:lang w:val="en-US"/>
      </w:rPr>
      <w:t>GE.10-16579  (R)  121010  121010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1CB9" w:rsidRPr="00F71F63" w:rsidRDefault="00791CB9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791CB9" w:rsidRPr="00F71F63" w:rsidRDefault="00791CB9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791CB9" w:rsidRPr="00635E86" w:rsidRDefault="00791CB9" w:rsidP="00635E86">
      <w:pPr>
        <w:pStyle w:val="Footer"/>
      </w:pPr>
    </w:p>
  </w:footnote>
  <w:footnote w:id="1">
    <w:p w:rsidR="00791CB9" w:rsidRPr="00DF5BAF" w:rsidRDefault="00791CB9">
      <w:pPr>
        <w:pStyle w:val="FootnoteText"/>
        <w:rPr>
          <w:lang w:val="ru-RU"/>
        </w:rPr>
      </w:pPr>
      <w:r>
        <w:rPr>
          <w:lang w:val="ru-RU"/>
        </w:rPr>
        <w:tab/>
      </w:r>
      <w:r w:rsidRPr="00DF5BAF">
        <w:rPr>
          <w:rStyle w:val="FootnoteReference"/>
          <w:lang w:val="ru-RU"/>
        </w:rPr>
        <w:t>*</w:t>
      </w:r>
      <w:r w:rsidRPr="00DF5BAF">
        <w:rPr>
          <w:lang w:val="ru-RU"/>
        </w:rPr>
        <w:t xml:space="preserve"> </w:t>
      </w:r>
      <w:r>
        <w:rPr>
          <w:lang w:val="ru-RU"/>
        </w:rPr>
        <w:tab/>
        <w:t>Резолюции и решения, принятые Советом по правам человека, будут включены в доклад Совета о работе его пятнадцатой сессии (</w:t>
      </w:r>
      <w:r>
        <w:rPr>
          <w:lang w:val="en-US"/>
        </w:rPr>
        <w:t>A</w:t>
      </w:r>
      <w:r w:rsidRPr="00DF5BAF">
        <w:rPr>
          <w:lang w:val="ru-RU"/>
        </w:rPr>
        <w:t>/</w:t>
      </w:r>
      <w:r>
        <w:rPr>
          <w:lang w:val="en-US"/>
        </w:rPr>
        <w:t>HRC</w:t>
      </w:r>
      <w:r w:rsidRPr="00DF5BAF">
        <w:rPr>
          <w:lang w:val="ru-RU"/>
        </w:rPr>
        <w:t>/15/60</w:t>
      </w:r>
      <w:r>
        <w:rPr>
          <w:lang w:val="ru-RU"/>
        </w:rPr>
        <w:t>)</w:t>
      </w:r>
      <w:r w:rsidRPr="00DF5BAF">
        <w:rPr>
          <w:lang w:val="ru-RU"/>
        </w:rPr>
        <w:t xml:space="preserve">, </w:t>
      </w:r>
      <w:r>
        <w:rPr>
          <w:lang w:val="ru-RU"/>
        </w:rPr>
        <w:t xml:space="preserve">глава </w:t>
      </w:r>
      <w:r>
        <w:rPr>
          <w:lang w:val="en-US"/>
        </w:rPr>
        <w:t>I</w:t>
      </w:r>
      <w:r>
        <w:rPr>
          <w:lang w:val="ru-RU"/>
        </w:rPr>
        <w:t>.</w:t>
      </w:r>
    </w:p>
  </w:footnote>
  <w:footnote w:id="2">
    <w:p w:rsidR="00791CB9" w:rsidRPr="00545DFD" w:rsidRDefault="00791CB9">
      <w:pPr>
        <w:pStyle w:val="FootnoteText"/>
        <w:rPr>
          <w:lang w:val="en-US"/>
        </w:rPr>
      </w:pPr>
      <w:r>
        <w:tab/>
      </w:r>
      <w:r>
        <w:rPr>
          <w:rStyle w:val="FootnoteReference"/>
        </w:rPr>
        <w:footnoteRef/>
      </w:r>
      <w:r>
        <w:t xml:space="preserve"> </w:t>
      </w:r>
      <w:r>
        <w:rPr>
          <w:lang w:val="en-US"/>
        </w:rPr>
        <w:tab/>
      </w:r>
      <w:r w:rsidRPr="001000D8">
        <w:rPr>
          <w:lang w:val="en-US"/>
        </w:rPr>
        <w:t xml:space="preserve">A/HRC/9/20, A/HRC/12/21 </w:t>
      </w:r>
      <w:r>
        <w:t>и</w:t>
      </w:r>
      <w:r w:rsidRPr="001000D8">
        <w:rPr>
          <w:lang w:val="en-US"/>
        </w:rPr>
        <w:t xml:space="preserve"> Add.1 </w:t>
      </w:r>
      <w:r>
        <w:t>и</w:t>
      </w:r>
      <w:r w:rsidRPr="001000D8">
        <w:rPr>
          <w:lang w:val="en-US"/>
        </w:rPr>
        <w:t xml:space="preserve"> A/HRC/15/20 </w:t>
      </w:r>
      <w:r>
        <w:t>и</w:t>
      </w:r>
      <w:r w:rsidRPr="001000D8">
        <w:rPr>
          <w:lang w:val="en-US"/>
        </w:rPr>
        <w:t xml:space="preserve"> Add.1–4.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1CB9" w:rsidRPr="004D6DD6" w:rsidRDefault="00791CB9">
    <w:pPr>
      <w:pStyle w:val="Header"/>
      <w:rPr>
        <w:lang w:val="en-US"/>
      </w:rPr>
    </w:pPr>
    <w:r>
      <w:rPr>
        <w:lang w:val="en-US"/>
      </w:rPr>
      <w:t>A/HRC/RES/15/2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1CB9" w:rsidRPr="009A6F4A" w:rsidRDefault="00791CB9">
    <w:pPr>
      <w:pStyle w:val="Header"/>
      <w:rPr>
        <w:lang w:val="en-US"/>
      </w:rPr>
    </w:pPr>
    <w:r>
      <w:rPr>
        <w:lang w:val="en-US"/>
      </w:rPr>
      <w:tab/>
      <w:t>A/HRC/RES/15/2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B631F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469"/>
    <w:rsid w:val="00097975"/>
    <w:rsid w:val="000A3DDF"/>
    <w:rsid w:val="000A60A0"/>
    <w:rsid w:val="000C3688"/>
    <w:rsid w:val="000D6863"/>
    <w:rsid w:val="00117702"/>
    <w:rsid w:val="00117AEE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B1625"/>
    <w:rsid w:val="001D07F7"/>
    <w:rsid w:val="001D7B8F"/>
    <w:rsid w:val="001E48EE"/>
    <w:rsid w:val="001F2D04"/>
    <w:rsid w:val="0020059C"/>
    <w:rsid w:val="002019BD"/>
    <w:rsid w:val="00232D42"/>
    <w:rsid w:val="00237334"/>
    <w:rsid w:val="002444F4"/>
    <w:rsid w:val="00257F97"/>
    <w:rsid w:val="002629A0"/>
    <w:rsid w:val="0028492B"/>
    <w:rsid w:val="00290477"/>
    <w:rsid w:val="00291C8F"/>
    <w:rsid w:val="002A286B"/>
    <w:rsid w:val="002C5036"/>
    <w:rsid w:val="002C6A71"/>
    <w:rsid w:val="002C6D5F"/>
    <w:rsid w:val="002D15EA"/>
    <w:rsid w:val="002D6C07"/>
    <w:rsid w:val="002E0CE6"/>
    <w:rsid w:val="002E1163"/>
    <w:rsid w:val="002E43F3"/>
    <w:rsid w:val="0030678C"/>
    <w:rsid w:val="003215F5"/>
    <w:rsid w:val="00332891"/>
    <w:rsid w:val="00356BB2"/>
    <w:rsid w:val="00360477"/>
    <w:rsid w:val="00367FC9"/>
    <w:rsid w:val="003711A1"/>
    <w:rsid w:val="00372123"/>
    <w:rsid w:val="003744AC"/>
    <w:rsid w:val="00386581"/>
    <w:rsid w:val="00387100"/>
    <w:rsid w:val="003951D3"/>
    <w:rsid w:val="003978C6"/>
    <w:rsid w:val="003A5D2C"/>
    <w:rsid w:val="003B40A9"/>
    <w:rsid w:val="003C016E"/>
    <w:rsid w:val="003D5EBD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4F42"/>
    <w:rsid w:val="0048244D"/>
    <w:rsid w:val="004978FB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51339C"/>
    <w:rsid w:val="00513554"/>
    <w:rsid w:val="0051412F"/>
    <w:rsid w:val="00522B6F"/>
    <w:rsid w:val="0052430E"/>
    <w:rsid w:val="005276AD"/>
    <w:rsid w:val="00540A9A"/>
    <w:rsid w:val="00543522"/>
    <w:rsid w:val="00545680"/>
    <w:rsid w:val="00545DFD"/>
    <w:rsid w:val="00547AE5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5E7641"/>
    <w:rsid w:val="00600509"/>
    <w:rsid w:val="00605B67"/>
    <w:rsid w:val="00606A3E"/>
    <w:rsid w:val="0060749C"/>
    <w:rsid w:val="006115AA"/>
    <w:rsid w:val="006120AE"/>
    <w:rsid w:val="00635E86"/>
    <w:rsid w:val="00636A37"/>
    <w:rsid w:val="0064176E"/>
    <w:rsid w:val="006501A5"/>
    <w:rsid w:val="006567B2"/>
    <w:rsid w:val="00661FE3"/>
    <w:rsid w:val="00662ADE"/>
    <w:rsid w:val="00664106"/>
    <w:rsid w:val="006674D3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B27DF"/>
    <w:rsid w:val="006C1814"/>
    <w:rsid w:val="006C2F45"/>
    <w:rsid w:val="006C361A"/>
    <w:rsid w:val="006C5657"/>
    <w:rsid w:val="006D5E4E"/>
    <w:rsid w:val="006E6860"/>
    <w:rsid w:val="006E7183"/>
    <w:rsid w:val="006F285F"/>
    <w:rsid w:val="006F5FBF"/>
    <w:rsid w:val="0070327E"/>
    <w:rsid w:val="00707B5F"/>
    <w:rsid w:val="00732A25"/>
    <w:rsid w:val="00735602"/>
    <w:rsid w:val="0075279B"/>
    <w:rsid w:val="00753748"/>
    <w:rsid w:val="00762446"/>
    <w:rsid w:val="00781ACB"/>
    <w:rsid w:val="00791CB9"/>
    <w:rsid w:val="0079658F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51E76"/>
    <w:rsid w:val="00861C52"/>
    <w:rsid w:val="00864805"/>
    <w:rsid w:val="008727A1"/>
    <w:rsid w:val="00886B0F"/>
    <w:rsid w:val="00891C08"/>
    <w:rsid w:val="008A1C54"/>
    <w:rsid w:val="008A3879"/>
    <w:rsid w:val="008A40BA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337C"/>
    <w:rsid w:val="00964EEA"/>
    <w:rsid w:val="00980C86"/>
    <w:rsid w:val="009B1D9B"/>
    <w:rsid w:val="009B4074"/>
    <w:rsid w:val="009B631F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63C19"/>
    <w:rsid w:val="00A800D1"/>
    <w:rsid w:val="00A92699"/>
    <w:rsid w:val="00AB08C1"/>
    <w:rsid w:val="00AB5BF0"/>
    <w:rsid w:val="00AC1C95"/>
    <w:rsid w:val="00AC2CCB"/>
    <w:rsid w:val="00AC443A"/>
    <w:rsid w:val="00AD21E1"/>
    <w:rsid w:val="00AE60E2"/>
    <w:rsid w:val="00B0169F"/>
    <w:rsid w:val="00B05F21"/>
    <w:rsid w:val="00B14EA9"/>
    <w:rsid w:val="00B30A3C"/>
    <w:rsid w:val="00B81305"/>
    <w:rsid w:val="00BB17DC"/>
    <w:rsid w:val="00BB1AF9"/>
    <w:rsid w:val="00BB4C4A"/>
    <w:rsid w:val="00BD3CAE"/>
    <w:rsid w:val="00BD5F3C"/>
    <w:rsid w:val="00BF6380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6236B"/>
    <w:rsid w:val="00D67239"/>
    <w:rsid w:val="00D809D1"/>
    <w:rsid w:val="00D84ECF"/>
    <w:rsid w:val="00DA2851"/>
    <w:rsid w:val="00DA2B7C"/>
    <w:rsid w:val="00DA5686"/>
    <w:rsid w:val="00DB2FC0"/>
    <w:rsid w:val="00DF18FA"/>
    <w:rsid w:val="00DF49CA"/>
    <w:rsid w:val="00DF5BAF"/>
    <w:rsid w:val="00DF775B"/>
    <w:rsid w:val="00E007F3"/>
    <w:rsid w:val="00E00DEA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B65CB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66821"/>
    <w:rsid w:val="00F71F63"/>
    <w:rsid w:val="00F87506"/>
    <w:rsid w:val="00F92C41"/>
    <w:rsid w:val="00FA4A90"/>
    <w:rsid w:val="00FA5522"/>
    <w:rsid w:val="00FA6E4A"/>
    <w:rsid w:val="00FB2B35"/>
    <w:rsid w:val="00FC4AE1"/>
    <w:rsid w:val="00FC79B9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3A5D2C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GA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GA</Template>
  <TotalTime>0</TotalTime>
  <Pages>3</Pages>
  <Words>1097</Words>
  <Characters>6257</Characters>
  <Application>Microsoft Office Word</Application>
  <DocSecurity>4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1016269</vt:lpstr>
    </vt:vector>
  </TitlesOfParts>
  <Company>CSD</Company>
  <LinksUpToDate>false</LinksUpToDate>
  <CharactersWithSpaces>7340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1016269</dc:title>
  <dc:subject/>
  <dc:creator>Екатерина Салынская</dc:creator>
  <cp:keywords/>
  <dc:description/>
  <cp:lastModifiedBy>Любовь Катаева</cp:lastModifiedBy>
  <cp:revision>2</cp:revision>
  <cp:lastPrinted>2010-10-12T10:36:00Z</cp:lastPrinted>
  <dcterms:created xsi:type="dcterms:W3CDTF">2010-10-12T10:39:00Z</dcterms:created>
  <dcterms:modified xsi:type="dcterms:W3CDTF">2010-10-12T10:39:00Z</dcterms:modified>
</cp:coreProperties>
</file>