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31A160C" w14:textId="77777777" w:rsidTr="00213632">
        <w:trPr>
          <w:trHeight w:hRule="exact" w:val="851"/>
        </w:trPr>
        <w:tc>
          <w:tcPr>
            <w:tcW w:w="1276" w:type="dxa"/>
            <w:tcBorders>
              <w:bottom w:val="single" w:sz="4" w:space="0" w:color="auto"/>
            </w:tcBorders>
          </w:tcPr>
          <w:p w14:paraId="10E10DBB" w14:textId="77777777" w:rsidR="002D5AAC" w:rsidRDefault="002D5AAC" w:rsidP="00C934BF">
            <w:pPr>
              <w:kinsoku w:val="0"/>
              <w:overflowPunct w:val="0"/>
              <w:autoSpaceDE w:val="0"/>
              <w:autoSpaceDN w:val="0"/>
              <w:adjustRightInd w:val="0"/>
              <w:snapToGrid w:val="0"/>
            </w:pPr>
          </w:p>
        </w:tc>
        <w:tc>
          <w:tcPr>
            <w:tcW w:w="2268" w:type="dxa"/>
            <w:tcBorders>
              <w:bottom w:val="single" w:sz="4" w:space="0" w:color="auto"/>
            </w:tcBorders>
            <w:vAlign w:val="bottom"/>
          </w:tcPr>
          <w:p w14:paraId="24D86BBE"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DAA2354" w14:textId="19D67A96" w:rsidR="002D5AAC" w:rsidRDefault="00C934BF" w:rsidP="00C934BF">
            <w:pPr>
              <w:jc w:val="right"/>
            </w:pPr>
            <w:r w:rsidRPr="00C934BF">
              <w:rPr>
                <w:sz w:val="40"/>
              </w:rPr>
              <w:t>CERD</w:t>
            </w:r>
            <w:r>
              <w:t>/C/111/2</w:t>
            </w:r>
          </w:p>
        </w:tc>
      </w:tr>
      <w:tr w:rsidR="002D5AAC" w14:paraId="7441B6C0" w14:textId="77777777" w:rsidTr="00213632">
        <w:trPr>
          <w:trHeight w:hRule="exact" w:val="2835"/>
        </w:trPr>
        <w:tc>
          <w:tcPr>
            <w:tcW w:w="1276" w:type="dxa"/>
            <w:tcBorders>
              <w:top w:val="single" w:sz="4" w:space="0" w:color="auto"/>
              <w:bottom w:val="single" w:sz="12" w:space="0" w:color="auto"/>
            </w:tcBorders>
          </w:tcPr>
          <w:p w14:paraId="3ACC9D9B" w14:textId="77777777" w:rsidR="002D5AAC" w:rsidRDefault="00CC15A3" w:rsidP="00213632">
            <w:pPr>
              <w:spacing w:before="120"/>
              <w:jc w:val="center"/>
            </w:pPr>
            <w:r>
              <w:rPr>
                <w:noProof/>
              </w:rPr>
              <w:drawing>
                <wp:inline distT="0" distB="0" distL="0" distR="0" wp14:anchorId="3FE86C87" wp14:editId="5298538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C71594"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47ACF017" w14:textId="77777777" w:rsidR="002D5AAC" w:rsidRDefault="00C934BF" w:rsidP="00213632">
            <w:pPr>
              <w:spacing w:before="240"/>
            </w:pPr>
            <w:r>
              <w:t>Distr. general</w:t>
            </w:r>
          </w:p>
          <w:p w14:paraId="4B27FED0" w14:textId="77777777" w:rsidR="00C934BF" w:rsidRDefault="00C934BF" w:rsidP="00C934BF">
            <w:pPr>
              <w:spacing w:line="240" w:lineRule="exact"/>
            </w:pPr>
            <w:r>
              <w:t>5 de octubre de 2023</w:t>
            </w:r>
          </w:p>
          <w:p w14:paraId="43F05626" w14:textId="77777777" w:rsidR="00C934BF" w:rsidRDefault="00C934BF" w:rsidP="00C934BF">
            <w:pPr>
              <w:spacing w:line="240" w:lineRule="exact"/>
            </w:pPr>
            <w:r>
              <w:t>Español</w:t>
            </w:r>
          </w:p>
          <w:p w14:paraId="5BC8D3D8" w14:textId="77777777" w:rsidR="00C934BF" w:rsidRDefault="00C934BF" w:rsidP="00C934BF">
            <w:pPr>
              <w:spacing w:line="240" w:lineRule="exact"/>
            </w:pPr>
            <w:r>
              <w:t>Original: inglés</w:t>
            </w:r>
          </w:p>
          <w:p w14:paraId="2E93B98A" w14:textId="0F11C2DB" w:rsidR="00C934BF" w:rsidRDefault="00C934BF" w:rsidP="00C934BF">
            <w:pPr>
              <w:spacing w:line="240" w:lineRule="exact"/>
            </w:pPr>
            <w:r>
              <w:t>Español, francés e inglés únicamente</w:t>
            </w:r>
          </w:p>
        </w:tc>
      </w:tr>
    </w:tbl>
    <w:p w14:paraId="53995630" w14:textId="77777777" w:rsidR="00C934BF" w:rsidRPr="00C934BF" w:rsidRDefault="00C934BF" w:rsidP="00C934BF">
      <w:pPr>
        <w:spacing w:before="120" w:line="240" w:lineRule="auto"/>
        <w:rPr>
          <w:b/>
          <w:bCs/>
          <w:sz w:val="24"/>
          <w:szCs w:val="24"/>
        </w:rPr>
      </w:pPr>
      <w:r w:rsidRPr="00C934BF">
        <w:rPr>
          <w:b/>
          <w:bCs/>
          <w:sz w:val="24"/>
          <w:szCs w:val="24"/>
        </w:rPr>
        <w:t>Comité para la Eliminación de la Discriminación Racial</w:t>
      </w:r>
    </w:p>
    <w:p w14:paraId="3C8C4694" w14:textId="77C0B5AB" w:rsidR="00C934BF" w:rsidRPr="00C934BF" w:rsidRDefault="00C934BF" w:rsidP="00C934BF">
      <w:pPr>
        <w:spacing w:line="240" w:lineRule="auto"/>
        <w:rPr>
          <w:b/>
          <w:bCs/>
        </w:rPr>
      </w:pPr>
      <w:r w:rsidRPr="00C934BF">
        <w:rPr>
          <w:b/>
          <w:bCs/>
        </w:rPr>
        <w:t>111</w:t>
      </w:r>
      <w:r w:rsidR="00346779">
        <w:rPr>
          <w:b/>
          <w:bCs/>
        </w:rPr>
        <w:t>º</w:t>
      </w:r>
      <w:r w:rsidRPr="00C934BF">
        <w:rPr>
          <w:b/>
          <w:bCs/>
        </w:rPr>
        <w:t xml:space="preserve"> período de sesiones</w:t>
      </w:r>
    </w:p>
    <w:p w14:paraId="6C7C7F1E" w14:textId="77777777" w:rsidR="00C934BF" w:rsidRPr="00C934BF" w:rsidRDefault="00C934BF" w:rsidP="00C934BF">
      <w:pPr>
        <w:spacing w:line="240" w:lineRule="auto"/>
      </w:pPr>
      <w:r w:rsidRPr="00C934BF">
        <w:t>20 de noviembre a 8 de diciembre de 2023</w:t>
      </w:r>
    </w:p>
    <w:p w14:paraId="7F259C8D" w14:textId="77777777" w:rsidR="00C934BF" w:rsidRPr="00C934BF" w:rsidRDefault="00C934BF" w:rsidP="00C934BF">
      <w:pPr>
        <w:spacing w:line="240" w:lineRule="auto"/>
      </w:pPr>
      <w:r w:rsidRPr="00C934BF">
        <w:t>Tema 5 del programa provisional</w:t>
      </w:r>
    </w:p>
    <w:p w14:paraId="60F3DAC3" w14:textId="370652A3" w:rsidR="00C934BF" w:rsidRPr="00C934BF" w:rsidRDefault="00C934BF" w:rsidP="00C934BF">
      <w:pPr>
        <w:spacing w:line="240" w:lineRule="auto"/>
        <w:rPr>
          <w:b/>
          <w:bCs/>
        </w:rPr>
      </w:pPr>
      <w:r w:rsidRPr="00C934BF">
        <w:rPr>
          <w:b/>
          <w:bCs/>
        </w:rPr>
        <w:t>Presentación de informes por los Estados partes en virtud</w:t>
      </w:r>
      <w:r w:rsidR="00346779">
        <w:rPr>
          <w:b/>
          <w:bCs/>
        </w:rPr>
        <w:t xml:space="preserve"> </w:t>
      </w:r>
      <w:r w:rsidRPr="00C934BF">
        <w:rPr>
          <w:b/>
          <w:bCs/>
        </w:rPr>
        <w:br/>
        <w:t>del artículo 9, párrafo 1, de la Convención</w:t>
      </w:r>
    </w:p>
    <w:p w14:paraId="061C4954" w14:textId="30C2CF20" w:rsidR="00C934BF" w:rsidRPr="00C934BF" w:rsidRDefault="00C934BF" w:rsidP="00C934BF">
      <w:pPr>
        <w:pStyle w:val="HChG"/>
      </w:pPr>
      <w:r>
        <w:tab/>
      </w:r>
      <w:r w:rsidRPr="00C934BF">
        <w:tab/>
        <w:t>Situación de la presentación de informes por los Estados partes en virtud del artículo 9, párrafo 1, de la Convención</w:t>
      </w:r>
    </w:p>
    <w:p w14:paraId="0635D0DE" w14:textId="614FAD6B" w:rsidR="00C934BF" w:rsidRPr="00C934BF" w:rsidRDefault="00C934BF" w:rsidP="00C934BF">
      <w:pPr>
        <w:pStyle w:val="H1G"/>
      </w:pPr>
      <w:r>
        <w:tab/>
      </w:r>
      <w:r w:rsidRPr="00C934BF">
        <w:tab/>
        <w:t>Nota del Secretario General</w:t>
      </w:r>
      <w:r w:rsidRPr="00C934BF">
        <w:rPr>
          <w:rStyle w:val="Refdenotaalpie"/>
          <w:b w:val="0"/>
          <w:bCs/>
          <w:sz w:val="20"/>
          <w:vertAlign w:val="baseline"/>
        </w:rPr>
        <w:footnoteReference w:customMarkFollows="1" w:id="1"/>
        <w:t>*</w:t>
      </w:r>
    </w:p>
    <w:p w14:paraId="599A94B6" w14:textId="77777777" w:rsidR="00C934BF" w:rsidRPr="00C934BF" w:rsidRDefault="00C934BF" w:rsidP="00C934BF">
      <w:pPr>
        <w:pStyle w:val="SingleTxtG"/>
      </w:pPr>
      <w:r w:rsidRPr="00C934BF">
        <w:t>1.</w:t>
      </w:r>
      <w:r w:rsidRPr="00C934BF">
        <w:tab/>
        <w:t>Los Estados partes se comprometen a presentar al Secretario General de las Naciones Unidas, para su examen por el Comité, un informe sobre las medidas legislativas, judiciales, administrativas y de otra índole que hayan adoptado y que sirvan para hacer efectivas las disposiciones de la Convención dentro del plazo de un año a partir de la entrada en vigor de la Convención para el Estado de que se trate y, en lo sucesivo, cada dos años y cuando el Comité lo solicite, de conformidad con el artículo 9, párrafo 1, de la Convención.</w:t>
      </w:r>
    </w:p>
    <w:p w14:paraId="1A47EF93" w14:textId="77777777" w:rsidR="00C934BF" w:rsidRPr="00C934BF" w:rsidRDefault="00C934BF" w:rsidP="00C934BF">
      <w:pPr>
        <w:pStyle w:val="SingleTxtG"/>
      </w:pPr>
      <w:r w:rsidRPr="00C934BF">
        <w:t>2.</w:t>
      </w:r>
      <w:r w:rsidRPr="00C934BF">
        <w:tab/>
        <w:t>La presente nota contiene información sobre la situación general con respecto a la presentación de informes por los Estados partes de conformidad con el artículo 9 de la Convención. En el cuadro 1 se enumeran los informes recibidos que el Comité todavía no ha examinado; en el cuadro 2 figuran los Estados partes cuyos informes debían haberse presentado, pero aún no se han recibido. La información que figura en la presente nota refleja la situación al 25 de septiembre de 2023.</w:t>
      </w:r>
    </w:p>
    <w:p w14:paraId="54BE8BA1" w14:textId="69C84BB7" w:rsidR="00C934BF" w:rsidRPr="00C934BF" w:rsidRDefault="00C934BF" w:rsidP="00C934BF">
      <w:pPr>
        <w:pStyle w:val="SingleTxtG"/>
        <w:jc w:val="left"/>
      </w:pPr>
      <w:r w:rsidRPr="00C934BF">
        <w:rPr>
          <w:bCs/>
        </w:rPr>
        <w:t>Cuadro 1</w:t>
      </w:r>
      <w:r w:rsidRPr="00C934BF">
        <w:rPr>
          <w:bCs/>
        </w:rPr>
        <w:br/>
      </w:r>
      <w:r w:rsidRPr="00C934BF">
        <w:rPr>
          <w:b/>
          <w:bCs/>
        </w:rPr>
        <w:t>Informes recibidos que aún no han sido examinados por el Comité</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985"/>
        <w:gridCol w:w="5385"/>
      </w:tblGrid>
      <w:tr w:rsidR="00C934BF" w:rsidRPr="00C934BF" w14:paraId="763F62E9" w14:textId="77777777" w:rsidTr="00C934BF">
        <w:trPr>
          <w:trHeight w:val="240"/>
          <w:tblHeader/>
        </w:trPr>
        <w:tc>
          <w:tcPr>
            <w:tcW w:w="1985" w:type="dxa"/>
            <w:tcBorders>
              <w:top w:val="single" w:sz="4" w:space="0" w:color="auto"/>
              <w:bottom w:val="single" w:sz="12" w:space="0" w:color="auto"/>
            </w:tcBorders>
            <w:shd w:val="clear" w:color="auto" w:fill="auto"/>
            <w:vAlign w:val="bottom"/>
          </w:tcPr>
          <w:p w14:paraId="2CFF864B" w14:textId="77777777" w:rsidR="00C934BF" w:rsidRPr="00C934BF" w:rsidRDefault="00C934BF" w:rsidP="00C934BF">
            <w:pPr>
              <w:spacing w:before="80" w:after="80" w:line="200" w:lineRule="exact"/>
              <w:rPr>
                <w:i/>
                <w:sz w:val="16"/>
                <w:lang w:val="en-GB"/>
              </w:rPr>
            </w:pPr>
            <w:r w:rsidRPr="00C934BF">
              <w:rPr>
                <w:i/>
                <w:iCs/>
                <w:sz w:val="16"/>
              </w:rPr>
              <w:t>Estado parte</w:t>
            </w:r>
          </w:p>
        </w:tc>
        <w:tc>
          <w:tcPr>
            <w:tcW w:w="5385" w:type="dxa"/>
            <w:tcBorders>
              <w:top w:val="single" w:sz="4" w:space="0" w:color="auto"/>
              <w:bottom w:val="single" w:sz="12" w:space="0" w:color="auto"/>
            </w:tcBorders>
            <w:shd w:val="clear" w:color="auto" w:fill="auto"/>
            <w:vAlign w:val="bottom"/>
          </w:tcPr>
          <w:p w14:paraId="61CFA6D0" w14:textId="77777777" w:rsidR="00C934BF" w:rsidRPr="00C934BF" w:rsidRDefault="00C934BF" w:rsidP="00C934BF">
            <w:pPr>
              <w:spacing w:before="80" w:after="80" w:line="200" w:lineRule="exact"/>
              <w:rPr>
                <w:i/>
                <w:sz w:val="16"/>
                <w:lang w:val="en-GB"/>
              </w:rPr>
            </w:pPr>
            <w:r w:rsidRPr="00C934BF">
              <w:rPr>
                <w:i/>
                <w:iCs/>
                <w:sz w:val="16"/>
              </w:rPr>
              <w:t>Informes recibidos</w:t>
            </w:r>
          </w:p>
        </w:tc>
      </w:tr>
      <w:tr w:rsidR="00C934BF" w:rsidRPr="00C934BF" w14:paraId="5B2F0E87" w14:textId="77777777" w:rsidTr="00C934BF">
        <w:trPr>
          <w:trHeight w:hRule="exact" w:val="113"/>
          <w:tblHeader/>
        </w:trPr>
        <w:tc>
          <w:tcPr>
            <w:tcW w:w="1985" w:type="dxa"/>
            <w:tcBorders>
              <w:top w:val="single" w:sz="12" w:space="0" w:color="auto"/>
            </w:tcBorders>
            <w:shd w:val="clear" w:color="auto" w:fill="auto"/>
          </w:tcPr>
          <w:p w14:paraId="78C26D51" w14:textId="77777777" w:rsidR="00C934BF" w:rsidRPr="00C934BF" w:rsidRDefault="00C934BF" w:rsidP="00C934BF">
            <w:pPr>
              <w:spacing w:before="40" w:after="120"/>
              <w:rPr>
                <w:lang w:val="en-GB"/>
              </w:rPr>
            </w:pPr>
          </w:p>
        </w:tc>
        <w:tc>
          <w:tcPr>
            <w:tcW w:w="5385" w:type="dxa"/>
            <w:tcBorders>
              <w:top w:val="single" w:sz="12" w:space="0" w:color="auto"/>
            </w:tcBorders>
            <w:shd w:val="clear" w:color="auto" w:fill="auto"/>
          </w:tcPr>
          <w:p w14:paraId="55E8B330" w14:textId="77777777" w:rsidR="00C934BF" w:rsidRPr="00C934BF" w:rsidRDefault="00C934BF" w:rsidP="00C934BF">
            <w:pPr>
              <w:spacing w:before="40" w:after="120"/>
              <w:rPr>
                <w:lang w:val="en-GB"/>
              </w:rPr>
            </w:pPr>
          </w:p>
        </w:tc>
      </w:tr>
      <w:tr w:rsidR="00C934BF" w:rsidRPr="00C934BF" w14:paraId="23FD64DA" w14:textId="77777777" w:rsidTr="00C934BF">
        <w:trPr>
          <w:trHeight w:val="240"/>
        </w:trPr>
        <w:tc>
          <w:tcPr>
            <w:tcW w:w="1985" w:type="dxa"/>
            <w:shd w:val="clear" w:color="auto" w:fill="auto"/>
          </w:tcPr>
          <w:p w14:paraId="374D45EF" w14:textId="77777777" w:rsidR="00C934BF" w:rsidRPr="00C934BF" w:rsidRDefault="00C934BF" w:rsidP="00C934BF">
            <w:pPr>
              <w:spacing w:before="40" w:after="120"/>
              <w:rPr>
                <w:lang w:val="en-GB"/>
              </w:rPr>
            </w:pPr>
            <w:r w:rsidRPr="00C934BF">
              <w:t>Afganistán</w:t>
            </w:r>
          </w:p>
        </w:tc>
        <w:tc>
          <w:tcPr>
            <w:tcW w:w="5385" w:type="dxa"/>
            <w:shd w:val="clear" w:color="auto" w:fill="auto"/>
          </w:tcPr>
          <w:p w14:paraId="2A80A317" w14:textId="4AB0BBFF" w:rsidR="00C934BF" w:rsidRPr="00C934BF" w:rsidRDefault="00C934BF" w:rsidP="00C934BF">
            <w:pPr>
              <w:spacing w:before="40" w:after="120"/>
            </w:pPr>
            <w:r w:rsidRPr="00C934BF">
              <w:t>Informes periódicos 2º a 16º</w:t>
            </w:r>
            <w:r w:rsidR="006E2FF3">
              <w:t xml:space="preserve"> </w:t>
            </w:r>
            <w:r w:rsidRPr="00C934BF">
              <w:t>combinados, que debían presentarse en 1986, presentados en 2019 (</w:t>
            </w:r>
            <w:hyperlink r:id="rId9" w:history="1">
              <w:r w:rsidRPr="00C934BF">
                <w:rPr>
                  <w:rStyle w:val="Hipervnculo"/>
                </w:rPr>
                <w:t>CE</w:t>
              </w:r>
              <w:r w:rsidRPr="00C934BF">
                <w:rPr>
                  <w:rStyle w:val="Hipervnculo"/>
                </w:rPr>
                <w:t>R</w:t>
              </w:r>
              <w:r w:rsidRPr="00C934BF">
                <w:rPr>
                  <w:rStyle w:val="Hipervnculo"/>
                </w:rPr>
                <w:t>D/C/AFG/</w:t>
              </w:r>
              <w:r w:rsidRPr="00C934BF">
                <w:rPr>
                  <w:rStyle w:val="Hipervnculo"/>
                </w:rPr>
                <w:t>2</w:t>
              </w:r>
              <w:r w:rsidRPr="00C934BF">
                <w:rPr>
                  <w:rStyle w:val="Hipervnculo"/>
                </w:rPr>
                <w:t>-16</w:t>
              </w:r>
            </w:hyperlink>
            <w:r w:rsidRPr="00C934BF">
              <w:t>)</w:t>
            </w:r>
          </w:p>
        </w:tc>
      </w:tr>
      <w:tr w:rsidR="00C934BF" w:rsidRPr="00C934BF" w14:paraId="5B1AF974" w14:textId="77777777" w:rsidTr="00C934BF">
        <w:trPr>
          <w:trHeight w:val="240"/>
        </w:trPr>
        <w:tc>
          <w:tcPr>
            <w:tcW w:w="1985" w:type="dxa"/>
            <w:shd w:val="clear" w:color="auto" w:fill="auto"/>
          </w:tcPr>
          <w:p w14:paraId="4B12BB36" w14:textId="77777777" w:rsidR="00C934BF" w:rsidRPr="00C934BF" w:rsidRDefault="00C934BF" w:rsidP="00C934BF">
            <w:pPr>
              <w:spacing w:before="40" w:after="120"/>
              <w:rPr>
                <w:lang w:val="en-GB"/>
              </w:rPr>
            </w:pPr>
            <w:r w:rsidRPr="00C934BF">
              <w:t>Albania</w:t>
            </w:r>
          </w:p>
        </w:tc>
        <w:tc>
          <w:tcPr>
            <w:tcW w:w="5385" w:type="dxa"/>
            <w:shd w:val="clear" w:color="auto" w:fill="auto"/>
          </w:tcPr>
          <w:p w14:paraId="28A4F36A" w14:textId="77777777" w:rsidR="00C934BF" w:rsidRPr="00C934BF" w:rsidRDefault="00C934BF" w:rsidP="00C934BF">
            <w:pPr>
              <w:spacing w:before="40" w:after="120"/>
            </w:pPr>
            <w:r w:rsidRPr="00C934BF">
              <w:t>Informes periódicos 13º y 14º combinados, que debían presentarse en 2021, presentados en 2021 (</w:t>
            </w:r>
            <w:hyperlink r:id="rId10" w:history="1">
              <w:r w:rsidRPr="00C934BF">
                <w:rPr>
                  <w:rStyle w:val="Hipervnculo"/>
                </w:rPr>
                <w:t>CERD/C/</w:t>
              </w:r>
              <w:r w:rsidRPr="00C934BF">
                <w:rPr>
                  <w:rStyle w:val="Hipervnculo"/>
                </w:rPr>
                <w:t>A</w:t>
              </w:r>
              <w:r w:rsidRPr="00C934BF">
                <w:rPr>
                  <w:rStyle w:val="Hipervnculo"/>
                </w:rPr>
                <w:t>LB/13-14</w:t>
              </w:r>
            </w:hyperlink>
            <w:r w:rsidRPr="00C934BF">
              <w:rPr>
                <w:rStyle w:val="Hipervnculo"/>
              </w:rPr>
              <w:t>)</w:t>
            </w:r>
          </w:p>
        </w:tc>
      </w:tr>
      <w:tr w:rsidR="00C934BF" w:rsidRPr="00C934BF" w14:paraId="73537992" w14:textId="77777777" w:rsidTr="00C934BF">
        <w:trPr>
          <w:trHeight w:val="240"/>
        </w:trPr>
        <w:tc>
          <w:tcPr>
            <w:tcW w:w="1985" w:type="dxa"/>
            <w:shd w:val="clear" w:color="auto" w:fill="auto"/>
          </w:tcPr>
          <w:p w14:paraId="34E0D013" w14:textId="77777777" w:rsidR="00C934BF" w:rsidRPr="00C934BF" w:rsidRDefault="00C934BF" w:rsidP="00C934BF">
            <w:pPr>
              <w:spacing w:before="40" w:after="120"/>
              <w:rPr>
                <w:lang w:val="en-GB"/>
              </w:rPr>
            </w:pPr>
            <w:r w:rsidRPr="00C934BF">
              <w:t>Alemania</w:t>
            </w:r>
            <w:r w:rsidRPr="00C934BF">
              <w:rPr>
                <w:i/>
                <w:sz w:val="18"/>
                <w:szCs w:val="18"/>
              </w:rPr>
              <w:t>ª</w:t>
            </w:r>
          </w:p>
        </w:tc>
        <w:tc>
          <w:tcPr>
            <w:tcW w:w="5385" w:type="dxa"/>
            <w:shd w:val="clear" w:color="auto" w:fill="auto"/>
          </w:tcPr>
          <w:p w14:paraId="2F9B4930" w14:textId="79291055" w:rsidR="00C934BF" w:rsidRPr="00C934BF" w:rsidRDefault="00C934BF" w:rsidP="00C934BF">
            <w:pPr>
              <w:spacing w:before="40" w:after="120"/>
            </w:pPr>
            <w:r w:rsidRPr="00C934BF">
              <w:t>Informes periódicos 23º a 26º</w:t>
            </w:r>
            <w:r w:rsidR="006E2FF3">
              <w:t xml:space="preserve"> </w:t>
            </w:r>
            <w:r w:rsidRPr="00C934BF">
              <w:t>combinados, que debían presentarse en 2018, presentados en 2020 (</w:t>
            </w:r>
            <w:hyperlink r:id="rId11" w:history="1">
              <w:r w:rsidRPr="00C934BF">
                <w:rPr>
                  <w:rStyle w:val="Hipervnculo"/>
                </w:rPr>
                <w:t>CERD/C/D</w:t>
              </w:r>
              <w:r w:rsidRPr="00C934BF">
                <w:rPr>
                  <w:rStyle w:val="Hipervnculo"/>
                </w:rPr>
                <w:t>E</w:t>
              </w:r>
              <w:r w:rsidRPr="00C934BF">
                <w:rPr>
                  <w:rStyle w:val="Hipervnculo"/>
                </w:rPr>
                <w:t>U/23-26</w:t>
              </w:r>
            </w:hyperlink>
            <w:r w:rsidRPr="00C934BF">
              <w:t>)</w:t>
            </w:r>
          </w:p>
        </w:tc>
      </w:tr>
      <w:tr w:rsidR="00C934BF" w:rsidRPr="00C934BF" w14:paraId="36BB776C" w14:textId="77777777" w:rsidTr="00C934BF">
        <w:trPr>
          <w:trHeight w:val="240"/>
        </w:trPr>
        <w:tc>
          <w:tcPr>
            <w:tcW w:w="1985" w:type="dxa"/>
            <w:shd w:val="clear" w:color="auto" w:fill="auto"/>
          </w:tcPr>
          <w:p w14:paraId="646BCCA6" w14:textId="77777777" w:rsidR="00C934BF" w:rsidRPr="00C934BF" w:rsidRDefault="00C934BF" w:rsidP="00C934BF">
            <w:pPr>
              <w:spacing w:before="40" w:after="120"/>
              <w:rPr>
                <w:lang w:val="en-GB"/>
              </w:rPr>
            </w:pPr>
            <w:r w:rsidRPr="00C934BF">
              <w:t>Arabia Saudita</w:t>
            </w:r>
          </w:p>
        </w:tc>
        <w:tc>
          <w:tcPr>
            <w:tcW w:w="5385" w:type="dxa"/>
            <w:shd w:val="clear" w:color="auto" w:fill="auto"/>
          </w:tcPr>
          <w:p w14:paraId="1696EAD4" w14:textId="77777777" w:rsidR="00C934BF" w:rsidRPr="00C934BF" w:rsidRDefault="00C934BF" w:rsidP="00C934BF">
            <w:pPr>
              <w:spacing w:before="40" w:after="120"/>
            </w:pPr>
            <w:r w:rsidRPr="00C934BF">
              <w:t>Informes periódicos 10º y 11º combinados, que debían presentarse en 2020, presentados en 2023 (</w:t>
            </w:r>
            <w:hyperlink r:id="rId12" w:history="1">
              <w:r w:rsidRPr="00C934BF">
                <w:rPr>
                  <w:rStyle w:val="Hipervnculo"/>
                </w:rPr>
                <w:t>CERD/C/SA</w:t>
              </w:r>
              <w:r w:rsidRPr="00C934BF">
                <w:rPr>
                  <w:rStyle w:val="Hipervnculo"/>
                </w:rPr>
                <w:t>U</w:t>
              </w:r>
              <w:r w:rsidRPr="00C934BF">
                <w:rPr>
                  <w:rStyle w:val="Hipervnculo"/>
                </w:rPr>
                <w:t>/10-11</w:t>
              </w:r>
            </w:hyperlink>
            <w:r w:rsidRPr="00C934BF">
              <w:t>)</w:t>
            </w:r>
          </w:p>
        </w:tc>
      </w:tr>
      <w:tr w:rsidR="00C934BF" w:rsidRPr="00C934BF" w14:paraId="362A37C0" w14:textId="77777777" w:rsidTr="00C934BF">
        <w:trPr>
          <w:trHeight w:val="240"/>
        </w:trPr>
        <w:tc>
          <w:tcPr>
            <w:tcW w:w="1985" w:type="dxa"/>
            <w:shd w:val="clear" w:color="auto" w:fill="auto"/>
          </w:tcPr>
          <w:p w14:paraId="50E12ABF" w14:textId="77777777" w:rsidR="00C934BF" w:rsidRPr="00C934BF" w:rsidRDefault="00C934BF" w:rsidP="00C934BF">
            <w:pPr>
              <w:spacing w:before="40" w:after="120"/>
              <w:rPr>
                <w:lang w:val="en-GB"/>
              </w:rPr>
            </w:pPr>
            <w:r w:rsidRPr="00C934BF">
              <w:lastRenderedPageBreak/>
              <w:t>Armenia</w:t>
            </w:r>
          </w:p>
        </w:tc>
        <w:tc>
          <w:tcPr>
            <w:tcW w:w="5385" w:type="dxa"/>
            <w:shd w:val="clear" w:color="auto" w:fill="auto"/>
          </w:tcPr>
          <w:p w14:paraId="6931CA49" w14:textId="77777777" w:rsidR="00C934BF" w:rsidRPr="00C934BF" w:rsidRDefault="00C934BF" w:rsidP="00C934BF">
            <w:pPr>
              <w:spacing w:before="40" w:after="120"/>
            </w:pPr>
            <w:r w:rsidRPr="00C934BF">
              <w:t>Informes periódicos 12º a 14º combinados, que debían presentarse en 2020, presentados en 2022 (</w:t>
            </w:r>
            <w:hyperlink r:id="rId13" w:history="1">
              <w:r w:rsidRPr="00C934BF">
                <w:rPr>
                  <w:rStyle w:val="Hipervnculo"/>
                </w:rPr>
                <w:t>CERD/</w:t>
              </w:r>
              <w:r w:rsidRPr="00C934BF">
                <w:rPr>
                  <w:rStyle w:val="Hipervnculo"/>
                </w:rPr>
                <w:t>C</w:t>
              </w:r>
              <w:r w:rsidRPr="00C934BF">
                <w:rPr>
                  <w:rStyle w:val="Hipervnculo"/>
                </w:rPr>
                <w:t>/ARM/12-14</w:t>
              </w:r>
            </w:hyperlink>
            <w:r w:rsidRPr="00C934BF">
              <w:t>)</w:t>
            </w:r>
          </w:p>
        </w:tc>
      </w:tr>
      <w:tr w:rsidR="00C934BF" w:rsidRPr="00C934BF" w14:paraId="2CCB9838" w14:textId="77777777" w:rsidTr="00C934BF">
        <w:trPr>
          <w:trHeight w:val="240"/>
        </w:trPr>
        <w:tc>
          <w:tcPr>
            <w:tcW w:w="1985" w:type="dxa"/>
            <w:shd w:val="clear" w:color="auto" w:fill="auto"/>
          </w:tcPr>
          <w:p w14:paraId="0CA98371" w14:textId="77777777" w:rsidR="00C934BF" w:rsidRPr="00C934BF" w:rsidRDefault="00C934BF" w:rsidP="00C934BF">
            <w:pPr>
              <w:spacing w:before="40" w:after="120"/>
              <w:rPr>
                <w:lang w:val="en-GB"/>
              </w:rPr>
            </w:pPr>
            <w:r w:rsidRPr="00C934BF">
              <w:t>Belarús</w:t>
            </w:r>
          </w:p>
        </w:tc>
        <w:tc>
          <w:tcPr>
            <w:tcW w:w="5385" w:type="dxa"/>
            <w:shd w:val="clear" w:color="auto" w:fill="auto"/>
          </w:tcPr>
          <w:p w14:paraId="5E242C7D" w14:textId="77777777" w:rsidR="00C934BF" w:rsidRPr="00C934BF" w:rsidRDefault="00C934BF" w:rsidP="00C934BF">
            <w:pPr>
              <w:spacing w:before="40" w:after="120"/>
            </w:pPr>
            <w:r w:rsidRPr="00C934BF">
              <w:t>Informes periódicos 24º y 25º combinados, que debían presentarse en 2020, presentados en 2021 (</w:t>
            </w:r>
            <w:hyperlink r:id="rId14" w:history="1">
              <w:r w:rsidRPr="00C934BF">
                <w:rPr>
                  <w:rStyle w:val="Hipervnculo"/>
                </w:rPr>
                <w:t>CERD/C/BLR</w:t>
              </w:r>
              <w:r w:rsidRPr="00C934BF">
                <w:rPr>
                  <w:rStyle w:val="Hipervnculo"/>
                </w:rPr>
                <w:t>/</w:t>
              </w:r>
              <w:r w:rsidRPr="00C934BF">
                <w:rPr>
                  <w:rStyle w:val="Hipervnculo"/>
                </w:rPr>
                <w:t>24-25</w:t>
              </w:r>
            </w:hyperlink>
            <w:r w:rsidRPr="00C934BF">
              <w:t>)</w:t>
            </w:r>
          </w:p>
        </w:tc>
      </w:tr>
      <w:tr w:rsidR="00C934BF" w:rsidRPr="00C934BF" w14:paraId="2A1A34B6" w14:textId="77777777" w:rsidTr="00C934BF">
        <w:trPr>
          <w:trHeight w:val="240"/>
        </w:trPr>
        <w:tc>
          <w:tcPr>
            <w:tcW w:w="1985" w:type="dxa"/>
            <w:shd w:val="clear" w:color="auto" w:fill="auto"/>
          </w:tcPr>
          <w:p w14:paraId="199B69E6" w14:textId="77777777" w:rsidR="00C934BF" w:rsidRPr="00C934BF" w:rsidRDefault="00C934BF" w:rsidP="00C934BF">
            <w:pPr>
              <w:spacing w:before="40" w:after="120"/>
              <w:rPr>
                <w:lang w:val="en-GB"/>
              </w:rPr>
            </w:pPr>
            <w:r w:rsidRPr="00C934BF">
              <w:t>Bolivia (Estado Plurinacional de)</w:t>
            </w:r>
            <w:r w:rsidRPr="00C934BF">
              <w:rPr>
                <w:i/>
                <w:sz w:val="18"/>
                <w:szCs w:val="18"/>
              </w:rPr>
              <w:t>ª</w:t>
            </w:r>
          </w:p>
        </w:tc>
        <w:tc>
          <w:tcPr>
            <w:tcW w:w="5385" w:type="dxa"/>
            <w:shd w:val="clear" w:color="auto" w:fill="auto"/>
          </w:tcPr>
          <w:p w14:paraId="7A3A4FF4" w14:textId="77777777" w:rsidR="00C934BF" w:rsidRPr="00C934BF" w:rsidRDefault="00C934BF" w:rsidP="00C934BF">
            <w:pPr>
              <w:spacing w:before="40" w:after="120"/>
            </w:pPr>
            <w:r w:rsidRPr="00C934BF">
              <w:t>Informes periódicos 21º a 24º combinados, que debían presentarse en 2013, presentados en 2019 (</w:t>
            </w:r>
            <w:hyperlink r:id="rId15" w:history="1">
              <w:r w:rsidRPr="00C934BF">
                <w:rPr>
                  <w:rStyle w:val="Hipervnculo"/>
                </w:rPr>
                <w:t>CERD/C/B</w:t>
              </w:r>
              <w:r w:rsidRPr="00C934BF">
                <w:rPr>
                  <w:rStyle w:val="Hipervnculo"/>
                </w:rPr>
                <w:t>O</w:t>
              </w:r>
              <w:r w:rsidRPr="00C934BF">
                <w:rPr>
                  <w:rStyle w:val="Hipervnculo"/>
                </w:rPr>
                <w:t>L/21-24</w:t>
              </w:r>
            </w:hyperlink>
            <w:r w:rsidRPr="00C934BF">
              <w:t>)</w:t>
            </w:r>
          </w:p>
        </w:tc>
      </w:tr>
      <w:tr w:rsidR="00C934BF" w:rsidRPr="00C934BF" w14:paraId="0CC86FC1" w14:textId="77777777" w:rsidTr="00C934BF">
        <w:trPr>
          <w:trHeight w:val="240"/>
        </w:trPr>
        <w:tc>
          <w:tcPr>
            <w:tcW w:w="1985" w:type="dxa"/>
            <w:shd w:val="clear" w:color="auto" w:fill="auto"/>
          </w:tcPr>
          <w:p w14:paraId="4A64E157" w14:textId="77777777" w:rsidR="00C934BF" w:rsidRPr="00C934BF" w:rsidRDefault="00C934BF" w:rsidP="00C934BF">
            <w:pPr>
              <w:spacing w:before="40" w:after="120"/>
              <w:rPr>
                <w:lang w:val="en-GB"/>
              </w:rPr>
            </w:pPr>
            <w:r w:rsidRPr="00C934BF">
              <w:t>Bosnia y Herzegovina</w:t>
            </w:r>
          </w:p>
        </w:tc>
        <w:tc>
          <w:tcPr>
            <w:tcW w:w="5385" w:type="dxa"/>
            <w:shd w:val="clear" w:color="auto" w:fill="auto"/>
          </w:tcPr>
          <w:p w14:paraId="1B259B6D" w14:textId="77777777" w:rsidR="00C934BF" w:rsidRPr="00C934BF" w:rsidRDefault="00C934BF" w:rsidP="00C934BF">
            <w:pPr>
              <w:spacing w:before="40" w:after="120"/>
            </w:pPr>
            <w:r w:rsidRPr="00C934BF">
              <w:t>Informes periódicos 14º y 15º combinados, que debían presentarse en 2021, presentados en 2022 (</w:t>
            </w:r>
            <w:hyperlink r:id="rId16" w:history="1">
              <w:r w:rsidRPr="00C934BF">
                <w:rPr>
                  <w:rStyle w:val="Hipervnculo"/>
                </w:rPr>
                <w:t>CERD/C/BIH/</w:t>
              </w:r>
              <w:r w:rsidRPr="00C934BF">
                <w:rPr>
                  <w:rStyle w:val="Hipervnculo"/>
                </w:rPr>
                <w:t>1</w:t>
              </w:r>
              <w:r w:rsidRPr="00C934BF">
                <w:rPr>
                  <w:rStyle w:val="Hipervnculo"/>
                </w:rPr>
                <w:t>4-15</w:t>
              </w:r>
            </w:hyperlink>
            <w:r w:rsidRPr="00C934BF">
              <w:t>)</w:t>
            </w:r>
          </w:p>
        </w:tc>
      </w:tr>
      <w:tr w:rsidR="00C934BF" w:rsidRPr="00C934BF" w14:paraId="28C1CC0C" w14:textId="77777777" w:rsidTr="00C934BF">
        <w:trPr>
          <w:trHeight w:val="240"/>
        </w:trPr>
        <w:tc>
          <w:tcPr>
            <w:tcW w:w="1985" w:type="dxa"/>
            <w:shd w:val="clear" w:color="auto" w:fill="auto"/>
          </w:tcPr>
          <w:p w14:paraId="0073F9B6" w14:textId="77777777" w:rsidR="00C934BF" w:rsidRPr="00C934BF" w:rsidRDefault="00C934BF" w:rsidP="00C934BF">
            <w:pPr>
              <w:spacing w:before="40" w:after="120"/>
            </w:pPr>
            <w:r w:rsidRPr="00C934BF">
              <w:t>Bulgaria</w:t>
            </w:r>
            <w:r w:rsidRPr="00C934BF">
              <w:rPr>
                <w:i/>
                <w:sz w:val="18"/>
                <w:szCs w:val="18"/>
              </w:rPr>
              <w:t>ª</w:t>
            </w:r>
          </w:p>
        </w:tc>
        <w:tc>
          <w:tcPr>
            <w:tcW w:w="5385" w:type="dxa"/>
            <w:shd w:val="clear" w:color="auto" w:fill="auto"/>
          </w:tcPr>
          <w:p w14:paraId="7C3F703D" w14:textId="77777777" w:rsidR="00C934BF" w:rsidRPr="00C934BF" w:rsidRDefault="00C934BF" w:rsidP="00C934BF">
            <w:pPr>
              <w:spacing w:before="40" w:after="120"/>
            </w:pPr>
            <w:r w:rsidRPr="00C934BF">
              <w:t>Informes periódicos 23º a 25º combinados, que debían presentarse en 2020, presentados en 2020 (</w:t>
            </w:r>
            <w:hyperlink r:id="rId17" w:history="1">
              <w:r w:rsidRPr="00C934BF">
                <w:rPr>
                  <w:rStyle w:val="Hipervnculo"/>
                </w:rPr>
                <w:t>CERD/C/</w:t>
              </w:r>
              <w:r w:rsidRPr="00C934BF">
                <w:rPr>
                  <w:rStyle w:val="Hipervnculo"/>
                </w:rPr>
                <w:t>B</w:t>
              </w:r>
              <w:r w:rsidRPr="00C934BF">
                <w:rPr>
                  <w:rStyle w:val="Hipervnculo"/>
                </w:rPr>
                <w:t>GR/23-25</w:t>
              </w:r>
            </w:hyperlink>
            <w:r w:rsidRPr="00C934BF">
              <w:t>)</w:t>
            </w:r>
          </w:p>
        </w:tc>
      </w:tr>
      <w:tr w:rsidR="00C934BF" w:rsidRPr="00C934BF" w14:paraId="5CCAF612" w14:textId="77777777" w:rsidTr="00C934BF">
        <w:trPr>
          <w:trHeight w:val="240"/>
        </w:trPr>
        <w:tc>
          <w:tcPr>
            <w:tcW w:w="1985" w:type="dxa"/>
            <w:shd w:val="clear" w:color="auto" w:fill="auto"/>
          </w:tcPr>
          <w:p w14:paraId="2DBDBF5A" w14:textId="77777777" w:rsidR="00C934BF" w:rsidRPr="00C934BF" w:rsidRDefault="00C934BF" w:rsidP="00C934BF">
            <w:pPr>
              <w:spacing w:before="40" w:after="120"/>
            </w:pPr>
            <w:r w:rsidRPr="00C934BF">
              <w:t>Camboya</w:t>
            </w:r>
          </w:p>
        </w:tc>
        <w:tc>
          <w:tcPr>
            <w:tcW w:w="5385" w:type="dxa"/>
            <w:shd w:val="clear" w:color="auto" w:fill="auto"/>
          </w:tcPr>
          <w:p w14:paraId="6362B51D" w14:textId="77777777" w:rsidR="00C934BF" w:rsidRPr="00C934BF" w:rsidRDefault="00C934BF" w:rsidP="00C934BF">
            <w:pPr>
              <w:spacing w:before="40" w:after="120"/>
            </w:pPr>
            <w:r w:rsidRPr="00C934BF">
              <w:t>Informes periódicos 18º a 20º combinados, que debían presentarse en 2022, presentados en 2023 (</w:t>
            </w:r>
            <w:hyperlink r:id="rId18" w:history="1">
              <w:r w:rsidRPr="00C934BF">
                <w:rPr>
                  <w:rStyle w:val="Hipervnculo"/>
                </w:rPr>
                <w:t>CERD/C/K</w:t>
              </w:r>
              <w:r w:rsidRPr="00C934BF">
                <w:rPr>
                  <w:rStyle w:val="Hipervnculo"/>
                </w:rPr>
                <w:t>H</w:t>
              </w:r>
              <w:r w:rsidRPr="00C934BF">
                <w:rPr>
                  <w:rStyle w:val="Hipervnculo"/>
                </w:rPr>
                <w:t>M/18-20</w:t>
              </w:r>
            </w:hyperlink>
            <w:r w:rsidRPr="00C934BF">
              <w:t>)</w:t>
            </w:r>
          </w:p>
        </w:tc>
      </w:tr>
      <w:tr w:rsidR="00C934BF" w:rsidRPr="00C934BF" w14:paraId="432243DA" w14:textId="77777777" w:rsidTr="00C934BF">
        <w:trPr>
          <w:cantSplit/>
          <w:trHeight w:val="240"/>
        </w:trPr>
        <w:tc>
          <w:tcPr>
            <w:tcW w:w="1985" w:type="dxa"/>
            <w:shd w:val="clear" w:color="auto" w:fill="auto"/>
          </w:tcPr>
          <w:p w14:paraId="714EF6E3" w14:textId="77777777" w:rsidR="00C934BF" w:rsidRPr="00C934BF" w:rsidRDefault="00C934BF" w:rsidP="00C934BF">
            <w:pPr>
              <w:spacing w:before="40" w:after="120"/>
            </w:pPr>
            <w:r w:rsidRPr="00C934BF">
              <w:t>Chequia</w:t>
            </w:r>
          </w:p>
        </w:tc>
        <w:tc>
          <w:tcPr>
            <w:tcW w:w="5385" w:type="dxa"/>
            <w:shd w:val="clear" w:color="auto" w:fill="auto"/>
          </w:tcPr>
          <w:p w14:paraId="7D62674F" w14:textId="31D2996A" w:rsidR="00C934BF" w:rsidRPr="00C934BF" w:rsidRDefault="00C934BF" w:rsidP="00C934BF">
            <w:pPr>
              <w:spacing w:before="40" w:after="120"/>
            </w:pPr>
            <w:r w:rsidRPr="00C934BF">
              <w:t>Informes periódicos 14º y 15º combinados, que debían presentarse en 2022, presentados en 2023 (</w:t>
            </w:r>
            <w:hyperlink r:id="rId19" w:history="1">
              <w:r w:rsidRPr="00C934BF">
                <w:rPr>
                  <w:rStyle w:val="Hipervnculo"/>
                </w:rPr>
                <w:t>CERD/C/C</w:t>
              </w:r>
              <w:r w:rsidRPr="00C934BF">
                <w:rPr>
                  <w:rStyle w:val="Hipervnculo"/>
                </w:rPr>
                <w:t>Z</w:t>
              </w:r>
              <w:r w:rsidRPr="00C934BF">
                <w:rPr>
                  <w:rStyle w:val="Hipervnculo"/>
                </w:rPr>
                <w:t>E/14-15</w:t>
              </w:r>
            </w:hyperlink>
            <w:r w:rsidRPr="00C934BF">
              <w:t>)</w:t>
            </w:r>
          </w:p>
        </w:tc>
      </w:tr>
      <w:tr w:rsidR="00C934BF" w:rsidRPr="00C934BF" w14:paraId="52C08C46" w14:textId="77777777" w:rsidTr="00C934BF">
        <w:trPr>
          <w:trHeight w:val="240"/>
        </w:trPr>
        <w:tc>
          <w:tcPr>
            <w:tcW w:w="1985" w:type="dxa"/>
            <w:shd w:val="clear" w:color="auto" w:fill="auto"/>
          </w:tcPr>
          <w:p w14:paraId="1491C94E" w14:textId="77777777" w:rsidR="00C934BF" w:rsidRPr="00C934BF" w:rsidRDefault="00C934BF" w:rsidP="00C934BF">
            <w:pPr>
              <w:spacing w:before="40" w:after="120"/>
              <w:rPr>
                <w:lang w:val="en-GB"/>
              </w:rPr>
            </w:pPr>
            <w:r w:rsidRPr="00C934BF">
              <w:t>Chipre</w:t>
            </w:r>
          </w:p>
        </w:tc>
        <w:tc>
          <w:tcPr>
            <w:tcW w:w="5385" w:type="dxa"/>
            <w:shd w:val="clear" w:color="auto" w:fill="auto"/>
          </w:tcPr>
          <w:p w14:paraId="37E47746" w14:textId="77777777" w:rsidR="00C934BF" w:rsidRPr="00C934BF" w:rsidRDefault="00C934BF" w:rsidP="00C934BF">
            <w:pPr>
              <w:spacing w:before="40" w:after="120"/>
            </w:pPr>
            <w:r w:rsidRPr="00C934BF">
              <w:t>25º informe periódico, que debía presentarse en 2020, presentado en 2019 (</w:t>
            </w:r>
            <w:hyperlink r:id="rId20" w:history="1">
              <w:r w:rsidRPr="00C934BF">
                <w:rPr>
                  <w:rStyle w:val="Hipervnculo"/>
                </w:rPr>
                <w:t>CERD/C/C</w:t>
              </w:r>
              <w:r w:rsidRPr="00C934BF">
                <w:rPr>
                  <w:rStyle w:val="Hipervnculo"/>
                </w:rPr>
                <w:t>Y</w:t>
              </w:r>
              <w:r w:rsidRPr="00C934BF">
                <w:rPr>
                  <w:rStyle w:val="Hipervnculo"/>
                </w:rPr>
                <w:t>P/25</w:t>
              </w:r>
            </w:hyperlink>
            <w:r w:rsidRPr="00C934BF">
              <w:t>)</w:t>
            </w:r>
          </w:p>
        </w:tc>
      </w:tr>
      <w:tr w:rsidR="00C934BF" w:rsidRPr="00C934BF" w14:paraId="293BEEBA" w14:textId="77777777" w:rsidTr="00C934BF">
        <w:trPr>
          <w:trHeight w:val="240"/>
        </w:trPr>
        <w:tc>
          <w:tcPr>
            <w:tcW w:w="1985" w:type="dxa"/>
            <w:shd w:val="clear" w:color="auto" w:fill="auto"/>
          </w:tcPr>
          <w:p w14:paraId="3FD23D16" w14:textId="77777777" w:rsidR="00C934BF" w:rsidRPr="00C934BF" w:rsidRDefault="00C934BF" w:rsidP="00C934BF">
            <w:pPr>
              <w:spacing w:before="40" w:after="120"/>
              <w:rPr>
                <w:lang w:val="en-GB"/>
              </w:rPr>
            </w:pPr>
            <w:r w:rsidRPr="00C934BF">
              <w:t>Colombia</w:t>
            </w:r>
          </w:p>
        </w:tc>
        <w:tc>
          <w:tcPr>
            <w:tcW w:w="5385" w:type="dxa"/>
            <w:shd w:val="clear" w:color="auto" w:fill="auto"/>
          </w:tcPr>
          <w:p w14:paraId="7F7E3ECB" w14:textId="77777777" w:rsidR="00C934BF" w:rsidRPr="00C934BF" w:rsidRDefault="00C934BF" w:rsidP="00C934BF">
            <w:pPr>
              <w:spacing w:before="40" w:after="120"/>
            </w:pPr>
            <w:r w:rsidRPr="00C934BF">
              <w:t>Informes períodos 20º y 21º combinados, que debían presentarse en 2022, presentados en 2022 (</w:t>
            </w:r>
            <w:hyperlink r:id="rId21" w:history="1">
              <w:r w:rsidRPr="00C934BF">
                <w:rPr>
                  <w:rStyle w:val="Hipervnculo"/>
                </w:rPr>
                <w:t>CERD/C/</w:t>
              </w:r>
              <w:r w:rsidRPr="00C934BF">
                <w:rPr>
                  <w:rStyle w:val="Hipervnculo"/>
                </w:rPr>
                <w:t>C</w:t>
              </w:r>
              <w:r w:rsidRPr="00C934BF">
                <w:rPr>
                  <w:rStyle w:val="Hipervnculo"/>
                </w:rPr>
                <w:t>OL/20-21</w:t>
              </w:r>
            </w:hyperlink>
            <w:r w:rsidRPr="00C934BF">
              <w:t>)</w:t>
            </w:r>
          </w:p>
        </w:tc>
      </w:tr>
      <w:tr w:rsidR="00C934BF" w:rsidRPr="00C934BF" w14:paraId="189E72BE" w14:textId="77777777" w:rsidTr="00C934BF">
        <w:trPr>
          <w:trHeight w:val="240"/>
        </w:trPr>
        <w:tc>
          <w:tcPr>
            <w:tcW w:w="1985" w:type="dxa"/>
            <w:shd w:val="clear" w:color="auto" w:fill="auto"/>
          </w:tcPr>
          <w:p w14:paraId="4B7F2DF5" w14:textId="77777777" w:rsidR="00C934BF" w:rsidRPr="00C934BF" w:rsidRDefault="00C934BF" w:rsidP="00C934BF">
            <w:pPr>
              <w:spacing w:before="40" w:after="120"/>
              <w:rPr>
                <w:lang w:val="en-GB"/>
              </w:rPr>
            </w:pPr>
            <w:r w:rsidRPr="00C934BF">
              <w:t>Ecuador</w:t>
            </w:r>
          </w:p>
        </w:tc>
        <w:tc>
          <w:tcPr>
            <w:tcW w:w="5385" w:type="dxa"/>
            <w:shd w:val="clear" w:color="auto" w:fill="auto"/>
          </w:tcPr>
          <w:p w14:paraId="6912FDC6" w14:textId="77777777" w:rsidR="00C934BF" w:rsidRPr="00C934BF" w:rsidRDefault="00C934BF" w:rsidP="00C934BF">
            <w:pPr>
              <w:spacing w:before="40" w:after="120"/>
            </w:pPr>
            <w:r w:rsidRPr="00C934BF">
              <w:t>25º informe periódico, que debía presentarse en 2020, presentado en 2019 (</w:t>
            </w:r>
            <w:hyperlink r:id="rId22" w:history="1">
              <w:r w:rsidRPr="00C934BF">
                <w:rPr>
                  <w:rStyle w:val="Hipervnculo"/>
                </w:rPr>
                <w:t>CERD/C/ECU</w:t>
              </w:r>
              <w:r w:rsidRPr="00C934BF">
                <w:rPr>
                  <w:rStyle w:val="Hipervnculo"/>
                </w:rPr>
                <w:t>/</w:t>
              </w:r>
              <w:r w:rsidRPr="00C934BF">
                <w:rPr>
                  <w:rStyle w:val="Hipervnculo"/>
                </w:rPr>
                <w:t>25</w:t>
              </w:r>
            </w:hyperlink>
            <w:r w:rsidRPr="00C934BF">
              <w:t>)</w:t>
            </w:r>
          </w:p>
        </w:tc>
      </w:tr>
      <w:tr w:rsidR="00C934BF" w:rsidRPr="00C934BF" w14:paraId="4EFAE832" w14:textId="77777777" w:rsidTr="00C934BF">
        <w:trPr>
          <w:trHeight w:val="240"/>
        </w:trPr>
        <w:tc>
          <w:tcPr>
            <w:tcW w:w="1985" w:type="dxa"/>
            <w:shd w:val="clear" w:color="auto" w:fill="auto"/>
          </w:tcPr>
          <w:p w14:paraId="11A4A663" w14:textId="77777777" w:rsidR="00C934BF" w:rsidRPr="00C934BF" w:rsidRDefault="00C934BF" w:rsidP="00C934BF">
            <w:pPr>
              <w:spacing w:before="40" w:after="120"/>
              <w:rPr>
                <w:lang w:val="en-GB"/>
              </w:rPr>
            </w:pPr>
            <w:r w:rsidRPr="00C934BF">
              <w:t>Eslovenia</w:t>
            </w:r>
          </w:p>
        </w:tc>
        <w:tc>
          <w:tcPr>
            <w:tcW w:w="5385" w:type="dxa"/>
            <w:shd w:val="clear" w:color="auto" w:fill="auto"/>
          </w:tcPr>
          <w:p w14:paraId="748FE2C0" w14:textId="77777777" w:rsidR="00C934BF" w:rsidRPr="00C934BF" w:rsidRDefault="00C934BF" w:rsidP="00C934BF">
            <w:pPr>
              <w:spacing w:before="40" w:after="120"/>
            </w:pPr>
            <w:r w:rsidRPr="00C934BF">
              <w:t>Informes periódicos 12º a 14º combinados, que debían presentarse en 2019, presentados en 2021 (</w:t>
            </w:r>
            <w:hyperlink r:id="rId23" w:history="1">
              <w:r w:rsidRPr="00C934BF">
                <w:rPr>
                  <w:rStyle w:val="Hipervnculo"/>
                </w:rPr>
                <w:t>CERD/C/SVN/</w:t>
              </w:r>
              <w:r w:rsidRPr="00C934BF">
                <w:rPr>
                  <w:rStyle w:val="Hipervnculo"/>
                </w:rPr>
                <w:t>1</w:t>
              </w:r>
              <w:r w:rsidRPr="00C934BF">
                <w:rPr>
                  <w:rStyle w:val="Hipervnculo"/>
                </w:rPr>
                <w:t>2-14</w:t>
              </w:r>
            </w:hyperlink>
            <w:r w:rsidRPr="00C934BF">
              <w:t>)</w:t>
            </w:r>
          </w:p>
        </w:tc>
      </w:tr>
      <w:tr w:rsidR="00C934BF" w:rsidRPr="00C934BF" w14:paraId="3F371B90" w14:textId="77777777" w:rsidTr="00C934BF">
        <w:trPr>
          <w:trHeight w:val="240"/>
        </w:trPr>
        <w:tc>
          <w:tcPr>
            <w:tcW w:w="1985" w:type="dxa"/>
            <w:shd w:val="clear" w:color="auto" w:fill="auto"/>
          </w:tcPr>
          <w:p w14:paraId="0AAA972A" w14:textId="77777777" w:rsidR="00C934BF" w:rsidRPr="00C934BF" w:rsidRDefault="00C934BF" w:rsidP="00C934BF">
            <w:pPr>
              <w:spacing w:before="40" w:after="120"/>
              <w:rPr>
                <w:lang w:val="en-GB"/>
              </w:rPr>
            </w:pPr>
            <w:r w:rsidRPr="00C934BF">
              <w:t>España</w:t>
            </w:r>
          </w:p>
        </w:tc>
        <w:tc>
          <w:tcPr>
            <w:tcW w:w="5385" w:type="dxa"/>
            <w:shd w:val="clear" w:color="auto" w:fill="auto"/>
          </w:tcPr>
          <w:p w14:paraId="4D75E74C" w14:textId="77777777" w:rsidR="00C934BF" w:rsidRPr="00C934BF" w:rsidRDefault="00C934BF" w:rsidP="00C934BF">
            <w:pPr>
              <w:spacing w:before="40" w:after="120"/>
            </w:pPr>
            <w:r w:rsidRPr="00C934BF">
              <w:t>Informes periódicos 24º a 26º combinados, que debían presentarse en 2020, presentados en 2020 (</w:t>
            </w:r>
            <w:hyperlink r:id="rId24" w:history="1">
              <w:r w:rsidRPr="00C934BF">
                <w:rPr>
                  <w:rStyle w:val="Hipervnculo"/>
                </w:rPr>
                <w:t>CERD/C</w:t>
              </w:r>
              <w:r w:rsidRPr="00C934BF">
                <w:rPr>
                  <w:rStyle w:val="Hipervnculo"/>
                </w:rPr>
                <w:t>/</w:t>
              </w:r>
              <w:r w:rsidRPr="00C934BF">
                <w:rPr>
                  <w:rStyle w:val="Hipervnculo"/>
                </w:rPr>
                <w:t>ESP/24-26</w:t>
              </w:r>
            </w:hyperlink>
            <w:r w:rsidRPr="00C934BF">
              <w:t>)</w:t>
            </w:r>
          </w:p>
        </w:tc>
      </w:tr>
      <w:tr w:rsidR="00C934BF" w:rsidRPr="00C934BF" w14:paraId="2D5DFAF9" w14:textId="77777777" w:rsidTr="00C934BF">
        <w:trPr>
          <w:cantSplit/>
          <w:trHeight w:val="240"/>
        </w:trPr>
        <w:tc>
          <w:tcPr>
            <w:tcW w:w="1985" w:type="dxa"/>
            <w:shd w:val="clear" w:color="auto" w:fill="auto"/>
          </w:tcPr>
          <w:p w14:paraId="40292BB2" w14:textId="77777777" w:rsidR="00C934BF" w:rsidRPr="00C934BF" w:rsidRDefault="00C934BF" w:rsidP="00C934BF">
            <w:pPr>
              <w:spacing w:before="40" w:after="120"/>
            </w:pPr>
            <w:r w:rsidRPr="00C934BF">
              <w:t>Estado de Palestina</w:t>
            </w:r>
          </w:p>
        </w:tc>
        <w:tc>
          <w:tcPr>
            <w:tcW w:w="5385" w:type="dxa"/>
            <w:shd w:val="clear" w:color="auto" w:fill="auto"/>
          </w:tcPr>
          <w:p w14:paraId="067E10FA" w14:textId="1A18FEF9" w:rsidR="00C934BF" w:rsidRPr="00C934BF" w:rsidRDefault="00C934BF" w:rsidP="00C934BF">
            <w:pPr>
              <w:spacing w:before="40" w:after="120"/>
            </w:pPr>
            <w:r w:rsidRPr="00C934BF">
              <w:t>Informes periódicos 3º a 5º combinados, que debían presentarse en 2023, presentados en 2023 (</w:t>
            </w:r>
            <w:hyperlink r:id="rId25" w:history="1">
              <w:r w:rsidRPr="00C934BF">
                <w:rPr>
                  <w:rStyle w:val="Hipervnculo"/>
                </w:rPr>
                <w:t>CERD/C/PS</w:t>
              </w:r>
              <w:r w:rsidRPr="00C934BF">
                <w:rPr>
                  <w:rStyle w:val="Hipervnculo"/>
                </w:rPr>
                <w:t>E</w:t>
              </w:r>
              <w:r w:rsidRPr="00C934BF">
                <w:rPr>
                  <w:rStyle w:val="Hipervnculo"/>
                </w:rPr>
                <w:t>/3-5</w:t>
              </w:r>
            </w:hyperlink>
            <w:r w:rsidRPr="00C934BF">
              <w:t>)</w:t>
            </w:r>
          </w:p>
        </w:tc>
      </w:tr>
      <w:tr w:rsidR="00C934BF" w:rsidRPr="00C934BF" w14:paraId="1EE150E9" w14:textId="77777777" w:rsidTr="00C934BF">
        <w:trPr>
          <w:trHeight w:val="240"/>
        </w:trPr>
        <w:tc>
          <w:tcPr>
            <w:tcW w:w="1985" w:type="dxa"/>
            <w:shd w:val="clear" w:color="auto" w:fill="auto"/>
          </w:tcPr>
          <w:p w14:paraId="0971E61F" w14:textId="77777777" w:rsidR="00C934BF" w:rsidRPr="00C934BF" w:rsidRDefault="00C934BF" w:rsidP="00C934BF">
            <w:pPr>
              <w:spacing w:before="40" w:after="120"/>
              <w:rPr>
                <w:lang w:val="en-GB"/>
              </w:rPr>
            </w:pPr>
            <w:r w:rsidRPr="00C934BF">
              <w:t>Finlandia</w:t>
            </w:r>
          </w:p>
        </w:tc>
        <w:tc>
          <w:tcPr>
            <w:tcW w:w="5385" w:type="dxa"/>
            <w:shd w:val="clear" w:color="auto" w:fill="auto"/>
          </w:tcPr>
          <w:p w14:paraId="7195E78F" w14:textId="77777777" w:rsidR="00C934BF" w:rsidRPr="00C934BF" w:rsidRDefault="00C934BF" w:rsidP="00C934BF">
            <w:pPr>
              <w:spacing w:before="40" w:after="120"/>
            </w:pPr>
            <w:r w:rsidRPr="00C934BF">
              <w:t>Informes periódicos 24º a 26º combinados, que debían presentarse en 2021, presentados en 2021 (</w:t>
            </w:r>
            <w:hyperlink r:id="rId26" w:history="1">
              <w:r w:rsidRPr="00C934BF">
                <w:rPr>
                  <w:rStyle w:val="Hipervnculo"/>
                </w:rPr>
                <w:t>CERD/C/F</w:t>
              </w:r>
              <w:r w:rsidRPr="00C934BF">
                <w:rPr>
                  <w:rStyle w:val="Hipervnculo"/>
                </w:rPr>
                <w:t>I</w:t>
              </w:r>
              <w:r w:rsidRPr="00C934BF">
                <w:rPr>
                  <w:rStyle w:val="Hipervnculo"/>
                </w:rPr>
                <w:t>N/24-26</w:t>
              </w:r>
            </w:hyperlink>
            <w:r w:rsidRPr="00C934BF">
              <w:t>)</w:t>
            </w:r>
          </w:p>
        </w:tc>
      </w:tr>
      <w:tr w:rsidR="00C934BF" w:rsidRPr="00C934BF" w14:paraId="50DB64F3" w14:textId="77777777" w:rsidTr="00C934BF">
        <w:trPr>
          <w:trHeight w:val="240"/>
        </w:trPr>
        <w:tc>
          <w:tcPr>
            <w:tcW w:w="1985" w:type="dxa"/>
            <w:shd w:val="clear" w:color="auto" w:fill="auto"/>
          </w:tcPr>
          <w:p w14:paraId="44E9CD24" w14:textId="77777777" w:rsidR="00C934BF" w:rsidRPr="00C934BF" w:rsidRDefault="00C934BF" w:rsidP="00C934BF">
            <w:pPr>
              <w:spacing w:before="40" w:after="120"/>
              <w:rPr>
                <w:lang w:val="en-GB"/>
              </w:rPr>
            </w:pPr>
            <w:r w:rsidRPr="00C934BF">
              <w:t>Grecia</w:t>
            </w:r>
          </w:p>
        </w:tc>
        <w:tc>
          <w:tcPr>
            <w:tcW w:w="5385" w:type="dxa"/>
            <w:shd w:val="clear" w:color="auto" w:fill="auto"/>
          </w:tcPr>
          <w:p w14:paraId="586FB764" w14:textId="77777777" w:rsidR="00C934BF" w:rsidRPr="00C934BF" w:rsidRDefault="00C934BF" w:rsidP="00C934BF">
            <w:pPr>
              <w:spacing w:before="40" w:after="120"/>
            </w:pPr>
            <w:r w:rsidRPr="00C934BF">
              <w:t>Informes periódicos 23º y 24º combinados, que debían presentarse en 2019, presentados en 2021 (</w:t>
            </w:r>
            <w:hyperlink r:id="rId27" w:history="1">
              <w:r w:rsidRPr="00C934BF">
                <w:rPr>
                  <w:rStyle w:val="Hipervnculo"/>
                </w:rPr>
                <w:t>CERD/C/GR</w:t>
              </w:r>
              <w:r w:rsidRPr="00C934BF">
                <w:rPr>
                  <w:rStyle w:val="Hipervnculo"/>
                </w:rPr>
                <w:t>C</w:t>
              </w:r>
              <w:r w:rsidRPr="00C934BF">
                <w:rPr>
                  <w:rStyle w:val="Hipervnculo"/>
                </w:rPr>
                <w:t>/23-24</w:t>
              </w:r>
            </w:hyperlink>
            <w:r w:rsidRPr="00C934BF">
              <w:t>)</w:t>
            </w:r>
          </w:p>
        </w:tc>
      </w:tr>
      <w:tr w:rsidR="00C934BF" w:rsidRPr="00C934BF" w14:paraId="13031EF9" w14:textId="77777777" w:rsidTr="00C934BF">
        <w:trPr>
          <w:trHeight w:val="240"/>
        </w:trPr>
        <w:tc>
          <w:tcPr>
            <w:tcW w:w="1985" w:type="dxa"/>
            <w:shd w:val="clear" w:color="auto" w:fill="auto"/>
          </w:tcPr>
          <w:p w14:paraId="0BBC8E28" w14:textId="77777777" w:rsidR="00C934BF" w:rsidRPr="00C934BF" w:rsidRDefault="00C934BF" w:rsidP="00C934BF">
            <w:pPr>
              <w:spacing w:before="40" w:after="120"/>
              <w:rPr>
                <w:lang w:val="en-GB"/>
              </w:rPr>
            </w:pPr>
            <w:r w:rsidRPr="00C934BF">
              <w:t>Guatemala</w:t>
            </w:r>
          </w:p>
        </w:tc>
        <w:tc>
          <w:tcPr>
            <w:tcW w:w="5385" w:type="dxa"/>
            <w:shd w:val="clear" w:color="auto" w:fill="auto"/>
          </w:tcPr>
          <w:p w14:paraId="5BA639C5" w14:textId="77777777" w:rsidR="00C934BF" w:rsidRPr="00C934BF" w:rsidRDefault="00C934BF" w:rsidP="00C934BF">
            <w:pPr>
              <w:spacing w:before="40" w:after="120"/>
            </w:pPr>
            <w:r w:rsidRPr="00C934BF">
              <w:t>Informes periódicos 18º a 20º combinados, que debían presentarse en 2022, presentados en 2022 (</w:t>
            </w:r>
            <w:hyperlink r:id="rId28" w:history="1">
              <w:r w:rsidRPr="00C934BF">
                <w:rPr>
                  <w:rStyle w:val="Hipervnculo"/>
                </w:rPr>
                <w:t>CERD/C/GT</w:t>
              </w:r>
              <w:r w:rsidRPr="00C934BF">
                <w:rPr>
                  <w:rStyle w:val="Hipervnculo"/>
                </w:rPr>
                <w:t>M</w:t>
              </w:r>
              <w:r w:rsidRPr="00C934BF">
                <w:rPr>
                  <w:rStyle w:val="Hipervnculo"/>
                </w:rPr>
                <w:t>/18-20</w:t>
              </w:r>
            </w:hyperlink>
            <w:r w:rsidRPr="00C934BF">
              <w:t>)</w:t>
            </w:r>
          </w:p>
        </w:tc>
      </w:tr>
      <w:tr w:rsidR="00C934BF" w:rsidRPr="00C934BF" w14:paraId="1FEE0E60" w14:textId="77777777" w:rsidTr="00C934BF">
        <w:trPr>
          <w:trHeight w:val="240"/>
        </w:trPr>
        <w:tc>
          <w:tcPr>
            <w:tcW w:w="1985" w:type="dxa"/>
            <w:shd w:val="clear" w:color="auto" w:fill="auto"/>
          </w:tcPr>
          <w:p w14:paraId="79C7F937" w14:textId="77777777" w:rsidR="00C934BF" w:rsidRPr="00C934BF" w:rsidRDefault="00C934BF" w:rsidP="00C934BF">
            <w:pPr>
              <w:spacing w:before="40" w:after="120"/>
              <w:rPr>
                <w:lang w:val="en-GB"/>
              </w:rPr>
            </w:pPr>
            <w:r w:rsidRPr="00C934BF">
              <w:t>Hungría</w:t>
            </w:r>
          </w:p>
        </w:tc>
        <w:tc>
          <w:tcPr>
            <w:tcW w:w="5385" w:type="dxa"/>
            <w:shd w:val="clear" w:color="auto" w:fill="auto"/>
          </w:tcPr>
          <w:p w14:paraId="07B0AD1E" w14:textId="77777777" w:rsidR="00C934BF" w:rsidRPr="00C934BF" w:rsidRDefault="00C934BF" w:rsidP="00C934BF">
            <w:pPr>
              <w:spacing w:before="40" w:after="120"/>
            </w:pPr>
            <w:r w:rsidRPr="00C934BF">
              <w:t>Informes periódicos 26º y 27º combinados, que debían presentarse en 2022, presentados en 2022 (</w:t>
            </w:r>
            <w:hyperlink r:id="rId29" w:history="1">
              <w:r w:rsidRPr="00C934BF">
                <w:rPr>
                  <w:rStyle w:val="Hipervnculo"/>
                </w:rPr>
                <w:t>CERD/C/H</w:t>
              </w:r>
              <w:r w:rsidRPr="00C934BF">
                <w:rPr>
                  <w:rStyle w:val="Hipervnculo"/>
                </w:rPr>
                <w:t>U</w:t>
              </w:r>
              <w:r w:rsidRPr="00C934BF">
                <w:rPr>
                  <w:rStyle w:val="Hipervnculo"/>
                </w:rPr>
                <w:t>N/26-27</w:t>
              </w:r>
            </w:hyperlink>
            <w:r w:rsidRPr="00C934BF">
              <w:t>)</w:t>
            </w:r>
          </w:p>
        </w:tc>
      </w:tr>
      <w:tr w:rsidR="00C934BF" w:rsidRPr="00C934BF" w14:paraId="52C2FC96" w14:textId="77777777" w:rsidTr="00C934BF">
        <w:trPr>
          <w:cantSplit/>
          <w:trHeight w:val="240"/>
        </w:trPr>
        <w:tc>
          <w:tcPr>
            <w:tcW w:w="1985" w:type="dxa"/>
            <w:shd w:val="clear" w:color="auto" w:fill="auto"/>
          </w:tcPr>
          <w:p w14:paraId="0AAA2E61" w14:textId="77777777" w:rsidR="00C934BF" w:rsidRPr="00C934BF" w:rsidDel="00346219" w:rsidRDefault="00C934BF" w:rsidP="00C934BF">
            <w:pPr>
              <w:spacing w:before="40" w:after="120"/>
            </w:pPr>
            <w:r w:rsidRPr="00C934BF">
              <w:t>India</w:t>
            </w:r>
          </w:p>
        </w:tc>
        <w:tc>
          <w:tcPr>
            <w:tcW w:w="5385" w:type="dxa"/>
            <w:shd w:val="clear" w:color="auto" w:fill="auto"/>
          </w:tcPr>
          <w:p w14:paraId="3DC1E6E0" w14:textId="6AED7C06" w:rsidR="00C934BF" w:rsidRPr="00C934BF" w:rsidDel="00346219" w:rsidRDefault="00C934BF" w:rsidP="00C934BF">
            <w:pPr>
              <w:spacing w:before="40" w:after="120"/>
            </w:pPr>
            <w:r w:rsidRPr="00C934BF">
              <w:t>Informes periódicos 20º y 21º combinados, que debían presentarse en 2010, presentados en 2023 (</w:t>
            </w:r>
            <w:hyperlink r:id="rId30" w:history="1">
              <w:r w:rsidRPr="00C934BF">
                <w:rPr>
                  <w:rStyle w:val="Hipervnculo"/>
                </w:rPr>
                <w:t>CERD/C/IND</w:t>
              </w:r>
              <w:r w:rsidRPr="00C934BF">
                <w:rPr>
                  <w:rStyle w:val="Hipervnculo"/>
                </w:rPr>
                <w:t>/</w:t>
              </w:r>
              <w:r w:rsidRPr="00C934BF">
                <w:rPr>
                  <w:rStyle w:val="Hipervnculo"/>
                </w:rPr>
                <w:t>20-21</w:t>
              </w:r>
            </w:hyperlink>
            <w:r w:rsidRPr="00C934BF">
              <w:t>)</w:t>
            </w:r>
          </w:p>
        </w:tc>
      </w:tr>
      <w:tr w:rsidR="00C934BF" w:rsidRPr="00C934BF" w14:paraId="576E2ACC" w14:textId="77777777" w:rsidTr="00C934BF">
        <w:trPr>
          <w:cantSplit/>
          <w:trHeight w:val="240"/>
        </w:trPr>
        <w:tc>
          <w:tcPr>
            <w:tcW w:w="1985" w:type="dxa"/>
            <w:shd w:val="clear" w:color="auto" w:fill="auto"/>
          </w:tcPr>
          <w:p w14:paraId="1D60DED6" w14:textId="77777777" w:rsidR="00C934BF" w:rsidRPr="00C934BF" w:rsidDel="00346219" w:rsidRDefault="00C934BF" w:rsidP="00C934BF">
            <w:pPr>
              <w:spacing w:before="40" w:after="120"/>
            </w:pPr>
            <w:r w:rsidRPr="00C934BF">
              <w:t>Iraq</w:t>
            </w:r>
          </w:p>
        </w:tc>
        <w:tc>
          <w:tcPr>
            <w:tcW w:w="5385" w:type="dxa"/>
            <w:shd w:val="clear" w:color="auto" w:fill="auto"/>
          </w:tcPr>
          <w:p w14:paraId="28517124" w14:textId="0A4E3A3C" w:rsidR="00C934BF" w:rsidRPr="00C934BF" w:rsidDel="00346219" w:rsidRDefault="00C934BF" w:rsidP="00C934BF">
            <w:pPr>
              <w:spacing w:before="40" w:after="120"/>
            </w:pPr>
            <w:r w:rsidRPr="00C934BF">
              <w:t>Informes periódicos 26º y 27º combinados, que debían presentarse en 2023, presentados en 2023 (</w:t>
            </w:r>
            <w:hyperlink r:id="rId31" w:history="1">
              <w:r w:rsidRPr="00C934BF">
                <w:rPr>
                  <w:rStyle w:val="Hipervnculo"/>
                </w:rPr>
                <w:t>CERD/C/IRQ</w:t>
              </w:r>
              <w:r w:rsidRPr="00C934BF">
                <w:rPr>
                  <w:rStyle w:val="Hipervnculo"/>
                </w:rPr>
                <w:t>/</w:t>
              </w:r>
              <w:r w:rsidRPr="00C934BF">
                <w:rPr>
                  <w:rStyle w:val="Hipervnculo"/>
                </w:rPr>
                <w:t>26-27</w:t>
              </w:r>
            </w:hyperlink>
            <w:r w:rsidRPr="00C934BF">
              <w:t>)</w:t>
            </w:r>
          </w:p>
        </w:tc>
      </w:tr>
      <w:tr w:rsidR="00C934BF" w:rsidRPr="00C934BF" w14:paraId="1B92D592" w14:textId="77777777" w:rsidTr="00C934BF">
        <w:trPr>
          <w:trHeight w:val="240"/>
        </w:trPr>
        <w:tc>
          <w:tcPr>
            <w:tcW w:w="1985" w:type="dxa"/>
            <w:shd w:val="clear" w:color="auto" w:fill="auto"/>
          </w:tcPr>
          <w:p w14:paraId="386CC135" w14:textId="77777777" w:rsidR="00C934BF" w:rsidRPr="00C934BF" w:rsidRDefault="00C934BF" w:rsidP="00C934BF">
            <w:pPr>
              <w:spacing w:before="40" w:after="120"/>
              <w:rPr>
                <w:lang w:val="en-GB"/>
              </w:rPr>
            </w:pPr>
            <w:r w:rsidRPr="00C934BF">
              <w:t>Irán (República Islámica del)</w:t>
            </w:r>
          </w:p>
        </w:tc>
        <w:tc>
          <w:tcPr>
            <w:tcW w:w="5385" w:type="dxa"/>
            <w:shd w:val="clear" w:color="auto" w:fill="auto"/>
          </w:tcPr>
          <w:p w14:paraId="3F3CD3B6" w14:textId="77777777" w:rsidR="00C934BF" w:rsidRPr="00C934BF" w:rsidRDefault="00C934BF" w:rsidP="00C934BF">
            <w:pPr>
              <w:spacing w:before="40" w:after="120"/>
            </w:pPr>
            <w:r w:rsidRPr="00C934BF">
              <w:t>Informes periódicos 20º a 27º combinados, que debían presentarse en 2014, presentados en 2022 (</w:t>
            </w:r>
            <w:hyperlink r:id="rId32" w:history="1">
              <w:r w:rsidRPr="00C934BF">
                <w:rPr>
                  <w:rStyle w:val="Hipervnculo"/>
                </w:rPr>
                <w:t>CERD/C/IR</w:t>
              </w:r>
              <w:r w:rsidRPr="00C934BF">
                <w:rPr>
                  <w:rStyle w:val="Hipervnculo"/>
                </w:rPr>
                <w:t>N</w:t>
              </w:r>
              <w:r w:rsidRPr="00C934BF">
                <w:rPr>
                  <w:rStyle w:val="Hipervnculo"/>
                </w:rPr>
                <w:t>/20-27</w:t>
              </w:r>
            </w:hyperlink>
            <w:r w:rsidRPr="00C934BF">
              <w:t>)</w:t>
            </w:r>
          </w:p>
        </w:tc>
      </w:tr>
      <w:tr w:rsidR="00C934BF" w:rsidRPr="00C934BF" w14:paraId="78E6E44A" w14:textId="77777777" w:rsidTr="00C934BF">
        <w:trPr>
          <w:trHeight w:val="240"/>
        </w:trPr>
        <w:tc>
          <w:tcPr>
            <w:tcW w:w="1985" w:type="dxa"/>
            <w:shd w:val="clear" w:color="auto" w:fill="auto"/>
          </w:tcPr>
          <w:p w14:paraId="0ED95CAD" w14:textId="77777777" w:rsidR="00C934BF" w:rsidRPr="00C934BF" w:rsidRDefault="00C934BF" w:rsidP="00C934BF">
            <w:pPr>
              <w:spacing w:before="40" w:after="120"/>
              <w:rPr>
                <w:lang w:val="en-GB"/>
              </w:rPr>
            </w:pPr>
            <w:r w:rsidRPr="00C934BF">
              <w:t>Kenya</w:t>
            </w:r>
          </w:p>
        </w:tc>
        <w:tc>
          <w:tcPr>
            <w:tcW w:w="5385" w:type="dxa"/>
            <w:shd w:val="clear" w:color="auto" w:fill="auto"/>
          </w:tcPr>
          <w:p w14:paraId="43C50894" w14:textId="77777777" w:rsidR="00C934BF" w:rsidRPr="00C934BF" w:rsidRDefault="00C934BF" w:rsidP="00C934BF">
            <w:pPr>
              <w:spacing w:before="40" w:after="120"/>
            </w:pPr>
            <w:r w:rsidRPr="00C934BF">
              <w:t>Informes periódicos 8º y 9º combinados, que debían presentarse en 2020, presentados en 2021 (</w:t>
            </w:r>
            <w:hyperlink r:id="rId33" w:history="1">
              <w:r w:rsidRPr="00C934BF">
                <w:rPr>
                  <w:rStyle w:val="Hipervnculo"/>
                </w:rPr>
                <w:t>CERD/</w:t>
              </w:r>
              <w:r w:rsidRPr="00C934BF">
                <w:rPr>
                  <w:rStyle w:val="Hipervnculo"/>
                </w:rPr>
                <w:t>C</w:t>
              </w:r>
              <w:r w:rsidRPr="00C934BF">
                <w:rPr>
                  <w:rStyle w:val="Hipervnculo"/>
                </w:rPr>
                <w:t>/KEN/8-9</w:t>
              </w:r>
            </w:hyperlink>
            <w:r w:rsidRPr="00C934BF">
              <w:t>)</w:t>
            </w:r>
          </w:p>
        </w:tc>
      </w:tr>
      <w:tr w:rsidR="00C934BF" w:rsidRPr="00C934BF" w14:paraId="6CA192E1" w14:textId="77777777" w:rsidTr="00C934BF">
        <w:trPr>
          <w:trHeight w:val="240"/>
        </w:trPr>
        <w:tc>
          <w:tcPr>
            <w:tcW w:w="1985" w:type="dxa"/>
            <w:shd w:val="clear" w:color="auto" w:fill="auto"/>
          </w:tcPr>
          <w:p w14:paraId="4CD0D282" w14:textId="77777777" w:rsidR="00C934BF" w:rsidRPr="00C934BF" w:rsidRDefault="00C934BF" w:rsidP="00C934BF">
            <w:pPr>
              <w:spacing w:before="40" w:after="120"/>
            </w:pPr>
            <w:r w:rsidRPr="00C934BF">
              <w:lastRenderedPageBreak/>
              <w:t>Kuwait</w:t>
            </w:r>
          </w:p>
        </w:tc>
        <w:tc>
          <w:tcPr>
            <w:tcW w:w="5385" w:type="dxa"/>
            <w:shd w:val="clear" w:color="auto" w:fill="auto"/>
          </w:tcPr>
          <w:p w14:paraId="0228A729" w14:textId="77777777" w:rsidR="00C934BF" w:rsidRPr="00C934BF" w:rsidRDefault="00C934BF" w:rsidP="00C934BF">
            <w:pPr>
              <w:spacing w:before="40" w:after="120"/>
            </w:pPr>
            <w:r w:rsidRPr="00C934BF">
              <w:t>Informes periódicos 25º y 26º combinados, que debían presentarse en 2020, presentados en 2019 (</w:t>
            </w:r>
            <w:hyperlink r:id="rId34" w:history="1">
              <w:r w:rsidRPr="00C934BF">
                <w:rPr>
                  <w:rStyle w:val="Hipervnculo"/>
                </w:rPr>
                <w:t>CERD/</w:t>
              </w:r>
              <w:r w:rsidRPr="00C934BF">
                <w:rPr>
                  <w:rStyle w:val="Hipervnculo"/>
                </w:rPr>
                <w:t>C</w:t>
              </w:r>
              <w:r w:rsidRPr="00C934BF">
                <w:rPr>
                  <w:rStyle w:val="Hipervnculo"/>
                </w:rPr>
                <w:t>/KWT/25-26</w:t>
              </w:r>
            </w:hyperlink>
            <w:r w:rsidRPr="00C934BF">
              <w:t>)</w:t>
            </w:r>
          </w:p>
        </w:tc>
      </w:tr>
      <w:tr w:rsidR="00C934BF" w:rsidRPr="00C934BF" w14:paraId="0D6B56BB" w14:textId="77777777" w:rsidTr="00C934BF">
        <w:trPr>
          <w:cantSplit/>
          <w:trHeight w:val="240"/>
        </w:trPr>
        <w:tc>
          <w:tcPr>
            <w:tcW w:w="1985" w:type="dxa"/>
            <w:shd w:val="clear" w:color="auto" w:fill="auto"/>
          </w:tcPr>
          <w:p w14:paraId="0D8CAA6B" w14:textId="77777777" w:rsidR="00C934BF" w:rsidRPr="00C934BF" w:rsidRDefault="00C934BF" w:rsidP="00C934BF">
            <w:pPr>
              <w:spacing w:before="40" w:after="120"/>
            </w:pPr>
            <w:r w:rsidRPr="00C934BF">
              <w:t>Kirguistán</w:t>
            </w:r>
          </w:p>
        </w:tc>
        <w:tc>
          <w:tcPr>
            <w:tcW w:w="5385" w:type="dxa"/>
            <w:shd w:val="clear" w:color="auto" w:fill="auto"/>
          </w:tcPr>
          <w:p w14:paraId="68728BD5" w14:textId="6F22346D" w:rsidR="00C934BF" w:rsidRPr="00C934BF" w:rsidRDefault="00C934BF" w:rsidP="00C934BF">
            <w:pPr>
              <w:spacing w:before="40" w:after="120"/>
            </w:pPr>
            <w:r w:rsidRPr="00C934BF">
              <w:t>Informes periódicos 11º y 12º combinados, que debían presentarse en 2022, presentados en 2023 (</w:t>
            </w:r>
            <w:hyperlink r:id="rId35" w:history="1">
              <w:r w:rsidRPr="00C934BF">
                <w:rPr>
                  <w:rStyle w:val="Hipervnculo"/>
                </w:rPr>
                <w:t>CERD/C/KG</w:t>
              </w:r>
              <w:r w:rsidRPr="00C934BF">
                <w:rPr>
                  <w:rStyle w:val="Hipervnculo"/>
                </w:rPr>
                <w:t>Z</w:t>
              </w:r>
              <w:r w:rsidRPr="00C934BF">
                <w:rPr>
                  <w:rStyle w:val="Hipervnculo"/>
                </w:rPr>
                <w:t>/11-12</w:t>
              </w:r>
            </w:hyperlink>
            <w:r w:rsidRPr="00C934BF">
              <w:t>)</w:t>
            </w:r>
          </w:p>
        </w:tc>
      </w:tr>
      <w:tr w:rsidR="00C934BF" w:rsidRPr="00C934BF" w14:paraId="6F5AB2C6" w14:textId="77777777" w:rsidTr="00C934BF">
        <w:trPr>
          <w:trHeight w:val="240"/>
        </w:trPr>
        <w:tc>
          <w:tcPr>
            <w:tcW w:w="1985" w:type="dxa"/>
            <w:shd w:val="clear" w:color="auto" w:fill="auto"/>
          </w:tcPr>
          <w:p w14:paraId="69EAEA12" w14:textId="77777777" w:rsidR="00C934BF" w:rsidRPr="00C934BF" w:rsidRDefault="00C934BF" w:rsidP="00C934BF">
            <w:pPr>
              <w:spacing w:before="40" w:after="120"/>
              <w:rPr>
                <w:lang w:val="en-GB"/>
              </w:rPr>
            </w:pPr>
            <w:r w:rsidRPr="00C934BF">
              <w:t>Lituania</w:t>
            </w:r>
          </w:p>
        </w:tc>
        <w:tc>
          <w:tcPr>
            <w:tcW w:w="5385" w:type="dxa"/>
            <w:shd w:val="clear" w:color="auto" w:fill="auto"/>
          </w:tcPr>
          <w:p w14:paraId="74229FD5" w14:textId="77777777" w:rsidR="00C934BF" w:rsidRPr="00C934BF" w:rsidRDefault="00C934BF" w:rsidP="00C934BF">
            <w:pPr>
              <w:spacing w:before="40" w:after="120"/>
            </w:pPr>
            <w:r w:rsidRPr="00C934BF">
              <w:t>Informes periódicos 11º a 13º combinados, que debían presentarse en 2023, presentados en 2023 (</w:t>
            </w:r>
            <w:hyperlink r:id="rId36" w:history="1">
              <w:r w:rsidRPr="00C934BF">
                <w:rPr>
                  <w:rStyle w:val="Hipervnculo"/>
                </w:rPr>
                <w:t>CERD/C/L</w:t>
              </w:r>
              <w:r w:rsidRPr="00C934BF">
                <w:rPr>
                  <w:rStyle w:val="Hipervnculo"/>
                </w:rPr>
                <w:t>T</w:t>
              </w:r>
              <w:r w:rsidRPr="00C934BF">
                <w:rPr>
                  <w:rStyle w:val="Hipervnculo"/>
                </w:rPr>
                <w:t>U/11-13</w:t>
              </w:r>
            </w:hyperlink>
            <w:r w:rsidRPr="00C934BF">
              <w:t>)</w:t>
            </w:r>
          </w:p>
        </w:tc>
      </w:tr>
      <w:tr w:rsidR="00C934BF" w:rsidRPr="00C934BF" w14:paraId="6320E1A0" w14:textId="77777777" w:rsidTr="00C934BF">
        <w:trPr>
          <w:trHeight w:val="240"/>
        </w:trPr>
        <w:tc>
          <w:tcPr>
            <w:tcW w:w="1985" w:type="dxa"/>
            <w:shd w:val="clear" w:color="auto" w:fill="auto"/>
          </w:tcPr>
          <w:p w14:paraId="058954A3" w14:textId="77777777" w:rsidR="00C934BF" w:rsidRPr="00C934BF" w:rsidRDefault="00C934BF" w:rsidP="00C934BF">
            <w:pPr>
              <w:spacing w:before="40" w:after="120"/>
              <w:rPr>
                <w:lang w:val="en-GB"/>
              </w:rPr>
            </w:pPr>
            <w:r w:rsidRPr="00C934BF">
              <w:t>Maldivas</w:t>
            </w:r>
          </w:p>
        </w:tc>
        <w:tc>
          <w:tcPr>
            <w:tcW w:w="5385" w:type="dxa"/>
            <w:shd w:val="clear" w:color="auto" w:fill="auto"/>
          </w:tcPr>
          <w:p w14:paraId="0080AAB0" w14:textId="77777777" w:rsidR="00C934BF" w:rsidRPr="00C934BF" w:rsidRDefault="00C934BF" w:rsidP="00C934BF">
            <w:pPr>
              <w:spacing w:before="40" w:after="120"/>
            </w:pPr>
            <w:r w:rsidRPr="00C934BF">
              <w:t>Informes periódicos 13º a 15º combinados, que debían presentarse en 2015, presentados en 2022 (</w:t>
            </w:r>
            <w:hyperlink r:id="rId37" w:history="1">
              <w:r w:rsidRPr="00C934BF">
                <w:rPr>
                  <w:rStyle w:val="Hipervnculo"/>
                </w:rPr>
                <w:t>CERD/C/</w:t>
              </w:r>
              <w:r w:rsidRPr="00C934BF">
                <w:rPr>
                  <w:rStyle w:val="Hipervnculo"/>
                </w:rPr>
                <w:t>M</w:t>
              </w:r>
              <w:r w:rsidRPr="00C934BF">
                <w:rPr>
                  <w:rStyle w:val="Hipervnculo"/>
                </w:rPr>
                <w:t>DV/13-15</w:t>
              </w:r>
            </w:hyperlink>
            <w:r w:rsidRPr="00C934BF">
              <w:t>)</w:t>
            </w:r>
          </w:p>
        </w:tc>
      </w:tr>
      <w:tr w:rsidR="00C934BF" w:rsidRPr="00C934BF" w14:paraId="66391402" w14:textId="77777777" w:rsidTr="00C934BF">
        <w:trPr>
          <w:trHeight w:val="240"/>
        </w:trPr>
        <w:tc>
          <w:tcPr>
            <w:tcW w:w="1985" w:type="dxa"/>
            <w:shd w:val="clear" w:color="auto" w:fill="auto"/>
          </w:tcPr>
          <w:p w14:paraId="7F7CA019" w14:textId="77777777" w:rsidR="00C934BF" w:rsidRPr="00C934BF" w:rsidRDefault="00C934BF" w:rsidP="00C934BF">
            <w:pPr>
              <w:spacing w:before="40" w:after="120"/>
              <w:rPr>
                <w:lang w:val="en-GB"/>
              </w:rPr>
            </w:pPr>
            <w:r w:rsidRPr="00C934BF">
              <w:t>Marruecos</w:t>
            </w:r>
            <w:r w:rsidRPr="00C934BF">
              <w:rPr>
                <w:i/>
                <w:sz w:val="18"/>
                <w:szCs w:val="18"/>
              </w:rPr>
              <w:t>ª</w:t>
            </w:r>
          </w:p>
        </w:tc>
        <w:tc>
          <w:tcPr>
            <w:tcW w:w="5385" w:type="dxa"/>
            <w:shd w:val="clear" w:color="auto" w:fill="auto"/>
          </w:tcPr>
          <w:p w14:paraId="6B16D6BD" w14:textId="77777777" w:rsidR="00C934BF" w:rsidRPr="00C934BF" w:rsidRDefault="00C934BF" w:rsidP="00C934BF">
            <w:pPr>
              <w:spacing w:before="40" w:after="120"/>
            </w:pPr>
            <w:r w:rsidRPr="00C934BF">
              <w:t>Informes periódicos 19º a 21º combinados, que debían presentarse en 2014, presentados en 2020 (</w:t>
            </w:r>
            <w:hyperlink r:id="rId38" w:history="1">
              <w:r w:rsidRPr="00C934BF">
                <w:rPr>
                  <w:rStyle w:val="Hipervnculo"/>
                </w:rPr>
                <w:t>CERD/C/M</w:t>
              </w:r>
              <w:r w:rsidRPr="00C934BF">
                <w:rPr>
                  <w:rStyle w:val="Hipervnculo"/>
                </w:rPr>
                <w:t>A</w:t>
              </w:r>
              <w:r w:rsidRPr="00C934BF">
                <w:rPr>
                  <w:rStyle w:val="Hipervnculo"/>
                </w:rPr>
                <w:t>R/19-21</w:t>
              </w:r>
            </w:hyperlink>
            <w:r w:rsidRPr="00C934BF">
              <w:t>)</w:t>
            </w:r>
          </w:p>
        </w:tc>
      </w:tr>
      <w:tr w:rsidR="00C934BF" w:rsidRPr="00C934BF" w14:paraId="2569CA53" w14:textId="77777777" w:rsidTr="00C934BF">
        <w:trPr>
          <w:trHeight w:val="240"/>
        </w:trPr>
        <w:tc>
          <w:tcPr>
            <w:tcW w:w="1985" w:type="dxa"/>
            <w:shd w:val="clear" w:color="auto" w:fill="auto"/>
          </w:tcPr>
          <w:p w14:paraId="36C17A9A" w14:textId="77777777" w:rsidR="00C934BF" w:rsidRPr="00C934BF" w:rsidRDefault="00C934BF" w:rsidP="00C934BF">
            <w:pPr>
              <w:spacing w:before="40" w:after="120"/>
              <w:rPr>
                <w:lang w:val="en-GB"/>
              </w:rPr>
            </w:pPr>
            <w:r w:rsidRPr="00C934BF">
              <w:t>Mauricio</w:t>
            </w:r>
          </w:p>
        </w:tc>
        <w:tc>
          <w:tcPr>
            <w:tcW w:w="5385" w:type="dxa"/>
            <w:shd w:val="clear" w:color="auto" w:fill="auto"/>
          </w:tcPr>
          <w:p w14:paraId="378932AC" w14:textId="77777777" w:rsidR="00C934BF" w:rsidRPr="00C934BF" w:rsidRDefault="00C934BF" w:rsidP="00C934BF">
            <w:pPr>
              <w:spacing w:before="40" w:after="120"/>
            </w:pPr>
            <w:r w:rsidRPr="00C934BF">
              <w:t>Informes periódicos 24º y 25º combinados, que debían presentarse en 2021, presentados en 2021 (</w:t>
            </w:r>
            <w:hyperlink r:id="rId39" w:history="1">
              <w:r w:rsidRPr="00C934BF">
                <w:rPr>
                  <w:rStyle w:val="Hipervnculo"/>
                </w:rPr>
                <w:t>CERD/C/M</w:t>
              </w:r>
              <w:r w:rsidRPr="00C934BF">
                <w:rPr>
                  <w:rStyle w:val="Hipervnculo"/>
                </w:rPr>
                <w:t>U</w:t>
              </w:r>
              <w:r w:rsidRPr="00C934BF">
                <w:rPr>
                  <w:rStyle w:val="Hipervnculo"/>
                </w:rPr>
                <w:t>S/24-25</w:t>
              </w:r>
            </w:hyperlink>
            <w:r w:rsidRPr="00C934BF">
              <w:t>)</w:t>
            </w:r>
          </w:p>
        </w:tc>
      </w:tr>
      <w:tr w:rsidR="00C934BF" w:rsidRPr="00C934BF" w14:paraId="5DB80738" w14:textId="77777777" w:rsidTr="00C934BF">
        <w:trPr>
          <w:trHeight w:val="240"/>
        </w:trPr>
        <w:tc>
          <w:tcPr>
            <w:tcW w:w="1985" w:type="dxa"/>
            <w:shd w:val="clear" w:color="auto" w:fill="auto"/>
          </w:tcPr>
          <w:p w14:paraId="6683A3D2" w14:textId="77777777" w:rsidR="00C934BF" w:rsidRPr="00C934BF" w:rsidRDefault="00C934BF" w:rsidP="00C934BF">
            <w:pPr>
              <w:spacing w:before="40" w:after="120"/>
              <w:rPr>
                <w:lang w:val="en-GB"/>
              </w:rPr>
            </w:pPr>
            <w:r w:rsidRPr="00C934BF">
              <w:t>México</w:t>
            </w:r>
          </w:p>
        </w:tc>
        <w:tc>
          <w:tcPr>
            <w:tcW w:w="5385" w:type="dxa"/>
            <w:shd w:val="clear" w:color="auto" w:fill="auto"/>
          </w:tcPr>
          <w:p w14:paraId="6330AF0A" w14:textId="77777777" w:rsidR="00C934BF" w:rsidRPr="00C934BF" w:rsidRDefault="00C934BF" w:rsidP="00C934BF">
            <w:pPr>
              <w:spacing w:before="40" w:after="120"/>
            </w:pPr>
            <w:r w:rsidRPr="00C934BF">
              <w:t>Informes periódicos 22º a 24º combinados, que debían presentarse en 2022, presentados en 2022 (</w:t>
            </w:r>
            <w:hyperlink r:id="rId40" w:history="1">
              <w:r w:rsidRPr="00C934BF">
                <w:rPr>
                  <w:rStyle w:val="Hipervnculo"/>
                </w:rPr>
                <w:t>CERD/</w:t>
              </w:r>
              <w:r w:rsidRPr="00C934BF">
                <w:rPr>
                  <w:rStyle w:val="Hipervnculo"/>
                </w:rPr>
                <w:t>C</w:t>
              </w:r>
              <w:r w:rsidRPr="00C934BF">
                <w:rPr>
                  <w:rStyle w:val="Hipervnculo"/>
                </w:rPr>
                <w:t>/MEX/22-24</w:t>
              </w:r>
            </w:hyperlink>
            <w:r w:rsidRPr="00C934BF">
              <w:t>)</w:t>
            </w:r>
          </w:p>
        </w:tc>
      </w:tr>
      <w:tr w:rsidR="00C934BF" w:rsidRPr="00C934BF" w14:paraId="08AA3A81" w14:textId="77777777" w:rsidTr="00C934BF">
        <w:trPr>
          <w:trHeight w:val="240"/>
        </w:trPr>
        <w:tc>
          <w:tcPr>
            <w:tcW w:w="1985" w:type="dxa"/>
            <w:shd w:val="clear" w:color="auto" w:fill="auto"/>
          </w:tcPr>
          <w:p w14:paraId="77F9E175" w14:textId="77777777" w:rsidR="00C934BF" w:rsidRPr="00C934BF" w:rsidRDefault="00C934BF" w:rsidP="00C934BF">
            <w:pPr>
              <w:spacing w:before="40" w:after="120"/>
              <w:rPr>
                <w:lang w:val="en-GB"/>
              </w:rPr>
            </w:pPr>
            <w:r w:rsidRPr="00C934BF">
              <w:t>Mónaco</w:t>
            </w:r>
          </w:p>
        </w:tc>
        <w:tc>
          <w:tcPr>
            <w:tcW w:w="5385" w:type="dxa"/>
            <w:shd w:val="clear" w:color="auto" w:fill="auto"/>
          </w:tcPr>
          <w:p w14:paraId="484B37D8" w14:textId="77777777" w:rsidR="00C934BF" w:rsidRPr="00C934BF" w:rsidRDefault="00C934BF" w:rsidP="00C934BF">
            <w:pPr>
              <w:spacing w:before="40" w:after="120"/>
            </w:pPr>
            <w:r w:rsidRPr="00C934BF">
              <w:t>Informes periódicos 7º a 9º combinados, que debían presentarse en 2012, presentados en 2021 (</w:t>
            </w:r>
            <w:hyperlink r:id="rId41" w:history="1">
              <w:r w:rsidRPr="00C934BF">
                <w:rPr>
                  <w:rStyle w:val="Hipervnculo"/>
                </w:rPr>
                <w:t>CERD/C/MCO</w:t>
              </w:r>
              <w:r w:rsidRPr="00C934BF">
                <w:rPr>
                  <w:rStyle w:val="Hipervnculo"/>
                </w:rPr>
                <w:t>/</w:t>
              </w:r>
              <w:r w:rsidRPr="00C934BF">
                <w:rPr>
                  <w:rStyle w:val="Hipervnculo"/>
                </w:rPr>
                <w:t>7-9</w:t>
              </w:r>
            </w:hyperlink>
            <w:r w:rsidRPr="00C934BF">
              <w:t>)</w:t>
            </w:r>
          </w:p>
        </w:tc>
      </w:tr>
      <w:tr w:rsidR="00C934BF" w:rsidRPr="00C934BF" w14:paraId="11F549CB" w14:textId="77777777" w:rsidTr="00C934BF">
        <w:trPr>
          <w:trHeight w:val="240"/>
        </w:trPr>
        <w:tc>
          <w:tcPr>
            <w:tcW w:w="1985" w:type="dxa"/>
            <w:shd w:val="clear" w:color="auto" w:fill="auto"/>
          </w:tcPr>
          <w:p w14:paraId="239DBE9F" w14:textId="77777777" w:rsidR="00C934BF" w:rsidRPr="00C934BF" w:rsidRDefault="00C934BF" w:rsidP="00C934BF">
            <w:pPr>
              <w:spacing w:before="40" w:after="120"/>
              <w:rPr>
                <w:lang w:val="en-GB"/>
              </w:rPr>
            </w:pPr>
            <w:r w:rsidRPr="00C934BF">
              <w:t>Nueva Zelandia</w:t>
            </w:r>
          </w:p>
        </w:tc>
        <w:tc>
          <w:tcPr>
            <w:tcW w:w="5385" w:type="dxa"/>
            <w:shd w:val="clear" w:color="auto" w:fill="auto"/>
          </w:tcPr>
          <w:p w14:paraId="75A69028" w14:textId="77777777" w:rsidR="00C934BF" w:rsidRPr="00C934BF" w:rsidRDefault="00C934BF" w:rsidP="00C934BF">
            <w:pPr>
              <w:spacing w:before="40" w:after="120"/>
            </w:pPr>
            <w:r w:rsidRPr="00C934BF">
              <w:t>Informes periódicos 23º y 24º combinados, que debían presentarse en 2021, presentados en 2021 (</w:t>
            </w:r>
            <w:hyperlink r:id="rId42" w:history="1">
              <w:r w:rsidRPr="00C934BF">
                <w:rPr>
                  <w:rStyle w:val="Hipervnculo"/>
                </w:rPr>
                <w:t>CERD/C/NZ</w:t>
              </w:r>
              <w:r w:rsidRPr="00C934BF">
                <w:rPr>
                  <w:rStyle w:val="Hipervnculo"/>
                </w:rPr>
                <w:t>L</w:t>
              </w:r>
              <w:r w:rsidRPr="00C934BF">
                <w:rPr>
                  <w:rStyle w:val="Hipervnculo"/>
                </w:rPr>
                <w:t>/23-24</w:t>
              </w:r>
            </w:hyperlink>
            <w:r w:rsidRPr="00C934BF">
              <w:t>)</w:t>
            </w:r>
          </w:p>
        </w:tc>
      </w:tr>
      <w:tr w:rsidR="00C934BF" w:rsidRPr="00C934BF" w14:paraId="1F0861C8" w14:textId="77777777" w:rsidTr="00C934BF">
        <w:trPr>
          <w:trHeight w:val="240"/>
        </w:trPr>
        <w:tc>
          <w:tcPr>
            <w:tcW w:w="1985" w:type="dxa"/>
            <w:shd w:val="clear" w:color="auto" w:fill="auto"/>
          </w:tcPr>
          <w:p w14:paraId="0A1C9C95" w14:textId="77777777" w:rsidR="00C934BF" w:rsidRPr="00C934BF" w:rsidRDefault="00C934BF" w:rsidP="00C934BF">
            <w:pPr>
              <w:spacing w:before="40" w:after="120"/>
              <w:rPr>
                <w:lang w:val="en-GB"/>
              </w:rPr>
            </w:pPr>
            <w:r w:rsidRPr="00C934BF">
              <w:t>Pakistán</w:t>
            </w:r>
          </w:p>
        </w:tc>
        <w:tc>
          <w:tcPr>
            <w:tcW w:w="5385" w:type="dxa"/>
            <w:shd w:val="clear" w:color="auto" w:fill="auto"/>
          </w:tcPr>
          <w:p w14:paraId="06AFBD93" w14:textId="77777777" w:rsidR="00C934BF" w:rsidRPr="00C934BF" w:rsidRDefault="00C934BF" w:rsidP="00C934BF">
            <w:pPr>
              <w:spacing w:before="40" w:after="120"/>
            </w:pPr>
            <w:r w:rsidRPr="00C934BF">
              <w:t>Informes periódicos 24º a 26º combinados, que debían presentarse en 2020, presentados en 2021 (</w:t>
            </w:r>
            <w:hyperlink r:id="rId43" w:history="1">
              <w:r w:rsidRPr="00C934BF">
                <w:rPr>
                  <w:rStyle w:val="Hipervnculo"/>
                </w:rPr>
                <w:t>CERD/C/PA</w:t>
              </w:r>
              <w:r w:rsidRPr="00C934BF">
                <w:rPr>
                  <w:rStyle w:val="Hipervnculo"/>
                </w:rPr>
                <w:t>K</w:t>
              </w:r>
              <w:r w:rsidRPr="00C934BF">
                <w:rPr>
                  <w:rStyle w:val="Hipervnculo"/>
                </w:rPr>
                <w:t>/24-26</w:t>
              </w:r>
            </w:hyperlink>
            <w:r w:rsidRPr="00C934BF">
              <w:t>)</w:t>
            </w:r>
          </w:p>
        </w:tc>
      </w:tr>
      <w:tr w:rsidR="00C934BF" w:rsidRPr="00C934BF" w14:paraId="01793152" w14:textId="77777777" w:rsidTr="00C934BF">
        <w:trPr>
          <w:trHeight w:val="240"/>
        </w:trPr>
        <w:tc>
          <w:tcPr>
            <w:tcW w:w="1985" w:type="dxa"/>
            <w:shd w:val="clear" w:color="auto" w:fill="auto"/>
          </w:tcPr>
          <w:p w14:paraId="1F9C0409" w14:textId="77777777" w:rsidR="00C934BF" w:rsidRPr="00C934BF" w:rsidRDefault="00C934BF" w:rsidP="00C934BF">
            <w:pPr>
              <w:spacing w:before="40" w:after="120"/>
            </w:pPr>
            <w:r w:rsidRPr="00C934BF">
              <w:t>Qatar</w:t>
            </w:r>
          </w:p>
        </w:tc>
        <w:tc>
          <w:tcPr>
            <w:tcW w:w="5385" w:type="dxa"/>
            <w:shd w:val="clear" w:color="auto" w:fill="auto"/>
          </w:tcPr>
          <w:p w14:paraId="3F538099" w14:textId="77777777" w:rsidR="00C934BF" w:rsidRPr="00C934BF" w:rsidRDefault="00C934BF" w:rsidP="00C934BF">
            <w:pPr>
              <w:spacing w:before="40" w:after="120"/>
            </w:pPr>
            <w:r w:rsidRPr="00C934BF">
              <w:t>Informes periódicos 22º y 23º combinados, que debían presentarse en 2021, presentados en 2021 (</w:t>
            </w:r>
            <w:hyperlink r:id="rId44" w:history="1">
              <w:r w:rsidRPr="00C934BF">
                <w:rPr>
                  <w:rStyle w:val="Hipervnculo"/>
                </w:rPr>
                <w:t>CERD/C/QA</w:t>
              </w:r>
              <w:r w:rsidRPr="00C934BF">
                <w:rPr>
                  <w:rStyle w:val="Hipervnculo"/>
                </w:rPr>
                <w:t>T</w:t>
              </w:r>
              <w:r w:rsidRPr="00C934BF">
                <w:rPr>
                  <w:rStyle w:val="Hipervnculo"/>
                </w:rPr>
                <w:t>/22-23</w:t>
              </w:r>
            </w:hyperlink>
            <w:r w:rsidRPr="00C934BF">
              <w:t>)</w:t>
            </w:r>
          </w:p>
        </w:tc>
      </w:tr>
      <w:tr w:rsidR="00C934BF" w:rsidRPr="00C934BF" w14:paraId="3E6BA065" w14:textId="77777777" w:rsidTr="00C934BF">
        <w:trPr>
          <w:trHeight w:val="240"/>
        </w:trPr>
        <w:tc>
          <w:tcPr>
            <w:tcW w:w="1985" w:type="dxa"/>
            <w:shd w:val="clear" w:color="auto" w:fill="auto"/>
          </w:tcPr>
          <w:p w14:paraId="2165D20F" w14:textId="77777777" w:rsidR="00C934BF" w:rsidRPr="00C934BF" w:rsidRDefault="00C934BF" w:rsidP="00C934BF">
            <w:pPr>
              <w:spacing w:before="40" w:after="120"/>
            </w:pPr>
            <w:r w:rsidRPr="00C934BF">
              <w:t>Reino Unido de Gran Bretaña e Irlanda del Norte</w:t>
            </w:r>
          </w:p>
        </w:tc>
        <w:tc>
          <w:tcPr>
            <w:tcW w:w="5385" w:type="dxa"/>
            <w:shd w:val="clear" w:color="auto" w:fill="auto"/>
          </w:tcPr>
          <w:p w14:paraId="5A3856ED" w14:textId="77777777" w:rsidR="00C934BF" w:rsidRPr="00C934BF" w:rsidRDefault="00C934BF" w:rsidP="00C934BF">
            <w:pPr>
              <w:spacing w:before="40" w:after="120"/>
            </w:pPr>
            <w:r w:rsidRPr="00C934BF">
              <w:t>Informes periódicos 24º a 26º combinados, que debían presentarse en 2020, presentados en 2023 (</w:t>
            </w:r>
            <w:hyperlink r:id="rId45" w:history="1">
              <w:r w:rsidRPr="00C934BF">
                <w:rPr>
                  <w:rStyle w:val="Hipervnculo"/>
                </w:rPr>
                <w:t>CERD/C/G</w:t>
              </w:r>
              <w:r w:rsidRPr="00C934BF">
                <w:rPr>
                  <w:rStyle w:val="Hipervnculo"/>
                </w:rPr>
                <w:t>B</w:t>
              </w:r>
              <w:r w:rsidRPr="00C934BF">
                <w:rPr>
                  <w:rStyle w:val="Hipervnculo"/>
                </w:rPr>
                <w:t>R/24-26</w:t>
              </w:r>
            </w:hyperlink>
            <w:r w:rsidRPr="00C934BF">
              <w:t>)</w:t>
            </w:r>
          </w:p>
        </w:tc>
      </w:tr>
      <w:tr w:rsidR="00C934BF" w:rsidRPr="00C934BF" w14:paraId="224AA04D" w14:textId="77777777" w:rsidTr="00C934BF">
        <w:trPr>
          <w:trHeight w:val="240"/>
        </w:trPr>
        <w:tc>
          <w:tcPr>
            <w:tcW w:w="1985" w:type="dxa"/>
            <w:shd w:val="clear" w:color="auto" w:fill="auto"/>
          </w:tcPr>
          <w:p w14:paraId="41F52034" w14:textId="77777777" w:rsidR="00C934BF" w:rsidRPr="00C934BF" w:rsidRDefault="00C934BF" w:rsidP="00C934BF">
            <w:pPr>
              <w:spacing w:before="40" w:after="120"/>
              <w:rPr>
                <w:lang w:val="en-GB"/>
              </w:rPr>
            </w:pPr>
            <w:r w:rsidRPr="00C934BF">
              <w:t>República de Corea</w:t>
            </w:r>
          </w:p>
        </w:tc>
        <w:tc>
          <w:tcPr>
            <w:tcW w:w="5385" w:type="dxa"/>
            <w:shd w:val="clear" w:color="auto" w:fill="auto"/>
          </w:tcPr>
          <w:p w14:paraId="73E138BD" w14:textId="77777777" w:rsidR="00C934BF" w:rsidRPr="00C934BF" w:rsidRDefault="00C934BF" w:rsidP="00C934BF">
            <w:pPr>
              <w:spacing w:before="40" w:after="120"/>
            </w:pPr>
            <w:r w:rsidRPr="00C934BF">
              <w:t>Informes periódicos 20º a 22º combinados, que debían presentarse en 2022, presentados en 2022 (</w:t>
            </w:r>
            <w:hyperlink r:id="rId46" w:history="1">
              <w:r w:rsidRPr="00C934BF">
                <w:rPr>
                  <w:rStyle w:val="Hipervnculo"/>
                </w:rPr>
                <w:t>CERD/C/</w:t>
              </w:r>
              <w:r w:rsidRPr="00C934BF">
                <w:rPr>
                  <w:rStyle w:val="Hipervnculo"/>
                </w:rPr>
                <w:t>K</w:t>
              </w:r>
              <w:r w:rsidRPr="00C934BF">
                <w:rPr>
                  <w:rStyle w:val="Hipervnculo"/>
                </w:rPr>
                <w:t>OR/20-22</w:t>
              </w:r>
            </w:hyperlink>
            <w:r w:rsidRPr="00C934BF">
              <w:t>)</w:t>
            </w:r>
          </w:p>
        </w:tc>
      </w:tr>
      <w:tr w:rsidR="00C934BF" w:rsidRPr="00C934BF" w14:paraId="12CAE11C" w14:textId="77777777" w:rsidTr="00C934BF">
        <w:trPr>
          <w:trHeight w:val="240"/>
        </w:trPr>
        <w:tc>
          <w:tcPr>
            <w:tcW w:w="1985" w:type="dxa"/>
            <w:shd w:val="clear" w:color="auto" w:fill="auto"/>
          </w:tcPr>
          <w:p w14:paraId="23F46458" w14:textId="77777777" w:rsidR="00C934BF" w:rsidRPr="00C934BF" w:rsidRDefault="00C934BF" w:rsidP="00C934BF">
            <w:pPr>
              <w:spacing w:before="40" w:after="120"/>
              <w:rPr>
                <w:lang w:val="en-GB"/>
              </w:rPr>
            </w:pPr>
            <w:r w:rsidRPr="00C934BF">
              <w:t>República de Moldova</w:t>
            </w:r>
          </w:p>
        </w:tc>
        <w:tc>
          <w:tcPr>
            <w:tcW w:w="5385" w:type="dxa"/>
            <w:shd w:val="clear" w:color="auto" w:fill="auto"/>
          </w:tcPr>
          <w:p w14:paraId="71BA4A8C" w14:textId="77777777" w:rsidR="00C934BF" w:rsidRPr="00C934BF" w:rsidRDefault="00C934BF" w:rsidP="00C934BF">
            <w:pPr>
              <w:spacing w:before="40" w:after="120"/>
            </w:pPr>
            <w:r w:rsidRPr="00C934BF">
              <w:t>Informes periódicos 12º a 14º combinados, que debían presentarse en 2020, presentados en 2020 (</w:t>
            </w:r>
            <w:hyperlink r:id="rId47" w:history="1">
              <w:r w:rsidRPr="00C934BF">
                <w:rPr>
                  <w:rStyle w:val="Hipervnculo"/>
                </w:rPr>
                <w:t>CERD/C/</w:t>
              </w:r>
              <w:r w:rsidRPr="00C934BF">
                <w:rPr>
                  <w:rStyle w:val="Hipervnculo"/>
                </w:rPr>
                <w:t>M</w:t>
              </w:r>
              <w:r w:rsidRPr="00C934BF">
                <w:rPr>
                  <w:rStyle w:val="Hipervnculo"/>
                </w:rPr>
                <w:t>DA/12-14</w:t>
              </w:r>
            </w:hyperlink>
            <w:r w:rsidRPr="00C934BF">
              <w:t>)</w:t>
            </w:r>
          </w:p>
        </w:tc>
      </w:tr>
      <w:tr w:rsidR="00C934BF" w:rsidRPr="00C934BF" w14:paraId="456761C1" w14:textId="77777777" w:rsidTr="00C934BF">
        <w:trPr>
          <w:trHeight w:val="240"/>
        </w:trPr>
        <w:tc>
          <w:tcPr>
            <w:tcW w:w="1985" w:type="dxa"/>
            <w:shd w:val="clear" w:color="auto" w:fill="auto"/>
          </w:tcPr>
          <w:p w14:paraId="0C2AB994" w14:textId="77777777" w:rsidR="00C934BF" w:rsidRPr="00C934BF" w:rsidRDefault="00C934BF" w:rsidP="00C934BF">
            <w:pPr>
              <w:spacing w:before="40" w:after="120"/>
              <w:rPr>
                <w:lang w:val="en-GB"/>
              </w:rPr>
            </w:pPr>
            <w:r w:rsidRPr="00C934BF">
              <w:t>Rumania</w:t>
            </w:r>
          </w:p>
        </w:tc>
        <w:tc>
          <w:tcPr>
            <w:tcW w:w="5385" w:type="dxa"/>
            <w:shd w:val="clear" w:color="auto" w:fill="auto"/>
          </w:tcPr>
          <w:p w14:paraId="5E1E2467" w14:textId="77777777" w:rsidR="00C934BF" w:rsidRPr="00C934BF" w:rsidRDefault="00C934BF" w:rsidP="00C934BF">
            <w:pPr>
              <w:spacing w:before="40" w:after="120"/>
            </w:pPr>
            <w:r w:rsidRPr="00C934BF">
              <w:t>Informes periódicos 20º a 22º combinados, que debían presentarse en 2013, presentados en 2021 (</w:t>
            </w:r>
            <w:hyperlink r:id="rId48" w:history="1">
              <w:r w:rsidRPr="00C934BF">
                <w:rPr>
                  <w:rStyle w:val="Hipervnculo"/>
                </w:rPr>
                <w:t>CERD/C/</w:t>
              </w:r>
              <w:r w:rsidRPr="00C934BF">
                <w:rPr>
                  <w:rStyle w:val="Hipervnculo"/>
                </w:rPr>
                <w:t>R</w:t>
              </w:r>
              <w:r w:rsidRPr="00C934BF">
                <w:rPr>
                  <w:rStyle w:val="Hipervnculo"/>
                </w:rPr>
                <w:t>OU/20-22</w:t>
              </w:r>
            </w:hyperlink>
            <w:r w:rsidRPr="00C934BF">
              <w:t>)</w:t>
            </w:r>
          </w:p>
        </w:tc>
      </w:tr>
      <w:tr w:rsidR="00C934BF" w:rsidRPr="00C934BF" w14:paraId="2D566A0F" w14:textId="77777777" w:rsidTr="00C934BF">
        <w:trPr>
          <w:trHeight w:val="240"/>
        </w:trPr>
        <w:tc>
          <w:tcPr>
            <w:tcW w:w="1985" w:type="dxa"/>
            <w:shd w:val="clear" w:color="auto" w:fill="auto"/>
          </w:tcPr>
          <w:p w14:paraId="2A1DF6E4" w14:textId="77777777" w:rsidR="00C934BF" w:rsidRPr="00C934BF" w:rsidRDefault="00C934BF" w:rsidP="00C934BF">
            <w:pPr>
              <w:spacing w:before="40" w:after="120"/>
              <w:rPr>
                <w:lang w:val="en-GB"/>
              </w:rPr>
            </w:pPr>
            <w:r w:rsidRPr="00C934BF">
              <w:t>San Marino</w:t>
            </w:r>
          </w:p>
        </w:tc>
        <w:tc>
          <w:tcPr>
            <w:tcW w:w="5385" w:type="dxa"/>
            <w:shd w:val="clear" w:color="auto" w:fill="auto"/>
          </w:tcPr>
          <w:p w14:paraId="5A955122" w14:textId="77777777" w:rsidR="00C934BF" w:rsidRPr="00C934BF" w:rsidRDefault="00C934BF" w:rsidP="00C934BF">
            <w:pPr>
              <w:spacing w:before="40" w:after="120"/>
            </w:pPr>
            <w:r w:rsidRPr="00C934BF">
              <w:t>Informe inicial, que debía presentarse en 2003, presentado en 2022 (</w:t>
            </w:r>
            <w:hyperlink r:id="rId49" w:history="1">
              <w:r w:rsidRPr="00C934BF">
                <w:rPr>
                  <w:rStyle w:val="Hipervnculo"/>
                </w:rPr>
                <w:t>CERD/</w:t>
              </w:r>
              <w:r w:rsidRPr="00C934BF">
                <w:rPr>
                  <w:rStyle w:val="Hipervnculo"/>
                </w:rPr>
                <w:t>C</w:t>
              </w:r>
              <w:r w:rsidRPr="00C934BF">
                <w:rPr>
                  <w:rStyle w:val="Hipervnculo"/>
                </w:rPr>
                <w:t>/SMR/1</w:t>
              </w:r>
            </w:hyperlink>
            <w:r w:rsidRPr="00C934BF">
              <w:t>)</w:t>
            </w:r>
          </w:p>
        </w:tc>
      </w:tr>
      <w:tr w:rsidR="00C934BF" w:rsidRPr="00C934BF" w14:paraId="7DCFFA6C" w14:textId="77777777" w:rsidTr="00C934BF">
        <w:trPr>
          <w:trHeight w:val="240"/>
        </w:trPr>
        <w:tc>
          <w:tcPr>
            <w:tcW w:w="1985" w:type="dxa"/>
            <w:shd w:val="clear" w:color="auto" w:fill="auto"/>
          </w:tcPr>
          <w:p w14:paraId="3BDEB935" w14:textId="77777777" w:rsidR="00C934BF" w:rsidRPr="00C934BF" w:rsidRDefault="00C934BF" w:rsidP="00C934BF">
            <w:pPr>
              <w:spacing w:before="40" w:after="120"/>
              <w:rPr>
                <w:lang w:val="en-GB"/>
              </w:rPr>
            </w:pPr>
            <w:r w:rsidRPr="00C934BF">
              <w:t>Serbia</w:t>
            </w:r>
          </w:p>
        </w:tc>
        <w:tc>
          <w:tcPr>
            <w:tcW w:w="5385" w:type="dxa"/>
            <w:shd w:val="clear" w:color="auto" w:fill="auto"/>
          </w:tcPr>
          <w:p w14:paraId="6A73F6CD" w14:textId="77777777" w:rsidR="00C934BF" w:rsidRPr="00C934BF" w:rsidRDefault="00C934BF" w:rsidP="00C934BF">
            <w:pPr>
              <w:spacing w:before="40" w:after="120"/>
            </w:pPr>
            <w:r w:rsidRPr="00C934BF">
              <w:t>Informes periódicos 6º a 9º combinados, que debían presentarse en 2020, presentados en 2021 (</w:t>
            </w:r>
            <w:hyperlink r:id="rId50" w:history="1">
              <w:r w:rsidRPr="00C934BF">
                <w:rPr>
                  <w:rStyle w:val="Hipervnculo"/>
                </w:rPr>
                <w:t>CERD/C/S</w:t>
              </w:r>
              <w:r w:rsidRPr="00C934BF">
                <w:rPr>
                  <w:rStyle w:val="Hipervnculo"/>
                </w:rPr>
                <w:t>R</w:t>
              </w:r>
              <w:r w:rsidRPr="00C934BF">
                <w:rPr>
                  <w:rStyle w:val="Hipervnculo"/>
                </w:rPr>
                <w:t>B/6-9</w:t>
              </w:r>
            </w:hyperlink>
            <w:r w:rsidRPr="00C934BF">
              <w:t>)</w:t>
            </w:r>
          </w:p>
        </w:tc>
      </w:tr>
      <w:tr w:rsidR="00C934BF" w:rsidRPr="00C934BF" w14:paraId="4E2C9868" w14:textId="77777777" w:rsidTr="00C934BF">
        <w:trPr>
          <w:trHeight w:val="240"/>
        </w:trPr>
        <w:tc>
          <w:tcPr>
            <w:tcW w:w="1985" w:type="dxa"/>
            <w:shd w:val="clear" w:color="auto" w:fill="auto"/>
          </w:tcPr>
          <w:p w14:paraId="2EC70D47" w14:textId="77777777" w:rsidR="00C934BF" w:rsidRPr="00C934BF" w:rsidRDefault="00C934BF" w:rsidP="00C934BF">
            <w:pPr>
              <w:spacing w:before="40" w:after="120"/>
              <w:rPr>
                <w:lang w:val="en-GB"/>
              </w:rPr>
            </w:pPr>
            <w:r w:rsidRPr="00C934BF">
              <w:t>Sudáfrica</w:t>
            </w:r>
            <w:r w:rsidRPr="00C934BF">
              <w:rPr>
                <w:i/>
                <w:sz w:val="18"/>
                <w:szCs w:val="18"/>
              </w:rPr>
              <w:t>ª</w:t>
            </w:r>
          </w:p>
        </w:tc>
        <w:tc>
          <w:tcPr>
            <w:tcW w:w="5385" w:type="dxa"/>
            <w:shd w:val="clear" w:color="auto" w:fill="auto"/>
          </w:tcPr>
          <w:p w14:paraId="25552301" w14:textId="77777777" w:rsidR="00C934BF" w:rsidRPr="00C934BF" w:rsidRDefault="00C934BF" w:rsidP="00C934BF">
            <w:pPr>
              <w:spacing w:before="40" w:after="120"/>
            </w:pPr>
            <w:r w:rsidRPr="00C934BF">
              <w:t>Informes periódicos 9º a 11º combinados, que debían presentarse en 2020, presentados en 2021 (</w:t>
            </w:r>
            <w:hyperlink r:id="rId51" w:history="1">
              <w:r w:rsidRPr="00C934BF">
                <w:rPr>
                  <w:rStyle w:val="Hipervnculo"/>
                </w:rPr>
                <w:t>CERD/C/</w:t>
              </w:r>
              <w:r w:rsidRPr="00C934BF">
                <w:rPr>
                  <w:rStyle w:val="Hipervnculo"/>
                </w:rPr>
                <w:t>Z</w:t>
              </w:r>
              <w:r w:rsidRPr="00C934BF">
                <w:rPr>
                  <w:rStyle w:val="Hipervnculo"/>
                </w:rPr>
                <w:t>AF/9-11</w:t>
              </w:r>
            </w:hyperlink>
            <w:r w:rsidRPr="00C934BF">
              <w:t>)</w:t>
            </w:r>
          </w:p>
        </w:tc>
      </w:tr>
      <w:tr w:rsidR="00C934BF" w:rsidRPr="00C934BF" w14:paraId="7084AC47" w14:textId="77777777" w:rsidTr="00C934BF">
        <w:trPr>
          <w:trHeight w:val="240"/>
        </w:trPr>
        <w:tc>
          <w:tcPr>
            <w:tcW w:w="1985" w:type="dxa"/>
            <w:shd w:val="clear" w:color="auto" w:fill="auto"/>
          </w:tcPr>
          <w:p w14:paraId="1FDFACB8" w14:textId="77777777" w:rsidR="00C934BF" w:rsidRPr="00C934BF" w:rsidRDefault="00C934BF" w:rsidP="00C934BF">
            <w:pPr>
              <w:spacing w:before="40" w:after="120"/>
              <w:rPr>
                <w:lang w:val="en-GB"/>
              </w:rPr>
            </w:pPr>
            <w:r w:rsidRPr="00C934BF">
              <w:t>Suecia</w:t>
            </w:r>
          </w:p>
        </w:tc>
        <w:tc>
          <w:tcPr>
            <w:tcW w:w="5385" w:type="dxa"/>
            <w:shd w:val="clear" w:color="auto" w:fill="auto"/>
          </w:tcPr>
          <w:p w14:paraId="62F1C7A3" w14:textId="77777777" w:rsidR="00C934BF" w:rsidRPr="00C934BF" w:rsidRDefault="00C934BF" w:rsidP="00C934BF">
            <w:pPr>
              <w:spacing w:before="40" w:after="120"/>
            </w:pPr>
            <w:r w:rsidRPr="00C934BF">
              <w:t>Informes periódicos 24º y 25º combinados, que debían presentarse en 2023, presentados en 2023 (</w:t>
            </w:r>
            <w:hyperlink r:id="rId52" w:history="1">
              <w:r w:rsidRPr="00C934BF">
                <w:rPr>
                  <w:rStyle w:val="Hipervnculo"/>
                </w:rPr>
                <w:t>CERD/C/S</w:t>
              </w:r>
              <w:r w:rsidRPr="00C934BF">
                <w:rPr>
                  <w:rStyle w:val="Hipervnculo"/>
                </w:rPr>
                <w:t>W</w:t>
              </w:r>
              <w:r w:rsidRPr="00C934BF">
                <w:rPr>
                  <w:rStyle w:val="Hipervnculo"/>
                </w:rPr>
                <w:t>E/24-25</w:t>
              </w:r>
            </w:hyperlink>
            <w:r w:rsidRPr="00C934BF">
              <w:t>)</w:t>
            </w:r>
          </w:p>
        </w:tc>
      </w:tr>
      <w:tr w:rsidR="00C934BF" w:rsidRPr="00C934BF" w:rsidDel="004C4294" w14:paraId="26BEACD8" w14:textId="77777777" w:rsidTr="00C934BF">
        <w:trPr>
          <w:trHeight w:val="240"/>
        </w:trPr>
        <w:tc>
          <w:tcPr>
            <w:tcW w:w="1985" w:type="dxa"/>
            <w:shd w:val="clear" w:color="auto" w:fill="auto"/>
          </w:tcPr>
          <w:p w14:paraId="2CD2077F" w14:textId="77777777" w:rsidR="00C934BF" w:rsidRPr="00C934BF" w:rsidRDefault="00C934BF" w:rsidP="00C934BF">
            <w:pPr>
              <w:spacing w:before="40" w:after="120"/>
              <w:rPr>
                <w:lang w:val="en-GB"/>
              </w:rPr>
            </w:pPr>
            <w:r w:rsidRPr="00C934BF">
              <w:t>Túnez</w:t>
            </w:r>
          </w:p>
        </w:tc>
        <w:tc>
          <w:tcPr>
            <w:tcW w:w="5385" w:type="dxa"/>
            <w:shd w:val="clear" w:color="auto" w:fill="auto"/>
          </w:tcPr>
          <w:p w14:paraId="1076559A" w14:textId="77777777" w:rsidR="00C934BF" w:rsidRPr="00C934BF" w:rsidRDefault="00C934BF" w:rsidP="00C934BF">
            <w:pPr>
              <w:spacing w:before="40" w:after="120"/>
            </w:pPr>
            <w:r w:rsidRPr="00C934BF">
              <w:t>Informes periódicos 20º a 22º combinados, que debían presentarse en 2012, presentados en 2022 (</w:t>
            </w:r>
            <w:hyperlink r:id="rId53" w:history="1">
              <w:r w:rsidRPr="00C934BF">
                <w:rPr>
                  <w:rStyle w:val="Hipervnculo"/>
                </w:rPr>
                <w:t>CERD/C/TU</w:t>
              </w:r>
              <w:r w:rsidRPr="00C934BF">
                <w:rPr>
                  <w:rStyle w:val="Hipervnculo"/>
                </w:rPr>
                <w:t>N</w:t>
              </w:r>
              <w:r w:rsidRPr="00C934BF">
                <w:rPr>
                  <w:rStyle w:val="Hipervnculo"/>
                </w:rPr>
                <w:t>/20-22</w:t>
              </w:r>
            </w:hyperlink>
            <w:r w:rsidRPr="00C934BF">
              <w:t>)</w:t>
            </w:r>
          </w:p>
        </w:tc>
      </w:tr>
      <w:tr w:rsidR="00C934BF" w:rsidRPr="00C934BF" w:rsidDel="004C4294" w14:paraId="4B2D83E8" w14:textId="77777777" w:rsidTr="00C934BF">
        <w:trPr>
          <w:trHeight w:val="240"/>
        </w:trPr>
        <w:tc>
          <w:tcPr>
            <w:tcW w:w="1985" w:type="dxa"/>
            <w:shd w:val="clear" w:color="auto" w:fill="auto"/>
          </w:tcPr>
          <w:p w14:paraId="6250E5A3" w14:textId="77777777" w:rsidR="00C934BF" w:rsidRPr="00C934BF" w:rsidRDefault="00C934BF" w:rsidP="00C934BF">
            <w:pPr>
              <w:spacing w:before="40" w:after="120"/>
              <w:rPr>
                <w:lang w:val="en-GB"/>
              </w:rPr>
            </w:pPr>
            <w:r w:rsidRPr="00C934BF">
              <w:t>Ucrania</w:t>
            </w:r>
          </w:p>
        </w:tc>
        <w:tc>
          <w:tcPr>
            <w:tcW w:w="5385" w:type="dxa"/>
            <w:shd w:val="clear" w:color="auto" w:fill="auto"/>
          </w:tcPr>
          <w:p w14:paraId="54869C78" w14:textId="77777777" w:rsidR="00C934BF" w:rsidRPr="00C934BF" w:rsidRDefault="00C934BF" w:rsidP="00C934BF">
            <w:pPr>
              <w:spacing w:before="40" w:after="120"/>
            </w:pPr>
            <w:r w:rsidRPr="00C934BF">
              <w:t>Informes periódicos 24º a 26º combinados, que debían presentarse en 2020, presentados en 2022 (</w:t>
            </w:r>
            <w:hyperlink r:id="rId54" w:history="1">
              <w:r w:rsidRPr="00C934BF">
                <w:rPr>
                  <w:rStyle w:val="Hipervnculo"/>
                </w:rPr>
                <w:t>CERD/C/</w:t>
              </w:r>
              <w:r w:rsidRPr="00C934BF">
                <w:rPr>
                  <w:rStyle w:val="Hipervnculo"/>
                </w:rPr>
                <w:t>U</w:t>
              </w:r>
              <w:r w:rsidRPr="00C934BF">
                <w:rPr>
                  <w:rStyle w:val="Hipervnculo"/>
                </w:rPr>
                <w:t>KR/24-26</w:t>
              </w:r>
            </w:hyperlink>
            <w:r w:rsidRPr="00C934BF">
              <w:t>)</w:t>
            </w:r>
          </w:p>
        </w:tc>
      </w:tr>
      <w:tr w:rsidR="00C934BF" w:rsidRPr="00C934BF" w:rsidDel="004C4294" w14:paraId="0CC6A143" w14:textId="77777777" w:rsidTr="00C934BF">
        <w:trPr>
          <w:trHeight w:val="240"/>
        </w:trPr>
        <w:tc>
          <w:tcPr>
            <w:tcW w:w="1985" w:type="dxa"/>
            <w:shd w:val="clear" w:color="auto" w:fill="auto"/>
          </w:tcPr>
          <w:p w14:paraId="77AA667E" w14:textId="77777777" w:rsidR="00C934BF" w:rsidRPr="00C934BF" w:rsidRDefault="00C934BF" w:rsidP="00C934BF">
            <w:pPr>
              <w:spacing w:before="40" w:after="120"/>
              <w:rPr>
                <w:lang w:val="en-GB"/>
              </w:rPr>
            </w:pPr>
            <w:r w:rsidRPr="00C934BF">
              <w:lastRenderedPageBreak/>
              <w:t>Uzbekistán</w:t>
            </w:r>
          </w:p>
        </w:tc>
        <w:tc>
          <w:tcPr>
            <w:tcW w:w="5385" w:type="dxa"/>
            <w:shd w:val="clear" w:color="auto" w:fill="auto"/>
          </w:tcPr>
          <w:p w14:paraId="5F2AECAD" w14:textId="77777777" w:rsidR="00C934BF" w:rsidRPr="00C934BF" w:rsidRDefault="00C934BF" w:rsidP="00C934BF">
            <w:pPr>
              <w:spacing w:before="40" w:after="120"/>
            </w:pPr>
            <w:r w:rsidRPr="00C934BF">
              <w:t>Informes periódicos 13º y 14º combinados, que debían presentarse en 2022, presentados en 2022 (</w:t>
            </w:r>
            <w:hyperlink r:id="rId55" w:history="1">
              <w:r w:rsidRPr="00C934BF">
                <w:rPr>
                  <w:rStyle w:val="Hipervnculo"/>
                </w:rPr>
                <w:t>CERD/C/</w:t>
              </w:r>
              <w:r w:rsidRPr="00C934BF">
                <w:rPr>
                  <w:rStyle w:val="Hipervnculo"/>
                </w:rPr>
                <w:t>U</w:t>
              </w:r>
              <w:r w:rsidRPr="00C934BF">
                <w:rPr>
                  <w:rStyle w:val="Hipervnculo"/>
                </w:rPr>
                <w:t>ZB/13-14</w:t>
              </w:r>
            </w:hyperlink>
            <w:r w:rsidRPr="00C934BF">
              <w:t>)</w:t>
            </w:r>
          </w:p>
        </w:tc>
      </w:tr>
      <w:tr w:rsidR="00C934BF" w:rsidRPr="00C934BF" w:rsidDel="004C4294" w14:paraId="64D71BC4" w14:textId="77777777" w:rsidTr="00C934BF">
        <w:trPr>
          <w:trHeight w:val="240"/>
        </w:trPr>
        <w:tc>
          <w:tcPr>
            <w:tcW w:w="1985" w:type="dxa"/>
            <w:shd w:val="clear" w:color="auto" w:fill="auto"/>
          </w:tcPr>
          <w:p w14:paraId="3B2536D8" w14:textId="77777777" w:rsidR="00C934BF" w:rsidRPr="00C934BF" w:rsidRDefault="00C934BF" w:rsidP="00C934BF">
            <w:pPr>
              <w:spacing w:before="40" w:after="120"/>
              <w:rPr>
                <w:lang w:val="en-GB"/>
              </w:rPr>
            </w:pPr>
            <w:r w:rsidRPr="00C934BF">
              <w:t>Venezuela (República Bolivariana de)</w:t>
            </w:r>
          </w:p>
        </w:tc>
        <w:tc>
          <w:tcPr>
            <w:tcW w:w="5385" w:type="dxa"/>
            <w:shd w:val="clear" w:color="auto" w:fill="auto"/>
          </w:tcPr>
          <w:p w14:paraId="1DB5DC74" w14:textId="77777777" w:rsidR="00C934BF" w:rsidRPr="00C934BF" w:rsidRDefault="00C934BF" w:rsidP="00C934BF">
            <w:pPr>
              <w:spacing w:before="40" w:after="120"/>
            </w:pPr>
            <w:r w:rsidRPr="00C934BF">
              <w:t>Informes periódicos 22º a 24º combinados, que debían presentarse en 2016, presentados en 2021 (</w:t>
            </w:r>
            <w:hyperlink r:id="rId56" w:history="1">
              <w:r w:rsidRPr="00C934BF">
                <w:rPr>
                  <w:rStyle w:val="Hipervnculo"/>
                </w:rPr>
                <w:t>CERD/C/VE</w:t>
              </w:r>
              <w:r w:rsidRPr="00C934BF">
                <w:rPr>
                  <w:rStyle w:val="Hipervnculo"/>
                </w:rPr>
                <w:t>N</w:t>
              </w:r>
              <w:r w:rsidRPr="00C934BF">
                <w:rPr>
                  <w:rStyle w:val="Hipervnculo"/>
                </w:rPr>
                <w:t>/22-24</w:t>
              </w:r>
            </w:hyperlink>
            <w:r w:rsidRPr="00C934BF">
              <w:t>)</w:t>
            </w:r>
          </w:p>
        </w:tc>
      </w:tr>
      <w:tr w:rsidR="00C934BF" w:rsidRPr="00C934BF" w:rsidDel="004C4294" w14:paraId="03E70A75" w14:textId="77777777" w:rsidTr="00C934BF">
        <w:trPr>
          <w:trHeight w:val="240"/>
        </w:trPr>
        <w:tc>
          <w:tcPr>
            <w:tcW w:w="1985" w:type="dxa"/>
            <w:tcBorders>
              <w:bottom w:val="single" w:sz="12" w:space="0" w:color="auto"/>
            </w:tcBorders>
            <w:shd w:val="clear" w:color="auto" w:fill="auto"/>
          </w:tcPr>
          <w:p w14:paraId="2B510EF0" w14:textId="77777777" w:rsidR="00C934BF" w:rsidRPr="00C934BF" w:rsidRDefault="00C934BF" w:rsidP="00C934BF">
            <w:pPr>
              <w:spacing w:before="40" w:after="120"/>
              <w:rPr>
                <w:lang w:val="en-GB"/>
              </w:rPr>
            </w:pPr>
            <w:r w:rsidRPr="00C934BF">
              <w:t>Viet Nam</w:t>
            </w:r>
            <w:r w:rsidRPr="00C934BF">
              <w:rPr>
                <w:i/>
                <w:sz w:val="18"/>
                <w:szCs w:val="18"/>
              </w:rPr>
              <w:t>ª</w:t>
            </w:r>
          </w:p>
        </w:tc>
        <w:tc>
          <w:tcPr>
            <w:tcW w:w="5385" w:type="dxa"/>
            <w:tcBorders>
              <w:bottom w:val="single" w:sz="12" w:space="0" w:color="auto"/>
            </w:tcBorders>
            <w:shd w:val="clear" w:color="auto" w:fill="auto"/>
          </w:tcPr>
          <w:p w14:paraId="5FB6D3C5" w14:textId="77777777" w:rsidR="00C934BF" w:rsidRPr="00C934BF" w:rsidRDefault="00C934BF" w:rsidP="00C934BF">
            <w:pPr>
              <w:spacing w:before="40" w:after="120"/>
            </w:pPr>
            <w:r w:rsidRPr="00C934BF">
              <w:t>Informes periódicos 15º a 17º combinados, que debían presentarse en 2015, presentados en 2021 (</w:t>
            </w:r>
            <w:hyperlink r:id="rId57" w:history="1">
              <w:r w:rsidRPr="00C934BF">
                <w:rPr>
                  <w:rStyle w:val="Hipervnculo"/>
                </w:rPr>
                <w:t>CERD/C/VN</w:t>
              </w:r>
              <w:r w:rsidRPr="00C934BF">
                <w:rPr>
                  <w:rStyle w:val="Hipervnculo"/>
                </w:rPr>
                <w:t>M</w:t>
              </w:r>
              <w:r w:rsidRPr="00C934BF">
                <w:rPr>
                  <w:rStyle w:val="Hipervnculo"/>
                </w:rPr>
                <w:t>/15-17</w:t>
              </w:r>
            </w:hyperlink>
            <w:r w:rsidRPr="00C934BF">
              <w:t>)</w:t>
            </w:r>
          </w:p>
        </w:tc>
      </w:tr>
    </w:tbl>
    <w:p w14:paraId="5188CE78" w14:textId="77777777" w:rsidR="00C934BF" w:rsidRPr="00C934BF" w:rsidRDefault="00C934BF" w:rsidP="00C934BF">
      <w:pPr>
        <w:pStyle w:val="SingleTxtG"/>
        <w:spacing w:before="120" w:after="240"/>
        <w:ind w:firstLine="170"/>
        <w:rPr>
          <w:sz w:val="18"/>
          <w:szCs w:val="18"/>
        </w:rPr>
      </w:pPr>
      <w:r w:rsidRPr="00000476">
        <w:rPr>
          <w:i/>
          <w:iCs/>
          <w:sz w:val="18"/>
          <w:szCs w:val="18"/>
          <w:vertAlign w:val="superscript"/>
        </w:rPr>
        <w:t>a</w:t>
      </w:r>
      <w:r w:rsidRPr="00C934BF">
        <w:rPr>
          <w:i/>
          <w:iCs/>
          <w:sz w:val="18"/>
          <w:szCs w:val="18"/>
        </w:rPr>
        <w:t xml:space="preserve">  </w:t>
      </w:r>
      <w:r w:rsidRPr="00C934BF">
        <w:rPr>
          <w:sz w:val="18"/>
          <w:szCs w:val="18"/>
        </w:rPr>
        <w:t>Examen del Comité previsto en su 110º período de sesiones.</w:t>
      </w:r>
    </w:p>
    <w:p w14:paraId="0865B2A1" w14:textId="45BA2236" w:rsidR="00C934BF" w:rsidRPr="00C934BF" w:rsidRDefault="00C934BF" w:rsidP="00C934BF">
      <w:pPr>
        <w:pStyle w:val="SingleTxtG"/>
        <w:jc w:val="left"/>
        <w:rPr>
          <w:b/>
          <w:bCs/>
        </w:rPr>
      </w:pPr>
      <w:r w:rsidRPr="00C934BF">
        <w:rPr>
          <w:bCs/>
        </w:rPr>
        <w:t>Cuadro 2</w:t>
      </w:r>
      <w:r w:rsidRPr="00C934BF">
        <w:rPr>
          <w:bCs/>
        </w:rPr>
        <w:br/>
      </w:r>
      <w:r w:rsidRPr="00C934BF">
        <w:rPr>
          <w:b/>
          <w:bCs/>
        </w:rPr>
        <w:t>Estados partes con informes pendientes de presentación</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2694"/>
        <w:gridCol w:w="2408"/>
      </w:tblGrid>
      <w:tr w:rsidR="00C934BF" w:rsidRPr="00C934BF" w14:paraId="6CFFB0BD" w14:textId="77777777" w:rsidTr="00C934BF">
        <w:trPr>
          <w:trHeight w:val="240"/>
          <w:tblHeader/>
        </w:trPr>
        <w:tc>
          <w:tcPr>
            <w:tcW w:w="2268" w:type="dxa"/>
            <w:tcBorders>
              <w:top w:val="single" w:sz="4" w:space="0" w:color="auto"/>
              <w:bottom w:val="single" w:sz="12" w:space="0" w:color="auto"/>
            </w:tcBorders>
            <w:shd w:val="clear" w:color="auto" w:fill="auto"/>
            <w:vAlign w:val="bottom"/>
          </w:tcPr>
          <w:p w14:paraId="40828695" w14:textId="77777777" w:rsidR="00C934BF" w:rsidRPr="00C934BF" w:rsidRDefault="00C934BF" w:rsidP="00C934BF">
            <w:pPr>
              <w:spacing w:before="80" w:after="80" w:line="200" w:lineRule="exact"/>
              <w:rPr>
                <w:i/>
                <w:sz w:val="16"/>
                <w:lang w:val="en-GB"/>
              </w:rPr>
            </w:pPr>
            <w:r w:rsidRPr="00C934BF">
              <w:rPr>
                <w:i/>
                <w:iCs/>
                <w:sz w:val="16"/>
              </w:rPr>
              <w:t>Estado parte</w:t>
            </w:r>
          </w:p>
        </w:tc>
        <w:tc>
          <w:tcPr>
            <w:tcW w:w="2694" w:type="dxa"/>
            <w:tcBorders>
              <w:top w:val="single" w:sz="4" w:space="0" w:color="auto"/>
              <w:bottom w:val="single" w:sz="12" w:space="0" w:color="auto"/>
            </w:tcBorders>
            <w:shd w:val="clear" w:color="auto" w:fill="auto"/>
            <w:vAlign w:val="bottom"/>
          </w:tcPr>
          <w:p w14:paraId="6A71CF87" w14:textId="77777777" w:rsidR="00C934BF" w:rsidRPr="00C934BF" w:rsidRDefault="00C934BF" w:rsidP="00C934BF">
            <w:pPr>
              <w:spacing w:before="80" w:after="80" w:line="200" w:lineRule="exact"/>
              <w:rPr>
                <w:i/>
                <w:sz w:val="16"/>
                <w:lang w:val="en-GB"/>
              </w:rPr>
            </w:pPr>
            <w:r w:rsidRPr="00C934BF">
              <w:rPr>
                <w:i/>
                <w:iCs/>
                <w:sz w:val="16"/>
              </w:rPr>
              <w:t>Informe pendiente</w:t>
            </w:r>
          </w:p>
        </w:tc>
        <w:tc>
          <w:tcPr>
            <w:tcW w:w="2408" w:type="dxa"/>
            <w:tcBorders>
              <w:top w:val="single" w:sz="4" w:space="0" w:color="auto"/>
              <w:bottom w:val="single" w:sz="12" w:space="0" w:color="auto"/>
            </w:tcBorders>
            <w:shd w:val="clear" w:color="auto" w:fill="auto"/>
            <w:vAlign w:val="bottom"/>
          </w:tcPr>
          <w:p w14:paraId="2B33603C" w14:textId="77777777" w:rsidR="00C934BF" w:rsidRPr="00C934BF" w:rsidRDefault="00C934BF" w:rsidP="00C934BF">
            <w:pPr>
              <w:spacing w:before="80" w:after="80" w:line="200" w:lineRule="exact"/>
              <w:rPr>
                <w:i/>
                <w:sz w:val="16"/>
              </w:rPr>
            </w:pPr>
            <w:r w:rsidRPr="00C934BF">
              <w:rPr>
                <w:i/>
                <w:iCs/>
                <w:sz w:val="16"/>
              </w:rPr>
              <w:t>Fecha en que debía presentarse</w:t>
            </w:r>
          </w:p>
        </w:tc>
      </w:tr>
      <w:tr w:rsidR="00C934BF" w:rsidRPr="00C934BF" w14:paraId="089B3D9C" w14:textId="77777777" w:rsidTr="00C934BF">
        <w:trPr>
          <w:trHeight w:hRule="exact" w:val="113"/>
          <w:tblHeader/>
        </w:trPr>
        <w:tc>
          <w:tcPr>
            <w:tcW w:w="2268" w:type="dxa"/>
            <w:tcBorders>
              <w:top w:val="single" w:sz="12" w:space="0" w:color="auto"/>
            </w:tcBorders>
            <w:shd w:val="clear" w:color="auto" w:fill="auto"/>
          </w:tcPr>
          <w:p w14:paraId="282C45C9" w14:textId="77777777" w:rsidR="00C934BF" w:rsidRPr="00C934BF" w:rsidRDefault="00C934BF" w:rsidP="00C934BF">
            <w:pPr>
              <w:spacing w:before="40" w:after="120"/>
            </w:pPr>
          </w:p>
        </w:tc>
        <w:tc>
          <w:tcPr>
            <w:tcW w:w="2694" w:type="dxa"/>
            <w:tcBorders>
              <w:top w:val="single" w:sz="12" w:space="0" w:color="auto"/>
            </w:tcBorders>
            <w:shd w:val="clear" w:color="auto" w:fill="auto"/>
          </w:tcPr>
          <w:p w14:paraId="457E0510" w14:textId="77777777" w:rsidR="00C934BF" w:rsidRPr="00C934BF" w:rsidRDefault="00C934BF" w:rsidP="00C934BF">
            <w:pPr>
              <w:spacing w:before="40" w:after="120"/>
            </w:pPr>
          </w:p>
        </w:tc>
        <w:tc>
          <w:tcPr>
            <w:tcW w:w="2408" w:type="dxa"/>
            <w:tcBorders>
              <w:top w:val="single" w:sz="12" w:space="0" w:color="auto"/>
            </w:tcBorders>
            <w:shd w:val="clear" w:color="auto" w:fill="auto"/>
          </w:tcPr>
          <w:p w14:paraId="0E9516E0" w14:textId="77777777" w:rsidR="00C934BF" w:rsidRPr="00C934BF" w:rsidRDefault="00C934BF" w:rsidP="00C934BF">
            <w:pPr>
              <w:spacing w:before="40" w:after="120"/>
            </w:pPr>
          </w:p>
        </w:tc>
      </w:tr>
      <w:tr w:rsidR="00C934BF" w:rsidRPr="00C934BF" w:rsidDel="00026CB5" w14:paraId="0740B4D9" w14:textId="77777777" w:rsidTr="00C934BF">
        <w:trPr>
          <w:trHeight w:val="240"/>
        </w:trPr>
        <w:tc>
          <w:tcPr>
            <w:tcW w:w="2268" w:type="dxa"/>
            <w:shd w:val="clear" w:color="auto" w:fill="auto"/>
          </w:tcPr>
          <w:p w14:paraId="46973FEB" w14:textId="77777777" w:rsidR="00C934BF" w:rsidRPr="00C934BF" w:rsidRDefault="00C934BF" w:rsidP="00C934BF">
            <w:pPr>
              <w:spacing w:before="40" w:after="120"/>
            </w:pPr>
            <w:r w:rsidRPr="00C934BF">
              <w:t>Angola</w:t>
            </w:r>
          </w:p>
        </w:tc>
        <w:tc>
          <w:tcPr>
            <w:tcW w:w="2694" w:type="dxa"/>
            <w:shd w:val="clear" w:color="auto" w:fill="auto"/>
          </w:tcPr>
          <w:p w14:paraId="337C07B1" w14:textId="77777777" w:rsidR="00C934BF" w:rsidRPr="00C934BF" w:rsidRDefault="00C934BF" w:rsidP="00C934BF">
            <w:pPr>
              <w:spacing w:before="40" w:after="120"/>
            </w:pPr>
            <w:r w:rsidRPr="00C934BF">
              <w:t>Informe inicial</w:t>
            </w:r>
          </w:p>
        </w:tc>
        <w:tc>
          <w:tcPr>
            <w:tcW w:w="2408" w:type="dxa"/>
            <w:shd w:val="clear" w:color="auto" w:fill="auto"/>
          </w:tcPr>
          <w:p w14:paraId="383FEBAA" w14:textId="77777777" w:rsidR="00C934BF" w:rsidRPr="00C934BF" w:rsidRDefault="00C934BF" w:rsidP="00C934BF">
            <w:pPr>
              <w:spacing w:before="40" w:after="120"/>
            </w:pPr>
            <w:r w:rsidRPr="00C934BF">
              <w:t>2 de noviembre de 2020</w:t>
            </w:r>
          </w:p>
        </w:tc>
      </w:tr>
      <w:tr w:rsidR="00C934BF" w:rsidRPr="00C934BF" w:rsidDel="00026CB5" w14:paraId="527AE9D4" w14:textId="77777777" w:rsidTr="00C934BF">
        <w:trPr>
          <w:trHeight w:val="240"/>
        </w:trPr>
        <w:tc>
          <w:tcPr>
            <w:tcW w:w="2268" w:type="dxa"/>
            <w:shd w:val="clear" w:color="auto" w:fill="auto"/>
          </w:tcPr>
          <w:p w14:paraId="5866A55F" w14:textId="77777777" w:rsidR="00C934BF" w:rsidRPr="00C934BF" w:rsidRDefault="00C934BF" w:rsidP="00C934BF">
            <w:pPr>
              <w:spacing w:before="40" w:after="120"/>
            </w:pPr>
          </w:p>
        </w:tc>
        <w:tc>
          <w:tcPr>
            <w:tcW w:w="2694" w:type="dxa"/>
            <w:shd w:val="clear" w:color="auto" w:fill="auto"/>
          </w:tcPr>
          <w:p w14:paraId="74E324B8" w14:textId="77777777" w:rsidR="00C934BF" w:rsidRPr="00C934BF" w:rsidRDefault="00C934BF" w:rsidP="00C934BF">
            <w:pPr>
              <w:spacing w:before="40" w:after="120"/>
            </w:pPr>
            <w:r w:rsidRPr="00C934BF">
              <w:t>Segundo informe periódico</w:t>
            </w:r>
          </w:p>
        </w:tc>
        <w:tc>
          <w:tcPr>
            <w:tcW w:w="2408" w:type="dxa"/>
            <w:shd w:val="clear" w:color="auto" w:fill="auto"/>
          </w:tcPr>
          <w:p w14:paraId="4904A6AC" w14:textId="77777777" w:rsidR="00C934BF" w:rsidRPr="00C934BF" w:rsidRDefault="00C934BF" w:rsidP="00C934BF">
            <w:pPr>
              <w:spacing w:before="40" w:after="120"/>
            </w:pPr>
            <w:r w:rsidRPr="00C934BF">
              <w:t>2 de noviembre de 2022</w:t>
            </w:r>
          </w:p>
        </w:tc>
      </w:tr>
      <w:tr w:rsidR="00C934BF" w:rsidRPr="00C934BF" w:rsidDel="00026CB5" w14:paraId="1AC1CB53" w14:textId="77777777" w:rsidTr="00C934BF">
        <w:trPr>
          <w:trHeight w:val="240"/>
        </w:trPr>
        <w:tc>
          <w:tcPr>
            <w:tcW w:w="2268" w:type="dxa"/>
            <w:shd w:val="clear" w:color="auto" w:fill="auto"/>
          </w:tcPr>
          <w:p w14:paraId="50693F95" w14:textId="77777777" w:rsidR="00C934BF" w:rsidRPr="00C934BF" w:rsidRDefault="00C934BF" w:rsidP="00C934BF">
            <w:pPr>
              <w:spacing w:before="40" w:after="120"/>
              <w:rPr>
                <w:lang w:val="en-GB"/>
              </w:rPr>
            </w:pPr>
            <w:r w:rsidRPr="00C934BF">
              <w:t>Antigua y Barbuda</w:t>
            </w:r>
          </w:p>
        </w:tc>
        <w:tc>
          <w:tcPr>
            <w:tcW w:w="2694" w:type="dxa"/>
            <w:shd w:val="clear" w:color="auto" w:fill="auto"/>
          </w:tcPr>
          <w:p w14:paraId="70B92199" w14:textId="77777777" w:rsidR="00C934BF" w:rsidRPr="00C934BF" w:rsidRDefault="00C934BF" w:rsidP="00C934BF">
            <w:pPr>
              <w:spacing w:before="40" w:after="120"/>
            </w:pPr>
            <w:r w:rsidRPr="00C934BF">
              <w:t>Informes periódicos 10º y 11º combinados</w:t>
            </w:r>
          </w:p>
        </w:tc>
        <w:tc>
          <w:tcPr>
            <w:tcW w:w="2408" w:type="dxa"/>
            <w:shd w:val="clear" w:color="auto" w:fill="auto"/>
          </w:tcPr>
          <w:p w14:paraId="094AEF0F" w14:textId="77777777" w:rsidR="00C934BF" w:rsidRPr="00C934BF" w:rsidRDefault="00C934BF" w:rsidP="00C934BF">
            <w:pPr>
              <w:spacing w:before="40" w:after="120"/>
              <w:rPr>
                <w:lang w:val="en-GB"/>
              </w:rPr>
            </w:pPr>
            <w:r w:rsidRPr="00C934BF">
              <w:t>24 de noviembre de 2009</w:t>
            </w:r>
          </w:p>
        </w:tc>
      </w:tr>
      <w:tr w:rsidR="00C934BF" w:rsidRPr="00C934BF" w:rsidDel="00026CB5" w14:paraId="3885D2C1" w14:textId="77777777" w:rsidTr="00C934BF">
        <w:trPr>
          <w:trHeight w:val="240"/>
        </w:trPr>
        <w:tc>
          <w:tcPr>
            <w:tcW w:w="2268" w:type="dxa"/>
            <w:shd w:val="clear" w:color="auto" w:fill="auto"/>
          </w:tcPr>
          <w:p w14:paraId="17A1DD76" w14:textId="77777777" w:rsidR="00C934BF" w:rsidRPr="00C934BF" w:rsidRDefault="00C934BF" w:rsidP="00C934BF">
            <w:pPr>
              <w:spacing w:before="40" w:after="120"/>
              <w:rPr>
                <w:lang w:val="en-GB"/>
              </w:rPr>
            </w:pPr>
          </w:p>
        </w:tc>
        <w:tc>
          <w:tcPr>
            <w:tcW w:w="2694" w:type="dxa"/>
            <w:shd w:val="clear" w:color="auto" w:fill="auto"/>
          </w:tcPr>
          <w:p w14:paraId="37B9B516" w14:textId="77777777" w:rsidR="00C934BF" w:rsidRPr="00C934BF" w:rsidRDefault="00C934BF" w:rsidP="00C934BF">
            <w:pPr>
              <w:spacing w:before="40" w:after="120"/>
              <w:rPr>
                <w:lang w:val="en-GB"/>
              </w:rPr>
            </w:pPr>
            <w:r w:rsidRPr="00C934BF">
              <w:t>12º informe periódico</w:t>
            </w:r>
          </w:p>
        </w:tc>
        <w:tc>
          <w:tcPr>
            <w:tcW w:w="2408" w:type="dxa"/>
            <w:shd w:val="clear" w:color="auto" w:fill="auto"/>
          </w:tcPr>
          <w:p w14:paraId="6A64CFD3" w14:textId="77777777" w:rsidR="00C934BF" w:rsidRPr="00C934BF" w:rsidRDefault="00C934BF" w:rsidP="00C934BF">
            <w:pPr>
              <w:spacing w:before="40" w:after="120"/>
              <w:rPr>
                <w:lang w:val="en-GB"/>
              </w:rPr>
            </w:pPr>
            <w:r w:rsidRPr="00C934BF">
              <w:t>24 de noviembre de 2011</w:t>
            </w:r>
          </w:p>
        </w:tc>
      </w:tr>
      <w:tr w:rsidR="00C934BF" w:rsidRPr="00C934BF" w:rsidDel="00026CB5" w14:paraId="1D6DE36C" w14:textId="77777777" w:rsidTr="00C934BF">
        <w:trPr>
          <w:trHeight w:val="240"/>
        </w:trPr>
        <w:tc>
          <w:tcPr>
            <w:tcW w:w="2268" w:type="dxa"/>
            <w:shd w:val="clear" w:color="auto" w:fill="auto"/>
          </w:tcPr>
          <w:p w14:paraId="00F30EAF" w14:textId="77777777" w:rsidR="00C934BF" w:rsidRPr="00C934BF" w:rsidRDefault="00C934BF" w:rsidP="00C934BF">
            <w:pPr>
              <w:spacing w:before="40" w:after="120"/>
              <w:rPr>
                <w:lang w:val="en-GB"/>
              </w:rPr>
            </w:pPr>
          </w:p>
        </w:tc>
        <w:tc>
          <w:tcPr>
            <w:tcW w:w="2694" w:type="dxa"/>
            <w:shd w:val="clear" w:color="auto" w:fill="auto"/>
          </w:tcPr>
          <w:p w14:paraId="0786F784" w14:textId="77777777" w:rsidR="00C934BF" w:rsidRPr="00C934BF" w:rsidRDefault="00C934BF" w:rsidP="00C934BF">
            <w:pPr>
              <w:spacing w:before="40" w:after="120"/>
              <w:rPr>
                <w:lang w:val="en-GB"/>
              </w:rPr>
            </w:pPr>
            <w:r w:rsidRPr="00C934BF">
              <w:t>13</w:t>
            </w:r>
            <w:r w:rsidRPr="00C934BF">
              <w:rPr>
                <w:vertAlign w:val="superscript"/>
              </w:rPr>
              <w:t>er</w:t>
            </w:r>
            <w:r w:rsidRPr="00C934BF">
              <w:t xml:space="preserve"> informe periódico</w:t>
            </w:r>
          </w:p>
        </w:tc>
        <w:tc>
          <w:tcPr>
            <w:tcW w:w="2408" w:type="dxa"/>
            <w:shd w:val="clear" w:color="auto" w:fill="auto"/>
          </w:tcPr>
          <w:p w14:paraId="5FD22F4F" w14:textId="77777777" w:rsidR="00C934BF" w:rsidRPr="00C934BF" w:rsidRDefault="00C934BF" w:rsidP="00C934BF">
            <w:pPr>
              <w:spacing w:before="40" w:after="120"/>
              <w:rPr>
                <w:lang w:val="en-GB"/>
              </w:rPr>
            </w:pPr>
            <w:r w:rsidRPr="00C934BF">
              <w:t>24 de noviembre de 2013</w:t>
            </w:r>
          </w:p>
        </w:tc>
      </w:tr>
      <w:tr w:rsidR="00C934BF" w:rsidRPr="00C934BF" w:rsidDel="00026CB5" w14:paraId="3CD997F9" w14:textId="77777777" w:rsidTr="00C934BF">
        <w:trPr>
          <w:trHeight w:val="240"/>
        </w:trPr>
        <w:tc>
          <w:tcPr>
            <w:tcW w:w="2268" w:type="dxa"/>
            <w:shd w:val="clear" w:color="auto" w:fill="auto"/>
          </w:tcPr>
          <w:p w14:paraId="1BBA6FD1" w14:textId="77777777" w:rsidR="00C934BF" w:rsidRPr="00C934BF" w:rsidRDefault="00C934BF" w:rsidP="00C934BF">
            <w:pPr>
              <w:spacing w:before="40" w:after="120"/>
              <w:rPr>
                <w:lang w:val="en-GB"/>
              </w:rPr>
            </w:pPr>
          </w:p>
        </w:tc>
        <w:tc>
          <w:tcPr>
            <w:tcW w:w="2694" w:type="dxa"/>
            <w:shd w:val="clear" w:color="auto" w:fill="auto"/>
          </w:tcPr>
          <w:p w14:paraId="5A6066A3" w14:textId="77777777" w:rsidR="00C934BF" w:rsidRPr="00C934BF" w:rsidRDefault="00C934BF" w:rsidP="00C934BF">
            <w:pPr>
              <w:spacing w:before="40" w:after="120"/>
              <w:rPr>
                <w:lang w:val="en-GB"/>
              </w:rPr>
            </w:pPr>
            <w:r w:rsidRPr="00C934BF">
              <w:t>14º informe periódico</w:t>
            </w:r>
          </w:p>
        </w:tc>
        <w:tc>
          <w:tcPr>
            <w:tcW w:w="2408" w:type="dxa"/>
            <w:shd w:val="clear" w:color="auto" w:fill="auto"/>
          </w:tcPr>
          <w:p w14:paraId="3F4E6085" w14:textId="77777777" w:rsidR="00C934BF" w:rsidRPr="00C934BF" w:rsidRDefault="00C934BF" w:rsidP="00C934BF">
            <w:pPr>
              <w:spacing w:before="40" w:after="120"/>
              <w:rPr>
                <w:lang w:val="en-GB"/>
              </w:rPr>
            </w:pPr>
            <w:r w:rsidRPr="00C934BF">
              <w:t>24 de noviembre de 2015</w:t>
            </w:r>
          </w:p>
        </w:tc>
      </w:tr>
      <w:tr w:rsidR="00C934BF" w:rsidRPr="00C934BF" w:rsidDel="00026CB5" w14:paraId="21F90EA7" w14:textId="77777777" w:rsidTr="00C934BF">
        <w:trPr>
          <w:trHeight w:val="240"/>
        </w:trPr>
        <w:tc>
          <w:tcPr>
            <w:tcW w:w="2268" w:type="dxa"/>
            <w:shd w:val="clear" w:color="auto" w:fill="auto"/>
          </w:tcPr>
          <w:p w14:paraId="02A7F424" w14:textId="77777777" w:rsidR="00C934BF" w:rsidRPr="00C934BF" w:rsidRDefault="00C934BF" w:rsidP="00C934BF">
            <w:pPr>
              <w:spacing w:before="40" w:after="120"/>
              <w:rPr>
                <w:lang w:val="en-GB"/>
              </w:rPr>
            </w:pPr>
          </w:p>
        </w:tc>
        <w:tc>
          <w:tcPr>
            <w:tcW w:w="2694" w:type="dxa"/>
            <w:shd w:val="clear" w:color="auto" w:fill="auto"/>
          </w:tcPr>
          <w:p w14:paraId="004DC3E7" w14:textId="77777777" w:rsidR="00C934BF" w:rsidRPr="00C934BF" w:rsidRDefault="00C934BF" w:rsidP="00C934BF">
            <w:pPr>
              <w:spacing w:before="40" w:after="120"/>
              <w:rPr>
                <w:lang w:val="en-GB"/>
              </w:rPr>
            </w:pPr>
            <w:r w:rsidRPr="00C934BF">
              <w:t>15º informe periódico</w:t>
            </w:r>
          </w:p>
        </w:tc>
        <w:tc>
          <w:tcPr>
            <w:tcW w:w="2408" w:type="dxa"/>
            <w:shd w:val="clear" w:color="auto" w:fill="auto"/>
          </w:tcPr>
          <w:p w14:paraId="42611896" w14:textId="77777777" w:rsidR="00C934BF" w:rsidRPr="00C934BF" w:rsidRDefault="00C934BF" w:rsidP="00C934BF">
            <w:pPr>
              <w:spacing w:before="40" w:after="120"/>
              <w:rPr>
                <w:lang w:val="en-GB"/>
              </w:rPr>
            </w:pPr>
            <w:r w:rsidRPr="00C934BF">
              <w:t>24 de noviembre de 2017</w:t>
            </w:r>
          </w:p>
        </w:tc>
      </w:tr>
      <w:tr w:rsidR="00C934BF" w:rsidRPr="00C934BF" w:rsidDel="00026CB5" w14:paraId="26E743B7" w14:textId="77777777" w:rsidTr="00C934BF">
        <w:trPr>
          <w:trHeight w:val="240"/>
        </w:trPr>
        <w:tc>
          <w:tcPr>
            <w:tcW w:w="2268" w:type="dxa"/>
            <w:shd w:val="clear" w:color="auto" w:fill="auto"/>
          </w:tcPr>
          <w:p w14:paraId="6AB3CFEB" w14:textId="77777777" w:rsidR="00C934BF" w:rsidRPr="00C934BF" w:rsidRDefault="00C934BF" w:rsidP="00C934BF">
            <w:pPr>
              <w:spacing w:before="40" w:after="120"/>
              <w:rPr>
                <w:lang w:val="en-GB"/>
              </w:rPr>
            </w:pPr>
          </w:p>
        </w:tc>
        <w:tc>
          <w:tcPr>
            <w:tcW w:w="2694" w:type="dxa"/>
            <w:shd w:val="clear" w:color="auto" w:fill="auto"/>
          </w:tcPr>
          <w:p w14:paraId="0F3C4D81" w14:textId="77777777" w:rsidR="00C934BF" w:rsidRPr="00C934BF" w:rsidRDefault="00C934BF" w:rsidP="00C934BF">
            <w:pPr>
              <w:spacing w:before="40" w:after="120"/>
              <w:rPr>
                <w:lang w:val="en-GB"/>
              </w:rPr>
            </w:pPr>
            <w:r w:rsidRPr="00C934BF">
              <w:t>16º informe periódico</w:t>
            </w:r>
          </w:p>
        </w:tc>
        <w:tc>
          <w:tcPr>
            <w:tcW w:w="2408" w:type="dxa"/>
            <w:shd w:val="clear" w:color="auto" w:fill="auto"/>
          </w:tcPr>
          <w:p w14:paraId="17760D41" w14:textId="77777777" w:rsidR="00C934BF" w:rsidRPr="00C934BF" w:rsidRDefault="00C934BF" w:rsidP="00C934BF">
            <w:pPr>
              <w:spacing w:before="40" w:after="120"/>
              <w:rPr>
                <w:lang w:val="en-GB"/>
              </w:rPr>
            </w:pPr>
            <w:r w:rsidRPr="00C934BF">
              <w:t>24 de noviembre de 2019</w:t>
            </w:r>
          </w:p>
        </w:tc>
      </w:tr>
      <w:tr w:rsidR="00C934BF" w:rsidRPr="00C934BF" w:rsidDel="00026CB5" w14:paraId="363CA4AC" w14:textId="77777777" w:rsidTr="00C934BF">
        <w:trPr>
          <w:trHeight w:val="240"/>
        </w:trPr>
        <w:tc>
          <w:tcPr>
            <w:tcW w:w="2268" w:type="dxa"/>
            <w:shd w:val="clear" w:color="auto" w:fill="auto"/>
          </w:tcPr>
          <w:p w14:paraId="111D99CD" w14:textId="77777777" w:rsidR="00C934BF" w:rsidRPr="00C934BF" w:rsidRDefault="00C934BF" w:rsidP="00C934BF">
            <w:pPr>
              <w:spacing w:before="40" w:after="120"/>
              <w:rPr>
                <w:lang w:val="en-GB"/>
              </w:rPr>
            </w:pPr>
          </w:p>
        </w:tc>
        <w:tc>
          <w:tcPr>
            <w:tcW w:w="2694" w:type="dxa"/>
            <w:shd w:val="clear" w:color="auto" w:fill="auto"/>
          </w:tcPr>
          <w:p w14:paraId="37A20A8A" w14:textId="77777777" w:rsidR="00C934BF" w:rsidRPr="00C934BF" w:rsidRDefault="00C934BF" w:rsidP="00C934BF">
            <w:pPr>
              <w:spacing w:before="40" w:after="120"/>
              <w:rPr>
                <w:lang w:val="en-GB"/>
              </w:rPr>
            </w:pPr>
            <w:r w:rsidRPr="00C934BF">
              <w:t>17º informe periódico</w:t>
            </w:r>
          </w:p>
        </w:tc>
        <w:tc>
          <w:tcPr>
            <w:tcW w:w="2408" w:type="dxa"/>
            <w:shd w:val="clear" w:color="auto" w:fill="auto"/>
          </w:tcPr>
          <w:p w14:paraId="5E7B2B65" w14:textId="77777777" w:rsidR="00C934BF" w:rsidRPr="00C934BF" w:rsidRDefault="00C934BF" w:rsidP="00C934BF">
            <w:pPr>
              <w:spacing w:before="40" w:after="120"/>
              <w:rPr>
                <w:lang w:val="en-GB"/>
              </w:rPr>
            </w:pPr>
            <w:r w:rsidRPr="00C934BF">
              <w:t>24 de noviembre de 2021</w:t>
            </w:r>
          </w:p>
        </w:tc>
      </w:tr>
      <w:tr w:rsidR="00C934BF" w:rsidRPr="00C934BF" w:rsidDel="00026CB5" w14:paraId="6809A3BF" w14:textId="77777777" w:rsidTr="00C934BF">
        <w:trPr>
          <w:trHeight w:val="240"/>
        </w:trPr>
        <w:tc>
          <w:tcPr>
            <w:tcW w:w="2268" w:type="dxa"/>
            <w:shd w:val="clear" w:color="auto" w:fill="auto"/>
          </w:tcPr>
          <w:p w14:paraId="4F86324D" w14:textId="77777777" w:rsidR="00C934BF" w:rsidRPr="00C934BF" w:rsidRDefault="00C934BF" w:rsidP="00C934BF">
            <w:pPr>
              <w:spacing w:before="40" w:after="120"/>
              <w:rPr>
                <w:lang w:val="en-GB"/>
              </w:rPr>
            </w:pPr>
            <w:r w:rsidRPr="00C934BF">
              <w:t>Argelia</w:t>
            </w:r>
          </w:p>
        </w:tc>
        <w:tc>
          <w:tcPr>
            <w:tcW w:w="2694" w:type="dxa"/>
            <w:shd w:val="clear" w:color="auto" w:fill="auto"/>
          </w:tcPr>
          <w:p w14:paraId="6A448950" w14:textId="77777777" w:rsidR="00C934BF" w:rsidRPr="00C934BF" w:rsidRDefault="00C934BF" w:rsidP="00C934BF">
            <w:pPr>
              <w:spacing w:before="40" w:after="120"/>
            </w:pPr>
            <w:r w:rsidRPr="00C934BF">
              <w:t>Informes periódicos 22º a 24º combinados</w:t>
            </w:r>
          </w:p>
        </w:tc>
        <w:tc>
          <w:tcPr>
            <w:tcW w:w="2408" w:type="dxa"/>
            <w:shd w:val="clear" w:color="auto" w:fill="auto"/>
          </w:tcPr>
          <w:p w14:paraId="6254BDFE" w14:textId="77777777" w:rsidR="00C934BF" w:rsidRPr="00C934BF" w:rsidRDefault="00C934BF" w:rsidP="00C934BF">
            <w:pPr>
              <w:spacing w:before="40" w:after="120"/>
            </w:pPr>
            <w:r w:rsidRPr="00C934BF">
              <w:t>15 de marzo de 2021</w:t>
            </w:r>
          </w:p>
        </w:tc>
      </w:tr>
      <w:tr w:rsidR="00330372" w:rsidRPr="00C934BF" w:rsidDel="00026CB5" w14:paraId="53F0D84A" w14:textId="77777777" w:rsidTr="00330372">
        <w:trPr>
          <w:trHeight w:val="240"/>
        </w:trPr>
        <w:tc>
          <w:tcPr>
            <w:tcW w:w="2268" w:type="dxa"/>
            <w:shd w:val="clear" w:color="auto" w:fill="auto"/>
          </w:tcPr>
          <w:p w14:paraId="54DBB47F" w14:textId="77777777" w:rsidR="00C934BF" w:rsidRPr="00C934BF" w:rsidRDefault="00C934BF" w:rsidP="00C934BF">
            <w:pPr>
              <w:spacing w:before="40" w:after="120"/>
              <w:rPr>
                <w:iCs/>
              </w:rPr>
            </w:pPr>
          </w:p>
        </w:tc>
        <w:tc>
          <w:tcPr>
            <w:tcW w:w="2694" w:type="dxa"/>
            <w:shd w:val="clear" w:color="auto" w:fill="auto"/>
          </w:tcPr>
          <w:p w14:paraId="0BA84B60" w14:textId="77777777" w:rsidR="00C934BF" w:rsidRPr="00C934BF" w:rsidRDefault="00C934BF" w:rsidP="00C934BF">
            <w:pPr>
              <w:spacing w:before="40" w:after="120"/>
              <w:rPr>
                <w:iCs/>
              </w:rPr>
            </w:pPr>
            <w:r w:rsidRPr="00C934BF">
              <w:rPr>
                <w:iCs/>
              </w:rPr>
              <w:t>25º informe periódico</w:t>
            </w:r>
          </w:p>
        </w:tc>
        <w:tc>
          <w:tcPr>
            <w:tcW w:w="2408" w:type="dxa"/>
            <w:shd w:val="clear" w:color="auto" w:fill="auto"/>
          </w:tcPr>
          <w:p w14:paraId="5260502E" w14:textId="77777777" w:rsidR="00C934BF" w:rsidRPr="00C934BF" w:rsidRDefault="00C934BF" w:rsidP="00C934BF">
            <w:pPr>
              <w:spacing w:before="40" w:after="120"/>
              <w:rPr>
                <w:iCs/>
              </w:rPr>
            </w:pPr>
            <w:r w:rsidRPr="00C934BF">
              <w:rPr>
                <w:iCs/>
              </w:rPr>
              <w:t>15 de marzo de 2023</w:t>
            </w:r>
          </w:p>
        </w:tc>
      </w:tr>
      <w:tr w:rsidR="00C934BF" w:rsidRPr="00C934BF" w:rsidDel="00026CB5" w14:paraId="38D508C8" w14:textId="77777777" w:rsidTr="00C934BF">
        <w:trPr>
          <w:trHeight w:val="240"/>
        </w:trPr>
        <w:tc>
          <w:tcPr>
            <w:tcW w:w="2268" w:type="dxa"/>
            <w:shd w:val="clear" w:color="auto" w:fill="auto"/>
          </w:tcPr>
          <w:p w14:paraId="59A67815" w14:textId="77777777" w:rsidR="00C934BF" w:rsidRPr="00C934BF" w:rsidRDefault="00C934BF" w:rsidP="00C934BF">
            <w:pPr>
              <w:spacing w:before="40" w:after="120"/>
              <w:rPr>
                <w:lang w:val="en-GB"/>
              </w:rPr>
            </w:pPr>
            <w:r w:rsidRPr="00C934BF">
              <w:t>Australia</w:t>
            </w:r>
          </w:p>
        </w:tc>
        <w:tc>
          <w:tcPr>
            <w:tcW w:w="2694" w:type="dxa"/>
            <w:shd w:val="clear" w:color="auto" w:fill="auto"/>
          </w:tcPr>
          <w:p w14:paraId="6259985E" w14:textId="77777777" w:rsidR="00C934BF" w:rsidRPr="00C934BF" w:rsidRDefault="00C934BF" w:rsidP="00C934BF">
            <w:pPr>
              <w:spacing w:before="40" w:after="120"/>
            </w:pPr>
            <w:r w:rsidRPr="00C934BF">
              <w:t>Informes periódicos 21º y 22º combinados</w:t>
            </w:r>
          </w:p>
        </w:tc>
        <w:tc>
          <w:tcPr>
            <w:tcW w:w="2408" w:type="dxa"/>
            <w:shd w:val="clear" w:color="auto" w:fill="auto"/>
          </w:tcPr>
          <w:p w14:paraId="223726B7" w14:textId="77777777" w:rsidR="00C934BF" w:rsidRPr="00C934BF" w:rsidRDefault="00C934BF" w:rsidP="00C934BF">
            <w:pPr>
              <w:spacing w:before="40" w:after="120"/>
              <w:rPr>
                <w:lang w:val="en-GB"/>
              </w:rPr>
            </w:pPr>
            <w:r w:rsidRPr="00C934BF">
              <w:t>30 de octubre de 2020</w:t>
            </w:r>
          </w:p>
        </w:tc>
      </w:tr>
      <w:tr w:rsidR="00C934BF" w:rsidRPr="00C934BF" w:rsidDel="00026CB5" w14:paraId="27F554D2" w14:textId="77777777" w:rsidTr="00C934BF">
        <w:trPr>
          <w:trHeight w:val="240"/>
        </w:trPr>
        <w:tc>
          <w:tcPr>
            <w:tcW w:w="2268" w:type="dxa"/>
            <w:shd w:val="clear" w:color="auto" w:fill="auto"/>
          </w:tcPr>
          <w:p w14:paraId="5FBEB360" w14:textId="77777777" w:rsidR="00C934BF" w:rsidRPr="00C934BF" w:rsidRDefault="00C934BF" w:rsidP="00C934BF">
            <w:pPr>
              <w:spacing w:before="40" w:after="120"/>
              <w:rPr>
                <w:lang w:val="en-GB"/>
              </w:rPr>
            </w:pPr>
          </w:p>
        </w:tc>
        <w:tc>
          <w:tcPr>
            <w:tcW w:w="2694" w:type="dxa"/>
            <w:shd w:val="clear" w:color="auto" w:fill="auto"/>
          </w:tcPr>
          <w:p w14:paraId="31F45818" w14:textId="77777777" w:rsidR="00C934BF" w:rsidRPr="00C934BF" w:rsidRDefault="00C934BF" w:rsidP="00C934BF">
            <w:pPr>
              <w:spacing w:before="40" w:after="120"/>
              <w:rPr>
                <w:lang w:val="en-GB"/>
              </w:rPr>
            </w:pPr>
            <w:r w:rsidRPr="00C934BF">
              <w:t>23</w:t>
            </w:r>
            <w:r w:rsidRPr="00C934BF">
              <w:rPr>
                <w:vertAlign w:val="superscript"/>
              </w:rPr>
              <w:t>er</w:t>
            </w:r>
            <w:r w:rsidRPr="00C934BF">
              <w:t xml:space="preserve"> informe periódico</w:t>
            </w:r>
          </w:p>
        </w:tc>
        <w:tc>
          <w:tcPr>
            <w:tcW w:w="2408" w:type="dxa"/>
            <w:shd w:val="clear" w:color="auto" w:fill="auto"/>
          </w:tcPr>
          <w:p w14:paraId="05E471FB" w14:textId="77777777" w:rsidR="00C934BF" w:rsidRPr="00C934BF" w:rsidRDefault="00C934BF" w:rsidP="00C934BF">
            <w:pPr>
              <w:spacing w:before="40" w:after="120"/>
              <w:rPr>
                <w:lang w:val="en-GB"/>
              </w:rPr>
            </w:pPr>
            <w:r w:rsidRPr="00C934BF">
              <w:t>30 de octubre de 2022</w:t>
            </w:r>
          </w:p>
        </w:tc>
      </w:tr>
      <w:tr w:rsidR="00C934BF" w:rsidRPr="00C934BF" w:rsidDel="00026CB5" w14:paraId="4BD17F21" w14:textId="77777777" w:rsidTr="00C934BF">
        <w:trPr>
          <w:trHeight w:val="240"/>
        </w:trPr>
        <w:tc>
          <w:tcPr>
            <w:tcW w:w="2268" w:type="dxa"/>
            <w:shd w:val="clear" w:color="auto" w:fill="auto"/>
          </w:tcPr>
          <w:p w14:paraId="09C3BD55" w14:textId="77777777" w:rsidR="00C934BF" w:rsidRPr="00C934BF" w:rsidRDefault="00C934BF" w:rsidP="00C934BF">
            <w:pPr>
              <w:spacing w:before="40" w:after="120"/>
              <w:rPr>
                <w:lang w:val="en-GB"/>
              </w:rPr>
            </w:pPr>
            <w:r w:rsidRPr="00C934BF">
              <w:t>Austria</w:t>
            </w:r>
          </w:p>
        </w:tc>
        <w:tc>
          <w:tcPr>
            <w:tcW w:w="2694" w:type="dxa"/>
            <w:shd w:val="clear" w:color="auto" w:fill="auto"/>
          </w:tcPr>
          <w:p w14:paraId="35430C78" w14:textId="77777777" w:rsidR="00C934BF" w:rsidRPr="00C934BF" w:rsidRDefault="00C934BF" w:rsidP="00C934BF">
            <w:pPr>
              <w:spacing w:before="40" w:after="120"/>
            </w:pPr>
            <w:r w:rsidRPr="00C934BF">
              <w:t>Informes periódicos 21º y 22º combinados</w:t>
            </w:r>
          </w:p>
        </w:tc>
        <w:tc>
          <w:tcPr>
            <w:tcW w:w="2408" w:type="dxa"/>
            <w:shd w:val="clear" w:color="auto" w:fill="auto"/>
          </w:tcPr>
          <w:p w14:paraId="68421FF9" w14:textId="77777777" w:rsidR="00C934BF" w:rsidRPr="00C934BF" w:rsidRDefault="00C934BF" w:rsidP="00C934BF">
            <w:pPr>
              <w:spacing w:before="40" w:after="120"/>
              <w:rPr>
                <w:lang w:val="en-GB"/>
              </w:rPr>
            </w:pPr>
            <w:r w:rsidRPr="00C934BF">
              <w:t>8 de junio de 2015</w:t>
            </w:r>
          </w:p>
        </w:tc>
      </w:tr>
      <w:tr w:rsidR="00C934BF" w:rsidRPr="00C934BF" w:rsidDel="00026CB5" w14:paraId="62505790" w14:textId="77777777" w:rsidTr="00C934BF">
        <w:trPr>
          <w:trHeight w:val="240"/>
        </w:trPr>
        <w:tc>
          <w:tcPr>
            <w:tcW w:w="2268" w:type="dxa"/>
            <w:shd w:val="clear" w:color="auto" w:fill="auto"/>
          </w:tcPr>
          <w:p w14:paraId="3F06EF81" w14:textId="77777777" w:rsidR="00C934BF" w:rsidRPr="00C934BF" w:rsidDel="00026CB5" w:rsidRDefault="00C934BF" w:rsidP="00C934BF">
            <w:pPr>
              <w:spacing w:before="40" w:after="120"/>
              <w:rPr>
                <w:lang w:val="en-GB"/>
              </w:rPr>
            </w:pPr>
          </w:p>
        </w:tc>
        <w:tc>
          <w:tcPr>
            <w:tcW w:w="2694" w:type="dxa"/>
            <w:shd w:val="clear" w:color="auto" w:fill="auto"/>
          </w:tcPr>
          <w:p w14:paraId="081EEB87" w14:textId="77777777" w:rsidR="00C934BF" w:rsidRPr="00C934BF" w:rsidDel="00026CB5" w:rsidRDefault="00C934BF" w:rsidP="00C934BF">
            <w:pPr>
              <w:spacing w:before="40" w:after="120"/>
              <w:rPr>
                <w:lang w:val="en-GB"/>
              </w:rPr>
            </w:pPr>
            <w:r w:rsidRPr="00C934BF">
              <w:t>23</w:t>
            </w:r>
            <w:r w:rsidRPr="00C934BF">
              <w:rPr>
                <w:vertAlign w:val="superscript"/>
              </w:rPr>
              <w:t>er</w:t>
            </w:r>
            <w:r w:rsidRPr="00C934BF">
              <w:t xml:space="preserve"> informe periódico</w:t>
            </w:r>
          </w:p>
        </w:tc>
        <w:tc>
          <w:tcPr>
            <w:tcW w:w="2408" w:type="dxa"/>
            <w:shd w:val="clear" w:color="auto" w:fill="auto"/>
          </w:tcPr>
          <w:p w14:paraId="253E4E58" w14:textId="77777777" w:rsidR="00C934BF" w:rsidRPr="00C934BF" w:rsidDel="00026CB5" w:rsidRDefault="00C934BF" w:rsidP="00C934BF">
            <w:pPr>
              <w:spacing w:before="40" w:after="120"/>
              <w:rPr>
                <w:lang w:val="en-GB"/>
              </w:rPr>
            </w:pPr>
            <w:r w:rsidRPr="00C934BF">
              <w:t>8 de junio de 2017</w:t>
            </w:r>
          </w:p>
        </w:tc>
      </w:tr>
      <w:tr w:rsidR="00C934BF" w:rsidRPr="00C934BF" w:rsidDel="00026CB5" w14:paraId="2AC2451C" w14:textId="77777777" w:rsidTr="00C934BF">
        <w:trPr>
          <w:trHeight w:val="240"/>
        </w:trPr>
        <w:tc>
          <w:tcPr>
            <w:tcW w:w="2268" w:type="dxa"/>
            <w:shd w:val="clear" w:color="auto" w:fill="auto"/>
          </w:tcPr>
          <w:p w14:paraId="3F3C2819" w14:textId="77777777" w:rsidR="00C934BF" w:rsidRPr="00C934BF" w:rsidDel="00026CB5" w:rsidRDefault="00C934BF" w:rsidP="00C934BF">
            <w:pPr>
              <w:spacing w:before="40" w:after="120"/>
              <w:rPr>
                <w:lang w:val="en-GB"/>
              </w:rPr>
            </w:pPr>
          </w:p>
        </w:tc>
        <w:tc>
          <w:tcPr>
            <w:tcW w:w="2694" w:type="dxa"/>
            <w:shd w:val="clear" w:color="auto" w:fill="auto"/>
          </w:tcPr>
          <w:p w14:paraId="01DB196F" w14:textId="77777777" w:rsidR="00C934BF" w:rsidRPr="00C934BF" w:rsidRDefault="00C934BF" w:rsidP="00C934BF">
            <w:pPr>
              <w:spacing w:before="40" w:after="120"/>
              <w:rPr>
                <w:lang w:val="en-GB"/>
              </w:rPr>
            </w:pPr>
            <w:r w:rsidRPr="00C934BF">
              <w:t>24º informe periódico</w:t>
            </w:r>
          </w:p>
        </w:tc>
        <w:tc>
          <w:tcPr>
            <w:tcW w:w="2408" w:type="dxa"/>
            <w:shd w:val="clear" w:color="auto" w:fill="auto"/>
          </w:tcPr>
          <w:p w14:paraId="4D6B5C57" w14:textId="77777777" w:rsidR="00C934BF" w:rsidRPr="00C934BF" w:rsidRDefault="00C934BF" w:rsidP="00C934BF">
            <w:pPr>
              <w:spacing w:before="40" w:after="120"/>
              <w:rPr>
                <w:lang w:val="en-GB"/>
              </w:rPr>
            </w:pPr>
            <w:r w:rsidRPr="00C934BF">
              <w:t>8 de junio de 2019</w:t>
            </w:r>
          </w:p>
        </w:tc>
      </w:tr>
      <w:tr w:rsidR="00C934BF" w:rsidRPr="00C934BF" w:rsidDel="00026CB5" w14:paraId="45E51BC9" w14:textId="77777777" w:rsidTr="00C934BF">
        <w:trPr>
          <w:trHeight w:val="240"/>
        </w:trPr>
        <w:tc>
          <w:tcPr>
            <w:tcW w:w="2268" w:type="dxa"/>
            <w:shd w:val="clear" w:color="auto" w:fill="auto"/>
          </w:tcPr>
          <w:p w14:paraId="79E202EF" w14:textId="77777777" w:rsidR="00C934BF" w:rsidRPr="00C934BF" w:rsidDel="00026CB5" w:rsidRDefault="00C934BF" w:rsidP="00C934BF">
            <w:pPr>
              <w:spacing w:before="40" w:after="120"/>
              <w:rPr>
                <w:lang w:val="en-GB"/>
              </w:rPr>
            </w:pPr>
          </w:p>
        </w:tc>
        <w:tc>
          <w:tcPr>
            <w:tcW w:w="2694" w:type="dxa"/>
            <w:shd w:val="clear" w:color="auto" w:fill="auto"/>
          </w:tcPr>
          <w:p w14:paraId="444D996E" w14:textId="5F240EA4" w:rsidR="00C934BF" w:rsidRPr="00C934BF" w:rsidRDefault="00C934BF" w:rsidP="00330372">
            <w:pPr>
              <w:spacing w:before="40" w:after="120"/>
              <w:rPr>
                <w:lang w:val="en-GB"/>
              </w:rPr>
            </w:pPr>
            <w:r w:rsidRPr="00C934BF">
              <w:t>25º informe periódico</w:t>
            </w:r>
          </w:p>
        </w:tc>
        <w:tc>
          <w:tcPr>
            <w:tcW w:w="2408" w:type="dxa"/>
            <w:shd w:val="clear" w:color="auto" w:fill="auto"/>
          </w:tcPr>
          <w:p w14:paraId="5F652263" w14:textId="05528213" w:rsidR="00C934BF" w:rsidRPr="00C934BF" w:rsidRDefault="00C934BF" w:rsidP="00330372">
            <w:pPr>
              <w:spacing w:before="40" w:after="120"/>
              <w:rPr>
                <w:lang w:val="en-GB"/>
              </w:rPr>
            </w:pPr>
            <w:r w:rsidRPr="00C934BF">
              <w:t>8 de junio de 2021</w:t>
            </w:r>
          </w:p>
        </w:tc>
      </w:tr>
      <w:tr w:rsidR="00330372" w:rsidRPr="00C934BF" w:rsidDel="00026CB5" w14:paraId="58197A75" w14:textId="77777777" w:rsidTr="00C934BF">
        <w:trPr>
          <w:trHeight w:val="240"/>
        </w:trPr>
        <w:tc>
          <w:tcPr>
            <w:tcW w:w="2268" w:type="dxa"/>
            <w:shd w:val="clear" w:color="auto" w:fill="auto"/>
          </w:tcPr>
          <w:p w14:paraId="4CFAF534" w14:textId="77777777" w:rsidR="00330372" w:rsidRPr="00C934BF" w:rsidDel="00026CB5" w:rsidRDefault="00330372" w:rsidP="00C934BF">
            <w:pPr>
              <w:spacing w:before="40" w:after="120"/>
              <w:rPr>
                <w:lang w:val="en-GB"/>
              </w:rPr>
            </w:pPr>
          </w:p>
        </w:tc>
        <w:tc>
          <w:tcPr>
            <w:tcW w:w="2694" w:type="dxa"/>
            <w:shd w:val="clear" w:color="auto" w:fill="auto"/>
          </w:tcPr>
          <w:p w14:paraId="529DBC82" w14:textId="1AAB569D" w:rsidR="00330372" w:rsidRPr="00C934BF" w:rsidRDefault="00330372" w:rsidP="00C934BF">
            <w:pPr>
              <w:spacing w:before="40" w:after="120"/>
            </w:pPr>
            <w:r w:rsidRPr="00C934BF">
              <w:rPr>
                <w:iCs/>
              </w:rPr>
              <w:t xml:space="preserve">26º </w:t>
            </w:r>
            <w:r w:rsidRPr="00C934BF">
              <w:t>informe periódico</w:t>
            </w:r>
          </w:p>
        </w:tc>
        <w:tc>
          <w:tcPr>
            <w:tcW w:w="2408" w:type="dxa"/>
            <w:shd w:val="clear" w:color="auto" w:fill="auto"/>
          </w:tcPr>
          <w:p w14:paraId="0855A14B" w14:textId="11E02625" w:rsidR="00330372" w:rsidRPr="00C934BF" w:rsidRDefault="00330372" w:rsidP="00C934BF">
            <w:pPr>
              <w:spacing w:before="40" w:after="120"/>
            </w:pPr>
            <w:r w:rsidRPr="00C934BF">
              <w:rPr>
                <w:iCs/>
              </w:rPr>
              <w:t>8 de junio de 2023</w:t>
            </w:r>
          </w:p>
        </w:tc>
      </w:tr>
      <w:tr w:rsidR="00C934BF" w:rsidRPr="00C934BF" w14:paraId="7ECD25EF" w14:textId="77777777" w:rsidTr="00C934BF">
        <w:trPr>
          <w:trHeight w:val="240"/>
        </w:trPr>
        <w:tc>
          <w:tcPr>
            <w:tcW w:w="2268" w:type="dxa"/>
            <w:shd w:val="clear" w:color="auto" w:fill="auto"/>
          </w:tcPr>
          <w:p w14:paraId="0167D679" w14:textId="77777777" w:rsidR="00C934BF" w:rsidRPr="00C934BF" w:rsidRDefault="00C934BF" w:rsidP="00C934BF">
            <w:pPr>
              <w:spacing w:before="40" w:after="120"/>
              <w:rPr>
                <w:lang w:val="en-GB"/>
              </w:rPr>
            </w:pPr>
            <w:r w:rsidRPr="00C934BF">
              <w:t>Bahamas</w:t>
            </w:r>
          </w:p>
        </w:tc>
        <w:tc>
          <w:tcPr>
            <w:tcW w:w="2694" w:type="dxa"/>
            <w:shd w:val="clear" w:color="auto" w:fill="auto"/>
          </w:tcPr>
          <w:p w14:paraId="079B9B61" w14:textId="77777777" w:rsidR="00C934BF" w:rsidRPr="00C934BF" w:rsidRDefault="00C934BF" w:rsidP="00C934BF">
            <w:pPr>
              <w:spacing w:before="40" w:after="120"/>
            </w:pPr>
            <w:r w:rsidRPr="00C934BF">
              <w:t>Informes periódicos 15º y 16º combinados</w:t>
            </w:r>
          </w:p>
        </w:tc>
        <w:tc>
          <w:tcPr>
            <w:tcW w:w="2408" w:type="dxa"/>
            <w:shd w:val="clear" w:color="auto" w:fill="auto"/>
          </w:tcPr>
          <w:p w14:paraId="77A48D49" w14:textId="77777777" w:rsidR="00C934BF" w:rsidRPr="00C934BF" w:rsidRDefault="00C934BF" w:rsidP="00C934BF">
            <w:pPr>
              <w:spacing w:before="40" w:after="120"/>
              <w:rPr>
                <w:lang w:val="en-GB"/>
              </w:rPr>
            </w:pPr>
            <w:r w:rsidRPr="00C934BF">
              <w:t>4 de septiembre de 2006</w:t>
            </w:r>
          </w:p>
        </w:tc>
      </w:tr>
      <w:tr w:rsidR="00C934BF" w:rsidRPr="00C934BF" w14:paraId="01BB33CC" w14:textId="77777777" w:rsidTr="00C934BF">
        <w:trPr>
          <w:trHeight w:val="240"/>
        </w:trPr>
        <w:tc>
          <w:tcPr>
            <w:tcW w:w="2268" w:type="dxa"/>
            <w:shd w:val="clear" w:color="auto" w:fill="auto"/>
          </w:tcPr>
          <w:p w14:paraId="1F354686" w14:textId="77777777" w:rsidR="00C934BF" w:rsidRPr="00C934BF" w:rsidRDefault="00C934BF" w:rsidP="00C934BF">
            <w:pPr>
              <w:spacing w:before="40" w:after="120"/>
              <w:rPr>
                <w:lang w:val="en-GB"/>
              </w:rPr>
            </w:pPr>
          </w:p>
        </w:tc>
        <w:tc>
          <w:tcPr>
            <w:tcW w:w="2694" w:type="dxa"/>
            <w:shd w:val="clear" w:color="auto" w:fill="auto"/>
          </w:tcPr>
          <w:p w14:paraId="59DF5087" w14:textId="77777777" w:rsidR="00C934BF" w:rsidRPr="00C934BF" w:rsidRDefault="00C934BF" w:rsidP="00C934BF">
            <w:pPr>
              <w:spacing w:before="40" w:after="120"/>
              <w:rPr>
                <w:lang w:val="en-GB"/>
              </w:rPr>
            </w:pPr>
            <w:r w:rsidRPr="00C934BF">
              <w:t>17º informe periódico</w:t>
            </w:r>
          </w:p>
        </w:tc>
        <w:tc>
          <w:tcPr>
            <w:tcW w:w="2408" w:type="dxa"/>
            <w:shd w:val="clear" w:color="auto" w:fill="auto"/>
          </w:tcPr>
          <w:p w14:paraId="672140AE" w14:textId="77777777" w:rsidR="00C934BF" w:rsidRPr="00C934BF" w:rsidRDefault="00C934BF" w:rsidP="00C934BF">
            <w:pPr>
              <w:spacing w:before="40" w:after="120"/>
              <w:rPr>
                <w:lang w:val="en-GB"/>
              </w:rPr>
            </w:pPr>
            <w:r w:rsidRPr="00C934BF">
              <w:t>4 de septiembre de 2008</w:t>
            </w:r>
          </w:p>
        </w:tc>
      </w:tr>
      <w:tr w:rsidR="00C934BF" w:rsidRPr="00C934BF" w14:paraId="116224D6" w14:textId="77777777" w:rsidTr="00C934BF">
        <w:trPr>
          <w:trHeight w:val="240"/>
        </w:trPr>
        <w:tc>
          <w:tcPr>
            <w:tcW w:w="2268" w:type="dxa"/>
            <w:shd w:val="clear" w:color="auto" w:fill="auto"/>
          </w:tcPr>
          <w:p w14:paraId="05BED1C2" w14:textId="77777777" w:rsidR="00C934BF" w:rsidRPr="00C934BF" w:rsidRDefault="00C934BF" w:rsidP="00C934BF">
            <w:pPr>
              <w:spacing w:before="40" w:after="120"/>
              <w:rPr>
                <w:lang w:val="en-GB"/>
              </w:rPr>
            </w:pPr>
          </w:p>
        </w:tc>
        <w:tc>
          <w:tcPr>
            <w:tcW w:w="2694" w:type="dxa"/>
            <w:shd w:val="clear" w:color="auto" w:fill="auto"/>
          </w:tcPr>
          <w:p w14:paraId="0481BF3F" w14:textId="77777777" w:rsidR="00C934BF" w:rsidRPr="00C934BF" w:rsidRDefault="00C934BF" w:rsidP="00C934BF">
            <w:pPr>
              <w:spacing w:before="40" w:after="120"/>
              <w:rPr>
                <w:lang w:val="en-GB"/>
              </w:rPr>
            </w:pPr>
            <w:r w:rsidRPr="00C934BF">
              <w:t>18º informe periódico</w:t>
            </w:r>
          </w:p>
        </w:tc>
        <w:tc>
          <w:tcPr>
            <w:tcW w:w="2408" w:type="dxa"/>
            <w:shd w:val="clear" w:color="auto" w:fill="auto"/>
          </w:tcPr>
          <w:p w14:paraId="00928E1A" w14:textId="77777777" w:rsidR="00C934BF" w:rsidRPr="00C934BF" w:rsidRDefault="00C934BF" w:rsidP="00C934BF">
            <w:pPr>
              <w:spacing w:before="40" w:after="120"/>
              <w:rPr>
                <w:lang w:val="en-GB"/>
              </w:rPr>
            </w:pPr>
            <w:r w:rsidRPr="00C934BF">
              <w:t>4 de septiembre de 2010</w:t>
            </w:r>
          </w:p>
        </w:tc>
      </w:tr>
      <w:tr w:rsidR="00C934BF" w:rsidRPr="00C934BF" w14:paraId="7AF8B843" w14:textId="77777777" w:rsidTr="00C934BF">
        <w:trPr>
          <w:trHeight w:val="240"/>
        </w:trPr>
        <w:tc>
          <w:tcPr>
            <w:tcW w:w="2268" w:type="dxa"/>
            <w:shd w:val="clear" w:color="auto" w:fill="auto"/>
          </w:tcPr>
          <w:p w14:paraId="7D2BEAD1" w14:textId="77777777" w:rsidR="00C934BF" w:rsidRPr="00C934BF" w:rsidRDefault="00C934BF" w:rsidP="00C934BF">
            <w:pPr>
              <w:spacing w:before="40" w:after="120"/>
              <w:rPr>
                <w:lang w:val="en-GB"/>
              </w:rPr>
            </w:pPr>
          </w:p>
        </w:tc>
        <w:tc>
          <w:tcPr>
            <w:tcW w:w="2694" w:type="dxa"/>
            <w:shd w:val="clear" w:color="auto" w:fill="auto"/>
          </w:tcPr>
          <w:p w14:paraId="18DC3C23" w14:textId="77777777" w:rsidR="00C934BF" w:rsidRPr="00C934BF" w:rsidRDefault="00C934BF" w:rsidP="00C934BF">
            <w:pPr>
              <w:spacing w:before="40" w:after="120"/>
              <w:rPr>
                <w:lang w:val="en-GB"/>
              </w:rPr>
            </w:pPr>
            <w:r w:rsidRPr="00C934BF">
              <w:t>19º informe periódico</w:t>
            </w:r>
          </w:p>
        </w:tc>
        <w:tc>
          <w:tcPr>
            <w:tcW w:w="2408" w:type="dxa"/>
            <w:shd w:val="clear" w:color="auto" w:fill="auto"/>
          </w:tcPr>
          <w:p w14:paraId="53FBB918" w14:textId="77777777" w:rsidR="00C934BF" w:rsidRPr="00C934BF" w:rsidRDefault="00C934BF" w:rsidP="00C934BF">
            <w:pPr>
              <w:spacing w:before="40" w:after="120"/>
              <w:rPr>
                <w:lang w:val="en-GB"/>
              </w:rPr>
            </w:pPr>
            <w:r w:rsidRPr="00C934BF">
              <w:t>4 de septiembre de 2012</w:t>
            </w:r>
          </w:p>
        </w:tc>
      </w:tr>
      <w:tr w:rsidR="00C934BF" w:rsidRPr="00C934BF" w14:paraId="6681A89E" w14:textId="77777777" w:rsidTr="00C934BF">
        <w:trPr>
          <w:trHeight w:val="240"/>
        </w:trPr>
        <w:tc>
          <w:tcPr>
            <w:tcW w:w="2268" w:type="dxa"/>
            <w:shd w:val="clear" w:color="auto" w:fill="auto"/>
          </w:tcPr>
          <w:p w14:paraId="32C1EDC8" w14:textId="77777777" w:rsidR="00C934BF" w:rsidRPr="00C934BF" w:rsidRDefault="00C934BF" w:rsidP="00C934BF">
            <w:pPr>
              <w:spacing w:before="40" w:after="120"/>
              <w:rPr>
                <w:lang w:val="en-GB"/>
              </w:rPr>
            </w:pPr>
          </w:p>
        </w:tc>
        <w:tc>
          <w:tcPr>
            <w:tcW w:w="2694" w:type="dxa"/>
            <w:shd w:val="clear" w:color="auto" w:fill="auto"/>
          </w:tcPr>
          <w:p w14:paraId="54CBECD8" w14:textId="77777777" w:rsidR="00C934BF" w:rsidRPr="00C934BF" w:rsidRDefault="00C934BF" w:rsidP="00C934BF">
            <w:pPr>
              <w:spacing w:before="40" w:after="120"/>
              <w:rPr>
                <w:lang w:val="en-GB"/>
              </w:rPr>
            </w:pPr>
            <w:r w:rsidRPr="00C934BF">
              <w:t>20º informe periódico</w:t>
            </w:r>
          </w:p>
        </w:tc>
        <w:tc>
          <w:tcPr>
            <w:tcW w:w="2408" w:type="dxa"/>
            <w:shd w:val="clear" w:color="auto" w:fill="auto"/>
          </w:tcPr>
          <w:p w14:paraId="2E49F67B" w14:textId="77777777" w:rsidR="00C934BF" w:rsidRPr="00C934BF" w:rsidRDefault="00C934BF" w:rsidP="00C934BF">
            <w:pPr>
              <w:spacing w:before="40" w:after="120"/>
              <w:rPr>
                <w:lang w:val="en-GB"/>
              </w:rPr>
            </w:pPr>
            <w:r w:rsidRPr="00C934BF">
              <w:t>4 de septiembre de 2014</w:t>
            </w:r>
          </w:p>
        </w:tc>
      </w:tr>
      <w:tr w:rsidR="00C934BF" w:rsidRPr="00C934BF" w14:paraId="5784BA6D" w14:textId="77777777" w:rsidTr="00C934BF">
        <w:trPr>
          <w:trHeight w:val="240"/>
        </w:trPr>
        <w:tc>
          <w:tcPr>
            <w:tcW w:w="2268" w:type="dxa"/>
            <w:shd w:val="clear" w:color="auto" w:fill="auto"/>
          </w:tcPr>
          <w:p w14:paraId="172EB0BC" w14:textId="77777777" w:rsidR="00C934BF" w:rsidRPr="00C934BF" w:rsidRDefault="00C934BF" w:rsidP="00C934BF">
            <w:pPr>
              <w:spacing w:before="40" w:after="120"/>
              <w:rPr>
                <w:lang w:val="en-GB"/>
              </w:rPr>
            </w:pPr>
          </w:p>
        </w:tc>
        <w:tc>
          <w:tcPr>
            <w:tcW w:w="2694" w:type="dxa"/>
            <w:shd w:val="clear" w:color="auto" w:fill="auto"/>
          </w:tcPr>
          <w:p w14:paraId="753ECF05" w14:textId="77777777" w:rsidR="00C934BF" w:rsidRPr="00C934BF" w:rsidRDefault="00C934BF" w:rsidP="00C934BF">
            <w:pPr>
              <w:spacing w:before="40" w:after="120"/>
              <w:rPr>
                <w:lang w:val="en-GB"/>
              </w:rPr>
            </w:pPr>
            <w:r w:rsidRPr="00C934BF">
              <w:t>21</w:t>
            </w:r>
            <w:r w:rsidRPr="00C934BF">
              <w:rPr>
                <w:vertAlign w:val="superscript"/>
              </w:rPr>
              <w:t>er</w:t>
            </w:r>
            <w:r w:rsidRPr="00C934BF">
              <w:t xml:space="preserve"> informe periódico</w:t>
            </w:r>
          </w:p>
        </w:tc>
        <w:tc>
          <w:tcPr>
            <w:tcW w:w="2408" w:type="dxa"/>
            <w:shd w:val="clear" w:color="auto" w:fill="auto"/>
          </w:tcPr>
          <w:p w14:paraId="0598F1E6" w14:textId="77777777" w:rsidR="00C934BF" w:rsidRPr="00C934BF" w:rsidRDefault="00C934BF" w:rsidP="00C934BF">
            <w:pPr>
              <w:spacing w:before="40" w:after="120"/>
              <w:rPr>
                <w:lang w:val="en-GB"/>
              </w:rPr>
            </w:pPr>
            <w:r w:rsidRPr="00C934BF">
              <w:t>4 de septiembre de 2016</w:t>
            </w:r>
          </w:p>
        </w:tc>
      </w:tr>
      <w:tr w:rsidR="00C934BF" w:rsidRPr="00C934BF" w14:paraId="12D4B10A" w14:textId="77777777" w:rsidTr="00C934BF">
        <w:trPr>
          <w:trHeight w:val="240"/>
        </w:trPr>
        <w:tc>
          <w:tcPr>
            <w:tcW w:w="2268" w:type="dxa"/>
            <w:shd w:val="clear" w:color="auto" w:fill="auto"/>
          </w:tcPr>
          <w:p w14:paraId="19F0D871" w14:textId="77777777" w:rsidR="00C934BF" w:rsidRPr="00C934BF" w:rsidRDefault="00C934BF" w:rsidP="00C934BF">
            <w:pPr>
              <w:spacing w:before="40" w:after="120"/>
              <w:rPr>
                <w:lang w:val="en-GB"/>
              </w:rPr>
            </w:pPr>
          </w:p>
        </w:tc>
        <w:tc>
          <w:tcPr>
            <w:tcW w:w="2694" w:type="dxa"/>
            <w:shd w:val="clear" w:color="auto" w:fill="auto"/>
          </w:tcPr>
          <w:p w14:paraId="47AC2FA8" w14:textId="77777777" w:rsidR="00C934BF" w:rsidRPr="00C934BF" w:rsidRDefault="00C934BF" w:rsidP="00C934BF">
            <w:pPr>
              <w:spacing w:before="40" w:after="120"/>
              <w:rPr>
                <w:lang w:val="en-GB"/>
              </w:rPr>
            </w:pPr>
            <w:r w:rsidRPr="00C934BF">
              <w:t>22º informe periódico</w:t>
            </w:r>
          </w:p>
        </w:tc>
        <w:tc>
          <w:tcPr>
            <w:tcW w:w="2408" w:type="dxa"/>
            <w:shd w:val="clear" w:color="auto" w:fill="auto"/>
          </w:tcPr>
          <w:p w14:paraId="33AD1A3F" w14:textId="77777777" w:rsidR="00C934BF" w:rsidRPr="00C934BF" w:rsidRDefault="00C934BF" w:rsidP="00C934BF">
            <w:pPr>
              <w:spacing w:before="40" w:after="120"/>
              <w:rPr>
                <w:lang w:val="en-GB"/>
              </w:rPr>
            </w:pPr>
            <w:r w:rsidRPr="00C934BF">
              <w:t>4 de septiembre de 2018</w:t>
            </w:r>
          </w:p>
        </w:tc>
      </w:tr>
      <w:tr w:rsidR="00C934BF" w:rsidRPr="00C934BF" w14:paraId="722DFAFC" w14:textId="77777777" w:rsidTr="00C934BF">
        <w:trPr>
          <w:trHeight w:val="240"/>
        </w:trPr>
        <w:tc>
          <w:tcPr>
            <w:tcW w:w="2268" w:type="dxa"/>
            <w:shd w:val="clear" w:color="auto" w:fill="auto"/>
          </w:tcPr>
          <w:p w14:paraId="0498916C" w14:textId="77777777" w:rsidR="00C934BF" w:rsidRPr="00C934BF" w:rsidRDefault="00C934BF" w:rsidP="00C934BF">
            <w:pPr>
              <w:spacing w:before="40" w:after="120"/>
              <w:rPr>
                <w:lang w:val="en-GB"/>
              </w:rPr>
            </w:pPr>
          </w:p>
        </w:tc>
        <w:tc>
          <w:tcPr>
            <w:tcW w:w="2694" w:type="dxa"/>
            <w:shd w:val="clear" w:color="auto" w:fill="auto"/>
          </w:tcPr>
          <w:p w14:paraId="6C0F85F8" w14:textId="77777777" w:rsidR="00C934BF" w:rsidRPr="00C934BF" w:rsidRDefault="00C934BF" w:rsidP="00C934BF">
            <w:pPr>
              <w:spacing w:before="40" w:after="120"/>
              <w:rPr>
                <w:lang w:val="en-GB"/>
              </w:rPr>
            </w:pPr>
            <w:r w:rsidRPr="00C934BF">
              <w:t>23</w:t>
            </w:r>
            <w:r w:rsidRPr="00C934BF">
              <w:rPr>
                <w:vertAlign w:val="superscript"/>
              </w:rPr>
              <w:t>er</w:t>
            </w:r>
            <w:r w:rsidRPr="00C934BF">
              <w:t xml:space="preserve"> informe periódico</w:t>
            </w:r>
          </w:p>
        </w:tc>
        <w:tc>
          <w:tcPr>
            <w:tcW w:w="2408" w:type="dxa"/>
            <w:shd w:val="clear" w:color="auto" w:fill="auto"/>
          </w:tcPr>
          <w:p w14:paraId="2A935B9A" w14:textId="77777777" w:rsidR="00C934BF" w:rsidRPr="00C934BF" w:rsidRDefault="00C934BF" w:rsidP="00C934BF">
            <w:pPr>
              <w:spacing w:before="40" w:after="120"/>
              <w:rPr>
                <w:lang w:val="en-GB"/>
              </w:rPr>
            </w:pPr>
            <w:r w:rsidRPr="00C934BF">
              <w:t>4 de septiembre de 2020</w:t>
            </w:r>
          </w:p>
        </w:tc>
      </w:tr>
      <w:tr w:rsidR="00C934BF" w:rsidRPr="00C934BF" w14:paraId="6BAD30B8" w14:textId="77777777" w:rsidTr="00C934BF">
        <w:trPr>
          <w:trHeight w:val="240"/>
        </w:trPr>
        <w:tc>
          <w:tcPr>
            <w:tcW w:w="2268" w:type="dxa"/>
            <w:shd w:val="clear" w:color="auto" w:fill="auto"/>
          </w:tcPr>
          <w:p w14:paraId="69027FCB" w14:textId="77777777" w:rsidR="00C934BF" w:rsidRPr="00C934BF" w:rsidRDefault="00C934BF" w:rsidP="00C934BF">
            <w:pPr>
              <w:spacing w:before="40" w:after="120"/>
              <w:rPr>
                <w:lang w:val="en-GB"/>
              </w:rPr>
            </w:pPr>
          </w:p>
        </w:tc>
        <w:tc>
          <w:tcPr>
            <w:tcW w:w="2694" w:type="dxa"/>
            <w:shd w:val="clear" w:color="auto" w:fill="auto"/>
          </w:tcPr>
          <w:p w14:paraId="1FED7E77" w14:textId="77777777" w:rsidR="00C934BF" w:rsidRPr="00C934BF" w:rsidRDefault="00C934BF" w:rsidP="00C934BF">
            <w:pPr>
              <w:spacing w:before="40" w:after="120"/>
              <w:rPr>
                <w:lang w:val="en-GB"/>
              </w:rPr>
            </w:pPr>
            <w:r w:rsidRPr="00C934BF">
              <w:t>24º informe periódico</w:t>
            </w:r>
          </w:p>
        </w:tc>
        <w:tc>
          <w:tcPr>
            <w:tcW w:w="2408" w:type="dxa"/>
            <w:shd w:val="clear" w:color="auto" w:fill="auto"/>
          </w:tcPr>
          <w:p w14:paraId="75196E66" w14:textId="77777777" w:rsidR="00C934BF" w:rsidRPr="00C934BF" w:rsidRDefault="00C934BF" w:rsidP="00C934BF">
            <w:pPr>
              <w:spacing w:before="40" w:after="120"/>
              <w:rPr>
                <w:lang w:val="en-GB"/>
              </w:rPr>
            </w:pPr>
            <w:r w:rsidRPr="00C934BF">
              <w:t>4 de septiembre de 2022</w:t>
            </w:r>
          </w:p>
        </w:tc>
      </w:tr>
      <w:tr w:rsidR="00C934BF" w:rsidRPr="00C934BF" w14:paraId="622AE5F5" w14:textId="77777777" w:rsidTr="00C934BF">
        <w:trPr>
          <w:trHeight w:val="240"/>
        </w:trPr>
        <w:tc>
          <w:tcPr>
            <w:tcW w:w="2268" w:type="dxa"/>
            <w:shd w:val="clear" w:color="auto" w:fill="auto"/>
          </w:tcPr>
          <w:p w14:paraId="6E32F1CF" w14:textId="77777777" w:rsidR="00C934BF" w:rsidRPr="00C934BF" w:rsidRDefault="00C934BF" w:rsidP="00C934BF">
            <w:pPr>
              <w:spacing w:before="40" w:after="120"/>
              <w:rPr>
                <w:lang w:val="en-GB"/>
              </w:rPr>
            </w:pPr>
            <w:r w:rsidRPr="00C934BF">
              <w:t>Bangladesh</w:t>
            </w:r>
          </w:p>
        </w:tc>
        <w:tc>
          <w:tcPr>
            <w:tcW w:w="2694" w:type="dxa"/>
            <w:shd w:val="clear" w:color="auto" w:fill="auto"/>
          </w:tcPr>
          <w:p w14:paraId="337392DA" w14:textId="77777777" w:rsidR="00C934BF" w:rsidRPr="00C934BF" w:rsidRDefault="00C934BF" w:rsidP="00C934BF">
            <w:pPr>
              <w:spacing w:before="40" w:after="120"/>
              <w:rPr>
                <w:lang w:val="en-GB"/>
              </w:rPr>
            </w:pPr>
            <w:r w:rsidRPr="00C934BF">
              <w:t>12º informe periódico</w:t>
            </w:r>
          </w:p>
        </w:tc>
        <w:tc>
          <w:tcPr>
            <w:tcW w:w="2408" w:type="dxa"/>
            <w:shd w:val="clear" w:color="auto" w:fill="auto"/>
          </w:tcPr>
          <w:p w14:paraId="73D58A63" w14:textId="77777777" w:rsidR="00C934BF" w:rsidRPr="00C934BF" w:rsidRDefault="00C934BF" w:rsidP="00C934BF">
            <w:pPr>
              <w:spacing w:before="40" w:after="120"/>
              <w:rPr>
                <w:lang w:val="en-GB"/>
              </w:rPr>
            </w:pPr>
            <w:r w:rsidRPr="00C934BF">
              <w:t>11 de julio de 2002</w:t>
            </w:r>
          </w:p>
        </w:tc>
      </w:tr>
      <w:tr w:rsidR="00C934BF" w:rsidRPr="00C934BF" w14:paraId="6775C836" w14:textId="77777777" w:rsidTr="00C934BF">
        <w:trPr>
          <w:trHeight w:val="240"/>
        </w:trPr>
        <w:tc>
          <w:tcPr>
            <w:tcW w:w="2268" w:type="dxa"/>
            <w:shd w:val="clear" w:color="auto" w:fill="auto"/>
          </w:tcPr>
          <w:p w14:paraId="22C4DAB9" w14:textId="77777777" w:rsidR="00C934BF" w:rsidRPr="00C934BF" w:rsidRDefault="00C934BF" w:rsidP="00C934BF">
            <w:pPr>
              <w:spacing w:before="40" w:after="120"/>
              <w:rPr>
                <w:lang w:val="en-GB"/>
              </w:rPr>
            </w:pPr>
          </w:p>
        </w:tc>
        <w:tc>
          <w:tcPr>
            <w:tcW w:w="2694" w:type="dxa"/>
            <w:shd w:val="clear" w:color="auto" w:fill="auto"/>
          </w:tcPr>
          <w:p w14:paraId="7507A234" w14:textId="77777777" w:rsidR="00C934BF" w:rsidRPr="00C934BF" w:rsidRDefault="00C934BF" w:rsidP="00C934BF">
            <w:pPr>
              <w:spacing w:before="40" w:after="120"/>
              <w:rPr>
                <w:lang w:val="en-GB"/>
              </w:rPr>
            </w:pPr>
            <w:r w:rsidRPr="00C934BF">
              <w:t>13</w:t>
            </w:r>
            <w:r w:rsidRPr="00C934BF">
              <w:rPr>
                <w:vertAlign w:val="superscript"/>
              </w:rPr>
              <w:t>er</w:t>
            </w:r>
            <w:r w:rsidRPr="00C934BF">
              <w:t xml:space="preserve"> informe periódico</w:t>
            </w:r>
          </w:p>
        </w:tc>
        <w:tc>
          <w:tcPr>
            <w:tcW w:w="2408" w:type="dxa"/>
            <w:shd w:val="clear" w:color="auto" w:fill="auto"/>
          </w:tcPr>
          <w:p w14:paraId="40E68B2B" w14:textId="77777777" w:rsidR="00C934BF" w:rsidRPr="00C934BF" w:rsidRDefault="00C934BF" w:rsidP="00C934BF">
            <w:pPr>
              <w:spacing w:before="40" w:after="120"/>
              <w:rPr>
                <w:lang w:val="en-GB"/>
              </w:rPr>
            </w:pPr>
            <w:r w:rsidRPr="00C934BF">
              <w:t>11 de julio de 2004</w:t>
            </w:r>
          </w:p>
        </w:tc>
      </w:tr>
      <w:tr w:rsidR="00C934BF" w:rsidRPr="00C934BF" w14:paraId="4EDAD61D" w14:textId="77777777" w:rsidTr="00C934BF">
        <w:trPr>
          <w:trHeight w:val="240"/>
        </w:trPr>
        <w:tc>
          <w:tcPr>
            <w:tcW w:w="2268" w:type="dxa"/>
            <w:shd w:val="clear" w:color="auto" w:fill="auto"/>
          </w:tcPr>
          <w:p w14:paraId="2C8EA66C" w14:textId="77777777" w:rsidR="00C934BF" w:rsidRPr="00C934BF" w:rsidRDefault="00C934BF" w:rsidP="00C934BF">
            <w:pPr>
              <w:spacing w:before="40" w:after="120"/>
              <w:rPr>
                <w:lang w:val="en-GB"/>
              </w:rPr>
            </w:pPr>
          </w:p>
        </w:tc>
        <w:tc>
          <w:tcPr>
            <w:tcW w:w="2694" w:type="dxa"/>
            <w:shd w:val="clear" w:color="auto" w:fill="auto"/>
          </w:tcPr>
          <w:p w14:paraId="779338CD" w14:textId="77777777" w:rsidR="00C934BF" w:rsidRPr="00C934BF" w:rsidRDefault="00C934BF" w:rsidP="00C934BF">
            <w:pPr>
              <w:spacing w:before="40" w:after="120"/>
              <w:rPr>
                <w:lang w:val="en-GB"/>
              </w:rPr>
            </w:pPr>
            <w:r w:rsidRPr="00C934BF">
              <w:t>14º informe periódico</w:t>
            </w:r>
          </w:p>
        </w:tc>
        <w:tc>
          <w:tcPr>
            <w:tcW w:w="2408" w:type="dxa"/>
            <w:shd w:val="clear" w:color="auto" w:fill="auto"/>
          </w:tcPr>
          <w:p w14:paraId="65F6F9D2" w14:textId="77777777" w:rsidR="00C934BF" w:rsidRPr="00C934BF" w:rsidRDefault="00C934BF" w:rsidP="00C934BF">
            <w:pPr>
              <w:spacing w:before="40" w:after="120"/>
              <w:rPr>
                <w:lang w:val="en-GB"/>
              </w:rPr>
            </w:pPr>
            <w:r w:rsidRPr="00C934BF">
              <w:t>11 de julio de 2006</w:t>
            </w:r>
          </w:p>
        </w:tc>
      </w:tr>
      <w:tr w:rsidR="00C934BF" w:rsidRPr="00C934BF" w14:paraId="41576970" w14:textId="77777777" w:rsidTr="00C934BF">
        <w:trPr>
          <w:trHeight w:val="240"/>
        </w:trPr>
        <w:tc>
          <w:tcPr>
            <w:tcW w:w="2268" w:type="dxa"/>
            <w:shd w:val="clear" w:color="auto" w:fill="auto"/>
          </w:tcPr>
          <w:p w14:paraId="3C54F4CC" w14:textId="77777777" w:rsidR="00C934BF" w:rsidRPr="00C934BF" w:rsidRDefault="00C934BF" w:rsidP="00C934BF">
            <w:pPr>
              <w:spacing w:before="40" w:after="120"/>
              <w:rPr>
                <w:lang w:val="en-GB"/>
              </w:rPr>
            </w:pPr>
          </w:p>
        </w:tc>
        <w:tc>
          <w:tcPr>
            <w:tcW w:w="2694" w:type="dxa"/>
            <w:shd w:val="clear" w:color="auto" w:fill="auto"/>
          </w:tcPr>
          <w:p w14:paraId="223FFCEB" w14:textId="77777777" w:rsidR="00C934BF" w:rsidRPr="00C934BF" w:rsidRDefault="00C934BF" w:rsidP="00C934BF">
            <w:pPr>
              <w:spacing w:before="40" w:after="120"/>
              <w:rPr>
                <w:lang w:val="en-GB"/>
              </w:rPr>
            </w:pPr>
            <w:r w:rsidRPr="00C934BF">
              <w:t>15º informe periódico</w:t>
            </w:r>
          </w:p>
        </w:tc>
        <w:tc>
          <w:tcPr>
            <w:tcW w:w="2408" w:type="dxa"/>
            <w:shd w:val="clear" w:color="auto" w:fill="auto"/>
          </w:tcPr>
          <w:p w14:paraId="0BD68FCD" w14:textId="77777777" w:rsidR="00C934BF" w:rsidRPr="00C934BF" w:rsidRDefault="00C934BF" w:rsidP="00C934BF">
            <w:pPr>
              <w:spacing w:before="40" w:after="120"/>
              <w:rPr>
                <w:lang w:val="en-GB"/>
              </w:rPr>
            </w:pPr>
            <w:r w:rsidRPr="00C934BF">
              <w:t>11 de julio de 2008</w:t>
            </w:r>
          </w:p>
        </w:tc>
      </w:tr>
      <w:tr w:rsidR="00C934BF" w:rsidRPr="00C934BF" w14:paraId="5FB25FBE" w14:textId="77777777" w:rsidTr="00C934BF">
        <w:trPr>
          <w:trHeight w:val="240"/>
        </w:trPr>
        <w:tc>
          <w:tcPr>
            <w:tcW w:w="2268" w:type="dxa"/>
            <w:shd w:val="clear" w:color="auto" w:fill="auto"/>
          </w:tcPr>
          <w:p w14:paraId="5174CFD8" w14:textId="77777777" w:rsidR="00C934BF" w:rsidRPr="00C934BF" w:rsidRDefault="00C934BF" w:rsidP="00C934BF">
            <w:pPr>
              <w:spacing w:before="40" w:after="120"/>
              <w:rPr>
                <w:lang w:val="en-GB"/>
              </w:rPr>
            </w:pPr>
          </w:p>
        </w:tc>
        <w:tc>
          <w:tcPr>
            <w:tcW w:w="2694" w:type="dxa"/>
            <w:shd w:val="clear" w:color="auto" w:fill="auto"/>
          </w:tcPr>
          <w:p w14:paraId="0956695D" w14:textId="77777777" w:rsidR="00C934BF" w:rsidRPr="00C934BF" w:rsidRDefault="00C934BF" w:rsidP="00C934BF">
            <w:pPr>
              <w:spacing w:before="40" w:after="120"/>
              <w:rPr>
                <w:lang w:val="en-GB"/>
              </w:rPr>
            </w:pPr>
            <w:r w:rsidRPr="00C934BF">
              <w:t>16º informe periódico</w:t>
            </w:r>
          </w:p>
        </w:tc>
        <w:tc>
          <w:tcPr>
            <w:tcW w:w="2408" w:type="dxa"/>
            <w:shd w:val="clear" w:color="auto" w:fill="auto"/>
          </w:tcPr>
          <w:p w14:paraId="5314CABC" w14:textId="77777777" w:rsidR="00C934BF" w:rsidRPr="00C934BF" w:rsidRDefault="00C934BF" w:rsidP="00C934BF">
            <w:pPr>
              <w:spacing w:before="40" w:after="120"/>
              <w:rPr>
                <w:lang w:val="en-GB"/>
              </w:rPr>
            </w:pPr>
            <w:r w:rsidRPr="00C934BF">
              <w:t>11 de julio de 2010</w:t>
            </w:r>
          </w:p>
        </w:tc>
      </w:tr>
      <w:tr w:rsidR="00C934BF" w:rsidRPr="00C934BF" w14:paraId="00632EF3" w14:textId="77777777" w:rsidTr="00C934BF">
        <w:trPr>
          <w:trHeight w:val="240"/>
        </w:trPr>
        <w:tc>
          <w:tcPr>
            <w:tcW w:w="2268" w:type="dxa"/>
            <w:shd w:val="clear" w:color="auto" w:fill="auto"/>
          </w:tcPr>
          <w:p w14:paraId="590FE6DF" w14:textId="77777777" w:rsidR="00C934BF" w:rsidRPr="00C934BF" w:rsidRDefault="00C934BF" w:rsidP="00C934BF">
            <w:pPr>
              <w:spacing w:before="40" w:after="120"/>
              <w:rPr>
                <w:lang w:val="en-GB"/>
              </w:rPr>
            </w:pPr>
          </w:p>
        </w:tc>
        <w:tc>
          <w:tcPr>
            <w:tcW w:w="2694" w:type="dxa"/>
            <w:shd w:val="clear" w:color="auto" w:fill="auto"/>
          </w:tcPr>
          <w:p w14:paraId="5218D399" w14:textId="77777777" w:rsidR="00C934BF" w:rsidRPr="00C934BF" w:rsidRDefault="00C934BF" w:rsidP="00C934BF">
            <w:pPr>
              <w:spacing w:before="40" w:after="120"/>
              <w:rPr>
                <w:lang w:val="en-GB"/>
              </w:rPr>
            </w:pPr>
            <w:r w:rsidRPr="00C934BF">
              <w:t>17º informe periódico</w:t>
            </w:r>
          </w:p>
        </w:tc>
        <w:tc>
          <w:tcPr>
            <w:tcW w:w="2408" w:type="dxa"/>
            <w:shd w:val="clear" w:color="auto" w:fill="auto"/>
          </w:tcPr>
          <w:p w14:paraId="1D7A8594" w14:textId="77777777" w:rsidR="00C934BF" w:rsidRPr="00C934BF" w:rsidRDefault="00C934BF" w:rsidP="00C934BF">
            <w:pPr>
              <w:spacing w:before="40" w:after="120"/>
              <w:rPr>
                <w:lang w:val="en-GB"/>
              </w:rPr>
            </w:pPr>
            <w:r w:rsidRPr="00C934BF">
              <w:t>11 de julio de 2012</w:t>
            </w:r>
          </w:p>
        </w:tc>
      </w:tr>
      <w:tr w:rsidR="00C934BF" w:rsidRPr="00C934BF" w14:paraId="6FCD081E" w14:textId="77777777" w:rsidTr="00C934BF">
        <w:trPr>
          <w:trHeight w:val="240"/>
        </w:trPr>
        <w:tc>
          <w:tcPr>
            <w:tcW w:w="2268" w:type="dxa"/>
            <w:shd w:val="clear" w:color="auto" w:fill="auto"/>
          </w:tcPr>
          <w:p w14:paraId="780CCBE2" w14:textId="77777777" w:rsidR="00C934BF" w:rsidRPr="00C934BF" w:rsidRDefault="00C934BF" w:rsidP="00C934BF">
            <w:pPr>
              <w:spacing w:before="40" w:after="120"/>
              <w:rPr>
                <w:lang w:val="en-GB"/>
              </w:rPr>
            </w:pPr>
          </w:p>
        </w:tc>
        <w:tc>
          <w:tcPr>
            <w:tcW w:w="2694" w:type="dxa"/>
            <w:shd w:val="clear" w:color="auto" w:fill="auto"/>
          </w:tcPr>
          <w:p w14:paraId="1DF6925E" w14:textId="77777777" w:rsidR="00C934BF" w:rsidRPr="00C934BF" w:rsidRDefault="00C934BF" w:rsidP="00C934BF">
            <w:pPr>
              <w:spacing w:before="40" w:after="120"/>
              <w:rPr>
                <w:lang w:val="en-GB"/>
              </w:rPr>
            </w:pPr>
            <w:r w:rsidRPr="00C934BF">
              <w:t>18º informe periódico</w:t>
            </w:r>
          </w:p>
        </w:tc>
        <w:tc>
          <w:tcPr>
            <w:tcW w:w="2408" w:type="dxa"/>
            <w:shd w:val="clear" w:color="auto" w:fill="auto"/>
          </w:tcPr>
          <w:p w14:paraId="1759EC5A" w14:textId="77777777" w:rsidR="00C934BF" w:rsidRPr="00C934BF" w:rsidRDefault="00C934BF" w:rsidP="00C934BF">
            <w:pPr>
              <w:spacing w:before="40" w:after="120"/>
              <w:rPr>
                <w:lang w:val="en-GB"/>
              </w:rPr>
            </w:pPr>
            <w:r w:rsidRPr="00C934BF">
              <w:t>11 de julio de 2014</w:t>
            </w:r>
          </w:p>
        </w:tc>
      </w:tr>
      <w:tr w:rsidR="00C934BF" w:rsidRPr="00C934BF" w14:paraId="2BC70926" w14:textId="77777777" w:rsidTr="00C934BF">
        <w:trPr>
          <w:trHeight w:val="240"/>
        </w:trPr>
        <w:tc>
          <w:tcPr>
            <w:tcW w:w="2268" w:type="dxa"/>
            <w:shd w:val="clear" w:color="auto" w:fill="auto"/>
          </w:tcPr>
          <w:p w14:paraId="27BD556B" w14:textId="77777777" w:rsidR="00C934BF" w:rsidRPr="00C934BF" w:rsidRDefault="00C934BF" w:rsidP="00C934BF">
            <w:pPr>
              <w:spacing w:before="40" w:after="120"/>
              <w:rPr>
                <w:lang w:val="en-GB"/>
              </w:rPr>
            </w:pPr>
          </w:p>
        </w:tc>
        <w:tc>
          <w:tcPr>
            <w:tcW w:w="2694" w:type="dxa"/>
            <w:shd w:val="clear" w:color="auto" w:fill="auto"/>
          </w:tcPr>
          <w:p w14:paraId="2582C0B7" w14:textId="77777777" w:rsidR="00C934BF" w:rsidRPr="00C934BF" w:rsidRDefault="00C934BF" w:rsidP="00C934BF">
            <w:pPr>
              <w:spacing w:before="40" w:after="120"/>
              <w:rPr>
                <w:lang w:val="en-GB"/>
              </w:rPr>
            </w:pPr>
            <w:r w:rsidRPr="00C934BF">
              <w:t>19º informe periódico</w:t>
            </w:r>
          </w:p>
        </w:tc>
        <w:tc>
          <w:tcPr>
            <w:tcW w:w="2408" w:type="dxa"/>
            <w:shd w:val="clear" w:color="auto" w:fill="auto"/>
          </w:tcPr>
          <w:p w14:paraId="2427F3F7" w14:textId="77777777" w:rsidR="00C934BF" w:rsidRPr="00C934BF" w:rsidRDefault="00C934BF" w:rsidP="00C934BF">
            <w:pPr>
              <w:spacing w:before="40" w:after="120"/>
              <w:rPr>
                <w:lang w:val="en-GB"/>
              </w:rPr>
            </w:pPr>
            <w:r w:rsidRPr="00C934BF">
              <w:t>11 de julio de 2016</w:t>
            </w:r>
          </w:p>
        </w:tc>
      </w:tr>
      <w:tr w:rsidR="00C934BF" w:rsidRPr="00C934BF" w14:paraId="0EEBFED8" w14:textId="77777777" w:rsidTr="00C934BF">
        <w:trPr>
          <w:trHeight w:val="240"/>
        </w:trPr>
        <w:tc>
          <w:tcPr>
            <w:tcW w:w="2268" w:type="dxa"/>
            <w:shd w:val="clear" w:color="auto" w:fill="auto"/>
          </w:tcPr>
          <w:p w14:paraId="0DB6B60C" w14:textId="77777777" w:rsidR="00C934BF" w:rsidRPr="00C934BF" w:rsidRDefault="00C934BF" w:rsidP="00C934BF">
            <w:pPr>
              <w:spacing w:before="40" w:after="120"/>
              <w:rPr>
                <w:lang w:val="en-GB"/>
              </w:rPr>
            </w:pPr>
          </w:p>
        </w:tc>
        <w:tc>
          <w:tcPr>
            <w:tcW w:w="2694" w:type="dxa"/>
            <w:shd w:val="clear" w:color="auto" w:fill="auto"/>
          </w:tcPr>
          <w:p w14:paraId="3572A986" w14:textId="77777777" w:rsidR="00C934BF" w:rsidRPr="00C934BF" w:rsidRDefault="00C934BF" w:rsidP="00C934BF">
            <w:pPr>
              <w:spacing w:before="40" w:after="120"/>
              <w:rPr>
                <w:lang w:val="en-GB"/>
              </w:rPr>
            </w:pPr>
            <w:r w:rsidRPr="00C934BF">
              <w:t>20º informe periódico</w:t>
            </w:r>
          </w:p>
        </w:tc>
        <w:tc>
          <w:tcPr>
            <w:tcW w:w="2408" w:type="dxa"/>
            <w:shd w:val="clear" w:color="auto" w:fill="auto"/>
          </w:tcPr>
          <w:p w14:paraId="0ADE583E" w14:textId="77777777" w:rsidR="00C934BF" w:rsidRPr="00C934BF" w:rsidRDefault="00C934BF" w:rsidP="00C934BF">
            <w:pPr>
              <w:spacing w:before="40" w:after="120"/>
              <w:rPr>
                <w:lang w:val="en-GB"/>
              </w:rPr>
            </w:pPr>
            <w:r w:rsidRPr="00C934BF">
              <w:t>11 de julio de 2018</w:t>
            </w:r>
          </w:p>
        </w:tc>
      </w:tr>
      <w:tr w:rsidR="00C934BF" w:rsidRPr="00C934BF" w14:paraId="0D156A3E" w14:textId="77777777" w:rsidTr="00C934BF">
        <w:trPr>
          <w:trHeight w:val="240"/>
        </w:trPr>
        <w:tc>
          <w:tcPr>
            <w:tcW w:w="2268" w:type="dxa"/>
            <w:shd w:val="clear" w:color="auto" w:fill="auto"/>
          </w:tcPr>
          <w:p w14:paraId="0E9C606A" w14:textId="77777777" w:rsidR="00C934BF" w:rsidRPr="00C934BF" w:rsidRDefault="00C934BF" w:rsidP="00C934BF">
            <w:pPr>
              <w:spacing w:before="40" w:after="120"/>
              <w:rPr>
                <w:lang w:val="en-GB"/>
              </w:rPr>
            </w:pPr>
          </w:p>
        </w:tc>
        <w:tc>
          <w:tcPr>
            <w:tcW w:w="2694" w:type="dxa"/>
            <w:shd w:val="clear" w:color="auto" w:fill="auto"/>
          </w:tcPr>
          <w:p w14:paraId="202B81F9" w14:textId="77777777" w:rsidR="00C934BF" w:rsidRPr="00C934BF" w:rsidRDefault="00C934BF" w:rsidP="00C934BF">
            <w:pPr>
              <w:spacing w:before="40" w:after="120"/>
              <w:rPr>
                <w:lang w:val="en-GB"/>
              </w:rPr>
            </w:pPr>
            <w:r w:rsidRPr="00C934BF">
              <w:t>21</w:t>
            </w:r>
            <w:r w:rsidRPr="00C934BF">
              <w:rPr>
                <w:vertAlign w:val="superscript"/>
              </w:rPr>
              <w:t>er</w:t>
            </w:r>
            <w:r w:rsidRPr="00C934BF">
              <w:t xml:space="preserve"> informe periódico</w:t>
            </w:r>
          </w:p>
        </w:tc>
        <w:tc>
          <w:tcPr>
            <w:tcW w:w="2408" w:type="dxa"/>
            <w:shd w:val="clear" w:color="auto" w:fill="auto"/>
          </w:tcPr>
          <w:p w14:paraId="40260187" w14:textId="77777777" w:rsidR="00C934BF" w:rsidRPr="00C934BF" w:rsidRDefault="00C934BF" w:rsidP="00C934BF">
            <w:pPr>
              <w:spacing w:before="40" w:after="120"/>
              <w:rPr>
                <w:lang w:val="en-GB"/>
              </w:rPr>
            </w:pPr>
            <w:r w:rsidRPr="00C934BF">
              <w:t>11 de julio de 2020</w:t>
            </w:r>
          </w:p>
        </w:tc>
      </w:tr>
      <w:tr w:rsidR="00C934BF" w:rsidRPr="00C934BF" w14:paraId="28D26692" w14:textId="77777777" w:rsidTr="00C934BF">
        <w:trPr>
          <w:trHeight w:val="240"/>
        </w:trPr>
        <w:tc>
          <w:tcPr>
            <w:tcW w:w="2268" w:type="dxa"/>
            <w:shd w:val="clear" w:color="auto" w:fill="auto"/>
          </w:tcPr>
          <w:p w14:paraId="099989F8" w14:textId="77777777" w:rsidR="00C934BF" w:rsidRPr="00C934BF" w:rsidRDefault="00C934BF" w:rsidP="00C934BF">
            <w:pPr>
              <w:spacing w:before="40" w:after="120"/>
              <w:rPr>
                <w:lang w:val="en-GB"/>
              </w:rPr>
            </w:pPr>
          </w:p>
        </w:tc>
        <w:tc>
          <w:tcPr>
            <w:tcW w:w="2694" w:type="dxa"/>
            <w:shd w:val="clear" w:color="auto" w:fill="auto"/>
          </w:tcPr>
          <w:p w14:paraId="624EA078" w14:textId="77777777" w:rsidR="00C934BF" w:rsidRPr="00C934BF" w:rsidRDefault="00C934BF" w:rsidP="00C934BF">
            <w:pPr>
              <w:spacing w:before="40" w:after="120"/>
              <w:rPr>
                <w:lang w:val="en-GB"/>
              </w:rPr>
            </w:pPr>
            <w:r w:rsidRPr="00C934BF">
              <w:t>22º informe periódico</w:t>
            </w:r>
          </w:p>
        </w:tc>
        <w:tc>
          <w:tcPr>
            <w:tcW w:w="2408" w:type="dxa"/>
            <w:shd w:val="clear" w:color="auto" w:fill="auto"/>
          </w:tcPr>
          <w:p w14:paraId="7D6F1054" w14:textId="77777777" w:rsidR="00C934BF" w:rsidRPr="00C934BF" w:rsidRDefault="00C934BF" w:rsidP="00C934BF">
            <w:pPr>
              <w:spacing w:before="40" w:after="120"/>
              <w:rPr>
                <w:lang w:val="en-GB"/>
              </w:rPr>
            </w:pPr>
            <w:r w:rsidRPr="00C934BF">
              <w:t>11 de julio de 2022</w:t>
            </w:r>
          </w:p>
        </w:tc>
      </w:tr>
      <w:tr w:rsidR="00C934BF" w:rsidRPr="00C934BF" w14:paraId="0478D463" w14:textId="77777777" w:rsidTr="00C934BF">
        <w:trPr>
          <w:trHeight w:val="240"/>
        </w:trPr>
        <w:tc>
          <w:tcPr>
            <w:tcW w:w="2268" w:type="dxa"/>
            <w:shd w:val="clear" w:color="auto" w:fill="auto"/>
          </w:tcPr>
          <w:p w14:paraId="2AB5B2DA" w14:textId="77777777" w:rsidR="00C934BF" w:rsidRPr="00C934BF" w:rsidRDefault="00C934BF" w:rsidP="00C934BF">
            <w:pPr>
              <w:spacing w:before="40" w:after="120"/>
              <w:rPr>
                <w:lang w:val="en-GB"/>
              </w:rPr>
            </w:pPr>
            <w:r w:rsidRPr="00C934BF">
              <w:t>Barbados</w:t>
            </w:r>
          </w:p>
        </w:tc>
        <w:tc>
          <w:tcPr>
            <w:tcW w:w="2694" w:type="dxa"/>
            <w:shd w:val="clear" w:color="auto" w:fill="auto"/>
          </w:tcPr>
          <w:p w14:paraId="179B176F" w14:textId="77777777" w:rsidR="00C934BF" w:rsidRPr="00C934BF" w:rsidRDefault="00C934BF" w:rsidP="00C934BF">
            <w:pPr>
              <w:spacing w:before="40" w:after="120"/>
            </w:pPr>
            <w:r w:rsidRPr="00C934BF">
              <w:t>Informes periódicos 17º y 18º combinados</w:t>
            </w:r>
          </w:p>
        </w:tc>
        <w:tc>
          <w:tcPr>
            <w:tcW w:w="2408" w:type="dxa"/>
            <w:shd w:val="clear" w:color="auto" w:fill="auto"/>
          </w:tcPr>
          <w:p w14:paraId="33DEC6AE" w14:textId="77777777" w:rsidR="00C934BF" w:rsidRPr="00C934BF" w:rsidRDefault="00C934BF" w:rsidP="00C934BF">
            <w:pPr>
              <w:spacing w:before="40" w:after="120"/>
              <w:rPr>
                <w:lang w:val="en-GB"/>
              </w:rPr>
            </w:pPr>
            <w:r w:rsidRPr="00C934BF">
              <w:t>8 de diciembre de 2007</w:t>
            </w:r>
          </w:p>
        </w:tc>
      </w:tr>
      <w:tr w:rsidR="00C934BF" w:rsidRPr="00C934BF" w14:paraId="39567F8C" w14:textId="77777777" w:rsidTr="00C934BF">
        <w:trPr>
          <w:trHeight w:val="240"/>
        </w:trPr>
        <w:tc>
          <w:tcPr>
            <w:tcW w:w="2268" w:type="dxa"/>
            <w:shd w:val="clear" w:color="auto" w:fill="auto"/>
          </w:tcPr>
          <w:p w14:paraId="2A787EE8" w14:textId="77777777" w:rsidR="00C934BF" w:rsidRPr="00C934BF" w:rsidRDefault="00C934BF" w:rsidP="00C934BF">
            <w:pPr>
              <w:spacing w:before="40" w:after="120"/>
              <w:rPr>
                <w:lang w:val="en-GB"/>
              </w:rPr>
            </w:pPr>
          </w:p>
        </w:tc>
        <w:tc>
          <w:tcPr>
            <w:tcW w:w="2694" w:type="dxa"/>
            <w:shd w:val="clear" w:color="auto" w:fill="auto"/>
          </w:tcPr>
          <w:p w14:paraId="6BA952CF" w14:textId="77777777" w:rsidR="00C934BF" w:rsidRPr="00C934BF" w:rsidRDefault="00C934BF" w:rsidP="00C934BF">
            <w:pPr>
              <w:spacing w:before="40" w:after="120"/>
              <w:rPr>
                <w:lang w:val="en-GB"/>
              </w:rPr>
            </w:pPr>
            <w:r w:rsidRPr="00C934BF">
              <w:t>19º informe periódico</w:t>
            </w:r>
          </w:p>
        </w:tc>
        <w:tc>
          <w:tcPr>
            <w:tcW w:w="2408" w:type="dxa"/>
            <w:shd w:val="clear" w:color="auto" w:fill="auto"/>
          </w:tcPr>
          <w:p w14:paraId="59DAC8CE" w14:textId="77777777" w:rsidR="00C934BF" w:rsidRPr="00C934BF" w:rsidRDefault="00C934BF" w:rsidP="00C934BF">
            <w:pPr>
              <w:spacing w:before="40" w:after="120"/>
              <w:rPr>
                <w:lang w:val="en-GB"/>
              </w:rPr>
            </w:pPr>
            <w:r w:rsidRPr="00C934BF">
              <w:t>8 de diciembre de 2009</w:t>
            </w:r>
          </w:p>
        </w:tc>
      </w:tr>
      <w:tr w:rsidR="00C934BF" w:rsidRPr="00C934BF" w14:paraId="7FB972F5" w14:textId="77777777" w:rsidTr="00C934BF">
        <w:trPr>
          <w:trHeight w:val="240"/>
        </w:trPr>
        <w:tc>
          <w:tcPr>
            <w:tcW w:w="2268" w:type="dxa"/>
            <w:shd w:val="clear" w:color="auto" w:fill="auto"/>
          </w:tcPr>
          <w:p w14:paraId="4667E93D" w14:textId="77777777" w:rsidR="00C934BF" w:rsidRPr="00C934BF" w:rsidRDefault="00C934BF" w:rsidP="00C934BF">
            <w:pPr>
              <w:spacing w:before="40" w:after="120"/>
              <w:rPr>
                <w:lang w:val="en-GB"/>
              </w:rPr>
            </w:pPr>
          </w:p>
        </w:tc>
        <w:tc>
          <w:tcPr>
            <w:tcW w:w="2694" w:type="dxa"/>
            <w:shd w:val="clear" w:color="auto" w:fill="auto"/>
          </w:tcPr>
          <w:p w14:paraId="1B6B98A9" w14:textId="77777777" w:rsidR="00C934BF" w:rsidRPr="00C934BF" w:rsidRDefault="00C934BF" w:rsidP="00C934BF">
            <w:pPr>
              <w:spacing w:before="40" w:after="120"/>
              <w:rPr>
                <w:lang w:val="en-GB"/>
              </w:rPr>
            </w:pPr>
            <w:r w:rsidRPr="00C934BF">
              <w:t>20º informe periódico</w:t>
            </w:r>
          </w:p>
        </w:tc>
        <w:tc>
          <w:tcPr>
            <w:tcW w:w="2408" w:type="dxa"/>
            <w:shd w:val="clear" w:color="auto" w:fill="auto"/>
          </w:tcPr>
          <w:p w14:paraId="09CC5A86" w14:textId="77777777" w:rsidR="00C934BF" w:rsidRPr="00C934BF" w:rsidRDefault="00C934BF" w:rsidP="00C934BF">
            <w:pPr>
              <w:spacing w:before="40" w:after="120"/>
              <w:rPr>
                <w:lang w:val="en-GB"/>
              </w:rPr>
            </w:pPr>
            <w:r w:rsidRPr="00C934BF">
              <w:t>8 de diciembre de 2011</w:t>
            </w:r>
          </w:p>
        </w:tc>
      </w:tr>
      <w:tr w:rsidR="00C934BF" w:rsidRPr="00C934BF" w14:paraId="002331B7" w14:textId="77777777" w:rsidTr="00C934BF">
        <w:trPr>
          <w:trHeight w:val="240"/>
        </w:trPr>
        <w:tc>
          <w:tcPr>
            <w:tcW w:w="2268" w:type="dxa"/>
            <w:shd w:val="clear" w:color="auto" w:fill="auto"/>
          </w:tcPr>
          <w:p w14:paraId="087C2E9F" w14:textId="77777777" w:rsidR="00C934BF" w:rsidRPr="00C934BF" w:rsidRDefault="00C934BF" w:rsidP="00C934BF">
            <w:pPr>
              <w:spacing w:before="40" w:after="120"/>
              <w:rPr>
                <w:lang w:val="en-GB"/>
              </w:rPr>
            </w:pPr>
          </w:p>
        </w:tc>
        <w:tc>
          <w:tcPr>
            <w:tcW w:w="2694" w:type="dxa"/>
            <w:shd w:val="clear" w:color="auto" w:fill="auto"/>
          </w:tcPr>
          <w:p w14:paraId="1F1548EE" w14:textId="77777777" w:rsidR="00C934BF" w:rsidRPr="00C934BF" w:rsidRDefault="00C934BF" w:rsidP="00C934BF">
            <w:pPr>
              <w:spacing w:before="40" w:after="120"/>
              <w:rPr>
                <w:lang w:val="en-GB"/>
              </w:rPr>
            </w:pPr>
            <w:r w:rsidRPr="00C934BF">
              <w:t>21</w:t>
            </w:r>
            <w:r w:rsidRPr="00C934BF">
              <w:rPr>
                <w:vertAlign w:val="superscript"/>
              </w:rPr>
              <w:t>er</w:t>
            </w:r>
            <w:r w:rsidRPr="00C934BF">
              <w:t xml:space="preserve"> informe periódico</w:t>
            </w:r>
          </w:p>
        </w:tc>
        <w:tc>
          <w:tcPr>
            <w:tcW w:w="2408" w:type="dxa"/>
            <w:shd w:val="clear" w:color="auto" w:fill="auto"/>
          </w:tcPr>
          <w:p w14:paraId="0E9B8AA9" w14:textId="77777777" w:rsidR="00C934BF" w:rsidRPr="00C934BF" w:rsidRDefault="00C934BF" w:rsidP="00C934BF">
            <w:pPr>
              <w:spacing w:before="40" w:after="120"/>
              <w:rPr>
                <w:lang w:val="en-GB"/>
              </w:rPr>
            </w:pPr>
            <w:r w:rsidRPr="00C934BF">
              <w:t>8 de diciembre de 2013</w:t>
            </w:r>
          </w:p>
        </w:tc>
      </w:tr>
      <w:tr w:rsidR="00C934BF" w:rsidRPr="00C934BF" w14:paraId="66259277" w14:textId="77777777" w:rsidTr="00C934BF">
        <w:trPr>
          <w:trHeight w:val="240"/>
        </w:trPr>
        <w:tc>
          <w:tcPr>
            <w:tcW w:w="2268" w:type="dxa"/>
            <w:shd w:val="clear" w:color="auto" w:fill="auto"/>
          </w:tcPr>
          <w:p w14:paraId="6136F56C" w14:textId="77777777" w:rsidR="00C934BF" w:rsidRPr="00C934BF" w:rsidRDefault="00C934BF" w:rsidP="00C934BF">
            <w:pPr>
              <w:spacing w:before="40" w:after="120"/>
              <w:rPr>
                <w:lang w:val="en-GB"/>
              </w:rPr>
            </w:pPr>
          </w:p>
        </w:tc>
        <w:tc>
          <w:tcPr>
            <w:tcW w:w="2694" w:type="dxa"/>
            <w:shd w:val="clear" w:color="auto" w:fill="auto"/>
          </w:tcPr>
          <w:p w14:paraId="14721611" w14:textId="77777777" w:rsidR="00C934BF" w:rsidRPr="00C934BF" w:rsidRDefault="00C934BF" w:rsidP="00C934BF">
            <w:pPr>
              <w:spacing w:before="40" w:after="120"/>
              <w:rPr>
                <w:lang w:val="en-GB"/>
              </w:rPr>
            </w:pPr>
            <w:r w:rsidRPr="00C934BF">
              <w:t>22º informe periódico</w:t>
            </w:r>
          </w:p>
        </w:tc>
        <w:tc>
          <w:tcPr>
            <w:tcW w:w="2408" w:type="dxa"/>
            <w:shd w:val="clear" w:color="auto" w:fill="auto"/>
          </w:tcPr>
          <w:p w14:paraId="77C54644" w14:textId="77777777" w:rsidR="00C934BF" w:rsidRPr="00C934BF" w:rsidRDefault="00C934BF" w:rsidP="00C934BF">
            <w:pPr>
              <w:spacing w:before="40" w:after="120"/>
              <w:rPr>
                <w:lang w:val="en-GB"/>
              </w:rPr>
            </w:pPr>
            <w:r w:rsidRPr="00C934BF">
              <w:t>8 de diciembre de 2015</w:t>
            </w:r>
          </w:p>
        </w:tc>
      </w:tr>
      <w:tr w:rsidR="00C934BF" w:rsidRPr="00C934BF" w14:paraId="6FFB0B0D" w14:textId="77777777" w:rsidTr="00C934BF">
        <w:trPr>
          <w:trHeight w:val="240"/>
        </w:trPr>
        <w:tc>
          <w:tcPr>
            <w:tcW w:w="2268" w:type="dxa"/>
            <w:shd w:val="clear" w:color="auto" w:fill="auto"/>
          </w:tcPr>
          <w:p w14:paraId="4A70D17F" w14:textId="77777777" w:rsidR="00C934BF" w:rsidRPr="00C934BF" w:rsidRDefault="00C934BF" w:rsidP="00C934BF">
            <w:pPr>
              <w:spacing w:before="40" w:after="120"/>
              <w:rPr>
                <w:lang w:val="en-GB"/>
              </w:rPr>
            </w:pPr>
          </w:p>
        </w:tc>
        <w:tc>
          <w:tcPr>
            <w:tcW w:w="2694" w:type="dxa"/>
            <w:shd w:val="clear" w:color="auto" w:fill="auto"/>
          </w:tcPr>
          <w:p w14:paraId="6521CF0C" w14:textId="77777777" w:rsidR="00C934BF" w:rsidRPr="00C934BF" w:rsidRDefault="00C934BF" w:rsidP="00C934BF">
            <w:pPr>
              <w:spacing w:before="40" w:after="120"/>
              <w:rPr>
                <w:lang w:val="en-GB"/>
              </w:rPr>
            </w:pPr>
            <w:r w:rsidRPr="00C934BF">
              <w:t>23</w:t>
            </w:r>
            <w:r w:rsidRPr="00C934BF">
              <w:rPr>
                <w:vertAlign w:val="superscript"/>
              </w:rPr>
              <w:t>er</w:t>
            </w:r>
            <w:r w:rsidRPr="00C934BF">
              <w:t xml:space="preserve"> informe periódico</w:t>
            </w:r>
          </w:p>
        </w:tc>
        <w:tc>
          <w:tcPr>
            <w:tcW w:w="2408" w:type="dxa"/>
            <w:shd w:val="clear" w:color="auto" w:fill="auto"/>
          </w:tcPr>
          <w:p w14:paraId="5D10FE5D" w14:textId="77777777" w:rsidR="00C934BF" w:rsidRPr="00C934BF" w:rsidRDefault="00C934BF" w:rsidP="00C934BF">
            <w:pPr>
              <w:spacing w:before="40" w:after="120"/>
              <w:rPr>
                <w:lang w:val="en-GB"/>
              </w:rPr>
            </w:pPr>
            <w:r w:rsidRPr="00C934BF">
              <w:t>8 de diciembre de 2017</w:t>
            </w:r>
          </w:p>
        </w:tc>
      </w:tr>
      <w:tr w:rsidR="00C934BF" w:rsidRPr="00C934BF" w14:paraId="2D8888B5" w14:textId="77777777" w:rsidTr="00C934BF">
        <w:trPr>
          <w:trHeight w:val="240"/>
        </w:trPr>
        <w:tc>
          <w:tcPr>
            <w:tcW w:w="2268" w:type="dxa"/>
            <w:shd w:val="clear" w:color="auto" w:fill="auto"/>
          </w:tcPr>
          <w:p w14:paraId="0CE3E6B0" w14:textId="77777777" w:rsidR="00C934BF" w:rsidRPr="00C934BF" w:rsidRDefault="00C934BF" w:rsidP="00C934BF">
            <w:pPr>
              <w:spacing w:before="40" w:after="120"/>
              <w:rPr>
                <w:lang w:val="en-GB"/>
              </w:rPr>
            </w:pPr>
          </w:p>
        </w:tc>
        <w:tc>
          <w:tcPr>
            <w:tcW w:w="2694" w:type="dxa"/>
            <w:shd w:val="clear" w:color="auto" w:fill="auto"/>
          </w:tcPr>
          <w:p w14:paraId="1E15B63F" w14:textId="77777777" w:rsidR="00C934BF" w:rsidRPr="00C934BF" w:rsidRDefault="00C934BF" w:rsidP="00C934BF">
            <w:pPr>
              <w:spacing w:before="40" w:after="120"/>
              <w:rPr>
                <w:lang w:val="en-GB"/>
              </w:rPr>
            </w:pPr>
            <w:r w:rsidRPr="00C934BF">
              <w:t>24º informe periódico</w:t>
            </w:r>
          </w:p>
        </w:tc>
        <w:tc>
          <w:tcPr>
            <w:tcW w:w="2408" w:type="dxa"/>
            <w:shd w:val="clear" w:color="auto" w:fill="auto"/>
          </w:tcPr>
          <w:p w14:paraId="41FD4D3A" w14:textId="77777777" w:rsidR="00C934BF" w:rsidRPr="00C934BF" w:rsidRDefault="00C934BF" w:rsidP="00C934BF">
            <w:pPr>
              <w:spacing w:before="40" w:after="120"/>
              <w:rPr>
                <w:lang w:val="en-GB"/>
              </w:rPr>
            </w:pPr>
            <w:r w:rsidRPr="00C934BF">
              <w:t>8 de diciembre de 2019</w:t>
            </w:r>
          </w:p>
        </w:tc>
      </w:tr>
      <w:tr w:rsidR="00C934BF" w:rsidRPr="00C934BF" w14:paraId="2BB0968A" w14:textId="77777777" w:rsidTr="00C934BF">
        <w:trPr>
          <w:trHeight w:val="240"/>
        </w:trPr>
        <w:tc>
          <w:tcPr>
            <w:tcW w:w="2268" w:type="dxa"/>
            <w:shd w:val="clear" w:color="auto" w:fill="auto"/>
          </w:tcPr>
          <w:p w14:paraId="69F14B0A" w14:textId="77777777" w:rsidR="00C934BF" w:rsidRPr="00C934BF" w:rsidRDefault="00C934BF" w:rsidP="00C934BF">
            <w:pPr>
              <w:spacing w:before="40" w:after="120"/>
              <w:rPr>
                <w:lang w:val="en-GB"/>
              </w:rPr>
            </w:pPr>
          </w:p>
        </w:tc>
        <w:tc>
          <w:tcPr>
            <w:tcW w:w="2694" w:type="dxa"/>
            <w:shd w:val="clear" w:color="auto" w:fill="auto"/>
          </w:tcPr>
          <w:p w14:paraId="68D89CD1" w14:textId="77777777" w:rsidR="00C934BF" w:rsidRPr="00C934BF" w:rsidRDefault="00C934BF" w:rsidP="00C934BF">
            <w:pPr>
              <w:spacing w:before="40" w:after="120"/>
              <w:rPr>
                <w:lang w:val="en-GB"/>
              </w:rPr>
            </w:pPr>
            <w:r w:rsidRPr="00C934BF">
              <w:t>25º informe periódico</w:t>
            </w:r>
          </w:p>
        </w:tc>
        <w:tc>
          <w:tcPr>
            <w:tcW w:w="2408" w:type="dxa"/>
            <w:shd w:val="clear" w:color="auto" w:fill="auto"/>
          </w:tcPr>
          <w:p w14:paraId="5904E420" w14:textId="77777777" w:rsidR="00C934BF" w:rsidRPr="00C934BF" w:rsidRDefault="00C934BF" w:rsidP="00C934BF">
            <w:pPr>
              <w:spacing w:before="40" w:after="120"/>
              <w:rPr>
                <w:lang w:val="en-GB"/>
              </w:rPr>
            </w:pPr>
            <w:r w:rsidRPr="00C934BF">
              <w:t>8 de diciembre de 2021</w:t>
            </w:r>
          </w:p>
        </w:tc>
      </w:tr>
      <w:tr w:rsidR="00C934BF" w:rsidRPr="00C934BF" w14:paraId="6A6CC505" w14:textId="77777777" w:rsidTr="00C934BF">
        <w:trPr>
          <w:trHeight w:val="240"/>
        </w:trPr>
        <w:tc>
          <w:tcPr>
            <w:tcW w:w="2268" w:type="dxa"/>
            <w:shd w:val="clear" w:color="auto" w:fill="auto"/>
          </w:tcPr>
          <w:p w14:paraId="308BE9BA" w14:textId="77777777" w:rsidR="00C934BF" w:rsidRPr="00C934BF" w:rsidRDefault="00C934BF" w:rsidP="00C934BF">
            <w:pPr>
              <w:spacing w:before="40" w:after="120"/>
              <w:rPr>
                <w:lang w:val="en-GB"/>
              </w:rPr>
            </w:pPr>
            <w:r w:rsidRPr="00C934BF">
              <w:t>Belice</w:t>
            </w:r>
          </w:p>
        </w:tc>
        <w:tc>
          <w:tcPr>
            <w:tcW w:w="2694" w:type="dxa"/>
            <w:shd w:val="clear" w:color="auto" w:fill="auto"/>
          </w:tcPr>
          <w:p w14:paraId="029243E4" w14:textId="77777777" w:rsidR="00C934BF" w:rsidRPr="00C934BF" w:rsidRDefault="00C934BF" w:rsidP="00C934BF">
            <w:pPr>
              <w:spacing w:before="40" w:after="120"/>
              <w:rPr>
                <w:lang w:val="en-GB"/>
              </w:rPr>
            </w:pPr>
            <w:r w:rsidRPr="00C934BF">
              <w:t>Informe inicial</w:t>
            </w:r>
          </w:p>
        </w:tc>
        <w:tc>
          <w:tcPr>
            <w:tcW w:w="2408" w:type="dxa"/>
            <w:shd w:val="clear" w:color="auto" w:fill="auto"/>
          </w:tcPr>
          <w:p w14:paraId="40432199" w14:textId="77777777" w:rsidR="00C934BF" w:rsidRPr="00C934BF" w:rsidRDefault="00C934BF" w:rsidP="00C934BF">
            <w:pPr>
              <w:spacing w:before="40" w:after="120"/>
              <w:rPr>
                <w:lang w:val="en-GB"/>
              </w:rPr>
            </w:pPr>
            <w:r w:rsidRPr="00C934BF">
              <w:t>14 de diciembre de 2002</w:t>
            </w:r>
          </w:p>
        </w:tc>
      </w:tr>
      <w:tr w:rsidR="00C934BF" w:rsidRPr="00C934BF" w14:paraId="53330812" w14:textId="77777777" w:rsidTr="00C934BF">
        <w:trPr>
          <w:trHeight w:val="240"/>
        </w:trPr>
        <w:tc>
          <w:tcPr>
            <w:tcW w:w="2268" w:type="dxa"/>
            <w:shd w:val="clear" w:color="auto" w:fill="auto"/>
          </w:tcPr>
          <w:p w14:paraId="69CF4ADF" w14:textId="77777777" w:rsidR="00C934BF" w:rsidRPr="00C934BF" w:rsidRDefault="00C934BF" w:rsidP="00C934BF">
            <w:pPr>
              <w:spacing w:before="40" w:after="120"/>
              <w:rPr>
                <w:lang w:val="en-GB"/>
              </w:rPr>
            </w:pPr>
          </w:p>
        </w:tc>
        <w:tc>
          <w:tcPr>
            <w:tcW w:w="2694" w:type="dxa"/>
            <w:shd w:val="clear" w:color="auto" w:fill="auto"/>
          </w:tcPr>
          <w:p w14:paraId="50784918" w14:textId="77777777" w:rsidR="00C934BF" w:rsidRPr="00C934BF" w:rsidRDefault="00C934BF" w:rsidP="00C934BF">
            <w:pPr>
              <w:spacing w:before="40" w:after="120"/>
              <w:rPr>
                <w:lang w:val="en-GB"/>
              </w:rPr>
            </w:pPr>
            <w:r w:rsidRPr="00C934BF">
              <w:t>Segundo informe periódico</w:t>
            </w:r>
          </w:p>
        </w:tc>
        <w:tc>
          <w:tcPr>
            <w:tcW w:w="2408" w:type="dxa"/>
            <w:shd w:val="clear" w:color="auto" w:fill="auto"/>
          </w:tcPr>
          <w:p w14:paraId="3198EFC4" w14:textId="77777777" w:rsidR="00C934BF" w:rsidRPr="00C934BF" w:rsidRDefault="00C934BF" w:rsidP="00C934BF">
            <w:pPr>
              <w:spacing w:before="40" w:after="120"/>
              <w:rPr>
                <w:lang w:val="en-GB"/>
              </w:rPr>
            </w:pPr>
            <w:r w:rsidRPr="00C934BF">
              <w:t>14 de diciembre de 2004</w:t>
            </w:r>
          </w:p>
        </w:tc>
      </w:tr>
      <w:tr w:rsidR="00C934BF" w:rsidRPr="00C934BF" w14:paraId="466CFA1F" w14:textId="77777777" w:rsidTr="00C934BF">
        <w:trPr>
          <w:trHeight w:val="240"/>
        </w:trPr>
        <w:tc>
          <w:tcPr>
            <w:tcW w:w="2268" w:type="dxa"/>
            <w:shd w:val="clear" w:color="auto" w:fill="auto"/>
          </w:tcPr>
          <w:p w14:paraId="67C97A85" w14:textId="77777777" w:rsidR="00C934BF" w:rsidRPr="00C934BF" w:rsidRDefault="00C934BF" w:rsidP="00C934BF">
            <w:pPr>
              <w:spacing w:before="40" w:after="120"/>
              <w:rPr>
                <w:lang w:val="en-GB"/>
              </w:rPr>
            </w:pPr>
          </w:p>
        </w:tc>
        <w:tc>
          <w:tcPr>
            <w:tcW w:w="2694" w:type="dxa"/>
            <w:shd w:val="clear" w:color="auto" w:fill="auto"/>
          </w:tcPr>
          <w:p w14:paraId="376E344E" w14:textId="77777777" w:rsidR="00C934BF" w:rsidRPr="00C934BF" w:rsidRDefault="00C934BF" w:rsidP="00C934BF">
            <w:pPr>
              <w:spacing w:before="40" w:after="120"/>
              <w:rPr>
                <w:lang w:val="en-GB"/>
              </w:rPr>
            </w:pPr>
            <w:r w:rsidRPr="00C934BF">
              <w:t>Tercer informe periódico</w:t>
            </w:r>
          </w:p>
        </w:tc>
        <w:tc>
          <w:tcPr>
            <w:tcW w:w="2408" w:type="dxa"/>
            <w:shd w:val="clear" w:color="auto" w:fill="auto"/>
          </w:tcPr>
          <w:p w14:paraId="19D97512" w14:textId="77777777" w:rsidR="00C934BF" w:rsidRPr="00C934BF" w:rsidRDefault="00C934BF" w:rsidP="00C934BF">
            <w:pPr>
              <w:spacing w:before="40" w:after="120"/>
              <w:rPr>
                <w:lang w:val="en-GB"/>
              </w:rPr>
            </w:pPr>
            <w:r w:rsidRPr="00C934BF">
              <w:t>14 de diciembre de 2006</w:t>
            </w:r>
          </w:p>
        </w:tc>
      </w:tr>
      <w:tr w:rsidR="00C934BF" w:rsidRPr="00C934BF" w14:paraId="4CE60C0F" w14:textId="77777777" w:rsidTr="00C934BF">
        <w:trPr>
          <w:trHeight w:val="240"/>
        </w:trPr>
        <w:tc>
          <w:tcPr>
            <w:tcW w:w="2268" w:type="dxa"/>
            <w:shd w:val="clear" w:color="auto" w:fill="auto"/>
          </w:tcPr>
          <w:p w14:paraId="5DC45525" w14:textId="77777777" w:rsidR="00C934BF" w:rsidRPr="00C934BF" w:rsidRDefault="00C934BF" w:rsidP="00C934BF">
            <w:pPr>
              <w:spacing w:before="40" w:after="120"/>
              <w:rPr>
                <w:lang w:val="en-GB"/>
              </w:rPr>
            </w:pPr>
          </w:p>
        </w:tc>
        <w:tc>
          <w:tcPr>
            <w:tcW w:w="2694" w:type="dxa"/>
            <w:shd w:val="clear" w:color="auto" w:fill="auto"/>
          </w:tcPr>
          <w:p w14:paraId="50035D22" w14:textId="77777777" w:rsidR="00C934BF" w:rsidRPr="00C934BF" w:rsidRDefault="00C934BF" w:rsidP="00C934BF">
            <w:pPr>
              <w:spacing w:before="40" w:after="120"/>
              <w:rPr>
                <w:lang w:val="en-GB"/>
              </w:rPr>
            </w:pPr>
            <w:r w:rsidRPr="00C934BF">
              <w:t>Cuarto informe periódico</w:t>
            </w:r>
          </w:p>
        </w:tc>
        <w:tc>
          <w:tcPr>
            <w:tcW w:w="2408" w:type="dxa"/>
            <w:shd w:val="clear" w:color="auto" w:fill="auto"/>
          </w:tcPr>
          <w:p w14:paraId="2C18C263" w14:textId="77777777" w:rsidR="00C934BF" w:rsidRPr="00C934BF" w:rsidRDefault="00C934BF" w:rsidP="00C934BF">
            <w:pPr>
              <w:spacing w:before="40" w:after="120"/>
              <w:rPr>
                <w:lang w:val="en-GB"/>
              </w:rPr>
            </w:pPr>
            <w:r w:rsidRPr="00C934BF">
              <w:t>14 de diciembre de 2008</w:t>
            </w:r>
          </w:p>
        </w:tc>
      </w:tr>
      <w:tr w:rsidR="00C934BF" w:rsidRPr="00C934BF" w14:paraId="2C605463" w14:textId="77777777" w:rsidTr="00C934BF">
        <w:trPr>
          <w:trHeight w:val="240"/>
        </w:trPr>
        <w:tc>
          <w:tcPr>
            <w:tcW w:w="2268" w:type="dxa"/>
            <w:shd w:val="clear" w:color="auto" w:fill="auto"/>
          </w:tcPr>
          <w:p w14:paraId="306968DA" w14:textId="77777777" w:rsidR="00C934BF" w:rsidRPr="00C934BF" w:rsidRDefault="00C934BF" w:rsidP="00C934BF">
            <w:pPr>
              <w:spacing w:before="40" w:after="120"/>
              <w:rPr>
                <w:lang w:val="en-GB"/>
              </w:rPr>
            </w:pPr>
          </w:p>
        </w:tc>
        <w:tc>
          <w:tcPr>
            <w:tcW w:w="2694" w:type="dxa"/>
            <w:shd w:val="clear" w:color="auto" w:fill="auto"/>
          </w:tcPr>
          <w:p w14:paraId="56E83F06" w14:textId="77777777" w:rsidR="00C934BF" w:rsidRPr="00C934BF" w:rsidRDefault="00C934BF" w:rsidP="00C934BF">
            <w:pPr>
              <w:spacing w:before="40" w:after="120"/>
              <w:rPr>
                <w:lang w:val="en-GB"/>
              </w:rPr>
            </w:pPr>
            <w:r w:rsidRPr="00C934BF">
              <w:t>Quinto informe periódico</w:t>
            </w:r>
          </w:p>
        </w:tc>
        <w:tc>
          <w:tcPr>
            <w:tcW w:w="2408" w:type="dxa"/>
            <w:shd w:val="clear" w:color="auto" w:fill="auto"/>
          </w:tcPr>
          <w:p w14:paraId="26C69C21" w14:textId="77777777" w:rsidR="00C934BF" w:rsidRPr="00C934BF" w:rsidRDefault="00C934BF" w:rsidP="00C934BF">
            <w:pPr>
              <w:spacing w:before="40" w:after="120"/>
              <w:rPr>
                <w:lang w:val="en-GB"/>
              </w:rPr>
            </w:pPr>
            <w:r w:rsidRPr="00C934BF">
              <w:t>14 de diciembre de 2010</w:t>
            </w:r>
          </w:p>
        </w:tc>
      </w:tr>
      <w:tr w:rsidR="00C934BF" w:rsidRPr="00C934BF" w14:paraId="309E813E" w14:textId="77777777" w:rsidTr="00C934BF">
        <w:trPr>
          <w:trHeight w:val="240"/>
        </w:trPr>
        <w:tc>
          <w:tcPr>
            <w:tcW w:w="2268" w:type="dxa"/>
            <w:shd w:val="clear" w:color="auto" w:fill="auto"/>
          </w:tcPr>
          <w:p w14:paraId="06922EDD" w14:textId="77777777" w:rsidR="00C934BF" w:rsidRPr="00C934BF" w:rsidRDefault="00C934BF" w:rsidP="00C934BF">
            <w:pPr>
              <w:spacing w:before="40" w:after="120"/>
              <w:rPr>
                <w:lang w:val="en-GB"/>
              </w:rPr>
            </w:pPr>
          </w:p>
        </w:tc>
        <w:tc>
          <w:tcPr>
            <w:tcW w:w="2694" w:type="dxa"/>
            <w:shd w:val="clear" w:color="auto" w:fill="auto"/>
          </w:tcPr>
          <w:p w14:paraId="311C800B" w14:textId="77777777" w:rsidR="00C934BF" w:rsidRPr="00C934BF" w:rsidRDefault="00C934BF" w:rsidP="00C934BF">
            <w:pPr>
              <w:spacing w:before="40" w:after="120"/>
              <w:rPr>
                <w:lang w:val="en-GB"/>
              </w:rPr>
            </w:pPr>
            <w:r w:rsidRPr="00C934BF">
              <w:t>Sexto informe periódico</w:t>
            </w:r>
          </w:p>
        </w:tc>
        <w:tc>
          <w:tcPr>
            <w:tcW w:w="2408" w:type="dxa"/>
            <w:shd w:val="clear" w:color="auto" w:fill="auto"/>
          </w:tcPr>
          <w:p w14:paraId="2D6902D5" w14:textId="77777777" w:rsidR="00C934BF" w:rsidRPr="00C934BF" w:rsidRDefault="00C934BF" w:rsidP="00C934BF">
            <w:pPr>
              <w:spacing w:before="40" w:after="120"/>
              <w:rPr>
                <w:lang w:val="en-GB"/>
              </w:rPr>
            </w:pPr>
            <w:r w:rsidRPr="00C934BF">
              <w:t>14 de diciembre de 2012</w:t>
            </w:r>
          </w:p>
        </w:tc>
      </w:tr>
      <w:tr w:rsidR="00C934BF" w:rsidRPr="00C934BF" w14:paraId="0CE06A62" w14:textId="77777777" w:rsidTr="00C934BF">
        <w:trPr>
          <w:trHeight w:val="240"/>
        </w:trPr>
        <w:tc>
          <w:tcPr>
            <w:tcW w:w="2268" w:type="dxa"/>
            <w:shd w:val="clear" w:color="auto" w:fill="auto"/>
          </w:tcPr>
          <w:p w14:paraId="4BD0F586" w14:textId="77777777" w:rsidR="00C934BF" w:rsidRPr="00C934BF" w:rsidRDefault="00C934BF" w:rsidP="00C934BF">
            <w:pPr>
              <w:spacing w:before="40" w:after="120"/>
              <w:rPr>
                <w:lang w:val="en-GB"/>
              </w:rPr>
            </w:pPr>
          </w:p>
        </w:tc>
        <w:tc>
          <w:tcPr>
            <w:tcW w:w="2694" w:type="dxa"/>
            <w:shd w:val="clear" w:color="auto" w:fill="auto"/>
          </w:tcPr>
          <w:p w14:paraId="2A67F2E4" w14:textId="77777777" w:rsidR="00C934BF" w:rsidRPr="00C934BF" w:rsidRDefault="00C934BF" w:rsidP="00C934BF">
            <w:pPr>
              <w:spacing w:before="40" w:after="120"/>
              <w:rPr>
                <w:lang w:val="en-GB"/>
              </w:rPr>
            </w:pPr>
            <w:r w:rsidRPr="00C934BF">
              <w:t>Séptimo informe periódico</w:t>
            </w:r>
          </w:p>
        </w:tc>
        <w:tc>
          <w:tcPr>
            <w:tcW w:w="2408" w:type="dxa"/>
            <w:shd w:val="clear" w:color="auto" w:fill="auto"/>
          </w:tcPr>
          <w:p w14:paraId="70DDED2A" w14:textId="77777777" w:rsidR="00C934BF" w:rsidRPr="00C934BF" w:rsidRDefault="00C934BF" w:rsidP="00C934BF">
            <w:pPr>
              <w:spacing w:before="40" w:after="120"/>
              <w:rPr>
                <w:lang w:val="en-GB"/>
              </w:rPr>
            </w:pPr>
            <w:r w:rsidRPr="00C934BF">
              <w:t>14 de diciembre de 2014</w:t>
            </w:r>
          </w:p>
        </w:tc>
      </w:tr>
      <w:tr w:rsidR="00C934BF" w:rsidRPr="00C934BF" w14:paraId="57ECE397" w14:textId="77777777" w:rsidTr="00C934BF">
        <w:trPr>
          <w:trHeight w:val="240"/>
        </w:trPr>
        <w:tc>
          <w:tcPr>
            <w:tcW w:w="2268" w:type="dxa"/>
            <w:shd w:val="clear" w:color="auto" w:fill="auto"/>
          </w:tcPr>
          <w:p w14:paraId="185DEA7A" w14:textId="77777777" w:rsidR="00C934BF" w:rsidRPr="00C934BF" w:rsidRDefault="00C934BF" w:rsidP="00C934BF">
            <w:pPr>
              <w:spacing w:before="40" w:after="120"/>
              <w:rPr>
                <w:lang w:val="en-GB"/>
              </w:rPr>
            </w:pPr>
          </w:p>
        </w:tc>
        <w:tc>
          <w:tcPr>
            <w:tcW w:w="2694" w:type="dxa"/>
            <w:shd w:val="clear" w:color="auto" w:fill="auto"/>
          </w:tcPr>
          <w:p w14:paraId="65F8F8A0" w14:textId="77777777" w:rsidR="00C934BF" w:rsidRPr="00C934BF" w:rsidRDefault="00C934BF" w:rsidP="00C934BF">
            <w:pPr>
              <w:spacing w:before="40" w:after="120"/>
              <w:rPr>
                <w:lang w:val="en-GB"/>
              </w:rPr>
            </w:pPr>
            <w:r w:rsidRPr="00C934BF">
              <w:t>Octavo informe periódico</w:t>
            </w:r>
          </w:p>
        </w:tc>
        <w:tc>
          <w:tcPr>
            <w:tcW w:w="2408" w:type="dxa"/>
            <w:shd w:val="clear" w:color="auto" w:fill="auto"/>
          </w:tcPr>
          <w:p w14:paraId="1B66F5B5" w14:textId="77777777" w:rsidR="00C934BF" w:rsidRPr="00C934BF" w:rsidRDefault="00C934BF" w:rsidP="00C934BF">
            <w:pPr>
              <w:spacing w:before="40" w:after="120"/>
              <w:rPr>
                <w:lang w:val="en-GB"/>
              </w:rPr>
            </w:pPr>
            <w:r w:rsidRPr="00C934BF">
              <w:t>14 de diciembre de 2016</w:t>
            </w:r>
          </w:p>
        </w:tc>
      </w:tr>
      <w:tr w:rsidR="00C934BF" w:rsidRPr="00C934BF" w14:paraId="2DBDC683" w14:textId="77777777" w:rsidTr="00C934BF">
        <w:trPr>
          <w:trHeight w:val="240"/>
        </w:trPr>
        <w:tc>
          <w:tcPr>
            <w:tcW w:w="2268" w:type="dxa"/>
            <w:shd w:val="clear" w:color="auto" w:fill="auto"/>
          </w:tcPr>
          <w:p w14:paraId="35E3F298" w14:textId="77777777" w:rsidR="00C934BF" w:rsidRPr="00C934BF" w:rsidRDefault="00C934BF" w:rsidP="00C934BF">
            <w:pPr>
              <w:spacing w:before="40" w:after="120"/>
              <w:rPr>
                <w:lang w:val="en-GB"/>
              </w:rPr>
            </w:pPr>
          </w:p>
        </w:tc>
        <w:tc>
          <w:tcPr>
            <w:tcW w:w="2694" w:type="dxa"/>
            <w:shd w:val="clear" w:color="auto" w:fill="auto"/>
          </w:tcPr>
          <w:p w14:paraId="04DE89CA" w14:textId="77777777" w:rsidR="00C934BF" w:rsidRPr="00C934BF" w:rsidRDefault="00C934BF" w:rsidP="00C934BF">
            <w:pPr>
              <w:spacing w:before="40" w:after="120"/>
              <w:rPr>
                <w:lang w:val="en-GB"/>
              </w:rPr>
            </w:pPr>
            <w:r w:rsidRPr="00C934BF">
              <w:t>Noveno informe periódico</w:t>
            </w:r>
          </w:p>
        </w:tc>
        <w:tc>
          <w:tcPr>
            <w:tcW w:w="2408" w:type="dxa"/>
            <w:shd w:val="clear" w:color="auto" w:fill="auto"/>
          </w:tcPr>
          <w:p w14:paraId="6858B251" w14:textId="77777777" w:rsidR="00C934BF" w:rsidRPr="00C934BF" w:rsidRDefault="00C934BF" w:rsidP="00C934BF">
            <w:pPr>
              <w:spacing w:before="40" w:after="120"/>
              <w:rPr>
                <w:lang w:val="en-GB"/>
              </w:rPr>
            </w:pPr>
            <w:r w:rsidRPr="00C934BF">
              <w:t>14 de diciembre de 2018</w:t>
            </w:r>
          </w:p>
        </w:tc>
      </w:tr>
      <w:tr w:rsidR="00C934BF" w:rsidRPr="00C934BF" w14:paraId="7CF50A15" w14:textId="77777777" w:rsidTr="00C934BF">
        <w:trPr>
          <w:trHeight w:val="240"/>
        </w:trPr>
        <w:tc>
          <w:tcPr>
            <w:tcW w:w="2268" w:type="dxa"/>
            <w:shd w:val="clear" w:color="auto" w:fill="auto"/>
          </w:tcPr>
          <w:p w14:paraId="64755772" w14:textId="77777777" w:rsidR="00C934BF" w:rsidRPr="00C934BF" w:rsidRDefault="00C934BF" w:rsidP="00C934BF">
            <w:pPr>
              <w:spacing w:before="40" w:after="120"/>
              <w:rPr>
                <w:lang w:val="en-GB"/>
              </w:rPr>
            </w:pPr>
          </w:p>
        </w:tc>
        <w:tc>
          <w:tcPr>
            <w:tcW w:w="2694" w:type="dxa"/>
            <w:shd w:val="clear" w:color="auto" w:fill="auto"/>
          </w:tcPr>
          <w:p w14:paraId="04A891AD" w14:textId="77777777" w:rsidR="00C934BF" w:rsidRPr="00C934BF" w:rsidRDefault="00C934BF" w:rsidP="00C934BF">
            <w:pPr>
              <w:spacing w:before="40" w:after="120"/>
              <w:rPr>
                <w:lang w:val="en-GB"/>
              </w:rPr>
            </w:pPr>
            <w:r w:rsidRPr="00C934BF">
              <w:t>Décimo informe periódico</w:t>
            </w:r>
          </w:p>
        </w:tc>
        <w:tc>
          <w:tcPr>
            <w:tcW w:w="2408" w:type="dxa"/>
            <w:shd w:val="clear" w:color="auto" w:fill="auto"/>
          </w:tcPr>
          <w:p w14:paraId="51E9447B" w14:textId="77777777" w:rsidR="00C934BF" w:rsidRPr="00C934BF" w:rsidRDefault="00C934BF" w:rsidP="00C934BF">
            <w:pPr>
              <w:spacing w:before="40" w:after="120"/>
              <w:rPr>
                <w:lang w:val="en-GB"/>
              </w:rPr>
            </w:pPr>
            <w:r w:rsidRPr="00C934BF">
              <w:t>14 de diciembre de 2020</w:t>
            </w:r>
          </w:p>
        </w:tc>
      </w:tr>
      <w:tr w:rsidR="00C934BF" w:rsidRPr="00C934BF" w14:paraId="37AF11C7" w14:textId="77777777" w:rsidTr="00C934BF">
        <w:trPr>
          <w:trHeight w:val="240"/>
        </w:trPr>
        <w:tc>
          <w:tcPr>
            <w:tcW w:w="2268" w:type="dxa"/>
            <w:shd w:val="clear" w:color="auto" w:fill="auto"/>
          </w:tcPr>
          <w:p w14:paraId="5F90BAF1" w14:textId="77777777" w:rsidR="00C934BF" w:rsidRPr="00C934BF" w:rsidRDefault="00C934BF" w:rsidP="00C934BF">
            <w:pPr>
              <w:spacing w:before="40" w:after="120"/>
              <w:rPr>
                <w:lang w:val="en-GB"/>
              </w:rPr>
            </w:pPr>
          </w:p>
        </w:tc>
        <w:tc>
          <w:tcPr>
            <w:tcW w:w="2694" w:type="dxa"/>
            <w:shd w:val="clear" w:color="auto" w:fill="auto"/>
          </w:tcPr>
          <w:p w14:paraId="4E609E5F" w14:textId="77777777" w:rsidR="00C934BF" w:rsidRPr="00C934BF" w:rsidRDefault="00C934BF" w:rsidP="00C934BF">
            <w:pPr>
              <w:spacing w:before="40" w:after="120"/>
              <w:rPr>
                <w:lang w:val="en-GB"/>
              </w:rPr>
            </w:pPr>
            <w:r w:rsidRPr="00C934BF">
              <w:t>11º informe</w:t>
            </w:r>
          </w:p>
        </w:tc>
        <w:tc>
          <w:tcPr>
            <w:tcW w:w="2408" w:type="dxa"/>
            <w:shd w:val="clear" w:color="auto" w:fill="auto"/>
          </w:tcPr>
          <w:p w14:paraId="6BA86EC9" w14:textId="77777777" w:rsidR="00C934BF" w:rsidRPr="00C934BF" w:rsidRDefault="00C934BF" w:rsidP="00C934BF">
            <w:pPr>
              <w:spacing w:before="40" w:after="120"/>
              <w:rPr>
                <w:lang w:val="en-GB"/>
              </w:rPr>
            </w:pPr>
            <w:r w:rsidRPr="00C934BF">
              <w:t>14 de diciembre de 2022</w:t>
            </w:r>
          </w:p>
        </w:tc>
      </w:tr>
      <w:tr w:rsidR="00C934BF" w:rsidRPr="00C934BF" w14:paraId="75D42E89" w14:textId="77777777" w:rsidTr="00C934BF">
        <w:trPr>
          <w:trHeight w:val="240"/>
        </w:trPr>
        <w:tc>
          <w:tcPr>
            <w:tcW w:w="2268" w:type="dxa"/>
            <w:shd w:val="clear" w:color="auto" w:fill="auto"/>
          </w:tcPr>
          <w:p w14:paraId="5249C367" w14:textId="77777777" w:rsidR="00C934BF" w:rsidRPr="00C934BF" w:rsidRDefault="00C934BF" w:rsidP="00C934BF">
            <w:pPr>
              <w:spacing w:before="40" w:after="120"/>
              <w:rPr>
                <w:lang w:val="en-GB"/>
              </w:rPr>
            </w:pPr>
            <w:r w:rsidRPr="00C934BF">
              <w:t>Burkina Faso</w:t>
            </w:r>
          </w:p>
        </w:tc>
        <w:tc>
          <w:tcPr>
            <w:tcW w:w="2694" w:type="dxa"/>
            <w:shd w:val="clear" w:color="auto" w:fill="auto"/>
          </w:tcPr>
          <w:p w14:paraId="72DA2486" w14:textId="77777777" w:rsidR="00C934BF" w:rsidRPr="00C934BF" w:rsidRDefault="00C934BF" w:rsidP="00C934BF">
            <w:pPr>
              <w:spacing w:before="40" w:after="120"/>
            </w:pPr>
            <w:r w:rsidRPr="00C934BF">
              <w:t>Informes periódicos 20º a 22º combinados</w:t>
            </w:r>
          </w:p>
        </w:tc>
        <w:tc>
          <w:tcPr>
            <w:tcW w:w="2408" w:type="dxa"/>
            <w:shd w:val="clear" w:color="auto" w:fill="auto"/>
          </w:tcPr>
          <w:p w14:paraId="35B82E47" w14:textId="77777777" w:rsidR="00C934BF" w:rsidRPr="00C934BF" w:rsidRDefault="00C934BF" w:rsidP="00C934BF">
            <w:pPr>
              <w:spacing w:before="40" w:after="120"/>
              <w:rPr>
                <w:lang w:val="en-GB"/>
              </w:rPr>
            </w:pPr>
            <w:r w:rsidRPr="00C934BF">
              <w:t>17 de agosto de 2017</w:t>
            </w:r>
          </w:p>
        </w:tc>
      </w:tr>
      <w:tr w:rsidR="00C934BF" w:rsidRPr="00C934BF" w14:paraId="426C42A5" w14:textId="77777777" w:rsidTr="00C934BF">
        <w:trPr>
          <w:trHeight w:val="240"/>
        </w:trPr>
        <w:tc>
          <w:tcPr>
            <w:tcW w:w="2268" w:type="dxa"/>
            <w:shd w:val="clear" w:color="auto" w:fill="auto"/>
          </w:tcPr>
          <w:p w14:paraId="680A2851" w14:textId="77777777" w:rsidR="00C934BF" w:rsidRPr="00C934BF" w:rsidRDefault="00C934BF" w:rsidP="00C934BF">
            <w:pPr>
              <w:spacing w:before="40" w:after="120"/>
              <w:rPr>
                <w:lang w:val="en-GB"/>
              </w:rPr>
            </w:pPr>
          </w:p>
        </w:tc>
        <w:tc>
          <w:tcPr>
            <w:tcW w:w="2694" w:type="dxa"/>
            <w:shd w:val="clear" w:color="auto" w:fill="auto"/>
          </w:tcPr>
          <w:p w14:paraId="68B990A7" w14:textId="77777777" w:rsidR="00C934BF" w:rsidRPr="00C934BF" w:rsidRDefault="00C934BF" w:rsidP="00C934BF">
            <w:pPr>
              <w:spacing w:before="40" w:after="120"/>
              <w:rPr>
                <w:lang w:val="en-GB"/>
              </w:rPr>
            </w:pPr>
            <w:r w:rsidRPr="00C934BF">
              <w:t>23</w:t>
            </w:r>
            <w:r w:rsidRPr="00C934BF">
              <w:rPr>
                <w:vertAlign w:val="superscript"/>
              </w:rPr>
              <w:t>er</w:t>
            </w:r>
            <w:r w:rsidRPr="00C934BF">
              <w:t xml:space="preserve"> informe periódico</w:t>
            </w:r>
          </w:p>
        </w:tc>
        <w:tc>
          <w:tcPr>
            <w:tcW w:w="2408" w:type="dxa"/>
            <w:shd w:val="clear" w:color="auto" w:fill="auto"/>
          </w:tcPr>
          <w:p w14:paraId="31EF3FB8" w14:textId="77777777" w:rsidR="00C934BF" w:rsidRPr="00C934BF" w:rsidRDefault="00C934BF" w:rsidP="00C934BF">
            <w:pPr>
              <w:spacing w:before="40" w:after="120"/>
              <w:rPr>
                <w:lang w:val="en-GB"/>
              </w:rPr>
            </w:pPr>
            <w:r w:rsidRPr="00C934BF">
              <w:t>17 de agosto de 2019</w:t>
            </w:r>
          </w:p>
        </w:tc>
      </w:tr>
      <w:tr w:rsidR="00C934BF" w:rsidRPr="00C934BF" w14:paraId="5AF56575" w14:textId="77777777" w:rsidTr="00C934BF">
        <w:trPr>
          <w:trHeight w:val="240"/>
        </w:trPr>
        <w:tc>
          <w:tcPr>
            <w:tcW w:w="2268" w:type="dxa"/>
            <w:shd w:val="clear" w:color="auto" w:fill="auto"/>
          </w:tcPr>
          <w:p w14:paraId="4E4594C0" w14:textId="77777777" w:rsidR="00C934BF" w:rsidRPr="00C934BF" w:rsidRDefault="00C934BF" w:rsidP="00C934BF">
            <w:pPr>
              <w:spacing w:before="40" w:after="120"/>
              <w:rPr>
                <w:lang w:val="en-GB"/>
              </w:rPr>
            </w:pPr>
          </w:p>
        </w:tc>
        <w:tc>
          <w:tcPr>
            <w:tcW w:w="2694" w:type="dxa"/>
            <w:shd w:val="clear" w:color="auto" w:fill="auto"/>
          </w:tcPr>
          <w:p w14:paraId="63E9FEBC" w14:textId="4F9E56EE" w:rsidR="00C934BF" w:rsidRPr="00C934BF" w:rsidRDefault="00C934BF" w:rsidP="00330372">
            <w:pPr>
              <w:spacing w:before="40" w:after="120"/>
              <w:rPr>
                <w:lang w:val="en-GB"/>
              </w:rPr>
            </w:pPr>
            <w:r w:rsidRPr="00C934BF">
              <w:t>24º informe periódico</w:t>
            </w:r>
          </w:p>
        </w:tc>
        <w:tc>
          <w:tcPr>
            <w:tcW w:w="2408" w:type="dxa"/>
            <w:shd w:val="clear" w:color="auto" w:fill="auto"/>
          </w:tcPr>
          <w:p w14:paraId="4896C44C" w14:textId="0879BA83" w:rsidR="00C934BF" w:rsidRPr="00C934BF" w:rsidRDefault="00C934BF" w:rsidP="00330372">
            <w:pPr>
              <w:spacing w:before="40" w:after="120"/>
              <w:rPr>
                <w:lang w:val="en-GB"/>
              </w:rPr>
            </w:pPr>
            <w:r w:rsidRPr="00C934BF">
              <w:t>17 de agosto de 2021</w:t>
            </w:r>
          </w:p>
        </w:tc>
      </w:tr>
      <w:tr w:rsidR="00330372" w:rsidRPr="00C934BF" w14:paraId="53609DC8" w14:textId="77777777" w:rsidTr="00C934BF">
        <w:trPr>
          <w:trHeight w:val="240"/>
        </w:trPr>
        <w:tc>
          <w:tcPr>
            <w:tcW w:w="2268" w:type="dxa"/>
            <w:shd w:val="clear" w:color="auto" w:fill="auto"/>
          </w:tcPr>
          <w:p w14:paraId="5F228169" w14:textId="77777777" w:rsidR="00330372" w:rsidRPr="00C934BF" w:rsidRDefault="00330372" w:rsidP="00C934BF">
            <w:pPr>
              <w:spacing w:before="40" w:after="120"/>
              <w:rPr>
                <w:lang w:val="en-GB"/>
              </w:rPr>
            </w:pPr>
          </w:p>
        </w:tc>
        <w:tc>
          <w:tcPr>
            <w:tcW w:w="2694" w:type="dxa"/>
            <w:shd w:val="clear" w:color="auto" w:fill="auto"/>
          </w:tcPr>
          <w:p w14:paraId="49CB7EC0" w14:textId="7BE1D7C9" w:rsidR="00330372" w:rsidRPr="00C934BF" w:rsidRDefault="00330372" w:rsidP="00C934BF">
            <w:pPr>
              <w:spacing w:before="40" w:after="120"/>
            </w:pPr>
            <w:r w:rsidRPr="00C934BF">
              <w:t>25º informe periódico</w:t>
            </w:r>
          </w:p>
        </w:tc>
        <w:tc>
          <w:tcPr>
            <w:tcW w:w="2408" w:type="dxa"/>
            <w:shd w:val="clear" w:color="auto" w:fill="auto"/>
          </w:tcPr>
          <w:p w14:paraId="1ECA5662" w14:textId="7E4246AD" w:rsidR="00330372" w:rsidRPr="00C934BF" w:rsidRDefault="00330372" w:rsidP="00C934BF">
            <w:pPr>
              <w:spacing w:before="40" w:after="120"/>
            </w:pPr>
            <w:r w:rsidRPr="00C934BF">
              <w:t>17 de agosto de 2023</w:t>
            </w:r>
          </w:p>
        </w:tc>
      </w:tr>
      <w:tr w:rsidR="00C934BF" w:rsidRPr="00C934BF" w14:paraId="2EB4978C" w14:textId="77777777" w:rsidTr="00C934BF">
        <w:trPr>
          <w:trHeight w:val="240"/>
        </w:trPr>
        <w:tc>
          <w:tcPr>
            <w:tcW w:w="2268" w:type="dxa"/>
            <w:shd w:val="clear" w:color="auto" w:fill="auto"/>
          </w:tcPr>
          <w:p w14:paraId="13422F25" w14:textId="77777777" w:rsidR="00C934BF" w:rsidRPr="00C934BF" w:rsidRDefault="00C934BF" w:rsidP="00C934BF">
            <w:pPr>
              <w:spacing w:before="40" w:after="120"/>
              <w:rPr>
                <w:lang w:val="en-GB"/>
              </w:rPr>
            </w:pPr>
            <w:r w:rsidRPr="00C934BF">
              <w:t>Burundi</w:t>
            </w:r>
          </w:p>
        </w:tc>
        <w:tc>
          <w:tcPr>
            <w:tcW w:w="2694" w:type="dxa"/>
            <w:shd w:val="clear" w:color="auto" w:fill="auto"/>
          </w:tcPr>
          <w:p w14:paraId="6D1758A9" w14:textId="77777777" w:rsidR="00C934BF" w:rsidRPr="00C934BF" w:rsidRDefault="00C934BF" w:rsidP="00C934BF">
            <w:pPr>
              <w:spacing w:before="40" w:after="120"/>
              <w:rPr>
                <w:lang w:val="en-GB"/>
              </w:rPr>
            </w:pPr>
            <w:r w:rsidRPr="00C934BF">
              <w:t>11º informe periódico</w:t>
            </w:r>
          </w:p>
        </w:tc>
        <w:tc>
          <w:tcPr>
            <w:tcW w:w="2408" w:type="dxa"/>
            <w:shd w:val="clear" w:color="auto" w:fill="auto"/>
          </w:tcPr>
          <w:p w14:paraId="33B12A68" w14:textId="77777777" w:rsidR="00C934BF" w:rsidRPr="00C934BF" w:rsidRDefault="00C934BF" w:rsidP="00C934BF">
            <w:pPr>
              <w:spacing w:before="40" w:after="120"/>
              <w:rPr>
                <w:lang w:val="en-GB"/>
              </w:rPr>
            </w:pPr>
            <w:r w:rsidRPr="00C934BF">
              <w:t>26 de noviembre de 1998</w:t>
            </w:r>
          </w:p>
        </w:tc>
      </w:tr>
      <w:tr w:rsidR="00C934BF" w:rsidRPr="00C934BF" w14:paraId="5E0B8618" w14:textId="77777777" w:rsidTr="00C934BF">
        <w:trPr>
          <w:trHeight w:val="240"/>
        </w:trPr>
        <w:tc>
          <w:tcPr>
            <w:tcW w:w="2268" w:type="dxa"/>
            <w:shd w:val="clear" w:color="auto" w:fill="auto"/>
          </w:tcPr>
          <w:p w14:paraId="61269F70" w14:textId="77777777" w:rsidR="00C934BF" w:rsidRPr="00C934BF" w:rsidRDefault="00C934BF" w:rsidP="00C934BF">
            <w:pPr>
              <w:spacing w:before="40" w:after="120"/>
              <w:rPr>
                <w:lang w:val="en-GB"/>
              </w:rPr>
            </w:pPr>
          </w:p>
        </w:tc>
        <w:tc>
          <w:tcPr>
            <w:tcW w:w="2694" w:type="dxa"/>
            <w:shd w:val="clear" w:color="auto" w:fill="auto"/>
          </w:tcPr>
          <w:p w14:paraId="21BF73C4" w14:textId="77777777" w:rsidR="00C934BF" w:rsidRPr="00C934BF" w:rsidRDefault="00C934BF" w:rsidP="00C934BF">
            <w:pPr>
              <w:spacing w:before="40" w:after="120"/>
              <w:rPr>
                <w:lang w:val="en-GB"/>
              </w:rPr>
            </w:pPr>
            <w:r w:rsidRPr="00C934BF">
              <w:t>12º informe periódico</w:t>
            </w:r>
          </w:p>
        </w:tc>
        <w:tc>
          <w:tcPr>
            <w:tcW w:w="2408" w:type="dxa"/>
            <w:shd w:val="clear" w:color="auto" w:fill="auto"/>
          </w:tcPr>
          <w:p w14:paraId="48C8E525" w14:textId="77777777" w:rsidR="00C934BF" w:rsidRPr="00C934BF" w:rsidRDefault="00C934BF" w:rsidP="00C934BF">
            <w:pPr>
              <w:spacing w:before="40" w:after="120"/>
              <w:rPr>
                <w:lang w:val="en-GB"/>
              </w:rPr>
            </w:pPr>
            <w:r w:rsidRPr="00C934BF">
              <w:t>26 de noviembre de 2000</w:t>
            </w:r>
          </w:p>
        </w:tc>
      </w:tr>
      <w:tr w:rsidR="00C934BF" w:rsidRPr="00C934BF" w14:paraId="268E1FA6" w14:textId="77777777" w:rsidTr="00C934BF">
        <w:trPr>
          <w:trHeight w:val="240"/>
        </w:trPr>
        <w:tc>
          <w:tcPr>
            <w:tcW w:w="2268" w:type="dxa"/>
            <w:shd w:val="clear" w:color="auto" w:fill="auto"/>
          </w:tcPr>
          <w:p w14:paraId="7B2435C2" w14:textId="77777777" w:rsidR="00C934BF" w:rsidRPr="00C934BF" w:rsidRDefault="00C934BF" w:rsidP="00C934BF">
            <w:pPr>
              <w:spacing w:before="40" w:after="120"/>
              <w:rPr>
                <w:lang w:val="en-GB"/>
              </w:rPr>
            </w:pPr>
          </w:p>
        </w:tc>
        <w:tc>
          <w:tcPr>
            <w:tcW w:w="2694" w:type="dxa"/>
            <w:shd w:val="clear" w:color="auto" w:fill="auto"/>
          </w:tcPr>
          <w:p w14:paraId="372F5B06" w14:textId="77777777" w:rsidR="00C934BF" w:rsidRPr="00C934BF" w:rsidRDefault="00C934BF" w:rsidP="00C934BF">
            <w:pPr>
              <w:spacing w:before="40" w:after="120"/>
              <w:rPr>
                <w:lang w:val="en-GB"/>
              </w:rPr>
            </w:pPr>
            <w:r w:rsidRPr="00C934BF">
              <w:t>13</w:t>
            </w:r>
            <w:r w:rsidRPr="00C934BF">
              <w:rPr>
                <w:vertAlign w:val="superscript"/>
              </w:rPr>
              <w:t>er</w:t>
            </w:r>
            <w:r w:rsidRPr="00C934BF">
              <w:t xml:space="preserve"> informe periódico</w:t>
            </w:r>
          </w:p>
        </w:tc>
        <w:tc>
          <w:tcPr>
            <w:tcW w:w="2408" w:type="dxa"/>
            <w:shd w:val="clear" w:color="auto" w:fill="auto"/>
          </w:tcPr>
          <w:p w14:paraId="2EC3BF49" w14:textId="77777777" w:rsidR="00C934BF" w:rsidRPr="00C934BF" w:rsidRDefault="00C934BF" w:rsidP="00C934BF">
            <w:pPr>
              <w:spacing w:before="40" w:after="120"/>
              <w:rPr>
                <w:lang w:val="en-GB"/>
              </w:rPr>
            </w:pPr>
            <w:r w:rsidRPr="00C934BF">
              <w:t>26 de noviembre de 2002</w:t>
            </w:r>
          </w:p>
        </w:tc>
      </w:tr>
      <w:tr w:rsidR="00C934BF" w:rsidRPr="00C934BF" w14:paraId="0B2D6649" w14:textId="77777777" w:rsidTr="00C934BF">
        <w:trPr>
          <w:trHeight w:val="240"/>
        </w:trPr>
        <w:tc>
          <w:tcPr>
            <w:tcW w:w="2268" w:type="dxa"/>
            <w:shd w:val="clear" w:color="auto" w:fill="auto"/>
          </w:tcPr>
          <w:p w14:paraId="3560EBC3" w14:textId="77777777" w:rsidR="00C934BF" w:rsidRPr="00C934BF" w:rsidRDefault="00C934BF" w:rsidP="00C934BF">
            <w:pPr>
              <w:spacing w:before="40" w:after="120"/>
              <w:rPr>
                <w:lang w:val="en-GB"/>
              </w:rPr>
            </w:pPr>
          </w:p>
        </w:tc>
        <w:tc>
          <w:tcPr>
            <w:tcW w:w="2694" w:type="dxa"/>
            <w:shd w:val="clear" w:color="auto" w:fill="auto"/>
          </w:tcPr>
          <w:p w14:paraId="6241641D" w14:textId="77777777" w:rsidR="00C934BF" w:rsidRPr="00C934BF" w:rsidRDefault="00C934BF" w:rsidP="00C934BF">
            <w:pPr>
              <w:spacing w:before="40" w:after="120"/>
              <w:rPr>
                <w:lang w:val="en-GB"/>
              </w:rPr>
            </w:pPr>
            <w:r w:rsidRPr="00C934BF">
              <w:t>14º informe periódico</w:t>
            </w:r>
          </w:p>
        </w:tc>
        <w:tc>
          <w:tcPr>
            <w:tcW w:w="2408" w:type="dxa"/>
            <w:shd w:val="clear" w:color="auto" w:fill="auto"/>
          </w:tcPr>
          <w:p w14:paraId="01AAA94B" w14:textId="77777777" w:rsidR="00C934BF" w:rsidRPr="00C934BF" w:rsidRDefault="00C934BF" w:rsidP="00C934BF">
            <w:pPr>
              <w:spacing w:before="40" w:after="120"/>
              <w:rPr>
                <w:lang w:val="en-GB"/>
              </w:rPr>
            </w:pPr>
            <w:r w:rsidRPr="00C934BF">
              <w:t>26 de noviembre de 2004</w:t>
            </w:r>
          </w:p>
        </w:tc>
      </w:tr>
      <w:tr w:rsidR="00C934BF" w:rsidRPr="00C934BF" w14:paraId="52F5C187" w14:textId="77777777" w:rsidTr="00C934BF">
        <w:trPr>
          <w:trHeight w:val="240"/>
        </w:trPr>
        <w:tc>
          <w:tcPr>
            <w:tcW w:w="2268" w:type="dxa"/>
            <w:shd w:val="clear" w:color="auto" w:fill="auto"/>
          </w:tcPr>
          <w:p w14:paraId="67B9AF4C" w14:textId="77777777" w:rsidR="00C934BF" w:rsidRPr="00C934BF" w:rsidRDefault="00C934BF" w:rsidP="00C934BF">
            <w:pPr>
              <w:spacing w:before="40" w:after="120"/>
              <w:rPr>
                <w:lang w:val="en-GB"/>
              </w:rPr>
            </w:pPr>
          </w:p>
        </w:tc>
        <w:tc>
          <w:tcPr>
            <w:tcW w:w="2694" w:type="dxa"/>
            <w:shd w:val="clear" w:color="auto" w:fill="auto"/>
          </w:tcPr>
          <w:p w14:paraId="5986F0F5" w14:textId="77777777" w:rsidR="00C934BF" w:rsidRPr="00C934BF" w:rsidRDefault="00C934BF" w:rsidP="00C934BF">
            <w:pPr>
              <w:spacing w:before="40" w:after="120"/>
              <w:rPr>
                <w:lang w:val="en-GB"/>
              </w:rPr>
            </w:pPr>
            <w:r w:rsidRPr="00C934BF">
              <w:t>15º informe periódico</w:t>
            </w:r>
          </w:p>
        </w:tc>
        <w:tc>
          <w:tcPr>
            <w:tcW w:w="2408" w:type="dxa"/>
            <w:shd w:val="clear" w:color="auto" w:fill="auto"/>
          </w:tcPr>
          <w:p w14:paraId="28D6C950" w14:textId="77777777" w:rsidR="00C934BF" w:rsidRPr="00C934BF" w:rsidRDefault="00C934BF" w:rsidP="00C934BF">
            <w:pPr>
              <w:spacing w:before="40" w:after="120"/>
              <w:rPr>
                <w:lang w:val="en-GB"/>
              </w:rPr>
            </w:pPr>
            <w:r w:rsidRPr="00C934BF">
              <w:t>26 de noviembre de 2006</w:t>
            </w:r>
          </w:p>
        </w:tc>
      </w:tr>
      <w:tr w:rsidR="00C934BF" w:rsidRPr="00C934BF" w14:paraId="41BEA567" w14:textId="77777777" w:rsidTr="00C934BF">
        <w:trPr>
          <w:trHeight w:val="240"/>
        </w:trPr>
        <w:tc>
          <w:tcPr>
            <w:tcW w:w="2268" w:type="dxa"/>
            <w:shd w:val="clear" w:color="auto" w:fill="auto"/>
          </w:tcPr>
          <w:p w14:paraId="390E2C1D" w14:textId="77777777" w:rsidR="00C934BF" w:rsidRPr="00C934BF" w:rsidRDefault="00C934BF" w:rsidP="00C934BF">
            <w:pPr>
              <w:spacing w:before="40" w:after="120"/>
              <w:rPr>
                <w:lang w:val="en-GB"/>
              </w:rPr>
            </w:pPr>
          </w:p>
        </w:tc>
        <w:tc>
          <w:tcPr>
            <w:tcW w:w="2694" w:type="dxa"/>
            <w:shd w:val="clear" w:color="auto" w:fill="auto"/>
          </w:tcPr>
          <w:p w14:paraId="6FBF26BB" w14:textId="77777777" w:rsidR="00C934BF" w:rsidRPr="00C934BF" w:rsidRDefault="00C934BF" w:rsidP="00C934BF">
            <w:pPr>
              <w:spacing w:before="40" w:after="120"/>
              <w:rPr>
                <w:lang w:val="en-GB"/>
              </w:rPr>
            </w:pPr>
            <w:r w:rsidRPr="00C934BF">
              <w:t>16º informe periódico</w:t>
            </w:r>
          </w:p>
        </w:tc>
        <w:tc>
          <w:tcPr>
            <w:tcW w:w="2408" w:type="dxa"/>
            <w:shd w:val="clear" w:color="auto" w:fill="auto"/>
          </w:tcPr>
          <w:p w14:paraId="133DB7BE" w14:textId="77777777" w:rsidR="00C934BF" w:rsidRPr="00C934BF" w:rsidRDefault="00C934BF" w:rsidP="00C934BF">
            <w:pPr>
              <w:spacing w:before="40" w:after="120"/>
              <w:rPr>
                <w:lang w:val="en-GB"/>
              </w:rPr>
            </w:pPr>
            <w:r w:rsidRPr="00C934BF">
              <w:t>26 de noviembre de 2008</w:t>
            </w:r>
          </w:p>
        </w:tc>
      </w:tr>
      <w:tr w:rsidR="00C934BF" w:rsidRPr="00C934BF" w14:paraId="78C7FFDD" w14:textId="77777777" w:rsidTr="00C934BF">
        <w:trPr>
          <w:trHeight w:val="240"/>
        </w:trPr>
        <w:tc>
          <w:tcPr>
            <w:tcW w:w="2268" w:type="dxa"/>
            <w:shd w:val="clear" w:color="auto" w:fill="auto"/>
          </w:tcPr>
          <w:p w14:paraId="49DC2ECB" w14:textId="77777777" w:rsidR="00C934BF" w:rsidRPr="00C934BF" w:rsidRDefault="00C934BF" w:rsidP="00C934BF">
            <w:pPr>
              <w:spacing w:before="40" w:after="120"/>
              <w:rPr>
                <w:lang w:val="en-GB"/>
              </w:rPr>
            </w:pPr>
          </w:p>
        </w:tc>
        <w:tc>
          <w:tcPr>
            <w:tcW w:w="2694" w:type="dxa"/>
            <w:shd w:val="clear" w:color="auto" w:fill="auto"/>
          </w:tcPr>
          <w:p w14:paraId="1EFBFB70" w14:textId="77777777" w:rsidR="00C934BF" w:rsidRPr="00C934BF" w:rsidRDefault="00C934BF" w:rsidP="00C934BF">
            <w:pPr>
              <w:spacing w:before="40" w:after="120"/>
              <w:rPr>
                <w:lang w:val="en-GB"/>
              </w:rPr>
            </w:pPr>
            <w:r w:rsidRPr="00C934BF">
              <w:t>17º informe periódico</w:t>
            </w:r>
          </w:p>
        </w:tc>
        <w:tc>
          <w:tcPr>
            <w:tcW w:w="2408" w:type="dxa"/>
            <w:shd w:val="clear" w:color="auto" w:fill="auto"/>
          </w:tcPr>
          <w:p w14:paraId="43E9BB6C" w14:textId="77777777" w:rsidR="00C934BF" w:rsidRPr="00C934BF" w:rsidRDefault="00C934BF" w:rsidP="00C934BF">
            <w:pPr>
              <w:spacing w:before="40" w:after="120"/>
              <w:rPr>
                <w:lang w:val="en-GB"/>
              </w:rPr>
            </w:pPr>
            <w:r w:rsidRPr="00C934BF">
              <w:t>26 de noviembre de 2010</w:t>
            </w:r>
          </w:p>
        </w:tc>
      </w:tr>
      <w:tr w:rsidR="00C934BF" w:rsidRPr="00C934BF" w14:paraId="1229CD5F" w14:textId="77777777" w:rsidTr="00C934BF">
        <w:trPr>
          <w:trHeight w:val="240"/>
        </w:trPr>
        <w:tc>
          <w:tcPr>
            <w:tcW w:w="2268" w:type="dxa"/>
            <w:shd w:val="clear" w:color="auto" w:fill="auto"/>
          </w:tcPr>
          <w:p w14:paraId="2BAFB520" w14:textId="77777777" w:rsidR="00C934BF" w:rsidRPr="00C934BF" w:rsidRDefault="00C934BF" w:rsidP="00C934BF">
            <w:pPr>
              <w:spacing w:before="40" w:after="120"/>
              <w:rPr>
                <w:lang w:val="en-GB"/>
              </w:rPr>
            </w:pPr>
          </w:p>
        </w:tc>
        <w:tc>
          <w:tcPr>
            <w:tcW w:w="2694" w:type="dxa"/>
            <w:shd w:val="clear" w:color="auto" w:fill="auto"/>
          </w:tcPr>
          <w:p w14:paraId="0EC45F93" w14:textId="77777777" w:rsidR="00C934BF" w:rsidRPr="00C934BF" w:rsidRDefault="00C934BF" w:rsidP="00C934BF">
            <w:pPr>
              <w:spacing w:before="40" w:after="120"/>
              <w:rPr>
                <w:lang w:val="en-GB"/>
              </w:rPr>
            </w:pPr>
            <w:r w:rsidRPr="00C934BF">
              <w:t>18º informe periódico</w:t>
            </w:r>
          </w:p>
        </w:tc>
        <w:tc>
          <w:tcPr>
            <w:tcW w:w="2408" w:type="dxa"/>
            <w:shd w:val="clear" w:color="auto" w:fill="auto"/>
          </w:tcPr>
          <w:p w14:paraId="1E9340CD" w14:textId="77777777" w:rsidR="00C934BF" w:rsidRPr="00C934BF" w:rsidRDefault="00C934BF" w:rsidP="00C934BF">
            <w:pPr>
              <w:spacing w:before="40" w:after="120"/>
              <w:rPr>
                <w:lang w:val="en-GB"/>
              </w:rPr>
            </w:pPr>
            <w:r w:rsidRPr="00C934BF">
              <w:t>26 de noviembre de 2012</w:t>
            </w:r>
          </w:p>
        </w:tc>
      </w:tr>
      <w:tr w:rsidR="00C934BF" w:rsidRPr="00C934BF" w14:paraId="049FABA9" w14:textId="77777777" w:rsidTr="00C934BF">
        <w:trPr>
          <w:trHeight w:val="240"/>
        </w:trPr>
        <w:tc>
          <w:tcPr>
            <w:tcW w:w="2268" w:type="dxa"/>
            <w:shd w:val="clear" w:color="auto" w:fill="auto"/>
          </w:tcPr>
          <w:p w14:paraId="68B86145" w14:textId="77777777" w:rsidR="00C934BF" w:rsidRPr="00C934BF" w:rsidRDefault="00C934BF" w:rsidP="00C934BF">
            <w:pPr>
              <w:spacing w:before="40" w:after="120"/>
              <w:rPr>
                <w:lang w:val="en-GB"/>
              </w:rPr>
            </w:pPr>
          </w:p>
        </w:tc>
        <w:tc>
          <w:tcPr>
            <w:tcW w:w="2694" w:type="dxa"/>
            <w:shd w:val="clear" w:color="auto" w:fill="auto"/>
          </w:tcPr>
          <w:p w14:paraId="047870E8" w14:textId="77777777" w:rsidR="00C934BF" w:rsidRPr="00C934BF" w:rsidRDefault="00C934BF" w:rsidP="00C934BF">
            <w:pPr>
              <w:spacing w:before="40" w:after="120"/>
              <w:rPr>
                <w:lang w:val="en-GB"/>
              </w:rPr>
            </w:pPr>
            <w:r w:rsidRPr="00C934BF">
              <w:t>19º informe periódico</w:t>
            </w:r>
          </w:p>
        </w:tc>
        <w:tc>
          <w:tcPr>
            <w:tcW w:w="2408" w:type="dxa"/>
            <w:shd w:val="clear" w:color="auto" w:fill="auto"/>
          </w:tcPr>
          <w:p w14:paraId="1B9029C8" w14:textId="77777777" w:rsidR="00C934BF" w:rsidRPr="00C934BF" w:rsidRDefault="00C934BF" w:rsidP="00C934BF">
            <w:pPr>
              <w:spacing w:before="40" w:after="120"/>
              <w:rPr>
                <w:lang w:val="en-GB"/>
              </w:rPr>
            </w:pPr>
            <w:r w:rsidRPr="00C934BF">
              <w:t>26 de noviembre de 2014</w:t>
            </w:r>
          </w:p>
        </w:tc>
      </w:tr>
      <w:tr w:rsidR="00C934BF" w:rsidRPr="00C934BF" w14:paraId="29AB29F4" w14:textId="77777777" w:rsidTr="00C934BF">
        <w:trPr>
          <w:trHeight w:val="240"/>
        </w:trPr>
        <w:tc>
          <w:tcPr>
            <w:tcW w:w="2268" w:type="dxa"/>
            <w:shd w:val="clear" w:color="auto" w:fill="auto"/>
          </w:tcPr>
          <w:p w14:paraId="7C89293D" w14:textId="77777777" w:rsidR="00C934BF" w:rsidRPr="00C934BF" w:rsidRDefault="00C934BF" w:rsidP="00C934BF">
            <w:pPr>
              <w:spacing w:before="40" w:after="120"/>
              <w:rPr>
                <w:lang w:val="en-GB"/>
              </w:rPr>
            </w:pPr>
          </w:p>
        </w:tc>
        <w:tc>
          <w:tcPr>
            <w:tcW w:w="2694" w:type="dxa"/>
            <w:shd w:val="clear" w:color="auto" w:fill="auto"/>
          </w:tcPr>
          <w:p w14:paraId="350007DD" w14:textId="77777777" w:rsidR="00C934BF" w:rsidRPr="00C934BF" w:rsidRDefault="00C934BF" w:rsidP="00C934BF">
            <w:pPr>
              <w:spacing w:before="40" w:after="120"/>
              <w:rPr>
                <w:lang w:val="en-GB"/>
              </w:rPr>
            </w:pPr>
            <w:r w:rsidRPr="00C934BF">
              <w:t>20º informe periódico</w:t>
            </w:r>
          </w:p>
        </w:tc>
        <w:tc>
          <w:tcPr>
            <w:tcW w:w="2408" w:type="dxa"/>
            <w:shd w:val="clear" w:color="auto" w:fill="auto"/>
          </w:tcPr>
          <w:p w14:paraId="5D3A891E" w14:textId="77777777" w:rsidR="00C934BF" w:rsidRPr="00C934BF" w:rsidRDefault="00C934BF" w:rsidP="00C934BF">
            <w:pPr>
              <w:spacing w:before="40" w:after="120"/>
              <w:rPr>
                <w:lang w:val="en-GB"/>
              </w:rPr>
            </w:pPr>
            <w:r w:rsidRPr="00C934BF">
              <w:t>26 de noviembre de 2016</w:t>
            </w:r>
          </w:p>
        </w:tc>
      </w:tr>
      <w:tr w:rsidR="00C934BF" w:rsidRPr="00C934BF" w14:paraId="0487C239" w14:textId="77777777" w:rsidTr="00C934BF">
        <w:trPr>
          <w:trHeight w:val="240"/>
        </w:trPr>
        <w:tc>
          <w:tcPr>
            <w:tcW w:w="2268" w:type="dxa"/>
            <w:shd w:val="clear" w:color="auto" w:fill="auto"/>
          </w:tcPr>
          <w:p w14:paraId="26753841" w14:textId="77777777" w:rsidR="00C934BF" w:rsidRPr="00C934BF" w:rsidRDefault="00C934BF" w:rsidP="00C934BF">
            <w:pPr>
              <w:spacing w:before="40" w:after="120"/>
              <w:rPr>
                <w:lang w:val="en-GB"/>
              </w:rPr>
            </w:pPr>
          </w:p>
        </w:tc>
        <w:tc>
          <w:tcPr>
            <w:tcW w:w="2694" w:type="dxa"/>
            <w:shd w:val="clear" w:color="auto" w:fill="auto"/>
          </w:tcPr>
          <w:p w14:paraId="79FBDB71" w14:textId="77777777" w:rsidR="00C934BF" w:rsidRPr="00C934BF" w:rsidRDefault="00C934BF" w:rsidP="00C934BF">
            <w:pPr>
              <w:spacing w:before="40" w:after="120"/>
              <w:rPr>
                <w:lang w:val="en-GB"/>
              </w:rPr>
            </w:pPr>
            <w:r w:rsidRPr="00C934BF">
              <w:t>21</w:t>
            </w:r>
            <w:r w:rsidRPr="00C934BF">
              <w:rPr>
                <w:vertAlign w:val="superscript"/>
              </w:rPr>
              <w:t>er</w:t>
            </w:r>
            <w:r w:rsidRPr="00C934BF">
              <w:t xml:space="preserve"> informe periódico</w:t>
            </w:r>
          </w:p>
        </w:tc>
        <w:tc>
          <w:tcPr>
            <w:tcW w:w="2408" w:type="dxa"/>
            <w:shd w:val="clear" w:color="auto" w:fill="auto"/>
          </w:tcPr>
          <w:p w14:paraId="4E1E8958" w14:textId="77777777" w:rsidR="00C934BF" w:rsidRPr="00C934BF" w:rsidRDefault="00C934BF" w:rsidP="00C934BF">
            <w:pPr>
              <w:spacing w:before="40" w:after="120"/>
              <w:rPr>
                <w:lang w:val="en-GB"/>
              </w:rPr>
            </w:pPr>
            <w:r w:rsidRPr="00C934BF">
              <w:t>26 de noviembre de 2018</w:t>
            </w:r>
          </w:p>
        </w:tc>
      </w:tr>
      <w:tr w:rsidR="00C934BF" w:rsidRPr="00C934BF" w14:paraId="473C18B4" w14:textId="77777777" w:rsidTr="00C934BF">
        <w:trPr>
          <w:trHeight w:val="240"/>
        </w:trPr>
        <w:tc>
          <w:tcPr>
            <w:tcW w:w="2268" w:type="dxa"/>
            <w:shd w:val="clear" w:color="auto" w:fill="auto"/>
          </w:tcPr>
          <w:p w14:paraId="6732C299" w14:textId="77777777" w:rsidR="00C934BF" w:rsidRPr="00C934BF" w:rsidRDefault="00C934BF" w:rsidP="00C934BF">
            <w:pPr>
              <w:spacing w:before="40" w:after="120"/>
              <w:rPr>
                <w:lang w:val="en-GB"/>
              </w:rPr>
            </w:pPr>
          </w:p>
        </w:tc>
        <w:tc>
          <w:tcPr>
            <w:tcW w:w="2694" w:type="dxa"/>
            <w:shd w:val="clear" w:color="auto" w:fill="auto"/>
          </w:tcPr>
          <w:p w14:paraId="216042C6" w14:textId="77777777" w:rsidR="00C934BF" w:rsidRPr="00C934BF" w:rsidRDefault="00C934BF" w:rsidP="00C934BF">
            <w:pPr>
              <w:spacing w:before="40" w:after="120"/>
              <w:rPr>
                <w:lang w:val="en-GB"/>
              </w:rPr>
            </w:pPr>
            <w:r w:rsidRPr="00C934BF">
              <w:t>22º informe periódico</w:t>
            </w:r>
          </w:p>
        </w:tc>
        <w:tc>
          <w:tcPr>
            <w:tcW w:w="2408" w:type="dxa"/>
            <w:shd w:val="clear" w:color="auto" w:fill="auto"/>
          </w:tcPr>
          <w:p w14:paraId="04EE5B95" w14:textId="77777777" w:rsidR="00C934BF" w:rsidRPr="00C934BF" w:rsidRDefault="00C934BF" w:rsidP="00C934BF">
            <w:pPr>
              <w:spacing w:before="40" w:after="120"/>
              <w:rPr>
                <w:lang w:val="en-GB"/>
              </w:rPr>
            </w:pPr>
            <w:r w:rsidRPr="00C934BF">
              <w:t>26 de noviembre de 2020</w:t>
            </w:r>
          </w:p>
        </w:tc>
      </w:tr>
      <w:tr w:rsidR="00C934BF" w:rsidRPr="00C934BF" w14:paraId="57F2AE92" w14:textId="77777777" w:rsidTr="00C934BF">
        <w:trPr>
          <w:trHeight w:val="240"/>
        </w:trPr>
        <w:tc>
          <w:tcPr>
            <w:tcW w:w="2268" w:type="dxa"/>
            <w:shd w:val="clear" w:color="auto" w:fill="auto"/>
          </w:tcPr>
          <w:p w14:paraId="678C865B" w14:textId="77777777" w:rsidR="00C934BF" w:rsidRPr="00C934BF" w:rsidRDefault="00C934BF" w:rsidP="00C934BF">
            <w:pPr>
              <w:spacing w:before="40" w:after="120"/>
              <w:rPr>
                <w:lang w:val="en-GB"/>
              </w:rPr>
            </w:pPr>
          </w:p>
        </w:tc>
        <w:tc>
          <w:tcPr>
            <w:tcW w:w="2694" w:type="dxa"/>
            <w:shd w:val="clear" w:color="auto" w:fill="auto"/>
          </w:tcPr>
          <w:p w14:paraId="150B5084" w14:textId="77777777" w:rsidR="00C934BF" w:rsidRPr="00C934BF" w:rsidRDefault="00C934BF" w:rsidP="00C934BF">
            <w:pPr>
              <w:spacing w:before="40" w:after="120"/>
              <w:rPr>
                <w:lang w:val="en-GB"/>
              </w:rPr>
            </w:pPr>
            <w:r w:rsidRPr="00C934BF">
              <w:t>23</w:t>
            </w:r>
            <w:r w:rsidRPr="00C934BF">
              <w:rPr>
                <w:vertAlign w:val="superscript"/>
              </w:rPr>
              <w:t>er</w:t>
            </w:r>
            <w:r w:rsidRPr="00C934BF">
              <w:t xml:space="preserve"> informe periódico</w:t>
            </w:r>
          </w:p>
        </w:tc>
        <w:tc>
          <w:tcPr>
            <w:tcW w:w="2408" w:type="dxa"/>
            <w:shd w:val="clear" w:color="auto" w:fill="auto"/>
          </w:tcPr>
          <w:p w14:paraId="6E1C8A4D" w14:textId="77777777" w:rsidR="00C934BF" w:rsidRPr="00C934BF" w:rsidRDefault="00C934BF" w:rsidP="00C934BF">
            <w:pPr>
              <w:spacing w:before="40" w:after="120"/>
              <w:rPr>
                <w:lang w:val="en-GB"/>
              </w:rPr>
            </w:pPr>
            <w:r w:rsidRPr="00C934BF">
              <w:t>26 de noviembre de 2022</w:t>
            </w:r>
          </w:p>
        </w:tc>
      </w:tr>
      <w:tr w:rsidR="00C934BF" w:rsidRPr="00C934BF" w14:paraId="3C403673" w14:textId="77777777" w:rsidTr="00C934BF">
        <w:trPr>
          <w:trHeight w:val="240"/>
        </w:trPr>
        <w:tc>
          <w:tcPr>
            <w:tcW w:w="2268" w:type="dxa"/>
            <w:shd w:val="clear" w:color="auto" w:fill="auto"/>
          </w:tcPr>
          <w:p w14:paraId="142007F6" w14:textId="77777777" w:rsidR="00C934BF" w:rsidRPr="00C934BF" w:rsidRDefault="00C934BF" w:rsidP="00C934BF">
            <w:pPr>
              <w:spacing w:before="40" w:after="120"/>
              <w:rPr>
                <w:lang w:val="en-GB"/>
              </w:rPr>
            </w:pPr>
            <w:r w:rsidRPr="00C934BF">
              <w:t>Cabo Verde</w:t>
            </w:r>
          </w:p>
        </w:tc>
        <w:tc>
          <w:tcPr>
            <w:tcW w:w="2694" w:type="dxa"/>
            <w:shd w:val="clear" w:color="auto" w:fill="auto"/>
          </w:tcPr>
          <w:p w14:paraId="2BDE1194" w14:textId="77777777" w:rsidR="00C934BF" w:rsidRPr="00C934BF" w:rsidRDefault="00C934BF" w:rsidP="00C934BF">
            <w:pPr>
              <w:spacing w:before="40" w:after="120"/>
            </w:pPr>
            <w:r w:rsidRPr="00C934BF">
              <w:t>Informes periódicos 13º y 14º combinados</w:t>
            </w:r>
          </w:p>
        </w:tc>
        <w:tc>
          <w:tcPr>
            <w:tcW w:w="2408" w:type="dxa"/>
            <w:shd w:val="clear" w:color="auto" w:fill="auto"/>
          </w:tcPr>
          <w:p w14:paraId="015530DD" w14:textId="77777777" w:rsidR="00C934BF" w:rsidRPr="00C934BF" w:rsidRDefault="00C934BF" w:rsidP="00C934BF">
            <w:pPr>
              <w:spacing w:before="40" w:after="120"/>
              <w:rPr>
                <w:lang w:val="en-GB"/>
              </w:rPr>
            </w:pPr>
            <w:r w:rsidRPr="00C934BF">
              <w:t>2 de noviembre de 2006</w:t>
            </w:r>
          </w:p>
        </w:tc>
      </w:tr>
      <w:tr w:rsidR="00C934BF" w:rsidRPr="00C934BF" w14:paraId="0C55B474" w14:textId="77777777" w:rsidTr="00C934BF">
        <w:trPr>
          <w:trHeight w:val="240"/>
        </w:trPr>
        <w:tc>
          <w:tcPr>
            <w:tcW w:w="2268" w:type="dxa"/>
            <w:shd w:val="clear" w:color="auto" w:fill="auto"/>
          </w:tcPr>
          <w:p w14:paraId="06759B0B" w14:textId="77777777" w:rsidR="00C934BF" w:rsidRPr="00C934BF" w:rsidRDefault="00C934BF" w:rsidP="00C934BF">
            <w:pPr>
              <w:spacing w:before="40" w:after="120"/>
              <w:rPr>
                <w:lang w:val="en-GB"/>
              </w:rPr>
            </w:pPr>
          </w:p>
        </w:tc>
        <w:tc>
          <w:tcPr>
            <w:tcW w:w="2694" w:type="dxa"/>
            <w:shd w:val="clear" w:color="auto" w:fill="auto"/>
          </w:tcPr>
          <w:p w14:paraId="68C9BBF3" w14:textId="77777777" w:rsidR="00C934BF" w:rsidRPr="00C934BF" w:rsidRDefault="00C934BF" w:rsidP="00C934BF">
            <w:pPr>
              <w:spacing w:before="40" w:after="120"/>
              <w:rPr>
                <w:lang w:val="en-GB"/>
              </w:rPr>
            </w:pPr>
            <w:r w:rsidRPr="00C934BF">
              <w:t>15º informe periódico</w:t>
            </w:r>
          </w:p>
        </w:tc>
        <w:tc>
          <w:tcPr>
            <w:tcW w:w="2408" w:type="dxa"/>
            <w:shd w:val="clear" w:color="auto" w:fill="auto"/>
          </w:tcPr>
          <w:p w14:paraId="1E3C5A02" w14:textId="77777777" w:rsidR="00C934BF" w:rsidRPr="00C934BF" w:rsidRDefault="00C934BF" w:rsidP="00C934BF">
            <w:pPr>
              <w:spacing w:before="40" w:after="120"/>
              <w:rPr>
                <w:lang w:val="en-GB"/>
              </w:rPr>
            </w:pPr>
            <w:r w:rsidRPr="00C934BF">
              <w:t>2 de noviembre de 2008</w:t>
            </w:r>
          </w:p>
        </w:tc>
      </w:tr>
      <w:tr w:rsidR="00C934BF" w:rsidRPr="00C934BF" w14:paraId="3456F439" w14:textId="77777777" w:rsidTr="00C934BF">
        <w:trPr>
          <w:trHeight w:val="240"/>
        </w:trPr>
        <w:tc>
          <w:tcPr>
            <w:tcW w:w="2268" w:type="dxa"/>
            <w:shd w:val="clear" w:color="auto" w:fill="auto"/>
          </w:tcPr>
          <w:p w14:paraId="4EF882AF" w14:textId="77777777" w:rsidR="00C934BF" w:rsidRPr="00C934BF" w:rsidRDefault="00C934BF" w:rsidP="00C934BF">
            <w:pPr>
              <w:spacing w:before="40" w:after="120"/>
              <w:rPr>
                <w:lang w:val="en-GB"/>
              </w:rPr>
            </w:pPr>
          </w:p>
        </w:tc>
        <w:tc>
          <w:tcPr>
            <w:tcW w:w="2694" w:type="dxa"/>
            <w:shd w:val="clear" w:color="auto" w:fill="auto"/>
          </w:tcPr>
          <w:p w14:paraId="2EBA446C" w14:textId="77777777" w:rsidR="00C934BF" w:rsidRPr="00C934BF" w:rsidRDefault="00C934BF" w:rsidP="00C934BF">
            <w:pPr>
              <w:spacing w:before="40" w:after="120"/>
              <w:rPr>
                <w:lang w:val="en-GB"/>
              </w:rPr>
            </w:pPr>
            <w:r w:rsidRPr="00C934BF">
              <w:t>16º informe periódico</w:t>
            </w:r>
          </w:p>
        </w:tc>
        <w:tc>
          <w:tcPr>
            <w:tcW w:w="2408" w:type="dxa"/>
            <w:shd w:val="clear" w:color="auto" w:fill="auto"/>
          </w:tcPr>
          <w:p w14:paraId="3ADFBCB3" w14:textId="77777777" w:rsidR="00C934BF" w:rsidRPr="00C934BF" w:rsidRDefault="00C934BF" w:rsidP="00C934BF">
            <w:pPr>
              <w:spacing w:before="40" w:after="120"/>
              <w:rPr>
                <w:lang w:val="en-GB"/>
              </w:rPr>
            </w:pPr>
            <w:r w:rsidRPr="00C934BF">
              <w:t>2 de noviembre de 2010</w:t>
            </w:r>
          </w:p>
        </w:tc>
      </w:tr>
      <w:tr w:rsidR="00C934BF" w:rsidRPr="00C934BF" w14:paraId="1942A537" w14:textId="77777777" w:rsidTr="00C934BF">
        <w:trPr>
          <w:trHeight w:val="240"/>
        </w:trPr>
        <w:tc>
          <w:tcPr>
            <w:tcW w:w="2268" w:type="dxa"/>
            <w:shd w:val="clear" w:color="auto" w:fill="auto"/>
          </w:tcPr>
          <w:p w14:paraId="06E3F658" w14:textId="77777777" w:rsidR="00C934BF" w:rsidRPr="00C934BF" w:rsidRDefault="00C934BF" w:rsidP="00C934BF">
            <w:pPr>
              <w:spacing w:before="40" w:after="120"/>
              <w:rPr>
                <w:lang w:val="en-GB"/>
              </w:rPr>
            </w:pPr>
          </w:p>
        </w:tc>
        <w:tc>
          <w:tcPr>
            <w:tcW w:w="2694" w:type="dxa"/>
            <w:shd w:val="clear" w:color="auto" w:fill="auto"/>
          </w:tcPr>
          <w:p w14:paraId="726E33F4" w14:textId="77777777" w:rsidR="00C934BF" w:rsidRPr="00C934BF" w:rsidRDefault="00C934BF" w:rsidP="00C934BF">
            <w:pPr>
              <w:spacing w:before="40" w:after="120"/>
              <w:rPr>
                <w:lang w:val="en-GB"/>
              </w:rPr>
            </w:pPr>
            <w:r w:rsidRPr="00C934BF">
              <w:t>17º informe periódico</w:t>
            </w:r>
          </w:p>
        </w:tc>
        <w:tc>
          <w:tcPr>
            <w:tcW w:w="2408" w:type="dxa"/>
            <w:shd w:val="clear" w:color="auto" w:fill="auto"/>
          </w:tcPr>
          <w:p w14:paraId="08CC1B5E" w14:textId="77777777" w:rsidR="00C934BF" w:rsidRPr="00C934BF" w:rsidRDefault="00C934BF" w:rsidP="00C934BF">
            <w:pPr>
              <w:spacing w:before="40" w:after="120"/>
              <w:rPr>
                <w:lang w:val="en-GB"/>
              </w:rPr>
            </w:pPr>
            <w:r w:rsidRPr="00C934BF">
              <w:t>2 de noviembre de 2012</w:t>
            </w:r>
          </w:p>
        </w:tc>
      </w:tr>
      <w:tr w:rsidR="00C934BF" w:rsidRPr="00C934BF" w14:paraId="48A89F50" w14:textId="77777777" w:rsidTr="00C934BF">
        <w:trPr>
          <w:trHeight w:val="240"/>
        </w:trPr>
        <w:tc>
          <w:tcPr>
            <w:tcW w:w="2268" w:type="dxa"/>
            <w:shd w:val="clear" w:color="auto" w:fill="auto"/>
          </w:tcPr>
          <w:p w14:paraId="2CC8EE12" w14:textId="77777777" w:rsidR="00C934BF" w:rsidRPr="00C934BF" w:rsidRDefault="00C934BF" w:rsidP="00C934BF">
            <w:pPr>
              <w:spacing w:before="40" w:after="120"/>
              <w:rPr>
                <w:lang w:val="en-GB"/>
              </w:rPr>
            </w:pPr>
          </w:p>
        </w:tc>
        <w:tc>
          <w:tcPr>
            <w:tcW w:w="2694" w:type="dxa"/>
            <w:shd w:val="clear" w:color="auto" w:fill="auto"/>
          </w:tcPr>
          <w:p w14:paraId="33620022" w14:textId="77777777" w:rsidR="00C934BF" w:rsidRPr="00C934BF" w:rsidRDefault="00C934BF" w:rsidP="00C934BF">
            <w:pPr>
              <w:spacing w:before="40" w:after="120"/>
              <w:rPr>
                <w:lang w:val="en-GB"/>
              </w:rPr>
            </w:pPr>
            <w:r w:rsidRPr="00C934BF">
              <w:t>18º informe periódico</w:t>
            </w:r>
          </w:p>
        </w:tc>
        <w:tc>
          <w:tcPr>
            <w:tcW w:w="2408" w:type="dxa"/>
            <w:shd w:val="clear" w:color="auto" w:fill="auto"/>
          </w:tcPr>
          <w:p w14:paraId="51ABD8CA" w14:textId="77777777" w:rsidR="00C934BF" w:rsidRPr="00C934BF" w:rsidRDefault="00C934BF" w:rsidP="00C934BF">
            <w:pPr>
              <w:spacing w:before="40" w:after="120"/>
              <w:rPr>
                <w:lang w:val="en-GB"/>
              </w:rPr>
            </w:pPr>
            <w:r w:rsidRPr="00C934BF">
              <w:t>2 de noviembre de 2014</w:t>
            </w:r>
          </w:p>
        </w:tc>
      </w:tr>
      <w:tr w:rsidR="00C934BF" w:rsidRPr="00C934BF" w14:paraId="6E4A8F15" w14:textId="77777777" w:rsidTr="00C934BF">
        <w:trPr>
          <w:trHeight w:val="240"/>
        </w:trPr>
        <w:tc>
          <w:tcPr>
            <w:tcW w:w="2268" w:type="dxa"/>
            <w:shd w:val="clear" w:color="auto" w:fill="auto"/>
          </w:tcPr>
          <w:p w14:paraId="07F4A96A" w14:textId="77777777" w:rsidR="00C934BF" w:rsidRPr="00C934BF" w:rsidRDefault="00C934BF" w:rsidP="00C934BF">
            <w:pPr>
              <w:spacing w:before="40" w:after="120"/>
              <w:rPr>
                <w:lang w:val="en-GB"/>
              </w:rPr>
            </w:pPr>
          </w:p>
        </w:tc>
        <w:tc>
          <w:tcPr>
            <w:tcW w:w="2694" w:type="dxa"/>
            <w:shd w:val="clear" w:color="auto" w:fill="auto"/>
          </w:tcPr>
          <w:p w14:paraId="501409D2" w14:textId="77777777" w:rsidR="00C934BF" w:rsidRPr="00C934BF" w:rsidRDefault="00C934BF" w:rsidP="00C934BF">
            <w:pPr>
              <w:spacing w:before="40" w:after="120"/>
              <w:rPr>
                <w:lang w:val="en-GB"/>
              </w:rPr>
            </w:pPr>
            <w:r w:rsidRPr="00C934BF">
              <w:t>19º informe periódico</w:t>
            </w:r>
          </w:p>
        </w:tc>
        <w:tc>
          <w:tcPr>
            <w:tcW w:w="2408" w:type="dxa"/>
            <w:shd w:val="clear" w:color="auto" w:fill="auto"/>
          </w:tcPr>
          <w:p w14:paraId="2BC98D9D" w14:textId="77777777" w:rsidR="00C934BF" w:rsidRPr="00C934BF" w:rsidRDefault="00C934BF" w:rsidP="00C934BF">
            <w:pPr>
              <w:spacing w:before="40" w:after="120"/>
              <w:rPr>
                <w:lang w:val="en-GB"/>
              </w:rPr>
            </w:pPr>
            <w:r w:rsidRPr="00C934BF">
              <w:t>2 de noviembre de 2016</w:t>
            </w:r>
          </w:p>
        </w:tc>
      </w:tr>
      <w:tr w:rsidR="00C934BF" w:rsidRPr="00C934BF" w14:paraId="7D38BD37" w14:textId="77777777" w:rsidTr="00C934BF">
        <w:trPr>
          <w:trHeight w:val="240"/>
        </w:trPr>
        <w:tc>
          <w:tcPr>
            <w:tcW w:w="2268" w:type="dxa"/>
            <w:shd w:val="clear" w:color="auto" w:fill="auto"/>
          </w:tcPr>
          <w:p w14:paraId="3D600AAC" w14:textId="77777777" w:rsidR="00C934BF" w:rsidRPr="00C934BF" w:rsidRDefault="00C934BF" w:rsidP="00C934BF">
            <w:pPr>
              <w:spacing w:before="40" w:after="120"/>
              <w:rPr>
                <w:lang w:val="en-GB"/>
              </w:rPr>
            </w:pPr>
          </w:p>
        </w:tc>
        <w:tc>
          <w:tcPr>
            <w:tcW w:w="2694" w:type="dxa"/>
            <w:shd w:val="clear" w:color="auto" w:fill="auto"/>
          </w:tcPr>
          <w:p w14:paraId="28862DA5" w14:textId="77777777" w:rsidR="00C934BF" w:rsidRPr="00C934BF" w:rsidRDefault="00C934BF" w:rsidP="00C934BF">
            <w:pPr>
              <w:spacing w:before="40" w:after="120"/>
              <w:rPr>
                <w:lang w:val="en-GB"/>
              </w:rPr>
            </w:pPr>
            <w:r w:rsidRPr="00C934BF">
              <w:t>20º informe periódico</w:t>
            </w:r>
          </w:p>
        </w:tc>
        <w:tc>
          <w:tcPr>
            <w:tcW w:w="2408" w:type="dxa"/>
            <w:shd w:val="clear" w:color="auto" w:fill="auto"/>
          </w:tcPr>
          <w:p w14:paraId="3E91DF85" w14:textId="77777777" w:rsidR="00C934BF" w:rsidRPr="00C934BF" w:rsidRDefault="00C934BF" w:rsidP="00C934BF">
            <w:pPr>
              <w:spacing w:before="40" w:after="120"/>
              <w:rPr>
                <w:lang w:val="en-GB"/>
              </w:rPr>
            </w:pPr>
            <w:r w:rsidRPr="00C934BF">
              <w:t>2 de noviembre de 2018</w:t>
            </w:r>
          </w:p>
        </w:tc>
      </w:tr>
      <w:tr w:rsidR="00C934BF" w:rsidRPr="00C934BF" w14:paraId="1D92C7B9" w14:textId="77777777" w:rsidTr="00C934BF">
        <w:trPr>
          <w:trHeight w:val="240"/>
        </w:trPr>
        <w:tc>
          <w:tcPr>
            <w:tcW w:w="2268" w:type="dxa"/>
            <w:shd w:val="clear" w:color="auto" w:fill="auto"/>
          </w:tcPr>
          <w:p w14:paraId="04BFE743" w14:textId="77777777" w:rsidR="00C934BF" w:rsidRPr="00C934BF" w:rsidRDefault="00C934BF" w:rsidP="00C934BF">
            <w:pPr>
              <w:spacing w:before="40" w:after="120"/>
              <w:rPr>
                <w:lang w:val="en-GB"/>
              </w:rPr>
            </w:pPr>
          </w:p>
        </w:tc>
        <w:tc>
          <w:tcPr>
            <w:tcW w:w="2694" w:type="dxa"/>
            <w:shd w:val="clear" w:color="auto" w:fill="auto"/>
          </w:tcPr>
          <w:p w14:paraId="5117A79E" w14:textId="77777777" w:rsidR="00C934BF" w:rsidRPr="00C934BF" w:rsidRDefault="00C934BF" w:rsidP="00C934BF">
            <w:pPr>
              <w:spacing w:before="40" w:after="120"/>
              <w:rPr>
                <w:lang w:val="en-GB"/>
              </w:rPr>
            </w:pPr>
            <w:r w:rsidRPr="00C934BF">
              <w:t>21</w:t>
            </w:r>
            <w:r w:rsidRPr="00C934BF">
              <w:rPr>
                <w:vertAlign w:val="superscript"/>
              </w:rPr>
              <w:t>er</w:t>
            </w:r>
            <w:r w:rsidRPr="00C934BF">
              <w:t xml:space="preserve"> informe periódico</w:t>
            </w:r>
          </w:p>
        </w:tc>
        <w:tc>
          <w:tcPr>
            <w:tcW w:w="2408" w:type="dxa"/>
            <w:shd w:val="clear" w:color="auto" w:fill="auto"/>
          </w:tcPr>
          <w:p w14:paraId="13862DAB" w14:textId="77777777" w:rsidR="00C934BF" w:rsidRPr="00C934BF" w:rsidRDefault="00C934BF" w:rsidP="00C934BF">
            <w:pPr>
              <w:spacing w:before="40" w:after="120"/>
              <w:rPr>
                <w:lang w:val="en-GB"/>
              </w:rPr>
            </w:pPr>
            <w:r w:rsidRPr="00C934BF">
              <w:t>2 de noviembre de 2020</w:t>
            </w:r>
          </w:p>
        </w:tc>
      </w:tr>
      <w:tr w:rsidR="00C934BF" w:rsidRPr="00C934BF" w14:paraId="5F95522F" w14:textId="77777777" w:rsidTr="00C934BF">
        <w:trPr>
          <w:trHeight w:val="240"/>
        </w:trPr>
        <w:tc>
          <w:tcPr>
            <w:tcW w:w="2268" w:type="dxa"/>
            <w:shd w:val="clear" w:color="auto" w:fill="auto"/>
          </w:tcPr>
          <w:p w14:paraId="2304CC71" w14:textId="77777777" w:rsidR="00C934BF" w:rsidRPr="00C934BF" w:rsidRDefault="00C934BF" w:rsidP="00C934BF">
            <w:pPr>
              <w:spacing w:before="40" w:after="120"/>
              <w:rPr>
                <w:lang w:val="en-GB"/>
              </w:rPr>
            </w:pPr>
          </w:p>
        </w:tc>
        <w:tc>
          <w:tcPr>
            <w:tcW w:w="2694" w:type="dxa"/>
            <w:shd w:val="clear" w:color="auto" w:fill="auto"/>
          </w:tcPr>
          <w:p w14:paraId="0A23C26D" w14:textId="77777777" w:rsidR="00C934BF" w:rsidRPr="00C934BF" w:rsidRDefault="00C934BF" w:rsidP="00C934BF">
            <w:pPr>
              <w:spacing w:before="40" w:after="120"/>
              <w:rPr>
                <w:lang w:val="en-GB"/>
              </w:rPr>
            </w:pPr>
            <w:r w:rsidRPr="00C934BF">
              <w:t>22º informe periódico</w:t>
            </w:r>
          </w:p>
        </w:tc>
        <w:tc>
          <w:tcPr>
            <w:tcW w:w="2408" w:type="dxa"/>
            <w:shd w:val="clear" w:color="auto" w:fill="auto"/>
          </w:tcPr>
          <w:p w14:paraId="18E68BFE" w14:textId="77777777" w:rsidR="00C934BF" w:rsidRPr="00C934BF" w:rsidRDefault="00C934BF" w:rsidP="00C934BF">
            <w:pPr>
              <w:spacing w:before="40" w:after="120"/>
              <w:rPr>
                <w:lang w:val="en-GB"/>
              </w:rPr>
            </w:pPr>
            <w:r w:rsidRPr="00C934BF">
              <w:t>2 de noviembre de 2022</w:t>
            </w:r>
          </w:p>
        </w:tc>
      </w:tr>
      <w:tr w:rsidR="00C934BF" w:rsidRPr="00C934BF" w14:paraId="447B3B55" w14:textId="77777777" w:rsidTr="00C934BF">
        <w:trPr>
          <w:trHeight w:val="240"/>
        </w:trPr>
        <w:tc>
          <w:tcPr>
            <w:tcW w:w="2268" w:type="dxa"/>
            <w:shd w:val="clear" w:color="auto" w:fill="auto"/>
          </w:tcPr>
          <w:p w14:paraId="7E7EB6C7" w14:textId="77777777" w:rsidR="00C934BF" w:rsidRPr="00C934BF" w:rsidRDefault="00C934BF" w:rsidP="00C934BF">
            <w:pPr>
              <w:spacing w:before="40" w:after="120"/>
              <w:rPr>
                <w:lang w:val="en-GB"/>
              </w:rPr>
            </w:pPr>
            <w:r w:rsidRPr="00C934BF">
              <w:t>Canadá</w:t>
            </w:r>
          </w:p>
        </w:tc>
        <w:tc>
          <w:tcPr>
            <w:tcW w:w="2694" w:type="dxa"/>
            <w:shd w:val="clear" w:color="auto" w:fill="auto"/>
          </w:tcPr>
          <w:p w14:paraId="5E36EB19" w14:textId="77777777" w:rsidR="00C934BF" w:rsidRPr="00C934BF" w:rsidRDefault="00C934BF" w:rsidP="00C934BF">
            <w:pPr>
              <w:spacing w:before="40" w:after="120"/>
            </w:pPr>
            <w:r w:rsidRPr="00C934BF">
              <w:t>Informes periódicos 24º y 25º combinados</w:t>
            </w:r>
          </w:p>
        </w:tc>
        <w:tc>
          <w:tcPr>
            <w:tcW w:w="2408" w:type="dxa"/>
            <w:shd w:val="clear" w:color="auto" w:fill="auto"/>
          </w:tcPr>
          <w:p w14:paraId="7BE61331" w14:textId="77777777" w:rsidR="00C934BF" w:rsidRPr="00C934BF" w:rsidRDefault="00C934BF" w:rsidP="00C934BF">
            <w:pPr>
              <w:spacing w:before="40" w:after="120"/>
              <w:rPr>
                <w:lang w:val="en-GB"/>
              </w:rPr>
            </w:pPr>
            <w:r w:rsidRPr="00C934BF">
              <w:t>15 de noviembre de 2021</w:t>
            </w:r>
          </w:p>
        </w:tc>
      </w:tr>
      <w:tr w:rsidR="00C934BF" w:rsidRPr="00C934BF" w14:paraId="59BB8CD6" w14:textId="77777777" w:rsidTr="00C934BF">
        <w:trPr>
          <w:trHeight w:val="240"/>
        </w:trPr>
        <w:tc>
          <w:tcPr>
            <w:tcW w:w="2268" w:type="dxa"/>
            <w:shd w:val="clear" w:color="auto" w:fill="auto"/>
          </w:tcPr>
          <w:p w14:paraId="46A00186" w14:textId="77777777" w:rsidR="00C934BF" w:rsidRPr="00C934BF" w:rsidRDefault="00C934BF" w:rsidP="00C934BF">
            <w:pPr>
              <w:spacing w:before="40" w:after="120"/>
            </w:pPr>
            <w:r w:rsidRPr="00C934BF">
              <w:t>Chad</w:t>
            </w:r>
          </w:p>
        </w:tc>
        <w:tc>
          <w:tcPr>
            <w:tcW w:w="2694" w:type="dxa"/>
            <w:shd w:val="clear" w:color="auto" w:fill="auto"/>
          </w:tcPr>
          <w:p w14:paraId="03673CC3" w14:textId="77777777" w:rsidR="00C934BF" w:rsidRPr="00C934BF" w:rsidRDefault="00C934BF" w:rsidP="00C934BF">
            <w:pPr>
              <w:spacing w:before="40" w:after="120"/>
            </w:pPr>
            <w:r w:rsidRPr="00C934BF">
              <w:t>Informes periódicos 19º y 20º combinados</w:t>
            </w:r>
          </w:p>
        </w:tc>
        <w:tc>
          <w:tcPr>
            <w:tcW w:w="2408" w:type="dxa"/>
            <w:shd w:val="clear" w:color="auto" w:fill="auto"/>
          </w:tcPr>
          <w:p w14:paraId="2A92B878" w14:textId="77777777" w:rsidR="00C934BF" w:rsidRPr="00C934BF" w:rsidRDefault="00C934BF" w:rsidP="00C934BF">
            <w:pPr>
              <w:spacing w:before="40" w:after="120"/>
            </w:pPr>
            <w:r w:rsidRPr="00C934BF">
              <w:t>16 de septiembre de 2016</w:t>
            </w:r>
          </w:p>
        </w:tc>
      </w:tr>
      <w:tr w:rsidR="00C934BF" w:rsidRPr="00C934BF" w14:paraId="6F6699CE" w14:textId="77777777" w:rsidTr="00C934BF">
        <w:trPr>
          <w:trHeight w:val="240"/>
        </w:trPr>
        <w:tc>
          <w:tcPr>
            <w:tcW w:w="2268" w:type="dxa"/>
            <w:shd w:val="clear" w:color="auto" w:fill="auto"/>
          </w:tcPr>
          <w:p w14:paraId="0B16E542" w14:textId="77777777" w:rsidR="00C934BF" w:rsidRPr="00C934BF" w:rsidRDefault="00C934BF" w:rsidP="00C934BF">
            <w:pPr>
              <w:spacing w:before="40" w:after="120"/>
            </w:pPr>
          </w:p>
        </w:tc>
        <w:tc>
          <w:tcPr>
            <w:tcW w:w="2694" w:type="dxa"/>
            <w:shd w:val="clear" w:color="auto" w:fill="auto"/>
          </w:tcPr>
          <w:p w14:paraId="0865BD97" w14:textId="77777777" w:rsidR="00C934BF" w:rsidRPr="00C934BF" w:rsidRDefault="00C934BF" w:rsidP="00C934BF">
            <w:pPr>
              <w:spacing w:before="40" w:after="120"/>
            </w:pPr>
            <w:r w:rsidRPr="00C934BF">
              <w:t>21</w:t>
            </w:r>
            <w:r w:rsidRPr="00C934BF">
              <w:rPr>
                <w:vertAlign w:val="superscript"/>
              </w:rPr>
              <w:t>er</w:t>
            </w:r>
            <w:r w:rsidRPr="00C934BF">
              <w:t xml:space="preserve"> informe periódico</w:t>
            </w:r>
          </w:p>
        </w:tc>
        <w:tc>
          <w:tcPr>
            <w:tcW w:w="2408" w:type="dxa"/>
            <w:shd w:val="clear" w:color="auto" w:fill="auto"/>
          </w:tcPr>
          <w:p w14:paraId="42270E91" w14:textId="77777777" w:rsidR="00C934BF" w:rsidRPr="00C934BF" w:rsidRDefault="00C934BF" w:rsidP="00C934BF">
            <w:pPr>
              <w:spacing w:before="40" w:after="120"/>
            </w:pPr>
            <w:r w:rsidRPr="00C934BF">
              <w:t>16 de septiembre de 2018</w:t>
            </w:r>
          </w:p>
        </w:tc>
      </w:tr>
      <w:tr w:rsidR="00C934BF" w:rsidRPr="00C934BF" w14:paraId="7C6B6F11" w14:textId="77777777" w:rsidTr="00C934BF">
        <w:trPr>
          <w:trHeight w:val="240"/>
        </w:trPr>
        <w:tc>
          <w:tcPr>
            <w:tcW w:w="2268" w:type="dxa"/>
            <w:shd w:val="clear" w:color="auto" w:fill="auto"/>
          </w:tcPr>
          <w:p w14:paraId="4E275877" w14:textId="77777777" w:rsidR="00C934BF" w:rsidRPr="00C934BF" w:rsidRDefault="00C934BF" w:rsidP="00AF6D12">
            <w:pPr>
              <w:keepNext/>
              <w:keepLines/>
              <w:spacing w:before="40" w:after="120"/>
            </w:pPr>
          </w:p>
        </w:tc>
        <w:tc>
          <w:tcPr>
            <w:tcW w:w="2694" w:type="dxa"/>
            <w:shd w:val="clear" w:color="auto" w:fill="auto"/>
          </w:tcPr>
          <w:p w14:paraId="5679A4F8" w14:textId="77777777" w:rsidR="00C934BF" w:rsidRPr="00C934BF" w:rsidRDefault="00C934BF" w:rsidP="00AF6D12">
            <w:pPr>
              <w:keepNext/>
              <w:keepLines/>
              <w:spacing w:before="40" w:after="120"/>
            </w:pPr>
            <w:r w:rsidRPr="00C934BF">
              <w:t>22º informe periódico</w:t>
            </w:r>
          </w:p>
        </w:tc>
        <w:tc>
          <w:tcPr>
            <w:tcW w:w="2408" w:type="dxa"/>
            <w:shd w:val="clear" w:color="auto" w:fill="auto"/>
          </w:tcPr>
          <w:p w14:paraId="13BAB2D6" w14:textId="77777777" w:rsidR="00C934BF" w:rsidRPr="00C934BF" w:rsidRDefault="00C934BF" w:rsidP="00AF6D12">
            <w:pPr>
              <w:keepNext/>
              <w:keepLines/>
              <w:spacing w:before="40" w:after="120"/>
            </w:pPr>
            <w:r w:rsidRPr="00C934BF">
              <w:t>16 de septiembre de 2020</w:t>
            </w:r>
          </w:p>
        </w:tc>
      </w:tr>
      <w:tr w:rsidR="00C934BF" w:rsidRPr="00C934BF" w14:paraId="2387F4AE" w14:textId="77777777" w:rsidTr="00C934BF">
        <w:trPr>
          <w:trHeight w:val="240"/>
        </w:trPr>
        <w:tc>
          <w:tcPr>
            <w:tcW w:w="2268" w:type="dxa"/>
            <w:shd w:val="clear" w:color="auto" w:fill="auto"/>
          </w:tcPr>
          <w:p w14:paraId="4090C946" w14:textId="77777777" w:rsidR="00C934BF" w:rsidRPr="00C934BF" w:rsidRDefault="00C934BF" w:rsidP="00C934BF">
            <w:pPr>
              <w:spacing w:before="40" w:after="120"/>
            </w:pPr>
          </w:p>
        </w:tc>
        <w:tc>
          <w:tcPr>
            <w:tcW w:w="2694" w:type="dxa"/>
            <w:shd w:val="clear" w:color="auto" w:fill="auto"/>
          </w:tcPr>
          <w:p w14:paraId="0D866411" w14:textId="77777777" w:rsidR="00C934BF" w:rsidRPr="00C934BF" w:rsidRDefault="00C934BF" w:rsidP="00C934BF">
            <w:pPr>
              <w:spacing w:before="40" w:after="120"/>
            </w:pPr>
            <w:r w:rsidRPr="00C934BF">
              <w:t>23</w:t>
            </w:r>
            <w:r w:rsidRPr="00C934BF">
              <w:rPr>
                <w:vertAlign w:val="superscript"/>
              </w:rPr>
              <w:t>er</w:t>
            </w:r>
            <w:r w:rsidRPr="00C934BF">
              <w:t xml:space="preserve"> informe periódico</w:t>
            </w:r>
          </w:p>
        </w:tc>
        <w:tc>
          <w:tcPr>
            <w:tcW w:w="2408" w:type="dxa"/>
            <w:shd w:val="clear" w:color="auto" w:fill="auto"/>
          </w:tcPr>
          <w:p w14:paraId="77B98749" w14:textId="77777777" w:rsidR="00C934BF" w:rsidRPr="00C934BF" w:rsidRDefault="00C934BF" w:rsidP="00C934BF">
            <w:pPr>
              <w:spacing w:before="40" w:after="120"/>
            </w:pPr>
            <w:r w:rsidRPr="00C934BF">
              <w:t>16 de septiembre de 2022</w:t>
            </w:r>
          </w:p>
        </w:tc>
      </w:tr>
      <w:tr w:rsidR="00C934BF" w:rsidRPr="00C934BF" w14:paraId="187D7B41" w14:textId="77777777" w:rsidTr="00C934BF">
        <w:trPr>
          <w:trHeight w:val="240"/>
        </w:trPr>
        <w:tc>
          <w:tcPr>
            <w:tcW w:w="2268" w:type="dxa"/>
            <w:shd w:val="clear" w:color="auto" w:fill="auto"/>
          </w:tcPr>
          <w:p w14:paraId="31C2861D" w14:textId="77777777" w:rsidR="00C934BF" w:rsidRPr="00C934BF" w:rsidRDefault="00C934BF" w:rsidP="00C934BF">
            <w:pPr>
              <w:spacing w:before="40" w:after="120"/>
            </w:pPr>
            <w:r w:rsidRPr="00C934BF">
              <w:t>China</w:t>
            </w:r>
          </w:p>
        </w:tc>
        <w:tc>
          <w:tcPr>
            <w:tcW w:w="2694" w:type="dxa"/>
            <w:shd w:val="clear" w:color="auto" w:fill="auto"/>
          </w:tcPr>
          <w:p w14:paraId="0E9FC448" w14:textId="77777777" w:rsidR="00C934BF" w:rsidRPr="00C934BF" w:rsidRDefault="00C934BF" w:rsidP="00C934BF">
            <w:pPr>
              <w:spacing w:before="40" w:after="120"/>
            </w:pPr>
            <w:r w:rsidRPr="00C934BF">
              <w:t>Informes periódicos 18º a 20º</w:t>
            </w:r>
          </w:p>
        </w:tc>
        <w:tc>
          <w:tcPr>
            <w:tcW w:w="2408" w:type="dxa"/>
            <w:shd w:val="clear" w:color="auto" w:fill="auto"/>
          </w:tcPr>
          <w:p w14:paraId="2239A50C" w14:textId="77777777" w:rsidR="00C934BF" w:rsidRPr="00C934BF" w:rsidRDefault="00C934BF" w:rsidP="00C934BF">
            <w:pPr>
              <w:spacing w:before="40" w:after="120"/>
            </w:pPr>
            <w:r w:rsidRPr="00C934BF">
              <w:t>28 de enero de 2023</w:t>
            </w:r>
          </w:p>
        </w:tc>
      </w:tr>
      <w:tr w:rsidR="00C934BF" w:rsidRPr="00C934BF" w14:paraId="463877B3" w14:textId="77777777" w:rsidTr="00C934BF">
        <w:trPr>
          <w:trHeight w:val="240"/>
        </w:trPr>
        <w:tc>
          <w:tcPr>
            <w:tcW w:w="2268" w:type="dxa"/>
            <w:shd w:val="clear" w:color="auto" w:fill="auto"/>
          </w:tcPr>
          <w:p w14:paraId="20EE2171" w14:textId="77777777" w:rsidR="00C934BF" w:rsidRPr="00C934BF" w:rsidRDefault="00C934BF" w:rsidP="00C934BF">
            <w:pPr>
              <w:spacing w:before="40" w:after="120"/>
            </w:pPr>
            <w:r w:rsidRPr="00C934BF">
              <w:t>Comoras</w:t>
            </w:r>
          </w:p>
        </w:tc>
        <w:tc>
          <w:tcPr>
            <w:tcW w:w="2694" w:type="dxa"/>
            <w:shd w:val="clear" w:color="auto" w:fill="auto"/>
          </w:tcPr>
          <w:p w14:paraId="6A85A1B2" w14:textId="77777777" w:rsidR="00C934BF" w:rsidRPr="00C934BF" w:rsidRDefault="00C934BF" w:rsidP="00C934BF">
            <w:pPr>
              <w:spacing w:before="40" w:after="120"/>
            </w:pPr>
            <w:r w:rsidRPr="00C934BF">
              <w:t>Informe inicial</w:t>
            </w:r>
          </w:p>
        </w:tc>
        <w:tc>
          <w:tcPr>
            <w:tcW w:w="2408" w:type="dxa"/>
            <w:shd w:val="clear" w:color="auto" w:fill="auto"/>
          </w:tcPr>
          <w:p w14:paraId="23992BF7" w14:textId="77777777" w:rsidR="00C934BF" w:rsidRPr="00C934BF" w:rsidRDefault="00C934BF" w:rsidP="00C934BF">
            <w:pPr>
              <w:spacing w:before="40" w:after="120"/>
            </w:pPr>
            <w:r w:rsidRPr="00C934BF">
              <w:t>27 de octubre de 2005</w:t>
            </w:r>
          </w:p>
        </w:tc>
      </w:tr>
      <w:tr w:rsidR="00C934BF" w:rsidRPr="00C934BF" w14:paraId="0AFA10FD" w14:textId="77777777" w:rsidTr="00C934BF">
        <w:trPr>
          <w:trHeight w:val="240"/>
        </w:trPr>
        <w:tc>
          <w:tcPr>
            <w:tcW w:w="2268" w:type="dxa"/>
            <w:shd w:val="clear" w:color="auto" w:fill="auto"/>
          </w:tcPr>
          <w:p w14:paraId="7F54E71D" w14:textId="77777777" w:rsidR="00C934BF" w:rsidRPr="00C934BF" w:rsidRDefault="00C934BF" w:rsidP="00C934BF">
            <w:pPr>
              <w:spacing w:before="40" w:after="120"/>
            </w:pPr>
          </w:p>
        </w:tc>
        <w:tc>
          <w:tcPr>
            <w:tcW w:w="2694" w:type="dxa"/>
            <w:shd w:val="clear" w:color="auto" w:fill="auto"/>
          </w:tcPr>
          <w:p w14:paraId="7733429C" w14:textId="77777777" w:rsidR="00C934BF" w:rsidRPr="00C934BF" w:rsidRDefault="00C934BF" w:rsidP="00C934BF">
            <w:pPr>
              <w:spacing w:before="40" w:after="120"/>
            </w:pPr>
            <w:r w:rsidRPr="00C934BF">
              <w:t>Segundo informe periódico</w:t>
            </w:r>
          </w:p>
        </w:tc>
        <w:tc>
          <w:tcPr>
            <w:tcW w:w="2408" w:type="dxa"/>
            <w:shd w:val="clear" w:color="auto" w:fill="auto"/>
          </w:tcPr>
          <w:p w14:paraId="048F5D47" w14:textId="77777777" w:rsidR="00C934BF" w:rsidRPr="00C934BF" w:rsidRDefault="00C934BF" w:rsidP="00C934BF">
            <w:pPr>
              <w:spacing w:before="40" w:after="120"/>
            </w:pPr>
            <w:r w:rsidRPr="00C934BF">
              <w:t>27 de octubre de 2007</w:t>
            </w:r>
          </w:p>
        </w:tc>
      </w:tr>
      <w:tr w:rsidR="00C934BF" w:rsidRPr="00C934BF" w14:paraId="1478CAC2" w14:textId="77777777" w:rsidTr="00C934BF">
        <w:trPr>
          <w:trHeight w:val="240"/>
        </w:trPr>
        <w:tc>
          <w:tcPr>
            <w:tcW w:w="2268" w:type="dxa"/>
            <w:shd w:val="clear" w:color="auto" w:fill="auto"/>
          </w:tcPr>
          <w:p w14:paraId="366A631F" w14:textId="77777777" w:rsidR="00C934BF" w:rsidRPr="00C934BF" w:rsidRDefault="00C934BF" w:rsidP="00C934BF">
            <w:pPr>
              <w:spacing w:before="40" w:after="120"/>
            </w:pPr>
          </w:p>
        </w:tc>
        <w:tc>
          <w:tcPr>
            <w:tcW w:w="2694" w:type="dxa"/>
            <w:shd w:val="clear" w:color="auto" w:fill="auto"/>
          </w:tcPr>
          <w:p w14:paraId="2A69725B" w14:textId="77777777" w:rsidR="00C934BF" w:rsidRPr="00C934BF" w:rsidRDefault="00C934BF" w:rsidP="00C934BF">
            <w:pPr>
              <w:spacing w:before="40" w:after="120"/>
            </w:pPr>
            <w:r w:rsidRPr="00C934BF">
              <w:t>Tercer informe periódico</w:t>
            </w:r>
          </w:p>
        </w:tc>
        <w:tc>
          <w:tcPr>
            <w:tcW w:w="2408" w:type="dxa"/>
            <w:shd w:val="clear" w:color="auto" w:fill="auto"/>
          </w:tcPr>
          <w:p w14:paraId="2A54DB96" w14:textId="77777777" w:rsidR="00C934BF" w:rsidRPr="00C934BF" w:rsidRDefault="00C934BF" w:rsidP="00C934BF">
            <w:pPr>
              <w:spacing w:before="40" w:after="120"/>
            </w:pPr>
            <w:r w:rsidRPr="00C934BF">
              <w:t>27 de octubre de 2009</w:t>
            </w:r>
          </w:p>
        </w:tc>
      </w:tr>
      <w:tr w:rsidR="00C934BF" w:rsidRPr="00C934BF" w14:paraId="098C08F0" w14:textId="77777777" w:rsidTr="00C934BF">
        <w:trPr>
          <w:trHeight w:val="240"/>
        </w:trPr>
        <w:tc>
          <w:tcPr>
            <w:tcW w:w="2268" w:type="dxa"/>
            <w:shd w:val="clear" w:color="auto" w:fill="auto"/>
          </w:tcPr>
          <w:p w14:paraId="79072FF7" w14:textId="77777777" w:rsidR="00C934BF" w:rsidRPr="00C934BF" w:rsidRDefault="00C934BF" w:rsidP="00C934BF">
            <w:pPr>
              <w:spacing w:before="40" w:after="120"/>
            </w:pPr>
          </w:p>
        </w:tc>
        <w:tc>
          <w:tcPr>
            <w:tcW w:w="2694" w:type="dxa"/>
            <w:shd w:val="clear" w:color="auto" w:fill="auto"/>
          </w:tcPr>
          <w:p w14:paraId="23C81F7A" w14:textId="77777777" w:rsidR="00C934BF" w:rsidRPr="00C934BF" w:rsidRDefault="00C934BF" w:rsidP="00C934BF">
            <w:pPr>
              <w:spacing w:before="40" w:after="120"/>
            </w:pPr>
            <w:r w:rsidRPr="00C934BF">
              <w:t>Cuarto informe periódico</w:t>
            </w:r>
          </w:p>
        </w:tc>
        <w:tc>
          <w:tcPr>
            <w:tcW w:w="2408" w:type="dxa"/>
            <w:shd w:val="clear" w:color="auto" w:fill="auto"/>
          </w:tcPr>
          <w:p w14:paraId="4F6C51D4" w14:textId="77777777" w:rsidR="00C934BF" w:rsidRPr="00C934BF" w:rsidRDefault="00C934BF" w:rsidP="00C934BF">
            <w:pPr>
              <w:spacing w:before="40" w:after="120"/>
            </w:pPr>
            <w:r w:rsidRPr="00C934BF">
              <w:t>27 de octubre de 2011</w:t>
            </w:r>
          </w:p>
        </w:tc>
      </w:tr>
      <w:tr w:rsidR="00C934BF" w:rsidRPr="00C934BF" w14:paraId="32CE4A1A" w14:textId="77777777" w:rsidTr="00C934BF">
        <w:trPr>
          <w:trHeight w:val="240"/>
        </w:trPr>
        <w:tc>
          <w:tcPr>
            <w:tcW w:w="2268" w:type="dxa"/>
            <w:shd w:val="clear" w:color="auto" w:fill="auto"/>
          </w:tcPr>
          <w:p w14:paraId="5C3F8746" w14:textId="77777777" w:rsidR="00C934BF" w:rsidRPr="00C934BF" w:rsidRDefault="00C934BF" w:rsidP="00C934BF">
            <w:pPr>
              <w:spacing w:before="40" w:after="120"/>
            </w:pPr>
          </w:p>
        </w:tc>
        <w:tc>
          <w:tcPr>
            <w:tcW w:w="2694" w:type="dxa"/>
            <w:shd w:val="clear" w:color="auto" w:fill="auto"/>
          </w:tcPr>
          <w:p w14:paraId="0C356917" w14:textId="77777777" w:rsidR="00C934BF" w:rsidRPr="00C934BF" w:rsidRDefault="00C934BF" w:rsidP="00C934BF">
            <w:pPr>
              <w:spacing w:before="40" w:after="120"/>
            </w:pPr>
            <w:r w:rsidRPr="00C934BF">
              <w:t>Quinto informe periódico</w:t>
            </w:r>
          </w:p>
        </w:tc>
        <w:tc>
          <w:tcPr>
            <w:tcW w:w="2408" w:type="dxa"/>
            <w:shd w:val="clear" w:color="auto" w:fill="auto"/>
          </w:tcPr>
          <w:p w14:paraId="780D56F7" w14:textId="77777777" w:rsidR="00C934BF" w:rsidRPr="00C934BF" w:rsidRDefault="00C934BF" w:rsidP="00C934BF">
            <w:pPr>
              <w:spacing w:before="40" w:after="120"/>
            </w:pPr>
            <w:r w:rsidRPr="00C934BF">
              <w:t>27 de octubre de 2013</w:t>
            </w:r>
          </w:p>
        </w:tc>
      </w:tr>
      <w:tr w:rsidR="00C934BF" w:rsidRPr="00C934BF" w14:paraId="071AFF0B" w14:textId="77777777" w:rsidTr="00C934BF">
        <w:trPr>
          <w:trHeight w:val="240"/>
        </w:trPr>
        <w:tc>
          <w:tcPr>
            <w:tcW w:w="2268" w:type="dxa"/>
            <w:shd w:val="clear" w:color="auto" w:fill="auto"/>
          </w:tcPr>
          <w:p w14:paraId="2EFD9167" w14:textId="77777777" w:rsidR="00C934BF" w:rsidRPr="00C934BF" w:rsidRDefault="00C934BF" w:rsidP="00C934BF">
            <w:pPr>
              <w:spacing w:before="40" w:after="120"/>
            </w:pPr>
          </w:p>
        </w:tc>
        <w:tc>
          <w:tcPr>
            <w:tcW w:w="2694" w:type="dxa"/>
            <w:shd w:val="clear" w:color="auto" w:fill="auto"/>
          </w:tcPr>
          <w:p w14:paraId="50BFDA9C" w14:textId="77777777" w:rsidR="00C934BF" w:rsidRPr="00C934BF" w:rsidRDefault="00C934BF" w:rsidP="00C934BF">
            <w:pPr>
              <w:spacing w:before="40" w:after="120"/>
            </w:pPr>
            <w:r w:rsidRPr="00C934BF">
              <w:t>Sexto informe periódico</w:t>
            </w:r>
          </w:p>
        </w:tc>
        <w:tc>
          <w:tcPr>
            <w:tcW w:w="2408" w:type="dxa"/>
            <w:shd w:val="clear" w:color="auto" w:fill="auto"/>
          </w:tcPr>
          <w:p w14:paraId="6B32635E" w14:textId="77777777" w:rsidR="00C934BF" w:rsidRPr="00C934BF" w:rsidRDefault="00C934BF" w:rsidP="00C934BF">
            <w:pPr>
              <w:spacing w:before="40" w:after="120"/>
            </w:pPr>
            <w:r w:rsidRPr="00C934BF">
              <w:t>27 de octubre de 2015</w:t>
            </w:r>
          </w:p>
        </w:tc>
      </w:tr>
      <w:tr w:rsidR="00C934BF" w:rsidRPr="00C934BF" w14:paraId="2608BBB3" w14:textId="77777777" w:rsidTr="00C934BF">
        <w:trPr>
          <w:trHeight w:val="240"/>
        </w:trPr>
        <w:tc>
          <w:tcPr>
            <w:tcW w:w="2268" w:type="dxa"/>
            <w:shd w:val="clear" w:color="auto" w:fill="auto"/>
          </w:tcPr>
          <w:p w14:paraId="31B70012" w14:textId="77777777" w:rsidR="00C934BF" w:rsidRPr="00C934BF" w:rsidRDefault="00C934BF" w:rsidP="00C934BF">
            <w:pPr>
              <w:spacing w:before="40" w:after="120"/>
            </w:pPr>
          </w:p>
        </w:tc>
        <w:tc>
          <w:tcPr>
            <w:tcW w:w="2694" w:type="dxa"/>
            <w:shd w:val="clear" w:color="auto" w:fill="auto"/>
          </w:tcPr>
          <w:p w14:paraId="548A796C" w14:textId="77777777" w:rsidR="00C934BF" w:rsidRPr="00C934BF" w:rsidRDefault="00C934BF" w:rsidP="00C934BF">
            <w:pPr>
              <w:spacing w:before="40" w:after="120"/>
            </w:pPr>
            <w:r w:rsidRPr="00C934BF">
              <w:t>Séptimo informe periódico</w:t>
            </w:r>
          </w:p>
        </w:tc>
        <w:tc>
          <w:tcPr>
            <w:tcW w:w="2408" w:type="dxa"/>
            <w:shd w:val="clear" w:color="auto" w:fill="auto"/>
          </w:tcPr>
          <w:p w14:paraId="5F60F7A1" w14:textId="77777777" w:rsidR="00C934BF" w:rsidRPr="00C934BF" w:rsidRDefault="00C934BF" w:rsidP="00C934BF">
            <w:pPr>
              <w:spacing w:before="40" w:after="120"/>
            </w:pPr>
            <w:r w:rsidRPr="00C934BF">
              <w:t>27 de octubre de 2017</w:t>
            </w:r>
          </w:p>
        </w:tc>
      </w:tr>
      <w:tr w:rsidR="00C934BF" w:rsidRPr="00C934BF" w14:paraId="164CA6A5" w14:textId="77777777" w:rsidTr="00C934BF">
        <w:trPr>
          <w:trHeight w:val="240"/>
        </w:trPr>
        <w:tc>
          <w:tcPr>
            <w:tcW w:w="2268" w:type="dxa"/>
            <w:shd w:val="clear" w:color="auto" w:fill="auto"/>
          </w:tcPr>
          <w:p w14:paraId="38157E32" w14:textId="77777777" w:rsidR="00C934BF" w:rsidRPr="00C934BF" w:rsidRDefault="00C934BF" w:rsidP="00C934BF">
            <w:pPr>
              <w:spacing w:before="40" w:after="120"/>
            </w:pPr>
          </w:p>
        </w:tc>
        <w:tc>
          <w:tcPr>
            <w:tcW w:w="2694" w:type="dxa"/>
            <w:shd w:val="clear" w:color="auto" w:fill="auto"/>
          </w:tcPr>
          <w:p w14:paraId="2B971889" w14:textId="77777777" w:rsidR="00C934BF" w:rsidRPr="00C934BF" w:rsidRDefault="00C934BF" w:rsidP="00C934BF">
            <w:pPr>
              <w:spacing w:before="40" w:after="120"/>
            </w:pPr>
            <w:r w:rsidRPr="00C934BF">
              <w:t>Octavo informe periódico</w:t>
            </w:r>
          </w:p>
        </w:tc>
        <w:tc>
          <w:tcPr>
            <w:tcW w:w="2408" w:type="dxa"/>
            <w:shd w:val="clear" w:color="auto" w:fill="auto"/>
          </w:tcPr>
          <w:p w14:paraId="5E950779" w14:textId="77777777" w:rsidR="00C934BF" w:rsidRPr="00C934BF" w:rsidRDefault="00C934BF" w:rsidP="00C934BF">
            <w:pPr>
              <w:spacing w:before="40" w:after="120"/>
            </w:pPr>
            <w:r w:rsidRPr="00C934BF">
              <w:t>27 de octubre de 2019</w:t>
            </w:r>
          </w:p>
        </w:tc>
      </w:tr>
      <w:tr w:rsidR="00C934BF" w:rsidRPr="00C934BF" w14:paraId="7F8FFB24" w14:textId="77777777" w:rsidTr="00C934BF">
        <w:trPr>
          <w:trHeight w:val="240"/>
        </w:trPr>
        <w:tc>
          <w:tcPr>
            <w:tcW w:w="2268" w:type="dxa"/>
            <w:shd w:val="clear" w:color="auto" w:fill="auto"/>
          </w:tcPr>
          <w:p w14:paraId="15A1BAD2" w14:textId="77777777" w:rsidR="00C934BF" w:rsidRPr="00C934BF" w:rsidRDefault="00C934BF" w:rsidP="00C934BF">
            <w:pPr>
              <w:spacing w:before="40" w:after="120"/>
            </w:pPr>
          </w:p>
        </w:tc>
        <w:tc>
          <w:tcPr>
            <w:tcW w:w="2694" w:type="dxa"/>
            <w:shd w:val="clear" w:color="auto" w:fill="auto"/>
          </w:tcPr>
          <w:p w14:paraId="7888CA93" w14:textId="77777777" w:rsidR="00C934BF" w:rsidRPr="00C934BF" w:rsidRDefault="00C934BF" w:rsidP="00C934BF">
            <w:pPr>
              <w:spacing w:before="40" w:after="120"/>
            </w:pPr>
            <w:r w:rsidRPr="00C934BF">
              <w:t>Noveno informe periódico</w:t>
            </w:r>
          </w:p>
        </w:tc>
        <w:tc>
          <w:tcPr>
            <w:tcW w:w="2408" w:type="dxa"/>
            <w:shd w:val="clear" w:color="auto" w:fill="auto"/>
          </w:tcPr>
          <w:p w14:paraId="32D063C3" w14:textId="77777777" w:rsidR="00C934BF" w:rsidRPr="00C934BF" w:rsidRDefault="00C934BF" w:rsidP="00C934BF">
            <w:pPr>
              <w:spacing w:before="40" w:after="120"/>
            </w:pPr>
            <w:r w:rsidRPr="00C934BF">
              <w:t>27 de octubre de 2021</w:t>
            </w:r>
          </w:p>
        </w:tc>
      </w:tr>
      <w:tr w:rsidR="00C934BF" w:rsidRPr="00C934BF" w14:paraId="0FAE022C" w14:textId="77777777" w:rsidTr="00C934BF">
        <w:trPr>
          <w:trHeight w:val="240"/>
        </w:trPr>
        <w:tc>
          <w:tcPr>
            <w:tcW w:w="2268" w:type="dxa"/>
            <w:shd w:val="clear" w:color="auto" w:fill="auto"/>
          </w:tcPr>
          <w:p w14:paraId="51A282F9" w14:textId="77777777" w:rsidR="00C934BF" w:rsidRPr="00C934BF" w:rsidRDefault="00C934BF" w:rsidP="00C934BF">
            <w:pPr>
              <w:spacing w:before="40" w:after="120"/>
            </w:pPr>
            <w:r w:rsidRPr="00C934BF">
              <w:t>Congo</w:t>
            </w:r>
          </w:p>
        </w:tc>
        <w:tc>
          <w:tcPr>
            <w:tcW w:w="2694" w:type="dxa"/>
            <w:shd w:val="clear" w:color="auto" w:fill="auto"/>
          </w:tcPr>
          <w:p w14:paraId="62875DB3" w14:textId="77777777" w:rsidR="00C934BF" w:rsidRPr="00C934BF" w:rsidRDefault="00C934BF" w:rsidP="00C934BF">
            <w:pPr>
              <w:spacing w:before="40" w:after="120"/>
            </w:pPr>
            <w:r w:rsidRPr="00C934BF">
              <w:t>Informes periódicos 10º y 11º combinados</w:t>
            </w:r>
          </w:p>
        </w:tc>
        <w:tc>
          <w:tcPr>
            <w:tcW w:w="2408" w:type="dxa"/>
            <w:shd w:val="clear" w:color="auto" w:fill="auto"/>
          </w:tcPr>
          <w:p w14:paraId="7E2294A9" w14:textId="77777777" w:rsidR="00C934BF" w:rsidRPr="00C934BF" w:rsidRDefault="00C934BF" w:rsidP="00C934BF">
            <w:pPr>
              <w:spacing w:before="40" w:after="120"/>
            </w:pPr>
            <w:r w:rsidRPr="00C934BF">
              <w:t>30 de marzo de 2012</w:t>
            </w:r>
          </w:p>
        </w:tc>
      </w:tr>
      <w:tr w:rsidR="00C934BF" w:rsidRPr="00C934BF" w14:paraId="2C2FD648" w14:textId="77777777" w:rsidTr="00C934BF">
        <w:trPr>
          <w:trHeight w:val="240"/>
        </w:trPr>
        <w:tc>
          <w:tcPr>
            <w:tcW w:w="2268" w:type="dxa"/>
            <w:shd w:val="clear" w:color="auto" w:fill="auto"/>
          </w:tcPr>
          <w:p w14:paraId="2195FF51" w14:textId="77777777" w:rsidR="00C934BF" w:rsidRPr="00C934BF" w:rsidRDefault="00C934BF" w:rsidP="00C934BF">
            <w:pPr>
              <w:spacing w:before="40" w:after="120"/>
            </w:pPr>
          </w:p>
        </w:tc>
        <w:tc>
          <w:tcPr>
            <w:tcW w:w="2694" w:type="dxa"/>
            <w:shd w:val="clear" w:color="auto" w:fill="auto"/>
          </w:tcPr>
          <w:p w14:paraId="12709C26" w14:textId="77777777" w:rsidR="00C934BF" w:rsidRPr="00C934BF" w:rsidRDefault="00C934BF" w:rsidP="00C934BF">
            <w:pPr>
              <w:spacing w:before="40" w:after="120"/>
            </w:pPr>
            <w:r w:rsidRPr="00C934BF">
              <w:t>12º informe periódico</w:t>
            </w:r>
          </w:p>
        </w:tc>
        <w:tc>
          <w:tcPr>
            <w:tcW w:w="2408" w:type="dxa"/>
            <w:shd w:val="clear" w:color="auto" w:fill="auto"/>
          </w:tcPr>
          <w:p w14:paraId="0523097E" w14:textId="77777777" w:rsidR="00C934BF" w:rsidRPr="00C934BF" w:rsidRDefault="00C934BF" w:rsidP="00C934BF">
            <w:pPr>
              <w:spacing w:before="40" w:after="120"/>
            </w:pPr>
            <w:r w:rsidRPr="00C934BF">
              <w:t>30 de marzo de 2014</w:t>
            </w:r>
          </w:p>
        </w:tc>
      </w:tr>
      <w:tr w:rsidR="00C934BF" w:rsidRPr="00C934BF" w14:paraId="7CE8A663" w14:textId="77777777" w:rsidTr="00C934BF">
        <w:trPr>
          <w:trHeight w:val="240"/>
        </w:trPr>
        <w:tc>
          <w:tcPr>
            <w:tcW w:w="2268" w:type="dxa"/>
            <w:shd w:val="clear" w:color="auto" w:fill="auto"/>
          </w:tcPr>
          <w:p w14:paraId="423C41C7" w14:textId="77777777" w:rsidR="00C934BF" w:rsidRPr="00C934BF" w:rsidRDefault="00C934BF" w:rsidP="00C934BF">
            <w:pPr>
              <w:spacing w:before="40" w:after="120"/>
            </w:pPr>
          </w:p>
        </w:tc>
        <w:tc>
          <w:tcPr>
            <w:tcW w:w="2694" w:type="dxa"/>
            <w:shd w:val="clear" w:color="auto" w:fill="auto"/>
          </w:tcPr>
          <w:p w14:paraId="1CB43CEC" w14:textId="77777777" w:rsidR="00C934BF" w:rsidRPr="00C934BF" w:rsidRDefault="00C934BF" w:rsidP="00C934BF">
            <w:pPr>
              <w:spacing w:before="40" w:after="120"/>
            </w:pPr>
            <w:r w:rsidRPr="00C934BF">
              <w:t>13</w:t>
            </w:r>
            <w:r w:rsidRPr="00C934BF">
              <w:rPr>
                <w:vertAlign w:val="superscript"/>
              </w:rPr>
              <w:t>er</w:t>
            </w:r>
            <w:r w:rsidRPr="00C934BF">
              <w:t xml:space="preserve"> informe periódico</w:t>
            </w:r>
          </w:p>
        </w:tc>
        <w:tc>
          <w:tcPr>
            <w:tcW w:w="2408" w:type="dxa"/>
            <w:shd w:val="clear" w:color="auto" w:fill="auto"/>
          </w:tcPr>
          <w:p w14:paraId="4991E41A" w14:textId="77777777" w:rsidR="00C934BF" w:rsidRPr="00C934BF" w:rsidRDefault="00C934BF" w:rsidP="00C934BF">
            <w:pPr>
              <w:spacing w:before="40" w:after="120"/>
            </w:pPr>
            <w:r w:rsidRPr="00C934BF">
              <w:t>30 de marzo de 2016</w:t>
            </w:r>
          </w:p>
        </w:tc>
      </w:tr>
      <w:tr w:rsidR="00C934BF" w:rsidRPr="00C934BF" w14:paraId="1B93DD48" w14:textId="77777777" w:rsidTr="00C934BF">
        <w:trPr>
          <w:trHeight w:val="240"/>
        </w:trPr>
        <w:tc>
          <w:tcPr>
            <w:tcW w:w="2268" w:type="dxa"/>
            <w:shd w:val="clear" w:color="auto" w:fill="auto"/>
          </w:tcPr>
          <w:p w14:paraId="04442838" w14:textId="77777777" w:rsidR="00C934BF" w:rsidRPr="00C934BF" w:rsidRDefault="00C934BF" w:rsidP="00C934BF">
            <w:pPr>
              <w:spacing w:before="40" w:after="120"/>
            </w:pPr>
          </w:p>
        </w:tc>
        <w:tc>
          <w:tcPr>
            <w:tcW w:w="2694" w:type="dxa"/>
            <w:shd w:val="clear" w:color="auto" w:fill="auto"/>
          </w:tcPr>
          <w:p w14:paraId="45C79062" w14:textId="77777777" w:rsidR="00C934BF" w:rsidRPr="00C934BF" w:rsidRDefault="00C934BF" w:rsidP="00C934BF">
            <w:pPr>
              <w:spacing w:before="40" w:after="120"/>
            </w:pPr>
            <w:r w:rsidRPr="00C934BF">
              <w:t>14º informe periódico</w:t>
            </w:r>
          </w:p>
        </w:tc>
        <w:tc>
          <w:tcPr>
            <w:tcW w:w="2408" w:type="dxa"/>
            <w:shd w:val="clear" w:color="auto" w:fill="auto"/>
          </w:tcPr>
          <w:p w14:paraId="13FAE79B" w14:textId="77777777" w:rsidR="00C934BF" w:rsidRPr="00C934BF" w:rsidRDefault="00C934BF" w:rsidP="00C934BF">
            <w:pPr>
              <w:spacing w:before="40" w:after="120"/>
            </w:pPr>
            <w:r w:rsidRPr="00C934BF">
              <w:t>30 de marzo de 2018</w:t>
            </w:r>
          </w:p>
        </w:tc>
      </w:tr>
      <w:tr w:rsidR="00C934BF" w:rsidRPr="00C934BF" w14:paraId="0393A3F0" w14:textId="77777777" w:rsidTr="00C934BF">
        <w:trPr>
          <w:trHeight w:val="240"/>
        </w:trPr>
        <w:tc>
          <w:tcPr>
            <w:tcW w:w="2268" w:type="dxa"/>
            <w:shd w:val="clear" w:color="auto" w:fill="auto"/>
          </w:tcPr>
          <w:p w14:paraId="129CE0EF" w14:textId="77777777" w:rsidR="00C934BF" w:rsidRPr="00C934BF" w:rsidRDefault="00C934BF" w:rsidP="00C934BF">
            <w:pPr>
              <w:spacing w:before="40" w:after="120"/>
            </w:pPr>
          </w:p>
        </w:tc>
        <w:tc>
          <w:tcPr>
            <w:tcW w:w="2694" w:type="dxa"/>
            <w:shd w:val="clear" w:color="auto" w:fill="auto"/>
          </w:tcPr>
          <w:p w14:paraId="276DF922" w14:textId="77777777" w:rsidR="00C934BF" w:rsidRPr="00C934BF" w:rsidRDefault="00C934BF" w:rsidP="00C934BF">
            <w:pPr>
              <w:spacing w:before="40" w:after="120"/>
            </w:pPr>
            <w:r w:rsidRPr="00C934BF">
              <w:t>15º informe periódico</w:t>
            </w:r>
          </w:p>
        </w:tc>
        <w:tc>
          <w:tcPr>
            <w:tcW w:w="2408" w:type="dxa"/>
            <w:shd w:val="clear" w:color="auto" w:fill="auto"/>
          </w:tcPr>
          <w:p w14:paraId="40FB4BB1" w14:textId="77777777" w:rsidR="00C934BF" w:rsidRPr="00C934BF" w:rsidRDefault="00C934BF" w:rsidP="00C934BF">
            <w:pPr>
              <w:spacing w:before="40" w:after="120"/>
            </w:pPr>
            <w:r w:rsidRPr="00C934BF">
              <w:t>30 de marzo de 2020</w:t>
            </w:r>
          </w:p>
        </w:tc>
      </w:tr>
      <w:tr w:rsidR="00C934BF" w:rsidRPr="00C934BF" w14:paraId="6F968EB4" w14:textId="77777777" w:rsidTr="00C934BF">
        <w:trPr>
          <w:trHeight w:val="240"/>
        </w:trPr>
        <w:tc>
          <w:tcPr>
            <w:tcW w:w="2268" w:type="dxa"/>
            <w:shd w:val="clear" w:color="auto" w:fill="auto"/>
          </w:tcPr>
          <w:p w14:paraId="5204F179" w14:textId="77777777" w:rsidR="00C934BF" w:rsidRPr="00C934BF" w:rsidRDefault="00C934BF" w:rsidP="00C934BF">
            <w:pPr>
              <w:spacing w:before="40" w:after="120"/>
            </w:pPr>
          </w:p>
        </w:tc>
        <w:tc>
          <w:tcPr>
            <w:tcW w:w="2694" w:type="dxa"/>
            <w:shd w:val="clear" w:color="auto" w:fill="auto"/>
          </w:tcPr>
          <w:p w14:paraId="22B08D25" w14:textId="77777777" w:rsidR="00C934BF" w:rsidRPr="00C934BF" w:rsidRDefault="00C934BF" w:rsidP="00C934BF">
            <w:pPr>
              <w:spacing w:before="40" w:after="120"/>
            </w:pPr>
            <w:r w:rsidRPr="00C934BF">
              <w:t>16º informe periódico</w:t>
            </w:r>
          </w:p>
        </w:tc>
        <w:tc>
          <w:tcPr>
            <w:tcW w:w="2408" w:type="dxa"/>
            <w:shd w:val="clear" w:color="auto" w:fill="auto"/>
          </w:tcPr>
          <w:p w14:paraId="6A238447" w14:textId="77777777" w:rsidR="00C934BF" w:rsidRPr="00C934BF" w:rsidRDefault="00C934BF" w:rsidP="00C934BF">
            <w:pPr>
              <w:spacing w:before="40" w:after="120"/>
            </w:pPr>
            <w:r w:rsidRPr="00C934BF">
              <w:t>30 de marzo de 2022</w:t>
            </w:r>
          </w:p>
        </w:tc>
      </w:tr>
      <w:tr w:rsidR="00C934BF" w:rsidRPr="00C934BF" w14:paraId="5F7560C7" w14:textId="77777777" w:rsidTr="00C934BF">
        <w:trPr>
          <w:trHeight w:val="240"/>
        </w:trPr>
        <w:tc>
          <w:tcPr>
            <w:tcW w:w="2268" w:type="dxa"/>
            <w:shd w:val="clear" w:color="auto" w:fill="auto"/>
          </w:tcPr>
          <w:p w14:paraId="7DED7357" w14:textId="77777777" w:rsidR="00C934BF" w:rsidRPr="00C934BF" w:rsidRDefault="00C934BF" w:rsidP="00C934BF">
            <w:pPr>
              <w:spacing w:before="40" w:after="120"/>
            </w:pPr>
            <w:r w:rsidRPr="00C934BF">
              <w:t>Costa Rica</w:t>
            </w:r>
          </w:p>
        </w:tc>
        <w:tc>
          <w:tcPr>
            <w:tcW w:w="2694" w:type="dxa"/>
            <w:shd w:val="clear" w:color="auto" w:fill="auto"/>
          </w:tcPr>
          <w:p w14:paraId="196EDCCD" w14:textId="77777777" w:rsidR="00C934BF" w:rsidRPr="00C934BF" w:rsidRDefault="00C934BF" w:rsidP="00C934BF">
            <w:pPr>
              <w:spacing w:before="40" w:after="120"/>
            </w:pPr>
            <w:r w:rsidRPr="00C934BF">
              <w:t>Informes periódicos 23º y 24º combinados</w:t>
            </w:r>
          </w:p>
        </w:tc>
        <w:tc>
          <w:tcPr>
            <w:tcW w:w="2408" w:type="dxa"/>
            <w:shd w:val="clear" w:color="auto" w:fill="auto"/>
          </w:tcPr>
          <w:p w14:paraId="4D195241" w14:textId="77777777" w:rsidR="00C934BF" w:rsidRPr="00C934BF" w:rsidRDefault="00C934BF" w:rsidP="00C934BF">
            <w:pPr>
              <w:spacing w:before="40" w:after="120"/>
            </w:pPr>
            <w:r w:rsidRPr="00C934BF">
              <w:t>4 de enero de 2018</w:t>
            </w:r>
          </w:p>
        </w:tc>
      </w:tr>
      <w:tr w:rsidR="00C934BF" w:rsidRPr="00C934BF" w14:paraId="5636F814" w14:textId="77777777" w:rsidTr="00C934BF">
        <w:trPr>
          <w:trHeight w:val="240"/>
        </w:trPr>
        <w:tc>
          <w:tcPr>
            <w:tcW w:w="2268" w:type="dxa"/>
            <w:shd w:val="clear" w:color="auto" w:fill="auto"/>
          </w:tcPr>
          <w:p w14:paraId="350E91FA" w14:textId="77777777" w:rsidR="00C934BF" w:rsidRPr="00C934BF" w:rsidRDefault="00C934BF" w:rsidP="00C934BF">
            <w:pPr>
              <w:spacing w:before="40" w:after="120"/>
            </w:pPr>
          </w:p>
        </w:tc>
        <w:tc>
          <w:tcPr>
            <w:tcW w:w="2694" w:type="dxa"/>
            <w:shd w:val="clear" w:color="auto" w:fill="auto"/>
          </w:tcPr>
          <w:p w14:paraId="0B02FBF1" w14:textId="77777777" w:rsidR="00C934BF" w:rsidRPr="00C934BF" w:rsidRDefault="00C934BF" w:rsidP="00C934BF">
            <w:pPr>
              <w:spacing w:before="40" w:after="120"/>
            </w:pPr>
            <w:r w:rsidRPr="00C934BF">
              <w:t>25º informe periódico</w:t>
            </w:r>
          </w:p>
        </w:tc>
        <w:tc>
          <w:tcPr>
            <w:tcW w:w="2408" w:type="dxa"/>
            <w:shd w:val="clear" w:color="auto" w:fill="auto"/>
          </w:tcPr>
          <w:p w14:paraId="0C87F10B" w14:textId="77777777" w:rsidR="00C934BF" w:rsidRPr="00C934BF" w:rsidRDefault="00C934BF" w:rsidP="00C934BF">
            <w:pPr>
              <w:spacing w:before="40" w:after="120"/>
            </w:pPr>
            <w:r w:rsidRPr="00C934BF">
              <w:t>4 de enero de 2020</w:t>
            </w:r>
          </w:p>
        </w:tc>
      </w:tr>
      <w:tr w:rsidR="00C934BF" w:rsidRPr="00C934BF" w14:paraId="1326DA33" w14:textId="77777777" w:rsidTr="00C934BF">
        <w:trPr>
          <w:trHeight w:val="240"/>
        </w:trPr>
        <w:tc>
          <w:tcPr>
            <w:tcW w:w="2268" w:type="dxa"/>
            <w:shd w:val="clear" w:color="auto" w:fill="auto"/>
          </w:tcPr>
          <w:p w14:paraId="15D8033D" w14:textId="77777777" w:rsidR="00C934BF" w:rsidRPr="00C934BF" w:rsidRDefault="00C934BF" w:rsidP="00C934BF">
            <w:pPr>
              <w:spacing w:before="40" w:after="120"/>
            </w:pPr>
          </w:p>
        </w:tc>
        <w:tc>
          <w:tcPr>
            <w:tcW w:w="2694" w:type="dxa"/>
            <w:shd w:val="clear" w:color="auto" w:fill="auto"/>
          </w:tcPr>
          <w:p w14:paraId="1B010B30" w14:textId="77777777" w:rsidR="00C934BF" w:rsidRPr="00C934BF" w:rsidRDefault="00C934BF" w:rsidP="00C934BF">
            <w:pPr>
              <w:spacing w:before="40" w:after="120"/>
            </w:pPr>
            <w:r w:rsidRPr="00C934BF">
              <w:t>26º informe periódico</w:t>
            </w:r>
          </w:p>
        </w:tc>
        <w:tc>
          <w:tcPr>
            <w:tcW w:w="2408" w:type="dxa"/>
            <w:shd w:val="clear" w:color="auto" w:fill="auto"/>
          </w:tcPr>
          <w:p w14:paraId="1216E39E" w14:textId="77777777" w:rsidR="00C934BF" w:rsidRPr="00C934BF" w:rsidRDefault="00C934BF" w:rsidP="00C934BF">
            <w:pPr>
              <w:spacing w:before="40" w:after="120"/>
            </w:pPr>
            <w:r w:rsidRPr="00C934BF">
              <w:t>4 de enero de 2022</w:t>
            </w:r>
          </w:p>
        </w:tc>
      </w:tr>
      <w:tr w:rsidR="00C934BF" w:rsidRPr="00C934BF" w14:paraId="1D5FC104" w14:textId="77777777" w:rsidTr="00C934BF">
        <w:trPr>
          <w:trHeight w:val="240"/>
        </w:trPr>
        <w:tc>
          <w:tcPr>
            <w:tcW w:w="2268" w:type="dxa"/>
            <w:shd w:val="clear" w:color="auto" w:fill="auto"/>
          </w:tcPr>
          <w:p w14:paraId="548D9A09" w14:textId="77777777" w:rsidR="00C934BF" w:rsidRPr="00C934BF" w:rsidRDefault="00C934BF" w:rsidP="00C934BF">
            <w:pPr>
              <w:spacing w:before="40" w:after="120"/>
            </w:pPr>
            <w:r w:rsidRPr="00C934BF">
              <w:t>Côte d’Ivoire</w:t>
            </w:r>
          </w:p>
        </w:tc>
        <w:tc>
          <w:tcPr>
            <w:tcW w:w="2694" w:type="dxa"/>
            <w:shd w:val="clear" w:color="auto" w:fill="auto"/>
          </w:tcPr>
          <w:p w14:paraId="575B3E5C" w14:textId="77777777" w:rsidR="00C934BF" w:rsidRPr="00C934BF" w:rsidRDefault="00C934BF" w:rsidP="00C934BF">
            <w:pPr>
              <w:spacing w:before="40" w:after="120"/>
            </w:pPr>
            <w:r w:rsidRPr="00C934BF">
              <w:t>Informes periódicos 15º a 17º combinados</w:t>
            </w:r>
          </w:p>
        </w:tc>
        <w:tc>
          <w:tcPr>
            <w:tcW w:w="2408" w:type="dxa"/>
            <w:shd w:val="clear" w:color="auto" w:fill="auto"/>
          </w:tcPr>
          <w:p w14:paraId="62742942" w14:textId="77777777" w:rsidR="00C934BF" w:rsidRPr="00C934BF" w:rsidRDefault="00C934BF" w:rsidP="00C934BF">
            <w:pPr>
              <w:spacing w:before="40" w:after="120"/>
            </w:pPr>
            <w:r w:rsidRPr="00C934BF">
              <w:t>3 de febrero de 2006</w:t>
            </w:r>
          </w:p>
        </w:tc>
      </w:tr>
      <w:tr w:rsidR="00C934BF" w:rsidRPr="00C934BF" w14:paraId="5FBD5C08" w14:textId="77777777" w:rsidTr="00C934BF">
        <w:trPr>
          <w:trHeight w:val="240"/>
        </w:trPr>
        <w:tc>
          <w:tcPr>
            <w:tcW w:w="2268" w:type="dxa"/>
            <w:shd w:val="clear" w:color="auto" w:fill="auto"/>
          </w:tcPr>
          <w:p w14:paraId="7D7C697A" w14:textId="77777777" w:rsidR="00C934BF" w:rsidRPr="00C934BF" w:rsidRDefault="00C934BF" w:rsidP="00C934BF">
            <w:pPr>
              <w:spacing w:before="40" w:after="120"/>
            </w:pPr>
          </w:p>
        </w:tc>
        <w:tc>
          <w:tcPr>
            <w:tcW w:w="2694" w:type="dxa"/>
            <w:shd w:val="clear" w:color="auto" w:fill="auto"/>
          </w:tcPr>
          <w:p w14:paraId="28E761E9" w14:textId="77777777" w:rsidR="00C934BF" w:rsidRPr="00C934BF" w:rsidRDefault="00C934BF" w:rsidP="00C934BF">
            <w:pPr>
              <w:spacing w:before="40" w:after="120"/>
            </w:pPr>
            <w:r w:rsidRPr="00C934BF">
              <w:t>18º informe periódico</w:t>
            </w:r>
          </w:p>
        </w:tc>
        <w:tc>
          <w:tcPr>
            <w:tcW w:w="2408" w:type="dxa"/>
            <w:shd w:val="clear" w:color="auto" w:fill="auto"/>
          </w:tcPr>
          <w:p w14:paraId="4FA3F365" w14:textId="77777777" w:rsidR="00C934BF" w:rsidRPr="00C934BF" w:rsidRDefault="00C934BF" w:rsidP="00C934BF">
            <w:pPr>
              <w:spacing w:before="40" w:after="120"/>
            </w:pPr>
            <w:r w:rsidRPr="00C934BF">
              <w:t>3 de febrero de 2008</w:t>
            </w:r>
          </w:p>
        </w:tc>
      </w:tr>
      <w:tr w:rsidR="00C934BF" w:rsidRPr="00C934BF" w14:paraId="5C774264" w14:textId="77777777" w:rsidTr="00C934BF">
        <w:trPr>
          <w:trHeight w:val="240"/>
        </w:trPr>
        <w:tc>
          <w:tcPr>
            <w:tcW w:w="2268" w:type="dxa"/>
            <w:shd w:val="clear" w:color="auto" w:fill="auto"/>
          </w:tcPr>
          <w:p w14:paraId="7E807FC9" w14:textId="77777777" w:rsidR="00C934BF" w:rsidRPr="00C934BF" w:rsidRDefault="00C934BF" w:rsidP="00C934BF">
            <w:pPr>
              <w:spacing w:before="40" w:after="120"/>
            </w:pPr>
          </w:p>
        </w:tc>
        <w:tc>
          <w:tcPr>
            <w:tcW w:w="2694" w:type="dxa"/>
            <w:shd w:val="clear" w:color="auto" w:fill="auto"/>
          </w:tcPr>
          <w:p w14:paraId="22B33CE7" w14:textId="77777777" w:rsidR="00C934BF" w:rsidRPr="00C934BF" w:rsidRDefault="00C934BF" w:rsidP="00C934BF">
            <w:pPr>
              <w:spacing w:before="40" w:after="120"/>
            </w:pPr>
            <w:r w:rsidRPr="00C934BF">
              <w:t>19º informe periódico</w:t>
            </w:r>
          </w:p>
        </w:tc>
        <w:tc>
          <w:tcPr>
            <w:tcW w:w="2408" w:type="dxa"/>
            <w:shd w:val="clear" w:color="auto" w:fill="auto"/>
          </w:tcPr>
          <w:p w14:paraId="51343F8F" w14:textId="77777777" w:rsidR="00C934BF" w:rsidRPr="00C934BF" w:rsidRDefault="00C934BF" w:rsidP="00C934BF">
            <w:pPr>
              <w:spacing w:before="40" w:after="120"/>
            </w:pPr>
            <w:r w:rsidRPr="00C934BF">
              <w:t>3 de febrero de 2010</w:t>
            </w:r>
          </w:p>
        </w:tc>
      </w:tr>
      <w:tr w:rsidR="00C934BF" w:rsidRPr="00C934BF" w14:paraId="65FE84EB" w14:textId="77777777" w:rsidTr="00C934BF">
        <w:trPr>
          <w:trHeight w:val="240"/>
        </w:trPr>
        <w:tc>
          <w:tcPr>
            <w:tcW w:w="2268" w:type="dxa"/>
            <w:shd w:val="clear" w:color="auto" w:fill="auto"/>
          </w:tcPr>
          <w:p w14:paraId="663AD051" w14:textId="77777777" w:rsidR="00C934BF" w:rsidRPr="00C934BF" w:rsidRDefault="00C934BF" w:rsidP="00C934BF">
            <w:pPr>
              <w:spacing w:before="40" w:after="120"/>
            </w:pPr>
          </w:p>
        </w:tc>
        <w:tc>
          <w:tcPr>
            <w:tcW w:w="2694" w:type="dxa"/>
            <w:shd w:val="clear" w:color="auto" w:fill="auto"/>
          </w:tcPr>
          <w:p w14:paraId="79569308" w14:textId="77777777" w:rsidR="00C934BF" w:rsidRPr="00C934BF" w:rsidRDefault="00C934BF" w:rsidP="00C934BF">
            <w:pPr>
              <w:spacing w:before="40" w:after="120"/>
            </w:pPr>
            <w:r w:rsidRPr="00C934BF">
              <w:t>20º informe periódico</w:t>
            </w:r>
          </w:p>
        </w:tc>
        <w:tc>
          <w:tcPr>
            <w:tcW w:w="2408" w:type="dxa"/>
            <w:shd w:val="clear" w:color="auto" w:fill="auto"/>
          </w:tcPr>
          <w:p w14:paraId="0953916C" w14:textId="77777777" w:rsidR="00C934BF" w:rsidRPr="00C934BF" w:rsidRDefault="00C934BF" w:rsidP="00C934BF">
            <w:pPr>
              <w:spacing w:before="40" w:after="120"/>
            </w:pPr>
            <w:r w:rsidRPr="00C934BF">
              <w:t>3 de febrero de 2012</w:t>
            </w:r>
          </w:p>
        </w:tc>
      </w:tr>
      <w:tr w:rsidR="00C934BF" w:rsidRPr="00C934BF" w14:paraId="78439704" w14:textId="77777777" w:rsidTr="00C934BF">
        <w:trPr>
          <w:trHeight w:val="240"/>
        </w:trPr>
        <w:tc>
          <w:tcPr>
            <w:tcW w:w="2268" w:type="dxa"/>
            <w:shd w:val="clear" w:color="auto" w:fill="auto"/>
          </w:tcPr>
          <w:p w14:paraId="703E1D69" w14:textId="77777777" w:rsidR="00C934BF" w:rsidRPr="00C934BF" w:rsidRDefault="00C934BF" w:rsidP="00C934BF">
            <w:pPr>
              <w:spacing w:before="40" w:after="120"/>
            </w:pPr>
          </w:p>
        </w:tc>
        <w:tc>
          <w:tcPr>
            <w:tcW w:w="2694" w:type="dxa"/>
            <w:shd w:val="clear" w:color="auto" w:fill="auto"/>
          </w:tcPr>
          <w:p w14:paraId="19FB3085" w14:textId="77777777" w:rsidR="00C934BF" w:rsidRPr="00C934BF" w:rsidRDefault="00C934BF" w:rsidP="00C934BF">
            <w:pPr>
              <w:spacing w:before="40" w:after="120"/>
            </w:pPr>
            <w:r w:rsidRPr="00C934BF">
              <w:t>21</w:t>
            </w:r>
            <w:r w:rsidRPr="00C934BF">
              <w:rPr>
                <w:vertAlign w:val="superscript"/>
              </w:rPr>
              <w:t>er</w:t>
            </w:r>
            <w:r w:rsidRPr="00C934BF">
              <w:t xml:space="preserve"> informe periódico</w:t>
            </w:r>
          </w:p>
        </w:tc>
        <w:tc>
          <w:tcPr>
            <w:tcW w:w="2408" w:type="dxa"/>
            <w:shd w:val="clear" w:color="auto" w:fill="auto"/>
          </w:tcPr>
          <w:p w14:paraId="54811D08" w14:textId="77777777" w:rsidR="00C934BF" w:rsidRPr="00C934BF" w:rsidRDefault="00C934BF" w:rsidP="00C934BF">
            <w:pPr>
              <w:spacing w:before="40" w:after="120"/>
            </w:pPr>
            <w:r w:rsidRPr="00C934BF">
              <w:t>3 de febrero de 2014</w:t>
            </w:r>
          </w:p>
        </w:tc>
      </w:tr>
      <w:tr w:rsidR="00C934BF" w:rsidRPr="00C934BF" w14:paraId="5F161FF1" w14:textId="77777777" w:rsidTr="00C934BF">
        <w:trPr>
          <w:trHeight w:val="240"/>
        </w:trPr>
        <w:tc>
          <w:tcPr>
            <w:tcW w:w="2268" w:type="dxa"/>
            <w:shd w:val="clear" w:color="auto" w:fill="auto"/>
          </w:tcPr>
          <w:p w14:paraId="54056FDC" w14:textId="77777777" w:rsidR="00C934BF" w:rsidRPr="00C934BF" w:rsidRDefault="00C934BF" w:rsidP="00C934BF">
            <w:pPr>
              <w:spacing w:before="40" w:after="120"/>
            </w:pPr>
          </w:p>
        </w:tc>
        <w:tc>
          <w:tcPr>
            <w:tcW w:w="2694" w:type="dxa"/>
            <w:shd w:val="clear" w:color="auto" w:fill="auto"/>
          </w:tcPr>
          <w:p w14:paraId="6FA12B0D" w14:textId="77777777" w:rsidR="00C934BF" w:rsidRPr="00C934BF" w:rsidRDefault="00C934BF" w:rsidP="00C934BF">
            <w:pPr>
              <w:spacing w:before="40" w:after="120"/>
            </w:pPr>
            <w:r w:rsidRPr="00C934BF">
              <w:t>22º informe periódico</w:t>
            </w:r>
          </w:p>
        </w:tc>
        <w:tc>
          <w:tcPr>
            <w:tcW w:w="2408" w:type="dxa"/>
            <w:shd w:val="clear" w:color="auto" w:fill="auto"/>
          </w:tcPr>
          <w:p w14:paraId="14FD93A7" w14:textId="77777777" w:rsidR="00C934BF" w:rsidRPr="00C934BF" w:rsidRDefault="00C934BF" w:rsidP="00C934BF">
            <w:pPr>
              <w:spacing w:before="40" w:after="120"/>
            </w:pPr>
            <w:r w:rsidRPr="00C934BF">
              <w:t>3 de febrero de 2016</w:t>
            </w:r>
          </w:p>
        </w:tc>
      </w:tr>
      <w:tr w:rsidR="00C934BF" w:rsidRPr="00C934BF" w14:paraId="6DD0AADE" w14:textId="77777777" w:rsidTr="00C934BF">
        <w:trPr>
          <w:trHeight w:val="240"/>
        </w:trPr>
        <w:tc>
          <w:tcPr>
            <w:tcW w:w="2268" w:type="dxa"/>
            <w:shd w:val="clear" w:color="auto" w:fill="auto"/>
          </w:tcPr>
          <w:p w14:paraId="6ED45C2E" w14:textId="77777777" w:rsidR="00C934BF" w:rsidRPr="00C934BF" w:rsidRDefault="00C934BF" w:rsidP="00C934BF">
            <w:pPr>
              <w:spacing w:before="40" w:after="120"/>
            </w:pPr>
          </w:p>
        </w:tc>
        <w:tc>
          <w:tcPr>
            <w:tcW w:w="2694" w:type="dxa"/>
            <w:shd w:val="clear" w:color="auto" w:fill="auto"/>
          </w:tcPr>
          <w:p w14:paraId="63E145AC" w14:textId="77777777" w:rsidR="00C934BF" w:rsidRPr="00C934BF" w:rsidRDefault="00C934BF" w:rsidP="00C934BF">
            <w:pPr>
              <w:spacing w:before="40" w:after="120"/>
            </w:pPr>
            <w:r w:rsidRPr="00C934BF">
              <w:t>23</w:t>
            </w:r>
            <w:r w:rsidRPr="00C934BF">
              <w:rPr>
                <w:vertAlign w:val="superscript"/>
              </w:rPr>
              <w:t>er</w:t>
            </w:r>
            <w:r w:rsidRPr="00C934BF">
              <w:t xml:space="preserve"> informe periódico</w:t>
            </w:r>
          </w:p>
        </w:tc>
        <w:tc>
          <w:tcPr>
            <w:tcW w:w="2408" w:type="dxa"/>
            <w:shd w:val="clear" w:color="auto" w:fill="auto"/>
          </w:tcPr>
          <w:p w14:paraId="543AC627" w14:textId="77777777" w:rsidR="00C934BF" w:rsidRPr="00C934BF" w:rsidRDefault="00C934BF" w:rsidP="00C934BF">
            <w:pPr>
              <w:spacing w:before="40" w:after="120"/>
            </w:pPr>
            <w:r w:rsidRPr="00C934BF">
              <w:t>3 de febrero de 2018</w:t>
            </w:r>
          </w:p>
        </w:tc>
      </w:tr>
      <w:tr w:rsidR="00C934BF" w:rsidRPr="00C934BF" w14:paraId="18AB04AD" w14:textId="77777777" w:rsidTr="00C934BF">
        <w:trPr>
          <w:trHeight w:val="240"/>
        </w:trPr>
        <w:tc>
          <w:tcPr>
            <w:tcW w:w="2268" w:type="dxa"/>
            <w:shd w:val="clear" w:color="auto" w:fill="auto"/>
          </w:tcPr>
          <w:p w14:paraId="79380BA5" w14:textId="77777777" w:rsidR="00C934BF" w:rsidRPr="00C934BF" w:rsidRDefault="00C934BF" w:rsidP="00C934BF">
            <w:pPr>
              <w:spacing w:before="40" w:after="120"/>
            </w:pPr>
          </w:p>
        </w:tc>
        <w:tc>
          <w:tcPr>
            <w:tcW w:w="2694" w:type="dxa"/>
            <w:shd w:val="clear" w:color="auto" w:fill="auto"/>
          </w:tcPr>
          <w:p w14:paraId="7623A2AA" w14:textId="77777777" w:rsidR="00C934BF" w:rsidRPr="00C934BF" w:rsidRDefault="00C934BF" w:rsidP="00C934BF">
            <w:pPr>
              <w:spacing w:before="40" w:after="120"/>
            </w:pPr>
            <w:r w:rsidRPr="00C934BF">
              <w:t>24º informe periódico</w:t>
            </w:r>
          </w:p>
        </w:tc>
        <w:tc>
          <w:tcPr>
            <w:tcW w:w="2408" w:type="dxa"/>
            <w:shd w:val="clear" w:color="auto" w:fill="auto"/>
          </w:tcPr>
          <w:p w14:paraId="502438FC" w14:textId="77777777" w:rsidR="00C934BF" w:rsidRPr="00C934BF" w:rsidRDefault="00C934BF" w:rsidP="00C934BF">
            <w:pPr>
              <w:spacing w:before="40" w:after="120"/>
            </w:pPr>
            <w:r w:rsidRPr="00C934BF">
              <w:t>3 de febrero de 2020</w:t>
            </w:r>
          </w:p>
        </w:tc>
      </w:tr>
      <w:tr w:rsidR="00C934BF" w:rsidRPr="00C934BF" w14:paraId="7AAFF8AA" w14:textId="77777777" w:rsidTr="00C934BF">
        <w:trPr>
          <w:trHeight w:val="240"/>
        </w:trPr>
        <w:tc>
          <w:tcPr>
            <w:tcW w:w="2268" w:type="dxa"/>
            <w:shd w:val="clear" w:color="auto" w:fill="auto"/>
          </w:tcPr>
          <w:p w14:paraId="73DF0E40" w14:textId="77777777" w:rsidR="00C934BF" w:rsidRPr="00C934BF" w:rsidRDefault="00C934BF" w:rsidP="00C934BF">
            <w:pPr>
              <w:spacing w:before="40" w:after="120"/>
            </w:pPr>
          </w:p>
        </w:tc>
        <w:tc>
          <w:tcPr>
            <w:tcW w:w="2694" w:type="dxa"/>
            <w:shd w:val="clear" w:color="auto" w:fill="auto"/>
          </w:tcPr>
          <w:p w14:paraId="4F32B04D" w14:textId="77777777" w:rsidR="00C934BF" w:rsidRPr="00C934BF" w:rsidRDefault="00C934BF" w:rsidP="00C934BF">
            <w:pPr>
              <w:spacing w:before="40" w:after="120"/>
            </w:pPr>
            <w:r w:rsidRPr="00C934BF">
              <w:t>25º informe periódico</w:t>
            </w:r>
          </w:p>
        </w:tc>
        <w:tc>
          <w:tcPr>
            <w:tcW w:w="2408" w:type="dxa"/>
            <w:shd w:val="clear" w:color="auto" w:fill="auto"/>
          </w:tcPr>
          <w:p w14:paraId="66A247F9" w14:textId="77777777" w:rsidR="00C934BF" w:rsidRPr="00C934BF" w:rsidRDefault="00C934BF" w:rsidP="00C934BF">
            <w:pPr>
              <w:spacing w:before="40" w:after="120"/>
            </w:pPr>
            <w:r w:rsidRPr="00C934BF">
              <w:t>3 de febrero de 2022</w:t>
            </w:r>
          </w:p>
        </w:tc>
      </w:tr>
      <w:tr w:rsidR="00C934BF" w:rsidRPr="00C934BF" w14:paraId="1DB96B64" w14:textId="77777777" w:rsidTr="00C934BF">
        <w:trPr>
          <w:trHeight w:val="240"/>
        </w:trPr>
        <w:tc>
          <w:tcPr>
            <w:tcW w:w="2268" w:type="dxa"/>
            <w:shd w:val="clear" w:color="auto" w:fill="auto"/>
          </w:tcPr>
          <w:p w14:paraId="4BE39076" w14:textId="77777777" w:rsidR="00C934BF" w:rsidRPr="00C934BF" w:rsidRDefault="00C934BF" w:rsidP="00C934BF">
            <w:pPr>
              <w:spacing w:before="40" w:after="120"/>
            </w:pPr>
            <w:r w:rsidRPr="00C934BF">
              <w:t>Cuba</w:t>
            </w:r>
          </w:p>
        </w:tc>
        <w:tc>
          <w:tcPr>
            <w:tcW w:w="2694" w:type="dxa"/>
            <w:shd w:val="clear" w:color="auto" w:fill="auto"/>
          </w:tcPr>
          <w:p w14:paraId="7429DEB3" w14:textId="77777777" w:rsidR="00C934BF" w:rsidRPr="00C934BF" w:rsidRDefault="00C934BF" w:rsidP="00C934BF">
            <w:pPr>
              <w:spacing w:before="40" w:after="120"/>
            </w:pPr>
            <w:r w:rsidRPr="00C934BF">
              <w:t>Informes periódicos 22º a 26º</w:t>
            </w:r>
          </w:p>
        </w:tc>
        <w:tc>
          <w:tcPr>
            <w:tcW w:w="2408" w:type="dxa"/>
            <w:shd w:val="clear" w:color="auto" w:fill="auto"/>
          </w:tcPr>
          <w:p w14:paraId="05515F15" w14:textId="77777777" w:rsidR="00C934BF" w:rsidRPr="00C934BF" w:rsidRDefault="00C934BF" w:rsidP="00C934BF">
            <w:pPr>
              <w:spacing w:before="40" w:after="120"/>
            </w:pPr>
            <w:r w:rsidRPr="00C934BF">
              <w:t>16 de marzo de 2023</w:t>
            </w:r>
          </w:p>
        </w:tc>
      </w:tr>
      <w:tr w:rsidR="00C934BF" w:rsidRPr="00C934BF" w14:paraId="59C5DCE3" w14:textId="77777777" w:rsidTr="00C934BF">
        <w:trPr>
          <w:trHeight w:val="240"/>
        </w:trPr>
        <w:tc>
          <w:tcPr>
            <w:tcW w:w="2268" w:type="dxa"/>
            <w:shd w:val="clear" w:color="auto" w:fill="auto"/>
          </w:tcPr>
          <w:p w14:paraId="6D59AF18" w14:textId="77777777" w:rsidR="00C934BF" w:rsidRPr="00C934BF" w:rsidRDefault="00C934BF" w:rsidP="00AF6D12">
            <w:pPr>
              <w:keepNext/>
              <w:keepLines/>
              <w:spacing w:before="40" w:after="120"/>
            </w:pPr>
            <w:r w:rsidRPr="00C934BF">
              <w:lastRenderedPageBreak/>
              <w:t>Djibouti</w:t>
            </w:r>
          </w:p>
        </w:tc>
        <w:tc>
          <w:tcPr>
            <w:tcW w:w="2694" w:type="dxa"/>
            <w:shd w:val="clear" w:color="auto" w:fill="auto"/>
          </w:tcPr>
          <w:p w14:paraId="249F2EC5" w14:textId="77777777" w:rsidR="00C934BF" w:rsidRPr="00C934BF" w:rsidRDefault="00C934BF" w:rsidP="00AF6D12">
            <w:pPr>
              <w:keepNext/>
              <w:keepLines/>
              <w:spacing w:before="40" w:after="120"/>
            </w:pPr>
            <w:r w:rsidRPr="00C934BF">
              <w:t>Informes periódicos 3º y 4º combinados</w:t>
            </w:r>
          </w:p>
        </w:tc>
        <w:tc>
          <w:tcPr>
            <w:tcW w:w="2408" w:type="dxa"/>
            <w:shd w:val="clear" w:color="auto" w:fill="auto"/>
          </w:tcPr>
          <w:p w14:paraId="09D20992" w14:textId="77777777" w:rsidR="00C934BF" w:rsidRPr="00C934BF" w:rsidRDefault="00C934BF" w:rsidP="00AF6D12">
            <w:pPr>
              <w:keepNext/>
              <w:keepLines/>
              <w:spacing w:before="40" w:after="120"/>
            </w:pPr>
            <w:r w:rsidRPr="00C934BF">
              <w:t>30 de octubre de 2020</w:t>
            </w:r>
          </w:p>
        </w:tc>
      </w:tr>
      <w:tr w:rsidR="00C934BF" w:rsidRPr="00C934BF" w14:paraId="0224DB13" w14:textId="77777777" w:rsidTr="00C934BF">
        <w:trPr>
          <w:trHeight w:val="240"/>
        </w:trPr>
        <w:tc>
          <w:tcPr>
            <w:tcW w:w="2268" w:type="dxa"/>
            <w:shd w:val="clear" w:color="auto" w:fill="auto"/>
          </w:tcPr>
          <w:p w14:paraId="16B7C8CF" w14:textId="77777777" w:rsidR="00C934BF" w:rsidRPr="00C934BF" w:rsidRDefault="00C934BF" w:rsidP="00C934BF">
            <w:pPr>
              <w:spacing w:before="40" w:after="120"/>
            </w:pPr>
          </w:p>
        </w:tc>
        <w:tc>
          <w:tcPr>
            <w:tcW w:w="2694" w:type="dxa"/>
            <w:shd w:val="clear" w:color="auto" w:fill="auto"/>
          </w:tcPr>
          <w:p w14:paraId="239F6699" w14:textId="77777777" w:rsidR="00C934BF" w:rsidRPr="00C934BF" w:rsidRDefault="00C934BF" w:rsidP="00C934BF">
            <w:pPr>
              <w:spacing w:before="40" w:after="120"/>
            </w:pPr>
            <w:r w:rsidRPr="00C934BF">
              <w:t>Quinto informe periódico</w:t>
            </w:r>
          </w:p>
        </w:tc>
        <w:tc>
          <w:tcPr>
            <w:tcW w:w="2408" w:type="dxa"/>
            <w:shd w:val="clear" w:color="auto" w:fill="auto"/>
          </w:tcPr>
          <w:p w14:paraId="352FB44E" w14:textId="77777777" w:rsidR="00C934BF" w:rsidRPr="00C934BF" w:rsidRDefault="00C934BF" w:rsidP="00C934BF">
            <w:pPr>
              <w:spacing w:before="40" w:after="120"/>
            </w:pPr>
            <w:r w:rsidRPr="00C934BF">
              <w:t>30 de octubre de 2022</w:t>
            </w:r>
          </w:p>
        </w:tc>
      </w:tr>
      <w:tr w:rsidR="00C934BF" w:rsidRPr="00C934BF" w14:paraId="39AACDA4" w14:textId="77777777" w:rsidTr="00C934BF">
        <w:trPr>
          <w:trHeight w:val="240"/>
        </w:trPr>
        <w:tc>
          <w:tcPr>
            <w:tcW w:w="2268" w:type="dxa"/>
            <w:shd w:val="clear" w:color="auto" w:fill="auto"/>
          </w:tcPr>
          <w:p w14:paraId="5AF506FF" w14:textId="77777777" w:rsidR="00C934BF" w:rsidRPr="00C934BF" w:rsidRDefault="00C934BF" w:rsidP="00C934BF">
            <w:pPr>
              <w:spacing w:before="40" w:after="120"/>
            </w:pPr>
            <w:r w:rsidRPr="00C934BF">
              <w:t>Egipto</w:t>
            </w:r>
          </w:p>
        </w:tc>
        <w:tc>
          <w:tcPr>
            <w:tcW w:w="2694" w:type="dxa"/>
            <w:shd w:val="clear" w:color="auto" w:fill="auto"/>
          </w:tcPr>
          <w:p w14:paraId="051A4D18" w14:textId="77777777" w:rsidR="00C934BF" w:rsidRPr="00C934BF" w:rsidRDefault="00C934BF" w:rsidP="00C934BF">
            <w:pPr>
              <w:spacing w:before="40" w:after="120"/>
            </w:pPr>
            <w:r w:rsidRPr="00C934BF">
              <w:t>Informes periódicos 23º a 25º combinados</w:t>
            </w:r>
          </w:p>
        </w:tc>
        <w:tc>
          <w:tcPr>
            <w:tcW w:w="2408" w:type="dxa"/>
            <w:shd w:val="clear" w:color="auto" w:fill="auto"/>
          </w:tcPr>
          <w:p w14:paraId="5D0C3DC6" w14:textId="77777777" w:rsidR="00C934BF" w:rsidRPr="00C934BF" w:rsidRDefault="00C934BF" w:rsidP="00C934BF">
            <w:pPr>
              <w:spacing w:before="40" w:after="120"/>
            </w:pPr>
            <w:r w:rsidRPr="00C934BF">
              <w:t>4 de enero de 2018</w:t>
            </w:r>
          </w:p>
        </w:tc>
      </w:tr>
      <w:tr w:rsidR="00C934BF" w:rsidRPr="00C934BF" w14:paraId="3EF8DC8E" w14:textId="77777777" w:rsidTr="00C934BF">
        <w:trPr>
          <w:trHeight w:val="240"/>
        </w:trPr>
        <w:tc>
          <w:tcPr>
            <w:tcW w:w="2268" w:type="dxa"/>
            <w:shd w:val="clear" w:color="auto" w:fill="auto"/>
          </w:tcPr>
          <w:p w14:paraId="689FD7F4" w14:textId="77777777" w:rsidR="00C934BF" w:rsidRPr="00C934BF" w:rsidRDefault="00C934BF" w:rsidP="00C934BF">
            <w:pPr>
              <w:spacing w:before="40" w:after="120"/>
            </w:pPr>
          </w:p>
        </w:tc>
        <w:tc>
          <w:tcPr>
            <w:tcW w:w="2694" w:type="dxa"/>
            <w:shd w:val="clear" w:color="auto" w:fill="auto"/>
          </w:tcPr>
          <w:p w14:paraId="572CA180" w14:textId="77777777" w:rsidR="00C934BF" w:rsidRPr="00C934BF" w:rsidRDefault="00C934BF" w:rsidP="00C934BF">
            <w:pPr>
              <w:spacing w:before="40" w:after="120"/>
            </w:pPr>
            <w:r w:rsidRPr="00C934BF">
              <w:t>26º informe periódico</w:t>
            </w:r>
          </w:p>
        </w:tc>
        <w:tc>
          <w:tcPr>
            <w:tcW w:w="2408" w:type="dxa"/>
            <w:shd w:val="clear" w:color="auto" w:fill="auto"/>
          </w:tcPr>
          <w:p w14:paraId="663CA0FC" w14:textId="77777777" w:rsidR="00C934BF" w:rsidRPr="00C934BF" w:rsidRDefault="00C934BF" w:rsidP="00C934BF">
            <w:pPr>
              <w:spacing w:before="40" w:after="120"/>
            </w:pPr>
            <w:r w:rsidRPr="00C934BF">
              <w:t>4 de enero de 2020</w:t>
            </w:r>
          </w:p>
        </w:tc>
      </w:tr>
      <w:tr w:rsidR="00C934BF" w:rsidRPr="00C934BF" w14:paraId="08DA9AE6" w14:textId="77777777" w:rsidTr="00C934BF">
        <w:trPr>
          <w:trHeight w:val="240"/>
        </w:trPr>
        <w:tc>
          <w:tcPr>
            <w:tcW w:w="2268" w:type="dxa"/>
            <w:shd w:val="clear" w:color="auto" w:fill="auto"/>
          </w:tcPr>
          <w:p w14:paraId="6C321AD6" w14:textId="77777777" w:rsidR="00C934BF" w:rsidRPr="00C934BF" w:rsidRDefault="00C934BF" w:rsidP="00C934BF">
            <w:pPr>
              <w:spacing w:before="40" w:after="120"/>
            </w:pPr>
          </w:p>
        </w:tc>
        <w:tc>
          <w:tcPr>
            <w:tcW w:w="2694" w:type="dxa"/>
            <w:shd w:val="clear" w:color="auto" w:fill="auto"/>
          </w:tcPr>
          <w:p w14:paraId="593C691E" w14:textId="77777777" w:rsidR="00C934BF" w:rsidRPr="00C934BF" w:rsidRDefault="00C934BF" w:rsidP="00C934BF">
            <w:pPr>
              <w:spacing w:before="40" w:after="120"/>
            </w:pPr>
            <w:r w:rsidRPr="00C934BF">
              <w:t>27º informe periódico</w:t>
            </w:r>
          </w:p>
        </w:tc>
        <w:tc>
          <w:tcPr>
            <w:tcW w:w="2408" w:type="dxa"/>
            <w:shd w:val="clear" w:color="auto" w:fill="auto"/>
          </w:tcPr>
          <w:p w14:paraId="7D999AF5" w14:textId="77777777" w:rsidR="00C934BF" w:rsidRPr="00C934BF" w:rsidRDefault="00C934BF" w:rsidP="00C934BF">
            <w:pPr>
              <w:spacing w:before="40" w:after="120"/>
            </w:pPr>
            <w:r w:rsidRPr="00C934BF">
              <w:t>4 de enero de 2022</w:t>
            </w:r>
          </w:p>
        </w:tc>
      </w:tr>
      <w:tr w:rsidR="00C934BF" w:rsidRPr="00C934BF" w14:paraId="02B640ED" w14:textId="77777777" w:rsidTr="00C934BF">
        <w:trPr>
          <w:trHeight w:val="240"/>
        </w:trPr>
        <w:tc>
          <w:tcPr>
            <w:tcW w:w="2268" w:type="dxa"/>
            <w:shd w:val="clear" w:color="auto" w:fill="auto"/>
          </w:tcPr>
          <w:p w14:paraId="457520A1" w14:textId="77777777" w:rsidR="00C934BF" w:rsidRPr="00C934BF" w:rsidRDefault="00C934BF" w:rsidP="00C934BF">
            <w:pPr>
              <w:spacing w:before="40" w:after="120"/>
            </w:pPr>
            <w:r w:rsidRPr="00C934BF">
              <w:t>Emiratos Árabes Unidos</w:t>
            </w:r>
          </w:p>
        </w:tc>
        <w:tc>
          <w:tcPr>
            <w:tcW w:w="2694" w:type="dxa"/>
            <w:shd w:val="clear" w:color="auto" w:fill="auto"/>
          </w:tcPr>
          <w:p w14:paraId="53631AE8" w14:textId="404F479B" w:rsidR="00C934BF" w:rsidRPr="00C934BF" w:rsidRDefault="00C934BF" w:rsidP="00330372">
            <w:pPr>
              <w:spacing w:before="40" w:after="120"/>
            </w:pPr>
            <w:r w:rsidRPr="00C934BF">
              <w:t>Informes periódicos 22º y 23º combinados</w:t>
            </w:r>
          </w:p>
        </w:tc>
        <w:tc>
          <w:tcPr>
            <w:tcW w:w="2408" w:type="dxa"/>
            <w:shd w:val="clear" w:color="auto" w:fill="auto"/>
          </w:tcPr>
          <w:p w14:paraId="16C79BF2" w14:textId="3C7AE49E" w:rsidR="00C934BF" w:rsidRPr="00C934BF" w:rsidRDefault="00C934BF" w:rsidP="00330372">
            <w:pPr>
              <w:spacing w:before="40" w:after="120"/>
            </w:pPr>
            <w:r w:rsidRPr="00C934BF">
              <w:t>20 de julio de 2021</w:t>
            </w:r>
          </w:p>
        </w:tc>
      </w:tr>
      <w:tr w:rsidR="00330372" w:rsidRPr="00C934BF" w14:paraId="1C0A6077" w14:textId="77777777" w:rsidTr="00C934BF">
        <w:trPr>
          <w:trHeight w:val="240"/>
        </w:trPr>
        <w:tc>
          <w:tcPr>
            <w:tcW w:w="2268" w:type="dxa"/>
            <w:shd w:val="clear" w:color="auto" w:fill="auto"/>
          </w:tcPr>
          <w:p w14:paraId="7FB16C2F" w14:textId="77777777" w:rsidR="00330372" w:rsidRPr="00C934BF" w:rsidRDefault="00330372" w:rsidP="00C934BF">
            <w:pPr>
              <w:spacing w:before="40" w:after="120"/>
            </w:pPr>
          </w:p>
        </w:tc>
        <w:tc>
          <w:tcPr>
            <w:tcW w:w="2694" w:type="dxa"/>
            <w:shd w:val="clear" w:color="auto" w:fill="auto"/>
          </w:tcPr>
          <w:p w14:paraId="54903405" w14:textId="44AE4C4C" w:rsidR="00330372" w:rsidRPr="00C934BF" w:rsidRDefault="00330372" w:rsidP="00C934BF">
            <w:pPr>
              <w:spacing w:before="40" w:after="120"/>
            </w:pPr>
            <w:r w:rsidRPr="00C934BF">
              <w:t>24º informe periódico</w:t>
            </w:r>
          </w:p>
        </w:tc>
        <w:tc>
          <w:tcPr>
            <w:tcW w:w="2408" w:type="dxa"/>
            <w:shd w:val="clear" w:color="auto" w:fill="auto"/>
          </w:tcPr>
          <w:p w14:paraId="3B2881DA" w14:textId="066A8A7B" w:rsidR="00330372" w:rsidRPr="00C934BF" w:rsidRDefault="00330372" w:rsidP="00C934BF">
            <w:pPr>
              <w:spacing w:before="40" w:after="120"/>
            </w:pPr>
            <w:r w:rsidRPr="00C934BF">
              <w:t>20 de julio de 2023</w:t>
            </w:r>
          </w:p>
        </w:tc>
      </w:tr>
      <w:tr w:rsidR="00C934BF" w:rsidRPr="00C934BF" w14:paraId="2B8B10B3" w14:textId="77777777" w:rsidTr="00C934BF">
        <w:trPr>
          <w:trHeight w:val="240"/>
        </w:trPr>
        <w:tc>
          <w:tcPr>
            <w:tcW w:w="2268" w:type="dxa"/>
            <w:shd w:val="clear" w:color="auto" w:fill="auto"/>
          </w:tcPr>
          <w:p w14:paraId="24E56571" w14:textId="77777777" w:rsidR="00C934BF" w:rsidRPr="00C934BF" w:rsidRDefault="00C934BF" w:rsidP="00C934BF">
            <w:pPr>
              <w:spacing w:before="40" w:after="120"/>
            </w:pPr>
            <w:r w:rsidRPr="00C934BF">
              <w:t>Eritrea</w:t>
            </w:r>
          </w:p>
        </w:tc>
        <w:tc>
          <w:tcPr>
            <w:tcW w:w="2694" w:type="dxa"/>
            <w:shd w:val="clear" w:color="auto" w:fill="auto"/>
          </w:tcPr>
          <w:p w14:paraId="0F717360" w14:textId="77777777" w:rsidR="00C934BF" w:rsidRPr="00C934BF" w:rsidRDefault="00C934BF" w:rsidP="00C934BF">
            <w:pPr>
              <w:spacing w:before="40" w:after="120"/>
            </w:pPr>
            <w:r w:rsidRPr="00C934BF">
              <w:t>Informe inicial</w:t>
            </w:r>
          </w:p>
        </w:tc>
        <w:tc>
          <w:tcPr>
            <w:tcW w:w="2408" w:type="dxa"/>
            <w:shd w:val="clear" w:color="auto" w:fill="auto"/>
          </w:tcPr>
          <w:p w14:paraId="0E63F3C2" w14:textId="77777777" w:rsidR="00C934BF" w:rsidRPr="00C934BF" w:rsidRDefault="00C934BF" w:rsidP="00C934BF">
            <w:pPr>
              <w:spacing w:before="40" w:after="120"/>
            </w:pPr>
            <w:r w:rsidRPr="00C934BF">
              <w:t>31 de agosto de 2002</w:t>
            </w:r>
          </w:p>
        </w:tc>
      </w:tr>
      <w:tr w:rsidR="00C934BF" w:rsidRPr="00C934BF" w14:paraId="62FA1E59" w14:textId="77777777" w:rsidTr="00C934BF">
        <w:trPr>
          <w:trHeight w:val="240"/>
        </w:trPr>
        <w:tc>
          <w:tcPr>
            <w:tcW w:w="2268" w:type="dxa"/>
            <w:shd w:val="clear" w:color="auto" w:fill="auto"/>
          </w:tcPr>
          <w:p w14:paraId="110C77D9" w14:textId="77777777" w:rsidR="00C934BF" w:rsidRPr="00C934BF" w:rsidRDefault="00C934BF" w:rsidP="00C934BF">
            <w:pPr>
              <w:spacing w:before="40" w:after="120"/>
            </w:pPr>
          </w:p>
        </w:tc>
        <w:tc>
          <w:tcPr>
            <w:tcW w:w="2694" w:type="dxa"/>
            <w:shd w:val="clear" w:color="auto" w:fill="auto"/>
          </w:tcPr>
          <w:p w14:paraId="265E8AFD" w14:textId="77777777" w:rsidR="00C934BF" w:rsidRPr="00C934BF" w:rsidRDefault="00C934BF" w:rsidP="00C934BF">
            <w:pPr>
              <w:spacing w:before="40" w:after="120"/>
            </w:pPr>
            <w:r w:rsidRPr="00C934BF">
              <w:t>Segundo informe periódico</w:t>
            </w:r>
          </w:p>
        </w:tc>
        <w:tc>
          <w:tcPr>
            <w:tcW w:w="2408" w:type="dxa"/>
            <w:shd w:val="clear" w:color="auto" w:fill="auto"/>
          </w:tcPr>
          <w:p w14:paraId="1406C682" w14:textId="77777777" w:rsidR="00C934BF" w:rsidRPr="00C934BF" w:rsidRDefault="00C934BF" w:rsidP="00C934BF">
            <w:pPr>
              <w:spacing w:before="40" w:after="120"/>
            </w:pPr>
            <w:r w:rsidRPr="00C934BF">
              <w:t>31 de agosto de 2004</w:t>
            </w:r>
          </w:p>
        </w:tc>
      </w:tr>
      <w:tr w:rsidR="00C934BF" w:rsidRPr="00C934BF" w14:paraId="7264ABC4" w14:textId="77777777" w:rsidTr="00C934BF">
        <w:trPr>
          <w:trHeight w:val="240"/>
        </w:trPr>
        <w:tc>
          <w:tcPr>
            <w:tcW w:w="2268" w:type="dxa"/>
            <w:shd w:val="clear" w:color="auto" w:fill="auto"/>
          </w:tcPr>
          <w:p w14:paraId="306B3438" w14:textId="77777777" w:rsidR="00C934BF" w:rsidRPr="00C934BF" w:rsidRDefault="00C934BF" w:rsidP="00C934BF">
            <w:pPr>
              <w:spacing w:before="40" w:after="120"/>
            </w:pPr>
          </w:p>
        </w:tc>
        <w:tc>
          <w:tcPr>
            <w:tcW w:w="2694" w:type="dxa"/>
            <w:shd w:val="clear" w:color="auto" w:fill="auto"/>
          </w:tcPr>
          <w:p w14:paraId="1BBF13CD" w14:textId="77777777" w:rsidR="00C934BF" w:rsidRPr="00C934BF" w:rsidRDefault="00C934BF" w:rsidP="00C934BF">
            <w:pPr>
              <w:spacing w:before="40" w:after="120"/>
            </w:pPr>
            <w:r w:rsidRPr="00C934BF">
              <w:t>Tercer informe periódico</w:t>
            </w:r>
          </w:p>
        </w:tc>
        <w:tc>
          <w:tcPr>
            <w:tcW w:w="2408" w:type="dxa"/>
            <w:shd w:val="clear" w:color="auto" w:fill="auto"/>
          </w:tcPr>
          <w:p w14:paraId="0C674F95" w14:textId="77777777" w:rsidR="00C934BF" w:rsidRPr="00C934BF" w:rsidRDefault="00C934BF" w:rsidP="00C934BF">
            <w:pPr>
              <w:spacing w:before="40" w:after="120"/>
            </w:pPr>
            <w:r w:rsidRPr="00C934BF">
              <w:t>31 de agosto de 2006</w:t>
            </w:r>
          </w:p>
        </w:tc>
      </w:tr>
      <w:tr w:rsidR="00C934BF" w:rsidRPr="00C934BF" w14:paraId="141E7155" w14:textId="77777777" w:rsidTr="00C934BF">
        <w:trPr>
          <w:trHeight w:val="240"/>
        </w:trPr>
        <w:tc>
          <w:tcPr>
            <w:tcW w:w="2268" w:type="dxa"/>
            <w:shd w:val="clear" w:color="auto" w:fill="auto"/>
          </w:tcPr>
          <w:p w14:paraId="1B1E7797" w14:textId="77777777" w:rsidR="00C934BF" w:rsidRPr="00C934BF" w:rsidRDefault="00C934BF" w:rsidP="00C934BF">
            <w:pPr>
              <w:spacing w:before="40" w:after="120"/>
            </w:pPr>
          </w:p>
        </w:tc>
        <w:tc>
          <w:tcPr>
            <w:tcW w:w="2694" w:type="dxa"/>
            <w:shd w:val="clear" w:color="auto" w:fill="auto"/>
          </w:tcPr>
          <w:p w14:paraId="7ADE9938" w14:textId="77777777" w:rsidR="00C934BF" w:rsidRPr="00C934BF" w:rsidRDefault="00C934BF" w:rsidP="00C934BF">
            <w:pPr>
              <w:spacing w:before="40" w:after="120"/>
            </w:pPr>
            <w:r w:rsidRPr="00C934BF">
              <w:t>Cuarto informe periódico</w:t>
            </w:r>
          </w:p>
        </w:tc>
        <w:tc>
          <w:tcPr>
            <w:tcW w:w="2408" w:type="dxa"/>
            <w:shd w:val="clear" w:color="auto" w:fill="auto"/>
          </w:tcPr>
          <w:p w14:paraId="48A8F07B" w14:textId="77777777" w:rsidR="00C934BF" w:rsidRPr="00C934BF" w:rsidRDefault="00C934BF" w:rsidP="00C934BF">
            <w:pPr>
              <w:spacing w:before="40" w:after="120"/>
            </w:pPr>
            <w:r w:rsidRPr="00C934BF">
              <w:t>31 de agosto de 2008</w:t>
            </w:r>
          </w:p>
        </w:tc>
      </w:tr>
      <w:tr w:rsidR="00C934BF" w:rsidRPr="00C934BF" w14:paraId="3724BA8B" w14:textId="77777777" w:rsidTr="00C934BF">
        <w:trPr>
          <w:trHeight w:val="240"/>
        </w:trPr>
        <w:tc>
          <w:tcPr>
            <w:tcW w:w="2268" w:type="dxa"/>
            <w:shd w:val="clear" w:color="auto" w:fill="auto"/>
          </w:tcPr>
          <w:p w14:paraId="6EEE8AC4" w14:textId="77777777" w:rsidR="00C934BF" w:rsidRPr="00C934BF" w:rsidRDefault="00C934BF" w:rsidP="00C934BF">
            <w:pPr>
              <w:spacing w:before="40" w:after="120"/>
            </w:pPr>
          </w:p>
        </w:tc>
        <w:tc>
          <w:tcPr>
            <w:tcW w:w="2694" w:type="dxa"/>
            <w:shd w:val="clear" w:color="auto" w:fill="auto"/>
          </w:tcPr>
          <w:p w14:paraId="504E6695" w14:textId="77777777" w:rsidR="00C934BF" w:rsidRPr="00C934BF" w:rsidRDefault="00C934BF" w:rsidP="00C934BF">
            <w:pPr>
              <w:spacing w:before="40" w:after="120"/>
            </w:pPr>
            <w:r w:rsidRPr="00C934BF">
              <w:t>Quinto informe periódico</w:t>
            </w:r>
          </w:p>
        </w:tc>
        <w:tc>
          <w:tcPr>
            <w:tcW w:w="2408" w:type="dxa"/>
            <w:shd w:val="clear" w:color="auto" w:fill="auto"/>
          </w:tcPr>
          <w:p w14:paraId="6AC232D3" w14:textId="77777777" w:rsidR="00C934BF" w:rsidRPr="00C934BF" w:rsidRDefault="00C934BF" w:rsidP="00C934BF">
            <w:pPr>
              <w:spacing w:before="40" w:after="120"/>
            </w:pPr>
            <w:r w:rsidRPr="00C934BF">
              <w:t>31 de agosto de 2010</w:t>
            </w:r>
          </w:p>
        </w:tc>
      </w:tr>
      <w:tr w:rsidR="00C934BF" w:rsidRPr="00C934BF" w14:paraId="110BB704" w14:textId="77777777" w:rsidTr="00C934BF">
        <w:trPr>
          <w:trHeight w:val="240"/>
        </w:trPr>
        <w:tc>
          <w:tcPr>
            <w:tcW w:w="2268" w:type="dxa"/>
            <w:shd w:val="clear" w:color="auto" w:fill="auto"/>
          </w:tcPr>
          <w:p w14:paraId="171543EF" w14:textId="77777777" w:rsidR="00C934BF" w:rsidRPr="00C934BF" w:rsidRDefault="00C934BF" w:rsidP="00C934BF">
            <w:pPr>
              <w:spacing w:before="40" w:after="120"/>
            </w:pPr>
          </w:p>
        </w:tc>
        <w:tc>
          <w:tcPr>
            <w:tcW w:w="2694" w:type="dxa"/>
            <w:shd w:val="clear" w:color="auto" w:fill="auto"/>
          </w:tcPr>
          <w:p w14:paraId="25DBEEB5" w14:textId="77777777" w:rsidR="00C934BF" w:rsidRPr="00C934BF" w:rsidRDefault="00C934BF" w:rsidP="00C934BF">
            <w:pPr>
              <w:spacing w:before="40" w:after="120"/>
            </w:pPr>
            <w:r w:rsidRPr="00C934BF">
              <w:t>Sexto informe periódico</w:t>
            </w:r>
          </w:p>
        </w:tc>
        <w:tc>
          <w:tcPr>
            <w:tcW w:w="2408" w:type="dxa"/>
            <w:shd w:val="clear" w:color="auto" w:fill="auto"/>
          </w:tcPr>
          <w:p w14:paraId="01616927" w14:textId="77777777" w:rsidR="00C934BF" w:rsidRPr="00C934BF" w:rsidRDefault="00C934BF" w:rsidP="00C934BF">
            <w:pPr>
              <w:spacing w:before="40" w:after="120"/>
            </w:pPr>
            <w:r w:rsidRPr="00C934BF">
              <w:t>31 de agosto de 2012</w:t>
            </w:r>
          </w:p>
        </w:tc>
      </w:tr>
      <w:tr w:rsidR="00C934BF" w:rsidRPr="00C934BF" w14:paraId="70B1E919" w14:textId="77777777" w:rsidTr="00C934BF">
        <w:trPr>
          <w:trHeight w:val="240"/>
        </w:trPr>
        <w:tc>
          <w:tcPr>
            <w:tcW w:w="2268" w:type="dxa"/>
            <w:shd w:val="clear" w:color="auto" w:fill="auto"/>
          </w:tcPr>
          <w:p w14:paraId="0978D0A0" w14:textId="77777777" w:rsidR="00C934BF" w:rsidRPr="00C934BF" w:rsidRDefault="00C934BF" w:rsidP="00C934BF">
            <w:pPr>
              <w:spacing w:before="40" w:after="120"/>
            </w:pPr>
          </w:p>
        </w:tc>
        <w:tc>
          <w:tcPr>
            <w:tcW w:w="2694" w:type="dxa"/>
            <w:shd w:val="clear" w:color="auto" w:fill="auto"/>
          </w:tcPr>
          <w:p w14:paraId="7AE843A1" w14:textId="77777777" w:rsidR="00C934BF" w:rsidRPr="00C934BF" w:rsidRDefault="00C934BF" w:rsidP="00C934BF">
            <w:pPr>
              <w:spacing w:before="40" w:after="120"/>
            </w:pPr>
            <w:r w:rsidRPr="00C934BF">
              <w:t>Séptimo informe periódico</w:t>
            </w:r>
          </w:p>
        </w:tc>
        <w:tc>
          <w:tcPr>
            <w:tcW w:w="2408" w:type="dxa"/>
            <w:shd w:val="clear" w:color="auto" w:fill="auto"/>
          </w:tcPr>
          <w:p w14:paraId="3B777435" w14:textId="77777777" w:rsidR="00C934BF" w:rsidRPr="00C934BF" w:rsidRDefault="00C934BF" w:rsidP="00C934BF">
            <w:pPr>
              <w:spacing w:before="40" w:after="120"/>
            </w:pPr>
            <w:r w:rsidRPr="00C934BF">
              <w:t>31 de agosto de 2014</w:t>
            </w:r>
          </w:p>
        </w:tc>
      </w:tr>
      <w:tr w:rsidR="00C934BF" w:rsidRPr="00C934BF" w14:paraId="32178F6D" w14:textId="77777777" w:rsidTr="00C934BF">
        <w:trPr>
          <w:trHeight w:val="240"/>
        </w:trPr>
        <w:tc>
          <w:tcPr>
            <w:tcW w:w="2268" w:type="dxa"/>
            <w:shd w:val="clear" w:color="auto" w:fill="auto"/>
          </w:tcPr>
          <w:p w14:paraId="744847BC" w14:textId="77777777" w:rsidR="00C934BF" w:rsidRPr="00C934BF" w:rsidRDefault="00C934BF" w:rsidP="00C934BF">
            <w:pPr>
              <w:spacing w:before="40" w:after="120"/>
            </w:pPr>
          </w:p>
        </w:tc>
        <w:tc>
          <w:tcPr>
            <w:tcW w:w="2694" w:type="dxa"/>
            <w:shd w:val="clear" w:color="auto" w:fill="auto"/>
          </w:tcPr>
          <w:p w14:paraId="13F4E79E" w14:textId="77777777" w:rsidR="00C934BF" w:rsidRPr="00C934BF" w:rsidRDefault="00C934BF" w:rsidP="00C934BF">
            <w:pPr>
              <w:spacing w:before="40" w:after="120"/>
            </w:pPr>
            <w:r w:rsidRPr="00C934BF">
              <w:t>Octavo informe periódico</w:t>
            </w:r>
          </w:p>
        </w:tc>
        <w:tc>
          <w:tcPr>
            <w:tcW w:w="2408" w:type="dxa"/>
            <w:shd w:val="clear" w:color="auto" w:fill="auto"/>
          </w:tcPr>
          <w:p w14:paraId="356656AA" w14:textId="77777777" w:rsidR="00C934BF" w:rsidRPr="00C934BF" w:rsidRDefault="00C934BF" w:rsidP="00C934BF">
            <w:pPr>
              <w:spacing w:before="40" w:after="120"/>
            </w:pPr>
            <w:r w:rsidRPr="00C934BF">
              <w:t>31 de agosto de 2016</w:t>
            </w:r>
          </w:p>
        </w:tc>
      </w:tr>
      <w:tr w:rsidR="00C934BF" w:rsidRPr="00C934BF" w14:paraId="188E55E9" w14:textId="77777777" w:rsidTr="00C934BF">
        <w:trPr>
          <w:trHeight w:val="240"/>
        </w:trPr>
        <w:tc>
          <w:tcPr>
            <w:tcW w:w="2268" w:type="dxa"/>
            <w:shd w:val="clear" w:color="auto" w:fill="auto"/>
          </w:tcPr>
          <w:p w14:paraId="4CE61001" w14:textId="77777777" w:rsidR="00C934BF" w:rsidRPr="00C934BF" w:rsidRDefault="00C934BF" w:rsidP="00C934BF">
            <w:pPr>
              <w:spacing w:before="40" w:after="120"/>
            </w:pPr>
          </w:p>
        </w:tc>
        <w:tc>
          <w:tcPr>
            <w:tcW w:w="2694" w:type="dxa"/>
            <w:shd w:val="clear" w:color="auto" w:fill="auto"/>
          </w:tcPr>
          <w:p w14:paraId="3100D42D" w14:textId="77777777" w:rsidR="00C934BF" w:rsidRPr="00C934BF" w:rsidRDefault="00C934BF" w:rsidP="00C934BF">
            <w:pPr>
              <w:spacing w:before="40" w:after="120"/>
            </w:pPr>
            <w:r w:rsidRPr="00C934BF">
              <w:t>Noveno informe periódico</w:t>
            </w:r>
          </w:p>
        </w:tc>
        <w:tc>
          <w:tcPr>
            <w:tcW w:w="2408" w:type="dxa"/>
            <w:shd w:val="clear" w:color="auto" w:fill="auto"/>
          </w:tcPr>
          <w:p w14:paraId="07D885B6" w14:textId="77777777" w:rsidR="00C934BF" w:rsidRPr="00C934BF" w:rsidRDefault="00C934BF" w:rsidP="00C934BF">
            <w:pPr>
              <w:spacing w:before="40" w:after="120"/>
            </w:pPr>
            <w:r w:rsidRPr="00C934BF">
              <w:t>31 de agosto de 2018</w:t>
            </w:r>
          </w:p>
        </w:tc>
      </w:tr>
      <w:tr w:rsidR="00C934BF" w:rsidRPr="00C934BF" w14:paraId="34616583" w14:textId="77777777" w:rsidTr="00C934BF">
        <w:trPr>
          <w:trHeight w:val="240"/>
        </w:trPr>
        <w:tc>
          <w:tcPr>
            <w:tcW w:w="2268" w:type="dxa"/>
            <w:shd w:val="clear" w:color="auto" w:fill="auto"/>
          </w:tcPr>
          <w:p w14:paraId="2782875D" w14:textId="77777777" w:rsidR="00C934BF" w:rsidRPr="00C934BF" w:rsidRDefault="00C934BF" w:rsidP="00C934BF">
            <w:pPr>
              <w:spacing w:before="40" w:after="120"/>
            </w:pPr>
          </w:p>
        </w:tc>
        <w:tc>
          <w:tcPr>
            <w:tcW w:w="2694" w:type="dxa"/>
            <w:shd w:val="clear" w:color="auto" w:fill="auto"/>
          </w:tcPr>
          <w:p w14:paraId="558FCBB5" w14:textId="77777777" w:rsidR="00C934BF" w:rsidRPr="00C934BF" w:rsidRDefault="00C934BF" w:rsidP="00C934BF">
            <w:pPr>
              <w:spacing w:before="40" w:after="120"/>
            </w:pPr>
            <w:r w:rsidRPr="00C934BF">
              <w:t>Décimo informe periódico</w:t>
            </w:r>
          </w:p>
        </w:tc>
        <w:tc>
          <w:tcPr>
            <w:tcW w:w="2408" w:type="dxa"/>
            <w:shd w:val="clear" w:color="auto" w:fill="auto"/>
          </w:tcPr>
          <w:p w14:paraId="0886BF31" w14:textId="77777777" w:rsidR="00C934BF" w:rsidRPr="00C934BF" w:rsidRDefault="00C934BF" w:rsidP="00C934BF">
            <w:pPr>
              <w:spacing w:before="40" w:after="120"/>
            </w:pPr>
            <w:r w:rsidRPr="00C934BF">
              <w:t>31 de agosto de 2020</w:t>
            </w:r>
          </w:p>
        </w:tc>
      </w:tr>
      <w:tr w:rsidR="00C934BF" w:rsidRPr="00C934BF" w14:paraId="241B797E" w14:textId="77777777" w:rsidTr="00C934BF">
        <w:trPr>
          <w:trHeight w:val="240"/>
        </w:trPr>
        <w:tc>
          <w:tcPr>
            <w:tcW w:w="2268" w:type="dxa"/>
            <w:shd w:val="clear" w:color="auto" w:fill="auto"/>
          </w:tcPr>
          <w:p w14:paraId="17801A99" w14:textId="77777777" w:rsidR="00C934BF" w:rsidRPr="00C934BF" w:rsidRDefault="00C934BF" w:rsidP="00C934BF">
            <w:pPr>
              <w:spacing w:before="40" w:after="120"/>
            </w:pPr>
          </w:p>
        </w:tc>
        <w:tc>
          <w:tcPr>
            <w:tcW w:w="2694" w:type="dxa"/>
            <w:shd w:val="clear" w:color="auto" w:fill="auto"/>
          </w:tcPr>
          <w:p w14:paraId="2889286A" w14:textId="77777777" w:rsidR="00C934BF" w:rsidRPr="00C934BF" w:rsidRDefault="00C934BF" w:rsidP="00C934BF">
            <w:pPr>
              <w:spacing w:before="40" w:after="120"/>
            </w:pPr>
            <w:r w:rsidRPr="00C934BF">
              <w:t>11º informe periódico</w:t>
            </w:r>
          </w:p>
        </w:tc>
        <w:tc>
          <w:tcPr>
            <w:tcW w:w="2408" w:type="dxa"/>
            <w:shd w:val="clear" w:color="auto" w:fill="auto"/>
          </w:tcPr>
          <w:p w14:paraId="30E03344" w14:textId="77777777" w:rsidR="00C934BF" w:rsidRPr="00C934BF" w:rsidRDefault="00C934BF" w:rsidP="00C934BF">
            <w:pPr>
              <w:spacing w:before="40" w:after="120"/>
            </w:pPr>
            <w:r w:rsidRPr="00C934BF">
              <w:t>31 de agosto de 2022</w:t>
            </w:r>
          </w:p>
        </w:tc>
      </w:tr>
      <w:tr w:rsidR="00C934BF" w:rsidRPr="00C934BF" w14:paraId="619700BB" w14:textId="77777777" w:rsidTr="00C934BF">
        <w:trPr>
          <w:trHeight w:val="240"/>
        </w:trPr>
        <w:tc>
          <w:tcPr>
            <w:tcW w:w="2268" w:type="dxa"/>
            <w:shd w:val="clear" w:color="auto" w:fill="auto"/>
          </w:tcPr>
          <w:p w14:paraId="4D109CAE" w14:textId="77777777" w:rsidR="00C934BF" w:rsidRPr="00C934BF" w:rsidRDefault="00C934BF" w:rsidP="00C934BF">
            <w:pPr>
              <w:spacing w:before="40" w:after="120"/>
            </w:pPr>
            <w:r w:rsidRPr="00C934BF">
              <w:t>Eswatini</w:t>
            </w:r>
          </w:p>
        </w:tc>
        <w:tc>
          <w:tcPr>
            <w:tcW w:w="2694" w:type="dxa"/>
            <w:shd w:val="clear" w:color="auto" w:fill="auto"/>
          </w:tcPr>
          <w:p w14:paraId="1157AB1C" w14:textId="77777777" w:rsidR="00C934BF" w:rsidRPr="00C934BF" w:rsidRDefault="00C934BF" w:rsidP="00C934BF">
            <w:pPr>
              <w:spacing w:before="40" w:after="120"/>
            </w:pPr>
            <w:r w:rsidRPr="00C934BF">
              <w:t>15º informe periódico</w:t>
            </w:r>
          </w:p>
        </w:tc>
        <w:tc>
          <w:tcPr>
            <w:tcW w:w="2408" w:type="dxa"/>
            <w:shd w:val="clear" w:color="auto" w:fill="auto"/>
          </w:tcPr>
          <w:p w14:paraId="6B4C1A3A" w14:textId="77777777" w:rsidR="00C934BF" w:rsidRPr="00C934BF" w:rsidRDefault="00C934BF" w:rsidP="00C934BF">
            <w:pPr>
              <w:spacing w:before="40" w:after="120"/>
            </w:pPr>
            <w:r w:rsidRPr="00C934BF">
              <w:t>7 de mayo de 1998</w:t>
            </w:r>
          </w:p>
        </w:tc>
      </w:tr>
      <w:tr w:rsidR="00C934BF" w:rsidRPr="00C934BF" w14:paraId="4EA3CFE3" w14:textId="77777777" w:rsidTr="00C934BF">
        <w:trPr>
          <w:trHeight w:val="240"/>
        </w:trPr>
        <w:tc>
          <w:tcPr>
            <w:tcW w:w="2268" w:type="dxa"/>
            <w:shd w:val="clear" w:color="auto" w:fill="auto"/>
          </w:tcPr>
          <w:p w14:paraId="7903E1DE" w14:textId="77777777" w:rsidR="00C934BF" w:rsidRPr="00C934BF" w:rsidRDefault="00C934BF" w:rsidP="00C934BF">
            <w:pPr>
              <w:spacing w:before="40" w:after="120"/>
            </w:pPr>
          </w:p>
        </w:tc>
        <w:tc>
          <w:tcPr>
            <w:tcW w:w="2694" w:type="dxa"/>
            <w:shd w:val="clear" w:color="auto" w:fill="auto"/>
          </w:tcPr>
          <w:p w14:paraId="24FCFCFB" w14:textId="77777777" w:rsidR="00C934BF" w:rsidRPr="00C934BF" w:rsidRDefault="00C934BF" w:rsidP="00C934BF">
            <w:pPr>
              <w:spacing w:before="40" w:after="120"/>
            </w:pPr>
            <w:r w:rsidRPr="00C934BF">
              <w:t>16º informe periódico</w:t>
            </w:r>
          </w:p>
        </w:tc>
        <w:tc>
          <w:tcPr>
            <w:tcW w:w="2408" w:type="dxa"/>
            <w:shd w:val="clear" w:color="auto" w:fill="auto"/>
          </w:tcPr>
          <w:p w14:paraId="1882026D" w14:textId="77777777" w:rsidR="00C934BF" w:rsidRPr="00C934BF" w:rsidRDefault="00C934BF" w:rsidP="00C934BF">
            <w:pPr>
              <w:spacing w:before="40" w:after="120"/>
            </w:pPr>
            <w:r w:rsidRPr="00C934BF">
              <w:t>7 de mayo de 2000</w:t>
            </w:r>
          </w:p>
        </w:tc>
      </w:tr>
      <w:tr w:rsidR="00C934BF" w:rsidRPr="00C934BF" w14:paraId="58D3124E" w14:textId="77777777" w:rsidTr="00C934BF">
        <w:trPr>
          <w:trHeight w:val="240"/>
        </w:trPr>
        <w:tc>
          <w:tcPr>
            <w:tcW w:w="2268" w:type="dxa"/>
            <w:shd w:val="clear" w:color="auto" w:fill="auto"/>
          </w:tcPr>
          <w:p w14:paraId="7D6B0B75" w14:textId="77777777" w:rsidR="00C934BF" w:rsidRPr="00C934BF" w:rsidRDefault="00C934BF" w:rsidP="00C934BF">
            <w:pPr>
              <w:spacing w:before="40" w:after="120"/>
            </w:pPr>
          </w:p>
        </w:tc>
        <w:tc>
          <w:tcPr>
            <w:tcW w:w="2694" w:type="dxa"/>
            <w:shd w:val="clear" w:color="auto" w:fill="auto"/>
          </w:tcPr>
          <w:p w14:paraId="0EA37919" w14:textId="77777777" w:rsidR="00C934BF" w:rsidRPr="00C934BF" w:rsidRDefault="00C934BF" w:rsidP="00C934BF">
            <w:pPr>
              <w:spacing w:before="40" w:after="120"/>
            </w:pPr>
            <w:r w:rsidRPr="00C934BF">
              <w:t>17º informe periódico</w:t>
            </w:r>
          </w:p>
        </w:tc>
        <w:tc>
          <w:tcPr>
            <w:tcW w:w="2408" w:type="dxa"/>
            <w:shd w:val="clear" w:color="auto" w:fill="auto"/>
          </w:tcPr>
          <w:p w14:paraId="306975A5" w14:textId="77777777" w:rsidR="00C934BF" w:rsidRPr="00C934BF" w:rsidRDefault="00C934BF" w:rsidP="00C934BF">
            <w:pPr>
              <w:spacing w:before="40" w:after="120"/>
            </w:pPr>
            <w:r w:rsidRPr="00C934BF">
              <w:t>7 de mayo de 2002</w:t>
            </w:r>
          </w:p>
        </w:tc>
      </w:tr>
      <w:tr w:rsidR="00C934BF" w:rsidRPr="00C934BF" w14:paraId="7448FACD" w14:textId="77777777" w:rsidTr="00C934BF">
        <w:trPr>
          <w:trHeight w:val="240"/>
        </w:trPr>
        <w:tc>
          <w:tcPr>
            <w:tcW w:w="2268" w:type="dxa"/>
            <w:shd w:val="clear" w:color="auto" w:fill="auto"/>
          </w:tcPr>
          <w:p w14:paraId="34723299" w14:textId="77777777" w:rsidR="00C934BF" w:rsidRPr="00C934BF" w:rsidRDefault="00C934BF" w:rsidP="00C934BF">
            <w:pPr>
              <w:spacing w:before="40" w:after="120"/>
            </w:pPr>
          </w:p>
        </w:tc>
        <w:tc>
          <w:tcPr>
            <w:tcW w:w="2694" w:type="dxa"/>
            <w:shd w:val="clear" w:color="auto" w:fill="auto"/>
          </w:tcPr>
          <w:p w14:paraId="1C0BDF84" w14:textId="77777777" w:rsidR="00C934BF" w:rsidRPr="00C934BF" w:rsidRDefault="00C934BF" w:rsidP="00C934BF">
            <w:pPr>
              <w:spacing w:before="40" w:after="120"/>
            </w:pPr>
            <w:r w:rsidRPr="00C934BF">
              <w:t>18º informe periódico</w:t>
            </w:r>
          </w:p>
        </w:tc>
        <w:tc>
          <w:tcPr>
            <w:tcW w:w="2408" w:type="dxa"/>
            <w:shd w:val="clear" w:color="auto" w:fill="auto"/>
          </w:tcPr>
          <w:p w14:paraId="0E8A8CD2" w14:textId="77777777" w:rsidR="00C934BF" w:rsidRPr="00C934BF" w:rsidRDefault="00C934BF" w:rsidP="00C934BF">
            <w:pPr>
              <w:spacing w:before="40" w:after="120"/>
            </w:pPr>
            <w:r w:rsidRPr="00C934BF">
              <w:t>7 de mayo de 2004</w:t>
            </w:r>
          </w:p>
        </w:tc>
      </w:tr>
      <w:tr w:rsidR="00C934BF" w:rsidRPr="00C934BF" w14:paraId="202860C5" w14:textId="77777777" w:rsidTr="00C934BF">
        <w:trPr>
          <w:trHeight w:val="240"/>
        </w:trPr>
        <w:tc>
          <w:tcPr>
            <w:tcW w:w="2268" w:type="dxa"/>
            <w:shd w:val="clear" w:color="auto" w:fill="auto"/>
          </w:tcPr>
          <w:p w14:paraId="2ECA7240" w14:textId="77777777" w:rsidR="00C934BF" w:rsidRPr="00C934BF" w:rsidRDefault="00C934BF" w:rsidP="00C934BF">
            <w:pPr>
              <w:spacing w:before="40" w:after="120"/>
            </w:pPr>
          </w:p>
        </w:tc>
        <w:tc>
          <w:tcPr>
            <w:tcW w:w="2694" w:type="dxa"/>
            <w:shd w:val="clear" w:color="auto" w:fill="auto"/>
          </w:tcPr>
          <w:p w14:paraId="278DCAC2" w14:textId="77777777" w:rsidR="00C934BF" w:rsidRPr="00C934BF" w:rsidRDefault="00C934BF" w:rsidP="00C934BF">
            <w:pPr>
              <w:spacing w:before="40" w:after="120"/>
            </w:pPr>
            <w:r w:rsidRPr="00C934BF">
              <w:t>19º informe periódico</w:t>
            </w:r>
          </w:p>
        </w:tc>
        <w:tc>
          <w:tcPr>
            <w:tcW w:w="2408" w:type="dxa"/>
            <w:shd w:val="clear" w:color="auto" w:fill="auto"/>
          </w:tcPr>
          <w:p w14:paraId="05A82F39" w14:textId="77777777" w:rsidR="00C934BF" w:rsidRPr="00C934BF" w:rsidRDefault="00C934BF" w:rsidP="00C934BF">
            <w:pPr>
              <w:spacing w:before="40" w:after="120"/>
            </w:pPr>
            <w:r w:rsidRPr="00C934BF">
              <w:t>7 de mayo de 2006</w:t>
            </w:r>
          </w:p>
        </w:tc>
      </w:tr>
      <w:tr w:rsidR="00C934BF" w:rsidRPr="00C934BF" w14:paraId="21F77BD2" w14:textId="77777777" w:rsidTr="00C934BF">
        <w:trPr>
          <w:trHeight w:val="240"/>
        </w:trPr>
        <w:tc>
          <w:tcPr>
            <w:tcW w:w="2268" w:type="dxa"/>
            <w:shd w:val="clear" w:color="auto" w:fill="auto"/>
          </w:tcPr>
          <w:p w14:paraId="48152ED9" w14:textId="77777777" w:rsidR="00C934BF" w:rsidRPr="00C934BF" w:rsidRDefault="00C934BF" w:rsidP="00C934BF">
            <w:pPr>
              <w:spacing w:before="40" w:after="120"/>
            </w:pPr>
          </w:p>
        </w:tc>
        <w:tc>
          <w:tcPr>
            <w:tcW w:w="2694" w:type="dxa"/>
            <w:shd w:val="clear" w:color="auto" w:fill="auto"/>
          </w:tcPr>
          <w:p w14:paraId="6FB30708" w14:textId="77777777" w:rsidR="00C934BF" w:rsidRPr="00C934BF" w:rsidRDefault="00C934BF" w:rsidP="00C934BF">
            <w:pPr>
              <w:spacing w:before="40" w:after="120"/>
            </w:pPr>
            <w:r w:rsidRPr="00C934BF">
              <w:t>20º informe periódico</w:t>
            </w:r>
          </w:p>
        </w:tc>
        <w:tc>
          <w:tcPr>
            <w:tcW w:w="2408" w:type="dxa"/>
            <w:shd w:val="clear" w:color="auto" w:fill="auto"/>
          </w:tcPr>
          <w:p w14:paraId="4221B3B2" w14:textId="77777777" w:rsidR="00C934BF" w:rsidRPr="00C934BF" w:rsidRDefault="00C934BF" w:rsidP="00C934BF">
            <w:pPr>
              <w:spacing w:before="40" w:after="120"/>
            </w:pPr>
            <w:r w:rsidRPr="00C934BF">
              <w:t>7 de mayo de 2008</w:t>
            </w:r>
          </w:p>
        </w:tc>
      </w:tr>
      <w:tr w:rsidR="00C934BF" w:rsidRPr="00C934BF" w14:paraId="61B730EE" w14:textId="77777777" w:rsidTr="00C934BF">
        <w:trPr>
          <w:trHeight w:val="240"/>
        </w:trPr>
        <w:tc>
          <w:tcPr>
            <w:tcW w:w="2268" w:type="dxa"/>
            <w:shd w:val="clear" w:color="auto" w:fill="auto"/>
          </w:tcPr>
          <w:p w14:paraId="2E55FE0F" w14:textId="77777777" w:rsidR="00C934BF" w:rsidRPr="00C934BF" w:rsidRDefault="00C934BF" w:rsidP="00C934BF">
            <w:pPr>
              <w:spacing w:before="40" w:after="120"/>
            </w:pPr>
          </w:p>
        </w:tc>
        <w:tc>
          <w:tcPr>
            <w:tcW w:w="2694" w:type="dxa"/>
            <w:shd w:val="clear" w:color="auto" w:fill="auto"/>
          </w:tcPr>
          <w:p w14:paraId="340045F7" w14:textId="77777777" w:rsidR="00C934BF" w:rsidRPr="00C934BF" w:rsidRDefault="00C934BF" w:rsidP="00C934BF">
            <w:pPr>
              <w:spacing w:before="40" w:after="120"/>
            </w:pPr>
            <w:r w:rsidRPr="00C934BF">
              <w:t>21</w:t>
            </w:r>
            <w:r w:rsidRPr="00C934BF">
              <w:rPr>
                <w:vertAlign w:val="superscript"/>
              </w:rPr>
              <w:t>er</w:t>
            </w:r>
            <w:r w:rsidRPr="00C934BF">
              <w:t xml:space="preserve"> informe periódico</w:t>
            </w:r>
          </w:p>
        </w:tc>
        <w:tc>
          <w:tcPr>
            <w:tcW w:w="2408" w:type="dxa"/>
            <w:shd w:val="clear" w:color="auto" w:fill="auto"/>
          </w:tcPr>
          <w:p w14:paraId="0988D745" w14:textId="77777777" w:rsidR="00C934BF" w:rsidRPr="00C934BF" w:rsidRDefault="00C934BF" w:rsidP="00C934BF">
            <w:pPr>
              <w:spacing w:before="40" w:after="120"/>
            </w:pPr>
            <w:r w:rsidRPr="00C934BF">
              <w:t>7 de mayo de 2010</w:t>
            </w:r>
          </w:p>
        </w:tc>
      </w:tr>
      <w:tr w:rsidR="00C934BF" w:rsidRPr="00C934BF" w14:paraId="0554C245" w14:textId="77777777" w:rsidTr="00C934BF">
        <w:trPr>
          <w:trHeight w:val="240"/>
        </w:trPr>
        <w:tc>
          <w:tcPr>
            <w:tcW w:w="2268" w:type="dxa"/>
            <w:shd w:val="clear" w:color="auto" w:fill="auto"/>
          </w:tcPr>
          <w:p w14:paraId="4BDD0383" w14:textId="77777777" w:rsidR="00C934BF" w:rsidRPr="00C934BF" w:rsidRDefault="00C934BF" w:rsidP="00C934BF">
            <w:pPr>
              <w:spacing w:before="40" w:after="120"/>
            </w:pPr>
          </w:p>
        </w:tc>
        <w:tc>
          <w:tcPr>
            <w:tcW w:w="2694" w:type="dxa"/>
            <w:shd w:val="clear" w:color="auto" w:fill="auto"/>
          </w:tcPr>
          <w:p w14:paraId="78DC8563" w14:textId="77777777" w:rsidR="00C934BF" w:rsidRPr="00C934BF" w:rsidRDefault="00C934BF" w:rsidP="00C934BF">
            <w:pPr>
              <w:spacing w:before="40" w:after="120"/>
            </w:pPr>
            <w:r w:rsidRPr="00C934BF">
              <w:t>22º informe periódico</w:t>
            </w:r>
          </w:p>
        </w:tc>
        <w:tc>
          <w:tcPr>
            <w:tcW w:w="2408" w:type="dxa"/>
            <w:shd w:val="clear" w:color="auto" w:fill="auto"/>
          </w:tcPr>
          <w:p w14:paraId="3EF62E23" w14:textId="77777777" w:rsidR="00C934BF" w:rsidRPr="00C934BF" w:rsidRDefault="00C934BF" w:rsidP="00C934BF">
            <w:pPr>
              <w:spacing w:before="40" w:after="120"/>
            </w:pPr>
            <w:r w:rsidRPr="00C934BF">
              <w:t>7 de mayo de 2012</w:t>
            </w:r>
          </w:p>
        </w:tc>
      </w:tr>
      <w:tr w:rsidR="00C934BF" w:rsidRPr="00C934BF" w14:paraId="43621A1D" w14:textId="77777777" w:rsidTr="00C934BF">
        <w:trPr>
          <w:trHeight w:val="240"/>
        </w:trPr>
        <w:tc>
          <w:tcPr>
            <w:tcW w:w="2268" w:type="dxa"/>
            <w:shd w:val="clear" w:color="auto" w:fill="auto"/>
          </w:tcPr>
          <w:p w14:paraId="1FAD8478" w14:textId="77777777" w:rsidR="00C934BF" w:rsidRPr="00C934BF" w:rsidRDefault="00C934BF" w:rsidP="00C934BF">
            <w:pPr>
              <w:spacing w:before="40" w:after="120"/>
            </w:pPr>
          </w:p>
        </w:tc>
        <w:tc>
          <w:tcPr>
            <w:tcW w:w="2694" w:type="dxa"/>
            <w:shd w:val="clear" w:color="auto" w:fill="auto"/>
          </w:tcPr>
          <w:p w14:paraId="5EBFBA4C" w14:textId="77777777" w:rsidR="00C934BF" w:rsidRPr="00C934BF" w:rsidRDefault="00C934BF" w:rsidP="00C934BF">
            <w:pPr>
              <w:spacing w:before="40" w:after="120"/>
            </w:pPr>
            <w:r w:rsidRPr="00C934BF">
              <w:t>23</w:t>
            </w:r>
            <w:r w:rsidRPr="00C934BF">
              <w:rPr>
                <w:vertAlign w:val="superscript"/>
              </w:rPr>
              <w:t>er</w:t>
            </w:r>
            <w:r w:rsidRPr="00C934BF">
              <w:t xml:space="preserve"> informe periódico</w:t>
            </w:r>
          </w:p>
        </w:tc>
        <w:tc>
          <w:tcPr>
            <w:tcW w:w="2408" w:type="dxa"/>
            <w:shd w:val="clear" w:color="auto" w:fill="auto"/>
          </w:tcPr>
          <w:p w14:paraId="7C5AD31E" w14:textId="77777777" w:rsidR="00C934BF" w:rsidRPr="00C934BF" w:rsidRDefault="00C934BF" w:rsidP="00C934BF">
            <w:pPr>
              <w:spacing w:before="40" w:after="120"/>
            </w:pPr>
            <w:r w:rsidRPr="00C934BF">
              <w:t>7 de mayo de 2014</w:t>
            </w:r>
          </w:p>
        </w:tc>
      </w:tr>
      <w:tr w:rsidR="00C934BF" w:rsidRPr="00C934BF" w14:paraId="3FCF9517" w14:textId="77777777" w:rsidTr="00C934BF">
        <w:trPr>
          <w:trHeight w:val="240"/>
        </w:trPr>
        <w:tc>
          <w:tcPr>
            <w:tcW w:w="2268" w:type="dxa"/>
            <w:shd w:val="clear" w:color="auto" w:fill="auto"/>
          </w:tcPr>
          <w:p w14:paraId="259099E3" w14:textId="77777777" w:rsidR="00C934BF" w:rsidRPr="00C934BF" w:rsidRDefault="00C934BF" w:rsidP="00C934BF">
            <w:pPr>
              <w:spacing w:before="40" w:after="120"/>
            </w:pPr>
          </w:p>
        </w:tc>
        <w:tc>
          <w:tcPr>
            <w:tcW w:w="2694" w:type="dxa"/>
            <w:shd w:val="clear" w:color="auto" w:fill="auto"/>
          </w:tcPr>
          <w:p w14:paraId="376C5AA7" w14:textId="77777777" w:rsidR="00C934BF" w:rsidRPr="00C934BF" w:rsidRDefault="00C934BF" w:rsidP="00C934BF">
            <w:pPr>
              <w:spacing w:before="40" w:after="120"/>
            </w:pPr>
            <w:r w:rsidRPr="00C934BF">
              <w:t>24º informe periódico</w:t>
            </w:r>
          </w:p>
        </w:tc>
        <w:tc>
          <w:tcPr>
            <w:tcW w:w="2408" w:type="dxa"/>
            <w:shd w:val="clear" w:color="auto" w:fill="auto"/>
          </w:tcPr>
          <w:p w14:paraId="52DE938E" w14:textId="77777777" w:rsidR="00C934BF" w:rsidRPr="00C934BF" w:rsidRDefault="00C934BF" w:rsidP="00C934BF">
            <w:pPr>
              <w:spacing w:before="40" w:after="120"/>
            </w:pPr>
            <w:r w:rsidRPr="00C934BF">
              <w:t>7 de mayo de 2016</w:t>
            </w:r>
          </w:p>
        </w:tc>
      </w:tr>
      <w:tr w:rsidR="00C934BF" w:rsidRPr="00C934BF" w14:paraId="14F4B80D" w14:textId="77777777" w:rsidTr="00C934BF">
        <w:trPr>
          <w:trHeight w:val="240"/>
        </w:trPr>
        <w:tc>
          <w:tcPr>
            <w:tcW w:w="2268" w:type="dxa"/>
            <w:shd w:val="clear" w:color="auto" w:fill="auto"/>
          </w:tcPr>
          <w:p w14:paraId="1997596B" w14:textId="77777777" w:rsidR="00C934BF" w:rsidRPr="00C934BF" w:rsidRDefault="00C934BF" w:rsidP="00C934BF">
            <w:pPr>
              <w:spacing w:before="40" w:after="120"/>
            </w:pPr>
          </w:p>
        </w:tc>
        <w:tc>
          <w:tcPr>
            <w:tcW w:w="2694" w:type="dxa"/>
            <w:shd w:val="clear" w:color="auto" w:fill="auto"/>
          </w:tcPr>
          <w:p w14:paraId="5E4E0AFA" w14:textId="77777777" w:rsidR="00C934BF" w:rsidRPr="00C934BF" w:rsidRDefault="00C934BF" w:rsidP="00C934BF">
            <w:pPr>
              <w:spacing w:before="40" w:after="120"/>
            </w:pPr>
            <w:r w:rsidRPr="00C934BF">
              <w:t>25º informe periódico</w:t>
            </w:r>
          </w:p>
        </w:tc>
        <w:tc>
          <w:tcPr>
            <w:tcW w:w="2408" w:type="dxa"/>
            <w:shd w:val="clear" w:color="auto" w:fill="auto"/>
          </w:tcPr>
          <w:p w14:paraId="7307FFFE" w14:textId="77777777" w:rsidR="00C934BF" w:rsidRPr="00C934BF" w:rsidRDefault="00C934BF" w:rsidP="00C934BF">
            <w:pPr>
              <w:spacing w:before="40" w:after="120"/>
            </w:pPr>
            <w:r w:rsidRPr="00C934BF">
              <w:t>7 de mayo de 2018</w:t>
            </w:r>
          </w:p>
        </w:tc>
      </w:tr>
      <w:tr w:rsidR="00C934BF" w:rsidRPr="00C934BF" w14:paraId="60E43CCF" w14:textId="77777777" w:rsidTr="00C934BF">
        <w:trPr>
          <w:trHeight w:val="240"/>
        </w:trPr>
        <w:tc>
          <w:tcPr>
            <w:tcW w:w="2268" w:type="dxa"/>
            <w:shd w:val="clear" w:color="auto" w:fill="auto"/>
          </w:tcPr>
          <w:p w14:paraId="0B45791B" w14:textId="77777777" w:rsidR="00C934BF" w:rsidRPr="00C934BF" w:rsidRDefault="00C934BF" w:rsidP="00C934BF">
            <w:pPr>
              <w:spacing w:before="40" w:after="120"/>
            </w:pPr>
          </w:p>
        </w:tc>
        <w:tc>
          <w:tcPr>
            <w:tcW w:w="2694" w:type="dxa"/>
            <w:shd w:val="clear" w:color="auto" w:fill="auto"/>
          </w:tcPr>
          <w:p w14:paraId="0343C4FF" w14:textId="77777777" w:rsidR="00C934BF" w:rsidRPr="00C934BF" w:rsidRDefault="00C934BF" w:rsidP="00C934BF">
            <w:pPr>
              <w:spacing w:before="40" w:after="120"/>
            </w:pPr>
            <w:r w:rsidRPr="00C934BF">
              <w:t>26º informe periódico</w:t>
            </w:r>
          </w:p>
        </w:tc>
        <w:tc>
          <w:tcPr>
            <w:tcW w:w="2408" w:type="dxa"/>
            <w:shd w:val="clear" w:color="auto" w:fill="auto"/>
          </w:tcPr>
          <w:p w14:paraId="59E9295A" w14:textId="77777777" w:rsidR="00C934BF" w:rsidRPr="00C934BF" w:rsidRDefault="00C934BF" w:rsidP="00C934BF">
            <w:pPr>
              <w:spacing w:before="40" w:after="120"/>
            </w:pPr>
            <w:r w:rsidRPr="00C934BF">
              <w:t>7 de mayo de 2020</w:t>
            </w:r>
          </w:p>
        </w:tc>
      </w:tr>
      <w:tr w:rsidR="00C934BF" w:rsidRPr="00C934BF" w14:paraId="016F8412" w14:textId="77777777" w:rsidTr="00C934BF">
        <w:trPr>
          <w:trHeight w:val="240"/>
        </w:trPr>
        <w:tc>
          <w:tcPr>
            <w:tcW w:w="2268" w:type="dxa"/>
            <w:shd w:val="clear" w:color="auto" w:fill="auto"/>
          </w:tcPr>
          <w:p w14:paraId="2EFDBD3F" w14:textId="77777777" w:rsidR="00C934BF" w:rsidRPr="00C934BF" w:rsidRDefault="00C934BF" w:rsidP="00C934BF">
            <w:pPr>
              <w:spacing w:before="40" w:after="120"/>
            </w:pPr>
          </w:p>
        </w:tc>
        <w:tc>
          <w:tcPr>
            <w:tcW w:w="2694" w:type="dxa"/>
            <w:shd w:val="clear" w:color="auto" w:fill="auto"/>
          </w:tcPr>
          <w:p w14:paraId="5751F0E1" w14:textId="77777777" w:rsidR="00C934BF" w:rsidRPr="00C934BF" w:rsidRDefault="00C934BF" w:rsidP="00C934BF">
            <w:pPr>
              <w:spacing w:before="40" w:after="120"/>
            </w:pPr>
            <w:r w:rsidRPr="00C934BF">
              <w:t>27º informe periódico</w:t>
            </w:r>
          </w:p>
        </w:tc>
        <w:tc>
          <w:tcPr>
            <w:tcW w:w="2408" w:type="dxa"/>
            <w:shd w:val="clear" w:color="auto" w:fill="auto"/>
          </w:tcPr>
          <w:p w14:paraId="7D92BD27" w14:textId="77777777" w:rsidR="00C934BF" w:rsidRPr="00C934BF" w:rsidRDefault="00C934BF" w:rsidP="00C934BF">
            <w:pPr>
              <w:spacing w:before="40" w:after="120"/>
            </w:pPr>
            <w:r w:rsidRPr="00C934BF">
              <w:t>7 de mayo de 2022</w:t>
            </w:r>
          </w:p>
        </w:tc>
      </w:tr>
      <w:tr w:rsidR="00C934BF" w:rsidRPr="00C934BF" w14:paraId="606DFBE4" w14:textId="77777777" w:rsidTr="00C934BF">
        <w:trPr>
          <w:trHeight w:val="240"/>
        </w:trPr>
        <w:tc>
          <w:tcPr>
            <w:tcW w:w="2268" w:type="dxa"/>
            <w:shd w:val="clear" w:color="auto" w:fill="auto"/>
          </w:tcPr>
          <w:p w14:paraId="2E2A669B" w14:textId="77777777" w:rsidR="00C934BF" w:rsidRPr="00C934BF" w:rsidRDefault="00C934BF" w:rsidP="00AF6D12">
            <w:pPr>
              <w:keepNext/>
              <w:keepLines/>
              <w:spacing w:before="40" w:after="120"/>
            </w:pPr>
            <w:r w:rsidRPr="00C934BF">
              <w:lastRenderedPageBreak/>
              <w:t>Etiopía</w:t>
            </w:r>
          </w:p>
        </w:tc>
        <w:tc>
          <w:tcPr>
            <w:tcW w:w="2694" w:type="dxa"/>
            <w:shd w:val="clear" w:color="auto" w:fill="auto"/>
          </w:tcPr>
          <w:p w14:paraId="2BAF0767" w14:textId="77777777" w:rsidR="00C934BF" w:rsidRPr="00C934BF" w:rsidRDefault="00C934BF" w:rsidP="00AF6D12">
            <w:pPr>
              <w:keepNext/>
              <w:keepLines/>
              <w:spacing w:before="40" w:after="120"/>
            </w:pPr>
            <w:r w:rsidRPr="00C934BF">
              <w:t>Informes periódicos 17º a 19º combinados</w:t>
            </w:r>
          </w:p>
        </w:tc>
        <w:tc>
          <w:tcPr>
            <w:tcW w:w="2408" w:type="dxa"/>
            <w:shd w:val="clear" w:color="auto" w:fill="auto"/>
          </w:tcPr>
          <w:p w14:paraId="74BBB725" w14:textId="77777777" w:rsidR="00C934BF" w:rsidRPr="00C934BF" w:rsidRDefault="00C934BF" w:rsidP="00AF6D12">
            <w:pPr>
              <w:keepNext/>
              <w:keepLines/>
              <w:spacing w:before="40" w:after="120"/>
            </w:pPr>
            <w:r w:rsidRPr="00C934BF">
              <w:t>23 de julio de 2013</w:t>
            </w:r>
          </w:p>
        </w:tc>
      </w:tr>
      <w:tr w:rsidR="00C934BF" w:rsidRPr="00C934BF" w14:paraId="48718D0E" w14:textId="77777777" w:rsidTr="00C934BF">
        <w:trPr>
          <w:trHeight w:val="240"/>
        </w:trPr>
        <w:tc>
          <w:tcPr>
            <w:tcW w:w="2268" w:type="dxa"/>
            <w:shd w:val="clear" w:color="auto" w:fill="auto"/>
          </w:tcPr>
          <w:p w14:paraId="76653C35" w14:textId="77777777" w:rsidR="00C934BF" w:rsidRPr="00C934BF" w:rsidRDefault="00C934BF" w:rsidP="00C934BF">
            <w:pPr>
              <w:spacing w:before="40" w:after="120"/>
            </w:pPr>
          </w:p>
        </w:tc>
        <w:tc>
          <w:tcPr>
            <w:tcW w:w="2694" w:type="dxa"/>
            <w:shd w:val="clear" w:color="auto" w:fill="auto"/>
          </w:tcPr>
          <w:p w14:paraId="24C3AA0D" w14:textId="77777777" w:rsidR="00C934BF" w:rsidRPr="00C934BF" w:rsidRDefault="00C934BF" w:rsidP="00C934BF">
            <w:pPr>
              <w:spacing w:before="40" w:after="120"/>
            </w:pPr>
            <w:r w:rsidRPr="00C934BF">
              <w:t>20º informe periódico</w:t>
            </w:r>
          </w:p>
        </w:tc>
        <w:tc>
          <w:tcPr>
            <w:tcW w:w="2408" w:type="dxa"/>
            <w:shd w:val="clear" w:color="auto" w:fill="auto"/>
          </w:tcPr>
          <w:p w14:paraId="015F84AD" w14:textId="77777777" w:rsidR="00C934BF" w:rsidRPr="00C934BF" w:rsidRDefault="00C934BF" w:rsidP="00C934BF">
            <w:pPr>
              <w:spacing w:before="40" w:after="120"/>
            </w:pPr>
            <w:r w:rsidRPr="00C934BF">
              <w:t>23 de julio de 2015</w:t>
            </w:r>
          </w:p>
        </w:tc>
      </w:tr>
      <w:tr w:rsidR="00C934BF" w:rsidRPr="00C934BF" w14:paraId="58BF79F0" w14:textId="77777777" w:rsidTr="00C934BF">
        <w:trPr>
          <w:trHeight w:val="240"/>
        </w:trPr>
        <w:tc>
          <w:tcPr>
            <w:tcW w:w="2268" w:type="dxa"/>
            <w:shd w:val="clear" w:color="auto" w:fill="auto"/>
          </w:tcPr>
          <w:p w14:paraId="473D325F" w14:textId="77777777" w:rsidR="00C934BF" w:rsidRPr="00C934BF" w:rsidRDefault="00C934BF" w:rsidP="00C934BF">
            <w:pPr>
              <w:spacing w:before="40" w:after="120"/>
            </w:pPr>
          </w:p>
        </w:tc>
        <w:tc>
          <w:tcPr>
            <w:tcW w:w="2694" w:type="dxa"/>
            <w:shd w:val="clear" w:color="auto" w:fill="auto"/>
          </w:tcPr>
          <w:p w14:paraId="11C2351D" w14:textId="77777777" w:rsidR="00C934BF" w:rsidRPr="00C934BF" w:rsidRDefault="00C934BF" w:rsidP="00C934BF">
            <w:pPr>
              <w:spacing w:before="40" w:after="120"/>
            </w:pPr>
            <w:r w:rsidRPr="00C934BF">
              <w:t>21</w:t>
            </w:r>
            <w:r w:rsidRPr="00C934BF">
              <w:rPr>
                <w:vertAlign w:val="superscript"/>
              </w:rPr>
              <w:t>er</w:t>
            </w:r>
            <w:r w:rsidRPr="00C934BF">
              <w:t xml:space="preserve"> informe periódico</w:t>
            </w:r>
          </w:p>
        </w:tc>
        <w:tc>
          <w:tcPr>
            <w:tcW w:w="2408" w:type="dxa"/>
            <w:shd w:val="clear" w:color="auto" w:fill="auto"/>
          </w:tcPr>
          <w:p w14:paraId="627C61C4" w14:textId="77777777" w:rsidR="00C934BF" w:rsidRPr="00C934BF" w:rsidRDefault="00C934BF" w:rsidP="00C934BF">
            <w:pPr>
              <w:spacing w:before="40" w:after="120"/>
            </w:pPr>
            <w:r w:rsidRPr="00C934BF">
              <w:t>23 de julio de 2017</w:t>
            </w:r>
          </w:p>
        </w:tc>
      </w:tr>
      <w:tr w:rsidR="00C934BF" w:rsidRPr="00C934BF" w14:paraId="44ADD9DE" w14:textId="77777777" w:rsidTr="00C934BF">
        <w:trPr>
          <w:trHeight w:val="240"/>
        </w:trPr>
        <w:tc>
          <w:tcPr>
            <w:tcW w:w="2268" w:type="dxa"/>
            <w:shd w:val="clear" w:color="auto" w:fill="auto"/>
          </w:tcPr>
          <w:p w14:paraId="44B5CEF1" w14:textId="77777777" w:rsidR="00C934BF" w:rsidRPr="00C934BF" w:rsidRDefault="00C934BF" w:rsidP="00C934BF">
            <w:pPr>
              <w:spacing w:before="40" w:after="120"/>
            </w:pPr>
          </w:p>
        </w:tc>
        <w:tc>
          <w:tcPr>
            <w:tcW w:w="2694" w:type="dxa"/>
            <w:shd w:val="clear" w:color="auto" w:fill="auto"/>
          </w:tcPr>
          <w:p w14:paraId="0DD0DCD4" w14:textId="77777777" w:rsidR="00C934BF" w:rsidRPr="00C934BF" w:rsidRDefault="00C934BF" w:rsidP="00C934BF">
            <w:pPr>
              <w:spacing w:before="40" w:after="120"/>
            </w:pPr>
            <w:r w:rsidRPr="00C934BF">
              <w:t>22º informe periódico</w:t>
            </w:r>
          </w:p>
        </w:tc>
        <w:tc>
          <w:tcPr>
            <w:tcW w:w="2408" w:type="dxa"/>
            <w:shd w:val="clear" w:color="auto" w:fill="auto"/>
          </w:tcPr>
          <w:p w14:paraId="20B46C5C" w14:textId="77777777" w:rsidR="00C934BF" w:rsidRPr="00C934BF" w:rsidRDefault="00C934BF" w:rsidP="00C934BF">
            <w:pPr>
              <w:spacing w:before="40" w:after="120"/>
            </w:pPr>
            <w:r w:rsidRPr="00C934BF">
              <w:t>23 de julio de 2019</w:t>
            </w:r>
          </w:p>
        </w:tc>
      </w:tr>
      <w:tr w:rsidR="00C934BF" w:rsidRPr="00C934BF" w14:paraId="6A2D3AAA" w14:textId="77777777" w:rsidTr="00C934BF">
        <w:trPr>
          <w:trHeight w:val="240"/>
        </w:trPr>
        <w:tc>
          <w:tcPr>
            <w:tcW w:w="2268" w:type="dxa"/>
            <w:shd w:val="clear" w:color="auto" w:fill="auto"/>
          </w:tcPr>
          <w:p w14:paraId="5C8BE852" w14:textId="77777777" w:rsidR="00C934BF" w:rsidRPr="00C934BF" w:rsidRDefault="00C934BF" w:rsidP="00C934BF">
            <w:pPr>
              <w:spacing w:before="40" w:after="120"/>
            </w:pPr>
          </w:p>
        </w:tc>
        <w:tc>
          <w:tcPr>
            <w:tcW w:w="2694" w:type="dxa"/>
            <w:shd w:val="clear" w:color="auto" w:fill="auto"/>
          </w:tcPr>
          <w:p w14:paraId="3EC1614F" w14:textId="406A401F" w:rsidR="00C934BF" w:rsidRPr="00C934BF" w:rsidRDefault="00C934BF" w:rsidP="00330372">
            <w:pPr>
              <w:spacing w:before="40" w:after="120"/>
            </w:pPr>
            <w:r w:rsidRPr="00C934BF">
              <w:t>23</w:t>
            </w:r>
            <w:r w:rsidRPr="00C934BF">
              <w:rPr>
                <w:vertAlign w:val="superscript"/>
              </w:rPr>
              <w:t>er</w:t>
            </w:r>
            <w:r w:rsidRPr="00C934BF">
              <w:t xml:space="preserve"> informe periódico</w:t>
            </w:r>
          </w:p>
        </w:tc>
        <w:tc>
          <w:tcPr>
            <w:tcW w:w="2408" w:type="dxa"/>
            <w:shd w:val="clear" w:color="auto" w:fill="auto"/>
          </w:tcPr>
          <w:p w14:paraId="081008C6" w14:textId="472AC372" w:rsidR="00C934BF" w:rsidRPr="00C934BF" w:rsidRDefault="00C934BF" w:rsidP="00330372">
            <w:pPr>
              <w:spacing w:before="40" w:after="120"/>
            </w:pPr>
            <w:r w:rsidRPr="00C934BF">
              <w:t>23 de julio de 2021</w:t>
            </w:r>
          </w:p>
        </w:tc>
      </w:tr>
      <w:tr w:rsidR="00330372" w:rsidRPr="00C934BF" w14:paraId="4B5984E9" w14:textId="77777777" w:rsidTr="00C934BF">
        <w:trPr>
          <w:trHeight w:val="240"/>
        </w:trPr>
        <w:tc>
          <w:tcPr>
            <w:tcW w:w="2268" w:type="dxa"/>
            <w:shd w:val="clear" w:color="auto" w:fill="auto"/>
          </w:tcPr>
          <w:p w14:paraId="5C0A30A8" w14:textId="77777777" w:rsidR="00330372" w:rsidRPr="00C934BF" w:rsidRDefault="00330372" w:rsidP="00C934BF">
            <w:pPr>
              <w:spacing w:before="40" w:after="120"/>
            </w:pPr>
          </w:p>
        </w:tc>
        <w:tc>
          <w:tcPr>
            <w:tcW w:w="2694" w:type="dxa"/>
            <w:shd w:val="clear" w:color="auto" w:fill="auto"/>
          </w:tcPr>
          <w:p w14:paraId="0DF9875C" w14:textId="7574F600" w:rsidR="00330372" w:rsidRPr="00C934BF" w:rsidRDefault="00330372" w:rsidP="00C934BF">
            <w:pPr>
              <w:spacing w:before="40" w:after="120"/>
            </w:pPr>
            <w:r w:rsidRPr="00C934BF">
              <w:t>24º informe periódico</w:t>
            </w:r>
          </w:p>
        </w:tc>
        <w:tc>
          <w:tcPr>
            <w:tcW w:w="2408" w:type="dxa"/>
            <w:shd w:val="clear" w:color="auto" w:fill="auto"/>
          </w:tcPr>
          <w:p w14:paraId="38CA7E3C" w14:textId="115336CE" w:rsidR="00330372" w:rsidRPr="00C934BF" w:rsidRDefault="00330372" w:rsidP="00C934BF">
            <w:pPr>
              <w:spacing w:before="40" w:after="120"/>
            </w:pPr>
            <w:r w:rsidRPr="00C934BF">
              <w:t>23 de julio de 2023</w:t>
            </w:r>
          </w:p>
        </w:tc>
      </w:tr>
      <w:tr w:rsidR="00C934BF" w:rsidRPr="00C934BF" w14:paraId="01376DE1" w14:textId="77777777" w:rsidTr="00C934BF">
        <w:trPr>
          <w:trHeight w:val="240"/>
        </w:trPr>
        <w:tc>
          <w:tcPr>
            <w:tcW w:w="2268" w:type="dxa"/>
            <w:shd w:val="clear" w:color="auto" w:fill="auto"/>
          </w:tcPr>
          <w:p w14:paraId="64308870" w14:textId="77777777" w:rsidR="00C934BF" w:rsidRPr="00C934BF" w:rsidRDefault="00C934BF" w:rsidP="00C934BF">
            <w:pPr>
              <w:spacing w:before="40" w:after="120"/>
            </w:pPr>
            <w:r w:rsidRPr="00C934BF">
              <w:t>Fiji</w:t>
            </w:r>
          </w:p>
        </w:tc>
        <w:tc>
          <w:tcPr>
            <w:tcW w:w="2694" w:type="dxa"/>
            <w:shd w:val="clear" w:color="auto" w:fill="auto"/>
          </w:tcPr>
          <w:p w14:paraId="34EF141E" w14:textId="77777777" w:rsidR="00C934BF" w:rsidRPr="00C934BF" w:rsidRDefault="00C934BF" w:rsidP="00C934BF">
            <w:pPr>
              <w:spacing w:before="40" w:after="120"/>
            </w:pPr>
            <w:r w:rsidRPr="00C934BF">
              <w:t>Informes periódicos 21º y 22º combinados</w:t>
            </w:r>
          </w:p>
        </w:tc>
        <w:tc>
          <w:tcPr>
            <w:tcW w:w="2408" w:type="dxa"/>
            <w:shd w:val="clear" w:color="auto" w:fill="auto"/>
          </w:tcPr>
          <w:p w14:paraId="52E39E29" w14:textId="77777777" w:rsidR="00C934BF" w:rsidRPr="00C934BF" w:rsidRDefault="00C934BF" w:rsidP="00C934BF">
            <w:pPr>
              <w:spacing w:before="40" w:after="120"/>
            </w:pPr>
            <w:r w:rsidRPr="00C934BF">
              <w:t>10 de febrero de 2016</w:t>
            </w:r>
          </w:p>
        </w:tc>
      </w:tr>
      <w:tr w:rsidR="00C934BF" w:rsidRPr="00C934BF" w14:paraId="27F39F6A" w14:textId="77777777" w:rsidTr="00C934BF">
        <w:trPr>
          <w:trHeight w:val="240"/>
        </w:trPr>
        <w:tc>
          <w:tcPr>
            <w:tcW w:w="2268" w:type="dxa"/>
            <w:shd w:val="clear" w:color="auto" w:fill="auto"/>
          </w:tcPr>
          <w:p w14:paraId="467F0231" w14:textId="77777777" w:rsidR="00C934BF" w:rsidRPr="00C934BF" w:rsidRDefault="00C934BF" w:rsidP="00C934BF">
            <w:pPr>
              <w:spacing w:before="40" w:after="120"/>
            </w:pPr>
          </w:p>
        </w:tc>
        <w:tc>
          <w:tcPr>
            <w:tcW w:w="2694" w:type="dxa"/>
            <w:shd w:val="clear" w:color="auto" w:fill="auto"/>
          </w:tcPr>
          <w:p w14:paraId="1183E726" w14:textId="77777777" w:rsidR="00C934BF" w:rsidRPr="00C934BF" w:rsidRDefault="00C934BF" w:rsidP="00C934BF">
            <w:pPr>
              <w:spacing w:before="40" w:after="120"/>
            </w:pPr>
            <w:r w:rsidRPr="00C934BF">
              <w:t>23</w:t>
            </w:r>
            <w:r w:rsidRPr="00C934BF">
              <w:rPr>
                <w:vertAlign w:val="superscript"/>
              </w:rPr>
              <w:t>er</w:t>
            </w:r>
            <w:r w:rsidRPr="00C934BF">
              <w:t xml:space="preserve"> informe periódico</w:t>
            </w:r>
          </w:p>
        </w:tc>
        <w:tc>
          <w:tcPr>
            <w:tcW w:w="2408" w:type="dxa"/>
            <w:shd w:val="clear" w:color="auto" w:fill="auto"/>
          </w:tcPr>
          <w:p w14:paraId="0C47577A" w14:textId="77777777" w:rsidR="00C934BF" w:rsidRPr="00C934BF" w:rsidRDefault="00C934BF" w:rsidP="00C934BF">
            <w:pPr>
              <w:spacing w:before="40" w:after="120"/>
            </w:pPr>
            <w:r w:rsidRPr="00C934BF">
              <w:t>10 de febrero de 2018</w:t>
            </w:r>
          </w:p>
        </w:tc>
      </w:tr>
      <w:tr w:rsidR="00C934BF" w:rsidRPr="00C934BF" w14:paraId="199F3EAF" w14:textId="77777777" w:rsidTr="00C934BF">
        <w:trPr>
          <w:trHeight w:val="240"/>
        </w:trPr>
        <w:tc>
          <w:tcPr>
            <w:tcW w:w="2268" w:type="dxa"/>
            <w:shd w:val="clear" w:color="auto" w:fill="auto"/>
          </w:tcPr>
          <w:p w14:paraId="483772E9" w14:textId="77777777" w:rsidR="00C934BF" w:rsidRPr="00C934BF" w:rsidRDefault="00C934BF" w:rsidP="00C934BF">
            <w:pPr>
              <w:spacing w:before="40" w:after="120"/>
            </w:pPr>
          </w:p>
        </w:tc>
        <w:tc>
          <w:tcPr>
            <w:tcW w:w="2694" w:type="dxa"/>
            <w:shd w:val="clear" w:color="auto" w:fill="auto"/>
          </w:tcPr>
          <w:p w14:paraId="1240207A" w14:textId="77777777" w:rsidR="00C934BF" w:rsidRPr="00C934BF" w:rsidRDefault="00C934BF" w:rsidP="00C934BF">
            <w:pPr>
              <w:spacing w:before="40" w:after="120"/>
            </w:pPr>
            <w:r w:rsidRPr="00C934BF">
              <w:t>24º informe periódico</w:t>
            </w:r>
          </w:p>
        </w:tc>
        <w:tc>
          <w:tcPr>
            <w:tcW w:w="2408" w:type="dxa"/>
            <w:shd w:val="clear" w:color="auto" w:fill="auto"/>
          </w:tcPr>
          <w:p w14:paraId="412A94E7" w14:textId="77777777" w:rsidR="00C934BF" w:rsidRPr="00C934BF" w:rsidRDefault="00C934BF" w:rsidP="00C934BF">
            <w:pPr>
              <w:spacing w:before="40" w:after="120"/>
            </w:pPr>
            <w:r w:rsidRPr="00C934BF">
              <w:t>10 de febrero de 2020</w:t>
            </w:r>
          </w:p>
        </w:tc>
      </w:tr>
      <w:tr w:rsidR="00C934BF" w:rsidRPr="00C934BF" w14:paraId="281FF579" w14:textId="77777777" w:rsidTr="00C934BF">
        <w:trPr>
          <w:trHeight w:val="240"/>
        </w:trPr>
        <w:tc>
          <w:tcPr>
            <w:tcW w:w="2268" w:type="dxa"/>
            <w:shd w:val="clear" w:color="auto" w:fill="auto"/>
          </w:tcPr>
          <w:p w14:paraId="0D346E1C" w14:textId="77777777" w:rsidR="00C934BF" w:rsidRPr="00C934BF" w:rsidRDefault="00C934BF" w:rsidP="00C934BF">
            <w:pPr>
              <w:spacing w:before="40" w:after="120"/>
            </w:pPr>
          </w:p>
        </w:tc>
        <w:tc>
          <w:tcPr>
            <w:tcW w:w="2694" w:type="dxa"/>
            <w:shd w:val="clear" w:color="auto" w:fill="auto"/>
          </w:tcPr>
          <w:p w14:paraId="2F70D3EE" w14:textId="77777777" w:rsidR="00C934BF" w:rsidRPr="00C934BF" w:rsidRDefault="00C934BF" w:rsidP="00C934BF">
            <w:pPr>
              <w:spacing w:before="40" w:after="120"/>
            </w:pPr>
            <w:r w:rsidRPr="00C934BF">
              <w:t>25º informe periódico</w:t>
            </w:r>
          </w:p>
        </w:tc>
        <w:tc>
          <w:tcPr>
            <w:tcW w:w="2408" w:type="dxa"/>
            <w:shd w:val="clear" w:color="auto" w:fill="auto"/>
          </w:tcPr>
          <w:p w14:paraId="167F2E4D" w14:textId="77777777" w:rsidR="00C934BF" w:rsidRPr="00C934BF" w:rsidRDefault="00C934BF" w:rsidP="00C934BF">
            <w:pPr>
              <w:spacing w:before="40" w:after="120"/>
            </w:pPr>
            <w:r w:rsidRPr="00C934BF">
              <w:t>10 de febrero de 2022</w:t>
            </w:r>
          </w:p>
        </w:tc>
      </w:tr>
      <w:tr w:rsidR="00C934BF" w:rsidRPr="00C934BF" w14:paraId="60340B9F" w14:textId="77777777" w:rsidTr="00C934BF">
        <w:trPr>
          <w:trHeight w:val="240"/>
        </w:trPr>
        <w:tc>
          <w:tcPr>
            <w:tcW w:w="2268" w:type="dxa"/>
            <w:shd w:val="clear" w:color="auto" w:fill="auto"/>
          </w:tcPr>
          <w:p w14:paraId="6D18F0F4" w14:textId="77777777" w:rsidR="00C934BF" w:rsidRPr="00C934BF" w:rsidRDefault="00C934BF" w:rsidP="00C934BF">
            <w:pPr>
              <w:spacing w:before="40" w:after="120"/>
            </w:pPr>
            <w:r w:rsidRPr="00C934BF">
              <w:t>Gabón</w:t>
            </w:r>
          </w:p>
        </w:tc>
        <w:tc>
          <w:tcPr>
            <w:tcW w:w="2694" w:type="dxa"/>
            <w:shd w:val="clear" w:color="auto" w:fill="auto"/>
          </w:tcPr>
          <w:p w14:paraId="70E0C436" w14:textId="77777777" w:rsidR="00C934BF" w:rsidRPr="00C934BF" w:rsidRDefault="00C934BF" w:rsidP="00C934BF">
            <w:pPr>
              <w:spacing w:before="40" w:after="120"/>
            </w:pPr>
            <w:r w:rsidRPr="00C934BF">
              <w:t>Décimo informe periódico</w:t>
            </w:r>
          </w:p>
        </w:tc>
        <w:tc>
          <w:tcPr>
            <w:tcW w:w="2408" w:type="dxa"/>
            <w:shd w:val="clear" w:color="auto" w:fill="auto"/>
          </w:tcPr>
          <w:p w14:paraId="79D44A51" w14:textId="77777777" w:rsidR="00C934BF" w:rsidRPr="00C934BF" w:rsidRDefault="00C934BF" w:rsidP="00C934BF">
            <w:pPr>
              <w:spacing w:before="40" w:after="120"/>
            </w:pPr>
            <w:r w:rsidRPr="00C934BF">
              <w:t>30 de marzo de 1999</w:t>
            </w:r>
          </w:p>
        </w:tc>
      </w:tr>
      <w:tr w:rsidR="00C934BF" w:rsidRPr="00C934BF" w14:paraId="4B404BDC" w14:textId="77777777" w:rsidTr="00C934BF">
        <w:trPr>
          <w:trHeight w:val="240"/>
        </w:trPr>
        <w:tc>
          <w:tcPr>
            <w:tcW w:w="2268" w:type="dxa"/>
            <w:shd w:val="clear" w:color="auto" w:fill="auto"/>
          </w:tcPr>
          <w:p w14:paraId="47AEB8E4" w14:textId="77777777" w:rsidR="00C934BF" w:rsidRPr="00C934BF" w:rsidRDefault="00C934BF" w:rsidP="00C934BF">
            <w:pPr>
              <w:spacing w:before="40" w:after="120"/>
            </w:pPr>
          </w:p>
        </w:tc>
        <w:tc>
          <w:tcPr>
            <w:tcW w:w="2694" w:type="dxa"/>
            <w:shd w:val="clear" w:color="auto" w:fill="auto"/>
          </w:tcPr>
          <w:p w14:paraId="14F7CC69" w14:textId="77777777" w:rsidR="00C934BF" w:rsidRPr="00C934BF" w:rsidRDefault="00C934BF" w:rsidP="00C934BF">
            <w:pPr>
              <w:spacing w:before="40" w:after="120"/>
            </w:pPr>
            <w:r w:rsidRPr="00C934BF">
              <w:t>11º informe periódico</w:t>
            </w:r>
          </w:p>
        </w:tc>
        <w:tc>
          <w:tcPr>
            <w:tcW w:w="2408" w:type="dxa"/>
            <w:shd w:val="clear" w:color="auto" w:fill="auto"/>
          </w:tcPr>
          <w:p w14:paraId="016999DC" w14:textId="77777777" w:rsidR="00C934BF" w:rsidRPr="00C934BF" w:rsidRDefault="00C934BF" w:rsidP="00C934BF">
            <w:pPr>
              <w:spacing w:before="40" w:after="120"/>
            </w:pPr>
            <w:r w:rsidRPr="00C934BF">
              <w:t>30 de marzo de 2001</w:t>
            </w:r>
          </w:p>
        </w:tc>
      </w:tr>
      <w:tr w:rsidR="00C934BF" w:rsidRPr="00C934BF" w14:paraId="17AACC93" w14:textId="77777777" w:rsidTr="00C934BF">
        <w:trPr>
          <w:trHeight w:val="240"/>
        </w:trPr>
        <w:tc>
          <w:tcPr>
            <w:tcW w:w="2268" w:type="dxa"/>
            <w:shd w:val="clear" w:color="auto" w:fill="auto"/>
          </w:tcPr>
          <w:p w14:paraId="7CAB26F0" w14:textId="77777777" w:rsidR="00C934BF" w:rsidRPr="00C934BF" w:rsidRDefault="00C934BF" w:rsidP="00C934BF">
            <w:pPr>
              <w:spacing w:before="40" w:after="120"/>
            </w:pPr>
          </w:p>
        </w:tc>
        <w:tc>
          <w:tcPr>
            <w:tcW w:w="2694" w:type="dxa"/>
            <w:shd w:val="clear" w:color="auto" w:fill="auto"/>
          </w:tcPr>
          <w:p w14:paraId="4D01BFB2" w14:textId="77777777" w:rsidR="00C934BF" w:rsidRPr="00C934BF" w:rsidRDefault="00C934BF" w:rsidP="00C934BF">
            <w:pPr>
              <w:spacing w:before="40" w:after="120"/>
            </w:pPr>
            <w:r w:rsidRPr="00C934BF">
              <w:t>12º informe periódico</w:t>
            </w:r>
          </w:p>
        </w:tc>
        <w:tc>
          <w:tcPr>
            <w:tcW w:w="2408" w:type="dxa"/>
            <w:shd w:val="clear" w:color="auto" w:fill="auto"/>
          </w:tcPr>
          <w:p w14:paraId="5723E8E7" w14:textId="77777777" w:rsidR="00C934BF" w:rsidRPr="00C934BF" w:rsidRDefault="00C934BF" w:rsidP="00C934BF">
            <w:pPr>
              <w:spacing w:before="40" w:after="120"/>
            </w:pPr>
            <w:r w:rsidRPr="00C934BF">
              <w:t>30 de marzo de 2003</w:t>
            </w:r>
          </w:p>
        </w:tc>
      </w:tr>
      <w:tr w:rsidR="00C934BF" w:rsidRPr="00C934BF" w14:paraId="1C91C642" w14:textId="77777777" w:rsidTr="00C934BF">
        <w:trPr>
          <w:trHeight w:val="240"/>
        </w:trPr>
        <w:tc>
          <w:tcPr>
            <w:tcW w:w="2268" w:type="dxa"/>
            <w:shd w:val="clear" w:color="auto" w:fill="auto"/>
          </w:tcPr>
          <w:p w14:paraId="0E76D109" w14:textId="77777777" w:rsidR="00C934BF" w:rsidRPr="00C934BF" w:rsidRDefault="00C934BF" w:rsidP="00C934BF">
            <w:pPr>
              <w:spacing w:before="40" w:after="120"/>
            </w:pPr>
          </w:p>
        </w:tc>
        <w:tc>
          <w:tcPr>
            <w:tcW w:w="2694" w:type="dxa"/>
            <w:shd w:val="clear" w:color="auto" w:fill="auto"/>
          </w:tcPr>
          <w:p w14:paraId="7F3E117E" w14:textId="77777777" w:rsidR="00C934BF" w:rsidRPr="00C934BF" w:rsidRDefault="00C934BF" w:rsidP="00C934BF">
            <w:pPr>
              <w:spacing w:before="40" w:after="120"/>
            </w:pPr>
            <w:r w:rsidRPr="00C934BF">
              <w:t>13</w:t>
            </w:r>
            <w:r w:rsidRPr="00C934BF">
              <w:rPr>
                <w:vertAlign w:val="superscript"/>
              </w:rPr>
              <w:t>er</w:t>
            </w:r>
            <w:r w:rsidRPr="00C934BF">
              <w:t xml:space="preserve"> informe periódico</w:t>
            </w:r>
          </w:p>
        </w:tc>
        <w:tc>
          <w:tcPr>
            <w:tcW w:w="2408" w:type="dxa"/>
            <w:shd w:val="clear" w:color="auto" w:fill="auto"/>
          </w:tcPr>
          <w:p w14:paraId="0B321D11" w14:textId="77777777" w:rsidR="00C934BF" w:rsidRPr="00C934BF" w:rsidRDefault="00C934BF" w:rsidP="00C934BF">
            <w:pPr>
              <w:spacing w:before="40" w:after="120"/>
            </w:pPr>
            <w:r w:rsidRPr="00C934BF">
              <w:t>30 de marzo de 2005</w:t>
            </w:r>
          </w:p>
        </w:tc>
      </w:tr>
      <w:tr w:rsidR="00C934BF" w:rsidRPr="00C934BF" w14:paraId="5759643B" w14:textId="77777777" w:rsidTr="00C934BF">
        <w:trPr>
          <w:trHeight w:val="240"/>
        </w:trPr>
        <w:tc>
          <w:tcPr>
            <w:tcW w:w="2268" w:type="dxa"/>
            <w:shd w:val="clear" w:color="auto" w:fill="auto"/>
          </w:tcPr>
          <w:p w14:paraId="1F6F847B" w14:textId="77777777" w:rsidR="00C934BF" w:rsidRPr="00C934BF" w:rsidRDefault="00C934BF" w:rsidP="00C934BF">
            <w:pPr>
              <w:spacing w:before="40" w:after="120"/>
            </w:pPr>
          </w:p>
        </w:tc>
        <w:tc>
          <w:tcPr>
            <w:tcW w:w="2694" w:type="dxa"/>
            <w:shd w:val="clear" w:color="auto" w:fill="auto"/>
          </w:tcPr>
          <w:p w14:paraId="143A267F" w14:textId="77777777" w:rsidR="00C934BF" w:rsidRPr="00C934BF" w:rsidRDefault="00C934BF" w:rsidP="00C934BF">
            <w:pPr>
              <w:spacing w:before="40" w:after="120"/>
            </w:pPr>
            <w:r w:rsidRPr="00C934BF">
              <w:t>14º informe periódico</w:t>
            </w:r>
          </w:p>
        </w:tc>
        <w:tc>
          <w:tcPr>
            <w:tcW w:w="2408" w:type="dxa"/>
            <w:shd w:val="clear" w:color="auto" w:fill="auto"/>
          </w:tcPr>
          <w:p w14:paraId="15E39860" w14:textId="77777777" w:rsidR="00C934BF" w:rsidRPr="00C934BF" w:rsidRDefault="00C934BF" w:rsidP="00C934BF">
            <w:pPr>
              <w:spacing w:before="40" w:after="120"/>
            </w:pPr>
            <w:r w:rsidRPr="00C934BF">
              <w:t>30 de marzo de 2007</w:t>
            </w:r>
          </w:p>
        </w:tc>
      </w:tr>
      <w:tr w:rsidR="00C934BF" w:rsidRPr="00C934BF" w14:paraId="567923EC" w14:textId="77777777" w:rsidTr="00C934BF">
        <w:trPr>
          <w:trHeight w:val="240"/>
        </w:trPr>
        <w:tc>
          <w:tcPr>
            <w:tcW w:w="2268" w:type="dxa"/>
            <w:shd w:val="clear" w:color="auto" w:fill="auto"/>
          </w:tcPr>
          <w:p w14:paraId="1B66FE9B" w14:textId="77777777" w:rsidR="00C934BF" w:rsidRPr="00C934BF" w:rsidRDefault="00C934BF" w:rsidP="00C934BF">
            <w:pPr>
              <w:spacing w:before="40" w:after="120"/>
            </w:pPr>
          </w:p>
        </w:tc>
        <w:tc>
          <w:tcPr>
            <w:tcW w:w="2694" w:type="dxa"/>
            <w:shd w:val="clear" w:color="auto" w:fill="auto"/>
          </w:tcPr>
          <w:p w14:paraId="59424B9C" w14:textId="77777777" w:rsidR="00C934BF" w:rsidRPr="00C934BF" w:rsidRDefault="00C934BF" w:rsidP="00C934BF">
            <w:pPr>
              <w:spacing w:before="40" w:after="120"/>
            </w:pPr>
            <w:r w:rsidRPr="00C934BF">
              <w:t>15º informe periódico</w:t>
            </w:r>
          </w:p>
        </w:tc>
        <w:tc>
          <w:tcPr>
            <w:tcW w:w="2408" w:type="dxa"/>
            <w:shd w:val="clear" w:color="auto" w:fill="auto"/>
          </w:tcPr>
          <w:p w14:paraId="5F5B8E90" w14:textId="77777777" w:rsidR="00C934BF" w:rsidRPr="00C934BF" w:rsidRDefault="00C934BF" w:rsidP="00C934BF">
            <w:pPr>
              <w:spacing w:before="40" w:after="120"/>
            </w:pPr>
            <w:r w:rsidRPr="00C934BF">
              <w:t>30 de marzo de 2009</w:t>
            </w:r>
          </w:p>
        </w:tc>
      </w:tr>
      <w:tr w:rsidR="00C934BF" w:rsidRPr="00C934BF" w14:paraId="2491265C" w14:textId="77777777" w:rsidTr="00C934BF">
        <w:trPr>
          <w:trHeight w:val="240"/>
        </w:trPr>
        <w:tc>
          <w:tcPr>
            <w:tcW w:w="2268" w:type="dxa"/>
            <w:shd w:val="clear" w:color="auto" w:fill="auto"/>
          </w:tcPr>
          <w:p w14:paraId="0063E703" w14:textId="77777777" w:rsidR="00C934BF" w:rsidRPr="00C934BF" w:rsidRDefault="00C934BF" w:rsidP="00C934BF">
            <w:pPr>
              <w:spacing w:before="40" w:after="120"/>
            </w:pPr>
          </w:p>
        </w:tc>
        <w:tc>
          <w:tcPr>
            <w:tcW w:w="2694" w:type="dxa"/>
            <w:shd w:val="clear" w:color="auto" w:fill="auto"/>
          </w:tcPr>
          <w:p w14:paraId="13A1FC24" w14:textId="77777777" w:rsidR="00C934BF" w:rsidRPr="00C934BF" w:rsidRDefault="00C934BF" w:rsidP="00C934BF">
            <w:pPr>
              <w:spacing w:before="40" w:after="120"/>
            </w:pPr>
            <w:r w:rsidRPr="00C934BF">
              <w:t>16º informe periódico</w:t>
            </w:r>
          </w:p>
        </w:tc>
        <w:tc>
          <w:tcPr>
            <w:tcW w:w="2408" w:type="dxa"/>
            <w:shd w:val="clear" w:color="auto" w:fill="auto"/>
          </w:tcPr>
          <w:p w14:paraId="48529E56" w14:textId="77777777" w:rsidR="00C934BF" w:rsidRPr="00C934BF" w:rsidRDefault="00C934BF" w:rsidP="00C934BF">
            <w:pPr>
              <w:spacing w:before="40" w:after="120"/>
            </w:pPr>
            <w:r w:rsidRPr="00C934BF">
              <w:t>30 de marzo de 2011</w:t>
            </w:r>
          </w:p>
        </w:tc>
      </w:tr>
      <w:tr w:rsidR="00C934BF" w:rsidRPr="00C934BF" w14:paraId="47E50807" w14:textId="77777777" w:rsidTr="00C934BF">
        <w:trPr>
          <w:trHeight w:val="240"/>
        </w:trPr>
        <w:tc>
          <w:tcPr>
            <w:tcW w:w="2268" w:type="dxa"/>
            <w:shd w:val="clear" w:color="auto" w:fill="auto"/>
          </w:tcPr>
          <w:p w14:paraId="6F7970A9" w14:textId="77777777" w:rsidR="00C934BF" w:rsidRPr="00C934BF" w:rsidRDefault="00C934BF" w:rsidP="00C934BF">
            <w:pPr>
              <w:spacing w:before="40" w:after="120"/>
            </w:pPr>
          </w:p>
        </w:tc>
        <w:tc>
          <w:tcPr>
            <w:tcW w:w="2694" w:type="dxa"/>
            <w:shd w:val="clear" w:color="auto" w:fill="auto"/>
          </w:tcPr>
          <w:p w14:paraId="20E3EA0C" w14:textId="77777777" w:rsidR="00C934BF" w:rsidRPr="00C934BF" w:rsidRDefault="00C934BF" w:rsidP="00C934BF">
            <w:pPr>
              <w:spacing w:before="40" w:after="120"/>
            </w:pPr>
            <w:r w:rsidRPr="00C934BF">
              <w:t>17º informe periódico</w:t>
            </w:r>
          </w:p>
        </w:tc>
        <w:tc>
          <w:tcPr>
            <w:tcW w:w="2408" w:type="dxa"/>
            <w:shd w:val="clear" w:color="auto" w:fill="auto"/>
          </w:tcPr>
          <w:p w14:paraId="6296A281" w14:textId="77777777" w:rsidR="00C934BF" w:rsidRPr="00C934BF" w:rsidRDefault="00C934BF" w:rsidP="00C934BF">
            <w:pPr>
              <w:spacing w:before="40" w:after="120"/>
            </w:pPr>
            <w:r w:rsidRPr="00C934BF">
              <w:t>30 de marzo de 2013</w:t>
            </w:r>
          </w:p>
        </w:tc>
      </w:tr>
      <w:tr w:rsidR="00C934BF" w:rsidRPr="00C934BF" w14:paraId="0DA94356" w14:textId="77777777" w:rsidTr="00C934BF">
        <w:trPr>
          <w:trHeight w:val="240"/>
        </w:trPr>
        <w:tc>
          <w:tcPr>
            <w:tcW w:w="2268" w:type="dxa"/>
            <w:shd w:val="clear" w:color="auto" w:fill="auto"/>
          </w:tcPr>
          <w:p w14:paraId="3871D43A" w14:textId="77777777" w:rsidR="00C934BF" w:rsidRPr="00C934BF" w:rsidRDefault="00C934BF" w:rsidP="00C934BF">
            <w:pPr>
              <w:spacing w:before="40" w:after="120"/>
            </w:pPr>
          </w:p>
        </w:tc>
        <w:tc>
          <w:tcPr>
            <w:tcW w:w="2694" w:type="dxa"/>
            <w:shd w:val="clear" w:color="auto" w:fill="auto"/>
          </w:tcPr>
          <w:p w14:paraId="01E78D31" w14:textId="77777777" w:rsidR="00C934BF" w:rsidRPr="00C934BF" w:rsidRDefault="00C934BF" w:rsidP="00C934BF">
            <w:pPr>
              <w:spacing w:before="40" w:after="120"/>
            </w:pPr>
            <w:r w:rsidRPr="00C934BF">
              <w:t>18º informe periódico</w:t>
            </w:r>
          </w:p>
        </w:tc>
        <w:tc>
          <w:tcPr>
            <w:tcW w:w="2408" w:type="dxa"/>
            <w:shd w:val="clear" w:color="auto" w:fill="auto"/>
          </w:tcPr>
          <w:p w14:paraId="2B20354B" w14:textId="77777777" w:rsidR="00C934BF" w:rsidRPr="00C934BF" w:rsidRDefault="00C934BF" w:rsidP="00C934BF">
            <w:pPr>
              <w:spacing w:before="40" w:after="120"/>
            </w:pPr>
            <w:r w:rsidRPr="00C934BF">
              <w:t>30 de marzo de 2015</w:t>
            </w:r>
          </w:p>
        </w:tc>
      </w:tr>
      <w:tr w:rsidR="00C934BF" w:rsidRPr="00C934BF" w14:paraId="504137D8" w14:textId="77777777" w:rsidTr="00C934BF">
        <w:trPr>
          <w:trHeight w:val="240"/>
        </w:trPr>
        <w:tc>
          <w:tcPr>
            <w:tcW w:w="2268" w:type="dxa"/>
            <w:shd w:val="clear" w:color="auto" w:fill="auto"/>
          </w:tcPr>
          <w:p w14:paraId="3188F07E" w14:textId="77777777" w:rsidR="00C934BF" w:rsidRPr="00C934BF" w:rsidRDefault="00C934BF" w:rsidP="00C934BF">
            <w:pPr>
              <w:spacing w:before="40" w:after="120"/>
            </w:pPr>
          </w:p>
        </w:tc>
        <w:tc>
          <w:tcPr>
            <w:tcW w:w="2694" w:type="dxa"/>
            <w:shd w:val="clear" w:color="auto" w:fill="auto"/>
          </w:tcPr>
          <w:p w14:paraId="6D7ED8BA" w14:textId="77777777" w:rsidR="00C934BF" w:rsidRPr="00C934BF" w:rsidRDefault="00C934BF" w:rsidP="00C934BF">
            <w:pPr>
              <w:spacing w:before="40" w:after="120"/>
            </w:pPr>
            <w:r w:rsidRPr="00C934BF">
              <w:t>19º informe periódico</w:t>
            </w:r>
          </w:p>
        </w:tc>
        <w:tc>
          <w:tcPr>
            <w:tcW w:w="2408" w:type="dxa"/>
            <w:shd w:val="clear" w:color="auto" w:fill="auto"/>
          </w:tcPr>
          <w:p w14:paraId="364D584C" w14:textId="77777777" w:rsidR="00C934BF" w:rsidRPr="00C934BF" w:rsidRDefault="00C934BF" w:rsidP="00C934BF">
            <w:pPr>
              <w:spacing w:before="40" w:after="120"/>
            </w:pPr>
            <w:r w:rsidRPr="00C934BF">
              <w:t>30 de marzo de 2017</w:t>
            </w:r>
          </w:p>
        </w:tc>
      </w:tr>
      <w:tr w:rsidR="00C934BF" w:rsidRPr="00C934BF" w14:paraId="66100243" w14:textId="77777777" w:rsidTr="00C934BF">
        <w:trPr>
          <w:trHeight w:val="240"/>
        </w:trPr>
        <w:tc>
          <w:tcPr>
            <w:tcW w:w="2268" w:type="dxa"/>
            <w:shd w:val="clear" w:color="auto" w:fill="auto"/>
          </w:tcPr>
          <w:p w14:paraId="71084A4F" w14:textId="77777777" w:rsidR="00C934BF" w:rsidRPr="00C934BF" w:rsidRDefault="00C934BF" w:rsidP="00C934BF">
            <w:pPr>
              <w:spacing w:before="40" w:after="120"/>
            </w:pPr>
          </w:p>
        </w:tc>
        <w:tc>
          <w:tcPr>
            <w:tcW w:w="2694" w:type="dxa"/>
            <w:shd w:val="clear" w:color="auto" w:fill="auto"/>
          </w:tcPr>
          <w:p w14:paraId="6617A7AB" w14:textId="77777777" w:rsidR="00C934BF" w:rsidRPr="00C934BF" w:rsidRDefault="00C934BF" w:rsidP="00C934BF">
            <w:pPr>
              <w:spacing w:before="40" w:after="120"/>
            </w:pPr>
            <w:r w:rsidRPr="00C934BF">
              <w:t>20º informe periódico</w:t>
            </w:r>
          </w:p>
        </w:tc>
        <w:tc>
          <w:tcPr>
            <w:tcW w:w="2408" w:type="dxa"/>
            <w:shd w:val="clear" w:color="auto" w:fill="auto"/>
          </w:tcPr>
          <w:p w14:paraId="34882569" w14:textId="77777777" w:rsidR="00C934BF" w:rsidRPr="00C934BF" w:rsidRDefault="00C934BF" w:rsidP="00C934BF">
            <w:pPr>
              <w:spacing w:before="40" w:after="120"/>
            </w:pPr>
            <w:r w:rsidRPr="00C934BF">
              <w:t>30 de marzo de 2019</w:t>
            </w:r>
          </w:p>
        </w:tc>
      </w:tr>
      <w:tr w:rsidR="00C934BF" w:rsidRPr="00C934BF" w14:paraId="42246630" w14:textId="77777777" w:rsidTr="00C934BF">
        <w:trPr>
          <w:trHeight w:val="240"/>
        </w:trPr>
        <w:tc>
          <w:tcPr>
            <w:tcW w:w="2268" w:type="dxa"/>
            <w:shd w:val="clear" w:color="auto" w:fill="auto"/>
          </w:tcPr>
          <w:p w14:paraId="0F33AB5F" w14:textId="77777777" w:rsidR="00C934BF" w:rsidRPr="00C934BF" w:rsidRDefault="00C934BF" w:rsidP="00C934BF">
            <w:pPr>
              <w:spacing w:before="40" w:after="120"/>
            </w:pPr>
          </w:p>
        </w:tc>
        <w:tc>
          <w:tcPr>
            <w:tcW w:w="2694" w:type="dxa"/>
            <w:shd w:val="clear" w:color="auto" w:fill="auto"/>
          </w:tcPr>
          <w:p w14:paraId="4C42059F" w14:textId="77777777" w:rsidR="00C934BF" w:rsidRPr="00C934BF" w:rsidRDefault="00C934BF" w:rsidP="00C934BF">
            <w:pPr>
              <w:spacing w:before="40" w:after="120"/>
            </w:pPr>
            <w:r w:rsidRPr="00C934BF">
              <w:t>21</w:t>
            </w:r>
            <w:r w:rsidRPr="00C934BF">
              <w:rPr>
                <w:vertAlign w:val="superscript"/>
              </w:rPr>
              <w:t>er</w:t>
            </w:r>
            <w:r w:rsidRPr="00C934BF">
              <w:t xml:space="preserve"> informe periódico</w:t>
            </w:r>
          </w:p>
        </w:tc>
        <w:tc>
          <w:tcPr>
            <w:tcW w:w="2408" w:type="dxa"/>
            <w:shd w:val="clear" w:color="auto" w:fill="auto"/>
          </w:tcPr>
          <w:p w14:paraId="1BDE81C0" w14:textId="77777777" w:rsidR="00C934BF" w:rsidRPr="00C934BF" w:rsidRDefault="00C934BF" w:rsidP="00C934BF">
            <w:pPr>
              <w:spacing w:before="40" w:after="120"/>
            </w:pPr>
            <w:r w:rsidRPr="00C934BF">
              <w:t>30 de marzo de 2021</w:t>
            </w:r>
          </w:p>
        </w:tc>
      </w:tr>
      <w:tr w:rsidR="00C934BF" w:rsidRPr="00C934BF" w14:paraId="16C33BA6" w14:textId="77777777" w:rsidTr="00C934BF">
        <w:trPr>
          <w:trHeight w:val="240"/>
        </w:trPr>
        <w:tc>
          <w:tcPr>
            <w:tcW w:w="2268" w:type="dxa"/>
            <w:shd w:val="clear" w:color="auto" w:fill="auto"/>
          </w:tcPr>
          <w:p w14:paraId="09710533" w14:textId="77777777" w:rsidR="00C934BF" w:rsidRPr="00C934BF" w:rsidRDefault="00C934BF" w:rsidP="00C934BF">
            <w:pPr>
              <w:spacing w:before="40" w:after="120"/>
            </w:pPr>
          </w:p>
        </w:tc>
        <w:tc>
          <w:tcPr>
            <w:tcW w:w="2694" w:type="dxa"/>
            <w:shd w:val="clear" w:color="auto" w:fill="auto"/>
          </w:tcPr>
          <w:p w14:paraId="4FE12D20" w14:textId="77777777" w:rsidR="00C934BF" w:rsidRPr="00C934BF" w:rsidRDefault="00C934BF" w:rsidP="00C934BF">
            <w:pPr>
              <w:spacing w:before="40" w:after="120"/>
            </w:pPr>
            <w:r w:rsidRPr="00C934BF">
              <w:t>22º informe periódico</w:t>
            </w:r>
          </w:p>
        </w:tc>
        <w:tc>
          <w:tcPr>
            <w:tcW w:w="2408" w:type="dxa"/>
            <w:shd w:val="clear" w:color="auto" w:fill="auto"/>
          </w:tcPr>
          <w:p w14:paraId="0C8CF5ED" w14:textId="77777777" w:rsidR="00C934BF" w:rsidRPr="00C934BF" w:rsidRDefault="00C934BF" w:rsidP="00C934BF">
            <w:pPr>
              <w:spacing w:before="40" w:after="120"/>
            </w:pPr>
            <w:r w:rsidRPr="00C934BF">
              <w:t>30 de marzo de 2023</w:t>
            </w:r>
          </w:p>
        </w:tc>
      </w:tr>
      <w:tr w:rsidR="00C934BF" w:rsidRPr="00C934BF" w14:paraId="751B21D6" w14:textId="77777777" w:rsidTr="00C934BF">
        <w:trPr>
          <w:trHeight w:val="240"/>
        </w:trPr>
        <w:tc>
          <w:tcPr>
            <w:tcW w:w="2268" w:type="dxa"/>
            <w:shd w:val="clear" w:color="auto" w:fill="auto"/>
          </w:tcPr>
          <w:p w14:paraId="5AD40BC5" w14:textId="77777777" w:rsidR="00C934BF" w:rsidRPr="00C934BF" w:rsidRDefault="00C934BF" w:rsidP="00C934BF">
            <w:pPr>
              <w:spacing w:before="40" w:after="120"/>
            </w:pPr>
            <w:r w:rsidRPr="00C934BF">
              <w:t>Gambia</w:t>
            </w:r>
          </w:p>
        </w:tc>
        <w:tc>
          <w:tcPr>
            <w:tcW w:w="2694" w:type="dxa"/>
            <w:shd w:val="clear" w:color="auto" w:fill="auto"/>
          </w:tcPr>
          <w:p w14:paraId="13D474D0" w14:textId="77777777" w:rsidR="00C934BF" w:rsidRPr="00C934BF" w:rsidRDefault="00C934BF" w:rsidP="00C934BF">
            <w:pPr>
              <w:spacing w:before="40" w:after="120"/>
            </w:pPr>
            <w:r w:rsidRPr="00C934BF">
              <w:t>Segundo informe periódico</w:t>
            </w:r>
          </w:p>
        </w:tc>
        <w:tc>
          <w:tcPr>
            <w:tcW w:w="2408" w:type="dxa"/>
            <w:shd w:val="clear" w:color="auto" w:fill="auto"/>
          </w:tcPr>
          <w:p w14:paraId="589206C9" w14:textId="77777777" w:rsidR="00C934BF" w:rsidRPr="00C934BF" w:rsidRDefault="00C934BF" w:rsidP="00C934BF">
            <w:pPr>
              <w:spacing w:before="40" w:after="120"/>
            </w:pPr>
            <w:r w:rsidRPr="00C934BF">
              <w:t>28 de enero de 1982</w:t>
            </w:r>
          </w:p>
        </w:tc>
      </w:tr>
      <w:tr w:rsidR="00C934BF" w:rsidRPr="00C934BF" w14:paraId="43CF987A" w14:textId="77777777" w:rsidTr="00C934BF">
        <w:trPr>
          <w:trHeight w:val="240"/>
        </w:trPr>
        <w:tc>
          <w:tcPr>
            <w:tcW w:w="2268" w:type="dxa"/>
            <w:shd w:val="clear" w:color="auto" w:fill="auto"/>
          </w:tcPr>
          <w:p w14:paraId="2CEE0043" w14:textId="77777777" w:rsidR="00C934BF" w:rsidRPr="00C934BF" w:rsidRDefault="00C934BF" w:rsidP="00C934BF">
            <w:pPr>
              <w:spacing w:before="40" w:after="120"/>
              <w:rPr>
                <w:lang w:val="en-GB"/>
              </w:rPr>
            </w:pPr>
          </w:p>
        </w:tc>
        <w:tc>
          <w:tcPr>
            <w:tcW w:w="2694" w:type="dxa"/>
            <w:shd w:val="clear" w:color="auto" w:fill="auto"/>
          </w:tcPr>
          <w:p w14:paraId="418CC502" w14:textId="77777777" w:rsidR="00C934BF" w:rsidRPr="00C934BF" w:rsidRDefault="00C934BF" w:rsidP="00C934BF">
            <w:pPr>
              <w:spacing w:before="40" w:after="120"/>
              <w:rPr>
                <w:lang w:val="en-GB"/>
              </w:rPr>
            </w:pPr>
            <w:r w:rsidRPr="00C934BF">
              <w:t>Tercer informe periódico</w:t>
            </w:r>
          </w:p>
        </w:tc>
        <w:tc>
          <w:tcPr>
            <w:tcW w:w="2408" w:type="dxa"/>
            <w:shd w:val="clear" w:color="auto" w:fill="auto"/>
          </w:tcPr>
          <w:p w14:paraId="506EC02F" w14:textId="77777777" w:rsidR="00C934BF" w:rsidRPr="00C934BF" w:rsidRDefault="00C934BF" w:rsidP="00C934BF">
            <w:pPr>
              <w:spacing w:before="40" w:after="120"/>
              <w:rPr>
                <w:lang w:val="en-GB"/>
              </w:rPr>
            </w:pPr>
            <w:r w:rsidRPr="00C934BF">
              <w:t>28 de enero de 1984</w:t>
            </w:r>
          </w:p>
        </w:tc>
      </w:tr>
      <w:tr w:rsidR="00C934BF" w:rsidRPr="00C934BF" w14:paraId="3E2870A2" w14:textId="77777777" w:rsidTr="00C934BF">
        <w:trPr>
          <w:trHeight w:val="240"/>
        </w:trPr>
        <w:tc>
          <w:tcPr>
            <w:tcW w:w="2268" w:type="dxa"/>
            <w:shd w:val="clear" w:color="auto" w:fill="auto"/>
          </w:tcPr>
          <w:p w14:paraId="0E194C27" w14:textId="77777777" w:rsidR="00C934BF" w:rsidRPr="00C934BF" w:rsidRDefault="00C934BF" w:rsidP="00C934BF">
            <w:pPr>
              <w:spacing w:before="40" w:after="120"/>
              <w:rPr>
                <w:lang w:val="en-GB"/>
              </w:rPr>
            </w:pPr>
          </w:p>
        </w:tc>
        <w:tc>
          <w:tcPr>
            <w:tcW w:w="2694" w:type="dxa"/>
            <w:shd w:val="clear" w:color="auto" w:fill="auto"/>
          </w:tcPr>
          <w:p w14:paraId="7B8B20BF" w14:textId="77777777" w:rsidR="00C934BF" w:rsidRPr="00C934BF" w:rsidRDefault="00C934BF" w:rsidP="00C934BF">
            <w:pPr>
              <w:spacing w:before="40" w:after="120"/>
              <w:rPr>
                <w:lang w:val="en-GB"/>
              </w:rPr>
            </w:pPr>
            <w:r w:rsidRPr="00C934BF">
              <w:t>Cuarto informe periódico</w:t>
            </w:r>
          </w:p>
        </w:tc>
        <w:tc>
          <w:tcPr>
            <w:tcW w:w="2408" w:type="dxa"/>
            <w:shd w:val="clear" w:color="auto" w:fill="auto"/>
          </w:tcPr>
          <w:p w14:paraId="23744283" w14:textId="77777777" w:rsidR="00C934BF" w:rsidRPr="00C934BF" w:rsidRDefault="00C934BF" w:rsidP="00C934BF">
            <w:pPr>
              <w:spacing w:before="40" w:after="120"/>
              <w:rPr>
                <w:lang w:val="en-GB"/>
              </w:rPr>
            </w:pPr>
            <w:r w:rsidRPr="00C934BF">
              <w:t>28 de enero de 1986</w:t>
            </w:r>
          </w:p>
        </w:tc>
      </w:tr>
      <w:tr w:rsidR="00C934BF" w:rsidRPr="00C934BF" w14:paraId="332597E3" w14:textId="77777777" w:rsidTr="00C934BF">
        <w:trPr>
          <w:trHeight w:val="240"/>
        </w:trPr>
        <w:tc>
          <w:tcPr>
            <w:tcW w:w="2268" w:type="dxa"/>
            <w:shd w:val="clear" w:color="auto" w:fill="auto"/>
          </w:tcPr>
          <w:p w14:paraId="3075D6E9" w14:textId="77777777" w:rsidR="00C934BF" w:rsidRPr="00C934BF" w:rsidRDefault="00C934BF" w:rsidP="00C934BF">
            <w:pPr>
              <w:spacing w:before="40" w:after="120"/>
              <w:rPr>
                <w:lang w:val="en-GB"/>
              </w:rPr>
            </w:pPr>
          </w:p>
        </w:tc>
        <w:tc>
          <w:tcPr>
            <w:tcW w:w="2694" w:type="dxa"/>
            <w:shd w:val="clear" w:color="auto" w:fill="auto"/>
          </w:tcPr>
          <w:p w14:paraId="33C27D3D" w14:textId="77777777" w:rsidR="00C934BF" w:rsidRPr="00C934BF" w:rsidRDefault="00C934BF" w:rsidP="00C934BF">
            <w:pPr>
              <w:spacing w:before="40" w:after="120"/>
              <w:rPr>
                <w:lang w:val="en-GB"/>
              </w:rPr>
            </w:pPr>
            <w:r w:rsidRPr="00C934BF">
              <w:t>Quinto informe periódico</w:t>
            </w:r>
          </w:p>
        </w:tc>
        <w:tc>
          <w:tcPr>
            <w:tcW w:w="2408" w:type="dxa"/>
            <w:shd w:val="clear" w:color="auto" w:fill="auto"/>
          </w:tcPr>
          <w:p w14:paraId="474B69C5" w14:textId="77777777" w:rsidR="00C934BF" w:rsidRPr="00C934BF" w:rsidRDefault="00C934BF" w:rsidP="00C934BF">
            <w:pPr>
              <w:spacing w:before="40" w:after="120"/>
              <w:rPr>
                <w:lang w:val="en-GB"/>
              </w:rPr>
            </w:pPr>
            <w:r w:rsidRPr="00C934BF">
              <w:t>28 de enero de 1988</w:t>
            </w:r>
          </w:p>
        </w:tc>
      </w:tr>
      <w:tr w:rsidR="00C934BF" w:rsidRPr="00C934BF" w14:paraId="3695FB8C" w14:textId="77777777" w:rsidTr="00C934BF">
        <w:trPr>
          <w:trHeight w:val="240"/>
        </w:trPr>
        <w:tc>
          <w:tcPr>
            <w:tcW w:w="2268" w:type="dxa"/>
            <w:shd w:val="clear" w:color="auto" w:fill="auto"/>
          </w:tcPr>
          <w:p w14:paraId="4440B9D4" w14:textId="77777777" w:rsidR="00C934BF" w:rsidRPr="00C934BF" w:rsidRDefault="00C934BF" w:rsidP="00C934BF">
            <w:pPr>
              <w:spacing w:before="40" w:after="120"/>
              <w:rPr>
                <w:lang w:val="en-GB"/>
              </w:rPr>
            </w:pPr>
          </w:p>
        </w:tc>
        <w:tc>
          <w:tcPr>
            <w:tcW w:w="2694" w:type="dxa"/>
            <w:shd w:val="clear" w:color="auto" w:fill="auto"/>
          </w:tcPr>
          <w:p w14:paraId="0225D61B" w14:textId="77777777" w:rsidR="00C934BF" w:rsidRPr="00C934BF" w:rsidRDefault="00C934BF" w:rsidP="00C934BF">
            <w:pPr>
              <w:spacing w:before="40" w:after="120"/>
              <w:rPr>
                <w:lang w:val="en-GB"/>
              </w:rPr>
            </w:pPr>
            <w:r w:rsidRPr="00C934BF">
              <w:t>Sexto informe periódico</w:t>
            </w:r>
          </w:p>
        </w:tc>
        <w:tc>
          <w:tcPr>
            <w:tcW w:w="2408" w:type="dxa"/>
            <w:shd w:val="clear" w:color="auto" w:fill="auto"/>
          </w:tcPr>
          <w:p w14:paraId="0093865B" w14:textId="77777777" w:rsidR="00C934BF" w:rsidRPr="00C934BF" w:rsidRDefault="00C934BF" w:rsidP="00C934BF">
            <w:pPr>
              <w:spacing w:before="40" w:after="120"/>
              <w:rPr>
                <w:lang w:val="en-GB"/>
              </w:rPr>
            </w:pPr>
            <w:r w:rsidRPr="00C934BF">
              <w:t>28 de enero de 1990</w:t>
            </w:r>
          </w:p>
        </w:tc>
      </w:tr>
      <w:tr w:rsidR="00C934BF" w:rsidRPr="00C934BF" w14:paraId="2E691961" w14:textId="77777777" w:rsidTr="00C934BF">
        <w:trPr>
          <w:trHeight w:val="240"/>
        </w:trPr>
        <w:tc>
          <w:tcPr>
            <w:tcW w:w="2268" w:type="dxa"/>
            <w:shd w:val="clear" w:color="auto" w:fill="auto"/>
          </w:tcPr>
          <w:p w14:paraId="32DFF3F5" w14:textId="77777777" w:rsidR="00C934BF" w:rsidRPr="00C934BF" w:rsidRDefault="00C934BF" w:rsidP="00C934BF">
            <w:pPr>
              <w:spacing w:before="40" w:after="120"/>
              <w:rPr>
                <w:lang w:val="en-GB"/>
              </w:rPr>
            </w:pPr>
          </w:p>
        </w:tc>
        <w:tc>
          <w:tcPr>
            <w:tcW w:w="2694" w:type="dxa"/>
            <w:shd w:val="clear" w:color="auto" w:fill="auto"/>
          </w:tcPr>
          <w:p w14:paraId="549EDD63" w14:textId="77777777" w:rsidR="00C934BF" w:rsidRPr="00C934BF" w:rsidRDefault="00C934BF" w:rsidP="00C934BF">
            <w:pPr>
              <w:spacing w:before="40" w:after="120"/>
              <w:rPr>
                <w:lang w:val="en-GB"/>
              </w:rPr>
            </w:pPr>
            <w:r w:rsidRPr="00C934BF">
              <w:t>Séptimo informe periódico</w:t>
            </w:r>
          </w:p>
        </w:tc>
        <w:tc>
          <w:tcPr>
            <w:tcW w:w="2408" w:type="dxa"/>
            <w:shd w:val="clear" w:color="auto" w:fill="auto"/>
          </w:tcPr>
          <w:p w14:paraId="6DA00191" w14:textId="77777777" w:rsidR="00C934BF" w:rsidRPr="00C934BF" w:rsidRDefault="00C934BF" w:rsidP="00C934BF">
            <w:pPr>
              <w:spacing w:before="40" w:after="120"/>
              <w:rPr>
                <w:lang w:val="en-GB"/>
              </w:rPr>
            </w:pPr>
            <w:r w:rsidRPr="00C934BF">
              <w:t>28 de enero de 1992</w:t>
            </w:r>
          </w:p>
        </w:tc>
      </w:tr>
      <w:tr w:rsidR="00C934BF" w:rsidRPr="00C934BF" w14:paraId="593977F8" w14:textId="77777777" w:rsidTr="00C934BF">
        <w:trPr>
          <w:trHeight w:val="240"/>
        </w:trPr>
        <w:tc>
          <w:tcPr>
            <w:tcW w:w="2268" w:type="dxa"/>
            <w:shd w:val="clear" w:color="auto" w:fill="auto"/>
          </w:tcPr>
          <w:p w14:paraId="10FF61E7" w14:textId="77777777" w:rsidR="00C934BF" w:rsidRPr="00C934BF" w:rsidRDefault="00C934BF" w:rsidP="00C934BF">
            <w:pPr>
              <w:spacing w:before="40" w:after="120"/>
              <w:rPr>
                <w:lang w:val="en-GB"/>
              </w:rPr>
            </w:pPr>
          </w:p>
        </w:tc>
        <w:tc>
          <w:tcPr>
            <w:tcW w:w="2694" w:type="dxa"/>
            <w:shd w:val="clear" w:color="auto" w:fill="auto"/>
          </w:tcPr>
          <w:p w14:paraId="305B8F38" w14:textId="77777777" w:rsidR="00C934BF" w:rsidRPr="00C934BF" w:rsidRDefault="00C934BF" w:rsidP="00C934BF">
            <w:pPr>
              <w:spacing w:before="40" w:after="120"/>
              <w:rPr>
                <w:lang w:val="en-GB"/>
              </w:rPr>
            </w:pPr>
            <w:r w:rsidRPr="00C934BF">
              <w:t>Octavo informe periódico</w:t>
            </w:r>
          </w:p>
        </w:tc>
        <w:tc>
          <w:tcPr>
            <w:tcW w:w="2408" w:type="dxa"/>
            <w:shd w:val="clear" w:color="auto" w:fill="auto"/>
          </w:tcPr>
          <w:p w14:paraId="439228F1" w14:textId="77777777" w:rsidR="00C934BF" w:rsidRPr="00C934BF" w:rsidRDefault="00C934BF" w:rsidP="00C934BF">
            <w:pPr>
              <w:spacing w:before="40" w:after="120"/>
              <w:rPr>
                <w:lang w:val="en-GB"/>
              </w:rPr>
            </w:pPr>
            <w:r w:rsidRPr="00C934BF">
              <w:t>28 de enero de 1994</w:t>
            </w:r>
          </w:p>
        </w:tc>
      </w:tr>
      <w:tr w:rsidR="00C934BF" w:rsidRPr="00C934BF" w14:paraId="08D341D0" w14:textId="77777777" w:rsidTr="00C934BF">
        <w:trPr>
          <w:trHeight w:val="240"/>
        </w:trPr>
        <w:tc>
          <w:tcPr>
            <w:tcW w:w="2268" w:type="dxa"/>
            <w:shd w:val="clear" w:color="auto" w:fill="auto"/>
          </w:tcPr>
          <w:p w14:paraId="0CBC5DCF" w14:textId="77777777" w:rsidR="00C934BF" w:rsidRPr="00C934BF" w:rsidRDefault="00C934BF" w:rsidP="00C934BF">
            <w:pPr>
              <w:spacing w:before="40" w:after="120"/>
              <w:rPr>
                <w:lang w:val="en-GB"/>
              </w:rPr>
            </w:pPr>
          </w:p>
        </w:tc>
        <w:tc>
          <w:tcPr>
            <w:tcW w:w="2694" w:type="dxa"/>
            <w:shd w:val="clear" w:color="auto" w:fill="auto"/>
          </w:tcPr>
          <w:p w14:paraId="31677337" w14:textId="77777777" w:rsidR="00C934BF" w:rsidRPr="00C934BF" w:rsidRDefault="00C934BF" w:rsidP="00C934BF">
            <w:pPr>
              <w:spacing w:before="40" w:after="120"/>
              <w:rPr>
                <w:lang w:val="en-GB"/>
              </w:rPr>
            </w:pPr>
            <w:r w:rsidRPr="00C934BF">
              <w:t>Noveno informe periódico</w:t>
            </w:r>
          </w:p>
        </w:tc>
        <w:tc>
          <w:tcPr>
            <w:tcW w:w="2408" w:type="dxa"/>
            <w:shd w:val="clear" w:color="auto" w:fill="auto"/>
          </w:tcPr>
          <w:p w14:paraId="68BBD47A" w14:textId="77777777" w:rsidR="00C934BF" w:rsidRPr="00C934BF" w:rsidRDefault="00C934BF" w:rsidP="00C934BF">
            <w:pPr>
              <w:spacing w:before="40" w:after="120"/>
              <w:rPr>
                <w:lang w:val="en-GB"/>
              </w:rPr>
            </w:pPr>
            <w:r w:rsidRPr="00C934BF">
              <w:t>28 de enero de 1996</w:t>
            </w:r>
          </w:p>
        </w:tc>
      </w:tr>
      <w:tr w:rsidR="00C934BF" w:rsidRPr="00C934BF" w14:paraId="08876455" w14:textId="77777777" w:rsidTr="00C934BF">
        <w:trPr>
          <w:trHeight w:val="240"/>
        </w:trPr>
        <w:tc>
          <w:tcPr>
            <w:tcW w:w="2268" w:type="dxa"/>
            <w:shd w:val="clear" w:color="auto" w:fill="auto"/>
          </w:tcPr>
          <w:p w14:paraId="2B9074D9" w14:textId="77777777" w:rsidR="00C934BF" w:rsidRPr="00C934BF" w:rsidRDefault="00C934BF" w:rsidP="00C934BF">
            <w:pPr>
              <w:spacing w:before="40" w:after="120"/>
              <w:rPr>
                <w:lang w:val="en-GB"/>
              </w:rPr>
            </w:pPr>
          </w:p>
        </w:tc>
        <w:tc>
          <w:tcPr>
            <w:tcW w:w="2694" w:type="dxa"/>
            <w:shd w:val="clear" w:color="auto" w:fill="auto"/>
          </w:tcPr>
          <w:p w14:paraId="5FDF69B8" w14:textId="77777777" w:rsidR="00C934BF" w:rsidRPr="00C934BF" w:rsidRDefault="00C934BF" w:rsidP="00C934BF">
            <w:pPr>
              <w:spacing w:before="40" w:after="120"/>
              <w:rPr>
                <w:lang w:val="en-GB"/>
              </w:rPr>
            </w:pPr>
            <w:r w:rsidRPr="00C934BF">
              <w:t>Décimo informe periódico</w:t>
            </w:r>
          </w:p>
        </w:tc>
        <w:tc>
          <w:tcPr>
            <w:tcW w:w="2408" w:type="dxa"/>
            <w:shd w:val="clear" w:color="auto" w:fill="auto"/>
          </w:tcPr>
          <w:p w14:paraId="18E79D39" w14:textId="77777777" w:rsidR="00C934BF" w:rsidRPr="00C934BF" w:rsidRDefault="00C934BF" w:rsidP="00C934BF">
            <w:pPr>
              <w:spacing w:before="40" w:after="120"/>
              <w:rPr>
                <w:lang w:val="en-GB"/>
              </w:rPr>
            </w:pPr>
            <w:r w:rsidRPr="00C934BF">
              <w:t>28 de enero de 1998</w:t>
            </w:r>
          </w:p>
        </w:tc>
      </w:tr>
      <w:tr w:rsidR="00C934BF" w:rsidRPr="00C934BF" w14:paraId="7C3097AE" w14:textId="77777777" w:rsidTr="00C934BF">
        <w:trPr>
          <w:trHeight w:val="240"/>
        </w:trPr>
        <w:tc>
          <w:tcPr>
            <w:tcW w:w="2268" w:type="dxa"/>
            <w:shd w:val="clear" w:color="auto" w:fill="auto"/>
          </w:tcPr>
          <w:p w14:paraId="4D20D570" w14:textId="77777777" w:rsidR="00C934BF" w:rsidRPr="00C934BF" w:rsidRDefault="00C934BF" w:rsidP="00C934BF">
            <w:pPr>
              <w:spacing w:before="40" w:after="120"/>
              <w:rPr>
                <w:lang w:val="en-GB"/>
              </w:rPr>
            </w:pPr>
          </w:p>
        </w:tc>
        <w:tc>
          <w:tcPr>
            <w:tcW w:w="2694" w:type="dxa"/>
            <w:shd w:val="clear" w:color="auto" w:fill="auto"/>
          </w:tcPr>
          <w:p w14:paraId="7FA90B3E" w14:textId="77777777" w:rsidR="00C934BF" w:rsidRPr="00C934BF" w:rsidRDefault="00C934BF" w:rsidP="00C934BF">
            <w:pPr>
              <w:spacing w:before="40" w:after="120"/>
              <w:rPr>
                <w:lang w:val="en-GB"/>
              </w:rPr>
            </w:pPr>
            <w:r w:rsidRPr="00C934BF">
              <w:t>11º informe periódico</w:t>
            </w:r>
          </w:p>
        </w:tc>
        <w:tc>
          <w:tcPr>
            <w:tcW w:w="2408" w:type="dxa"/>
            <w:shd w:val="clear" w:color="auto" w:fill="auto"/>
          </w:tcPr>
          <w:p w14:paraId="13213666" w14:textId="77777777" w:rsidR="00C934BF" w:rsidRPr="00C934BF" w:rsidRDefault="00C934BF" w:rsidP="00C934BF">
            <w:pPr>
              <w:spacing w:before="40" w:after="120"/>
              <w:rPr>
                <w:lang w:val="en-GB"/>
              </w:rPr>
            </w:pPr>
            <w:r w:rsidRPr="00C934BF">
              <w:t>28 de enero de 2000</w:t>
            </w:r>
          </w:p>
        </w:tc>
      </w:tr>
      <w:tr w:rsidR="00C934BF" w:rsidRPr="00C934BF" w14:paraId="6B521793" w14:textId="77777777" w:rsidTr="00C934BF">
        <w:trPr>
          <w:trHeight w:val="240"/>
        </w:trPr>
        <w:tc>
          <w:tcPr>
            <w:tcW w:w="2268" w:type="dxa"/>
            <w:shd w:val="clear" w:color="auto" w:fill="auto"/>
          </w:tcPr>
          <w:p w14:paraId="6F37E9FD" w14:textId="77777777" w:rsidR="00C934BF" w:rsidRPr="00C934BF" w:rsidRDefault="00C934BF" w:rsidP="00C934BF">
            <w:pPr>
              <w:spacing w:before="40" w:after="120"/>
              <w:rPr>
                <w:lang w:val="en-GB"/>
              </w:rPr>
            </w:pPr>
          </w:p>
        </w:tc>
        <w:tc>
          <w:tcPr>
            <w:tcW w:w="2694" w:type="dxa"/>
            <w:shd w:val="clear" w:color="auto" w:fill="auto"/>
          </w:tcPr>
          <w:p w14:paraId="4F1891CF" w14:textId="77777777" w:rsidR="00C934BF" w:rsidRPr="00C934BF" w:rsidRDefault="00C934BF" w:rsidP="00C934BF">
            <w:pPr>
              <w:spacing w:before="40" w:after="120"/>
              <w:rPr>
                <w:lang w:val="en-GB"/>
              </w:rPr>
            </w:pPr>
            <w:r w:rsidRPr="00C934BF">
              <w:t>12º informe periódico</w:t>
            </w:r>
          </w:p>
        </w:tc>
        <w:tc>
          <w:tcPr>
            <w:tcW w:w="2408" w:type="dxa"/>
            <w:shd w:val="clear" w:color="auto" w:fill="auto"/>
          </w:tcPr>
          <w:p w14:paraId="7C9E989F" w14:textId="77777777" w:rsidR="00C934BF" w:rsidRPr="00C934BF" w:rsidRDefault="00C934BF" w:rsidP="00C934BF">
            <w:pPr>
              <w:spacing w:before="40" w:after="120"/>
              <w:rPr>
                <w:lang w:val="en-GB"/>
              </w:rPr>
            </w:pPr>
            <w:r w:rsidRPr="00C934BF">
              <w:t>28 de enero de 2002</w:t>
            </w:r>
          </w:p>
        </w:tc>
      </w:tr>
      <w:tr w:rsidR="00C934BF" w:rsidRPr="00C934BF" w14:paraId="5BC1E4D7" w14:textId="77777777" w:rsidTr="00C934BF">
        <w:trPr>
          <w:trHeight w:val="240"/>
        </w:trPr>
        <w:tc>
          <w:tcPr>
            <w:tcW w:w="2268" w:type="dxa"/>
            <w:shd w:val="clear" w:color="auto" w:fill="auto"/>
          </w:tcPr>
          <w:p w14:paraId="475F6082" w14:textId="77777777" w:rsidR="00C934BF" w:rsidRPr="00C934BF" w:rsidRDefault="00C934BF" w:rsidP="00C934BF">
            <w:pPr>
              <w:spacing w:before="40" w:after="120"/>
              <w:rPr>
                <w:lang w:val="en-GB"/>
              </w:rPr>
            </w:pPr>
          </w:p>
        </w:tc>
        <w:tc>
          <w:tcPr>
            <w:tcW w:w="2694" w:type="dxa"/>
            <w:shd w:val="clear" w:color="auto" w:fill="auto"/>
          </w:tcPr>
          <w:p w14:paraId="310629AD" w14:textId="77777777" w:rsidR="00C934BF" w:rsidRPr="00C934BF" w:rsidRDefault="00C934BF" w:rsidP="00C934BF">
            <w:pPr>
              <w:spacing w:before="40" w:after="120"/>
              <w:rPr>
                <w:lang w:val="en-GB"/>
              </w:rPr>
            </w:pPr>
            <w:r w:rsidRPr="00C934BF">
              <w:t>13</w:t>
            </w:r>
            <w:r w:rsidRPr="00C934BF">
              <w:rPr>
                <w:vertAlign w:val="superscript"/>
              </w:rPr>
              <w:t>er</w:t>
            </w:r>
            <w:r w:rsidRPr="00C934BF">
              <w:t xml:space="preserve"> informe periódico</w:t>
            </w:r>
          </w:p>
        </w:tc>
        <w:tc>
          <w:tcPr>
            <w:tcW w:w="2408" w:type="dxa"/>
            <w:shd w:val="clear" w:color="auto" w:fill="auto"/>
          </w:tcPr>
          <w:p w14:paraId="5479B281" w14:textId="77777777" w:rsidR="00C934BF" w:rsidRPr="00C934BF" w:rsidRDefault="00C934BF" w:rsidP="00C934BF">
            <w:pPr>
              <w:spacing w:before="40" w:after="120"/>
              <w:rPr>
                <w:lang w:val="en-GB"/>
              </w:rPr>
            </w:pPr>
            <w:r w:rsidRPr="00C934BF">
              <w:t>28 de enero de 2004</w:t>
            </w:r>
          </w:p>
        </w:tc>
      </w:tr>
      <w:tr w:rsidR="00C934BF" w:rsidRPr="00C934BF" w14:paraId="0A0EEF95" w14:textId="77777777" w:rsidTr="00C934BF">
        <w:trPr>
          <w:trHeight w:val="240"/>
        </w:trPr>
        <w:tc>
          <w:tcPr>
            <w:tcW w:w="2268" w:type="dxa"/>
            <w:shd w:val="clear" w:color="auto" w:fill="auto"/>
          </w:tcPr>
          <w:p w14:paraId="3874EE1D" w14:textId="77777777" w:rsidR="00C934BF" w:rsidRPr="00C934BF" w:rsidRDefault="00C934BF" w:rsidP="00C934BF">
            <w:pPr>
              <w:spacing w:before="40" w:after="120"/>
              <w:rPr>
                <w:lang w:val="en-GB"/>
              </w:rPr>
            </w:pPr>
          </w:p>
        </w:tc>
        <w:tc>
          <w:tcPr>
            <w:tcW w:w="2694" w:type="dxa"/>
            <w:shd w:val="clear" w:color="auto" w:fill="auto"/>
          </w:tcPr>
          <w:p w14:paraId="78DF987C" w14:textId="77777777" w:rsidR="00C934BF" w:rsidRPr="00C934BF" w:rsidRDefault="00C934BF" w:rsidP="00C934BF">
            <w:pPr>
              <w:spacing w:before="40" w:after="120"/>
              <w:rPr>
                <w:lang w:val="en-GB"/>
              </w:rPr>
            </w:pPr>
            <w:r w:rsidRPr="00C934BF">
              <w:t>14º informe periódico</w:t>
            </w:r>
          </w:p>
        </w:tc>
        <w:tc>
          <w:tcPr>
            <w:tcW w:w="2408" w:type="dxa"/>
            <w:shd w:val="clear" w:color="auto" w:fill="auto"/>
          </w:tcPr>
          <w:p w14:paraId="34E9D7F7" w14:textId="77777777" w:rsidR="00C934BF" w:rsidRPr="00C934BF" w:rsidRDefault="00C934BF" w:rsidP="00C934BF">
            <w:pPr>
              <w:spacing w:before="40" w:after="120"/>
              <w:rPr>
                <w:lang w:val="en-GB"/>
              </w:rPr>
            </w:pPr>
            <w:r w:rsidRPr="00C934BF">
              <w:t>28 de enero de 2006</w:t>
            </w:r>
          </w:p>
        </w:tc>
      </w:tr>
      <w:tr w:rsidR="00C934BF" w:rsidRPr="00C934BF" w14:paraId="4C6DE77C" w14:textId="77777777" w:rsidTr="00C934BF">
        <w:trPr>
          <w:trHeight w:val="240"/>
        </w:trPr>
        <w:tc>
          <w:tcPr>
            <w:tcW w:w="2268" w:type="dxa"/>
            <w:shd w:val="clear" w:color="auto" w:fill="auto"/>
          </w:tcPr>
          <w:p w14:paraId="7A09DA3A" w14:textId="77777777" w:rsidR="00C934BF" w:rsidRPr="00C934BF" w:rsidRDefault="00C934BF" w:rsidP="00C934BF">
            <w:pPr>
              <w:spacing w:before="40" w:after="120"/>
              <w:rPr>
                <w:lang w:val="en-GB"/>
              </w:rPr>
            </w:pPr>
          </w:p>
        </w:tc>
        <w:tc>
          <w:tcPr>
            <w:tcW w:w="2694" w:type="dxa"/>
            <w:shd w:val="clear" w:color="auto" w:fill="auto"/>
          </w:tcPr>
          <w:p w14:paraId="6705DEA0" w14:textId="77777777" w:rsidR="00C934BF" w:rsidRPr="00C934BF" w:rsidRDefault="00C934BF" w:rsidP="00C934BF">
            <w:pPr>
              <w:spacing w:before="40" w:after="120"/>
              <w:rPr>
                <w:lang w:val="en-GB"/>
              </w:rPr>
            </w:pPr>
            <w:r w:rsidRPr="00C934BF">
              <w:t>15º informe periódico</w:t>
            </w:r>
          </w:p>
        </w:tc>
        <w:tc>
          <w:tcPr>
            <w:tcW w:w="2408" w:type="dxa"/>
            <w:shd w:val="clear" w:color="auto" w:fill="auto"/>
          </w:tcPr>
          <w:p w14:paraId="673A8E31" w14:textId="77777777" w:rsidR="00C934BF" w:rsidRPr="00C934BF" w:rsidRDefault="00C934BF" w:rsidP="00C934BF">
            <w:pPr>
              <w:spacing w:before="40" w:after="120"/>
              <w:rPr>
                <w:lang w:val="en-GB"/>
              </w:rPr>
            </w:pPr>
            <w:r w:rsidRPr="00C934BF">
              <w:t>28 de enero de 2008</w:t>
            </w:r>
          </w:p>
        </w:tc>
      </w:tr>
      <w:tr w:rsidR="00C934BF" w:rsidRPr="00C934BF" w14:paraId="58CCD369" w14:textId="77777777" w:rsidTr="00C934BF">
        <w:trPr>
          <w:trHeight w:val="240"/>
        </w:trPr>
        <w:tc>
          <w:tcPr>
            <w:tcW w:w="2268" w:type="dxa"/>
            <w:shd w:val="clear" w:color="auto" w:fill="auto"/>
          </w:tcPr>
          <w:p w14:paraId="2F56594A" w14:textId="77777777" w:rsidR="00C934BF" w:rsidRPr="00C934BF" w:rsidRDefault="00C934BF" w:rsidP="00C934BF">
            <w:pPr>
              <w:spacing w:before="40" w:after="120"/>
              <w:rPr>
                <w:lang w:val="en-GB"/>
              </w:rPr>
            </w:pPr>
          </w:p>
        </w:tc>
        <w:tc>
          <w:tcPr>
            <w:tcW w:w="2694" w:type="dxa"/>
            <w:shd w:val="clear" w:color="auto" w:fill="auto"/>
          </w:tcPr>
          <w:p w14:paraId="1EAC2C2C" w14:textId="77777777" w:rsidR="00C934BF" w:rsidRPr="00C934BF" w:rsidRDefault="00C934BF" w:rsidP="00C934BF">
            <w:pPr>
              <w:spacing w:before="40" w:after="120"/>
              <w:rPr>
                <w:lang w:val="en-GB"/>
              </w:rPr>
            </w:pPr>
            <w:r w:rsidRPr="00C934BF">
              <w:t>16º informe periódico</w:t>
            </w:r>
          </w:p>
        </w:tc>
        <w:tc>
          <w:tcPr>
            <w:tcW w:w="2408" w:type="dxa"/>
            <w:shd w:val="clear" w:color="auto" w:fill="auto"/>
          </w:tcPr>
          <w:p w14:paraId="4E2767FA" w14:textId="77777777" w:rsidR="00C934BF" w:rsidRPr="00C934BF" w:rsidRDefault="00C934BF" w:rsidP="00C934BF">
            <w:pPr>
              <w:spacing w:before="40" w:after="120"/>
              <w:rPr>
                <w:lang w:val="en-GB"/>
              </w:rPr>
            </w:pPr>
            <w:r w:rsidRPr="00C934BF">
              <w:t>28 de enero de 2010</w:t>
            </w:r>
          </w:p>
        </w:tc>
      </w:tr>
      <w:tr w:rsidR="00C934BF" w:rsidRPr="00C934BF" w14:paraId="55C532A4" w14:textId="77777777" w:rsidTr="00C934BF">
        <w:trPr>
          <w:trHeight w:val="240"/>
        </w:trPr>
        <w:tc>
          <w:tcPr>
            <w:tcW w:w="2268" w:type="dxa"/>
            <w:shd w:val="clear" w:color="auto" w:fill="auto"/>
          </w:tcPr>
          <w:p w14:paraId="44D74B12" w14:textId="77777777" w:rsidR="00C934BF" w:rsidRPr="00C934BF" w:rsidRDefault="00C934BF" w:rsidP="00C934BF">
            <w:pPr>
              <w:spacing w:before="40" w:after="120"/>
              <w:rPr>
                <w:lang w:val="en-GB"/>
              </w:rPr>
            </w:pPr>
          </w:p>
        </w:tc>
        <w:tc>
          <w:tcPr>
            <w:tcW w:w="2694" w:type="dxa"/>
            <w:shd w:val="clear" w:color="auto" w:fill="auto"/>
          </w:tcPr>
          <w:p w14:paraId="1267C8E9" w14:textId="77777777" w:rsidR="00C934BF" w:rsidRPr="00C934BF" w:rsidRDefault="00C934BF" w:rsidP="00C934BF">
            <w:pPr>
              <w:spacing w:before="40" w:after="120"/>
              <w:rPr>
                <w:lang w:val="en-GB"/>
              </w:rPr>
            </w:pPr>
            <w:r w:rsidRPr="00C934BF">
              <w:t>17º informe periódico</w:t>
            </w:r>
          </w:p>
        </w:tc>
        <w:tc>
          <w:tcPr>
            <w:tcW w:w="2408" w:type="dxa"/>
            <w:shd w:val="clear" w:color="auto" w:fill="auto"/>
          </w:tcPr>
          <w:p w14:paraId="32933E2E" w14:textId="77777777" w:rsidR="00C934BF" w:rsidRPr="00C934BF" w:rsidRDefault="00C934BF" w:rsidP="00C934BF">
            <w:pPr>
              <w:spacing w:before="40" w:after="120"/>
              <w:rPr>
                <w:lang w:val="en-GB"/>
              </w:rPr>
            </w:pPr>
            <w:r w:rsidRPr="00C934BF">
              <w:t>28 de enero de 2012</w:t>
            </w:r>
          </w:p>
        </w:tc>
      </w:tr>
      <w:tr w:rsidR="00C934BF" w:rsidRPr="00C934BF" w14:paraId="64ECEF9F" w14:textId="77777777" w:rsidTr="00C934BF">
        <w:trPr>
          <w:trHeight w:val="240"/>
        </w:trPr>
        <w:tc>
          <w:tcPr>
            <w:tcW w:w="2268" w:type="dxa"/>
            <w:shd w:val="clear" w:color="auto" w:fill="auto"/>
          </w:tcPr>
          <w:p w14:paraId="0934A5CF" w14:textId="77777777" w:rsidR="00C934BF" w:rsidRPr="00C934BF" w:rsidRDefault="00C934BF" w:rsidP="00C934BF">
            <w:pPr>
              <w:spacing w:before="40" w:after="120"/>
              <w:rPr>
                <w:lang w:val="en-GB"/>
              </w:rPr>
            </w:pPr>
          </w:p>
        </w:tc>
        <w:tc>
          <w:tcPr>
            <w:tcW w:w="2694" w:type="dxa"/>
            <w:shd w:val="clear" w:color="auto" w:fill="auto"/>
          </w:tcPr>
          <w:p w14:paraId="43C99CB6" w14:textId="77777777" w:rsidR="00C934BF" w:rsidRPr="00C934BF" w:rsidRDefault="00C934BF" w:rsidP="00C934BF">
            <w:pPr>
              <w:spacing w:before="40" w:after="120"/>
              <w:rPr>
                <w:lang w:val="en-GB"/>
              </w:rPr>
            </w:pPr>
            <w:r w:rsidRPr="00C934BF">
              <w:t>18º informe periódico</w:t>
            </w:r>
          </w:p>
        </w:tc>
        <w:tc>
          <w:tcPr>
            <w:tcW w:w="2408" w:type="dxa"/>
            <w:shd w:val="clear" w:color="auto" w:fill="auto"/>
          </w:tcPr>
          <w:p w14:paraId="288DD9E5" w14:textId="77777777" w:rsidR="00C934BF" w:rsidRPr="00C934BF" w:rsidRDefault="00C934BF" w:rsidP="00C934BF">
            <w:pPr>
              <w:spacing w:before="40" w:after="120"/>
              <w:rPr>
                <w:lang w:val="en-GB"/>
              </w:rPr>
            </w:pPr>
            <w:r w:rsidRPr="00C934BF">
              <w:t>28 de enero de 2014</w:t>
            </w:r>
          </w:p>
        </w:tc>
      </w:tr>
      <w:tr w:rsidR="00C934BF" w:rsidRPr="00C934BF" w14:paraId="7A420F28" w14:textId="77777777" w:rsidTr="00C934BF">
        <w:trPr>
          <w:trHeight w:val="240"/>
        </w:trPr>
        <w:tc>
          <w:tcPr>
            <w:tcW w:w="2268" w:type="dxa"/>
            <w:shd w:val="clear" w:color="auto" w:fill="auto"/>
          </w:tcPr>
          <w:p w14:paraId="70B180E6" w14:textId="77777777" w:rsidR="00C934BF" w:rsidRPr="00C934BF" w:rsidRDefault="00C934BF" w:rsidP="00C934BF">
            <w:pPr>
              <w:spacing w:before="40" w:after="120"/>
              <w:rPr>
                <w:lang w:val="en-GB"/>
              </w:rPr>
            </w:pPr>
          </w:p>
        </w:tc>
        <w:tc>
          <w:tcPr>
            <w:tcW w:w="2694" w:type="dxa"/>
            <w:shd w:val="clear" w:color="auto" w:fill="auto"/>
          </w:tcPr>
          <w:p w14:paraId="64AAE519" w14:textId="77777777" w:rsidR="00C934BF" w:rsidRPr="00C934BF" w:rsidRDefault="00C934BF" w:rsidP="00C934BF">
            <w:pPr>
              <w:spacing w:before="40" w:after="120"/>
              <w:rPr>
                <w:lang w:val="en-GB"/>
              </w:rPr>
            </w:pPr>
            <w:r w:rsidRPr="00C934BF">
              <w:t>19º informe periódico</w:t>
            </w:r>
          </w:p>
        </w:tc>
        <w:tc>
          <w:tcPr>
            <w:tcW w:w="2408" w:type="dxa"/>
            <w:shd w:val="clear" w:color="auto" w:fill="auto"/>
          </w:tcPr>
          <w:p w14:paraId="0B23DF81" w14:textId="77777777" w:rsidR="00C934BF" w:rsidRPr="00C934BF" w:rsidRDefault="00C934BF" w:rsidP="00C934BF">
            <w:pPr>
              <w:spacing w:before="40" w:after="120"/>
              <w:rPr>
                <w:lang w:val="en-GB"/>
              </w:rPr>
            </w:pPr>
            <w:r w:rsidRPr="00C934BF">
              <w:t>28 de enero de 2016</w:t>
            </w:r>
          </w:p>
        </w:tc>
      </w:tr>
      <w:tr w:rsidR="00C934BF" w:rsidRPr="00C934BF" w14:paraId="0180E370" w14:textId="77777777" w:rsidTr="00C934BF">
        <w:trPr>
          <w:trHeight w:val="240"/>
        </w:trPr>
        <w:tc>
          <w:tcPr>
            <w:tcW w:w="2268" w:type="dxa"/>
            <w:shd w:val="clear" w:color="auto" w:fill="auto"/>
          </w:tcPr>
          <w:p w14:paraId="534C73AE" w14:textId="77777777" w:rsidR="00C934BF" w:rsidRPr="00C934BF" w:rsidRDefault="00C934BF" w:rsidP="00C934BF">
            <w:pPr>
              <w:spacing w:before="40" w:after="120"/>
              <w:rPr>
                <w:lang w:val="en-GB"/>
              </w:rPr>
            </w:pPr>
          </w:p>
        </w:tc>
        <w:tc>
          <w:tcPr>
            <w:tcW w:w="2694" w:type="dxa"/>
            <w:shd w:val="clear" w:color="auto" w:fill="auto"/>
          </w:tcPr>
          <w:p w14:paraId="36FEC7AF" w14:textId="77777777" w:rsidR="00C934BF" w:rsidRPr="00C934BF" w:rsidRDefault="00C934BF" w:rsidP="00C934BF">
            <w:pPr>
              <w:spacing w:before="40" w:after="120"/>
              <w:rPr>
                <w:lang w:val="en-GB"/>
              </w:rPr>
            </w:pPr>
            <w:r w:rsidRPr="00C934BF">
              <w:t>20º informe periódico</w:t>
            </w:r>
          </w:p>
        </w:tc>
        <w:tc>
          <w:tcPr>
            <w:tcW w:w="2408" w:type="dxa"/>
            <w:shd w:val="clear" w:color="auto" w:fill="auto"/>
          </w:tcPr>
          <w:p w14:paraId="673F4682" w14:textId="77777777" w:rsidR="00C934BF" w:rsidRPr="00C934BF" w:rsidRDefault="00C934BF" w:rsidP="00C934BF">
            <w:pPr>
              <w:spacing w:before="40" w:after="120"/>
              <w:rPr>
                <w:lang w:val="en-GB"/>
              </w:rPr>
            </w:pPr>
            <w:r w:rsidRPr="00C934BF">
              <w:t>28 de enero de 2018</w:t>
            </w:r>
          </w:p>
        </w:tc>
      </w:tr>
      <w:tr w:rsidR="00C934BF" w:rsidRPr="00C934BF" w14:paraId="5CB2A232" w14:textId="77777777" w:rsidTr="00C934BF">
        <w:trPr>
          <w:trHeight w:val="240"/>
        </w:trPr>
        <w:tc>
          <w:tcPr>
            <w:tcW w:w="2268" w:type="dxa"/>
            <w:shd w:val="clear" w:color="auto" w:fill="auto"/>
          </w:tcPr>
          <w:p w14:paraId="48A1FCFB" w14:textId="77777777" w:rsidR="00C934BF" w:rsidRPr="00C934BF" w:rsidRDefault="00C934BF" w:rsidP="00C934BF">
            <w:pPr>
              <w:spacing w:before="40" w:after="120"/>
              <w:rPr>
                <w:lang w:val="en-GB"/>
              </w:rPr>
            </w:pPr>
          </w:p>
        </w:tc>
        <w:tc>
          <w:tcPr>
            <w:tcW w:w="2694" w:type="dxa"/>
            <w:shd w:val="clear" w:color="auto" w:fill="auto"/>
          </w:tcPr>
          <w:p w14:paraId="0972F2FE" w14:textId="77777777" w:rsidR="00C934BF" w:rsidRPr="00C934BF" w:rsidRDefault="00C934BF" w:rsidP="00C934BF">
            <w:pPr>
              <w:spacing w:before="40" w:after="120"/>
              <w:rPr>
                <w:lang w:val="en-GB"/>
              </w:rPr>
            </w:pPr>
            <w:r w:rsidRPr="00C934BF">
              <w:t>21</w:t>
            </w:r>
            <w:r w:rsidRPr="00C934BF">
              <w:rPr>
                <w:vertAlign w:val="superscript"/>
              </w:rPr>
              <w:t>er</w:t>
            </w:r>
            <w:r w:rsidRPr="00C934BF">
              <w:t xml:space="preserve"> informe periódico</w:t>
            </w:r>
          </w:p>
        </w:tc>
        <w:tc>
          <w:tcPr>
            <w:tcW w:w="2408" w:type="dxa"/>
            <w:shd w:val="clear" w:color="auto" w:fill="auto"/>
          </w:tcPr>
          <w:p w14:paraId="19E0B5FE" w14:textId="77777777" w:rsidR="00C934BF" w:rsidRPr="00C934BF" w:rsidRDefault="00C934BF" w:rsidP="00C934BF">
            <w:pPr>
              <w:spacing w:before="40" w:after="120"/>
              <w:rPr>
                <w:lang w:val="en-GB"/>
              </w:rPr>
            </w:pPr>
            <w:r w:rsidRPr="00C934BF">
              <w:t>28 de enero de 2020</w:t>
            </w:r>
          </w:p>
        </w:tc>
      </w:tr>
      <w:tr w:rsidR="00C934BF" w:rsidRPr="00C934BF" w14:paraId="46668F8A" w14:textId="77777777" w:rsidTr="00C934BF">
        <w:trPr>
          <w:trHeight w:val="240"/>
        </w:trPr>
        <w:tc>
          <w:tcPr>
            <w:tcW w:w="2268" w:type="dxa"/>
            <w:shd w:val="clear" w:color="auto" w:fill="auto"/>
          </w:tcPr>
          <w:p w14:paraId="4C053899" w14:textId="77777777" w:rsidR="00C934BF" w:rsidRPr="00C934BF" w:rsidRDefault="00C934BF" w:rsidP="00C934BF">
            <w:pPr>
              <w:spacing w:before="40" w:after="120"/>
              <w:rPr>
                <w:lang w:val="en-GB"/>
              </w:rPr>
            </w:pPr>
          </w:p>
        </w:tc>
        <w:tc>
          <w:tcPr>
            <w:tcW w:w="2694" w:type="dxa"/>
            <w:shd w:val="clear" w:color="auto" w:fill="auto"/>
          </w:tcPr>
          <w:p w14:paraId="7F5916A7" w14:textId="77777777" w:rsidR="00C934BF" w:rsidRPr="00C934BF" w:rsidRDefault="00C934BF" w:rsidP="00C934BF">
            <w:pPr>
              <w:spacing w:before="40" w:after="120"/>
            </w:pPr>
            <w:r w:rsidRPr="00C934BF">
              <w:t>22º informe periódico</w:t>
            </w:r>
          </w:p>
        </w:tc>
        <w:tc>
          <w:tcPr>
            <w:tcW w:w="2408" w:type="dxa"/>
            <w:shd w:val="clear" w:color="auto" w:fill="auto"/>
          </w:tcPr>
          <w:p w14:paraId="17C6F30A" w14:textId="77777777" w:rsidR="00C934BF" w:rsidRPr="00C934BF" w:rsidRDefault="00C934BF" w:rsidP="00C934BF">
            <w:pPr>
              <w:spacing w:before="40" w:after="120"/>
              <w:rPr>
                <w:lang w:val="en-GB"/>
              </w:rPr>
            </w:pPr>
            <w:r w:rsidRPr="00C934BF">
              <w:t>28 de enero de 2022</w:t>
            </w:r>
          </w:p>
        </w:tc>
      </w:tr>
      <w:tr w:rsidR="00C934BF" w:rsidRPr="00C934BF" w14:paraId="2E4FDF17" w14:textId="77777777" w:rsidTr="00C934BF">
        <w:trPr>
          <w:trHeight w:val="240"/>
        </w:trPr>
        <w:tc>
          <w:tcPr>
            <w:tcW w:w="2268" w:type="dxa"/>
            <w:shd w:val="clear" w:color="auto" w:fill="auto"/>
          </w:tcPr>
          <w:p w14:paraId="679D70DB" w14:textId="77777777" w:rsidR="00C934BF" w:rsidRPr="00C934BF" w:rsidRDefault="00C934BF" w:rsidP="00C934BF">
            <w:pPr>
              <w:spacing w:before="40" w:after="120"/>
              <w:rPr>
                <w:lang w:val="en-GB"/>
              </w:rPr>
            </w:pPr>
            <w:r w:rsidRPr="00C934BF">
              <w:t>Ghana</w:t>
            </w:r>
          </w:p>
        </w:tc>
        <w:tc>
          <w:tcPr>
            <w:tcW w:w="2694" w:type="dxa"/>
            <w:shd w:val="clear" w:color="auto" w:fill="auto"/>
          </w:tcPr>
          <w:p w14:paraId="1DFF6597" w14:textId="77777777" w:rsidR="00C934BF" w:rsidRPr="00C934BF" w:rsidRDefault="00C934BF" w:rsidP="00C934BF">
            <w:pPr>
              <w:spacing w:before="40" w:after="120"/>
            </w:pPr>
            <w:r w:rsidRPr="00C934BF">
              <w:t>Informes periódicos 18º y 19º combinados</w:t>
            </w:r>
          </w:p>
        </w:tc>
        <w:tc>
          <w:tcPr>
            <w:tcW w:w="2408" w:type="dxa"/>
            <w:shd w:val="clear" w:color="auto" w:fill="auto"/>
          </w:tcPr>
          <w:p w14:paraId="69E91823" w14:textId="77777777" w:rsidR="00C934BF" w:rsidRPr="00C934BF" w:rsidRDefault="00C934BF" w:rsidP="00C934BF">
            <w:pPr>
              <w:spacing w:before="40" w:after="120"/>
              <w:rPr>
                <w:lang w:val="en-GB"/>
              </w:rPr>
            </w:pPr>
            <w:r w:rsidRPr="00C934BF">
              <w:t>4 de enero de 2006</w:t>
            </w:r>
          </w:p>
        </w:tc>
      </w:tr>
      <w:tr w:rsidR="00C934BF" w:rsidRPr="00C934BF" w14:paraId="3B09EA37" w14:textId="77777777" w:rsidTr="00C934BF">
        <w:trPr>
          <w:trHeight w:val="240"/>
        </w:trPr>
        <w:tc>
          <w:tcPr>
            <w:tcW w:w="2268" w:type="dxa"/>
            <w:shd w:val="clear" w:color="auto" w:fill="auto"/>
          </w:tcPr>
          <w:p w14:paraId="492E502B" w14:textId="77777777" w:rsidR="00C934BF" w:rsidRPr="00C934BF" w:rsidRDefault="00C934BF" w:rsidP="00C934BF">
            <w:pPr>
              <w:spacing w:before="40" w:after="120"/>
              <w:rPr>
                <w:lang w:val="en-GB"/>
              </w:rPr>
            </w:pPr>
          </w:p>
        </w:tc>
        <w:tc>
          <w:tcPr>
            <w:tcW w:w="2694" w:type="dxa"/>
            <w:shd w:val="clear" w:color="auto" w:fill="auto"/>
          </w:tcPr>
          <w:p w14:paraId="10C66128" w14:textId="77777777" w:rsidR="00C934BF" w:rsidRPr="00C934BF" w:rsidRDefault="00C934BF" w:rsidP="00C934BF">
            <w:pPr>
              <w:spacing w:before="40" w:after="120"/>
              <w:rPr>
                <w:lang w:val="en-GB"/>
              </w:rPr>
            </w:pPr>
            <w:r w:rsidRPr="00C934BF">
              <w:t>20º informe periódico</w:t>
            </w:r>
          </w:p>
        </w:tc>
        <w:tc>
          <w:tcPr>
            <w:tcW w:w="2408" w:type="dxa"/>
            <w:shd w:val="clear" w:color="auto" w:fill="auto"/>
          </w:tcPr>
          <w:p w14:paraId="258A05B6" w14:textId="77777777" w:rsidR="00C934BF" w:rsidRPr="00C934BF" w:rsidRDefault="00C934BF" w:rsidP="00C934BF">
            <w:pPr>
              <w:spacing w:before="40" w:after="120"/>
              <w:rPr>
                <w:lang w:val="en-GB"/>
              </w:rPr>
            </w:pPr>
            <w:r w:rsidRPr="00C934BF">
              <w:t>4 de enero de 2008</w:t>
            </w:r>
          </w:p>
        </w:tc>
      </w:tr>
      <w:tr w:rsidR="00C934BF" w:rsidRPr="00C934BF" w14:paraId="0FF8E283" w14:textId="77777777" w:rsidTr="00C934BF">
        <w:trPr>
          <w:trHeight w:val="240"/>
        </w:trPr>
        <w:tc>
          <w:tcPr>
            <w:tcW w:w="2268" w:type="dxa"/>
            <w:shd w:val="clear" w:color="auto" w:fill="auto"/>
          </w:tcPr>
          <w:p w14:paraId="066B0452" w14:textId="77777777" w:rsidR="00C934BF" w:rsidRPr="00C934BF" w:rsidRDefault="00C934BF" w:rsidP="00C934BF">
            <w:pPr>
              <w:spacing w:before="40" w:after="120"/>
              <w:rPr>
                <w:lang w:val="en-GB"/>
              </w:rPr>
            </w:pPr>
          </w:p>
        </w:tc>
        <w:tc>
          <w:tcPr>
            <w:tcW w:w="2694" w:type="dxa"/>
            <w:shd w:val="clear" w:color="auto" w:fill="auto"/>
          </w:tcPr>
          <w:p w14:paraId="52916414" w14:textId="77777777" w:rsidR="00C934BF" w:rsidRPr="00C934BF" w:rsidRDefault="00C934BF" w:rsidP="00C934BF">
            <w:pPr>
              <w:spacing w:before="40" w:after="120"/>
            </w:pPr>
            <w:r w:rsidRPr="00C934BF">
              <w:t>21</w:t>
            </w:r>
            <w:r w:rsidRPr="00C934BF">
              <w:rPr>
                <w:vertAlign w:val="superscript"/>
              </w:rPr>
              <w:t>er</w:t>
            </w:r>
            <w:r w:rsidRPr="00C934BF">
              <w:t xml:space="preserve"> informe periódico</w:t>
            </w:r>
          </w:p>
        </w:tc>
        <w:tc>
          <w:tcPr>
            <w:tcW w:w="2408" w:type="dxa"/>
            <w:shd w:val="clear" w:color="auto" w:fill="auto"/>
          </w:tcPr>
          <w:p w14:paraId="2EB92623" w14:textId="77777777" w:rsidR="00C934BF" w:rsidRPr="00C934BF" w:rsidRDefault="00C934BF" w:rsidP="00C934BF">
            <w:pPr>
              <w:spacing w:before="40" w:after="120"/>
              <w:rPr>
                <w:lang w:val="en-GB"/>
              </w:rPr>
            </w:pPr>
            <w:r w:rsidRPr="00C934BF">
              <w:t>4 de enero de 2010</w:t>
            </w:r>
          </w:p>
        </w:tc>
      </w:tr>
      <w:tr w:rsidR="00C934BF" w:rsidRPr="00C934BF" w14:paraId="521E3CB3" w14:textId="77777777" w:rsidTr="00C934BF">
        <w:trPr>
          <w:trHeight w:val="240"/>
        </w:trPr>
        <w:tc>
          <w:tcPr>
            <w:tcW w:w="2268" w:type="dxa"/>
            <w:shd w:val="clear" w:color="auto" w:fill="auto"/>
          </w:tcPr>
          <w:p w14:paraId="5A166E3D" w14:textId="77777777" w:rsidR="00C934BF" w:rsidRPr="00C934BF" w:rsidRDefault="00C934BF" w:rsidP="00C934BF">
            <w:pPr>
              <w:spacing w:before="40" w:after="120"/>
              <w:rPr>
                <w:lang w:val="en-GB"/>
              </w:rPr>
            </w:pPr>
          </w:p>
        </w:tc>
        <w:tc>
          <w:tcPr>
            <w:tcW w:w="2694" w:type="dxa"/>
            <w:shd w:val="clear" w:color="auto" w:fill="auto"/>
          </w:tcPr>
          <w:p w14:paraId="29901246" w14:textId="77777777" w:rsidR="00C934BF" w:rsidRPr="00C934BF" w:rsidRDefault="00C934BF" w:rsidP="00C934BF">
            <w:pPr>
              <w:spacing w:before="40" w:after="120"/>
              <w:rPr>
                <w:lang w:val="en-GB"/>
              </w:rPr>
            </w:pPr>
            <w:r w:rsidRPr="00C934BF">
              <w:t>22º informe periódico</w:t>
            </w:r>
          </w:p>
        </w:tc>
        <w:tc>
          <w:tcPr>
            <w:tcW w:w="2408" w:type="dxa"/>
            <w:shd w:val="clear" w:color="auto" w:fill="auto"/>
          </w:tcPr>
          <w:p w14:paraId="1719C16D" w14:textId="77777777" w:rsidR="00C934BF" w:rsidRPr="00C934BF" w:rsidRDefault="00C934BF" w:rsidP="00C934BF">
            <w:pPr>
              <w:spacing w:before="40" w:after="120"/>
              <w:rPr>
                <w:lang w:val="en-GB"/>
              </w:rPr>
            </w:pPr>
            <w:r w:rsidRPr="00C934BF">
              <w:t>4 de enero de 2012</w:t>
            </w:r>
          </w:p>
        </w:tc>
      </w:tr>
      <w:tr w:rsidR="00C934BF" w:rsidRPr="00C934BF" w14:paraId="31E3FA98" w14:textId="77777777" w:rsidTr="00C934BF">
        <w:trPr>
          <w:trHeight w:val="240"/>
        </w:trPr>
        <w:tc>
          <w:tcPr>
            <w:tcW w:w="2268" w:type="dxa"/>
            <w:shd w:val="clear" w:color="auto" w:fill="auto"/>
          </w:tcPr>
          <w:p w14:paraId="6D0B9184" w14:textId="77777777" w:rsidR="00C934BF" w:rsidRPr="00C934BF" w:rsidRDefault="00C934BF" w:rsidP="00C934BF">
            <w:pPr>
              <w:spacing w:before="40" w:after="120"/>
              <w:rPr>
                <w:lang w:val="en-GB"/>
              </w:rPr>
            </w:pPr>
          </w:p>
        </w:tc>
        <w:tc>
          <w:tcPr>
            <w:tcW w:w="2694" w:type="dxa"/>
            <w:shd w:val="clear" w:color="auto" w:fill="auto"/>
          </w:tcPr>
          <w:p w14:paraId="6FDA63C5" w14:textId="77777777" w:rsidR="00C934BF" w:rsidRPr="00C934BF" w:rsidRDefault="00C934BF" w:rsidP="00C934BF">
            <w:pPr>
              <w:spacing w:before="40" w:after="120"/>
              <w:rPr>
                <w:lang w:val="en-GB"/>
              </w:rPr>
            </w:pPr>
            <w:r w:rsidRPr="00C934BF">
              <w:t>23</w:t>
            </w:r>
            <w:r w:rsidRPr="00C934BF">
              <w:rPr>
                <w:vertAlign w:val="superscript"/>
              </w:rPr>
              <w:t>er</w:t>
            </w:r>
            <w:r w:rsidRPr="00C934BF">
              <w:t xml:space="preserve"> informe periódico</w:t>
            </w:r>
          </w:p>
        </w:tc>
        <w:tc>
          <w:tcPr>
            <w:tcW w:w="2408" w:type="dxa"/>
            <w:shd w:val="clear" w:color="auto" w:fill="auto"/>
          </w:tcPr>
          <w:p w14:paraId="28326F49" w14:textId="77777777" w:rsidR="00C934BF" w:rsidRPr="00C934BF" w:rsidRDefault="00C934BF" w:rsidP="00C934BF">
            <w:pPr>
              <w:spacing w:before="40" w:after="120"/>
              <w:rPr>
                <w:lang w:val="en-GB"/>
              </w:rPr>
            </w:pPr>
            <w:r w:rsidRPr="00C934BF">
              <w:t>4 de enero de 2014</w:t>
            </w:r>
          </w:p>
        </w:tc>
      </w:tr>
      <w:tr w:rsidR="00C934BF" w:rsidRPr="00C934BF" w14:paraId="1959EF99" w14:textId="77777777" w:rsidTr="00C934BF">
        <w:trPr>
          <w:trHeight w:val="240"/>
        </w:trPr>
        <w:tc>
          <w:tcPr>
            <w:tcW w:w="2268" w:type="dxa"/>
            <w:shd w:val="clear" w:color="auto" w:fill="auto"/>
          </w:tcPr>
          <w:p w14:paraId="1211601B" w14:textId="77777777" w:rsidR="00C934BF" w:rsidRPr="00C934BF" w:rsidRDefault="00C934BF" w:rsidP="00C934BF">
            <w:pPr>
              <w:spacing w:before="40" w:after="120"/>
              <w:rPr>
                <w:lang w:val="en-GB"/>
              </w:rPr>
            </w:pPr>
          </w:p>
        </w:tc>
        <w:tc>
          <w:tcPr>
            <w:tcW w:w="2694" w:type="dxa"/>
            <w:shd w:val="clear" w:color="auto" w:fill="auto"/>
          </w:tcPr>
          <w:p w14:paraId="3FA098D7" w14:textId="77777777" w:rsidR="00C934BF" w:rsidRPr="00C934BF" w:rsidRDefault="00C934BF" w:rsidP="00C934BF">
            <w:pPr>
              <w:spacing w:before="40" w:after="120"/>
              <w:rPr>
                <w:lang w:val="en-GB"/>
              </w:rPr>
            </w:pPr>
            <w:r w:rsidRPr="00C934BF">
              <w:t>24º informe periódico</w:t>
            </w:r>
          </w:p>
        </w:tc>
        <w:tc>
          <w:tcPr>
            <w:tcW w:w="2408" w:type="dxa"/>
            <w:shd w:val="clear" w:color="auto" w:fill="auto"/>
          </w:tcPr>
          <w:p w14:paraId="0F145051" w14:textId="77777777" w:rsidR="00C934BF" w:rsidRPr="00C934BF" w:rsidRDefault="00C934BF" w:rsidP="00C934BF">
            <w:pPr>
              <w:spacing w:before="40" w:after="120"/>
              <w:rPr>
                <w:lang w:val="en-GB"/>
              </w:rPr>
            </w:pPr>
            <w:r w:rsidRPr="00C934BF">
              <w:t>4 de enero de 2016</w:t>
            </w:r>
          </w:p>
        </w:tc>
      </w:tr>
      <w:tr w:rsidR="00C934BF" w:rsidRPr="00C934BF" w14:paraId="77E25917" w14:textId="77777777" w:rsidTr="00C934BF">
        <w:trPr>
          <w:trHeight w:val="240"/>
        </w:trPr>
        <w:tc>
          <w:tcPr>
            <w:tcW w:w="2268" w:type="dxa"/>
            <w:shd w:val="clear" w:color="auto" w:fill="auto"/>
          </w:tcPr>
          <w:p w14:paraId="2A496E97" w14:textId="77777777" w:rsidR="00C934BF" w:rsidRPr="00C934BF" w:rsidRDefault="00C934BF" w:rsidP="00C934BF">
            <w:pPr>
              <w:spacing w:before="40" w:after="120"/>
              <w:rPr>
                <w:lang w:val="en-GB"/>
              </w:rPr>
            </w:pPr>
          </w:p>
        </w:tc>
        <w:tc>
          <w:tcPr>
            <w:tcW w:w="2694" w:type="dxa"/>
            <w:shd w:val="clear" w:color="auto" w:fill="auto"/>
          </w:tcPr>
          <w:p w14:paraId="5E245E8F" w14:textId="77777777" w:rsidR="00C934BF" w:rsidRPr="00C934BF" w:rsidRDefault="00C934BF" w:rsidP="00C934BF">
            <w:pPr>
              <w:spacing w:before="40" w:after="120"/>
            </w:pPr>
            <w:r w:rsidRPr="00C934BF">
              <w:t>25º informe periódico</w:t>
            </w:r>
          </w:p>
        </w:tc>
        <w:tc>
          <w:tcPr>
            <w:tcW w:w="2408" w:type="dxa"/>
            <w:shd w:val="clear" w:color="auto" w:fill="auto"/>
          </w:tcPr>
          <w:p w14:paraId="344C8DA2" w14:textId="77777777" w:rsidR="00C934BF" w:rsidRPr="00C934BF" w:rsidRDefault="00C934BF" w:rsidP="00C934BF">
            <w:pPr>
              <w:spacing w:before="40" w:after="120"/>
              <w:rPr>
                <w:lang w:val="en-GB"/>
              </w:rPr>
            </w:pPr>
            <w:r w:rsidRPr="00C934BF">
              <w:t>4 de enero de 2018</w:t>
            </w:r>
          </w:p>
        </w:tc>
      </w:tr>
      <w:tr w:rsidR="00C934BF" w:rsidRPr="00C934BF" w14:paraId="605BD808" w14:textId="77777777" w:rsidTr="00C934BF">
        <w:trPr>
          <w:trHeight w:val="240"/>
        </w:trPr>
        <w:tc>
          <w:tcPr>
            <w:tcW w:w="2268" w:type="dxa"/>
            <w:shd w:val="clear" w:color="auto" w:fill="auto"/>
          </w:tcPr>
          <w:p w14:paraId="4180AE02" w14:textId="77777777" w:rsidR="00C934BF" w:rsidRPr="00C934BF" w:rsidRDefault="00C934BF" w:rsidP="00C934BF">
            <w:pPr>
              <w:spacing w:before="40" w:after="120"/>
              <w:rPr>
                <w:lang w:val="en-GB"/>
              </w:rPr>
            </w:pPr>
          </w:p>
        </w:tc>
        <w:tc>
          <w:tcPr>
            <w:tcW w:w="2694" w:type="dxa"/>
            <w:shd w:val="clear" w:color="auto" w:fill="auto"/>
          </w:tcPr>
          <w:p w14:paraId="00A056E0" w14:textId="77777777" w:rsidR="00C934BF" w:rsidRPr="00C934BF" w:rsidRDefault="00C934BF" w:rsidP="00C934BF">
            <w:pPr>
              <w:spacing w:before="40" w:after="120"/>
              <w:rPr>
                <w:lang w:val="en-GB"/>
              </w:rPr>
            </w:pPr>
            <w:r w:rsidRPr="00C934BF">
              <w:t>26º informe periódico</w:t>
            </w:r>
          </w:p>
        </w:tc>
        <w:tc>
          <w:tcPr>
            <w:tcW w:w="2408" w:type="dxa"/>
            <w:shd w:val="clear" w:color="auto" w:fill="auto"/>
          </w:tcPr>
          <w:p w14:paraId="2231822E" w14:textId="77777777" w:rsidR="00C934BF" w:rsidRPr="00C934BF" w:rsidRDefault="00C934BF" w:rsidP="00C934BF">
            <w:pPr>
              <w:spacing w:before="40" w:after="120"/>
              <w:rPr>
                <w:lang w:val="en-GB"/>
              </w:rPr>
            </w:pPr>
            <w:r w:rsidRPr="00C934BF">
              <w:t>4 de enero de 2020</w:t>
            </w:r>
          </w:p>
        </w:tc>
      </w:tr>
      <w:tr w:rsidR="00C934BF" w:rsidRPr="00C934BF" w14:paraId="22FCB8D9" w14:textId="77777777" w:rsidTr="00C934BF">
        <w:trPr>
          <w:trHeight w:val="240"/>
        </w:trPr>
        <w:tc>
          <w:tcPr>
            <w:tcW w:w="2268" w:type="dxa"/>
            <w:shd w:val="clear" w:color="auto" w:fill="auto"/>
          </w:tcPr>
          <w:p w14:paraId="3E7B8E86" w14:textId="77777777" w:rsidR="00C934BF" w:rsidRPr="00C934BF" w:rsidRDefault="00C934BF" w:rsidP="00C934BF">
            <w:pPr>
              <w:spacing w:before="40" w:after="120"/>
              <w:rPr>
                <w:lang w:val="en-GB"/>
              </w:rPr>
            </w:pPr>
          </w:p>
        </w:tc>
        <w:tc>
          <w:tcPr>
            <w:tcW w:w="2694" w:type="dxa"/>
            <w:shd w:val="clear" w:color="auto" w:fill="auto"/>
          </w:tcPr>
          <w:p w14:paraId="25178425" w14:textId="77777777" w:rsidR="00C934BF" w:rsidRPr="00C934BF" w:rsidRDefault="00C934BF" w:rsidP="00C934BF">
            <w:pPr>
              <w:spacing w:before="40" w:after="120"/>
              <w:rPr>
                <w:lang w:val="en-GB"/>
              </w:rPr>
            </w:pPr>
            <w:r w:rsidRPr="00C934BF">
              <w:t>27º informe periódico</w:t>
            </w:r>
          </w:p>
        </w:tc>
        <w:tc>
          <w:tcPr>
            <w:tcW w:w="2408" w:type="dxa"/>
            <w:shd w:val="clear" w:color="auto" w:fill="auto"/>
          </w:tcPr>
          <w:p w14:paraId="123554A3" w14:textId="77777777" w:rsidR="00C934BF" w:rsidRPr="00C934BF" w:rsidRDefault="00C934BF" w:rsidP="00C934BF">
            <w:pPr>
              <w:spacing w:before="40" w:after="120"/>
              <w:rPr>
                <w:lang w:val="en-GB"/>
              </w:rPr>
            </w:pPr>
            <w:r w:rsidRPr="00C934BF">
              <w:t>4 de enero de 2022</w:t>
            </w:r>
          </w:p>
        </w:tc>
      </w:tr>
      <w:tr w:rsidR="00C934BF" w:rsidRPr="00C934BF" w14:paraId="547C4876" w14:textId="77777777" w:rsidTr="00C934BF">
        <w:trPr>
          <w:trHeight w:val="240"/>
        </w:trPr>
        <w:tc>
          <w:tcPr>
            <w:tcW w:w="2268" w:type="dxa"/>
            <w:shd w:val="clear" w:color="auto" w:fill="auto"/>
          </w:tcPr>
          <w:p w14:paraId="544C292F" w14:textId="77777777" w:rsidR="00C934BF" w:rsidRPr="00C934BF" w:rsidRDefault="00C934BF" w:rsidP="00C934BF">
            <w:pPr>
              <w:spacing w:before="40" w:after="120"/>
              <w:rPr>
                <w:lang w:val="en-GB"/>
              </w:rPr>
            </w:pPr>
            <w:r w:rsidRPr="00C934BF">
              <w:t>Granada</w:t>
            </w:r>
          </w:p>
        </w:tc>
        <w:tc>
          <w:tcPr>
            <w:tcW w:w="2694" w:type="dxa"/>
            <w:shd w:val="clear" w:color="auto" w:fill="auto"/>
          </w:tcPr>
          <w:p w14:paraId="08D4CD70" w14:textId="77777777" w:rsidR="00C934BF" w:rsidRPr="00C934BF" w:rsidRDefault="00C934BF" w:rsidP="00C934BF">
            <w:pPr>
              <w:spacing w:before="40" w:after="120"/>
            </w:pPr>
            <w:r w:rsidRPr="00C934BF">
              <w:t>Informe inicial</w:t>
            </w:r>
          </w:p>
        </w:tc>
        <w:tc>
          <w:tcPr>
            <w:tcW w:w="2408" w:type="dxa"/>
            <w:shd w:val="clear" w:color="auto" w:fill="auto"/>
          </w:tcPr>
          <w:p w14:paraId="66DA0199" w14:textId="77777777" w:rsidR="00C934BF" w:rsidRPr="00C934BF" w:rsidRDefault="00C934BF" w:rsidP="00C934BF">
            <w:pPr>
              <w:spacing w:before="40" w:after="120"/>
            </w:pPr>
            <w:r w:rsidRPr="00C934BF">
              <w:t>10 de junio de 2014</w:t>
            </w:r>
          </w:p>
        </w:tc>
      </w:tr>
      <w:tr w:rsidR="00C934BF" w:rsidRPr="00C934BF" w14:paraId="640A275B" w14:textId="77777777" w:rsidTr="00C934BF">
        <w:trPr>
          <w:trHeight w:val="240"/>
        </w:trPr>
        <w:tc>
          <w:tcPr>
            <w:tcW w:w="2268" w:type="dxa"/>
            <w:shd w:val="clear" w:color="auto" w:fill="auto"/>
          </w:tcPr>
          <w:p w14:paraId="3EF4B6B3" w14:textId="77777777" w:rsidR="00C934BF" w:rsidRPr="00C934BF" w:rsidRDefault="00C934BF" w:rsidP="00C934BF">
            <w:pPr>
              <w:spacing w:before="40" w:after="120"/>
              <w:rPr>
                <w:lang w:val="en-GB"/>
              </w:rPr>
            </w:pPr>
          </w:p>
        </w:tc>
        <w:tc>
          <w:tcPr>
            <w:tcW w:w="2694" w:type="dxa"/>
            <w:shd w:val="clear" w:color="auto" w:fill="auto"/>
          </w:tcPr>
          <w:p w14:paraId="4D11D714" w14:textId="77777777" w:rsidR="00C934BF" w:rsidRPr="00C934BF" w:rsidRDefault="00C934BF" w:rsidP="00C934BF">
            <w:pPr>
              <w:spacing w:before="40" w:after="120"/>
            </w:pPr>
            <w:r w:rsidRPr="00C934BF">
              <w:t>Segundo informe periódico</w:t>
            </w:r>
          </w:p>
        </w:tc>
        <w:tc>
          <w:tcPr>
            <w:tcW w:w="2408" w:type="dxa"/>
            <w:shd w:val="clear" w:color="auto" w:fill="auto"/>
          </w:tcPr>
          <w:p w14:paraId="4075033E" w14:textId="77777777" w:rsidR="00C934BF" w:rsidRPr="00C934BF" w:rsidRDefault="00C934BF" w:rsidP="00C934BF">
            <w:pPr>
              <w:spacing w:before="40" w:after="120"/>
            </w:pPr>
            <w:r w:rsidRPr="00C934BF">
              <w:t>10 de junio de 2016</w:t>
            </w:r>
          </w:p>
        </w:tc>
      </w:tr>
      <w:tr w:rsidR="00C934BF" w:rsidRPr="00C934BF" w14:paraId="52F650D8" w14:textId="77777777" w:rsidTr="00C934BF">
        <w:trPr>
          <w:trHeight w:val="240"/>
        </w:trPr>
        <w:tc>
          <w:tcPr>
            <w:tcW w:w="2268" w:type="dxa"/>
            <w:shd w:val="clear" w:color="auto" w:fill="auto"/>
          </w:tcPr>
          <w:p w14:paraId="7494B2FC" w14:textId="77777777" w:rsidR="00C934BF" w:rsidRPr="00C934BF" w:rsidRDefault="00C934BF" w:rsidP="00C934BF">
            <w:pPr>
              <w:spacing w:before="40" w:after="120"/>
              <w:rPr>
                <w:lang w:val="en-GB"/>
              </w:rPr>
            </w:pPr>
          </w:p>
        </w:tc>
        <w:tc>
          <w:tcPr>
            <w:tcW w:w="2694" w:type="dxa"/>
            <w:shd w:val="clear" w:color="auto" w:fill="auto"/>
          </w:tcPr>
          <w:p w14:paraId="07A36117" w14:textId="77777777" w:rsidR="00C934BF" w:rsidRPr="00C934BF" w:rsidRDefault="00C934BF" w:rsidP="00C934BF">
            <w:pPr>
              <w:spacing w:before="40" w:after="120"/>
            </w:pPr>
            <w:r w:rsidRPr="00C934BF">
              <w:t>Tercer informe periódico</w:t>
            </w:r>
          </w:p>
        </w:tc>
        <w:tc>
          <w:tcPr>
            <w:tcW w:w="2408" w:type="dxa"/>
            <w:shd w:val="clear" w:color="auto" w:fill="auto"/>
          </w:tcPr>
          <w:p w14:paraId="21D0666E" w14:textId="77777777" w:rsidR="00C934BF" w:rsidRPr="00C934BF" w:rsidRDefault="00C934BF" w:rsidP="00C934BF">
            <w:pPr>
              <w:spacing w:before="40" w:after="120"/>
            </w:pPr>
            <w:r w:rsidRPr="00C934BF">
              <w:t>10 de junio de 2018</w:t>
            </w:r>
          </w:p>
        </w:tc>
      </w:tr>
      <w:tr w:rsidR="00C934BF" w:rsidRPr="00C934BF" w14:paraId="08CE6BB5" w14:textId="77777777" w:rsidTr="00C934BF">
        <w:trPr>
          <w:trHeight w:val="240"/>
        </w:trPr>
        <w:tc>
          <w:tcPr>
            <w:tcW w:w="2268" w:type="dxa"/>
            <w:shd w:val="clear" w:color="auto" w:fill="auto"/>
          </w:tcPr>
          <w:p w14:paraId="4E8841DD" w14:textId="77777777" w:rsidR="00C934BF" w:rsidRPr="00C934BF" w:rsidRDefault="00C934BF" w:rsidP="00C934BF">
            <w:pPr>
              <w:spacing w:before="40" w:after="120"/>
              <w:rPr>
                <w:lang w:val="en-GB"/>
              </w:rPr>
            </w:pPr>
          </w:p>
        </w:tc>
        <w:tc>
          <w:tcPr>
            <w:tcW w:w="2694" w:type="dxa"/>
            <w:shd w:val="clear" w:color="auto" w:fill="auto"/>
          </w:tcPr>
          <w:p w14:paraId="5C539B7E" w14:textId="77777777" w:rsidR="00C934BF" w:rsidRPr="00C934BF" w:rsidRDefault="00C934BF" w:rsidP="00C934BF">
            <w:pPr>
              <w:spacing w:before="40" w:after="120"/>
            </w:pPr>
            <w:r w:rsidRPr="00C934BF">
              <w:t>Cuarto informe periódico</w:t>
            </w:r>
          </w:p>
        </w:tc>
        <w:tc>
          <w:tcPr>
            <w:tcW w:w="2408" w:type="dxa"/>
            <w:shd w:val="clear" w:color="auto" w:fill="auto"/>
          </w:tcPr>
          <w:p w14:paraId="0E81134F" w14:textId="77777777" w:rsidR="00C934BF" w:rsidRPr="00C934BF" w:rsidRDefault="00C934BF" w:rsidP="00C934BF">
            <w:pPr>
              <w:spacing w:before="40" w:after="120"/>
            </w:pPr>
            <w:r w:rsidRPr="00C934BF">
              <w:t>10 de junio de 2020</w:t>
            </w:r>
          </w:p>
        </w:tc>
      </w:tr>
      <w:tr w:rsidR="00C934BF" w:rsidRPr="00C934BF" w14:paraId="70AA657F" w14:textId="77777777" w:rsidTr="00C934BF">
        <w:trPr>
          <w:trHeight w:val="240"/>
        </w:trPr>
        <w:tc>
          <w:tcPr>
            <w:tcW w:w="2268" w:type="dxa"/>
            <w:shd w:val="clear" w:color="auto" w:fill="auto"/>
          </w:tcPr>
          <w:p w14:paraId="7206C675" w14:textId="77777777" w:rsidR="00C934BF" w:rsidRPr="00C934BF" w:rsidRDefault="00C934BF" w:rsidP="00C934BF">
            <w:pPr>
              <w:spacing w:before="40" w:after="120"/>
              <w:rPr>
                <w:lang w:val="en-GB"/>
              </w:rPr>
            </w:pPr>
          </w:p>
        </w:tc>
        <w:tc>
          <w:tcPr>
            <w:tcW w:w="2694" w:type="dxa"/>
            <w:shd w:val="clear" w:color="auto" w:fill="auto"/>
          </w:tcPr>
          <w:p w14:paraId="08F87031" w14:textId="77777777" w:rsidR="00C934BF" w:rsidRPr="00C934BF" w:rsidRDefault="00C934BF" w:rsidP="00C934BF">
            <w:pPr>
              <w:spacing w:before="40" w:after="120"/>
            </w:pPr>
            <w:r w:rsidRPr="00C934BF">
              <w:t>Quinto informe periódico</w:t>
            </w:r>
          </w:p>
        </w:tc>
        <w:tc>
          <w:tcPr>
            <w:tcW w:w="2408" w:type="dxa"/>
            <w:shd w:val="clear" w:color="auto" w:fill="auto"/>
          </w:tcPr>
          <w:p w14:paraId="3DF4BAAD" w14:textId="77777777" w:rsidR="00C934BF" w:rsidRPr="00C934BF" w:rsidRDefault="00C934BF" w:rsidP="00C934BF">
            <w:pPr>
              <w:spacing w:before="40" w:after="120"/>
            </w:pPr>
            <w:r w:rsidRPr="00C934BF">
              <w:t>10 de junio de 2022</w:t>
            </w:r>
          </w:p>
        </w:tc>
      </w:tr>
      <w:tr w:rsidR="00C934BF" w:rsidRPr="00C934BF" w14:paraId="6ECBCC5F" w14:textId="77777777" w:rsidTr="00C934BF">
        <w:trPr>
          <w:trHeight w:val="240"/>
        </w:trPr>
        <w:tc>
          <w:tcPr>
            <w:tcW w:w="2268" w:type="dxa"/>
            <w:shd w:val="clear" w:color="auto" w:fill="auto"/>
          </w:tcPr>
          <w:p w14:paraId="5404B37E" w14:textId="77777777" w:rsidR="00C934BF" w:rsidRPr="00C934BF" w:rsidRDefault="00C934BF" w:rsidP="00C934BF">
            <w:pPr>
              <w:spacing w:before="40" w:after="120"/>
              <w:rPr>
                <w:lang w:val="en-GB"/>
              </w:rPr>
            </w:pPr>
            <w:r w:rsidRPr="00C934BF">
              <w:t>Guinea</w:t>
            </w:r>
          </w:p>
        </w:tc>
        <w:tc>
          <w:tcPr>
            <w:tcW w:w="2694" w:type="dxa"/>
            <w:shd w:val="clear" w:color="auto" w:fill="auto"/>
          </w:tcPr>
          <w:p w14:paraId="5366DA70" w14:textId="77777777" w:rsidR="00C934BF" w:rsidRPr="00C934BF" w:rsidRDefault="00C934BF" w:rsidP="00C934BF">
            <w:pPr>
              <w:spacing w:before="40" w:after="120"/>
            </w:pPr>
            <w:r w:rsidRPr="00C934BF">
              <w:t>12º informe periódico</w:t>
            </w:r>
          </w:p>
        </w:tc>
        <w:tc>
          <w:tcPr>
            <w:tcW w:w="2408" w:type="dxa"/>
            <w:shd w:val="clear" w:color="auto" w:fill="auto"/>
          </w:tcPr>
          <w:p w14:paraId="2BD6E995" w14:textId="77777777" w:rsidR="00C934BF" w:rsidRPr="00C934BF" w:rsidRDefault="00C934BF" w:rsidP="00C934BF">
            <w:pPr>
              <w:spacing w:before="40" w:after="120"/>
            </w:pPr>
            <w:r w:rsidRPr="00C934BF">
              <w:t>13 de abril de 2000</w:t>
            </w:r>
          </w:p>
        </w:tc>
      </w:tr>
      <w:tr w:rsidR="00C934BF" w:rsidRPr="00C934BF" w14:paraId="46E01E7A" w14:textId="77777777" w:rsidTr="00C934BF">
        <w:trPr>
          <w:trHeight w:val="240"/>
        </w:trPr>
        <w:tc>
          <w:tcPr>
            <w:tcW w:w="2268" w:type="dxa"/>
            <w:shd w:val="clear" w:color="auto" w:fill="auto"/>
          </w:tcPr>
          <w:p w14:paraId="1B6C5126" w14:textId="77777777" w:rsidR="00C934BF" w:rsidRPr="00C934BF" w:rsidRDefault="00C934BF" w:rsidP="00C934BF">
            <w:pPr>
              <w:spacing w:before="40" w:after="120"/>
              <w:rPr>
                <w:lang w:val="en-GB"/>
              </w:rPr>
            </w:pPr>
          </w:p>
        </w:tc>
        <w:tc>
          <w:tcPr>
            <w:tcW w:w="2694" w:type="dxa"/>
            <w:shd w:val="clear" w:color="auto" w:fill="auto"/>
          </w:tcPr>
          <w:p w14:paraId="2571E35E" w14:textId="77777777" w:rsidR="00C934BF" w:rsidRPr="00C934BF" w:rsidRDefault="00C934BF" w:rsidP="00C934BF">
            <w:pPr>
              <w:spacing w:before="40" w:after="120"/>
            </w:pPr>
            <w:r w:rsidRPr="00C934BF">
              <w:t>13</w:t>
            </w:r>
            <w:r w:rsidRPr="00C934BF">
              <w:rPr>
                <w:vertAlign w:val="superscript"/>
              </w:rPr>
              <w:t>er</w:t>
            </w:r>
            <w:r w:rsidRPr="00C934BF">
              <w:t xml:space="preserve"> informe periódico</w:t>
            </w:r>
          </w:p>
        </w:tc>
        <w:tc>
          <w:tcPr>
            <w:tcW w:w="2408" w:type="dxa"/>
            <w:shd w:val="clear" w:color="auto" w:fill="auto"/>
          </w:tcPr>
          <w:p w14:paraId="1D2C4858" w14:textId="77777777" w:rsidR="00C934BF" w:rsidRPr="00C934BF" w:rsidRDefault="00C934BF" w:rsidP="00C934BF">
            <w:pPr>
              <w:spacing w:before="40" w:after="120"/>
            </w:pPr>
            <w:r w:rsidRPr="00C934BF">
              <w:t>13 de abril de 2002</w:t>
            </w:r>
          </w:p>
        </w:tc>
      </w:tr>
      <w:tr w:rsidR="00C934BF" w:rsidRPr="00C934BF" w14:paraId="0CAE347F" w14:textId="77777777" w:rsidTr="00C934BF">
        <w:trPr>
          <w:trHeight w:val="240"/>
        </w:trPr>
        <w:tc>
          <w:tcPr>
            <w:tcW w:w="2268" w:type="dxa"/>
            <w:shd w:val="clear" w:color="auto" w:fill="auto"/>
          </w:tcPr>
          <w:p w14:paraId="1EFE053D" w14:textId="77777777" w:rsidR="00C934BF" w:rsidRPr="00C934BF" w:rsidRDefault="00C934BF" w:rsidP="00C934BF">
            <w:pPr>
              <w:spacing w:before="40" w:after="120"/>
              <w:rPr>
                <w:lang w:val="en-GB"/>
              </w:rPr>
            </w:pPr>
          </w:p>
        </w:tc>
        <w:tc>
          <w:tcPr>
            <w:tcW w:w="2694" w:type="dxa"/>
            <w:shd w:val="clear" w:color="auto" w:fill="auto"/>
          </w:tcPr>
          <w:p w14:paraId="121BC39D" w14:textId="77777777" w:rsidR="00C934BF" w:rsidRPr="00C934BF" w:rsidRDefault="00C934BF" w:rsidP="00C934BF">
            <w:pPr>
              <w:spacing w:before="40" w:after="120"/>
            </w:pPr>
            <w:r w:rsidRPr="00C934BF">
              <w:t>14º informe periódico</w:t>
            </w:r>
          </w:p>
        </w:tc>
        <w:tc>
          <w:tcPr>
            <w:tcW w:w="2408" w:type="dxa"/>
            <w:shd w:val="clear" w:color="auto" w:fill="auto"/>
          </w:tcPr>
          <w:p w14:paraId="4E2C1854" w14:textId="77777777" w:rsidR="00C934BF" w:rsidRPr="00C934BF" w:rsidRDefault="00C934BF" w:rsidP="00C934BF">
            <w:pPr>
              <w:spacing w:before="40" w:after="120"/>
            </w:pPr>
            <w:r w:rsidRPr="00C934BF">
              <w:t>13 de abril de 2004</w:t>
            </w:r>
          </w:p>
        </w:tc>
      </w:tr>
      <w:tr w:rsidR="00C934BF" w:rsidRPr="00C934BF" w14:paraId="7F6827C4" w14:textId="77777777" w:rsidTr="00C934BF">
        <w:trPr>
          <w:trHeight w:val="240"/>
        </w:trPr>
        <w:tc>
          <w:tcPr>
            <w:tcW w:w="2268" w:type="dxa"/>
            <w:shd w:val="clear" w:color="auto" w:fill="auto"/>
          </w:tcPr>
          <w:p w14:paraId="1220A7C8" w14:textId="77777777" w:rsidR="00C934BF" w:rsidRPr="00C934BF" w:rsidRDefault="00C934BF" w:rsidP="00C934BF">
            <w:pPr>
              <w:spacing w:before="40" w:after="120"/>
              <w:rPr>
                <w:lang w:val="en-GB"/>
              </w:rPr>
            </w:pPr>
          </w:p>
        </w:tc>
        <w:tc>
          <w:tcPr>
            <w:tcW w:w="2694" w:type="dxa"/>
            <w:shd w:val="clear" w:color="auto" w:fill="auto"/>
          </w:tcPr>
          <w:p w14:paraId="09D16D9D" w14:textId="77777777" w:rsidR="00C934BF" w:rsidRPr="00C934BF" w:rsidRDefault="00C934BF" w:rsidP="00C934BF">
            <w:pPr>
              <w:spacing w:before="40" w:after="120"/>
            </w:pPr>
            <w:r w:rsidRPr="00C934BF">
              <w:t>15º informe periódico</w:t>
            </w:r>
          </w:p>
        </w:tc>
        <w:tc>
          <w:tcPr>
            <w:tcW w:w="2408" w:type="dxa"/>
            <w:shd w:val="clear" w:color="auto" w:fill="auto"/>
          </w:tcPr>
          <w:p w14:paraId="4266DE3A" w14:textId="77777777" w:rsidR="00C934BF" w:rsidRPr="00C934BF" w:rsidRDefault="00C934BF" w:rsidP="00C934BF">
            <w:pPr>
              <w:spacing w:before="40" w:after="120"/>
            </w:pPr>
            <w:r w:rsidRPr="00C934BF">
              <w:t>13 de abril de 2006</w:t>
            </w:r>
          </w:p>
        </w:tc>
      </w:tr>
      <w:tr w:rsidR="00C934BF" w:rsidRPr="00C934BF" w14:paraId="510B58E7" w14:textId="77777777" w:rsidTr="00C934BF">
        <w:trPr>
          <w:trHeight w:val="240"/>
        </w:trPr>
        <w:tc>
          <w:tcPr>
            <w:tcW w:w="2268" w:type="dxa"/>
            <w:shd w:val="clear" w:color="auto" w:fill="auto"/>
          </w:tcPr>
          <w:p w14:paraId="59CA7C18" w14:textId="77777777" w:rsidR="00C934BF" w:rsidRPr="00C934BF" w:rsidRDefault="00C934BF" w:rsidP="00C934BF">
            <w:pPr>
              <w:spacing w:before="40" w:after="120"/>
              <w:rPr>
                <w:lang w:val="en-GB"/>
              </w:rPr>
            </w:pPr>
          </w:p>
        </w:tc>
        <w:tc>
          <w:tcPr>
            <w:tcW w:w="2694" w:type="dxa"/>
            <w:shd w:val="clear" w:color="auto" w:fill="auto"/>
          </w:tcPr>
          <w:p w14:paraId="48078227" w14:textId="77777777" w:rsidR="00C934BF" w:rsidRPr="00C934BF" w:rsidRDefault="00C934BF" w:rsidP="00C934BF">
            <w:pPr>
              <w:spacing w:before="40" w:after="120"/>
            </w:pPr>
            <w:r w:rsidRPr="00C934BF">
              <w:t>16º informe periódico</w:t>
            </w:r>
          </w:p>
        </w:tc>
        <w:tc>
          <w:tcPr>
            <w:tcW w:w="2408" w:type="dxa"/>
            <w:shd w:val="clear" w:color="auto" w:fill="auto"/>
          </w:tcPr>
          <w:p w14:paraId="6318FF69" w14:textId="77777777" w:rsidR="00C934BF" w:rsidRPr="00C934BF" w:rsidRDefault="00C934BF" w:rsidP="00C934BF">
            <w:pPr>
              <w:spacing w:before="40" w:after="120"/>
            </w:pPr>
            <w:r w:rsidRPr="00C934BF">
              <w:t>13 de abril de 2008</w:t>
            </w:r>
          </w:p>
        </w:tc>
      </w:tr>
      <w:tr w:rsidR="00C934BF" w:rsidRPr="00C934BF" w14:paraId="13919BA1" w14:textId="77777777" w:rsidTr="00C934BF">
        <w:trPr>
          <w:trHeight w:val="240"/>
        </w:trPr>
        <w:tc>
          <w:tcPr>
            <w:tcW w:w="2268" w:type="dxa"/>
            <w:shd w:val="clear" w:color="auto" w:fill="auto"/>
          </w:tcPr>
          <w:p w14:paraId="3B5E7620" w14:textId="77777777" w:rsidR="00C934BF" w:rsidRPr="00C934BF" w:rsidRDefault="00C934BF" w:rsidP="00C934BF">
            <w:pPr>
              <w:spacing w:before="40" w:after="120"/>
              <w:rPr>
                <w:lang w:val="en-GB"/>
              </w:rPr>
            </w:pPr>
          </w:p>
        </w:tc>
        <w:tc>
          <w:tcPr>
            <w:tcW w:w="2694" w:type="dxa"/>
            <w:shd w:val="clear" w:color="auto" w:fill="auto"/>
          </w:tcPr>
          <w:p w14:paraId="31E68C28" w14:textId="77777777" w:rsidR="00C934BF" w:rsidRPr="00C934BF" w:rsidRDefault="00C934BF" w:rsidP="00C934BF">
            <w:pPr>
              <w:spacing w:before="40" w:after="120"/>
            </w:pPr>
            <w:r w:rsidRPr="00C934BF">
              <w:t>17º informe periódico</w:t>
            </w:r>
          </w:p>
        </w:tc>
        <w:tc>
          <w:tcPr>
            <w:tcW w:w="2408" w:type="dxa"/>
            <w:shd w:val="clear" w:color="auto" w:fill="auto"/>
          </w:tcPr>
          <w:p w14:paraId="749BAEE6" w14:textId="77777777" w:rsidR="00C934BF" w:rsidRPr="00C934BF" w:rsidRDefault="00C934BF" w:rsidP="00C934BF">
            <w:pPr>
              <w:spacing w:before="40" w:after="120"/>
            </w:pPr>
            <w:r w:rsidRPr="00C934BF">
              <w:t>13 de abril de 2010</w:t>
            </w:r>
          </w:p>
        </w:tc>
      </w:tr>
      <w:tr w:rsidR="00C934BF" w:rsidRPr="00C934BF" w14:paraId="3FACF110" w14:textId="77777777" w:rsidTr="00C934BF">
        <w:trPr>
          <w:trHeight w:val="240"/>
        </w:trPr>
        <w:tc>
          <w:tcPr>
            <w:tcW w:w="2268" w:type="dxa"/>
            <w:shd w:val="clear" w:color="auto" w:fill="auto"/>
          </w:tcPr>
          <w:p w14:paraId="540C1C85" w14:textId="77777777" w:rsidR="00C934BF" w:rsidRPr="00C934BF" w:rsidRDefault="00C934BF" w:rsidP="00C934BF">
            <w:pPr>
              <w:spacing w:before="40" w:after="120"/>
              <w:rPr>
                <w:lang w:val="en-GB"/>
              </w:rPr>
            </w:pPr>
          </w:p>
        </w:tc>
        <w:tc>
          <w:tcPr>
            <w:tcW w:w="2694" w:type="dxa"/>
            <w:shd w:val="clear" w:color="auto" w:fill="auto"/>
          </w:tcPr>
          <w:p w14:paraId="6FAEFA86" w14:textId="77777777" w:rsidR="00C934BF" w:rsidRPr="00C934BF" w:rsidRDefault="00C934BF" w:rsidP="00C934BF">
            <w:pPr>
              <w:spacing w:before="40" w:after="120"/>
            </w:pPr>
            <w:r w:rsidRPr="00C934BF">
              <w:t>18º informe periódico</w:t>
            </w:r>
          </w:p>
        </w:tc>
        <w:tc>
          <w:tcPr>
            <w:tcW w:w="2408" w:type="dxa"/>
            <w:shd w:val="clear" w:color="auto" w:fill="auto"/>
          </w:tcPr>
          <w:p w14:paraId="26CDC936" w14:textId="77777777" w:rsidR="00C934BF" w:rsidRPr="00C934BF" w:rsidRDefault="00C934BF" w:rsidP="00C934BF">
            <w:pPr>
              <w:spacing w:before="40" w:after="120"/>
            </w:pPr>
            <w:r w:rsidRPr="00C934BF">
              <w:t>13 de abril de 2012</w:t>
            </w:r>
          </w:p>
        </w:tc>
      </w:tr>
      <w:tr w:rsidR="00C934BF" w:rsidRPr="00C934BF" w14:paraId="579604A6" w14:textId="77777777" w:rsidTr="00C934BF">
        <w:trPr>
          <w:trHeight w:val="240"/>
        </w:trPr>
        <w:tc>
          <w:tcPr>
            <w:tcW w:w="2268" w:type="dxa"/>
            <w:shd w:val="clear" w:color="auto" w:fill="auto"/>
          </w:tcPr>
          <w:p w14:paraId="68A8C17C" w14:textId="77777777" w:rsidR="00C934BF" w:rsidRPr="00C934BF" w:rsidRDefault="00C934BF" w:rsidP="00C934BF">
            <w:pPr>
              <w:spacing w:before="40" w:after="120"/>
              <w:rPr>
                <w:lang w:val="en-GB"/>
              </w:rPr>
            </w:pPr>
          </w:p>
        </w:tc>
        <w:tc>
          <w:tcPr>
            <w:tcW w:w="2694" w:type="dxa"/>
            <w:shd w:val="clear" w:color="auto" w:fill="auto"/>
          </w:tcPr>
          <w:p w14:paraId="2D13A79C" w14:textId="77777777" w:rsidR="00C934BF" w:rsidRPr="00C934BF" w:rsidRDefault="00C934BF" w:rsidP="00C934BF">
            <w:pPr>
              <w:spacing w:before="40" w:after="120"/>
            </w:pPr>
            <w:r w:rsidRPr="00C934BF">
              <w:t>19º informe periódico</w:t>
            </w:r>
          </w:p>
        </w:tc>
        <w:tc>
          <w:tcPr>
            <w:tcW w:w="2408" w:type="dxa"/>
            <w:shd w:val="clear" w:color="auto" w:fill="auto"/>
          </w:tcPr>
          <w:p w14:paraId="6611E549" w14:textId="77777777" w:rsidR="00C934BF" w:rsidRPr="00C934BF" w:rsidRDefault="00C934BF" w:rsidP="00C934BF">
            <w:pPr>
              <w:spacing w:before="40" w:after="120"/>
            </w:pPr>
            <w:r w:rsidRPr="00C934BF">
              <w:t>13 de abril de 2014</w:t>
            </w:r>
          </w:p>
        </w:tc>
      </w:tr>
      <w:tr w:rsidR="00C934BF" w:rsidRPr="00C934BF" w14:paraId="6950DA8F" w14:textId="77777777" w:rsidTr="00C934BF">
        <w:trPr>
          <w:trHeight w:val="240"/>
        </w:trPr>
        <w:tc>
          <w:tcPr>
            <w:tcW w:w="2268" w:type="dxa"/>
            <w:shd w:val="clear" w:color="auto" w:fill="auto"/>
          </w:tcPr>
          <w:p w14:paraId="313D3A0F" w14:textId="77777777" w:rsidR="00C934BF" w:rsidRPr="00C934BF" w:rsidRDefault="00C934BF" w:rsidP="00C934BF">
            <w:pPr>
              <w:spacing w:before="40" w:after="120"/>
              <w:rPr>
                <w:lang w:val="en-GB"/>
              </w:rPr>
            </w:pPr>
          </w:p>
        </w:tc>
        <w:tc>
          <w:tcPr>
            <w:tcW w:w="2694" w:type="dxa"/>
            <w:shd w:val="clear" w:color="auto" w:fill="auto"/>
          </w:tcPr>
          <w:p w14:paraId="14E91E8E" w14:textId="77777777" w:rsidR="00C934BF" w:rsidRPr="00C934BF" w:rsidRDefault="00C934BF" w:rsidP="00C934BF">
            <w:pPr>
              <w:spacing w:before="40" w:after="120"/>
            </w:pPr>
            <w:r w:rsidRPr="00C934BF">
              <w:t>20º informe periódico</w:t>
            </w:r>
          </w:p>
        </w:tc>
        <w:tc>
          <w:tcPr>
            <w:tcW w:w="2408" w:type="dxa"/>
            <w:shd w:val="clear" w:color="auto" w:fill="auto"/>
          </w:tcPr>
          <w:p w14:paraId="4E45DD8A" w14:textId="77777777" w:rsidR="00C934BF" w:rsidRPr="00C934BF" w:rsidRDefault="00C934BF" w:rsidP="00C934BF">
            <w:pPr>
              <w:spacing w:before="40" w:after="120"/>
            </w:pPr>
            <w:r w:rsidRPr="00C934BF">
              <w:t>13 de abril de 2016</w:t>
            </w:r>
          </w:p>
        </w:tc>
      </w:tr>
      <w:tr w:rsidR="00C934BF" w:rsidRPr="00C934BF" w14:paraId="636EC836" w14:textId="77777777" w:rsidTr="00C934BF">
        <w:trPr>
          <w:trHeight w:val="240"/>
        </w:trPr>
        <w:tc>
          <w:tcPr>
            <w:tcW w:w="2268" w:type="dxa"/>
            <w:shd w:val="clear" w:color="auto" w:fill="auto"/>
          </w:tcPr>
          <w:p w14:paraId="5DDDA193" w14:textId="77777777" w:rsidR="00C934BF" w:rsidRPr="00C934BF" w:rsidRDefault="00C934BF" w:rsidP="00C934BF">
            <w:pPr>
              <w:spacing w:before="40" w:after="120"/>
              <w:rPr>
                <w:lang w:val="en-GB"/>
              </w:rPr>
            </w:pPr>
          </w:p>
        </w:tc>
        <w:tc>
          <w:tcPr>
            <w:tcW w:w="2694" w:type="dxa"/>
            <w:shd w:val="clear" w:color="auto" w:fill="auto"/>
          </w:tcPr>
          <w:p w14:paraId="1A8C6763" w14:textId="77777777" w:rsidR="00C934BF" w:rsidRPr="00C934BF" w:rsidRDefault="00C934BF" w:rsidP="00C934BF">
            <w:pPr>
              <w:spacing w:before="40" w:after="120"/>
            </w:pPr>
            <w:r w:rsidRPr="00C934BF">
              <w:t>21</w:t>
            </w:r>
            <w:r w:rsidRPr="00C934BF">
              <w:rPr>
                <w:vertAlign w:val="superscript"/>
              </w:rPr>
              <w:t>er</w:t>
            </w:r>
            <w:r w:rsidRPr="00C934BF">
              <w:t xml:space="preserve"> informe periódico</w:t>
            </w:r>
          </w:p>
        </w:tc>
        <w:tc>
          <w:tcPr>
            <w:tcW w:w="2408" w:type="dxa"/>
            <w:shd w:val="clear" w:color="auto" w:fill="auto"/>
          </w:tcPr>
          <w:p w14:paraId="1766F26C" w14:textId="77777777" w:rsidR="00C934BF" w:rsidRPr="00C934BF" w:rsidRDefault="00C934BF" w:rsidP="00C934BF">
            <w:pPr>
              <w:spacing w:before="40" w:after="120"/>
            </w:pPr>
            <w:r w:rsidRPr="00C934BF">
              <w:t>13 de abril de 2018</w:t>
            </w:r>
          </w:p>
        </w:tc>
      </w:tr>
      <w:tr w:rsidR="00C934BF" w:rsidRPr="00C934BF" w14:paraId="56342F25" w14:textId="77777777" w:rsidTr="00C934BF">
        <w:trPr>
          <w:trHeight w:val="240"/>
        </w:trPr>
        <w:tc>
          <w:tcPr>
            <w:tcW w:w="2268" w:type="dxa"/>
            <w:shd w:val="clear" w:color="auto" w:fill="auto"/>
          </w:tcPr>
          <w:p w14:paraId="2C03BB8D" w14:textId="77777777" w:rsidR="00C934BF" w:rsidRPr="00C934BF" w:rsidRDefault="00C934BF" w:rsidP="00330372">
            <w:pPr>
              <w:keepNext/>
              <w:keepLines/>
              <w:spacing w:before="40" w:after="120"/>
              <w:rPr>
                <w:lang w:val="en-GB"/>
              </w:rPr>
            </w:pPr>
          </w:p>
        </w:tc>
        <w:tc>
          <w:tcPr>
            <w:tcW w:w="2694" w:type="dxa"/>
            <w:shd w:val="clear" w:color="auto" w:fill="auto"/>
          </w:tcPr>
          <w:p w14:paraId="263ED456" w14:textId="77777777" w:rsidR="00C934BF" w:rsidRPr="00C934BF" w:rsidRDefault="00C934BF" w:rsidP="00330372">
            <w:pPr>
              <w:keepNext/>
              <w:keepLines/>
              <w:spacing w:before="40" w:after="120"/>
            </w:pPr>
            <w:r w:rsidRPr="00C934BF">
              <w:t>22º informe periódico</w:t>
            </w:r>
          </w:p>
        </w:tc>
        <w:tc>
          <w:tcPr>
            <w:tcW w:w="2408" w:type="dxa"/>
            <w:shd w:val="clear" w:color="auto" w:fill="auto"/>
          </w:tcPr>
          <w:p w14:paraId="53649EFD" w14:textId="77777777" w:rsidR="00C934BF" w:rsidRPr="00C934BF" w:rsidRDefault="00C934BF" w:rsidP="00330372">
            <w:pPr>
              <w:keepNext/>
              <w:keepLines/>
              <w:spacing w:before="40" w:after="120"/>
            </w:pPr>
            <w:r w:rsidRPr="00C934BF">
              <w:t>13 de abril de 2020</w:t>
            </w:r>
          </w:p>
        </w:tc>
      </w:tr>
      <w:tr w:rsidR="00C934BF" w:rsidRPr="00C934BF" w14:paraId="72F33703" w14:textId="77777777" w:rsidTr="00C934BF">
        <w:trPr>
          <w:trHeight w:val="240"/>
        </w:trPr>
        <w:tc>
          <w:tcPr>
            <w:tcW w:w="2268" w:type="dxa"/>
            <w:shd w:val="clear" w:color="auto" w:fill="auto"/>
          </w:tcPr>
          <w:p w14:paraId="2B01731D" w14:textId="77777777" w:rsidR="00C934BF" w:rsidRPr="00C934BF" w:rsidRDefault="00C934BF" w:rsidP="00C934BF">
            <w:pPr>
              <w:spacing w:before="40" w:after="120"/>
              <w:rPr>
                <w:lang w:val="en-GB"/>
              </w:rPr>
            </w:pPr>
          </w:p>
        </w:tc>
        <w:tc>
          <w:tcPr>
            <w:tcW w:w="2694" w:type="dxa"/>
            <w:shd w:val="clear" w:color="auto" w:fill="auto"/>
          </w:tcPr>
          <w:p w14:paraId="71A9DCC0" w14:textId="77777777" w:rsidR="00C934BF" w:rsidRPr="00C934BF" w:rsidRDefault="00C934BF" w:rsidP="00C934BF">
            <w:pPr>
              <w:spacing w:before="40" w:after="120"/>
            </w:pPr>
            <w:r w:rsidRPr="00C934BF">
              <w:t>23</w:t>
            </w:r>
            <w:r w:rsidRPr="00C934BF">
              <w:rPr>
                <w:vertAlign w:val="superscript"/>
              </w:rPr>
              <w:t>er</w:t>
            </w:r>
            <w:r w:rsidRPr="00C934BF">
              <w:t xml:space="preserve"> informe periódico</w:t>
            </w:r>
          </w:p>
        </w:tc>
        <w:tc>
          <w:tcPr>
            <w:tcW w:w="2408" w:type="dxa"/>
            <w:shd w:val="clear" w:color="auto" w:fill="auto"/>
          </w:tcPr>
          <w:p w14:paraId="1C869AF4" w14:textId="77777777" w:rsidR="00C934BF" w:rsidRPr="00C934BF" w:rsidRDefault="00C934BF" w:rsidP="00C934BF">
            <w:pPr>
              <w:spacing w:before="40" w:after="120"/>
            </w:pPr>
            <w:r w:rsidRPr="00C934BF">
              <w:t>13 de abril de 2022</w:t>
            </w:r>
          </w:p>
        </w:tc>
      </w:tr>
      <w:tr w:rsidR="007B1EA6" w:rsidRPr="00C934BF" w14:paraId="2EEC0582" w14:textId="77777777" w:rsidTr="008F3CC5">
        <w:trPr>
          <w:trHeight w:val="240"/>
        </w:trPr>
        <w:tc>
          <w:tcPr>
            <w:tcW w:w="2268" w:type="dxa"/>
            <w:shd w:val="clear" w:color="auto" w:fill="auto"/>
          </w:tcPr>
          <w:p w14:paraId="6E9EBE02" w14:textId="2E1EFE2E" w:rsidR="007B1EA6" w:rsidRPr="00C934BF" w:rsidRDefault="007B1EA6" w:rsidP="007B1EA6">
            <w:pPr>
              <w:spacing w:before="40" w:after="120"/>
            </w:pPr>
            <w:r w:rsidRPr="00C934BF">
              <w:t>Guinea-Bissau</w:t>
            </w:r>
          </w:p>
        </w:tc>
        <w:tc>
          <w:tcPr>
            <w:tcW w:w="2694" w:type="dxa"/>
            <w:shd w:val="clear" w:color="auto" w:fill="auto"/>
          </w:tcPr>
          <w:p w14:paraId="5AEC3BB3" w14:textId="7609ED8B" w:rsidR="007B1EA6" w:rsidRPr="00C934BF" w:rsidRDefault="007B1EA6" w:rsidP="007B1EA6">
            <w:pPr>
              <w:spacing w:before="40" w:after="120"/>
            </w:pPr>
            <w:r w:rsidRPr="00C934BF">
              <w:t>Informe inicial</w:t>
            </w:r>
          </w:p>
        </w:tc>
        <w:tc>
          <w:tcPr>
            <w:tcW w:w="2408" w:type="dxa"/>
            <w:shd w:val="clear" w:color="auto" w:fill="auto"/>
          </w:tcPr>
          <w:p w14:paraId="33BB2E4D" w14:textId="75EAEE98" w:rsidR="007B1EA6" w:rsidRPr="00C934BF" w:rsidRDefault="007B1EA6" w:rsidP="007B1EA6">
            <w:pPr>
              <w:spacing w:before="40" w:after="120"/>
            </w:pPr>
            <w:r w:rsidRPr="00C934BF">
              <w:t>1 de diciembre de 2011</w:t>
            </w:r>
          </w:p>
        </w:tc>
      </w:tr>
      <w:tr w:rsidR="007B1EA6" w:rsidRPr="00C934BF" w14:paraId="0B341484" w14:textId="77777777" w:rsidTr="008F3CC5">
        <w:trPr>
          <w:trHeight w:val="240"/>
        </w:trPr>
        <w:tc>
          <w:tcPr>
            <w:tcW w:w="2268" w:type="dxa"/>
            <w:shd w:val="clear" w:color="auto" w:fill="auto"/>
          </w:tcPr>
          <w:p w14:paraId="2F9C1548" w14:textId="77777777" w:rsidR="007B1EA6" w:rsidRPr="00C934BF" w:rsidRDefault="007B1EA6" w:rsidP="007B1EA6">
            <w:pPr>
              <w:spacing w:before="40" w:after="120"/>
            </w:pPr>
          </w:p>
        </w:tc>
        <w:tc>
          <w:tcPr>
            <w:tcW w:w="2694" w:type="dxa"/>
            <w:shd w:val="clear" w:color="auto" w:fill="auto"/>
          </w:tcPr>
          <w:p w14:paraId="11E948D2" w14:textId="50D03C39" w:rsidR="007B1EA6" w:rsidRPr="00C934BF" w:rsidRDefault="007B1EA6" w:rsidP="007B1EA6">
            <w:pPr>
              <w:spacing w:before="40" w:after="120"/>
            </w:pPr>
            <w:r w:rsidRPr="00C934BF">
              <w:t>Segundo informe periódico</w:t>
            </w:r>
          </w:p>
        </w:tc>
        <w:tc>
          <w:tcPr>
            <w:tcW w:w="2408" w:type="dxa"/>
            <w:shd w:val="clear" w:color="auto" w:fill="auto"/>
          </w:tcPr>
          <w:p w14:paraId="3D9B55B7" w14:textId="5FA32C0C" w:rsidR="007B1EA6" w:rsidRPr="00C934BF" w:rsidRDefault="007B1EA6" w:rsidP="007B1EA6">
            <w:pPr>
              <w:spacing w:before="40" w:after="120"/>
            </w:pPr>
            <w:r w:rsidRPr="00C934BF">
              <w:t>1 de diciembre de 2013</w:t>
            </w:r>
          </w:p>
        </w:tc>
      </w:tr>
      <w:tr w:rsidR="007B1EA6" w:rsidRPr="00C934BF" w14:paraId="05473D1B" w14:textId="77777777" w:rsidTr="008F3CC5">
        <w:trPr>
          <w:trHeight w:val="240"/>
        </w:trPr>
        <w:tc>
          <w:tcPr>
            <w:tcW w:w="2268" w:type="dxa"/>
            <w:shd w:val="clear" w:color="auto" w:fill="auto"/>
          </w:tcPr>
          <w:p w14:paraId="6803C6EB" w14:textId="77777777" w:rsidR="007B1EA6" w:rsidRPr="00C934BF" w:rsidRDefault="007B1EA6" w:rsidP="007B1EA6">
            <w:pPr>
              <w:spacing w:before="40" w:after="120"/>
            </w:pPr>
          </w:p>
        </w:tc>
        <w:tc>
          <w:tcPr>
            <w:tcW w:w="2694" w:type="dxa"/>
            <w:shd w:val="clear" w:color="auto" w:fill="auto"/>
          </w:tcPr>
          <w:p w14:paraId="73F323B3" w14:textId="11DDC44B" w:rsidR="007B1EA6" w:rsidRPr="00C934BF" w:rsidRDefault="007B1EA6" w:rsidP="007B1EA6">
            <w:pPr>
              <w:spacing w:before="40" w:after="120"/>
            </w:pPr>
            <w:r w:rsidRPr="00C934BF">
              <w:t>Tercer informe periódico</w:t>
            </w:r>
          </w:p>
        </w:tc>
        <w:tc>
          <w:tcPr>
            <w:tcW w:w="2408" w:type="dxa"/>
            <w:shd w:val="clear" w:color="auto" w:fill="auto"/>
          </w:tcPr>
          <w:p w14:paraId="51AD6D4E" w14:textId="03C0355C" w:rsidR="007B1EA6" w:rsidRPr="00C934BF" w:rsidRDefault="007B1EA6" w:rsidP="007B1EA6">
            <w:pPr>
              <w:spacing w:before="40" w:after="120"/>
            </w:pPr>
            <w:r w:rsidRPr="00C934BF">
              <w:t>1 de diciembre de 2015</w:t>
            </w:r>
          </w:p>
        </w:tc>
      </w:tr>
      <w:tr w:rsidR="007B1EA6" w:rsidRPr="00C934BF" w14:paraId="2CA84EFE" w14:textId="77777777" w:rsidTr="008F3CC5">
        <w:trPr>
          <w:trHeight w:val="240"/>
        </w:trPr>
        <w:tc>
          <w:tcPr>
            <w:tcW w:w="2268" w:type="dxa"/>
            <w:shd w:val="clear" w:color="auto" w:fill="auto"/>
          </w:tcPr>
          <w:p w14:paraId="7BA8DA69" w14:textId="77777777" w:rsidR="007B1EA6" w:rsidRPr="00C934BF" w:rsidRDefault="007B1EA6" w:rsidP="007B1EA6">
            <w:pPr>
              <w:spacing w:before="40" w:after="120"/>
            </w:pPr>
          </w:p>
        </w:tc>
        <w:tc>
          <w:tcPr>
            <w:tcW w:w="2694" w:type="dxa"/>
            <w:shd w:val="clear" w:color="auto" w:fill="auto"/>
          </w:tcPr>
          <w:p w14:paraId="17CFDCF7" w14:textId="7FCBC22A" w:rsidR="007B1EA6" w:rsidRPr="00C934BF" w:rsidRDefault="007B1EA6" w:rsidP="007B1EA6">
            <w:pPr>
              <w:spacing w:before="40" w:after="120"/>
            </w:pPr>
            <w:r w:rsidRPr="00C934BF">
              <w:t>Cuarto informe periódico</w:t>
            </w:r>
          </w:p>
        </w:tc>
        <w:tc>
          <w:tcPr>
            <w:tcW w:w="2408" w:type="dxa"/>
            <w:shd w:val="clear" w:color="auto" w:fill="auto"/>
          </w:tcPr>
          <w:p w14:paraId="1C5CBC16" w14:textId="46E4CADB" w:rsidR="007B1EA6" w:rsidRPr="00C934BF" w:rsidRDefault="007B1EA6" w:rsidP="007B1EA6">
            <w:pPr>
              <w:spacing w:before="40" w:after="120"/>
            </w:pPr>
            <w:r w:rsidRPr="00C934BF">
              <w:t>1 de diciembre de 2017</w:t>
            </w:r>
          </w:p>
        </w:tc>
      </w:tr>
      <w:tr w:rsidR="007B1EA6" w:rsidRPr="00C934BF" w14:paraId="79D36CA5" w14:textId="77777777" w:rsidTr="00C934BF">
        <w:trPr>
          <w:trHeight w:val="240"/>
        </w:trPr>
        <w:tc>
          <w:tcPr>
            <w:tcW w:w="2268" w:type="dxa"/>
            <w:shd w:val="clear" w:color="auto" w:fill="auto"/>
          </w:tcPr>
          <w:p w14:paraId="7B6787C4" w14:textId="77777777" w:rsidR="007B1EA6" w:rsidRPr="00C934BF" w:rsidRDefault="007B1EA6" w:rsidP="007B1EA6">
            <w:pPr>
              <w:spacing w:before="40" w:after="120"/>
            </w:pPr>
          </w:p>
        </w:tc>
        <w:tc>
          <w:tcPr>
            <w:tcW w:w="2694" w:type="dxa"/>
            <w:shd w:val="clear" w:color="auto" w:fill="auto"/>
          </w:tcPr>
          <w:p w14:paraId="4DD06203" w14:textId="5247084D" w:rsidR="007B1EA6" w:rsidRPr="00C934BF" w:rsidRDefault="007B1EA6" w:rsidP="007B1EA6">
            <w:pPr>
              <w:spacing w:before="40" w:after="120"/>
            </w:pPr>
            <w:r w:rsidRPr="00C934BF">
              <w:t>Quinto informe periódico</w:t>
            </w:r>
          </w:p>
        </w:tc>
        <w:tc>
          <w:tcPr>
            <w:tcW w:w="2408" w:type="dxa"/>
            <w:shd w:val="clear" w:color="auto" w:fill="auto"/>
          </w:tcPr>
          <w:p w14:paraId="4E4CF803" w14:textId="0A165C86" w:rsidR="007B1EA6" w:rsidRPr="00C934BF" w:rsidRDefault="007B1EA6" w:rsidP="007B1EA6">
            <w:pPr>
              <w:spacing w:before="40" w:after="120"/>
            </w:pPr>
            <w:r w:rsidRPr="00C934BF">
              <w:t>1 de diciembre de 2019</w:t>
            </w:r>
          </w:p>
        </w:tc>
      </w:tr>
      <w:tr w:rsidR="007B1EA6" w:rsidRPr="00C934BF" w14:paraId="451715DD" w14:textId="77777777" w:rsidTr="00C934BF">
        <w:trPr>
          <w:trHeight w:val="240"/>
        </w:trPr>
        <w:tc>
          <w:tcPr>
            <w:tcW w:w="2268" w:type="dxa"/>
            <w:shd w:val="clear" w:color="auto" w:fill="auto"/>
          </w:tcPr>
          <w:p w14:paraId="2BC707FE" w14:textId="77777777" w:rsidR="007B1EA6" w:rsidRPr="00C934BF" w:rsidRDefault="007B1EA6" w:rsidP="007B1EA6">
            <w:pPr>
              <w:spacing w:before="40" w:after="120"/>
            </w:pPr>
          </w:p>
        </w:tc>
        <w:tc>
          <w:tcPr>
            <w:tcW w:w="2694" w:type="dxa"/>
            <w:shd w:val="clear" w:color="auto" w:fill="auto"/>
          </w:tcPr>
          <w:p w14:paraId="0D8A74F7" w14:textId="16E83F66" w:rsidR="007B1EA6" w:rsidRPr="00C934BF" w:rsidRDefault="007B1EA6" w:rsidP="007B1EA6">
            <w:pPr>
              <w:spacing w:before="40" w:after="120"/>
            </w:pPr>
            <w:r w:rsidRPr="00C934BF">
              <w:t>Sexto informe periódico</w:t>
            </w:r>
          </w:p>
        </w:tc>
        <w:tc>
          <w:tcPr>
            <w:tcW w:w="2408" w:type="dxa"/>
            <w:shd w:val="clear" w:color="auto" w:fill="auto"/>
          </w:tcPr>
          <w:p w14:paraId="13B5EB78" w14:textId="66D4E0CD" w:rsidR="007B1EA6" w:rsidRPr="00C934BF" w:rsidRDefault="007B1EA6" w:rsidP="007B1EA6">
            <w:pPr>
              <w:spacing w:before="40" w:after="120"/>
            </w:pPr>
            <w:r w:rsidRPr="00C934BF">
              <w:t>1 de diciembre de 2021</w:t>
            </w:r>
          </w:p>
        </w:tc>
      </w:tr>
      <w:tr w:rsidR="007B1EA6" w:rsidRPr="00C934BF" w14:paraId="22835B46" w14:textId="77777777" w:rsidTr="00C934BF">
        <w:trPr>
          <w:trHeight w:val="240"/>
        </w:trPr>
        <w:tc>
          <w:tcPr>
            <w:tcW w:w="2268" w:type="dxa"/>
            <w:shd w:val="clear" w:color="auto" w:fill="auto"/>
          </w:tcPr>
          <w:p w14:paraId="77926D04" w14:textId="77777777" w:rsidR="007B1EA6" w:rsidRPr="00C934BF" w:rsidRDefault="007B1EA6" w:rsidP="007B1EA6">
            <w:pPr>
              <w:spacing w:before="40" w:after="120"/>
              <w:rPr>
                <w:lang w:val="en-GB"/>
              </w:rPr>
            </w:pPr>
            <w:r w:rsidRPr="00C934BF">
              <w:t>Guinea Ecuatorial</w:t>
            </w:r>
          </w:p>
        </w:tc>
        <w:tc>
          <w:tcPr>
            <w:tcW w:w="2694" w:type="dxa"/>
            <w:shd w:val="clear" w:color="auto" w:fill="auto"/>
          </w:tcPr>
          <w:p w14:paraId="476D2744" w14:textId="77777777" w:rsidR="007B1EA6" w:rsidRPr="00C934BF" w:rsidRDefault="007B1EA6" w:rsidP="007B1EA6">
            <w:pPr>
              <w:spacing w:before="40" w:after="120"/>
              <w:rPr>
                <w:lang w:val="en-GB"/>
              </w:rPr>
            </w:pPr>
            <w:r w:rsidRPr="00C934BF">
              <w:t>Informe inicial</w:t>
            </w:r>
          </w:p>
        </w:tc>
        <w:tc>
          <w:tcPr>
            <w:tcW w:w="2408" w:type="dxa"/>
            <w:shd w:val="clear" w:color="auto" w:fill="auto"/>
          </w:tcPr>
          <w:p w14:paraId="41883C70" w14:textId="77777777" w:rsidR="007B1EA6" w:rsidRPr="00C934BF" w:rsidRDefault="007B1EA6" w:rsidP="007B1EA6">
            <w:pPr>
              <w:spacing w:before="40" w:after="120"/>
              <w:rPr>
                <w:lang w:val="en-GB"/>
              </w:rPr>
            </w:pPr>
            <w:r w:rsidRPr="00C934BF">
              <w:t>8 de noviembre de 2003</w:t>
            </w:r>
          </w:p>
        </w:tc>
      </w:tr>
      <w:tr w:rsidR="007B1EA6" w:rsidRPr="00C934BF" w14:paraId="4401A615" w14:textId="77777777" w:rsidTr="00C934BF">
        <w:trPr>
          <w:trHeight w:val="240"/>
        </w:trPr>
        <w:tc>
          <w:tcPr>
            <w:tcW w:w="2268" w:type="dxa"/>
            <w:shd w:val="clear" w:color="auto" w:fill="auto"/>
          </w:tcPr>
          <w:p w14:paraId="245143F4" w14:textId="77777777" w:rsidR="007B1EA6" w:rsidRPr="00C934BF" w:rsidRDefault="007B1EA6" w:rsidP="007B1EA6">
            <w:pPr>
              <w:spacing w:before="40" w:after="120"/>
              <w:rPr>
                <w:lang w:val="en-GB"/>
              </w:rPr>
            </w:pPr>
          </w:p>
        </w:tc>
        <w:tc>
          <w:tcPr>
            <w:tcW w:w="2694" w:type="dxa"/>
            <w:shd w:val="clear" w:color="auto" w:fill="auto"/>
          </w:tcPr>
          <w:p w14:paraId="5CA8B1F8" w14:textId="77777777" w:rsidR="007B1EA6" w:rsidRPr="00C934BF" w:rsidRDefault="007B1EA6" w:rsidP="007B1EA6">
            <w:pPr>
              <w:spacing w:before="40" w:after="120"/>
              <w:rPr>
                <w:lang w:val="en-GB"/>
              </w:rPr>
            </w:pPr>
            <w:r w:rsidRPr="00C934BF">
              <w:t>Segundo informe periódico</w:t>
            </w:r>
          </w:p>
        </w:tc>
        <w:tc>
          <w:tcPr>
            <w:tcW w:w="2408" w:type="dxa"/>
            <w:shd w:val="clear" w:color="auto" w:fill="auto"/>
          </w:tcPr>
          <w:p w14:paraId="4EC05820" w14:textId="77777777" w:rsidR="007B1EA6" w:rsidRPr="00C934BF" w:rsidRDefault="007B1EA6" w:rsidP="007B1EA6">
            <w:pPr>
              <w:spacing w:before="40" w:after="120"/>
              <w:rPr>
                <w:lang w:val="en-GB"/>
              </w:rPr>
            </w:pPr>
            <w:r w:rsidRPr="00C934BF">
              <w:t>8 de noviembre de 2005</w:t>
            </w:r>
          </w:p>
        </w:tc>
      </w:tr>
      <w:tr w:rsidR="007B1EA6" w:rsidRPr="00C934BF" w14:paraId="58A17D49" w14:textId="77777777" w:rsidTr="00C934BF">
        <w:trPr>
          <w:trHeight w:val="240"/>
        </w:trPr>
        <w:tc>
          <w:tcPr>
            <w:tcW w:w="2268" w:type="dxa"/>
            <w:shd w:val="clear" w:color="auto" w:fill="auto"/>
          </w:tcPr>
          <w:p w14:paraId="0E4D4108" w14:textId="77777777" w:rsidR="007B1EA6" w:rsidRPr="00C934BF" w:rsidRDefault="007B1EA6" w:rsidP="007B1EA6">
            <w:pPr>
              <w:spacing w:before="40" w:after="120"/>
              <w:rPr>
                <w:lang w:val="en-GB"/>
              </w:rPr>
            </w:pPr>
          </w:p>
        </w:tc>
        <w:tc>
          <w:tcPr>
            <w:tcW w:w="2694" w:type="dxa"/>
            <w:shd w:val="clear" w:color="auto" w:fill="auto"/>
          </w:tcPr>
          <w:p w14:paraId="44C49BBC" w14:textId="77777777" w:rsidR="007B1EA6" w:rsidRPr="00C934BF" w:rsidRDefault="007B1EA6" w:rsidP="007B1EA6">
            <w:pPr>
              <w:spacing w:before="40" w:after="120"/>
              <w:rPr>
                <w:lang w:val="en-GB"/>
              </w:rPr>
            </w:pPr>
            <w:r w:rsidRPr="00C934BF">
              <w:t>Tercer informe periódico</w:t>
            </w:r>
          </w:p>
        </w:tc>
        <w:tc>
          <w:tcPr>
            <w:tcW w:w="2408" w:type="dxa"/>
            <w:shd w:val="clear" w:color="auto" w:fill="auto"/>
          </w:tcPr>
          <w:p w14:paraId="45974E3E" w14:textId="77777777" w:rsidR="007B1EA6" w:rsidRPr="00C934BF" w:rsidRDefault="007B1EA6" w:rsidP="007B1EA6">
            <w:pPr>
              <w:spacing w:before="40" w:after="120"/>
              <w:rPr>
                <w:lang w:val="en-GB"/>
              </w:rPr>
            </w:pPr>
            <w:r w:rsidRPr="00C934BF">
              <w:t>8 de noviembre de 2007</w:t>
            </w:r>
          </w:p>
        </w:tc>
      </w:tr>
      <w:tr w:rsidR="007B1EA6" w:rsidRPr="00C934BF" w14:paraId="29056F04" w14:textId="77777777" w:rsidTr="00C934BF">
        <w:trPr>
          <w:trHeight w:val="240"/>
        </w:trPr>
        <w:tc>
          <w:tcPr>
            <w:tcW w:w="2268" w:type="dxa"/>
            <w:shd w:val="clear" w:color="auto" w:fill="auto"/>
          </w:tcPr>
          <w:p w14:paraId="46502E6A" w14:textId="77777777" w:rsidR="007B1EA6" w:rsidRPr="00C934BF" w:rsidRDefault="007B1EA6" w:rsidP="007B1EA6">
            <w:pPr>
              <w:spacing w:before="40" w:after="120"/>
              <w:rPr>
                <w:lang w:val="en-GB"/>
              </w:rPr>
            </w:pPr>
          </w:p>
        </w:tc>
        <w:tc>
          <w:tcPr>
            <w:tcW w:w="2694" w:type="dxa"/>
            <w:shd w:val="clear" w:color="auto" w:fill="auto"/>
          </w:tcPr>
          <w:p w14:paraId="0D116AA2" w14:textId="77777777" w:rsidR="007B1EA6" w:rsidRPr="00C934BF" w:rsidRDefault="007B1EA6" w:rsidP="007B1EA6">
            <w:pPr>
              <w:spacing w:before="40" w:after="120"/>
              <w:rPr>
                <w:lang w:val="en-GB"/>
              </w:rPr>
            </w:pPr>
            <w:r w:rsidRPr="00C934BF">
              <w:t>Cuarto informe periódico</w:t>
            </w:r>
          </w:p>
        </w:tc>
        <w:tc>
          <w:tcPr>
            <w:tcW w:w="2408" w:type="dxa"/>
            <w:shd w:val="clear" w:color="auto" w:fill="auto"/>
          </w:tcPr>
          <w:p w14:paraId="70347F52" w14:textId="77777777" w:rsidR="007B1EA6" w:rsidRPr="00C934BF" w:rsidRDefault="007B1EA6" w:rsidP="007B1EA6">
            <w:pPr>
              <w:spacing w:before="40" w:after="120"/>
              <w:rPr>
                <w:lang w:val="en-GB"/>
              </w:rPr>
            </w:pPr>
            <w:r w:rsidRPr="00C934BF">
              <w:t>8 de noviembre de 2009</w:t>
            </w:r>
          </w:p>
        </w:tc>
      </w:tr>
      <w:tr w:rsidR="007B1EA6" w:rsidRPr="00C934BF" w14:paraId="74EBD381" w14:textId="77777777" w:rsidTr="00C934BF">
        <w:trPr>
          <w:trHeight w:val="240"/>
        </w:trPr>
        <w:tc>
          <w:tcPr>
            <w:tcW w:w="2268" w:type="dxa"/>
            <w:shd w:val="clear" w:color="auto" w:fill="auto"/>
          </w:tcPr>
          <w:p w14:paraId="5080BA9A" w14:textId="77777777" w:rsidR="007B1EA6" w:rsidRPr="00C934BF" w:rsidRDefault="007B1EA6" w:rsidP="007B1EA6">
            <w:pPr>
              <w:spacing w:before="40" w:after="120"/>
              <w:rPr>
                <w:lang w:val="en-GB"/>
              </w:rPr>
            </w:pPr>
          </w:p>
        </w:tc>
        <w:tc>
          <w:tcPr>
            <w:tcW w:w="2694" w:type="dxa"/>
            <w:shd w:val="clear" w:color="auto" w:fill="auto"/>
          </w:tcPr>
          <w:p w14:paraId="75839117" w14:textId="77777777" w:rsidR="007B1EA6" w:rsidRPr="00C934BF" w:rsidRDefault="007B1EA6" w:rsidP="007B1EA6">
            <w:pPr>
              <w:spacing w:before="40" w:after="120"/>
              <w:rPr>
                <w:lang w:val="en-GB"/>
              </w:rPr>
            </w:pPr>
            <w:r w:rsidRPr="00C934BF">
              <w:t>Quinto informe periódico</w:t>
            </w:r>
          </w:p>
        </w:tc>
        <w:tc>
          <w:tcPr>
            <w:tcW w:w="2408" w:type="dxa"/>
            <w:shd w:val="clear" w:color="auto" w:fill="auto"/>
          </w:tcPr>
          <w:p w14:paraId="536215D1" w14:textId="77777777" w:rsidR="007B1EA6" w:rsidRPr="00C934BF" w:rsidRDefault="007B1EA6" w:rsidP="007B1EA6">
            <w:pPr>
              <w:spacing w:before="40" w:after="120"/>
              <w:rPr>
                <w:lang w:val="en-GB"/>
              </w:rPr>
            </w:pPr>
            <w:r w:rsidRPr="00C934BF">
              <w:t>8 de noviembre de 2011</w:t>
            </w:r>
          </w:p>
        </w:tc>
      </w:tr>
      <w:tr w:rsidR="007B1EA6" w:rsidRPr="00C934BF" w14:paraId="23450DED" w14:textId="77777777" w:rsidTr="00C934BF">
        <w:trPr>
          <w:trHeight w:val="240"/>
        </w:trPr>
        <w:tc>
          <w:tcPr>
            <w:tcW w:w="2268" w:type="dxa"/>
            <w:shd w:val="clear" w:color="auto" w:fill="auto"/>
          </w:tcPr>
          <w:p w14:paraId="161E013D" w14:textId="77777777" w:rsidR="007B1EA6" w:rsidRPr="00C934BF" w:rsidRDefault="007B1EA6" w:rsidP="007B1EA6">
            <w:pPr>
              <w:spacing w:before="40" w:after="120"/>
              <w:rPr>
                <w:lang w:val="en-GB"/>
              </w:rPr>
            </w:pPr>
          </w:p>
        </w:tc>
        <w:tc>
          <w:tcPr>
            <w:tcW w:w="2694" w:type="dxa"/>
            <w:shd w:val="clear" w:color="auto" w:fill="auto"/>
          </w:tcPr>
          <w:p w14:paraId="182240ED" w14:textId="77777777" w:rsidR="007B1EA6" w:rsidRPr="00C934BF" w:rsidRDefault="007B1EA6" w:rsidP="007B1EA6">
            <w:pPr>
              <w:spacing w:before="40" w:after="120"/>
              <w:rPr>
                <w:lang w:val="en-GB"/>
              </w:rPr>
            </w:pPr>
            <w:r w:rsidRPr="00C934BF">
              <w:t>Sexto informe periódico</w:t>
            </w:r>
          </w:p>
        </w:tc>
        <w:tc>
          <w:tcPr>
            <w:tcW w:w="2408" w:type="dxa"/>
            <w:shd w:val="clear" w:color="auto" w:fill="auto"/>
          </w:tcPr>
          <w:p w14:paraId="75218DAD" w14:textId="77777777" w:rsidR="007B1EA6" w:rsidRPr="00C934BF" w:rsidRDefault="007B1EA6" w:rsidP="007B1EA6">
            <w:pPr>
              <w:spacing w:before="40" w:after="120"/>
              <w:rPr>
                <w:lang w:val="en-GB"/>
              </w:rPr>
            </w:pPr>
            <w:r w:rsidRPr="00C934BF">
              <w:t>8 de noviembre de 2013</w:t>
            </w:r>
          </w:p>
        </w:tc>
      </w:tr>
      <w:tr w:rsidR="007B1EA6" w:rsidRPr="00C934BF" w14:paraId="6B3505B2" w14:textId="77777777" w:rsidTr="00C934BF">
        <w:trPr>
          <w:trHeight w:val="240"/>
        </w:trPr>
        <w:tc>
          <w:tcPr>
            <w:tcW w:w="2268" w:type="dxa"/>
            <w:shd w:val="clear" w:color="auto" w:fill="auto"/>
          </w:tcPr>
          <w:p w14:paraId="2B33FC1D" w14:textId="77777777" w:rsidR="007B1EA6" w:rsidRPr="00C934BF" w:rsidRDefault="007B1EA6" w:rsidP="007B1EA6">
            <w:pPr>
              <w:spacing w:before="40" w:after="120"/>
              <w:rPr>
                <w:lang w:val="en-GB"/>
              </w:rPr>
            </w:pPr>
          </w:p>
        </w:tc>
        <w:tc>
          <w:tcPr>
            <w:tcW w:w="2694" w:type="dxa"/>
            <w:shd w:val="clear" w:color="auto" w:fill="auto"/>
          </w:tcPr>
          <w:p w14:paraId="045BB529" w14:textId="77777777" w:rsidR="007B1EA6" w:rsidRPr="00C934BF" w:rsidRDefault="007B1EA6" w:rsidP="007B1EA6">
            <w:pPr>
              <w:spacing w:before="40" w:after="120"/>
              <w:rPr>
                <w:lang w:val="en-GB"/>
              </w:rPr>
            </w:pPr>
            <w:r w:rsidRPr="00C934BF">
              <w:t>Séptimo informe periódico</w:t>
            </w:r>
          </w:p>
        </w:tc>
        <w:tc>
          <w:tcPr>
            <w:tcW w:w="2408" w:type="dxa"/>
            <w:shd w:val="clear" w:color="auto" w:fill="auto"/>
          </w:tcPr>
          <w:p w14:paraId="4D41AA74" w14:textId="77777777" w:rsidR="007B1EA6" w:rsidRPr="00C934BF" w:rsidRDefault="007B1EA6" w:rsidP="007B1EA6">
            <w:pPr>
              <w:spacing w:before="40" w:after="120"/>
              <w:rPr>
                <w:lang w:val="en-GB"/>
              </w:rPr>
            </w:pPr>
            <w:r w:rsidRPr="00C934BF">
              <w:t>8 de noviembre de 2015</w:t>
            </w:r>
          </w:p>
        </w:tc>
      </w:tr>
      <w:tr w:rsidR="007B1EA6" w:rsidRPr="00C934BF" w14:paraId="56A79662" w14:textId="77777777" w:rsidTr="00C934BF">
        <w:trPr>
          <w:trHeight w:val="240"/>
        </w:trPr>
        <w:tc>
          <w:tcPr>
            <w:tcW w:w="2268" w:type="dxa"/>
            <w:shd w:val="clear" w:color="auto" w:fill="auto"/>
          </w:tcPr>
          <w:p w14:paraId="6C286A88" w14:textId="77777777" w:rsidR="007B1EA6" w:rsidRPr="00C934BF" w:rsidRDefault="007B1EA6" w:rsidP="007B1EA6">
            <w:pPr>
              <w:spacing w:before="40" w:after="120"/>
              <w:rPr>
                <w:lang w:val="en-GB"/>
              </w:rPr>
            </w:pPr>
          </w:p>
        </w:tc>
        <w:tc>
          <w:tcPr>
            <w:tcW w:w="2694" w:type="dxa"/>
            <w:shd w:val="clear" w:color="auto" w:fill="auto"/>
          </w:tcPr>
          <w:p w14:paraId="658BE0C2" w14:textId="77777777" w:rsidR="007B1EA6" w:rsidRPr="00C934BF" w:rsidRDefault="007B1EA6" w:rsidP="007B1EA6">
            <w:pPr>
              <w:spacing w:before="40" w:after="120"/>
              <w:rPr>
                <w:lang w:val="en-GB"/>
              </w:rPr>
            </w:pPr>
            <w:r w:rsidRPr="00C934BF">
              <w:t>Octavo informe periódico</w:t>
            </w:r>
          </w:p>
        </w:tc>
        <w:tc>
          <w:tcPr>
            <w:tcW w:w="2408" w:type="dxa"/>
            <w:shd w:val="clear" w:color="auto" w:fill="auto"/>
          </w:tcPr>
          <w:p w14:paraId="423A6E55" w14:textId="77777777" w:rsidR="007B1EA6" w:rsidRPr="00C934BF" w:rsidRDefault="007B1EA6" w:rsidP="007B1EA6">
            <w:pPr>
              <w:spacing w:before="40" w:after="120"/>
              <w:rPr>
                <w:lang w:val="en-GB"/>
              </w:rPr>
            </w:pPr>
            <w:r w:rsidRPr="00C934BF">
              <w:t>8 de noviembre de 2017</w:t>
            </w:r>
          </w:p>
        </w:tc>
      </w:tr>
      <w:tr w:rsidR="007B1EA6" w:rsidRPr="00C934BF" w14:paraId="52CE7F42" w14:textId="77777777" w:rsidTr="00C934BF">
        <w:trPr>
          <w:trHeight w:val="240"/>
        </w:trPr>
        <w:tc>
          <w:tcPr>
            <w:tcW w:w="2268" w:type="dxa"/>
            <w:shd w:val="clear" w:color="auto" w:fill="auto"/>
          </w:tcPr>
          <w:p w14:paraId="76410FD4" w14:textId="77777777" w:rsidR="007B1EA6" w:rsidRPr="00C934BF" w:rsidRDefault="007B1EA6" w:rsidP="007B1EA6">
            <w:pPr>
              <w:spacing w:before="40" w:after="120"/>
              <w:rPr>
                <w:lang w:val="en-GB"/>
              </w:rPr>
            </w:pPr>
          </w:p>
        </w:tc>
        <w:tc>
          <w:tcPr>
            <w:tcW w:w="2694" w:type="dxa"/>
            <w:shd w:val="clear" w:color="auto" w:fill="auto"/>
          </w:tcPr>
          <w:p w14:paraId="39093D3D" w14:textId="77777777" w:rsidR="007B1EA6" w:rsidRPr="00C934BF" w:rsidRDefault="007B1EA6" w:rsidP="007B1EA6">
            <w:pPr>
              <w:spacing w:before="40" w:after="120"/>
              <w:rPr>
                <w:lang w:val="en-GB"/>
              </w:rPr>
            </w:pPr>
            <w:r w:rsidRPr="00C934BF">
              <w:t>Noveno informe periódico</w:t>
            </w:r>
          </w:p>
        </w:tc>
        <w:tc>
          <w:tcPr>
            <w:tcW w:w="2408" w:type="dxa"/>
            <w:shd w:val="clear" w:color="auto" w:fill="auto"/>
          </w:tcPr>
          <w:p w14:paraId="327F2580" w14:textId="77777777" w:rsidR="007B1EA6" w:rsidRPr="00C934BF" w:rsidRDefault="007B1EA6" w:rsidP="007B1EA6">
            <w:pPr>
              <w:spacing w:before="40" w:after="120"/>
              <w:rPr>
                <w:lang w:val="en-GB"/>
              </w:rPr>
            </w:pPr>
            <w:r w:rsidRPr="00C934BF">
              <w:t>8 de noviembre de 2019</w:t>
            </w:r>
          </w:p>
        </w:tc>
      </w:tr>
      <w:tr w:rsidR="007B1EA6" w:rsidRPr="00C934BF" w14:paraId="57B9D5E0" w14:textId="77777777" w:rsidTr="00C934BF">
        <w:trPr>
          <w:trHeight w:val="240"/>
        </w:trPr>
        <w:tc>
          <w:tcPr>
            <w:tcW w:w="2268" w:type="dxa"/>
            <w:shd w:val="clear" w:color="auto" w:fill="auto"/>
          </w:tcPr>
          <w:p w14:paraId="56F4E60F" w14:textId="77777777" w:rsidR="007B1EA6" w:rsidRPr="00C934BF" w:rsidRDefault="007B1EA6" w:rsidP="007B1EA6">
            <w:pPr>
              <w:spacing w:before="40" w:after="120"/>
              <w:rPr>
                <w:lang w:val="en-GB"/>
              </w:rPr>
            </w:pPr>
          </w:p>
        </w:tc>
        <w:tc>
          <w:tcPr>
            <w:tcW w:w="2694" w:type="dxa"/>
            <w:shd w:val="clear" w:color="auto" w:fill="auto"/>
          </w:tcPr>
          <w:p w14:paraId="0C2ABA8C" w14:textId="77777777" w:rsidR="007B1EA6" w:rsidRPr="00C934BF" w:rsidRDefault="007B1EA6" w:rsidP="007B1EA6">
            <w:pPr>
              <w:spacing w:before="40" w:after="120"/>
              <w:rPr>
                <w:lang w:val="en-GB"/>
              </w:rPr>
            </w:pPr>
            <w:r w:rsidRPr="00C934BF">
              <w:t>Décimo informe periódico</w:t>
            </w:r>
          </w:p>
        </w:tc>
        <w:tc>
          <w:tcPr>
            <w:tcW w:w="2408" w:type="dxa"/>
            <w:shd w:val="clear" w:color="auto" w:fill="auto"/>
          </w:tcPr>
          <w:p w14:paraId="5E435251" w14:textId="77777777" w:rsidR="007B1EA6" w:rsidRPr="00C934BF" w:rsidRDefault="007B1EA6" w:rsidP="007B1EA6">
            <w:pPr>
              <w:spacing w:before="40" w:after="120"/>
              <w:rPr>
                <w:lang w:val="en-GB"/>
              </w:rPr>
            </w:pPr>
            <w:r w:rsidRPr="00C934BF">
              <w:t>8 de noviembre de 2021</w:t>
            </w:r>
          </w:p>
        </w:tc>
      </w:tr>
      <w:tr w:rsidR="007B1EA6" w:rsidRPr="00C934BF" w14:paraId="617ACAEB" w14:textId="77777777" w:rsidTr="00C934BF">
        <w:trPr>
          <w:trHeight w:val="240"/>
        </w:trPr>
        <w:tc>
          <w:tcPr>
            <w:tcW w:w="2268" w:type="dxa"/>
            <w:shd w:val="clear" w:color="auto" w:fill="auto"/>
          </w:tcPr>
          <w:p w14:paraId="5E998960" w14:textId="77777777" w:rsidR="007B1EA6" w:rsidRPr="00C934BF" w:rsidRDefault="007B1EA6" w:rsidP="007B1EA6">
            <w:pPr>
              <w:spacing w:before="40" w:after="120"/>
              <w:rPr>
                <w:lang w:val="en-GB"/>
              </w:rPr>
            </w:pPr>
            <w:r w:rsidRPr="00C934BF">
              <w:t>Guyana</w:t>
            </w:r>
          </w:p>
        </w:tc>
        <w:tc>
          <w:tcPr>
            <w:tcW w:w="2694" w:type="dxa"/>
            <w:shd w:val="clear" w:color="auto" w:fill="auto"/>
          </w:tcPr>
          <w:p w14:paraId="433823BB" w14:textId="77777777" w:rsidR="007B1EA6" w:rsidRPr="00C934BF" w:rsidRDefault="007B1EA6" w:rsidP="007B1EA6">
            <w:pPr>
              <w:spacing w:before="40" w:after="120"/>
            </w:pPr>
            <w:r w:rsidRPr="00C934BF">
              <w:t>Informes periódicos 15º y 16º combinados</w:t>
            </w:r>
          </w:p>
        </w:tc>
        <w:tc>
          <w:tcPr>
            <w:tcW w:w="2408" w:type="dxa"/>
            <w:shd w:val="clear" w:color="auto" w:fill="auto"/>
          </w:tcPr>
          <w:p w14:paraId="5BBFA070" w14:textId="77777777" w:rsidR="007B1EA6" w:rsidRPr="00C934BF" w:rsidRDefault="007B1EA6" w:rsidP="007B1EA6">
            <w:pPr>
              <w:spacing w:before="40" w:after="120"/>
              <w:rPr>
                <w:lang w:val="en-GB"/>
              </w:rPr>
            </w:pPr>
            <w:r w:rsidRPr="00C934BF">
              <w:t>17 de marzo de 2008</w:t>
            </w:r>
          </w:p>
        </w:tc>
      </w:tr>
      <w:tr w:rsidR="007B1EA6" w:rsidRPr="00C934BF" w14:paraId="3C8FA93E" w14:textId="77777777" w:rsidTr="00C934BF">
        <w:trPr>
          <w:trHeight w:val="240"/>
        </w:trPr>
        <w:tc>
          <w:tcPr>
            <w:tcW w:w="2268" w:type="dxa"/>
            <w:shd w:val="clear" w:color="auto" w:fill="auto"/>
          </w:tcPr>
          <w:p w14:paraId="3EC7783B" w14:textId="77777777" w:rsidR="007B1EA6" w:rsidRPr="00C934BF" w:rsidRDefault="007B1EA6" w:rsidP="007B1EA6">
            <w:pPr>
              <w:spacing w:before="40" w:after="120"/>
              <w:rPr>
                <w:lang w:val="en-GB"/>
              </w:rPr>
            </w:pPr>
          </w:p>
        </w:tc>
        <w:tc>
          <w:tcPr>
            <w:tcW w:w="2694" w:type="dxa"/>
            <w:shd w:val="clear" w:color="auto" w:fill="auto"/>
          </w:tcPr>
          <w:p w14:paraId="055C47A1" w14:textId="77777777" w:rsidR="007B1EA6" w:rsidRPr="00C934BF" w:rsidRDefault="007B1EA6" w:rsidP="007B1EA6">
            <w:pPr>
              <w:spacing w:before="40" w:after="120"/>
              <w:rPr>
                <w:lang w:val="en-GB"/>
              </w:rPr>
            </w:pPr>
            <w:r w:rsidRPr="00C934BF">
              <w:t>17º informe periódico</w:t>
            </w:r>
          </w:p>
        </w:tc>
        <w:tc>
          <w:tcPr>
            <w:tcW w:w="2408" w:type="dxa"/>
            <w:shd w:val="clear" w:color="auto" w:fill="auto"/>
          </w:tcPr>
          <w:p w14:paraId="403496F2" w14:textId="77777777" w:rsidR="007B1EA6" w:rsidRPr="00C934BF" w:rsidRDefault="007B1EA6" w:rsidP="007B1EA6">
            <w:pPr>
              <w:spacing w:before="40" w:after="120"/>
              <w:rPr>
                <w:lang w:val="en-GB"/>
              </w:rPr>
            </w:pPr>
            <w:r w:rsidRPr="00C934BF">
              <w:t>17 de marzo de 2010</w:t>
            </w:r>
          </w:p>
        </w:tc>
      </w:tr>
      <w:tr w:rsidR="007B1EA6" w:rsidRPr="00C934BF" w14:paraId="72F76CA0" w14:textId="77777777" w:rsidTr="00C934BF">
        <w:trPr>
          <w:trHeight w:val="240"/>
        </w:trPr>
        <w:tc>
          <w:tcPr>
            <w:tcW w:w="2268" w:type="dxa"/>
            <w:shd w:val="clear" w:color="auto" w:fill="auto"/>
          </w:tcPr>
          <w:p w14:paraId="6E5C7581" w14:textId="77777777" w:rsidR="007B1EA6" w:rsidRPr="00C934BF" w:rsidRDefault="007B1EA6" w:rsidP="007B1EA6">
            <w:pPr>
              <w:spacing w:before="40" w:after="120"/>
              <w:rPr>
                <w:lang w:val="en-GB"/>
              </w:rPr>
            </w:pPr>
          </w:p>
        </w:tc>
        <w:tc>
          <w:tcPr>
            <w:tcW w:w="2694" w:type="dxa"/>
            <w:shd w:val="clear" w:color="auto" w:fill="auto"/>
          </w:tcPr>
          <w:p w14:paraId="6C14C8BA" w14:textId="77777777" w:rsidR="007B1EA6" w:rsidRPr="00C934BF" w:rsidRDefault="007B1EA6" w:rsidP="007B1EA6">
            <w:pPr>
              <w:spacing w:before="40" w:after="120"/>
              <w:rPr>
                <w:lang w:val="en-GB"/>
              </w:rPr>
            </w:pPr>
            <w:r w:rsidRPr="00C934BF">
              <w:t>18º informe periódico</w:t>
            </w:r>
          </w:p>
        </w:tc>
        <w:tc>
          <w:tcPr>
            <w:tcW w:w="2408" w:type="dxa"/>
            <w:shd w:val="clear" w:color="auto" w:fill="auto"/>
          </w:tcPr>
          <w:p w14:paraId="746572F1" w14:textId="77777777" w:rsidR="007B1EA6" w:rsidRPr="00C934BF" w:rsidRDefault="007B1EA6" w:rsidP="007B1EA6">
            <w:pPr>
              <w:spacing w:before="40" w:after="120"/>
              <w:rPr>
                <w:lang w:val="en-GB"/>
              </w:rPr>
            </w:pPr>
            <w:r w:rsidRPr="00C934BF">
              <w:t>17 de marzo de 2012</w:t>
            </w:r>
          </w:p>
        </w:tc>
      </w:tr>
      <w:tr w:rsidR="007B1EA6" w:rsidRPr="00C934BF" w14:paraId="16CAF8C9" w14:textId="77777777" w:rsidTr="00C934BF">
        <w:trPr>
          <w:trHeight w:val="240"/>
        </w:trPr>
        <w:tc>
          <w:tcPr>
            <w:tcW w:w="2268" w:type="dxa"/>
            <w:shd w:val="clear" w:color="auto" w:fill="auto"/>
          </w:tcPr>
          <w:p w14:paraId="190F37AE" w14:textId="77777777" w:rsidR="007B1EA6" w:rsidRPr="00C934BF" w:rsidRDefault="007B1EA6" w:rsidP="007B1EA6">
            <w:pPr>
              <w:spacing w:before="40" w:after="120"/>
              <w:rPr>
                <w:lang w:val="en-GB"/>
              </w:rPr>
            </w:pPr>
          </w:p>
        </w:tc>
        <w:tc>
          <w:tcPr>
            <w:tcW w:w="2694" w:type="dxa"/>
            <w:shd w:val="clear" w:color="auto" w:fill="auto"/>
          </w:tcPr>
          <w:p w14:paraId="77D7C3EE" w14:textId="77777777" w:rsidR="007B1EA6" w:rsidRPr="00C934BF" w:rsidRDefault="007B1EA6" w:rsidP="007B1EA6">
            <w:pPr>
              <w:spacing w:before="40" w:after="120"/>
              <w:rPr>
                <w:lang w:val="en-GB"/>
              </w:rPr>
            </w:pPr>
            <w:r w:rsidRPr="00C934BF">
              <w:t>19º informe periódico</w:t>
            </w:r>
          </w:p>
        </w:tc>
        <w:tc>
          <w:tcPr>
            <w:tcW w:w="2408" w:type="dxa"/>
            <w:shd w:val="clear" w:color="auto" w:fill="auto"/>
          </w:tcPr>
          <w:p w14:paraId="2B848ABB" w14:textId="77777777" w:rsidR="007B1EA6" w:rsidRPr="00C934BF" w:rsidRDefault="007B1EA6" w:rsidP="007B1EA6">
            <w:pPr>
              <w:spacing w:before="40" w:after="120"/>
              <w:rPr>
                <w:lang w:val="en-GB"/>
              </w:rPr>
            </w:pPr>
            <w:r w:rsidRPr="00C934BF">
              <w:t>17 de marzo de 2014</w:t>
            </w:r>
          </w:p>
        </w:tc>
      </w:tr>
      <w:tr w:rsidR="007B1EA6" w:rsidRPr="00C934BF" w14:paraId="7A227710" w14:textId="77777777" w:rsidTr="00C934BF">
        <w:trPr>
          <w:trHeight w:val="240"/>
        </w:trPr>
        <w:tc>
          <w:tcPr>
            <w:tcW w:w="2268" w:type="dxa"/>
            <w:shd w:val="clear" w:color="auto" w:fill="auto"/>
          </w:tcPr>
          <w:p w14:paraId="03B6EA20" w14:textId="77777777" w:rsidR="007B1EA6" w:rsidRPr="00C934BF" w:rsidRDefault="007B1EA6" w:rsidP="007B1EA6">
            <w:pPr>
              <w:spacing w:before="40" w:after="120"/>
              <w:rPr>
                <w:lang w:val="en-GB"/>
              </w:rPr>
            </w:pPr>
          </w:p>
        </w:tc>
        <w:tc>
          <w:tcPr>
            <w:tcW w:w="2694" w:type="dxa"/>
            <w:shd w:val="clear" w:color="auto" w:fill="auto"/>
          </w:tcPr>
          <w:p w14:paraId="1B407C75" w14:textId="77777777" w:rsidR="007B1EA6" w:rsidRPr="00C934BF" w:rsidRDefault="007B1EA6" w:rsidP="007B1EA6">
            <w:pPr>
              <w:spacing w:before="40" w:after="120"/>
              <w:rPr>
                <w:lang w:val="en-GB"/>
              </w:rPr>
            </w:pPr>
            <w:r w:rsidRPr="00C934BF">
              <w:t>20º informe periódico</w:t>
            </w:r>
          </w:p>
        </w:tc>
        <w:tc>
          <w:tcPr>
            <w:tcW w:w="2408" w:type="dxa"/>
            <w:shd w:val="clear" w:color="auto" w:fill="auto"/>
          </w:tcPr>
          <w:p w14:paraId="13F35C23" w14:textId="77777777" w:rsidR="007B1EA6" w:rsidRPr="00C934BF" w:rsidRDefault="007B1EA6" w:rsidP="007B1EA6">
            <w:pPr>
              <w:spacing w:before="40" w:after="120"/>
              <w:rPr>
                <w:lang w:val="en-GB"/>
              </w:rPr>
            </w:pPr>
            <w:r w:rsidRPr="00C934BF">
              <w:t>17 de marzo de 2016</w:t>
            </w:r>
          </w:p>
        </w:tc>
      </w:tr>
      <w:tr w:rsidR="007B1EA6" w:rsidRPr="00C934BF" w14:paraId="160D0DFE" w14:textId="77777777" w:rsidTr="00C934BF">
        <w:trPr>
          <w:trHeight w:val="240"/>
        </w:trPr>
        <w:tc>
          <w:tcPr>
            <w:tcW w:w="2268" w:type="dxa"/>
            <w:shd w:val="clear" w:color="auto" w:fill="auto"/>
          </w:tcPr>
          <w:p w14:paraId="173EA48A" w14:textId="77777777" w:rsidR="007B1EA6" w:rsidRPr="00C934BF" w:rsidRDefault="007B1EA6" w:rsidP="007B1EA6">
            <w:pPr>
              <w:spacing w:before="40" w:after="120"/>
              <w:rPr>
                <w:lang w:val="en-GB"/>
              </w:rPr>
            </w:pPr>
          </w:p>
        </w:tc>
        <w:tc>
          <w:tcPr>
            <w:tcW w:w="2694" w:type="dxa"/>
            <w:shd w:val="clear" w:color="auto" w:fill="auto"/>
          </w:tcPr>
          <w:p w14:paraId="593B0232" w14:textId="77777777" w:rsidR="007B1EA6" w:rsidRPr="00C934BF" w:rsidRDefault="007B1EA6" w:rsidP="007B1EA6">
            <w:pPr>
              <w:spacing w:before="40" w:after="120"/>
              <w:rPr>
                <w:lang w:val="en-GB"/>
              </w:rPr>
            </w:pPr>
            <w:r w:rsidRPr="00C934BF">
              <w:t>21</w:t>
            </w:r>
            <w:r w:rsidRPr="00C934BF">
              <w:rPr>
                <w:vertAlign w:val="superscript"/>
              </w:rPr>
              <w:t>er</w:t>
            </w:r>
            <w:r w:rsidRPr="00C934BF">
              <w:t xml:space="preserve"> informe periódico</w:t>
            </w:r>
          </w:p>
        </w:tc>
        <w:tc>
          <w:tcPr>
            <w:tcW w:w="2408" w:type="dxa"/>
            <w:shd w:val="clear" w:color="auto" w:fill="auto"/>
          </w:tcPr>
          <w:p w14:paraId="47D01D9E" w14:textId="77777777" w:rsidR="007B1EA6" w:rsidRPr="00C934BF" w:rsidRDefault="007B1EA6" w:rsidP="007B1EA6">
            <w:pPr>
              <w:spacing w:before="40" w:after="120"/>
              <w:rPr>
                <w:lang w:val="en-GB"/>
              </w:rPr>
            </w:pPr>
            <w:r w:rsidRPr="00C934BF">
              <w:t>17 de marzo de 2018</w:t>
            </w:r>
          </w:p>
        </w:tc>
      </w:tr>
      <w:tr w:rsidR="007B1EA6" w:rsidRPr="00C934BF" w14:paraId="79CDDE6D" w14:textId="77777777" w:rsidTr="00C934BF">
        <w:trPr>
          <w:trHeight w:val="240"/>
        </w:trPr>
        <w:tc>
          <w:tcPr>
            <w:tcW w:w="2268" w:type="dxa"/>
            <w:shd w:val="clear" w:color="auto" w:fill="auto"/>
          </w:tcPr>
          <w:p w14:paraId="0DDE89B7" w14:textId="77777777" w:rsidR="007B1EA6" w:rsidRPr="00C934BF" w:rsidRDefault="007B1EA6" w:rsidP="007B1EA6">
            <w:pPr>
              <w:spacing w:before="40" w:after="120"/>
              <w:rPr>
                <w:lang w:val="en-GB"/>
              </w:rPr>
            </w:pPr>
          </w:p>
        </w:tc>
        <w:tc>
          <w:tcPr>
            <w:tcW w:w="2694" w:type="dxa"/>
            <w:shd w:val="clear" w:color="auto" w:fill="auto"/>
          </w:tcPr>
          <w:p w14:paraId="2D55ED0D" w14:textId="77777777" w:rsidR="007B1EA6" w:rsidRPr="00C934BF" w:rsidRDefault="007B1EA6" w:rsidP="007B1EA6">
            <w:pPr>
              <w:spacing w:before="40" w:after="120"/>
              <w:rPr>
                <w:lang w:val="en-GB"/>
              </w:rPr>
            </w:pPr>
            <w:r w:rsidRPr="00C934BF">
              <w:t>22º informe periódico</w:t>
            </w:r>
          </w:p>
        </w:tc>
        <w:tc>
          <w:tcPr>
            <w:tcW w:w="2408" w:type="dxa"/>
            <w:shd w:val="clear" w:color="auto" w:fill="auto"/>
          </w:tcPr>
          <w:p w14:paraId="5473CEB5" w14:textId="77777777" w:rsidR="007B1EA6" w:rsidRPr="00C934BF" w:rsidRDefault="007B1EA6" w:rsidP="007B1EA6">
            <w:pPr>
              <w:spacing w:before="40" w:after="120"/>
              <w:rPr>
                <w:lang w:val="en-GB"/>
              </w:rPr>
            </w:pPr>
            <w:r w:rsidRPr="00C934BF">
              <w:t>17 de marzo de 2020</w:t>
            </w:r>
          </w:p>
        </w:tc>
      </w:tr>
      <w:tr w:rsidR="007B1EA6" w:rsidRPr="00C934BF" w14:paraId="7F4784D9" w14:textId="77777777" w:rsidTr="00C934BF">
        <w:trPr>
          <w:trHeight w:val="240"/>
        </w:trPr>
        <w:tc>
          <w:tcPr>
            <w:tcW w:w="2268" w:type="dxa"/>
            <w:shd w:val="clear" w:color="auto" w:fill="auto"/>
          </w:tcPr>
          <w:p w14:paraId="69DAF248" w14:textId="77777777" w:rsidR="007B1EA6" w:rsidRPr="00C934BF" w:rsidRDefault="007B1EA6" w:rsidP="007B1EA6">
            <w:pPr>
              <w:spacing w:before="40" w:after="120"/>
              <w:rPr>
                <w:lang w:val="en-GB"/>
              </w:rPr>
            </w:pPr>
          </w:p>
        </w:tc>
        <w:tc>
          <w:tcPr>
            <w:tcW w:w="2694" w:type="dxa"/>
            <w:shd w:val="clear" w:color="auto" w:fill="auto"/>
          </w:tcPr>
          <w:p w14:paraId="0F8DA992" w14:textId="77777777" w:rsidR="007B1EA6" w:rsidRPr="00C934BF" w:rsidRDefault="007B1EA6" w:rsidP="007B1EA6">
            <w:pPr>
              <w:spacing w:before="40" w:after="120"/>
              <w:rPr>
                <w:lang w:val="en-GB"/>
              </w:rPr>
            </w:pPr>
            <w:r w:rsidRPr="00C934BF">
              <w:t>23</w:t>
            </w:r>
            <w:r w:rsidRPr="00C934BF">
              <w:rPr>
                <w:vertAlign w:val="superscript"/>
              </w:rPr>
              <w:t>er</w:t>
            </w:r>
            <w:r w:rsidRPr="00C934BF">
              <w:t xml:space="preserve"> informe periódico</w:t>
            </w:r>
          </w:p>
        </w:tc>
        <w:tc>
          <w:tcPr>
            <w:tcW w:w="2408" w:type="dxa"/>
            <w:shd w:val="clear" w:color="auto" w:fill="auto"/>
          </w:tcPr>
          <w:p w14:paraId="48AF11B7" w14:textId="77777777" w:rsidR="007B1EA6" w:rsidRPr="00C934BF" w:rsidRDefault="007B1EA6" w:rsidP="007B1EA6">
            <w:pPr>
              <w:spacing w:before="40" w:after="120"/>
              <w:rPr>
                <w:lang w:val="en-GB"/>
              </w:rPr>
            </w:pPr>
            <w:r w:rsidRPr="00C934BF">
              <w:t>17 de marzo de 2022</w:t>
            </w:r>
          </w:p>
        </w:tc>
      </w:tr>
      <w:tr w:rsidR="007B1EA6" w:rsidRPr="00C934BF" w14:paraId="1B572EF0" w14:textId="77777777" w:rsidTr="00C934BF">
        <w:trPr>
          <w:trHeight w:val="240"/>
        </w:trPr>
        <w:tc>
          <w:tcPr>
            <w:tcW w:w="2268" w:type="dxa"/>
            <w:shd w:val="clear" w:color="auto" w:fill="auto"/>
          </w:tcPr>
          <w:p w14:paraId="75C08432" w14:textId="77777777" w:rsidR="007B1EA6" w:rsidRPr="00C934BF" w:rsidRDefault="007B1EA6" w:rsidP="007B1EA6">
            <w:pPr>
              <w:spacing w:before="40" w:after="120"/>
              <w:rPr>
                <w:lang w:val="en-GB"/>
              </w:rPr>
            </w:pPr>
            <w:r w:rsidRPr="00C934BF">
              <w:t>Haití</w:t>
            </w:r>
          </w:p>
        </w:tc>
        <w:tc>
          <w:tcPr>
            <w:tcW w:w="2694" w:type="dxa"/>
            <w:shd w:val="clear" w:color="auto" w:fill="auto"/>
          </w:tcPr>
          <w:p w14:paraId="759C6CAB" w14:textId="77777777" w:rsidR="007B1EA6" w:rsidRPr="00C934BF" w:rsidRDefault="007B1EA6" w:rsidP="007B1EA6">
            <w:pPr>
              <w:spacing w:before="40" w:after="120"/>
              <w:rPr>
                <w:lang w:val="en-GB"/>
              </w:rPr>
            </w:pPr>
            <w:r w:rsidRPr="00C934BF">
              <w:t>14º informe periódico</w:t>
            </w:r>
          </w:p>
        </w:tc>
        <w:tc>
          <w:tcPr>
            <w:tcW w:w="2408" w:type="dxa"/>
            <w:shd w:val="clear" w:color="auto" w:fill="auto"/>
          </w:tcPr>
          <w:p w14:paraId="0D01DBBA" w14:textId="77777777" w:rsidR="007B1EA6" w:rsidRPr="00C934BF" w:rsidRDefault="007B1EA6" w:rsidP="007B1EA6">
            <w:pPr>
              <w:spacing w:before="40" w:after="120"/>
              <w:rPr>
                <w:lang w:val="en-GB"/>
              </w:rPr>
            </w:pPr>
            <w:r w:rsidRPr="00C934BF">
              <w:t>18 de enero de 2000</w:t>
            </w:r>
          </w:p>
        </w:tc>
      </w:tr>
      <w:tr w:rsidR="007B1EA6" w:rsidRPr="00C934BF" w14:paraId="5CBD81D5" w14:textId="77777777" w:rsidTr="00C934BF">
        <w:trPr>
          <w:trHeight w:val="240"/>
        </w:trPr>
        <w:tc>
          <w:tcPr>
            <w:tcW w:w="2268" w:type="dxa"/>
            <w:shd w:val="clear" w:color="auto" w:fill="auto"/>
          </w:tcPr>
          <w:p w14:paraId="7AB061C9" w14:textId="77777777" w:rsidR="007B1EA6" w:rsidRPr="00C934BF" w:rsidRDefault="007B1EA6" w:rsidP="007B1EA6">
            <w:pPr>
              <w:spacing w:before="40" w:after="120"/>
              <w:rPr>
                <w:lang w:val="en-GB"/>
              </w:rPr>
            </w:pPr>
          </w:p>
        </w:tc>
        <w:tc>
          <w:tcPr>
            <w:tcW w:w="2694" w:type="dxa"/>
            <w:shd w:val="clear" w:color="auto" w:fill="auto"/>
          </w:tcPr>
          <w:p w14:paraId="5BA4497D" w14:textId="77777777" w:rsidR="007B1EA6" w:rsidRPr="00C934BF" w:rsidRDefault="007B1EA6" w:rsidP="007B1EA6">
            <w:pPr>
              <w:spacing w:before="40" w:after="120"/>
              <w:rPr>
                <w:lang w:val="en-GB"/>
              </w:rPr>
            </w:pPr>
            <w:r w:rsidRPr="00C934BF">
              <w:t>15º informe periódico</w:t>
            </w:r>
          </w:p>
        </w:tc>
        <w:tc>
          <w:tcPr>
            <w:tcW w:w="2408" w:type="dxa"/>
            <w:shd w:val="clear" w:color="auto" w:fill="auto"/>
          </w:tcPr>
          <w:p w14:paraId="48A428C9" w14:textId="77777777" w:rsidR="007B1EA6" w:rsidRPr="00C934BF" w:rsidRDefault="007B1EA6" w:rsidP="007B1EA6">
            <w:pPr>
              <w:spacing w:before="40" w:after="120"/>
              <w:rPr>
                <w:lang w:val="en-GB"/>
              </w:rPr>
            </w:pPr>
            <w:r w:rsidRPr="00C934BF">
              <w:t>18 de enero de 2002</w:t>
            </w:r>
          </w:p>
        </w:tc>
      </w:tr>
      <w:tr w:rsidR="007B1EA6" w:rsidRPr="00C934BF" w14:paraId="1593B5D9" w14:textId="77777777" w:rsidTr="00C934BF">
        <w:trPr>
          <w:trHeight w:val="240"/>
        </w:trPr>
        <w:tc>
          <w:tcPr>
            <w:tcW w:w="2268" w:type="dxa"/>
            <w:shd w:val="clear" w:color="auto" w:fill="auto"/>
          </w:tcPr>
          <w:p w14:paraId="6D2AA7E9" w14:textId="77777777" w:rsidR="007B1EA6" w:rsidRPr="00C934BF" w:rsidRDefault="007B1EA6" w:rsidP="007B1EA6">
            <w:pPr>
              <w:spacing w:before="40" w:after="120"/>
              <w:rPr>
                <w:lang w:val="en-GB"/>
              </w:rPr>
            </w:pPr>
          </w:p>
        </w:tc>
        <w:tc>
          <w:tcPr>
            <w:tcW w:w="2694" w:type="dxa"/>
            <w:shd w:val="clear" w:color="auto" w:fill="auto"/>
          </w:tcPr>
          <w:p w14:paraId="18788631" w14:textId="77777777" w:rsidR="007B1EA6" w:rsidRPr="00C934BF" w:rsidRDefault="007B1EA6" w:rsidP="007B1EA6">
            <w:pPr>
              <w:spacing w:before="40" w:after="120"/>
              <w:rPr>
                <w:lang w:val="en-GB"/>
              </w:rPr>
            </w:pPr>
            <w:r w:rsidRPr="00C934BF">
              <w:t>16º informe periódico</w:t>
            </w:r>
          </w:p>
        </w:tc>
        <w:tc>
          <w:tcPr>
            <w:tcW w:w="2408" w:type="dxa"/>
            <w:shd w:val="clear" w:color="auto" w:fill="auto"/>
          </w:tcPr>
          <w:p w14:paraId="62C0B2AE" w14:textId="77777777" w:rsidR="007B1EA6" w:rsidRPr="00C934BF" w:rsidRDefault="007B1EA6" w:rsidP="007B1EA6">
            <w:pPr>
              <w:spacing w:before="40" w:after="120"/>
              <w:rPr>
                <w:lang w:val="en-GB"/>
              </w:rPr>
            </w:pPr>
            <w:r w:rsidRPr="00C934BF">
              <w:t>18 de enero de 2004</w:t>
            </w:r>
          </w:p>
        </w:tc>
      </w:tr>
      <w:tr w:rsidR="007B1EA6" w:rsidRPr="00C934BF" w14:paraId="63F29FF7" w14:textId="77777777" w:rsidTr="00C934BF">
        <w:trPr>
          <w:trHeight w:val="240"/>
        </w:trPr>
        <w:tc>
          <w:tcPr>
            <w:tcW w:w="2268" w:type="dxa"/>
            <w:shd w:val="clear" w:color="auto" w:fill="auto"/>
          </w:tcPr>
          <w:p w14:paraId="5EB40A3D" w14:textId="77777777" w:rsidR="007B1EA6" w:rsidRPr="00C934BF" w:rsidRDefault="007B1EA6" w:rsidP="007B1EA6">
            <w:pPr>
              <w:spacing w:before="40" w:after="120"/>
              <w:rPr>
                <w:lang w:val="en-GB"/>
              </w:rPr>
            </w:pPr>
          </w:p>
        </w:tc>
        <w:tc>
          <w:tcPr>
            <w:tcW w:w="2694" w:type="dxa"/>
            <w:shd w:val="clear" w:color="auto" w:fill="auto"/>
          </w:tcPr>
          <w:p w14:paraId="3BF9C025" w14:textId="77777777" w:rsidR="007B1EA6" w:rsidRPr="00C934BF" w:rsidRDefault="007B1EA6" w:rsidP="007B1EA6">
            <w:pPr>
              <w:spacing w:before="40" w:after="120"/>
              <w:rPr>
                <w:lang w:val="en-GB"/>
              </w:rPr>
            </w:pPr>
            <w:r w:rsidRPr="00C934BF">
              <w:t>17º informe periódico</w:t>
            </w:r>
          </w:p>
        </w:tc>
        <w:tc>
          <w:tcPr>
            <w:tcW w:w="2408" w:type="dxa"/>
            <w:shd w:val="clear" w:color="auto" w:fill="auto"/>
          </w:tcPr>
          <w:p w14:paraId="774D1A30" w14:textId="77777777" w:rsidR="007B1EA6" w:rsidRPr="00C934BF" w:rsidRDefault="007B1EA6" w:rsidP="007B1EA6">
            <w:pPr>
              <w:spacing w:before="40" w:after="120"/>
              <w:rPr>
                <w:lang w:val="en-GB"/>
              </w:rPr>
            </w:pPr>
            <w:r w:rsidRPr="00C934BF">
              <w:t>18 de enero de 2006</w:t>
            </w:r>
          </w:p>
        </w:tc>
      </w:tr>
      <w:tr w:rsidR="007B1EA6" w:rsidRPr="00C934BF" w14:paraId="41980AA8" w14:textId="77777777" w:rsidTr="00C934BF">
        <w:trPr>
          <w:trHeight w:val="240"/>
        </w:trPr>
        <w:tc>
          <w:tcPr>
            <w:tcW w:w="2268" w:type="dxa"/>
            <w:shd w:val="clear" w:color="auto" w:fill="auto"/>
          </w:tcPr>
          <w:p w14:paraId="6DEFC2BC" w14:textId="77777777" w:rsidR="007B1EA6" w:rsidRPr="00C934BF" w:rsidRDefault="007B1EA6" w:rsidP="007B1EA6">
            <w:pPr>
              <w:spacing w:before="40" w:after="120"/>
              <w:rPr>
                <w:lang w:val="en-GB"/>
              </w:rPr>
            </w:pPr>
          </w:p>
        </w:tc>
        <w:tc>
          <w:tcPr>
            <w:tcW w:w="2694" w:type="dxa"/>
            <w:shd w:val="clear" w:color="auto" w:fill="auto"/>
          </w:tcPr>
          <w:p w14:paraId="220E97BE" w14:textId="77777777" w:rsidR="007B1EA6" w:rsidRPr="00C934BF" w:rsidRDefault="007B1EA6" w:rsidP="007B1EA6">
            <w:pPr>
              <w:spacing w:before="40" w:after="120"/>
              <w:rPr>
                <w:lang w:val="en-GB"/>
              </w:rPr>
            </w:pPr>
            <w:r w:rsidRPr="00C934BF">
              <w:t>18º informe periódico</w:t>
            </w:r>
          </w:p>
        </w:tc>
        <w:tc>
          <w:tcPr>
            <w:tcW w:w="2408" w:type="dxa"/>
            <w:shd w:val="clear" w:color="auto" w:fill="auto"/>
          </w:tcPr>
          <w:p w14:paraId="24E007CD" w14:textId="77777777" w:rsidR="007B1EA6" w:rsidRPr="00C934BF" w:rsidRDefault="007B1EA6" w:rsidP="007B1EA6">
            <w:pPr>
              <w:spacing w:before="40" w:after="120"/>
              <w:rPr>
                <w:lang w:val="en-GB"/>
              </w:rPr>
            </w:pPr>
            <w:r w:rsidRPr="00C934BF">
              <w:t>18 de enero de 2008</w:t>
            </w:r>
          </w:p>
        </w:tc>
      </w:tr>
      <w:tr w:rsidR="007B1EA6" w:rsidRPr="00C934BF" w14:paraId="40DDFD98" w14:textId="77777777" w:rsidTr="00C934BF">
        <w:trPr>
          <w:trHeight w:val="240"/>
        </w:trPr>
        <w:tc>
          <w:tcPr>
            <w:tcW w:w="2268" w:type="dxa"/>
            <w:shd w:val="clear" w:color="auto" w:fill="auto"/>
          </w:tcPr>
          <w:p w14:paraId="00DD97F1" w14:textId="77777777" w:rsidR="007B1EA6" w:rsidRPr="00C934BF" w:rsidRDefault="007B1EA6" w:rsidP="007B1EA6">
            <w:pPr>
              <w:spacing w:before="40" w:after="120"/>
              <w:rPr>
                <w:lang w:val="en-GB"/>
              </w:rPr>
            </w:pPr>
          </w:p>
        </w:tc>
        <w:tc>
          <w:tcPr>
            <w:tcW w:w="2694" w:type="dxa"/>
            <w:shd w:val="clear" w:color="auto" w:fill="auto"/>
          </w:tcPr>
          <w:p w14:paraId="501AA1E9" w14:textId="77777777" w:rsidR="007B1EA6" w:rsidRPr="00C934BF" w:rsidRDefault="007B1EA6" w:rsidP="007B1EA6">
            <w:pPr>
              <w:spacing w:before="40" w:after="120"/>
              <w:rPr>
                <w:lang w:val="en-GB"/>
              </w:rPr>
            </w:pPr>
            <w:r w:rsidRPr="00C934BF">
              <w:t>19º informe periódico</w:t>
            </w:r>
          </w:p>
        </w:tc>
        <w:tc>
          <w:tcPr>
            <w:tcW w:w="2408" w:type="dxa"/>
            <w:shd w:val="clear" w:color="auto" w:fill="auto"/>
          </w:tcPr>
          <w:p w14:paraId="28C24BAD" w14:textId="77777777" w:rsidR="007B1EA6" w:rsidRPr="00C934BF" w:rsidRDefault="007B1EA6" w:rsidP="007B1EA6">
            <w:pPr>
              <w:spacing w:before="40" w:after="120"/>
              <w:rPr>
                <w:lang w:val="en-GB"/>
              </w:rPr>
            </w:pPr>
            <w:r w:rsidRPr="00C934BF">
              <w:t>18 de enero de 2010</w:t>
            </w:r>
          </w:p>
        </w:tc>
      </w:tr>
      <w:tr w:rsidR="007B1EA6" w:rsidRPr="00C934BF" w14:paraId="2C05E789" w14:textId="77777777" w:rsidTr="00C934BF">
        <w:trPr>
          <w:trHeight w:val="240"/>
        </w:trPr>
        <w:tc>
          <w:tcPr>
            <w:tcW w:w="2268" w:type="dxa"/>
            <w:shd w:val="clear" w:color="auto" w:fill="auto"/>
          </w:tcPr>
          <w:p w14:paraId="1F569094" w14:textId="77777777" w:rsidR="007B1EA6" w:rsidRPr="00C934BF" w:rsidRDefault="007B1EA6" w:rsidP="007B1EA6">
            <w:pPr>
              <w:spacing w:before="40" w:after="120"/>
              <w:rPr>
                <w:lang w:val="en-GB"/>
              </w:rPr>
            </w:pPr>
          </w:p>
        </w:tc>
        <w:tc>
          <w:tcPr>
            <w:tcW w:w="2694" w:type="dxa"/>
            <w:shd w:val="clear" w:color="auto" w:fill="auto"/>
          </w:tcPr>
          <w:p w14:paraId="56F547DE" w14:textId="77777777" w:rsidR="007B1EA6" w:rsidRPr="00C934BF" w:rsidRDefault="007B1EA6" w:rsidP="007B1EA6">
            <w:pPr>
              <w:spacing w:before="40" w:after="120"/>
              <w:rPr>
                <w:lang w:val="en-GB"/>
              </w:rPr>
            </w:pPr>
            <w:r w:rsidRPr="00C934BF">
              <w:t>20º informe periódico</w:t>
            </w:r>
          </w:p>
        </w:tc>
        <w:tc>
          <w:tcPr>
            <w:tcW w:w="2408" w:type="dxa"/>
            <w:shd w:val="clear" w:color="auto" w:fill="auto"/>
          </w:tcPr>
          <w:p w14:paraId="1AD30224" w14:textId="77777777" w:rsidR="007B1EA6" w:rsidRPr="00C934BF" w:rsidRDefault="007B1EA6" w:rsidP="007B1EA6">
            <w:pPr>
              <w:spacing w:before="40" w:after="120"/>
              <w:rPr>
                <w:lang w:val="en-GB"/>
              </w:rPr>
            </w:pPr>
            <w:r w:rsidRPr="00C934BF">
              <w:t>18 de enero de 2012</w:t>
            </w:r>
          </w:p>
        </w:tc>
      </w:tr>
      <w:tr w:rsidR="007B1EA6" w:rsidRPr="00C934BF" w14:paraId="117AC5D2" w14:textId="77777777" w:rsidTr="00C934BF">
        <w:trPr>
          <w:trHeight w:val="240"/>
        </w:trPr>
        <w:tc>
          <w:tcPr>
            <w:tcW w:w="2268" w:type="dxa"/>
            <w:shd w:val="clear" w:color="auto" w:fill="auto"/>
          </w:tcPr>
          <w:p w14:paraId="79903F0B" w14:textId="77777777" w:rsidR="007B1EA6" w:rsidRPr="00C934BF" w:rsidRDefault="007B1EA6" w:rsidP="007B1EA6">
            <w:pPr>
              <w:spacing w:before="40" w:after="120"/>
              <w:rPr>
                <w:lang w:val="en-GB"/>
              </w:rPr>
            </w:pPr>
          </w:p>
        </w:tc>
        <w:tc>
          <w:tcPr>
            <w:tcW w:w="2694" w:type="dxa"/>
            <w:shd w:val="clear" w:color="auto" w:fill="auto"/>
          </w:tcPr>
          <w:p w14:paraId="2DCF85C1" w14:textId="77777777" w:rsidR="007B1EA6" w:rsidRPr="00C934BF" w:rsidRDefault="007B1EA6" w:rsidP="007B1EA6">
            <w:pPr>
              <w:spacing w:before="40" w:after="120"/>
              <w:rPr>
                <w:lang w:val="en-GB"/>
              </w:rPr>
            </w:pPr>
            <w:r w:rsidRPr="00C934BF">
              <w:t>21</w:t>
            </w:r>
            <w:r w:rsidRPr="00C934BF">
              <w:rPr>
                <w:vertAlign w:val="superscript"/>
              </w:rPr>
              <w:t>er</w:t>
            </w:r>
            <w:r w:rsidRPr="00C934BF">
              <w:t xml:space="preserve"> informe periódico</w:t>
            </w:r>
          </w:p>
        </w:tc>
        <w:tc>
          <w:tcPr>
            <w:tcW w:w="2408" w:type="dxa"/>
            <w:shd w:val="clear" w:color="auto" w:fill="auto"/>
          </w:tcPr>
          <w:p w14:paraId="0D4B013A" w14:textId="77777777" w:rsidR="007B1EA6" w:rsidRPr="00C934BF" w:rsidRDefault="007B1EA6" w:rsidP="007B1EA6">
            <w:pPr>
              <w:spacing w:before="40" w:after="120"/>
              <w:rPr>
                <w:lang w:val="en-GB"/>
              </w:rPr>
            </w:pPr>
            <w:r w:rsidRPr="00C934BF">
              <w:t>18 de enero de 2014</w:t>
            </w:r>
          </w:p>
        </w:tc>
      </w:tr>
      <w:tr w:rsidR="007B1EA6" w:rsidRPr="00C934BF" w14:paraId="5ABB9A07" w14:textId="77777777" w:rsidTr="00C934BF">
        <w:trPr>
          <w:trHeight w:val="240"/>
        </w:trPr>
        <w:tc>
          <w:tcPr>
            <w:tcW w:w="2268" w:type="dxa"/>
            <w:shd w:val="clear" w:color="auto" w:fill="auto"/>
          </w:tcPr>
          <w:p w14:paraId="2E03C229" w14:textId="77777777" w:rsidR="007B1EA6" w:rsidRPr="00C934BF" w:rsidRDefault="007B1EA6" w:rsidP="007B1EA6">
            <w:pPr>
              <w:spacing w:before="40" w:after="120"/>
              <w:rPr>
                <w:lang w:val="en-GB"/>
              </w:rPr>
            </w:pPr>
          </w:p>
        </w:tc>
        <w:tc>
          <w:tcPr>
            <w:tcW w:w="2694" w:type="dxa"/>
            <w:shd w:val="clear" w:color="auto" w:fill="auto"/>
          </w:tcPr>
          <w:p w14:paraId="613C7390" w14:textId="77777777" w:rsidR="007B1EA6" w:rsidRPr="00C934BF" w:rsidRDefault="007B1EA6" w:rsidP="007B1EA6">
            <w:pPr>
              <w:spacing w:before="40" w:after="120"/>
              <w:rPr>
                <w:lang w:val="en-GB"/>
              </w:rPr>
            </w:pPr>
            <w:r w:rsidRPr="00C934BF">
              <w:t>22º informe periódico</w:t>
            </w:r>
          </w:p>
        </w:tc>
        <w:tc>
          <w:tcPr>
            <w:tcW w:w="2408" w:type="dxa"/>
            <w:shd w:val="clear" w:color="auto" w:fill="auto"/>
          </w:tcPr>
          <w:p w14:paraId="672A3EE4" w14:textId="77777777" w:rsidR="007B1EA6" w:rsidRPr="00C934BF" w:rsidRDefault="007B1EA6" w:rsidP="007B1EA6">
            <w:pPr>
              <w:spacing w:before="40" w:after="120"/>
              <w:rPr>
                <w:lang w:val="en-GB"/>
              </w:rPr>
            </w:pPr>
            <w:r w:rsidRPr="00C934BF">
              <w:t>18 de enero de 2016</w:t>
            </w:r>
          </w:p>
        </w:tc>
      </w:tr>
      <w:tr w:rsidR="007B1EA6" w:rsidRPr="00C934BF" w14:paraId="29E7C7F3" w14:textId="77777777" w:rsidTr="00C934BF">
        <w:trPr>
          <w:trHeight w:val="240"/>
        </w:trPr>
        <w:tc>
          <w:tcPr>
            <w:tcW w:w="2268" w:type="dxa"/>
            <w:shd w:val="clear" w:color="auto" w:fill="auto"/>
          </w:tcPr>
          <w:p w14:paraId="6A10D947" w14:textId="77777777" w:rsidR="007B1EA6" w:rsidRPr="00C934BF" w:rsidRDefault="007B1EA6" w:rsidP="007B1EA6">
            <w:pPr>
              <w:spacing w:before="40" w:after="120"/>
              <w:rPr>
                <w:lang w:val="en-GB"/>
              </w:rPr>
            </w:pPr>
          </w:p>
        </w:tc>
        <w:tc>
          <w:tcPr>
            <w:tcW w:w="2694" w:type="dxa"/>
            <w:shd w:val="clear" w:color="auto" w:fill="auto"/>
          </w:tcPr>
          <w:p w14:paraId="236C77B9" w14:textId="77777777" w:rsidR="007B1EA6" w:rsidRPr="00C934BF" w:rsidRDefault="007B1EA6" w:rsidP="007B1EA6">
            <w:pPr>
              <w:spacing w:before="40" w:after="120"/>
              <w:rPr>
                <w:lang w:val="en-GB"/>
              </w:rPr>
            </w:pPr>
            <w:r w:rsidRPr="00C934BF">
              <w:t>23</w:t>
            </w:r>
            <w:r w:rsidRPr="00C934BF">
              <w:rPr>
                <w:vertAlign w:val="superscript"/>
              </w:rPr>
              <w:t>er</w:t>
            </w:r>
            <w:r w:rsidRPr="00C934BF">
              <w:t xml:space="preserve"> informe periódico</w:t>
            </w:r>
          </w:p>
        </w:tc>
        <w:tc>
          <w:tcPr>
            <w:tcW w:w="2408" w:type="dxa"/>
            <w:shd w:val="clear" w:color="auto" w:fill="auto"/>
          </w:tcPr>
          <w:p w14:paraId="1339C283" w14:textId="77777777" w:rsidR="007B1EA6" w:rsidRPr="00C934BF" w:rsidRDefault="007B1EA6" w:rsidP="007B1EA6">
            <w:pPr>
              <w:spacing w:before="40" w:after="120"/>
              <w:rPr>
                <w:lang w:val="en-GB"/>
              </w:rPr>
            </w:pPr>
            <w:r w:rsidRPr="00C934BF">
              <w:t>18 de enero de 2018</w:t>
            </w:r>
          </w:p>
        </w:tc>
      </w:tr>
      <w:tr w:rsidR="007B1EA6" w:rsidRPr="00C934BF" w14:paraId="27D44686" w14:textId="77777777" w:rsidTr="00C934BF">
        <w:trPr>
          <w:trHeight w:val="240"/>
        </w:trPr>
        <w:tc>
          <w:tcPr>
            <w:tcW w:w="2268" w:type="dxa"/>
            <w:shd w:val="clear" w:color="auto" w:fill="auto"/>
          </w:tcPr>
          <w:p w14:paraId="3BEE7D22" w14:textId="77777777" w:rsidR="007B1EA6" w:rsidRPr="00C934BF" w:rsidRDefault="007B1EA6" w:rsidP="007B1EA6">
            <w:pPr>
              <w:spacing w:before="40" w:after="120"/>
              <w:rPr>
                <w:lang w:val="en-GB"/>
              </w:rPr>
            </w:pPr>
          </w:p>
        </w:tc>
        <w:tc>
          <w:tcPr>
            <w:tcW w:w="2694" w:type="dxa"/>
            <w:shd w:val="clear" w:color="auto" w:fill="auto"/>
          </w:tcPr>
          <w:p w14:paraId="4743629C" w14:textId="77777777" w:rsidR="007B1EA6" w:rsidRPr="00C934BF" w:rsidRDefault="007B1EA6" w:rsidP="007B1EA6">
            <w:pPr>
              <w:spacing w:before="40" w:after="120"/>
              <w:rPr>
                <w:lang w:val="en-GB"/>
              </w:rPr>
            </w:pPr>
            <w:r w:rsidRPr="00C934BF">
              <w:t>24º informe periódico</w:t>
            </w:r>
          </w:p>
        </w:tc>
        <w:tc>
          <w:tcPr>
            <w:tcW w:w="2408" w:type="dxa"/>
            <w:shd w:val="clear" w:color="auto" w:fill="auto"/>
          </w:tcPr>
          <w:p w14:paraId="7F2ACBAA" w14:textId="77777777" w:rsidR="007B1EA6" w:rsidRPr="00C934BF" w:rsidRDefault="007B1EA6" w:rsidP="007B1EA6">
            <w:pPr>
              <w:spacing w:before="40" w:after="120"/>
              <w:rPr>
                <w:lang w:val="en-GB"/>
              </w:rPr>
            </w:pPr>
            <w:r w:rsidRPr="00C934BF">
              <w:t>18 de enero de 2020</w:t>
            </w:r>
          </w:p>
        </w:tc>
      </w:tr>
      <w:tr w:rsidR="007B1EA6" w:rsidRPr="00C934BF" w14:paraId="60FA0F52" w14:textId="77777777" w:rsidTr="00C934BF">
        <w:trPr>
          <w:trHeight w:val="240"/>
        </w:trPr>
        <w:tc>
          <w:tcPr>
            <w:tcW w:w="2268" w:type="dxa"/>
            <w:shd w:val="clear" w:color="auto" w:fill="auto"/>
          </w:tcPr>
          <w:p w14:paraId="15A24FA2" w14:textId="77777777" w:rsidR="007B1EA6" w:rsidRPr="00C934BF" w:rsidRDefault="007B1EA6" w:rsidP="007B1EA6">
            <w:pPr>
              <w:spacing w:before="40" w:after="120"/>
              <w:rPr>
                <w:lang w:val="en-GB"/>
              </w:rPr>
            </w:pPr>
          </w:p>
        </w:tc>
        <w:tc>
          <w:tcPr>
            <w:tcW w:w="2694" w:type="dxa"/>
            <w:shd w:val="clear" w:color="auto" w:fill="auto"/>
          </w:tcPr>
          <w:p w14:paraId="0ED5C23C" w14:textId="77777777" w:rsidR="007B1EA6" w:rsidRPr="00C934BF" w:rsidRDefault="007B1EA6" w:rsidP="007B1EA6">
            <w:pPr>
              <w:spacing w:before="40" w:after="120"/>
              <w:rPr>
                <w:lang w:val="en-GB"/>
              </w:rPr>
            </w:pPr>
            <w:r w:rsidRPr="00C934BF">
              <w:t>25º informe periódico</w:t>
            </w:r>
          </w:p>
        </w:tc>
        <w:tc>
          <w:tcPr>
            <w:tcW w:w="2408" w:type="dxa"/>
            <w:shd w:val="clear" w:color="auto" w:fill="auto"/>
          </w:tcPr>
          <w:p w14:paraId="39893D1B" w14:textId="77777777" w:rsidR="007B1EA6" w:rsidRPr="00C934BF" w:rsidRDefault="007B1EA6" w:rsidP="007B1EA6">
            <w:pPr>
              <w:spacing w:before="40" w:after="120"/>
              <w:rPr>
                <w:lang w:val="en-GB"/>
              </w:rPr>
            </w:pPr>
            <w:r w:rsidRPr="00C934BF">
              <w:t>18 de enero de 2022</w:t>
            </w:r>
          </w:p>
        </w:tc>
      </w:tr>
      <w:tr w:rsidR="007B1EA6" w:rsidRPr="00C934BF" w14:paraId="6CF857DE" w14:textId="77777777" w:rsidTr="00C934BF">
        <w:trPr>
          <w:trHeight w:val="240"/>
        </w:trPr>
        <w:tc>
          <w:tcPr>
            <w:tcW w:w="2268" w:type="dxa"/>
            <w:shd w:val="clear" w:color="auto" w:fill="auto"/>
          </w:tcPr>
          <w:p w14:paraId="3098DEED" w14:textId="77777777" w:rsidR="007B1EA6" w:rsidRPr="00C934BF" w:rsidRDefault="007B1EA6" w:rsidP="007B1EA6">
            <w:pPr>
              <w:spacing w:before="40" w:after="120"/>
              <w:rPr>
                <w:lang w:val="en-GB"/>
              </w:rPr>
            </w:pPr>
            <w:r w:rsidRPr="00C934BF">
              <w:t>Indonesia</w:t>
            </w:r>
          </w:p>
        </w:tc>
        <w:tc>
          <w:tcPr>
            <w:tcW w:w="2694" w:type="dxa"/>
            <w:shd w:val="clear" w:color="auto" w:fill="auto"/>
          </w:tcPr>
          <w:p w14:paraId="73AD05A8" w14:textId="77777777" w:rsidR="007B1EA6" w:rsidRPr="00C934BF" w:rsidRDefault="007B1EA6" w:rsidP="007B1EA6">
            <w:pPr>
              <w:spacing w:before="40" w:after="120"/>
            </w:pPr>
            <w:r w:rsidRPr="00C934BF">
              <w:t>Informes periódicos 4º a 6º combinados</w:t>
            </w:r>
          </w:p>
        </w:tc>
        <w:tc>
          <w:tcPr>
            <w:tcW w:w="2408" w:type="dxa"/>
            <w:shd w:val="clear" w:color="auto" w:fill="auto"/>
          </w:tcPr>
          <w:p w14:paraId="4FBEFCE2" w14:textId="77777777" w:rsidR="007B1EA6" w:rsidRPr="00C934BF" w:rsidRDefault="007B1EA6" w:rsidP="007B1EA6">
            <w:pPr>
              <w:spacing w:before="40" w:after="120"/>
              <w:rPr>
                <w:lang w:val="en-GB"/>
              </w:rPr>
            </w:pPr>
            <w:r w:rsidRPr="00C934BF">
              <w:t>25 de julio de 2010</w:t>
            </w:r>
          </w:p>
        </w:tc>
      </w:tr>
      <w:tr w:rsidR="007B1EA6" w:rsidRPr="00C934BF" w14:paraId="6C19859A" w14:textId="77777777" w:rsidTr="00C934BF">
        <w:trPr>
          <w:trHeight w:val="240"/>
        </w:trPr>
        <w:tc>
          <w:tcPr>
            <w:tcW w:w="2268" w:type="dxa"/>
            <w:shd w:val="clear" w:color="auto" w:fill="auto"/>
          </w:tcPr>
          <w:p w14:paraId="0E4FE3D3" w14:textId="77777777" w:rsidR="007B1EA6" w:rsidRPr="00C934BF" w:rsidRDefault="007B1EA6" w:rsidP="007B1EA6">
            <w:pPr>
              <w:spacing w:before="40" w:after="120"/>
              <w:rPr>
                <w:lang w:val="en-GB"/>
              </w:rPr>
            </w:pPr>
          </w:p>
        </w:tc>
        <w:tc>
          <w:tcPr>
            <w:tcW w:w="2694" w:type="dxa"/>
            <w:shd w:val="clear" w:color="auto" w:fill="auto"/>
          </w:tcPr>
          <w:p w14:paraId="29E3D904" w14:textId="77777777" w:rsidR="007B1EA6" w:rsidRPr="00C934BF" w:rsidRDefault="007B1EA6" w:rsidP="007B1EA6">
            <w:pPr>
              <w:spacing w:before="40" w:after="120"/>
              <w:rPr>
                <w:lang w:val="en-GB"/>
              </w:rPr>
            </w:pPr>
            <w:r w:rsidRPr="00C934BF">
              <w:t>Séptimo informe periódico</w:t>
            </w:r>
          </w:p>
        </w:tc>
        <w:tc>
          <w:tcPr>
            <w:tcW w:w="2408" w:type="dxa"/>
            <w:shd w:val="clear" w:color="auto" w:fill="auto"/>
          </w:tcPr>
          <w:p w14:paraId="25092D3F" w14:textId="77777777" w:rsidR="007B1EA6" w:rsidRPr="00C934BF" w:rsidRDefault="007B1EA6" w:rsidP="007B1EA6">
            <w:pPr>
              <w:spacing w:before="40" w:after="120"/>
              <w:rPr>
                <w:lang w:val="en-GB"/>
              </w:rPr>
            </w:pPr>
            <w:r w:rsidRPr="00C934BF">
              <w:t>25 de julio de 2012</w:t>
            </w:r>
          </w:p>
        </w:tc>
      </w:tr>
      <w:tr w:rsidR="007B1EA6" w:rsidRPr="00C934BF" w14:paraId="0DD09D37" w14:textId="77777777" w:rsidTr="00C934BF">
        <w:trPr>
          <w:trHeight w:val="240"/>
        </w:trPr>
        <w:tc>
          <w:tcPr>
            <w:tcW w:w="2268" w:type="dxa"/>
            <w:shd w:val="clear" w:color="auto" w:fill="auto"/>
          </w:tcPr>
          <w:p w14:paraId="2A275C3C" w14:textId="77777777" w:rsidR="007B1EA6" w:rsidRPr="00C934BF" w:rsidRDefault="007B1EA6" w:rsidP="007B1EA6">
            <w:pPr>
              <w:spacing w:before="40" w:after="120"/>
              <w:rPr>
                <w:lang w:val="en-GB"/>
              </w:rPr>
            </w:pPr>
          </w:p>
        </w:tc>
        <w:tc>
          <w:tcPr>
            <w:tcW w:w="2694" w:type="dxa"/>
            <w:shd w:val="clear" w:color="auto" w:fill="auto"/>
          </w:tcPr>
          <w:p w14:paraId="430A23DE" w14:textId="77777777" w:rsidR="007B1EA6" w:rsidRPr="00C934BF" w:rsidRDefault="007B1EA6" w:rsidP="007B1EA6">
            <w:pPr>
              <w:spacing w:before="40" w:after="120"/>
              <w:rPr>
                <w:lang w:val="en-GB"/>
              </w:rPr>
            </w:pPr>
            <w:r w:rsidRPr="00C934BF">
              <w:t>Octavo informe periódico</w:t>
            </w:r>
          </w:p>
        </w:tc>
        <w:tc>
          <w:tcPr>
            <w:tcW w:w="2408" w:type="dxa"/>
            <w:shd w:val="clear" w:color="auto" w:fill="auto"/>
          </w:tcPr>
          <w:p w14:paraId="770ECCB8" w14:textId="77777777" w:rsidR="007B1EA6" w:rsidRPr="00C934BF" w:rsidRDefault="007B1EA6" w:rsidP="007B1EA6">
            <w:pPr>
              <w:spacing w:before="40" w:after="120"/>
              <w:rPr>
                <w:lang w:val="en-GB"/>
              </w:rPr>
            </w:pPr>
            <w:r w:rsidRPr="00C934BF">
              <w:t>25 de julio de 2014</w:t>
            </w:r>
          </w:p>
        </w:tc>
      </w:tr>
      <w:tr w:rsidR="007B1EA6" w:rsidRPr="00C934BF" w14:paraId="3F6521E0" w14:textId="77777777" w:rsidTr="00C934BF">
        <w:trPr>
          <w:trHeight w:val="240"/>
        </w:trPr>
        <w:tc>
          <w:tcPr>
            <w:tcW w:w="2268" w:type="dxa"/>
            <w:shd w:val="clear" w:color="auto" w:fill="auto"/>
          </w:tcPr>
          <w:p w14:paraId="172C0FE3" w14:textId="77777777" w:rsidR="007B1EA6" w:rsidRPr="00C934BF" w:rsidRDefault="007B1EA6" w:rsidP="007B1EA6">
            <w:pPr>
              <w:spacing w:before="40" w:after="120"/>
              <w:rPr>
                <w:lang w:val="en-GB"/>
              </w:rPr>
            </w:pPr>
          </w:p>
        </w:tc>
        <w:tc>
          <w:tcPr>
            <w:tcW w:w="2694" w:type="dxa"/>
            <w:shd w:val="clear" w:color="auto" w:fill="auto"/>
          </w:tcPr>
          <w:p w14:paraId="106A4731" w14:textId="77777777" w:rsidR="007B1EA6" w:rsidRPr="00C934BF" w:rsidRDefault="007B1EA6" w:rsidP="007B1EA6">
            <w:pPr>
              <w:spacing w:before="40" w:after="120"/>
              <w:rPr>
                <w:lang w:val="en-GB"/>
              </w:rPr>
            </w:pPr>
            <w:r w:rsidRPr="00C934BF">
              <w:t>Noveno informe periódico</w:t>
            </w:r>
          </w:p>
        </w:tc>
        <w:tc>
          <w:tcPr>
            <w:tcW w:w="2408" w:type="dxa"/>
            <w:shd w:val="clear" w:color="auto" w:fill="auto"/>
          </w:tcPr>
          <w:p w14:paraId="5839E077" w14:textId="77777777" w:rsidR="007B1EA6" w:rsidRPr="00C934BF" w:rsidRDefault="007B1EA6" w:rsidP="007B1EA6">
            <w:pPr>
              <w:spacing w:before="40" w:after="120"/>
              <w:rPr>
                <w:lang w:val="en-GB"/>
              </w:rPr>
            </w:pPr>
            <w:r w:rsidRPr="00C934BF">
              <w:t>25 de julio de 2016</w:t>
            </w:r>
          </w:p>
        </w:tc>
      </w:tr>
      <w:tr w:rsidR="007B1EA6" w:rsidRPr="00C934BF" w14:paraId="25D90417" w14:textId="77777777" w:rsidTr="00C934BF">
        <w:trPr>
          <w:trHeight w:val="240"/>
        </w:trPr>
        <w:tc>
          <w:tcPr>
            <w:tcW w:w="2268" w:type="dxa"/>
            <w:shd w:val="clear" w:color="auto" w:fill="auto"/>
          </w:tcPr>
          <w:p w14:paraId="25D176C1" w14:textId="77777777" w:rsidR="007B1EA6" w:rsidRPr="00C934BF" w:rsidRDefault="007B1EA6" w:rsidP="007B1EA6">
            <w:pPr>
              <w:spacing w:before="40" w:after="120"/>
              <w:rPr>
                <w:lang w:val="en-GB"/>
              </w:rPr>
            </w:pPr>
          </w:p>
        </w:tc>
        <w:tc>
          <w:tcPr>
            <w:tcW w:w="2694" w:type="dxa"/>
            <w:shd w:val="clear" w:color="auto" w:fill="auto"/>
          </w:tcPr>
          <w:p w14:paraId="6FC57E8F" w14:textId="77777777" w:rsidR="007B1EA6" w:rsidRPr="00C934BF" w:rsidRDefault="007B1EA6" w:rsidP="007B1EA6">
            <w:pPr>
              <w:spacing w:before="40" w:after="120"/>
              <w:rPr>
                <w:lang w:val="en-GB"/>
              </w:rPr>
            </w:pPr>
            <w:r w:rsidRPr="00C934BF">
              <w:t>Décimo informe periódico</w:t>
            </w:r>
          </w:p>
        </w:tc>
        <w:tc>
          <w:tcPr>
            <w:tcW w:w="2408" w:type="dxa"/>
            <w:shd w:val="clear" w:color="auto" w:fill="auto"/>
          </w:tcPr>
          <w:p w14:paraId="069539DA" w14:textId="77777777" w:rsidR="007B1EA6" w:rsidRPr="00C934BF" w:rsidRDefault="007B1EA6" w:rsidP="007B1EA6">
            <w:pPr>
              <w:spacing w:before="40" w:after="120"/>
              <w:rPr>
                <w:lang w:val="en-GB"/>
              </w:rPr>
            </w:pPr>
            <w:r w:rsidRPr="00C934BF">
              <w:t>25 de julio de 2018</w:t>
            </w:r>
          </w:p>
        </w:tc>
      </w:tr>
      <w:tr w:rsidR="007B1EA6" w:rsidRPr="00C934BF" w14:paraId="6648955E" w14:textId="77777777" w:rsidTr="00C934BF">
        <w:trPr>
          <w:trHeight w:val="240"/>
        </w:trPr>
        <w:tc>
          <w:tcPr>
            <w:tcW w:w="2268" w:type="dxa"/>
            <w:shd w:val="clear" w:color="auto" w:fill="auto"/>
          </w:tcPr>
          <w:p w14:paraId="117E9A0F" w14:textId="77777777" w:rsidR="007B1EA6" w:rsidRPr="00C934BF" w:rsidRDefault="007B1EA6" w:rsidP="007B1EA6">
            <w:pPr>
              <w:spacing w:before="40" w:after="120"/>
              <w:rPr>
                <w:lang w:val="en-GB"/>
              </w:rPr>
            </w:pPr>
          </w:p>
        </w:tc>
        <w:tc>
          <w:tcPr>
            <w:tcW w:w="2694" w:type="dxa"/>
            <w:shd w:val="clear" w:color="auto" w:fill="auto"/>
          </w:tcPr>
          <w:p w14:paraId="40E8F1AA" w14:textId="77777777" w:rsidR="007B1EA6" w:rsidRPr="00C934BF" w:rsidRDefault="007B1EA6" w:rsidP="007B1EA6">
            <w:pPr>
              <w:spacing w:before="40" w:after="120"/>
              <w:rPr>
                <w:lang w:val="en-GB"/>
              </w:rPr>
            </w:pPr>
            <w:r w:rsidRPr="00C934BF">
              <w:t>11º informe periódico</w:t>
            </w:r>
          </w:p>
        </w:tc>
        <w:tc>
          <w:tcPr>
            <w:tcW w:w="2408" w:type="dxa"/>
            <w:shd w:val="clear" w:color="auto" w:fill="auto"/>
          </w:tcPr>
          <w:p w14:paraId="438BD3C9" w14:textId="77777777" w:rsidR="007B1EA6" w:rsidRPr="00C934BF" w:rsidRDefault="007B1EA6" w:rsidP="007B1EA6">
            <w:pPr>
              <w:spacing w:before="40" w:after="120"/>
              <w:rPr>
                <w:lang w:val="en-GB"/>
              </w:rPr>
            </w:pPr>
            <w:r w:rsidRPr="00C934BF">
              <w:t>25 de julio de 2020</w:t>
            </w:r>
          </w:p>
        </w:tc>
      </w:tr>
      <w:tr w:rsidR="007B1EA6" w:rsidRPr="00C934BF" w14:paraId="437A8DA6" w14:textId="77777777" w:rsidTr="00C934BF">
        <w:trPr>
          <w:trHeight w:val="240"/>
        </w:trPr>
        <w:tc>
          <w:tcPr>
            <w:tcW w:w="2268" w:type="dxa"/>
            <w:shd w:val="clear" w:color="auto" w:fill="auto"/>
          </w:tcPr>
          <w:p w14:paraId="09971EB4" w14:textId="77777777" w:rsidR="007B1EA6" w:rsidRPr="00C934BF" w:rsidRDefault="007B1EA6" w:rsidP="007B1EA6">
            <w:pPr>
              <w:spacing w:before="40" w:after="120"/>
              <w:rPr>
                <w:lang w:val="en-GB"/>
              </w:rPr>
            </w:pPr>
          </w:p>
        </w:tc>
        <w:tc>
          <w:tcPr>
            <w:tcW w:w="2694" w:type="dxa"/>
            <w:shd w:val="clear" w:color="auto" w:fill="auto"/>
          </w:tcPr>
          <w:p w14:paraId="058193EB" w14:textId="77777777" w:rsidR="007B1EA6" w:rsidRPr="00C934BF" w:rsidRDefault="007B1EA6" w:rsidP="007B1EA6">
            <w:pPr>
              <w:spacing w:before="40" w:after="120"/>
              <w:rPr>
                <w:lang w:val="en-GB"/>
              </w:rPr>
            </w:pPr>
            <w:r w:rsidRPr="00C934BF">
              <w:t>12º informe periódico</w:t>
            </w:r>
          </w:p>
        </w:tc>
        <w:tc>
          <w:tcPr>
            <w:tcW w:w="2408" w:type="dxa"/>
            <w:shd w:val="clear" w:color="auto" w:fill="auto"/>
          </w:tcPr>
          <w:p w14:paraId="57145E82" w14:textId="77777777" w:rsidR="007B1EA6" w:rsidRPr="00C934BF" w:rsidRDefault="007B1EA6" w:rsidP="007B1EA6">
            <w:pPr>
              <w:spacing w:before="40" w:after="120"/>
              <w:rPr>
                <w:lang w:val="en-GB"/>
              </w:rPr>
            </w:pPr>
            <w:r w:rsidRPr="00C934BF">
              <w:t>25 de julio de 2022</w:t>
            </w:r>
          </w:p>
        </w:tc>
      </w:tr>
      <w:tr w:rsidR="007B1EA6" w:rsidRPr="00C934BF" w14:paraId="6D474216" w14:textId="77777777" w:rsidTr="00C934BF">
        <w:trPr>
          <w:trHeight w:val="240"/>
        </w:trPr>
        <w:tc>
          <w:tcPr>
            <w:tcW w:w="2268" w:type="dxa"/>
            <w:shd w:val="clear" w:color="auto" w:fill="auto"/>
          </w:tcPr>
          <w:p w14:paraId="4F98ECC6" w14:textId="77777777" w:rsidR="007B1EA6" w:rsidRPr="00C934BF" w:rsidRDefault="007B1EA6" w:rsidP="007B1EA6">
            <w:pPr>
              <w:spacing w:before="40" w:after="120"/>
              <w:rPr>
                <w:lang w:val="en-GB"/>
              </w:rPr>
            </w:pPr>
            <w:r w:rsidRPr="00C934BF">
              <w:t>Islas Marshall</w:t>
            </w:r>
          </w:p>
        </w:tc>
        <w:tc>
          <w:tcPr>
            <w:tcW w:w="2694" w:type="dxa"/>
            <w:shd w:val="clear" w:color="auto" w:fill="auto"/>
          </w:tcPr>
          <w:p w14:paraId="38C04F1B" w14:textId="77777777" w:rsidR="007B1EA6" w:rsidRPr="00C934BF" w:rsidRDefault="007B1EA6" w:rsidP="007B1EA6">
            <w:pPr>
              <w:spacing w:before="40" w:after="120"/>
            </w:pPr>
            <w:r w:rsidRPr="00C934BF">
              <w:t>Informe inicial</w:t>
            </w:r>
          </w:p>
        </w:tc>
        <w:tc>
          <w:tcPr>
            <w:tcW w:w="2408" w:type="dxa"/>
            <w:shd w:val="clear" w:color="auto" w:fill="auto"/>
          </w:tcPr>
          <w:p w14:paraId="44A79D38" w14:textId="77777777" w:rsidR="007B1EA6" w:rsidRPr="00C934BF" w:rsidRDefault="007B1EA6" w:rsidP="007B1EA6">
            <w:pPr>
              <w:spacing w:before="40" w:after="120"/>
            </w:pPr>
            <w:r w:rsidRPr="00C934BF">
              <w:t>10 de mayo de 2020</w:t>
            </w:r>
          </w:p>
        </w:tc>
      </w:tr>
      <w:tr w:rsidR="007B1EA6" w:rsidRPr="00C934BF" w14:paraId="045CF3EA" w14:textId="77777777" w:rsidTr="00C934BF">
        <w:trPr>
          <w:trHeight w:val="240"/>
        </w:trPr>
        <w:tc>
          <w:tcPr>
            <w:tcW w:w="2268" w:type="dxa"/>
            <w:shd w:val="clear" w:color="auto" w:fill="auto"/>
          </w:tcPr>
          <w:p w14:paraId="61BF308A" w14:textId="77777777" w:rsidR="007B1EA6" w:rsidRPr="00C934BF" w:rsidRDefault="007B1EA6" w:rsidP="007B1EA6">
            <w:pPr>
              <w:spacing w:before="40" w:after="120"/>
              <w:rPr>
                <w:lang w:val="en-GB"/>
              </w:rPr>
            </w:pPr>
          </w:p>
        </w:tc>
        <w:tc>
          <w:tcPr>
            <w:tcW w:w="2694" w:type="dxa"/>
            <w:shd w:val="clear" w:color="auto" w:fill="auto"/>
          </w:tcPr>
          <w:p w14:paraId="7EB6035C" w14:textId="77777777" w:rsidR="007B1EA6" w:rsidRPr="00C934BF" w:rsidRDefault="007B1EA6" w:rsidP="007B1EA6">
            <w:pPr>
              <w:spacing w:before="40" w:after="120"/>
            </w:pPr>
            <w:r w:rsidRPr="00C934BF">
              <w:t>Segundo informe periódico</w:t>
            </w:r>
          </w:p>
        </w:tc>
        <w:tc>
          <w:tcPr>
            <w:tcW w:w="2408" w:type="dxa"/>
            <w:shd w:val="clear" w:color="auto" w:fill="auto"/>
          </w:tcPr>
          <w:p w14:paraId="27ABC979" w14:textId="77777777" w:rsidR="007B1EA6" w:rsidRPr="00C934BF" w:rsidRDefault="007B1EA6" w:rsidP="007B1EA6">
            <w:pPr>
              <w:spacing w:before="40" w:after="120"/>
            </w:pPr>
            <w:r w:rsidRPr="00C934BF">
              <w:t>10 de mayo de 2022</w:t>
            </w:r>
          </w:p>
        </w:tc>
      </w:tr>
      <w:tr w:rsidR="007B1EA6" w:rsidRPr="00C934BF" w14:paraId="470635A6" w14:textId="77777777" w:rsidTr="00C934BF">
        <w:trPr>
          <w:trHeight w:val="240"/>
        </w:trPr>
        <w:tc>
          <w:tcPr>
            <w:tcW w:w="2268" w:type="dxa"/>
            <w:shd w:val="clear" w:color="auto" w:fill="auto"/>
          </w:tcPr>
          <w:p w14:paraId="7D05FA06" w14:textId="77777777" w:rsidR="007B1EA6" w:rsidRPr="00C934BF" w:rsidRDefault="007B1EA6" w:rsidP="007B1EA6">
            <w:pPr>
              <w:spacing w:before="40" w:after="120"/>
              <w:rPr>
                <w:lang w:val="en-GB"/>
              </w:rPr>
            </w:pPr>
            <w:r w:rsidRPr="00C934BF">
              <w:t>Islas Salomón</w:t>
            </w:r>
          </w:p>
        </w:tc>
        <w:tc>
          <w:tcPr>
            <w:tcW w:w="2694" w:type="dxa"/>
            <w:shd w:val="clear" w:color="auto" w:fill="auto"/>
          </w:tcPr>
          <w:p w14:paraId="6955A3D9" w14:textId="77777777" w:rsidR="007B1EA6" w:rsidRPr="00C934BF" w:rsidRDefault="007B1EA6" w:rsidP="007B1EA6">
            <w:pPr>
              <w:spacing w:before="40" w:after="120"/>
            </w:pPr>
            <w:r w:rsidRPr="00C934BF">
              <w:t>Segundo informe periódico</w:t>
            </w:r>
          </w:p>
        </w:tc>
        <w:tc>
          <w:tcPr>
            <w:tcW w:w="2408" w:type="dxa"/>
            <w:shd w:val="clear" w:color="auto" w:fill="auto"/>
          </w:tcPr>
          <w:p w14:paraId="157BBCC9" w14:textId="77777777" w:rsidR="007B1EA6" w:rsidRPr="00C934BF" w:rsidRDefault="007B1EA6" w:rsidP="007B1EA6">
            <w:pPr>
              <w:spacing w:before="40" w:after="120"/>
            </w:pPr>
            <w:r w:rsidRPr="00C934BF">
              <w:t>16 de abril de 1985</w:t>
            </w:r>
          </w:p>
        </w:tc>
      </w:tr>
      <w:tr w:rsidR="007B1EA6" w:rsidRPr="00C934BF" w14:paraId="0A1C427B" w14:textId="77777777" w:rsidTr="00C934BF">
        <w:trPr>
          <w:trHeight w:val="240"/>
        </w:trPr>
        <w:tc>
          <w:tcPr>
            <w:tcW w:w="2268" w:type="dxa"/>
            <w:shd w:val="clear" w:color="auto" w:fill="auto"/>
          </w:tcPr>
          <w:p w14:paraId="5444F7D9" w14:textId="77777777" w:rsidR="007B1EA6" w:rsidRPr="00C934BF" w:rsidRDefault="007B1EA6" w:rsidP="007B1EA6">
            <w:pPr>
              <w:spacing w:before="40" w:after="120"/>
              <w:rPr>
                <w:lang w:val="en-GB"/>
              </w:rPr>
            </w:pPr>
          </w:p>
        </w:tc>
        <w:tc>
          <w:tcPr>
            <w:tcW w:w="2694" w:type="dxa"/>
            <w:shd w:val="clear" w:color="auto" w:fill="auto"/>
          </w:tcPr>
          <w:p w14:paraId="74E511CD" w14:textId="77777777" w:rsidR="007B1EA6" w:rsidRPr="00C934BF" w:rsidRDefault="007B1EA6" w:rsidP="007B1EA6">
            <w:pPr>
              <w:spacing w:before="40" w:after="120"/>
            </w:pPr>
            <w:r w:rsidRPr="00C934BF">
              <w:t>Tercer informe periódico</w:t>
            </w:r>
          </w:p>
        </w:tc>
        <w:tc>
          <w:tcPr>
            <w:tcW w:w="2408" w:type="dxa"/>
            <w:shd w:val="clear" w:color="auto" w:fill="auto"/>
          </w:tcPr>
          <w:p w14:paraId="12E8DABD" w14:textId="77777777" w:rsidR="007B1EA6" w:rsidRPr="00C934BF" w:rsidRDefault="007B1EA6" w:rsidP="007B1EA6">
            <w:pPr>
              <w:spacing w:before="40" w:after="120"/>
            </w:pPr>
            <w:r w:rsidRPr="00C934BF">
              <w:t>16 de abril de 1987</w:t>
            </w:r>
          </w:p>
        </w:tc>
      </w:tr>
      <w:tr w:rsidR="007B1EA6" w:rsidRPr="00C934BF" w14:paraId="2C8B3111" w14:textId="77777777" w:rsidTr="00C934BF">
        <w:trPr>
          <w:trHeight w:val="240"/>
        </w:trPr>
        <w:tc>
          <w:tcPr>
            <w:tcW w:w="2268" w:type="dxa"/>
            <w:shd w:val="clear" w:color="auto" w:fill="auto"/>
          </w:tcPr>
          <w:p w14:paraId="792F1689" w14:textId="77777777" w:rsidR="007B1EA6" w:rsidRPr="00C934BF" w:rsidRDefault="007B1EA6" w:rsidP="007B1EA6">
            <w:pPr>
              <w:spacing w:before="40" w:after="120"/>
              <w:rPr>
                <w:lang w:val="en-GB"/>
              </w:rPr>
            </w:pPr>
          </w:p>
        </w:tc>
        <w:tc>
          <w:tcPr>
            <w:tcW w:w="2694" w:type="dxa"/>
            <w:shd w:val="clear" w:color="auto" w:fill="auto"/>
          </w:tcPr>
          <w:p w14:paraId="1E808C45" w14:textId="77777777" w:rsidR="007B1EA6" w:rsidRPr="00C934BF" w:rsidRDefault="007B1EA6" w:rsidP="007B1EA6">
            <w:pPr>
              <w:spacing w:before="40" w:after="120"/>
            </w:pPr>
            <w:r w:rsidRPr="00C934BF">
              <w:t>Cuarto informe periódico</w:t>
            </w:r>
          </w:p>
        </w:tc>
        <w:tc>
          <w:tcPr>
            <w:tcW w:w="2408" w:type="dxa"/>
            <w:shd w:val="clear" w:color="auto" w:fill="auto"/>
          </w:tcPr>
          <w:p w14:paraId="4491E857" w14:textId="77777777" w:rsidR="007B1EA6" w:rsidRPr="00C934BF" w:rsidRDefault="007B1EA6" w:rsidP="007B1EA6">
            <w:pPr>
              <w:spacing w:before="40" w:after="120"/>
            </w:pPr>
            <w:r w:rsidRPr="00C934BF">
              <w:t>16 de abril de 1989</w:t>
            </w:r>
          </w:p>
        </w:tc>
      </w:tr>
      <w:tr w:rsidR="007B1EA6" w:rsidRPr="00C934BF" w14:paraId="44CCBD72" w14:textId="77777777" w:rsidTr="00C934BF">
        <w:trPr>
          <w:trHeight w:val="240"/>
        </w:trPr>
        <w:tc>
          <w:tcPr>
            <w:tcW w:w="2268" w:type="dxa"/>
            <w:shd w:val="clear" w:color="auto" w:fill="auto"/>
          </w:tcPr>
          <w:p w14:paraId="72E61C62" w14:textId="77777777" w:rsidR="007B1EA6" w:rsidRPr="00C934BF" w:rsidRDefault="007B1EA6" w:rsidP="007B1EA6">
            <w:pPr>
              <w:spacing w:before="40" w:after="120"/>
              <w:rPr>
                <w:lang w:val="en-GB"/>
              </w:rPr>
            </w:pPr>
          </w:p>
        </w:tc>
        <w:tc>
          <w:tcPr>
            <w:tcW w:w="2694" w:type="dxa"/>
            <w:shd w:val="clear" w:color="auto" w:fill="auto"/>
          </w:tcPr>
          <w:p w14:paraId="00DBD930" w14:textId="77777777" w:rsidR="007B1EA6" w:rsidRPr="00C934BF" w:rsidRDefault="007B1EA6" w:rsidP="007B1EA6">
            <w:pPr>
              <w:spacing w:before="40" w:after="120"/>
            </w:pPr>
            <w:r w:rsidRPr="00C934BF">
              <w:t>Quinto informe periódico</w:t>
            </w:r>
          </w:p>
        </w:tc>
        <w:tc>
          <w:tcPr>
            <w:tcW w:w="2408" w:type="dxa"/>
            <w:shd w:val="clear" w:color="auto" w:fill="auto"/>
          </w:tcPr>
          <w:p w14:paraId="0D27A40A" w14:textId="77777777" w:rsidR="007B1EA6" w:rsidRPr="00C934BF" w:rsidRDefault="007B1EA6" w:rsidP="007B1EA6">
            <w:pPr>
              <w:spacing w:before="40" w:after="120"/>
            </w:pPr>
            <w:r w:rsidRPr="00C934BF">
              <w:t>16 de abril de 1991</w:t>
            </w:r>
          </w:p>
        </w:tc>
      </w:tr>
      <w:tr w:rsidR="007B1EA6" w:rsidRPr="00C934BF" w14:paraId="5B77E606" w14:textId="77777777" w:rsidTr="00C934BF">
        <w:trPr>
          <w:trHeight w:val="240"/>
        </w:trPr>
        <w:tc>
          <w:tcPr>
            <w:tcW w:w="2268" w:type="dxa"/>
            <w:shd w:val="clear" w:color="auto" w:fill="auto"/>
          </w:tcPr>
          <w:p w14:paraId="7D8C8B06" w14:textId="77777777" w:rsidR="007B1EA6" w:rsidRPr="00C934BF" w:rsidRDefault="007B1EA6" w:rsidP="007B1EA6">
            <w:pPr>
              <w:spacing w:before="40" w:after="120"/>
              <w:rPr>
                <w:lang w:val="en-GB"/>
              </w:rPr>
            </w:pPr>
          </w:p>
        </w:tc>
        <w:tc>
          <w:tcPr>
            <w:tcW w:w="2694" w:type="dxa"/>
            <w:shd w:val="clear" w:color="auto" w:fill="auto"/>
          </w:tcPr>
          <w:p w14:paraId="13BE6E27" w14:textId="77777777" w:rsidR="007B1EA6" w:rsidRPr="00C934BF" w:rsidRDefault="007B1EA6" w:rsidP="007B1EA6">
            <w:pPr>
              <w:spacing w:before="40" w:after="120"/>
            </w:pPr>
            <w:r w:rsidRPr="00C934BF">
              <w:t>Sexto informe periódico</w:t>
            </w:r>
          </w:p>
        </w:tc>
        <w:tc>
          <w:tcPr>
            <w:tcW w:w="2408" w:type="dxa"/>
            <w:shd w:val="clear" w:color="auto" w:fill="auto"/>
          </w:tcPr>
          <w:p w14:paraId="0B948325" w14:textId="77777777" w:rsidR="007B1EA6" w:rsidRPr="00C934BF" w:rsidRDefault="007B1EA6" w:rsidP="007B1EA6">
            <w:pPr>
              <w:spacing w:before="40" w:after="120"/>
            </w:pPr>
            <w:r w:rsidRPr="00C934BF">
              <w:t>16 de abril de 1993</w:t>
            </w:r>
          </w:p>
        </w:tc>
      </w:tr>
      <w:tr w:rsidR="007B1EA6" w:rsidRPr="00C934BF" w14:paraId="503060F6" w14:textId="77777777" w:rsidTr="00C934BF">
        <w:trPr>
          <w:trHeight w:val="240"/>
        </w:trPr>
        <w:tc>
          <w:tcPr>
            <w:tcW w:w="2268" w:type="dxa"/>
            <w:shd w:val="clear" w:color="auto" w:fill="auto"/>
          </w:tcPr>
          <w:p w14:paraId="21C06E3D" w14:textId="77777777" w:rsidR="007B1EA6" w:rsidRPr="00C934BF" w:rsidRDefault="007B1EA6" w:rsidP="007B1EA6">
            <w:pPr>
              <w:spacing w:before="40" w:after="120"/>
              <w:rPr>
                <w:lang w:val="en-GB"/>
              </w:rPr>
            </w:pPr>
          </w:p>
        </w:tc>
        <w:tc>
          <w:tcPr>
            <w:tcW w:w="2694" w:type="dxa"/>
            <w:shd w:val="clear" w:color="auto" w:fill="auto"/>
          </w:tcPr>
          <w:p w14:paraId="6E51EFE0" w14:textId="77777777" w:rsidR="007B1EA6" w:rsidRPr="00C934BF" w:rsidRDefault="007B1EA6" w:rsidP="007B1EA6">
            <w:pPr>
              <w:spacing w:before="40" w:after="120"/>
            </w:pPr>
            <w:r w:rsidRPr="00C934BF">
              <w:t>Séptimo informe periódico</w:t>
            </w:r>
          </w:p>
        </w:tc>
        <w:tc>
          <w:tcPr>
            <w:tcW w:w="2408" w:type="dxa"/>
            <w:shd w:val="clear" w:color="auto" w:fill="auto"/>
          </w:tcPr>
          <w:p w14:paraId="586C5CC9" w14:textId="77777777" w:rsidR="007B1EA6" w:rsidRPr="00C934BF" w:rsidRDefault="007B1EA6" w:rsidP="007B1EA6">
            <w:pPr>
              <w:spacing w:before="40" w:after="120"/>
            </w:pPr>
            <w:r w:rsidRPr="00C934BF">
              <w:t>16 de abril de 1995</w:t>
            </w:r>
          </w:p>
        </w:tc>
      </w:tr>
      <w:tr w:rsidR="007B1EA6" w:rsidRPr="00C934BF" w14:paraId="61424AFD" w14:textId="77777777" w:rsidTr="00C934BF">
        <w:trPr>
          <w:trHeight w:val="240"/>
        </w:trPr>
        <w:tc>
          <w:tcPr>
            <w:tcW w:w="2268" w:type="dxa"/>
            <w:shd w:val="clear" w:color="auto" w:fill="auto"/>
          </w:tcPr>
          <w:p w14:paraId="6B04A451" w14:textId="77777777" w:rsidR="007B1EA6" w:rsidRPr="00C934BF" w:rsidRDefault="007B1EA6" w:rsidP="007B1EA6">
            <w:pPr>
              <w:spacing w:before="40" w:after="120"/>
              <w:rPr>
                <w:lang w:val="en-GB"/>
              </w:rPr>
            </w:pPr>
          </w:p>
        </w:tc>
        <w:tc>
          <w:tcPr>
            <w:tcW w:w="2694" w:type="dxa"/>
            <w:shd w:val="clear" w:color="auto" w:fill="auto"/>
          </w:tcPr>
          <w:p w14:paraId="2C20A74C" w14:textId="77777777" w:rsidR="007B1EA6" w:rsidRPr="00C934BF" w:rsidRDefault="007B1EA6" w:rsidP="007B1EA6">
            <w:pPr>
              <w:spacing w:before="40" w:after="120"/>
            </w:pPr>
            <w:r w:rsidRPr="00C934BF">
              <w:t>Octavo informe periódico</w:t>
            </w:r>
          </w:p>
        </w:tc>
        <w:tc>
          <w:tcPr>
            <w:tcW w:w="2408" w:type="dxa"/>
            <w:shd w:val="clear" w:color="auto" w:fill="auto"/>
          </w:tcPr>
          <w:p w14:paraId="7BBEC96D" w14:textId="77777777" w:rsidR="007B1EA6" w:rsidRPr="00C934BF" w:rsidRDefault="007B1EA6" w:rsidP="007B1EA6">
            <w:pPr>
              <w:spacing w:before="40" w:after="120"/>
            </w:pPr>
            <w:r w:rsidRPr="00C934BF">
              <w:t>16 de abril de 1997</w:t>
            </w:r>
          </w:p>
        </w:tc>
      </w:tr>
      <w:tr w:rsidR="007B1EA6" w:rsidRPr="00C934BF" w14:paraId="3B976834" w14:textId="77777777" w:rsidTr="00C934BF">
        <w:trPr>
          <w:trHeight w:val="240"/>
        </w:trPr>
        <w:tc>
          <w:tcPr>
            <w:tcW w:w="2268" w:type="dxa"/>
            <w:shd w:val="clear" w:color="auto" w:fill="auto"/>
          </w:tcPr>
          <w:p w14:paraId="4743B76F" w14:textId="77777777" w:rsidR="007B1EA6" w:rsidRPr="00C934BF" w:rsidRDefault="007B1EA6" w:rsidP="007B1EA6">
            <w:pPr>
              <w:spacing w:before="40" w:after="120"/>
              <w:rPr>
                <w:lang w:val="en-GB"/>
              </w:rPr>
            </w:pPr>
          </w:p>
        </w:tc>
        <w:tc>
          <w:tcPr>
            <w:tcW w:w="2694" w:type="dxa"/>
            <w:shd w:val="clear" w:color="auto" w:fill="auto"/>
          </w:tcPr>
          <w:p w14:paraId="0BE0E9E8" w14:textId="77777777" w:rsidR="007B1EA6" w:rsidRPr="00C934BF" w:rsidRDefault="007B1EA6" w:rsidP="007B1EA6">
            <w:pPr>
              <w:spacing w:before="40" w:after="120"/>
            </w:pPr>
            <w:r w:rsidRPr="00C934BF">
              <w:t>Noveno informe periódico</w:t>
            </w:r>
          </w:p>
        </w:tc>
        <w:tc>
          <w:tcPr>
            <w:tcW w:w="2408" w:type="dxa"/>
            <w:shd w:val="clear" w:color="auto" w:fill="auto"/>
          </w:tcPr>
          <w:p w14:paraId="4E7A0ED2" w14:textId="77777777" w:rsidR="007B1EA6" w:rsidRPr="00C934BF" w:rsidRDefault="007B1EA6" w:rsidP="007B1EA6">
            <w:pPr>
              <w:spacing w:before="40" w:after="120"/>
            </w:pPr>
            <w:r w:rsidRPr="00C934BF">
              <w:t>16 de abril de 1999</w:t>
            </w:r>
          </w:p>
        </w:tc>
      </w:tr>
      <w:tr w:rsidR="007B1EA6" w:rsidRPr="00C934BF" w14:paraId="65167002" w14:textId="77777777" w:rsidTr="00C934BF">
        <w:trPr>
          <w:trHeight w:val="240"/>
        </w:trPr>
        <w:tc>
          <w:tcPr>
            <w:tcW w:w="2268" w:type="dxa"/>
            <w:shd w:val="clear" w:color="auto" w:fill="auto"/>
          </w:tcPr>
          <w:p w14:paraId="3A856B88" w14:textId="77777777" w:rsidR="007B1EA6" w:rsidRPr="00C934BF" w:rsidRDefault="007B1EA6" w:rsidP="007B1EA6">
            <w:pPr>
              <w:spacing w:before="40" w:after="120"/>
              <w:rPr>
                <w:lang w:val="en-GB"/>
              </w:rPr>
            </w:pPr>
          </w:p>
        </w:tc>
        <w:tc>
          <w:tcPr>
            <w:tcW w:w="2694" w:type="dxa"/>
            <w:shd w:val="clear" w:color="auto" w:fill="auto"/>
          </w:tcPr>
          <w:p w14:paraId="2B7B15AD" w14:textId="77777777" w:rsidR="007B1EA6" w:rsidRPr="00C934BF" w:rsidRDefault="007B1EA6" w:rsidP="007B1EA6">
            <w:pPr>
              <w:spacing w:before="40" w:after="120"/>
            </w:pPr>
            <w:r w:rsidRPr="00C934BF">
              <w:t>Décimo informe periódico</w:t>
            </w:r>
          </w:p>
        </w:tc>
        <w:tc>
          <w:tcPr>
            <w:tcW w:w="2408" w:type="dxa"/>
            <w:shd w:val="clear" w:color="auto" w:fill="auto"/>
          </w:tcPr>
          <w:p w14:paraId="2BFB5C73" w14:textId="77777777" w:rsidR="007B1EA6" w:rsidRPr="00C934BF" w:rsidRDefault="007B1EA6" w:rsidP="007B1EA6">
            <w:pPr>
              <w:spacing w:before="40" w:after="120"/>
            </w:pPr>
            <w:r w:rsidRPr="00C934BF">
              <w:t>16 de abril de 2001</w:t>
            </w:r>
          </w:p>
        </w:tc>
      </w:tr>
      <w:tr w:rsidR="007B1EA6" w:rsidRPr="00C934BF" w14:paraId="72F4FEF9" w14:textId="77777777" w:rsidTr="00C934BF">
        <w:trPr>
          <w:trHeight w:val="240"/>
        </w:trPr>
        <w:tc>
          <w:tcPr>
            <w:tcW w:w="2268" w:type="dxa"/>
            <w:shd w:val="clear" w:color="auto" w:fill="auto"/>
          </w:tcPr>
          <w:p w14:paraId="28D3DA77" w14:textId="77777777" w:rsidR="007B1EA6" w:rsidRPr="00C934BF" w:rsidRDefault="007B1EA6" w:rsidP="007B1EA6">
            <w:pPr>
              <w:spacing w:before="40" w:after="120"/>
              <w:rPr>
                <w:lang w:val="en-GB"/>
              </w:rPr>
            </w:pPr>
          </w:p>
        </w:tc>
        <w:tc>
          <w:tcPr>
            <w:tcW w:w="2694" w:type="dxa"/>
            <w:shd w:val="clear" w:color="auto" w:fill="auto"/>
          </w:tcPr>
          <w:p w14:paraId="6270C39F" w14:textId="77777777" w:rsidR="007B1EA6" w:rsidRPr="00C934BF" w:rsidRDefault="007B1EA6" w:rsidP="007B1EA6">
            <w:pPr>
              <w:spacing w:before="40" w:after="120"/>
            </w:pPr>
            <w:r w:rsidRPr="00C934BF">
              <w:t>11º informe periódico</w:t>
            </w:r>
          </w:p>
        </w:tc>
        <w:tc>
          <w:tcPr>
            <w:tcW w:w="2408" w:type="dxa"/>
            <w:shd w:val="clear" w:color="auto" w:fill="auto"/>
          </w:tcPr>
          <w:p w14:paraId="1B0D940A" w14:textId="77777777" w:rsidR="007B1EA6" w:rsidRPr="00C934BF" w:rsidRDefault="007B1EA6" w:rsidP="007B1EA6">
            <w:pPr>
              <w:spacing w:before="40" w:after="120"/>
            </w:pPr>
            <w:r w:rsidRPr="00C934BF">
              <w:t>16 de abril de 2003</w:t>
            </w:r>
          </w:p>
        </w:tc>
      </w:tr>
      <w:tr w:rsidR="007B1EA6" w:rsidRPr="00C934BF" w14:paraId="417D1031" w14:textId="77777777" w:rsidTr="00C934BF">
        <w:trPr>
          <w:trHeight w:val="240"/>
        </w:trPr>
        <w:tc>
          <w:tcPr>
            <w:tcW w:w="2268" w:type="dxa"/>
            <w:shd w:val="clear" w:color="auto" w:fill="auto"/>
          </w:tcPr>
          <w:p w14:paraId="3BE69144" w14:textId="77777777" w:rsidR="007B1EA6" w:rsidRPr="00C934BF" w:rsidRDefault="007B1EA6" w:rsidP="007B1EA6">
            <w:pPr>
              <w:spacing w:before="40" w:after="120"/>
              <w:rPr>
                <w:lang w:val="en-GB"/>
              </w:rPr>
            </w:pPr>
          </w:p>
        </w:tc>
        <w:tc>
          <w:tcPr>
            <w:tcW w:w="2694" w:type="dxa"/>
            <w:shd w:val="clear" w:color="auto" w:fill="auto"/>
          </w:tcPr>
          <w:p w14:paraId="175FAC75" w14:textId="77777777" w:rsidR="007B1EA6" w:rsidRPr="00C934BF" w:rsidRDefault="007B1EA6" w:rsidP="007B1EA6">
            <w:pPr>
              <w:spacing w:before="40" w:after="120"/>
            </w:pPr>
            <w:r w:rsidRPr="00C934BF">
              <w:t>12º informe periódico</w:t>
            </w:r>
          </w:p>
        </w:tc>
        <w:tc>
          <w:tcPr>
            <w:tcW w:w="2408" w:type="dxa"/>
            <w:shd w:val="clear" w:color="auto" w:fill="auto"/>
          </w:tcPr>
          <w:p w14:paraId="4C67B44F" w14:textId="77777777" w:rsidR="007B1EA6" w:rsidRPr="00C934BF" w:rsidRDefault="007B1EA6" w:rsidP="007B1EA6">
            <w:pPr>
              <w:spacing w:before="40" w:after="120"/>
            </w:pPr>
            <w:r w:rsidRPr="00C934BF">
              <w:t>16 de abril de 2005</w:t>
            </w:r>
          </w:p>
        </w:tc>
      </w:tr>
      <w:tr w:rsidR="007B1EA6" w:rsidRPr="00C934BF" w14:paraId="3087ADD5" w14:textId="77777777" w:rsidTr="00C934BF">
        <w:trPr>
          <w:trHeight w:val="240"/>
        </w:trPr>
        <w:tc>
          <w:tcPr>
            <w:tcW w:w="2268" w:type="dxa"/>
            <w:shd w:val="clear" w:color="auto" w:fill="auto"/>
          </w:tcPr>
          <w:p w14:paraId="75E30B4D" w14:textId="77777777" w:rsidR="007B1EA6" w:rsidRPr="00C934BF" w:rsidRDefault="007B1EA6" w:rsidP="007B1EA6">
            <w:pPr>
              <w:spacing w:before="40" w:after="120"/>
              <w:rPr>
                <w:lang w:val="en-GB"/>
              </w:rPr>
            </w:pPr>
          </w:p>
        </w:tc>
        <w:tc>
          <w:tcPr>
            <w:tcW w:w="2694" w:type="dxa"/>
            <w:shd w:val="clear" w:color="auto" w:fill="auto"/>
          </w:tcPr>
          <w:p w14:paraId="22359192" w14:textId="77777777" w:rsidR="007B1EA6" w:rsidRPr="00C934BF" w:rsidRDefault="007B1EA6" w:rsidP="007B1EA6">
            <w:pPr>
              <w:spacing w:before="40" w:after="120"/>
            </w:pPr>
            <w:r w:rsidRPr="00C934BF">
              <w:t>13</w:t>
            </w:r>
            <w:r w:rsidRPr="00C934BF">
              <w:rPr>
                <w:vertAlign w:val="superscript"/>
              </w:rPr>
              <w:t>er</w:t>
            </w:r>
            <w:r w:rsidRPr="00C934BF">
              <w:t xml:space="preserve"> informe periódico</w:t>
            </w:r>
          </w:p>
        </w:tc>
        <w:tc>
          <w:tcPr>
            <w:tcW w:w="2408" w:type="dxa"/>
            <w:shd w:val="clear" w:color="auto" w:fill="auto"/>
          </w:tcPr>
          <w:p w14:paraId="7C1E469B" w14:textId="77777777" w:rsidR="007B1EA6" w:rsidRPr="00C934BF" w:rsidRDefault="007B1EA6" w:rsidP="007B1EA6">
            <w:pPr>
              <w:spacing w:before="40" w:after="120"/>
            </w:pPr>
            <w:r w:rsidRPr="00C934BF">
              <w:t>16 de abril de 2007</w:t>
            </w:r>
          </w:p>
        </w:tc>
      </w:tr>
      <w:tr w:rsidR="007B1EA6" w:rsidRPr="00C934BF" w14:paraId="4AF5F253" w14:textId="77777777" w:rsidTr="00C934BF">
        <w:trPr>
          <w:trHeight w:val="240"/>
        </w:trPr>
        <w:tc>
          <w:tcPr>
            <w:tcW w:w="2268" w:type="dxa"/>
            <w:shd w:val="clear" w:color="auto" w:fill="auto"/>
          </w:tcPr>
          <w:p w14:paraId="6024923A" w14:textId="77777777" w:rsidR="007B1EA6" w:rsidRPr="00C934BF" w:rsidRDefault="007B1EA6" w:rsidP="007B1EA6">
            <w:pPr>
              <w:spacing w:before="40" w:after="120"/>
              <w:rPr>
                <w:lang w:val="en-GB"/>
              </w:rPr>
            </w:pPr>
          </w:p>
        </w:tc>
        <w:tc>
          <w:tcPr>
            <w:tcW w:w="2694" w:type="dxa"/>
            <w:shd w:val="clear" w:color="auto" w:fill="auto"/>
          </w:tcPr>
          <w:p w14:paraId="760AB0B4" w14:textId="77777777" w:rsidR="007B1EA6" w:rsidRPr="00C934BF" w:rsidRDefault="007B1EA6" w:rsidP="007B1EA6">
            <w:pPr>
              <w:spacing w:before="40" w:after="120"/>
            </w:pPr>
            <w:r w:rsidRPr="00C934BF">
              <w:t>14º informe periódico</w:t>
            </w:r>
          </w:p>
        </w:tc>
        <w:tc>
          <w:tcPr>
            <w:tcW w:w="2408" w:type="dxa"/>
            <w:shd w:val="clear" w:color="auto" w:fill="auto"/>
          </w:tcPr>
          <w:p w14:paraId="1329F057" w14:textId="77777777" w:rsidR="007B1EA6" w:rsidRPr="00C934BF" w:rsidRDefault="007B1EA6" w:rsidP="007B1EA6">
            <w:pPr>
              <w:spacing w:before="40" w:after="120"/>
            </w:pPr>
            <w:r w:rsidRPr="00C934BF">
              <w:t>16 de abril de 2009</w:t>
            </w:r>
          </w:p>
        </w:tc>
      </w:tr>
      <w:tr w:rsidR="007B1EA6" w:rsidRPr="00C934BF" w14:paraId="3A9933AC" w14:textId="77777777" w:rsidTr="00C934BF">
        <w:trPr>
          <w:trHeight w:val="240"/>
        </w:trPr>
        <w:tc>
          <w:tcPr>
            <w:tcW w:w="2268" w:type="dxa"/>
            <w:shd w:val="clear" w:color="auto" w:fill="auto"/>
          </w:tcPr>
          <w:p w14:paraId="585E473F" w14:textId="77777777" w:rsidR="007B1EA6" w:rsidRPr="00C934BF" w:rsidRDefault="007B1EA6" w:rsidP="007B1EA6">
            <w:pPr>
              <w:spacing w:before="40" w:after="120"/>
              <w:rPr>
                <w:lang w:val="en-GB"/>
              </w:rPr>
            </w:pPr>
          </w:p>
        </w:tc>
        <w:tc>
          <w:tcPr>
            <w:tcW w:w="2694" w:type="dxa"/>
            <w:shd w:val="clear" w:color="auto" w:fill="auto"/>
          </w:tcPr>
          <w:p w14:paraId="33E027B6" w14:textId="77777777" w:rsidR="007B1EA6" w:rsidRPr="00C934BF" w:rsidRDefault="007B1EA6" w:rsidP="007B1EA6">
            <w:pPr>
              <w:spacing w:before="40" w:after="120"/>
            </w:pPr>
            <w:r w:rsidRPr="00C934BF">
              <w:t>15º informe periódico</w:t>
            </w:r>
          </w:p>
        </w:tc>
        <w:tc>
          <w:tcPr>
            <w:tcW w:w="2408" w:type="dxa"/>
            <w:shd w:val="clear" w:color="auto" w:fill="auto"/>
          </w:tcPr>
          <w:p w14:paraId="39603334" w14:textId="77777777" w:rsidR="007B1EA6" w:rsidRPr="00C934BF" w:rsidRDefault="007B1EA6" w:rsidP="007B1EA6">
            <w:pPr>
              <w:spacing w:before="40" w:after="120"/>
            </w:pPr>
            <w:r w:rsidRPr="00C934BF">
              <w:t>16 de abril de 2011</w:t>
            </w:r>
          </w:p>
        </w:tc>
      </w:tr>
      <w:tr w:rsidR="007B1EA6" w:rsidRPr="00C934BF" w14:paraId="33726C7B" w14:textId="77777777" w:rsidTr="00C934BF">
        <w:trPr>
          <w:trHeight w:val="240"/>
        </w:trPr>
        <w:tc>
          <w:tcPr>
            <w:tcW w:w="2268" w:type="dxa"/>
            <w:shd w:val="clear" w:color="auto" w:fill="auto"/>
          </w:tcPr>
          <w:p w14:paraId="226028E6" w14:textId="77777777" w:rsidR="007B1EA6" w:rsidRPr="00C934BF" w:rsidRDefault="007B1EA6" w:rsidP="007B1EA6">
            <w:pPr>
              <w:spacing w:before="40" w:after="120"/>
              <w:rPr>
                <w:lang w:val="en-GB"/>
              </w:rPr>
            </w:pPr>
          </w:p>
        </w:tc>
        <w:tc>
          <w:tcPr>
            <w:tcW w:w="2694" w:type="dxa"/>
            <w:shd w:val="clear" w:color="auto" w:fill="auto"/>
          </w:tcPr>
          <w:p w14:paraId="5E0DCA1B" w14:textId="77777777" w:rsidR="007B1EA6" w:rsidRPr="00C934BF" w:rsidRDefault="007B1EA6" w:rsidP="007B1EA6">
            <w:pPr>
              <w:spacing w:before="40" w:after="120"/>
            </w:pPr>
            <w:r w:rsidRPr="00C934BF">
              <w:t>16º informe periódico</w:t>
            </w:r>
          </w:p>
        </w:tc>
        <w:tc>
          <w:tcPr>
            <w:tcW w:w="2408" w:type="dxa"/>
            <w:shd w:val="clear" w:color="auto" w:fill="auto"/>
          </w:tcPr>
          <w:p w14:paraId="520F63BF" w14:textId="77777777" w:rsidR="007B1EA6" w:rsidRPr="00C934BF" w:rsidRDefault="007B1EA6" w:rsidP="007B1EA6">
            <w:pPr>
              <w:spacing w:before="40" w:after="120"/>
            </w:pPr>
            <w:r w:rsidRPr="00C934BF">
              <w:t>16 de abril de 2013</w:t>
            </w:r>
          </w:p>
        </w:tc>
      </w:tr>
      <w:tr w:rsidR="007B1EA6" w:rsidRPr="00C934BF" w14:paraId="74BF3399" w14:textId="77777777" w:rsidTr="00C934BF">
        <w:trPr>
          <w:trHeight w:val="240"/>
        </w:trPr>
        <w:tc>
          <w:tcPr>
            <w:tcW w:w="2268" w:type="dxa"/>
            <w:shd w:val="clear" w:color="auto" w:fill="auto"/>
          </w:tcPr>
          <w:p w14:paraId="47B87935" w14:textId="77777777" w:rsidR="007B1EA6" w:rsidRPr="00C934BF" w:rsidRDefault="007B1EA6" w:rsidP="007B1EA6">
            <w:pPr>
              <w:spacing w:before="40" w:after="120"/>
              <w:rPr>
                <w:lang w:val="en-GB"/>
              </w:rPr>
            </w:pPr>
          </w:p>
        </w:tc>
        <w:tc>
          <w:tcPr>
            <w:tcW w:w="2694" w:type="dxa"/>
            <w:shd w:val="clear" w:color="auto" w:fill="auto"/>
          </w:tcPr>
          <w:p w14:paraId="0B0ECDE2" w14:textId="77777777" w:rsidR="007B1EA6" w:rsidRPr="00C934BF" w:rsidRDefault="007B1EA6" w:rsidP="007B1EA6">
            <w:pPr>
              <w:spacing w:before="40" w:after="120"/>
            </w:pPr>
            <w:r w:rsidRPr="00C934BF">
              <w:t>17º informe periódico</w:t>
            </w:r>
          </w:p>
        </w:tc>
        <w:tc>
          <w:tcPr>
            <w:tcW w:w="2408" w:type="dxa"/>
            <w:shd w:val="clear" w:color="auto" w:fill="auto"/>
          </w:tcPr>
          <w:p w14:paraId="51FD1298" w14:textId="77777777" w:rsidR="007B1EA6" w:rsidRPr="00C934BF" w:rsidRDefault="007B1EA6" w:rsidP="007B1EA6">
            <w:pPr>
              <w:spacing w:before="40" w:after="120"/>
            </w:pPr>
            <w:r w:rsidRPr="00C934BF">
              <w:t>16 de abril de 2015</w:t>
            </w:r>
          </w:p>
        </w:tc>
      </w:tr>
      <w:tr w:rsidR="007B1EA6" w:rsidRPr="00C934BF" w14:paraId="1FB96703" w14:textId="77777777" w:rsidTr="00C934BF">
        <w:trPr>
          <w:trHeight w:val="240"/>
        </w:trPr>
        <w:tc>
          <w:tcPr>
            <w:tcW w:w="2268" w:type="dxa"/>
            <w:shd w:val="clear" w:color="auto" w:fill="auto"/>
          </w:tcPr>
          <w:p w14:paraId="662B6160" w14:textId="77777777" w:rsidR="007B1EA6" w:rsidRPr="00C934BF" w:rsidRDefault="007B1EA6" w:rsidP="007B1EA6">
            <w:pPr>
              <w:spacing w:before="40" w:after="120"/>
              <w:rPr>
                <w:lang w:val="en-GB"/>
              </w:rPr>
            </w:pPr>
          </w:p>
        </w:tc>
        <w:tc>
          <w:tcPr>
            <w:tcW w:w="2694" w:type="dxa"/>
            <w:shd w:val="clear" w:color="auto" w:fill="auto"/>
          </w:tcPr>
          <w:p w14:paraId="29439630" w14:textId="77777777" w:rsidR="007B1EA6" w:rsidRPr="00C934BF" w:rsidRDefault="007B1EA6" w:rsidP="007B1EA6">
            <w:pPr>
              <w:spacing w:before="40" w:after="120"/>
            </w:pPr>
            <w:r w:rsidRPr="00C934BF">
              <w:t>18º informe periódico</w:t>
            </w:r>
          </w:p>
        </w:tc>
        <w:tc>
          <w:tcPr>
            <w:tcW w:w="2408" w:type="dxa"/>
            <w:shd w:val="clear" w:color="auto" w:fill="auto"/>
          </w:tcPr>
          <w:p w14:paraId="20E58203" w14:textId="77777777" w:rsidR="007B1EA6" w:rsidRPr="00C934BF" w:rsidRDefault="007B1EA6" w:rsidP="007B1EA6">
            <w:pPr>
              <w:spacing w:before="40" w:after="120"/>
            </w:pPr>
            <w:r w:rsidRPr="00C934BF">
              <w:t>16 de abril de 2017</w:t>
            </w:r>
          </w:p>
        </w:tc>
      </w:tr>
      <w:tr w:rsidR="007B1EA6" w:rsidRPr="00C934BF" w14:paraId="492ED5CF" w14:textId="77777777" w:rsidTr="00C934BF">
        <w:trPr>
          <w:trHeight w:val="240"/>
        </w:trPr>
        <w:tc>
          <w:tcPr>
            <w:tcW w:w="2268" w:type="dxa"/>
            <w:shd w:val="clear" w:color="auto" w:fill="auto"/>
          </w:tcPr>
          <w:p w14:paraId="26B1A13A" w14:textId="77777777" w:rsidR="007B1EA6" w:rsidRPr="00C934BF" w:rsidRDefault="007B1EA6" w:rsidP="007B1EA6">
            <w:pPr>
              <w:spacing w:before="40" w:after="120"/>
              <w:rPr>
                <w:lang w:val="en-GB"/>
              </w:rPr>
            </w:pPr>
          </w:p>
        </w:tc>
        <w:tc>
          <w:tcPr>
            <w:tcW w:w="2694" w:type="dxa"/>
            <w:shd w:val="clear" w:color="auto" w:fill="auto"/>
          </w:tcPr>
          <w:p w14:paraId="0782FE53" w14:textId="77777777" w:rsidR="007B1EA6" w:rsidRPr="00C934BF" w:rsidRDefault="007B1EA6" w:rsidP="007B1EA6">
            <w:pPr>
              <w:spacing w:before="40" w:after="120"/>
            </w:pPr>
            <w:r w:rsidRPr="00C934BF">
              <w:t>19º informe periódico</w:t>
            </w:r>
          </w:p>
        </w:tc>
        <w:tc>
          <w:tcPr>
            <w:tcW w:w="2408" w:type="dxa"/>
            <w:shd w:val="clear" w:color="auto" w:fill="auto"/>
          </w:tcPr>
          <w:p w14:paraId="476357DF" w14:textId="77777777" w:rsidR="007B1EA6" w:rsidRPr="00C934BF" w:rsidRDefault="007B1EA6" w:rsidP="007B1EA6">
            <w:pPr>
              <w:spacing w:before="40" w:after="120"/>
            </w:pPr>
            <w:r w:rsidRPr="00C934BF">
              <w:t>16 de abril de 2019</w:t>
            </w:r>
          </w:p>
        </w:tc>
      </w:tr>
      <w:tr w:rsidR="007B1EA6" w:rsidRPr="00C934BF" w14:paraId="1BB90A62" w14:textId="77777777" w:rsidTr="00C934BF">
        <w:trPr>
          <w:trHeight w:val="240"/>
        </w:trPr>
        <w:tc>
          <w:tcPr>
            <w:tcW w:w="2268" w:type="dxa"/>
            <w:shd w:val="clear" w:color="auto" w:fill="auto"/>
          </w:tcPr>
          <w:p w14:paraId="24CD5133" w14:textId="77777777" w:rsidR="007B1EA6" w:rsidRPr="00C934BF" w:rsidRDefault="007B1EA6" w:rsidP="007B1EA6">
            <w:pPr>
              <w:keepNext/>
              <w:keepLines/>
              <w:spacing w:before="40" w:after="120"/>
              <w:rPr>
                <w:lang w:val="en-GB"/>
              </w:rPr>
            </w:pPr>
            <w:bookmarkStart w:id="0" w:name="OLE_LINK1"/>
            <w:bookmarkStart w:id="1" w:name="OLE_LINK2"/>
          </w:p>
        </w:tc>
        <w:tc>
          <w:tcPr>
            <w:tcW w:w="2694" w:type="dxa"/>
            <w:shd w:val="clear" w:color="auto" w:fill="auto"/>
          </w:tcPr>
          <w:p w14:paraId="73B0D3B0" w14:textId="77777777" w:rsidR="007B1EA6" w:rsidRPr="00C934BF" w:rsidRDefault="007B1EA6" w:rsidP="007B1EA6">
            <w:pPr>
              <w:keepNext/>
              <w:keepLines/>
              <w:spacing w:before="40" w:after="120"/>
            </w:pPr>
            <w:r w:rsidRPr="00C934BF">
              <w:t>20º informe periódico</w:t>
            </w:r>
          </w:p>
        </w:tc>
        <w:tc>
          <w:tcPr>
            <w:tcW w:w="2408" w:type="dxa"/>
            <w:shd w:val="clear" w:color="auto" w:fill="auto"/>
          </w:tcPr>
          <w:p w14:paraId="61B5EFAF" w14:textId="77777777" w:rsidR="007B1EA6" w:rsidRPr="00C934BF" w:rsidRDefault="007B1EA6" w:rsidP="007B1EA6">
            <w:pPr>
              <w:keepNext/>
              <w:keepLines/>
              <w:spacing w:before="40" w:after="120"/>
            </w:pPr>
            <w:r w:rsidRPr="00C934BF">
              <w:t>16 de abril de 2021</w:t>
            </w:r>
          </w:p>
        </w:tc>
      </w:tr>
      <w:tr w:rsidR="007B1EA6" w:rsidRPr="00C934BF" w14:paraId="06D0E25C" w14:textId="77777777" w:rsidTr="00C934BF">
        <w:trPr>
          <w:trHeight w:val="240"/>
        </w:trPr>
        <w:tc>
          <w:tcPr>
            <w:tcW w:w="2268" w:type="dxa"/>
            <w:shd w:val="clear" w:color="auto" w:fill="auto"/>
          </w:tcPr>
          <w:p w14:paraId="24D0041B" w14:textId="77777777" w:rsidR="007B1EA6" w:rsidRPr="00C934BF" w:rsidRDefault="007B1EA6" w:rsidP="007B1EA6">
            <w:pPr>
              <w:spacing w:before="40" w:after="120"/>
            </w:pPr>
          </w:p>
        </w:tc>
        <w:tc>
          <w:tcPr>
            <w:tcW w:w="2694" w:type="dxa"/>
            <w:shd w:val="clear" w:color="auto" w:fill="auto"/>
          </w:tcPr>
          <w:p w14:paraId="5B3A439E" w14:textId="77777777" w:rsidR="007B1EA6" w:rsidRPr="00C934BF" w:rsidRDefault="007B1EA6" w:rsidP="007B1EA6">
            <w:pPr>
              <w:spacing w:before="40" w:after="120"/>
            </w:pPr>
            <w:r w:rsidRPr="00C934BF">
              <w:rPr>
                <w:lang w:val="fr-CH"/>
              </w:rPr>
              <w:t>21</w:t>
            </w:r>
            <w:r w:rsidRPr="00C934BF">
              <w:rPr>
                <w:vertAlign w:val="superscript"/>
              </w:rPr>
              <w:t>er</w:t>
            </w:r>
            <w:r w:rsidRPr="00C934BF">
              <w:rPr>
                <w:lang w:val="fr-CH"/>
              </w:rPr>
              <w:t xml:space="preserve"> informe </w:t>
            </w:r>
            <w:r w:rsidRPr="00C934BF">
              <w:t>periódico</w:t>
            </w:r>
          </w:p>
        </w:tc>
        <w:tc>
          <w:tcPr>
            <w:tcW w:w="2408" w:type="dxa"/>
            <w:shd w:val="clear" w:color="auto" w:fill="auto"/>
          </w:tcPr>
          <w:p w14:paraId="6540ECFF" w14:textId="77777777" w:rsidR="007B1EA6" w:rsidRPr="00C934BF" w:rsidRDefault="007B1EA6" w:rsidP="007B1EA6">
            <w:pPr>
              <w:spacing w:before="40" w:after="120"/>
            </w:pPr>
            <w:r w:rsidRPr="00C934BF">
              <w:t>16 de abril de 2023</w:t>
            </w:r>
          </w:p>
        </w:tc>
      </w:tr>
      <w:tr w:rsidR="007B1EA6" w:rsidRPr="00C934BF" w14:paraId="7EC5FC0B" w14:textId="77777777" w:rsidTr="00C934BF">
        <w:trPr>
          <w:trHeight w:val="240"/>
        </w:trPr>
        <w:tc>
          <w:tcPr>
            <w:tcW w:w="2268" w:type="dxa"/>
            <w:shd w:val="clear" w:color="auto" w:fill="auto"/>
          </w:tcPr>
          <w:p w14:paraId="1688903B" w14:textId="77777777" w:rsidR="007B1EA6" w:rsidRPr="00C934BF" w:rsidRDefault="007B1EA6" w:rsidP="007B1EA6">
            <w:pPr>
              <w:spacing w:before="40" w:after="120"/>
            </w:pPr>
            <w:r w:rsidRPr="00C934BF">
              <w:t>Japón</w:t>
            </w:r>
          </w:p>
        </w:tc>
        <w:tc>
          <w:tcPr>
            <w:tcW w:w="2694" w:type="dxa"/>
            <w:shd w:val="clear" w:color="auto" w:fill="auto"/>
          </w:tcPr>
          <w:p w14:paraId="1011F2BD" w14:textId="77777777" w:rsidR="007B1EA6" w:rsidRPr="00C934BF" w:rsidRDefault="007B1EA6" w:rsidP="007B1EA6">
            <w:pPr>
              <w:spacing w:before="40" w:after="120"/>
            </w:pPr>
            <w:r w:rsidRPr="00C934BF">
              <w:rPr>
                <w:lang w:val="fr-CH"/>
              </w:rPr>
              <w:t xml:space="preserve">Informes </w:t>
            </w:r>
            <w:r w:rsidRPr="00C934BF">
              <w:t>periódicos</w:t>
            </w:r>
            <w:r w:rsidRPr="00C934BF">
              <w:rPr>
                <w:lang w:val="fr-CH"/>
              </w:rPr>
              <w:t xml:space="preserve"> 12º a 14º</w:t>
            </w:r>
          </w:p>
        </w:tc>
        <w:tc>
          <w:tcPr>
            <w:tcW w:w="2408" w:type="dxa"/>
            <w:shd w:val="clear" w:color="auto" w:fill="auto"/>
          </w:tcPr>
          <w:p w14:paraId="1B9A0531" w14:textId="77777777" w:rsidR="007B1EA6" w:rsidRPr="00C934BF" w:rsidRDefault="007B1EA6" w:rsidP="007B1EA6">
            <w:pPr>
              <w:spacing w:before="40" w:after="120"/>
            </w:pPr>
            <w:r w:rsidRPr="00C934BF">
              <w:t>14 de enero de 2023</w:t>
            </w:r>
          </w:p>
        </w:tc>
      </w:tr>
      <w:tr w:rsidR="007B1EA6" w:rsidRPr="00C934BF" w14:paraId="3CA22B68" w14:textId="77777777" w:rsidTr="00C934BF">
        <w:trPr>
          <w:trHeight w:val="240"/>
        </w:trPr>
        <w:tc>
          <w:tcPr>
            <w:tcW w:w="2268" w:type="dxa"/>
            <w:shd w:val="clear" w:color="auto" w:fill="auto"/>
          </w:tcPr>
          <w:p w14:paraId="0C632AA2" w14:textId="77777777" w:rsidR="007B1EA6" w:rsidRPr="00C934BF" w:rsidRDefault="007B1EA6" w:rsidP="007B1EA6">
            <w:pPr>
              <w:spacing w:before="40" w:after="120"/>
              <w:rPr>
                <w:lang w:val="en-GB"/>
              </w:rPr>
            </w:pPr>
            <w:r w:rsidRPr="00C934BF">
              <w:t>Jordania</w:t>
            </w:r>
          </w:p>
        </w:tc>
        <w:tc>
          <w:tcPr>
            <w:tcW w:w="2694" w:type="dxa"/>
            <w:shd w:val="clear" w:color="auto" w:fill="auto"/>
          </w:tcPr>
          <w:p w14:paraId="3D1196B4" w14:textId="6F293D66" w:rsidR="007B1EA6" w:rsidRPr="00C934BF" w:rsidRDefault="007B1EA6" w:rsidP="007B1EA6">
            <w:pPr>
              <w:spacing w:before="40" w:after="120"/>
            </w:pPr>
            <w:r w:rsidRPr="00C934BF">
              <w:t>Informes periódicos 21º a 23º combinados</w:t>
            </w:r>
          </w:p>
        </w:tc>
        <w:tc>
          <w:tcPr>
            <w:tcW w:w="2408" w:type="dxa"/>
            <w:shd w:val="clear" w:color="auto" w:fill="auto"/>
          </w:tcPr>
          <w:p w14:paraId="37867779" w14:textId="1C256047" w:rsidR="007B1EA6" w:rsidRPr="00C934BF" w:rsidRDefault="007B1EA6" w:rsidP="007B1EA6">
            <w:pPr>
              <w:spacing w:before="40" w:after="120"/>
            </w:pPr>
            <w:r w:rsidRPr="00C934BF">
              <w:t>29 de junio de 2021</w:t>
            </w:r>
          </w:p>
        </w:tc>
      </w:tr>
      <w:tr w:rsidR="007B1EA6" w:rsidRPr="00C934BF" w14:paraId="54CF3F28" w14:textId="77777777" w:rsidTr="00C934BF">
        <w:trPr>
          <w:trHeight w:val="240"/>
        </w:trPr>
        <w:tc>
          <w:tcPr>
            <w:tcW w:w="2268" w:type="dxa"/>
            <w:shd w:val="clear" w:color="auto" w:fill="auto"/>
          </w:tcPr>
          <w:p w14:paraId="34681571" w14:textId="77777777" w:rsidR="007B1EA6" w:rsidRPr="00C934BF" w:rsidRDefault="007B1EA6" w:rsidP="007B1EA6">
            <w:pPr>
              <w:spacing w:before="40" w:after="120"/>
              <w:rPr>
                <w:lang w:val="en-GB"/>
              </w:rPr>
            </w:pPr>
          </w:p>
        </w:tc>
        <w:tc>
          <w:tcPr>
            <w:tcW w:w="2694" w:type="dxa"/>
            <w:shd w:val="clear" w:color="auto" w:fill="auto"/>
          </w:tcPr>
          <w:p w14:paraId="180B4FAB" w14:textId="3927FAA8" w:rsidR="007B1EA6" w:rsidRPr="00C934BF" w:rsidRDefault="007B1EA6" w:rsidP="007B1EA6">
            <w:pPr>
              <w:spacing w:before="40" w:after="120"/>
            </w:pPr>
            <w:r w:rsidRPr="00C934BF">
              <w:t>24º informe periódico</w:t>
            </w:r>
          </w:p>
        </w:tc>
        <w:tc>
          <w:tcPr>
            <w:tcW w:w="2408" w:type="dxa"/>
            <w:shd w:val="clear" w:color="auto" w:fill="auto"/>
          </w:tcPr>
          <w:p w14:paraId="04FC0EC5" w14:textId="6DE46CA7" w:rsidR="007B1EA6" w:rsidRPr="00C934BF" w:rsidRDefault="007B1EA6" w:rsidP="007B1EA6">
            <w:pPr>
              <w:spacing w:before="40" w:after="120"/>
              <w:rPr>
                <w:lang w:val="en-GB"/>
              </w:rPr>
            </w:pPr>
            <w:r w:rsidRPr="00C934BF">
              <w:t>29 de junio de 2023</w:t>
            </w:r>
          </w:p>
        </w:tc>
      </w:tr>
      <w:tr w:rsidR="007B1EA6" w:rsidRPr="00C934BF" w14:paraId="380EE974" w14:textId="77777777" w:rsidTr="00C934BF">
        <w:trPr>
          <w:trHeight w:val="240"/>
        </w:trPr>
        <w:tc>
          <w:tcPr>
            <w:tcW w:w="2268" w:type="dxa"/>
            <w:shd w:val="clear" w:color="auto" w:fill="auto"/>
          </w:tcPr>
          <w:p w14:paraId="2DB6C616" w14:textId="77777777" w:rsidR="007B1EA6" w:rsidRPr="00C934BF" w:rsidRDefault="007B1EA6" w:rsidP="007B1EA6">
            <w:pPr>
              <w:spacing w:before="40" w:after="120"/>
            </w:pPr>
            <w:r w:rsidRPr="00C934BF">
              <w:t>Lesotho</w:t>
            </w:r>
          </w:p>
        </w:tc>
        <w:tc>
          <w:tcPr>
            <w:tcW w:w="2694" w:type="dxa"/>
            <w:shd w:val="clear" w:color="auto" w:fill="auto"/>
          </w:tcPr>
          <w:p w14:paraId="57DA0AB0" w14:textId="29D41745" w:rsidR="007B1EA6" w:rsidRPr="00C934BF" w:rsidRDefault="007B1EA6" w:rsidP="007B1EA6">
            <w:pPr>
              <w:spacing w:before="40" w:after="120"/>
            </w:pPr>
            <w:r w:rsidRPr="00C934BF">
              <w:t>15º informe periódico</w:t>
            </w:r>
          </w:p>
        </w:tc>
        <w:tc>
          <w:tcPr>
            <w:tcW w:w="2408" w:type="dxa"/>
            <w:shd w:val="clear" w:color="auto" w:fill="auto"/>
          </w:tcPr>
          <w:p w14:paraId="62D8F3D4" w14:textId="77777777" w:rsidR="007B1EA6" w:rsidRPr="00C934BF" w:rsidRDefault="007B1EA6" w:rsidP="007B1EA6">
            <w:pPr>
              <w:spacing w:before="40" w:after="120"/>
            </w:pPr>
            <w:r w:rsidRPr="00C934BF">
              <w:t>4 de diciembre de 2000</w:t>
            </w:r>
          </w:p>
        </w:tc>
      </w:tr>
      <w:tr w:rsidR="007B1EA6" w:rsidRPr="00C934BF" w14:paraId="52017534" w14:textId="77777777" w:rsidTr="00C934BF">
        <w:trPr>
          <w:trHeight w:val="240"/>
        </w:trPr>
        <w:tc>
          <w:tcPr>
            <w:tcW w:w="2268" w:type="dxa"/>
            <w:shd w:val="clear" w:color="auto" w:fill="auto"/>
          </w:tcPr>
          <w:p w14:paraId="2F1ECE06" w14:textId="77777777" w:rsidR="007B1EA6" w:rsidRPr="00C934BF" w:rsidRDefault="007B1EA6" w:rsidP="007B1EA6">
            <w:pPr>
              <w:spacing w:before="40" w:after="120"/>
            </w:pPr>
          </w:p>
        </w:tc>
        <w:tc>
          <w:tcPr>
            <w:tcW w:w="2694" w:type="dxa"/>
            <w:shd w:val="clear" w:color="auto" w:fill="auto"/>
          </w:tcPr>
          <w:p w14:paraId="4BD28F93" w14:textId="77777777" w:rsidR="007B1EA6" w:rsidRPr="00C934BF" w:rsidRDefault="007B1EA6" w:rsidP="007B1EA6">
            <w:pPr>
              <w:spacing w:before="40" w:after="120"/>
            </w:pPr>
            <w:r w:rsidRPr="00C934BF">
              <w:t>16º informe periódico</w:t>
            </w:r>
          </w:p>
        </w:tc>
        <w:tc>
          <w:tcPr>
            <w:tcW w:w="2408" w:type="dxa"/>
            <w:shd w:val="clear" w:color="auto" w:fill="auto"/>
          </w:tcPr>
          <w:p w14:paraId="67DADA9C" w14:textId="77777777" w:rsidR="007B1EA6" w:rsidRPr="00C934BF" w:rsidRDefault="007B1EA6" w:rsidP="007B1EA6">
            <w:pPr>
              <w:spacing w:before="40" w:after="120"/>
            </w:pPr>
            <w:r w:rsidRPr="00C934BF">
              <w:t>4 de diciembre de 2002</w:t>
            </w:r>
          </w:p>
        </w:tc>
      </w:tr>
      <w:tr w:rsidR="007B1EA6" w:rsidRPr="00C934BF" w14:paraId="40E83173" w14:textId="77777777" w:rsidTr="00C934BF">
        <w:trPr>
          <w:trHeight w:val="240"/>
        </w:trPr>
        <w:tc>
          <w:tcPr>
            <w:tcW w:w="2268" w:type="dxa"/>
            <w:shd w:val="clear" w:color="auto" w:fill="auto"/>
          </w:tcPr>
          <w:p w14:paraId="1CFA2043" w14:textId="77777777" w:rsidR="007B1EA6" w:rsidRPr="00C934BF" w:rsidRDefault="007B1EA6" w:rsidP="007B1EA6">
            <w:pPr>
              <w:spacing w:before="40" w:after="120"/>
            </w:pPr>
          </w:p>
        </w:tc>
        <w:tc>
          <w:tcPr>
            <w:tcW w:w="2694" w:type="dxa"/>
            <w:shd w:val="clear" w:color="auto" w:fill="auto"/>
          </w:tcPr>
          <w:p w14:paraId="42B4720C" w14:textId="77777777" w:rsidR="007B1EA6" w:rsidRPr="00C934BF" w:rsidRDefault="007B1EA6" w:rsidP="007B1EA6">
            <w:pPr>
              <w:spacing w:before="40" w:after="120"/>
            </w:pPr>
            <w:r w:rsidRPr="00C934BF">
              <w:t>17º informe periódico</w:t>
            </w:r>
          </w:p>
        </w:tc>
        <w:tc>
          <w:tcPr>
            <w:tcW w:w="2408" w:type="dxa"/>
            <w:shd w:val="clear" w:color="auto" w:fill="auto"/>
          </w:tcPr>
          <w:p w14:paraId="1F8809AF" w14:textId="77777777" w:rsidR="007B1EA6" w:rsidRPr="00C934BF" w:rsidRDefault="007B1EA6" w:rsidP="007B1EA6">
            <w:pPr>
              <w:spacing w:before="40" w:after="120"/>
            </w:pPr>
            <w:r w:rsidRPr="00C934BF">
              <w:t>4 de diciembre de 2004</w:t>
            </w:r>
          </w:p>
        </w:tc>
      </w:tr>
      <w:tr w:rsidR="007B1EA6" w:rsidRPr="00C934BF" w14:paraId="5521AB5C" w14:textId="77777777" w:rsidTr="00C934BF">
        <w:trPr>
          <w:trHeight w:val="240"/>
        </w:trPr>
        <w:tc>
          <w:tcPr>
            <w:tcW w:w="2268" w:type="dxa"/>
            <w:shd w:val="clear" w:color="auto" w:fill="auto"/>
          </w:tcPr>
          <w:p w14:paraId="26BDEF6E" w14:textId="77777777" w:rsidR="007B1EA6" w:rsidRPr="00C934BF" w:rsidRDefault="007B1EA6" w:rsidP="007B1EA6">
            <w:pPr>
              <w:spacing w:before="40" w:after="120"/>
            </w:pPr>
          </w:p>
        </w:tc>
        <w:tc>
          <w:tcPr>
            <w:tcW w:w="2694" w:type="dxa"/>
            <w:shd w:val="clear" w:color="auto" w:fill="auto"/>
          </w:tcPr>
          <w:p w14:paraId="5F9722F4" w14:textId="77777777" w:rsidR="007B1EA6" w:rsidRPr="00C934BF" w:rsidRDefault="007B1EA6" w:rsidP="007B1EA6">
            <w:pPr>
              <w:spacing w:before="40" w:after="120"/>
            </w:pPr>
            <w:r w:rsidRPr="00C934BF">
              <w:t>18º informe periódico</w:t>
            </w:r>
          </w:p>
        </w:tc>
        <w:tc>
          <w:tcPr>
            <w:tcW w:w="2408" w:type="dxa"/>
            <w:shd w:val="clear" w:color="auto" w:fill="auto"/>
          </w:tcPr>
          <w:p w14:paraId="4424DC3B" w14:textId="77777777" w:rsidR="007B1EA6" w:rsidRPr="00C934BF" w:rsidRDefault="007B1EA6" w:rsidP="007B1EA6">
            <w:pPr>
              <w:spacing w:before="40" w:after="120"/>
            </w:pPr>
            <w:r w:rsidRPr="00C934BF">
              <w:t>4 de diciembre de 2006</w:t>
            </w:r>
          </w:p>
        </w:tc>
      </w:tr>
      <w:tr w:rsidR="007B1EA6" w:rsidRPr="00C934BF" w14:paraId="60EB0837" w14:textId="77777777" w:rsidTr="00C934BF">
        <w:trPr>
          <w:trHeight w:val="240"/>
        </w:trPr>
        <w:tc>
          <w:tcPr>
            <w:tcW w:w="2268" w:type="dxa"/>
            <w:shd w:val="clear" w:color="auto" w:fill="auto"/>
          </w:tcPr>
          <w:p w14:paraId="07B7BFCB" w14:textId="77777777" w:rsidR="007B1EA6" w:rsidRPr="00C934BF" w:rsidRDefault="007B1EA6" w:rsidP="007B1EA6">
            <w:pPr>
              <w:spacing w:before="40" w:after="120"/>
            </w:pPr>
          </w:p>
        </w:tc>
        <w:tc>
          <w:tcPr>
            <w:tcW w:w="2694" w:type="dxa"/>
            <w:shd w:val="clear" w:color="auto" w:fill="auto"/>
          </w:tcPr>
          <w:p w14:paraId="2F457A48" w14:textId="77777777" w:rsidR="007B1EA6" w:rsidRPr="00C934BF" w:rsidRDefault="007B1EA6" w:rsidP="007B1EA6">
            <w:pPr>
              <w:spacing w:before="40" w:after="120"/>
            </w:pPr>
            <w:r w:rsidRPr="00C934BF">
              <w:t>19º informe periódico</w:t>
            </w:r>
          </w:p>
        </w:tc>
        <w:tc>
          <w:tcPr>
            <w:tcW w:w="2408" w:type="dxa"/>
            <w:shd w:val="clear" w:color="auto" w:fill="auto"/>
          </w:tcPr>
          <w:p w14:paraId="1770E417" w14:textId="77777777" w:rsidR="007B1EA6" w:rsidRPr="00C934BF" w:rsidRDefault="007B1EA6" w:rsidP="007B1EA6">
            <w:pPr>
              <w:spacing w:before="40" w:after="120"/>
            </w:pPr>
            <w:r w:rsidRPr="00C934BF">
              <w:t>4 de diciembre de 2008</w:t>
            </w:r>
          </w:p>
        </w:tc>
      </w:tr>
      <w:tr w:rsidR="007B1EA6" w:rsidRPr="00C934BF" w14:paraId="60707F70" w14:textId="77777777" w:rsidTr="00C934BF">
        <w:trPr>
          <w:trHeight w:val="240"/>
        </w:trPr>
        <w:tc>
          <w:tcPr>
            <w:tcW w:w="2268" w:type="dxa"/>
            <w:shd w:val="clear" w:color="auto" w:fill="auto"/>
          </w:tcPr>
          <w:p w14:paraId="33A71939" w14:textId="77777777" w:rsidR="007B1EA6" w:rsidRPr="00C934BF" w:rsidRDefault="007B1EA6" w:rsidP="007B1EA6">
            <w:pPr>
              <w:spacing w:before="40" w:after="120"/>
            </w:pPr>
          </w:p>
        </w:tc>
        <w:tc>
          <w:tcPr>
            <w:tcW w:w="2694" w:type="dxa"/>
            <w:shd w:val="clear" w:color="auto" w:fill="auto"/>
          </w:tcPr>
          <w:p w14:paraId="2C7F611F" w14:textId="77777777" w:rsidR="007B1EA6" w:rsidRPr="00C934BF" w:rsidRDefault="007B1EA6" w:rsidP="007B1EA6">
            <w:pPr>
              <w:spacing w:before="40" w:after="120"/>
            </w:pPr>
            <w:r w:rsidRPr="00C934BF">
              <w:t>20º informe periódico</w:t>
            </w:r>
          </w:p>
        </w:tc>
        <w:tc>
          <w:tcPr>
            <w:tcW w:w="2408" w:type="dxa"/>
            <w:shd w:val="clear" w:color="auto" w:fill="auto"/>
          </w:tcPr>
          <w:p w14:paraId="2DBDABB1" w14:textId="77777777" w:rsidR="007B1EA6" w:rsidRPr="00C934BF" w:rsidRDefault="007B1EA6" w:rsidP="007B1EA6">
            <w:pPr>
              <w:spacing w:before="40" w:after="120"/>
            </w:pPr>
            <w:r w:rsidRPr="00C934BF">
              <w:t>4 de diciembre de 2010</w:t>
            </w:r>
          </w:p>
        </w:tc>
      </w:tr>
      <w:tr w:rsidR="007B1EA6" w:rsidRPr="00C934BF" w14:paraId="1056F491" w14:textId="77777777" w:rsidTr="00C934BF">
        <w:trPr>
          <w:trHeight w:val="240"/>
        </w:trPr>
        <w:tc>
          <w:tcPr>
            <w:tcW w:w="2268" w:type="dxa"/>
            <w:shd w:val="clear" w:color="auto" w:fill="auto"/>
          </w:tcPr>
          <w:p w14:paraId="56D5D93B" w14:textId="77777777" w:rsidR="007B1EA6" w:rsidRPr="00C934BF" w:rsidRDefault="007B1EA6" w:rsidP="007B1EA6">
            <w:pPr>
              <w:spacing w:before="40" w:after="120"/>
            </w:pPr>
          </w:p>
        </w:tc>
        <w:tc>
          <w:tcPr>
            <w:tcW w:w="2694" w:type="dxa"/>
            <w:shd w:val="clear" w:color="auto" w:fill="auto"/>
          </w:tcPr>
          <w:p w14:paraId="64FB9BB3" w14:textId="77777777" w:rsidR="007B1EA6" w:rsidRPr="00C934BF" w:rsidRDefault="007B1EA6" w:rsidP="007B1EA6">
            <w:pPr>
              <w:spacing w:before="40" w:after="120"/>
            </w:pPr>
            <w:r w:rsidRPr="00C934BF">
              <w:t>21</w:t>
            </w:r>
            <w:r w:rsidRPr="00C934BF">
              <w:rPr>
                <w:vertAlign w:val="superscript"/>
              </w:rPr>
              <w:t>er</w:t>
            </w:r>
            <w:r w:rsidRPr="00C934BF">
              <w:t xml:space="preserve"> informe periódico</w:t>
            </w:r>
          </w:p>
        </w:tc>
        <w:tc>
          <w:tcPr>
            <w:tcW w:w="2408" w:type="dxa"/>
            <w:shd w:val="clear" w:color="auto" w:fill="auto"/>
          </w:tcPr>
          <w:p w14:paraId="2391181E" w14:textId="77777777" w:rsidR="007B1EA6" w:rsidRPr="00C934BF" w:rsidRDefault="007B1EA6" w:rsidP="007B1EA6">
            <w:pPr>
              <w:spacing w:before="40" w:after="120"/>
            </w:pPr>
            <w:r w:rsidRPr="00C934BF">
              <w:t>4 de diciembre de 2012</w:t>
            </w:r>
          </w:p>
        </w:tc>
      </w:tr>
      <w:tr w:rsidR="007B1EA6" w:rsidRPr="00C934BF" w14:paraId="710B9120" w14:textId="77777777" w:rsidTr="00C934BF">
        <w:trPr>
          <w:trHeight w:val="240"/>
        </w:trPr>
        <w:tc>
          <w:tcPr>
            <w:tcW w:w="2268" w:type="dxa"/>
            <w:shd w:val="clear" w:color="auto" w:fill="auto"/>
          </w:tcPr>
          <w:p w14:paraId="72F124F5" w14:textId="77777777" w:rsidR="007B1EA6" w:rsidRPr="00C934BF" w:rsidRDefault="007B1EA6" w:rsidP="007B1EA6">
            <w:pPr>
              <w:spacing w:before="40" w:after="120"/>
            </w:pPr>
          </w:p>
        </w:tc>
        <w:tc>
          <w:tcPr>
            <w:tcW w:w="2694" w:type="dxa"/>
            <w:shd w:val="clear" w:color="auto" w:fill="auto"/>
          </w:tcPr>
          <w:p w14:paraId="2823B361" w14:textId="77777777" w:rsidR="007B1EA6" w:rsidRPr="00C934BF" w:rsidRDefault="007B1EA6" w:rsidP="007B1EA6">
            <w:pPr>
              <w:spacing w:before="40" w:after="120"/>
            </w:pPr>
            <w:r w:rsidRPr="00C934BF">
              <w:t>22º informe periódico</w:t>
            </w:r>
          </w:p>
        </w:tc>
        <w:tc>
          <w:tcPr>
            <w:tcW w:w="2408" w:type="dxa"/>
            <w:shd w:val="clear" w:color="auto" w:fill="auto"/>
          </w:tcPr>
          <w:p w14:paraId="7CA56B1F" w14:textId="77777777" w:rsidR="007B1EA6" w:rsidRPr="00C934BF" w:rsidRDefault="007B1EA6" w:rsidP="007B1EA6">
            <w:pPr>
              <w:spacing w:before="40" w:after="120"/>
            </w:pPr>
            <w:r w:rsidRPr="00C934BF">
              <w:t>4 de diciembre de 2014</w:t>
            </w:r>
          </w:p>
        </w:tc>
      </w:tr>
      <w:tr w:rsidR="007B1EA6" w:rsidRPr="00C934BF" w14:paraId="4DDBEC1A" w14:textId="77777777" w:rsidTr="00C934BF">
        <w:trPr>
          <w:trHeight w:val="240"/>
        </w:trPr>
        <w:tc>
          <w:tcPr>
            <w:tcW w:w="2268" w:type="dxa"/>
            <w:shd w:val="clear" w:color="auto" w:fill="auto"/>
          </w:tcPr>
          <w:p w14:paraId="63CB650B" w14:textId="77777777" w:rsidR="007B1EA6" w:rsidRPr="00C934BF" w:rsidRDefault="007B1EA6" w:rsidP="007B1EA6">
            <w:pPr>
              <w:spacing w:before="40" w:after="120"/>
            </w:pPr>
          </w:p>
        </w:tc>
        <w:tc>
          <w:tcPr>
            <w:tcW w:w="2694" w:type="dxa"/>
            <w:shd w:val="clear" w:color="auto" w:fill="auto"/>
          </w:tcPr>
          <w:p w14:paraId="0CF050E8" w14:textId="77777777" w:rsidR="007B1EA6" w:rsidRPr="00C934BF" w:rsidRDefault="007B1EA6" w:rsidP="007B1EA6">
            <w:pPr>
              <w:spacing w:before="40" w:after="120"/>
            </w:pPr>
            <w:r w:rsidRPr="00C934BF">
              <w:t>23</w:t>
            </w:r>
            <w:r w:rsidRPr="00C934BF">
              <w:rPr>
                <w:vertAlign w:val="superscript"/>
              </w:rPr>
              <w:t>er</w:t>
            </w:r>
            <w:r w:rsidRPr="00C934BF">
              <w:t xml:space="preserve"> informe periódico</w:t>
            </w:r>
          </w:p>
        </w:tc>
        <w:tc>
          <w:tcPr>
            <w:tcW w:w="2408" w:type="dxa"/>
            <w:shd w:val="clear" w:color="auto" w:fill="auto"/>
          </w:tcPr>
          <w:p w14:paraId="7A5C9C0F" w14:textId="77777777" w:rsidR="007B1EA6" w:rsidRPr="00C934BF" w:rsidRDefault="007B1EA6" w:rsidP="007B1EA6">
            <w:pPr>
              <w:spacing w:before="40" w:after="120"/>
            </w:pPr>
            <w:r w:rsidRPr="00C934BF">
              <w:t>4 de diciembre de 2016</w:t>
            </w:r>
          </w:p>
        </w:tc>
      </w:tr>
      <w:tr w:rsidR="007B1EA6" w:rsidRPr="00C934BF" w14:paraId="48213F87" w14:textId="77777777" w:rsidTr="00C934BF">
        <w:trPr>
          <w:trHeight w:val="240"/>
        </w:trPr>
        <w:tc>
          <w:tcPr>
            <w:tcW w:w="2268" w:type="dxa"/>
            <w:shd w:val="clear" w:color="auto" w:fill="auto"/>
          </w:tcPr>
          <w:p w14:paraId="08FD76A4" w14:textId="77777777" w:rsidR="007B1EA6" w:rsidRPr="00C934BF" w:rsidRDefault="007B1EA6" w:rsidP="007B1EA6">
            <w:pPr>
              <w:spacing w:before="40" w:after="120"/>
            </w:pPr>
          </w:p>
        </w:tc>
        <w:tc>
          <w:tcPr>
            <w:tcW w:w="2694" w:type="dxa"/>
            <w:shd w:val="clear" w:color="auto" w:fill="auto"/>
          </w:tcPr>
          <w:p w14:paraId="7EBD3935" w14:textId="77777777" w:rsidR="007B1EA6" w:rsidRPr="00C934BF" w:rsidRDefault="007B1EA6" w:rsidP="007B1EA6">
            <w:pPr>
              <w:spacing w:before="40" w:after="120"/>
            </w:pPr>
            <w:r w:rsidRPr="00C934BF">
              <w:t xml:space="preserve">24º informe periódico </w:t>
            </w:r>
          </w:p>
        </w:tc>
        <w:tc>
          <w:tcPr>
            <w:tcW w:w="2408" w:type="dxa"/>
            <w:shd w:val="clear" w:color="auto" w:fill="auto"/>
          </w:tcPr>
          <w:p w14:paraId="3C4898F8" w14:textId="77777777" w:rsidR="007B1EA6" w:rsidRPr="00C934BF" w:rsidRDefault="007B1EA6" w:rsidP="007B1EA6">
            <w:pPr>
              <w:spacing w:before="40" w:after="120"/>
            </w:pPr>
            <w:r w:rsidRPr="00C934BF">
              <w:t>4 de diciembre de 2018</w:t>
            </w:r>
          </w:p>
        </w:tc>
      </w:tr>
      <w:tr w:rsidR="007B1EA6" w:rsidRPr="00C934BF" w14:paraId="7E1BC787" w14:textId="77777777" w:rsidTr="00C934BF">
        <w:trPr>
          <w:trHeight w:val="240"/>
        </w:trPr>
        <w:tc>
          <w:tcPr>
            <w:tcW w:w="2268" w:type="dxa"/>
            <w:shd w:val="clear" w:color="auto" w:fill="auto"/>
          </w:tcPr>
          <w:p w14:paraId="3E8F0B4A" w14:textId="77777777" w:rsidR="007B1EA6" w:rsidRPr="00C934BF" w:rsidRDefault="007B1EA6" w:rsidP="007B1EA6">
            <w:pPr>
              <w:spacing w:before="40" w:after="120"/>
            </w:pPr>
          </w:p>
        </w:tc>
        <w:tc>
          <w:tcPr>
            <w:tcW w:w="2694" w:type="dxa"/>
            <w:shd w:val="clear" w:color="auto" w:fill="auto"/>
          </w:tcPr>
          <w:p w14:paraId="10B0E948" w14:textId="77777777" w:rsidR="007B1EA6" w:rsidRPr="00C934BF" w:rsidRDefault="007B1EA6" w:rsidP="007B1EA6">
            <w:pPr>
              <w:spacing w:before="40" w:after="120"/>
            </w:pPr>
            <w:r w:rsidRPr="00C934BF">
              <w:t>25º informe periódico</w:t>
            </w:r>
          </w:p>
        </w:tc>
        <w:tc>
          <w:tcPr>
            <w:tcW w:w="2408" w:type="dxa"/>
            <w:shd w:val="clear" w:color="auto" w:fill="auto"/>
          </w:tcPr>
          <w:p w14:paraId="6DF22900" w14:textId="77777777" w:rsidR="007B1EA6" w:rsidRPr="00C934BF" w:rsidRDefault="007B1EA6" w:rsidP="007B1EA6">
            <w:pPr>
              <w:spacing w:before="40" w:after="120"/>
            </w:pPr>
            <w:r w:rsidRPr="00C934BF">
              <w:t>4 de diciembre de 2020</w:t>
            </w:r>
          </w:p>
        </w:tc>
      </w:tr>
      <w:tr w:rsidR="007B1EA6" w:rsidRPr="00C934BF" w14:paraId="1F97EE20" w14:textId="77777777" w:rsidTr="00C934BF">
        <w:trPr>
          <w:trHeight w:val="240"/>
        </w:trPr>
        <w:tc>
          <w:tcPr>
            <w:tcW w:w="2268" w:type="dxa"/>
            <w:shd w:val="clear" w:color="auto" w:fill="auto"/>
          </w:tcPr>
          <w:p w14:paraId="0AC280DB" w14:textId="77777777" w:rsidR="007B1EA6" w:rsidRPr="00C934BF" w:rsidRDefault="007B1EA6" w:rsidP="007B1EA6">
            <w:pPr>
              <w:spacing w:before="40" w:after="120"/>
            </w:pPr>
          </w:p>
        </w:tc>
        <w:tc>
          <w:tcPr>
            <w:tcW w:w="2694" w:type="dxa"/>
            <w:shd w:val="clear" w:color="auto" w:fill="auto"/>
          </w:tcPr>
          <w:p w14:paraId="62D5F9F1" w14:textId="77777777" w:rsidR="007B1EA6" w:rsidRPr="00C934BF" w:rsidRDefault="007B1EA6" w:rsidP="007B1EA6">
            <w:pPr>
              <w:spacing w:before="40" w:after="120"/>
            </w:pPr>
            <w:r w:rsidRPr="00C934BF">
              <w:t>26º informe periódico</w:t>
            </w:r>
          </w:p>
        </w:tc>
        <w:tc>
          <w:tcPr>
            <w:tcW w:w="2408" w:type="dxa"/>
            <w:shd w:val="clear" w:color="auto" w:fill="auto"/>
          </w:tcPr>
          <w:p w14:paraId="45E28F15" w14:textId="77777777" w:rsidR="007B1EA6" w:rsidRPr="00C934BF" w:rsidRDefault="007B1EA6" w:rsidP="007B1EA6">
            <w:pPr>
              <w:spacing w:before="40" w:after="120"/>
            </w:pPr>
            <w:r w:rsidRPr="00C934BF">
              <w:t>4 de diciembre de 2022</w:t>
            </w:r>
          </w:p>
        </w:tc>
      </w:tr>
      <w:tr w:rsidR="007B1EA6" w:rsidRPr="00C934BF" w14:paraId="587EBF43" w14:textId="77777777" w:rsidTr="00C934BF">
        <w:trPr>
          <w:trHeight w:val="240"/>
        </w:trPr>
        <w:tc>
          <w:tcPr>
            <w:tcW w:w="2268" w:type="dxa"/>
            <w:shd w:val="clear" w:color="auto" w:fill="auto"/>
          </w:tcPr>
          <w:p w14:paraId="2296FEC5" w14:textId="77777777" w:rsidR="007B1EA6" w:rsidRPr="00C934BF" w:rsidRDefault="007B1EA6" w:rsidP="007B1EA6">
            <w:pPr>
              <w:spacing w:before="40" w:after="120"/>
            </w:pPr>
            <w:r w:rsidRPr="00C934BF">
              <w:t>Liberia</w:t>
            </w:r>
          </w:p>
        </w:tc>
        <w:tc>
          <w:tcPr>
            <w:tcW w:w="2694" w:type="dxa"/>
            <w:shd w:val="clear" w:color="auto" w:fill="auto"/>
          </w:tcPr>
          <w:p w14:paraId="15B88770" w14:textId="77777777" w:rsidR="007B1EA6" w:rsidRPr="00C934BF" w:rsidRDefault="007B1EA6" w:rsidP="007B1EA6">
            <w:pPr>
              <w:spacing w:before="40" w:after="120"/>
            </w:pPr>
            <w:r w:rsidRPr="00C934BF">
              <w:t>Informe inicial</w:t>
            </w:r>
          </w:p>
        </w:tc>
        <w:tc>
          <w:tcPr>
            <w:tcW w:w="2408" w:type="dxa"/>
            <w:shd w:val="clear" w:color="auto" w:fill="auto"/>
          </w:tcPr>
          <w:p w14:paraId="63308C2E" w14:textId="77777777" w:rsidR="007B1EA6" w:rsidRPr="00C934BF" w:rsidRDefault="007B1EA6" w:rsidP="007B1EA6">
            <w:pPr>
              <w:spacing w:before="40" w:after="120"/>
            </w:pPr>
            <w:r w:rsidRPr="00C934BF">
              <w:t>5 de diciembre de 1977</w:t>
            </w:r>
          </w:p>
        </w:tc>
      </w:tr>
      <w:tr w:rsidR="007B1EA6" w:rsidRPr="00C934BF" w14:paraId="4FDB71C5" w14:textId="77777777" w:rsidTr="00C934BF">
        <w:trPr>
          <w:trHeight w:val="240"/>
        </w:trPr>
        <w:tc>
          <w:tcPr>
            <w:tcW w:w="2268" w:type="dxa"/>
            <w:shd w:val="clear" w:color="auto" w:fill="auto"/>
          </w:tcPr>
          <w:p w14:paraId="117C6587" w14:textId="77777777" w:rsidR="007B1EA6" w:rsidRPr="00C934BF" w:rsidRDefault="007B1EA6" w:rsidP="007B1EA6">
            <w:pPr>
              <w:spacing w:before="40" w:after="120"/>
            </w:pPr>
          </w:p>
        </w:tc>
        <w:tc>
          <w:tcPr>
            <w:tcW w:w="2694" w:type="dxa"/>
            <w:shd w:val="clear" w:color="auto" w:fill="auto"/>
          </w:tcPr>
          <w:p w14:paraId="6C4FAD01" w14:textId="77777777" w:rsidR="007B1EA6" w:rsidRPr="00C934BF" w:rsidRDefault="007B1EA6" w:rsidP="007B1EA6">
            <w:pPr>
              <w:spacing w:before="40" w:after="120"/>
            </w:pPr>
            <w:r w:rsidRPr="00C934BF">
              <w:t>Segundo informe periódico</w:t>
            </w:r>
          </w:p>
        </w:tc>
        <w:tc>
          <w:tcPr>
            <w:tcW w:w="2408" w:type="dxa"/>
            <w:shd w:val="clear" w:color="auto" w:fill="auto"/>
          </w:tcPr>
          <w:p w14:paraId="47ACEBB6" w14:textId="77777777" w:rsidR="007B1EA6" w:rsidRPr="00C934BF" w:rsidRDefault="007B1EA6" w:rsidP="007B1EA6">
            <w:pPr>
              <w:spacing w:before="40" w:after="120"/>
            </w:pPr>
            <w:r w:rsidRPr="00C934BF">
              <w:t>5 de diciembre de 1979</w:t>
            </w:r>
          </w:p>
        </w:tc>
      </w:tr>
      <w:tr w:rsidR="007B1EA6" w:rsidRPr="00C934BF" w14:paraId="652776C6" w14:textId="77777777" w:rsidTr="00C934BF">
        <w:trPr>
          <w:trHeight w:val="240"/>
        </w:trPr>
        <w:tc>
          <w:tcPr>
            <w:tcW w:w="2268" w:type="dxa"/>
            <w:shd w:val="clear" w:color="auto" w:fill="auto"/>
          </w:tcPr>
          <w:p w14:paraId="30A86570" w14:textId="77777777" w:rsidR="007B1EA6" w:rsidRPr="00C934BF" w:rsidRDefault="007B1EA6" w:rsidP="007B1EA6">
            <w:pPr>
              <w:spacing w:before="40" w:after="120"/>
            </w:pPr>
          </w:p>
        </w:tc>
        <w:tc>
          <w:tcPr>
            <w:tcW w:w="2694" w:type="dxa"/>
            <w:shd w:val="clear" w:color="auto" w:fill="auto"/>
          </w:tcPr>
          <w:p w14:paraId="47484F7B" w14:textId="77777777" w:rsidR="007B1EA6" w:rsidRPr="00C934BF" w:rsidRDefault="007B1EA6" w:rsidP="007B1EA6">
            <w:pPr>
              <w:spacing w:before="40" w:after="120"/>
            </w:pPr>
            <w:r w:rsidRPr="00C934BF">
              <w:t>Tercer informe periódico</w:t>
            </w:r>
          </w:p>
        </w:tc>
        <w:tc>
          <w:tcPr>
            <w:tcW w:w="2408" w:type="dxa"/>
            <w:shd w:val="clear" w:color="auto" w:fill="auto"/>
          </w:tcPr>
          <w:p w14:paraId="3C1DFAB3" w14:textId="77777777" w:rsidR="007B1EA6" w:rsidRPr="00C934BF" w:rsidRDefault="007B1EA6" w:rsidP="007B1EA6">
            <w:pPr>
              <w:spacing w:before="40" w:after="120"/>
            </w:pPr>
            <w:r w:rsidRPr="00C934BF">
              <w:t>5 de diciembre de 1981</w:t>
            </w:r>
          </w:p>
        </w:tc>
      </w:tr>
      <w:tr w:rsidR="007B1EA6" w:rsidRPr="00C934BF" w14:paraId="68835816" w14:textId="77777777" w:rsidTr="00C934BF">
        <w:trPr>
          <w:trHeight w:val="240"/>
        </w:trPr>
        <w:tc>
          <w:tcPr>
            <w:tcW w:w="2268" w:type="dxa"/>
            <w:shd w:val="clear" w:color="auto" w:fill="auto"/>
          </w:tcPr>
          <w:p w14:paraId="36046A4A" w14:textId="77777777" w:rsidR="007B1EA6" w:rsidRPr="00C934BF" w:rsidRDefault="007B1EA6" w:rsidP="007B1EA6">
            <w:pPr>
              <w:spacing w:before="40" w:after="120"/>
            </w:pPr>
          </w:p>
        </w:tc>
        <w:tc>
          <w:tcPr>
            <w:tcW w:w="2694" w:type="dxa"/>
            <w:shd w:val="clear" w:color="auto" w:fill="auto"/>
          </w:tcPr>
          <w:p w14:paraId="626E62FC" w14:textId="77777777" w:rsidR="007B1EA6" w:rsidRPr="00C934BF" w:rsidRDefault="007B1EA6" w:rsidP="007B1EA6">
            <w:pPr>
              <w:spacing w:before="40" w:after="120"/>
            </w:pPr>
            <w:r w:rsidRPr="00C934BF">
              <w:t>Cuarto informe periódico</w:t>
            </w:r>
          </w:p>
        </w:tc>
        <w:tc>
          <w:tcPr>
            <w:tcW w:w="2408" w:type="dxa"/>
            <w:shd w:val="clear" w:color="auto" w:fill="auto"/>
          </w:tcPr>
          <w:p w14:paraId="3FD8500A" w14:textId="77777777" w:rsidR="007B1EA6" w:rsidRPr="00C934BF" w:rsidRDefault="007B1EA6" w:rsidP="007B1EA6">
            <w:pPr>
              <w:spacing w:before="40" w:after="120"/>
            </w:pPr>
            <w:r w:rsidRPr="00C934BF">
              <w:t>5 de diciembre de 1983</w:t>
            </w:r>
          </w:p>
        </w:tc>
      </w:tr>
      <w:tr w:rsidR="007B1EA6" w:rsidRPr="00C934BF" w14:paraId="14E9EBE1" w14:textId="77777777" w:rsidTr="00C934BF">
        <w:trPr>
          <w:trHeight w:val="240"/>
        </w:trPr>
        <w:tc>
          <w:tcPr>
            <w:tcW w:w="2268" w:type="dxa"/>
            <w:shd w:val="clear" w:color="auto" w:fill="auto"/>
          </w:tcPr>
          <w:p w14:paraId="11D736A3" w14:textId="77777777" w:rsidR="007B1EA6" w:rsidRPr="00C934BF" w:rsidRDefault="007B1EA6" w:rsidP="007B1EA6">
            <w:pPr>
              <w:spacing w:before="40" w:after="120"/>
            </w:pPr>
          </w:p>
        </w:tc>
        <w:tc>
          <w:tcPr>
            <w:tcW w:w="2694" w:type="dxa"/>
            <w:shd w:val="clear" w:color="auto" w:fill="auto"/>
          </w:tcPr>
          <w:p w14:paraId="0857BB3F" w14:textId="77777777" w:rsidR="007B1EA6" w:rsidRPr="00C934BF" w:rsidRDefault="007B1EA6" w:rsidP="007B1EA6">
            <w:pPr>
              <w:spacing w:before="40" w:after="120"/>
            </w:pPr>
            <w:r w:rsidRPr="00C934BF">
              <w:t>Quinto informe periódico</w:t>
            </w:r>
          </w:p>
        </w:tc>
        <w:tc>
          <w:tcPr>
            <w:tcW w:w="2408" w:type="dxa"/>
            <w:shd w:val="clear" w:color="auto" w:fill="auto"/>
          </w:tcPr>
          <w:p w14:paraId="28B723EC" w14:textId="77777777" w:rsidR="007B1EA6" w:rsidRPr="00C934BF" w:rsidRDefault="007B1EA6" w:rsidP="007B1EA6">
            <w:pPr>
              <w:spacing w:before="40" w:after="120"/>
            </w:pPr>
            <w:r w:rsidRPr="00C934BF">
              <w:t>5 de diciembre de 1985</w:t>
            </w:r>
          </w:p>
        </w:tc>
      </w:tr>
      <w:tr w:rsidR="007B1EA6" w:rsidRPr="00C934BF" w14:paraId="4791D04C" w14:textId="77777777" w:rsidTr="00C934BF">
        <w:trPr>
          <w:trHeight w:val="240"/>
        </w:trPr>
        <w:tc>
          <w:tcPr>
            <w:tcW w:w="2268" w:type="dxa"/>
            <w:shd w:val="clear" w:color="auto" w:fill="auto"/>
          </w:tcPr>
          <w:p w14:paraId="6D0AD3BA" w14:textId="77777777" w:rsidR="007B1EA6" w:rsidRPr="00C934BF" w:rsidRDefault="007B1EA6" w:rsidP="007B1EA6">
            <w:pPr>
              <w:spacing w:before="40" w:after="120"/>
            </w:pPr>
          </w:p>
        </w:tc>
        <w:tc>
          <w:tcPr>
            <w:tcW w:w="2694" w:type="dxa"/>
            <w:shd w:val="clear" w:color="auto" w:fill="auto"/>
          </w:tcPr>
          <w:p w14:paraId="5369813A" w14:textId="77777777" w:rsidR="007B1EA6" w:rsidRPr="00C934BF" w:rsidRDefault="007B1EA6" w:rsidP="007B1EA6">
            <w:pPr>
              <w:spacing w:before="40" w:after="120"/>
            </w:pPr>
            <w:r w:rsidRPr="00C934BF">
              <w:t>Sexto informe periódico</w:t>
            </w:r>
          </w:p>
        </w:tc>
        <w:tc>
          <w:tcPr>
            <w:tcW w:w="2408" w:type="dxa"/>
            <w:shd w:val="clear" w:color="auto" w:fill="auto"/>
          </w:tcPr>
          <w:p w14:paraId="118F7540" w14:textId="77777777" w:rsidR="007B1EA6" w:rsidRPr="00C934BF" w:rsidRDefault="007B1EA6" w:rsidP="007B1EA6">
            <w:pPr>
              <w:spacing w:before="40" w:after="120"/>
            </w:pPr>
            <w:r w:rsidRPr="00C934BF">
              <w:t>5 de diciembre de 1987</w:t>
            </w:r>
          </w:p>
        </w:tc>
      </w:tr>
      <w:tr w:rsidR="007B1EA6" w:rsidRPr="00C934BF" w14:paraId="0FE6C910" w14:textId="77777777" w:rsidTr="00C934BF">
        <w:trPr>
          <w:trHeight w:val="240"/>
        </w:trPr>
        <w:tc>
          <w:tcPr>
            <w:tcW w:w="2268" w:type="dxa"/>
            <w:shd w:val="clear" w:color="auto" w:fill="auto"/>
          </w:tcPr>
          <w:p w14:paraId="3FF0C85B" w14:textId="77777777" w:rsidR="007B1EA6" w:rsidRPr="00C934BF" w:rsidRDefault="007B1EA6" w:rsidP="007B1EA6">
            <w:pPr>
              <w:spacing w:before="40" w:after="120"/>
            </w:pPr>
          </w:p>
        </w:tc>
        <w:tc>
          <w:tcPr>
            <w:tcW w:w="2694" w:type="dxa"/>
            <w:shd w:val="clear" w:color="auto" w:fill="auto"/>
          </w:tcPr>
          <w:p w14:paraId="13430F3F" w14:textId="77777777" w:rsidR="007B1EA6" w:rsidRPr="00C934BF" w:rsidRDefault="007B1EA6" w:rsidP="007B1EA6">
            <w:pPr>
              <w:spacing w:before="40" w:after="120"/>
            </w:pPr>
            <w:r w:rsidRPr="00C934BF">
              <w:t>Séptimo informe periódico</w:t>
            </w:r>
          </w:p>
        </w:tc>
        <w:tc>
          <w:tcPr>
            <w:tcW w:w="2408" w:type="dxa"/>
            <w:shd w:val="clear" w:color="auto" w:fill="auto"/>
          </w:tcPr>
          <w:p w14:paraId="0EACA29B" w14:textId="77777777" w:rsidR="007B1EA6" w:rsidRPr="00C934BF" w:rsidRDefault="007B1EA6" w:rsidP="007B1EA6">
            <w:pPr>
              <w:spacing w:before="40" w:after="120"/>
            </w:pPr>
            <w:r w:rsidRPr="00C934BF">
              <w:t>5 de diciembre de 1989</w:t>
            </w:r>
          </w:p>
        </w:tc>
      </w:tr>
      <w:tr w:rsidR="007B1EA6" w:rsidRPr="00C934BF" w14:paraId="1C6D9613" w14:textId="77777777" w:rsidTr="00C934BF">
        <w:trPr>
          <w:trHeight w:val="240"/>
        </w:trPr>
        <w:tc>
          <w:tcPr>
            <w:tcW w:w="2268" w:type="dxa"/>
            <w:shd w:val="clear" w:color="auto" w:fill="auto"/>
          </w:tcPr>
          <w:p w14:paraId="23BC197F" w14:textId="77777777" w:rsidR="007B1EA6" w:rsidRPr="00C934BF" w:rsidRDefault="007B1EA6" w:rsidP="007B1EA6">
            <w:pPr>
              <w:spacing w:before="40" w:after="120"/>
            </w:pPr>
          </w:p>
        </w:tc>
        <w:tc>
          <w:tcPr>
            <w:tcW w:w="2694" w:type="dxa"/>
            <w:shd w:val="clear" w:color="auto" w:fill="auto"/>
          </w:tcPr>
          <w:p w14:paraId="022AD6D6" w14:textId="77777777" w:rsidR="007B1EA6" w:rsidRPr="00C934BF" w:rsidRDefault="007B1EA6" w:rsidP="007B1EA6">
            <w:pPr>
              <w:spacing w:before="40" w:after="120"/>
            </w:pPr>
            <w:r w:rsidRPr="00C934BF">
              <w:t>Octavo informe periódico</w:t>
            </w:r>
          </w:p>
        </w:tc>
        <w:tc>
          <w:tcPr>
            <w:tcW w:w="2408" w:type="dxa"/>
            <w:shd w:val="clear" w:color="auto" w:fill="auto"/>
          </w:tcPr>
          <w:p w14:paraId="40807DF9" w14:textId="77777777" w:rsidR="007B1EA6" w:rsidRPr="00C934BF" w:rsidRDefault="007B1EA6" w:rsidP="007B1EA6">
            <w:pPr>
              <w:spacing w:before="40" w:after="120"/>
            </w:pPr>
            <w:r w:rsidRPr="00C934BF">
              <w:t>5 de diciembre de 1991</w:t>
            </w:r>
          </w:p>
        </w:tc>
      </w:tr>
      <w:tr w:rsidR="007B1EA6" w:rsidRPr="00C934BF" w14:paraId="055072A7" w14:textId="77777777" w:rsidTr="00C934BF">
        <w:trPr>
          <w:trHeight w:val="240"/>
        </w:trPr>
        <w:tc>
          <w:tcPr>
            <w:tcW w:w="2268" w:type="dxa"/>
            <w:shd w:val="clear" w:color="auto" w:fill="auto"/>
          </w:tcPr>
          <w:p w14:paraId="33230E80" w14:textId="77777777" w:rsidR="007B1EA6" w:rsidRPr="00C934BF" w:rsidRDefault="007B1EA6" w:rsidP="007B1EA6">
            <w:pPr>
              <w:spacing w:before="40" w:after="120"/>
            </w:pPr>
          </w:p>
        </w:tc>
        <w:tc>
          <w:tcPr>
            <w:tcW w:w="2694" w:type="dxa"/>
            <w:shd w:val="clear" w:color="auto" w:fill="auto"/>
          </w:tcPr>
          <w:p w14:paraId="62F015CC" w14:textId="77777777" w:rsidR="007B1EA6" w:rsidRPr="00C934BF" w:rsidRDefault="007B1EA6" w:rsidP="007B1EA6">
            <w:pPr>
              <w:spacing w:before="40" w:after="120"/>
            </w:pPr>
            <w:r w:rsidRPr="00C934BF">
              <w:t>Noveno informe periódico</w:t>
            </w:r>
          </w:p>
        </w:tc>
        <w:tc>
          <w:tcPr>
            <w:tcW w:w="2408" w:type="dxa"/>
            <w:shd w:val="clear" w:color="auto" w:fill="auto"/>
          </w:tcPr>
          <w:p w14:paraId="2F811006" w14:textId="77777777" w:rsidR="007B1EA6" w:rsidRPr="00C934BF" w:rsidRDefault="007B1EA6" w:rsidP="007B1EA6">
            <w:pPr>
              <w:spacing w:before="40" w:after="120"/>
            </w:pPr>
            <w:r w:rsidRPr="00C934BF">
              <w:t>5 de diciembre de 1993</w:t>
            </w:r>
          </w:p>
        </w:tc>
      </w:tr>
      <w:tr w:rsidR="007B1EA6" w:rsidRPr="00C934BF" w14:paraId="35E4FD01" w14:textId="77777777" w:rsidTr="00C934BF">
        <w:trPr>
          <w:trHeight w:val="240"/>
        </w:trPr>
        <w:tc>
          <w:tcPr>
            <w:tcW w:w="2268" w:type="dxa"/>
            <w:shd w:val="clear" w:color="auto" w:fill="auto"/>
          </w:tcPr>
          <w:p w14:paraId="7A4B142E" w14:textId="77777777" w:rsidR="007B1EA6" w:rsidRPr="00C934BF" w:rsidRDefault="007B1EA6" w:rsidP="007B1EA6">
            <w:pPr>
              <w:spacing w:before="40" w:after="120"/>
            </w:pPr>
          </w:p>
        </w:tc>
        <w:tc>
          <w:tcPr>
            <w:tcW w:w="2694" w:type="dxa"/>
            <w:shd w:val="clear" w:color="auto" w:fill="auto"/>
          </w:tcPr>
          <w:p w14:paraId="2D522CA9" w14:textId="77777777" w:rsidR="007B1EA6" w:rsidRPr="00C934BF" w:rsidRDefault="007B1EA6" w:rsidP="007B1EA6">
            <w:pPr>
              <w:spacing w:before="40" w:after="120"/>
            </w:pPr>
            <w:r w:rsidRPr="00C934BF">
              <w:t>Décimo informe periódico</w:t>
            </w:r>
          </w:p>
        </w:tc>
        <w:tc>
          <w:tcPr>
            <w:tcW w:w="2408" w:type="dxa"/>
            <w:shd w:val="clear" w:color="auto" w:fill="auto"/>
          </w:tcPr>
          <w:p w14:paraId="4488244A" w14:textId="77777777" w:rsidR="007B1EA6" w:rsidRPr="00C934BF" w:rsidRDefault="007B1EA6" w:rsidP="007B1EA6">
            <w:pPr>
              <w:spacing w:before="40" w:after="120"/>
            </w:pPr>
            <w:r w:rsidRPr="00C934BF">
              <w:t>5 de diciembre de 1995</w:t>
            </w:r>
          </w:p>
        </w:tc>
      </w:tr>
      <w:tr w:rsidR="007B1EA6" w:rsidRPr="00C934BF" w14:paraId="661CF1CD" w14:textId="77777777" w:rsidTr="00C934BF">
        <w:trPr>
          <w:trHeight w:val="240"/>
        </w:trPr>
        <w:tc>
          <w:tcPr>
            <w:tcW w:w="2268" w:type="dxa"/>
            <w:shd w:val="clear" w:color="auto" w:fill="auto"/>
          </w:tcPr>
          <w:p w14:paraId="2CCAEC33" w14:textId="77777777" w:rsidR="007B1EA6" w:rsidRPr="00C934BF" w:rsidRDefault="007B1EA6" w:rsidP="007B1EA6">
            <w:pPr>
              <w:spacing w:before="40" w:after="120"/>
            </w:pPr>
          </w:p>
        </w:tc>
        <w:tc>
          <w:tcPr>
            <w:tcW w:w="2694" w:type="dxa"/>
            <w:shd w:val="clear" w:color="auto" w:fill="auto"/>
          </w:tcPr>
          <w:p w14:paraId="7FD43C63" w14:textId="77777777" w:rsidR="007B1EA6" w:rsidRPr="00C934BF" w:rsidRDefault="007B1EA6" w:rsidP="007B1EA6">
            <w:pPr>
              <w:spacing w:before="40" w:after="120"/>
            </w:pPr>
            <w:r w:rsidRPr="00C934BF">
              <w:t>11º informe periódico</w:t>
            </w:r>
          </w:p>
        </w:tc>
        <w:tc>
          <w:tcPr>
            <w:tcW w:w="2408" w:type="dxa"/>
            <w:shd w:val="clear" w:color="auto" w:fill="auto"/>
          </w:tcPr>
          <w:p w14:paraId="0C1D9655" w14:textId="77777777" w:rsidR="007B1EA6" w:rsidRPr="00C934BF" w:rsidRDefault="007B1EA6" w:rsidP="007B1EA6">
            <w:pPr>
              <w:spacing w:before="40" w:after="120"/>
            </w:pPr>
            <w:r w:rsidRPr="00C934BF">
              <w:t>5 de diciembre de 1997</w:t>
            </w:r>
          </w:p>
        </w:tc>
      </w:tr>
      <w:tr w:rsidR="007B1EA6" w:rsidRPr="00C934BF" w14:paraId="53A316D6" w14:textId="77777777" w:rsidTr="00C934BF">
        <w:trPr>
          <w:trHeight w:val="240"/>
        </w:trPr>
        <w:tc>
          <w:tcPr>
            <w:tcW w:w="2268" w:type="dxa"/>
            <w:shd w:val="clear" w:color="auto" w:fill="auto"/>
          </w:tcPr>
          <w:p w14:paraId="7F7524C7" w14:textId="77777777" w:rsidR="007B1EA6" w:rsidRPr="00C934BF" w:rsidRDefault="007B1EA6" w:rsidP="007B1EA6">
            <w:pPr>
              <w:spacing w:before="40" w:after="120"/>
            </w:pPr>
          </w:p>
        </w:tc>
        <w:tc>
          <w:tcPr>
            <w:tcW w:w="2694" w:type="dxa"/>
            <w:shd w:val="clear" w:color="auto" w:fill="auto"/>
          </w:tcPr>
          <w:p w14:paraId="4C10E84B" w14:textId="77777777" w:rsidR="007B1EA6" w:rsidRPr="00C934BF" w:rsidRDefault="007B1EA6" w:rsidP="007B1EA6">
            <w:pPr>
              <w:spacing w:before="40" w:after="120"/>
            </w:pPr>
            <w:r w:rsidRPr="00C934BF">
              <w:t>12º informe periódico</w:t>
            </w:r>
          </w:p>
        </w:tc>
        <w:tc>
          <w:tcPr>
            <w:tcW w:w="2408" w:type="dxa"/>
            <w:shd w:val="clear" w:color="auto" w:fill="auto"/>
          </w:tcPr>
          <w:p w14:paraId="3FAC64C8" w14:textId="77777777" w:rsidR="007B1EA6" w:rsidRPr="00C934BF" w:rsidRDefault="007B1EA6" w:rsidP="007B1EA6">
            <w:pPr>
              <w:spacing w:before="40" w:after="120"/>
            </w:pPr>
            <w:r w:rsidRPr="00C934BF">
              <w:t>5 de diciembre de 1999</w:t>
            </w:r>
          </w:p>
        </w:tc>
      </w:tr>
      <w:tr w:rsidR="007B1EA6" w:rsidRPr="00C934BF" w14:paraId="1B140144" w14:textId="77777777" w:rsidTr="00C934BF">
        <w:trPr>
          <w:trHeight w:val="240"/>
        </w:trPr>
        <w:tc>
          <w:tcPr>
            <w:tcW w:w="2268" w:type="dxa"/>
            <w:shd w:val="clear" w:color="auto" w:fill="auto"/>
          </w:tcPr>
          <w:p w14:paraId="32AFE2D7" w14:textId="77777777" w:rsidR="007B1EA6" w:rsidRPr="00C934BF" w:rsidRDefault="007B1EA6" w:rsidP="007B1EA6">
            <w:pPr>
              <w:spacing w:before="40" w:after="120"/>
            </w:pPr>
          </w:p>
        </w:tc>
        <w:tc>
          <w:tcPr>
            <w:tcW w:w="2694" w:type="dxa"/>
            <w:shd w:val="clear" w:color="auto" w:fill="auto"/>
          </w:tcPr>
          <w:p w14:paraId="209E1671" w14:textId="77777777" w:rsidR="007B1EA6" w:rsidRPr="00C934BF" w:rsidRDefault="007B1EA6" w:rsidP="007B1EA6">
            <w:pPr>
              <w:spacing w:before="40" w:after="120"/>
            </w:pPr>
            <w:r w:rsidRPr="00C934BF">
              <w:t>13</w:t>
            </w:r>
            <w:r w:rsidRPr="00C934BF">
              <w:rPr>
                <w:vertAlign w:val="superscript"/>
              </w:rPr>
              <w:t>er</w:t>
            </w:r>
            <w:r w:rsidRPr="00C934BF">
              <w:t xml:space="preserve"> informe periódico</w:t>
            </w:r>
          </w:p>
        </w:tc>
        <w:tc>
          <w:tcPr>
            <w:tcW w:w="2408" w:type="dxa"/>
            <w:shd w:val="clear" w:color="auto" w:fill="auto"/>
          </w:tcPr>
          <w:p w14:paraId="6BCFB9B3" w14:textId="77777777" w:rsidR="007B1EA6" w:rsidRPr="00C934BF" w:rsidRDefault="007B1EA6" w:rsidP="007B1EA6">
            <w:pPr>
              <w:spacing w:before="40" w:after="120"/>
            </w:pPr>
            <w:r w:rsidRPr="00C934BF">
              <w:t>5 de diciembre de 2001</w:t>
            </w:r>
          </w:p>
        </w:tc>
      </w:tr>
      <w:tr w:rsidR="007B1EA6" w:rsidRPr="00C934BF" w14:paraId="160926F5" w14:textId="77777777" w:rsidTr="00C934BF">
        <w:trPr>
          <w:trHeight w:val="240"/>
        </w:trPr>
        <w:tc>
          <w:tcPr>
            <w:tcW w:w="2268" w:type="dxa"/>
            <w:shd w:val="clear" w:color="auto" w:fill="auto"/>
          </w:tcPr>
          <w:p w14:paraId="69813D48" w14:textId="77777777" w:rsidR="007B1EA6" w:rsidRPr="00C934BF" w:rsidRDefault="007B1EA6" w:rsidP="007B1EA6">
            <w:pPr>
              <w:spacing w:before="40" w:after="120"/>
            </w:pPr>
          </w:p>
        </w:tc>
        <w:tc>
          <w:tcPr>
            <w:tcW w:w="2694" w:type="dxa"/>
            <w:shd w:val="clear" w:color="auto" w:fill="auto"/>
          </w:tcPr>
          <w:p w14:paraId="1E18DA1C" w14:textId="77777777" w:rsidR="007B1EA6" w:rsidRPr="00C934BF" w:rsidRDefault="007B1EA6" w:rsidP="007B1EA6">
            <w:pPr>
              <w:spacing w:before="40" w:after="120"/>
            </w:pPr>
            <w:r w:rsidRPr="00C934BF">
              <w:t>14º informe periódico</w:t>
            </w:r>
          </w:p>
        </w:tc>
        <w:tc>
          <w:tcPr>
            <w:tcW w:w="2408" w:type="dxa"/>
            <w:shd w:val="clear" w:color="auto" w:fill="auto"/>
          </w:tcPr>
          <w:p w14:paraId="3A742DAD" w14:textId="77777777" w:rsidR="007B1EA6" w:rsidRPr="00C934BF" w:rsidRDefault="007B1EA6" w:rsidP="007B1EA6">
            <w:pPr>
              <w:spacing w:before="40" w:after="120"/>
            </w:pPr>
            <w:r w:rsidRPr="00C934BF">
              <w:t>5 de diciembre de 2003</w:t>
            </w:r>
          </w:p>
        </w:tc>
      </w:tr>
      <w:tr w:rsidR="007B1EA6" w:rsidRPr="00C934BF" w14:paraId="1A7E57EC" w14:textId="77777777" w:rsidTr="00C934BF">
        <w:trPr>
          <w:trHeight w:val="240"/>
        </w:trPr>
        <w:tc>
          <w:tcPr>
            <w:tcW w:w="2268" w:type="dxa"/>
            <w:shd w:val="clear" w:color="auto" w:fill="auto"/>
          </w:tcPr>
          <w:p w14:paraId="78284810" w14:textId="77777777" w:rsidR="007B1EA6" w:rsidRPr="00C934BF" w:rsidRDefault="007B1EA6" w:rsidP="007B1EA6">
            <w:pPr>
              <w:spacing w:before="40" w:after="120"/>
            </w:pPr>
          </w:p>
        </w:tc>
        <w:tc>
          <w:tcPr>
            <w:tcW w:w="2694" w:type="dxa"/>
            <w:shd w:val="clear" w:color="auto" w:fill="auto"/>
          </w:tcPr>
          <w:p w14:paraId="3C617D75" w14:textId="77777777" w:rsidR="007B1EA6" w:rsidRPr="00C934BF" w:rsidRDefault="007B1EA6" w:rsidP="007B1EA6">
            <w:pPr>
              <w:spacing w:before="40" w:after="120"/>
            </w:pPr>
            <w:r w:rsidRPr="00C934BF">
              <w:t>15º informe periódico</w:t>
            </w:r>
          </w:p>
        </w:tc>
        <w:tc>
          <w:tcPr>
            <w:tcW w:w="2408" w:type="dxa"/>
            <w:shd w:val="clear" w:color="auto" w:fill="auto"/>
          </w:tcPr>
          <w:p w14:paraId="0316BDDC" w14:textId="77777777" w:rsidR="007B1EA6" w:rsidRPr="00C934BF" w:rsidRDefault="007B1EA6" w:rsidP="007B1EA6">
            <w:pPr>
              <w:spacing w:before="40" w:after="120"/>
            </w:pPr>
            <w:r w:rsidRPr="00C934BF">
              <w:t>5 de diciembre de 2005</w:t>
            </w:r>
          </w:p>
        </w:tc>
      </w:tr>
      <w:tr w:rsidR="007B1EA6" w:rsidRPr="00C934BF" w14:paraId="5B27A69E" w14:textId="77777777" w:rsidTr="00C934BF">
        <w:trPr>
          <w:trHeight w:val="240"/>
        </w:trPr>
        <w:tc>
          <w:tcPr>
            <w:tcW w:w="2268" w:type="dxa"/>
            <w:shd w:val="clear" w:color="auto" w:fill="auto"/>
          </w:tcPr>
          <w:p w14:paraId="7BFFB8A6" w14:textId="77777777" w:rsidR="007B1EA6" w:rsidRPr="00C934BF" w:rsidRDefault="007B1EA6" w:rsidP="007B1EA6">
            <w:pPr>
              <w:spacing w:before="40" w:after="120"/>
            </w:pPr>
          </w:p>
        </w:tc>
        <w:tc>
          <w:tcPr>
            <w:tcW w:w="2694" w:type="dxa"/>
            <w:shd w:val="clear" w:color="auto" w:fill="auto"/>
          </w:tcPr>
          <w:p w14:paraId="1C5BA6D4" w14:textId="77777777" w:rsidR="007B1EA6" w:rsidRPr="00C934BF" w:rsidRDefault="007B1EA6" w:rsidP="007B1EA6">
            <w:pPr>
              <w:spacing w:before="40" w:after="120"/>
            </w:pPr>
            <w:r w:rsidRPr="00C934BF">
              <w:t>16º informe periódico</w:t>
            </w:r>
          </w:p>
        </w:tc>
        <w:tc>
          <w:tcPr>
            <w:tcW w:w="2408" w:type="dxa"/>
            <w:shd w:val="clear" w:color="auto" w:fill="auto"/>
          </w:tcPr>
          <w:p w14:paraId="031BC380" w14:textId="77777777" w:rsidR="007B1EA6" w:rsidRPr="00C934BF" w:rsidRDefault="007B1EA6" w:rsidP="007B1EA6">
            <w:pPr>
              <w:spacing w:before="40" w:after="120"/>
            </w:pPr>
            <w:r w:rsidRPr="00C934BF">
              <w:t>5 de diciembre de 2007</w:t>
            </w:r>
          </w:p>
        </w:tc>
      </w:tr>
      <w:tr w:rsidR="007B1EA6" w:rsidRPr="00C934BF" w14:paraId="79F1C7D3" w14:textId="77777777" w:rsidTr="00C934BF">
        <w:trPr>
          <w:trHeight w:val="240"/>
        </w:trPr>
        <w:tc>
          <w:tcPr>
            <w:tcW w:w="2268" w:type="dxa"/>
            <w:shd w:val="clear" w:color="auto" w:fill="auto"/>
          </w:tcPr>
          <w:p w14:paraId="1B2FE02F" w14:textId="77777777" w:rsidR="007B1EA6" w:rsidRPr="00C934BF" w:rsidRDefault="007B1EA6" w:rsidP="007B1EA6">
            <w:pPr>
              <w:spacing w:before="40" w:after="120"/>
            </w:pPr>
          </w:p>
        </w:tc>
        <w:tc>
          <w:tcPr>
            <w:tcW w:w="2694" w:type="dxa"/>
            <w:shd w:val="clear" w:color="auto" w:fill="auto"/>
          </w:tcPr>
          <w:p w14:paraId="16B81AF5" w14:textId="77777777" w:rsidR="007B1EA6" w:rsidRPr="00C934BF" w:rsidRDefault="007B1EA6" w:rsidP="007B1EA6">
            <w:pPr>
              <w:spacing w:before="40" w:after="120"/>
            </w:pPr>
            <w:r w:rsidRPr="00C934BF">
              <w:t>17º informe periódico</w:t>
            </w:r>
          </w:p>
        </w:tc>
        <w:tc>
          <w:tcPr>
            <w:tcW w:w="2408" w:type="dxa"/>
            <w:shd w:val="clear" w:color="auto" w:fill="auto"/>
          </w:tcPr>
          <w:p w14:paraId="2FEEDF1A" w14:textId="77777777" w:rsidR="007B1EA6" w:rsidRPr="00C934BF" w:rsidRDefault="007B1EA6" w:rsidP="007B1EA6">
            <w:pPr>
              <w:spacing w:before="40" w:after="120"/>
            </w:pPr>
            <w:r w:rsidRPr="00C934BF">
              <w:t>5 de diciembre de 2009</w:t>
            </w:r>
          </w:p>
        </w:tc>
      </w:tr>
      <w:tr w:rsidR="007B1EA6" w:rsidRPr="00C934BF" w14:paraId="23FD8C9A" w14:textId="77777777" w:rsidTr="00C934BF">
        <w:trPr>
          <w:trHeight w:val="240"/>
        </w:trPr>
        <w:tc>
          <w:tcPr>
            <w:tcW w:w="2268" w:type="dxa"/>
            <w:shd w:val="clear" w:color="auto" w:fill="auto"/>
          </w:tcPr>
          <w:p w14:paraId="4B8BF29F" w14:textId="77777777" w:rsidR="007B1EA6" w:rsidRPr="00C934BF" w:rsidRDefault="007B1EA6" w:rsidP="007B1EA6">
            <w:pPr>
              <w:spacing w:before="40" w:after="120"/>
            </w:pPr>
          </w:p>
        </w:tc>
        <w:tc>
          <w:tcPr>
            <w:tcW w:w="2694" w:type="dxa"/>
            <w:shd w:val="clear" w:color="auto" w:fill="auto"/>
          </w:tcPr>
          <w:p w14:paraId="52E79919" w14:textId="77777777" w:rsidR="007B1EA6" w:rsidRPr="00C934BF" w:rsidRDefault="007B1EA6" w:rsidP="007B1EA6">
            <w:pPr>
              <w:spacing w:before="40" w:after="120"/>
            </w:pPr>
            <w:r w:rsidRPr="00C934BF">
              <w:t>18º informe periódico</w:t>
            </w:r>
          </w:p>
        </w:tc>
        <w:tc>
          <w:tcPr>
            <w:tcW w:w="2408" w:type="dxa"/>
            <w:shd w:val="clear" w:color="auto" w:fill="auto"/>
          </w:tcPr>
          <w:p w14:paraId="19E93E09" w14:textId="77777777" w:rsidR="007B1EA6" w:rsidRPr="00C934BF" w:rsidRDefault="007B1EA6" w:rsidP="007B1EA6">
            <w:pPr>
              <w:spacing w:before="40" w:after="120"/>
            </w:pPr>
            <w:r w:rsidRPr="00C934BF">
              <w:t>5 de diciembre de 2011</w:t>
            </w:r>
          </w:p>
        </w:tc>
      </w:tr>
      <w:tr w:rsidR="007B1EA6" w:rsidRPr="00C934BF" w14:paraId="083EF961" w14:textId="77777777" w:rsidTr="00C934BF">
        <w:trPr>
          <w:trHeight w:val="240"/>
        </w:trPr>
        <w:tc>
          <w:tcPr>
            <w:tcW w:w="2268" w:type="dxa"/>
            <w:shd w:val="clear" w:color="auto" w:fill="auto"/>
          </w:tcPr>
          <w:p w14:paraId="5107C5AA" w14:textId="77777777" w:rsidR="007B1EA6" w:rsidRPr="00C934BF" w:rsidRDefault="007B1EA6" w:rsidP="007B1EA6">
            <w:pPr>
              <w:spacing w:before="40" w:after="120"/>
            </w:pPr>
          </w:p>
        </w:tc>
        <w:tc>
          <w:tcPr>
            <w:tcW w:w="2694" w:type="dxa"/>
            <w:shd w:val="clear" w:color="auto" w:fill="auto"/>
          </w:tcPr>
          <w:p w14:paraId="3236DCCE" w14:textId="77777777" w:rsidR="007B1EA6" w:rsidRPr="00C934BF" w:rsidRDefault="007B1EA6" w:rsidP="007B1EA6">
            <w:pPr>
              <w:spacing w:before="40" w:after="120"/>
            </w:pPr>
            <w:r w:rsidRPr="00C934BF">
              <w:t>19º informe periódico</w:t>
            </w:r>
          </w:p>
        </w:tc>
        <w:tc>
          <w:tcPr>
            <w:tcW w:w="2408" w:type="dxa"/>
            <w:shd w:val="clear" w:color="auto" w:fill="auto"/>
          </w:tcPr>
          <w:p w14:paraId="7DC1A0B3" w14:textId="77777777" w:rsidR="007B1EA6" w:rsidRPr="00C934BF" w:rsidRDefault="007B1EA6" w:rsidP="007B1EA6">
            <w:pPr>
              <w:spacing w:before="40" w:after="120"/>
            </w:pPr>
            <w:r w:rsidRPr="00C934BF">
              <w:t>5 de diciembre de 2013</w:t>
            </w:r>
          </w:p>
        </w:tc>
      </w:tr>
      <w:tr w:rsidR="007B1EA6" w:rsidRPr="00C934BF" w14:paraId="5F46EB53" w14:textId="77777777" w:rsidTr="00C934BF">
        <w:trPr>
          <w:trHeight w:val="240"/>
        </w:trPr>
        <w:tc>
          <w:tcPr>
            <w:tcW w:w="2268" w:type="dxa"/>
            <w:shd w:val="clear" w:color="auto" w:fill="auto"/>
          </w:tcPr>
          <w:p w14:paraId="72F1A593" w14:textId="77777777" w:rsidR="007B1EA6" w:rsidRPr="00C934BF" w:rsidRDefault="007B1EA6" w:rsidP="007B1EA6">
            <w:pPr>
              <w:spacing w:before="40" w:after="120"/>
            </w:pPr>
          </w:p>
        </w:tc>
        <w:tc>
          <w:tcPr>
            <w:tcW w:w="2694" w:type="dxa"/>
            <w:shd w:val="clear" w:color="auto" w:fill="auto"/>
          </w:tcPr>
          <w:p w14:paraId="3B69E01B" w14:textId="77777777" w:rsidR="007B1EA6" w:rsidRPr="00C934BF" w:rsidRDefault="007B1EA6" w:rsidP="007B1EA6">
            <w:pPr>
              <w:spacing w:before="40" w:after="120"/>
            </w:pPr>
            <w:r w:rsidRPr="00C934BF">
              <w:t>20º informe periódico</w:t>
            </w:r>
          </w:p>
        </w:tc>
        <w:tc>
          <w:tcPr>
            <w:tcW w:w="2408" w:type="dxa"/>
            <w:shd w:val="clear" w:color="auto" w:fill="auto"/>
          </w:tcPr>
          <w:p w14:paraId="67C72E45" w14:textId="77777777" w:rsidR="007B1EA6" w:rsidRPr="00C934BF" w:rsidRDefault="007B1EA6" w:rsidP="007B1EA6">
            <w:pPr>
              <w:spacing w:before="40" w:after="120"/>
            </w:pPr>
            <w:r w:rsidRPr="00C934BF">
              <w:t>5 de diciembre de 2015</w:t>
            </w:r>
          </w:p>
        </w:tc>
      </w:tr>
      <w:tr w:rsidR="007B1EA6" w:rsidRPr="00C934BF" w14:paraId="082FCCE1" w14:textId="77777777" w:rsidTr="00C934BF">
        <w:trPr>
          <w:trHeight w:val="240"/>
        </w:trPr>
        <w:tc>
          <w:tcPr>
            <w:tcW w:w="2268" w:type="dxa"/>
            <w:shd w:val="clear" w:color="auto" w:fill="auto"/>
          </w:tcPr>
          <w:p w14:paraId="3EBEBC53" w14:textId="77777777" w:rsidR="007B1EA6" w:rsidRPr="00C934BF" w:rsidRDefault="007B1EA6" w:rsidP="007B1EA6">
            <w:pPr>
              <w:spacing w:before="40" w:after="120"/>
            </w:pPr>
          </w:p>
        </w:tc>
        <w:tc>
          <w:tcPr>
            <w:tcW w:w="2694" w:type="dxa"/>
            <w:shd w:val="clear" w:color="auto" w:fill="auto"/>
          </w:tcPr>
          <w:p w14:paraId="364B8895" w14:textId="77777777" w:rsidR="007B1EA6" w:rsidRPr="00C934BF" w:rsidRDefault="007B1EA6" w:rsidP="007B1EA6">
            <w:pPr>
              <w:spacing w:before="40" w:after="120"/>
            </w:pPr>
            <w:r w:rsidRPr="00C934BF">
              <w:t>21</w:t>
            </w:r>
            <w:r w:rsidRPr="00C934BF">
              <w:rPr>
                <w:vertAlign w:val="superscript"/>
              </w:rPr>
              <w:t>er</w:t>
            </w:r>
            <w:r w:rsidRPr="00C934BF">
              <w:t xml:space="preserve"> informe periódico</w:t>
            </w:r>
          </w:p>
        </w:tc>
        <w:tc>
          <w:tcPr>
            <w:tcW w:w="2408" w:type="dxa"/>
            <w:shd w:val="clear" w:color="auto" w:fill="auto"/>
          </w:tcPr>
          <w:p w14:paraId="0AC37A19" w14:textId="77777777" w:rsidR="007B1EA6" w:rsidRPr="00C934BF" w:rsidRDefault="007B1EA6" w:rsidP="007B1EA6">
            <w:pPr>
              <w:spacing w:before="40" w:after="120"/>
            </w:pPr>
            <w:r w:rsidRPr="00C934BF">
              <w:t>5 de diciembre de 2017</w:t>
            </w:r>
          </w:p>
        </w:tc>
      </w:tr>
      <w:tr w:rsidR="007B1EA6" w:rsidRPr="00C934BF" w14:paraId="2886B267" w14:textId="77777777" w:rsidTr="00C934BF">
        <w:trPr>
          <w:trHeight w:val="240"/>
        </w:trPr>
        <w:tc>
          <w:tcPr>
            <w:tcW w:w="2268" w:type="dxa"/>
            <w:shd w:val="clear" w:color="auto" w:fill="auto"/>
          </w:tcPr>
          <w:p w14:paraId="2CD38544" w14:textId="77777777" w:rsidR="007B1EA6" w:rsidRPr="00C934BF" w:rsidRDefault="007B1EA6" w:rsidP="007B1EA6">
            <w:pPr>
              <w:spacing w:before="40" w:after="120"/>
            </w:pPr>
          </w:p>
        </w:tc>
        <w:tc>
          <w:tcPr>
            <w:tcW w:w="2694" w:type="dxa"/>
            <w:shd w:val="clear" w:color="auto" w:fill="auto"/>
          </w:tcPr>
          <w:p w14:paraId="49AC5E04" w14:textId="77777777" w:rsidR="007B1EA6" w:rsidRPr="00C934BF" w:rsidRDefault="007B1EA6" w:rsidP="007B1EA6">
            <w:pPr>
              <w:spacing w:before="40" w:after="120"/>
            </w:pPr>
            <w:r w:rsidRPr="00C934BF">
              <w:t>22º informe periódico</w:t>
            </w:r>
          </w:p>
        </w:tc>
        <w:tc>
          <w:tcPr>
            <w:tcW w:w="2408" w:type="dxa"/>
            <w:shd w:val="clear" w:color="auto" w:fill="auto"/>
          </w:tcPr>
          <w:p w14:paraId="749F90E6" w14:textId="77777777" w:rsidR="007B1EA6" w:rsidRPr="00C934BF" w:rsidRDefault="007B1EA6" w:rsidP="007B1EA6">
            <w:pPr>
              <w:spacing w:before="40" w:after="120"/>
            </w:pPr>
            <w:r w:rsidRPr="00C934BF">
              <w:t>5 de diciembre de 2019</w:t>
            </w:r>
          </w:p>
        </w:tc>
      </w:tr>
      <w:tr w:rsidR="007B1EA6" w:rsidRPr="00C934BF" w14:paraId="1F854E53" w14:textId="77777777" w:rsidTr="00C934BF">
        <w:trPr>
          <w:trHeight w:val="240"/>
        </w:trPr>
        <w:tc>
          <w:tcPr>
            <w:tcW w:w="2268" w:type="dxa"/>
            <w:shd w:val="clear" w:color="auto" w:fill="auto"/>
          </w:tcPr>
          <w:p w14:paraId="5276F428" w14:textId="77777777" w:rsidR="007B1EA6" w:rsidRPr="00C934BF" w:rsidRDefault="007B1EA6" w:rsidP="007B1EA6">
            <w:pPr>
              <w:spacing w:before="40" w:after="120"/>
            </w:pPr>
          </w:p>
        </w:tc>
        <w:tc>
          <w:tcPr>
            <w:tcW w:w="2694" w:type="dxa"/>
            <w:shd w:val="clear" w:color="auto" w:fill="auto"/>
          </w:tcPr>
          <w:p w14:paraId="38817B19" w14:textId="77777777" w:rsidR="007B1EA6" w:rsidRPr="00C934BF" w:rsidRDefault="007B1EA6" w:rsidP="007B1EA6">
            <w:pPr>
              <w:spacing w:before="40" w:after="120"/>
            </w:pPr>
            <w:r w:rsidRPr="00C934BF">
              <w:t>23</w:t>
            </w:r>
            <w:r w:rsidRPr="00C934BF">
              <w:rPr>
                <w:vertAlign w:val="superscript"/>
              </w:rPr>
              <w:t>er</w:t>
            </w:r>
            <w:r w:rsidRPr="00C934BF">
              <w:t xml:space="preserve"> informe periódico</w:t>
            </w:r>
          </w:p>
        </w:tc>
        <w:tc>
          <w:tcPr>
            <w:tcW w:w="2408" w:type="dxa"/>
            <w:shd w:val="clear" w:color="auto" w:fill="auto"/>
          </w:tcPr>
          <w:p w14:paraId="5A5C3C61" w14:textId="77777777" w:rsidR="007B1EA6" w:rsidRPr="00C934BF" w:rsidRDefault="007B1EA6" w:rsidP="007B1EA6">
            <w:pPr>
              <w:spacing w:before="40" w:after="120"/>
            </w:pPr>
            <w:r w:rsidRPr="00C934BF">
              <w:t>5 de diciembre de 2021</w:t>
            </w:r>
          </w:p>
        </w:tc>
      </w:tr>
      <w:tr w:rsidR="007B1EA6" w:rsidRPr="00C934BF" w14:paraId="0A7F9AE7" w14:textId="77777777" w:rsidTr="00C934BF">
        <w:trPr>
          <w:trHeight w:val="240"/>
        </w:trPr>
        <w:tc>
          <w:tcPr>
            <w:tcW w:w="2268" w:type="dxa"/>
            <w:shd w:val="clear" w:color="auto" w:fill="auto"/>
          </w:tcPr>
          <w:p w14:paraId="581A8E02" w14:textId="77777777" w:rsidR="007B1EA6" w:rsidRPr="00C934BF" w:rsidRDefault="007B1EA6" w:rsidP="007B1EA6">
            <w:pPr>
              <w:spacing w:before="40" w:after="120"/>
            </w:pPr>
            <w:r w:rsidRPr="00C934BF">
              <w:t>Libia</w:t>
            </w:r>
          </w:p>
        </w:tc>
        <w:tc>
          <w:tcPr>
            <w:tcW w:w="2694" w:type="dxa"/>
            <w:shd w:val="clear" w:color="auto" w:fill="auto"/>
          </w:tcPr>
          <w:p w14:paraId="0DC6C3FD" w14:textId="77777777" w:rsidR="007B1EA6" w:rsidRPr="00C934BF" w:rsidRDefault="007B1EA6" w:rsidP="007B1EA6">
            <w:pPr>
              <w:spacing w:before="40" w:after="120"/>
            </w:pPr>
            <w:r w:rsidRPr="00C934BF">
              <w:t>Informes periódicos 18º y 19º combinados</w:t>
            </w:r>
          </w:p>
        </w:tc>
        <w:tc>
          <w:tcPr>
            <w:tcW w:w="2408" w:type="dxa"/>
            <w:shd w:val="clear" w:color="auto" w:fill="auto"/>
          </w:tcPr>
          <w:p w14:paraId="1D596B8C" w14:textId="77777777" w:rsidR="007B1EA6" w:rsidRPr="00C934BF" w:rsidRDefault="007B1EA6" w:rsidP="007B1EA6">
            <w:pPr>
              <w:spacing w:before="40" w:after="120"/>
            </w:pPr>
            <w:r w:rsidRPr="00C934BF">
              <w:t>4 de enero de 2006</w:t>
            </w:r>
          </w:p>
        </w:tc>
      </w:tr>
      <w:tr w:rsidR="007B1EA6" w:rsidRPr="00C934BF" w14:paraId="19CC91B3" w14:textId="77777777" w:rsidTr="00C934BF">
        <w:trPr>
          <w:trHeight w:val="240"/>
        </w:trPr>
        <w:tc>
          <w:tcPr>
            <w:tcW w:w="2268" w:type="dxa"/>
            <w:shd w:val="clear" w:color="auto" w:fill="auto"/>
          </w:tcPr>
          <w:p w14:paraId="5C663681" w14:textId="77777777" w:rsidR="007B1EA6" w:rsidRPr="00C934BF" w:rsidRDefault="007B1EA6" w:rsidP="007B1EA6">
            <w:pPr>
              <w:spacing w:before="40" w:after="120"/>
            </w:pPr>
          </w:p>
        </w:tc>
        <w:tc>
          <w:tcPr>
            <w:tcW w:w="2694" w:type="dxa"/>
            <w:shd w:val="clear" w:color="auto" w:fill="auto"/>
          </w:tcPr>
          <w:p w14:paraId="5845E19B" w14:textId="77777777" w:rsidR="007B1EA6" w:rsidRPr="00C934BF" w:rsidRDefault="007B1EA6" w:rsidP="007B1EA6">
            <w:pPr>
              <w:spacing w:before="40" w:after="120"/>
            </w:pPr>
            <w:r w:rsidRPr="00C934BF">
              <w:t>20º informe periódico</w:t>
            </w:r>
          </w:p>
        </w:tc>
        <w:tc>
          <w:tcPr>
            <w:tcW w:w="2408" w:type="dxa"/>
            <w:shd w:val="clear" w:color="auto" w:fill="auto"/>
          </w:tcPr>
          <w:p w14:paraId="0BECE2FC" w14:textId="77777777" w:rsidR="007B1EA6" w:rsidRPr="00C934BF" w:rsidRDefault="007B1EA6" w:rsidP="007B1EA6">
            <w:pPr>
              <w:spacing w:before="40" w:after="120"/>
            </w:pPr>
            <w:r w:rsidRPr="00C934BF">
              <w:t>4 de enero de 2008</w:t>
            </w:r>
          </w:p>
        </w:tc>
      </w:tr>
      <w:tr w:rsidR="007B1EA6" w:rsidRPr="00C934BF" w14:paraId="6E17B0EA" w14:textId="77777777" w:rsidTr="00C934BF">
        <w:trPr>
          <w:trHeight w:val="240"/>
        </w:trPr>
        <w:tc>
          <w:tcPr>
            <w:tcW w:w="2268" w:type="dxa"/>
            <w:shd w:val="clear" w:color="auto" w:fill="auto"/>
          </w:tcPr>
          <w:p w14:paraId="57FE43B0" w14:textId="77777777" w:rsidR="007B1EA6" w:rsidRPr="00C934BF" w:rsidRDefault="007B1EA6" w:rsidP="007B1EA6">
            <w:pPr>
              <w:spacing w:before="40" w:after="120"/>
            </w:pPr>
          </w:p>
        </w:tc>
        <w:tc>
          <w:tcPr>
            <w:tcW w:w="2694" w:type="dxa"/>
            <w:shd w:val="clear" w:color="auto" w:fill="auto"/>
          </w:tcPr>
          <w:p w14:paraId="5077919A" w14:textId="77777777" w:rsidR="007B1EA6" w:rsidRPr="00C934BF" w:rsidRDefault="007B1EA6" w:rsidP="007B1EA6">
            <w:pPr>
              <w:spacing w:before="40" w:after="120"/>
            </w:pPr>
            <w:r w:rsidRPr="00C934BF">
              <w:t>21</w:t>
            </w:r>
            <w:r w:rsidRPr="00C934BF">
              <w:rPr>
                <w:vertAlign w:val="superscript"/>
              </w:rPr>
              <w:t>er</w:t>
            </w:r>
            <w:r w:rsidRPr="00C934BF">
              <w:t xml:space="preserve"> informe periódico</w:t>
            </w:r>
          </w:p>
        </w:tc>
        <w:tc>
          <w:tcPr>
            <w:tcW w:w="2408" w:type="dxa"/>
            <w:shd w:val="clear" w:color="auto" w:fill="auto"/>
          </w:tcPr>
          <w:p w14:paraId="1619928C" w14:textId="77777777" w:rsidR="007B1EA6" w:rsidRPr="00C934BF" w:rsidRDefault="007B1EA6" w:rsidP="007B1EA6">
            <w:pPr>
              <w:spacing w:before="40" w:after="120"/>
            </w:pPr>
            <w:r w:rsidRPr="00C934BF">
              <w:t>4 de enero de 2010</w:t>
            </w:r>
          </w:p>
        </w:tc>
      </w:tr>
      <w:tr w:rsidR="007B1EA6" w:rsidRPr="00C934BF" w14:paraId="30AF8745" w14:textId="77777777" w:rsidTr="00C934BF">
        <w:trPr>
          <w:trHeight w:val="240"/>
        </w:trPr>
        <w:tc>
          <w:tcPr>
            <w:tcW w:w="2268" w:type="dxa"/>
            <w:shd w:val="clear" w:color="auto" w:fill="auto"/>
          </w:tcPr>
          <w:p w14:paraId="1DEAF9B8" w14:textId="77777777" w:rsidR="007B1EA6" w:rsidRPr="00C934BF" w:rsidRDefault="007B1EA6" w:rsidP="007B1EA6">
            <w:pPr>
              <w:spacing w:before="40" w:after="120"/>
            </w:pPr>
          </w:p>
        </w:tc>
        <w:tc>
          <w:tcPr>
            <w:tcW w:w="2694" w:type="dxa"/>
            <w:shd w:val="clear" w:color="auto" w:fill="auto"/>
          </w:tcPr>
          <w:p w14:paraId="5A7AD34C" w14:textId="77777777" w:rsidR="007B1EA6" w:rsidRPr="00C934BF" w:rsidRDefault="007B1EA6" w:rsidP="007B1EA6">
            <w:pPr>
              <w:spacing w:before="40" w:after="120"/>
            </w:pPr>
            <w:r w:rsidRPr="00C934BF">
              <w:t>22º informe periódico</w:t>
            </w:r>
          </w:p>
        </w:tc>
        <w:tc>
          <w:tcPr>
            <w:tcW w:w="2408" w:type="dxa"/>
            <w:shd w:val="clear" w:color="auto" w:fill="auto"/>
          </w:tcPr>
          <w:p w14:paraId="3508E114" w14:textId="77777777" w:rsidR="007B1EA6" w:rsidRPr="00C934BF" w:rsidRDefault="007B1EA6" w:rsidP="007B1EA6">
            <w:pPr>
              <w:spacing w:before="40" w:after="120"/>
            </w:pPr>
            <w:r w:rsidRPr="00C934BF">
              <w:t>4 de enero de 2012</w:t>
            </w:r>
          </w:p>
        </w:tc>
      </w:tr>
      <w:tr w:rsidR="007B1EA6" w:rsidRPr="00C934BF" w14:paraId="3D8C24D4" w14:textId="77777777" w:rsidTr="00C934BF">
        <w:trPr>
          <w:trHeight w:val="240"/>
        </w:trPr>
        <w:tc>
          <w:tcPr>
            <w:tcW w:w="2268" w:type="dxa"/>
            <w:shd w:val="clear" w:color="auto" w:fill="auto"/>
          </w:tcPr>
          <w:p w14:paraId="58E53516" w14:textId="77777777" w:rsidR="007B1EA6" w:rsidRPr="00C934BF" w:rsidRDefault="007B1EA6" w:rsidP="007B1EA6">
            <w:pPr>
              <w:spacing w:before="40" w:after="120"/>
            </w:pPr>
          </w:p>
        </w:tc>
        <w:tc>
          <w:tcPr>
            <w:tcW w:w="2694" w:type="dxa"/>
            <w:shd w:val="clear" w:color="auto" w:fill="auto"/>
          </w:tcPr>
          <w:p w14:paraId="6C3270B8" w14:textId="77777777" w:rsidR="007B1EA6" w:rsidRPr="00C934BF" w:rsidRDefault="007B1EA6" w:rsidP="007B1EA6">
            <w:pPr>
              <w:spacing w:before="40" w:after="120"/>
            </w:pPr>
            <w:r w:rsidRPr="00C934BF">
              <w:t>23</w:t>
            </w:r>
            <w:r w:rsidRPr="00C934BF">
              <w:rPr>
                <w:vertAlign w:val="superscript"/>
              </w:rPr>
              <w:t>er</w:t>
            </w:r>
            <w:r w:rsidRPr="00C934BF">
              <w:t xml:space="preserve"> informe periódico</w:t>
            </w:r>
          </w:p>
        </w:tc>
        <w:tc>
          <w:tcPr>
            <w:tcW w:w="2408" w:type="dxa"/>
            <w:shd w:val="clear" w:color="auto" w:fill="auto"/>
          </w:tcPr>
          <w:p w14:paraId="661B39FA" w14:textId="77777777" w:rsidR="007B1EA6" w:rsidRPr="00C934BF" w:rsidRDefault="007B1EA6" w:rsidP="007B1EA6">
            <w:pPr>
              <w:spacing w:before="40" w:after="120"/>
            </w:pPr>
            <w:r w:rsidRPr="00C934BF">
              <w:t>4 de enero de 2014</w:t>
            </w:r>
          </w:p>
        </w:tc>
      </w:tr>
      <w:tr w:rsidR="007B1EA6" w:rsidRPr="00C934BF" w14:paraId="5CE9E62C" w14:textId="77777777" w:rsidTr="00C934BF">
        <w:trPr>
          <w:trHeight w:val="240"/>
        </w:trPr>
        <w:tc>
          <w:tcPr>
            <w:tcW w:w="2268" w:type="dxa"/>
            <w:shd w:val="clear" w:color="auto" w:fill="auto"/>
          </w:tcPr>
          <w:p w14:paraId="446DC044" w14:textId="77777777" w:rsidR="007B1EA6" w:rsidRPr="00C934BF" w:rsidRDefault="007B1EA6" w:rsidP="007B1EA6">
            <w:pPr>
              <w:spacing w:before="40" w:after="120"/>
            </w:pPr>
          </w:p>
        </w:tc>
        <w:tc>
          <w:tcPr>
            <w:tcW w:w="2694" w:type="dxa"/>
            <w:shd w:val="clear" w:color="auto" w:fill="auto"/>
          </w:tcPr>
          <w:p w14:paraId="4175D615" w14:textId="77777777" w:rsidR="007B1EA6" w:rsidRPr="00C934BF" w:rsidRDefault="007B1EA6" w:rsidP="007B1EA6">
            <w:pPr>
              <w:spacing w:before="40" w:after="120"/>
            </w:pPr>
            <w:r w:rsidRPr="00C934BF">
              <w:t>24º informe periódico</w:t>
            </w:r>
          </w:p>
        </w:tc>
        <w:tc>
          <w:tcPr>
            <w:tcW w:w="2408" w:type="dxa"/>
            <w:shd w:val="clear" w:color="auto" w:fill="auto"/>
          </w:tcPr>
          <w:p w14:paraId="60A2B440" w14:textId="77777777" w:rsidR="007B1EA6" w:rsidRPr="00C934BF" w:rsidRDefault="007B1EA6" w:rsidP="007B1EA6">
            <w:pPr>
              <w:spacing w:before="40" w:after="120"/>
            </w:pPr>
            <w:r w:rsidRPr="00C934BF">
              <w:t>4 de enero de 2016</w:t>
            </w:r>
          </w:p>
        </w:tc>
      </w:tr>
      <w:tr w:rsidR="007B1EA6" w:rsidRPr="00C934BF" w14:paraId="4D97579B" w14:textId="77777777" w:rsidTr="00C934BF">
        <w:trPr>
          <w:trHeight w:val="240"/>
        </w:trPr>
        <w:tc>
          <w:tcPr>
            <w:tcW w:w="2268" w:type="dxa"/>
            <w:shd w:val="clear" w:color="auto" w:fill="auto"/>
          </w:tcPr>
          <w:p w14:paraId="1430078B" w14:textId="77777777" w:rsidR="007B1EA6" w:rsidRPr="00C934BF" w:rsidRDefault="007B1EA6" w:rsidP="007B1EA6">
            <w:pPr>
              <w:spacing w:before="40" w:after="120"/>
            </w:pPr>
          </w:p>
        </w:tc>
        <w:tc>
          <w:tcPr>
            <w:tcW w:w="2694" w:type="dxa"/>
            <w:shd w:val="clear" w:color="auto" w:fill="auto"/>
          </w:tcPr>
          <w:p w14:paraId="119E2602" w14:textId="77777777" w:rsidR="007B1EA6" w:rsidRPr="00C934BF" w:rsidRDefault="007B1EA6" w:rsidP="007B1EA6">
            <w:pPr>
              <w:spacing w:before="40" w:after="120"/>
            </w:pPr>
            <w:r w:rsidRPr="00C934BF">
              <w:t>25º informe periódico</w:t>
            </w:r>
          </w:p>
        </w:tc>
        <w:tc>
          <w:tcPr>
            <w:tcW w:w="2408" w:type="dxa"/>
            <w:shd w:val="clear" w:color="auto" w:fill="auto"/>
          </w:tcPr>
          <w:p w14:paraId="7B24CB47" w14:textId="77777777" w:rsidR="007B1EA6" w:rsidRPr="00C934BF" w:rsidRDefault="007B1EA6" w:rsidP="007B1EA6">
            <w:pPr>
              <w:spacing w:before="40" w:after="120"/>
            </w:pPr>
            <w:r w:rsidRPr="00C934BF">
              <w:t>4 de enero de 2018</w:t>
            </w:r>
          </w:p>
        </w:tc>
      </w:tr>
      <w:tr w:rsidR="007B1EA6" w:rsidRPr="00C934BF" w14:paraId="3CED29FF" w14:textId="77777777" w:rsidTr="00C934BF">
        <w:trPr>
          <w:trHeight w:val="240"/>
        </w:trPr>
        <w:tc>
          <w:tcPr>
            <w:tcW w:w="2268" w:type="dxa"/>
            <w:shd w:val="clear" w:color="auto" w:fill="auto"/>
          </w:tcPr>
          <w:p w14:paraId="4208B60B" w14:textId="77777777" w:rsidR="007B1EA6" w:rsidRPr="00C934BF" w:rsidRDefault="007B1EA6" w:rsidP="007B1EA6">
            <w:pPr>
              <w:spacing w:before="40" w:after="120"/>
            </w:pPr>
          </w:p>
        </w:tc>
        <w:tc>
          <w:tcPr>
            <w:tcW w:w="2694" w:type="dxa"/>
            <w:shd w:val="clear" w:color="auto" w:fill="auto"/>
          </w:tcPr>
          <w:p w14:paraId="633C8A94" w14:textId="77777777" w:rsidR="007B1EA6" w:rsidRPr="00C934BF" w:rsidRDefault="007B1EA6" w:rsidP="007B1EA6">
            <w:pPr>
              <w:spacing w:before="40" w:after="120"/>
            </w:pPr>
            <w:r w:rsidRPr="00C934BF">
              <w:t>26º informe periódico</w:t>
            </w:r>
          </w:p>
        </w:tc>
        <w:tc>
          <w:tcPr>
            <w:tcW w:w="2408" w:type="dxa"/>
            <w:shd w:val="clear" w:color="auto" w:fill="auto"/>
          </w:tcPr>
          <w:p w14:paraId="249D2DA7" w14:textId="77777777" w:rsidR="007B1EA6" w:rsidRPr="00C934BF" w:rsidRDefault="007B1EA6" w:rsidP="007B1EA6">
            <w:pPr>
              <w:spacing w:before="40" w:after="120"/>
            </w:pPr>
            <w:r w:rsidRPr="00C934BF">
              <w:t>4 de enero de 2020</w:t>
            </w:r>
          </w:p>
        </w:tc>
      </w:tr>
      <w:tr w:rsidR="007B1EA6" w:rsidRPr="00C934BF" w14:paraId="155B2A31" w14:textId="77777777" w:rsidTr="00C934BF">
        <w:trPr>
          <w:trHeight w:val="240"/>
        </w:trPr>
        <w:tc>
          <w:tcPr>
            <w:tcW w:w="2268" w:type="dxa"/>
            <w:shd w:val="clear" w:color="auto" w:fill="auto"/>
          </w:tcPr>
          <w:p w14:paraId="7170FCAB" w14:textId="77777777" w:rsidR="007B1EA6" w:rsidRPr="00C934BF" w:rsidRDefault="007B1EA6" w:rsidP="007B1EA6">
            <w:pPr>
              <w:spacing w:before="40" w:after="120"/>
            </w:pPr>
          </w:p>
        </w:tc>
        <w:tc>
          <w:tcPr>
            <w:tcW w:w="2694" w:type="dxa"/>
            <w:shd w:val="clear" w:color="auto" w:fill="auto"/>
          </w:tcPr>
          <w:p w14:paraId="169A0E94" w14:textId="77777777" w:rsidR="007B1EA6" w:rsidRPr="00C934BF" w:rsidRDefault="007B1EA6" w:rsidP="007B1EA6">
            <w:pPr>
              <w:spacing w:before="40" w:after="120"/>
            </w:pPr>
            <w:r w:rsidRPr="00C934BF">
              <w:t>27º informe periódico</w:t>
            </w:r>
          </w:p>
        </w:tc>
        <w:tc>
          <w:tcPr>
            <w:tcW w:w="2408" w:type="dxa"/>
            <w:shd w:val="clear" w:color="auto" w:fill="auto"/>
          </w:tcPr>
          <w:p w14:paraId="2F2E1151" w14:textId="77777777" w:rsidR="007B1EA6" w:rsidRPr="00C934BF" w:rsidRDefault="007B1EA6" w:rsidP="007B1EA6">
            <w:pPr>
              <w:spacing w:before="40" w:after="120"/>
            </w:pPr>
            <w:r w:rsidRPr="00C934BF">
              <w:t>4 de enero de 2022</w:t>
            </w:r>
          </w:p>
        </w:tc>
      </w:tr>
      <w:tr w:rsidR="007B1EA6" w:rsidRPr="00C934BF" w14:paraId="01A254D9" w14:textId="77777777" w:rsidTr="00C934BF">
        <w:trPr>
          <w:trHeight w:val="240"/>
        </w:trPr>
        <w:tc>
          <w:tcPr>
            <w:tcW w:w="2268" w:type="dxa"/>
            <w:shd w:val="clear" w:color="auto" w:fill="auto"/>
          </w:tcPr>
          <w:p w14:paraId="656E6481" w14:textId="77777777" w:rsidR="007B1EA6" w:rsidRPr="00C934BF" w:rsidRDefault="007B1EA6" w:rsidP="007B1EA6">
            <w:pPr>
              <w:spacing w:before="40" w:after="120"/>
            </w:pPr>
            <w:r w:rsidRPr="00C934BF">
              <w:t>Liechtenstein</w:t>
            </w:r>
          </w:p>
        </w:tc>
        <w:tc>
          <w:tcPr>
            <w:tcW w:w="2694" w:type="dxa"/>
            <w:shd w:val="clear" w:color="auto" w:fill="auto"/>
          </w:tcPr>
          <w:p w14:paraId="5712865F" w14:textId="77777777" w:rsidR="007B1EA6" w:rsidRPr="00C934BF" w:rsidRDefault="007B1EA6" w:rsidP="007B1EA6">
            <w:pPr>
              <w:spacing w:before="40" w:after="120"/>
            </w:pPr>
            <w:r w:rsidRPr="00C934BF">
              <w:t>Informes periódicos 7º y 8º combinados</w:t>
            </w:r>
          </w:p>
        </w:tc>
        <w:tc>
          <w:tcPr>
            <w:tcW w:w="2408" w:type="dxa"/>
            <w:shd w:val="clear" w:color="auto" w:fill="auto"/>
          </w:tcPr>
          <w:p w14:paraId="7CB9DEB9" w14:textId="77777777" w:rsidR="007B1EA6" w:rsidRPr="00C934BF" w:rsidRDefault="007B1EA6" w:rsidP="007B1EA6">
            <w:pPr>
              <w:spacing w:before="40" w:after="120"/>
            </w:pPr>
            <w:r w:rsidRPr="00C934BF">
              <w:t>10 de febrero de 2016</w:t>
            </w:r>
          </w:p>
        </w:tc>
      </w:tr>
      <w:tr w:rsidR="007B1EA6" w:rsidRPr="00C934BF" w14:paraId="25A1402A" w14:textId="77777777" w:rsidTr="00C934BF">
        <w:trPr>
          <w:trHeight w:val="240"/>
        </w:trPr>
        <w:tc>
          <w:tcPr>
            <w:tcW w:w="2268" w:type="dxa"/>
            <w:shd w:val="clear" w:color="auto" w:fill="auto"/>
          </w:tcPr>
          <w:p w14:paraId="4B9DC333" w14:textId="77777777" w:rsidR="007B1EA6" w:rsidRPr="00C934BF" w:rsidRDefault="007B1EA6" w:rsidP="007B1EA6">
            <w:pPr>
              <w:spacing w:before="40" w:after="120"/>
            </w:pPr>
          </w:p>
        </w:tc>
        <w:tc>
          <w:tcPr>
            <w:tcW w:w="2694" w:type="dxa"/>
            <w:shd w:val="clear" w:color="auto" w:fill="auto"/>
          </w:tcPr>
          <w:p w14:paraId="7E566879" w14:textId="77777777" w:rsidR="007B1EA6" w:rsidRPr="00C934BF" w:rsidRDefault="007B1EA6" w:rsidP="007B1EA6">
            <w:pPr>
              <w:spacing w:before="40" w:after="120"/>
            </w:pPr>
            <w:r w:rsidRPr="00C934BF">
              <w:t>Noveno informe periódico</w:t>
            </w:r>
          </w:p>
        </w:tc>
        <w:tc>
          <w:tcPr>
            <w:tcW w:w="2408" w:type="dxa"/>
            <w:shd w:val="clear" w:color="auto" w:fill="auto"/>
          </w:tcPr>
          <w:p w14:paraId="53F2D34E" w14:textId="77777777" w:rsidR="007B1EA6" w:rsidRPr="00C934BF" w:rsidRDefault="007B1EA6" w:rsidP="007B1EA6">
            <w:pPr>
              <w:spacing w:before="40" w:after="120"/>
            </w:pPr>
            <w:r w:rsidRPr="00C934BF">
              <w:t>10 de febrero de 2018</w:t>
            </w:r>
          </w:p>
        </w:tc>
      </w:tr>
      <w:tr w:rsidR="007B1EA6" w:rsidRPr="00C934BF" w14:paraId="557ED13C" w14:textId="77777777" w:rsidTr="00C934BF">
        <w:trPr>
          <w:trHeight w:val="240"/>
        </w:trPr>
        <w:tc>
          <w:tcPr>
            <w:tcW w:w="2268" w:type="dxa"/>
            <w:shd w:val="clear" w:color="auto" w:fill="auto"/>
          </w:tcPr>
          <w:p w14:paraId="36274328" w14:textId="77777777" w:rsidR="007B1EA6" w:rsidRPr="00C934BF" w:rsidRDefault="007B1EA6" w:rsidP="007B1EA6">
            <w:pPr>
              <w:spacing w:before="40" w:after="120"/>
            </w:pPr>
          </w:p>
        </w:tc>
        <w:tc>
          <w:tcPr>
            <w:tcW w:w="2694" w:type="dxa"/>
            <w:shd w:val="clear" w:color="auto" w:fill="auto"/>
          </w:tcPr>
          <w:p w14:paraId="1B481C57" w14:textId="77777777" w:rsidR="007B1EA6" w:rsidRPr="00C934BF" w:rsidRDefault="007B1EA6" w:rsidP="007B1EA6">
            <w:pPr>
              <w:spacing w:before="40" w:after="120"/>
            </w:pPr>
            <w:r w:rsidRPr="00C934BF">
              <w:t>Décimo informe periódico</w:t>
            </w:r>
          </w:p>
        </w:tc>
        <w:tc>
          <w:tcPr>
            <w:tcW w:w="2408" w:type="dxa"/>
            <w:shd w:val="clear" w:color="auto" w:fill="auto"/>
          </w:tcPr>
          <w:p w14:paraId="38740208" w14:textId="77777777" w:rsidR="007B1EA6" w:rsidRPr="00C934BF" w:rsidRDefault="007B1EA6" w:rsidP="007B1EA6">
            <w:pPr>
              <w:spacing w:before="40" w:after="120"/>
            </w:pPr>
            <w:r w:rsidRPr="00C934BF">
              <w:t>10 de febrero de 2020</w:t>
            </w:r>
          </w:p>
        </w:tc>
      </w:tr>
      <w:tr w:rsidR="007B1EA6" w:rsidRPr="00C934BF" w14:paraId="2E24112A" w14:textId="77777777" w:rsidTr="00C934BF">
        <w:trPr>
          <w:trHeight w:val="240"/>
        </w:trPr>
        <w:tc>
          <w:tcPr>
            <w:tcW w:w="2268" w:type="dxa"/>
            <w:shd w:val="clear" w:color="auto" w:fill="auto"/>
          </w:tcPr>
          <w:p w14:paraId="7D2DCCF3" w14:textId="77777777" w:rsidR="007B1EA6" w:rsidRPr="00C934BF" w:rsidRDefault="007B1EA6" w:rsidP="007B1EA6">
            <w:pPr>
              <w:spacing w:before="40" w:after="120"/>
            </w:pPr>
          </w:p>
        </w:tc>
        <w:tc>
          <w:tcPr>
            <w:tcW w:w="2694" w:type="dxa"/>
            <w:shd w:val="clear" w:color="auto" w:fill="auto"/>
          </w:tcPr>
          <w:p w14:paraId="611C8488" w14:textId="77777777" w:rsidR="007B1EA6" w:rsidRPr="00C934BF" w:rsidRDefault="007B1EA6" w:rsidP="007B1EA6">
            <w:pPr>
              <w:spacing w:before="40" w:after="120"/>
            </w:pPr>
            <w:r w:rsidRPr="00C934BF">
              <w:t>11º informe periódico</w:t>
            </w:r>
          </w:p>
        </w:tc>
        <w:tc>
          <w:tcPr>
            <w:tcW w:w="2408" w:type="dxa"/>
            <w:shd w:val="clear" w:color="auto" w:fill="auto"/>
          </w:tcPr>
          <w:p w14:paraId="1E1531CC" w14:textId="77777777" w:rsidR="007B1EA6" w:rsidRPr="00C934BF" w:rsidRDefault="007B1EA6" w:rsidP="007B1EA6">
            <w:pPr>
              <w:spacing w:before="40" w:after="120"/>
            </w:pPr>
            <w:r w:rsidRPr="00C934BF">
              <w:t>10 de febrero de 2022</w:t>
            </w:r>
          </w:p>
        </w:tc>
      </w:tr>
      <w:tr w:rsidR="007B1EA6" w:rsidRPr="00C934BF" w14:paraId="7F11D925" w14:textId="77777777" w:rsidTr="00C934BF">
        <w:trPr>
          <w:trHeight w:val="240"/>
        </w:trPr>
        <w:tc>
          <w:tcPr>
            <w:tcW w:w="2268" w:type="dxa"/>
            <w:shd w:val="clear" w:color="auto" w:fill="auto"/>
          </w:tcPr>
          <w:p w14:paraId="38B3389F" w14:textId="77777777" w:rsidR="007B1EA6" w:rsidRPr="00C934BF" w:rsidRDefault="007B1EA6" w:rsidP="007B1EA6">
            <w:pPr>
              <w:spacing w:before="40" w:after="120"/>
            </w:pPr>
            <w:r w:rsidRPr="00C934BF">
              <w:t>Macedonia del Norte</w:t>
            </w:r>
          </w:p>
        </w:tc>
        <w:tc>
          <w:tcPr>
            <w:tcW w:w="2694" w:type="dxa"/>
            <w:shd w:val="clear" w:color="auto" w:fill="auto"/>
          </w:tcPr>
          <w:p w14:paraId="4E9006B9" w14:textId="77777777" w:rsidR="007B1EA6" w:rsidRPr="00C934BF" w:rsidRDefault="007B1EA6" w:rsidP="007B1EA6">
            <w:pPr>
              <w:spacing w:before="40" w:after="120"/>
            </w:pPr>
            <w:r w:rsidRPr="00C934BF">
              <w:t>Informes periódicos 11º a 14º combinados</w:t>
            </w:r>
          </w:p>
        </w:tc>
        <w:tc>
          <w:tcPr>
            <w:tcW w:w="2408" w:type="dxa"/>
            <w:shd w:val="clear" w:color="auto" w:fill="auto"/>
          </w:tcPr>
          <w:p w14:paraId="065ED4AE" w14:textId="77777777" w:rsidR="007B1EA6" w:rsidRPr="00C934BF" w:rsidRDefault="007B1EA6" w:rsidP="007B1EA6">
            <w:pPr>
              <w:spacing w:before="40" w:after="120"/>
            </w:pPr>
            <w:r w:rsidRPr="00C934BF">
              <w:t>17 de septiembre de 2018</w:t>
            </w:r>
          </w:p>
        </w:tc>
      </w:tr>
      <w:tr w:rsidR="007B1EA6" w:rsidRPr="00C934BF" w14:paraId="21F3405D" w14:textId="77777777" w:rsidTr="00C934BF">
        <w:trPr>
          <w:trHeight w:val="240"/>
        </w:trPr>
        <w:tc>
          <w:tcPr>
            <w:tcW w:w="2268" w:type="dxa"/>
            <w:shd w:val="clear" w:color="auto" w:fill="auto"/>
          </w:tcPr>
          <w:p w14:paraId="6AC45AA6" w14:textId="77777777" w:rsidR="007B1EA6" w:rsidRPr="00C934BF" w:rsidRDefault="007B1EA6" w:rsidP="007B1EA6">
            <w:pPr>
              <w:spacing w:before="40" w:after="120"/>
            </w:pPr>
          </w:p>
        </w:tc>
        <w:tc>
          <w:tcPr>
            <w:tcW w:w="2694" w:type="dxa"/>
            <w:shd w:val="clear" w:color="auto" w:fill="auto"/>
          </w:tcPr>
          <w:p w14:paraId="09D6760A" w14:textId="77777777" w:rsidR="007B1EA6" w:rsidRPr="00C934BF" w:rsidRDefault="007B1EA6" w:rsidP="007B1EA6">
            <w:pPr>
              <w:spacing w:before="40" w:after="120"/>
            </w:pPr>
            <w:r w:rsidRPr="00C934BF">
              <w:t>15º informe periódico</w:t>
            </w:r>
          </w:p>
        </w:tc>
        <w:tc>
          <w:tcPr>
            <w:tcW w:w="2408" w:type="dxa"/>
            <w:shd w:val="clear" w:color="auto" w:fill="auto"/>
          </w:tcPr>
          <w:p w14:paraId="037B081F" w14:textId="77777777" w:rsidR="007B1EA6" w:rsidRPr="00C934BF" w:rsidRDefault="007B1EA6" w:rsidP="007B1EA6">
            <w:pPr>
              <w:spacing w:before="40" w:after="120"/>
            </w:pPr>
            <w:r w:rsidRPr="00C934BF">
              <w:t>17 de septiembre de 2020</w:t>
            </w:r>
          </w:p>
        </w:tc>
      </w:tr>
      <w:tr w:rsidR="007B1EA6" w:rsidRPr="00C934BF" w14:paraId="43F3FF3B" w14:textId="77777777" w:rsidTr="00C934BF">
        <w:trPr>
          <w:trHeight w:val="240"/>
        </w:trPr>
        <w:tc>
          <w:tcPr>
            <w:tcW w:w="2268" w:type="dxa"/>
            <w:shd w:val="clear" w:color="auto" w:fill="auto"/>
          </w:tcPr>
          <w:p w14:paraId="0BF904FB" w14:textId="77777777" w:rsidR="007B1EA6" w:rsidRPr="00C934BF" w:rsidRDefault="007B1EA6" w:rsidP="007B1EA6">
            <w:pPr>
              <w:spacing w:before="40" w:after="120"/>
            </w:pPr>
          </w:p>
        </w:tc>
        <w:tc>
          <w:tcPr>
            <w:tcW w:w="2694" w:type="dxa"/>
            <w:shd w:val="clear" w:color="auto" w:fill="auto"/>
          </w:tcPr>
          <w:p w14:paraId="6B40D8D0" w14:textId="77777777" w:rsidR="007B1EA6" w:rsidRPr="00C934BF" w:rsidRDefault="007B1EA6" w:rsidP="007B1EA6">
            <w:pPr>
              <w:spacing w:before="40" w:after="120"/>
            </w:pPr>
            <w:r w:rsidRPr="00C934BF">
              <w:t>16º informe periódico</w:t>
            </w:r>
          </w:p>
        </w:tc>
        <w:tc>
          <w:tcPr>
            <w:tcW w:w="2408" w:type="dxa"/>
            <w:shd w:val="clear" w:color="auto" w:fill="auto"/>
          </w:tcPr>
          <w:p w14:paraId="31CA9647" w14:textId="77777777" w:rsidR="007B1EA6" w:rsidRPr="00C934BF" w:rsidRDefault="007B1EA6" w:rsidP="007B1EA6">
            <w:pPr>
              <w:spacing w:before="40" w:after="120"/>
            </w:pPr>
            <w:r w:rsidRPr="00C934BF">
              <w:t>17 de septiembre de 2022</w:t>
            </w:r>
          </w:p>
        </w:tc>
      </w:tr>
      <w:tr w:rsidR="007B1EA6" w:rsidRPr="00C934BF" w14:paraId="782B64AB" w14:textId="77777777" w:rsidTr="00C934BF">
        <w:trPr>
          <w:trHeight w:val="240"/>
        </w:trPr>
        <w:tc>
          <w:tcPr>
            <w:tcW w:w="2268" w:type="dxa"/>
            <w:shd w:val="clear" w:color="auto" w:fill="auto"/>
          </w:tcPr>
          <w:p w14:paraId="02934152" w14:textId="77777777" w:rsidR="007B1EA6" w:rsidRPr="00C934BF" w:rsidRDefault="007B1EA6" w:rsidP="007B1EA6">
            <w:pPr>
              <w:spacing w:before="40" w:after="120"/>
            </w:pPr>
            <w:r w:rsidRPr="00C934BF">
              <w:t>Madagascar</w:t>
            </w:r>
          </w:p>
        </w:tc>
        <w:tc>
          <w:tcPr>
            <w:tcW w:w="2694" w:type="dxa"/>
            <w:shd w:val="clear" w:color="auto" w:fill="auto"/>
          </w:tcPr>
          <w:p w14:paraId="663D93D2" w14:textId="77777777" w:rsidR="007B1EA6" w:rsidRPr="00C934BF" w:rsidRDefault="007B1EA6" w:rsidP="007B1EA6">
            <w:pPr>
              <w:spacing w:before="40" w:after="120"/>
            </w:pPr>
            <w:r w:rsidRPr="00C934BF">
              <w:t>Informes periódicos 19º y 20º combinados</w:t>
            </w:r>
          </w:p>
        </w:tc>
        <w:tc>
          <w:tcPr>
            <w:tcW w:w="2408" w:type="dxa"/>
            <w:shd w:val="clear" w:color="auto" w:fill="auto"/>
          </w:tcPr>
          <w:p w14:paraId="635CBF7F" w14:textId="77777777" w:rsidR="007B1EA6" w:rsidRPr="00C934BF" w:rsidRDefault="007B1EA6" w:rsidP="007B1EA6">
            <w:pPr>
              <w:spacing w:before="40" w:after="120"/>
            </w:pPr>
            <w:r w:rsidRPr="00C934BF">
              <w:t>9 de marzo de 2008</w:t>
            </w:r>
          </w:p>
        </w:tc>
      </w:tr>
      <w:tr w:rsidR="007B1EA6" w:rsidRPr="00C934BF" w14:paraId="12B27BC7" w14:textId="77777777" w:rsidTr="00C934BF">
        <w:trPr>
          <w:trHeight w:val="240"/>
        </w:trPr>
        <w:tc>
          <w:tcPr>
            <w:tcW w:w="2268" w:type="dxa"/>
            <w:shd w:val="clear" w:color="auto" w:fill="auto"/>
          </w:tcPr>
          <w:p w14:paraId="33C1E5CA" w14:textId="77777777" w:rsidR="007B1EA6" w:rsidRPr="00C934BF" w:rsidRDefault="007B1EA6" w:rsidP="007B1EA6">
            <w:pPr>
              <w:spacing w:before="40" w:after="120"/>
            </w:pPr>
          </w:p>
        </w:tc>
        <w:tc>
          <w:tcPr>
            <w:tcW w:w="2694" w:type="dxa"/>
            <w:shd w:val="clear" w:color="auto" w:fill="auto"/>
          </w:tcPr>
          <w:p w14:paraId="30993EFD" w14:textId="77777777" w:rsidR="007B1EA6" w:rsidRPr="00C934BF" w:rsidRDefault="007B1EA6" w:rsidP="007B1EA6">
            <w:pPr>
              <w:spacing w:before="40" w:after="120"/>
            </w:pPr>
            <w:r w:rsidRPr="00C934BF">
              <w:t>21</w:t>
            </w:r>
            <w:r w:rsidRPr="00C934BF">
              <w:rPr>
                <w:vertAlign w:val="superscript"/>
              </w:rPr>
              <w:t>er</w:t>
            </w:r>
            <w:r w:rsidRPr="00C934BF">
              <w:t xml:space="preserve"> informe periódico</w:t>
            </w:r>
          </w:p>
        </w:tc>
        <w:tc>
          <w:tcPr>
            <w:tcW w:w="2408" w:type="dxa"/>
            <w:shd w:val="clear" w:color="auto" w:fill="auto"/>
          </w:tcPr>
          <w:p w14:paraId="02124A21" w14:textId="77777777" w:rsidR="007B1EA6" w:rsidRPr="00C934BF" w:rsidRDefault="007B1EA6" w:rsidP="007B1EA6">
            <w:pPr>
              <w:spacing w:before="40" w:after="120"/>
            </w:pPr>
            <w:r w:rsidRPr="00C934BF">
              <w:t>9 de marzo de 2010</w:t>
            </w:r>
          </w:p>
        </w:tc>
      </w:tr>
      <w:tr w:rsidR="007B1EA6" w:rsidRPr="00C934BF" w14:paraId="3F6386B9" w14:textId="77777777" w:rsidTr="00C934BF">
        <w:trPr>
          <w:trHeight w:val="240"/>
        </w:trPr>
        <w:tc>
          <w:tcPr>
            <w:tcW w:w="2268" w:type="dxa"/>
            <w:shd w:val="clear" w:color="auto" w:fill="auto"/>
          </w:tcPr>
          <w:p w14:paraId="64434614" w14:textId="77777777" w:rsidR="007B1EA6" w:rsidRPr="00C934BF" w:rsidRDefault="007B1EA6" w:rsidP="007B1EA6">
            <w:pPr>
              <w:spacing w:before="40" w:after="120"/>
            </w:pPr>
          </w:p>
        </w:tc>
        <w:tc>
          <w:tcPr>
            <w:tcW w:w="2694" w:type="dxa"/>
            <w:shd w:val="clear" w:color="auto" w:fill="auto"/>
          </w:tcPr>
          <w:p w14:paraId="03E4545F" w14:textId="77777777" w:rsidR="007B1EA6" w:rsidRPr="00C934BF" w:rsidRDefault="007B1EA6" w:rsidP="007B1EA6">
            <w:pPr>
              <w:spacing w:before="40" w:after="120"/>
            </w:pPr>
            <w:r w:rsidRPr="00C934BF">
              <w:t>22º informe periódico</w:t>
            </w:r>
          </w:p>
        </w:tc>
        <w:tc>
          <w:tcPr>
            <w:tcW w:w="2408" w:type="dxa"/>
            <w:shd w:val="clear" w:color="auto" w:fill="auto"/>
          </w:tcPr>
          <w:p w14:paraId="69857196" w14:textId="77777777" w:rsidR="007B1EA6" w:rsidRPr="00C934BF" w:rsidRDefault="007B1EA6" w:rsidP="007B1EA6">
            <w:pPr>
              <w:spacing w:before="40" w:after="120"/>
            </w:pPr>
            <w:r w:rsidRPr="00C934BF">
              <w:t>9 de marzo de 2012</w:t>
            </w:r>
          </w:p>
        </w:tc>
      </w:tr>
      <w:tr w:rsidR="007B1EA6" w:rsidRPr="00C934BF" w14:paraId="1543C539" w14:textId="77777777" w:rsidTr="00C934BF">
        <w:trPr>
          <w:trHeight w:val="240"/>
        </w:trPr>
        <w:tc>
          <w:tcPr>
            <w:tcW w:w="2268" w:type="dxa"/>
            <w:shd w:val="clear" w:color="auto" w:fill="auto"/>
          </w:tcPr>
          <w:p w14:paraId="68342B04" w14:textId="77777777" w:rsidR="007B1EA6" w:rsidRPr="00C934BF" w:rsidRDefault="007B1EA6" w:rsidP="007B1EA6">
            <w:pPr>
              <w:spacing w:before="40" w:after="120"/>
            </w:pPr>
          </w:p>
        </w:tc>
        <w:tc>
          <w:tcPr>
            <w:tcW w:w="2694" w:type="dxa"/>
            <w:shd w:val="clear" w:color="auto" w:fill="auto"/>
          </w:tcPr>
          <w:p w14:paraId="3463210E" w14:textId="77777777" w:rsidR="007B1EA6" w:rsidRPr="00C934BF" w:rsidRDefault="007B1EA6" w:rsidP="007B1EA6">
            <w:pPr>
              <w:spacing w:before="40" w:after="120"/>
            </w:pPr>
            <w:r w:rsidRPr="00C934BF">
              <w:t>23</w:t>
            </w:r>
            <w:r w:rsidRPr="00C934BF">
              <w:rPr>
                <w:vertAlign w:val="superscript"/>
              </w:rPr>
              <w:t>er</w:t>
            </w:r>
            <w:r w:rsidRPr="00C934BF">
              <w:t xml:space="preserve"> informe periódico</w:t>
            </w:r>
          </w:p>
        </w:tc>
        <w:tc>
          <w:tcPr>
            <w:tcW w:w="2408" w:type="dxa"/>
            <w:shd w:val="clear" w:color="auto" w:fill="auto"/>
          </w:tcPr>
          <w:p w14:paraId="59F7DF71" w14:textId="77777777" w:rsidR="007B1EA6" w:rsidRPr="00C934BF" w:rsidRDefault="007B1EA6" w:rsidP="007B1EA6">
            <w:pPr>
              <w:spacing w:before="40" w:after="120"/>
            </w:pPr>
            <w:r w:rsidRPr="00C934BF">
              <w:t>9 de marzo de 2014</w:t>
            </w:r>
          </w:p>
        </w:tc>
      </w:tr>
      <w:tr w:rsidR="007B1EA6" w:rsidRPr="00C934BF" w14:paraId="444B9FFF" w14:textId="77777777" w:rsidTr="00C934BF">
        <w:trPr>
          <w:trHeight w:val="240"/>
        </w:trPr>
        <w:tc>
          <w:tcPr>
            <w:tcW w:w="2268" w:type="dxa"/>
            <w:shd w:val="clear" w:color="auto" w:fill="auto"/>
          </w:tcPr>
          <w:p w14:paraId="63F1E702" w14:textId="77777777" w:rsidR="007B1EA6" w:rsidRPr="00C934BF" w:rsidRDefault="007B1EA6" w:rsidP="007B1EA6">
            <w:pPr>
              <w:spacing w:before="40" w:after="120"/>
            </w:pPr>
          </w:p>
        </w:tc>
        <w:tc>
          <w:tcPr>
            <w:tcW w:w="2694" w:type="dxa"/>
            <w:shd w:val="clear" w:color="auto" w:fill="auto"/>
          </w:tcPr>
          <w:p w14:paraId="5238269F" w14:textId="77777777" w:rsidR="007B1EA6" w:rsidRPr="00C934BF" w:rsidRDefault="007B1EA6" w:rsidP="007B1EA6">
            <w:pPr>
              <w:spacing w:before="40" w:after="120"/>
            </w:pPr>
            <w:r w:rsidRPr="00C934BF">
              <w:t>24º informe periódico</w:t>
            </w:r>
          </w:p>
        </w:tc>
        <w:tc>
          <w:tcPr>
            <w:tcW w:w="2408" w:type="dxa"/>
            <w:shd w:val="clear" w:color="auto" w:fill="auto"/>
          </w:tcPr>
          <w:p w14:paraId="4F2E7502" w14:textId="77777777" w:rsidR="007B1EA6" w:rsidRPr="00C934BF" w:rsidRDefault="007B1EA6" w:rsidP="007B1EA6">
            <w:pPr>
              <w:spacing w:before="40" w:after="120"/>
            </w:pPr>
            <w:r w:rsidRPr="00C934BF">
              <w:t>9 de marzo de 2016</w:t>
            </w:r>
          </w:p>
        </w:tc>
      </w:tr>
      <w:tr w:rsidR="007B1EA6" w:rsidRPr="00C934BF" w14:paraId="07AE7AD0" w14:textId="77777777" w:rsidTr="00C934BF">
        <w:trPr>
          <w:trHeight w:val="240"/>
        </w:trPr>
        <w:tc>
          <w:tcPr>
            <w:tcW w:w="2268" w:type="dxa"/>
            <w:shd w:val="clear" w:color="auto" w:fill="auto"/>
          </w:tcPr>
          <w:p w14:paraId="2445E469" w14:textId="77777777" w:rsidR="007B1EA6" w:rsidRPr="00C934BF" w:rsidRDefault="007B1EA6" w:rsidP="007B1EA6">
            <w:pPr>
              <w:spacing w:before="40" w:after="120"/>
            </w:pPr>
          </w:p>
        </w:tc>
        <w:tc>
          <w:tcPr>
            <w:tcW w:w="2694" w:type="dxa"/>
            <w:shd w:val="clear" w:color="auto" w:fill="auto"/>
          </w:tcPr>
          <w:p w14:paraId="285863C4" w14:textId="77777777" w:rsidR="007B1EA6" w:rsidRPr="00C934BF" w:rsidRDefault="007B1EA6" w:rsidP="007B1EA6">
            <w:pPr>
              <w:spacing w:before="40" w:after="120"/>
            </w:pPr>
            <w:r w:rsidRPr="00C934BF">
              <w:t>25º informe periódico</w:t>
            </w:r>
          </w:p>
        </w:tc>
        <w:tc>
          <w:tcPr>
            <w:tcW w:w="2408" w:type="dxa"/>
            <w:shd w:val="clear" w:color="auto" w:fill="auto"/>
          </w:tcPr>
          <w:p w14:paraId="61F824F3" w14:textId="77777777" w:rsidR="007B1EA6" w:rsidRPr="00C934BF" w:rsidRDefault="007B1EA6" w:rsidP="007B1EA6">
            <w:pPr>
              <w:spacing w:before="40" w:after="120"/>
            </w:pPr>
            <w:r w:rsidRPr="00C934BF">
              <w:t>9 de marzo de 2018</w:t>
            </w:r>
          </w:p>
        </w:tc>
      </w:tr>
      <w:tr w:rsidR="007B1EA6" w:rsidRPr="00C934BF" w14:paraId="6AC3D508" w14:textId="77777777" w:rsidTr="00C934BF">
        <w:trPr>
          <w:trHeight w:val="240"/>
        </w:trPr>
        <w:tc>
          <w:tcPr>
            <w:tcW w:w="2268" w:type="dxa"/>
            <w:shd w:val="clear" w:color="auto" w:fill="auto"/>
          </w:tcPr>
          <w:p w14:paraId="4BAA2CB1" w14:textId="77777777" w:rsidR="007B1EA6" w:rsidRPr="00C934BF" w:rsidRDefault="007B1EA6" w:rsidP="007B1EA6">
            <w:pPr>
              <w:spacing w:before="40" w:after="120"/>
            </w:pPr>
          </w:p>
        </w:tc>
        <w:tc>
          <w:tcPr>
            <w:tcW w:w="2694" w:type="dxa"/>
            <w:shd w:val="clear" w:color="auto" w:fill="auto"/>
          </w:tcPr>
          <w:p w14:paraId="5A8165CE" w14:textId="77777777" w:rsidR="007B1EA6" w:rsidRPr="00C934BF" w:rsidRDefault="007B1EA6" w:rsidP="007B1EA6">
            <w:pPr>
              <w:spacing w:before="40" w:after="120"/>
            </w:pPr>
            <w:r w:rsidRPr="00C934BF">
              <w:t>26º informe periódico</w:t>
            </w:r>
          </w:p>
        </w:tc>
        <w:tc>
          <w:tcPr>
            <w:tcW w:w="2408" w:type="dxa"/>
            <w:shd w:val="clear" w:color="auto" w:fill="auto"/>
          </w:tcPr>
          <w:p w14:paraId="312B7211" w14:textId="77777777" w:rsidR="007B1EA6" w:rsidRPr="00C934BF" w:rsidRDefault="007B1EA6" w:rsidP="007B1EA6">
            <w:pPr>
              <w:spacing w:before="40" w:after="120"/>
            </w:pPr>
            <w:r w:rsidRPr="00C934BF">
              <w:t>9 de marzo de 2020</w:t>
            </w:r>
          </w:p>
        </w:tc>
      </w:tr>
      <w:tr w:rsidR="007B1EA6" w:rsidRPr="00C934BF" w14:paraId="317B1BB0" w14:textId="77777777" w:rsidTr="00C934BF">
        <w:trPr>
          <w:trHeight w:val="240"/>
        </w:trPr>
        <w:tc>
          <w:tcPr>
            <w:tcW w:w="2268" w:type="dxa"/>
            <w:shd w:val="clear" w:color="auto" w:fill="auto"/>
          </w:tcPr>
          <w:p w14:paraId="75D09275" w14:textId="77777777" w:rsidR="007B1EA6" w:rsidRPr="00C934BF" w:rsidRDefault="007B1EA6" w:rsidP="007B1EA6">
            <w:pPr>
              <w:spacing w:before="40" w:after="120"/>
            </w:pPr>
          </w:p>
        </w:tc>
        <w:tc>
          <w:tcPr>
            <w:tcW w:w="2694" w:type="dxa"/>
            <w:shd w:val="clear" w:color="auto" w:fill="auto"/>
          </w:tcPr>
          <w:p w14:paraId="5D8F8AB0" w14:textId="77777777" w:rsidR="007B1EA6" w:rsidRPr="00C934BF" w:rsidRDefault="007B1EA6" w:rsidP="007B1EA6">
            <w:pPr>
              <w:spacing w:before="40" w:after="120"/>
            </w:pPr>
            <w:r w:rsidRPr="00C934BF">
              <w:t>27º informe periódico</w:t>
            </w:r>
          </w:p>
        </w:tc>
        <w:tc>
          <w:tcPr>
            <w:tcW w:w="2408" w:type="dxa"/>
            <w:shd w:val="clear" w:color="auto" w:fill="auto"/>
          </w:tcPr>
          <w:p w14:paraId="66C86943" w14:textId="77777777" w:rsidR="007B1EA6" w:rsidRPr="00C934BF" w:rsidRDefault="007B1EA6" w:rsidP="007B1EA6">
            <w:pPr>
              <w:spacing w:before="40" w:after="120"/>
            </w:pPr>
            <w:r w:rsidRPr="00C934BF">
              <w:t>9 de marzo de 2022</w:t>
            </w:r>
          </w:p>
        </w:tc>
      </w:tr>
      <w:tr w:rsidR="007B1EA6" w:rsidRPr="00C934BF" w14:paraId="78681B64" w14:textId="77777777" w:rsidTr="00C934BF">
        <w:trPr>
          <w:trHeight w:val="240"/>
        </w:trPr>
        <w:tc>
          <w:tcPr>
            <w:tcW w:w="2268" w:type="dxa"/>
            <w:shd w:val="clear" w:color="auto" w:fill="auto"/>
          </w:tcPr>
          <w:p w14:paraId="5AE1FB70" w14:textId="77777777" w:rsidR="007B1EA6" w:rsidRPr="00C934BF" w:rsidRDefault="007B1EA6" w:rsidP="007B1EA6">
            <w:pPr>
              <w:keepNext/>
              <w:keepLines/>
              <w:spacing w:before="40" w:after="120"/>
            </w:pPr>
            <w:r w:rsidRPr="00C934BF">
              <w:lastRenderedPageBreak/>
              <w:t>Malawi</w:t>
            </w:r>
          </w:p>
        </w:tc>
        <w:tc>
          <w:tcPr>
            <w:tcW w:w="2694" w:type="dxa"/>
            <w:shd w:val="clear" w:color="auto" w:fill="auto"/>
          </w:tcPr>
          <w:p w14:paraId="2A77E2FD" w14:textId="77777777" w:rsidR="007B1EA6" w:rsidRPr="00C934BF" w:rsidRDefault="007B1EA6" w:rsidP="007B1EA6">
            <w:pPr>
              <w:keepNext/>
              <w:keepLines/>
              <w:spacing w:before="40" w:after="120"/>
            </w:pPr>
            <w:r w:rsidRPr="00C934BF">
              <w:t>Informe inicial</w:t>
            </w:r>
          </w:p>
        </w:tc>
        <w:tc>
          <w:tcPr>
            <w:tcW w:w="2408" w:type="dxa"/>
            <w:shd w:val="clear" w:color="auto" w:fill="auto"/>
          </w:tcPr>
          <w:p w14:paraId="544BBB95" w14:textId="77777777" w:rsidR="007B1EA6" w:rsidRPr="00C934BF" w:rsidRDefault="007B1EA6" w:rsidP="007B1EA6">
            <w:pPr>
              <w:keepNext/>
              <w:keepLines/>
              <w:spacing w:before="40" w:after="120"/>
            </w:pPr>
            <w:r w:rsidRPr="00C934BF">
              <w:t>11 de julio de 1997</w:t>
            </w:r>
          </w:p>
        </w:tc>
      </w:tr>
      <w:tr w:rsidR="007B1EA6" w:rsidRPr="00C934BF" w14:paraId="0F107C50" w14:textId="77777777" w:rsidTr="00C934BF">
        <w:trPr>
          <w:trHeight w:val="240"/>
        </w:trPr>
        <w:tc>
          <w:tcPr>
            <w:tcW w:w="2268" w:type="dxa"/>
            <w:shd w:val="clear" w:color="auto" w:fill="auto"/>
          </w:tcPr>
          <w:p w14:paraId="4CEFCA7B" w14:textId="77777777" w:rsidR="007B1EA6" w:rsidRPr="00C934BF" w:rsidRDefault="007B1EA6" w:rsidP="007B1EA6">
            <w:pPr>
              <w:spacing w:before="40" w:after="120"/>
            </w:pPr>
          </w:p>
        </w:tc>
        <w:tc>
          <w:tcPr>
            <w:tcW w:w="2694" w:type="dxa"/>
            <w:shd w:val="clear" w:color="auto" w:fill="auto"/>
          </w:tcPr>
          <w:p w14:paraId="2637B3F7" w14:textId="77777777" w:rsidR="007B1EA6" w:rsidRPr="00C934BF" w:rsidRDefault="007B1EA6" w:rsidP="007B1EA6">
            <w:pPr>
              <w:spacing w:before="40" w:after="120"/>
            </w:pPr>
            <w:r w:rsidRPr="00C934BF">
              <w:t>Segundo informe periódico</w:t>
            </w:r>
          </w:p>
        </w:tc>
        <w:tc>
          <w:tcPr>
            <w:tcW w:w="2408" w:type="dxa"/>
            <w:shd w:val="clear" w:color="auto" w:fill="auto"/>
          </w:tcPr>
          <w:p w14:paraId="41FFD80F" w14:textId="77777777" w:rsidR="007B1EA6" w:rsidRPr="00C934BF" w:rsidRDefault="007B1EA6" w:rsidP="007B1EA6">
            <w:pPr>
              <w:spacing w:before="40" w:after="120"/>
            </w:pPr>
            <w:r w:rsidRPr="00C934BF">
              <w:t>11 de julio de 1999</w:t>
            </w:r>
          </w:p>
        </w:tc>
      </w:tr>
      <w:tr w:rsidR="007B1EA6" w:rsidRPr="00C934BF" w14:paraId="15A422CC" w14:textId="77777777" w:rsidTr="00C934BF">
        <w:trPr>
          <w:trHeight w:val="240"/>
        </w:trPr>
        <w:tc>
          <w:tcPr>
            <w:tcW w:w="2268" w:type="dxa"/>
            <w:shd w:val="clear" w:color="auto" w:fill="auto"/>
          </w:tcPr>
          <w:p w14:paraId="067DB9C5" w14:textId="77777777" w:rsidR="007B1EA6" w:rsidRPr="00C934BF" w:rsidRDefault="007B1EA6" w:rsidP="007B1EA6">
            <w:pPr>
              <w:spacing w:before="40" w:after="120"/>
            </w:pPr>
          </w:p>
        </w:tc>
        <w:tc>
          <w:tcPr>
            <w:tcW w:w="2694" w:type="dxa"/>
            <w:shd w:val="clear" w:color="auto" w:fill="auto"/>
          </w:tcPr>
          <w:p w14:paraId="204C7098" w14:textId="77777777" w:rsidR="007B1EA6" w:rsidRPr="00C934BF" w:rsidRDefault="007B1EA6" w:rsidP="007B1EA6">
            <w:pPr>
              <w:spacing w:before="40" w:after="120"/>
            </w:pPr>
            <w:r w:rsidRPr="00C934BF">
              <w:t>Tercer informe periódico</w:t>
            </w:r>
          </w:p>
        </w:tc>
        <w:tc>
          <w:tcPr>
            <w:tcW w:w="2408" w:type="dxa"/>
            <w:shd w:val="clear" w:color="auto" w:fill="auto"/>
          </w:tcPr>
          <w:p w14:paraId="2F882946" w14:textId="77777777" w:rsidR="007B1EA6" w:rsidRPr="00C934BF" w:rsidRDefault="007B1EA6" w:rsidP="007B1EA6">
            <w:pPr>
              <w:spacing w:before="40" w:after="120"/>
            </w:pPr>
            <w:r w:rsidRPr="00C934BF">
              <w:t>11 de julio de 2001</w:t>
            </w:r>
          </w:p>
        </w:tc>
      </w:tr>
      <w:tr w:rsidR="007B1EA6" w:rsidRPr="00C934BF" w14:paraId="352B3C93" w14:textId="77777777" w:rsidTr="00C934BF">
        <w:trPr>
          <w:trHeight w:val="240"/>
        </w:trPr>
        <w:tc>
          <w:tcPr>
            <w:tcW w:w="2268" w:type="dxa"/>
            <w:shd w:val="clear" w:color="auto" w:fill="auto"/>
          </w:tcPr>
          <w:p w14:paraId="54D7A0B5" w14:textId="77777777" w:rsidR="007B1EA6" w:rsidRPr="00C934BF" w:rsidRDefault="007B1EA6" w:rsidP="007B1EA6">
            <w:pPr>
              <w:spacing w:before="40" w:after="120"/>
            </w:pPr>
          </w:p>
        </w:tc>
        <w:tc>
          <w:tcPr>
            <w:tcW w:w="2694" w:type="dxa"/>
            <w:shd w:val="clear" w:color="auto" w:fill="auto"/>
          </w:tcPr>
          <w:p w14:paraId="6F3D2D39" w14:textId="77777777" w:rsidR="007B1EA6" w:rsidRPr="00C934BF" w:rsidRDefault="007B1EA6" w:rsidP="007B1EA6">
            <w:pPr>
              <w:spacing w:before="40" w:after="120"/>
            </w:pPr>
            <w:r w:rsidRPr="00C934BF">
              <w:t>Cuarto informe periódico</w:t>
            </w:r>
          </w:p>
        </w:tc>
        <w:tc>
          <w:tcPr>
            <w:tcW w:w="2408" w:type="dxa"/>
            <w:shd w:val="clear" w:color="auto" w:fill="auto"/>
          </w:tcPr>
          <w:p w14:paraId="18FCCC03" w14:textId="77777777" w:rsidR="007B1EA6" w:rsidRPr="00C934BF" w:rsidRDefault="007B1EA6" w:rsidP="007B1EA6">
            <w:pPr>
              <w:spacing w:before="40" w:after="120"/>
            </w:pPr>
            <w:r w:rsidRPr="00C934BF">
              <w:t>11 de julio de 2003</w:t>
            </w:r>
          </w:p>
        </w:tc>
      </w:tr>
      <w:tr w:rsidR="007B1EA6" w:rsidRPr="00C934BF" w14:paraId="10CAB08F" w14:textId="77777777" w:rsidTr="00C934BF">
        <w:trPr>
          <w:trHeight w:val="240"/>
        </w:trPr>
        <w:tc>
          <w:tcPr>
            <w:tcW w:w="2268" w:type="dxa"/>
            <w:shd w:val="clear" w:color="auto" w:fill="auto"/>
          </w:tcPr>
          <w:p w14:paraId="56BF90B1" w14:textId="77777777" w:rsidR="007B1EA6" w:rsidRPr="00C934BF" w:rsidRDefault="007B1EA6" w:rsidP="007B1EA6">
            <w:pPr>
              <w:spacing w:before="40" w:after="120"/>
            </w:pPr>
          </w:p>
        </w:tc>
        <w:tc>
          <w:tcPr>
            <w:tcW w:w="2694" w:type="dxa"/>
            <w:shd w:val="clear" w:color="auto" w:fill="auto"/>
          </w:tcPr>
          <w:p w14:paraId="0E1EC679" w14:textId="77777777" w:rsidR="007B1EA6" w:rsidRPr="00C934BF" w:rsidRDefault="007B1EA6" w:rsidP="007B1EA6">
            <w:pPr>
              <w:spacing w:before="40" w:after="120"/>
            </w:pPr>
            <w:r w:rsidRPr="00C934BF">
              <w:t>Quinto informe periódico</w:t>
            </w:r>
          </w:p>
        </w:tc>
        <w:tc>
          <w:tcPr>
            <w:tcW w:w="2408" w:type="dxa"/>
            <w:shd w:val="clear" w:color="auto" w:fill="auto"/>
          </w:tcPr>
          <w:p w14:paraId="4DB0C036" w14:textId="77777777" w:rsidR="007B1EA6" w:rsidRPr="00C934BF" w:rsidRDefault="007B1EA6" w:rsidP="007B1EA6">
            <w:pPr>
              <w:spacing w:before="40" w:after="120"/>
            </w:pPr>
            <w:r w:rsidRPr="00C934BF">
              <w:t>11 de julio de 2005</w:t>
            </w:r>
          </w:p>
        </w:tc>
      </w:tr>
      <w:tr w:rsidR="007B1EA6" w:rsidRPr="00C934BF" w14:paraId="74CB29C9" w14:textId="77777777" w:rsidTr="00C934BF">
        <w:trPr>
          <w:trHeight w:val="240"/>
        </w:trPr>
        <w:tc>
          <w:tcPr>
            <w:tcW w:w="2268" w:type="dxa"/>
            <w:shd w:val="clear" w:color="auto" w:fill="auto"/>
          </w:tcPr>
          <w:p w14:paraId="4AE428BA" w14:textId="77777777" w:rsidR="007B1EA6" w:rsidRPr="00C934BF" w:rsidRDefault="007B1EA6" w:rsidP="007B1EA6">
            <w:pPr>
              <w:spacing w:before="40" w:after="120"/>
            </w:pPr>
          </w:p>
        </w:tc>
        <w:tc>
          <w:tcPr>
            <w:tcW w:w="2694" w:type="dxa"/>
            <w:shd w:val="clear" w:color="auto" w:fill="auto"/>
          </w:tcPr>
          <w:p w14:paraId="2DFB4C0D" w14:textId="77777777" w:rsidR="007B1EA6" w:rsidRPr="00C934BF" w:rsidRDefault="007B1EA6" w:rsidP="007B1EA6">
            <w:pPr>
              <w:spacing w:before="40" w:after="120"/>
            </w:pPr>
            <w:r w:rsidRPr="00C934BF">
              <w:t>Sexto informe periódico</w:t>
            </w:r>
          </w:p>
        </w:tc>
        <w:tc>
          <w:tcPr>
            <w:tcW w:w="2408" w:type="dxa"/>
            <w:shd w:val="clear" w:color="auto" w:fill="auto"/>
          </w:tcPr>
          <w:p w14:paraId="1CA15874" w14:textId="77777777" w:rsidR="007B1EA6" w:rsidRPr="00C934BF" w:rsidRDefault="007B1EA6" w:rsidP="007B1EA6">
            <w:pPr>
              <w:spacing w:before="40" w:after="120"/>
            </w:pPr>
            <w:r w:rsidRPr="00C934BF">
              <w:t>11 de julio de 2007</w:t>
            </w:r>
          </w:p>
        </w:tc>
      </w:tr>
      <w:tr w:rsidR="007B1EA6" w:rsidRPr="00C934BF" w14:paraId="181E2537" w14:textId="77777777" w:rsidTr="00C934BF">
        <w:trPr>
          <w:trHeight w:val="240"/>
        </w:trPr>
        <w:tc>
          <w:tcPr>
            <w:tcW w:w="2268" w:type="dxa"/>
            <w:shd w:val="clear" w:color="auto" w:fill="auto"/>
          </w:tcPr>
          <w:p w14:paraId="310F0772" w14:textId="77777777" w:rsidR="007B1EA6" w:rsidRPr="00C934BF" w:rsidRDefault="007B1EA6" w:rsidP="007B1EA6">
            <w:pPr>
              <w:spacing w:before="40" w:after="120"/>
            </w:pPr>
          </w:p>
        </w:tc>
        <w:tc>
          <w:tcPr>
            <w:tcW w:w="2694" w:type="dxa"/>
            <w:shd w:val="clear" w:color="auto" w:fill="auto"/>
          </w:tcPr>
          <w:p w14:paraId="289D6AF8" w14:textId="77777777" w:rsidR="007B1EA6" w:rsidRPr="00C934BF" w:rsidRDefault="007B1EA6" w:rsidP="007B1EA6">
            <w:pPr>
              <w:spacing w:before="40" w:after="120"/>
            </w:pPr>
            <w:r w:rsidRPr="00C934BF">
              <w:t>Séptimo informe periódico</w:t>
            </w:r>
          </w:p>
        </w:tc>
        <w:tc>
          <w:tcPr>
            <w:tcW w:w="2408" w:type="dxa"/>
            <w:shd w:val="clear" w:color="auto" w:fill="auto"/>
          </w:tcPr>
          <w:p w14:paraId="3A1D7BAB" w14:textId="77777777" w:rsidR="007B1EA6" w:rsidRPr="00C934BF" w:rsidRDefault="007B1EA6" w:rsidP="007B1EA6">
            <w:pPr>
              <w:spacing w:before="40" w:after="120"/>
            </w:pPr>
            <w:r w:rsidRPr="00C934BF">
              <w:t>11 de julio de 2009</w:t>
            </w:r>
          </w:p>
        </w:tc>
      </w:tr>
      <w:tr w:rsidR="007B1EA6" w:rsidRPr="00C934BF" w14:paraId="51C4A915" w14:textId="77777777" w:rsidTr="00C934BF">
        <w:trPr>
          <w:trHeight w:val="240"/>
        </w:trPr>
        <w:tc>
          <w:tcPr>
            <w:tcW w:w="2268" w:type="dxa"/>
            <w:shd w:val="clear" w:color="auto" w:fill="auto"/>
          </w:tcPr>
          <w:p w14:paraId="57867D81" w14:textId="77777777" w:rsidR="007B1EA6" w:rsidRPr="00C934BF" w:rsidRDefault="007B1EA6" w:rsidP="007B1EA6">
            <w:pPr>
              <w:spacing w:before="40" w:after="120"/>
            </w:pPr>
          </w:p>
        </w:tc>
        <w:tc>
          <w:tcPr>
            <w:tcW w:w="2694" w:type="dxa"/>
            <w:shd w:val="clear" w:color="auto" w:fill="auto"/>
          </w:tcPr>
          <w:p w14:paraId="5D89A57D" w14:textId="77777777" w:rsidR="007B1EA6" w:rsidRPr="00C934BF" w:rsidRDefault="007B1EA6" w:rsidP="007B1EA6">
            <w:pPr>
              <w:spacing w:before="40" w:after="120"/>
            </w:pPr>
            <w:r w:rsidRPr="00C934BF">
              <w:t>Octavo informe periódico</w:t>
            </w:r>
          </w:p>
        </w:tc>
        <w:tc>
          <w:tcPr>
            <w:tcW w:w="2408" w:type="dxa"/>
            <w:shd w:val="clear" w:color="auto" w:fill="auto"/>
          </w:tcPr>
          <w:p w14:paraId="049E8E45" w14:textId="77777777" w:rsidR="007B1EA6" w:rsidRPr="00C934BF" w:rsidRDefault="007B1EA6" w:rsidP="007B1EA6">
            <w:pPr>
              <w:spacing w:before="40" w:after="120"/>
            </w:pPr>
            <w:r w:rsidRPr="00C934BF">
              <w:t>11 de julio de 2011</w:t>
            </w:r>
          </w:p>
        </w:tc>
      </w:tr>
      <w:tr w:rsidR="007B1EA6" w:rsidRPr="00C934BF" w14:paraId="50F340B5" w14:textId="77777777" w:rsidTr="00C934BF">
        <w:trPr>
          <w:trHeight w:val="240"/>
        </w:trPr>
        <w:tc>
          <w:tcPr>
            <w:tcW w:w="2268" w:type="dxa"/>
            <w:shd w:val="clear" w:color="auto" w:fill="auto"/>
          </w:tcPr>
          <w:p w14:paraId="0097776E" w14:textId="77777777" w:rsidR="007B1EA6" w:rsidRPr="00C934BF" w:rsidRDefault="007B1EA6" w:rsidP="007B1EA6">
            <w:pPr>
              <w:spacing w:before="40" w:after="120"/>
            </w:pPr>
          </w:p>
        </w:tc>
        <w:tc>
          <w:tcPr>
            <w:tcW w:w="2694" w:type="dxa"/>
            <w:shd w:val="clear" w:color="auto" w:fill="auto"/>
          </w:tcPr>
          <w:p w14:paraId="4DCD608C" w14:textId="77777777" w:rsidR="007B1EA6" w:rsidRPr="00C934BF" w:rsidRDefault="007B1EA6" w:rsidP="007B1EA6">
            <w:pPr>
              <w:spacing w:before="40" w:after="120"/>
            </w:pPr>
            <w:r w:rsidRPr="00C934BF">
              <w:t>Noveno informe periódico</w:t>
            </w:r>
          </w:p>
        </w:tc>
        <w:tc>
          <w:tcPr>
            <w:tcW w:w="2408" w:type="dxa"/>
            <w:shd w:val="clear" w:color="auto" w:fill="auto"/>
          </w:tcPr>
          <w:p w14:paraId="5AFDAD6E" w14:textId="77777777" w:rsidR="007B1EA6" w:rsidRPr="00C934BF" w:rsidRDefault="007B1EA6" w:rsidP="007B1EA6">
            <w:pPr>
              <w:spacing w:before="40" w:after="120"/>
            </w:pPr>
            <w:r w:rsidRPr="00C934BF">
              <w:t>11 de julio de 2013</w:t>
            </w:r>
          </w:p>
        </w:tc>
      </w:tr>
      <w:tr w:rsidR="007B1EA6" w:rsidRPr="00C934BF" w14:paraId="36FB1040" w14:textId="77777777" w:rsidTr="00C934BF">
        <w:trPr>
          <w:trHeight w:val="240"/>
        </w:trPr>
        <w:tc>
          <w:tcPr>
            <w:tcW w:w="2268" w:type="dxa"/>
            <w:shd w:val="clear" w:color="auto" w:fill="auto"/>
          </w:tcPr>
          <w:p w14:paraId="1F06413D" w14:textId="77777777" w:rsidR="007B1EA6" w:rsidRPr="00C934BF" w:rsidRDefault="007B1EA6" w:rsidP="007B1EA6">
            <w:pPr>
              <w:spacing w:before="40" w:after="120"/>
            </w:pPr>
          </w:p>
        </w:tc>
        <w:tc>
          <w:tcPr>
            <w:tcW w:w="2694" w:type="dxa"/>
            <w:shd w:val="clear" w:color="auto" w:fill="auto"/>
          </w:tcPr>
          <w:p w14:paraId="4E0180B3" w14:textId="77777777" w:rsidR="007B1EA6" w:rsidRPr="00C934BF" w:rsidRDefault="007B1EA6" w:rsidP="007B1EA6">
            <w:pPr>
              <w:spacing w:before="40" w:after="120"/>
            </w:pPr>
            <w:r w:rsidRPr="00C934BF">
              <w:t>Décimo informe periódico</w:t>
            </w:r>
          </w:p>
        </w:tc>
        <w:tc>
          <w:tcPr>
            <w:tcW w:w="2408" w:type="dxa"/>
            <w:shd w:val="clear" w:color="auto" w:fill="auto"/>
          </w:tcPr>
          <w:p w14:paraId="2AB32E11" w14:textId="77777777" w:rsidR="007B1EA6" w:rsidRPr="00C934BF" w:rsidRDefault="007B1EA6" w:rsidP="007B1EA6">
            <w:pPr>
              <w:spacing w:before="40" w:after="120"/>
            </w:pPr>
            <w:r w:rsidRPr="00C934BF">
              <w:t>11 de julio de 2015</w:t>
            </w:r>
          </w:p>
        </w:tc>
      </w:tr>
      <w:tr w:rsidR="007B1EA6" w:rsidRPr="00C934BF" w14:paraId="5D77B508" w14:textId="77777777" w:rsidTr="00C934BF">
        <w:trPr>
          <w:trHeight w:val="240"/>
        </w:trPr>
        <w:tc>
          <w:tcPr>
            <w:tcW w:w="2268" w:type="dxa"/>
            <w:shd w:val="clear" w:color="auto" w:fill="auto"/>
          </w:tcPr>
          <w:p w14:paraId="58AB4B6E" w14:textId="77777777" w:rsidR="007B1EA6" w:rsidRPr="00C934BF" w:rsidRDefault="007B1EA6" w:rsidP="007B1EA6">
            <w:pPr>
              <w:spacing w:before="40" w:after="120"/>
            </w:pPr>
          </w:p>
        </w:tc>
        <w:tc>
          <w:tcPr>
            <w:tcW w:w="2694" w:type="dxa"/>
            <w:shd w:val="clear" w:color="auto" w:fill="auto"/>
          </w:tcPr>
          <w:p w14:paraId="3E798F2E" w14:textId="77777777" w:rsidR="007B1EA6" w:rsidRPr="00C934BF" w:rsidRDefault="007B1EA6" w:rsidP="007B1EA6">
            <w:pPr>
              <w:spacing w:before="40" w:after="120"/>
            </w:pPr>
            <w:r w:rsidRPr="00C934BF">
              <w:t>11º informe periódico</w:t>
            </w:r>
          </w:p>
        </w:tc>
        <w:tc>
          <w:tcPr>
            <w:tcW w:w="2408" w:type="dxa"/>
            <w:shd w:val="clear" w:color="auto" w:fill="auto"/>
          </w:tcPr>
          <w:p w14:paraId="5876B7D8" w14:textId="77777777" w:rsidR="007B1EA6" w:rsidRPr="00C934BF" w:rsidRDefault="007B1EA6" w:rsidP="007B1EA6">
            <w:pPr>
              <w:spacing w:before="40" w:after="120"/>
            </w:pPr>
            <w:r w:rsidRPr="00C934BF">
              <w:t>11 de julio de 2017</w:t>
            </w:r>
          </w:p>
        </w:tc>
      </w:tr>
      <w:tr w:rsidR="007B1EA6" w:rsidRPr="00C934BF" w14:paraId="2A05D4AF" w14:textId="77777777" w:rsidTr="00C934BF">
        <w:trPr>
          <w:trHeight w:val="240"/>
        </w:trPr>
        <w:tc>
          <w:tcPr>
            <w:tcW w:w="2268" w:type="dxa"/>
            <w:shd w:val="clear" w:color="auto" w:fill="auto"/>
          </w:tcPr>
          <w:p w14:paraId="5468CC65" w14:textId="77777777" w:rsidR="007B1EA6" w:rsidRPr="00C934BF" w:rsidRDefault="007B1EA6" w:rsidP="007B1EA6">
            <w:pPr>
              <w:spacing w:before="40" w:after="120"/>
            </w:pPr>
          </w:p>
        </w:tc>
        <w:tc>
          <w:tcPr>
            <w:tcW w:w="2694" w:type="dxa"/>
            <w:shd w:val="clear" w:color="auto" w:fill="auto"/>
          </w:tcPr>
          <w:p w14:paraId="53762C63" w14:textId="77777777" w:rsidR="007B1EA6" w:rsidRPr="00C934BF" w:rsidRDefault="007B1EA6" w:rsidP="007B1EA6">
            <w:pPr>
              <w:spacing w:before="40" w:after="120"/>
            </w:pPr>
            <w:r w:rsidRPr="00C934BF">
              <w:t>12º informe periódico</w:t>
            </w:r>
          </w:p>
        </w:tc>
        <w:tc>
          <w:tcPr>
            <w:tcW w:w="2408" w:type="dxa"/>
            <w:shd w:val="clear" w:color="auto" w:fill="auto"/>
          </w:tcPr>
          <w:p w14:paraId="7791A8CE" w14:textId="77777777" w:rsidR="007B1EA6" w:rsidRPr="00C934BF" w:rsidRDefault="007B1EA6" w:rsidP="007B1EA6">
            <w:pPr>
              <w:spacing w:before="40" w:after="120"/>
            </w:pPr>
            <w:r w:rsidRPr="00C934BF">
              <w:t>11 de julio de 2019</w:t>
            </w:r>
          </w:p>
        </w:tc>
      </w:tr>
      <w:tr w:rsidR="007B1EA6" w:rsidRPr="00C934BF" w14:paraId="58415831" w14:textId="77777777" w:rsidTr="00C934BF">
        <w:trPr>
          <w:trHeight w:val="240"/>
        </w:trPr>
        <w:tc>
          <w:tcPr>
            <w:tcW w:w="2268" w:type="dxa"/>
            <w:shd w:val="clear" w:color="auto" w:fill="auto"/>
          </w:tcPr>
          <w:p w14:paraId="3CBCFC24" w14:textId="77777777" w:rsidR="007B1EA6" w:rsidRPr="00C934BF" w:rsidRDefault="007B1EA6" w:rsidP="007B1EA6">
            <w:pPr>
              <w:spacing w:before="40" w:after="120"/>
            </w:pPr>
          </w:p>
        </w:tc>
        <w:tc>
          <w:tcPr>
            <w:tcW w:w="2694" w:type="dxa"/>
            <w:shd w:val="clear" w:color="auto" w:fill="auto"/>
          </w:tcPr>
          <w:p w14:paraId="5E8CA0E6" w14:textId="0C817A32" w:rsidR="007B1EA6" w:rsidRPr="00C934BF" w:rsidRDefault="007B1EA6" w:rsidP="007B1EA6">
            <w:pPr>
              <w:spacing w:before="40" w:after="120"/>
            </w:pPr>
            <w:r w:rsidRPr="00C934BF">
              <w:t>13</w:t>
            </w:r>
            <w:r w:rsidRPr="00C934BF">
              <w:rPr>
                <w:vertAlign w:val="superscript"/>
              </w:rPr>
              <w:t>er</w:t>
            </w:r>
            <w:r w:rsidRPr="00C934BF">
              <w:t xml:space="preserve"> informe periódico</w:t>
            </w:r>
          </w:p>
        </w:tc>
        <w:tc>
          <w:tcPr>
            <w:tcW w:w="2408" w:type="dxa"/>
            <w:shd w:val="clear" w:color="auto" w:fill="auto"/>
          </w:tcPr>
          <w:p w14:paraId="70ADD7EB" w14:textId="5E397C4C" w:rsidR="007B1EA6" w:rsidRPr="00C934BF" w:rsidRDefault="007B1EA6" w:rsidP="007B1EA6">
            <w:pPr>
              <w:spacing w:before="40" w:after="120"/>
            </w:pPr>
            <w:r w:rsidRPr="00C934BF">
              <w:t>11 de julio de 2021</w:t>
            </w:r>
          </w:p>
        </w:tc>
      </w:tr>
      <w:tr w:rsidR="007B1EA6" w:rsidRPr="00C934BF" w14:paraId="66F0A049" w14:textId="77777777" w:rsidTr="00C934BF">
        <w:trPr>
          <w:trHeight w:val="240"/>
        </w:trPr>
        <w:tc>
          <w:tcPr>
            <w:tcW w:w="2268" w:type="dxa"/>
            <w:shd w:val="clear" w:color="auto" w:fill="auto"/>
          </w:tcPr>
          <w:p w14:paraId="42F5768F" w14:textId="77777777" w:rsidR="007B1EA6" w:rsidRPr="00C934BF" w:rsidRDefault="007B1EA6" w:rsidP="007B1EA6">
            <w:pPr>
              <w:spacing w:before="40" w:after="120"/>
            </w:pPr>
          </w:p>
        </w:tc>
        <w:tc>
          <w:tcPr>
            <w:tcW w:w="2694" w:type="dxa"/>
            <w:shd w:val="clear" w:color="auto" w:fill="auto"/>
          </w:tcPr>
          <w:p w14:paraId="5DD22749" w14:textId="4B9DDC10" w:rsidR="007B1EA6" w:rsidRPr="00C934BF" w:rsidRDefault="007B1EA6" w:rsidP="007B1EA6">
            <w:pPr>
              <w:spacing w:before="40" w:after="120"/>
            </w:pPr>
            <w:r w:rsidRPr="00C934BF">
              <w:t>14º informe periódico</w:t>
            </w:r>
          </w:p>
        </w:tc>
        <w:tc>
          <w:tcPr>
            <w:tcW w:w="2408" w:type="dxa"/>
            <w:shd w:val="clear" w:color="auto" w:fill="auto"/>
          </w:tcPr>
          <w:p w14:paraId="623A0577" w14:textId="37A693D1" w:rsidR="007B1EA6" w:rsidRPr="00C934BF" w:rsidRDefault="007B1EA6" w:rsidP="007B1EA6">
            <w:pPr>
              <w:spacing w:before="40" w:after="120"/>
            </w:pPr>
            <w:r w:rsidRPr="00C934BF">
              <w:t>11 de julio de 2023</w:t>
            </w:r>
          </w:p>
        </w:tc>
      </w:tr>
      <w:tr w:rsidR="007B1EA6" w:rsidRPr="00C934BF" w14:paraId="517996CA" w14:textId="77777777" w:rsidTr="00C934BF">
        <w:trPr>
          <w:trHeight w:val="240"/>
        </w:trPr>
        <w:tc>
          <w:tcPr>
            <w:tcW w:w="2268" w:type="dxa"/>
            <w:shd w:val="clear" w:color="auto" w:fill="auto"/>
          </w:tcPr>
          <w:p w14:paraId="5DE13986" w14:textId="77777777" w:rsidR="007B1EA6" w:rsidRPr="00C934BF" w:rsidRDefault="007B1EA6" w:rsidP="007B1EA6">
            <w:pPr>
              <w:spacing w:before="40" w:after="120"/>
            </w:pPr>
            <w:r w:rsidRPr="00C934BF">
              <w:t>Malí</w:t>
            </w:r>
          </w:p>
        </w:tc>
        <w:tc>
          <w:tcPr>
            <w:tcW w:w="2694" w:type="dxa"/>
            <w:shd w:val="clear" w:color="auto" w:fill="auto"/>
          </w:tcPr>
          <w:p w14:paraId="2468AED6" w14:textId="77777777" w:rsidR="007B1EA6" w:rsidRPr="00C934BF" w:rsidRDefault="007B1EA6" w:rsidP="007B1EA6">
            <w:pPr>
              <w:spacing w:before="40" w:after="120"/>
            </w:pPr>
            <w:r w:rsidRPr="00C934BF">
              <w:t>Informes periódicos 15º y 16º combinados</w:t>
            </w:r>
          </w:p>
        </w:tc>
        <w:tc>
          <w:tcPr>
            <w:tcW w:w="2408" w:type="dxa"/>
            <w:shd w:val="clear" w:color="auto" w:fill="auto"/>
          </w:tcPr>
          <w:p w14:paraId="5F080375" w14:textId="77777777" w:rsidR="007B1EA6" w:rsidRPr="00C934BF" w:rsidRDefault="007B1EA6" w:rsidP="007B1EA6">
            <w:pPr>
              <w:spacing w:before="40" w:after="120"/>
            </w:pPr>
            <w:r w:rsidRPr="00C934BF">
              <w:t>15 de agosto de 2005</w:t>
            </w:r>
          </w:p>
        </w:tc>
      </w:tr>
      <w:tr w:rsidR="007B1EA6" w:rsidRPr="00C934BF" w14:paraId="483D678F" w14:textId="77777777" w:rsidTr="00C934BF">
        <w:trPr>
          <w:trHeight w:val="240"/>
        </w:trPr>
        <w:tc>
          <w:tcPr>
            <w:tcW w:w="2268" w:type="dxa"/>
            <w:shd w:val="clear" w:color="auto" w:fill="auto"/>
          </w:tcPr>
          <w:p w14:paraId="409AA3D1" w14:textId="77777777" w:rsidR="007B1EA6" w:rsidRPr="00C934BF" w:rsidRDefault="007B1EA6" w:rsidP="007B1EA6">
            <w:pPr>
              <w:spacing w:before="40" w:after="120"/>
            </w:pPr>
          </w:p>
        </w:tc>
        <w:tc>
          <w:tcPr>
            <w:tcW w:w="2694" w:type="dxa"/>
            <w:shd w:val="clear" w:color="auto" w:fill="auto"/>
          </w:tcPr>
          <w:p w14:paraId="078B5A01" w14:textId="77777777" w:rsidR="007B1EA6" w:rsidRPr="00C934BF" w:rsidRDefault="007B1EA6" w:rsidP="007B1EA6">
            <w:pPr>
              <w:spacing w:before="40" w:after="120"/>
            </w:pPr>
            <w:r w:rsidRPr="00C934BF">
              <w:t>17º informe periódico</w:t>
            </w:r>
          </w:p>
        </w:tc>
        <w:tc>
          <w:tcPr>
            <w:tcW w:w="2408" w:type="dxa"/>
            <w:shd w:val="clear" w:color="auto" w:fill="auto"/>
          </w:tcPr>
          <w:p w14:paraId="08087A03" w14:textId="77777777" w:rsidR="007B1EA6" w:rsidRPr="00C934BF" w:rsidRDefault="007B1EA6" w:rsidP="007B1EA6">
            <w:pPr>
              <w:spacing w:before="40" w:after="120"/>
            </w:pPr>
            <w:r w:rsidRPr="00C934BF">
              <w:t>15 de agosto de 2007</w:t>
            </w:r>
          </w:p>
        </w:tc>
      </w:tr>
      <w:tr w:rsidR="007B1EA6" w:rsidRPr="00C934BF" w14:paraId="680CDB21" w14:textId="77777777" w:rsidTr="00C934BF">
        <w:trPr>
          <w:trHeight w:val="240"/>
        </w:trPr>
        <w:tc>
          <w:tcPr>
            <w:tcW w:w="2268" w:type="dxa"/>
            <w:shd w:val="clear" w:color="auto" w:fill="auto"/>
          </w:tcPr>
          <w:p w14:paraId="76BAA1B4" w14:textId="77777777" w:rsidR="007B1EA6" w:rsidRPr="00C934BF" w:rsidRDefault="007B1EA6" w:rsidP="007B1EA6">
            <w:pPr>
              <w:spacing w:before="40" w:after="120"/>
            </w:pPr>
          </w:p>
        </w:tc>
        <w:tc>
          <w:tcPr>
            <w:tcW w:w="2694" w:type="dxa"/>
            <w:shd w:val="clear" w:color="auto" w:fill="auto"/>
          </w:tcPr>
          <w:p w14:paraId="70DA5E8A" w14:textId="77777777" w:rsidR="007B1EA6" w:rsidRPr="00C934BF" w:rsidRDefault="007B1EA6" w:rsidP="007B1EA6">
            <w:pPr>
              <w:spacing w:before="40" w:after="120"/>
            </w:pPr>
            <w:r w:rsidRPr="00C934BF">
              <w:t>18º informe periódico</w:t>
            </w:r>
          </w:p>
        </w:tc>
        <w:tc>
          <w:tcPr>
            <w:tcW w:w="2408" w:type="dxa"/>
            <w:shd w:val="clear" w:color="auto" w:fill="auto"/>
          </w:tcPr>
          <w:p w14:paraId="0469C08F" w14:textId="77777777" w:rsidR="007B1EA6" w:rsidRPr="00C934BF" w:rsidRDefault="007B1EA6" w:rsidP="007B1EA6">
            <w:pPr>
              <w:spacing w:before="40" w:after="120"/>
            </w:pPr>
            <w:r w:rsidRPr="00C934BF">
              <w:t>15 de agosto de 2009</w:t>
            </w:r>
          </w:p>
        </w:tc>
      </w:tr>
      <w:tr w:rsidR="007B1EA6" w:rsidRPr="00C934BF" w14:paraId="30E488B1" w14:textId="77777777" w:rsidTr="00C934BF">
        <w:trPr>
          <w:trHeight w:val="240"/>
        </w:trPr>
        <w:tc>
          <w:tcPr>
            <w:tcW w:w="2268" w:type="dxa"/>
            <w:shd w:val="clear" w:color="auto" w:fill="auto"/>
          </w:tcPr>
          <w:p w14:paraId="503F6F22" w14:textId="77777777" w:rsidR="007B1EA6" w:rsidRPr="00C934BF" w:rsidRDefault="007B1EA6" w:rsidP="007B1EA6">
            <w:pPr>
              <w:spacing w:before="40" w:after="120"/>
            </w:pPr>
          </w:p>
        </w:tc>
        <w:tc>
          <w:tcPr>
            <w:tcW w:w="2694" w:type="dxa"/>
            <w:shd w:val="clear" w:color="auto" w:fill="auto"/>
          </w:tcPr>
          <w:p w14:paraId="2C9745A4" w14:textId="77777777" w:rsidR="007B1EA6" w:rsidRPr="00C934BF" w:rsidRDefault="007B1EA6" w:rsidP="007B1EA6">
            <w:pPr>
              <w:spacing w:before="40" w:after="120"/>
            </w:pPr>
            <w:r w:rsidRPr="00C934BF">
              <w:t>19º informe periódico</w:t>
            </w:r>
          </w:p>
        </w:tc>
        <w:tc>
          <w:tcPr>
            <w:tcW w:w="2408" w:type="dxa"/>
            <w:shd w:val="clear" w:color="auto" w:fill="auto"/>
          </w:tcPr>
          <w:p w14:paraId="425779B2" w14:textId="77777777" w:rsidR="007B1EA6" w:rsidRPr="00C934BF" w:rsidRDefault="007B1EA6" w:rsidP="007B1EA6">
            <w:pPr>
              <w:spacing w:before="40" w:after="120"/>
            </w:pPr>
            <w:r w:rsidRPr="00C934BF">
              <w:t>15 de agosto de 2011</w:t>
            </w:r>
          </w:p>
        </w:tc>
      </w:tr>
      <w:tr w:rsidR="007B1EA6" w:rsidRPr="00C934BF" w14:paraId="4FC21AF5" w14:textId="77777777" w:rsidTr="00C934BF">
        <w:trPr>
          <w:trHeight w:val="240"/>
        </w:trPr>
        <w:tc>
          <w:tcPr>
            <w:tcW w:w="2268" w:type="dxa"/>
            <w:shd w:val="clear" w:color="auto" w:fill="auto"/>
          </w:tcPr>
          <w:p w14:paraId="4A5CBEC6" w14:textId="77777777" w:rsidR="007B1EA6" w:rsidRPr="00C934BF" w:rsidRDefault="007B1EA6" w:rsidP="007B1EA6">
            <w:pPr>
              <w:spacing w:before="40" w:after="120"/>
            </w:pPr>
          </w:p>
        </w:tc>
        <w:tc>
          <w:tcPr>
            <w:tcW w:w="2694" w:type="dxa"/>
            <w:shd w:val="clear" w:color="auto" w:fill="auto"/>
          </w:tcPr>
          <w:p w14:paraId="630F8EEA" w14:textId="77777777" w:rsidR="007B1EA6" w:rsidRPr="00C934BF" w:rsidRDefault="007B1EA6" w:rsidP="007B1EA6">
            <w:pPr>
              <w:spacing w:before="40" w:after="120"/>
            </w:pPr>
            <w:r w:rsidRPr="00C934BF">
              <w:t>20º informe periódico</w:t>
            </w:r>
          </w:p>
        </w:tc>
        <w:tc>
          <w:tcPr>
            <w:tcW w:w="2408" w:type="dxa"/>
            <w:shd w:val="clear" w:color="auto" w:fill="auto"/>
          </w:tcPr>
          <w:p w14:paraId="66EA90CE" w14:textId="77777777" w:rsidR="007B1EA6" w:rsidRPr="00C934BF" w:rsidRDefault="007B1EA6" w:rsidP="007B1EA6">
            <w:pPr>
              <w:spacing w:before="40" w:after="120"/>
            </w:pPr>
            <w:r w:rsidRPr="00C934BF">
              <w:t>15 de agosto de 2013</w:t>
            </w:r>
          </w:p>
        </w:tc>
      </w:tr>
      <w:tr w:rsidR="007B1EA6" w:rsidRPr="00C934BF" w14:paraId="44A844F9" w14:textId="77777777" w:rsidTr="00C934BF">
        <w:trPr>
          <w:trHeight w:val="240"/>
        </w:trPr>
        <w:tc>
          <w:tcPr>
            <w:tcW w:w="2268" w:type="dxa"/>
            <w:shd w:val="clear" w:color="auto" w:fill="auto"/>
          </w:tcPr>
          <w:p w14:paraId="649106F6" w14:textId="77777777" w:rsidR="007B1EA6" w:rsidRPr="00C934BF" w:rsidRDefault="007B1EA6" w:rsidP="007B1EA6">
            <w:pPr>
              <w:spacing w:before="40" w:after="120"/>
            </w:pPr>
          </w:p>
        </w:tc>
        <w:tc>
          <w:tcPr>
            <w:tcW w:w="2694" w:type="dxa"/>
            <w:shd w:val="clear" w:color="auto" w:fill="auto"/>
          </w:tcPr>
          <w:p w14:paraId="2AC50307" w14:textId="77777777" w:rsidR="007B1EA6" w:rsidRPr="00C934BF" w:rsidRDefault="007B1EA6" w:rsidP="007B1EA6">
            <w:pPr>
              <w:spacing w:before="40" w:after="120"/>
            </w:pPr>
            <w:r w:rsidRPr="00C934BF">
              <w:t>21</w:t>
            </w:r>
            <w:r w:rsidRPr="00C934BF">
              <w:rPr>
                <w:vertAlign w:val="superscript"/>
              </w:rPr>
              <w:t>er</w:t>
            </w:r>
            <w:r w:rsidRPr="00C934BF">
              <w:t xml:space="preserve"> informe periódico</w:t>
            </w:r>
          </w:p>
        </w:tc>
        <w:tc>
          <w:tcPr>
            <w:tcW w:w="2408" w:type="dxa"/>
            <w:shd w:val="clear" w:color="auto" w:fill="auto"/>
          </w:tcPr>
          <w:p w14:paraId="63120074" w14:textId="77777777" w:rsidR="007B1EA6" w:rsidRPr="00C934BF" w:rsidRDefault="007B1EA6" w:rsidP="007B1EA6">
            <w:pPr>
              <w:spacing w:before="40" w:after="120"/>
            </w:pPr>
            <w:r w:rsidRPr="00C934BF">
              <w:t>15 de agosto de 2015</w:t>
            </w:r>
          </w:p>
        </w:tc>
      </w:tr>
      <w:tr w:rsidR="007B1EA6" w:rsidRPr="00C934BF" w14:paraId="7E1437E4" w14:textId="77777777" w:rsidTr="00C934BF">
        <w:trPr>
          <w:trHeight w:val="240"/>
        </w:trPr>
        <w:tc>
          <w:tcPr>
            <w:tcW w:w="2268" w:type="dxa"/>
            <w:shd w:val="clear" w:color="auto" w:fill="auto"/>
          </w:tcPr>
          <w:p w14:paraId="066ACE57" w14:textId="77777777" w:rsidR="007B1EA6" w:rsidRPr="00C934BF" w:rsidRDefault="007B1EA6" w:rsidP="007B1EA6">
            <w:pPr>
              <w:spacing w:before="40" w:after="120"/>
            </w:pPr>
          </w:p>
        </w:tc>
        <w:tc>
          <w:tcPr>
            <w:tcW w:w="2694" w:type="dxa"/>
            <w:shd w:val="clear" w:color="auto" w:fill="auto"/>
          </w:tcPr>
          <w:p w14:paraId="4A7A96D4" w14:textId="77777777" w:rsidR="007B1EA6" w:rsidRPr="00C934BF" w:rsidRDefault="007B1EA6" w:rsidP="007B1EA6">
            <w:pPr>
              <w:spacing w:before="40" w:after="120"/>
            </w:pPr>
            <w:r w:rsidRPr="00C934BF">
              <w:t>22º informe periódico</w:t>
            </w:r>
          </w:p>
        </w:tc>
        <w:tc>
          <w:tcPr>
            <w:tcW w:w="2408" w:type="dxa"/>
            <w:shd w:val="clear" w:color="auto" w:fill="auto"/>
          </w:tcPr>
          <w:p w14:paraId="5BF917D5" w14:textId="77777777" w:rsidR="007B1EA6" w:rsidRPr="00C934BF" w:rsidRDefault="007B1EA6" w:rsidP="007B1EA6">
            <w:pPr>
              <w:spacing w:before="40" w:after="120"/>
            </w:pPr>
            <w:r w:rsidRPr="00C934BF">
              <w:t>15 de agosto de 2017</w:t>
            </w:r>
          </w:p>
        </w:tc>
      </w:tr>
      <w:tr w:rsidR="007B1EA6" w:rsidRPr="00C934BF" w14:paraId="15CFD0F4" w14:textId="77777777" w:rsidTr="00C934BF">
        <w:trPr>
          <w:trHeight w:val="240"/>
        </w:trPr>
        <w:tc>
          <w:tcPr>
            <w:tcW w:w="2268" w:type="dxa"/>
            <w:shd w:val="clear" w:color="auto" w:fill="auto"/>
          </w:tcPr>
          <w:p w14:paraId="68B12D25" w14:textId="77777777" w:rsidR="007B1EA6" w:rsidRPr="00C934BF" w:rsidRDefault="007B1EA6" w:rsidP="007B1EA6">
            <w:pPr>
              <w:spacing w:before="40" w:after="120"/>
            </w:pPr>
          </w:p>
        </w:tc>
        <w:tc>
          <w:tcPr>
            <w:tcW w:w="2694" w:type="dxa"/>
            <w:shd w:val="clear" w:color="auto" w:fill="auto"/>
          </w:tcPr>
          <w:p w14:paraId="701DE670" w14:textId="77777777" w:rsidR="007B1EA6" w:rsidRPr="00C934BF" w:rsidRDefault="007B1EA6" w:rsidP="007B1EA6">
            <w:pPr>
              <w:spacing w:before="40" w:after="120"/>
            </w:pPr>
            <w:r w:rsidRPr="00C934BF">
              <w:t>23</w:t>
            </w:r>
            <w:r w:rsidRPr="00C934BF">
              <w:rPr>
                <w:vertAlign w:val="superscript"/>
              </w:rPr>
              <w:t>er</w:t>
            </w:r>
            <w:r w:rsidRPr="00C934BF">
              <w:t xml:space="preserve"> informe periódico</w:t>
            </w:r>
          </w:p>
        </w:tc>
        <w:tc>
          <w:tcPr>
            <w:tcW w:w="2408" w:type="dxa"/>
            <w:shd w:val="clear" w:color="auto" w:fill="auto"/>
          </w:tcPr>
          <w:p w14:paraId="461E5C82" w14:textId="77777777" w:rsidR="007B1EA6" w:rsidRPr="00C934BF" w:rsidRDefault="007B1EA6" w:rsidP="007B1EA6">
            <w:pPr>
              <w:spacing w:before="40" w:after="120"/>
            </w:pPr>
            <w:r w:rsidRPr="00C934BF">
              <w:t>15 de agosto de 2019</w:t>
            </w:r>
          </w:p>
        </w:tc>
      </w:tr>
      <w:tr w:rsidR="007B1EA6" w:rsidRPr="00C934BF" w14:paraId="60FED3A6" w14:textId="77777777" w:rsidTr="00C934BF">
        <w:trPr>
          <w:trHeight w:val="240"/>
        </w:trPr>
        <w:tc>
          <w:tcPr>
            <w:tcW w:w="2268" w:type="dxa"/>
            <w:shd w:val="clear" w:color="auto" w:fill="auto"/>
          </w:tcPr>
          <w:p w14:paraId="608FDF6E" w14:textId="77777777" w:rsidR="007B1EA6" w:rsidRPr="00C934BF" w:rsidRDefault="007B1EA6" w:rsidP="007B1EA6">
            <w:pPr>
              <w:spacing w:before="40" w:after="120"/>
            </w:pPr>
          </w:p>
        </w:tc>
        <w:tc>
          <w:tcPr>
            <w:tcW w:w="2694" w:type="dxa"/>
            <w:shd w:val="clear" w:color="auto" w:fill="auto"/>
          </w:tcPr>
          <w:p w14:paraId="3A46B3EB" w14:textId="358C7B0F" w:rsidR="007B1EA6" w:rsidRPr="00C934BF" w:rsidRDefault="007B1EA6" w:rsidP="007B1EA6">
            <w:pPr>
              <w:spacing w:before="40" w:after="120"/>
            </w:pPr>
            <w:r w:rsidRPr="00C934BF">
              <w:t>24º informe periódico</w:t>
            </w:r>
          </w:p>
        </w:tc>
        <w:tc>
          <w:tcPr>
            <w:tcW w:w="2408" w:type="dxa"/>
            <w:shd w:val="clear" w:color="auto" w:fill="auto"/>
          </w:tcPr>
          <w:p w14:paraId="1FB795E9" w14:textId="6959C61D" w:rsidR="007B1EA6" w:rsidRPr="00C934BF" w:rsidRDefault="007B1EA6" w:rsidP="007B1EA6">
            <w:pPr>
              <w:spacing w:before="40" w:after="120"/>
            </w:pPr>
            <w:r w:rsidRPr="00C934BF">
              <w:t>15 de agosto de 2021</w:t>
            </w:r>
          </w:p>
        </w:tc>
      </w:tr>
      <w:tr w:rsidR="007B1EA6" w:rsidRPr="00C934BF" w14:paraId="34E003CD" w14:textId="77777777" w:rsidTr="00C934BF">
        <w:trPr>
          <w:trHeight w:val="240"/>
        </w:trPr>
        <w:tc>
          <w:tcPr>
            <w:tcW w:w="2268" w:type="dxa"/>
            <w:shd w:val="clear" w:color="auto" w:fill="auto"/>
          </w:tcPr>
          <w:p w14:paraId="4E2D5194" w14:textId="77777777" w:rsidR="007B1EA6" w:rsidRPr="00C934BF" w:rsidRDefault="007B1EA6" w:rsidP="007B1EA6">
            <w:pPr>
              <w:spacing w:before="40" w:after="120"/>
            </w:pPr>
          </w:p>
        </w:tc>
        <w:tc>
          <w:tcPr>
            <w:tcW w:w="2694" w:type="dxa"/>
            <w:shd w:val="clear" w:color="auto" w:fill="auto"/>
          </w:tcPr>
          <w:p w14:paraId="3B9F66BE" w14:textId="33AB7ECF" w:rsidR="007B1EA6" w:rsidRPr="00C934BF" w:rsidRDefault="007B1EA6" w:rsidP="007B1EA6">
            <w:pPr>
              <w:spacing w:before="40" w:after="120"/>
            </w:pPr>
            <w:r w:rsidRPr="00C934BF">
              <w:t>25º informe periódico</w:t>
            </w:r>
          </w:p>
        </w:tc>
        <w:tc>
          <w:tcPr>
            <w:tcW w:w="2408" w:type="dxa"/>
            <w:shd w:val="clear" w:color="auto" w:fill="auto"/>
          </w:tcPr>
          <w:p w14:paraId="6D3567E7" w14:textId="61A5ED46" w:rsidR="007B1EA6" w:rsidRPr="00C934BF" w:rsidRDefault="007B1EA6" w:rsidP="007B1EA6">
            <w:pPr>
              <w:spacing w:before="40" w:after="120"/>
            </w:pPr>
            <w:r w:rsidRPr="00C934BF">
              <w:t>15 de agosto de 2023</w:t>
            </w:r>
          </w:p>
        </w:tc>
      </w:tr>
      <w:tr w:rsidR="007B1EA6" w:rsidRPr="00C934BF" w14:paraId="42BA531D" w14:textId="77777777" w:rsidTr="00C934BF">
        <w:trPr>
          <w:trHeight w:val="240"/>
        </w:trPr>
        <w:tc>
          <w:tcPr>
            <w:tcW w:w="2268" w:type="dxa"/>
            <w:shd w:val="clear" w:color="auto" w:fill="auto"/>
          </w:tcPr>
          <w:p w14:paraId="2B0A7680" w14:textId="77777777" w:rsidR="007B1EA6" w:rsidRPr="00C934BF" w:rsidRDefault="007B1EA6" w:rsidP="007B1EA6">
            <w:pPr>
              <w:spacing w:before="40" w:after="120"/>
            </w:pPr>
            <w:r w:rsidRPr="00C934BF">
              <w:t>Malta</w:t>
            </w:r>
          </w:p>
        </w:tc>
        <w:tc>
          <w:tcPr>
            <w:tcW w:w="2694" w:type="dxa"/>
            <w:shd w:val="clear" w:color="auto" w:fill="auto"/>
          </w:tcPr>
          <w:p w14:paraId="4B70D541" w14:textId="77777777" w:rsidR="007B1EA6" w:rsidRPr="00C934BF" w:rsidRDefault="007B1EA6" w:rsidP="007B1EA6">
            <w:pPr>
              <w:spacing w:before="40" w:after="120"/>
            </w:pPr>
            <w:r w:rsidRPr="00C934BF">
              <w:t>Informes periódicos 21º y 22º combinados</w:t>
            </w:r>
          </w:p>
        </w:tc>
        <w:tc>
          <w:tcPr>
            <w:tcW w:w="2408" w:type="dxa"/>
            <w:shd w:val="clear" w:color="auto" w:fill="auto"/>
          </w:tcPr>
          <w:p w14:paraId="42B206C4" w14:textId="77777777" w:rsidR="007B1EA6" w:rsidRPr="00C934BF" w:rsidRDefault="007B1EA6" w:rsidP="007B1EA6">
            <w:pPr>
              <w:spacing w:before="40" w:after="120"/>
            </w:pPr>
            <w:r w:rsidRPr="00C934BF">
              <w:t>26 de junio de 2014</w:t>
            </w:r>
          </w:p>
        </w:tc>
      </w:tr>
      <w:tr w:rsidR="007B1EA6" w:rsidRPr="00C934BF" w14:paraId="25B81EFE" w14:textId="77777777" w:rsidTr="00C934BF">
        <w:trPr>
          <w:trHeight w:val="240"/>
        </w:trPr>
        <w:tc>
          <w:tcPr>
            <w:tcW w:w="2268" w:type="dxa"/>
            <w:shd w:val="clear" w:color="auto" w:fill="auto"/>
          </w:tcPr>
          <w:p w14:paraId="01134513" w14:textId="77777777" w:rsidR="007B1EA6" w:rsidRPr="00C934BF" w:rsidRDefault="007B1EA6" w:rsidP="007B1EA6">
            <w:pPr>
              <w:spacing w:before="40" w:after="120"/>
            </w:pPr>
          </w:p>
        </w:tc>
        <w:tc>
          <w:tcPr>
            <w:tcW w:w="2694" w:type="dxa"/>
            <w:shd w:val="clear" w:color="auto" w:fill="auto"/>
          </w:tcPr>
          <w:p w14:paraId="5B4D8C98" w14:textId="77777777" w:rsidR="007B1EA6" w:rsidRPr="00C934BF" w:rsidRDefault="007B1EA6" w:rsidP="007B1EA6">
            <w:pPr>
              <w:spacing w:before="40" w:after="120"/>
            </w:pPr>
            <w:r w:rsidRPr="00C934BF">
              <w:t>23</w:t>
            </w:r>
            <w:r w:rsidRPr="00C934BF">
              <w:rPr>
                <w:vertAlign w:val="superscript"/>
              </w:rPr>
              <w:t>er</w:t>
            </w:r>
            <w:r w:rsidRPr="00C934BF">
              <w:t xml:space="preserve"> informe periódico</w:t>
            </w:r>
          </w:p>
        </w:tc>
        <w:tc>
          <w:tcPr>
            <w:tcW w:w="2408" w:type="dxa"/>
            <w:shd w:val="clear" w:color="auto" w:fill="auto"/>
          </w:tcPr>
          <w:p w14:paraId="491780E1" w14:textId="77777777" w:rsidR="007B1EA6" w:rsidRPr="00C934BF" w:rsidRDefault="007B1EA6" w:rsidP="007B1EA6">
            <w:pPr>
              <w:spacing w:before="40" w:after="120"/>
            </w:pPr>
            <w:r w:rsidRPr="00C934BF">
              <w:t>26 de junio de 2016</w:t>
            </w:r>
          </w:p>
        </w:tc>
      </w:tr>
      <w:tr w:rsidR="007B1EA6" w:rsidRPr="00C934BF" w14:paraId="79A3CBA6" w14:textId="77777777" w:rsidTr="00C934BF">
        <w:trPr>
          <w:trHeight w:val="240"/>
        </w:trPr>
        <w:tc>
          <w:tcPr>
            <w:tcW w:w="2268" w:type="dxa"/>
            <w:shd w:val="clear" w:color="auto" w:fill="auto"/>
          </w:tcPr>
          <w:p w14:paraId="2389B54A" w14:textId="77777777" w:rsidR="007B1EA6" w:rsidRPr="00C934BF" w:rsidRDefault="007B1EA6" w:rsidP="007B1EA6">
            <w:pPr>
              <w:spacing w:before="40" w:after="120"/>
            </w:pPr>
          </w:p>
        </w:tc>
        <w:tc>
          <w:tcPr>
            <w:tcW w:w="2694" w:type="dxa"/>
            <w:shd w:val="clear" w:color="auto" w:fill="auto"/>
          </w:tcPr>
          <w:p w14:paraId="74FCA881" w14:textId="77777777" w:rsidR="007B1EA6" w:rsidRPr="00C934BF" w:rsidRDefault="007B1EA6" w:rsidP="007B1EA6">
            <w:pPr>
              <w:spacing w:before="40" w:after="120"/>
            </w:pPr>
            <w:r w:rsidRPr="00C934BF">
              <w:t xml:space="preserve">24º informe periódico </w:t>
            </w:r>
          </w:p>
        </w:tc>
        <w:tc>
          <w:tcPr>
            <w:tcW w:w="2408" w:type="dxa"/>
            <w:shd w:val="clear" w:color="auto" w:fill="auto"/>
          </w:tcPr>
          <w:p w14:paraId="1BD947CA" w14:textId="77777777" w:rsidR="007B1EA6" w:rsidRPr="00C934BF" w:rsidRDefault="007B1EA6" w:rsidP="007B1EA6">
            <w:pPr>
              <w:spacing w:before="40" w:after="120"/>
            </w:pPr>
            <w:r w:rsidRPr="00C934BF">
              <w:t>26 de junio de 2018</w:t>
            </w:r>
          </w:p>
        </w:tc>
      </w:tr>
      <w:tr w:rsidR="007B1EA6" w:rsidRPr="00C934BF" w14:paraId="6A390B9D" w14:textId="77777777" w:rsidTr="00C934BF">
        <w:trPr>
          <w:trHeight w:val="240"/>
        </w:trPr>
        <w:tc>
          <w:tcPr>
            <w:tcW w:w="2268" w:type="dxa"/>
            <w:shd w:val="clear" w:color="auto" w:fill="auto"/>
          </w:tcPr>
          <w:p w14:paraId="1BC89325" w14:textId="77777777" w:rsidR="007B1EA6" w:rsidRPr="00C934BF" w:rsidRDefault="007B1EA6" w:rsidP="007B1EA6">
            <w:pPr>
              <w:spacing w:before="40" w:after="120"/>
            </w:pPr>
          </w:p>
        </w:tc>
        <w:tc>
          <w:tcPr>
            <w:tcW w:w="2694" w:type="dxa"/>
            <w:shd w:val="clear" w:color="auto" w:fill="auto"/>
          </w:tcPr>
          <w:p w14:paraId="78C1C562" w14:textId="77777777" w:rsidR="007B1EA6" w:rsidRPr="00C934BF" w:rsidRDefault="007B1EA6" w:rsidP="007B1EA6">
            <w:pPr>
              <w:spacing w:before="40" w:after="120"/>
            </w:pPr>
            <w:r w:rsidRPr="00C934BF">
              <w:t>25º informe periódico</w:t>
            </w:r>
          </w:p>
        </w:tc>
        <w:tc>
          <w:tcPr>
            <w:tcW w:w="2408" w:type="dxa"/>
            <w:shd w:val="clear" w:color="auto" w:fill="auto"/>
          </w:tcPr>
          <w:p w14:paraId="3CBE43BA" w14:textId="77777777" w:rsidR="007B1EA6" w:rsidRPr="00C934BF" w:rsidRDefault="007B1EA6" w:rsidP="007B1EA6">
            <w:pPr>
              <w:spacing w:before="40" w:after="120"/>
            </w:pPr>
            <w:r w:rsidRPr="00C934BF">
              <w:t>26 de junio de 2020</w:t>
            </w:r>
          </w:p>
        </w:tc>
      </w:tr>
      <w:tr w:rsidR="007B1EA6" w:rsidRPr="00C934BF" w14:paraId="3FEF1BCE" w14:textId="77777777" w:rsidTr="00C934BF">
        <w:trPr>
          <w:trHeight w:val="240"/>
        </w:trPr>
        <w:tc>
          <w:tcPr>
            <w:tcW w:w="2268" w:type="dxa"/>
            <w:shd w:val="clear" w:color="auto" w:fill="auto"/>
          </w:tcPr>
          <w:p w14:paraId="297F6618" w14:textId="77777777" w:rsidR="007B1EA6" w:rsidRPr="00C934BF" w:rsidRDefault="007B1EA6" w:rsidP="007B1EA6">
            <w:pPr>
              <w:spacing w:before="40" w:after="120"/>
            </w:pPr>
          </w:p>
        </w:tc>
        <w:tc>
          <w:tcPr>
            <w:tcW w:w="2694" w:type="dxa"/>
            <w:shd w:val="clear" w:color="auto" w:fill="auto"/>
          </w:tcPr>
          <w:p w14:paraId="177C7B51" w14:textId="77777777" w:rsidR="007B1EA6" w:rsidRPr="00C934BF" w:rsidRDefault="007B1EA6" w:rsidP="007B1EA6">
            <w:pPr>
              <w:spacing w:before="40" w:after="120"/>
            </w:pPr>
            <w:r w:rsidRPr="00C934BF">
              <w:t>26º informe periódico</w:t>
            </w:r>
          </w:p>
        </w:tc>
        <w:tc>
          <w:tcPr>
            <w:tcW w:w="2408" w:type="dxa"/>
            <w:shd w:val="clear" w:color="auto" w:fill="auto"/>
          </w:tcPr>
          <w:p w14:paraId="1D9388AD" w14:textId="77777777" w:rsidR="007B1EA6" w:rsidRPr="00C934BF" w:rsidRDefault="007B1EA6" w:rsidP="007B1EA6">
            <w:pPr>
              <w:spacing w:before="40" w:after="120"/>
            </w:pPr>
            <w:r w:rsidRPr="00C934BF">
              <w:t>26 de junio de 2022</w:t>
            </w:r>
          </w:p>
        </w:tc>
      </w:tr>
      <w:tr w:rsidR="007B1EA6" w:rsidRPr="00C934BF" w14:paraId="19235062" w14:textId="77777777" w:rsidTr="00C934BF">
        <w:trPr>
          <w:trHeight w:val="240"/>
        </w:trPr>
        <w:tc>
          <w:tcPr>
            <w:tcW w:w="2268" w:type="dxa"/>
            <w:shd w:val="clear" w:color="auto" w:fill="auto"/>
          </w:tcPr>
          <w:p w14:paraId="530A8833" w14:textId="77777777" w:rsidR="007B1EA6" w:rsidRPr="00C934BF" w:rsidRDefault="007B1EA6" w:rsidP="007B1EA6">
            <w:pPr>
              <w:spacing w:before="40" w:after="120"/>
            </w:pPr>
            <w:r w:rsidRPr="00C934BF">
              <w:t>Montenegro</w:t>
            </w:r>
          </w:p>
        </w:tc>
        <w:tc>
          <w:tcPr>
            <w:tcW w:w="2694" w:type="dxa"/>
            <w:shd w:val="clear" w:color="auto" w:fill="auto"/>
          </w:tcPr>
          <w:p w14:paraId="6E43B1F0" w14:textId="06142797" w:rsidR="007B1EA6" w:rsidRPr="00C934BF" w:rsidRDefault="007B1EA6" w:rsidP="00893FFC">
            <w:pPr>
              <w:spacing w:before="40" w:after="120"/>
            </w:pPr>
            <w:r w:rsidRPr="00C934BF">
              <w:t>Informes periódicos 7º y 8º combinados</w:t>
            </w:r>
          </w:p>
        </w:tc>
        <w:tc>
          <w:tcPr>
            <w:tcW w:w="2408" w:type="dxa"/>
            <w:shd w:val="clear" w:color="auto" w:fill="auto"/>
          </w:tcPr>
          <w:p w14:paraId="5B099198" w14:textId="4E3F7FB5" w:rsidR="007B1EA6" w:rsidRPr="00C934BF" w:rsidRDefault="007B1EA6" w:rsidP="00893FFC">
            <w:pPr>
              <w:spacing w:before="40" w:after="120"/>
            </w:pPr>
            <w:r w:rsidRPr="00C934BF">
              <w:t>3 de junio de 2021</w:t>
            </w:r>
          </w:p>
        </w:tc>
      </w:tr>
      <w:tr w:rsidR="00893FFC" w:rsidRPr="00C934BF" w14:paraId="534F3921" w14:textId="77777777" w:rsidTr="00C934BF">
        <w:trPr>
          <w:trHeight w:val="240"/>
        </w:trPr>
        <w:tc>
          <w:tcPr>
            <w:tcW w:w="2268" w:type="dxa"/>
            <w:shd w:val="clear" w:color="auto" w:fill="auto"/>
          </w:tcPr>
          <w:p w14:paraId="37F98207" w14:textId="77777777" w:rsidR="00893FFC" w:rsidRPr="00C934BF" w:rsidRDefault="00893FFC" w:rsidP="007B1EA6">
            <w:pPr>
              <w:spacing w:before="40" w:after="120"/>
            </w:pPr>
          </w:p>
        </w:tc>
        <w:tc>
          <w:tcPr>
            <w:tcW w:w="2694" w:type="dxa"/>
            <w:shd w:val="clear" w:color="auto" w:fill="auto"/>
          </w:tcPr>
          <w:p w14:paraId="79FE20E7" w14:textId="501C0C47" w:rsidR="00893FFC" w:rsidRPr="00C934BF" w:rsidRDefault="00893FFC" w:rsidP="007B1EA6">
            <w:pPr>
              <w:spacing w:before="40" w:after="120"/>
            </w:pPr>
            <w:r w:rsidRPr="00C934BF">
              <w:t>Noveno informe periódico</w:t>
            </w:r>
          </w:p>
        </w:tc>
        <w:tc>
          <w:tcPr>
            <w:tcW w:w="2408" w:type="dxa"/>
            <w:shd w:val="clear" w:color="auto" w:fill="auto"/>
          </w:tcPr>
          <w:p w14:paraId="2541405F" w14:textId="26A79537" w:rsidR="00893FFC" w:rsidRPr="00C934BF" w:rsidRDefault="00893FFC" w:rsidP="007B1EA6">
            <w:pPr>
              <w:spacing w:before="40" w:after="120"/>
            </w:pPr>
            <w:r w:rsidRPr="00C934BF">
              <w:t>3 de junio de 2023</w:t>
            </w:r>
          </w:p>
        </w:tc>
      </w:tr>
      <w:tr w:rsidR="007B1EA6" w:rsidRPr="00C934BF" w14:paraId="59692662" w14:textId="77777777" w:rsidTr="00C934BF">
        <w:trPr>
          <w:trHeight w:val="240"/>
        </w:trPr>
        <w:tc>
          <w:tcPr>
            <w:tcW w:w="2268" w:type="dxa"/>
            <w:shd w:val="clear" w:color="auto" w:fill="auto"/>
          </w:tcPr>
          <w:p w14:paraId="7ACF831C" w14:textId="77777777" w:rsidR="007B1EA6" w:rsidRPr="00C934BF" w:rsidRDefault="007B1EA6" w:rsidP="007B1EA6">
            <w:pPr>
              <w:keepNext/>
              <w:keepLines/>
              <w:spacing w:before="40" w:after="120"/>
            </w:pPr>
            <w:r w:rsidRPr="00C934BF">
              <w:lastRenderedPageBreak/>
              <w:t>Mozambique</w:t>
            </w:r>
          </w:p>
        </w:tc>
        <w:tc>
          <w:tcPr>
            <w:tcW w:w="2694" w:type="dxa"/>
            <w:shd w:val="clear" w:color="auto" w:fill="auto"/>
          </w:tcPr>
          <w:p w14:paraId="05E5BC44" w14:textId="77777777" w:rsidR="007B1EA6" w:rsidRPr="00C934BF" w:rsidRDefault="007B1EA6" w:rsidP="007B1EA6">
            <w:pPr>
              <w:keepNext/>
              <w:keepLines/>
              <w:spacing w:before="40" w:after="120"/>
            </w:pPr>
            <w:r w:rsidRPr="00C934BF">
              <w:t>Informes periódicos 13º y 14º combinados</w:t>
            </w:r>
          </w:p>
        </w:tc>
        <w:tc>
          <w:tcPr>
            <w:tcW w:w="2408" w:type="dxa"/>
            <w:shd w:val="clear" w:color="auto" w:fill="auto"/>
          </w:tcPr>
          <w:p w14:paraId="5974302D" w14:textId="77777777" w:rsidR="007B1EA6" w:rsidRPr="00C934BF" w:rsidRDefault="007B1EA6" w:rsidP="007B1EA6">
            <w:pPr>
              <w:keepNext/>
              <w:keepLines/>
              <w:spacing w:before="40" w:after="120"/>
            </w:pPr>
            <w:r w:rsidRPr="00C934BF">
              <w:t>18 de mayo de 2010</w:t>
            </w:r>
          </w:p>
        </w:tc>
      </w:tr>
      <w:tr w:rsidR="007B1EA6" w:rsidRPr="00C934BF" w14:paraId="6E925797" w14:textId="77777777" w:rsidTr="00C934BF">
        <w:trPr>
          <w:trHeight w:val="240"/>
        </w:trPr>
        <w:tc>
          <w:tcPr>
            <w:tcW w:w="2268" w:type="dxa"/>
            <w:shd w:val="clear" w:color="auto" w:fill="auto"/>
          </w:tcPr>
          <w:p w14:paraId="31F256FE" w14:textId="77777777" w:rsidR="007B1EA6" w:rsidRPr="00C934BF" w:rsidRDefault="007B1EA6" w:rsidP="007B1EA6">
            <w:pPr>
              <w:spacing w:before="40" w:after="120"/>
            </w:pPr>
          </w:p>
        </w:tc>
        <w:tc>
          <w:tcPr>
            <w:tcW w:w="2694" w:type="dxa"/>
            <w:shd w:val="clear" w:color="auto" w:fill="auto"/>
          </w:tcPr>
          <w:p w14:paraId="39001C80" w14:textId="77777777" w:rsidR="007B1EA6" w:rsidRPr="00C934BF" w:rsidRDefault="007B1EA6" w:rsidP="007B1EA6">
            <w:pPr>
              <w:spacing w:before="40" w:after="120"/>
            </w:pPr>
            <w:r w:rsidRPr="00C934BF">
              <w:t>15º informe periódico</w:t>
            </w:r>
          </w:p>
        </w:tc>
        <w:tc>
          <w:tcPr>
            <w:tcW w:w="2408" w:type="dxa"/>
            <w:shd w:val="clear" w:color="auto" w:fill="auto"/>
          </w:tcPr>
          <w:p w14:paraId="54522640" w14:textId="77777777" w:rsidR="007B1EA6" w:rsidRPr="00C934BF" w:rsidRDefault="007B1EA6" w:rsidP="007B1EA6">
            <w:pPr>
              <w:spacing w:before="40" w:after="120"/>
            </w:pPr>
            <w:r w:rsidRPr="00C934BF">
              <w:t>18 de mayo de 2012</w:t>
            </w:r>
          </w:p>
        </w:tc>
      </w:tr>
      <w:tr w:rsidR="007B1EA6" w:rsidRPr="00C934BF" w14:paraId="393874E6" w14:textId="77777777" w:rsidTr="00C934BF">
        <w:trPr>
          <w:trHeight w:val="240"/>
        </w:trPr>
        <w:tc>
          <w:tcPr>
            <w:tcW w:w="2268" w:type="dxa"/>
            <w:shd w:val="clear" w:color="auto" w:fill="auto"/>
          </w:tcPr>
          <w:p w14:paraId="7F371CBC" w14:textId="77777777" w:rsidR="007B1EA6" w:rsidRPr="00C934BF" w:rsidRDefault="007B1EA6" w:rsidP="007B1EA6">
            <w:pPr>
              <w:spacing w:before="40" w:after="120"/>
            </w:pPr>
          </w:p>
        </w:tc>
        <w:tc>
          <w:tcPr>
            <w:tcW w:w="2694" w:type="dxa"/>
            <w:shd w:val="clear" w:color="auto" w:fill="auto"/>
          </w:tcPr>
          <w:p w14:paraId="00565342" w14:textId="77777777" w:rsidR="007B1EA6" w:rsidRPr="00C934BF" w:rsidRDefault="007B1EA6" w:rsidP="007B1EA6">
            <w:pPr>
              <w:spacing w:before="40" w:after="120"/>
            </w:pPr>
            <w:r w:rsidRPr="00C934BF">
              <w:t xml:space="preserve">16º informe periódico </w:t>
            </w:r>
          </w:p>
        </w:tc>
        <w:tc>
          <w:tcPr>
            <w:tcW w:w="2408" w:type="dxa"/>
            <w:shd w:val="clear" w:color="auto" w:fill="auto"/>
          </w:tcPr>
          <w:p w14:paraId="0AC4C14E" w14:textId="77777777" w:rsidR="007B1EA6" w:rsidRPr="00C934BF" w:rsidRDefault="007B1EA6" w:rsidP="007B1EA6">
            <w:pPr>
              <w:spacing w:before="40" w:after="120"/>
            </w:pPr>
            <w:r w:rsidRPr="00C934BF">
              <w:t>18 de mayo de 2014</w:t>
            </w:r>
          </w:p>
        </w:tc>
      </w:tr>
      <w:tr w:rsidR="007B1EA6" w:rsidRPr="00C934BF" w14:paraId="76DB9A09" w14:textId="77777777" w:rsidTr="00C934BF">
        <w:trPr>
          <w:trHeight w:val="240"/>
        </w:trPr>
        <w:tc>
          <w:tcPr>
            <w:tcW w:w="2268" w:type="dxa"/>
            <w:shd w:val="clear" w:color="auto" w:fill="auto"/>
          </w:tcPr>
          <w:p w14:paraId="45E9802D" w14:textId="77777777" w:rsidR="007B1EA6" w:rsidRPr="00C934BF" w:rsidRDefault="007B1EA6" w:rsidP="007B1EA6">
            <w:pPr>
              <w:spacing w:before="40" w:after="120"/>
            </w:pPr>
          </w:p>
        </w:tc>
        <w:tc>
          <w:tcPr>
            <w:tcW w:w="2694" w:type="dxa"/>
            <w:shd w:val="clear" w:color="auto" w:fill="auto"/>
          </w:tcPr>
          <w:p w14:paraId="29E706BB" w14:textId="77777777" w:rsidR="007B1EA6" w:rsidRPr="00C934BF" w:rsidRDefault="007B1EA6" w:rsidP="007B1EA6">
            <w:pPr>
              <w:spacing w:before="40" w:after="120"/>
            </w:pPr>
            <w:r w:rsidRPr="00C934BF">
              <w:t>17º informe periódico</w:t>
            </w:r>
          </w:p>
        </w:tc>
        <w:tc>
          <w:tcPr>
            <w:tcW w:w="2408" w:type="dxa"/>
            <w:shd w:val="clear" w:color="auto" w:fill="auto"/>
          </w:tcPr>
          <w:p w14:paraId="1EF9F93F" w14:textId="77777777" w:rsidR="007B1EA6" w:rsidRPr="00C934BF" w:rsidRDefault="007B1EA6" w:rsidP="007B1EA6">
            <w:pPr>
              <w:spacing w:before="40" w:after="120"/>
            </w:pPr>
            <w:r w:rsidRPr="00C934BF">
              <w:t>18 de mayo de 2016</w:t>
            </w:r>
          </w:p>
        </w:tc>
      </w:tr>
      <w:tr w:rsidR="007B1EA6" w:rsidRPr="00C934BF" w14:paraId="405EEAD6" w14:textId="77777777" w:rsidTr="00C934BF">
        <w:trPr>
          <w:trHeight w:val="240"/>
        </w:trPr>
        <w:tc>
          <w:tcPr>
            <w:tcW w:w="2268" w:type="dxa"/>
            <w:shd w:val="clear" w:color="auto" w:fill="auto"/>
          </w:tcPr>
          <w:p w14:paraId="61B1354B" w14:textId="77777777" w:rsidR="007B1EA6" w:rsidRPr="00C934BF" w:rsidRDefault="007B1EA6" w:rsidP="007B1EA6">
            <w:pPr>
              <w:spacing w:before="40" w:after="120"/>
            </w:pPr>
          </w:p>
        </w:tc>
        <w:tc>
          <w:tcPr>
            <w:tcW w:w="2694" w:type="dxa"/>
            <w:shd w:val="clear" w:color="auto" w:fill="auto"/>
          </w:tcPr>
          <w:p w14:paraId="665658FB" w14:textId="77777777" w:rsidR="007B1EA6" w:rsidRPr="00C934BF" w:rsidRDefault="007B1EA6" w:rsidP="007B1EA6">
            <w:pPr>
              <w:spacing w:before="40" w:after="120"/>
            </w:pPr>
            <w:r w:rsidRPr="00C934BF">
              <w:t>18º informe periódico</w:t>
            </w:r>
          </w:p>
        </w:tc>
        <w:tc>
          <w:tcPr>
            <w:tcW w:w="2408" w:type="dxa"/>
            <w:shd w:val="clear" w:color="auto" w:fill="auto"/>
          </w:tcPr>
          <w:p w14:paraId="19A0941D" w14:textId="77777777" w:rsidR="007B1EA6" w:rsidRPr="00C934BF" w:rsidRDefault="007B1EA6" w:rsidP="007B1EA6">
            <w:pPr>
              <w:spacing w:before="40" w:after="120"/>
            </w:pPr>
            <w:r w:rsidRPr="00C934BF">
              <w:t>18 de mayo de 2018</w:t>
            </w:r>
          </w:p>
        </w:tc>
      </w:tr>
      <w:tr w:rsidR="007B1EA6" w:rsidRPr="00C934BF" w14:paraId="623A843F" w14:textId="77777777" w:rsidTr="00C934BF">
        <w:trPr>
          <w:trHeight w:val="240"/>
        </w:trPr>
        <w:tc>
          <w:tcPr>
            <w:tcW w:w="2268" w:type="dxa"/>
            <w:shd w:val="clear" w:color="auto" w:fill="auto"/>
          </w:tcPr>
          <w:p w14:paraId="1463E677" w14:textId="77777777" w:rsidR="007B1EA6" w:rsidRPr="00C934BF" w:rsidRDefault="007B1EA6" w:rsidP="007B1EA6">
            <w:pPr>
              <w:spacing w:before="40" w:after="120"/>
            </w:pPr>
          </w:p>
        </w:tc>
        <w:tc>
          <w:tcPr>
            <w:tcW w:w="2694" w:type="dxa"/>
            <w:shd w:val="clear" w:color="auto" w:fill="auto"/>
          </w:tcPr>
          <w:p w14:paraId="578D2B16" w14:textId="77777777" w:rsidR="007B1EA6" w:rsidRPr="00C934BF" w:rsidRDefault="007B1EA6" w:rsidP="007B1EA6">
            <w:pPr>
              <w:spacing w:before="40" w:after="120"/>
            </w:pPr>
            <w:r w:rsidRPr="00C934BF">
              <w:t>19º informe periódico</w:t>
            </w:r>
          </w:p>
        </w:tc>
        <w:tc>
          <w:tcPr>
            <w:tcW w:w="2408" w:type="dxa"/>
            <w:shd w:val="clear" w:color="auto" w:fill="auto"/>
          </w:tcPr>
          <w:p w14:paraId="5DBACC3F" w14:textId="77777777" w:rsidR="007B1EA6" w:rsidRPr="00C934BF" w:rsidRDefault="007B1EA6" w:rsidP="007B1EA6">
            <w:pPr>
              <w:spacing w:before="40" w:after="120"/>
            </w:pPr>
            <w:r w:rsidRPr="00C934BF">
              <w:t>18 de mayo de 2020</w:t>
            </w:r>
          </w:p>
        </w:tc>
      </w:tr>
      <w:tr w:rsidR="007B1EA6" w:rsidRPr="00C934BF" w14:paraId="292559CE" w14:textId="77777777" w:rsidTr="00C934BF">
        <w:trPr>
          <w:trHeight w:val="240"/>
        </w:trPr>
        <w:tc>
          <w:tcPr>
            <w:tcW w:w="2268" w:type="dxa"/>
            <w:shd w:val="clear" w:color="auto" w:fill="auto"/>
          </w:tcPr>
          <w:p w14:paraId="79F04C49" w14:textId="77777777" w:rsidR="007B1EA6" w:rsidRPr="00C934BF" w:rsidRDefault="007B1EA6" w:rsidP="007B1EA6">
            <w:pPr>
              <w:spacing w:before="40" w:after="120"/>
            </w:pPr>
          </w:p>
        </w:tc>
        <w:tc>
          <w:tcPr>
            <w:tcW w:w="2694" w:type="dxa"/>
            <w:shd w:val="clear" w:color="auto" w:fill="auto"/>
          </w:tcPr>
          <w:p w14:paraId="12AB7FD6" w14:textId="77777777" w:rsidR="007B1EA6" w:rsidRPr="00C934BF" w:rsidRDefault="007B1EA6" w:rsidP="007B1EA6">
            <w:pPr>
              <w:spacing w:before="40" w:after="120"/>
            </w:pPr>
            <w:r w:rsidRPr="00C934BF">
              <w:t>20º informe periódico</w:t>
            </w:r>
          </w:p>
        </w:tc>
        <w:tc>
          <w:tcPr>
            <w:tcW w:w="2408" w:type="dxa"/>
            <w:shd w:val="clear" w:color="auto" w:fill="auto"/>
          </w:tcPr>
          <w:p w14:paraId="5853FD32" w14:textId="77777777" w:rsidR="007B1EA6" w:rsidRPr="00C934BF" w:rsidRDefault="007B1EA6" w:rsidP="007B1EA6">
            <w:pPr>
              <w:spacing w:before="40" w:after="120"/>
            </w:pPr>
            <w:r w:rsidRPr="00C934BF">
              <w:t>18 de mayo de 2022</w:t>
            </w:r>
          </w:p>
        </w:tc>
      </w:tr>
      <w:tr w:rsidR="007B1EA6" w:rsidRPr="00C934BF" w14:paraId="7F7C3EA6" w14:textId="77777777" w:rsidTr="00C934BF">
        <w:trPr>
          <w:trHeight w:val="240"/>
        </w:trPr>
        <w:tc>
          <w:tcPr>
            <w:tcW w:w="2268" w:type="dxa"/>
            <w:shd w:val="clear" w:color="auto" w:fill="auto"/>
          </w:tcPr>
          <w:p w14:paraId="18F30A3B" w14:textId="77777777" w:rsidR="007B1EA6" w:rsidRPr="00C934BF" w:rsidRDefault="007B1EA6" w:rsidP="007B1EA6">
            <w:pPr>
              <w:spacing w:before="40" w:after="120"/>
            </w:pPr>
            <w:r w:rsidRPr="00C934BF">
              <w:t>Nepal</w:t>
            </w:r>
          </w:p>
        </w:tc>
        <w:tc>
          <w:tcPr>
            <w:tcW w:w="2694" w:type="dxa"/>
            <w:shd w:val="clear" w:color="auto" w:fill="auto"/>
          </w:tcPr>
          <w:p w14:paraId="3EDC3D78" w14:textId="77777777" w:rsidR="007B1EA6" w:rsidRPr="00C934BF" w:rsidRDefault="007B1EA6" w:rsidP="007B1EA6">
            <w:pPr>
              <w:spacing w:before="40" w:after="120"/>
            </w:pPr>
            <w:r w:rsidRPr="00C934BF">
              <w:t xml:space="preserve">Informes periódicos 24º y 25º combinados </w:t>
            </w:r>
          </w:p>
        </w:tc>
        <w:tc>
          <w:tcPr>
            <w:tcW w:w="2408" w:type="dxa"/>
            <w:shd w:val="clear" w:color="auto" w:fill="auto"/>
          </w:tcPr>
          <w:p w14:paraId="222EFBBD" w14:textId="77777777" w:rsidR="007B1EA6" w:rsidRPr="00C934BF" w:rsidRDefault="007B1EA6" w:rsidP="007B1EA6">
            <w:pPr>
              <w:spacing w:before="40" w:after="120"/>
            </w:pPr>
            <w:r w:rsidRPr="00C934BF">
              <w:t>1 de marzo de 2022</w:t>
            </w:r>
          </w:p>
        </w:tc>
      </w:tr>
      <w:tr w:rsidR="007B1EA6" w:rsidRPr="00C934BF" w14:paraId="640E0706" w14:textId="77777777" w:rsidTr="00C934BF">
        <w:trPr>
          <w:trHeight w:val="240"/>
        </w:trPr>
        <w:tc>
          <w:tcPr>
            <w:tcW w:w="2268" w:type="dxa"/>
            <w:shd w:val="clear" w:color="auto" w:fill="auto"/>
          </w:tcPr>
          <w:p w14:paraId="5C7C60F6" w14:textId="77777777" w:rsidR="007B1EA6" w:rsidRPr="00C934BF" w:rsidRDefault="007B1EA6" w:rsidP="007B1EA6">
            <w:pPr>
              <w:spacing w:before="40" w:after="120"/>
            </w:pPr>
            <w:r w:rsidRPr="00C934BF">
              <w:t>Nigeria</w:t>
            </w:r>
          </w:p>
        </w:tc>
        <w:tc>
          <w:tcPr>
            <w:tcW w:w="2694" w:type="dxa"/>
            <w:shd w:val="clear" w:color="auto" w:fill="auto"/>
          </w:tcPr>
          <w:p w14:paraId="2AA0A48C" w14:textId="77777777" w:rsidR="007B1EA6" w:rsidRPr="00C934BF" w:rsidRDefault="007B1EA6" w:rsidP="007B1EA6">
            <w:pPr>
              <w:spacing w:before="40" w:after="120"/>
            </w:pPr>
            <w:r w:rsidRPr="00C934BF">
              <w:t>Informes periódicos 19º y 20º combinados</w:t>
            </w:r>
          </w:p>
        </w:tc>
        <w:tc>
          <w:tcPr>
            <w:tcW w:w="2408" w:type="dxa"/>
            <w:shd w:val="clear" w:color="auto" w:fill="auto"/>
          </w:tcPr>
          <w:p w14:paraId="6FD546E7" w14:textId="77777777" w:rsidR="007B1EA6" w:rsidRPr="00C934BF" w:rsidRDefault="007B1EA6" w:rsidP="007B1EA6">
            <w:pPr>
              <w:spacing w:before="40" w:after="120"/>
            </w:pPr>
            <w:r w:rsidRPr="00C934BF">
              <w:t>4 de enero de 2008</w:t>
            </w:r>
          </w:p>
        </w:tc>
      </w:tr>
      <w:tr w:rsidR="007B1EA6" w:rsidRPr="00C934BF" w14:paraId="329FC81E" w14:textId="77777777" w:rsidTr="00C934BF">
        <w:trPr>
          <w:trHeight w:val="240"/>
        </w:trPr>
        <w:tc>
          <w:tcPr>
            <w:tcW w:w="2268" w:type="dxa"/>
            <w:shd w:val="clear" w:color="auto" w:fill="auto"/>
          </w:tcPr>
          <w:p w14:paraId="09305BCE" w14:textId="77777777" w:rsidR="007B1EA6" w:rsidRPr="00C934BF" w:rsidRDefault="007B1EA6" w:rsidP="007B1EA6">
            <w:pPr>
              <w:spacing w:before="40" w:after="120"/>
            </w:pPr>
          </w:p>
        </w:tc>
        <w:tc>
          <w:tcPr>
            <w:tcW w:w="2694" w:type="dxa"/>
            <w:shd w:val="clear" w:color="auto" w:fill="auto"/>
          </w:tcPr>
          <w:p w14:paraId="1F3EB386" w14:textId="56FC44F4" w:rsidR="007B1EA6" w:rsidRPr="00C934BF" w:rsidRDefault="007B1EA6" w:rsidP="007B1EA6">
            <w:pPr>
              <w:spacing w:before="40" w:after="120"/>
            </w:pPr>
            <w:r w:rsidRPr="00C934BF">
              <w:t>21</w:t>
            </w:r>
            <w:r w:rsidRPr="00C934BF">
              <w:rPr>
                <w:vertAlign w:val="superscript"/>
              </w:rPr>
              <w:t>er</w:t>
            </w:r>
            <w:r w:rsidRPr="00C934BF">
              <w:t xml:space="preserve"> informe periódico</w:t>
            </w:r>
          </w:p>
        </w:tc>
        <w:tc>
          <w:tcPr>
            <w:tcW w:w="2408" w:type="dxa"/>
            <w:shd w:val="clear" w:color="auto" w:fill="auto"/>
          </w:tcPr>
          <w:p w14:paraId="4379CC4F" w14:textId="77777777" w:rsidR="007B1EA6" w:rsidRPr="00C934BF" w:rsidRDefault="007B1EA6" w:rsidP="007B1EA6">
            <w:pPr>
              <w:spacing w:before="40" w:after="120"/>
            </w:pPr>
            <w:r w:rsidRPr="00C934BF">
              <w:t>4 de enero de 2010</w:t>
            </w:r>
          </w:p>
        </w:tc>
      </w:tr>
      <w:tr w:rsidR="007B1EA6" w:rsidRPr="00C934BF" w14:paraId="7F442EAA" w14:textId="77777777" w:rsidTr="00C934BF">
        <w:trPr>
          <w:trHeight w:val="240"/>
        </w:trPr>
        <w:tc>
          <w:tcPr>
            <w:tcW w:w="2268" w:type="dxa"/>
            <w:shd w:val="clear" w:color="auto" w:fill="auto"/>
          </w:tcPr>
          <w:p w14:paraId="36CD0370" w14:textId="77777777" w:rsidR="007B1EA6" w:rsidRPr="00C934BF" w:rsidRDefault="007B1EA6" w:rsidP="007B1EA6">
            <w:pPr>
              <w:spacing w:before="40" w:after="120"/>
            </w:pPr>
          </w:p>
        </w:tc>
        <w:tc>
          <w:tcPr>
            <w:tcW w:w="2694" w:type="dxa"/>
            <w:shd w:val="clear" w:color="auto" w:fill="auto"/>
          </w:tcPr>
          <w:p w14:paraId="72099FAC" w14:textId="77777777" w:rsidR="007B1EA6" w:rsidRPr="00C934BF" w:rsidRDefault="007B1EA6" w:rsidP="007B1EA6">
            <w:pPr>
              <w:spacing w:before="40" w:after="120"/>
            </w:pPr>
            <w:r w:rsidRPr="00C934BF">
              <w:t>22º informe periódico</w:t>
            </w:r>
          </w:p>
        </w:tc>
        <w:tc>
          <w:tcPr>
            <w:tcW w:w="2408" w:type="dxa"/>
            <w:shd w:val="clear" w:color="auto" w:fill="auto"/>
          </w:tcPr>
          <w:p w14:paraId="763F8E54" w14:textId="77777777" w:rsidR="007B1EA6" w:rsidRPr="00C934BF" w:rsidRDefault="007B1EA6" w:rsidP="007B1EA6">
            <w:pPr>
              <w:spacing w:before="40" w:after="120"/>
            </w:pPr>
            <w:r w:rsidRPr="00C934BF">
              <w:t>4 de enero de 2012</w:t>
            </w:r>
          </w:p>
        </w:tc>
      </w:tr>
      <w:tr w:rsidR="007B1EA6" w:rsidRPr="00C934BF" w14:paraId="45E65279" w14:textId="77777777" w:rsidTr="00C934BF">
        <w:trPr>
          <w:trHeight w:val="240"/>
        </w:trPr>
        <w:tc>
          <w:tcPr>
            <w:tcW w:w="2268" w:type="dxa"/>
            <w:shd w:val="clear" w:color="auto" w:fill="auto"/>
          </w:tcPr>
          <w:p w14:paraId="75BF1D3A" w14:textId="77777777" w:rsidR="007B1EA6" w:rsidRPr="00C934BF" w:rsidRDefault="007B1EA6" w:rsidP="007B1EA6">
            <w:pPr>
              <w:spacing w:before="40" w:after="120"/>
            </w:pPr>
          </w:p>
        </w:tc>
        <w:tc>
          <w:tcPr>
            <w:tcW w:w="2694" w:type="dxa"/>
            <w:shd w:val="clear" w:color="auto" w:fill="auto"/>
          </w:tcPr>
          <w:p w14:paraId="3FD12272" w14:textId="77777777" w:rsidR="007B1EA6" w:rsidRPr="00C934BF" w:rsidRDefault="007B1EA6" w:rsidP="007B1EA6">
            <w:pPr>
              <w:spacing w:before="40" w:after="120"/>
            </w:pPr>
            <w:r w:rsidRPr="00C934BF">
              <w:t>23</w:t>
            </w:r>
            <w:r w:rsidRPr="00C934BF">
              <w:rPr>
                <w:vertAlign w:val="superscript"/>
              </w:rPr>
              <w:t>er</w:t>
            </w:r>
            <w:r w:rsidRPr="00C934BF">
              <w:t xml:space="preserve"> informe periódico</w:t>
            </w:r>
          </w:p>
        </w:tc>
        <w:tc>
          <w:tcPr>
            <w:tcW w:w="2408" w:type="dxa"/>
            <w:shd w:val="clear" w:color="auto" w:fill="auto"/>
          </w:tcPr>
          <w:p w14:paraId="55234A4D" w14:textId="77777777" w:rsidR="007B1EA6" w:rsidRPr="00C934BF" w:rsidRDefault="007B1EA6" w:rsidP="007B1EA6">
            <w:pPr>
              <w:spacing w:before="40" w:after="120"/>
            </w:pPr>
            <w:r w:rsidRPr="00C934BF">
              <w:t>4 de enero de 2014</w:t>
            </w:r>
          </w:p>
        </w:tc>
      </w:tr>
      <w:tr w:rsidR="007B1EA6" w:rsidRPr="00C934BF" w14:paraId="59982ADF" w14:textId="77777777" w:rsidTr="00C934BF">
        <w:trPr>
          <w:trHeight w:val="240"/>
        </w:trPr>
        <w:tc>
          <w:tcPr>
            <w:tcW w:w="2268" w:type="dxa"/>
            <w:shd w:val="clear" w:color="auto" w:fill="auto"/>
          </w:tcPr>
          <w:p w14:paraId="2FF6D861" w14:textId="77777777" w:rsidR="007B1EA6" w:rsidRPr="00C934BF" w:rsidRDefault="007B1EA6" w:rsidP="007B1EA6">
            <w:pPr>
              <w:spacing w:before="40" w:after="120"/>
            </w:pPr>
          </w:p>
        </w:tc>
        <w:tc>
          <w:tcPr>
            <w:tcW w:w="2694" w:type="dxa"/>
            <w:shd w:val="clear" w:color="auto" w:fill="auto"/>
          </w:tcPr>
          <w:p w14:paraId="2BD7D4B6" w14:textId="77777777" w:rsidR="007B1EA6" w:rsidRPr="00C934BF" w:rsidRDefault="007B1EA6" w:rsidP="007B1EA6">
            <w:pPr>
              <w:spacing w:before="40" w:after="120"/>
            </w:pPr>
            <w:r w:rsidRPr="00C934BF">
              <w:t>24º informe periódico</w:t>
            </w:r>
          </w:p>
        </w:tc>
        <w:tc>
          <w:tcPr>
            <w:tcW w:w="2408" w:type="dxa"/>
            <w:shd w:val="clear" w:color="auto" w:fill="auto"/>
          </w:tcPr>
          <w:p w14:paraId="12080AEF" w14:textId="77777777" w:rsidR="007B1EA6" w:rsidRPr="00C934BF" w:rsidRDefault="007B1EA6" w:rsidP="007B1EA6">
            <w:pPr>
              <w:spacing w:before="40" w:after="120"/>
            </w:pPr>
            <w:r w:rsidRPr="00C934BF">
              <w:t>4 de enero de 2016</w:t>
            </w:r>
          </w:p>
        </w:tc>
      </w:tr>
      <w:tr w:rsidR="007B1EA6" w:rsidRPr="00C934BF" w14:paraId="3967E012" w14:textId="77777777" w:rsidTr="00C934BF">
        <w:trPr>
          <w:trHeight w:val="240"/>
        </w:trPr>
        <w:tc>
          <w:tcPr>
            <w:tcW w:w="2268" w:type="dxa"/>
            <w:shd w:val="clear" w:color="auto" w:fill="auto"/>
          </w:tcPr>
          <w:p w14:paraId="3DB181C2" w14:textId="77777777" w:rsidR="007B1EA6" w:rsidRPr="00C934BF" w:rsidRDefault="007B1EA6" w:rsidP="007B1EA6">
            <w:pPr>
              <w:spacing w:before="40" w:after="120"/>
            </w:pPr>
          </w:p>
        </w:tc>
        <w:tc>
          <w:tcPr>
            <w:tcW w:w="2694" w:type="dxa"/>
            <w:shd w:val="clear" w:color="auto" w:fill="auto"/>
          </w:tcPr>
          <w:p w14:paraId="5DCBB3A9" w14:textId="77777777" w:rsidR="007B1EA6" w:rsidRPr="00C934BF" w:rsidRDefault="007B1EA6" w:rsidP="007B1EA6">
            <w:pPr>
              <w:spacing w:before="40" w:after="120"/>
            </w:pPr>
            <w:r w:rsidRPr="00C934BF">
              <w:t>25º informe periódico</w:t>
            </w:r>
          </w:p>
        </w:tc>
        <w:tc>
          <w:tcPr>
            <w:tcW w:w="2408" w:type="dxa"/>
            <w:shd w:val="clear" w:color="auto" w:fill="auto"/>
          </w:tcPr>
          <w:p w14:paraId="6AB83F78" w14:textId="77777777" w:rsidR="007B1EA6" w:rsidRPr="00C934BF" w:rsidRDefault="007B1EA6" w:rsidP="007B1EA6">
            <w:pPr>
              <w:spacing w:before="40" w:after="120"/>
            </w:pPr>
            <w:r w:rsidRPr="00C934BF">
              <w:t>4 de enero de 2018</w:t>
            </w:r>
          </w:p>
        </w:tc>
      </w:tr>
      <w:tr w:rsidR="007B1EA6" w:rsidRPr="00C934BF" w14:paraId="18F39485" w14:textId="77777777" w:rsidTr="00C934BF">
        <w:trPr>
          <w:trHeight w:val="240"/>
        </w:trPr>
        <w:tc>
          <w:tcPr>
            <w:tcW w:w="2268" w:type="dxa"/>
            <w:shd w:val="clear" w:color="auto" w:fill="auto"/>
          </w:tcPr>
          <w:p w14:paraId="610BE795" w14:textId="77777777" w:rsidR="007B1EA6" w:rsidRPr="00C934BF" w:rsidRDefault="007B1EA6" w:rsidP="007B1EA6">
            <w:pPr>
              <w:spacing w:before="40" w:after="120"/>
            </w:pPr>
          </w:p>
        </w:tc>
        <w:tc>
          <w:tcPr>
            <w:tcW w:w="2694" w:type="dxa"/>
            <w:shd w:val="clear" w:color="auto" w:fill="auto"/>
          </w:tcPr>
          <w:p w14:paraId="20C01F30" w14:textId="77777777" w:rsidR="007B1EA6" w:rsidRPr="00C934BF" w:rsidRDefault="007B1EA6" w:rsidP="007B1EA6">
            <w:pPr>
              <w:spacing w:before="40" w:after="120"/>
            </w:pPr>
            <w:r w:rsidRPr="00C934BF">
              <w:t>26º informe periódico</w:t>
            </w:r>
          </w:p>
        </w:tc>
        <w:tc>
          <w:tcPr>
            <w:tcW w:w="2408" w:type="dxa"/>
            <w:shd w:val="clear" w:color="auto" w:fill="auto"/>
          </w:tcPr>
          <w:p w14:paraId="05794909" w14:textId="77777777" w:rsidR="007B1EA6" w:rsidRPr="00C934BF" w:rsidRDefault="007B1EA6" w:rsidP="007B1EA6">
            <w:pPr>
              <w:spacing w:before="40" w:after="120"/>
            </w:pPr>
            <w:r w:rsidRPr="00C934BF">
              <w:t>4 de enero de 2020</w:t>
            </w:r>
          </w:p>
        </w:tc>
      </w:tr>
      <w:tr w:rsidR="007B1EA6" w:rsidRPr="00C934BF" w14:paraId="73714548" w14:textId="77777777" w:rsidTr="00C934BF">
        <w:trPr>
          <w:trHeight w:val="240"/>
        </w:trPr>
        <w:tc>
          <w:tcPr>
            <w:tcW w:w="2268" w:type="dxa"/>
            <w:shd w:val="clear" w:color="auto" w:fill="auto"/>
          </w:tcPr>
          <w:p w14:paraId="53957946" w14:textId="77777777" w:rsidR="007B1EA6" w:rsidRPr="00C934BF" w:rsidRDefault="007B1EA6" w:rsidP="007B1EA6">
            <w:pPr>
              <w:spacing w:before="40" w:after="120"/>
            </w:pPr>
          </w:p>
        </w:tc>
        <w:tc>
          <w:tcPr>
            <w:tcW w:w="2694" w:type="dxa"/>
            <w:shd w:val="clear" w:color="auto" w:fill="auto"/>
          </w:tcPr>
          <w:p w14:paraId="285A4CCC" w14:textId="77777777" w:rsidR="007B1EA6" w:rsidRPr="00C934BF" w:rsidRDefault="007B1EA6" w:rsidP="007B1EA6">
            <w:pPr>
              <w:spacing w:before="40" w:after="120"/>
            </w:pPr>
            <w:r w:rsidRPr="00C934BF">
              <w:t>27º informe periódico</w:t>
            </w:r>
          </w:p>
        </w:tc>
        <w:tc>
          <w:tcPr>
            <w:tcW w:w="2408" w:type="dxa"/>
            <w:shd w:val="clear" w:color="auto" w:fill="auto"/>
          </w:tcPr>
          <w:p w14:paraId="2B40E3D6" w14:textId="77777777" w:rsidR="007B1EA6" w:rsidRPr="00C934BF" w:rsidRDefault="007B1EA6" w:rsidP="007B1EA6">
            <w:pPr>
              <w:spacing w:before="40" w:after="120"/>
            </w:pPr>
            <w:r w:rsidRPr="00C934BF">
              <w:t>4 de enero de 2022</w:t>
            </w:r>
          </w:p>
        </w:tc>
      </w:tr>
      <w:tr w:rsidR="007B1EA6" w:rsidRPr="00C934BF" w14:paraId="624D35F4" w14:textId="77777777" w:rsidTr="00C934BF">
        <w:trPr>
          <w:trHeight w:val="240"/>
        </w:trPr>
        <w:tc>
          <w:tcPr>
            <w:tcW w:w="2268" w:type="dxa"/>
            <w:shd w:val="clear" w:color="auto" w:fill="auto"/>
          </w:tcPr>
          <w:p w14:paraId="5B7BD25E" w14:textId="77777777" w:rsidR="007B1EA6" w:rsidRPr="00C934BF" w:rsidRDefault="007B1EA6" w:rsidP="007B1EA6">
            <w:pPr>
              <w:spacing w:before="40" w:after="120"/>
            </w:pPr>
            <w:r w:rsidRPr="00C934BF">
              <w:t>Omán</w:t>
            </w:r>
          </w:p>
        </w:tc>
        <w:tc>
          <w:tcPr>
            <w:tcW w:w="2694" w:type="dxa"/>
            <w:shd w:val="clear" w:color="auto" w:fill="auto"/>
          </w:tcPr>
          <w:p w14:paraId="384239B0" w14:textId="77777777" w:rsidR="007B1EA6" w:rsidRPr="00C934BF" w:rsidRDefault="007B1EA6" w:rsidP="007B1EA6">
            <w:pPr>
              <w:spacing w:before="40" w:after="120"/>
            </w:pPr>
            <w:r w:rsidRPr="00C934BF">
              <w:t>Informes periódicos 6º a 9º combinados</w:t>
            </w:r>
          </w:p>
        </w:tc>
        <w:tc>
          <w:tcPr>
            <w:tcW w:w="2408" w:type="dxa"/>
            <w:shd w:val="clear" w:color="auto" w:fill="auto"/>
          </w:tcPr>
          <w:p w14:paraId="5FABF119" w14:textId="77777777" w:rsidR="007B1EA6" w:rsidRPr="00C934BF" w:rsidRDefault="007B1EA6" w:rsidP="007B1EA6">
            <w:pPr>
              <w:spacing w:before="40" w:after="120"/>
            </w:pPr>
            <w:r w:rsidRPr="00C934BF">
              <w:t>2 de enero de 2020</w:t>
            </w:r>
          </w:p>
        </w:tc>
      </w:tr>
      <w:tr w:rsidR="007B1EA6" w:rsidRPr="00C934BF" w14:paraId="49864156" w14:textId="77777777" w:rsidTr="00C934BF">
        <w:trPr>
          <w:trHeight w:val="240"/>
        </w:trPr>
        <w:tc>
          <w:tcPr>
            <w:tcW w:w="2268" w:type="dxa"/>
            <w:shd w:val="clear" w:color="auto" w:fill="auto"/>
          </w:tcPr>
          <w:p w14:paraId="471BC4BB" w14:textId="77777777" w:rsidR="007B1EA6" w:rsidRPr="00C934BF" w:rsidRDefault="007B1EA6" w:rsidP="007B1EA6">
            <w:pPr>
              <w:spacing w:before="40" w:after="120"/>
            </w:pPr>
          </w:p>
        </w:tc>
        <w:tc>
          <w:tcPr>
            <w:tcW w:w="2694" w:type="dxa"/>
            <w:shd w:val="clear" w:color="auto" w:fill="auto"/>
          </w:tcPr>
          <w:p w14:paraId="0F5713C7" w14:textId="77777777" w:rsidR="007B1EA6" w:rsidRPr="00C934BF" w:rsidRDefault="007B1EA6" w:rsidP="007B1EA6">
            <w:pPr>
              <w:spacing w:before="40" w:after="120"/>
            </w:pPr>
            <w:r w:rsidRPr="00C934BF">
              <w:t>Décimo informe periódico</w:t>
            </w:r>
          </w:p>
        </w:tc>
        <w:tc>
          <w:tcPr>
            <w:tcW w:w="2408" w:type="dxa"/>
            <w:shd w:val="clear" w:color="auto" w:fill="auto"/>
          </w:tcPr>
          <w:p w14:paraId="1A9E649B" w14:textId="77777777" w:rsidR="007B1EA6" w:rsidRPr="00C934BF" w:rsidRDefault="007B1EA6" w:rsidP="007B1EA6">
            <w:pPr>
              <w:spacing w:before="40" w:after="120"/>
            </w:pPr>
            <w:r w:rsidRPr="00C934BF">
              <w:t>2 de enero de 2022</w:t>
            </w:r>
          </w:p>
        </w:tc>
      </w:tr>
      <w:tr w:rsidR="007B1EA6" w:rsidRPr="00C934BF" w14:paraId="7942D694" w14:textId="77777777" w:rsidTr="00C934BF">
        <w:trPr>
          <w:trHeight w:val="240"/>
        </w:trPr>
        <w:tc>
          <w:tcPr>
            <w:tcW w:w="2268" w:type="dxa"/>
            <w:shd w:val="clear" w:color="auto" w:fill="auto"/>
          </w:tcPr>
          <w:p w14:paraId="3E854E78" w14:textId="77777777" w:rsidR="007B1EA6" w:rsidRPr="00C934BF" w:rsidRDefault="007B1EA6" w:rsidP="007B1EA6">
            <w:pPr>
              <w:spacing w:before="40" w:after="120"/>
            </w:pPr>
            <w:r w:rsidRPr="00C934BF">
              <w:t>Panamá</w:t>
            </w:r>
          </w:p>
        </w:tc>
        <w:tc>
          <w:tcPr>
            <w:tcW w:w="2694" w:type="dxa"/>
            <w:shd w:val="clear" w:color="auto" w:fill="auto"/>
          </w:tcPr>
          <w:p w14:paraId="1B201D59" w14:textId="77777777" w:rsidR="007B1EA6" w:rsidRPr="00C934BF" w:rsidRDefault="007B1EA6" w:rsidP="007B1EA6">
            <w:pPr>
              <w:spacing w:before="40" w:after="120"/>
            </w:pPr>
            <w:r w:rsidRPr="00C934BF">
              <w:t>Informes periódicos 21º a 23º combinados</w:t>
            </w:r>
          </w:p>
        </w:tc>
        <w:tc>
          <w:tcPr>
            <w:tcW w:w="2408" w:type="dxa"/>
            <w:shd w:val="clear" w:color="auto" w:fill="auto"/>
          </w:tcPr>
          <w:p w14:paraId="3A12AB4F" w14:textId="77777777" w:rsidR="007B1EA6" w:rsidRPr="00C934BF" w:rsidRDefault="007B1EA6" w:rsidP="007B1EA6">
            <w:pPr>
              <w:spacing w:before="40" w:after="120"/>
            </w:pPr>
            <w:r w:rsidRPr="00C934BF">
              <w:t>4 de enero de 2013</w:t>
            </w:r>
          </w:p>
        </w:tc>
      </w:tr>
      <w:tr w:rsidR="007B1EA6" w:rsidRPr="00C934BF" w14:paraId="16AF590D" w14:textId="77777777" w:rsidTr="00C934BF">
        <w:trPr>
          <w:trHeight w:val="240"/>
        </w:trPr>
        <w:tc>
          <w:tcPr>
            <w:tcW w:w="2268" w:type="dxa"/>
            <w:shd w:val="clear" w:color="auto" w:fill="auto"/>
          </w:tcPr>
          <w:p w14:paraId="142EE6A7" w14:textId="77777777" w:rsidR="007B1EA6" w:rsidRPr="00C934BF" w:rsidRDefault="007B1EA6" w:rsidP="007B1EA6">
            <w:pPr>
              <w:spacing w:before="40" w:after="120"/>
            </w:pPr>
          </w:p>
        </w:tc>
        <w:tc>
          <w:tcPr>
            <w:tcW w:w="2694" w:type="dxa"/>
            <w:shd w:val="clear" w:color="auto" w:fill="auto"/>
          </w:tcPr>
          <w:p w14:paraId="665343F2" w14:textId="77777777" w:rsidR="007B1EA6" w:rsidRPr="00C934BF" w:rsidRDefault="007B1EA6" w:rsidP="007B1EA6">
            <w:pPr>
              <w:spacing w:before="40" w:after="120"/>
            </w:pPr>
            <w:r w:rsidRPr="00C934BF">
              <w:t>24º informe periódico</w:t>
            </w:r>
          </w:p>
        </w:tc>
        <w:tc>
          <w:tcPr>
            <w:tcW w:w="2408" w:type="dxa"/>
            <w:shd w:val="clear" w:color="auto" w:fill="auto"/>
          </w:tcPr>
          <w:p w14:paraId="23628C5C" w14:textId="77777777" w:rsidR="007B1EA6" w:rsidRPr="00C934BF" w:rsidRDefault="007B1EA6" w:rsidP="007B1EA6">
            <w:pPr>
              <w:spacing w:before="40" w:after="120"/>
            </w:pPr>
            <w:r w:rsidRPr="00C934BF">
              <w:t>4 de enero de 2015</w:t>
            </w:r>
          </w:p>
        </w:tc>
      </w:tr>
      <w:tr w:rsidR="007B1EA6" w:rsidRPr="00C934BF" w14:paraId="5F421B35" w14:textId="77777777" w:rsidTr="00C934BF">
        <w:trPr>
          <w:trHeight w:val="240"/>
        </w:trPr>
        <w:tc>
          <w:tcPr>
            <w:tcW w:w="2268" w:type="dxa"/>
            <w:shd w:val="clear" w:color="auto" w:fill="auto"/>
          </w:tcPr>
          <w:p w14:paraId="5FF800F7" w14:textId="77777777" w:rsidR="007B1EA6" w:rsidRPr="00C934BF" w:rsidRDefault="007B1EA6" w:rsidP="007B1EA6">
            <w:pPr>
              <w:spacing w:before="40" w:after="120"/>
            </w:pPr>
          </w:p>
        </w:tc>
        <w:tc>
          <w:tcPr>
            <w:tcW w:w="2694" w:type="dxa"/>
            <w:shd w:val="clear" w:color="auto" w:fill="auto"/>
          </w:tcPr>
          <w:p w14:paraId="4849FB3E" w14:textId="77777777" w:rsidR="007B1EA6" w:rsidRPr="00C934BF" w:rsidRDefault="007B1EA6" w:rsidP="007B1EA6">
            <w:pPr>
              <w:spacing w:before="40" w:after="120"/>
            </w:pPr>
            <w:r w:rsidRPr="00C934BF">
              <w:t>25º informe periódico</w:t>
            </w:r>
          </w:p>
        </w:tc>
        <w:tc>
          <w:tcPr>
            <w:tcW w:w="2408" w:type="dxa"/>
            <w:shd w:val="clear" w:color="auto" w:fill="auto"/>
          </w:tcPr>
          <w:p w14:paraId="5938487F" w14:textId="77777777" w:rsidR="007B1EA6" w:rsidRPr="00C934BF" w:rsidRDefault="007B1EA6" w:rsidP="007B1EA6">
            <w:pPr>
              <w:spacing w:before="40" w:after="120"/>
            </w:pPr>
            <w:r w:rsidRPr="00C934BF">
              <w:t>4 de enero de 2017</w:t>
            </w:r>
          </w:p>
        </w:tc>
      </w:tr>
      <w:tr w:rsidR="007B1EA6" w:rsidRPr="00C934BF" w14:paraId="180388AC" w14:textId="77777777" w:rsidTr="00C934BF">
        <w:trPr>
          <w:trHeight w:val="240"/>
        </w:trPr>
        <w:tc>
          <w:tcPr>
            <w:tcW w:w="2268" w:type="dxa"/>
            <w:shd w:val="clear" w:color="auto" w:fill="auto"/>
          </w:tcPr>
          <w:p w14:paraId="061AAFC0" w14:textId="77777777" w:rsidR="007B1EA6" w:rsidRPr="00C934BF" w:rsidRDefault="007B1EA6" w:rsidP="007B1EA6">
            <w:pPr>
              <w:spacing w:before="40" w:after="120"/>
            </w:pPr>
          </w:p>
        </w:tc>
        <w:tc>
          <w:tcPr>
            <w:tcW w:w="2694" w:type="dxa"/>
            <w:shd w:val="clear" w:color="auto" w:fill="auto"/>
          </w:tcPr>
          <w:p w14:paraId="48D51704" w14:textId="77777777" w:rsidR="007B1EA6" w:rsidRPr="00C934BF" w:rsidRDefault="007B1EA6" w:rsidP="007B1EA6">
            <w:pPr>
              <w:spacing w:before="40" w:after="120"/>
            </w:pPr>
            <w:r w:rsidRPr="00C934BF">
              <w:t>26º informe periódico</w:t>
            </w:r>
          </w:p>
        </w:tc>
        <w:tc>
          <w:tcPr>
            <w:tcW w:w="2408" w:type="dxa"/>
            <w:shd w:val="clear" w:color="auto" w:fill="auto"/>
          </w:tcPr>
          <w:p w14:paraId="31E0CC1F" w14:textId="77777777" w:rsidR="007B1EA6" w:rsidRPr="00C934BF" w:rsidRDefault="007B1EA6" w:rsidP="007B1EA6">
            <w:pPr>
              <w:spacing w:before="40" w:after="120"/>
            </w:pPr>
            <w:r w:rsidRPr="00C934BF">
              <w:t>4 de enero de 2019</w:t>
            </w:r>
          </w:p>
        </w:tc>
      </w:tr>
      <w:tr w:rsidR="007B1EA6" w:rsidRPr="00C934BF" w14:paraId="305E7027" w14:textId="77777777" w:rsidTr="00C934BF">
        <w:trPr>
          <w:trHeight w:val="240"/>
        </w:trPr>
        <w:tc>
          <w:tcPr>
            <w:tcW w:w="2268" w:type="dxa"/>
            <w:shd w:val="clear" w:color="auto" w:fill="auto"/>
          </w:tcPr>
          <w:p w14:paraId="5A9EE5EE" w14:textId="77777777" w:rsidR="007B1EA6" w:rsidRPr="00C934BF" w:rsidRDefault="007B1EA6" w:rsidP="007B1EA6">
            <w:pPr>
              <w:spacing w:before="40" w:after="120"/>
            </w:pPr>
          </w:p>
        </w:tc>
        <w:tc>
          <w:tcPr>
            <w:tcW w:w="2694" w:type="dxa"/>
            <w:shd w:val="clear" w:color="auto" w:fill="auto"/>
          </w:tcPr>
          <w:p w14:paraId="1CE7C530" w14:textId="77777777" w:rsidR="007B1EA6" w:rsidRPr="00C934BF" w:rsidRDefault="007B1EA6" w:rsidP="007B1EA6">
            <w:pPr>
              <w:spacing w:before="40" w:after="120"/>
            </w:pPr>
            <w:r w:rsidRPr="00C934BF">
              <w:t>27º informe periódico</w:t>
            </w:r>
          </w:p>
        </w:tc>
        <w:tc>
          <w:tcPr>
            <w:tcW w:w="2408" w:type="dxa"/>
            <w:shd w:val="clear" w:color="auto" w:fill="auto"/>
          </w:tcPr>
          <w:p w14:paraId="0284813B" w14:textId="77777777" w:rsidR="007B1EA6" w:rsidRPr="00C934BF" w:rsidRDefault="007B1EA6" w:rsidP="007B1EA6">
            <w:pPr>
              <w:spacing w:before="40" w:after="120"/>
            </w:pPr>
            <w:r w:rsidRPr="00C934BF">
              <w:t>4 de enero de 2021</w:t>
            </w:r>
          </w:p>
        </w:tc>
      </w:tr>
      <w:tr w:rsidR="007B1EA6" w:rsidRPr="00C934BF" w14:paraId="7A636A04" w14:textId="77777777" w:rsidTr="00C934BF">
        <w:trPr>
          <w:trHeight w:val="240"/>
        </w:trPr>
        <w:tc>
          <w:tcPr>
            <w:tcW w:w="2268" w:type="dxa"/>
            <w:shd w:val="clear" w:color="auto" w:fill="auto"/>
          </w:tcPr>
          <w:p w14:paraId="32015918" w14:textId="77777777" w:rsidR="007B1EA6" w:rsidRPr="00C934BF" w:rsidRDefault="007B1EA6" w:rsidP="007B1EA6">
            <w:pPr>
              <w:spacing w:before="40" w:after="120"/>
            </w:pPr>
          </w:p>
        </w:tc>
        <w:tc>
          <w:tcPr>
            <w:tcW w:w="2694" w:type="dxa"/>
            <w:shd w:val="clear" w:color="auto" w:fill="auto"/>
          </w:tcPr>
          <w:p w14:paraId="78C3BECA" w14:textId="77777777" w:rsidR="007B1EA6" w:rsidRPr="00C934BF" w:rsidRDefault="007B1EA6" w:rsidP="007B1EA6">
            <w:pPr>
              <w:spacing w:before="40" w:after="120"/>
            </w:pPr>
            <w:r w:rsidRPr="00C934BF">
              <w:t>28º informe periódico</w:t>
            </w:r>
          </w:p>
        </w:tc>
        <w:tc>
          <w:tcPr>
            <w:tcW w:w="2408" w:type="dxa"/>
            <w:shd w:val="clear" w:color="auto" w:fill="auto"/>
          </w:tcPr>
          <w:p w14:paraId="087B39C2" w14:textId="77777777" w:rsidR="007B1EA6" w:rsidRPr="00C934BF" w:rsidRDefault="007B1EA6" w:rsidP="007B1EA6">
            <w:pPr>
              <w:spacing w:before="40" w:after="120"/>
            </w:pPr>
            <w:r w:rsidRPr="00C934BF">
              <w:t>4 de enero de 2023</w:t>
            </w:r>
          </w:p>
        </w:tc>
      </w:tr>
      <w:tr w:rsidR="007B1EA6" w:rsidRPr="00C934BF" w14:paraId="7085BA81" w14:textId="77777777" w:rsidTr="00C934BF">
        <w:trPr>
          <w:trHeight w:val="240"/>
        </w:trPr>
        <w:tc>
          <w:tcPr>
            <w:tcW w:w="2268" w:type="dxa"/>
            <w:shd w:val="clear" w:color="auto" w:fill="auto"/>
          </w:tcPr>
          <w:p w14:paraId="52E7118A" w14:textId="77777777" w:rsidR="007B1EA6" w:rsidRPr="00C934BF" w:rsidRDefault="007B1EA6" w:rsidP="007B1EA6">
            <w:pPr>
              <w:spacing w:before="40" w:after="120"/>
            </w:pPr>
            <w:r w:rsidRPr="00C934BF">
              <w:t>Papua Nueva Guinea</w:t>
            </w:r>
          </w:p>
        </w:tc>
        <w:tc>
          <w:tcPr>
            <w:tcW w:w="2694" w:type="dxa"/>
            <w:shd w:val="clear" w:color="auto" w:fill="auto"/>
          </w:tcPr>
          <w:p w14:paraId="0598BF2A" w14:textId="77777777" w:rsidR="007B1EA6" w:rsidRPr="00C934BF" w:rsidRDefault="007B1EA6" w:rsidP="007B1EA6">
            <w:pPr>
              <w:spacing w:before="40" w:after="120"/>
            </w:pPr>
            <w:r w:rsidRPr="00C934BF">
              <w:t>Segundo informe periódico</w:t>
            </w:r>
          </w:p>
        </w:tc>
        <w:tc>
          <w:tcPr>
            <w:tcW w:w="2408" w:type="dxa"/>
            <w:shd w:val="clear" w:color="auto" w:fill="auto"/>
          </w:tcPr>
          <w:p w14:paraId="4FEA748A" w14:textId="77777777" w:rsidR="007B1EA6" w:rsidRPr="00C934BF" w:rsidRDefault="007B1EA6" w:rsidP="007B1EA6">
            <w:pPr>
              <w:spacing w:before="40" w:after="120"/>
            </w:pPr>
            <w:r w:rsidRPr="00C934BF">
              <w:t>26 de febrero de 1985</w:t>
            </w:r>
          </w:p>
        </w:tc>
      </w:tr>
      <w:tr w:rsidR="007B1EA6" w:rsidRPr="00C934BF" w14:paraId="1F2A1992" w14:textId="77777777" w:rsidTr="00C934BF">
        <w:trPr>
          <w:trHeight w:val="240"/>
        </w:trPr>
        <w:tc>
          <w:tcPr>
            <w:tcW w:w="2268" w:type="dxa"/>
            <w:shd w:val="clear" w:color="auto" w:fill="auto"/>
          </w:tcPr>
          <w:p w14:paraId="5550E80A" w14:textId="77777777" w:rsidR="007B1EA6" w:rsidRPr="00C934BF" w:rsidRDefault="007B1EA6" w:rsidP="007B1EA6">
            <w:pPr>
              <w:spacing w:before="40" w:after="120"/>
            </w:pPr>
          </w:p>
        </w:tc>
        <w:tc>
          <w:tcPr>
            <w:tcW w:w="2694" w:type="dxa"/>
            <w:shd w:val="clear" w:color="auto" w:fill="auto"/>
          </w:tcPr>
          <w:p w14:paraId="1BE2A72B" w14:textId="77777777" w:rsidR="007B1EA6" w:rsidRPr="00C934BF" w:rsidRDefault="007B1EA6" w:rsidP="007B1EA6">
            <w:pPr>
              <w:spacing w:before="40" w:after="120"/>
            </w:pPr>
            <w:r w:rsidRPr="00C934BF">
              <w:t>Tercer informe periódico</w:t>
            </w:r>
          </w:p>
        </w:tc>
        <w:tc>
          <w:tcPr>
            <w:tcW w:w="2408" w:type="dxa"/>
            <w:shd w:val="clear" w:color="auto" w:fill="auto"/>
          </w:tcPr>
          <w:p w14:paraId="6133E6CC" w14:textId="77777777" w:rsidR="007B1EA6" w:rsidRPr="00C934BF" w:rsidRDefault="007B1EA6" w:rsidP="007B1EA6">
            <w:pPr>
              <w:spacing w:before="40" w:after="120"/>
            </w:pPr>
            <w:r w:rsidRPr="00C934BF">
              <w:t>26 de febrero de 1987</w:t>
            </w:r>
          </w:p>
        </w:tc>
      </w:tr>
      <w:tr w:rsidR="007B1EA6" w:rsidRPr="00C934BF" w14:paraId="622D28CD" w14:textId="77777777" w:rsidTr="00C934BF">
        <w:trPr>
          <w:trHeight w:val="240"/>
        </w:trPr>
        <w:tc>
          <w:tcPr>
            <w:tcW w:w="2268" w:type="dxa"/>
            <w:shd w:val="clear" w:color="auto" w:fill="auto"/>
          </w:tcPr>
          <w:p w14:paraId="2D23BA60" w14:textId="77777777" w:rsidR="007B1EA6" w:rsidRPr="00C934BF" w:rsidRDefault="007B1EA6" w:rsidP="007B1EA6">
            <w:pPr>
              <w:spacing w:before="40" w:after="120"/>
            </w:pPr>
          </w:p>
        </w:tc>
        <w:tc>
          <w:tcPr>
            <w:tcW w:w="2694" w:type="dxa"/>
            <w:shd w:val="clear" w:color="auto" w:fill="auto"/>
          </w:tcPr>
          <w:p w14:paraId="4EB1C187" w14:textId="77777777" w:rsidR="007B1EA6" w:rsidRPr="00C934BF" w:rsidRDefault="007B1EA6" w:rsidP="007B1EA6">
            <w:pPr>
              <w:spacing w:before="40" w:after="120"/>
            </w:pPr>
            <w:r w:rsidRPr="00C934BF">
              <w:t>Cuarto informe periódico</w:t>
            </w:r>
          </w:p>
        </w:tc>
        <w:tc>
          <w:tcPr>
            <w:tcW w:w="2408" w:type="dxa"/>
            <w:shd w:val="clear" w:color="auto" w:fill="auto"/>
          </w:tcPr>
          <w:p w14:paraId="145A2AEB" w14:textId="77777777" w:rsidR="007B1EA6" w:rsidRPr="00C934BF" w:rsidRDefault="007B1EA6" w:rsidP="007B1EA6">
            <w:pPr>
              <w:spacing w:before="40" w:after="120"/>
            </w:pPr>
            <w:r w:rsidRPr="00C934BF">
              <w:t>26 de febrero de 1989</w:t>
            </w:r>
          </w:p>
        </w:tc>
      </w:tr>
      <w:tr w:rsidR="007B1EA6" w:rsidRPr="00C934BF" w14:paraId="6DF6ACCD" w14:textId="77777777" w:rsidTr="00C934BF">
        <w:trPr>
          <w:trHeight w:val="240"/>
        </w:trPr>
        <w:tc>
          <w:tcPr>
            <w:tcW w:w="2268" w:type="dxa"/>
            <w:shd w:val="clear" w:color="auto" w:fill="auto"/>
          </w:tcPr>
          <w:p w14:paraId="7983197C" w14:textId="77777777" w:rsidR="007B1EA6" w:rsidRPr="00C934BF" w:rsidRDefault="007B1EA6" w:rsidP="007B1EA6">
            <w:pPr>
              <w:spacing w:before="40" w:after="120"/>
            </w:pPr>
          </w:p>
        </w:tc>
        <w:tc>
          <w:tcPr>
            <w:tcW w:w="2694" w:type="dxa"/>
            <w:shd w:val="clear" w:color="auto" w:fill="auto"/>
          </w:tcPr>
          <w:p w14:paraId="3575A228" w14:textId="77777777" w:rsidR="007B1EA6" w:rsidRPr="00C934BF" w:rsidRDefault="007B1EA6" w:rsidP="007B1EA6">
            <w:pPr>
              <w:spacing w:before="40" w:after="120"/>
            </w:pPr>
            <w:r w:rsidRPr="00C934BF">
              <w:t>Quinto informe periódico</w:t>
            </w:r>
          </w:p>
        </w:tc>
        <w:tc>
          <w:tcPr>
            <w:tcW w:w="2408" w:type="dxa"/>
            <w:shd w:val="clear" w:color="auto" w:fill="auto"/>
          </w:tcPr>
          <w:p w14:paraId="7CDAB8F6" w14:textId="77777777" w:rsidR="007B1EA6" w:rsidRPr="00C934BF" w:rsidRDefault="007B1EA6" w:rsidP="007B1EA6">
            <w:pPr>
              <w:spacing w:before="40" w:after="120"/>
            </w:pPr>
            <w:r w:rsidRPr="00C934BF">
              <w:t>26 de febrero de 1991</w:t>
            </w:r>
          </w:p>
        </w:tc>
      </w:tr>
      <w:tr w:rsidR="007B1EA6" w:rsidRPr="00C934BF" w14:paraId="4268E504" w14:textId="77777777" w:rsidTr="00C934BF">
        <w:trPr>
          <w:trHeight w:val="240"/>
        </w:trPr>
        <w:tc>
          <w:tcPr>
            <w:tcW w:w="2268" w:type="dxa"/>
            <w:shd w:val="clear" w:color="auto" w:fill="auto"/>
          </w:tcPr>
          <w:p w14:paraId="2B5022FE" w14:textId="77777777" w:rsidR="007B1EA6" w:rsidRPr="00C934BF" w:rsidRDefault="007B1EA6" w:rsidP="007B1EA6">
            <w:pPr>
              <w:spacing w:before="40" w:after="120"/>
            </w:pPr>
          </w:p>
        </w:tc>
        <w:tc>
          <w:tcPr>
            <w:tcW w:w="2694" w:type="dxa"/>
            <w:shd w:val="clear" w:color="auto" w:fill="auto"/>
          </w:tcPr>
          <w:p w14:paraId="3C5B411E" w14:textId="77777777" w:rsidR="007B1EA6" w:rsidRPr="00C934BF" w:rsidRDefault="007B1EA6" w:rsidP="007B1EA6">
            <w:pPr>
              <w:spacing w:before="40" w:after="120"/>
            </w:pPr>
            <w:r w:rsidRPr="00C934BF">
              <w:t>Sexto informe periódico</w:t>
            </w:r>
          </w:p>
        </w:tc>
        <w:tc>
          <w:tcPr>
            <w:tcW w:w="2408" w:type="dxa"/>
            <w:shd w:val="clear" w:color="auto" w:fill="auto"/>
          </w:tcPr>
          <w:p w14:paraId="13DDE362" w14:textId="77777777" w:rsidR="007B1EA6" w:rsidRPr="00C934BF" w:rsidRDefault="007B1EA6" w:rsidP="007B1EA6">
            <w:pPr>
              <w:spacing w:before="40" w:after="120"/>
            </w:pPr>
            <w:r w:rsidRPr="00C934BF">
              <w:t>26 de febrero de 1993</w:t>
            </w:r>
          </w:p>
        </w:tc>
      </w:tr>
      <w:tr w:rsidR="007B1EA6" w:rsidRPr="00C934BF" w14:paraId="7BE738E5" w14:textId="77777777" w:rsidTr="00C934BF">
        <w:trPr>
          <w:trHeight w:val="240"/>
        </w:trPr>
        <w:tc>
          <w:tcPr>
            <w:tcW w:w="2268" w:type="dxa"/>
            <w:shd w:val="clear" w:color="auto" w:fill="auto"/>
          </w:tcPr>
          <w:p w14:paraId="4D26B00E" w14:textId="77777777" w:rsidR="007B1EA6" w:rsidRPr="00C934BF" w:rsidRDefault="007B1EA6" w:rsidP="007B1EA6">
            <w:pPr>
              <w:spacing w:before="40" w:after="120"/>
            </w:pPr>
          </w:p>
        </w:tc>
        <w:tc>
          <w:tcPr>
            <w:tcW w:w="2694" w:type="dxa"/>
            <w:shd w:val="clear" w:color="auto" w:fill="auto"/>
          </w:tcPr>
          <w:p w14:paraId="603CEE9D" w14:textId="77777777" w:rsidR="007B1EA6" w:rsidRPr="00C934BF" w:rsidRDefault="007B1EA6" w:rsidP="007B1EA6">
            <w:pPr>
              <w:spacing w:before="40" w:after="120"/>
            </w:pPr>
            <w:r w:rsidRPr="00C934BF">
              <w:t>Séptimo informe periódico</w:t>
            </w:r>
          </w:p>
        </w:tc>
        <w:tc>
          <w:tcPr>
            <w:tcW w:w="2408" w:type="dxa"/>
            <w:shd w:val="clear" w:color="auto" w:fill="auto"/>
          </w:tcPr>
          <w:p w14:paraId="1C9ADB99" w14:textId="77777777" w:rsidR="007B1EA6" w:rsidRPr="00C934BF" w:rsidRDefault="007B1EA6" w:rsidP="007B1EA6">
            <w:pPr>
              <w:spacing w:before="40" w:after="120"/>
            </w:pPr>
            <w:r w:rsidRPr="00C934BF">
              <w:t>26 de febrero de 1995</w:t>
            </w:r>
          </w:p>
        </w:tc>
      </w:tr>
      <w:tr w:rsidR="007B1EA6" w:rsidRPr="00C934BF" w14:paraId="4BEEB95B" w14:textId="77777777" w:rsidTr="00C934BF">
        <w:trPr>
          <w:trHeight w:val="240"/>
        </w:trPr>
        <w:tc>
          <w:tcPr>
            <w:tcW w:w="2268" w:type="dxa"/>
            <w:shd w:val="clear" w:color="auto" w:fill="auto"/>
          </w:tcPr>
          <w:p w14:paraId="707EB1DC" w14:textId="77777777" w:rsidR="007B1EA6" w:rsidRPr="00C934BF" w:rsidRDefault="007B1EA6" w:rsidP="007B1EA6">
            <w:pPr>
              <w:spacing w:before="40" w:after="120"/>
            </w:pPr>
          </w:p>
        </w:tc>
        <w:tc>
          <w:tcPr>
            <w:tcW w:w="2694" w:type="dxa"/>
            <w:shd w:val="clear" w:color="auto" w:fill="auto"/>
          </w:tcPr>
          <w:p w14:paraId="477A2AC0" w14:textId="77777777" w:rsidR="007B1EA6" w:rsidRPr="00C934BF" w:rsidRDefault="007B1EA6" w:rsidP="007B1EA6">
            <w:pPr>
              <w:spacing w:before="40" w:after="120"/>
            </w:pPr>
            <w:r w:rsidRPr="00C934BF">
              <w:t>Octavo informe periódico</w:t>
            </w:r>
          </w:p>
        </w:tc>
        <w:tc>
          <w:tcPr>
            <w:tcW w:w="2408" w:type="dxa"/>
            <w:shd w:val="clear" w:color="auto" w:fill="auto"/>
          </w:tcPr>
          <w:p w14:paraId="34C6DBE5" w14:textId="77777777" w:rsidR="007B1EA6" w:rsidRPr="00C934BF" w:rsidRDefault="007B1EA6" w:rsidP="007B1EA6">
            <w:pPr>
              <w:spacing w:before="40" w:after="120"/>
            </w:pPr>
            <w:r w:rsidRPr="00C934BF">
              <w:t>26 de febrero de 1997</w:t>
            </w:r>
          </w:p>
        </w:tc>
      </w:tr>
      <w:tr w:rsidR="007B1EA6" w:rsidRPr="00C934BF" w14:paraId="746BD4E8" w14:textId="77777777" w:rsidTr="00C934BF">
        <w:trPr>
          <w:trHeight w:val="240"/>
        </w:trPr>
        <w:tc>
          <w:tcPr>
            <w:tcW w:w="2268" w:type="dxa"/>
            <w:shd w:val="clear" w:color="auto" w:fill="auto"/>
          </w:tcPr>
          <w:p w14:paraId="2049B7BF" w14:textId="77777777" w:rsidR="007B1EA6" w:rsidRPr="00C934BF" w:rsidRDefault="007B1EA6" w:rsidP="007B1EA6">
            <w:pPr>
              <w:spacing w:before="40" w:after="120"/>
            </w:pPr>
          </w:p>
        </w:tc>
        <w:tc>
          <w:tcPr>
            <w:tcW w:w="2694" w:type="dxa"/>
            <w:shd w:val="clear" w:color="auto" w:fill="auto"/>
          </w:tcPr>
          <w:p w14:paraId="471ACC24" w14:textId="77777777" w:rsidR="007B1EA6" w:rsidRPr="00C934BF" w:rsidRDefault="007B1EA6" w:rsidP="007B1EA6">
            <w:pPr>
              <w:spacing w:before="40" w:after="120"/>
            </w:pPr>
            <w:r w:rsidRPr="00C934BF">
              <w:t>Noveno informe periódico</w:t>
            </w:r>
          </w:p>
        </w:tc>
        <w:tc>
          <w:tcPr>
            <w:tcW w:w="2408" w:type="dxa"/>
            <w:shd w:val="clear" w:color="auto" w:fill="auto"/>
          </w:tcPr>
          <w:p w14:paraId="6A164BEE" w14:textId="77777777" w:rsidR="007B1EA6" w:rsidRPr="00C934BF" w:rsidRDefault="007B1EA6" w:rsidP="007B1EA6">
            <w:pPr>
              <w:spacing w:before="40" w:after="120"/>
            </w:pPr>
            <w:r w:rsidRPr="00C934BF">
              <w:t>26 de febrero de 1999</w:t>
            </w:r>
          </w:p>
        </w:tc>
      </w:tr>
      <w:tr w:rsidR="007B1EA6" w:rsidRPr="00C934BF" w14:paraId="53EED92A" w14:textId="77777777" w:rsidTr="00C934BF">
        <w:trPr>
          <w:trHeight w:val="240"/>
        </w:trPr>
        <w:tc>
          <w:tcPr>
            <w:tcW w:w="2268" w:type="dxa"/>
            <w:shd w:val="clear" w:color="auto" w:fill="auto"/>
          </w:tcPr>
          <w:p w14:paraId="67D3B440" w14:textId="77777777" w:rsidR="007B1EA6" w:rsidRPr="00C934BF" w:rsidRDefault="007B1EA6" w:rsidP="007B1EA6">
            <w:pPr>
              <w:spacing w:before="40" w:after="120"/>
            </w:pPr>
          </w:p>
        </w:tc>
        <w:tc>
          <w:tcPr>
            <w:tcW w:w="2694" w:type="dxa"/>
            <w:shd w:val="clear" w:color="auto" w:fill="auto"/>
          </w:tcPr>
          <w:p w14:paraId="3FB6F1B6" w14:textId="77777777" w:rsidR="007B1EA6" w:rsidRPr="00C934BF" w:rsidRDefault="007B1EA6" w:rsidP="007B1EA6">
            <w:pPr>
              <w:spacing w:before="40" w:after="120"/>
            </w:pPr>
            <w:r w:rsidRPr="00C934BF">
              <w:t>Décimo informe periódico</w:t>
            </w:r>
          </w:p>
        </w:tc>
        <w:tc>
          <w:tcPr>
            <w:tcW w:w="2408" w:type="dxa"/>
            <w:shd w:val="clear" w:color="auto" w:fill="auto"/>
          </w:tcPr>
          <w:p w14:paraId="6863B39F" w14:textId="77777777" w:rsidR="007B1EA6" w:rsidRPr="00C934BF" w:rsidRDefault="007B1EA6" w:rsidP="007B1EA6">
            <w:pPr>
              <w:spacing w:before="40" w:after="120"/>
            </w:pPr>
            <w:r w:rsidRPr="00C934BF">
              <w:t>26 de febrero de 2001</w:t>
            </w:r>
          </w:p>
        </w:tc>
      </w:tr>
      <w:tr w:rsidR="007B1EA6" w:rsidRPr="00C934BF" w14:paraId="23BA427F" w14:textId="77777777" w:rsidTr="00C934BF">
        <w:trPr>
          <w:trHeight w:val="240"/>
        </w:trPr>
        <w:tc>
          <w:tcPr>
            <w:tcW w:w="2268" w:type="dxa"/>
            <w:shd w:val="clear" w:color="auto" w:fill="auto"/>
          </w:tcPr>
          <w:p w14:paraId="0D0E0A82" w14:textId="77777777" w:rsidR="007B1EA6" w:rsidRPr="00C934BF" w:rsidRDefault="007B1EA6" w:rsidP="007B1EA6">
            <w:pPr>
              <w:spacing w:before="40" w:after="120"/>
            </w:pPr>
          </w:p>
        </w:tc>
        <w:tc>
          <w:tcPr>
            <w:tcW w:w="2694" w:type="dxa"/>
            <w:shd w:val="clear" w:color="auto" w:fill="auto"/>
          </w:tcPr>
          <w:p w14:paraId="6EB5E66E" w14:textId="77777777" w:rsidR="007B1EA6" w:rsidRPr="00C934BF" w:rsidRDefault="007B1EA6" w:rsidP="007B1EA6">
            <w:pPr>
              <w:spacing w:before="40" w:after="120"/>
            </w:pPr>
            <w:r w:rsidRPr="00C934BF">
              <w:t xml:space="preserve">11º informe periódico </w:t>
            </w:r>
          </w:p>
        </w:tc>
        <w:tc>
          <w:tcPr>
            <w:tcW w:w="2408" w:type="dxa"/>
            <w:shd w:val="clear" w:color="auto" w:fill="auto"/>
          </w:tcPr>
          <w:p w14:paraId="5355F58F" w14:textId="77777777" w:rsidR="007B1EA6" w:rsidRPr="00C934BF" w:rsidRDefault="007B1EA6" w:rsidP="007B1EA6">
            <w:pPr>
              <w:spacing w:before="40" w:after="120"/>
            </w:pPr>
            <w:r w:rsidRPr="00C934BF">
              <w:t>26 de febrero de 2003</w:t>
            </w:r>
          </w:p>
        </w:tc>
      </w:tr>
      <w:tr w:rsidR="007B1EA6" w:rsidRPr="00C934BF" w14:paraId="002C569F" w14:textId="77777777" w:rsidTr="00C934BF">
        <w:trPr>
          <w:trHeight w:val="240"/>
        </w:trPr>
        <w:tc>
          <w:tcPr>
            <w:tcW w:w="2268" w:type="dxa"/>
            <w:shd w:val="clear" w:color="auto" w:fill="auto"/>
          </w:tcPr>
          <w:p w14:paraId="3B95C9EB" w14:textId="77777777" w:rsidR="007B1EA6" w:rsidRPr="00C934BF" w:rsidRDefault="007B1EA6" w:rsidP="007B1EA6">
            <w:pPr>
              <w:spacing w:before="40" w:after="120"/>
            </w:pPr>
          </w:p>
        </w:tc>
        <w:tc>
          <w:tcPr>
            <w:tcW w:w="2694" w:type="dxa"/>
            <w:shd w:val="clear" w:color="auto" w:fill="auto"/>
          </w:tcPr>
          <w:p w14:paraId="7C7016A8" w14:textId="77777777" w:rsidR="007B1EA6" w:rsidRPr="00C934BF" w:rsidRDefault="007B1EA6" w:rsidP="007B1EA6">
            <w:pPr>
              <w:spacing w:before="40" w:after="120"/>
            </w:pPr>
            <w:r w:rsidRPr="00C934BF">
              <w:t>12º informe periódico</w:t>
            </w:r>
          </w:p>
        </w:tc>
        <w:tc>
          <w:tcPr>
            <w:tcW w:w="2408" w:type="dxa"/>
            <w:shd w:val="clear" w:color="auto" w:fill="auto"/>
          </w:tcPr>
          <w:p w14:paraId="73222683" w14:textId="77777777" w:rsidR="007B1EA6" w:rsidRPr="00C934BF" w:rsidRDefault="007B1EA6" w:rsidP="007B1EA6">
            <w:pPr>
              <w:spacing w:before="40" w:after="120"/>
            </w:pPr>
            <w:r w:rsidRPr="00C934BF">
              <w:t>26 de febrero de 2005</w:t>
            </w:r>
          </w:p>
        </w:tc>
      </w:tr>
      <w:tr w:rsidR="007B1EA6" w:rsidRPr="00C934BF" w14:paraId="5ECFCBD1" w14:textId="77777777" w:rsidTr="00C934BF">
        <w:trPr>
          <w:trHeight w:val="240"/>
        </w:trPr>
        <w:tc>
          <w:tcPr>
            <w:tcW w:w="2268" w:type="dxa"/>
            <w:shd w:val="clear" w:color="auto" w:fill="auto"/>
          </w:tcPr>
          <w:p w14:paraId="4003BBF2" w14:textId="77777777" w:rsidR="007B1EA6" w:rsidRPr="00C934BF" w:rsidRDefault="007B1EA6" w:rsidP="007B1EA6">
            <w:pPr>
              <w:spacing w:before="40" w:after="120"/>
            </w:pPr>
          </w:p>
        </w:tc>
        <w:tc>
          <w:tcPr>
            <w:tcW w:w="2694" w:type="dxa"/>
            <w:shd w:val="clear" w:color="auto" w:fill="auto"/>
          </w:tcPr>
          <w:p w14:paraId="6A4E16DE" w14:textId="77777777" w:rsidR="007B1EA6" w:rsidRPr="00C934BF" w:rsidRDefault="007B1EA6" w:rsidP="007B1EA6">
            <w:pPr>
              <w:spacing w:before="40" w:after="120"/>
            </w:pPr>
            <w:r w:rsidRPr="00C934BF">
              <w:t>13</w:t>
            </w:r>
            <w:r w:rsidRPr="00C934BF">
              <w:rPr>
                <w:vertAlign w:val="superscript"/>
              </w:rPr>
              <w:t>er</w:t>
            </w:r>
            <w:r w:rsidRPr="00C934BF">
              <w:t xml:space="preserve"> informe periódico</w:t>
            </w:r>
          </w:p>
        </w:tc>
        <w:tc>
          <w:tcPr>
            <w:tcW w:w="2408" w:type="dxa"/>
            <w:shd w:val="clear" w:color="auto" w:fill="auto"/>
          </w:tcPr>
          <w:p w14:paraId="50D036B6" w14:textId="77777777" w:rsidR="007B1EA6" w:rsidRPr="00C934BF" w:rsidRDefault="007B1EA6" w:rsidP="007B1EA6">
            <w:pPr>
              <w:spacing w:before="40" w:after="120"/>
            </w:pPr>
            <w:r w:rsidRPr="00C934BF">
              <w:t>26 de febrero de 2007</w:t>
            </w:r>
          </w:p>
        </w:tc>
      </w:tr>
      <w:tr w:rsidR="007B1EA6" w:rsidRPr="00C934BF" w14:paraId="18B799FC" w14:textId="77777777" w:rsidTr="00C934BF">
        <w:trPr>
          <w:trHeight w:val="240"/>
        </w:trPr>
        <w:tc>
          <w:tcPr>
            <w:tcW w:w="2268" w:type="dxa"/>
            <w:shd w:val="clear" w:color="auto" w:fill="auto"/>
          </w:tcPr>
          <w:p w14:paraId="64CAF9C0" w14:textId="77777777" w:rsidR="007B1EA6" w:rsidRPr="00C934BF" w:rsidRDefault="007B1EA6" w:rsidP="007B1EA6">
            <w:pPr>
              <w:spacing w:before="40" w:after="120"/>
            </w:pPr>
          </w:p>
        </w:tc>
        <w:tc>
          <w:tcPr>
            <w:tcW w:w="2694" w:type="dxa"/>
            <w:shd w:val="clear" w:color="auto" w:fill="auto"/>
          </w:tcPr>
          <w:p w14:paraId="59DC1902" w14:textId="77777777" w:rsidR="007B1EA6" w:rsidRPr="00C934BF" w:rsidRDefault="007B1EA6" w:rsidP="007B1EA6">
            <w:pPr>
              <w:spacing w:before="40" w:after="120"/>
            </w:pPr>
            <w:r w:rsidRPr="00C934BF">
              <w:t>14º informe periódico</w:t>
            </w:r>
          </w:p>
        </w:tc>
        <w:tc>
          <w:tcPr>
            <w:tcW w:w="2408" w:type="dxa"/>
            <w:shd w:val="clear" w:color="auto" w:fill="auto"/>
          </w:tcPr>
          <w:p w14:paraId="6BB84EE5" w14:textId="77777777" w:rsidR="007B1EA6" w:rsidRPr="00C934BF" w:rsidRDefault="007B1EA6" w:rsidP="007B1EA6">
            <w:pPr>
              <w:spacing w:before="40" w:after="120"/>
            </w:pPr>
            <w:r w:rsidRPr="00C934BF">
              <w:t>26 de febrero de 2009</w:t>
            </w:r>
          </w:p>
        </w:tc>
      </w:tr>
      <w:tr w:rsidR="007B1EA6" w:rsidRPr="00C934BF" w14:paraId="2747041B" w14:textId="77777777" w:rsidTr="00C934BF">
        <w:trPr>
          <w:trHeight w:val="240"/>
        </w:trPr>
        <w:tc>
          <w:tcPr>
            <w:tcW w:w="2268" w:type="dxa"/>
            <w:shd w:val="clear" w:color="auto" w:fill="auto"/>
          </w:tcPr>
          <w:p w14:paraId="569B1683" w14:textId="77777777" w:rsidR="007B1EA6" w:rsidRPr="00C934BF" w:rsidRDefault="007B1EA6" w:rsidP="007B1EA6">
            <w:pPr>
              <w:spacing w:before="40" w:after="120"/>
            </w:pPr>
          </w:p>
        </w:tc>
        <w:tc>
          <w:tcPr>
            <w:tcW w:w="2694" w:type="dxa"/>
            <w:shd w:val="clear" w:color="auto" w:fill="auto"/>
          </w:tcPr>
          <w:p w14:paraId="16BB81C0" w14:textId="77777777" w:rsidR="007B1EA6" w:rsidRPr="00C934BF" w:rsidRDefault="007B1EA6" w:rsidP="007B1EA6">
            <w:pPr>
              <w:spacing w:before="40" w:after="120"/>
            </w:pPr>
            <w:r w:rsidRPr="00C934BF">
              <w:t>15º informe periódico</w:t>
            </w:r>
          </w:p>
        </w:tc>
        <w:tc>
          <w:tcPr>
            <w:tcW w:w="2408" w:type="dxa"/>
            <w:shd w:val="clear" w:color="auto" w:fill="auto"/>
          </w:tcPr>
          <w:p w14:paraId="326D5447" w14:textId="77777777" w:rsidR="007B1EA6" w:rsidRPr="00C934BF" w:rsidRDefault="007B1EA6" w:rsidP="007B1EA6">
            <w:pPr>
              <w:spacing w:before="40" w:after="120"/>
            </w:pPr>
            <w:r w:rsidRPr="00C934BF">
              <w:t>26 de febrero de 2011</w:t>
            </w:r>
          </w:p>
        </w:tc>
      </w:tr>
      <w:tr w:rsidR="007B1EA6" w:rsidRPr="00C934BF" w14:paraId="52F09522" w14:textId="77777777" w:rsidTr="00C934BF">
        <w:trPr>
          <w:trHeight w:val="240"/>
        </w:trPr>
        <w:tc>
          <w:tcPr>
            <w:tcW w:w="2268" w:type="dxa"/>
            <w:shd w:val="clear" w:color="auto" w:fill="auto"/>
          </w:tcPr>
          <w:p w14:paraId="6A755141" w14:textId="77777777" w:rsidR="007B1EA6" w:rsidRPr="00C934BF" w:rsidRDefault="007B1EA6" w:rsidP="007B1EA6">
            <w:pPr>
              <w:spacing w:before="40" w:after="120"/>
            </w:pPr>
          </w:p>
        </w:tc>
        <w:tc>
          <w:tcPr>
            <w:tcW w:w="2694" w:type="dxa"/>
            <w:shd w:val="clear" w:color="auto" w:fill="auto"/>
          </w:tcPr>
          <w:p w14:paraId="31BB1576" w14:textId="77777777" w:rsidR="007B1EA6" w:rsidRPr="00C934BF" w:rsidRDefault="007B1EA6" w:rsidP="007B1EA6">
            <w:pPr>
              <w:spacing w:before="40" w:after="120"/>
            </w:pPr>
            <w:r w:rsidRPr="00C934BF">
              <w:t>16º informe periódico</w:t>
            </w:r>
          </w:p>
        </w:tc>
        <w:tc>
          <w:tcPr>
            <w:tcW w:w="2408" w:type="dxa"/>
            <w:shd w:val="clear" w:color="auto" w:fill="auto"/>
          </w:tcPr>
          <w:p w14:paraId="71332A74" w14:textId="77777777" w:rsidR="007B1EA6" w:rsidRPr="00C934BF" w:rsidRDefault="007B1EA6" w:rsidP="007B1EA6">
            <w:pPr>
              <w:spacing w:before="40" w:after="120"/>
            </w:pPr>
            <w:r w:rsidRPr="00C934BF">
              <w:t>26 de febrero de 2013</w:t>
            </w:r>
          </w:p>
        </w:tc>
      </w:tr>
      <w:tr w:rsidR="007B1EA6" w:rsidRPr="00C934BF" w14:paraId="5E64DA61" w14:textId="77777777" w:rsidTr="00C934BF">
        <w:trPr>
          <w:trHeight w:val="240"/>
        </w:trPr>
        <w:tc>
          <w:tcPr>
            <w:tcW w:w="2268" w:type="dxa"/>
            <w:shd w:val="clear" w:color="auto" w:fill="auto"/>
          </w:tcPr>
          <w:p w14:paraId="72960FE4" w14:textId="77777777" w:rsidR="007B1EA6" w:rsidRPr="00C934BF" w:rsidRDefault="007B1EA6" w:rsidP="007B1EA6">
            <w:pPr>
              <w:spacing w:before="40" w:after="120"/>
            </w:pPr>
          </w:p>
        </w:tc>
        <w:tc>
          <w:tcPr>
            <w:tcW w:w="2694" w:type="dxa"/>
            <w:shd w:val="clear" w:color="auto" w:fill="auto"/>
          </w:tcPr>
          <w:p w14:paraId="01EC962B" w14:textId="77777777" w:rsidR="007B1EA6" w:rsidRPr="00C934BF" w:rsidRDefault="007B1EA6" w:rsidP="007B1EA6">
            <w:pPr>
              <w:spacing w:before="40" w:after="120"/>
            </w:pPr>
            <w:r w:rsidRPr="00C934BF">
              <w:t xml:space="preserve">17º informe periódico </w:t>
            </w:r>
          </w:p>
        </w:tc>
        <w:tc>
          <w:tcPr>
            <w:tcW w:w="2408" w:type="dxa"/>
            <w:shd w:val="clear" w:color="auto" w:fill="auto"/>
          </w:tcPr>
          <w:p w14:paraId="6C49984E" w14:textId="77777777" w:rsidR="007B1EA6" w:rsidRPr="00C934BF" w:rsidRDefault="007B1EA6" w:rsidP="007B1EA6">
            <w:pPr>
              <w:spacing w:before="40" w:after="120"/>
            </w:pPr>
            <w:r w:rsidRPr="00C934BF">
              <w:t>26 de febrero de 2015</w:t>
            </w:r>
          </w:p>
        </w:tc>
      </w:tr>
      <w:tr w:rsidR="007B1EA6" w:rsidRPr="00C934BF" w14:paraId="23972B13" w14:textId="77777777" w:rsidTr="00C934BF">
        <w:trPr>
          <w:trHeight w:val="240"/>
        </w:trPr>
        <w:tc>
          <w:tcPr>
            <w:tcW w:w="2268" w:type="dxa"/>
            <w:shd w:val="clear" w:color="auto" w:fill="auto"/>
          </w:tcPr>
          <w:p w14:paraId="5E1A9753" w14:textId="77777777" w:rsidR="007B1EA6" w:rsidRPr="00C934BF" w:rsidRDefault="007B1EA6" w:rsidP="007B1EA6">
            <w:pPr>
              <w:spacing w:before="40" w:after="120"/>
            </w:pPr>
          </w:p>
        </w:tc>
        <w:tc>
          <w:tcPr>
            <w:tcW w:w="2694" w:type="dxa"/>
            <w:shd w:val="clear" w:color="auto" w:fill="auto"/>
          </w:tcPr>
          <w:p w14:paraId="3D2C2E0F" w14:textId="77777777" w:rsidR="007B1EA6" w:rsidRPr="00C934BF" w:rsidRDefault="007B1EA6" w:rsidP="007B1EA6">
            <w:pPr>
              <w:spacing w:before="40" w:after="120"/>
            </w:pPr>
            <w:r w:rsidRPr="00C934BF">
              <w:t>18º informe periódico</w:t>
            </w:r>
          </w:p>
        </w:tc>
        <w:tc>
          <w:tcPr>
            <w:tcW w:w="2408" w:type="dxa"/>
            <w:shd w:val="clear" w:color="auto" w:fill="auto"/>
          </w:tcPr>
          <w:p w14:paraId="62EFC64C" w14:textId="77777777" w:rsidR="007B1EA6" w:rsidRPr="00C934BF" w:rsidRDefault="007B1EA6" w:rsidP="007B1EA6">
            <w:pPr>
              <w:spacing w:before="40" w:after="120"/>
            </w:pPr>
            <w:r w:rsidRPr="00C934BF">
              <w:t>26 de febrero de 2017</w:t>
            </w:r>
          </w:p>
        </w:tc>
      </w:tr>
      <w:tr w:rsidR="007B1EA6" w:rsidRPr="00C934BF" w14:paraId="4FF5D7BD" w14:textId="77777777" w:rsidTr="00C934BF">
        <w:trPr>
          <w:trHeight w:val="240"/>
        </w:trPr>
        <w:tc>
          <w:tcPr>
            <w:tcW w:w="2268" w:type="dxa"/>
            <w:shd w:val="clear" w:color="auto" w:fill="auto"/>
          </w:tcPr>
          <w:p w14:paraId="795C4D18" w14:textId="77777777" w:rsidR="007B1EA6" w:rsidRPr="00C934BF" w:rsidRDefault="007B1EA6" w:rsidP="007B1EA6">
            <w:pPr>
              <w:spacing w:before="40" w:after="120"/>
            </w:pPr>
          </w:p>
        </w:tc>
        <w:tc>
          <w:tcPr>
            <w:tcW w:w="2694" w:type="dxa"/>
            <w:shd w:val="clear" w:color="auto" w:fill="auto"/>
          </w:tcPr>
          <w:p w14:paraId="65067FB6" w14:textId="77777777" w:rsidR="007B1EA6" w:rsidRPr="00C934BF" w:rsidRDefault="007B1EA6" w:rsidP="007B1EA6">
            <w:pPr>
              <w:spacing w:before="40" w:after="120"/>
            </w:pPr>
            <w:r w:rsidRPr="00C934BF">
              <w:t>19º informe periódico</w:t>
            </w:r>
          </w:p>
        </w:tc>
        <w:tc>
          <w:tcPr>
            <w:tcW w:w="2408" w:type="dxa"/>
            <w:shd w:val="clear" w:color="auto" w:fill="auto"/>
          </w:tcPr>
          <w:p w14:paraId="455E5BD5" w14:textId="77777777" w:rsidR="007B1EA6" w:rsidRPr="00C934BF" w:rsidRDefault="007B1EA6" w:rsidP="007B1EA6">
            <w:pPr>
              <w:spacing w:before="40" w:after="120"/>
            </w:pPr>
            <w:r w:rsidRPr="00C934BF">
              <w:t>26 de febrero de 2019</w:t>
            </w:r>
          </w:p>
        </w:tc>
      </w:tr>
      <w:tr w:rsidR="007B1EA6" w:rsidRPr="00C934BF" w14:paraId="6AF0A2C2" w14:textId="77777777" w:rsidTr="00C934BF">
        <w:trPr>
          <w:trHeight w:val="240"/>
        </w:trPr>
        <w:tc>
          <w:tcPr>
            <w:tcW w:w="2268" w:type="dxa"/>
            <w:shd w:val="clear" w:color="auto" w:fill="auto"/>
          </w:tcPr>
          <w:p w14:paraId="256253F0" w14:textId="77777777" w:rsidR="007B1EA6" w:rsidRPr="00C934BF" w:rsidRDefault="007B1EA6" w:rsidP="007B1EA6">
            <w:pPr>
              <w:spacing w:before="40" w:after="120"/>
            </w:pPr>
          </w:p>
        </w:tc>
        <w:tc>
          <w:tcPr>
            <w:tcW w:w="2694" w:type="dxa"/>
            <w:shd w:val="clear" w:color="auto" w:fill="auto"/>
          </w:tcPr>
          <w:p w14:paraId="483AF5B4" w14:textId="77777777" w:rsidR="007B1EA6" w:rsidRPr="00C934BF" w:rsidRDefault="007B1EA6" w:rsidP="007B1EA6">
            <w:pPr>
              <w:spacing w:before="40" w:after="120"/>
            </w:pPr>
            <w:r w:rsidRPr="00C934BF">
              <w:t>20º informe periódico</w:t>
            </w:r>
          </w:p>
        </w:tc>
        <w:tc>
          <w:tcPr>
            <w:tcW w:w="2408" w:type="dxa"/>
            <w:shd w:val="clear" w:color="auto" w:fill="auto"/>
          </w:tcPr>
          <w:p w14:paraId="18F0DA3A" w14:textId="77777777" w:rsidR="007B1EA6" w:rsidRPr="00C934BF" w:rsidRDefault="007B1EA6" w:rsidP="007B1EA6">
            <w:pPr>
              <w:spacing w:before="40" w:after="120"/>
            </w:pPr>
            <w:r w:rsidRPr="00C934BF">
              <w:t>26 de febrero de 2021</w:t>
            </w:r>
          </w:p>
        </w:tc>
      </w:tr>
      <w:tr w:rsidR="007B1EA6" w:rsidRPr="00C934BF" w14:paraId="19811609" w14:textId="77777777" w:rsidTr="00C934BF">
        <w:trPr>
          <w:trHeight w:val="240"/>
        </w:trPr>
        <w:tc>
          <w:tcPr>
            <w:tcW w:w="2268" w:type="dxa"/>
            <w:shd w:val="clear" w:color="auto" w:fill="auto"/>
          </w:tcPr>
          <w:p w14:paraId="2CA0D574" w14:textId="77777777" w:rsidR="007B1EA6" w:rsidRPr="00C934BF" w:rsidRDefault="007B1EA6" w:rsidP="007B1EA6">
            <w:pPr>
              <w:spacing w:before="40" w:after="120"/>
            </w:pPr>
          </w:p>
        </w:tc>
        <w:tc>
          <w:tcPr>
            <w:tcW w:w="2694" w:type="dxa"/>
            <w:shd w:val="clear" w:color="auto" w:fill="auto"/>
          </w:tcPr>
          <w:p w14:paraId="3129890D" w14:textId="77777777" w:rsidR="007B1EA6" w:rsidRPr="00C934BF" w:rsidRDefault="007B1EA6" w:rsidP="007B1EA6">
            <w:pPr>
              <w:spacing w:before="40" w:after="120"/>
            </w:pPr>
            <w:r w:rsidRPr="00C934BF">
              <w:t>21</w:t>
            </w:r>
            <w:r w:rsidRPr="00C934BF">
              <w:rPr>
                <w:vertAlign w:val="superscript"/>
              </w:rPr>
              <w:t>er</w:t>
            </w:r>
            <w:r w:rsidRPr="00C934BF">
              <w:t xml:space="preserve"> informe periódico</w:t>
            </w:r>
          </w:p>
        </w:tc>
        <w:tc>
          <w:tcPr>
            <w:tcW w:w="2408" w:type="dxa"/>
            <w:shd w:val="clear" w:color="auto" w:fill="auto"/>
          </w:tcPr>
          <w:p w14:paraId="217B7D42" w14:textId="77777777" w:rsidR="007B1EA6" w:rsidRPr="00C934BF" w:rsidRDefault="007B1EA6" w:rsidP="007B1EA6">
            <w:pPr>
              <w:spacing w:before="40" w:after="120"/>
            </w:pPr>
            <w:r w:rsidRPr="00C934BF">
              <w:t>26 de febrero de 2023</w:t>
            </w:r>
          </w:p>
        </w:tc>
      </w:tr>
      <w:tr w:rsidR="007B1EA6" w:rsidRPr="00C934BF" w14:paraId="7746A3AB" w14:textId="77777777" w:rsidTr="00C934BF">
        <w:trPr>
          <w:trHeight w:val="240"/>
        </w:trPr>
        <w:tc>
          <w:tcPr>
            <w:tcW w:w="2268" w:type="dxa"/>
            <w:shd w:val="clear" w:color="auto" w:fill="auto"/>
          </w:tcPr>
          <w:p w14:paraId="08370E92" w14:textId="77777777" w:rsidR="007B1EA6" w:rsidRPr="00C934BF" w:rsidRDefault="007B1EA6" w:rsidP="007B1EA6">
            <w:pPr>
              <w:spacing w:before="40" w:after="120"/>
            </w:pPr>
            <w:r w:rsidRPr="00C934BF">
              <w:t>Paraguay</w:t>
            </w:r>
          </w:p>
        </w:tc>
        <w:tc>
          <w:tcPr>
            <w:tcW w:w="2694" w:type="dxa"/>
            <w:shd w:val="clear" w:color="auto" w:fill="auto"/>
          </w:tcPr>
          <w:p w14:paraId="4336AC77" w14:textId="77777777" w:rsidR="007B1EA6" w:rsidRPr="00C934BF" w:rsidRDefault="007B1EA6" w:rsidP="007B1EA6">
            <w:pPr>
              <w:spacing w:before="40" w:after="120"/>
            </w:pPr>
            <w:r w:rsidRPr="00C934BF">
              <w:t>Informes periódicos 7º y 8º combinados</w:t>
            </w:r>
          </w:p>
        </w:tc>
        <w:tc>
          <w:tcPr>
            <w:tcW w:w="2408" w:type="dxa"/>
            <w:shd w:val="clear" w:color="auto" w:fill="auto"/>
          </w:tcPr>
          <w:p w14:paraId="23831844" w14:textId="77777777" w:rsidR="007B1EA6" w:rsidRPr="00C934BF" w:rsidRDefault="007B1EA6" w:rsidP="007B1EA6">
            <w:pPr>
              <w:spacing w:before="40" w:after="120"/>
            </w:pPr>
            <w:r w:rsidRPr="00C934BF">
              <w:t>17 de septiembre de 2018</w:t>
            </w:r>
          </w:p>
        </w:tc>
      </w:tr>
      <w:tr w:rsidR="007B1EA6" w:rsidRPr="00C934BF" w14:paraId="49F426CE" w14:textId="77777777" w:rsidTr="00C934BF">
        <w:trPr>
          <w:trHeight w:val="240"/>
        </w:trPr>
        <w:tc>
          <w:tcPr>
            <w:tcW w:w="2268" w:type="dxa"/>
            <w:shd w:val="clear" w:color="auto" w:fill="auto"/>
          </w:tcPr>
          <w:p w14:paraId="6C01D573" w14:textId="77777777" w:rsidR="007B1EA6" w:rsidRPr="00C934BF" w:rsidRDefault="007B1EA6" w:rsidP="007B1EA6">
            <w:pPr>
              <w:spacing w:before="40" w:after="120"/>
            </w:pPr>
          </w:p>
        </w:tc>
        <w:tc>
          <w:tcPr>
            <w:tcW w:w="2694" w:type="dxa"/>
            <w:shd w:val="clear" w:color="auto" w:fill="auto"/>
          </w:tcPr>
          <w:p w14:paraId="1D668036" w14:textId="77777777" w:rsidR="007B1EA6" w:rsidRPr="00C934BF" w:rsidRDefault="007B1EA6" w:rsidP="007B1EA6">
            <w:pPr>
              <w:spacing w:before="40" w:after="120"/>
            </w:pPr>
            <w:r w:rsidRPr="00C934BF">
              <w:t>Noveno informe periódico</w:t>
            </w:r>
          </w:p>
        </w:tc>
        <w:tc>
          <w:tcPr>
            <w:tcW w:w="2408" w:type="dxa"/>
            <w:shd w:val="clear" w:color="auto" w:fill="auto"/>
          </w:tcPr>
          <w:p w14:paraId="00514C99" w14:textId="77777777" w:rsidR="007B1EA6" w:rsidRPr="00C934BF" w:rsidRDefault="007B1EA6" w:rsidP="007B1EA6">
            <w:pPr>
              <w:spacing w:before="40" w:after="120"/>
            </w:pPr>
            <w:r w:rsidRPr="00C934BF">
              <w:t>17 de septiembre de 2020</w:t>
            </w:r>
          </w:p>
        </w:tc>
      </w:tr>
      <w:tr w:rsidR="007B1EA6" w:rsidRPr="00C934BF" w14:paraId="5AE0BF5C" w14:textId="77777777" w:rsidTr="00C934BF">
        <w:trPr>
          <w:trHeight w:val="240"/>
        </w:trPr>
        <w:tc>
          <w:tcPr>
            <w:tcW w:w="2268" w:type="dxa"/>
            <w:shd w:val="clear" w:color="auto" w:fill="auto"/>
          </w:tcPr>
          <w:p w14:paraId="36818089" w14:textId="77777777" w:rsidR="007B1EA6" w:rsidRPr="00C934BF" w:rsidRDefault="007B1EA6" w:rsidP="007B1EA6">
            <w:pPr>
              <w:spacing w:before="40" w:after="120"/>
            </w:pPr>
          </w:p>
        </w:tc>
        <w:tc>
          <w:tcPr>
            <w:tcW w:w="2694" w:type="dxa"/>
            <w:shd w:val="clear" w:color="auto" w:fill="auto"/>
          </w:tcPr>
          <w:p w14:paraId="212CC583" w14:textId="77777777" w:rsidR="007B1EA6" w:rsidRPr="00C934BF" w:rsidRDefault="007B1EA6" w:rsidP="007B1EA6">
            <w:pPr>
              <w:spacing w:before="40" w:after="120"/>
            </w:pPr>
            <w:r w:rsidRPr="00C934BF">
              <w:t>Décimo informe periódico</w:t>
            </w:r>
          </w:p>
        </w:tc>
        <w:tc>
          <w:tcPr>
            <w:tcW w:w="2408" w:type="dxa"/>
            <w:shd w:val="clear" w:color="auto" w:fill="auto"/>
          </w:tcPr>
          <w:p w14:paraId="4DA1FFD7" w14:textId="77777777" w:rsidR="007B1EA6" w:rsidRPr="00C934BF" w:rsidRDefault="007B1EA6" w:rsidP="007B1EA6">
            <w:pPr>
              <w:spacing w:before="40" w:after="120"/>
            </w:pPr>
            <w:r w:rsidRPr="00C934BF">
              <w:t>17 de septiembre de 2022</w:t>
            </w:r>
          </w:p>
        </w:tc>
      </w:tr>
      <w:tr w:rsidR="007B1EA6" w:rsidRPr="00C934BF" w14:paraId="1B2A5690" w14:textId="77777777" w:rsidTr="00C934BF">
        <w:trPr>
          <w:trHeight w:val="240"/>
        </w:trPr>
        <w:tc>
          <w:tcPr>
            <w:tcW w:w="2268" w:type="dxa"/>
            <w:shd w:val="clear" w:color="auto" w:fill="auto"/>
          </w:tcPr>
          <w:p w14:paraId="7B1A079B" w14:textId="77777777" w:rsidR="007B1EA6" w:rsidRPr="00C934BF" w:rsidRDefault="007B1EA6" w:rsidP="007B1EA6">
            <w:pPr>
              <w:spacing w:before="40" w:after="120"/>
            </w:pPr>
            <w:r w:rsidRPr="00C934BF">
              <w:t>Perú</w:t>
            </w:r>
          </w:p>
        </w:tc>
        <w:tc>
          <w:tcPr>
            <w:tcW w:w="2694" w:type="dxa"/>
            <w:shd w:val="clear" w:color="auto" w:fill="auto"/>
          </w:tcPr>
          <w:p w14:paraId="30A2C7AF" w14:textId="77777777" w:rsidR="007B1EA6" w:rsidRPr="00C934BF" w:rsidRDefault="007B1EA6" w:rsidP="007B1EA6">
            <w:pPr>
              <w:spacing w:before="40" w:after="120"/>
            </w:pPr>
            <w:r w:rsidRPr="00C934BF">
              <w:t>Informes periódicos 24º y 25º combinados</w:t>
            </w:r>
          </w:p>
        </w:tc>
        <w:tc>
          <w:tcPr>
            <w:tcW w:w="2408" w:type="dxa"/>
            <w:shd w:val="clear" w:color="auto" w:fill="auto"/>
          </w:tcPr>
          <w:p w14:paraId="6FD36082" w14:textId="77777777" w:rsidR="007B1EA6" w:rsidRPr="00C934BF" w:rsidRDefault="007B1EA6" w:rsidP="007B1EA6">
            <w:pPr>
              <w:spacing w:before="40" w:after="120"/>
            </w:pPr>
            <w:r w:rsidRPr="00C934BF">
              <w:t>29 de octubre de 2022</w:t>
            </w:r>
          </w:p>
        </w:tc>
      </w:tr>
      <w:tr w:rsidR="007B1EA6" w:rsidRPr="00C934BF" w14:paraId="253426ED" w14:textId="77777777" w:rsidTr="00C934BF">
        <w:trPr>
          <w:trHeight w:val="240"/>
        </w:trPr>
        <w:tc>
          <w:tcPr>
            <w:tcW w:w="2268" w:type="dxa"/>
            <w:shd w:val="clear" w:color="auto" w:fill="auto"/>
          </w:tcPr>
          <w:p w14:paraId="42478530" w14:textId="77777777" w:rsidR="007B1EA6" w:rsidRPr="00C934BF" w:rsidRDefault="007B1EA6" w:rsidP="007B1EA6">
            <w:pPr>
              <w:spacing w:before="40" w:after="120"/>
            </w:pPr>
            <w:r w:rsidRPr="00C934BF">
              <w:t>República Árabe Siria</w:t>
            </w:r>
          </w:p>
        </w:tc>
        <w:tc>
          <w:tcPr>
            <w:tcW w:w="2694" w:type="dxa"/>
            <w:shd w:val="clear" w:color="auto" w:fill="auto"/>
          </w:tcPr>
          <w:p w14:paraId="4CCD6917" w14:textId="77777777" w:rsidR="007B1EA6" w:rsidRPr="00C934BF" w:rsidRDefault="007B1EA6" w:rsidP="007B1EA6">
            <w:pPr>
              <w:spacing w:before="40" w:after="120"/>
            </w:pPr>
            <w:r w:rsidRPr="00C934BF">
              <w:t>16º informe periódico</w:t>
            </w:r>
          </w:p>
        </w:tc>
        <w:tc>
          <w:tcPr>
            <w:tcW w:w="2408" w:type="dxa"/>
            <w:shd w:val="clear" w:color="auto" w:fill="auto"/>
          </w:tcPr>
          <w:p w14:paraId="7F456B59" w14:textId="77777777" w:rsidR="007B1EA6" w:rsidRPr="00C934BF" w:rsidRDefault="007B1EA6" w:rsidP="007B1EA6">
            <w:pPr>
              <w:spacing w:before="40" w:after="120"/>
            </w:pPr>
            <w:r w:rsidRPr="00C934BF">
              <w:t>21 de mayo de 2000</w:t>
            </w:r>
          </w:p>
        </w:tc>
      </w:tr>
      <w:tr w:rsidR="007B1EA6" w:rsidRPr="00C934BF" w14:paraId="429A1597" w14:textId="77777777" w:rsidTr="00C934BF">
        <w:trPr>
          <w:trHeight w:val="240"/>
        </w:trPr>
        <w:tc>
          <w:tcPr>
            <w:tcW w:w="2268" w:type="dxa"/>
            <w:shd w:val="clear" w:color="auto" w:fill="auto"/>
          </w:tcPr>
          <w:p w14:paraId="5CC613A9" w14:textId="77777777" w:rsidR="007B1EA6" w:rsidRPr="00C934BF" w:rsidRDefault="007B1EA6" w:rsidP="007B1EA6">
            <w:pPr>
              <w:spacing w:before="40" w:after="120"/>
            </w:pPr>
          </w:p>
        </w:tc>
        <w:tc>
          <w:tcPr>
            <w:tcW w:w="2694" w:type="dxa"/>
            <w:shd w:val="clear" w:color="auto" w:fill="auto"/>
          </w:tcPr>
          <w:p w14:paraId="35ED11C3" w14:textId="77777777" w:rsidR="007B1EA6" w:rsidRPr="00C934BF" w:rsidRDefault="007B1EA6" w:rsidP="007B1EA6">
            <w:pPr>
              <w:spacing w:before="40" w:after="120"/>
            </w:pPr>
            <w:r w:rsidRPr="00C934BF">
              <w:t>17º informe periódico</w:t>
            </w:r>
          </w:p>
        </w:tc>
        <w:tc>
          <w:tcPr>
            <w:tcW w:w="2408" w:type="dxa"/>
            <w:shd w:val="clear" w:color="auto" w:fill="auto"/>
          </w:tcPr>
          <w:p w14:paraId="62CF37BC" w14:textId="77777777" w:rsidR="007B1EA6" w:rsidRPr="00C934BF" w:rsidRDefault="007B1EA6" w:rsidP="007B1EA6">
            <w:pPr>
              <w:spacing w:before="40" w:after="120"/>
            </w:pPr>
            <w:r w:rsidRPr="00C934BF">
              <w:t>21 de mayo de 2002</w:t>
            </w:r>
          </w:p>
        </w:tc>
      </w:tr>
      <w:tr w:rsidR="007B1EA6" w:rsidRPr="00C934BF" w14:paraId="05E9FD16" w14:textId="77777777" w:rsidTr="00C934BF">
        <w:trPr>
          <w:trHeight w:val="240"/>
        </w:trPr>
        <w:tc>
          <w:tcPr>
            <w:tcW w:w="2268" w:type="dxa"/>
            <w:shd w:val="clear" w:color="auto" w:fill="auto"/>
          </w:tcPr>
          <w:p w14:paraId="2C3B2A15" w14:textId="77777777" w:rsidR="007B1EA6" w:rsidRPr="00C934BF" w:rsidRDefault="007B1EA6" w:rsidP="007B1EA6">
            <w:pPr>
              <w:spacing w:before="40" w:after="120"/>
            </w:pPr>
          </w:p>
        </w:tc>
        <w:tc>
          <w:tcPr>
            <w:tcW w:w="2694" w:type="dxa"/>
            <w:shd w:val="clear" w:color="auto" w:fill="auto"/>
          </w:tcPr>
          <w:p w14:paraId="74CA3481" w14:textId="77777777" w:rsidR="007B1EA6" w:rsidRPr="00C934BF" w:rsidRDefault="007B1EA6" w:rsidP="007B1EA6">
            <w:pPr>
              <w:spacing w:before="40" w:after="120"/>
            </w:pPr>
            <w:r w:rsidRPr="00C934BF">
              <w:t>18º informe periódico</w:t>
            </w:r>
          </w:p>
        </w:tc>
        <w:tc>
          <w:tcPr>
            <w:tcW w:w="2408" w:type="dxa"/>
            <w:shd w:val="clear" w:color="auto" w:fill="auto"/>
          </w:tcPr>
          <w:p w14:paraId="0C4D20A4" w14:textId="77777777" w:rsidR="007B1EA6" w:rsidRPr="00C934BF" w:rsidRDefault="007B1EA6" w:rsidP="007B1EA6">
            <w:pPr>
              <w:spacing w:before="40" w:after="120"/>
            </w:pPr>
            <w:r w:rsidRPr="00C934BF">
              <w:t>21 de mayo de 2004</w:t>
            </w:r>
          </w:p>
        </w:tc>
      </w:tr>
      <w:tr w:rsidR="007B1EA6" w:rsidRPr="00C934BF" w14:paraId="65BAC98E" w14:textId="77777777" w:rsidTr="00C934BF">
        <w:trPr>
          <w:trHeight w:val="240"/>
        </w:trPr>
        <w:tc>
          <w:tcPr>
            <w:tcW w:w="2268" w:type="dxa"/>
            <w:shd w:val="clear" w:color="auto" w:fill="auto"/>
          </w:tcPr>
          <w:p w14:paraId="7C9EEFBC" w14:textId="77777777" w:rsidR="007B1EA6" w:rsidRPr="00C934BF" w:rsidRDefault="007B1EA6" w:rsidP="007B1EA6">
            <w:pPr>
              <w:spacing w:before="40" w:after="120"/>
            </w:pPr>
          </w:p>
        </w:tc>
        <w:tc>
          <w:tcPr>
            <w:tcW w:w="2694" w:type="dxa"/>
            <w:shd w:val="clear" w:color="auto" w:fill="auto"/>
          </w:tcPr>
          <w:p w14:paraId="785FE8B8" w14:textId="77777777" w:rsidR="007B1EA6" w:rsidRPr="00C934BF" w:rsidRDefault="007B1EA6" w:rsidP="007B1EA6">
            <w:pPr>
              <w:spacing w:before="40" w:after="120"/>
            </w:pPr>
            <w:r w:rsidRPr="00C934BF">
              <w:t>19º informe periódico</w:t>
            </w:r>
          </w:p>
        </w:tc>
        <w:tc>
          <w:tcPr>
            <w:tcW w:w="2408" w:type="dxa"/>
            <w:shd w:val="clear" w:color="auto" w:fill="auto"/>
          </w:tcPr>
          <w:p w14:paraId="126FCA91" w14:textId="77777777" w:rsidR="007B1EA6" w:rsidRPr="00C934BF" w:rsidRDefault="007B1EA6" w:rsidP="007B1EA6">
            <w:pPr>
              <w:spacing w:before="40" w:after="120"/>
            </w:pPr>
            <w:r w:rsidRPr="00C934BF">
              <w:t>21 de mayo de 2006</w:t>
            </w:r>
          </w:p>
        </w:tc>
      </w:tr>
      <w:tr w:rsidR="007B1EA6" w:rsidRPr="00C934BF" w14:paraId="50ADE711" w14:textId="77777777" w:rsidTr="00C934BF">
        <w:trPr>
          <w:trHeight w:val="240"/>
        </w:trPr>
        <w:tc>
          <w:tcPr>
            <w:tcW w:w="2268" w:type="dxa"/>
            <w:shd w:val="clear" w:color="auto" w:fill="auto"/>
          </w:tcPr>
          <w:p w14:paraId="49D34538" w14:textId="77777777" w:rsidR="007B1EA6" w:rsidRPr="00C934BF" w:rsidRDefault="007B1EA6" w:rsidP="007B1EA6">
            <w:pPr>
              <w:spacing w:before="40" w:after="120"/>
            </w:pPr>
          </w:p>
        </w:tc>
        <w:tc>
          <w:tcPr>
            <w:tcW w:w="2694" w:type="dxa"/>
            <w:shd w:val="clear" w:color="auto" w:fill="auto"/>
          </w:tcPr>
          <w:p w14:paraId="4913601E" w14:textId="77777777" w:rsidR="007B1EA6" w:rsidRPr="00C934BF" w:rsidRDefault="007B1EA6" w:rsidP="007B1EA6">
            <w:pPr>
              <w:spacing w:before="40" w:after="120"/>
            </w:pPr>
            <w:r w:rsidRPr="00C934BF">
              <w:t>20º informe periódico</w:t>
            </w:r>
          </w:p>
        </w:tc>
        <w:tc>
          <w:tcPr>
            <w:tcW w:w="2408" w:type="dxa"/>
            <w:shd w:val="clear" w:color="auto" w:fill="auto"/>
          </w:tcPr>
          <w:p w14:paraId="075B3286" w14:textId="77777777" w:rsidR="007B1EA6" w:rsidRPr="00C934BF" w:rsidRDefault="007B1EA6" w:rsidP="007B1EA6">
            <w:pPr>
              <w:spacing w:before="40" w:after="120"/>
            </w:pPr>
            <w:r w:rsidRPr="00C934BF">
              <w:t>21 de mayo de 2008</w:t>
            </w:r>
          </w:p>
        </w:tc>
      </w:tr>
      <w:tr w:rsidR="007B1EA6" w:rsidRPr="00C934BF" w14:paraId="3EC896BE" w14:textId="77777777" w:rsidTr="00C934BF">
        <w:trPr>
          <w:trHeight w:val="240"/>
        </w:trPr>
        <w:tc>
          <w:tcPr>
            <w:tcW w:w="2268" w:type="dxa"/>
            <w:shd w:val="clear" w:color="auto" w:fill="auto"/>
          </w:tcPr>
          <w:p w14:paraId="3A864D58" w14:textId="77777777" w:rsidR="007B1EA6" w:rsidRPr="00C934BF" w:rsidRDefault="007B1EA6" w:rsidP="007B1EA6">
            <w:pPr>
              <w:spacing w:before="40" w:after="120"/>
            </w:pPr>
          </w:p>
        </w:tc>
        <w:tc>
          <w:tcPr>
            <w:tcW w:w="2694" w:type="dxa"/>
            <w:shd w:val="clear" w:color="auto" w:fill="auto"/>
          </w:tcPr>
          <w:p w14:paraId="4D51FE76" w14:textId="77777777" w:rsidR="007B1EA6" w:rsidRPr="00C934BF" w:rsidRDefault="007B1EA6" w:rsidP="007B1EA6">
            <w:pPr>
              <w:spacing w:before="40" w:after="120"/>
            </w:pPr>
            <w:r w:rsidRPr="00C934BF">
              <w:t>21</w:t>
            </w:r>
            <w:r w:rsidRPr="00C934BF">
              <w:rPr>
                <w:vertAlign w:val="superscript"/>
              </w:rPr>
              <w:t>er</w:t>
            </w:r>
            <w:r w:rsidRPr="00C934BF">
              <w:t xml:space="preserve"> informe periódico</w:t>
            </w:r>
          </w:p>
        </w:tc>
        <w:tc>
          <w:tcPr>
            <w:tcW w:w="2408" w:type="dxa"/>
            <w:shd w:val="clear" w:color="auto" w:fill="auto"/>
          </w:tcPr>
          <w:p w14:paraId="5D9BD85F" w14:textId="77777777" w:rsidR="007B1EA6" w:rsidRPr="00C934BF" w:rsidRDefault="007B1EA6" w:rsidP="007B1EA6">
            <w:pPr>
              <w:spacing w:before="40" w:after="120"/>
            </w:pPr>
            <w:r w:rsidRPr="00C934BF">
              <w:t>21 de mayo de 2010</w:t>
            </w:r>
          </w:p>
        </w:tc>
      </w:tr>
      <w:tr w:rsidR="007B1EA6" w:rsidRPr="00C934BF" w14:paraId="61F4F580" w14:textId="77777777" w:rsidTr="00C934BF">
        <w:trPr>
          <w:trHeight w:val="240"/>
        </w:trPr>
        <w:tc>
          <w:tcPr>
            <w:tcW w:w="2268" w:type="dxa"/>
            <w:shd w:val="clear" w:color="auto" w:fill="auto"/>
          </w:tcPr>
          <w:p w14:paraId="304BD5E2" w14:textId="77777777" w:rsidR="007B1EA6" w:rsidRPr="00C934BF" w:rsidRDefault="007B1EA6" w:rsidP="007B1EA6">
            <w:pPr>
              <w:spacing w:before="40" w:after="120"/>
            </w:pPr>
          </w:p>
        </w:tc>
        <w:tc>
          <w:tcPr>
            <w:tcW w:w="2694" w:type="dxa"/>
            <w:shd w:val="clear" w:color="auto" w:fill="auto"/>
          </w:tcPr>
          <w:p w14:paraId="6859174A" w14:textId="77777777" w:rsidR="007B1EA6" w:rsidRPr="00C934BF" w:rsidRDefault="007B1EA6" w:rsidP="007B1EA6">
            <w:pPr>
              <w:spacing w:before="40" w:after="120"/>
            </w:pPr>
            <w:r w:rsidRPr="00C934BF">
              <w:t>22º informe periódico</w:t>
            </w:r>
          </w:p>
        </w:tc>
        <w:tc>
          <w:tcPr>
            <w:tcW w:w="2408" w:type="dxa"/>
            <w:shd w:val="clear" w:color="auto" w:fill="auto"/>
          </w:tcPr>
          <w:p w14:paraId="3CDF6A11" w14:textId="77777777" w:rsidR="007B1EA6" w:rsidRPr="00C934BF" w:rsidRDefault="007B1EA6" w:rsidP="007B1EA6">
            <w:pPr>
              <w:spacing w:before="40" w:after="120"/>
            </w:pPr>
            <w:r w:rsidRPr="00C934BF">
              <w:t>21 de mayo de 2012</w:t>
            </w:r>
          </w:p>
        </w:tc>
      </w:tr>
      <w:tr w:rsidR="007B1EA6" w:rsidRPr="00C934BF" w14:paraId="2E36C462" w14:textId="77777777" w:rsidTr="00C934BF">
        <w:trPr>
          <w:trHeight w:val="240"/>
        </w:trPr>
        <w:tc>
          <w:tcPr>
            <w:tcW w:w="2268" w:type="dxa"/>
            <w:shd w:val="clear" w:color="auto" w:fill="auto"/>
          </w:tcPr>
          <w:p w14:paraId="0D7B1BDA" w14:textId="77777777" w:rsidR="007B1EA6" w:rsidRPr="00C934BF" w:rsidRDefault="007B1EA6" w:rsidP="007B1EA6">
            <w:pPr>
              <w:spacing w:before="40" w:after="120"/>
            </w:pPr>
          </w:p>
        </w:tc>
        <w:tc>
          <w:tcPr>
            <w:tcW w:w="2694" w:type="dxa"/>
            <w:shd w:val="clear" w:color="auto" w:fill="auto"/>
          </w:tcPr>
          <w:p w14:paraId="46E82055" w14:textId="77777777" w:rsidR="007B1EA6" w:rsidRPr="00C934BF" w:rsidRDefault="007B1EA6" w:rsidP="007B1EA6">
            <w:pPr>
              <w:spacing w:before="40" w:after="120"/>
            </w:pPr>
            <w:r w:rsidRPr="00C934BF">
              <w:t>23</w:t>
            </w:r>
            <w:r w:rsidRPr="00C934BF">
              <w:rPr>
                <w:vertAlign w:val="superscript"/>
              </w:rPr>
              <w:t>er</w:t>
            </w:r>
            <w:r w:rsidRPr="00C934BF">
              <w:t xml:space="preserve"> informe periódico</w:t>
            </w:r>
          </w:p>
        </w:tc>
        <w:tc>
          <w:tcPr>
            <w:tcW w:w="2408" w:type="dxa"/>
            <w:shd w:val="clear" w:color="auto" w:fill="auto"/>
          </w:tcPr>
          <w:p w14:paraId="522D482D" w14:textId="77777777" w:rsidR="007B1EA6" w:rsidRPr="00C934BF" w:rsidRDefault="007B1EA6" w:rsidP="007B1EA6">
            <w:pPr>
              <w:spacing w:before="40" w:after="120"/>
            </w:pPr>
            <w:r w:rsidRPr="00C934BF">
              <w:t>21 de mayo de 2014</w:t>
            </w:r>
          </w:p>
        </w:tc>
      </w:tr>
      <w:tr w:rsidR="007B1EA6" w:rsidRPr="00C934BF" w14:paraId="7389A28C" w14:textId="77777777" w:rsidTr="00C934BF">
        <w:trPr>
          <w:trHeight w:val="240"/>
        </w:trPr>
        <w:tc>
          <w:tcPr>
            <w:tcW w:w="2268" w:type="dxa"/>
            <w:shd w:val="clear" w:color="auto" w:fill="auto"/>
          </w:tcPr>
          <w:p w14:paraId="0618BBDF" w14:textId="77777777" w:rsidR="007B1EA6" w:rsidRPr="00C934BF" w:rsidRDefault="007B1EA6" w:rsidP="007B1EA6">
            <w:pPr>
              <w:spacing w:before="40" w:after="120"/>
            </w:pPr>
          </w:p>
        </w:tc>
        <w:tc>
          <w:tcPr>
            <w:tcW w:w="2694" w:type="dxa"/>
            <w:shd w:val="clear" w:color="auto" w:fill="auto"/>
          </w:tcPr>
          <w:p w14:paraId="7DEC0C6F" w14:textId="77777777" w:rsidR="007B1EA6" w:rsidRPr="00C934BF" w:rsidRDefault="007B1EA6" w:rsidP="007B1EA6">
            <w:pPr>
              <w:spacing w:before="40" w:after="120"/>
            </w:pPr>
            <w:r w:rsidRPr="00C934BF">
              <w:t xml:space="preserve">24º informe periódico </w:t>
            </w:r>
          </w:p>
        </w:tc>
        <w:tc>
          <w:tcPr>
            <w:tcW w:w="2408" w:type="dxa"/>
            <w:shd w:val="clear" w:color="auto" w:fill="auto"/>
          </w:tcPr>
          <w:p w14:paraId="63A607E4" w14:textId="77777777" w:rsidR="007B1EA6" w:rsidRPr="00C934BF" w:rsidRDefault="007B1EA6" w:rsidP="007B1EA6">
            <w:pPr>
              <w:spacing w:before="40" w:after="120"/>
            </w:pPr>
            <w:r w:rsidRPr="00C934BF">
              <w:t>21 de mayo de 2016</w:t>
            </w:r>
          </w:p>
        </w:tc>
      </w:tr>
      <w:tr w:rsidR="007B1EA6" w:rsidRPr="00C934BF" w14:paraId="02315214" w14:textId="77777777" w:rsidTr="00C934BF">
        <w:trPr>
          <w:trHeight w:val="240"/>
        </w:trPr>
        <w:tc>
          <w:tcPr>
            <w:tcW w:w="2268" w:type="dxa"/>
            <w:shd w:val="clear" w:color="auto" w:fill="auto"/>
          </w:tcPr>
          <w:p w14:paraId="022DC435" w14:textId="77777777" w:rsidR="007B1EA6" w:rsidRPr="00C934BF" w:rsidRDefault="007B1EA6" w:rsidP="007B1EA6">
            <w:pPr>
              <w:spacing w:before="40" w:after="120"/>
            </w:pPr>
          </w:p>
        </w:tc>
        <w:tc>
          <w:tcPr>
            <w:tcW w:w="2694" w:type="dxa"/>
            <w:shd w:val="clear" w:color="auto" w:fill="auto"/>
          </w:tcPr>
          <w:p w14:paraId="30CCD5BC" w14:textId="77777777" w:rsidR="007B1EA6" w:rsidRPr="00C934BF" w:rsidRDefault="007B1EA6" w:rsidP="007B1EA6">
            <w:pPr>
              <w:spacing w:before="40" w:after="120"/>
            </w:pPr>
            <w:r w:rsidRPr="00C934BF">
              <w:t>25º informe periódico</w:t>
            </w:r>
          </w:p>
        </w:tc>
        <w:tc>
          <w:tcPr>
            <w:tcW w:w="2408" w:type="dxa"/>
            <w:shd w:val="clear" w:color="auto" w:fill="auto"/>
          </w:tcPr>
          <w:p w14:paraId="3D3054C8" w14:textId="77777777" w:rsidR="007B1EA6" w:rsidRPr="00C934BF" w:rsidRDefault="007B1EA6" w:rsidP="007B1EA6">
            <w:pPr>
              <w:spacing w:before="40" w:after="120"/>
            </w:pPr>
            <w:r w:rsidRPr="00C934BF">
              <w:t>21 de mayo de 2018</w:t>
            </w:r>
          </w:p>
        </w:tc>
      </w:tr>
      <w:tr w:rsidR="007B1EA6" w:rsidRPr="00C934BF" w14:paraId="3829DAE9" w14:textId="77777777" w:rsidTr="00C934BF">
        <w:trPr>
          <w:trHeight w:val="240"/>
        </w:trPr>
        <w:tc>
          <w:tcPr>
            <w:tcW w:w="2268" w:type="dxa"/>
            <w:shd w:val="clear" w:color="auto" w:fill="auto"/>
          </w:tcPr>
          <w:p w14:paraId="39267F71" w14:textId="77777777" w:rsidR="007B1EA6" w:rsidRPr="00C934BF" w:rsidRDefault="007B1EA6" w:rsidP="007B1EA6">
            <w:pPr>
              <w:spacing w:before="40" w:after="120"/>
            </w:pPr>
          </w:p>
        </w:tc>
        <w:tc>
          <w:tcPr>
            <w:tcW w:w="2694" w:type="dxa"/>
            <w:shd w:val="clear" w:color="auto" w:fill="auto"/>
          </w:tcPr>
          <w:p w14:paraId="14F3D20B" w14:textId="77777777" w:rsidR="007B1EA6" w:rsidRPr="00C934BF" w:rsidRDefault="007B1EA6" w:rsidP="007B1EA6">
            <w:pPr>
              <w:spacing w:before="40" w:after="120"/>
            </w:pPr>
            <w:r w:rsidRPr="00C934BF">
              <w:t>26º informe periódico</w:t>
            </w:r>
          </w:p>
        </w:tc>
        <w:tc>
          <w:tcPr>
            <w:tcW w:w="2408" w:type="dxa"/>
            <w:shd w:val="clear" w:color="auto" w:fill="auto"/>
          </w:tcPr>
          <w:p w14:paraId="68CDBF1E" w14:textId="77777777" w:rsidR="007B1EA6" w:rsidRPr="00C934BF" w:rsidRDefault="007B1EA6" w:rsidP="007B1EA6">
            <w:pPr>
              <w:spacing w:before="40" w:after="120"/>
            </w:pPr>
            <w:r w:rsidRPr="00C934BF">
              <w:t>21 de mayo de 2020</w:t>
            </w:r>
          </w:p>
        </w:tc>
      </w:tr>
      <w:tr w:rsidR="007B1EA6" w:rsidRPr="00C934BF" w14:paraId="186D9881" w14:textId="77777777" w:rsidTr="00C934BF">
        <w:trPr>
          <w:trHeight w:val="240"/>
        </w:trPr>
        <w:tc>
          <w:tcPr>
            <w:tcW w:w="2268" w:type="dxa"/>
            <w:shd w:val="clear" w:color="auto" w:fill="auto"/>
          </w:tcPr>
          <w:p w14:paraId="38BFDD89" w14:textId="77777777" w:rsidR="007B1EA6" w:rsidRPr="00C934BF" w:rsidRDefault="007B1EA6" w:rsidP="007B1EA6">
            <w:pPr>
              <w:spacing w:before="40" w:after="120"/>
            </w:pPr>
          </w:p>
        </w:tc>
        <w:tc>
          <w:tcPr>
            <w:tcW w:w="2694" w:type="dxa"/>
            <w:shd w:val="clear" w:color="auto" w:fill="auto"/>
          </w:tcPr>
          <w:p w14:paraId="33A28FC9" w14:textId="77777777" w:rsidR="007B1EA6" w:rsidRPr="00C934BF" w:rsidRDefault="007B1EA6" w:rsidP="007B1EA6">
            <w:pPr>
              <w:spacing w:before="40" w:after="120"/>
            </w:pPr>
            <w:r w:rsidRPr="00C934BF">
              <w:t>27º informe periódico</w:t>
            </w:r>
          </w:p>
        </w:tc>
        <w:tc>
          <w:tcPr>
            <w:tcW w:w="2408" w:type="dxa"/>
            <w:shd w:val="clear" w:color="auto" w:fill="auto"/>
          </w:tcPr>
          <w:p w14:paraId="7E72E2A4" w14:textId="77777777" w:rsidR="007B1EA6" w:rsidRPr="00C934BF" w:rsidRDefault="007B1EA6" w:rsidP="007B1EA6">
            <w:pPr>
              <w:spacing w:before="40" w:after="120"/>
            </w:pPr>
            <w:r w:rsidRPr="00C934BF">
              <w:t>21 de mayo de 2022</w:t>
            </w:r>
          </w:p>
        </w:tc>
      </w:tr>
      <w:tr w:rsidR="007B1EA6" w:rsidRPr="00C934BF" w14:paraId="38A80A63" w14:textId="77777777" w:rsidTr="00C934BF">
        <w:trPr>
          <w:trHeight w:val="240"/>
        </w:trPr>
        <w:tc>
          <w:tcPr>
            <w:tcW w:w="2268" w:type="dxa"/>
            <w:shd w:val="clear" w:color="auto" w:fill="auto"/>
          </w:tcPr>
          <w:p w14:paraId="3F804822" w14:textId="77777777" w:rsidR="007B1EA6" w:rsidRPr="00C934BF" w:rsidRDefault="007B1EA6" w:rsidP="007B1EA6">
            <w:pPr>
              <w:spacing w:before="40" w:after="120"/>
            </w:pPr>
            <w:r w:rsidRPr="00C934BF">
              <w:t>República Centroafricana</w:t>
            </w:r>
          </w:p>
        </w:tc>
        <w:tc>
          <w:tcPr>
            <w:tcW w:w="2694" w:type="dxa"/>
            <w:shd w:val="clear" w:color="auto" w:fill="auto"/>
          </w:tcPr>
          <w:p w14:paraId="375C0DD4" w14:textId="77777777" w:rsidR="007B1EA6" w:rsidRPr="00C934BF" w:rsidRDefault="007B1EA6" w:rsidP="007B1EA6">
            <w:pPr>
              <w:spacing w:before="40" w:after="120"/>
            </w:pPr>
            <w:r w:rsidRPr="00C934BF">
              <w:t>Octavo informe periódico</w:t>
            </w:r>
          </w:p>
        </w:tc>
        <w:tc>
          <w:tcPr>
            <w:tcW w:w="2408" w:type="dxa"/>
            <w:shd w:val="clear" w:color="auto" w:fill="auto"/>
          </w:tcPr>
          <w:p w14:paraId="618B50CF" w14:textId="77777777" w:rsidR="007B1EA6" w:rsidRPr="00C934BF" w:rsidRDefault="007B1EA6" w:rsidP="007B1EA6">
            <w:pPr>
              <w:spacing w:before="40" w:after="120"/>
            </w:pPr>
            <w:r w:rsidRPr="00C934BF">
              <w:t>15 de abril de 1986</w:t>
            </w:r>
          </w:p>
        </w:tc>
      </w:tr>
      <w:tr w:rsidR="007B1EA6" w:rsidRPr="00C934BF" w14:paraId="3C2E8D8C" w14:textId="77777777" w:rsidTr="00C934BF">
        <w:trPr>
          <w:trHeight w:val="240"/>
        </w:trPr>
        <w:tc>
          <w:tcPr>
            <w:tcW w:w="2268" w:type="dxa"/>
            <w:shd w:val="clear" w:color="auto" w:fill="auto"/>
          </w:tcPr>
          <w:p w14:paraId="21A3551A" w14:textId="77777777" w:rsidR="007B1EA6" w:rsidRPr="00C934BF" w:rsidRDefault="007B1EA6" w:rsidP="007B1EA6">
            <w:pPr>
              <w:spacing w:before="40" w:after="120"/>
            </w:pPr>
          </w:p>
        </w:tc>
        <w:tc>
          <w:tcPr>
            <w:tcW w:w="2694" w:type="dxa"/>
            <w:shd w:val="clear" w:color="auto" w:fill="auto"/>
          </w:tcPr>
          <w:p w14:paraId="120497D2" w14:textId="77777777" w:rsidR="007B1EA6" w:rsidRPr="00C934BF" w:rsidRDefault="007B1EA6" w:rsidP="007B1EA6">
            <w:pPr>
              <w:spacing w:before="40" w:after="120"/>
            </w:pPr>
            <w:r w:rsidRPr="00C934BF">
              <w:t>Noveno informe periódico</w:t>
            </w:r>
          </w:p>
        </w:tc>
        <w:tc>
          <w:tcPr>
            <w:tcW w:w="2408" w:type="dxa"/>
            <w:shd w:val="clear" w:color="auto" w:fill="auto"/>
          </w:tcPr>
          <w:p w14:paraId="554110CE" w14:textId="77777777" w:rsidR="007B1EA6" w:rsidRPr="00C934BF" w:rsidRDefault="007B1EA6" w:rsidP="007B1EA6">
            <w:pPr>
              <w:spacing w:before="40" w:after="120"/>
            </w:pPr>
            <w:r w:rsidRPr="00C934BF">
              <w:t>15 de abril de 1988</w:t>
            </w:r>
          </w:p>
        </w:tc>
      </w:tr>
      <w:tr w:rsidR="007B1EA6" w:rsidRPr="00C934BF" w14:paraId="4E462DEC" w14:textId="77777777" w:rsidTr="00C934BF">
        <w:trPr>
          <w:trHeight w:val="240"/>
        </w:trPr>
        <w:tc>
          <w:tcPr>
            <w:tcW w:w="2268" w:type="dxa"/>
            <w:shd w:val="clear" w:color="auto" w:fill="auto"/>
          </w:tcPr>
          <w:p w14:paraId="60F8FE1D" w14:textId="77777777" w:rsidR="007B1EA6" w:rsidRPr="00C934BF" w:rsidRDefault="007B1EA6" w:rsidP="007B1EA6">
            <w:pPr>
              <w:spacing w:before="40" w:after="120"/>
            </w:pPr>
          </w:p>
        </w:tc>
        <w:tc>
          <w:tcPr>
            <w:tcW w:w="2694" w:type="dxa"/>
            <w:shd w:val="clear" w:color="auto" w:fill="auto"/>
          </w:tcPr>
          <w:p w14:paraId="4B397899" w14:textId="77777777" w:rsidR="007B1EA6" w:rsidRPr="00C934BF" w:rsidRDefault="007B1EA6" w:rsidP="007B1EA6">
            <w:pPr>
              <w:spacing w:before="40" w:after="120"/>
            </w:pPr>
            <w:r w:rsidRPr="00C934BF">
              <w:t>Décimo informe periódico</w:t>
            </w:r>
          </w:p>
        </w:tc>
        <w:tc>
          <w:tcPr>
            <w:tcW w:w="2408" w:type="dxa"/>
            <w:shd w:val="clear" w:color="auto" w:fill="auto"/>
          </w:tcPr>
          <w:p w14:paraId="76D46C28" w14:textId="77777777" w:rsidR="007B1EA6" w:rsidRPr="00C934BF" w:rsidRDefault="007B1EA6" w:rsidP="007B1EA6">
            <w:pPr>
              <w:spacing w:before="40" w:after="120"/>
            </w:pPr>
            <w:r w:rsidRPr="00C934BF">
              <w:t>15 de abril de 1990</w:t>
            </w:r>
          </w:p>
        </w:tc>
      </w:tr>
      <w:tr w:rsidR="007B1EA6" w:rsidRPr="00C934BF" w14:paraId="3161C9E7" w14:textId="77777777" w:rsidTr="00C934BF">
        <w:trPr>
          <w:trHeight w:val="240"/>
        </w:trPr>
        <w:tc>
          <w:tcPr>
            <w:tcW w:w="2268" w:type="dxa"/>
            <w:shd w:val="clear" w:color="auto" w:fill="auto"/>
          </w:tcPr>
          <w:p w14:paraId="755C8615" w14:textId="77777777" w:rsidR="007B1EA6" w:rsidRPr="00C934BF" w:rsidRDefault="007B1EA6" w:rsidP="007B1EA6">
            <w:pPr>
              <w:spacing w:before="40" w:after="120"/>
            </w:pPr>
          </w:p>
        </w:tc>
        <w:tc>
          <w:tcPr>
            <w:tcW w:w="2694" w:type="dxa"/>
            <w:shd w:val="clear" w:color="auto" w:fill="auto"/>
          </w:tcPr>
          <w:p w14:paraId="7990BB2D" w14:textId="77777777" w:rsidR="007B1EA6" w:rsidRPr="00C934BF" w:rsidRDefault="007B1EA6" w:rsidP="007B1EA6">
            <w:pPr>
              <w:spacing w:before="40" w:after="120"/>
            </w:pPr>
            <w:r w:rsidRPr="00C934BF">
              <w:t>11º informe periódico</w:t>
            </w:r>
          </w:p>
        </w:tc>
        <w:tc>
          <w:tcPr>
            <w:tcW w:w="2408" w:type="dxa"/>
            <w:shd w:val="clear" w:color="auto" w:fill="auto"/>
          </w:tcPr>
          <w:p w14:paraId="4069AEC0" w14:textId="77777777" w:rsidR="007B1EA6" w:rsidRPr="00C934BF" w:rsidRDefault="007B1EA6" w:rsidP="007B1EA6">
            <w:pPr>
              <w:spacing w:before="40" w:after="120"/>
            </w:pPr>
            <w:r w:rsidRPr="00C934BF">
              <w:t>15 de abril de 1992</w:t>
            </w:r>
          </w:p>
        </w:tc>
      </w:tr>
      <w:tr w:rsidR="007B1EA6" w:rsidRPr="00C934BF" w14:paraId="6A803269" w14:textId="77777777" w:rsidTr="00C934BF">
        <w:trPr>
          <w:trHeight w:val="240"/>
        </w:trPr>
        <w:tc>
          <w:tcPr>
            <w:tcW w:w="2268" w:type="dxa"/>
            <w:shd w:val="clear" w:color="auto" w:fill="auto"/>
          </w:tcPr>
          <w:p w14:paraId="0F8B67B5" w14:textId="77777777" w:rsidR="007B1EA6" w:rsidRPr="00C934BF" w:rsidRDefault="007B1EA6" w:rsidP="007B1EA6">
            <w:pPr>
              <w:spacing w:before="40" w:after="120"/>
            </w:pPr>
          </w:p>
        </w:tc>
        <w:tc>
          <w:tcPr>
            <w:tcW w:w="2694" w:type="dxa"/>
            <w:shd w:val="clear" w:color="auto" w:fill="auto"/>
          </w:tcPr>
          <w:p w14:paraId="7216347C" w14:textId="77777777" w:rsidR="007B1EA6" w:rsidRPr="00C934BF" w:rsidRDefault="007B1EA6" w:rsidP="007B1EA6">
            <w:pPr>
              <w:spacing w:before="40" w:after="120"/>
            </w:pPr>
            <w:r w:rsidRPr="00C934BF">
              <w:t>12º informe periódico</w:t>
            </w:r>
          </w:p>
        </w:tc>
        <w:tc>
          <w:tcPr>
            <w:tcW w:w="2408" w:type="dxa"/>
            <w:shd w:val="clear" w:color="auto" w:fill="auto"/>
          </w:tcPr>
          <w:p w14:paraId="58E87FEB" w14:textId="77777777" w:rsidR="007B1EA6" w:rsidRPr="00C934BF" w:rsidRDefault="007B1EA6" w:rsidP="007B1EA6">
            <w:pPr>
              <w:spacing w:before="40" w:after="120"/>
            </w:pPr>
            <w:r w:rsidRPr="00C934BF">
              <w:t>15 de abril de 1994</w:t>
            </w:r>
          </w:p>
        </w:tc>
      </w:tr>
      <w:tr w:rsidR="007B1EA6" w:rsidRPr="00C934BF" w14:paraId="3AAC77EE" w14:textId="77777777" w:rsidTr="00C934BF">
        <w:trPr>
          <w:trHeight w:val="240"/>
        </w:trPr>
        <w:tc>
          <w:tcPr>
            <w:tcW w:w="2268" w:type="dxa"/>
            <w:shd w:val="clear" w:color="auto" w:fill="auto"/>
          </w:tcPr>
          <w:p w14:paraId="531AD064" w14:textId="77777777" w:rsidR="007B1EA6" w:rsidRPr="00C934BF" w:rsidRDefault="007B1EA6" w:rsidP="007B1EA6">
            <w:pPr>
              <w:spacing w:before="40" w:after="120"/>
            </w:pPr>
          </w:p>
        </w:tc>
        <w:tc>
          <w:tcPr>
            <w:tcW w:w="2694" w:type="dxa"/>
            <w:shd w:val="clear" w:color="auto" w:fill="auto"/>
          </w:tcPr>
          <w:p w14:paraId="46B97BE5" w14:textId="77777777" w:rsidR="007B1EA6" w:rsidRPr="00C934BF" w:rsidRDefault="007B1EA6" w:rsidP="007B1EA6">
            <w:pPr>
              <w:spacing w:before="40" w:after="120"/>
            </w:pPr>
            <w:r w:rsidRPr="00C934BF">
              <w:t>13</w:t>
            </w:r>
            <w:r w:rsidRPr="00C934BF">
              <w:rPr>
                <w:vertAlign w:val="superscript"/>
              </w:rPr>
              <w:t>er</w:t>
            </w:r>
            <w:r w:rsidRPr="00C934BF">
              <w:t xml:space="preserve"> informe periódico</w:t>
            </w:r>
          </w:p>
        </w:tc>
        <w:tc>
          <w:tcPr>
            <w:tcW w:w="2408" w:type="dxa"/>
            <w:shd w:val="clear" w:color="auto" w:fill="auto"/>
          </w:tcPr>
          <w:p w14:paraId="54D2EBCA" w14:textId="77777777" w:rsidR="007B1EA6" w:rsidRPr="00C934BF" w:rsidRDefault="007B1EA6" w:rsidP="007B1EA6">
            <w:pPr>
              <w:spacing w:before="40" w:after="120"/>
            </w:pPr>
            <w:r w:rsidRPr="00C934BF">
              <w:t>15 de abril de 1996</w:t>
            </w:r>
          </w:p>
        </w:tc>
      </w:tr>
      <w:tr w:rsidR="007B1EA6" w:rsidRPr="00C934BF" w14:paraId="7CC99F3C" w14:textId="77777777" w:rsidTr="00C934BF">
        <w:trPr>
          <w:trHeight w:val="240"/>
        </w:trPr>
        <w:tc>
          <w:tcPr>
            <w:tcW w:w="2268" w:type="dxa"/>
            <w:shd w:val="clear" w:color="auto" w:fill="auto"/>
          </w:tcPr>
          <w:p w14:paraId="0581AD3F" w14:textId="77777777" w:rsidR="007B1EA6" w:rsidRPr="00C934BF" w:rsidRDefault="007B1EA6" w:rsidP="007B1EA6">
            <w:pPr>
              <w:spacing w:before="40" w:after="120"/>
            </w:pPr>
          </w:p>
        </w:tc>
        <w:tc>
          <w:tcPr>
            <w:tcW w:w="2694" w:type="dxa"/>
            <w:shd w:val="clear" w:color="auto" w:fill="auto"/>
          </w:tcPr>
          <w:p w14:paraId="5ADFFDD0" w14:textId="77777777" w:rsidR="007B1EA6" w:rsidRPr="00C934BF" w:rsidRDefault="007B1EA6" w:rsidP="007B1EA6">
            <w:pPr>
              <w:spacing w:before="40" w:after="120"/>
            </w:pPr>
            <w:r w:rsidRPr="00C934BF">
              <w:t>14º informe periódico</w:t>
            </w:r>
          </w:p>
        </w:tc>
        <w:tc>
          <w:tcPr>
            <w:tcW w:w="2408" w:type="dxa"/>
            <w:shd w:val="clear" w:color="auto" w:fill="auto"/>
          </w:tcPr>
          <w:p w14:paraId="5E18E9AE" w14:textId="77777777" w:rsidR="007B1EA6" w:rsidRPr="00C934BF" w:rsidRDefault="007B1EA6" w:rsidP="007B1EA6">
            <w:pPr>
              <w:spacing w:before="40" w:after="120"/>
            </w:pPr>
            <w:r w:rsidRPr="00C934BF">
              <w:t>15 de abril de 1998</w:t>
            </w:r>
          </w:p>
        </w:tc>
      </w:tr>
      <w:tr w:rsidR="007B1EA6" w:rsidRPr="00C934BF" w14:paraId="05E8AB0A" w14:textId="77777777" w:rsidTr="00C934BF">
        <w:trPr>
          <w:trHeight w:val="240"/>
        </w:trPr>
        <w:tc>
          <w:tcPr>
            <w:tcW w:w="2268" w:type="dxa"/>
            <w:shd w:val="clear" w:color="auto" w:fill="auto"/>
          </w:tcPr>
          <w:p w14:paraId="5DEEB7A2" w14:textId="77777777" w:rsidR="007B1EA6" w:rsidRPr="00C934BF" w:rsidRDefault="007B1EA6" w:rsidP="007B1EA6">
            <w:pPr>
              <w:spacing w:before="40" w:after="120"/>
            </w:pPr>
          </w:p>
        </w:tc>
        <w:tc>
          <w:tcPr>
            <w:tcW w:w="2694" w:type="dxa"/>
            <w:shd w:val="clear" w:color="auto" w:fill="auto"/>
          </w:tcPr>
          <w:p w14:paraId="2A079EFD" w14:textId="77777777" w:rsidR="007B1EA6" w:rsidRPr="00C934BF" w:rsidRDefault="007B1EA6" w:rsidP="007B1EA6">
            <w:pPr>
              <w:spacing w:before="40" w:after="120"/>
            </w:pPr>
            <w:r w:rsidRPr="00C934BF">
              <w:t>15º informe periódico</w:t>
            </w:r>
          </w:p>
        </w:tc>
        <w:tc>
          <w:tcPr>
            <w:tcW w:w="2408" w:type="dxa"/>
            <w:shd w:val="clear" w:color="auto" w:fill="auto"/>
          </w:tcPr>
          <w:p w14:paraId="016B2149" w14:textId="77777777" w:rsidR="007B1EA6" w:rsidRPr="00C934BF" w:rsidRDefault="007B1EA6" w:rsidP="007B1EA6">
            <w:pPr>
              <w:spacing w:before="40" w:after="120"/>
            </w:pPr>
            <w:r w:rsidRPr="00C934BF">
              <w:t>15 de abril de 2000</w:t>
            </w:r>
          </w:p>
        </w:tc>
      </w:tr>
      <w:tr w:rsidR="007B1EA6" w:rsidRPr="00C934BF" w14:paraId="23EC10E3" w14:textId="77777777" w:rsidTr="00C934BF">
        <w:trPr>
          <w:trHeight w:val="240"/>
        </w:trPr>
        <w:tc>
          <w:tcPr>
            <w:tcW w:w="2268" w:type="dxa"/>
            <w:shd w:val="clear" w:color="auto" w:fill="auto"/>
          </w:tcPr>
          <w:p w14:paraId="49F656FB" w14:textId="77777777" w:rsidR="007B1EA6" w:rsidRPr="00C934BF" w:rsidRDefault="007B1EA6" w:rsidP="007B1EA6">
            <w:pPr>
              <w:spacing w:before="40" w:after="120"/>
            </w:pPr>
          </w:p>
        </w:tc>
        <w:tc>
          <w:tcPr>
            <w:tcW w:w="2694" w:type="dxa"/>
            <w:shd w:val="clear" w:color="auto" w:fill="auto"/>
          </w:tcPr>
          <w:p w14:paraId="0A73B0F0" w14:textId="77777777" w:rsidR="007B1EA6" w:rsidRPr="00C934BF" w:rsidRDefault="007B1EA6" w:rsidP="007B1EA6">
            <w:pPr>
              <w:spacing w:before="40" w:after="120"/>
            </w:pPr>
            <w:r w:rsidRPr="00C934BF">
              <w:t>16º informe periódico</w:t>
            </w:r>
          </w:p>
        </w:tc>
        <w:tc>
          <w:tcPr>
            <w:tcW w:w="2408" w:type="dxa"/>
            <w:shd w:val="clear" w:color="auto" w:fill="auto"/>
          </w:tcPr>
          <w:p w14:paraId="1357A1EF" w14:textId="77777777" w:rsidR="007B1EA6" w:rsidRPr="00C934BF" w:rsidRDefault="007B1EA6" w:rsidP="007B1EA6">
            <w:pPr>
              <w:spacing w:before="40" w:after="120"/>
            </w:pPr>
            <w:r w:rsidRPr="00C934BF">
              <w:t>15 de abril de 2002</w:t>
            </w:r>
          </w:p>
        </w:tc>
      </w:tr>
      <w:tr w:rsidR="007B1EA6" w:rsidRPr="00C934BF" w14:paraId="53565650" w14:textId="77777777" w:rsidTr="00C934BF">
        <w:trPr>
          <w:trHeight w:val="240"/>
        </w:trPr>
        <w:tc>
          <w:tcPr>
            <w:tcW w:w="2268" w:type="dxa"/>
            <w:shd w:val="clear" w:color="auto" w:fill="auto"/>
          </w:tcPr>
          <w:p w14:paraId="32509DBF" w14:textId="77777777" w:rsidR="007B1EA6" w:rsidRPr="00C934BF" w:rsidRDefault="007B1EA6" w:rsidP="007B1EA6">
            <w:pPr>
              <w:spacing w:before="40" w:after="120"/>
            </w:pPr>
          </w:p>
        </w:tc>
        <w:tc>
          <w:tcPr>
            <w:tcW w:w="2694" w:type="dxa"/>
            <w:shd w:val="clear" w:color="auto" w:fill="auto"/>
          </w:tcPr>
          <w:p w14:paraId="59C07496" w14:textId="77777777" w:rsidR="007B1EA6" w:rsidRPr="00C934BF" w:rsidRDefault="007B1EA6" w:rsidP="007B1EA6">
            <w:pPr>
              <w:spacing w:before="40" w:after="120"/>
            </w:pPr>
            <w:r w:rsidRPr="00C934BF">
              <w:t>17º informe periódico</w:t>
            </w:r>
          </w:p>
        </w:tc>
        <w:tc>
          <w:tcPr>
            <w:tcW w:w="2408" w:type="dxa"/>
            <w:shd w:val="clear" w:color="auto" w:fill="auto"/>
          </w:tcPr>
          <w:p w14:paraId="47459448" w14:textId="77777777" w:rsidR="007B1EA6" w:rsidRPr="00C934BF" w:rsidRDefault="007B1EA6" w:rsidP="007B1EA6">
            <w:pPr>
              <w:spacing w:before="40" w:after="120"/>
            </w:pPr>
            <w:r w:rsidRPr="00C934BF">
              <w:t>15 de abril de 2004</w:t>
            </w:r>
          </w:p>
        </w:tc>
      </w:tr>
      <w:tr w:rsidR="007B1EA6" w:rsidRPr="00C934BF" w14:paraId="38D043CD" w14:textId="77777777" w:rsidTr="00C934BF">
        <w:trPr>
          <w:trHeight w:val="240"/>
        </w:trPr>
        <w:tc>
          <w:tcPr>
            <w:tcW w:w="2268" w:type="dxa"/>
            <w:shd w:val="clear" w:color="auto" w:fill="auto"/>
          </w:tcPr>
          <w:p w14:paraId="323A11D5" w14:textId="77777777" w:rsidR="007B1EA6" w:rsidRPr="00C934BF" w:rsidRDefault="007B1EA6" w:rsidP="007B1EA6">
            <w:pPr>
              <w:spacing w:before="40" w:after="120"/>
            </w:pPr>
          </w:p>
        </w:tc>
        <w:tc>
          <w:tcPr>
            <w:tcW w:w="2694" w:type="dxa"/>
            <w:shd w:val="clear" w:color="auto" w:fill="auto"/>
          </w:tcPr>
          <w:p w14:paraId="78CAD8E4" w14:textId="77777777" w:rsidR="007B1EA6" w:rsidRPr="00C934BF" w:rsidRDefault="007B1EA6" w:rsidP="007B1EA6">
            <w:pPr>
              <w:spacing w:before="40" w:after="120"/>
            </w:pPr>
            <w:r w:rsidRPr="00C934BF">
              <w:t>18º informe periódico</w:t>
            </w:r>
          </w:p>
        </w:tc>
        <w:tc>
          <w:tcPr>
            <w:tcW w:w="2408" w:type="dxa"/>
            <w:shd w:val="clear" w:color="auto" w:fill="auto"/>
          </w:tcPr>
          <w:p w14:paraId="18EF8BBB" w14:textId="77777777" w:rsidR="007B1EA6" w:rsidRPr="00C934BF" w:rsidRDefault="007B1EA6" w:rsidP="007B1EA6">
            <w:pPr>
              <w:spacing w:before="40" w:after="120"/>
            </w:pPr>
            <w:r w:rsidRPr="00C934BF">
              <w:t>15 de abril de 2006</w:t>
            </w:r>
          </w:p>
        </w:tc>
      </w:tr>
      <w:tr w:rsidR="007B1EA6" w:rsidRPr="00C934BF" w14:paraId="52247B82" w14:textId="77777777" w:rsidTr="00C934BF">
        <w:trPr>
          <w:trHeight w:val="240"/>
        </w:trPr>
        <w:tc>
          <w:tcPr>
            <w:tcW w:w="2268" w:type="dxa"/>
            <w:shd w:val="clear" w:color="auto" w:fill="auto"/>
          </w:tcPr>
          <w:p w14:paraId="28C5D229" w14:textId="77777777" w:rsidR="007B1EA6" w:rsidRPr="00C934BF" w:rsidRDefault="007B1EA6" w:rsidP="007B1EA6">
            <w:pPr>
              <w:spacing w:before="40" w:after="120"/>
            </w:pPr>
          </w:p>
        </w:tc>
        <w:tc>
          <w:tcPr>
            <w:tcW w:w="2694" w:type="dxa"/>
            <w:shd w:val="clear" w:color="auto" w:fill="auto"/>
          </w:tcPr>
          <w:p w14:paraId="481C3BB2" w14:textId="77777777" w:rsidR="007B1EA6" w:rsidRPr="00C934BF" w:rsidRDefault="007B1EA6" w:rsidP="007B1EA6">
            <w:pPr>
              <w:spacing w:before="40" w:after="120"/>
            </w:pPr>
            <w:r w:rsidRPr="00C934BF">
              <w:t>19º informe periódico</w:t>
            </w:r>
          </w:p>
        </w:tc>
        <w:tc>
          <w:tcPr>
            <w:tcW w:w="2408" w:type="dxa"/>
            <w:shd w:val="clear" w:color="auto" w:fill="auto"/>
          </w:tcPr>
          <w:p w14:paraId="7E2AFC78" w14:textId="77777777" w:rsidR="007B1EA6" w:rsidRPr="00C934BF" w:rsidRDefault="007B1EA6" w:rsidP="007B1EA6">
            <w:pPr>
              <w:spacing w:before="40" w:after="120"/>
            </w:pPr>
            <w:r w:rsidRPr="00C934BF">
              <w:t>15 de abril de 2008</w:t>
            </w:r>
          </w:p>
        </w:tc>
      </w:tr>
      <w:tr w:rsidR="007B1EA6" w:rsidRPr="00C934BF" w14:paraId="268C9802" w14:textId="77777777" w:rsidTr="00C934BF">
        <w:trPr>
          <w:trHeight w:val="240"/>
        </w:trPr>
        <w:tc>
          <w:tcPr>
            <w:tcW w:w="2268" w:type="dxa"/>
            <w:shd w:val="clear" w:color="auto" w:fill="auto"/>
          </w:tcPr>
          <w:p w14:paraId="5CA30410" w14:textId="77777777" w:rsidR="007B1EA6" w:rsidRPr="00C934BF" w:rsidRDefault="007B1EA6" w:rsidP="007B1EA6">
            <w:pPr>
              <w:spacing w:before="40" w:after="120"/>
            </w:pPr>
          </w:p>
        </w:tc>
        <w:tc>
          <w:tcPr>
            <w:tcW w:w="2694" w:type="dxa"/>
            <w:shd w:val="clear" w:color="auto" w:fill="auto"/>
          </w:tcPr>
          <w:p w14:paraId="74DFD1D8" w14:textId="77777777" w:rsidR="007B1EA6" w:rsidRPr="00C934BF" w:rsidRDefault="007B1EA6" w:rsidP="007B1EA6">
            <w:pPr>
              <w:spacing w:before="40" w:after="120"/>
            </w:pPr>
            <w:r w:rsidRPr="00C934BF">
              <w:t>20º informe periódico</w:t>
            </w:r>
          </w:p>
        </w:tc>
        <w:tc>
          <w:tcPr>
            <w:tcW w:w="2408" w:type="dxa"/>
            <w:shd w:val="clear" w:color="auto" w:fill="auto"/>
          </w:tcPr>
          <w:p w14:paraId="49824B39" w14:textId="77777777" w:rsidR="007B1EA6" w:rsidRPr="00C934BF" w:rsidRDefault="007B1EA6" w:rsidP="007B1EA6">
            <w:pPr>
              <w:spacing w:before="40" w:after="120"/>
            </w:pPr>
            <w:r w:rsidRPr="00C934BF">
              <w:t>15 de abril de 2010</w:t>
            </w:r>
          </w:p>
        </w:tc>
      </w:tr>
      <w:tr w:rsidR="007B1EA6" w:rsidRPr="00C934BF" w14:paraId="09B4790B" w14:textId="77777777" w:rsidTr="00C934BF">
        <w:trPr>
          <w:trHeight w:val="240"/>
        </w:trPr>
        <w:tc>
          <w:tcPr>
            <w:tcW w:w="2268" w:type="dxa"/>
            <w:shd w:val="clear" w:color="auto" w:fill="auto"/>
          </w:tcPr>
          <w:p w14:paraId="7AB05772" w14:textId="77777777" w:rsidR="007B1EA6" w:rsidRPr="00C934BF" w:rsidRDefault="007B1EA6" w:rsidP="007B1EA6">
            <w:pPr>
              <w:spacing w:before="40" w:after="120"/>
            </w:pPr>
          </w:p>
        </w:tc>
        <w:tc>
          <w:tcPr>
            <w:tcW w:w="2694" w:type="dxa"/>
            <w:shd w:val="clear" w:color="auto" w:fill="auto"/>
          </w:tcPr>
          <w:p w14:paraId="5A179EA2" w14:textId="77777777" w:rsidR="007B1EA6" w:rsidRPr="00C934BF" w:rsidRDefault="007B1EA6" w:rsidP="007B1EA6">
            <w:pPr>
              <w:spacing w:before="40" w:after="120"/>
            </w:pPr>
            <w:r w:rsidRPr="00C934BF">
              <w:t>21</w:t>
            </w:r>
            <w:r w:rsidRPr="00C934BF">
              <w:rPr>
                <w:vertAlign w:val="superscript"/>
              </w:rPr>
              <w:t>er</w:t>
            </w:r>
            <w:r w:rsidRPr="00C934BF">
              <w:t xml:space="preserve"> informe periódico</w:t>
            </w:r>
          </w:p>
        </w:tc>
        <w:tc>
          <w:tcPr>
            <w:tcW w:w="2408" w:type="dxa"/>
            <w:shd w:val="clear" w:color="auto" w:fill="auto"/>
          </w:tcPr>
          <w:p w14:paraId="572D8E2F" w14:textId="77777777" w:rsidR="007B1EA6" w:rsidRPr="00C934BF" w:rsidRDefault="007B1EA6" w:rsidP="007B1EA6">
            <w:pPr>
              <w:spacing w:before="40" w:after="120"/>
            </w:pPr>
            <w:r w:rsidRPr="00C934BF">
              <w:t>15 de abril de 2012</w:t>
            </w:r>
          </w:p>
        </w:tc>
      </w:tr>
      <w:tr w:rsidR="007B1EA6" w:rsidRPr="00C934BF" w14:paraId="46ABC583" w14:textId="77777777" w:rsidTr="00C934BF">
        <w:trPr>
          <w:trHeight w:val="240"/>
        </w:trPr>
        <w:tc>
          <w:tcPr>
            <w:tcW w:w="2268" w:type="dxa"/>
            <w:shd w:val="clear" w:color="auto" w:fill="auto"/>
          </w:tcPr>
          <w:p w14:paraId="6B9457E9" w14:textId="77777777" w:rsidR="007B1EA6" w:rsidRPr="00C934BF" w:rsidRDefault="007B1EA6" w:rsidP="007B1EA6">
            <w:pPr>
              <w:spacing w:before="40" w:after="120"/>
            </w:pPr>
          </w:p>
        </w:tc>
        <w:tc>
          <w:tcPr>
            <w:tcW w:w="2694" w:type="dxa"/>
            <w:shd w:val="clear" w:color="auto" w:fill="auto"/>
          </w:tcPr>
          <w:p w14:paraId="34FD7956" w14:textId="77777777" w:rsidR="007B1EA6" w:rsidRPr="00C934BF" w:rsidRDefault="007B1EA6" w:rsidP="007B1EA6">
            <w:pPr>
              <w:spacing w:before="40" w:after="120"/>
            </w:pPr>
            <w:r w:rsidRPr="00C934BF">
              <w:t>22º informe periódico</w:t>
            </w:r>
          </w:p>
        </w:tc>
        <w:tc>
          <w:tcPr>
            <w:tcW w:w="2408" w:type="dxa"/>
            <w:shd w:val="clear" w:color="auto" w:fill="auto"/>
          </w:tcPr>
          <w:p w14:paraId="7B249D19" w14:textId="77777777" w:rsidR="007B1EA6" w:rsidRPr="00C934BF" w:rsidRDefault="007B1EA6" w:rsidP="007B1EA6">
            <w:pPr>
              <w:spacing w:before="40" w:after="120"/>
            </w:pPr>
            <w:r w:rsidRPr="00C934BF">
              <w:t>15 de abril de 2014</w:t>
            </w:r>
          </w:p>
        </w:tc>
      </w:tr>
      <w:tr w:rsidR="007B1EA6" w:rsidRPr="00C934BF" w14:paraId="0721B10D" w14:textId="77777777" w:rsidTr="00C934BF">
        <w:trPr>
          <w:trHeight w:val="240"/>
        </w:trPr>
        <w:tc>
          <w:tcPr>
            <w:tcW w:w="2268" w:type="dxa"/>
            <w:shd w:val="clear" w:color="auto" w:fill="auto"/>
          </w:tcPr>
          <w:p w14:paraId="46C50F20" w14:textId="77777777" w:rsidR="007B1EA6" w:rsidRPr="00C934BF" w:rsidRDefault="007B1EA6" w:rsidP="007B1EA6">
            <w:pPr>
              <w:spacing w:before="40" w:after="120"/>
            </w:pPr>
          </w:p>
        </w:tc>
        <w:tc>
          <w:tcPr>
            <w:tcW w:w="2694" w:type="dxa"/>
            <w:shd w:val="clear" w:color="auto" w:fill="auto"/>
          </w:tcPr>
          <w:p w14:paraId="10E224FB" w14:textId="77777777" w:rsidR="007B1EA6" w:rsidRPr="00C934BF" w:rsidRDefault="007B1EA6" w:rsidP="007B1EA6">
            <w:pPr>
              <w:spacing w:before="40" w:after="120"/>
            </w:pPr>
            <w:r w:rsidRPr="00C934BF">
              <w:t>23</w:t>
            </w:r>
            <w:r w:rsidRPr="00C934BF">
              <w:rPr>
                <w:vertAlign w:val="superscript"/>
              </w:rPr>
              <w:t>er</w:t>
            </w:r>
            <w:r w:rsidRPr="00C934BF">
              <w:t xml:space="preserve"> informe periódico</w:t>
            </w:r>
          </w:p>
        </w:tc>
        <w:tc>
          <w:tcPr>
            <w:tcW w:w="2408" w:type="dxa"/>
            <w:shd w:val="clear" w:color="auto" w:fill="auto"/>
          </w:tcPr>
          <w:p w14:paraId="4EB1694E" w14:textId="77777777" w:rsidR="007B1EA6" w:rsidRPr="00C934BF" w:rsidRDefault="007B1EA6" w:rsidP="007B1EA6">
            <w:pPr>
              <w:spacing w:before="40" w:after="120"/>
            </w:pPr>
            <w:r w:rsidRPr="00C934BF">
              <w:t>15 de abril de 2016</w:t>
            </w:r>
          </w:p>
        </w:tc>
      </w:tr>
      <w:tr w:rsidR="007B1EA6" w:rsidRPr="00C934BF" w14:paraId="5A2475A9" w14:textId="77777777" w:rsidTr="00C934BF">
        <w:trPr>
          <w:trHeight w:val="240"/>
        </w:trPr>
        <w:tc>
          <w:tcPr>
            <w:tcW w:w="2268" w:type="dxa"/>
            <w:shd w:val="clear" w:color="auto" w:fill="auto"/>
          </w:tcPr>
          <w:p w14:paraId="3291FFCA" w14:textId="77777777" w:rsidR="007B1EA6" w:rsidRPr="00C934BF" w:rsidRDefault="007B1EA6" w:rsidP="007B1EA6">
            <w:pPr>
              <w:spacing w:before="40" w:after="120"/>
            </w:pPr>
          </w:p>
        </w:tc>
        <w:tc>
          <w:tcPr>
            <w:tcW w:w="2694" w:type="dxa"/>
            <w:shd w:val="clear" w:color="auto" w:fill="auto"/>
          </w:tcPr>
          <w:p w14:paraId="260EA779" w14:textId="77777777" w:rsidR="007B1EA6" w:rsidRPr="00C934BF" w:rsidRDefault="007B1EA6" w:rsidP="007B1EA6">
            <w:pPr>
              <w:spacing w:before="40" w:after="120"/>
            </w:pPr>
            <w:r w:rsidRPr="00C934BF">
              <w:t>24º informe periódico</w:t>
            </w:r>
          </w:p>
        </w:tc>
        <w:tc>
          <w:tcPr>
            <w:tcW w:w="2408" w:type="dxa"/>
            <w:shd w:val="clear" w:color="auto" w:fill="auto"/>
          </w:tcPr>
          <w:p w14:paraId="1B3BA48D" w14:textId="77777777" w:rsidR="007B1EA6" w:rsidRPr="00C934BF" w:rsidRDefault="007B1EA6" w:rsidP="007B1EA6">
            <w:pPr>
              <w:spacing w:before="40" w:after="120"/>
            </w:pPr>
            <w:r w:rsidRPr="00C934BF">
              <w:t>15 de abril de 2018</w:t>
            </w:r>
          </w:p>
        </w:tc>
      </w:tr>
      <w:tr w:rsidR="007B1EA6" w:rsidRPr="00C934BF" w14:paraId="10BF58AD" w14:textId="77777777" w:rsidTr="00C934BF">
        <w:trPr>
          <w:trHeight w:val="240"/>
        </w:trPr>
        <w:tc>
          <w:tcPr>
            <w:tcW w:w="2268" w:type="dxa"/>
            <w:shd w:val="clear" w:color="auto" w:fill="auto"/>
          </w:tcPr>
          <w:p w14:paraId="43C2B653" w14:textId="77777777" w:rsidR="007B1EA6" w:rsidRPr="00C934BF" w:rsidRDefault="007B1EA6" w:rsidP="007B1EA6">
            <w:pPr>
              <w:spacing w:before="40" w:after="120"/>
            </w:pPr>
          </w:p>
        </w:tc>
        <w:tc>
          <w:tcPr>
            <w:tcW w:w="2694" w:type="dxa"/>
            <w:shd w:val="clear" w:color="auto" w:fill="auto"/>
          </w:tcPr>
          <w:p w14:paraId="1FD97781" w14:textId="77777777" w:rsidR="007B1EA6" w:rsidRPr="00C934BF" w:rsidRDefault="007B1EA6" w:rsidP="007B1EA6">
            <w:pPr>
              <w:spacing w:before="40" w:after="120"/>
            </w:pPr>
            <w:r w:rsidRPr="00C934BF">
              <w:t>25º informe periódico</w:t>
            </w:r>
          </w:p>
        </w:tc>
        <w:tc>
          <w:tcPr>
            <w:tcW w:w="2408" w:type="dxa"/>
            <w:shd w:val="clear" w:color="auto" w:fill="auto"/>
          </w:tcPr>
          <w:p w14:paraId="74CA522C" w14:textId="77777777" w:rsidR="007B1EA6" w:rsidRPr="00C934BF" w:rsidRDefault="007B1EA6" w:rsidP="007B1EA6">
            <w:pPr>
              <w:spacing w:before="40" w:after="120"/>
            </w:pPr>
            <w:r w:rsidRPr="00C934BF">
              <w:t>15 de abril de 2020</w:t>
            </w:r>
          </w:p>
        </w:tc>
      </w:tr>
      <w:tr w:rsidR="007B1EA6" w:rsidRPr="00C934BF" w14:paraId="6149F005" w14:textId="77777777" w:rsidTr="00C934BF">
        <w:trPr>
          <w:trHeight w:val="240"/>
        </w:trPr>
        <w:tc>
          <w:tcPr>
            <w:tcW w:w="2268" w:type="dxa"/>
            <w:shd w:val="clear" w:color="auto" w:fill="auto"/>
          </w:tcPr>
          <w:p w14:paraId="17B98D89" w14:textId="77777777" w:rsidR="007B1EA6" w:rsidRPr="00C934BF" w:rsidRDefault="007B1EA6" w:rsidP="007B1EA6">
            <w:pPr>
              <w:spacing w:before="40" w:after="120"/>
            </w:pPr>
          </w:p>
        </w:tc>
        <w:tc>
          <w:tcPr>
            <w:tcW w:w="2694" w:type="dxa"/>
            <w:shd w:val="clear" w:color="auto" w:fill="auto"/>
          </w:tcPr>
          <w:p w14:paraId="44778C72" w14:textId="77777777" w:rsidR="007B1EA6" w:rsidRPr="00C934BF" w:rsidRDefault="007B1EA6" w:rsidP="007B1EA6">
            <w:pPr>
              <w:spacing w:before="40" w:after="120"/>
            </w:pPr>
            <w:r w:rsidRPr="00C934BF">
              <w:t>26º informe periódico</w:t>
            </w:r>
          </w:p>
        </w:tc>
        <w:tc>
          <w:tcPr>
            <w:tcW w:w="2408" w:type="dxa"/>
            <w:shd w:val="clear" w:color="auto" w:fill="auto"/>
          </w:tcPr>
          <w:p w14:paraId="3953DCC9" w14:textId="77777777" w:rsidR="007B1EA6" w:rsidRPr="00C934BF" w:rsidRDefault="007B1EA6" w:rsidP="007B1EA6">
            <w:pPr>
              <w:spacing w:before="40" w:after="120"/>
            </w:pPr>
            <w:r w:rsidRPr="00C934BF">
              <w:t>15 de abril de 2022</w:t>
            </w:r>
          </w:p>
        </w:tc>
      </w:tr>
      <w:tr w:rsidR="007B1EA6" w:rsidRPr="00C934BF" w14:paraId="4DDFC408" w14:textId="77777777" w:rsidTr="00C934BF">
        <w:trPr>
          <w:trHeight w:val="240"/>
        </w:trPr>
        <w:tc>
          <w:tcPr>
            <w:tcW w:w="2268" w:type="dxa"/>
            <w:shd w:val="clear" w:color="auto" w:fill="auto"/>
          </w:tcPr>
          <w:p w14:paraId="6C89EA52" w14:textId="77777777" w:rsidR="007B1EA6" w:rsidRPr="00C934BF" w:rsidRDefault="007B1EA6" w:rsidP="007B1EA6">
            <w:pPr>
              <w:spacing w:before="40" w:after="120"/>
            </w:pPr>
            <w:r w:rsidRPr="00C934BF">
              <w:t>República Democrática del Congo</w:t>
            </w:r>
          </w:p>
        </w:tc>
        <w:tc>
          <w:tcPr>
            <w:tcW w:w="2694" w:type="dxa"/>
            <w:shd w:val="clear" w:color="auto" w:fill="auto"/>
          </w:tcPr>
          <w:p w14:paraId="01EF4B52" w14:textId="77777777" w:rsidR="007B1EA6" w:rsidRPr="00C934BF" w:rsidRDefault="007B1EA6" w:rsidP="007B1EA6">
            <w:pPr>
              <w:spacing w:before="40" w:after="120"/>
            </w:pPr>
            <w:r w:rsidRPr="00C934BF">
              <w:t>Informes periódicos 16º a 18º combinados</w:t>
            </w:r>
          </w:p>
        </w:tc>
        <w:tc>
          <w:tcPr>
            <w:tcW w:w="2408" w:type="dxa"/>
            <w:shd w:val="clear" w:color="auto" w:fill="auto"/>
          </w:tcPr>
          <w:p w14:paraId="54294242" w14:textId="77777777" w:rsidR="007B1EA6" w:rsidRPr="00C934BF" w:rsidRDefault="007B1EA6" w:rsidP="007B1EA6">
            <w:pPr>
              <w:spacing w:before="40" w:after="120"/>
            </w:pPr>
            <w:r w:rsidRPr="00C934BF">
              <w:t>21 de mayo de 2011</w:t>
            </w:r>
          </w:p>
        </w:tc>
      </w:tr>
      <w:tr w:rsidR="007B1EA6" w:rsidRPr="00C934BF" w14:paraId="5E7BC6B9" w14:textId="77777777" w:rsidTr="00C934BF">
        <w:trPr>
          <w:trHeight w:val="240"/>
        </w:trPr>
        <w:tc>
          <w:tcPr>
            <w:tcW w:w="2268" w:type="dxa"/>
            <w:shd w:val="clear" w:color="auto" w:fill="auto"/>
          </w:tcPr>
          <w:p w14:paraId="1C704086" w14:textId="77777777" w:rsidR="007B1EA6" w:rsidRPr="00C934BF" w:rsidRDefault="007B1EA6" w:rsidP="007B1EA6">
            <w:pPr>
              <w:spacing w:before="40" w:after="120"/>
            </w:pPr>
          </w:p>
        </w:tc>
        <w:tc>
          <w:tcPr>
            <w:tcW w:w="2694" w:type="dxa"/>
            <w:shd w:val="clear" w:color="auto" w:fill="auto"/>
          </w:tcPr>
          <w:p w14:paraId="19681173" w14:textId="77777777" w:rsidR="007B1EA6" w:rsidRPr="00C934BF" w:rsidRDefault="007B1EA6" w:rsidP="007B1EA6">
            <w:pPr>
              <w:spacing w:before="40" w:after="120"/>
            </w:pPr>
            <w:r w:rsidRPr="00C934BF">
              <w:t>19º informe periódico</w:t>
            </w:r>
          </w:p>
        </w:tc>
        <w:tc>
          <w:tcPr>
            <w:tcW w:w="2408" w:type="dxa"/>
            <w:shd w:val="clear" w:color="auto" w:fill="auto"/>
          </w:tcPr>
          <w:p w14:paraId="4872282B" w14:textId="77777777" w:rsidR="007B1EA6" w:rsidRPr="00C934BF" w:rsidRDefault="007B1EA6" w:rsidP="007B1EA6">
            <w:pPr>
              <w:spacing w:before="40" w:after="120"/>
            </w:pPr>
            <w:r w:rsidRPr="00C934BF">
              <w:t>21 de mayo de 2013</w:t>
            </w:r>
          </w:p>
        </w:tc>
      </w:tr>
      <w:tr w:rsidR="007B1EA6" w:rsidRPr="00C934BF" w14:paraId="6871674D" w14:textId="77777777" w:rsidTr="00C934BF">
        <w:trPr>
          <w:trHeight w:val="240"/>
        </w:trPr>
        <w:tc>
          <w:tcPr>
            <w:tcW w:w="2268" w:type="dxa"/>
            <w:shd w:val="clear" w:color="auto" w:fill="auto"/>
          </w:tcPr>
          <w:p w14:paraId="4D837D86" w14:textId="77777777" w:rsidR="007B1EA6" w:rsidRPr="00C934BF" w:rsidRDefault="007B1EA6" w:rsidP="007B1EA6">
            <w:pPr>
              <w:spacing w:before="40" w:after="120"/>
            </w:pPr>
          </w:p>
        </w:tc>
        <w:tc>
          <w:tcPr>
            <w:tcW w:w="2694" w:type="dxa"/>
            <w:shd w:val="clear" w:color="auto" w:fill="auto"/>
          </w:tcPr>
          <w:p w14:paraId="4873611C" w14:textId="77777777" w:rsidR="007B1EA6" w:rsidRPr="00C934BF" w:rsidRDefault="007B1EA6" w:rsidP="007B1EA6">
            <w:pPr>
              <w:spacing w:before="40" w:after="120"/>
            </w:pPr>
            <w:r w:rsidRPr="00C934BF">
              <w:t>20º informe periódico</w:t>
            </w:r>
          </w:p>
        </w:tc>
        <w:tc>
          <w:tcPr>
            <w:tcW w:w="2408" w:type="dxa"/>
            <w:shd w:val="clear" w:color="auto" w:fill="auto"/>
          </w:tcPr>
          <w:p w14:paraId="0D614A70" w14:textId="77777777" w:rsidR="007B1EA6" w:rsidRPr="00C934BF" w:rsidRDefault="007B1EA6" w:rsidP="007B1EA6">
            <w:pPr>
              <w:spacing w:before="40" w:after="120"/>
            </w:pPr>
            <w:r w:rsidRPr="00C934BF">
              <w:t>21 de mayo de 2015</w:t>
            </w:r>
          </w:p>
        </w:tc>
      </w:tr>
      <w:tr w:rsidR="007B1EA6" w:rsidRPr="00C934BF" w14:paraId="74ABB800" w14:textId="77777777" w:rsidTr="00C934BF">
        <w:trPr>
          <w:trHeight w:val="240"/>
        </w:trPr>
        <w:tc>
          <w:tcPr>
            <w:tcW w:w="2268" w:type="dxa"/>
            <w:shd w:val="clear" w:color="auto" w:fill="auto"/>
          </w:tcPr>
          <w:p w14:paraId="6194F326" w14:textId="77777777" w:rsidR="007B1EA6" w:rsidRPr="00C934BF" w:rsidRDefault="007B1EA6" w:rsidP="007B1EA6">
            <w:pPr>
              <w:spacing w:before="40" w:after="120"/>
            </w:pPr>
          </w:p>
        </w:tc>
        <w:tc>
          <w:tcPr>
            <w:tcW w:w="2694" w:type="dxa"/>
            <w:shd w:val="clear" w:color="auto" w:fill="auto"/>
          </w:tcPr>
          <w:p w14:paraId="2A40F483" w14:textId="77777777" w:rsidR="007B1EA6" w:rsidRPr="00C934BF" w:rsidRDefault="007B1EA6" w:rsidP="007B1EA6">
            <w:pPr>
              <w:spacing w:before="40" w:after="120"/>
            </w:pPr>
            <w:r w:rsidRPr="00C934BF">
              <w:t>21</w:t>
            </w:r>
            <w:r w:rsidRPr="00C934BF">
              <w:rPr>
                <w:vertAlign w:val="superscript"/>
              </w:rPr>
              <w:t>er</w:t>
            </w:r>
            <w:r w:rsidRPr="00C934BF">
              <w:t xml:space="preserve"> informe periódico</w:t>
            </w:r>
          </w:p>
        </w:tc>
        <w:tc>
          <w:tcPr>
            <w:tcW w:w="2408" w:type="dxa"/>
            <w:shd w:val="clear" w:color="auto" w:fill="auto"/>
          </w:tcPr>
          <w:p w14:paraId="18F11B29" w14:textId="77777777" w:rsidR="007B1EA6" w:rsidRPr="00C934BF" w:rsidRDefault="007B1EA6" w:rsidP="007B1EA6">
            <w:pPr>
              <w:spacing w:before="40" w:after="120"/>
            </w:pPr>
            <w:r w:rsidRPr="00C934BF">
              <w:t>21 de mayo de 2017</w:t>
            </w:r>
          </w:p>
        </w:tc>
      </w:tr>
      <w:tr w:rsidR="007B1EA6" w:rsidRPr="00C934BF" w14:paraId="33ACD00C" w14:textId="77777777" w:rsidTr="00C934BF">
        <w:trPr>
          <w:trHeight w:val="240"/>
        </w:trPr>
        <w:tc>
          <w:tcPr>
            <w:tcW w:w="2268" w:type="dxa"/>
            <w:shd w:val="clear" w:color="auto" w:fill="auto"/>
          </w:tcPr>
          <w:p w14:paraId="7ABEDC78" w14:textId="77777777" w:rsidR="007B1EA6" w:rsidRPr="00C934BF" w:rsidRDefault="007B1EA6" w:rsidP="007B1EA6">
            <w:pPr>
              <w:spacing w:before="40" w:after="120"/>
            </w:pPr>
          </w:p>
        </w:tc>
        <w:tc>
          <w:tcPr>
            <w:tcW w:w="2694" w:type="dxa"/>
            <w:shd w:val="clear" w:color="auto" w:fill="auto"/>
          </w:tcPr>
          <w:p w14:paraId="071CED32" w14:textId="77777777" w:rsidR="007B1EA6" w:rsidRPr="00C934BF" w:rsidRDefault="007B1EA6" w:rsidP="007B1EA6">
            <w:pPr>
              <w:spacing w:before="40" w:after="120"/>
            </w:pPr>
            <w:r w:rsidRPr="00C934BF">
              <w:t>22º informe periódico</w:t>
            </w:r>
          </w:p>
        </w:tc>
        <w:tc>
          <w:tcPr>
            <w:tcW w:w="2408" w:type="dxa"/>
            <w:shd w:val="clear" w:color="auto" w:fill="auto"/>
          </w:tcPr>
          <w:p w14:paraId="7BC4458B" w14:textId="77777777" w:rsidR="007B1EA6" w:rsidRPr="00C934BF" w:rsidRDefault="007B1EA6" w:rsidP="007B1EA6">
            <w:pPr>
              <w:spacing w:before="40" w:after="120"/>
            </w:pPr>
            <w:r w:rsidRPr="00C934BF">
              <w:t>21 de mayo de 2019</w:t>
            </w:r>
          </w:p>
        </w:tc>
      </w:tr>
      <w:tr w:rsidR="007B1EA6" w:rsidRPr="00C934BF" w14:paraId="38FBE9CB" w14:textId="77777777" w:rsidTr="00C934BF">
        <w:trPr>
          <w:trHeight w:val="240"/>
        </w:trPr>
        <w:tc>
          <w:tcPr>
            <w:tcW w:w="2268" w:type="dxa"/>
            <w:shd w:val="clear" w:color="auto" w:fill="auto"/>
          </w:tcPr>
          <w:p w14:paraId="07B61B3A" w14:textId="77777777" w:rsidR="007B1EA6" w:rsidRPr="00C934BF" w:rsidRDefault="007B1EA6" w:rsidP="007B1EA6">
            <w:pPr>
              <w:spacing w:before="40" w:after="120"/>
            </w:pPr>
          </w:p>
        </w:tc>
        <w:tc>
          <w:tcPr>
            <w:tcW w:w="2694" w:type="dxa"/>
            <w:shd w:val="clear" w:color="auto" w:fill="auto"/>
          </w:tcPr>
          <w:p w14:paraId="45F0D947" w14:textId="1BB17330" w:rsidR="007B1EA6" w:rsidRPr="00C934BF" w:rsidRDefault="007B1EA6" w:rsidP="00703CAF">
            <w:pPr>
              <w:spacing w:before="40" w:after="120"/>
            </w:pPr>
            <w:r w:rsidRPr="00C934BF">
              <w:t>23</w:t>
            </w:r>
            <w:r w:rsidRPr="00C934BF">
              <w:rPr>
                <w:vertAlign w:val="superscript"/>
              </w:rPr>
              <w:t>er</w:t>
            </w:r>
            <w:r w:rsidRPr="00C934BF">
              <w:t xml:space="preserve"> informe periódico</w:t>
            </w:r>
          </w:p>
        </w:tc>
        <w:tc>
          <w:tcPr>
            <w:tcW w:w="2408" w:type="dxa"/>
            <w:shd w:val="clear" w:color="auto" w:fill="auto"/>
          </w:tcPr>
          <w:p w14:paraId="1199165F" w14:textId="019CC757" w:rsidR="007B1EA6" w:rsidRPr="00C934BF" w:rsidRDefault="007B1EA6" w:rsidP="00703CAF">
            <w:pPr>
              <w:spacing w:before="40" w:after="120"/>
            </w:pPr>
            <w:r w:rsidRPr="00C934BF">
              <w:t>21 de mayo de 2021</w:t>
            </w:r>
          </w:p>
        </w:tc>
      </w:tr>
      <w:tr w:rsidR="00703CAF" w:rsidRPr="00C934BF" w14:paraId="2A691B3E" w14:textId="77777777" w:rsidTr="00C934BF">
        <w:trPr>
          <w:trHeight w:val="240"/>
        </w:trPr>
        <w:tc>
          <w:tcPr>
            <w:tcW w:w="2268" w:type="dxa"/>
            <w:shd w:val="clear" w:color="auto" w:fill="auto"/>
          </w:tcPr>
          <w:p w14:paraId="749C9223" w14:textId="77777777" w:rsidR="00703CAF" w:rsidRPr="00C934BF" w:rsidRDefault="00703CAF" w:rsidP="007B1EA6">
            <w:pPr>
              <w:spacing w:before="40" w:after="120"/>
            </w:pPr>
          </w:p>
        </w:tc>
        <w:tc>
          <w:tcPr>
            <w:tcW w:w="2694" w:type="dxa"/>
            <w:shd w:val="clear" w:color="auto" w:fill="auto"/>
          </w:tcPr>
          <w:p w14:paraId="359F4DA3" w14:textId="549EE6BD" w:rsidR="00703CAF" w:rsidRPr="00C934BF" w:rsidRDefault="00703CAF" w:rsidP="007B1EA6">
            <w:pPr>
              <w:spacing w:before="40" w:after="120"/>
            </w:pPr>
            <w:r w:rsidRPr="00C934BF">
              <w:t>24º informe periódico</w:t>
            </w:r>
          </w:p>
        </w:tc>
        <w:tc>
          <w:tcPr>
            <w:tcW w:w="2408" w:type="dxa"/>
            <w:shd w:val="clear" w:color="auto" w:fill="auto"/>
          </w:tcPr>
          <w:p w14:paraId="3B72490C" w14:textId="4311C4A3" w:rsidR="00703CAF" w:rsidRPr="00C934BF" w:rsidRDefault="00703CAF" w:rsidP="007B1EA6">
            <w:pPr>
              <w:spacing w:before="40" w:after="120"/>
            </w:pPr>
            <w:r w:rsidRPr="00C934BF">
              <w:t>21 de mayo de 2023</w:t>
            </w:r>
          </w:p>
        </w:tc>
      </w:tr>
      <w:tr w:rsidR="007B1EA6" w:rsidRPr="00C934BF" w14:paraId="05B34897" w14:textId="77777777" w:rsidTr="00C934BF">
        <w:trPr>
          <w:trHeight w:val="240"/>
        </w:trPr>
        <w:tc>
          <w:tcPr>
            <w:tcW w:w="2268" w:type="dxa"/>
            <w:shd w:val="clear" w:color="auto" w:fill="auto"/>
          </w:tcPr>
          <w:p w14:paraId="3344DBD3" w14:textId="77777777" w:rsidR="007B1EA6" w:rsidRPr="00C934BF" w:rsidRDefault="007B1EA6" w:rsidP="007B1EA6">
            <w:pPr>
              <w:spacing w:before="40" w:after="120"/>
            </w:pPr>
            <w:r w:rsidRPr="00C934BF">
              <w:t>República Democrática Popular Lao</w:t>
            </w:r>
          </w:p>
        </w:tc>
        <w:tc>
          <w:tcPr>
            <w:tcW w:w="2694" w:type="dxa"/>
            <w:shd w:val="clear" w:color="auto" w:fill="auto"/>
          </w:tcPr>
          <w:p w14:paraId="73B207A3" w14:textId="77777777" w:rsidR="007B1EA6" w:rsidRPr="00C934BF" w:rsidRDefault="007B1EA6" w:rsidP="007B1EA6">
            <w:pPr>
              <w:spacing w:before="40" w:after="120"/>
            </w:pPr>
            <w:r w:rsidRPr="00C934BF">
              <w:t>Informes periódicos 19º a 21º combinados</w:t>
            </w:r>
          </w:p>
        </w:tc>
        <w:tc>
          <w:tcPr>
            <w:tcW w:w="2408" w:type="dxa"/>
            <w:shd w:val="clear" w:color="auto" w:fill="auto"/>
          </w:tcPr>
          <w:p w14:paraId="0FDBFE31" w14:textId="77777777" w:rsidR="007B1EA6" w:rsidRPr="00C934BF" w:rsidRDefault="007B1EA6" w:rsidP="007B1EA6">
            <w:pPr>
              <w:spacing w:before="40" w:after="120"/>
            </w:pPr>
            <w:r w:rsidRPr="00C934BF">
              <w:t>24 de marzo de 2015</w:t>
            </w:r>
          </w:p>
        </w:tc>
      </w:tr>
      <w:tr w:rsidR="007B1EA6" w:rsidRPr="00C934BF" w14:paraId="60EBA3DC" w14:textId="77777777" w:rsidTr="00C934BF">
        <w:trPr>
          <w:trHeight w:val="240"/>
        </w:trPr>
        <w:tc>
          <w:tcPr>
            <w:tcW w:w="2268" w:type="dxa"/>
            <w:shd w:val="clear" w:color="auto" w:fill="auto"/>
          </w:tcPr>
          <w:p w14:paraId="49F47177" w14:textId="77777777" w:rsidR="007B1EA6" w:rsidRPr="00C934BF" w:rsidRDefault="007B1EA6" w:rsidP="007B1EA6">
            <w:pPr>
              <w:spacing w:before="40" w:after="120"/>
            </w:pPr>
          </w:p>
        </w:tc>
        <w:tc>
          <w:tcPr>
            <w:tcW w:w="2694" w:type="dxa"/>
            <w:shd w:val="clear" w:color="auto" w:fill="auto"/>
          </w:tcPr>
          <w:p w14:paraId="41B1CD4E" w14:textId="77777777" w:rsidR="007B1EA6" w:rsidRPr="00C934BF" w:rsidRDefault="007B1EA6" w:rsidP="007B1EA6">
            <w:pPr>
              <w:spacing w:before="40" w:after="120"/>
            </w:pPr>
            <w:r w:rsidRPr="00C934BF">
              <w:t>22º informe periódico</w:t>
            </w:r>
          </w:p>
        </w:tc>
        <w:tc>
          <w:tcPr>
            <w:tcW w:w="2408" w:type="dxa"/>
            <w:shd w:val="clear" w:color="auto" w:fill="auto"/>
          </w:tcPr>
          <w:p w14:paraId="5D1DF277" w14:textId="77777777" w:rsidR="007B1EA6" w:rsidRPr="00C934BF" w:rsidRDefault="007B1EA6" w:rsidP="007B1EA6">
            <w:pPr>
              <w:spacing w:before="40" w:after="120"/>
            </w:pPr>
            <w:r w:rsidRPr="00C934BF">
              <w:t>24 de marzo de 2017</w:t>
            </w:r>
          </w:p>
        </w:tc>
      </w:tr>
      <w:tr w:rsidR="007B1EA6" w:rsidRPr="00C934BF" w14:paraId="20FBA988" w14:textId="77777777" w:rsidTr="00C934BF">
        <w:trPr>
          <w:trHeight w:val="240"/>
        </w:trPr>
        <w:tc>
          <w:tcPr>
            <w:tcW w:w="2268" w:type="dxa"/>
            <w:shd w:val="clear" w:color="auto" w:fill="auto"/>
          </w:tcPr>
          <w:p w14:paraId="4AFA0696" w14:textId="77777777" w:rsidR="007B1EA6" w:rsidRPr="00C934BF" w:rsidRDefault="007B1EA6" w:rsidP="007B1EA6">
            <w:pPr>
              <w:spacing w:before="40" w:after="120"/>
            </w:pPr>
          </w:p>
        </w:tc>
        <w:tc>
          <w:tcPr>
            <w:tcW w:w="2694" w:type="dxa"/>
            <w:shd w:val="clear" w:color="auto" w:fill="auto"/>
          </w:tcPr>
          <w:p w14:paraId="74DB9642" w14:textId="77777777" w:rsidR="007B1EA6" w:rsidRPr="00C934BF" w:rsidRDefault="007B1EA6" w:rsidP="007B1EA6">
            <w:pPr>
              <w:spacing w:before="40" w:after="120"/>
            </w:pPr>
            <w:r w:rsidRPr="00C934BF">
              <w:t>23</w:t>
            </w:r>
            <w:r w:rsidRPr="00C934BF">
              <w:rPr>
                <w:vertAlign w:val="superscript"/>
              </w:rPr>
              <w:t>er</w:t>
            </w:r>
            <w:r w:rsidRPr="00C934BF">
              <w:t xml:space="preserve"> informe periódico</w:t>
            </w:r>
          </w:p>
        </w:tc>
        <w:tc>
          <w:tcPr>
            <w:tcW w:w="2408" w:type="dxa"/>
            <w:shd w:val="clear" w:color="auto" w:fill="auto"/>
          </w:tcPr>
          <w:p w14:paraId="27206627" w14:textId="77777777" w:rsidR="007B1EA6" w:rsidRPr="00C934BF" w:rsidRDefault="007B1EA6" w:rsidP="007B1EA6">
            <w:pPr>
              <w:spacing w:before="40" w:after="120"/>
            </w:pPr>
            <w:r w:rsidRPr="00C934BF">
              <w:t>24 de marzo de 2019</w:t>
            </w:r>
          </w:p>
        </w:tc>
      </w:tr>
      <w:tr w:rsidR="007B1EA6" w:rsidRPr="00C934BF" w14:paraId="44E35B81" w14:textId="77777777" w:rsidTr="00C934BF">
        <w:trPr>
          <w:trHeight w:val="240"/>
        </w:trPr>
        <w:tc>
          <w:tcPr>
            <w:tcW w:w="2268" w:type="dxa"/>
            <w:shd w:val="clear" w:color="auto" w:fill="auto"/>
          </w:tcPr>
          <w:p w14:paraId="71A38532" w14:textId="77777777" w:rsidR="007B1EA6" w:rsidRPr="00C934BF" w:rsidRDefault="007B1EA6" w:rsidP="007B1EA6">
            <w:pPr>
              <w:spacing w:before="40" w:after="120"/>
            </w:pPr>
          </w:p>
        </w:tc>
        <w:tc>
          <w:tcPr>
            <w:tcW w:w="2694" w:type="dxa"/>
            <w:shd w:val="clear" w:color="auto" w:fill="auto"/>
          </w:tcPr>
          <w:p w14:paraId="2939B13F" w14:textId="77777777" w:rsidR="007B1EA6" w:rsidRPr="00C934BF" w:rsidRDefault="007B1EA6" w:rsidP="007B1EA6">
            <w:pPr>
              <w:spacing w:before="40" w:after="120"/>
            </w:pPr>
            <w:r w:rsidRPr="00C934BF">
              <w:t>24º informe periódico</w:t>
            </w:r>
          </w:p>
        </w:tc>
        <w:tc>
          <w:tcPr>
            <w:tcW w:w="2408" w:type="dxa"/>
            <w:shd w:val="clear" w:color="auto" w:fill="auto"/>
          </w:tcPr>
          <w:p w14:paraId="25518EE3" w14:textId="77777777" w:rsidR="007B1EA6" w:rsidRPr="00C934BF" w:rsidRDefault="007B1EA6" w:rsidP="007B1EA6">
            <w:pPr>
              <w:spacing w:before="40" w:after="120"/>
            </w:pPr>
            <w:r w:rsidRPr="00C934BF">
              <w:t>24 de marzo de 2021</w:t>
            </w:r>
          </w:p>
        </w:tc>
      </w:tr>
      <w:tr w:rsidR="007B1EA6" w:rsidRPr="00C934BF" w14:paraId="509B2D3D" w14:textId="77777777" w:rsidTr="00C934BF">
        <w:trPr>
          <w:trHeight w:val="240"/>
        </w:trPr>
        <w:tc>
          <w:tcPr>
            <w:tcW w:w="2268" w:type="dxa"/>
            <w:shd w:val="clear" w:color="auto" w:fill="auto"/>
          </w:tcPr>
          <w:p w14:paraId="613A30D0" w14:textId="77777777" w:rsidR="007B1EA6" w:rsidRPr="00C934BF" w:rsidRDefault="007B1EA6" w:rsidP="007B1EA6">
            <w:pPr>
              <w:spacing w:before="40" w:after="120"/>
            </w:pPr>
          </w:p>
        </w:tc>
        <w:tc>
          <w:tcPr>
            <w:tcW w:w="2694" w:type="dxa"/>
            <w:shd w:val="clear" w:color="auto" w:fill="auto"/>
          </w:tcPr>
          <w:p w14:paraId="106F8A4F" w14:textId="77777777" w:rsidR="007B1EA6" w:rsidRPr="00C934BF" w:rsidRDefault="007B1EA6" w:rsidP="007B1EA6">
            <w:pPr>
              <w:spacing w:before="40" w:after="120"/>
            </w:pPr>
            <w:r w:rsidRPr="00C934BF">
              <w:t>25º informe periódico</w:t>
            </w:r>
          </w:p>
        </w:tc>
        <w:tc>
          <w:tcPr>
            <w:tcW w:w="2408" w:type="dxa"/>
            <w:shd w:val="clear" w:color="auto" w:fill="auto"/>
          </w:tcPr>
          <w:p w14:paraId="2219BE03" w14:textId="77777777" w:rsidR="007B1EA6" w:rsidRPr="00C934BF" w:rsidRDefault="007B1EA6" w:rsidP="007B1EA6">
            <w:pPr>
              <w:spacing w:before="40" w:after="120"/>
            </w:pPr>
            <w:r w:rsidRPr="00C934BF">
              <w:t>24 de marzo de 2023</w:t>
            </w:r>
          </w:p>
        </w:tc>
      </w:tr>
      <w:tr w:rsidR="007B1EA6" w:rsidRPr="00C934BF" w14:paraId="0C3F5A24" w14:textId="77777777" w:rsidTr="00C934BF">
        <w:trPr>
          <w:trHeight w:val="240"/>
        </w:trPr>
        <w:tc>
          <w:tcPr>
            <w:tcW w:w="2268" w:type="dxa"/>
            <w:shd w:val="clear" w:color="auto" w:fill="auto"/>
          </w:tcPr>
          <w:p w14:paraId="6C23672E" w14:textId="77777777" w:rsidR="007B1EA6" w:rsidRPr="00C934BF" w:rsidRDefault="007B1EA6" w:rsidP="007B1EA6">
            <w:pPr>
              <w:spacing w:before="40" w:after="120"/>
            </w:pPr>
            <w:r w:rsidRPr="00C934BF">
              <w:t>República Dominicana</w:t>
            </w:r>
          </w:p>
        </w:tc>
        <w:tc>
          <w:tcPr>
            <w:tcW w:w="2694" w:type="dxa"/>
            <w:shd w:val="clear" w:color="auto" w:fill="auto"/>
          </w:tcPr>
          <w:p w14:paraId="253A50BD" w14:textId="77777777" w:rsidR="007B1EA6" w:rsidRPr="00C934BF" w:rsidRDefault="007B1EA6" w:rsidP="007B1EA6">
            <w:pPr>
              <w:spacing w:before="40" w:after="120"/>
            </w:pPr>
            <w:r w:rsidRPr="00C934BF">
              <w:t>Informes periódicos 15º a 17º combinados</w:t>
            </w:r>
          </w:p>
        </w:tc>
        <w:tc>
          <w:tcPr>
            <w:tcW w:w="2408" w:type="dxa"/>
            <w:shd w:val="clear" w:color="auto" w:fill="auto"/>
          </w:tcPr>
          <w:p w14:paraId="49383468" w14:textId="77777777" w:rsidR="007B1EA6" w:rsidRPr="00C934BF" w:rsidRDefault="007B1EA6" w:rsidP="007B1EA6">
            <w:pPr>
              <w:spacing w:before="40" w:after="120"/>
            </w:pPr>
            <w:r w:rsidRPr="00C934BF">
              <w:t>24 de junio de 2016</w:t>
            </w:r>
          </w:p>
        </w:tc>
      </w:tr>
      <w:tr w:rsidR="007B1EA6" w:rsidRPr="00C934BF" w14:paraId="06B5BD9D" w14:textId="77777777" w:rsidTr="00C934BF">
        <w:trPr>
          <w:trHeight w:val="240"/>
        </w:trPr>
        <w:tc>
          <w:tcPr>
            <w:tcW w:w="2268" w:type="dxa"/>
            <w:shd w:val="clear" w:color="auto" w:fill="auto"/>
          </w:tcPr>
          <w:p w14:paraId="7571E12E" w14:textId="77777777" w:rsidR="007B1EA6" w:rsidRPr="00C934BF" w:rsidRDefault="007B1EA6" w:rsidP="007B1EA6">
            <w:pPr>
              <w:spacing w:before="40" w:after="120"/>
            </w:pPr>
          </w:p>
        </w:tc>
        <w:tc>
          <w:tcPr>
            <w:tcW w:w="2694" w:type="dxa"/>
            <w:shd w:val="clear" w:color="auto" w:fill="auto"/>
          </w:tcPr>
          <w:p w14:paraId="2CD89434" w14:textId="77777777" w:rsidR="007B1EA6" w:rsidRPr="00C934BF" w:rsidRDefault="007B1EA6" w:rsidP="007B1EA6">
            <w:pPr>
              <w:spacing w:before="40" w:after="120"/>
            </w:pPr>
            <w:r w:rsidRPr="00C934BF">
              <w:t>18º informe periódico</w:t>
            </w:r>
          </w:p>
        </w:tc>
        <w:tc>
          <w:tcPr>
            <w:tcW w:w="2408" w:type="dxa"/>
            <w:shd w:val="clear" w:color="auto" w:fill="auto"/>
          </w:tcPr>
          <w:p w14:paraId="0BBA575A" w14:textId="77777777" w:rsidR="007B1EA6" w:rsidRPr="00C934BF" w:rsidRDefault="007B1EA6" w:rsidP="007B1EA6">
            <w:pPr>
              <w:spacing w:before="40" w:after="120"/>
            </w:pPr>
            <w:r w:rsidRPr="00C934BF">
              <w:t>24 de junio de 2018</w:t>
            </w:r>
          </w:p>
        </w:tc>
      </w:tr>
      <w:tr w:rsidR="007B1EA6" w:rsidRPr="00C934BF" w14:paraId="2B459BD5" w14:textId="77777777" w:rsidTr="00C934BF">
        <w:trPr>
          <w:trHeight w:val="240"/>
        </w:trPr>
        <w:tc>
          <w:tcPr>
            <w:tcW w:w="2268" w:type="dxa"/>
            <w:shd w:val="clear" w:color="auto" w:fill="auto"/>
          </w:tcPr>
          <w:p w14:paraId="0537E011" w14:textId="77777777" w:rsidR="007B1EA6" w:rsidRPr="00C934BF" w:rsidRDefault="007B1EA6" w:rsidP="007B1EA6">
            <w:pPr>
              <w:spacing w:before="40" w:after="120"/>
            </w:pPr>
          </w:p>
        </w:tc>
        <w:tc>
          <w:tcPr>
            <w:tcW w:w="2694" w:type="dxa"/>
            <w:shd w:val="clear" w:color="auto" w:fill="auto"/>
          </w:tcPr>
          <w:p w14:paraId="4B9BB036" w14:textId="77777777" w:rsidR="007B1EA6" w:rsidRPr="00C934BF" w:rsidRDefault="007B1EA6" w:rsidP="007B1EA6">
            <w:pPr>
              <w:spacing w:before="40" w:after="120"/>
            </w:pPr>
            <w:r w:rsidRPr="00C934BF">
              <w:t>19º informe periódico</w:t>
            </w:r>
          </w:p>
        </w:tc>
        <w:tc>
          <w:tcPr>
            <w:tcW w:w="2408" w:type="dxa"/>
            <w:shd w:val="clear" w:color="auto" w:fill="auto"/>
          </w:tcPr>
          <w:p w14:paraId="2EC3DEC3" w14:textId="77777777" w:rsidR="007B1EA6" w:rsidRPr="00C934BF" w:rsidRDefault="007B1EA6" w:rsidP="007B1EA6">
            <w:pPr>
              <w:spacing w:before="40" w:after="120"/>
            </w:pPr>
            <w:r w:rsidRPr="00C934BF">
              <w:t>24 de junio de 2020</w:t>
            </w:r>
          </w:p>
        </w:tc>
      </w:tr>
      <w:tr w:rsidR="007B1EA6" w:rsidRPr="00C934BF" w14:paraId="466A31B0" w14:textId="77777777" w:rsidTr="00C934BF">
        <w:trPr>
          <w:trHeight w:val="240"/>
        </w:trPr>
        <w:tc>
          <w:tcPr>
            <w:tcW w:w="2268" w:type="dxa"/>
            <w:shd w:val="clear" w:color="auto" w:fill="auto"/>
          </w:tcPr>
          <w:p w14:paraId="28780EAD" w14:textId="77777777" w:rsidR="007B1EA6" w:rsidRPr="00C934BF" w:rsidRDefault="007B1EA6" w:rsidP="007B1EA6">
            <w:pPr>
              <w:spacing w:before="40" w:after="120"/>
            </w:pPr>
          </w:p>
        </w:tc>
        <w:tc>
          <w:tcPr>
            <w:tcW w:w="2694" w:type="dxa"/>
            <w:shd w:val="clear" w:color="auto" w:fill="auto"/>
          </w:tcPr>
          <w:p w14:paraId="20D7C397" w14:textId="77777777" w:rsidR="007B1EA6" w:rsidRPr="00C934BF" w:rsidRDefault="007B1EA6" w:rsidP="007B1EA6">
            <w:pPr>
              <w:spacing w:before="40" w:after="120"/>
            </w:pPr>
            <w:r w:rsidRPr="00C934BF">
              <w:t>20º informe periódico</w:t>
            </w:r>
          </w:p>
        </w:tc>
        <w:tc>
          <w:tcPr>
            <w:tcW w:w="2408" w:type="dxa"/>
            <w:shd w:val="clear" w:color="auto" w:fill="auto"/>
          </w:tcPr>
          <w:p w14:paraId="107728F0" w14:textId="77777777" w:rsidR="007B1EA6" w:rsidRPr="00C934BF" w:rsidRDefault="007B1EA6" w:rsidP="007B1EA6">
            <w:pPr>
              <w:spacing w:before="40" w:after="120"/>
            </w:pPr>
            <w:r w:rsidRPr="00C934BF">
              <w:t>24 de junio de 2022</w:t>
            </w:r>
          </w:p>
        </w:tc>
      </w:tr>
      <w:tr w:rsidR="007B1EA6" w:rsidRPr="00C934BF" w14:paraId="1B7F21B1" w14:textId="77777777" w:rsidTr="00C934BF">
        <w:trPr>
          <w:trHeight w:val="240"/>
        </w:trPr>
        <w:tc>
          <w:tcPr>
            <w:tcW w:w="2268" w:type="dxa"/>
            <w:shd w:val="clear" w:color="auto" w:fill="auto"/>
          </w:tcPr>
          <w:p w14:paraId="7301171C" w14:textId="07E0742F" w:rsidR="007B1EA6" w:rsidRPr="00C934BF" w:rsidRDefault="007B1EA6" w:rsidP="007B1EA6">
            <w:pPr>
              <w:keepNext/>
              <w:keepLines/>
              <w:spacing w:before="40" w:after="120"/>
            </w:pPr>
            <w:r w:rsidRPr="00C934BF">
              <w:lastRenderedPageBreak/>
              <w:t>República Unida de</w:t>
            </w:r>
            <w:r w:rsidR="00470DCD">
              <w:t> </w:t>
            </w:r>
            <w:r w:rsidRPr="00C934BF">
              <w:t>Tanzanía</w:t>
            </w:r>
          </w:p>
        </w:tc>
        <w:tc>
          <w:tcPr>
            <w:tcW w:w="2694" w:type="dxa"/>
            <w:shd w:val="clear" w:color="auto" w:fill="auto"/>
          </w:tcPr>
          <w:p w14:paraId="0BE075C6" w14:textId="77777777" w:rsidR="007B1EA6" w:rsidRPr="00C934BF" w:rsidRDefault="007B1EA6" w:rsidP="007B1EA6">
            <w:pPr>
              <w:keepNext/>
              <w:keepLines/>
              <w:spacing w:before="40" w:after="120"/>
            </w:pPr>
            <w:r w:rsidRPr="00C934BF">
              <w:t>Informes periódicos 17º y 18º combinados</w:t>
            </w:r>
          </w:p>
        </w:tc>
        <w:tc>
          <w:tcPr>
            <w:tcW w:w="2408" w:type="dxa"/>
            <w:shd w:val="clear" w:color="auto" w:fill="auto"/>
          </w:tcPr>
          <w:p w14:paraId="3D12F649" w14:textId="77777777" w:rsidR="007B1EA6" w:rsidRPr="00C934BF" w:rsidRDefault="007B1EA6" w:rsidP="007B1EA6">
            <w:pPr>
              <w:keepNext/>
              <w:keepLines/>
              <w:spacing w:before="40" w:after="120"/>
            </w:pPr>
            <w:r w:rsidRPr="00C934BF">
              <w:t>26 de noviembre de 2007</w:t>
            </w:r>
          </w:p>
        </w:tc>
      </w:tr>
      <w:tr w:rsidR="007B1EA6" w:rsidRPr="00C934BF" w14:paraId="47F665F7" w14:textId="77777777" w:rsidTr="00C934BF">
        <w:trPr>
          <w:trHeight w:val="240"/>
        </w:trPr>
        <w:tc>
          <w:tcPr>
            <w:tcW w:w="2268" w:type="dxa"/>
            <w:shd w:val="clear" w:color="auto" w:fill="auto"/>
          </w:tcPr>
          <w:p w14:paraId="773C4E9A" w14:textId="77777777" w:rsidR="007B1EA6" w:rsidRPr="00C934BF" w:rsidRDefault="007B1EA6" w:rsidP="007B1EA6">
            <w:pPr>
              <w:spacing w:before="40" w:after="120"/>
            </w:pPr>
          </w:p>
        </w:tc>
        <w:tc>
          <w:tcPr>
            <w:tcW w:w="2694" w:type="dxa"/>
            <w:shd w:val="clear" w:color="auto" w:fill="auto"/>
          </w:tcPr>
          <w:p w14:paraId="5FA058D6" w14:textId="77777777" w:rsidR="007B1EA6" w:rsidRPr="00C934BF" w:rsidRDefault="007B1EA6" w:rsidP="007B1EA6">
            <w:pPr>
              <w:spacing w:before="40" w:after="120"/>
            </w:pPr>
            <w:r w:rsidRPr="00C934BF">
              <w:t>19º informe periódico</w:t>
            </w:r>
          </w:p>
        </w:tc>
        <w:tc>
          <w:tcPr>
            <w:tcW w:w="2408" w:type="dxa"/>
            <w:shd w:val="clear" w:color="auto" w:fill="auto"/>
          </w:tcPr>
          <w:p w14:paraId="257D035A" w14:textId="77777777" w:rsidR="007B1EA6" w:rsidRPr="00C934BF" w:rsidRDefault="007B1EA6" w:rsidP="007B1EA6">
            <w:pPr>
              <w:spacing w:before="40" w:after="120"/>
            </w:pPr>
            <w:r w:rsidRPr="00C934BF">
              <w:t>26 de noviembre de 2009</w:t>
            </w:r>
          </w:p>
        </w:tc>
      </w:tr>
      <w:tr w:rsidR="007B1EA6" w:rsidRPr="00C934BF" w14:paraId="36C0E247" w14:textId="77777777" w:rsidTr="00C934BF">
        <w:trPr>
          <w:trHeight w:val="240"/>
        </w:trPr>
        <w:tc>
          <w:tcPr>
            <w:tcW w:w="2268" w:type="dxa"/>
            <w:shd w:val="clear" w:color="auto" w:fill="auto"/>
          </w:tcPr>
          <w:p w14:paraId="52B29F81" w14:textId="77777777" w:rsidR="007B1EA6" w:rsidRPr="00C934BF" w:rsidRDefault="007B1EA6" w:rsidP="007B1EA6">
            <w:pPr>
              <w:spacing w:before="40" w:after="120"/>
            </w:pPr>
          </w:p>
        </w:tc>
        <w:tc>
          <w:tcPr>
            <w:tcW w:w="2694" w:type="dxa"/>
            <w:shd w:val="clear" w:color="auto" w:fill="auto"/>
          </w:tcPr>
          <w:p w14:paraId="299DEB7C" w14:textId="77777777" w:rsidR="007B1EA6" w:rsidRPr="00C934BF" w:rsidRDefault="007B1EA6" w:rsidP="007B1EA6">
            <w:pPr>
              <w:spacing w:before="40" w:after="120"/>
            </w:pPr>
            <w:r w:rsidRPr="00C934BF">
              <w:t>20º informe periódico</w:t>
            </w:r>
          </w:p>
        </w:tc>
        <w:tc>
          <w:tcPr>
            <w:tcW w:w="2408" w:type="dxa"/>
            <w:shd w:val="clear" w:color="auto" w:fill="auto"/>
          </w:tcPr>
          <w:p w14:paraId="2A5FC2CC" w14:textId="77777777" w:rsidR="007B1EA6" w:rsidRPr="00C934BF" w:rsidRDefault="007B1EA6" w:rsidP="007B1EA6">
            <w:pPr>
              <w:spacing w:before="40" w:after="120"/>
            </w:pPr>
            <w:r w:rsidRPr="00C934BF">
              <w:t>26 de noviembre de 2011</w:t>
            </w:r>
          </w:p>
        </w:tc>
      </w:tr>
      <w:tr w:rsidR="007B1EA6" w:rsidRPr="00C934BF" w14:paraId="2B6B9615" w14:textId="77777777" w:rsidTr="00C934BF">
        <w:trPr>
          <w:trHeight w:val="240"/>
        </w:trPr>
        <w:tc>
          <w:tcPr>
            <w:tcW w:w="2268" w:type="dxa"/>
            <w:shd w:val="clear" w:color="auto" w:fill="auto"/>
          </w:tcPr>
          <w:p w14:paraId="20B5934A" w14:textId="77777777" w:rsidR="007B1EA6" w:rsidRPr="00C934BF" w:rsidRDefault="007B1EA6" w:rsidP="007B1EA6">
            <w:pPr>
              <w:spacing w:before="40" w:after="120"/>
            </w:pPr>
          </w:p>
        </w:tc>
        <w:tc>
          <w:tcPr>
            <w:tcW w:w="2694" w:type="dxa"/>
            <w:shd w:val="clear" w:color="auto" w:fill="auto"/>
          </w:tcPr>
          <w:p w14:paraId="70E03B06" w14:textId="77777777" w:rsidR="007B1EA6" w:rsidRPr="00C934BF" w:rsidRDefault="007B1EA6" w:rsidP="007B1EA6">
            <w:pPr>
              <w:spacing w:before="40" w:after="120"/>
            </w:pPr>
            <w:r w:rsidRPr="00C934BF">
              <w:t>21</w:t>
            </w:r>
            <w:r w:rsidRPr="00C934BF">
              <w:rPr>
                <w:vertAlign w:val="superscript"/>
              </w:rPr>
              <w:t>er</w:t>
            </w:r>
            <w:r w:rsidRPr="00C934BF">
              <w:t xml:space="preserve"> informe periódico</w:t>
            </w:r>
          </w:p>
        </w:tc>
        <w:tc>
          <w:tcPr>
            <w:tcW w:w="2408" w:type="dxa"/>
            <w:shd w:val="clear" w:color="auto" w:fill="auto"/>
          </w:tcPr>
          <w:p w14:paraId="65453769" w14:textId="77777777" w:rsidR="007B1EA6" w:rsidRPr="00C934BF" w:rsidRDefault="007B1EA6" w:rsidP="007B1EA6">
            <w:pPr>
              <w:spacing w:before="40" w:after="120"/>
            </w:pPr>
            <w:r w:rsidRPr="00C934BF">
              <w:t>26 de noviembre de 2013</w:t>
            </w:r>
          </w:p>
        </w:tc>
      </w:tr>
      <w:tr w:rsidR="007B1EA6" w:rsidRPr="00C934BF" w14:paraId="5AB44586" w14:textId="77777777" w:rsidTr="00C934BF">
        <w:trPr>
          <w:trHeight w:val="240"/>
        </w:trPr>
        <w:tc>
          <w:tcPr>
            <w:tcW w:w="2268" w:type="dxa"/>
            <w:shd w:val="clear" w:color="auto" w:fill="auto"/>
          </w:tcPr>
          <w:p w14:paraId="59695C6C" w14:textId="77777777" w:rsidR="007B1EA6" w:rsidRPr="00C934BF" w:rsidRDefault="007B1EA6" w:rsidP="007B1EA6">
            <w:pPr>
              <w:spacing w:before="40" w:after="120"/>
            </w:pPr>
          </w:p>
        </w:tc>
        <w:tc>
          <w:tcPr>
            <w:tcW w:w="2694" w:type="dxa"/>
            <w:shd w:val="clear" w:color="auto" w:fill="auto"/>
          </w:tcPr>
          <w:p w14:paraId="3A0B8F4D" w14:textId="77777777" w:rsidR="007B1EA6" w:rsidRPr="00C934BF" w:rsidRDefault="007B1EA6" w:rsidP="007B1EA6">
            <w:pPr>
              <w:spacing w:before="40" w:after="120"/>
            </w:pPr>
            <w:r w:rsidRPr="00C934BF">
              <w:t>22º informe periódico</w:t>
            </w:r>
          </w:p>
        </w:tc>
        <w:tc>
          <w:tcPr>
            <w:tcW w:w="2408" w:type="dxa"/>
            <w:shd w:val="clear" w:color="auto" w:fill="auto"/>
          </w:tcPr>
          <w:p w14:paraId="68853E4F" w14:textId="77777777" w:rsidR="007B1EA6" w:rsidRPr="00C934BF" w:rsidRDefault="007B1EA6" w:rsidP="007B1EA6">
            <w:pPr>
              <w:spacing w:before="40" w:after="120"/>
            </w:pPr>
            <w:r w:rsidRPr="00C934BF">
              <w:t>26 de noviembre de 2015</w:t>
            </w:r>
          </w:p>
        </w:tc>
      </w:tr>
      <w:tr w:rsidR="007B1EA6" w:rsidRPr="00C934BF" w14:paraId="634E9D29" w14:textId="77777777" w:rsidTr="00C934BF">
        <w:trPr>
          <w:trHeight w:val="240"/>
        </w:trPr>
        <w:tc>
          <w:tcPr>
            <w:tcW w:w="2268" w:type="dxa"/>
            <w:shd w:val="clear" w:color="auto" w:fill="auto"/>
          </w:tcPr>
          <w:p w14:paraId="50DC03F0" w14:textId="77777777" w:rsidR="007B1EA6" w:rsidRPr="00C934BF" w:rsidRDefault="007B1EA6" w:rsidP="007B1EA6">
            <w:pPr>
              <w:spacing w:before="40" w:after="120"/>
            </w:pPr>
          </w:p>
        </w:tc>
        <w:tc>
          <w:tcPr>
            <w:tcW w:w="2694" w:type="dxa"/>
            <w:shd w:val="clear" w:color="auto" w:fill="auto"/>
          </w:tcPr>
          <w:p w14:paraId="238FFB5C" w14:textId="77777777" w:rsidR="007B1EA6" w:rsidRPr="00C934BF" w:rsidRDefault="007B1EA6" w:rsidP="007B1EA6">
            <w:pPr>
              <w:spacing w:before="40" w:after="120"/>
            </w:pPr>
            <w:r w:rsidRPr="00C934BF">
              <w:t>23</w:t>
            </w:r>
            <w:r w:rsidRPr="00C934BF">
              <w:rPr>
                <w:vertAlign w:val="superscript"/>
              </w:rPr>
              <w:t>er</w:t>
            </w:r>
            <w:r w:rsidRPr="00C934BF">
              <w:t xml:space="preserve"> informe periódico</w:t>
            </w:r>
          </w:p>
        </w:tc>
        <w:tc>
          <w:tcPr>
            <w:tcW w:w="2408" w:type="dxa"/>
            <w:shd w:val="clear" w:color="auto" w:fill="auto"/>
          </w:tcPr>
          <w:p w14:paraId="65AAC4D9" w14:textId="77777777" w:rsidR="007B1EA6" w:rsidRPr="00C934BF" w:rsidRDefault="007B1EA6" w:rsidP="007B1EA6">
            <w:pPr>
              <w:spacing w:before="40" w:after="120"/>
            </w:pPr>
            <w:r w:rsidRPr="00C934BF">
              <w:t>26 de noviembre de 2017</w:t>
            </w:r>
          </w:p>
        </w:tc>
      </w:tr>
      <w:tr w:rsidR="007B1EA6" w:rsidRPr="00C934BF" w14:paraId="3BF308C8" w14:textId="77777777" w:rsidTr="00C934BF">
        <w:trPr>
          <w:trHeight w:val="240"/>
        </w:trPr>
        <w:tc>
          <w:tcPr>
            <w:tcW w:w="2268" w:type="dxa"/>
            <w:shd w:val="clear" w:color="auto" w:fill="auto"/>
          </w:tcPr>
          <w:p w14:paraId="59F0100D" w14:textId="77777777" w:rsidR="007B1EA6" w:rsidRPr="00C934BF" w:rsidRDefault="007B1EA6" w:rsidP="007B1EA6">
            <w:pPr>
              <w:spacing w:before="40" w:after="120"/>
            </w:pPr>
          </w:p>
        </w:tc>
        <w:tc>
          <w:tcPr>
            <w:tcW w:w="2694" w:type="dxa"/>
            <w:shd w:val="clear" w:color="auto" w:fill="auto"/>
          </w:tcPr>
          <w:p w14:paraId="69A49A9C" w14:textId="77777777" w:rsidR="007B1EA6" w:rsidRPr="00C934BF" w:rsidRDefault="007B1EA6" w:rsidP="007B1EA6">
            <w:pPr>
              <w:spacing w:before="40" w:after="120"/>
            </w:pPr>
            <w:r w:rsidRPr="00C934BF">
              <w:t>24º informe periódico</w:t>
            </w:r>
          </w:p>
        </w:tc>
        <w:tc>
          <w:tcPr>
            <w:tcW w:w="2408" w:type="dxa"/>
            <w:shd w:val="clear" w:color="auto" w:fill="auto"/>
          </w:tcPr>
          <w:p w14:paraId="6ACC5558" w14:textId="77777777" w:rsidR="007B1EA6" w:rsidRPr="00C934BF" w:rsidRDefault="007B1EA6" w:rsidP="007B1EA6">
            <w:pPr>
              <w:spacing w:before="40" w:after="120"/>
            </w:pPr>
            <w:r w:rsidRPr="00C934BF">
              <w:t>26 de noviembre de 2019</w:t>
            </w:r>
          </w:p>
        </w:tc>
      </w:tr>
      <w:tr w:rsidR="007B1EA6" w:rsidRPr="00C934BF" w14:paraId="5621DE3C" w14:textId="77777777" w:rsidTr="00C934BF">
        <w:trPr>
          <w:trHeight w:val="240"/>
        </w:trPr>
        <w:tc>
          <w:tcPr>
            <w:tcW w:w="2268" w:type="dxa"/>
            <w:shd w:val="clear" w:color="auto" w:fill="auto"/>
          </w:tcPr>
          <w:p w14:paraId="75A4A536" w14:textId="77777777" w:rsidR="007B1EA6" w:rsidRPr="00C934BF" w:rsidRDefault="007B1EA6" w:rsidP="007B1EA6">
            <w:pPr>
              <w:spacing w:before="40" w:after="120"/>
            </w:pPr>
          </w:p>
        </w:tc>
        <w:tc>
          <w:tcPr>
            <w:tcW w:w="2694" w:type="dxa"/>
            <w:shd w:val="clear" w:color="auto" w:fill="auto"/>
          </w:tcPr>
          <w:p w14:paraId="48631089" w14:textId="77777777" w:rsidR="007B1EA6" w:rsidRPr="00C934BF" w:rsidRDefault="007B1EA6" w:rsidP="007B1EA6">
            <w:pPr>
              <w:spacing w:before="40" w:after="120"/>
            </w:pPr>
            <w:r w:rsidRPr="00C934BF">
              <w:t>25º informe periódico</w:t>
            </w:r>
          </w:p>
        </w:tc>
        <w:tc>
          <w:tcPr>
            <w:tcW w:w="2408" w:type="dxa"/>
            <w:shd w:val="clear" w:color="auto" w:fill="auto"/>
          </w:tcPr>
          <w:p w14:paraId="1B7E44CB" w14:textId="77777777" w:rsidR="007B1EA6" w:rsidRPr="00C934BF" w:rsidRDefault="007B1EA6" w:rsidP="007B1EA6">
            <w:pPr>
              <w:spacing w:before="40" w:after="120"/>
            </w:pPr>
            <w:r w:rsidRPr="00C934BF">
              <w:t>26 de noviembre de 2021</w:t>
            </w:r>
          </w:p>
        </w:tc>
      </w:tr>
      <w:tr w:rsidR="007B1EA6" w:rsidRPr="00C934BF" w14:paraId="37E95A8D" w14:textId="77777777" w:rsidTr="00C934BF">
        <w:trPr>
          <w:trHeight w:val="240"/>
        </w:trPr>
        <w:tc>
          <w:tcPr>
            <w:tcW w:w="2268" w:type="dxa"/>
            <w:shd w:val="clear" w:color="auto" w:fill="auto"/>
          </w:tcPr>
          <w:p w14:paraId="6C57905E" w14:textId="77777777" w:rsidR="007B1EA6" w:rsidRPr="00C934BF" w:rsidRDefault="007B1EA6" w:rsidP="007B1EA6">
            <w:pPr>
              <w:spacing w:before="40" w:after="120"/>
            </w:pPr>
            <w:r w:rsidRPr="00C934BF">
              <w:t>Rwanda</w:t>
            </w:r>
          </w:p>
        </w:tc>
        <w:tc>
          <w:tcPr>
            <w:tcW w:w="2694" w:type="dxa"/>
            <w:shd w:val="clear" w:color="auto" w:fill="auto"/>
          </w:tcPr>
          <w:p w14:paraId="764A478D" w14:textId="77777777" w:rsidR="007B1EA6" w:rsidRPr="00C934BF" w:rsidRDefault="007B1EA6" w:rsidP="007B1EA6">
            <w:pPr>
              <w:spacing w:before="40" w:after="120"/>
            </w:pPr>
            <w:r w:rsidRPr="00C934BF">
              <w:t>Informes periódicos 21º y 22º combinados</w:t>
            </w:r>
          </w:p>
        </w:tc>
        <w:tc>
          <w:tcPr>
            <w:tcW w:w="2408" w:type="dxa"/>
            <w:shd w:val="clear" w:color="auto" w:fill="auto"/>
          </w:tcPr>
          <w:p w14:paraId="1AA7F186" w14:textId="77777777" w:rsidR="007B1EA6" w:rsidRPr="00C934BF" w:rsidRDefault="007B1EA6" w:rsidP="007B1EA6">
            <w:pPr>
              <w:spacing w:before="40" w:after="120"/>
            </w:pPr>
            <w:r w:rsidRPr="00C934BF">
              <w:t>16 de mayo de 2020</w:t>
            </w:r>
          </w:p>
        </w:tc>
      </w:tr>
      <w:tr w:rsidR="007B1EA6" w:rsidRPr="00C934BF" w14:paraId="7D527EEB" w14:textId="77777777" w:rsidTr="00C934BF">
        <w:trPr>
          <w:trHeight w:val="240"/>
        </w:trPr>
        <w:tc>
          <w:tcPr>
            <w:tcW w:w="2268" w:type="dxa"/>
            <w:shd w:val="clear" w:color="auto" w:fill="auto"/>
          </w:tcPr>
          <w:p w14:paraId="0E43A7E5" w14:textId="77777777" w:rsidR="007B1EA6" w:rsidRPr="00C934BF" w:rsidRDefault="007B1EA6" w:rsidP="007B1EA6">
            <w:pPr>
              <w:spacing w:before="40" w:after="120"/>
            </w:pPr>
          </w:p>
        </w:tc>
        <w:tc>
          <w:tcPr>
            <w:tcW w:w="2694" w:type="dxa"/>
            <w:shd w:val="clear" w:color="auto" w:fill="auto"/>
          </w:tcPr>
          <w:p w14:paraId="548CB968" w14:textId="77777777" w:rsidR="007B1EA6" w:rsidRPr="00C934BF" w:rsidRDefault="007B1EA6" w:rsidP="007B1EA6">
            <w:pPr>
              <w:spacing w:before="40" w:after="120"/>
            </w:pPr>
            <w:r w:rsidRPr="00C934BF">
              <w:t>23</w:t>
            </w:r>
            <w:r w:rsidRPr="00C934BF">
              <w:rPr>
                <w:vertAlign w:val="superscript"/>
              </w:rPr>
              <w:t>er</w:t>
            </w:r>
            <w:r w:rsidRPr="00C934BF">
              <w:t xml:space="preserve"> informe periódico</w:t>
            </w:r>
          </w:p>
        </w:tc>
        <w:tc>
          <w:tcPr>
            <w:tcW w:w="2408" w:type="dxa"/>
            <w:shd w:val="clear" w:color="auto" w:fill="auto"/>
          </w:tcPr>
          <w:p w14:paraId="35B1B3FB" w14:textId="77777777" w:rsidR="007B1EA6" w:rsidRPr="00C934BF" w:rsidRDefault="007B1EA6" w:rsidP="007B1EA6">
            <w:pPr>
              <w:spacing w:before="40" w:after="120"/>
            </w:pPr>
            <w:r w:rsidRPr="00C934BF">
              <w:t>16 de mayo de 2022</w:t>
            </w:r>
          </w:p>
        </w:tc>
      </w:tr>
      <w:tr w:rsidR="007B1EA6" w:rsidRPr="00C934BF" w14:paraId="213887F5" w14:textId="77777777" w:rsidTr="00C934BF">
        <w:trPr>
          <w:cantSplit/>
          <w:trHeight w:val="240"/>
        </w:trPr>
        <w:tc>
          <w:tcPr>
            <w:tcW w:w="2268" w:type="dxa"/>
            <w:shd w:val="clear" w:color="auto" w:fill="auto"/>
          </w:tcPr>
          <w:p w14:paraId="60DBFC4C" w14:textId="77777777" w:rsidR="007B1EA6" w:rsidRPr="00C934BF" w:rsidRDefault="007B1EA6" w:rsidP="007B1EA6">
            <w:pPr>
              <w:spacing w:before="40" w:after="120"/>
              <w:rPr>
                <w:lang w:val="en-GB"/>
              </w:rPr>
            </w:pPr>
            <w:r w:rsidRPr="00C934BF">
              <w:t>Saint Kitts y Nevis</w:t>
            </w:r>
          </w:p>
        </w:tc>
        <w:tc>
          <w:tcPr>
            <w:tcW w:w="2694" w:type="dxa"/>
            <w:shd w:val="clear" w:color="auto" w:fill="auto"/>
          </w:tcPr>
          <w:p w14:paraId="726AE46B" w14:textId="77777777" w:rsidR="007B1EA6" w:rsidRPr="00C934BF" w:rsidRDefault="007B1EA6" w:rsidP="007B1EA6">
            <w:pPr>
              <w:spacing w:before="40" w:after="120"/>
            </w:pPr>
            <w:r w:rsidRPr="00C934BF">
              <w:t>Informe inicial</w:t>
            </w:r>
          </w:p>
        </w:tc>
        <w:tc>
          <w:tcPr>
            <w:tcW w:w="2408" w:type="dxa"/>
            <w:shd w:val="clear" w:color="auto" w:fill="auto"/>
          </w:tcPr>
          <w:p w14:paraId="09C9E3E5" w14:textId="77777777" w:rsidR="007B1EA6" w:rsidRPr="00C934BF" w:rsidRDefault="007B1EA6" w:rsidP="007B1EA6">
            <w:pPr>
              <w:spacing w:before="40" w:after="120"/>
              <w:rPr>
                <w:lang w:val="en-GB"/>
              </w:rPr>
            </w:pPr>
            <w:r w:rsidRPr="00C934BF">
              <w:t>12 de noviembre de 2007</w:t>
            </w:r>
          </w:p>
        </w:tc>
      </w:tr>
      <w:tr w:rsidR="007B1EA6" w:rsidRPr="00C934BF" w14:paraId="0B1D0AD2" w14:textId="77777777" w:rsidTr="00C934BF">
        <w:trPr>
          <w:cantSplit/>
          <w:trHeight w:val="240"/>
        </w:trPr>
        <w:tc>
          <w:tcPr>
            <w:tcW w:w="2268" w:type="dxa"/>
            <w:shd w:val="clear" w:color="auto" w:fill="auto"/>
          </w:tcPr>
          <w:p w14:paraId="10C48B96" w14:textId="77777777" w:rsidR="007B1EA6" w:rsidRPr="00C934BF" w:rsidRDefault="007B1EA6" w:rsidP="007B1EA6">
            <w:pPr>
              <w:spacing w:before="40" w:after="120"/>
              <w:rPr>
                <w:lang w:val="en-GB"/>
              </w:rPr>
            </w:pPr>
          </w:p>
        </w:tc>
        <w:tc>
          <w:tcPr>
            <w:tcW w:w="2694" w:type="dxa"/>
            <w:shd w:val="clear" w:color="auto" w:fill="auto"/>
          </w:tcPr>
          <w:p w14:paraId="5F2BBB34" w14:textId="77777777" w:rsidR="007B1EA6" w:rsidRPr="00C934BF" w:rsidRDefault="007B1EA6" w:rsidP="007B1EA6">
            <w:pPr>
              <w:spacing w:before="40" w:after="120"/>
              <w:rPr>
                <w:lang w:val="en-GB"/>
              </w:rPr>
            </w:pPr>
            <w:r w:rsidRPr="00C934BF">
              <w:t>Segundo informe periódico</w:t>
            </w:r>
          </w:p>
        </w:tc>
        <w:tc>
          <w:tcPr>
            <w:tcW w:w="2408" w:type="dxa"/>
            <w:shd w:val="clear" w:color="auto" w:fill="auto"/>
          </w:tcPr>
          <w:p w14:paraId="2BB99F32" w14:textId="77777777" w:rsidR="007B1EA6" w:rsidRPr="00C934BF" w:rsidRDefault="007B1EA6" w:rsidP="007B1EA6">
            <w:pPr>
              <w:spacing w:before="40" w:after="120"/>
              <w:rPr>
                <w:lang w:val="en-GB"/>
              </w:rPr>
            </w:pPr>
            <w:r w:rsidRPr="00C934BF">
              <w:t>12 de noviembre de 2009</w:t>
            </w:r>
          </w:p>
        </w:tc>
      </w:tr>
      <w:tr w:rsidR="007B1EA6" w:rsidRPr="00C934BF" w14:paraId="49E1E9AE" w14:textId="77777777" w:rsidTr="00C934BF">
        <w:trPr>
          <w:trHeight w:val="240"/>
        </w:trPr>
        <w:tc>
          <w:tcPr>
            <w:tcW w:w="2268" w:type="dxa"/>
            <w:shd w:val="clear" w:color="auto" w:fill="auto"/>
          </w:tcPr>
          <w:p w14:paraId="7434E2F7" w14:textId="77777777" w:rsidR="007B1EA6" w:rsidRPr="00C934BF" w:rsidRDefault="007B1EA6" w:rsidP="007B1EA6">
            <w:pPr>
              <w:spacing w:before="40" w:after="120"/>
              <w:rPr>
                <w:lang w:val="en-GB"/>
              </w:rPr>
            </w:pPr>
          </w:p>
        </w:tc>
        <w:tc>
          <w:tcPr>
            <w:tcW w:w="2694" w:type="dxa"/>
            <w:shd w:val="clear" w:color="auto" w:fill="auto"/>
          </w:tcPr>
          <w:p w14:paraId="2BF42547" w14:textId="77777777" w:rsidR="007B1EA6" w:rsidRPr="00C934BF" w:rsidRDefault="007B1EA6" w:rsidP="007B1EA6">
            <w:pPr>
              <w:spacing w:before="40" w:after="120"/>
              <w:rPr>
                <w:lang w:val="en-GB"/>
              </w:rPr>
            </w:pPr>
            <w:r w:rsidRPr="00C934BF">
              <w:t>Tercer informe periódico</w:t>
            </w:r>
          </w:p>
        </w:tc>
        <w:tc>
          <w:tcPr>
            <w:tcW w:w="2408" w:type="dxa"/>
            <w:shd w:val="clear" w:color="auto" w:fill="auto"/>
          </w:tcPr>
          <w:p w14:paraId="5046DEE5" w14:textId="77777777" w:rsidR="007B1EA6" w:rsidRPr="00C934BF" w:rsidRDefault="007B1EA6" w:rsidP="007B1EA6">
            <w:pPr>
              <w:spacing w:before="40" w:after="120"/>
              <w:rPr>
                <w:lang w:val="en-GB"/>
              </w:rPr>
            </w:pPr>
            <w:r w:rsidRPr="00C934BF">
              <w:t>12 de noviembre de 2011</w:t>
            </w:r>
          </w:p>
        </w:tc>
      </w:tr>
      <w:tr w:rsidR="007B1EA6" w:rsidRPr="00C934BF" w14:paraId="3684B65F" w14:textId="77777777" w:rsidTr="00C934BF">
        <w:trPr>
          <w:trHeight w:val="240"/>
        </w:trPr>
        <w:tc>
          <w:tcPr>
            <w:tcW w:w="2268" w:type="dxa"/>
            <w:shd w:val="clear" w:color="auto" w:fill="auto"/>
          </w:tcPr>
          <w:p w14:paraId="7ACEA707" w14:textId="77777777" w:rsidR="007B1EA6" w:rsidRPr="00C934BF" w:rsidRDefault="007B1EA6" w:rsidP="007B1EA6">
            <w:pPr>
              <w:spacing w:before="40" w:after="120"/>
              <w:rPr>
                <w:lang w:val="en-GB"/>
              </w:rPr>
            </w:pPr>
          </w:p>
        </w:tc>
        <w:tc>
          <w:tcPr>
            <w:tcW w:w="2694" w:type="dxa"/>
            <w:shd w:val="clear" w:color="auto" w:fill="auto"/>
          </w:tcPr>
          <w:p w14:paraId="64EAAA2E" w14:textId="77777777" w:rsidR="007B1EA6" w:rsidRPr="00C934BF" w:rsidRDefault="007B1EA6" w:rsidP="007B1EA6">
            <w:pPr>
              <w:spacing w:before="40" w:after="120"/>
              <w:rPr>
                <w:lang w:val="en-GB"/>
              </w:rPr>
            </w:pPr>
            <w:r w:rsidRPr="00C934BF">
              <w:t>Cuarto informe periódico</w:t>
            </w:r>
          </w:p>
        </w:tc>
        <w:tc>
          <w:tcPr>
            <w:tcW w:w="2408" w:type="dxa"/>
            <w:shd w:val="clear" w:color="auto" w:fill="auto"/>
          </w:tcPr>
          <w:p w14:paraId="198FA39E" w14:textId="77777777" w:rsidR="007B1EA6" w:rsidRPr="00C934BF" w:rsidRDefault="007B1EA6" w:rsidP="007B1EA6">
            <w:pPr>
              <w:spacing w:before="40" w:after="120"/>
              <w:rPr>
                <w:lang w:val="en-GB"/>
              </w:rPr>
            </w:pPr>
            <w:r w:rsidRPr="00C934BF">
              <w:t>12 de noviembre de 2013</w:t>
            </w:r>
          </w:p>
        </w:tc>
      </w:tr>
      <w:tr w:rsidR="007B1EA6" w:rsidRPr="00C934BF" w14:paraId="7165D3C0" w14:textId="77777777" w:rsidTr="00C934BF">
        <w:trPr>
          <w:trHeight w:val="240"/>
        </w:trPr>
        <w:tc>
          <w:tcPr>
            <w:tcW w:w="2268" w:type="dxa"/>
            <w:shd w:val="clear" w:color="auto" w:fill="auto"/>
          </w:tcPr>
          <w:p w14:paraId="1C55296A" w14:textId="77777777" w:rsidR="007B1EA6" w:rsidRPr="00C934BF" w:rsidRDefault="007B1EA6" w:rsidP="007B1EA6">
            <w:pPr>
              <w:spacing w:before="40" w:after="120"/>
              <w:rPr>
                <w:lang w:val="en-GB"/>
              </w:rPr>
            </w:pPr>
          </w:p>
        </w:tc>
        <w:tc>
          <w:tcPr>
            <w:tcW w:w="2694" w:type="dxa"/>
            <w:shd w:val="clear" w:color="auto" w:fill="auto"/>
          </w:tcPr>
          <w:p w14:paraId="0A228541" w14:textId="77777777" w:rsidR="007B1EA6" w:rsidRPr="00C934BF" w:rsidRDefault="007B1EA6" w:rsidP="007B1EA6">
            <w:pPr>
              <w:spacing w:before="40" w:after="120"/>
              <w:rPr>
                <w:lang w:val="en-GB"/>
              </w:rPr>
            </w:pPr>
            <w:r w:rsidRPr="00C934BF">
              <w:t>Quinto informe periódico</w:t>
            </w:r>
          </w:p>
        </w:tc>
        <w:tc>
          <w:tcPr>
            <w:tcW w:w="2408" w:type="dxa"/>
            <w:shd w:val="clear" w:color="auto" w:fill="auto"/>
          </w:tcPr>
          <w:p w14:paraId="695EB580" w14:textId="77777777" w:rsidR="007B1EA6" w:rsidRPr="00C934BF" w:rsidRDefault="007B1EA6" w:rsidP="007B1EA6">
            <w:pPr>
              <w:spacing w:before="40" w:after="120"/>
              <w:rPr>
                <w:lang w:val="en-GB"/>
              </w:rPr>
            </w:pPr>
            <w:r w:rsidRPr="00C934BF">
              <w:t>12 de noviembre de 2015</w:t>
            </w:r>
          </w:p>
        </w:tc>
      </w:tr>
      <w:tr w:rsidR="007B1EA6" w:rsidRPr="00C934BF" w14:paraId="2E6B09E8" w14:textId="77777777" w:rsidTr="00C934BF">
        <w:trPr>
          <w:trHeight w:val="240"/>
        </w:trPr>
        <w:tc>
          <w:tcPr>
            <w:tcW w:w="2268" w:type="dxa"/>
            <w:shd w:val="clear" w:color="auto" w:fill="auto"/>
          </w:tcPr>
          <w:p w14:paraId="6A796E4C" w14:textId="77777777" w:rsidR="007B1EA6" w:rsidRPr="00C934BF" w:rsidRDefault="007B1EA6" w:rsidP="007B1EA6">
            <w:pPr>
              <w:spacing w:before="40" w:after="120"/>
              <w:rPr>
                <w:lang w:val="en-GB"/>
              </w:rPr>
            </w:pPr>
          </w:p>
        </w:tc>
        <w:tc>
          <w:tcPr>
            <w:tcW w:w="2694" w:type="dxa"/>
            <w:shd w:val="clear" w:color="auto" w:fill="auto"/>
          </w:tcPr>
          <w:p w14:paraId="4F895C0F" w14:textId="77777777" w:rsidR="007B1EA6" w:rsidRPr="00C934BF" w:rsidRDefault="007B1EA6" w:rsidP="007B1EA6">
            <w:pPr>
              <w:spacing w:before="40" w:after="120"/>
              <w:rPr>
                <w:lang w:val="en-GB"/>
              </w:rPr>
            </w:pPr>
            <w:r w:rsidRPr="00C934BF">
              <w:t>Sexto informe periódico</w:t>
            </w:r>
          </w:p>
        </w:tc>
        <w:tc>
          <w:tcPr>
            <w:tcW w:w="2408" w:type="dxa"/>
            <w:shd w:val="clear" w:color="auto" w:fill="auto"/>
          </w:tcPr>
          <w:p w14:paraId="639D8E5A" w14:textId="77777777" w:rsidR="007B1EA6" w:rsidRPr="00C934BF" w:rsidRDefault="007B1EA6" w:rsidP="007B1EA6">
            <w:pPr>
              <w:spacing w:before="40" w:after="120"/>
              <w:rPr>
                <w:lang w:val="en-GB"/>
              </w:rPr>
            </w:pPr>
            <w:r w:rsidRPr="00C934BF">
              <w:t>12 de noviembre de 2017</w:t>
            </w:r>
          </w:p>
        </w:tc>
      </w:tr>
      <w:tr w:rsidR="007B1EA6" w:rsidRPr="00C934BF" w14:paraId="5EB45231" w14:textId="77777777" w:rsidTr="00C934BF">
        <w:trPr>
          <w:trHeight w:val="240"/>
        </w:trPr>
        <w:tc>
          <w:tcPr>
            <w:tcW w:w="2268" w:type="dxa"/>
            <w:shd w:val="clear" w:color="auto" w:fill="auto"/>
          </w:tcPr>
          <w:p w14:paraId="5B67E2BF" w14:textId="77777777" w:rsidR="007B1EA6" w:rsidRPr="00C934BF" w:rsidRDefault="007B1EA6" w:rsidP="007B1EA6">
            <w:pPr>
              <w:spacing w:before="40" w:after="120"/>
              <w:rPr>
                <w:lang w:val="en-GB"/>
              </w:rPr>
            </w:pPr>
          </w:p>
        </w:tc>
        <w:tc>
          <w:tcPr>
            <w:tcW w:w="2694" w:type="dxa"/>
            <w:shd w:val="clear" w:color="auto" w:fill="auto"/>
          </w:tcPr>
          <w:p w14:paraId="3B728E95" w14:textId="77777777" w:rsidR="007B1EA6" w:rsidRPr="00C934BF" w:rsidRDefault="007B1EA6" w:rsidP="007B1EA6">
            <w:pPr>
              <w:spacing w:before="40" w:after="120"/>
              <w:rPr>
                <w:lang w:val="en-GB"/>
              </w:rPr>
            </w:pPr>
            <w:r w:rsidRPr="00C934BF">
              <w:t>Séptimo informe periódico</w:t>
            </w:r>
          </w:p>
        </w:tc>
        <w:tc>
          <w:tcPr>
            <w:tcW w:w="2408" w:type="dxa"/>
            <w:shd w:val="clear" w:color="auto" w:fill="auto"/>
          </w:tcPr>
          <w:p w14:paraId="34D4B1C3" w14:textId="77777777" w:rsidR="007B1EA6" w:rsidRPr="00C934BF" w:rsidRDefault="007B1EA6" w:rsidP="007B1EA6">
            <w:pPr>
              <w:spacing w:before="40" w:after="120"/>
              <w:rPr>
                <w:lang w:val="en-GB"/>
              </w:rPr>
            </w:pPr>
            <w:r w:rsidRPr="00C934BF">
              <w:t>12 de noviembre de 2019</w:t>
            </w:r>
          </w:p>
        </w:tc>
      </w:tr>
      <w:tr w:rsidR="007B1EA6" w:rsidRPr="00C934BF" w14:paraId="77BDFF55" w14:textId="77777777" w:rsidTr="00C934BF">
        <w:trPr>
          <w:trHeight w:val="240"/>
        </w:trPr>
        <w:tc>
          <w:tcPr>
            <w:tcW w:w="2268" w:type="dxa"/>
            <w:shd w:val="clear" w:color="auto" w:fill="auto"/>
          </w:tcPr>
          <w:p w14:paraId="46C1FF29" w14:textId="77777777" w:rsidR="007B1EA6" w:rsidRPr="00C934BF" w:rsidRDefault="007B1EA6" w:rsidP="007B1EA6">
            <w:pPr>
              <w:spacing w:before="40" w:after="120"/>
              <w:rPr>
                <w:lang w:val="en-GB"/>
              </w:rPr>
            </w:pPr>
          </w:p>
        </w:tc>
        <w:tc>
          <w:tcPr>
            <w:tcW w:w="2694" w:type="dxa"/>
            <w:shd w:val="clear" w:color="auto" w:fill="auto"/>
          </w:tcPr>
          <w:p w14:paraId="1B66AE2D" w14:textId="77777777" w:rsidR="007B1EA6" w:rsidRPr="00C934BF" w:rsidRDefault="007B1EA6" w:rsidP="007B1EA6">
            <w:pPr>
              <w:spacing w:before="40" w:after="120"/>
              <w:rPr>
                <w:lang w:val="en-GB"/>
              </w:rPr>
            </w:pPr>
            <w:r w:rsidRPr="00C934BF">
              <w:t>Octavo informe periódico</w:t>
            </w:r>
          </w:p>
        </w:tc>
        <w:tc>
          <w:tcPr>
            <w:tcW w:w="2408" w:type="dxa"/>
            <w:shd w:val="clear" w:color="auto" w:fill="auto"/>
          </w:tcPr>
          <w:p w14:paraId="4D34A580" w14:textId="77777777" w:rsidR="007B1EA6" w:rsidRPr="00C934BF" w:rsidRDefault="007B1EA6" w:rsidP="007B1EA6">
            <w:pPr>
              <w:spacing w:before="40" w:after="120"/>
              <w:rPr>
                <w:lang w:val="en-GB"/>
              </w:rPr>
            </w:pPr>
            <w:r w:rsidRPr="00C934BF">
              <w:t>12 de noviembre de 2021</w:t>
            </w:r>
          </w:p>
        </w:tc>
      </w:tr>
      <w:tr w:rsidR="007B1EA6" w:rsidRPr="00C934BF" w14:paraId="3EEF0107" w14:textId="77777777" w:rsidTr="00C934BF">
        <w:trPr>
          <w:trHeight w:val="240"/>
        </w:trPr>
        <w:tc>
          <w:tcPr>
            <w:tcW w:w="2268" w:type="dxa"/>
            <w:shd w:val="clear" w:color="auto" w:fill="auto"/>
          </w:tcPr>
          <w:p w14:paraId="4EF945EE" w14:textId="77777777" w:rsidR="007B1EA6" w:rsidRPr="00C934BF" w:rsidRDefault="007B1EA6" w:rsidP="007B1EA6">
            <w:pPr>
              <w:spacing w:before="40" w:after="120"/>
            </w:pPr>
            <w:r w:rsidRPr="00C934BF">
              <w:t>San Vicente y las Granadinas</w:t>
            </w:r>
          </w:p>
        </w:tc>
        <w:tc>
          <w:tcPr>
            <w:tcW w:w="2694" w:type="dxa"/>
            <w:shd w:val="clear" w:color="auto" w:fill="auto"/>
          </w:tcPr>
          <w:p w14:paraId="4BFCA496" w14:textId="77777777" w:rsidR="007B1EA6" w:rsidRPr="00C934BF" w:rsidRDefault="007B1EA6" w:rsidP="007B1EA6">
            <w:pPr>
              <w:spacing w:before="40" w:after="120"/>
            </w:pPr>
            <w:r w:rsidRPr="00C934BF">
              <w:t>Informes periódicos 11º a 13º combinados</w:t>
            </w:r>
          </w:p>
        </w:tc>
        <w:tc>
          <w:tcPr>
            <w:tcW w:w="2408" w:type="dxa"/>
            <w:shd w:val="clear" w:color="auto" w:fill="auto"/>
          </w:tcPr>
          <w:p w14:paraId="3642E243" w14:textId="77777777" w:rsidR="007B1EA6" w:rsidRPr="00C934BF" w:rsidRDefault="007B1EA6" w:rsidP="007B1EA6">
            <w:pPr>
              <w:spacing w:before="40" w:after="120"/>
              <w:rPr>
                <w:lang w:val="en-GB"/>
              </w:rPr>
            </w:pPr>
            <w:r w:rsidRPr="00C934BF">
              <w:t>9 de diciembre de 2006</w:t>
            </w:r>
          </w:p>
        </w:tc>
      </w:tr>
      <w:tr w:rsidR="007B1EA6" w:rsidRPr="00C934BF" w14:paraId="52592C25" w14:textId="77777777" w:rsidTr="00C934BF">
        <w:trPr>
          <w:trHeight w:val="240"/>
        </w:trPr>
        <w:tc>
          <w:tcPr>
            <w:tcW w:w="2268" w:type="dxa"/>
            <w:shd w:val="clear" w:color="auto" w:fill="auto"/>
          </w:tcPr>
          <w:p w14:paraId="72073777" w14:textId="77777777" w:rsidR="007B1EA6" w:rsidRPr="00C934BF" w:rsidRDefault="007B1EA6" w:rsidP="007B1EA6">
            <w:pPr>
              <w:spacing w:before="40" w:after="120"/>
              <w:rPr>
                <w:lang w:val="en-GB"/>
              </w:rPr>
            </w:pPr>
          </w:p>
        </w:tc>
        <w:tc>
          <w:tcPr>
            <w:tcW w:w="2694" w:type="dxa"/>
            <w:shd w:val="clear" w:color="auto" w:fill="auto"/>
          </w:tcPr>
          <w:p w14:paraId="19E7CCD7" w14:textId="77777777" w:rsidR="007B1EA6" w:rsidRPr="00C934BF" w:rsidRDefault="007B1EA6" w:rsidP="007B1EA6">
            <w:pPr>
              <w:spacing w:before="40" w:after="120"/>
              <w:rPr>
                <w:lang w:val="en-GB"/>
              </w:rPr>
            </w:pPr>
            <w:r w:rsidRPr="00C934BF">
              <w:t xml:space="preserve">14º informe periódico </w:t>
            </w:r>
          </w:p>
        </w:tc>
        <w:tc>
          <w:tcPr>
            <w:tcW w:w="2408" w:type="dxa"/>
            <w:shd w:val="clear" w:color="auto" w:fill="auto"/>
          </w:tcPr>
          <w:p w14:paraId="6CAA0A47" w14:textId="77777777" w:rsidR="007B1EA6" w:rsidRPr="00C934BF" w:rsidRDefault="007B1EA6" w:rsidP="007B1EA6">
            <w:pPr>
              <w:spacing w:before="40" w:after="120"/>
              <w:rPr>
                <w:lang w:val="en-GB"/>
              </w:rPr>
            </w:pPr>
            <w:r w:rsidRPr="00C934BF">
              <w:t>9 de diciembre de 2008</w:t>
            </w:r>
          </w:p>
        </w:tc>
      </w:tr>
      <w:tr w:rsidR="007B1EA6" w:rsidRPr="00C934BF" w14:paraId="05966F10" w14:textId="77777777" w:rsidTr="00C934BF">
        <w:trPr>
          <w:trHeight w:val="240"/>
        </w:trPr>
        <w:tc>
          <w:tcPr>
            <w:tcW w:w="2268" w:type="dxa"/>
            <w:shd w:val="clear" w:color="auto" w:fill="auto"/>
          </w:tcPr>
          <w:p w14:paraId="41FF6613" w14:textId="77777777" w:rsidR="007B1EA6" w:rsidRPr="00C934BF" w:rsidRDefault="007B1EA6" w:rsidP="007B1EA6">
            <w:pPr>
              <w:spacing w:before="40" w:after="120"/>
              <w:rPr>
                <w:lang w:val="en-GB"/>
              </w:rPr>
            </w:pPr>
          </w:p>
        </w:tc>
        <w:tc>
          <w:tcPr>
            <w:tcW w:w="2694" w:type="dxa"/>
            <w:shd w:val="clear" w:color="auto" w:fill="auto"/>
          </w:tcPr>
          <w:p w14:paraId="7DFBD08C" w14:textId="77777777" w:rsidR="007B1EA6" w:rsidRPr="00C934BF" w:rsidRDefault="007B1EA6" w:rsidP="007B1EA6">
            <w:pPr>
              <w:spacing w:before="40" w:after="120"/>
              <w:rPr>
                <w:lang w:val="en-GB"/>
              </w:rPr>
            </w:pPr>
            <w:r w:rsidRPr="00C934BF">
              <w:t>15º informe periódico</w:t>
            </w:r>
          </w:p>
        </w:tc>
        <w:tc>
          <w:tcPr>
            <w:tcW w:w="2408" w:type="dxa"/>
            <w:shd w:val="clear" w:color="auto" w:fill="auto"/>
          </w:tcPr>
          <w:p w14:paraId="407C8F68" w14:textId="77777777" w:rsidR="007B1EA6" w:rsidRPr="00C934BF" w:rsidRDefault="007B1EA6" w:rsidP="007B1EA6">
            <w:pPr>
              <w:spacing w:before="40" w:after="120"/>
              <w:rPr>
                <w:lang w:val="en-GB"/>
              </w:rPr>
            </w:pPr>
            <w:r w:rsidRPr="00C934BF">
              <w:t>9 de diciembre de 2010</w:t>
            </w:r>
          </w:p>
        </w:tc>
      </w:tr>
      <w:tr w:rsidR="007B1EA6" w:rsidRPr="00C934BF" w14:paraId="097752B5" w14:textId="77777777" w:rsidTr="00C934BF">
        <w:trPr>
          <w:trHeight w:val="240"/>
        </w:trPr>
        <w:tc>
          <w:tcPr>
            <w:tcW w:w="2268" w:type="dxa"/>
            <w:shd w:val="clear" w:color="auto" w:fill="auto"/>
          </w:tcPr>
          <w:p w14:paraId="772F69F6" w14:textId="77777777" w:rsidR="007B1EA6" w:rsidRPr="00C934BF" w:rsidRDefault="007B1EA6" w:rsidP="007B1EA6">
            <w:pPr>
              <w:spacing w:before="40" w:after="120"/>
              <w:rPr>
                <w:lang w:val="en-GB"/>
              </w:rPr>
            </w:pPr>
          </w:p>
        </w:tc>
        <w:tc>
          <w:tcPr>
            <w:tcW w:w="2694" w:type="dxa"/>
            <w:shd w:val="clear" w:color="auto" w:fill="auto"/>
          </w:tcPr>
          <w:p w14:paraId="71010890" w14:textId="77777777" w:rsidR="007B1EA6" w:rsidRPr="00C934BF" w:rsidRDefault="007B1EA6" w:rsidP="007B1EA6">
            <w:pPr>
              <w:spacing w:before="40" w:after="120"/>
              <w:rPr>
                <w:lang w:val="en-GB"/>
              </w:rPr>
            </w:pPr>
            <w:r w:rsidRPr="00C934BF">
              <w:t>16º informe periódico</w:t>
            </w:r>
          </w:p>
        </w:tc>
        <w:tc>
          <w:tcPr>
            <w:tcW w:w="2408" w:type="dxa"/>
            <w:shd w:val="clear" w:color="auto" w:fill="auto"/>
          </w:tcPr>
          <w:p w14:paraId="4FB26270" w14:textId="77777777" w:rsidR="007B1EA6" w:rsidRPr="00C934BF" w:rsidRDefault="007B1EA6" w:rsidP="007B1EA6">
            <w:pPr>
              <w:spacing w:before="40" w:after="120"/>
              <w:rPr>
                <w:lang w:val="en-GB"/>
              </w:rPr>
            </w:pPr>
            <w:r w:rsidRPr="00C934BF">
              <w:t>9 de diciembre de 2012</w:t>
            </w:r>
          </w:p>
        </w:tc>
      </w:tr>
      <w:tr w:rsidR="007B1EA6" w:rsidRPr="00C934BF" w14:paraId="7A600F22" w14:textId="77777777" w:rsidTr="00C934BF">
        <w:trPr>
          <w:trHeight w:val="240"/>
        </w:trPr>
        <w:tc>
          <w:tcPr>
            <w:tcW w:w="2268" w:type="dxa"/>
            <w:shd w:val="clear" w:color="auto" w:fill="auto"/>
          </w:tcPr>
          <w:p w14:paraId="41ACB26F" w14:textId="77777777" w:rsidR="007B1EA6" w:rsidRPr="00C934BF" w:rsidRDefault="007B1EA6" w:rsidP="007B1EA6">
            <w:pPr>
              <w:spacing w:before="40" w:after="120"/>
              <w:rPr>
                <w:lang w:val="en-GB"/>
              </w:rPr>
            </w:pPr>
          </w:p>
        </w:tc>
        <w:tc>
          <w:tcPr>
            <w:tcW w:w="2694" w:type="dxa"/>
            <w:shd w:val="clear" w:color="auto" w:fill="auto"/>
          </w:tcPr>
          <w:p w14:paraId="19462D82" w14:textId="77777777" w:rsidR="007B1EA6" w:rsidRPr="00C934BF" w:rsidRDefault="007B1EA6" w:rsidP="007B1EA6">
            <w:pPr>
              <w:spacing w:before="40" w:after="120"/>
              <w:rPr>
                <w:lang w:val="en-GB"/>
              </w:rPr>
            </w:pPr>
            <w:r w:rsidRPr="00C934BF">
              <w:t>17º informe periódico</w:t>
            </w:r>
          </w:p>
        </w:tc>
        <w:tc>
          <w:tcPr>
            <w:tcW w:w="2408" w:type="dxa"/>
            <w:shd w:val="clear" w:color="auto" w:fill="auto"/>
          </w:tcPr>
          <w:p w14:paraId="344C9E42" w14:textId="77777777" w:rsidR="007B1EA6" w:rsidRPr="00C934BF" w:rsidRDefault="007B1EA6" w:rsidP="007B1EA6">
            <w:pPr>
              <w:spacing w:before="40" w:after="120"/>
              <w:rPr>
                <w:lang w:val="en-GB"/>
              </w:rPr>
            </w:pPr>
            <w:r w:rsidRPr="00C934BF">
              <w:t>9 de diciembre de 2014</w:t>
            </w:r>
          </w:p>
        </w:tc>
      </w:tr>
      <w:tr w:rsidR="007B1EA6" w:rsidRPr="00C934BF" w14:paraId="68FF4543" w14:textId="77777777" w:rsidTr="00C934BF">
        <w:trPr>
          <w:trHeight w:val="240"/>
        </w:trPr>
        <w:tc>
          <w:tcPr>
            <w:tcW w:w="2268" w:type="dxa"/>
            <w:shd w:val="clear" w:color="auto" w:fill="auto"/>
          </w:tcPr>
          <w:p w14:paraId="52317E4A" w14:textId="77777777" w:rsidR="007B1EA6" w:rsidRPr="00C934BF" w:rsidRDefault="007B1EA6" w:rsidP="007B1EA6">
            <w:pPr>
              <w:spacing w:before="40" w:after="120"/>
              <w:rPr>
                <w:lang w:val="en-GB"/>
              </w:rPr>
            </w:pPr>
          </w:p>
        </w:tc>
        <w:tc>
          <w:tcPr>
            <w:tcW w:w="2694" w:type="dxa"/>
            <w:shd w:val="clear" w:color="auto" w:fill="auto"/>
          </w:tcPr>
          <w:p w14:paraId="4FC6CF4C" w14:textId="77777777" w:rsidR="007B1EA6" w:rsidRPr="00C934BF" w:rsidRDefault="007B1EA6" w:rsidP="007B1EA6">
            <w:pPr>
              <w:spacing w:before="40" w:after="120"/>
              <w:rPr>
                <w:lang w:val="en-GB"/>
              </w:rPr>
            </w:pPr>
            <w:r w:rsidRPr="00C934BF">
              <w:t>18º informe periódico</w:t>
            </w:r>
          </w:p>
        </w:tc>
        <w:tc>
          <w:tcPr>
            <w:tcW w:w="2408" w:type="dxa"/>
            <w:shd w:val="clear" w:color="auto" w:fill="auto"/>
          </w:tcPr>
          <w:p w14:paraId="190B7E76" w14:textId="77777777" w:rsidR="007B1EA6" w:rsidRPr="00C934BF" w:rsidRDefault="007B1EA6" w:rsidP="007B1EA6">
            <w:pPr>
              <w:spacing w:before="40" w:after="120"/>
              <w:rPr>
                <w:lang w:val="en-GB"/>
              </w:rPr>
            </w:pPr>
            <w:r w:rsidRPr="00C934BF">
              <w:t>9 de diciembre de 2016</w:t>
            </w:r>
          </w:p>
        </w:tc>
      </w:tr>
      <w:tr w:rsidR="007B1EA6" w:rsidRPr="00C934BF" w14:paraId="776462F9" w14:textId="77777777" w:rsidTr="00C934BF">
        <w:trPr>
          <w:trHeight w:val="240"/>
        </w:trPr>
        <w:tc>
          <w:tcPr>
            <w:tcW w:w="2268" w:type="dxa"/>
            <w:shd w:val="clear" w:color="auto" w:fill="auto"/>
          </w:tcPr>
          <w:p w14:paraId="241117B9" w14:textId="77777777" w:rsidR="007B1EA6" w:rsidRPr="00C934BF" w:rsidRDefault="007B1EA6" w:rsidP="007B1EA6">
            <w:pPr>
              <w:spacing w:before="40" w:after="120"/>
              <w:rPr>
                <w:lang w:val="en-GB"/>
              </w:rPr>
            </w:pPr>
          </w:p>
        </w:tc>
        <w:tc>
          <w:tcPr>
            <w:tcW w:w="2694" w:type="dxa"/>
            <w:shd w:val="clear" w:color="auto" w:fill="auto"/>
          </w:tcPr>
          <w:p w14:paraId="3EC7DBC4" w14:textId="77777777" w:rsidR="007B1EA6" w:rsidRPr="00C934BF" w:rsidRDefault="007B1EA6" w:rsidP="007B1EA6">
            <w:pPr>
              <w:spacing w:before="40" w:after="120"/>
              <w:rPr>
                <w:lang w:val="en-GB"/>
              </w:rPr>
            </w:pPr>
            <w:r w:rsidRPr="00C934BF">
              <w:t>19º informe periódico</w:t>
            </w:r>
          </w:p>
        </w:tc>
        <w:tc>
          <w:tcPr>
            <w:tcW w:w="2408" w:type="dxa"/>
            <w:shd w:val="clear" w:color="auto" w:fill="auto"/>
          </w:tcPr>
          <w:p w14:paraId="1446B397" w14:textId="77777777" w:rsidR="007B1EA6" w:rsidRPr="00C934BF" w:rsidRDefault="007B1EA6" w:rsidP="007B1EA6">
            <w:pPr>
              <w:spacing w:before="40" w:after="120"/>
              <w:rPr>
                <w:lang w:val="en-GB"/>
              </w:rPr>
            </w:pPr>
            <w:r w:rsidRPr="00C934BF">
              <w:t>9 de diciembre de 2018</w:t>
            </w:r>
          </w:p>
        </w:tc>
      </w:tr>
      <w:tr w:rsidR="007B1EA6" w:rsidRPr="00C934BF" w14:paraId="2B37E1BB" w14:textId="77777777" w:rsidTr="00C934BF">
        <w:trPr>
          <w:trHeight w:val="240"/>
        </w:trPr>
        <w:tc>
          <w:tcPr>
            <w:tcW w:w="2268" w:type="dxa"/>
            <w:shd w:val="clear" w:color="auto" w:fill="auto"/>
          </w:tcPr>
          <w:p w14:paraId="6135D05C" w14:textId="77777777" w:rsidR="007B1EA6" w:rsidRPr="00C934BF" w:rsidRDefault="007B1EA6" w:rsidP="007B1EA6">
            <w:pPr>
              <w:spacing w:before="40" w:after="120"/>
              <w:rPr>
                <w:lang w:val="en-GB"/>
              </w:rPr>
            </w:pPr>
          </w:p>
        </w:tc>
        <w:tc>
          <w:tcPr>
            <w:tcW w:w="2694" w:type="dxa"/>
            <w:shd w:val="clear" w:color="auto" w:fill="auto"/>
          </w:tcPr>
          <w:p w14:paraId="68873475" w14:textId="77777777" w:rsidR="007B1EA6" w:rsidRPr="00C934BF" w:rsidRDefault="007B1EA6" w:rsidP="007B1EA6">
            <w:pPr>
              <w:spacing w:before="40" w:after="120"/>
            </w:pPr>
            <w:r w:rsidRPr="00C934BF">
              <w:t>20º informe periódico</w:t>
            </w:r>
          </w:p>
        </w:tc>
        <w:tc>
          <w:tcPr>
            <w:tcW w:w="2408" w:type="dxa"/>
            <w:shd w:val="clear" w:color="auto" w:fill="auto"/>
          </w:tcPr>
          <w:p w14:paraId="25F460F2" w14:textId="77777777" w:rsidR="007B1EA6" w:rsidRPr="00C934BF" w:rsidRDefault="007B1EA6" w:rsidP="007B1EA6">
            <w:pPr>
              <w:spacing w:before="40" w:after="120"/>
            </w:pPr>
            <w:r w:rsidRPr="00C934BF">
              <w:t>9 de diciembre de 2020</w:t>
            </w:r>
          </w:p>
        </w:tc>
      </w:tr>
      <w:tr w:rsidR="007B1EA6" w:rsidRPr="00C934BF" w14:paraId="71C87C42" w14:textId="77777777" w:rsidTr="00C934BF">
        <w:trPr>
          <w:trHeight w:val="240"/>
        </w:trPr>
        <w:tc>
          <w:tcPr>
            <w:tcW w:w="2268" w:type="dxa"/>
            <w:shd w:val="clear" w:color="auto" w:fill="auto"/>
          </w:tcPr>
          <w:p w14:paraId="19DB9728" w14:textId="77777777" w:rsidR="007B1EA6" w:rsidRPr="00C934BF" w:rsidRDefault="007B1EA6" w:rsidP="007B1EA6">
            <w:pPr>
              <w:spacing w:before="40" w:after="120"/>
              <w:rPr>
                <w:lang w:val="en-GB"/>
              </w:rPr>
            </w:pPr>
          </w:p>
        </w:tc>
        <w:tc>
          <w:tcPr>
            <w:tcW w:w="2694" w:type="dxa"/>
            <w:shd w:val="clear" w:color="auto" w:fill="auto"/>
          </w:tcPr>
          <w:p w14:paraId="1842934E" w14:textId="77777777" w:rsidR="007B1EA6" w:rsidRPr="00C934BF" w:rsidRDefault="007B1EA6" w:rsidP="007B1EA6">
            <w:pPr>
              <w:spacing w:before="40" w:after="120"/>
            </w:pPr>
            <w:r w:rsidRPr="00C934BF">
              <w:t>22º informe periódico</w:t>
            </w:r>
          </w:p>
        </w:tc>
        <w:tc>
          <w:tcPr>
            <w:tcW w:w="2408" w:type="dxa"/>
            <w:shd w:val="clear" w:color="auto" w:fill="auto"/>
          </w:tcPr>
          <w:p w14:paraId="4D19CC89" w14:textId="77777777" w:rsidR="007B1EA6" w:rsidRPr="00C934BF" w:rsidRDefault="007B1EA6" w:rsidP="007B1EA6">
            <w:pPr>
              <w:spacing w:before="40" w:after="120"/>
            </w:pPr>
            <w:r w:rsidRPr="00C934BF">
              <w:t>9 de diciembre de 2022</w:t>
            </w:r>
          </w:p>
        </w:tc>
      </w:tr>
      <w:tr w:rsidR="007B1EA6" w:rsidRPr="00C934BF" w14:paraId="59BD7A6A" w14:textId="77777777" w:rsidTr="00C934BF">
        <w:trPr>
          <w:trHeight w:val="240"/>
        </w:trPr>
        <w:tc>
          <w:tcPr>
            <w:tcW w:w="2268" w:type="dxa"/>
            <w:shd w:val="clear" w:color="auto" w:fill="auto"/>
          </w:tcPr>
          <w:p w14:paraId="3353DDAC" w14:textId="77777777" w:rsidR="007B1EA6" w:rsidRPr="00C934BF" w:rsidRDefault="007B1EA6" w:rsidP="007B1EA6">
            <w:pPr>
              <w:spacing w:before="40" w:after="120"/>
              <w:rPr>
                <w:lang w:val="en-GB"/>
              </w:rPr>
            </w:pPr>
            <w:r w:rsidRPr="00C934BF">
              <w:t>Santa Lucía</w:t>
            </w:r>
          </w:p>
        </w:tc>
        <w:tc>
          <w:tcPr>
            <w:tcW w:w="2694" w:type="dxa"/>
            <w:shd w:val="clear" w:color="auto" w:fill="auto"/>
          </w:tcPr>
          <w:p w14:paraId="336BE654" w14:textId="77777777" w:rsidR="007B1EA6" w:rsidRPr="00C934BF" w:rsidRDefault="007B1EA6" w:rsidP="007B1EA6">
            <w:pPr>
              <w:spacing w:before="40" w:after="120"/>
              <w:rPr>
                <w:lang w:val="en-GB"/>
              </w:rPr>
            </w:pPr>
            <w:r w:rsidRPr="00C934BF">
              <w:t>Informe inicial</w:t>
            </w:r>
          </w:p>
        </w:tc>
        <w:tc>
          <w:tcPr>
            <w:tcW w:w="2408" w:type="dxa"/>
            <w:shd w:val="clear" w:color="auto" w:fill="auto"/>
          </w:tcPr>
          <w:p w14:paraId="4D6FEBFF" w14:textId="77777777" w:rsidR="007B1EA6" w:rsidRPr="00C934BF" w:rsidRDefault="007B1EA6" w:rsidP="007B1EA6">
            <w:pPr>
              <w:spacing w:before="40" w:after="120"/>
              <w:rPr>
                <w:lang w:val="en-GB"/>
              </w:rPr>
            </w:pPr>
            <w:r w:rsidRPr="00C934BF">
              <w:t>16 de marzo de 1991</w:t>
            </w:r>
          </w:p>
        </w:tc>
      </w:tr>
      <w:tr w:rsidR="007B1EA6" w:rsidRPr="00C934BF" w14:paraId="7FD13B2B" w14:textId="77777777" w:rsidTr="00C934BF">
        <w:trPr>
          <w:trHeight w:val="240"/>
        </w:trPr>
        <w:tc>
          <w:tcPr>
            <w:tcW w:w="2268" w:type="dxa"/>
            <w:shd w:val="clear" w:color="auto" w:fill="auto"/>
          </w:tcPr>
          <w:p w14:paraId="550E1A1C" w14:textId="77777777" w:rsidR="007B1EA6" w:rsidRPr="00C934BF" w:rsidRDefault="007B1EA6" w:rsidP="007B1EA6">
            <w:pPr>
              <w:spacing w:before="40" w:after="120"/>
              <w:rPr>
                <w:lang w:val="en-GB"/>
              </w:rPr>
            </w:pPr>
          </w:p>
        </w:tc>
        <w:tc>
          <w:tcPr>
            <w:tcW w:w="2694" w:type="dxa"/>
            <w:shd w:val="clear" w:color="auto" w:fill="auto"/>
          </w:tcPr>
          <w:p w14:paraId="190C89B4" w14:textId="77777777" w:rsidR="007B1EA6" w:rsidRPr="00C934BF" w:rsidRDefault="007B1EA6" w:rsidP="007B1EA6">
            <w:pPr>
              <w:spacing w:before="40" w:after="120"/>
              <w:rPr>
                <w:lang w:val="en-GB"/>
              </w:rPr>
            </w:pPr>
            <w:r w:rsidRPr="00C934BF">
              <w:t>Segundo informe periódico</w:t>
            </w:r>
          </w:p>
        </w:tc>
        <w:tc>
          <w:tcPr>
            <w:tcW w:w="2408" w:type="dxa"/>
            <w:shd w:val="clear" w:color="auto" w:fill="auto"/>
          </w:tcPr>
          <w:p w14:paraId="110B7697" w14:textId="77777777" w:rsidR="007B1EA6" w:rsidRPr="00C934BF" w:rsidRDefault="007B1EA6" w:rsidP="007B1EA6">
            <w:pPr>
              <w:spacing w:before="40" w:after="120"/>
              <w:rPr>
                <w:lang w:val="en-GB"/>
              </w:rPr>
            </w:pPr>
            <w:r w:rsidRPr="00C934BF">
              <w:t>16 de marzo de 1993</w:t>
            </w:r>
          </w:p>
        </w:tc>
      </w:tr>
      <w:tr w:rsidR="007B1EA6" w:rsidRPr="00C934BF" w14:paraId="20A1DEA3" w14:textId="77777777" w:rsidTr="00C934BF">
        <w:trPr>
          <w:trHeight w:val="240"/>
        </w:trPr>
        <w:tc>
          <w:tcPr>
            <w:tcW w:w="2268" w:type="dxa"/>
            <w:shd w:val="clear" w:color="auto" w:fill="auto"/>
          </w:tcPr>
          <w:p w14:paraId="18D7E94B" w14:textId="77777777" w:rsidR="007B1EA6" w:rsidRPr="00C934BF" w:rsidRDefault="007B1EA6" w:rsidP="007B1EA6">
            <w:pPr>
              <w:spacing w:before="40" w:after="120"/>
              <w:rPr>
                <w:lang w:val="en-GB"/>
              </w:rPr>
            </w:pPr>
          </w:p>
        </w:tc>
        <w:tc>
          <w:tcPr>
            <w:tcW w:w="2694" w:type="dxa"/>
            <w:shd w:val="clear" w:color="auto" w:fill="auto"/>
          </w:tcPr>
          <w:p w14:paraId="2E1DA1B6" w14:textId="77777777" w:rsidR="007B1EA6" w:rsidRPr="00C934BF" w:rsidRDefault="007B1EA6" w:rsidP="007B1EA6">
            <w:pPr>
              <w:spacing w:before="40" w:after="120"/>
              <w:rPr>
                <w:lang w:val="en-GB"/>
              </w:rPr>
            </w:pPr>
            <w:r w:rsidRPr="00C934BF">
              <w:t>Tercer informe periódico</w:t>
            </w:r>
          </w:p>
        </w:tc>
        <w:tc>
          <w:tcPr>
            <w:tcW w:w="2408" w:type="dxa"/>
            <w:shd w:val="clear" w:color="auto" w:fill="auto"/>
          </w:tcPr>
          <w:p w14:paraId="41D19730" w14:textId="77777777" w:rsidR="007B1EA6" w:rsidRPr="00C934BF" w:rsidRDefault="007B1EA6" w:rsidP="007B1EA6">
            <w:pPr>
              <w:spacing w:before="40" w:after="120"/>
              <w:rPr>
                <w:lang w:val="en-GB"/>
              </w:rPr>
            </w:pPr>
            <w:r w:rsidRPr="00C934BF">
              <w:t>16 de marzo de 1995</w:t>
            </w:r>
          </w:p>
        </w:tc>
      </w:tr>
      <w:tr w:rsidR="007B1EA6" w:rsidRPr="00C934BF" w14:paraId="5874EFE5" w14:textId="77777777" w:rsidTr="00C934BF">
        <w:trPr>
          <w:trHeight w:val="240"/>
        </w:trPr>
        <w:tc>
          <w:tcPr>
            <w:tcW w:w="2268" w:type="dxa"/>
            <w:shd w:val="clear" w:color="auto" w:fill="auto"/>
          </w:tcPr>
          <w:p w14:paraId="7CE6D0A7" w14:textId="77777777" w:rsidR="007B1EA6" w:rsidRPr="00C934BF" w:rsidRDefault="007B1EA6" w:rsidP="007B1EA6">
            <w:pPr>
              <w:spacing w:before="40" w:after="120"/>
              <w:rPr>
                <w:lang w:val="en-GB"/>
              </w:rPr>
            </w:pPr>
          </w:p>
        </w:tc>
        <w:tc>
          <w:tcPr>
            <w:tcW w:w="2694" w:type="dxa"/>
            <w:shd w:val="clear" w:color="auto" w:fill="auto"/>
          </w:tcPr>
          <w:p w14:paraId="3DDF94C6" w14:textId="77777777" w:rsidR="007B1EA6" w:rsidRPr="00C934BF" w:rsidRDefault="007B1EA6" w:rsidP="007B1EA6">
            <w:pPr>
              <w:spacing w:before="40" w:after="120"/>
            </w:pPr>
            <w:r w:rsidRPr="00C934BF">
              <w:t>Cuarto informe periódico</w:t>
            </w:r>
          </w:p>
        </w:tc>
        <w:tc>
          <w:tcPr>
            <w:tcW w:w="2408" w:type="dxa"/>
            <w:shd w:val="clear" w:color="auto" w:fill="auto"/>
          </w:tcPr>
          <w:p w14:paraId="455B3E61" w14:textId="77777777" w:rsidR="007B1EA6" w:rsidRPr="00C934BF" w:rsidRDefault="007B1EA6" w:rsidP="007B1EA6">
            <w:pPr>
              <w:spacing w:before="40" w:after="120"/>
              <w:rPr>
                <w:lang w:val="en-GB"/>
              </w:rPr>
            </w:pPr>
            <w:r w:rsidRPr="00C934BF">
              <w:t>16 de marzo de 1997</w:t>
            </w:r>
          </w:p>
        </w:tc>
      </w:tr>
      <w:tr w:rsidR="007B1EA6" w:rsidRPr="00C934BF" w14:paraId="493A329B" w14:textId="77777777" w:rsidTr="00C934BF">
        <w:trPr>
          <w:trHeight w:val="240"/>
        </w:trPr>
        <w:tc>
          <w:tcPr>
            <w:tcW w:w="2268" w:type="dxa"/>
            <w:shd w:val="clear" w:color="auto" w:fill="auto"/>
          </w:tcPr>
          <w:p w14:paraId="19240A2C" w14:textId="77777777" w:rsidR="007B1EA6" w:rsidRPr="00C934BF" w:rsidRDefault="007B1EA6" w:rsidP="007B1EA6">
            <w:pPr>
              <w:spacing w:before="40" w:after="120"/>
              <w:rPr>
                <w:lang w:val="en-GB"/>
              </w:rPr>
            </w:pPr>
          </w:p>
        </w:tc>
        <w:tc>
          <w:tcPr>
            <w:tcW w:w="2694" w:type="dxa"/>
            <w:shd w:val="clear" w:color="auto" w:fill="auto"/>
          </w:tcPr>
          <w:p w14:paraId="16A6F5A1" w14:textId="77777777" w:rsidR="007B1EA6" w:rsidRPr="00C934BF" w:rsidRDefault="007B1EA6" w:rsidP="007B1EA6">
            <w:pPr>
              <w:spacing w:before="40" w:after="120"/>
              <w:rPr>
                <w:lang w:val="en-GB"/>
              </w:rPr>
            </w:pPr>
            <w:r w:rsidRPr="00C934BF">
              <w:t>Quinto informe periódico</w:t>
            </w:r>
          </w:p>
        </w:tc>
        <w:tc>
          <w:tcPr>
            <w:tcW w:w="2408" w:type="dxa"/>
            <w:shd w:val="clear" w:color="auto" w:fill="auto"/>
          </w:tcPr>
          <w:p w14:paraId="1E29EB72" w14:textId="77777777" w:rsidR="007B1EA6" w:rsidRPr="00C934BF" w:rsidRDefault="007B1EA6" w:rsidP="007B1EA6">
            <w:pPr>
              <w:spacing w:before="40" w:after="120"/>
              <w:rPr>
                <w:lang w:val="en-GB"/>
              </w:rPr>
            </w:pPr>
            <w:r w:rsidRPr="00C934BF">
              <w:t>16 de marzo de 1999</w:t>
            </w:r>
          </w:p>
        </w:tc>
      </w:tr>
      <w:tr w:rsidR="007B1EA6" w:rsidRPr="00C934BF" w14:paraId="5133E99B" w14:textId="77777777" w:rsidTr="00C934BF">
        <w:trPr>
          <w:trHeight w:val="240"/>
        </w:trPr>
        <w:tc>
          <w:tcPr>
            <w:tcW w:w="2268" w:type="dxa"/>
            <w:shd w:val="clear" w:color="auto" w:fill="auto"/>
          </w:tcPr>
          <w:p w14:paraId="58B43501" w14:textId="77777777" w:rsidR="007B1EA6" w:rsidRPr="00C934BF" w:rsidRDefault="007B1EA6" w:rsidP="007B1EA6">
            <w:pPr>
              <w:spacing w:before="40" w:after="120"/>
              <w:rPr>
                <w:lang w:val="en-GB"/>
              </w:rPr>
            </w:pPr>
          </w:p>
        </w:tc>
        <w:tc>
          <w:tcPr>
            <w:tcW w:w="2694" w:type="dxa"/>
            <w:shd w:val="clear" w:color="auto" w:fill="auto"/>
          </w:tcPr>
          <w:p w14:paraId="14625942" w14:textId="77777777" w:rsidR="007B1EA6" w:rsidRPr="00C934BF" w:rsidRDefault="007B1EA6" w:rsidP="007B1EA6">
            <w:pPr>
              <w:spacing w:before="40" w:after="120"/>
              <w:rPr>
                <w:lang w:val="en-GB"/>
              </w:rPr>
            </w:pPr>
            <w:r w:rsidRPr="00C934BF">
              <w:t>Sexto informe periódico</w:t>
            </w:r>
          </w:p>
        </w:tc>
        <w:tc>
          <w:tcPr>
            <w:tcW w:w="2408" w:type="dxa"/>
            <w:shd w:val="clear" w:color="auto" w:fill="auto"/>
          </w:tcPr>
          <w:p w14:paraId="1C06F00D" w14:textId="77777777" w:rsidR="007B1EA6" w:rsidRPr="00C934BF" w:rsidRDefault="007B1EA6" w:rsidP="007B1EA6">
            <w:pPr>
              <w:spacing w:before="40" w:after="120"/>
              <w:rPr>
                <w:lang w:val="en-GB"/>
              </w:rPr>
            </w:pPr>
            <w:r w:rsidRPr="00C934BF">
              <w:t>16 de marzo de 2001</w:t>
            </w:r>
          </w:p>
        </w:tc>
      </w:tr>
      <w:tr w:rsidR="007B1EA6" w:rsidRPr="00C934BF" w14:paraId="236E97E8" w14:textId="77777777" w:rsidTr="00C934BF">
        <w:trPr>
          <w:trHeight w:val="240"/>
        </w:trPr>
        <w:tc>
          <w:tcPr>
            <w:tcW w:w="2268" w:type="dxa"/>
            <w:shd w:val="clear" w:color="auto" w:fill="auto"/>
          </w:tcPr>
          <w:p w14:paraId="4F95B2B4" w14:textId="77777777" w:rsidR="007B1EA6" w:rsidRPr="00C934BF" w:rsidRDefault="007B1EA6" w:rsidP="007B1EA6">
            <w:pPr>
              <w:spacing w:before="40" w:after="120"/>
              <w:rPr>
                <w:lang w:val="en-GB"/>
              </w:rPr>
            </w:pPr>
          </w:p>
        </w:tc>
        <w:tc>
          <w:tcPr>
            <w:tcW w:w="2694" w:type="dxa"/>
            <w:shd w:val="clear" w:color="auto" w:fill="auto"/>
          </w:tcPr>
          <w:p w14:paraId="3CF58399" w14:textId="77777777" w:rsidR="007B1EA6" w:rsidRPr="00C934BF" w:rsidRDefault="007B1EA6" w:rsidP="007B1EA6">
            <w:pPr>
              <w:spacing w:before="40" w:after="120"/>
              <w:rPr>
                <w:lang w:val="en-GB"/>
              </w:rPr>
            </w:pPr>
            <w:r w:rsidRPr="00C934BF">
              <w:t>Séptimo informe periódico</w:t>
            </w:r>
          </w:p>
        </w:tc>
        <w:tc>
          <w:tcPr>
            <w:tcW w:w="2408" w:type="dxa"/>
            <w:shd w:val="clear" w:color="auto" w:fill="auto"/>
          </w:tcPr>
          <w:p w14:paraId="31C6671D" w14:textId="77777777" w:rsidR="007B1EA6" w:rsidRPr="00C934BF" w:rsidRDefault="007B1EA6" w:rsidP="007B1EA6">
            <w:pPr>
              <w:spacing w:before="40" w:after="120"/>
              <w:rPr>
                <w:lang w:val="en-GB"/>
              </w:rPr>
            </w:pPr>
            <w:r w:rsidRPr="00C934BF">
              <w:t>16 de marzo de 2003</w:t>
            </w:r>
          </w:p>
        </w:tc>
      </w:tr>
      <w:tr w:rsidR="007B1EA6" w:rsidRPr="00C934BF" w14:paraId="07170024" w14:textId="77777777" w:rsidTr="00C934BF">
        <w:trPr>
          <w:trHeight w:val="240"/>
        </w:trPr>
        <w:tc>
          <w:tcPr>
            <w:tcW w:w="2268" w:type="dxa"/>
            <w:shd w:val="clear" w:color="auto" w:fill="auto"/>
          </w:tcPr>
          <w:p w14:paraId="64C666FC" w14:textId="77777777" w:rsidR="007B1EA6" w:rsidRPr="00C934BF" w:rsidRDefault="007B1EA6" w:rsidP="007B1EA6">
            <w:pPr>
              <w:spacing w:before="40" w:after="120"/>
              <w:rPr>
                <w:lang w:val="en-GB"/>
              </w:rPr>
            </w:pPr>
          </w:p>
        </w:tc>
        <w:tc>
          <w:tcPr>
            <w:tcW w:w="2694" w:type="dxa"/>
            <w:shd w:val="clear" w:color="auto" w:fill="auto"/>
          </w:tcPr>
          <w:p w14:paraId="2A69CB3B" w14:textId="77777777" w:rsidR="007B1EA6" w:rsidRPr="00C934BF" w:rsidRDefault="007B1EA6" w:rsidP="007B1EA6">
            <w:pPr>
              <w:spacing w:before="40" w:after="120"/>
              <w:rPr>
                <w:lang w:val="en-GB"/>
              </w:rPr>
            </w:pPr>
            <w:r w:rsidRPr="00C934BF">
              <w:t>Octavo informe periódico</w:t>
            </w:r>
          </w:p>
        </w:tc>
        <w:tc>
          <w:tcPr>
            <w:tcW w:w="2408" w:type="dxa"/>
            <w:shd w:val="clear" w:color="auto" w:fill="auto"/>
          </w:tcPr>
          <w:p w14:paraId="37A66FAD" w14:textId="77777777" w:rsidR="007B1EA6" w:rsidRPr="00C934BF" w:rsidRDefault="007B1EA6" w:rsidP="007B1EA6">
            <w:pPr>
              <w:spacing w:before="40" w:after="120"/>
              <w:rPr>
                <w:lang w:val="en-GB"/>
              </w:rPr>
            </w:pPr>
            <w:r w:rsidRPr="00C934BF">
              <w:t>16 de marzo de 2005</w:t>
            </w:r>
          </w:p>
        </w:tc>
      </w:tr>
      <w:tr w:rsidR="007B1EA6" w:rsidRPr="00C934BF" w14:paraId="6F47368E" w14:textId="77777777" w:rsidTr="00C934BF">
        <w:trPr>
          <w:trHeight w:val="240"/>
        </w:trPr>
        <w:tc>
          <w:tcPr>
            <w:tcW w:w="2268" w:type="dxa"/>
            <w:shd w:val="clear" w:color="auto" w:fill="auto"/>
          </w:tcPr>
          <w:p w14:paraId="186D12B6" w14:textId="77777777" w:rsidR="007B1EA6" w:rsidRPr="00C934BF" w:rsidRDefault="007B1EA6" w:rsidP="007B1EA6">
            <w:pPr>
              <w:spacing w:before="40" w:after="120"/>
              <w:rPr>
                <w:lang w:val="en-GB"/>
              </w:rPr>
            </w:pPr>
          </w:p>
        </w:tc>
        <w:tc>
          <w:tcPr>
            <w:tcW w:w="2694" w:type="dxa"/>
            <w:shd w:val="clear" w:color="auto" w:fill="auto"/>
          </w:tcPr>
          <w:p w14:paraId="2B739B59" w14:textId="77777777" w:rsidR="007B1EA6" w:rsidRPr="00C934BF" w:rsidRDefault="007B1EA6" w:rsidP="007B1EA6">
            <w:pPr>
              <w:spacing w:before="40" w:after="120"/>
              <w:rPr>
                <w:lang w:val="en-GB"/>
              </w:rPr>
            </w:pPr>
            <w:r w:rsidRPr="00C934BF">
              <w:t>Noveno informe periódico</w:t>
            </w:r>
          </w:p>
        </w:tc>
        <w:tc>
          <w:tcPr>
            <w:tcW w:w="2408" w:type="dxa"/>
            <w:shd w:val="clear" w:color="auto" w:fill="auto"/>
          </w:tcPr>
          <w:p w14:paraId="0D1B66E6" w14:textId="77777777" w:rsidR="007B1EA6" w:rsidRPr="00C934BF" w:rsidRDefault="007B1EA6" w:rsidP="007B1EA6">
            <w:pPr>
              <w:spacing w:before="40" w:after="120"/>
              <w:rPr>
                <w:lang w:val="en-GB"/>
              </w:rPr>
            </w:pPr>
            <w:r w:rsidRPr="00C934BF">
              <w:t>16 de marzo de 2007</w:t>
            </w:r>
          </w:p>
        </w:tc>
      </w:tr>
      <w:tr w:rsidR="007B1EA6" w:rsidRPr="00C934BF" w14:paraId="19F6BCF2" w14:textId="77777777" w:rsidTr="00C934BF">
        <w:trPr>
          <w:trHeight w:val="240"/>
        </w:trPr>
        <w:tc>
          <w:tcPr>
            <w:tcW w:w="2268" w:type="dxa"/>
            <w:shd w:val="clear" w:color="auto" w:fill="auto"/>
          </w:tcPr>
          <w:p w14:paraId="1A04DDD9" w14:textId="77777777" w:rsidR="007B1EA6" w:rsidRPr="00C934BF" w:rsidRDefault="007B1EA6" w:rsidP="007B1EA6">
            <w:pPr>
              <w:spacing w:before="40" w:after="120"/>
              <w:rPr>
                <w:lang w:val="en-GB"/>
              </w:rPr>
            </w:pPr>
          </w:p>
        </w:tc>
        <w:tc>
          <w:tcPr>
            <w:tcW w:w="2694" w:type="dxa"/>
            <w:shd w:val="clear" w:color="auto" w:fill="auto"/>
          </w:tcPr>
          <w:p w14:paraId="47BF95D7" w14:textId="77777777" w:rsidR="007B1EA6" w:rsidRPr="00C934BF" w:rsidRDefault="007B1EA6" w:rsidP="007B1EA6">
            <w:pPr>
              <w:spacing w:before="40" w:after="120"/>
              <w:rPr>
                <w:lang w:val="en-GB"/>
              </w:rPr>
            </w:pPr>
            <w:r w:rsidRPr="00C934BF">
              <w:t>Décimo informe periódico</w:t>
            </w:r>
          </w:p>
        </w:tc>
        <w:tc>
          <w:tcPr>
            <w:tcW w:w="2408" w:type="dxa"/>
            <w:shd w:val="clear" w:color="auto" w:fill="auto"/>
          </w:tcPr>
          <w:p w14:paraId="1BE421F0" w14:textId="77777777" w:rsidR="007B1EA6" w:rsidRPr="00C934BF" w:rsidRDefault="007B1EA6" w:rsidP="007B1EA6">
            <w:pPr>
              <w:spacing w:before="40" w:after="120"/>
              <w:rPr>
                <w:lang w:val="en-GB"/>
              </w:rPr>
            </w:pPr>
            <w:r w:rsidRPr="00C934BF">
              <w:t>16 de marzo de 2009</w:t>
            </w:r>
          </w:p>
        </w:tc>
      </w:tr>
      <w:tr w:rsidR="007B1EA6" w:rsidRPr="00C934BF" w14:paraId="24D78349" w14:textId="77777777" w:rsidTr="00C934BF">
        <w:trPr>
          <w:trHeight w:val="240"/>
        </w:trPr>
        <w:tc>
          <w:tcPr>
            <w:tcW w:w="2268" w:type="dxa"/>
            <w:shd w:val="clear" w:color="auto" w:fill="auto"/>
          </w:tcPr>
          <w:p w14:paraId="29BB51B4" w14:textId="77777777" w:rsidR="007B1EA6" w:rsidRPr="00C934BF" w:rsidRDefault="007B1EA6" w:rsidP="007B1EA6">
            <w:pPr>
              <w:spacing w:before="40" w:after="120"/>
              <w:rPr>
                <w:lang w:val="en-GB"/>
              </w:rPr>
            </w:pPr>
          </w:p>
        </w:tc>
        <w:tc>
          <w:tcPr>
            <w:tcW w:w="2694" w:type="dxa"/>
            <w:shd w:val="clear" w:color="auto" w:fill="auto"/>
          </w:tcPr>
          <w:p w14:paraId="123A2C4D" w14:textId="77777777" w:rsidR="007B1EA6" w:rsidRPr="00C934BF" w:rsidRDefault="007B1EA6" w:rsidP="007B1EA6">
            <w:pPr>
              <w:spacing w:before="40" w:after="120"/>
              <w:rPr>
                <w:lang w:val="en-GB"/>
              </w:rPr>
            </w:pPr>
            <w:r w:rsidRPr="00C934BF">
              <w:t>11º informe periódico</w:t>
            </w:r>
          </w:p>
        </w:tc>
        <w:tc>
          <w:tcPr>
            <w:tcW w:w="2408" w:type="dxa"/>
            <w:shd w:val="clear" w:color="auto" w:fill="auto"/>
          </w:tcPr>
          <w:p w14:paraId="5CC24B81" w14:textId="77777777" w:rsidR="007B1EA6" w:rsidRPr="00C934BF" w:rsidRDefault="007B1EA6" w:rsidP="007B1EA6">
            <w:pPr>
              <w:spacing w:before="40" w:after="120"/>
              <w:rPr>
                <w:lang w:val="en-GB"/>
              </w:rPr>
            </w:pPr>
            <w:r w:rsidRPr="00C934BF">
              <w:t>16 de marzo de 2011</w:t>
            </w:r>
          </w:p>
        </w:tc>
      </w:tr>
      <w:tr w:rsidR="007B1EA6" w:rsidRPr="00C934BF" w14:paraId="46CD74CB" w14:textId="77777777" w:rsidTr="00C934BF">
        <w:trPr>
          <w:trHeight w:val="240"/>
        </w:trPr>
        <w:tc>
          <w:tcPr>
            <w:tcW w:w="2268" w:type="dxa"/>
            <w:shd w:val="clear" w:color="auto" w:fill="auto"/>
          </w:tcPr>
          <w:p w14:paraId="7AD43ED0" w14:textId="77777777" w:rsidR="007B1EA6" w:rsidRPr="00C934BF" w:rsidRDefault="007B1EA6" w:rsidP="007B1EA6">
            <w:pPr>
              <w:spacing w:before="40" w:after="120"/>
              <w:rPr>
                <w:lang w:val="en-GB"/>
              </w:rPr>
            </w:pPr>
          </w:p>
        </w:tc>
        <w:tc>
          <w:tcPr>
            <w:tcW w:w="2694" w:type="dxa"/>
            <w:shd w:val="clear" w:color="auto" w:fill="auto"/>
          </w:tcPr>
          <w:p w14:paraId="3B7AB3B7" w14:textId="77777777" w:rsidR="007B1EA6" w:rsidRPr="00C934BF" w:rsidRDefault="007B1EA6" w:rsidP="007B1EA6">
            <w:pPr>
              <w:spacing w:before="40" w:after="120"/>
              <w:rPr>
                <w:lang w:val="en-GB"/>
              </w:rPr>
            </w:pPr>
            <w:r w:rsidRPr="00C934BF">
              <w:t>12º informe periódico</w:t>
            </w:r>
          </w:p>
        </w:tc>
        <w:tc>
          <w:tcPr>
            <w:tcW w:w="2408" w:type="dxa"/>
            <w:shd w:val="clear" w:color="auto" w:fill="auto"/>
          </w:tcPr>
          <w:p w14:paraId="6D4D3A96" w14:textId="77777777" w:rsidR="007B1EA6" w:rsidRPr="00C934BF" w:rsidRDefault="007B1EA6" w:rsidP="007B1EA6">
            <w:pPr>
              <w:spacing w:before="40" w:after="120"/>
              <w:rPr>
                <w:lang w:val="en-GB"/>
              </w:rPr>
            </w:pPr>
            <w:r w:rsidRPr="00C934BF">
              <w:t>16 de marzo de 2013</w:t>
            </w:r>
          </w:p>
        </w:tc>
      </w:tr>
      <w:tr w:rsidR="007B1EA6" w:rsidRPr="00C934BF" w14:paraId="7E936B4E" w14:textId="77777777" w:rsidTr="00C934BF">
        <w:trPr>
          <w:trHeight w:val="240"/>
        </w:trPr>
        <w:tc>
          <w:tcPr>
            <w:tcW w:w="2268" w:type="dxa"/>
            <w:shd w:val="clear" w:color="auto" w:fill="auto"/>
          </w:tcPr>
          <w:p w14:paraId="53066397" w14:textId="77777777" w:rsidR="007B1EA6" w:rsidRPr="00C934BF" w:rsidRDefault="007B1EA6" w:rsidP="007B1EA6">
            <w:pPr>
              <w:spacing w:before="40" w:after="120"/>
              <w:rPr>
                <w:lang w:val="en-GB"/>
              </w:rPr>
            </w:pPr>
          </w:p>
        </w:tc>
        <w:tc>
          <w:tcPr>
            <w:tcW w:w="2694" w:type="dxa"/>
            <w:shd w:val="clear" w:color="auto" w:fill="auto"/>
          </w:tcPr>
          <w:p w14:paraId="37277B83" w14:textId="77777777" w:rsidR="007B1EA6" w:rsidRPr="00C934BF" w:rsidRDefault="007B1EA6" w:rsidP="007B1EA6">
            <w:pPr>
              <w:spacing w:before="40" w:after="120"/>
              <w:rPr>
                <w:lang w:val="en-GB"/>
              </w:rPr>
            </w:pPr>
            <w:r w:rsidRPr="00C934BF">
              <w:t>13</w:t>
            </w:r>
            <w:r w:rsidRPr="00C934BF">
              <w:rPr>
                <w:vertAlign w:val="superscript"/>
              </w:rPr>
              <w:t>er</w:t>
            </w:r>
            <w:r w:rsidRPr="00C934BF">
              <w:t xml:space="preserve"> informe periódico</w:t>
            </w:r>
          </w:p>
        </w:tc>
        <w:tc>
          <w:tcPr>
            <w:tcW w:w="2408" w:type="dxa"/>
            <w:shd w:val="clear" w:color="auto" w:fill="auto"/>
          </w:tcPr>
          <w:p w14:paraId="00BA1A66" w14:textId="77777777" w:rsidR="007B1EA6" w:rsidRPr="00C934BF" w:rsidRDefault="007B1EA6" w:rsidP="007B1EA6">
            <w:pPr>
              <w:spacing w:before="40" w:after="120"/>
              <w:rPr>
                <w:lang w:val="en-GB"/>
              </w:rPr>
            </w:pPr>
            <w:r w:rsidRPr="00C934BF">
              <w:t>16 de marzo de 2015</w:t>
            </w:r>
          </w:p>
        </w:tc>
      </w:tr>
      <w:tr w:rsidR="007B1EA6" w:rsidRPr="00C934BF" w14:paraId="44CB13C9" w14:textId="77777777" w:rsidTr="00C934BF">
        <w:trPr>
          <w:trHeight w:val="240"/>
        </w:trPr>
        <w:tc>
          <w:tcPr>
            <w:tcW w:w="2268" w:type="dxa"/>
            <w:shd w:val="clear" w:color="auto" w:fill="auto"/>
          </w:tcPr>
          <w:p w14:paraId="78888EA3" w14:textId="77777777" w:rsidR="007B1EA6" w:rsidRPr="00C934BF" w:rsidRDefault="007B1EA6" w:rsidP="007B1EA6">
            <w:pPr>
              <w:spacing w:before="40" w:after="120"/>
              <w:rPr>
                <w:lang w:val="en-GB"/>
              </w:rPr>
            </w:pPr>
          </w:p>
        </w:tc>
        <w:tc>
          <w:tcPr>
            <w:tcW w:w="2694" w:type="dxa"/>
            <w:shd w:val="clear" w:color="auto" w:fill="auto"/>
          </w:tcPr>
          <w:p w14:paraId="29D4FFF9" w14:textId="77777777" w:rsidR="007B1EA6" w:rsidRPr="00C934BF" w:rsidRDefault="007B1EA6" w:rsidP="007B1EA6">
            <w:pPr>
              <w:spacing w:before="40" w:after="120"/>
              <w:rPr>
                <w:lang w:val="en-GB"/>
              </w:rPr>
            </w:pPr>
            <w:r w:rsidRPr="00C934BF">
              <w:t>14º informe periódico</w:t>
            </w:r>
          </w:p>
        </w:tc>
        <w:tc>
          <w:tcPr>
            <w:tcW w:w="2408" w:type="dxa"/>
            <w:shd w:val="clear" w:color="auto" w:fill="auto"/>
          </w:tcPr>
          <w:p w14:paraId="6B6CB791" w14:textId="77777777" w:rsidR="007B1EA6" w:rsidRPr="00C934BF" w:rsidRDefault="007B1EA6" w:rsidP="007B1EA6">
            <w:pPr>
              <w:spacing w:before="40" w:after="120"/>
              <w:rPr>
                <w:lang w:val="en-GB"/>
              </w:rPr>
            </w:pPr>
            <w:r w:rsidRPr="00C934BF">
              <w:t>16 de marzo de 2017</w:t>
            </w:r>
          </w:p>
        </w:tc>
      </w:tr>
      <w:tr w:rsidR="007B1EA6" w:rsidRPr="00C934BF" w14:paraId="09AA0993" w14:textId="77777777" w:rsidTr="00C934BF">
        <w:trPr>
          <w:trHeight w:val="240"/>
        </w:trPr>
        <w:tc>
          <w:tcPr>
            <w:tcW w:w="2268" w:type="dxa"/>
            <w:shd w:val="clear" w:color="auto" w:fill="auto"/>
          </w:tcPr>
          <w:p w14:paraId="3DC2E541" w14:textId="77777777" w:rsidR="007B1EA6" w:rsidRPr="00C934BF" w:rsidRDefault="007B1EA6" w:rsidP="007B1EA6">
            <w:pPr>
              <w:spacing w:before="40" w:after="120"/>
              <w:rPr>
                <w:lang w:val="en-GB"/>
              </w:rPr>
            </w:pPr>
          </w:p>
        </w:tc>
        <w:tc>
          <w:tcPr>
            <w:tcW w:w="2694" w:type="dxa"/>
            <w:shd w:val="clear" w:color="auto" w:fill="auto"/>
          </w:tcPr>
          <w:p w14:paraId="78E1C347" w14:textId="77777777" w:rsidR="007B1EA6" w:rsidRPr="00C934BF" w:rsidRDefault="007B1EA6" w:rsidP="007B1EA6">
            <w:pPr>
              <w:spacing w:before="40" w:after="120"/>
              <w:rPr>
                <w:lang w:val="en-GB"/>
              </w:rPr>
            </w:pPr>
            <w:r w:rsidRPr="00C934BF">
              <w:t>15º informe periódico</w:t>
            </w:r>
          </w:p>
        </w:tc>
        <w:tc>
          <w:tcPr>
            <w:tcW w:w="2408" w:type="dxa"/>
            <w:shd w:val="clear" w:color="auto" w:fill="auto"/>
          </w:tcPr>
          <w:p w14:paraId="080D84BD" w14:textId="77777777" w:rsidR="007B1EA6" w:rsidRPr="00C934BF" w:rsidRDefault="007B1EA6" w:rsidP="007B1EA6">
            <w:pPr>
              <w:spacing w:before="40" w:after="120"/>
              <w:rPr>
                <w:lang w:val="en-GB"/>
              </w:rPr>
            </w:pPr>
            <w:r w:rsidRPr="00C934BF">
              <w:t>16 de marzo de 2019</w:t>
            </w:r>
          </w:p>
        </w:tc>
      </w:tr>
      <w:tr w:rsidR="007B1EA6" w:rsidRPr="00C934BF" w14:paraId="5B0AE86F" w14:textId="77777777" w:rsidTr="00C934BF">
        <w:trPr>
          <w:trHeight w:val="240"/>
        </w:trPr>
        <w:tc>
          <w:tcPr>
            <w:tcW w:w="2268" w:type="dxa"/>
            <w:shd w:val="clear" w:color="auto" w:fill="auto"/>
          </w:tcPr>
          <w:p w14:paraId="5B3E07BF" w14:textId="77777777" w:rsidR="007B1EA6" w:rsidRPr="00C934BF" w:rsidRDefault="007B1EA6" w:rsidP="007B1EA6">
            <w:pPr>
              <w:spacing w:before="40" w:after="120"/>
              <w:rPr>
                <w:lang w:val="en-GB"/>
              </w:rPr>
            </w:pPr>
          </w:p>
        </w:tc>
        <w:tc>
          <w:tcPr>
            <w:tcW w:w="2694" w:type="dxa"/>
            <w:shd w:val="clear" w:color="auto" w:fill="auto"/>
          </w:tcPr>
          <w:p w14:paraId="75BBFED4" w14:textId="77777777" w:rsidR="007B1EA6" w:rsidRPr="00C934BF" w:rsidRDefault="007B1EA6" w:rsidP="007B1EA6">
            <w:pPr>
              <w:spacing w:before="40" w:after="120"/>
            </w:pPr>
            <w:r w:rsidRPr="00C934BF">
              <w:t>16º informe periódico</w:t>
            </w:r>
          </w:p>
        </w:tc>
        <w:tc>
          <w:tcPr>
            <w:tcW w:w="2408" w:type="dxa"/>
            <w:shd w:val="clear" w:color="auto" w:fill="auto"/>
          </w:tcPr>
          <w:p w14:paraId="482C000E" w14:textId="77777777" w:rsidR="007B1EA6" w:rsidRPr="00C934BF" w:rsidRDefault="007B1EA6" w:rsidP="007B1EA6">
            <w:pPr>
              <w:spacing w:before="40" w:after="120"/>
            </w:pPr>
            <w:r w:rsidRPr="00C934BF">
              <w:t>16 de marzo de 2021</w:t>
            </w:r>
          </w:p>
        </w:tc>
      </w:tr>
      <w:tr w:rsidR="007B1EA6" w:rsidRPr="00C934BF" w14:paraId="482C3587" w14:textId="77777777" w:rsidTr="00C934BF">
        <w:trPr>
          <w:trHeight w:val="240"/>
        </w:trPr>
        <w:tc>
          <w:tcPr>
            <w:tcW w:w="2268" w:type="dxa"/>
            <w:shd w:val="clear" w:color="auto" w:fill="auto"/>
          </w:tcPr>
          <w:p w14:paraId="4C83D1E0" w14:textId="77777777" w:rsidR="007B1EA6" w:rsidRPr="00C934BF" w:rsidRDefault="007B1EA6" w:rsidP="007B1EA6">
            <w:pPr>
              <w:spacing w:before="40" w:after="120"/>
              <w:rPr>
                <w:lang w:val="en-GB"/>
              </w:rPr>
            </w:pPr>
          </w:p>
        </w:tc>
        <w:tc>
          <w:tcPr>
            <w:tcW w:w="2694" w:type="dxa"/>
            <w:shd w:val="clear" w:color="auto" w:fill="auto"/>
          </w:tcPr>
          <w:p w14:paraId="78175943" w14:textId="77777777" w:rsidR="007B1EA6" w:rsidRPr="00C934BF" w:rsidRDefault="007B1EA6" w:rsidP="007B1EA6">
            <w:pPr>
              <w:spacing w:before="40" w:after="120"/>
            </w:pPr>
            <w:r w:rsidRPr="00C934BF">
              <w:t>17º informe periódico</w:t>
            </w:r>
          </w:p>
        </w:tc>
        <w:tc>
          <w:tcPr>
            <w:tcW w:w="2408" w:type="dxa"/>
            <w:shd w:val="clear" w:color="auto" w:fill="auto"/>
          </w:tcPr>
          <w:p w14:paraId="32C845D8" w14:textId="77777777" w:rsidR="007B1EA6" w:rsidRPr="00C934BF" w:rsidRDefault="007B1EA6" w:rsidP="007B1EA6">
            <w:pPr>
              <w:spacing w:before="40" w:after="120"/>
            </w:pPr>
            <w:r w:rsidRPr="00C934BF">
              <w:t>16 de marzo de 2023</w:t>
            </w:r>
          </w:p>
        </w:tc>
      </w:tr>
      <w:tr w:rsidR="007B1EA6" w:rsidRPr="00C934BF" w14:paraId="417CD7C7" w14:textId="77777777" w:rsidTr="00C934BF">
        <w:trPr>
          <w:trHeight w:val="240"/>
        </w:trPr>
        <w:tc>
          <w:tcPr>
            <w:tcW w:w="2268" w:type="dxa"/>
            <w:shd w:val="clear" w:color="auto" w:fill="auto"/>
          </w:tcPr>
          <w:p w14:paraId="630E4F83" w14:textId="77777777" w:rsidR="007B1EA6" w:rsidRPr="00C934BF" w:rsidRDefault="007B1EA6" w:rsidP="007B1EA6">
            <w:pPr>
              <w:spacing w:before="40" w:after="120"/>
              <w:rPr>
                <w:lang w:val="en-GB"/>
              </w:rPr>
            </w:pPr>
            <w:r w:rsidRPr="00C934BF">
              <w:t>Santa Sede</w:t>
            </w:r>
          </w:p>
        </w:tc>
        <w:tc>
          <w:tcPr>
            <w:tcW w:w="2694" w:type="dxa"/>
            <w:shd w:val="clear" w:color="auto" w:fill="auto"/>
          </w:tcPr>
          <w:p w14:paraId="370D3BC4" w14:textId="77777777" w:rsidR="007B1EA6" w:rsidRPr="00C934BF" w:rsidRDefault="007B1EA6" w:rsidP="007B1EA6">
            <w:pPr>
              <w:spacing w:before="40" w:after="120"/>
            </w:pPr>
            <w:r w:rsidRPr="00C934BF">
              <w:t>Informes periódicos 24º y 25º combinados</w:t>
            </w:r>
          </w:p>
        </w:tc>
        <w:tc>
          <w:tcPr>
            <w:tcW w:w="2408" w:type="dxa"/>
            <w:shd w:val="clear" w:color="auto" w:fill="auto"/>
          </w:tcPr>
          <w:p w14:paraId="11BAAC9E" w14:textId="77777777" w:rsidR="007B1EA6" w:rsidRPr="00C934BF" w:rsidRDefault="007B1EA6" w:rsidP="007B1EA6">
            <w:pPr>
              <w:spacing w:before="40" w:after="120"/>
              <w:rPr>
                <w:lang w:val="en-GB"/>
              </w:rPr>
            </w:pPr>
            <w:r w:rsidRPr="00C934BF">
              <w:t>21 de mayo de 2018</w:t>
            </w:r>
          </w:p>
        </w:tc>
      </w:tr>
      <w:tr w:rsidR="007B1EA6" w:rsidRPr="00C934BF" w14:paraId="1D6C6C5B" w14:textId="77777777" w:rsidTr="00C934BF">
        <w:trPr>
          <w:trHeight w:val="240"/>
        </w:trPr>
        <w:tc>
          <w:tcPr>
            <w:tcW w:w="2268" w:type="dxa"/>
            <w:shd w:val="clear" w:color="auto" w:fill="auto"/>
          </w:tcPr>
          <w:p w14:paraId="6D6ED7D7" w14:textId="77777777" w:rsidR="007B1EA6" w:rsidRPr="00C934BF" w:rsidRDefault="007B1EA6" w:rsidP="007B1EA6">
            <w:pPr>
              <w:spacing w:before="40" w:after="120"/>
              <w:rPr>
                <w:lang w:val="en-GB"/>
              </w:rPr>
            </w:pPr>
          </w:p>
        </w:tc>
        <w:tc>
          <w:tcPr>
            <w:tcW w:w="2694" w:type="dxa"/>
            <w:shd w:val="clear" w:color="auto" w:fill="auto"/>
          </w:tcPr>
          <w:p w14:paraId="505B382F" w14:textId="77777777" w:rsidR="007B1EA6" w:rsidRPr="00C934BF" w:rsidRDefault="007B1EA6" w:rsidP="007B1EA6">
            <w:pPr>
              <w:spacing w:before="40" w:after="120"/>
              <w:rPr>
                <w:lang w:val="en-GB"/>
              </w:rPr>
            </w:pPr>
            <w:r w:rsidRPr="00C934BF">
              <w:t>26º informe periódico</w:t>
            </w:r>
          </w:p>
        </w:tc>
        <w:tc>
          <w:tcPr>
            <w:tcW w:w="2408" w:type="dxa"/>
            <w:shd w:val="clear" w:color="auto" w:fill="auto"/>
          </w:tcPr>
          <w:p w14:paraId="56873E43" w14:textId="77777777" w:rsidR="007B1EA6" w:rsidRPr="00C934BF" w:rsidRDefault="007B1EA6" w:rsidP="007B1EA6">
            <w:pPr>
              <w:spacing w:before="40" w:after="120"/>
              <w:rPr>
                <w:lang w:val="en-GB"/>
              </w:rPr>
            </w:pPr>
            <w:r w:rsidRPr="00C934BF">
              <w:t>21 de mayo de 2020</w:t>
            </w:r>
          </w:p>
        </w:tc>
      </w:tr>
      <w:tr w:rsidR="007B1EA6" w:rsidRPr="00C934BF" w14:paraId="3187E5F4" w14:textId="77777777" w:rsidTr="00C934BF">
        <w:trPr>
          <w:trHeight w:val="240"/>
        </w:trPr>
        <w:tc>
          <w:tcPr>
            <w:tcW w:w="2268" w:type="dxa"/>
            <w:shd w:val="clear" w:color="auto" w:fill="auto"/>
          </w:tcPr>
          <w:p w14:paraId="638594A1" w14:textId="77777777" w:rsidR="007B1EA6" w:rsidRPr="00C934BF" w:rsidRDefault="007B1EA6" w:rsidP="007B1EA6">
            <w:pPr>
              <w:spacing w:before="40" w:after="120"/>
              <w:rPr>
                <w:lang w:val="en-GB"/>
              </w:rPr>
            </w:pPr>
          </w:p>
        </w:tc>
        <w:tc>
          <w:tcPr>
            <w:tcW w:w="2694" w:type="dxa"/>
            <w:shd w:val="clear" w:color="auto" w:fill="auto"/>
          </w:tcPr>
          <w:p w14:paraId="16A3DFD3" w14:textId="77777777" w:rsidR="007B1EA6" w:rsidRPr="00C934BF" w:rsidRDefault="007B1EA6" w:rsidP="007B1EA6">
            <w:pPr>
              <w:spacing w:before="40" w:after="120"/>
              <w:rPr>
                <w:lang w:val="en-GB"/>
              </w:rPr>
            </w:pPr>
            <w:r w:rsidRPr="00C934BF">
              <w:t>27º informe periódico</w:t>
            </w:r>
          </w:p>
        </w:tc>
        <w:tc>
          <w:tcPr>
            <w:tcW w:w="2408" w:type="dxa"/>
            <w:shd w:val="clear" w:color="auto" w:fill="auto"/>
          </w:tcPr>
          <w:p w14:paraId="27CE5461" w14:textId="77777777" w:rsidR="007B1EA6" w:rsidRPr="00C934BF" w:rsidRDefault="007B1EA6" w:rsidP="007B1EA6">
            <w:pPr>
              <w:spacing w:before="40" w:after="120"/>
              <w:rPr>
                <w:lang w:val="en-GB"/>
              </w:rPr>
            </w:pPr>
            <w:r w:rsidRPr="00C934BF">
              <w:t>21 de mayo de 2022</w:t>
            </w:r>
          </w:p>
        </w:tc>
      </w:tr>
      <w:tr w:rsidR="007B1EA6" w:rsidRPr="00C934BF" w14:paraId="2754637E" w14:textId="77777777" w:rsidTr="00C934BF">
        <w:trPr>
          <w:trHeight w:val="240"/>
        </w:trPr>
        <w:tc>
          <w:tcPr>
            <w:tcW w:w="2268" w:type="dxa"/>
            <w:shd w:val="clear" w:color="auto" w:fill="auto"/>
          </w:tcPr>
          <w:p w14:paraId="458D9DE1" w14:textId="77777777" w:rsidR="007B1EA6" w:rsidRPr="00C934BF" w:rsidRDefault="007B1EA6" w:rsidP="007B1EA6">
            <w:pPr>
              <w:spacing w:before="40" w:after="120"/>
              <w:rPr>
                <w:lang w:val="en-GB"/>
              </w:rPr>
            </w:pPr>
            <w:r w:rsidRPr="00C934BF">
              <w:t>Santo Tomé y Príncipe</w:t>
            </w:r>
          </w:p>
        </w:tc>
        <w:tc>
          <w:tcPr>
            <w:tcW w:w="2694" w:type="dxa"/>
            <w:shd w:val="clear" w:color="auto" w:fill="auto"/>
          </w:tcPr>
          <w:p w14:paraId="64EE8B37" w14:textId="77777777" w:rsidR="007B1EA6" w:rsidRPr="00C934BF" w:rsidRDefault="007B1EA6" w:rsidP="007B1EA6">
            <w:pPr>
              <w:spacing w:before="40" w:after="120"/>
              <w:rPr>
                <w:lang w:val="en-GB"/>
              </w:rPr>
            </w:pPr>
            <w:r w:rsidRPr="00C934BF">
              <w:t>Informe inicial</w:t>
            </w:r>
          </w:p>
        </w:tc>
        <w:tc>
          <w:tcPr>
            <w:tcW w:w="2408" w:type="dxa"/>
            <w:shd w:val="clear" w:color="auto" w:fill="auto"/>
          </w:tcPr>
          <w:p w14:paraId="2E5FABF3" w14:textId="77777777" w:rsidR="007B1EA6" w:rsidRPr="00C934BF" w:rsidRDefault="007B1EA6" w:rsidP="007B1EA6">
            <w:pPr>
              <w:spacing w:before="40" w:after="120"/>
              <w:rPr>
                <w:lang w:val="en-GB"/>
              </w:rPr>
            </w:pPr>
            <w:r w:rsidRPr="00C934BF">
              <w:t>10 de febrero de 2018</w:t>
            </w:r>
          </w:p>
        </w:tc>
      </w:tr>
      <w:tr w:rsidR="007B1EA6" w:rsidRPr="00C934BF" w14:paraId="140440C8" w14:textId="77777777" w:rsidTr="00C934BF">
        <w:trPr>
          <w:trHeight w:val="240"/>
        </w:trPr>
        <w:tc>
          <w:tcPr>
            <w:tcW w:w="2268" w:type="dxa"/>
            <w:shd w:val="clear" w:color="auto" w:fill="auto"/>
          </w:tcPr>
          <w:p w14:paraId="6B79A6EC" w14:textId="77777777" w:rsidR="007B1EA6" w:rsidRPr="00C934BF" w:rsidRDefault="007B1EA6" w:rsidP="007B1EA6">
            <w:pPr>
              <w:spacing w:before="40" w:after="120"/>
              <w:rPr>
                <w:lang w:val="en-GB"/>
              </w:rPr>
            </w:pPr>
          </w:p>
        </w:tc>
        <w:tc>
          <w:tcPr>
            <w:tcW w:w="2694" w:type="dxa"/>
            <w:shd w:val="clear" w:color="auto" w:fill="auto"/>
          </w:tcPr>
          <w:p w14:paraId="350596E2" w14:textId="77777777" w:rsidR="007B1EA6" w:rsidRPr="00C934BF" w:rsidRDefault="007B1EA6" w:rsidP="007B1EA6">
            <w:pPr>
              <w:spacing w:before="40" w:after="120"/>
              <w:rPr>
                <w:lang w:val="en-GB"/>
              </w:rPr>
            </w:pPr>
            <w:r w:rsidRPr="00C934BF">
              <w:t>Segundo informe periódico</w:t>
            </w:r>
          </w:p>
        </w:tc>
        <w:tc>
          <w:tcPr>
            <w:tcW w:w="2408" w:type="dxa"/>
            <w:shd w:val="clear" w:color="auto" w:fill="auto"/>
          </w:tcPr>
          <w:p w14:paraId="327A2C5A" w14:textId="77777777" w:rsidR="007B1EA6" w:rsidRPr="00C934BF" w:rsidRDefault="007B1EA6" w:rsidP="007B1EA6">
            <w:pPr>
              <w:spacing w:before="40" w:after="120"/>
              <w:rPr>
                <w:lang w:val="en-GB"/>
              </w:rPr>
            </w:pPr>
            <w:r w:rsidRPr="00C934BF">
              <w:t>10 de febrero de 2020</w:t>
            </w:r>
          </w:p>
        </w:tc>
      </w:tr>
      <w:tr w:rsidR="007B1EA6" w:rsidRPr="00C934BF" w14:paraId="7FC98418" w14:textId="77777777" w:rsidTr="00C934BF">
        <w:trPr>
          <w:trHeight w:val="240"/>
        </w:trPr>
        <w:tc>
          <w:tcPr>
            <w:tcW w:w="2268" w:type="dxa"/>
            <w:shd w:val="clear" w:color="auto" w:fill="auto"/>
          </w:tcPr>
          <w:p w14:paraId="0235E218" w14:textId="77777777" w:rsidR="007B1EA6" w:rsidRPr="00C934BF" w:rsidRDefault="007B1EA6" w:rsidP="007B1EA6">
            <w:pPr>
              <w:spacing w:before="40" w:after="120"/>
              <w:rPr>
                <w:lang w:val="en-GB"/>
              </w:rPr>
            </w:pPr>
          </w:p>
        </w:tc>
        <w:tc>
          <w:tcPr>
            <w:tcW w:w="2694" w:type="dxa"/>
            <w:shd w:val="clear" w:color="auto" w:fill="auto"/>
          </w:tcPr>
          <w:p w14:paraId="682F775A" w14:textId="77777777" w:rsidR="007B1EA6" w:rsidRPr="00C934BF" w:rsidRDefault="007B1EA6" w:rsidP="007B1EA6">
            <w:pPr>
              <w:spacing w:before="40" w:after="120"/>
              <w:rPr>
                <w:lang w:val="en-GB"/>
              </w:rPr>
            </w:pPr>
            <w:r w:rsidRPr="00C934BF">
              <w:t>Tercer informe periódico</w:t>
            </w:r>
          </w:p>
        </w:tc>
        <w:tc>
          <w:tcPr>
            <w:tcW w:w="2408" w:type="dxa"/>
            <w:shd w:val="clear" w:color="auto" w:fill="auto"/>
          </w:tcPr>
          <w:p w14:paraId="0002A03A" w14:textId="77777777" w:rsidR="007B1EA6" w:rsidRPr="00C934BF" w:rsidRDefault="007B1EA6" w:rsidP="007B1EA6">
            <w:pPr>
              <w:spacing w:before="40" w:after="120"/>
              <w:rPr>
                <w:lang w:val="en-GB"/>
              </w:rPr>
            </w:pPr>
            <w:r w:rsidRPr="00C934BF">
              <w:t>10 de febrero de 2022</w:t>
            </w:r>
          </w:p>
        </w:tc>
      </w:tr>
      <w:tr w:rsidR="007B1EA6" w:rsidRPr="00C934BF" w14:paraId="77149C63" w14:textId="77777777" w:rsidTr="00C934BF">
        <w:trPr>
          <w:trHeight w:val="240"/>
        </w:trPr>
        <w:tc>
          <w:tcPr>
            <w:tcW w:w="2268" w:type="dxa"/>
            <w:shd w:val="clear" w:color="auto" w:fill="auto"/>
          </w:tcPr>
          <w:p w14:paraId="70DD814E" w14:textId="77777777" w:rsidR="007B1EA6" w:rsidRPr="00C934BF" w:rsidRDefault="007B1EA6" w:rsidP="007B1EA6">
            <w:pPr>
              <w:spacing w:before="40" w:after="120"/>
              <w:rPr>
                <w:lang w:val="en-GB"/>
              </w:rPr>
            </w:pPr>
            <w:r w:rsidRPr="00C934BF">
              <w:t>Seychelles</w:t>
            </w:r>
          </w:p>
        </w:tc>
        <w:tc>
          <w:tcPr>
            <w:tcW w:w="2694" w:type="dxa"/>
            <w:shd w:val="clear" w:color="auto" w:fill="auto"/>
          </w:tcPr>
          <w:p w14:paraId="7CB68D63" w14:textId="77777777" w:rsidR="007B1EA6" w:rsidRPr="00C934BF" w:rsidRDefault="007B1EA6" w:rsidP="007B1EA6">
            <w:pPr>
              <w:spacing w:before="40" w:after="120"/>
              <w:rPr>
                <w:lang w:val="en-GB"/>
              </w:rPr>
            </w:pPr>
            <w:r w:rsidRPr="00C934BF">
              <w:t>Sexto informe periódico</w:t>
            </w:r>
          </w:p>
        </w:tc>
        <w:tc>
          <w:tcPr>
            <w:tcW w:w="2408" w:type="dxa"/>
            <w:shd w:val="clear" w:color="auto" w:fill="auto"/>
          </w:tcPr>
          <w:p w14:paraId="025AF924" w14:textId="77777777" w:rsidR="007B1EA6" w:rsidRPr="00C934BF" w:rsidRDefault="007B1EA6" w:rsidP="007B1EA6">
            <w:pPr>
              <w:spacing w:before="40" w:after="120"/>
              <w:rPr>
                <w:lang w:val="en-GB"/>
              </w:rPr>
            </w:pPr>
            <w:r w:rsidRPr="00C934BF">
              <w:t>6 de abril de 1989</w:t>
            </w:r>
          </w:p>
        </w:tc>
      </w:tr>
      <w:tr w:rsidR="007B1EA6" w:rsidRPr="00C934BF" w14:paraId="32F0DAE2" w14:textId="77777777" w:rsidTr="00C934BF">
        <w:trPr>
          <w:trHeight w:val="240"/>
        </w:trPr>
        <w:tc>
          <w:tcPr>
            <w:tcW w:w="2268" w:type="dxa"/>
            <w:shd w:val="clear" w:color="auto" w:fill="auto"/>
          </w:tcPr>
          <w:p w14:paraId="6CC078A7" w14:textId="77777777" w:rsidR="007B1EA6" w:rsidRPr="00C934BF" w:rsidRDefault="007B1EA6" w:rsidP="007B1EA6">
            <w:pPr>
              <w:spacing w:before="40" w:after="120"/>
              <w:rPr>
                <w:lang w:val="en-GB"/>
              </w:rPr>
            </w:pPr>
          </w:p>
        </w:tc>
        <w:tc>
          <w:tcPr>
            <w:tcW w:w="2694" w:type="dxa"/>
            <w:shd w:val="clear" w:color="auto" w:fill="auto"/>
          </w:tcPr>
          <w:p w14:paraId="2EE184CC" w14:textId="77777777" w:rsidR="007B1EA6" w:rsidRPr="00C934BF" w:rsidRDefault="007B1EA6" w:rsidP="007B1EA6">
            <w:pPr>
              <w:spacing w:before="40" w:after="120"/>
              <w:rPr>
                <w:lang w:val="en-GB"/>
              </w:rPr>
            </w:pPr>
            <w:r w:rsidRPr="00C934BF">
              <w:t>Séptimo informe periódico</w:t>
            </w:r>
          </w:p>
        </w:tc>
        <w:tc>
          <w:tcPr>
            <w:tcW w:w="2408" w:type="dxa"/>
            <w:shd w:val="clear" w:color="auto" w:fill="auto"/>
          </w:tcPr>
          <w:p w14:paraId="1CB04FC4" w14:textId="77777777" w:rsidR="007B1EA6" w:rsidRPr="00C934BF" w:rsidRDefault="007B1EA6" w:rsidP="007B1EA6">
            <w:pPr>
              <w:spacing w:before="40" w:after="120"/>
              <w:rPr>
                <w:lang w:val="en-GB"/>
              </w:rPr>
            </w:pPr>
            <w:r w:rsidRPr="00C934BF">
              <w:t>6 de abril de 1991</w:t>
            </w:r>
          </w:p>
        </w:tc>
      </w:tr>
      <w:tr w:rsidR="007B1EA6" w:rsidRPr="00C934BF" w14:paraId="46FCC92E" w14:textId="77777777" w:rsidTr="00C934BF">
        <w:trPr>
          <w:trHeight w:val="240"/>
        </w:trPr>
        <w:tc>
          <w:tcPr>
            <w:tcW w:w="2268" w:type="dxa"/>
            <w:shd w:val="clear" w:color="auto" w:fill="auto"/>
          </w:tcPr>
          <w:p w14:paraId="5D09F148" w14:textId="77777777" w:rsidR="007B1EA6" w:rsidRPr="00C934BF" w:rsidRDefault="007B1EA6" w:rsidP="007B1EA6">
            <w:pPr>
              <w:spacing w:before="40" w:after="120"/>
              <w:rPr>
                <w:lang w:val="en-GB"/>
              </w:rPr>
            </w:pPr>
          </w:p>
        </w:tc>
        <w:tc>
          <w:tcPr>
            <w:tcW w:w="2694" w:type="dxa"/>
            <w:shd w:val="clear" w:color="auto" w:fill="auto"/>
          </w:tcPr>
          <w:p w14:paraId="617A478C" w14:textId="77777777" w:rsidR="007B1EA6" w:rsidRPr="00C934BF" w:rsidRDefault="007B1EA6" w:rsidP="007B1EA6">
            <w:pPr>
              <w:spacing w:before="40" w:after="120"/>
              <w:rPr>
                <w:lang w:val="en-GB"/>
              </w:rPr>
            </w:pPr>
            <w:r w:rsidRPr="00C934BF">
              <w:t>Octavo informe periódico</w:t>
            </w:r>
          </w:p>
        </w:tc>
        <w:tc>
          <w:tcPr>
            <w:tcW w:w="2408" w:type="dxa"/>
            <w:shd w:val="clear" w:color="auto" w:fill="auto"/>
          </w:tcPr>
          <w:p w14:paraId="2B17B162" w14:textId="77777777" w:rsidR="007B1EA6" w:rsidRPr="00C934BF" w:rsidRDefault="007B1EA6" w:rsidP="007B1EA6">
            <w:pPr>
              <w:spacing w:before="40" w:after="120"/>
              <w:rPr>
                <w:lang w:val="en-GB"/>
              </w:rPr>
            </w:pPr>
            <w:r w:rsidRPr="00C934BF">
              <w:t>6 de abril de 1993</w:t>
            </w:r>
          </w:p>
        </w:tc>
      </w:tr>
      <w:tr w:rsidR="007B1EA6" w:rsidRPr="00C934BF" w14:paraId="5871EFA3" w14:textId="77777777" w:rsidTr="00C934BF">
        <w:trPr>
          <w:trHeight w:val="240"/>
        </w:trPr>
        <w:tc>
          <w:tcPr>
            <w:tcW w:w="2268" w:type="dxa"/>
            <w:shd w:val="clear" w:color="auto" w:fill="auto"/>
          </w:tcPr>
          <w:p w14:paraId="6ABEB59C" w14:textId="77777777" w:rsidR="007B1EA6" w:rsidRPr="00C934BF" w:rsidRDefault="007B1EA6" w:rsidP="007B1EA6">
            <w:pPr>
              <w:spacing w:before="40" w:after="120"/>
              <w:rPr>
                <w:lang w:val="en-GB"/>
              </w:rPr>
            </w:pPr>
          </w:p>
        </w:tc>
        <w:tc>
          <w:tcPr>
            <w:tcW w:w="2694" w:type="dxa"/>
            <w:shd w:val="clear" w:color="auto" w:fill="auto"/>
          </w:tcPr>
          <w:p w14:paraId="314A21F3" w14:textId="77777777" w:rsidR="007B1EA6" w:rsidRPr="00C934BF" w:rsidRDefault="007B1EA6" w:rsidP="007B1EA6">
            <w:pPr>
              <w:spacing w:before="40" w:after="120"/>
              <w:rPr>
                <w:lang w:val="en-GB"/>
              </w:rPr>
            </w:pPr>
            <w:r w:rsidRPr="00C934BF">
              <w:t>Noveno informe periódico</w:t>
            </w:r>
          </w:p>
        </w:tc>
        <w:tc>
          <w:tcPr>
            <w:tcW w:w="2408" w:type="dxa"/>
            <w:shd w:val="clear" w:color="auto" w:fill="auto"/>
          </w:tcPr>
          <w:p w14:paraId="04053FEC" w14:textId="77777777" w:rsidR="007B1EA6" w:rsidRPr="00C934BF" w:rsidRDefault="007B1EA6" w:rsidP="007B1EA6">
            <w:pPr>
              <w:spacing w:before="40" w:after="120"/>
              <w:rPr>
                <w:lang w:val="en-GB"/>
              </w:rPr>
            </w:pPr>
            <w:r w:rsidRPr="00C934BF">
              <w:t>6 de abril de 1995</w:t>
            </w:r>
          </w:p>
        </w:tc>
      </w:tr>
      <w:tr w:rsidR="007B1EA6" w:rsidRPr="00C934BF" w14:paraId="4C0B1746" w14:textId="77777777" w:rsidTr="00C934BF">
        <w:trPr>
          <w:trHeight w:val="240"/>
        </w:trPr>
        <w:tc>
          <w:tcPr>
            <w:tcW w:w="2268" w:type="dxa"/>
            <w:shd w:val="clear" w:color="auto" w:fill="auto"/>
          </w:tcPr>
          <w:p w14:paraId="2603352E" w14:textId="77777777" w:rsidR="007B1EA6" w:rsidRPr="00C934BF" w:rsidRDefault="007B1EA6" w:rsidP="007B1EA6">
            <w:pPr>
              <w:spacing w:before="40" w:after="120"/>
              <w:rPr>
                <w:lang w:val="en-GB"/>
              </w:rPr>
            </w:pPr>
          </w:p>
        </w:tc>
        <w:tc>
          <w:tcPr>
            <w:tcW w:w="2694" w:type="dxa"/>
            <w:shd w:val="clear" w:color="auto" w:fill="auto"/>
          </w:tcPr>
          <w:p w14:paraId="641BEDF1" w14:textId="77777777" w:rsidR="007B1EA6" w:rsidRPr="00C934BF" w:rsidRDefault="007B1EA6" w:rsidP="007B1EA6">
            <w:pPr>
              <w:spacing w:before="40" w:after="120"/>
              <w:rPr>
                <w:lang w:val="en-GB"/>
              </w:rPr>
            </w:pPr>
            <w:r w:rsidRPr="00C934BF">
              <w:t>Décimo informe periódico</w:t>
            </w:r>
          </w:p>
        </w:tc>
        <w:tc>
          <w:tcPr>
            <w:tcW w:w="2408" w:type="dxa"/>
            <w:shd w:val="clear" w:color="auto" w:fill="auto"/>
          </w:tcPr>
          <w:p w14:paraId="1E84144A" w14:textId="77777777" w:rsidR="007B1EA6" w:rsidRPr="00C934BF" w:rsidRDefault="007B1EA6" w:rsidP="007B1EA6">
            <w:pPr>
              <w:spacing w:before="40" w:after="120"/>
              <w:rPr>
                <w:lang w:val="en-GB"/>
              </w:rPr>
            </w:pPr>
            <w:r w:rsidRPr="00C934BF">
              <w:t>6 de abril de 1997</w:t>
            </w:r>
          </w:p>
        </w:tc>
      </w:tr>
      <w:tr w:rsidR="007B1EA6" w:rsidRPr="00C934BF" w14:paraId="566628CB" w14:textId="77777777" w:rsidTr="00C934BF">
        <w:trPr>
          <w:trHeight w:val="240"/>
        </w:trPr>
        <w:tc>
          <w:tcPr>
            <w:tcW w:w="2268" w:type="dxa"/>
            <w:shd w:val="clear" w:color="auto" w:fill="auto"/>
          </w:tcPr>
          <w:p w14:paraId="6088C1B4" w14:textId="77777777" w:rsidR="007B1EA6" w:rsidRPr="00C934BF" w:rsidRDefault="007B1EA6" w:rsidP="007B1EA6">
            <w:pPr>
              <w:spacing w:before="40" w:after="120"/>
              <w:rPr>
                <w:lang w:val="en-GB"/>
              </w:rPr>
            </w:pPr>
          </w:p>
        </w:tc>
        <w:tc>
          <w:tcPr>
            <w:tcW w:w="2694" w:type="dxa"/>
            <w:shd w:val="clear" w:color="auto" w:fill="auto"/>
          </w:tcPr>
          <w:p w14:paraId="797BF818" w14:textId="77777777" w:rsidR="007B1EA6" w:rsidRPr="00C934BF" w:rsidRDefault="007B1EA6" w:rsidP="007B1EA6">
            <w:pPr>
              <w:spacing w:before="40" w:after="120"/>
              <w:rPr>
                <w:lang w:val="en-GB"/>
              </w:rPr>
            </w:pPr>
            <w:r w:rsidRPr="00C934BF">
              <w:t>11º informe periódico</w:t>
            </w:r>
          </w:p>
        </w:tc>
        <w:tc>
          <w:tcPr>
            <w:tcW w:w="2408" w:type="dxa"/>
            <w:shd w:val="clear" w:color="auto" w:fill="auto"/>
          </w:tcPr>
          <w:p w14:paraId="23E9AB87" w14:textId="77777777" w:rsidR="007B1EA6" w:rsidRPr="00C934BF" w:rsidRDefault="007B1EA6" w:rsidP="007B1EA6">
            <w:pPr>
              <w:spacing w:before="40" w:after="120"/>
              <w:rPr>
                <w:lang w:val="en-GB"/>
              </w:rPr>
            </w:pPr>
            <w:r w:rsidRPr="00C934BF">
              <w:t>6 de abril de 1999</w:t>
            </w:r>
          </w:p>
        </w:tc>
      </w:tr>
      <w:tr w:rsidR="007B1EA6" w:rsidRPr="00C934BF" w14:paraId="10E81599" w14:textId="77777777" w:rsidTr="00C934BF">
        <w:trPr>
          <w:trHeight w:val="240"/>
        </w:trPr>
        <w:tc>
          <w:tcPr>
            <w:tcW w:w="2268" w:type="dxa"/>
            <w:shd w:val="clear" w:color="auto" w:fill="auto"/>
          </w:tcPr>
          <w:p w14:paraId="2837C9EA" w14:textId="77777777" w:rsidR="007B1EA6" w:rsidRPr="00C934BF" w:rsidRDefault="007B1EA6" w:rsidP="007B1EA6">
            <w:pPr>
              <w:spacing w:before="40" w:after="120"/>
              <w:rPr>
                <w:lang w:val="en-GB"/>
              </w:rPr>
            </w:pPr>
          </w:p>
        </w:tc>
        <w:tc>
          <w:tcPr>
            <w:tcW w:w="2694" w:type="dxa"/>
            <w:shd w:val="clear" w:color="auto" w:fill="auto"/>
          </w:tcPr>
          <w:p w14:paraId="7F49EB7F" w14:textId="77777777" w:rsidR="007B1EA6" w:rsidRPr="00C934BF" w:rsidRDefault="007B1EA6" w:rsidP="007B1EA6">
            <w:pPr>
              <w:spacing w:before="40" w:after="120"/>
              <w:rPr>
                <w:lang w:val="en-GB"/>
              </w:rPr>
            </w:pPr>
            <w:r w:rsidRPr="00C934BF">
              <w:t>12º informe periódico</w:t>
            </w:r>
          </w:p>
        </w:tc>
        <w:tc>
          <w:tcPr>
            <w:tcW w:w="2408" w:type="dxa"/>
            <w:shd w:val="clear" w:color="auto" w:fill="auto"/>
          </w:tcPr>
          <w:p w14:paraId="51DC7101" w14:textId="77777777" w:rsidR="007B1EA6" w:rsidRPr="00C934BF" w:rsidRDefault="007B1EA6" w:rsidP="007B1EA6">
            <w:pPr>
              <w:spacing w:before="40" w:after="120"/>
              <w:rPr>
                <w:lang w:val="en-GB"/>
              </w:rPr>
            </w:pPr>
            <w:r w:rsidRPr="00C934BF">
              <w:t>6 de abril de 2001</w:t>
            </w:r>
          </w:p>
        </w:tc>
      </w:tr>
      <w:tr w:rsidR="007B1EA6" w:rsidRPr="00C934BF" w14:paraId="51F53B7A" w14:textId="77777777" w:rsidTr="00C934BF">
        <w:trPr>
          <w:trHeight w:val="240"/>
        </w:trPr>
        <w:tc>
          <w:tcPr>
            <w:tcW w:w="2268" w:type="dxa"/>
            <w:shd w:val="clear" w:color="auto" w:fill="auto"/>
          </w:tcPr>
          <w:p w14:paraId="32914714" w14:textId="77777777" w:rsidR="007B1EA6" w:rsidRPr="00C934BF" w:rsidRDefault="007B1EA6" w:rsidP="007B1EA6">
            <w:pPr>
              <w:spacing w:before="40" w:after="120"/>
              <w:rPr>
                <w:lang w:val="en-GB"/>
              </w:rPr>
            </w:pPr>
          </w:p>
        </w:tc>
        <w:tc>
          <w:tcPr>
            <w:tcW w:w="2694" w:type="dxa"/>
            <w:shd w:val="clear" w:color="auto" w:fill="auto"/>
          </w:tcPr>
          <w:p w14:paraId="0A60A276" w14:textId="77777777" w:rsidR="007B1EA6" w:rsidRPr="00C934BF" w:rsidRDefault="007B1EA6" w:rsidP="007B1EA6">
            <w:pPr>
              <w:spacing w:before="40" w:after="120"/>
              <w:rPr>
                <w:lang w:val="en-GB"/>
              </w:rPr>
            </w:pPr>
            <w:r w:rsidRPr="00C934BF">
              <w:t>13</w:t>
            </w:r>
            <w:r w:rsidRPr="00C934BF">
              <w:rPr>
                <w:vertAlign w:val="superscript"/>
              </w:rPr>
              <w:t>er</w:t>
            </w:r>
            <w:r w:rsidRPr="00C934BF">
              <w:t xml:space="preserve"> informe periódico</w:t>
            </w:r>
          </w:p>
        </w:tc>
        <w:tc>
          <w:tcPr>
            <w:tcW w:w="2408" w:type="dxa"/>
            <w:shd w:val="clear" w:color="auto" w:fill="auto"/>
          </w:tcPr>
          <w:p w14:paraId="38453454" w14:textId="77777777" w:rsidR="007B1EA6" w:rsidRPr="00C934BF" w:rsidRDefault="007B1EA6" w:rsidP="007B1EA6">
            <w:pPr>
              <w:spacing w:before="40" w:after="120"/>
              <w:rPr>
                <w:lang w:val="en-GB"/>
              </w:rPr>
            </w:pPr>
            <w:r w:rsidRPr="00C934BF">
              <w:t>6 de abril de 2003</w:t>
            </w:r>
          </w:p>
        </w:tc>
      </w:tr>
      <w:tr w:rsidR="007B1EA6" w:rsidRPr="00C934BF" w14:paraId="66D77B7C" w14:textId="77777777" w:rsidTr="00C934BF">
        <w:trPr>
          <w:trHeight w:val="240"/>
        </w:trPr>
        <w:tc>
          <w:tcPr>
            <w:tcW w:w="2268" w:type="dxa"/>
            <w:shd w:val="clear" w:color="auto" w:fill="auto"/>
          </w:tcPr>
          <w:p w14:paraId="47F7A3AB" w14:textId="77777777" w:rsidR="007B1EA6" w:rsidRPr="00C934BF" w:rsidRDefault="007B1EA6" w:rsidP="007B1EA6">
            <w:pPr>
              <w:spacing w:before="40" w:after="120"/>
              <w:rPr>
                <w:lang w:val="en-GB"/>
              </w:rPr>
            </w:pPr>
          </w:p>
        </w:tc>
        <w:tc>
          <w:tcPr>
            <w:tcW w:w="2694" w:type="dxa"/>
            <w:shd w:val="clear" w:color="auto" w:fill="auto"/>
          </w:tcPr>
          <w:p w14:paraId="024EA3A1" w14:textId="77777777" w:rsidR="007B1EA6" w:rsidRPr="00C934BF" w:rsidRDefault="007B1EA6" w:rsidP="007B1EA6">
            <w:pPr>
              <w:spacing w:before="40" w:after="120"/>
              <w:rPr>
                <w:lang w:val="en-GB"/>
              </w:rPr>
            </w:pPr>
            <w:r w:rsidRPr="00C934BF">
              <w:t>14º informe periódico</w:t>
            </w:r>
          </w:p>
        </w:tc>
        <w:tc>
          <w:tcPr>
            <w:tcW w:w="2408" w:type="dxa"/>
            <w:shd w:val="clear" w:color="auto" w:fill="auto"/>
          </w:tcPr>
          <w:p w14:paraId="1DE7F610" w14:textId="77777777" w:rsidR="007B1EA6" w:rsidRPr="00C934BF" w:rsidRDefault="007B1EA6" w:rsidP="007B1EA6">
            <w:pPr>
              <w:spacing w:before="40" w:after="120"/>
              <w:rPr>
                <w:lang w:val="en-GB"/>
              </w:rPr>
            </w:pPr>
            <w:r w:rsidRPr="00C934BF">
              <w:t>6 de abril de 2005</w:t>
            </w:r>
          </w:p>
        </w:tc>
      </w:tr>
      <w:tr w:rsidR="007B1EA6" w:rsidRPr="00C934BF" w14:paraId="2D2EC307" w14:textId="77777777" w:rsidTr="00C934BF">
        <w:trPr>
          <w:trHeight w:val="240"/>
        </w:trPr>
        <w:tc>
          <w:tcPr>
            <w:tcW w:w="2268" w:type="dxa"/>
            <w:shd w:val="clear" w:color="auto" w:fill="auto"/>
          </w:tcPr>
          <w:p w14:paraId="73A93350" w14:textId="77777777" w:rsidR="007B1EA6" w:rsidRPr="00C934BF" w:rsidRDefault="007B1EA6" w:rsidP="007B1EA6">
            <w:pPr>
              <w:spacing w:before="40" w:after="120"/>
              <w:rPr>
                <w:lang w:val="en-GB"/>
              </w:rPr>
            </w:pPr>
          </w:p>
        </w:tc>
        <w:tc>
          <w:tcPr>
            <w:tcW w:w="2694" w:type="dxa"/>
            <w:shd w:val="clear" w:color="auto" w:fill="auto"/>
          </w:tcPr>
          <w:p w14:paraId="3D227A26" w14:textId="77777777" w:rsidR="007B1EA6" w:rsidRPr="00C934BF" w:rsidRDefault="007B1EA6" w:rsidP="007B1EA6">
            <w:pPr>
              <w:spacing w:before="40" w:after="120"/>
              <w:rPr>
                <w:lang w:val="en-GB"/>
              </w:rPr>
            </w:pPr>
            <w:r w:rsidRPr="00C934BF">
              <w:t>15º informe periódico</w:t>
            </w:r>
          </w:p>
        </w:tc>
        <w:tc>
          <w:tcPr>
            <w:tcW w:w="2408" w:type="dxa"/>
            <w:shd w:val="clear" w:color="auto" w:fill="auto"/>
          </w:tcPr>
          <w:p w14:paraId="6EB4E7D5" w14:textId="77777777" w:rsidR="007B1EA6" w:rsidRPr="00C934BF" w:rsidRDefault="007B1EA6" w:rsidP="007B1EA6">
            <w:pPr>
              <w:spacing w:before="40" w:after="120"/>
              <w:rPr>
                <w:lang w:val="en-GB"/>
              </w:rPr>
            </w:pPr>
            <w:r w:rsidRPr="00C934BF">
              <w:t>6 de abril de 2007</w:t>
            </w:r>
          </w:p>
        </w:tc>
      </w:tr>
      <w:tr w:rsidR="007B1EA6" w:rsidRPr="00C934BF" w14:paraId="35AA3E42" w14:textId="77777777" w:rsidTr="00C934BF">
        <w:trPr>
          <w:trHeight w:val="240"/>
        </w:trPr>
        <w:tc>
          <w:tcPr>
            <w:tcW w:w="2268" w:type="dxa"/>
            <w:shd w:val="clear" w:color="auto" w:fill="auto"/>
          </w:tcPr>
          <w:p w14:paraId="75FCA5B4" w14:textId="77777777" w:rsidR="007B1EA6" w:rsidRPr="00C934BF" w:rsidRDefault="007B1EA6" w:rsidP="007B1EA6">
            <w:pPr>
              <w:spacing w:before="40" w:after="120"/>
              <w:rPr>
                <w:lang w:val="en-GB"/>
              </w:rPr>
            </w:pPr>
          </w:p>
        </w:tc>
        <w:tc>
          <w:tcPr>
            <w:tcW w:w="2694" w:type="dxa"/>
            <w:shd w:val="clear" w:color="auto" w:fill="auto"/>
          </w:tcPr>
          <w:p w14:paraId="786DD323" w14:textId="77777777" w:rsidR="007B1EA6" w:rsidRPr="00C934BF" w:rsidRDefault="007B1EA6" w:rsidP="007B1EA6">
            <w:pPr>
              <w:spacing w:before="40" w:after="120"/>
              <w:rPr>
                <w:lang w:val="en-GB"/>
              </w:rPr>
            </w:pPr>
            <w:r w:rsidRPr="00C934BF">
              <w:t>16º informe periódico</w:t>
            </w:r>
          </w:p>
        </w:tc>
        <w:tc>
          <w:tcPr>
            <w:tcW w:w="2408" w:type="dxa"/>
            <w:shd w:val="clear" w:color="auto" w:fill="auto"/>
          </w:tcPr>
          <w:p w14:paraId="2849E385" w14:textId="77777777" w:rsidR="007B1EA6" w:rsidRPr="00C934BF" w:rsidRDefault="007B1EA6" w:rsidP="007B1EA6">
            <w:pPr>
              <w:spacing w:before="40" w:after="120"/>
              <w:rPr>
                <w:lang w:val="en-GB"/>
              </w:rPr>
            </w:pPr>
            <w:r w:rsidRPr="00C934BF">
              <w:t>6 de abril de 2009</w:t>
            </w:r>
          </w:p>
        </w:tc>
      </w:tr>
      <w:tr w:rsidR="007B1EA6" w:rsidRPr="00C934BF" w14:paraId="5930DDED" w14:textId="77777777" w:rsidTr="00C934BF">
        <w:trPr>
          <w:trHeight w:val="240"/>
        </w:trPr>
        <w:tc>
          <w:tcPr>
            <w:tcW w:w="2268" w:type="dxa"/>
            <w:shd w:val="clear" w:color="auto" w:fill="auto"/>
          </w:tcPr>
          <w:p w14:paraId="5F2334C1" w14:textId="77777777" w:rsidR="007B1EA6" w:rsidRPr="00C934BF" w:rsidRDefault="007B1EA6" w:rsidP="007B1EA6">
            <w:pPr>
              <w:spacing w:before="40" w:after="120"/>
              <w:rPr>
                <w:lang w:val="en-GB"/>
              </w:rPr>
            </w:pPr>
          </w:p>
        </w:tc>
        <w:tc>
          <w:tcPr>
            <w:tcW w:w="2694" w:type="dxa"/>
            <w:shd w:val="clear" w:color="auto" w:fill="auto"/>
          </w:tcPr>
          <w:p w14:paraId="64ABB497" w14:textId="77777777" w:rsidR="007B1EA6" w:rsidRPr="00C934BF" w:rsidRDefault="007B1EA6" w:rsidP="007B1EA6">
            <w:pPr>
              <w:spacing w:before="40" w:after="120"/>
              <w:rPr>
                <w:lang w:val="en-GB"/>
              </w:rPr>
            </w:pPr>
            <w:r w:rsidRPr="00C934BF">
              <w:t>17º informe periódico</w:t>
            </w:r>
          </w:p>
        </w:tc>
        <w:tc>
          <w:tcPr>
            <w:tcW w:w="2408" w:type="dxa"/>
            <w:shd w:val="clear" w:color="auto" w:fill="auto"/>
          </w:tcPr>
          <w:p w14:paraId="2A3BF4F3" w14:textId="77777777" w:rsidR="007B1EA6" w:rsidRPr="00C934BF" w:rsidRDefault="007B1EA6" w:rsidP="007B1EA6">
            <w:pPr>
              <w:spacing w:before="40" w:after="120"/>
              <w:rPr>
                <w:lang w:val="en-GB"/>
              </w:rPr>
            </w:pPr>
            <w:r w:rsidRPr="00C934BF">
              <w:t>6 de abril de 2011</w:t>
            </w:r>
          </w:p>
        </w:tc>
      </w:tr>
      <w:tr w:rsidR="007B1EA6" w:rsidRPr="00C934BF" w14:paraId="7BF37701" w14:textId="77777777" w:rsidTr="00C934BF">
        <w:trPr>
          <w:trHeight w:val="240"/>
        </w:trPr>
        <w:tc>
          <w:tcPr>
            <w:tcW w:w="2268" w:type="dxa"/>
            <w:shd w:val="clear" w:color="auto" w:fill="auto"/>
          </w:tcPr>
          <w:p w14:paraId="42BEAA29" w14:textId="77777777" w:rsidR="007B1EA6" w:rsidRPr="00C934BF" w:rsidRDefault="007B1EA6" w:rsidP="007B1EA6">
            <w:pPr>
              <w:spacing w:before="40" w:after="120"/>
              <w:rPr>
                <w:lang w:val="en-GB"/>
              </w:rPr>
            </w:pPr>
          </w:p>
        </w:tc>
        <w:tc>
          <w:tcPr>
            <w:tcW w:w="2694" w:type="dxa"/>
            <w:shd w:val="clear" w:color="auto" w:fill="auto"/>
          </w:tcPr>
          <w:p w14:paraId="2792B14D" w14:textId="77777777" w:rsidR="007B1EA6" w:rsidRPr="00C934BF" w:rsidRDefault="007B1EA6" w:rsidP="007B1EA6">
            <w:pPr>
              <w:spacing w:before="40" w:after="120"/>
              <w:rPr>
                <w:lang w:val="en-GB"/>
              </w:rPr>
            </w:pPr>
            <w:r w:rsidRPr="00C934BF">
              <w:t>18º informe periódico</w:t>
            </w:r>
          </w:p>
        </w:tc>
        <w:tc>
          <w:tcPr>
            <w:tcW w:w="2408" w:type="dxa"/>
            <w:shd w:val="clear" w:color="auto" w:fill="auto"/>
          </w:tcPr>
          <w:p w14:paraId="41A8989C" w14:textId="77777777" w:rsidR="007B1EA6" w:rsidRPr="00C934BF" w:rsidRDefault="007B1EA6" w:rsidP="007B1EA6">
            <w:pPr>
              <w:spacing w:before="40" w:after="120"/>
              <w:rPr>
                <w:lang w:val="en-GB"/>
              </w:rPr>
            </w:pPr>
            <w:r w:rsidRPr="00C934BF">
              <w:t>6 de abril de 2013</w:t>
            </w:r>
          </w:p>
        </w:tc>
      </w:tr>
      <w:tr w:rsidR="007B1EA6" w:rsidRPr="00C934BF" w14:paraId="0946CE92" w14:textId="77777777" w:rsidTr="00C934BF">
        <w:trPr>
          <w:trHeight w:val="240"/>
        </w:trPr>
        <w:tc>
          <w:tcPr>
            <w:tcW w:w="2268" w:type="dxa"/>
            <w:shd w:val="clear" w:color="auto" w:fill="auto"/>
          </w:tcPr>
          <w:p w14:paraId="46295581" w14:textId="77777777" w:rsidR="007B1EA6" w:rsidRPr="00C934BF" w:rsidRDefault="007B1EA6" w:rsidP="007B1EA6">
            <w:pPr>
              <w:spacing w:before="40" w:after="120"/>
              <w:rPr>
                <w:lang w:val="en-GB"/>
              </w:rPr>
            </w:pPr>
          </w:p>
        </w:tc>
        <w:tc>
          <w:tcPr>
            <w:tcW w:w="2694" w:type="dxa"/>
            <w:shd w:val="clear" w:color="auto" w:fill="auto"/>
          </w:tcPr>
          <w:p w14:paraId="3AC1FE52" w14:textId="77777777" w:rsidR="007B1EA6" w:rsidRPr="00C934BF" w:rsidRDefault="007B1EA6" w:rsidP="007B1EA6">
            <w:pPr>
              <w:spacing w:before="40" w:after="120"/>
              <w:rPr>
                <w:lang w:val="en-GB"/>
              </w:rPr>
            </w:pPr>
            <w:r w:rsidRPr="00C934BF">
              <w:t>19º informe periódico</w:t>
            </w:r>
          </w:p>
        </w:tc>
        <w:tc>
          <w:tcPr>
            <w:tcW w:w="2408" w:type="dxa"/>
            <w:shd w:val="clear" w:color="auto" w:fill="auto"/>
          </w:tcPr>
          <w:p w14:paraId="3F465C11" w14:textId="77777777" w:rsidR="007B1EA6" w:rsidRPr="00C934BF" w:rsidRDefault="007B1EA6" w:rsidP="007B1EA6">
            <w:pPr>
              <w:spacing w:before="40" w:after="120"/>
              <w:rPr>
                <w:lang w:val="en-GB"/>
              </w:rPr>
            </w:pPr>
            <w:r w:rsidRPr="00C934BF">
              <w:t>6 de abril de 2015</w:t>
            </w:r>
          </w:p>
        </w:tc>
      </w:tr>
      <w:tr w:rsidR="007B1EA6" w:rsidRPr="00C934BF" w14:paraId="23418CDD" w14:textId="77777777" w:rsidTr="00C934BF">
        <w:trPr>
          <w:trHeight w:val="240"/>
        </w:trPr>
        <w:tc>
          <w:tcPr>
            <w:tcW w:w="2268" w:type="dxa"/>
            <w:shd w:val="clear" w:color="auto" w:fill="auto"/>
          </w:tcPr>
          <w:p w14:paraId="7C6F7B12" w14:textId="77777777" w:rsidR="007B1EA6" w:rsidRPr="00C934BF" w:rsidRDefault="007B1EA6" w:rsidP="007B1EA6">
            <w:pPr>
              <w:spacing w:before="40" w:after="120"/>
              <w:rPr>
                <w:lang w:val="en-GB"/>
              </w:rPr>
            </w:pPr>
          </w:p>
        </w:tc>
        <w:tc>
          <w:tcPr>
            <w:tcW w:w="2694" w:type="dxa"/>
            <w:shd w:val="clear" w:color="auto" w:fill="auto"/>
          </w:tcPr>
          <w:p w14:paraId="5BD15F0B" w14:textId="77777777" w:rsidR="007B1EA6" w:rsidRPr="00C934BF" w:rsidRDefault="007B1EA6" w:rsidP="007B1EA6">
            <w:pPr>
              <w:spacing w:before="40" w:after="120"/>
              <w:rPr>
                <w:lang w:val="en-GB"/>
              </w:rPr>
            </w:pPr>
            <w:r w:rsidRPr="00C934BF">
              <w:t>20º informe periódico</w:t>
            </w:r>
          </w:p>
        </w:tc>
        <w:tc>
          <w:tcPr>
            <w:tcW w:w="2408" w:type="dxa"/>
            <w:shd w:val="clear" w:color="auto" w:fill="auto"/>
          </w:tcPr>
          <w:p w14:paraId="0A380C6E" w14:textId="77777777" w:rsidR="007B1EA6" w:rsidRPr="00C934BF" w:rsidRDefault="007B1EA6" w:rsidP="007B1EA6">
            <w:pPr>
              <w:spacing w:before="40" w:after="120"/>
              <w:rPr>
                <w:lang w:val="en-GB"/>
              </w:rPr>
            </w:pPr>
            <w:r w:rsidRPr="00C934BF">
              <w:t>6 de abril de 2017</w:t>
            </w:r>
          </w:p>
        </w:tc>
      </w:tr>
      <w:tr w:rsidR="007B1EA6" w:rsidRPr="00C934BF" w14:paraId="6BE13125" w14:textId="77777777" w:rsidTr="00C934BF">
        <w:trPr>
          <w:trHeight w:val="240"/>
        </w:trPr>
        <w:tc>
          <w:tcPr>
            <w:tcW w:w="2268" w:type="dxa"/>
            <w:shd w:val="clear" w:color="auto" w:fill="auto"/>
          </w:tcPr>
          <w:p w14:paraId="24C5B6E7" w14:textId="77777777" w:rsidR="007B1EA6" w:rsidRPr="00C934BF" w:rsidRDefault="007B1EA6" w:rsidP="007B1EA6">
            <w:pPr>
              <w:spacing w:before="40" w:after="120"/>
              <w:rPr>
                <w:lang w:val="en-GB"/>
              </w:rPr>
            </w:pPr>
          </w:p>
        </w:tc>
        <w:tc>
          <w:tcPr>
            <w:tcW w:w="2694" w:type="dxa"/>
            <w:shd w:val="clear" w:color="auto" w:fill="auto"/>
          </w:tcPr>
          <w:p w14:paraId="500693BC" w14:textId="77777777" w:rsidR="007B1EA6" w:rsidRPr="00C934BF" w:rsidRDefault="007B1EA6" w:rsidP="007B1EA6">
            <w:pPr>
              <w:spacing w:before="40" w:after="120"/>
              <w:rPr>
                <w:lang w:val="en-GB"/>
              </w:rPr>
            </w:pPr>
            <w:r w:rsidRPr="00C934BF">
              <w:t>21</w:t>
            </w:r>
            <w:r w:rsidRPr="00C934BF">
              <w:rPr>
                <w:vertAlign w:val="superscript"/>
              </w:rPr>
              <w:t>er</w:t>
            </w:r>
            <w:r w:rsidRPr="00C934BF">
              <w:t xml:space="preserve"> informe periódico</w:t>
            </w:r>
          </w:p>
        </w:tc>
        <w:tc>
          <w:tcPr>
            <w:tcW w:w="2408" w:type="dxa"/>
            <w:shd w:val="clear" w:color="auto" w:fill="auto"/>
          </w:tcPr>
          <w:p w14:paraId="275E68A4" w14:textId="77777777" w:rsidR="007B1EA6" w:rsidRPr="00C934BF" w:rsidRDefault="007B1EA6" w:rsidP="007B1EA6">
            <w:pPr>
              <w:spacing w:before="40" w:after="120"/>
              <w:rPr>
                <w:lang w:val="en-GB"/>
              </w:rPr>
            </w:pPr>
            <w:r w:rsidRPr="00C934BF">
              <w:t>6 de abril de 2019</w:t>
            </w:r>
          </w:p>
        </w:tc>
      </w:tr>
      <w:tr w:rsidR="007B1EA6" w:rsidRPr="00C934BF" w14:paraId="2F056DEA" w14:textId="77777777" w:rsidTr="00C934BF">
        <w:trPr>
          <w:trHeight w:val="240"/>
        </w:trPr>
        <w:tc>
          <w:tcPr>
            <w:tcW w:w="2268" w:type="dxa"/>
            <w:shd w:val="clear" w:color="auto" w:fill="auto"/>
          </w:tcPr>
          <w:p w14:paraId="392742EA" w14:textId="77777777" w:rsidR="007B1EA6" w:rsidRPr="00C934BF" w:rsidRDefault="007B1EA6" w:rsidP="007B1EA6">
            <w:pPr>
              <w:spacing w:before="40" w:after="120"/>
              <w:rPr>
                <w:lang w:val="en-GB"/>
              </w:rPr>
            </w:pPr>
          </w:p>
        </w:tc>
        <w:tc>
          <w:tcPr>
            <w:tcW w:w="2694" w:type="dxa"/>
            <w:shd w:val="clear" w:color="auto" w:fill="auto"/>
          </w:tcPr>
          <w:p w14:paraId="323EE932" w14:textId="77777777" w:rsidR="007B1EA6" w:rsidRPr="00C934BF" w:rsidRDefault="007B1EA6" w:rsidP="007B1EA6">
            <w:pPr>
              <w:spacing w:before="40" w:after="120"/>
            </w:pPr>
            <w:r w:rsidRPr="00C934BF">
              <w:t>22º informe periódico</w:t>
            </w:r>
          </w:p>
        </w:tc>
        <w:tc>
          <w:tcPr>
            <w:tcW w:w="2408" w:type="dxa"/>
            <w:shd w:val="clear" w:color="auto" w:fill="auto"/>
          </w:tcPr>
          <w:p w14:paraId="3284E301" w14:textId="77777777" w:rsidR="007B1EA6" w:rsidRPr="00C934BF" w:rsidRDefault="007B1EA6" w:rsidP="007B1EA6">
            <w:pPr>
              <w:spacing w:before="40" w:after="120"/>
            </w:pPr>
            <w:r w:rsidRPr="00C934BF">
              <w:t>6 de abril de 2021</w:t>
            </w:r>
          </w:p>
        </w:tc>
      </w:tr>
      <w:tr w:rsidR="007B1EA6" w:rsidRPr="00C934BF" w14:paraId="615B1A44" w14:textId="77777777" w:rsidTr="00C934BF">
        <w:trPr>
          <w:trHeight w:val="240"/>
        </w:trPr>
        <w:tc>
          <w:tcPr>
            <w:tcW w:w="2268" w:type="dxa"/>
            <w:shd w:val="clear" w:color="auto" w:fill="auto"/>
          </w:tcPr>
          <w:p w14:paraId="7E566798" w14:textId="77777777" w:rsidR="007B1EA6" w:rsidRPr="00C934BF" w:rsidRDefault="007B1EA6" w:rsidP="007B1EA6">
            <w:pPr>
              <w:spacing w:before="40" w:after="120"/>
              <w:rPr>
                <w:lang w:val="en-GB"/>
              </w:rPr>
            </w:pPr>
          </w:p>
        </w:tc>
        <w:tc>
          <w:tcPr>
            <w:tcW w:w="2694" w:type="dxa"/>
            <w:shd w:val="clear" w:color="auto" w:fill="auto"/>
          </w:tcPr>
          <w:p w14:paraId="53D13E42" w14:textId="77777777" w:rsidR="007B1EA6" w:rsidRPr="00C934BF" w:rsidRDefault="007B1EA6" w:rsidP="007B1EA6">
            <w:pPr>
              <w:spacing w:before="40" w:after="120"/>
            </w:pPr>
            <w:r w:rsidRPr="00C934BF">
              <w:t>23</w:t>
            </w:r>
            <w:r w:rsidRPr="00C934BF">
              <w:rPr>
                <w:vertAlign w:val="superscript"/>
              </w:rPr>
              <w:t>er</w:t>
            </w:r>
            <w:r w:rsidRPr="00C934BF">
              <w:t xml:space="preserve"> informe periódico</w:t>
            </w:r>
          </w:p>
        </w:tc>
        <w:tc>
          <w:tcPr>
            <w:tcW w:w="2408" w:type="dxa"/>
            <w:shd w:val="clear" w:color="auto" w:fill="auto"/>
          </w:tcPr>
          <w:p w14:paraId="1D4E568D" w14:textId="77777777" w:rsidR="007B1EA6" w:rsidRPr="00C934BF" w:rsidRDefault="007B1EA6" w:rsidP="007B1EA6">
            <w:pPr>
              <w:spacing w:before="40" w:after="120"/>
            </w:pPr>
            <w:r w:rsidRPr="00C934BF">
              <w:t>6 de abril de 2023</w:t>
            </w:r>
          </w:p>
        </w:tc>
      </w:tr>
      <w:tr w:rsidR="007B1EA6" w:rsidRPr="00C934BF" w14:paraId="558F4FEB" w14:textId="77777777" w:rsidTr="00C934BF">
        <w:trPr>
          <w:trHeight w:val="240"/>
        </w:trPr>
        <w:tc>
          <w:tcPr>
            <w:tcW w:w="2268" w:type="dxa"/>
            <w:shd w:val="clear" w:color="auto" w:fill="auto"/>
          </w:tcPr>
          <w:p w14:paraId="7F0B81A2" w14:textId="77777777" w:rsidR="007B1EA6" w:rsidRPr="00C934BF" w:rsidRDefault="007B1EA6" w:rsidP="007B1EA6">
            <w:pPr>
              <w:spacing w:before="40" w:after="120"/>
              <w:rPr>
                <w:lang w:val="en-GB"/>
              </w:rPr>
            </w:pPr>
            <w:r w:rsidRPr="00C934BF">
              <w:t>Sierra Leona</w:t>
            </w:r>
          </w:p>
        </w:tc>
        <w:tc>
          <w:tcPr>
            <w:tcW w:w="2694" w:type="dxa"/>
            <w:shd w:val="clear" w:color="auto" w:fill="auto"/>
          </w:tcPr>
          <w:p w14:paraId="7779295F" w14:textId="77777777" w:rsidR="007B1EA6" w:rsidRPr="00C934BF" w:rsidRDefault="007B1EA6" w:rsidP="007B1EA6">
            <w:pPr>
              <w:spacing w:before="40" w:after="120"/>
              <w:rPr>
                <w:lang w:val="en-GB"/>
              </w:rPr>
            </w:pPr>
            <w:r w:rsidRPr="00C934BF">
              <w:t>Informe suplementario</w:t>
            </w:r>
          </w:p>
        </w:tc>
        <w:tc>
          <w:tcPr>
            <w:tcW w:w="2408" w:type="dxa"/>
            <w:shd w:val="clear" w:color="auto" w:fill="auto"/>
          </w:tcPr>
          <w:p w14:paraId="7E3515B9" w14:textId="77777777" w:rsidR="007B1EA6" w:rsidRPr="00C934BF" w:rsidRDefault="007B1EA6" w:rsidP="007B1EA6">
            <w:pPr>
              <w:spacing w:before="40" w:after="120"/>
              <w:rPr>
                <w:lang w:val="en-GB"/>
              </w:rPr>
            </w:pPr>
            <w:r w:rsidRPr="00C934BF">
              <w:t>31 de marzo de 1975</w:t>
            </w:r>
          </w:p>
        </w:tc>
      </w:tr>
      <w:tr w:rsidR="007B1EA6" w:rsidRPr="00C934BF" w14:paraId="64B9A5B4" w14:textId="77777777" w:rsidTr="00C934BF">
        <w:trPr>
          <w:trHeight w:val="240"/>
        </w:trPr>
        <w:tc>
          <w:tcPr>
            <w:tcW w:w="2268" w:type="dxa"/>
            <w:shd w:val="clear" w:color="auto" w:fill="auto"/>
          </w:tcPr>
          <w:p w14:paraId="75F9D1FE" w14:textId="77777777" w:rsidR="007B1EA6" w:rsidRPr="00C934BF" w:rsidRDefault="007B1EA6" w:rsidP="007B1EA6">
            <w:pPr>
              <w:spacing w:before="40" w:after="120"/>
              <w:rPr>
                <w:lang w:val="en-GB"/>
              </w:rPr>
            </w:pPr>
          </w:p>
        </w:tc>
        <w:tc>
          <w:tcPr>
            <w:tcW w:w="2694" w:type="dxa"/>
            <w:shd w:val="clear" w:color="auto" w:fill="auto"/>
          </w:tcPr>
          <w:p w14:paraId="0BFA057F" w14:textId="77777777" w:rsidR="007B1EA6" w:rsidRPr="00C934BF" w:rsidRDefault="007B1EA6" w:rsidP="007B1EA6">
            <w:pPr>
              <w:spacing w:before="40" w:after="120"/>
              <w:rPr>
                <w:lang w:val="en-GB"/>
              </w:rPr>
            </w:pPr>
            <w:r w:rsidRPr="00C934BF">
              <w:t>Cuarto informe periódico</w:t>
            </w:r>
          </w:p>
        </w:tc>
        <w:tc>
          <w:tcPr>
            <w:tcW w:w="2408" w:type="dxa"/>
            <w:shd w:val="clear" w:color="auto" w:fill="auto"/>
          </w:tcPr>
          <w:p w14:paraId="11B1954F" w14:textId="77777777" w:rsidR="007B1EA6" w:rsidRPr="00C934BF" w:rsidRDefault="007B1EA6" w:rsidP="007B1EA6">
            <w:pPr>
              <w:spacing w:before="40" w:after="120"/>
              <w:rPr>
                <w:lang w:val="en-GB"/>
              </w:rPr>
            </w:pPr>
            <w:r w:rsidRPr="00C934BF">
              <w:t>4 de enero de 1976</w:t>
            </w:r>
          </w:p>
        </w:tc>
      </w:tr>
      <w:tr w:rsidR="007B1EA6" w:rsidRPr="00C934BF" w14:paraId="600ABF7F" w14:textId="77777777" w:rsidTr="00C934BF">
        <w:trPr>
          <w:trHeight w:val="240"/>
        </w:trPr>
        <w:tc>
          <w:tcPr>
            <w:tcW w:w="2268" w:type="dxa"/>
            <w:shd w:val="clear" w:color="auto" w:fill="auto"/>
          </w:tcPr>
          <w:p w14:paraId="4116D876" w14:textId="77777777" w:rsidR="007B1EA6" w:rsidRPr="00C934BF" w:rsidRDefault="007B1EA6" w:rsidP="007B1EA6">
            <w:pPr>
              <w:spacing w:before="40" w:after="120"/>
              <w:rPr>
                <w:lang w:val="en-GB"/>
              </w:rPr>
            </w:pPr>
          </w:p>
        </w:tc>
        <w:tc>
          <w:tcPr>
            <w:tcW w:w="2694" w:type="dxa"/>
            <w:shd w:val="clear" w:color="auto" w:fill="auto"/>
          </w:tcPr>
          <w:p w14:paraId="247AFA31" w14:textId="77777777" w:rsidR="007B1EA6" w:rsidRPr="00C934BF" w:rsidRDefault="007B1EA6" w:rsidP="007B1EA6">
            <w:pPr>
              <w:spacing w:before="40" w:after="120"/>
              <w:rPr>
                <w:lang w:val="en-GB"/>
              </w:rPr>
            </w:pPr>
            <w:r w:rsidRPr="00C934BF">
              <w:t>Quinto informe periódico</w:t>
            </w:r>
          </w:p>
        </w:tc>
        <w:tc>
          <w:tcPr>
            <w:tcW w:w="2408" w:type="dxa"/>
            <w:shd w:val="clear" w:color="auto" w:fill="auto"/>
          </w:tcPr>
          <w:p w14:paraId="1CDCDCAE" w14:textId="77777777" w:rsidR="007B1EA6" w:rsidRPr="00C934BF" w:rsidRDefault="007B1EA6" w:rsidP="007B1EA6">
            <w:pPr>
              <w:spacing w:before="40" w:after="120"/>
              <w:rPr>
                <w:lang w:val="en-GB"/>
              </w:rPr>
            </w:pPr>
            <w:r w:rsidRPr="00C934BF">
              <w:t>4 de enero de 1978</w:t>
            </w:r>
          </w:p>
        </w:tc>
      </w:tr>
      <w:tr w:rsidR="007B1EA6" w:rsidRPr="00C934BF" w14:paraId="7264DC7B" w14:textId="77777777" w:rsidTr="00C934BF">
        <w:trPr>
          <w:trHeight w:val="240"/>
        </w:trPr>
        <w:tc>
          <w:tcPr>
            <w:tcW w:w="2268" w:type="dxa"/>
            <w:shd w:val="clear" w:color="auto" w:fill="auto"/>
          </w:tcPr>
          <w:p w14:paraId="1761657F" w14:textId="77777777" w:rsidR="007B1EA6" w:rsidRPr="00C934BF" w:rsidRDefault="007B1EA6" w:rsidP="007B1EA6">
            <w:pPr>
              <w:spacing w:before="40" w:after="120"/>
              <w:rPr>
                <w:lang w:val="en-GB"/>
              </w:rPr>
            </w:pPr>
          </w:p>
        </w:tc>
        <w:tc>
          <w:tcPr>
            <w:tcW w:w="2694" w:type="dxa"/>
            <w:shd w:val="clear" w:color="auto" w:fill="auto"/>
          </w:tcPr>
          <w:p w14:paraId="0E7F845E" w14:textId="77777777" w:rsidR="007B1EA6" w:rsidRPr="00C934BF" w:rsidRDefault="007B1EA6" w:rsidP="007B1EA6">
            <w:pPr>
              <w:spacing w:before="40" w:after="120"/>
              <w:rPr>
                <w:lang w:val="en-GB"/>
              </w:rPr>
            </w:pPr>
            <w:r w:rsidRPr="00C934BF">
              <w:t>Sexto informe periódico</w:t>
            </w:r>
          </w:p>
        </w:tc>
        <w:tc>
          <w:tcPr>
            <w:tcW w:w="2408" w:type="dxa"/>
            <w:shd w:val="clear" w:color="auto" w:fill="auto"/>
          </w:tcPr>
          <w:p w14:paraId="4D05CBB6" w14:textId="77777777" w:rsidR="007B1EA6" w:rsidRPr="00C934BF" w:rsidRDefault="007B1EA6" w:rsidP="007B1EA6">
            <w:pPr>
              <w:spacing w:before="40" w:after="120"/>
              <w:rPr>
                <w:lang w:val="en-GB"/>
              </w:rPr>
            </w:pPr>
            <w:r w:rsidRPr="00C934BF">
              <w:t>4 de enero de 1980</w:t>
            </w:r>
          </w:p>
        </w:tc>
      </w:tr>
      <w:tr w:rsidR="007B1EA6" w:rsidRPr="00C934BF" w14:paraId="7F0D8E6D" w14:textId="77777777" w:rsidTr="00C934BF">
        <w:trPr>
          <w:trHeight w:val="240"/>
        </w:trPr>
        <w:tc>
          <w:tcPr>
            <w:tcW w:w="2268" w:type="dxa"/>
            <w:shd w:val="clear" w:color="auto" w:fill="auto"/>
          </w:tcPr>
          <w:p w14:paraId="226B52F2" w14:textId="77777777" w:rsidR="007B1EA6" w:rsidRPr="00C934BF" w:rsidRDefault="007B1EA6" w:rsidP="007B1EA6">
            <w:pPr>
              <w:spacing w:before="40" w:after="120"/>
              <w:rPr>
                <w:lang w:val="en-GB"/>
              </w:rPr>
            </w:pPr>
          </w:p>
        </w:tc>
        <w:tc>
          <w:tcPr>
            <w:tcW w:w="2694" w:type="dxa"/>
            <w:shd w:val="clear" w:color="auto" w:fill="auto"/>
          </w:tcPr>
          <w:p w14:paraId="0A59D5EC" w14:textId="77777777" w:rsidR="007B1EA6" w:rsidRPr="00C934BF" w:rsidRDefault="007B1EA6" w:rsidP="007B1EA6">
            <w:pPr>
              <w:spacing w:before="40" w:after="120"/>
              <w:rPr>
                <w:lang w:val="en-GB"/>
              </w:rPr>
            </w:pPr>
            <w:r w:rsidRPr="00C934BF">
              <w:t>Séptimo informe periódico</w:t>
            </w:r>
          </w:p>
        </w:tc>
        <w:tc>
          <w:tcPr>
            <w:tcW w:w="2408" w:type="dxa"/>
            <w:shd w:val="clear" w:color="auto" w:fill="auto"/>
          </w:tcPr>
          <w:p w14:paraId="33708791" w14:textId="77777777" w:rsidR="007B1EA6" w:rsidRPr="00C934BF" w:rsidRDefault="007B1EA6" w:rsidP="007B1EA6">
            <w:pPr>
              <w:spacing w:before="40" w:after="120"/>
              <w:rPr>
                <w:lang w:val="en-GB"/>
              </w:rPr>
            </w:pPr>
            <w:r w:rsidRPr="00C934BF">
              <w:t>4 de enero de 1982</w:t>
            </w:r>
          </w:p>
        </w:tc>
      </w:tr>
      <w:tr w:rsidR="007B1EA6" w:rsidRPr="00C934BF" w14:paraId="5D6EA91D" w14:textId="77777777" w:rsidTr="00C934BF">
        <w:trPr>
          <w:trHeight w:val="240"/>
        </w:trPr>
        <w:tc>
          <w:tcPr>
            <w:tcW w:w="2268" w:type="dxa"/>
            <w:shd w:val="clear" w:color="auto" w:fill="auto"/>
          </w:tcPr>
          <w:p w14:paraId="461DFA1C" w14:textId="77777777" w:rsidR="007B1EA6" w:rsidRPr="00C934BF" w:rsidRDefault="007B1EA6" w:rsidP="007B1EA6">
            <w:pPr>
              <w:spacing w:before="40" w:after="120"/>
              <w:rPr>
                <w:lang w:val="en-GB"/>
              </w:rPr>
            </w:pPr>
          </w:p>
        </w:tc>
        <w:tc>
          <w:tcPr>
            <w:tcW w:w="2694" w:type="dxa"/>
            <w:shd w:val="clear" w:color="auto" w:fill="auto"/>
          </w:tcPr>
          <w:p w14:paraId="0710F099" w14:textId="77777777" w:rsidR="007B1EA6" w:rsidRPr="00C934BF" w:rsidRDefault="007B1EA6" w:rsidP="007B1EA6">
            <w:pPr>
              <w:spacing w:before="40" w:after="120"/>
              <w:rPr>
                <w:lang w:val="en-GB"/>
              </w:rPr>
            </w:pPr>
            <w:r w:rsidRPr="00C934BF">
              <w:t>Octavo informe periódico</w:t>
            </w:r>
          </w:p>
        </w:tc>
        <w:tc>
          <w:tcPr>
            <w:tcW w:w="2408" w:type="dxa"/>
            <w:shd w:val="clear" w:color="auto" w:fill="auto"/>
          </w:tcPr>
          <w:p w14:paraId="2FEACAB1" w14:textId="77777777" w:rsidR="007B1EA6" w:rsidRPr="00C934BF" w:rsidRDefault="007B1EA6" w:rsidP="007B1EA6">
            <w:pPr>
              <w:spacing w:before="40" w:after="120"/>
              <w:rPr>
                <w:lang w:val="en-GB"/>
              </w:rPr>
            </w:pPr>
            <w:r w:rsidRPr="00C934BF">
              <w:t>4 de enero de 1984</w:t>
            </w:r>
          </w:p>
        </w:tc>
      </w:tr>
      <w:tr w:rsidR="007B1EA6" w:rsidRPr="00C934BF" w14:paraId="08872CB8" w14:textId="77777777" w:rsidTr="00C934BF">
        <w:trPr>
          <w:trHeight w:val="240"/>
        </w:trPr>
        <w:tc>
          <w:tcPr>
            <w:tcW w:w="2268" w:type="dxa"/>
            <w:shd w:val="clear" w:color="auto" w:fill="auto"/>
          </w:tcPr>
          <w:p w14:paraId="795A9BF1" w14:textId="77777777" w:rsidR="007B1EA6" w:rsidRPr="00C934BF" w:rsidRDefault="007B1EA6" w:rsidP="007B1EA6">
            <w:pPr>
              <w:spacing w:before="40" w:after="120"/>
              <w:rPr>
                <w:lang w:val="en-GB"/>
              </w:rPr>
            </w:pPr>
          </w:p>
        </w:tc>
        <w:tc>
          <w:tcPr>
            <w:tcW w:w="2694" w:type="dxa"/>
            <w:shd w:val="clear" w:color="auto" w:fill="auto"/>
          </w:tcPr>
          <w:p w14:paraId="241D67A9" w14:textId="77777777" w:rsidR="007B1EA6" w:rsidRPr="00C934BF" w:rsidRDefault="007B1EA6" w:rsidP="007B1EA6">
            <w:pPr>
              <w:spacing w:before="40" w:after="120"/>
              <w:rPr>
                <w:lang w:val="en-GB"/>
              </w:rPr>
            </w:pPr>
            <w:r w:rsidRPr="00C934BF">
              <w:t>Noveno informe periódico</w:t>
            </w:r>
          </w:p>
        </w:tc>
        <w:tc>
          <w:tcPr>
            <w:tcW w:w="2408" w:type="dxa"/>
            <w:shd w:val="clear" w:color="auto" w:fill="auto"/>
          </w:tcPr>
          <w:p w14:paraId="171E82A8" w14:textId="77777777" w:rsidR="007B1EA6" w:rsidRPr="00C934BF" w:rsidRDefault="007B1EA6" w:rsidP="007B1EA6">
            <w:pPr>
              <w:spacing w:before="40" w:after="120"/>
              <w:rPr>
                <w:lang w:val="en-GB"/>
              </w:rPr>
            </w:pPr>
            <w:r w:rsidRPr="00C934BF">
              <w:t>4 de enero de 1986</w:t>
            </w:r>
          </w:p>
        </w:tc>
      </w:tr>
      <w:tr w:rsidR="007B1EA6" w:rsidRPr="00C934BF" w14:paraId="7E37AF7E" w14:textId="77777777" w:rsidTr="00C934BF">
        <w:trPr>
          <w:trHeight w:val="240"/>
        </w:trPr>
        <w:tc>
          <w:tcPr>
            <w:tcW w:w="2268" w:type="dxa"/>
            <w:shd w:val="clear" w:color="auto" w:fill="auto"/>
          </w:tcPr>
          <w:p w14:paraId="44CB3F79" w14:textId="77777777" w:rsidR="007B1EA6" w:rsidRPr="00C934BF" w:rsidRDefault="007B1EA6" w:rsidP="007B1EA6">
            <w:pPr>
              <w:spacing w:before="40" w:after="120"/>
              <w:rPr>
                <w:lang w:val="en-GB"/>
              </w:rPr>
            </w:pPr>
          </w:p>
        </w:tc>
        <w:tc>
          <w:tcPr>
            <w:tcW w:w="2694" w:type="dxa"/>
            <w:shd w:val="clear" w:color="auto" w:fill="auto"/>
          </w:tcPr>
          <w:p w14:paraId="444EDA60" w14:textId="77777777" w:rsidR="007B1EA6" w:rsidRPr="00C934BF" w:rsidRDefault="007B1EA6" w:rsidP="007B1EA6">
            <w:pPr>
              <w:spacing w:before="40" w:after="120"/>
              <w:rPr>
                <w:lang w:val="en-GB"/>
              </w:rPr>
            </w:pPr>
            <w:r w:rsidRPr="00C934BF">
              <w:t>Décimo informe periódico</w:t>
            </w:r>
          </w:p>
        </w:tc>
        <w:tc>
          <w:tcPr>
            <w:tcW w:w="2408" w:type="dxa"/>
            <w:shd w:val="clear" w:color="auto" w:fill="auto"/>
          </w:tcPr>
          <w:p w14:paraId="201C716A" w14:textId="77777777" w:rsidR="007B1EA6" w:rsidRPr="00C934BF" w:rsidRDefault="007B1EA6" w:rsidP="007B1EA6">
            <w:pPr>
              <w:spacing w:before="40" w:after="120"/>
              <w:rPr>
                <w:lang w:val="en-GB"/>
              </w:rPr>
            </w:pPr>
            <w:r w:rsidRPr="00C934BF">
              <w:t>4 de enero de 1988</w:t>
            </w:r>
          </w:p>
        </w:tc>
      </w:tr>
      <w:tr w:rsidR="007B1EA6" w:rsidRPr="00C934BF" w14:paraId="4D06AAF2" w14:textId="77777777" w:rsidTr="00C934BF">
        <w:trPr>
          <w:trHeight w:val="240"/>
        </w:trPr>
        <w:tc>
          <w:tcPr>
            <w:tcW w:w="2268" w:type="dxa"/>
            <w:shd w:val="clear" w:color="auto" w:fill="auto"/>
          </w:tcPr>
          <w:p w14:paraId="3954799F" w14:textId="77777777" w:rsidR="007B1EA6" w:rsidRPr="00C934BF" w:rsidRDefault="007B1EA6" w:rsidP="007B1EA6">
            <w:pPr>
              <w:spacing w:before="40" w:after="120"/>
              <w:rPr>
                <w:lang w:val="en-GB"/>
              </w:rPr>
            </w:pPr>
          </w:p>
        </w:tc>
        <w:tc>
          <w:tcPr>
            <w:tcW w:w="2694" w:type="dxa"/>
            <w:shd w:val="clear" w:color="auto" w:fill="auto"/>
          </w:tcPr>
          <w:p w14:paraId="78CAA48C" w14:textId="77777777" w:rsidR="007B1EA6" w:rsidRPr="00C934BF" w:rsidRDefault="007B1EA6" w:rsidP="007B1EA6">
            <w:pPr>
              <w:spacing w:before="40" w:after="120"/>
              <w:rPr>
                <w:lang w:val="en-GB"/>
              </w:rPr>
            </w:pPr>
            <w:r w:rsidRPr="00C934BF">
              <w:t>11º informe periódico</w:t>
            </w:r>
          </w:p>
        </w:tc>
        <w:tc>
          <w:tcPr>
            <w:tcW w:w="2408" w:type="dxa"/>
            <w:shd w:val="clear" w:color="auto" w:fill="auto"/>
          </w:tcPr>
          <w:p w14:paraId="11177C42" w14:textId="77777777" w:rsidR="007B1EA6" w:rsidRPr="00C934BF" w:rsidRDefault="007B1EA6" w:rsidP="007B1EA6">
            <w:pPr>
              <w:spacing w:before="40" w:after="120"/>
              <w:rPr>
                <w:lang w:val="en-GB"/>
              </w:rPr>
            </w:pPr>
            <w:r w:rsidRPr="00C934BF">
              <w:t>4 de enero de 1990</w:t>
            </w:r>
          </w:p>
        </w:tc>
      </w:tr>
      <w:tr w:rsidR="007B1EA6" w:rsidRPr="00C934BF" w14:paraId="4DD78D4D" w14:textId="77777777" w:rsidTr="00C934BF">
        <w:trPr>
          <w:trHeight w:val="240"/>
        </w:trPr>
        <w:tc>
          <w:tcPr>
            <w:tcW w:w="2268" w:type="dxa"/>
            <w:shd w:val="clear" w:color="auto" w:fill="auto"/>
          </w:tcPr>
          <w:p w14:paraId="13D8DDE2" w14:textId="77777777" w:rsidR="007B1EA6" w:rsidRPr="00C934BF" w:rsidRDefault="007B1EA6" w:rsidP="007B1EA6">
            <w:pPr>
              <w:spacing w:before="40" w:after="120"/>
              <w:rPr>
                <w:lang w:val="en-GB"/>
              </w:rPr>
            </w:pPr>
          </w:p>
        </w:tc>
        <w:tc>
          <w:tcPr>
            <w:tcW w:w="2694" w:type="dxa"/>
            <w:shd w:val="clear" w:color="auto" w:fill="auto"/>
          </w:tcPr>
          <w:p w14:paraId="01C4E406" w14:textId="77777777" w:rsidR="007B1EA6" w:rsidRPr="00C934BF" w:rsidRDefault="007B1EA6" w:rsidP="007B1EA6">
            <w:pPr>
              <w:spacing w:before="40" w:after="120"/>
              <w:rPr>
                <w:lang w:val="en-GB"/>
              </w:rPr>
            </w:pPr>
            <w:r w:rsidRPr="00C934BF">
              <w:t>12º informe periódico</w:t>
            </w:r>
          </w:p>
        </w:tc>
        <w:tc>
          <w:tcPr>
            <w:tcW w:w="2408" w:type="dxa"/>
            <w:shd w:val="clear" w:color="auto" w:fill="auto"/>
          </w:tcPr>
          <w:p w14:paraId="796C6124" w14:textId="77777777" w:rsidR="007B1EA6" w:rsidRPr="00C934BF" w:rsidRDefault="007B1EA6" w:rsidP="007B1EA6">
            <w:pPr>
              <w:spacing w:before="40" w:after="120"/>
              <w:rPr>
                <w:lang w:val="en-GB"/>
              </w:rPr>
            </w:pPr>
            <w:r w:rsidRPr="00C934BF">
              <w:t>4 de enero de 1992</w:t>
            </w:r>
          </w:p>
        </w:tc>
      </w:tr>
      <w:tr w:rsidR="007B1EA6" w:rsidRPr="00C934BF" w14:paraId="51436269" w14:textId="77777777" w:rsidTr="00C934BF">
        <w:trPr>
          <w:trHeight w:val="240"/>
        </w:trPr>
        <w:tc>
          <w:tcPr>
            <w:tcW w:w="2268" w:type="dxa"/>
            <w:shd w:val="clear" w:color="auto" w:fill="auto"/>
          </w:tcPr>
          <w:p w14:paraId="6154B10A" w14:textId="77777777" w:rsidR="007B1EA6" w:rsidRPr="00C934BF" w:rsidRDefault="007B1EA6" w:rsidP="007B1EA6">
            <w:pPr>
              <w:spacing w:before="40" w:after="120"/>
              <w:rPr>
                <w:lang w:val="en-GB"/>
              </w:rPr>
            </w:pPr>
          </w:p>
        </w:tc>
        <w:tc>
          <w:tcPr>
            <w:tcW w:w="2694" w:type="dxa"/>
            <w:shd w:val="clear" w:color="auto" w:fill="auto"/>
          </w:tcPr>
          <w:p w14:paraId="0918C652" w14:textId="77777777" w:rsidR="007B1EA6" w:rsidRPr="00C934BF" w:rsidRDefault="007B1EA6" w:rsidP="007B1EA6">
            <w:pPr>
              <w:spacing w:before="40" w:after="120"/>
              <w:rPr>
                <w:lang w:val="en-GB"/>
              </w:rPr>
            </w:pPr>
            <w:r w:rsidRPr="00C934BF">
              <w:t>13</w:t>
            </w:r>
            <w:r w:rsidRPr="00C934BF">
              <w:rPr>
                <w:vertAlign w:val="superscript"/>
              </w:rPr>
              <w:t>er</w:t>
            </w:r>
            <w:r w:rsidRPr="00C934BF">
              <w:t xml:space="preserve"> informe periódico</w:t>
            </w:r>
          </w:p>
        </w:tc>
        <w:tc>
          <w:tcPr>
            <w:tcW w:w="2408" w:type="dxa"/>
            <w:shd w:val="clear" w:color="auto" w:fill="auto"/>
          </w:tcPr>
          <w:p w14:paraId="167CEAAB" w14:textId="77777777" w:rsidR="007B1EA6" w:rsidRPr="00C934BF" w:rsidRDefault="007B1EA6" w:rsidP="007B1EA6">
            <w:pPr>
              <w:spacing w:before="40" w:after="120"/>
              <w:rPr>
                <w:lang w:val="en-GB"/>
              </w:rPr>
            </w:pPr>
            <w:r w:rsidRPr="00C934BF">
              <w:t>4 de enero de 1994</w:t>
            </w:r>
          </w:p>
        </w:tc>
      </w:tr>
      <w:tr w:rsidR="007B1EA6" w:rsidRPr="00C934BF" w14:paraId="54CD9BB5" w14:textId="77777777" w:rsidTr="00C934BF">
        <w:trPr>
          <w:trHeight w:val="240"/>
        </w:trPr>
        <w:tc>
          <w:tcPr>
            <w:tcW w:w="2268" w:type="dxa"/>
            <w:shd w:val="clear" w:color="auto" w:fill="auto"/>
          </w:tcPr>
          <w:p w14:paraId="21232A24" w14:textId="77777777" w:rsidR="007B1EA6" w:rsidRPr="00C934BF" w:rsidRDefault="007B1EA6" w:rsidP="007B1EA6">
            <w:pPr>
              <w:spacing w:before="40" w:after="120"/>
              <w:rPr>
                <w:lang w:val="en-GB"/>
              </w:rPr>
            </w:pPr>
          </w:p>
        </w:tc>
        <w:tc>
          <w:tcPr>
            <w:tcW w:w="2694" w:type="dxa"/>
            <w:shd w:val="clear" w:color="auto" w:fill="auto"/>
          </w:tcPr>
          <w:p w14:paraId="5D14724E" w14:textId="77777777" w:rsidR="007B1EA6" w:rsidRPr="00C934BF" w:rsidRDefault="007B1EA6" w:rsidP="007B1EA6">
            <w:pPr>
              <w:spacing w:before="40" w:after="120"/>
              <w:rPr>
                <w:lang w:val="en-GB"/>
              </w:rPr>
            </w:pPr>
            <w:r w:rsidRPr="00C934BF">
              <w:t>14º informe periódico</w:t>
            </w:r>
          </w:p>
        </w:tc>
        <w:tc>
          <w:tcPr>
            <w:tcW w:w="2408" w:type="dxa"/>
            <w:shd w:val="clear" w:color="auto" w:fill="auto"/>
          </w:tcPr>
          <w:p w14:paraId="74720242" w14:textId="77777777" w:rsidR="007B1EA6" w:rsidRPr="00C934BF" w:rsidRDefault="007B1EA6" w:rsidP="007B1EA6">
            <w:pPr>
              <w:spacing w:before="40" w:after="120"/>
              <w:rPr>
                <w:lang w:val="en-GB"/>
              </w:rPr>
            </w:pPr>
            <w:r w:rsidRPr="00C934BF">
              <w:t>4 de enero de 1996</w:t>
            </w:r>
          </w:p>
        </w:tc>
      </w:tr>
      <w:tr w:rsidR="007B1EA6" w:rsidRPr="00C934BF" w14:paraId="6F79914B" w14:textId="77777777" w:rsidTr="00C934BF">
        <w:trPr>
          <w:trHeight w:val="240"/>
        </w:trPr>
        <w:tc>
          <w:tcPr>
            <w:tcW w:w="2268" w:type="dxa"/>
            <w:shd w:val="clear" w:color="auto" w:fill="auto"/>
          </w:tcPr>
          <w:p w14:paraId="6EDB40CC" w14:textId="77777777" w:rsidR="007B1EA6" w:rsidRPr="00C934BF" w:rsidRDefault="007B1EA6" w:rsidP="007B1EA6">
            <w:pPr>
              <w:spacing w:before="40" w:after="120"/>
              <w:rPr>
                <w:lang w:val="en-GB"/>
              </w:rPr>
            </w:pPr>
          </w:p>
        </w:tc>
        <w:tc>
          <w:tcPr>
            <w:tcW w:w="2694" w:type="dxa"/>
            <w:shd w:val="clear" w:color="auto" w:fill="auto"/>
          </w:tcPr>
          <w:p w14:paraId="6C51CE57" w14:textId="77777777" w:rsidR="007B1EA6" w:rsidRPr="00C934BF" w:rsidRDefault="007B1EA6" w:rsidP="007B1EA6">
            <w:pPr>
              <w:spacing w:before="40" w:after="120"/>
              <w:rPr>
                <w:lang w:val="en-GB"/>
              </w:rPr>
            </w:pPr>
            <w:r w:rsidRPr="00C934BF">
              <w:t>15º informe periódico</w:t>
            </w:r>
          </w:p>
        </w:tc>
        <w:tc>
          <w:tcPr>
            <w:tcW w:w="2408" w:type="dxa"/>
            <w:shd w:val="clear" w:color="auto" w:fill="auto"/>
          </w:tcPr>
          <w:p w14:paraId="1965BFBE" w14:textId="77777777" w:rsidR="007B1EA6" w:rsidRPr="00C934BF" w:rsidRDefault="007B1EA6" w:rsidP="007B1EA6">
            <w:pPr>
              <w:spacing w:before="40" w:after="120"/>
              <w:rPr>
                <w:lang w:val="en-GB"/>
              </w:rPr>
            </w:pPr>
            <w:r w:rsidRPr="00C934BF">
              <w:t>4 de enero de 1998</w:t>
            </w:r>
          </w:p>
        </w:tc>
      </w:tr>
      <w:tr w:rsidR="007B1EA6" w:rsidRPr="00C934BF" w14:paraId="36EFFAD7" w14:textId="77777777" w:rsidTr="00C934BF">
        <w:trPr>
          <w:trHeight w:val="240"/>
        </w:trPr>
        <w:tc>
          <w:tcPr>
            <w:tcW w:w="2268" w:type="dxa"/>
            <w:shd w:val="clear" w:color="auto" w:fill="auto"/>
          </w:tcPr>
          <w:p w14:paraId="25C7F012" w14:textId="77777777" w:rsidR="007B1EA6" w:rsidRPr="00C934BF" w:rsidRDefault="007B1EA6" w:rsidP="007B1EA6">
            <w:pPr>
              <w:spacing w:before="40" w:after="120"/>
              <w:rPr>
                <w:lang w:val="en-GB"/>
              </w:rPr>
            </w:pPr>
          </w:p>
        </w:tc>
        <w:tc>
          <w:tcPr>
            <w:tcW w:w="2694" w:type="dxa"/>
            <w:shd w:val="clear" w:color="auto" w:fill="auto"/>
          </w:tcPr>
          <w:p w14:paraId="0251A5E7" w14:textId="77777777" w:rsidR="007B1EA6" w:rsidRPr="00C934BF" w:rsidRDefault="007B1EA6" w:rsidP="007B1EA6">
            <w:pPr>
              <w:spacing w:before="40" w:after="120"/>
              <w:rPr>
                <w:lang w:val="en-GB"/>
              </w:rPr>
            </w:pPr>
            <w:r w:rsidRPr="00C934BF">
              <w:t>16º informe periódico</w:t>
            </w:r>
          </w:p>
        </w:tc>
        <w:tc>
          <w:tcPr>
            <w:tcW w:w="2408" w:type="dxa"/>
            <w:shd w:val="clear" w:color="auto" w:fill="auto"/>
          </w:tcPr>
          <w:p w14:paraId="11564DB6" w14:textId="77777777" w:rsidR="007B1EA6" w:rsidRPr="00C934BF" w:rsidRDefault="007B1EA6" w:rsidP="007B1EA6">
            <w:pPr>
              <w:spacing w:before="40" w:after="120"/>
              <w:rPr>
                <w:lang w:val="en-GB"/>
              </w:rPr>
            </w:pPr>
            <w:r w:rsidRPr="00C934BF">
              <w:t>4 de enero de 2000</w:t>
            </w:r>
          </w:p>
        </w:tc>
      </w:tr>
      <w:tr w:rsidR="007B1EA6" w:rsidRPr="00C934BF" w14:paraId="31753DB5" w14:textId="77777777" w:rsidTr="00C934BF">
        <w:trPr>
          <w:trHeight w:val="240"/>
        </w:trPr>
        <w:tc>
          <w:tcPr>
            <w:tcW w:w="2268" w:type="dxa"/>
            <w:shd w:val="clear" w:color="auto" w:fill="auto"/>
          </w:tcPr>
          <w:p w14:paraId="2F76CBAB" w14:textId="77777777" w:rsidR="007B1EA6" w:rsidRPr="00C934BF" w:rsidRDefault="007B1EA6" w:rsidP="007B1EA6">
            <w:pPr>
              <w:spacing w:before="40" w:after="120"/>
              <w:rPr>
                <w:lang w:val="en-GB"/>
              </w:rPr>
            </w:pPr>
          </w:p>
        </w:tc>
        <w:tc>
          <w:tcPr>
            <w:tcW w:w="2694" w:type="dxa"/>
            <w:shd w:val="clear" w:color="auto" w:fill="auto"/>
          </w:tcPr>
          <w:p w14:paraId="7B70367C" w14:textId="77777777" w:rsidR="007B1EA6" w:rsidRPr="00C934BF" w:rsidRDefault="007B1EA6" w:rsidP="007B1EA6">
            <w:pPr>
              <w:spacing w:before="40" w:after="120"/>
              <w:rPr>
                <w:lang w:val="en-GB"/>
              </w:rPr>
            </w:pPr>
            <w:r w:rsidRPr="00C934BF">
              <w:t>17º informe periódico</w:t>
            </w:r>
          </w:p>
        </w:tc>
        <w:tc>
          <w:tcPr>
            <w:tcW w:w="2408" w:type="dxa"/>
            <w:shd w:val="clear" w:color="auto" w:fill="auto"/>
          </w:tcPr>
          <w:p w14:paraId="1AE72B4F" w14:textId="77777777" w:rsidR="007B1EA6" w:rsidRPr="00C934BF" w:rsidRDefault="007B1EA6" w:rsidP="007B1EA6">
            <w:pPr>
              <w:spacing w:before="40" w:after="120"/>
              <w:rPr>
                <w:lang w:val="en-GB"/>
              </w:rPr>
            </w:pPr>
            <w:r w:rsidRPr="00C934BF">
              <w:t>4 de enero de 2002</w:t>
            </w:r>
          </w:p>
        </w:tc>
      </w:tr>
      <w:tr w:rsidR="007B1EA6" w:rsidRPr="00C934BF" w14:paraId="30D56A6A" w14:textId="77777777" w:rsidTr="00C934BF">
        <w:trPr>
          <w:trHeight w:val="240"/>
        </w:trPr>
        <w:tc>
          <w:tcPr>
            <w:tcW w:w="2268" w:type="dxa"/>
            <w:shd w:val="clear" w:color="auto" w:fill="auto"/>
          </w:tcPr>
          <w:p w14:paraId="79CD1195" w14:textId="77777777" w:rsidR="007B1EA6" w:rsidRPr="00C934BF" w:rsidRDefault="007B1EA6" w:rsidP="007B1EA6">
            <w:pPr>
              <w:spacing w:before="40" w:after="120"/>
              <w:rPr>
                <w:lang w:val="en-GB"/>
              </w:rPr>
            </w:pPr>
          </w:p>
        </w:tc>
        <w:tc>
          <w:tcPr>
            <w:tcW w:w="2694" w:type="dxa"/>
            <w:shd w:val="clear" w:color="auto" w:fill="auto"/>
          </w:tcPr>
          <w:p w14:paraId="4B28703F" w14:textId="77777777" w:rsidR="007B1EA6" w:rsidRPr="00C934BF" w:rsidRDefault="007B1EA6" w:rsidP="007B1EA6">
            <w:pPr>
              <w:spacing w:before="40" w:after="120"/>
              <w:rPr>
                <w:lang w:val="en-GB"/>
              </w:rPr>
            </w:pPr>
            <w:r w:rsidRPr="00C934BF">
              <w:t>18º informe periódico</w:t>
            </w:r>
          </w:p>
        </w:tc>
        <w:tc>
          <w:tcPr>
            <w:tcW w:w="2408" w:type="dxa"/>
            <w:shd w:val="clear" w:color="auto" w:fill="auto"/>
          </w:tcPr>
          <w:p w14:paraId="6967091C" w14:textId="77777777" w:rsidR="007B1EA6" w:rsidRPr="00C934BF" w:rsidRDefault="007B1EA6" w:rsidP="007B1EA6">
            <w:pPr>
              <w:spacing w:before="40" w:after="120"/>
              <w:rPr>
                <w:lang w:val="en-GB"/>
              </w:rPr>
            </w:pPr>
            <w:r w:rsidRPr="00C934BF">
              <w:t>4 de enero de 2004</w:t>
            </w:r>
          </w:p>
        </w:tc>
      </w:tr>
      <w:tr w:rsidR="007B1EA6" w:rsidRPr="00C934BF" w14:paraId="02F0D93E" w14:textId="77777777" w:rsidTr="00C934BF">
        <w:trPr>
          <w:trHeight w:val="240"/>
        </w:trPr>
        <w:tc>
          <w:tcPr>
            <w:tcW w:w="2268" w:type="dxa"/>
            <w:shd w:val="clear" w:color="auto" w:fill="auto"/>
          </w:tcPr>
          <w:p w14:paraId="066025ED" w14:textId="77777777" w:rsidR="007B1EA6" w:rsidRPr="00C934BF" w:rsidRDefault="007B1EA6" w:rsidP="007B1EA6">
            <w:pPr>
              <w:spacing w:before="40" w:after="120"/>
              <w:rPr>
                <w:lang w:val="en-GB"/>
              </w:rPr>
            </w:pPr>
          </w:p>
        </w:tc>
        <w:tc>
          <w:tcPr>
            <w:tcW w:w="2694" w:type="dxa"/>
            <w:shd w:val="clear" w:color="auto" w:fill="auto"/>
          </w:tcPr>
          <w:p w14:paraId="319B982A" w14:textId="77777777" w:rsidR="007B1EA6" w:rsidRPr="00C934BF" w:rsidRDefault="007B1EA6" w:rsidP="007B1EA6">
            <w:pPr>
              <w:spacing w:before="40" w:after="120"/>
              <w:rPr>
                <w:lang w:val="en-GB"/>
              </w:rPr>
            </w:pPr>
            <w:r w:rsidRPr="00C934BF">
              <w:t>19º informe periódico</w:t>
            </w:r>
          </w:p>
        </w:tc>
        <w:tc>
          <w:tcPr>
            <w:tcW w:w="2408" w:type="dxa"/>
            <w:shd w:val="clear" w:color="auto" w:fill="auto"/>
          </w:tcPr>
          <w:p w14:paraId="39295D66" w14:textId="77777777" w:rsidR="007B1EA6" w:rsidRPr="00C934BF" w:rsidRDefault="007B1EA6" w:rsidP="007B1EA6">
            <w:pPr>
              <w:spacing w:before="40" w:after="120"/>
              <w:rPr>
                <w:lang w:val="en-GB"/>
              </w:rPr>
            </w:pPr>
            <w:r w:rsidRPr="00C934BF">
              <w:t>4 de enero de 2006</w:t>
            </w:r>
          </w:p>
        </w:tc>
      </w:tr>
      <w:tr w:rsidR="007B1EA6" w:rsidRPr="00C934BF" w14:paraId="6E11E4F1" w14:textId="77777777" w:rsidTr="00C934BF">
        <w:trPr>
          <w:trHeight w:val="240"/>
        </w:trPr>
        <w:tc>
          <w:tcPr>
            <w:tcW w:w="2268" w:type="dxa"/>
            <w:shd w:val="clear" w:color="auto" w:fill="auto"/>
          </w:tcPr>
          <w:p w14:paraId="6CCAC210" w14:textId="77777777" w:rsidR="007B1EA6" w:rsidRPr="00C934BF" w:rsidRDefault="007B1EA6" w:rsidP="007B1EA6">
            <w:pPr>
              <w:spacing w:before="40" w:after="120"/>
              <w:rPr>
                <w:lang w:val="en-GB"/>
              </w:rPr>
            </w:pPr>
          </w:p>
        </w:tc>
        <w:tc>
          <w:tcPr>
            <w:tcW w:w="2694" w:type="dxa"/>
            <w:shd w:val="clear" w:color="auto" w:fill="auto"/>
          </w:tcPr>
          <w:p w14:paraId="3983D5E7" w14:textId="77777777" w:rsidR="007B1EA6" w:rsidRPr="00C934BF" w:rsidRDefault="007B1EA6" w:rsidP="007B1EA6">
            <w:pPr>
              <w:spacing w:before="40" w:after="120"/>
              <w:rPr>
                <w:lang w:val="en-GB"/>
              </w:rPr>
            </w:pPr>
            <w:r w:rsidRPr="00C934BF">
              <w:t>20º informe periódico</w:t>
            </w:r>
          </w:p>
        </w:tc>
        <w:tc>
          <w:tcPr>
            <w:tcW w:w="2408" w:type="dxa"/>
            <w:shd w:val="clear" w:color="auto" w:fill="auto"/>
          </w:tcPr>
          <w:p w14:paraId="11B1D3AA" w14:textId="77777777" w:rsidR="007B1EA6" w:rsidRPr="00C934BF" w:rsidRDefault="007B1EA6" w:rsidP="007B1EA6">
            <w:pPr>
              <w:spacing w:before="40" w:after="120"/>
              <w:rPr>
                <w:lang w:val="en-GB"/>
              </w:rPr>
            </w:pPr>
            <w:r w:rsidRPr="00C934BF">
              <w:t>4 de enero de 2008</w:t>
            </w:r>
          </w:p>
        </w:tc>
      </w:tr>
      <w:tr w:rsidR="007B1EA6" w:rsidRPr="00C934BF" w14:paraId="2328BCDC" w14:textId="77777777" w:rsidTr="00C934BF">
        <w:trPr>
          <w:trHeight w:val="240"/>
        </w:trPr>
        <w:tc>
          <w:tcPr>
            <w:tcW w:w="2268" w:type="dxa"/>
            <w:shd w:val="clear" w:color="auto" w:fill="auto"/>
          </w:tcPr>
          <w:p w14:paraId="3F88D6A1" w14:textId="77777777" w:rsidR="007B1EA6" w:rsidRPr="00C934BF" w:rsidRDefault="007B1EA6" w:rsidP="007B1EA6">
            <w:pPr>
              <w:spacing w:before="40" w:after="120"/>
              <w:rPr>
                <w:lang w:val="en-GB"/>
              </w:rPr>
            </w:pPr>
          </w:p>
        </w:tc>
        <w:tc>
          <w:tcPr>
            <w:tcW w:w="2694" w:type="dxa"/>
            <w:shd w:val="clear" w:color="auto" w:fill="auto"/>
          </w:tcPr>
          <w:p w14:paraId="7F9EB9AC" w14:textId="77777777" w:rsidR="007B1EA6" w:rsidRPr="00C934BF" w:rsidRDefault="007B1EA6" w:rsidP="007B1EA6">
            <w:pPr>
              <w:spacing w:before="40" w:after="120"/>
              <w:rPr>
                <w:lang w:val="en-GB"/>
              </w:rPr>
            </w:pPr>
            <w:r w:rsidRPr="00C934BF">
              <w:t>21</w:t>
            </w:r>
            <w:r w:rsidRPr="00C934BF">
              <w:rPr>
                <w:vertAlign w:val="superscript"/>
              </w:rPr>
              <w:t>er</w:t>
            </w:r>
            <w:r w:rsidRPr="00C934BF">
              <w:t xml:space="preserve"> informe periódico</w:t>
            </w:r>
          </w:p>
        </w:tc>
        <w:tc>
          <w:tcPr>
            <w:tcW w:w="2408" w:type="dxa"/>
            <w:shd w:val="clear" w:color="auto" w:fill="auto"/>
          </w:tcPr>
          <w:p w14:paraId="0745FDDD" w14:textId="77777777" w:rsidR="007B1EA6" w:rsidRPr="00C934BF" w:rsidRDefault="007B1EA6" w:rsidP="007B1EA6">
            <w:pPr>
              <w:spacing w:before="40" w:after="120"/>
              <w:rPr>
                <w:lang w:val="en-GB"/>
              </w:rPr>
            </w:pPr>
            <w:r w:rsidRPr="00C934BF">
              <w:t>4 de enero de 2010</w:t>
            </w:r>
          </w:p>
        </w:tc>
      </w:tr>
      <w:tr w:rsidR="007B1EA6" w:rsidRPr="00C934BF" w14:paraId="7333AB19" w14:textId="77777777" w:rsidTr="00C934BF">
        <w:trPr>
          <w:trHeight w:val="240"/>
        </w:trPr>
        <w:tc>
          <w:tcPr>
            <w:tcW w:w="2268" w:type="dxa"/>
            <w:shd w:val="clear" w:color="auto" w:fill="auto"/>
          </w:tcPr>
          <w:p w14:paraId="6CE218E3" w14:textId="77777777" w:rsidR="007B1EA6" w:rsidRPr="00C934BF" w:rsidRDefault="007B1EA6" w:rsidP="007B1EA6">
            <w:pPr>
              <w:spacing w:before="40" w:after="120"/>
              <w:rPr>
                <w:lang w:val="en-GB"/>
              </w:rPr>
            </w:pPr>
          </w:p>
        </w:tc>
        <w:tc>
          <w:tcPr>
            <w:tcW w:w="2694" w:type="dxa"/>
            <w:shd w:val="clear" w:color="auto" w:fill="auto"/>
          </w:tcPr>
          <w:p w14:paraId="38E1BBEB" w14:textId="77777777" w:rsidR="007B1EA6" w:rsidRPr="00C934BF" w:rsidRDefault="007B1EA6" w:rsidP="007B1EA6">
            <w:pPr>
              <w:spacing w:before="40" w:after="120"/>
              <w:rPr>
                <w:lang w:val="en-GB"/>
              </w:rPr>
            </w:pPr>
            <w:r w:rsidRPr="00C934BF">
              <w:t>22º informe periódico</w:t>
            </w:r>
          </w:p>
        </w:tc>
        <w:tc>
          <w:tcPr>
            <w:tcW w:w="2408" w:type="dxa"/>
            <w:shd w:val="clear" w:color="auto" w:fill="auto"/>
          </w:tcPr>
          <w:p w14:paraId="46F2FF29" w14:textId="77777777" w:rsidR="007B1EA6" w:rsidRPr="00C934BF" w:rsidRDefault="007B1EA6" w:rsidP="007B1EA6">
            <w:pPr>
              <w:spacing w:before="40" w:after="120"/>
              <w:rPr>
                <w:lang w:val="en-GB"/>
              </w:rPr>
            </w:pPr>
            <w:r w:rsidRPr="00C934BF">
              <w:t>4 de enero de 2012</w:t>
            </w:r>
          </w:p>
        </w:tc>
      </w:tr>
      <w:tr w:rsidR="007B1EA6" w:rsidRPr="00C934BF" w14:paraId="53DD9032" w14:textId="77777777" w:rsidTr="00C934BF">
        <w:trPr>
          <w:trHeight w:val="240"/>
        </w:trPr>
        <w:tc>
          <w:tcPr>
            <w:tcW w:w="2268" w:type="dxa"/>
            <w:shd w:val="clear" w:color="auto" w:fill="auto"/>
          </w:tcPr>
          <w:p w14:paraId="2037CACE" w14:textId="77777777" w:rsidR="007B1EA6" w:rsidRPr="00C934BF" w:rsidRDefault="007B1EA6" w:rsidP="007B1EA6">
            <w:pPr>
              <w:spacing w:before="40" w:after="120"/>
              <w:rPr>
                <w:lang w:val="en-GB"/>
              </w:rPr>
            </w:pPr>
          </w:p>
        </w:tc>
        <w:tc>
          <w:tcPr>
            <w:tcW w:w="2694" w:type="dxa"/>
            <w:shd w:val="clear" w:color="auto" w:fill="auto"/>
          </w:tcPr>
          <w:p w14:paraId="176C09E5" w14:textId="77777777" w:rsidR="007B1EA6" w:rsidRPr="00C934BF" w:rsidRDefault="007B1EA6" w:rsidP="007B1EA6">
            <w:pPr>
              <w:spacing w:before="40" w:after="120"/>
              <w:rPr>
                <w:lang w:val="en-GB"/>
              </w:rPr>
            </w:pPr>
            <w:r w:rsidRPr="00C934BF">
              <w:t>23</w:t>
            </w:r>
            <w:r w:rsidRPr="00C934BF">
              <w:rPr>
                <w:vertAlign w:val="superscript"/>
              </w:rPr>
              <w:t>er</w:t>
            </w:r>
            <w:r w:rsidRPr="00C934BF">
              <w:t xml:space="preserve"> informe periódico</w:t>
            </w:r>
          </w:p>
        </w:tc>
        <w:tc>
          <w:tcPr>
            <w:tcW w:w="2408" w:type="dxa"/>
            <w:shd w:val="clear" w:color="auto" w:fill="auto"/>
          </w:tcPr>
          <w:p w14:paraId="26C44D7E" w14:textId="77777777" w:rsidR="007B1EA6" w:rsidRPr="00C934BF" w:rsidRDefault="007B1EA6" w:rsidP="007B1EA6">
            <w:pPr>
              <w:spacing w:before="40" w:after="120"/>
              <w:rPr>
                <w:lang w:val="en-GB"/>
              </w:rPr>
            </w:pPr>
            <w:r w:rsidRPr="00C934BF">
              <w:t>4 de enero de 2014</w:t>
            </w:r>
          </w:p>
        </w:tc>
      </w:tr>
      <w:tr w:rsidR="007B1EA6" w:rsidRPr="00C934BF" w14:paraId="50C9F069" w14:textId="77777777" w:rsidTr="00C934BF">
        <w:trPr>
          <w:trHeight w:val="240"/>
        </w:trPr>
        <w:tc>
          <w:tcPr>
            <w:tcW w:w="2268" w:type="dxa"/>
            <w:shd w:val="clear" w:color="auto" w:fill="auto"/>
          </w:tcPr>
          <w:p w14:paraId="75F1BB8E" w14:textId="77777777" w:rsidR="007B1EA6" w:rsidRPr="00C934BF" w:rsidRDefault="007B1EA6" w:rsidP="007B1EA6">
            <w:pPr>
              <w:spacing w:before="40" w:after="120"/>
              <w:rPr>
                <w:lang w:val="en-GB"/>
              </w:rPr>
            </w:pPr>
          </w:p>
        </w:tc>
        <w:tc>
          <w:tcPr>
            <w:tcW w:w="2694" w:type="dxa"/>
            <w:shd w:val="clear" w:color="auto" w:fill="auto"/>
          </w:tcPr>
          <w:p w14:paraId="55B53E48" w14:textId="77777777" w:rsidR="007B1EA6" w:rsidRPr="00C934BF" w:rsidRDefault="007B1EA6" w:rsidP="007B1EA6">
            <w:pPr>
              <w:spacing w:before="40" w:after="120"/>
              <w:rPr>
                <w:lang w:val="en-GB"/>
              </w:rPr>
            </w:pPr>
            <w:r w:rsidRPr="00C934BF">
              <w:t>24º informe periódico</w:t>
            </w:r>
          </w:p>
        </w:tc>
        <w:tc>
          <w:tcPr>
            <w:tcW w:w="2408" w:type="dxa"/>
            <w:shd w:val="clear" w:color="auto" w:fill="auto"/>
          </w:tcPr>
          <w:p w14:paraId="25232833" w14:textId="77777777" w:rsidR="007B1EA6" w:rsidRPr="00C934BF" w:rsidRDefault="007B1EA6" w:rsidP="007B1EA6">
            <w:pPr>
              <w:spacing w:before="40" w:after="120"/>
              <w:rPr>
                <w:lang w:val="en-GB"/>
              </w:rPr>
            </w:pPr>
            <w:r w:rsidRPr="00C934BF">
              <w:t>4 de enero de 2016</w:t>
            </w:r>
          </w:p>
        </w:tc>
      </w:tr>
      <w:tr w:rsidR="007B1EA6" w:rsidRPr="00C934BF" w14:paraId="127CD454" w14:textId="77777777" w:rsidTr="00C934BF">
        <w:trPr>
          <w:trHeight w:val="240"/>
        </w:trPr>
        <w:tc>
          <w:tcPr>
            <w:tcW w:w="2268" w:type="dxa"/>
            <w:shd w:val="clear" w:color="auto" w:fill="auto"/>
          </w:tcPr>
          <w:p w14:paraId="6E18DBB6" w14:textId="77777777" w:rsidR="007B1EA6" w:rsidRPr="00C934BF" w:rsidRDefault="007B1EA6" w:rsidP="007B1EA6">
            <w:pPr>
              <w:spacing w:before="40" w:after="120"/>
              <w:rPr>
                <w:lang w:val="en-GB"/>
              </w:rPr>
            </w:pPr>
          </w:p>
        </w:tc>
        <w:tc>
          <w:tcPr>
            <w:tcW w:w="2694" w:type="dxa"/>
            <w:shd w:val="clear" w:color="auto" w:fill="auto"/>
          </w:tcPr>
          <w:p w14:paraId="4AB1C0B7" w14:textId="77777777" w:rsidR="007B1EA6" w:rsidRPr="00C934BF" w:rsidRDefault="007B1EA6" w:rsidP="007B1EA6">
            <w:pPr>
              <w:spacing w:before="40" w:after="120"/>
              <w:rPr>
                <w:lang w:val="en-GB"/>
              </w:rPr>
            </w:pPr>
            <w:r w:rsidRPr="00C934BF">
              <w:t>25º informe periódico</w:t>
            </w:r>
          </w:p>
        </w:tc>
        <w:tc>
          <w:tcPr>
            <w:tcW w:w="2408" w:type="dxa"/>
            <w:shd w:val="clear" w:color="auto" w:fill="auto"/>
          </w:tcPr>
          <w:p w14:paraId="203B0007" w14:textId="77777777" w:rsidR="007B1EA6" w:rsidRPr="00C934BF" w:rsidRDefault="007B1EA6" w:rsidP="007B1EA6">
            <w:pPr>
              <w:spacing w:before="40" w:after="120"/>
              <w:rPr>
                <w:lang w:val="en-GB"/>
              </w:rPr>
            </w:pPr>
            <w:r w:rsidRPr="00C934BF">
              <w:t>4 de enero de 2018</w:t>
            </w:r>
          </w:p>
        </w:tc>
      </w:tr>
      <w:tr w:rsidR="007B1EA6" w:rsidRPr="00C934BF" w14:paraId="68D312C7" w14:textId="77777777" w:rsidTr="00C934BF">
        <w:trPr>
          <w:trHeight w:val="240"/>
        </w:trPr>
        <w:tc>
          <w:tcPr>
            <w:tcW w:w="2268" w:type="dxa"/>
            <w:shd w:val="clear" w:color="auto" w:fill="auto"/>
          </w:tcPr>
          <w:p w14:paraId="59EA4E71" w14:textId="77777777" w:rsidR="007B1EA6" w:rsidRPr="00C934BF" w:rsidRDefault="007B1EA6" w:rsidP="007B1EA6">
            <w:pPr>
              <w:spacing w:before="40" w:after="120"/>
              <w:rPr>
                <w:lang w:val="en-GB"/>
              </w:rPr>
            </w:pPr>
          </w:p>
        </w:tc>
        <w:tc>
          <w:tcPr>
            <w:tcW w:w="2694" w:type="dxa"/>
            <w:shd w:val="clear" w:color="auto" w:fill="auto"/>
          </w:tcPr>
          <w:p w14:paraId="0CD01A2C" w14:textId="77777777" w:rsidR="007B1EA6" w:rsidRPr="00C934BF" w:rsidRDefault="007B1EA6" w:rsidP="007B1EA6">
            <w:pPr>
              <w:spacing w:before="40" w:after="120"/>
              <w:rPr>
                <w:lang w:val="en-GB"/>
              </w:rPr>
            </w:pPr>
            <w:r w:rsidRPr="00C934BF">
              <w:t>26º informe periódico</w:t>
            </w:r>
          </w:p>
        </w:tc>
        <w:tc>
          <w:tcPr>
            <w:tcW w:w="2408" w:type="dxa"/>
            <w:shd w:val="clear" w:color="auto" w:fill="auto"/>
          </w:tcPr>
          <w:p w14:paraId="2688CAA6" w14:textId="77777777" w:rsidR="007B1EA6" w:rsidRPr="00C934BF" w:rsidRDefault="007B1EA6" w:rsidP="007B1EA6">
            <w:pPr>
              <w:spacing w:before="40" w:after="120"/>
              <w:rPr>
                <w:lang w:val="en-GB"/>
              </w:rPr>
            </w:pPr>
            <w:r w:rsidRPr="00C934BF">
              <w:t>4 de enero de 2020</w:t>
            </w:r>
          </w:p>
        </w:tc>
      </w:tr>
      <w:tr w:rsidR="007B1EA6" w:rsidRPr="00C934BF" w14:paraId="779802C7" w14:textId="77777777" w:rsidTr="00C934BF">
        <w:trPr>
          <w:trHeight w:val="240"/>
        </w:trPr>
        <w:tc>
          <w:tcPr>
            <w:tcW w:w="2268" w:type="dxa"/>
            <w:shd w:val="clear" w:color="auto" w:fill="auto"/>
          </w:tcPr>
          <w:p w14:paraId="04843948" w14:textId="77777777" w:rsidR="007B1EA6" w:rsidRPr="00C934BF" w:rsidRDefault="007B1EA6" w:rsidP="007B1EA6">
            <w:pPr>
              <w:spacing w:before="40" w:after="120"/>
              <w:rPr>
                <w:lang w:val="en-GB"/>
              </w:rPr>
            </w:pPr>
          </w:p>
        </w:tc>
        <w:tc>
          <w:tcPr>
            <w:tcW w:w="2694" w:type="dxa"/>
            <w:shd w:val="clear" w:color="auto" w:fill="auto"/>
          </w:tcPr>
          <w:p w14:paraId="5F964297" w14:textId="77777777" w:rsidR="007B1EA6" w:rsidRPr="00C934BF" w:rsidRDefault="007B1EA6" w:rsidP="007B1EA6">
            <w:pPr>
              <w:spacing w:before="40" w:after="120"/>
              <w:rPr>
                <w:lang w:val="en-GB"/>
              </w:rPr>
            </w:pPr>
            <w:r w:rsidRPr="00C934BF">
              <w:t>27º informe periódico</w:t>
            </w:r>
          </w:p>
        </w:tc>
        <w:tc>
          <w:tcPr>
            <w:tcW w:w="2408" w:type="dxa"/>
            <w:shd w:val="clear" w:color="auto" w:fill="auto"/>
          </w:tcPr>
          <w:p w14:paraId="228586FB" w14:textId="77777777" w:rsidR="007B1EA6" w:rsidRPr="00C934BF" w:rsidRDefault="007B1EA6" w:rsidP="007B1EA6">
            <w:pPr>
              <w:spacing w:before="40" w:after="120"/>
              <w:rPr>
                <w:lang w:val="en-GB"/>
              </w:rPr>
            </w:pPr>
            <w:r w:rsidRPr="00C934BF">
              <w:t>4 de enero de 2022</w:t>
            </w:r>
          </w:p>
        </w:tc>
      </w:tr>
      <w:tr w:rsidR="007B1EA6" w:rsidRPr="00C934BF" w14:paraId="4755E4DB" w14:textId="77777777" w:rsidTr="00C934BF">
        <w:trPr>
          <w:trHeight w:val="240"/>
        </w:trPr>
        <w:tc>
          <w:tcPr>
            <w:tcW w:w="2268" w:type="dxa"/>
            <w:shd w:val="clear" w:color="auto" w:fill="auto"/>
          </w:tcPr>
          <w:p w14:paraId="1DAF83F5" w14:textId="77777777" w:rsidR="007B1EA6" w:rsidRPr="00C934BF" w:rsidRDefault="007B1EA6" w:rsidP="007B1EA6">
            <w:pPr>
              <w:spacing w:before="40" w:after="120"/>
              <w:rPr>
                <w:lang w:val="en-GB"/>
              </w:rPr>
            </w:pPr>
            <w:r w:rsidRPr="00C934BF">
              <w:t>Somalia</w:t>
            </w:r>
          </w:p>
        </w:tc>
        <w:tc>
          <w:tcPr>
            <w:tcW w:w="2694" w:type="dxa"/>
            <w:shd w:val="clear" w:color="auto" w:fill="auto"/>
          </w:tcPr>
          <w:p w14:paraId="716604A0" w14:textId="77777777" w:rsidR="007B1EA6" w:rsidRPr="00C934BF" w:rsidRDefault="007B1EA6" w:rsidP="007B1EA6">
            <w:pPr>
              <w:spacing w:before="40" w:after="120"/>
              <w:rPr>
                <w:lang w:val="en-GB"/>
              </w:rPr>
            </w:pPr>
            <w:r w:rsidRPr="00C934BF">
              <w:t>Quinto informe periódico</w:t>
            </w:r>
          </w:p>
        </w:tc>
        <w:tc>
          <w:tcPr>
            <w:tcW w:w="2408" w:type="dxa"/>
            <w:shd w:val="clear" w:color="auto" w:fill="auto"/>
          </w:tcPr>
          <w:p w14:paraId="71CC57EC" w14:textId="77777777" w:rsidR="007B1EA6" w:rsidRPr="00C934BF" w:rsidRDefault="007B1EA6" w:rsidP="007B1EA6">
            <w:pPr>
              <w:spacing w:before="40" w:after="120"/>
              <w:rPr>
                <w:lang w:val="en-GB"/>
              </w:rPr>
            </w:pPr>
            <w:r w:rsidRPr="00C934BF">
              <w:t>25 de septiembre de 1984</w:t>
            </w:r>
          </w:p>
        </w:tc>
      </w:tr>
      <w:tr w:rsidR="007B1EA6" w:rsidRPr="00C934BF" w14:paraId="1D97F3F3" w14:textId="77777777" w:rsidTr="00C934BF">
        <w:trPr>
          <w:trHeight w:val="240"/>
        </w:trPr>
        <w:tc>
          <w:tcPr>
            <w:tcW w:w="2268" w:type="dxa"/>
            <w:shd w:val="clear" w:color="auto" w:fill="auto"/>
          </w:tcPr>
          <w:p w14:paraId="45398398" w14:textId="77777777" w:rsidR="007B1EA6" w:rsidRPr="00C934BF" w:rsidRDefault="007B1EA6" w:rsidP="007B1EA6">
            <w:pPr>
              <w:spacing w:before="40" w:after="120"/>
              <w:rPr>
                <w:lang w:val="en-GB"/>
              </w:rPr>
            </w:pPr>
          </w:p>
        </w:tc>
        <w:tc>
          <w:tcPr>
            <w:tcW w:w="2694" w:type="dxa"/>
            <w:shd w:val="clear" w:color="auto" w:fill="auto"/>
          </w:tcPr>
          <w:p w14:paraId="4A7A367C" w14:textId="77777777" w:rsidR="007B1EA6" w:rsidRPr="00C934BF" w:rsidRDefault="007B1EA6" w:rsidP="007B1EA6">
            <w:pPr>
              <w:spacing w:before="40" w:after="120"/>
              <w:rPr>
                <w:lang w:val="en-GB"/>
              </w:rPr>
            </w:pPr>
            <w:r w:rsidRPr="00C934BF">
              <w:t>Sexto informe periódico</w:t>
            </w:r>
          </w:p>
        </w:tc>
        <w:tc>
          <w:tcPr>
            <w:tcW w:w="2408" w:type="dxa"/>
            <w:shd w:val="clear" w:color="auto" w:fill="auto"/>
          </w:tcPr>
          <w:p w14:paraId="4D890BD6" w14:textId="77777777" w:rsidR="007B1EA6" w:rsidRPr="00C934BF" w:rsidRDefault="007B1EA6" w:rsidP="007B1EA6">
            <w:pPr>
              <w:spacing w:before="40" w:after="120"/>
              <w:rPr>
                <w:lang w:val="en-GB"/>
              </w:rPr>
            </w:pPr>
            <w:r w:rsidRPr="00C934BF">
              <w:t>25 de septiembre de 1986</w:t>
            </w:r>
          </w:p>
        </w:tc>
      </w:tr>
      <w:tr w:rsidR="007B1EA6" w:rsidRPr="00C934BF" w14:paraId="3A65EE78" w14:textId="77777777" w:rsidTr="00C934BF">
        <w:trPr>
          <w:trHeight w:val="240"/>
        </w:trPr>
        <w:tc>
          <w:tcPr>
            <w:tcW w:w="2268" w:type="dxa"/>
            <w:shd w:val="clear" w:color="auto" w:fill="auto"/>
          </w:tcPr>
          <w:p w14:paraId="697677A2" w14:textId="77777777" w:rsidR="007B1EA6" w:rsidRPr="00C934BF" w:rsidRDefault="007B1EA6" w:rsidP="007B1EA6">
            <w:pPr>
              <w:spacing w:before="40" w:after="120"/>
              <w:rPr>
                <w:lang w:val="en-GB"/>
              </w:rPr>
            </w:pPr>
          </w:p>
        </w:tc>
        <w:tc>
          <w:tcPr>
            <w:tcW w:w="2694" w:type="dxa"/>
            <w:shd w:val="clear" w:color="auto" w:fill="auto"/>
          </w:tcPr>
          <w:p w14:paraId="00D87133" w14:textId="77777777" w:rsidR="007B1EA6" w:rsidRPr="00C934BF" w:rsidRDefault="007B1EA6" w:rsidP="007B1EA6">
            <w:pPr>
              <w:spacing w:before="40" w:after="120"/>
              <w:rPr>
                <w:lang w:val="en-GB"/>
              </w:rPr>
            </w:pPr>
            <w:r w:rsidRPr="00C934BF">
              <w:t>Séptimo informe periódico</w:t>
            </w:r>
          </w:p>
        </w:tc>
        <w:tc>
          <w:tcPr>
            <w:tcW w:w="2408" w:type="dxa"/>
            <w:shd w:val="clear" w:color="auto" w:fill="auto"/>
          </w:tcPr>
          <w:p w14:paraId="0A7B61DC" w14:textId="77777777" w:rsidR="007B1EA6" w:rsidRPr="00C934BF" w:rsidRDefault="007B1EA6" w:rsidP="007B1EA6">
            <w:pPr>
              <w:spacing w:before="40" w:after="120"/>
              <w:rPr>
                <w:lang w:val="en-GB"/>
              </w:rPr>
            </w:pPr>
            <w:r w:rsidRPr="00C934BF">
              <w:t>25 de septiembre de 1988</w:t>
            </w:r>
          </w:p>
        </w:tc>
      </w:tr>
      <w:tr w:rsidR="007B1EA6" w:rsidRPr="00C934BF" w14:paraId="281744AC" w14:textId="77777777" w:rsidTr="00C934BF">
        <w:trPr>
          <w:trHeight w:val="240"/>
        </w:trPr>
        <w:tc>
          <w:tcPr>
            <w:tcW w:w="2268" w:type="dxa"/>
            <w:shd w:val="clear" w:color="auto" w:fill="auto"/>
          </w:tcPr>
          <w:p w14:paraId="737A43C0" w14:textId="77777777" w:rsidR="007B1EA6" w:rsidRPr="00C934BF" w:rsidRDefault="007B1EA6" w:rsidP="007B1EA6">
            <w:pPr>
              <w:spacing w:before="40" w:after="120"/>
              <w:rPr>
                <w:lang w:val="en-GB"/>
              </w:rPr>
            </w:pPr>
          </w:p>
        </w:tc>
        <w:tc>
          <w:tcPr>
            <w:tcW w:w="2694" w:type="dxa"/>
            <w:shd w:val="clear" w:color="auto" w:fill="auto"/>
          </w:tcPr>
          <w:p w14:paraId="3486104A" w14:textId="77777777" w:rsidR="007B1EA6" w:rsidRPr="00C934BF" w:rsidRDefault="007B1EA6" w:rsidP="007B1EA6">
            <w:pPr>
              <w:spacing w:before="40" w:after="120"/>
              <w:rPr>
                <w:lang w:val="en-GB"/>
              </w:rPr>
            </w:pPr>
            <w:r w:rsidRPr="00C934BF">
              <w:t>Octavo informe periódico</w:t>
            </w:r>
          </w:p>
        </w:tc>
        <w:tc>
          <w:tcPr>
            <w:tcW w:w="2408" w:type="dxa"/>
            <w:shd w:val="clear" w:color="auto" w:fill="auto"/>
          </w:tcPr>
          <w:p w14:paraId="162BC452" w14:textId="77777777" w:rsidR="007B1EA6" w:rsidRPr="00C934BF" w:rsidRDefault="007B1EA6" w:rsidP="007B1EA6">
            <w:pPr>
              <w:spacing w:before="40" w:after="120"/>
              <w:rPr>
                <w:lang w:val="en-GB"/>
              </w:rPr>
            </w:pPr>
            <w:r w:rsidRPr="00C934BF">
              <w:t>25 de septiembre de 1990</w:t>
            </w:r>
          </w:p>
        </w:tc>
      </w:tr>
      <w:tr w:rsidR="007B1EA6" w:rsidRPr="00C934BF" w14:paraId="0F4FC7C9" w14:textId="77777777" w:rsidTr="00C934BF">
        <w:trPr>
          <w:trHeight w:val="240"/>
        </w:trPr>
        <w:tc>
          <w:tcPr>
            <w:tcW w:w="2268" w:type="dxa"/>
            <w:shd w:val="clear" w:color="auto" w:fill="auto"/>
          </w:tcPr>
          <w:p w14:paraId="1FB24DE2" w14:textId="77777777" w:rsidR="007B1EA6" w:rsidRPr="00C934BF" w:rsidRDefault="007B1EA6" w:rsidP="007B1EA6">
            <w:pPr>
              <w:spacing w:before="40" w:after="120"/>
              <w:rPr>
                <w:lang w:val="en-GB"/>
              </w:rPr>
            </w:pPr>
          </w:p>
        </w:tc>
        <w:tc>
          <w:tcPr>
            <w:tcW w:w="2694" w:type="dxa"/>
            <w:shd w:val="clear" w:color="auto" w:fill="auto"/>
          </w:tcPr>
          <w:p w14:paraId="166290F3" w14:textId="77777777" w:rsidR="007B1EA6" w:rsidRPr="00C934BF" w:rsidRDefault="007B1EA6" w:rsidP="007B1EA6">
            <w:pPr>
              <w:spacing w:before="40" w:after="120"/>
              <w:rPr>
                <w:lang w:val="en-GB"/>
              </w:rPr>
            </w:pPr>
            <w:r w:rsidRPr="00C934BF">
              <w:t>Noveno informe periódico</w:t>
            </w:r>
          </w:p>
        </w:tc>
        <w:tc>
          <w:tcPr>
            <w:tcW w:w="2408" w:type="dxa"/>
            <w:shd w:val="clear" w:color="auto" w:fill="auto"/>
          </w:tcPr>
          <w:p w14:paraId="5E5F7671" w14:textId="77777777" w:rsidR="007B1EA6" w:rsidRPr="00C934BF" w:rsidRDefault="007B1EA6" w:rsidP="007B1EA6">
            <w:pPr>
              <w:spacing w:before="40" w:after="120"/>
              <w:rPr>
                <w:lang w:val="en-GB"/>
              </w:rPr>
            </w:pPr>
            <w:r w:rsidRPr="00C934BF">
              <w:t>25 de septiembre de 1992</w:t>
            </w:r>
          </w:p>
        </w:tc>
      </w:tr>
      <w:tr w:rsidR="007B1EA6" w:rsidRPr="00C934BF" w14:paraId="38D2B4D5" w14:textId="77777777" w:rsidTr="00C934BF">
        <w:trPr>
          <w:trHeight w:val="240"/>
        </w:trPr>
        <w:tc>
          <w:tcPr>
            <w:tcW w:w="2268" w:type="dxa"/>
            <w:shd w:val="clear" w:color="auto" w:fill="auto"/>
          </w:tcPr>
          <w:p w14:paraId="02B031BB" w14:textId="77777777" w:rsidR="007B1EA6" w:rsidRPr="00C934BF" w:rsidRDefault="007B1EA6" w:rsidP="007B1EA6">
            <w:pPr>
              <w:spacing w:before="40" w:after="120"/>
              <w:rPr>
                <w:lang w:val="en-GB"/>
              </w:rPr>
            </w:pPr>
          </w:p>
        </w:tc>
        <w:tc>
          <w:tcPr>
            <w:tcW w:w="2694" w:type="dxa"/>
            <w:shd w:val="clear" w:color="auto" w:fill="auto"/>
          </w:tcPr>
          <w:p w14:paraId="3C707FE4" w14:textId="77777777" w:rsidR="007B1EA6" w:rsidRPr="00C934BF" w:rsidRDefault="007B1EA6" w:rsidP="007B1EA6">
            <w:pPr>
              <w:spacing w:before="40" w:after="120"/>
              <w:rPr>
                <w:lang w:val="en-GB"/>
              </w:rPr>
            </w:pPr>
            <w:r w:rsidRPr="00C934BF">
              <w:t>Décimo informe periódico</w:t>
            </w:r>
          </w:p>
        </w:tc>
        <w:tc>
          <w:tcPr>
            <w:tcW w:w="2408" w:type="dxa"/>
            <w:shd w:val="clear" w:color="auto" w:fill="auto"/>
          </w:tcPr>
          <w:p w14:paraId="42E72712" w14:textId="77777777" w:rsidR="007B1EA6" w:rsidRPr="00C934BF" w:rsidRDefault="007B1EA6" w:rsidP="007B1EA6">
            <w:pPr>
              <w:spacing w:before="40" w:after="120"/>
              <w:rPr>
                <w:lang w:val="en-GB"/>
              </w:rPr>
            </w:pPr>
            <w:r w:rsidRPr="00C934BF">
              <w:t>25 de septiembre de 1994</w:t>
            </w:r>
          </w:p>
        </w:tc>
      </w:tr>
      <w:tr w:rsidR="007B1EA6" w:rsidRPr="00C934BF" w14:paraId="1F677158" w14:textId="77777777" w:rsidTr="00C934BF">
        <w:trPr>
          <w:trHeight w:val="240"/>
        </w:trPr>
        <w:tc>
          <w:tcPr>
            <w:tcW w:w="2268" w:type="dxa"/>
            <w:shd w:val="clear" w:color="auto" w:fill="auto"/>
          </w:tcPr>
          <w:p w14:paraId="06701A50" w14:textId="77777777" w:rsidR="007B1EA6" w:rsidRPr="00C934BF" w:rsidRDefault="007B1EA6" w:rsidP="007B1EA6">
            <w:pPr>
              <w:spacing w:before="40" w:after="120"/>
              <w:rPr>
                <w:lang w:val="en-GB"/>
              </w:rPr>
            </w:pPr>
          </w:p>
        </w:tc>
        <w:tc>
          <w:tcPr>
            <w:tcW w:w="2694" w:type="dxa"/>
            <w:shd w:val="clear" w:color="auto" w:fill="auto"/>
          </w:tcPr>
          <w:p w14:paraId="15AE14C1" w14:textId="77777777" w:rsidR="007B1EA6" w:rsidRPr="00C934BF" w:rsidRDefault="007B1EA6" w:rsidP="007B1EA6">
            <w:pPr>
              <w:spacing w:before="40" w:after="120"/>
              <w:rPr>
                <w:lang w:val="en-GB"/>
              </w:rPr>
            </w:pPr>
            <w:r w:rsidRPr="00C934BF">
              <w:t>11º informe periódico</w:t>
            </w:r>
          </w:p>
        </w:tc>
        <w:tc>
          <w:tcPr>
            <w:tcW w:w="2408" w:type="dxa"/>
            <w:shd w:val="clear" w:color="auto" w:fill="auto"/>
          </w:tcPr>
          <w:p w14:paraId="525EF19A" w14:textId="77777777" w:rsidR="007B1EA6" w:rsidRPr="00C934BF" w:rsidRDefault="007B1EA6" w:rsidP="007B1EA6">
            <w:pPr>
              <w:spacing w:before="40" w:after="120"/>
              <w:rPr>
                <w:lang w:val="en-GB"/>
              </w:rPr>
            </w:pPr>
            <w:r w:rsidRPr="00C934BF">
              <w:t>25 de septiembre de 1996</w:t>
            </w:r>
          </w:p>
        </w:tc>
      </w:tr>
      <w:tr w:rsidR="007B1EA6" w:rsidRPr="00C934BF" w14:paraId="38AC6B4E" w14:textId="77777777" w:rsidTr="00C934BF">
        <w:trPr>
          <w:trHeight w:val="240"/>
        </w:trPr>
        <w:tc>
          <w:tcPr>
            <w:tcW w:w="2268" w:type="dxa"/>
            <w:shd w:val="clear" w:color="auto" w:fill="auto"/>
          </w:tcPr>
          <w:p w14:paraId="5E7412FC" w14:textId="77777777" w:rsidR="007B1EA6" w:rsidRPr="00C934BF" w:rsidRDefault="007B1EA6" w:rsidP="007B1EA6">
            <w:pPr>
              <w:spacing w:before="40" w:after="120"/>
              <w:rPr>
                <w:lang w:val="en-GB"/>
              </w:rPr>
            </w:pPr>
          </w:p>
        </w:tc>
        <w:tc>
          <w:tcPr>
            <w:tcW w:w="2694" w:type="dxa"/>
            <w:shd w:val="clear" w:color="auto" w:fill="auto"/>
          </w:tcPr>
          <w:p w14:paraId="26093B78" w14:textId="77777777" w:rsidR="007B1EA6" w:rsidRPr="00C934BF" w:rsidRDefault="007B1EA6" w:rsidP="007B1EA6">
            <w:pPr>
              <w:spacing w:before="40" w:after="120"/>
              <w:rPr>
                <w:lang w:val="en-GB"/>
              </w:rPr>
            </w:pPr>
            <w:r w:rsidRPr="00C934BF">
              <w:t>12º informe periódico</w:t>
            </w:r>
          </w:p>
        </w:tc>
        <w:tc>
          <w:tcPr>
            <w:tcW w:w="2408" w:type="dxa"/>
            <w:shd w:val="clear" w:color="auto" w:fill="auto"/>
          </w:tcPr>
          <w:p w14:paraId="4B3B2FFA" w14:textId="77777777" w:rsidR="007B1EA6" w:rsidRPr="00C934BF" w:rsidRDefault="007B1EA6" w:rsidP="007B1EA6">
            <w:pPr>
              <w:spacing w:before="40" w:after="120"/>
              <w:rPr>
                <w:lang w:val="en-GB"/>
              </w:rPr>
            </w:pPr>
            <w:r w:rsidRPr="00C934BF">
              <w:t>25 de septiembre de 1998</w:t>
            </w:r>
          </w:p>
        </w:tc>
      </w:tr>
      <w:tr w:rsidR="007B1EA6" w:rsidRPr="00C934BF" w14:paraId="06E07A50" w14:textId="77777777" w:rsidTr="00C934BF">
        <w:trPr>
          <w:trHeight w:val="240"/>
        </w:trPr>
        <w:tc>
          <w:tcPr>
            <w:tcW w:w="2268" w:type="dxa"/>
            <w:shd w:val="clear" w:color="auto" w:fill="auto"/>
          </w:tcPr>
          <w:p w14:paraId="499D4EE0" w14:textId="77777777" w:rsidR="007B1EA6" w:rsidRPr="00C934BF" w:rsidRDefault="007B1EA6" w:rsidP="007B1EA6">
            <w:pPr>
              <w:spacing w:before="40" w:after="120"/>
              <w:rPr>
                <w:lang w:val="en-GB"/>
              </w:rPr>
            </w:pPr>
          </w:p>
        </w:tc>
        <w:tc>
          <w:tcPr>
            <w:tcW w:w="2694" w:type="dxa"/>
            <w:shd w:val="clear" w:color="auto" w:fill="auto"/>
          </w:tcPr>
          <w:p w14:paraId="32E7C26A" w14:textId="77777777" w:rsidR="007B1EA6" w:rsidRPr="00C934BF" w:rsidRDefault="007B1EA6" w:rsidP="007B1EA6">
            <w:pPr>
              <w:spacing w:before="40" w:after="120"/>
              <w:rPr>
                <w:lang w:val="en-GB"/>
              </w:rPr>
            </w:pPr>
            <w:r w:rsidRPr="00C934BF">
              <w:t>13</w:t>
            </w:r>
            <w:r w:rsidRPr="00C934BF">
              <w:rPr>
                <w:vertAlign w:val="superscript"/>
              </w:rPr>
              <w:t>er</w:t>
            </w:r>
            <w:r w:rsidRPr="00C934BF">
              <w:t xml:space="preserve"> informe periódico </w:t>
            </w:r>
          </w:p>
        </w:tc>
        <w:tc>
          <w:tcPr>
            <w:tcW w:w="2408" w:type="dxa"/>
            <w:shd w:val="clear" w:color="auto" w:fill="auto"/>
          </w:tcPr>
          <w:p w14:paraId="001A2A96" w14:textId="77777777" w:rsidR="007B1EA6" w:rsidRPr="00C934BF" w:rsidRDefault="007B1EA6" w:rsidP="007B1EA6">
            <w:pPr>
              <w:spacing w:before="40" w:after="120"/>
              <w:rPr>
                <w:lang w:val="en-GB"/>
              </w:rPr>
            </w:pPr>
            <w:r w:rsidRPr="00C934BF">
              <w:t>25 de septiembre de 2000</w:t>
            </w:r>
          </w:p>
        </w:tc>
      </w:tr>
      <w:tr w:rsidR="007B1EA6" w:rsidRPr="00C934BF" w14:paraId="7F5902C6" w14:textId="77777777" w:rsidTr="00C934BF">
        <w:trPr>
          <w:trHeight w:val="240"/>
        </w:trPr>
        <w:tc>
          <w:tcPr>
            <w:tcW w:w="2268" w:type="dxa"/>
            <w:shd w:val="clear" w:color="auto" w:fill="auto"/>
          </w:tcPr>
          <w:p w14:paraId="6CC0FCEB" w14:textId="77777777" w:rsidR="007B1EA6" w:rsidRPr="00C934BF" w:rsidRDefault="007B1EA6" w:rsidP="007B1EA6">
            <w:pPr>
              <w:spacing w:before="40" w:after="120"/>
              <w:rPr>
                <w:lang w:val="en-GB"/>
              </w:rPr>
            </w:pPr>
          </w:p>
        </w:tc>
        <w:tc>
          <w:tcPr>
            <w:tcW w:w="2694" w:type="dxa"/>
            <w:shd w:val="clear" w:color="auto" w:fill="auto"/>
          </w:tcPr>
          <w:p w14:paraId="42B3B1E2" w14:textId="77777777" w:rsidR="007B1EA6" w:rsidRPr="00C934BF" w:rsidRDefault="007B1EA6" w:rsidP="007B1EA6">
            <w:pPr>
              <w:spacing w:before="40" w:after="120"/>
              <w:rPr>
                <w:lang w:val="en-GB"/>
              </w:rPr>
            </w:pPr>
            <w:r w:rsidRPr="00C934BF">
              <w:t>14º informe periódico</w:t>
            </w:r>
          </w:p>
        </w:tc>
        <w:tc>
          <w:tcPr>
            <w:tcW w:w="2408" w:type="dxa"/>
            <w:shd w:val="clear" w:color="auto" w:fill="auto"/>
          </w:tcPr>
          <w:p w14:paraId="02BBF2AA" w14:textId="77777777" w:rsidR="007B1EA6" w:rsidRPr="00C934BF" w:rsidRDefault="007B1EA6" w:rsidP="007B1EA6">
            <w:pPr>
              <w:spacing w:before="40" w:after="120"/>
              <w:rPr>
                <w:lang w:val="en-GB"/>
              </w:rPr>
            </w:pPr>
            <w:r w:rsidRPr="00C934BF">
              <w:t>25 de septiembre de 2002</w:t>
            </w:r>
          </w:p>
        </w:tc>
      </w:tr>
      <w:tr w:rsidR="007B1EA6" w:rsidRPr="00C934BF" w14:paraId="42D4BB62" w14:textId="77777777" w:rsidTr="00C934BF">
        <w:trPr>
          <w:trHeight w:val="240"/>
        </w:trPr>
        <w:tc>
          <w:tcPr>
            <w:tcW w:w="2268" w:type="dxa"/>
            <w:shd w:val="clear" w:color="auto" w:fill="auto"/>
          </w:tcPr>
          <w:p w14:paraId="14CC6DC8" w14:textId="77777777" w:rsidR="007B1EA6" w:rsidRPr="00C934BF" w:rsidRDefault="007B1EA6" w:rsidP="007B1EA6">
            <w:pPr>
              <w:spacing w:before="40" w:after="120"/>
              <w:rPr>
                <w:lang w:val="en-GB"/>
              </w:rPr>
            </w:pPr>
          </w:p>
        </w:tc>
        <w:tc>
          <w:tcPr>
            <w:tcW w:w="2694" w:type="dxa"/>
            <w:shd w:val="clear" w:color="auto" w:fill="auto"/>
          </w:tcPr>
          <w:p w14:paraId="019C41D7" w14:textId="77777777" w:rsidR="007B1EA6" w:rsidRPr="00C934BF" w:rsidRDefault="007B1EA6" w:rsidP="007B1EA6">
            <w:pPr>
              <w:spacing w:before="40" w:after="120"/>
              <w:rPr>
                <w:lang w:val="en-GB"/>
              </w:rPr>
            </w:pPr>
            <w:r w:rsidRPr="00C934BF">
              <w:t>15º informe periódico</w:t>
            </w:r>
          </w:p>
        </w:tc>
        <w:tc>
          <w:tcPr>
            <w:tcW w:w="2408" w:type="dxa"/>
            <w:shd w:val="clear" w:color="auto" w:fill="auto"/>
          </w:tcPr>
          <w:p w14:paraId="629680B6" w14:textId="77777777" w:rsidR="007B1EA6" w:rsidRPr="00C934BF" w:rsidRDefault="007B1EA6" w:rsidP="007B1EA6">
            <w:pPr>
              <w:spacing w:before="40" w:after="120"/>
              <w:rPr>
                <w:lang w:val="en-GB"/>
              </w:rPr>
            </w:pPr>
            <w:r w:rsidRPr="00C934BF">
              <w:t>25 de septiembre de 2004</w:t>
            </w:r>
          </w:p>
        </w:tc>
      </w:tr>
      <w:tr w:rsidR="007B1EA6" w:rsidRPr="00C934BF" w14:paraId="1FF650CC" w14:textId="77777777" w:rsidTr="00C934BF">
        <w:trPr>
          <w:trHeight w:val="240"/>
        </w:trPr>
        <w:tc>
          <w:tcPr>
            <w:tcW w:w="2268" w:type="dxa"/>
            <w:shd w:val="clear" w:color="auto" w:fill="auto"/>
          </w:tcPr>
          <w:p w14:paraId="762567CE" w14:textId="77777777" w:rsidR="007B1EA6" w:rsidRPr="00C934BF" w:rsidRDefault="007B1EA6" w:rsidP="007B1EA6">
            <w:pPr>
              <w:spacing w:before="40" w:after="120"/>
              <w:rPr>
                <w:lang w:val="en-GB"/>
              </w:rPr>
            </w:pPr>
          </w:p>
        </w:tc>
        <w:tc>
          <w:tcPr>
            <w:tcW w:w="2694" w:type="dxa"/>
            <w:shd w:val="clear" w:color="auto" w:fill="auto"/>
          </w:tcPr>
          <w:p w14:paraId="140C3570" w14:textId="77777777" w:rsidR="007B1EA6" w:rsidRPr="00C934BF" w:rsidRDefault="007B1EA6" w:rsidP="007B1EA6">
            <w:pPr>
              <w:spacing w:before="40" w:after="120"/>
              <w:rPr>
                <w:lang w:val="en-GB"/>
              </w:rPr>
            </w:pPr>
            <w:r w:rsidRPr="00C934BF">
              <w:t>16º informe periódico</w:t>
            </w:r>
          </w:p>
        </w:tc>
        <w:tc>
          <w:tcPr>
            <w:tcW w:w="2408" w:type="dxa"/>
            <w:shd w:val="clear" w:color="auto" w:fill="auto"/>
          </w:tcPr>
          <w:p w14:paraId="336AB6DF" w14:textId="77777777" w:rsidR="007B1EA6" w:rsidRPr="00C934BF" w:rsidRDefault="007B1EA6" w:rsidP="007B1EA6">
            <w:pPr>
              <w:spacing w:before="40" w:after="120"/>
              <w:rPr>
                <w:lang w:val="en-GB"/>
              </w:rPr>
            </w:pPr>
            <w:r w:rsidRPr="00C934BF">
              <w:t>25 de septiembre de 2006</w:t>
            </w:r>
          </w:p>
        </w:tc>
      </w:tr>
      <w:tr w:rsidR="007B1EA6" w:rsidRPr="00C934BF" w14:paraId="5515F8BF" w14:textId="77777777" w:rsidTr="00C934BF">
        <w:trPr>
          <w:trHeight w:val="240"/>
        </w:trPr>
        <w:tc>
          <w:tcPr>
            <w:tcW w:w="2268" w:type="dxa"/>
            <w:shd w:val="clear" w:color="auto" w:fill="auto"/>
          </w:tcPr>
          <w:p w14:paraId="47865609" w14:textId="77777777" w:rsidR="007B1EA6" w:rsidRPr="00C934BF" w:rsidRDefault="007B1EA6" w:rsidP="007B1EA6">
            <w:pPr>
              <w:spacing w:before="40" w:after="120"/>
              <w:rPr>
                <w:lang w:val="en-GB"/>
              </w:rPr>
            </w:pPr>
          </w:p>
        </w:tc>
        <w:tc>
          <w:tcPr>
            <w:tcW w:w="2694" w:type="dxa"/>
            <w:shd w:val="clear" w:color="auto" w:fill="auto"/>
          </w:tcPr>
          <w:p w14:paraId="079F6C64" w14:textId="77777777" w:rsidR="007B1EA6" w:rsidRPr="00C934BF" w:rsidRDefault="007B1EA6" w:rsidP="007B1EA6">
            <w:pPr>
              <w:spacing w:before="40" w:after="120"/>
              <w:rPr>
                <w:lang w:val="en-GB"/>
              </w:rPr>
            </w:pPr>
            <w:r w:rsidRPr="00C934BF">
              <w:t>17º informe periódico</w:t>
            </w:r>
          </w:p>
        </w:tc>
        <w:tc>
          <w:tcPr>
            <w:tcW w:w="2408" w:type="dxa"/>
            <w:shd w:val="clear" w:color="auto" w:fill="auto"/>
          </w:tcPr>
          <w:p w14:paraId="0A0DF8FF" w14:textId="77777777" w:rsidR="007B1EA6" w:rsidRPr="00C934BF" w:rsidRDefault="007B1EA6" w:rsidP="007B1EA6">
            <w:pPr>
              <w:spacing w:before="40" w:after="120"/>
              <w:rPr>
                <w:lang w:val="en-GB"/>
              </w:rPr>
            </w:pPr>
            <w:r w:rsidRPr="00C934BF">
              <w:t>25 de septiembre de 2008</w:t>
            </w:r>
          </w:p>
        </w:tc>
      </w:tr>
      <w:tr w:rsidR="007B1EA6" w:rsidRPr="00C934BF" w14:paraId="3FBC8A40" w14:textId="77777777" w:rsidTr="00C934BF">
        <w:trPr>
          <w:trHeight w:val="240"/>
        </w:trPr>
        <w:tc>
          <w:tcPr>
            <w:tcW w:w="2268" w:type="dxa"/>
            <w:shd w:val="clear" w:color="auto" w:fill="auto"/>
          </w:tcPr>
          <w:p w14:paraId="46F4945F" w14:textId="77777777" w:rsidR="007B1EA6" w:rsidRPr="00C934BF" w:rsidRDefault="007B1EA6" w:rsidP="007B1EA6">
            <w:pPr>
              <w:spacing w:before="40" w:after="120"/>
              <w:rPr>
                <w:lang w:val="en-GB"/>
              </w:rPr>
            </w:pPr>
          </w:p>
        </w:tc>
        <w:tc>
          <w:tcPr>
            <w:tcW w:w="2694" w:type="dxa"/>
            <w:shd w:val="clear" w:color="auto" w:fill="auto"/>
          </w:tcPr>
          <w:p w14:paraId="2FECEA50" w14:textId="77777777" w:rsidR="007B1EA6" w:rsidRPr="00C934BF" w:rsidRDefault="007B1EA6" w:rsidP="007B1EA6">
            <w:pPr>
              <w:spacing w:before="40" w:after="120"/>
              <w:rPr>
                <w:lang w:val="en-GB"/>
              </w:rPr>
            </w:pPr>
            <w:r w:rsidRPr="00C934BF">
              <w:t>18º informe periódico</w:t>
            </w:r>
          </w:p>
        </w:tc>
        <w:tc>
          <w:tcPr>
            <w:tcW w:w="2408" w:type="dxa"/>
            <w:shd w:val="clear" w:color="auto" w:fill="auto"/>
          </w:tcPr>
          <w:p w14:paraId="2EE5C4D2" w14:textId="77777777" w:rsidR="007B1EA6" w:rsidRPr="00C934BF" w:rsidRDefault="007B1EA6" w:rsidP="007B1EA6">
            <w:pPr>
              <w:spacing w:before="40" w:after="120"/>
              <w:rPr>
                <w:lang w:val="en-GB"/>
              </w:rPr>
            </w:pPr>
            <w:r w:rsidRPr="00C934BF">
              <w:t>25 de septiembre de 2010</w:t>
            </w:r>
          </w:p>
        </w:tc>
      </w:tr>
      <w:tr w:rsidR="007B1EA6" w:rsidRPr="00C934BF" w14:paraId="5C635C02" w14:textId="77777777" w:rsidTr="00C934BF">
        <w:trPr>
          <w:trHeight w:val="240"/>
        </w:trPr>
        <w:tc>
          <w:tcPr>
            <w:tcW w:w="2268" w:type="dxa"/>
            <w:shd w:val="clear" w:color="auto" w:fill="auto"/>
          </w:tcPr>
          <w:p w14:paraId="3F108A8C" w14:textId="77777777" w:rsidR="007B1EA6" w:rsidRPr="00C934BF" w:rsidRDefault="007B1EA6" w:rsidP="007B1EA6">
            <w:pPr>
              <w:spacing w:before="40" w:after="120"/>
              <w:rPr>
                <w:lang w:val="en-GB"/>
              </w:rPr>
            </w:pPr>
          </w:p>
        </w:tc>
        <w:tc>
          <w:tcPr>
            <w:tcW w:w="2694" w:type="dxa"/>
            <w:shd w:val="clear" w:color="auto" w:fill="auto"/>
          </w:tcPr>
          <w:p w14:paraId="789FF9C4" w14:textId="77777777" w:rsidR="007B1EA6" w:rsidRPr="00C934BF" w:rsidRDefault="007B1EA6" w:rsidP="007B1EA6">
            <w:pPr>
              <w:spacing w:before="40" w:after="120"/>
              <w:rPr>
                <w:lang w:val="en-GB"/>
              </w:rPr>
            </w:pPr>
            <w:r w:rsidRPr="00C934BF">
              <w:t>19º informe periódico</w:t>
            </w:r>
          </w:p>
        </w:tc>
        <w:tc>
          <w:tcPr>
            <w:tcW w:w="2408" w:type="dxa"/>
            <w:shd w:val="clear" w:color="auto" w:fill="auto"/>
          </w:tcPr>
          <w:p w14:paraId="2C3DDD66" w14:textId="77777777" w:rsidR="007B1EA6" w:rsidRPr="00C934BF" w:rsidRDefault="007B1EA6" w:rsidP="007B1EA6">
            <w:pPr>
              <w:spacing w:before="40" w:after="120"/>
              <w:rPr>
                <w:lang w:val="en-GB"/>
              </w:rPr>
            </w:pPr>
            <w:r w:rsidRPr="00C934BF">
              <w:t>25 de septiembre de 2012</w:t>
            </w:r>
          </w:p>
        </w:tc>
      </w:tr>
      <w:tr w:rsidR="007B1EA6" w:rsidRPr="00C934BF" w14:paraId="77D90D5F" w14:textId="77777777" w:rsidTr="00C934BF">
        <w:trPr>
          <w:trHeight w:val="240"/>
        </w:trPr>
        <w:tc>
          <w:tcPr>
            <w:tcW w:w="2268" w:type="dxa"/>
            <w:shd w:val="clear" w:color="auto" w:fill="auto"/>
          </w:tcPr>
          <w:p w14:paraId="6ACD9D47" w14:textId="77777777" w:rsidR="007B1EA6" w:rsidRPr="00C934BF" w:rsidRDefault="007B1EA6" w:rsidP="007B1EA6">
            <w:pPr>
              <w:spacing w:before="40" w:after="120"/>
              <w:rPr>
                <w:lang w:val="en-GB"/>
              </w:rPr>
            </w:pPr>
          </w:p>
        </w:tc>
        <w:tc>
          <w:tcPr>
            <w:tcW w:w="2694" w:type="dxa"/>
            <w:shd w:val="clear" w:color="auto" w:fill="auto"/>
          </w:tcPr>
          <w:p w14:paraId="6D17A3DA" w14:textId="77777777" w:rsidR="007B1EA6" w:rsidRPr="00C934BF" w:rsidRDefault="007B1EA6" w:rsidP="007B1EA6">
            <w:pPr>
              <w:spacing w:before="40" w:after="120"/>
              <w:rPr>
                <w:lang w:val="en-GB"/>
              </w:rPr>
            </w:pPr>
            <w:r w:rsidRPr="00C934BF">
              <w:t>20º informe periódico</w:t>
            </w:r>
          </w:p>
        </w:tc>
        <w:tc>
          <w:tcPr>
            <w:tcW w:w="2408" w:type="dxa"/>
            <w:shd w:val="clear" w:color="auto" w:fill="auto"/>
          </w:tcPr>
          <w:p w14:paraId="3EF5D429" w14:textId="77777777" w:rsidR="007B1EA6" w:rsidRPr="00C934BF" w:rsidRDefault="007B1EA6" w:rsidP="007B1EA6">
            <w:pPr>
              <w:spacing w:before="40" w:after="120"/>
              <w:rPr>
                <w:lang w:val="en-GB"/>
              </w:rPr>
            </w:pPr>
            <w:r w:rsidRPr="00C934BF">
              <w:t>25 de septiembre de 2014</w:t>
            </w:r>
          </w:p>
        </w:tc>
      </w:tr>
      <w:tr w:rsidR="007B1EA6" w:rsidRPr="00C934BF" w14:paraId="4B50A494" w14:textId="77777777" w:rsidTr="00C934BF">
        <w:trPr>
          <w:trHeight w:val="240"/>
        </w:trPr>
        <w:tc>
          <w:tcPr>
            <w:tcW w:w="2268" w:type="dxa"/>
            <w:shd w:val="clear" w:color="auto" w:fill="auto"/>
          </w:tcPr>
          <w:p w14:paraId="5CE2E59A" w14:textId="77777777" w:rsidR="007B1EA6" w:rsidRPr="00C934BF" w:rsidRDefault="007B1EA6" w:rsidP="007B1EA6">
            <w:pPr>
              <w:spacing w:before="40" w:after="120"/>
              <w:rPr>
                <w:lang w:val="en-GB"/>
              </w:rPr>
            </w:pPr>
          </w:p>
        </w:tc>
        <w:tc>
          <w:tcPr>
            <w:tcW w:w="2694" w:type="dxa"/>
            <w:shd w:val="clear" w:color="auto" w:fill="auto"/>
          </w:tcPr>
          <w:p w14:paraId="078F3AF6" w14:textId="77777777" w:rsidR="007B1EA6" w:rsidRPr="00C934BF" w:rsidRDefault="007B1EA6" w:rsidP="007B1EA6">
            <w:pPr>
              <w:spacing w:before="40" w:after="120"/>
              <w:rPr>
                <w:lang w:val="en-GB"/>
              </w:rPr>
            </w:pPr>
            <w:r w:rsidRPr="00C934BF">
              <w:t>21</w:t>
            </w:r>
            <w:r w:rsidRPr="00C934BF">
              <w:rPr>
                <w:vertAlign w:val="superscript"/>
              </w:rPr>
              <w:t>er</w:t>
            </w:r>
            <w:r w:rsidRPr="00C934BF">
              <w:t xml:space="preserve"> informe periódico</w:t>
            </w:r>
          </w:p>
        </w:tc>
        <w:tc>
          <w:tcPr>
            <w:tcW w:w="2408" w:type="dxa"/>
            <w:shd w:val="clear" w:color="auto" w:fill="auto"/>
          </w:tcPr>
          <w:p w14:paraId="1CD5A611" w14:textId="77777777" w:rsidR="007B1EA6" w:rsidRPr="00C934BF" w:rsidRDefault="007B1EA6" w:rsidP="007B1EA6">
            <w:pPr>
              <w:spacing w:before="40" w:after="120"/>
              <w:rPr>
                <w:lang w:val="en-GB"/>
              </w:rPr>
            </w:pPr>
            <w:r w:rsidRPr="00C934BF">
              <w:t>25 de septiembre de 2016</w:t>
            </w:r>
          </w:p>
        </w:tc>
      </w:tr>
      <w:tr w:rsidR="007B1EA6" w:rsidRPr="00C934BF" w14:paraId="22BA73D3" w14:textId="77777777" w:rsidTr="00C934BF">
        <w:trPr>
          <w:trHeight w:val="240"/>
        </w:trPr>
        <w:tc>
          <w:tcPr>
            <w:tcW w:w="2268" w:type="dxa"/>
            <w:shd w:val="clear" w:color="auto" w:fill="auto"/>
          </w:tcPr>
          <w:p w14:paraId="6FC6A9C3" w14:textId="77777777" w:rsidR="007B1EA6" w:rsidRPr="00C934BF" w:rsidRDefault="007B1EA6" w:rsidP="007B1EA6">
            <w:pPr>
              <w:spacing w:before="40" w:after="120"/>
              <w:rPr>
                <w:lang w:val="en-GB"/>
              </w:rPr>
            </w:pPr>
          </w:p>
        </w:tc>
        <w:tc>
          <w:tcPr>
            <w:tcW w:w="2694" w:type="dxa"/>
            <w:shd w:val="clear" w:color="auto" w:fill="auto"/>
          </w:tcPr>
          <w:p w14:paraId="336BA28A" w14:textId="77777777" w:rsidR="007B1EA6" w:rsidRPr="00C934BF" w:rsidRDefault="007B1EA6" w:rsidP="007B1EA6">
            <w:pPr>
              <w:spacing w:before="40" w:after="120"/>
              <w:rPr>
                <w:lang w:val="en-GB"/>
              </w:rPr>
            </w:pPr>
            <w:r w:rsidRPr="00C934BF">
              <w:t>22º informe periódico</w:t>
            </w:r>
          </w:p>
        </w:tc>
        <w:tc>
          <w:tcPr>
            <w:tcW w:w="2408" w:type="dxa"/>
            <w:shd w:val="clear" w:color="auto" w:fill="auto"/>
          </w:tcPr>
          <w:p w14:paraId="434755FC" w14:textId="77777777" w:rsidR="007B1EA6" w:rsidRPr="00C934BF" w:rsidRDefault="007B1EA6" w:rsidP="007B1EA6">
            <w:pPr>
              <w:spacing w:before="40" w:after="120"/>
              <w:rPr>
                <w:lang w:val="en-GB"/>
              </w:rPr>
            </w:pPr>
            <w:r w:rsidRPr="00C934BF">
              <w:t>25 de septiembre de 2018</w:t>
            </w:r>
          </w:p>
        </w:tc>
      </w:tr>
      <w:tr w:rsidR="007B1EA6" w:rsidRPr="00C934BF" w14:paraId="22B8B37F" w14:textId="77777777" w:rsidTr="00C934BF">
        <w:trPr>
          <w:trHeight w:val="240"/>
        </w:trPr>
        <w:tc>
          <w:tcPr>
            <w:tcW w:w="2268" w:type="dxa"/>
            <w:shd w:val="clear" w:color="auto" w:fill="auto"/>
          </w:tcPr>
          <w:p w14:paraId="65FA1FDF" w14:textId="77777777" w:rsidR="007B1EA6" w:rsidRPr="00C934BF" w:rsidRDefault="007B1EA6" w:rsidP="007B1EA6">
            <w:pPr>
              <w:spacing w:before="40" w:after="120"/>
              <w:rPr>
                <w:lang w:val="en-GB"/>
              </w:rPr>
            </w:pPr>
          </w:p>
        </w:tc>
        <w:tc>
          <w:tcPr>
            <w:tcW w:w="2694" w:type="dxa"/>
            <w:shd w:val="clear" w:color="auto" w:fill="auto"/>
          </w:tcPr>
          <w:p w14:paraId="47A58D05" w14:textId="77777777" w:rsidR="007B1EA6" w:rsidRPr="00C934BF" w:rsidRDefault="007B1EA6" w:rsidP="007B1EA6">
            <w:pPr>
              <w:spacing w:before="40" w:after="120"/>
              <w:rPr>
                <w:lang w:val="en-GB"/>
              </w:rPr>
            </w:pPr>
            <w:r w:rsidRPr="00C934BF">
              <w:t>23</w:t>
            </w:r>
            <w:r w:rsidRPr="00C934BF">
              <w:rPr>
                <w:vertAlign w:val="superscript"/>
              </w:rPr>
              <w:t>er</w:t>
            </w:r>
            <w:r w:rsidRPr="00C934BF">
              <w:t xml:space="preserve"> informe periódico</w:t>
            </w:r>
          </w:p>
        </w:tc>
        <w:tc>
          <w:tcPr>
            <w:tcW w:w="2408" w:type="dxa"/>
            <w:shd w:val="clear" w:color="auto" w:fill="auto"/>
          </w:tcPr>
          <w:p w14:paraId="351FDEF2" w14:textId="77777777" w:rsidR="007B1EA6" w:rsidRPr="00C934BF" w:rsidRDefault="007B1EA6" w:rsidP="007B1EA6">
            <w:pPr>
              <w:spacing w:before="40" w:after="120"/>
              <w:rPr>
                <w:lang w:val="en-GB"/>
              </w:rPr>
            </w:pPr>
            <w:r w:rsidRPr="00C934BF">
              <w:t>25 de septiembre de 2020</w:t>
            </w:r>
          </w:p>
        </w:tc>
      </w:tr>
      <w:tr w:rsidR="007B1EA6" w:rsidRPr="00C934BF" w14:paraId="22383732" w14:textId="77777777" w:rsidTr="00C934BF">
        <w:trPr>
          <w:trHeight w:val="240"/>
        </w:trPr>
        <w:tc>
          <w:tcPr>
            <w:tcW w:w="2268" w:type="dxa"/>
            <w:shd w:val="clear" w:color="auto" w:fill="auto"/>
          </w:tcPr>
          <w:p w14:paraId="22CAD0DA" w14:textId="77777777" w:rsidR="007B1EA6" w:rsidRPr="00C934BF" w:rsidRDefault="007B1EA6" w:rsidP="007B1EA6">
            <w:pPr>
              <w:spacing w:before="40" w:after="120"/>
              <w:rPr>
                <w:lang w:val="en-GB"/>
              </w:rPr>
            </w:pPr>
          </w:p>
        </w:tc>
        <w:tc>
          <w:tcPr>
            <w:tcW w:w="2694" w:type="dxa"/>
            <w:shd w:val="clear" w:color="auto" w:fill="auto"/>
          </w:tcPr>
          <w:p w14:paraId="59BAFA22" w14:textId="77777777" w:rsidR="007B1EA6" w:rsidRPr="00C934BF" w:rsidRDefault="007B1EA6" w:rsidP="007B1EA6">
            <w:pPr>
              <w:spacing w:before="40" w:after="120"/>
              <w:rPr>
                <w:lang w:val="en-GB"/>
              </w:rPr>
            </w:pPr>
            <w:r w:rsidRPr="00C934BF">
              <w:t>24º informe periódico</w:t>
            </w:r>
          </w:p>
        </w:tc>
        <w:tc>
          <w:tcPr>
            <w:tcW w:w="2408" w:type="dxa"/>
            <w:shd w:val="clear" w:color="auto" w:fill="auto"/>
          </w:tcPr>
          <w:p w14:paraId="751ADA5E" w14:textId="77777777" w:rsidR="007B1EA6" w:rsidRPr="00C934BF" w:rsidRDefault="007B1EA6" w:rsidP="007B1EA6">
            <w:pPr>
              <w:spacing w:before="40" w:after="120"/>
              <w:rPr>
                <w:lang w:val="en-GB"/>
              </w:rPr>
            </w:pPr>
            <w:r w:rsidRPr="00C934BF">
              <w:t>25 de septiembre de 2022</w:t>
            </w:r>
          </w:p>
        </w:tc>
      </w:tr>
      <w:tr w:rsidR="007B1EA6" w:rsidRPr="00C934BF" w14:paraId="765B8F14" w14:textId="77777777" w:rsidTr="00C934BF">
        <w:trPr>
          <w:trHeight w:val="240"/>
        </w:trPr>
        <w:tc>
          <w:tcPr>
            <w:tcW w:w="2268" w:type="dxa"/>
            <w:shd w:val="clear" w:color="auto" w:fill="auto"/>
          </w:tcPr>
          <w:p w14:paraId="61AA3422" w14:textId="77777777" w:rsidR="007B1EA6" w:rsidRPr="00C934BF" w:rsidRDefault="007B1EA6" w:rsidP="007B1EA6">
            <w:pPr>
              <w:spacing w:before="40" w:after="120"/>
              <w:rPr>
                <w:lang w:val="en-GB"/>
              </w:rPr>
            </w:pPr>
            <w:r w:rsidRPr="00C934BF">
              <w:t>Sri Lanka</w:t>
            </w:r>
          </w:p>
        </w:tc>
        <w:tc>
          <w:tcPr>
            <w:tcW w:w="2694" w:type="dxa"/>
            <w:shd w:val="clear" w:color="auto" w:fill="auto"/>
          </w:tcPr>
          <w:p w14:paraId="599ED451" w14:textId="77777777" w:rsidR="007B1EA6" w:rsidRPr="00C934BF" w:rsidRDefault="007B1EA6" w:rsidP="007B1EA6">
            <w:pPr>
              <w:spacing w:before="40" w:after="120"/>
            </w:pPr>
            <w:r w:rsidRPr="00C934BF">
              <w:t>Informes periódicos 18º y 19º combinados</w:t>
            </w:r>
          </w:p>
        </w:tc>
        <w:tc>
          <w:tcPr>
            <w:tcW w:w="2408" w:type="dxa"/>
            <w:shd w:val="clear" w:color="auto" w:fill="auto"/>
          </w:tcPr>
          <w:p w14:paraId="3D440AB5" w14:textId="77777777" w:rsidR="007B1EA6" w:rsidRPr="00C934BF" w:rsidRDefault="007B1EA6" w:rsidP="007B1EA6">
            <w:pPr>
              <w:spacing w:before="40" w:after="120"/>
              <w:rPr>
                <w:lang w:val="en-GB"/>
              </w:rPr>
            </w:pPr>
            <w:r w:rsidRPr="00C934BF">
              <w:t>20 de marzo de 2019</w:t>
            </w:r>
          </w:p>
        </w:tc>
      </w:tr>
      <w:tr w:rsidR="007B1EA6" w:rsidRPr="00C934BF" w14:paraId="37126910" w14:textId="77777777" w:rsidTr="00C934BF">
        <w:trPr>
          <w:trHeight w:val="240"/>
        </w:trPr>
        <w:tc>
          <w:tcPr>
            <w:tcW w:w="2268" w:type="dxa"/>
            <w:shd w:val="clear" w:color="auto" w:fill="auto"/>
          </w:tcPr>
          <w:p w14:paraId="318CDD7D" w14:textId="77777777" w:rsidR="007B1EA6" w:rsidRPr="00C934BF" w:rsidRDefault="007B1EA6" w:rsidP="007B1EA6">
            <w:pPr>
              <w:spacing w:before="40" w:after="120"/>
              <w:rPr>
                <w:lang w:val="en-GB"/>
              </w:rPr>
            </w:pPr>
          </w:p>
        </w:tc>
        <w:tc>
          <w:tcPr>
            <w:tcW w:w="2694" w:type="dxa"/>
            <w:shd w:val="clear" w:color="auto" w:fill="auto"/>
          </w:tcPr>
          <w:p w14:paraId="0419DB8E" w14:textId="77777777" w:rsidR="007B1EA6" w:rsidRPr="00C934BF" w:rsidRDefault="007B1EA6" w:rsidP="007B1EA6">
            <w:pPr>
              <w:spacing w:before="40" w:after="120"/>
            </w:pPr>
            <w:r w:rsidRPr="00C934BF">
              <w:t xml:space="preserve">20º informe periódico </w:t>
            </w:r>
          </w:p>
        </w:tc>
        <w:tc>
          <w:tcPr>
            <w:tcW w:w="2408" w:type="dxa"/>
            <w:shd w:val="clear" w:color="auto" w:fill="auto"/>
          </w:tcPr>
          <w:p w14:paraId="6F089393" w14:textId="77777777" w:rsidR="007B1EA6" w:rsidRPr="00C934BF" w:rsidRDefault="007B1EA6" w:rsidP="007B1EA6">
            <w:pPr>
              <w:spacing w:before="40" w:after="120"/>
            </w:pPr>
            <w:r w:rsidRPr="00C934BF">
              <w:t>20 de marzo de 2021</w:t>
            </w:r>
          </w:p>
        </w:tc>
      </w:tr>
      <w:tr w:rsidR="007B1EA6" w:rsidRPr="00C934BF" w14:paraId="428F0723" w14:textId="77777777" w:rsidTr="00C934BF">
        <w:trPr>
          <w:trHeight w:val="240"/>
        </w:trPr>
        <w:tc>
          <w:tcPr>
            <w:tcW w:w="2268" w:type="dxa"/>
            <w:shd w:val="clear" w:color="auto" w:fill="auto"/>
          </w:tcPr>
          <w:p w14:paraId="58554BA0" w14:textId="77777777" w:rsidR="007B1EA6" w:rsidRPr="00C934BF" w:rsidRDefault="007B1EA6" w:rsidP="007B1EA6">
            <w:pPr>
              <w:spacing w:before="40" w:after="120"/>
              <w:rPr>
                <w:lang w:val="en-GB"/>
              </w:rPr>
            </w:pPr>
          </w:p>
        </w:tc>
        <w:tc>
          <w:tcPr>
            <w:tcW w:w="2694" w:type="dxa"/>
            <w:shd w:val="clear" w:color="auto" w:fill="auto"/>
          </w:tcPr>
          <w:p w14:paraId="5B431789" w14:textId="77777777" w:rsidR="007B1EA6" w:rsidRPr="00C934BF" w:rsidRDefault="007B1EA6" w:rsidP="007B1EA6">
            <w:pPr>
              <w:spacing w:before="40" w:after="120"/>
            </w:pPr>
            <w:r w:rsidRPr="00C934BF">
              <w:t>21</w:t>
            </w:r>
            <w:r w:rsidRPr="00C934BF">
              <w:rPr>
                <w:vertAlign w:val="superscript"/>
              </w:rPr>
              <w:t>er</w:t>
            </w:r>
            <w:r w:rsidRPr="00C934BF">
              <w:t xml:space="preserve"> informe periódico</w:t>
            </w:r>
          </w:p>
        </w:tc>
        <w:tc>
          <w:tcPr>
            <w:tcW w:w="2408" w:type="dxa"/>
            <w:shd w:val="clear" w:color="auto" w:fill="auto"/>
          </w:tcPr>
          <w:p w14:paraId="37EAB784" w14:textId="77777777" w:rsidR="007B1EA6" w:rsidRPr="00C934BF" w:rsidRDefault="007B1EA6" w:rsidP="007B1EA6">
            <w:pPr>
              <w:spacing w:before="40" w:after="120"/>
            </w:pPr>
            <w:r w:rsidRPr="00C934BF">
              <w:t>20 de marzo de 2023</w:t>
            </w:r>
          </w:p>
        </w:tc>
      </w:tr>
      <w:tr w:rsidR="007B1EA6" w:rsidRPr="00C934BF" w14:paraId="170D5BCB" w14:textId="77777777" w:rsidTr="00C934BF">
        <w:trPr>
          <w:trHeight w:val="240"/>
        </w:trPr>
        <w:tc>
          <w:tcPr>
            <w:tcW w:w="2268" w:type="dxa"/>
            <w:shd w:val="clear" w:color="auto" w:fill="auto"/>
          </w:tcPr>
          <w:p w14:paraId="0411AECC" w14:textId="77777777" w:rsidR="007B1EA6" w:rsidRPr="00C934BF" w:rsidRDefault="007B1EA6" w:rsidP="007B1EA6">
            <w:pPr>
              <w:spacing w:before="40" w:after="120"/>
              <w:rPr>
                <w:lang w:val="en-GB"/>
              </w:rPr>
            </w:pPr>
            <w:r w:rsidRPr="00C934BF">
              <w:t>Sudán</w:t>
            </w:r>
          </w:p>
        </w:tc>
        <w:tc>
          <w:tcPr>
            <w:tcW w:w="2694" w:type="dxa"/>
            <w:shd w:val="clear" w:color="auto" w:fill="auto"/>
          </w:tcPr>
          <w:p w14:paraId="356B7CDC" w14:textId="77777777" w:rsidR="007B1EA6" w:rsidRPr="00C934BF" w:rsidRDefault="007B1EA6" w:rsidP="007B1EA6">
            <w:pPr>
              <w:spacing w:before="40" w:after="120"/>
            </w:pPr>
            <w:r w:rsidRPr="00C934BF">
              <w:t>Informes periódicos 17º a 19º combinados</w:t>
            </w:r>
          </w:p>
        </w:tc>
        <w:tc>
          <w:tcPr>
            <w:tcW w:w="2408" w:type="dxa"/>
            <w:shd w:val="clear" w:color="auto" w:fill="auto"/>
          </w:tcPr>
          <w:p w14:paraId="77A1D8F6" w14:textId="77777777" w:rsidR="007B1EA6" w:rsidRPr="00C934BF" w:rsidRDefault="007B1EA6" w:rsidP="007B1EA6">
            <w:pPr>
              <w:spacing w:before="40" w:after="120"/>
              <w:rPr>
                <w:lang w:val="en-GB"/>
              </w:rPr>
            </w:pPr>
            <w:r w:rsidRPr="00C934BF">
              <w:t>10 de abril de 2019</w:t>
            </w:r>
          </w:p>
        </w:tc>
      </w:tr>
      <w:tr w:rsidR="007B1EA6" w:rsidRPr="00C934BF" w14:paraId="27A91CAB" w14:textId="77777777" w:rsidTr="00C934BF">
        <w:trPr>
          <w:trHeight w:val="240"/>
        </w:trPr>
        <w:tc>
          <w:tcPr>
            <w:tcW w:w="2268" w:type="dxa"/>
            <w:shd w:val="clear" w:color="auto" w:fill="auto"/>
          </w:tcPr>
          <w:p w14:paraId="76872920" w14:textId="77777777" w:rsidR="007B1EA6" w:rsidRPr="00C934BF" w:rsidRDefault="007B1EA6" w:rsidP="007B1EA6">
            <w:pPr>
              <w:spacing w:before="40" w:after="120"/>
              <w:rPr>
                <w:lang w:val="en-GB"/>
              </w:rPr>
            </w:pPr>
          </w:p>
        </w:tc>
        <w:tc>
          <w:tcPr>
            <w:tcW w:w="2694" w:type="dxa"/>
            <w:shd w:val="clear" w:color="auto" w:fill="auto"/>
          </w:tcPr>
          <w:p w14:paraId="3A419B2C" w14:textId="77777777" w:rsidR="007B1EA6" w:rsidRPr="00C934BF" w:rsidRDefault="007B1EA6" w:rsidP="007B1EA6">
            <w:pPr>
              <w:spacing w:before="40" w:after="120"/>
            </w:pPr>
            <w:r w:rsidRPr="00C934BF">
              <w:t>20º informe periódico</w:t>
            </w:r>
          </w:p>
        </w:tc>
        <w:tc>
          <w:tcPr>
            <w:tcW w:w="2408" w:type="dxa"/>
            <w:shd w:val="clear" w:color="auto" w:fill="auto"/>
          </w:tcPr>
          <w:p w14:paraId="01EACC37" w14:textId="77777777" w:rsidR="007B1EA6" w:rsidRPr="00C934BF" w:rsidRDefault="007B1EA6" w:rsidP="007B1EA6">
            <w:pPr>
              <w:spacing w:before="40" w:after="120"/>
            </w:pPr>
            <w:r w:rsidRPr="00C934BF">
              <w:t>10 de abril de 2021</w:t>
            </w:r>
          </w:p>
        </w:tc>
      </w:tr>
      <w:tr w:rsidR="007B1EA6" w:rsidRPr="00C934BF" w14:paraId="66DE228E" w14:textId="77777777" w:rsidTr="00C934BF">
        <w:trPr>
          <w:trHeight w:val="240"/>
        </w:trPr>
        <w:tc>
          <w:tcPr>
            <w:tcW w:w="2268" w:type="dxa"/>
            <w:shd w:val="clear" w:color="auto" w:fill="auto"/>
          </w:tcPr>
          <w:p w14:paraId="1DBD98ED" w14:textId="77777777" w:rsidR="007B1EA6" w:rsidRPr="00C934BF" w:rsidRDefault="007B1EA6" w:rsidP="007B1EA6">
            <w:pPr>
              <w:spacing w:before="40" w:after="120"/>
              <w:rPr>
                <w:lang w:val="en-GB"/>
              </w:rPr>
            </w:pPr>
          </w:p>
        </w:tc>
        <w:tc>
          <w:tcPr>
            <w:tcW w:w="2694" w:type="dxa"/>
            <w:shd w:val="clear" w:color="auto" w:fill="auto"/>
          </w:tcPr>
          <w:p w14:paraId="0DA08D8C" w14:textId="77777777" w:rsidR="007B1EA6" w:rsidRPr="00C934BF" w:rsidRDefault="007B1EA6" w:rsidP="007B1EA6">
            <w:pPr>
              <w:spacing w:before="40" w:after="120"/>
            </w:pPr>
            <w:r w:rsidRPr="00C934BF">
              <w:t>21</w:t>
            </w:r>
            <w:r w:rsidRPr="00C934BF">
              <w:rPr>
                <w:vertAlign w:val="superscript"/>
              </w:rPr>
              <w:t>er</w:t>
            </w:r>
            <w:r w:rsidRPr="00C934BF">
              <w:t xml:space="preserve"> informe periódico</w:t>
            </w:r>
          </w:p>
        </w:tc>
        <w:tc>
          <w:tcPr>
            <w:tcW w:w="2408" w:type="dxa"/>
            <w:shd w:val="clear" w:color="auto" w:fill="auto"/>
          </w:tcPr>
          <w:p w14:paraId="6362F858" w14:textId="77777777" w:rsidR="007B1EA6" w:rsidRPr="00C934BF" w:rsidRDefault="007B1EA6" w:rsidP="007B1EA6">
            <w:pPr>
              <w:spacing w:before="40" w:after="120"/>
            </w:pPr>
            <w:r w:rsidRPr="00C934BF">
              <w:t>10 de abril de 2023</w:t>
            </w:r>
          </w:p>
        </w:tc>
      </w:tr>
      <w:tr w:rsidR="007B1EA6" w:rsidRPr="00C934BF" w14:paraId="46F37B41" w14:textId="77777777" w:rsidTr="00C934BF">
        <w:trPr>
          <w:trHeight w:val="240"/>
        </w:trPr>
        <w:tc>
          <w:tcPr>
            <w:tcW w:w="2268" w:type="dxa"/>
            <w:shd w:val="clear" w:color="auto" w:fill="auto"/>
          </w:tcPr>
          <w:p w14:paraId="72E09293" w14:textId="77777777" w:rsidR="007B1EA6" w:rsidRPr="00C934BF" w:rsidRDefault="007B1EA6" w:rsidP="007B1EA6">
            <w:pPr>
              <w:spacing w:before="40" w:after="120"/>
              <w:rPr>
                <w:lang w:val="en-GB"/>
              </w:rPr>
            </w:pPr>
            <w:r w:rsidRPr="00C934BF">
              <w:t>Timor-Leste</w:t>
            </w:r>
          </w:p>
        </w:tc>
        <w:tc>
          <w:tcPr>
            <w:tcW w:w="2694" w:type="dxa"/>
            <w:shd w:val="clear" w:color="auto" w:fill="auto"/>
          </w:tcPr>
          <w:p w14:paraId="2C640E4F" w14:textId="77777777" w:rsidR="007B1EA6" w:rsidRPr="00C934BF" w:rsidRDefault="007B1EA6" w:rsidP="007B1EA6">
            <w:pPr>
              <w:spacing w:before="40" w:after="120"/>
              <w:rPr>
                <w:lang w:val="en-GB"/>
              </w:rPr>
            </w:pPr>
            <w:r w:rsidRPr="00C934BF">
              <w:t>Informe inicial</w:t>
            </w:r>
          </w:p>
        </w:tc>
        <w:tc>
          <w:tcPr>
            <w:tcW w:w="2408" w:type="dxa"/>
            <w:shd w:val="clear" w:color="auto" w:fill="auto"/>
          </w:tcPr>
          <w:p w14:paraId="1585BEC0" w14:textId="77777777" w:rsidR="007B1EA6" w:rsidRPr="00C934BF" w:rsidRDefault="007B1EA6" w:rsidP="007B1EA6">
            <w:pPr>
              <w:spacing w:before="40" w:after="120"/>
              <w:rPr>
                <w:lang w:val="en-GB"/>
              </w:rPr>
            </w:pPr>
            <w:r w:rsidRPr="00C934BF">
              <w:t>16 de abril de 2004</w:t>
            </w:r>
          </w:p>
        </w:tc>
      </w:tr>
      <w:tr w:rsidR="007B1EA6" w:rsidRPr="00C934BF" w14:paraId="1A42EC7F" w14:textId="77777777" w:rsidTr="00C934BF">
        <w:trPr>
          <w:trHeight w:val="240"/>
        </w:trPr>
        <w:tc>
          <w:tcPr>
            <w:tcW w:w="2268" w:type="dxa"/>
            <w:shd w:val="clear" w:color="auto" w:fill="auto"/>
          </w:tcPr>
          <w:p w14:paraId="05CC4C9A" w14:textId="77777777" w:rsidR="007B1EA6" w:rsidRPr="00C934BF" w:rsidRDefault="007B1EA6" w:rsidP="007B1EA6">
            <w:pPr>
              <w:spacing w:before="40" w:after="120"/>
              <w:rPr>
                <w:lang w:val="en-GB"/>
              </w:rPr>
            </w:pPr>
          </w:p>
        </w:tc>
        <w:tc>
          <w:tcPr>
            <w:tcW w:w="2694" w:type="dxa"/>
            <w:shd w:val="clear" w:color="auto" w:fill="auto"/>
          </w:tcPr>
          <w:p w14:paraId="09A35736" w14:textId="77777777" w:rsidR="007B1EA6" w:rsidRPr="00C934BF" w:rsidRDefault="007B1EA6" w:rsidP="007B1EA6">
            <w:pPr>
              <w:spacing w:before="40" w:after="120"/>
              <w:rPr>
                <w:lang w:val="en-GB"/>
              </w:rPr>
            </w:pPr>
            <w:r w:rsidRPr="00C934BF">
              <w:t>Segundo informe periódico</w:t>
            </w:r>
          </w:p>
        </w:tc>
        <w:tc>
          <w:tcPr>
            <w:tcW w:w="2408" w:type="dxa"/>
            <w:shd w:val="clear" w:color="auto" w:fill="auto"/>
          </w:tcPr>
          <w:p w14:paraId="5A556CFC" w14:textId="77777777" w:rsidR="007B1EA6" w:rsidRPr="00C934BF" w:rsidRDefault="007B1EA6" w:rsidP="007B1EA6">
            <w:pPr>
              <w:spacing w:before="40" w:after="120"/>
              <w:rPr>
                <w:lang w:val="en-GB"/>
              </w:rPr>
            </w:pPr>
            <w:r w:rsidRPr="00C934BF">
              <w:t>16 de abril de 2006</w:t>
            </w:r>
          </w:p>
        </w:tc>
      </w:tr>
      <w:tr w:rsidR="007B1EA6" w:rsidRPr="00C934BF" w14:paraId="3675249E" w14:textId="77777777" w:rsidTr="00C934BF">
        <w:trPr>
          <w:trHeight w:val="240"/>
        </w:trPr>
        <w:tc>
          <w:tcPr>
            <w:tcW w:w="2268" w:type="dxa"/>
            <w:shd w:val="clear" w:color="auto" w:fill="auto"/>
          </w:tcPr>
          <w:p w14:paraId="14777BA9" w14:textId="77777777" w:rsidR="007B1EA6" w:rsidRPr="00C934BF" w:rsidRDefault="007B1EA6" w:rsidP="007B1EA6">
            <w:pPr>
              <w:spacing w:before="40" w:after="120"/>
              <w:rPr>
                <w:lang w:val="en-GB"/>
              </w:rPr>
            </w:pPr>
          </w:p>
        </w:tc>
        <w:tc>
          <w:tcPr>
            <w:tcW w:w="2694" w:type="dxa"/>
            <w:shd w:val="clear" w:color="auto" w:fill="auto"/>
          </w:tcPr>
          <w:p w14:paraId="46CFCCB9" w14:textId="77777777" w:rsidR="007B1EA6" w:rsidRPr="00C934BF" w:rsidRDefault="007B1EA6" w:rsidP="007B1EA6">
            <w:pPr>
              <w:spacing w:before="40" w:after="120"/>
              <w:rPr>
                <w:lang w:val="en-GB"/>
              </w:rPr>
            </w:pPr>
            <w:r w:rsidRPr="00C934BF">
              <w:t>Tercer informe periódico</w:t>
            </w:r>
          </w:p>
        </w:tc>
        <w:tc>
          <w:tcPr>
            <w:tcW w:w="2408" w:type="dxa"/>
            <w:shd w:val="clear" w:color="auto" w:fill="auto"/>
          </w:tcPr>
          <w:p w14:paraId="2CEDB63E" w14:textId="77777777" w:rsidR="007B1EA6" w:rsidRPr="00C934BF" w:rsidRDefault="007B1EA6" w:rsidP="007B1EA6">
            <w:pPr>
              <w:spacing w:before="40" w:after="120"/>
              <w:rPr>
                <w:lang w:val="en-GB"/>
              </w:rPr>
            </w:pPr>
            <w:r w:rsidRPr="00C934BF">
              <w:t>16 de abril de 2008</w:t>
            </w:r>
          </w:p>
        </w:tc>
      </w:tr>
      <w:tr w:rsidR="007B1EA6" w:rsidRPr="00C934BF" w14:paraId="2E74EA35" w14:textId="77777777" w:rsidTr="00C934BF">
        <w:trPr>
          <w:trHeight w:val="240"/>
        </w:trPr>
        <w:tc>
          <w:tcPr>
            <w:tcW w:w="2268" w:type="dxa"/>
            <w:shd w:val="clear" w:color="auto" w:fill="auto"/>
          </w:tcPr>
          <w:p w14:paraId="470A8ECD" w14:textId="77777777" w:rsidR="007B1EA6" w:rsidRPr="00C934BF" w:rsidRDefault="007B1EA6" w:rsidP="007B1EA6">
            <w:pPr>
              <w:spacing w:before="40" w:after="120"/>
              <w:rPr>
                <w:lang w:val="en-GB"/>
              </w:rPr>
            </w:pPr>
          </w:p>
        </w:tc>
        <w:tc>
          <w:tcPr>
            <w:tcW w:w="2694" w:type="dxa"/>
            <w:shd w:val="clear" w:color="auto" w:fill="auto"/>
          </w:tcPr>
          <w:p w14:paraId="7B151A4C" w14:textId="77777777" w:rsidR="007B1EA6" w:rsidRPr="00C934BF" w:rsidRDefault="007B1EA6" w:rsidP="007B1EA6">
            <w:pPr>
              <w:spacing w:before="40" w:after="120"/>
              <w:rPr>
                <w:lang w:val="en-GB"/>
              </w:rPr>
            </w:pPr>
            <w:r w:rsidRPr="00C934BF">
              <w:t>Cuarto informe periódico</w:t>
            </w:r>
          </w:p>
        </w:tc>
        <w:tc>
          <w:tcPr>
            <w:tcW w:w="2408" w:type="dxa"/>
            <w:shd w:val="clear" w:color="auto" w:fill="auto"/>
          </w:tcPr>
          <w:p w14:paraId="739ECEEA" w14:textId="77777777" w:rsidR="007B1EA6" w:rsidRPr="00C934BF" w:rsidRDefault="007B1EA6" w:rsidP="007B1EA6">
            <w:pPr>
              <w:spacing w:before="40" w:after="120"/>
              <w:rPr>
                <w:lang w:val="en-GB"/>
              </w:rPr>
            </w:pPr>
            <w:r w:rsidRPr="00C934BF">
              <w:t>16 de abril de 2010</w:t>
            </w:r>
          </w:p>
        </w:tc>
      </w:tr>
      <w:tr w:rsidR="007B1EA6" w:rsidRPr="00C934BF" w14:paraId="34F9C2BF" w14:textId="77777777" w:rsidTr="00C934BF">
        <w:trPr>
          <w:trHeight w:val="240"/>
        </w:trPr>
        <w:tc>
          <w:tcPr>
            <w:tcW w:w="2268" w:type="dxa"/>
            <w:shd w:val="clear" w:color="auto" w:fill="auto"/>
          </w:tcPr>
          <w:p w14:paraId="5649CF31" w14:textId="77777777" w:rsidR="007B1EA6" w:rsidRPr="00C934BF" w:rsidRDefault="007B1EA6" w:rsidP="007B1EA6">
            <w:pPr>
              <w:spacing w:before="40" w:after="120"/>
              <w:rPr>
                <w:lang w:val="en-GB"/>
              </w:rPr>
            </w:pPr>
          </w:p>
        </w:tc>
        <w:tc>
          <w:tcPr>
            <w:tcW w:w="2694" w:type="dxa"/>
            <w:shd w:val="clear" w:color="auto" w:fill="auto"/>
          </w:tcPr>
          <w:p w14:paraId="689E5FC4" w14:textId="77777777" w:rsidR="007B1EA6" w:rsidRPr="00C934BF" w:rsidRDefault="007B1EA6" w:rsidP="007B1EA6">
            <w:pPr>
              <w:spacing w:before="40" w:after="120"/>
              <w:rPr>
                <w:lang w:val="en-GB"/>
              </w:rPr>
            </w:pPr>
            <w:r w:rsidRPr="00C934BF">
              <w:t>Quinto informe periódico</w:t>
            </w:r>
          </w:p>
        </w:tc>
        <w:tc>
          <w:tcPr>
            <w:tcW w:w="2408" w:type="dxa"/>
            <w:shd w:val="clear" w:color="auto" w:fill="auto"/>
          </w:tcPr>
          <w:p w14:paraId="1ECCE1A9" w14:textId="77777777" w:rsidR="007B1EA6" w:rsidRPr="00C934BF" w:rsidRDefault="007B1EA6" w:rsidP="007B1EA6">
            <w:pPr>
              <w:spacing w:before="40" w:after="120"/>
              <w:rPr>
                <w:lang w:val="en-GB"/>
              </w:rPr>
            </w:pPr>
            <w:r w:rsidRPr="00C934BF">
              <w:t>16 de abril de 2012</w:t>
            </w:r>
          </w:p>
        </w:tc>
      </w:tr>
      <w:tr w:rsidR="007B1EA6" w:rsidRPr="00C934BF" w14:paraId="4E0511F6" w14:textId="77777777" w:rsidTr="00C934BF">
        <w:trPr>
          <w:trHeight w:val="240"/>
        </w:trPr>
        <w:tc>
          <w:tcPr>
            <w:tcW w:w="2268" w:type="dxa"/>
            <w:shd w:val="clear" w:color="auto" w:fill="auto"/>
          </w:tcPr>
          <w:p w14:paraId="6CB0F59F" w14:textId="77777777" w:rsidR="007B1EA6" w:rsidRPr="00C934BF" w:rsidRDefault="007B1EA6" w:rsidP="007B1EA6">
            <w:pPr>
              <w:spacing w:before="40" w:after="120"/>
              <w:rPr>
                <w:lang w:val="en-GB"/>
              </w:rPr>
            </w:pPr>
          </w:p>
        </w:tc>
        <w:tc>
          <w:tcPr>
            <w:tcW w:w="2694" w:type="dxa"/>
            <w:shd w:val="clear" w:color="auto" w:fill="auto"/>
          </w:tcPr>
          <w:p w14:paraId="5BCBC59A" w14:textId="77777777" w:rsidR="007B1EA6" w:rsidRPr="00C934BF" w:rsidRDefault="007B1EA6" w:rsidP="007B1EA6">
            <w:pPr>
              <w:spacing w:before="40" w:after="120"/>
              <w:rPr>
                <w:lang w:val="en-GB"/>
              </w:rPr>
            </w:pPr>
            <w:r w:rsidRPr="00C934BF">
              <w:t>Sexto informe periódico</w:t>
            </w:r>
          </w:p>
        </w:tc>
        <w:tc>
          <w:tcPr>
            <w:tcW w:w="2408" w:type="dxa"/>
            <w:shd w:val="clear" w:color="auto" w:fill="auto"/>
          </w:tcPr>
          <w:p w14:paraId="33689411" w14:textId="77777777" w:rsidR="007B1EA6" w:rsidRPr="00C934BF" w:rsidRDefault="007B1EA6" w:rsidP="007B1EA6">
            <w:pPr>
              <w:spacing w:before="40" w:after="120"/>
              <w:rPr>
                <w:lang w:val="en-GB"/>
              </w:rPr>
            </w:pPr>
            <w:r w:rsidRPr="00C934BF">
              <w:t>16 de abril de 2014</w:t>
            </w:r>
          </w:p>
        </w:tc>
      </w:tr>
      <w:tr w:rsidR="007B1EA6" w:rsidRPr="00C934BF" w14:paraId="39452A84" w14:textId="77777777" w:rsidTr="00C934BF">
        <w:trPr>
          <w:trHeight w:val="240"/>
        </w:trPr>
        <w:tc>
          <w:tcPr>
            <w:tcW w:w="2268" w:type="dxa"/>
            <w:shd w:val="clear" w:color="auto" w:fill="auto"/>
          </w:tcPr>
          <w:p w14:paraId="338EF6A4" w14:textId="77777777" w:rsidR="007B1EA6" w:rsidRPr="00C934BF" w:rsidRDefault="007B1EA6" w:rsidP="007B1EA6">
            <w:pPr>
              <w:spacing w:before="40" w:after="120"/>
              <w:rPr>
                <w:lang w:val="en-GB"/>
              </w:rPr>
            </w:pPr>
          </w:p>
        </w:tc>
        <w:tc>
          <w:tcPr>
            <w:tcW w:w="2694" w:type="dxa"/>
            <w:shd w:val="clear" w:color="auto" w:fill="auto"/>
          </w:tcPr>
          <w:p w14:paraId="0E98B71D" w14:textId="77777777" w:rsidR="007B1EA6" w:rsidRPr="00C934BF" w:rsidRDefault="007B1EA6" w:rsidP="007B1EA6">
            <w:pPr>
              <w:spacing w:before="40" w:after="120"/>
              <w:rPr>
                <w:lang w:val="en-GB"/>
              </w:rPr>
            </w:pPr>
            <w:r w:rsidRPr="00C934BF">
              <w:t>Séptimo informe periódico</w:t>
            </w:r>
          </w:p>
        </w:tc>
        <w:tc>
          <w:tcPr>
            <w:tcW w:w="2408" w:type="dxa"/>
            <w:shd w:val="clear" w:color="auto" w:fill="auto"/>
          </w:tcPr>
          <w:p w14:paraId="13B59C98" w14:textId="77777777" w:rsidR="007B1EA6" w:rsidRPr="00C934BF" w:rsidRDefault="007B1EA6" w:rsidP="007B1EA6">
            <w:pPr>
              <w:spacing w:before="40" w:after="120"/>
              <w:rPr>
                <w:lang w:val="en-GB"/>
              </w:rPr>
            </w:pPr>
            <w:r w:rsidRPr="00C934BF">
              <w:t>16 de abril de 2016</w:t>
            </w:r>
          </w:p>
        </w:tc>
      </w:tr>
      <w:tr w:rsidR="007B1EA6" w:rsidRPr="00C934BF" w14:paraId="65A56BD6" w14:textId="77777777" w:rsidTr="00C934BF">
        <w:trPr>
          <w:trHeight w:val="240"/>
        </w:trPr>
        <w:tc>
          <w:tcPr>
            <w:tcW w:w="2268" w:type="dxa"/>
            <w:shd w:val="clear" w:color="auto" w:fill="auto"/>
          </w:tcPr>
          <w:p w14:paraId="2D7CE5BE" w14:textId="77777777" w:rsidR="007B1EA6" w:rsidRPr="00C934BF" w:rsidRDefault="007B1EA6" w:rsidP="007B1EA6">
            <w:pPr>
              <w:spacing w:before="40" w:after="120"/>
              <w:rPr>
                <w:lang w:val="en-GB"/>
              </w:rPr>
            </w:pPr>
          </w:p>
        </w:tc>
        <w:tc>
          <w:tcPr>
            <w:tcW w:w="2694" w:type="dxa"/>
            <w:shd w:val="clear" w:color="auto" w:fill="auto"/>
          </w:tcPr>
          <w:p w14:paraId="2B86710F" w14:textId="77777777" w:rsidR="007B1EA6" w:rsidRPr="00C934BF" w:rsidRDefault="007B1EA6" w:rsidP="007B1EA6">
            <w:pPr>
              <w:spacing w:before="40" w:after="120"/>
              <w:rPr>
                <w:lang w:val="en-GB"/>
              </w:rPr>
            </w:pPr>
            <w:r w:rsidRPr="00C934BF">
              <w:t>Octavo informe periódico</w:t>
            </w:r>
          </w:p>
        </w:tc>
        <w:tc>
          <w:tcPr>
            <w:tcW w:w="2408" w:type="dxa"/>
            <w:shd w:val="clear" w:color="auto" w:fill="auto"/>
          </w:tcPr>
          <w:p w14:paraId="5FAC076B" w14:textId="77777777" w:rsidR="007B1EA6" w:rsidRPr="00C934BF" w:rsidRDefault="007B1EA6" w:rsidP="007B1EA6">
            <w:pPr>
              <w:spacing w:before="40" w:after="120"/>
              <w:rPr>
                <w:lang w:val="en-GB"/>
              </w:rPr>
            </w:pPr>
            <w:r w:rsidRPr="00C934BF">
              <w:t>16 de abril de 2018</w:t>
            </w:r>
          </w:p>
        </w:tc>
      </w:tr>
      <w:tr w:rsidR="007B1EA6" w:rsidRPr="00C934BF" w14:paraId="27921210" w14:textId="77777777" w:rsidTr="00C934BF">
        <w:trPr>
          <w:trHeight w:val="240"/>
        </w:trPr>
        <w:tc>
          <w:tcPr>
            <w:tcW w:w="2268" w:type="dxa"/>
            <w:shd w:val="clear" w:color="auto" w:fill="auto"/>
          </w:tcPr>
          <w:p w14:paraId="1626D406" w14:textId="77777777" w:rsidR="007B1EA6" w:rsidRPr="00C934BF" w:rsidRDefault="007B1EA6" w:rsidP="007B1EA6">
            <w:pPr>
              <w:spacing w:before="40" w:after="120"/>
              <w:rPr>
                <w:lang w:val="en-GB"/>
              </w:rPr>
            </w:pPr>
          </w:p>
        </w:tc>
        <w:tc>
          <w:tcPr>
            <w:tcW w:w="2694" w:type="dxa"/>
            <w:shd w:val="clear" w:color="auto" w:fill="auto"/>
          </w:tcPr>
          <w:p w14:paraId="6AA0B781" w14:textId="77777777" w:rsidR="007B1EA6" w:rsidRPr="00C934BF" w:rsidRDefault="007B1EA6" w:rsidP="007B1EA6">
            <w:pPr>
              <w:spacing w:before="40" w:after="120"/>
              <w:rPr>
                <w:lang w:val="en-GB"/>
              </w:rPr>
            </w:pPr>
            <w:r w:rsidRPr="00C934BF">
              <w:t>Noveno informe periódico</w:t>
            </w:r>
          </w:p>
        </w:tc>
        <w:tc>
          <w:tcPr>
            <w:tcW w:w="2408" w:type="dxa"/>
            <w:shd w:val="clear" w:color="auto" w:fill="auto"/>
          </w:tcPr>
          <w:p w14:paraId="32ACBB16" w14:textId="77777777" w:rsidR="007B1EA6" w:rsidRPr="00C934BF" w:rsidRDefault="007B1EA6" w:rsidP="007B1EA6">
            <w:pPr>
              <w:spacing w:before="40" w:after="120"/>
              <w:rPr>
                <w:lang w:val="en-GB"/>
              </w:rPr>
            </w:pPr>
            <w:r w:rsidRPr="00C934BF">
              <w:t>16 de abril de 2020</w:t>
            </w:r>
          </w:p>
        </w:tc>
      </w:tr>
      <w:tr w:rsidR="007B1EA6" w:rsidRPr="00C934BF" w14:paraId="3CD9E2F1" w14:textId="77777777" w:rsidTr="00C934BF">
        <w:trPr>
          <w:trHeight w:val="240"/>
        </w:trPr>
        <w:tc>
          <w:tcPr>
            <w:tcW w:w="2268" w:type="dxa"/>
            <w:shd w:val="clear" w:color="auto" w:fill="auto"/>
          </w:tcPr>
          <w:p w14:paraId="29CBA5D6" w14:textId="77777777" w:rsidR="007B1EA6" w:rsidRPr="00C934BF" w:rsidRDefault="007B1EA6" w:rsidP="007B1EA6">
            <w:pPr>
              <w:spacing w:before="40" w:after="120"/>
              <w:rPr>
                <w:lang w:val="en-GB"/>
              </w:rPr>
            </w:pPr>
          </w:p>
        </w:tc>
        <w:tc>
          <w:tcPr>
            <w:tcW w:w="2694" w:type="dxa"/>
            <w:shd w:val="clear" w:color="auto" w:fill="auto"/>
          </w:tcPr>
          <w:p w14:paraId="04A5DB29" w14:textId="77777777" w:rsidR="007B1EA6" w:rsidRPr="00C934BF" w:rsidRDefault="007B1EA6" w:rsidP="007B1EA6">
            <w:pPr>
              <w:spacing w:before="40" w:after="120"/>
              <w:rPr>
                <w:lang w:val="en-GB"/>
              </w:rPr>
            </w:pPr>
            <w:r w:rsidRPr="00C934BF">
              <w:t>Décimo informe periódico</w:t>
            </w:r>
          </w:p>
        </w:tc>
        <w:tc>
          <w:tcPr>
            <w:tcW w:w="2408" w:type="dxa"/>
            <w:shd w:val="clear" w:color="auto" w:fill="auto"/>
          </w:tcPr>
          <w:p w14:paraId="69D57441" w14:textId="77777777" w:rsidR="007B1EA6" w:rsidRPr="00C934BF" w:rsidRDefault="007B1EA6" w:rsidP="007B1EA6">
            <w:pPr>
              <w:spacing w:before="40" w:after="120"/>
              <w:rPr>
                <w:lang w:val="en-GB"/>
              </w:rPr>
            </w:pPr>
            <w:r w:rsidRPr="00C934BF">
              <w:t>16 de abril de 2022</w:t>
            </w:r>
          </w:p>
        </w:tc>
      </w:tr>
      <w:tr w:rsidR="007B1EA6" w:rsidRPr="00C934BF" w14:paraId="161D5FF1" w14:textId="77777777" w:rsidTr="00C934BF">
        <w:trPr>
          <w:trHeight w:val="240"/>
        </w:trPr>
        <w:tc>
          <w:tcPr>
            <w:tcW w:w="2268" w:type="dxa"/>
            <w:shd w:val="clear" w:color="auto" w:fill="auto"/>
          </w:tcPr>
          <w:p w14:paraId="0DE3FEA9" w14:textId="77777777" w:rsidR="007B1EA6" w:rsidRPr="00C934BF" w:rsidRDefault="007B1EA6" w:rsidP="007B1EA6">
            <w:pPr>
              <w:spacing w:before="40" w:after="120"/>
              <w:rPr>
                <w:lang w:val="en-GB"/>
              </w:rPr>
            </w:pPr>
            <w:r w:rsidRPr="00C934BF">
              <w:t>Togo</w:t>
            </w:r>
          </w:p>
        </w:tc>
        <w:tc>
          <w:tcPr>
            <w:tcW w:w="2694" w:type="dxa"/>
            <w:shd w:val="clear" w:color="auto" w:fill="auto"/>
          </w:tcPr>
          <w:p w14:paraId="7EAD5B54" w14:textId="77777777" w:rsidR="007B1EA6" w:rsidRPr="00C934BF" w:rsidRDefault="007B1EA6" w:rsidP="007B1EA6">
            <w:pPr>
              <w:spacing w:before="40" w:after="120"/>
            </w:pPr>
            <w:r w:rsidRPr="00C934BF">
              <w:t>Informes periódicos 20º a 24º, que se presentarán conjuntamente</w:t>
            </w:r>
          </w:p>
        </w:tc>
        <w:tc>
          <w:tcPr>
            <w:tcW w:w="2408" w:type="dxa"/>
            <w:shd w:val="clear" w:color="auto" w:fill="auto"/>
          </w:tcPr>
          <w:p w14:paraId="5B959FB9" w14:textId="77777777" w:rsidR="007B1EA6" w:rsidRPr="00C934BF" w:rsidRDefault="007B1EA6" w:rsidP="007B1EA6">
            <w:pPr>
              <w:spacing w:before="40" w:after="120"/>
              <w:rPr>
                <w:lang w:val="en-GB"/>
              </w:rPr>
            </w:pPr>
            <w:r w:rsidRPr="00C934BF">
              <w:t>1 de octubre de 2021</w:t>
            </w:r>
          </w:p>
        </w:tc>
      </w:tr>
      <w:tr w:rsidR="007B1EA6" w:rsidRPr="00C934BF" w14:paraId="4E584F12" w14:textId="77777777" w:rsidTr="00C934BF">
        <w:trPr>
          <w:trHeight w:val="240"/>
        </w:trPr>
        <w:tc>
          <w:tcPr>
            <w:tcW w:w="2268" w:type="dxa"/>
            <w:shd w:val="clear" w:color="auto" w:fill="auto"/>
          </w:tcPr>
          <w:p w14:paraId="7FF64AF5" w14:textId="77777777" w:rsidR="007B1EA6" w:rsidRPr="00C934BF" w:rsidRDefault="007B1EA6" w:rsidP="007B1EA6">
            <w:pPr>
              <w:keepNext/>
              <w:keepLines/>
              <w:spacing w:before="40" w:after="120"/>
              <w:rPr>
                <w:lang w:val="en-GB"/>
              </w:rPr>
            </w:pPr>
            <w:r w:rsidRPr="00C934BF">
              <w:lastRenderedPageBreak/>
              <w:t>Tonga</w:t>
            </w:r>
          </w:p>
        </w:tc>
        <w:tc>
          <w:tcPr>
            <w:tcW w:w="2694" w:type="dxa"/>
            <w:shd w:val="clear" w:color="auto" w:fill="auto"/>
          </w:tcPr>
          <w:p w14:paraId="26A691DD" w14:textId="77777777" w:rsidR="007B1EA6" w:rsidRPr="00C934BF" w:rsidRDefault="007B1EA6" w:rsidP="007B1EA6">
            <w:pPr>
              <w:keepNext/>
              <w:keepLines/>
              <w:spacing w:before="40" w:after="120"/>
              <w:rPr>
                <w:lang w:val="en-GB"/>
              </w:rPr>
            </w:pPr>
            <w:r w:rsidRPr="00C934BF">
              <w:t>15º informe periódico</w:t>
            </w:r>
          </w:p>
        </w:tc>
        <w:tc>
          <w:tcPr>
            <w:tcW w:w="2408" w:type="dxa"/>
            <w:shd w:val="clear" w:color="auto" w:fill="auto"/>
          </w:tcPr>
          <w:p w14:paraId="5F36A4AC" w14:textId="77777777" w:rsidR="007B1EA6" w:rsidRPr="00C934BF" w:rsidRDefault="007B1EA6" w:rsidP="007B1EA6">
            <w:pPr>
              <w:keepNext/>
              <w:keepLines/>
              <w:spacing w:before="40" w:after="120"/>
              <w:rPr>
                <w:lang w:val="en-GB"/>
              </w:rPr>
            </w:pPr>
            <w:r w:rsidRPr="00C934BF">
              <w:t>17 de marzo de 2001</w:t>
            </w:r>
          </w:p>
        </w:tc>
      </w:tr>
      <w:tr w:rsidR="007B1EA6" w:rsidRPr="00C934BF" w14:paraId="4D90C231" w14:textId="77777777" w:rsidTr="00C934BF">
        <w:trPr>
          <w:trHeight w:val="240"/>
        </w:trPr>
        <w:tc>
          <w:tcPr>
            <w:tcW w:w="2268" w:type="dxa"/>
            <w:shd w:val="clear" w:color="auto" w:fill="auto"/>
          </w:tcPr>
          <w:p w14:paraId="2CDE57A8" w14:textId="77777777" w:rsidR="007B1EA6" w:rsidRPr="00C934BF" w:rsidRDefault="007B1EA6" w:rsidP="007B1EA6">
            <w:pPr>
              <w:spacing w:before="40" w:after="120"/>
              <w:rPr>
                <w:lang w:val="en-GB"/>
              </w:rPr>
            </w:pPr>
          </w:p>
        </w:tc>
        <w:tc>
          <w:tcPr>
            <w:tcW w:w="2694" w:type="dxa"/>
            <w:shd w:val="clear" w:color="auto" w:fill="auto"/>
          </w:tcPr>
          <w:p w14:paraId="68D59402" w14:textId="77777777" w:rsidR="007B1EA6" w:rsidRPr="00C934BF" w:rsidRDefault="007B1EA6" w:rsidP="007B1EA6">
            <w:pPr>
              <w:spacing w:before="40" w:after="120"/>
              <w:rPr>
                <w:lang w:val="en-GB"/>
              </w:rPr>
            </w:pPr>
            <w:r w:rsidRPr="00C934BF">
              <w:t>16º informe periódico</w:t>
            </w:r>
          </w:p>
        </w:tc>
        <w:tc>
          <w:tcPr>
            <w:tcW w:w="2408" w:type="dxa"/>
            <w:shd w:val="clear" w:color="auto" w:fill="auto"/>
          </w:tcPr>
          <w:p w14:paraId="649BF19B" w14:textId="77777777" w:rsidR="007B1EA6" w:rsidRPr="00C934BF" w:rsidRDefault="007B1EA6" w:rsidP="007B1EA6">
            <w:pPr>
              <w:spacing w:before="40" w:after="120"/>
              <w:rPr>
                <w:lang w:val="en-GB"/>
              </w:rPr>
            </w:pPr>
            <w:r w:rsidRPr="00C934BF">
              <w:t>17 de marzo de 2003</w:t>
            </w:r>
          </w:p>
        </w:tc>
      </w:tr>
      <w:tr w:rsidR="007B1EA6" w:rsidRPr="00C934BF" w14:paraId="57112A86" w14:textId="77777777" w:rsidTr="00C934BF">
        <w:trPr>
          <w:trHeight w:val="240"/>
        </w:trPr>
        <w:tc>
          <w:tcPr>
            <w:tcW w:w="2268" w:type="dxa"/>
            <w:shd w:val="clear" w:color="auto" w:fill="auto"/>
          </w:tcPr>
          <w:p w14:paraId="4576A772" w14:textId="77777777" w:rsidR="007B1EA6" w:rsidRPr="00C934BF" w:rsidRDefault="007B1EA6" w:rsidP="007B1EA6">
            <w:pPr>
              <w:spacing w:before="40" w:after="120"/>
              <w:rPr>
                <w:lang w:val="en-GB"/>
              </w:rPr>
            </w:pPr>
          </w:p>
        </w:tc>
        <w:tc>
          <w:tcPr>
            <w:tcW w:w="2694" w:type="dxa"/>
            <w:shd w:val="clear" w:color="auto" w:fill="auto"/>
          </w:tcPr>
          <w:p w14:paraId="74028B7D" w14:textId="77777777" w:rsidR="007B1EA6" w:rsidRPr="00C934BF" w:rsidRDefault="007B1EA6" w:rsidP="007B1EA6">
            <w:pPr>
              <w:spacing w:before="40" w:after="120"/>
              <w:rPr>
                <w:lang w:val="en-GB"/>
              </w:rPr>
            </w:pPr>
            <w:r w:rsidRPr="00C934BF">
              <w:t>17º informe periódico</w:t>
            </w:r>
          </w:p>
        </w:tc>
        <w:tc>
          <w:tcPr>
            <w:tcW w:w="2408" w:type="dxa"/>
            <w:shd w:val="clear" w:color="auto" w:fill="auto"/>
          </w:tcPr>
          <w:p w14:paraId="20AE3AC4" w14:textId="77777777" w:rsidR="007B1EA6" w:rsidRPr="00C934BF" w:rsidRDefault="007B1EA6" w:rsidP="007B1EA6">
            <w:pPr>
              <w:spacing w:before="40" w:after="120"/>
              <w:rPr>
                <w:lang w:val="en-GB"/>
              </w:rPr>
            </w:pPr>
            <w:r w:rsidRPr="00C934BF">
              <w:t>17 de marzo de 2005</w:t>
            </w:r>
          </w:p>
        </w:tc>
      </w:tr>
      <w:tr w:rsidR="007B1EA6" w:rsidRPr="00C934BF" w14:paraId="5CD6E188" w14:textId="77777777" w:rsidTr="00C934BF">
        <w:trPr>
          <w:trHeight w:val="240"/>
        </w:trPr>
        <w:tc>
          <w:tcPr>
            <w:tcW w:w="2268" w:type="dxa"/>
            <w:shd w:val="clear" w:color="auto" w:fill="auto"/>
          </w:tcPr>
          <w:p w14:paraId="48992ECC" w14:textId="77777777" w:rsidR="007B1EA6" w:rsidRPr="00C934BF" w:rsidRDefault="007B1EA6" w:rsidP="007B1EA6">
            <w:pPr>
              <w:spacing w:before="40" w:after="120"/>
              <w:rPr>
                <w:lang w:val="en-GB"/>
              </w:rPr>
            </w:pPr>
          </w:p>
        </w:tc>
        <w:tc>
          <w:tcPr>
            <w:tcW w:w="2694" w:type="dxa"/>
            <w:shd w:val="clear" w:color="auto" w:fill="auto"/>
          </w:tcPr>
          <w:p w14:paraId="37A512F7" w14:textId="77777777" w:rsidR="007B1EA6" w:rsidRPr="00C934BF" w:rsidRDefault="007B1EA6" w:rsidP="007B1EA6">
            <w:pPr>
              <w:spacing w:before="40" w:after="120"/>
              <w:rPr>
                <w:lang w:val="en-GB"/>
              </w:rPr>
            </w:pPr>
            <w:r w:rsidRPr="00C934BF">
              <w:t>18º informe periódico</w:t>
            </w:r>
          </w:p>
        </w:tc>
        <w:tc>
          <w:tcPr>
            <w:tcW w:w="2408" w:type="dxa"/>
            <w:shd w:val="clear" w:color="auto" w:fill="auto"/>
          </w:tcPr>
          <w:p w14:paraId="52D552D0" w14:textId="77777777" w:rsidR="007B1EA6" w:rsidRPr="00C934BF" w:rsidRDefault="007B1EA6" w:rsidP="007B1EA6">
            <w:pPr>
              <w:spacing w:before="40" w:after="120"/>
              <w:rPr>
                <w:lang w:val="en-GB"/>
              </w:rPr>
            </w:pPr>
            <w:r w:rsidRPr="00C934BF">
              <w:t>17 de marzo de 2007</w:t>
            </w:r>
          </w:p>
        </w:tc>
      </w:tr>
      <w:tr w:rsidR="007B1EA6" w:rsidRPr="00C934BF" w14:paraId="6591AA15" w14:textId="77777777" w:rsidTr="00C934BF">
        <w:trPr>
          <w:trHeight w:val="240"/>
        </w:trPr>
        <w:tc>
          <w:tcPr>
            <w:tcW w:w="2268" w:type="dxa"/>
            <w:shd w:val="clear" w:color="auto" w:fill="auto"/>
          </w:tcPr>
          <w:p w14:paraId="3A9714CB" w14:textId="77777777" w:rsidR="007B1EA6" w:rsidRPr="00C934BF" w:rsidRDefault="007B1EA6" w:rsidP="007B1EA6">
            <w:pPr>
              <w:spacing w:before="40" w:after="120"/>
              <w:rPr>
                <w:lang w:val="en-GB"/>
              </w:rPr>
            </w:pPr>
          </w:p>
        </w:tc>
        <w:tc>
          <w:tcPr>
            <w:tcW w:w="2694" w:type="dxa"/>
            <w:shd w:val="clear" w:color="auto" w:fill="auto"/>
          </w:tcPr>
          <w:p w14:paraId="51058949" w14:textId="77777777" w:rsidR="007B1EA6" w:rsidRPr="00C934BF" w:rsidRDefault="007B1EA6" w:rsidP="007B1EA6">
            <w:pPr>
              <w:spacing w:before="40" w:after="120"/>
              <w:rPr>
                <w:lang w:val="en-GB"/>
              </w:rPr>
            </w:pPr>
            <w:r w:rsidRPr="00C934BF">
              <w:t>19º informe periódico</w:t>
            </w:r>
          </w:p>
        </w:tc>
        <w:tc>
          <w:tcPr>
            <w:tcW w:w="2408" w:type="dxa"/>
            <w:shd w:val="clear" w:color="auto" w:fill="auto"/>
          </w:tcPr>
          <w:p w14:paraId="5C7091AE" w14:textId="77777777" w:rsidR="007B1EA6" w:rsidRPr="00C934BF" w:rsidRDefault="007B1EA6" w:rsidP="007B1EA6">
            <w:pPr>
              <w:spacing w:before="40" w:after="120"/>
              <w:rPr>
                <w:lang w:val="en-GB"/>
              </w:rPr>
            </w:pPr>
            <w:r w:rsidRPr="00C934BF">
              <w:t>17 de marzo de 2009</w:t>
            </w:r>
          </w:p>
        </w:tc>
      </w:tr>
      <w:tr w:rsidR="007B1EA6" w:rsidRPr="00C934BF" w14:paraId="2BC2576D" w14:textId="77777777" w:rsidTr="00C934BF">
        <w:trPr>
          <w:trHeight w:val="240"/>
        </w:trPr>
        <w:tc>
          <w:tcPr>
            <w:tcW w:w="2268" w:type="dxa"/>
            <w:shd w:val="clear" w:color="auto" w:fill="auto"/>
          </w:tcPr>
          <w:p w14:paraId="2036DAB9" w14:textId="77777777" w:rsidR="007B1EA6" w:rsidRPr="00C934BF" w:rsidRDefault="007B1EA6" w:rsidP="007B1EA6">
            <w:pPr>
              <w:spacing w:before="40" w:after="120"/>
              <w:rPr>
                <w:lang w:val="en-GB"/>
              </w:rPr>
            </w:pPr>
          </w:p>
        </w:tc>
        <w:tc>
          <w:tcPr>
            <w:tcW w:w="2694" w:type="dxa"/>
            <w:shd w:val="clear" w:color="auto" w:fill="auto"/>
          </w:tcPr>
          <w:p w14:paraId="73719EAE" w14:textId="77777777" w:rsidR="007B1EA6" w:rsidRPr="00C934BF" w:rsidRDefault="007B1EA6" w:rsidP="007B1EA6">
            <w:pPr>
              <w:spacing w:before="40" w:after="120"/>
              <w:rPr>
                <w:lang w:val="en-GB"/>
              </w:rPr>
            </w:pPr>
            <w:r w:rsidRPr="00C934BF">
              <w:t>20º informe periódico</w:t>
            </w:r>
          </w:p>
        </w:tc>
        <w:tc>
          <w:tcPr>
            <w:tcW w:w="2408" w:type="dxa"/>
            <w:shd w:val="clear" w:color="auto" w:fill="auto"/>
          </w:tcPr>
          <w:p w14:paraId="68E1713E" w14:textId="77777777" w:rsidR="007B1EA6" w:rsidRPr="00C934BF" w:rsidRDefault="007B1EA6" w:rsidP="007B1EA6">
            <w:pPr>
              <w:spacing w:before="40" w:after="120"/>
              <w:rPr>
                <w:lang w:val="en-GB"/>
              </w:rPr>
            </w:pPr>
            <w:r w:rsidRPr="00C934BF">
              <w:t>17 de marzo de 2011</w:t>
            </w:r>
          </w:p>
        </w:tc>
      </w:tr>
      <w:tr w:rsidR="007B1EA6" w:rsidRPr="00C934BF" w14:paraId="35066613" w14:textId="77777777" w:rsidTr="00C934BF">
        <w:trPr>
          <w:trHeight w:val="240"/>
        </w:trPr>
        <w:tc>
          <w:tcPr>
            <w:tcW w:w="2268" w:type="dxa"/>
            <w:shd w:val="clear" w:color="auto" w:fill="auto"/>
          </w:tcPr>
          <w:p w14:paraId="59A0CCC2" w14:textId="77777777" w:rsidR="007B1EA6" w:rsidRPr="00C934BF" w:rsidRDefault="007B1EA6" w:rsidP="007B1EA6">
            <w:pPr>
              <w:spacing w:before="40" w:after="120"/>
              <w:rPr>
                <w:lang w:val="en-GB"/>
              </w:rPr>
            </w:pPr>
          </w:p>
        </w:tc>
        <w:tc>
          <w:tcPr>
            <w:tcW w:w="2694" w:type="dxa"/>
            <w:shd w:val="clear" w:color="auto" w:fill="auto"/>
          </w:tcPr>
          <w:p w14:paraId="08DC185B" w14:textId="77777777" w:rsidR="007B1EA6" w:rsidRPr="00C934BF" w:rsidRDefault="007B1EA6" w:rsidP="007B1EA6">
            <w:pPr>
              <w:spacing w:before="40" w:after="120"/>
              <w:rPr>
                <w:lang w:val="en-GB"/>
              </w:rPr>
            </w:pPr>
            <w:r w:rsidRPr="00C934BF">
              <w:t>21</w:t>
            </w:r>
            <w:r w:rsidRPr="00C934BF">
              <w:rPr>
                <w:vertAlign w:val="superscript"/>
              </w:rPr>
              <w:t>er</w:t>
            </w:r>
            <w:r w:rsidRPr="00C934BF">
              <w:t xml:space="preserve"> informe periódico</w:t>
            </w:r>
          </w:p>
        </w:tc>
        <w:tc>
          <w:tcPr>
            <w:tcW w:w="2408" w:type="dxa"/>
            <w:shd w:val="clear" w:color="auto" w:fill="auto"/>
          </w:tcPr>
          <w:p w14:paraId="7E9F016B" w14:textId="77777777" w:rsidR="007B1EA6" w:rsidRPr="00C934BF" w:rsidRDefault="007B1EA6" w:rsidP="007B1EA6">
            <w:pPr>
              <w:spacing w:before="40" w:after="120"/>
              <w:rPr>
                <w:lang w:val="en-GB"/>
              </w:rPr>
            </w:pPr>
            <w:r w:rsidRPr="00C934BF">
              <w:t>17 de marzo de 2013</w:t>
            </w:r>
          </w:p>
        </w:tc>
      </w:tr>
      <w:tr w:rsidR="007B1EA6" w:rsidRPr="00C934BF" w14:paraId="14CB996A" w14:textId="77777777" w:rsidTr="00C934BF">
        <w:trPr>
          <w:trHeight w:val="240"/>
        </w:trPr>
        <w:tc>
          <w:tcPr>
            <w:tcW w:w="2268" w:type="dxa"/>
            <w:shd w:val="clear" w:color="auto" w:fill="auto"/>
          </w:tcPr>
          <w:p w14:paraId="5186B8A6" w14:textId="77777777" w:rsidR="007B1EA6" w:rsidRPr="00C934BF" w:rsidRDefault="007B1EA6" w:rsidP="007B1EA6">
            <w:pPr>
              <w:spacing w:before="40" w:after="120"/>
              <w:rPr>
                <w:lang w:val="en-GB"/>
              </w:rPr>
            </w:pPr>
          </w:p>
        </w:tc>
        <w:tc>
          <w:tcPr>
            <w:tcW w:w="2694" w:type="dxa"/>
            <w:shd w:val="clear" w:color="auto" w:fill="auto"/>
          </w:tcPr>
          <w:p w14:paraId="386698AA" w14:textId="77777777" w:rsidR="007B1EA6" w:rsidRPr="00C934BF" w:rsidRDefault="007B1EA6" w:rsidP="007B1EA6">
            <w:pPr>
              <w:spacing w:before="40" w:after="120"/>
              <w:rPr>
                <w:lang w:val="en-GB"/>
              </w:rPr>
            </w:pPr>
            <w:r w:rsidRPr="00C934BF">
              <w:t>22º informe periódico</w:t>
            </w:r>
          </w:p>
        </w:tc>
        <w:tc>
          <w:tcPr>
            <w:tcW w:w="2408" w:type="dxa"/>
            <w:shd w:val="clear" w:color="auto" w:fill="auto"/>
          </w:tcPr>
          <w:p w14:paraId="52FB7BDC" w14:textId="77777777" w:rsidR="007B1EA6" w:rsidRPr="00C934BF" w:rsidRDefault="007B1EA6" w:rsidP="007B1EA6">
            <w:pPr>
              <w:spacing w:before="40" w:after="120"/>
              <w:rPr>
                <w:lang w:val="en-GB"/>
              </w:rPr>
            </w:pPr>
            <w:r w:rsidRPr="00C934BF">
              <w:t>17 de marzo de 2015</w:t>
            </w:r>
          </w:p>
        </w:tc>
      </w:tr>
      <w:tr w:rsidR="007B1EA6" w:rsidRPr="00C934BF" w14:paraId="41DBAB4C" w14:textId="77777777" w:rsidTr="00C934BF">
        <w:trPr>
          <w:trHeight w:val="240"/>
        </w:trPr>
        <w:tc>
          <w:tcPr>
            <w:tcW w:w="2268" w:type="dxa"/>
            <w:shd w:val="clear" w:color="auto" w:fill="auto"/>
          </w:tcPr>
          <w:p w14:paraId="61C93FF6" w14:textId="77777777" w:rsidR="007B1EA6" w:rsidRPr="00C934BF" w:rsidRDefault="007B1EA6" w:rsidP="007B1EA6">
            <w:pPr>
              <w:spacing w:before="40" w:after="120"/>
              <w:rPr>
                <w:lang w:val="en-GB"/>
              </w:rPr>
            </w:pPr>
          </w:p>
        </w:tc>
        <w:tc>
          <w:tcPr>
            <w:tcW w:w="2694" w:type="dxa"/>
            <w:shd w:val="clear" w:color="auto" w:fill="auto"/>
          </w:tcPr>
          <w:p w14:paraId="00A7B303" w14:textId="77777777" w:rsidR="007B1EA6" w:rsidRPr="00C934BF" w:rsidRDefault="007B1EA6" w:rsidP="007B1EA6">
            <w:pPr>
              <w:spacing w:before="40" w:after="120"/>
              <w:rPr>
                <w:lang w:val="en-GB"/>
              </w:rPr>
            </w:pPr>
            <w:r w:rsidRPr="00C934BF">
              <w:t>23</w:t>
            </w:r>
            <w:r w:rsidRPr="00C934BF">
              <w:rPr>
                <w:vertAlign w:val="superscript"/>
              </w:rPr>
              <w:t>er</w:t>
            </w:r>
            <w:r w:rsidRPr="00C934BF">
              <w:t xml:space="preserve"> informe periódico</w:t>
            </w:r>
          </w:p>
        </w:tc>
        <w:tc>
          <w:tcPr>
            <w:tcW w:w="2408" w:type="dxa"/>
            <w:shd w:val="clear" w:color="auto" w:fill="auto"/>
          </w:tcPr>
          <w:p w14:paraId="3C8B2A1F" w14:textId="77777777" w:rsidR="007B1EA6" w:rsidRPr="00C934BF" w:rsidRDefault="007B1EA6" w:rsidP="007B1EA6">
            <w:pPr>
              <w:spacing w:before="40" w:after="120"/>
              <w:rPr>
                <w:lang w:val="en-GB"/>
              </w:rPr>
            </w:pPr>
            <w:r w:rsidRPr="00C934BF">
              <w:t>17 de marzo de 2017</w:t>
            </w:r>
          </w:p>
        </w:tc>
      </w:tr>
      <w:tr w:rsidR="007B1EA6" w:rsidRPr="00C934BF" w14:paraId="5F758991" w14:textId="77777777" w:rsidTr="00C934BF">
        <w:trPr>
          <w:trHeight w:val="240"/>
        </w:trPr>
        <w:tc>
          <w:tcPr>
            <w:tcW w:w="2268" w:type="dxa"/>
            <w:shd w:val="clear" w:color="auto" w:fill="auto"/>
          </w:tcPr>
          <w:p w14:paraId="23476538" w14:textId="77777777" w:rsidR="007B1EA6" w:rsidRPr="00C934BF" w:rsidRDefault="007B1EA6" w:rsidP="007B1EA6">
            <w:pPr>
              <w:spacing w:before="40" w:after="120"/>
              <w:rPr>
                <w:lang w:val="en-GB"/>
              </w:rPr>
            </w:pPr>
          </w:p>
        </w:tc>
        <w:tc>
          <w:tcPr>
            <w:tcW w:w="2694" w:type="dxa"/>
            <w:shd w:val="clear" w:color="auto" w:fill="auto"/>
          </w:tcPr>
          <w:p w14:paraId="0502CA52" w14:textId="77777777" w:rsidR="007B1EA6" w:rsidRPr="00C934BF" w:rsidRDefault="007B1EA6" w:rsidP="007B1EA6">
            <w:pPr>
              <w:spacing w:before="40" w:after="120"/>
              <w:rPr>
                <w:lang w:val="en-GB"/>
              </w:rPr>
            </w:pPr>
            <w:r w:rsidRPr="00C934BF">
              <w:t>24º informe periódico</w:t>
            </w:r>
          </w:p>
        </w:tc>
        <w:tc>
          <w:tcPr>
            <w:tcW w:w="2408" w:type="dxa"/>
            <w:shd w:val="clear" w:color="auto" w:fill="auto"/>
          </w:tcPr>
          <w:p w14:paraId="57186F60" w14:textId="77777777" w:rsidR="007B1EA6" w:rsidRPr="00C934BF" w:rsidRDefault="007B1EA6" w:rsidP="007B1EA6">
            <w:pPr>
              <w:spacing w:before="40" w:after="120"/>
              <w:rPr>
                <w:lang w:val="en-GB"/>
              </w:rPr>
            </w:pPr>
            <w:r w:rsidRPr="00C934BF">
              <w:t>17 de marzo de 2019</w:t>
            </w:r>
          </w:p>
        </w:tc>
      </w:tr>
      <w:tr w:rsidR="007B1EA6" w:rsidRPr="00C934BF" w14:paraId="36FC47D8" w14:textId="77777777" w:rsidTr="00C934BF">
        <w:trPr>
          <w:trHeight w:val="240"/>
        </w:trPr>
        <w:tc>
          <w:tcPr>
            <w:tcW w:w="2268" w:type="dxa"/>
            <w:shd w:val="clear" w:color="auto" w:fill="auto"/>
          </w:tcPr>
          <w:p w14:paraId="3B2B7BC2" w14:textId="77777777" w:rsidR="007B1EA6" w:rsidRPr="00C934BF" w:rsidRDefault="007B1EA6" w:rsidP="007B1EA6">
            <w:pPr>
              <w:spacing w:before="40" w:after="120"/>
              <w:rPr>
                <w:lang w:val="en-GB"/>
              </w:rPr>
            </w:pPr>
          </w:p>
        </w:tc>
        <w:tc>
          <w:tcPr>
            <w:tcW w:w="2694" w:type="dxa"/>
            <w:shd w:val="clear" w:color="auto" w:fill="auto"/>
          </w:tcPr>
          <w:p w14:paraId="0E379387" w14:textId="77777777" w:rsidR="007B1EA6" w:rsidRPr="00C934BF" w:rsidRDefault="007B1EA6" w:rsidP="007B1EA6">
            <w:pPr>
              <w:spacing w:before="40" w:after="120"/>
            </w:pPr>
            <w:r w:rsidRPr="00C934BF">
              <w:t>25º informe periódico</w:t>
            </w:r>
          </w:p>
        </w:tc>
        <w:tc>
          <w:tcPr>
            <w:tcW w:w="2408" w:type="dxa"/>
            <w:shd w:val="clear" w:color="auto" w:fill="auto"/>
          </w:tcPr>
          <w:p w14:paraId="0523518D" w14:textId="77777777" w:rsidR="007B1EA6" w:rsidRPr="00C934BF" w:rsidRDefault="007B1EA6" w:rsidP="007B1EA6">
            <w:pPr>
              <w:spacing w:before="40" w:after="120"/>
            </w:pPr>
            <w:r w:rsidRPr="00C934BF">
              <w:t>17 de marzo de 2021</w:t>
            </w:r>
          </w:p>
        </w:tc>
      </w:tr>
      <w:tr w:rsidR="007B1EA6" w:rsidRPr="00C934BF" w14:paraId="7A19F317" w14:textId="77777777" w:rsidTr="00C934BF">
        <w:trPr>
          <w:trHeight w:val="240"/>
        </w:trPr>
        <w:tc>
          <w:tcPr>
            <w:tcW w:w="2268" w:type="dxa"/>
            <w:shd w:val="clear" w:color="auto" w:fill="auto"/>
          </w:tcPr>
          <w:p w14:paraId="075CF719" w14:textId="77777777" w:rsidR="007B1EA6" w:rsidRPr="00C934BF" w:rsidRDefault="007B1EA6" w:rsidP="007B1EA6">
            <w:pPr>
              <w:spacing w:before="40" w:after="120"/>
              <w:rPr>
                <w:lang w:val="en-GB"/>
              </w:rPr>
            </w:pPr>
          </w:p>
        </w:tc>
        <w:tc>
          <w:tcPr>
            <w:tcW w:w="2694" w:type="dxa"/>
            <w:shd w:val="clear" w:color="auto" w:fill="auto"/>
          </w:tcPr>
          <w:p w14:paraId="14803474" w14:textId="77777777" w:rsidR="007B1EA6" w:rsidRPr="00C934BF" w:rsidRDefault="007B1EA6" w:rsidP="007B1EA6">
            <w:pPr>
              <w:spacing w:before="40" w:after="120"/>
            </w:pPr>
            <w:r w:rsidRPr="00C934BF">
              <w:t>26º informe periódico</w:t>
            </w:r>
          </w:p>
        </w:tc>
        <w:tc>
          <w:tcPr>
            <w:tcW w:w="2408" w:type="dxa"/>
            <w:shd w:val="clear" w:color="auto" w:fill="auto"/>
          </w:tcPr>
          <w:p w14:paraId="15690CBA" w14:textId="77777777" w:rsidR="007B1EA6" w:rsidRPr="00C934BF" w:rsidRDefault="007B1EA6" w:rsidP="007B1EA6">
            <w:pPr>
              <w:spacing w:before="40" w:after="120"/>
            </w:pPr>
            <w:r w:rsidRPr="00C934BF">
              <w:t>17 de marzo de 2023</w:t>
            </w:r>
          </w:p>
        </w:tc>
      </w:tr>
      <w:tr w:rsidR="007B1EA6" w:rsidRPr="00C934BF" w14:paraId="2C1BB96C" w14:textId="77777777" w:rsidTr="00C934BF">
        <w:trPr>
          <w:trHeight w:val="240"/>
        </w:trPr>
        <w:tc>
          <w:tcPr>
            <w:tcW w:w="2268" w:type="dxa"/>
            <w:shd w:val="clear" w:color="auto" w:fill="auto"/>
          </w:tcPr>
          <w:p w14:paraId="508FAA0C" w14:textId="77777777" w:rsidR="007B1EA6" w:rsidRPr="00C934BF" w:rsidRDefault="007B1EA6" w:rsidP="007B1EA6">
            <w:pPr>
              <w:spacing w:before="40" w:after="120"/>
              <w:rPr>
                <w:lang w:val="en-GB"/>
              </w:rPr>
            </w:pPr>
            <w:r w:rsidRPr="00C934BF">
              <w:t>Trinidad y Tabago</w:t>
            </w:r>
          </w:p>
        </w:tc>
        <w:tc>
          <w:tcPr>
            <w:tcW w:w="2694" w:type="dxa"/>
            <w:shd w:val="clear" w:color="auto" w:fill="auto"/>
          </w:tcPr>
          <w:p w14:paraId="327B6F65" w14:textId="77777777" w:rsidR="007B1EA6" w:rsidRPr="00C934BF" w:rsidRDefault="007B1EA6" w:rsidP="007B1EA6">
            <w:pPr>
              <w:spacing w:before="40" w:after="120"/>
            </w:pPr>
            <w:r w:rsidRPr="00C934BF">
              <w:t>Informes periódicos 15º y 16º combinados</w:t>
            </w:r>
          </w:p>
        </w:tc>
        <w:tc>
          <w:tcPr>
            <w:tcW w:w="2408" w:type="dxa"/>
            <w:shd w:val="clear" w:color="auto" w:fill="auto"/>
          </w:tcPr>
          <w:p w14:paraId="446D31C9" w14:textId="77777777" w:rsidR="007B1EA6" w:rsidRPr="00C934BF" w:rsidRDefault="007B1EA6" w:rsidP="007B1EA6">
            <w:pPr>
              <w:spacing w:before="40" w:after="120"/>
              <w:rPr>
                <w:lang w:val="en-GB"/>
              </w:rPr>
            </w:pPr>
            <w:r w:rsidRPr="00C934BF">
              <w:t>3 de noviembre de 2004</w:t>
            </w:r>
          </w:p>
        </w:tc>
      </w:tr>
      <w:tr w:rsidR="007B1EA6" w:rsidRPr="00C934BF" w14:paraId="4CD0B40E" w14:textId="77777777" w:rsidTr="00C934BF">
        <w:trPr>
          <w:trHeight w:val="240"/>
        </w:trPr>
        <w:tc>
          <w:tcPr>
            <w:tcW w:w="2268" w:type="dxa"/>
            <w:shd w:val="clear" w:color="auto" w:fill="auto"/>
          </w:tcPr>
          <w:p w14:paraId="3EA53010" w14:textId="77777777" w:rsidR="007B1EA6" w:rsidRPr="00C934BF" w:rsidRDefault="007B1EA6" w:rsidP="007B1EA6">
            <w:pPr>
              <w:spacing w:before="40" w:after="120"/>
              <w:rPr>
                <w:lang w:val="en-GB"/>
              </w:rPr>
            </w:pPr>
          </w:p>
        </w:tc>
        <w:tc>
          <w:tcPr>
            <w:tcW w:w="2694" w:type="dxa"/>
            <w:shd w:val="clear" w:color="auto" w:fill="auto"/>
          </w:tcPr>
          <w:p w14:paraId="6231A8C2" w14:textId="77777777" w:rsidR="007B1EA6" w:rsidRPr="00C934BF" w:rsidRDefault="007B1EA6" w:rsidP="007B1EA6">
            <w:pPr>
              <w:spacing w:before="40" w:after="120"/>
              <w:rPr>
                <w:lang w:val="en-GB"/>
              </w:rPr>
            </w:pPr>
            <w:r w:rsidRPr="00C934BF">
              <w:t>17º informe periódico</w:t>
            </w:r>
          </w:p>
        </w:tc>
        <w:tc>
          <w:tcPr>
            <w:tcW w:w="2408" w:type="dxa"/>
            <w:shd w:val="clear" w:color="auto" w:fill="auto"/>
          </w:tcPr>
          <w:p w14:paraId="2623F73D" w14:textId="77777777" w:rsidR="007B1EA6" w:rsidRPr="00C934BF" w:rsidRDefault="007B1EA6" w:rsidP="007B1EA6">
            <w:pPr>
              <w:spacing w:before="40" w:after="120"/>
              <w:rPr>
                <w:lang w:val="en-GB"/>
              </w:rPr>
            </w:pPr>
            <w:r w:rsidRPr="00C934BF">
              <w:t>3 de noviembre de 2006</w:t>
            </w:r>
          </w:p>
        </w:tc>
      </w:tr>
      <w:tr w:rsidR="007B1EA6" w:rsidRPr="00C934BF" w14:paraId="3BB5B137" w14:textId="77777777" w:rsidTr="00C934BF">
        <w:trPr>
          <w:trHeight w:val="240"/>
        </w:trPr>
        <w:tc>
          <w:tcPr>
            <w:tcW w:w="2268" w:type="dxa"/>
            <w:shd w:val="clear" w:color="auto" w:fill="auto"/>
          </w:tcPr>
          <w:p w14:paraId="7D984F34" w14:textId="77777777" w:rsidR="007B1EA6" w:rsidRPr="00C934BF" w:rsidRDefault="007B1EA6" w:rsidP="007B1EA6">
            <w:pPr>
              <w:spacing w:before="40" w:after="120"/>
              <w:rPr>
                <w:lang w:val="en-GB"/>
              </w:rPr>
            </w:pPr>
          </w:p>
        </w:tc>
        <w:tc>
          <w:tcPr>
            <w:tcW w:w="2694" w:type="dxa"/>
            <w:shd w:val="clear" w:color="auto" w:fill="auto"/>
          </w:tcPr>
          <w:p w14:paraId="57238117" w14:textId="77777777" w:rsidR="007B1EA6" w:rsidRPr="00C934BF" w:rsidRDefault="007B1EA6" w:rsidP="007B1EA6">
            <w:pPr>
              <w:spacing w:before="40" w:after="120"/>
              <w:rPr>
                <w:lang w:val="en-GB"/>
              </w:rPr>
            </w:pPr>
            <w:r w:rsidRPr="00C934BF">
              <w:t>18º informe periódico</w:t>
            </w:r>
          </w:p>
        </w:tc>
        <w:tc>
          <w:tcPr>
            <w:tcW w:w="2408" w:type="dxa"/>
            <w:shd w:val="clear" w:color="auto" w:fill="auto"/>
          </w:tcPr>
          <w:p w14:paraId="081C2B4C" w14:textId="77777777" w:rsidR="007B1EA6" w:rsidRPr="00C934BF" w:rsidRDefault="007B1EA6" w:rsidP="007B1EA6">
            <w:pPr>
              <w:spacing w:before="40" w:after="120"/>
              <w:rPr>
                <w:lang w:val="en-GB"/>
              </w:rPr>
            </w:pPr>
            <w:r w:rsidRPr="00C934BF">
              <w:t>3 de noviembre de 2008</w:t>
            </w:r>
          </w:p>
        </w:tc>
      </w:tr>
      <w:tr w:rsidR="007B1EA6" w:rsidRPr="00C934BF" w14:paraId="2ADA21AD" w14:textId="77777777" w:rsidTr="00C934BF">
        <w:trPr>
          <w:trHeight w:val="240"/>
        </w:trPr>
        <w:tc>
          <w:tcPr>
            <w:tcW w:w="2268" w:type="dxa"/>
            <w:shd w:val="clear" w:color="auto" w:fill="auto"/>
          </w:tcPr>
          <w:p w14:paraId="445C6412" w14:textId="77777777" w:rsidR="007B1EA6" w:rsidRPr="00C934BF" w:rsidRDefault="007B1EA6" w:rsidP="007B1EA6">
            <w:pPr>
              <w:spacing w:before="40" w:after="120"/>
              <w:rPr>
                <w:lang w:val="en-GB"/>
              </w:rPr>
            </w:pPr>
          </w:p>
        </w:tc>
        <w:tc>
          <w:tcPr>
            <w:tcW w:w="2694" w:type="dxa"/>
            <w:shd w:val="clear" w:color="auto" w:fill="auto"/>
          </w:tcPr>
          <w:p w14:paraId="2777DF42" w14:textId="77777777" w:rsidR="007B1EA6" w:rsidRPr="00C934BF" w:rsidRDefault="007B1EA6" w:rsidP="007B1EA6">
            <w:pPr>
              <w:spacing w:before="40" w:after="120"/>
              <w:rPr>
                <w:lang w:val="en-GB"/>
              </w:rPr>
            </w:pPr>
            <w:r w:rsidRPr="00C934BF">
              <w:t>19º informe periódico</w:t>
            </w:r>
          </w:p>
        </w:tc>
        <w:tc>
          <w:tcPr>
            <w:tcW w:w="2408" w:type="dxa"/>
            <w:shd w:val="clear" w:color="auto" w:fill="auto"/>
          </w:tcPr>
          <w:p w14:paraId="3CBC9CDA" w14:textId="77777777" w:rsidR="007B1EA6" w:rsidRPr="00C934BF" w:rsidRDefault="007B1EA6" w:rsidP="007B1EA6">
            <w:pPr>
              <w:spacing w:before="40" w:after="120"/>
              <w:rPr>
                <w:lang w:val="en-GB"/>
              </w:rPr>
            </w:pPr>
            <w:r w:rsidRPr="00C934BF">
              <w:t>3 de noviembre de 2010</w:t>
            </w:r>
          </w:p>
        </w:tc>
      </w:tr>
      <w:tr w:rsidR="007B1EA6" w:rsidRPr="00C934BF" w14:paraId="15047F68" w14:textId="77777777" w:rsidTr="00C934BF">
        <w:trPr>
          <w:trHeight w:val="240"/>
        </w:trPr>
        <w:tc>
          <w:tcPr>
            <w:tcW w:w="2268" w:type="dxa"/>
            <w:shd w:val="clear" w:color="auto" w:fill="auto"/>
          </w:tcPr>
          <w:p w14:paraId="0D4AB275" w14:textId="77777777" w:rsidR="007B1EA6" w:rsidRPr="00C934BF" w:rsidRDefault="007B1EA6" w:rsidP="007B1EA6">
            <w:pPr>
              <w:spacing w:before="40" w:after="120"/>
              <w:rPr>
                <w:lang w:val="en-GB"/>
              </w:rPr>
            </w:pPr>
          </w:p>
        </w:tc>
        <w:tc>
          <w:tcPr>
            <w:tcW w:w="2694" w:type="dxa"/>
            <w:shd w:val="clear" w:color="auto" w:fill="auto"/>
          </w:tcPr>
          <w:p w14:paraId="05ACE65C" w14:textId="77777777" w:rsidR="007B1EA6" w:rsidRPr="00C934BF" w:rsidRDefault="007B1EA6" w:rsidP="007B1EA6">
            <w:pPr>
              <w:spacing w:before="40" w:after="120"/>
              <w:rPr>
                <w:lang w:val="en-GB"/>
              </w:rPr>
            </w:pPr>
            <w:r w:rsidRPr="00C934BF">
              <w:t>20º informe periódico</w:t>
            </w:r>
          </w:p>
        </w:tc>
        <w:tc>
          <w:tcPr>
            <w:tcW w:w="2408" w:type="dxa"/>
            <w:shd w:val="clear" w:color="auto" w:fill="auto"/>
          </w:tcPr>
          <w:p w14:paraId="550DFF35" w14:textId="77777777" w:rsidR="007B1EA6" w:rsidRPr="00C934BF" w:rsidRDefault="007B1EA6" w:rsidP="007B1EA6">
            <w:pPr>
              <w:spacing w:before="40" w:after="120"/>
              <w:rPr>
                <w:lang w:val="en-GB"/>
              </w:rPr>
            </w:pPr>
            <w:r w:rsidRPr="00C934BF">
              <w:t>3 de noviembre de 2012</w:t>
            </w:r>
          </w:p>
        </w:tc>
      </w:tr>
      <w:tr w:rsidR="007B1EA6" w:rsidRPr="00C934BF" w14:paraId="1B602E88" w14:textId="77777777" w:rsidTr="00C934BF">
        <w:trPr>
          <w:trHeight w:val="240"/>
        </w:trPr>
        <w:tc>
          <w:tcPr>
            <w:tcW w:w="2268" w:type="dxa"/>
            <w:shd w:val="clear" w:color="auto" w:fill="auto"/>
          </w:tcPr>
          <w:p w14:paraId="68986284" w14:textId="77777777" w:rsidR="007B1EA6" w:rsidRPr="00C934BF" w:rsidRDefault="007B1EA6" w:rsidP="007B1EA6">
            <w:pPr>
              <w:spacing w:before="40" w:after="120"/>
              <w:rPr>
                <w:lang w:val="en-GB"/>
              </w:rPr>
            </w:pPr>
          </w:p>
        </w:tc>
        <w:tc>
          <w:tcPr>
            <w:tcW w:w="2694" w:type="dxa"/>
            <w:shd w:val="clear" w:color="auto" w:fill="auto"/>
          </w:tcPr>
          <w:p w14:paraId="39084276" w14:textId="77777777" w:rsidR="007B1EA6" w:rsidRPr="00C934BF" w:rsidRDefault="007B1EA6" w:rsidP="007B1EA6">
            <w:pPr>
              <w:spacing w:before="40" w:after="120"/>
              <w:rPr>
                <w:lang w:val="en-GB"/>
              </w:rPr>
            </w:pPr>
            <w:r w:rsidRPr="00C934BF">
              <w:t>21</w:t>
            </w:r>
            <w:r w:rsidRPr="00C934BF">
              <w:rPr>
                <w:vertAlign w:val="superscript"/>
              </w:rPr>
              <w:t>er</w:t>
            </w:r>
            <w:r w:rsidRPr="00C934BF">
              <w:t xml:space="preserve"> informe periódico</w:t>
            </w:r>
          </w:p>
        </w:tc>
        <w:tc>
          <w:tcPr>
            <w:tcW w:w="2408" w:type="dxa"/>
            <w:shd w:val="clear" w:color="auto" w:fill="auto"/>
          </w:tcPr>
          <w:p w14:paraId="0CEA80E9" w14:textId="77777777" w:rsidR="007B1EA6" w:rsidRPr="00C934BF" w:rsidRDefault="007B1EA6" w:rsidP="007B1EA6">
            <w:pPr>
              <w:spacing w:before="40" w:after="120"/>
              <w:rPr>
                <w:lang w:val="en-GB"/>
              </w:rPr>
            </w:pPr>
            <w:r w:rsidRPr="00C934BF">
              <w:t>3 de noviembre de 2014</w:t>
            </w:r>
          </w:p>
        </w:tc>
      </w:tr>
      <w:tr w:rsidR="007B1EA6" w:rsidRPr="00C934BF" w14:paraId="0CE39CD2" w14:textId="77777777" w:rsidTr="00C934BF">
        <w:trPr>
          <w:trHeight w:val="240"/>
        </w:trPr>
        <w:tc>
          <w:tcPr>
            <w:tcW w:w="2268" w:type="dxa"/>
            <w:shd w:val="clear" w:color="auto" w:fill="auto"/>
          </w:tcPr>
          <w:p w14:paraId="53E5E09C" w14:textId="77777777" w:rsidR="007B1EA6" w:rsidRPr="00C934BF" w:rsidRDefault="007B1EA6" w:rsidP="007B1EA6">
            <w:pPr>
              <w:spacing w:before="40" w:after="120"/>
              <w:rPr>
                <w:lang w:val="en-GB"/>
              </w:rPr>
            </w:pPr>
          </w:p>
        </w:tc>
        <w:tc>
          <w:tcPr>
            <w:tcW w:w="2694" w:type="dxa"/>
            <w:shd w:val="clear" w:color="auto" w:fill="auto"/>
          </w:tcPr>
          <w:p w14:paraId="34E6AC45" w14:textId="77777777" w:rsidR="007B1EA6" w:rsidRPr="00C934BF" w:rsidRDefault="007B1EA6" w:rsidP="007B1EA6">
            <w:pPr>
              <w:spacing w:before="40" w:after="120"/>
              <w:rPr>
                <w:lang w:val="en-GB"/>
              </w:rPr>
            </w:pPr>
            <w:r w:rsidRPr="00C934BF">
              <w:t>22º informe periódico</w:t>
            </w:r>
          </w:p>
        </w:tc>
        <w:tc>
          <w:tcPr>
            <w:tcW w:w="2408" w:type="dxa"/>
            <w:shd w:val="clear" w:color="auto" w:fill="auto"/>
          </w:tcPr>
          <w:p w14:paraId="106BA69D" w14:textId="77777777" w:rsidR="007B1EA6" w:rsidRPr="00C934BF" w:rsidRDefault="007B1EA6" w:rsidP="007B1EA6">
            <w:pPr>
              <w:spacing w:before="40" w:after="120"/>
              <w:rPr>
                <w:lang w:val="en-GB"/>
              </w:rPr>
            </w:pPr>
            <w:r w:rsidRPr="00C934BF">
              <w:t>3 de noviembre de 2016</w:t>
            </w:r>
          </w:p>
        </w:tc>
      </w:tr>
      <w:tr w:rsidR="007B1EA6" w:rsidRPr="00C934BF" w14:paraId="502773A5" w14:textId="77777777" w:rsidTr="00C934BF">
        <w:trPr>
          <w:trHeight w:val="240"/>
        </w:trPr>
        <w:tc>
          <w:tcPr>
            <w:tcW w:w="2268" w:type="dxa"/>
            <w:shd w:val="clear" w:color="auto" w:fill="auto"/>
          </w:tcPr>
          <w:p w14:paraId="1303D838" w14:textId="77777777" w:rsidR="007B1EA6" w:rsidRPr="00C934BF" w:rsidRDefault="007B1EA6" w:rsidP="007B1EA6">
            <w:pPr>
              <w:spacing w:before="40" w:after="120"/>
              <w:rPr>
                <w:lang w:val="en-GB"/>
              </w:rPr>
            </w:pPr>
          </w:p>
        </w:tc>
        <w:tc>
          <w:tcPr>
            <w:tcW w:w="2694" w:type="dxa"/>
            <w:shd w:val="clear" w:color="auto" w:fill="auto"/>
          </w:tcPr>
          <w:p w14:paraId="158A8B1A" w14:textId="77777777" w:rsidR="007B1EA6" w:rsidRPr="00C934BF" w:rsidRDefault="007B1EA6" w:rsidP="007B1EA6">
            <w:pPr>
              <w:spacing w:before="40" w:after="120"/>
              <w:rPr>
                <w:lang w:val="en-GB"/>
              </w:rPr>
            </w:pPr>
            <w:r w:rsidRPr="00C934BF">
              <w:t>23</w:t>
            </w:r>
            <w:r w:rsidRPr="00C934BF">
              <w:rPr>
                <w:vertAlign w:val="superscript"/>
              </w:rPr>
              <w:t>er</w:t>
            </w:r>
            <w:r w:rsidRPr="00C934BF">
              <w:t xml:space="preserve"> informe periódico</w:t>
            </w:r>
          </w:p>
        </w:tc>
        <w:tc>
          <w:tcPr>
            <w:tcW w:w="2408" w:type="dxa"/>
            <w:shd w:val="clear" w:color="auto" w:fill="auto"/>
          </w:tcPr>
          <w:p w14:paraId="7F07251B" w14:textId="77777777" w:rsidR="007B1EA6" w:rsidRPr="00C934BF" w:rsidRDefault="007B1EA6" w:rsidP="007B1EA6">
            <w:pPr>
              <w:spacing w:before="40" w:after="120"/>
              <w:rPr>
                <w:lang w:val="en-GB"/>
              </w:rPr>
            </w:pPr>
            <w:r w:rsidRPr="00C934BF">
              <w:t>3 de noviembre de 2018</w:t>
            </w:r>
          </w:p>
        </w:tc>
      </w:tr>
      <w:tr w:rsidR="007B1EA6" w:rsidRPr="00C934BF" w14:paraId="27CD0A6E" w14:textId="77777777" w:rsidTr="00C934BF">
        <w:trPr>
          <w:trHeight w:val="240"/>
        </w:trPr>
        <w:tc>
          <w:tcPr>
            <w:tcW w:w="2268" w:type="dxa"/>
            <w:shd w:val="clear" w:color="auto" w:fill="auto"/>
          </w:tcPr>
          <w:p w14:paraId="148C5E15" w14:textId="77777777" w:rsidR="007B1EA6" w:rsidRPr="00C934BF" w:rsidRDefault="007B1EA6" w:rsidP="007B1EA6">
            <w:pPr>
              <w:spacing w:before="40" w:after="120"/>
              <w:rPr>
                <w:lang w:val="en-GB"/>
              </w:rPr>
            </w:pPr>
          </w:p>
        </w:tc>
        <w:tc>
          <w:tcPr>
            <w:tcW w:w="2694" w:type="dxa"/>
            <w:shd w:val="clear" w:color="auto" w:fill="auto"/>
          </w:tcPr>
          <w:p w14:paraId="6801F6A3" w14:textId="77777777" w:rsidR="007B1EA6" w:rsidRPr="00C934BF" w:rsidRDefault="007B1EA6" w:rsidP="007B1EA6">
            <w:pPr>
              <w:spacing w:before="40" w:after="120"/>
              <w:rPr>
                <w:lang w:val="en-GB"/>
              </w:rPr>
            </w:pPr>
            <w:r w:rsidRPr="00C934BF">
              <w:t>24º informe periódico</w:t>
            </w:r>
          </w:p>
        </w:tc>
        <w:tc>
          <w:tcPr>
            <w:tcW w:w="2408" w:type="dxa"/>
            <w:shd w:val="clear" w:color="auto" w:fill="auto"/>
          </w:tcPr>
          <w:p w14:paraId="2E5FAF18" w14:textId="77777777" w:rsidR="007B1EA6" w:rsidRPr="00C934BF" w:rsidRDefault="007B1EA6" w:rsidP="007B1EA6">
            <w:pPr>
              <w:spacing w:before="40" w:after="120"/>
              <w:rPr>
                <w:lang w:val="en-GB"/>
              </w:rPr>
            </w:pPr>
            <w:r w:rsidRPr="00C934BF">
              <w:t>3 de noviembre de 2020</w:t>
            </w:r>
          </w:p>
        </w:tc>
      </w:tr>
      <w:tr w:rsidR="007B1EA6" w:rsidRPr="00C934BF" w14:paraId="2C291E11" w14:textId="77777777" w:rsidTr="00C934BF">
        <w:trPr>
          <w:trHeight w:val="240"/>
        </w:trPr>
        <w:tc>
          <w:tcPr>
            <w:tcW w:w="2268" w:type="dxa"/>
            <w:shd w:val="clear" w:color="auto" w:fill="auto"/>
          </w:tcPr>
          <w:p w14:paraId="0015E838" w14:textId="77777777" w:rsidR="007B1EA6" w:rsidRPr="00C934BF" w:rsidRDefault="007B1EA6" w:rsidP="007B1EA6">
            <w:pPr>
              <w:spacing w:before="40" w:after="120"/>
              <w:rPr>
                <w:lang w:val="en-GB"/>
              </w:rPr>
            </w:pPr>
          </w:p>
        </w:tc>
        <w:tc>
          <w:tcPr>
            <w:tcW w:w="2694" w:type="dxa"/>
            <w:shd w:val="clear" w:color="auto" w:fill="auto"/>
          </w:tcPr>
          <w:p w14:paraId="637A600B" w14:textId="77777777" w:rsidR="007B1EA6" w:rsidRPr="00C934BF" w:rsidRDefault="007B1EA6" w:rsidP="007B1EA6">
            <w:pPr>
              <w:spacing w:before="40" w:after="120"/>
              <w:rPr>
                <w:lang w:val="en-GB"/>
              </w:rPr>
            </w:pPr>
            <w:r w:rsidRPr="00C934BF">
              <w:t>25º informe periódico</w:t>
            </w:r>
          </w:p>
        </w:tc>
        <w:tc>
          <w:tcPr>
            <w:tcW w:w="2408" w:type="dxa"/>
            <w:shd w:val="clear" w:color="auto" w:fill="auto"/>
          </w:tcPr>
          <w:p w14:paraId="68C36C92" w14:textId="77777777" w:rsidR="007B1EA6" w:rsidRPr="00C934BF" w:rsidRDefault="007B1EA6" w:rsidP="007B1EA6">
            <w:pPr>
              <w:spacing w:before="40" w:after="120"/>
              <w:rPr>
                <w:lang w:val="en-GB"/>
              </w:rPr>
            </w:pPr>
            <w:r w:rsidRPr="00C934BF">
              <w:t>3 de noviembre de 2022</w:t>
            </w:r>
          </w:p>
        </w:tc>
      </w:tr>
      <w:tr w:rsidR="007B1EA6" w:rsidRPr="00C934BF" w14:paraId="18526160" w14:textId="77777777" w:rsidTr="00C934BF">
        <w:trPr>
          <w:trHeight w:val="240"/>
        </w:trPr>
        <w:tc>
          <w:tcPr>
            <w:tcW w:w="2268" w:type="dxa"/>
            <w:shd w:val="clear" w:color="auto" w:fill="auto"/>
          </w:tcPr>
          <w:p w14:paraId="407343C6" w14:textId="77777777" w:rsidR="007B1EA6" w:rsidRPr="00C934BF" w:rsidRDefault="007B1EA6" w:rsidP="007B1EA6">
            <w:pPr>
              <w:spacing w:before="40" w:after="120"/>
              <w:rPr>
                <w:lang w:val="en-GB"/>
              </w:rPr>
            </w:pPr>
            <w:r w:rsidRPr="00C934BF">
              <w:t>Türkiye</w:t>
            </w:r>
          </w:p>
        </w:tc>
        <w:tc>
          <w:tcPr>
            <w:tcW w:w="2694" w:type="dxa"/>
            <w:shd w:val="clear" w:color="auto" w:fill="auto"/>
          </w:tcPr>
          <w:p w14:paraId="20FBD55A" w14:textId="77777777" w:rsidR="007B1EA6" w:rsidRPr="00C934BF" w:rsidRDefault="007B1EA6" w:rsidP="007B1EA6">
            <w:pPr>
              <w:spacing w:before="40" w:after="120"/>
            </w:pPr>
            <w:r w:rsidRPr="00C934BF">
              <w:t>Informes periódicos 7º a 9º combinados</w:t>
            </w:r>
          </w:p>
        </w:tc>
        <w:tc>
          <w:tcPr>
            <w:tcW w:w="2408" w:type="dxa"/>
            <w:shd w:val="clear" w:color="auto" w:fill="auto"/>
          </w:tcPr>
          <w:p w14:paraId="7834B00A" w14:textId="77777777" w:rsidR="007B1EA6" w:rsidRPr="00C934BF" w:rsidRDefault="007B1EA6" w:rsidP="007B1EA6">
            <w:pPr>
              <w:spacing w:before="40" w:after="120"/>
              <w:rPr>
                <w:lang w:val="en-GB"/>
              </w:rPr>
            </w:pPr>
            <w:r w:rsidRPr="00C934BF">
              <w:t>15 de octubre de 2019</w:t>
            </w:r>
          </w:p>
        </w:tc>
      </w:tr>
      <w:tr w:rsidR="007B1EA6" w:rsidRPr="00C934BF" w14:paraId="23B6F89A" w14:textId="77777777" w:rsidTr="00C934BF">
        <w:trPr>
          <w:trHeight w:val="240"/>
        </w:trPr>
        <w:tc>
          <w:tcPr>
            <w:tcW w:w="2268" w:type="dxa"/>
            <w:shd w:val="clear" w:color="auto" w:fill="auto"/>
          </w:tcPr>
          <w:p w14:paraId="2B6E6F86" w14:textId="77777777" w:rsidR="007B1EA6" w:rsidRPr="00C934BF" w:rsidRDefault="007B1EA6" w:rsidP="007B1EA6">
            <w:pPr>
              <w:spacing w:before="40" w:after="120"/>
              <w:rPr>
                <w:lang w:val="en-GB"/>
              </w:rPr>
            </w:pPr>
          </w:p>
        </w:tc>
        <w:tc>
          <w:tcPr>
            <w:tcW w:w="2694" w:type="dxa"/>
            <w:shd w:val="clear" w:color="auto" w:fill="auto"/>
          </w:tcPr>
          <w:p w14:paraId="46B944BE" w14:textId="77777777" w:rsidR="007B1EA6" w:rsidRPr="00C934BF" w:rsidRDefault="007B1EA6" w:rsidP="007B1EA6">
            <w:pPr>
              <w:spacing w:before="40" w:after="120"/>
              <w:rPr>
                <w:lang w:val="en-GB"/>
              </w:rPr>
            </w:pPr>
            <w:r w:rsidRPr="00C934BF">
              <w:t>Décimo informe periódico</w:t>
            </w:r>
          </w:p>
        </w:tc>
        <w:tc>
          <w:tcPr>
            <w:tcW w:w="2408" w:type="dxa"/>
            <w:shd w:val="clear" w:color="auto" w:fill="auto"/>
          </w:tcPr>
          <w:p w14:paraId="4C8EF76D" w14:textId="77777777" w:rsidR="007B1EA6" w:rsidRPr="00C934BF" w:rsidRDefault="007B1EA6" w:rsidP="007B1EA6">
            <w:pPr>
              <w:spacing w:before="40" w:after="120"/>
              <w:rPr>
                <w:lang w:val="en-GB"/>
              </w:rPr>
            </w:pPr>
            <w:r w:rsidRPr="00C934BF">
              <w:t>15 de octubre de 2021</w:t>
            </w:r>
          </w:p>
        </w:tc>
      </w:tr>
      <w:tr w:rsidR="007B1EA6" w:rsidRPr="00C934BF" w14:paraId="4BBBC4F3" w14:textId="77777777" w:rsidTr="00C934BF">
        <w:trPr>
          <w:trHeight w:val="240"/>
        </w:trPr>
        <w:tc>
          <w:tcPr>
            <w:tcW w:w="2268" w:type="dxa"/>
            <w:shd w:val="clear" w:color="auto" w:fill="auto"/>
          </w:tcPr>
          <w:p w14:paraId="3D6BE3EB" w14:textId="77777777" w:rsidR="007B1EA6" w:rsidRPr="00C934BF" w:rsidRDefault="007B1EA6" w:rsidP="007B1EA6">
            <w:pPr>
              <w:spacing w:before="40" w:after="120"/>
              <w:rPr>
                <w:lang w:val="en-GB"/>
              </w:rPr>
            </w:pPr>
            <w:r w:rsidRPr="00C934BF">
              <w:t>Uganda</w:t>
            </w:r>
          </w:p>
        </w:tc>
        <w:tc>
          <w:tcPr>
            <w:tcW w:w="2694" w:type="dxa"/>
            <w:shd w:val="clear" w:color="auto" w:fill="auto"/>
          </w:tcPr>
          <w:p w14:paraId="6F137C25" w14:textId="77777777" w:rsidR="007B1EA6" w:rsidRPr="00C934BF" w:rsidRDefault="007B1EA6" w:rsidP="007B1EA6">
            <w:pPr>
              <w:spacing w:before="40" w:after="120"/>
            </w:pPr>
            <w:r w:rsidRPr="00C934BF">
              <w:t>Informes periódicos 11º a 13º combinados</w:t>
            </w:r>
          </w:p>
        </w:tc>
        <w:tc>
          <w:tcPr>
            <w:tcW w:w="2408" w:type="dxa"/>
            <w:shd w:val="clear" w:color="auto" w:fill="auto"/>
          </w:tcPr>
          <w:p w14:paraId="598E861C" w14:textId="77777777" w:rsidR="007B1EA6" w:rsidRPr="00C934BF" w:rsidRDefault="007B1EA6" w:rsidP="007B1EA6">
            <w:pPr>
              <w:spacing w:before="40" w:after="120"/>
              <w:rPr>
                <w:lang w:val="en-GB"/>
              </w:rPr>
            </w:pPr>
            <w:r w:rsidRPr="00C934BF">
              <w:t>21 de diciembre de 2005</w:t>
            </w:r>
          </w:p>
        </w:tc>
      </w:tr>
      <w:tr w:rsidR="007B1EA6" w:rsidRPr="00C934BF" w14:paraId="4E0C13E4" w14:textId="77777777" w:rsidTr="00C934BF">
        <w:trPr>
          <w:trHeight w:val="240"/>
        </w:trPr>
        <w:tc>
          <w:tcPr>
            <w:tcW w:w="2268" w:type="dxa"/>
            <w:shd w:val="clear" w:color="auto" w:fill="auto"/>
          </w:tcPr>
          <w:p w14:paraId="7D7F83E0" w14:textId="77777777" w:rsidR="007B1EA6" w:rsidRPr="00C934BF" w:rsidRDefault="007B1EA6" w:rsidP="007B1EA6">
            <w:pPr>
              <w:spacing w:before="40" w:after="120"/>
              <w:rPr>
                <w:lang w:val="en-GB"/>
              </w:rPr>
            </w:pPr>
          </w:p>
        </w:tc>
        <w:tc>
          <w:tcPr>
            <w:tcW w:w="2694" w:type="dxa"/>
            <w:shd w:val="clear" w:color="auto" w:fill="auto"/>
          </w:tcPr>
          <w:p w14:paraId="1FF33445" w14:textId="77777777" w:rsidR="007B1EA6" w:rsidRPr="00C934BF" w:rsidRDefault="007B1EA6" w:rsidP="007B1EA6">
            <w:pPr>
              <w:spacing w:before="40" w:after="120"/>
              <w:rPr>
                <w:lang w:val="en-GB"/>
              </w:rPr>
            </w:pPr>
            <w:r w:rsidRPr="00C934BF">
              <w:t>14º informe periódico</w:t>
            </w:r>
          </w:p>
        </w:tc>
        <w:tc>
          <w:tcPr>
            <w:tcW w:w="2408" w:type="dxa"/>
            <w:shd w:val="clear" w:color="auto" w:fill="auto"/>
          </w:tcPr>
          <w:p w14:paraId="5028F356" w14:textId="77777777" w:rsidR="007B1EA6" w:rsidRPr="00C934BF" w:rsidRDefault="007B1EA6" w:rsidP="007B1EA6">
            <w:pPr>
              <w:spacing w:before="40" w:after="120"/>
              <w:rPr>
                <w:lang w:val="en-GB"/>
              </w:rPr>
            </w:pPr>
            <w:r w:rsidRPr="00C934BF">
              <w:t>21 de diciembre de 2007</w:t>
            </w:r>
          </w:p>
        </w:tc>
      </w:tr>
      <w:tr w:rsidR="007B1EA6" w:rsidRPr="00C934BF" w14:paraId="297999B4" w14:textId="77777777" w:rsidTr="00C934BF">
        <w:trPr>
          <w:trHeight w:val="240"/>
        </w:trPr>
        <w:tc>
          <w:tcPr>
            <w:tcW w:w="2268" w:type="dxa"/>
            <w:shd w:val="clear" w:color="auto" w:fill="auto"/>
          </w:tcPr>
          <w:p w14:paraId="4063F003" w14:textId="77777777" w:rsidR="007B1EA6" w:rsidRPr="00C934BF" w:rsidRDefault="007B1EA6" w:rsidP="007B1EA6">
            <w:pPr>
              <w:spacing w:before="40" w:after="120"/>
              <w:rPr>
                <w:lang w:val="en-GB"/>
              </w:rPr>
            </w:pPr>
          </w:p>
        </w:tc>
        <w:tc>
          <w:tcPr>
            <w:tcW w:w="2694" w:type="dxa"/>
            <w:shd w:val="clear" w:color="auto" w:fill="auto"/>
          </w:tcPr>
          <w:p w14:paraId="54FB894B" w14:textId="77777777" w:rsidR="007B1EA6" w:rsidRPr="00C934BF" w:rsidRDefault="007B1EA6" w:rsidP="007B1EA6">
            <w:pPr>
              <w:spacing w:before="40" w:after="120"/>
              <w:rPr>
                <w:lang w:val="en-GB"/>
              </w:rPr>
            </w:pPr>
            <w:r w:rsidRPr="00C934BF">
              <w:t>15º informe periódico</w:t>
            </w:r>
          </w:p>
        </w:tc>
        <w:tc>
          <w:tcPr>
            <w:tcW w:w="2408" w:type="dxa"/>
            <w:shd w:val="clear" w:color="auto" w:fill="auto"/>
          </w:tcPr>
          <w:p w14:paraId="50CED2CB" w14:textId="77777777" w:rsidR="007B1EA6" w:rsidRPr="00C934BF" w:rsidRDefault="007B1EA6" w:rsidP="007B1EA6">
            <w:pPr>
              <w:spacing w:before="40" w:after="120"/>
              <w:rPr>
                <w:lang w:val="en-GB"/>
              </w:rPr>
            </w:pPr>
            <w:r w:rsidRPr="00C934BF">
              <w:t>21 de diciembre de 2009</w:t>
            </w:r>
          </w:p>
        </w:tc>
      </w:tr>
      <w:tr w:rsidR="007B1EA6" w:rsidRPr="00C934BF" w14:paraId="31E974F9" w14:textId="77777777" w:rsidTr="00C934BF">
        <w:trPr>
          <w:trHeight w:val="240"/>
        </w:trPr>
        <w:tc>
          <w:tcPr>
            <w:tcW w:w="2268" w:type="dxa"/>
            <w:shd w:val="clear" w:color="auto" w:fill="auto"/>
          </w:tcPr>
          <w:p w14:paraId="390A4DB5" w14:textId="77777777" w:rsidR="007B1EA6" w:rsidRPr="00C934BF" w:rsidRDefault="007B1EA6" w:rsidP="007B1EA6">
            <w:pPr>
              <w:spacing w:before="40" w:after="120"/>
              <w:rPr>
                <w:lang w:val="en-GB"/>
              </w:rPr>
            </w:pPr>
          </w:p>
        </w:tc>
        <w:tc>
          <w:tcPr>
            <w:tcW w:w="2694" w:type="dxa"/>
            <w:shd w:val="clear" w:color="auto" w:fill="auto"/>
          </w:tcPr>
          <w:p w14:paraId="5B53DEE3" w14:textId="77777777" w:rsidR="007B1EA6" w:rsidRPr="00C934BF" w:rsidRDefault="007B1EA6" w:rsidP="007B1EA6">
            <w:pPr>
              <w:spacing w:before="40" w:after="120"/>
              <w:rPr>
                <w:lang w:val="en-GB"/>
              </w:rPr>
            </w:pPr>
            <w:r w:rsidRPr="00C934BF">
              <w:t>16º informe periódico</w:t>
            </w:r>
          </w:p>
        </w:tc>
        <w:tc>
          <w:tcPr>
            <w:tcW w:w="2408" w:type="dxa"/>
            <w:shd w:val="clear" w:color="auto" w:fill="auto"/>
          </w:tcPr>
          <w:p w14:paraId="3B9A84E7" w14:textId="77777777" w:rsidR="007B1EA6" w:rsidRPr="00C934BF" w:rsidRDefault="007B1EA6" w:rsidP="007B1EA6">
            <w:pPr>
              <w:spacing w:before="40" w:after="120"/>
              <w:rPr>
                <w:lang w:val="en-GB"/>
              </w:rPr>
            </w:pPr>
            <w:r w:rsidRPr="00C934BF">
              <w:t>21 de diciembre de 2011</w:t>
            </w:r>
          </w:p>
        </w:tc>
      </w:tr>
      <w:tr w:rsidR="007B1EA6" w:rsidRPr="00C934BF" w14:paraId="02C7D079" w14:textId="77777777" w:rsidTr="00C934BF">
        <w:trPr>
          <w:trHeight w:val="240"/>
        </w:trPr>
        <w:tc>
          <w:tcPr>
            <w:tcW w:w="2268" w:type="dxa"/>
            <w:shd w:val="clear" w:color="auto" w:fill="auto"/>
          </w:tcPr>
          <w:p w14:paraId="6439533D" w14:textId="77777777" w:rsidR="007B1EA6" w:rsidRPr="00C934BF" w:rsidRDefault="007B1EA6" w:rsidP="007B1EA6">
            <w:pPr>
              <w:spacing w:before="40" w:after="120"/>
              <w:rPr>
                <w:lang w:val="en-GB"/>
              </w:rPr>
            </w:pPr>
          </w:p>
        </w:tc>
        <w:tc>
          <w:tcPr>
            <w:tcW w:w="2694" w:type="dxa"/>
            <w:shd w:val="clear" w:color="auto" w:fill="auto"/>
          </w:tcPr>
          <w:p w14:paraId="063B42C0" w14:textId="77777777" w:rsidR="007B1EA6" w:rsidRPr="00C934BF" w:rsidRDefault="007B1EA6" w:rsidP="007B1EA6">
            <w:pPr>
              <w:spacing w:before="40" w:after="120"/>
              <w:rPr>
                <w:lang w:val="en-GB"/>
              </w:rPr>
            </w:pPr>
            <w:r w:rsidRPr="00C934BF">
              <w:t>17º informe periódico</w:t>
            </w:r>
          </w:p>
        </w:tc>
        <w:tc>
          <w:tcPr>
            <w:tcW w:w="2408" w:type="dxa"/>
            <w:shd w:val="clear" w:color="auto" w:fill="auto"/>
          </w:tcPr>
          <w:p w14:paraId="2A7C6F55" w14:textId="77777777" w:rsidR="007B1EA6" w:rsidRPr="00C934BF" w:rsidRDefault="007B1EA6" w:rsidP="007B1EA6">
            <w:pPr>
              <w:spacing w:before="40" w:after="120"/>
              <w:rPr>
                <w:lang w:val="en-GB"/>
              </w:rPr>
            </w:pPr>
            <w:r w:rsidRPr="00C934BF">
              <w:t>21 de diciembre de 2013</w:t>
            </w:r>
          </w:p>
        </w:tc>
      </w:tr>
      <w:tr w:rsidR="007B1EA6" w:rsidRPr="00C934BF" w14:paraId="714A1ADC" w14:textId="77777777" w:rsidTr="00C934BF">
        <w:trPr>
          <w:trHeight w:val="240"/>
        </w:trPr>
        <w:tc>
          <w:tcPr>
            <w:tcW w:w="2268" w:type="dxa"/>
            <w:shd w:val="clear" w:color="auto" w:fill="auto"/>
          </w:tcPr>
          <w:p w14:paraId="46955519" w14:textId="77777777" w:rsidR="007B1EA6" w:rsidRPr="00C934BF" w:rsidRDefault="007B1EA6" w:rsidP="007B1EA6">
            <w:pPr>
              <w:spacing w:before="40" w:after="120"/>
              <w:rPr>
                <w:lang w:val="en-GB"/>
              </w:rPr>
            </w:pPr>
          </w:p>
        </w:tc>
        <w:tc>
          <w:tcPr>
            <w:tcW w:w="2694" w:type="dxa"/>
            <w:shd w:val="clear" w:color="auto" w:fill="auto"/>
          </w:tcPr>
          <w:p w14:paraId="69EE8130" w14:textId="77777777" w:rsidR="007B1EA6" w:rsidRPr="00C934BF" w:rsidRDefault="007B1EA6" w:rsidP="007B1EA6">
            <w:pPr>
              <w:spacing w:before="40" w:after="120"/>
              <w:rPr>
                <w:lang w:val="en-GB"/>
              </w:rPr>
            </w:pPr>
            <w:r w:rsidRPr="00C934BF">
              <w:t>18º informe periódico</w:t>
            </w:r>
          </w:p>
        </w:tc>
        <w:tc>
          <w:tcPr>
            <w:tcW w:w="2408" w:type="dxa"/>
            <w:shd w:val="clear" w:color="auto" w:fill="auto"/>
          </w:tcPr>
          <w:p w14:paraId="7DDF0EDC" w14:textId="77777777" w:rsidR="007B1EA6" w:rsidRPr="00C934BF" w:rsidRDefault="007B1EA6" w:rsidP="007B1EA6">
            <w:pPr>
              <w:spacing w:before="40" w:after="120"/>
              <w:rPr>
                <w:lang w:val="en-GB"/>
              </w:rPr>
            </w:pPr>
            <w:r w:rsidRPr="00C934BF">
              <w:t>21 de diciembre de 2015</w:t>
            </w:r>
          </w:p>
        </w:tc>
      </w:tr>
      <w:tr w:rsidR="007B1EA6" w:rsidRPr="00C934BF" w14:paraId="15DA75A6" w14:textId="77777777" w:rsidTr="00C934BF">
        <w:trPr>
          <w:trHeight w:val="240"/>
        </w:trPr>
        <w:tc>
          <w:tcPr>
            <w:tcW w:w="2268" w:type="dxa"/>
            <w:shd w:val="clear" w:color="auto" w:fill="auto"/>
          </w:tcPr>
          <w:p w14:paraId="42F55D63" w14:textId="77777777" w:rsidR="007B1EA6" w:rsidRPr="00C934BF" w:rsidRDefault="007B1EA6" w:rsidP="007B1EA6">
            <w:pPr>
              <w:spacing w:before="40" w:after="120"/>
              <w:rPr>
                <w:lang w:val="en-GB"/>
              </w:rPr>
            </w:pPr>
          </w:p>
        </w:tc>
        <w:tc>
          <w:tcPr>
            <w:tcW w:w="2694" w:type="dxa"/>
            <w:shd w:val="clear" w:color="auto" w:fill="auto"/>
          </w:tcPr>
          <w:p w14:paraId="5A0C755B" w14:textId="77777777" w:rsidR="007B1EA6" w:rsidRPr="00C934BF" w:rsidRDefault="007B1EA6" w:rsidP="007B1EA6">
            <w:pPr>
              <w:spacing w:before="40" w:after="120"/>
              <w:rPr>
                <w:lang w:val="en-GB"/>
              </w:rPr>
            </w:pPr>
            <w:r w:rsidRPr="00C934BF">
              <w:t>19º informe periódico</w:t>
            </w:r>
          </w:p>
        </w:tc>
        <w:tc>
          <w:tcPr>
            <w:tcW w:w="2408" w:type="dxa"/>
            <w:shd w:val="clear" w:color="auto" w:fill="auto"/>
          </w:tcPr>
          <w:p w14:paraId="2AFF0E75" w14:textId="77777777" w:rsidR="007B1EA6" w:rsidRPr="00C934BF" w:rsidRDefault="007B1EA6" w:rsidP="007B1EA6">
            <w:pPr>
              <w:spacing w:before="40" w:after="120"/>
              <w:rPr>
                <w:lang w:val="en-GB"/>
              </w:rPr>
            </w:pPr>
            <w:r w:rsidRPr="00C934BF">
              <w:t>21 de diciembre de 2017</w:t>
            </w:r>
          </w:p>
        </w:tc>
      </w:tr>
      <w:tr w:rsidR="007B1EA6" w:rsidRPr="00C934BF" w14:paraId="66808D20" w14:textId="77777777" w:rsidTr="00C934BF">
        <w:trPr>
          <w:trHeight w:val="240"/>
        </w:trPr>
        <w:tc>
          <w:tcPr>
            <w:tcW w:w="2268" w:type="dxa"/>
            <w:shd w:val="clear" w:color="auto" w:fill="auto"/>
          </w:tcPr>
          <w:p w14:paraId="78E01E4B" w14:textId="77777777" w:rsidR="007B1EA6" w:rsidRPr="00C934BF" w:rsidRDefault="007B1EA6" w:rsidP="00835858">
            <w:pPr>
              <w:keepNext/>
              <w:keepLines/>
              <w:spacing w:before="40" w:after="120"/>
              <w:rPr>
                <w:lang w:val="en-GB"/>
              </w:rPr>
            </w:pPr>
          </w:p>
        </w:tc>
        <w:tc>
          <w:tcPr>
            <w:tcW w:w="2694" w:type="dxa"/>
            <w:shd w:val="clear" w:color="auto" w:fill="auto"/>
          </w:tcPr>
          <w:p w14:paraId="48F71DE7" w14:textId="27175CF5" w:rsidR="007B1EA6" w:rsidRPr="00C934BF" w:rsidRDefault="007B1EA6" w:rsidP="00835858">
            <w:pPr>
              <w:keepNext/>
              <w:keepLines/>
              <w:spacing w:before="40" w:after="120"/>
              <w:rPr>
                <w:lang w:val="en-GB"/>
              </w:rPr>
            </w:pPr>
            <w:r w:rsidRPr="00C934BF">
              <w:t>20º informe periódico</w:t>
            </w:r>
          </w:p>
        </w:tc>
        <w:tc>
          <w:tcPr>
            <w:tcW w:w="2408" w:type="dxa"/>
            <w:shd w:val="clear" w:color="auto" w:fill="auto"/>
          </w:tcPr>
          <w:p w14:paraId="4B430E18" w14:textId="77777777" w:rsidR="007B1EA6" w:rsidRPr="00C934BF" w:rsidRDefault="007B1EA6" w:rsidP="00835858">
            <w:pPr>
              <w:keepNext/>
              <w:keepLines/>
              <w:spacing w:before="40" w:after="120"/>
              <w:rPr>
                <w:lang w:val="en-GB"/>
              </w:rPr>
            </w:pPr>
            <w:r w:rsidRPr="00C934BF">
              <w:t>21 de diciembre de 2019</w:t>
            </w:r>
          </w:p>
        </w:tc>
      </w:tr>
      <w:tr w:rsidR="007B1EA6" w:rsidRPr="00C934BF" w14:paraId="5BEE65B1" w14:textId="77777777" w:rsidTr="00C934BF">
        <w:trPr>
          <w:trHeight w:val="240"/>
        </w:trPr>
        <w:tc>
          <w:tcPr>
            <w:tcW w:w="2268" w:type="dxa"/>
            <w:shd w:val="clear" w:color="auto" w:fill="auto"/>
          </w:tcPr>
          <w:p w14:paraId="6CB2FFBB" w14:textId="77777777" w:rsidR="007B1EA6" w:rsidRPr="00C934BF" w:rsidRDefault="007B1EA6" w:rsidP="007B1EA6">
            <w:pPr>
              <w:spacing w:before="40" w:after="120"/>
              <w:rPr>
                <w:lang w:val="en-GB"/>
              </w:rPr>
            </w:pPr>
          </w:p>
        </w:tc>
        <w:tc>
          <w:tcPr>
            <w:tcW w:w="2694" w:type="dxa"/>
            <w:shd w:val="clear" w:color="auto" w:fill="auto"/>
          </w:tcPr>
          <w:p w14:paraId="2A09937C" w14:textId="77777777" w:rsidR="007B1EA6" w:rsidRPr="00C934BF" w:rsidRDefault="007B1EA6" w:rsidP="007B1EA6">
            <w:pPr>
              <w:spacing w:before="40" w:after="120"/>
              <w:rPr>
                <w:lang w:val="en-GB"/>
              </w:rPr>
            </w:pPr>
            <w:r w:rsidRPr="00C934BF">
              <w:t>21</w:t>
            </w:r>
            <w:r w:rsidRPr="00C934BF">
              <w:rPr>
                <w:vertAlign w:val="superscript"/>
              </w:rPr>
              <w:t>er</w:t>
            </w:r>
            <w:r w:rsidRPr="00C934BF">
              <w:t xml:space="preserve"> informe periódico</w:t>
            </w:r>
          </w:p>
        </w:tc>
        <w:tc>
          <w:tcPr>
            <w:tcW w:w="2408" w:type="dxa"/>
            <w:shd w:val="clear" w:color="auto" w:fill="auto"/>
          </w:tcPr>
          <w:p w14:paraId="4C6BBAE9" w14:textId="77777777" w:rsidR="007B1EA6" w:rsidRPr="00C934BF" w:rsidRDefault="007B1EA6" w:rsidP="007B1EA6">
            <w:pPr>
              <w:spacing w:before="40" w:after="120"/>
              <w:rPr>
                <w:lang w:val="en-GB"/>
              </w:rPr>
            </w:pPr>
            <w:r w:rsidRPr="00C934BF">
              <w:t>21 de diciembre de 2021</w:t>
            </w:r>
          </w:p>
        </w:tc>
      </w:tr>
      <w:tr w:rsidR="007B1EA6" w:rsidRPr="00C934BF" w14:paraId="01BF95D8" w14:textId="77777777" w:rsidTr="00C934BF">
        <w:trPr>
          <w:trHeight w:val="240"/>
        </w:trPr>
        <w:tc>
          <w:tcPr>
            <w:tcW w:w="2268" w:type="dxa"/>
            <w:shd w:val="clear" w:color="auto" w:fill="auto"/>
          </w:tcPr>
          <w:p w14:paraId="63C02A77" w14:textId="77777777" w:rsidR="007B1EA6" w:rsidRPr="00C934BF" w:rsidRDefault="007B1EA6" w:rsidP="007B1EA6">
            <w:pPr>
              <w:spacing w:before="40" w:after="120"/>
              <w:rPr>
                <w:lang w:val="en-GB"/>
              </w:rPr>
            </w:pPr>
            <w:r w:rsidRPr="00C934BF">
              <w:t>Yemen</w:t>
            </w:r>
          </w:p>
        </w:tc>
        <w:tc>
          <w:tcPr>
            <w:tcW w:w="2694" w:type="dxa"/>
            <w:shd w:val="clear" w:color="auto" w:fill="auto"/>
          </w:tcPr>
          <w:p w14:paraId="5E29F809" w14:textId="77777777" w:rsidR="007B1EA6" w:rsidRPr="00C934BF" w:rsidRDefault="007B1EA6" w:rsidP="007B1EA6">
            <w:pPr>
              <w:spacing w:before="40" w:after="120"/>
            </w:pPr>
            <w:r w:rsidRPr="00C934BF">
              <w:t>Informes periódicos 19º y 20º, que se presentarán conjuntamente</w:t>
            </w:r>
          </w:p>
        </w:tc>
        <w:tc>
          <w:tcPr>
            <w:tcW w:w="2408" w:type="dxa"/>
            <w:shd w:val="clear" w:color="auto" w:fill="auto"/>
          </w:tcPr>
          <w:p w14:paraId="0B1D6530" w14:textId="77777777" w:rsidR="007B1EA6" w:rsidRPr="00C934BF" w:rsidRDefault="007B1EA6" w:rsidP="007B1EA6">
            <w:pPr>
              <w:spacing w:before="40" w:after="120"/>
              <w:rPr>
                <w:lang w:val="en-GB"/>
              </w:rPr>
            </w:pPr>
            <w:r w:rsidRPr="00C934BF">
              <w:t>17 de noviembre de 2013</w:t>
            </w:r>
          </w:p>
        </w:tc>
      </w:tr>
      <w:tr w:rsidR="007B1EA6" w:rsidRPr="00C934BF" w14:paraId="422079AA" w14:textId="77777777" w:rsidTr="00C934BF">
        <w:trPr>
          <w:trHeight w:val="240"/>
        </w:trPr>
        <w:tc>
          <w:tcPr>
            <w:tcW w:w="2268" w:type="dxa"/>
            <w:shd w:val="clear" w:color="auto" w:fill="auto"/>
          </w:tcPr>
          <w:p w14:paraId="2DE423CF" w14:textId="77777777" w:rsidR="007B1EA6" w:rsidRPr="00C934BF" w:rsidRDefault="007B1EA6" w:rsidP="007B1EA6">
            <w:pPr>
              <w:spacing w:before="40" w:after="120"/>
              <w:rPr>
                <w:lang w:val="en-GB"/>
              </w:rPr>
            </w:pPr>
          </w:p>
        </w:tc>
        <w:tc>
          <w:tcPr>
            <w:tcW w:w="2694" w:type="dxa"/>
            <w:shd w:val="clear" w:color="auto" w:fill="auto"/>
          </w:tcPr>
          <w:p w14:paraId="243E99B7" w14:textId="77777777" w:rsidR="007B1EA6" w:rsidRPr="00C934BF" w:rsidRDefault="007B1EA6" w:rsidP="007B1EA6">
            <w:pPr>
              <w:spacing w:before="40" w:after="120"/>
              <w:rPr>
                <w:lang w:val="en-GB"/>
              </w:rPr>
            </w:pPr>
            <w:r w:rsidRPr="00C934BF">
              <w:t>21</w:t>
            </w:r>
            <w:r w:rsidRPr="00C934BF">
              <w:rPr>
                <w:vertAlign w:val="superscript"/>
              </w:rPr>
              <w:t>er</w:t>
            </w:r>
            <w:r w:rsidRPr="00C934BF">
              <w:t xml:space="preserve"> informe periódico </w:t>
            </w:r>
          </w:p>
        </w:tc>
        <w:tc>
          <w:tcPr>
            <w:tcW w:w="2408" w:type="dxa"/>
            <w:shd w:val="clear" w:color="auto" w:fill="auto"/>
          </w:tcPr>
          <w:p w14:paraId="109BBFF9" w14:textId="77777777" w:rsidR="007B1EA6" w:rsidRPr="00C934BF" w:rsidRDefault="007B1EA6" w:rsidP="007B1EA6">
            <w:pPr>
              <w:spacing w:before="40" w:after="120"/>
              <w:rPr>
                <w:lang w:val="en-GB"/>
              </w:rPr>
            </w:pPr>
            <w:r w:rsidRPr="00C934BF">
              <w:t>17 de noviembre de 2015</w:t>
            </w:r>
          </w:p>
        </w:tc>
      </w:tr>
      <w:tr w:rsidR="007B1EA6" w:rsidRPr="00C934BF" w14:paraId="5CA7B2F0" w14:textId="77777777" w:rsidTr="00C934BF">
        <w:trPr>
          <w:trHeight w:val="240"/>
        </w:trPr>
        <w:tc>
          <w:tcPr>
            <w:tcW w:w="2268" w:type="dxa"/>
            <w:shd w:val="clear" w:color="auto" w:fill="auto"/>
          </w:tcPr>
          <w:p w14:paraId="72E85029" w14:textId="77777777" w:rsidR="007B1EA6" w:rsidRPr="00C934BF" w:rsidRDefault="007B1EA6" w:rsidP="007B1EA6">
            <w:pPr>
              <w:spacing w:before="40" w:after="120"/>
              <w:rPr>
                <w:lang w:val="en-GB"/>
              </w:rPr>
            </w:pPr>
          </w:p>
        </w:tc>
        <w:tc>
          <w:tcPr>
            <w:tcW w:w="2694" w:type="dxa"/>
            <w:shd w:val="clear" w:color="auto" w:fill="auto"/>
          </w:tcPr>
          <w:p w14:paraId="55583A31" w14:textId="77777777" w:rsidR="007B1EA6" w:rsidRPr="00C934BF" w:rsidRDefault="007B1EA6" w:rsidP="007B1EA6">
            <w:pPr>
              <w:spacing w:before="40" w:after="120"/>
              <w:rPr>
                <w:lang w:val="en-GB"/>
              </w:rPr>
            </w:pPr>
            <w:r w:rsidRPr="00C934BF">
              <w:t>22º informe periódico</w:t>
            </w:r>
          </w:p>
        </w:tc>
        <w:tc>
          <w:tcPr>
            <w:tcW w:w="2408" w:type="dxa"/>
            <w:shd w:val="clear" w:color="auto" w:fill="auto"/>
          </w:tcPr>
          <w:p w14:paraId="34BD4909" w14:textId="77777777" w:rsidR="007B1EA6" w:rsidRPr="00C934BF" w:rsidRDefault="007B1EA6" w:rsidP="007B1EA6">
            <w:pPr>
              <w:spacing w:before="40" w:after="120"/>
              <w:rPr>
                <w:lang w:val="en-GB"/>
              </w:rPr>
            </w:pPr>
            <w:r w:rsidRPr="00C934BF">
              <w:t>17 de noviembre de 2017</w:t>
            </w:r>
          </w:p>
        </w:tc>
      </w:tr>
      <w:tr w:rsidR="007B1EA6" w:rsidRPr="00C934BF" w14:paraId="287AD519" w14:textId="77777777" w:rsidTr="00C934BF">
        <w:trPr>
          <w:trHeight w:val="240"/>
        </w:trPr>
        <w:tc>
          <w:tcPr>
            <w:tcW w:w="2268" w:type="dxa"/>
            <w:shd w:val="clear" w:color="auto" w:fill="auto"/>
          </w:tcPr>
          <w:p w14:paraId="288884C5" w14:textId="77777777" w:rsidR="007B1EA6" w:rsidRPr="00C934BF" w:rsidRDefault="007B1EA6" w:rsidP="007B1EA6">
            <w:pPr>
              <w:spacing w:before="40" w:after="120"/>
              <w:rPr>
                <w:lang w:val="en-GB"/>
              </w:rPr>
            </w:pPr>
          </w:p>
        </w:tc>
        <w:tc>
          <w:tcPr>
            <w:tcW w:w="2694" w:type="dxa"/>
            <w:shd w:val="clear" w:color="auto" w:fill="auto"/>
          </w:tcPr>
          <w:p w14:paraId="185A3C68" w14:textId="77777777" w:rsidR="007B1EA6" w:rsidRPr="00C934BF" w:rsidRDefault="007B1EA6" w:rsidP="007B1EA6">
            <w:pPr>
              <w:spacing w:before="40" w:after="120"/>
              <w:rPr>
                <w:lang w:val="en-GB"/>
              </w:rPr>
            </w:pPr>
            <w:r w:rsidRPr="00C934BF">
              <w:t>23</w:t>
            </w:r>
            <w:r w:rsidRPr="00C934BF">
              <w:rPr>
                <w:vertAlign w:val="superscript"/>
              </w:rPr>
              <w:t>er</w:t>
            </w:r>
            <w:r w:rsidRPr="00C934BF">
              <w:t xml:space="preserve"> informe periódico</w:t>
            </w:r>
          </w:p>
        </w:tc>
        <w:tc>
          <w:tcPr>
            <w:tcW w:w="2408" w:type="dxa"/>
            <w:shd w:val="clear" w:color="auto" w:fill="auto"/>
          </w:tcPr>
          <w:p w14:paraId="58CC1628" w14:textId="77777777" w:rsidR="007B1EA6" w:rsidRPr="00C934BF" w:rsidRDefault="007B1EA6" w:rsidP="007B1EA6">
            <w:pPr>
              <w:spacing w:before="40" w:after="120"/>
              <w:rPr>
                <w:lang w:val="en-GB"/>
              </w:rPr>
            </w:pPr>
            <w:r w:rsidRPr="00C934BF">
              <w:t>17 de noviembre de 2019</w:t>
            </w:r>
          </w:p>
        </w:tc>
      </w:tr>
      <w:tr w:rsidR="007B1EA6" w:rsidRPr="00C934BF" w14:paraId="0B8F3DFD" w14:textId="77777777" w:rsidTr="00C934BF">
        <w:trPr>
          <w:trHeight w:val="240"/>
        </w:trPr>
        <w:tc>
          <w:tcPr>
            <w:tcW w:w="2268" w:type="dxa"/>
            <w:tcBorders>
              <w:bottom w:val="single" w:sz="12" w:space="0" w:color="auto"/>
            </w:tcBorders>
            <w:shd w:val="clear" w:color="auto" w:fill="auto"/>
          </w:tcPr>
          <w:p w14:paraId="0B4DEE63" w14:textId="77777777" w:rsidR="007B1EA6" w:rsidRPr="00C934BF" w:rsidRDefault="007B1EA6" w:rsidP="007B1EA6">
            <w:pPr>
              <w:spacing w:before="40" w:after="120"/>
              <w:rPr>
                <w:lang w:val="en-GB"/>
              </w:rPr>
            </w:pPr>
          </w:p>
        </w:tc>
        <w:tc>
          <w:tcPr>
            <w:tcW w:w="2694" w:type="dxa"/>
            <w:tcBorders>
              <w:bottom w:val="single" w:sz="12" w:space="0" w:color="auto"/>
            </w:tcBorders>
            <w:shd w:val="clear" w:color="auto" w:fill="auto"/>
          </w:tcPr>
          <w:p w14:paraId="47BEF852" w14:textId="77777777" w:rsidR="007B1EA6" w:rsidRPr="00C934BF" w:rsidRDefault="007B1EA6" w:rsidP="007B1EA6">
            <w:pPr>
              <w:spacing w:before="40" w:after="120"/>
              <w:rPr>
                <w:lang w:val="en-GB"/>
              </w:rPr>
            </w:pPr>
            <w:r w:rsidRPr="00C934BF">
              <w:t>24º informe periódico</w:t>
            </w:r>
          </w:p>
        </w:tc>
        <w:tc>
          <w:tcPr>
            <w:tcW w:w="2408" w:type="dxa"/>
            <w:tcBorders>
              <w:bottom w:val="single" w:sz="12" w:space="0" w:color="auto"/>
            </w:tcBorders>
            <w:shd w:val="clear" w:color="auto" w:fill="auto"/>
          </w:tcPr>
          <w:p w14:paraId="04495003" w14:textId="77777777" w:rsidR="007B1EA6" w:rsidRPr="00C934BF" w:rsidRDefault="007B1EA6" w:rsidP="007B1EA6">
            <w:pPr>
              <w:spacing w:before="40" w:after="120"/>
              <w:rPr>
                <w:lang w:val="en-GB"/>
              </w:rPr>
            </w:pPr>
            <w:r w:rsidRPr="00C934BF">
              <w:t>17 de noviembre de 2021</w:t>
            </w:r>
          </w:p>
        </w:tc>
      </w:tr>
    </w:tbl>
    <w:bookmarkEnd w:id="0"/>
    <w:bookmarkEnd w:id="1"/>
    <w:p w14:paraId="3BE1BE49" w14:textId="1623E9ED" w:rsidR="00381C24" w:rsidRPr="00330372" w:rsidRDefault="00330372" w:rsidP="00330372">
      <w:pPr>
        <w:pStyle w:val="SingleTxtG"/>
        <w:suppressAutoHyphens/>
        <w:spacing w:before="240" w:after="0"/>
        <w:jc w:val="center"/>
        <w:rPr>
          <w:u w:val="single"/>
        </w:rPr>
      </w:pPr>
      <w:r>
        <w:rPr>
          <w:u w:val="single"/>
        </w:rPr>
        <w:tab/>
      </w:r>
      <w:r>
        <w:rPr>
          <w:u w:val="single"/>
        </w:rPr>
        <w:tab/>
      </w:r>
      <w:r>
        <w:rPr>
          <w:u w:val="single"/>
        </w:rPr>
        <w:tab/>
      </w:r>
    </w:p>
    <w:sectPr w:rsidR="00381C24" w:rsidRPr="00330372" w:rsidSect="00C934BF">
      <w:headerReference w:type="even" r:id="rId58"/>
      <w:headerReference w:type="default" r:id="rId59"/>
      <w:footerReference w:type="even" r:id="rId60"/>
      <w:footerReference w:type="default" r:id="rId61"/>
      <w:footerReference w:type="first" r:id="rId6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ED3D3" w14:textId="77777777" w:rsidR="00635B27" w:rsidRPr="00D43FF0" w:rsidRDefault="00635B27" w:rsidP="00D43FF0">
      <w:pPr>
        <w:pStyle w:val="Piedepgina"/>
      </w:pPr>
    </w:p>
  </w:endnote>
  <w:endnote w:type="continuationSeparator" w:id="0">
    <w:p w14:paraId="0ADB4247" w14:textId="77777777" w:rsidR="00635B27" w:rsidRPr="00D43FF0" w:rsidRDefault="00635B27"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112B6" w14:textId="02BA7F25" w:rsidR="00C934BF" w:rsidRPr="00C934BF" w:rsidRDefault="00C934BF" w:rsidP="00C934BF">
    <w:pPr>
      <w:pStyle w:val="Piedepgina"/>
      <w:tabs>
        <w:tab w:val="right" w:pos="9638"/>
      </w:tabs>
    </w:pPr>
    <w:r w:rsidRPr="00C934BF">
      <w:rPr>
        <w:b/>
        <w:sz w:val="18"/>
      </w:rPr>
      <w:fldChar w:fldCharType="begin"/>
    </w:r>
    <w:r w:rsidRPr="00C934BF">
      <w:rPr>
        <w:b/>
        <w:sz w:val="18"/>
      </w:rPr>
      <w:instrText xml:space="preserve"> PAGE  \* MERGEFORMAT </w:instrText>
    </w:r>
    <w:r w:rsidRPr="00C934BF">
      <w:rPr>
        <w:b/>
        <w:sz w:val="18"/>
      </w:rPr>
      <w:fldChar w:fldCharType="separate"/>
    </w:r>
    <w:r w:rsidRPr="00C934BF">
      <w:rPr>
        <w:b/>
        <w:noProof/>
        <w:sz w:val="18"/>
      </w:rPr>
      <w:t>2</w:t>
    </w:r>
    <w:r w:rsidRPr="00C934BF">
      <w:rPr>
        <w:b/>
        <w:sz w:val="18"/>
      </w:rPr>
      <w:fldChar w:fldCharType="end"/>
    </w:r>
    <w:r>
      <w:rPr>
        <w:b/>
        <w:sz w:val="18"/>
      </w:rPr>
      <w:tab/>
    </w:r>
    <w:r>
      <w:t>GE.23-18407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AD403" w14:textId="53A5A261" w:rsidR="00C934BF" w:rsidRPr="00C934BF" w:rsidRDefault="00C934BF" w:rsidP="00C934BF">
    <w:pPr>
      <w:pStyle w:val="Piedepgina"/>
      <w:tabs>
        <w:tab w:val="right" w:pos="9638"/>
      </w:tabs>
      <w:rPr>
        <w:b/>
        <w:sz w:val="18"/>
      </w:rPr>
    </w:pPr>
    <w:r>
      <w:t>GE.23-18407</w:t>
    </w:r>
    <w:r>
      <w:tab/>
    </w:r>
    <w:r w:rsidRPr="00C934BF">
      <w:rPr>
        <w:b/>
        <w:sz w:val="18"/>
      </w:rPr>
      <w:fldChar w:fldCharType="begin"/>
    </w:r>
    <w:r w:rsidRPr="00C934BF">
      <w:rPr>
        <w:b/>
        <w:sz w:val="18"/>
      </w:rPr>
      <w:instrText xml:space="preserve"> PAGE  \* MERGEFORMAT </w:instrText>
    </w:r>
    <w:r w:rsidRPr="00C934BF">
      <w:rPr>
        <w:b/>
        <w:sz w:val="18"/>
      </w:rPr>
      <w:fldChar w:fldCharType="separate"/>
    </w:r>
    <w:r w:rsidRPr="00C934BF">
      <w:rPr>
        <w:b/>
        <w:noProof/>
        <w:sz w:val="18"/>
      </w:rPr>
      <w:t>3</w:t>
    </w:r>
    <w:r w:rsidRPr="00C934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C44DF" w14:textId="55E6288E" w:rsidR="00C63C2A" w:rsidRPr="00C934BF" w:rsidRDefault="00C934BF" w:rsidP="00C934BF">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0B90FCDC" wp14:editId="7DA1922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23-18407  (S)</w:t>
    </w:r>
    <w:r>
      <w:rPr>
        <w:noProof/>
        <w:sz w:val="20"/>
      </w:rPr>
      <w:drawing>
        <wp:anchor distT="0" distB="0" distL="114300" distR="114300" simplePos="0" relativeHeight="251658752" behindDoc="0" locked="0" layoutInCell="1" allowOverlap="1" wp14:anchorId="38295011" wp14:editId="2197E3C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061023    311023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85B3F" w14:textId="77777777" w:rsidR="00635B27" w:rsidRPr="001075E9" w:rsidRDefault="00635B27" w:rsidP="001075E9">
      <w:pPr>
        <w:tabs>
          <w:tab w:val="right" w:pos="2155"/>
        </w:tabs>
        <w:spacing w:after="80" w:line="240" w:lineRule="auto"/>
        <w:ind w:left="680"/>
        <w:rPr>
          <w:u w:val="single"/>
        </w:rPr>
      </w:pPr>
      <w:r>
        <w:rPr>
          <w:u w:val="single"/>
        </w:rPr>
        <w:tab/>
      </w:r>
    </w:p>
  </w:footnote>
  <w:footnote w:type="continuationSeparator" w:id="0">
    <w:p w14:paraId="280C571D" w14:textId="77777777" w:rsidR="00635B27" w:rsidRDefault="00635B27" w:rsidP="00D43FF0">
      <w:pPr>
        <w:tabs>
          <w:tab w:val="right" w:pos="2155"/>
        </w:tabs>
        <w:spacing w:after="80" w:line="240" w:lineRule="auto"/>
        <w:ind w:left="680"/>
        <w:rPr>
          <w:u w:val="single"/>
        </w:rPr>
      </w:pPr>
      <w:r>
        <w:rPr>
          <w:u w:val="single"/>
        </w:rPr>
        <w:tab/>
      </w:r>
    </w:p>
  </w:footnote>
  <w:footnote w:id="1">
    <w:p w14:paraId="4F421D67" w14:textId="3F6713CA" w:rsidR="00C934BF" w:rsidRPr="00C934BF" w:rsidRDefault="00C934BF" w:rsidP="00C934BF">
      <w:pPr>
        <w:pStyle w:val="Textonotapie"/>
        <w:rPr>
          <w:sz w:val="20"/>
        </w:rPr>
      </w:pPr>
      <w:r>
        <w:tab/>
      </w:r>
      <w:r w:rsidRPr="00C934BF">
        <w:rPr>
          <w:rStyle w:val="Refdenotaalpie"/>
          <w:sz w:val="20"/>
          <w:vertAlign w:val="baseline"/>
        </w:rPr>
        <w:t>*</w:t>
      </w:r>
      <w:r w:rsidRPr="00C934BF">
        <w:rPr>
          <w:rStyle w:val="Refdenotaalpie"/>
          <w:vertAlign w:val="baseline"/>
        </w:rPr>
        <w:tab/>
      </w:r>
      <w:r w:rsidRPr="00C934BF">
        <w:t>Se acordó publicar este documento tras la fecha prevista debido a circunstancias que escapan al</w:t>
      </w:r>
      <w:r w:rsidR="00000476">
        <w:t> </w:t>
      </w:r>
      <w:r w:rsidRPr="00C934BF">
        <w:t>control de quien lo presenta.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05EE7" w14:textId="31FB591D" w:rsidR="00C934BF" w:rsidRPr="00C934BF" w:rsidRDefault="00C934BF">
    <w:pPr>
      <w:pStyle w:val="Encabezado"/>
    </w:pPr>
    <w:fldSimple w:instr=" TITLE  \* MERGEFORMAT ">
      <w:r w:rsidR="000C6A39">
        <w:t>CERD/C/111/2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01A7" w14:textId="34137CB4" w:rsidR="00C934BF" w:rsidRPr="00C934BF" w:rsidRDefault="00C934BF" w:rsidP="00C934BF">
    <w:pPr>
      <w:pStyle w:val="Encabezado"/>
      <w:jc w:val="right"/>
    </w:pPr>
    <w:fldSimple w:instr=" TITLE  \* MERGEFORMAT ">
      <w:r w:rsidR="000C6A39">
        <w:t>CERD/C/111/2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17989051">
    <w:abstractNumId w:val="20"/>
  </w:num>
  <w:num w:numId="2" w16cid:durableId="1549797984">
    <w:abstractNumId w:val="13"/>
  </w:num>
  <w:num w:numId="3" w16cid:durableId="1141996635">
    <w:abstractNumId w:val="22"/>
  </w:num>
  <w:num w:numId="4" w16cid:durableId="2043439774">
    <w:abstractNumId w:val="21"/>
  </w:num>
  <w:num w:numId="5" w16cid:durableId="1009217418">
    <w:abstractNumId w:val="17"/>
  </w:num>
  <w:num w:numId="6" w16cid:durableId="509561546">
    <w:abstractNumId w:val="8"/>
  </w:num>
  <w:num w:numId="7" w16cid:durableId="1199513027">
    <w:abstractNumId w:val="3"/>
  </w:num>
  <w:num w:numId="8" w16cid:durableId="1166554985">
    <w:abstractNumId w:val="2"/>
  </w:num>
  <w:num w:numId="9" w16cid:durableId="1121991869">
    <w:abstractNumId w:val="1"/>
  </w:num>
  <w:num w:numId="10" w16cid:durableId="48191262">
    <w:abstractNumId w:val="0"/>
  </w:num>
  <w:num w:numId="11" w16cid:durableId="75712206">
    <w:abstractNumId w:val="9"/>
  </w:num>
  <w:num w:numId="12" w16cid:durableId="1128595731">
    <w:abstractNumId w:val="7"/>
  </w:num>
  <w:num w:numId="13" w16cid:durableId="1509370533">
    <w:abstractNumId w:val="6"/>
  </w:num>
  <w:num w:numId="14" w16cid:durableId="903610991">
    <w:abstractNumId w:val="5"/>
  </w:num>
  <w:num w:numId="15" w16cid:durableId="1930195576">
    <w:abstractNumId w:val="4"/>
  </w:num>
  <w:num w:numId="16" w16cid:durableId="1032412990">
    <w:abstractNumId w:val="11"/>
  </w:num>
  <w:num w:numId="17" w16cid:durableId="114564969">
    <w:abstractNumId w:val="20"/>
  </w:num>
  <w:num w:numId="18" w16cid:durableId="807627985">
    <w:abstractNumId w:val="13"/>
  </w:num>
  <w:num w:numId="19" w16cid:durableId="138111076">
    <w:abstractNumId w:val="11"/>
  </w:num>
  <w:num w:numId="20" w16cid:durableId="1462960876">
    <w:abstractNumId w:val="22"/>
  </w:num>
  <w:num w:numId="21" w16cid:durableId="1158956836">
    <w:abstractNumId w:val="21"/>
  </w:num>
  <w:num w:numId="22" w16cid:durableId="1182090896">
    <w:abstractNumId w:val="14"/>
  </w:num>
  <w:num w:numId="23" w16cid:durableId="1510678581">
    <w:abstractNumId w:val="14"/>
  </w:num>
  <w:num w:numId="24" w16cid:durableId="47580591">
    <w:abstractNumId w:val="17"/>
  </w:num>
  <w:num w:numId="25" w16cid:durableId="1871528548">
    <w:abstractNumId w:val="9"/>
  </w:num>
  <w:num w:numId="26" w16cid:durableId="1762531053">
    <w:abstractNumId w:val="7"/>
  </w:num>
  <w:num w:numId="27" w16cid:durableId="319820589">
    <w:abstractNumId w:val="6"/>
  </w:num>
  <w:num w:numId="28" w16cid:durableId="992567712">
    <w:abstractNumId w:val="5"/>
  </w:num>
  <w:num w:numId="29" w16cid:durableId="1027103203">
    <w:abstractNumId w:val="4"/>
  </w:num>
  <w:num w:numId="30" w16cid:durableId="513960754">
    <w:abstractNumId w:val="8"/>
  </w:num>
  <w:num w:numId="31" w16cid:durableId="1390959811">
    <w:abstractNumId w:val="3"/>
  </w:num>
  <w:num w:numId="32" w16cid:durableId="1886142826">
    <w:abstractNumId w:val="2"/>
  </w:num>
  <w:num w:numId="33" w16cid:durableId="1121454712">
    <w:abstractNumId w:val="1"/>
  </w:num>
  <w:num w:numId="34" w16cid:durableId="2146659926">
    <w:abstractNumId w:val="0"/>
  </w:num>
  <w:num w:numId="35" w16cid:durableId="1126436532">
    <w:abstractNumId w:val="16"/>
  </w:num>
  <w:num w:numId="36" w16cid:durableId="1137070656">
    <w:abstractNumId w:val="15"/>
  </w:num>
  <w:num w:numId="37" w16cid:durableId="537398799">
    <w:abstractNumId w:val="18"/>
  </w:num>
  <w:num w:numId="38" w16cid:durableId="376664972">
    <w:abstractNumId w:val="12"/>
  </w:num>
  <w:num w:numId="39" w16cid:durableId="335576332">
    <w:abstractNumId w:val="19"/>
  </w:num>
  <w:num w:numId="40" w16cid:durableId="20009420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B27"/>
    <w:rsid w:val="00000476"/>
    <w:rsid w:val="00006BB9"/>
    <w:rsid w:val="000107A1"/>
    <w:rsid w:val="0002339D"/>
    <w:rsid w:val="00036733"/>
    <w:rsid w:val="000B57E7"/>
    <w:rsid w:val="000C6A39"/>
    <w:rsid w:val="000F09DF"/>
    <w:rsid w:val="000F5804"/>
    <w:rsid w:val="000F61B2"/>
    <w:rsid w:val="00100EA7"/>
    <w:rsid w:val="00103A93"/>
    <w:rsid w:val="001075E9"/>
    <w:rsid w:val="00133DFF"/>
    <w:rsid w:val="00145F2F"/>
    <w:rsid w:val="00160FF7"/>
    <w:rsid w:val="00180183"/>
    <w:rsid w:val="00196389"/>
    <w:rsid w:val="001C7A89"/>
    <w:rsid w:val="00201F1A"/>
    <w:rsid w:val="00201FBC"/>
    <w:rsid w:val="00213632"/>
    <w:rsid w:val="002169A0"/>
    <w:rsid w:val="002433EC"/>
    <w:rsid w:val="0025226E"/>
    <w:rsid w:val="00281DDE"/>
    <w:rsid w:val="00283ED7"/>
    <w:rsid w:val="002A2EFC"/>
    <w:rsid w:val="002C0E18"/>
    <w:rsid w:val="002C33BB"/>
    <w:rsid w:val="002D5AAC"/>
    <w:rsid w:val="00301299"/>
    <w:rsid w:val="00322004"/>
    <w:rsid w:val="00330372"/>
    <w:rsid w:val="003402C2"/>
    <w:rsid w:val="00346779"/>
    <w:rsid w:val="00381C24"/>
    <w:rsid w:val="003958D0"/>
    <w:rsid w:val="004031F0"/>
    <w:rsid w:val="00454E07"/>
    <w:rsid w:val="00470DCD"/>
    <w:rsid w:val="00471CB3"/>
    <w:rsid w:val="004B5CEF"/>
    <w:rsid w:val="0050108D"/>
    <w:rsid w:val="0051740C"/>
    <w:rsid w:val="00572E19"/>
    <w:rsid w:val="005F0B42"/>
    <w:rsid w:val="00634841"/>
    <w:rsid w:val="00635B27"/>
    <w:rsid w:val="00655A21"/>
    <w:rsid w:val="0067198A"/>
    <w:rsid w:val="006725B3"/>
    <w:rsid w:val="006808A9"/>
    <w:rsid w:val="006B12B8"/>
    <w:rsid w:val="006D631C"/>
    <w:rsid w:val="006E2FF3"/>
    <w:rsid w:val="006F35EE"/>
    <w:rsid w:val="007021FF"/>
    <w:rsid w:val="00703CAF"/>
    <w:rsid w:val="007076CB"/>
    <w:rsid w:val="00713064"/>
    <w:rsid w:val="007967DF"/>
    <w:rsid w:val="007B1EA6"/>
    <w:rsid w:val="007F6465"/>
    <w:rsid w:val="00834B71"/>
    <w:rsid w:val="00835858"/>
    <w:rsid w:val="0086445C"/>
    <w:rsid w:val="00865A80"/>
    <w:rsid w:val="00865FAC"/>
    <w:rsid w:val="008728CD"/>
    <w:rsid w:val="00893FFC"/>
    <w:rsid w:val="008A08D7"/>
    <w:rsid w:val="008A13F9"/>
    <w:rsid w:val="008C0F65"/>
    <w:rsid w:val="008C29C4"/>
    <w:rsid w:val="00906890"/>
    <w:rsid w:val="00951972"/>
    <w:rsid w:val="00954E65"/>
    <w:rsid w:val="00A17DFD"/>
    <w:rsid w:val="00A414EF"/>
    <w:rsid w:val="00A4674B"/>
    <w:rsid w:val="00A917B3"/>
    <w:rsid w:val="00AB4B51"/>
    <w:rsid w:val="00AF6D12"/>
    <w:rsid w:val="00B066FC"/>
    <w:rsid w:val="00B10CC7"/>
    <w:rsid w:val="00B62458"/>
    <w:rsid w:val="00B778C8"/>
    <w:rsid w:val="00BA3587"/>
    <w:rsid w:val="00BB36EA"/>
    <w:rsid w:val="00BD33EE"/>
    <w:rsid w:val="00C60F0C"/>
    <w:rsid w:val="00C63C2A"/>
    <w:rsid w:val="00C805C9"/>
    <w:rsid w:val="00C907F0"/>
    <w:rsid w:val="00C934BF"/>
    <w:rsid w:val="00CA1679"/>
    <w:rsid w:val="00CC15A3"/>
    <w:rsid w:val="00D05347"/>
    <w:rsid w:val="00D43FF0"/>
    <w:rsid w:val="00D90138"/>
    <w:rsid w:val="00DA26B8"/>
    <w:rsid w:val="00DD4E25"/>
    <w:rsid w:val="00E05C6B"/>
    <w:rsid w:val="00E2656E"/>
    <w:rsid w:val="00E730C9"/>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31B0F"/>
  <w15:docId w15:val="{2CE653DE-784E-47F5-9E1C-6F6D1E9D9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semiHidden/>
    <w:rsid w:val="00C934BF"/>
    <w:rPr>
      <w:rFonts w:cs="Arial"/>
      <w:bCs/>
      <w:iCs/>
      <w:szCs w:val="28"/>
      <w:lang w:val="es-ES" w:eastAsia="es-ES"/>
    </w:rPr>
  </w:style>
  <w:style w:type="character" w:customStyle="1" w:styleId="Ttulo3Car">
    <w:name w:val="Título 3 Car"/>
    <w:basedOn w:val="Fuentedeprrafopredeter"/>
    <w:link w:val="Ttulo3"/>
    <w:semiHidden/>
    <w:rsid w:val="00C934BF"/>
    <w:rPr>
      <w:rFonts w:ascii="Arial" w:hAnsi="Arial" w:cs="Arial"/>
      <w:b/>
      <w:bCs/>
      <w:sz w:val="26"/>
      <w:szCs w:val="26"/>
      <w:lang w:val="es-ES" w:eastAsia="es-ES"/>
    </w:rPr>
  </w:style>
  <w:style w:type="character" w:customStyle="1" w:styleId="Ttulo4Car">
    <w:name w:val="Título 4 Car"/>
    <w:basedOn w:val="Fuentedeprrafopredeter"/>
    <w:link w:val="Ttulo4"/>
    <w:semiHidden/>
    <w:rsid w:val="00C934BF"/>
    <w:rPr>
      <w:b/>
      <w:bCs/>
      <w:sz w:val="28"/>
      <w:szCs w:val="28"/>
      <w:lang w:val="es-ES" w:eastAsia="es-ES"/>
    </w:rPr>
  </w:style>
  <w:style w:type="character" w:customStyle="1" w:styleId="Ttulo5Car">
    <w:name w:val="Título 5 Car"/>
    <w:basedOn w:val="Fuentedeprrafopredeter"/>
    <w:link w:val="Ttulo5"/>
    <w:semiHidden/>
    <w:rsid w:val="00C934BF"/>
    <w:rPr>
      <w:b/>
      <w:bCs/>
      <w:i/>
      <w:iCs/>
      <w:sz w:val="26"/>
      <w:szCs w:val="26"/>
      <w:lang w:val="es-ES" w:eastAsia="es-ES"/>
    </w:rPr>
  </w:style>
  <w:style w:type="character" w:customStyle="1" w:styleId="Ttulo6Car">
    <w:name w:val="Título 6 Car"/>
    <w:basedOn w:val="Fuentedeprrafopredeter"/>
    <w:link w:val="Ttulo6"/>
    <w:semiHidden/>
    <w:rsid w:val="00C934BF"/>
    <w:rPr>
      <w:b/>
      <w:bCs/>
      <w:sz w:val="22"/>
      <w:szCs w:val="22"/>
      <w:lang w:val="es-ES" w:eastAsia="es-ES"/>
    </w:rPr>
  </w:style>
  <w:style w:type="character" w:customStyle="1" w:styleId="Ttulo7Car">
    <w:name w:val="Título 7 Car"/>
    <w:basedOn w:val="Fuentedeprrafopredeter"/>
    <w:link w:val="Ttulo7"/>
    <w:semiHidden/>
    <w:rsid w:val="00C934BF"/>
    <w:rPr>
      <w:sz w:val="24"/>
      <w:szCs w:val="24"/>
      <w:lang w:val="es-ES" w:eastAsia="es-ES"/>
    </w:rPr>
  </w:style>
  <w:style w:type="character" w:customStyle="1" w:styleId="Ttulo8Car">
    <w:name w:val="Título 8 Car"/>
    <w:basedOn w:val="Fuentedeprrafopredeter"/>
    <w:link w:val="Ttulo8"/>
    <w:semiHidden/>
    <w:rsid w:val="00C934BF"/>
    <w:rPr>
      <w:i/>
      <w:iCs/>
      <w:sz w:val="24"/>
      <w:szCs w:val="24"/>
      <w:lang w:val="es-ES" w:eastAsia="es-ES"/>
    </w:rPr>
  </w:style>
  <w:style w:type="character" w:customStyle="1" w:styleId="Ttulo9Car">
    <w:name w:val="Título 9 Car"/>
    <w:basedOn w:val="Fuentedeprrafopredeter"/>
    <w:link w:val="Ttulo9"/>
    <w:semiHidden/>
    <w:rsid w:val="00C934BF"/>
    <w:rPr>
      <w:rFonts w:ascii="Arial" w:hAnsi="Arial" w:cs="Arial"/>
      <w:sz w:val="22"/>
      <w:szCs w:val="22"/>
      <w:lang w:val="es-ES" w:eastAsia="es-ES"/>
    </w:rPr>
  </w:style>
  <w:style w:type="character" w:styleId="Ttulodellibro">
    <w:name w:val="Book Title"/>
    <w:basedOn w:val="Fuentedeprrafopredeter"/>
    <w:uiPriority w:val="33"/>
    <w:rsid w:val="00C934BF"/>
    <w:rPr>
      <w:b/>
      <w:bCs/>
      <w:smallCaps/>
      <w:spacing w:val="5"/>
    </w:rPr>
  </w:style>
  <w:style w:type="table" w:customStyle="1" w:styleId="TableGrid1">
    <w:name w:val="Table Grid1"/>
    <w:basedOn w:val="Tablanormal"/>
    <w:next w:val="Tablaconcuadrcula"/>
    <w:rsid w:val="00C934BF"/>
    <w:pPr>
      <w:suppressAutoHyphens/>
      <w:spacing w:line="240" w:lineRule="atLeast"/>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934BF"/>
    <w:rPr>
      <w:lang w:val="en-GB" w:eastAsia="en-US"/>
    </w:rPr>
  </w:style>
  <w:style w:type="character" w:styleId="Mencinsinresolver">
    <w:name w:val="Unresolved Mention"/>
    <w:basedOn w:val="Fuentedeprrafopredeter"/>
    <w:uiPriority w:val="99"/>
    <w:semiHidden/>
    <w:unhideWhenUsed/>
    <w:rsid w:val="00C934BF"/>
    <w:rPr>
      <w:color w:val="605E5C"/>
      <w:shd w:val="clear" w:color="auto" w:fill="E1DFDD"/>
    </w:rPr>
  </w:style>
  <w:style w:type="character" w:styleId="Refdecomentario">
    <w:name w:val="annotation reference"/>
    <w:basedOn w:val="Fuentedeprrafopredeter"/>
    <w:uiPriority w:val="99"/>
    <w:semiHidden/>
    <w:unhideWhenUsed/>
    <w:rsid w:val="00C934BF"/>
    <w:rPr>
      <w:sz w:val="16"/>
      <w:szCs w:val="16"/>
    </w:rPr>
  </w:style>
  <w:style w:type="paragraph" w:styleId="Textocomentario">
    <w:name w:val="annotation text"/>
    <w:basedOn w:val="Normal"/>
    <w:link w:val="TextocomentarioCar"/>
    <w:uiPriority w:val="99"/>
    <w:semiHidden/>
    <w:unhideWhenUsed/>
    <w:rsid w:val="00C934BF"/>
    <w:pPr>
      <w:suppressAutoHyphens/>
    </w:pPr>
    <w:rPr>
      <w:lang w:eastAsia="en-US"/>
    </w:rPr>
  </w:style>
  <w:style w:type="character" w:customStyle="1" w:styleId="TextocomentarioCar">
    <w:name w:val="Texto comentario Car"/>
    <w:basedOn w:val="Fuentedeprrafopredeter"/>
    <w:link w:val="Textocomentario"/>
    <w:uiPriority w:val="99"/>
    <w:semiHidden/>
    <w:rsid w:val="00C934BF"/>
    <w:rPr>
      <w:lang w:val="es-ES" w:eastAsia="en-US"/>
    </w:rPr>
  </w:style>
  <w:style w:type="paragraph" w:styleId="Asuntodelcomentario">
    <w:name w:val="annotation subject"/>
    <w:basedOn w:val="Textocomentario"/>
    <w:next w:val="Textocomentario"/>
    <w:link w:val="AsuntodelcomentarioCar"/>
    <w:uiPriority w:val="99"/>
    <w:semiHidden/>
    <w:unhideWhenUsed/>
    <w:rsid w:val="00C934BF"/>
    <w:rPr>
      <w:b/>
      <w:bCs/>
    </w:rPr>
  </w:style>
  <w:style w:type="character" w:customStyle="1" w:styleId="AsuntodelcomentarioCar">
    <w:name w:val="Asunto del comentario Car"/>
    <w:basedOn w:val="TextocomentarioCar"/>
    <w:link w:val="Asuntodelcomentario"/>
    <w:uiPriority w:val="99"/>
    <w:semiHidden/>
    <w:rsid w:val="00C934BF"/>
    <w:rPr>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undocs.org/sp/CERD/C/ARM/12-14" TargetMode="External"/><Relationship Id="rId18" Type="http://schemas.openxmlformats.org/officeDocument/2006/relationships/hyperlink" Target="http://undocs.org/sp/CERD/C/KHM/18-20" TargetMode="External"/><Relationship Id="rId26" Type="http://schemas.openxmlformats.org/officeDocument/2006/relationships/hyperlink" Target="http://undocs.org/sp/CERD/C/FIN/24-26" TargetMode="External"/><Relationship Id="rId39" Type="http://schemas.openxmlformats.org/officeDocument/2006/relationships/hyperlink" Target="http://undocs.org/sp/CERD/C/MUS/24-25" TargetMode="External"/><Relationship Id="rId21" Type="http://schemas.openxmlformats.org/officeDocument/2006/relationships/hyperlink" Target="http://undocs.org/sp/CERD/C/COL/20-21" TargetMode="External"/><Relationship Id="rId34" Type="http://schemas.openxmlformats.org/officeDocument/2006/relationships/hyperlink" Target="http://undocs.org/sp/CERD/C/KWT/25-26" TargetMode="External"/><Relationship Id="rId42" Type="http://schemas.openxmlformats.org/officeDocument/2006/relationships/hyperlink" Target="http://undocs.org/sp/CERD/C/NZL/23-24" TargetMode="External"/><Relationship Id="rId47" Type="http://schemas.openxmlformats.org/officeDocument/2006/relationships/hyperlink" Target="http://undocs.org/sp/CERD/C/MDA/12-14" TargetMode="External"/><Relationship Id="rId50" Type="http://schemas.openxmlformats.org/officeDocument/2006/relationships/hyperlink" Target="http://undocs.org/sp/CERD/C/SRB/6-9" TargetMode="External"/><Relationship Id="rId55" Type="http://schemas.openxmlformats.org/officeDocument/2006/relationships/hyperlink" Target="http://undocs.org/sp/CERD/C/UZB/13-14"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undocs.org/sp/CERD/C/BIH/14-15" TargetMode="External"/><Relationship Id="rId20" Type="http://schemas.openxmlformats.org/officeDocument/2006/relationships/hyperlink" Target="http://undocs.org/sp/CERD/C/CYP/25" TargetMode="External"/><Relationship Id="rId29" Type="http://schemas.openxmlformats.org/officeDocument/2006/relationships/hyperlink" Target="http://undocs.org/sp/CERD/C/HUN/26-27" TargetMode="External"/><Relationship Id="rId41" Type="http://schemas.openxmlformats.org/officeDocument/2006/relationships/hyperlink" Target="http://undocs.org/sp/CERD/C/MCO/7-9" TargetMode="External"/><Relationship Id="rId54" Type="http://schemas.openxmlformats.org/officeDocument/2006/relationships/hyperlink" Target="http://undocs.org/sp/CERD/C/UKR/24-26" TargetMode="External"/><Relationship Id="rId6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sp/CERD/C/DEU/23-26" TargetMode="External"/><Relationship Id="rId24" Type="http://schemas.openxmlformats.org/officeDocument/2006/relationships/hyperlink" Target="http://undocs.org/sp/CERD/C/ESP/24-26" TargetMode="External"/><Relationship Id="rId32" Type="http://schemas.openxmlformats.org/officeDocument/2006/relationships/hyperlink" Target="http://undocs.org/sp/CERD/C/IRN/20-27" TargetMode="External"/><Relationship Id="rId37" Type="http://schemas.openxmlformats.org/officeDocument/2006/relationships/hyperlink" Target="http://undocs.org/sp/CERD/C/MDV/13-15" TargetMode="External"/><Relationship Id="rId40" Type="http://schemas.openxmlformats.org/officeDocument/2006/relationships/hyperlink" Target="http://undocs.org/sp/CERD/C/MEX/22-24" TargetMode="External"/><Relationship Id="rId45" Type="http://schemas.openxmlformats.org/officeDocument/2006/relationships/hyperlink" Target="http://undocs.org/sp/CERD/C/GBR/24-26" TargetMode="External"/><Relationship Id="rId53" Type="http://schemas.openxmlformats.org/officeDocument/2006/relationships/hyperlink" Target="http://undocs.org/sp/CERD/C/TUN/20-22"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undocs.org/sp/CERD/C/BOL/21-24" TargetMode="External"/><Relationship Id="rId23" Type="http://schemas.openxmlformats.org/officeDocument/2006/relationships/hyperlink" Target="http://undocs.org/sp/CERD/C/SVN/12-14" TargetMode="External"/><Relationship Id="rId28" Type="http://schemas.openxmlformats.org/officeDocument/2006/relationships/hyperlink" Target="http://undocs.org/sp/CERD/C/GTM/18-20" TargetMode="External"/><Relationship Id="rId36" Type="http://schemas.openxmlformats.org/officeDocument/2006/relationships/hyperlink" Target="http://undocs.org/sp/CERD/C/LTU/11-13" TargetMode="External"/><Relationship Id="rId49" Type="http://schemas.openxmlformats.org/officeDocument/2006/relationships/hyperlink" Target="http://undocs.org/sp/CERD/C/SMR/1" TargetMode="External"/><Relationship Id="rId57" Type="http://schemas.openxmlformats.org/officeDocument/2006/relationships/hyperlink" Target="http://undocs.org/sp/CERD/C/VNM/15-17" TargetMode="External"/><Relationship Id="rId61" Type="http://schemas.openxmlformats.org/officeDocument/2006/relationships/footer" Target="footer2.xml"/><Relationship Id="rId10" Type="http://schemas.openxmlformats.org/officeDocument/2006/relationships/hyperlink" Target="http://undocs.org/sp/CERD/C/ALB/13-14" TargetMode="External"/><Relationship Id="rId19" Type="http://schemas.openxmlformats.org/officeDocument/2006/relationships/hyperlink" Target="https://undocs.org/es/CERD/C/CZE/14-15" TargetMode="External"/><Relationship Id="rId31" Type="http://schemas.openxmlformats.org/officeDocument/2006/relationships/hyperlink" Target="https://undocs.org/es/CERD/C/IRQ/26-27" TargetMode="External"/><Relationship Id="rId44" Type="http://schemas.openxmlformats.org/officeDocument/2006/relationships/hyperlink" Target="http://undocs.org/sp/CERD/C/QAT/22-23" TargetMode="External"/><Relationship Id="rId52" Type="http://schemas.openxmlformats.org/officeDocument/2006/relationships/hyperlink" Target="http://undocs.org/sp/CERD/C/SWE/24-25"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undocs.org/sp/CERD/C/AFG/2-16" TargetMode="External"/><Relationship Id="rId14" Type="http://schemas.openxmlformats.org/officeDocument/2006/relationships/hyperlink" Target="http://undocs.org/sp/CERD/C/BLR/24-25" TargetMode="External"/><Relationship Id="rId22" Type="http://schemas.openxmlformats.org/officeDocument/2006/relationships/hyperlink" Target="http://undocs.org/sp/CERD/C/ECU/25" TargetMode="External"/><Relationship Id="rId27" Type="http://schemas.openxmlformats.org/officeDocument/2006/relationships/hyperlink" Target="http://undocs.org/sp/CERD/C/GRC/23-24" TargetMode="External"/><Relationship Id="rId30" Type="http://schemas.openxmlformats.org/officeDocument/2006/relationships/hyperlink" Target="https://undocs.org/es/CERD/C/IND/20-21" TargetMode="External"/><Relationship Id="rId35" Type="http://schemas.openxmlformats.org/officeDocument/2006/relationships/hyperlink" Target="https://undocs.org/es/CERD/C/KGZ/11-12" TargetMode="External"/><Relationship Id="rId43" Type="http://schemas.openxmlformats.org/officeDocument/2006/relationships/hyperlink" Target="http://undocs.org/sp/CERD/C/PAK/24-26" TargetMode="External"/><Relationship Id="rId48" Type="http://schemas.openxmlformats.org/officeDocument/2006/relationships/hyperlink" Target="http://undocs.org/sp/CERD/C/ROU/20-22" TargetMode="External"/><Relationship Id="rId56" Type="http://schemas.openxmlformats.org/officeDocument/2006/relationships/hyperlink" Target="http://undocs.org/sp/CERD/C/VEN/22-24" TargetMode="External"/><Relationship Id="rId64" Type="http://schemas.openxmlformats.org/officeDocument/2006/relationships/theme" Target="theme/theme1.xml"/><Relationship Id="rId8" Type="http://schemas.openxmlformats.org/officeDocument/2006/relationships/image" Target="media/image1.wmf"/><Relationship Id="rId51" Type="http://schemas.openxmlformats.org/officeDocument/2006/relationships/hyperlink" Target="http://undocs.org/sp/CERD/C/ZAF/9-11" TargetMode="External"/><Relationship Id="rId3" Type="http://schemas.openxmlformats.org/officeDocument/2006/relationships/styles" Target="styles.xml"/><Relationship Id="rId12" Type="http://schemas.openxmlformats.org/officeDocument/2006/relationships/hyperlink" Target="http://undocs.org/sp/CERD/C/SAU/10-11" TargetMode="External"/><Relationship Id="rId17" Type="http://schemas.openxmlformats.org/officeDocument/2006/relationships/hyperlink" Target="http://undocs.org/sp/CERD/C/BGR/23-25" TargetMode="External"/><Relationship Id="rId25" Type="http://schemas.openxmlformats.org/officeDocument/2006/relationships/hyperlink" Target="https://undocs.org/es/CERD/C/PSE/3-5" TargetMode="External"/><Relationship Id="rId33" Type="http://schemas.openxmlformats.org/officeDocument/2006/relationships/hyperlink" Target="http://undocs.org/sp/CERD/C/KEN/8-9" TargetMode="External"/><Relationship Id="rId38" Type="http://schemas.openxmlformats.org/officeDocument/2006/relationships/hyperlink" Target="http://undocs.org/sp/CERD/C/MAR/19-21" TargetMode="External"/><Relationship Id="rId46" Type="http://schemas.openxmlformats.org/officeDocument/2006/relationships/hyperlink" Target="http://undocs.org/sp/CERD/C/KOR/20-22" TargetMode="External"/><Relationship Id="rId59"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5DA10-C752-4232-A313-10EFBDF14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24</Pages>
  <Words>7182</Words>
  <Characters>34548</Characters>
  <Application>Microsoft Office Word</Application>
  <DocSecurity>0</DocSecurity>
  <Lines>2467</Lines>
  <Paragraphs>1896</Paragraphs>
  <ScaleCrop>false</ScaleCrop>
  <HeadingPairs>
    <vt:vector size="2" baseType="variant">
      <vt:variant>
        <vt:lpstr>Título</vt:lpstr>
      </vt:variant>
      <vt:variant>
        <vt:i4>1</vt:i4>
      </vt:variant>
    </vt:vector>
  </HeadingPairs>
  <TitlesOfParts>
    <vt:vector size="1" baseType="lpstr">
      <vt:lpstr>CERD/C/111/2</vt:lpstr>
    </vt:vector>
  </TitlesOfParts>
  <Company/>
  <LinksUpToDate>false</LinksUpToDate>
  <CharactersWithSpaces>39834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CERD/C/111/2</dc:title>
  <dc:subject/>
  <dc:creator>Luz Maria URQUIZU MARROQUIN</dc:creator>
  <cp:keywords/>
  <cp:lastModifiedBy>Luz Urquizu Marroquin</cp:lastModifiedBy>
  <cp:revision>3</cp:revision>
  <cp:lastPrinted>2023-10-31T13:23:00Z</cp:lastPrinted>
  <dcterms:created xsi:type="dcterms:W3CDTF">2023-10-31T13:23:00Z</dcterms:created>
  <dcterms:modified xsi:type="dcterms:W3CDTF">2023-10-31T13:24:00Z</dcterms:modified>
</cp:coreProperties>
</file>