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84D2003" w14:textId="77777777" w:rsidTr="000E62AA">
        <w:trPr>
          <w:trHeight w:hRule="exact" w:val="851"/>
        </w:trPr>
        <w:tc>
          <w:tcPr>
            <w:tcW w:w="1280" w:type="dxa"/>
            <w:tcBorders>
              <w:bottom w:val="single" w:sz="4" w:space="0" w:color="auto"/>
            </w:tcBorders>
          </w:tcPr>
          <w:p w14:paraId="7BA211D8" w14:textId="77777777" w:rsidR="00A1364C" w:rsidRPr="00F124C6" w:rsidRDefault="00A1364C" w:rsidP="00D02719"/>
        </w:tc>
        <w:tc>
          <w:tcPr>
            <w:tcW w:w="2273" w:type="dxa"/>
            <w:tcBorders>
              <w:bottom w:val="single" w:sz="4" w:space="0" w:color="auto"/>
            </w:tcBorders>
            <w:vAlign w:val="bottom"/>
          </w:tcPr>
          <w:p w14:paraId="13937861" w14:textId="77777777" w:rsidR="00A1364C" w:rsidRPr="006428AB" w:rsidRDefault="00A1364C" w:rsidP="000E62AA">
            <w:pPr>
              <w:spacing w:after="80" w:line="300" w:lineRule="exact"/>
              <w:rPr>
                <w:rFonts w:ascii="Time New Roman" w:eastAsia="SimHei" w:hAnsi="Time New Roman" w:hint="eastAsia"/>
                <w:sz w:val="28"/>
              </w:rPr>
            </w:pPr>
            <w:r w:rsidRPr="006428AB">
              <w:rPr>
                <w:rFonts w:ascii="宋体" w:eastAsia="SimHei" w:hAnsi="宋体" w:cs="宋体" w:hint="eastAsia"/>
                <w:sz w:val="28"/>
              </w:rPr>
              <w:t>联</w:t>
            </w:r>
            <w:r w:rsidRPr="006428AB">
              <w:rPr>
                <w:rFonts w:ascii="Time New Roman" w:eastAsia="SimHei" w:hAnsi="Time New Roman" w:hint="eastAsia"/>
                <w:sz w:val="28"/>
              </w:rPr>
              <w:t xml:space="preserve"> </w:t>
            </w:r>
            <w:r w:rsidRPr="006428AB">
              <w:rPr>
                <w:rFonts w:ascii="宋体" w:eastAsia="SimHei" w:hAnsi="宋体" w:cs="宋体" w:hint="eastAsia"/>
                <w:sz w:val="28"/>
              </w:rPr>
              <w:t>合</w:t>
            </w:r>
            <w:r w:rsidRPr="006428AB">
              <w:rPr>
                <w:rFonts w:ascii="Time New Roman" w:eastAsia="SimHei" w:hAnsi="Time New Roman" w:hint="eastAsia"/>
                <w:sz w:val="28"/>
              </w:rPr>
              <w:t xml:space="preserve"> </w:t>
            </w:r>
            <w:r w:rsidRPr="006428AB">
              <w:rPr>
                <w:rFonts w:ascii="宋体" w:eastAsia="SimHei" w:hAnsi="宋体" w:cs="宋体" w:hint="eastAsia"/>
                <w:sz w:val="28"/>
              </w:rPr>
              <w:t>国</w:t>
            </w:r>
          </w:p>
        </w:tc>
        <w:tc>
          <w:tcPr>
            <w:tcW w:w="6086" w:type="dxa"/>
            <w:gridSpan w:val="2"/>
            <w:tcBorders>
              <w:bottom w:val="single" w:sz="4" w:space="0" w:color="auto"/>
            </w:tcBorders>
            <w:vAlign w:val="bottom"/>
          </w:tcPr>
          <w:p w14:paraId="1B7DE87F" w14:textId="55A8BD98" w:rsidR="00A1364C" w:rsidRPr="0017303D" w:rsidRDefault="0017303D"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/RES/54/1</w:t>
            </w:r>
          </w:p>
        </w:tc>
      </w:tr>
      <w:tr w:rsidR="00A1364C" w:rsidRPr="00F124C6" w14:paraId="1AD162D8" w14:textId="77777777" w:rsidTr="000E62AA">
        <w:trPr>
          <w:trHeight w:hRule="exact" w:val="2835"/>
        </w:trPr>
        <w:tc>
          <w:tcPr>
            <w:tcW w:w="1280" w:type="dxa"/>
            <w:tcBorders>
              <w:top w:val="single" w:sz="4" w:space="0" w:color="auto"/>
              <w:bottom w:val="single" w:sz="12" w:space="0" w:color="auto"/>
            </w:tcBorders>
          </w:tcPr>
          <w:p w14:paraId="51D1DEB1" w14:textId="77777777" w:rsidR="00A1364C" w:rsidRPr="00F124C6" w:rsidRDefault="00A1364C" w:rsidP="000E62AA">
            <w:pPr>
              <w:spacing w:line="120" w:lineRule="atLeast"/>
              <w:rPr>
                <w:sz w:val="10"/>
                <w:szCs w:val="10"/>
              </w:rPr>
            </w:pPr>
          </w:p>
          <w:p w14:paraId="7B5910B4" w14:textId="77777777" w:rsidR="00A1364C" w:rsidRPr="00F124C6" w:rsidRDefault="00A1364C" w:rsidP="000E62AA">
            <w:pPr>
              <w:spacing w:line="120" w:lineRule="atLeast"/>
              <w:rPr>
                <w:sz w:val="10"/>
                <w:szCs w:val="10"/>
              </w:rPr>
            </w:pPr>
            <w:r>
              <w:rPr>
                <w:rFonts w:hint="eastAsia"/>
                <w:noProof/>
              </w:rPr>
              <w:drawing>
                <wp:inline distT="0" distB="0" distL="0" distR="0" wp14:anchorId="6CC7D53B" wp14:editId="494C268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E2B284" w14:textId="77777777" w:rsidR="00A1364C" w:rsidRPr="006428AB" w:rsidRDefault="00A1364C" w:rsidP="000E62AA">
            <w:pPr>
              <w:spacing w:before="240" w:line="420" w:lineRule="exact"/>
              <w:rPr>
                <w:rFonts w:ascii="Time New Roman" w:eastAsia="SimHei" w:hAnsi="Time New Roman" w:hint="eastAsia"/>
                <w:sz w:val="40"/>
                <w:szCs w:val="40"/>
              </w:rPr>
            </w:pPr>
            <w:r w:rsidRPr="006428AB">
              <w:rPr>
                <w:rFonts w:ascii="宋体" w:eastAsia="SimHei" w:hAnsi="宋体" w:cs="宋体" w:hint="eastAsia"/>
                <w:sz w:val="40"/>
                <w:szCs w:val="40"/>
              </w:rPr>
              <w:t>大</w:t>
            </w:r>
            <w:r w:rsidRPr="006428AB">
              <w:rPr>
                <w:rFonts w:ascii="Time New Roman" w:eastAsia="SimHei" w:hAnsi="Time New Roman" w:hint="eastAsia"/>
                <w:sz w:val="40"/>
                <w:szCs w:val="40"/>
              </w:rPr>
              <w:t xml:space="preserve">  </w:t>
            </w:r>
            <w:r w:rsidRPr="006428AB">
              <w:rPr>
                <w:rFonts w:ascii="宋体" w:eastAsia="SimHei" w:hAnsi="宋体" w:cs="宋体" w:hint="eastAsia"/>
                <w:sz w:val="40"/>
                <w:szCs w:val="40"/>
              </w:rPr>
              <w:t>会</w:t>
            </w:r>
          </w:p>
        </w:tc>
        <w:tc>
          <w:tcPr>
            <w:tcW w:w="2819" w:type="dxa"/>
            <w:tcBorders>
              <w:top w:val="single" w:sz="4" w:space="0" w:color="auto"/>
              <w:bottom w:val="single" w:sz="12" w:space="0" w:color="auto"/>
            </w:tcBorders>
          </w:tcPr>
          <w:p w14:paraId="6DE745CC" w14:textId="73816142" w:rsidR="00A1364C" w:rsidRPr="00F124C6" w:rsidRDefault="0017303D" w:rsidP="000E62AA">
            <w:pPr>
              <w:spacing w:before="240" w:line="240" w:lineRule="atLeast"/>
              <w:rPr>
                <w:sz w:val="20"/>
              </w:rPr>
            </w:pPr>
            <w:r>
              <w:rPr>
                <w:sz w:val="20"/>
              </w:rPr>
              <w:t xml:space="preserve">Distr.: </w:t>
            </w:r>
            <w:r w:rsidR="00162E24" w:rsidRPr="00162E24">
              <w:rPr>
                <w:sz w:val="20"/>
              </w:rPr>
              <w:t>General</w:t>
            </w:r>
          </w:p>
          <w:p w14:paraId="5C6D86C3" w14:textId="047B1119" w:rsidR="00A1364C" w:rsidRPr="00F124C6" w:rsidRDefault="00162E24" w:rsidP="007A4727">
            <w:pPr>
              <w:spacing w:line="240" w:lineRule="atLeast"/>
              <w:rPr>
                <w:sz w:val="20"/>
              </w:rPr>
            </w:pPr>
            <w:r>
              <w:rPr>
                <w:sz w:val="20"/>
              </w:rPr>
              <w:t xml:space="preserve">12 </w:t>
            </w:r>
            <w:r w:rsidRPr="00162E24">
              <w:rPr>
                <w:sz w:val="20"/>
              </w:rPr>
              <w:t>October</w:t>
            </w:r>
            <w:r w:rsidR="008B4347">
              <w:rPr>
                <w:sz w:val="20"/>
              </w:rPr>
              <w:t xml:space="preserve"> </w:t>
            </w:r>
            <w:r w:rsidR="0017303D">
              <w:rPr>
                <w:sz w:val="20"/>
              </w:rPr>
              <w:t>2</w:t>
            </w:r>
            <w:r w:rsidR="008B4347">
              <w:rPr>
                <w:sz w:val="20"/>
              </w:rPr>
              <w:t>0</w:t>
            </w:r>
            <w:r w:rsidR="0017303D">
              <w:rPr>
                <w:sz w:val="20"/>
              </w:rPr>
              <w:t>23</w:t>
            </w:r>
          </w:p>
          <w:p w14:paraId="70D7D728" w14:textId="5BD34218" w:rsidR="00A1364C" w:rsidRPr="00F124C6" w:rsidRDefault="0017303D" w:rsidP="000E62AA">
            <w:pPr>
              <w:spacing w:line="240" w:lineRule="atLeast"/>
              <w:rPr>
                <w:sz w:val="20"/>
              </w:rPr>
            </w:pPr>
            <w:r>
              <w:rPr>
                <w:sz w:val="20"/>
              </w:rPr>
              <w:t>Chinese</w:t>
            </w:r>
            <w:r w:rsidR="00A1364C" w:rsidRPr="00F124C6">
              <w:rPr>
                <w:sz w:val="20"/>
              </w:rPr>
              <w:t xml:space="preserve"> </w:t>
            </w:r>
          </w:p>
          <w:p w14:paraId="2365FE16" w14:textId="30EDEC9F" w:rsidR="00A1364C" w:rsidRPr="00F124C6" w:rsidRDefault="0017303D" w:rsidP="000E62AA">
            <w:pPr>
              <w:spacing w:line="240" w:lineRule="atLeast"/>
            </w:pPr>
            <w:r>
              <w:rPr>
                <w:sz w:val="20"/>
              </w:rPr>
              <w:t>Original: English</w:t>
            </w:r>
          </w:p>
        </w:tc>
      </w:tr>
    </w:tbl>
    <w:p w14:paraId="7C40D234" w14:textId="77777777" w:rsidR="0017303D" w:rsidRPr="009B4CBD" w:rsidRDefault="0017303D" w:rsidP="0017303D">
      <w:pPr>
        <w:spacing w:before="120"/>
        <w:jc w:val="both"/>
        <w:rPr>
          <w:rFonts w:ascii="Time New Roman" w:eastAsia="SimHei" w:hAnsi="Time New Roman" w:hint="eastAsia"/>
          <w:sz w:val="24"/>
        </w:rPr>
      </w:pPr>
      <w:r w:rsidRPr="009B4CBD">
        <w:rPr>
          <w:rFonts w:ascii="Time New Roman" w:eastAsia="SimHei" w:hAnsi="Time New Roman" w:hint="eastAsia"/>
          <w:sz w:val="24"/>
        </w:rPr>
        <w:t>人权理事会</w:t>
      </w:r>
    </w:p>
    <w:p w14:paraId="5DCD0402" w14:textId="77777777" w:rsidR="0017303D" w:rsidRPr="009B4CBD" w:rsidRDefault="0017303D" w:rsidP="0017303D">
      <w:pPr>
        <w:rPr>
          <w:rFonts w:ascii="Time New Roman" w:eastAsia="SimHei" w:hAnsi="Time New Roman" w:hint="eastAsia"/>
        </w:rPr>
      </w:pPr>
      <w:r w:rsidRPr="009B4CBD">
        <w:rPr>
          <w:rFonts w:ascii="Time New Roman" w:eastAsia="SimHei" w:hAnsi="Time New Roman" w:hint="eastAsia"/>
        </w:rPr>
        <w:t>第五十四届会议</w:t>
      </w:r>
    </w:p>
    <w:p w14:paraId="1D1FA8F4" w14:textId="7CB60D1F" w:rsidR="0017303D" w:rsidRPr="009B4CBD" w:rsidRDefault="0017303D" w:rsidP="0017303D">
      <w:r>
        <w:rPr>
          <w:rFonts w:hint="eastAsia"/>
        </w:rPr>
        <w:t>2</w:t>
      </w:r>
      <w:r w:rsidRPr="009B4CBD">
        <w:rPr>
          <w:rFonts w:hint="eastAsia"/>
        </w:rPr>
        <w:t>0</w:t>
      </w:r>
      <w:r>
        <w:rPr>
          <w:rFonts w:hint="eastAsia"/>
        </w:rPr>
        <w:t>23</w:t>
      </w:r>
      <w:r w:rsidRPr="009B4CBD">
        <w:rPr>
          <w:rFonts w:hint="eastAsia"/>
        </w:rPr>
        <w:t>年</w:t>
      </w:r>
      <w:r>
        <w:rPr>
          <w:rFonts w:hint="eastAsia"/>
        </w:rPr>
        <w:t>9</w:t>
      </w:r>
      <w:r w:rsidRPr="009B4CBD">
        <w:rPr>
          <w:rFonts w:hint="eastAsia"/>
        </w:rPr>
        <w:t>月</w:t>
      </w:r>
      <w:r>
        <w:rPr>
          <w:rFonts w:hint="eastAsia"/>
        </w:rPr>
        <w:t>11</w:t>
      </w:r>
      <w:r w:rsidRPr="009B4CBD">
        <w:rPr>
          <w:rFonts w:hint="eastAsia"/>
        </w:rPr>
        <w:t>日至</w:t>
      </w:r>
      <w:r>
        <w:rPr>
          <w:rFonts w:hint="eastAsia"/>
        </w:rPr>
        <w:t>1</w:t>
      </w:r>
      <w:r w:rsidRPr="009B4CBD">
        <w:rPr>
          <w:rFonts w:hint="eastAsia"/>
        </w:rPr>
        <w:t>0</w:t>
      </w:r>
      <w:r w:rsidRPr="009B4CBD">
        <w:rPr>
          <w:rFonts w:hint="eastAsia"/>
        </w:rPr>
        <w:t>月</w:t>
      </w:r>
      <w:r>
        <w:t>13</w:t>
      </w:r>
      <w:r w:rsidRPr="009B4CBD">
        <w:rPr>
          <w:rFonts w:hint="eastAsia"/>
        </w:rPr>
        <w:t>日</w:t>
      </w:r>
    </w:p>
    <w:p w14:paraId="62A16584" w14:textId="034BF5BD" w:rsidR="0017303D" w:rsidRPr="009B4CBD" w:rsidRDefault="0017303D" w:rsidP="0017303D">
      <w:r w:rsidRPr="009B4CBD">
        <w:rPr>
          <w:rFonts w:hint="eastAsia"/>
        </w:rPr>
        <w:t>议程项目</w:t>
      </w:r>
      <w:r>
        <w:t>2</w:t>
      </w:r>
    </w:p>
    <w:p w14:paraId="64C060BA" w14:textId="77777777" w:rsidR="0017303D" w:rsidRDefault="0017303D" w:rsidP="0017303D">
      <w:pPr>
        <w:rPr>
          <w:rFonts w:ascii="Time New Roman" w:eastAsia="SimHei" w:hAnsi="Time New Roman" w:hint="eastAsia"/>
        </w:rPr>
      </w:pPr>
      <w:r w:rsidRPr="009B4CBD">
        <w:rPr>
          <w:rFonts w:ascii="Time New Roman" w:eastAsia="SimHei" w:hAnsi="Time New Roman" w:hint="eastAsia"/>
        </w:rPr>
        <w:t>联合国人权事务高级专员的年度报告以及</w:t>
      </w:r>
      <w:r w:rsidRPr="009B4CBD">
        <w:rPr>
          <w:rFonts w:ascii="Time New Roman" w:eastAsia="SimHei" w:hAnsi="Time New Roman"/>
        </w:rPr>
        <w:br/>
      </w:r>
      <w:r w:rsidRPr="009B4CBD">
        <w:rPr>
          <w:rFonts w:ascii="Time New Roman" w:eastAsia="SimHei" w:hAnsi="Time New Roman" w:hint="eastAsia"/>
        </w:rPr>
        <w:t>高级专员办事处的报告和秘书长的报告</w:t>
      </w:r>
    </w:p>
    <w:p w14:paraId="434BAF5D" w14:textId="77777777" w:rsidR="0017303D" w:rsidRPr="009B4CBD" w:rsidRDefault="0017303D" w:rsidP="0017303D">
      <w:pPr>
        <w:rPr>
          <w:rFonts w:ascii="Time New Roman" w:eastAsia="SimHei" w:hAnsi="Time New Roman" w:hint="eastAsia"/>
        </w:rPr>
      </w:pPr>
    </w:p>
    <w:p w14:paraId="49935CEC" w14:textId="2A43C9E8" w:rsidR="0017303D" w:rsidRPr="00381F78" w:rsidRDefault="0017303D" w:rsidP="0017303D">
      <w:pPr>
        <w:pStyle w:val="H23GC"/>
        <w:rPr>
          <w:sz w:val="28"/>
          <w:szCs w:val="28"/>
        </w:rPr>
      </w:pPr>
      <w:r w:rsidRPr="00180AD4">
        <w:tab/>
      </w:r>
      <w:r w:rsidRPr="00180AD4">
        <w:tab/>
      </w:r>
      <w:r w:rsidRPr="00381F78">
        <w:rPr>
          <w:rFonts w:hint="eastAsia"/>
          <w:sz w:val="28"/>
          <w:szCs w:val="28"/>
          <w:lang w:val="fr-CH"/>
        </w:rPr>
        <w:t>人权理事会</w:t>
      </w:r>
      <w:r>
        <w:rPr>
          <w:rFonts w:hint="eastAsia"/>
          <w:sz w:val="28"/>
          <w:szCs w:val="28"/>
          <w:lang w:val="fr-CH"/>
        </w:rPr>
        <w:t>2</w:t>
      </w:r>
      <w:r w:rsidRPr="00381F78">
        <w:rPr>
          <w:sz w:val="28"/>
          <w:szCs w:val="28"/>
          <w:lang w:val="fr-CH"/>
        </w:rPr>
        <w:t>0</w:t>
      </w:r>
      <w:r>
        <w:rPr>
          <w:sz w:val="28"/>
          <w:szCs w:val="28"/>
          <w:lang w:val="fr-CH"/>
        </w:rPr>
        <w:t>23</w:t>
      </w:r>
      <w:r w:rsidRPr="00381F78">
        <w:rPr>
          <w:rFonts w:hint="eastAsia"/>
          <w:sz w:val="28"/>
          <w:szCs w:val="28"/>
          <w:lang w:val="fr-CH"/>
        </w:rPr>
        <w:t>年</w:t>
      </w:r>
      <w:r>
        <w:rPr>
          <w:rFonts w:hint="eastAsia"/>
          <w:sz w:val="28"/>
          <w:szCs w:val="28"/>
          <w:lang w:val="fr-CH"/>
        </w:rPr>
        <w:t>1</w:t>
      </w:r>
      <w:r w:rsidRPr="00381F78">
        <w:rPr>
          <w:sz w:val="28"/>
          <w:szCs w:val="28"/>
          <w:lang w:val="fr-CH"/>
        </w:rPr>
        <w:t>0</w:t>
      </w:r>
      <w:r w:rsidRPr="00381F78">
        <w:rPr>
          <w:rFonts w:hint="eastAsia"/>
          <w:sz w:val="28"/>
          <w:szCs w:val="28"/>
          <w:lang w:val="fr-CH"/>
        </w:rPr>
        <w:t>月</w:t>
      </w:r>
      <w:r>
        <w:rPr>
          <w:rFonts w:hint="eastAsia"/>
          <w:sz w:val="28"/>
          <w:szCs w:val="28"/>
          <w:lang w:val="fr-CH"/>
        </w:rPr>
        <w:t>1</w:t>
      </w:r>
      <w:r>
        <w:rPr>
          <w:sz w:val="28"/>
          <w:szCs w:val="28"/>
          <w:lang w:val="fr-CH"/>
        </w:rPr>
        <w:t>1</w:t>
      </w:r>
      <w:r w:rsidRPr="00381F78">
        <w:rPr>
          <w:rFonts w:hint="eastAsia"/>
          <w:sz w:val="28"/>
          <w:szCs w:val="28"/>
          <w:lang w:val="fr-CH"/>
        </w:rPr>
        <w:t>日通过的</w:t>
      </w:r>
      <w:r w:rsidRPr="00381F78">
        <w:rPr>
          <w:rFonts w:hint="eastAsia"/>
          <w:sz w:val="28"/>
          <w:szCs w:val="28"/>
        </w:rPr>
        <w:t>决议</w:t>
      </w:r>
    </w:p>
    <w:p w14:paraId="3560B748" w14:textId="15C648BB" w:rsidR="0017303D" w:rsidRPr="00180AD4" w:rsidRDefault="0017303D" w:rsidP="0017303D">
      <w:pPr>
        <w:pStyle w:val="H1GC"/>
        <w:tabs>
          <w:tab w:val="left" w:pos="1843"/>
        </w:tabs>
      </w:pPr>
      <w:r>
        <w:tab/>
        <w:t>54</w:t>
      </w:r>
      <w:r w:rsidRPr="00180AD4">
        <w:t>/</w:t>
      </w:r>
      <w:r>
        <w:t>1.</w:t>
      </w:r>
      <w:r w:rsidRPr="00180AD4">
        <w:tab/>
      </w:r>
      <w:r w:rsidRPr="00180AD4">
        <w:t>阿富汗的人权状况</w:t>
      </w:r>
    </w:p>
    <w:p w14:paraId="5A640E0F" w14:textId="77777777" w:rsidR="0017303D" w:rsidRPr="00180AD4" w:rsidRDefault="0017303D" w:rsidP="0017303D">
      <w:pPr>
        <w:pStyle w:val="SingleTxtGC"/>
        <w:spacing w:line="340" w:lineRule="exact"/>
        <w:rPr>
          <w:szCs w:val="21"/>
        </w:rPr>
      </w:pPr>
      <w:r>
        <w:tab/>
      </w:r>
      <w:r w:rsidRPr="00180AD4">
        <w:rPr>
          <w:rFonts w:eastAsia="KaiTi" w:hAnsi="微软雅黑" w:hint="eastAsia"/>
          <w:szCs w:val="21"/>
        </w:rPr>
        <w:t>人权理事会</w:t>
      </w:r>
      <w:r w:rsidRPr="00180AD4">
        <w:rPr>
          <w:rFonts w:hAnsi="微软雅黑" w:hint="eastAsia"/>
        </w:rPr>
        <w:t>，</w:t>
      </w:r>
    </w:p>
    <w:p w14:paraId="4B7C4B89" w14:textId="77777777" w:rsidR="0017303D" w:rsidRPr="00180AD4" w:rsidRDefault="0017303D" w:rsidP="0017303D">
      <w:pPr>
        <w:pStyle w:val="SingleTxtGC"/>
        <w:spacing w:line="340" w:lineRule="exact"/>
        <w:rPr>
          <w:szCs w:val="21"/>
        </w:rPr>
      </w:pPr>
      <w:r>
        <w:rPr>
          <w:szCs w:val="21"/>
        </w:rPr>
        <w:tab/>
      </w:r>
      <w:r w:rsidRPr="00180AD4">
        <w:rPr>
          <w:rFonts w:eastAsia="KaiTi" w:hAnsi="微软雅黑" w:hint="eastAsia"/>
          <w:szCs w:val="21"/>
        </w:rPr>
        <w:t>遵循</w:t>
      </w:r>
      <w:r w:rsidRPr="00180AD4">
        <w:rPr>
          <w:rFonts w:hAnsi="微软雅黑" w:hint="eastAsia"/>
          <w:szCs w:val="21"/>
        </w:rPr>
        <w:t>《联合国宪章》的宗旨和原则</w:t>
      </w:r>
      <w:r w:rsidRPr="00180AD4">
        <w:rPr>
          <w:rFonts w:hAnsi="微软雅黑" w:hint="eastAsia"/>
        </w:rPr>
        <w:t>，</w:t>
      </w:r>
    </w:p>
    <w:p w14:paraId="7A6AAACC" w14:textId="77777777" w:rsidR="0017303D" w:rsidRPr="00180AD4" w:rsidRDefault="0017303D" w:rsidP="0017303D">
      <w:pPr>
        <w:pStyle w:val="SingleTxtGC"/>
        <w:spacing w:line="340" w:lineRule="exact"/>
        <w:rPr>
          <w:rFonts w:hAnsi="微软雅黑"/>
          <w:szCs w:val="21"/>
        </w:rPr>
      </w:pPr>
      <w:r>
        <w:rPr>
          <w:szCs w:val="21"/>
        </w:rPr>
        <w:tab/>
      </w:r>
      <w:r w:rsidRPr="00180AD4">
        <w:rPr>
          <w:rFonts w:eastAsia="KaiTi" w:hAnsi="微软雅黑" w:hint="eastAsia"/>
          <w:szCs w:val="21"/>
        </w:rPr>
        <w:t>重申</w:t>
      </w:r>
      <w:r w:rsidRPr="00180AD4">
        <w:rPr>
          <w:rFonts w:hAnsi="微软雅黑" w:hint="eastAsia"/>
          <w:szCs w:val="21"/>
        </w:rPr>
        <w:t>《世界人权宣言》</w:t>
      </w:r>
      <w:r w:rsidRPr="00180AD4">
        <w:rPr>
          <w:rFonts w:hAnsi="微软雅黑" w:hint="eastAsia"/>
        </w:rPr>
        <w:t>，</w:t>
      </w:r>
      <w:r w:rsidRPr="00180AD4">
        <w:rPr>
          <w:rFonts w:hAnsi="微软雅黑" w:hint="eastAsia"/>
          <w:szCs w:val="21"/>
        </w:rPr>
        <w:t>并回顾所有有关国际人权条约</w:t>
      </w:r>
      <w:r w:rsidRPr="00180AD4">
        <w:rPr>
          <w:rFonts w:hAnsi="微软雅黑" w:hint="eastAsia"/>
        </w:rPr>
        <w:t>，</w:t>
      </w:r>
    </w:p>
    <w:p w14:paraId="692740C1" w14:textId="77777777" w:rsidR="0017303D" w:rsidRPr="00180AD4" w:rsidRDefault="0017303D" w:rsidP="0017303D">
      <w:pPr>
        <w:pStyle w:val="SingleTxtGC"/>
        <w:spacing w:line="340" w:lineRule="exact"/>
        <w:rPr>
          <w:rFonts w:hAnsi="微软雅黑"/>
          <w:szCs w:val="21"/>
        </w:rPr>
      </w:pPr>
      <w:r>
        <w:rPr>
          <w:rFonts w:eastAsia="KaiTi" w:hAnsi="微软雅黑"/>
          <w:szCs w:val="21"/>
        </w:rPr>
        <w:tab/>
      </w:r>
      <w:r w:rsidRPr="00180AD4">
        <w:rPr>
          <w:rFonts w:eastAsia="KaiTi" w:hAnsi="微软雅黑" w:hint="eastAsia"/>
          <w:szCs w:val="21"/>
        </w:rPr>
        <w:t>又重申</w:t>
      </w:r>
      <w:r w:rsidRPr="00180AD4">
        <w:rPr>
          <w:rFonts w:hAnsi="微软雅黑" w:hint="eastAsia"/>
          <w:szCs w:val="21"/>
        </w:rPr>
        <w:t>所有人权都是普遍、不可分割、相互关联、相互依存、相辅相成的</w:t>
      </w:r>
      <w:r w:rsidRPr="00180AD4">
        <w:rPr>
          <w:rFonts w:hAnsi="微软雅黑" w:hint="eastAsia"/>
        </w:rPr>
        <w:t>，</w:t>
      </w:r>
      <w:r w:rsidRPr="00180AD4">
        <w:rPr>
          <w:rFonts w:hAnsi="微软雅黑" w:hint="eastAsia"/>
          <w:szCs w:val="21"/>
        </w:rPr>
        <w:t>必须以公正和平等的方式</w:t>
      </w:r>
      <w:r w:rsidRPr="00180AD4">
        <w:rPr>
          <w:rFonts w:hAnsi="微软雅黑" w:hint="eastAsia"/>
        </w:rPr>
        <w:t>，</w:t>
      </w:r>
      <w:r w:rsidRPr="00180AD4">
        <w:rPr>
          <w:rFonts w:hAnsi="微软雅黑" w:hint="eastAsia"/>
          <w:szCs w:val="21"/>
        </w:rPr>
        <w:t>在同样的基础上</w:t>
      </w:r>
      <w:r w:rsidRPr="00180AD4">
        <w:rPr>
          <w:rFonts w:hAnsi="微软雅黑" w:hint="eastAsia"/>
        </w:rPr>
        <w:t>，</w:t>
      </w:r>
      <w:r w:rsidRPr="00180AD4">
        <w:rPr>
          <w:rFonts w:hAnsi="微软雅黑" w:hint="eastAsia"/>
          <w:szCs w:val="21"/>
        </w:rPr>
        <w:t>以同样的重视程度对待所有人权</w:t>
      </w:r>
      <w:r w:rsidRPr="00180AD4">
        <w:rPr>
          <w:rFonts w:hAnsi="微软雅黑" w:hint="eastAsia"/>
        </w:rPr>
        <w:t>，</w:t>
      </w:r>
    </w:p>
    <w:p w14:paraId="21EC14A4" w14:textId="77777777" w:rsidR="0017303D" w:rsidRPr="00180AD4" w:rsidRDefault="0017303D" w:rsidP="0017303D">
      <w:pPr>
        <w:pStyle w:val="SingleTxtGC"/>
        <w:spacing w:line="340" w:lineRule="exact"/>
        <w:rPr>
          <w:szCs w:val="21"/>
        </w:rPr>
      </w:pPr>
      <w:r>
        <w:rPr>
          <w:szCs w:val="21"/>
        </w:rPr>
        <w:tab/>
      </w:r>
      <w:r w:rsidRPr="00180AD4">
        <w:rPr>
          <w:rFonts w:eastAsia="KaiTi" w:hAnsi="微软雅黑" w:hint="eastAsia"/>
          <w:szCs w:val="21"/>
        </w:rPr>
        <w:t>认识到</w:t>
      </w:r>
      <w:r w:rsidRPr="00180AD4">
        <w:rPr>
          <w:rFonts w:hAnsi="微软雅黑" w:cs="宋体" w:hint="eastAsia"/>
          <w:szCs w:val="21"/>
        </w:rPr>
        <w:t>发展、和平与安全和人权是相互联系、相辅相成的</w:t>
      </w:r>
      <w:r w:rsidRPr="00180AD4">
        <w:rPr>
          <w:rFonts w:hAnsi="微软雅黑" w:cs="宋体" w:hint="eastAsia"/>
        </w:rPr>
        <w:t>，</w:t>
      </w:r>
    </w:p>
    <w:p w14:paraId="78E099F6" w14:textId="77777777" w:rsidR="0017303D" w:rsidRPr="00180AD4" w:rsidRDefault="0017303D" w:rsidP="0017303D">
      <w:pPr>
        <w:pStyle w:val="SingleTxtGC"/>
        <w:spacing w:line="340" w:lineRule="exact"/>
        <w:rPr>
          <w:rFonts w:hAnsi="微软雅黑"/>
          <w:szCs w:val="21"/>
        </w:rPr>
      </w:pPr>
      <w:r>
        <w:rPr>
          <w:szCs w:val="21"/>
        </w:rPr>
        <w:tab/>
      </w:r>
      <w:r w:rsidRPr="00180AD4">
        <w:rPr>
          <w:rFonts w:eastAsia="KaiTi" w:hAnsi="微软雅黑" w:hint="eastAsia"/>
          <w:szCs w:val="21"/>
        </w:rPr>
        <w:t>重申</w:t>
      </w:r>
      <w:r w:rsidRPr="00180AD4">
        <w:rPr>
          <w:rFonts w:hAnsi="微软雅黑" w:hint="eastAsia"/>
          <w:szCs w:val="21"/>
        </w:rPr>
        <w:t>对阿富汗主权、政治独立、领土完整和统一的坚定承诺</w:t>
      </w:r>
      <w:r w:rsidRPr="00180AD4">
        <w:rPr>
          <w:rFonts w:hAnsi="微软雅黑" w:hint="eastAsia"/>
        </w:rPr>
        <w:t>，</w:t>
      </w:r>
      <w:r w:rsidRPr="00180AD4">
        <w:rPr>
          <w:rFonts w:hAnsi="微软雅黑" w:hint="eastAsia"/>
          <w:szCs w:val="21"/>
        </w:rPr>
        <w:t>并重申阿富汗人民有权自由决定自己的政治地位</w:t>
      </w:r>
      <w:r w:rsidRPr="00180AD4">
        <w:rPr>
          <w:rFonts w:hAnsi="微软雅黑" w:hint="eastAsia"/>
        </w:rPr>
        <w:t>，</w:t>
      </w:r>
      <w:r w:rsidRPr="00180AD4">
        <w:rPr>
          <w:rFonts w:hAnsi="微软雅黑" w:hint="eastAsia"/>
          <w:szCs w:val="21"/>
        </w:rPr>
        <w:t>自由追求自己的经济、社会和文化发展</w:t>
      </w:r>
      <w:r w:rsidRPr="00180AD4">
        <w:rPr>
          <w:rFonts w:hAnsi="微软雅黑" w:hint="eastAsia"/>
        </w:rPr>
        <w:t>，</w:t>
      </w:r>
    </w:p>
    <w:p w14:paraId="5B7F7005" w14:textId="77777777" w:rsidR="0017303D" w:rsidRPr="00180AD4" w:rsidRDefault="0017303D" w:rsidP="0017303D">
      <w:pPr>
        <w:pStyle w:val="SingleTxtGC"/>
        <w:spacing w:line="340" w:lineRule="exact"/>
        <w:rPr>
          <w:rFonts w:hAnsi="微软雅黑"/>
          <w:szCs w:val="21"/>
        </w:rPr>
      </w:pPr>
      <w:r>
        <w:rPr>
          <w:rFonts w:eastAsia="KaiTi"/>
          <w:szCs w:val="21"/>
        </w:rPr>
        <w:tab/>
      </w:r>
      <w:r w:rsidRPr="00180AD4">
        <w:rPr>
          <w:rFonts w:eastAsia="KaiTi" w:hAnsi="微软雅黑" w:hint="eastAsia"/>
          <w:szCs w:val="21"/>
        </w:rPr>
        <w:t>又重申</w:t>
      </w:r>
      <w:r w:rsidRPr="00180AD4">
        <w:rPr>
          <w:rFonts w:hAnsi="微软雅黑" w:hint="eastAsia"/>
        </w:rPr>
        <w:t>，</w:t>
      </w:r>
      <w:r w:rsidRPr="00180AD4">
        <w:rPr>
          <w:rFonts w:hAnsi="微软雅黑" w:hint="eastAsia"/>
          <w:szCs w:val="21"/>
        </w:rPr>
        <w:t>一方面必须铭记各国和各区域的特点以及不同的历史、文化和宗教背景的重要性</w:t>
      </w:r>
      <w:r w:rsidRPr="00180AD4">
        <w:rPr>
          <w:rFonts w:hAnsi="微软雅黑" w:hint="eastAsia"/>
        </w:rPr>
        <w:t>，</w:t>
      </w:r>
      <w:r w:rsidRPr="00180AD4">
        <w:rPr>
          <w:rFonts w:hAnsi="微软雅黑" w:hint="eastAsia"/>
          <w:szCs w:val="21"/>
        </w:rPr>
        <w:t>而另一方面</w:t>
      </w:r>
      <w:r w:rsidRPr="00180AD4">
        <w:rPr>
          <w:rFonts w:hAnsi="微软雅黑" w:hint="eastAsia"/>
        </w:rPr>
        <w:t>，</w:t>
      </w:r>
      <w:r w:rsidRPr="00180AD4">
        <w:rPr>
          <w:rFonts w:hAnsi="微软雅黑" w:hint="eastAsia"/>
          <w:szCs w:val="21"/>
        </w:rPr>
        <w:t>所有国家不论其政治、经济和文化制度为何</w:t>
      </w:r>
      <w:r w:rsidRPr="00180AD4">
        <w:rPr>
          <w:rFonts w:hAnsi="微软雅黑" w:hint="eastAsia"/>
        </w:rPr>
        <w:t>，</w:t>
      </w:r>
      <w:r w:rsidRPr="00180AD4">
        <w:rPr>
          <w:rFonts w:hAnsi="微软雅黑" w:hint="eastAsia"/>
          <w:szCs w:val="21"/>
        </w:rPr>
        <w:t>都有义务促进和保护所有人权和基本自由</w:t>
      </w:r>
      <w:r w:rsidRPr="00180AD4">
        <w:rPr>
          <w:rFonts w:hAnsi="微软雅黑" w:hint="eastAsia"/>
        </w:rPr>
        <w:t>，</w:t>
      </w:r>
    </w:p>
    <w:p w14:paraId="42F9612F"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hint="eastAsia"/>
          <w:szCs w:val="21"/>
        </w:rPr>
        <w:t>深为痛惜</w:t>
      </w:r>
      <w:r w:rsidRPr="00180AD4">
        <w:rPr>
          <w:rFonts w:hAnsi="微软雅黑" w:hint="eastAsia"/>
          <w:szCs w:val="21"/>
        </w:rPr>
        <w:t>阿富汗人民遭受的苦难</w:t>
      </w:r>
      <w:r w:rsidRPr="00180AD4">
        <w:rPr>
          <w:rFonts w:hAnsi="微软雅黑" w:hint="eastAsia"/>
        </w:rPr>
        <w:t>，</w:t>
      </w:r>
      <w:r w:rsidRPr="00180AD4">
        <w:rPr>
          <w:rFonts w:hAnsi="微软雅黑" w:hint="eastAsia"/>
          <w:szCs w:val="21"/>
        </w:rPr>
        <w:t>重申对他们的深切声援</w:t>
      </w:r>
      <w:r w:rsidRPr="00180AD4">
        <w:rPr>
          <w:rFonts w:hAnsi="微软雅黑" w:hint="eastAsia"/>
        </w:rPr>
        <w:t>，</w:t>
      </w:r>
      <w:r w:rsidRPr="00180AD4">
        <w:rPr>
          <w:rFonts w:hAnsi="微软雅黑" w:hint="eastAsia"/>
          <w:szCs w:val="21"/>
        </w:rPr>
        <w:t>强调必须向他们提供适当支持</w:t>
      </w:r>
      <w:proofErr w:type="gramStart"/>
      <w:r w:rsidRPr="00180AD4">
        <w:rPr>
          <w:rFonts w:hAnsi="微软雅黑" w:hint="eastAsia"/>
          <w:szCs w:val="21"/>
        </w:rPr>
        <w:t>和援</w:t>
      </w:r>
      <w:proofErr w:type="gramEnd"/>
      <w:r w:rsidRPr="00180AD4">
        <w:rPr>
          <w:rFonts w:hAnsi="微软雅黑" w:hint="eastAsia"/>
          <w:szCs w:val="21"/>
        </w:rPr>
        <w:t>助</w:t>
      </w:r>
      <w:r w:rsidRPr="00180AD4">
        <w:rPr>
          <w:rFonts w:hAnsi="微软雅黑" w:hint="eastAsia"/>
        </w:rPr>
        <w:t>，</w:t>
      </w:r>
      <w:r w:rsidRPr="00180AD4">
        <w:rPr>
          <w:rFonts w:hAnsi="微软雅黑" w:hint="eastAsia"/>
          <w:szCs w:val="21"/>
        </w:rPr>
        <w:t>并</w:t>
      </w:r>
      <w:r>
        <w:rPr>
          <w:rFonts w:hAnsi="微软雅黑" w:hint="eastAsia"/>
          <w:szCs w:val="21"/>
        </w:rPr>
        <w:t>且也</w:t>
      </w:r>
      <w:r w:rsidRPr="00180AD4">
        <w:rPr>
          <w:rFonts w:hAnsi="微软雅黑" w:hint="eastAsia"/>
          <w:szCs w:val="21"/>
        </w:rPr>
        <w:t>强调迫切需要且务必将参与违反和践踏国际人权法以及违反国际人道法行为的犯罪者绳之以法</w:t>
      </w:r>
      <w:r w:rsidRPr="00180AD4">
        <w:rPr>
          <w:rFonts w:hAnsi="微软雅黑" w:hint="eastAsia"/>
        </w:rPr>
        <w:t>，</w:t>
      </w:r>
      <w:r w:rsidRPr="00180AD4">
        <w:rPr>
          <w:rFonts w:hAnsi="微软雅黑" w:hint="eastAsia"/>
          <w:szCs w:val="21"/>
        </w:rPr>
        <w:t>以确保追究责任</w:t>
      </w:r>
      <w:r w:rsidRPr="00180AD4">
        <w:rPr>
          <w:rFonts w:hAnsi="微软雅黑" w:hint="eastAsia"/>
        </w:rPr>
        <w:t>，</w:t>
      </w:r>
    </w:p>
    <w:p w14:paraId="74121B18" w14:textId="3913827D" w:rsidR="0017303D" w:rsidRPr="00180AD4" w:rsidRDefault="0017303D" w:rsidP="0017303D">
      <w:pPr>
        <w:pStyle w:val="SingleTxtGC"/>
        <w:spacing w:line="340" w:lineRule="exact"/>
        <w:rPr>
          <w:rFonts w:hAnsi="微软雅黑"/>
          <w:szCs w:val="21"/>
        </w:rPr>
      </w:pPr>
      <w:r>
        <w:rPr>
          <w:rFonts w:eastAsia="KaiTi" w:hAnsi="微软雅黑"/>
          <w:szCs w:val="21"/>
        </w:rPr>
        <w:tab/>
      </w:r>
      <w:r w:rsidRPr="00180AD4">
        <w:rPr>
          <w:rFonts w:eastAsia="KaiTi" w:hAnsi="微软雅黑" w:hint="eastAsia"/>
          <w:szCs w:val="21"/>
        </w:rPr>
        <w:t>回顾</w:t>
      </w:r>
      <w:r w:rsidRPr="00180AD4">
        <w:rPr>
          <w:rFonts w:hAnsi="微软雅黑" w:hint="eastAsia"/>
          <w:szCs w:val="21"/>
        </w:rPr>
        <w:t>关于阿富汗境内严重人权关切和人权状况的第三十一届特别会议、理事会</w:t>
      </w:r>
      <w:r>
        <w:rPr>
          <w:rFonts w:hAnsi="微软雅黑" w:hint="eastAsia"/>
        </w:rPr>
        <w:t>2</w:t>
      </w:r>
      <w:r w:rsidRPr="00180AD4">
        <w:rPr>
          <w:rFonts w:hAnsi="微软雅黑" w:hint="eastAsia"/>
          <w:szCs w:val="21"/>
        </w:rPr>
        <w:t>0</w:t>
      </w:r>
      <w:r>
        <w:rPr>
          <w:rFonts w:hAnsi="微软雅黑" w:hint="eastAsia"/>
        </w:rPr>
        <w:t>21</w:t>
      </w:r>
      <w:r w:rsidRPr="00180AD4">
        <w:rPr>
          <w:rFonts w:hAnsi="微软雅黑" w:hint="eastAsia"/>
          <w:szCs w:val="21"/>
        </w:rPr>
        <w:t>年</w:t>
      </w:r>
      <w:r>
        <w:rPr>
          <w:rFonts w:hAnsi="微软雅黑" w:hint="eastAsia"/>
        </w:rPr>
        <w:t>8</w:t>
      </w:r>
      <w:r w:rsidRPr="00180AD4">
        <w:rPr>
          <w:rFonts w:hAnsi="微软雅黑" w:hint="eastAsia"/>
          <w:szCs w:val="21"/>
        </w:rPr>
        <w:t>月</w:t>
      </w:r>
      <w:r>
        <w:rPr>
          <w:rFonts w:hAnsi="微软雅黑" w:hint="eastAsia"/>
        </w:rPr>
        <w:t>24</w:t>
      </w:r>
      <w:r w:rsidRPr="00180AD4">
        <w:rPr>
          <w:rFonts w:hAnsi="微软雅黑" w:hint="eastAsia"/>
          <w:szCs w:val="21"/>
        </w:rPr>
        <w:t>日通过的</w:t>
      </w:r>
      <w:r>
        <w:rPr>
          <w:rFonts w:hAnsi="微软雅黑" w:hint="eastAsia"/>
        </w:rPr>
        <w:t>S</w:t>
      </w:r>
      <w:r w:rsidRPr="00180AD4">
        <w:rPr>
          <w:rFonts w:hAnsi="微软雅黑" w:hint="eastAsia"/>
          <w:szCs w:val="21"/>
        </w:rPr>
        <w:t>-</w:t>
      </w:r>
      <w:r>
        <w:rPr>
          <w:rFonts w:hAnsi="微软雅黑" w:hint="eastAsia"/>
        </w:rPr>
        <w:t>31</w:t>
      </w:r>
      <w:r w:rsidRPr="00180AD4">
        <w:rPr>
          <w:rFonts w:hAnsi="微软雅黑" w:hint="eastAsia"/>
        </w:rPr>
        <w:t>/</w:t>
      </w:r>
      <w:r>
        <w:rPr>
          <w:rFonts w:hAnsi="微软雅黑" w:hint="eastAsia"/>
        </w:rPr>
        <w:t>1</w:t>
      </w:r>
      <w:r w:rsidRPr="00180AD4">
        <w:rPr>
          <w:rFonts w:hAnsi="微软雅黑" w:hint="eastAsia"/>
          <w:szCs w:val="21"/>
        </w:rPr>
        <w:t>号决议、理事会任命一名特别报告员负责监测阿富汗人权状况的</w:t>
      </w:r>
      <w:r>
        <w:rPr>
          <w:rFonts w:hAnsi="微软雅黑" w:hint="eastAsia"/>
          <w:szCs w:val="21"/>
          <w:lang w:val="en-GB"/>
        </w:rPr>
        <w:t>2</w:t>
      </w:r>
      <w:r w:rsidRPr="004D323E">
        <w:rPr>
          <w:rFonts w:hAnsi="微软雅黑" w:hint="eastAsia"/>
          <w:szCs w:val="21"/>
          <w:lang w:val="en-GB"/>
        </w:rPr>
        <w:t>0</w:t>
      </w:r>
      <w:r>
        <w:rPr>
          <w:rFonts w:hAnsi="微软雅黑" w:hint="eastAsia"/>
          <w:szCs w:val="21"/>
          <w:lang w:val="en-GB"/>
        </w:rPr>
        <w:t>21</w:t>
      </w:r>
      <w:r w:rsidRPr="004D323E">
        <w:rPr>
          <w:rFonts w:hAnsi="微软雅黑" w:hint="eastAsia"/>
          <w:szCs w:val="21"/>
          <w:lang w:val="en-GB"/>
        </w:rPr>
        <w:t>年</w:t>
      </w:r>
      <w:r>
        <w:rPr>
          <w:rFonts w:hAnsi="微软雅黑" w:hint="eastAsia"/>
          <w:szCs w:val="21"/>
          <w:lang w:val="en-GB"/>
        </w:rPr>
        <w:t>1</w:t>
      </w:r>
      <w:r w:rsidRPr="004D323E">
        <w:rPr>
          <w:rFonts w:hAnsi="微软雅黑" w:hint="eastAsia"/>
          <w:szCs w:val="21"/>
          <w:lang w:val="en-GB"/>
        </w:rPr>
        <w:t>0</w:t>
      </w:r>
      <w:r w:rsidRPr="004D323E">
        <w:rPr>
          <w:rFonts w:hAnsi="微软雅黑" w:hint="eastAsia"/>
          <w:szCs w:val="21"/>
          <w:lang w:val="en-GB"/>
        </w:rPr>
        <w:t>月</w:t>
      </w:r>
      <w:r>
        <w:rPr>
          <w:rFonts w:hAnsi="微软雅黑" w:hint="eastAsia"/>
          <w:szCs w:val="21"/>
          <w:lang w:val="en-GB"/>
        </w:rPr>
        <w:t>7</w:t>
      </w:r>
      <w:r w:rsidRPr="004D323E">
        <w:rPr>
          <w:rFonts w:hAnsi="微软雅黑" w:hint="eastAsia"/>
          <w:szCs w:val="21"/>
          <w:lang w:val="en-GB"/>
        </w:rPr>
        <w:t>日第</w:t>
      </w:r>
      <w:r>
        <w:rPr>
          <w:rFonts w:hAnsi="微软雅黑" w:hint="eastAsia"/>
          <w:szCs w:val="21"/>
          <w:lang w:val="en-GB"/>
        </w:rPr>
        <w:t>48</w:t>
      </w:r>
      <w:r w:rsidRPr="004D323E">
        <w:rPr>
          <w:rFonts w:hAnsi="微软雅黑" w:hint="eastAsia"/>
          <w:szCs w:val="21"/>
          <w:lang w:val="en-GB"/>
        </w:rPr>
        <w:t>/</w:t>
      </w:r>
      <w:r>
        <w:rPr>
          <w:rFonts w:hAnsi="微软雅黑" w:hint="eastAsia"/>
          <w:szCs w:val="21"/>
          <w:lang w:val="en-GB"/>
        </w:rPr>
        <w:t>1</w:t>
      </w:r>
      <w:r w:rsidRPr="004D323E">
        <w:rPr>
          <w:rFonts w:hAnsi="微软雅黑" w:hint="eastAsia"/>
          <w:szCs w:val="21"/>
          <w:lang w:val="en-GB"/>
        </w:rPr>
        <w:t>号决议、</w:t>
      </w:r>
      <w:r>
        <w:rPr>
          <w:rFonts w:hAnsi="微软雅黑" w:hint="eastAsia"/>
        </w:rPr>
        <w:t>2</w:t>
      </w:r>
      <w:r w:rsidRPr="00180AD4">
        <w:rPr>
          <w:rFonts w:hAnsi="微软雅黑" w:hint="eastAsia"/>
          <w:szCs w:val="21"/>
        </w:rPr>
        <w:t>0</w:t>
      </w:r>
      <w:r>
        <w:rPr>
          <w:rFonts w:hAnsi="微软雅黑" w:hint="eastAsia"/>
        </w:rPr>
        <w:t>22</w:t>
      </w:r>
      <w:r w:rsidRPr="00180AD4">
        <w:rPr>
          <w:rFonts w:hAnsi="微软雅黑" w:hint="eastAsia"/>
          <w:szCs w:val="21"/>
        </w:rPr>
        <w:t>年</w:t>
      </w:r>
      <w:r>
        <w:rPr>
          <w:rFonts w:hAnsi="微软雅黑" w:hint="eastAsia"/>
        </w:rPr>
        <w:t>7</w:t>
      </w:r>
      <w:r w:rsidRPr="00180AD4">
        <w:rPr>
          <w:rFonts w:hAnsi="微软雅黑" w:hint="eastAsia"/>
          <w:szCs w:val="21"/>
        </w:rPr>
        <w:t>月</w:t>
      </w:r>
      <w:r>
        <w:rPr>
          <w:rFonts w:hAnsi="微软雅黑" w:hint="eastAsia"/>
        </w:rPr>
        <w:t>8</w:t>
      </w:r>
      <w:r w:rsidRPr="00180AD4">
        <w:rPr>
          <w:rFonts w:hAnsi="微软雅黑" w:hint="eastAsia"/>
          <w:szCs w:val="21"/>
        </w:rPr>
        <w:t>日第</w:t>
      </w:r>
      <w:r>
        <w:rPr>
          <w:rFonts w:hAnsi="微软雅黑" w:hint="eastAsia"/>
        </w:rPr>
        <w:t>5</w:t>
      </w:r>
      <w:r w:rsidRPr="00180AD4">
        <w:rPr>
          <w:rFonts w:hAnsi="微软雅黑" w:hint="eastAsia"/>
          <w:szCs w:val="21"/>
        </w:rPr>
        <w:t>0</w:t>
      </w:r>
      <w:r w:rsidRPr="00180AD4">
        <w:rPr>
          <w:rFonts w:hAnsi="微软雅黑" w:hint="eastAsia"/>
        </w:rPr>
        <w:t>/</w:t>
      </w:r>
      <w:r>
        <w:rPr>
          <w:rFonts w:hAnsi="微软雅黑" w:hint="eastAsia"/>
        </w:rPr>
        <w:t>14</w:t>
      </w:r>
      <w:r w:rsidRPr="00180AD4">
        <w:rPr>
          <w:rFonts w:hAnsi="微软雅黑" w:hint="eastAsia"/>
          <w:szCs w:val="21"/>
        </w:rPr>
        <w:t>号决议和</w:t>
      </w:r>
      <w:r>
        <w:rPr>
          <w:rFonts w:hAnsi="微软雅黑" w:hint="eastAsia"/>
        </w:rPr>
        <w:t>2</w:t>
      </w:r>
      <w:r w:rsidRPr="00180AD4">
        <w:rPr>
          <w:rFonts w:hAnsi="微软雅黑" w:hint="eastAsia"/>
          <w:szCs w:val="21"/>
        </w:rPr>
        <w:t>0</w:t>
      </w:r>
      <w:r>
        <w:rPr>
          <w:rFonts w:hAnsi="微软雅黑" w:hint="eastAsia"/>
        </w:rPr>
        <w:t>22</w:t>
      </w:r>
      <w:r w:rsidRPr="00180AD4">
        <w:rPr>
          <w:rFonts w:hAnsi="微软雅黑" w:hint="eastAsia"/>
          <w:szCs w:val="21"/>
        </w:rPr>
        <w:t>年</w:t>
      </w:r>
      <w:r>
        <w:rPr>
          <w:rFonts w:hAnsi="微软雅黑"/>
        </w:rPr>
        <w:t>1</w:t>
      </w:r>
      <w:r w:rsidRPr="00180AD4">
        <w:rPr>
          <w:rFonts w:hAnsi="微软雅黑"/>
          <w:szCs w:val="21"/>
        </w:rPr>
        <w:t>0</w:t>
      </w:r>
      <w:r w:rsidRPr="00180AD4">
        <w:rPr>
          <w:rFonts w:hAnsi="微软雅黑" w:hint="eastAsia"/>
          <w:szCs w:val="21"/>
        </w:rPr>
        <w:t>月</w:t>
      </w:r>
      <w:r>
        <w:rPr>
          <w:rFonts w:hAnsi="微软雅黑"/>
        </w:rPr>
        <w:t>7</w:t>
      </w:r>
      <w:r w:rsidRPr="00180AD4">
        <w:rPr>
          <w:rFonts w:hAnsi="微软雅黑" w:hint="eastAsia"/>
          <w:szCs w:val="21"/>
        </w:rPr>
        <w:t>日第</w:t>
      </w:r>
      <w:r>
        <w:rPr>
          <w:rFonts w:hAnsi="微软雅黑" w:hint="eastAsia"/>
        </w:rPr>
        <w:t>5</w:t>
      </w:r>
      <w:r>
        <w:rPr>
          <w:rFonts w:hAnsi="微软雅黑"/>
        </w:rPr>
        <w:t>1</w:t>
      </w:r>
      <w:r w:rsidRPr="00180AD4">
        <w:rPr>
          <w:rFonts w:hAnsi="微软雅黑" w:hint="eastAsia"/>
        </w:rPr>
        <w:t>/</w:t>
      </w:r>
      <w:r>
        <w:rPr>
          <w:rFonts w:hAnsi="微软雅黑"/>
        </w:rPr>
        <w:t>2</w:t>
      </w:r>
      <w:r w:rsidRPr="00180AD4">
        <w:rPr>
          <w:rFonts w:hAnsi="微软雅黑"/>
          <w:szCs w:val="21"/>
        </w:rPr>
        <w:t>0</w:t>
      </w:r>
      <w:r w:rsidRPr="00180AD4">
        <w:rPr>
          <w:rFonts w:hAnsi="微软雅黑" w:hint="eastAsia"/>
          <w:szCs w:val="21"/>
        </w:rPr>
        <w:t>号决议</w:t>
      </w:r>
      <w:r w:rsidRPr="00180AD4">
        <w:rPr>
          <w:rFonts w:hAnsi="微软雅黑" w:hint="eastAsia"/>
        </w:rPr>
        <w:t>，</w:t>
      </w:r>
      <w:r w:rsidRPr="00180AD4">
        <w:rPr>
          <w:rFonts w:hAnsi="微软雅黑" w:hint="eastAsia"/>
          <w:szCs w:val="21"/>
        </w:rPr>
        <w:t>以及大会和安全理事会通过的关于阿富汗局势、关于儿童与武装冲突、关于妇女与和平与安全的所有有关决议</w:t>
      </w:r>
      <w:r w:rsidRPr="00180AD4">
        <w:rPr>
          <w:rFonts w:hAnsi="微软雅黑" w:hint="eastAsia"/>
        </w:rPr>
        <w:t>，</w:t>
      </w:r>
    </w:p>
    <w:p w14:paraId="75A64B72" w14:textId="0AB1A91B" w:rsidR="0017303D" w:rsidRPr="00180AD4" w:rsidRDefault="0017303D" w:rsidP="0017303D">
      <w:pPr>
        <w:pStyle w:val="SingleTxtGC"/>
        <w:spacing w:line="340" w:lineRule="exact"/>
        <w:rPr>
          <w:rFonts w:hAnsi="微软雅黑"/>
          <w:szCs w:val="21"/>
        </w:rPr>
      </w:pPr>
      <w:r>
        <w:lastRenderedPageBreak/>
        <w:tab/>
      </w:r>
      <w:r w:rsidRPr="00180AD4">
        <w:rPr>
          <w:rFonts w:eastAsia="KaiTi" w:hAnsi="微软雅黑" w:hint="eastAsia"/>
          <w:szCs w:val="21"/>
        </w:rPr>
        <w:t>又回顾</w:t>
      </w:r>
      <w:r w:rsidRPr="00180AD4">
        <w:rPr>
          <w:rFonts w:hAnsi="微软雅黑" w:hint="eastAsia"/>
          <w:szCs w:val="21"/>
        </w:rPr>
        <w:t>秘书长、联合国人权事务高级专员、负责阿富汗问题秘书长特别代表、联合国促进性别平等和增强妇女权能署</w:t>
      </w:r>
      <w:r w:rsidRPr="00180AD4">
        <w:rPr>
          <w:rFonts w:hAnsi="微软雅黑" w:hint="eastAsia"/>
        </w:rPr>
        <w:t>(</w:t>
      </w:r>
      <w:r w:rsidRPr="00180AD4">
        <w:rPr>
          <w:rFonts w:hAnsi="微软雅黑" w:hint="eastAsia"/>
          <w:szCs w:val="21"/>
        </w:rPr>
        <w:t>妇女署</w:t>
      </w:r>
      <w:r w:rsidRPr="00180AD4">
        <w:rPr>
          <w:rFonts w:hAnsi="微软雅黑" w:hint="eastAsia"/>
        </w:rPr>
        <w:t>)</w:t>
      </w:r>
      <w:r w:rsidRPr="00180AD4">
        <w:rPr>
          <w:rFonts w:hAnsi="微软雅黑" w:hint="eastAsia"/>
          <w:szCs w:val="21"/>
        </w:rPr>
        <w:t>执行主任和负责儿童与武装冲突问题秘书长特别代表发表的声明</w:t>
      </w:r>
      <w:r w:rsidRPr="00180AD4">
        <w:rPr>
          <w:rFonts w:hAnsi="微软雅黑" w:hint="eastAsia"/>
        </w:rPr>
        <w:t>，</w:t>
      </w:r>
      <w:r w:rsidRPr="00180AD4">
        <w:rPr>
          <w:rFonts w:hAnsi="微软雅黑" w:hint="eastAsia"/>
          <w:szCs w:val="21"/>
        </w:rPr>
        <w:t>人权理事会若干特别程序和条约机构就塔利班在阿富汗境内侵犯人权的报告发表的声明以及安全理事会</w:t>
      </w:r>
      <w:r>
        <w:rPr>
          <w:rFonts w:hAnsi="微软雅黑" w:hint="eastAsia"/>
        </w:rPr>
        <w:t>2</w:t>
      </w:r>
      <w:r w:rsidRPr="00180AD4">
        <w:rPr>
          <w:rFonts w:hAnsi="微软雅黑" w:hint="eastAsia"/>
          <w:szCs w:val="21"/>
        </w:rPr>
        <w:t>0</w:t>
      </w:r>
      <w:r>
        <w:rPr>
          <w:rFonts w:hAnsi="微软雅黑" w:hint="eastAsia"/>
        </w:rPr>
        <w:t>22</w:t>
      </w:r>
      <w:r w:rsidRPr="00180AD4">
        <w:rPr>
          <w:rFonts w:hAnsi="微软雅黑" w:hint="eastAsia"/>
          <w:szCs w:val="21"/>
        </w:rPr>
        <w:t>年</w:t>
      </w:r>
      <w:r>
        <w:rPr>
          <w:rFonts w:hAnsi="微软雅黑" w:hint="eastAsia"/>
        </w:rPr>
        <w:t>5</w:t>
      </w:r>
      <w:r w:rsidRPr="00180AD4">
        <w:rPr>
          <w:rFonts w:hAnsi="微软雅黑" w:hint="eastAsia"/>
          <w:szCs w:val="21"/>
        </w:rPr>
        <w:t>月</w:t>
      </w:r>
      <w:r>
        <w:rPr>
          <w:rFonts w:hAnsi="微软雅黑" w:hint="eastAsia"/>
        </w:rPr>
        <w:t>24</w:t>
      </w:r>
      <w:r w:rsidRPr="00180AD4">
        <w:rPr>
          <w:rFonts w:hAnsi="微软雅黑" w:hint="eastAsia"/>
          <w:szCs w:val="21"/>
        </w:rPr>
        <w:t>日就阿富汗问题发布的新闻谈话</w:t>
      </w:r>
      <w:r w:rsidRPr="00180AD4">
        <w:rPr>
          <w:rFonts w:hAnsi="微软雅黑" w:hint="eastAsia"/>
        </w:rPr>
        <w:t>，</w:t>
      </w:r>
    </w:p>
    <w:p w14:paraId="07A94BA1"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hint="eastAsia"/>
          <w:szCs w:val="21"/>
        </w:rPr>
        <w:t>深为关切</w:t>
      </w:r>
      <w:r w:rsidRPr="00180AD4">
        <w:rPr>
          <w:rFonts w:hAnsi="微软雅黑" w:hint="eastAsia"/>
          <w:szCs w:val="21"/>
        </w:rPr>
        <w:t>阿富汗的人权状况</w:t>
      </w:r>
      <w:r w:rsidRPr="00180AD4">
        <w:rPr>
          <w:rFonts w:hAnsi="微软雅黑" w:hint="eastAsia"/>
        </w:rPr>
        <w:t>，</w:t>
      </w:r>
      <w:r w:rsidRPr="00180AD4">
        <w:rPr>
          <w:rFonts w:hAnsi="微软雅黑" w:hint="eastAsia"/>
          <w:szCs w:val="21"/>
        </w:rPr>
        <w:t>特别是塔利班和其他行为方继续侵犯和践踏人权以及违反国际人道法</w:t>
      </w:r>
      <w:r w:rsidRPr="00180AD4">
        <w:rPr>
          <w:rFonts w:hAnsi="微软雅黑" w:hint="eastAsia"/>
        </w:rPr>
        <w:t>，</w:t>
      </w:r>
      <w:r w:rsidRPr="00180AD4">
        <w:rPr>
          <w:rFonts w:hAnsi="微软雅黑" w:hint="eastAsia"/>
          <w:szCs w:val="21"/>
        </w:rPr>
        <w:t>包括即决处决或法外处决、任意拘留、强迫流离失所、集体惩罚</w:t>
      </w:r>
      <w:r w:rsidRPr="00180AD4">
        <w:rPr>
          <w:rFonts w:hAnsi="微软雅黑" w:hint="eastAsia"/>
        </w:rPr>
        <w:t>，</w:t>
      </w:r>
      <w:r w:rsidRPr="00180AD4">
        <w:rPr>
          <w:rFonts w:hAnsi="微软雅黑"/>
          <w:szCs w:val="21"/>
        </w:rPr>
        <w:t>对被拘留者</w:t>
      </w:r>
      <w:r w:rsidRPr="00180AD4">
        <w:rPr>
          <w:rFonts w:hAnsi="微软雅黑" w:hint="eastAsia"/>
          <w:szCs w:val="21"/>
        </w:rPr>
        <w:t>施加</w:t>
      </w:r>
      <w:r w:rsidRPr="00180AD4">
        <w:rPr>
          <w:rFonts w:hAnsi="微软雅黑"/>
          <w:szCs w:val="21"/>
        </w:rPr>
        <w:t>残忍、不人道或有辱人格的待遇</w:t>
      </w:r>
      <w:r w:rsidRPr="00180AD4">
        <w:rPr>
          <w:rFonts w:hAnsi="微软雅黑" w:hint="eastAsia"/>
        </w:rPr>
        <w:t>，</w:t>
      </w:r>
      <w:r w:rsidRPr="00180AD4">
        <w:rPr>
          <w:rFonts w:hAnsi="微软雅黑" w:hint="eastAsia"/>
          <w:szCs w:val="21"/>
        </w:rPr>
        <w:t>采取</w:t>
      </w:r>
      <w:r w:rsidRPr="00180AD4">
        <w:rPr>
          <w:rFonts w:hAnsi="微软雅黑"/>
          <w:szCs w:val="21"/>
        </w:rPr>
        <w:t>性暴力和性别暴力</w:t>
      </w:r>
      <w:r w:rsidRPr="00180AD4">
        <w:rPr>
          <w:rFonts w:hAnsi="微软雅黑" w:hint="eastAsia"/>
        </w:rPr>
        <w:t>，</w:t>
      </w:r>
      <w:r w:rsidRPr="00180AD4">
        <w:rPr>
          <w:rFonts w:hAnsi="微软雅黑" w:hint="eastAsia"/>
          <w:szCs w:val="21"/>
        </w:rPr>
        <w:t>暴力侵害和平抗议者</w:t>
      </w:r>
      <w:r w:rsidRPr="00180AD4">
        <w:rPr>
          <w:rFonts w:hAnsi="微软雅黑" w:hint="eastAsia"/>
        </w:rPr>
        <w:t>，</w:t>
      </w:r>
      <w:r w:rsidRPr="00180AD4">
        <w:rPr>
          <w:rFonts w:hAnsi="微软雅黑" w:hint="eastAsia"/>
          <w:szCs w:val="21"/>
        </w:rPr>
        <w:t>采取报复行动</w:t>
      </w:r>
      <w:r w:rsidRPr="00180AD4">
        <w:rPr>
          <w:rFonts w:hAnsi="微软雅黑" w:hint="eastAsia"/>
        </w:rPr>
        <w:t>，</w:t>
      </w:r>
      <w:r w:rsidRPr="00180AD4">
        <w:rPr>
          <w:rFonts w:hAnsi="微软雅黑" w:hint="eastAsia"/>
          <w:szCs w:val="21"/>
        </w:rPr>
        <w:t>袭击非政府组织和民间社会团体办事处</w:t>
      </w:r>
      <w:r w:rsidRPr="00180AD4">
        <w:rPr>
          <w:rFonts w:hAnsi="微软雅黑" w:hint="eastAsia"/>
        </w:rPr>
        <w:t>，</w:t>
      </w:r>
      <w:r w:rsidRPr="00180AD4">
        <w:rPr>
          <w:rFonts w:hAnsi="微软雅黑" w:hint="eastAsia"/>
          <w:szCs w:val="21"/>
          <w:lang w:val="fr-CH"/>
        </w:rPr>
        <w:t>并</w:t>
      </w:r>
      <w:r w:rsidRPr="00180AD4">
        <w:rPr>
          <w:rFonts w:hAnsi="微软雅黑" w:hint="eastAsia"/>
          <w:szCs w:val="21"/>
        </w:rPr>
        <w:t>侵犯和践踏以下群体的人权</w:t>
      </w:r>
      <w:r w:rsidRPr="00180AD4">
        <w:rPr>
          <w:rFonts w:hAnsi="微软雅黑" w:hint="eastAsia"/>
        </w:rPr>
        <w:t>：</w:t>
      </w:r>
      <w:r w:rsidRPr="00180AD4">
        <w:rPr>
          <w:rFonts w:hAnsi="微软雅黑" w:hint="eastAsia"/>
          <w:szCs w:val="21"/>
        </w:rPr>
        <w:t>所有妇女、儿童</w:t>
      </w:r>
      <w:r w:rsidRPr="00180AD4">
        <w:rPr>
          <w:rFonts w:hAnsi="微软雅黑"/>
          <w:szCs w:val="21"/>
        </w:rPr>
        <w:t>、老年人、记者和媒体工作者、人权维护者及其家</w:t>
      </w:r>
      <w:r w:rsidRPr="00180AD4">
        <w:rPr>
          <w:rFonts w:hAnsi="微软雅黑" w:hint="eastAsia"/>
          <w:szCs w:val="21"/>
        </w:rPr>
        <w:t>人</w:t>
      </w:r>
      <w:r w:rsidRPr="00180AD4">
        <w:rPr>
          <w:rFonts w:hAnsi="微软雅黑"/>
          <w:szCs w:val="21"/>
        </w:rPr>
        <w:t>、律师、法官、检察官、囚犯、境内流离失所者、前政府官员和前武装部队成员、族裔和宗教少数群体成员以及处境脆弱者</w:t>
      </w:r>
      <w:r w:rsidRPr="00180AD4">
        <w:rPr>
          <w:rFonts w:hAnsi="微软雅黑" w:hint="eastAsia"/>
        </w:rPr>
        <w:t>，</w:t>
      </w:r>
    </w:p>
    <w:p w14:paraId="04C712AB" w14:textId="77777777" w:rsidR="0017303D" w:rsidRPr="00180AD4" w:rsidRDefault="0017303D" w:rsidP="0017303D">
      <w:pPr>
        <w:pStyle w:val="SingleTxtGC"/>
        <w:spacing w:line="340" w:lineRule="exact"/>
        <w:rPr>
          <w:rFonts w:hAnsi="微软雅黑"/>
          <w:szCs w:val="21"/>
        </w:rPr>
      </w:pPr>
      <w:r>
        <w:rPr>
          <w:bCs/>
          <w:lang w:val="en-CA"/>
        </w:rPr>
        <w:tab/>
      </w:r>
      <w:r>
        <w:rPr>
          <w:rFonts w:eastAsia="KaiTi" w:hAnsi="微软雅黑" w:hint="eastAsia"/>
          <w:szCs w:val="21"/>
        </w:rPr>
        <w:t>对</w:t>
      </w:r>
      <w:r w:rsidRPr="00180AD4">
        <w:rPr>
          <w:rFonts w:hAnsi="微软雅黑"/>
          <w:szCs w:val="21"/>
        </w:rPr>
        <w:t>联合国阿富汗援助团关于与阿富汗前政府及其安全部队有关联的人</w:t>
      </w:r>
      <w:r w:rsidRPr="00180AD4">
        <w:rPr>
          <w:rFonts w:hAnsi="微软雅黑" w:hint="eastAsia"/>
          <w:szCs w:val="21"/>
          <w:lang w:val="ru-RU"/>
        </w:rPr>
        <w:t>受到</w:t>
      </w:r>
      <w:r w:rsidRPr="00180AD4">
        <w:rPr>
          <w:rFonts w:hAnsi="微软雅黑"/>
          <w:szCs w:val="21"/>
        </w:rPr>
        <w:t>法外处决、任意逮捕和拘留、酷刑和虐待以及强迫失踪的报告中的</w:t>
      </w:r>
      <w:r w:rsidRPr="00180AD4">
        <w:rPr>
          <w:rFonts w:hAnsi="微软雅黑" w:hint="eastAsia"/>
          <w:szCs w:val="21"/>
        </w:rPr>
        <w:t>结论</w:t>
      </w:r>
      <w:r>
        <w:rPr>
          <w:rFonts w:hAnsi="微软雅黑" w:hint="eastAsia"/>
          <w:szCs w:val="21"/>
        </w:rPr>
        <w:t>和</w:t>
      </w:r>
      <w:r w:rsidRPr="00180AD4">
        <w:rPr>
          <w:rFonts w:hAnsi="微软雅黑"/>
          <w:szCs w:val="21"/>
        </w:rPr>
        <w:t>联合国阿富汗援助团关于阿富汗境内被拘留者</w:t>
      </w:r>
      <w:r w:rsidRPr="00180AD4">
        <w:rPr>
          <w:rFonts w:hAnsi="微软雅黑" w:hint="eastAsia"/>
          <w:szCs w:val="21"/>
        </w:rPr>
        <w:t>所受</w:t>
      </w:r>
      <w:r w:rsidRPr="00180AD4">
        <w:rPr>
          <w:rFonts w:hAnsi="微软雅黑"/>
          <w:szCs w:val="21"/>
        </w:rPr>
        <w:t>待遇的报告中的</w:t>
      </w:r>
      <w:r w:rsidRPr="00180AD4">
        <w:rPr>
          <w:rFonts w:hAnsi="微软雅黑" w:hint="eastAsia"/>
          <w:szCs w:val="21"/>
        </w:rPr>
        <w:t>结论</w:t>
      </w:r>
      <w:r w:rsidRPr="00180AD4">
        <w:rPr>
          <w:rFonts w:eastAsia="KaiTi" w:hAnsi="微软雅黑" w:hint="eastAsia"/>
          <w:szCs w:val="21"/>
        </w:rPr>
        <w:t>表示</w:t>
      </w:r>
      <w:r w:rsidRPr="00180AD4">
        <w:rPr>
          <w:rFonts w:eastAsia="KaiTi" w:hAnsi="微软雅黑"/>
          <w:szCs w:val="21"/>
        </w:rPr>
        <w:t>震惊</w:t>
      </w:r>
      <w:r w:rsidRPr="00180AD4">
        <w:rPr>
          <w:rFonts w:hAnsi="微软雅黑"/>
        </w:rPr>
        <w:t>，</w:t>
      </w:r>
      <w:r w:rsidRPr="00180AD4">
        <w:rPr>
          <w:rFonts w:hAnsi="微软雅黑"/>
          <w:szCs w:val="21"/>
        </w:rPr>
        <w:t>被拘留者</w:t>
      </w:r>
      <w:r w:rsidRPr="00180AD4">
        <w:rPr>
          <w:rFonts w:hAnsi="微软雅黑" w:hint="eastAsia"/>
          <w:szCs w:val="21"/>
        </w:rPr>
        <w:t>所受</w:t>
      </w:r>
      <w:r w:rsidRPr="00180AD4">
        <w:rPr>
          <w:rFonts w:hAnsi="微软雅黑"/>
          <w:szCs w:val="21"/>
        </w:rPr>
        <w:t>待遇包括在逮捕和拘留期间</w:t>
      </w:r>
      <w:r w:rsidRPr="00180AD4">
        <w:rPr>
          <w:rFonts w:hAnsi="微软雅黑" w:hint="eastAsia"/>
          <w:szCs w:val="21"/>
        </w:rPr>
        <w:t>施加</w:t>
      </w:r>
      <w:r w:rsidRPr="00180AD4">
        <w:rPr>
          <w:rFonts w:hAnsi="微软雅黑"/>
          <w:szCs w:val="21"/>
        </w:rPr>
        <w:t>酷刑、虐待和非法使用武力</w:t>
      </w:r>
      <w:r w:rsidRPr="00180AD4">
        <w:rPr>
          <w:rFonts w:hAnsi="微软雅黑"/>
        </w:rPr>
        <w:t>，</w:t>
      </w:r>
      <w:r w:rsidRPr="00180AD4">
        <w:rPr>
          <w:rFonts w:hAnsi="微软雅黑"/>
          <w:szCs w:val="21"/>
        </w:rPr>
        <w:t>有时导致被拘留者死亡</w:t>
      </w:r>
      <w:r w:rsidRPr="00180AD4">
        <w:rPr>
          <w:rFonts w:hAnsi="微软雅黑" w:hint="eastAsia"/>
        </w:rPr>
        <w:t>，</w:t>
      </w:r>
    </w:p>
    <w:p w14:paraId="6423DFEB" w14:textId="77777777" w:rsidR="0017303D" w:rsidRPr="00180AD4" w:rsidRDefault="0017303D" w:rsidP="0017303D">
      <w:pPr>
        <w:pStyle w:val="SingleTxtGC"/>
        <w:spacing w:line="340" w:lineRule="exact"/>
        <w:rPr>
          <w:rFonts w:hAnsi="微软雅黑"/>
          <w:szCs w:val="21"/>
        </w:rPr>
      </w:pPr>
      <w:r>
        <w:rPr>
          <w:lang w:val="en-CA"/>
        </w:rPr>
        <w:tab/>
      </w:r>
      <w:r w:rsidRPr="00180AD4">
        <w:rPr>
          <w:rFonts w:eastAsia="KaiTi" w:hAnsi="微软雅黑"/>
          <w:szCs w:val="21"/>
        </w:rPr>
        <w:t>表示严重关切</w:t>
      </w:r>
      <w:r w:rsidRPr="00180AD4">
        <w:rPr>
          <w:rFonts w:eastAsia="KaiTi" w:hAnsi="微软雅黑" w:hint="eastAsia"/>
          <w:szCs w:val="21"/>
        </w:rPr>
        <w:t>的是</w:t>
      </w:r>
      <w:r w:rsidRPr="00180AD4">
        <w:rPr>
          <w:rFonts w:hAnsi="微软雅黑" w:hint="eastAsia"/>
        </w:rPr>
        <w:t>，</w:t>
      </w:r>
      <w:r w:rsidRPr="00180AD4">
        <w:rPr>
          <w:rFonts w:hAnsi="微软雅黑"/>
          <w:szCs w:val="21"/>
        </w:rPr>
        <w:t>塔利班</w:t>
      </w:r>
      <w:r w:rsidRPr="00180AD4">
        <w:rPr>
          <w:rFonts w:hAnsi="微软雅黑" w:hint="eastAsia"/>
          <w:szCs w:val="21"/>
        </w:rPr>
        <w:t>通过</w:t>
      </w:r>
      <w:r w:rsidRPr="00180AD4">
        <w:rPr>
          <w:rFonts w:hAnsi="微软雅黑"/>
          <w:szCs w:val="21"/>
        </w:rPr>
        <w:t>针对妇女和女</w:t>
      </w:r>
      <w:r w:rsidRPr="00180AD4">
        <w:rPr>
          <w:rFonts w:hAnsi="微软雅黑" w:hint="eastAsia"/>
          <w:szCs w:val="21"/>
        </w:rPr>
        <w:t>童</w:t>
      </w:r>
      <w:r w:rsidRPr="00180AD4">
        <w:rPr>
          <w:rFonts w:hAnsi="微软雅黑"/>
          <w:szCs w:val="21"/>
        </w:rPr>
        <w:t>的法令、政策和做法</w:t>
      </w:r>
      <w:r w:rsidRPr="00180AD4">
        <w:rPr>
          <w:rFonts w:hAnsi="微软雅黑"/>
        </w:rPr>
        <w:t>，</w:t>
      </w:r>
      <w:r w:rsidRPr="00180AD4">
        <w:rPr>
          <w:rFonts w:hAnsi="微软雅黑"/>
          <w:szCs w:val="21"/>
        </w:rPr>
        <w:t>对阿富汗境内所有妇女和女</w:t>
      </w:r>
      <w:r w:rsidRPr="00180AD4">
        <w:rPr>
          <w:rFonts w:hAnsi="微软雅黑" w:hint="eastAsia"/>
          <w:szCs w:val="21"/>
        </w:rPr>
        <w:t>童</w:t>
      </w:r>
      <w:r w:rsidRPr="00180AD4">
        <w:rPr>
          <w:rFonts w:hAnsi="微软雅黑"/>
          <w:szCs w:val="21"/>
        </w:rPr>
        <w:t>进行严重、制度化、</w:t>
      </w:r>
      <w:r w:rsidRPr="00180AD4">
        <w:rPr>
          <w:rFonts w:hAnsi="微软雅黑" w:hint="eastAsia"/>
          <w:szCs w:val="21"/>
        </w:rPr>
        <w:t>普遍</w:t>
      </w:r>
      <w:r w:rsidRPr="00180AD4">
        <w:rPr>
          <w:rFonts w:hAnsi="微软雅黑"/>
          <w:szCs w:val="21"/>
        </w:rPr>
        <w:t>和系统</w:t>
      </w:r>
      <w:r w:rsidRPr="00180AD4">
        <w:rPr>
          <w:rFonts w:hAnsi="微软雅黑" w:hint="eastAsia"/>
          <w:szCs w:val="21"/>
        </w:rPr>
        <w:t>性</w:t>
      </w:r>
      <w:r w:rsidRPr="00180AD4">
        <w:rPr>
          <w:rFonts w:hAnsi="微软雅黑"/>
          <w:szCs w:val="21"/>
        </w:rPr>
        <w:t>的压迫</w:t>
      </w:r>
      <w:r w:rsidRPr="00180AD4">
        <w:rPr>
          <w:rFonts w:hAnsi="微软雅黑"/>
        </w:rPr>
        <w:t>，</w:t>
      </w:r>
      <w:r w:rsidRPr="00180AD4">
        <w:rPr>
          <w:rFonts w:hAnsi="微软雅黑"/>
          <w:szCs w:val="21"/>
        </w:rPr>
        <w:t>破坏</w:t>
      </w:r>
      <w:r w:rsidRPr="00180AD4">
        <w:rPr>
          <w:rFonts w:hAnsi="微软雅黑" w:hint="eastAsia"/>
          <w:szCs w:val="21"/>
        </w:rPr>
        <w:t>处理</w:t>
      </w:r>
      <w:r w:rsidRPr="00180AD4">
        <w:rPr>
          <w:rFonts w:hAnsi="微软雅黑"/>
          <w:szCs w:val="21"/>
        </w:rPr>
        <w:t>性暴力和性别暴力的法律保护和问责机制</w:t>
      </w:r>
      <w:r w:rsidRPr="00180AD4">
        <w:rPr>
          <w:rFonts w:hAnsi="微软雅黑"/>
        </w:rPr>
        <w:t>，</w:t>
      </w:r>
      <w:r w:rsidRPr="00180AD4">
        <w:rPr>
          <w:rFonts w:hAnsi="微软雅黑"/>
          <w:szCs w:val="21"/>
        </w:rPr>
        <w:t>持续剥夺人权</w:t>
      </w:r>
      <w:r w:rsidRPr="00180AD4">
        <w:rPr>
          <w:rFonts w:hAnsi="微软雅黑" w:hint="eastAsia"/>
        </w:rPr>
        <w:t>，</w:t>
      </w:r>
    </w:p>
    <w:p w14:paraId="4F52243F"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着重指出</w:t>
      </w:r>
      <w:r w:rsidRPr="00180AD4">
        <w:rPr>
          <w:rFonts w:hAnsi="微软雅黑"/>
          <w:szCs w:val="21"/>
        </w:rPr>
        <w:t>妇女在提供援助</w:t>
      </w:r>
      <w:r w:rsidRPr="00180AD4">
        <w:rPr>
          <w:rFonts w:hAnsi="微软雅黑" w:hint="eastAsia"/>
          <w:szCs w:val="21"/>
        </w:rPr>
        <w:t>拯救生命</w:t>
      </w:r>
      <w:r w:rsidRPr="00180AD4">
        <w:rPr>
          <w:rFonts w:hAnsi="微软雅黑"/>
          <w:szCs w:val="21"/>
        </w:rPr>
        <w:t>和提供基本服务方面</w:t>
      </w:r>
      <w:r w:rsidRPr="00180AD4">
        <w:rPr>
          <w:rFonts w:hAnsi="微软雅黑" w:hint="eastAsia"/>
          <w:szCs w:val="21"/>
        </w:rPr>
        <w:t>所起</w:t>
      </w:r>
      <w:r w:rsidRPr="00180AD4">
        <w:rPr>
          <w:rFonts w:hAnsi="微软雅黑"/>
          <w:szCs w:val="21"/>
        </w:rPr>
        <w:t>的重要作用</w:t>
      </w:r>
      <w:r w:rsidRPr="00180AD4">
        <w:rPr>
          <w:rFonts w:hAnsi="微软雅黑" w:hint="eastAsia"/>
        </w:rPr>
        <w:t>；</w:t>
      </w:r>
      <w:r w:rsidRPr="00180AD4">
        <w:rPr>
          <w:rFonts w:hAnsi="微软雅黑"/>
          <w:szCs w:val="21"/>
        </w:rPr>
        <w:t>表示严重关切</w:t>
      </w:r>
      <w:r w:rsidRPr="00180AD4">
        <w:rPr>
          <w:rFonts w:hAnsi="微软雅黑" w:hint="eastAsia"/>
          <w:szCs w:val="21"/>
        </w:rPr>
        <w:t>的是</w:t>
      </w:r>
      <w:r w:rsidRPr="00180AD4">
        <w:rPr>
          <w:rFonts w:hAnsi="微软雅黑" w:hint="eastAsia"/>
        </w:rPr>
        <w:t>，</w:t>
      </w:r>
      <w:r w:rsidRPr="00180AD4">
        <w:rPr>
          <w:rFonts w:hAnsi="微软雅黑"/>
          <w:szCs w:val="21"/>
        </w:rPr>
        <w:t>塔利班禁止阿富汗妇女在阿富汗境内为联合国以及为国际和本国非政府组织工作</w:t>
      </w:r>
      <w:r w:rsidRPr="00180AD4">
        <w:rPr>
          <w:rFonts w:hAnsi="微软雅黑"/>
        </w:rPr>
        <w:t>，</w:t>
      </w:r>
      <w:r w:rsidRPr="00180AD4">
        <w:rPr>
          <w:rFonts w:hAnsi="微软雅黑"/>
          <w:szCs w:val="21"/>
        </w:rPr>
        <w:t>这严重影响</w:t>
      </w:r>
      <w:r w:rsidRPr="00180AD4">
        <w:rPr>
          <w:rFonts w:hAnsi="微软雅黑" w:hint="eastAsia"/>
          <w:szCs w:val="21"/>
        </w:rPr>
        <w:t>了</w:t>
      </w:r>
      <w:r w:rsidRPr="00180AD4">
        <w:rPr>
          <w:rFonts w:hAnsi="微软雅黑"/>
          <w:szCs w:val="21"/>
        </w:rPr>
        <w:t>救生援助和基本服务的有效提供</w:t>
      </w:r>
      <w:r w:rsidRPr="00180AD4">
        <w:rPr>
          <w:rFonts w:hAnsi="微软雅黑"/>
        </w:rPr>
        <w:t>，</w:t>
      </w:r>
      <w:r w:rsidRPr="00180AD4">
        <w:rPr>
          <w:rFonts w:hAnsi="微软雅黑"/>
          <w:szCs w:val="21"/>
        </w:rPr>
        <w:t>危及数百万阿富汗人</w:t>
      </w:r>
      <w:r w:rsidRPr="00180AD4">
        <w:rPr>
          <w:rFonts w:hAnsi="微软雅黑"/>
        </w:rPr>
        <w:t>，</w:t>
      </w:r>
      <w:r w:rsidRPr="00180AD4">
        <w:rPr>
          <w:rFonts w:hAnsi="微软雅黑"/>
          <w:szCs w:val="21"/>
        </w:rPr>
        <w:t>特别是</w:t>
      </w:r>
      <w:r w:rsidRPr="00180AD4">
        <w:rPr>
          <w:rFonts w:hAnsi="微软雅黑" w:hint="eastAsia"/>
          <w:szCs w:val="21"/>
        </w:rPr>
        <w:t>身处</w:t>
      </w:r>
      <w:r w:rsidRPr="00180AD4">
        <w:rPr>
          <w:rFonts w:hAnsi="微软雅黑"/>
          <w:szCs w:val="21"/>
        </w:rPr>
        <w:t>女户主家庭的阿富汗人的生命</w:t>
      </w:r>
      <w:r w:rsidRPr="00180AD4">
        <w:rPr>
          <w:rFonts w:hAnsi="微软雅黑" w:hint="eastAsia"/>
        </w:rPr>
        <w:t>，</w:t>
      </w:r>
    </w:p>
    <w:p w14:paraId="1D45519E"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表示深为关切</w:t>
      </w:r>
      <w:r w:rsidRPr="00180AD4">
        <w:rPr>
          <w:rFonts w:hAnsi="微软雅黑"/>
          <w:szCs w:val="21"/>
        </w:rPr>
        <w:t>阿富汗的经济、气候、心理健康、人道和粮食安全危机</w:t>
      </w:r>
      <w:r w:rsidRPr="00180AD4">
        <w:rPr>
          <w:rFonts w:hAnsi="微软雅黑"/>
        </w:rPr>
        <w:t>，</w:t>
      </w:r>
      <w:r w:rsidRPr="00180AD4">
        <w:rPr>
          <w:rFonts w:hAnsi="微软雅黑"/>
          <w:szCs w:val="21"/>
        </w:rPr>
        <w:t>包括严重的粮食无保障和营养不良状况日益严重</w:t>
      </w:r>
      <w:r w:rsidRPr="00180AD4">
        <w:rPr>
          <w:rFonts w:hAnsi="微软雅黑"/>
        </w:rPr>
        <w:t>，</w:t>
      </w:r>
      <w:r w:rsidRPr="00180AD4">
        <w:rPr>
          <w:rFonts w:hAnsi="微软雅黑"/>
          <w:szCs w:val="21"/>
        </w:rPr>
        <w:t>妇女的谋生能力被剥夺</w:t>
      </w:r>
      <w:r w:rsidRPr="00180AD4">
        <w:rPr>
          <w:rFonts w:hAnsi="微软雅黑"/>
        </w:rPr>
        <w:t>，</w:t>
      </w:r>
      <w:r w:rsidRPr="00180AD4">
        <w:rPr>
          <w:rFonts w:hAnsi="微软雅黑" w:hint="eastAsia"/>
          <w:szCs w:val="21"/>
        </w:rPr>
        <w:t>这</w:t>
      </w:r>
      <w:r w:rsidRPr="00180AD4">
        <w:rPr>
          <w:rFonts w:hAnsi="微软雅黑"/>
          <w:szCs w:val="21"/>
        </w:rPr>
        <w:t>损害了包括妇女和儿童在内的阿富汗人民充分享有各种经济、社会</w:t>
      </w:r>
      <w:r w:rsidRPr="00180AD4">
        <w:rPr>
          <w:rFonts w:hAnsi="微软雅黑" w:hint="eastAsia"/>
          <w:szCs w:val="21"/>
        </w:rPr>
        <w:t>及</w:t>
      </w:r>
      <w:r w:rsidRPr="00180AD4">
        <w:rPr>
          <w:rFonts w:hAnsi="微软雅黑"/>
          <w:szCs w:val="21"/>
        </w:rPr>
        <w:t>文化权利</w:t>
      </w:r>
      <w:r w:rsidRPr="00180AD4">
        <w:rPr>
          <w:rFonts w:hAnsi="微软雅黑" w:hint="eastAsia"/>
        </w:rPr>
        <w:t>；</w:t>
      </w:r>
      <w:r w:rsidRPr="00180AD4">
        <w:rPr>
          <w:rFonts w:hAnsi="微软雅黑"/>
          <w:szCs w:val="21"/>
        </w:rPr>
        <w:t>强调需要解决阿富汗各地人道应急工作的重大资金缺口</w:t>
      </w:r>
      <w:r w:rsidRPr="00180AD4">
        <w:rPr>
          <w:rFonts w:hAnsi="微软雅黑" w:hint="eastAsia"/>
        </w:rPr>
        <w:t>，</w:t>
      </w:r>
    </w:p>
    <w:p w14:paraId="0758CDE1" w14:textId="77777777" w:rsidR="0017303D" w:rsidRPr="00180AD4" w:rsidRDefault="0017303D" w:rsidP="0017303D">
      <w:pPr>
        <w:pStyle w:val="SingleTxtGC"/>
        <w:spacing w:line="340" w:lineRule="exact"/>
        <w:rPr>
          <w:rFonts w:hAnsi="宋体" w:cs="宋体"/>
          <w:szCs w:val="26"/>
          <w:shd w:val="clear" w:color="auto" w:fill="FFFFFF"/>
        </w:rPr>
      </w:pPr>
      <w:r>
        <w:tab/>
      </w:r>
      <w:r w:rsidRPr="00180AD4">
        <w:rPr>
          <w:rFonts w:eastAsia="KaiTi" w:hAnsi="微软雅黑" w:hint="eastAsia"/>
          <w:szCs w:val="21"/>
        </w:rPr>
        <w:t>极为</w:t>
      </w:r>
      <w:r w:rsidRPr="00180AD4">
        <w:rPr>
          <w:rFonts w:eastAsia="KaiTi" w:hAnsi="微软雅黑"/>
          <w:szCs w:val="21"/>
        </w:rPr>
        <w:t>关切地回顾</w:t>
      </w:r>
      <w:r w:rsidRPr="00180AD4">
        <w:rPr>
          <w:rFonts w:hAnsi="微软雅黑"/>
          <w:szCs w:val="21"/>
        </w:rPr>
        <w:t>阿富汗人权状况特别报告员对哈扎拉人</w:t>
      </w:r>
      <w:r w:rsidRPr="00180AD4">
        <w:rPr>
          <w:rFonts w:hAnsi="微软雅黑" w:hint="eastAsia"/>
          <w:szCs w:val="21"/>
        </w:rPr>
        <w:t>及</w:t>
      </w:r>
      <w:r w:rsidRPr="00180AD4">
        <w:rPr>
          <w:rFonts w:hAnsi="微软雅黑"/>
          <w:szCs w:val="21"/>
        </w:rPr>
        <w:t>其他族裔和宗教少数群体成员历来遭受</w:t>
      </w:r>
      <w:r w:rsidRPr="00180AD4">
        <w:rPr>
          <w:rFonts w:hAnsi="微软雅黑" w:hint="eastAsia"/>
          <w:szCs w:val="21"/>
        </w:rPr>
        <w:t>的</w:t>
      </w:r>
      <w:r w:rsidRPr="00180AD4">
        <w:rPr>
          <w:rFonts w:hAnsi="微软雅黑"/>
          <w:szCs w:val="21"/>
        </w:rPr>
        <w:t>迫害的评估</w:t>
      </w:r>
      <w:r w:rsidRPr="00180AD4">
        <w:rPr>
          <w:rFonts w:hAnsi="微软雅黑"/>
        </w:rPr>
        <w:t>，</w:t>
      </w:r>
      <w:r w:rsidRPr="00180AD4">
        <w:rPr>
          <w:rFonts w:hAnsi="微软雅黑"/>
          <w:szCs w:val="21"/>
        </w:rPr>
        <w:t>以及特别报告员的</w:t>
      </w:r>
      <w:r w:rsidRPr="00180AD4">
        <w:rPr>
          <w:rFonts w:hAnsi="微软雅黑" w:hint="eastAsia"/>
          <w:szCs w:val="21"/>
        </w:rPr>
        <w:t>以下</w:t>
      </w:r>
      <w:r w:rsidRPr="00180AD4">
        <w:rPr>
          <w:rFonts w:hAnsi="微软雅黑"/>
          <w:szCs w:val="21"/>
        </w:rPr>
        <w:t>评估</w:t>
      </w:r>
      <w:r w:rsidRPr="00180AD4">
        <w:rPr>
          <w:rFonts w:hAnsi="微软雅黑" w:hint="eastAsia"/>
        </w:rPr>
        <w:t>：</w:t>
      </w:r>
      <w:r w:rsidRPr="00180AD4">
        <w:rPr>
          <w:rFonts w:hAnsi="微软雅黑"/>
          <w:szCs w:val="21"/>
        </w:rPr>
        <w:t>即伊拉克和黎凡特伊斯兰国</w:t>
      </w:r>
      <w:r>
        <w:rPr>
          <w:rFonts w:hAnsi="微软雅黑"/>
          <w:szCs w:val="21"/>
        </w:rPr>
        <w:t>－</w:t>
      </w:r>
      <w:r w:rsidRPr="00180AD4">
        <w:rPr>
          <w:rFonts w:hAnsi="微软雅黑"/>
          <w:szCs w:val="21"/>
        </w:rPr>
        <w:t>呼罗珊经常声称</w:t>
      </w:r>
      <w:r w:rsidRPr="00180AD4">
        <w:rPr>
          <w:rFonts w:hAnsi="微软雅黑" w:hint="eastAsia"/>
          <w:szCs w:val="21"/>
        </w:rPr>
        <w:t>发动</w:t>
      </w:r>
      <w:r w:rsidRPr="00180AD4">
        <w:rPr>
          <w:rFonts w:hAnsi="微软雅黑"/>
          <w:szCs w:val="21"/>
        </w:rPr>
        <w:t>的袭击似乎</w:t>
      </w:r>
      <w:r w:rsidRPr="00180AD4">
        <w:rPr>
          <w:rFonts w:hAnsi="微软雅黑" w:hint="eastAsia"/>
          <w:szCs w:val="21"/>
        </w:rPr>
        <w:t>具有</w:t>
      </w:r>
      <w:r w:rsidRPr="00180AD4">
        <w:rPr>
          <w:rFonts w:hAnsi="微软雅黑"/>
          <w:szCs w:val="21"/>
        </w:rPr>
        <w:t>系统</w:t>
      </w:r>
      <w:r w:rsidRPr="00180AD4">
        <w:rPr>
          <w:rFonts w:hAnsi="微软雅黑" w:hint="eastAsia"/>
          <w:szCs w:val="21"/>
        </w:rPr>
        <w:t>性</w:t>
      </w:r>
      <w:r w:rsidRPr="00180AD4">
        <w:rPr>
          <w:rFonts w:hAnsi="微软雅黑"/>
        </w:rPr>
        <w:t>，</w:t>
      </w:r>
      <w:r w:rsidRPr="00180AD4">
        <w:rPr>
          <w:rFonts w:hAnsi="微软雅黑"/>
          <w:szCs w:val="21"/>
        </w:rPr>
        <w:t>反映</w:t>
      </w:r>
      <w:r w:rsidRPr="00180AD4">
        <w:rPr>
          <w:rFonts w:hAnsi="微软雅黑" w:hint="eastAsia"/>
          <w:szCs w:val="21"/>
        </w:rPr>
        <w:t>的是</w:t>
      </w:r>
      <w:r w:rsidRPr="00180AD4">
        <w:rPr>
          <w:rFonts w:hAnsi="微软雅黑"/>
          <w:szCs w:val="21"/>
        </w:rPr>
        <w:t>一种组织政策</w:t>
      </w:r>
      <w:r w:rsidRPr="00180AD4">
        <w:rPr>
          <w:rFonts w:hAnsi="微软雅黑"/>
        </w:rPr>
        <w:t>，</w:t>
      </w:r>
      <w:r w:rsidRPr="00180AD4">
        <w:rPr>
          <w:rFonts w:hAnsi="微软雅黑" w:hint="eastAsia"/>
          <w:szCs w:val="21"/>
        </w:rPr>
        <w:t>因此</w:t>
      </w:r>
      <w:r w:rsidRPr="00180AD4">
        <w:rPr>
          <w:rFonts w:hAnsi="微软雅黑"/>
          <w:szCs w:val="21"/>
        </w:rPr>
        <w:t>带有国际</w:t>
      </w:r>
      <w:r w:rsidRPr="00180AD4">
        <w:rPr>
          <w:rFonts w:hAnsi="微软雅黑" w:hint="eastAsia"/>
          <w:szCs w:val="21"/>
        </w:rPr>
        <w:t>犯罪</w:t>
      </w:r>
      <w:r w:rsidRPr="00180AD4">
        <w:rPr>
          <w:rFonts w:hAnsi="微软雅黑"/>
          <w:szCs w:val="21"/>
        </w:rPr>
        <w:t>包括危害人类罪的特征</w:t>
      </w:r>
      <w:r w:rsidRPr="00180AD4">
        <w:rPr>
          <w:rFonts w:hAnsi="微软雅黑" w:hint="eastAsia"/>
        </w:rPr>
        <w:t>；</w:t>
      </w:r>
      <w:r w:rsidRPr="00180AD4">
        <w:rPr>
          <w:rStyle w:val="a8"/>
        </w:rPr>
        <w:footnoteReference w:id="2"/>
      </w:r>
      <w:r>
        <w:rPr>
          <w:rFonts w:hAnsi="微软雅黑" w:hint="eastAsia"/>
        </w:rPr>
        <w:t xml:space="preserve"> </w:t>
      </w:r>
      <w:r w:rsidRPr="00180AD4">
        <w:rPr>
          <w:rFonts w:hAnsi="微软雅黑"/>
          <w:szCs w:val="21"/>
        </w:rPr>
        <w:t>并注意到高级专员</w:t>
      </w:r>
      <w:r w:rsidRPr="00180AD4">
        <w:rPr>
          <w:rFonts w:hAnsi="微软雅黑" w:hint="eastAsia"/>
          <w:szCs w:val="21"/>
        </w:rPr>
        <w:t>认为他们</w:t>
      </w:r>
      <w:r w:rsidRPr="00180AD4">
        <w:rPr>
          <w:rFonts w:hAnsi="微软雅黑"/>
          <w:szCs w:val="21"/>
        </w:rPr>
        <w:t>的人权状况似乎</w:t>
      </w:r>
      <w:r w:rsidRPr="00180AD4">
        <w:rPr>
          <w:rFonts w:hAnsi="微软雅黑" w:hint="eastAsia"/>
          <w:szCs w:val="21"/>
        </w:rPr>
        <w:t>还</w:t>
      </w:r>
      <w:r w:rsidRPr="00180AD4">
        <w:rPr>
          <w:rFonts w:hAnsi="微软雅黑"/>
          <w:szCs w:val="21"/>
        </w:rPr>
        <w:t>在恶化</w:t>
      </w:r>
      <w:r w:rsidRPr="00180AD4">
        <w:rPr>
          <w:rFonts w:hAnsi="微软雅黑" w:hint="eastAsia"/>
        </w:rPr>
        <w:t>，</w:t>
      </w:r>
    </w:p>
    <w:p w14:paraId="74DEDC0B" w14:textId="59922A3F" w:rsidR="0017303D" w:rsidRPr="00180AD4" w:rsidRDefault="0017303D" w:rsidP="0017303D">
      <w:pPr>
        <w:pStyle w:val="SingleTxtGC"/>
        <w:spacing w:line="340" w:lineRule="exact"/>
      </w:pPr>
      <w:r>
        <w:tab/>
      </w:r>
      <w:r w:rsidRPr="00180AD4">
        <w:rPr>
          <w:rFonts w:eastAsia="KaiTi" w:hAnsi="微软雅黑"/>
          <w:szCs w:val="21"/>
        </w:rPr>
        <w:t>注意到</w:t>
      </w:r>
      <w:r w:rsidRPr="00180AD4">
        <w:rPr>
          <w:rFonts w:hAnsi="微软雅黑"/>
          <w:szCs w:val="21"/>
        </w:rPr>
        <w:t>对儿童状况的关切</w:t>
      </w:r>
      <w:r w:rsidRPr="0017303D">
        <w:rPr>
          <w:rFonts w:hAnsi="微软雅黑" w:hint="eastAsia"/>
          <w:spacing w:val="-40"/>
          <w:szCs w:val="21"/>
        </w:rPr>
        <w:t>――</w:t>
      </w:r>
      <w:r w:rsidRPr="0017303D">
        <w:rPr>
          <w:rFonts w:hAnsi="微软雅黑" w:hint="eastAsia"/>
          <w:spacing w:val="-40"/>
          <w:szCs w:val="21"/>
        </w:rPr>
        <w:t xml:space="preserve"> </w:t>
      </w:r>
      <w:r w:rsidRPr="00180AD4">
        <w:rPr>
          <w:rFonts w:hAnsi="微软雅黑" w:hint="eastAsia"/>
          <w:szCs w:val="21"/>
        </w:rPr>
        <w:t>在</w:t>
      </w:r>
      <w:r w:rsidRPr="00180AD4">
        <w:rPr>
          <w:rFonts w:hAnsi="微软雅黑"/>
          <w:szCs w:val="21"/>
        </w:rPr>
        <w:t>冲突、不安全、与冲突有关的暴力、武装部队和武装团体违反</w:t>
      </w:r>
      <w:r w:rsidRPr="00180AD4">
        <w:rPr>
          <w:rFonts w:hAnsi="微软雅黑" w:hint="eastAsia"/>
          <w:szCs w:val="21"/>
        </w:rPr>
        <w:t>有关</w:t>
      </w:r>
      <w:r w:rsidRPr="00180AD4">
        <w:rPr>
          <w:rFonts w:hAnsi="微软雅黑"/>
          <w:szCs w:val="21"/>
        </w:rPr>
        <w:t>国际法招募和使用儿童参与敌对行动、一切形式的性暴力和性别暴力、杀害和残害儿童、绑架儿童和其他违反国际法</w:t>
      </w:r>
      <w:r w:rsidRPr="00180AD4">
        <w:rPr>
          <w:rFonts w:hAnsi="微软雅黑" w:hint="eastAsia"/>
          <w:szCs w:val="21"/>
        </w:rPr>
        <w:t>的</w:t>
      </w:r>
      <w:r w:rsidRPr="00180AD4">
        <w:rPr>
          <w:rFonts w:hAnsi="微软雅黑"/>
          <w:szCs w:val="21"/>
        </w:rPr>
        <w:t>行为包括侵犯和践踏人权的行为</w:t>
      </w:r>
      <w:r w:rsidRPr="00180AD4">
        <w:rPr>
          <w:rFonts w:hAnsi="微软雅黑" w:hint="eastAsia"/>
          <w:szCs w:val="21"/>
        </w:rPr>
        <w:t>持续数</w:t>
      </w:r>
      <w:r w:rsidRPr="00180AD4">
        <w:rPr>
          <w:rFonts w:hAnsi="微软雅黑"/>
          <w:szCs w:val="21"/>
        </w:rPr>
        <w:t>十年之后</w:t>
      </w:r>
      <w:r w:rsidRPr="00180AD4">
        <w:rPr>
          <w:rFonts w:hAnsi="微软雅黑"/>
        </w:rPr>
        <w:t>，</w:t>
      </w:r>
      <w:r w:rsidRPr="00180AD4">
        <w:rPr>
          <w:rFonts w:hAnsi="微软雅黑"/>
          <w:szCs w:val="21"/>
        </w:rPr>
        <w:t>儿童继续遭受苦难</w:t>
      </w:r>
      <w:r w:rsidRPr="00180AD4">
        <w:rPr>
          <w:rFonts w:hAnsi="微软雅黑"/>
        </w:rPr>
        <w:t>，</w:t>
      </w:r>
      <w:r w:rsidRPr="00180AD4">
        <w:rPr>
          <w:rFonts w:hAnsi="微软雅黑"/>
          <w:szCs w:val="21"/>
        </w:rPr>
        <w:t>他们除了受教育权受到限制</w:t>
      </w:r>
      <w:r w:rsidRPr="00180AD4">
        <w:rPr>
          <w:rFonts w:hAnsi="微软雅黑"/>
          <w:szCs w:val="21"/>
        </w:rPr>
        <w:lastRenderedPageBreak/>
        <w:t>外</w:t>
      </w:r>
      <w:r w:rsidRPr="00180AD4">
        <w:rPr>
          <w:rFonts w:hAnsi="微软雅黑"/>
        </w:rPr>
        <w:t>，</w:t>
      </w:r>
      <w:r w:rsidRPr="00180AD4">
        <w:rPr>
          <w:rFonts w:hAnsi="微软雅黑"/>
          <w:szCs w:val="21"/>
        </w:rPr>
        <w:t>还受到人道危机的影响</w:t>
      </w:r>
      <w:r w:rsidRPr="00180AD4">
        <w:rPr>
          <w:rFonts w:hAnsi="微软雅黑"/>
        </w:rPr>
        <w:t>，</w:t>
      </w:r>
      <w:r w:rsidRPr="00180AD4">
        <w:rPr>
          <w:rFonts w:hAnsi="微软雅黑"/>
          <w:szCs w:val="21"/>
        </w:rPr>
        <w:t>这场危机助长了有害的歧视性、压迫性的暴力做法</w:t>
      </w:r>
      <w:r w:rsidRPr="00180AD4">
        <w:rPr>
          <w:rFonts w:hAnsi="微软雅黑"/>
        </w:rPr>
        <w:t>，</w:t>
      </w:r>
      <w:r w:rsidRPr="00180AD4">
        <w:rPr>
          <w:rFonts w:hAnsi="微软雅黑"/>
          <w:szCs w:val="21"/>
        </w:rPr>
        <w:t>如童婚、早婚和强迫婚姻</w:t>
      </w:r>
      <w:r w:rsidRPr="00180AD4">
        <w:rPr>
          <w:rFonts w:hAnsi="微软雅黑" w:hint="eastAsia"/>
        </w:rPr>
        <w:t>，</w:t>
      </w:r>
      <w:r w:rsidRPr="00180AD4">
        <w:rPr>
          <w:rFonts w:hAnsi="微软雅黑"/>
          <w:szCs w:val="21"/>
        </w:rPr>
        <w:t>虐待、经济剥削和性剥削</w:t>
      </w:r>
      <w:r w:rsidRPr="00180AD4">
        <w:rPr>
          <w:rFonts w:hAnsi="微软雅黑" w:hint="eastAsia"/>
        </w:rPr>
        <w:t>，</w:t>
      </w:r>
      <w:r w:rsidRPr="00180AD4">
        <w:rPr>
          <w:rFonts w:hAnsi="微软雅黑"/>
          <w:szCs w:val="21"/>
        </w:rPr>
        <w:t>买卖儿童和器官、强迫劳动和童工劳动</w:t>
      </w:r>
      <w:r w:rsidRPr="00180AD4">
        <w:rPr>
          <w:rFonts w:hAnsi="微软雅黑" w:hint="eastAsia"/>
          <w:szCs w:val="21"/>
        </w:rPr>
        <w:t>、</w:t>
      </w:r>
      <w:r w:rsidRPr="00180AD4">
        <w:rPr>
          <w:rFonts w:hAnsi="微软雅黑"/>
          <w:szCs w:val="21"/>
        </w:rPr>
        <w:t>贩运人口和不安全移徙</w:t>
      </w:r>
      <w:r w:rsidRPr="00180AD4">
        <w:rPr>
          <w:rFonts w:hAnsi="微软雅黑" w:hint="eastAsia"/>
        </w:rPr>
        <w:t>，</w:t>
      </w:r>
      <w:r w:rsidRPr="00180AD4">
        <w:rPr>
          <w:rStyle w:val="a8"/>
        </w:rPr>
        <w:footnoteReference w:id="3"/>
      </w:r>
    </w:p>
    <w:p w14:paraId="24AC91C0"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hint="eastAsia"/>
          <w:szCs w:val="21"/>
        </w:rPr>
        <w:t>认</w:t>
      </w:r>
      <w:r>
        <w:rPr>
          <w:rFonts w:eastAsia="KaiTi" w:hAnsi="微软雅黑" w:hint="eastAsia"/>
          <w:szCs w:val="21"/>
        </w:rPr>
        <w:t>识到</w:t>
      </w:r>
      <w:r w:rsidRPr="00180AD4">
        <w:rPr>
          <w:rFonts w:hAnsi="微软雅黑" w:hint="eastAsia"/>
          <w:szCs w:val="21"/>
        </w:rPr>
        <w:t>切实行使意见和表达自由权是其他人权和自由在何种程度上受到保护的重要指标</w:t>
      </w:r>
      <w:r w:rsidRPr="00180AD4">
        <w:rPr>
          <w:rFonts w:hAnsi="微软雅黑" w:hint="eastAsia"/>
        </w:rPr>
        <w:t>，</w:t>
      </w:r>
      <w:r w:rsidRPr="00180AD4">
        <w:rPr>
          <w:rFonts w:hAnsi="微软雅黑" w:hint="eastAsia"/>
          <w:szCs w:val="21"/>
        </w:rPr>
        <w:t>并着重指出</w:t>
      </w:r>
      <w:r w:rsidRPr="00180AD4">
        <w:rPr>
          <w:rFonts w:hAnsi="微软雅黑" w:hint="eastAsia"/>
        </w:rPr>
        <w:t>，</w:t>
      </w:r>
      <w:r w:rsidRPr="00180AD4">
        <w:rPr>
          <w:rFonts w:hAnsi="微软雅黑" w:hint="eastAsia"/>
          <w:szCs w:val="21"/>
        </w:rPr>
        <w:t>当地记者和媒体工作者在继续开展基本工作</w:t>
      </w:r>
      <w:r w:rsidRPr="00180AD4">
        <w:rPr>
          <w:rFonts w:hAnsi="微软雅黑" w:hint="eastAsia"/>
        </w:rPr>
        <w:t>，</w:t>
      </w:r>
      <w:r w:rsidRPr="00180AD4">
        <w:rPr>
          <w:rFonts w:hAnsi="微软雅黑" w:hint="eastAsia"/>
          <w:szCs w:val="21"/>
        </w:rPr>
        <w:t>包括在充满挑战的情况下进行记录和报道方面发挥着重要作用</w:t>
      </w:r>
      <w:r w:rsidRPr="00180AD4">
        <w:rPr>
          <w:rFonts w:hAnsi="微软雅黑" w:hint="eastAsia"/>
        </w:rPr>
        <w:t>，</w:t>
      </w:r>
    </w:p>
    <w:p w14:paraId="0B60410E"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重申</w:t>
      </w:r>
      <w:r w:rsidRPr="00180AD4">
        <w:rPr>
          <w:rFonts w:hAnsi="微软雅黑"/>
          <w:szCs w:val="21"/>
        </w:rPr>
        <w:t>必须以符</w:t>
      </w:r>
      <w:r w:rsidRPr="00180AD4">
        <w:rPr>
          <w:rFonts w:hAnsi="微软雅黑" w:hint="eastAsia"/>
          <w:szCs w:val="21"/>
        </w:rPr>
        <w:t>合</w:t>
      </w:r>
      <w:r w:rsidRPr="00180AD4">
        <w:rPr>
          <w:rFonts w:hAnsi="微软雅黑"/>
          <w:szCs w:val="21"/>
        </w:rPr>
        <w:t>《严重违反国际人权法和严重违反国际人道主义法行为受害人获得补救和赔偿的权利基本原则和导则</w:t>
      </w:r>
      <w:r w:rsidRPr="00180AD4">
        <w:rPr>
          <w:rFonts w:hAnsi="微软雅黑" w:hint="eastAsia"/>
          <w:szCs w:val="21"/>
        </w:rPr>
        <w:t>》</w:t>
      </w:r>
      <w:r w:rsidRPr="00180AD4">
        <w:rPr>
          <w:rFonts w:hAnsi="微软雅黑"/>
          <w:szCs w:val="21"/>
        </w:rPr>
        <w:t>的方式</w:t>
      </w:r>
      <w:r w:rsidRPr="00180AD4">
        <w:rPr>
          <w:rFonts w:hAnsi="微软雅黑"/>
        </w:rPr>
        <w:t>，</w:t>
      </w:r>
      <w:r w:rsidRPr="00180AD4">
        <w:rPr>
          <w:rFonts w:hAnsi="微软雅黑"/>
          <w:szCs w:val="21"/>
        </w:rPr>
        <w:t>防止和纠正侵犯和践踏人权行为</w:t>
      </w:r>
      <w:r w:rsidRPr="00180AD4">
        <w:rPr>
          <w:rFonts w:hAnsi="微软雅黑" w:hint="eastAsia"/>
        </w:rPr>
        <w:t>，</w:t>
      </w:r>
    </w:p>
    <w:p w14:paraId="06AC6273"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深为</w:t>
      </w:r>
      <w:proofErr w:type="gramStart"/>
      <w:r w:rsidRPr="00180AD4">
        <w:rPr>
          <w:rFonts w:eastAsia="KaiTi" w:hAnsi="微软雅黑"/>
          <w:szCs w:val="21"/>
        </w:rPr>
        <w:t>关切</w:t>
      </w:r>
      <w:r w:rsidRPr="00180AD4">
        <w:rPr>
          <w:rFonts w:hAnsi="微软雅黑"/>
          <w:szCs w:val="21"/>
        </w:rPr>
        <w:t>塔</w:t>
      </w:r>
      <w:proofErr w:type="gramEnd"/>
      <w:r w:rsidRPr="00180AD4">
        <w:rPr>
          <w:rFonts w:hAnsi="微软雅黑"/>
          <w:szCs w:val="21"/>
        </w:rPr>
        <w:t>利班继续系统</w:t>
      </w:r>
      <w:r w:rsidRPr="00180AD4">
        <w:rPr>
          <w:rFonts w:hAnsi="微软雅黑" w:hint="eastAsia"/>
          <w:szCs w:val="21"/>
        </w:rPr>
        <w:t>性</w:t>
      </w:r>
      <w:r w:rsidRPr="00180AD4">
        <w:rPr>
          <w:rFonts w:hAnsi="微软雅黑"/>
          <w:szCs w:val="21"/>
        </w:rPr>
        <w:t>全面削弱对阿富汗境内所有妇女和女童人权的尊</w:t>
      </w:r>
      <w:r w:rsidRPr="00180AD4">
        <w:rPr>
          <w:rFonts w:hAnsi="微软雅黑" w:hint="eastAsia"/>
          <w:szCs w:val="21"/>
        </w:rPr>
        <w:t>重</w:t>
      </w:r>
      <w:r w:rsidRPr="00180AD4">
        <w:rPr>
          <w:rFonts w:hAnsi="微软雅黑"/>
        </w:rPr>
        <w:t>，</w:t>
      </w:r>
      <w:r w:rsidRPr="00180AD4">
        <w:rPr>
          <w:rFonts w:hAnsi="微软雅黑"/>
          <w:szCs w:val="21"/>
        </w:rPr>
        <w:t>包括施加</w:t>
      </w:r>
      <w:r w:rsidRPr="00180AD4">
        <w:rPr>
          <w:rFonts w:hAnsi="微软雅黑" w:hint="eastAsia"/>
          <w:szCs w:val="21"/>
        </w:rPr>
        <w:t>各种</w:t>
      </w:r>
      <w:r w:rsidRPr="00180AD4">
        <w:rPr>
          <w:rFonts w:hAnsi="微软雅黑"/>
          <w:szCs w:val="21"/>
        </w:rPr>
        <w:t>限制</w:t>
      </w:r>
      <w:r w:rsidRPr="00180AD4">
        <w:rPr>
          <w:rFonts w:hAnsi="微软雅黑"/>
        </w:rPr>
        <w:t>，</w:t>
      </w:r>
      <w:r w:rsidRPr="00180AD4">
        <w:rPr>
          <w:rFonts w:hAnsi="微软雅黑"/>
          <w:szCs w:val="21"/>
        </w:rPr>
        <w:t>限制她们享有受教育权、能达到的最高标准身心健康权、工作权、迁徙自由权、表达自由权、意见自由权、和平集会和结社自由权</w:t>
      </w:r>
      <w:r w:rsidRPr="00180AD4">
        <w:rPr>
          <w:rFonts w:hAnsi="微软雅黑"/>
        </w:rPr>
        <w:t>，</w:t>
      </w:r>
      <w:r w:rsidRPr="00180AD4">
        <w:rPr>
          <w:rFonts w:hAnsi="微软雅黑"/>
          <w:szCs w:val="21"/>
        </w:rPr>
        <w:t>以及妇女充分、平等和切实参与公共生活的权利</w:t>
      </w:r>
      <w:r w:rsidRPr="00180AD4">
        <w:rPr>
          <w:rFonts w:hAnsi="微软雅黑"/>
        </w:rPr>
        <w:t>；</w:t>
      </w:r>
      <w:r w:rsidRPr="00180AD4">
        <w:rPr>
          <w:rFonts w:hAnsi="微软雅黑"/>
          <w:szCs w:val="21"/>
        </w:rPr>
        <w:t>并强调这些限制不符合阿富汗根据国际人权法和国际人道法</w:t>
      </w:r>
      <w:r w:rsidRPr="00180AD4">
        <w:rPr>
          <w:rFonts w:hAnsi="微软雅黑" w:hint="eastAsia"/>
          <w:szCs w:val="21"/>
        </w:rPr>
        <w:t>所</w:t>
      </w:r>
      <w:r w:rsidRPr="00180AD4">
        <w:rPr>
          <w:rFonts w:hAnsi="微软雅黑"/>
          <w:szCs w:val="21"/>
        </w:rPr>
        <w:t>承担的义务以及塔利班对阿富汗人民所作的承诺</w:t>
      </w:r>
      <w:r w:rsidRPr="00180AD4">
        <w:rPr>
          <w:rFonts w:hAnsi="微软雅黑" w:hint="eastAsia"/>
        </w:rPr>
        <w:t>，</w:t>
      </w:r>
    </w:p>
    <w:p w14:paraId="1E497746"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表示深为关切</w:t>
      </w:r>
      <w:r w:rsidRPr="00180AD4">
        <w:rPr>
          <w:rFonts w:hAnsi="微软雅黑"/>
          <w:szCs w:val="21"/>
        </w:rPr>
        <w:t>阿富汗境内持续普遍存在各种不同形式和表现的暴力侵害和歧视妇女和女童行为</w:t>
      </w:r>
      <w:r w:rsidRPr="00180AD4">
        <w:rPr>
          <w:rFonts w:hAnsi="微软雅黑"/>
        </w:rPr>
        <w:t>，</w:t>
      </w:r>
      <w:r w:rsidRPr="00180AD4">
        <w:rPr>
          <w:rFonts w:hAnsi="微软雅黑"/>
          <w:szCs w:val="21"/>
        </w:rPr>
        <w:t>这些行为可能构成危害人类罪</w:t>
      </w:r>
      <w:r w:rsidRPr="00180AD4">
        <w:rPr>
          <w:rFonts w:hAnsi="微软雅黑"/>
        </w:rPr>
        <w:t>，</w:t>
      </w:r>
      <w:r w:rsidRPr="00180AD4">
        <w:rPr>
          <w:rFonts w:hAnsi="微软雅黑"/>
          <w:szCs w:val="21"/>
        </w:rPr>
        <w:t>即基于性别的迫害</w:t>
      </w:r>
      <w:r w:rsidRPr="00180AD4">
        <w:rPr>
          <w:rFonts w:hAnsi="微软雅黑" w:hint="eastAsia"/>
        </w:rPr>
        <w:t>，</w:t>
      </w:r>
      <w:r w:rsidRPr="00180AD4">
        <w:rPr>
          <w:rFonts w:hAnsi="微软雅黑" w:hint="eastAsia"/>
          <w:szCs w:val="21"/>
        </w:rPr>
        <w:t>其中</w:t>
      </w:r>
      <w:r w:rsidRPr="00180AD4">
        <w:rPr>
          <w:rFonts w:hAnsi="微软雅黑"/>
          <w:szCs w:val="21"/>
        </w:rPr>
        <w:t>包括</w:t>
      </w:r>
      <w:r w:rsidRPr="00180AD4">
        <w:rPr>
          <w:rFonts w:hAnsi="微软雅黑" w:hint="eastAsia"/>
          <w:szCs w:val="21"/>
        </w:rPr>
        <w:t>一切形式的</w:t>
      </w:r>
      <w:r w:rsidRPr="00180AD4">
        <w:rPr>
          <w:rFonts w:hAnsi="微软雅黑"/>
          <w:szCs w:val="21"/>
        </w:rPr>
        <w:t>性暴力和性别暴力、童婚、早婚和</w:t>
      </w:r>
      <w:r w:rsidRPr="00180AD4">
        <w:rPr>
          <w:rFonts w:hAnsi="微软雅黑" w:hint="eastAsia"/>
          <w:szCs w:val="21"/>
        </w:rPr>
        <w:t>强迫婚姻</w:t>
      </w:r>
      <w:r w:rsidRPr="00180AD4">
        <w:rPr>
          <w:rFonts w:hAnsi="微软雅黑"/>
          <w:szCs w:val="21"/>
        </w:rPr>
        <w:t>以及针对妇女和女童的多重和交叉形式的歧视</w:t>
      </w:r>
      <w:r w:rsidRPr="00180AD4">
        <w:rPr>
          <w:rFonts w:hAnsi="微软雅黑"/>
        </w:rPr>
        <w:t>；</w:t>
      </w:r>
      <w:r w:rsidRPr="00180AD4">
        <w:rPr>
          <w:rFonts w:hAnsi="微软雅黑"/>
          <w:szCs w:val="21"/>
        </w:rPr>
        <w:t>强调对妇女和女童的歧视和暴力行为侵犯、践踏和损害她们的人权</w:t>
      </w:r>
      <w:r w:rsidRPr="00180AD4">
        <w:rPr>
          <w:rFonts w:hAnsi="微软雅黑" w:hint="eastAsia"/>
        </w:rPr>
        <w:t>；</w:t>
      </w:r>
      <w:r w:rsidRPr="00180AD4">
        <w:rPr>
          <w:rFonts w:hAnsi="微软雅黑"/>
          <w:szCs w:val="21"/>
        </w:rPr>
        <w:t>并强调必须将参与侵犯和践踏人权行为的犯罪者绳之以法</w:t>
      </w:r>
      <w:r w:rsidRPr="00180AD4">
        <w:rPr>
          <w:rFonts w:hAnsi="微软雅黑"/>
        </w:rPr>
        <w:t>，</w:t>
      </w:r>
      <w:r w:rsidRPr="00180AD4">
        <w:rPr>
          <w:rFonts w:hAnsi="微软雅黑"/>
          <w:szCs w:val="21"/>
        </w:rPr>
        <w:t>并迫切需要为受害者和幸存者提供有效补偿、支持和救济</w:t>
      </w:r>
      <w:r w:rsidRPr="00180AD4">
        <w:rPr>
          <w:rFonts w:hAnsi="微软雅黑" w:hint="eastAsia"/>
        </w:rPr>
        <w:t>，</w:t>
      </w:r>
    </w:p>
    <w:p w14:paraId="03717354"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重申</w:t>
      </w:r>
      <w:r w:rsidRPr="00180AD4">
        <w:rPr>
          <w:rFonts w:hAnsi="微软雅黑"/>
          <w:szCs w:val="21"/>
        </w:rPr>
        <w:t>所有妇女和女</w:t>
      </w:r>
      <w:r w:rsidRPr="00180AD4">
        <w:rPr>
          <w:rFonts w:hAnsi="微软雅黑" w:hint="eastAsia"/>
          <w:szCs w:val="21"/>
        </w:rPr>
        <w:t>童</w:t>
      </w:r>
      <w:r w:rsidRPr="00180AD4">
        <w:rPr>
          <w:rFonts w:hAnsi="微软雅黑"/>
          <w:szCs w:val="21"/>
        </w:rPr>
        <w:t>充分、平等和切实地参与和融入生活</w:t>
      </w:r>
      <w:r w:rsidRPr="00180AD4">
        <w:rPr>
          <w:rFonts w:hAnsi="微软雅黑" w:hint="eastAsia"/>
          <w:szCs w:val="21"/>
        </w:rPr>
        <w:t>各个</w:t>
      </w:r>
      <w:r w:rsidRPr="00180AD4">
        <w:rPr>
          <w:rFonts w:hAnsi="微软雅黑"/>
          <w:szCs w:val="21"/>
        </w:rPr>
        <w:t>领域</w:t>
      </w:r>
      <w:r w:rsidRPr="00180AD4">
        <w:rPr>
          <w:rFonts w:hAnsi="微软雅黑"/>
        </w:rPr>
        <w:t>，</w:t>
      </w:r>
      <w:r w:rsidRPr="00180AD4">
        <w:rPr>
          <w:rFonts w:hAnsi="微软雅黑"/>
          <w:szCs w:val="21"/>
        </w:rPr>
        <w:t>包括参与治理、调解、建立信任、预防和解决冲突方面的规划和决策</w:t>
      </w:r>
      <w:r w:rsidRPr="00180AD4">
        <w:rPr>
          <w:rFonts w:hAnsi="微软雅黑"/>
        </w:rPr>
        <w:t>，</w:t>
      </w:r>
      <w:r w:rsidRPr="00180AD4">
        <w:rPr>
          <w:rFonts w:hAnsi="微软雅黑"/>
          <w:szCs w:val="21"/>
        </w:rPr>
        <w:t>并增强她们的权能</w:t>
      </w:r>
      <w:r w:rsidRPr="00180AD4">
        <w:rPr>
          <w:rFonts w:hAnsi="微软雅黑"/>
        </w:rPr>
        <w:t>，</w:t>
      </w:r>
      <w:r w:rsidRPr="00180AD4">
        <w:rPr>
          <w:rFonts w:hAnsi="微软雅黑" w:hint="eastAsia"/>
          <w:szCs w:val="21"/>
        </w:rPr>
        <w:t>让她们</w:t>
      </w:r>
      <w:r w:rsidRPr="00180AD4">
        <w:rPr>
          <w:rFonts w:hAnsi="微软雅黑"/>
          <w:szCs w:val="21"/>
        </w:rPr>
        <w:t>参与维护和促进和平与安全的一切努力</w:t>
      </w:r>
      <w:r w:rsidRPr="00180AD4">
        <w:rPr>
          <w:rFonts w:hAnsi="微软雅黑"/>
        </w:rPr>
        <w:t>，</w:t>
      </w:r>
      <w:r w:rsidRPr="00180AD4">
        <w:rPr>
          <w:rFonts w:hAnsi="微软雅黑"/>
          <w:szCs w:val="21"/>
        </w:rPr>
        <w:t>对于</w:t>
      </w:r>
      <w:r w:rsidRPr="00180AD4">
        <w:rPr>
          <w:rFonts w:hAnsi="微软雅黑" w:hint="eastAsia"/>
          <w:szCs w:val="21"/>
        </w:rPr>
        <w:t>实现</w:t>
      </w:r>
      <w:r w:rsidRPr="00180AD4">
        <w:rPr>
          <w:rFonts w:hAnsi="微软雅黑"/>
          <w:szCs w:val="21"/>
        </w:rPr>
        <w:t>可持续和平</w:t>
      </w:r>
      <w:r w:rsidRPr="00180AD4">
        <w:rPr>
          <w:rFonts w:hAnsi="微软雅黑" w:hint="eastAsia"/>
        </w:rPr>
        <w:t>，</w:t>
      </w:r>
      <w:r w:rsidRPr="00180AD4">
        <w:rPr>
          <w:rFonts w:hAnsi="微软雅黑" w:hint="eastAsia"/>
          <w:szCs w:val="21"/>
        </w:rPr>
        <w:t>对于</w:t>
      </w:r>
      <w:r w:rsidRPr="00180AD4">
        <w:rPr>
          <w:rFonts w:hAnsi="微软雅黑"/>
          <w:szCs w:val="21"/>
        </w:rPr>
        <w:t>充分全面的经济社会发展</w:t>
      </w:r>
      <w:r w:rsidRPr="00180AD4">
        <w:rPr>
          <w:rFonts w:hAnsi="微软雅黑"/>
        </w:rPr>
        <w:t>，</w:t>
      </w:r>
      <w:r w:rsidRPr="00180AD4">
        <w:rPr>
          <w:rFonts w:hAnsi="微软雅黑" w:hint="eastAsia"/>
          <w:szCs w:val="21"/>
        </w:rPr>
        <w:t>对于</w:t>
      </w:r>
      <w:r w:rsidRPr="00180AD4">
        <w:rPr>
          <w:rFonts w:hAnsi="微软雅黑"/>
          <w:szCs w:val="21"/>
        </w:rPr>
        <w:t>阿富汗境内所有人实现和享有所有人权</w:t>
      </w:r>
      <w:r w:rsidRPr="00180AD4">
        <w:rPr>
          <w:rFonts w:hAnsi="微软雅黑" w:hint="eastAsia"/>
        </w:rPr>
        <w:t>，</w:t>
      </w:r>
      <w:r w:rsidRPr="00180AD4">
        <w:rPr>
          <w:rFonts w:hAnsi="微软雅黑" w:hint="eastAsia"/>
          <w:szCs w:val="21"/>
        </w:rPr>
        <w:t>都</w:t>
      </w:r>
      <w:r w:rsidRPr="00180AD4">
        <w:rPr>
          <w:rFonts w:hAnsi="微软雅黑"/>
          <w:szCs w:val="21"/>
        </w:rPr>
        <w:t>至关重要</w:t>
      </w:r>
      <w:r w:rsidRPr="00180AD4">
        <w:rPr>
          <w:rFonts w:hAnsi="微软雅黑" w:hint="eastAsia"/>
        </w:rPr>
        <w:t>，</w:t>
      </w:r>
    </w:p>
    <w:p w14:paraId="32620827"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深表关切</w:t>
      </w:r>
      <w:r w:rsidRPr="00180AD4">
        <w:rPr>
          <w:rFonts w:eastAsia="KaiTi" w:hAnsi="微软雅黑" w:hint="eastAsia"/>
          <w:szCs w:val="21"/>
        </w:rPr>
        <w:t>的是</w:t>
      </w:r>
      <w:r w:rsidRPr="00180AD4">
        <w:rPr>
          <w:rFonts w:eastAsia="KaiTi" w:hAnsi="微软雅黑" w:hint="eastAsia"/>
        </w:rPr>
        <w:t>，</w:t>
      </w:r>
      <w:r w:rsidRPr="00180AD4">
        <w:rPr>
          <w:rFonts w:hAnsi="微软雅黑"/>
          <w:szCs w:val="21"/>
        </w:rPr>
        <w:t>塔利</w:t>
      </w:r>
      <w:proofErr w:type="gramStart"/>
      <w:r w:rsidRPr="00180AD4">
        <w:rPr>
          <w:rFonts w:hAnsi="微软雅黑"/>
          <w:szCs w:val="21"/>
        </w:rPr>
        <w:t>班采用</w:t>
      </w:r>
      <w:proofErr w:type="gramEnd"/>
      <w:r w:rsidRPr="00180AD4">
        <w:rPr>
          <w:rFonts w:hAnsi="微软雅黑"/>
          <w:szCs w:val="21"/>
        </w:rPr>
        <w:t>了得到司法认可的体罚和死刑</w:t>
      </w:r>
      <w:r w:rsidRPr="00180AD4">
        <w:rPr>
          <w:rFonts w:hAnsi="微软雅黑" w:hint="eastAsia"/>
        </w:rPr>
        <w:t>，</w:t>
      </w:r>
      <w:r w:rsidRPr="00180AD4">
        <w:rPr>
          <w:rFonts w:hAnsi="微软雅黑"/>
          <w:szCs w:val="21"/>
        </w:rPr>
        <w:t>注意到用石头砸死人或将人埋在墙下等判决构成酷刑或其他残忍、不人道或有辱人格的待遇或处罚</w:t>
      </w:r>
      <w:r w:rsidRPr="00180AD4">
        <w:rPr>
          <w:rFonts w:hAnsi="微软雅黑"/>
        </w:rPr>
        <w:t>，</w:t>
      </w:r>
      <w:r w:rsidRPr="00180AD4">
        <w:rPr>
          <w:rFonts w:hAnsi="微软雅黑"/>
          <w:szCs w:val="21"/>
        </w:rPr>
        <w:t>并</w:t>
      </w:r>
      <w:r w:rsidRPr="00180AD4">
        <w:rPr>
          <w:rFonts w:hAnsi="微软雅黑" w:hint="eastAsia"/>
          <w:szCs w:val="21"/>
        </w:rPr>
        <w:t>对</w:t>
      </w:r>
      <w:r w:rsidRPr="00180AD4">
        <w:rPr>
          <w:rFonts w:hAnsi="微软雅黑"/>
          <w:szCs w:val="21"/>
        </w:rPr>
        <w:t>未经司法认可的体罚报道</w:t>
      </w:r>
      <w:r w:rsidRPr="00180AD4">
        <w:rPr>
          <w:rFonts w:hAnsi="微软雅黑" w:hint="eastAsia"/>
          <w:szCs w:val="21"/>
        </w:rPr>
        <w:t>深表关切</w:t>
      </w:r>
      <w:r w:rsidRPr="00180AD4">
        <w:rPr>
          <w:rFonts w:hAnsi="微软雅黑" w:hint="eastAsia"/>
        </w:rPr>
        <w:t>，</w:t>
      </w:r>
    </w:p>
    <w:p w14:paraId="75DF8134" w14:textId="77777777" w:rsidR="0017303D" w:rsidRPr="00180AD4" w:rsidRDefault="0017303D" w:rsidP="0017303D">
      <w:pPr>
        <w:pStyle w:val="SingleTxtGC"/>
        <w:spacing w:line="340" w:lineRule="exact"/>
      </w:pPr>
      <w:r>
        <w:tab/>
      </w:r>
      <w:r w:rsidRPr="00180AD4">
        <w:rPr>
          <w:rFonts w:eastAsia="KaiTi" w:hAnsi="微软雅黑"/>
          <w:szCs w:val="21"/>
        </w:rPr>
        <w:t>回顾</w:t>
      </w:r>
      <w:r w:rsidRPr="00180AD4">
        <w:rPr>
          <w:rFonts w:hAnsi="微软雅黑"/>
          <w:szCs w:val="21"/>
        </w:rPr>
        <w:t>保护文化遗产免遭蓄意破坏和掠夺的重要性</w:t>
      </w:r>
      <w:r w:rsidRPr="00180AD4">
        <w:rPr>
          <w:rFonts w:hAnsi="微软雅黑" w:hint="eastAsia"/>
        </w:rPr>
        <w:t>，</w:t>
      </w:r>
    </w:p>
    <w:p w14:paraId="1A6C9B35"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hint="eastAsia"/>
          <w:szCs w:val="21"/>
        </w:rPr>
        <w:t>又</w:t>
      </w:r>
      <w:r w:rsidRPr="00180AD4">
        <w:rPr>
          <w:rFonts w:eastAsia="KaiTi" w:hAnsi="微软雅黑"/>
          <w:szCs w:val="21"/>
        </w:rPr>
        <w:t>回顾</w:t>
      </w:r>
      <w:r w:rsidRPr="00180AD4">
        <w:rPr>
          <w:rFonts w:hAnsi="微软雅黑"/>
          <w:szCs w:val="21"/>
        </w:rPr>
        <w:t>阿富汗根据国际人权法和国际人道法</w:t>
      </w:r>
      <w:r w:rsidRPr="00180AD4">
        <w:rPr>
          <w:rFonts w:hAnsi="微软雅黑" w:hint="eastAsia"/>
          <w:szCs w:val="21"/>
        </w:rPr>
        <w:t>所</w:t>
      </w:r>
      <w:r w:rsidRPr="00180AD4">
        <w:rPr>
          <w:rFonts w:hAnsi="微软雅黑"/>
          <w:szCs w:val="21"/>
        </w:rPr>
        <w:t>承担的义务</w:t>
      </w:r>
      <w:r w:rsidRPr="00180AD4">
        <w:rPr>
          <w:rFonts w:hAnsi="微软雅黑"/>
        </w:rPr>
        <w:t>，</w:t>
      </w:r>
      <w:r w:rsidRPr="00180AD4">
        <w:rPr>
          <w:rFonts w:hAnsi="微软雅黑"/>
          <w:szCs w:val="21"/>
        </w:rPr>
        <w:t>即阿富汗加入的各项条约和公约中所规定的义务</w:t>
      </w:r>
      <w:r w:rsidRPr="00180AD4">
        <w:rPr>
          <w:rFonts w:hAnsi="微软雅黑"/>
        </w:rPr>
        <w:t>，</w:t>
      </w:r>
      <w:r w:rsidRPr="00180AD4">
        <w:rPr>
          <w:rFonts w:hAnsi="微软雅黑"/>
          <w:szCs w:val="21"/>
        </w:rPr>
        <w:t>包括《公民及政治权利国际公约》、《经济社会文化权利国际公约》、《禁止酷刑和其他残忍、不人道或有辱人格的待遇或处罚公约》、《消除对妇女一切形式歧视公约》、《儿童权利公约》、《消除一切形式种族歧视国际公约》和《残疾人权利公约》所规定的义务</w:t>
      </w:r>
      <w:r w:rsidRPr="00180AD4">
        <w:rPr>
          <w:rFonts w:hAnsi="微软雅黑" w:hint="eastAsia"/>
        </w:rPr>
        <w:t>，</w:t>
      </w:r>
    </w:p>
    <w:p w14:paraId="538B08B5" w14:textId="10BBCDDC" w:rsidR="0017303D" w:rsidRPr="00180AD4" w:rsidRDefault="0017303D" w:rsidP="0017303D">
      <w:pPr>
        <w:pStyle w:val="SingleTxtGC"/>
        <w:spacing w:line="340" w:lineRule="exact"/>
        <w:rPr>
          <w:rFonts w:hAnsi="宋体" w:cs="宋体"/>
          <w:szCs w:val="27"/>
          <w:shd w:val="clear" w:color="auto" w:fill="FFFFFF"/>
        </w:rPr>
      </w:pPr>
      <w:r>
        <w:tab/>
      </w:r>
      <w:r w:rsidRPr="00180AD4">
        <w:rPr>
          <w:rFonts w:eastAsia="KaiTi" w:hAnsi="微软雅黑" w:hint="eastAsia"/>
          <w:szCs w:val="21"/>
        </w:rPr>
        <w:t>还</w:t>
      </w:r>
      <w:r w:rsidRPr="00180AD4">
        <w:rPr>
          <w:rFonts w:eastAsia="KaiTi" w:hAnsi="微软雅黑"/>
          <w:szCs w:val="21"/>
        </w:rPr>
        <w:t>回顾</w:t>
      </w:r>
      <w:r w:rsidRPr="00180AD4">
        <w:rPr>
          <w:rFonts w:hAnsi="微软雅黑"/>
          <w:szCs w:val="21"/>
        </w:rPr>
        <w:t>阿富汗自</w:t>
      </w:r>
      <w:r>
        <w:rPr>
          <w:rFonts w:hAnsi="微软雅黑"/>
        </w:rPr>
        <w:t>2</w:t>
      </w:r>
      <w:r w:rsidRPr="00180AD4">
        <w:rPr>
          <w:rFonts w:hAnsi="微软雅黑"/>
          <w:szCs w:val="21"/>
        </w:rPr>
        <w:t>00</w:t>
      </w:r>
      <w:r>
        <w:rPr>
          <w:rFonts w:hAnsi="微软雅黑"/>
        </w:rPr>
        <w:t>3</w:t>
      </w:r>
      <w:r w:rsidRPr="00180AD4">
        <w:rPr>
          <w:rFonts w:hAnsi="微软雅黑"/>
          <w:szCs w:val="21"/>
        </w:rPr>
        <w:t>年</w:t>
      </w:r>
      <w:r>
        <w:rPr>
          <w:rFonts w:hAnsi="微软雅黑"/>
        </w:rPr>
        <w:t>5</w:t>
      </w:r>
      <w:r w:rsidRPr="00180AD4">
        <w:rPr>
          <w:rFonts w:hAnsi="微软雅黑"/>
          <w:szCs w:val="21"/>
        </w:rPr>
        <w:t>月</w:t>
      </w:r>
      <w:r>
        <w:rPr>
          <w:rFonts w:hAnsi="微软雅黑"/>
        </w:rPr>
        <w:t>1</w:t>
      </w:r>
      <w:r w:rsidRPr="00180AD4">
        <w:rPr>
          <w:rFonts w:hAnsi="微软雅黑"/>
          <w:szCs w:val="21"/>
        </w:rPr>
        <w:t>日起就是《国际刑事法院罗马规约》的缔约国</w:t>
      </w:r>
      <w:r w:rsidRPr="00180AD4">
        <w:rPr>
          <w:rFonts w:hAnsi="微软雅黑" w:hint="eastAsia"/>
        </w:rPr>
        <w:t>，</w:t>
      </w:r>
    </w:p>
    <w:p w14:paraId="17D9FA66"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深为关切</w:t>
      </w:r>
      <w:r w:rsidRPr="00180AD4">
        <w:rPr>
          <w:rFonts w:hAnsi="微软雅黑"/>
          <w:szCs w:val="21"/>
        </w:rPr>
        <w:t>阿富汗境内的流离失所问题</w:t>
      </w:r>
      <w:r w:rsidRPr="00180AD4">
        <w:rPr>
          <w:rFonts w:hAnsi="微软雅黑"/>
        </w:rPr>
        <w:t>，</w:t>
      </w:r>
      <w:r w:rsidRPr="00180AD4">
        <w:rPr>
          <w:rFonts w:hAnsi="微软雅黑" w:hint="eastAsia"/>
          <w:szCs w:val="21"/>
        </w:rPr>
        <w:t>感谢</w:t>
      </w:r>
      <w:r w:rsidRPr="00180AD4">
        <w:rPr>
          <w:rFonts w:hAnsi="微软雅黑"/>
          <w:szCs w:val="21"/>
        </w:rPr>
        <w:t>许多国家努力</w:t>
      </w:r>
      <w:r w:rsidRPr="00180AD4">
        <w:rPr>
          <w:rFonts w:hAnsi="微软雅黑" w:hint="eastAsia"/>
          <w:szCs w:val="21"/>
        </w:rPr>
        <w:t>撤出</w:t>
      </w:r>
      <w:r w:rsidRPr="00180AD4">
        <w:rPr>
          <w:rFonts w:hAnsi="微软雅黑"/>
          <w:szCs w:val="21"/>
        </w:rPr>
        <w:t>和重新安置希望离开阿富汗的人</w:t>
      </w:r>
      <w:r w:rsidRPr="00180AD4">
        <w:rPr>
          <w:rFonts w:hAnsi="微软雅黑"/>
        </w:rPr>
        <w:t>，</w:t>
      </w:r>
      <w:r w:rsidRPr="00180AD4">
        <w:rPr>
          <w:rFonts w:hAnsi="微软雅黑"/>
          <w:szCs w:val="21"/>
        </w:rPr>
        <w:t>强调需要支持慷慨收容大批阿富汗难民和其他应受国际保护</w:t>
      </w:r>
      <w:r w:rsidRPr="00180AD4">
        <w:rPr>
          <w:rFonts w:hAnsi="微软雅黑" w:hint="eastAsia"/>
          <w:szCs w:val="21"/>
          <w:lang w:val="fr-CH"/>
        </w:rPr>
        <w:t>者</w:t>
      </w:r>
      <w:r w:rsidRPr="00180AD4">
        <w:rPr>
          <w:rFonts w:hAnsi="微软雅黑"/>
          <w:szCs w:val="21"/>
        </w:rPr>
        <w:t>的邻国</w:t>
      </w:r>
      <w:r w:rsidRPr="00180AD4">
        <w:rPr>
          <w:rFonts w:hAnsi="微软雅黑"/>
        </w:rPr>
        <w:t>，</w:t>
      </w:r>
      <w:r w:rsidRPr="00180AD4">
        <w:rPr>
          <w:rFonts w:hAnsi="微软雅黑"/>
          <w:szCs w:val="21"/>
        </w:rPr>
        <w:t>同时重申必须保护他们的权利</w:t>
      </w:r>
      <w:r w:rsidRPr="00180AD4">
        <w:rPr>
          <w:rFonts w:hAnsi="微软雅黑"/>
        </w:rPr>
        <w:t>，</w:t>
      </w:r>
      <w:r w:rsidRPr="00180AD4">
        <w:rPr>
          <w:rFonts w:hAnsi="微软雅黑"/>
          <w:szCs w:val="21"/>
        </w:rPr>
        <w:t>保护他们不被驱回</w:t>
      </w:r>
      <w:r w:rsidRPr="00180AD4">
        <w:rPr>
          <w:rFonts w:hAnsi="微软雅黑"/>
        </w:rPr>
        <w:t>，</w:t>
      </w:r>
      <w:r w:rsidRPr="00180AD4">
        <w:rPr>
          <w:rFonts w:hAnsi="微软雅黑"/>
          <w:szCs w:val="21"/>
        </w:rPr>
        <w:t>以有尊严的方式对待他们</w:t>
      </w:r>
      <w:r w:rsidRPr="00180AD4">
        <w:rPr>
          <w:rFonts w:hAnsi="微软雅黑"/>
        </w:rPr>
        <w:t>，</w:t>
      </w:r>
      <w:r w:rsidRPr="00180AD4">
        <w:rPr>
          <w:rFonts w:hAnsi="微软雅黑"/>
          <w:szCs w:val="21"/>
        </w:rPr>
        <w:t>并回顾分担负担和责任的原则</w:t>
      </w:r>
      <w:r w:rsidRPr="00180AD4">
        <w:rPr>
          <w:rFonts w:hAnsi="微软雅黑" w:hint="eastAsia"/>
        </w:rPr>
        <w:t>，</w:t>
      </w:r>
    </w:p>
    <w:p w14:paraId="2067CB16"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hint="eastAsia"/>
          <w:szCs w:val="21"/>
        </w:rPr>
        <w:t>感谢</w:t>
      </w:r>
      <w:r w:rsidRPr="00180AD4">
        <w:rPr>
          <w:rFonts w:hAnsi="微软雅黑"/>
          <w:szCs w:val="21"/>
        </w:rPr>
        <w:t>各邻国和其他国家与联合国及其他国际机构和伙伴合作</w:t>
      </w:r>
      <w:r w:rsidRPr="00180AD4">
        <w:rPr>
          <w:rFonts w:hAnsi="微软雅黑"/>
        </w:rPr>
        <w:t>，</w:t>
      </w:r>
      <w:r w:rsidRPr="00180AD4">
        <w:rPr>
          <w:rFonts w:hAnsi="微软雅黑"/>
          <w:szCs w:val="21"/>
        </w:rPr>
        <w:t>为向阿富汗提供人道援助提供便利</w:t>
      </w:r>
      <w:r w:rsidRPr="00180AD4">
        <w:rPr>
          <w:rFonts w:hAnsi="微软雅黑" w:hint="eastAsia"/>
        </w:rPr>
        <w:t>，</w:t>
      </w:r>
    </w:p>
    <w:p w14:paraId="48E6CF07"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强调</w:t>
      </w:r>
      <w:r w:rsidRPr="00180AD4">
        <w:rPr>
          <w:rFonts w:hAnsi="微软雅黑"/>
          <w:szCs w:val="21"/>
        </w:rPr>
        <w:t>只有通过包容、公正、持久、现实、反映阿富汗人民的选择的政治解决办法</w:t>
      </w:r>
      <w:r w:rsidRPr="00180AD4">
        <w:rPr>
          <w:rFonts w:hAnsi="微软雅黑"/>
        </w:rPr>
        <w:t>，</w:t>
      </w:r>
      <w:r w:rsidRPr="00180AD4">
        <w:rPr>
          <w:rFonts w:hAnsi="微软雅黑"/>
          <w:szCs w:val="21"/>
        </w:rPr>
        <w:t>并维护所有人</w:t>
      </w:r>
      <w:r w:rsidRPr="00180AD4">
        <w:rPr>
          <w:rFonts w:hAnsi="微软雅黑"/>
        </w:rPr>
        <w:t>，</w:t>
      </w:r>
      <w:r w:rsidRPr="00180AD4">
        <w:rPr>
          <w:rFonts w:hAnsi="微软雅黑"/>
          <w:szCs w:val="21"/>
        </w:rPr>
        <w:t>包括所有妇女</w:t>
      </w:r>
      <w:r w:rsidRPr="00180AD4">
        <w:rPr>
          <w:rFonts w:hAnsi="微软雅黑" w:hint="eastAsia"/>
          <w:szCs w:val="21"/>
        </w:rPr>
        <w:t>和</w:t>
      </w:r>
      <w:r w:rsidRPr="00180AD4">
        <w:rPr>
          <w:rFonts w:hAnsi="微软雅黑"/>
          <w:szCs w:val="21"/>
        </w:rPr>
        <w:t>女童、儿童和少数群体成员享有的人权</w:t>
      </w:r>
      <w:r w:rsidRPr="00180AD4">
        <w:rPr>
          <w:rFonts w:hAnsi="微软雅黑"/>
        </w:rPr>
        <w:t>，</w:t>
      </w:r>
      <w:r w:rsidRPr="00180AD4">
        <w:rPr>
          <w:rFonts w:hAnsi="微软雅黑"/>
          <w:szCs w:val="21"/>
        </w:rPr>
        <w:t>方可在阿富汗实现可持续和平</w:t>
      </w:r>
      <w:r w:rsidRPr="00180AD4">
        <w:rPr>
          <w:rFonts w:hAnsi="微软雅黑" w:hint="eastAsia"/>
        </w:rPr>
        <w:t>，</w:t>
      </w:r>
    </w:p>
    <w:p w14:paraId="59A116AF" w14:textId="77777777" w:rsidR="0017303D" w:rsidRPr="00180AD4" w:rsidRDefault="0017303D" w:rsidP="0017303D">
      <w:pPr>
        <w:pStyle w:val="SingleTxtGC"/>
        <w:spacing w:line="340" w:lineRule="exact"/>
      </w:pPr>
      <w:r>
        <w:tab/>
      </w:r>
      <w:r w:rsidRPr="00180AD4">
        <w:rPr>
          <w:rFonts w:eastAsia="KaiTi" w:hAnsi="微软雅黑"/>
          <w:szCs w:val="21"/>
        </w:rPr>
        <w:t>认识到</w:t>
      </w:r>
      <w:r w:rsidRPr="00180AD4">
        <w:rPr>
          <w:rFonts w:hAnsi="微软雅黑"/>
          <w:szCs w:val="21"/>
        </w:rPr>
        <w:t>充分落实人人受教育的权利是实现可持续发展的一个基本条件</w:t>
      </w:r>
      <w:r w:rsidRPr="00180AD4">
        <w:rPr>
          <w:rFonts w:hAnsi="微软雅黑"/>
        </w:rPr>
        <w:t>，</w:t>
      </w:r>
      <w:r w:rsidRPr="00180AD4">
        <w:rPr>
          <w:rFonts w:hAnsi="微软雅黑" w:hint="eastAsia"/>
          <w:szCs w:val="21"/>
        </w:rPr>
        <w:t>也</w:t>
      </w:r>
      <w:r w:rsidRPr="00180AD4">
        <w:rPr>
          <w:rFonts w:hAnsi="微软雅黑"/>
          <w:szCs w:val="21"/>
        </w:rPr>
        <w:t>是一项有乘数效应的权利</w:t>
      </w:r>
      <w:r w:rsidRPr="00180AD4">
        <w:rPr>
          <w:rFonts w:hAnsi="微软雅黑"/>
        </w:rPr>
        <w:t>，</w:t>
      </w:r>
      <w:r w:rsidRPr="00180AD4">
        <w:rPr>
          <w:rFonts w:hAnsi="微软雅黑"/>
          <w:szCs w:val="21"/>
        </w:rPr>
        <w:t>有助于增强所有妇女和女童的权能</w:t>
      </w:r>
      <w:r w:rsidRPr="00180AD4">
        <w:rPr>
          <w:rFonts w:hAnsi="微软雅黑"/>
        </w:rPr>
        <w:t>，</w:t>
      </w:r>
      <w:r w:rsidRPr="00180AD4">
        <w:rPr>
          <w:rFonts w:hAnsi="微软雅黑"/>
          <w:szCs w:val="21"/>
        </w:rPr>
        <w:t>使她们能够行使自己的人权</w:t>
      </w:r>
      <w:r w:rsidRPr="00180AD4">
        <w:rPr>
          <w:rFonts w:hAnsi="微软雅黑"/>
        </w:rPr>
        <w:t>，</w:t>
      </w:r>
      <w:r w:rsidRPr="00180AD4">
        <w:rPr>
          <w:rFonts w:hAnsi="微软雅黑"/>
          <w:szCs w:val="21"/>
        </w:rPr>
        <w:t>包括参与公共事务、参与经济、社会和文化生活的权利</w:t>
      </w:r>
      <w:r w:rsidRPr="00180AD4">
        <w:rPr>
          <w:rFonts w:hAnsi="微软雅黑"/>
        </w:rPr>
        <w:t>，</w:t>
      </w:r>
      <w:r w:rsidRPr="00180AD4">
        <w:rPr>
          <w:rFonts w:hAnsi="微软雅黑"/>
          <w:szCs w:val="21"/>
        </w:rPr>
        <w:t>以及充分、平等、切实参与影响社会的决策进程的权利</w:t>
      </w:r>
      <w:r w:rsidRPr="00180AD4">
        <w:rPr>
          <w:rFonts w:hAnsi="微软雅黑" w:hint="eastAsia"/>
        </w:rPr>
        <w:t>；</w:t>
      </w:r>
      <w:r w:rsidRPr="00180AD4">
        <w:rPr>
          <w:rFonts w:hAnsi="微软雅黑" w:hint="eastAsia"/>
          <w:szCs w:val="21"/>
        </w:rPr>
        <w:t>又认识</w:t>
      </w:r>
      <w:r>
        <w:rPr>
          <w:rFonts w:hAnsi="微软雅黑" w:hint="eastAsia"/>
          <w:szCs w:val="21"/>
        </w:rPr>
        <w:t>到</w:t>
      </w:r>
      <w:r w:rsidRPr="00180AD4">
        <w:rPr>
          <w:rFonts w:hAnsi="微软雅黑"/>
          <w:szCs w:val="21"/>
        </w:rPr>
        <w:t>教育有可能改变每个女童的命运</w:t>
      </w:r>
      <w:r w:rsidRPr="00180AD4">
        <w:rPr>
          <w:rFonts w:hAnsi="微软雅黑" w:hint="eastAsia"/>
        </w:rPr>
        <w:t>，</w:t>
      </w:r>
    </w:p>
    <w:p w14:paraId="13F01AEF" w14:textId="77777777" w:rsidR="0017303D" w:rsidRPr="00180AD4" w:rsidRDefault="0017303D" w:rsidP="0017303D">
      <w:pPr>
        <w:pStyle w:val="SingleTxtGC"/>
        <w:spacing w:line="340" w:lineRule="exact"/>
      </w:pPr>
      <w:r>
        <w:tab/>
      </w:r>
      <w:r w:rsidRPr="00180AD4">
        <w:rPr>
          <w:rFonts w:eastAsia="KaiTi" w:hAnsi="微软雅黑"/>
          <w:szCs w:val="21"/>
        </w:rPr>
        <w:t>注意到</w:t>
      </w:r>
      <w:r w:rsidRPr="00180AD4">
        <w:rPr>
          <w:rFonts w:hAnsi="微软雅黑"/>
          <w:szCs w:val="21"/>
        </w:rPr>
        <w:t>邻国和其他国家的宗教行为体为促进阿富汗妇女和儿童获得优质教育的人权所作的努力</w:t>
      </w:r>
      <w:r w:rsidRPr="00180AD4">
        <w:rPr>
          <w:rFonts w:hAnsi="微软雅黑"/>
        </w:rPr>
        <w:t>，</w:t>
      </w:r>
      <w:r w:rsidRPr="00180AD4">
        <w:rPr>
          <w:rFonts w:hAnsi="微软雅黑"/>
          <w:szCs w:val="21"/>
        </w:rPr>
        <w:t>强调需要支持旨在不受任何歧视地</w:t>
      </w:r>
      <w:proofErr w:type="gramStart"/>
      <w:r w:rsidRPr="00180AD4">
        <w:rPr>
          <w:rFonts w:hAnsi="微软雅黑" w:hint="eastAsia"/>
          <w:szCs w:val="21"/>
        </w:rPr>
        <w:t>落实</w:t>
      </w:r>
      <w:r w:rsidRPr="00180AD4">
        <w:rPr>
          <w:rFonts w:hAnsi="微软雅黑"/>
          <w:szCs w:val="21"/>
        </w:rPr>
        <w:t>受</w:t>
      </w:r>
      <w:proofErr w:type="gramEnd"/>
      <w:r w:rsidRPr="00180AD4">
        <w:rPr>
          <w:rFonts w:hAnsi="微软雅黑"/>
          <w:szCs w:val="21"/>
        </w:rPr>
        <w:t>教育权的努力</w:t>
      </w:r>
      <w:r w:rsidRPr="00180AD4">
        <w:rPr>
          <w:rFonts w:hAnsi="微软雅黑"/>
        </w:rPr>
        <w:t>，</w:t>
      </w:r>
      <w:r w:rsidRPr="00180AD4">
        <w:rPr>
          <w:rFonts w:hAnsi="微软雅黑"/>
          <w:szCs w:val="21"/>
        </w:rPr>
        <w:t>并回顾世俗课程在这方面的重要性</w:t>
      </w:r>
      <w:r w:rsidRPr="00180AD4">
        <w:rPr>
          <w:rFonts w:hAnsi="微软雅黑" w:hint="eastAsia"/>
        </w:rPr>
        <w:t>，</w:t>
      </w:r>
    </w:p>
    <w:p w14:paraId="7D45F0C0"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重申</w:t>
      </w:r>
      <w:r w:rsidRPr="00180AD4">
        <w:rPr>
          <w:rFonts w:hAnsi="微软雅黑"/>
          <w:szCs w:val="21"/>
        </w:rPr>
        <w:t>每个儿童都平等享有受教育权</w:t>
      </w:r>
      <w:r w:rsidRPr="00180AD4">
        <w:rPr>
          <w:rFonts w:hAnsi="微软雅黑"/>
        </w:rPr>
        <w:t>，</w:t>
      </w:r>
      <w:r w:rsidRPr="00180AD4">
        <w:rPr>
          <w:rFonts w:hAnsi="微软雅黑"/>
          <w:szCs w:val="21"/>
        </w:rPr>
        <w:t>不得有任何形式的歧视</w:t>
      </w:r>
      <w:r w:rsidRPr="00180AD4">
        <w:rPr>
          <w:rFonts w:hAnsi="微软雅黑"/>
        </w:rPr>
        <w:t>；</w:t>
      </w:r>
      <w:r w:rsidRPr="00180AD4">
        <w:rPr>
          <w:rFonts w:hAnsi="微软雅黑"/>
          <w:szCs w:val="21"/>
        </w:rPr>
        <w:t>表示关切的是</w:t>
      </w:r>
      <w:r w:rsidRPr="00180AD4">
        <w:rPr>
          <w:rFonts w:hAnsi="微软雅黑"/>
        </w:rPr>
        <w:t>，</w:t>
      </w:r>
      <w:r w:rsidRPr="00180AD4">
        <w:rPr>
          <w:rFonts w:hAnsi="微软雅黑"/>
          <w:szCs w:val="21"/>
        </w:rPr>
        <w:t>女童继续面临多重和交叉形式的歧视</w:t>
      </w:r>
      <w:r w:rsidRPr="00180AD4">
        <w:rPr>
          <w:rFonts w:hAnsi="微软雅黑" w:hint="eastAsia"/>
        </w:rPr>
        <w:t>，</w:t>
      </w:r>
    </w:p>
    <w:p w14:paraId="7F320336" w14:textId="77777777" w:rsidR="0017303D" w:rsidRPr="00180AD4" w:rsidRDefault="0017303D" w:rsidP="0017303D">
      <w:pPr>
        <w:pStyle w:val="SingleTxtGC"/>
        <w:spacing w:line="340" w:lineRule="exact"/>
        <w:rPr>
          <w:rFonts w:hAnsi="微软雅黑"/>
          <w:szCs w:val="21"/>
        </w:rPr>
      </w:pPr>
      <w:r>
        <w:rPr>
          <w:rFonts w:hAnsi="微软雅黑"/>
          <w:szCs w:val="21"/>
        </w:rPr>
        <w:tab/>
      </w:r>
      <w:r w:rsidRPr="00180AD4">
        <w:rPr>
          <w:rFonts w:eastAsia="KaiTi" w:hAnsi="微软雅黑"/>
          <w:szCs w:val="21"/>
        </w:rPr>
        <w:t>又重申</w:t>
      </w:r>
      <w:r w:rsidRPr="00180AD4">
        <w:rPr>
          <w:rFonts w:hAnsi="微软雅黑"/>
          <w:szCs w:val="21"/>
        </w:rPr>
        <w:t>人权、民主和法治所创造的环境使各国能够促进发展</w:t>
      </w:r>
      <w:r w:rsidRPr="00180AD4">
        <w:rPr>
          <w:rFonts w:hAnsi="微软雅黑"/>
        </w:rPr>
        <w:t>，</w:t>
      </w:r>
      <w:r w:rsidRPr="00180AD4">
        <w:rPr>
          <w:rFonts w:hAnsi="微软雅黑"/>
          <w:szCs w:val="21"/>
        </w:rPr>
        <w:t>保护个人不受歧视</w:t>
      </w:r>
      <w:r w:rsidRPr="00180AD4">
        <w:rPr>
          <w:rFonts w:hAnsi="微软雅黑"/>
        </w:rPr>
        <w:t>，</w:t>
      </w:r>
      <w:r w:rsidRPr="00180AD4">
        <w:rPr>
          <w:rFonts w:hAnsi="微软雅黑"/>
          <w:szCs w:val="21"/>
        </w:rPr>
        <w:t>并确保所有人能平等诉诸司法</w:t>
      </w:r>
      <w:r w:rsidRPr="00180AD4">
        <w:rPr>
          <w:rFonts w:hAnsi="微软雅黑" w:hint="eastAsia"/>
        </w:rPr>
        <w:t>，</w:t>
      </w:r>
    </w:p>
    <w:p w14:paraId="3CB22C6C" w14:textId="3B119F96" w:rsidR="0017303D" w:rsidRPr="00180AD4" w:rsidRDefault="0017303D" w:rsidP="0017303D">
      <w:pPr>
        <w:pStyle w:val="SingleTxtGC"/>
        <w:spacing w:line="340" w:lineRule="exact"/>
        <w:rPr>
          <w:rFonts w:hAnsi="宋体" w:cs="宋体"/>
          <w:szCs w:val="26"/>
          <w:shd w:val="clear" w:color="auto" w:fill="FFFFFF"/>
        </w:rPr>
      </w:pPr>
      <w:r>
        <w:tab/>
      </w:r>
      <w:r w:rsidRPr="00180AD4">
        <w:rPr>
          <w:rFonts w:eastAsia="KaiTi" w:hAnsi="微软雅黑"/>
          <w:szCs w:val="21"/>
        </w:rPr>
        <w:t>注意到</w:t>
      </w:r>
      <w:r w:rsidRPr="00180AD4">
        <w:rPr>
          <w:rFonts w:hAnsi="微软雅黑"/>
          <w:szCs w:val="21"/>
        </w:rPr>
        <w:t>在阿富汗人民取得</w:t>
      </w:r>
      <w:r w:rsidRPr="00180AD4">
        <w:rPr>
          <w:rFonts w:hAnsi="微软雅黑" w:hint="eastAsia"/>
          <w:szCs w:val="21"/>
        </w:rPr>
        <w:t>了</w:t>
      </w:r>
      <w:r>
        <w:rPr>
          <w:rFonts w:hAnsi="微软雅黑"/>
        </w:rPr>
        <w:t>2</w:t>
      </w:r>
      <w:r w:rsidRPr="00180AD4">
        <w:rPr>
          <w:rFonts w:hAnsi="微软雅黑"/>
          <w:szCs w:val="21"/>
        </w:rPr>
        <w:t>0</w:t>
      </w:r>
      <w:r w:rsidRPr="00180AD4">
        <w:rPr>
          <w:rFonts w:hAnsi="微软雅黑"/>
          <w:szCs w:val="21"/>
        </w:rPr>
        <w:t>年</w:t>
      </w:r>
      <w:r w:rsidRPr="00180AD4">
        <w:rPr>
          <w:rFonts w:hAnsi="微软雅黑" w:hint="eastAsia"/>
          <w:szCs w:val="21"/>
        </w:rPr>
        <w:t>的</w:t>
      </w:r>
      <w:r w:rsidRPr="00180AD4">
        <w:rPr>
          <w:rFonts w:hAnsi="微软雅黑"/>
          <w:szCs w:val="21"/>
        </w:rPr>
        <w:t>政治、经济和社会成就之后</w:t>
      </w:r>
      <w:r w:rsidRPr="00180AD4">
        <w:rPr>
          <w:rFonts w:hAnsi="微软雅黑"/>
        </w:rPr>
        <w:t>，</w:t>
      </w:r>
      <w:r w:rsidRPr="00180AD4">
        <w:rPr>
          <w:rFonts w:hAnsi="微软雅黑" w:hint="eastAsia"/>
          <w:szCs w:val="21"/>
        </w:rPr>
        <w:t>在</w:t>
      </w:r>
      <w:r w:rsidRPr="00180AD4">
        <w:rPr>
          <w:rFonts w:hAnsi="微软雅黑"/>
          <w:szCs w:val="21"/>
        </w:rPr>
        <w:t>过去两年里</w:t>
      </w:r>
      <w:r w:rsidRPr="00180AD4">
        <w:rPr>
          <w:rFonts w:hAnsi="微软雅黑" w:hint="eastAsia"/>
        </w:rPr>
        <w:t>，</w:t>
      </w:r>
      <w:r w:rsidRPr="00180AD4">
        <w:rPr>
          <w:rFonts w:hAnsi="微软雅黑"/>
          <w:szCs w:val="21"/>
        </w:rPr>
        <w:t>许多人权在阿富汗遭到</w:t>
      </w:r>
      <w:r w:rsidRPr="00180AD4">
        <w:rPr>
          <w:rFonts w:hAnsi="微软雅黑" w:hint="eastAsia"/>
          <w:szCs w:val="21"/>
        </w:rPr>
        <w:t>全面</w:t>
      </w:r>
      <w:r w:rsidRPr="00180AD4">
        <w:rPr>
          <w:rFonts w:hAnsi="微软雅黑"/>
          <w:szCs w:val="21"/>
        </w:rPr>
        <w:t>攻击</w:t>
      </w:r>
      <w:r w:rsidRPr="00180AD4">
        <w:rPr>
          <w:rFonts w:hAnsi="微软雅黑" w:hint="eastAsia"/>
        </w:rPr>
        <w:t>，</w:t>
      </w:r>
    </w:p>
    <w:p w14:paraId="1A5F042D" w14:textId="5A54C34B"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重申</w:t>
      </w:r>
      <w:r w:rsidRPr="00180AD4">
        <w:rPr>
          <w:rFonts w:hAnsi="微软雅黑"/>
          <w:szCs w:val="21"/>
        </w:rPr>
        <w:t>支持联合国阿富汗援助团和负责阿富汗问题秘书长特别代表开展工作</w:t>
      </w:r>
      <w:r w:rsidRPr="00180AD4">
        <w:rPr>
          <w:rFonts w:hAnsi="微软雅黑" w:hint="eastAsia"/>
        </w:rPr>
        <w:t>，</w:t>
      </w:r>
      <w:r w:rsidRPr="00180AD4">
        <w:rPr>
          <w:rFonts w:hAnsi="微软雅黑" w:hint="eastAsia"/>
          <w:szCs w:val="21"/>
        </w:rPr>
        <w:t>履行</w:t>
      </w:r>
      <w:r w:rsidRPr="00180AD4">
        <w:rPr>
          <w:rFonts w:hAnsi="微软雅黑"/>
          <w:szCs w:val="21"/>
        </w:rPr>
        <w:t>安全理事会</w:t>
      </w:r>
      <w:r>
        <w:rPr>
          <w:rFonts w:hAnsi="微软雅黑"/>
        </w:rPr>
        <w:t>2</w:t>
      </w:r>
      <w:r w:rsidRPr="00180AD4">
        <w:rPr>
          <w:rFonts w:hAnsi="微软雅黑"/>
          <w:szCs w:val="21"/>
        </w:rPr>
        <w:t>0</w:t>
      </w:r>
      <w:r>
        <w:rPr>
          <w:rFonts w:hAnsi="微软雅黑"/>
        </w:rPr>
        <w:t>22</w:t>
      </w:r>
      <w:r w:rsidRPr="00180AD4">
        <w:rPr>
          <w:rFonts w:hAnsi="微软雅黑"/>
          <w:szCs w:val="21"/>
        </w:rPr>
        <w:t>年</w:t>
      </w:r>
      <w:r>
        <w:rPr>
          <w:rFonts w:hAnsi="微软雅黑"/>
        </w:rPr>
        <w:t>3</w:t>
      </w:r>
      <w:r w:rsidRPr="00180AD4">
        <w:rPr>
          <w:rFonts w:hAnsi="微软雅黑"/>
          <w:szCs w:val="21"/>
        </w:rPr>
        <w:t>月</w:t>
      </w:r>
      <w:r>
        <w:rPr>
          <w:rFonts w:hAnsi="微软雅黑"/>
        </w:rPr>
        <w:t>17</w:t>
      </w:r>
      <w:r w:rsidRPr="00180AD4">
        <w:rPr>
          <w:rFonts w:hAnsi="微软雅黑"/>
          <w:szCs w:val="21"/>
        </w:rPr>
        <w:t>日第</w:t>
      </w:r>
      <w:r>
        <w:rPr>
          <w:rFonts w:hAnsi="微软雅黑"/>
        </w:rPr>
        <w:t>2626</w:t>
      </w:r>
      <w:r w:rsidRPr="00180AD4">
        <w:rPr>
          <w:rFonts w:hAnsi="微软雅黑"/>
        </w:rPr>
        <w:t>(</w:t>
      </w:r>
      <w:r>
        <w:rPr>
          <w:rFonts w:hAnsi="微软雅黑"/>
        </w:rPr>
        <w:t>2</w:t>
      </w:r>
      <w:r w:rsidRPr="00180AD4">
        <w:rPr>
          <w:rFonts w:hAnsi="微软雅黑"/>
          <w:szCs w:val="21"/>
        </w:rPr>
        <w:t>0</w:t>
      </w:r>
      <w:r>
        <w:rPr>
          <w:rFonts w:hAnsi="微软雅黑"/>
        </w:rPr>
        <w:t>22</w:t>
      </w:r>
      <w:r w:rsidRPr="00180AD4">
        <w:rPr>
          <w:rFonts w:hAnsi="微软雅黑"/>
        </w:rPr>
        <w:t>)</w:t>
      </w:r>
      <w:r w:rsidRPr="00180AD4">
        <w:rPr>
          <w:rFonts w:hAnsi="微软雅黑"/>
          <w:szCs w:val="21"/>
        </w:rPr>
        <w:t>号决议</w:t>
      </w:r>
      <w:r w:rsidRPr="00180AD4">
        <w:rPr>
          <w:rFonts w:hAnsi="微软雅黑" w:hint="eastAsia"/>
          <w:szCs w:val="21"/>
        </w:rPr>
        <w:t>和</w:t>
      </w:r>
      <w:r>
        <w:rPr>
          <w:rFonts w:hAnsi="微软雅黑"/>
        </w:rPr>
        <w:t>2</w:t>
      </w:r>
      <w:r w:rsidRPr="00180AD4">
        <w:rPr>
          <w:rFonts w:hAnsi="微软雅黑"/>
          <w:szCs w:val="21"/>
        </w:rPr>
        <w:t>0</w:t>
      </w:r>
      <w:r>
        <w:rPr>
          <w:rFonts w:hAnsi="微软雅黑"/>
        </w:rPr>
        <w:t>23</w:t>
      </w:r>
      <w:r w:rsidRPr="00180AD4">
        <w:rPr>
          <w:rFonts w:hAnsi="微软雅黑"/>
          <w:szCs w:val="21"/>
        </w:rPr>
        <w:t>年</w:t>
      </w:r>
      <w:r>
        <w:rPr>
          <w:rFonts w:hAnsi="微软雅黑"/>
        </w:rPr>
        <w:t>3</w:t>
      </w:r>
      <w:r w:rsidRPr="00180AD4">
        <w:rPr>
          <w:rFonts w:hAnsi="微软雅黑"/>
          <w:szCs w:val="21"/>
        </w:rPr>
        <w:t>月</w:t>
      </w:r>
      <w:r>
        <w:rPr>
          <w:rFonts w:hAnsi="微软雅黑"/>
        </w:rPr>
        <w:t>16</w:t>
      </w:r>
      <w:r w:rsidRPr="00180AD4">
        <w:rPr>
          <w:rFonts w:hAnsi="微软雅黑"/>
          <w:szCs w:val="21"/>
        </w:rPr>
        <w:t>日第</w:t>
      </w:r>
      <w:r>
        <w:rPr>
          <w:rFonts w:hAnsi="微软雅黑"/>
        </w:rPr>
        <w:t>2678</w:t>
      </w:r>
      <w:r w:rsidRPr="00180AD4">
        <w:rPr>
          <w:rFonts w:hAnsi="微软雅黑"/>
        </w:rPr>
        <w:t>(</w:t>
      </w:r>
      <w:r>
        <w:rPr>
          <w:rFonts w:hAnsi="微软雅黑"/>
        </w:rPr>
        <w:t>2</w:t>
      </w:r>
      <w:r w:rsidRPr="00180AD4">
        <w:rPr>
          <w:rFonts w:hAnsi="微软雅黑"/>
          <w:szCs w:val="21"/>
        </w:rPr>
        <w:t>0</w:t>
      </w:r>
      <w:r>
        <w:rPr>
          <w:rFonts w:hAnsi="微软雅黑"/>
        </w:rPr>
        <w:t>23</w:t>
      </w:r>
      <w:r w:rsidRPr="00180AD4">
        <w:rPr>
          <w:rFonts w:hAnsi="微软雅黑"/>
        </w:rPr>
        <w:t>)</w:t>
      </w:r>
      <w:r w:rsidRPr="00180AD4">
        <w:rPr>
          <w:rFonts w:hAnsi="微软雅黑"/>
          <w:szCs w:val="21"/>
        </w:rPr>
        <w:t>号决议为其规定的任务</w:t>
      </w:r>
      <w:r w:rsidRPr="00180AD4">
        <w:rPr>
          <w:rFonts w:hAnsi="微软雅黑"/>
        </w:rPr>
        <w:t>，</w:t>
      </w:r>
      <w:r w:rsidRPr="00180AD4">
        <w:rPr>
          <w:rFonts w:hAnsi="微软雅黑"/>
          <w:szCs w:val="21"/>
        </w:rPr>
        <w:t>包括监测和报告人权</w:t>
      </w:r>
      <w:r w:rsidRPr="00180AD4">
        <w:rPr>
          <w:rFonts w:hAnsi="微软雅黑" w:hint="eastAsia"/>
          <w:szCs w:val="21"/>
        </w:rPr>
        <w:t>状况</w:t>
      </w:r>
      <w:r w:rsidRPr="00180AD4">
        <w:rPr>
          <w:rFonts w:hAnsi="微软雅黑" w:hint="eastAsia"/>
        </w:rPr>
        <w:t>，</w:t>
      </w:r>
      <w:r w:rsidRPr="00180AD4">
        <w:rPr>
          <w:rFonts w:hAnsi="微软雅黑" w:hint="eastAsia"/>
          <w:szCs w:val="21"/>
        </w:rPr>
        <w:t>并</w:t>
      </w:r>
      <w:r w:rsidRPr="00180AD4">
        <w:rPr>
          <w:rFonts w:hAnsi="微软雅黑"/>
          <w:szCs w:val="21"/>
        </w:rPr>
        <w:t>与阿富汗所有</w:t>
      </w:r>
      <w:r w:rsidRPr="00180AD4">
        <w:rPr>
          <w:rFonts w:hAnsi="微软雅黑" w:hint="eastAsia"/>
          <w:szCs w:val="21"/>
        </w:rPr>
        <w:t>有关</w:t>
      </w:r>
      <w:r w:rsidRPr="00180AD4">
        <w:rPr>
          <w:rFonts w:hAnsi="微软雅黑"/>
          <w:szCs w:val="21"/>
        </w:rPr>
        <w:t>政治行为体和利益攸关方接触</w:t>
      </w:r>
      <w:r w:rsidRPr="00180AD4">
        <w:rPr>
          <w:rFonts w:hAnsi="微软雅黑"/>
        </w:rPr>
        <w:t>，</w:t>
      </w:r>
      <w:r w:rsidRPr="00180AD4">
        <w:rPr>
          <w:rFonts w:hAnsi="微软雅黑"/>
          <w:szCs w:val="21"/>
        </w:rPr>
        <w:t>包括必要</w:t>
      </w:r>
      <w:r w:rsidRPr="00180AD4">
        <w:rPr>
          <w:rFonts w:hAnsi="微软雅黑" w:hint="eastAsia"/>
          <w:szCs w:val="21"/>
        </w:rPr>
        <w:t>时与有关</w:t>
      </w:r>
      <w:r w:rsidRPr="00180AD4">
        <w:rPr>
          <w:rFonts w:hAnsi="微软雅黑"/>
          <w:szCs w:val="21"/>
        </w:rPr>
        <w:t>当局接触</w:t>
      </w:r>
      <w:r w:rsidRPr="00180AD4">
        <w:rPr>
          <w:rFonts w:hAnsi="微软雅黑" w:hint="eastAsia"/>
        </w:rPr>
        <w:t>，</w:t>
      </w:r>
    </w:p>
    <w:p w14:paraId="4A2FFD20"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认</w:t>
      </w:r>
      <w:r>
        <w:rPr>
          <w:rFonts w:eastAsia="KaiTi" w:hAnsi="微软雅黑" w:hint="eastAsia"/>
          <w:szCs w:val="21"/>
        </w:rPr>
        <w:t>识到</w:t>
      </w:r>
      <w:r w:rsidRPr="00180AD4">
        <w:rPr>
          <w:rFonts w:hAnsi="微软雅黑"/>
          <w:szCs w:val="21"/>
        </w:rPr>
        <w:t>需要帮助解决阿富汗经济面临的艰巨挑战</w:t>
      </w:r>
      <w:r w:rsidRPr="00180AD4">
        <w:rPr>
          <w:rFonts w:hAnsi="微软雅黑"/>
        </w:rPr>
        <w:t>，</w:t>
      </w:r>
      <w:r w:rsidRPr="00180AD4">
        <w:rPr>
          <w:rFonts w:hAnsi="微软雅黑"/>
          <w:szCs w:val="21"/>
        </w:rPr>
        <w:t>包括努力重建银行和金融体系</w:t>
      </w:r>
      <w:r w:rsidRPr="00180AD4">
        <w:rPr>
          <w:rFonts w:hAnsi="微软雅黑"/>
        </w:rPr>
        <w:t>，</w:t>
      </w:r>
      <w:r w:rsidRPr="00180AD4">
        <w:rPr>
          <w:rFonts w:hAnsi="微软雅黑"/>
          <w:szCs w:val="21"/>
        </w:rPr>
        <w:t>推动以造福阿富汗人民包括</w:t>
      </w:r>
      <w:r w:rsidRPr="00180AD4">
        <w:rPr>
          <w:rFonts w:hAnsi="微软雅黑" w:hint="eastAsia"/>
          <w:szCs w:val="21"/>
        </w:rPr>
        <w:t>所有</w:t>
      </w:r>
      <w:r w:rsidRPr="00180AD4">
        <w:rPr>
          <w:rFonts w:hAnsi="微软雅黑"/>
          <w:szCs w:val="21"/>
        </w:rPr>
        <w:t>妇女和女童的方式使用</w:t>
      </w:r>
      <w:r>
        <w:rPr>
          <w:rFonts w:hAnsi="微软雅黑" w:hint="eastAsia"/>
          <w:szCs w:val="21"/>
        </w:rPr>
        <w:t>属于</w:t>
      </w:r>
      <w:r w:rsidRPr="00180AD4">
        <w:rPr>
          <w:rFonts w:hAnsi="微软雅黑"/>
          <w:szCs w:val="21"/>
        </w:rPr>
        <w:t>阿富汗中央银行的资产</w:t>
      </w:r>
      <w:r w:rsidRPr="00180AD4">
        <w:rPr>
          <w:rFonts w:hAnsi="微软雅黑" w:hint="eastAsia"/>
        </w:rPr>
        <w:t>，</w:t>
      </w:r>
    </w:p>
    <w:p w14:paraId="2E0E991B" w14:textId="77777777" w:rsidR="0017303D" w:rsidRPr="00180AD4" w:rsidRDefault="0017303D" w:rsidP="0017303D">
      <w:pPr>
        <w:pStyle w:val="SingleTxtGC"/>
        <w:spacing w:line="340" w:lineRule="exact"/>
        <w:rPr>
          <w:rFonts w:hAnsi="微软雅黑"/>
          <w:szCs w:val="21"/>
        </w:rPr>
      </w:pPr>
      <w:r>
        <w:tab/>
      </w:r>
      <w:r w:rsidRPr="00180AD4">
        <w:rPr>
          <w:rFonts w:eastAsia="KaiTi" w:hAnsi="微软雅黑"/>
          <w:szCs w:val="21"/>
        </w:rPr>
        <w:t>强调</w:t>
      </w:r>
      <w:r w:rsidRPr="00180AD4">
        <w:rPr>
          <w:rFonts w:hAnsi="微软雅黑"/>
          <w:szCs w:val="21"/>
        </w:rPr>
        <w:t>联合国工作人员包括从事人权工作的人员、联合国会员国外交和领事人员及</w:t>
      </w:r>
      <w:r w:rsidRPr="00180AD4">
        <w:rPr>
          <w:rFonts w:hAnsi="微软雅黑" w:hint="eastAsia"/>
          <w:szCs w:val="21"/>
        </w:rPr>
        <w:t>国家和国际</w:t>
      </w:r>
      <w:r w:rsidRPr="00180AD4">
        <w:rPr>
          <w:rFonts w:hAnsi="微软雅黑"/>
          <w:szCs w:val="21"/>
        </w:rPr>
        <w:t>人道人员包括</w:t>
      </w:r>
      <w:r w:rsidRPr="00180AD4">
        <w:rPr>
          <w:rFonts w:hAnsi="微软雅黑" w:hint="eastAsia"/>
          <w:szCs w:val="21"/>
        </w:rPr>
        <w:t>女</w:t>
      </w:r>
      <w:r w:rsidRPr="00180AD4">
        <w:rPr>
          <w:rFonts w:hAnsi="微软雅黑"/>
          <w:szCs w:val="21"/>
        </w:rPr>
        <w:t>工作人员的安全和安保的重要性</w:t>
      </w:r>
      <w:r w:rsidRPr="00180AD4">
        <w:rPr>
          <w:rFonts w:hAnsi="微软雅黑" w:hint="eastAsia"/>
        </w:rPr>
        <w:t>，</w:t>
      </w:r>
    </w:p>
    <w:p w14:paraId="01146A8B" w14:textId="77777777" w:rsidR="0017303D" w:rsidRPr="00180AD4" w:rsidRDefault="0017303D" w:rsidP="0017303D">
      <w:pPr>
        <w:pStyle w:val="SingleTxtGC"/>
        <w:spacing w:line="340" w:lineRule="exact"/>
      </w:pPr>
      <w:r>
        <w:tab/>
      </w:r>
      <w:r w:rsidRPr="00180AD4">
        <w:rPr>
          <w:rFonts w:eastAsia="KaiTi" w:hAnsi="微软雅黑"/>
          <w:szCs w:val="21"/>
        </w:rPr>
        <w:t>欢迎</w:t>
      </w:r>
      <w:r w:rsidRPr="00180AD4">
        <w:rPr>
          <w:rFonts w:hAnsi="微软雅黑"/>
          <w:szCs w:val="21"/>
        </w:rPr>
        <w:t>高级专员的</w:t>
      </w:r>
      <w:r w:rsidRPr="00180AD4">
        <w:rPr>
          <w:rFonts w:hAnsi="微软雅黑" w:hint="eastAsia"/>
          <w:szCs w:val="21"/>
        </w:rPr>
        <w:t>各项</w:t>
      </w:r>
      <w:r w:rsidRPr="00180AD4">
        <w:rPr>
          <w:rFonts w:hAnsi="微软雅黑"/>
          <w:szCs w:val="21"/>
        </w:rPr>
        <w:t>报告、联合国阿富汗援助团的</w:t>
      </w:r>
      <w:r w:rsidRPr="00180AD4">
        <w:rPr>
          <w:rFonts w:hAnsi="微软雅黑" w:hint="eastAsia"/>
          <w:szCs w:val="21"/>
        </w:rPr>
        <w:t>各项</w:t>
      </w:r>
      <w:r w:rsidRPr="00180AD4">
        <w:rPr>
          <w:rFonts w:hAnsi="微软雅黑"/>
          <w:szCs w:val="21"/>
        </w:rPr>
        <w:t>报告、特别报告员正在</w:t>
      </w:r>
      <w:r w:rsidRPr="00180AD4">
        <w:rPr>
          <w:rFonts w:hAnsi="微软雅黑" w:hint="eastAsia"/>
          <w:szCs w:val="21"/>
        </w:rPr>
        <w:t>开展</w:t>
      </w:r>
      <w:r w:rsidRPr="00180AD4">
        <w:rPr>
          <w:rFonts w:hAnsi="微软雅黑"/>
          <w:szCs w:val="21"/>
        </w:rPr>
        <w:t>的工作和特别报告员的</w:t>
      </w:r>
      <w:r w:rsidRPr="00180AD4">
        <w:rPr>
          <w:rFonts w:hAnsi="微软雅黑" w:hint="eastAsia"/>
          <w:szCs w:val="21"/>
        </w:rPr>
        <w:t>各项</w:t>
      </w:r>
      <w:r w:rsidRPr="00180AD4">
        <w:rPr>
          <w:rFonts w:hAnsi="微软雅黑"/>
          <w:szCs w:val="21"/>
        </w:rPr>
        <w:t>报告</w:t>
      </w:r>
      <w:r w:rsidRPr="00180AD4">
        <w:rPr>
          <w:rFonts w:hAnsi="微软雅黑"/>
        </w:rPr>
        <w:t>，</w:t>
      </w:r>
      <w:r w:rsidRPr="00180AD4">
        <w:rPr>
          <w:rFonts w:hAnsi="微软雅黑"/>
          <w:szCs w:val="21"/>
        </w:rPr>
        <w:t>以及他与歧视妇女和女童问题工作组一起提出的报告</w:t>
      </w:r>
      <w:r w:rsidRPr="00180AD4">
        <w:rPr>
          <w:rStyle w:val="a8"/>
        </w:rPr>
        <w:footnoteReference w:id="4"/>
      </w:r>
      <w:r w:rsidRPr="00180AD4">
        <w:rPr>
          <w:rFonts w:hAnsi="微软雅黑"/>
        </w:rPr>
        <w:t>，</w:t>
      </w:r>
      <w:r w:rsidRPr="00180AD4">
        <w:rPr>
          <w:rFonts w:hAnsi="微软雅黑"/>
          <w:szCs w:val="21"/>
        </w:rPr>
        <w:t>并</w:t>
      </w:r>
      <w:r w:rsidRPr="00180AD4">
        <w:rPr>
          <w:rFonts w:hAnsi="微软雅黑" w:hint="eastAsia"/>
          <w:szCs w:val="21"/>
        </w:rPr>
        <w:t>感谢</w:t>
      </w:r>
      <w:r w:rsidRPr="00180AD4">
        <w:rPr>
          <w:rFonts w:hAnsi="微软雅黑"/>
          <w:szCs w:val="21"/>
        </w:rPr>
        <w:t>所提供的接触机会</w:t>
      </w:r>
      <w:r w:rsidRPr="00180AD4">
        <w:rPr>
          <w:rFonts w:hAnsi="微软雅黑" w:hint="eastAsia"/>
          <w:szCs w:val="21"/>
        </w:rPr>
        <w:t>与</w:t>
      </w:r>
      <w:r w:rsidRPr="00180AD4">
        <w:rPr>
          <w:rFonts w:hAnsi="微软雅黑"/>
          <w:szCs w:val="21"/>
        </w:rPr>
        <w:t>合作</w:t>
      </w:r>
      <w:r w:rsidRPr="00180AD4">
        <w:rPr>
          <w:rFonts w:hAnsi="微软雅黑" w:hint="eastAsia"/>
        </w:rPr>
        <w:t>，</w:t>
      </w:r>
    </w:p>
    <w:p w14:paraId="0747FFC9" w14:textId="19229C5D" w:rsidR="0017303D" w:rsidRPr="00180AD4" w:rsidRDefault="0017303D" w:rsidP="0017303D">
      <w:pPr>
        <w:pStyle w:val="SingleTxtGC"/>
        <w:spacing w:line="340" w:lineRule="exact"/>
        <w:rPr>
          <w:rFonts w:hAnsi="宋体" w:cs="宋体"/>
          <w:szCs w:val="27"/>
          <w:shd w:val="clear" w:color="auto" w:fill="FFFFFF"/>
        </w:rPr>
      </w:pPr>
      <w:r>
        <w:tab/>
        <w:t>1</w:t>
      </w:r>
      <w:r w:rsidRPr="00180AD4">
        <w:t>.</w:t>
      </w:r>
      <w:r w:rsidRPr="00180AD4">
        <w:tab/>
      </w:r>
      <w:r w:rsidRPr="00180AD4">
        <w:rPr>
          <w:rFonts w:eastAsia="KaiTi" w:hAnsi="微软雅黑"/>
          <w:szCs w:val="21"/>
        </w:rPr>
        <w:t>继续最强烈地谴责</w:t>
      </w:r>
      <w:r w:rsidRPr="00180AD4">
        <w:rPr>
          <w:rFonts w:hAnsi="微软雅黑"/>
          <w:szCs w:val="21"/>
        </w:rPr>
        <w:t>在阿富汗境内发生的一切侵犯和践踏人权以及违反国际人道法的行为</w:t>
      </w:r>
      <w:r w:rsidRPr="00180AD4">
        <w:rPr>
          <w:rFonts w:hAnsi="微软雅黑"/>
        </w:rPr>
        <w:t>，</w:t>
      </w:r>
      <w:r w:rsidRPr="00180AD4">
        <w:rPr>
          <w:rFonts w:hAnsi="微软雅黑"/>
          <w:szCs w:val="21"/>
        </w:rPr>
        <w:t>特别是涉及即决处决或法外处决、任意拘留、暴力侵害和平抗议者、记者和媒体代表尤其是女记者和</w:t>
      </w:r>
      <w:proofErr w:type="gramStart"/>
      <w:r w:rsidRPr="00180AD4">
        <w:rPr>
          <w:rFonts w:hAnsi="微软雅黑" w:hint="eastAsia"/>
          <w:szCs w:val="21"/>
        </w:rPr>
        <w:t>女</w:t>
      </w:r>
      <w:r w:rsidRPr="00180AD4">
        <w:rPr>
          <w:rFonts w:hAnsi="微软雅黑"/>
          <w:szCs w:val="21"/>
        </w:rPr>
        <w:t>媒体</w:t>
      </w:r>
      <w:proofErr w:type="gramEnd"/>
      <w:r w:rsidRPr="00180AD4">
        <w:rPr>
          <w:rFonts w:hAnsi="微软雅黑"/>
          <w:szCs w:val="21"/>
        </w:rPr>
        <w:t>代表以及前法官、检察官和其他治安法官、公务员</w:t>
      </w:r>
      <w:r w:rsidRPr="00180AD4">
        <w:rPr>
          <w:rFonts w:hAnsi="微软雅黑" w:hint="eastAsia"/>
          <w:szCs w:val="21"/>
        </w:rPr>
        <w:t>以及</w:t>
      </w:r>
      <w:r w:rsidRPr="00180AD4">
        <w:rPr>
          <w:rFonts w:hAnsi="微软雅黑"/>
          <w:szCs w:val="21"/>
        </w:rPr>
        <w:t>执法人员和军事人员</w:t>
      </w:r>
      <w:r w:rsidRPr="00180AD4">
        <w:rPr>
          <w:rFonts w:hAnsi="微软雅黑"/>
        </w:rPr>
        <w:t>，</w:t>
      </w:r>
      <w:r w:rsidRPr="00180AD4">
        <w:rPr>
          <w:rFonts w:hAnsi="微软雅黑"/>
          <w:szCs w:val="21"/>
        </w:rPr>
        <w:t>报复、袭击非政府组织和民间社会团体包括妇女权利组织的办事处</w:t>
      </w:r>
      <w:r w:rsidRPr="00180AD4">
        <w:rPr>
          <w:rFonts w:hAnsi="微软雅黑"/>
        </w:rPr>
        <w:t>，</w:t>
      </w:r>
      <w:r w:rsidRPr="00180AD4">
        <w:rPr>
          <w:rFonts w:hAnsi="微软雅黑"/>
          <w:szCs w:val="21"/>
        </w:rPr>
        <w:t>侵犯和践踏所有妇女、女童、儿童、残疾人、族裔和宗教少数群体成员以及其他边缘化群体的人权</w:t>
      </w:r>
      <w:r w:rsidRPr="00180AD4">
        <w:rPr>
          <w:rFonts w:hAnsi="微软雅黑"/>
        </w:rPr>
        <w:t>，</w:t>
      </w:r>
      <w:r w:rsidRPr="00180AD4">
        <w:rPr>
          <w:rFonts w:hAnsi="微软雅黑"/>
          <w:szCs w:val="21"/>
        </w:rPr>
        <w:t>以及</w:t>
      </w:r>
      <w:proofErr w:type="gramStart"/>
      <w:r w:rsidRPr="00180AD4">
        <w:rPr>
          <w:rFonts w:hAnsi="微软雅黑"/>
          <w:szCs w:val="21"/>
        </w:rPr>
        <w:t>针对曾</w:t>
      </w:r>
      <w:proofErr w:type="gramEnd"/>
      <w:r w:rsidRPr="00180AD4">
        <w:rPr>
          <w:rFonts w:hAnsi="微软雅黑"/>
          <w:szCs w:val="21"/>
        </w:rPr>
        <w:t>为阿富汗政府工作过的人和前军事人员的行为</w:t>
      </w:r>
      <w:r w:rsidRPr="00180AD4">
        <w:rPr>
          <w:rFonts w:hAnsi="微软雅黑" w:hint="eastAsia"/>
        </w:rPr>
        <w:t>；</w:t>
      </w:r>
    </w:p>
    <w:p w14:paraId="702C78B7" w14:textId="3F7AE324" w:rsidR="0017303D" w:rsidRPr="00180AD4" w:rsidRDefault="0017303D" w:rsidP="0017303D">
      <w:pPr>
        <w:pStyle w:val="SingleTxtGC"/>
        <w:spacing w:line="340" w:lineRule="exact"/>
        <w:rPr>
          <w:rFonts w:hAnsi="微软雅黑"/>
          <w:szCs w:val="21"/>
        </w:rPr>
      </w:pPr>
      <w:r>
        <w:tab/>
        <w:t>2</w:t>
      </w:r>
      <w:r w:rsidRPr="00180AD4">
        <w:t>.</w:t>
      </w:r>
      <w:r w:rsidRPr="00180AD4">
        <w:tab/>
      </w:r>
      <w:r w:rsidRPr="00180AD4">
        <w:rPr>
          <w:rFonts w:eastAsia="KaiTi" w:hAnsi="微软雅黑"/>
          <w:szCs w:val="21"/>
        </w:rPr>
        <w:t>强烈谴责</w:t>
      </w:r>
      <w:r w:rsidRPr="00180AD4">
        <w:rPr>
          <w:rFonts w:hAnsi="微软雅黑"/>
          <w:szCs w:val="21"/>
        </w:rPr>
        <w:t>塔利班禁止阿富汗妇女为联合国</w:t>
      </w:r>
      <w:r w:rsidRPr="00180AD4">
        <w:rPr>
          <w:rFonts w:hAnsi="微软雅黑" w:hint="eastAsia"/>
          <w:szCs w:val="21"/>
        </w:rPr>
        <w:t>驻</w:t>
      </w:r>
      <w:r w:rsidRPr="00180AD4">
        <w:rPr>
          <w:rFonts w:hAnsi="微软雅黑"/>
          <w:szCs w:val="21"/>
        </w:rPr>
        <w:t>阿富汗的机构以及</w:t>
      </w:r>
      <w:r w:rsidRPr="00180AD4">
        <w:rPr>
          <w:rFonts w:hAnsi="微软雅黑" w:hint="eastAsia"/>
          <w:szCs w:val="21"/>
        </w:rPr>
        <w:t>本</w:t>
      </w:r>
      <w:r w:rsidRPr="00180AD4">
        <w:rPr>
          <w:rFonts w:hAnsi="微软雅黑"/>
          <w:szCs w:val="21"/>
        </w:rPr>
        <w:t>国和国际非政府组织工作</w:t>
      </w:r>
      <w:r w:rsidRPr="00180AD4">
        <w:rPr>
          <w:rFonts w:hAnsi="微软雅黑"/>
        </w:rPr>
        <w:t>，</w:t>
      </w:r>
      <w:r w:rsidRPr="00180AD4">
        <w:rPr>
          <w:rFonts w:hAnsi="微软雅黑"/>
          <w:szCs w:val="21"/>
        </w:rPr>
        <w:t>并谴责对非政府援助活动包括</w:t>
      </w:r>
      <w:r w:rsidRPr="00180AD4">
        <w:rPr>
          <w:rFonts w:hAnsi="微软雅黑" w:hint="eastAsia"/>
          <w:szCs w:val="21"/>
        </w:rPr>
        <w:t>救援工作</w:t>
      </w:r>
      <w:r w:rsidRPr="00180AD4">
        <w:rPr>
          <w:rFonts w:hAnsi="微软雅黑"/>
          <w:szCs w:val="21"/>
        </w:rPr>
        <w:t>的其他一切形式的干涉</w:t>
      </w:r>
      <w:r w:rsidRPr="00180AD4">
        <w:rPr>
          <w:rFonts w:hAnsi="微软雅黑"/>
        </w:rPr>
        <w:t>，</w:t>
      </w:r>
      <w:r w:rsidRPr="00180AD4">
        <w:rPr>
          <w:rFonts w:hAnsi="微软雅黑"/>
          <w:szCs w:val="21"/>
        </w:rPr>
        <w:t>因为这</w:t>
      </w:r>
      <w:r w:rsidRPr="00180AD4">
        <w:rPr>
          <w:rFonts w:hAnsi="微软雅黑" w:hint="eastAsia"/>
          <w:szCs w:val="21"/>
        </w:rPr>
        <w:t>有损于</w:t>
      </w:r>
      <w:r w:rsidRPr="00180AD4">
        <w:rPr>
          <w:rFonts w:hAnsi="微软雅黑"/>
          <w:szCs w:val="21"/>
        </w:rPr>
        <w:t>人权的享</w:t>
      </w:r>
      <w:r w:rsidRPr="00180AD4">
        <w:rPr>
          <w:rFonts w:hAnsi="微软雅黑" w:hint="eastAsia"/>
          <w:szCs w:val="21"/>
        </w:rPr>
        <w:t>有</w:t>
      </w:r>
      <w:r w:rsidRPr="00180AD4">
        <w:rPr>
          <w:rFonts w:hAnsi="微软雅黑"/>
        </w:rPr>
        <w:t>，</w:t>
      </w:r>
      <w:r w:rsidRPr="00180AD4">
        <w:rPr>
          <w:rFonts w:hAnsi="微软雅黑"/>
          <w:szCs w:val="21"/>
        </w:rPr>
        <w:t>也不符合人道原则</w:t>
      </w:r>
      <w:r w:rsidRPr="00180AD4">
        <w:rPr>
          <w:rFonts w:hAnsi="微软雅黑" w:hint="eastAsia"/>
        </w:rPr>
        <w:t>；</w:t>
      </w:r>
    </w:p>
    <w:p w14:paraId="752000BF" w14:textId="7B5DF907" w:rsidR="0017303D" w:rsidRPr="00180AD4" w:rsidRDefault="0017303D" w:rsidP="0017303D">
      <w:pPr>
        <w:pStyle w:val="SingleTxtGC"/>
        <w:spacing w:line="340" w:lineRule="exact"/>
        <w:rPr>
          <w:rFonts w:hAnsi="微软雅黑"/>
          <w:szCs w:val="21"/>
        </w:rPr>
      </w:pPr>
      <w:r>
        <w:tab/>
        <w:t>3</w:t>
      </w:r>
      <w:r w:rsidRPr="00180AD4">
        <w:t>.</w:t>
      </w:r>
      <w:r w:rsidRPr="00180AD4">
        <w:tab/>
      </w:r>
      <w:r w:rsidRPr="00180AD4">
        <w:rPr>
          <w:rFonts w:eastAsia="KaiTi" w:hAnsi="微软雅黑"/>
          <w:szCs w:val="21"/>
        </w:rPr>
        <w:t>呼吁</w:t>
      </w:r>
      <w:r w:rsidRPr="00180AD4">
        <w:rPr>
          <w:rFonts w:hAnsi="微软雅黑"/>
          <w:szCs w:val="21"/>
        </w:rPr>
        <w:t>立即停止阿富汗境内一切侵犯和践踏人权以及违反国际人道法的行为</w:t>
      </w:r>
      <w:r w:rsidRPr="00180AD4">
        <w:rPr>
          <w:rFonts w:hAnsi="微软雅黑"/>
        </w:rPr>
        <w:t>，</w:t>
      </w:r>
      <w:r w:rsidRPr="00180AD4">
        <w:rPr>
          <w:rFonts w:hAnsi="微软雅黑"/>
          <w:szCs w:val="21"/>
        </w:rPr>
        <w:t>严格尊重所有人权和基本自由</w:t>
      </w:r>
      <w:r w:rsidRPr="00180AD4">
        <w:rPr>
          <w:rFonts w:hAnsi="微软雅黑"/>
        </w:rPr>
        <w:t>，</w:t>
      </w:r>
      <w:r w:rsidRPr="00180AD4">
        <w:rPr>
          <w:rFonts w:hAnsi="微软雅黑"/>
          <w:szCs w:val="21"/>
        </w:rPr>
        <w:t>包括生命权</w:t>
      </w:r>
      <w:r w:rsidRPr="00180AD4">
        <w:rPr>
          <w:rFonts w:hAnsi="微软雅黑" w:hint="eastAsia"/>
          <w:szCs w:val="21"/>
        </w:rPr>
        <w:t>、</w:t>
      </w:r>
      <w:r w:rsidRPr="00180AD4">
        <w:rPr>
          <w:rFonts w:hAnsi="微软雅黑"/>
          <w:szCs w:val="21"/>
        </w:rPr>
        <w:t>不受酷刑和其他残忍、不人道或有辱人格的待遇或处罚的权利</w:t>
      </w:r>
      <w:r w:rsidRPr="00180AD4">
        <w:rPr>
          <w:rFonts w:hAnsi="微软雅黑" w:hint="eastAsia"/>
          <w:szCs w:val="21"/>
        </w:rPr>
        <w:t>、</w:t>
      </w:r>
      <w:r w:rsidRPr="00180AD4">
        <w:rPr>
          <w:rFonts w:hAnsi="微软雅黑"/>
          <w:szCs w:val="21"/>
        </w:rPr>
        <w:t>公正审判权、有效补救权、适当生活水准</w:t>
      </w:r>
      <w:r>
        <w:rPr>
          <w:rFonts w:hAnsi="微软雅黑" w:hint="eastAsia"/>
          <w:szCs w:val="21"/>
        </w:rPr>
        <w:t>权</w:t>
      </w:r>
      <w:r w:rsidRPr="00180AD4">
        <w:rPr>
          <w:rFonts w:hAnsi="微软雅黑"/>
          <w:szCs w:val="21"/>
        </w:rPr>
        <w:t>包括适当食物、住房以及安全饮用水和卫生设施权、受教育权、工作权、能达到的最高标准身心健康权包括性健康和生殖健康及生殖</w:t>
      </w:r>
      <w:r w:rsidRPr="00180AD4">
        <w:rPr>
          <w:rFonts w:hAnsi="微软雅黑" w:hint="eastAsia"/>
          <w:szCs w:val="21"/>
        </w:rPr>
        <w:t>权</w:t>
      </w:r>
      <w:r w:rsidRPr="00180AD4">
        <w:rPr>
          <w:rFonts w:hAnsi="微软雅黑"/>
          <w:szCs w:val="21"/>
        </w:rPr>
        <w:t>、和平集会自由权、宗教或信仰自由权、表达自由权、迁徙自由和离境自由权</w:t>
      </w:r>
      <w:r w:rsidRPr="00180AD4">
        <w:rPr>
          <w:rFonts w:hAnsi="微软雅黑"/>
        </w:rPr>
        <w:t>，</w:t>
      </w:r>
      <w:r>
        <w:rPr>
          <w:rFonts w:hAnsi="微软雅黑" w:hint="eastAsia"/>
        </w:rPr>
        <w:t>呼吁</w:t>
      </w:r>
      <w:r w:rsidRPr="00180AD4">
        <w:rPr>
          <w:rFonts w:hAnsi="微软雅黑"/>
          <w:szCs w:val="21"/>
        </w:rPr>
        <w:t>保护平民和关键民用基础设施</w:t>
      </w:r>
      <w:r w:rsidRPr="00180AD4">
        <w:rPr>
          <w:rFonts w:hAnsi="微软雅黑"/>
        </w:rPr>
        <w:t>，</w:t>
      </w:r>
      <w:r w:rsidRPr="00180AD4">
        <w:rPr>
          <w:rFonts w:hAnsi="微软雅黑"/>
          <w:szCs w:val="21"/>
        </w:rPr>
        <w:t>特别是该国的医疗和教育设施</w:t>
      </w:r>
      <w:r w:rsidRPr="00180AD4">
        <w:rPr>
          <w:rFonts w:hAnsi="微软雅黑" w:hint="eastAsia"/>
        </w:rPr>
        <w:t>；</w:t>
      </w:r>
    </w:p>
    <w:p w14:paraId="67C99625" w14:textId="04626C4C" w:rsidR="0017303D" w:rsidRPr="00180AD4" w:rsidRDefault="0017303D" w:rsidP="0017303D">
      <w:pPr>
        <w:pStyle w:val="SingleTxtGC"/>
        <w:spacing w:line="340" w:lineRule="exact"/>
        <w:rPr>
          <w:rFonts w:hAnsi="微软雅黑"/>
          <w:szCs w:val="21"/>
        </w:rPr>
      </w:pPr>
      <w:r>
        <w:tab/>
        <w:t>4</w:t>
      </w:r>
      <w:r w:rsidRPr="00180AD4">
        <w:t>.</w:t>
      </w:r>
      <w:r w:rsidRPr="00180AD4">
        <w:tab/>
      </w:r>
      <w:r w:rsidRPr="00180AD4">
        <w:rPr>
          <w:rFonts w:eastAsia="KaiTi" w:hAnsi="微软雅黑"/>
          <w:szCs w:val="21"/>
        </w:rPr>
        <w:t>重申</w:t>
      </w:r>
      <w:r w:rsidRPr="00180AD4">
        <w:rPr>
          <w:rFonts w:hAnsi="微软雅黑"/>
          <w:szCs w:val="21"/>
        </w:rPr>
        <w:t>坚定不移地致力于确保阿富汗所有妇女、女童和儿童都能充分平等地享有所有人权</w:t>
      </w:r>
      <w:r w:rsidRPr="00180AD4">
        <w:rPr>
          <w:rFonts w:hAnsi="微软雅黑"/>
        </w:rPr>
        <w:t>，</w:t>
      </w:r>
      <w:r w:rsidRPr="00180AD4">
        <w:rPr>
          <w:rFonts w:hAnsi="微软雅黑"/>
          <w:szCs w:val="21"/>
        </w:rPr>
        <w:t>包括迁徙自由权、受教育权、享有能达到的最高标准身心健康权、工作权和在与他人平等的基础上诉诸司法的权利</w:t>
      </w:r>
      <w:r w:rsidRPr="00180AD4">
        <w:rPr>
          <w:rFonts w:hAnsi="微软雅黑"/>
        </w:rPr>
        <w:t>；</w:t>
      </w:r>
      <w:r w:rsidRPr="00180AD4">
        <w:rPr>
          <w:rFonts w:hAnsi="微软雅黑"/>
          <w:szCs w:val="21"/>
        </w:rPr>
        <w:t>重申必须保护妇女、女童和所有儿童免受侵犯和虐待</w:t>
      </w:r>
      <w:r w:rsidRPr="00180AD4">
        <w:rPr>
          <w:rFonts w:hAnsi="微软雅黑" w:hint="eastAsia"/>
        </w:rPr>
        <w:t>；</w:t>
      </w:r>
      <w:r w:rsidRPr="00180AD4">
        <w:rPr>
          <w:rFonts w:hAnsi="微软雅黑"/>
          <w:szCs w:val="21"/>
        </w:rPr>
        <w:t>并在这方面指出</w:t>
      </w:r>
      <w:r w:rsidRPr="00180AD4">
        <w:rPr>
          <w:rFonts w:hAnsi="微软雅黑"/>
        </w:rPr>
        <w:t>，</w:t>
      </w:r>
      <w:r w:rsidRPr="00180AD4">
        <w:rPr>
          <w:rFonts w:hAnsi="微软雅黑"/>
          <w:szCs w:val="21"/>
        </w:rPr>
        <w:t>根据《儿童权利公约》</w:t>
      </w:r>
      <w:r w:rsidRPr="00180AD4">
        <w:rPr>
          <w:rFonts w:hAnsi="微软雅黑"/>
        </w:rPr>
        <w:t>，</w:t>
      </w:r>
      <w:r w:rsidRPr="00180AD4">
        <w:rPr>
          <w:rFonts w:hAnsi="微软雅黑"/>
          <w:szCs w:val="21"/>
        </w:rPr>
        <w:t>凡未满</w:t>
      </w:r>
      <w:r>
        <w:rPr>
          <w:rFonts w:hAnsi="微软雅黑"/>
        </w:rPr>
        <w:t>18</w:t>
      </w:r>
      <w:r w:rsidRPr="00180AD4">
        <w:rPr>
          <w:rFonts w:hAnsi="微软雅黑"/>
          <w:szCs w:val="21"/>
        </w:rPr>
        <w:t>岁者都属于儿童</w:t>
      </w:r>
      <w:r w:rsidRPr="00180AD4">
        <w:rPr>
          <w:rFonts w:hAnsi="微软雅黑" w:hint="eastAsia"/>
        </w:rPr>
        <w:t>；</w:t>
      </w:r>
    </w:p>
    <w:p w14:paraId="3B9205E6" w14:textId="0299A3EC" w:rsidR="0017303D" w:rsidRPr="00180AD4" w:rsidRDefault="0017303D" w:rsidP="0017303D">
      <w:pPr>
        <w:pStyle w:val="SingleTxtGC"/>
        <w:spacing w:line="340" w:lineRule="exact"/>
        <w:rPr>
          <w:rFonts w:hAnsi="宋体" w:cs="宋体"/>
          <w:szCs w:val="27"/>
          <w:shd w:val="clear" w:color="auto" w:fill="FFFFFF"/>
        </w:rPr>
      </w:pPr>
      <w:r>
        <w:tab/>
        <w:t>5</w:t>
      </w:r>
      <w:r w:rsidRPr="00180AD4">
        <w:t>.</w:t>
      </w:r>
      <w:r w:rsidRPr="00180AD4">
        <w:tab/>
      </w:r>
      <w:r w:rsidRPr="00180AD4">
        <w:rPr>
          <w:rFonts w:eastAsia="KaiTi" w:hAnsi="微软雅黑"/>
          <w:szCs w:val="21"/>
        </w:rPr>
        <w:t>表示严重关切</w:t>
      </w:r>
      <w:r w:rsidRPr="00180AD4">
        <w:rPr>
          <w:rFonts w:hAnsi="微软雅黑"/>
          <w:szCs w:val="21"/>
        </w:rPr>
        <w:t>不断有报告称</w:t>
      </w:r>
      <w:r w:rsidRPr="00180AD4">
        <w:rPr>
          <w:rFonts w:hAnsi="微软雅黑"/>
        </w:rPr>
        <w:t>，</w:t>
      </w:r>
      <w:r w:rsidRPr="00180AD4">
        <w:rPr>
          <w:rFonts w:hAnsi="微软雅黑"/>
          <w:szCs w:val="21"/>
        </w:rPr>
        <w:t>发生了针对儿童的严重侵犯和践踏人权以及违反国际人道法的行为</w:t>
      </w:r>
      <w:r w:rsidRPr="00180AD4">
        <w:rPr>
          <w:rFonts w:hAnsi="微软雅黑"/>
        </w:rPr>
        <w:t>，</w:t>
      </w:r>
      <w:r w:rsidRPr="00180AD4">
        <w:rPr>
          <w:rFonts w:hAnsi="微软雅黑"/>
          <w:szCs w:val="21"/>
        </w:rPr>
        <w:t>包括杀害和残害儿童</w:t>
      </w:r>
      <w:r w:rsidRPr="00180AD4">
        <w:rPr>
          <w:rFonts w:hAnsi="微软雅黑"/>
        </w:rPr>
        <w:t>，</w:t>
      </w:r>
      <w:r w:rsidRPr="00180AD4">
        <w:rPr>
          <w:rFonts w:hAnsi="微软雅黑" w:hint="eastAsia"/>
          <w:szCs w:val="21"/>
        </w:rPr>
        <w:t>对儿童</w:t>
      </w:r>
      <w:r w:rsidRPr="00180AD4">
        <w:rPr>
          <w:rFonts w:hAnsi="微软雅黑"/>
          <w:szCs w:val="21"/>
        </w:rPr>
        <w:t>一切形式的性暴力和性别暴力</w:t>
      </w:r>
      <w:r w:rsidRPr="00180AD4">
        <w:rPr>
          <w:rFonts w:hAnsi="微软雅黑"/>
        </w:rPr>
        <w:t>，</w:t>
      </w:r>
      <w:r w:rsidRPr="00180AD4">
        <w:rPr>
          <w:rFonts w:hAnsi="微软雅黑"/>
          <w:szCs w:val="21"/>
        </w:rPr>
        <w:t>剥削儿童</w:t>
      </w:r>
      <w:r w:rsidRPr="00180AD4">
        <w:rPr>
          <w:rFonts w:hAnsi="微软雅黑"/>
        </w:rPr>
        <w:t>，</w:t>
      </w:r>
      <w:r w:rsidRPr="00180AD4">
        <w:rPr>
          <w:rFonts w:hAnsi="微软雅黑"/>
          <w:szCs w:val="21"/>
        </w:rPr>
        <w:t>武装部队和团体违反有关国际</w:t>
      </w:r>
      <w:r w:rsidRPr="00180AD4">
        <w:rPr>
          <w:rFonts w:hAnsi="微软雅黑" w:hint="eastAsia"/>
          <w:szCs w:val="21"/>
        </w:rPr>
        <w:t>法</w:t>
      </w:r>
      <w:r w:rsidRPr="00180AD4">
        <w:rPr>
          <w:rFonts w:hAnsi="微软雅黑"/>
          <w:szCs w:val="21"/>
        </w:rPr>
        <w:t>在敌对行动中招募和使用儿童</w:t>
      </w:r>
      <w:r w:rsidRPr="00180AD4">
        <w:rPr>
          <w:rFonts w:hAnsi="微软雅黑"/>
        </w:rPr>
        <w:t>，</w:t>
      </w:r>
      <w:r w:rsidRPr="00180AD4">
        <w:rPr>
          <w:rFonts w:hAnsi="微软雅黑"/>
          <w:szCs w:val="21"/>
        </w:rPr>
        <w:t>袭击学生、教师和大中小学</w:t>
      </w:r>
      <w:r w:rsidRPr="00180AD4">
        <w:rPr>
          <w:rFonts w:hAnsi="微软雅黑"/>
        </w:rPr>
        <w:t>，</w:t>
      </w:r>
      <w:r w:rsidRPr="00180AD4">
        <w:rPr>
          <w:rFonts w:hAnsi="微软雅黑"/>
          <w:szCs w:val="21"/>
        </w:rPr>
        <w:t>非法将教育设施用于军事目的</w:t>
      </w:r>
      <w:r w:rsidRPr="00180AD4">
        <w:rPr>
          <w:rFonts w:hAnsi="微软雅黑"/>
        </w:rPr>
        <w:t>，</w:t>
      </w:r>
      <w:r w:rsidRPr="00180AD4">
        <w:rPr>
          <w:rFonts w:hAnsi="微软雅黑"/>
          <w:szCs w:val="21"/>
        </w:rPr>
        <w:t>拒绝人道援助进入</w:t>
      </w:r>
      <w:r w:rsidRPr="00180AD4">
        <w:rPr>
          <w:rFonts w:hAnsi="微软雅黑" w:hint="eastAsia"/>
        </w:rPr>
        <w:t>；</w:t>
      </w:r>
    </w:p>
    <w:p w14:paraId="6BF91714" w14:textId="5F1E3FE1" w:rsidR="0017303D" w:rsidRPr="00180AD4" w:rsidRDefault="0017303D" w:rsidP="0017303D">
      <w:pPr>
        <w:pStyle w:val="SingleTxtGC"/>
        <w:spacing w:line="340" w:lineRule="exact"/>
        <w:rPr>
          <w:rFonts w:hAnsi="宋体" w:cs="宋体"/>
          <w:szCs w:val="27"/>
          <w:shd w:val="clear" w:color="auto" w:fill="FFFFFF"/>
        </w:rPr>
      </w:pPr>
      <w:r>
        <w:tab/>
        <w:t>6</w:t>
      </w:r>
      <w:r w:rsidRPr="00180AD4">
        <w:t>.</w:t>
      </w:r>
      <w:r w:rsidRPr="00180AD4">
        <w:tab/>
      </w:r>
      <w:r w:rsidRPr="00180AD4">
        <w:rPr>
          <w:rFonts w:eastAsia="KaiTi" w:hAnsi="微软雅黑"/>
          <w:szCs w:val="21"/>
        </w:rPr>
        <w:t>谴责</w:t>
      </w:r>
      <w:r w:rsidRPr="00180AD4">
        <w:rPr>
          <w:rFonts w:hAnsi="微软雅黑"/>
          <w:szCs w:val="21"/>
        </w:rPr>
        <w:t>对妇女和女童一切形式的歧视</w:t>
      </w:r>
      <w:r w:rsidRPr="00180AD4">
        <w:rPr>
          <w:rFonts w:hAnsi="微软雅黑"/>
        </w:rPr>
        <w:t>，</w:t>
      </w:r>
      <w:r w:rsidRPr="00180AD4">
        <w:rPr>
          <w:rFonts w:hAnsi="微软雅黑"/>
          <w:szCs w:val="21"/>
        </w:rPr>
        <w:t>包括对残疾妇女和女童的歧视</w:t>
      </w:r>
      <w:r w:rsidRPr="00180AD4">
        <w:rPr>
          <w:rFonts w:hAnsi="微软雅黑"/>
        </w:rPr>
        <w:t>；</w:t>
      </w:r>
      <w:r w:rsidRPr="00180AD4">
        <w:rPr>
          <w:rFonts w:hAnsi="微软雅黑"/>
          <w:szCs w:val="21"/>
        </w:rPr>
        <w:t>并提醒所有各方</w:t>
      </w:r>
      <w:r w:rsidRPr="00180AD4">
        <w:rPr>
          <w:rFonts w:hAnsi="微软雅黑"/>
        </w:rPr>
        <w:t>，</w:t>
      </w:r>
      <w:r w:rsidRPr="00180AD4">
        <w:rPr>
          <w:rFonts w:hAnsi="微软雅黑"/>
          <w:szCs w:val="21"/>
        </w:rPr>
        <w:t>一切形式的性暴力和性别暴力</w:t>
      </w:r>
      <w:r w:rsidRPr="00180AD4">
        <w:rPr>
          <w:rFonts w:hAnsi="微软雅黑"/>
        </w:rPr>
        <w:t>，</w:t>
      </w:r>
      <w:r w:rsidRPr="00180AD4">
        <w:rPr>
          <w:rFonts w:hAnsi="微软雅黑"/>
          <w:szCs w:val="21"/>
        </w:rPr>
        <w:t>包括暴力侵害妇女和女童行为、</w:t>
      </w:r>
      <w:proofErr w:type="gramStart"/>
      <w:r w:rsidRPr="00180AD4">
        <w:rPr>
          <w:rFonts w:hAnsi="微软雅黑"/>
          <w:szCs w:val="21"/>
        </w:rPr>
        <w:t>狎</w:t>
      </w:r>
      <w:proofErr w:type="gramEnd"/>
      <w:r w:rsidRPr="00180AD4">
        <w:rPr>
          <w:rFonts w:hAnsi="微软雅黑"/>
          <w:szCs w:val="21"/>
        </w:rPr>
        <w:t>戏男童和对儿童的性奴役</w:t>
      </w:r>
      <w:r w:rsidRPr="00180AD4">
        <w:rPr>
          <w:rFonts w:hAnsi="微软雅黑"/>
        </w:rPr>
        <w:t>，</w:t>
      </w:r>
      <w:r w:rsidRPr="00180AD4">
        <w:rPr>
          <w:rFonts w:hAnsi="微软雅黑"/>
          <w:szCs w:val="21"/>
        </w:rPr>
        <w:t>以及童婚、早婚和强迫婚姻</w:t>
      </w:r>
      <w:r w:rsidRPr="00180AD4">
        <w:rPr>
          <w:rFonts w:hAnsi="微软雅黑"/>
        </w:rPr>
        <w:t>，</w:t>
      </w:r>
      <w:r w:rsidRPr="00180AD4">
        <w:rPr>
          <w:rFonts w:hAnsi="微软雅黑"/>
          <w:szCs w:val="21"/>
        </w:rPr>
        <w:t>均构成对人权和基本自由的侵犯和践踏</w:t>
      </w:r>
      <w:r w:rsidRPr="00180AD4">
        <w:rPr>
          <w:rFonts w:hAnsi="微软雅黑" w:hint="eastAsia"/>
        </w:rPr>
        <w:t>；</w:t>
      </w:r>
    </w:p>
    <w:p w14:paraId="4DF741E4" w14:textId="4A872A71" w:rsidR="0017303D" w:rsidRPr="00180AD4" w:rsidRDefault="0017303D" w:rsidP="0017303D">
      <w:pPr>
        <w:pStyle w:val="SingleTxtGC"/>
        <w:spacing w:line="340" w:lineRule="exact"/>
        <w:rPr>
          <w:rFonts w:hAnsi="微软雅黑"/>
          <w:szCs w:val="21"/>
        </w:rPr>
      </w:pPr>
      <w:r>
        <w:tab/>
        <w:t>7</w:t>
      </w:r>
      <w:r w:rsidRPr="00180AD4">
        <w:t>.</w:t>
      </w:r>
      <w:r w:rsidRPr="00180AD4">
        <w:tab/>
      </w:r>
      <w:r w:rsidRPr="00180AD4">
        <w:rPr>
          <w:rFonts w:eastAsia="KaiTi" w:hAnsi="微软雅黑"/>
          <w:szCs w:val="21"/>
        </w:rPr>
        <w:t>表示深为关切</w:t>
      </w:r>
      <w:r w:rsidRPr="00180AD4">
        <w:rPr>
          <w:rFonts w:eastAsia="KaiTi" w:hAnsi="微软雅黑" w:hint="eastAsia"/>
          <w:szCs w:val="21"/>
        </w:rPr>
        <w:t>的是</w:t>
      </w:r>
      <w:r w:rsidRPr="00180AD4">
        <w:rPr>
          <w:rFonts w:eastAsia="KaiTi" w:hAnsi="微软雅黑" w:hint="eastAsia"/>
        </w:rPr>
        <w:t>，</w:t>
      </w:r>
      <w:r w:rsidRPr="00180AD4">
        <w:rPr>
          <w:rFonts w:hAnsi="微软雅黑"/>
          <w:szCs w:val="21"/>
        </w:rPr>
        <w:t>对阿富汗境内发生的侵犯和践踏人权以及违反国际人道法的行为缺乏追责</w:t>
      </w:r>
      <w:r w:rsidRPr="00180AD4">
        <w:rPr>
          <w:rFonts w:hAnsi="微软雅黑" w:hint="eastAsia"/>
        </w:rPr>
        <w:t>；</w:t>
      </w:r>
    </w:p>
    <w:p w14:paraId="21A7A9C3" w14:textId="3476F916" w:rsidR="0017303D" w:rsidRPr="00180AD4" w:rsidRDefault="0017303D" w:rsidP="0017303D">
      <w:pPr>
        <w:pStyle w:val="SingleTxtGC"/>
        <w:spacing w:line="340" w:lineRule="exact"/>
        <w:rPr>
          <w:rFonts w:hAnsi="微软雅黑"/>
          <w:szCs w:val="21"/>
        </w:rPr>
      </w:pPr>
      <w:r>
        <w:tab/>
        <w:t>8</w:t>
      </w:r>
      <w:r w:rsidRPr="00180AD4">
        <w:t>.</w:t>
      </w:r>
      <w:r w:rsidRPr="00180AD4">
        <w:tab/>
      </w:r>
      <w:r w:rsidRPr="00180AD4">
        <w:rPr>
          <w:rFonts w:eastAsia="KaiTi" w:hAnsi="微软雅黑"/>
          <w:szCs w:val="21"/>
        </w:rPr>
        <w:t>吁请</w:t>
      </w:r>
      <w:r w:rsidRPr="00180AD4">
        <w:rPr>
          <w:rFonts w:hAnsi="微软雅黑"/>
          <w:szCs w:val="21"/>
        </w:rPr>
        <w:t>塔利班扭转目前限制阿富汗人民人权的政策和做法</w:t>
      </w:r>
      <w:r w:rsidRPr="00180AD4">
        <w:rPr>
          <w:rFonts w:hAnsi="微软雅黑"/>
        </w:rPr>
        <w:t>，</w:t>
      </w:r>
      <w:r w:rsidRPr="00180AD4">
        <w:rPr>
          <w:rFonts w:hAnsi="微软雅黑"/>
          <w:szCs w:val="21"/>
        </w:rPr>
        <w:t>使其符合阿富汗的国际人权义务</w:t>
      </w:r>
      <w:r w:rsidRPr="00180AD4">
        <w:rPr>
          <w:rFonts w:hAnsi="微软雅黑"/>
        </w:rPr>
        <w:t>，</w:t>
      </w:r>
      <w:r w:rsidRPr="00180AD4">
        <w:rPr>
          <w:rFonts w:hAnsi="微软雅黑"/>
          <w:szCs w:val="21"/>
        </w:rPr>
        <w:t>这种政策和做法包括</w:t>
      </w:r>
      <w:r w:rsidRPr="00180AD4">
        <w:rPr>
          <w:rFonts w:hAnsi="微软雅黑"/>
        </w:rPr>
        <w:t>：</w:t>
      </w:r>
      <w:r w:rsidRPr="00180AD4">
        <w:rPr>
          <w:rFonts w:hAnsi="微软雅黑"/>
          <w:szCs w:val="21"/>
        </w:rPr>
        <w:t>不当限制妇女和女童的人权和基本自由</w:t>
      </w:r>
      <w:r w:rsidRPr="00180AD4">
        <w:rPr>
          <w:rFonts w:hAnsi="微软雅黑"/>
        </w:rPr>
        <w:t>，</w:t>
      </w:r>
      <w:r w:rsidRPr="00180AD4">
        <w:rPr>
          <w:rFonts w:hAnsi="微软雅黑"/>
          <w:szCs w:val="21"/>
        </w:rPr>
        <w:t>包括迁徙自由以及受教育权、工作权和参与公共</w:t>
      </w:r>
      <w:r w:rsidRPr="00180AD4">
        <w:rPr>
          <w:rFonts w:hAnsi="微软雅黑" w:hint="eastAsia"/>
          <w:szCs w:val="21"/>
        </w:rPr>
        <w:t>生活</w:t>
      </w:r>
      <w:r w:rsidRPr="00180AD4">
        <w:rPr>
          <w:rFonts w:hAnsi="微软雅黑"/>
          <w:szCs w:val="21"/>
        </w:rPr>
        <w:t>权</w:t>
      </w:r>
      <w:r w:rsidRPr="00180AD4">
        <w:rPr>
          <w:rFonts w:hAnsi="微软雅黑"/>
        </w:rPr>
        <w:t>，</w:t>
      </w:r>
      <w:r w:rsidRPr="00180AD4">
        <w:rPr>
          <w:rFonts w:hAnsi="微软雅黑"/>
          <w:szCs w:val="21"/>
        </w:rPr>
        <w:t>歧视族裔或宗教少数群体成员</w:t>
      </w:r>
      <w:r w:rsidRPr="00180AD4">
        <w:rPr>
          <w:rFonts w:hAnsi="微软雅黑"/>
        </w:rPr>
        <w:t>，</w:t>
      </w:r>
      <w:r w:rsidRPr="00180AD4">
        <w:rPr>
          <w:rFonts w:hAnsi="微软雅黑"/>
          <w:szCs w:val="21"/>
        </w:rPr>
        <w:t>包括哈扎拉人</w:t>
      </w:r>
      <w:r w:rsidRPr="00180AD4">
        <w:rPr>
          <w:rFonts w:hAnsi="微软雅黑" w:hint="eastAsia"/>
        </w:rPr>
        <w:t>；</w:t>
      </w:r>
      <w:r w:rsidRPr="00180AD4">
        <w:rPr>
          <w:rFonts w:hAnsi="微软雅黑" w:hint="eastAsia"/>
          <w:szCs w:val="21"/>
        </w:rPr>
        <w:t>并</w:t>
      </w:r>
      <w:r w:rsidRPr="00180AD4">
        <w:rPr>
          <w:rFonts w:hAnsi="微软雅黑"/>
          <w:szCs w:val="21"/>
        </w:rPr>
        <w:t>禁止和防止对他们的歧视和暴力行为</w:t>
      </w:r>
      <w:r w:rsidRPr="00180AD4">
        <w:rPr>
          <w:rFonts w:hAnsi="微软雅黑"/>
        </w:rPr>
        <w:t>，</w:t>
      </w:r>
      <w:r w:rsidRPr="00180AD4">
        <w:rPr>
          <w:rFonts w:hAnsi="微软雅黑"/>
          <w:szCs w:val="21"/>
        </w:rPr>
        <w:t>确保他们有代表</w:t>
      </w:r>
      <w:r w:rsidRPr="00180AD4">
        <w:rPr>
          <w:rFonts w:hAnsi="微软雅黑" w:hint="eastAsia"/>
          <w:szCs w:val="21"/>
        </w:rPr>
        <w:t>参与</w:t>
      </w:r>
      <w:r w:rsidRPr="00180AD4">
        <w:rPr>
          <w:rFonts w:hAnsi="微软雅黑"/>
          <w:szCs w:val="21"/>
        </w:rPr>
        <w:t>影响其生活的所有决策进程</w:t>
      </w:r>
      <w:r w:rsidRPr="00180AD4">
        <w:rPr>
          <w:rFonts w:hAnsi="微软雅黑" w:hint="eastAsia"/>
        </w:rPr>
        <w:t>；</w:t>
      </w:r>
    </w:p>
    <w:p w14:paraId="382860D4" w14:textId="134FC90C" w:rsidR="0017303D" w:rsidRPr="00180AD4" w:rsidRDefault="0017303D" w:rsidP="0017303D">
      <w:pPr>
        <w:pStyle w:val="SingleTxtGC"/>
        <w:spacing w:line="340" w:lineRule="exact"/>
        <w:rPr>
          <w:rFonts w:hAnsi="微软雅黑"/>
          <w:szCs w:val="21"/>
        </w:rPr>
      </w:pPr>
      <w:r>
        <w:tab/>
        <w:t>9</w:t>
      </w:r>
      <w:r w:rsidRPr="00180AD4">
        <w:t>.</w:t>
      </w:r>
      <w:r w:rsidRPr="00180AD4">
        <w:tab/>
      </w:r>
      <w:r w:rsidRPr="00180AD4">
        <w:rPr>
          <w:rFonts w:eastAsia="KaiTi" w:hAnsi="微软雅黑"/>
          <w:szCs w:val="21"/>
        </w:rPr>
        <w:t>呼吁</w:t>
      </w:r>
      <w:r w:rsidRPr="00180AD4">
        <w:rPr>
          <w:rFonts w:hAnsi="微软雅黑"/>
          <w:szCs w:val="21"/>
        </w:rPr>
        <w:t>为妇女和女童提供机会</w:t>
      </w:r>
      <w:r w:rsidRPr="00180AD4">
        <w:rPr>
          <w:rFonts w:hAnsi="微软雅黑"/>
        </w:rPr>
        <w:t>，</w:t>
      </w:r>
      <w:r w:rsidRPr="00180AD4">
        <w:rPr>
          <w:rFonts w:hAnsi="微软雅黑"/>
          <w:szCs w:val="21"/>
        </w:rPr>
        <w:t>使她们能够在各级接受包容和公平的优质教育</w:t>
      </w:r>
      <w:r w:rsidRPr="00180AD4">
        <w:rPr>
          <w:rFonts w:hAnsi="微软雅黑"/>
        </w:rPr>
        <w:t>，</w:t>
      </w:r>
      <w:r w:rsidRPr="00180AD4">
        <w:rPr>
          <w:rFonts w:hAnsi="微软雅黑"/>
          <w:szCs w:val="21"/>
        </w:rPr>
        <w:t>立即无条件为所有年龄的女童重新开放学校</w:t>
      </w:r>
      <w:r w:rsidRPr="00180AD4">
        <w:rPr>
          <w:rFonts w:hAnsi="微软雅黑"/>
        </w:rPr>
        <w:t>，</w:t>
      </w:r>
      <w:r w:rsidRPr="00180AD4">
        <w:rPr>
          <w:rFonts w:hAnsi="微软雅黑"/>
          <w:szCs w:val="21"/>
        </w:rPr>
        <w:t>并在</w:t>
      </w:r>
      <w:proofErr w:type="gramStart"/>
      <w:r w:rsidRPr="00180AD4">
        <w:rPr>
          <w:rFonts w:hAnsi="微软雅黑"/>
          <w:szCs w:val="21"/>
        </w:rPr>
        <w:t>各级为</w:t>
      </w:r>
      <w:proofErr w:type="gramEnd"/>
      <w:r w:rsidRPr="00180AD4">
        <w:rPr>
          <w:rFonts w:hAnsi="微软雅黑" w:hint="eastAsia"/>
          <w:szCs w:val="21"/>
        </w:rPr>
        <w:t>儿</w:t>
      </w:r>
      <w:r w:rsidRPr="00180AD4">
        <w:rPr>
          <w:rFonts w:hAnsi="微软雅黑"/>
          <w:szCs w:val="21"/>
        </w:rPr>
        <w:t>童提供平等的优质教育</w:t>
      </w:r>
      <w:r w:rsidRPr="00180AD4">
        <w:rPr>
          <w:rFonts w:hAnsi="微软雅黑" w:hint="eastAsia"/>
        </w:rPr>
        <w:t>；</w:t>
      </w:r>
    </w:p>
    <w:p w14:paraId="00176755" w14:textId="71CC29A4" w:rsidR="0017303D" w:rsidRPr="00180AD4" w:rsidRDefault="0017303D" w:rsidP="0017303D">
      <w:pPr>
        <w:pStyle w:val="SingleTxtGC"/>
        <w:spacing w:line="340" w:lineRule="exact"/>
      </w:pPr>
      <w:r>
        <w:tab/>
        <w:t>1</w:t>
      </w:r>
      <w:r w:rsidRPr="00180AD4">
        <w:t>0.</w:t>
      </w:r>
      <w:r w:rsidRPr="00180AD4">
        <w:tab/>
      </w:r>
      <w:r w:rsidRPr="00180AD4">
        <w:rPr>
          <w:rFonts w:eastAsia="KaiTi" w:hAnsi="微软雅黑"/>
          <w:szCs w:val="21"/>
        </w:rPr>
        <w:t>又呼吁</w:t>
      </w:r>
      <w:r w:rsidRPr="00180AD4">
        <w:rPr>
          <w:rFonts w:hAnsi="微软雅黑"/>
          <w:szCs w:val="21"/>
        </w:rPr>
        <w:t>尊重、促进和保护每个人参与文化生活的权利</w:t>
      </w:r>
      <w:r w:rsidRPr="00180AD4">
        <w:rPr>
          <w:rFonts w:hAnsi="微软雅黑"/>
        </w:rPr>
        <w:t>，</w:t>
      </w:r>
      <w:r w:rsidRPr="00180AD4">
        <w:rPr>
          <w:rFonts w:hAnsi="微软雅黑"/>
          <w:szCs w:val="21"/>
        </w:rPr>
        <w:t>包括接触和享有文化遗产的能力</w:t>
      </w:r>
      <w:r w:rsidRPr="00180AD4">
        <w:rPr>
          <w:rFonts w:hAnsi="微软雅黑"/>
        </w:rPr>
        <w:t>，</w:t>
      </w:r>
      <w:r w:rsidRPr="00180AD4">
        <w:rPr>
          <w:rFonts w:hAnsi="微软雅黑"/>
          <w:szCs w:val="21"/>
        </w:rPr>
        <w:t>并根据《经济社会文化权利国际公约》第十五条和《关于发生武装冲突时保护文化财产的公约》及其两项任择议定书</w:t>
      </w:r>
      <w:r w:rsidRPr="00180AD4">
        <w:rPr>
          <w:rFonts w:hAnsi="微软雅黑"/>
        </w:rPr>
        <w:t>，</w:t>
      </w:r>
      <w:r w:rsidRPr="00180AD4">
        <w:rPr>
          <w:rFonts w:hAnsi="微软雅黑"/>
          <w:szCs w:val="21"/>
        </w:rPr>
        <w:t>保护物质和非物质文化遗产</w:t>
      </w:r>
      <w:r w:rsidRPr="00180AD4">
        <w:rPr>
          <w:rFonts w:hAnsi="微软雅黑"/>
        </w:rPr>
        <w:t>；</w:t>
      </w:r>
      <w:r w:rsidRPr="00180AD4">
        <w:rPr>
          <w:rFonts w:hAnsi="微软雅黑"/>
          <w:szCs w:val="21"/>
        </w:rPr>
        <w:t>敦促所有各方避免将文化财产用于非法军事用途或将其作为军事目标</w:t>
      </w:r>
      <w:r w:rsidRPr="00180AD4">
        <w:rPr>
          <w:rFonts w:hAnsi="微软雅黑" w:hint="eastAsia"/>
        </w:rPr>
        <w:t>；</w:t>
      </w:r>
    </w:p>
    <w:p w14:paraId="1CE3D1D7" w14:textId="679C3119" w:rsidR="0017303D" w:rsidRPr="00180AD4" w:rsidRDefault="0017303D" w:rsidP="0017303D">
      <w:pPr>
        <w:pStyle w:val="SingleTxtGC"/>
        <w:spacing w:line="340" w:lineRule="exact"/>
        <w:rPr>
          <w:rFonts w:hAnsi="宋体" w:cs="宋体"/>
          <w:szCs w:val="27"/>
          <w:shd w:val="clear" w:color="auto" w:fill="FFFFFF"/>
        </w:rPr>
      </w:pPr>
      <w:r>
        <w:tab/>
        <w:t>11</w:t>
      </w:r>
      <w:r w:rsidRPr="00180AD4">
        <w:t>.</w:t>
      </w:r>
      <w:r w:rsidRPr="00180AD4">
        <w:tab/>
      </w:r>
      <w:r w:rsidRPr="00180AD4">
        <w:rPr>
          <w:rFonts w:eastAsia="KaiTi" w:hAnsi="微软雅黑"/>
          <w:szCs w:val="21"/>
        </w:rPr>
        <w:t>重申</w:t>
      </w:r>
      <w:r w:rsidRPr="00180AD4">
        <w:rPr>
          <w:rFonts w:hAnsi="微软雅黑"/>
          <w:szCs w:val="21"/>
        </w:rPr>
        <w:t>迫切需要迅速、独立和公正地审查或调查所有据称侵犯和践踏人权以及违反国际人道法的行为</w:t>
      </w:r>
      <w:r w:rsidRPr="00180AD4">
        <w:rPr>
          <w:rFonts w:hAnsi="微软雅黑"/>
        </w:rPr>
        <w:t>，</w:t>
      </w:r>
      <w:r w:rsidRPr="00180AD4">
        <w:rPr>
          <w:rFonts w:hAnsi="微软雅黑"/>
          <w:szCs w:val="21"/>
        </w:rPr>
        <w:t>以终止有罪不罚现象</w:t>
      </w:r>
      <w:r w:rsidRPr="00180AD4">
        <w:rPr>
          <w:rFonts w:hAnsi="微软雅黑"/>
        </w:rPr>
        <w:t>，</w:t>
      </w:r>
      <w:r w:rsidRPr="00180AD4">
        <w:rPr>
          <w:rFonts w:hAnsi="微软雅黑"/>
          <w:szCs w:val="21"/>
        </w:rPr>
        <w:t>确保追究责任</w:t>
      </w:r>
      <w:r w:rsidRPr="00180AD4">
        <w:rPr>
          <w:rFonts w:hAnsi="微软雅黑"/>
        </w:rPr>
        <w:t>，</w:t>
      </w:r>
      <w:r w:rsidRPr="00180AD4">
        <w:rPr>
          <w:rFonts w:hAnsi="微软雅黑"/>
          <w:szCs w:val="21"/>
        </w:rPr>
        <w:t>并将罪犯绳之以法</w:t>
      </w:r>
      <w:r w:rsidRPr="00180AD4">
        <w:rPr>
          <w:rFonts w:hAnsi="微软雅黑" w:hint="eastAsia"/>
        </w:rPr>
        <w:t>；</w:t>
      </w:r>
    </w:p>
    <w:p w14:paraId="6AF5F427" w14:textId="10B0D13B" w:rsidR="0017303D" w:rsidRPr="00180AD4" w:rsidRDefault="0017303D" w:rsidP="0017303D">
      <w:pPr>
        <w:pStyle w:val="SingleTxtGC"/>
        <w:spacing w:line="340" w:lineRule="exact"/>
        <w:rPr>
          <w:rFonts w:hAnsi="宋体" w:cs="宋体"/>
          <w:szCs w:val="26"/>
          <w:shd w:val="clear" w:color="auto" w:fill="FFFFFF"/>
        </w:rPr>
      </w:pPr>
      <w:r>
        <w:tab/>
        <w:t>12</w:t>
      </w:r>
      <w:r w:rsidRPr="00180AD4">
        <w:t>.</w:t>
      </w:r>
      <w:r w:rsidRPr="00180AD4">
        <w:tab/>
      </w:r>
      <w:r w:rsidRPr="00180AD4">
        <w:rPr>
          <w:rFonts w:eastAsia="KaiTi" w:hAnsi="微软雅黑"/>
          <w:szCs w:val="21"/>
        </w:rPr>
        <w:t>再次呼吁</w:t>
      </w:r>
      <w:r w:rsidRPr="00180AD4">
        <w:rPr>
          <w:rFonts w:hAnsi="微软雅黑"/>
          <w:szCs w:val="21"/>
        </w:rPr>
        <w:t>开展一个由</w:t>
      </w:r>
      <w:r>
        <w:rPr>
          <w:rFonts w:hAnsi="微软雅黑" w:hint="eastAsia"/>
        </w:rPr>
        <w:t>“</w:t>
      </w:r>
      <w:r w:rsidRPr="00180AD4">
        <w:rPr>
          <w:rFonts w:hAnsi="微软雅黑"/>
          <w:szCs w:val="21"/>
        </w:rPr>
        <w:t>阿人主导、阿人所有</w:t>
      </w:r>
      <w:r>
        <w:rPr>
          <w:rFonts w:hAnsi="微软雅黑" w:hint="eastAsia"/>
        </w:rPr>
        <w:t>”</w:t>
      </w:r>
      <w:r w:rsidRPr="00180AD4">
        <w:rPr>
          <w:rFonts w:hAnsi="微软雅黑"/>
          <w:szCs w:val="21"/>
        </w:rPr>
        <w:t>的进程</w:t>
      </w:r>
      <w:r w:rsidRPr="00180AD4">
        <w:rPr>
          <w:rFonts w:hAnsi="微软雅黑"/>
        </w:rPr>
        <w:t>，</w:t>
      </w:r>
      <w:r w:rsidRPr="00180AD4">
        <w:rPr>
          <w:rFonts w:hAnsi="微软雅黑"/>
          <w:szCs w:val="21"/>
        </w:rPr>
        <w:t>以建立一个具有参与性、包容性和代表性的政府</w:t>
      </w:r>
      <w:r w:rsidRPr="00180AD4">
        <w:rPr>
          <w:rFonts w:hAnsi="微软雅黑"/>
        </w:rPr>
        <w:t>，</w:t>
      </w:r>
      <w:r w:rsidRPr="00180AD4">
        <w:rPr>
          <w:rFonts w:hAnsi="微软雅黑"/>
          <w:szCs w:val="21"/>
        </w:rPr>
        <w:t>顾及性别平等以及所有族裔和宗教少数群体</w:t>
      </w:r>
      <w:r w:rsidRPr="00180AD4">
        <w:rPr>
          <w:rFonts w:hAnsi="微软雅黑"/>
        </w:rPr>
        <w:t>，</w:t>
      </w:r>
      <w:r w:rsidRPr="00180AD4">
        <w:rPr>
          <w:rFonts w:hAnsi="微软雅黑"/>
          <w:szCs w:val="21"/>
        </w:rPr>
        <w:t>确保妇女和青年能充分、平等、切实地担任决策职位、参与决策进程</w:t>
      </w:r>
      <w:r w:rsidRPr="00180AD4">
        <w:rPr>
          <w:rFonts w:hAnsi="微软雅黑" w:hint="eastAsia"/>
        </w:rPr>
        <w:t>；</w:t>
      </w:r>
    </w:p>
    <w:p w14:paraId="78A47BD8" w14:textId="081F7FEE" w:rsidR="0017303D" w:rsidRPr="00180AD4" w:rsidRDefault="0017303D" w:rsidP="0017303D">
      <w:pPr>
        <w:pStyle w:val="SingleTxtGC"/>
        <w:spacing w:line="340" w:lineRule="exact"/>
        <w:rPr>
          <w:rFonts w:hAnsi="微软雅黑"/>
          <w:szCs w:val="21"/>
        </w:rPr>
      </w:pPr>
      <w:r>
        <w:tab/>
        <w:t>13</w:t>
      </w:r>
      <w:r w:rsidRPr="00180AD4">
        <w:t>.</w:t>
      </w:r>
      <w:r w:rsidRPr="00180AD4">
        <w:rPr>
          <w:rFonts w:hAnsi="微软雅黑"/>
          <w:szCs w:val="21"/>
        </w:rPr>
        <w:tab/>
      </w:r>
      <w:r>
        <w:rPr>
          <w:rFonts w:hAnsi="微软雅黑" w:hint="eastAsia"/>
          <w:szCs w:val="21"/>
        </w:rPr>
        <w:t>敦</w:t>
      </w:r>
      <w:r w:rsidRPr="00180AD4">
        <w:rPr>
          <w:rFonts w:eastAsia="KaiTi" w:hAnsi="微软雅黑"/>
          <w:szCs w:val="21"/>
        </w:rPr>
        <w:t>促</w:t>
      </w:r>
      <w:r w:rsidRPr="00180AD4">
        <w:rPr>
          <w:rFonts w:hAnsi="微软雅黑"/>
          <w:szCs w:val="21"/>
        </w:rPr>
        <w:t>国际社会进一步调整与阿富汗境内任何利益攸关</w:t>
      </w:r>
      <w:r w:rsidRPr="00180AD4">
        <w:rPr>
          <w:rFonts w:hAnsi="微软雅黑" w:hint="eastAsia"/>
          <w:szCs w:val="21"/>
        </w:rPr>
        <w:t>方</w:t>
      </w:r>
      <w:r w:rsidRPr="00180AD4">
        <w:rPr>
          <w:rFonts w:hAnsi="微软雅黑"/>
          <w:szCs w:val="21"/>
        </w:rPr>
        <w:t>的接触</w:t>
      </w:r>
      <w:r w:rsidRPr="00180AD4">
        <w:rPr>
          <w:rFonts w:hAnsi="微软雅黑"/>
        </w:rPr>
        <w:t>，</w:t>
      </w:r>
      <w:r w:rsidRPr="00180AD4">
        <w:rPr>
          <w:rFonts w:hAnsi="微软雅黑"/>
          <w:szCs w:val="21"/>
        </w:rPr>
        <w:t>要求其尊重所有阿富汗人</w:t>
      </w:r>
      <w:r w:rsidRPr="00180AD4">
        <w:rPr>
          <w:rFonts w:hAnsi="微软雅黑"/>
        </w:rPr>
        <w:t>，</w:t>
      </w:r>
      <w:r w:rsidRPr="00180AD4">
        <w:rPr>
          <w:rFonts w:hAnsi="微软雅黑"/>
          <w:szCs w:val="21"/>
        </w:rPr>
        <w:t>包括妇女、女童、儿童、残疾人和边缘化群体</w:t>
      </w:r>
      <w:r w:rsidRPr="00180AD4">
        <w:rPr>
          <w:rFonts w:hAnsi="微软雅黑"/>
        </w:rPr>
        <w:t>(</w:t>
      </w:r>
      <w:r w:rsidRPr="00180AD4">
        <w:rPr>
          <w:rFonts w:hAnsi="微软雅黑"/>
          <w:szCs w:val="21"/>
        </w:rPr>
        <w:t>包括族裔和宗教少数群体</w:t>
      </w:r>
      <w:r w:rsidRPr="00180AD4">
        <w:rPr>
          <w:rFonts w:hAnsi="微软雅黑"/>
        </w:rPr>
        <w:t>)</w:t>
      </w:r>
      <w:r w:rsidRPr="00180AD4">
        <w:rPr>
          <w:rFonts w:hAnsi="微软雅黑"/>
          <w:szCs w:val="21"/>
        </w:rPr>
        <w:t>成员的人权和基本自由</w:t>
      </w:r>
      <w:r w:rsidRPr="00180AD4">
        <w:rPr>
          <w:rFonts w:hAnsi="微软雅黑"/>
        </w:rPr>
        <w:t>，</w:t>
      </w:r>
      <w:r w:rsidRPr="00180AD4">
        <w:rPr>
          <w:rFonts w:hAnsi="微软雅黑"/>
          <w:szCs w:val="21"/>
        </w:rPr>
        <w:t>尊重法治</w:t>
      </w:r>
      <w:r w:rsidRPr="00180AD4">
        <w:rPr>
          <w:rFonts w:hAnsi="微软雅黑"/>
        </w:rPr>
        <w:t>，</w:t>
      </w:r>
      <w:r w:rsidRPr="00180AD4">
        <w:rPr>
          <w:rFonts w:hAnsi="微软雅黑"/>
          <w:szCs w:val="21"/>
        </w:rPr>
        <w:t>尊重表达自由</w:t>
      </w:r>
      <w:r w:rsidRPr="00180AD4">
        <w:rPr>
          <w:rFonts w:hAnsi="微软雅黑"/>
        </w:rPr>
        <w:t>，</w:t>
      </w:r>
      <w:r w:rsidRPr="00180AD4">
        <w:rPr>
          <w:rFonts w:hAnsi="微软雅黑"/>
          <w:szCs w:val="21"/>
        </w:rPr>
        <w:t>包括</w:t>
      </w:r>
      <w:r w:rsidRPr="00180AD4">
        <w:rPr>
          <w:rFonts w:hAnsi="微软雅黑" w:hint="eastAsia"/>
          <w:szCs w:val="21"/>
        </w:rPr>
        <w:t>记者和</w:t>
      </w:r>
      <w:r w:rsidRPr="00180AD4">
        <w:rPr>
          <w:rFonts w:hAnsi="微软雅黑"/>
          <w:szCs w:val="21"/>
        </w:rPr>
        <w:t>媒体</w:t>
      </w:r>
      <w:r w:rsidRPr="00180AD4">
        <w:rPr>
          <w:rFonts w:hAnsi="微软雅黑" w:hint="eastAsia"/>
          <w:szCs w:val="21"/>
        </w:rPr>
        <w:t>工作</w:t>
      </w:r>
      <w:r w:rsidRPr="00180AD4">
        <w:rPr>
          <w:rFonts w:hAnsi="微软雅黑"/>
          <w:szCs w:val="21"/>
        </w:rPr>
        <w:t>者的表达自由</w:t>
      </w:r>
      <w:r w:rsidRPr="00180AD4">
        <w:rPr>
          <w:rFonts w:hAnsi="微软雅黑"/>
        </w:rPr>
        <w:t>，</w:t>
      </w:r>
      <w:r w:rsidRPr="00180AD4">
        <w:rPr>
          <w:rFonts w:hAnsi="微软雅黑"/>
          <w:szCs w:val="21"/>
        </w:rPr>
        <w:t>特别关注人权维护者</w:t>
      </w:r>
      <w:r w:rsidRPr="00180AD4">
        <w:rPr>
          <w:rFonts w:hAnsi="微软雅黑"/>
        </w:rPr>
        <w:t>，</w:t>
      </w:r>
      <w:r w:rsidRPr="00180AD4">
        <w:rPr>
          <w:rFonts w:hAnsi="微软雅黑"/>
          <w:szCs w:val="21"/>
        </w:rPr>
        <w:t>并尊重阿富汗根据国际人权法</w:t>
      </w:r>
      <w:r w:rsidRPr="00180AD4">
        <w:rPr>
          <w:rFonts w:hAnsi="微软雅黑" w:hint="eastAsia"/>
          <w:szCs w:val="21"/>
        </w:rPr>
        <w:t>所</w:t>
      </w:r>
      <w:r w:rsidRPr="00180AD4">
        <w:rPr>
          <w:rFonts w:hAnsi="微软雅黑"/>
          <w:szCs w:val="21"/>
        </w:rPr>
        <w:t>承担的义务</w:t>
      </w:r>
      <w:r w:rsidRPr="00180AD4">
        <w:rPr>
          <w:rFonts w:hAnsi="微软雅黑" w:hint="eastAsia"/>
        </w:rPr>
        <w:t>；</w:t>
      </w:r>
    </w:p>
    <w:p w14:paraId="592FFB16" w14:textId="091F71AE" w:rsidR="0017303D" w:rsidRPr="00180AD4" w:rsidRDefault="0017303D" w:rsidP="0017303D">
      <w:pPr>
        <w:pStyle w:val="SingleTxtGC"/>
        <w:spacing w:line="340" w:lineRule="exact"/>
        <w:rPr>
          <w:rFonts w:hAnsi="宋体" w:cs="宋体"/>
          <w:szCs w:val="27"/>
          <w:shd w:val="clear" w:color="auto" w:fill="FFFFFF"/>
        </w:rPr>
      </w:pPr>
      <w:r>
        <w:tab/>
        <w:t>14</w:t>
      </w:r>
      <w:r w:rsidRPr="00180AD4">
        <w:t>.</w:t>
      </w:r>
      <w:r w:rsidRPr="00180AD4">
        <w:tab/>
      </w:r>
      <w:r w:rsidRPr="00180AD4">
        <w:rPr>
          <w:rFonts w:eastAsia="KaiTi" w:hAnsi="微软雅黑"/>
          <w:szCs w:val="21"/>
        </w:rPr>
        <w:t>重申</w:t>
      </w:r>
      <w:r w:rsidRPr="00180AD4">
        <w:rPr>
          <w:rFonts w:hAnsi="微软雅黑"/>
          <w:szCs w:val="21"/>
        </w:rPr>
        <w:t>需要应对阿富汗面临的</w:t>
      </w:r>
      <w:r w:rsidRPr="00180AD4">
        <w:rPr>
          <w:rFonts w:hAnsi="微软雅黑" w:hint="eastAsia"/>
          <w:szCs w:val="21"/>
        </w:rPr>
        <w:t>严峻</w:t>
      </w:r>
      <w:r w:rsidRPr="00180AD4">
        <w:rPr>
          <w:rFonts w:hAnsi="微软雅黑"/>
          <w:szCs w:val="21"/>
        </w:rPr>
        <w:t>挑战</w:t>
      </w:r>
      <w:r w:rsidRPr="00180AD4">
        <w:rPr>
          <w:rFonts w:hAnsi="微软雅黑"/>
        </w:rPr>
        <w:t>，</w:t>
      </w:r>
      <w:r w:rsidRPr="00180AD4">
        <w:rPr>
          <w:rFonts w:hAnsi="微软雅黑"/>
          <w:szCs w:val="21"/>
        </w:rPr>
        <w:t>包括努力提供援助</w:t>
      </w:r>
      <w:r w:rsidRPr="00180AD4">
        <w:rPr>
          <w:rFonts w:hAnsi="微软雅黑"/>
        </w:rPr>
        <w:t>，</w:t>
      </w:r>
      <w:r w:rsidRPr="00180AD4">
        <w:rPr>
          <w:rFonts w:hAnsi="微软雅黑"/>
          <w:szCs w:val="21"/>
        </w:rPr>
        <w:t>协助履行阿富汗已批准的国际条约</w:t>
      </w:r>
      <w:r w:rsidRPr="00180AD4">
        <w:rPr>
          <w:rFonts w:hAnsi="微软雅黑" w:hint="eastAsia"/>
          <w:szCs w:val="21"/>
        </w:rPr>
        <w:t>所</w:t>
      </w:r>
      <w:r w:rsidRPr="00180AD4">
        <w:rPr>
          <w:rFonts w:hAnsi="微软雅黑"/>
          <w:szCs w:val="21"/>
        </w:rPr>
        <w:t>规定的人权义务</w:t>
      </w:r>
      <w:r w:rsidRPr="00180AD4">
        <w:rPr>
          <w:rFonts w:hAnsi="微软雅黑"/>
        </w:rPr>
        <w:t>，</w:t>
      </w:r>
      <w:r w:rsidRPr="00180AD4">
        <w:rPr>
          <w:rFonts w:hAnsi="微软雅黑"/>
          <w:szCs w:val="21"/>
        </w:rPr>
        <w:t>并向民间社会提供支持和咨询</w:t>
      </w:r>
      <w:r w:rsidRPr="00180AD4">
        <w:rPr>
          <w:rFonts w:hAnsi="微软雅黑" w:hint="eastAsia"/>
        </w:rPr>
        <w:t>；</w:t>
      </w:r>
    </w:p>
    <w:p w14:paraId="20C0714E" w14:textId="358454B6" w:rsidR="0017303D" w:rsidRPr="00180AD4" w:rsidRDefault="0017303D" w:rsidP="0017303D">
      <w:pPr>
        <w:pStyle w:val="SingleTxtGC"/>
        <w:spacing w:line="340" w:lineRule="exact"/>
        <w:rPr>
          <w:rFonts w:hAnsi="微软雅黑"/>
          <w:szCs w:val="21"/>
        </w:rPr>
      </w:pPr>
      <w:r>
        <w:tab/>
        <w:t>15</w:t>
      </w:r>
      <w:r w:rsidRPr="00180AD4">
        <w:t>.</w:t>
      </w:r>
      <w:r w:rsidRPr="00180AD4">
        <w:tab/>
      </w:r>
      <w:r w:rsidRPr="00180AD4">
        <w:rPr>
          <w:rFonts w:eastAsia="KaiTi" w:hAnsi="微软雅黑"/>
          <w:szCs w:val="21"/>
        </w:rPr>
        <w:t>特别指出</w:t>
      </w:r>
      <w:r w:rsidRPr="00180AD4">
        <w:rPr>
          <w:rFonts w:hAnsi="微软雅黑"/>
          <w:szCs w:val="21"/>
        </w:rPr>
        <w:t>需要并呼吁进一步改善阿富汗人民的生活条件</w:t>
      </w:r>
      <w:r w:rsidRPr="00180AD4">
        <w:rPr>
          <w:rFonts w:hAnsi="微软雅黑"/>
        </w:rPr>
        <w:t>；</w:t>
      </w:r>
      <w:r w:rsidRPr="00180AD4">
        <w:rPr>
          <w:rFonts w:hAnsi="微软雅黑"/>
          <w:szCs w:val="21"/>
        </w:rPr>
        <w:t>强调需要在国家、省和地方各级提供基本社会服务</w:t>
      </w:r>
      <w:r w:rsidRPr="00180AD4">
        <w:rPr>
          <w:rFonts w:hAnsi="微软雅黑"/>
        </w:rPr>
        <w:t>，</w:t>
      </w:r>
      <w:r w:rsidRPr="00180AD4">
        <w:rPr>
          <w:rFonts w:hAnsi="微软雅黑"/>
          <w:szCs w:val="21"/>
        </w:rPr>
        <w:t>特别是教育、清洁水、卫生设施、数字连通</w:t>
      </w:r>
      <w:r w:rsidRPr="00180AD4">
        <w:rPr>
          <w:rFonts w:hAnsi="微软雅黑" w:hint="eastAsia"/>
          <w:szCs w:val="21"/>
        </w:rPr>
        <w:t>、适当住房</w:t>
      </w:r>
      <w:r w:rsidRPr="00180AD4">
        <w:rPr>
          <w:rFonts w:hAnsi="微软雅黑"/>
          <w:szCs w:val="21"/>
        </w:rPr>
        <w:t>和公共卫生服务</w:t>
      </w:r>
      <w:r w:rsidRPr="00180AD4">
        <w:rPr>
          <w:rFonts w:hAnsi="微软雅黑"/>
        </w:rPr>
        <w:t>，</w:t>
      </w:r>
      <w:r w:rsidRPr="00180AD4">
        <w:rPr>
          <w:rFonts w:hAnsi="微软雅黑"/>
          <w:szCs w:val="21"/>
        </w:rPr>
        <w:t>尤其</w:t>
      </w:r>
      <w:r w:rsidRPr="00180AD4">
        <w:rPr>
          <w:rFonts w:hAnsi="微软雅黑" w:hint="eastAsia"/>
          <w:szCs w:val="21"/>
        </w:rPr>
        <w:t>要</w:t>
      </w:r>
      <w:r w:rsidRPr="00180AD4">
        <w:rPr>
          <w:rFonts w:hAnsi="微软雅黑"/>
          <w:szCs w:val="21"/>
        </w:rPr>
        <w:t>注意</w:t>
      </w:r>
      <w:r w:rsidRPr="00180AD4">
        <w:rPr>
          <w:rFonts w:hAnsi="微软雅黑" w:hint="eastAsia"/>
          <w:szCs w:val="21"/>
        </w:rPr>
        <w:t>所有</w:t>
      </w:r>
      <w:r w:rsidRPr="00180AD4">
        <w:rPr>
          <w:rFonts w:hAnsi="微软雅黑"/>
          <w:szCs w:val="21"/>
        </w:rPr>
        <w:t>妇女、女童、弱势群体和边缘化群体</w:t>
      </w:r>
      <w:r w:rsidRPr="00180AD4">
        <w:rPr>
          <w:rFonts w:hAnsi="微软雅黑"/>
        </w:rPr>
        <w:t>，</w:t>
      </w:r>
      <w:r w:rsidRPr="00180AD4">
        <w:rPr>
          <w:rFonts w:hAnsi="微软雅黑"/>
          <w:szCs w:val="21"/>
        </w:rPr>
        <w:t>包括少数群体成员和残疾人的需要</w:t>
      </w:r>
      <w:r w:rsidRPr="00180AD4">
        <w:rPr>
          <w:rFonts w:hAnsi="微软雅黑" w:hint="eastAsia"/>
        </w:rPr>
        <w:t>；</w:t>
      </w:r>
    </w:p>
    <w:p w14:paraId="11C78FE9" w14:textId="6B17E971" w:rsidR="0017303D" w:rsidRPr="00180AD4" w:rsidRDefault="0017303D" w:rsidP="0017303D">
      <w:pPr>
        <w:pStyle w:val="SingleTxtGC"/>
        <w:spacing w:line="340" w:lineRule="exact"/>
        <w:rPr>
          <w:rFonts w:hAnsi="微软雅黑"/>
          <w:szCs w:val="21"/>
        </w:rPr>
      </w:pPr>
      <w:r>
        <w:tab/>
        <w:t>16</w:t>
      </w:r>
      <w:r w:rsidRPr="00180AD4">
        <w:t>.</w:t>
      </w:r>
      <w:r w:rsidRPr="00180AD4">
        <w:tab/>
      </w:r>
      <w:r w:rsidRPr="00180AD4">
        <w:rPr>
          <w:rFonts w:eastAsia="KaiTi" w:hAnsi="微软雅黑"/>
          <w:szCs w:val="21"/>
        </w:rPr>
        <w:t>深为关切</w:t>
      </w:r>
      <w:r w:rsidRPr="00180AD4">
        <w:rPr>
          <w:rFonts w:hAnsi="微软雅黑"/>
          <w:szCs w:val="21"/>
        </w:rPr>
        <w:t>人道主义局势</w:t>
      </w:r>
      <w:r w:rsidRPr="00180AD4">
        <w:rPr>
          <w:rFonts w:hAnsi="微软雅黑"/>
        </w:rPr>
        <w:t>，</w:t>
      </w:r>
      <w:r w:rsidRPr="00180AD4">
        <w:rPr>
          <w:rFonts w:hAnsi="微软雅黑"/>
          <w:szCs w:val="21"/>
        </w:rPr>
        <w:t>吁请国际社会加大支持力度</w:t>
      </w:r>
      <w:r w:rsidRPr="00180AD4">
        <w:rPr>
          <w:rFonts w:hAnsi="微软雅黑"/>
        </w:rPr>
        <w:t>，</w:t>
      </w:r>
      <w:r w:rsidRPr="00180AD4">
        <w:rPr>
          <w:rFonts w:hAnsi="微软雅黑"/>
          <w:szCs w:val="21"/>
        </w:rPr>
        <w:t>包括在粮食安全</w:t>
      </w:r>
      <w:r w:rsidRPr="00180AD4">
        <w:rPr>
          <w:rFonts w:hAnsi="微软雅黑" w:hint="eastAsia"/>
          <w:szCs w:val="21"/>
        </w:rPr>
        <w:t>危机</w:t>
      </w:r>
      <w:r w:rsidRPr="00180AD4">
        <w:rPr>
          <w:rFonts w:hAnsi="微软雅黑"/>
          <w:szCs w:val="21"/>
        </w:rPr>
        <w:t>和持续的保护危机的背景下加大支持力度</w:t>
      </w:r>
      <w:r w:rsidRPr="00180AD4">
        <w:rPr>
          <w:rFonts w:hAnsi="微软雅黑" w:hint="eastAsia"/>
        </w:rPr>
        <w:t>，</w:t>
      </w:r>
      <w:r w:rsidRPr="00180AD4">
        <w:rPr>
          <w:rFonts w:hAnsi="微软雅黑"/>
          <w:szCs w:val="21"/>
        </w:rPr>
        <w:t>进一步努力弥补资金缺口</w:t>
      </w:r>
      <w:r w:rsidRPr="00180AD4">
        <w:rPr>
          <w:rFonts w:hAnsi="微软雅黑"/>
        </w:rPr>
        <w:t>；</w:t>
      </w:r>
      <w:r>
        <w:rPr>
          <w:rFonts w:hAnsi="微软雅黑" w:hint="eastAsia"/>
        </w:rPr>
        <w:t>敦</w:t>
      </w:r>
      <w:r w:rsidRPr="00180AD4">
        <w:rPr>
          <w:rFonts w:hAnsi="微软雅黑"/>
          <w:szCs w:val="21"/>
        </w:rPr>
        <w:t>促各方允许人道援助立即、安全、畅通无阻地进入</w:t>
      </w:r>
      <w:r w:rsidRPr="00180AD4">
        <w:rPr>
          <w:rFonts w:hAnsi="微软雅黑"/>
        </w:rPr>
        <w:t>，</w:t>
      </w:r>
      <w:r w:rsidRPr="00180AD4">
        <w:rPr>
          <w:rFonts w:hAnsi="微软雅黑"/>
          <w:szCs w:val="21"/>
        </w:rPr>
        <w:t>包括跨越冲突线</w:t>
      </w:r>
      <w:r w:rsidRPr="00180AD4">
        <w:rPr>
          <w:rFonts w:hAnsi="微软雅黑"/>
        </w:rPr>
        <w:t>，</w:t>
      </w:r>
      <w:r w:rsidRPr="00180AD4">
        <w:rPr>
          <w:rFonts w:hAnsi="微软雅黑"/>
          <w:szCs w:val="21"/>
        </w:rPr>
        <w:t>以确保人道援助能够抵达所有</w:t>
      </w:r>
      <w:proofErr w:type="gramStart"/>
      <w:r w:rsidRPr="00180AD4">
        <w:rPr>
          <w:rFonts w:hAnsi="微软雅黑"/>
          <w:szCs w:val="21"/>
        </w:rPr>
        <w:t>有</w:t>
      </w:r>
      <w:proofErr w:type="gramEnd"/>
      <w:r w:rsidRPr="00180AD4">
        <w:rPr>
          <w:rFonts w:hAnsi="微软雅黑"/>
          <w:szCs w:val="21"/>
        </w:rPr>
        <w:t>需要的人</w:t>
      </w:r>
      <w:r w:rsidRPr="00180AD4">
        <w:rPr>
          <w:rFonts w:hAnsi="微软雅黑"/>
        </w:rPr>
        <w:t>，</w:t>
      </w:r>
      <w:r w:rsidRPr="00180AD4">
        <w:rPr>
          <w:rFonts w:hAnsi="微软雅黑"/>
          <w:szCs w:val="21"/>
        </w:rPr>
        <w:t>特别是境内流离失所者和弱势人群</w:t>
      </w:r>
      <w:r w:rsidRPr="00180AD4">
        <w:rPr>
          <w:rFonts w:hAnsi="微软雅黑"/>
        </w:rPr>
        <w:t>，</w:t>
      </w:r>
      <w:r w:rsidRPr="00180AD4">
        <w:rPr>
          <w:rFonts w:hAnsi="微软雅黑"/>
          <w:szCs w:val="21"/>
        </w:rPr>
        <w:t>并尊重人道机构的独立性</w:t>
      </w:r>
      <w:r w:rsidRPr="00180AD4">
        <w:rPr>
          <w:rFonts w:hAnsi="微软雅黑"/>
        </w:rPr>
        <w:t>，</w:t>
      </w:r>
      <w:r w:rsidRPr="00180AD4">
        <w:rPr>
          <w:rFonts w:hAnsi="微软雅黑"/>
          <w:szCs w:val="21"/>
        </w:rPr>
        <w:t>确保人道人员</w:t>
      </w:r>
      <w:r w:rsidRPr="00180AD4">
        <w:rPr>
          <w:rFonts w:hAnsi="微软雅黑"/>
        </w:rPr>
        <w:t>，</w:t>
      </w:r>
      <w:r w:rsidRPr="00180AD4">
        <w:rPr>
          <w:rFonts w:hAnsi="微软雅黑"/>
          <w:szCs w:val="21"/>
        </w:rPr>
        <w:t>包括</w:t>
      </w:r>
      <w:r w:rsidRPr="00180AD4">
        <w:rPr>
          <w:rFonts w:hAnsi="微软雅黑" w:hint="eastAsia"/>
          <w:szCs w:val="21"/>
        </w:rPr>
        <w:t>女</w:t>
      </w:r>
      <w:r w:rsidRPr="00180AD4">
        <w:rPr>
          <w:rFonts w:hAnsi="微软雅黑"/>
          <w:szCs w:val="21"/>
        </w:rPr>
        <w:t>工作</w:t>
      </w:r>
      <w:r w:rsidRPr="00180AD4">
        <w:rPr>
          <w:rFonts w:hAnsi="微软雅黑" w:hint="eastAsia"/>
          <w:szCs w:val="21"/>
        </w:rPr>
        <w:t>人员</w:t>
      </w:r>
      <w:r w:rsidRPr="00180AD4">
        <w:rPr>
          <w:rFonts w:hAnsi="微软雅黑"/>
          <w:szCs w:val="21"/>
        </w:rPr>
        <w:t>得到保护</w:t>
      </w:r>
      <w:r w:rsidRPr="00180AD4">
        <w:rPr>
          <w:rFonts w:hAnsi="微软雅黑" w:hint="eastAsia"/>
        </w:rPr>
        <w:t>；</w:t>
      </w:r>
    </w:p>
    <w:p w14:paraId="2FE89791" w14:textId="07F77A4B" w:rsidR="0017303D" w:rsidRPr="00180AD4" w:rsidRDefault="0017303D" w:rsidP="0017303D">
      <w:pPr>
        <w:pStyle w:val="SingleTxtGC"/>
        <w:spacing w:line="340" w:lineRule="exact"/>
        <w:rPr>
          <w:rFonts w:hAnsi="宋体" w:cs="宋体"/>
          <w:szCs w:val="27"/>
          <w:shd w:val="clear" w:color="auto" w:fill="FFFFFF"/>
        </w:rPr>
      </w:pPr>
      <w:r>
        <w:tab/>
        <w:t>17</w:t>
      </w:r>
      <w:r w:rsidRPr="00180AD4">
        <w:t>.</w:t>
      </w:r>
      <w:r w:rsidRPr="00180AD4">
        <w:tab/>
      </w:r>
      <w:r w:rsidRPr="00180AD4">
        <w:rPr>
          <w:rFonts w:eastAsia="KaiTi" w:hAnsi="微软雅黑"/>
          <w:szCs w:val="21"/>
        </w:rPr>
        <w:t>鼓励</w:t>
      </w:r>
      <w:r w:rsidRPr="00180AD4">
        <w:rPr>
          <w:rFonts w:hAnsi="微软雅黑"/>
          <w:szCs w:val="21"/>
        </w:rPr>
        <w:t>阿富汗境内</w:t>
      </w:r>
      <w:proofErr w:type="gramStart"/>
      <w:r w:rsidRPr="00180AD4">
        <w:rPr>
          <w:rFonts w:hAnsi="微软雅黑" w:hint="eastAsia"/>
          <w:szCs w:val="21"/>
        </w:rPr>
        <w:t>所有</w:t>
      </w:r>
      <w:r w:rsidRPr="00180AD4">
        <w:rPr>
          <w:rFonts w:hAnsi="微软雅黑"/>
          <w:szCs w:val="21"/>
        </w:rPr>
        <w:t>利益</w:t>
      </w:r>
      <w:proofErr w:type="gramEnd"/>
      <w:r w:rsidRPr="00180AD4">
        <w:rPr>
          <w:rFonts w:hAnsi="微软雅黑"/>
          <w:szCs w:val="21"/>
        </w:rPr>
        <w:t>攸关</w:t>
      </w:r>
      <w:r w:rsidRPr="00180AD4">
        <w:rPr>
          <w:rFonts w:hAnsi="微软雅黑" w:hint="eastAsia"/>
          <w:szCs w:val="21"/>
        </w:rPr>
        <w:t>方</w:t>
      </w:r>
      <w:r w:rsidRPr="00180AD4">
        <w:rPr>
          <w:rFonts w:hAnsi="微软雅黑"/>
          <w:szCs w:val="21"/>
        </w:rPr>
        <w:t>继续与联合国接触与合作</w:t>
      </w:r>
      <w:r w:rsidRPr="00180AD4">
        <w:rPr>
          <w:rFonts w:hAnsi="微软雅黑"/>
        </w:rPr>
        <w:t>，</w:t>
      </w:r>
      <w:r w:rsidRPr="00180AD4">
        <w:rPr>
          <w:rFonts w:hAnsi="微软雅黑"/>
          <w:szCs w:val="21"/>
        </w:rPr>
        <w:t>包括与联合国阿富汗援助团、联合国人权事务高级专员办事处和其他联合国有关实体接触与合作</w:t>
      </w:r>
      <w:r w:rsidRPr="00180AD4">
        <w:rPr>
          <w:rFonts w:hAnsi="微软雅黑" w:hint="eastAsia"/>
        </w:rPr>
        <w:t>；</w:t>
      </w:r>
    </w:p>
    <w:p w14:paraId="090B58D1" w14:textId="21626A99" w:rsidR="0017303D" w:rsidRPr="00180AD4" w:rsidRDefault="0017303D" w:rsidP="0017303D">
      <w:pPr>
        <w:pStyle w:val="SingleTxtGC"/>
        <w:spacing w:line="340" w:lineRule="exact"/>
        <w:rPr>
          <w:rFonts w:hAnsi="宋体" w:cs="宋体"/>
          <w:szCs w:val="27"/>
          <w:shd w:val="clear" w:color="auto" w:fill="FFFFFF"/>
        </w:rPr>
      </w:pPr>
      <w:r>
        <w:tab/>
        <w:t>18</w:t>
      </w:r>
      <w:r w:rsidRPr="00180AD4">
        <w:t>.</w:t>
      </w:r>
      <w:r w:rsidRPr="00180AD4">
        <w:tab/>
      </w:r>
      <w:r w:rsidRPr="00180AD4">
        <w:rPr>
          <w:rFonts w:eastAsia="KaiTi" w:hAnsi="微软雅黑"/>
          <w:szCs w:val="21"/>
        </w:rPr>
        <w:t>再次呼吁</w:t>
      </w:r>
      <w:r w:rsidRPr="00180AD4">
        <w:rPr>
          <w:rFonts w:hAnsi="微软雅黑"/>
          <w:szCs w:val="21"/>
        </w:rPr>
        <w:t>恢复妇女事务</w:t>
      </w:r>
      <w:r w:rsidRPr="00180AD4">
        <w:rPr>
          <w:rFonts w:hAnsi="微软雅黑" w:hint="eastAsia"/>
          <w:szCs w:val="21"/>
        </w:rPr>
        <w:t>部</w:t>
      </w:r>
      <w:r w:rsidRPr="00180AD4">
        <w:rPr>
          <w:rFonts w:hAnsi="微软雅黑" w:hint="eastAsia"/>
        </w:rPr>
        <w:t>，</w:t>
      </w:r>
      <w:r w:rsidRPr="00180AD4">
        <w:rPr>
          <w:rFonts w:hAnsi="微软雅黑" w:hint="eastAsia"/>
          <w:szCs w:val="21"/>
        </w:rPr>
        <w:t>并</w:t>
      </w:r>
      <w:r w:rsidRPr="00180AD4">
        <w:rPr>
          <w:rFonts w:hAnsi="微软雅黑"/>
          <w:szCs w:val="21"/>
        </w:rPr>
        <w:t>根据《关于促进和保护人权的国家机构的地位的原则》</w:t>
      </w:r>
      <w:r w:rsidRPr="00180AD4">
        <w:rPr>
          <w:rFonts w:hAnsi="微软雅黑"/>
        </w:rPr>
        <w:t>(</w:t>
      </w:r>
      <w:r w:rsidRPr="00180AD4">
        <w:rPr>
          <w:rFonts w:hAnsi="微软雅黑"/>
          <w:szCs w:val="21"/>
        </w:rPr>
        <w:t>《巴黎原则》</w:t>
      </w:r>
      <w:r w:rsidRPr="00180AD4">
        <w:rPr>
          <w:rFonts w:hAnsi="微软雅黑"/>
        </w:rPr>
        <w:t>)</w:t>
      </w:r>
      <w:r w:rsidRPr="00180AD4">
        <w:rPr>
          <w:rFonts w:hAnsi="微软雅黑"/>
          <w:szCs w:val="21"/>
        </w:rPr>
        <w:t>恢复独立的国家人权机构</w:t>
      </w:r>
      <w:r w:rsidRPr="00180AD4">
        <w:rPr>
          <w:rFonts w:hAnsi="微软雅黑"/>
        </w:rPr>
        <w:t>，</w:t>
      </w:r>
      <w:r w:rsidRPr="00180AD4">
        <w:rPr>
          <w:rFonts w:hAnsi="微软雅黑"/>
          <w:szCs w:val="21"/>
        </w:rPr>
        <w:t>保护和促进所有人权</w:t>
      </w:r>
      <w:r w:rsidRPr="00180AD4">
        <w:rPr>
          <w:rFonts w:hAnsi="微软雅黑"/>
        </w:rPr>
        <w:t>，</w:t>
      </w:r>
      <w:r w:rsidRPr="00180AD4">
        <w:rPr>
          <w:rFonts w:hAnsi="微软雅黑"/>
          <w:szCs w:val="21"/>
        </w:rPr>
        <w:t>接收公众的投诉</w:t>
      </w:r>
      <w:r w:rsidRPr="00180AD4">
        <w:rPr>
          <w:rFonts w:hAnsi="微软雅黑"/>
        </w:rPr>
        <w:t>，</w:t>
      </w:r>
      <w:r w:rsidRPr="00180AD4">
        <w:rPr>
          <w:rFonts w:hAnsi="微软雅黑"/>
          <w:szCs w:val="21"/>
        </w:rPr>
        <w:t>监督拘留场所</w:t>
      </w:r>
      <w:r w:rsidRPr="00180AD4">
        <w:rPr>
          <w:rFonts w:hAnsi="微软雅黑"/>
        </w:rPr>
        <w:t>，</w:t>
      </w:r>
      <w:r w:rsidRPr="00180AD4">
        <w:rPr>
          <w:rFonts w:hAnsi="微软雅黑"/>
          <w:szCs w:val="21"/>
        </w:rPr>
        <w:t>并提请事实上的管辖当局注意各种问题</w:t>
      </w:r>
      <w:r w:rsidRPr="00180AD4">
        <w:rPr>
          <w:rFonts w:hAnsi="微软雅黑"/>
        </w:rPr>
        <w:t>；</w:t>
      </w:r>
    </w:p>
    <w:p w14:paraId="135AF3D0" w14:textId="2043412C" w:rsidR="0017303D" w:rsidRPr="00180AD4" w:rsidRDefault="0017303D" w:rsidP="0017303D">
      <w:pPr>
        <w:pStyle w:val="SingleTxtGC"/>
        <w:spacing w:line="340" w:lineRule="exact"/>
        <w:rPr>
          <w:rFonts w:hAnsi="宋体" w:cs="宋体"/>
          <w:szCs w:val="27"/>
          <w:shd w:val="clear" w:color="auto" w:fill="FFFFFF"/>
        </w:rPr>
      </w:pPr>
      <w:r>
        <w:tab/>
        <w:t>19</w:t>
      </w:r>
      <w:r w:rsidRPr="00180AD4">
        <w:t>.</w:t>
      </w:r>
      <w:r w:rsidRPr="00180AD4">
        <w:tab/>
      </w:r>
      <w:r w:rsidRPr="00180AD4">
        <w:rPr>
          <w:rFonts w:eastAsia="KaiTi" w:hAnsi="微软雅黑"/>
          <w:szCs w:val="21"/>
        </w:rPr>
        <w:t>呼吁</w:t>
      </w:r>
      <w:r w:rsidRPr="00180AD4">
        <w:rPr>
          <w:rFonts w:hAnsi="微软雅黑"/>
          <w:szCs w:val="21"/>
        </w:rPr>
        <w:t>为民间社会行为体和媒体提供有利环境</w:t>
      </w:r>
      <w:r w:rsidRPr="00180AD4">
        <w:rPr>
          <w:rFonts w:hAnsi="微软雅黑"/>
        </w:rPr>
        <w:t>，</w:t>
      </w:r>
      <w:r w:rsidRPr="00180AD4">
        <w:rPr>
          <w:rFonts w:hAnsi="微软雅黑"/>
          <w:szCs w:val="21"/>
        </w:rPr>
        <w:t>特别是</w:t>
      </w:r>
      <w:r w:rsidRPr="00180AD4">
        <w:rPr>
          <w:rFonts w:hAnsi="微软雅黑" w:hint="eastAsia"/>
          <w:szCs w:val="21"/>
        </w:rPr>
        <w:t>为</w:t>
      </w:r>
      <w:r w:rsidRPr="00180AD4">
        <w:rPr>
          <w:rFonts w:hAnsi="微软雅黑"/>
          <w:szCs w:val="21"/>
        </w:rPr>
        <w:t>工作受到针对妇女的限制影响的妇女组织和妇女领导的组织及领导人提供有利环境</w:t>
      </w:r>
      <w:r w:rsidRPr="00180AD4">
        <w:rPr>
          <w:rFonts w:hAnsi="微软雅黑" w:hint="eastAsia"/>
        </w:rPr>
        <w:t>，</w:t>
      </w:r>
      <w:r w:rsidRPr="00180AD4">
        <w:rPr>
          <w:rFonts w:hAnsi="微软雅黑"/>
          <w:szCs w:val="21"/>
        </w:rPr>
        <w:t>使其能够在不受阻碍且不必担心报复的情况下开展活动</w:t>
      </w:r>
      <w:r w:rsidRPr="00180AD4">
        <w:rPr>
          <w:rFonts w:hAnsi="微软雅黑"/>
        </w:rPr>
        <w:t>，</w:t>
      </w:r>
      <w:r w:rsidRPr="00180AD4">
        <w:rPr>
          <w:rFonts w:hAnsi="微软雅黑"/>
          <w:szCs w:val="21"/>
        </w:rPr>
        <w:t>调查恐吓和袭击包括妇女权利组织在内的民间社会成员和记者</w:t>
      </w:r>
      <w:r w:rsidRPr="00180AD4">
        <w:rPr>
          <w:rFonts w:hAnsi="微软雅黑" w:hint="eastAsia"/>
          <w:szCs w:val="21"/>
        </w:rPr>
        <w:t>与媒体工作者</w:t>
      </w:r>
      <w:r w:rsidRPr="00180AD4">
        <w:rPr>
          <w:rFonts w:hAnsi="微软雅黑"/>
          <w:szCs w:val="21"/>
        </w:rPr>
        <w:t>的案件</w:t>
      </w:r>
      <w:r w:rsidRPr="00180AD4">
        <w:rPr>
          <w:rFonts w:hAnsi="微软雅黑"/>
        </w:rPr>
        <w:t>，</w:t>
      </w:r>
      <w:r w:rsidRPr="00180AD4">
        <w:rPr>
          <w:rFonts w:hAnsi="微软雅黑"/>
          <w:szCs w:val="21"/>
        </w:rPr>
        <w:t>将肇事者绳之以法</w:t>
      </w:r>
      <w:r w:rsidRPr="00180AD4">
        <w:rPr>
          <w:rFonts w:hAnsi="微软雅黑"/>
        </w:rPr>
        <w:t>，</w:t>
      </w:r>
      <w:r w:rsidRPr="00180AD4">
        <w:rPr>
          <w:rFonts w:hAnsi="微软雅黑"/>
          <w:szCs w:val="21"/>
        </w:rPr>
        <w:t>并采取措施促进对表达自由以及</w:t>
      </w:r>
      <w:r w:rsidRPr="00180AD4">
        <w:rPr>
          <w:rFonts w:hAnsi="微软雅黑" w:hint="eastAsia"/>
          <w:szCs w:val="21"/>
        </w:rPr>
        <w:t>在线上和线下</w:t>
      </w:r>
      <w:r w:rsidRPr="00180AD4">
        <w:rPr>
          <w:rFonts w:hAnsi="微软雅黑"/>
          <w:szCs w:val="21"/>
        </w:rPr>
        <w:t>获得信息和支助权的尊重</w:t>
      </w:r>
      <w:r w:rsidRPr="00180AD4">
        <w:rPr>
          <w:rFonts w:hAnsi="微软雅黑" w:hint="eastAsia"/>
        </w:rPr>
        <w:t>；</w:t>
      </w:r>
    </w:p>
    <w:p w14:paraId="23483AA5" w14:textId="3BB673C1" w:rsidR="0017303D" w:rsidRPr="00180AD4" w:rsidRDefault="0017303D" w:rsidP="0017303D">
      <w:pPr>
        <w:pStyle w:val="SingleTxtGC"/>
        <w:spacing w:line="340" w:lineRule="exact"/>
        <w:rPr>
          <w:rFonts w:hAnsi="宋体" w:cs="宋体"/>
          <w:szCs w:val="26"/>
          <w:shd w:val="clear" w:color="auto" w:fill="FFFFFF"/>
        </w:rPr>
      </w:pPr>
      <w:r>
        <w:tab/>
        <w:t>2</w:t>
      </w:r>
      <w:r w:rsidRPr="00180AD4">
        <w:t>0.</w:t>
      </w:r>
      <w:r w:rsidRPr="00180AD4">
        <w:tab/>
      </w:r>
      <w:r w:rsidRPr="00180AD4">
        <w:rPr>
          <w:rFonts w:eastAsia="KaiTi" w:hAnsi="微软雅黑"/>
          <w:szCs w:val="21"/>
        </w:rPr>
        <w:t>表示深为关切</w:t>
      </w:r>
      <w:r w:rsidRPr="00180AD4">
        <w:rPr>
          <w:rFonts w:eastAsia="KaiTi" w:hAnsi="微软雅黑" w:hint="eastAsia"/>
          <w:szCs w:val="21"/>
        </w:rPr>
        <w:t>的是</w:t>
      </w:r>
      <w:r w:rsidRPr="00180AD4">
        <w:rPr>
          <w:rFonts w:eastAsia="KaiTi" w:hAnsi="微软雅黑" w:hint="eastAsia"/>
        </w:rPr>
        <w:t>，</w:t>
      </w:r>
      <w:r w:rsidRPr="00180AD4">
        <w:rPr>
          <w:rFonts w:hAnsi="微软雅黑"/>
          <w:szCs w:val="21"/>
        </w:rPr>
        <w:t>不断有报道称</w:t>
      </w:r>
      <w:r w:rsidRPr="00180AD4">
        <w:rPr>
          <w:rFonts w:hAnsi="微软雅黑"/>
        </w:rPr>
        <w:t>，</w:t>
      </w:r>
      <w:r w:rsidRPr="00180AD4">
        <w:rPr>
          <w:rFonts w:hAnsi="微软雅黑"/>
          <w:szCs w:val="21"/>
        </w:rPr>
        <w:t>艺术家和音乐家的人权遭到严重侵犯和践踏</w:t>
      </w:r>
      <w:r w:rsidRPr="00180AD4">
        <w:rPr>
          <w:rFonts w:hAnsi="微软雅黑"/>
        </w:rPr>
        <w:t>，</w:t>
      </w:r>
      <w:r w:rsidRPr="00180AD4">
        <w:rPr>
          <w:rFonts w:hAnsi="微软雅黑"/>
          <w:szCs w:val="21"/>
        </w:rPr>
        <w:t>包括</w:t>
      </w:r>
      <w:r w:rsidRPr="00180AD4">
        <w:rPr>
          <w:rFonts w:hAnsi="微软雅黑" w:hint="eastAsia"/>
          <w:szCs w:val="21"/>
        </w:rPr>
        <w:t>对他们进行攻</w:t>
      </w:r>
      <w:r w:rsidRPr="00180AD4">
        <w:rPr>
          <w:rFonts w:hAnsi="微软雅黑"/>
          <w:szCs w:val="21"/>
        </w:rPr>
        <w:t>击、逮捕、拘留</w:t>
      </w:r>
      <w:r w:rsidRPr="00180AD4">
        <w:rPr>
          <w:rFonts w:hAnsi="微软雅黑" w:hint="eastAsia"/>
        </w:rPr>
        <w:t>，</w:t>
      </w:r>
      <w:r w:rsidRPr="00180AD4">
        <w:rPr>
          <w:rFonts w:hAnsi="微软雅黑"/>
          <w:szCs w:val="21"/>
        </w:rPr>
        <w:t>毁坏艺术</w:t>
      </w:r>
      <w:r w:rsidRPr="00180AD4">
        <w:rPr>
          <w:rFonts w:hAnsi="微软雅黑" w:hint="eastAsia"/>
          <w:szCs w:val="21"/>
        </w:rPr>
        <w:t>图像</w:t>
      </w:r>
      <w:r w:rsidRPr="00180AD4">
        <w:rPr>
          <w:rFonts w:hAnsi="微软雅黑"/>
          <w:szCs w:val="21"/>
        </w:rPr>
        <w:t>和艺术品</w:t>
      </w:r>
      <w:r w:rsidRPr="00180AD4">
        <w:rPr>
          <w:rFonts w:hAnsi="微软雅黑"/>
        </w:rPr>
        <w:t>，</w:t>
      </w:r>
      <w:r w:rsidRPr="00180AD4">
        <w:rPr>
          <w:rFonts w:hAnsi="微软雅黑"/>
          <w:szCs w:val="21"/>
        </w:rPr>
        <w:t>包括壁画和乐器</w:t>
      </w:r>
      <w:r w:rsidRPr="00180AD4">
        <w:rPr>
          <w:rFonts w:hAnsi="微软雅黑"/>
        </w:rPr>
        <w:t>，</w:t>
      </w:r>
      <w:r w:rsidRPr="00180AD4">
        <w:rPr>
          <w:rFonts w:hAnsi="微软雅黑"/>
          <w:szCs w:val="21"/>
        </w:rPr>
        <w:t>禁止和限制艺术和音乐</w:t>
      </w:r>
      <w:r w:rsidRPr="00180AD4">
        <w:rPr>
          <w:rFonts w:hAnsi="微软雅黑" w:hint="eastAsia"/>
        </w:rPr>
        <w:t>；</w:t>
      </w:r>
    </w:p>
    <w:p w14:paraId="24FE9BBE" w14:textId="0B95C2EA" w:rsidR="0017303D" w:rsidRPr="00180AD4" w:rsidRDefault="0017303D" w:rsidP="0017303D">
      <w:pPr>
        <w:pStyle w:val="SingleTxtGC"/>
        <w:spacing w:line="340" w:lineRule="exact"/>
        <w:rPr>
          <w:rFonts w:hAnsi="宋体" w:cs="宋体"/>
          <w:szCs w:val="26"/>
          <w:shd w:val="clear" w:color="auto" w:fill="FFFFFF"/>
        </w:rPr>
      </w:pPr>
      <w:r>
        <w:tab/>
        <w:t>21</w:t>
      </w:r>
      <w:r w:rsidRPr="00180AD4">
        <w:t>.</w:t>
      </w:r>
      <w:r w:rsidRPr="00180AD4">
        <w:tab/>
      </w:r>
      <w:r w:rsidRPr="00180AD4">
        <w:rPr>
          <w:rFonts w:eastAsia="KaiTi" w:hAnsi="微软雅黑" w:hint="eastAsia"/>
          <w:szCs w:val="21"/>
        </w:rPr>
        <w:t>注意到</w:t>
      </w:r>
      <w:r w:rsidRPr="00180AD4">
        <w:rPr>
          <w:rFonts w:hAnsi="微软雅黑"/>
          <w:szCs w:val="21"/>
        </w:rPr>
        <w:t>阿富汗人权状况特别报告员</w:t>
      </w:r>
      <w:r w:rsidRPr="00180AD4">
        <w:rPr>
          <w:rFonts w:hAnsi="微软雅黑" w:hint="eastAsia"/>
          <w:szCs w:val="21"/>
        </w:rPr>
        <w:t>与</w:t>
      </w:r>
      <w:r w:rsidRPr="00180AD4">
        <w:rPr>
          <w:rFonts w:hAnsi="微软雅黑"/>
          <w:szCs w:val="21"/>
        </w:rPr>
        <w:t>歧视妇女和女童问题工作组获得了特别准入</w:t>
      </w:r>
      <w:r w:rsidRPr="00180AD4">
        <w:rPr>
          <w:rFonts w:hAnsi="微软雅黑" w:hint="eastAsia"/>
        </w:rPr>
        <w:t>；</w:t>
      </w:r>
    </w:p>
    <w:p w14:paraId="56A98CA8" w14:textId="7874AC5F" w:rsidR="0017303D" w:rsidRPr="00180AD4" w:rsidRDefault="0017303D" w:rsidP="0017303D">
      <w:pPr>
        <w:pStyle w:val="SingleTxtGC"/>
        <w:spacing w:line="340" w:lineRule="exact"/>
        <w:rPr>
          <w:rFonts w:hAnsi="宋体" w:cs="宋体"/>
          <w:szCs w:val="26"/>
          <w:shd w:val="clear" w:color="auto" w:fill="FFFFFF"/>
        </w:rPr>
      </w:pPr>
      <w:r>
        <w:tab/>
        <w:t>22</w:t>
      </w:r>
      <w:r w:rsidRPr="00180AD4">
        <w:t>.</w:t>
      </w:r>
      <w:r w:rsidRPr="00180AD4">
        <w:tab/>
      </w:r>
      <w:r w:rsidRPr="00180AD4">
        <w:rPr>
          <w:rFonts w:eastAsia="KaiTi" w:hAnsi="微软雅黑"/>
          <w:szCs w:val="21"/>
        </w:rPr>
        <w:t>决定</w:t>
      </w:r>
      <w:r w:rsidRPr="00180AD4">
        <w:rPr>
          <w:rFonts w:hAnsi="微软雅黑"/>
          <w:szCs w:val="21"/>
        </w:rPr>
        <w:t>将阿富汗人权状况特别报告员的任务延长一年</w:t>
      </w:r>
      <w:r w:rsidRPr="00180AD4">
        <w:rPr>
          <w:rFonts w:hAnsi="微软雅黑" w:hint="eastAsia"/>
        </w:rPr>
        <w:t>；</w:t>
      </w:r>
      <w:r w:rsidRPr="00180AD4">
        <w:rPr>
          <w:rFonts w:hAnsi="微软雅黑"/>
          <w:szCs w:val="21"/>
        </w:rPr>
        <w:t>并</w:t>
      </w:r>
      <w:r w:rsidRPr="00180AD4">
        <w:rPr>
          <w:rFonts w:hAnsi="微软雅黑" w:hint="eastAsia"/>
          <w:szCs w:val="21"/>
        </w:rPr>
        <w:t>请</w:t>
      </w:r>
      <w:r w:rsidRPr="00180AD4">
        <w:rPr>
          <w:rFonts w:hAnsi="微软雅黑"/>
          <w:szCs w:val="21"/>
        </w:rPr>
        <w:t>特别报告员根据各届会议的工作方案</w:t>
      </w:r>
      <w:r w:rsidRPr="00180AD4">
        <w:rPr>
          <w:rFonts w:hAnsi="微软雅黑"/>
        </w:rPr>
        <w:t>，</w:t>
      </w:r>
      <w:r w:rsidRPr="00180AD4">
        <w:rPr>
          <w:rFonts w:hAnsi="微软雅黑"/>
          <w:szCs w:val="21"/>
        </w:rPr>
        <w:t>向人权理事会第五十</w:t>
      </w:r>
      <w:r w:rsidRPr="00180AD4">
        <w:rPr>
          <w:rFonts w:hAnsi="微软雅黑" w:hint="eastAsia"/>
          <w:szCs w:val="21"/>
        </w:rPr>
        <w:t>五</w:t>
      </w:r>
      <w:r w:rsidRPr="00180AD4">
        <w:rPr>
          <w:rFonts w:hAnsi="微软雅黑"/>
          <w:szCs w:val="21"/>
        </w:rPr>
        <w:t>届会议提交报告</w:t>
      </w:r>
      <w:r w:rsidRPr="00180AD4">
        <w:rPr>
          <w:rFonts w:hAnsi="微软雅黑"/>
        </w:rPr>
        <w:t>，</w:t>
      </w:r>
      <w:r w:rsidRPr="00180AD4">
        <w:rPr>
          <w:rFonts w:hAnsi="微软雅黑"/>
          <w:szCs w:val="21"/>
        </w:rPr>
        <w:t>向</w:t>
      </w:r>
      <w:r w:rsidRPr="00180AD4">
        <w:rPr>
          <w:rFonts w:hAnsi="微软雅黑" w:hint="eastAsia"/>
          <w:szCs w:val="21"/>
        </w:rPr>
        <w:t>理事会</w:t>
      </w:r>
      <w:r w:rsidRPr="00180AD4">
        <w:rPr>
          <w:rFonts w:hAnsi="微软雅黑"/>
          <w:szCs w:val="21"/>
        </w:rPr>
        <w:t>第五十</w:t>
      </w:r>
      <w:r w:rsidRPr="00180AD4">
        <w:rPr>
          <w:rFonts w:hAnsi="微软雅黑" w:hint="eastAsia"/>
          <w:szCs w:val="21"/>
        </w:rPr>
        <w:t>七</w:t>
      </w:r>
      <w:r w:rsidRPr="00180AD4">
        <w:rPr>
          <w:rFonts w:hAnsi="微软雅黑"/>
          <w:szCs w:val="21"/>
        </w:rPr>
        <w:t>届会议口头介绍最新情况</w:t>
      </w:r>
      <w:r w:rsidRPr="00180AD4">
        <w:rPr>
          <w:rFonts w:hAnsi="微软雅黑"/>
        </w:rPr>
        <w:t>，</w:t>
      </w:r>
      <w:r w:rsidRPr="00180AD4">
        <w:rPr>
          <w:rFonts w:hAnsi="微软雅黑"/>
          <w:szCs w:val="21"/>
        </w:rPr>
        <w:t>并向大会第七十</w:t>
      </w:r>
      <w:r w:rsidRPr="00180AD4">
        <w:rPr>
          <w:rFonts w:hAnsi="微软雅黑" w:hint="eastAsia"/>
          <w:szCs w:val="21"/>
        </w:rPr>
        <w:t>九</w:t>
      </w:r>
      <w:r w:rsidRPr="00180AD4">
        <w:rPr>
          <w:rFonts w:hAnsi="微软雅黑"/>
          <w:szCs w:val="21"/>
        </w:rPr>
        <w:t>届会议提交报告</w:t>
      </w:r>
      <w:r w:rsidRPr="00180AD4">
        <w:rPr>
          <w:rFonts w:hAnsi="微软雅黑" w:hint="eastAsia"/>
        </w:rPr>
        <w:t>；</w:t>
      </w:r>
    </w:p>
    <w:p w14:paraId="4185F18E" w14:textId="0C72E456" w:rsidR="0017303D" w:rsidRPr="00180AD4" w:rsidRDefault="0017303D" w:rsidP="0017303D">
      <w:pPr>
        <w:pStyle w:val="SingleTxtGC"/>
        <w:spacing w:line="340" w:lineRule="exact"/>
        <w:rPr>
          <w:rFonts w:hAnsi="微软雅黑"/>
          <w:szCs w:val="21"/>
        </w:rPr>
      </w:pPr>
      <w:r>
        <w:tab/>
        <w:t>23</w:t>
      </w:r>
      <w:r w:rsidRPr="00180AD4">
        <w:t>.</w:t>
      </w:r>
      <w:r w:rsidRPr="00180AD4">
        <w:tab/>
      </w:r>
      <w:r w:rsidRPr="00180AD4">
        <w:rPr>
          <w:rFonts w:eastAsia="KaiTi" w:hAnsi="微软雅黑"/>
          <w:szCs w:val="21"/>
        </w:rPr>
        <w:t>请</w:t>
      </w:r>
      <w:r w:rsidRPr="00180AD4">
        <w:rPr>
          <w:rFonts w:hAnsi="微软雅黑"/>
          <w:szCs w:val="21"/>
        </w:rPr>
        <w:t>特别报告员在其他相关特别程序任务负责人和条约机构的支持下</w:t>
      </w:r>
      <w:r w:rsidRPr="00180AD4">
        <w:rPr>
          <w:rFonts w:hAnsi="微软雅黑"/>
        </w:rPr>
        <w:t>，</w:t>
      </w:r>
      <w:r w:rsidRPr="00180AD4">
        <w:rPr>
          <w:rFonts w:hAnsi="微软雅黑"/>
          <w:szCs w:val="21"/>
        </w:rPr>
        <w:t>利用高级专员办事处提供的临时、具体和相关</w:t>
      </w:r>
      <w:r w:rsidRPr="00180AD4">
        <w:rPr>
          <w:rFonts w:hAnsi="微软雅黑" w:hint="eastAsia"/>
          <w:szCs w:val="21"/>
        </w:rPr>
        <w:t>的</w:t>
      </w:r>
      <w:r w:rsidRPr="00180AD4">
        <w:rPr>
          <w:rFonts w:hAnsi="微软雅黑"/>
          <w:szCs w:val="21"/>
        </w:rPr>
        <w:t>专门知识</w:t>
      </w:r>
      <w:r w:rsidRPr="00180AD4">
        <w:rPr>
          <w:rFonts w:hAnsi="微软雅黑"/>
        </w:rPr>
        <w:t>，</w:t>
      </w:r>
      <w:r w:rsidRPr="00180AD4">
        <w:rPr>
          <w:rFonts w:hAnsi="微软雅黑"/>
          <w:szCs w:val="21"/>
        </w:rPr>
        <w:t>在提交人权理事会第五十三届会议的报告</w:t>
      </w:r>
      <w:r w:rsidRPr="00180AD4">
        <w:rPr>
          <w:rStyle w:val="a8"/>
        </w:rPr>
        <w:footnoteReference w:id="5"/>
      </w:r>
      <w:r>
        <w:rPr>
          <w:rFonts w:hAnsi="微软雅黑" w:hint="eastAsia"/>
          <w:szCs w:val="21"/>
        </w:rPr>
        <w:t xml:space="preserve"> </w:t>
      </w:r>
      <w:r w:rsidRPr="00180AD4">
        <w:rPr>
          <w:rFonts w:hAnsi="微软雅黑"/>
          <w:szCs w:val="21"/>
        </w:rPr>
        <w:t>基础上</w:t>
      </w:r>
      <w:r w:rsidRPr="00180AD4">
        <w:rPr>
          <w:rFonts w:hAnsi="微软雅黑" w:hint="eastAsia"/>
        </w:rPr>
        <w:t>，</w:t>
      </w:r>
      <w:r w:rsidRPr="00180AD4">
        <w:rPr>
          <w:rFonts w:hAnsi="微软雅黑"/>
          <w:szCs w:val="21"/>
        </w:rPr>
        <w:t>编写一份关于制度化的歧视、隔离、不尊重人的尊严和排斥妇女和女童的</w:t>
      </w:r>
      <w:r w:rsidRPr="00180AD4">
        <w:rPr>
          <w:rFonts w:hAnsi="微软雅黑" w:hint="eastAsia"/>
          <w:szCs w:val="21"/>
        </w:rPr>
        <w:t>体制</w:t>
      </w:r>
      <w:r w:rsidRPr="00180AD4">
        <w:rPr>
          <w:rFonts w:hAnsi="微软雅黑"/>
          <w:szCs w:val="21"/>
        </w:rPr>
        <w:t>现象的报告</w:t>
      </w:r>
      <w:r w:rsidRPr="00180AD4">
        <w:rPr>
          <w:rFonts w:hAnsi="微软雅黑"/>
        </w:rPr>
        <w:t>，</w:t>
      </w:r>
      <w:r w:rsidRPr="00180AD4">
        <w:rPr>
          <w:rFonts w:hAnsi="微软雅黑"/>
          <w:szCs w:val="21"/>
        </w:rPr>
        <w:t>提交理事会第五十六届会议</w:t>
      </w:r>
      <w:r w:rsidRPr="00180AD4">
        <w:rPr>
          <w:rFonts w:hAnsi="微软雅黑"/>
        </w:rPr>
        <w:t>，</w:t>
      </w:r>
      <w:r w:rsidRPr="00180AD4">
        <w:rPr>
          <w:rFonts w:hAnsi="微软雅黑"/>
          <w:szCs w:val="21"/>
        </w:rPr>
        <w:t>随后</w:t>
      </w:r>
      <w:r w:rsidRPr="00180AD4">
        <w:rPr>
          <w:rFonts w:hAnsi="微软雅黑" w:hint="eastAsia"/>
          <w:szCs w:val="21"/>
        </w:rPr>
        <w:t>举</w:t>
      </w:r>
      <w:r w:rsidRPr="00180AD4">
        <w:rPr>
          <w:rFonts w:hAnsi="微软雅黑"/>
          <w:szCs w:val="21"/>
        </w:rPr>
        <w:t>行</w:t>
      </w:r>
      <w:r w:rsidRPr="00180AD4">
        <w:rPr>
          <w:rFonts w:hAnsi="微软雅黑" w:hint="eastAsia"/>
          <w:szCs w:val="21"/>
          <w:lang w:val="fr-CH"/>
        </w:rPr>
        <w:t>一次强化</w:t>
      </w:r>
      <w:r w:rsidRPr="00180AD4">
        <w:rPr>
          <w:rFonts w:hAnsi="微软雅黑"/>
          <w:szCs w:val="21"/>
        </w:rPr>
        <w:t>互动对话</w:t>
      </w:r>
      <w:r w:rsidRPr="00180AD4">
        <w:rPr>
          <w:rFonts w:hAnsi="微软雅黑" w:hint="eastAsia"/>
        </w:rPr>
        <w:t>；</w:t>
      </w:r>
    </w:p>
    <w:p w14:paraId="4A90BD56" w14:textId="4F6889C3" w:rsidR="0017303D" w:rsidRPr="00180AD4" w:rsidRDefault="0017303D" w:rsidP="0017303D">
      <w:pPr>
        <w:pStyle w:val="SingleTxtGC"/>
        <w:spacing w:line="340" w:lineRule="exact"/>
        <w:rPr>
          <w:rFonts w:hAnsi="微软雅黑"/>
          <w:szCs w:val="21"/>
        </w:rPr>
      </w:pPr>
      <w:r>
        <w:tab/>
        <w:t>24</w:t>
      </w:r>
      <w:r w:rsidRPr="00180AD4">
        <w:t>.</w:t>
      </w:r>
      <w:r w:rsidRPr="00180AD4">
        <w:tab/>
      </w:r>
      <w:r w:rsidRPr="00180AD4">
        <w:rPr>
          <w:rFonts w:eastAsia="KaiTi" w:hAnsi="微软雅黑"/>
          <w:szCs w:val="21"/>
        </w:rPr>
        <w:t>决定</w:t>
      </w:r>
      <w:r w:rsidRPr="00180AD4">
        <w:rPr>
          <w:rFonts w:hAnsi="微软雅黑"/>
          <w:szCs w:val="21"/>
        </w:rPr>
        <w:t>为了</w:t>
      </w:r>
      <w:proofErr w:type="gramStart"/>
      <w:r w:rsidRPr="00180AD4">
        <w:rPr>
          <w:rFonts w:hAnsi="微软雅黑"/>
          <w:szCs w:val="21"/>
        </w:rPr>
        <w:t>向任务</w:t>
      </w:r>
      <w:proofErr w:type="gramEnd"/>
      <w:r w:rsidRPr="00180AD4">
        <w:rPr>
          <w:rFonts w:hAnsi="微软雅黑"/>
          <w:szCs w:val="21"/>
        </w:rPr>
        <w:t>负责人提供必要的支持</w:t>
      </w:r>
      <w:r w:rsidRPr="00180AD4">
        <w:rPr>
          <w:rFonts w:hAnsi="微软雅黑"/>
        </w:rPr>
        <w:t>，</w:t>
      </w:r>
      <w:r w:rsidRPr="00180AD4">
        <w:rPr>
          <w:rFonts w:hAnsi="微软雅黑"/>
          <w:szCs w:val="21"/>
        </w:rPr>
        <w:t>高级专员办事处</w:t>
      </w:r>
      <w:r w:rsidRPr="00180AD4">
        <w:rPr>
          <w:rFonts w:hAnsi="微软雅黑" w:hint="eastAsia"/>
          <w:szCs w:val="21"/>
        </w:rPr>
        <w:t>应</w:t>
      </w:r>
      <w:r w:rsidRPr="00180AD4">
        <w:rPr>
          <w:rFonts w:hAnsi="微软雅黑"/>
          <w:szCs w:val="21"/>
        </w:rPr>
        <w:t>按照人权理事会第</w:t>
      </w:r>
      <w:r>
        <w:rPr>
          <w:rFonts w:hAnsi="微软雅黑"/>
        </w:rPr>
        <w:t>51</w:t>
      </w:r>
      <w:r w:rsidRPr="00180AD4">
        <w:rPr>
          <w:rFonts w:hAnsi="微软雅黑"/>
        </w:rPr>
        <w:t>/</w:t>
      </w:r>
      <w:r>
        <w:rPr>
          <w:rFonts w:hAnsi="微软雅黑"/>
        </w:rPr>
        <w:t>2</w:t>
      </w:r>
      <w:r w:rsidRPr="00180AD4">
        <w:rPr>
          <w:rFonts w:hAnsi="微软雅黑"/>
          <w:szCs w:val="21"/>
        </w:rPr>
        <w:t>0</w:t>
      </w:r>
      <w:r w:rsidRPr="00180AD4">
        <w:rPr>
          <w:rFonts w:hAnsi="微软雅黑"/>
          <w:szCs w:val="21"/>
        </w:rPr>
        <w:t>号决议的规定</w:t>
      </w:r>
      <w:r w:rsidRPr="00180AD4">
        <w:rPr>
          <w:rFonts w:hAnsi="微软雅黑" w:hint="eastAsia"/>
        </w:rPr>
        <w:t>，</w:t>
      </w:r>
      <w:proofErr w:type="gramStart"/>
      <w:r w:rsidRPr="00180AD4">
        <w:rPr>
          <w:rFonts w:hAnsi="微软雅黑" w:hint="eastAsia"/>
          <w:szCs w:val="21"/>
        </w:rPr>
        <w:t>向</w:t>
      </w:r>
      <w:r w:rsidRPr="00180AD4">
        <w:rPr>
          <w:rFonts w:hAnsi="微软雅黑"/>
          <w:szCs w:val="21"/>
        </w:rPr>
        <w:t>任务</w:t>
      </w:r>
      <w:proofErr w:type="gramEnd"/>
      <w:r w:rsidRPr="00180AD4">
        <w:rPr>
          <w:rFonts w:hAnsi="微软雅黑"/>
          <w:szCs w:val="21"/>
        </w:rPr>
        <w:t>负责人</w:t>
      </w:r>
      <w:r w:rsidRPr="00180AD4">
        <w:rPr>
          <w:rFonts w:hAnsi="微软雅黑" w:hint="eastAsia"/>
          <w:szCs w:val="21"/>
        </w:rPr>
        <w:t>提供</w:t>
      </w:r>
      <w:r w:rsidRPr="00180AD4">
        <w:rPr>
          <w:rFonts w:hAnsi="微软雅黑"/>
          <w:szCs w:val="21"/>
        </w:rPr>
        <w:t>额外的专用资源和专门知识</w:t>
      </w:r>
      <w:r w:rsidRPr="00180AD4">
        <w:rPr>
          <w:rFonts w:hAnsi="微软雅黑"/>
        </w:rPr>
        <w:t>，</w:t>
      </w:r>
      <w:r w:rsidRPr="00180AD4">
        <w:rPr>
          <w:rFonts w:hAnsi="微软雅黑"/>
          <w:szCs w:val="21"/>
        </w:rPr>
        <w:t>以及用于加强</w:t>
      </w:r>
      <w:r w:rsidRPr="00180AD4">
        <w:rPr>
          <w:rFonts w:hAnsi="微软雅黑" w:hint="eastAsia"/>
          <w:szCs w:val="21"/>
        </w:rPr>
        <w:t>记录</w:t>
      </w:r>
      <w:r w:rsidRPr="00180AD4">
        <w:rPr>
          <w:rFonts w:hAnsi="微软雅黑"/>
          <w:szCs w:val="21"/>
        </w:rPr>
        <w:t>和保存工作</w:t>
      </w:r>
      <w:r w:rsidRPr="00180AD4">
        <w:rPr>
          <w:rFonts w:hAnsi="微软雅黑"/>
        </w:rPr>
        <w:t>，</w:t>
      </w:r>
      <w:r w:rsidRPr="00180AD4">
        <w:rPr>
          <w:rFonts w:hAnsi="微软雅黑"/>
          <w:szCs w:val="21"/>
        </w:rPr>
        <w:t>包括用于</w:t>
      </w:r>
      <w:r w:rsidRPr="00180AD4">
        <w:rPr>
          <w:rFonts w:hAnsi="微软雅黑" w:hint="eastAsia"/>
          <w:szCs w:val="21"/>
        </w:rPr>
        <w:t>取得</w:t>
      </w:r>
      <w:r w:rsidRPr="00180AD4">
        <w:rPr>
          <w:rFonts w:hAnsi="微软雅黑"/>
          <w:szCs w:val="21"/>
        </w:rPr>
        <w:t>信息和通信技术许可证和安全</w:t>
      </w:r>
      <w:r w:rsidRPr="00180AD4">
        <w:rPr>
          <w:rFonts w:hAnsi="微软雅黑" w:hint="eastAsia"/>
          <w:szCs w:val="21"/>
        </w:rPr>
        <w:t>保障</w:t>
      </w:r>
      <w:r w:rsidRPr="00180AD4">
        <w:rPr>
          <w:rFonts w:hAnsi="微软雅黑"/>
          <w:szCs w:val="21"/>
        </w:rPr>
        <w:t>以及用于</w:t>
      </w:r>
      <w:r w:rsidRPr="00180AD4">
        <w:rPr>
          <w:rFonts w:hAnsi="微软雅黑" w:hint="eastAsia"/>
          <w:szCs w:val="21"/>
        </w:rPr>
        <w:t>获得</w:t>
      </w:r>
      <w:r w:rsidRPr="00180AD4">
        <w:rPr>
          <w:rFonts w:hAnsi="微软雅黑"/>
          <w:szCs w:val="21"/>
        </w:rPr>
        <w:t>达里语和</w:t>
      </w:r>
      <w:proofErr w:type="gramStart"/>
      <w:r w:rsidRPr="00180AD4">
        <w:rPr>
          <w:rFonts w:hAnsi="微软雅黑"/>
          <w:szCs w:val="21"/>
        </w:rPr>
        <w:t>普什</w:t>
      </w:r>
      <w:proofErr w:type="gramEnd"/>
      <w:r w:rsidRPr="00180AD4">
        <w:rPr>
          <w:rFonts w:hAnsi="微软雅黑"/>
          <w:szCs w:val="21"/>
        </w:rPr>
        <w:t>图语</w:t>
      </w:r>
      <w:r w:rsidRPr="00180AD4">
        <w:rPr>
          <w:rFonts w:hAnsi="微软雅黑" w:hint="eastAsia"/>
          <w:szCs w:val="21"/>
        </w:rPr>
        <w:t>语言</w:t>
      </w:r>
      <w:r w:rsidRPr="00180AD4">
        <w:rPr>
          <w:rFonts w:hAnsi="微软雅黑"/>
          <w:szCs w:val="21"/>
        </w:rPr>
        <w:t>能力的额外资源和专门知识</w:t>
      </w:r>
      <w:r w:rsidRPr="00180AD4">
        <w:rPr>
          <w:rFonts w:hAnsi="微软雅黑" w:hint="eastAsia"/>
        </w:rPr>
        <w:t>；</w:t>
      </w:r>
    </w:p>
    <w:p w14:paraId="2DBC6389" w14:textId="77706791" w:rsidR="0017303D" w:rsidRPr="00180AD4" w:rsidRDefault="0017303D" w:rsidP="0017303D">
      <w:pPr>
        <w:pStyle w:val="SingleTxtGC"/>
        <w:spacing w:line="340" w:lineRule="exact"/>
        <w:rPr>
          <w:rFonts w:hAnsi="微软雅黑"/>
          <w:szCs w:val="21"/>
        </w:rPr>
      </w:pPr>
      <w:r>
        <w:tab/>
        <w:t>25</w:t>
      </w:r>
      <w:r w:rsidRPr="00180AD4">
        <w:t>.</w:t>
      </w:r>
      <w:r w:rsidRPr="00180AD4">
        <w:tab/>
      </w:r>
      <w:r w:rsidRPr="00180AD4">
        <w:rPr>
          <w:rFonts w:eastAsia="KaiTi" w:hAnsi="微软雅黑"/>
          <w:szCs w:val="21"/>
        </w:rPr>
        <w:t>吁请</w:t>
      </w:r>
      <w:r w:rsidRPr="00180AD4">
        <w:rPr>
          <w:rFonts w:hAnsi="微软雅黑"/>
          <w:szCs w:val="21"/>
        </w:rPr>
        <w:t>阿富汗境内所有相关行为方与特别报告员、人权理事会特别程序和条约机构以及处理阿富汗局势的其他国际机构充分合作</w:t>
      </w:r>
      <w:r w:rsidRPr="00180AD4">
        <w:rPr>
          <w:rFonts w:hAnsi="微软雅黑"/>
        </w:rPr>
        <w:t>，</w:t>
      </w:r>
      <w:r w:rsidRPr="00180AD4">
        <w:rPr>
          <w:rFonts w:hAnsi="微软雅黑"/>
          <w:szCs w:val="21"/>
        </w:rPr>
        <w:t>毫不拖延地允许他们不受阻碍地进入本国</w:t>
      </w:r>
      <w:r w:rsidRPr="00180AD4">
        <w:rPr>
          <w:rFonts w:hAnsi="微软雅黑"/>
        </w:rPr>
        <w:t>，</w:t>
      </w:r>
      <w:r w:rsidRPr="00180AD4">
        <w:rPr>
          <w:rFonts w:hAnsi="微软雅黑"/>
          <w:szCs w:val="21"/>
        </w:rPr>
        <w:t>并向他们提供一切必要的信息和支持</w:t>
      </w:r>
      <w:r w:rsidRPr="00180AD4">
        <w:rPr>
          <w:rFonts w:hAnsi="微软雅黑"/>
        </w:rPr>
        <w:t>，</w:t>
      </w:r>
      <w:r w:rsidRPr="00180AD4">
        <w:rPr>
          <w:rFonts w:hAnsi="微软雅黑"/>
          <w:szCs w:val="21"/>
        </w:rPr>
        <w:t>以便他们</w:t>
      </w:r>
      <w:proofErr w:type="gramStart"/>
      <w:r w:rsidRPr="00180AD4">
        <w:rPr>
          <w:rFonts w:hAnsi="微软雅黑"/>
          <w:szCs w:val="21"/>
        </w:rPr>
        <w:t>妥善履行</w:t>
      </w:r>
      <w:proofErr w:type="gramEnd"/>
      <w:r w:rsidRPr="00180AD4">
        <w:rPr>
          <w:rFonts w:hAnsi="微软雅黑"/>
          <w:szCs w:val="21"/>
        </w:rPr>
        <w:t>任务</w:t>
      </w:r>
      <w:r w:rsidRPr="00180AD4">
        <w:rPr>
          <w:rFonts w:hAnsi="微软雅黑"/>
        </w:rPr>
        <w:t>，</w:t>
      </w:r>
      <w:r w:rsidRPr="00180AD4">
        <w:rPr>
          <w:rFonts w:hAnsi="微软雅黑"/>
          <w:szCs w:val="21"/>
        </w:rPr>
        <w:t>并确保民间社会组织、人权维护者、受害者、幸存者及其家</w:t>
      </w:r>
      <w:r w:rsidRPr="00180AD4">
        <w:rPr>
          <w:rFonts w:hAnsi="微软雅黑" w:hint="eastAsia"/>
          <w:szCs w:val="21"/>
        </w:rPr>
        <w:t>人</w:t>
      </w:r>
      <w:r w:rsidRPr="00180AD4">
        <w:rPr>
          <w:rFonts w:hAnsi="微软雅黑"/>
          <w:szCs w:val="21"/>
        </w:rPr>
        <w:t>和其他人能够不受阻碍地接触上述机构和机制</w:t>
      </w:r>
      <w:r w:rsidRPr="00180AD4">
        <w:rPr>
          <w:rFonts w:hAnsi="微软雅黑"/>
        </w:rPr>
        <w:t>，</w:t>
      </w:r>
      <w:r w:rsidRPr="00180AD4">
        <w:rPr>
          <w:rFonts w:hAnsi="微软雅黑"/>
          <w:szCs w:val="21"/>
        </w:rPr>
        <w:t>而不必担心遭到报复、恐吓或攻击</w:t>
      </w:r>
      <w:r w:rsidRPr="00180AD4">
        <w:rPr>
          <w:rFonts w:hAnsi="微软雅黑" w:hint="eastAsia"/>
        </w:rPr>
        <w:t>；</w:t>
      </w:r>
    </w:p>
    <w:p w14:paraId="2F4349B3" w14:textId="76C31B65" w:rsidR="0017303D" w:rsidRPr="00180AD4" w:rsidRDefault="0017303D" w:rsidP="0017303D">
      <w:pPr>
        <w:pStyle w:val="SingleTxtGC"/>
        <w:spacing w:line="340" w:lineRule="exact"/>
        <w:rPr>
          <w:rFonts w:hAnsi="微软雅黑"/>
          <w:szCs w:val="21"/>
        </w:rPr>
      </w:pPr>
      <w:r>
        <w:tab/>
        <w:t>26</w:t>
      </w:r>
      <w:r w:rsidRPr="00180AD4">
        <w:t>.</w:t>
      </w:r>
      <w:r w:rsidRPr="00180AD4">
        <w:tab/>
      </w:r>
      <w:r w:rsidRPr="00180AD4">
        <w:rPr>
          <w:rFonts w:eastAsia="KaiTi" w:hAnsi="微软雅黑"/>
          <w:szCs w:val="21"/>
        </w:rPr>
        <w:t>请</w:t>
      </w:r>
      <w:r w:rsidRPr="00180AD4">
        <w:rPr>
          <w:rFonts w:hAnsi="微软雅黑"/>
          <w:szCs w:val="21"/>
        </w:rPr>
        <w:t>高级专员办事处向特别报告员提供切实履行任务所需的协助和资源</w:t>
      </w:r>
      <w:r w:rsidRPr="00180AD4">
        <w:rPr>
          <w:rFonts w:hAnsi="微软雅黑" w:hint="eastAsia"/>
        </w:rPr>
        <w:t>；</w:t>
      </w:r>
    </w:p>
    <w:p w14:paraId="436F2414" w14:textId="7C574AD3" w:rsidR="0017303D" w:rsidRPr="00180AD4" w:rsidRDefault="0017303D" w:rsidP="0017303D">
      <w:pPr>
        <w:pStyle w:val="SingleTxtGC"/>
        <w:spacing w:line="340" w:lineRule="exact"/>
        <w:rPr>
          <w:rFonts w:hAnsi="微软雅黑"/>
          <w:szCs w:val="21"/>
        </w:rPr>
      </w:pPr>
      <w:r>
        <w:tab/>
        <w:t>27</w:t>
      </w:r>
      <w:r w:rsidRPr="00180AD4">
        <w:t>.</w:t>
      </w:r>
      <w:r w:rsidRPr="00180AD4">
        <w:tab/>
      </w:r>
      <w:r w:rsidRPr="00180AD4">
        <w:rPr>
          <w:rFonts w:eastAsia="KaiTi" w:hAnsi="微软雅黑"/>
          <w:szCs w:val="21"/>
        </w:rPr>
        <w:t>又请</w:t>
      </w:r>
      <w:r w:rsidRPr="00180AD4">
        <w:rPr>
          <w:rFonts w:hAnsi="微软雅黑"/>
          <w:szCs w:val="21"/>
        </w:rPr>
        <w:t>高级专员办事处在强</w:t>
      </w:r>
      <w:r w:rsidRPr="00180AD4">
        <w:rPr>
          <w:rFonts w:hAnsi="微软雅黑" w:hint="eastAsia"/>
          <w:szCs w:val="21"/>
        </w:rPr>
        <w:t>化</w:t>
      </w:r>
      <w:r w:rsidRPr="00180AD4">
        <w:rPr>
          <w:rFonts w:hAnsi="微软雅黑"/>
          <w:szCs w:val="21"/>
        </w:rPr>
        <w:t>互动对话期间</w:t>
      </w:r>
      <w:r w:rsidRPr="00180AD4">
        <w:rPr>
          <w:rFonts w:hAnsi="微软雅黑"/>
        </w:rPr>
        <w:t>，</w:t>
      </w:r>
      <w:r w:rsidRPr="00180AD4">
        <w:rPr>
          <w:rFonts w:hAnsi="微软雅黑"/>
          <w:szCs w:val="21"/>
        </w:rPr>
        <w:t>包括</w:t>
      </w:r>
      <w:r w:rsidRPr="00180AD4">
        <w:rPr>
          <w:rFonts w:hAnsi="微软雅黑" w:hint="eastAsia"/>
          <w:szCs w:val="21"/>
        </w:rPr>
        <w:t>在</w:t>
      </w:r>
      <w:r w:rsidRPr="00180AD4">
        <w:rPr>
          <w:rFonts w:hAnsi="微软雅黑"/>
          <w:szCs w:val="21"/>
        </w:rPr>
        <w:t>特别报告员按上文第</w:t>
      </w:r>
      <w:r>
        <w:rPr>
          <w:rFonts w:hAnsi="微软雅黑"/>
        </w:rPr>
        <w:t>22</w:t>
      </w:r>
      <w:r w:rsidRPr="00180AD4">
        <w:rPr>
          <w:rFonts w:hAnsi="微软雅黑"/>
          <w:szCs w:val="21"/>
        </w:rPr>
        <w:t>段的要求口头介绍最新情况时</w:t>
      </w:r>
      <w:r w:rsidRPr="00180AD4">
        <w:rPr>
          <w:rFonts w:hAnsi="微软雅黑"/>
        </w:rPr>
        <w:t>，</w:t>
      </w:r>
      <w:r w:rsidRPr="00180AD4">
        <w:rPr>
          <w:rFonts w:hAnsi="微软雅黑" w:hint="eastAsia"/>
          <w:szCs w:val="21"/>
        </w:rPr>
        <w:t>介绍</w:t>
      </w:r>
      <w:r w:rsidRPr="00180AD4">
        <w:rPr>
          <w:rFonts w:hAnsi="微软雅黑"/>
          <w:szCs w:val="21"/>
        </w:rPr>
        <w:t>一份</w:t>
      </w:r>
      <w:r w:rsidRPr="00180AD4">
        <w:rPr>
          <w:rFonts w:hAnsi="微软雅黑" w:hint="eastAsia"/>
          <w:szCs w:val="21"/>
        </w:rPr>
        <w:t>综合</w:t>
      </w:r>
      <w:r w:rsidRPr="00180AD4">
        <w:rPr>
          <w:rFonts w:hAnsi="微软雅黑"/>
          <w:szCs w:val="21"/>
        </w:rPr>
        <w:t>报告</w:t>
      </w:r>
      <w:r w:rsidRPr="00180AD4">
        <w:rPr>
          <w:rFonts w:hAnsi="微软雅黑"/>
        </w:rPr>
        <w:t>，</w:t>
      </w:r>
      <w:r w:rsidRPr="00180AD4">
        <w:rPr>
          <w:rFonts w:hAnsi="微软雅黑"/>
          <w:szCs w:val="21"/>
        </w:rPr>
        <w:t>包括对阿富汗境内侵犯和践踏人权行为的问</w:t>
      </w:r>
      <w:proofErr w:type="gramStart"/>
      <w:r w:rsidRPr="00180AD4">
        <w:rPr>
          <w:rFonts w:hAnsi="微软雅黑"/>
          <w:szCs w:val="21"/>
        </w:rPr>
        <w:t>责办法</w:t>
      </w:r>
      <w:proofErr w:type="gramEnd"/>
      <w:r w:rsidRPr="00180AD4">
        <w:rPr>
          <w:rFonts w:hAnsi="微软雅黑"/>
          <w:szCs w:val="21"/>
        </w:rPr>
        <w:t>和程序</w:t>
      </w:r>
      <w:r w:rsidRPr="00180AD4">
        <w:rPr>
          <w:rFonts w:hAnsi="微软雅黑" w:hint="eastAsia"/>
          <w:szCs w:val="21"/>
        </w:rPr>
        <w:t>进行</w:t>
      </w:r>
      <w:r w:rsidRPr="00180AD4">
        <w:rPr>
          <w:rFonts w:hAnsi="微软雅黑"/>
          <w:szCs w:val="21"/>
        </w:rPr>
        <w:t>评估</w:t>
      </w:r>
      <w:r w:rsidRPr="00180AD4">
        <w:rPr>
          <w:rFonts w:hAnsi="微软雅黑" w:hint="eastAsia"/>
        </w:rPr>
        <w:t>；</w:t>
      </w:r>
    </w:p>
    <w:p w14:paraId="19C7FB1E" w14:textId="3A6CEE92" w:rsidR="0017303D" w:rsidRPr="00180AD4" w:rsidRDefault="0017303D" w:rsidP="0017303D">
      <w:pPr>
        <w:pStyle w:val="SingleTxtGC"/>
        <w:spacing w:line="340" w:lineRule="exact"/>
        <w:rPr>
          <w:rFonts w:hAnsi="微软雅黑"/>
          <w:szCs w:val="21"/>
        </w:rPr>
      </w:pPr>
      <w:r>
        <w:tab/>
        <w:t>28</w:t>
      </w:r>
      <w:r w:rsidRPr="00180AD4">
        <w:t>.</w:t>
      </w:r>
      <w:r w:rsidRPr="00180AD4">
        <w:tab/>
      </w:r>
      <w:r w:rsidRPr="00180AD4">
        <w:rPr>
          <w:rFonts w:eastAsia="KaiTi" w:hAnsi="微软雅黑"/>
          <w:szCs w:val="21"/>
        </w:rPr>
        <w:t>敦促</w:t>
      </w:r>
      <w:r w:rsidRPr="00180AD4">
        <w:rPr>
          <w:rFonts w:hAnsi="微软雅黑"/>
          <w:szCs w:val="21"/>
        </w:rPr>
        <w:t>所有相关特别程序任务负责人并请各条约机构在各自任务范围内密切监测和思考阿富汗境内的人权状况</w:t>
      </w:r>
      <w:r w:rsidRPr="00180AD4">
        <w:rPr>
          <w:rFonts w:hAnsi="微软雅黑" w:hint="eastAsia"/>
        </w:rPr>
        <w:t>；</w:t>
      </w:r>
    </w:p>
    <w:p w14:paraId="27F97E4C" w14:textId="4C04A666" w:rsidR="0017303D" w:rsidRDefault="0017303D" w:rsidP="0017303D">
      <w:pPr>
        <w:pStyle w:val="SingleTxtGC"/>
        <w:spacing w:line="340" w:lineRule="exact"/>
        <w:rPr>
          <w:rFonts w:hAnsi="微软雅黑"/>
          <w:szCs w:val="21"/>
        </w:rPr>
      </w:pPr>
      <w:r>
        <w:tab/>
        <w:t>29</w:t>
      </w:r>
      <w:r w:rsidRPr="00180AD4">
        <w:t>.</w:t>
      </w:r>
      <w:r w:rsidRPr="00180AD4">
        <w:tab/>
      </w:r>
      <w:r w:rsidRPr="00180AD4">
        <w:rPr>
          <w:rFonts w:eastAsia="KaiTi" w:hAnsi="微软雅黑"/>
          <w:szCs w:val="21"/>
        </w:rPr>
        <w:t>决定</w:t>
      </w:r>
      <w:r w:rsidRPr="00180AD4">
        <w:rPr>
          <w:rFonts w:hAnsi="微软雅黑"/>
          <w:szCs w:val="21"/>
        </w:rPr>
        <w:t>继续处理此事</w:t>
      </w:r>
      <w:r w:rsidRPr="00180AD4">
        <w:rPr>
          <w:rFonts w:hAnsi="微软雅黑" w:hint="eastAsia"/>
          <w:szCs w:val="21"/>
        </w:rPr>
        <w:t>。</w:t>
      </w:r>
    </w:p>
    <w:p w14:paraId="296EFFA1" w14:textId="77777777" w:rsidR="0017303D" w:rsidRDefault="0017303D" w:rsidP="0017303D">
      <w:pPr>
        <w:pStyle w:val="SingleTxtGC"/>
        <w:spacing w:line="340" w:lineRule="exact"/>
        <w:rPr>
          <w:rFonts w:hAnsi="微软雅黑"/>
          <w:szCs w:val="21"/>
        </w:rPr>
      </w:pPr>
    </w:p>
    <w:p w14:paraId="22518B0C" w14:textId="398907F0" w:rsidR="0017303D" w:rsidRPr="0017303D" w:rsidRDefault="0017303D" w:rsidP="0017303D">
      <w:pPr>
        <w:spacing w:after="120"/>
        <w:ind w:left="1134" w:right="1134"/>
        <w:jc w:val="right"/>
        <w:rPr>
          <w:rFonts w:ascii="Time New Roman" w:eastAsia="KaiTi" w:hAnsi="Time New Roman" w:hint="eastAsia"/>
        </w:rPr>
      </w:pPr>
      <w:r>
        <w:rPr>
          <w:rFonts w:ascii="Time New Roman" w:eastAsia="KaiTi" w:hAnsi="Time New Roman"/>
        </w:rPr>
        <w:t>2</w:t>
      </w:r>
      <w:r w:rsidRPr="0017303D">
        <w:rPr>
          <w:rFonts w:ascii="Time New Roman" w:eastAsia="KaiTi" w:hAnsi="Time New Roman"/>
        </w:rPr>
        <w:t>0</w:t>
      </w:r>
      <w:r>
        <w:rPr>
          <w:rFonts w:ascii="Time New Roman" w:eastAsia="KaiTi" w:hAnsi="Time New Roman"/>
        </w:rPr>
        <w:t>23</w:t>
      </w:r>
      <w:r w:rsidRPr="0017303D">
        <w:rPr>
          <w:rFonts w:ascii="Time New Roman" w:eastAsia="KaiTi" w:hAnsi="Time New Roman" w:hint="eastAsia"/>
        </w:rPr>
        <w:t>年</w:t>
      </w:r>
      <w:r>
        <w:rPr>
          <w:rFonts w:ascii="Time New Roman" w:eastAsia="KaiTi" w:hAnsi="Time New Roman"/>
        </w:rPr>
        <w:t>1</w:t>
      </w:r>
      <w:r w:rsidRPr="0017303D">
        <w:rPr>
          <w:rFonts w:ascii="Time New Roman" w:eastAsia="KaiTi" w:hAnsi="Time New Roman"/>
        </w:rPr>
        <w:t>0</w:t>
      </w:r>
      <w:r w:rsidRPr="0017303D">
        <w:rPr>
          <w:rFonts w:ascii="Time New Roman" w:eastAsia="KaiTi" w:hAnsi="Time New Roman" w:hint="eastAsia"/>
        </w:rPr>
        <w:t>月</w:t>
      </w:r>
      <w:r>
        <w:rPr>
          <w:rFonts w:ascii="Time New Roman" w:eastAsia="KaiTi" w:hAnsi="Time New Roman"/>
        </w:rPr>
        <w:t>11</w:t>
      </w:r>
      <w:r w:rsidRPr="0017303D">
        <w:rPr>
          <w:rFonts w:ascii="Time New Roman" w:eastAsia="KaiTi" w:hAnsi="Time New Roman" w:hint="eastAsia"/>
        </w:rPr>
        <w:t>日</w:t>
      </w:r>
      <w:r w:rsidRPr="0017303D">
        <w:rPr>
          <w:rFonts w:ascii="Time New Roman" w:eastAsia="KaiTi" w:hAnsi="Time New Roman"/>
        </w:rPr>
        <w:br/>
      </w:r>
      <w:r w:rsidRPr="0017303D">
        <w:rPr>
          <w:rFonts w:ascii="Time New Roman" w:eastAsia="KaiTi" w:hAnsi="Time New Roman" w:hint="eastAsia"/>
        </w:rPr>
        <w:t>第</w:t>
      </w:r>
      <w:r>
        <w:rPr>
          <w:rFonts w:ascii="Time New Roman" w:eastAsia="KaiTi" w:hAnsi="Time New Roman"/>
        </w:rPr>
        <w:t>46</w:t>
      </w:r>
      <w:r w:rsidRPr="0017303D">
        <w:rPr>
          <w:rFonts w:ascii="Time New Roman" w:eastAsia="KaiTi" w:hAnsi="Time New Roman" w:hint="eastAsia"/>
        </w:rPr>
        <w:t>次会议</w:t>
      </w:r>
    </w:p>
    <w:p w14:paraId="2D5010BF" w14:textId="77777777" w:rsidR="0017303D" w:rsidRPr="00180F10" w:rsidRDefault="0017303D" w:rsidP="0017303D">
      <w:pPr>
        <w:pStyle w:val="SingleTxtGC"/>
        <w:rPr>
          <w:rFonts w:hAnsi="宋体" w:cs="宋体"/>
        </w:rPr>
      </w:pPr>
      <w:r w:rsidRPr="00180F10">
        <w:rPr>
          <w:rFonts w:hAnsi="宋体" w:cs="宋体"/>
        </w:rPr>
        <w:t>[</w:t>
      </w:r>
      <w:r w:rsidRPr="00180F10">
        <w:rPr>
          <w:rFonts w:hAnsi="宋体" w:cs="宋体" w:hint="eastAsia"/>
        </w:rPr>
        <w:t>未经表决获得通过</w:t>
      </w:r>
      <w:bookmarkStart w:id="0" w:name="_Hlk147930522"/>
      <w:r w:rsidRPr="00180F10">
        <w:rPr>
          <w:rFonts w:hAnsi="宋体" w:cs="宋体" w:hint="eastAsia"/>
        </w:rPr>
        <w:t>。</w:t>
      </w:r>
      <w:r w:rsidRPr="00180F10">
        <w:rPr>
          <w:rFonts w:hAnsi="宋体" w:cs="宋体"/>
        </w:rPr>
        <w:t>]</w:t>
      </w:r>
      <w:bookmarkEnd w:id="0"/>
    </w:p>
    <w:p w14:paraId="739F2A81" w14:textId="77777777" w:rsidR="0017303D" w:rsidRPr="00180AD4" w:rsidRDefault="0017303D" w:rsidP="0017303D">
      <w:pPr>
        <w:pStyle w:val="SingleTxtGC"/>
        <w:spacing w:line="340" w:lineRule="exact"/>
        <w:rPr>
          <w:rFonts w:hAnsi="微软雅黑"/>
          <w:szCs w:val="21"/>
        </w:rPr>
      </w:pPr>
    </w:p>
    <w:p w14:paraId="3C2E7CC4" w14:textId="77777777" w:rsidR="0017303D" w:rsidRPr="009B4CBD" w:rsidRDefault="0017303D" w:rsidP="0017303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DC9AB91" w14:textId="77777777" w:rsidR="0017303D" w:rsidRDefault="0017303D" w:rsidP="003224E5"/>
    <w:sectPr w:rsidR="0017303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A3F11" w14:textId="77777777" w:rsidR="0094234C" w:rsidRPr="000D319F" w:rsidRDefault="0094234C" w:rsidP="000D319F">
      <w:pPr>
        <w:pStyle w:val="af0"/>
        <w:spacing w:after="240"/>
        <w:ind w:left="907"/>
        <w:rPr>
          <w:rFonts w:asciiTheme="majorBidi" w:eastAsia="宋体" w:hAnsiTheme="majorBidi" w:cstheme="majorBidi"/>
          <w:sz w:val="21"/>
          <w:szCs w:val="21"/>
          <w:lang w:val="en-US"/>
        </w:rPr>
      </w:pPr>
    </w:p>
    <w:p w14:paraId="1852244E" w14:textId="77777777" w:rsidR="0094234C" w:rsidRPr="000D319F" w:rsidRDefault="0094234C"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2CFF9EE3" w14:textId="77777777" w:rsidR="0094234C" w:rsidRPr="000D319F" w:rsidRDefault="0094234C" w:rsidP="000D319F">
      <w:pPr>
        <w:pStyle w:val="af0"/>
      </w:pPr>
    </w:p>
  </w:endnote>
  <w:endnote w:type="continuationNotice" w:id="1">
    <w:p w14:paraId="5E0A7A67" w14:textId="77777777" w:rsidR="0094234C" w:rsidRDefault="009423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FE26C" w14:textId="77777777" w:rsidR="0017303D" w:rsidRPr="0017303D" w:rsidRDefault="0017303D" w:rsidP="0017303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7303D">
      <w:rPr>
        <w:rStyle w:val="af2"/>
        <w:b w:val="0"/>
        <w:snapToGrid w:val="0"/>
        <w:sz w:val="16"/>
      </w:rPr>
      <w:t>GE.23</w:t>
    </w:r>
    <w:proofErr w:type="spellEnd"/>
    <w:r w:rsidRPr="0017303D">
      <w:rPr>
        <w:rStyle w:val="af2"/>
        <w:b w:val="0"/>
        <w:snapToGrid w:val="0"/>
        <w:sz w:val="16"/>
      </w:rPr>
      <w:t>-19764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9D69A" w14:textId="77777777" w:rsidR="0017303D" w:rsidRPr="0017303D" w:rsidRDefault="0017303D" w:rsidP="0017303D">
    <w:pPr>
      <w:pStyle w:val="af0"/>
      <w:tabs>
        <w:tab w:val="right" w:pos="9638"/>
      </w:tabs>
      <w:rPr>
        <w:rStyle w:val="af2"/>
      </w:rPr>
    </w:pPr>
    <w:proofErr w:type="spellStart"/>
    <w:r>
      <w:t>GE.23</w:t>
    </w:r>
    <w:proofErr w:type="spellEnd"/>
    <w:r>
      <w:t>-19764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B4FD6" w14:textId="6851FB08" w:rsidR="00056632" w:rsidRPr="00487939" w:rsidRDefault="0017303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6AC0D65" wp14:editId="118A914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-19764</w:t>
    </w:r>
    <w:r w:rsidR="00731A42" w:rsidRPr="00EE277A">
      <w:rPr>
        <w:sz w:val="20"/>
        <w:lang w:eastAsia="zh-CN"/>
      </w:rPr>
      <w:t xml:space="preserve"> (C)</w:t>
    </w:r>
    <w:r w:rsidR="008B4347">
      <w:rPr>
        <w:sz w:val="20"/>
        <w:lang w:eastAsia="zh-CN"/>
      </w:rPr>
      <w:tab/>
    </w:r>
    <w:r w:rsidR="001B1CE0">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1B1CE0">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0BF3B2AD" wp14:editId="1F1A4994">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3A4AE" w14:textId="77777777" w:rsidR="0094234C" w:rsidRPr="000157B1" w:rsidRDefault="0094234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BD04620" w14:textId="77777777" w:rsidR="0094234C" w:rsidRPr="000157B1" w:rsidRDefault="0094234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3CA4771" w14:textId="77777777" w:rsidR="0094234C" w:rsidRDefault="0094234C"/>
  </w:footnote>
  <w:footnote w:id="2">
    <w:p w14:paraId="5E75463D" w14:textId="77777777" w:rsidR="0017303D" w:rsidRPr="00180AD4" w:rsidRDefault="0017303D" w:rsidP="0017303D">
      <w:pPr>
        <w:pStyle w:val="a6"/>
        <w:widowControl w:val="0"/>
        <w:tabs>
          <w:tab w:val="clear" w:pos="1021"/>
          <w:tab w:val="right" w:pos="1020"/>
        </w:tabs>
      </w:pPr>
      <w:r>
        <w:tab/>
      </w:r>
      <w:r w:rsidRPr="00180AD4">
        <w:rPr>
          <w:rStyle w:val="a8"/>
        </w:rPr>
        <w:footnoteRef/>
      </w:r>
      <w:r w:rsidRPr="00180AD4">
        <w:tab/>
        <w:t>A/</w:t>
      </w:r>
      <w:proofErr w:type="spellStart"/>
      <w:r w:rsidRPr="00180AD4">
        <w:t>HRC</w:t>
      </w:r>
      <w:proofErr w:type="spellEnd"/>
      <w:r w:rsidRPr="00180AD4">
        <w:t>/51/6,</w:t>
      </w:r>
      <w:r>
        <w:t xml:space="preserve"> </w:t>
      </w:r>
      <w:r w:rsidRPr="009E70D1">
        <w:rPr>
          <w:rFonts w:hint="eastAsia"/>
          <w:lang w:val="es-ES"/>
        </w:rPr>
        <w:t>第</w:t>
      </w:r>
      <w:r w:rsidRPr="00180AD4">
        <w:t>67</w:t>
      </w:r>
      <w:r w:rsidRPr="009E70D1">
        <w:rPr>
          <w:rFonts w:hint="eastAsia"/>
          <w:lang w:val="es-ES"/>
        </w:rPr>
        <w:t>段</w:t>
      </w:r>
      <w:r>
        <w:rPr>
          <w:rFonts w:hint="eastAsia"/>
          <w:lang w:val="es-ES"/>
        </w:rPr>
        <w:t>。</w:t>
      </w:r>
    </w:p>
  </w:footnote>
  <w:footnote w:id="3">
    <w:p w14:paraId="54148699" w14:textId="77777777" w:rsidR="0017303D" w:rsidRPr="00180AD4" w:rsidRDefault="0017303D" w:rsidP="0017303D">
      <w:pPr>
        <w:pStyle w:val="a6"/>
        <w:widowControl w:val="0"/>
        <w:tabs>
          <w:tab w:val="clear" w:pos="1021"/>
          <w:tab w:val="right" w:pos="1020"/>
        </w:tabs>
      </w:pPr>
      <w:r w:rsidRPr="00180AD4">
        <w:tab/>
      </w:r>
      <w:r w:rsidRPr="00180AD4">
        <w:rPr>
          <w:rStyle w:val="a8"/>
        </w:rPr>
        <w:footnoteRef/>
      </w:r>
      <w:r w:rsidRPr="00180AD4">
        <w:tab/>
      </w:r>
      <w:r>
        <w:rPr>
          <w:rFonts w:hint="eastAsia"/>
          <w:lang w:val="es-ES"/>
        </w:rPr>
        <w:t>同上</w:t>
      </w:r>
      <w:r w:rsidRPr="00180AD4">
        <w:rPr>
          <w:rFonts w:hint="eastAsia"/>
        </w:rPr>
        <w:t>，</w:t>
      </w:r>
      <w:r w:rsidRPr="009E70D1">
        <w:rPr>
          <w:rFonts w:hint="eastAsia"/>
          <w:lang w:val="es-ES"/>
        </w:rPr>
        <w:t>第</w:t>
      </w:r>
      <w:r w:rsidRPr="00180AD4">
        <w:t>71</w:t>
      </w:r>
      <w:r w:rsidRPr="009E70D1">
        <w:rPr>
          <w:rFonts w:hint="eastAsia"/>
          <w:lang w:val="es-ES"/>
        </w:rPr>
        <w:t>段</w:t>
      </w:r>
      <w:r>
        <w:rPr>
          <w:rFonts w:hint="eastAsia"/>
          <w:lang w:val="es-ES"/>
        </w:rPr>
        <w:t>。</w:t>
      </w:r>
    </w:p>
  </w:footnote>
  <w:footnote w:id="4">
    <w:p w14:paraId="327C7FC3" w14:textId="77777777" w:rsidR="0017303D" w:rsidRPr="00D97E8E" w:rsidRDefault="0017303D" w:rsidP="0017303D">
      <w:pPr>
        <w:pStyle w:val="a6"/>
      </w:pPr>
      <w:r>
        <w:tab/>
      </w:r>
      <w:r w:rsidRPr="00180AD4">
        <w:rPr>
          <w:rStyle w:val="a8"/>
        </w:rPr>
        <w:footnoteRef/>
      </w:r>
      <w:r>
        <w:tab/>
        <w:t>A/</w:t>
      </w:r>
      <w:proofErr w:type="spellStart"/>
      <w:r>
        <w:t>HRC</w:t>
      </w:r>
      <w:proofErr w:type="spellEnd"/>
      <w:r>
        <w:t>/53/21</w:t>
      </w:r>
      <w:r>
        <w:rPr>
          <w:rFonts w:hint="eastAsia"/>
        </w:rPr>
        <w:t>。</w:t>
      </w:r>
    </w:p>
  </w:footnote>
  <w:footnote w:id="5">
    <w:p w14:paraId="6D3E300F" w14:textId="77777777" w:rsidR="0017303D" w:rsidRPr="00D97E8E" w:rsidRDefault="0017303D" w:rsidP="0017303D">
      <w:pPr>
        <w:pStyle w:val="a6"/>
      </w:pPr>
      <w:r>
        <w:tab/>
      </w:r>
      <w:r w:rsidRPr="00180AD4">
        <w:rPr>
          <w:rStyle w:val="a8"/>
        </w:rPr>
        <w:footnoteRef/>
      </w:r>
      <w:r>
        <w:tab/>
      </w:r>
      <w:r>
        <w:rPr>
          <w:rFonts w:hint="eastAsia"/>
        </w:rPr>
        <w:t>同上。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DDA3B" w14:textId="77777777" w:rsidR="00056632" w:rsidRDefault="0017303D" w:rsidP="0017303D">
    <w:pPr>
      <w:pStyle w:val="af3"/>
    </w:pPr>
    <w:r>
      <w:t>A/</w:t>
    </w:r>
    <w:proofErr w:type="spellStart"/>
    <w:r>
      <w:t>HRC</w:t>
    </w:r>
    <w:proofErr w:type="spellEnd"/>
    <w:r>
      <w:t>/RES/54/1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69665" w14:textId="77777777" w:rsidR="00056632" w:rsidRPr="00202A30" w:rsidRDefault="0017303D" w:rsidP="0017303D">
    <w:pPr>
      <w:pStyle w:val="af3"/>
      <w:jc w:val="right"/>
    </w:pPr>
    <w:r>
      <w:t>A/</w:t>
    </w:r>
    <w:proofErr w:type="spellStart"/>
    <w:r>
      <w:t>HRC</w:t>
    </w:r>
    <w:proofErr w:type="spellEnd"/>
    <w:r>
      <w:t>/RES/54/1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34C"/>
    <w:rsid w:val="00011483"/>
    <w:rsid w:val="00031F0C"/>
    <w:rsid w:val="00054E5E"/>
    <w:rsid w:val="000D319F"/>
    <w:rsid w:val="000D6BBD"/>
    <w:rsid w:val="000E4D0E"/>
    <w:rsid w:val="000E62AA"/>
    <w:rsid w:val="00144B69"/>
    <w:rsid w:val="00152D5C"/>
    <w:rsid w:val="00153E86"/>
    <w:rsid w:val="00162E24"/>
    <w:rsid w:val="0017303D"/>
    <w:rsid w:val="001737B8"/>
    <w:rsid w:val="00186C47"/>
    <w:rsid w:val="001B16DD"/>
    <w:rsid w:val="001B1BD1"/>
    <w:rsid w:val="001B1CE0"/>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438C1"/>
    <w:rsid w:val="00474C6B"/>
    <w:rsid w:val="004972E2"/>
    <w:rsid w:val="004C3F04"/>
    <w:rsid w:val="004C4A0A"/>
    <w:rsid w:val="00527E2E"/>
    <w:rsid w:val="00534876"/>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2CE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1EB"/>
    <w:rsid w:val="008B2BFA"/>
    <w:rsid w:val="008B4347"/>
    <w:rsid w:val="008D32CC"/>
    <w:rsid w:val="00923C5A"/>
    <w:rsid w:val="00924843"/>
    <w:rsid w:val="0093206A"/>
    <w:rsid w:val="00932BA2"/>
    <w:rsid w:val="00936F03"/>
    <w:rsid w:val="0094234C"/>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245E5"/>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651E"/>
  <w15:docId w15:val="{666789A1-AE08-4E55-86EC-C213B503A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SimHei"/>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SimHei"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SimHei"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SimHei"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SimHei"/>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SimHei"/>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SimHei"/>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SimHei"/>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KaiTi"/>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SimHei"/>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SimHei"/>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SimHei"/>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SimHei"/>
      <w:bCs/>
      <w:kern w:val="2"/>
      <w:sz w:val="21"/>
      <w:szCs w:val="36"/>
    </w:rPr>
  </w:style>
  <w:style w:type="character" w:customStyle="1" w:styleId="60">
    <w:name w:val="标题 6 字符"/>
    <w:basedOn w:val="a0"/>
    <w:link w:val="6"/>
    <w:rsid w:val="00D93FA6"/>
    <w:rPr>
      <w:rFonts w:ascii="Arial" w:eastAsia="SimHei"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SimHei" w:hAnsi="Arial"/>
      <w:kern w:val="2"/>
      <w:sz w:val="21"/>
      <w:szCs w:val="24"/>
    </w:rPr>
  </w:style>
  <w:style w:type="character" w:customStyle="1" w:styleId="90">
    <w:name w:val="标题 9 字符"/>
    <w:basedOn w:val="a0"/>
    <w:link w:val="9"/>
    <w:rsid w:val="00D93FA6"/>
    <w:rPr>
      <w:rFonts w:ascii="Arial" w:eastAsia="SimHei"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7046</Words>
  <Characters>7246</Characters>
  <Application>Microsoft Office Word</Application>
  <DocSecurity>0</DocSecurity>
  <Lines>261</Lines>
  <Paragraphs>83</Paragraphs>
  <ScaleCrop>false</ScaleCrop>
  <Company>DCM</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dc:title>
  <dc:subject>2319764</dc:subject>
  <dc:creator>lin</dc:creator>
  <cp:keywords/>
  <dc:description/>
  <cp:lastModifiedBy>Lingshan Lin</cp:lastModifiedBy>
  <cp:revision>2</cp:revision>
  <cp:lastPrinted>2014-05-09T11:28:00Z</cp:lastPrinted>
  <dcterms:created xsi:type="dcterms:W3CDTF">2023-10-16T09:57:00Z</dcterms:created>
  <dcterms:modified xsi:type="dcterms:W3CDTF">2023-10-16T09:57:00Z</dcterms:modified>
</cp:coreProperties>
</file>