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8F2" w:rsidRPr="00687E38" w:rsidRDefault="005938F2" w:rsidP="005938F2">
      <w:pPr>
        <w:spacing w:line="240" w:lineRule="auto"/>
        <w:rPr>
          <w:sz w:val="2"/>
        </w:rPr>
        <w:sectPr w:rsidR="005938F2" w:rsidRPr="00687E38" w:rsidSect="00687E3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r w:rsidRPr="00687E38">
        <w:rPr>
          <w:rStyle w:val="CommentReference"/>
          <w:sz w:val="2"/>
        </w:rPr>
        <w:commentReference w:id="0"/>
      </w:r>
    </w:p>
    <w:p w:rsidR="00761D1A" w:rsidRDefault="00761D1A" w:rsidP="00E46BD2">
      <w:pPr>
        <w:pStyle w:val="H1"/>
        <w:spacing w:line="240" w:lineRule="auto"/>
        <w:ind w:left="0" w:right="1260" w:firstLine="0"/>
      </w:pPr>
      <w:r>
        <w:t xml:space="preserve">Committee on the Elimination of Discrimination </w:t>
      </w:r>
      <w:r w:rsidR="0092103D">
        <w:br/>
      </w:r>
      <w:r>
        <w:t>against Women</w:t>
      </w:r>
    </w:p>
    <w:p w:rsidR="00761D1A" w:rsidRDefault="00761D1A" w:rsidP="00E46BD2">
      <w:pPr>
        <w:pStyle w:val="H23"/>
        <w:tabs>
          <w:tab w:val="clear" w:pos="1742"/>
        </w:tabs>
        <w:spacing w:line="240" w:lineRule="auto"/>
        <w:ind w:left="0" w:right="0" w:firstLine="0"/>
      </w:pPr>
      <w:r>
        <w:t>Pre-sessional working group</w:t>
      </w:r>
    </w:p>
    <w:p w:rsidR="00761D1A" w:rsidRDefault="00761D1A" w:rsidP="00E46BD2">
      <w:pPr>
        <w:pStyle w:val="H23"/>
        <w:spacing w:line="240" w:lineRule="auto"/>
        <w:ind w:right="1260"/>
      </w:pPr>
      <w:r>
        <w:t>Fifty-ninth session</w:t>
      </w:r>
    </w:p>
    <w:p w:rsidR="00761D1A" w:rsidRDefault="00761D1A" w:rsidP="00E46BD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1260"/>
      </w:pPr>
      <w:r>
        <w:t>3</w:t>
      </w:r>
      <w:r w:rsidR="006339A0">
        <w:t>-</w:t>
      </w:r>
      <w:r>
        <w:t>7 March 2014</w:t>
      </w:r>
    </w:p>
    <w:p w:rsidR="00761D1A" w:rsidRPr="006339A0" w:rsidRDefault="00761D1A" w:rsidP="00E46BD2">
      <w:pPr>
        <w:pStyle w:val="SingleTxt"/>
        <w:spacing w:after="0" w:line="240" w:lineRule="auto"/>
        <w:rPr>
          <w:sz w:val="10"/>
        </w:rPr>
      </w:pPr>
    </w:p>
    <w:p w:rsidR="006339A0" w:rsidRPr="006339A0" w:rsidRDefault="006339A0" w:rsidP="00E46BD2">
      <w:pPr>
        <w:pStyle w:val="SingleTxt"/>
        <w:spacing w:after="0" w:line="240" w:lineRule="auto"/>
        <w:rPr>
          <w:sz w:val="10"/>
        </w:rPr>
      </w:pPr>
    </w:p>
    <w:p w:rsidR="00761D1A" w:rsidRDefault="006339A0" w:rsidP="00E46BD2">
      <w:pPr>
        <w:pStyle w:val="HCh"/>
        <w:spacing w:after="120" w:line="240" w:lineRule="auto"/>
        <w:ind w:left="1267" w:right="1260" w:hanging="1267"/>
      </w:pPr>
      <w:r>
        <w:tab/>
      </w:r>
      <w:r>
        <w:tab/>
      </w:r>
      <w:r w:rsidR="00761D1A">
        <w:t>Consideration of reports submitted by States parties under article 18 of the Convention on the Elimination of All Forms of Discrimination against Women</w:t>
      </w:r>
    </w:p>
    <w:p w:rsidR="006339A0" w:rsidRPr="006339A0" w:rsidRDefault="006339A0" w:rsidP="00E46BD2">
      <w:pPr>
        <w:pStyle w:val="SingleTxt"/>
        <w:spacing w:after="0" w:line="240" w:lineRule="auto"/>
        <w:rPr>
          <w:sz w:val="10"/>
        </w:rPr>
      </w:pPr>
    </w:p>
    <w:p w:rsidR="006339A0" w:rsidRPr="006339A0" w:rsidRDefault="006339A0" w:rsidP="00E46BD2">
      <w:pPr>
        <w:pStyle w:val="SingleTxt"/>
        <w:spacing w:after="0" w:line="240" w:lineRule="auto"/>
        <w:rPr>
          <w:sz w:val="10"/>
        </w:rPr>
      </w:pPr>
    </w:p>
    <w:p w:rsidR="00761D1A" w:rsidRDefault="00761D1A" w:rsidP="00E46BD2">
      <w:pPr>
        <w:pStyle w:val="H1"/>
        <w:spacing w:after="120" w:line="240" w:lineRule="auto"/>
        <w:ind w:right="1260"/>
      </w:pPr>
      <w:r>
        <w:tab/>
      </w:r>
      <w:r>
        <w:tab/>
        <w:t>Report of the pre-sessional working group</w:t>
      </w:r>
    </w:p>
    <w:p w:rsidR="006339A0" w:rsidRPr="006339A0" w:rsidRDefault="006339A0" w:rsidP="00E46BD2">
      <w:pPr>
        <w:pStyle w:val="SingleTxt"/>
        <w:spacing w:after="0" w:line="240" w:lineRule="auto"/>
        <w:rPr>
          <w:sz w:val="10"/>
        </w:rPr>
      </w:pPr>
    </w:p>
    <w:p w:rsidR="006339A0" w:rsidRPr="006339A0" w:rsidRDefault="006339A0" w:rsidP="00E46BD2">
      <w:pPr>
        <w:pStyle w:val="SingleTxt"/>
        <w:spacing w:after="0" w:line="240" w:lineRule="auto"/>
        <w:rPr>
          <w:sz w:val="10"/>
        </w:rPr>
      </w:pPr>
    </w:p>
    <w:p w:rsidR="00761D1A" w:rsidRDefault="00761D1A" w:rsidP="00E46BD2">
      <w:pPr>
        <w:pStyle w:val="SingleTxt"/>
        <w:spacing w:line="240" w:lineRule="auto"/>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761D1A" w:rsidRDefault="00761D1A" w:rsidP="00E46BD2">
      <w:pPr>
        <w:pStyle w:val="SingleTxt"/>
        <w:spacing w:line="240" w:lineRule="auto"/>
      </w:pPr>
      <w:r>
        <w:t>2.</w:t>
      </w:r>
      <w:r>
        <w:tab/>
        <w:t xml:space="preserve">The Committee decided that the pre-sessional working group for the fifty-ninth session of the Committee would meet from 3 to 7 March 2014, immediately after the fifty-seventh session, in order to ensure that sufficient time would be available to States parties to submit their written replies to the lists of issues and questions, as well as to ensure their timely translation. </w:t>
      </w:r>
    </w:p>
    <w:p w:rsidR="00761D1A" w:rsidRDefault="00761D1A" w:rsidP="00E46BD2">
      <w:pPr>
        <w:pStyle w:val="SingleTxt"/>
        <w:spacing w:line="240" w:lineRule="auto"/>
      </w:pPr>
      <w:r>
        <w:t>3.</w:t>
      </w:r>
      <w:r>
        <w:tab/>
        <w:t>The following experts were designated as members of the pre-sessional working group:</w:t>
      </w:r>
    </w:p>
    <w:p w:rsidR="00761D1A" w:rsidRDefault="006339A0" w:rsidP="00E46BD2">
      <w:pPr>
        <w:pStyle w:val="SingleTxt"/>
        <w:spacing w:after="0" w:line="240" w:lineRule="auto"/>
      </w:pPr>
      <w:r>
        <w:tab/>
      </w:r>
      <w:r w:rsidR="00761D1A">
        <w:t>Ms. Feride Acar</w:t>
      </w:r>
    </w:p>
    <w:p w:rsidR="00761D1A" w:rsidRDefault="006339A0" w:rsidP="00E46BD2">
      <w:pPr>
        <w:pStyle w:val="SingleTxt"/>
        <w:spacing w:after="0" w:line="240" w:lineRule="auto"/>
      </w:pPr>
      <w:r>
        <w:tab/>
      </w:r>
      <w:r w:rsidR="00761D1A">
        <w:t>Ms. Barbara Bailey</w:t>
      </w:r>
    </w:p>
    <w:p w:rsidR="00761D1A" w:rsidRDefault="006339A0" w:rsidP="00E46BD2">
      <w:pPr>
        <w:pStyle w:val="SingleTxt"/>
        <w:spacing w:after="0" w:line="240" w:lineRule="auto"/>
      </w:pPr>
      <w:r>
        <w:tab/>
      </w:r>
      <w:r w:rsidR="00761D1A">
        <w:t>Ms. Ismat Jahan</w:t>
      </w:r>
    </w:p>
    <w:p w:rsidR="00761D1A" w:rsidRDefault="006339A0" w:rsidP="00E46BD2">
      <w:pPr>
        <w:pStyle w:val="SingleTxt"/>
        <w:spacing w:after="0" w:line="240" w:lineRule="auto"/>
      </w:pPr>
      <w:r>
        <w:tab/>
      </w:r>
      <w:r w:rsidR="00761D1A">
        <w:t>Ms. Dalia Leinarte</w:t>
      </w:r>
    </w:p>
    <w:p w:rsidR="00761D1A" w:rsidRDefault="006339A0" w:rsidP="00E46BD2">
      <w:pPr>
        <w:pStyle w:val="SingleTxt"/>
        <w:spacing w:line="240" w:lineRule="auto"/>
      </w:pPr>
      <w:r>
        <w:tab/>
      </w:r>
      <w:r w:rsidR="00761D1A">
        <w:t>Ms. Pramila Patten</w:t>
      </w:r>
    </w:p>
    <w:p w:rsidR="00761D1A" w:rsidRDefault="00761D1A" w:rsidP="00E46BD2">
      <w:pPr>
        <w:pStyle w:val="SingleTxt"/>
        <w:spacing w:line="240" w:lineRule="auto"/>
      </w:pPr>
      <w:r>
        <w:t>4.</w:t>
      </w:r>
      <w:r>
        <w:tab/>
        <w:t>The pre-sessional working group elected Ms. Jahan as its Chair.</w:t>
      </w:r>
    </w:p>
    <w:p w:rsidR="00761D1A" w:rsidRDefault="000E223C" w:rsidP="00E46BD2">
      <w:pPr>
        <w:pStyle w:val="SingleTxt"/>
        <w:spacing w:line="240" w:lineRule="auto"/>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36.1pt;margin-top:64.1pt;width:57.4pt;height:57.4pt;z-index:1" o:preferrelative="f">
            <v:imagedata r:id="rId13" o:title="1&amp;Size =1&amp;Lang = E"/>
          </v:shape>
        </w:pict>
      </w:r>
      <w:commentRangeEnd w:id="0"/>
      <w:r w:rsidR="00761D1A">
        <w:t>5.</w:t>
      </w:r>
      <w:r w:rsidR="00761D1A">
        <w:tab/>
        <w:t>The pre-sessional working group prepared lists of issues and questions with regard to the reports of Belgium, Brunei Darussalam, China, Ghana, Guinea, Poland, Solomon Islands and Venezuela (Bolivarian Republic of). In that regard, the pre-sessional working group was guided by Committee decision 49/IX, according to which the Committee decided to limit the lists of issues and questions to 20</w:t>
      </w:r>
      <w:r w:rsidR="006339A0">
        <w:t> </w:t>
      </w:r>
      <w:r w:rsidR="00761D1A">
        <w:t>questions. In practice and exceptionally, some lists of issues and questions contain a maximum of 21 questions.</w:t>
      </w:r>
    </w:p>
    <w:p w:rsidR="00761D1A" w:rsidRDefault="00761D1A" w:rsidP="00E46BD2">
      <w:pPr>
        <w:pStyle w:val="SingleTxt"/>
        <w:spacing w:line="240" w:lineRule="auto"/>
      </w:pPr>
      <w:r>
        <w:t>6.</w:t>
      </w:r>
      <w:r>
        <w:tab/>
      </w:r>
      <w:r w:rsidRPr="00CF5FB3">
        <w:rPr>
          <w:w w:val="102"/>
        </w:rPr>
        <w:t>To assist in the preparation of the lists of issues and questions, the pre-sessional</w:t>
      </w:r>
      <w:r>
        <w:t xml:space="preserve"> working group had before it the reports of the States parties listed above, as well as the core documents of most of those States parties; the general recommendations adopted by the Committee; background information and draft lists of issues and questions prepared by the secretariat; and other pertinent information, including concluding observations of the Committee and other treaty bodies, if relevant. In preparing the lists of issues and questions for periodic reports, the pre</w:t>
      </w:r>
      <w:r w:rsidR="00CF5FB3">
        <w:t>-</w:t>
      </w:r>
      <w:r>
        <w:t>sessional working group paid particular attention to the States parties</w:t>
      </w:r>
      <w:r w:rsidR="0092103D">
        <w:t>’</w:t>
      </w:r>
      <w:r>
        <w:t xml:space="preserve"> follow-up to the concluding observations of the Committee on their previous reports, if applicable (not for initial reports). </w:t>
      </w:r>
    </w:p>
    <w:p w:rsidR="00761D1A" w:rsidRDefault="00761D1A" w:rsidP="00E46BD2">
      <w:pPr>
        <w:pStyle w:val="SingleTxt"/>
        <w:spacing w:line="240" w:lineRule="auto"/>
      </w:pPr>
      <w:r>
        <w:t>7.</w:t>
      </w:r>
      <w:r>
        <w:tab/>
        <w:t>The pre-sessional working group benefited from written and oral information submitted by entities and specialized agencies of the United Nations system, national human rights institutions and non-governmental organizations.</w:t>
      </w:r>
    </w:p>
    <w:p w:rsidR="00761D1A" w:rsidRDefault="00761D1A" w:rsidP="00E46BD2">
      <w:pPr>
        <w:pStyle w:val="SingleTxt"/>
        <w:spacing w:line="240" w:lineRule="auto"/>
      </w:pPr>
      <w:r>
        <w:t>8.</w:t>
      </w:r>
      <w:r>
        <w:tab/>
        <w:t>The lists of issues and questions adopted by the pre-sessional working group were transmitted to the States parties concerned and are contained in the following documents</w:t>
      </w:r>
      <w:r w:rsidR="00CF5FB3">
        <w:t>:</w:t>
      </w:r>
    </w:p>
    <w:p w:rsidR="00761D1A" w:rsidRDefault="006339A0" w:rsidP="00E46BD2">
      <w:pPr>
        <w:pStyle w:val="SingleTxt"/>
        <w:spacing w:line="240" w:lineRule="auto"/>
      </w:pPr>
      <w:r>
        <w:tab/>
      </w:r>
      <w:r w:rsidR="00761D1A">
        <w:t>(a)</w:t>
      </w:r>
      <w:r w:rsidR="00761D1A">
        <w:tab/>
        <w:t>List of issues and questions in relation to the seventh periodic report of Belgium (</w:t>
      </w:r>
      <w:hyperlink r:id="rId14" w:history="1">
        <w:r w:rsidR="00761D1A" w:rsidRPr="006339A0">
          <w:rPr>
            <w:rStyle w:val="Hyperlink"/>
          </w:rPr>
          <w:t>CEDAW/C/BEL/Q/7</w:t>
        </w:r>
      </w:hyperlink>
      <w:r w:rsidR="00761D1A">
        <w:t>);</w:t>
      </w:r>
    </w:p>
    <w:p w:rsidR="00761D1A" w:rsidRDefault="006339A0" w:rsidP="00E46BD2">
      <w:pPr>
        <w:pStyle w:val="SingleTxt"/>
        <w:spacing w:line="240" w:lineRule="auto"/>
      </w:pPr>
      <w:r>
        <w:tab/>
      </w:r>
      <w:r w:rsidR="00761D1A">
        <w:t>(b)</w:t>
      </w:r>
      <w:r w:rsidR="00761D1A">
        <w:tab/>
        <w:t>List of issues and questions in relation to the combined initial and second periodic reports of Brunei Darussalam (</w:t>
      </w:r>
      <w:hyperlink r:id="rId15" w:history="1">
        <w:r w:rsidR="00761D1A" w:rsidRPr="006339A0">
          <w:rPr>
            <w:rStyle w:val="Hyperlink"/>
          </w:rPr>
          <w:t>CEDAW/C/BRN/Q/1-2</w:t>
        </w:r>
      </w:hyperlink>
      <w:r w:rsidR="00761D1A">
        <w:t>);</w:t>
      </w:r>
    </w:p>
    <w:p w:rsidR="00761D1A" w:rsidRDefault="006339A0" w:rsidP="00E46BD2">
      <w:pPr>
        <w:pStyle w:val="SingleTxt"/>
        <w:spacing w:line="240" w:lineRule="auto"/>
      </w:pPr>
      <w:r>
        <w:tab/>
      </w:r>
      <w:r w:rsidR="00761D1A">
        <w:t>(c)</w:t>
      </w:r>
      <w:r w:rsidR="00761D1A">
        <w:tab/>
        <w:t>List of issues and questions in relation to the combined seventh and eighth periodic reports of China (</w:t>
      </w:r>
      <w:hyperlink r:id="rId16" w:history="1">
        <w:r w:rsidR="00761D1A" w:rsidRPr="006339A0">
          <w:rPr>
            <w:rStyle w:val="Hyperlink"/>
          </w:rPr>
          <w:t>CEDAW/C/CHN/Q/7-8</w:t>
        </w:r>
      </w:hyperlink>
      <w:r w:rsidR="00761D1A">
        <w:t>);</w:t>
      </w:r>
    </w:p>
    <w:p w:rsidR="00761D1A" w:rsidRDefault="006339A0" w:rsidP="00E46BD2">
      <w:pPr>
        <w:pStyle w:val="SingleTxt"/>
        <w:spacing w:line="240" w:lineRule="auto"/>
      </w:pPr>
      <w:r>
        <w:tab/>
      </w:r>
      <w:r w:rsidR="00761D1A">
        <w:t>(d)</w:t>
      </w:r>
      <w:r w:rsidR="00761D1A">
        <w:tab/>
        <w:t>List of issues and questions in relation to the combined sixth and seventh periodic reports of Ghana (</w:t>
      </w:r>
      <w:hyperlink r:id="rId17" w:history="1">
        <w:r w:rsidR="00761D1A" w:rsidRPr="006339A0">
          <w:rPr>
            <w:rStyle w:val="Hyperlink"/>
          </w:rPr>
          <w:t>CEDAW/C/GHA/Q/6-7</w:t>
        </w:r>
      </w:hyperlink>
      <w:r w:rsidR="00761D1A">
        <w:t xml:space="preserve">); </w:t>
      </w:r>
    </w:p>
    <w:p w:rsidR="00761D1A" w:rsidRDefault="006339A0" w:rsidP="00E46BD2">
      <w:pPr>
        <w:pStyle w:val="SingleTxt"/>
        <w:spacing w:line="240" w:lineRule="auto"/>
      </w:pPr>
      <w:r>
        <w:tab/>
      </w:r>
      <w:r w:rsidR="00761D1A">
        <w:t>(e)</w:t>
      </w:r>
      <w:r w:rsidR="00761D1A">
        <w:tab/>
        <w:t>List of issues and questions in relation to the combined seventh and eighth periodic reports of Guinea (</w:t>
      </w:r>
      <w:hyperlink r:id="rId18" w:history="1">
        <w:r w:rsidR="00761D1A" w:rsidRPr="006339A0">
          <w:rPr>
            <w:rStyle w:val="Hyperlink"/>
          </w:rPr>
          <w:t>CEDAW/C/GIN/Q/7-8</w:t>
        </w:r>
      </w:hyperlink>
      <w:r w:rsidR="00761D1A">
        <w:t>);</w:t>
      </w:r>
    </w:p>
    <w:p w:rsidR="00761D1A" w:rsidRDefault="006339A0" w:rsidP="00E46BD2">
      <w:pPr>
        <w:pStyle w:val="SingleTxt"/>
        <w:spacing w:line="240" w:lineRule="auto"/>
      </w:pPr>
      <w:r>
        <w:tab/>
      </w:r>
      <w:r w:rsidR="00761D1A">
        <w:t>(f)</w:t>
      </w:r>
      <w:r w:rsidR="00761D1A">
        <w:tab/>
        <w:t>List of issues and questions in relation to the combined seventh and eighth periodic reports of Poland (</w:t>
      </w:r>
      <w:hyperlink r:id="rId19" w:history="1">
        <w:r w:rsidR="00761D1A" w:rsidRPr="006339A0">
          <w:rPr>
            <w:rStyle w:val="Hyperlink"/>
          </w:rPr>
          <w:t>CEDAW/C/POL/Q/7-8</w:t>
        </w:r>
      </w:hyperlink>
      <w:r w:rsidR="00761D1A">
        <w:t>);</w:t>
      </w:r>
    </w:p>
    <w:p w:rsidR="00761D1A" w:rsidRDefault="006339A0" w:rsidP="00E46BD2">
      <w:pPr>
        <w:pStyle w:val="SingleTxt"/>
        <w:spacing w:line="240" w:lineRule="auto"/>
      </w:pPr>
      <w:r>
        <w:tab/>
      </w:r>
      <w:r w:rsidR="00761D1A">
        <w:t>(g)</w:t>
      </w:r>
      <w:r w:rsidR="00761D1A">
        <w:tab/>
        <w:t>List of issues and questions in relation to the combined initial to third periodic reports of Solomon Islands (</w:t>
      </w:r>
      <w:hyperlink r:id="rId20" w:history="1">
        <w:r w:rsidR="00761D1A" w:rsidRPr="006339A0">
          <w:rPr>
            <w:rStyle w:val="Hyperlink"/>
          </w:rPr>
          <w:t>CEDAW/C/SLB/Q/1-3/Add.2</w:t>
        </w:r>
      </w:hyperlink>
      <w:r w:rsidR="00761D1A">
        <w:t>);</w:t>
      </w:r>
    </w:p>
    <w:p w:rsidR="00761D1A" w:rsidRDefault="006339A0" w:rsidP="00E46BD2">
      <w:pPr>
        <w:pStyle w:val="SingleTxt"/>
        <w:spacing w:line="240" w:lineRule="auto"/>
      </w:pPr>
      <w:r>
        <w:tab/>
      </w:r>
      <w:r w:rsidR="00761D1A">
        <w:t>(h)</w:t>
      </w:r>
      <w:r w:rsidR="00761D1A">
        <w:tab/>
        <w:t>List of issues and questions in relation to the combined seventh and eighth periodic reports of the Bolivarian Republic of Venezuela (</w:t>
      </w:r>
      <w:hyperlink r:id="rId21" w:history="1">
        <w:r w:rsidR="00761D1A" w:rsidRPr="006339A0">
          <w:rPr>
            <w:rStyle w:val="Hyperlink"/>
          </w:rPr>
          <w:t>CEDAW/C/VEN/Q/7-8</w:t>
        </w:r>
      </w:hyperlink>
      <w:r w:rsidR="00761D1A">
        <w:t>).</w:t>
      </w:r>
    </w:p>
    <w:p w:rsidR="005938F2" w:rsidRDefault="00761D1A" w:rsidP="00E46BD2">
      <w:pPr>
        <w:pStyle w:val="SingleTxt"/>
        <w:spacing w:line="240" w:lineRule="auto"/>
      </w:pPr>
      <w:r>
        <w:t>9.</w:t>
      </w:r>
      <w:r>
        <w:tab/>
        <w:t>In accordance with Committee decisions 22/IV, 25/II and 31/III, the lists of issues and questions focused on themes addressed by the Convention on the Elimination of All Forms of Discrimination against Women. These themes included the constitutional and legislative framework; women, peace and security, where applicable; national machinery for the advancement of women; stereotypes and harmful practices; violence against women, including domestic violence; trafficking in women and exploitation of prostitution; participation of women in decision-making;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p>
    <w:p w:rsidR="00761D1A" w:rsidRPr="00687E38" w:rsidRDefault="006E7C80" w:rsidP="00E46BD2">
      <w:pPr>
        <w:pStyle w:val="SingleTxt"/>
        <w:spacing w:line="240" w:lineRule="auto"/>
      </w:pPr>
      <w:r>
        <w:rPr>
          <w:noProof/>
          <w:w w:val="100"/>
          <w:lang w:val="en-US"/>
        </w:rPr>
        <w:pict>
          <v:line id="_x0000_s1027" style="position:absolute;left:0;text-align:left;z-index:2" from="210.2pt,24pt" to="282.2pt,24pt" strokeweight=".25pt"/>
        </w:pict>
      </w:r>
    </w:p>
    <w:sectPr w:rsidR="00761D1A" w:rsidRPr="00687E38" w:rsidSect="00687E38">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8T08:09:00Z" w:initials="Start">
    <w:p w:rsidR="005938F2" w:rsidRDefault="005938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NO&gt;&gt;N1426247E&lt;&lt;ODS JOB NO&gt;&gt;</w:t>
      </w:r>
    </w:p>
    <w:p w:rsidR="005938F2" w:rsidRDefault="005938F2">
      <w:pPr>
        <w:pStyle w:val="CommentText"/>
      </w:pPr>
      <w:r>
        <w:t>&lt;&lt;ODS DOC SYMBOL1&gt;&gt;CEDAW/C/PSWG/59/1&lt;&lt;ODS DOC SYMBOL1&gt;&gt;</w:t>
      </w:r>
    </w:p>
    <w:p w:rsidR="005938F2" w:rsidRDefault="005938F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315" w:rsidRDefault="00F04315">
      <w:r>
        <w:separator/>
      </w:r>
    </w:p>
  </w:endnote>
  <w:endnote w:type="continuationSeparator" w:id="0">
    <w:p w:rsidR="00F04315" w:rsidRDefault="00F043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938F2" w:rsidRPr="006E7C80" w:rsidTr="005938F2">
      <w:tc>
        <w:tcPr>
          <w:tcW w:w="5033" w:type="dxa"/>
          <w:shd w:val="clear" w:color="auto" w:fill="auto"/>
        </w:tcPr>
        <w:p w:rsidR="005938F2" w:rsidRPr="006E7C80" w:rsidRDefault="005938F2" w:rsidP="005938F2">
          <w:pPr>
            <w:pStyle w:val="Footer"/>
            <w:jc w:val="right"/>
            <w:rPr>
              <w:b w:val="0"/>
              <w:w w:val="103"/>
              <w:sz w:val="14"/>
            </w:rPr>
          </w:pPr>
          <w:fldSimple w:instr=" DOCVARIABLE &quot;FooterJN&quot; \* MERGEFORMAT ">
            <w:r w:rsidR="00657022">
              <w:rPr>
                <w:b w:val="0"/>
                <w:w w:val="103"/>
                <w:sz w:val="14"/>
              </w:rPr>
              <w:t>14-26247</w:t>
            </w:r>
          </w:fldSimple>
        </w:p>
      </w:tc>
      <w:tc>
        <w:tcPr>
          <w:tcW w:w="5033" w:type="dxa"/>
          <w:shd w:val="clear" w:color="auto" w:fill="auto"/>
        </w:tcPr>
        <w:p w:rsidR="005938F2" w:rsidRPr="006E7C80" w:rsidRDefault="005938F2" w:rsidP="005938F2">
          <w:pPr>
            <w:pStyle w:val="Footer"/>
            <w:rPr>
              <w:w w:val="103"/>
            </w:rPr>
          </w:pPr>
          <w:r w:rsidRPr="006E7C80">
            <w:rPr>
              <w:w w:val="103"/>
            </w:rPr>
            <w:fldChar w:fldCharType="begin"/>
          </w:r>
          <w:r w:rsidRPr="006E7C80">
            <w:rPr>
              <w:w w:val="103"/>
            </w:rPr>
            <w:instrText xml:space="preserve"> PAGE  \* Arabic  \* MERGEFORMAT </w:instrText>
          </w:r>
          <w:r w:rsidRPr="006E7C80">
            <w:rPr>
              <w:w w:val="103"/>
            </w:rPr>
            <w:fldChar w:fldCharType="separate"/>
          </w:r>
          <w:r w:rsidR="002F5ABC">
            <w:rPr>
              <w:w w:val="103"/>
            </w:rPr>
            <w:t>2</w:t>
          </w:r>
          <w:r w:rsidRPr="006E7C80">
            <w:rPr>
              <w:w w:val="103"/>
            </w:rPr>
            <w:fldChar w:fldCharType="end"/>
          </w:r>
          <w:r w:rsidRPr="006E7C80">
            <w:rPr>
              <w:w w:val="103"/>
            </w:rPr>
            <w:t>/</w:t>
          </w:r>
          <w:fldSimple w:instr=" NUMPAGES  \* Arabic  \* MERGEFORMAT ">
            <w:r w:rsidR="002F5ABC">
              <w:rPr>
                <w:w w:val="103"/>
              </w:rPr>
              <w:t>2</w:t>
            </w:r>
          </w:fldSimple>
        </w:p>
      </w:tc>
    </w:tr>
  </w:tbl>
  <w:p w:rsidR="005938F2" w:rsidRPr="005938F2" w:rsidRDefault="005938F2" w:rsidP="005938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938F2" w:rsidRPr="006E7C80" w:rsidTr="005938F2">
      <w:tc>
        <w:tcPr>
          <w:tcW w:w="5033" w:type="dxa"/>
          <w:shd w:val="clear" w:color="auto" w:fill="auto"/>
        </w:tcPr>
        <w:p w:rsidR="005938F2" w:rsidRPr="006E7C80" w:rsidRDefault="005938F2" w:rsidP="005938F2">
          <w:pPr>
            <w:pStyle w:val="Footer"/>
            <w:jc w:val="right"/>
            <w:rPr>
              <w:w w:val="103"/>
            </w:rPr>
          </w:pPr>
          <w:r w:rsidRPr="006E7C80">
            <w:rPr>
              <w:w w:val="103"/>
            </w:rPr>
            <w:fldChar w:fldCharType="begin"/>
          </w:r>
          <w:r w:rsidRPr="006E7C80">
            <w:rPr>
              <w:w w:val="103"/>
            </w:rPr>
            <w:instrText xml:space="preserve"> PAGE  \* Arabic  \* MERGEFORMAT </w:instrText>
          </w:r>
          <w:r w:rsidRPr="006E7C80">
            <w:rPr>
              <w:w w:val="103"/>
            </w:rPr>
            <w:fldChar w:fldCharType="separate"/>
          </w:r>
          <w:r w:rsidR="00657022">
            <w:rPr>
              <w:w w:val="103"/>
            </w:rPr>
            <w:t>2</w:t>
          </w:r>
          <w:r w:rsidRPr="006E7C80">
            <w:rPr>
              <w:w w:val="103"/>
            </w:rPr>
            <w:fldChar w:fldCharType="end"/>
          </w:r>
          <w:r w:rsidRPr="006E7C80">
            <w:rPr>
              <w:w w:val="103"/>
            </w:rPr>
            <w:t>/</w:t>
          </w:r>
          <w:fldSimple w:instr=" NUMPAGES  \* Arabic  \* MERGEFORMAT ">
            <w:r w:rsidR="00657022">
              <w:rPr>
                <w:w w:val="103"/>
              </w:rPr>
              <w:t>2</w:t>
            </w:r>
          </w:fldSimple>
        </w:p>
      </w:tc>
      <w:tc>
        <w:tcPr>
          <w:tcW w:w="5033" w:type="dxa"/>
          <w:shd w:val="clear" w:color="auto" w:fill="auto"/>
        </w:tcPr>
        <w:p w:rsidR="005938F2" w:rsidRPr="006E7C80" w:rsidRDefault="005938F2" w:rsidP="005938F2">
          <w:pPr>
            <w:pStyle w:val="Footer"/>
            <w:rPr>
              <w:b w:val="0"/>
              <w:w w:val="103"/>
              <w:sz w:val="14"/>
            </w:rPr>
          </w:pPr>
          <w:fldSimple w:instr=" DOCVARIABLE &quot;FooterJN&quot; \* MERGEFORMAT ">
            <w:r w:rsidR="00657022">
              <w:rPr>
                <w:b w:val="0"/>
                <w:w w:val="103"/>
                <w:sz w:val="14"/>
              </w:rPr>
              <w:t>14-26247</w:t>
            </w:r>
          </w:fldSimple>
        </w:p>
      </w:tc>
    </w:tr>
  </w:tbl>
  <w:p w:rsidR="005938F2" w:rsidRPr="005938F2" w:rsidRDefault="005938F2" w:rsidP="005938F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938F2" w:rsidRPr="006E7C80" w:rsidTr="005938F2">
      <w:tc>
        <w:tcPr>
          <w:tcW w:w="5033" w:type="dxa"/>
        </w:tcPr>
        <w:p w:rsidR="005938F2" w:rsidRPr="006E7C80" w:rsidRDefault="005938F2" w:rsidP="005938F2">
          <w:pPr>
            <w:pStyle w:val="ReleaseDate"/>
          </w:pPr>
          <w:r w:rsidRPr="006E7C80">
            <w:t>14-26247 (E)    280314</w:t>
          </w:r>
        </w:p>
        <w:p w:rsidR="005938F2" w:rsidRPr="006E7C80" w:rsidRDefault="005938F2" w:rsidP="005938F2">
          <w:pPr>
            <w:pStyle w:val="Footer"/>
            <w:spacing w:before="80" w:line="210" w:lineRule="exact"/>
            <w:rPr>
              <w:rFonts w:ascii="Barcode 3 of 9 by request" w:hAnsi="Barcode 3 of 9 by request"/>
              <w:sz w:val="24"/>
              <w:lang w:val="en-GB"/>
            </w:rPr>
          </w:pPr>
          <w:r w:rsidRPr="006E7C80">
            <w:rPr>
              <w:rFonts w:ascii="Barcode 3 of 9 by request" w:hAnsi="Barcode 3 of 9 by request"/>
              <w:sz w:val="24"/>
              <w:lang w:val="en-GB"/>
            </w:rPr>
            <w:t>*1426247*</w:t>
          </w:r>
        </w:p>
      </w:tc>
      <w:tc>
        <w:tcPr>
          <w:tcW w:w="3686" w:type="dxa"/>
        </w:tcPr>
        <w:p w:rsidR="005938F2" w:rsidRPr="006E7C80" w:rsidRDefault="009D264D" w:rsidP="005938F2">
          <w:pPr>
            <w:pStyle w:val="Footer"/>
            <w:jc w:val="right"/>
            <w:rPr>
              <w:b w:val="0"/>
              <w:sz w:val="20"/>
            </w:rPr>
          </w:pPr>
          <w:r w:rsidRPr="006E7C8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938F2" w:rsidRPr="005938F2" w:rsidRDefault="005938F2" w:rsidP="005938F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315" w:rsidRDefault="00F04315">
      <w:r>
        <w:separator/>
      </w:r>
    </w:p>
  </w:footnote>
  <w:footnote w:type="continuationSeparator" w:id="0">
    <w:p w:rsidR="00F04315" w:rsidRDefault="00F043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938F2" w:rsidRPr="006E7C80" w:rsidTr="005938F2">
      <w:trPr>
        <w:trHeight w:hRule="exact" w:val="864"/>
      </w:trPr>
      <w:tc>
        <w:tcPr>
          <w:tcW w:w="4838" w:type="dxa"/>
          <w:shd w:val="clear" w:color="auto" w:fill="auto"/>
          <w:vAlign w:val="bottom"/>
        </w:tcPr>
        <w:p w:rsidR="005938F2" w:rsidRPr="006E7C80" w:rsidRDefault="005938F2" w:rsidP="005938F2">
          <w:pPr>
            <w:pStyle w:val="Header"/>
            <w:spacing w:after="80"/>
            <w:rPr>
              <w:b/>
            </w:rPr>
          </w:pPr>
          <w:fldSimple w:instr=" DOCVARIABLE &quot;sss1&quot; \* MERGEFORMAT ">
            <w:r w:rsidR="00657022">
              <w:rPr>
                <w:b/>
              </w:rPr>
              <w:t>CEDAW/C/PSWG/59/1</w:t>
            </w:r>
          </w:fldSimple>
        </w:p>
      </w:tc>
      <w:tc>
        <w:tcPr>
          <w:tcW w:w="5033" w:type="dxa"/>
          <w:shd w:val="clear" w:color="auto" w:fill="auto"/>
          <w:vAlign w:val="bottom"/>
        </w:tcPr>
        <w:p w:rsidR="005938F2" w:rsidRPr="006E7C80" w:rsidRDefault="005938F2" w:rsidP="005938F2">
          <w:pPr>
            <w:pStyle w:val="Header"/>
          </w:pPr>
        </w:p>
      </w:tc>
    </w:tr>
  </w:tbl>
  <w:p w:rsidR="005938F2" w:rsidRPr="005938F2" w:rsidRDefault="005938F2" w:rsidP="005938F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938F2" w:rsidRPr="006E7C80" w:rsidTr="005938F2">
      <w:trPr>
        <w:trHeight w:hRule="exact" w:val="864"/>
      </w:trPr>
      <w:tc>
        <w:tcPr>
          <w:tcW w:w="4838" w:type="dxa"/>
          <w:shd w:val="clear" w:color="auto" w:fill="auto"/>
          <w:vAlign w:val="bottom"/>
        </w:tcPr>
        <w:p w:rsidR="005938F2" w:rsidRPr="006E7C80" w:rsidRDefault="005938F2" w:rsidP="005938F2">
          <w:pPr>
            <w:pStyle w:val="Header"/>
          </w:pPr>
        </w:p>
      </w:tc>
      <w:tc>
        <w:tcPr>
          <w:tcW w:w="5033" w:type="dxa"/>
          <w:shd w:val="clear" w:color="auto" w:fill="auto"/>
          <w:vAlign w:val="bottom"/>
        </w:tcPr>
        <w:p w:rsidR="005938F2" w:rsidRPr="006E7C80" w:rsidRDefault="005938F2" w:rsidP="005938F2">
          <w:pPr>
            <w:pStyle w:val="Header"/>
            <w:spacing w:after="80"/>
            <w:jc w:val="right"/>
            <w:rPr>
              <w:b/>
            </w:rPr>
          </w:pPr>
          <w:fldSimple w:instr=" DOCVARIABLE &quot;sss1&quot; \* MERGEFORMAT ">
            <w:r w:rsidR="00657022">
              <w:rPr>
                <w:b/>
              </w:rPr>
              <w:t>CEDAW/C/PSWG/59/1</w:t>
            </w:r>
          </w:fldSimple>
        </w:p>
      </w:tc>
    </w:tr>
  </w:tbl>
  <w:p w:rsidR="005938F2" w:rsidRPr="005938F2" w:rsidRDefault="005938F2" w:rsidP="005938F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938F2" w:rsidRPr="006E7C80" w:rsidTr="005938F2">
      <w:trPr>
        <w:trHeight w:hRule="exact" w:val="864"/>
      </w:trPr>
      <w:tc>
        <w:tcPr>
          <w:tcW w:w="1267" w:type="dxa"/>
          <w:tcBorders>
            <w:bottom w:val="single" w:sz="4" w:space="0" w:color="auto"/>
          </w:tcBorders>
          <w:shd w:val="clear" w:color="auto" w:fill="auto"/>
          <w:vAlign w:val="bottom"/>
        </w:tcPr>
        <w:p w:rsidR="005938F2" w:rsidRPr="006E7C80" w:rsidRDefault="005938F2" w:rsidP="005938F2">
          <w:pPr>
            <w:pStyle w:val="Header"/>
            <w:spacing w:after="120"/>
          </w:pPr>
        </w:p>
      </w:tc>
      <w:tc>
        <w:tcPr>
          <w:tcW w:w="1872" w:type="dxa"/>
          <w:tcBorders>
            <w:bottom w:val="single" w:sz="4" w:space="0" w:color="auto"/>
          </w:tcBorders>
          <w:shd w:val="clear" w:color="auto" w:fill="auto"/>
          <w:vAlign w:val="bottom"/>
        </w:tcPr>
        <w:p w:rsidR="005938F2" w:rsidRPr="006E7C80" w:rsidRDefault="005938F2" w:rsidP="005938F2">
          <w:pPr>
            <w:pStyle w:val="HCh"/>
            <w:spacing w:after="80"/>
            <w:rPr>
              <w:b w:val="0"/>
              <w:spacing w:val="2"/>
              <w:w w:val="96"/>
            </w:rPr>
          </w:pPr>
          <w:r w:rsidRPr="006E7C80">
            <w:rPr>
              <w:b w:val="0"/>
              <w:spacing w:val="2"/>
              <w:w w:val="96"/>
            </w:rPr>
            <w:t>United Nations</w:t>
          </w:r>
        </w:p>
      </w:tc>
      <w:tc>
        <w:tcPr>
          <w:tcW w:w="245" w:type="dxa"/>
          <w:tcBorders>
            <w:bottom w:val="single" w:sz="4" w:space="0" w:color="auto"/>
          </w:tcBorders>
          <w:shd w:val="clear" w:color="auto" w:fill="auto"/>
          <w:vAlign w:val="bottom"/>
        </w:tcPr>
        <w:p w:rsidR="005938F2" w:rsidRPr="006E7C80" w:rsidRDefault="005938F2" w:rsidP="005938F2">
          <w:pPr>
            <w:pStyle w:val="Header"/>
            <w:spacing w:after="120"/>
          </w:pPr>
        </w:p>
      </w:tc>
      <w:tc>
        <w:tcPr>
          <w:tcW w:w="6523" w:type="dxa"/>
          <w:gridSpan w:val="4"/>
          <w:tcBorders>
            <w:bottom w:val="single" w:sz="4" w:space="0" w:color="auto"/>
          </w:tcBorders>
          <w:shd w:val="clear" w:color="auto" w:fill="auto"/>
          <w:vAlign w:val="bottom"/>
        </w:tcPr>
        <w:p w:rsidR="005938F2" w:rsidRPr="006E7C80" w:rsidRDefault="005938F2" w:rsidP="005938F2">
          <w:pPr>
            <w:spacing w:after="80" w:line="240" w:lineRule="auto"/>
            <w:jc w:val="right"/>
            <w:rPr>
              <w:position w:val="-4"/>
            </w:rPr>
          </w:pPr>
          <w:r w:rsidRPr="006E7C80">
            <w:rPr>
              <w:position w:val="-4"/>
              <w:sz w:val="40"/>
            </w:rPr>
            <w:t>CEDAW</w:t>
          </w:r>
          <w:r w:rsidRPr="006E7C80">
            <w:rPr>
              <w:position w:val="-4"/>
            </w:rPr>
            <w:t>/C/PSWG/59/1</w:t>
          </w:r>
        </w:p>
      </w:tc>
    </w:tr>
    <w:tr w:rsidR="005938F2" w:rsidRPr="006E7C80" w:rsidTr="00E46BD2">
      <w:trPr>
        <w:gridAfter w:val="1"/>
        <w:wAfter w:w="28" w:type="dxa"/>
        <w:trHeight w:hRule="exact" w:val="2744"/>
      </w:trPr>
      <w:tc>
        <w:tcPr>
          <w:tcW w:w="1267" w:type="dxa"/>
          <w:tcBorders>
            <w:top w:val="single" w:sz="4" w:space="0" w:color="auto"/>
            <w:bottom w:val="single" w:sz="12" w:space="0" w:color="auto"/>
          </w:tcBorders>
          <w:shd w:val="clear" w:color="auto" w:fill="auto"/>
        </w:tcPr>
        <w:p w:rsidR="005938F2" w:rsidRPr="006E7C80" w:rsidRDefault="005938F2" w:rsidP="005938F2">
          <w:pPr>
            <w:pStyle w:val="Header"/>
            <w:spacing w:before="109"/>
          </w:pPr>
          <w:r w:rsidRPr="006E7C80">
            <w:t xml:space="preserve"> </w:t>
          </w:r>
          <w:r w:rsidR="006E7C80" w:rsidRPr="006E7C8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938F2" w:rsidRPr="006E7C80" w:rsidRDefault="005938F2" w:rsidP="005938F2">
          <w:pPr>
            <w:pStyle w:val="Header"/>
            <w:spacing w:before="109"/>
          </w:pPr>
        </w:p>
      </w:tc>
      <w:tc>
        <w:tcPr>
          <w:tcW w:w="5227" w:type="dxa"/>
          <w:gridSpan w:val="3"/>
          <w:tcBorders>
            <w:top w:val="single" w:sz="4" w:space="0" w:color="auto"/>
            <w:bottom w:val="single" w:sz="12" w:space="0" w:color="auto"/>
          </w:tcBorders>
          <w:shd w:val="clear" w:color="auto" w:fill="auto"/>
        </w:tcPr>
        <w:p w:rsidR="005938F2" w:rsidRPr="006E7C80" w:rsidRDefault="005938F2" w:rsidP="005938F2">
          <w:pPr>
            <w:pStyle w:val="XLarge"/>
            <w:spacing w:before="109" w:line="330" w:lineRule="exact"/>
            <w:rPr>
              <w:sz w:val="34"/>
            </w:rPr>
          </w:pPr>
          <w:r w:rsidRPr="006E7C80">
            <w:rPr>
              <w:sz w:val="34"/>
            </w:rPr>
            <w:t>Convention on the Elimination</w:t>
          </w:r>
          <w:r w:rsidRPr="006E7C80">
            <w:rPr>
              <w:sz w:val="34"/>
            </w:rPr>
            <w:br/>
            <w:t>of All Forms of Discrimination against Women</w:t>
          </w:r>
        </w:p>
      </w:tc>
      <w:tc>
        <w:tcPr>
          <w:tcW w:w="245" w:type="dxa"/>
          <w:tcBorders>
            <w:top w:val="single" w:sz="4" w:space="0" w:color="auto"/>
            <w:bottom w:val="single" w:sz="12" w:space="0" w:color="auto"/>
          </w:tcBorders>
          <w:shd w:val="clear" w:color="auto" w:fill="auto"/>
        </w:tcPr>
        <w:p w:rsidR="005938F2" w:rsidRPr="006E7C80" w:rsidRDefault="005938F2" w:rsidP="005938F2">
          <w:pPr>
            <w:pStyle w:val="Header"/>
            <w:spacing w:before="109"/>
          </w:pPr>
        </w:p>
      </w:tc>
      <w:tc>
        <w:tcPr>
          <w:tcW w:w="3140" w:type="dxa"/>
          <w:tcBorders>
            <w:top w:val="single" w:sz="4" w:space="0" w:color="auto"/>
            <w:bottom w:val="single" w:sz="12" w:space="0" w:color="auto"/>
          </w:tcBorders>
          <w:shd w:val="clear" w:color="auto" w:fill="auto"/>
        </w:tcPr>
        <w:p w:rsidR="005938F2" w:rsidRPr="006E7C80" w:rsidRDefault="003F62EF" w:rsidP="005938F2">
          <w:pPr>
            <w:pStyle w:val="Distribution"/>
          </w:pPr>
          <w:r w:rsidRPr="006E7C80">
            <w:t>Distr.: General</w:t>
          </w:r>
        </w:p>
        <w:p w:rsidR="005938F2" w:rsidRPr="006E7C80" w:rsidRDefault="005938F2" w:rsidP="005938F2">
          <w:pPr>
            <w:pStyle w:val="Publication"/>
            <w:rPr>
              <w:color w:val="010000"/>
            </w:rPr>
          </w:pPr>
          <w:r w:rsidRPr="006E7C80">
            <w:rPr>
              <w:color w:val="010000"/>
            </w:rPr>
            <w:t>12 March 2014</w:t>
          </w:r>
        </w:p>
        <w:p w:rsidR="005938F2" w:rsidRPr="006E7C80" w:rsidRDefault="005938F2" w:rsidP="005938F2"/>
        <w:p w:rsidR="005938F2" w:rsidRPr="006E7C80" w:rsidRDefault="005938F2" w:rsidP="005938F2">
          <w:pPr>
            <w:pStyle w:val="Original"/>
            <w:rPr>
              <w:color w:val="010000"/>
            </w:rPr>
          </w:pPr>
          <w:r w:rsidRPr="006E7C80">
            <w:rPr>
              <w:color w:val="010000"/>
            </w:rPr>
            <w:t>Original: English</w:t>
          </w:r>
        </w:p>
        <w:p w:rsidR="005938F2" w:rsidRPr="006E7C80" w:rsidRDefault="005938F2" w:rsidP="005938F2"/>
      </w:tc>
    </w:tr>
  </w:tbl>
  <w:p w:rsidR="005938F2" w:rsidRPr="005938F2" w:rsidRDefault="005938F2" w:rsidP="005938F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6247*"/>
    <w:docVar w:name="CreationDt" w:val="28/03/2014 8:09: AM"/>
    <w:docVar w:name="DocCategory" w:val="Doc"/>
    <w:docVar w:name="DocType" w:val="Final"/>
    <w:docVar w:name="FooterJN" w:val="14-26247"/>
    <w:docVar w:name="jobn" w:val="14-26247 (E)"/>
    <w:docVar w:name="jobnDT" w:val="14-26247 (E)   280314"/>
    <w:docVar w:name="jobnDTDT" w:val="14-26247 (E)   280314   280314"/>
    <w:docVar w:name="JobNo" w:val="1426247E"/>
    <w:docVar w:name="OandT" w:val=" "/>
    <w:docVar w:name="sss1" w:val="CEDAW/C/PSWG/59/1"/>
    <w:docVar w:name="sss2" w:val="-"/>
    <w:docVar w:name="Symbol1" w:val="CEDAW/C/PSWG/59/1"/>
    <w:docVar w:name="Symbol2" w:val="-"/>
  </w:docVars>
  <w:rsids>
    <w:rsidRoot w:val="00A25302"/>
    <w:rsid w:val="000243C1"/>
    <w:rsid w:val="0003242E"/>
    <w:rsid w:val="00055368"/>
    <w:rsid w:val="00060FB4"/>
    <w:rsid w:val="00062E0F"/>
    <w:rsid w:val="00073B00"/>
    <w:rsid w:val="000930EA"/>
    <w:rsid w:val="000C30BC"/>
    <w:rsid w:val="000E223C"/>
    <w:rsid w:val="000E7174"/>
    <w:rsid w:val="00107D5F"/>
    <w:rsid w:val="00113764"/>
    <w:rsid w:val="0011565A"/>
    <w:rsid w:val="001208CF"/>
    <w:rsid w:val="00142EED"/>
    <w:rsid w:val="00146E4B"/>
    <w:rsid w:val="001505B6"/>
    <w:rsid w:val="00150FD2"/>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175D"/>
    <w:rsid w:val="001E4D56"/>
    <w:rsid w:val="001F2BDA"/>
    <w:rsid w:val="001F5FE7"/>
    <w:rsid w:val="001F7C50"/>
    <w:rsid w:val="00213104"/>
    <w:rsid w:val="002141E3"/>
    <w:rsid w:val="00225B63"/>
    <w:rsid w:val="00232F19"/>
    <w:rsid w:val="00236DA6"/>
    <w:rsid w:val="002453F5"/>
    <w:rsid w:val="002508E9"/>
    <w:rsid w:val="002713B7"/>
    <w:rsid w:val="0027290F"/>
    <w:rsid w:val="00274B66"/>
    <w:rsid w:val="00275106"/>
    <w:rsid w:val="00275598"/>
    <w:rsid w:val="00276B79"/>
    <w:rsid w:val="002A5739"/>
    <w:rsid w:val="002B4B8E"/>
    <w:rsid w:val="002B68B3"/>
    <w:rsid w:val="002D4228"/>
    <w:rsid w:val="002F0531"/>
    <w:rsid w:val="002F5ABC"/>
    <w:rsid w:val="00303242"/>
    <w:rsid w:val="00310CF0"/>
    <w:rsid w:val="00314F83"/>
    <w:rsid w:val="00326A29"/>
    <w:rsid w:val="0032749A"/>
    <w:rsid w:val="0032789B"/>
    <w:rsid w:val="00332088"/>
    <w:rsid w:val="003466DC"/>
    <w:rsid w:val="00347DD3"/>
    <w:rsid w:val="003769DF"/>
    <w:rsid w:val="003928D1"/>
    <w:rsid w:val="003B0DE7"/>
    <w:rsid w:val="003C43F7"/>
    <w:rsid w:val="003E0D98"/>
    <w:rsid w:val="003F62EF"/>
    <w:rsid w:val="00401E19"/>
    <w:rsid w:val="00414F44"/>
    <w:rsid w:val="0041500E"/>
    <w:rsid w:val="00441580"/>
    <w:rsid w:val="00441EF4"/>
    <w:rsid w:val="004423AB"/>
    <w:rsid w:val="00443A4A"/>
    <w:rsid w:val="00444725"/>
    <w:rsid w:val="004472AD"/>
    <w:rsid w:val="0045397A"/>
    <w:rsid w:val="0047572C"/>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F069C"/>
    <w:rsid w:val="004F269C"/>
    <w:rsid w:val="004F4AA8"/>
    <w:rsid w:val="004F71A8"/>
    <w:rsid w:val="00502499"/>
    <w:rsid w:val="0051198B"/>
    <w:rsid w:val="00514854"/>
    <w:rsid w:val="00527737"/>
    <w:rsid w:val="00534D74"/>
    <w:rsid w:val="00542A9C"/>
    <w:rsid w:val="00546F5D"/>
    <w:rsid w:val="0055474C"/>
    <w:rsid w:val="0055753C"/>
    <w:rsid w:val="00566B69"/>
    <w:rsid w:val="005729BA"/>
    <w:rsid w:val="00573626"/>
    <w:rsid w:val="00583963"/>
    <w:rsid w:val="00586902"/>
    <w:rsid w:val="005938F2"/>
    <w:rsid w:val="00594A53"/>
    <w:rsid w:val="005A3D90"/>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39A0"/>
    <w:rsid w:val="00634FA8"/>
    <w:rsid w:val="006464A3"/>
    <w:rsid w:val="00653B25"/>
    <w:rsid w:val="00656459"/>
    <w:rsid w:val="00657022"/>
    <w:rsid w:val="0066368E"/>
    <w:rsid w:val="0067014A"/>
    <w:rsid w:val="00673A86"/>
    <w:rsid w:val="00687E38"/>
    <w:rsid w:val="00694DAB"/>
    <w:rsid w:val="00696C4F"/>
    <w:rsid w:val="00696DA0"/>
    <w:rsid w:val="0069758C"/>
    <w:rsid w:val="006A012D"/>
    <w:rsid w:val="006A33A3"/>
    <w:rsid w:val="006A45EA"/>
    <w:rsid w:val="006A7C03"/>
    <w:rsid w:val="006B6EDE"/>
    <w:rsid w:val="006D74B5"/>
    <w:rsid w:val="006D766E"/>
    <w:rsid w:val="006E7C80"/>
    <w:rsid w:val="006F40EA"/>
    <w:rsid w:val="006F6266"/>
    <w:rsid w:val="00702C5A"/>
    <w:rsid w:val="00724074"/>
    <w:rsid w:val="007417DD"/>
    <w:rsid w:val="007608D8"/>
    <w:rsid w:val="00761D1A"/>
    <w:rsid w:val="007669B0"/>
    <w:rsid w:val="0079386A"/>
    <w:rsid w:val="00795305"/>
    <w:rsid w:val="00796A8E"/>
    <w:rsid w:val="007A4F17"/>
    <w:rsid w:val="007A5254"/>
    <w:rsid w:val="007B3AC6"/>
    <w:rsid w:val="007B6885"/>
    <w:rsid w:val="007C78B7"/>
    <w:rsid w:val="007D586B"/>
    <w:rsid w:val="007D5E0A"/>
    <w:rsid w:val="007E3D89"/>
    <w:rsid w:val="007E4340"/>
    <w:rsid w:val="007E5210"/>
    <w:rsid w:val="007E7817"/>
    <w:rsid w:val="007F23CE"/>
    <w:rsid w:val="007F3C8D"/>
    <w:rsid w:val="00837F18"/>
    <w:rsid w:val="0084786F"/>
    <w:rsid w:val="00852178"/>
    <w:rsid w:val="0085451D"/>
    <w:rsid w:val="00854EC8"/>
    <w:rsid w:val="008640BE"/>
    <w:rsid w:val="008642D7"/>
    <w:rsid w:val="0086531E"/>
    <w:rsid w:val="00865C17"/>
    <w:rsid w:val="00875D2D"/>
    <w:rsid w:val="00885F41"/>
    <w:rsid w:val="008A6A7B"/>
    <w:rsid w:val="008A7B66"/>
    <w:rsid w:val="008B026E"/>
    <w:rsid w:val="008C04D4"/>
    <w:rsid w:val="008C3E90"/>
    <w:rsid w:val="008C4CE3"/>
    <w:rsid w:val="008D006F"/>
    <w:rsid w:val="008D2798"/>
    <w:rsid w:val="008E56F7"/>
    <w:rsid w:val="00902F4F"/>
    <w:rsid w:val="00920276"/>
    <w:rsid w:val="0092103D"/>
    <w:rsid w:val="0092264E"/>
    <w:rsid w:val="00935F51"/>
    <w:rsid w:val="00941EDA"/>
    <w:rsid w:val="009567F0"/>
    <w:rsid w:val="00956D53"/>
    <w:rsid w:val="00961D71"/>
    <w:rsid w:val="00961E03"/>
    <w:rsid w:val="00987852"/>
    <w:rsid w:val="00993D85"/>
    <w:rsid w:val="009946BE"/>
    <w:rsid w:val="009A08DF"/>
    <w:rsid w:val="009C219D"/>
    <w:rsid w:val="009C4614"/>
    <w:rsid w:val="009D264D"/>
    <w:rsid w:val="009D7F7A"/>
    <w:rsid w:val="009E1D8F"/>
    <w:rsid w:val="009E6C4F"/>
    <w:rsid w:val="009F0EFA"/>
    <w:rsid w:val="009F1279"/>
    <w:rsid w:val="009F68B5"/>
    <w:rsid w:val="00A0449E"/>
    <w:rsid w:val="00A05B1C"/>
    <w:rsid w:val="00A07847"/>
    <w:rsid w:val="00A12857"/>
    <w:rsid w:val="00A251C7"/>
    <w:rsid w:val="00A25302"/>
    <w:rsid w:val="00A26996"/>
    <w:rsid w:val="00A33C7F"/>
    <w:rsid w:val="00A44A1E"/>
    <w:rsid w:val="00A50ED5"/>
    <w:rsid w:val="00A52CCD"/>
    <w:rsid w:val="00A56356"/>
    <w:rsid w:val="00A7696A"/>
    <w:rsid w:val="00A769C4"/>
    <w:rsid w:val="00A83C88"/>
    <w:rsid w:val="00A90C30"/>
    <w:rsid w:val="00AA4BEA"/>
    <w:rsid w:val="00AA5215"/>
    <w:rsid w:val="00AD4C00"/>
    <w:rsid w:val="00AE6470"/>
    <w:rsid w:val="00AE6AFF"/>
    <w:rsid w:val="00AF6C82"/>
    <w:rsid w:val="00AF7784"/>
    <w:rsid w:val="00B10B5D"/>
    <w:rsid w:val="00B13D70"/>
    <w:rsid w:val="00B150ED"/>
    <w:rsid w:val="00B16B46"/>
    <w:rsid w:val="00B27C06"/>
    <w:rsid w:val="00B53945"/>
    <w:rsid w:val="00B67B92"/>
    <w:rsid w:val="00B72250"/>
    <w:rsid w:val="00B81452"/>
    <w:rsid w:val="00BB1AD4"/>
    <w:rsid w:val="00BD0908"/>
    <w:rsid w:val="00BD0DCE"/>
    <w:rsid w:val="00BD2782"/>
    <w:rsid w:val="00BF472E"/>
    <w:rsid w:val="00BF7DFA"/>
    <w:rsid w:val="00C20B4C"/>
    <w:rsid w:val="00C2494E"/>
    <w:rsid w:val="00C24D28"/>
    <w:rsid w:val="00C307BD"/>
    <w:rsid w:val="00C35789"/>
    <w:rsid w:val="00C359AB"/>
    <w:rsid w:val="00C4446E"/>
    <w:rsid w:val="00C51E36"/>
    <w:rsid w:val="00C819A4"/>
    <w:rsid w:val="00C903D3"/>
    <w:rsid w:val="00C926AF"/>
    <w:rsid w:val="00CA0111"/>
    <w:rsid w:val="00CC1C6D"/>
    <w:rsid w:val="00CC5B87"/>
    <w:rsid w:val="00CD362B"/>
    <w:rsid w:val="00CD7F8F"/>
    <w:rsid w:val="00CE1778"/>
    <w:rsid w:val="00CE1B29"/>
    <w:rsid w:val="00CF2576"/>
    <w:rsid w:val="00CF5FB3"/>
    <w:rsid w:val="00CF734C"/>
    <w:rsid w:val="00D05C08"/>
    <w:rsid w:val="00D151CD"/>
    <w:rsid w:val="00D244DC"/>
    <w:rsid w:val="00D379B4"/>
    <w:rsid w:val="00D43BD4"/>
    <w:rsid w:val="00D54B65"/>
    <w:rsid w:val="00D750EB"/>
    <w:rsid w:val="00D94AF5"/>
    <w:rsid w:val="00DA2FC4"/>
    <w:rsid w:val="00DA58BE"/>
    <w:rsid w:val="00DB32C6"/>
    <w:rsid w:val="00DC1785"/>
    <w:rsid w:val="00E02BE4"/>
    <w:rsid w:val="00E05A3F"/>
    <w:rsid w:val="00E05FB1"/>
    <w:rsid w:val="00E253DB"/>
    <w:rsid w:val="00E2569F"/>
    <w:rsid w:val="00E34A2A"/>
    <w:rsid w:val="00E35AF0"/>
    <w:rsid w:val="00E46BD2"/>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D3A"/>
    <w:rsid w:val="00EF31CF"/>
    <w:rsid w:val="00EF478C"/>
    <w:rsid w:val="00EF63BE"/>
    <w:rsid w:val="00F04315"/>
    <w:rsid w:val="00F06D9B"/>
    <w:rsid w:val="00F1347F"/>
    <w:rsid w:val="00F53B6D"/>
    <w:rsid w:val="00F7009B"/>
    <w:rsid w:val="00F70C0E"/>
    <w:rsid w:val="00F82744"/>
    <w:rsid w:val="00F8507F"/>
    <w:rsid w:val="00F90544"/>
    <w:rsid w:val="00F9421B"/>
    <w:rsid w:val="00F96EF1"/>
    <w:rsid w:val="00FA02D8"/>
    <w:rsid w:val="00FC3370"/>
    <w:rsid w:val="00FC3C0B"/>
    <w:rsid w:val="00FC43F4"/>
    <w:rsid w:val="00FC527B"/>
    <w:rsid w:val="00FD4657"/>
    <w:rsid w:val="00FF1C46"/>
    <w:rsid w:val="00FF2AD0"/>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5938F2"/>
    <w:rPr>
      <w:lang/>
    </w:rPr>
  </w:style>
  <w:style w:type="character" w:customStyle="1" w:styleId="CommentTextChar">
    <w:name w:val="Comment Text Char"/>
    <w:link w:val="CommentText"/>
    <w:rsid w:val="005938F2"/>
    <w:rPr>
      <w:spacing w:val="4"/>
      <w:w w:val="103"/>
      <w:kern w:val="14"/>
      <w:lang w:val="en-GB"/>
    </w:rPr>
  </w:style>
  <w:style w:type="paragraph" w:styleId="CommentSubject">
    <w:name w:val="annotation subject"/>
    <w:basedOn w:val="CommentText"/>
    <w:next w:val="CommentText"/>
    <w:link w:val="CommentSubjectChar"/>
    <w:rsid w:val="005938F2"/>
    <w:rPr>
      <w:b/>
      <w:bCs/>
    </w:rPr>
  </w:style>
  <w:style w:type="character" w:customStyle="1" w:styleId="CommentSubjectChar">
    <w:name w:val="Comment Subject Char"/>
    <w:link w:val="CommentSubject"/>
    <w:rsid w:val="005938F2"/>
    <w:rPr>
      <w:b/>
      <w:bCs/>
      <w:spacing w:val="4"/>
      <w:w w:val="103"/>
      <w:kern w:val="14"/>
      <w:lang w:val="en-GB"/>
    </w:rPr>
  </w:style>
  <w:style w:type="character" w:styleId="Hyperlink">
    <w:name w:val="Hyperlink"/>
    <w:rsid w:val="006339A0"/>
    <w:rPr>
      <w:color w:val="0000FF"/>
      <w:u w:val="none"/>
    </w:rPr>
  </w:style>
  <w:style w:type="character" w:styleId="FollowedHyperlink">
    <w:name w:val="FollowedHyperlink"/>
    <w:rsid w:val="006339A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CEDAW/C/GIN/Q/7" TargetMode="External"/><Relationship Id="rId3" Type="http://schemas.openxmlformats.org/officeDocument/2006/relationships/webSettings" Target="webSettings.xml"/><Relationship Id="rId21" Type="http://schemas.openxmlformats.org/officeDocument/2006/relationships/hyperlink" Target="http://undocs.org/CEDAW/C/VEN/Q/7"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CEDAW/C/GHA/Q/6" TargetMode="External"/><Relationship Id="rId2" Type="http://schemas.openxmlformats.org/officeDocument/2006/relationships/settings" Target="settings.xml"/><Relationship Id="rId16" Type="http://schemas.openxmlformats.org/officeDocument/2006/relationships/hyperlink" Target="http://undocs.org/CEDAW/C/CHN/Q/7" TargetMode="External"/><Relationship Id="rId20" Type="http://schemas.openxmlformats.org/officeDocument/2006/relationships/hyperlink" Target="http://undocs.org/CEDAW/C/SLB/Q/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BRN/Q/1"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POL/Q/7"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EL/Q/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789</Words>
  <Characters>4501</Characters>
  <Application>Microsoft Office Outlook</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5280</CharactersWithSpaces>
  <SharedDoc>false</SharedDoc>
  <HLinks>
    <vt:vector size="48" baseType="variant">
      <vt:variant>
        <vt:i4>4915209</vt:i4>
      </vt:variant>
      <vt:variant>
        <vt:i4>21</vt:i4>
      </vt:variant>
      <vt:variant>
        <vt:i4>0</vt:i4>
      </vt:variant>
      <vt:variant>
        <vt:i4>5</vt:i4>
      </vt:variant>
      <vt:variant>
        <vt:lpwstr>http://undocs.org/CEDAW/C/VEN/Q/7</vt:lpwstr>
      </vt:variant>
      <vt:variant>
        <vt:lpwstr/>
      </vt:variant>
      <vt:variant>
        <vt:i4>4325376</vt:i4>
      </vt:variant>
      <vt:variant>
        <vt:i4>18</vt:i4>
      </vt:variant>
      <vt:variant>
        <vt:i4>0</vt:i4>
      </vt:variant>
      <vt:variant>
        <vt:i4>5</vt:i4>
      </vt:variant>
      <vt:variant>
        <vt:lpwstr>http://undocs.org/CEDAW/C/SLB/Q/1</vt:lpwstr>
      </vt:variant>
      <vt:variant>
        <vt:lpwstr/>
      </vt:variant>
      <vt:variant>
        <vt:i4>4259853</vt:i4>
      </vt:variant>
      <vt:variant>
        <vt:i4>15</vt:i4>
      </vt:variant>
      <vt:variant>
        <vt:i4>0</vt:i4>
      </vt:variant>
      <vt:variant>
        <vt:i4>5</vt:i4>
      </vt:variant>
      <vt:variant>
        <vt:lpwstr>http://undocs.org/CEDAW/C/POL/Q/7</vt:lpwstr>
      </vt:variant>
      <vt:variant>
        <vt:lpwstr/>
      </vt:variant>
      <vt:variant>
        <vt:i4>4653080</vt:i4>
      </vt:variant>
      <vt:variant>
        <vt:i4>12</vt:i4>
      </vt:variant>
      <vt:variant>
        <vt:i4>0</vt:i4>
      </vt:variant>
      <vt:variant>
        <vt:i4>5</vt:i4>
      </vt:variant>
      <vt:variant>
        <vt:lpwstr>http://undocs.org/CEDAW/C/GIN/Q/7</vt:lpwstr>
      </vt:variant>
      <vt:variant>
        <vt:lpwstr/>
      </vt:variant>
      <vt:variant>
        <vt:i4>4587543</vt:i4>
      </vt:variant>
      <vt:variant>
        <vt:i4>9</vt:i4>
      </vt:variant>
      <vt:variant>
        <vt:i4>0</vt:i4>
      </vt:variant>
      <vt:variant>
        <vt:i4>5</vt:i4>
      </vt:variant>
      <vt:variant>
        <vt:lpwstr>http://undocs.org/CEDAW/C/GHA/Q/6</vt:lpwstr>
      </vt:variant>
      <vt:variant>
        <vt:lpwstr/>
      </vt:variant>
      <vt:variant>
        <vt:i4>4587548</vt:i4>
      </vt:variant>
      <vt:variant>
        <vt:i4>6</vt:i4>
      </vt:variant>
      <vt:variant>
        <vt:i4>0</vt:i4>
      </vt:variant>
      <vt:variant>
        <vt:i4>5</vt:i4>
      </vt:variant>
      <vt:variant>
        <vt:lpwstr>http://undocs.org/CEDAW/C/CHN/Q/7</vt:lpwstr>
      </vt:variant>
      <vt:variant>
        <vt:lpwstr/>
      </vt:variant>
      <vt:variant>
        <vt:i4>6029341</vt:i4>
      </vt:variant>
      <vt:variant>
        <vt:i4>3</vt:i4>
      </vt:variant>
      <vt:variant>
        <vt:i4>0</vt:i4>
      </vt:variant>
      <vt:variant>
        <vt:i4>5</vt:i4>
      </vt:variant>
      <vt:variant>
        <vt:lpwstr>http://undocs.org/CEDAW/C/BRN/Q/1</vt:lpwstr>
      </vt:variant>
      <vt:variant>
        <vt:lpwstr/>
      </vt:variant>
      <vt:variant>
        <vt:i4>4915231</vt:i4>
      </vt:variant>
      <vt:variant>
        <vt:i4>0</vt:i4>
      </vt:variant>
      <vt:variant>
        <vt:i4>0</vt:i4>
      </vt:variant>
      <vt:variant>
        <vt:i4>5</vt:i4>
      </vt:variant>
      <vt:variant>
        <vt:lpwstr>http://undocs.org/CEDAW/C/BEL/Q/7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10</cp:revision>
  <cp:lastPrinted>2014-03-28T10:50:00Z</cp:lastPrinted>
  <dcterms:created xsi:type="dcterms:W3CDTF">2014-03-28T10:49:00Z</dcterms:created>
  <dcterms:modified xsi:type="dcterms:W3CDTF">2014-03-28T13:11:00Z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1426247</vt:lpwstr>
  </property>
  <property fmtid="{D5CDD505-2E9C-101B-9397-08002B2CF9AE}" pid="3" name="Symbol1">
    <vt:lpwstr>CEDAW/C/PSWG/59/1</vt:lpwstr>
  </property>
  <property fmtid="{D5CDD505-2E9C-101B-9397-08002B2CF9AE}" pid="4" name="Symbol2">
    <vt:lpwstr/>
  </property>
  <property fmtid="{D5CDD505-2E9C-101B-9397-08002B2CF9AE}" pid="5" name="Translator">
    <vt:lpwstr/>
  </property>
  <property fmtid="{D5CDD505-2E9C-101B-9397-08002B2CF9AE}" pid="6" name="Publication Date">
    <vt:lpwstr>12 March 2014</vt:lpwstr>
  </property>
  <property fmtid="{D5CDD505-2E9C-101B-9397-08002B2CF9AE}" pid="7" name="Original">
    <vt:lpwstr>English</vt:lpwstr>
  </property>
  <property fmtid="{D5CDD505-2E9C-101B-9397-08002B2CF9AE}" pid="8" name="Release Date">
    <vt:lpwstr>280314</vt:lpwstr>
  </property>
  <property fmtid="{D5CDD505-2E9C-101B-9397-08002B2CF9AE}" pid="9" name="Comment">
    <vt:lpwstr/>
  </property>
  <property fmtid="{D5CDD505-2E9C-101B-9397-08002B2CF9AE}" pid="10" name="DraftPages">
    <vt:lpwstr>2</vt:lpwstr>
  </property>
  <property fmtid="{D5CDD505-2E9C-101B-9397-08002B2CF9AE}" pid="11" name="Operator">
    <vt:lpwstr>sy (f)</vt:lpwstr>
  </property>
</Properties>
</file>