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5" w:tblpY="285"/>
        <w:tblOverlap w:val="never"/>
        <w:bidiVisual/>
        <w:tblW w:w="9639"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74"/>
        <w:gridCol w:w="4963"/>
        <w:gridCol w:w="3402"/>
      </w:tblGrid>
      <w:tr w:rsidR="006B3E27" w:rsidRPr="00EF4778" w14:paraId="469EDDF9" w14:textId="77777777" w:rsidTr="00281242">
        <w:trPr>
          <w:trHeight w:hRule="exact" w:val="851"/>
        </w:trPr>
        <w:tc>
          <w:tcPr>
            <w:tcW w:w="1274" w:type="dxa"/>
            <w:tcBorders>
              <w:bottom w:val="single" w:sz="4" w:space="0" w:color="auto"/>
            </w:tcBorders>
            <w:shd w:val="clear" w:color="auto" w:fill="auto"/>
          </w:tcPr>
          <w:p w14:paraId="0C05F015" w14:textId="77777777" w:rsidR="006B3E27" w:rsidRPr="00EF4778" w:rsidRDefault="006B3E27" w:rsidP="00294952">
            <w:pPr>
              <w:kinsoku w:val="0"/>
              <w:overflowPunct w:val="0"/>
              <w:autoSpaceDE w:val="0"/>
              <w:autoSpaceDN w:val="0"/>
              <w:adjustRightInd w:val="0"/>
              <w:snapToGrid w:val="0"/>
              <w:spacing w:after="80" w:line="480" w:lineRule="exact"/>
              <w:rPr>
                <w:rFonts w:hint="cs"/>
                <w:sz w:val="40"/>
                <w:szCs w:val="40"/>
                <w:rtl/>
                <w:lang w:eastAsia="zh-TW"/>
              </w:rPr>
            </w:pPr>
            <w:bookmarkStart w:id="0" w:name="_Hlk62896384"/>
          </w:p>
        </w:tc>
        <w:tc>
          <w:tcPr>
            <w:tcW w:w="4963" w:type="dxa"/>
            <w:tcBorders>
              <w:bottom w:val="single" w:sz="4" w:space="0" w:color="auto"/>
            </w:tcBorders>
            <w:shd w:val="clear" w:color="auto" w:fill="auto"/>
            <w:vAlign w:val="bottom"/>
          </w:tcPr>
          <w:p w14:paraId="5AD81D12" w14:textId="77777777" w:rsidR="006B3E27" w:rsidRPr="00EF4778" w:rsidRDefault="006B3E27" w:rsidP="002F3D3A">
            <w:pPr>
              <w:spacing w:after="80" w:line="480" w:lineRule="exact"/>
              <w:ind w:left="57"/>
              <w:rPr>
                <w:sz w:val="30"/>
                <w:szCs w:val="30"/>
                <w:rtl/>
              </w:rPr>
            </w:pPr>
            <w:r w:rsidRPr="00EF4778">
              <w:rPr>
                <w:rFonts w:hint="cs"/>
                <w:sz w:val="30"/>
                <w:szCs w:val="30"/>
                <w:rtl/>
              </w:rPr>
              <w:t>الأمم المتحدة</w:t>
            </w:r>
          </w:p>
        </w:tc>
        <w:tc>
          <w:tcPr>
            <w:tcW w:w="3402" w:type="dxa"/>
            <w:tcBorders>
              <w:bottom w:val="single" w:sz="4" w:space="0" w:color="auto"/>
            </w:tcBorders>
            <w:shd w:val="clear" w:color="auto" w:fill="auto"/>
            <w:vAlign w:val="bottom"/>
          </w:tcPr>
          <w:p w14:paraId="2FE03004" w14:textId="390B98D2" w:rsidR="006B3E27" w:rsidRPr="00EF4778" w:rsidRDefault="006D7F7B" w:rsidP="006D7F7B">
            <w:pPr>
              <w:bidi w:val="0"/>
              <w:rPr>
                <w:szCs w:val="20"/>
                <w:lang w:eastAsia="zh-TW"/>
              </w:rPr>
            </w:pPr>
            <w:r w:rsidRPr="00EF4778">
              <w:rPr>
                <w:sz w:val="40"/>
                <w:szCs w:val="20"/>
                <w:lang w:eastAsia="zh-TW"/>
              </w:rPr>
              <w:t>A</w:t>
            </w:r>
            <w:r w:rsidRPr="00EF4778">
              <w:rPr>
                <w:szCs w:val="20"/>
                <w:lang w:eastAsia="zh-TW"/>
              </w:rPr>
              <w:t>/HRC/RES/57/7</w:t>
            </w:r>
          </w:p>
        </w:tc>
      </w:tr>
      <w:tr w:rsidR="006B3E27" w:rsidRPr="00EF4778" w14:paraId="75C350BA" w14:textId="77777777" w:rsidTr="00281242">
        <w:trPr>
          <w:trHeight w:hRule="exact" w:val="2835"/>
        </w:trPr>
        <w:tc>
          <w:tcPr>
            <w:tcW w:w="1274" w:type="dxa"/>
            <w:tcBorders>
              <w:top w:val="single" w:sz="4" w:space="0" w:color="auto"/>
              <w:bottom w:val="single" w:sz="12" w:space="0" w:color="auto"/>
            </w:tcBorders>
            <w:shd w:val="clear" w:color="auto" w:fill="auto"/>
          </w:tcPr>
          <w:p w14:paraId="57B66F19" w14:textId="77777777" w:rsidR="006B3E27" w:rsidRPr="00EF4778" w:rsidRDefault="00655884" w:rsidP="0047152B">
            <w:pPr>
              <w:jc w:val="center"/>
              <w:rPr>
                <w:sz w:val="56"/>
                <w:szCs w:val="56"/>
              </w:rPr>
            </w:pPr>
            <w:r w:rsidRPr="00EF4778">
              <w:rPr>
                <w:noProof/>
                <w:sz w:val="56"/>
                <w:szCs w:val="56"/>
              </w:rPr>
              <w:drawing>
                <wp:inline distT="0" distB="0" distL="0" distR="0" wp14:anchorId="6139DFAD" wp14:editId="0446E1E4">
                  <wp:extent cx="628015" cy="614045"/>
                  <wp:effectExtent l="0" t="0" r="0" b="0"/>
                  <wp:docPr id="28" name="Picture 28"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شعار_الأمم_المتحدة"/>
                          <pic:cNvPicPr>
                            <a:picLocks noChangeAspect="1" noChangeArrowheads="1"/>
                          </pic:cNvPicPr>
                        </pic:nvPicPr>
                        <pic:blipFill>
                          <a:blip r:embed="rId8">
                            <a:extLst>
                              <a:ext uri="{28A0092B-C50C-407E-A947-70E740481C1C}">
                                <a14:useLocalDpi xmlns:a14="http://schemas.microsoft.com/office/drawing/2010/main" val="0"/>
                              </a:ext>
                            </a:extLst>
                          </a:blip>
                          <a:srcRect t="-1270" b="-1270"/>
                          <a:stretch>
                            <a:fillRect/>
                          </a:stretch>
                        </pic:blipFill>
                        <pic:spPr bwMode="auto">
                          <a:xfrm>
                            <a:off x="0" y="0"/>
                            <a:ext cx="628015" cy="614045"/>
                          </a:xfrm>
                          <a:prstGeom prst="rect">
                            <a:avLst/>
                          </a:prstGeom>
                          <a:noFill/>
                          <a:ln>
                            <a:noFill/>
                          </a:ln>
                        </pic:spPr>
                      </pic:pic>
                    </a:graphicData>
                  </a:graphic>
                </wp:inline>
              </w:drawing>
            </w:r>
          </w:p>
        </w:tc>
        <w:tc>
          <w:tcPr>
            <w:tcW w:w="4963" w:type="dxa"/>
            <w:tcBorders>
              <w:top w:val="single" w:sz="4" w:space="0" w:color="auto"/>
              <w:bottom w:val="single" w:sz="12" w:space="0" w:color="auto"/>
            </w:tcBorders>
            <w:shd w:val="clear" w:color="auto" w:fill="auto"/>
          </w:tcPr>
          <w:p w14:paraId="0CD10387" w14:textId="77777777" w:rsidR="006B3E27" w:rsidRPr="00EF4778" w:rsidRDefault="001773DB" w:rsidP="002F3D3A">
            <w:pPr>
              <w:spacing w:before="120" w:after="40" w:line="640" w:lineRule="exact"/>
              <w:ind w:left="57"/>
              <w:rPr>
                <w:b/>
                <w:bCs/>
                <w:sz w:val="50"/>
                <w:szCs w:val="50"/>
              </w:rPr>
            </w:pPr>
            <w:r w:rsidRPr="00EF4778">
              <w:rPr>
                <w:rFonts w:hint="cs"/>
                <w:b/>
                <w:bCs/>
                <w:sz w:val="50"/>
                <w:szCs w:val="50"/>
                <w:rtl/>
              </w:rPr>
              <w:t>الجمعية العامة</w:t>
            </w:r>
          </w:p>
        </w:tc>
        <w:tc>
          <w:tcPr>
            <w:tcW w:w="3402" w:type="dxa"/>
            <w:tcBorders>
              <w:top w:val="single" w:sz="4" w:space="0" w:color="auto"/>
              <w:bottom w:val="single" w:sz="12" w:space="0" w:color="auto"/>
            </w:tcBorders>
            <w:shd w:val="clear" w:color="auto" w:fill="auto"/>
          </w:tcPr>
          <w:p w14:paraId="7A727A88" w14:textId="77777777" w:rsidR="006B3E27" w:rsidRPr="00EF4778" w:rsidRDefault="006D7F7B" w:rsidP="00BE5849">
            <w:pPr>
              <w:bidi w:val="0"/>
              <w:spacing w:before="240"/>
              <w:rPr>
                <w:szCs w:val="20"/>
              </w:rPr>
            </w:pPr>
            <w:r w:rsidRPr="00EF4778">
              <w:rPr>
                <w:szCs w:val="20"/>
              </w:rPr>
              <w:t xml:space="preserve">Distr.: General </w:t>
            </w:r>
          </w:p>
          <w:p w14:paraId="79984380" w14:textId="77777777" w:rsidR="006D7F7B" w:rsidRPr="00EF4778" w:rsidRDefault="006D7F7B" w:rsidP="006D7F7B">
            <w:pPr>
              <w:bidi w:val="0"/>
              <w:spacing w:line="240" w:lineRule="exact"/>
              <w:jc w:val="left"/>
              <w:rPr>
                <w:szCs w:val="20"/>
              </w:rPr>
            </w:pPr>
            <w:r w:rsidRPr="00EF4778">
              <w:rPr>
                <w:szCs w:val="20"/>
              </w:rPr>
              <w:t>11 October 2024</w:t>
            </w:r>
          </w:p>
          <w:p w14:paraId="24CE3873" w14:textId="77777777" w:rsidR="006D7F7B" w:rsidRPr="00EF4778" w:rsidRDefault="006D7F7B" w:rsidP="006D7F7B">
            <w:pPr>
              <w:bidi w:val="0"/>
              <w:spacing w:line="240" w:lineRule="exact"/>
              <w:jc w:val="left"/>
              <w:rPr>
                <w:szCs w:val="20"/>
              </w:rPr>
            </w:pPr>
            <w:r w:rsidRPr="00EF4778">
              <w:rPr>
                <w:szCs w:val="20"/>
              </w:rPr>
              <w:t>Arabic</w:t>
            </w:r>
          </w:p>
          <w:p w14:paraId="498105AB" w14:textId="586F63B5" w:rsidR="006D7F7B" w:rsidRPr="00EF4778" w:rsidRDefault="006D7F7B" w:rsidP="006D7F7B">
            <w:pPr>
              <w:bidi w:val="0"/>
              <w:spacing w:line="240" w:lineRule="exact"/>
              <w:jc w:val="left"/>
              <w:rPr>
                <w:szCs w:val="20"/>
              </w:rPr>
            </w:pPr>
            <w:r w:rsidRPr="00EF4778">
              <w:rPr>
                <w:szCs w:val="20"/>
              </w:rPr>
              <w:t xml:space="preserve">Original: English </w:t>
            </w:r>
          </w:p>
        </w:tc>
      </w:tr>
    </w:tbl>
    <w:bookmarkEnd w:id="0"/>
    <w:p w14:paraId="60FCE714" w14:textId="0A85FCBE" w:rsidR="00294952" w:rsidRPr="00EF4778" w:rsidRDefault="00F572D8" w:rsidP="00F572D8">
      <w:pPr>
        <w:pStyle w:val="SingleTxtGA"/>
        <w:spacing w:before="120" w:after="0"/>
        <w:ind w:left="0" w:right="4252"/>
        <w:jc w:val="left"/>
        <w:rPr>
          <w:b/>
          <w:bCs/>
          <w:sz w:val="26"/>
          <w:szCs w:val="26"/>
          <w:rtl/>
          <w:lang w:val="en-US" w:eastAsia="zh-TW"/>
        </w:rPr>
      </w:pPr>
      <w:r w:rsidRPr="00EF4778">
        <w:rPr>
          <w:rFonts w:hint="cs"/>
          <w:b/>
          <w:bCs/>
          <w:sz w:val="26"/>
          <w:szCs w:val="26"/>
          <w:rtl/>
          <w:lang w:val="en-US" w:eastAsia="zh-TW"/>
        </w:rPr>
        <w:t>مجلس حقوق الإنسان</w:t>
      </w:r>
    </w:p>
    <w:p w14:paraId="616F7B0D" w14:textId="77777777" w:rsidR="0033024B" w:rsidRPr="00EF4778" w:rsidRDefault="0033024B" w:rsidP="0033024B">
      <w:pPr>
        <w:spacing w:line="360" w:lineRule="exact"/>
        <w:rPr>
          <w:b/>
          <w:bCs/>
          <w:rtl/>
          <w:lang w:eastAsia="zh-TW"/>
        </w:rPr>
      </w:pPr>
      <w:r w:rsidRPr="00EF4778">
        <w:rPr>
          <w:b/>
          <w:bCs/>
          <w:rtl/>
          <w:lang w:eastAsia="zh-TW"/>
        </w:rPr>
        <w:t>الدورة السابعة والخمسون</w:t>
      </w:r>
    </w:p>
    <w:p w14:paraId="0CD09916" w14:textId="77777777" w:rsidR="0033024B" w:rsidRPr="00EF4778" w:rsidRDefault="0033024B" w:rsidP="0033024B">
      <w:pPr>
        <w:spacing w:line="360" w:lineRule="exact"/>
        <w:rPr>
          <w:rtl/>
          <w:lang w:eastAsia="zh-TW"/>
        </w:rPr>
      </w:pPr>
      <w:r w:rsidRPr="00EF4778">
        <w:rPr>
          <w:rtl/>
          <w:lang w:eastAsia="zh-TW"/>
        </w:rPr>
        <w:t>9 أيلول/سبتمبر - 11 تشرين الأول/أكتوبر 2024</w:t>
      </w:r>
    </w:p>
    <w:p w14:paraId="398DA208" w14:textId="77777777" w:rsidR="0033024B" w:rsidRPr="00EF4778" w:rsidRDefault="0033024B" w:rsidP="0033024B">
      <w:pPr>
        <w:spacing w:line="360" w:lineRule="exact"/>
        <w:rPr>
          <w:rtl/>
          <w:lang w:eastAsia="zh-TW"/>
        </w:rPr>
      </w:pPr>
      <w:r w:rsidRPr="00EF4778">
        <w:rPr>
          <w:rtl/>
          <w:lang w:eastAsia="zh-TW"/>
        </w:rPr>
        <w:t>البند 3 من جدول الأعمال</w:t>
      </w:r>
    </w:p>
    <w:p w14:paraId="098DD9DC" w14:textId="77777777" w:rsidR="0033024B" w:rsidRPr="00EF4778" w:rsidRDefault="0033024B" w:rsidP="0033024B">
      <w:pPr>
        <w:spacing w:line="360" w:lineRule="exact"/>
        <w:ind w:right="4961"/>
        <w:rPr>
          <w:b/>
          <w:bCs/>
          <w:rtl/>
          <w:lang w:eastAsia="zh-TW"/>
        </w:rPr>
      </w:pPr>
      <w:r w:rsidRPr="00EF4778">
        <w:rPr>
          <w:b/>
          <w:bCs/>
          <w:rtl/>
          <w:lang w:eastAsia="zh-TW"/>
        </w:rPr>
        <w:t>تعزيز وحماية جميع حقوق الإنسان، المدنية والسياسية والاقتصادية والاجتماعية والثقافية، بما في ذلك الحق في التنمية</w:t>
      </w:r>
    </w:p>
    <w:p w14:paraId="21EB954E" w14:textId="77777777" w:rsidR="0033024B" w:rsidRPr="00EF4778" w:rsidRDefault="0033024B" w:rsidP="0033024B">
      <w:pPr>
        <w:pStyle w:val="HChGA"/>
        <w:rPr>
          <w:rtl/>
          <w:lang w:val="en-US" w:eastAsia="zh-TW"/>
        </w:rPr>
      </w:pPr>
      <w:r w:rsidRPr="00EF4778">
        <w:rPr>
          <w:rtl/>
          <w:lang w:val="en-US" w:eastAsia="zh-TW"/>
        </w:rPr>
        <w:tab/>
      </w:r>
      <w:r w:rsidRPr="00EF4778">
        <w:rPr>
          <w:rtl/>
          <w:lang w:val="en-US" w:eastAsia="zh-TW"/>
        </w:rPr>
        <w:tab/>
        <w:t>قرار</w:t>
      </w:r>
      <w:r w:rsidRPr="00EF4778">
        <w:rPr>
          <w:rFonts w:hint="cs"/>
          <w:rtl/>
          <w:lang w:val="en-US" w:eastAsia="zh-TW"/>
        </w:rPr>
        <w:t xml:space="preserve"> اعتمده مجلس حقوق الإنسان في</w:t>
      </w:r>
      <w:r w:rsidRPr="00EF4778">
        <w:rPr>
          <w:rtl/>
          <w:lang w:val="en-US" w:eastAsia="zh-TW"/>
        </w:rPr>
        <w:t xml:space="preserve"> </w:t>
      </w:r>
      <w:r w:rsidRPr="00EF4778">
        <w:rPr>
          <w:rFonts w:hint="cs"/>
          <w:rtl/>
          <w:lang w:val="en-US" w:eastAsia="zh-TW"/>
        </w:rPr>
        <w:t>9 تشرين الأول/أكتوبر 2024</w:t>
      </w:r>
    </w:p>
    <w:p w14:paraId="65CB96A5" w14:textId="77777777" w:rsidR="0033024B" w:rsidRPr="00EF4778" w:rsidRDefault="0033024B" w:rsidP="0033024B">
      <w:pPr>
        <w:pStyle w:val="H1GA"/>
        <w:rPr>
          <w:rtl/>
          <w:lang w:val="en-US" w:eastAsia="zh-TW"/>
        </w:rPr>
      </w:pPr>
      <w:r w:rsidRPr="00EF4778">
        <w:rPr>
          <w:rtl/>
          <w:lang w:val="en-US" w:eastAsia="zh-TW"/>
        </w:rPr>
        <w:tab/>
      </w:r>
      <w:r w:rsidRPr="00EF4778">
        <w:rPr>
          <w:rtl/>
          <w:lang w:val="en-US" w:eastAsia="zh-TW"/>
        </w:rPr>
        <w:tab/>
        <w:t>57/</w:t>
      </w:r>
      <w:r w:rsidRPr="00EF4778">
        <w:rPr>
          <w:rFonts w:hint="cs"/>
          <w:rtl/>
          <w:lang w:val="en-US" w:eastAsia="zh-TW"/>
        </w:rPr>
        <w:t>7</w:t>
      </w:r>
      <w:r w:rsidRPr="00EF4778">
        <w:rPr>
          <w:rtl/>
          <w:lang w:val="en-US" w:eastAsia="zh-TW"/>
        </w:rPr>
        <w:tab/>
        <w:t>إقامة نظام دولي ديمقراطي ومنصف</w:t>
      </w:r>
    </w:p>
    <w:p w14:paraId="4E5F1274" w14:textId="77777777" w:rsidR="0033024B" w:rsidRPr="00EF4778" w:rsidRDefault="0033024B" w:rsidP="0033024B">
      <w:pPr>
        <w:pStyle w:val="SingleTxtGA"/>
        <w:rPr>
          <w:rtl/>
          <w:lang w:val="en-US" w:eastAsia="zh-TW"/>
        </w:rPr>
      </w:pPr>
      <w:r w:rsidRPr="00EF4778">
        <w:rPr>
          <w:rtl/>
          <w:lang w:val="en-US" w:eastAsia="zh-TW"/>
        </w:rPr>
        <w:tab/>
      </w:r>
      <w:r w:rsidRPr="00EF4778">
        <w:rPr>
          <w:i/>
          <w:iCs/>
          <w:rtl/>
          <w:lang w:val="en-US" w:eastAsia="zh-TW"/>
        </w:rPr>
        <w:t>إن مجلس حقوق الإنسان</w:t>
      </w:r>
      <w:r w:rsidRPr="00EF4778">
        <w:rPr>
          <w:rtl/>
          <w:lang w:val="en-US" w:eastAsia="zh-TW"/>
        </w:rPr>
        <w:t>،</w:t>
      </w:r>
    </w:p>
    <w:p w14:paraId="3053D62A" w14:textId="77777777" w:rsidR="0033024B" w:rsidRPr="00EF4778" w:rsidRDefault="0033024B" w:rsidP="0033024B">
      <w:pPr>
        <w:pStyle w:val="SingleTxtGA"/>
        <w:rPr>
          <w:rtl/>
          <w:lang w:val="en-US" w:eastAsia="zh-TW"/>
        </w:rPr>
      </w:pPr>
      <w:r w:rsidRPr="00EF4778">
        <w:rPr>
          <w:rtl/>
          <w:lang w:val="en-US" w:eastAsia="zh-TW"/>
        </w:rPr>
        <w:tab/>
      </w:r>
      <w:r w:rsidRPr="00EF4778">
        <w:rPr>
          <w:i/>
          <w:iCs/>
          <w:rtl/>
          <w:lang w:val="en-US" w:eastAsia="zh-TW"/>
        </w:rPr>
        <w:t>إذ يشير</w:t>
      </w:r>
      <w:r w:rsidRPr="00EF4778">
        <w:rPr>
          <w:rtl/>
          <w:lang w:val="en-US" w:eastAsia="zh-TW"/>
        </w:rPr>
        <w:t xml:space="preserve"> إلى جميع القرارات السابقة الصادرة عن الجمعية العامة، ولجنة حقوق الإنسان ومجلس حقوق الإنسان بشأن إقامة نظام دولي ديمقراطي ومنصف،</w:t>
      </w:r>
    </w:p>
    <w:p w14:paraId="1B4BE3EC" w14:textId="77777777" w:rsidR="0033024B" w:rsidRPr="00EF4778" w:rsidRDefault="0033024B" w:rsidP="0033024B">
      <w:pPr>
        <w:pStyle w:val="SingleTxtGA"/>
        <w:rPr>
          <w:rtl/>
          <w:lang w:val="en-US" w:eastAsia="zh-TW"/>
        </w:rPr>
      </w:pPr>
      <w:r w:rsidRPr="00EF4778">
        <w:rPr>
          <w:rtl/>
          <w:lang w:val="en-US" w:eastAsia="zh-TW"/>
        </w:rPr>
        <w:tab/>
      </w:r>
      <w:r w:rsidRPr="00EF4778">
        <w:rPr>
          <w:i/>
          <w:iCs/>
          <w:rtl/>
          <w:lang w:val="en-US" w:eastAsia="zh-TW"/>
        </w:rPr>
        <w:t>وإذ يؤكد من جديد</w:t>
      </w:r>
      <w:r w:rsidRPr="00EF4778">
        <w:rPr>
          <w:rtl/>
          <w:lang w:val="en-US" w:eastAsia="zh-TW"/>
        </w:rPr>
        <w:t xml:space="preserve"> تعهد جميع الدول بالوفاء بالتزاماتها بتعزيز الاحترام العالمي لكل حقوق الإنسان والحريات الأساسية للجميع ومراعاتها وحمايتها، وفقاً لميثاق الأمم المتحدة وللصكوك الأخرى المتصلة بحقوق الإنسان والقانون الدولي،</w:t>
      </w:r>
    </w:p>
    <w:p w14:paraId="4973A655" w14:textId="77777777" w:rsidR="0033024B" w:rsidRPr="00EF4778" w:rsidRDefault="0033024B" w:rsidP="0033024B">
      <w:pPr>
        <w:pStyle w:val="SingleTxtGA"/>
        <w:rPr>
          <w:rtl/>
          <w:lang w:val="en-US" w:eastAsia="zh-TW"/>
        </w:rPr>
      </w:pPr>
      <w:r w:rsidRPr="00EF4778">
        <w:rPr>
          <w:rtl/>
          <w:lang w:val="en-US" w:eastAsia="zh-TW"/>
        </w:rPr>
        <w:tab/>
      </w:r>
      <w:r w:rsidRPr="00EF4778">
        <w:rPr>
          <w:i/>
          <w:iCs/>
          <w:rtl/>
          <w:lang w:val="en-US" w:eastAsia="zh-TW"/>
        </w:rPr>
        <w:t>وإذ يؤكد</w:t>
      </w:r>
      <w:r w:rsidRPr="00EF4778">
        <w:rPr>
          <w:rtl/>
          <w:lang w:val="en-US" w:eastAsia="zh-TW"/>
        </w:rPr>
        <w:t xml:space="preserve"> أن تعزيز التعاون الدولي من أجل النهوض بجميع حقوق الإنسان وحمايتها ينبغي أن يظل متسقاً تماماً مع مقاصد ومبادئ الميثاق والقانون الدولي، وأن يتم في ظل أمور، منها الاحترام التام للسيادة، والسلامة الإقليمية، والاستقلال السياسي، وعدم استعمال القوة أو التهديد باستعمالها في العلاقات الدولية، وعدم التدخل في المسائل التي تندرج ضمن الولاية الداخلية للدول،</w:t>
      </w:r>
    </w:p>
    <w:p w14:paraId="74C0DD4C" w14:textId="77777777" w:rsidR="0033024B" w:rsidRPr="00EF4778" w:rsidRDefault="0033024B" w:rsidP="0033024B">
      <w:pPr>
        <w:pStyle w:val="SingleTxtGA"/>
        <w:rPr>
          <w:rtl/>
          <w:lang w:val="en-US" w:eastAsia="zh-TW"/>
        </w:rPr>
      </w:pPr>
      <w:r w:rsidRPr="00EF4778">
        <w:rPr>
          <w:rtl/>
          <w:lang w:val="en-US" w:eastAsia="zh-TW"/>
        </w:rPr>
        <w:tab/>
      </w:r>
      <w:r w:rsidRPr="00EF4778">
        <w:rPr>
          <w:i/>
          <w:iCs/>
          <w:rtl/>
          <w:lang w:val="en-US" w:eastAsia="zh-TW"/>
        </w:rPr>
        <w:t>وإذ يؤكد من جديد</w:t>
      </w:r>
      <w:r w:rsidRPr="00EF4778">
        <w:rPr>
          <w:rtl/>
          <w:lang w:val="en-US" w:eastAsia="zh-TW"/>
        </w:rPr>
        <w:t xml:space="preserve"> التصميم على العمل من أجل كرامة الإنسان وقدره ومن أجل تمتع الرجال والنساء وكذلك الأمم، كبيرها وصغيرها، بحقوق متساوية،</w:t>
      </w:r>
    </w:p>
    <w:p w14:paraId="25F6A552" w14:textId="77777777" w:rsidR="0033024B" w:rsidRPr="00EF4778" w:rsidRDefault="0033024B" w:rsidP="0033024B">
      <w:pPr>
        <w:pStyle w:val="SingleTxtGA"/>
        <w:rPr>
          <w:rtl/>
          <w:lang w:val="en-US" w:eastAsia="zh-TW"/>
        </w:rPr>
      </w:pPr>
      <w:r w:rsidRPr="00EF4778">
        <w:rPr>
          <w:rtl/>
          <w:lang w:val="en-US" w:eastAsia="zh-TW"/>
        </w:rPr>
        <w:tab/>
      </w:r>
      <w:r w:rsidRPr="00EF4778">
        <w:rPr>
          <w:i/>
          <w:iCs/>
          <w:rtl/>
          <w:lang w:val="en-US" w:eastAsia="zh-TW"/>
        </w:rPr>
        <w:t>وإذ يؤكد من جديد أيضاً</w:t>
      </w:r>
      <w:r w:rsidRPr="00EF4778">
        <w:rPr>
          <w:rtl/>
          <w:lang w:val="en-US" w:eastAsia="zh-TW"/>
        </w:rPr>
        <w:t xml:space="preserve"> حق كل فرد في العيش في كنف نظام اجتماعي وسياسي واقتصادي ودولي يمكن أن يتحقق فيه الإعمال الكامل للحقوق والحريات المنصوص عليها في الإعلان العالمي لحقوق الإنسان،</w:t>
      </w:r>
    </w:p>
    <w:p w14:paraId="0231063F" w14:textId="15BA9891" w:rsidR="0033024B" w:rsidRPr="00EF4778" w:rsidRDefault="0033024B" w:rsidP="0033024B">
      <w:pPr>
        <w:pStyle w:val="SingleTxtGA"/>
        <w:rPr>
          <w:rtl/>
          <w:lang w:val="en-US" w:eastAsia="zh-TW"/>
        </w:rPr>
      </w:pPr>
      <w:r w:rsidRPr="00EF4778">
        <w:rPr>
          <w:rtl/>
          <w:lang w:val="en-US" w:eastAsia="zh-TW"/>
        </w:rPr>
        <w:tab/>
      </w:r>
      <w:r w:rsidRPr="00EF4778">
        <w:rPr>
          <w:i/>
          <w:iCs/>
          <w:rtl/>
          <w:lang w:val="en-US" w:eastAsia="zh-TW"/>
        </w:rPr>
        <w:t>إذ يؤكد من جديد كذلك</w:t>
      </w:r>
      <w:r w:rsidRPr="00EF4778">
        <w:rPr>
          <w:rtl/>
          <w:lang w:val="en-US" w:eastAsia="zh-TW"/>
        </w:rPr>
        <w:t xml:space="preserve"> ما ورد في ديباجة الميثاق من تصميم على إنقاذ الأجيال المقبلة من</w:t>
      </w:r>
      <w:r w:rsidR="00A621F0" w:rsidRPr="00EF4778">
        <w:rPr>
          <w:rFonts w:hint="cs"/>
          <w:rtl/>
          <w:lang w:val="en-US" w:eastAsia="zh-TW"/>
        </w:rPr>
        <w:t xml:space="preserve"> </w:t>
      </w:r>
      <w:r w:rsidRPr="00EF4778">
        <w:rPr>
          <w:rtl/>
          <w:lang w:val="en-US" w:eastAsia="zh-TW"/>
        </w:rPr>
        <w:t>ويلات الحرب وتهيئة الظروف التي يمكن في ظلها صون العدالة واحترام الالتزامات الناشئة عن المعاهدات وغيرها من مصادر القانون الدولي، وتعزيز التقدم الاجتماعي ورفع مستوى المعيشة في جو</w:t>
      </w:r>
      <w:r w:rsidR="00A621F0" w:rsidRPr="00EF4778">
        <w:rPr>
          <w:rFonts w:hint="cs"/>
          <w:rtl/>
          <w:lang w:val="en-US" w:eastAsia="zh-TW"/>
        </w:rPr>
        <w:t xml:space="preserve"> </w:t>
      </w:r>
      <w:r w:rsidRPr="00EF4778">
        <w:rPr>
          <w:rtl/>
          <w:lang w:val="en-US" w:eastAsia="zh-TW"/>
        </w:rPr>
        <w:lastRenderedPageBreak/>
        <w:t>أفسح من الحرية، وممارسة التسامح وحسن الجوار واستخدام الأجهزة الدولية في النهوض بالتقدم الاقتصادي والاجتماعي للشعوب كلها،</w:t>
      </w:r>
    </w:p>
    <w:p w14:paraId="2DC94EFE" w14:textId="77777777" w:rsidR="0033024B" w:rsidRPr="00EF4778" w:rsidRDefault="0033024B" w:rsidP="0033024B">
      <w:pPr>
        <w:pStyle w:val="SingleTxtGA"/>
        <w:rPr>
          <w:rtl/>
          <w:lang w:val="en-US" w:eastAsia="zh-TW"/>
        </w:rPr>
      </w:pPr>
      <w:r w:rsidRPr="00EF4778">
        <w:rPr>
          <w:rtl/>
          <w:lang w:val="en-US" w:eastAsia="zh-TW"/>
        </w:rPr>
        <w:tab/>
      </w:r>
      <w:r w:rsidRPr="00EF4778">
        <w:rPr>
          <w:i/>
          <w:iCs/>
          <w:rtl/>
          <w:lang w:val="en-US" w:eastAsia="zh-TW"/>
        </w:rPr>
        <w:t>وإذ يشدد</w:t>
      </w:r>
      <w:r w:rsidRPr="00EF4778">
        <w:rPr>
          <w:rtl/>
          <w:lang w:val="en-US" w:eastAsia="zh-TW"/>
        </w:rPr>
        <w:t xml:space="preserve"> على أن مسؤولية إدارة القضايا الاقتصادية والاجتماعية على مستوى العالم والتصدي للأخطار التي تهدد السلام والأمن الدوليين يجب أن تكون متقاسمة بين الدول الأعضاء في الأمم المتحدة وينبغي الاضطلاع بها من منظور متعدد الأطراف، وأن الدور المركزي، في هذا الصدد، يجب أن يُسند إلى الأمم المتحدة باعتبارها أكثر المنظمات الدولية عالمية وتمثيلاً على صعيد العالم،</w:t>
      </w:r>
    </w:p>
    <w:p w14:paraId="1EE83148" w14:textId="77777777" w:rsidR="0033024B" w:rsidRPr="00EF4778" w:rsidRDefault="0033024B" w:rsidP="0033024B">
      <w:pPr>
        <w:pStyle w:val="SingleTxtGA"/>
        <w:rPr>
          <w:rtl/>
          <w:lang w:val="en-US" w:eastAsia="zh-TW"/>
        </w:rPr>
      </w:pPr>
      <w:r w:rsidRPr="00EF4778">
        <w:rPr>
          <w:rtl/>
          <w:lang w:val="en-US" w:eastAsia="zh-TW"/>
        </w:rPr>
        <w:tab/>
      </w:r>
      <w:r w:rsidRPr="00EF4778">
        <w:rPr>
          <w:i/>
          <w:iCs/>
          <w:rtl/>
          <w:lang w:val="en-US" w:eastAsia="zh-TW"/>
        </w:rPr>
        <w:t>وإذ يساوره القلق</w:t>
      </w:r>
      <w:r w:rsidRPr="00EF4778">
        <w:rPr>
          <w:rtl/>
          <w:lang w:val="en-US" w:eastAsia="zh-TW"/>
        </w:rPr>
        <w:t xml:space="preserve"> إزاء استمرار بعض الدول الأعضاء في إساءة تطبيق تشريعاتها الوطنية خارج نطاق حدودها الإقليمية بما يضر بسيادة دول أخرى، وبالمصالح المشروعة لكيانات أو أشخاص خاضعين لولايتها القضائية وتمتعهم الكامل بحقوق الإنسان،</w:t>
      </w:r>
    </w:p>
    <w:p w14:paraId="4CB75AD1" w14:textId="77777777" w:rsidR="0033024B" w:rsidRPr="00EF4778" w:rsidRDefault="0033024B" w:rsidP="0033024B">
      <w:pPr>
        <w:pStyle w:val="SingleTxtGA"/>
        <w:rPr>
          <w:rtl/>
          <w:lang w:val="en-US" w:eastAsia="zh-TW"/>
        </w:rPr>
      </w:pPr>
      <w:r w:rsidRPr="00EF4778">
        <w:rPr>
          <w:rtl/>
          <w:lang w:val="en-US" w:eastAsia="zh-TW"/>
        </w:rPr>
        <w:tab/>
      </w:r>
      <w:r w:rsidRPr="00EF4778">
        <w:rPr>
          <w:i/>
          <w:iCs/>
          <w:rtl/>
          <w:lang w:val="en-US" w:eastAsia="zh-TW"/>
        </w:rPr>
        <w:t>وإذ يضع في اعتباره</w:t>
      </w:r>
      <w:r w:rsidRPr="00EF4778">
        <w:rPr>
          <w:rtl/>
          <w:lang w:val="en-US" w:eastAsia="zh-TW"/>
        </w:rPr>
        <w:t xml:space="preserve"> التغيرات الكبرى التي تحدث على الساحة الدولية، وتطلعات جميع الشعوب إلى قيام نظام دولي على أساس المبادئ المكرسة في الميثاق، بما في ذلك تعزيز احترام حقوق الإنسان والحريات الأساسية للجميع والتشجيع على ذلك واحترام مبدأ المساواة بين الشعوب في الحقوق وحقها في تقرير المصير والسلام والديمقراطية والعدالة والمساواة وسيادة القانون والتعددية والتنمية ورفع مستوى المعيشة والتضامن،</w:t>
      </w:r>
    </w:p>
    <w:p w14:paraId="3123DE97" w14:textId="77777777" w:rsidR="0033024B" w:rsidRPr="00EF4778" w:rsidRDefault="0033024B" w:rsidP="0033024B">
      <w:pPr>
        <w:pStyle w:val="SingleTxtGA"/>
        <w:rPr>
          <w:rtl/>
          <w:lang w:val="en-US" w:eastAsia="zh-TW"/>
        </w:rPr>
      </w:pPr>
      <w:r w:rsidRPr="00EF4778">
        <w:rPr>
          <w:rtl/>
          <w:lang w:val="en-US" w:eastAsia="zh-TW"/>
        </w:rPr>
        <w:tab/>
      </w:r>
      <w:r w:rsidRPr="00EF4778">
        <w:rPr>
          <w:i/>
          <w:iCs/>
          <w:rtl/>
          <w:lang w:val="en-US" w:eastAsia="zh-TW"/>
        </w:rPr>
        <w:t>وإذ يؤكد من جديد</w:t>
      </w:r>
      <w:r w:rsidRPr="00EF4778">
        <w:rPr>
          <w:rtl/>
          <w:lang w:val="en-US" w:eastAsia="zh-TW"/>
        </w:rPr>
        <w:t xml:space="preserve"> أن تعزيز التعاون الدولي في ميدان حقوق الإنسان أمر ضروري لتحقيق مقاصد الأمم المتحدة على نحو تام، بما في ذلك تعزيز جميع حقوق الإنسان وحمايتها بفعالية،</w:t>
      </w:r>
    </w:p>
    <w:p w14:paraId="481F1874" w14:textId="77777777" w:rsidR="0033024B" w:rsidRPr="00EF4778" w:rsidRDefault="0033024B" w:rsidP="0033024B">
      <w:pPr>
        <w:pStyle w:val="SingleTxtGA"/>
        <w:rPr>
          <w:rtl/>
          <w:lang w:val="en-US" w:eastAsia="zh-TW"/>
        </w:rPr>
      </w:pPr>
      <w:r w:rsidRPr="00EF4778">
        <w:rPr>
          <w:rtl/>
          <w:lang w:val="en-US" w:eastAsia="zh-TW"/>
        </w:rPr>
        <w:tab/>
      </w:r>
      <w:r w:rsidRPr="00EF4778">
        <w:rPr>
          <w:i/>
          <w:iCs/>
          <w:rtl/>
          <w:lang w:val="en-US" w:eastAsia="zh-TW"/>
        </w:rPr>
        <w:t>وإذ يؤكد من جديد أيضاً</w:t>
      </w:r>
      <w:r w:rsidRPr="00EF4778">
        <w:rPr>
          <w:rtl/>
          <w:lang w:val="en-US" w:eastAsia="zh-TW"/>
        </w:rPr>
        <w:t xml:space="preserve"> أن الديمقراطية والتنمية واحترام حقوق الإنسان والحريات الأساسية أمور مترابطة يعزز كل منها الآخر وأن الديمقراطية تقوم على إرادة الشعب المعرب عنها بحرية لتقرير نظمه السياسية والاقتصادية والاجتماعية والثقافية ومشاركته التامة في جميع جوانب حياته،</w:t>
      </w:r>
    </w:p>
    <w:p w14:paraId="6BF9EC8F" w14:textId="77777777" w:rsidR="0033024B" w:rsidRPr="00EF4778" w:rsidRDefault="0033024B" w:rsidP="0033024B">
      <w:pPr>
        <w:pStyle w:val="SingleTxtGA"/>
        <w:rPr>
          <w:rtl/>
          <w:lang w:val="en-US" w:eastAsia="zh-TW"/>
        </w:rPr>
      </w:pPr>
      <w:r w:rsidRPr="00EF4778">
        <w:rPr>
          <w:rtl/>
          <w:lang w:val="en-US" w:eastAsia="zh-TW"/>
        </w:rPr>
        <w:tab/>
      </w:r>
      <w:r w:rsidRPr="00EF4778">
        <w:rPr>
          <w:i/>
          <w:iCs/>
          <w:rtl/>
          <w:lang w:val="en-US" w:eastAsia="zh-TW"/>
        </w:rPr>
        <w:t>وإذ يسلّم</w:t>
      </w:r>
      <w:r w:rsidRPr="00EF4778">
        <w:rPr>
          <w:rtl/>
          <w:lang w:val="en-US" w:eastAsia="zh-TW"/>
        </w:rPr>
        <w:t xml:space="preserve"> بأن تعزيز حقوق الإنسان وحمايتها ينبغي أن يستندا إلى مبدأ التعاون والحوار الصادق وأن يهدفا إلى تعزيز قدرة الدول الأعضاء على الوفاء بالتزاماتها في ميدان حقوق الإنسان لما فيه مصلحة البشرية جمعاء،</w:t>
      </w:r>
    </w:p>
    <w:p w14:paraId="6DF522A8" w14:textId="77777777" w:rsidR="0033024B" w:rsidRPr="00EF4778" w:rsidRDefault="0033024B" w:rsidP="0033024B">
      <w:pPr>
        <w:pStyle w:val="SingleTxtGA"/>
        <w:rPr>
          <w:rtl/>
          <w:lang w:val="en-US" w:eastAsia="zh-TW"/>
        </w:rPr>
      </w:pPr>
      <w:r w:rsidRPr="00EF4778">
        <w:rPr>
          <w:rtl/>
          <w:lang w:val="en-US" w:eastAsia="zh-TW"/>
        </w:rPr>
        <w:tab/>
      </w:r>
      <w:r w:rsidRPr="00EF4778">
        <w:rPr>
          <w:i/>
          <w:iCs/>
          <w:rtl/>
          <w:lang w:val="en-US" w:eastAsia="zh-TW"/>
        </w:rPr>
        <w:t>وإذ يؤكد</w:t>
      </w:r>
      <w:r w:rsidRPr="00EF4778">
        <w:rPr>
          <w:rtl/>
          <w:lang w:val="en-US" w:eastAsia="zh-TW"/>
        </w:rPr>
        <w:t xml:space="preserve"> أن حق كل دولة في المشاركة في إدارة الشؤون الدولية عامل أساسي في إقامة نظام دولي ديمقراطي ومنصف،</w:t>
      </w:r>
    </w:p>
    <w:p w14:paraId="703F78D8" w14:textId="77777777" w:rsidR="0033024B" w:rsidRPr="00EF4778" w:rsidRDefault="0033024B" w:rsidP="0033024B">
      <w:pPr>
        <w:pStyle w:val="SingleTxtGA"/>
        <w:rPr>
          <w:rtl/>
          <w:lang w:val="en-US" w:eastAsia="zh-TW"/>
        </w:rPr>
      </w:pPr>
      <w:r w:rsidRPr="00EF4778">
        <w:rPr>
          <w:rtl/>
          <w:lang w:val="en-US" w:eastAsia="zh-TW"/>
        </w:rPr>
        <w:tab/>
      </w:r>
      <w:r w:rsidRPr="00EF4778">
        <w:rPr>
          <w:i/>
          <w:iCs/>
          <w:rtl/>
          <w:lang w:val="en-US" w:eastAsia="zh-TW"/>
        </w:rPr>
        <w:t>وإذ يشدد</w:t>
      </w:r>
      <w:r w:rsidRPr="00EF4778">
        <w:rPr>
          <w:rtl/>
          <w:lang w:val="en-US" w:eastAsia="zh-TW"/>
        </w:rPr>
        <w:t xml:space="preserve"> على ضرورة توفير التمويل الكافي للبلدان النامية، ولا سيما أقل البلدان نمواً والبلدان النامية غير الساحلية والدول الجزرية الصغيرة النامية وبناء قدراتها، ونقل التكنولوجيا إليها، بما يشمل دعم جهودها من أجل التكيف مع تغير المناخ وغير ذلك من تحديات التنمية،</w:t>
      </w:r>
    </w:p>
    <w:p w14:paraId="4E0BF360" w14:textId="77777777" w:rsidR="0033024B" w:rsidRPr="00EF4778" w:rsidRDefault="0033024B" w:rsidP="0033024B">
      <w:pPr>
        <w:pStyle w:val="SingleTxtGA"/>
        <w:rPr>
          <w:rtl/>
          <w:lang w:val="en-US" w:eastAsia="zh-TW"/>
        </w:rPr>
      </w:pPr>
      <w:r w:rsidRPr="00EF4778">
        <w:rPr>
          <w:rtl/>
          <w:lang w:val="en-US" w:eastAsia="zh-TW"/>
        </w:rPr>
        <w:tab/>
      </w:r>
      <w:r w:rsidRPr="00EF4778">
        <w:rPr>
          <w:i/>
          <w:iCs/>
          <w:rtl/>
          <w:lang w:val="en-US" w:eastAsia="zh-TW"/>
        </w:rPr>
        <w:t>وإذ يكرر</w:t>
      </w:r>
      <w:r w:rsidRPr="00EF4778">
        <w:rPr>
          <w:rtl/>
          <w:lang w:val="en-US" w:eastAsia="zh-TW"/>
        </w:rPr>
        <w:t xml:space="preserve"> تأكيد أهمية إقامة نظام دولي ديمقراطي ومنصف من أجل التصدي بفعالية وسرعة للتحديات والأزمات العالمية الراهنة التي تفاقمت بسبب جائحة مرض فيروس كورونا (كوفيد-19)،</w:t>
      </w:r>
    </w:p>
    <w:p w14:paraId="3B847BEC" w14:textId="77777777" w:rsidR="0033024B" w:rsidRPr="00EF4778" w:rsidRDefault="0033024B" w:rsidP="0033024B">
      <w:pPr>
        <w:pStyle w:val="SingleTxtGA"/>
        <w:rPr>
          <w:rtl/>
          <w:lang w:val="en-US" w:eastAsia="zh-TW"/>
        </w:rPr>
      </w:pPr>
      <w:r w:rsidRPr="00EF4778">
        <w:rPr>
          <w:rtl/>
          <w:lang w:val="en-US" w:eastAsia="zh-TW"/>
        </w:rPr>
        <w:tab/>
        <w:t>1-</w:t>
      </w:r>
      <w:r w:rsidRPr="00EF4778">
        <w:rPr>
          <w:rtl/>
          <w:lang w:val="en-US" w:eastAsia="zh-TW"/>
        </w:rPr>
        <w:tab/>
      </w:r>
      <w:r w:rsidRPr="00EF4778">
        <w:rPr>
          <w:i/>
          <w:iCs/>
          <w:rtl/>
          <w:lang w:val="en-US" w:eastAsia="zh-TW"/>
        </w:rPr>
        <w:t>يؤكد من جديد</w:t>
      </w:r>
      <w:r w:rsidRPr="00EF4778">
        <w:rPr>
          <w:rtl/>
          <w:lang w:val="en-US" w:eastAsia="zh-TW"/>
        </w:rPr>
        <w:t xml:space="preserve"> أن كل فرد يستحق نظاماً دولياً ديمقراطياً ومنصفاً يشجع على إعمال جميع حقوق الإنسان للناس كافة إعمالاً تاماً؛</w:t>
      </w:r>
    </w:p>
    <w:p w14:paraId="6492E29A" w14:textId="77777777" w:rsidR="0033024B" w:rsidRPr="00EF4778" w:rsidRDefault="0033024B" w:rsidP="0033024B">
      <w:pPr>
        <w:pStyle w:val="SingleTxtGA"/>
        <w:rPr>
          <w:rtl/>
          <w:lang w:val="en-US" w:eastAsia="zh-TW"/>
        </w:rPr>
      </w:pPr>
      <w:r w:rsidRPr="00EF4778">
        <w:rPr>
          <w:rtl/>
          <w:lang w:val="en-US" w:eastAsia="zh-TW"/>
        </w:rPr>
        <w:tab/>
        <w:t>2-</w:t>
      </w:r>
      <w:r w:rsidRPr="00EF4778">
        <w:rPr>
          <w:rtl/>
          <w:lang w:val="en-US" w:eastAsia="zh-TW"/>
        </w:rPr>
        <w:tab/>
      </w:r>
      <w:r w:rsidRPr="00EF4778">
        <w:rPr>
          <w:i/>
          <w:iCs/>
          <w:rtl/>
          <w:lang w:val="en-US" w:eastAsia="zh-TW"/>
        </w:rPr>
        <w:t>يكرر تأكيد</w:t>
      </w:r>
      <w:r w:rsidRPr="00EF4778">
        <w:rPr>
          <w:rtl/>
          <w:lang w:val="en-US" w:eastAsia="zh-TW"/>
        </w:rPr>
        <w:t xml:space="preserve"> أن الديمقراطية تشمل احترام جميع حقوق الإنسان والحريات الأساسية، وهي تمثل قيمة عالمية ترتكز على إرادة الشعوب المعبر عنها بحرية في تحديد نظمها السياسية والاقتصادية والاجتماعية والثقافية ومشاركتها التامة في جميع جوانب حياتها، ويؤكد من جديد ضرورة التقيّد العالمي بمبدأ سيادة القانون وتنفيذ هذا المبدأ على الصعيدين الوطني والدولي على حد سواء؛</w:t>
      </w:r>
    </w:p>
    <w:p w14:paraId="720C0DED" w14:textId="77777777" w:rsidR="0033024B" w:rsidRPr="00EF4778" w:rsidRDefault="0033024B" w:rsidP="0033024B">
      <w:pPr>
        <w:pStyle w:val="SingleTxtGA"/>
        <w:rPr>
          <w:rtl/>
          <w:lang w:val="en-US" w:eastAsia="zh-TW"/>
        </w:rPr>
      </w:pPr>
      <w:r w:rsidRPr="00EF4778">
        <w:rPr>
          <w:rtl/>
          <w:lang w:val="en-US" w:eastAsia="zh-TW"/>
        </w:rPr>
        <w:lastRenderedPageBreak/>
        <w:tab/>
        <w:t>3-</w:t>
      </w:r>
      <w:r w:rsidRPr="00EF4778">
        <w:rPr>
          <w:rtl/>
          <w:lang w:val="en-US" w:eastAsia="zh-TW"/>
        </w:rPr>
        <w:tab/>
      </w:r>
      <w:r w:rsidRPr="00EF4778">
        <w:rPr>
          <w:i/>
          <w:iCs/>
          <w:rtl/>
          <w:lang w:val="en-US" w:eastAsia="zh-TW"/>
        </w:rPr>
        <w:t>يؤكد من جديد</w:t>
      </w:r>
      <w:r w:rsidRPr="00EF4778">
        <w:rPr>
          <w:rtl/>
          <w:lang w:val="en-US" w:eastAsia="zh-TW"/>
        </w:rPr>
        <w:t xml:space="preserve"> أن إرادة الشعوب، التي تتجلى في انتخابات دورية ونزيهة، هي أساس سلطة الحكم، وكذلك الحق في اختيار الممثلين بحرية عن طريق انتخابات دورية ونزيهة تُجرى بالاقتراع العام وعلى قدم المساواة بين الناخبين، بالتصويت السرّي أو ما يضاهيه من إجراءات التصويت الحر؛</w:t>
      </w:r>
    </w:p>
    <w:p w14:paraId="537F3116" w14:textId="77777777" w:rsidR="0033024B" w:rsidRPr="00EF4778" w:rsidRDefault="0033024B" w:rsidP="0033024B">
      <w:pPr>
        <w:pStyle w:val="SingleTxtGA"/>
        <w:rPr>
          <w:rtl/>
          <w:lang w:val="en-US" w:eastAsia="zh-TW"/>
        </w:rPr>
      </w:pPr>
      <w:r w:rsidRPr="00EF4778">
        <w:rPr>
          <w:rtl/>
          <w:lang w:val="en-US" w:eastAsia="zh-TW"/>
        </w:rPr>
        <w:tab/>
        <w:t>4-</w:t>
      </w:r>
      <w:r w:rsidRPr="00EF4778">
        <w:rPr>
          <w:rtl/>
          <w:lang w:val="en-US" w:eastAsia="zh-TW"/>
        </w:rPr>
        <w:tab/>
      </w:r>
      <w:r w:rsidRPr="00EF4778">
        <w:rPr>
          <w:i/>
          <w:iCs/>
          <w:rtl/>
          <w:lang w:val="en-US" w:eastAsia="zh-TW"/>
        </w:rPr>
        <w:t>يهيب</w:t>
      </w:r>
      <w:r w:rsidRPr="00EF4778">
        <w:rPr>
          <w:rtl/>
          <w:lang w:val="en-US" w:eastAsia="zh-TW"/>
        </w:rPr>
        <w:t xml:space="preserve"> بالدول الأعضاء ومنظومة الأمم المتحدة أن تقلل إلى أقصى حد من التأثير السلبي للأزمات العالمية المتعددة المترابطة، بما في ذلك جائحة كوفيد-19، بسبل منها تعزيز وتدعيم التعاون الدولي، وزيادة تكافؤ الفرص فيما يتعلق بالتجارة، والنمو الاقتصادي، والتنمية المستدامة، والاتصالات العالمية، وزيادة التبادل فيما بين الثقافات، والحفاظ على التنوع الثقافي وتعزيزه؛</w:t>
      </w:r>
    </w:p>
    <w:p w14:paraId="518AF9B9" w14:textId="77777777" w:rsidR="0033024B" w:rsidRPr="00EF4778" w:rsidRDefault="0033024B" w:rsidP="0033024B">
      <w:pPr>
        <w:pStyle w:val="SingleTxtGA"/>
        <w:rPr>
          <w:rtl/>
          <w:lang w:val="en-US" w:eastAsia="zh-TW"/>
        </w:rPr>
      </w:pPr>
      <w:r w:rsidRPr="00EF4778">
        <w:rPr>
          <w:rtl/>
          <w:lang w:val="en-US" w:eastAsia="zh-TW"/>
        </w:rPr>
        <w:tab/>
        <w:t>5-</w:t>
      </w:r>
      <w:r w:rsidRPr="00EF4778">
        <w:rPr>
          <w:rtl/>
          <w:lang w:val="en-US" w:eastAsia="zh-TW"/>
        </w:rPr>
        <w:tab/>
      </w:r>
      <w:r w:rsidRPr="00EF4778">
        <w:rPr>
          <w:i/>
          <w:iCs/>
          <w:rtl/>
          <w:lang w:val="en-US" w:eastAsia="zh-TW"/>
        </w:rPr>
        <w:t>يؤكد من جديد</w:t>
      </w:r>
      <w:r w:rsidRPr="00EF4778">
        <w:rPr>
          <w:rtl/>
          <w:lang w:val="en-US" w:eastAsia="zh-TW"/>
        </w:rPr>
        <w:t xml:space="preserve"> أن إقامة نظام دولي ديمقراطي ومنصف تتطلب تحقيق جملة أمور، منها ما يلي:</w:t>
      </w:r>
    </w:p>
    <w:p w14:paraId="5B9B1B27" w14:textId="77777777" w:rsidR="0033024B" w:rsidRPr="00EF4778" w:rsidRDefault="0033024B" w:rsidP="0033024B">
      <w:pPr>
        <w:pStyle w:val="SingleTxtGA"/>
        <w:rPr>
          <w:rtl/>
          <w:lang w:val="en-US" w:eastAsia="zh-TW"/>
        </w:rPr>
      </w:pPr>
      <w:r w:rsidRPr="00EF4778">
        <w:rPr>
          <w:rtl/>
          <w:lang w:val="en-US" w:eastAsia="zh-TW"/>
        </w:rPr>
        <w:tab/>
        <w:t>(أ)</w:t>
      </w:r>
      <w:r w:rsidRPr="00EF4778">
        <w:rPr>
          <w:rtl/>
          <w:lang w:val="en-US" w:eastAsia="zh-TW"/>
        </w:rPr>
        <w:tab/>
        <w:t>إعمال حق جميع الشعوب في تقرير مصيرها، ليتسنى لها أن تحدد بحرية وضعها السياسي وتسعى بحرية إلى تحقيق تنميتها الاقتصادية والاجتماعية والثقافية، وفقاً لميثاق الأمم المتحدة وقراراتها ذات الصلة؛</w:t>
      </w:r>
    </w:p>
    <w:p w14:paraId="686D850D" w14:textId="77777777" w:rsidR="0033024B" w:rsidRPr="00EF4778" w:rsidRDefault="0033024B" w:rsidP="0033024B">
      <w:pPr>
        <w:pStyle w:val="SingleTxtGA"/>
        <w:rPr>
          <w:rtl/>
          <w:lang w:val="en-US" w:eastAsia="zh-TW"/>
        </w:rPr>
      </w:pPr>
      <w:r w:rsidRPr="00EF4778">
        <w:rPr>
          <w:rtl/>
          <w:lang w:val="en-US" w:eastAsia="zh-TW"/>
        </w:rPr>
        <w:tab/>
        <w:t>(ب)</w:t>
      </w:r>
      <w:r w:rsidRPr="00EF4778">
        <w:rPr>
          <w:rtl/>
          <w:lang w:val="en-US" w:eastAsia="zh-TW"/>
        </w:rPr>
        <w:tab/>
        <w:t>إعمال حق الشعوب والدول في السيادة الدائمة على ثرواتها ومواردها الطبيعية؛</w:t>
      </w:r>
    </w:p>
    <w:p w14:paraId="4C96346A" w14:textId="77777777" w:rsidR="0033024B" w:rsidRPr="00EF4778" w:rsidRDefault="0033024B" w:rsidP="0033024B">
      <w:pPr>
        <w:pStyle w:val="SingleTxtGA"/>
        <w:rPr>
          <w:rtl/>
          <w:lang w:val="en-US" w:eastAsia="zh-TW"/>
        </w:rPr>
      </w:pPr>
      <w:r w:rsidRPr="00EF4778">
        <w:rPr>
          <w:rtl/>
          <w:lang w:val="en-US" w:eastAsia="zh-TW"/>
        </w:rPr>
        <w:tab/>
        <w:t>(ج)</w:t>
      </w:r>
      <w:r w:rsidRPr="00EF4778">
        <w:rPr>
          <w:rtl/>
          <w:lang w:val="en-US" w:eastAsia="zh-TW"/>
        </w:rPr>
        <w:tab/>
        <w:t>إعمال حق كل إنسان وجميع الشعوب في التنمية؛</w:t>
      </w:r>
    </w:p>
    <w:p w14:paraId="3965A78A" w14:textId="77777777" w:rsidR="0033024B" w:rsidRPr="00EF4778" w:rsidRDefault="0033024B" w:rsidP="0033024B">
      <w:pPr>
        <w:pStyle w:val="SingleTxtGA"/>
        <w:rPr>
          <w:rtl/>
          <w:lang w:val="en-US" w:eastAsia="zh-TW"/>
        </w:rPr>
      </w:pPr>
      <w:r w:rsidRPr="00EF4778">
        <w:rPr>
          <w:rtl/>
          <w:lang w:val="en-US" w:eastAsia="zh-TW"/>
        </w:rPr>
        <w:tab/>
        <w:t>(د)</w:t>
      </w:r>
      <w:r w:rsidRPr="00EF4778">
        <w:rPr>
          <w:rtl/>
          <w:lang w:val="en-US" w:eastAsia="zh-TW"/>
        </w:rPr>
        <w:tab/>
        <w:t>إعمال حق جميع الشعوب في السلام؛</w:t>
      </w:r>
    </w:p>
    <w:p w14:paraId="0BD93B98" w14:textId="3B47743A" w:rsidR="0033024B" w:rsidRPr="00EF4778" w:rsidRDefault="0033024B" w:rsidP="0033024B">
      <w:pPr>
        <w:pStyle w:val="SingleTxtGA"/>
        <w:rPr>
          <w:rtl/>
          <w:lang w:val="en-US" w:eastAsia="zh-TW"/>
        </w:rPr>
      </w:pPr>
      <w:r w:rsidRPr="00EF4778">
        <w:rPr>
          <w:rtl/>
          <w:lang w:val="en-US" w:eastAsia="zh-TW"/>
        </w:rPr>
        <w:tab/>
        <w:t>(ه)</w:t>
      </w:r>
      <w:r w:rsidRPr="00EF4778">
        <w:rPr>
          <w:rtl/>
          <w:lang w:val="en-US" w:eastAsia="zh-TW"/>
        </w:rPr>
        <w:tab/>
        <w:t>إعمال الحق في نظام اقتصادي دولي قائم على المشاركة المتساوية في عملية صنع القرار وعلى الترابط والمصلحة المتبادلة والتضامن والتعاون بين جميع الدول؛</w:t>
      </w:r>
    </w:p>
    <w:p w14:paraId="27CFDD42" w14:textId="77777777" w:rsidR="0033024B" w:rsidRPr="00EF4778" w:rsidRDefault="0033024B" w:rsidP="0033024B">
      <w:pPr>
        <w:pStyle w:val="SingleTxtGA"/>
        <w:rPr>
          <w:rtl/>
          <w:lang w:val="en-US" w:eastAsia="zh-TW"/>
        </w:rPr>
      </w:pPr>
      <w:r w:rsidRPr="00EF4778">
        <w:rPr>
          <w:rtl/>
          <w:lang w:val="en-US" w:eastAsia="zh-TW"/>
        </w:rPr>
        <w:tab/>
        <w:t>(و)</w:t>
      </w:r>
      <w:r w:rsidRPr="00EF4778">
        <w:rPr>
          <w:rtl/>
          <w:lang w:val="en-US" w:eastAsia="zh-TW"/>
        </w:rPr>
        <w:tab/>
        <w:t>التضامن الدولي، بوصفه حقاً من حقوق الشعوب والأفراد؛</w:t>
      </w:r>
    </w:p>
    <w:p w14:paraId="6C67F8CD" w14:textId="77777777" w:rsidR="0033024B" w:rsidRPr="00EF4778" w:rsidRDefault="0033024B" w:rsidP="0033024B">
      <w:pPr>
        <w:pStyle w:val="SingleTxtGA"/>
        <w:rPr>
          <w:rtl/>
          <w:lang w:val="en-US" w:eastAsia="zh-TW"/>
        </w:rPr>
      </w:pPr>
      <w:r w:rsidRPr="00EF4778">
        <w:rPr>
          <w:rtl/>
          <w:lang w:val="en-US" w:eastAsia="zh-TW"/>
        </w:rPr>
        <w:tab/>
        <w:t>(ز)</w:t>
      </w:r>
      <w:r w:rsidRPr="00EF4778">
        <w:rPr>
          <w:rtl/>
          <w:lang w:val="en-US" w:eastAsia="zh-TW"/>
        </w:rPr>
        <w:tab/>
        <w:t>إقامة وتوطيد مؤسسات دولية ديمقراطية تتسم بالشفافية والعدالة وتخضع للمساءلة في جميع مجالات التعاون، وبخاصة من خلال تنفيذ مبدأ المشاركة التامة المتساوية في آليات صنع القرار لكل منها؛</w:t>
      </w:r>
    </w:p>
    <w:p w14:paraId="6BC0C9C7" w14:textId="77777777" w:rsidR="0033024B" w:rsidRPr="00EF4778" w:rsidRDefault="0033024B" w:rsidP="0033024B">
      <w:pPr>
        <w:pStyle w:val="SingleTxtGA"/>
        <w:rPr>
          <w:rtl/>
          <w:lang w:val="en-US" w:eastAsia="zh-TW"/>
        </w:rPr>
      </w:pPr>
      <w:r w:rsidRPr="00EF4778">
        <w:rPr>
          <w:rtl/>
          <w:lang w:val="en-US" w:eastAsia="zh-TW"/>
        </w:rPr>
        <w:tab/>
        <w:t>(ح)</w:t>
      </w:r>
      <w:r w:rsidRPr="00EF4778">
        <w:rPr>
          <w:rtl/>
          <w:lang w:val="en-US" w:eastAsia="zh-TW"/>
        </w:rPr>
        <w:tab/>
        <w:t>إعمال حق الجميع في المشاركة على قدم المساواة، ودون أي تمييز، في عملية صنع القرار على الصعيدين المحلي والعالمي؛</w:t>
      </w:r>
    </w:p>
    <w:p w14:paraId="5E09DA7E" w14:textId="77777777" w:rsidR="0033024B" w:rsidRPr="00EF4778" w:rsidRDefault="0033024B" w:rsidP="0033024B">
      <w:pPr>
        <w:pStyle w:val="SingleTxtGA"/>
        <w:rPr>
          <w:rtl/>
          <w:lang w:val="en-US" w:eastAsia="zh-TW"/>
        </w:rPr>
      </w:pPr>
      <w:r w:rsidRPr="00EF4778">
        <w:rPr>
          <w:rtl/>
          <w:lang w:val="en-US" w:eastAsia="zh-TW"/>
        </w:rPr>
        <w:tab/>
        <w:t>(ط)</w:t>
      </w:r>
      <w:r w:rsidRPr="00EF4778">
        <w:rPr>
          <w:rtl/>
          <w:lang w:val="en-US" w:eastAsia="zh-TW"/>
        </w:rPr>
        <w:tab/>
        <w:t>مراعاة مبدأ التمثيل الإقليمي العادل والمتوازن بين الجنسين في تكوين ملاك موظفي منظومة الأمم المتحدة؛</w:t>
      </w:r>
    </w:p>
    <w:p w14:paraId="3B0FEFB6" w14:textId="77777777" w:rsidR="0033024B" w:rsidRPr="00EF4778" w:rsidRDefault="0033024B" w:rsidP="0033024B">
      <w:pPr>
        <w:pStyle w:val="SingleTxtGA"/>
        <w:rPr>
          <w:rtl/>
          <w:lang w:val="en-US" w:eastAsia="zh-TW"/>
        </w:rPr>
      </w:pPr>
      <w:r w:rsidRPr="00EF4778">
        <w:rPr>
          <w:rtl/>
          <w:lang w:val="en-US" w:eastAsia="zh-TW"/>
        </w:rPr>
        <w:tab/>
        <w:t>(ي)</w:t>
      </w:r>
      <w:r w:rsidRPr="00EF4778">
        <w:rPr>
          <w:rtl/>
          <w:lang w:val="en-US" w:eastAsia="zh-TW"/>
        </w:rPr>
        <w:tab/>
        <w:t>تشجيع نظام دولي حر وعادل وفعال ومتوازن للمعلومات والاتصالات يقوم على التعاون الدولي لإرساء توازن جديد وزيادة التبادل في تدفق المعلومات على الصعيد الدولي، وبخاصة سد الثغرة الرقمية وتصحيح أوجه التفاوت في تدفق المعلومات إلى البلدان النامية ومنها؛</w:t>
      </w:r>
    </w:p>
    <w:p w14:paraId="6D6BEE15" w14:textId="597E0CEF" w:rsidR="0033024B" w:rsidRPr="00EF4778" w:rsidRDefault="0033024B" w:rsidP="0033024B">
      <w:pPr>
        <w:pStyle w:val="SingleTxtGA"/>
        <w:rPr>
          <w:rtl/>
          <w:lang w:val="en-US" w:eastAsia="zh-TW"/>
        </w:rPr>
      </w:pPr>
      <w:r w:rsidRPr="00EF4778">
        <w:rPr>
          <w:rtl/>
          <w:lang w:val="en-US" w:eastAsia="zh-TW"/>
        </w:rPr>
        <w:tab/>
        <w:t>(ك)</w:t>
      </w:r>
      <w:r w:rsidRPr="00EF4778">
        <w:rPr>
          <w:rtl/>
          <w:lang w:val="en-US" w:eastAsia="zh-TW"/>
        </w:rPr>
        <w:tab/>
        <w:t>احترام التنوع الثقافي والحقوق الثقافية للجميع، لأن ذلك يعزز التعددية الثقافية ويسهم في توسيع نطاق تبادل المعارف وفهم الخلفيات الثقافية، ويساعد على إعمال حقوق الإنسان المقبولة</w:t>
      </w:r>
      <w:r w:rsidR="00A621F0" w:rsidRPr="00EF4778">
        <w:rPr>
          <w:rFonts w:hint="cs"/>
          <w:rtl/>
          <w:lang w:val="en-US" w:eastAsia="zh-TW"/>
        </w:rPr>
        <w:t> </w:t>
      </w:r>
      <w:r w:rsidRPr="00EF4778">
        <w:rPr>
          <w:rtl/>
          <w:lang w:val="en-US" w:eastAsia="zh-TW"/>
        </w:rPr>
        <w:t>عالمياً وعلى التمتع بها في جميع أنحاء العالم، وينمي علاقات مستقرة ودية بين الشعوب والأمم في العالم أجمع؛</w:t>
      </w:r>
    </w:p>
    <w:p w14:paraId="60999B15" w14:textId="77777777" w:rsidR="0033024B" w:rsidRPr="00EF4778" w:rsidRDefault="0033024B" w:rsidP="0033024B">
      <w:pPr>
        <w:pStyle w:val="SingleTxtGA"/>
        <w:rPr>
          <w:rtl/>
          <w:lang w:val="en-US" w:eastAsia="zh-TW"/>
        </w:rPr>
      </w:pPr>
      <w:r w:rsidRPr="00EF4778">
        <w:rPr>
          <w:rtl/>
          <w:lang w:val="en-US" w:eastAsia="zh-TW"/>
        </w:rPr>
        <w:tab/>
        <w:t>(ل)</w:t>
      </w:r>
      <w:r w:rsidRPr="00EF4778">
        <w:rPr>
          <w:rtl/>
          <w:lang w:val="en-US" w:eastAsia="zh-TW"/>
        </w:rPr>
        <w:tab/>
        <w:t>إعمال حق كل شخص وجميع الشعوب في بيئة صحية وفي تعاون دولي وثيق يستجيب بفعالية للحاجة إلى مساعدة الجهود الوطنية من أجل التكيف مع تغير المناخ، وبخاصة في البلدان النامية، ويشجع على تنفيذ الاتفاقات الدولية في مجال الحد من تغير المناخ؛</w:t>
      </w:r>
    </w:p>
    <w:p w14:paraId="7FDF4D6A" w14:textId="77777777" w:rsidR="0033024B" w:rsidRPr="00EF4778" w:rsidRDefault="0033024B" w:rsidP="0033024B">
      <w:pPr>
        <w:pStyle w:val="SingleTxtGA"/>
        <w:rPr>
          <w:rtl/>
          <w:lang w:val="en-US" w:eastAsia="zh-TW"/>
        </w:rPr>
      </w:pPr>
      <w:r w:rsidRPr="00EF4778">
        <w:rPr>
          <w:rtl/>
          <w:lang w:val="en-US" w:eastAsia="zh-TW"/>
        </w:rPr>
        <w:lastRenderedPageBreak/>
        <w:tab/>
        <w:t>(م)</w:t>
      </w:r>
      <w:r w:rsidRPr="00EF4778">
        <w:rPr>
          <w:rtl/>
          <w:lang w:val="en-US" w:eastAsia="zh-TW"/>
        </w:rPr>
        <w:tab/>
        <w:t>تعزيز الاستفادة بشكل منصف من منافع التوزيع الدولي للثروات عن طريق تعزيز التعاون الدولي، ولا سيما على صعيد العلاقات الاقتصادية والتجارية والمالية الدولية؛</w:t>
      </w:r>
    </w:p>
    <w:p w14:paraId="34A9E514" w14:textId="7E89DAE8" w:rsidR="0033024B" w:rsidRPr="00EF4778" w:rsidRDefault="0033024B" w:rsidP="0033024B">
      <w:pPr>
        <w:pStyle w:val="SingleTxtGA"/>
        <w:rPr>
          <w:rtl/>
          <w:lang w:val="en-US" w:eastAsia="zh-TW"/>
        </w:rPr>
      </w:pPr>
      <w:r w:rsidRPr="00EF4778">
        <w:rPr>
          <w:rtl/>
          <w:lang w:val="en-US" w:eastAsia="zh-TW"/>
        </w:rPr>
        <w:tab/>
        <w:t>(ن)</w:t>
      </w:r>
      <w:r w:rsidRPr="00EF4778">
        <w:rPr>
          <w:rtl/>
          <w:lang w:val="en-US" w:eastAsia="zh-TW"/>
        </w:rPr>
        <w:tab/>
        <w:t>تمتع كل شخص بملكية تراث البشرية المشترك في سياق الحق العام في الانتفاع</w:t>
      </w:r>
      <w:r w:rsidR="00A621F0" w:rsidRPr="00EF4778">
        <w:rPr>
          <w:rFonts w:hint="cs"/>
          <w:rtl/>
          <w:lang w:val="en-US" w:eastAsia="zh-TW"/>
        </w:rPr>
        <w:t> </w:t>
      </w:r>
      <w:r w:rsidRPr="00EF4778">
        <w:rPr>
          <w:rtl/>
          <w:lang w:val="en-US" w:eastAsia="zh-TW"/>
        </w:rPr>
        <w:t>بالثقافة؛</w:t>
      </w:r>
    </w:p>
    <w:p w14:paraId="74C5F69F" w14:textId="77777777" w:rsidR="0033024B" w:rsidRPr="00EF4778" w:rsidRDefault="0033024B" w:rsidP="0033024B">
      <w:pPr>
        <w:pStyle w:val="SingleTxtGA"/>
        <w:rPr>
          <w:rtl/>
          <w:lang w:val="en-US" w:eastAsia="zh-TW"/>
        </w:rPr>
      </w:pPr>
      <w:r w:rsidRPr="00EF4778">
        <w:rPr>
          <w:rtl/>
          <w:lang w:val="en-US" w:eastAsia="zh-TW"/>
        </w:rPr>
        <w:tab/>
        <w:t>(س)</w:t>
      </w:r>
      <w:r w:rsidRPr="00EF4778">
        <w:rPr>
          <w:rtl/>
          <w:lang w:val="en-US" w:eastAsia="zh-TW"/>
        </w:rPr>
        <w:tab/>
        <w:t>اشتراك دول العالم في تحمل مسؤولية إدارة التنمية الاقتصادية والاجتماعية على مستوى العالم، بما يشمل التصدي للأخطار التي تهدد السلام والأمن الدوليين، وهي مسؤولية يتعين الاضطلاع بها على صعيد متعدد الأطراف؛</w:t>
      </w:r>
    </w:p>
    <w:p w14:paraId="6993211A" w14:textId="77777777" w:rsidR="0033024B" w:rsidRPr="00EF4778" w:rsidRDefault="0033024B" w:rsidP="0033024B">
      <w:pPr>
        <w:pStyle w:val="SingleTxtGA"/>
        <w:rPr>
          <w:rtl/>
          <w:lang w:val="en-US" w:eastAsia="zh-TW"/>
        </w:rPr>
      </w:pPr>
      <w:r w:rsidRPr="00EF4778">
        <w:rPr>
          <w:rtl/>
          <w:lang w:val="en-US" w:eastAsia="zh-TW"/>
        </w:rPr>
        <w:tab/>
        <w:t>(ع)</w:t>
      </w:r>
      <w:r w:rsidRPr="00EF4778">
        <w:rPr>
          <w:rtl/>
          <w:lang w:val="en-US" w:eastAsia="zh-TW"/>
        </w:rPr>
        <w:tab/>
        <w:t xml:space="preserve">تحويل الهيكل المالي الدولي وإيجاد حل شامل لمشكلة الديون الخارجية وعبء الديون؛ </w:t>
      </w:r>
    </w:p>
    <w:p w14:paraId="4C69DFA6" w14:textId="77777777" w:rsidR="0033024B" w:rsidRPr="00EF4778" w:rsidRDefault="0033024B" w:rsidP="0033024B">
      <w:pPr>
        <w:pStyle w:val="SingleTxtGA"/>
        <w:rPr>
          <w:rtl/>
          <w:lang w:val="en-US" w:eastAsia="zh-TW"/>
        </w:rPr>
      </w:pPr>
      <w:r w:rsidRPr="00EF4778">
        <w:rPr>
          <w:rtl/>
          <w:lang w:val="en-US" w:eastAsia="zh-TW"/>
        </w:rPr>
        <w:tab/>
        <w:t>(ف)</w:t>
      </w:r>
      <w:r w:rsidRPr="00EF4778">
        <w:rPr>
          <w:rtl/>
          <w:lang w:val="en-US" w:eastAsia="zh-TW"/>
        </w:rPr>
        <w:tab/>
        <w:t xml:space="preserve">الوفاء بالتزامات تمويل التنمية، بما في ذلك ما يتعلق بالمساعدة الإنمائية الرسمية والتمويل المتعلق بالمناخ وبناء القدرات ونقل التكنولوجيا، للمساهمة في جهود التنمية الوطنية ومعالجة الفجوات وأوجه عدم المساواة بين البلدان المتقدمة النمو والبلدان النامية؛ </w:t>
      </w:r>
    </w:p>
    <w:p w14:paraId="14B5D127" w14:textId="77777777" w:rsidR="0033024B" w:rsidRPr="00EF4778" w:rsidRDefault="0033024B" w:rsidP="0033024B">
      <w:pPr>
        <w:pStyle w:val="SingleTxtGA"/>
        <w:rPr>
          <w:rtl/>
          <w:lang w:val="en-US" w:eastAsia="zh-TW"/>
        </w:rPr>
      </w:pPr>
      <w:r w:rsidRPr="00EF4778">
        <w:rPr>
          <w:rtl/>
          <w:lang w:val="en-US" w:eastAsia="zh-TW"/>
        </w:rPr>
        <w:tab/>
        <w:t>6-</w:t>
      </w:r>
      <w:r w:rsidRPr="00EF4778">
        <w:rPr>
          <w:rtl/>
          <w:lang w:val="en-US" w:eastAsia="zh-TW"/>
        </w:rPr>
        <w:tab/>
      </w:r>
      <w:r w:rsidRPr="00EF4778">
        <w:rPr>
          <w:i/>
          <w:iCs/>
          <w:rtl/>
          <w:lang w:val="en-US" w:eastAsia="zh-TW"/>
        </w:rPr>
        <w:t>يشدد</w:t>
      </w:r>
      <w:r w:rsidRPr="00EF4778">
        <w:rPr>
          <w:rtl/>
          <w:lang w:val="en-US" w:eastAsia="zh-TW"/>
        </w:rPr>
        <w:t xml:space="preserve"> على أهمية الحفاظ على ثراء وتنوع المجتمع الدولي للأمم والشعوب واحترام الخصائص الوطنية والإقليمية ومختلف الخلفيات التاريخية والثقافية والدينية في تعزيز التعاون الدولي في ميدان حقوق الإنسان؛</w:t>
      </w:r>
    </w:p>
    <w:p w14:paraId="1E258396" w14:textId="2F9AE164" w:rsidR="0033024B" w:rsidRPr="00EF4778" w:rsidRDefault="0033024B" w:rsidP="0033024B">
      <w:pPr>
        <w:pStyle w:val="SingleTxtGA"/>
        <w:rPr>
          <w:rtl/>
          <w:lang w:val="en-US" w:eastAsia="zh-TW"/>
        </w:rPr>
      </w:pPr>
      <w:r w:rsidRPr="00EF4778">
        <w:rPr>
          <w:rtl/>
          <w:lang w:val="en-US" w:eastAsia="zh-TW"/>
        </w:rPr>
        <w:tab/>
        <w:t>7-</w:t>
      </w:r>
      <w:r w:rsidRPr="00EF4778">
        <w:rPr>
          <w:rtl/>
          <w:lang w:val="en-US" w:eastAsia="zh-TW"/>
        </w:rPr>
        <w:tab/>
      </w:r>
      <w:r w:rsidRPr="00EF4778">
        <w:rPr>
          <w:i/>
          <w:iCs/>
          <w:rtl/>
          <w:lang w:val="en-US" w:eastAsia="zh-TW"/>
        </w:rPr>
        <w:t>يحث</w:t>
      </w:r>
      <w:r w:rsidRPr="00EF4778">
        <w:rPr>
          <w:rtl/>
          <w:lang w:val="en-US" w:eastAsia="zh-TW"/>
        </w:rPr>
        <w:t xml:space="preserve"> جميع الجهات الفاعلة في الساحة الدولية على إرساء نظام دولي شامل للجميع وقائم على العدل، والمساواة والإنصاف، وكرامة الإنسان والتفاهم، وتعزيز واحترام التنوع الثقافي وحقوق الإنسان العالمية، وعلى نبذ جميع المذاهب الداعية إلى الاستبعاد على أساس العنصرية، والتمييز العنصري، وكراهية الأجانب وما يتصل بذلك من تعصب، فضلاً عن خطاب الكراهية وإيديولوجيات</w:t>
      </w:r>
      <w:r w:rsidR="00A621F0" w:rsidRPr="00EF4778">
        <w:rPr>
          <w:rFonts w:hint="cs"/>
          <w:rtl/>
          <w:lang w:val="en-US" w:eastAsia="zh-TW"/>
        </w:rPr>
        <w:t> </w:t>
      </w:r>
      <w:r w:rsidRPr="00EF4778">
        <w:rPr>
          <w:rtl/>
          <w:lang w:val="en-US" w:eastAsia="zh-TW"/>
        </w:rPr>
        <w:t>التفوق؛</w:t>
      </w:r>
    </w:p>
    <w:p w14:paraId="2035D0BC" w14:textId="77777777" w:rsidR="0033024B" w:rsidRPr="00EF4778" w:rsidRDefault="0033024B" w:rsidP="0033024B">
      <w:pPr>
        <w:pStyle w:val="SingleTxtGA"/>
        <w:rPr>
          <w:rtl/>
          <w:lang w:val="en-US" w:eastAsia="zh-TW"/>
        </w:rPr>
      </w:pPr>
      <w:r w:rsidRPr="00EF4778">
        <w:rPr>
          <w:rtl/>
          <w:lang w:val="en-US" w:eastAsia="zh-TW"/>
        </w:rPr>
        <w:tab/>
        <w:t>8-</w:t>
      </w:r>
      <w:r w:rsidRPr="00EF4778">
        <w:rPr>
          <w:rtl/>
          <w:lang w:val="en-US" w:eastAsia="zh-TW"/>
        </w:rPr>
        <w:tab/>
      </w:r>
      <w:r w:rsidRPr="00EF4778">
        <w:rPr>
          <w:i/>
          <w:iCs/>
          <w:rtl/>
          <w:lang w:val="en-US" w:eastAsia="zh-TW"/>
        </w:rPr>
        <w:t>يؤكد من جديد</w:t>
      </w:r>
      <w:r w:rsidRPr="00EF4778">
        <w:rPr>
          <w:rtl/>
          <w:lang w:val="en-US" w:eastAsia="zh-TW"/>
        </w:rPr>
        <w:t xml:space="preserve"> أن جميع الدول ينبغي أن تشجع على إقرار السلام والأمن الدوليين وصونهما وتعزيزهما، وأن تبذل في سبيل هذا الغرض كل ما في وسعها لتحقيق نزع السلاح العام والكامل في ظل رقابة دولية فعالة، ولكفالة استخدام الموارد المفرج عنها بفضل تدابير نزع السلاح الفعالة لأغراض التنمية المستدامة، ولا سيما التنمية في البلدان النامية؛</w:t>
      </w:r>
    </w:p>
    <w:p w14:paraId="4B957B76" w14:textId="6AAFFC4B" w:rsidR="0033024B" w:rsidRPr="00EF4778" w:rsidRDefault="0033024B" w:rsidP="0033024B">
      <w:pPr>
        <w:pStyle w:val="SingleTxtGA"/>
        <w:rPr>
          <w:rtl/>
          <w:lang w:val="en-US" w:eastAsia="zh-TW"/>
        </w:rPr>
      </w:pPr>
      <w:r w:rsidRPr="00EF4778">
        <w:rPr>
          <w:rtl/>
          <w:lang w:val="en-US" w:eastAsia="zh-TW"/>
        </w:rPr>
        <w:tab/>
        <w:t>9-</w:t>
      </w:r>
      <w:r w:rsidRPr="00EF4778">
        <w:rPr>
          <w:rtl/>
          <w:lang w:val="en-US" w:eastAsia="zh-TW"/>
        </w:rPr>
        <w:tab/>
      </w:r>
      <w:r w:rsidRPr="00EF4778">
        <w:rPr>
          <w:i/>
          <w:iCs/>
          <w:rtl/>
          <w:lang w:val="en-US" w:eastAsia="zh-TW"/>
        </w:rPr>
        <w:t>يؤكد</w:t>
      </w:r>
      <w:r w:rsidRPr="00EF4778">
        <w:rPr>
          <w:rtl/>
          <w:lang w:val="en-US" w:eastAsia="zh-TW"/>
        </w:rPr>
        <w:t xml:space="preserve"> أن المحاولات الرامية إلى الإطاحة بالحكومات الشرعية بالقوة، أو بوسائل أخرى</w:t>
      </w:r>
      <w:r w:rsidR="00A621F0" w:rsidRPr="00EF4778">
        <w:rPr>
          <w:rFonts w:hint="cs"/>
          <w:rtl/>
          <w:lang w:val="en-US" w:eastAsia="zh-TW"/>
        </w:rPr>
        <w:t> </w:t>
      </w:r>
      <w:r w:rsidRPr="00EF4778">
        <w:rPr>
          <w:rtl/>
          <w:lang w:val="en-US" w:eastAsia="zh-TW"/>
        </w:rPr>
        <w:t>غير مشروعة، تُخل بالنظام الديمقراطي والدستوري، والممارسة الشرعية للسلطة، والتمتع الكامل بحقوق</w:t>
      </w:r>
      <w:r w:rsidR="00A621F0" w:rsidRPr="00EF4778">
        <w:rPr>
          <w:rFonts w:hint="cs"/>
          <w:rtl/>
          <w:lang w:val="en-US" w:eastAsia="zh-TW"/>
        </w:rPr>
        <w:t xml:space="preserve"> </w:t>
      </w:r>
      <w:r w:rsidRPr="00EF4778">
        <w:rPr>
          <w:rtl/>
          <w:lang w:val="en-US" w:eastAsia="zh-TW"/>
        </w:rPr>
        <w:t>الإنسان؛</w:t>
      </w:r>
    </w:p>
    <w:p w14:paraId="40AE3C6D" w14:textId="77777777" w:rsidR="0033024B" w:rsidRPr="00EF4778" w:rsidRDefault="0033024B" w:rsidP="0033024B">
      <w:pPr>
        <w:pStyle w:val="SingleTxtGA"/>
        <w:rPr>
          <w:rtl/>
          <w:lang w:val="en-US" w:eastAsia="zh-TW"/>
        </w:rPr>
      </w:pPr>
      <w:r w:rsidRPr="00EF4778">
        <w:rPr>
          <w:rtl/>
          <w:lang w:val="en-US" w:eastAsia="zh-TW"/>
        </w:rPr>
        <w:tab/>
        <w:t>10-</w:t>
      </w:r>
      <w:r w:rsidRPr="00EF4778">
        <w:rPr>
          <w:rtl/>
          <w:lang w:val="en-US" w:eastAsia="zh-TW"/>
        </w:rPr>
        <w:tab/>
      </w:r>
      <w:r w:rsidRPr="00EF4778">
        <w:rPr>
          <w:i/>
          <w:iCs/>
          <w:rtl/>
          <w:lang w:val="en-US" w:eastAsia="zh-TW"/>
        </w:rPr>
        <w:t>يؤكد من جديد</w:t>
      </w:r>
      <w:r w:rsidRPr="00EF4778">
        <w:rPr>
          <w:rtl/>
          <w:lang w:val="en-US" w:eastAsia="zh-TW"/>
        </w:rPr>
        <w:t xml:space="preserve"> ضرورة مواصلة العمل بصفة عاجلة لإقامة نظام اقتصادي دولي أساسه الإنصاف، والمساواة في السيادة، والترابط، والمصلحة المشتركة، والتعاون بين جميع الدول، بصرف النظر عن نظمها الاقتصادية والاجتماعية، من أجل إصلاح أوجه التفاوت ورفع المظالم القائمة، وإتاحة إمكانية سد الفجوة الآخذة في الاتساع بين البلدان المتقدمة والبلدان النامية، وضمان تعجيل خطى التنمية الاقتصادية والاجتماعية باطراد، وضمان السلام والعدل للأجيال الحالية والمقبلة؛</w:t>
      </w:r>
    </w:p>
    <w:p w14:paraId="77510446" w14:textId="0BB3B20D" w:rsidR="0033024B" w:rsidRPr="00EF4778" w:rsidRDefault="0033024B" w:rsidP="0033024B">
      <w:pPr>
        <w:pStyle w:val="SingleTxtGA"/>
        <w:rPr>
          <w:rtl/>
          <w:lang w:val="en-US" w:eastAsia="zh-TW"/>
        </w:rPr>
      </w:pPr>
      <w:r w:rsidRPr="00EF4778">
        <w:rPr>
          <w:rtl/>
          <w:lang w:val="en-US" w:eastAsia="zh-TW"/>
        </w:rPr>
        <w:tab/>
        <w:t>11-</w:t>
      </w:r>
      <w:r w:rsidRPr="00EF4778">
        <w:rPr>
          <w:rtl/>
          <w:lang w:val="en-US" w:eastAsia="zh-TW"/>
        </w:rPr>
        <w:tab/>
      </w:r>
      <w:r w:rsidRPr="00EF4778">
        <w:rPr>
          <w:i/>
          <w:iCs/>
          <w:rtl/>
          <w:lang w:val="en-US" w:eastAsia="zh-TW"/>
        </w:rPr>
        <w:t>يحيط علماً</w:t>
      </w:r>
      <w:r w:rsidRPr="00EF4778">
        <w:rPr>
          <w:rtl/>
          <w:lang w:val="en-US" w:eastAsia="zh-TW"/>
        </w:rPr>
        <w:t xml:space="preserve"> بتقرير الخبير المستقل المعني بإقامة نظام دولي ديمقراطي ومنصف</w:t>
      </w:r>
      <w:r w:rsidRPr="00EF4778">
        <w:rPr>
          <w:vertAlign w:val="superscript"/>
          <w:rtl/>
          <w:lang w:val="en-US" w:eastAsia="zh-TW"/>
        </w:rPr>
        <w:t>(</w:t>
      </w:r>
      <w:r w:rsidRPr="00EF4778">
        <w:rPr>
          <w:vertAlign w:val="superscript"/>
          <w:rtl/>
          <w:lang w:val="en-US" w:eastAsia="zh-TW"/>
        </w:rPr>
        <w:footnoteReference w:id="1"/>
      </w:r>
      <w:r w:rsidRPr="00EF4778">
        <w:rPr>
          <w:vertAlign w:val="superscript"/>
          <w:rtl/>
          <w:lang w:val="en-US" w:eastAsia="zh-TW"/>
        </w:rPr>
        <w:t>)</w:t>
      </w:r>
      <w:r w:rsidRPr="00EF4778">
        <w:rPr>
          <w:rtl/>
          <w:lang w:val="en-US" w:eastAsia="zh-TW"/>
        </w:rPr>
        <w:t>؛</w:t>
      </w:r>
    </w:p>
    <w:p w14:paraId="7A1DFA18" w14:textId="7D56C9AD" w:rsidR="0033024B" w:rsidRPr="00EF4778" w:rsidRDefault="0033024B" w:rsidP="0033024B">
      <w:pPr>
        <w:pStyle w:val="SingleTxtGA"/>
        <w:rPr>
          <w:rtl/>
          <w:lang w:val="en-US" w:eastAsia="zh-TW"/>
        </w:rPr>
      </w:pPr>
      <w:r w:rsidRPr="00EF4778">
        <w:rPr>
          <w:rtl/>
          <w:lang w:val="en-US" w:eastAsia="zh-TW"/>
        </w:rPr>
        <w:tab/>
        <w:t>12-</w:t>
      </w:r>
      <w:r w:rsidRPr="00EF4778">
        <w:rPr>
          <w:rtl/>
          <w:lang w:val="en-US" w:eastAsia="zh-TW"/>
        </w:rPr>
        <w:tab/>
      </w:r>
      <w:r w:rsidRPr="00EF4778">
        <w:rPr>
          <w:i/>
          <w:iCs/>
          <w:rtl/>
          <w:lang w:val="en-US" w:eastAsia="zh-TW"/>
        </w:rPr>
        <w:t>يكرر التأكيد</w:t>
      </w:r>
      <w:r w:rsidRPr="00EF4778">
        <w:rPr>
          <w:rtl/>
          <w:lang w:val="en-US" w:eastAsia="zh-TW"/>
        </w:rPr>
        <w:t xml:space="preserve"> على أن تجدد تعددية الأطراف، مع اتباع نهج أكثر فعالية وشمولاً، أمر</w:t>
      </w:r>
      <w:r w:rsidR="00D60E07" w:rsidRPr="00EF4778">
        <w:rPr>
          <w:rFonts w:hint="cs"/>
          <w:rtl/>
          <w:lang w:val="en-US" w:eastAsia="zh-TW"/>
        </w:rPr>
        <w:t xml:space="preserve"> </w:t>
      </w:r>
      <w:r w:rsidRPr="00EF4778">
        <w:rPr>
          <w:rtl/>
          <w:lang w:val="en-US" w:eastAsia="zh-TW"/>
        </w:rPr>
        <w:t xml:space="preserve">أساسي للتصدي للتحديات والأزمات العالمية الحالية، وجعل الأشخاص واحترام جميع حقوق الإنسان في صميم هذه العملية، ويشدد على أن هذا المسعى يستلزم القيادة والتنسيق العالميين من جانب أمم متحدة </w:t>
      </w:r>
      <w:r w:rsidRPr="00EF4778">
        <w:rPr>
          <w:rtl/>
          <w:lang w:val="en-US" w:eastAsia="zh-TW"/>
        </w:rPr>
        <w:lastRenderedPageBreak/>
        <w:t>قوية وممولة تمويلاً كافياً، والالتزام الكامل والمشاركة المستمرة من جانب الدول، والمؤسسات المالية الدولية، والقطاع الخاص، والأوساط الأكاديمية، والمجتمع المدني؛</w:t>
      </w:r>
    </w:p>
    <w:p w14:paraId="6B1076E8" w14:textId="77777777" w:rsidR="0033024B" w:rsidRPr="00EF4778" w:rsidRDefault="0033024B" w:rsidP="0033024B">
      <w:pPr>
        <w:pStyle w:val="SingleTxtGA"/>
        <w:rPr>
          <w:rtl/>
          <w:lang w:val="en-US" w:eastAsia="zh-TW"/>
        </w:rPr>
      </w:pPr>
      <w:r w:rsidRPr="00EF4778">
        <w:rPr>
          <w:rtl/>
          <w:lang w:val="en-US" w:eastAsia="zh-TW"/>
        </w:rPr>
        <w:tab/>
        <w:t>13-</w:t>
      </w:r>
      <w:r w:rsidRPr="00EF4778">
        <w:rPr>
          <w:rtl/>
          <w:lang w:val="en-US" w:eastAsia="zh-TW"/>
        </w:rPr>
        <w:tab/>
      </w:r>
      <w:r w:rsidRPr="00EF4778">
        <w:rPr>
          <w:i/>
          <w:iCs/>
          <w:rtl/>
          <w:lang w:val="en-US" w:eastAsia="zh-TW"/>
        </w:rPr>
        <w:t>يهيب</w:t>
      </w:r>
      <w:r w:rsidRPr="00EF4778">
        <w:rPr>
          <w:rtl/>
          <w:lang w:val="en-US" w:eastAsia="zh-TW"/>
        </w:rPr>
        <w:t xml:space="preserve"> بجميع الحكومات أن تتعاون مع الخبير المستقل وأن تساعده في الاضطلاع بولايته، وتزودَه بكل ما يلزم من معلومات يطلبها لتمكينه من أداء واجباته بصورة فعالة؛</w:t>
      </w:r>
    </w:p>
    <w:p w14:paraId="71AE9CC9" w14:textId="77777777" w:rsidR="0033024B" w:rsidRPr="00EF4778" w:rsidRDefault="0033024B" w:rsidP="0033024B">
      <w:pPr>
        <w:pStyle w:val="SingleTxtGA"/>
        <w:rPr>
          <w:rtl/>
          <w:lang w:val="en-US" w:eastAsia="zh-TW"/>
        </w:rPr>
      </w:pPr>
      <w:r w:rsidRPr="00EF4778">
        <w:rPr>
          <w:rtl/>
          <w:lang w:val="en-US" w:eastAsia="zh-TW"/>
        </w:rPr>
        <w:tab/>
        <w:t>14-</w:t>
      </w:r>
      <w:r w:rsidRPr="00EF4778">
        <w:rPr>
          <w:rtl/>
          <w:lang w:val="en-US" w:eastAsia="zh-TW"/>
        </w:rPr>
        <w:tab/>
      </w:r>
      <w:r w:rsidRPr="00EF4778">
        <w:rPr>
          <w:i/>
          <w:iCs/>
          <w:rtl/>
          <w:lang w:val="en-US" w:eastAsia="zh-TW"/>
        </w:rPr>
        <w:t>يطلب</w:t>
      </w:r>
      <w:r w:rsidRPr="00EF4778">
        <w:rPr>
          <w:rtl/>
          <w:lang w:val="en-US" w:eastAsia="zh-TW"/>
        </w:rPr>
        <w:t xml:space="preserve"> إلى مفوض الأمم المتحدة السامية لحقوق الإنسان أن يواصل تقديم جميع الموارد البشرية والمالية اللازمة لاضطلاع الخبير المستقل بولايته على نحو فعال؛</w:t>
      </w:r>
    </w:p>
    <w:p w14:paraId="52C1CA9F" w14:textId="77777777" w:rsidR="0033024B" w:rsidRPr="00EF4778" w:rsidRDefault="0033024B" w:rsidP="0033024B">
      <w:pPr>
        <w:pStyle w:val="SingleTxtGA"/>
        <w:rPr>
          <w:rtl/>
          <w:lang w:val="en-US" w:eastAsia="zh-TW"/>
        </w:rPr>
      </w:pPr>
      <w:r w:rsidRPr="00EF4778">
        <w:rPr>
          <w:rtl/>
          <w:lang w:val="en-US" w:eastAsia="zh-TW"/>
        </w:rPr>
        <w:tab/>
        <w:t>15-</w:t>
      </w:r>
      <w:r w:rsidRPr="00EF4778">
        <w:rPr>
          <w:rtl/>
          <w:lang w:val="en-US" w:eastAsia="zh-TW"/>
        </w:rPr>
        <w:tab/>
      </w:r>
      <w:r w:rsidRPr="00EF4778">
        <w:rPr>
          <w:i/>
          <w:iCs/>
          <w:rtl/>
          <w:lang w:val="en-US" w:eastAsia="zh-TW"/>
        </w:rPr>
        <w:t>يدعو</w:t>
      </w:r>
      <w:r w:rsidRPr="00EF4778">
        <w:rPr>
          <w:rtl/>
          <w:lang w:val="en-US" w:eastAsia="zh-TW"/>
        </w:rPr>
        <w:t xml:space="preserve"> الخبير المستقل إلى أن يقوم، وفقاً لولايته، بدراسة وتقديم تدابير ملموسة يمكن أن تعتمدها الدول والمؤسسات الدولية للإسهام في تعزيز إقامة نظام دولي ديمقراطي ومنصف وتحويل الهيكل المالي الدولي، بتعاون وثيق مع كيانات الأمم المتحدة ذات الصلة، والأوساط الأكاديمية، والمجمعات الفكرية ومعاهد البحوث، ولا سيما مركز الجنوب، وغير ذلك من أصحاب المصلحة المعنيين من جميع المناطق؛</w:t>
      </w:r>
    </w:p>
    <w:p w14:paraId="6F871C7C" w14:textId="77777777" w:rsidR="0033024B" w:rsidRPr="00EF4778" w:rsidRDefault="0033024B" w:rsidP="0033024B">
      <w:pPr>
        <w:pStyle w:val="SingleTxtGA"/>
        <w:rPr>
          <w:rtl/>
          <w:lang w:val="en-US" w:eastAsia="zh-TW"/>
        </w:rPr>
      </w:pPr>
      <w:r w:rsidRPr="00EF4778">
        <w:rPr>
          <w:rtl/>
          <w:lang w:val="en-US" w:eastAsia="zh-TW"/>
        </w:rPr>
        <w:tab/>
        <w:t>16-</w:t>
      </w:r>
      <w:r w:rsidRPr="00EF4778">
        <w:rPr>
          <w:rtl/>
          <w:lang w:val="en-US" w:eastAsia="zh-TW"/>
        </w:rPr>
        <w:tab/>
      </w:r>
      <w:r w:rsidRPr="00EF4778">
        <w:rPr>
          <w:i/>
          <w:iCs/>
          <w:rtl/>
          <w:lang w:val="en-US" w:eastAsia="zh-TW"/>
        </w:rPr>
        <w:t>يطلب</w:t>
      </w:r>
      <w:r w:rsidRPr="00EF4778">
        <w:rPr>
          <w:rtl/>
          <w:lang w:val="en-US" w:eastAsia="zh-TW"/>
        </w:rPr>
        <w:t xml:space="preserve"> إلى هيئات معاهدات حقوق الإنسان، ومفوضية الأمم المتحدة السامية لحقوق الإنسان، والآليات الخاصة لمجلس حقوق الإنسان، واللجنة الاستشارية لمجلس حقوق الإنسان، كل في إطار ولايته، إيلاء الاهتمام الواجب لهذا القرار وتقديم إسهامات من أجل تنفيذه؛</w:t>
      </w:r>
    </w:p>
    <w:p w14:paraId="2D5CC260" w14:textId="77777777" w:rsidR="0033024B" w:rsidRPr="00EF4778" w:rsidRDefault="0033024B" w:rsidP="0033024B">
      <w:pPr>
        <w:pStyle w:val="SingleTxtGA"/>
        <w:rPr>
          <w:rtl/>
          <w:lang w:val="en-US" w:eastAsia="zh-TW"/>
        </w:rPr>
      </w:pPr>
      <w:r w:rsidRPr="00EF4778">
        <w:rPr>
          <w:rtl/>
          <w:lang w:val="en-US" w:eastAsia="zh-TW"/>
        </w:rPr>
        <w:tab/>
        <w:t>17-</w:t>
      </w:r>
      <w:r w:rsidRPr="00EF4778">
        <w:rPr>
          <w:rtl/>
          <w:lang w:val="en-US" w:eastAsia="zh-TW"/>
        </w:rPr>
        <w:tab/>
      </w:r>
      <w:r w:rsidRPr="00EF4778">
        <w:rPr>
          <w:i/>
          <w:iCs/>
          <w:rtl/>
          <w:lang w:val="en-US" w:eastAsia="zh-TW"/>
        </w:rPr>
        <w:t>يطلب</w:t>
      </w:r>
      <w:r w:rsidRPr="00EF4778">
        <w:rPr>
          <w:rtl/>
          <w:lang w:val="en-US" w:eastAsia="zh-TW"/>
        </w:rPr>
        <w:t xml:space="preserve"> إلى الخبير المستقل أن يقدم تقارير عن تنفيذ هذا القرار إلى مجلس حقوق الإنسان والجمعية العامة، وفقاً لبرنامج عمل كل منهما؛</w:t>
      </w:r>
    </w:p>
    <w:p w14:paraId="5A99A421" w14:textId="77777777" w:rsidR="0033024B" w:rsidRPr="00EF4778" w:rsidRDefault="0033024B" w:rsidP="0033024B">
      <w:pPr>
        <w:pStyle w:val="SingleTxtGA"/>
        <w:rPr>
          <w:rtl/>
          <w:lang w:val="en-US" w:eastAsia="zh-TW"/>
        </w:rPr>
      </w:pPr>
      <w:r w:rsidRPr="00EF4778">
        <w:rPr>
          <w:rtl/>
          <w:lang w:val="en-US" w:eastAsia="zh-TW"/>
        </w:rPr>
        <w:tab/>
        <w:t>18-</w:t>
      </w:r>
      <w:r w:rsidRPr="00EF4778">
        <w:rPr>
          <w:rtl/>
          <w:lang w:val="en-US" w:eastAsia="zh-TW"/>
        </w:rPr>
        <w:tab/>
      </w:r>
      <w:r w:rsidRPr="00EF4778">
        <w:rPr>
          <w:i/>
          <w:iCs/>
          <w:rtl/>
          <w:lang w:val="en-US" w:eastAsia="zh-TW"/>
        </w:rPr>
        <w:t>يقرر</w:t>
      </w:r>
      <w:r w:rsidRPr="00EF4778">
        <w:rPr>
          <w:rtl/>
          <w:lang w:val="en-US" w:eastAsia="zh-TW"/>
        </w:rPr>
        <w:t xml:space="preserve"> مواصلة النظر في هذه المسألة في إطار البند نفسه من جدول الأعمال وفقاً لبرنامج عمله.</w:t>
      </w:r>
    </w:p>
    <w:p w14:paraId="05BC88AD" w14:textId="7B00C08A" w:rsidR="0033024B" w:rsidRPr="00EF4778" w:rsidRDefault="0033024B" w:rsidP="0033024B">
      <w:pPr>
        <w:pStyle w:val="SingleTxtGA"/>
        <w:jc w:val="right"/>
        <w:rPr>
          <w:i/>
          <w:iCs/>
          <w:rtl/>
          <w:lang w:val="en-US" w:eastAsia="zh-TW"/>
        </w:rPr>
      </w:pPr>
      <w:r w:rsidRPr="00EF4778">
        <w:rPr>
          <w:rFonts w:hint="cs"/>
          <w:i/>
          <w:iCs/>
          <w:rtl/>
          <w:lang w:val="en-US" w:eastAsia="zh-TW"/>
        </w:rPr>
        <w:t>الجلسة 46</w:t>
      </w:r>
      <w:r w:rsidRPr="00EF4778">
        <w:rPr>
          <w:i/>
          <w:iCs/>
          <w:rtl/>
          <w:lang w:val="en-US" w:eastAsia="zh-TW"/>
        </w:rPr>
        <w:br/>
      </w:r>
      <w:r w:rsidRPr="00EF4778">
        <w:rPr>
          <w:rFonts w:hint="cs"/>
          <w:i/>
          <w:iCs/>
          <w:rtl/>
          <w:lang w:val="en-US" w:eastAsia="zh-TW"/>
        </w:rPr>
        <w:t>9 تشرين الأول/أكتوبر 2024</w:t>
      </w:r>
    </w:p>
    <w:p w14:paraId="756C6EED" w14:textId="250FCA5E" w:rsidR="0033024B" w:rsidRPr="0033024B" w:rsidRDefault="0033024B" w:rsidP="0033024B">
      <w:pPr>
        <w:pStyle w:val="SingleTxtGA"/>
        <w:jc w:val="left"/>
        <w:rPr>
          <w:rtl/>
          <w:lang w:val="en-US" w:eastAsia="zh-TW"/>
        </w:rPr>
      </w:pPr>
      <w:r w:rsidRPr="0033024B">
        <w:rPr>
          <w:rtl/>
          <w:lang w:val="en-US" w:eastAsia="zh-TW"/>
        </w:rPr>
        <w:t>[اعت</w:t>
      </w:r>
      <w:r w:rsidRPr="0033024B">
        <w:rPr>
          <w:rFonts w:hint="cs"/>
          <w:rtl/>
          <w:lang w:val="en-US" w:eastAsia="zh-TW"/>
        </w:rPr>
        <w:t>ُ</w:t>
      </w:r>
      <w:r w:rsidRPr="0033024B">
        <w:rPr>
          <w:rFonts w:hint="eastAsia"/>
          <w:rtl/>
          <w:lang w:val="en-US" w:eastAsia="zh-TW"/>
        </w:rPr>
        <w:t>مد</w:t>
      </w:r>
      <w:r w:rsidRPr="0033024B">
        <w:rPr>
          <w:rtl/>
          <w:lang w:val="en-US" w:eastAsia="zh-TW"/>
        </w:rPr>
        <w:t xml:space="preserve"> </w:t>
      </w:r>
      <w:r w:rsidRPr="0033024B">
        <w:rPr>
          <w:rFonts w:hint="eastAsia"/>
          <w:rtl/>
          <w:lang w:val="en-US" w:eastAsia="zh-TW"/>
        </w:rPr>
        <w:t>بتصويت</w:t>
      </w:r>
      <w:r w:rsidRPr="0033024B">
        <w:rPr>
          <w:rtl/>
          <w:lang w:val="en-US" w:eastAsia="zh-TW"/>
        </w:rPr>
        <w:t xml:space="preserve"> </w:t>
      </w:r>
      <w:r w:rsidRPr="0033024B">
        <w:rPr>
          <w:rFonts w:hint="eastAsia"/>
          <w:rtl/>
          <w:lang w:val="en-US" w:eastAsia="zh-TW"/>
        </w:rPr>
        <w:t>مسج</w:t>
      </w:r>
      <w:r w:rsidRPr="0033024B">
        <w:rPr>
          <w:rFonts w:hint="cs"/>
          <w:rtl/>
          <w:lang w:val="en-US" w:eastAsia="zh-TW"/>
        </w:rPr>
        <w:t>ّ</w:t>
      </w:r>
      <w:r w:rsidRPr="00EF4778">
        <w:rPr>
          <w:rFonts w:hint="cs"/>
          <w:rtl/>
          <w:lang w:val="en-US" w:eastAsia="zh-TW"/>
        </w:rPr>
        <w:t>َ</w:t>
      </w:r>
      <w:r w:rsidRPr="0033024B">
        <w:rPr>
          <w:rFonts w:hint="eastAsia"/>
          <w:rtl/>
          <w:lang w:val="en-US" w:eastAsia="zh-TW"/>
        </w:rPr>
        <w:t>ل</w:t>
      </w:r>
      <w:r w:rsidRPr="0033024B">
        <w:rPr>
          <w:rtl/>
          <w:lang w:val="en-US" w:eastAsia="zh-TW"/>
        </w:rPr>
        <w:t xml:space="preserve"> بأغلبية </w:t>
      </w:r>
      <w:r w:rsidRPr="00EF4778">
        <w:rPr>
          <w:rFonts w:hint="cs"/>
          <w:rtl/>
          <w:lang w:val="en-US" w:eastAsia="zh-TW"/>
        </w:rPr>
        <w:t xml:space="preserve">27 </w:t>
      </w:r>
      <w:r w:rsidRPr="0033024B">
        <w:rPr>
          <w:rtl/>
          <w:lang w:val="en-US" w:eastAsia="zh-TW"/>
        </w:rPr>
        <w:t xml:space="preserve">صوتاً مقابل </w:t>
      </w:r>
      <w:r w:rsidRPr="00EF4778">
        <w:rPr>
          <w:rFonts w:hint="cs"/>
          <w:rtl/>
          <w:lang w:val="en-US" w:eastAsia="zh-TW"/>
        </w:rPr>
        <w:t>15 صوتاً</w:t>
      </w:r>
      <w:r w:rsidRPr="0033024B">
        <w:rPr>
          <w:rFonts w:hint="eastAsia"/>
          <w:rtl/>
          <w:lang w:val="en-US" w:eastAsia="zh-TW"/>
        </w:rPr>
        <w:t>،</w:t>
      </w:r>
      <w:r w:rsidRPr="0033024B">
        <w:rPr>
          <w:rtl/>
          <w:lang w:val="en-US" w:eastAsia="zh-TW"/>
        </w:rPr>
        <w:t xml:space="preserve"> وامتناع </w:t>
      </w:r>
      <w:r w:rsidRPr="00EF4778">
        <w:rPr>
          <w:rFonts w:hint="cs"/>
          <w:rtl/>
          <w:lang w:val="en-US" w:eastAsia="zh-TW"/>
        </w:rPr>
        <w:t xml:space="preserve">5 أعضاء </w:t>
      </w:r>
      <w:r w:rsidRPr="0033024B">
        <w:rPr>
          <w:rtl/>
          <w:lang w:val="en-US" w:eastAsia="zh-TW"/>
        </w:rPr>
        <w:t>عن التصويت. وكانت نتيجة التصويت كما يلي:</w:t>
      </w:r>
    </w:p>
    <w:p w14:paraId="5EE57796" w14:textId="77777777" w:rsidR="0033024B" w:rsidRPr="00EF4778" w:rsidRDefault="0033024B" w:rsidP="0033024B">
      <w:pPr>
        <w:pStyle w:val="SingleTxtGA"/>
        <w:keepNext/>
        <w:keepLines/>
        <w:suppressAutoHyphens w:val="0"/>
        <w:spacing w:line="380" w:lineRule="exact"/>
        <w:ind w:left="1928"/>
        <w:rPr>
          <w:rFonts w:eastAsiaTheme="minorEastAsia"/>
          <w:i/>
          <w:iCs/>
          <w:rtl/>
          <w:lang w:val="en-US"/>
        </w:rPr>
      </w:pPr>
      <w:r w:rsidRPr="00EF4778">
        <w:rPr>
          <w:rFonts w:eastAsiaTheme="minorEastAsia" w:hint="cs"/>
          <w:i/>
          <w:iCs/>
          <w:rtl/>
          <w:lang w:val="en-US"/>
        </w:rPr>
        <w:t>المؤيدون:</w:t>
      </w:r>
    </w:p>
    <w:p w14:paraId="2429AFA1" w14:textId="00051B93" w:rsidR="0033024B" w:rsidRPr="00EF4778" w:rsidRDefault="0033024B" w:rsidP="0033024B">
      <w:pPr>
        <w:pStyle w:val="SingleTxtGA"/>
        <w:suppressAutoHyphens w:val="0"/>
        <w:spacing w:line="380" w:lineRule="exact"/>
        <w:ind w:left="2438"/>
        <w:rPr>
          <w:rFonts w:eastAsiaTheme="minorEastAsia"/>
          <w:rtl/>
          <w:lang w:val="en-US"/>
        </w:rPr>
      </w:pPr>
      <w:r w:rsidRPr="00EF4778">
        <w:rPr>
          <w:rFonts w:eastAsiaTheme="minorEastAsia"/>
          <w:rtl/>
          <w:lang w:val="en-US"/>
        </w:rPr>
        <w:t>إريتريا، الإمارات العربية المتحدة، إندونيسيا، البرازيل، بنغلاديش، بنن، بوروندي، الجزائر، جنوب أفريقيا، السودان، الصومال، الصين، غامبيا، غانا، فييت نام، قطر، قيرغيزستان، كازاخستان، الكاميرون، كوبا، كوت ديفوار، الكويت، ماليزيا، ملاوي، ملديف، الهند، هندوراس</w:t>
      </w:r>
    </w:p>
    <w:p w14:paraId="6E4369CF" w14:textId="77777777" w:rsidR="0033024B" w:rsidRPr="00EF4778" w:rsidRDefault="0033024B" w:rsidP="0033024B">
      <w:pPr>
        <w:pStyle w:val="SingleTxtGA"/>
        <w:keepNext/>
        <w:keepLines/>
        <w:suppressAutoHyphens w:val="0"/>
        <w:spacing w:line="380" w:lineRule="exact"/>
        <w:ind w:left="1928"/>
        <w:rPr>
          <w:rFonts w:eastAsiaTheme="minorEastAsia"/>
          <w:i/>
          <w:iCs/>
          <w:rtl/>
          <w:lang w:val="en-US"/>
        </w:rPr>
      </w:pPr>
      <w:r w:rsidRPr="00EF4778">
        <w:rPr>
          <w:rFonts w:eastAsiaTheme="minorEastAsia" w:hint="cs"/>
          <w:i/>
          <w:iCs/>
          <w:rtl/>
          <w:lang w:val="en-US"/>
        </w:rPr>
        <w:t xml:space="preserve">المعارضون: </w:t>
      </w:r>
    </w:p>
    <w:p w14:paraId="2B3F1E7D" w14:textId="77777777" w:rsidR="0033024B" w:rsidRPr="00EF4778" w:rsidRDefault="0033024B" w:rsidP="0033024B">
      <w:pPr>
        <w:pStyle w:val="SingleTxtGA"/>
        <w:suppressAutoHyphens w:val="0"/>
        <w:spacing w:line="380" w:lineRule="exact"/>
        <w:ind w:left="2438"/>
        <w:rPr>
          <w:rFonts w:eastAsiaTheme="minorEastAsia"/>
          <w:rtl/>
          <w:lang w:val="en-US"/>
        </w:rPr>
      </w:pPr>
      <w:r w:rsidRPr="00EF4778">
        <w:rPr>
          <w:rFonts w:eastAsiaTheme="minorEastAsia"/>
          <w:rtl/>
          <w:lang w:val="en-US"/>
        </w:rPr>
        <w:t>الأرجنتين، ألبانيا، ألمانيا، بلجيكا، بلغاريا، الجبل الأسود، جورجيا، رومانيا، فرنسا، فنلندا، لكسمبرغ، ليتوانيا، هولندا، الولايات المتحدة الأمريكية، اليابان</w:t>
      </w:r>
    </w:p>
    <w:p w14:paraId="14D81E22" w14:textId="77777777" w:rsidR="0033024B" w:rsidRPr="00EF4778" w:rsidRDefault="0033024B" w:rsidP="0033024B">
      <w:pPr>
        <w:pStyle w:val="SingleTxtGA"/>
        <w:keepNext/>
        <w:keepLines/>
        <w:suppressAutoHyphens w:val="0"/>
        <w:spacing w:line="380" w:lineRule="exact"/>
        <w:ind w:left="1928"/>
        <w:rPr>
          <w:rFonts w:eastAsiaTheme="minorEastAsia"/>
          <w:i/>
          <w:iCs/>
          <w:rtl/>
          <w:lang w:val="en-US"/>
        </w:rPr>
      </w:pPr>
      <w:r w:rsidRPr="00EF4778">
        <w:rPr>
          <w:rFonts w:eastAsiaTheme="minorEastAsia" w:hint="cs"/>
          <w:i/>
          <w:iCs/>
          <w:rtl/>
          <w:lang w:val="en-US"/>
        </w:rPr>
        <w:t>الممتنعون عن التصويت:</w:t>
      </w:r>
    </w:p>
    <w:p w14:paraId="4208B75F" w14:textId="0CA6EAEC" w:rsidR="0033024B" w:rsidRPr="00EF4778" w:rsidRDefault="0033024B" w:rsidP="0033024B">
      <w:pPr>
        <w:pStyle w:val="SingleTxtGA"/>
        <w:suppressAutoHyphens w:val="0"/>
        <w:spacing w:line="380" w:lineRule="exact"/>
        <w:ind w:left="2438"/>
        <w:rPr>
          <w:rFonts w:eastAsiaTheme="minorEastAsia"/>
          <w:rtl/>
          <w:lang w:val="en-US"/>
        </w:rPr>
      </w:pPr>
      <w:r w:rsidRPr="00EF4778">
        <w:rPr>
          <w:rFonts w:eastAsiaTheme="minorEastAsia"/>
          <w:rtl/>
          <w:lang w:val="en-US"/>
        </w:rPr>
        <w:t>باراغواي، الجمهورية الدومينيكية، شيلي، كوستاريكا، المغرب</w:t>
      </w:r>
      <w:r w:rsidRPr="00EF4778">
        <w:rPr>
          <w:rFonts w:eastAsiaTheme="minorEastAsia" w:hint="cs"/>
          <w:rtl/>
          <w:lang w:val="en-US"/>
        </w:rPr>
        <w:t>]</w:t>
      </w:r>
    </w:p>
    <w:p w14:paraId="6075F28B" w14:textId="27E6A320" w:rsidR="0033024B" w:rsidRPr="00EF4778" w:rsidRDefault="0033024B" w:rsidP="0033024B">
      <w:pPr>
        <w:pStyle w:val="SingleTxtGA"/>
        <w:jc w:val="center"/>
        <w:rPr>
          <w:u w:val="single"/>
          <w:rtl/>
          <w:lang w:val="en-US" w:eastAsia="zh-TW"/>
        </w:rPr>
      </w:pPr>
      <w:r w:rsidRPr="00EF4778">
        <w:rPr>
          <w:u w:val="single"/>
          <w:rtl/>
          <w:lang w:val="en-US" w:eastAsia="zh-TW"/>
        </w:rPr>
        <w:tab/>
      </w:r>
      <w:r w:rsidRPr="00EF4778">
        <w:rPr>
          <w:u w:val="single"/>
          <w:rtl/>
          <w:lang w:val="en-US" w:eastAsia="zh-TW"/>
        </w:rPr>
        <w:tab/>
      </w:r>
      <w:r w:rsidRPr="00EF4778">
        <w:rPr>
          <w:u w:val="single"/>
          <w:rtl/>
          <w:lang w:val="en-US" w:eastAsia="zh-TW"/>
        </w:rPr>
        <w:tab/>
      </w:r>
    </w:p>
    <w:sectPr w:rsidR="0033024B" w:rsidRPr="00EF4778" w:rsidSect="006D7F7B">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F1F889" w14:textId="77777777" w:rsidR="00725D42" w:rsidRPr="002901D9" w:rsidRDefault="00725D42" w:rsidP="00AD3834">
      <w:pPr>
        <w:spacing w:after="60" w:line="240" w:lineRule="auto"/>
        <w:ind w:left="57"/>
        <w:rPr>
          <w:i/>
          <w:iCs/>
        </w:rPr>
      </w:pPr>
      <w:r>
        <w:rPr>
          <w:rFonts w:hint="cs"/>
          <w:i/>
          <w:iCs/>
          <w:rtl/>
        </w:rPr>
        <w:t>الحواشي</w:t>
      </w:r>
    </w:p>
  </w:endnote>
  <w:endnote w:type="continuationSeparator" w:id="0">
    <w:p w14:paraId="7CC0DBC7" w14:textId="77777777" w:rsidR="00725D42" w:rsidRDefault="00725D42"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imes New Roman Bold">
    <w:altName w:val="Times New Roman"/>
    <w:panose1 w:val="00000000000000000000"/>
    <w:charset w:val="00"/>
    <w:family w:val="roman"/>
    <w:notTrueType/>
    <w:pitch w:val="default"/>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F6CB2C8" w14:textId="2F477EC0" w:rsidR="00294952" w:rsidRPr="00294952" w:rsidRDefault="00294952" w:rsidP="00294952">
    <w:pPr>
      <w:pStyle w:val="Footer"/>
      <w:tabs>
        <w:tab w:val="right" w:pos="9638"/>
      </w:tabs>
      <w:rPr>
        <w:b/>
        <w:sz w:val="18"/>
        <w:lang w:val="en-US"/>
      </w:rPr>
    </w:pPr>
    <w:r>
      <w:rPr>
        <w:lang w:val="en-US"/>
      </w:rPr>
      <w:t>GE.24-18550</w:t>
    </w:r>
    <w:r>
      <w:rPr>
        <w:lang w:val="en-US"/>
      </w:rPr>
      <w:tab/>
    </w:r>
    <w:r w:rsidRPr="00294952">
      <w:rPr>
        <w:b/>
        <w:sz w:val="18"/>
        <w:lang w:val="en-US"/>
      </w:rPr>
      <w:fldChar w:fldCharType="begin"/>
    </w:r>
    <w:r w:rsidRPr="00294952">
      <w:rPr>
        <w:b/>
        <w:sz w:val="18"/>
        <w:lang w:val="en-US"/>
      </w:rPr>
      <w:instrText xml:space="preserve"> PAGE  \* MERGEFORMAT </w:instrText>
    </w:r>
    <w:r w:rsidRPr="00294952">
      <w:rPr>
        <w:b/>
        <w:sz w:val="18"/>
        <w:lang w:val="en-US"/>
      </w:rPr>
      <w:fldChar w:fldCharType="separate"/>
    </w:r>
    <w:r w:rsidRPr="00294952">
      <w:rPr>
        <w:b/>
        <w:noProof/>
        <w:sz w:val="18"/>
        <w:lang w:val="en-US"/>
      </w:rPr>
      <w:t>2</w:t>
    </w:r>
    <w:r w:rsidRPr="00294952">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C1817CA" w14:textId="3A989B03" w:rsidR="006959B0" w:rsidRPr="00294952" w:rsidRDefault="00294952" w:rsidP="00294952">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GE.24-18550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1D0D670" w14:textId="12D14256" w:rsidR="00FD4BC9" w:rsidRPr="00294952" w:rsidRDefault="00294952" w:rsidP="00294952">
    <w:pPr>
      <w:pStyle w:val="Footer"/>
      <w:spacing w:before="600"/>
      <w:ind w:left="567"/>
      <w:jc w:val="right"/>
      <w:rPr>
        <w:sz w:val="20"/>
        <w:lang w:val="en-US"/>
      </w:rPr>
    </w:pPr>
    <w:r>
      <w:rPr>
        <w:sz w:val="20"/>
        <w:lang w:val="en-US"/>
      </w:rPr>
      <w:t>GE.</w:t>
    </w:r>
    <w:r w:rsidR="00655884">
      <w:rPr>
        <w:noProof/>
      </w:rPr>
      <w:drawing>
        <wp:anchor distT="0" distB="0" distL="114300" distR="114300" simplePos="0" relativeHeight="251658240" behindDoc="1" locked="1" layoutInCell="0" allowOverlap="1" wp14:anchorId="056556DA" wp14:editId="02AE6A17">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3" name="Picture 3"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24-18550 (A)</w:t>
    </w:r>
    <w:r>
      <w:rPr>
        <w:noProof/>
        <w:sz w:val="20"/>
        <w:lang w:val="en-US"/>
      </w:rPr>
      <w:drawing>
        <wp:anchor distT="0" distB="0" distL="114300" distR="114300" simplePos="0" relativeHeight="251659264" behindDoc="0" locked="0" layoutInCell="1" allowOverlap="1" wp14:anchorId="67BE4CBF" wp14:editId="5DC8624A">
          <wp:simplePos x="0" y="0"/>
          <wp:positionH relativeFrom="margin">
            <wp:posOffset>0</wp:posOffset>
          </wp:positionH>
          <wp:positionV relativeFrom="margin">
            <wp:posOffset>8891905</wp:posOffset>
          </wp:positionV>
          <wp:extent cx="628650" cy="628650"/>
          <wp:effectExtent l="0" t="0" r="0" b="0"/>
          <wp:wrapNone/>
          <wp:docPr id="1"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17772C0" w14:textId="77777777" w:rsidR="00725D42" w:rsidRPr="00A350CC" w:rsidRDefault="00725D42" w:rsidP="00A350CC">
      <w:pPr>
        <w:pStyle w:val="Footer"/>
        <w:tabs>
          <w:tab w:val="left" w:pos="2154"/>
        </w:tabs>
        <w:bidi/>
        <w:spacing w:after="80"/>
        <w:ind w:left="680"/>
        <w:rPr>
          <w:rFonts w:cs="Times New Roman"/>
          <w:sz w:val="20"/>
          <w:szCs w:val="20"/>
          <w:u w:val="single"/>
          <w:lang w:val="es-ES_tradnl"/>
        </w:rPr>
      </w:pPr>
      <w:r>
        <w:rPr>
          <w:rFonts w:cs="Times New Roman"/>
          <w:sz w:val="20"/>
          <w:szCs w:val="20"/>
          <w:u w:val="single"/>
          <w:rtl/>
        </w:rPr>
        <w:tab/>
      </w:r>
    </w:p>
  </w:footnote>
  <w:footnote w:type="continuationSeparator" w:id="0">
    <w:p w14:paraId="04348393" w14:textId="77777777" w:rsidR="00725D42" w:rsidRDefault="00725D42" w:rsidP="00656392">
      <w:pPr>
        <w:spacing w:line="240" w:lineRule="auto"/>
      </w:pPr>
      <w:r>
        <w:continuationSeparator/>
      </w:r>
    </w:p>
  </w:footnote>
  <w:footnote w:id="1">
    <w:p w14:paraId="636F9A1E" w14:textId="79C73897" w:rsidR="0033024B" w:rsidRPr="00EF4778" w:rsidRDefault="0033024B" w:rsidP="0033024B">
      <w:pPr>
        <w:pStyle w:val="FootnoteText1"/>
      </w:pPr>
      <w:r w:rsidRPr="00EF4778">
        <w:rPr>
          <w:rtl/>
        </w:rPr>
        <w:t>(</w:t>
      </w:r>
      <w:r w:rsidRPr="00EF4778">
        <w:footnoteRef/>
      </w:r>
      <w:r w:rsidRPr="00EF4778">
        <w:rPr>
          <w:rtl/>
        </w:rPr>
        <w:t>)</w:t>
      </w:r>
      <w:r w:rsidRPr="00EF4778">
        <w:rPr>
          <w:rtl/>
        </w:rPr>
        <w:tab/>
      </w:r>
      <w:hyperlink r:id="rId1" w:history="1">
        <w:r w:rsidRPr="00EF4778">
          <w:rPr>
            <w:rStyle w:val="Hyperlink"/>
          </w:rPr>
          <w:t>A/HRC/57/49</w:t>
        </w:r>
      </w:hyperlink>
      <w:r w:rsidRPr="00EF4778">
        <w:rPr>
          <w:rt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6B5A4A" w14:textId="55A0AE5B" w:rsidR="00294952" w:rsidRPr="00294952" w:rsidRDefault="00294952" w:rsidP="00294952">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54D1C">
      <w:t>A/HRC/RES/57/7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CEAE1C3" w14:textId="11AC5E05" w:rsidR="00294952" w:rsidRPr="00294952" w:rsidRDefault="00294952" w:rsidP="00294952">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B54D1C">
      <w:t>A/HRC/RES/57/7</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AF7760" w14:textId="77777777" w:rsidR="002C36E1" w:rsidRDefault="002C36E1" w:rsidP="002C36E1">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64352940">
    <w:abstractNumId w:val="15"/>
  </w:num>
  <w:num w:numId="2" w16cid:durableId="935098275">
    <w:abstractNumId w:val="12"/>
  </w:num>
  <w:num w:numId="3" w16cid:durableId="1639139447">
    <w:abstractNumId w:val="2"/>
  </w:num>
  <w:num w:numId="4" w16cid:durableId="1572694197">
    <w:abstractNumId w:val="11"/>
  </w:num>
  <w:num w:numId="5" w16cid:durableId="1925720790">
    <w:abstractNumId w:val="8"/>
  </w:num>
  <w:num w:numId="6" w16cid:durableId="91560015">
    <w:abstractNumId w:val="5"/>
  </w:num>
  <w:num w:numId="7" w16cid:durableId="2106460064">
    <w:abstractNumId w:val="17"/>
  </w:num>
  <w:num w:numId="8" w16cid:durableId="2097823867">
    <w:abstractNumId w:val="2"/>
  </w:num>
  <w:num w:numId="9" w16cid:durableId="1816800725">
    <w:abstractNumId w:val="11"/>
  </w:num>
  <w:num w:numId="10" w16cid:durableId="2136369355">
    <w:abstractNumId w:val="5"/>
  </w:num>
  <w:num w:numId="11" w16cid:durableId="317735952">
    <w:abstractNumId w:val="17"/>
  </w:num>
  <w:num w:numId="12" w16cid:durableId="1418399343">
    <w:abstractNumId w:val="2"/>
  </w:num>
  <w:num w:numId="13" w16cid:durableId="1358655889">
    <w:abstractNumId w:val="11"/>
  </w:num>
  <w:num w:numId="14" w16cid:durableId="1379091271">
    <w:abstractNumId w:val="8"/>
  </w:num>
  <w:num w:numId="15" w16cid:durableId="210505640">
    <w:abstractNumId w:val="5"/>
  </w:num>
  <w:num w:numId="16" w16cid:durableId="859507329">
    <w:abstractNumId w:val="17"/>
  </w:num>
  <w:num w:numId="17" w16cid:durableId="1850562670">
    <w:abstractNumId w:val="4"/>
  </w:num>
  <w:num w:numId="18" w16cid:durableId="1486434645">
    <w:abstractNumId w:val="3"/>
  </w:num>
  <w:num w:numId="19" w16cid:durableId="1070691319">
    <w:abstractNumId w:val="16"/>
  </w:num>
  <w:num w:numId="20" w16cid:durableId="1460222330">
    <w:abstractNumId w:val="13"/>
  </w:num>
  <w:num w:numId="21" w16cid:durableId="1860073779">
    <w:abstractNumId w:val="1"/>
  </w:num>
  <w:num w:numId="22" w16cid:durableId="1489974171">
    <w:abstractNumId w:val="14"/>
  </w:num>
  <w:num w:numId="23" w16cid:durableId="804469644">
    <w:abstractNumId w:val="0"/>
  </w:num>
  <w:num w:numId="24" w16cid:durableId="2139642830">
    <w:abstractNumId w:val="9"/>
  </w:num>
  <w:num w:numId="25" w16cid:durableId="1982153633">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193632685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68682850">
    <w:abstractNumId w:val="0"/>
    <w:lvlOverride w:ilvl="0">
      <w:lvl w:ilvl="0" w:tplc="2FB47626">
        <w:start w:val="1"/>
        <w:numFmt w:val="decimal"/>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217275867">
    <w:abstractNumId w:val="0"/>
    <w:lvlOverride w:ilvl="0">
      <w:startOverride w:val="153"/>
      <w:lvl w:ilvl="0" w:tplc="2FB47626">
        <w:start w:val="153"/>
        <w:numFmt w:val="decimal"/>
        <w:lvlText w:val="%1-"/>
        <w:lvlJc w:val="left"/>
        <w:pPr>
          <w:tabs>
            <w:tab w:val="num" w:pos="0"/>
          </w:tabs>
          <w:ind w:left="1134" w:firstLine="0"/>
        </w:pPr>
        <w:rPr>
          <w:rFonts w:ascii="Times New Roman" w:hAnsi="Times New Roman" w:hint="default"/>
          <w:b w:val="0"/>
          <w:i w:val="0"/>
          <w:sz w:val="20"/>
        </w:rPr>
      </w:lvl>
    </w:lvlOverride>
  </w:num>
  <w:num w:numId="29" w16cid:durableId="716590220">
    <w:abstractNumId w:val="0"/>
    <w:lvlOverride w:ilvl="0">
      <w:startOverride w:val="151"/>
      <w:lvl w:ilvl="0" w:tplc="2FB47626">
        <w:start w:val="151"/>
        <w:numFmt w:val="decimal"/>
        <w:lvlText w:val="%1-"/>
        <w:lvlJc w:val="left"/>
        <w:pPr>
          <w:tabs>
            <w:tab w:val="num" w:pos="0"/>
          </w:tabs>
          <w:ind w:left="1134" w:firstLine="0"/>
        </w:pPr>
        <w:rPr>
          <w:rFonts w:ascii="Times New Roman" w:hAnsi="Times New Roman" w:hint="default"/>
          <w:b w:val="0"/>
          <w:i w:val="0"/>
          <w:sz w:val="20"/>
        </w:rPr>
      </w:lvl>
    </w:lvlOverride>
  </w:num>
  <w:num w:numId="30" w16cid:durableId="2093354661">
    <w:abstractNumId w:val="7"/>
  </w:num>
  <w:num w:numId="31" w16cid:durableId="2084329965">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6214264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0"/>
  <w:proofState w:spelling="clean" w:grammar="clean"/>
  <w:attachedTemplate r:id="rId1"/>
  <w:defaultTabStop w:val="567"/>
  <w:evenAndOddHeaders/>
  <w:characterSpacingControl w:val="doNotCompress"/>
  <w:hdrShapeDefaults>
    <o:shapedefaults v:ext="edit" spidmax="2050" fillcolor="white">
      <v:fill color="white"/>
    </o:shapedefaults>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5D42"/>
    <w:rsid w:val="000076D5"/>
    <w:rsid w:val="00014B0C"/>
    <w:rsid w:val="00031428"/>
    <w:rsid w:val="0004034F"/>
    <w:rsid w:val="00043663"/>
    <w:rsid w:val="000505CF"/>
    <w:rsid w:val="00072019"/>
    <w:rsid w:val="000C566D"/>
    <w:rsid w:val="000D701C"/>
    <w:rsid w:val="000E2A71"/>
    <w:rsid w:val="000E524A"/>
    <w:rsid w:val="000E60EE"/>
    <w:rsid w:val="000F1714"/>
    <w:rsid w:val="000F4D63"/>
    <w:rsid w:val="0010182F"/>
    <w:rsid w:val="00105C19"/>
    <w:rsid w:val="00114383"/>
    <w:rsid w:val="001356FA"/>
    <w:rsid w:val="00137011"/>
    <w:rsid w:val="00152268"/>
    <w:rsid w:val="0015354F"/>
    <w:rsid w:val="001562F8"/>
    <w:rsid w:val="00160263"/>
    <w:rsid w:val="001606E9"/>
    <w:rsid w:val="00173B04"/>
    <w:rsid w:val="001773DB"/>
    <w:rsid w:val="00181F96"/>
    <w:rsid w:val="001830E1"/>
    <w:rsid w:val="00185E55"/>
    <w:rsid w:val="001A1371"/>
    <w:rsid w:val="001B346A"/>
    <w:rsid w:val="001C0E07"/>
    <w:rsid w:val="001C5395"/>
    <w:rsid w:val="001E1CAD"/>
    <w:rsid w:val="001E290D"/>
    <w:rsid w:val="001F54C9"/>
    <w:rsid w:val="00207677"/>
    <w:rsid w:val="002144FA"/>
    <w:rsid w:val="002172D1"/>
    <w:rsid w:val="00231DAC"/>
    <w:rsid w:val="0023202A"/>
    <w:rsid w:val="0023469A"/>
    <w:rsid w:val="00243AC1"/>
    <w:rsid w:val="00243C8A"/>
    <w:rsid w:val="00267A0E"/>
    <w:rsid w:val="00281242"/>
    <w:rsid w:val="002855B5"/>
    <w:rsid w:val="002901D9"/>
    <w:rsid w:val="00294952"/>
    <w:rsid w:val="002976C2"/>
    <w:rsid w:val="002C19D1"/>
    <w:rsid w:val="002C36E1"/>
    <w:rsid w:val="002D1EE9"/>
    <w:rsid w:val="002D2DA2"/>
    <w:rsid w:val="002E1ED4"/>
    <w:rsid w:val="002F2710"/>
    <w:rsid w:val="002F3D3A"/>
    <w:rsid w:val="003021AE"/>
    <w:rsid w:val="003147B2"/>
    <w:rsid w:val="00325CC1"/>
    <w:rsid w:val="003260FF"/>
    <w:rsid w:val="0033024B"/>
    <w:rsid w:val="00343D95"/>
    <w:rsid w:val="0034444A"/>
    <w:rsid w:val="003468E1"/>
    <w:rsid w:val="00351FBC"/>
    <w:rsid w:val="00364427"/>
    <w:rsid w:val="00374341"/>
    <w:rsid w:val="003773BF"/>
    <w:rsid w:val="003814C2"/>
    <w:rsid w:val="003835A9"/>
    <w:rsid w:val="003B19AB"/>
    <w:rsid w:val="003B3CEF"/>
    <w:rsid w:val="003B588A"/>
    <w:rsid w:val="003C2724"/>
    <w:rsid w:val="003D1062"/>
    <w:rsid w:val="003E159A"/>
    <w:rsid w:val="0040107A"/>
    <w:rsid w:val="00404EB3"/>
    <w:rsid w:val="004205C7"/>
    <w:rsid w:val="00420D7B"/>
    <w:rsid w:val="004213AF"/>
    <w:rsid w:val="00436429"/>
    <w:rsid w:val="00442FBA"/>
    <w:rsid w:val="00446037"/>
    <w:rsid w:val="00450B21"/>
    <w:rsid w:val="00453B63"/>
    <w:rsid w:val="00455780"/>
    <w:rsid w:val="004639E8"/>
    <w:rsid w:val="0047152B"/>
    <w:rsid w:val="00482BD0"/>
    <w:rsid w:val="004A1DFF"/>
    <w:rsid w:val="004A6155"/>
    <w:rsid w:val="004B0A1C"/>
    <w:rsid w:val="004B6C99"/>
    <w:rsid w:val="004C4429"/>
    <w:rsid w:val="004D298E"/>
    <w:rsid w:val="004E32F4"/>
    <w:rsid w:val="004F2E2E"/>
    <w:rsid w:val="004F2FE5"/>
    <w:rsid w:val="00517BC9"/>
    <w:rsid w:val="005212F8"/>
    <w:rsid w:val="0052552C"/>
    <w:rsid w:val="00527E4C"/>
    <w:rsid w:val="00543329"/>
    <w:rsid w:val="0054472E"/>
    <w:rsid w:val="0054762C"/>
    <w:rsid w:val="00564472"/>
    <w:rsid w:val="005662A9"/>
    <w:rsid w:val="00573E83"/>
    <w:rsid w:val="005817D9"/>
    <w:rsid w:val="005827D4"/>
    <w:rsid w:val="00586702"/>
    <w:rsid w:val="0059622A"/>
    <w:rsid w:val="005C5878"/>
    <w:rsid w:val="005C5DA1"/>
    <w:rsid w:val="005C6351"/>
    <w:rsid w:val="005C7CEA"/>
    <w:rsid w:val="005D3C0B"/>
    <w:rsid w:val="005E256B"/>
    <w:rsid w:val="005E3ECA"/>
    <w:rsid w:val="005E4366"/>
    <w:rsid w:val="005E5217"/>
    <w:rsid w:val="005F0FA4"/>
    <w:rsid w:val="005F30EE"/>
    <w:rsid w:val="005F68BD"/>
    <w:rsid w:val="005F72A4"/>
    <w:rsid w:val="0060169C"/>
    <w:rsid w:val="0060473A"/>
    <w:rsid w:val="00606EDF"/>
    <w:rsid w:val="00610719"/>
    <w:rsid w:val="00615955"/>
    <w:rsid w:val="00636FB1"/>
    <w:rsid w:val="00655884"/>
    <w:rsid w:val="00656392"/>
    <w:rsid w:val="00656EB7"/>
    <w:rsid w:val="0066212E"/>
    <w:rsid w:val="00662C6A"/>
    <w:rsid w:val="00673245"/>
    <w:rsid w:val="006835AB"/>
    <w:rsid w:val="0068781D"/>
    <w:rsid w:val="006959B0"/>
    <w:rsid w:val="006B13CB"/>
    <w:rsid w:val="006B3E27"/>
    <w:rsid w:val="006B506C"/>
    <w:rsid w:val="006B6507"/>
    <w:rsid w:val="006C084B"/>
    <w:rsid w:val="006C104C"/>
    <w:rsid w:val="006C10D9"/>
    <w:rsid w:val="006C3C80"/>
    <w:rsid w:val="006D7F7B"/>
    <w:rsid w:val="006E4EFE"/>
    <w:rsid w:val="006E719B"/>
    <w:rsid w:val="0070598D"/>
    <w:rsid w:val="00723085"/>
    <w:rsid w:val="00725D42"/>
    <w:rsid w:val="00727C36"/>
    <w:rsid w:val="00733704"/>
    <w:rsid w:val="00740188"/>
    <w:rsid w:val="00741707"/>
    <w:rsid w:val="00756CB5"/>
    <w:rsid w:val="00764796"/>
    <w:rsid w:val="007717DC"/>
    <w:rsid w:val="00776E7C"/>
    <w:rsid w:val="0078071A"/>
    <w:rsid w:val="00784303"/>
    <w:rsid w:val="007853F9"/>
    <w:rsid w:val="007902CD"/>
    <w:rsid w:val="007A4D56"/>
    <w:rsid w:val="007A70BB"/>
    <w:rsid w:val="007B7FC1"/>
    <w:rsid w:val="007C28DD"/>
    <w:rsid w:val="007E5404"/>
    <w:rsid w:val="00811AD2"/>
    <w:rsid w:val="0083136D"/>
    <w:rsid w:val="00847298"/>
    <w:rsid w:val="0084797F"/>
    <w:rsid w:val="00852A9A"/>
    <w:rsid w:val="00856AA8"/>
    <w:rsid w:val="00867971"/>
    <w:rsid w:val="00871544"/>
    <w:rsid w:val="00880CC3"/>
    <w:rsid w:val="008930DB"/>
    <w:rsid w:val="00895D16"/>
    <w:rsid w:val="008A4DD3"/>
    <w:rsid w:val="008A5F62"/>
    <w:rsid w:val="008D1D80"/>
    <w:rsid w:val="008D4E87"/>
    <w:rsid w:val="008E2E2A"/>
    <w:rsid w:val="008F49E1"/>
    <w:rsid w:val="009016D3"/>
    <w:rsid w:val="0090370F"/>
    <w:rsid w:val="009269D2"/>
    <w:rsid w:val="00941CDA"/>
    <w:rsid w:val="00942135"/>
    <w:rsid w:val="009521B0"/>
    <w:rsid w:val="009549E9"/>
    <w:rsid w:val="00955B22"/>
    <w:rsid w:val="00955F0E"/>
    <w:rsid w:val="00964FAA"/>
    <w:rsid w:val="009727D9"/>
    <w:rsid w:val="009A2FBF"/>
    <w:rsid w:val="009A7E9F"/>
    <w:rsid w:val="009B586A"/>
    <w:rsid w:val="009C3385"/>
    <w:rsid w:val="009C5923"/>
    <w:rsid w:val="009E5018"/>
    <w:rsid w:val="009F2F3F"/>
    <w:rsid w:val="00A12B37"/>
    <w:rsid w:val="00A206A1"/>
    <w:rsid w:val="00A268F3"/>
    <w:rsid w:val="00A33B3C"/>
    <w:rsid w:val="00A350CC"/>
    <w:rsid w:val="00A40290"/>
    <w:rsid w:val="00A43ED2"/>
    <w:rsid w:val="00A50EC0"/>
    <w:rsid w:val="00A54254"/>
    <w:rsid w:val="00A6138D"/>
    <w:rsid w:val="00A621F0"/>
    <w:rsid w:val="00A74331"/>
    <w:rsid w:val="00AB3BCA"/>
    <w:rsid w:val="00AB6758"/>
    <w:rsid w:val="00AC01D9"/>
    <w:rsid w:val="00AC03B4"/>
    <w:rsid w:val="00AC72D8"/>
    <w:rsid w:val="00AD3834"/>
    <w:rsid w:val="00AE0A52"/>
    <w:rsid w:val="00AE406C"/>
    <w:rsid w:val="00AE5FE9"/>
    <w:rsid w:val="00AF203E"/>
    <w:rsid w:val="00AF64A5"/>
    <w:rsid w:val="00B13763"/>
    <w:rsid w:val="00B139B9"/>
    <w:rsid w:val="00B2203B"/>
    <w:rsid w:val="00B359F2"/>
    <w:rsid w:val="00B458DF"/>
    <w:rsid w:val="00B477A4"/>
    <w:rsid w:val="00B54045"/>
    <w:rsid w:val="00B54D1C"/>
    <w:rsid w:val="00B60C01"/>
    <w:rsid w:val="00B734C2"/>
    <w:rsid w:val="00B738C9"/>
    <w:rsid w:val="00BA5E8B"/>
    <w:rsid w:val="00BC27D1"/>
    <w:rsid w:val="00BE5849"/>
    <w:rsid w:val="00C022F5"/>
    <w:rsid w:val="00C04102"/>
    <w:rsid w:val="00C06421"/>
    <w:rsid w:val="00C07C84"/>
    <w:rsid w:val="00C22506"/>
    <w:rsid w:val="00C342BF"/>
    <w:rsid w:val="00C41653"/>
    <w:rsid w:val="00C4236D"/>
    <w:rsid w:val="00C438D7"/>
    <w:rsid w:val="00C53FE8"/>
    <w:rsid w:val="00C54D11"/>
    <w:rsid w:val="00C70B0C"/>
    <w:rsid w:val="00C7601E"/>
    <w:rsid w:val="00C81B50"/>
    <w:rsid w:val="00C92BF2"/>
    <w:rsid w:val="00CA655B"/>
    <w:rsid w:val="00CB14BE"/>
    <w:rsid w:val="00CB3C3C"/>
    <w:rsid w:val="00CD17BB"/>
    <w:rsid w:val="00CD1801"/>
    <w:rsid w:val="00CE19BC"/>
    <w:rsid w:val="00CF1758"/>
    <w:rsid w:val="00CF4188"/>
    <w:rsid w:val="00CF4A46"/>
    <w:rsid w:val="00CF4E79"/>
    <w:rsid w:val="00D00159"/>
    <w:rsid w:val="00D01B36"/>
    <w:rsid w:val="00D04F7E"/>
    <w:rsid w:val="00D065CB"/>
    <w:rsid w:val="00D06DC6"/>
    <w:rsid w:val="00D10EF1"/>
    <w:rsid w:val="00D2259D"/>
    <w:rsid w:val="00D24BBE"/>
    <w:rsid w:val="00D35375"/>
    <w:rsid w:val="00D41E2E"/>
    <w:rsid w:val="00D42810"/>
    <w:rsid w:val="00D60E07"/>
    <w:rsid w:val="00D6535A"/>
    <w:rsid w:val="00D67430"/>
    <w:rsid w:val="00D808EF"/>
    <w:rsid w:val="00D914A7"/>
    <w:rsid w:val="00DA1D89"/>
    <w:rsid w:val="00DA3EC5"/>
    <w:rsid w:val="00DC6485"/>
    <w:rsid w:val="00DD13C3"/>
    <w:rsid w:val="00DD596E"/>
    <w:rsid w:val="00DD621E"/>
    <w:rsid w:val="00DF0575"/>
    <w:rsid w:val="00DF1E1D"/>
    <w:rsid w:val="00E0177F"/>
    <w:rsid w:val="00E03AEA"/>
    <w:rsid w:val="00E2504D"/>
    <w:rsid w:val="00E47F4E"/>
    <w:rsid w:val="00E70E04"/>
    <w:rsid w:val="00E75996"/>
    <w:rsid w:val="00EA20A9"/>
    <w:rsid w:val="00EA510B"/>
    <w:rsid w:val="00EB00A4"/>
    <w:rsid w:val="00EB5FCA"/>
    <w:rsid w:val="00EC05A7"/>
    <w:rsid w:val="00EC4B6B"/>
    <w:rsid w:val="00ED7442"/>
    <w:rsid w:val="00EE0B18"/>
    <w:rsid w:val="00EF1EE5"/>
    <w:rsid w:val="00EF4778"/>
    <w:rsid w:val="00F3032E"/>
    <w:rsid w:val="00F30DDA"/>
    <w:rsid w:val="00F314D8"/>
    <w:rsid w:val="00F3766D"/>
    <w:rsid w:val="00F37C7F"/>
    <w:rsid w:val="00F47002"/>
    <w:rsid w:val="00F474F9"/>
    <w:rsid w:val="00F503F2"/>
    <w:rsid w:val="00F558A2"/>
    <w:rsid w:val="00F572D8"/>
    <w:rsid w:val="00F61D7C"/>
    <w:rsid w:val="00F63DD1"/>
    <w:rsid w:val="00F6741C"/>
    <w:rsid w:val="00F763B4"/>
    <w:rsid w:val="00F86BCA"/>
    <w:rsid w:val="00F900C3"/>
    <w:rsid w:val="00FC105F"/>
    <w:rsid w:val="00FC4821"/>
    <w:rsid w:val="00FC6603"/>
    <w:rsid w:val="00FC75D1"/>
    <w:rsid w:val="00FD28F3"/>
    <w:rsid w:val="00FD4BC9"/>
    <w:rsid w:val="00FF1E99"/>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fillcolor="white">
      <v:fill color="white"/>
    </o:shapedefaults>
    <o:shapelayout v:ext="edit">
      <o:idmap v:ext="edit" data="2"/>
    </o:shapelayout>
  </w:shapeDefaults>
  <w:decimalSymbol w:val="."/>
  <w:listSeparator w:val=";"/>
  <w14:docId w14:val="1473A7CE"/>
  <w15:docId w15:val="{A62AFE4C-9B1A-48A5-B69E-22F7ED162C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PMingLiU" w:hAnsi="Calibri" w:cs="Arial"/>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177F"/>
    <w:pPr>
      <w:bidi/>
      <w:spacing w:line="240" w:lineRule="atLeast"/>
      <w:jc w:val="lowKashida"/>
    </w:pPr>
    <w:rPr>
      <w:rFonts w:ascii="Times New Roman" w:hAnsi="Times New Roman" w:cs="Simplified Arabic"/>
      <w:szCs w:val="22"/>
      <w:lang w:eastAsia="en-US"/>
    </w:rPr>
  </w:style>
  <w:style w:type="paragraph" w:styleId="Heading1">
    <w:name w:val="heading 1"/>
    <w:aliases w:val="Table_GA,Table_G"/>
    <w:basedOn w:val="SingleTxtGA"/>
    <w:next w:val="Normal"/>
    <w:link w:val="Heading1Char"/>
    <w:qFormat/>
    <w:rsid w:val="00E0177F"/>
    <w:pPr>
      <w:bidi w:val="0"/>
      <w:outlineLvl w:val="0"/>
    </w:pPr>
  </w:style>
  <w:style w:type="paragraph" w:styleId="Heading2">
    <w:name w:val="heading 2"/>
    <w:basedOn w:val="Normal"/>
    <w:next w:val="Normal"/>
    <w:link w:val="Heading2Char"/>
    <w:uiPriority w:val="9"/>
    <w:unhideWhenUsed/>
    <w:rsid w:val="00E0177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E0177F"/>
    <w:pPr>
      <w:keepNext/>
      <w:keepLines/>
      <w:spacing w:before="200"/>
      <w:outlineLvl w:val="2"/>
    </w:pPr>
    <w:rPr>
      <w:b/>
      <w:bCs/>
      <w:color w:val="4F81BD"/>
    </w:rPr>
  </w:style>
  <w:style w:type="paragraph" w:styleId="Heading4">
    <w:name w:val="heading 4"/>
    <w:basedOn w:val="Normal"/>
    <w:next w:val="Normal"/>
    <w:link w:val="Heading4Char"/>
    <w:uiPriority w:val="9"/>
    <w:unhideWhenUsed/>
    <w:rsid w:val="00E0177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E0177F"/>
    <w:pPr>
      <w:keepNext/>
      <w:keepLines/>
      <w:spacing w:before="200"/>
      <w:outlineLvl w:val="4"/>
    </w:pPr>
    <w:rPr>
      <w:color w:val="243F60"/>
    </w:rPr>
  </w:style>
  <w:style w:type="paragraph" w:styleId="Heading6">
    <w:name w:val="heading 6"/>
    <w:basedOn w:val="Normal"/>
    <w:next w:val="Normal"/>
    <w:link w:val="Heading6Char"/>
    <w:uiPriority w:val="9"/>
    <w:unhideWhenUsed/>
    <w:rsid w:val="00E0177F"/>
    <w:pPr>
      <w:keepNext/>
      <w:keepLines/>
      <w:spacing w:before="200"/>
      <w:outlineLvl w:val="5"/>
    </w:pPr>
    <w:rPr>
      <w:i/>
      <w:iCs/>
      <w:color w:val="243F60"/>
    </w:rPr>
  </w:style>
  <w:style w:type="paragraph" w:styleId="Heading7">
    <w:name w:val="heading 7"/>
    <w:basedOn w:val="Normal"/>
    <w:next w:val="Normal"/>
    <w:link w:val="Heading7Char"/>
    <w:uiPriority w:val="9"/>
    <w:unhideWhenUsed/>
    <w:rsid w:val="00E0177F"/>
    <w:pPr>
      <w:keepNext/>
      <w:keepLines/>
      <w:spacing w:before="200"/>
      <w:outlineLvl w:val="6"/>
    </w:pPr>
    <w:rPr>
      <w:i/>
      <w:iCs/>
      <w:color w:val="404040"/>
    </w:rPr>
  </w:style>
  <w:style w:type="paragraph" w:styleId="Heading8">
    <w:name w:val="heading 8"/>
    <w:basedOn w:val="Normal"/>
    <w:next w:val="Normal"/>
    <w:link w:val="Heading8Char"/>
    <w:uiPriority w:val="9"/>
    <w:unhideWhenUsed/>
    <w:rsid w:val="00E0177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E0177F"/>
    <w:pPr>
      <w:keepNext/>
      <w:keepLines/>
      <w:spacing w:before="200"/>
      <w:outlineLvl w:val="8"/>
    </w:pPr>
    <w:rPr>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E0177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E0177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E0177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E0177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E0177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E0177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LGA">
    <w:name w:val="__S_L_GA"/>
    <w:basedOn w:val="Normal"/>
    <w:next w:val="SingleTxtGA"/>
    <w:qFormat/>
    <w:rsid w:val="00E0177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E0177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E0177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E0177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E0177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E0177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E0177F"/>
    <w:pPr>
      <w:numPr>
        <w:numId w:val="5"/>
      </w:numPr>
      <w:bidi w:val="0"/>
    </w:pPr>
    <w:rPr>
      <w:lang w:val="en-US"/>
    </w:rPr>
  </w:style>
  <w:style w:type="paragraph" w:customStyle="1" w:styleId="Roman1GA">
    <w:name w:val="_Roman 1_GA"/>
    <w:basedOn w:val="Bullet1GA"/>
    <w:qFormat/>
    <w:rsid w:val="00E0177F"/>
    <w:pPr>
      <w:numPr>
        <w:numId w:val="6"/>
      </w:numPr>
      <w:tabs>
        <w:tab w:val="clear" w:pos="2310"/>
        <w:tab w:val="left" w:pos="2486"/>
      </w:tabs>
      <w:ind w:left="2486" w:hanging="378"/>
    </w:pPr>
  </w:style>
  <w:style w:type="paragraph" w:customStyle="1" w:styleId="Roman2GA">
    <w:name w:val="_Roman 2_GA"/>
    <w:basedOn w:val="Bullet2GA"/>
    <w:qFormat/>
    <w:rsid w:val="00E0177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E0177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E0177F"/>
    <w:rPr>
      <w:rFonts w:ascii="Times New Roman" w:hAnsi="Times New Roman" w:cs="Simplified Arabic"/>
      <w:sz w:val="18"/>
      <w:lang w:val="en-GB" w:eastAsia="en-US"/>
    </w:rPr>
  </w:style>
  <w:style w:type="character" w:customStyle="1" w:styleId="EndtnoteReference">
    <w:name w:val="Endtnote Reference"/>
    <w:aliases w:val="1_GA"/>
    <w:qFormat/>
    <w:rsid w:val="00E0177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E0177F"/>
    <w:pPr>
      <w:suppressAutoHyphens/>
      <w:bidi w:val="0"/>
      <w:spacing w:line="240" w:lineRule="auto"/>
    </w:pPr>
    <w:rPr>
      <w:sz w:val="16"/>
      <w:lang w:val="en-GB"/>
    </w:rPr>
  </w:style>
  <w:style w:type="character" w:customStyle="1" w:styleId="FooterChar">
    <w:name w:val="Footer Char"/>
    <w:aliases w:val="3_GA Char,3_G Char"/>
    <w:link w:val="Footer"/>
    <w:rsid w:val="00E0177F"/>
    <w:rPr>
      <w:rFonts w:ascii="Times New Roman" w:hAnsi="Times New Roman" w:cs="Simplified Arabic"/>
      <w:sz w:val="16"/>
      <w:szCs w:val="22"/>
      <w:lang w:val="en-GB" w:eastAsia="en-US"/>
    </w:rPr>
  </w:style>
  <w:style w:type="paragraph" w:customStyle="1" w:styleId="FootnoteText1">
    <w:name w:val="Footnote Text1"/>
    <w:aliases w:val="5_GA"/>
    <w:basedOn w:val="Normal"/>
    <w:qFormat/>
    <w:rsid w:val="00E0177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E0177F"/>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uiPriority w:val="99"/>
    <w:rsid w:val="00E0177F"/>
    <w:rPr>
      <w:rFonts w:ascii="Times New Roman" w:hAnsi="Times New Roman" w:cs="Simplified Arabic"/>
      <w:b/>
      <w:bCs/>
      <w:sz w:val="18"/>
      <w:szCs w:val="18"/>
      <w:lang w:eastAsia="en-US"/>
    </w:rPr>
  </w:style>
  <w:style w:type="character" w:customStyle="1" w:styleId="Heading1Char">
    <w:name w:val="Heading 1 Char"/>
    <w:aliases w:val="Table_GA Char,Table_G Char"/>
    <w:link w:val="Heading1"/>
    <w:rsid w:val="00E0177F"/>
    <w:rPr>
      <w:rFonts w:ascii="Times New Roman" w:hAnsi="Times New Roman" w:cs="Simplified Arabic"/>
      <w:sz w:val="22"/>
      <w:szCs w:val="22"/>
      <w:lang w:val="en-GB" w:eastAsia="en-US"/>
    </w:rPr>
  </w:style>
  <w:style w:type="character" w:styleId="PageNumber">
    <w:name w:val="page number"/>
    <w:aliases w:val="7_GA,7_G"/>
    <w:qFormat/>
    <w:rsid w:val="00E0177F"/>
    <w:rPr>
      <w:rFonts w:ascii="Times New Roman Bold" w:hAnsi="Times New Roman Bold"/>
      <w:b/>
      <w:i w:val="0"/>
      <w:sz w:val="18"/>
      <w:szCs w:val="18"/>
    </w:rPr>
  </w:style>
  <w:style w:type="paragraph" w:customStyle="1" w:styleId="XXLargeGA">
    <w:name w:val="XXLarge_GA"/>
    <w:basedOn w:val="Normal"/>
    <w:next w:val="SingleTxtGA"/>
    <w:qFormat/>
    <w:rsid w:val="00E0177F"/>
    <w:pPr>
      <w:suppressAutoHyphens/>
      <w:spacing w:line="820" w:lineRule="exact"/>
    </w:pPr>
    <w:rPr>
      <w:spacing w:val="-8"/>
      <w:w w:val="96"/>
      <w:sz w:val="57"/>
      <w:szCs w:val="86"/>
      <w:lang w:val="en-GB"/>
    </w:rPr>
  </w:style>
  <w:style w:type="character" w:customStyle="1" w:styleId="Heading2Char">
    <w:name w:val="Heading 2 Char"/>
    <w:link w:val="Heading2"/>
    <w:uiPriority w:val="9"/>
    <w:rsid w:val="00E0177F"/>
    <w:rPr>
      <w:rFonts w:ascii="Times New Roman" w:hAnsi="Times New Roman" w:cs="Simplified Arabic"/>
      <w:b/>
      <w:bCs/>
      <w:color w:val="4F81BD"/>
      <w:sz w:val="26"/>
      <w:szCs w:val="26"/>
      <w:lang w:eastAsia="en-US"/>
    </w:rPr>
  </w:style>
  <w:style w:type="character" w:customStyle="1" w:styleId="Heading3Char">
    <w:name w:val="Heading 3 Char"/>
    <w:link w:val="Heading3"/>
    <w:uiPriority w:val="9"/>
    <w:rsid w:val="00E0177F"/>
    <w:rPr>
      <w:rFonts w:ascii="Times New Roman" w:hAnsi="Times New Roman" w:cs="Simplified Arabic"/>
      <w:b/>
      <w:bCs/>
      <w:color w:val="4F81BD"/>
      <w:szCs w:val="22"/>
      <w:lang w:eastAsia="en-US"/>
    </w:rPr>
  </w:style>
  <w:style w:type="character" w:customStyle="1" w:styleId="Heading4Char">
    <w:name w:val="Heading 4 Char"/>
    <w:link w:val="Heading4"/>
    <w:uiPriority w:val="9"/>
    <w:rsid w:val="00E0177F"/>
    <w:rPr>
      <w:rFonts w:ascii="Times New Roman" w:hAnsi="Times New Roman" w:cs="Simplified Arabic"/>
      <w:b/>
      <w:bCs/>
      <w:i/>
      <w:iCs/>
      <w:color w:val="4F81BD"/>
      <w:szCs w:val="22"/>
      <w:lang w:eastAsia="en-US"/>
    </w:rPr>
  </w:style>
  <w:style w:type="character" w:customStyle="1" w:styleId="Heading5Char">
    <w:name w:val="Heading 5 Char"/>
    <w:link w:val="Heading5"/>
    <w:uiPriority w:val="9"/>
    <w:rsid w:val="00E0177F"/>
    <w:rPr>
      <w:rFonts w:ascii="Times New Roman" w:hAnsi="Times New Roman" w:cs="Simplified Arabic"/>
      <w:color w:val="243F60"/>
      <w:szCs w:val="22"/>
      <w:lang w:eastAsia="en-US"/>
    </w:rPr>
  </w:style>
  <w:style w:type="character" w:customStyle="1" w:styleId="Heading6Char">
    <w:name w:val="Heading 6 Char"/>
    <w:link w:val="Heading6"/>
    <w:uiPriority w:val="9"/>
    <w:rsid w:val="00E0177F"/>
    <w:rPr>
      <w:rFonts w:ascii="Times New Roman" w:hAnsi="Times New Roman" w:cs="Simplified Arabic"/>
      <w:i/>
      <w:iCs/>
      <w:color w:val="243F60"/>
      <w:szCs w:val="22"/>
      <w:lang w:eastAsia="en-US"/>
    </w:rPr>
  </w:style>
  <w:style w:type="character" w:customStyle="1" w:styleId="Heading7Char">
    <w:name w:val="Heading 7 Char"/>
    <w:link w:val="Heading7"/>
    <w:uiPriority w:val="9"/>
    <w:rsid w:val="00E0177F"/>
    <w:rPr>
      <w:rFonts w:ascii="Times New Roman" w:hAnsi="Times New Roman" w:cs="Simplified Arabic"/>
      <w:i/>
      <w:iCs/>
      <w:color w:val="404040"/>
      <w:szCs w:val="22"/>
      <w:lang w:eastAsia="en-US"/>
    </w:rPr>
  </w:style>
  <w:style w:type="character" w:customStyle="1" w:styleId="Heading8Char">
    <w:name w:val="Heading 8 Char"/>
    <w:link w:val="Heading8"/>
    <w:uiPriority w:val="9"/>
    <w:rsid w:val="00E0177F"/>
    <w:rPr>
      <w:rFonts w:ascii="Times New Roman" w:hAnsi="Times New Roman" w:cs="Simplified Arabic"/>
      <w:color w:val="404040"/>
      <w:lang w:eastAsia="en-US"/>
    </w:rPr>
  </w:style>
  <w:style w:type="character" w:customStyle="1" w:styleId="Heading9Char">
    <w:name w:val="Heading 9 Char"/>
    <w:link w:val="Heading9"/>
    <w:uiPriority w:val="9"/>
    <w:rsid w:val="00E0177F"/>
    <w:rPr>
      <w:rFonts w:ascii="Times New Roman" w:hAnsi="Times New Roman" w:cs="Simplified Arabic"/>
      <w:i/>
      <w:iCs/>
      <w:color w:val="404040"/>
      <w:lang w:eastAsia="en-US"/>
    </w:rPr>
  </w:style>
  <w:style w:type="paragraph" w:styleId="Title">
    <w:name w:val="Title"/>
    <w:basedOn w:val="Normal"/>
    <w:next w:val="Normal"/>
    <w:link w:val="TitleChar"/>
    <w:uiPriority w:val="10"/>
    <w:rsid w:val="00E0177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E0177F"/>
    <w:rPr>
      <w:rFonts w:ascii="Times New Roman"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E0177F"/>
    <w:pPr>
      <w:numPr>
        <w:ilvl w:val="1"/>
      </w:numPr>
    </w:pPr>
    <w:rPr>
      <w:i/>
      <w:iCs/>
      <w:color w:val="4F81BD"/>
      <w:spacing w:val="15"/>
      <w:sz w:val="24"/>
      <w:szCs w:val="24"/>
    </w:rPr>
  </w:style>
  <w:style w:type="character" w:customStyle="1" w:styleId="SubtitleChar">
    <w:name w:val="Subtitle Char"/>
    <w:link w:val="Subtitle"/>
    <w:uiPriority w:val="11"/>
    <w:rsid w:val="00E0177F"/>
    <w:rPr>
      <w:rFonts w:ascii="Times New Roman" w:hAnsi="Times New Roman" w:cs="Simplified Arabic"/>
      <w:i/>
      <w:iCs/>
      <w:color w:val="4F81BD"/>
      <w:spacing w:val="15"/>
      <w:sz w:val="24"/>
      <w:szCs w:val="24"/>
      <w:lang w:eastAsia="en-US"/>
    </w:rPr>
  </w:style>
  <w:style w:type="character" w:styleId="Strong">
    <w:name w:val="Strong"/>
    <w:uiPriority w:val="22"/>
    <w:rsid w:val="00E0177F"/>
    <w:rPr>
      <w:b/>
      <w:bCs/>
    </w:rPr>
  </w:style>
  <w:style w:type="table" w:styleId="TableGrid">
    <w:name w:val="Table Grid"/>
    <w:basedOn w:val="TableNormal"/>
    <w:rsid w:val="00E0177F"/>
    <w:pPr>
      <w:bidi/>
      <w:jc w:val="lowKashida"/>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E0177F"/>
    <w:rPr>
      <w:color w:val="0000FF"/>
      <w:u w:val="none"/>
    </w:rPr>
  </w:style>
  <w:style w:type="paragraph" w:styleId="TOC1">
    <w:name w:val="toc 1"/>
    <w:basedOn w:val="Normal"/>
    <w:link w:val="TOC1Char"/>
    <w:autoRedefine/>
    <w:uiPriority w:val="39"/>
    <w:unhideWhenUsed/>
    <w:rsid w:val="00E0177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E0177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E0177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E0177F"/>
    <w:rPr>
      <w:rFonts w:eastAsia="DengXian"/>
      <w:color w:val="auto"/>
      <w:sz w:val="20"/>
      <w:szCs w:val="20"/>
      <w:u w:val="none"/>
      <w:lang w:eastAsia="zh-CN" w:bidi="ar-EG"/>
    </w:rPr>
  </w:style>
  <w:style w:type="paragraph" w:styleId="TOC4">
    <w:name w:val="toc 4"/>
    <w:basedOn w:val="Normal"/>
    <w:link w:val="TOC4Char"/>
    <w:autoRedefine/>
    <w:uiPriority w:val="39"/>
    <w:unhideWhenUsed/>
    <w:rsid w:val="00E0177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E0177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E0177F"/>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E0177F"/>
    <w:pPr>
      <w:bidi/>
      <w:spacing w:before="80" w:after="80" w:line="320" w:lineRule="exact"/>
      <w:ind w:left="113" w:right="113"/>
      <w:jc w:val="lowKashida"/>
    </w:pPr>
    <w:rPr>
      <w:rFonts w:ascii="Times New Roman" w:eastAsiaTheme="minorEastAsia" w:hAnsi="Times New Roman" w:cs="Traditional Arabic"/>
      <w:sz w:val="18"/>
      <w:szCs w:val="28"/>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TOC1Char">
    <w:name w:val="TOC 1 Char"/>
    <w:basedOn w:val="DefaultParagraphFont"/>
    <w:link w:val="TOC1"/>
    <w:uiPriority w:val="39"/>
    <w:rsid w:val="00E0177F"/>
    <w:rPr>
      <w:rFonts w:ascii="Times New Roman" w:hAnsi="Times New Roman" w:cs="Simplified Arabic"/>
      <w:noProof/>
      <w:lang w:val="fr-CH" w:eastAsia="zh-TW" w:bidi="ar-EG"/>
    </w:rPr>
  </w:style>
  <w:style w:type="character" w:customStyle="1" w:styleId="TOC2Char">
    <w:name w:val="TOC 2 Char"/>
    <w:basedOn w:val="DefaultParagraphFont"/>
    <w:link w:val="TOC2"/>
    <w:uiPriority w:val="39"/>
    <w:rsid w:val="00E0177F"/>
    <w:rPr>
      <w:rFonts w:ascii="Times New Roman" w:hAnsi="Times New Roman" w:cs="Simplified Arabic"/>
      <w:noProof/>
      <w:lang w:val="fr-CH" w:eastAsia="en-US"/>
    </w:rPr>
  </w:style>
  <w:style w:type="character" w:customStyle="1" w:styleId="TOC3Char">
    <w:name w:val="TOC 3 Char"/>
    <w:basedOn w:val="TOC2Char"/>
    <w:link w:val="TOC3"/>
    <w:uiPriority w:val="39"/>
    <w:rsid w:val="00E0177F"/>
    <w:rPr>
      <w:rFonts w:ascii="Times New Roman" w:hAnsi="Times New Roman" w:cs="Simplified Arabic"/>
      <w:noProof/>
      <w:lang w:val="fr-CH" w:eastAsia="en-US" w:bidi="ar-EG"/>
    </w:rPr>
  </w:style>
  <w:style w:type="character" w:customStyle="1" w:styleId="TOC4Char">
    <w:name w:val="TOC 4 Char"/>
    <w:basedOn w:val="DefaultParagraphFont"/>
    <w:link w:val="TOC4"/>
    <w:uiPriority w:val="39"/>
    <w:rsid w:val="00E0177F"/>
    <w:rPr>
      <w:rFonts w:ascii="Times New Roman" w:hAnsi="Times New Roman" w:cs="Simplified Arabic"/>
      <w:noProof/>
      <w:lang w:val="en-GB" w:eastAsia="en-US"/>
    </w:rPr>
  </w:style>
  <w:style w:type="character" w:customStyle="1" w:styleId="TOC5Char">
    <w:name w:val="TOC 5 Char"/>
    <w:basedOn w:val="DefaultParagraphFont"/>
    <w:link w:val="TOC5"/>
    <w:uiPriority w:val="39"/>
    <w:rsid w:val="00E0177F"/>
    <w:rPr>
      <w:rFonts w:ascii="Times New Roman" w:hAnsi="Times New Roman" w:cs="Simplified Arabic"/>
      <w:noProof/>
      <w:lang w:val="en-GB" w:eastAsia="en-US"/>
    </w:rPr>
  </w:style>
  <w:style w:type="character" w:customStyle="1" w:styleId="TOC6Char">
    <w:name w:val="TOC 6 Char"/>
    <w:basedOn w:val="DefaultParagraphFont"/>
    <w:link w:val="TOC6"/>
    <w:uiPriority w:val="39"/>
    <w:rsid w:val="00E0177F"/>
    <w:rPr>
      <w:rFonts w:ascii="Times New Roman" w:hAnsi="Times New Roman" w:cs="Simplified Arabic"/>
      <w:lang w:val="en-GB" w:eastAsia="en-US"/>
    </w:rPr>
  </w:style>
  <w:style w:type="paragraph" w:customStyle="1" w:styleId="NormalA">
    <w:name w:val="Normal_A"/>
    <w:basedOn w:val="Normal"/>
    <w:qFormat/>
    <w:rsid w:val="00E0177F"/>
  </w:style>
  <w:style w:type="paragraph" w:customStyle="1" w:styleId="SingleTxtGA">
    <w:name w:val="_ Single Txt_GA"/>
    <w:basedOn w:val="Normal"/>
    <w:link w:val="SingleTxtGAChar"/>
    <w:qFormat/>
    <w:rsid w:val="00E0177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character" w:customStyle="1" w:styleId="SingleTxtGAChar">
    <w:name w:val="_ Single Txt_GA Char"/>
    <w:basedOn w:val="DefaultParagraphFont"/>
    <w:link w:val="SingleTxtGA"/>
    <w:locked/>
    <w:rsid w:val="00E0177F"/>
    <w:rPr>
      <w:rFonts w:ascii="Times New Roman" w:hAnsi="Times New Roman" w:cs="Simplified Arabic"/>
      <w:sz w:val="22"/>
      <w:szCs w:val="22"/>
      <w:lang w:val="en-GB" w:eastAsia="en-US"/>
    </w:rPr>
  </w:style>
  <w:style w:type="paragraph" w:customStyle="1" w:styleId="FootnoteGA">
    <w:name w:val="Footnote_GA"/>
    <w:basedOn w:val="Normal"/>
    <w:qFormat/>
    <w:rsid w:val="00E0177F"/>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E0177F"/>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E0177F"/>
    <w:pPr>
      <w:spacing w:line="240" w:lineRule="exact"/>
    </w:pPr>
    <w:rPr>
      <w:spacing w:val="6"/>
      <w:w w:val="106"/>
      <w:sz w:val="14"/>
      <w:szCs w:val="21"/>
    </w:rPr>
  </w:style>
  <w:style w:type="paragraph" w:customStyle="1" w:styleId="Original">
    <w:name w:val="Original"/>
    <w:basedOn w:val="Normal"/>
    <w:next w:val="Normal"/>
    <w:qFormat/>
    <w:rsid w:val="00E0177F"/>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E0177F"/>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customStyle="1" w:styleId="ReportCHGA">
    <w:name w:val="Report_CH_GA"/>
    <w:basedOn w:val="HChGA"/>
    <w:qFormat/>
    <w:rsid w:val="00E0177F"/>
    <w:rPr>
      <w:sz w:val="44"/>
      <w:szCs w:val="44"/>
      <w:lang w:val="en-US" w:bidi="ar-DZ"/>
    </w:rPr>
  </w:style>
  <w:style w:type="paragraph" w:styleId="Revision">
    <w:name w:val="Revision"/>
    <w:hidden/>
    <w:uiPriority w:val="99"/>
    <w:semiHidden/>
    <w:rsid w:val="00E0177F"/>
    <w:rPr>
      <w:rFonts w:asciiTheme="minorHAnsi" w:eastAsiaTheme="minorEastAsia" w:hAnsiTheme="minorHAnsi" w:cstheme="minorBidi"/>
      <w:sz w:val="24"/>
      <w:szCs w:val="24"/>
      <w:lang w:val="fr-FR" w:eastAsia="fr-FR"/>
    </w:rPr>
  </w:style>
  <w:style w:type="paragraph" w:customStyle="1" w:styleId="FootnoteGA0">
    <w:name w:val="_Footnote_GA"/>
    <w:basedOn w:val="Normal"/>
    <w:qFormat/>
    <w:rsid w:val="00E0177F"/>
    <w:pPr>
      <w:suppressAutoHyphens/>
      <w:spacing w:after="60" w:line="280" w:lineRule="exact"/>
      <w:ind w:left="1247" w:right="1247" w:hanging="567"/>
    </w:pPr>
    <w:rPr>
      <w:sz w:val="18"/>
      <w:szCs w:val="18"/>
      <w:lang w:val="es-ES_tradnl" w:eastAsia="zh-TW"/>
    </w:rPr>
  </w:style>
  <w:style w:type="paragraph" w:customStyle="1" w:styleId="STitleLGA">
    <w:name w:val="S_Title_L_GA"/>
    <w:basedOn w:val="SLGA"/>
    <w:qFormat/>
    <w:rsid w:val="00E0177F"/>
    <w:rPr>
      <w:lang w:val="en-US" w:eastAsia="zh-TW"/>
    </w:rPr>
  </w:style>
  <w:style w:type="paragraph" w:customStyle="1" w:styleId="STitleMGA">
    <w:name w:val="S_Title_M_GA"/>
    <w:basedOn w:val="SMGA"/>
    <w:qFormat/>
    <w:rsid w:val="00E0177F"/>
    <w:rPr>
      <w:lang w:eastAsia="zh-TW"/>
    </w:rPr>
  </w:style>
  <w:style w:type="paragraph" w:customStyle="1" w:styleId="STitleSGA">
    <w:name w:val="S_Title_S_GA"/>
    <w:basedOn w:val="SSGA"/>
    <w:qFormat/>
    <w:rsid w:val="00E0177F"/>
    <w:rPr>
      <w:lang w:eastAsia="zh-TW"/>
    </w:rPr>
  </w:style>
  <w:style w:type="character" w:styleId="UnresolvedMention">
    <w:name w:val="Unresolved Mention"/>
    <w:basedOn w:val="DefaultParagraphFont"/>
    <w:uiPriority w:val="99"/>
    <w:semiHidden/>
    <w:unhideWhenUsed/>
    <w:rsid w:val="00EF477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234716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https://undocs.org/ar/A/HRC/57/4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A.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1AFA227-00BE-4822-B41E-DD62179685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A.dotm</Template>
  <TotalTime>2</TotalTime>
  <Pages>5</Pages>
  <Words>1556</Words>
  <Characters>10007</Characters>
  <Application>Microsoft Office Word</Application>
  <DocSecurity>0</DocSecurity>
  <Lines>1000</Lines>
  <Paragraphs>889</Paragraphs>
  <ScaleCrop>false</ScaleCrop>
  <HeadingPairs>
    <vt:vector size="2" baseType="variant">
      <vt:variant>
        <vt:lpstr>Title</vt:lpstr>
      </vt:variant>
      <vt:variant>
        <vt:i4>1</vt:i4>
      </vt:variant>
    </vt:vector>
  </HeadingPairs>
  <TitlesOfParts>
    <vt:vector size="1" baseType="lpstr">
      <vt:lpstr>A/HRC/RES/57/7</vt:lpstr>
    </vt:vector>
  </TitlesOfParts>
  <Company>DCM</Company>
  <LinksUpToDate>false</LinksUpToDate>
  <CharactersWithSpaces>10674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A/HRC/RES/57/7</dc:title>
  <dc:subject>GE.2418550(A)</dc:subject>
  <dc:creator>Sayed-Mohamed ALY - Judy Hajoud FADEL-OSTOJIC</dc:creator>
  <cp:keywords>GE.(A)</cp:keywords>
  <dc:description>General _x000d_
11 October 2024_x000d_
Arabic_x000d_
English </dc:description>
  <cp:lastModifiedBy>Sayed-Mohamed ALY</cp:lastModifiedBy>
  <cp:revision>3</cp:revision>
  <cp:lastPrinted>2024-10-11T16:16:00Z</cp:lastPrinted>
  <dcterms:created xsi:type="dcterms:W3CDTF">2024-10-11T16:16:00Z</dcterms:created>
  <dcterms:modified xsi:type="dcterms:W3CDTF">2024-10-11T16:17:00Z</dcterms:modified>
  <cp:category>Final</cp:category>
</cp:coreProperties>
</file>