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674" w:rsidRPr="00066892" w:rsidRDefault="00235674" w:rsidP="00C54C01">
      <w:pPr>
        <w:pStyle w:val="Heading1"/>
        <w:keepNext w:val="0"/>
        <w:spacing w:before="0" w:after="0" w:line="60" w:lineRule="exact"/>
        <w:rPr>
          <w:b w:val="0"/>
          <w:sz w:val="6"/>
          <w:lang w:val="en-US"/>
        </w:rPr>
      </w:pPr>
      <w:r>
        <w:rPr>
          <w:rStyle w:val="CommentReference"/>
          <w:b w:val="0"/>
          <w:spacing w:val="4"/>
          <w:w w:val="103"/>
          <w:kern w:val="14"/>
          <w:szCs w:val="20"/>
          <w:lang w:val="en-GB" w:eastAsia="en-US"/>
        </w:rPr>
        <w:commentReference w:id="0"/>
      </w:r>
    </w:p>
    <w:p w:rsidR="00DF3933" w:rsidRDefault="00DF3933">
      <w:pPr>
        <w:pStyle w:val="Heading1"/>
        <w:spacing w:before="0" w:after="0" w:line="240" w:lineRule="auto"/>
        <w:rPr>
          <w:sz w:val="24"/>
        </w:rPr>
      </w:pPr>
      <w:r>
        <w:rPr>
          <w:sz w:val="24"/>
        </w:rPr>
        <w:t>Комитет по ликвидации дискриминации</w:t>
      </w:r>
    </w:p>
    <w:p w:rsidR="00DF3933" w:rsidRDefault="00DF3933">
      <w:pPr>
        <w:rPr>
          <w:b/>
          <w:spacing w:val="0"/>
          <w:w w:val="100"/>
          <w:kern w:val="0"/>
          <w:sz w:val="24"/>
          <w:lang w:val="ru-RU"/>
        </w:rPr>
      </w:pPr>
      <w:r>
        <w:rPr>
          <w:b/>
          <w:spacing w:val="0"/>
          <w:w w:val="100"/>
          <w:kern w:val="0"/>
          <w:sz w:val="24"/>
          <w:lang w:val="ru-RU"/>
        </w:rPr>
        <w:t>в отношении женщин</w:t>
      </w:r>
    </w:p>
    <w:p w:rsidR="00DF3933" w:rsidRDefault="00C40DD0">
      <w:pPr>
        <w:pStyle w:val="Heading3"/>
      </w:pPr>
      <w:r>
        <w:t>Сорок</w:t>
      </w:r>
      <w:r w:rsidR="00866AED" w:rsidRPr="00866AED">
        <w:t xml:space="preserve"> </w:t>
      </w:r>
      <w:r w:rsidR="008B2595">
        <w:t>третья</w:t>
      </w:r>
      <w:r w:rsidR="00866AED">
        <w:t xml:space="preserve"> </w:t>
      </w:r>
      <w:r w:rsidR="00DF3933">
        <w:t>сессия</w:t>
      </w:r>
    </w:p>
    <w:p w:rsidR="00DF3933" w:rsidRDefault="00DF3933">
      <w:pPr>
        <w:pStyle w:val="CommentSubject1"/>
        <w:suppressAutoHyphens w:val="0"/>
        <w:spacing w:before="120" w:line="240" w:lineRule="auto"/>
        <w:rPr>
          <w:spacing w:val="0"/>
          <w:w w:val="100"/>
          <w:kern w:val="0"/>
          <w:szCs w:val="24"/>
          <w:lang w:val="ru-RU" w:eastAsia="ru-RU"/>
        </w:rPr>
      </w:pPr>
      <w:r>
        <w:rPr>
          <w:spacing w:val="0"/>
          <w:w w:val="100"/>
          <w:kern w:val="0"/>
          <w:lang w:val="ru-RU"/>
        </w:rPr>
        <w:t>Краткий отчет о 8</w:t>
      </w:r>
      <w:r w:rsidR="008B2595">
        <w:rPr>
          <w:spacing w:val="0"/>
          <w:w w:val="100"/>
          <w:kern w:val="0"/>
          <w:lang w:val="ru-RU"/>
        </w:rPr>
        <w:t>8</w:t>
      </w:r>
      <w:r w:rsidR="009170C8" w:rsidRPr="009170C8">
        <w:rPr>
          <w:spacing w:val="0"/>
          <w:w w:val="100"/>
          <w:kern w:val="0"/>
          <w:lang w:val="ru-RU"/>
        </w:rPr>
        <w:t>5</w:t>
      </w:r>
      <w:r>
        <w:rPr>
          <w:spacing w:val="0"/>
          <w:w w:val="100"/>
          <w:kern w:val="0"/>
          <w:lang w:val="ru-RU"/>
        </w:rPr>
        <w:t>-м заседании,</w:t>
      </w:r>
    </w:p>
    <w:p w:rsidR="00DF3933" w:rsidRDefault="00DF3933">
      <w:pPr>
        <w:pStyle w:val="SingleTxt"/>
        <w:spacing w:after="0" w:line="240" w:lineRule="auto"/>
        <w:ind w:left="0" w:right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состоявшемся в</w:t>
      </w:r>
      <w:r w:rsidR="00C40DD0">
        <w:rPr>
          <w:spacing w:val="0"/>
          <w:w w:val="100"/>
          <w:kern w:val="0"/>
          <w:lang w:val="ru-RU"/>
        </w:rPr>
        <w:t>о Дворце Наций</w:t>
      </w:r>
      <w:r>
        <w:rPr>
          <w:spacing w:val="0"/>
          <w:w w:val="100"/>
          <w:kern w:val="0"/>
          <w:lang w:val="ru-RU"/>
        </w:rPr>
        <w:t xml:space="preserve">, </w:t>
      </w:r>
      <w:r w:rsidR="00C40DD0">
        <w:rPr>
          <w:spacing w:val="0"/>
          <w:w w:val="100"/>
          <w:kern w:val="0"/>
          <w:lang w:val="ru-RU"/>
        </w:rPr>
        <w:t>Женева</w:t>
      </w:r>
      <w:r>
        <w:rPr>
          <w:spacing w:val="0"/>
          <w:w w:val="100"/>
          <w:kern w:val="0"/>
          <w:lang w:val="ru-RU"/>
        </w:rPr>
        <w:t xml:space="preserve">, в </w:t>
      </w:r>
      <w:r w:rsidR="00156A31">
        <w:rPr>
          <w:spacing w:val="0"/>
          <w:w w:val="100"/>
          <w:kern w:val="0"/>
          <w:lang w:val="ru-RU"/>
        </w:rPr>
        <w:t>среду</w:t>
      </w:r>
      <w:r>
        <w:rPr>
          <w:spacing w:val="0"/>
          <w:w w:val="100"/>
          <w:kern w:val="0"/>
          <w:lang w:val="ru-RU"/>
        </w:rPr>
        <w:t xml:space="preserve">, </w:t>
      </w:r>
      <w:r w:rsidR="009170C8">
        <w:rPr>
          <w:spacing w:val="0"/>
          <w:w w:val="100"/>
          <w:kern w:val="0"/>
          <w:lang w:val="ru-RU"/>
        </w:rPr>
        <w:t>4</w:t>
      </w:r>
      <w:r w:rsidR="0003359C">
        <w:rPr>
          <w:spacing w:val="0"/>
          <w:w w:val="100"/>
          <w:kern w:val="0"/>
          <w:lang w:val="ru-RU"/>
        </w:rPr>
        <w:t xml:space="preserve"> </w:t>
      </w:r>
      <w:r w:rsidR="008B2595">
        <w:rPr>
          <w:spacing w:val="0"/>
          <w:w w:val="100"/>
          <w:kern w:val="0"/>
          <w:lang w:val="ru-RU"/>
        </w:rPr>
        <w:t>февраля</w:t>
      </w:r>
      <w:r w:rsidR="0003359C">
        <w:rPr>
          <w:spacing w:val="0"/>
          <w:w w:val="100"/>
          <w:kern w:val="0"/>
          <w:lang w:val="ru-RU"/>
        </w:rPr>
        <w:t xml:space="preserve"> </w:t>
      </w:r>
      <w:r>
        <w:rPr>
          <w:spacing w:val="0"/>
          <w:w w:val="100"/>
          <w:kern w:val="0"/>
          <w:lang w:val="ru-RU"/>
        </w:rPr>
        <w:t>200</w:t>
      </w:r>
      <w:r w:rsidR="009170C8">
        <w:rPr>
          <w:spacing w:val="0"/>
          <w:w w:val="100"/>
          <w:kern w:val="0"/>
          <w:lang w:val="ru-RU"/>
        </w:rPr>
        <w:t>9</w:t>
      </w:r>
      <w:r>
        <w:rPr>
          <w:spacing w:val="0"/>
          <w:w w:val="100"/>
          <w:kern w:val="0"/>
          <w:lang w:val="ru-RU"/>
        </w:rPr>
        <w:t> </w:t>
      </w:r>
      <w:r w:rsidR="004C48AF">
        <w:rPr>
          <w:spacing w:val="0"/>
          <w:w w:val="100"/>
          <w:kern w:val="0"/>
          <w:lang w:val="ru-RU"/>
        </w:rPr>
        <w:t>г</w:t>
      </w:r>
      <w:r>
        <w:rPr>
          <w:spacing w:val="0"/>
          <w:w w:val="100"/>
          <w:kern w:val="0"/>
          <w:lang w:val="ru-RU"/>
        </w:rPr>
        <w:t>ода, в 1</w:t>
      </w:r>
      <w:r w:rsidR="00931133">
        <w:rPr>
          <w:spacing w:val="0"/>
          <w:w w:val="100"/>
          <w:kern w:val="0"/>
          <w:lang w:val="ru-RU"/>
        </w:rPr>
        <w:t>5</w:t>
      </w:r>
      <w:r>
        <w:rPr>
          <w:spacing w:val="0"/>
          <w:w w:val="100"/>
          <w:kern w:val="0"/>
          <w:lang w:val="ru-RU"/>
        </w:rPr>
        <w:t xml:space="preserve"> ч. </w:t>
      </w:r>
      <w:r w:rsidR="00C40DD0">
        <w:rPr>
          <w:spacing w:val="0"/>
          <w:w w:val="100"/>
          <w:kern w:val="0"/>
          <w:lang w:val="ru-RU"/>
        </w:rPr>
        <w:t>0</w:t>
      </w:r>
      <w:r>
        <w:rPr>
          <w:spacing w:val="0"/>
          <w:w w:val="100"/>
          <w:kern w:val="0"/>
          <w:lang w:val="ru-RU"/>
        </w:rPr>
        <w:t>0 м.</w:t>
      </w:r>
    </w:p>
    <w:p w:rsidR="00DF3933" w:rsidRDefault="00DF3933">
      <w:pPr>
        <w:tabs>
          <w:tab w:val="right" w:pos="1260"/>
          <w:tab w:val="left" w:pos="1701"/>
          <w:tab w:val="right" w:leader="dot" w:pos="7733"/>
        </w:tabs>
        <w:autoSpaceDE w:val="0"/>
        <w:autoSpaceDN w:val="0"/>
        <w:adjustRightInd w:val="0"/>
        <w:spacing w:before="120"/>
        <w:ind w:right="1724"/>
        <w:rPr>
          <w:spacing w:val="0"/>
          <w:w w:val="100"/>
          <w:kern w:val="0"/>
          <w:lang w:val="ru-RU"/>
        </w:rPr>
      </w:pPr>
      <w:r>
        <w:rPr>
          <w:i/>
          <w:iCs/>
          <w:spacing w:val="0"/>
          <w:w w:val="100"/>
          <w:kern w:val="0"/>
          <w:lang w:val="ru-RU"/>
        </w:rPr>
        <w:tab/>
        <w:t>Председатель</w:t>
      </w:r>
      <w:r>
        <w:rPr>
          <w:spacing w:val="0"/>
          <w:w w:val="100"/>
          <w:kern w:val="0"/>
          <w:lang w:val="ru-RU"/>
        </w:rPr>
        <w:t>:</w:t>
      </w:r>
      <w:r>
        <w:rPr>
          <w:spacing w:val="0"/>
          <w:w w:val="100"/>
          <w:kern w:val="0"/>
          <w:lang w:val="ru-RU"/>
        </w:rPr>
        <w:tab/>
      </w:r>
      <w:r>
        <w:rPr>
          <w:iCs/>
          <w:spacing w:val="0"/>
          <w:w w:val="100"/>
          <w:kern w:val="0"/>
          <w:lang w:val="ru-RU"/>
        </w:rPr>
        <w:t xml:space="preserve">г-жа </w:t>
      </w:r>
      <w:r w:rsidR="00866AED">
        <w:rPr>
          <w:iCs/>
          <w:spacing w:val="0"/>
          <w:w w:val="100"/>
          <w:kern w:val="0"/>
          <w:lang w:val="ru-RU"/>
        </w:rPr>
        <w:t>Габр</w:t>
      </w:r>
    </w:p>
    <w:p w:rsidR="00DF3933" w:rsidRDefault="00DF3933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</w:tabs>
        <w:suppressAutoHyphens w:val="0"/>
        <w:spacing w:after="200" w:line="240" w:lineRule="auto"/>
        <w:rPr>
          <w:spacing w:val="0"/>
          <w:w w:val="100"/>
          <w:kern w:val="0"/>
          <w:szCs w:val="24"/>
          <w:lang w:val="ru-RU" w:eastAsia="ru-RU"/>
        </w:rPr>
      </w:pPr>
    </w:p>
    <w:p w:rsidR="00DF3933" w:rsidRDefault="00DF3933">
      <w:pPr>
        <w:pStyle w:val="Heading2"/>
        <w:spacing w:after="120"/>
      </w:pPr>
      <w:r>
        <w:t>Содержание</w:t>
      </w:r>
    </w:p>
    <w:p w:rsidR="00DF3933" w:rsidRDefault="0003359C" w:rsidP="0003359C">
      <w:pPr>
        <w:pStyle w:val="SingleTxt"/>
        <w:spacing w:before="240"/>
        <w:ind w:left="1701" w:right="1281"/>
        <w:jc w:val="lef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</w:t>
      </w:r>
      <w:r w:rsidR="00E25D24">
        <w:rPr>
          <w:spacing w:val="0"/>
          <w:w w:val="100"/>
          <w:kern w:val="0"/>
          <w:lang w:val="ru-RU"/>
        </w:rPr>
        <w:t>и</w:t>
      </w:r>
      <w:r>
        <w:rPr>
          <w:spacing w:val="0"/>
          <w:w w:val="100"/>
          <w:kern w:val="0"/>
          <w:lang w:val="ru-RU"/>
        </w:rPr>
        <w:t xml:space="preserve"> со статьей 18 Конвенции (</w:t>
      </w:r>
      <w:r w:rsidRPr="00866AED">
        <w:rPr>
          <w:i/>
          <w:spacing w:val="0"/>
          <w:w w:val="100"/>
          <w:kern w:val="0"/>
          <w:lang w:val="ru-RU"/>
        </w:rPr>
        <w:t>продолжение</w:t>
      </w:r>
      <w:r>
        <w:rPr>
          <w:spacing w:val="0"/>
          <w:w w:val="100"/>
          <w:kern w:val="0"/>
          <w:lang w:val="ru-RU"/>
        </w:rPr>
        <w:t>)</w:t>
      </w:r>
    </w:p>
    <w:p w:rsidR="0003359C" w:rsidRPr="0003359C" w:rsidRDefault="0003359C" w:rsidP="009170C8">
      <w:pPr>
        <w:pStyle w:val="SingleTxt"/>
        <w:spacing w:before="240"/>
        <w:ind w:left="2160" w:right="1281"/>
        <w:jc w:val="left"/>
        <w:rPr>
          <w:i/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ab/>
      </w:r>
      <w:r w:rsidR="009170C8">
        <w:rPr>
          <w:i/>
          <w:spacing w:val="0"/>
          <w:w w:val="100"/>
          <w:kern w:val="0"/>
          <w:lang w:val="ru-RU"/>
        </w:rPr>
        <w:t xml:space="preserve">Объединенный четвертый – шестой </w:t>
      </w:r>
      <w:r w:rsidR="00B83F40">
        <w:rPr>
          <w:i/>
          <w:spacing w:val="0"/>
          <w:w w:val="100"/>
          <w:kern w:val="0"/>
          <w:lang w:val="ru-RU"/>
        </w:rPr>
        <w:t>периодически</w:t>
      </w:r>
      <w:r w:rsidR="008B2595">
        <w:rPr>
          <w:i/>
          <w:spacing w:val="0"/>
          <w:w w:val="100"/>
          <w:kern w:val="0"/>
          <w:lang w:val="ru-RU"/>
        </w:rPr>
        <w:t>й д</w:t>
      </w:r>
      <w:r>
        <w:rPr>
          <w:i/>
          <w:spacing w:val="0"/>
          <w:w w:val="100"/>
          <w:kern w:val="0"/>
          <w:lang w:val="ru-RU"/>
        </w:rPr>
        <w:t xml:space="preserve">оклад </w:t>
      </w:r>
      <w:r w:rsidR="009170C8">
        <w:rPr>
          <w:i/>
          <w:spacing w:val="0"/>
          <w:w w:val="100"/>
          <w:kern w:val="0"/>
          <w:lang w:val="ru-RU"/>
        </w:rPr>
        <w:t>Руанды</w:t>
      </w:r>
      <w:r w:rsidR="008B2595">
        <w:rPr>
          <w:i/>
          <w:spacing w:val="0"/>
          <w:w w:val="100"/>
          <w:kern w:val="0"/>
          <w:lang w:val="ru-RU"/>
        </w:rPr>
        <w:t xml:space="preserve"> (продолжение)</w:t>
      </w:r>
    </w:p>
    <w:p w:rsidR="0003359C" w:rsidRDefault="0003359C" w:rsidP="0003359C">
      <w:pPr>
        <w:pStyle w:val="SingleTxt"/>
        <w:spacing w:before="240"/>
        <w:ind w:left="1701" w:right="1281"/>
        <w:jc w:val="left"/>
        <w:rPr>
          <w:spacing w:val="0"/>
          <w:w w:val="100"/>
          <w:kern w:val="0"/>
          <w:lang w:val="ru-RU"/>
        </w:rPr>
      </w:pPr>
    </w:p>
    <w:p w:rsidR="00DF3933" w:rsidRDefault="00DF3933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DF3933" w:rsidRDefault="00DF3933">
      <w:pPr>
        <w:pStyle w:val="SingleTxt"/>
        <w:spacing w:after="0" w:line="240" w:lineRule="auto"/>
        <w:jc w:val="left"/>
        <w:rPr>
          <w:spacing w:val="0"/>
          <w:w w:val="100"/>
          <w:kern w:val="0"/>
          <w:sz w:val="2"/>
          <w:lang w:val="ru-RU"/>
        </w:rPr>
        <w:sectPr w:rsidR="00DF39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spacing w:val="0"/>
          <w:w w:val="100"/>
          <w:kern w:val="0"/>
          <w:lang w:val="ru-RU"/>
        </w:rPr>
        <w:br w:type="page"/>
      </w:r>
    </w:p>
    <w:p w:rsidR="00DF3933" w:rsidRDefault="00DF3933">
      <w:pPr>
        <w:pStyle w:val="H4"/>
        <w:spacing w:after="360"/>
        <w:ind w:left="0" w:right="0" w:firstLine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Заседание открывается в 1</w:t>
      </w:r>
      <w:r w:rsidR="00F623F8">
        <w:rPr>
          <w:spacing w:val="0"/>
          <w:w w:val="100"/>
          <w:kern w:val="0"/>
          <w:lang w:val="ru-RU"/>
        </w:rPr>
        <w:t>5</w:t>
      </w:r>
      <w:r>
        <w:rPr>
          <w:spacing w:val="0"/>
          <w:w w:val="100"/>
          <w:kern w:val="0"/>
          <w:lang w:val="ru-RU"/>
        </w:rPr>
        <w:t xml:space="preserve"> ч.</w:t>
      </w:r>
      <w:r w:rsidR="00D4467C">
        <w:rPr>
          <w:spacing w:val="0"/>
          <w:w w:val="100"/>
          <w:kern w:val="0"/>
          <w:lang w:val="ru-RU"/>
        </w:rPr>
        <w:t xml:space="preserve"> </w:t>
      </w:r>
      <w:r w:rsidR="00F623F8">
        <w:rPr>
          <w:spacing w:val="0"/>
          <w:w w:val="100"/>
          <w:kern w:val="0"/>
          <w:lang w:val="ru-RU"/>
        </w:rPr>
        <w:t>0</w:t>
      </w:r>
      <w:r w:rsidR="00333A4E">
        <w:rPr>
          <w:spacing w:val="0"/>
          <w:w w:val="100"/>
          <w:kern w:val="0"/>
          <w:lang w:val="ru-RU"/>
        </w:rPr>
        <w:t>0</w:t>
      </w:r>
      <w:r>
        <w:rPr>
          <w:spacing w:val="0"/>
          <w:w w:val="100"/>
          <w:kern w:val="0"/>
          <w:lang w:val="ru-RU"/>
        </w:rPr>
        <w:t xml:space="preserve"> м.</w:t>
      </w:r>
    </w:p>
    <w:p w:rsidR="00D918BD" w:rsidRDefault="00D918BD">
      <w:pPr>
        <w:pStyle w:val="DualTxt"/>
        <w:jc w:val="left"/>
        <w:rPr>
          <w:bCs/>
          <w:spacing w:val="0"/>
          <w:w w:val="100"/>
          <w:kern w:val="0"/>
          <w:lang w:val="ru-RU"/>
        </w:rPr>
      </w:pPr>
      <w:r>
        <w:rPr>
          <w:b/>
          <w:bCs/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</w:t>
      </w:r>
      <w:r w:rsidR="00E25D24">
        <w:rPr>
          <w:b/>
          <w:bCs/>
          <w:spacing w:val="0"/>
          <w:w w:val="100"/>
          <w:kern w:val="0"/>
          <w:lang w:val="ru-RU"/>
        </w:rPr>
        <w:t>и</w:t>
      </w:r>
      <w:r>
        <w:rPr>
          <w:b/>
          <w:bCs/>
          <w:spacing w:val="0"/>
          <w:w w:val="100"/>
          <w:kern w:val="0"/>
          <w:lang w:val="ru-RU"/>
        </w:rPr>
        <w:t xml:space="preserve"> со статьей 18 Конвенции </w:t>
      </w:r>
      <w:r>
        <w:rPr>
          <w:bCs/>
          <w:spacing w:val="0"/>
          <w:w w:val="100"/>
          <w:kern w:val="0"/>
          <w:lang w:val="ru-RU"/>
        </w:rPr>
        <w:t>(</w:t>
      </w:r>
      <w:r w:rsidRPr="00E25D24">
        <w:rPr>
          <w:bCs/>
          <w:i/>
          <w:spacing w:val="0"/>
          <w:w w:val="100"/>
          <w:kern w:val="0"/>
          <w:lang w:val="ru-RU"/>
        </w:rPr>
        <w:t>продолжение</w:t>
      </w:r>
      <w:r>
        <w:rPr>
          <w:bCs/>
          <w:spacing w:val="0"/>
          <w:w w:val="100"/>
          <w:kern w:val="0"/>
          <w:lang w:val="ru-RU"/>
        </w:rPr>
        <w:t>)</w:t>
      </w:r>
    </w:p>
    <w:p w:rsidR="00DF3933" w:rsidRPr="00D918BD" w:rsidRDefault="000466F0" w:rsidP="00962D53">
      <w:pPr>
        <w:pStyle w:val="DualTxt"/>
        <w:ind w:left="480"/>
        <w:jc w:val="left"/>
        <w:rPr>
          <w:spacing w:val="0"/>
          <w:w w:val="100"/>
          <w:kern w:val="0"/>
          <w:lang w:val="ru-RU"/>
        </w:rPr>
      </w:pPr>
      <w:r>
        <w:rPr>
          <w:bCs/>
          <w:i/>
          <w:spacing w:val="0"/>
          <w:w w:val="100"/>
          <w:kern w:val="0"/>
          <w:lang w:val="ru-RU"/>
        </w:rPr>
        <w:t>Объединенный четвертый - шестой</w:t>
      </w:r>
      <w:r w:rsidR="00427A0B">
        <w:rPr>
          <w:bCs/>
          <w:i/>
          <w:spacing w:val="0"/>
          <w:w w:val="100"/>
          <w:kern w:val="0"/>
          <w:lang w:val="ru-RU"/>
        </w:rPr>
        <w:t xml:space="preserve"> </w:t>
      </w:r>
      <w:r w:rsidR="00B83F40">
        <w:rPr>
          <w:bCs/>
          <w:i/>
          <w:spacing w:val="0"/>
          <w:w w:val="100"/>
          <w:kern w:val="0"/>
          <w:lang w:val="ru-RU"/>
        </w:rPr>
        <w:t>периодически</w:t>
      </w:r>
      <w:r w:rsidR="00333A4E">
        <w:rPr>
          <w:bCs/>
          <w:i/>
          <w:spacing w:val="0"/>
          <w:w w:val="100"/>
          <w:kern w:val="0"/>
          <w:lang w:val="ru-RU"/>
        </w:rPr>
        <w:t>й</w:t>
      </w:r>
      <w:r w:rsidR="00B83F40">
        <w:rPr>
          <w:bCs/>
          <w:i/>
          <w:spacing w:val="0"/>
          <w:w w:val="100"/>
          <w:kern w:val="0"/>
          <w:lang w:val="ru-RU"/>
        </w:rPr>
        <w:t xml:space="preserve"> </w:t>
      </w:r>
      <w:r w:rsidR="00D918BD">
        <w:rPr>
          <w:bCs/>
          <w:i/>
          <w:spacing w:val="0"/>
          <w:w w:val="100"/>
          <w:kern w:val="0"/>
          <w:lang w:val="ru-RU"/>
        </w:rPr>
        <w:t xml:space="preserve">доклад </w:t>
      </w:r>
      <w:r>
        <w:rPr>
          <w:bCs/>
          <w:i/>
          <w:spacing w:val="0"/>
          <w:w w:val="100"/>
          <w:kern w:val="0"/>
          <w:lang w:val="ru-RU"/>
        </w:rPr>
        <w:t>Руанды</w:t>
      </w:r>
      <w:r w:rsidR="004C48AF">
        <w:rPr>
          <w:bCs/>
          <w:i/>
          <w:spacing w:val="0"/>
          <w:w w:val="100"/>
          <w:kern w:val="0"/>
          <w:lang w:val="ru-RU"/>
        </w:rPr>
        <w:t xml:space="preserve"> (продолжение) </w:t>
      </w:r>
      <w:r w:rsidR="00466D21" w:rsidRPr="00D918BD">
        <w:rPr>
          <w:b/>
          <w:bCs/>
          <w:spacing w:val="0"/>
          <w:w w:val="100"/>
          <w:kern w:val="0"/>
          <w:lang w:val="ru-RU"/>
        </w:rPr>
        <w:t xml:space="preserve"> </w:t>
      </w:r>
      <w:r w:rsidR="00466D21" w:rsidRPr="00D918BD">
        <w:rPr>
          <w:bCs/>
          <w:spacing w:val="0"/>
          <w:w w:val="100"/>
          <w:kern w:val="0"/>
          <w:lang w:val="ru-RU"/>
        </w:rPr>
        <w:t>(</w:t>
      </w:r>
      <w:r w:rsidR="00466D21">
        <w:rPr>
          <w:bCs/>
          <w:spacing w:val="0"/>
          <w:w w:val="100"/>
          <w:kern w:val="0"/>
          <w:lang w:val="en-US"/>
        </w:rPr>
        <w:t>CEDAW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466D21">
        <w:rPr>
          <w:bCs/>
          <w:spacing w:val="0"/>
          <w:w w:val="100"/>
          <w:kern w:val="0"/>
          <w:lang w:val="en-US"/>
        </w:rPr>
        <w:t>C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>
        <w:rPr>
          <w:bCs/>
          <w:spacing w:val="0"/>
          <w:w w:val="100"/>
          <w:kern w:val="0"/>
          <w:lang w:val="en-US"/>
        </w:rPr>
        <w:t>RWA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333A4E" w:rsidRPr="00333A4E">
        <w:rPr>
          <w:bCs/>
          <w:spacing w:val="0"/>
          <w:w w:val="100"/>
          <w:kern w:val="0"/>
          <w:lang w:val="ru-RU"/>
        </w:rPr>
        <w:t>6</w:t>
      </w:r>
      <w:r w:rsidR="00062CC2">
        <w:rPr>
          <w:bCs/>
          <w:spacing w:val="0"/>
          <w:w w:val="100"/>
          <w:kern w:val="0"/>
          <w:lang w:val="ru-RU"/>
        </w:rPr>
        <w:t>,</w:t>
      </w:r>
      <w:r w:rsidR="00466D21" w:rsidRPr="00D918BD">
        <w:rPr>
          <w:bCs/>
          <w:spacing w:val="0"/>
          <w:w w:val="100"/>
          <w:kern w:val="0"/>
          <w:lang w:val="ru-RU"/>
        </w:rPr>
        <w:t xml:space="preserve"> </w:t>
      </w:r>
      <w:r w:rsidR="00D918BD">
        <w:rPr>
          <w:bCs/>
          <w:spacing w:val="0"/>
          <w:w w:val="100"/>
          <w:kern w:val="0"/>
          <w:lang w:val="en-US"/>
        </w:rPr>
        <w:t>CEDAW</w:t>
      </w:r>
      <w:r w:rsidR="00D918BD" w:rsidRPr="00D918BD">
        <w:rPr>
          <w:bCs/>
          <w:spacing w:val="0"/>
          <w:w w:val="100"/>
          <w:kern w:val="0"/>
          <w:lang w:val="ru-RU"/>
        </w:rPr>
        <w:t>/</w:t>
      </w:r>
      <w:r w:rsidR="00D918BD">
        <w:rPr>
          <w:bCs/>
          <w:spacing w:val="0"/>
          <w:w w:val="100"/>
          <w:kern w:val="0"/>
          <w:lang w:val="en-US"/>
        </w:rPr>
        <w:t>C</w:t>
      </w:r>
      <w:r w:rsidR="00D918BD" w:rsidRPr="00D918BD">
        <w:rPr>
          <w:bCs/>
          <w:spacing w:val="0"/>
          <w:w w:val="100"/>
          <w:kern w:val="0"/>
          <w:lang w:val="ru-RU"/>
        </w:rPr>
        <w:t>/</w:t>
      </w:r>
      <w:r>
        <w:rPr>
          <w:bCs/>
          <w:spacing w:val="0"/>
          <w:w w:val="100"/>
          <w:kern w:val="0"/>
          <w:lang w:val="en-US"/>
        </w:rPr>
        <w:t>RWA</w:t>
      </w:r>
      <w:r w:rsidR="00D918BD" w:rsidRPr="00D918BD">
        <w:rPr>
          <w:bCs/>
          <w:spacing w:val="0"/>
          <w:w w:val="100"/>
          <w:kern w:val="0"/>
          <w:lang w:val="ru-RU"/>
        </w:rPr>
        <w:t>/</w:t>
      </w:r>
      <w:r w:rsidR="00D918BD">
        <w:rPr>
          <w:bCs/>
          <w:spacing w:val="0"/>
          <w:w w:val="100"/>
          <w:kern w:val="0"/>
          <w:lang w:val="en-US"/>
        </w:rPr>
        <w:t>Q</w:t>
      </w:r>
      <w:r w:rsidR="00D918BD" w:rsidRPr="00D918BD">
        <w:rPr>
          <w:bCs/>
          <w:spacing w:val="0"/>
          <w:w w:val="100"/>
          <w:kern w:val="0"/>
          <w:lang w:val="ru-RU"/>
        </w:rPr>
        <w:t>/</w:t>
      </w:r>
      <w:r w:rsidR="00333A4E" w:rsidRPr="00333A4E">
        <w:rPr>
          <w:bCs/>
          <w:spacing w:val="0"/>
          <w:w w:val="100"/>
          <w:kern w:val="0"/>
          <w:lang w:val="ru-RU"/>
        </w:rPr>
        <w:t>6</w:t>
      </w:r>
      <w:r w:rsidR="00B83F40" w:rsidRPr="00B83F40">
        <w:rPr>
          <w:bCs/>
          <w:spacing w:val="0"/>
          <w:w w:val="100"/>
          <w:kern w:val="0"/>
          <w:lang w:val="ru-RU"/>
        </w:rPr>
        <w:t xml:space="preserve"> </w:t>
      </w:r>
      <w:r w:rsidR="00D918BD">
        <w:rPr>
          <w:bCs/>
          <w:spacing w:val="0"/>
          <w:w w:val="100"/>
          <w:kern w:val="0"/>
          <w:lang w:val="ru-RU"/>
        </w:rPr>
        <w:t>и</w:t>
      </w:r>
      <w:r w:rsidRPr="000466F0">
        <w:rPr>
          <w:bCs/>
          <w:spacing w:val="0"/>
          <w:w w:val="100"/>
          <w:kern w:val="0"/>
          <w:lang w:val="ru-RU"/>
        </w:rPr>
        <w:t xml:space="preserve"> </w:t>
      </w:r>
      <w:r w:rsidR="00D918BD">
        <w:rPr>
          <w:bCs/>
          <w:spacing w:val="0"/>
          <w:w w:val="100"/>
          <w:kern w:val="0"/>
          <w:lang w:val="en-US"/>
        </w:rPr>
        <w:t>Add</w:t>
      </w:r>
      <w:r w:rsidR="00D918BD" w:rsidRPr="00D918BD">
        <w:rPr>
          <w:bCs/>
          <w:spacing w:val="0"/>
          <w:w w:val="100"/>
          <w:kern w:val="0"/>
          <w:lang w:val="ru-RU"/>
        </w:rPr>
        <w:t>.1)</w:t>
      </w:r>
    </w:p>
    <w:p w:rsidR="0073473E" w:rsidRDefault="00DF3933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1.</w:t>
      </w:r>
      <w:r>
        <w:rPr>
          <w:spacing w:val="0"/>
          <w:w w:val="100"/>
          <w:kern w:val="0"/>
          <w:lang w:val="ru-RU"/>
        </w:rPr>
        <w:tab/>
      </w:r>
      <w:r w:rsidR="00E25D24">
        <w:rPr>
          <w:i/>
          <w:spacing w:val="0"/>
          <w:w w:val="100"/>
          <w:kern w:val="0"/>
          <w:lang w:val="ru-RU"/>
        </w:rPr>
        <w:t>По приглашению Председателя</w:t>
      </w:r>
      <w:r w:rsidR="0038698D">
        <w:rPr>
          <w:i/>
          <w:spacing w:val="0"/>
          <w:w w:val="100"/>
          <w:kern w:val="0"/>
          <w:lang w:val="ru-RU"/>
        </w:rPr>
        <w:t xml:space="preserve"> члены </w:t>
      </w:r>
      <w:r w:rsidR="00E25D24">
        <w:rPr>
          <w:i/>
          <w:spacing w:val="0"/>
          <w:w w:val="100"/>
          <w:kern w:val="0"/>
          <w:lang w:val="ru-RU"/>
        </w:rPr>
        <w:t>делегаци</w:t>
      </w:r>
      <w:r w:rsidR="0038698D">
        <w:rPr>
          <w:i/>
          <w:spacing w:val="0"/>
          <w:w w:val="100"/>
          <w:kern w:val="0"/>
          <w:lang w:val="ru-RU"/>
        </w:rPr>
        <w:t xml:space="preserve">и </w:t>
      </w:r>
      <w:r w:rsidR="000466F0">
        <w:rPr>
          <w:i/>
          <w:spacing w:val="0"/>
          <w:w w:val="100"/>
          <w:kern w:val="0"/>
          <w:lang w:val="ru-RU"/>
        </w:rPr>
        <w:t xml:space="preserve">Руанды </w:t>
      </w:r>
      <w:r w:rsidR="00E25D24">
        <w:rPr>
          <w:i/>
          <w:spacing w:val="0"/>
          <w:w w:val="100"/>
          <w:kern w:val="0"/>
          <w:lang w:val="ru-RU"/>
        </w:rPr>
        <w:t>занима</w:t>
      </w:r>
      <w:r w:rsidR="0038698D">
        <w:rPr>
          <w:i/>
          <w:spacing w:val="0"/>
          <w:w w:val="100"/>
          <w:kern w:val="0"/>
          <w:lang w:val="ru-RU"/>
        </w:rPr>
        <w:t>ю</w:t>
      </w:r>
      <w:r w:rsidR="00E25D24">
        <w:rPr>
          <w:i/>
          <w:spacing w:val="0"/>
          <w:w w:val="100"/>
          <w:kern w:val="0"/>
          <w:lang w:val="ru-RU"/>
        </w:rPr>
        <w:t>т места за столом Комитета.</w:t>
      </w:r>
    </w:p>
    <w:p w:rsidR="00DF3933" w:rsidRDefault="0073473E">
      <w:pPr>
        <w:pStyle w:val="DualTxt"/>
        <w:rPr>
          <w:spacing w:val="0"/>
          <w:w w:val="100"/>
          <w:kern w:val="0"/>
          <w:lang w:val="ru-RU"/>
        </w:rPr>
      </w:pPr>
      <w:r>
        <w:rPr>
          <w:i/>
          <w:spacing w:val="0"/>
          <w:w w:val="100"/>
          <w:kern w:val="0"/>
          <w:lang w:val="ru-RU"/>
        </w:rPr>
        <w:t xml:space="preserve">Статьи </w:t>
      </w:r>
      <w:r w:rsidR="00333A4E">
        <w:rPr>
          <w:i/>
          <w:spacing w:val="0"/>
          <w:w w:val="100"/>
          <w:kern w:val="0"/>
          <w:lang w:val="ru-RU"/>
        </w:rPr>
        <w:t>7</w:t>
      </w:r>
      <w:r>
        <w:rPr>
          <w:i/>
          <w:spacing w:val="0"/>
          <w:w w:val="100"/>
          <w:kern w:val="0"/>
          <w:lang w:val="ru-RU"/>
        </w:rPr>
        <w:t>-</w:t>
      </w:r>
      <w:r w:rsidR="00333A4E">
        <w:rPr>
          <w:i/>
          <w:spacing w:val="0"/>
          <w:w w:val="100"/>
          <w:kern w:val="0"/>
          <w:lang w:val="ru-RU"/>
        </w:rPr>
        <w:t>9</w:t>
      </w:r>
      <w:r w:rsidR="00E25D24">
        <w:rPr>
          <w:i/>
          <w:spacing w:val="0"/>
          <w:w w:val="100"/>
          <w:kern w:val="0"/>
          <w:lang w:val="ru-RU"/>
        </w:rPr>
        <w:t xml:space="preserve"> </w:t>
      </w:r>
    </w:p>
    <w:p w:rsidR="000466F0" w:rsidRDefault="00DF3933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2.</w:t>
      </w:r>
      <w:r>
        <w:rPr>
          <w:w w:val="100"/>
          <w:kern w:val="0"/>
          <w:lang w:val="ru-RU"/>
        </w:rPr>
        <w:tab/>
      </w:r>
      <w:r w:rsidR="007B313D">
        <w:rPr>
          <w:b/>
          <w:w w:val="100"/>
          <w:kern w:val="0"/>
          <w:lang w:val="ru-RU"/>
        </w:rPr>
        <w:t xml:space="preserve">Г-жа </w:t>
      </w:r>
      <w:r w:rsidR="000466F0">
        <w:rPr>
          <w:b/>
          <w:w w:val="100"/>
          <w:kern w:val="0"/>
          <w:lang w:val="ru-RU"/>
        </w:rPr>
        <w:t xml:space="preserve">Муджавамария </w:t>
      </w:r>
      <w:r w:rsidR="000466F0">
        <w:rPr>
          <w:w w:val="100"/>
          <w:kern w:val="0"/>
          <w:lang w:val="ru-RU"/>
        </w:rPr>
        <w:t xml:space="preserve">(Руанда), отвечая на вопросы, заданные на 884-м заседании, говорит, что реальная поддержка развитыми странами дела достижения Руандой долгосрочного прогресса не соответствует тем обязательствам, которые были приняты ими на различных международных форумах. Правительство не считает, что </w:t>
      </w:r>
      <w:r w:rsidR="00156A31">
        <w:rPr>
          <w:w w:val="100"/>
          <w:kern w:val="0"/>
          <w:lang w:val="ru-RU"/>
        </w:rPr>
        <w:t xml:space="preserve">ему </w:t>
      </w:r>
      <w:r w:rsidR="000466F0">
        <w:rPr>
          <w:w w:val="100"/>
          <w:kern w:val="0"/>
          <w:lang w:val="ru-RU"/>
        </w:rPr>
        <w:t>что-то долж</w:t>
      </w:r>
      <w:r w:rsidR="00156A31">
        <w:rPr>
          <w:w w:val="100"/>
          <w:kern w:val="0"/>
          <w:lang w:val="ru-RU"/>
        </w:rPr>
        <w:t>ны;</w:t>
      </w:r>
      <w:r w:rsidR="000466F0">
        <w:rPr>
          <w:w w:val="100"/>
          <w:kern w:val="0"/>
          <w:lang w:val="ru-RU"/>
        </w:rPr>
        <w:t xml:space="preserve"> </w:t>
      </w:r>
      <w:r w:rsidR="00156A31">
        <w:rPr>
          <w:w w:val="100"/>
          <w:kern w:val="0"/>
          <w:lang w:val="ru-RU"/>
        </w:rPr>
        <w:t xml:space="preserve">оно просто </w:t>
      </w:r>
      <w:r w:rsidR="000466F0">
        <w:rPr>
          <w:w w:val="100"/>
          <w:kern w:val="0"/>
          <w:lang w:val="ru-RU"/>
        </w:rPr>
        <w:t>рассчитывает на взаимодействие со своими настоящими партнерами в процессе будущего развития</w:t>
      </w:r>
      <w:r w:rsidR="00156A31">
        <w:rPr>
          <w:w w:val="100"/>
          <w:kern w:val="0"/>
          <w:lang w:val="ru-RU"/>
        </w:rPr>
        <w:t xml:space="preserve"> страны</w:t>
      </w:r>
      <w:r w:rsidR="000466F0">
        <w:rPr>
          <w:w w:val="100"/>
          <w:kern w:val="0"/>
          <w:lang w:val="ru-RU"/>
        </w:rPr>
        <w:t>. Что же касается вопроса о гражданстве, то руандийск</w:t>
      </w:r>
      <w:r w:rsidR="00156A31">
        <w:rPr>
          <w:w w:val="100"/>
          <w:kern w:val="0"/>
          <w:lang w:val="ru-RU"/>
        </w:rPr>
        <w:t>ие</w:t>
      </w:r>
      <w:r w:rsidR="000466F0">
        <w:rPr>
          <w:w w:val="100"/>
          <w:kern w:val="0"/>
          <w:lang w:val="ru-RU"/>
        </w:rPr>
        <w:t xml:space="preserve"> женщин</w:t>
      </w:r>
      <w:r w:rsidR="00156A31">
        <w:rPr>
          <w:w w:val="100"/>
          <w:kern w:val="0"/>
          <w:lang w:val="ru-RU"/>
        </w:rPr>
        <w:t>ы</w:t>
      </w:r>
      <w:r w:rsidR="000466F0">
        <w:rPr>
          <w:w w:val="100"/>
          <w:kern w:val="0"/>
          <w:lang w:val="ru-RU"/>
        </w:rPr>
        <w:t>, вышедш</w:t>
      </w:r>
      <w:r w:rsidR="00156A31">
        <w:rPr>
          <w:w w:val="100"/>
          <w:kern w:val="0"/>
          <w:lang w:val="ru-RU"/>
        </w:rPr>
        <w:t>ие</w:t>
      </w:r>
      <w:r w:rsidR="000466F0">
        <w:rPr>
          <w:w w:val="100"/>
          <w:kern w:val="0"/>
          <w:lang w:val="ru-RU"/>
        </w:rPr>
        <w:t xml:space="preserve"> замуж за иностранца, мо</w:t>
      </w:r>
      <w:r w:rsidR="00156A31">
        <w:rPr>
          <w:w w:val="100"/>
          <w:kern w:val="0"/>
          <w:lang w:val="ru-RU"/>
        </w:rPr>
        <w:t>гут</w:t>
      </w:r>
      <w:r w:rsidR="000466F0">
        <w:rPr>
          <w:w w:val="100"/>
          <w:kern w:val="0"/>
          <w:lang w:val="ru-RU"/>
        </w:rPr>
        <w:t xml:space="preserve"> передать свое гражданство своим детям на равной основе с мужчинами.</w:t>
      </w:r>
    </w:p>
    <w:p w:rsidR="00775D82" w:rsidRDefault="000466F0" w:rsidP="00416D80">
      <w:pPr>
        <w:pStyle w:val="DualTxt"/>
        <w:rPr>
          <w:w w:val="100"/>
          <w:kern w:val="0"/>
          <w:lang w:val="ru-RU"/>
        </w:rPr>
      </w:pPr>
      <w:r>
        <w:rPr>
          <w:i/>
          <w:w w:val="100"/>
          <w:kern w:val="0"/>
          <w:lang w:val="ru-RU"/>
        </w:rPr>
        <w:t>Статьи 10</w:t>
      </w:r>
      <w:r w:rsidR="00775D82">
        <w:rPr>
          <w:i/>
          <w:w w:val="100"/>
          <w:kern w:val="0"/>
          <w:lang w:val="ru-RU"/>
        </w:rPr>
        <w:t xml:space="preserve"> – </w:t>
      </w:r>
      <w:r>
        <w:rPr>
          <w:i/>
          <w:w w:val="100"/>
          <w:kern w:val="0"/>
          <w:lang w:val="ru-RU"/>
        </w:rPr>
        <w:t>14</w:t>
      </w:r>
    </w:p>
    <w:p w:rsidR="00B5073C" w:rsidRDefault="00775D82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3.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 xml:space="preserve">Г-жа Попеску </w:t>
      </w:r>
      <w:r>
        <w:rPr>
          <w:w w:val="100"/>
          <w:kern w:val="0"/>
          <w:lang w:val="ru-RU"/>
        </w:rPr>
        <w:t xml:space="preserve">говорит, что доступ женщин к образованию должен рассматриваться с точки зрения всего жизненного цикла, охватывающего будущую работу, семью и участие в общественной жизни. Статья 40 конституции гарантирует бесплатное и обязательное образование. В государственных школах образование предоставляется на бесплатной основе в течение девяти лет, и она спрашивает в этой связи, планируется ли распространить бесплатное государственное образование </w:t>
      </w:r>
      <w:r w:rsidR="00156A31">
        <w:rPr>
          <w:w w:val="100"/>
          <w:kern w:val="0"/>
          <w:lang w:val="ru-RU"/>
        </w:rPr>
        <w:t>на другие уровни</w:t>
      </w:r>
      <w:r>
        <w:rPr>
          <w:w w:val="100"/>
          <w:kern w:val="0"/>
          <w:lang w:val="ru-RU"/>
        </w:rPr>
        <w:t xml:space="preserve">. Следует воздать должное Руанде за достигнутые высокие показатели </w:t>
      </w:r>
      <w:r w:rsidR="00156A31">
        <w:rPr>
          <w:w w:val="100"/>
          <w:kern w:val="0"/>
          <w:lang w:val="ru-RU"/>
        </w:rPr>
        <w:t xml:space="preserve">охвата </w:t>
      </w:r>
      <w:r>
        <w:rPr>
          <w:w w:val="100"/>
          <w:kern w:val="0"/>
          <w:lang w:val="ru-RU"/>
        </w:rPr>
        <w:t>детей</w:t>
      </w:r>
      <w:r w:rsidR="00156A31">
        <w:rPr>
          <w:w w:val="100"/>
          <w:kern w:val="0"/>
          <w:lang w:val="ru-RU"/>
        </w:rPr>
        <w:t xml:space="preserve"> </w:t>
      </w:r>
      <w:r>
        <w:rPr>
          <w:w w:val="100"/>
          <w:kern w:val="0"/>
          <w:lang w:val="ru-RU"/>
        </w:rPr>
        <w:t>начальн</w:t>
      </w:r>
      <w:r w:rsidR="00156A31">
        <w:rPr>
          <w:w w:val="100"/>
          <w:kern w:val="0"/>
          <w:lang w:val="ru-RU"/>
        </w:rPr>
        <w:t>ым</w:t>
      </w:r>
      <w:r>
        <w:rPr>
          <w:w w:val="100"/>
          <w:kern w:val="0"/>
          <w:lang w:val="ru-RU"/>
        </w:rPr>
        <w:t xml:space="preserve"> школ</w:t>
      </w:r>
      <w:r w:rsidR="00156A31">
        <w:rPr>
          <w:w w:val="100"/>
          <w:kern w:val="0"/>
          <w:lang w:val="ru-RU"/>
        </w:rPr>
        <w:t>ьным образованием</w:t>
      </w:r>
      <w:r>
        <w:rPr>
          <w:w w:val="100"/>
          <w:kern w:val="0"/>
          <w:lang w:val="ru-RU"/>
        </w:rPr>
        <w:t xml:space="preserve">, которые </w:t>
      </w:r>
      <w:r w:rsidR="00156A31">
        <w:rPr>
          <w:w w:val="100"/>
          <w:kern w:val="0"/>
          <w:lang w:val="ru-RU"/>
        </w:rPr>
        <w:t xml:space="preserve">находятся в </w:t>
      </w:r>
      <w:r>
        <w:rPr>
          <w:w w:val="100"/>
          <w:kern w:val="0"/>
          <w:lang w:val="ru-RU"/>
        </w:rPr>
        <w:t>соответств</w:t>
      </w:r>
      <w:r w:rsidR="00156A31">
        <w:rPr>
          <w:w w:val="100"/>
          <w:kern w:val="0"/>
          <w:lang w:val="ru-RU"/>
        </w:rPr>
        <w:t xml:space="preserve">ии с </w:t>
      </w:r>
      <w:r>
        <w:rPr>
          <w:w w:val="100"/>
          <w:kern w:val="0"/>
          <w:lang w:val="ru-RU"/>
        </w:rPr>
        <w:t>Цел</w:t>
      </w:r>
      <w:r w:rsidR="00156A31">
        <w:rPr>
          <w:w w:val="100"/>
          <w:kern w:val="0"/>
          <w:lang w:val="ru-RU"/>
        </w:rPr>
        <w:t>ью</w:t>
      </w:r>
      <w:r>
        <w:rPr>
          <w:w w:val="100"/>
          <w:kern w:val="0"/>
          <w:lang w:val="ru-RU"/>
        </w:rPr>
        <w:t xml:space="preserve"> 2 </w:t>
      </w:r>
      <w:r w:rsidR="00156A31">
        <w:rPr>
          <w:w w:val="100"/>
          <w:kern w:val="0"/>
          <w:lang w:val="ru-RU"/>
        </w:rPr>
        <w:t>ц</w:t>
      </w:r>
      <w:r>
        <w:rPr>
          <w:w w:val="100"/>
          <w:kern w:val="0"/>
          <w:lang w:val="ru-RU"/>
        </w:rPr>
        <w:t>елей в области развития, сформулированных в Декларации тысячеле</w:t>
      </w:r>
      <w:r w:rsidR="002A5592">
        <w:rPr>
          <w:w w:val="100"/>
          <w:kern w:val="0"/>
          <w:lang w:val="ru-RU"/>
        </w:rPr>
        <w:t>т</w:t>
      </w:r>
      <w:r>
        <w:rPr>
          <w:w w:val="100"/>
          <w:kern w:val="0"/>
          <w:lang w:val="ru-RU"/>
        </w:rPr>
        <w:t>ия</w:t>
      </w:r>
      <w:r w:rsidR="00156A31">
        <w:rPr>
          <w:w w:val="100"/>
          <w:kern w:val="0"/>
          <w:lang w:val="ru-RU"/>
        </w:rPr>
        <w:t>;</w:t>
      </w:r>
      <w:r w:rsidR="002A5592">
        <w:rPr>
          <w:w w:val="100"/>
          <w:kern w:val="0"/>
          <w:lang w:val="ru-RU"/>
        </w:rPr>
        <w:t xml:space="preserve"> </w:t>
      </w:r>
      <w:r w:rsidR="00156A31">
        <w:rPr>
          <w:w w:val="100"/>
          <w:kern w:val="0"/>
          <w:lang w:val="ru-RU"/>
        </w:rPr>
        <w:t>вместе с тем,</w:t>
      </w:r>
      <w:r w:rsidR="002A5592">
        <w:rPr>
          <w:w w:val="100"/>
          <w:kern w:val="0"/>
          <w:lang w:val="ru-RU"/>
        </w:rPr>
        <w:t xml:space="preserve"> показатели по числу </w:t>
      </w:r>
      <w:r w:rsidR="00156A31">
        <w:rPr>
          <w:w w:val="100"/>
          <w:kern w:val="0"/>
          <w:lang w:val="ru-RU"/>
        </w:rPr>
        <w:t>учащихся</w:t>
      </w:r>
      <w:r w:rsidR="002A5592">
        <w:rPr>
          <w:w w:val="100"/>
          <w:kern w:val="0"/>
          <w:lang w:val="ru-RU"/>
        </w:rPr>
        <w:t xml:space="preserve">, окончивших школу, являются низкими – всего лишь 52 процента. Она хотела бы узнать о том, сколько девочек бросили начальную школу и по каким причинам. На уровне средней и высшей школы показатели </w:t>
      </w:r>
      <w:r w:rsidR="00156A31">
        <w:rPr>
          <w:w w:val="100"/>
          <w:kern w:val="0"/>
          <w:lang w:val="ru-RU"/>
        </w:rPr>
        <w:t xml:space="preserve">охвата </w:t>
      </w:r>
      <w:r w:rsidR="002A5592">
        <w:rPr>
          <w:w w:val="100"/>
          <w:kern w:val="0"/>
          <w:lang w:val="ru-RU"/>
        </w:rPr>
        <w:t>девочек</w:t>
      </w:r>
      <w:r w:rsidR="00156A31">
        <w:rPr>
          <w:w w:val="100"/>
          <w:kern w:val="0"/>
          <w:lang w:val="ru-RU"/>
        </w:rPr>
        <w:t xml:space="preserve"> образованием</w:t>
      </w:r>
      <w:r w:rsidR="002A5592">
        <w:rPr>
          <w:w w:val="100"/>
          <w:kern w:val="0"/>
          <w:lang w:val="ru-RU"/>
        </w:rPr>
        <w:t xml:space="preserve"> последовательно сокращаются, и она спрашивает, связано ли это с негативными стереотипами в отношении женщин, предпочтением посылать на учебу сыновей и</w:t>
      </w:r>
      <w:r w:rsidR="00156A31">
        <w:rPr>
          <w:w w:val="100"/>
          <w:kern w:val="0"/>
          <w:lang w:val="ru-RU"/>
        </w:rPr>
        <w:t>ли</w:t>
      </w:r>
      <w:r w:rsidR="002A5592">
        <w:rPr>
          <w:w w:val="100"/>
          <w:kern w:val="0"/>
          <w:lang w:val="ru-RU"/>
        </w:rPr>
        <w:t xml:space="preserve"> ранней беременностью. Кроме того, было бы полезно получить разъяснение относительно резкого различия между </w:t>
      </w:r>
      <w:r w:rsidR="00156A31">
        <w:rPr>
          <w:w w:val="100"/>
          <w:kern w:val="0"/>
          <w:lang w:val="ru-RU"/>
        </w:rPr>
        <w:t>числом</w:t>
      </w:r>
      <w:r w:rsidR="00233070">
        <w:rPr>
          <w:w w:val="100"/>
          <w:kern w:val="0"/>
          <w:lang w:val="ru-RU"/>
        </w:rPr>
        <w:t xml:space="preserve"> женщин, </w:t>
      </w:r>
      <w:r w:rsidR="00156A31">
        <w:rPr>
          <w:w w:val="100"/>
          <w:kern w:val="0"/>
          <w:lang w:val="ru-RU"/>
        </w:rPr>
        <w:t xml:space="preserve">пожелавших </w:t>
      </w:r>
      <w:r w:rsidR="00233070">
        <w:rPr>
          <w:w w:val="100"/>
          <w:kern w:val="0"/>
          <w:lang w:val="ru-RU"/>
        </w:rPr>
        <w:t>уч</w:t>
      </w:r>
      <w:r w:rsidR="00156A31">
        <w:rPr>
          <w:w w:val="100"/>
          <w:kern w:val="0"/>
          <w:lang w:val="ru-RU"/>
        </w:rPr>
        <w:t>иться</w:t>
      </w:r>
      <w:r w:rsidR="00233070">
        <w:rPr>
          <w:w w:val="100"/>
          <w:kern w:val="0"/>
          <w:lang w:val="ru-RU"/>
        </w:rPr>
        <w:t xml:space="preserve"> в частных университетах</w:t>
      </w:r>
      <w:r w:rsidR="00156A31">
        <w:rPr>
          <w:w w:val="100"/>
          <w:kern w:val="0"/>
          <w:lang w:val="ru-RU"/>
        </w:rPr>
        <w:t>,</w:t>
      </w:r>
      <w:r w:rsidR="00233070">
        <w:rPr>
          <w:w w:val="100"/>
          <w:kern w:val="0"/>
          <w:lang w:val="ru-RU"/>
        </w:rPr>
        <w:t xml:space="preserve"> – более 50 процентов</w:t>
      </w:r>
      <w:r w:rsidR="00156A31">
        <w:rPr>
          <w:w w:val="100"/>
          <w:kern w:val="0"/>
          <w:lang w:val="ru-RU"/>
        </w:rPr>
        <w:t xml:space="preserve"> студентов</w:t>
      </w:r>
      <w:r w:rsidR="00233070">
        <w:rPr>
          <w:w w:val="100"/>
          <w:kern w:val="0"/>
          <w:lang w:val="ru-RU"/>
        </w:rPr>
        <w:t xml:space="preserve"> – и </w:t>
      </w:r>
      <w:r w:rsidR="00156A31">
        <w:rPr>
          <w:w w:val="100"/>
          <w:kern w:val="0"/>
          <w:lang w:val="ru-RU"/>
        </w:rPr>
        <w:t xml:space="preserve">числом </w:t>
      </w:r>
      <w:r w:rsidR="00233070">
        <w:rPr>
          <w:w w:val="100"/>
          <w:kern w:val="0"/>
          <w:lang w:val="ru-RU"/>
        </w:rPr>
        <w:t xml:space="preserve">женщин, </w:t>
      </w:r>
      <w:r w:rsidR="00156A31">
        <w:rPr>
          <w:w w:val="100"/>
          <w:kern w:val="0"/>
          <w:lang w:val="ru-RU"/>
        </w:rPr>
        <w:t xml:space="preserve">пожелавших </w:t>
      </w:r>
      <w:r w:rsidR="00233070">
        <w:rPr>
          <w:w w:val="100"/>
          <w:kern w:val="0"/>
          <w:lang w:val="ru-RU"/>
        </w:rPr>
        <w:t>уч</w:t>
      </w:r>
      <w:r w:rsidR="00156A31">
        <w:rPr>
          <w:w w:val="100"/>
          <w:kern w:val="0"/>
          <w:lang w:val="ru-RU"/>
        </w:rPr>
        <w:t>иться</w:t>
      </w:r>
      <w:r w:rsidR="00233070">
        <w:rPr>
          <w:w w:val="100"/>
          <w:kern w:val="0"/>
          <w:lang w:val="ru-RU"/>
        </w:rPr>
        <w:t xml:space="preserve"> в государственных университетах, где </w:t>
      </w:r>
      <w:r w:rsidR="00156A31">
        <w:rPr>
          <w:w w:val="100"/>
          <w:kern w:val="0"/>
          <w:lang w:val="ru-RU"/>
        </w:rPr>
        <w:t>они</w:t>
      </w:r>
      <w:r w:rsidR="00233070">
        <w:rPr>
          <w:w w:val="100"/>
          <w:kern w:val="0"/>
          <w:lang w:val="ru-RU"/>
        </w:rPr>
        <w:t xml:space="preserve"> составля</w:t>
      </w:r>
      <w:r w:rsidR="00156A31">
        <w:rPr>
          <w:w w:val="100"/>
          <w:kern w:val="0"/>
          <w:lang w:val="ru-RU"/>
        </w:rPr>
        <w:t>ю</w:t>
      </w:r>
      <w:r w:rsidR="00233070">
        <w:rPr>
          <w:w w:val="100"/>
          <w:kern w:val="0"/>
          <w:lang w:val="ru-RU"/>
        </w:rPr>
        <w:t>т всего лишь 25 процентов</w:t>
      </w:r>
      <w:r w:rsidR="00156A31">
        <w:rPr>
          <w:w w:val="100"/>
          <w:kern w:val="0"/>
          <w:lang w:val="ru-RU"/>
        </w:rPr>
        <w:t xml:space="preserve"> от общего числа студентов</w:t>
      </w:r>
      <w:r w:rsidR="00233070">
        <w:rPr>
          <w:w w:val="100"/>
          <w:kern w:val="0"/>
          <w:lang w:val="ru-RU"/>
        </w:rPr>
        <w:t>.</w:t>
      </w:r>
      <w:r w:rsidR="0089262A">
        <w:rPr>
          <w:w w:val="100"/>
          <w:kern w:val="0"/>
          <w:lang w:val="ru-RU"/>
        </w:rPr>
        <w:t xml:space="preserve"> Хотя в </w:t>
      </w:r>
      <w:r w:rsidR="00156A31">
        <w:rPr>
          <w:w w:val="100"/>
          <w:kern w:val="0"/>
          <w:lang w:val="ru-RU"/>
        </w:rPr>
        <w:t xml:space="preserve">деле </w:t>
      </w:r>
      <w:r w:rsidR="0089262A">
        <w:rPr>
          <w:w w:val="100"/>
          <w:kern w:val="0"/>
          <w:lang w:val="ru-RU"/>
        </w:rPr>
        <w:t>повышения</w:t>
      </w:r>
      <w:r w:rsidR="00156A31">
        <w:rPr>
          <w:w w:val="100"/>
          <w:kern w:val="0"/>
          <w:lang w:val="ru-RU"/>
        </w:rPr>
        <w:t xml:space="preserve"> уровня</w:t>
      </w:r>
      <w:r w:rsidR="0089262A">
        <w:rPr>
          <w:w w:val="100"/>
          <w:kern w:val="0"/>
          <w:lang w:val="ru-RU"/>
        </w:rPr>
        <w:t xml:space="preserve"> грамотности был достигнут достойный положительной оценки прогресс, </w:t>
      </w:r>
      <w:r w:rsidR="00156A31">
        <w:rPr>
          <w:w w:val="100"/>
          <w:kern w:val="0"/>
          <w:lang w:val="ru-RU"/>
        </w:rPr>
        <w:t>тем не менее</w:t>
      </w:r>
      <w:r w:rsidR="00F015CC">
        <w:rPr>
          <w:w w:val="100"/>
          <w:kern w:val="0"/>
          <w:lang w:val="ru-RU"/>
        </w:rPr>
        <w:t>,</w:t>
      </w:r>
      <w:r w:rsidR="00156A31">
        <w:rPr>
          <w:w w:val="100"/>
          <w:kern w:val="0"/>
          <w:lang w:val="ru-RU"/>
        </w:rPr>
        <w:t xml:space="preserve"> </w:t>
      </w:r>
      <w:r w:rsidR="0089262A">
        <w:rPr>
          <w:w w:val="100"/>
          <w:kern w:val="0"/>
          <w:lang w:val="ru-RU"/>
        </w:rPr>
        <w:t xml:space="preserve">23,2 процента женщин остаются неграмотными, и она просит представить в этой связи дополнительную информацию о том, в какую возрастную группу входят эти женщины, являются ли </w:t>
      </w:r>
      <w:r w:rsidR="00B5073C">
        <w:rPr>
          <w:w w:val="100"/>
          <w:kern w:val="0"/>
          <w:lang w:val="ru-RU"/>
        </w:rPr>
        <w:t>они</w:t>
      </w:r>
      <w:r w:rsidR="0089262A">
        <w:rPr>
          <w:w w:val="100"/>
          <w:kern w:val="0"/>
          <w:lang w:val="ru-RU"/>
        </w:rPr>
        <w:t xml:space="preserve"> жителями городских или сельски</w:t>
      </w:r>
      <w:r w:rsidR="00B5073C">
        <w:rPr>
          <w:w w:val="100"/>
          <w:kern w:val="0"/>
          <w:lang w:val="ru-RU"/>
        </w:rPr>
        <w:t>х</w:t>
      </w:r>
      <w:r w:rsidR="0089262A">
        <w:rPr>
          <w:w w:val="100"/>
          <w:kern w:val="0"/>
          <w:lang w:val="ru-RU"/>
        </w:rPr>
        <w:t xml:space="preserve"> районов и какие меры принимаются с целью удовлетворения их потребностей. Будучи</w:t>
      </w:r>
      <w:r w:rsidR="00B5073C">
        <w:rPr>
          <w:w w:val="100"/>
          <w:kern w:val="0"/>
          <w:lang w:val="ru-RU"/>
        </w:rPr>
        <w:t xml:space="preserve"> участником Женевской конвенции 1951 года о статусе беженцев, Руанда обязана предоставлять услуги беженцам в рамках своих границ. В этой связи она хотела бы получить разъяснение по </w:t>
      </w:r>
      <w:r w:rsidR="00156A31">
        <w:rPr>
          <w:w w:val="100"/>
          <w:kern w:val="0"/>
          <w:lang w:val="ru-RU"/>
        </w:rPr>
        <w:t xml:space="preserve">вопросу о </w:t>
      </w:r>
      <w:r w:rsidR="00B5073C">
        <w:rPr>
          <w:w w:val="100"/>
          <w:kern w:val="0"/>
          <w:lang w:val="ru-RU"/>
        </w:rPr>
        <w:t>предоставлени</w:t>
      </w:r>
      <w:r w:rsidR="00156A31">
        <w:rPr>
          <w:w w:val="100"/>
          <w:kern w:val="0"/>
          <w:lang w:val="ru-RU"/>
        </w:rPr>
        <w:t>и</w:t>
      </w:r>
      <w:r w:rsidR="00B5073C">
        <w:rPr>
          <w:w w:val="100"/>
          <w:kern w:val="0"/>
          <w:lang w:val="ru-RU"/>
        </w:rPr>
        <w:t xml:space="preserve"> Руандой образования жителям лагерей беженцев.</w:t>
      </w:r>
    </w:p>
    <w:p w:rsidR="00FB149D" w:rsidRDefault="00B5073C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4.</w:t>
      </w:r>
      <w:r>
        <w:rPr>
          <w:w w:val="100"/>
          <w:kern w:val="0"/>
          <w:lang w:val="ru-RU"/>
        </w:rPr>
        <w:tab/>
      </w:r>
      <w:r w:rsidR="00FB149D">
        <w:rPr>
          <w:b/>
          <w:w w:val="100"/>
          <w:kern w:val="0"/>
          <w:lang w:val="ru-RU"/>
        </w:rPr>
        <w:t>Г-н Бруун</w:t>
      </w:r>
      <w:r w:rsidR="00FB149D">
        <w:rPr>
          <w:w w:val="100"/>
          <w:kern w:val="0"/>
          <w:lang w:val="ru-RU"/>
        </w:rPr>
        <w:t xml:space="preserve">, отмечая увеличение числа женщин, </w:t>
      </w:r>
      <w:r w:rsidR="00156A31">
        <w:rPr>
          <w:w w:val="100"/>
          <w:kern w:val="0"/>
          <w:lang w:val="ru-RU"/>
        </w:rPr>
        <w:t xml:space="preserve">работающих </w:t>
      </w:r>
      <w:r w:rsidR="00FB149D">
        <w:rPr>
          <w:w w:val="100"/>
          <w:kern w:val="0"/>
          <w:lang w:val="ru-RU"/>
        </w:rPr>
        <w:t>в сельскохозяйственном секторе, спрашивает, как обеспечивается защита работниц в этом секторе, какая доля работниц охватывается положениями Трудового кодекса</w:t>
      </w:r>
      <w:r w:rsidR="00156A31">
        <w:rPr>
          <w:w w:val="100"/>
          <w:kern w:val="0"/>
          <w:lang w:val="ru-RU"/>
        </w:rPr>
        <w:t>,</w:t>
      </w:r>
      <w:r w:rsidR="00FB149D">
        <w:rPr>
          <w:w w:val="100"/>
          <w:kern w:val="0"/>
          <w:lang w:val="ru-RU"/>
        </w:rPr>
        <w:t xml:space="preserve"> и какая доля работниц счита</w:t>
      </w:r>
      <w:r w:rsidR="00156A31">
        <w:rPr>
          <w:w w:val="100"/>
          <w:kern w:val="0"/>
          <w:lang w:val="ru-RU"/>
        </w:rPr>
        <w:t>ю</w:t>
      </w:r>
      <w:r w:rsidR="00FB149D">
        <w:rPr>
          <w:w w:val="100"/>
          <w:kern w:val="0"/>
          <w:lang w:val="ru-RU"/>
        </w:rPr>
        <w:t>тся самостоятельно занят</w:t>
      </w:r>
      <w:r w:rsidR="00156A31">
        <w:rPr>
          <w:w w:val="100"/>
          <w:kern w:val="0"/>
          <w:lang w:val="ru-RU"/>
        </w:rPr>
        <w:t>ыми</w:t>
      </w:r>
      <w:r w:rsidR="00FB149D">
        <w:rPr>
          <w:w w:val="100"/>
          <w:kern w:val="0"/>
          <w:lang w:val="ru-RU"/>
        </w:rPr>
        <w:t>. Он также отмечает отсутствие конкретных нормативных положений, регламентирующих сексуальны</w:t>
      </w:r>
      <w:r w:rsidR="00156A31">
        <w:rPr>
          <w:w w:val="100"/>
          <w:kern w:val="0"/>
          <w:lang w:val="ru-RU"/>
        </w:rPr>
        <w:t>е</w:t>
      </w:r>
      <w:r w:rsidR="00FB149D">
        <w:rPr>
          <w:w w:val="100"/>
          <w:kern w:val="0"/>
          <w:lang w:val="ru-RU"/>
        </w:rPr>
        <w:t xml:space="preserve"> домогательств</w:t>
      </w:r>
      <w:r w:rsidR="00156A31">
        <w:rPr>
          <w:w w:val="100"/>
          <w:kern w:val="0"/>
          <w:lang w:val="ru-RU"/>
        </w:rPr>
        <w:t>а</w:t>
      </w:r>
      <w:r w:rsidR="00FB149D">
        <w:rPr>
          <w:w w:val="100"/>
          <w:kern w:val="0"/>
          <w:lang w:val="ru-RU"/>
        </w:rPr>
        <w:t xml:space="preserve"> на рабочем месте, и спрашивает в этой связи, будут ли такие положения включены в </w:t>
      </w:r>
      <w:r w:rsidR="00156A31">
        <w:rPr>
          <w:w w:val="100"/>
          <w:kern w:val="0"/>
          <w:lang w:val="ru-RU"/>
        </w:rPr>
        <w:t xml:space="preserve">пересмотренный </w:t>
      </w:r>
      <w:r w:rsidR="00FB149D">
        <w:rPr>
          <w:w w:val="100"/>
          <w:kern w:val="0"/>
          <w:lang w:val="ru-RU"/>
        </w:rPr>
        <w:t xml:space="preserve">Трудовой кодекс. Он привлекает внимание к тому факту, что женщины составляют менее 20 процентов </w:t>
      </w:r>
      <w:r w:rsidR="00156A31">
        <w:rPr>
          <w:w w:val="100"/>
          <w:kern w:val="0"/>
          <w:lang w:val="ru-RU"/>
        </w:rPr>
        <w:t>сотрудников руководящего звена</w:t>
      </w:r>
      <w:r w:rsidR="00FB149D">
        <w:rPr>
          <w:w w:val="100"/>
          <w:kern w:val="0"/>
          <w:lang w:val="ru-RU"/>
        </w:rPr>
        <w:t xml:space="preserve">, и спрашивает, планируется ли принять какие-либо временные специальные меры для устранения </w:t>
      </w:r>
      <w:r w:rsidR="00156A31">
        <w:rPr>
          <w:w w:val="100"/>
          <w:kern w:val="0"/>
          <w:lang w:val="ru-RU"/>
        </w:rPr>
        <w:t>этого</w:t>
      </w:r>
      <w:r w:rsidR="00FB149D">
        <w:rPr>
          <w:w w:val="100"/>
          <w:kern w:val="0"/>
          <w:lang w:val="ru-RU"/>
        </w:rPr>
        <w:t xml:space="preserve"> дисбаланса.</w:t>
      </w:r>
    </w:p>
    <w:p w:rsidR="003A475A" w:rsidRDefault="00FB149D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5.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>Г-жа Паттен</w:t>
      </w:r>
      <w:r>
        <w:rPr>
          <w:w w:val="100"/>
          <w:kern w:val="0"/>
          <w:lang w:val="ru-RU"/>
        </w:rPr>
        <w:t xml:space="preserve"> говорит, что пережит</w:t>
      </w:r>
      <w:r w:rsidR="000373D8">
        <w:rPr>
          <w:w w:val="100"/>
          <w:kern w:val="0"/>
          <w:lang w:val="ru-RU"/>
        </w:rPr>
        <w:t>ые</w:t>
      </w:r>
      <w:r>
        <w:rPr>
          <w:w w:val="100"/>
          <w:kern w:val="0"/>
          <w:lang w:val="ru-RU"/>
        </w:rPr>
        <w:t xml:space="preserve"> страной трудно</w:t>
      </w:r>
      <w:r w:rsidR="000373D8">
        <w:rPr>
          <w:w w:val="100"/>
          <w:kern w:val="0"/>
          <w:lang w:val="ru-RU"/>
        </w:rPr>
        <w:t>сти</w:t>
      </w:r>
      <w:r>
        <w:rPr>
          <w:w w:val="100"/>
          <w:kern w:val="0"/>
          <w:lang w:val="ru-RU"/>
        </w:rPr>
        <w:t xml:space="preserve"> оказал</w:t>
      </w:r>
      <w:r w:rsidR="000373D8">
        <w:rPr>
          <w:w w:val="100"/>
          <w:kern w:val="0"/>
          <w:lang w:val="ru-RU"/>
        </w:rPr>
        <w:t>и</w:t>
      </w:r>
      <w:r>
        <w:rPr>
          <w:w w:val="100"/>
          <w:kern w:val="0"/>
          <w:lang w:val="ru-RU"/>
        </w:rPr>
        <w:t xml:space="preserve"> непропорционально большое негативное воздействие на </w:t>
      </w:r>
      <w:r w:rsidR="000373D8">
        <w:rPr>
          <w:w w:val="100"/>
          <w:kern w:val="0"/>
          <w:lang w:val="ru-RU"/>
        </w:rPr>
        <w:t xml:space="preserve">положение </w:t>
      </w:r>
      <w:r>
        <w:rPr>
          <w:w w:val="100"/>
          <w:kern w:val="0"/>
          <w:lang w:val="ru-RU"/>
        </w:rPr>
        <w:t xml:space="preserve">женщин. Она хотела бы узнать, в какой степени женщины информированы о своих правах в </w:t>
      </w:r>
      <w:r w:rsidR="000373D8">
        <w:rPr>
          <w:w w:val="100"/>
          <w:kern w:val="0"/>
          <w:lang w:val="ru-RU"/>
        </w:rPr>
        <w:t xml:space="preserve">области </w:t>
      </w:r>
      <w:r>
        <w:rPr>
          <w:w w:val="100"/>
          <w:kern w:val="0"/>
          <w:lang w:val="ru-RU"/>
        </w:rPr>
        <w:t>занятости, предпринимаются ли какие-либо усилия для ликвидации дискриминации в</w:t>
      </w:r>
      <w:r w:rsidR="000373D8">
        <w:rPr>
          <w:w w:val="100"/>
          <w:kern w:val="0"/>
          <w:lang w:val="ru-RU"/>
        </w:rPr>
        <w:t xml:space="preserve"> сфере труда в</w:t>
      </w:r>
      <w:r>
        <w:rPr>
          <w:w w:val="100"/>
          <w:kern w:val="0"/>
          <w:lang w:val="ru-RU"/>
        </w:rPr>
        <w:t xml:space="preserve"> частном секторе</w:t>
      </w:r>
      <w:r w:rsidR="00EB40AE">
        <w:rPr>
          <w:w w:val="100"/>
          <w:kern w:val="0"/>
          <w:lang w:val="ru-RU"/>
        </w:rPr>
        <w:t>, каким образом правительство предоставляет</w:t>
      </w:r>
      <w:r w:rsidR="000373D8">
        <w:rPr>
          <w:w w:val="100"/>
          <w:kern w:val="0"/>
          <w:lang w:val="ru-RU"/>
        </w:rPr>
        <w:t xml:space="preserve"> льготы и</w:t>
      </w:r>
      <w:r w:rsidR="00EB40AE">
        <w:rPr>
          <w:w w:val="100"/>
          <w:kern w:val="0"/>
          <w:lang w:val="ru-RU"/>
        </w:rPr>
        <w:t xml:space="preserve"> пособия работникам, занятым неполный рабочий день, и какие усилия предпринимаются для устранения разрыва между мужчинами и женщинами в размере получаемой заработной платы. Кроме того, было бы полезно получить информацию об эффективности действий трудов</w:t>
      </w:r>
      <w:r w:rsidR="000373D8">
        <w:rPr>
          <w:w w:val="100"/>
          <w:kern w:val="0"/>
          <w:lang w:val="ru-RU"/>
        </w:rPr>
        <w:t>ой</w:t>
      </w:r>
      <w:r w:rsidR="00EB40AE">
        <w:rPr>
          <w:w w:val="100"/>
          <w:kern w:val="0"/>
          <w:lang w:val="ru-RU"/>
        </w:rPr>
        <w:t xml:space="preserve"> инспек</w:t>
      </w:r>
      <w:r w:rsidR="000373D8">
        <w:rPr>
          <w:w w:val="100"/>
          <w:kern w:val="0"/>
          <w:lang w:val="ru-RU"/>
        </w:rPr>
        <w:t>ции</w:t>
      </w:r>
      <w:r w:rsidR="00EB40AE">
        <w:rPr>
          <w:w w:val="100"/>
          <w:kern w:val="0"/>
          <w:lang w:val="ru-RU"/>
        </w:rPr>
        <w:t>. Она также хотела бы узнать о том, что делает правительство для сокращения про</w:t>
      </w:r>
      <w:r w:rsidR="000373D8">
        <w:rPr>
          <w:w w:val="100"/>
          <w:kern w:val="0"/>
          <w:lang w:val="ru-RU"/>
        </w:rPr>
        <w:t xml:space="preserve">фессиональной </w:t>
      </w:r>
      <w:r w:rsidR="00EB40AE">
        <w:rPr>
          <w:w w:val="100"/>
          <w:kern w:val="0"/>
          <w:lang w:val="ru-RU"/>
        </w:rPr>
        <w:t xml:space="preserve">сегрегации, особенно в частном секторе, и привлечения женщин к работе в нетрадиционных для них областях. Она также хотела бы получить информацию о </w:t>
      </w:r>
      <w:r w:rsidR="000373D8">
        <w:rPr>
          <w:w w:val="100"/>
          <w:kern w:val="0"/>
          <w:lang w:val="ru-RU"/>
        </w:rPr>
        <w:t xml:space="preserve">положении </w:t>
      </w:r>
      <w:r w:rsidR="00EB40AE">
        <w:rPr>
          <w:w w:val="100"/>
          <w:kern w:val="0"/>
          <w:lang w:val="ru-RU"/>
        </w:rPr>
        <w:t xml:space="preserve">женщин в неформальном секторе и </w:t>
      </w:r>
      <w:r w:rsidR="003A475A">
        <w:rPr>
          <w:w w:val="100"/>
          <w:kern w:val="0"/>
          <w:lang w:val="ru-RU"/>
        </w:rPr>
        <w:t>об усилиях по содействию их переходу в формальный сектор.</w:t>
      </w:r>
    </w:p>
    <w:p w:rsidR="001202BA" w:rsidRDefault="003A475A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6.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>Г-жа Расех</w:t>
      </w:r>
      <w:r>
        <w:rPr>
          <w:w w:val="100"/>
          <w:kern w:val="0"/>
          <w:lang w:val="ru-RU"/>
        </w:rPr>
        <w:t xml:space="preserve"> говорит, что она хотела бы больше узнать о доступе к услугам в области здравоохранения. Она просит членов делегации подробнее остановиться на высоких показателях п</w:t>
      </w:r>
      <w:r w:rsidR="005326D5">
        <w:rPr>
          <w:w w:val="100"/>
          <w:kern w:val="0"/>
          <w:lang w:val="ru-RU"/>
        </w:rPr>
        <w:t xml:space="preserve">еринатальной </w:t>
      </w:r>
      <w:r>
        <w:rPr>
          <w:w w:val="100"/>
          <w:kern w:val="0"/>
          <w:lang w:val="ru-RU"/>
        </w:rPr>
        <w:t>смертности, как среди матерей, так и среди младенцев, и предоставить любые новые статистические данные, свидетельствующие об изменении этих показателей после подготовки доклада. Она хотела бы получить больше информации о числе родильных домов, а также о том, была ли предоставлена какая-либо международная финансовая и техническая помощь</w:t>
      </w:r>
      <w:r w:rsidR="001202BA">
        <w:rPr>
          <w:w w:val="100"/>
          <w:kern w:val="0"/>
          <w:lang w:val="ru-RU"/>
        </w:rPr>
        <w:t xml:space="preserve"> для профессиональной подготовки акушерок. Она спрашивает о наличии доступа к противозачаточным средствам, даже у девочек. В качестве одного из факторов, препятствующих использованию противозачаточных средств, была упомянута религия, и она спрашивает в этой связи, было ли отмечено какое-либо изменение позиции религиозных лидеров по отношению к этому вопросу. Хотя аборты запрещены законом, она спрашивает, делаются ли при этом какие-либо исключения, как, например, в случае, если беременность наступила в результате изнасилования несовершеннолетней девочки.</w:t>
      </w:r>
    </w:p>
    <w:p w:rsidR="00CA11E3" w:rsidRDefault="001202BA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7.</w:t>
      </w:r>
      <w:r>
        <w:rPr>
          <w:w w:val="100"/>
          <w:kern w:val="0"/>
          <w:lang w:val="ru-RU"/>
        </w:rPr>
        <w:tab/>
      </w:r>
      <w:r w:rsidR="000A7750">
        <w:rPr>
          <w:b/>
          <w:w w:val="100"/>
          <w:kern w:val="0"/>
          <w:lang w:val="ru-RU"/>
        </w:rPr>
        <w:t>Г-жа Паттен</w:t>
      </w:r>
      <w:r w:rsidR="000A7750">
        <w:rPr>
          <w:w w:val="100"/>
          <w:kern w:val="0"/>
          <w:lang w:val="ru-RU"/>
        </w:rPr>
        <w:t xml:space="preserve"> просит представить подробную информацию о статусе и сфере охвата законопроекта о фонде социального обеспечения. Она хотела бы узнать о критериях, </w:t>
      </w:r>
      <w:r w:rsidR="005326D5">
        <w:rPr>
          <w:w w:val="100"/>
          <w:kern w:val="0"/>
          <w:lang w:val="ru-RU"/>
        </w:rPr>
        <w:t xml:space="preserve">дающих право на </w:t>
      </w:r>
      <w:r w:rsidR="000A7750">
        <w:rPr>
          <w:w w:val="100"/>
          <w:kern w:val="0"/>
          <w:lang w:val="ru-RU"/>
        </w:rPr>
        <w:t>участие в системе социального обеспечения</w:t>
      </w:r>
      <w:r w:rsidR="0085468C">
        <w:rPr>
          <w:w w:val="100"/>
          <w:kern w:val="0"/>
          <w:lang w:val="ru-RU"/>
        </w:rPr>
        <w:t xml:space="preserve">, а также о том, предоставляются ли пособия матерям-одиночкам и вдовам. Переходя к вопросу сельских женщин, она спрашивает, какие меры были приняты для того, чтобы выработать экономическую политику, </w:t>
      </w:r>
      <w:r w:rsidR="005326D5">
        <w:rPr>
          <w:w w:val="100"/>
          <w:kern w:val="0"/>
          <w:lang w:val="ru-RU"/>
        </w:rPr>
        <w:t xml:space="preserve">направленную на улучшение </w:t>
      </w:r>
      <w:r w:rsidR="0085468C">
        <w:rPr>
          <w:w w:val="100"/>
          <w:kern w:val="0"/>
          <w:lang w:val="ru-RU"/>
        </w:rPr>
        <w:t>положени</w:t>
      </w:r>
      <w:r w:rsidR="005326D5">
        <w:rPr>
          <w:w w:val="100"/>
          <w:kern w:val="0"/>
          <w:lang w:val="ru-RU"/>
        </w:rPr>
        <w:t>я</w:t>
      </w:r>
      <w:r w:rsidR="0085468C">
        <w:rPr>
          <w:w w:val="100"/>
          <w:kern w:val="0"/>
          <w:lang w:val="ru-RU"/>
        </w:rPr>
        <w:t xml:space="preserve"> сельских женщин, занятых как в формальном, так и в неформальном сектор</w:t>
      </w:r>
      <w:r w:rsidR="005326D5">
        <w:rPr>
          <w:w w:val="100"/>
          <w:kern w:val="0"/>
          <w:lang w:val="ru-RU"/>
        </w:rPr>
        <w:t>е</w:t>
      </w:r>
      <w:r w:rsidR="0085468C">
        <w:rPr>
          <w:w w:val="100"/>
          <w:kern w:val="0"/>
          <w:lang w:val="ru-RU"/>
        </w:rPr>
        <w:t xml:space="preserve">. Она также просит представить дополнительную информацию о программах борьбы с нищетой и </w:t>
      </w:r>
      <w:r w:rsidR="005326D5">
        <w:rPr>
          <w:w w:val="100"/>
          <w:kern w:val="0"/>
          <w:lang w:val="ru-RU"/>
        </w:rPr>
        <w:t xml:space="preserve">о </w:t>
      </w:r>
      <w:r w:rsidR="0085468C">
        <w:rPr>
          <w:w w:val="100"/>
          <w:kern w:val="0"/>
          <w:lang w:val="ru-RU"/>
        </w:rPr>
        <w:t>государственной макроэкономической и секторальной политике устойчивого экономического развития, предусматривающей реструктури</w:t>
      </w:r>
      <w:r w:rsidR="005326D5">
        <w:rPr>
          <w:w w:val="100"/>
          <w:kern w:val="0"/>
          <w:lang w:val="ru-RU"/>
        </w:rPr>
        <w:t xml:space="preserve">зацию </w:t>
      </w:r>
      <w:r w:rsidR="0085468C">
        <w:rPr>
          <w:w w:val="100"/>
          <w:kern w:val="0"/>
          <w:lang w:val="ru-RU"/>
        </w:rPr>
        <w:t xml:space="preserve">и перенацеливание государственных расходов на </w:t>
      </w:r>
      <w:r w:rsidR="00CA11E3">
        <w:rPr>
          <w:w w:val="100"/>
          <w:kern w:val="0"/>
          <w:lang w:val="ru-RU"/>
        </w:rPr>
        <w:t>сельских женщин.</w:t>
      </w:r>
    </w:p>
    <w:p w:rsidR="00027173" w:rsidRDefault="00CA11E3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8.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>Г-ж</w:t>
      </w:r>
      <w:r w:rsidR="005326D5">
        <w:rPr>
          <w:b/>
          <w:w w:val="100"/>
          <w:kern w:val="0"/>
          <w:lang w:val="ru-RU"/>
        </w:rPr>
        <w:t>а</w:t>
      </w:r>
      <w:r>
        <w:rPr>
          <w:b/>
          <w:w w:val="100"/>
          <w:kern w:val="0"/>
          <w:lang w:val="ru-RU"/>
        </w:rPr>
        <w:t xml:space="preserve"> Ароча Домингез</w:t>
      </w:r>
      <w:r>
        <w:rPr>
          <w:w w:val="100"/>
          <w:kern w:val="0"/>
          <w:lang w:val="ru-RU"/>
        </w:rPr>
        <w:t xml:space="preserve">, ссылаясь на Органический закон, который регулирует землепользование и управление земельными </w:t>
      </w:r>
      <w:r w:rsidR="006C6E21">
        <w:rPr>
          <w:w w:val="100"/>
          <w:kern w:val="0"/>
          <w:lang w:val="ru-RU"/>
        </w:rPr>
        <w:t>ресурсами</w:t>
      </w:r>
      <w:r>
        <w:rPr>
          <w:w w:val="100"/>
          <w:kern w:val="0"/>
          <w:lang w:val="ru-RU"/>
        </w:rPr>
        <w:t xml:space="preserve">, спрашивает, сколько женщин действительно выиграли от владения землей. Она просит представить дополнительную информацию о том, какими видами экономической и кооперативной деятельности занимаются женщины в сельских районах, и является ли эта деятельность устойчивой. Она также хотела бы услышать о том, как действуют кооперативы медицинского страхования в сельских районах, и предоставляют ли они высококачественные услуги. В заключение она </w:t>
      </w:r>
      <w:r w:rsidR="005326D5">
        <w:rPr>
          <w:w w:val="100"/>
          <w:kern w:val="0"/>
          <w:lang w:val="ru-RU"/>
        </w:rPr>
        <w:t xml:space="preserve">просит объяснить, почему </w:t>
      </w:r>
      <w:r w:rsidR="00027173">
        <w:rPr>
          <w:w w:val="100"/>
          <w:kern w:val="0"/>
          <w:lang w:val="ru-RU"/>
        </w:rPr>
        <w:t>только в одном лагере беженцев девочки получ</w:t>
      </w:r>
      <w:r w:rsidR="005326D5">
        <w:rPr>
          <w:w w:val="100"/>
          <w:kern w:val="0"/>
          <w:lang w:val="ru-RU"/>
        </w:rPr>
        <w:t>ают</w:t>
      </w:r>
      <w:r w:rsidR="00027173">
        <w:rPr>
          <w:w w:val="100"/>
          <w:kern w:val="0"/>
          <w:lang w:val="ru-RU"/>
        </w:rPr>
        <w:t xml:space="preserve"> средне</w:t>
      </w:r>
      <w:r w:rsidR="005326D5">
        <w:rPr>
          <w:w w:val="100"/>
          <w:kern w:val="0"/>
          <w:lang w:val="ru-RU"/>
        </w:rPr>
        <w:t>е</w:t>
      </w:r>
      <w:r w:rsidR="00027173">
        <w:rPr>
          <w:w w:val="100"/>
          <w:kern w:val="0"/>
          <w:lang w:val="ru-RU"/>
        </w:rPr>
        <w:t xml:space="preserve"> образовани</w:t>
      </w:r>
      <w:r w:rsidR="005326D5">
        <w:rPr>
          <w:w w:val="100"/>
          <w:kern w:val="0"/>
          <w:lang w:val="ru-RU"/>
        </w:rPr>
        <w:t>е</w:t>
      </w:r>
      <w:r w:rsidR="00027173">
        <w:rPr>
          <w:w w:val="100"/>
          <w:kern w:val="0"/>
          <w:lang w:val="ru-RU"/>
        </w:rPr>
        <w:t>.</w:t>
      </w:r>
    </w:p>
    <w:p w:rsidR="00D742A7" w:rsidRDefault="00027173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9.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>Г-жа Муджавамария</w:t>
      </w:r>
      <w:r>
        <w:rPr>
          <w:w w:val="100"/>
          <w:kern w:val="0"/>
          <w:lang w:val="ru-RU"/>
        </w:rPr>
        <w:t xml:space="preserve"> (Руанда) говорит, что руандийские дети пользуются бесплатным образованием в течение шести лет начальной школы и трех лет </w:t>
      </w:r>
      <w:r w:rsidR="005326D5">
        <w:rPr>
          <w:w w:val="100"/>
          <w:kern w:val="0"/>
          <w:lang w:val="ru-RU"/>
        </w:rPr>
        <w:t>с</w:t>
      </w:r>
      <w:r>
        <w:rPr>
          <w:w w:val="100"/>
          <w:kern w:val="0"/>
          <w:lang w:val="ru-RU"/>
        </w:rPr>
        <w:t>редней школы. Учеба в государственном университете не является пока бесплатной, поскольку первоочередное внимание удел</w:t>
      </w:r>
      <w:r w:rsidR="005326D5">
        <w:rPr>
          <w:w w:val="100"/>
          <w:kern w:val="0"/>
          <w:lang w:val="ru-RU"/>
        </w:rPr>
        <w:t>яется</w:t>
      </w:r>
      <w:r>
        <w:rPr>
          <w:w w:val="100"/>
          <w:kern w:val="0"/>
          <w:lang w:val="ru-RU"/>
        </w:rPr>
        <w:t xml:space="preserve"> обеспечению всеобщего начального образования. Далее, в стране пока еще нет среднего класса, который мог бы обеспечить выпускников университета работой по профессиям, а для увеличения В</w:t>
      </w:r>
      <w:r w:rsidR="005326D5">
        <w:rPr>
          <w:w w:val="100"/>
          <w:kern w:val="0"/>
          <w:lang w:val="ru-RU"/>
        </w:rPr>
        <w:t>В</w:t>
      </w:r>
      <w:r>
        <w:rPr>
          <w:w w:val="100"/>
          <w:kern w:val="0"/>
          <w:lang w:val="ru-RU"/>
        </w:rPr>
        <w:t>П необходимо также развивать профессионально-техническое обучение. Показатель о</w:t>
      </w:r>
      <w:r w:rsidR="005326D5">
        <w:rPr>
          <w:w w:val="100"/>
          <w:kern w:val="0"/>
          <w:lang w:val="ru-RU"/>
        </w:rPr>
        <w:t xml:space="preserve">хвата детей </w:t>
      </w:r>
      <w:r>
        <w:rPr>
          <w:w w:val="100"/>
          <w:kern w:val="0"/>
          <w:lang w:val="ru-RU"/>
        </w:rPr>
        <w:t>начальн</w:t>
      </w:r>
      <w:r w:rsidR="005326D5">
        <w:rPr>
          <w:w w:val="100"/>
          <w:kern w:val="0"/>
          <w:lang w:val="ru-RU"/>
        </w:rPr>
        <w:t>ым</w:t>
      </w:r>
      <w:r>
        <w:rPr>
          <w:w w:val="100"/>
          <w:kern w:val="0"/>
          <w:lang w:val="ru-RU"/>
        </w:rPr>
        <w:t xml:space="preserve"> школ</w:t>
      </w:r>
      <w:r w:rsidR="005326D5">
        <w:rPr>
          <w:w w:val="100"/>
          <w:kern w:val="0"/>
          <w:lang w:val="ru-RU"/>
        </w:rPr>
        <w:t>ьным образованием</w:t>
      </w:r>
      <w:r w:rsidR="008C2902">
        <w:rPr>
          <w:w w:val="100"/>
          <w:kern w:val="0"/>
          <w:lang w:val="ru-RU"/>
        </w:rPr>
        <w:t xml:space="preserve"> составляет 95 процентов, однако </w:t>
      </w:r>
      <w:r w:rsidR="005326D5">
        <w:rPr>
          <w:w w:val="100"/>
          <w:kern w:val="0"/>
          <w:lang w:val="ru-RU"/>
        </w:rPr>
        <w:t xml:space="preserve">показатель по </w:t>
      </w:r>
      <w:r w:rsidR="008C2902">
        <w:rPr>
          <w:w w:val="100"/>
          <w:kern w:val="0"/>
          <w:lang w:val="ru-RU"/>
        </w:rPr>
        <w:t>числ</w:t>
      </w:r>
      <w:r w:rsidR="005326D5">
        <w:rPr>
          <w:w w:val="100"/>
          <w:kern w:val="0"/>
          <w:lang w:val="ru-RU"/>
        </w:rPr>
        <w:t>у</w:t>
      </w:r>
      <w:r w:rsidR="008C2902">
        <w:rPr>
          <w:w w:val="100"/>
          <w:kern w:val="0"/>
          <w:lang w:val="ru-RU"/>
        </w:rPr>
        <w:t xml:space="preserve"> учащихся, окончивших школу, не включает тех учащихся, которые хотя бы один раз остались на второй год, что искусственно занижает этот показатель. При колониализме женщины были исключены из системы образования и почти на 40 лет отстают от мужчин. Численность женщин в частных учебных заведениях выше, поскольку эти школы часто предлагают вечерние классы, что позволяет женщинам объединять свое образование с работой и выполнением семейных обязанностей.</w:t>
      </w:r>
      <w:r w:rsidR="003B1ADD" w:rsidRPr="003B1ADD">
        <w:rPr>
          <w:w w:val="100"/>
          <w:kern w:val="0"/>
          <w:lang w:val="ru-RU"/>
        </w:rPr>
        <w:t xml:space="preserve"> </w:t>
      </w:r>
      <w:r w:rsidR="003B1ADD">
        <w:rPr>
          <w:w w:val="100"/>
          <w:kern w:val="0"/>
          <w:lang w:val="ru-RU"/>
        </w:rPr>
        <w:t>Большинство неграмотных женщин составляют женщины в возрасте старше 40 лет; показател</w:t>
      </w:r>
      <w:r w:rsidR="003424D6">
        <w:rPr>
          <w:w w:val="100"/>
          <w:kern w:val="0"/>
          <w:lang w:val="ru-RU"/>
        </w:rPr>
        <w:t>ь уровня</w:t>
      </w:r>
      <w:r w:rsidR="003B1ADD">
        <w:rPr>
          <w:w w:val="100"/>
          <w:kern w:val="0"/>
          <w:lang w:val="ru-RU"/>
        </w:rPr>
        <w:t xml:space="preserve"> грамотности среди более молодых женщин приближа</w:t>
      </w:r>
      <w:r w:rsidR="003424D6">
        <w:rPr>
          <w:w w:val="100"/>
          <w:kern w:val="0"/>
          <w:lang w:val="ru-RU"/>
        </w:rPr>
        <w:t>е</w:t>
      </w:r>
      <w:r w:rsidR="003B1ADD">
        <w:rPr>
          <w:w w:val="100"/>
          <w:kern w:val="0"/>
          <w:lang w:val="ru-RU"/>
        </w:rPr>
        <w:t>тся к 100 процентам. Проводимая Руандой политика образования для всех учитывает нужды учащихся со специальными потребностями и учащихся-инвалидов; кроме того, в стране осуществляется отдельная образовательная политика для девочек, направленная на то, чтобы обеспечить уделение девочкам надлежащего внимания. Учащиеся из числа беженцев не исключены из системы среднего образования, а Управление Верховного комиссара Организации Объединенных Наций по делам беженцев</w:t>
      </w:r>
      <w:r w:rsidR="00D742A7">
        <w:rPr>
          <w:w w:val="100"/>
          <w:kern w:val="0"/>
          <w:lang w:val="ru-RU"/>
        </w:rPr>
        <w:t xml:space="preserve"> занимается вопросами их высшего образования.</w:t>
      </w:r>
    </w:p>
    <w:p w:rsidR="00647391" w:rsidRDefault="00D742A7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10.</w:t>
      </w:r>
      <w:r>
        <w:rPr>
          <w:w w:val="100"/>
          <w:kern w:val="0"/>
          <w:lang w:val="ru-RU"/>
        </w:rPr>
        <w:tab/>
        <w:t xml:space="preserve">Касаясь вопроса занятости, она говорит, что вопрос </w:t>
      </w:r>
      <w:r w:rsidR="003424D6">
        <w:rPr>
          <w:w w:val="100"/>
          <w:kern w:val="0"/>
          <w:lang w:val="ru-RU"/>
        </w:rPr>
        <w:t xml:space="preserve">о </w:t>
      </w:r>
      <w:r>
        <w:rPr>
          <w:w w:val="100"/>
          <w:kern w:val="0"/>
          <w:lang w:val="ru-RU"/>
        </w:rPr>
        <w:t>сексуальн</w:t>
      </w:r>
      <w:r w:rsidR="003424D6">
        <w:rPr>
          <w:w w:val="100"/>
          <w:kern w:val="0"/>
          <w:lang w:val="ru-RU"/>
        </w:rPr>
        <w:t xml:space="preserve">ых </w:t>
      </w:r>
      <w:r>
        <w:rPr>
          <w:w w:val="100"/>
          <w:kern w:val="0"/>
          <w:lang w:val="ru-RU"/>
        </w:rPr>
        <w:t>домогательства</w:t>
      </w:r>
      <w:r w:rsidR="003424D6">
        <w:rPr>
          <w:w w:val="100"/>
          <w:kern w:val="0"/>
          <w:lang w:val="ru-RU"/>
        </w:rPr>
        <w:t>х</w:t>
      </w:r>
      <w:r>
        <w:rPr>
          <w:w w:val="100"/>
          <w:kern w:val="0"/>
          <w:lang w:val="ru-RU"/>
        </w:rPr>
        <w:t xml:space="preserve"> на рабочем месте охвачен Гражданским кодексом. Ее министерство продолжает выступать за предоставление таких пособий, как оплачиваемый декретный отпуск </w:t>
      </w:r>
      <w:r w:rsidR="00A8757A">
        <w:rPr>
          <w:w w:val="100"/>
          <w:kern w:val="0"/>
          <w:lang w:val="ru-RU"/>
        </w:rPr>
        <w:t xml:space="preserve">на предприятиях </w:t>
      </w:r>
      <w:r>
        <w:rPr>
          <w:w w:val="100"/>
          <w:kern w:val="0"/>
          <w:lang w:val="ru-RU"/>
        </w:rPr>
        <w:t>частно</w:t>
      </w:r>
      <w:r w:rsidR="00A8757A">
        <w:rPr>
          <w:w w:val="100"/>
          <w:kern w:val="0"/>
          <w:lang w:val="ru-RU"/>
        </w:rPr>
        <w:t>го</w:t>
      </w:r>
      <w:r>
        <w:rPr>
          <w:w w:val="100"/>
          <w:kern w:val="0"/>
          <w:lang w:val="ru-RU"/>
        </w:rPr>
        <w:t xml:space="preserve"> сектор</w:t>
      </w:r>
      <w:r w:rsidR="00A8757A">
        <w:rPr>
          <w:w w:val="100"/>
          <w:kern w:val="0"/>
          <w:lang w:val="ru-RU"/>
        </w:rPr>
        <w:t xml:space="preserve">а. Для того, чтобы увеличить число женщин на руководящих должностях, </w:t>
      </w:r>
      <w:r w:rsidR="0026303C">
        <w:rPr>
          <w:w w:val="100"/>
          <w:kern w:val="0"/>
          <w:lang w:val="ru-RU"/>
        </w:rPr>
        <w:t xml:space="preserve">в министерстве имеется реестр руандийских женщин с высшим образованием, которым могут пользоваться </w:t>
      </w:r>
      <w:r w:rsidR="003424D6">
        <w:rPr>
          <w:w w:val="100"/>
          <w:kern w:val="0"/>
          <w:lang w:val="ru-RU"/>
        </w:rPr>
        <w:t xml:space="preserve">предполагаемые </w:t>
      </w:r>
      <w:r w:rsidR="0026303C">
        <w:rPr>
          <w:w w:val="100"/>
          <w:kern w:val="0"/>
          <w:lang w:val="ru-RU"/>
        </w:rPr>
        <w:t>работодатели. Трудовой кодекс был также переведен на язык кин</w:t>
      </w:r>
      <w:r w:rsidR="003424D6">
        <w:rPr>
          <w:w w:val="100"/>
          <w:kern w:val="0"/>
          <w:lang w:val="ru-RU"/>
        </w:rPr>
        <w:t>ья</w:t>
      </w:r>
      <w:r w:rsidR="0026303C">
        <w:rPr>
          <w:w w:val="100"/>
          <w:kern w:val="0"/>
          <w:lang w:val="ru-RU"/>
        </w:rPr>
        <w:t>р</w:t>
      </w:r>
      <w:r w:rsidR="003424D6">
        <w:rPr>
          <w:w w:val="100"/>
          <w:kern w:val="0"/>
          <w:lang w:val="ru-RU"/>
        </w:rPr>
        <w:t>у</w:t>
      </w:r>
      <w:r w:rsidR="0026303C">
        <w:rPr>
          <w:w w:val="100"/>
          <w:kern w:val="0"/>
          <w:lang w:val="ru-RU"/>
        </w:rPr>
        <w:t xml:space="preserve">анда, с тем чтобы женщины могли ознакомиться со своими правами в области занятости. Другим инструментом, используемым для повышения информированности по этим вопросам, являются радиопостановки, поскольку 85 процентов населения имеют доступ к радиоприемникам. Различная оплата одного и того же труда наказуема в соответствии с Трудовым кодексом. Высокооплачиваемые должности требуют определенных профессиональных навыков, и в настоящее время принимаются меры к тому, чтобы побудить женщин получать </w:t>
      </w:r>
      <w:r w:rsidR="003424D6">
        <w:rPr>
          <w:w w:val="100"/>
          <w:kern w:val="0"/>
          <w:lang w:val="ru-RU"/>
        </w:rPr>
        <w:t xml:space="preserve">необходимую </w:t>
      </w:r>
      <w:r w:rsidR="0026303C">
        <w:rPr>
          <w:w w:val="100"/>
          <w:kern w:val="0"/>
          <w:lang w:val="ru-RU"/>
        </w:rPr>
        <w:t xml:space="preserve">профессиональную подготовку. </w:t>
      </w:r>
      <w:r w:rsidR="00647391">
        <w:rPr>
          <w:w w:val="100"/>
          <w:kern w:val="0"/>
          <w:lang w:val="ru-RU"/>
        </w:rPr>
        <w:t>Девочкам нужны примеры, которые вызвали бы у них интерес к научным и техническим областям; в этой связи в стране была проведена «научная олимпиада», по результатам которой учащиеся-победители в научных дисциплинах получили призы. Для того, чтобы помочь женщинам перейти в формальный сектор занятости, мэры округов предложили использовать женщин наравне с мужчинами на трудоемких инфраструктурных работах.</w:t>
      </w:r>
    </w:p>
    <w:p w:rsidR="009037B1" w:rsidRDefault="00647391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11.</w:t>
      </w:r>
      <w:r>
        <w:rPr>
          <w:w w:val="100"/>
          <w:kern w:val="0"/>
          <w:lang w:val="ru-RU"/>
        </w:rPr>
        <w:tab/>
        <w:t>Переходя к вопросу репродуктивного здоровья, она говорит,</w:t>
      </w:r>
      <w:r w:rsidR="008357A9">
        <w:rPr>
          <w:w w:val="100"/>
          <w:kern w:val="0"/>
          <w:lang w:val="ru-RU"/>
        </w:rPr>
        <w:t xml:space="preserve"> что последние статистические д</w:t>
      </w:r>
      <w:r w:rsidR="003424D6">
        <w:rPr>
          <w:w w:val="100"/>
          <w:kern w:val="0"/>
          <w:lang w:val="ru-RU"/>
        </w:rPr>
        <w:t>а</w:t>
      </w:r>
      <w:r w:rsidR="008357A9">
        <w:rPr>
          <w:w w:val="100"/>
          <w:kern w:val="0"/>
          <w:lang w:val="ru-RU"/>
        </w:rPr>
        <w:t xml:space="preserve">нные за 2008 год еще не были утверждены, и поэтому не могут быть распространены. Вместе с тем, эти данные свидетельствуют об улучшении показателей материнского и детского здоровья. Были также предприняты шаги по привлечению дополнительного числа медицинских работников, частично путем предложения </w:t>
      </w:r>
      <w:r w:rsidR="00215E23">
        <w:rPr>
          <w:w w:val="100"/>
          <w:kern w:val="0"/>
          <w:lang w:val="ru-RU"/>
        </w:rPr>
        <w:t xml:space="preserve">им </w:t>
      </w:r>
      <w:r w:rsidR="008357A9">
        <w:rPr>
          <w:w w:val="100"/>
          <w:kern w:val="0"/>
          <w:lang w:val="ru-RU"/>
        </w:rPr>
        <w:t>более высокой заработной платы по сравнению с другими секторами</w:t>
      </w:r>
      <w:r w:rsidR="00215E23">
        <w:rPr>
          <w:w w:val="100"/>
          <w:kern w:val="0"/>
          <w:lang w:val="ru-RU"/>
        </w:rPr>
        <w:t xml:space="preserve"> в сфере труда</w:t>
      </w:r>
      <w:r w:rsidR="008357A9">
        <w:rPr>
          <w:w w:val="100"/>
          <w:kern w:val="0"/>
          <w:lang w:val="ru-RU"/>
        </w:rPr>
        <w:t xml:space="preserve">, и качество медицинского обслуживания заметно повысилось после 2007 года, когда был подготовлен представленный доклад. В стране действует школа </w:t>
      </w:r>
      <w:r w:rsidR="00215E23">
        <w:rPr>
          <w:w w:val="100"/>
          <w:kern w:val="0"/>
          <w:lang w:val="ru-RU"/>
        </w:rPr>
        <w:t xml:space="preserve">подготовки </w:t>
      </w:r>
      <w:r w:rsidR="008357A9">
        <w:rPr>
          <w:w w:val="100"/>
          <w:kern w:val="0"/>
          <w:lang w:val="ru-RU"/>
        </w:rPr>
        <w:t>акушерок и также традиционных повитух,</w:t>
      </w:r>
      <w:r w:rsidR="000D456D">
        <w:rPr>
          <w:w w:val="100"/>
          <w:kern w:val="0"/>
          <w:lang w:val="ru-RU"/>
        </w:rPr>
        <w:t xml:space="preserve"> а</w:t>
      </w:r>
      <w:r w:rsidR="008357A9">
        <w:rPr>
          <w:w w:val="100"/>
          <w:kern w:val="0"/>
          <w:lang w:val="ru-RU"/>
        </w:rPr>
        <w:t xml:space="preserve"> ЮНИСЕФ и ЮНФПА</w:t>
      </w:r>
      <w:r w:rsidR="000D456D">
        <w:rPr>
          <w:w w:val="100"/>
          <w:kern w:val="0"/>
          <w:lang w:val="ru-RU"/>
        </w:rPr>
        <w:t xml:space="preserve"> помогают обеспечить соблюдение международных стандартов. Темпы роста населения в стране по-прежнему высоки, а противозачаточные средства можно приобрести в общинных медпунктах и больницах. Несовершеннолетние лица могут получить противозачаточные средства в больницах и </w:t>
      </w:r>
      <w:r w:rsidR="00215E23">
        <w:rPr>
          <w:w w:val="100"/>
          <w:kern w:val="0"/>
          <w:lang w:val="ru-RU"/>
        </w:rPr>
        <w:t>медпунктах</w:t>
      </w:r>
      <w:r w:rsidR="000D456D">
        <w:rPr>
          <w:w w:val="100"/>
          <w:kern w:val="0"/>
          <w:lang w:val="ru-RU"/>
        </w:rPr>
        <w:t xml:space="preserve">. В некоторых случаях родители принимают непосредственное участие и обсуждают эти вопросы со своими детьми, хотя в целом эти вопросы по-прежнему являются запрещенной темой. Для распространения информации, в том числе фактов о ВИЧ/СПИДе и других болезнях, передающихся половым путем, также используются радиопередачи. </w:t>
      </w:r>
      <w:r w:rsidR="009037B1">
        <w:rPr>
          <w:w w:val="100"/>
          <w:kern w:val="0"/>
          <w:lang w:val="ru-RU"/>
        </w:rPr>
        <w:t xml:space="preserve">В результате назначения </w:t>
      </w:r>
      <w:r w:rsidR="00215E23">
        <w:rPr>
          <w:w w:val="100"/>
          <w:kern w:val="0"/>
          <w:lang w:val="ru-RU"/>
        </w:rPr>
        <w:t xml:space="preserve">священников </w:t>
      </w:r>
      <w:r w:rsidR="009037B1">
        <w:rPr>
          <w:w w:val="100"/>
          <w:kern w:val="0"/>
          <w:lang w:val="ru-RU"/>
        </w:rPr>
        <w:t>в местные комитеты по контролю над ростом численности населения удалось несколько изменить отношение духовенства к этим вопросам. Они, в свою очередь, делятся полученной информацией о необходимости контролировать рост численности населения со своей паствой. В этих целях также используются радиопередачи. Что же касается беременности в результате изнасилования, то законы об абортах не предусматривают никаких исключений.</w:t>
      </w:r>
    </w:p>
    <w:p w:rsidR="006C6E21" w:rsidRDefault="009037B1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12.</w:t>
      </w:r>
      <w:r>
        <w:rPr>
          <w:w w:val="100"/>
          <w:kern w:val="0"/>
          <w:lang w:val="ru-RU"/>
        </w:rPr>
        <w:tab/>
      </w:r>
      <w:r w:rsidR="004A75C2">
        <w:rPr>
          <w:w w:val="100"/>
          <w:kern w:val="0"/>
          <w:lang w:val="ru-RU"/>
        </w:rPr>
        <w:t xml:space="preserve">Законы, регулирующие деятельность фонда социального обеспечения, подвергнуты в настоящее время пересмотру, с тем чтобы обеспечить равный охват всех работников государственного и частного секторов. </w:t>
      </w:r>
      <w:r w:rsidR="006C6E21">
        <w:rPr>
          <w:w w:val="100"/>
          <w:kern w:val="0"/>
          <w:lang w:val="ru-RU"/>
        </w:rPr>
        <w:t>До сих пор было получено лишь несколько сообщений о нарушении положений Органического закона, который регулирует землепользование и управление земельными ресурсами. Женские кооперативы занимаются такой деятельностью, как вязание корзин,</w:t>
      </w:r>
      <w:r w:rsidR="00215E23">
        <w:rPr>
          <w:w w:val="100"/>
          <w:kern w:val="0"/>
          <w:lang w:val="ru-RU"/>
        </w:rPr>
        <w:t xml:space="preserve"> </w:t>
      </w:r>
      <w:r w:rsidR="006C6E21">
        <w:rPr>
          <w:w w:val="100"/>
          <w:kern w:val="0"/>
          <w:lang w:val="ru-RU"/>
        </w:rPr>
        <w:t>изготовлени</w:t>
      </w:r>
      <w:r w:rsidR="00215E23">
        <w:rPr>
          <w:w w:val="100"/>
          <w:kern w:val="0"/>
          <w:lang w:val="ru-RU"/>
        </w:rPr>
        <w:t>е</w:t>
      </w:r>
      <w:r w:rsidR="006C6E21">
        <w:rPr>
          <w:w w:val="100"/>
          <w:kern w:val="0"/>
          <w:lang w:val="ru-RU"/>
        </w:rPr>
        <w:t xml:space="preserve"> кирпича и выращивание цветов и овощей. Программы микрокредитования были созданы</w:t>
      </w:r>
      <w:r w:rsidR="00215E23">
        <w:rPr>
          <w:w w:val="100"/>
          <w:kern w:val="0"/>
          <w:lang w:val="ru-RU"/>
        </w:rPr>
        <w:t xml:space="preserve"> по</w:t>
      </w:r>
      <w:r w:rsidR="006C6E21">
        <w:rPr>
          <w:w w:val="100"/>
          <w:kern w:val="0"/>
          <w:lang w:val="ru-RU"/>
        </w:rPr>
        <w:t xml:space="preserve"> оправдавшей себя модели банка «Грамин».</w:t>
      </w:r>
    </w:p>
    <w:p w:rsidR="006C6E21" w:rsidRDefault="006C6E21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13.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 xml:space="preserve">Г-жа Пиментел </w:t>
      </w:r>
      <w:r>
        <w:rPr>
          <w:w w:val="100"/>
          <w:kern w:val="0"/>
          <w:lang w:val="ru-RU"/>
        </w:rPr>
        <w:t xml:space="preserve">считает, что общая рекомендация </w:t>
      </w:r>
      <w:r>
        <w:rPr>
          <w:w w:val="100"/>
          <w:kern w:val="0"/>
          <w:lang w:val="en-US"/>
        </w:rPr>
        <w:t>No</w:t>
      </w:r>
      <w:r w:rsidRPr="006C6E21">
        <w:rPr>
          <w:w w:val="100"/>
          <w:kern w:val="0"/>
          <w:lang w:val="ru-RU"/>
        </w:rPr>
        <w:t>. 24</w:t>
      </w:r>
      <w:r>
        <w:rPr>
          <w:w w:val="100"/>
          <w:kern w:val="0"/>
          <w:lang w:val="ru-RU"/>
        </w:rPr>
        <w:t xml:space="preserve"> </w:t>
      </w:r>
      <w:r w:rsidR="00215E23">
        <w:rPr>
          <w:w w:val="100"/>
          <w:kern w:val="0"/>
          <w:lang w:val="ru-RU"/>
        </w:rPr>
        <w:t>п</w:t>
      </w:r>
      <w:r>
        <w:rPr>
          <w:w w:val="100"/>
          <w:kern w:val="0"/>
          <w:lang w:val="ru-RU"/>
        </w:rPr>
        <w:t xml:space="preserve">о </w:t>
      </w:r>
      <w:r w:rsidR="00215E23">
        <w:rPr>
          <w:w w:val="100"/>
          <w:kern w:val="0"/>
          <w:lang w:val="ru-RU"/>
        </w:rPr>
        <w:t xml:space="preserve">вопросам здравоохранения </w:t>
      </w:r>
      <w:r>
        <w:rPr>
          <w:w w:val="100"/>
          <w:kern w:val="0"/>
          <w:lang w:val="ru-RU"/>
        </w:rPr>
        <w:t xml:space="preserve">может оказаться полезной. Она спрашивает, была ли установлена какая-либо </w:t>
      </w:r>
      <w:r w:rsidR="00215E23">
        <w:rPr>
          <w:w w:val="100"/>
          <w:kern w:val="0"/>
          <w:lang w:val="ru-RU"/>
        </w:rPr>
        <w:t xml:space="preserve">причинная </w:t>
      </w:r>
      <w:r>
        <w:rPr>
          <w:w w:val="100"/>
          <w:kern w:val="0"/>
          <w:lang w:val="ru-RU"/>
        </w:rPr>
        <w:t>связь между высокими показателями материнской смертности и проведением подпольных абортов, и могут ли женщины обра</w:t>
      </w:r>
      <w:r w:rsidR="00215E23">
        <w:rPr>
          <w:w w:val="100"/>
          <w:kern w:val="0"/>
          <w:lang w:val="ru-RU"/>
        </w:rPr>
        <w:t>ща</w:t>
      </w:r>
      <w:r>
        <w:rPr>
          <w:w w:val="100"/>
          <w:kern w:val="0"/>
          <w:lang w:val="ru-RU"/>
        </w:rPr>
        <w:t xml:space="preserve">ться за помощью в медицинские центры после </w:t>
      </w:r>
      <w:r w:rsidR="00215E23">
        <w:rPr>
          <w:w w:val="100"/>
          <w:kern w:val="0"/>
          <w:lang w:val="ru-RU"/>
        </w:rPr>
        <w:t xml:space="preserve">совершения </w:t>
      </w:r>
      <w:r>
        <w:rPr>
          <w:w w:val="100"/>
          <w:kern w:val="0"/>
          <w:lang w:val="ru-RU"/>
        </w:rPr>
        <w:t>аборта.</w:t>
      </w:r>
    </w:p>
    <w:p w:rsidR="000F6613" w:rsidRDefault="006C6E21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14.</w:t>
      </w:r>
      <w:r>
        <w:rPr>
          <w:w w:val="100"/>
          <w:kern w:val="0"/>
          <w:lang w:val="ru-RU"/>
        </w:rPr>
        <w:tab/>
      </w:r>
      <w:r w:rsidR="009364D3">
        <w:rPr>
          <w:b/>
          <w:w w:val="100"/>
          <w:kern w:val="0"/>
          <w:lang w:val="ru-RU"/>
        </w:rPr>
        <w:t>Г-жа Ара Бегум</w:t>
      </w:r>
      <w:r w:rsidR="009364D3">
        <w:rPr>
          <w:w w:val="100"/>
          <w:kern w:val="0"/>
          <w:lang w:val="ru-RU"/>
        </w:rPr>
        <w:t xml:space="preserve"> просит представить статистические данные о</w:t>
      </w:r>
      <w:r w:rsidR="00215E23">
        <w:rPr>
          <w:w w:val="100"/>
          <w:kern w:val="0"/>
          <w:lang w:val="ru-RU"/>
        </w:rPr>
        <w:t xml:space="preserve"> числе беременных женщин,</w:t>
      </w:r>
      <w:r w:rsidR="009364D3">
        <w:rPr>
          <w:w w:val="100"/>
          <w:kern w:val="0"/>
          <w:lang w:val="ru-RU"/>
        </w:rPr>
        <w:t xml:space="preserve"> инфицирован</w:t>
      </w:r>
      <w:r w:rsidR="000F6613">
        <w:rPr>
          <w:w w:val="100"/>
          <w:kern w:val="0"/>
          <w:lang w:val="ru-RU"/>
        </w:rPr>
        <w:t>н</w:t>
      </w:r>
      <w:r w:rsidR="00215E23">
        <w:rPr>
          <w:w w:val="100"/>
          <w:kern w:val="0"/>
          <w:lang w:val="ru-RU"/>
        </w:rPr>
        <w:t xml:space="preserve">ых </w:t>
      </w:r>
      <w:r w:rsidR="009364D3">
        <w:rPr>
          <w:w w:val="100"/>
          <w:kern w:val="0"/>
          <w:lang w:val="ru-RU"/>
        </w:rPr>
        <w:t>ВИЧ, а также информацию о любого рода программах предотвращения передачи вируса от матери ребенку. Она также хотела бы узнать о том, какие меры принимаются для ликвидации малярии, как обеспечивается медицинское обслуживание пожилых людей</w:t>
      </w:r>
      <w:r w:rsidR="000F6613">
        <w:rPr>
          <w:w w:val="100"/>
          <w:kern w:val="0"/>
          <w:lang w:val="ru-RU"/>
        </w:rPr>
        <w:t>, и существуют ли какие-либо программы повышения информированности о раковых заболеваниях женщин и остеопорозе. В заключение она хотела бы больше узнать о критериях</w:t>
      </w:r>
      <w:r w:rsidR="00215E23">
        <w:rPr>
          <w:w w:val="100"/>
          <w:kern w:val="0"/>
          <w:lang w:val="ru-RU"/>
        </w:rPr>
        <w:t xml:space="preserve">, дающих право пользоваться </w:t>
      </w:r>
      <w:r w:rsidR="000F6613">
        <w:rPr>
          <w:w w:val="100"/>
          <w:kern w:val="0"/>
          <w:lang w:val="ru-RU"/>
        </w:rPr>
        <w:t>медицинским страхованием.</w:t>
      </w:r>
    </w:p>
    <w:p w:rsidR="00375F00" w:rsidRDefault="000F6613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15.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>Г-жа Амелин</w:t>
      </w:r>
      <w:r w:rsidR="00375F00">
        <w:rPr>
          <w:w w:val="100"/>
          <w:kern w:val="0"/>
          <w:lang w:val="ru-RU"/>
        </w:rPr>
        <w:t xml:space="preserve"> просит </w:t>
      </w:r>
      <w:r w:rsidR="00215E23">
        <w:rPr>
          <w:w w:val="100"/>
          <w:kern w:val="0"/>
          <w:lang w:val="ru-RU"/>
        </w:rPr>
        <w:t xml:space="preserve">больше </w:t>
      </w:r>
      <w:r w:rsidR="00375F00">
        <w:rPr>
          <w:w w:val="100"/>
          <w:kern w:val="0"/>
          <w:lang w:val="ru-RU"/>
        </w:rPr>
        <w:t xml:space="preserve">рассказать о месте женщин, </w:t>
      </w:r>
      <w:r w:rsidR="00215E23">
        <w:rPr>
          <w:w w:val="100"/>
          <w:kern w:val="0"/>
          <w:lang w:val="ru-RU"/>
        </w:rPr>
        <w:t xml:space="preserve">и </w:t>
      </w:r>
      <w:r w:rsidR="00375F00">
        <w:rPr>
          <w:w w:val="100"/>
          <w:kern w:val="0"/>
          <w:lang w:val="ru-RU"/>
        </w:rPr>
        <w:t xml:space="preserve">особенно сельских женщин, в </w:t>
      </w:r>
      <w:r w:rsidR="00215E23">
        <w:rPr>
          <w:w w:val="100"/>
          <w:kern w:val="0"/>
          <w:lang w:val="ru-RU"/>
        </w:rPr>
        <w:t>разработанном в рамках перспективной программы «Видение на период до 2020 года»</w:t>
      </w:r>
      <w:r w:rsidR="00375F00">
        <w:rPr>
          <w:w w:val="100"/>
          <w:kern w:val="0"/>
          <w:lang w:val="ru-RU"/>
        </w:rPr>
        <w:t xml:space="preserve"> плане децентрализации и устойчивого развития, а также о том, были ли в рамках реализации этого плана созданы какие-либо новые механизмы для борьбы с нищетой и маргинализацией.</w:t>
      </w:r>
    </w:p>
    <w:p w:rsidR="00375F00" w:rsidRDefault="00375F00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16.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>Г-жа Шимонович</w:t>
      </w:r>
      <w:r>
        <w:rPr>
          <w:w w:val="100"/>
          <w:kern w:val="0"/>
          <w:lang w:val="ru-RU"/>
        </w:rPr>
        <w:t xml:space="preserve"> говорит, что, как представляется, </w:t>
      </w:r>
      <w:r w:rsidR="00A97928">
        <w:rPr>
          <w:w w:val="100"/>
          <w:kern w:val="0"/>
          <w:lang w:val="ru-RU"/>
        </w:rPr>
        <w:t xml:space="preserve">те </w:t>
      </w:r>
      <w:r>
        <w:rPr>
          <w:w w:val="100"/>
          <w:kern w:val="0"/>
          <w:lang w:val="ru-RU"/>
        </w:rPr>
        <w:t>цели в области развития, сформулированные в Декларации тысячелетия</w:t>
      </w:r>
      <w:r w:rsidR="00A97928">
        <w:rPr>
          <w:w w:val="100"/>
          <w:kern w:val="0"/>
          <w:lang w:val="ru-RU"/>
        </w:rPr>
        <w:t xml:space="preserve">, которые </w:t>
      </w:r>
      <w:r>
        <w:rPr>
          <w:w w:val="100"/>
          <w:kern w:val="0"/>
          <w:lang w:val="ru-RU"/>
        </w:rPr>
        <w:t>конкретно касаю</w:t>
      </w:r>
      <w:r w:rsidR="00A97928">
        <w:rPr>
          <w:w w:val="100"/>
          <w:kern w:val="0"/>
          <w:lang w:val="ru-RU"/>
        </w:rPr>
        <w:t>т</w:t>
      </w:r>
      <w:r>
        <w:rPr>
          <w:w w:val="100"/>
          <w:kern w:val="0"/>
          <w:lang w:val="ru-RU"/>
        </w:rPr>
        <w:t>ся материнской смертности, будут вряд ли достигнуты, и она просит членов делегации рассказать, в чем, по их мнению, заключаются главные препятствия на пути достижения этих целей и какие основные действия необходимо предпринять.</w:t>
      </w:r>
    </w:p>
    <w:p w:rsidR="0040413C" w:rsidRDefault="00375F00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17.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>Г-жа Нойбауэр</w:t>
      </w:r>
      <w:r>
        <w:rPr>
          <w:w w:val="100"/>
          <w:kern w:val="0"/>
          <w:lang w:val="ru-RU"/>
        </w:rPr>
        <w:t xml:space="preserve"> </w:t>
      </w:r>
      <w:r w:rsidR="0040413C">
        <w:rPr>
          <w:w w:val="100"/>
          <w:kern w:val="0"/>
          <w:lang w:val="ru-RU"/>
        </w:rPr>
        <w:t>говорит, что она разделяет обеспокоенность по поводу взаимосвязи между материнской смертностью и незаконными абортами, поскольку подобного рода смертельные случаи можно предотвратить. Она спрашивает, были ли проведены какие-либо опросы по проблеме незаконных абортов. Она также просит членов делегации подробнее остановиться на пункте 236 представленного доклада, в котором говорится о том, что наказуемым является «даже непреднамеренное» п</w:t>
      </w:r>
      <w:r w:rsidR="00A97928">
        <w:rPr>
          <w:w w:val="100"/>
          <w:kern w:val="0"/>
          <w:lang w:val="ru-RU"/>
        </w:rPr>
        <w:t xml:space="preserve">ринуждение </w:t>
      </w:r>
      <w:r w:rsidR="0040413C">
        <w:rPr>
          <w:w w:val="100"/>
          <w:kern w:val="0"/>
          <w:lang w:val="ru-RU"/>
        </w:rPr>
        <w:t>женщины к совершению аборта.</w:t>
      </w:r>
    </w:p>
    <w:p w:rsidR="0056359E" w:rsidRDefault="0040413C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18.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 xml:space="preserve">Г-жа Цзоу </w:t>
      </w:r>
      <w:r>
        <w:rPr>
          <w:w w:val="100"/>
          <w:kern w:val="0"/>
          <w:lang w:val="ru-RU"/>
        </w:rPr>
        <w:t xml:space="preserve">Сяоцяо просит рассказать о степени охвата детей в рамках девяти лет обязательного бесплатного образования, а также о том, какие гарантии доступа предоставляются девочкам из сельских районов. Бросившим школу девочкам трудно </w:t>
      </w:r>
      <w:r w:rsidR="0056359E">
        <w:rPr>
          <w:w w:val="100"/>
          <w:kern w:val="0"/>
          <w:lang w:val="ru-RU"/>
        </w:rPr>
        <w:t>вернуться в систему образования, и она хотела бы узнать в этой связи о том, существуют ли в стране какие-либо программы неформального образования, нацеленные на таких девочек. Она также хотела бы получить информацию об участии сельских женщин в процессе принятия решений в сельских административных органах.</w:t>
      </w:r>
    </w:p>
    <w:p w:rsidR="0056359E" w:rsidRDefault="0056359E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19.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>Г-жа Кокер-Аппиа</w:t>
      </w:r>
      <w:r>
        <w:rPr>
          <w:w w:val="100"/>
          <w:kern w:val="0"/>
          <w:lang w:val="ru-RU"/>
        </w:rPr>
        <w:t xml:space="preserve"> спрашивает, какие превентивные стратегии планируется реализовать с целью сокращения показателей инфицированности ВИЧ/СПИДом, которые составляют 3 процента. Ее беспокоит мысль о том, что, если все это зависит от применения презервативов, эти меры могут не увенчаться успехом, поскольку женщины не вправе </w:t>
      </w:r>
      <w:r w:rsidR="00972D5A">
        <w:rPr>
          <w:w w:val="100"/>
          <w:kern w:val="0"/>
          <w:lang w:val="ru-RU"/>
        </w:rPr>
        <w:t xml:space="preserve">обсуждать и </w:t>
      </w:r>
      <w:r>
        <w:rPr>
          <w:w w:val="100"/>
          <w:kern w:val="0"/>
          <w:lang w:val="ru-RU"/>
        </w:rPr>
        <w:t>решать подобного рода вопросы.</w:t>
      </w:r>
    </w:p>
    <w:p w:rsidR="003408DA" w:rsidRDefault="0056359E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20.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>Г-жа Бейли</w:t>
      </w:r>
      <w:r w:rsidR="00972D5A">
        <w:rPr>
          <w:b/>
          <w:w w:val="100"/>
          <w:kern w:val="0"/>
          <w:lang w:val="ru-RU"/>
        </w:rPr>
        <w:t xml:space="preserve"> </w:t>
      </w:r>
      <w:r w:rsidR="00972D5A">
        <w:rPr>
          <w:w w:val="100"/>
          <w:kern w:val="0"/>
          <w:lang w:val="ru-RU"/>
        </w:rPr>
        <w:t xml:space="preserve">просит разъяснить, охватываются ли </w:t>
      </w:r>
      <w:r w:rsidR="003408DA">
        <w:rPr>
          <w:w w:val="100"/>
          <w:kern w:val="0"/>
          <w:lang w:val="ru-RU"/>
        </w:rPr>
        <w:t xml:space="preserve">начальным образованием </w:t>
      </w:r>
      <w:r w:rsidR="00972D5A">
        <w:rPr>
          <w:w w:val="100"/>
          <w:kern w:val="0"/>
          <w:lang w:val="ru-RU"/>
        </w:rPr>
        <w:t>все дети этой возрастной группы</w:t>
      </w:r>
      <w:r w:rsidR="003408DA">
        <w:rPr>
          <w:w w:val="100"/>
          <w:kern w:val="0"/>
          <w:lang w:val="ru-RU"/>
        </w:rPr>
        <w:t>, и отражают ли цифры, приведенные в таблицах на странице 4</w:t>
      </w:r>
      <w:r w:rsidR="00673155">
        <w:rPr>
          <w:w w:val="100"/>
          <w:kern w:val="0"/>
          <w:lang w:val="ru-RU"/>
        </w:rPr>
        <w:t>7</w:t>
      </w:r>
      <w:r w:rsidR="003408DA">
        <w:rPr>
          <w:w w:val="100"/>
          <w:kern w:val="0"/>
          <w:lang w:val="ru-RU"/>
        </w:rPr>
        <w:t xml:space="preserve"> доклада, чистые или абсолютные показатели </w:t>
      </w:r>
      <w:r w:rsidR="00673155">
        <w:rPr>
          <w:w w:val="100"/>
          <w:kern w:val="0"/>
          <w:lang w:val="ru-RU"/>
        </w:rPr>
        <w:t xml:space="preserve">по числу учащихся в </w:t>
      </w:r>
      <w:r w:rsidR="003408DA">
        <w:rPr>
          <w:w w:val="100"/>
          <w:kern w:val="0"/>
          <w:lang w:val="ru-RU"/>
        </w:rPr>
        <w:t>школ</w:t>
      </w:r>
      <w:r w:rsidR="00673155">
        <w:rPr>
          <w:w w:val="100"/>
          <w:kern w:val="0"/>
          <w:lang w:val="ru-RU"/>
        </w:rPr>
        <w:t>ах</w:t>
      </w:r>
      <w:r w:rsidR="003408DA">
        <w:rPr>
          <w:w w:val="100"/>
          <w:kern w:val="0"/>
          <w:lang w:val="ru-RU"/>
        </w:rPr>
        <w:t>.</w:t>
      </w:r>
    </w:p>
    <w:p w:rsidR="003408DA" w:rsidRDefault="003408DA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21.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 xml:space="preserve">Г-н Бруун </w:t>
      </w:r>
      <w:r>
        <w:rPr>
          <w:w w:val="100"/>
          <w:kern w:val="0"/>
          <w:lang w:val="ru-RU"/>
        </w:rPr>
        <w:t>спрашивает, имеют ли работницы сельскохозяйственного сектора, охватываемые положениями Трудового кодекса, право на декретный отпуск.</w:t>
      </w:r>
    </w:p>
    <w:p w:rsidR="00C85D58" w:rsidRDefault="003408DA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22.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 xml:space="preserve">Г-жа Попеску </w:t>
      </w:r>
      <w:r>
        <w:rPr>
          <w:w w:val="100"/>
          <w:kern w:val="0"/>
          <w:lang w:val="ru-RU"/>
        </w:rPr>
        <w:t xml:space="preserve">спрашивает, сколько женщин находится в тюрьмах, и сколько женщин из этого числа отбывают тюремное наказание за аборт, супружескую неверность и </w:t>
      </w:r>
      <w:r w:rsidR="00C85D58">
        <w:rPr>
          <w:w w:val="100"/>
          <w:kern w:val="0"/>
          <w:lang w:val="ru-RU"/>
        </w:rPr>
        <w:t xml:space="preserve">внебрачное сожительство. Было бы также полезно узнать, </w:t>
      </w:r>
      <w:r w:rsidR="00673155">
        <w:rPr>
          <w:w w:val="100"/>
          <w:kern w:val="0"/>
          <w:lang w:val="ru-RU"/>
        </w:rPr>
        <w:t xml:space="preserve">сколько </w:t>
      </w:r>
      <w:r w:rsidR="00C85D58">
        <w:rPr>
          <w:w w:val="100"/>
          <w:kern w:val="0"/>
          <w:lang w:val="ru-RU"/>
        </w:rPr>
        <w:t>тюремных надзирателей</w:t>
      </w:r>
      <w:r w:rsidR="00673155">
        <w:rPr>
          <w:w w:val="100"/>
          <w:kern w:val="0"/>
          <w:lang w:val="ru-RU"/>
        </w:rPr>
        <w:t>-женщин работает в тюрьмах</w:t>
      </w:r>
      <w:r w:rsidR="00C85D58">
        <w:rPr>
          <w:w w:val="100"/>
          <w:kern w:val="0"/>
          <w:lang w:val="ru-RU"/>
        </w:rPr>
        <w:t>. Комитет получил противоречивую информацию о числ</w:t>
      </w:r>
      <w:r w:rsidR="00673155">
        <w:rPr>
          <w:w w:val="100"/>
          <w:kern w:val="0"/>
          <w:lang w:val="ru-RU"/>
        </w:rPr>
        <w:t>е</w:t>
      </w:r>
      <w:r w:rsidR="00C85D58">
        <w:rPr>
          <w:w w:val="100"/>
          <w:kern w:val="0"/>
          <w:lang w:val="ru-RU"/>
        </w:rPr>
        <w:t xml:space="preserve"> совершенных в стране изнасилований: данные УВКБ в три раза превышают данные, представленные правительством. Она хотела бы узнать о том, как женщин побуждают сообщать о такого рода преступлениях.</w:t>
      </w:r>
    </w:p>
    <w:p w:rsidR="00C85D58" w:rsidRDefault="00C85D58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23.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>Председатель</w:t>
      </w:r>
      <w:r>
        <w:rPr>
          <w:w w:val="100"/>
          <w:kern w:val="0"/>
          <w:lang w:val="ru-RU"/>
        </w:rPr>
        <w:t>, выступая в качестве члена Комитета, отмечает, что в докладе ничего не говорится о калечащих операциях на женских половых органах, и спрашивает в этой связи, существует ли подобная практика в Руанде.</w:t>
      </w:r>
    </w:p>
    <w:p w:rsidR="00171A37" w:rsidRDefault="00C85D58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24.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>Г-жа Муджавамария</w:t>
      </w:r>
      <w:r>
        <w:rPr>
          <w:w w:val="100"/>
          <w:kern w:val="0"/>
          <w:lang w:val="ru-RU"/>
        </w:rPr>
        <w:t xml:space="preserve"> (Руанда) говорит, что после </w:t>
      </w:r>
      <w:r w:rsidR="00F4327B">
        <w:rPr>
          <w:w w:val="100"/>
          <w:kern w:val="0"/>
          <w:lang w:val="ru-RU"/>
        </w:rPr>
        <w:t xml:space="preserve">проведения </w:t>
      </w:r>
      <w:r>
        <w:rPr>
          <w:w w:val="100"/>
          <w:kern w:val="0"/>
          <w:lang w:val="ru-RU"/>
        </w:rPr>
        <w:t>незаконных абортов</w:t>
      </w:r>
      <w:r w:rsidR="00F4327B" w:rsidRPr="00F4327B">
        <w:rPr>
          <w:w w:val="100"/>
          <w:kern w:val="0"/>
          <w:lang w:val="ru-RU"/>
        </w:rPr>
        <w:t xml:space="preserve"> </w:t>
      </w:r>
      <w:r w:rsidR="00F4327B">
        <w:rPr>
          <w:w w:val="100"/>
          <w:kern w:val="0"/>
          <w:lang w:val="ru-RU"/>
        </w:rPr>
        <w:t>женщины могут получить медицинскую помощь</w:t>
      </w:r>
      <w:r>
        <w:rPr>
          <w:w w:val="100"/>
          <w:kern w:val="0"/>
          <w:lang w:val="ru-RU"/>
        </w:rPr>
        <w:t xml:space="preserve">, но </w:t>
      </w:r>
      <w:r w:rsidR="00F4327B">
        <w:rPr>
          <w:w w:val="100"/>
          <w:kern w:val="0"/>
          <w:lang w:val="ru-RU"/>
        </w:rPr>
        <w:t>они</w:t>
      </w:r>
      <w:r>
        <w:rPr>
          <w:w w:val="100"/>
          <w:kern w:val="0"/>
          <w:lang w:val="ru-RU"/>
        </w:rPr>
        <w:t xml:space="preserve"> </w:t>
      </w:r>
      <w:r w:rsidR="00F4327B">
        <w:rPr>
          <w:w w:val="100"/>
          <w:kern w:val="0"/>
          <w:lang w:val="ru-RU"/>
        </w:rPr>
        <w:t xml:space="preserve">затем </w:t>
      </w:r>
      <w:r>
        <w:rPr>
          <w:w w:val="100"/>
          <w:kern w:val="0"/>
          <w:lang w:val="ru-RU"/>
        </w:rPr>
        <w:t xml:space="preserve">должны отвечать за </w:t>
      </w:r>
      <w:r w:rsidR="00F4327B">
        <w:rPr>
          <w:w w:val="100"/>
          <w:kern w:val="0"/>
          <w:lang w:val="ru-RU"/>
        </w:rPr>
        <w:t>свои поступки</w:t>
      </w:r>
      <w:r>
        <w:rPr>
          <w:w w:val="100"/>
          <w:kern w:val="0"/>
          <w:lang w:val="ru-RU"/>
        </w:rPr>
        <w:t>. Д</w:t>
      </w:r>
      <w:r w:rsidR="00F4327B">
        <w:rPr>
          <w:w w:val="100"/>
          <w:kern w:val="0"/>
          <w:lang w:val="ru-RU"/>
        </w:rPr>
        <w:t xml:space="preserve">ля предотвращения распространения ВИЧ/СПИДа и венерических заболеваний были созданы специальные </w:t>
      </w:r>
      <w:r w:rsidR="00E27B67">
        <w:rPr>
          <w:w w:val="100"/>
          <w:kern w:val="0"/>
          <w:lang w:val="ru-RU"/>
        </w:rPr>
        <w:t xml:space="preserve">медицинские </w:t>
      </w:r>
      <w:r w:rsidR="00F4327B">
        <w:rPr>
          <w:w w:val="100"/>
          <w:kern w:val="0"/>
          <w:lang w:val="ru-RU"/>
        </w:rPr>
        <w:t>подразделения, и Руанда получила международную финансовую помощь для оказания м</w:t>
      </w:r>
      <w:r w:rsidR="00E27B67">
        <w:rPr>
          <w:w w:val="100"/>
          <w:kern w:val="0"/>
          <w:lang w:val="ru-RU"/>
        </w:rPr>
        <w:t>едицинской помощи лицам, инфицированным ВИЧ, и проведения антиретровирусной терапии. Представленные в докладе статистические данные по количеству смертей от малярии датируются 2005 годом, и с тех пор положение в этой области улучшилось. Реализуемая в рамках всей страны программа использования пестицидов помогла существенно сократить число случаев заболевания</w:t>
      </w:r>
      <w:r w:rsidR="00171A37">
        <w:rPr>
          <w:w w:val="100"/>
          <w:kern w:val="0"/>
          <w:lang w:val="ru-RU"/>
        </w:rPr>
        <w:t xml:space="preserve"> малярией. Информированность о раковых заболеваниях женщин, например, о раке молочной железы, невысока, и соответствующая медицинская помощь пока еще не находится на достаточно высоком уровне. Каждый ноябрь месяц участники программы медицинского страхования вносят скромную сумму денег (эквивалент 2 долл. США) для</w:t>
      </w:r>
      <w:r w:rsidR="00673155">
        <w:rPr>
          <w:w w:val="100"/>
          <w:kern w:val="0"/>
          <w:lang w:val="ru-RU"/>
        </w:rPr>
        <w:t xml:space="preserve"> продления страхования на</w:t>
      </w:r>
      <w:r w:rsidR="00171A37">
        <w:rPr>
          <w:w w:val="100"/>
          <w:kern w:val="0"/>
          <w:lang w:val="ru-RU"/>
        </w:rPr>
        <w:t xml:space="preserve"> </w:t>
      </w:r>
      <w:r w:rsidR="00673155">
        <w:rPr>
          <w:w w:val="100"/>
          <w:kern w:val="0"/>
          <w:lang w:val="ru-RU"/>
        </w:rPr>
        <w:t xml:space="preserve">следующий </w:t>
      </w:r>
      <w:r w:rsidR="00171A37">
        <w:rPr>
          <w:w w:val="100"/>
          <w:kern w:val="0"/>
          <w:lang w:val="ru-RU"/>
        </w:rPr>
        <w:t>год, а правительство предоставляет дотации для нуждающихся граждан. Каждый гражданин страны имеет карточку медицинского страхования.</w:t>
      </w:r>
    </w:p>
    <w:p w:rsidR="00EC5523" w:rsidRDefault="00171A37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25.</w:t>
      </w:r>
      <w:r>
        <w:rPr>
          <w:w w:val="100"/>
          <w:kern w:val="0"/>
          <w:lang w:val="ru-RU"/>
        </w:rPr>
        <w:tab/>
        <w:t>На пути достижения целей в области развития, сформулированных</w:t>
      </w:r>
      <w:r w:rsidR="00ED3814">
        <w:rPr>
          <w:w w:val="100"/>
          <w:kern w:val="0"/>
          <w:lang w:val="ru-RU"/>
        </w:rPr>
        <w:t xml:space="preserve"> в Декларации тысячелетия, стоит несколько препятствий. Прежде всего, большое число объявленных взносов так и не было получено от партнеров по развитию. В стране не хватает медицинских работников в сравнении с численностью населения, недостаточно больниц и медицинских центров, а фонды для строительства новых отсутствуют. В стране не было проведено никакого исследования, но можно сказать, что незаконные аборты не являются главным фактором, усугубляющим положение с материнской смертностью. Скорее, в ряду факторов, в большей степени способствующих </w:t>
      </w:r>
      <w:r w:rsidR="00EC5523">
        <w:rPr>
          <w:w w:val="100"/>
          <w:kern w:val="0"/>
          <w:lang w:val="ru-RU"/>
        </w:rPr>
        <w:t>этому явлению, находятся большие расстояния, которые приходится преодолевать для того, чтобы добраться до родильных домов, особенно в экстренных случаях или при серьезных осложнениях, и недостаточная подготовка акушерского персонала.</w:t>
      </w:r>
    </w:p>
    <w:p w:rsidR="00EC5523" w:rsidRDefault="00EC5523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26.</w:t>
      </w:r>
      <w:r>
        <w:rPr>
          <w:w w:val="100"/>
          <w:kern w:val="0"/>
          <w:lang w:val="ru-RU"/>
        </w:rPr>
        <w:tab/>
        <w:t xml:space="preserve">Охват начальным школьным образованием является адекватным, однако на уровне средней школы были случаи, когда в ряде школ было необходимо проводить занятия в </w:t>
      </w:r>
      <w:r w:rsidR="00673155">
        <w:rPr>
          <w:w w:val="100"/>
          <w:kern w:val="0"/>
          <w:lang w:val="ru-RU"/>
        </w:rPr>
        <w:t xml:space="preserve">несколько </w:t>
      </w:r>
      <w:r>
        <w:rPr>
          <w:w w:val="100"/>
          <w:kern w:val="0"/>
          <w:lang w:val="ru-RU"/>
        </w:rPr>
        <w:t>смен в силу недостаточного количества мест. Учащиеся, не продолжающие учебу на уровне старших классов средней школы, могут получить профессионально-техническое образование.</w:t>
      </w:r>
    </w:p>
    <w:p w:rsidR="00DA7ADE" w:rsidRDefault="00EC5523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27.</w:t>
      </w:r>
      <w:r>
        <w:rPr>
          <w:w w:val="100"/>
          <w:kern w:val="0"/>
          <w:lang w:val="ru-RU"/>
        </w:rPr>
        <w:tab/>
        <w:t xml:space="preserve">В стране не было переписи женщин, отбывающих тюремное заключение, однако </w:t>
      </w:r>
      <w:r w:rsidR="00DA7ADE">
        <w:rPr>
          <w:w w:val="100"/>
          <w:kern w:val="0"/>
          <w:lang w:val="ru-RU"/>
        </w:rPr>
        <w:t>данные по этому вопросу будут включены в следующий доклад. Калечащие операции на женских половых органах в Руанде не проводятся.</w:t>
      </w:r>
    </w:p>
    <w:p w:rsidR="00DA7ADE" w:rsidRDefault="00DA7ADE" w:rsidP="00416D80">
      <w:pPr>
        <w:pStyle w:val="DualTxt"/>
        <w:rPr>
          <w:w w:val="100"/>
          <w:kern w:val="0"/>
          <w:lang w:val="ru-RU"/>
        </w:rPr>
      </w:pPr>
      <w:r>
        <w:rPr>
          <w:i/>
          <w:w w:val="100"/>
          <w:kern w:val="0"/>
          <w:lang w:val="ru-RU"/>
        </w:rPr>
        <w:t>Статьи 15 и 16</w:t>
      </w:r>
    </w:p>
    <w:p w:rsidR="00A422FA" w:rsidRDefault="00DA7ADE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28.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>Г-жа Авори</w:t>
      </w:r>
      <w:r>
        <w:rPr>
          <w:w w:val="100"/>
          <w:kern w:val="0"/>
          <w:lang w:val="ru-RU"/>
        </w:rPr>
        <w:t xml:space="preserve"> говорит, что</w:t>
      </w:r>
      <w:r w:rsidR="00B61900">
        <w:rPr>
          <w:w w:val="100"/>
          <w:kern w:val="0"/>
          <w:lang w:val="ru-RU"/>
        </w:rPr>
        <w:t xml:space="preserve"> необходимо представить дополнительную информацию по вопросу о равенстве в семье, поскольку ряд положений Семейного кодекса, как представляется, </w:t>
      </w:r>
      <w:r w:rsidR="00673155">
        <w:rPr>
          <w:w w:val="100"/>
          <w:kern w:val="0"/>
          <w:lang w:val="ru-RU"/>
        </w:rPr>
        <w:t xml:space="preserve">укрепляют </w:t>
      </w:r>
      <w:r w:rsidR="00B61900">
        <w:rPr>
          <w:w w:val="100"/>
          <w:kern w:val="0"/>
          <w:lang w:val="ru-RU"/>
        </w:rPr>
        <w:t>авторитет</w:t>
      </w:r>
      <w:r w:rsidR="00673155">
        <w:rPr>
          <w:w w:val="100"/>
          <w:kern w:val="0"/>
          <w:lang w:val="ru-RU"/>
        </w:rPr>
        <w:t xml:space="preserve"> отцов</w:t>
      </w:r>
      <w:r w:rsidR="00B61900">
        <w:rPr>
          <w:w w:val="100"/>
          <w:kern w:val="0"/>
          <w:lang w:val="ru-RU"/>
        </w:rPr>
        <w:t xml:space="preserve">. Она также просит членов делегации предоставить информацию о </w:t>
      </w:r>
      <w:r w:rsidR="00673155">
        <w:rPr>
          <w:w w:val="100"/>
          <w:kern w:val="0"/>
          <w:lang w:val="ru-RU"/>
        </w:rPr>
        <w:t xml:space="preserve">правовых </w:t>
      </w:r>
      <w:r w:rsidR="00A422FA">
        <w:rPr>
          <w:w w:val="100"/>
          <w:kern w:val="0"/>
          <w:lang w:val="ru-RU"/>
        </w:rPr>
        <w:t>режимах</w:t>
      </w:r>
      <w:r w:rsidR="00B61900">
        <w:rPr>
          <w:w w:val="100"/>
          <w:kern w:val="0"/>
          <w:lang w:val="ru-RU"/>
        </w:rPr>
        <w:t xml:space="preserve">, регулирующих </w:t>
      </w:r>
      <w:r w:rsidR="00673155">
        <w:rPr>
          <w:w w:val="100"/>
          <w:kern w:val="0"/>
          <w:lang w:val="ru-RU"/>
        </w:rPr>
        <w:t xml:space="preserve">нажитое </w:t>
      </w:r>
      <w:r w:rsidR="00B61900">
        <w:rPr>
          <w:w w:val="100"/>
          <w:kern w:val="0"/>
          <w:lang w:val="ru-RU"/>
        </w:rPr>
        <w:t xml:space="preserve">в браке имущество, о процентной доле незарегистрированных неформальных союзов, о </w:t>
      </w:r>
      <w:r w:rsidR="00673155">
        <w:rPr>
          <w:w w:val="100"/>
          <w:kern w:val="0"/>
          <w:lang w:val="ru-RU"/>
        </w:rPr>
        <w:t xml:space="preserve">традиционных </w:t>
      </w:r>
      <w:r w:rsidR="00B61900">
        <w:rPr>
          <w:w w:val="100"/>
          <w:kern w:val="0"/>
          <w:lang w:val="ru-RU"/>
        </w:rPr>
        <w:t xml:space="preserve">браках, </w:t>
      </w:r>
      <w:r w:rsidR="00CE209A">
        <w:rPr>
          <w:w w:val="100"/>
          <w:kern w:val="0"/>
          <w:lang w:val="ru-RU"/>
        </w:rPr>
        <w:t>о наследовании имущества</w:t>
      </w:r>
      <w:r w:rsidR="00B61900">
        <w:rPr>
          <w:w w:val="100"/>
          <w:kern w:val="0"/>
          <w:lang w:val="ru-RU"/>
        </w:rPr>
        <w:t xml:space="preserve"> и </w:t>
      </w:r>
      <w:r w:rsidR="00CE209A">
        <w:rPr>
          <w:w w:val="100"/>
          <w:kern w:val="0"/>
          <w:lang w:val="ru-RU"/>
        </w:rPr>
        <w:t xml:space="preserve">об </w:t>
      </w:r>
      <w:r w:rsidR="00B61900">
        <w:rPr>
          <w:w w:val="100"/>
          <w:kern w:val="0"/>
          <w:lang w:val="ru-RU"/>
        </w:rPr>
        <w:t>имущественных правах. Было бы интересно узнать о том, было ли проведено какое-либо исследование</w:t>
      </w:r>
      <w:r w:rsidR="00CE209A">
        <w:rPr>
          <w:w w:val="100"/>
          <w:kern w:val="0"/>
          <w:lang w:val="ru-RU"/>
        </w:rPr>
        <w:t xml:space="preserve"> по этим вопросам</w:t>
      </w:r>
      <w:r w:rsidR="00B61900">
        <w:rPr>
          <w:w w:val="100"/>
          <w:kern w:val="0"/>
          <w:lang w:val="ru-RU"/>
        </w:rPr>
        <w:t xml:space="preserve">, и планируется ли </w:t>
      </w:r>
      <w:r w:rsidR="00A422FA">
        <w:rPr>
          <w:w w:val="100"/>
          <w:kern w:val="0"/>
          <w:lang w:val="ru-RU"/>
        </w:rPr>
        <w:t>провести реформу Семейного кодекса.</w:t>
      </w:r>
    </w:p>
    <w:p w:rsidR="00A422FA" w:rsidRDefault="00B61900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 xml:space="preserve"> </w:t>
      </w:r>
      <w:r w:rsidR="00A422FA">
        <w:rPr>
          <w:w w:val="100"/>
          <w:kern w:val="0"/>
          <w:lang w:val="ru-RU"/>
        </w:rPr>
        <w:t>29.</w:t>
      </w:r>
      <w:r w:rsidR="00A422FA">
        <w:rPr>
          <w:w w:val="100"/>
          <w:kern w:val="0"/>
          <w:lang w:val="ru-RU"/>
        </w:rPr>
        <w:tab/>
      </w:r>
      <w:r w:rsidR="00A422FA">
        <w:rPr>
          <w:b/>
          <w:w w:val="100"/>
          <w:kern w:val="0"/>
          <w:lang w:val="ru-RU"/>
        </w:rPr>
        <w:t xml:space="preserve">Г-жа Шимонович </w:t>
      </w:r>
      <w:r w:rsidR="00A422FA">
        <w:rPr>
          <w:w w:val="100"/>
          <w:kern w:val="0"/>
          <w:lang w:val="ru-RU"/>
        </w:rPr>
        <w:t>спрашивает, были ли установлены какие-либо сроки для пересмотра дискриминационного законодательства, и есть ли какой-либо конкретный план осуществления резолюции 1325 (2000) Совета Безопасности о женщинах, мире и безопасности.</w:t>
      </w:r>
    </w:p>
    <w:p w:rsidR="00F5005C" w:rsidRDefault="00A422FA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30.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 xml:space="preserve">Г-жа Муджавамария </w:t>
      </w:r>
      <w:r>
        <w:rPr>
          <w:w w:val="100"/>
          <w:kern w:val="0"/>
          <w:lang w:val="ru-RU"/>
        </w:rPr>
        <w:t xml:space="preserve">(Руанда) говорит, что в стране существуют три </w:t>
      </w:r>
      <w:r w:rsidR="00CE209A">
        <w:rPr>
          <w:w w:val="100"/>
          <w:kern w:val="0"/>
          <w:lang w:val="ru-RU"/>
        </w:rPr>
        <w:t xml:space="preserve">правовых </w:t>
      </w:r>
      <w:r>
        <w:rPr>
          <w:w w:val="100"/>
          <w:kern w:val="0"/>
          <w:lang w:val="ru-RU"/>
        </w:rPr>
        <w:t xml:space="preserve">режима, регулирующих </w:t>
      </w:r>
      <w:r w:rsidR="00CE209A">
        <w:rPr>
          <w:w w:val="100"/>
          <w:kern w:val="0"/>
          <w:lang w:val="ru-RU"/>
        </w:rPr>
        <w:t xml:space="preserve">нажитое </w:t>
      </w:r>
      <w:r>
        <w:rPr>
          <w:w w:val="100"/>
          <w:kern w:val="0"/>
          <w:lang w:val="ru-RU"/>
        </w:rPr>
        <w:t>в браке имущество: режим общ</w:t>
      </w:r>
      <w:r w:rsidR="00CE209A">
        <w:rPr>
          <w:w w:val="100"/>
          <w:kern w:val="0"/>
          <w:lang w:val="ru-RU"/>
        </w:rPr>
        <w:t>его имущества супругов</w:t>
      </w:r>
      <w:r>
        <w:rPr>
          <w:w w:val="100"/>
          <w:kern w:val="0"/>
          <w:lang w:val="ru-RU"/>
        </w:rPr>
        <w:t xml:space="preserve">, режим </w:t>
      </w:r>
      <w:r w:rsidR="00CE209A">
        <w:rPr>
          <w:w w:val="100"/>
          <w:kern w:val="0"/>
          <w:lang w:val="ru-RU"/>
        </w:rPr>
        <w:t xml:space="preserve">нажитого </w:t>
      </w:r>
      <w:r>
        <w:rPr>
          <w:w w:val="100"/>
          <w:kern w:val="0"/>
          <w:lang w:val="ru-RU"/>
        </w:rPr>
        <w:t xml:space="preserve">в браке </w:t>
      </w:r>
      <w:r w:rsidR="00CE209A">
        <w:rPr>
          <w:w w:val="100"/>
          <w:kern w:val="0"/>
          <w:lang w:val="ru-RU"/>
        </w:rPr>
        <w:t>имущества</w:t>
      </w:r>
      <w:r>
        <w:rPr>
          <w:w w:val="100"/>
          <w:kern w:val="0"/>
          <w:lang w:val="ru-RU"/>
        </w:rPr>
        <w:t xml:space="preserve"> и режим раздел</w:t>
      </w:r>
      <w:r w:rsidR="00CE209A">
        <w:rPr>
          <w:w w:val="100"/>
          <w:kern w:val="0"/>
          <w:lang w:val="ru-RU"/>
        </w:rPr>
        <w:t>а</w:t>
      </w:r>
      <w:r>
        <w:rPr>
          <w:w w:val="100"/>
          <w:kern w:val="0"/>
          <w:lang w:val="ru-RU"/>
        </w:rPr>
        <w:t xml:space="preserve"> </w:t>
      </w:r>
      <w:r w:rsidR="00CE209A">
        <w:rPr>
          <w:w w:val="100"/>
          <w:kern w:val="0"/>
          <w:lang w:val="ru-RU"/>
        </w:rPr>
        <w:t>имущества</w:t>
      </w:r>
      <w:r>
        <w:rPr>
          <w:w w:val="100"/>
          <w:kern w:val="0"/>
          <w:lang w:val="ru-RU"/>
        </w:rPr>
        <w:t>. Положения Семейного кодекса, дающие мужу право определять место проживания семьи и право регистрации рождения ребенка, были изменены и возлагают теперь равную ответственность на обоих супругов.</w:t>
      </w:r>
      <w:r w:rsidR="00F5005C">
        <w:rPr>
          <w:w w:val="100"/>
          <w:kern w:val="0"/>
          <w:lang w:val="ru-RU"/>
        </w:rPr>
        <w:t xml:space="preserve"> Браки должны регистрироваться, и эта функция входит в сферу компетенции местных органов самоуправления. Неформальные союзы формализуются коллективно во многих общинах, с тем чтобы не допустить проблем с </w:t>
      </w:r>
      <w:r w:rsidR="00CE209A">
        <w:rPr>
          <w:w w:val="100"/>
          <w:kern w:val="0"/>
          <w:lang w:val="ru-RU"/>
        </w:rPr>
        <w:t>наследованием имущества</w:t>
      </w:r>
      <w:r w:rsidR="00F5005C">
        <w:rPr>
          <w:w w:val="100"/>
          <w:kern w:val="0"/>
          <w:lang w:val="ru-RU"/>
        </w:rPr>
        <w:t>. Пересмотренный Семейный кодекс уже был передан на рассмотрение в Канцелярию премьер-министра. Руанда уже осуществила многие рекомендации, содержащиеся в резолюции 1325 (2000) Совета Безопасности</w:t>
      </w:r>
      <w:r w:rsidR="00CE209A">
        <w:rPr>
          <w:w w:val="100"/>
          <w:kern w:val="0"/>
          <w:lang w:val="ru-RU"/>
        </w:rPr>
        <w:t>,</w:t>
      </w:r>
      <w:r w:rsidR="00F5005C">
        <w:rPr>
          <w:w w:val="100"/>
          <w:kern w:val="0"/>
          <w:lang w:val="ru-RU"/>
        </w:rPr>
        <w:t xml:space="preserve"> и прилагает все возможные усилия для скорейшего осуществления остальных рекомендаций.</w:t>
      </w:r>
    </w:p>
    <w:p w:rsidR="00C23DF7" w:rsidRDefault="00F5005C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31.</w:t>
      </w:r>
      <w:r>
        <w:rPr>
          <w:w w:val="100"/>
          <w:kern w:val="0"/>
          <w:lang w:val="ru-RU"/>
        </w:rPr>
        <w:tab/>
        <w:t>Правительство располагает политической волей для уважения и поощрения прав женщин как прав человека и привержено делу претворения всех рекомендаций Комитета</w:t>
      </w:r>
      <w:r w:rsidR="00C23DF7">
        <w:rPr>
          <w:w w:val="100"/>
          <w:kern w:val="0"/>
          <w:lang w:val="ru-RU"/>
        </w:rPr>
        <w:t xml:space="preserve"> в жизнь. Оно надеется, что оно сможет показать в своем следующем докладе, что эти рекомендации привели к конкретным результатам в жизни руандийских женщин.</w:t>
      </w:r>
    </w:p>
    <w:p w:rsidR="00C23DF7" w:rsidRDefault="00C23DF7" w:rsidP="00416D80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32.</w:t>
      </w:r>
      <w:r>
        <w:rPr>
          <w:w w:val="100"/>
          <w:kern w:val="0"/>
          <w:lang w:val="ru-RU"/>
        </w:rPr>
        <w:tab/>
      </w:r>
      <w:r>
        <w:rPr>
          <w:b/>
          <w:w w:val="100"/>
          <w:kern w:val="0"/>
          <w:lang w:val="ru-RU"/>
        </w:rPr>
        <w:t xml:space="preserve">Председатель </w:t>
      </w:r>
      <w:r>
        <w:rPr>
          <w:w w:val="100"/>
          <w:kern w:val="0"/>
          <w:lang w:val="ru-RU"/>
        </w:rPr>
        <w:t xml:space="preserve">говорит, что женщины играют чрезвычайно важную роль в Руанде и что осознание ими своих прав также имеет чрезвычайно важное значение. Вместе с тем, несмотря на сложные обстоятельства, на правительство </w:t>
      </w:r>
      <w:r w:rsidR="00CE209A">
        <w:rPr>
          <w:w w:val="100"/>
          <w:kern w:val="0"/>
          <w:lang w:val="ru-RU"/>
        </w:rPr>
        <w:t xml:space="preserve">обязано </w:t>
      </w:r>
      <w:r>
        <w:rPr>
          <w:w w:val="100"/>
          <w:kern w:val="0"/>
          <w:lang w:val="ru-RU"/>
        </w:rPr>
        <w:t>продолжать добиваться прогресса в тех областях, которые вызывают обеспокоенность у членов Комитета, в том числе в том, что касается гендерных стереотипов, насилия по признаку пола и участия женщин в экономической деятельности.</w:t>
      </w:r>
    </w:p>
    <w:p w:rsidR="00DF3933" w:rsidRDefault="00B73EC1" w:rsidP="00416D80">
      <w:pPr>
        <w:pStyle w:val="DualTxt"/>
        <w:rPr>
          <w:w w:val="100"/>
          <w:kern w:val="0"/>
          <w:lang w:val="ru-RU"/>
        </w:rPr>
      </w:pPr>
      <w:r>
        <w:rPr>
          <w:i/>
          <w:w w:val="100"/>
          <w:kern w:val="0"/>
          <w:lang w:val="ru-RU"/>
        </w:rPr>
        <w:t>Заседание закрывается в 17 ч.</w:t>
      </w:r>
      <w:r w:rsidR="00C23DF7">
        <w:rPr>
          <w:i/>
          <w:w w:val="100"/>
          <w:kern w:val="0"/>
          <w:lang w:val="ru-RU"/>
        </w:rPr>
        <w:t xml:space="preserve"> </w:t>
      </w:r>
      <w:r>
        <w:rPr>
          <w:i/>
          <w:w w:val="100"/>
          <w:kern w:val="0"/>
          <w:lang w:val="ru-RU"/>
        </w:rPr>
        <w:t>1</w:t>
      </w:r>
      <w:r w:rsidR="00C23DF7">
        <w:rPr>
          <w:i/>
          <w:w w:val="100"/>
          <w:kern w:val="0"/>
          <w:lang w:val="ru-RU"/>
        </w:rPr>
        <w:t>0</w:t>
      </w:r>
      <w:r>
        <w:rPr>
          <w:i/>
          <w:w w:val="100"/>
          <w:kern w:val="0"/>
          <w:lang w:val="ru-RU"/>
        </w:rPr>
        <w:t xml:space="preserve"> </w:t>
      </w:r>
      <w:r w:rsidR="00C23DF7">
        <w:rPr>
          <w:i/>
          <w:w w:val="100"/>
          <w:kern w:val="0"/>
          <w:lang w:val="ru-RU"/>
        </w:rPr>
        <w:t>м.</w:t>
      </w:r>
      <w:r w:rsidR="00B61900">
        <w:rPr>
          <w:w w:val="100"/>
          <w:kern w:val="0"/>
          <w:lang w:val="ru-RU"/>
        </w:rPr>
        <w:t xml:space="preserve"> </w:t>
      </w:r>
      <w:r w:rsidR="00ED3814">
        <w:rPr>
          <w:w w:val="100"/>
          <w:kern w:val="0"/>
          <w:lang w:val="ru-RU"/>
        </w:rPr>
        <w:t xml:space="preserve"> </w:t>
      </w:r>
      <w:r w:rsidR="00C85D58">
        <w:rPr>
          <w:w w:val="100"/>
          <w:kern w:val="0"/>
          <w:lang w:val="ru-RU"/>
        </w:rPr>
        <w:t xml:space="preserve"> </w:t>
      </w:r>
      <w:r w:rsidR="0056359E">
        <w:rPr>
          <w:b/>
          <w:w w:val="100"/>
          <w:kern w:val="0"/>
          <w:lang w:val="ru-RU"/>
        </w:rPr>
        <w:t xml:space="preserve"> </w:t>
      </w:r>
      <w:r w:rsidR="0040413C">
        <w:rPr>
          <w:w w:val="100"/>
          <w:kern w:val="0"/>
          <w:lang w:val="ru-RU"/>
        </w:rPr>
        <w:t xml:space="preserve"> </w:t>
      </w:r>
      <w:r w:rsidR="00375F00">
        <w:rPr>
          <w:w w:val="100"/>
          <w:kern w:val="0"/>
          <w:lang w:val="ru-RU"/>
        </w:rPr>
        <w:t xml:space="preserve"> </w:t>
      </w:r>
      <w:r w:rsidR="000F6613">
        <w:rPr>
          <w:w w:val="100"/>
          <w:kern w:val="0"/>
          <w:lang w:val="ru-RU"/>
        </w:rPr>
        <w:t xml:space="preserve">  </w:t>
      </w:r>
      <w:r w:rsidR="000D456D">
        <w:rPr>
          <w:w w:val="100"/>
          <w:kern w:val="0"/>
          <w:lang w:val="ru-RU"/>
        </w:rPr>
        <w:t xml:space="preserve">  </w:t>
      </w:r>
      <w:r w:rsidR="00647391">
        <w:rPr>
          <w:w w:val="100"/>
          <w:kern w:val="0"/>
          <w:lang w:val="ru-RU"/>
        </w:rPr>
        <w:t xml:space="preserve">   </w:t>
      </w:r>
      <w:r w:rsidR="0026303C">
        <w:rPr>
          <w:w w:val="100"/>
          <w:kern w:val="0"/>
          <w:lang w:val="ru-RU"/>
        </w:rPr>
        <w:t xml:space="preserve">  </w:t>
      </w:r>
      <w:r w:rsidR="00A8757A">
        <w:rPr>
          <w:w w:val="100"/>
          <w:kern w:val="0"/>
          <w:lang w:val="ru-RU"/>
        </w:rPr>
        <w:t xml:space="preserve"> </w:t>
      </w:r>
      <w:r w:rsidR="00D742A7">
        <w:rPr>
          <w:w w:val="100"/>
          <w:kern w:val="0"/>
          <w:lang w:val="ru-RU"/>
        </w:rPr>
        <w:t xml:space="preserve"> </w:t>
      </w:r>
      <w:r w:rsidR="003B1ADD">
        <w:rPr>
          <w:w w:val="100"/>
          <w:kern w:val="0"/>
          <w:lang w:val="ru-RU"/>
        </w:rPr>
        <w:t xml:space="preserve"> </w:t>
      </w:r>
      <w:r w:rsidR="008C2902">
        <w:rPr>
          <w:w w:val="100"/>
          <w:kern w:val="0"/>
          <w:lang w:val="ru-RU"/>
        </w:rPr>
        <w:t xml:space="preserve">  </w:t>
      </w:r>
      <w:r w:rsidR="00CA11E3">
        <w:rPr>
          <w:w w:val="100"/>
          <w:kern w:val="0"/>
          <w:lang w:val="ru-RU"/>
        </w:rPr>
        <w:t xml:space="preserve">  </w:t>
      </w:r>
      <w:r w:rsidR="0085468C">
        <w:rPr>
          <w:w w:val="100"/>
          <w:kern w:val="0"/>
          <w:lang w:val="ru-RU"/>
        </w:rPr>
        <w:t xml:space="preserve">  </w:t>
      </w:r>
      <w:r w:rsidR="001202BA">
        <w:rPr>
          <w:w w:val="100"/>
          <w:kern w:val="0"/>
          <w:lang w:val="ru-RU"/>
        </w:rPr>
        <w:t xml:space="preserve"> </w:t>
      </w:r>
      <w:r w:rsidR="003A475A">
        <w:rPr>
          <w:w w:val="100"/>
          <w:kern w:val="0"/>
          <w:lang w:val="ru-RU"/>
        </w:rPr>
        <w:t xml:space="preserve">   </w:t>
      </w:r>
      <w:r w:rsidR="00EB40AE">
        <w:rPr>
          <w:w w:val="100"/>
          <w:kern w:val="0"/>
          <w:lang w:val="ru-RU"/>
        </w:rPr>
        <w:t xml:space="preserve"> </w:t>
      </w:r>
      <w:r w:rsidR="00FB149D">
        <w:rPr>
          <w:w w:val="100"/>
          <w:kern w:val="0"/>
          <w:lang w:val="ru-RU"/>
        </w:rPr>
        <w:t xml:space="preserve">   </w:t>
      </w:r>
      <w:r w:rsidR="00B5073C">
        <w:rPr>
          <w:w w:val="100"/>
          <w:kern w:val="0"/>
          <w:lang w:val="ru-RU"/>
        </w:rPr>
        <w:t xml:space="preserve"> </w:t>
      </w:r>
      <w:r w:rsidR="0089262A">
        <w:rPr>
          <w:w w:val="100"/>
          <w:kern w:val="0"/>
          <w:lang w:val="ru-RU"/>
        </w:rPr>
        <w:t xml:space="preserve">  </w:t>
      </w:r>
      <w:r w:rsidR="00775D82">
        <w:rPr>
          <w:w w:val="100"/>
          <w:kern w:val="0"/>
          <w:lang w:val="ru-RU"/>
        </w:rPr>
        <w:t xml:space="preserve"> </w:t>
      </w:r>
      <w:r w:rsidR="0073473E">
        <w:rPr>
          <w:b/>
          <w:w w:val="100"/>
          <w:kern w:val="0"/>
          <w:lang w:val="ru-RU"/>
        </w:rPr>
        <w:t xml:space="preserve"> </w:t>
      </w:r>
    </w:p>
    <w:sectPr w:rsidR="00DF3933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6-25T21:07:00Z" w:initials="Start">
    <w:p w:rsidR="00C54C01" w:rsidRDefault="00C54C01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</w:t>
      </w:r>
      <w:r w:rsidR="00074839">
        <w:rPr>
          <w:lang w:val="en-US"/>
        </w:rPr>
        <w:t>N0931346R</w:t>
      </w:r>
      <w:r>
        <w:t>&lt;&lt;ODS JOB NO&gt;&gt;</w:t>
      </w:r>
    </w:p>
    <w:p w:rsidR="00C54C01" w:rsidRDefault="00C54C01">
      <w:pPr>
        <w:pStyle w:val="CommentText"/>
      </w:pPr>
      <w:r>
        <w:t>&lt;&lt;ODS DOC SYMBOL1&gt;&gt;</w:t>
      </w:r>
      <w:r w:rsidR="00074839">
        <w:t>CEDAW/C/SR.885</w:t>
      </w:r>
      <w:r>
        <w:t>&lt;&lt;ODS DOC SYMBOL1&gt;&gt;</w:t>
      </w:r>
    </w:p>
    <w:p w:rsidR="00C54C01" w:rsidRDefault="00C54C01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928" w:rsidRDefault="00CB2928">
      <w:r>
        <w:separator/>
      </w:r>
    </w:p>
  </w:endnote>
  <w:endnote w:type="continuationSeparator" w:id="0">
    <w:p w:rsidR="00CB2928" w:rsidRDefault="00CB2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54C01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C54C01" w:rsidRDefault="00C54C01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</w:t>
          </w:r>
          <w:r>
            <w:rPr>
              <w:b w:val="0"/>
              <w:w w:val="103"/>
              <w:sz w:val="14"/>
              <w:lang w:val="ru-RU"/>
            </w:rPr>
            <w:t>9</w:t>
          </w:r>
          <w:r>
            <w:rPr>
              <w:b w:val="0"/>
              <w:w w:val="103"/>
              <w:sz w:val="14"/>
            </w:rPr>
            <w:t>-</w:t>
          </w:r>
          <w:r>
            <w:rPr>
              <w:b w:val="0"/>
              <w:w w:val="103"/>
              <w:sz w:val="14"/>
              <w:lang w:val="ru-RU"/>
            </w:rPr>
            <w:t>31346</w:t>
          </w:r>
        </w:p>
      </w:tc>
      <w:tc>
        <w:tcPr>
          <w:tcW w:w="5033" w:type="dxa"/>
        </w:tcPr>
        <w:p w:rsidR="00C54C01" w:rsidRDefault="00C54C01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066892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</w:tr>
  </w:tbl>
  <w:p w:rsidR="00C54C01" w:rsidRDefault="00C54C0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54C01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C54C01" w:rsidRDefault="00C54C01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066892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C54C01" w:rsidRDefault="00C54C01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</w:t>
          </w:r>
          <w:r>
            <w:rPr>
              <w:b w:val="0"/>
              <w:w w:val="103"/>
              <w:sz w:val="14"/>
              <w:lang w:val="ru-RU"/>
            </w:rPr>
            <w:t>9</w:t>
          </w:r>
          <w:r>
            <w:rPr>
              <w:b w:val="0"/>
              <w:w w:val="103"/>
              <w:sz w:val="14"/>
            </w:rPr>
            <w:t>-</w:t>
          </w:r>
          <w:r>
            <w:rPr>
              <w:b w:val="0"/>
              <w:w w:val="103"/>
              <w:sz w:val="14"/>
              <w:lang w:val="ru-RU"/>
            </w:rPr>
            <w:t>31346</w:t>
          </w:r>
        </w:p>
      </w:tc>
    </w:tr>
  </w:tbl>
  <w:p w:rsidR="00C54C01" w:rsidRDefault="00C54C0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C01" w:rsidRDefault="00C54C01">
    <w:pPr>
      <w:pStyle w:val="Footer"/>
      <w:pBdr>
        <w:top w:val="single" w:sz="2" w:space="1" w:color="auto"/>
      </w:pBdr>
      <w:rPr>
        <w:sz w:val="2"/>
      </w:rPr>
    </w:pPr>
  </w:p>
  <w:p w:rsidR="00C54C01" w:rsidRDefault="00C54C01">
    <w:pPr>
      <w:pStyle w:val="std"/>
      <w:spacing w:before="60" w:after="0"/>
      <w:ind w:left="1701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В настоящий отчет могут вноситься поправки. </w:t>
    </w:r>
  </w:p>
  <w:p w:rsidR="00C54C01" w:rsidRDefault="00C54C01">
    <w:pPr>
      <w:pStyle w:val="std"/>
      <w:spacing w:before="80" w:after="0"/>
      <w:ind w:left="1701" w:right="1134"/>
      <w:jc w:val="left"/>
      <w:rPr>
        <w:sz w:val="17"/>
      </w:rPr>
    </w:pPr>
    <w:r>
      <w:rPr>
        <w:sz w:val="17"/>
      </w:rPr>
      <w:t xml:space="preserve"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направляться </w:t>
    </w:r>
    <w:r>
      <w:rPr>
        <w:i/>
        <w:sz w:val="17"/>
      </w:rPr>
      <w:t>в течение одной недели с даты выпуска настоящего документа</w:t>
    </w:r>
    <w:r>
      <w:rPr>
        <w:sz w:val="17"/>
      </w:rPr>
      <w:t xml:space="preserve"> на имя начальника Секции редактирования официальных отчетов, комната</w:t>
    </w:r>
    <w:r>
      <w:rPr>
        <w:sz w:val="17"/>
        <w:lang w:val="en-US"/>
      </w:rPr>
      <w:t> </w:t>
    </w:r>
    <w:r>
      <w:rPr>
        <w:sz w:val="17"/>
      </w:rPr>
      <w:t>DC2-750 (</w:t>
    </w:r>
    <w:r>
      <w:rPr>
        <w:sz w:val="17"/>
        <w:lang w:val="en-US"/>
      </w:rPr>
      <w:t>Chief</w:t>
    </w:r>
    <w:r>
      <w:rPr>
        <w:sz w:val="17"/>
      </w:rPr>
      <w:t xml:space="preserve">, </w:t>
    </w:r>
    <w:r>
      <w:rPr>
        <w:sz w:val="17"/>
        <w:lang w:val="en-US"/>
      </w:rPr>
      <w:t>Official</w:t>
    </w:r>
    <w:r>
      <w:rPr>
        <w:sz w:val="17"/>
      </w:rPr>
      <w:t xml:space="preserve"> </w:t>
    </w:r>
    <w:r>
      <w:rPr>
        <w:sz w:val="17"/>
        <w:lang w:val="en-US"/>
      </w:rPr>
      <w:t>Records</w:t>
    </w:r>
    <w:r>
      <w:rPr>
        <w:sz w:val="17"/>
      </w:rPr>
      <w:t xml:space="preserve"> </w:t>
    </w:r>
    <w:r>
      <w:rPr>
        <w:sz w:val="17"/>
        <w:lang w:val="en-US"/>
      </w:rPr>
      <w:t>Editing</w:t>
    </w:r>
    <w:r>
      <w:rPr>
        <w:sz w:val="17"/>
      </w:rPr>
      <w:t xml:space="preserve"> </w:t>
    </w:r>
    <w:r>
      <w:rPr>
        <w:sz w:val="17"/>
        <w:lang w:val="en-US"/>
      </w:rPr>
      <w:t>Section</w:t>
    </w:r>
    <w:r>
      <w:rPr>
        <w:sz w:val="17"/>
      </w:rPr>
      <w:t xml:space="preserve">, </w:t>
    </w:r>
    <w:r>
      <w:rPr>
        <w:sz w:val="17"/>
        <w:lang w:val="en-US"/>
      </w:rPr>
      <w:t>room</w:t>
    </w:r>
    <w:r>
      <w:rPr>
        <w:sz w:val="17"/>
      </w:rPr>
      <w:t xml:space="preserve"> </w:t>
    </w:r>
    <w:r>
      <w:rPr>
        <w:sz w:val="17"/>
        <w:lang w:val="en-US"/>
      </w:rPr>
      <w:t>DC</w:t>
    </w:r>
    <w:r>
      <w:rPr>
        <w:sz w:val="17"/>
      </w:rPr>
      <w:t xml:space="preserve">2-750, 2 </w:t>
    </w:r>
    <w:r>
      <w:rPr>
        <w:sz w:val="17"/>
        <w:lang w:val="en-US"/>
      </w:rPr>
      <w:t>United</w:t>
    </w:r>
    <w:r>
      <w:rPr>
        <w:sz w:val="17"/>
      </w:rPr>
      <w:t xml:space="preserve"> </w:t>
    </w:r>
    <w:r>
      <w:rPr>
        <w:sz w:val="17"/>
        <w:lang w:val="en-US"/>
      </w:rPr>
      <w:t>Nations</w:t>
    </w:r>
    <w:r>
      <w:rPr>
        <w:sz w:val="17"/>
      </w:rPr>
      <w:t xml:space="preserve"> </w:t>
    </w:r>
    <w:r>
      <w:rPr>
        <w:sz w:val="17"/>
        <w:lang w:val="en-US"/>
      </w:rPr>
      <w:t>Plaza</w:t>
    </w:r>
    <w:r>
      <w:rPr>
        <w:sz w:val="17"/>
      </w:rPr>
      <w:t>).</w:t>
    </w:r>
  </w:p>
  <w:p w:rsidR="00C54C01" w:rsidRDefault="00C54C01">
    <w:pPr>
      <w:pStyle w:val="FootnoteText"/>
      <w:widowControl/>
      <w:suppressAutoHyphens w:val="0"/>
      <w:spacing w:before="80" w:line="240" w:lineRule="auto"/>
      <w:ind w:left="1701" w:right="1134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C54C01" w:rsidRDefault="00C54C01">
    <w:pPr>
      <w:pStyle w:val="Footer"/>
      <w:rPr>
        <w:b w:val="0"/>
        <w:sz w:val="20"/>
      </w:rPr>
    </w:pPr>
    <w:r>
      <w:rPr>
        <w:b w:val="0"/>
        <w:sz w:val="20"/>
      </w:rPr>
      <w:t>0</w:t>
    </w:r>
    <w:r>
      <w:rPr>
        <w:b w:val="0"/>
        <w:sz w:val="20"/>
        <w:lang w:val="ru-RU"/>
      </w:rPr>
      <w:t>9</w:t>
    </w:r>
    <w:r>
      <w:rPr>
        <w:b w:val="0"/>
        <w:sz w:val="20"/>
      </w:rPr>
      <w:t>-</w:t>
    </w:r>
    <w:r>
      <w:rPr>
        <w:b w:val="0"/>
        <w:sz w:val="20"/>
        <w:lang w:val="ru-RU"/>
      </w:rPr>
      <w:t>31346</w:t>
    </w:r>
    <w:r>
      <w:rPr>
        <w:b w:val="0"/>
        <w:sz w:val="20"/>
      </w:rPr>
      <w:t xml:space="preserve"> (R)</w:t>
    </w:r>
  </w:p>
  <w:p w:rsidR="00C54C01" w:rsidRPr="00634215" w:rsidRDefault="00C54C01">
    <w:pPr>
      <w:pStyle w:val="Footer"/>
      <w:rPr>
        <w:rFonts w:ascii="Barcode 3 of 9 by request" w:hAnsi="Barcode 3 of 9 by request"/>
        <w:b w:val="0"/>
        <w:sz w:val="20"/>
      </w:rPr>
    </w:pPr>
    <w:r w:rsidRPr="00634215">
      <w:rPr>
        <w:rFonts w:ascii="Barcode 3 of 9 by request" w:hAnsi="Barcode 3 of 9 by request"/>
        <w:b w:val="0"/>
        <w:sz w:val="20"/>
      </w:rPr>
      <w:t>*0</w:t>
    </w:r>
    <w:r w:rsidRPr="00634215">
      <w:rPr>
        <w:rFonts w:ascii="Barcode 3 of 9 by request" w:hAnsi="Barcode 3 of 9 by request"/>
        <w:b w:val="0"/>
        <w:sz w:val="20"/>
        <w:lang w:val="ru-RU"/>
      </w:rPr>
      <w:t>931346</w:t>
    </w:r>
    <w:r w:rsidRPr="00634215">
      <w:rPr>
        <w:rFonts w:ascii="Barcode 3 of 9 by request" w:hAnsi="Barcode 3 of 9 by request"/>
        <w:b w:val="0"/>
        <w:sz w:val="20"/>
      </w:rPr>
      <w:t>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928" w:rsidRDefault="00CB2928">
      <w:r>
        <w:separator/>
      </w:r>
    </w:p>
  </w:footnote>
  <w:footnote w:type="continuationSeparator" w:id="0">
    <w:p w:rsidR="00CB2928" w:rsidRDefault="00CB2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54C0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C54C01" w:rsidRDefault="00C54C01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CEDAW/C/SR.8</w:t>
          </w:r>
          <w:r>
            <w:rPr>
              <w:b/>
              <w:lang w:val="ru-RU"/>
            </w:rPr>
            <w:t>85</w:t>
          </w:r>
        </w:p>
      </w:tc>
      <w:tc>
        <w:tcPr>
          <w:tcW w:w="5033" w:type="dxa"/>
          <w:vAlign w:val="bottom"/>
        </w:tcPr>
        <w:p w:rsidR="00C54C01" w:rsidRDefault="00C54C01">
          <w:pPr>
            <w:pStyle w:val="Header"/>
          </w:pPr>
        </w:p>
      </w:tc>
    </w:tr>
  </w:tbl>
  <w:p w:rsidR="00C54C01" w:rsidRDefault="00C54C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54C0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C54C01" w:rsidRDefault="00C54C01">
          <w:pPr>
            <w:pStyle w:val="Header"/>
          </w:pPr>
        </w:p>
      </w:tc>
      <w:tc>
        <w:tcPr>
          <w:tcW w:w="5033" w:type="dxa"/>
          <w:vAlign w:val="bottom"/>
        </w:tcPr>
        <w:p w:rsidR="00C54C01" w:rsidRPr="00FC63A5" w:rsidRDefault="00C54C01">
          <w:pPr>
            <w:pStyle w:val="Header"/>
            <w:spacing w:after="80"/>
            <w:jc w:val="right"/>
            <w:rPr>
              <w:b/>
              <w:lang w:val="ru-RU"/>
            </w:rPr>
          </w:pPr>
          <w:r>
            <w:rPr>
              <w:b/>
            </w:rPr>
            <w:t>CEDAW/C/SR.8</w:t>
          </w:r>
          <w:r>
            <w:rPr>
              <w:b/>
              <w:lang w:val="ru-RU"/>
            </w:rPr>
            <w:t>85</w:t>
          </w:r>
        </w:p>
      </w:tc>
    </w:tr>
  </w:tbl>
  <w:p w:rsidR="00C54C01" w:rsidRDefault="00C54C0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43"/>
      <w:gridCol w:w="3140"/>
      <w:gridCol w:w="28"/>
    </w:tblGrid>
    <w:tr w:rsidR="00C54C0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C54C01" w:rsidRDefault="00C54C01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C54C01" w:rsidRDefault="00C54C01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C54C01" w:rsidRPr="009F329E" w:rsidRDefault="00C54C01" w:rsidP="009F329E">
          <w:pPr>
            <w:pStyle w:val="Header"/>
            <w:spacing w:after="20"/>
            <w:jc w:val="right"/>
            <w:rPr>
              <w:position w:val="-4"/>
              <w:sz w:val="20"/>
              <w:lang w:val="ru-RU"/>
            </w:rPr>
          </w:pPr>
        </w:p>
      </w:tc>
      <w:tc>
        <w:tcPr>
          <w:tcW w:w="3211" w:type="dxa"/>
          <w:gridSpan w:val="3"/>
          <w:tcBorders>
            <w:bottom w:val="single" w:sz="4" w:space="0" w:color="auto"/>
          </w:tcBorders>
          <w:vAlign w:val="bottom"/>
        </w:tcPr>
        <w:p w:rsidR="00C54C01" w:rsidRDefault="00C54C01">
          <w:pPr>
            <w:spacing w:after="80" w:line="240" w:lineRule="auto"/>
            <w:jc w:val="right"/>
            <w:rPr>
              <w:spacing w:val="0"/>
              <w:w w:val="100"/>
              <w:kern w:val="0"/>
              <w:lang w:val="en-US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/C/SR.885</w:t>
          </w:r>
        </w:p>
      </w:tc>
    </w:tr>
    <w:tr w:rsidR="00C54C01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C54C01" w:rsidRDefault="00C54C01">
          <w:pPr>
            <w:pStyle w:val="Header"/>
            <w:spacing w:before="109"/>
            <w:rPr>
              <w:lang w:val="ru-RU"/>
            </w:rPr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54C01" w:rsidRDefault="00C54C0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C54C01" w:rsidRDefault="00C54C01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bCs/>
              <w:spacing w:val="0"/>
              <w:w w:val="100"/>
              <w:kern w:val="0"/>
              <w:sz w:val="32"/>
              <w:lang w:val="ru-RU"/>
            </w:rPr>
            <w:t xml:space="preserve">Конвенция о ликвидации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>в отношении женщин</w:t>
          </w:r>
        </w:p>
      </w:tc>
      <w:tc>
        <w:tcPr>
          <w:tcW w:w="252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C54C01" w:rsidRDefault="00C54C0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C54C01" w:rsidRDefault="00C54C01">
          <w:pPr>
            <w:spacing w:before="240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Distr.: General</w:t>
          </w:r>
        </w:p>
        <w:p w:rsidR="00C54C01" w:rsidRDefault="00C54C01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 xml:space="preserve">27 May </w:t>
          </w:r>
          <w:r>
            <w:rPr>
              <w:spacing w:val="0"/>
              <w:w w:val="100"/>
              <w:kern w:val="0"/>
            </w:rPr>
            <w:t>2009</w:t>
          </w:r>
        </w:p>
        <w:p w:rsidR="00C54C01" w:rsidRDefault="00C54C01">
          <w:pPr>
            <w:rPr>
              <w:spacing w:val="0"/>
              <w:w w:val="100"/>
              <w:kern w:val="0"/>
            </w:rPr>
          </w:pPr>
        </w:p>
        <w:p w:rsidR="00C54C01" w:rsidRDefault="00C54C01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>Russian</w:t>
          </w:r>
        </w:p>
        <w:p w:rsidR="00C54C01" w:rsidRDefault="00C54C01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Original: English</w:t>
          </w:r>
        </w:p>
      </w:tc>
    </w:tr>
  </w:tbl>
  <w:p w:rsidR="00C54C01" w:rsidRDefault="00C54C01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D0357"/>
    <w:multiLevelType w:val="hybridMultilevel"/>
    <w:tmpl w:val="1B4E0196"/>
    <w:lvl w:ilvl="0" w:tplc="2C4E17CA">
      <w:start w:val="67"/>
      <w:numFmt w:val="decimal"/>
      <w:lvlText w:val="%1."/>
      <w:lvlJc w:val="left"/>
      <w:pPr>
        <w:tabs>
          <w:tab w:val="num" w:pos="689"/>
        </w:tabs>
        <w:ind w:left="689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89"/>
        </w:tabs>
        <w:ind w:left="12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9"/>
        </w:tabs>
        <w:ind w:left="20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9"/>
        </w:tabs>
        <w:ind w:left="27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9"/>
        </w:tabs>
        <w:ind w:left="34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9"/>
        </w:tabs>
        <w:ind w:left="41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9"/>
        </w:tabs>
        <w:ind w:left="48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9"/>
        </w:tabs>
        <w:ind w:left="56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9"/>
        </w:tabs>
        <w:ind w:left="6329" w:hanging="180"/>
      </w:pPr>
    </w:lvl>
  </w:abstractNum>
  <w:abstractNum w:abstractNumId="1">
    <w:nsid w:val="2C771813"/>
    <w:multiLevelType w:val="hybridMultilevel"/>
    <w:tmpl w:val="6498B680"/>
    <w:lvl w:ilvl="0" w:tplc="B272650E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564CD0"/>
    <w:multiLevelType w:val="hybridMultilevel"/>
    <w:tmpl w:val="95820AC8"/>
    <w:lvl w:ilvl="0" w:tplc="63902916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343*"/>
    <w:docVar w:name="CreationDt" w:val="15/08/2007 09:31:58"/>
    <w:docVar w:name="DocCategory" w:val="SROthers"/>
    <w:docVar w:name="DocType" w:val="Final"/>
    <w:docVar w:name="FooterJN" w:val="08-23343"/>
    <w:docVar w:name="Jobn" w:val="08-23343 (R)"/>
    <w:docVar w:name="jobnDT" w:val="07-44122 (E)   150807"/>
    <w:docVar w:name="jobnDTDT" w:val="07-44122 (E)   150807   150807"/>
    <w:docVar w:name="JobNo" w:val="0823343R"/>
    <w:docVar w:name="OandT" w:val=" "/>
    <w:docVar w:name="sss1" w:val="CEDAW/C/SR.824"/>
    <w:docVar w:name="sss2" w:val="-"/>
    <w:docVar w:name="Symbol1" w:val="CEDAW/C/SR.824"/>
    <w:docVar w:name="Symbol2" w:val="-"/>
  </w:docVars>
  <w:rsids>
    <w:rsidRoot w:val="0024683A"/>
    <w:rsid w:val="000103C6"/>
    <w:rsid w:val="000206D1"/>
    <w:rsid w:val="0002109D"/>
    <w:rsid w:val="00027173"/>
    <w:rsid w:val="0003359C"/>
    <w:rsid w:val="000355D5"/>
    <w:rsid w:val="000373D8"/>
    <w:rsid w:val="00043014"/>
    <w:rsid w:val="00043FD0"/>
    <w:rsid w:val="00045779"/>
    <w:rsid w:val="000466F0"/>
    <w:rsid w:val="00046723"/>
    <w:rsid w:val="0004672D"/>
    <w:rsid w:val="0004784D"/>
    <w:rsid w:val="00051278"/>
    <w:rsid w:val="000515AD"/>
    <w:rsid w:val="000553A8"/>
    <w:rsid w:val="000559B5"/>
    <w:rsid w:val="00062CC2"/>
    <w:rsid w:val="000647F4"/>
    <w:rsid w:val="00064E8B"/>
    <w:rsid w:val="00066892"/>
    <w:rsid w:val="00071F0C"/>
    <w:rsid w:val="00074839"/>
    <w:rsid w:val="0007502F"/>
    <w:rsid w:val="000A2B0D"/>
    <w:rsid w:val="000A7750"/>
    <w:rsid w:val="000B100A"/>
    <w:rsid w:val="000B360A"/>
    <w:rsid w:val="000D2618"/>
    <w:rsid w:val="000D456D"/>
    <w:rsid w:val="000D4B6E"/>
    <w:rsid w:val="000F254A"/>
    <w:rsid w:val="000F6613"/>
    <w:rsid w:val="001022F9"/>
    <w:rsid w:val="001022FB"/>
    <w:rsid w:val="00105EE5"/>
    <w:rsid w:val="00114E99"/>
    <w:rsid w:val="001175BE"/>
    <w:rsid w:val="00117B32"/>
    <w:rsid w:val="001202BA"/>
    <w:rsid w:val="00122139"/>
    <w:rsid w:val="00123642"/>
    <w:rsid w:val="001253F7"/>
    <w:rsid w:val="00125621"/>
    <w:rsid w:val="001304ED"/>
    <w:rsid w:val="0013167C"/>
    <w:rsid w:val="00153643"/>
    <w:rsid w:val="001560E4"/>
    <w:rsid w:val="00156A31"/>
    <w:rsid w:val="00171A37"/>
    <w:rsid w:val="0017416A"/>
    <w:rsid w:val="001768DA"/>
    <w:rsid w:val="001802D3"/>
    <w:rsid w:val="0018062A"/>
    <w:rsid w:val="00184952"/>
    <w:rsid w:val="00195CB2"/>
    <w:rsid w:val="001A4E2A"/>
    <w:rsid w:val="001B1ACB"/>
    <w:rsid w:val="001B5457"/>
    <w:rsid w:val="001C1573"/>
    <w:rsid w:val="001D5B82"/>
    <w:rsid w:val="001E1299"/>
    <w:rsid w:val="001E1F23"/>
    <w:rsid w:val="001E3374"/>
    <w:rsid w:val="001E7508"/>
    <w:rsid w:val="001F2A95"/>
    <w:rsid w:val="001F6E7E"/>
    <w:rsid w:val="0020463A"/>
    <w:rsid w:val="00211BAB"/>
    <w:rsid w:val="00215E23"/>
    <w:rsid w:val="00223F9B"/>
    <w:rsid w:val="00224847"/>
    <w:rsid w:val="0022547D"/>
    <w:rsid w:val="00226891"/>
    <w:rsid w:val="00227558"/>
    <w:rsid w:val="00233070"/>
    <w:rsid w:val="00235674"/>
    <w:rsid w:val="002405FD"/>
    <w:rsid w:val="002408D2"/>
    <w:rsid w:val="00245172"/>
    <w:rsid w:val="00246364"/>
    <w:rsid w:val="0024683A"/>
    <w:rsid w:val="00250F90"/>
    <w:rsid w:val="002514CF"/>
    <w:rsid w:val="0025284F"/>
    <w:rsid w:val="00260869"/>
    <w:rsid w:val="00260961"/>
    <w:rsid w:val="00260D6B"/>
    <w:rsid w:val="0026303C"/>
    <w:rsid w:val="00264FBD"/>
    <w:rsid w:val="00266F1B"/>
    <w:rsid w:val="00267866"/>
    <w:rsid w:val="002720D5"/>
    <w:rsid w:val="00274141"/>
    <w:rsid w:val="00275CF3"/>
    <w:rsid w:val="00280862"/>
    <w:rsid w:val="00283858"/>
    <w:rsid w:val="002844FF"/>
    <w:rsid w:val="00286E8B"/>
    <w:rsid w:val="00291FEC"/>
    <w:rsid w:val="00293334"/>
    <w:rsid w:val="00293E74"/>
    <w:rsid w:val="00295DE4"/>
    <w:rsid w:val="00297DDF"/>
    <w:rsid w:val="002A02FF"/>
    <w:rsid w:val="002A5592"/>
    <w:rsid w:val="002A7127"/>
    <w:rsid w:val="002A75C9"/>
    <w:rsid w:val="002B2104"/>
    <w:rsid w:val="002B37E5"/>
    <w:rsid w:val="002C459F"/>
    <w:rsid w:val="002D3326"/>
    <w:rsid w:val="002E0BE7"/>
    <w:rsid w:val="002F00F1"/>
    <w:rsid w:val="002F537A"/>
    <w:rsid w:val="002F7035"/>
    <w:rsid w:val="0030345B"/>
    <w:rsid w:val="00303645"/>
    <w:rsid w:val="003118AC"/>
    <w:rsid w:val="0031217B"/>
    <w:rsid w:val="00313AF0"/>
    <w:rsid w:val="00315C92"/>
    <w:rsid w:val="00320E32"/>
    <w:rsid w:val="00323940"/>
    <w:rsid w:val="00333A4E"/>
    <w:rsid w:val="00340493"/>
    <w:rsid w:val="003408DA"/>
    <w:rsid w:val="00341DE4"/>
    <w:rsid w:val="003424D6"/>
    <w:rsid w:val="00346FA0"/>
    <w:rsid w:val="003544B3"/>
    <w:rsid w:val="003575ED"/>
    <w:rsid w:val="00365024"/>
    <w:rsid w:val="00365C5A"/>
    <w:rsid w:val="00367915"/>
    <w:rsid w:val="00371EDD"/>
    <w:rsid w:val="00375F00"/>
    <w:rsid w:val="00377746"/>
    <w:rsid w:val="00380FBD"/>
    <w:rsid w:val="0038137D"/>
    <w:rsid w:val="00382727"/>
    <w:rsid w:val="00383795"/>
    <w:rsid w:val="0038698D"/>
    <w:rsid w:val="00395332"/>
    <w:rsid w:val="003A1553"/>
    <w:rsid w:val="003A475A"/>
    <w:rsid w:val="003B1ADD"/>
    <w:rsid w:val="003D2AE9"/>
    <w:rsid w:val="003D5DCC"/>
    <w:rsid w:val="003E4D7D"/>
    <w:rsid w:val="003E743F"/>
    <w:rsid w:val="003F1618"/>
    <w:rsid w:val="003F56C6"/>
    <w:rsid w:val="0040413C"/>
    <w:rsid w:val="00407E46"/>
    <w:rsid w:val="004107C0"/>
    <w:rsid w:val="00412B56"/>
    <w:rsid w:val="00415D64"/>
    <w:rsid w:val="00416D80"/>
    <w:rsid w:val="00423557"/>
    <w:rsid w:val="00427A0B"/>
    <w:rsid w:val="004300DD"/>
    <w:rsid w:val="00440C3E"/>
    <w:rsid w:val="00441569"/>
    <w:rsid w:val="00442272"/>
    <w:rsid w:val="00445436"/>
    <w:rsid w:val="00446538"/>
    <w:rsid w:val="00451162"/>
    <w:rsid w:val="00461C42"/>
    <w:rsid w:val="00466D21"/>
    <w:rsid w:val="00470B19"/>
    <w:rsid w:val="00481129"/>
    <w:rsid w:val="00495FFE"/>
    <w:rsid w:val="004977CC"/>
    <w:rsid w:val="004A013A"/>
    <w:rsid w:val="004A0BEB"/>
    <w:rsid w:val="004A75C2"/>
    <w:rsid w:val="004B0325"/>
    <w:rsid w:val="004B2B99"/>
    <w:rsid w:val="004B7187"/>
    <w:rsid w:val="004C13CA"/>
    <w:rsid w:val="004C3331"/>
    <w:rsid w:val="004C3794"/>
    <w:rsid w:val="004C48AF"/>
    <w:rsid w:val="004D0BF3"/>
    <w:rsid w:val="004D520F"/>
    <w:rsid w:val="004E4283"/>
    <w:rsid w:val="004E7244"/>
    <w:rsid w:val="004F6886"/>
    <w:rsid w:val="00500F38"/>
    <w:rsid w:val="005014DD"/>
    <w:rsid w:val="00510AD5"/>
    <w:rsid w:val="005326D5"/>
    <w:rsid w:val="005328EE"/>
    <w:rsid w:val="0053336A"/>
    <w:rsid w:val="00533891"/>
    <w:rsid w:val="00545CAC"/>
    <w:rsid w:val="005503FB"/>
    <w:rsid w:val="00553676"/>
    <w:rsid w:val="005578A5"/>
    <w:rsid w:val="0056359E"/>
    <w:rsid w:val="00573B8E"/>
    <w:rsid w:val="005833DD"/>
    <w:rsid w:val="00587934"/>
    <w:rsid w:val="00592C59"/>
    <w:rsid w:val="005C047C"/>
    <w:rsid w:val="005D25F2"/>
    <w:rsid w:val="005D4395"/>
    <w:rsid w:val="005E2042"/>
    <w:rsid w:val="005F38C0"/>
    <w:rsid w:val="005F6A18"/>
    <w:rsid w:val="00602C4E"/>
    <w:rsid w:val="00606838"/>
    <w:rsid w:val="00610AE3"/>
    <w:rsid w:val="00612308"/>
    <w:rsid w:val="006123EC"/>
    <w:rsid w:val="00613A23"/>
    <w:rsid w:val="006140FB"/>
    <w:rsid w:val="006179A0"/>
    <w:rsid w:val="00633CF7"/>
    <w:rsid w:val="00634215"/>
    <w:rsid w:val="0063512F"/>
    <w:rsid w:val="0064405D"/>
    <w:rsid w:val="00645FAF"/>
    <w:rsid w:val="00647391"/>
    <w:rsid w:val="00653A0D"/>
    <w:rsid w:val="00657C37"/>
    <w:rsid w:val="00662D8E"/>
    <w:rsid w:val="00665ECD"/>
    <w:rsid w:val="00670DA2"/>
    <w:rsid w:val="00673155"/>
    <w:rsid w:val="00674397"/>
    <w:rsid w:val="00677D37"/>
    <w:rsid w:val="006844B3"/>
    <w:rsid w:val="006A223A"/>
    <w:rsid w:val="006A4134"/>
    <w:rsid w:val="006B4A8C"/>
    <w:rsid w:val="006B7C08"/>
    <w:rsid w:val="006C373C"/>
    <w:rsid w:val="006C6E21"/>
    <w:rsid w:val="006D10F8"/>
    <w:rsid w:val="006D1C8C"/>
    <w:rsid w:val="006D339D"/>
    <w:rsid w:val="006D3E2B"/>
    <w:rsid w:val="006E0FBD"/>
    <w:rsid w:val="006E1826"/>
    <w:rsid w:val="006F069C"/>
    <w:rsid w:val="006F1D50"/>
    <w:rsid w:val="006F55D8"/>
    <w:rsid w:val="006F6D27"/>
    <w:rsid w:val="00714DAC"/>
    <w:rsid w:val="00730B6F"/>
    <w:rsid w:val="00731E9F"/>
    <w:rsid w:val="007320A4"/>
    <w:rsid w:val="0073473E"/>
    <w:rsid w:val="00741652"/>
    <w:rsid w:val="00741903"/>
    <w:rsid w:val="0074698E"/>
    <w:rsid w:val="007514B1"/>
    <w:rsid w:val="00753765"/>
    <w:rsid w:val="0075483A"/>
    <w:rsid w:val="00757A32"/>
    <w:rsid w:val="007633C0"/>
    <w:rsid w:val="007635F7"/>
    <w:rsid w:val="0076452D"/>
    <w:rsid w:val="00766DBB"/>
    <w:rsid w:val="00775D82"/>
    <w:rsid w:val="007A5571"/>
    <w:rsid w:val="007A58D6"/>
    <w:rsid w:val="007B1D85"/>
    <w:rsid w:val="007B313D"/>
    <w:rsid w:val="007C07DB"/>
    <w:rsid w:val="007C0B31"/>
    <w:rsid w:val="007C1862"/>
    <w:rsid w:val="007C7564"/>
    <w:rsid w:val="007D26B6"/>
    <w:rsid w:val="007D46DF"/>
    <w:rsid w:val="007D66AE"/>
    <w:rsid w:val="007E48AF"/>
    <w:rsid w:val="00800D16"/>
    <w:rsid w:val="0081338D"/>
    <w:rsid w:val="00813739"/>
    <w:rsid w:val="008141DE"/>
    <w:rsid w:val="008163D7"/>
    <w:rsid w:val="00817A9A"/>
    <w:rsid w:val="0082349F"/>
    <w:rsid w:val="00827BDF"/>
    <w:rsid w:val="008311E6"/>
    <w:rsid w:val="008357A9"/>
    <w:rsid w:val="00837E95"/>
    <w:rsid w:val="00841473"/>
    <w:rsid w:val="00842FF8"/>
    <w:rsid w:val="0085423E"/>
    <w:rsid w:val="0085468C"/>
    <w:rsid w:val="00863BA5"/>
    <w:rsid w:val="00866AED"/>
    <w:rsid w:val="00875A60"/>
    <w:rsid w:val="00876316"/>
    <w:rsid w:val="0089262A"/>
    <w:rsid w:val="00896050"/>
    <w:rsid w:val="008B007C"/>
    <w:rsid w:val="008B2595"/>
    <w:rsid w:val="008B2F8D"/>
    <w:rsid w:val="008C2902"/>
    <w:rsid w:val="008C3A54"/>
    <w:rsid w:val="008F37B1"/>
    <w:rsid w:val="009037B1"/>
    <w:rsid w:val="00904599"/>
    <w:rsid w:val="00916E4F"/>
    <w:rsid w:val="009170C8"/>
    <w:rsid w:val="00920FE5"/>
    <w:rsid w:val="00922327"/>
    <w:rsid w:val="0092643A"/>
    <w:rsid w:val="00931133"/>
    <w:rsid w:val="009364D3"/>
    <w:rsid w:val="00936FCF"/>
    <w:rsid w:val="00941C94"/>
    <w:rsid w:val="009452C0"/>
    <w:rsid w:val="00945CFA"/>
    <w:rsid w:val="00952CC4"/>
    <w:rsid w:val="009545AA"/>
    <w:rsid w:val="00954C89"/>
    <w:rsid w:val="00955F1C"/>
    <w:rsid w:val="00956FCC"/>
    <w:rsid w:val="00962D53"/>
    <w:rsid w:val="00972D5A"/>
    <w:rsid w:val="00994396"/>
    <w:rsid w:val="009969F6"/>
    <w:rsid w:val="009A333C"/>
    <w:rsid w:val="009B095C"/>
    <w:rsid w:val="009B0E57"/>
    <w:rsid w:val="009B140C"/>
    <w:rsid w:val="009B2423"/>
    <w:rsid w:val="009B2702"/>
    <w:rsid w:val="009B4205"/>
    <w:rsid w:val="009D23FA"/>
    <w:rsid w:val="009E3AAB"/>
    <w:rsid w:val="009F0888"/>
    <w:rsid w:val="009F2FAA"/>
    <w:rsid w:val="009F329E"/>
    <w:rsid w:val="009F3F45"/>
    <w:rsid w:val="00A02DF9"/>
    <w:rsid w:val="00A10501"/>
    <w:rsid w:val="00A13FD3"/>
    <w:rsid w:val="00A2067E"/>
    <w:rsid w:val="00A21918"/>
    <w:rsid w:val="00A30917"/>
    <w:rsid w:val="00A31D68"/>
    <w:rsid w:val="00A332CE"/>
    <w:rsid w:val="00A34AE7"/>
    <w:rsid w:val="00A422FA"/>
    <w:rsid w:val="00A57EC7"/>
    <w:rsid w:val="00A763F7"/>
    <w:rsid w:val="00A81E9C"/>
    <w:rsid w:val="00A841F1"/>
    <w:rsid w:val="00A868C9"/>
    <w:rsid w:val="00A8757A"/>
    <w:rsid w:val="00A97928"/>
    <w:rsid w:val="00AA4954"/>
    <w:rsid w:val="00AA55B2"/>
    <w:rsid w:val="00AB3C24"/>
    <w:rsid w:val="00AC397C"/>
    <w:rsid w:val="00AD790E"/>
    <w:rsid w:val="00AE2F08"/>
    <w:rsid w:val="00AF560C"/>
    <w:rsid w:val="00AF5F8E"/>
    <w:rsid w:val="00AF6EB0"/>
    <w:rsid w:val="00B0411A"/>
    <w:rsid w:val="00B0584D"/>
    <w:rsid w:val="00B06121"/>
    <w:rsid w:val="00B10567"/>
    <w:rsid w:val="00B21244"/>
    <w:rsid w:val="00B25394"/>
    <w:rsid w:val="00B33FF1"/>
    <w:rsid w:val="00B36BD5"/>
    <w:rsid w:val="00B41429"/>
    <w:rsid w:val="00B5073C"/>
    <w:rsid w:val="00B5264D"/>
    <w:rsid w:val="00B54EA3"/>
    <w:rsid w:val="00B55933"/>
    <w:rsid w:val="00B61900"/>
    <w:rsid w:val="00B62D90"/>
    <w:rsid w:val="00B66C0D"/>
    <w:rsid w:val="00B66D8D"/>
    <w:rsid w:val="00B73EC1"/>
    <w:rsid w:val="00B7586E"/>
    <w:rsid w:val="00B83F40"/>
    <w:rsid w:val="00B90106"/>
    <w:rsid w:val="00B91282"/>
    <w:rsid w:val="00BA2A87"/>
    <w:rsid w:val="00BA2E97"/>
    <w:rsid w:val="00BA540E"/>
    <w:rsid w:val="00BA6403"/>
    <w:rsid w:val="00BC2FC5"/>
    <w:rsid w:val="00BD1C46"/>
    <w:rsid w:val="00BD397E"/>
    <w:rsid w:val="00BD5911"/>
    <w:rsid w:val="00BD5A30"/>
    <w:rsid w:val="00BD5B41"/>
    <w:rsid w:val="00BE2B2A"/>
    <w:rsid w:val="00BE335C"/>
    <w:rsid w:val="00BF3FFA"/>
    <w:rsid w:val="00BF456D"/>
    <w:rsid w:val="00BF6E22"/>
    <w:rsid w:val="00C000A4"/>
    <w:rsid w:val="00C0198F"/>
    <w:rsid w:val="00C0762B"/>
    <w:rsid w:val="00C10D55"/>
    <w:rsid w:val="00C1302B"/>
    <w:rsid w:val="00C23DF7"/>
    <w:rsid w:val="00C32FF3"/>
    <w:rsid w:val="00C351A5"/>
    <w:rsid w:val="00C36E31"/>
    <w:rsid w:val="00C40DD0"/>
    <w:rsid w:val="00C43206"/>
    <w:rsid w:val="00C5492C"/>
    <w:rsid w:val="00C54C01"/>
    <w:rsid w:val="00C57F3F"/>
    <w:rsid w:val="00C60E3B"/>
    <w:rsid w:val="00C624BD"/>
    <w:rsid w:val="00C62ECD"/>
    <w:rsid w:val="00C66B02"/>
    <w:rsid w:val="00C6710E"/>
    <w:rsid w:val="00C67287"/>
    <w:rsid w:val="00C71E51"/>
    <w:rsid w:val="00C81ED0"/>
    <w:rsid w:val="00C83FCC"/>
    <w:rsid w:val="00C843FE"/>
    <w:rsid w:val="00C8509D"/>
    <w:rsid w:val="00C85D58"/>
    <w:rsid w:val="00C86D4B"/>
    <w:rsid w:val="00C90F73"/>
    <w:rsid w:val="00C92477"/>
    <w:rsid w:val="00C92667"/>
    <w:rsid w:val="00C93291"/>
    <w:rsid w:val="00C96C38"/>
    <w:rsid w:val="00CA11E3"/>
    <w:rsid w:val="00CB11AD"/>
    <w:rsid w:val="00CB188A"/>
    <w:rsid w:val="00CB2928"/>
    <w:rsid w:val="00CC4922"/>
    <w:rsid w:val="00CE209A"/>
    <w:rsid w:val="00CE299D"/>
    <w:rsid w:val="00CE3538"/>
    <w:rsid w:val="00CF0683"/>
    <w:rsid w:val="00CF6BAF"/>
    <w:rsid w:val="00CF7724"/>
    <w:rsid w:val="00D008AD"/>
    <w:rsid w:val="00D02990"/>
    <w:rsid w:val="00D15183"/>
    <w:rsid w:val="00D1725E"/>
    <w:rsid w:val="00D26969"/>
    <w:rsid w:val="00D2697C"/>
    <w:rsid w:val="00D40AE9"/>
    <w:rsid w:val="00D4467C"/>
    <w:rsid w:val="00D44CEA"/>
    <w:rsid w:val="00D50140"/>
    <w:rsid w:val="00D53ACF"/>
    <w:rsid w:val="00D55F14"/>
    <w:rsid w:val="00D62571"/>
    <w:rsid w:val="00D62E2E"/>
    <w:rsid w:val="00D64BF0"/>
    <w:rsid w:val="00D707C6"/>
    <w:rsid w:val="00D70CA1"/>
    <w:rsid w:val="00D71207"/>
    <w:rsid w:val="00D72B71"/>
    <w:rsid w:val="00D742A7"/>
    <w:rsid w:val="00D75216"/>
    <w:rsid w:val="00D84077"/>
    <w:rsid w:val="00D86C0D"/>
    <w:rsid w:val="00D90B72"/>
    <w:rsid w:val="00D90E96"/>
    <w:rsid w:val="00D918BD"/>
    <w:rsid w:val="00D9449A"/>
    <w:rsid w:val="00DA49BB"/>
    <w:rsid w:val="00DA7ADE"/>
    <w:rsid w:val="00DB161E"/>
    <w:rsid w:val="00DC1C41"/>
    <w:rsid w:val="00DC3EC4"/>
    <w:rsid w:val="00DC5065"/>
    <w:rsid w:val="00DC663B"/>
    <w:rsid w:val="00DD3D6C"/>
    <w:rsid w:val="00DE5149"/>
    <w:rsid w:val="00DF3933"/>
    <w:rsid w:val="00DF44F1"/>
    <w:rsid w:val="00E01985"/>
    <w:rsid w:val="00E01A6E"/>
    <w:rsid w:val="00E078DF"/>
    <w:rsid w:val="00E138BE"/>
    <w:rsid w:val="00E2499E"/>
    <w:rsid w:val="00E25D24"/>
    <w:rsid w:val="00E27B67"/>
    <w:rsid w:val="00E35771"/>
    <w:rsid w:val="00E46738"/>
    <w:rsid w:val="00E65512"/>
    <w:rsid w:val="00E67491"/>
    <w:rsid w:val="00E700A0"/>
    <w:rsid w:val="00E70B44"/>
    <w:rsid w:val="00E70C82"/>
    <w:rsid w:val="00E73406"/>
    <w:rsid w:val="00EA6A8B"/>
    <w:rsid w:val="00EA6F5A"/>
    <w:rsid w:val="00EB40AE"/>
    <w:rsid w:val="00EC51C9"/>
    <w:rsid w:val="00EC5523"/>
    <w:rsid w:val="00ED2D34"/>
    <w:rsid w:val="00ED3814"/>
    <w:rsid w:val="00EE34A9"/>
    <w:rsid w:val="00EE7ACC"/>
    <w:rsid w:val="00EF46F0"/>
    <w:rsid w:val="00EF74FA"/>
    <w:rsid w:val="00EF7D7A"/>
    <w:rsid w:val="00F015CC"/>
    <w:rsid w:val="00F04252"/>
    <w:rsid w:val="00F064AD"/>
    <w:rsid w:val="00F1241C"/>
    <w:rsid w:val="00F154DC"/>
    <w:rsid w:val="00F17421"/>
    <w:rsid w:val="00F26A62"/>
    <w:rsid w:val="00F26AD2"/>
    <w:rsid w:val="00F31374"/>
    <w:rsid w:val="00F37FEF"/>
    <w:rsid w:val="00F4327B"/>
    <w:rsid w:val="00F5005C"/>
    <w:rsid w:val="00F61CB4"/>
    <w:rsid w:val="00F623F8"/>
    <w:rsid w:val="00F675DA"/>
    <w:rsid w:val="00F67E95"/>
    <w:rsid w:val="00F713F9"/>
    <w:rsid w:val="00F7419B"/>
    <w:rsid w:val="00F75B17"/>
    <w:rsid w:val="00F76B81"/>
    <w:rsid w:val="00F76BAA"/>
    <w:rsid w:val="00F77218"/>
    <w:rsid w:val="00F80649"/>
    <w:rsid w:val="00F81301"/>
    <w:rsid w:val="00F84754"/>
    <w:rsid w:val="00F92884"/>
    <w:rsid w:val="00FA11A4"/>
    <w:rsid w:val="00FA454A"/>
    <w:rsid w:val="00FA67E1"/>
    <w:rsid w:val="00FB0351"/>
    <w:rsid w:val="00FB149D"/>
    <w:rsid w:val="00FB2FF2"/>
    <w:rsid w:val="00FB3750"/>
    <w:rsid w:val="00FC119C"/>
    <w:rsid w:val="00FC143E"/>
    <w:rsid w:val="00FC63A5"/>
    <w:rsid w:val="00FD3327"/>
    <w:rsid w:val="00FE1F4B"/>
    <w:rsid w:val="00FF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uppressAutoHyphens w:val="0"/>
      <w:spacing w:before="100" w:after="120" w:line="480" w:lineRule="auto"/>
      <w:jc w:val="both"/>
      <w:outlineLvl w:val="0"/>
    </w:pPr>
    <w:rPr>
      <w:b/>
      <w:spacing w:val="0"/>
      <w:w w:val="100"/>
      <w:kern w:val="0"/>
      <w:szCs w:val="24"/>
      <w:lang w:val="ru-RU" w:eastAsia="ru-RU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pacing w:val="0"/>
      <w:w w:val="100"/>
      <w:kern w:val="0"/>
      <w:sz w:val="28"/>
      <w:lang w:val="ru-RU"/>
    </w:rPr>
  </w:style>
  <w:style w:type="paragraph" w:styleId="Heading3">
    <w:name w:val="heading 3"/>
    <w:basedOn w:val="Normal"/>
    <w:next w:val="Normal"/>
    <w:qFormat/>
    <w:pPr>
      <w:keepNext/>
      <w:suppressAutoHyphens w:val="0"/>
      <w:spacing w:after="120" w:line="240" w:lineRule="auto"/>
      <w:jc w:val="both"/>
      <w:outlineLvl w:val="2"/>
    </w:pPr>
    <w:rPr>
      <w:b/>
      <w:bCs/>
      <w:spacing w:val="0"/>
      <w:w w:val="100"/>
      <w:kern w:val="0"/>
      <w:szCs w:val="24"/>
      <w:lang w:val="ru-RU" w:eastAsia="ru-RU"/>
    </w:rPr>
  </w:style>
  <w:style w:type="paragraph" w:styleId="Heading6">
    <w:name w:val="heading 6"/>
    <w:basedOn w:val="Normal"/>
    <w:next w:val="Normal"/>
    <w:qFormat/>
    <w:pPr>
      <w:keepNext/>
      <w:suppressAutoHyphens w:val="0"/>
      <w:spacing w:after="120" w:line="240" w:lineRule="auto"/>
      <w:ind w:left="2160" w:right="1185"/>
      <w:outlineLvl w:val="5"/>
    </w:pPr>
    <w:rPr>
      <w:i/>
      <w:iCs/>
      <w:spacing w:val="0"/>
      <w:w w:val="100"/>
      <w:kern w:val="0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val="ru-RU" w:eastAsia="ru-RU"/>
    </w:rPr>
  </w:style>
  <w:style w:type="paragraph" w:styleId="BalloonText">
    <w:name w:val="Balloon Text"/>
    <w:basedOn w:val="Normal"/>
    <w:semiHidden/>
    <w:rsid w:val="00235674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2356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2944</Words>
  <Characters>19697</Characters>
  <Application>Microsoft Office Word</Application>
  <DocSecurity>4</DocSecurity>
  <Lines>532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22586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Christopher.Heaney</dc:creator>
  <cp:keywords/>
  <dc:description/>
  <cp:lastModifiedBy>RTXP</cp:lastModifiedBy>
  <cp:revision>5</cp:revision>
  <cp:lastPrinted>2008-03-08T11:24:00Z</cp:lastPrinted>
  <dcterms:created xsi:type="dcterms:W3CDTF">2009-06-25T18:57:00Z</dcterms:created>
  <dcterms:modified xsi:type="dcterms:W3CDTF">2009-06-25T19:23:00Z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0823343R</vt:lpwstr>
  </property>
  <property fmtid="{D5CDD505-2E9C-101B-9397-08002B2CF9AE}" pid="5" name="Symbol1">
    <vt:lpwstr>CEDAW/C/SR.824</vt:lpwstr>
  </property>
  <property fmtid="{D5CDD505-2E9C-101B-9397-08002B2CF9AE}" pid="6" name="sss1">
    <vt:lpwstr>CEDAW/C/SR.824</vt:lpwstr>
  </property>
  <property fmtid="{D5CDD505-2E9C-101B-9397-08002B2CF9AE}" pid="7" name="Comment">
    <vt:lpwstr/>
  </property>
  <property fmtid="{D5CDD505-2E9C-101B-9397-08002B2CF9AE}" pid="8" name="DraftPages">
    <vt:lpwstr>12</vt:lpwstr>
  </property>
  <property fmtid="{D5CDD505-2E9C-101B-9397-08002B2CF9AE}" pid="9" name="Operator">
    <vt:lpwstr>Feoktistova</vt:lpwstr>
  </property>
</Properties>
</file>