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72B128A6" w14:textId="77777777" w:rsidTr="00DD35CF">
        <w:trPr>
          <w:trHeight w:hRule="exact" w:val="851"/>
        </w:trPr>
        <w:tc>
          <w:tcPr>
            <w:tcW w:w="1276" w:type="dxa"/>
            <w:tcBorders>
              <w:bottom w:val="single" w:sz="4" w:space="0" w:color="auto"/>
            </w:tcBorders>
          </w:tcPr>
          <w:p w14:paraId="76247310" w14:textId="77777777" w:rsidR="003D7914" w:rsidRPr="00DB58B5" w:rsidRDefault="003D7914" w:rsidP="00F128E9"/>
        </w:tc>
        <w:tc>
          <w:tcPr>
            <w:tcW w:w="2268" w:type="dxa"/>
            <w:tcBorders>
              <w:bottom w:val="single" w:sz="4" w:space="0" w:color="auto"/>
            </w:tcBorders>
            <w:vAlign w:val="bottom"/>
          </w:tcPr>
          <w:p w14:paraId="6F5F32B5"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2293A5F" w14:textId="32C351AE" w:rsidR="003D7914" w:rsidRPr="00DB58B5" w:rsidRDefault="00F128E9" w:rsidP="00F128E9">
            <w:pPr>
              <w:jc w:val="right"/>
            </w:pPr>
            <w:r w:rsidRPr="00F128E9">
              <w:rPr>
                <w:sz w:val="40"/>
              </w:rPr>
              <w:t>CMW</w:t>
            </w:r>
            <w:r>
              <w:t>/C/39/1</w:t>
            </w:r>
          </w:p>
        </w:tc>
      </w:tr>
      <w:tr w:rsidR="003D7914" w:rsidRPr="00DB58B5" w14:paraId="2982A76F" w14:textId="77777777" w:rsidTr="00DD35CF">
        <w:trPr>
          <w:trHeight w:hRule="exact" w:val="2835"/>
        </w:trPr>
        <w:tc>
          <w:tcPr>
            <w:tcW w:w="1276" w:type="dxa"/>
            <w:tcBorders>
              <w:top w:val="single" w:sz="4" w:space="0" w:color="auto"/>
              <w:bottom w:val="single" w:sz="12" w:space="0" w:color="auto"/>
            </w:tcBorders>
          </w:tcPr>
          <w:p w14:paraId="117155DA" w14:textId="77777777" w:rsidR="003D7914" w:rsidRPr="00DB58B5" w:rsidRDefault="003D7914" w:rsidP="00DD35CF">
            <w:pPr>
              <w:spacing w:before="120"/>
              <w:jc w:val="center"/>
            </w:pPr>
            <w:r>
              <w:rPr>
                <w:noProof/>
                <w:lang w:eastAsia="fr-CH"/>
              </w:rPr>
              <w:drawing>
                <wp:inline distT="0" distB="0" distL="0" distR="0" wp14:anchorId="783FDF64" wp14:editId="4569F49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F75540"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07DE889F" w14:textId="77777777" w:rsidR="003D7914" w:rsidRDefault="00F128E9" w:rsidP="00DD35CF">
            <w:pPr>
              <w:spacing w:before="240"/>
            </w:pPr>
            <w:r>
              <w:t>Distr. générale</w:t>
            </w:r>
          </w:p>
          <w:p w14:paraId="3485B4DF" w14:textId="77777777" w:rsidR="00F128E9" w:rsidRDefault="00F128E9" w:rsidP="00F128E9">
            <w:pPr>
              <w:spacing w:line="240" w:lineRule="exact"/>
            </w:pPr>
            <w:r>
              <w:t>27 septembre 2024</w:t>
            </w:r>
          </w:p>
          <w:p w14:paraId="6DE2CD72" w14:textId="77777777" w:rsidR="00F128E9" w:rsidRDefault="00F128E9" w:rsidP="00F128E9">
            <w:pPr>
              <w:spacing w:line="240" w:lineRule="exact"/>
            </w:pPr>
            <w:r>
              <w:t>Français</w:t>
            </w:r>
          </w:p>
          <w:p w14:paraId="591B4CA5" w14:textId="603BEEE4" w:rsidR="00F128E9" w:rsidRDefault="00F128E9" w:rsidP="00F128E9">
            <w:pPr>
              <w:spacing w:line="240" w:lineRule="exact"/>
            </w:pPr>
            <w:r>
              <w:t>Original</w:t>
            </w:r>
            <w:r w:rsidR="00F673A6">
              <w:t> :</w:t>
            </w:r>
            <w:r>
              <w:t xml:space="preserve"> anglais </w:t>
            </w:r>
          </w:p>
          <w:p w14:paraId="028E55EA" w14:textId="55668579" w:rsidR="00F128E9" w:rsidRPr="00DB58B5" w:rsidRDefault="00F128E9" w:rsidP="00F128E9">
            <w:pPr>
              <w:spacing w:line="240" w:lineRule="exact"/>
            </w:pPr>
            <w:r>
              <w:t>Anglais, espagnol et français seulement</w:t>
            </w:r>
          </w:p>
        </w:tc>
      </w:tr>
    </w:tbl>
    <w:p w14:paraId="44CF4C89" w14:textId="77777777" w:rsidR="00F673A6" w:rsidRDefault="00F673A6" w:rsidP="00F673A6">
      <w:pPr>
        <w:spacing w:before="120"/>
        <w:rPr>
          <w:b/>
          <w:sz w:val="24"/>
          <w:szCs w:val="24"/>
        </w:rPr>
      </w:pPr>
      <w:r w:rsidRPr="00122E73">
        <w:rPr>
          <w:b/>
          <w:sz w:val="24"/>
          <w:szCs w:val="24"/>
        </w:rPr>
        <w:t>Comité pour la protection des droits de tous les travailleurs</w:t>
      </w:r>
      <w:r w:rsidRPr="00122E73">
        <w:rPr>
          <w:b/>
          <w:sz w:val="24"/>
          <w:szCs w:val="24"/>
        </w:rPr>
        <w:br/>
        <w:t>migrants et des membres de leur famille</w:t>
      </w:r>
    </w:p>
    <w:p w14:paraId="5FB7F0B8" w14:textId="77777777" w:rsidR="00F673A6" w:rsidRPr="00122E73" w:rsidRDefault="00F673A6" w:rsidP="00F673A6">
      <w:pPr>
        <w:rPr>
          <w:b/>
          <w:bCs/>
        </w:rPr>
      </w:pPr>
      <w:r w:rsidRPr="00122E73">
        <w:rPr>
          <w:b/>
          <w:bCs/>
        </w:rPr>
        <w:t>Trente-neuvième session</w:t>
      </w:r>
    </w:p>
    <w:p w14:paraId="2E9AB197" w14:textId="77777777" w:rsidR="00F673A6" w:rsidRPr="00122E73" w:rsidRDefault="00F673A6" w:rsidP="00F673A6">
      <w:r w:rsidRPr="00122E73">
        <w:t>Genève,</w:t>
      </w:r>
      <w:r>
        <w:t xml:space="preserve"> </w:t>
      </w:r>
      <w:r w:rsidRPr="00122E73">
        <w:t>2-13 décembre 2024</w:t>
      </w:r>
    </w:p>
    <w:p w14:paraId="7F9BB329" w14:textId="77777777" w:rsidR="00F673A6" w:rsidRPr="00122E73" w:rsidRDefault="00F673A6" w:rsidP="00F673A6">
      <w:r w:rsidRPr="00122E73">
        <w:t>Point 2 de l’ordre du jour provisoire</w:t>
      </w:r>
    </w:p>
    <w:p w14:paraId="13352CC6" w14:textId="77777777" w:rsidR="00F673A6" w:rsidRPr="00122E73" w:rsidRDefault="00F673A6" w:rsidP="00F673A6">
      <w:pPr>
        <w:rPr>
          <w:b/>
          <w:bCs/>
        </w:rPr>
      </w:pPr>
      <w:r w:rsidRPr="00122E73">
        <w:rPr>
          <w:b/>
          <w:bCs/>
        </w:rPr>
        <w:t>Adoption de l’ordre du jour</w:t>
      </w:r>
    </w:p>
    <w:p w14:paraId="7A036B96" w14:textId="77777777" w:rsidR="00F673A6" w:rsidRPr="00122E73" w:rsidRDefault="00F673A6" w:rsidP="00F673A6">
      <w:pPr>
        <w:pStyle w:val="HChG"/>
      </w:pPr>
      <w:r w:rsidRPr="00122E73">
        <w:tab/>
      </w:r>
      <w:r w:rsidRPr="00122E73">
        <w:tab/>
        <w:t>Ordre du jour provisoire annoté</w:t>
      </w:r>
    </w:p>
    <w:p w14:paraId="70435A84" w14:textId="77777777" w:rsidR="00F673A6" w:rsidRPr="00122E73" w:rsidRDefault="00F673A6" w:rsidP="00F673A6">
      <w:pPr>
        <w:pStyle w:val="H1G"/>
      </w:pPr>
      <w:r w:rsidRPr="00122E73">
        <w:tab/>
      </w:r>
      <w:r w:rsidRPr="00122E73">
        <w:tab/>
        <w:t>Ordre du jour provisoire</w:t>
      </w:r>
    </w:p>
    <w:p w14:paraId="62F47210" w14:textId="77777777" w:rsidR="00F673A6" w:rsidRPr="00122E73" w:rsidRDefault="00F673A6" w:rsidP="00F673A6">
      <w:pPr>
        <w:pStyle w:val="SingleTxtG"/>
        <w:ind w:left="1701" w:hanging="567"/>
        <w:jc w:val="left"/>
      </w:pPr>
      <w:r w:rsidRPr="00122E73">
        <w:t>1.</w:t>
      </w:r>
      <w:r w:rsidRPr="00122E73">
        <w:tab/>
        <w:t>Ouverture de la session.</w:t>
      </w:r>
    </w:p>
    <w:p w14:paraId="56C8B03F" w14:textId="42C051D2" w:rsidR="00F673A6" w:rsidRPr="00122E73" w:rsidRDefault="00F673A6" w:rsidP="00F673A6">
      <w:pPr>
        <w:pStyle w:val="SingleTxtG"/>
        <w:ind w:left="1701" w:hanging="567"/>
        <w:jc w:val="left"/>
      </w:pPr>
      <w:r w:rsidRPr="00122E73">
        <w:t>2.</w:t>
      </w:r>
      <w:r w:rsidRPr="00122E73">
        <w:tab/>
        <w:t>Adoption de l’ordre du jour.</w:t>
      </w:r>
    </w:p>
    <w:p w14:paraId="6C1E31F5" w14:textId="77777777" w:rsidR="00F673A6" w:rsidRPr="00122E73" w:rsidRDefault="00F673A6" w:rsidP="00F673A6">
      <w:pPr>
        <w:pStyle w:val="SingleTxtG"/>
        <w:ind w:left="1701" w:hanging="567"/>
        <w:jc w:val="left"/>
      </w:pPr>
      <w:r w:rsidRPr="00122E73">
        <w:t>3.</w:t>
      </w:r>
      <w:r w:rsidRPr="00122E73">
        <w:tab/>
        <w:t>Questions d’organisation.</w:t>
      </w:r>
    </w:p>
    <w:p w14:paraId="5D6F725F" w14:textId="77777777" w:rsidR="00F673A6" w:rsidRPr="00122E73" w:rsidRDefault="00F673A6" w:rsidP="00F673A6">
      <w:pPr>
        <w:pStyle w:val="SingleTxtG"/>
        <w:ind w:left="1701" w:hanging="567"/>
        <w:jc w:val="left"/>
      </w:pPr>
      <w:r w:rsidRPr="00122E73">
        <w:t>4.</w:t>
      </w:r>
      <w:r w:rsidRPr="00122E73">
        <w:tab/>
        <w:t>Soumission des rapports par les États parties.</w:t>
      </w:r>
    </w:p>
    <w:p w14:paraId="178395C8" w14:textId="23A590C4" w:rsidR="00F673A6" w:rsidRPr="00122E73" w:rsidRDefault="00F673A6" w:rsidP="00F673A6">
      <w:pPr>
        <w:pStyle w:val="SingleTxtG"/>
        <w:ind w:left="1701" w:hanging="567"/>
        <w:jc w:val="left"/>
      </w:pPr>
      <w:r w:rsidRPr="00122E73">
        <w:t>5.</w:t>
      </w:r>
      <w:r w:rsidRPr="00122E73">
        <w:tab/>
        <w:t>Examen des rapports soumis par les États parties en application de l’article</w:t>
      </w:r>
      <w:r>
        <w:t> </w:t>
      </w:r>
      <w:r w:rsidRPr="00122E73">
        <w:t xml:space="preserve">73 </w:t>
      </w:r>
      <w:r>
        <w:br/>
      </w:r>
      <w:r w:rsidRPr="00122E73">
        <w:t>de</w:t>
      </w:r>
      <w:r>
        <w:t xml:space="preserve"> </w:t>
      </w:r>
      <w:r w:rsidRPr="00122E73">
        <w:t>la</w:t>
      </w:r>
      <w:r>
        <w:t xml:space="preserve"> </w:t>
      </w:r>
      <w:r w:rsidRPr="00122E73">
        <w:t>Convention.</w:t>
      </w:r>
    </w:p>
    <w:p w14:paraId="2E15E962" w14:textId="77777777" w:rsidR="00F673A6" w:rsidRPr="00122E73" w:rsidRDefault="00F673A6" w:rsidP="00F673A6">
      <w:pPr>
        <w:pStyle w:val="SingleTxtG"/>
        <w:ind w:left="1701" w:hanging="567"/>
        <w:jc w:val="left"/>
      </w:pPr>
      <w:r w:rsidRPr="00122E73">
        <w:t>6.</w:t>
      </w:r>
      <w:r w:rsidRPr="00122E73">
        <w:tab/>
        <w:t>Méthodes de travail du Comité.</w:t>
      </w:r>
    </w:p>
    <w:p w14:paraId="19A71245" w14:textId="77777777" w:rsidR="00F673A6" w:rsidRPr="00122E73" w:rsidRDefault="00F673A6" w:rsidP="00F673A6">
      <w:pPr>
        <w:pStyle w:val="SingleTxtG"/>
        <w:ind w:left="1701" w:hanging="567"/>
        <w:jc w:val="left"/>
      </w:pPr>
      <w:r w:rsidRPr="00122E73">
        <w:t>7.</w:t>
      </w:r>
      <w:r w:rsidRPr="00122E73">
        <w:tab/>
        <w:t>Promotion de la Convention.</w:t>
      </w:r>
    </w:p>
    <w:p w14:paraId="3974A75A" w14:textId="77777777" w:rsidR="00F673A6" w:rsidRPr="00122E73" w:rsidRDefault="00F673A6" w:rsidP="00F673A6">
      <w:pPr>
        <w:pStyle w:val="H1G"/>
      </w:pPr>
      <w:r w:rsidRPr="00122E73">
        <w:tab/>
      </w:r>
      <w:r w:rsidRPr="00122E73">
        <w:tab/>
        <w:t>Annotations</w:t>
      </w:r>
    </w:p>
    <w:p w14:paraId="4B44E9B5" w14:textId="77777777" w:rsidR="00F673A6" w:rsidRPr="00122E73" w:rsidRDefault="00F673A6" w:rsidP="00F673A6">
      <w:pPr>
        <w:pStyle w:val="H23G"/>
      </w:pPr>
      <w:r w:rsidRPr="00122E73">
        <w:tab/>
        <w:t>1.</w:t>
      </w:r>
      <w:r w:rsidRPr="00122E73">
        <w:tab/>
        <w:t>Ouverture de la session</w:t>
      </w:r>
    </w:p>
    <w:p w14:paraId="2DC69F92" w14:textId="77777777" w:rsidR="00F673A6" w:rsidRPr="00122E73" w:rsidRDefault="00F673A6" w:rsidP="00F673A6">
      <w:pPr>
        <w:pStyle w:val="SingleTxtG"/>
        <w:ind w:firstLine="567"/>
      </w:pPr>
      <w:r w:rsidRPr="00122E73">
        <w:t>Le représentant du Secrétaire général ouvrira la trente-neuvième session du Comité.</w:t>
      </w:r>
    </w:p>
    <w:p w14:paraId="37E45D36" w14:textId="77777777" w:rsidR="00F673A6" w:rsidRPr="00122E73" w:rsidRDefault="00F673A6" w:rsidP="00F673A6">
      <w:pPr>
        <w:pStyle w:val="H23G"/>
      </w:pPr>
      <w:r w:rsidRPr="00122E73">
        <w:tab/>
        <w:t>2.</w:t>
      </w:r>
      <w:r w:rsidRPr="00122E73">
        <w:tab/>
        <w:t>Adoption de l’ordre du jour</w:t>
      </w:r>
    </w:p>
    <w:p w14:paraId="4ED8AACC" w14:textId="3188D655" w:rsidR="00F673A6" w:rsidRPr="00122E73" w:rsidRDefault="00F673A6" w:rsidP="00F673A6">
      <w:pPr>
        <w:pStyle w:val="SingleTxtG"/>
        <w:ind w:firstLine="567"/>
      </w:pPr>
      <w:r w:rsidRPr="00122E73">
        <w:t>Conformément à l’article</w:t>
      </w:r>
      <w:r w:rsidR="005576EA">
        <w:t> </w:t>
      </w:r>
      <w:r w:rsidRPr="00122E73">
        <w:t>5 du Règlement intérieur du Comité, le présent ordre du jour provisoire annoté a été établi par le Secrétaire général en consultation avec la Présidente du Comité.</w:t>
      </w:r>
    </w:p>
    <w:p w14:paraId="691D2734" w14:textId="22B41497" w:rsidR="00F673A6" w:rsidRPr="00122E73" w:rsidRDefault="00F673A6" w:rsidP="00F673A6">
      <w:pPr>
        <w:pStyle w:val="SingleTxtG"/>
        <w:ind w:firstLine="567"/>
      </w:pPr>
      <w:r w:rsidRPr="00122E73">
        <w:t>Conformément à l’article</w:t>
      </w:r>
      <w:r w:rsidR="002D02A7">
        <w:t> </w:t>
      </w:r>
      <w:r w:rsidRPr="00122E73">
        <w:t xml:space="preserve">6 du </w:t>
      </w:r>
      <w:r w:rsidR="002D02A7">
        <w:t>r</w:t>
      </w:r>
      <w:r w:rsidRPr="00122E73">
        <w:t>èglement intérieur, l’adoption de l’ordre du jour constitue le premier point de l’ordre du jour provisoire d’une session, sauf s’il y a lieu d’élire les membres du Bureau conformément à l’article</w:t>
      </w:r>
      <w:r w:rsidR="002D02A7">
        <w:t> </w:t>
      </w:r>
      <w:r w:rsidRPr="00122E73">
        <w:t>13. Conformément à l’article</w:t>
      </w:r>
      <w:r w:rsidR="002D02A7">
        <w:t> </w:t>
      </w:r>
      <w:r w:rsidRPr="00122E73">
        <w:t>7, le Comité peut réviser l’ordre du jour au cours d’une session et, s’il y a lieu, ajourner ou supprimer des points.</w:t>
      </w:r>
    </w:p>
    <w:p w14:paraId="1E75E097" w14:textId="77777777" w:rsidR="00F673A6" w:rsidRPr="00122E73" w:rsidRDefault="00F673A6" w:rsidP="00F673A6">
      <w:pPr>
        <w:pStyle w:val="H23G"/>
      </w:pPr>
      <w:r w:rsidRPr="00122E73">
        <w:tab/>
        <w:t>3.</w:t>
      </w:r>
      <w:r w:rsidRPr="00122E73">
        <w:tab/>
        <w:t>Questions d’organisation</w:t>
      </w:r>
    </w:p>
    <w:p w14:paraId="2B35CD82" w14:textId="5762FA73" w:rsidR="00F673A6" w:rsidRPr="00122E73" w:rsidRDefault="00F673A6" w:rsidP="00F673A6">
      <w:pPr>
        <w:pStyle w:val="SingleTxtG"/>
        <w:ind w:firstLine="567"/>
      </w:pPr>
      <w:r w:rsidRPr="00122E73">
        <w:t>La trente-neuvième session du Comité se tiendra au Palais Wilson du 2 au 13 décembre 2024. Elle s’ouvrira le lundi 2</w:t>
      </w:r>
      <w:r w:rsidR="002D02A7">
        <w:t> </w:t>
      </w:r>
      <w:r w:rsidRPr="00122E73">
        <w:t>décembre, à 10 heures.</w:t>
      </w:r>
    </w:p>
    <w:p w14:paraId="4A19C719" w14:textId="77777777" w:rsidR="00F673A6" w:rsidRPr="00122E73" w:rsidRDefault="00F673A6" w:rsidP="00F673A6">
      <w:pPr>
        <w:pStyle w:val="SingleTxtG"/>
        <w:ind w:firstLine="567"/>
      </w:pPr>
      <w:r w:rsidRPr="00122E73">
        <w:lastRenderedPageBreak/>
        <w:t>Le Comité examinera son programme de travail et d’autres questions qui relèvent de son mandat, notamment les dates de ses prochaines sessions. Le programme de travail sera publié sur la page Web du Comité</w:t>
      </w:r>
      <w:r w:rsidRPr="00122E73">
        <w:rPr>
          <w:rStyle w:val="Appelnotedebasdep"/>
        </w:rPr>
        <w:footnoteReference w:id="2"/>
      </w:r>
      <w:r w:rsidRPr="00122E73">
        <w:t>.</w:t>
      </w:r>
    </w:p>
    <w:p w14:paraId="59F7DFE0" w14:textId="77777777" w:rsidR="00F673A6" w:rsidRPr="00122E73" w:rsidRDefault="00F673A6" w:rsidP="00F673A6">
      <w:pPr>
        <w:pStyle w:val="H23G"/>
      </w:pPr>
      <w:r w:rsidRPr="00122E73">
        <w:tab/>
        <w:t>4.</w:t>
      </w:r>
      <w:r w:rsidRPr="00122E73">
        <w:tab/>
        <w:t>Soumission des rapports par les États parties</w:t>
      </w:r>
    </w:p>
    <w:p w14:paraId="15546D65" w14:textId="67EE1ADB" w:rsidR="00F673A6" w:rsidRPr="00122E73" w:rsidRDefault="00F673A6" w:rsidP="00F673A6">
      <w:pPr>
        <w:pStyle w:val="SingleTxtG"/>
        <w:ind w:firstLine="567"/>
      </w:pPr>
      <w:r w:rsidRPr="00122E73">
        <w:t>À leur trente-quatrième réunion, les présidentes et présidents des organes conventionnels ont décidé de faire de la procédure simplifiée de présentation des rapports la procédure par défaut pour</w:t>
      </w:r>
      <w:r>
        <w:t xml:space="preserve"> </w:t>
      </w:r>
      <w:r w:rsidRPr="00122E73">
        <w:t>tous les comités, en donnant aux États la possibilité de faire le choix de ne pas suivre la procédure simplifiée</w:t>
      </w:r>
      <w:r>
        <w:t> ;</w:t>
      </w:r>
      <w:r w:rsidRPr="00122E73">
        <w:t xml:space="preserve"> à leur trente-cinquième réunion, ils ont confirmé leur décision, précisant que la procédure simplifiée s’appliquait tant aux rapports initiaux qu’aux rapports périodiques. Conformément à ces décisions et en fonction des ressources humaines disponibles, le Comité établira une liste préalable de points à traiter à l’intention des États présentant leur rapport selon la procédure simplifiée.</w:t>
      </w:r>
    </w:p>
    <w:p w14:paraId="62F56713" w14:textId="23895247" w:rsidR="00F673A6" w:rsidRPr="00122E73" w:rsidRDefault="00F673A6" w:rsidP="00F673A6">
      <w:pPr>
        <w:pStyle w:val="SingleTxtG"/>
        <w:ind w:firstLine="567"/>
      </w:pPr>
      <w:r w:rsidRPr="00122E73">
        <w:t>On trouvera ci-après la liste des États parties dont le rapport initial était attendu mais n’avait pas été reçu au 23</w:t>
      </w:r>
      <w:r w:rsidR="002D02A7">
        <w:t> </w:t>
      </w:r>
      <w:r w:rsidRPr="00122E73">
        <w:t>septemb</w:t>
      </w:r>
      <w:r>
        <w:t>re</w:t>
      </w:r>
      <w:r w:rsidRPr="00122E73">
        <w:t xml:space="preserve"> 2024</w:t>
      </w:r>
      <w:r>
        <w:t> :</w:t>
      </w:r>
    </w:p>
    <w:tbl>
      <w:tblPr>
        <w:tblW w:w="7370" w:type="dxa"/>
        <w:tblInd w:w="1134" w:type="dxa"/>
        <w:tblLayout w:type="fixed"/>
        <w:tblCellMar>
          <w:left w:w="0" w:type="dxa"/>
          <w:right w:w="0" w:type="dxa"/>
        </w:tblCellMar>
        <w:tblLook w:val="0000" w:firstRow="0" w:lastRow="0" w:firstColumn="0" w:lastColumn="0" w:noHBand="0" w:noVBand="0"/>
      </w:tblPr>
      <w:tblGrid>
        <w:gridCol w:w="1694"/>
        <w:gridCol w:w="2134"/>
        <w:gridCol w:w="3542"/>
      </w:tblGrid>
      <w:tr w:rsidR="00F673A6" w:rsidRPr="00F673A6" w14:paraId="617661E5" w14:textId="77777777" w:rsidTr="00F673A6">
        <w:trPr>
          <w:tblHeader/>
        </w:trPr>
        <w:tc>
          <w:tcPr>
            <w:tcW w:w="1694" w:type="dxa"/>
            <w:tcBorders>
              <w:top w:val="single" w:sz="4" w:space="0" w:color="auto"/>
              <w:bottom w:val="single" w:sz="12" w:space="0" w:color="auto"/>
            </w:tcBorders>
            <w:shd w:val="clear" w:color="auto" w:fill="auto"/>
            <w:vAlign w:val="bottom"/>
          </w:tcPr>
          <w:p w14:paraId="7B802442" w14:textId="77777777" w:rsidR="00F673A6" w:rsidRPr="00F673A6" w:rsidRDefault="00F673A6" w:rsidP="00F673A6">
            <w:pPr>
              <w:spacing w:before="80" w:after="80" w:line="200" w:lineRule="exact"/>
              <w:ind w:right="113"/>
              <w:rPr>
                <w:i/>
                <w:sz w:val="16"/>
              </w:rPr>
            </w:pPr>
            <w:r w:rsidRPr="00F673A6">
              <w:rPr>
                <w:i/>
                <w:sz w:val="16"/>
              </w:rPr>
              <w:t>État partie</w:t>
            </w:r>
          </w:p>
        </w:tc>
        <w:tc>
          <w:tcPr>
            <w:tcW w:w="2134" w:type="dxa"/>
            <w:tcBorders>
              <w:top w:val="single" w:sz="4" w:space="0" w:color="auto"/>
              <w:bottom w:val="single" w:sz="12" w:space="0" w:color="auto"/>
            </w:tcBorders>
            <w:shd w:val="clear" w:color="auto" w:fill="auto"/>
            <w:vAlign w:val="bottom"/>
          </w:tcPr>
          <w:p w14:paraId="7DFBE871" w14:textId="77777777" w:rsidR="00F673A6" w:rsidRPr="00F673A6" w:rsidRDefault="00F673A6" w:rsidP="00F673A6">
            <w:pPr>
              <w:spacing w:before="80" w:after="80" w:line="200" w:lineRule="exact"/>
              <w:ind w:right="113"/>
              <w:rPr>
                <w:i/>
                <w:sz w:val="16"/>
              </w:rPr>
            </w:pPr>
            <w:r w:rsidRPr="00F673A6">
              <w:rPr>
                <w:i/>
                <w:sz w:val="16"/>
              </w:rPr>
              <w:t>Rapport initialement attendu le</w:t>
            </w:r>
          </w:p>
        </w:tc>
        <w:tc>
          <w:tcPr>
            <w:tcW w:w="3542" w:type="dxa"/>
            <w:tcBorders>
              <w:top w:val="single" w:sz="4" w:space="0" w:color="auto"/>
              <w:bottom w:val="single" w:sz="12" w:space="0" w:color="auto"/>
            </w:tcBorders>
            <w:shd w:val="clear" w:color="auto" w:fill="auto"/>
            <w:vAlign w:val="bottom"/>
          </w:tcPr>
          <w:p w14:paraId="4411299E" w14:textId="20C9A6D7" w:rsidR="00F673A6" w:rsidRPr="00F673A6" w:rsidRDefault="00F673A6" w:rsidP="00F673A6">
            <w:pPr>
              <w:spacing w:before="80" w:after="80" w:line="200" w:lineRule="exact"/>
              <w:ind w:right="113"/>
              <w:rPr>
                <w:i/>
                <w:sz w:val="16"/>
              </w:rPr>
            </w:pPr>
            <w:r w:rsidRPr="00F673A6">
              <w:rPr>
                <w:i/>
                <w:sz w:val="16"/>
              </w:rPr>
              <w:t>Date limite de soumission des réponses à la liste préalable de points à traiter</w:t>
            </w:r>
          </w:p>
        </w:tc>
      </w:tr>
      <w:tr w:rsidR="00F673A6" w:rsidRPr="00F673A6" w14:paraId="2CA3F503" w14:textId="77777777" w:rsidTr="00F673A6">
        <w:trPr>
          <w:trHeight w:hRule="exact" w:val="113"/>
          <w:tblHeader/>
        </w:trPr>
        <w:tc>
          <w:tcPr>
            <w:tcW w:w="1694" w:type="dxa"/>
            <w:tcBorders>
              <w:top w:val="single" w:sz="12" w:space="0" w:color="auto"/>
            </w:tcBorders>
            <w:shd w:val="clear" w:color="auto" w:fill="auto"/>
          </w:tcPr>
          <w:p w14:paraId="44D2A75E" w14:textId="77777777" w:rsidR="00F673A6" w:rsidRPr="00F673A6" w:rsidRDefault="00F673A6" w:rsidP="00F673A6">
            <w:pPr>
              <w:spacing w:before="40" w:after="120"/>
              <w:ind w:right="113"/>
            </w:pPr>
          </w:p>
        </w:tc>
        <w:tc>
          <w:tcPr>
            <w:tcW w:w="2134" w:type="dxa"/>
            <w:tcBorders>
              <w:top w:val="single" w:sz="12" w:space="0" w:color="auto"/>
            </w:tcBorders>
            <w:shd w:val="clear" w:color="auto" w:fill="auto"/>
          </w:tcPr>
          <w:p w14:paraId="606BAB18" w14:textId="77777777" w:rsidR="00F673A6" w:rsidRPr="00F673A6" w:rsidRDefault="00F673A6" w:rsidP="00F673A6">
            <w:pPr>
              <w:spacing w:before="40" w:after="120"/>
              <w:ind w:right="113"/>
            </w:pPr>
          </w:p>
        </w:tc>
        <w:tc>
          <w:tcPr>
            <w:tcW w:w="3542" w:type="dxa"/>
            <w:tcBorders>
              <w:top w:val="single" w:sz="12" w:space="0" w:color="auto"/>
            </w:tcBorders>
            <w:shd w:val="clear" w:color="auto" w:fill="auto"/>
          </w:tcPr>
          <w:p w14:paraId="1D8FB1C8" w14:textId="77777777" w:rsidR="00F673A6" w:rsidRPr="00F673A6" w:rsidRDefault="00F673A6" w:rsidP="00F673A6">
            <w:pPr>
              <w:spacing w:before="40" w:after="120"/>
              <w:ind w:right="113"/>
            </w:pPr>
          </w:p>
        </w:tc>
      </w:tr>
      <w:tr w:rsidR="00F673A6" w:rsidRPr="00F673A6" w14:paraId="06F96EB1" w14:textId="77777777" w:rsidTr="00F673A6">
        <w:tc>
          <w:tcPr>
            <w:tcW w:w="1694" w:type="dxa"/>
            <w:shd w:val="clear" w:color="auto" w:fill="auto"/>
          </w:tcPr>
          <w:p w14:paraId="16D0E464" w14:textId="77777777" w:rsidR="00F673A6" w:rsidRPr="00F673A6" w:rsidRDefault="00F673A6" w:rsidP="00F673A6">
            <w:pPr>
              <w:spacing w:before="40" w:after="120"/>
              <w:ind w:right="113"/>
              <w:rPr>
                <w:iCs/>
                <w:vertAlign w:val="superscript"/>
              </w:rPr>
            </w:pPr>
            <w:proofErr w:type="spellStart"/>
            <w:r w:rsidRPr="00F673A6">
              <w:t>Fidji</w:t>
            </w:r>
            <w:r w:rsidRPr="002D02A7">
              <w:rPr>
                <w:i/>
                <w:iCs/>
                <w:vertAlign w:val="superscript"/>
              </w:rPr>
              <w:t>a</w:t>
            </w:r>
            <w:proofErr w:type="spellEnd"/>
          </w:p>
        </w:tc>
        <w:tc>
          <w:tcPr>
            <w:tcW w:w="2134" w:type="dxa"/>
            <w:shd w:val="clear" w:color="auto" w:fill="auto"/>
          </w:tcPr>
          <w:p w14:paraId="66D694E3" w14:textId="77777777" w:rsidR="00F673A6" w:rsidRPr="00F673A6" w:rsidRDefault="00F673A6" w:rsidP="00F673A6">
            <w:pPr>
              <w:spacing w:before="40" w:after="120"/>
              <w:ind w:right="113"/>
            </w:pPr>
            <w:r w:rsidRPr="00F673A6">
              <w:t>1</w:t>
            </w:r>
            <w:r w:rsidRPr="00F673A6">
              <w:rPr>
                <w:vertAlign w:val="superscript"/>
              </w:rPr>
              <w:t>er</w:t>
            </w:r>
            <w:r w:rsidRPr="00F673A6">
              <w:t> décembre 2020</w:t>
            </w:r>
          </w:p>
        </w:tc>
        <w:tc>
          <w:tcPr>
            <w:tcW w:w="3542" w:type="dxa"/>
            <w:shd w:val="clear" w:color="auto" w:fill="auto"/>
          </w:tcPr>
          <w:p w14:paraId="511AAA05" w14:textId="77777777" w:rsidR="00F673A6" w:rsidRPr="00F673A6" w:rsidRDefault="00F673A6" w:rsidP="00F673A6">
            <w:pPr>
              <w:spacing w:before="40" w:after="120"/>
              <w:ind w:right="113"/>
            </w:pPr>
          </w:p>
        </w:tc>
      </w:tr>
      <w:tr w:rsidR="00F673A6" w:rsidRPr="00F673A6" w14:paraId="425E6ABB" w14:textId="77777777" w:rsidTr="00F673A6">
        <w:tc>
          <w:tcPr>
            <w:tcW w:w="1694" w:type="dxa"/>
            <w:shd w:val="clear" w:color="auto" w:fill="auto"/>
          </w:tcPr>
          <w:p w14:paraId="2A182CDB" w14:textId="77777777" w:rsidR="00F673A6" w:rsidRPr="00F673A6" w:rsidRDefault="00F673A6" w:rsidP="00F673A6">
            <w:pPr>
              <w:spacing w:before="40" w:after="120"/>
              <w:ind w:right="113"/>
            </w:pPr>
            <w:proofErr w:type="spellStart"/>
            <w:r w:rsidRPr="00F673A6">
              <w:t>Gambie</w:t>
            </w:r>
            <w:r w:rsidRPr="002D02A7">
              <w:rPr>
                <w:i/>
                <w:vertAlign w:val="superscript"/>
              </w:rPr>
              <w:t>b</w:t>
            </w:r>
            <w:proofErr w:type="spellEnd"/>
          </w:p>
        </w:tc>
        <w:tc>
          <w:tcPr>
            <w:tcW w:w="2134" w:type="dxa"/>
            <w:shd w:val="clear" w:color="auto" w:fill="auto"/>
          </w:tcPr>
          <w:p w14:paraId="7C7D9C01" w14:textId="611ED6FE" w:rsidR="00F673A6" w:rsidRPr="00F673A6" w:rsidRDefault="00F673A6" w:rsidP="00F673A6">
            <w:pPr>
              <w:spacing w:before="40" w:after="120"/>
              <w:ind w:right="113"/>
            </w:pPr>
            <w:r w:rsidRPr="00F673A6">
              <w:t>1</w:t>
            </w:r>
            <w:r w:rsidRPr="00F673A6">
              <w:rPr>
                <w:vertAlign w:val="superscript"/>
              </w:rPr>
              <w:t>er</w:t>
            </w:r>
            <w:r w:rsidR="002D02A7">
              <w:t> </w:t>
            </w:r>
            <w:r w:rsidRPr="00F673A6">
              <w:t>janvier 2020</w:t>
            </w:r>
          </w:p>
        </w:tc>
        <w:tc>
          <w:tcPr>
            <w:tcW w:w="3542" w:type="dxa"/>
            <w:shd w:val="clear" w:color="auto" w:fill="auto"/>
          </w:tcPr>
          <w:p w14:paraId="79D6D962" w14:textId="2268D4B5" w:rsidR="00F673A6" w:rsidRPr="00F673A6" w:rsidRDefault="00F673A6" w:rsidP="00F673A6">
            <w:pPr>
              <w:spacing w:before="40" w:after="120"/>
              <w:ind w:right="113"/>
            </w:pPr>
            <w:r w:rsidRPr="00F673A6">
              <w:t>19</w:t>
            </w:r>
            <w:r w:rsidR="002D02A7">
              <w:t> </w:t>
            </w:r>
            <w:r w:rsidRPr="00F673A6">
              <w:t>août 2024</w:t>
            </w:r>
          </w:p>
        </w:tc>
      </w:tr>
      <w:tr w:rsidR="00F673A6" w:rsidRPr="00F673A6" w14:paraId="285528BF" w14:textId="77777777" w:rsidTr="00F673A6">
        <w:tc>
          <w:tcPr>
            <w:tcW w:w="1694" w:type="dxa"/>
            <w:shd w:val="clear" w:color="auto" w:fill="auto"/>
          </w:tcPr>
          <w:p w14:paraId="3B315197" w14:textId="77777777" w:rsidR="00F673A6" w:rsidRPr="00F673A6" w:rsidRDefault="00F673A6" w:rsidP="00F673A6">
            <w:pPr>
              <w:spacing w:before="40" w:after="120"/>
              <w:ind w:right="113"/>
              <w:rPr>
                <w:iCs/>
                <w:vertAlign w:val="superscript"/>
              </w:rPr>
            </w:pPr>
            <w:proofErr w:type="spellStart"/>
            <w:r w:rsidRPr="00F673A6">
              <w:t>Guinée-Bissau</w:t>
            </w:r>
            <w:r w:rsidRPr="002D02A7">
              <w:rPr>
                <w:i/>
                <w:iCs/>
                <w:vertAlign w:val="superscript"/>
              </w:rPr>
              <w:t>a</w:t>
            </w:r>
            <w:proofErr w:type="spellEnd"/>
          </w:p>
        </w:tc>
        <w:tc>
          <w:tcPr>
            <w:tcW w:w="2134" w:type="dxa"/>
            <w:shd w:val="clear" w:color="auto" w:fill="auto"/>
          </w:tcPr>
          <w:p w14:paraId="6E13D689" w14:textId="77777777" w:rsidR="00F673A6" w:rsidRPr="00F673A6" w:rsidRDefault="00F673A6" w:rsidP="00F673A6">
            <w:pPr>
              <w:spacing w:before="40" w:after="120"/>
              <w:ind w:right="113"/>
            </w:pPr>
            <w:r w:rsidRPr="00F673A6">
              <w:t>1</w:t>
            </w:r>
            <w:r w:rsidRPr="00F673A6">
              <w:rPr>
                <w:vertAlign w:val="superscript"/>
              </w:rPr>
              <w:t>er</w:t>
            </w:r>
            <w:r w:rsidRPr="00F673A6">
              <w:t> février 2020</w:t>
            </w:r>
          </w:p>
        </w:tc>
        <w:tc>
          <w:tcPr>
            <w:tcW w:w="3542" w:type="dxa"/>
            <w:shd w:val="clear" w:color="auto" w:fill="auto"/>
          </w:tcPr>
          <w:p w14:paraId="0A1A26F5" w14:textId="77777777" w:rsidR="00F673A6" w:rsidRPr="00F673A6" w:rsidRDefault="00F673A6" w:rsidP="00F673A6">
            <w:pPr>
              <w:spacing w:before="40" w:after="120"/>
              <w:ind w:right="113"/>
            </w:pPr>
          </w:p>
        </w:tc>
      </w:tr>
      <w:tr w:rsidR="00F673A6" w:rsidRPr="00F673A6" w14:paraId="3C903CA1" w14:textId="77777777" w:rsidTr="00F673A6">
        <w:tc>
          <w:tcPr>
            <w:tcW w:w="1694" w:type="dxa"/>
            <w:shd w:val="clear" w:color="auto" w:fill="auto"/>
          </w:tcPr>
          <w:p w14:paraId="6608F383" w14:textId="77777777" w:rsidR="00F673A6" w:rsidRPr="00F673A6" w:rsidRDefault="00F673A6" w:rsidP="00F673A6">
            <w:pPr>
              <w:spacing w:before="40" w:after="120"/>
              <w:ind w:right="113"/>
            </w:pPr>
            <w:proofErr w:type="spellStart"/>
            <w:r w:rsidRPr="00F673A6">
              <w:t>Malawi</w:t>
            </w:r>
            <w:r w:rsidRPr="002D02A7">
              <w:rPr>
                <w:i/>
                <w:iCs/>
                <w:vertAlign w:val="superscript"/>
              </w:rPr>
              <w:t>a</w:t>
            </w:r>
            <w:proofErr w:type="spellEnd"/>
          </w:p>
        </w:tc>
        <w:tc>
          <w:tcPr>
            <w:tcW w:w="2134" w:type="dxa"/>
            <w:shd w:val="clear" w:color="auto" w:fill="auto"/>
          </w:tcPr>
          <w:p w14:paraId="0072D76A" w14:textId="3EC48110" w:rsidR="00F673A6" w:rsidRPr="00F673A6" w:rsidRDefault="00F673A6" w:rsidP="00F673A6">
            <w:pPr>
              <w:spacing w:before="40" w:after="120"/>
              <w:ind w:right="113"/>
            </w:pPr>
            <w:r w:rsidRPr="00F673A6">
              <w:t>1</w:t>
            </w:r>
            <w:r w:rsidRPr="00F673A6">
              <w:rPr>
                <w:vertAlign w:val="superscript"/>
              </w:rPr>
              <w:t>er</w:t>
            </w:r>
            <w:r w:rsidR="002D02A7">
              <w:t> </w:t>
            </w:r>
            <w:r w:rsidRPr="00F673A6">
              <w:t>janvier 2024</w:t>
            </w:r>
          </w:p>
        </w:tc>
        <w:tc>
          <w:tcPr>
            <w:tcW w:w="3542" w:type="dxa"/>
            <w:shd w:val="clear" w:color="auto" w:fill="auto"/>
          </w:tcPr>
          <w:p w14:paraId="50BEA36C" w14:textId="77777777" w:rsidR="00F673A6" w:rsidRPr="00F673A6" w:rsidRDefault="00F673A6" w:rsidP="00F673A6">
            <w:pPr>
              <w:spacing w:before="40" w:after="120"/>
              <w:ind w:right="113"/>
            </w:pPr>
          </w:p>
        </w:tc>
      </w:tr>
      <w:tr w:rsidR="00F673A6" w:rsidRPr="00F673A6" w14:paraId="37757F43" w14:textId="77777777" w:rsidTr="00F673A6">
        <w:tc>
          <w:tcPr>
            <w:tcW w:w="1694" w:type="dxa"/>
            <w:shd w:val="clear" w:color="auto" w:fill="auto"/>
          </w:tcPr>
          <w:p w14:paraId="0472BBFE" w14:textId="77777777" w:rsidR="00F673A6" w:rsidRPr="00F673A6" w:rsidRDefault="00F673A6" w:rsidP="00F673A6">
            <w:pPr>
              <w:spacing w:before="40" w:after="120"/>
              <w:ind w:right="113"/>
              <w:rPr>
                <w:iCs/>
                <w:vertAlign w:val="superscript"/>
              </w:rPr>
            </w:pPr>
            <w:proofErr w:type="spellStart"/>
            <w:r w:rsidRPr="00F673A6">
              <w:t>Tchad</w:t>
            </w:r>
            <w:r w:rsidRPr="002D02A7">
              <w:rPr>
                <w:i/>
                <w:iCs/>
                <w:vertAlign w:val="superscript"/>
              </w:rPr>
              <w:t>a</w:t>
            </w:r>
            <w:proofErr w:type="spellEnd"/>
          </w:p>
        </w:tc>
        <w:tc>
          <w:tcPr>
            <w:tcW w:w="2134" w:type="dxa"/>
            <w:shd w:val="clear" w:color="auto" w:fill="auto"/>
          </w:tcPr>
          <w:p w14:paraId="40A2A809" w14:textId="4E8CF8F5" w:rsidR="00F673A6" w:rsidRPr="00F673A6" w:rsidRDefault="00F673A6" w:rsidP="00F673A6">
            <w:pPr>
              <w:spacing w:before="40" w:after="120"/>
              <w:ind w:right="113"/>
            </w:pPr>
            <w:r w:rsidRPr="00F673A6">
              <w:t>1</w:t>
            </w:r>
            <w:r w:rsidRPr="00F673A6">
              <w:rPr>
                <w:vertAlign w:val="superscript"/>
              </w:rPr>
              <w:t>er</w:t>
            </w:r>
            <w:r w:rsidR="002D02A7">
              <w:t> </w:t>
            </w:r>
            <w:r w:rsidRPr="00F673A6">
              <w:t>juin 2023</w:t>
            </w:r>
          </w:p>
        </w:tc>
        <w:tc>
          <w:tcPr>
            <w:tcW w:w="3542" w:type="dxa"/>
            <w:shd w:val="clear" w:color="auto" w:fill="auto"/>
          </w:tcPr>
          <w:p w14:paraId="3B1533EB" w14:textId="77777777" w:rsidR="00F673A6" w:rsidRPr="00F673A6" w:rsidRDefault="00F673A6" w:rsidP="00F673A6">
            <w:pPr>
              <w:spacing w:before="40" w:after="120"/>
              <w:ind w:right="113"/>
            </w:pPr>
          </w:p>
        </w:tc>
      </w:tr>
      <w:tr w:rsidR="00F673A6" w:rsidRPr="00F673A6" w14:paraId="4A1B26E8" w14:textId="77777777" w:rsidTr="00F673A6">
        <w:tc>
          <w:tcPr>
            <w:tcW w:w="1694" w:type="dxa"/>
            <w:tcBorders>
              <w:bottom w:val="single" w:sz="12" w:space="0" w:color="auto"/>
            </w:tcBorders>
            <w:shd w:val="clear" w:color="auto" w:fill="auto"/>
          </w:tcPr>
          <w:p w14:paraId="319FEC5B" w14:textId="77777777" w:rsidR="00F673A6" w:rsidRPr="00F673A6" w:rsidRDefault="00F673A6" w:rsidP="00F673A6">
            <w:pPr>
              <w:spacing w:before="40" w:after="120"/>
              <w:ind w:right="113"/>
            </w:pPr>
            <w:proofErr w:type="spellStart"/>
            <w:r w:rsidRPr="00F673A6">
              <w:t>Togo</w:t>
            </w:r>
            <w:r w:rsidRPr="002D02A7">
              <w:rPr>
                <w:i/>
                <w:iCs/>
                <w:szCs w:val="18"/>
                <w:vertAlign w:val="superscript"/>
              </w:rPr>
              <w:t>a</w:t>
            </w:r>
            <w:proofErr w:type="spellEnd"/>
          </w:p>
        </w:tc>
        <w:tc>
          <w:tcPr>
            <w:tcW w:w="2134" w:type="dxa"/>
            <w:tcBorders>
              <w:bottom w:val="single" w:sz="12" w:space="0" w:color="auto"/>
            </w:tcBorders>
            <w:shd w:val="clear" w:color="auto" w:fill="auto"/>
          </w:tcPr>
          <w:p w14:paraId="5F3B2FAE" w14:textId="77777777" w:rsidR="00F673A6" w:rsidRPr="00F673A6" w:rsidRDefault="00F673A6" w:rsidP="00F673A6">
            <w:pPr>
              <w:spacing w:before="40" w:after="120"/>
              <w:ind w:right="113"/>
            </w:pPr>
            <w:r w:rsidRPr="00F673A6">
              <w:t>1</w:t>
            </w:r>
            <w:r w:rsidRPr="00F673A6">
              <w:rPr>
                <w:vertAlign w:val="superscript"/>
              </w:rPr>
              <w:t>er</w:t>
            </w:r>
            <w:r w:rsidRPr="00F673A6">
              <w:t> avril 2022</w:t>
            </w:r>
          </w:p>
        </w:tc>
        <w:tc>
          <w:tcPr>
            <w:tcW w:w="3542" w:type="dxa"/>
            <w:tcBorders>
              <w:bottom w:val="single" w:sz="12" w:space="0" w:color="auto"/>
            </w:tcBorders>
            <w:shd w:val="clear" w:color="auto" w:fill="auto"/>
          </w:tcPr>
          <w:p w14:paraId="7CA11121" w14:textId="77777777" w:rsidR="00F673A6" w:rsidRPr="00F673A6" w:rsidRDefault="00F673A6" w:rsidP="00F673A6">
            <w:pPr>
              <w:spacing w:before="40" w:after="120"/>
              <w:ind w:right="113"/>
            </w:pPr>
          </w:p>
        </w:tc>
      </w:tr>
    </w:tbl>
    <w:p w14:paraId="0EB07F4E" w14:textId="3408AB29" w:rsidR="00F673A6" w:rsidRPr="00122E73" w:rsidRDefault="00F673A6" w:rsidP="00F673A6">
      <w:pPr>
        <w:pStyle w:val="SingleTxtG"/>
        <w:spacing w:before="120" w:after="0" w:line="220" w:lineRule="atLeast"/>
        <w:ind w:firstLine="170"/>
        <w:jc w:val="left"/>
        <w:rPr>
          <w:sz w:val="18"/>
          <w:szCs w:val="18"/>
        </w:rPr>
      </w:pPr>
      <w:r w:rsidRPr="00122E73">
        <w:rPr>
          <w:i/>
          <w:iCs/>
          <w:sz w:val="18"/>
          <w:szCs w:val="18"/>
          <w:vertAlign w:val="superscript"/>
        </w:rPr>
        <w:t>a</w:t>
      </w:r>
      <w:r w:rsidRPr="00F673A6">
        <w:rPr>
          <w:i/>
          <w:iCs/>
          <w:sz w:val="18"/>
          <w:szCs w:val="18"/>
        </w:rPr>
        <w:t xml:space="preserve">  </w:t>
      </w:r>
      <w:r w:rsidRPr="00122E73">
        <w:rPr>
          <w:sz w:val="18"/>
          <w:szCs w:val="18"/>
        </w:rPr>
        <w:t>Une liste préalable de points à traiter sera adoptée par le Comité à une prochaine session.</w:t>
      </w:r>
    </w:p>
    <w:p w14:paraId="241091D4" w14:textId="172870C0" w:rsidR="00F673A6" w:rsidRPr="00122E73" w:rsidRDefault="00F673A6" w:rsidP="00F673A6">
      <w:pPr>
        <w:pStyle w:val="SingleTxtG"/>
        <w:spacing w:after="240" w:line="220" w:lineRule="atLeast"/>
        <w:ind w:firstLine="170"/>
        <w:jc w:val="left"/>
        <w:rPr>
          <w:sz w:val="18"/>
          <w:szCs w:val="18"/>
        </w:rPr>
      </w:pPr>
      <w:r w:rsidRPr="00122E73">
        <w:rPr>
          <w:i/>
          <w:iCs/>
          <w:sz w:val="18"/>
          <w:szCs w:val="18"/>
          <w:vertAlign w:val="superscript"/>
        </w:rPr>
        <w:t>b</w:t>
      </w:r>
      <w:r w:rsidRPr="00F673A6">
        <w:rPr>
          <w:i/>
          <w:iCs/>
          <w:sz w:val="18"/>
          <w:szCs w:val="18"/>
        </w:rPr>
        <w:t xml:space="preserve">  </w:t>
      </w:r>
      <w:r w:rsidRPr="00122E73">
        <w:rPr>
          <w:sz w:val="18"/>
          <w:szCs w:val="18"/>
        </w:rPr>
        <w:t>La liste préalable de points à traiter (</w:t>
      </w:r>
      <w:hyperlink r:id="rId8" w:history="1">
        <w:r w:rsidRPr="00E154B7">
          <w:rPr>
            <w:rStyle w:val="Lienhypertexte"/>
            <w:sz w:val="18"/>
            <w:szCs w:val="18"/>
          </w:rPr>
          <w:t>CMW/C/GMB/QPR/1</w:t>
        </w:r>
      </w:hyperlink>
      <w:r w:rsidRPr="00122E73">
        <w:rPr>
          <w:sz w:val="18"/>
          <w:szCs w:val="18"/>
        </w:rPr>
        <w:t>) a été adoptée par le Comité à sa trente-septième session.</w:t>
      </w:r>
    </w:p>
    <w:p w14:paraId="2AB7383A" w14:textId="50212FD7" w:rsidR="00F673A6" w:rsidRPr="00122E73" w:rsidRDefault="00F673A6" w:rsidP="00F673A6">
      <w:pPr>
        <w:pStyle w:val="SingleTxtG"/>
        <w:ind w:firstLine="567"/>
      </w:pPr>
      <w:r w:rsidRPr="00122E73">
        <w:t>Le Comité a reçu le deuxième rapport périodique du Pérou (</w:t>
      </w:r>
      <w:hyperlink r:id="rId9" w:history="1">
        <w:r w:rsidRPr="005576EA">
          <w:rPr>
            <w:rStyle w:val="Lienhypertexte"/>
          </w:rPr>
          <w:t>CMW/C/PRE/2</w:t>
        </w:r>
      </w:hyperlink>
      <w:r w:rsidRPr="00122E73">
        <w:t>) le 1</w:t>
      </w:r>
      <w:r w:rsidRPr="00122E73">
        <w:rPr>
          <w:vertAlign w:val="superscript"/>
        </w:rPr>
        <w:t>er</w:t>
      </w:r>
      <w:r w:rsidR="002D02A7">
        <w:t> </w:t>
      </w:r>
      <w:r w:rsidRPr="00122E73">
        <w:t>juillet 2024.</w:t>
      </w:r>
      <w:r w:rsidR="003C46BD">
        <w:t xml:space="preserve"> </w:t>
      </w:r>
      <w:r w:rsidRPr="00122E73">
        <w:t>On trouvera ci-après la liste des États parties dont le deuxième rapport périodique était attendu mais n’avait pas encore été reçu au 23 septembre 2024</w:t>
      </w:r>
      <w:r>
        <w:t> :</w:t>
      </w:r>
    </w:p>
    <w:tbl>
      <w:tblPr>
        <w:tblW w:w="7370" w:type="dxa"/>
        <w:tblInd w:w="1134" w:type="dxa"/>
        <w:tblLayout w:type="fixed"/>
        <w:tblCellMar>
          <w:left w:w="0" w:type="dxa"/>
          <w:right w:w="0" w:type="dxa"/>
        </w:tblCellMar>
        <w:tblLook w:val="01E0" w:firstRow="1" w:lastRow="1" w:firstColumn="1" w:lastColumn="1" w:noHBand="0" w:noVBand="0"/>
      </w:tblPr>
      <w:tblGrid>
        <w:gridCol w:w="1701"/>
        <w:gridCol w:w="2127"/>
        <w:gridCol w:w="3542"/>
      </w:tblGrid>
      <w:tr w:rsidR="00F673A6" w:rsidRPr="00F673A6" w14:paraId="67C1EED0" w14:textId="77777777" w:rsidTr="003C46BD">
        <w:trPr>
          <w:tblHeader/>
        </w:trPr>
        <w:tc>
          <w:tcPr>
            <w:tcW w:w="1701" w:type="dxa"/>
            <w:tcBorders>
              <w:top w:val="single" w:sz="4" w:space="0" w:color="auto"/>
              <w:bottom w:val="single" w:sz="12" w:space="0" w:color="auto"/>
            </w:tcBorders>
            <w:shd w:val="clear" w:color="auto" w:fill="auto"/>
            <w:vAlign w:val="bottom"/>
          </w:tcPr>
          <w:p w14:paraId="51F4C41D" w14:textId="77777777" w:rsidR="00F673A6" w:rsidRPr="00F673A6" w:rsidRDefault="00F673A6" w:rsidP="00F673A6">
            <w:pPr>
              <w:spacing w:before="80" w:after="80" w:line="200" w:lineRule="exact"/>
              <w:ind w:right="113"/>
              <w:rPr>
                <w:i/>
                <w:sz w:val="16"/>
              </w:rPr>
            </w:pPr>
            <w:r w:rsidRPr="00F673A6">
              <w:rPr>
                <w:i/>
                <w:sz w:val="16"/>
              </w:rPr>
              <w:t>État partie</w:t>
            </w:r>
          </w:p>
        </w:tc>
        <w:tc>
          <w:tcPr>
            <w:tcW w:w="2127" w:type="dxa"/>
            <w:tcBorders>
              <w:top w:val="single" w:sz="4" w:space="0" w:color="auto"/>
              <w:bottom w:val="single" w:sz="12" w:space="0" w:color="auto"/>
            </w:tcBorders>
            <w:shd w:val="clear" w:color="auto" w:fill="auto"/>
            <w:vAlign w:val="bottom"/>
          </w:tcPr>
          <w:p w14:paraId="36146B78" w14:textId="77777777" w:rsidR="00F673A6" w:rsidRPr="00F673A6" w:rsidRDefault="00F673A6" w:rsidP="00F673A6">
            <w:pPr>
              <w:spacing w:before="80" w:after="80" w:line="200" w:lineRule="exact"/>
              <w:ind w:right="113"/>
              <w:rPr>
                <w:i/>
                <w:sz w:val="16"/>
              </w:rPr>
            </w:pPr>
            <w:r w:rsidRPr="00F673A6">
              <w:rPr>
                <w:i/>
                <w:sz w:val="16"/>
              </w:rPr>
              <w:t>Rapport initialement attendu le</w:t>
            </w:r>
          </w:p>
        </w:tc>
        <w:tc>
          <w:tcPr>
            <w:tcW w:w="3542" w:type="dxa"/>
            <w:tcBorders>
              <w:top w:val="single" w:sz="4" w:space="0" w:color="auto"/>
              <w:bottom w:val="single" w:sz="12" w:space="0" w:color="auto"/>
            </w:tcBorders>
            <w:shd w:val="clear" w:color="auto" w:fill="auto"/>
            <w:vAlign w:val="bottom"/>
          </w:tcPr>
          <w:p w14:paraId="486BB9C1" w14:textId="7312432B" w:rsidR="00F673A6" w:rsidRPr="00F673A6" w:rsidRDefault="00F673A6" w:rsidP="00F673A6">
            <w:pPr>
              <w:spacing w:before="80" w:after="80" w:line="200" w:lineRule="exact"/>
              <w:ind w:right="113"/>
              <w:rPr>
                <w:i/>
                <w:sz w:val="16"/>
              </w:rPr>
            </w:pPr>
            <w:r w:rsidRPr="00F673A6">
              <w:rPr>
                <w:i/>
                <w:sz w:val="16"/>
              </w:rPr>
              <w:t>Date limite de soumission des réponses à la liste préalable de points à traiter</w:t>
            </w:r>
          </w:p>
        </w:tc>
      </w:tr>
      <w:tr w:rsidR="00F673A6" w:rsidRPr="00F673A6" w14:paraId="5F000B5C" w14:textId="77777777" w:rsidTr="003C46BD">
        <w:trPr>
          <w:trHeight w:hRule="exact" w:val="113"/>
          <w:tblHeader/>
        </w:trPr>
        <w:tc>
          <w:tcPr>
            <w:tcW w:w="1701" w:type="dxa"/>
            <w:tcBorders>
              <w:top w:val="single" w:sz="12" w:space="0" w:color="auto"/>
            </w:tcBorders>
            <w:shd w:val="clear" w:color="auto" w:fill="auto"/>
          </w:tcPr>
          <w:p w14:paraId="1D1DA8AA" w14:textId="77777777" w:rsidR="00F673A6" w:rsidRPr="00F673A6" w:rsidRDefault="00F673A6" w:rsidP="00F673A6">
            <w:pPr>
              <w:spacing w:before="40" w:after="120"/>
              <w:ind w:right="113"/>
            </w:pPr>
          </w:p>
        </w:tc>
        <w:tc>
          <w:tcPr>
            <w:tcW w:w="2127" w:type="dxa"/>
            <w:tcBorders>
              <w:top w:val="single" w:sz="12" w:space="0" w:color="auto"/>
            </w:tcBorders>
            <w:shd w:val="clear" w:color="auto" w:fill="auto"/>
          </w:tcPr>
          <w:p w14:paraId="15DC3BD5" w14:textId="77777777" w:rsidR="00F673A6" w:rsidRPr="00F673A6" w:rsidRDefault="00F673A6" w:rsidP="00F673A6">
            <w:pPr>
              <w:spacing w:before="40" w:after="120"/>
              <w:ind w:right="113"/>
            </w:pPr>
          </w:p>
        </w:tc>
        <w:tc>
          <w:tcPr>
            <w:tcW w:w="3542" w:type="dxa"/>
            <w:tcBorders>
              <w:top w:val="single" w:sz="12" w:space="0" w:color="auto"/>
            </w:tcBorders>
            <w:shd w:val="clear" w:color="auto" w:fill="auto"/>
          </w:tcPr>
          <w:p w14:paraId="3CF00517" w14:textId="77777777" w:rsidR="00F673A6" w:rsidRPr="00F673A6" w:rsidRDefault="00F673A6" w:rsidP="00F673A6">
            <w:pPr>
              <w:spacing w:before="40" w:after="120"/>
              <w:ind w:right="113"/>
            </w:pPr>
          </w:p>
        </w:tc>
      </w:tr>
      <w:tr w:rsidR="00F673A6" w:rsidRPr="00F673A6" w14:paraId="3AD20CA1" w14:textId="77777777" w:rsidTr="003C46BD">
        <w:tc>
          <w:tcPr>
            <w:tcW w:w="1701" w:type="dxa"/>
            <w:shd w:val="clear" w:color="auto" w:fill="auto"/>
          </w:tcPr>
          <w:p w14:paraId="155E220E" w14:textId="77777777" w:rsidR="00F673A6" w:rsidRPr="00F673A6" w:rsidRDefault="00F673A6" w:rsidP="00F673A6">
            <w:pPr>
              <w:spacing w:before="40" w:after="120"/>
              <w:ind w:right="113"/>
            </w:pPr>
            <w:proofErr w:type="spellStart"/>
            <w:r w:rsidRPr="00F673A6">
              <w:t>Bangladesh</w:t>
            </w:r>
            <w:r w:rsidRPr="002D02A7">
              <w:rPr>
                <w:i/>
                <w:vertAlign w:val="superscript"/>
              </w:rPr>
              <w:t>a</w:t>
            </w:r>
            <w:proofErr w:type="spellEnd"/>
          </w:p>
        </w:tc>
        <w:tc>
          <w:tcPr>
            <w:tcW w:w="2127" w:type="dxa"/>
            <w:shd w:val="clear" w:color="auto" w:fill="auto"/>
          </w:tcPr>
          <w:p w14:paraId="574D310D" w14:textId="4625816A" w:rsidR="00F673A6" w:rsidRPr="00F673A6" w:rsidRDefault="00F673A6" w:rsidP="00F673A6">
            <w:pPr>
              <w:spacing w:before="40" w:after="120"/>
              <w:ind w:right="113"/>
            </w:pPr>
            <w:r w:rsidRPr="00F673A6">
              <w:t>1</w:t>
            </w:r>
            <w:r w:rsidRPr="00F673A6">
              <w:rPr>
                <w:vertAlign w:val="superscript"/>
              </w:rPr>
              <w:t>er</w:t>
            </w:r>
            <w:r w:rsidR="002D02A7">
              <w:t> </w:t>
            </w:r>
            <w:r w:rsidRPr="00F673A6">
              <w:t>mai 2022</w:t>
            </w:r>
          </w:p>
        </w:tc>
        <w:tc>
          <w:tcPr>
            <w:tcW w:w="3542" w:type="dxa"/>
            <w:shd w:val="clear" w:color="auto" w:fill="auto"/>
          </w:tcPr>
          <w:p w14:paraId="475FA1E1" w14:textId="77777777" w:rsidR="00F673A6" w:rsidRPr="00F673A6" w:rsidRDefault="00F673A6" w:rsidP="00F673A6">
            <w:pPr>
              <w:spacing w:before="40" w:after="120"/>
              <w:ind w:right="113"/>
            </w:pPr>
          </w:p>
        </w:tc>
      </w:tr>
      <w:tr w:rsidR="00F673A6" w:rsidRPr="00F673A6" w14:paraId="79D9E1EE" w14:textId="77777777" w:rsidTr="003C46BD">
        <w:tc>
          <w:tcPr>
            <w:tcW w:w="1701" w:type="dxa"/>
            <w:shd w:val="clear" w:color="auto" w:fill="auto"/>
          </w:tcPr>
          <w:p w14:paraId="273B58CD" w14:textId="77777777" w:rsidR="00F673A6" w:rsidRPr="00F673A6" w:rsidRDefault="00F673A6" w:rsidP="00F673A6">
            <w:pPr>
              <w:spacing w:before="40" w:after="120"/>
              <w:ind w:right="113"/>
              <w:rPr>
                <w:iCs/>
                <w:vertAlign w:val="superscript"/>
              </w:rPr>
            </w:pPr>
            <w:proofErr w:type="spellStart"/>
            <w:r w:rsidRPr="00F673A6">
              <w:t>Guinée</w:t>
            </w:r>
            <w:r w:rsidRPr="002D02A7">
              <w:rPr>
                <w:i/>
                <w:vertAlign w:val="superscript"/>
              </w:rPr>
              <w:t>b</w:t>
            </w:r>
            <w:proofErr w:type="spellEnd"/>
          </w:p>
        </w:tc>
        <w:tc>
          <w:tcPr>
            <w:tcW w:w="2127" w:type="dxa"/>
            <w:shd w:val="clear" w:color="auto" w:fill="auto"/>
          </w:tcPr>
          <w:p w14:paraId="2ACA81EC" w14:textId="77777777" w:rsidR="00F673A6" w:rsidRPr="00F673A6" w:rsidRDefault="00F673A6" w:rsidP="00F673A6">
            <w:pPr>
              <w:spacing w:before="40" w:after="120"/>
              <w:ind w:right="113"/>
            </w:pPr>
            <w:r w:rsidRPr="00F673A6">
              <w:t>9 septembre 2020</w:t>
            </w:r>
          </w:p>
        </w:tc>
        <w:tc>
          <w:tcPr>
            <w:tcW w:w="3542" w:type="dxa"/>
            <w:shd w:val="clear" w:color="auto" w:fill="auto"/>
          </w:tcPr>
          <w:p w14:paraId="35E6FF38" w14:textId="77777777" w:rsidR="00F673A6" w:rsidRPr="00F673A6" w:rsidRDefault="00F673A6" w:rsidP="00F673A6">
            <w:pPr>
              <w:spacing w:before="40" w:after="120"/>
              <w:ind w:right="113"/>
            </w:pPr>
          </w:p>
        </w:tc>
      </w:tr>
      <w:tr w:rsidR="00F673A6" w:rsidRPr="00F673A6" w14:paraId="2C7778C3" w14:textId="77777777" w:rsidTr="003C46BD">
        <w:tc>
          <w:tcPr>
            <w:tcW w:w="1701" w:type="dxa"/>
            <w:shd w:val="clear" w:color="auto" w:fill="auto"/>
          </w:tcPr>
          <w:p w14:paraId="36BD5874" w14:textId="77777777" w:rsidR="00F673A6" w:rsidRPr="00F673A6" w:rsidRDefault="00F673A6" w:rsidP="00F673A6">
            <w:pPr>
              <w:spacing w:before="40" w:after="120"/>
              <w:ind w:right="113"/>
              <w:rPr>
                <w:iCs/>
                <w:vertAlign w:val="superscript"/>
              </w:rPr>
            </w:pPr>
            <w:proofErr w:type="spellStart"/>
            <w:r w:rsidRPr="00F673A6">
              <w:t>Guyana</w:t>
            </w:r>
            <w:r w:rsidRPr="002D02A7">
              <w:rPr>
                <w:i/>
                <w:vertAlign w:val="superscript"/>
              </w:rPr>
              <w:t>b</w:t>
            </w:r>
            <w:proofErr w:type="spellEnd"/>
          </w:p>
        </w:tc>
        <w:tc>
          <w:tcPr>
            <w:tcW w:w="2127" w:type="dxa"/>
            <w:shd w:val="clear" w:color="auto" w:fill="auto"/>
          </w:tcPr>
          <w:p w14:paraId="18F730AF" w14:textId="39AC0DD1" w:rsidR="00F673A6" w:rsidRPr="00F673A6" w:rsidRDefault="00F673A6" w:rsidP="00F673A6">
            <w:pPr>
              <w:spacing w:before="40" w:after="120"/>
              <w:ind w:right="113"/>
            </w:pPr>
            <w:r w:rsidRPr="00F673A6">
              <w:t>1</w:t>
            </w:r>
            <w:r w:rsidRPr="00F673A6">
              <w:rPr>
                <w:vertAlign w:val="superscript"/>
              </w:rPr>
              <w:t>er</w:t>
            </w:r>
            <w:r w:rsidR="002D02A7">
              <w:t> </w:t>
            </w:r>
            <w:r w:rsidRPr="00F673A6">
              <w:t>mai 2023</w:t>
            </w:r>
          </w:p>
        </w:tc>
        <w:tc>
          <w:tcPr>
            <w:tcW w:w="3542" w:type="dxa"/>
            <w:shd w:val="clear" w:color="auto" w:fill="auto"/>
          </w:tcPr>
          <w:p w14:paraId="5E137B8B" w14:textId="77777777" w:rsidR="00F673A6" w:rsidRPr="00F673A6" w:rsidRDefault="00F673A6" w:rsidP="00F673A6">
            <w:pPr>
              <w:spacing w:before="40" w:after="120"/>
              <w:ind w:right="113"/>
            </w:pPr>
          </w:p>
        </w:tc>
      </w:tr>
      <w:tr w:rsidR="00F673A6" w:rsidRPr="00F673A6" w14:paraId="540BE4D5" w14:textId="77777777" w:rsidTr="003C46BD">
        <w:tc>
          <w:tcPr>
            <w:tcW w:w="1701" w:type="dxa"/>
            <w:shd w:val="clear" w:color="auto" w:fill="auto"/>
          </w:tcPr>
          <w:p w14:paraId="7E608E94" w14:textId="77777777" w:rsidR="00F673A6" w:rsidRPr="00F673A6" w:rsidRDefault="00F673A6" w:rsidP="00F673A6">
            <w:pPr>
              <w:spacing w:before="40" w:after="120"/>
              <w:ind w:right="113"/>
              <w:rPr>
                <w:iCs/>
                <w:vertAlign w:val="superscript"/>
              </w:rPr>
            </w:pPr>
            <w:proofErr w:type="spellStart"/>
            <w:r w:rsidRPr="00F673A6">
              <w:t>Indonésie</w:t>
            </w:r>
            <w:r w:rsidRPr="002D02A7">
              <w:rPr>
                <w:i/>
                <w:vertAlign w:val="superscript"/>
              </w:rPr>
              <w:t>c</w:t>
            </w:r>
            <w:proofErr w:type="spellEnd"/>
          </w:p>
        </w:tc>
        <w:tc>
          <w:tcPr>
            <w:tcW w:w="2127" w:type="dxa"/>
            <w:shd w:val="clear" w:color="auto" w:fill="auto"/>
          </w:tcPr>
          <w:p w14:paraId="594AB761" w14:textId="090207FC" w:rsidR="00F673A6" w:rsidRPr="00F673A6" w:rsidRDefault="00F673A6" w:rsidP="00F673A6">
            <w:pPr>
              <w:spacing w:before="40" w:after="120"/>
              <w:ind w:right="113"/>
            </w:pPr>
            <w:r w:rsidRPr="00F673A6">
              <w:t>1</w:t>
            </w:r>
            <w:r w:rsidRPr="00F673A6">
              <w:rPr>
                <w:vertAlign w:val="superscript"/>
              </w:rPr>
              <w:t>er</w:t>
            </w:r>
            <w:r w:rsidR="002D02A7">
              <w:t> </w:t>
            </w:r>
            <w:r w:rsidRPr="00F673A6">
              <w:t>octobre 2022</w:t>
            </w:r>
          </w:p>
        </w:tc>
        <w:tc>
          <w:tcPr>
            <w:tcW w:w="3542" w:type="dxa"/>
            <w:shd w:val="clear" w:color="auto" w:fill="auto"/>
          </w:tcPr>
          <w:p w14:paraId="2269E892" w14:textId="77777777" w:rsidR="00F673A6" w:rsidRPr="00F673A6" w:rsidRDefault="00F673A6" w:rsidP="00F673A6">
            <w:pPr>
              <w:spacing w:before="40" w:after="120"/>
              <w:ind w:right="113"/>
            </w:pPr>
          </w:p>
        </w:tc>
      </w:tr>
      <w:tr w:rsidR="00F673A6" w:rsidRPr="00F673A6" w14:paraId="15F9D480" w14:textId="77777777" w:rsidTr="003C46BD">
        <w:tc>
          <w:tcPr>
            <w:tcW w:w="1701" w:type="dxa"/>
            <w:shd w:val="clear" w:color="auto" w:fill="auto"/>
          </w:tcPr>
          <w:p w14:paraId="67569745" w14:textId="77777777" w:rsidR="00F673A6" w:rsidRPr="00F673A6" w:rsidRDefault="00F673A6" w:rsidP="00F673A6">
            <w:pPr>
              <w:spacing w:before="40" w:after="120"/>
              <w:ind w:right="113"/>
              <w:rPr>
                <w:vertAlign w:val="superscript"/>
              </w:rPr>
            </w:pPr>
            <w:proofErr w:type="spellStart"/>
            <w:r w:rsidRPr="00F673A6">
              <w:t>Lesotho</w:t>
            </w:r>
            <w:r w:rsidRPr="002D02A7">
              <w:rPr>
                <w:i/>
                <w:vertAlign w:val="superscript"/>
              </w:rPr>
              <w:t>b</w:t>
            </w:r>
            <w:proofErr w:type="spellEnd"/>
          </w:p>
        </w:tc>
        <w:tc>
          <w:tcPr>
            <w:tcW w:w="2127" w:type="dxa"/>
            <w:shd w:val="clear" w:color="auto" w:fill="auto"/>
          </w:tcPr>
          <w:p w14:paraId="7FF60E60" w14:textId="77777777" w:rsidR="00F673A6" w:rsidRPr="00F673A6" w:rsidRDefault="00F673A6" w:rsidP="00F673A6">
            <w:pPr>
              <w:spacing w:before="40" w:after="120"/>
              <w:ind w:right="113"/>
            </w:pPr>
            <w:r w:rsidRPr="00F673A6">
              <w:t>1</w:t>
            </w:r>
            <w:r w:rsidRPr="00F673A6">
              <w:rPr>
                <w:vertAlign w:val="superscript"/>
              </w:rPr>
              <w:t>er</w:t>
            </w:r>
            <w:r w:rsidRPr="00F673A6">
              <w:t> mai 2021</w:t>
            </w:r>
          </w:p>
        </w:tc>
        <w:tc>
          <w:tcPr>
            <w:tcW w:w="3542" w:type="dxa"/>
            <w:shd w:val="clear" w:color="auto" w:fill="auto"/>
          </w:tcPr>
          <w:p w14:paraId="1D9270B0" w14:textId="77777777" w:rsidR="00F673A6" w:rsidRPr="00F673A6" w:rsidRDefault="00F673A6" w:rsidP="00F673A6">
            <w:pPr>
              <w:spacing w:before="40" w:after="120"/>
              <w:ind w:right="113"/>
            </w:pPr>
          </w:p>
        </w:tc>
      </w:tr>
      <w:tr w:rsidR="00F673A6" w:rsidRPr="00F673A6" w14:paraId="085C4E5F" w14:textId="77777777" w:rsidTr="003C46BD">
        <w:tc>
          <w:tcPr>
            <w:tcW w:w="1701" w:type="dxa"/>
            <w:shd w:val="clear" w:color="auto" w:fill="auto"/>
          </w:tcPr>
          <w:p w14:paraId="2C59EDB2" w14:textId="77777777" w:rsidR="00F673A6" w:rsidRPr="00F673A6" w:rsidRDefault="00F673A6" w:rsidP="00F673A6">
            <w:pPr>
              <w:spacing w:before="40" w:after="120"/>
              <w:ind w:right="113"/>
            </w:pPr>
            <w:bookmarkStart w:id="0" w:name="_Hlk178599303"/>
            <w:proofErr w:type="spellStart"/>
            <w:r w:rsidRPr="00F673A6">
              <w:t>Libye</w:t>
            </w:r>
            <w:bookmarkEnd w:id="0"/>
            <w:r w:rsidRPr="002D02A7">
              <w:rPr>
                <w:i/>
                <w:vertAlign w:val="superscript"/>
              </w:rPr>
              <w:t>b</w:t>
            </w:r>
            <w:proofErr w:type="spellEnd"/>
          </w:p>
        </w:tc>
        <w:tc>
          <w:tcPr>
            <w:tcW w:w="2127" w:type="dxa"/>
            <w:shd w:val="clear" w:color="auto" w:fill="auto"/>
          </w:tcPr>
          <w:p w14:paraId="11008C2D" w14:textId="42514E90" w:rsidR="00F673A6" w:rsidRPr="00F673A6" w:rsidRDefault="00F673A6" w:rsidP="00F673A6">
            <w:pPr>
              <w:spacing w:before="40" w:after="120"/>
              <w:ind w:right="113"/>
            </w:pPr>
            <w:r w:rsidRPr="00F673A6">
              <w:t>1</w:t>
            </w:r>
            <w:r w:rsidRPr="00F673A6">
              <w:rPr>
                <w:vertAlign w:val="superscript"/>
              </w:rPr>
              <w:t>er</w:t>
            </w:r>
            <w:r w:rsidR="002D02A7">
              <w:t> </w:t>
            </w:r>
            <w:r w:rsidRPr="00F673A6">
              <w:t>mai 2024</w:t>
            </w:r>
          </w:p>
        </w:tc>
        <w:tc>
          <w:tcPr>
            <w:tcW w:w="3542" w:type="dxa"/>
            <w:shd w:val="clear" w:color="auto" w:fill="auto"/>
          </w:tcPr>
          <w:p w14:paraId="5D0E4AE6" w14:textId="77777777" w:rsidR="00F673A6" w:rsidRPr="00F673A6" w:rsidRDefault="00F673A6" w:rsidP="00F673A6">
            <w:pPr>
              <w:spacing w:before="40" w:after="120"/>
              <w:ind w:right="113"/>
            </w:pPr>
          </w:p>
        </w:tc>
      </w:tr>
      <w:tr w:rsidR="00F673A6" w:rsidRPr="00F673A6" w:rsidDel="00932BCC" w14:paraId="7596C3FE" w14:textId="77777777" w:rsidTr="003C46BD">
        <w:tc>
          <w:tcPr>
            <w:tcW w:w="1701" w:type="dxa"/>
            <w:shd w:val="clear" w:color="auto" w:fill="auto"/>
          </w:tcPr>
          <w:p w14:paraId="58374CCE" w14:textId="77777777" w:rsidR="00F673A6" w:rsidRPr="00F673A6" w:rsidDel="00932BCC" w:rsidRDefault="00F673A6" w:rsidP="00F673A6">
            <w:pPr>
              <w:spacing w:before="40" w:after="120"/>
              <w:ind w:right="113"/>
              <w:rPr>
                <w:iCs/>
                <w:vertAlign w:val="superscript"/>
              </w:rPr>
            </w:pPr>
            <w:proofErr w:type="spellStart"/>
            <w:r w:rsidRPr="00F673A6">
              <w:t>Madagascar</w:t>
            </w:r>
            <w:r w:rsidRPr="002D02A7">
              <w:rPr>
                <w:i/>
                <w:vertAlign w:val="superscript"/>
              </w:rPr>
              <w:t>b</w:t>
            </w:r>
            <w:proofErr w:type="spellEnd"/>
          </w:p>
        </w:tc>
        <w:tc>
          <w:tcPr>
            <w:tcW w:w="2127" w:type="dxa"/>
            <w:shd w:val="clear" w:color="auto" w:fill="auto"/>
          </w:tcPr>
          <w:p w14:paraId="5C8A60D0" w14:textId="5C6368B4" w:rsidR="00F673A6" w:rsidRPr="00F673A6" w:rsidDel="00932BCC" w:rsidRDefault="00F673A6" w:rsidP="00F673A6">
            <w:pPr>
              <w:spacing w:before="40" w:after="120"/>
              <w:ind w:right="113"/>
            </w:pPr>
            <w:r w:rsidRPr="00F673A6">
              <w:t>1</w:t>
            </w:r>
            <w:r w:rsidRPr="00F673A6">
              <w:rPr>
                <w:vertAlign w:val="superscript"/>
              </w:rPr>
              <w:t>er</w:t>
            </w:r>
            <w:r w:rsidR="002D02A7">
              <w:t> </w:t>
            </w:r>
            <w:r w:rsidRPr="00F673A6">
              <w:t>octobre 2023</w:t>
            </w:r>
          </w:p>
        </w:tc>
        <w:tc>
          <w:tcPr>
            <w:tcW w:w="3542" w:type="dxa"/>
            <w:shd w:val="clear" w:color="auto" w:fill="auto"/>
          </w:tcPr>
          <w:p w14:paraId="43B0ED92" w14:textId="77777777" w:rsidR="00F673A6" w:rsidRPr="00F673A6" w:rsidDel="00932BCC" w:rsidRDefault="00F673A6" w:rsidP="00F673A6">
            <w:pPr>
              <w:spacing w:before="40" w:after="120"/>
              <w:ind w:right="113"/>
            </w:pPr>
          </w:p>
        </w:tc>
      </w:tr>
      <w:tr w:rsidR="00F673A6" w:rsidRPr="00F673A6" w:rsidDel="00932BCC" w14:paraId="33B149F2" w14:textId="77777777" w:rsidTr="003C46BD">
        <w:tc>
          <w:tcPr>
            <w:tcW w:w="1701" w:type="dxa"/>
            <w:shd w:val="clear" w:color="auto" w:fill="auto"/>
          </w:tcPr>
          <w:p w14:paraId="33E9CBD4" w14:textId="77777777" w:rsidR="00F673A6" w:rsidRPr="00F673A6" w:rsidDel="00932BCC" w:rsidRDefault="00F673A6" w:rsidP="00F673A6">
            <w:pPr>
              <w:spacing w:before="40" w:after="120"/>
              <w:ind w:right="113"/>
              <w:rPr>
                <w:iCs/>
                <w:vertAlign w:val="superscript"/>
              </w:rPr>
            </w:pPr>
            <w:proofErr w:type="spellStart"/>
            <w:r w:rsidRPr="00F673A6">
              <w:t>Mozambique</w:t>
            </w:r>
            <w:r w:rsidRPr="002D02A7">
              <w:rPr>
                <w:i/>
                <w:vertAlign w:val="superscript"/>
              </w:rPr>
              <w:t>b</w:t>
            </w:r>
            <w:proofErr w:type="spellEnd"/>
          </w:p>
        </w:tc>
        <w:tc>
          <w:tcPr>
            <w:tcW w:w="2127" w:type="dxa"/>
            <w:shd w:val="clear" w:color="auto" w:fill="auto"/>
          </w:tcPr>
          <w:p w14:paraId="2B3D54DD" w14:textId="67C53754" w:rsidR="00F673A6" w:rsidRPr="00F673A6" w:rsidDel="00932BCC" w:rsidRDefault="00F673A6" w:rsidP="00F673A6">
            <w:pPr>
              <w:spacing w:before="40" w:after="120"/>
              <w:ind w:right="113"/>
            </w:pPr>
            <w:r w:rsidRPr="00F673A6">
              <w:t>1</w:t>
            </w:r>
            <w:r w:rsidRPr="00F673A6">
              <w:rPr>
                <w:vertAlign w:val="superscript"/>
              </w:rPr>
              <w:t>er</w:t>
            </w:r>
            <w:r w:rsidR="002D02A7">
              <w:t> </w:t>
            </w:r>
            <w:r w:rsidRPr="00F673A6">
              <w:t>octobre 2023</w:t>
            </w:r>
          </w:p>
        </w:tc>
        <w:tc>
          <w:tcPr>
            <w:tcW w:w="3542" w:type="dxa"/>
            <w:shd w:val="clear" w:color="auto" w:fill="auto"/>
          </w:tcPr>
          <w:p w14:paraId="6AED7BBF" w14:textId="77777777" w:rsidR="00F673A6" w:rsidRPr="00F673A6" w:rsidDel="00932BCC" w:rsidRDefault="00F673A6" w:rsidP="00F673A6">
            <w:pPr>
              <w:spacing w:before="40" w:after="120"/>
              <w:ind w:right="113"/>
            </w:pPr>
          </w:p>
        </w:tc>
      </w:tr>
      <w:tr w:rsidR="00F673A6" w:rsidRPr="00F673A6" w14:paraId="596C604D" w14:textId="77777777" w:rsidTr="003C46BD">
        <w:tc>
          <w:tcPr>
            <w:tcW w:w="1701" w:type="dxa"/>
            <w:shd w:val="clear" w:color="auto" w:fill="auto"/>
          </w:tcPr>
          <w:p w14:paraId="336E909F" w14:textId="77777777" w:rsidR="00F673A6" w:rsidRPr="00F673A6" w:rsidRDefault="00F673A6" w:rsidP="00F673A6">
            <w:pPr>
              <w:spacing w:before="40" w:after="120"/>
              <w:ind w:right="113"/>
              <w:rPr>
                <w:iCs/>
                <w:vertAlign w:val="superscript"/>
              </w:rPr>
            </w:pPr>
            <w:proofErr w:type="spellStart"/>
            <w:r w:rsidRPr="00F673A6">
              <w:t>Nicaragua</w:t>
            </w:r>
            <w:r w:rsidRPr="002D02A7">
              <w:rPr>
                <w:i/>
                <w:vertAlign w:val="superscript"/>
              </w:rPr>
              <w:t>b</w:t>
            </w:r>
            <w:proofErr w:type="spellEnd"/>
          </w:p>
        </w:tc>
        <w:tc>
          <w:tcPr>
            <w:tcW w:w="2127" w:type="dxa"/>
            <w:shd w:val="clear" w:color="auto" w:fill="auto"/>
          </w:tcPr>
          <w:p w14:paraId="33AEF715" w14:textId="77777777" w:rsidR="00F673A6" w:rsidRPr="00F673A6" w:rsidRDefault="00F673A6" w:rsidP="00F673A6">
            <w:pPr>
              <w:spacing w:before="40" w:after="120"/>
              <w:ind w:right="113"/>
            </w:pPr>
            <w:r w:rsidRPr="00F673A6">
              <w:t>1</w:t>
            </w:r>
            <w:r w:rsidRPr="00F673A6">
              <w:rPr>
                <w:vertAlign w:val="superscript"/>
              </w:rPr>
              <w:t>er</w:t>
            </w:r>
            <w:r w:rsidRPr="00F673A6">
              <w:t> octobre 2021</w:t>
            </w:r>
          </w:p>
        </w:tc>
        <w:tc>
          <w:tcPr>
            <w:tcW w:w="3542" w:type="dxa"/>
            <w:shd w:val="clear" w:color="auto" w:fill="auto"/>
          </w:tcPr>
          <w:p w14:paraId="5A49B9DE" w14:textId="77777777" w:rsidR="00F673A6" w:rsidRPr="00F673A6" w:rsidRDefault="00F673A6" w:rsidP="00F673A6">
            <w:pPr>
              <w:spacing w:before="40" w:after="120"/>
              <w:ind w:right="113"/>
            </w:pPr>
          </w:p>
        </w:tc>
      </w:tr>
      <w:tr w:rsidR="00F673A6" w:rsidRPr="00F673A6" w14:paraId="0AEB9EDA" w14:textId="77777777" w:rsidTr="003C46BD">
        <w:tc>
          <w:tcPr>
            <w:tcW w:w="1701" w:type="dxa"/>
            <w:shd w:val="clear" w:color="auto" w:fill="auto"/>
          </w:tcPr>
          <w:p w14:paraId="2DB73DF8" w14:textId="77777777" w:rsidR="00F673A6" w:rsidRPr="00F673A6" w:rsidRDefault="00F673A6" w:rsidP="00F673A6">
            <w:pPr>
              <w:spacing w:before="40" w:after="120"/>
              <w:ind w:right="113"/>
            </w:pPr>
            <w:proofErr w:type="spellStart"/>
            <w:r w:rsidRPr="00F673A6">
              <w:lastRenderedPageBreak/>
              <w:t>Niger</w:t>
            </w:r>
            <w:r w:rsidRPr="002D02A7">
              <w:rPr>
                <w:i/>
                <w:vertAlign w:val="superscript"/>
              </w:rPr>
              <w:t>d</w:t>
            </w:r>
            <w:proofErr w:type="spellEnd"/>
          </w:p>
        </w:tc>
        <w:tc>
          <w:tcPr>
            <w:tcW w:w="2127" w:type="dxa"/>
            <w:shd w:val="clear" w:color="auto" w:fill="auto"/>
          </w:tcPr>
          <w:p w14:paraId="69D11E52" w14:textId="78CBF43C" w:rsidR="00F673A6" w:rsidRPr="00F673A6" w:rsidRDefault="00F673A6" w:rsidP="00F673A6">
            <w:pPr>
              <w:spacing w:before="40" w:after="120"/>
              <w:ind w:right="113"/>
            </w:pPr>
            <w:r w:rsidRPr="00F673A6">
              <w:t>1</w:t>
            </w:r>
            <w:r w:rsidRPr="00F673A6">
              <w:rPr>
                <w:vertAlign w:val="superscript"/>
              </w:rPr>
              <w:t>er</w:t>
            </w:r>
            <w:r w:rsidR="002D02A7">
              <w:t> </w:t>
            </w:r>
            <w:r w:rsidRPr="00F673A6">
              <w:t>octobre 2021</w:t>
            </w:r>
          </w:p>
        </w:tc>
        <w:tc>
          <w:tcPr>
            <w:tcW w:w="3542" w:type="dxa"/>
            <w:shd w:val="clear" w:color="auto" w:fill="auto"/>
          </w:tcPr>
          <w:p w14:paraId="168517B8" w14:textId="2BB45AF4" w:rsidR="00F673A6" w:rsidRPr="00F673A6" w:rsidRDefault="00F673A6" w:rsidP="00F673A6">
            <w:pPr>
              <w:spacing w:before="40" w:after="120"/>
              <w:ind w:right="113"/>
            </w:pPr>
            <w:r w:rsidRPr="00F673A6">
              <w:t>29</w:t>
            </w:r>
            <w:r w:rsidR="002D02A7">
              <w:t> </w:t>
            </w:r>
            <w:r w:rsidRPr="00F673A6">
              <w:t>décembre 2023</w:t>
            </w:r>
          </w:p>
        </w:tc>
      </w:tr>
      <w:tr w:rsidR="00F673A6" w:rsidRPr="00F673A6" w14:paraId="011F3D78" w14:textId="77777777" w:rsidTr="003C46BD">
        <w:tc>
          <w:tcPr>
            <w:tcW w:w="1701" w:type="dxa"/>
            <w:shd w:val="clear" w:color="auto" w:fill="auto"/>
          </w:tcPr>
          <w:p w14:paraId="0C39BCBB" w14:textId="77777777" w:rsidR="00F673A6" w:rsidRPr="00F673A6" w:rsidRDefault="00F673A6" w:rsidP="00F673A6">
            <w:pPr>
              <w:spacing w:before="40" w:after="120"/>
              <w:ind w:right="113"/>
            </w:pPr>
            <w:proofErr w:type="spellStart"/>
            <w:r w:rsidRPr="00F673A6">
              <w:t>Ouganda</w:t>
            </w:r>
            <w:r w:rsidRPr="002D02A7">
              <w:rPr>
                <w:i/>
                <w:vertAlign w:val="superscript"/>
              </w:rPr>
              <w:t>b</w:t>
            </w:r>
            <w:proofErr w:type="spellEnd"/>
          </w:p>
        </w:tc>
        <w:tc>
          <w:tcPr>
            <w:tcW w:w="2127" w:type="dxa"/>
            <w:shd w:val="clear" w:color="auto" w:fill="auto"/>
          </w:tcPr>
          <w:p w14:paraId="1E0A19DE" w14:textId="77777777" w:rsidR="00F673A6" w:rsidRPr="00F673A6" w:rsidRDefault="00F673A6" w:rsidP="00F673A6">
            <w:pPr>
              <w:spacing w:before="40" w:after="120"/>
              <w:ind w:right="113"/>
            </w:pPr>
            <w:r w:rsidRPr="00F673A6">
              <w:t>24 avril 2020</w:t>
            </w:r>
          </w:p>
        </w:tc>
        <w:tc>
          <w:tcPr>
            <w:tcW w:w="3542" w:type="dxa"/>
            <w:shd w:val="clear" w:color="auto" w:fill="auto"/>
          </w:tcPr>
          <w:p w14:paraId="048F1B84" w14:textId="77777777" w:rsidR="00F673A6" w:rsidRPr="00F673A6" w:rsidRDefault="00F673A6" w:rsidP="00F673A6">
            <w:pPr>
              <w:spacing w:before="40" w:after="120"/>
              <w:ind w:right="113"/>
            </w:pPr>
          </w:p>
        </w:tc>
      </w:tr>
      <w:tr w:rsidR="00F673A6" w:rsidRPr="00F673A6" w14:paraId="7D9A05EC" w14:textId="77777777" w:rsidTr="003C46BD">
        <w:tc>
          <w:tcPr>
            <w:tcW w:w="1701" w:type="dxa"/>
            <w:tcBorders>
              <w:bottom w:val="single" w:sz="12" w:space="0" w:color="auto"/>
            </w:tcBorders>
            <w:shd w:val="clear" w:color="auto" w:fill="auto"/>
          </w:tcPr>
          <w:p w14:paraId="2685E602" w14:textId="77777777" w:rsidR="00F673A6" w:rsidRPr="00F673A6" w:rsidRDefault="00F673A6" w:rsidP="00F673A6">
            <w:pPr>
              <w:spacing w:before="40" w:after="120"/>
              <w:ind w:right="113"/>
              <w:rPr>
                <w:iCs/>
                <w:vertAlign w:val="superscript"/>
              </w:rPr>
            </w:pPr>
            <w:r w:rsidRPr="00F673A6">
              <w:t>Timor-</w:t>
            </w:r>
            <w:proofErr w:type="spellStart"/>
            <w:r w:rsidRPr="00F673A6">
              <w:t>Leste</w:t>
            </w:r>
            <w:r w:rsidRPr="002D02A7">
              <w:rPr>
                <w:i/>
                <w:vertAlign w:val="superscript"/>
              </w:rPr>
              <w:t>c</w:t>
            </w:r>
            <w:proofErr w:type="spellEnd"/>
          </w:p>
        </w:tc>
        <w:tc>
          <w:tcPr>
            <w:tcW w:w="2127" w:type="dxa"/>
            <w:tcBorders>
              <w:bottom w:val="single" w:sz="12" w:space="0" w:color="auto"/>
            </w:tcBorders>
            <w:shd w:val="clear" w:color="auto" w:fill="auto"/>
          </w:tcPr>
          <w:p w14:paraId="79D5A427" w14:textId="77777777" w:rsidR="00F673A6" w:rsidRPr="00F673A6" w:rsidRDefault="00F673A6" w:rsidP="00F673A6">
            <w:pPr>
              <w:spacing w:before="40" w:after="120"/>
              <w:ind w:right="113"/>
            </w:pPr>
            <w:r w:rsidRPr="00F673A6">
              <w:t>9 septembre 2020</w:t>
            </w:r>
          </w:p>
        </w:tc>
        <w:tc>
          <w:tcPr>
            <w:tcW w:w="3542" w:type="dxa"/>
            <w:tcBorders>
              <w:bottom w:val="single" w:sz="12" w:space="0" w:color="auto"/>
            </w:tcBorders>
            <w:shd w:val="clear" w:color="auto" w:fill="auto"/>
          </w:tcPr>
          <w:p w14:paraId="1407782D" w14:textId="77777777" w:rsidR="00F673A6" w:rsidRPr="00F673A6" w:rsidRDefault="00F673A6" w:rsidP="00F673A6">
            <w:pPr>
              <w:spacing w:before="40" w:after="120"/>
              <w:ind w:right="113"/>
            </w:pPr>
          </w:p>
        </w:tc>
      </w:tr>
    </w:tbl>
    <w:p w14:paraId="18E23C0D" w14:textId="6E6591A8" w:rsidR="00F673A6" w:rsidRPr="00122E73" w:rsidRDefault="00F673A6" w:rsidP="00F673A6">
      <w:pPr>
        <w:pStyle w:val="SingleTxtG"/>
        <w:spacing w:before="120" w:after="0" w:line="220" w:lineRule="atLeast"/>
        <w:ind w:firstLine="170"/>
        <w:jc w:val="left"/>
        <w:rPr>
          <w:sz w:val="18"/>
          <w:szCs w:val="18"/>
        </w:rPr>
      </w:pPr>
      <w:r w:rsidRPr="00122E73">
        <w:rPr>
          <w:i/>
          <w:iCs/>
          <w:sz w:val="18"/>
          <w:szCs w:val="18"/>
          <w:vertAlign w:val="superscript"/>
        </w:rPr>
        <w:t>a</w:t>
      </w:r>
      <w:r>
        <w:rPr>
          <w:sz w:val="18"/>
          <w:szCs w:val="18"/>
        </w:rPr>
        <w:t xml:space="preserve">  </w:t>
      </w:r>
      <w:r w:rsidRPr="00122E73">
        <w:rPr>
          <w:sz w:val="18"/>
          <w:szCs w:val="18"/>
        </w:rPr>
        <w:t>Le 28</w:t>
      </w:r>
      <w:r w:rsidR="002D02A7">
        <w:rPr>
          <w:sz w:val="18"/>
          <w:szCs w:val="18"/>
        </w:rPr>
        <w:t> </w:t>
      </w:r>
      <w:r w:rsidRPr="00122E73">
        <w:rPr>
          <w:sz w:val="18"/>
          <w:szCs w:val="18"/>
        </w:rPr>
        <w:t>mars 2023, l’État partie a choisi de ne pas utiliser la procédure simplifiée d’établissement des rapports</w:t>
      </w:r>
      <w:r>
        <w:rPr>
          <w:sz w:val="18"/>
          <w:szCs w:val="18"/>
        </w:rPr>
        <w:t> ;</w:t>
      </w:r>
      <w:r w:rsidRPr="00122E73">
        <w:rPr>
          <w:sz w:val="18"/>
          <w:szCs w:val="18"/>
        </w:rPr>
        <w:t xml:space="preserve"> il soumettra son rapport selon la procédure traditionnelle.</w:t>
      </w:r>
    </w:p>
    <w:p w14:paraId="3A268861" w14:textId="1CB8F249" w:rsidR="00F673A6" w:rsidRPr="00122E73" w:rsidRDefault="00F673A6" w:rsidP="00F673A6">
      <w:pPr>
        <w:pStyle w:val="SingleTxtG"/>
        <w:spacing w:after="0" w:line="220" w:lineRule="atLeast"/>
        <w:ind w:firstLine="170"/>
        <w:jc w:val="left"/>
        <w:rPr>
          <w:sz w:val="18"/>
          <w:szCs w:val="18"/>
        </w:rPr>
      </w:pPr>
      <w:r w:rsidRPr="00122E73">
        <w:rPr>
          <w:i/>
          <w:iCs/>
          <w:sz w:val="18"/>
          <w:szCs w:val="18"/>
          <w:vertAlign w:val="superscript"/>
        </w:rPr>
        <w:t>b</w:t>
      </w:r>
      <w:r>
        <w:rPr>
          <w:sz w:val="18"/>
          <w:szCs w:val="18"/>
        </w:rPr>
        <w:t xml:space="preserve">  </w:t>
      </w:r>
      <w:r w:rsidRPr="00122E73">
        <w:rPr>
          <w:sz w:val="18"/>
          <w:szCs w:val="18"/>
        </w:rPr>
        <w:t>Une liste préalable de points à traiter sera adoptée par le Comité à une prochaine session.</w:t>
      </w:r>
    </w:p>
    <w:p w14:paraId="734AB9EA" w14:textId="4FCA9AB2" w:rsidR="00F673A6" w:rsidRPr="00122E73" w:rsidRDefault="00F673A6" w:rsidP="00F673A6">
      <w:pPr>
        <w:pStyle w:val="SingleTxtG"/>
        <w:spacing w:after="0" w:line="220" w:lineRule="atLeast"/>
        <w:ind w:firstLine="170"/>
        <w:jc w:val="left"/>
        <w:rPr>
          <w:sz w:val="18"/>
          <w:szCs w:val="18"/>
        </w:rPr>
      </w:pPr>
      <w:r w:rsidRPr="00122E73">
        <w:rPr>
          <w:i/>
          <w:iCs/>
          <w:sz w:val="18"/>
          <w:szCs w:val="18"/>
          <w:vertAlign w:val="superscript"/>
        </w:rPr>
        <w:t>c</w:t>
      </w:r>
      <w:r w:rsidRPr="00F673A6">
        <w:rPr>
          <w:sz w:val="18"/>
          <w:szCs w:val="18"/>
        </w:rPr>
        <w:t xml:space="preserve">  </w:t>
      </w:r>
      <w:r w:rsidRPr="00122E73">
        <w:rPr>
          <w:sz w:val="18"/>
          <w:szCs w:val="18"/>
        </w:rPr>
        <w:t>À sa trente-neuvième session, le Comité sera saisi de la liste préalable de points à traiter, pour</w:t>
      </w:r>
      <w:r w:rsidR="005576EA">
        <w:rPr>
          <w:sz w:val="18"/>
          <w:szCs w:val="18"/>
        </w:rPr>
        <w:t> </w:t>
      </w:r>
      <w:r w:rsidRPr="00122E73">
        <w:rPr>
          <w:sz w:val="18"/>
          <w:szCs w:val="18"/>
        </w:rPr>
        <w:t>adoption.</w:t>
      </w:r>
    </w:p>
    <w:p w14:paraId="14CB4D8E" w14:textId="3D2BAF66" w:rsidR="00F673A6" w:rsidRPr="00122E73" w:rsidRDefault="00F673A6" w:rsidP="00F673A6">
      <w:pPr>
        <w:pStyle w:val="SingleTxtG"/>
        <w:spacing w:after="240" w:line="220" w:lineRule="atLeast"/>
        <w:ind w:firstLine="170"/>
        <w:jc w:val="left"/>
        <w:rPr>
          <w:i/>
          <w:iCs/>
          <w:sz w:val="18"/>
          <w:szCs w:val="18"/>
        </w:rPr>
      </w:pPr>
      <w:r w:rsidRPr="00122E73">
        <w:rPr>
          <w:i/>
          <w:iCs/>
          <w:sz w:val="18"/>
          <w:szCs w:val="18"/>
          <w:vertAlign w:val="superscript"/>
        </w:rPr>
        <w:t>d</w:t>
      </w:r>
      <w:r w:rsidRPr="00F673A6">
        <w:rPr>
          <w:sz w:val="18"/>
          <w:szCs w:val="18"/>
        </w:rPr>
        <w:t xml:space="preserve">  </w:t>
      </w:r>
      <w:r w:rsidRPr="00122E73">
        <w:rPr>
          <w:sz w:val="18"/>
          <w:szCs w:val="18"/>
        </w:rPr>
        <w:t>La liste préalable de points à traiter (</w:t>
      </w:r>
      <w:hyperlink r:id="rId10" w:history="1">
        <w:r w:rsidRPr="00E154B7">
          <w:rPr>
            <w:rStyle w:val="Lienhypertexte"/>
            <w:sz w:val="18"/>
            <w:szCs w:val="18"/>
          </w:rPr>
          <w:t>CMW/C/NER/QPR/2</w:t>
        </w:r>
      </w:hyperlink>
      <w:r w:rsidRPr="00122E73">
        <w:rPr>
          <w:sz w:val="18"/>
          <w:szCs w:val="18"/>
        </w:rPr>
        <w:t>) a été adoptée par le Comité à sa trente-sixième session.</w:t>
      </w:r>
    </w:p>
    <w:p w14:paraId="566B0AB0" w14:textId="743C1485" w:rsidR="00F673A6" w:rsidRPr="00122E73" w:rsidRDefault="00F673A6" w:rsidP="00F673A6">
      <w:pPr>
        <w:pStyle w:val="SingleTxtG"/>
        <w:ind w:firstLine="567"/>
      </w:pPr>
      <w:r w:rsidRPr="00122E73">
        <w:t>Le Comité a reçu le troisième rapport périodique du Tadjikistan le 6</w:t>
      </w:r>
      <w:r w:rsidR="002D02A7">
        <w:t> </w:t>
      </w:r>
      <w:r w:rsidRPr="00122E73">
        <w:t>mai 2024. On</w:t>
      </w:r>
      <w:r w:rsidR="005576EA">
        <w:t> </w:t>
      </w:r>
      <w:r w:rsidRPr="00122E73">
        <w:t>trouvera ci-après la liste des États parties dont le troisième rapport périodique était attendu mais n’avait pas encore été reçu au 23</w:t>
      </w:r>
      <w:r w:rsidR="002D02A7">
        <w:t> </w:t>
      </w:r>
      <w:r w:rsidRPr="00122E73">
        <w:t>septembre 2024</w:t>
      </w:r>
      <w:r>
        <w:t> :</w:t>
      </w:r>
    </w:p>
    <w:tbl>
      <w:tblPr>
        <w:tblW w:w="7370" w:type="dxa"/>
        <w:tblInd w:w="1134" w:type="dxa"/>
        <w:tblLayout w:type="fixed"/>
        <w:tblCellMar>
          <w:left w:w="0" w:type="dxa"/>
          <w:right w:w="0" w:type="dxa"/>
        </w:tblCellMar>
        <w:tblLook w:val="01E0" w:firstRow="1" w:lastRow="1" w:firstColumn="1" w:lastColumn="1" w:noHBand="0" w:noVBand="0"/>
      </w:tblPr>
      <w:tblGrid>
        <w:gridCol w:w="1701"/>
        <w:gridCol w:w="2127"/>
        <w:gridCol w:w="3542"/>
      </w:tblGrid>
      <w:tr w:rsidR="00F673A6" w:rsidRPr="00F673A6" w14:paraId="11961133" w14:textId="77777777" w:rsidTr="003C46BD">
        <w:trPr>
          <w:tblHeader/>
        </w:trPr>
        <w:tc>
          <w:tcPr>
            <w:tcW w:w="1701" w:type="dxa"/>
            <w:tcBorders>
              <w:top w:val="single" w:sz="4" w:space="0" w:color="auto"/>
              <w:bottom w:val="single" w:sz="12" w:space="0" w:color="auto"/>
            </w:tcBorders>
            <w:shd w:val="clear" w:color="auto" w:fill="auto"/>
            <w:vAlign w:val="bottom"/>
          </w:tcPr>
          <w:p w14:paraId="6385F46D" w14:textId="77777777" w:rsidR="00F673A6" w:rsidRPr="00F673A6" w:rsidRDefault="00F673A6" w:rsidP="00F673A6">
            <w:pPr>
              <w:spacing w:before="80" w:after="80" w:line="200" w:lineRule="exact"/>
              <w:ind w:right="113"/>
              <w:rPr>
                <w:i/>
                <w:sz w:val="16"/>
              </w:rPr>
            </w:pPr>
            <w:r w:rsidRPr="00F673A6">
              <w:rPr>
                <w:i/>
                <w:sz w:val="16"/>
              </w:rPr>
              <w:t>État partie</w:t>
            </w:r>
          </w:p>
        </w:tc>
        <w:tc>
          <w:tcPr>
            <w:tcW w:w="2127" w:type="dxa"/>
            <w:tcBorders>
              <w:top w:val="single" w:sz="4" w:space="0" w:color="auto"/>
              <w:bottom w:val="single" w:sz="12" w:space="0" w:color="auto"/>
            </w:tcBorders>
            <w:shd w:val="clear" w:color="auto" w:fill="auto"/>
            <w:vAlign w:val="bottom"/>
          </w:tcPr>
          <w:p w14:paraId="24FEE86B" w14:textId="77777777" w:rsidR="00F673A6" w:rsidRPr="00F673A6" w:rsidRDefault="00F673A6" w:rsidP="00F673A6">
            <w:pPr>
              <w:spacing w:before="80" w:after="80" w:line="200" w:lineRule="exact"/>
              <w:ind w:right="113"/>
              <w:rPr>
                <w:i/>
                <w:sz w:val="16"/>
              </w:rPr>
            </w:pPr>
            <w:r w:rsidRPr="00F673A6">
              <w:rPr>
                <w:i/>
                <w:sz w:val="16"/>
              </w:rPr>
              <w:t>Rapport initialement attendu le</w:t>
            </w:r>
          </w:p>
        </w:tc>
        <w:tc>
          <w:tcPr>
            <w:tcW w:w="3542" w:type="dxa"/>
            <w:tcBorders>
              <w:top w:val="single" w:sz="4" w:space="0" w:color="auto"/>
              <w:bottom w:val="single" w:sz="12" w:space="0" w:color="auto"/>
            </w:tcBorders>
            <w:shd w:val="clear" w:color="auto" w:fill="auto"/>
            <w:vAlign w:val="bottom"/>
          </w:tcPr>
          <w:p w14:paraId="62271D25" w14:textId="1EA7CA40" w:rsidR="00F673A6" w:rsidRPr="00F673A6" w:rsidRDefault="00F673A6" w:rsidP="00F673A6">
            <w:pPr>
              <w:spacing w:before="80" w:after="80" w:line="200" w:lineRule="exact"/>
              <w:ind w:right="113"/>
              <w:rPr>
                <w:i/>
                <w:sz w:val="16"/>
              </w:rPr>
            </w:pPr>
            <w:r w:rsidRPr="00F673A6">
              <w:rPr>
                <w:i/>
                <w:sz w:val="16"/>
              </w:rPr>
              <w:t>Date limite de soumission des réponses à la liste préalable de points à traiter</w:t>
            </w:r>
          </w:p>
        </w:tc>
      </w:tr>
      <w:tr w:rsidR="00F673A6" w:rsidRPr="00F673A6" w14:paraId="42F259C8" w14:textId="77777777" w:rsidTr="003C46BD">
        <w:trPr>
          <w:trHeight w:hRule="exact" w:val="113"/>
          <w:tblHeader/>
        </w:trPr>
        <w:tc>
          <w:tcPr>
            <w:tcW w:w="1701" w:type="dxa"/>
            <w:tcBorders>
              <w:top w:val="single" w:sz="12" w:space="0" w:color="auto"/>
            </w:tcBorders>
            <w:shd w:val="clear" w:color="auto" w:fill="auto"/>
          </w:tcPr>
          <w:p w14:paraId="42118206" w14:textId="77777777" w:rsidR="00F673A6" w:rsidRPr="00F673A6" w:rsidRDefault="00F673A6" w:rsidP="00F673A6">
            <w:pPr>
              <w:spacing w:before="40" w:after="120"/>
              <w:ind w:right="113"/>
            </w:pPr>
          </w:p>
        </w:tc>
        <w:tc>
          <w:tcPr>
            <w:tcW w:w="2127" w:type="dxa"/>
            <w:tcBorders>
              <w:top w:val="single" w:sz="12" w:space="0" w:color="auto"/>
            </w:tcBorders>
            <w:shd w:val="clear" w:color="auto" w:fill="auto"/>
          </w:tcPr>
          <w:p w14:paraId="34B5F48D" w14:textId="77777777" w:rsidR="00F673A6" w:rsidRPr="00F673A6" w:rsidRDefault="00F673A6" w:rsidP="00F673A6">
            <w:pPr>
              <w:spacing w:before="40" w:after="120"/>
              <w:ind w:right="113"/>
            </w:pPr>
          </w:p>
        </w:tc>
        <w:tc>
          <w:tcPr>
            <w:tcW w:w="3542" w:type="dxa"/>
            <w:tcBorders>
              <w:top w:val="single" w:sz="12" w:space="0" w:color="auto"/>
            </w:tcBorders>
            <w:shd w:val="clear" w:color="auto" w:fill="auto"/>
          </w:tcPr>
          <w:p w14:paraId="43738CEE" w14:textId="77777777" w:rsidR="00F673A6" w:rsidRPr="00F673A6" w:rsidRDefault="00F673A6" w:rsidP="00F673A6">
            <w:pPr>
              <w:spacing w:before="40" w:after="120"/>
              <w:ind w:right="113"/>
            </w:pPr>
          </w:p>
        </w:tc>
      </w:tr>
      <w:tr w:rsidR="00F673A6" w:rsidRPr="00F673A6" w14:paraId="6684ADA4" w14:textId="77777777" w:rsidTr="003C46BD">
        <w:tc>
          <w:tcPr>
            <w:tcW w:w="1701" w:type="dxa"/>
            <w:shd w:val="clear" w:color="auto" w:fill="auto"/>
          </w:tcPr>
          <w:p w14:paraId="473C3810" w14:textId="77777777" w:rsidR="00F673A6" w:rsidRPr="00F673A6" w:rsidRDefault="00F673A6" w:rsidP="00F673A6">
            <w:pPr>
              <w:spacing w:before="40" w:after="120"/>
              <w:ind w:right="113"/>
            </w:pPr>
            <w:proofErr w:type="spellStart"/>
            <w:r w:rsidRPr="00F673A6">
              <w:t>Albanie</w:t>
            </w:r>
            <w:r w:rsidRPr="002D02A7">
              <w:rPr>
                <w:i/>
                <w:vertAlign w:val="superscript"/>
              </w:rPr>
              <w:t>a</w:t>
            </w:r>
            <w:proofErr w:type="spellEnd"/>
          </w:p>
        </w:tc>
        <w:tc>
          <w:tcPr>
            <w:tcW w:w="2127" w:type="dxa"/>
            <w:shd w:val="clear" w:color="auto" w:fill="auto"/>
          </w:tcPr>
          <w:p w14:paraId="6C3F9540" w14:textId="0EC09A6F" w:rsidR="00F673A6" w:rsidRPr="00F673A6" w:rsidRDefault="00F673A6" w:rsidP="00F673A6">
            <w:pPr>
              <w:spacing w:before="40" w:after="120"/>
              <w:ind w:right="113"/>
            </w:pPr>
            <w:r w:rsidRPr="00F673A6">
              <w:t>1</w:t>
            </w:r>
            <w:r w:rsidRPr="00F673A6">
              <w:rPr>
                <w:vertAlign w:val="superscript"/>
              </w:rPr>
              <w:t>er</w:t>
            </w:r>
            <w:r w:rsidR="002D02A7">
              <w:t> </w:t>
            </w:r>
            <w:r w:rsidRPr="00F673A6">
              <w:t>mai 2024</w:t>
            </w:r>
          </w:p>
        </w:tc>
        <w:tc>
          <w:tcPr>
            <w:tcW w:w="3542" w:type="dxa"/>
            <w:shd w:val="clear" w:color="auto" w:fill="auto"/>
          </w:tcPr>
          <w:p w14:paraId="5E4DB77A" w14:textId="77777777" w:rsidR="00F673A6" w:rsidRPr="00F673A6" w:rsidRDefault="00F673A6" w:rsidP="00F673A6">
            <w:pPr>
              <w:spacing w:before="40" w:after="120"/>
              <w:ind w:right="113"/>
            </w:pPr>
          </w:p>
        </w:tc>
      </w:tr>
      <w:tr w:rsidR="00F673A6" w:rsidRPr="00F673A6" w14:paraId="71AD3159" w14:textId="77777777" w:rsidTr="003C46BD">
        <w:tc>
          <w:tcPr>
            <w:tcW w:w="1701" w:type="dxa"/>
            <w:shd w:val="clear" w:color="auto" w:fill="auto"/>
          </w:tcPr>
          <w:p w14:paraId="0B06631E" w14:textId="77777777" w:rsidR="00F673A6" w:rsidRPr="00F673A6" w:rsidRDefault="00F673A6" w:rsidP="00F673A6">
            <w:pPr>
              <w:spacing w:before="40" w:after="120"/>
              <w:ind w:right="113"/>
            </w:pPr>
            <w:proofErr w:type="spellStart"/>
            <w:r w:rsidRPr="00F673A6">
              <w:t>Algérie</w:t>
            </w:r>
            <w:r w:rsidRPr="002D02A7">
              <w:rPr>
                <w:i/>
                <w:vertAlign w:val="superscript"/>
              </w:rPr>
              <w:t>b</w:t>
            </w:r>
            <w:proofErr w:type="spellEnd"/>
          </w:p>
        </w:tc>
        <w:tc>
          <w:tcPr>
            <w:tcW w:w="2127" w:type="dxa"/>
            <w:shd w:val="clear" w:color="auto" w:fill="auto"/>
          </w:tcPr>
          <w:p w14:paraId="0F153704" w14:textId="77777777" w:rsidR="00F673A6" w:rsidRPr="00F673A6" w:rsidRDefault="00F673A6" w:rsidP="00F673A6">
            <w:pPr>
              <w:spacing w:before="40" w:after="120"/>
              <w:ind w:right="113"/>
            </w:pPr>
            <w:r w:rsidRPr="00F673A6">
              <w:t>1</w:t>
            </w:r>
            <w:r w:rsidRPr="00F673A6">
              <w:rPr>
                <w:vertAlign w:val="superscript"/>
              </w:rPr>
              <w:t>er</w:t>
            </w:r>
            <w:r w:rsidRPr="00F673A6">
              <w:t> mai 2023</w:t>
            </w:r>
          </w:p>
        </w:tc>
        <w:tc>
          <w:tcPr>
            <w:tcW w:w="3542" w:type="dxa"/>
            <w:shd w:val="clear" w:color="auto" w:fill="auto"/>
          </w:tcPr>
          <w:p w14:paraId="3BEC4203" w14:textId="77777777" w:rsidR="00F673A6" w:rsidRPr="00F673A6" w:rsidRDefault="00F673A6" w:rsidP="00F673A6">
            <w:pPr>
              <w:spacing w:before="40" w:after="120"/>
              <w:ind w:right="113"/>
            </w:pPr>
          </w:p>
        </w:tc>
      </w:tr>
      <w:tr w:rsidR="00F673A6" w:rsidRPr="00F673A6" w14:paraId="32AF8284" w14:textId="77777777" w:rsidTr="003C46BD">
        <w:tc>
          <w:tcPr>
            <w:tcW w:w="1701" w:type="dxa"/>
            <w:shd w:val="clear" w:color="auto" w:fill="auto"/>
          </w:tcPr>
          <w:p w14:paraId="1C4B0F62" w14:textId="77777777" w:rsidR="00F673A6" w:rsidRPr="00F673A6" w:rsidRDefault="00F673A6" w:rsidP="00F673A6">
            <w:pPr>
              <w:spacing w:before="40" w:after="120"/>
              <w:ind w:right="113"/>
            </w:pPr>
            <w:proofErr w:type="spellStart"/>
            <w:r w:rsidRPr="00F673A6">
              <w:t>Guatemala</w:t>
            </w:r>
            <w:r w:rsidRPr="002D02A7">
              <w:rPr>
                <w:i/>
                <w:vertAlign w:val="superscript"/>
              </w:rPr>
              <w:t>a</w:t>
            </w:r>
            <w:proofErr w:type="spellEnd"/>
          </w:p>
        </w:tc>
        <w:tc>
          <w:tcPr>
            <w:tcW w:w="2127" w:type="dxa"/>
            <w:shd w:val="clear" w:color="auto" w:fill="auto"/>
          </w:tcPr>
          <w:p w14:paraId="0699D362" w14:textId="7C7633FA" w:rsidR="00F673A6" w:rsidRPr="00F673A6" w:rsidRDefault="00F673A6" w:rsidP="00F673A6">
            <w:pPr>
              <w:spacing w:before="40" w:after="120"/>
              <w:ind w:right="113"/>
            </w:pPr>
            <w:r w:rsidRPr="00F673A6">
              <w:t>1</w:t>
            </w:r>
            <w:r w:rsidRPr="00F673A6">
              <w:rPr>
                <w:vertAlign w:val="superscript"/>
              </w:rPr>
              <w:t>er</w:t>
            </w:r>
            <w:r w:rsidR="002D02A7">
              <w:t> </w:t>
            </w:r>
            <w:r w:rsidRPr="00F673A6">
              <w:t>mai 2024</w:t>
            </w:r>
          </w:p>
        </w:tc>
        <w:tc>
          <w:tcPr>
            <w:tcW w:w="3542" w:type="dxa"/>
            <w:shd w:val="clear" w:color="auto" w:fill="auto"/>
          </w:tcPr>
          <w:p w14:paraId="564F1398" w14:textId="77777777" w:rsidR="00F673A6" w:rsidRPr="00F673A6" w:rsidRDefault="00F673A6" w:rsidP="00F673A6">
            <w:pPr>
              <w:spacing w:before="40" w:after="120"/>
              <w:ind w:right="113"/>
            </w:pPr>
          </w:p>
        </w:tc>
      </w:tr>
      <w:tr w:rsidR="00F673A6" w:rsidRPr="00F673A6" w14:paraId="28422AA4" w14:textId="77777777" w:rsidTr="003C46BD">
        <w:tc>
          <w:tcPr>
            <w:tcW w:w="1701" w:type="dxa"/>
            <w:shd w:val="clear" w:color="auto" w:fill="auto"/>
          </w:tcPr>
          <w:p w14:paraId="122EC2B2" w14:textId="77777777" w:rsidR="00F673A6" w:rsidRPr="00F673A6" w:rsidRDefault="00F673A6" w:rsidP="00F673A6">
            <w:pPr>
              <w:spacing w:before="40" w:after="120"/>
              <w:ind w:right="113"/>
              <w:rPr>
                <w:iCs/>
                <w:vertAlign w:val="superscript"/>
              </w:rPr>
            </w:pPr>
            <w:proofErr w:type="spellStart"/>
            <w:r w:rsidRPr="00F673A6">
              <w:t>Mali</w:t>
            </w:r>
            <w:r w:rsidRPr="002D02A7">
              <w:rPr>
                <w:i/>
                <w:vertAlign w:val="superscript"/>
              </w:rPr>
              <w:t>c</w:t>
            </w:r>
            <w:proofErr w:type="spellEnd"/>
          </w:p>
        </w:tc>
        <w:tc>
          <w:tcPr>
            <w:tcW w:w="2127" w:type="dxa"/>
            <w:shd w:val="clear" w:color="auto" w:fill="auto"/>
          </w:tcPr>
          <w:p w14:paraId="26EFD7BE" w14:textId="03A19C95" w:rsidR="00F673A6" w:rsidRPr="00F673A6" w:rsidRDefault="00F673A6" w:rsidP="00F673A6">
            <w:pPr>
              <w:spacing w:before="40" w:after="120"/>
              <w:ind w:right="113"/>
            </w:pPr>
            <w:r w:rsidRPr="00F673A6">
              <w:t>1</w:t>
            </w:r>
            <w:r w:rsidRPr="00F673A6">
              <w:rPr>
                <w:vertAlign w:val="superscript"/>
              </w:rPr>
              <w:t>er</w:t>
            </w:r>
            <w:r w:rsidR="002D02A7">
              <w:t> </w:t>
            </w:r>
            <w:r w:rsidRPr="00F673A6">
              <w:t>mai 2019</w:t>
            </w:r>
          </w:p>
        </w:tc>
        <w:tc>
          <w:tcPr>
            <w:tcW w:w="3542" w:type="dxa"/>
            <w:shd w:val="clear" w:color="auto" w:fill="auto"/>
          </w:tcPr>
          <w:p w14:paraId="5A346CE3" w14:textId="77777777" w:rsidR="00F673A6" w:rsidRPr="00F673A6" w:rsidRDefault="00F673A6" w:rsidP="00F673A6">
            <w:pPr>
              <w:spacing w:before="40" w:after="120"/>
              <w:ind w:right="113"/>
            </w:pPr>
          </w:p>
        </w:tc>
      </w:tr>
      <w:tr w:rsidR="00F673A6" w:rsidRPr="00F673A6" w14:paraId="7C9890D1" w14:textId="77777777" w:rsidTr="003C46BD">
        <w:tc>
          <w:tcPr>
            <w:tcW w:w="1701" w:type="dxa"/>
            <w:tcBorders>
              <w:bottom w:val="single" w:sz="12" w:space="0" w:color="auto"/>
            </w:tcBorders>
            <w:shd w:val="clear" w:color="auto" w:fill="auto"/>
          </w:tcPr>
          <w:p w14:paraId="0D6A97D1" w14:textId="77777777" w:rsidR="00F673A6" w:rsidRPr="00F673A6" w:rsidRDefault="00F673A6" w:rsidP="00F673A6">
            <w:pPr>
              <w:spacing w:before="40" w:after="120"/>
              <w:ind w:right="113"/>
            </w:pPr>
            <w:r w:rsidRPr="00F673A6">
              <w:t xml:space="preserve">Sri </w:t>
            </w:r>
            <w:proofErr w:type="spellStart"/>
            <w:r w:rsidRPr="00F673A6">
              <w:t>Lanka</w:t>
            </w:r>
            <w:r w:rsidRPr="002D02A7">
              <w:rPr>
                <w:i/>
                <w:vertAlign w:val="superscript"/>
              </w:rPr>
              <w:t>d</w:t>
            </w:r>
            <w:proofErr w:type="spellEnd"/>
          </w:p>
        </w:tc>
        <w:tc>
          <w:tcPr>
            <w:tcW w:w="2127" w:type="dxa"/>
            <w:tcBorders>
              <w:bottom w:val="single" w:sz="12" w:space="0" w:color="auto"/>
            </w:tcBorders>
            <w:shd w:val="clear" w:color="auto" w:fill="auto"/>
          </w:tcPr>
          <w:p w14:paraId="4D4EF648" w14:textId="77777777" w:rsidR="00F673A6" w:rsidRPr="00F673A6" w:rsidRDefault="00F673A6" w:rsidP="00F673A6">
            <w:pPr>
              <w:spacing w:before="40" w:after="120"/>
              <w:ind w:right="113"/>
            </w:pPr>
            <w:r w:rsidRPr="00F673A6">
              <w:t>1</w:t>
            </w:r>
            <w:r w:rsidRPr="00F673A6">
              <w:rPr>
                <w:vertAlign w:val="superscript"/>
              </w:rPr>
              <w:t>er</w:t>
            </w:r>
            <w:r w:rsidRPr="00F673A6">
              <w:t> octobre 2021</w:t>
            </w:r>
          </w:p>
        </w:tc>
        <w:tc>
          <w:tcPr>
            <w:tcW w:w="3542" w:type="dxa"/>
            <w:tcBorders>
              <w:bottom w:val="single" w:sz="12" w:space="0" w:color="auto"/>
            </w:tcBorders>
            <w:shd w:val="clear" w:color="auto" w:fill="auto"/>
          </w:tcPr>
          <w:p w14:paraId="694AFB53" w14:textId="77777777" w:rsidR="00F673A6" w:rsidRPr="00F673A6" w:rsidRDefault="00F673A6" w:rsidP="00F673A6">
            <w:pPr>
              <w:spacing w:before="40" w:after="120"/>
              <w:ind w:right="113"/>
            </w:pPr>
          </w:p>
        </w:tc>
      </w:tr>
    </w:tbl>
    <w:p w14:paraId="03F890D3" w14:textId="39B7AEC3" w:rsidR="00F673A6" w:rsidRPr="002D02A7" w:rsidRDefault="00F673A6" w:rsidP="00F673A6">
      <w:pPr>
        <w:pStyle w:val="SingleTxtG"/>
        <w:spacing w:before="120" w:after="0" w:line="220" w:lineRule="atLeast"/>
        <w:ind w:firstLine="170"/>
        <w:jc w:val="left"/>
        <w:rPr>
          <w:sz w:val="18"/>
          <w:szCs w:val="18"/>
        </w:rPr>
      </w:pPr>
      <w:r w:rsidRPr="00122E73">
        <w:rPr>
          <w:i/>
          <w:iCs/>
          <w:sz w:val="18"/>
          <w:szCs w:val="18"/>
          <w:vertAlign w:val="superscript"/>
        </w:rPr>
        <w:t>a</w:t>
      </w:r>
      <w:r>
        <w:rPr>
          <w:i/>
          <w:iCs/>
          <w:sz w:val="18"/>
          <w:szCs w:val="18"/>
        </w:rPr>
        <w:t xml:space="preserve">  </w:t>
      </w:r>
      <w:r w:rsidRPr="002D02A7">
        <w:rPr>
          <w:sz w:val="18"/>
          <w:szCs w:val="18"/>
        </w:rPr>
        <w:t>Une liste préalable de points à traiter sera adoptée par le Comité à une prochaine session.</w:t>
      </w:r>
    </w:p>
    <w:p w14:paraId="71D89B88" w14:textId="38F127BB" w:rsidR="00F673A6" w:rsidRPr="00122E73" w:rsidRDefault="00F673A6" w:rsidP="005576EA">
      <w:pPr>
        <w:pStyle w:val="SingleTxtG"/>
        <w:spacing w:after="0" w:line="220" w:lineRule="atLeast"/>
        <w:ind w:firstLine="170"/>
        <w:jc w:val="left"/>
        <w:rPr>
          <w:sz w:val="18"/>
          <w:szCs w:val="18"/>
        </w:rPr>
      </w:pPr>
      <w:r w:rsidRPr="00122E73">
        <w:rPr>
          <w:i/>
          <w:iCs/>
          <w:sz w:val="18"/>
          <w:szCs w:val="18"/>
          <w:vertAlign w:val="superscript"/>
        </w:rPr>
        <w:t>b</w:t>
      </w:r>
      <w:r>
        <w:rPr>
          <w:sz w:val="18"/>
          <w:szCs w:val="18"/>
        </w:rPr>
        <w:t xml:space="preserve">  </w:t>
      </w:r>
      <w:r w:rsidRPr="00122E73">
        <w:rPr>
          <w:sz w:val="18"/>
          <w:szCs w:val="18"/>
        </w:rPr>
        <w:t>Le 31</w:t>
      </w:r>
      <w:r w:rsidR="002D02A7">
        <w:rPr>
          <w:sz w:val="18"/>
          <w:szCs w:val="18"/>
        </w:rPr>
        <w:t> </w:t>
      </w:r>
      <w:r w:rsidRPr="00122E73">
        <w:rPr>
          <w:sz w:val="18"/>
          <w:szCs w:val="18"/>
        </w:rPr>
        <w:t>mars 2023, l’État partie a décidé qu’il n’utiliserait pas la procédure simplifiée d’établissement des rapports</w:t>
      </w:r>
      <w:r>
        <w:rPr>
          <w:sz w:val="18"/>
          <w:szCs w:val="18"/>
        </w:rPr>
        <w:t> ;</w:t>
      </w:r>
      <w:r w:rsidRPr="00122E73">
        <w:rPr>
          <w:sz w:val="18"/>
          <w:szCs w:val="18"/>
        </w:rPr>
        <w:t xml:space="preserve"> il soumettra son rapport selon la procédure traditionnelle.</w:t>
      </w:r>
    </w:p>
    <w:p w14:paraId="1DD3A90B" w14:textId="60321744" w:rsidR="00F673A6" w:rsidRPr="00122E73" w:rsidRDefault="00F673A6" w:rsidP="00F673A6">
      <w:pPr>
        <w:pStyle w:val="SingleTxtG"/>
        <w:spacing w:after="0" w:line="220" w:lineRule="atLeast"/>
        <w:ind w:firstLine="170"/>
        <w:jc w:val="left"/>
        <w:rPr>
          <w:sz w:val="18"/>
          <w:szCs w:val="18"/>
        </w:rPr>
      </w:pPr>
      <w:r w:rsidRPr="00122E73">
        <w:rPr>
          <w:i/>
          <w:iCs/>
          <w:sz w:val="18"/>
          <w:szCs w:val="18"/>
          <w:vertAlign w:val="superscript"/>
        </w:rPr>
        <w:t>c</w:t>
      </w:r>
      <w:r w:rsidRPr="00122E73">
        <w:rPr>
          <w:sz w:val="18"/>
          <w:szCs w:val="18"/>
        </w:rPr>
        <w:t xml:space="preserve"> </w:t>
      </w:r>
      <w:r>
        <w:rPr>
          <w:sz w:val="18"/>
          <w:szCs w:val="18"/>
        </w:rPr>
        <w:t xml:space="preserve"> </w:t>
      </w:r>
      <w:r w:rsidRPr="00122E73">
        <w:rPr>
          <w:sz w:val="18"/>
          <w:szCs w:val="18"/>
        </w:rPr>
        <w:t>À sa trente-neuvième session, le Comité sera saisi de la liste préalable de points à traiter, pour</w:t>
      </w:r>
      <w:r w:rsidR="002D02A7">
        <w:rPr>
          <w:sz w:val="18"/>
          <w:szCs w:val="18"/>
        </w:rPr>
        <w:t> </w:t>
      </w:r>
      <w:r w:rsidRPr="00122E73">
        <w:rPr>
          <w:sz w:val="18"/>
          <w:szCs w:val="18"/>
        </w:rPr>
        <w:t>adoption.</w:t>
      </w:r>
    </w:p>
    <w:p w14:paraId="5C08CF8E" w14:textId="0C5ADC7F" w:rsidR="00F673A6" w:rsidRPr="00122E73" w:rsidRDefault="00F673A6" w:rsidP="00F673A6">
      <w:pPr>
        <w:pStyle w:val="SingleTxtG"/>
        <w:spacing w:after="240" w:line="220" w:lineRule="atLeast"/>
        <w:ind w:firstLine="170"/>
        <w:jc w:val="left"/>
        <w:rPr>
          <w:sz w:val="18"/>
          <w:szCs w:val="18"/>
        </w:rPr>
      </w:pPr>
      <w:r w:rsidRPr="00122E73">
        <w:rPr>
          <w:i/>
          <w:iCs/>
          <w:sz w:val="18"/>
          <w:szCs w:val="18"/>
          <w:vertAlign w:val="superscript"/>
        </w:rPr>
        <w:t>d</w:t>
      </w:r>
      <w:r w:rsidRPr="00122E73">
        <w:rPr>
          <w:sz w:val="18"/>
          <w:szCs w:val="18"/>
        </w:rPr>
        <w:t xml:space="preserve"> </w:t>
      </w:r>
      <w:r>
        <w:rPr>
          <w:sz w:val="18"/>
          <w:szCs w:val="18"/>
        </w:rPr>
        <w:t xml:space="preserve"> </w:t>
      </w:r>
      <w:r w:rsidRPr="00122E73">
        <w:rPr>
          <w:sz w:val="18"/>
          <w:szCs w:val="18"/>
        </w:rPr>
        <w:t>Le 16</w:t>
      </w:r>
      <w:r w:rsidR="002D02A7">
        <w:rPr>
          <w:sz w:val="18"/>
          <w:szCs w:val="18"/>
        </w:rPr>
        <w:t> </w:t>
      </w:r>
      <w:r w:rsidRPr="00122E73">
        <w:rPr>
          <w:sz w:val="18"/>
          <w:szCs w:val="18"/>
        </w:rPr>
        <w:t>mai 2023, l’État partie a décidé qu’il n’utiliserait pas la procédure simplifiée d’établissement des rapports</w:t>
      </w:r>
      <w:r>
        <w:rPr>
          <w:sz w:val="18"/>
          <w:szCs w:val="18"/>
        </w:rPr>
        <w:t> ;</w:t>
      </w:r>
      <w:r w:rsidRPr="00122E73">
        <w:rPr>
          <w:sz w:val="18"/>
          <w:szCs w:val="18"/>
        </w:rPr>
        <w:t xml:space="preserve"> il soumettra son rapport selon la procédure traditionnelle.</w:t>
      </w:r>
    </w:p>
    <w:p w14:paraId="590F5C24" w14:textId="6642624D" w:rsidR="00F673A6" w:rsidRPr="00122E73" w:rsidRDefault="00F673A6" w:rsidP="00F673A6">
      <w:pPr>
        <w:pStyle w:val="SingleTxtG"/>
        <w:ind w:firstLine="567"/>
      </w:pPr>
      <w:r w:rsidRPr="00122E73">
        <w:t>Le Comité a reçu le quatrième rapport périodique du Mexique le 13</w:t>
      </w:r>
      <w:r w:rsidR="002D02A7">
        <w:t> </w:t>
      </w:r>
      <w:r w:rsidRPr="00122E73">
        <w:t>septembre 2024. On trouvera ci-après la liste des États parties dont le quatrième rapport périodique était attendu mais n’avait pas encore été reçu au 23</w:t>
      </w:r>
      <w:r w:rsidR="002D02A7">
        <w:t> </w:t>
      </w:r>
      <w:r w:rsidRPr="00122E73">
        <w:t>septembre 2024</w:t>
      </w:r>
      <w:r>
        <w:t> :</w:t>
      </w:r>
    </w:p>
    <w:tbl>
      <w:tblPr>
        <w:tblW w:w="7370" w:type="dxa"/>
        <w:tblInd w:w="1134" w:type="dxa"/>
        <w:tblLayout w:type="fixed"/>
        <w:tblCellMar>
          <w:left w:w="0" w:type="dxa"/>
          <w:right w:w="0" w:type="dxa"/>
        </w:tblCellMar>
        <w:tblLook w:val="01E0" w:firstRow="1" w:lastRow="1" w:firstColumn="1" w:lastColumn="1" w:noHBand="0" w:noVBand="0"/>
      </w:tblPr>
      <w:tblGrid>
        <w:gridCol w:w="1701"/>
        <w:gridCol w:w="2127"/>
        <w:gridCol w:w="3542"/>
      </w:tblGrid>
      <w:tr w:rsidR="00F673A6" w:rsidRPr="00F673A6" w14:paraId="27A6BDB2" w14:textId="77777777" w:rsidTr="003C46BD">
        <w:trPr>
          <w:tblHeader/>
        </w:trPr>
        <w:tc>
          <w:tcPr>
            <w:tcW w:w="1701" w:type="dxa"/>
            <w:tcBorders>
              <w:top w:val="single" w:sz="4" w:space="0" w:color="auto"/>
              <w:bottom w:val="single" w:sz="12" w:space="0" w:color="auto"/>
            </w:tcBorders>
            <w:shd w:val="clear" w:color="auto" w:fill="auto"/>
            <w:vAlign w:val="bottom"/>
          </w:tcPr>
          <w:p w14:paraId="3D4EBDF3" w14:textId="77777777" w:rsidR="00F673A6" w:rsidRPr="00F673A6" w:rsidRDefault="00F673A6" w:rsidP="00F673A6">
            <w:pPr>
              <w:spacing w:before="80" w:after="80" w:line="200" w:lineRule="exact"/>
              <w:ind w:right="113"/>
              <w:rPr>
                <w:i/>
                <w:sz w:val="16"/>
              </w:rPr>
            </w:pPr>
            <w:r w:rsidRPr="00F673A6">
              <w:rPr>
                <w:i/>
                <w:sz w:val="16"/>
              </w:rPr>
              <w:t>État partie</w:t>
            </w:r>
          </w:p>
        </w:tc>
        <w:tc>
          <w:tcPr>
            <w:tcW w:w="2127" w:type="dxa"/>
            <w:tcBorders>
              <w:top w:val="single" w:sz="4" w:space="0" w:color="auto"/>
              <w:bottom w:val="single" w:sz="12" w:space="0" w:color="auto"/>
            </w:tcBorders>
            <w:shd w:val="clear" w:color="auto" w:fill="auto"/>
            <w:vAlign w:val="bottom"/>
          </w:tcPr>
          <w:p w14:paraId="10D9EA33" w14:textId="77777777" w:rsidR="00F673A6" w:rsidRPr="00F673A6" w:rsidRDefault="00F673A6" w:rsidP="00F673A6">
            <w:pPr>
              <w:spacing w:before="80" w:after="80" w:line="200" w:lineRule="exact"/>
              <w:ind w:right="113"/>
              <w:rPr>
                <w:i/>
                <w:sz w:val="16"/>
              </w:rPr>
            </w:pPr>
            <w:r w:rsidRPr="00F673A6">
              <w:rPr>
                <w:i/>
                <w:sz w:val="16"/>
              </w:rPr>
              <w:t>Rapport attendu le</w:t>
            </w:r>
          </w:p>
        </w:tc>
        <w:tc>
          <w:tcPr>
            <w:tcW w:w="3542" w:type="dxa"/>
            <w:tcBorders>
              <w:top w:val="single" w:sz="4" w:space="0" w:color="auto"/>
              <w:bottom w:val="single" w:sz="12" w:space="0" w:color="auto"/>
            </w:tcBorders>
            <w:shd w:val="clear" w:color="auto" w:fill="auto"/>
            <w:vAlign w:val="bottom"/>
          </w:tcPr>
          <w:p w14:paraId="12FA4E9E" w14:textId="2606B605" w:rsidR="00F673A6" w:rsidRPr="00F673A6" w:rsidRDefault="00F673A6" w:rsidP="00F673A6">
            <w:pPr>
              <w:spacing w:before="80" w:after="80" w:line="200" w:lineRule="exact"/>
              <w:ind w:right="113"/>
              <w:rPr>
                <w:i/>
                <w:sz w:val="16"/>
              </w:rPr>
            </w:pPr>
            <w:r w:rsidRPr="00F673A6">
              <w:rPr>
                <w:i/>
                <w:sz w:val="16"/>
              </w:rPr>
              <w:t>Date limite de soumission des réponses à la liste préalable de points à traiter</w:t>
            </w:r>
          </w:p>
        </w:tc>
      </w:tr>
      <w:tr w:rsidR="00F673A6" w:rsidRPr="00F673A6" w14:paraId="54883C12" w14:textId="77777777" w:rsidTr="003C46BD">
        <w:trPr>
          <w:trHeight w:hRule="exact" w:val="113"/>
          <w:tblHeader/>
        </w:trPr>
        <w:tc>
          <w:tcPr>
            <w:tcW w:w="1701" w:type="dxa"/>
            <w:tcBorders>
              <w:top w:val="single" w:sz="12" w:space="0" w:color="auto"/>
            </w:tcBorders>
            <w:shd w:val="clear" w:color="auto" w:fill="auto"/>
          </w:tcPr>
          <w:p w14:paraId="79D07A04" w14:textId="77777777" w:rsidR="00F673A6" w:rsidRPr="00F673A6" w:rsidRDefault="00F673A6" w:rsidP="00F673A6">
            <w:pPr>
              <w:spacing w:before="40" w:after="120"/>
              <w:ind w:right="113"/>
            </w:pPr>
          </w:p>
        </w:tc>
        <w:tc>
          <w:tcPr>
            <w:tcW w:w="2127" w:type="dxa"/>
            <w:tcBorders>
              <w:top w:val="single" w:sz="12" w:space="0" w:color="auto"/>
            </w:tcBorders>
            <w:shd w:val="clear" w:color="auto" w:fill="auto"/>
          </w:tcPr>
          <w:p w14:paraId="4DE5F4DF" w14:textId="77777777" w:rsidR="00F673A6" w:rsidRPr="00F673A6" w:rsidRDefault="00F673A6" w:rsidP="00F673A6">
            <w:pPr>
              <w:spacing w:before="40" w:after="120"/>
              <w:ind w:right="113"/>
            </w:pPr>
          </w:p>
        </w:tc>
        <w:tc>
          <w:tcPr>
            <w:tcW w:w="3542" w:type="dxa"/>
            <w:tcBorders>
              <w:top w:val="single" w:sz="12" w:space="0" w:color="auto"/>
            </w:tcBorders>
            <w:shd w:val="clear" w:color="auto" w:fill="auto"/>
          </w:tcPr>
          <w:p w14:paraId="09EFEDF3" w14:textId="77777777" w:rsidR="00F673A6" w:rsidRPr="00F673A6" w:rsidRDefault="00F673A6" w:rsidP="00F673A6">
            <w:pPr>
              <w:spacing w:before="40" w:after="120"/>
              <w:ind w:right="113"/>
            </w:pPr>
          </w:p>
        </w:tc>
      </w:tr>
      <w:tr w:rsidR="00F673A6" w:rsidRPr="00F673A6" w14:paraId="651676E6" w14:textId="77777777" w:rsidTr="003C46BD">
        <w:tc>
          <w:tcPr>
            <w:tcW w:w="1701" w:type="dxa"/>
            <w:tcBorders>
              <w:bottom w:val="single" w:sz="12" w:space="0" w:color="auto"/>
            </w:tcBorders>
            <w:shd w:val="clear" w:color="auto" w:fill="auto"/>
          </w:tcPr>
          <w:p w14:paraId="69998ADD" w14:textId="77777777" w:rsidR="00F673A6" w:rsidRPr="00F673A6" w:rsidRDefault="00F673A6" w:rsidP="00F673A6">
            <w:pPr>
              <w:spacing w:before="40" w:after="120"/>
              <w:ind w:right="113"/>
            </w:pPr>
            <w:proofErr w:type="spellStart"/>
            <w:r w:rsidRPr="00F673A6">
              <w:t>Équateur</w:t>
            </w:r>
            <w:r w:rsidRPr="002D02A7">
              <w:rPr>
                <w:i/>
                <w:szCs w:val="18"/>
                <w:vertAlign w:val="superscript"/>
              </w:rPr>
              <w:t>a</w:t>
            </w:r>
            <w:proofErr w:type="spellEnd"/>
          </w:p>
        </w:tc>
        <w:tc>
          <w:tcPr>
            <w:tcW w:w="2127" w:type="dxa"/>
            <w:tcBorders>
              <w:bottom w:val="single" w:sz="12" w:space="0" w:color="auto"/>
            </w:tcBorders>
            <w:shd w:val="clear" w:color="auto" w:fill="auto"/>
          </w:tcPr>
          <w:p w14:paraId="4271322D" w14:textId="7D01DCEB" w:rsidR="00F673A6" w:rsidRPr="00F673A6" w:rsidRDefault="00F673A6" w:rsidP="00F673A6">
            <w:pPr>
              <w:spacing w:before="40" w:after="120"/>
              <w:ind w:right="113"/>
            </w:pPr>
            <w:r w:rsidRPr="00F673A6">
              <w:t>1</w:t>
            </w:r>
            <w:r w:rsidRPr="00F673A6">
              <w:rPr>
                <w:vertAlign w:val="superscript"/>
              </w:rPr>
              <w:t>er</w:t>
            </w:r>
            <w:r w:rsidR="002D02A7">
              <w:t> </w:t>
            </w:r>
            <w:r w:rsidRPr="00F673A6">
              <w:t>octobre 2022</w:t>
            </w:r>
          </w:p>
        </w:tc>
        <w:tc>
          <w:tcPr>
            <w:tcW w:w="3542" w:type="dxa"/>
            <w:tcBorders>
              <w:bottom w:val="single" w:sz="12" w:space="0" w:color="auto"/>
            </w:tcBorders>
            <w:shd w:val="clear" w:color="auto" w:fill="auto"/>
          </w:tcPr>
          <w:p w14:paraId="0B9EC5C9" w14:textId="77777777" w:rsidR="00F673A6" w:rsidRPr="00F673A6" w:rsidRDefault="00F673A6" w:rsidP="00F673A6">
            <w:pPr>
              <w:spacing w:before="40" w:after="120"/>
              <w:ind w:right="113"/>
            </w:pPr>
          </w:p>
        </w:tc>
      </w:tr>
    </w:tbl>
    <w:p w14:paraId="29DC4F51" w14:textId="490B3B89" w:rsidR="00F673A6" w:rsidRPr="00122E73" w:rsidRDefault="00F673A6" w:rsidP="00F673A6">
      <w:pPr>
        <w:pStyle w:val="SingleTxtG"/>
        <w:spacing w:before="120" w:after="240" w:line="220" w:lineRule="atLeast"/>
        <w:ind w:firstLine="170"/>
        <w:jc w:val="left"/>
        <w:rPr>
          <w:i/>
          <w:iCs/>
          <w:spacing w:val="-2"/>
          <w:sz w:val="18"/>
          <w:szCs w:val="18"/>
        </w:rPr>
      </w:pPr>
      <w:r w:rsidRPr="00122E73">
        <w:rPr>
          <w:i/>
          <w:iCs/>
          <w:spacing w:val="-2"/>
          <w:sz w:val="18"/>
          <w:szCs w:val="18"/>
          <w:vertAlign w:val="superscript"/>
        </w:rPr>
        <w:t>a</w:t>
      </w:r>
      <w:r>
        <w:rPr>
          <w:i/>
          <w:iCs/>
          <w:spacing w:val="-2"/>
          <w:sz w:val="18"/>
          <w:szCs w:val="18"/>
        </w:rPr>
        <w:t xml:space="preserve">  </w:t>
      </w:r>
      <w:r w:rsidRPr="00122E73">
        <w:rPr>
          <w:spacing w:val="-2"/>
          <w:sz w:val="18"/>
          <w:szCs w:val="18"/>
        </w:rPr>
        <w:t>Une liste préalable de points à traiter sera adoptée par le Comité à une prochaine session.</w:t>
      </w:r>
    </w:p>
    <w:p w14:paraId="03DB9046" w14:textId="2C03AD9E" w:rsidR="00F673A6" w:rsidRPr="00122E73" w:rsidRDefault="00F673A6" w:rsidP="005576EA">
      <w:pPr>
        <w:pStyle w:val="SingleTxtG"/>
        <w:ind w:firstLine="567"/>
      </w:pPr>
      <w:r w:rsidRPr="00122E73">
        <w:t>On trouvera ci-après la liste des États parties dont le Comité a examiné la situation en l’absence de rapport et qui ont été priés de soumettre un rapport valant rapport initial et rapports périodiques</w:t>
      </w:r>
      <w:r>
        <w:t> :</w:t>
      </w:r>
    </w:p>
    <w:tbl>
      <w:tblPr>
        <w:tblW w:w="7370" w:type="dxa"/>
        <w:tblInd w:w="1134" w:type="dxa"/>
        <w:tblLayout w:type="fixed"/>
        <w:tblCellMar>
          <w:left w:w="0" w:type="dxa"/>
          <w:right w:w="0" w:type="dxa"/>
        </w:tblCellMar>
        <w:tblLook w:val="01E0" w:firstRow="1" w:lastRow="1" w:firstColumn="1" w:lastColumn="1" w:noHBand="0" w:noVBand="0"/>
      </w:tblPr>
      <w:tblGrid>
        <w:gridCol w:w="1701"/>
        <w:gridCol w:w="2127"/>
        <w:gridCol w:w="1720"/>
        <w:gridCol w:w="1822"/>
      </w:tblGrid>
      <w:tr w:rsidR="005576EA" w:rsidRPr="005576EA" w14:paraId="14D95AC9" w14:textId="77777777" w:rsidTr="003C46BD">
        <w:trPr>
          <w:tblHeader/>
        </w:trPr>
        <w:tc>
          <w:tcPr>
            <w:tcW w:w="1701" w:type="dxa"/>
            <w:tcBorders>
              <w:top w:val="single" w:sz="4" w:space="0" w:color="auto"/>
              <w:bottom w:val="single" w:sz="12" w:space="0" w:color="auto"/>
            </w:tcBorders>
            <w:shd w:val="clear" w:color="auto" w:fill="auto"/>
            <w:vAlign w:val="bottom"/>
          </w:tcPr>
          <w:p w14:paraId="193A899A" w14:textId="77777777" w:rsidR="00F673A6" w:rsidRPr="005576EA" w:rsidRDefault="00F673A6" w:rsidP="005576EA">
            <w:pPr>
              <w:spacing w:before="80" w:after="80" w:line="200" w:lineRule="exact"/>
              <w:ind w:right="113"/>
              <w:rPr>
                <w:i/>
                <w:sz w:val="16"/>
              </w:rPr>
            </w:pPr>
            <w:r w:rsidRPr="005576EA">
              <w:rPr>
                <w:i/>
                <w:sz w:val="16"/>
              </w:rPr>
              <w:t>État partie</w:t>
            </w:r>
          </w:p>
        </w:tc>
        <w:tc>
          <w:tcPr>
            <w:tcW w:w="2127" w:type="dxa"/>
            <w:tcBorders>
              <w:top w:val="single" w:sz="4" w:space="0" w:color="auto"/>
              <w:bottom w:val="single" w:sz="12" w:space="0" w:color="auto"/>
            </w:tcBorders>
            <w:shd w:val="clear" w:color="auto" w:fill="auto"/>
            <w:vAlign w:val="bottom"/>
          </w:tcPr>
          <w:p w14:paraId="75BD86F3" w14:textId="77777777" w:rsidR="00F673A6" w:rsidRPr="005576EA" w:rsidRDefault="00F673A6" w:rsidP="005576EA">
            <w:pPr>
              <w:spacing w:before="80" w:after="80" w:line="200" w:lineRule="exact"/>
              <w:ind w:right="113"/>
              <w:rPr>
                <w:i/>
                <w:sz w:val="16"/>
              </w:rPr>
            </w:pPr>
            <w:r w:rsidRPr="005576EA">
              <w:rPr>
                <w:i/>
                <w:sz w:val="16"/>
              </w:rPr>
              <w:t>Rapport initial attendu le</w:t>
            </w:r>
          </w:p>
        </w:tc>
        <w:tc>
          <w:tcPr>
            <w:tcW w:w="1720" w:type="dxa"/>
            <w:tcBorders>
              <w:top w:val="single" w:sz="4" w:space="0" w:color="auto"/>
              <w:bottom w:val="single" w:sz="12" w:space="0" w:color="auto"/>
            </w:tcBorders>
            <w:shd w:val="clear" w:color="auto" w:fill="auto"/>
            <w:vAlign w:val="bottom"/>
          </w:tcPr>
          <w:p w14:paraId="02EF065A" w14:textId="77777777" w:rsidR="00F673A6" w:rsidRPr="005576EA" w:rsidRDefault="00F673A6" w:rsidP="005576EA">
            <w:pPr>
              <w:spacing w:before="80" w:after="80" w:line="200" w:lineRule="exact"/>
              <w:ind w:right="113"/>
              <w:rPr>
                <w:i/>
                <w:sz w:val="16"/>
              </w:rPr>
            </w:pPr>
            <w:r w:rsidRPr="005576EA">
              <w:rPr>
                <w:i/>
                <w:sz w:val="16"/>
              </w:rPr>
              <w:t>Rapport valant rapport initial et rapports périodiques attendu le</w:t>
            </w:r>
          </w:p>
        </w:tc>
        <w:tc>
          <w:tcPr>
            <w:tcW w:w="1822" w:type="dxa"/>
            <w:tcBorders>
              <w:top w:val="single" w:sz="4" w:space="0" w:color="auto"/>
              <w:bottom w:val="single" w:sz="12" w:space="0" w:color="auto"/>
            </w:tcBorders>
            <w:shd w:val="clear" w:color="auto" w:fill="auto"/>
            <w:vAlign w:val="bottom"/>
          </w:tcPr>
          <w:p w14:paraId="26D357BB" w14:textId="77777777" w:rsidR="00F673A6" w:rsidRPr="005576EA" w:rsidRDefault="00F673A6" w:rsidP="005576EA">
            <w:pPr>
              <w:spacing w:before="80" w:after="80" w:line="200" w:lineRule="exact"/>
              <w:ind w:right="113"/>
              <w:rPr>
                <w:i/>
                <w:sz w:val="16"/>
              </w:rPr>
            </w:pPr>
            <w:r w:rsidRPr="005576EA">
              <w:rPr>
                <w:i/>
                <w:sz w:val="16"/>
              </w:rPr>
              <w:t xml:space="preserve">Date limite de soumission des réponses à la liste préalable de points </w:t>
            </w:r>
            <w:r w:rsidRPr="005576EA">
              <w:rPr>
                <w:i/>
                <w:sz w:val="16"/>
              </w:rPr>
              <w:br/>
              <w:t>à traiter</w:t>
            </w:r>
          </w:p>
        </w:tc>
      </w:tr>
      <w:tr w:rsidR="005576EA" w:rsidRPr="005576EA" w14:paraId="54E43CCD" w14:textId="77777777" w:rsidTr="003C46BD">
        <w:trPr>
          <w:trHeight w:hRule="exact" w:val="113"/>
          <w:tblHeader/>
        </w:trPr>
        <w:tc>
          <w:tcPr>
            <w:tcW w:w="1701" w:type="dxa"/>
            <w:tcBorders>
              <w:top w:val="single" w:sz="12" w:space="0" w:color="auto"/>
            </w:tcBorders>
            <w:shd w:val="clear" w:color="auto" w:fill="auto"/>
          </w:tcPr>
          <w:p w14:paraId="6C19A91F" w14:textId="77777777" w:rsidR="005576EA" w:rsidRPr="005576EA" w:rsidRDefault="005576EA" w:rsidP="005576EA">
            <w:pPr>
              <w:spacing w:before="40" w:after="120"/>
              <w:ind w:right="113"/>
            </w:pPr>
          </w:p>
        </w:tc>
        <w:tc>
          <w:tcPr>
            <w:tcW w:w="2127" w:type="dxa"/>
            <w:tcBorders>
              <w:top w:val="single" w:sz="12" w:space="0" w:color="auto"/>
            </w:tcBorders>
            <w:shd w:val="clear" w:color="auto" w:fill="auto"/>
          </w:tcPr>
          <w:p w14:paraId="2F79EAFF" w14:textId="77777777" w:rsidR="005576EA" w:rsidRPr="005576EA" w:rsidRDefault="005576EA" w:rsidP="005576EA">
            <w:pPr>
              <w:spacing w:before="40" w:after="120"/>
              <w:ind w:right="113"/>
            </w:pPr>
          </w:p>
        </w:tc>
        <w:tc>
          <w:tcPr>
            <w:tcW w:w="1720" w:type="dxa"/>
            <w:tcBorders>
              <w:top w:val="single" w:sz="12" w:space="0" w:color="auto"/>
            </w:tcBorders>
            <w:shd w:val="clear" w:color="auto" w:fill="auto"/>
          </w:tcPr>
          <w:p w14:paraId="7338FF4B" w14:textId="77777777" w:rsidR="005576EA" w:rsidRPr="005576EA" w:rsidRDefault="005576EA" w:rsidP="005576EA">
            <w:pPr>
              <w:spacing w:before="40" w:after="120"/>
              <w:ind w:right="113"/>
            </w:pPr>
          </w:p>
        </w:tc>
        <w:tc>
          <w:tcPr>
            <w:tcW w:w="1822" w:type="dxa"/>
            <w:tcBorders>
              <w:top w:val="single" w:sz="12" w:space="0" w:color="auto"/>
            </w:tcBorders>
            <w:shd w:val="clear" w:color="auto" w:fill="auto"/>
          </w:tcPr>
          <w:p w14:paraId="6CA6C519" w14:textId="77777777" w:rsidR="005576EA" w:rsidRPr="005576EA" w:rsidRDefault="005576EA" w:rsidP="005576EA">
            <w:pPr>
              <w:spacing w:before="40" w:after="120"/>
              <w:ind w:right="113"/>
            </w:pPr>
          </w:p>
        </w:tc>
      </w:tr>
      <w:tr w:rsidR="00F673A6" w:rsidRPr="005576EA" w14:paraId="31F1054D" w14:textId="77777777" w:rsidTr="003C46BD">
        <w:tc>
          <w:tcPr>
            <w:tcW w:w="1701" w:type="dxa"/>
            <w:shd w:val="clear" w:color="auto" w:fill="auto"/>
          </w:tcPr>
          <w:p w14:paraId="0400F01D" w14:textId="77777777" w:rsidR="00F673A6" w:rsidRPr="005576EA" w:rsidRDefault="00F673A6" w:rsidP="005576EA">
            <w:pPr>
              <w:spacing w:before="40" w:after="120"/>
              <w:ind w:right="113"/>
            </w:pPr>
            <w:proofErr w:type="spellStart"/>
            <w:r w:rsidRPr="005576EA">
              <w:t>Belize</w:t>
            </w:r>
            <w:r w:rsidRPr="005576EA">
              <w:rPr>
                <w:i/>
                <w:iCs/>
                <w:szCs w:val="18"/>
                <w:vertAlign w:val="superscript"/>
              </w:rPr>
              <w:t>a</w:t>
            </w:r>
            <w:proofErr w:type="spellEnd"/>
          </w:p>
        </w:tc>
        <w:tc>
          <w:tcPr>
            <w:tcW w:w="2127" w:type="dxa"/>
            <w:shd w:val="clear" w:color="auto" w:fill="auto"/>
          </w:tcPr>
          <w:p w14:paraId="33083245" w14:textId="77777777" w:rsidR="00F673A6" w:rsidRPr="005576EA" w:rsidRDefault="00F673A6" w:rsidP="005576EA">
            <w:pPr>
              <w:spacing w:before="40" w:after="120"/>
              <w:ind w:right="113"/>
            </w:pPr>
            <w:r w:rsidRPr="005576EA">
              <w:t>1</w:t>
            </w:r>
            <w:r w:rsidRPr="005576EA">
              <w:rPr>
                <w:vertAlign w:val="superscript"/>
              </w:rPr>
              <w:t>er</w:t>
            </w:r>
            <w:r w:rsidRPr="005576EA">
              <w:t> juillet 2004</w:t>
            </w:r>
          </w:p>
        </w:tc>
        <w:tc>
          <w:tcPr>
            <w:tcW w:w="1720" w:type="dxa"/>
            <w:shd w:val="clear" w:color="auto" w:fill="auto"/>
          </w:tcPr>
          <w:p w14:paraId="5C7D6193" w14:textId="77777777" w:rsidR="00F673A6" w:rsidRPr="005576EA" w:rsidRDefault="00F673A6" w:rsidP="005576EA">
            <w:pPr>
              <w:spacing w:before="40" w:after="120"/>
              <w:ind w:right="113"/>
            </w:pPr>
            <w:r w:rsidRPr="005576EA">
              <w:t>5 septembre 2016</w:t>
            </w:r>
          </w:p>
        </w:tc>
        <w:tc>
          <w:tcPr>
            <w:tcW w:w="1822" w:type="dxa"/>
            <w:shd w:val="clear" w:color="auto" w:fill="auto"/>
          </w:tcPr>
          <w:p w14:paraId="51151C71" w14:textId="77777777" w:rsidR="00F673A6" w:rsidRPr="005576EA" w:rsidRDefault="00F673A6" w:rsidP="005576EA">
            <w:pPr>
              <w:spacing w:before="40" w:after="120"/>
              <w:ind w:right="113"/>
            </w:pPr>
            <w:r w:rsidRPr="005576EA">
              <w:t>1</w:t>
            </w:r>
            <w:r w:rsidRPr="005576EA">
              <w:rPr>
                <w:vertAlign w:val="superscript"/>
              </w:rPr>
              <w:t>er</w:t>
            </w:r>
            <w:r w:rsidRPr="005576EA">
              <w:t> novembre 2020</w:t>
            </w:r>
          </w:p>
        </w:tc>
      </w:tr>
      <w:tr w:rsidR="00F673A6" w:rsidRPr="005576EA" w14:paraId="53BC3877" w14:textId="77777777" w:rsidTr="003C46BD">
        <w:tc>
          <w:tcPr>
            <w:tcW w:w="1701" w:type="dxa"/>
            <w:shd w:val="clear" w:color="auto" w:fill="auto"/>
          </w:tcPr>
          <w:p w14:paraId="0665242E" w14:textId="77777777" w:rsidR="00F673A6" w:rsidRPr="005576EA" w:rsidRDefault="00F673A6" w:rsidP="005576EA">
            <w:pPr>
              <w:spacing w:before="40" w:after="120"/>
              <w:ind w:right="113"/>
            </w:pPr>
            <w:proofErr w:type="spellStart"/>
            <w:r w:rsidRPr="005576EA">
              <w:lastRenderedPageBreak/>
              <w:t>Jamaïque</w:t>
            </w:r>
            <w:r w:rsidRPr="005576EA">
              <w:rPr>
                <w:i/>
                <w:iCs/>
                <w:szCs w:val="18"/>
                <w:vertAlign w:val="superscript"/>
              </w:rPr>
              <w:t>b</w:t>
            </w:r>
            <w:proofErr w:type="spellEnd"/>
          </w:p>
        </w:tc>
        <w:tc>
          <w:tcPr>
            <w:tcW w:w="2127" w:type="dxa"/>
            <w:shd w:val="clear" w:color="auto" w:fill="auto"/>
          </w:tcPr>
          <w:p w14:paraId="7129BDF1" w14:textId="77777777" w:rsidR="00F673A6" w:rsidRPr="005576EA" w:rsidRDefault="00F673A6" w:rsidP="005576EA">
            <w:pPr>
              <w:spacing w:before="40" w:after="120"/>
              <w:ind w:right="113"/>
            </w:pPr>
            <w:r w:rsidRPr="005576EA">
              <w:t>1</w:t>
            </w:r>
            <w:r w:rsidRPr="005576EA">
              <w:rPr>
                <w:vertAlign w:val="superscript"/>
              </w:rPr>
              <w:t>er</w:t>
            </w:r>
            <w:r w:rsidRPr="005576EA">
              <w:t> janvier 2010</w:t>
            </w:r>
          </w:p>
        </w:tc>
        <w:tc>
          <w:tcPr>
            <w:tcW w:w="1720" w:type="dxa"/>
            <w:shd w:val="clear" w:color="auto" w:fill="auto"/>
          </w:tcPr>
          <w:p w14:paraId="6968C075" w14:textId="77777777" w:rsidR="00F673A6" w:rsidRPr="005576EA" w:rsidRDefault="00F673A6" w:rsidP="005576EA">
            <w:pPr>
              <w:spacing w:before="40" w:after="120"/>
              <w:ind w:right="113"/>
            </w:pPr>
            <w:r w:rsidRPr="005576EA">
              <w:t>1</w:t>
            </w:r>
            <w:r w:rsidRPr="005576EA">
              <w:rPr>
                <w:vertAlign w:val="superscript"/>
              </w:rPr>
              <w:t>er</w:t>
            </w:r>
            <w:r w:rsidRPr="005576EA">
              <w:t> mai 2019</w:t>
            </w:r>
          </w:p>
        </w:tc>
        <w:tc>
          <w:tcPr>
            <w:tcW w:w="1822" w:type="dxa"/>
            <w:shd w:val="clear" w:color="auto" w:fill="auto"/>
          </w:tcPr>
          <w:p w14:paraId="72AC36B8" w14:textId="77777777" w:rsidR="00F673A6" w:rsidRPr="005576EA" w:rsidRDefault="00F673A6" w:rsidP="005576EA">
            <w:pPr>
              <w:spacing w:before="40" w:after="120"/>
              <w:ind w:right="113"/>
            </w:pPr>
            <w:r w:rsidRPr="005576EA">
              <w:t>1</w:t>
            </w:r>
            <w:r w:rsidRPr="005576EA">
              <w:rPr>
                <w:vertAlign w:val="superscript"/>
              </w:rPr>
              <w:t>er</w:t>
            </w:r>
            <w:r w:rsidRPr="005576EA">
              <w:t> mars 2022</w:t>
            </w:r>
          </w:p>
        </w:tc>
      </w:tr>
      <w:tr w:rsidR="005576EA" w:rsidRPr="005576EA" w14:paraId="621F6F3D" w14:textId="77777777" w:rsidTr="003C46BD">
        <w:tc>
          <w:tcPr>
            <w:tcW w:w="1701" w:type="dxa"/>
            <w:tcBorders>
              <w:bottom w:val="single" w:sz="12" w:space="0" w:color="auto"/>
            </w:tcBorders>
            <w:shd w:val="clear" w:color="auto" w:fill="auto"/>
          </w:tcPr>
          <w:p w14:paraId="76CEFE60" w14:textId="77777777" w:rsidR="00F673A6" w:rsidRPr="005576EA" w:rsidRDefault="00F673A6" w:rsidP="005576EA">
            <w:pPr>
              <w:spacing w:before="40" w:after="120"/>
              <w:ind w:right="113"/>
            </w:pPr>
            <w:r w:rsidRPr="005576EA">
              <w:t>Saint-Vincent-</w:t>
            </w:r>
            <w:r w:rsidRPr="005576EA">
              <w:br/>
              <w:t xml:space="preserve">et-les </w:t>
            </w:r>
            <w:proofErr w:type="spellStart"/>
            <w:r w:rsidRPr="005576EA">
              <w:t>Grenadines</w:t>
            </w:r>
            <w:r w:rsidRPr="005576EA">
              <w:rPr>
                <w:i/>
                <w:iCs/>
                <w:szCs w:val="18"/>
                <w:vertAlign w:val="superscript"/>
              </w:rPr>
              <w:t>c</w:t>
            </w:r>
            <w:proofErr w:type="spellEnd"/>
          </w:p>
        </w:tc>
        <w:tc>
          <w:tcPr>
            <w:tcW w:w="2127" w:type="dxa"/>
            <w:tcBorders>
              <w:bottom w:val="single" w:sz="12" w:space="0" w:color="auto"/>
            </w:tcBorders>
            <w:shd w:val="clear" w:color="auto" w:fill="auto"/>
          </w:tcPr>
          <w:p w14:paraId="7E019E36" w14:textId="77777777" w:rsidR="00F673A6" w:rsidRPr="005576EA" w:rsidRDefault="00F673A6" w:rsidP="005576EA">
            <w:pPr>
              <w:spacing w:before="40" w:after="120"/>
              <w:ind w:right="113"/>
            </w:pPr>
            <w:r w:rsidRPr="005576EA">
              <w:t>1</w:t>
            </w:r>
            <w:r w:rsidRPr="005576EA">
              <w:rPr>
                <w:vertAlign w:val="superscript"/>
              </w:rPr>
              <w:t>er</w:t>
            </w:r>
            <w:r w:rsidRPr="005576EA">
              <w:t> février 2012</w:t>
            </w:r>
          </w:p>
        </w:tc>
        <w:tc>
          <w:tcPr>
            <w:tcW w:w="1720" w:type="dxa"/>
            <w:tcBorders>
              <w:bottom w:val="single" w:sz="12" w:space="0" w:color="auto"/>
            </w:tcBorders>
            <w:shd w:val="clear" w:color="auto" w:fill="auto"/>
          </w:tcPr>
          <w:p w14:paraId="1F1F68D8" w14:textId="77777777" w:rsidR="00F673A6" w:rsidRPr="005576EA" w:rsidRDefault="00F673A6" w:rsidP="005576EA">
            <w:pPr>
              <w:spacing w:before="40" w:after="120"/>
              <w:ind w:right="113"/>
            </w:pPr>
            <w:r w:rsidRPr="005576EA">
              <w:t>1</w:t>
            </w:r>
            <w:r w:rsidRPr="005576EA">
              <w:rPr>
                <w:vertAlign w:val="superscript"/>
              </w:rPr>
              <w:t>er</w:t>
            </w:r>
            <w:r w:rsidRPr="005576EA">
              <w:t> mai 2019</w:t>
            </w:r>
          </w:p>
        </w:tc>
        <w:tc>
          <w:tcPr>
            <w:tcW w:w="1822" w:type="dxa"/>
            <w:tcBorders>
              <w:bottom w:val="single" w:sz="12" w:space="0" w:color="auto"/>
            </w:tcBorders>
            <w:shd w:val="clear" w:color="auto" w:fill="auto"/>
          </w:tcPr>
          <w:p w14:paraId="1305D740" w14:textId="77777777" w:rsidR="00F673A6" w:rsidRPr="005576EA" w:rsidRDefault="00F673A6" w:rsidP="005576EA">
            <w:pPr>
              <w:spacing w:before="40" w:after="120"/>
              <w:ind w:right="113"/>
            </w:pPr>
          </w:p>
        </w:tc>
      </w:tr>
    </w:tbl>
    <w:p w14:paraId="6AFB71D1" w14:textId="5A1A6A8A" w:rsidR="00F673A6" w:rsidRPr="00122E73" w:rsidRDefault="00F673A6" w:rsidP="00F673A6">
      <w:pPr>
        <w:pStyle w:val="SingleTxtG"/>
        <w:spacing w:before="120" w:after="0" w:line="220" w:lineRule="atLeast"/>
        <w:ind w:firstLine="170"/>
        <w:jc w:val="left"/>
        <w:rPr>
          <w:sz w:val="18"/>
          <w:szCs w:val="18"/>
        </w:rPr>
      </w:pPr>
      <w:r w:rsidRPr="00122E73">
        <w:rPr>
          <w:i/>
          <w:iCs/>
          <w:sz w:val="18"/>
          <w:szCs w:val="18"/>
          <w:vertAlign w:val="superscript"/>
        </w:rPr>
        <w:t>a</w:t>
      </w:r>
      <w:r>
        <w:rPr>
          <w:sz w:val="18"/>
          <w:szCs w:val="18"/>
        </w:rPr>
        <w:t xml:space="preserve">  </w:t>
      </w:r>
      <w:r w:rsidRPr="00122E73">
        <w:rPr>
          <w:sz w:val="18"/>
          <w:szCs w:val="18"/>
        </w:rPr>
        <w:t>Le Comité a examiné la situation dans l’État partie en l’absence de rapport à sa vingt et unième session. À la même session, le Belize a été prié de soumettre un rapport valant rapport initial et deuxième et troisième rapports périodiques. Une liste préalable de points à traiter (</w:t>
      </w:r>
      <w:hyperlink r:id="rId11" w:history="1">
        <w:r w:rsidRPr="00E154B7">
          <w:rPr>
            <w:rStyle w:val="Lienhypertexte"/>
            <w:sz w:val="18"/>
            <w:szCs w:val="18"/>
          </w:rPr>
          <w:t>CMW/C/BLZ/QPR/1-3</w:t>
        </w:r>
      </w:hyperlink>
      <w:r w:rsidRPr="00122E73">
        <w:rPr>
          <w:sz w:val="18"/>
          <w:szCs w:val="18"/>
        </w:rPr>
        <w:t>) a été adoptée par le</w:t>
      </w:r>
      <w:r w:rsidR="005576EA">
        <w:rPr>
          <w:sz w:val="18"/>
          <w:szCs w:val="18"/>
        </w:rPr>
        <w:t xml:space="preserve"> </w:t>
      </w:r>
      <w:r w:rsidRPr="00122E73">
        <w:rPr>
          <w:sz w:val="18"/>
          <w:szCs w:val="18"/>
        </w:rPr>
        <w:t>Comité à sa trente et unième session.</w:t>
      </w:r>
    </w:p>
    <w:p w14:paraId="4B4A4607" w14:textId="42FCCDC5" w:rsidR="00F673A6" w:rsidRPr="00122E73" w:rsidRDefault="00F673A6" w:rsidP="00F673A6">
      <w:pPr>
        <w:pStyle w:val="SingleTxtG"/>
        <w:spacing w:after="0" w:line="220" w:lineRule="atLeast"/>
        <w:ind w:firstLine="170"/>
        <w:jc w:val="left"/>
        <w:rPr>
          <w:sz w:val="18"/>
          <w:szCs w:val="18"/>
        </w:rPr>
      </w:pPr>
      <w:r w:rsidRPr="00122E73">
        <w:rPr>
          <w:i/>
          <w:iCs/>
          <w:sz w:val="18"/>
          <w:szCs w:val="18"/>
          <w:vertAlign w:val="superscript"/>
        </w:rPr>
        <w:t>b</w:t>
      </w:r>
      <w:r>
        <w:rPr>
          <w:sz w:val="18"/>
          <w:szCs w:val="18"/>
        </w:rPr>
        <w:t xml:space="preserve">  </w:t>
      </w:r>
      <w:r w:rsidRPr="00122E73">
        <w:rPr>
          <w:sz w:val="18"/>
          <w:szCs w:val="18"/>
        </w:rPr>
        <w:t>Le Comité a examiné la situation dans l’État partie en l’absence de rapport à sa vingt-sixième session. À la même session, la Jamaïque a été priée de soumettre son rapport valant rapport initial et deuxième rapport périodique. En raison de la pandémie de maladie à coronavirus (COVID-19), la liste préalable de points à traiter concernant la Jamaïque (</w:t>
      </w:r>
      <w:hyperlink r:id="rId12" w:history="1">
        <w:r w:rsidRPr="00E154B7">
          <w:rPr>
            <w:rStyle w:val="Lienhypertexte"/>
            <w:sz w:val="18"/>
            <w:szCs w:val="18"/>
          </w:rPr>
          <w:t>CMW/C/JAM/QPR/1-2</w:t>
        </w:r>
      </w:hyperlink>
      <w:r w:rsidRPr="00122E73">
        <w:rPr>
          <w:sz w:val="18"/>
          <w:szCs w:val="18"/>
        </w:rPr>
        <w:t>) a été adoptée par le Comité le 5 février 2021, pendant la période intersessions.</w:t>
      </w:r>
    </w:p>
    <w:p w14:paraId="7B6D51FB" w14:textId="7919C545" w:rsidR="00F673A6" w:rsidRPr="00122E73" w:rsidRDefault="00F673A6" w:rsidP="00F673A6">
      <w:pPr>
        <w:pStyle w:val="SingleTxtG"/>
        <w:spacing w:after="240" w:line="220" w:lineRule="atLeast"/>
        <w:ind w:firstLine="170"/>
        <w:jc w:val="left"/>
        <w:rPr>
          <w:sz w:val="18"/>
          <w:szCs w:val="18"/>
        </w:rPr>
      </w:pPr>
      <w:r w:rsidRPr="00122E73">
        <w:rPr>
          <w:i/>
          <w:iCs/>
          <w:sz w:val="18"/>
          <w:szCs w:val="18"/>
          <w:vertAlign w:val="superscript"/>
        </w:rPr>
        <w:t>c</w:t>
      </w:r>
      <w:r>
        <w:rPr>
          <w:sz w:val="18"/>
          <w:szCs w:val="18"/>
        </w:rPr>
        <w:t xml:space="preserve">  </w:t>
      </w:r>
      <w:r w:rsidRPr="00122E73">
        <w:rPr>
          <w:sz w:val="18"/>
          <w:szCs w:val="18"/>
        </w:rPr>
        <w:t>Le Comité a examiné la situation dans l’État partie en l’absence de rapport à sa vingt-huitième session. À la même session, Saint-Vincent-et-les Grenadines a été priée de soumettre un rapport valant rapport initial et deuxième rapport périodique. Une liste préalable de points à traiter sera adoptée par le Comité à une prochaine session.</w:t>
      </w:r>
    </w:p>
    <w:p w14:paraId="2BEF096A" w14:textId="77777777" w:rsidR="00F673A6" w:rsidRPr="00122E73" w:rsidRDefault="00F673A6" w:rsidP="00F673A6">
      <w:pPr>
        <w:pStyle w:val="H23G"/>
      </w:pPr>
      <w:r w:rsidRPr="00122E73">
        <w:tab/>
        <w:t>5.</w:t>
      </w:r>
      <w:r w:rsidRPr="00122E73">
        <w:tab/>
        <w:t xml:space="preserve">Examen des rapports soumis par les États parties en application de l’article 73 </w:t>
      </w:r>
      <w:r w:rsidRPr="00122E73">
        <w:br/>
        <w:t>de la Convention</w:t>
      </w:r>
    </w:p>
    <w:p w14:paraId="0C48EB79" w14:textId="697ACE5A" w:rsidR="00F673A6" w:rsidRPr="00122E73" w:rsidRDefault="00F673A6" w:rsidP="00F673A6">
      <w:pPr>
        <w:pStyle w:val="SingleTxtG"/>
        <w:ind w:firstLine="567"/>
      </w:pPr>
      <w:r w:rsidRPr="00122E73">
        <w:t>À sa trente-neuvième session, le Comité examinera le rapport initial du Bénin (</w:t>
      </w:r>
      <w:hyperlink r:id="rId13" w:history="1">
        <w:r w:rsidRPr="00E154B7">
          <w:rPr>
            <w:rStyle w:val="Lienhypertexte"/>
          </w:rPr>
          <w:t>CMW/C/BEN/1</w:t>
        </w:r>
      </w:hyperlink>
      <w:r w:rsidRPr="00122E73">
        <w:t>), le rapport de l’Égypte valant deuxième à quatrième rapports périodiques (</w:t>
      </w:r>
      <w:hyperlink r:id="rId14" w:history="1">
        <w:r w:rsidRPr="00E154B7">
          <w:rPr>
            <w:rStyle w:val="Lienhypertexte"/>
          </w:rPr>
          <w:t>CMW/C/EGY/2-4</w:t>
        </w:r>
      </w:hyperlink>
      <w:r w:rsidRPr="00122E73">
        <w:t>), le deuxième rapport périodique du Pérou (</w:t>
      </w:r>
      <w:hyperlink r:id="rId15" w:history="1">
        <w:r w:rsidRPr="005576EA">
          <w:rPr>
            <w:rStyle w:val="Lienhypertexte"/>
          </w:rPr>
          <w:t>CMW/C/PER/2</w:t>
        </w:r>
      </w:hyperlink>
      <w:r w:rsidRPr="00122E73">
        <w:t>) et le deuxième rapport périodique des Seychelles. Il</w:t>
      </w:r>
      <w:r>
        <w:t xml:space="preserve"> </w:t>
      </w:r>
      <w:r w:rsidRPr="00122E73">
        <w:t>adoptera des observations finales concernant les rapports.</w:t>
      </w:r>
    </w:p>
    <w:p w14:paraId="647E2AC4" w14:textId="77777777" w:rsidR="00F673A6" w:rsidRPr="00122E73" w:rsidRDefault="00F673A6" w:rsidP="00F673A6">
      <w:pPr>
        <w:pStyle w:val="SingleTxtG"/>
        <w:ind w:firstLine="567"/>
      </w:pPr>
      <w:r w:rsidRPr="00122E73">
        <w:t>Le Secrétaire général a informé les États parties concernés des dates retenues pour l’examen de leur rapport par le Comité, conformément au programme de travail provisoire de ce dernier.</w:t>
      </w:r>
    </w:p>
    <w:p w14:paraId="573B88AE" w14:textId="5734B8B9" w:rsidR="00F673A6" w:rsidRPr="00122E73" w:rsidRDefault="00F673A6" w:rsidP="00F673A6">
      <w:pPr>
        <w:pStyle w:val="SingleTxtG"/>
        <w:ind w:firstLine="567"/>
      </w:pPr>
      <w:r w:rsidRPr="00122E73">
        <w:t>À sa quatorzième session, le Comité a établi une procédure simplifiée de présentation des rapports, qui consiste à établir et à adopter une liste de points à traiter et à la transmettre à l’État partie avant que celui-ci ne soumette le rapport attendu. Les réponses à cette liste constituent le rapport de l’État partie au titre de l’article</w:t>
      </w:r>
      <w:r>
        <w:t> </w:t>
      </w:r>
      <w:r w:rsidRPr="00122E73">
        <w:t>73 (</w:t>
      </w:r>
      <w:r>
        <w:t>par. </w:t>
      </w:r>
      <w:r w:rsidRPr="00122E73">
        <w:t>1) de la Convention. Afin</w:t>
      </w:r>
      <w:r w:rsidR="00554DE9">
        <w:t> </w:t>
      </w:r>
      <w:r w:rsidRPr="00122E73">
        <w:t>d’élargir le recours par les États parties à la procédure simplifiée de présentation des rapports, le Comité a décidé, à sa trente-quatrième session, d’adopter un système d’acceptation tacite, et non plus expresse, de sorte que la procédure simplifiée prévue à l’article</w:t>
      </w:r>
      <w:r>
        <w:t> </w:t>
      </w:r>
      <w:r w:rsidRPr="00122E73">
        <w:t>33 (</w:t>
      </w:r>
      <w:r>
        <w:t>par. </w:t>
      </w:r>
      <w:r w:rsidRPr="00122E73">
        <w:t>2) de son règlement intérieur serait désormais la règle et la procédure traditionnelle l’exception. Ainsi, après que les États parties auront été dûment informés de cette décision, le Comité adoptera, pour chaque État partie à la Convention qui n’a pas expressément demandé que soit engagée la procédure traditionnelle, une liste de points établie avant la soumission du rapport. À sa trente</w:t>
      </w:r>
      <w:r w:rsidRPr="00122E73">
        <w:noBreakHyphen/>
        <w:t>neuvième session, il adoptera une liste préalable de points à traiter concernant l’Indonésie, le Mali et le Timor-Leste ainsi qu’une liste de points concernant le deuxième rapport périodique de la Mauritanie.</w:t>
      </w:r>
    </w:p>
    <w:p w14:paraId="21F74F22" w14:textId="77777777" w:rsidR="00F673A6" w:rsidRPr="00122E73" w:rsidRDefault="00F673A6" w:rsidP="00F673A6">
      <w:pPr>
        <w:pStyle w:val="H23G"/>
      </w:pPr>
      <w:r w:rsidRPr="00122E73">
        <w:tab/>
        <w:t>6.</w:t>
      </w:r>
      <w:r w:rsidRPr="00122E73">
        <w:tab/>
        <w:t>Méthodes de travail du Comité</w:t>
      </w:r>
    </w:p>
    <w:p w14:paraId="27A38F9D" w14:textId="11BF2715" w:rsidR="00F673A6" w:rsidRPr="00122E73" w:rsidRDefault="00F673A6" w:rsidP="002D02A7">
      <w:pPr>
        <w:pStyle w:val="SingleTxtG"/>
        <w:keepLines/>
        <w:ind w:firstLine="567"/>
      </w:pPr>
      <w:r w:rsidRPr="00122E73">
        <w:t>Le 8</w:t>
      </w:r>
      <w:r>
        <w:t> </w:t>
      </w:r>
      <w:r w:rsidRPr="00122E73">
        <w:t xml:space="preserve">décembre 2023, à sa trente-septième session, conformément à la résolution </w:t>
      </w:r>
      <w:hyperlink r:id="rId16" w:history="1">
        <w:r w:rsidRPr="00E154B7">
          <w:rPr>
            <w:rStyle w:val="Lienhypertexte"/>
          </w:rPr>
          <w:t>68/268</w:t>
        </w:r>
      </w:hyperlink>
      <w:r w:rsidRPr="00122E73">
        <w:t xml:space="preserve"> de l’Assemblée générale sur le renforcement et l’amélioration du fonctionnement de l’ensemble des organes conventionnels des droits de l’homme,</w:t>
      </w:r>
      <w:r>
        <w:t xml:space="preserve"> </w:t>
      </w:r>
      <w:r w:rsidRPr="00122E73">
        <w:t>le Comité a adopté une version révisée de ses directives concernant l’harmonisation de ses méthodes de travail.</w:t>
      </w:r>
    </w:p>
    <w:p w14:paraId="48C93FB8" w14:textId="4673D246" w:rsidR="00F673A6" w:rsidRPr="00122E73" w:rsidRDefault="00F673A6" w:rsidP="00F673A6">
      <w:pPr>
        <w:pStyle w:val="SingleTxtG"/>
        <w:ind w:firstLine="567"/>
      </w:pPr>
      <w:r w:rsidRPr="00122E73">
        <w:t>Le Comité rappelle les conclusions adoptées à la trente-sixième réunion annuelle des présidentes et présidents des organes conventionnels, qui visaient à</w:t>
      </w:r>
      <w:r>
        <w:t> :</w:t>
      </w:r>
      <w:r w:rsidRPr="00122E73">
        <w:t xml:space="preserve"> garantir l’harmonisation par les États parties de la procédure d’établissement des rapports, conformément aux paragraphes</w:t>
      </w:r>
      <w:r>
        <w:t> </w:t>
      </w:r>
      <w:r w:rsidRPr="00122E73">
        <w:t xml:space="preserve">1 et 2 de la résolution </w:t>
      </w:r>
      <w:hyperlink r:id="rId17" w:history="1">
        <w:r w:rsidRPr="00E154B7">
          <w:rPr>
            <w:rStyle w:val="Lienhypertexte"/>
          </w:rPr>
          <w:t>68/268</w:t>
        </w:r>
      </w:hyperlink>
      <w:r w:rsidRPr="00122E73">
        <w:t xml:space="preserve"> de l’Assemblée générale</w:t>
      </w:r>
      <w:r>
        <w:t> ;</w:t>
      </w:r>
      <w:r w:rsidRPr="00122E73">
        <w:t xml:space="preserve"> assurer l’application </w:t>
      </w:r>
      <w:r w:rsidRPr="00122E73">
        <w:lastRenderedPageBreak/>
        <w:t>uniforme par tous les comités dotés d’une procédure de présentation de rapports périodiques des décisions adoptées par les présidentes et présidents à leurs trente-quatrième et trente</w:t>
      </w:r>
      <w:r w:rsidR="00030AC8">
        <w:noBreakHyphen/>
      </w:r>
      <w:r w:rsidRPr="00122E73">
        <w:t>cinquième réunions annuelles visant à faire de la procédure simplifiée la procédure par défaut applicable aux rapports initiaux et aux rapports périodiques, en donnant aux États la possibilité de faire le choix de ne pas suivre la procédure simplifiée</w:t>
      </w:r>
      <w:r>
        <w:t> ;</w:t>
      </w:r>
      <w:r w:rsidRPr="00122E73">
        <w:t xml:space="preserve"> économiser les ressources qui auraient été nécessaires dans le cadre de la procédure traditionnelle</w:t>
      </w:r>
      <w:r>
        <w:t> ;</w:t>
      </w:r>
      <w:r w:rsidRPr="00122E73">
        <w:t xml:space="preserve"> veiller à ce que les informations et les données figurant dans les rapports présentés par les États parties soient toujours actualisées (</w:t>
      </w:r>
      <w:hyperlink r:id="rId18" w:history="1">
        <w:r w:rsidRPr="00E154B7">
          <w:rPr>
            <w:rStyle w:val="Lienhypertexte"/>
          </w:rPr>
          <w:t>A/79/292</w:t>
        </w:r>
      </w:hyperlink>
      <w:r w:rsidRPr="00122E73">
        <w:t xml:space="preserve">, </w:t>
      </w:r>
      <w:r>
        <w:t>par. </w:t>
      </w:r>
      <w:r w:rsidRPr="00122E73">
        <w:t>59).</w:t>
      </w:r>
    </w:p>
    <w:p w14:paraId="6B9E4CD5" w14:textId="77777777" w:rsidR="00F673A6" w:rsidRPr="00122E73" w:rsidRDefault="00F673A6" w:rsidP="00F673A6">
      <w:pPr>
        <w:pStyle w:val="SingleTxtG"/>
        <w:ind w:firstLine="567"/>
      </w:pPr>
      <w:r w:rsidRPr="00122E73">
        <w:t>Le Comité note à cet égard que, sous réserve des ressources disponibles, et étant donné que le temps nécessaire pour l’établissement des rapports et l’adoption des listes de points à traiter établies avant la soumission de ceux-ci diffère d’un comité à l’autre, les présidentes et présidents ont réitéré les conclusions qu’ils avaient formulées à leurs trente-quatrième et trente-cinquième réunions et réaffirmé que la procédure simplifiée serait la procédure par défaut pour tous les comités disposant d’un cycle périodique d’établissement des rapports, tant pour les rapports initiaux que pour les rapports périodiques, sachant que les États parties avaient la possibilité de faire le choix de ne pas suivre la procédure simplifiée.</w:t>
      </w:r>
    </w:p>
    <w:p w14:paraId="32F68329" w14:textId="77777777" w:rsidR="00F673A6" w:rsidRPr="00122E73" w:rsidRDefault="00F673A6" w:rsidP="00F673A6">
      <w:pPr>
        <w:pStyle w:val="H23G"/>
      </w:pPr>
      <w:r w:rsidRPr="00122E73">
        <w:tab/>
      </w:r>
      <w:bookmarkStart w:id="1" w:name="_Hlk126581659"/>
      <w:r w:rsidRPr="00122E73">
        <w:t>7.</w:t>
      </w:r>
      <w:r w:rsidRPr="00122E73">
        <w:tab/>
        <w:t>Promotion de la Convention</w:t>
      </w:r>
      <w:bookmarkEnd w:id="1"/>
    </w:p>
    <w:p w14:paraId="3612986F" w14:textId="77777777" w:rsidR="00F673A6" w:rsidRPr="00122E73" w:rsidRDefault="00F673A6" w:rsidP="00F673A6">
      <w:pPr>
        <w:pStyle w:val="SingleTxtG"/>
        <w:ind w:firstLine="567"/>
      </w:pPr>
      <w:r w:rsidRPr="00122E73">
        <w:t>Le Comité examinera les modalités de sa participation et de son soutien à diverses manifestations et initiatives ayant pour but de promouvoir la Convention, notamment les réunions avec les parties prenantes, les journées de débat général et l’élaboration d’observations générales.</w:t>
      </w:r>
    </w:p>
    <w:p w14:paraId="145E145D" w14:textId="5852BC97" w:rsidR="00F128E9" w:rsidRPr="00F673A6" w:rsidRDefault="00F673A6" w:rsidP="00F673A6">
      <w:pPr>
        <w:pStyle w:val="SingleTxtG"/>
        <w:spacing w:before="240" w:after="0"/>
        <w:jc w:val="center"/>
        <w:rPr>
          <w:u w:val="single"/>
        </w:rPr>
      </w:pPr>
      <w:r>
        <w:rPr>
          <w:u w:val="single"/>
        </w:rPr>
        <w:tab/>
      </w:r>
      <w:r>
        <w:rPr>
          <w:u w:val="single"/>
        </w:rPr>
        <w:tab/>
      </w:r>
      <w:r>
        <w:rPr>
          <w:u w:val="single"/>
        </w:rPr>
        <w:tab/>
      </w:r>
    </w:p>
    <w:sectPr w:rsidR="00F128E9" w:rsidRPr="00F673A6" w:rsidSect="00F128E9">
      <w:headerReference w:type="even" r:id="rId19"/>
      <w:headerReference w:type="default" r:id="rId20"/>
      <w:footerReference w:type="even" r:id="rId21"/>
      <w:footerReference w:type="default" r:id="rId22"/>
      <w:footerReference w:type="first" r:id="rId2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90B8CA" w14:textId="77777777" w:rsidR="00C67024" w:rsidRDefault="00C67024" w:rsidP="00F95C08">
      <w:pPr>
        <w:spacing w:line="240" w:lineRule="auto"/>
      </w:pPr>
    </w:p>
  </w:endnote>
  <w:endnote w:type="continuationSeparator" w:id="0">
    <w:p w14:paraId="780DF234" w14:textId="77777777" w:rsidR="00C67024" w:rsidRPr="00AC3823" w:rsidRDefault="00C67024" w:rsidP="00AC3823">
      <w:pPr>
        <w:pStyle w:val="Pieddepage"/>
      </w:pPr>
    </w:p>
  </w:endnote>
  <w:endnote w:type="continuationNotice" w:id="1">
    <w:p w14:paraId="25B33C27" w14:textId="77777777" w:rsidR="00C67024" w:rsidRDefault="00C6702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CCE14E" w14:textId="7DBA17B7" w:rsidR="00F128E9" w:rsidRPr="00F128E9" w:rsidRDefault="00F128E9" w:rsidP="00F128E9">
    <w:pPr>
      <w:pStyle w:val="Pieddepage"/>
      <w:tabs>
        <w:tab w:val="right" w:pos="9638"/>
      </w:tabs>
    </w:pPr>
    <w:r w:rsidRPr="00F128E9">
      <w:rPr>
        <w:b/>
        <w:sz w:val="18"/>
      </w:rPr>
      <w:fldChar w:fldCharType="begin"/>
    </w:r>
    <w:r w:rsidRPr="00F128E9">
      <w:rPr>
        <w:b/>
        <w:sz w:val="18"/>
      </w:rPr>
      <w:instrText xml:space="preserve"> PAGE  \* MERGEFORMAT </w:instrText>
    </w:r>
    <w:r w:rsidRPr="00F128E9">
      <w:rPr>
        <w:b/>
        <w:sz w:val="18"/>
      </w:rPr>
      <w:fldChar w:fldCharType="separate"/>
    </w:r>
    <w:r w:rsidRPr="00F128E9">
      <w:rPr>
        <w:b/>
        <w:noProof/>
        <w:sz w:val="18"/>
      </w:rPr>
      <w:t>2</w:t>
    </w:r>
    <w:r w:rsidRPr="00F128E9">
      <w:rPr>
        <w:b/>
        <w:sz w:val="18"/>
      </w:rPr>
      <w:fldChar w:fldCharType="end"/>
    </w:r>
    <w:r>
      <w:rPr>
        <w:b/>
        <w:sz w:val="18"/>
      </w:rPr>
      <w:tab/>
    </w:r>
    <w:r>
      <w:t>GE.24-17225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D4C40B" w14:textId="52E5CFEC" w:rsidR="00F128E9" w:rsidRPr="00F128E9" w:rsidRDefault="00F128E9" w:rsidP="00F128E9">
    <w:pPr>
      <w:pStyle w:val="Pieddepage"/>
      <w:tabs>
        <w:tab w:val="right" w:pos="9638"/>
      </w:tabs>
      <w:rPr>
        <w:b/>
        <w:sz w:val="18"/>
      </w:rPr>
    </w:pPr>
    <w:r>
      <w:t>GE.24-17225</w:t>
    </w:r>
    <w:r>
      <w:tab/>
    </w:r>
    <w:r w:rsidRPr="00F128E9">
      <w:rPr>
        <w:b/>
        <w:sz w:val="18"/>
      </w:rPr>
      <w:fldChar w:fldCharType="begin"/>
    </w:r>
    <w:r w:rsidRPr="00F128E9">
      <w:rPr>
        <w:b/>
        <w:sz w:val="18"/>
      </w:rPr>
      <w:instrText xml:space="preserve"> PAGE  \* MERGEFORMAT </w:instrText>
    </w:r>
    <w:r w:rsidRPr="00F128E9">
      <w:rPr>
        <w:b/>
        <w:sz w:val="18"/>
      </w:rPr>
      <w:fldChar w:fldCharType="separate"/>
    </w:r>
    <w:r w:rsidRPr="00F128E9">
      <w:rPr>
        <w:b/>
        <w:noProof/>
        <w:sz w:val="18"/>
      </w:rPr>
      <w:t>3</w:t>
    </w:r>
    <w:r w:rsidRPr="00F128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CEA0FA" w14:textId="17EE447B" w:rsidR="003D7914" w:rsidRPr="00F128E9" w:rsidRDefault="00F128E9" w:rsidP="00F128E9">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479B0FC8" wp14:editId="0B8C7B5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24-17225  (F)</w:t>
    </w:r>
    <w:r>
      <w:rPr>
        <w:noProof/>
        <w:sz w:val="20"/>
      </w:rPr>
      <w:drawing>
        <wp:anchor distT="0" distB="0" distL="114300" distR="114300" simplePos="0" relativeHeight="251660288" behindDoc="0" locked="0" layoutInCell="1" allowOverlap="1" wp14:anchorId="7E49107D" wp14:editId="3B9E4DC7">
          <wp:simplePos x="0" y="0"/>
          <wp:positionH relativeFrom="margin">
            <wp:posOffset>5489575</wp:posOffset>
          </wp:positionH>
          <wp:positionV relativeFrom="margin">
            <wp:posOffset>8891905</wp:posOffset>
          </wp:positionV>
          <wp:extent cx="628650" cy="628650"/>
          <wp:effectExtent l="0" t="0" r="0" b="0"/>
          <wp:wrapNone/>
          <wp:docPr id="40312496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300924    011024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08127E" w14:textId="77777777" w:rsidR="00C67024" w:rsidRPr="00AC3823" w:rsidRDefault="00C67024" w:rsidP="00AC3823">
      <w:pPr>
        <w:pStyle w:val="Pieddepage"/>
        <w:tabs>
          <w:tab w:val="right" w:pos="2155"/>
        </w:tabs>
        <w:spacing w:after="80" w:line="240" w:lineRule="atLeast"/>
        <w:ind w:left="680"/>
        <w:rPr>
          <w:u w:val="single"/>
        </w:rPr>
      </w:pPr>
      <w:r>
        <w:rPr>
          <w:u w:val="single"/>
        </w:rPr>
        <w:tab/>
      </w:r>
    </w:p>
  </w:footnote>
  <w:footnote w:type="continuationSeparator" w:id="0">
    <w:p w14:paraId="223F2110" w14:textId="77777777" w:rsidR="00C67024" w:rsidRPr="00AC3823" w:rsidRDefault="00C67024" w:rsidP="00AC3823">
      <w:pPr>
        <w:pStyle w:val="Pieddepage"/>
        <w:tabs>
          <w:tab w:val="right" w:pos="2155"/>
        </w:tabs>
        <w:spacing w:after="80" w:line="240" w:lineRule="atLeast"/>
        <w:ind w:left="680"/>
        <w:rPr>
          <w:u w:val="single"/>
        </w:rPr>
      </w:pPr>
      <w:r>
        <w:rPr>
          <w:u w:val="single"/>
        </w:rPr>
        <w:tab/>
      </w:r>
    </w:p>
  </w:footnote>
  <w:footnote w:type="continuationNotice" w:id="1">
    <w:p w14:paraId="4E764534" w14:textId="77777777" w:rsidR="00C67024" w:rsidRPr="00AC3823" w:rsidRDefault="00C67024">
      <w:pPr>
        <w:spacing w:line="240" w:lineRule="auto"/>
        <w:rPr>
          <w:sz w:val="2"/>
          <w:szCs w:val="2"/>
        </w:rPr>
      </w:pPr>
    </w:p>
  </w:footnote>
  <w:footnote w:id="2">
    <w:p w14:paraId="026E9A51" w14:textId="25B36F67" w:rsidR="00F673A6" w:rsidRPr="00806A3E" w:rsidRDefault="00F673A6" w:rsidP="00F673A6">
      <w:pPr>
        <w:pStyle w:val="Notedebasdepage"/>
      </w:pPr>
      <w:r w:rsidRPr="00806A3E">
        <w:tab/>
      </w:r>
      <w:r w:rsidRPr="00122E73">
        <w:rPr>
          <w:rStyle w:val="Appelnotedebasdep"/>
        </w:rPr>
        <w:footnoteRef/>
      </w:r>
      <w:r w:rsidRPr="00806A3E">
        <w:tab/>
        <w:t>Voir</w:t>
      </w:r>
      <w:r>
        <w:t xml:space="preserve"> </w:t>
      </w:r>
      <w:hyperlink r:id="rId1" w:history="1">
        <w:r w:rsidR="00E154B7">
          <w:rPr>
            <w:rStyle w:val="Lienhypertexte"/>
          </w:rPr>
          <w:t xml:space="preserve">https://tbinternet.ohchr.org/_layouts/15/treatybodyexternal/SessionDetails1.aspx? </w:t>
        </w:r>
        <w:proofErr w:type="spellStart"/>
        <w:r w:rsidR="00E154B7">
          <w:rPr>
            <w:rStyle w:val="Lienhypertexte"/>
          </w:rPr>
          <w:t>SessionID</w:t>
        </w:r>
        <w:proofErr w:type="spellEnd"/>
        <w:r w:rsidR="00E154B7">
          <w:rPr>
            <w:rStyle w:val="Lienhypertexte"/>
          </w:rPr>
          <w:t>=2806&amp;Lang=</w:t>
        </w:r>
        <w:proofErr w:type="spellStart"/>
        <w:r w:rsidR="00E154B7">
          <w:rPr>
            <w:rStyle w:val="Lienhypertexte"/>
          </w:rPr>
          <w:t>fr</w:t>
        </w:r>
      </w:hyperlink>
      <w:r w:rsidRPr="00522F27">
        <w:t>.</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3965A5" w14:textId="52432AD0" w:rsidR="00F128E9" w:rsidRPr="00F128E9" w:rsidRDefault="00F128E9">
    <w:pPr>
      <w:pStyle w:val="En-tte"/>
    </w:pPr>
    <w:fldSimple w:instr=" TITLE  \* MERGEFORMAT ">
      <w:r w:rsidR="009C1644">
        <w:t>CMW/C/39/1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956AF6" w14:textId="09534107" w:rsidR="00F128E9" w:rsidRPr="00F128E9" w:rsidRDefault="00F128E9" w:rsidP="00F128E9">
    <w:pPr>
      <w:pStyle w:val="En-tte"/>
      <w:jc w:val="right"/>
    </w:pPr>
    <w:fldSimple w:instr=" TITLE  \* MERGEFORMAT ">
      <w:r w:rsidR="009C1644">
        <w:t>CMW/C/39/1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024"/>
    <w:rsid w:val="00017F94"/>
    <w:rsid w:val="00023842"/>
    <w:rsid w:val="00030AC8"/>
    <w:rsid w:val="000334F9"/>
    <w:rsid w:val="00045960"/>
    <w:rsid w:val="0005228D"/>
    <w:rsid w:val="0007796D"/>
    <w:rsid w:val="000B7790"/>
    <w:rsid w:val="00111F2F"/>
    <w:rsid w:val="0014365E"/>
    <w:rsid w:val="00176178"/>
    <w:rsid w:val="001F525A"/>
    <w:rsid w:val="002001BB"/>
    <w:rsid w:val="00223272"/>
    <w:rsid w:val="0024779E"/>
    <w:rsid w:val="00287FA6"/>
    <w:rsid w:val="002D02A7"/>
    <w:rsid w:val="00352072"/>
    <w:rsid w:val="003764F6"/>
    <w:rsid w:val="003C46BD"/>
    <w:rsid w:val="003D7914"/>
    <w:rsid w:val="00446FE5"/>
    <w:rsid w:val="00452396"/>
    <w:rsid w:val="005505B7"/>
    <w:rsid w:val="00554DE9"/>
    <w:rsid w:val="005576EA"/>
    <w:rsid w:val="00561C26"/>
    <w:rsid w:val="00573BE5"/>
    <w:rsid w:val="00586ED3"/>
    <w:rsid w:val="00596AA9"/>
    <w:rsid w:val="005C7A26"/>
    <w:rsid w:val="005D7B39"/>
    <w:rsid w:val="00625F7B"/>
    <w:rsid w:val="0071601D"/>
    <w:rsid w:val="007A62E6"/>
    <w:rsid w:val="0080684C"/>
    <w:rsid w:val="00871C75"/>
    <w:rsid w:val="008776DC"/>
    <w:rsid w:val="008F572B"/>
    <w:rsid w:val="0092121E"/>
    <w:rsid w:val="009705C8"/>
    <w:rsid w:val="009C1644"/>
    <w:rsid w:val="00A30353"/>
    <w:rsid w:val="00A73CD0"/>
    <w:rsid w:val="00AA06AE"/>
    <w:rsid w:val="00AC3823"/>
    <w:rsid w:val="00AE323C"/>
    <w:rsid w:val="00B00181"/>
    <w:rsid w:val="00B765F7"/>
    <w:rsid w:val="00BA0CA9"/>
    <w:rsid w:val="00C02897"/>
    <w:rsid w:val="00C67024"/>
    <w:rsid w:val="00D11D35"/>
    <w:rsid w:val="00D3439C"/>
    <w:rsid w:val="00DB1831"/>
    <w:rsid w:val="00DD35CF"/>
    <w:rsid w:val="00DD3BFD"/>
    <w:rsid w:val="00DF6678"/>
    <w:rsid w:val="00E06211"/>
    <w:rsid w:val="00E154B7"/>
    <w:rsid w:val="00E85286"/>
    <w:rsid w:val="00F128E9"/>
    <w:rsid w:val="00F660DF"/>
    <w:rsid w:val="00F673A6"/>
    <w:rsid w:val="00F92B97"/>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37D991"/>
  <w15:docId w15:val="{A3C85FBC-016A-40AA-8FE7-0A072A716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F673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MW/C/GMB/QPR/1" TargetMode="External"/><Relationship Id="rId13" Type="http://schemas.openxmlformats.org/officeDocument/2006/relationships/hyperlink" Target="http://undocs.org/fr/CMW/C/BEN/1" TargetMode="External"/><Relationship Id="rId18" Type="http://schemas.openxmlformats.org/officeDocument/2006/relationships/hyperlink" Target="http://undocs.org/fr/A/79/292"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hyperlink" Target="http://undocs.org/fr/CMW/C/JAM/QPR/1-2" TargetMode="External"/><Relationship Id="rId17" Type="http://schemas.openxmlformats.org/officeDocument/2006/relationships/hyperlink" Target="http://undocs.org/fr/A/RES/68/268"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fr/A/RES/68/268"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MW/C/BLZ/QPR/1-3"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fr/CMW/C/PER/2" TargetMode="External"/><Relationship Id="rId23" Type="http://schemas.openxmlformats.org/officeDocument/2006/relationships/footer" Target="footer3.xml"/><Relationship Id="rId10" Type="http://schemas.openxmlformats.org/officeDocument/2006/relationships/hyperlink" Target="http://undocs.org/fr/CMW/C/NER/QPR/2"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fr/CMW/C/PRE/2" TargetMode="External"/><Relationship Id="rId14" Type="http://schemas.openxmlformats.org/officeDocument/2006/relationships/hyperlink" Target="http://undocs.org/fr/CMW/C/EGY/2-4"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SessionDetails1.aspx?SessionID=2806&amp;Lang=f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13</TotalTime>
  <Pages>5</Pages>
  <Words>1962</Words>
  <Characters>10792</Characters>
  <Application>Microsoft Office Word</Application>
  <DocSecurity>0</DocSecurity>
  <Lines>89</Lines>
  <Paragraphs>25</Paragraphs>
  <ScaleCrop>false</ScaleCrop>
  <HeadingPairs>
    <vt:vector size="2" baseType="variant">
      <vt:variant>
        <vt:lpstr>Titre</vt:lpstr>
      </vt:variant>
      <vt:variant>
        <vt:i4>1</vt:i4>
      </vt:variant>
    </vt:vector>
  </HeadingPairs>
  <TitlesOfParts>
    <vt:vector size="1" baseType="lpstr">
      <vt:lpstr>CMW/C/39/1</vt:lpstr>
    </vt:vector>
  </TitlesOfParts>
  <Company>DCM</Company>
  <LinksUpToDate>false</LinksUpToDate>
  <CharactersWithSpaces>12729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CMW/C/39/1</dc:title>
  <dc:subject/>
  <dc:creator>Nicolas MORIN</dc:creator>
  <cp:keywords/>
  <cp:lastModifiedBy>Nicolas MORIN</cp:lastModifiedBy>
  <cp:revision>2</cp:revision>
  <cp:lastPrinted>2024-10-01T07:29:00Z</cp:lastPrinted>
  <dcterms:created xsi:type="dcterms:W3CDTF">2024-10-01T08:01:00Z</dcterms:created>
  <dcterms:modified xsi:type="dcterms:W3CDTF">2024-10-01T08:01:00Z</dcterms:modified>
</cp:coreProperties>
</file>