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1E4518"/>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1E4518" w:rsidP="001E4518">
            <w:pPr>
              <w:jc w:val="right"/>
            </w:pPr>
            <w:r w:rsidRPr="001E4518">
              <w:rPr>
                <w:sz w:val="40"/>
              </w:rPr>
              <w:t>CCPR</w:t>
            </w:r>
            <w:r>
              <w:t>/C/114/1</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val="en-US"/>
              </w:rPr>
              <w:drawing>
                <wp:inline distT="0" distB="0" distL="0" distR="0" wp14:anchorId="03FFC7D1" wp14:editId="06A150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1E4518" w:rsidP="008A02A2">
            <w:pPr>
              <w:spacing w:before="240"/>
            </w:pPr>
            <w:r>
              <w:t>Distr. générale</w:t>
            </w:r>
          </w:p>
          <w:p w:rsidR="001E4518" w:rsidRDefault="001E4518" w:rsidP="001E4518">
            <w:pPr>
              <w:spacing w:line="240" w:lineRule="exact"/>
            </w:pPr>
            <w:r>
              <w:t>30 avril 2015</w:t>
            </w:r>
          </w:p>
          <w:p w:rsidR="001E4518" w:rsidRDefault="001E4518" w:rsidP="001E4518">
            <w:pPr>
              <w:spacing w:line="240" w:lineRule="exact"/>
            </w:pPr>
            <w:r>
              <w:t>Français</w:t>
            </w:r>
          </w:p>
          <w:p w:rsidR="001E4518" w:rsidRDefault="001E4518" w:rsidP="001E4518">
            <w:pPr>
              <w:spacing w:line="240" w:lineRule="exact"/>
            </w:pPr>
            <w:r>
              <w:t>Original: anglais</w:t>
            </w:r>
          </w:p>
          <w:p w:rsidR="0069066B" w:rsidRPr="00DB58B5" w:rsidRDefault="0069066B" w:rsidP="0069066B">
            <w:pPr>
              <w:spacing w:line="240" w:lineRule="exact"/>
            </w:pPr>
            <w:r>
              <w:t xml:space="preserve">Anglais, espagnol </w:t>
            </w:r>
            <w:r>
              <w:br/>
              <w:t>et français seulement</w:t>
            </w:r>
          </w:p>
        </w:tc>
      </w:tr>
    </w:tbl>
    <w:p w:rsidR="006F71EA" w:rsidRDefault="006F71EA" w:rsidP="008F49F0">
      <w:pPr>
        <w:spacing w:before="120"/>
        <w:rPr>
          <w:b/>
          <w:sz w:val="24"/>
          <w:szCs w:val="24"/>
        </w:rPr>
      </w:pPr>
      <w:r w:rsidRPr="00DF3BF1">
        <w:rPr>
          <w:b/>
          <w:sz w:val="24"/>
          <w:szCs w:val="24"/>
        </w:rPr>
        <w:t>Comité des droits de l</w:t>
      </w:r>
      <w:r w:rsidR="008F49F0">
        <w:rPr>
          <w:b/>
          <w:sz w:val="24"/>
          <w:szCs w:val="24"/>
        </w:rPr>
        <w:t>’</w:t>
      </w:r>
      <w:r w:rsidRPr="00DF3BF1">
        <w:rPr>
          <w:b/>
          <w:sz w:val="24"/>
          <w:szCs w:val="24"/>
        </w:rPr>
        <w:t>homme</w:t>
      </w:r>
    </w:p>
    <w:p w:rsidR="001E4518" w:rsidRPr="00233D47" w:rsidRDefault="001E4518" w:rsidP="00EE1BD4">
      <w:pPr>
        <w:rPr>
          <w:b/>
        </w:rPr>
      </w:pPr>
      <w:r>
        <w:rPr>
          <w:b/>
        </w:rPr>
        <w:t>114</w:t>
      </w:r>
      <w:r w:rsidRPr="001E4518">
        <w:rPr>
          <w:b/>
          <w:vertAlign w:val="superscript"/>
        </w:rPr>
        <w:t>e</w:t>
      </w:r>
      <w:r>
        <w:rPr>
          <w:b/>
        </w:rPr>
        <w:t> </w:t>
      </w:r>
      <w:r w:rsidRPr="00233D47">
        <w:rPr>
          <w:b/>
        </w:rPr>
        <w:t>session</w:t>
      </w:r>
    </w:p>
    <w:p w:rsidR="001E4518" w:rsidRPr="00233D47" w:rsidRDefault="001E4518" w:rsidP="00EE1BD4">
      <w:r>
        <w:t>29 juin-24 juillet 2015</w:t>
      </w:r>
    </w:p>
    <w:p w:rsidR="001E4518" w:rsidRPr="00233D47" w:rsidRDefault="001E4518" w:rsidP="00EE1BD4">
      <w:r>
        <w:t xml:space="preserve">Point 4 </w:t>
      </w:r>
      <w:r w:rsidRPr="00233D47">
        <w:t>de l</w:t>
      </w:r>
      <w:r w:rsidR="008F49F0">
        <w:t>’</w:t>
      </w:r>
      <w:r w:rsidRPr="00233D47">
        <w:t>ordre du jour provisoire</w:t>
      </w:r>
    </w:p>
    <w:p w:rsidR="001E4518" w:rsidRPr="00233D47" w:rsidRDefault="001E4518" w:rsidP="00EE1BD4">
      <w:pPr>
        <w:rPr>
          <w:b/>
        </w:rPr>
      </w:pPr>
      <w:r>
        <w:rPr>
          <w:b/>
        </w:rPr>
        <w:t>Adoption de l</w:t>
      </w:r>
      <w:r w:rsidR="008F49F0">
        <w:rPr>
          <w:b/>
        </w:rPr>
        <w:t>’</w:t>
      </w:r>
      <w:r>
        <w:rPr>
          <w:b/>
        </w:rPr>
        <w:t>ordre du jour</w:t>
      </w:r>
    </w:p>
    <w:p w:rsidR="001E4518" w:rsidRDefault="001E4518" w:rsidP="001E4518">
      <w:pPr>
        <w:pStyle w:val="HChG"/>
      </w:pPr>
      <w:r w:rsidRPr="00233D47">
        <w:tab/>
      </w:r>
      <w:r w:rsidRPr="00233D47">
        <w:tab/>
      </w:r>
      <w:r>
        <w:t>Ordre du jour provisoire et annotations</w:t>
      </w:r>
    </w:p>
    <w:p w:rsidR="001E4518" w:rsidRDefault="001E4518" w:rsidP="009E2BB6">
      <w:pPr>
        <w:pStyle w:val="H1G"/>
      </w:pPr>
      <w:r w:rsidRPr="00233D47">
        <w:tab/>
      </w:r>
      <w:r w:rsidRPr="00233D47">
        <w:tab/>
      </w:r>
      <w:r w:rsidR="0069066B">
        <w:t>Note du Secrétaire général</w:t>
      </w:r>
    </w:p>
    <w:p w:rsidR="0069066B" w:rsidRPr="00347BD6" w:rsidRDefault="0069066B" w:rsidP="0069066B">
      <w:pPr>
        <w:pStyle w:val="ParNoG"/>
      </w:pPr>
      <w:r w:rsidRPr="00F043C8">
        <w:t>La</w:t>
      </w:r>
      <w:r w:rsidRPr="006D7C48">
        <w:t xml:space="preserve"> </w:t>
      </w:r>
      <w:r w:rsidRPr="00A446C7">
        <w:t>11</w:t>
      </w:r>
      <w:r>
        <w:t>4</w:t>
      </w:r>
      <w:r w:rsidRPr="00347BD6">
        <w:rPr>
          <w:vertAlign w:val="superscript"/>
        </w:rPr>
        <w:t>e</w:t>
      </w:r>
      <w:r>
        <w:t> </w:t>
      </w:r>
      <w:r w:rsidRPr="00F043C8">
        <w:t>session du Comité des droits de l</w:t>
      </w:r>
      <w:r w:rsidR="008F49F0">
        <w:t>’</w:t>
      </w:r>
      <w:r w:rsidRPr="00F043C8">
        <w:t>homme se</w:t>
      </w:r>
      <w:r>
        <w:t xml:space="preserve"> tiendra à l</w:t>
      </w:r>
      <w:r w:rsidR="008F49F0">
        <w:t>’</w:t>
      </w:r>
      <w:r>
        <w:t>Office des Nations </w:t>
      </w:r>
      <w:r w:rsidRPr="00F043C8">
        <w:t>Unies à Genève du</w:t>
      </w:r>
      <w:r w:rsidRPr="006D7C48">
        <w:t xml:space="preserve"> </w:t>
      </w:r>
      <w:r>
        <w:t xml:space="preserve">28 juin </w:t>
      </w:r>
      <w:r w:rsidRPr="00F043C8">
        <w:t>au</w:t>
      </w:r>
      <w:r w:rsidRPr="00A446C7">
        <w:t xml:space="preserve"> </w:t>
      </w:r>
      <w:r>
        <w:t xml:space="preserve">24 juillet </w:t>
      </w:r>
      <w:r w:rsidRPr="006D7C48">
        <w:t>201</w:t>
      </w:r>
      <w:r>
        <w:t>5</w:t>
      </w:r>
      <w:r w:rsidRPr="006D7C48">
        <w:t xml:space="preserve">. </w:t>
      </w:r>
      <w:r>
        <w:t xml:space="preserve">La première séance aura lieu le </w:t>
      </w:r>
      <w:r w:rsidRPr="00F043C8">
        <w:t xml:space="preserve">lundi </w:t>
      </w:r>
      <w:r>
        <w:t xml:space="preserve">28 juin </w:t>
      </w:r>
      <w:r w:rsidRPr="00F043C8">
        <w:t xml:space="preserve">à 10 heures </w:t>
      </w:r>
      <w:r>
        <w:t xml:space="preserve">au </w:t>
      </w:r>
      <w:r w:rsidRPr="006D7C48">
        <w:t xml:space="preserve">Palais Wilson, </w:t>
      </w:r>
      <w:r>
        <w:t xml:space="preserve">dans la </w:t>
      </w:r>
      <w:r w:rsidRPr="00F043C8">
        <w:t>salle de conférence du rez-de-chaussée</w:t>
      </w:r>
      <w:r>
        <w:t>.</w:t>
      </w:r>
    </w:p>
    <w:p w:rsidR="0069066B" w:rsidRPr="006D7C48" w:rsidRDefault="0069066B" w:rsidP="0069066B">
      <w:pPr>
        <w:pStyle w:val="ParNoG"/>
      </w:pPr>
      <w:r w:rsidRPr="00F043C8">
        <w:t>On trouvera ci-après</w:t>
      </w:r>
      <w:r w:rsidRPr="002F23D9">
        <w:t xml:space="preserve"> (voir annexe) </w:t>
      </w:r>
      <w:r w:rsidRPr="00F043C8">
        <w:t>l</w:t>
      </w:r>
      <w:r w:rsidR="008F49F0">
        <w:t>’</w:t>
      </w:r>
      <w:r w:rsidRPr="00F043C8">
        <w:t xml:space="preserve">ordre du jour provisoire de la </w:t>
      </w:r>
      <w:r w:rsidRPr="002F23D9">
        <w:t>114</w:t>
      </w:r>
      <w:r w:rsidRPr="002F23D9">
        <w:rPr>
          <w:vertAlign w:val="superscript"/>
        </w:rPr>
        <w:t>e</w:t>
      </w:r>
      <w:r w:rsidRPr="002F23D9">
        <w:t> </w:t>
      </w:r>
      <w:r w:rsidRPr="00F043C8">
        <w:t>session, établi par le Secrétaire général en consultation avec le Président du Comité, conformément à l</w:t>
      </w:r>
      <w:r w:rsidR="008F49F0">
        <w:t>’</w:t>
      </w:r>
      <w:r w:rsidRPr="00F043C8">
        <w:t>article 6 du Règlement intérieur, ainsi que les annotations s</w:t>
      </w:r>
      <w:r w:rsidR="008F49F0">
        <w:t>’</w:t>
      </w:r>
      <w:r w:rsidRPr="00F043C8">
        <w:t>y rapportant.</w:t>
      </w:r>
    </w:p>
    <w:p w:rsidR="0069066B" w:rsidRDefault="0069066B" w:rsidP="0069066B">
      <w:pPr>
        <w:pStyle w:val="ParNoG"/>
      </w:pPr>
      <w:r w:rsidRPr="00F043C8">
        <w:t>Conformément à l</w:t>
      </w:r>
      <w:r w:rsidR="008F49F0">
        <w:t>’</w:t>
      </w:r>
      <w:r w:rsidRPr="00F043C8">
        <w:t xml:space="preserve">article 33 du Règlement intérieur, </w:t>
      </w:r>
      <w:r>
        <w:t>les séances seront publiques, à </w:t>
      </w:r>
      <w:r w:rsidRPr="00F043C8">
        <w:t>moins que le Comité n</w:t>
      </w:r>
      <w:r w:rsidR="008F49F0">
        <w:t>’</w:t>
      </w:r>
      <w:r w:rsidRPr="00F043C8">
        <w:t>en décide autrement ou qu</w:t>
      </w:r>
      <w:r w:rsidR="008F49F0">
        <w:t>’</w:t>
      </w:r>
      <w:r w:rsidRPr="00F043C8">
        <w:t xml:space="preserve">il ne ressorte des dispositions applicables du Pacte </w:t>
      </w:r>
      <w:r>
        <w:t xml:space="preserve">international relatif aux droits civils et politiques ou des </w:t>
      </w:r>
      <w:r w:rsidRPr="00A51DA8">
        <w:t>Protocoles facultatifs</w:t>
      </w:r>
      <w:r>
        <w:t xml:space="preserve"> </w:t>
      </w:r>
      <w:r w:rsidRPr="006D7C48">
        <w:t>s</w:t>
      </w:r>
      <w:r w:rsidR="008F49F0">
        <w:t>’</w:t>
      </w:r>
      <w:r w:rsidRPr="006D7C48">
        <w:t xml:space="preserve">y rapportant </w:t>
      </w:r>
      <w:r w:rsidRPr="00F043C8">
        <w:t>qu</w:t>
      </w:r>
      <w:r w:rsidR="008F49F0">
        <w:t>’</w:t>
      </w:r>
      <w:r w:rsidRPr="00F043C8">
        <w:t>elles doivent être privées</w:t>
      </w:r>
      <w:r w:rsidRPr="006D7C48">
        <w:t>.</w:t>
      </w:r>
    </w:p>
    <w:p w:rsidR="0069066B" w:rsidRDefault="0069066B" w:rsidP="0069066B">
      <w:pPr>
        <w:pStyle w:val="ParNoG"/>
      </w:pPr>
      <w:r w:rsidRPr="00F043C8">
        <w:t>L</w:t>
      </w:r>
      <w:r w:rsidR="008F49F0">
        <w:t>’</w:t>
      </w:r>
      <w:r w:rsidRPr="00F043C8">
        <w:t>attention des États parties est appelée en particulier sur les annotations au point </w:t>
      </w:r>
      <w:r w:rsidR="009C1CF9">
        <w:t>5</w:t>
      </w:r>
      <w:r w:rsidRPr="00F043C8">
        <w:t xml:space="preserve"> de l</w:t>
      </w:r>
      <w:r w:rsidR="008F49F0">
        <w:t>’</w:t>
      </w:r>
      <w:r w:rsidRPr="00F043C8">
        <w:t>ordre du jour, où est présenté le calendrier provisoire pour l</w:t>
      </w:r>
      <w:r w:rsidR="008F49F0">
        <w:t>’</w:t>
      </w:r>
      <w:r w:rsidRPr="00F043C8">
        <w:t xml:space="preserve">examen des rapports pendant la </w:t>
      </w:r>
      <w:r w:rsidRPr="00A446C7">
        <w:t>11</w:t>
      </w:r>
      <w:r>
        <w:t>4</w:t>
      </w:r>
      <w:r w:rsidRPr="00A13F1F">
        <w:rPr>
          <w:vertAlign w:val="superscript"/>
        </w:rPr>
        <w:t>e</w:t>
      </w:r>
      <w:r>
        <w:t> </w:t>
      </w:r>
      <w:r w:rsidRPr="00F043C8">
        <w:t>session</w:t>
      </w:r>
      <w:r w:rsidR="000E51C7">
        <w:t>.</w:t>
      </w:r>
      <w:r w:rsidRPr="00F043C8">
        <w:t xml:space="preserve"> </w:t>
      </w:r>
      <w:r w:rsidRPr="006D7C48">
        <w:t>Conformément à l</w:t>
      </w:r>
      <w:r w:rsidR="008F49F0">
        <w:t>’</w:t>
      </w:r>
      <w:r w:rsidRPr="006D7C48">
        <w:t>article</w:t>
      </w:r>
      <w:r>
        <w:t> </w:t>
      </w:r>
      <w:r w:rsidRPr="006D7C48">
        <w:t xml:space="preserve">68 du Règlement intérieur, </w:t>
      </w:r>
      <w:r w:rsidRPr="00F043C8">
        <w:t>d</w:t>
      </w:r>
      <w:r w:rsidRPr="00F043C8">
        <w:rPr>
          <w:color w:val="000000"/>
        </w:rPr>
        <w:t>es représentants des États parties peuvent assister aux séances du Comité auxquell</w:t>
      </w:r>
      <w:r>
        <w:rPr>
          <w:color w:val="000000"/>
        </w:rPr>
        <w:t>es leurs rapports sont examinés.</w:t>
      </w:r>
    </w:p>
    <w:p w:rsidR="0069066B" w:rsidRPr="00525250" w:rsidRDefault="00F44D0A" w:rsidP="00F44D0A">
      <w:pPr>
        <w:pStyle w:val="ParNoG"/>
      </w:pPr>
      <w:r>
        <w:t>Eu égard aux dispositions de l</w:t>
      </w:r>
      <w:r w:rsidR="008F49F0">
        <w:t>’</w:t>
      </w:r>
      <w:r>
        <w:t>article </w:t>
      </w:r>
      <w:r w:rsidR="0069066B" w:rsidRPr="00C66400">
        <w:t xml:space="preserve">95 du Règlement intérieur du Comité, </w:t>
      </w:r>
      <w:r>
        <w:t>le </w:t>
      </w:r>
      <w:r w:rsidR="0069066B" w:rsidRPr="00F043C8">
        <w:t>Groupe de travail des communications</w:t>
      </w:r>
      <w:r w:rsidR="0069066B">
        <w:t xml:space="preserve"> </w:t>
      </w:r>
      <w:r w:rsidR="0069066B" w:rsidRPr="00065713">
        <w:t xml:space="preserve">se réunira </w:t>
      </w:r>
      <w:r>
        <w:t>pendant une semaine avant la </w:t>
      </w:r>
      <w:r w:rsidR="0069066B">
        <w:t>114</w:t>
      </w:r>
      <w:r w:rsidR="0069066B" w:rsidRPr="00065713">
        <w:rPr>
          <w:vertAlign w:val="superscript"/>
        </w:rPr>
        <w:t>e</w:t>
      </w:r>
      <w:r w:rsidR="0069066B" w:rsidRPr="00065713">
        <w:t xml:space="preserve"> session, du </w:t>
      </w:r>
      <w:r>
        <w:t>22 au 26 </w:t>
      </w:r>
      <w:r w:rsidR="0069066B">
        <w:t xml:space="preserve">juin </w:t>
      </w:r>
      <w:r w:rsidR="0069066B" w:rsidRPr="00065713">
        <w:t>2015.</w:t>
      </w:r>
    </w:p>
    <w:p w:rsidR="0069066B" w:rsidRPr="00525250" w:rsidRDefault="0069066B" w:rsidP="00242687">
      <w:pPr>
        <w:pStyle w:val="H1G"/>
      </w:pPr>
      <w:r>
        <w:rPr>
          <w:spacing w:val="-2"/>
        </w:rPr>
        <w:br w:type="page"/>
      </w:r>
      <w:r w:rsidR="007D5A48">
        <w:rPr>
          <w:spacing w:val="-2"/>
        </w:rPr>
        <w:lastRenderedPageBreak/>
        <w:tab/>
      </w:r>
      <w:r w:rsidR="007D5A48">
        <w:rPr>
          <w:spacing w:val="-2"/>
        </w:rPr>
        <w:tab/>
      </w:r>
      <w:r w:rsidRPr="00525250">
        <w:t>Annexe</w:t>
      </w:r>
    </w:p>
    <w:p w:rsidR="0069066B" w:rsidRPr="00F043C8" w:rsidRDefault="007D5A48" w:rsidP="007D5A48">
      <w:pPr>
        <w:pStyle w:val="H1G"/>
      </w:pPr>
      <w:r>
        <w:tab/>
      </w:r>
      <w:r>
        <w:tab/>
      </w:r>
      <w:r w:rsidR="0069066B" w:rsidRPr="00F043C8">
        <w:t>Ordre du jour provisoire</w:t>
      </w:r>
    </w:p>
    <w:p w:rsidR="0069066B" w:rsidRPr="00F043C8" w:rsidRDefault="0069066B" w:rsidP="007D5A48">
      <w:pPr>
        <w:pStyle w:val="ParNoG"/>
        <w:numPr>
          <w:ilvl w:val="0"/>
          <w:numId w:val="14"/>
        </w:numPr>
        <w:ind w:left="1701" w:hanging="567"/>
      </w:pPr>
      <w:r w:rsidRPr="00F043C8">
        <w:t xml:space="preserve">Ouverture de la session par </w:t>
      </w:r>
      <w:r w:rsidRPr="009257F8">
        <w:t xml:space="preserve">le </w:t>
      </w:r>
      <w:r w:rsidR="007D5A48">
        <w:t>Haut-Commissaire des Nations </w:t>
      </w:r>
      <w:r w:rsidRPr="00F043C8">
        <w:t>Unies aux droits de l</w:t>
      </w:r>
      <w:r w:rsidR="008F49F0">
        <w:t>’</w:t>
      </w:r>
      <w:r w:rsidRPr="00F043C8">
        <w:t>homme ou son représentant.</w:t>
      </w:r>
    </w:p>
    <w:p w:rsidR="0069066B" w:rsidRPr="00F043C8" w:rsidRDefault="0069066B" w:rsidP="007D5A48">
      <w:pPr>
        <w:pStyle w:val="ParNoG"/>
        <w:numPr>
          <w:ilvl w:val="0"/>
          <w:numId w:val="14"/>
        </w:numPr>
      </w:pPr>
      <w:r w:rsidRPr="00F043C8">
        <w:t>Adoption de l</w:t>
      </w:r>
      <w:r w:rsidR="008F49F0">
        <w:t>’</w:t>
      </w:r>
      <w:r w:rsidRPr="00F043C8">
        <w:t>ordre du jour.</w:t>
      </w:r>
    </w:p>
    <w:p w:rsidR="0069066B" w:rsidRPr="00F043C8" w:rsidRDefault="0069066B" w:rsidP="007D5A48">
      <w:pPr>
        <w:pStyle w:val="ParNoG"/>
        <w:numPr>
          <w:ilvl w:val="0"/>
          <w:numId w:val="14"/>
        </w:numPr>
        <w:ind w:left="1701" w:hanging="567"/>
      </w:pPr>
      <w:r w:rsidRPr="00F043C8">
        <w:t>Organisation des travaux et questions diverses, y compris adoption du rapport du Groupe de travail des communications.</w:t>
      </w:r>
    </w:p>
    <w:p w:rsidR="0069066B" w:rsidRPr="00F043C8" w:rsidRDefault="0069066B" w:rsidP="007D5A48">
      <w:pPr>
        <w:pStyle w:val="ParNoG"/>
        <w:numPr>
          <w:ilvl w:val="0"/>
          <w:numId w:val="14"/>
        </w:numPr>
        <w:ind w:left="1701" w:hanging="567"/>
      </w:pPr>
      <w:r w:rsidRPr="00F043C8">
        <w:t>Réunion avec les représentants d</w:t>
      </w:r>
      <w:r w:rsidR="008F49F0">
        <w:t>’</w:t>
      </w:r>
      <w:r w:rsidRPr="00F043C8">
        <w:t xml:space="preserve">organes et </w:t>
      </w:r>
      <w:r w:rsidR="00387996">
        <w:t>d</w:t>
      </w:r>
      <w:r w:rsidR="008F49F0">
        <w:t>’</w:t>
      </w:r>
      <w:r w:rsidR="00387996">
        <w:t>institutions spécialisées des </w:t>
      </w:r>
      <w:r w:rsidRPr="00F043C8">
        <w:t>Nations Unies, d</w:t>
      </w:r>
      <w:r w:rsidR="008F49F0">
        <w:t>’</w:t>
      </w:r>
      <w:r w:rsidRPr="00F043C8">
        <w:t>institutions nationales des droits de l</w:t>
      </w:r>
      <w:r w:rsidR="008F49F0">
        <w:t>’</w:t>
      </w:r>
      <w:r w:rsidRPr="00F043C8">
        <w:t>homme et d</w:t>
      </w:r>
      <w:r w:rsidR="008F49F0">
        <w:t>’</w:t>
      </w:r>
      <w:r w:rsidRPr="00F043C8">
        <w:t>organisations non gouvernementales.</w:t>
      </w:r>
    </w:p>
    <w:p w:rsidR="0069066B" w:rsidRPr="00F043C8" w:rsidRDefault="0069066B" w:rsidP="007D5A48">
      <w:pPr>
        <w:pStyle w:val="ParNoG"/>
        <w:numPr>
          <w:ilvl w:val="0"/>
          <w:numId w:val="14"/>
        </w:numPr>
        <w:ind w:left="1701" w:hanging="567"/>
      </w:pPr>
      <w:r w:rsidRPr="00F043C8">
        <w:t>Examen des rapports soumis par les États parties en application de l</w:t>
      </w:r>
      <w:r w:rsidR="008F49F0">
        <w:t>’</w:t>
      </w:r>
      <w:r w:rsidRPr="00F043C8">
        <w:t>article 40 du Pacte.</w:t>
      </w:r>
    </w:p>
    <w:p w:rsidR="0069066B" w:rsidRPr="00F043C8" w:rsidRDefault="0069066B" w:rsidP="007D5A48">
      <w:pPr>
        <w:pStyle w:val="ParNoG"/>
        <w:numPr>
          <w:ilvl w:val="0"/>
          <w:numId w:val="14"/>
        </w:numPr>
      </w:pPr>
      <w:r w:rsidRPr="00F043C8">
        <w:t>Suivi des observations finales portant sur l</w:t>
      </w:r>
      <w:r w:rsidR="008F49F0">
        <w:t>’</w:t>
      </w:r>
      <w:r w:rsidRPr="00F043C8">
        <w:t>examen des rapports des États parties.</w:t>
      </w:r>
    </w:p>
    <w:p w:rsidR="0069066B" w:rsidRPr="00F043C8" w:rsidRDefault="0069066B" w:rsidP="007D5A48">
      <w:pPr>
        <w:pStyle w:val="ParNoG"/>
        <w:numPr>
          <w:ilvl w:val="0"/>
          <w:numId w:val="14"/>
        </w:numPr>
        <w:ind w:left="1701" w:hanging="567"/>
      </w:pPr>
      <w:r w:rsidRPr="00F043C8">
        <w:t>Suivi des constatations adoptées au titre du</w:t>
      </w:r>
      <w:r w:rsidRPr="002E2C22">
        <w:t xml:space="preserve"> </w:t>
      </w:r>
      <w:r w:rsidRPr="002F23D9">
        <w:t xml:space="preserve">premier </w:t>
      </w:r>
      <w:r w:rsidRPr="00F043C8">
        <w:t>Protocole facultatif se rapportant au Pacte.</w:t>
      </w:r>
    </w:p>
    <w:p w:rsidR="0069066B" w:rsidRDefault="0069066B" w:rsidP="007D5A48">
      <w:pPr>
        <w:pStyle w:val="ParNoG"/>
        <w:numPr>
          <w:ilvl w:val="0"/>
          <w:numId w:val="14"/>
        </w:numPr>
        <w:ind w:left="1701" w:hanging="567"/>
      </w:pPr>
      <w:r w:rsidRPr="00F043C8">
        <w:t>Examen des communications présentées en vertu du</w:t>
      </w:r>
      <w:r w:rsidRPr="002F23D9">
        <w:t xml:space="preserve"> premier </w:t>
      </w:r>
      <w:r w:rsidRPr="00F043C8">
        <w:t>Protocole facultatif se rapportant au Pacte.</w:t>
      </w:r>
    </w:p>
    <w:p w:rsidR="00EC68C9" w:rsidRPr="00EC68C9" w:rsidRDefault="0069066B" w:rsidP="00EC68C9">
      <w:pPr>
        <w:pStyle w:val="ParNoG"/>
        <w:numPr>
          <w:ilvl w:val="0"/>
          <w:numId w:val="14"/>
        </w:numPr>
        <w:ind w:left="1701" w:hanging="567"/>
        <w:rPr>
          <w:b/>
        </w:rPr>
      </w:pPr>
      <w:r>
        <w:t>Réunion informelle avec les États Parties au Pacte et aux Protocoles facultatifs s</w:t>
      </w:r>
      <w:r w:rsidR="008F49F0">
        <w:t>’</w:t>
      </w:r>
      <w:r w:rsidR="00387996">
        <w:t>y </w:t>
      </w:r>
      <w:r>
        <w:t>rapportant.</w:t>
      </w:r>
    </w:p>
    <w:p w:rsidR="0069066B" w:rsidRDefault="00EC68C9" w:rsidP="00EC68C9">
      <w:pPr>
        <w:pStyle w:val="H1G"/>
      </w:pPr>
      <w:r>
        <w:tab/>
      </w:r>
      <w:r>
        <w:tab/>
      </w:r>
      <w:r w:rsidR="0069066B" w:rsidRPr="001B4F04">
        <w:t>Annotations</w:t>
      </w:r>
    </w:p>
    <w:p w:rsidR="0069066B" w:rsidRPr="00EC68C9" w:rsidRDefault="00521831" w:rsidP="00521831">
      <w:pPr>
        <w:pStyle w:val="H23G"/>
      </w:pPr>
      <w:r>
        <w:tab/>
        <w:t>1.</w:t>
      </w:r>
      <w:r>
        <w:tab/>
      </w:r>
      <w:r w:rsidR="0069066B" w:rsidRPr="00EC68C9">
        <w:t>Ouverture de la session par le</w:t>
      </w:r>
      <w:r w:rsidR="00EC68C9" w:rsidRPr="00EC68C9">
        <w:t xml:space="preserve"> Haut-Commissaire des Nations </w:t>
      </w:r>
      <w:r w:rsidR="0069066B" w:rsidRPr="00EC68C9">
        <w:t>Unies</w:t>
      </w:r>
      <w:r w:rsidR="00EC68C9" w:rsidRPr="00EC68C9">
        <w:t xml:space="preserve"> </w:t>
      </w:r>
      <w:r w:rsidR="0069066B" w:rsidRPr="00EC68C9">
        <w:t>aux droits de l</w:t>
      </w:r>
      <w:r w:rsidR="008F49F0">
        <w:t>’</w:t>
      </w:r>
      <w:r w:rsidR="0069066B" w:rsidRPr="00EC68C9">
        <w:t>homme ou son représentant</w:t>
      </w:r>
    </w:p>
    <w:p w:rsidR="00EC68C9" w:rsidRDefault="0069066B" w:rsidP="00214D16">
      <w:pPr>
        <w:pStyle w:val="ParNoG"/>
        <w:numPr>
          <w:ilvl w:val="0"/>
          <w:numId w:val="0"/>
        </w:numPr>
        <w:ind w:left="1134" w:firstLine="567"/>
      </w:pPr>
      <w:r w:rsidRPr="00EC68C9">
        <w:t>Le Haut-Commissaire aux droits de l</w:t>
      </w:r>
      <w:r w:rsidR="008F49F0">
        <w:t>’</w:t>
      </w:r>
      <w:r w:rsidRPr="00EC68C9">
        <w:t>homme ou son représentant ouvrira la 114</w:t>
      </w:r>
      <w:r w:rsidRPr="00EC68C9">
        <w:rPr>
          <w:vertAlign w:val="superscript"/>
        </w:rPr>
        <w:t>e</w:t>
      </w:r>
      <w:r w:rsidRPr="00EC68C9">
        <w:t> </w:t>
      </w:r>
      <w:r w:rsidR="00EC68C9">
        <w:t>session du Comité.</w:t>
      </w:r>
    </w:p>
    <w:p w:rsidR="0069066B" w:rsidRPr="00EC68C9" w:rsidRDefault="00521831" w:rsidP="00521831">
      <w:pPr>
        <w:pStyle w:val="H23G"/>
      </w:pPr>
      <w:r>
        <w:tab/>
        <w:t>2.</w:t>
      </w:r>
      <w:r>
        <w:tab/>
      </w:r>
      <w:r w:rsidR="0069066B" w:rsidRPr="00EC68C9">
        <w:t>Adoption de l</w:t>
      </w:r>
      <w:r w:rsidR="008F49F0">
        <w:t>’</w:t>
      </w:r>
      <w:r w:rsidR="0069066B" w:rsidRPr="00EC68C9">
        <w:t>ordre du jour</w:t>
      </w:r>
    </w:p>
    <w:p w:rsidR="0069066B" w:rsidRPr="00F043C8" w:rsidRDefault="0069066B" w:rsidP="00214D16">
      <w:pPr>
        <w:pStyle w:val="ParNoG"/>
        <w:numPr>
          <w:ilvl w:val="0"/>
          <w:numId w:val="0"/>
        </w:numPr>
        <w:ind w:left="1134" w:firstLine="567"/>
        <w:rPr>
          <w:b/>
        </w:rPr>
      </w:pPr>
      <w:r w:rsidRPr="00F043C8">
        <w:t>Conformément à l</w:t>
      </w:r>
      <w:r w:rsidR="008F49F0">
        <w:t>’</w:t>
      </w:r>
      <w:r w:rsidRPr="00F043C8">
        <w:t>article 8 du Règlement intérieur, l</w:t>
      </w:r>
      <w:r w:rsidR="008F49F0">
        <w:t>’</w:t>
      </w:r>
      <w:r w:rsidRPr="00F043C8">
        <w:t>adoption de l</w:t>
      </w:r>
      <w:r w:rsidR="008F49F0">
        <w:t>’</w:t>
      </w:r>
      <w:r w:rsidRPr="00F043C8">
        <w:t>ordre du jour constitue le premier point de l</w:t>
      </w:r>
      <w:r w:rsidR="008F49F0">
        <w:t>’</w:t>
      </w:r>
      <w:r w:rsidRPr="00F043C8">
        <w:t>ordre du jour provisoire de toute session, sauf s</w:t>
      </w:r>
      <w:r w:rsidR="008F49F0">
        <w:t>’</w:t>
      </w:r>
      <w:r w:rsidRPr="00F043C8">
        <w:t>il y a lieu d</w:t>
      </w:r>
      <w:r w:rsidR="008F49F0">
        <w:t>’</w:t>
      </w:r>
      <w:r w:rsidRPr="00F043C8">
        <w:t>élire les membres du Bureau conformément à l</w:t>
      </w:r>
      <w:r w:rsidR="008F49F0">
        <w:t>’</w:t>
      </w:r>
      <w:r w:rsidRPr="00F043C8">
        <w:t>article 17 du Règlement intérieur. Conformément à l</w:t>
      </w:r>
      <w:r w:rsidR="008F49F0">
        <w:t>’</w:t>
      </w:r>
      <w:r w:rsidRPr="00F043C8">
        <w:t>article 9, le Comité peut modifier son ordre du jour en cours de session et, s</w:t>
      </w:r>
      <w:r w:rsidR="008F49F0">
        <w:t>’</w:t>
      </w:r>
      <w:r w:rsidRPr="00F043C8">
        <w:t>il y a lieu, ajourner des points ou en supprimer.</w:t>
      </w:r>
    </w:p>
    <w:p w:rsidR="00EC68C9" w:rsidRPr="00521831" w:rsidRDefault="00521831" w:rsidP="00521831">
      <w:pPr>
        <w:pStyle w:val="H23G"/>
      </w:pPr>
      <w:r>
        <w:rPr>
          <w:b w:val="0"/>
        </w:rPr>
        <w:tab/>
      </w:r>
      <w:r w:rsidRPr="00521831">
        <w:t>3.</w:t>
      </w:r>
      <w:r w:rsidRPr="00521831">
        <w:tab/>
      </w:r>
      <w:r w:rsidR="0069066B" w:rsidRPr="00521831">
        <w:t xml:space="preserve">Organisation des travaux et questions diverses, y compris adoption du rapport </w:t>
      </w:r>
      <w:r w:rsidR="00CF4AEC">
        <w:t>du </w:t>
      </w:r>
      <w:r w:rsidR="0069066B" w:rsidRPr="00521831">
        <w:t>Groupe de travail des communications</w:t>
      </w:r>
    </w:p>
    <w:p w:rsidR="0069066B" w:rsidRPr="00EC68C9" w:rsidRDefault="0069066B" w:rsidP="00214D16">
      <w:pPr>
        <w:pStyle w:val="ParNoG"/>
        <w:numPr>
          <w:ilvl w:val="0"/>
          <w:numId w:val="0"/>
        </w:numPr>
        <w:ind w:left="1134" w:firstLine="567"/>
        <w:rPr>
          <w:b/>
        </w:rPr>
      </w:pPr>
      <w:r w:rsidRPr="00EC68C9">
        <w:t>Au titre de ce point de l</w:t>
      </w:r>
      <w:r w:rsidR="008F49F0">
        <w:t>’</w:t>
      </w:r>
      <w:r w:rsidRPr="00EC68C9">
        <w:t>ordre du jour, le Comité examinera diverses questi</w:t>
      </w:r>
      <w:r w:rsidR="00EC68C9">
        <w:t>ons qui relèvent de son mandat.</w:t>
      </w:r>
    </w:p>
    <w:p w:rsidR="0069066B" w:rsidRPr="00242687" w:rsidRDefault="00521831" w:rsidP="00521831">
      <w:pPr>
        <w:pStyle w:val="H23G"/>
      </w:pPr>
      <w:r>
        <w:lastRenderedPageBreak/>
        <w:tab/>
        <w:t>4.</w:t>
      </w:r>
      <w:r>
        <w:tab/>
      </w:r>
      <w:r w:rsidR="0069066B" w:rsidRPr="00242687">
        <w:t>Réunion avec les représentants d</w:t>
      </w:r>
      <w:r w:rsidR="008F49F0">
        <w:t>’</w:t>
      </w:r>
      <w:r w:rsidR="0069066B" w:rsidRPr="00242687">
        <w:t>organes et d</w:t>
      </w:r>
      <w:r w:rsidR="008F49F0">
        <w:t>’</w:t>
      </w:r>
      <w:r w:rsidR="0069066B" w:rsidRPr="00242687">
        <w:t>institutions spécialisées</w:t>
      </w:r>
      <w:r w:rsidR="00242687">
        <w:t xml:space="preserve"> des Nations </w:t>
      </w:r>
      <w:r w:rsidR="0069066B" w:rsidRPr="00242687">
        <w:t>Unies, d</w:t>
      </w:r>
      <w:r w:rsidR="008F49F0">
        <w:t>’</w:t>
      </w:r>
      <w:r w:rsidR="0069066B" w:rsidRPr="00242687">
        <w:t>institutions nationales des droits de l</w:t>
      </w:r>
      <w:r w:rsidR="008F49F0">
        <w:t>’</w:t>
      </w:r>
      <w:r w:rsidR="0069066B" w:rsidRPr="00242687">
        <w:t xml:space="preserve">homme </w:t>
      </w:r>
      <w:r w:rsidR="00613511">
        <w:t>et </w:t>
      </w:r>
      <w:r w:rsidR="0069066B" w:rsidRPr="00242687">
        <w:t>d</w:t>
      </w:r>
      <w:r w:rsidR="008F49F0">
        <w:t>’</w:t>
      </w:r>
      <w:r w:rsidR="0069066B" w:rsidRPr="00242687">
        <w:t>org</w:t>
      </w:r>
      <w:r w:rsidR="00613511">
        <w:t>anisations </w:t>
      </w:r>
      <w:r w:rsidR="00242687">
        <w:t>non gouvernementales</w:t>
      </w:r>
    </w:p>
    <w:p w:rsidR="0069066B" w:rsidRDefault="0069066B" w:rsidP="00214D16">
      <w:pPr>
        <w:pStyle w:val="ParNoG"/>
        <w:numPr>
          <w:ilvl w:val="0"/>
          <w:numId w:val="0"/>
        </w:numPr>
        <w:ind w:left="1134" w:firstLine="567"/>
        <w:rPr>
          <w:b/>
        </w:rPr>
      </w:pPr>
      <w:r w:rsidRPr="00F043C8">
        <w:t>À chaque session, le Comité entend des représentants d</w:t>
      </w:r>
      <w:r w:rsidR="008F49F0">
        <w:t>’</w:t>
      </w:r>
      <w:r w:rsidRPr="00F043C8">
        <w:t>organes et d</w:t>
      </w:r>
      <w:r w:rsidR="008F49F0">
        <w:t>’</w:t>
      </w:r>
      <w:r w:rsidRPr="00F043C8">
        <w:t>instit</w:t>
      </w:r>
      <w:r w:rsidR="00242687">
        <w:t>utions spécialisées des Nations </w:t>
      </w:r>
      <w:r w:rsidRPr="00F043C8">
        <w:t>Unies, d</w:t>
      </w:r>
      <w:r w:rsidR="008F49F0">
        <w:t>’</w:t>
      </w:r>
      <w:r w:rsidRPr="00F043C8">
        <w:t>institutions nationales des droits de l</w:t>
      </w:r>
      <w:r w:rsidR="008F49F0">
        <w:t>’</w:t>
      </w:r>
      <w:r w:rsidRPr="00F043C8">
        <w:t>homme et d</w:t>
      </w:r>
      <w:r w:rsidR="008F49F0">
        <w:t>’</w:t>
      </w:r>
      <w:r w:rsidRPr="00F043C8">
        <w:t>organisations non gouvernementales (ONG)</w:t>
      </w:r>
      <w:r w:rsidRPr="00C82929">
        <w:t xml:space="preserve"> établies à Genève. </w:t>
      </w:r>
      <w:r w:rsidRPr="00F043C8">
        <w:t>Les réunions suivantes ont été programmées: pour les organes et instit</w:t>
      </w:r>
      <w:r w:rsidR="00242687">
        <w:t>utions spécialisées des Nations </w:t>
      </w:r>
      <w:r w:rsidRPr="00F043C8">
        <w:t>Unies, le</w:t>
      </w:r>
      <w:r w:rsidR="00242687">
        <w:t> 29 </w:t>
      </w:r>
      <w:r>
        <w:t xml:space="preserve">juin </w:t>
      </w:r>
      <w:r w:rsidRPr="00F043C8">
        <w:t>de</w:t>
      </w:r>
      <w:r w:rsidRPr="009F54D6">
        <w:t xml:space="preserve"> 10 h 45 </w:t>
      </w:r>
      <w:r w:rsidRPr="00F043C8">
        <w:t>à</w:t>
      </w:r>
      <w:r w:rsidRPr="009F54D6">
        <w:t xml:space="preserve"> 11</w:t>
      </w:r>
      <w:r>
        <w:t> h 45</w:t>
      </w:r>
      <w:r w:rsidRPr="009F54D6">
        <w:t xml:space="preserve">; </w:t>
      </w:r>
      <w:r w:rsidRPr="00F043C8">
        <w:t>pour les institutions nationales des droits de l</w:t>
      </w:r>
      <w:r w:rsidR="008F49F0">
        <w:t>’</w:t>
      </w:r>
      <w:r w:rsidR="00242687">
        <w:t>homme et les </w:t>
      </w:r>
      <w:r w:rsidRPr="00F043C8">
        <w:t>ONG concernant l</w:t>
      </w:r>
      <w:r w:rsidR="008F49F0">
        <w:t>’</w:t>
      </w:r>
      <w:r w:rsidRPr="00F043C8">
        <w:t>ex-République yougoslave de Macédoine</w:t>
      </w:r>
      <w:r w:rsidR="00242687">
        <w:t>,</w:t>
      </w:r>
      <w:r w:rsidRPr="009F54D6">
        <w:t xml:space="preserve"> </w:t>
      </w:r>
      <w:r>
        <w:t>l</w:t>
      </w:r>
      <w:r w:rsidR="00242687">
        <w:t>e Royaume-Uni de Grande</w:t>
      </w:r>
      <w:r w:rsidR="00242687">
        <w:noBreakHyphen/>
      </w:r>
      <w:r w:rsidRPr="00814A9C">
        <w:t>Bretagne et d</w:t>
      </w:r>
      <w:r w:rsidR="008F49F0">
        <w:t>’</w:t>
      </w:r>
      <w:r w:rsidRPr="00814A9C">
        <w:t>Irlande du Nord</w:t>
      </w:r>
      <w:r>
        <w:t xml:space="preserve"> et le Venezuela (République bolivarienne du), </w:t>
      </w:r>
      <w:r w:rsidR="00242687">
        <w:t>le 29 </w:t>
      </w:r>
      <w:r>
        <w:t xml:space="preserve">juin </w:t>
      </w:r>
      <w:r w:rsidRPr="009F54D6">
        <w:t>de 11</w:t>
      </w:r>
      <w:r>
        <w:t xml:space="preserve"> h 45 </w:t>
      </w:r>
      <w:r w:rsidRPr="009F54D6">
        <w:t xml:space="preserve">à 13 heures; </w:t>
      </w:r>
      <w:r>
        <w:t xml:space="preserve">pour </w:t>
      </w:r>
      <w:r w:rsidRPr="009F54D6">
        <w:t xml:space="preserve">les organes et institutions spécialisées </w:t>
      </w:r>
      <w:r w:rsidR="00242687">
        <w:t>des Nations </w:t>
      </w:r>
      <w:r w:rsidRPr="009F54D6">
        <w:t>Unies</w:t>
      </w:r>
      <w:r>
        <w:t>, le 6</w:t>
      </w:r>
      <w:r w:rsidR="00242687">
        <w:t> </w:t>
      </w:r>
      <w:r>
        <w:t xml:space="preserve">juillet de </w:t>
      </w:r>
      <w:r w:rsidRPr="009F54D6">
        <w:t>11</w:t>
      </w:r>
      <w:r>
        <w:t xml:space="preserve"> heures </w:t>
      </w:r>
      <w:r w:rsidRPr="009F54D6">
        <w:t>à 11</w:t>
      </w:r>
      <w:r>
        <w:t xml:space="preserve"> h 30; </w:t>
      </w:r>
      <w:r w:rsidRPr="009F54D6">
        <w:t>et pour les institutions nationales des droits de l</w:t>
      </w:r>
      <w:r w:rsidR="008F49F0">
        <w:t>’</w:t>
      </w:r>
      <w:r w:rsidRPr="009F54D6">
        <w:t xml:space="preserve">homme et les ONG concernant </w:t>
      </w:r>
      <w:r>
        <w:t>le Canada, l</w:t>
      </w:r>
      <w:r w:rsidR="008F49F0">
        <w:t>’</w:t>
      </w:r>
      <w:r>
        <w:t>Espagne, la France et l</w:t>
      </w:r>
      <w:r w:rsidR="008F49F0">
        <w:t>’</w:t>
      </w:r>
      <w:r>
        <w:t>Ouzbékistan</w:t>
      </w:r>
      <w:r w:rsidRPr="009F54D6">
        <w:t xml:space="preserve">, le </w:t>
      </w:r>
      <w:r>
        <w:t>6</w:t>
      </w:r>
      <w:r w:rsidR="00242687">
        <w:t> </w:t>
      </w:r>
      <w:r>
        <w:t>juillet</w:t>
      </w:r>
      <w:r w:rsidRPr="009F54D6">
        <w:t xml:space="preserve"> </w:t>
      </w:r>
      <w:r>
        <w:t>de 11</w:t>
      </w:r>
      <w:r w:rsidRPr="009F54D6">
        <w:t> h 30 à 13 heures.</w:t>
      </w:r>
    </w:p>
    <w:p w:rsidR="0069066B" w:rsidRPr="00214D16" w:rsidRDefault="00214D16" w:rsidP="00521831">
      <w:pPr>
        <w:pStyle w:val="H23G"/>
      </w:pPr>
      <w:r w:rsidRPr="00214D16">
        <w:tab/>
        <w:t>5.</w:t>
      </w:r>
      <w:r w:rsidRPr="00214D16">
        <w:tab/>
      </w:r>
      <w:r w:rsidR="0069066B" w:rsidRPr="00214D16">
        <w:t>Examen des rapports soumis par les États parties en application de l</w:t>
      </w:r>
      <w:r w:rsidR="008F49F0">
        <w:t>’</w:t>
      </w:r>
      <w:r w:rsidR="0069066B" w:rsidRPr="00214D16">
        <w:t>article 40 du </w:t>
      </w:r>
      <w:r w:rsidR="009C79A4" w:rsidRPr="00214D16">
        <w:t>Pacte</w:t>
      </w:r>
    </w:p>
    <w:p w:rsidR="0069066B" w:rsidRPr="00C82929" w:rsidRDefault="0069066B" w:rsidP="00214D16">
      <w:pPr>
        <w:pStyle w:val="ParNoG"/>
        <w:numPr>
          <w:ilvl w:val="0"/>
          <w:numId w:val="0"/>
        </w:numPr>
        <w:ind w:left="1134" w:firstLine="567"/>
        <w:rPr>
          <w:b/>
        </w:rPr>
      </w:pPr>
      <w:r w:rsidRPr="00F043C8">
        <w:t>Les rapports qui seront examinés à la</w:t>
      </w:r>
      <w:r w:rsidRPr="00001202">
        <w:t xml:space="preserve"> 11</w:t>
      </w:r>
      <w:r>
        <w:t>4</w:t>
      </w:r>
      <w:r w:rsidRPr="00001202">
        <w:rPr>
          <w:vertAlign w:val="superscript"/>
        </w:rPr>
        <w:t>e</w:t>
      </w:r>
      <w:r w:rsidRPr="00001202">
        <w:t> </w:t>
      </w:r>
      <w:r w:rsidRPr="00F043C8">
        <w:t>session sont ceux des pays suivants:</w:t>
      </w:r>
      <w:r w:rsidRPr="00001202">
        <w:t xml:space="preserve"> </w:t>
      </w:r>
      <w:r>
        <w:t>Canada, Espagne, ex-</w:t>
      </w:r>
      <w:r w:rsidRPr="00856A43">
        <w:t>République yougoslave de Macédoine</w:t>
      </w:r>
      <w:r>
        <w:t>, Fran</w:t>
      </w:r>
      <w:r w:rsidR="009403F4">
        <w:t xml:space="preserve">ce, </w:t>
      </w:r>
      <w:r w:rsidR="00673F6A">
        <w:t>Ouzbékistan</w:t>
      </w:r>
      <w:r w:rsidR="00673F6A">
        <w:t>,</w:t>
      </w:r>
      <w:r w:rsidR="00673F6A">
        <w:t xml:space="preserve"> </w:t>
      </w:r>
      <w:r w:rsidR="009403F4">
        <w:t xml:space="preserve">Royaume-Uni </w:t>
      </w:r>
      <w:r w:rsidR="00186B57">
        <w:t xml:space="preserve">et </w:t>
      </w:r>
      <w:r>
        <w:t>Venezuela (République bolivarienne du)</w:t>
      </w:r>
      <w:r w:rsidRPr="00856A43">
        <w:t>.</w:t>
      </w:r>
      <w:r w:rsidRPr="00001202">
        <w:t xml:space="preserve"> </w:t>
      </w:r>
      <w:r w:rsidRPr="00F043C8">
        <w:t>On trouvera ci-après le calendrier provisoire de l</w:t>
      </w:r>
      <w:r w:rsidR="008F49F0">
        <w:t>’</w:t>
      </w:r>
      <w:r w:rsidRPr="00F043C8">
        <w:t>examen des rapports à la</w:t>
      </w:r>
      <w:r w:rsidRPr="00001202">
        <w:t xml:space="preserve"> 11</w:t>
      </w:r>
      <w:r>
        <w:t>4</w:t>
      </w:r>
      <w:r w:rsidRPr="00001202">
        <w:rPr>
          <w:vertAlign w:val="superscript"/>
        </w:rPr>
        <w:t>e</w:t>
      </w:r>
      <w:r w:rsidRPr="00001202">
        <w:t> </w:t>
      </w:r>
      <w:r w:rsidRPr="00F043C8">
        <w:t>session, établi en</w:t>
      </w:r>
      <w:r w:rsidR="009403F4">
        <w:t xml:space="preserve"> </w:t>
      </w:r>
      <w:r w:rsidRPr="00F043C8">
        <w:t>consultation avec le Comité</w:t>
      </w:r>
      <w:r w:rsidR="009403F4">
        <w:t>.</w:t>
      </w:r>
    </w:p>
    <w:p w:rsidR="0069066B" w:rsidRDefault="0069066B" w:rsidP="009C0778">
      <w:pPr>
        <w:pStyle w:val="H23G"/>
      </w:pPr>
      <w:r>
        <w:tab/>
      </w:r>
      <w:r>
        <w:tab/>
      </w:r>
      <w:r w:rsidRPr="00856A43">
        <w:t>Calendrier de l</w:t>
      </w:r>
      <w:r w:rsidR="008F49F0">
        <w:t>’</w:t>
      </w:r>
      <w:r w:rsidRPr="00856A43">
        <w:t>examen des rapports soumis en application de l</w:t>
      </w:r>
      <w:r w:rsidR="008F49F0">
        <w:t>’</w:t>
      </w:r>
      <w:r w:rsidR="00B2650B">
        <w:t>article </w:t>
      </w:r>
      <w:r w:rsidRPr="00856A43">
        <w:t>40 du Pacte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10"/>
        <w:gridCol w:w="2552"/>
        <w:gridCol w:w="2608"/>
      </w:tblGrid>
      <w:tr w:rsidR="0046566F" w:rsidRPr="009C0778" w:rsidTr="00760F1B">
        <w:tc>
          <w:tcPr>
            <w:tcW w:w="2211" w:type="dxa"/>
            <w:tcBorders>
              <w:top w:val="single" w:sz="4" w:space="0" w:color="auto"/>
              <w:bottom w:val="single" w:sz="12" w:space="0" w:color="auto"/>
            </w:tcBorders>
            <w:shd w:val="clear" w:color="auto" w:fill="auto"/>
            <w:vAlign w:val="bottom"/>
          </w:tcPr>
          <w:p w:rsidR="009C0778" w:rsidRPr="009C0778" w:rsidRDefault="009C0778" w:rsidP="0008795C">
            <w:pPr>
              <w:spacing w:before="80" w:after="80" w:line="200" w:lineRule="exact"/>
              <w:ind w:right="113"/>
              <w:rPr>
                <w:i/>
                <w:sz w:val="16"/>
              </w:rPr>
            </w:pPr>
            <w:r>
              <w:rPr>
                <w:i/>
                <w:sz w:val="16"/>
              </w:rPr>
              <w:t>État</w:t>
            </w:r>
          </w:p>
        </w:tc>
        <w:tc>
          <w:tcPr>
            <w:tcW w:w="2552" w:type="dxa"/>
            <w:tcBorders>
              <w:top w:val="single" w:sz="4" w:space="0" w:color="auto"/>
              <w:bottom w:val="single" w:sz="12" w:space="0" w:color="auto"/>
            </w:tcBorders>
            <w:shd w:val="clear" w:color="auto" w:fill="auto"/>
            <w:vAlign w:val="bottom"/>
          </w:tcPr>
          <w:p w:rsidR="009C0778" w:rsidRPr="009C0778" w:rsidRDefault="009C0778" w:rsidP="0008795C">
            <w:pPr>
              <w:spacing w:before="80" w:after="80" w:line="200" w:lineRule="exact"/>
              <w:ind w:right="113"/>
              <w:rPr>
                <w:i/>
                <w:sz w:val="16"/>
              </w:rPr>
            </w:pPr>
            <w:r>
              <w:rPr>
                <w:i/>
                <w:sz w:val="16"/>
              </w:rPr>
              <w:t>Rapport</w:t>
            </w:r>
          </w:p>
        </w:tc>
        <w:tc>
          <w:tcPr>
            <w:tcW w:w="2608" w:type="dxa"/>
            <w:tcBorders>
              <w:top w:val="single" w:sz="4" w:space="0" w:color="auto"/>
              <w:bottom w:val="single" w:sz="12" w:space="0" w:color="auto"/>
            </w:tcBorders>
            <w:shd w:val="clear" w:color="auto" w:fill="auto"/>
            <w:vAlign w:val="bottom"/>
          </w:tcPr>
          <w:p w:rsidR="009C0778" w:rsidRPr="009C0778" w:rsidRDefault="009C0778" w:rsidP="0008795C">
            <w:pPr>
              <w:spacing w:before="80" w:after="80" w:line="200" w:lineRule="exact"/>
              <w:ind w:right="113"/>
              <w:rPr>
                <w:i/>
                <w:sz w:val="16"/>
              </w:rPr>
            </w:pPr>
            <w:r>
              <w:rPr>
                <w:i/>
                <w:sz w:val="16"/>
              </w:rPr>
              <w:t>Date</w:t>
            </w:r>
          </w:p>
        </w:tc>
      </w:tr>
      <w:tr w:rsidR="00760F1B" w:rsidRPr="009C0778" w:rsidTr="00760F1B">
        <w:trPr>
          <w:trHeight w:hRule="exact" w:val="113"/>
        </w:trPr>
        <w:tc>
          <w:tcPr>
            <w:tcW w:w="2211" w:type="dxa"/>
            <w:tcBorders>
              <w:top w:val="single" w:sz="12" w:space="0" w:color="auto"/>
            </w:tcBorders>
            <w:shd w:val="clear" w:color="auto" w:fill="auto"/>
            <w:vAlign w:val="bottom"/>
          </w:tcPr>
          <w:p w:rsidR="009C0778" w:rsidRPr="009C0778" w:rsidRDefault="009C0778" w:rsidP="009C0778">
            <w:pPr>
              <w:spacing w:before="80" w:after="80" w:line="200" w:lineRule="exact"/>
              <w:ind w:right="113"/>
              <w:rPr>
                <w:i/>
                <w:sz w:val="16"/>
              </w:rPr>
            </w:pPr>
          </w:p>
        </w:tc>
        <w:tc>
          <w:tcPr>
            <w:tcW w:w="2552" w:type="dxa"/>
            <w:tcBorders>
              <w:top w:val="single" w:sz="12" w:space="0" w:color="auto"/>
            </w:tcBorders>
            <w:shd w:val="clear" w:color="auto" w:fill="auto"/>
            <w:vAlign w:val="bottom"/>
          </w:tcPr>
          <w:p w:rsidR="009C0778" w:rsidRPr="009C0778" w:rsidRDefault="009C0778" w:rsidP="009C0778">
            <w:pPr>
              <w:spacing w:before="80" w:after="80" w:line="200" w:lineRule="exact"/>
              <w:ind w:right="113"/>
              <w:rPr>
                <w:i/>
                <w:sz w:val="16"/>
              </w:rPr>
            </w:pPr>
          </w:p>
        </w:tc>
        <w:tc>
          <w:tcPr>
            <w:tcW w:w="2608" w:type="dxa"/>
            <w:tcBorders>
              <w:top w:val="single" w:sz="12" w:space="0" w:color="auto"/>
            </w:tcBorders>
            <w:shd w:val="clear" w:color="auto" w:fill="auto"/>
            <w:vAlign w:val="bottom"/>
          </w:tcPr>
          <w:p w:rsidR="009C0778" w:rsidRPr="009C0778" w:rsidRDefault="009C0778" w:rsidP="009C0778">
            <w:pPr>
              <w:spacing w:before="80" w:after="80" w:line="200" w:lineRule="exact"/>
              <w:ind w:right="113"/>
              <w:rPr>
                <w:i/>
                <w:sz w:val="16"/>
              </w:rPr>
            </w:pPr>
          </w:p>
        </w:tc>
      </w:tr>
      <w:tr w:rsidR="000B1BAE" w:rsidRPr="009C0778" w:rsidTr="00760F1B">
        <w:tc>
          <w:tcPr>
            <w:tcW w:w="2211" w:type="dxa"/>
            <w:shd w:val="clear" w:color="auto" w:fill="auto"/>
          </w:tcPr>
          <w:p w:rsidR="009C0778" w:rsidRPr="009C0778" w:rsidRDefault="0008795C" w:rsidP="0008795C">
            <w:pPr>
              <w:spacing w:before="40" w:after="120"/>
              <w:ind w:right="113"/>
            </w:pPr>
            <w:r>
              <w:rPr>
                <w:szCs w:val="18"/>
              </w:rPr>
              <w:t>République bolivarienne du </w:t>
            </w:r>
            <w:r w:rsidR="009C0778">
              <w:rPr>
                <w:szCs w:val="18"/>
              </w:rPr>
              <w:t>Venezuela</w:t>
            </w:r>
          </w:p>
        </w:tc>
        <w:tc>
          <w:tcPr>
            <w:tcW w:w="2552" w:type="dxa"/>
            <w:shd w:val="clear" w:color="auto" w:fill="auto"/>
          </w:tcPr>
          <w:p w:rsidR="009C0778" w:rsidRPr="009C0778" w:rsidRDefault="009C0778" w:rsidP="0008795C">
            <w:pPr>
              <w:spacing w:before="40" w:after="120"/>
              <w:ind w:right="113"/>
            </w:pPr>
            <w:r>
              <w:t xml:space="preserve">Quatrième rapport périodique </w:t>
            </w:r>
            <w:r w:rsidR="0008795C">
              <w:br/>
            </w:r>
            <w:r>
              <w:t>(CCPR/C/VEN/4)</w:t>
            </w:r>
          </w:p>
        </w:tc>
        <w:tc>
          <w:tcPr>
            <w:tcW w:w="2608" w:type="dxa"/>
            <w:shd w:val="clear" w:color="auto" w:fill="auto"/>
          </w:tcPr>
          <w:p w:rsidR="009C0778" w:rsidRPr="009C0778" w:rsidRDefault="0008795C" w:rsidP="0008795C">
            <w:pPr>
              <w:spacing w:before="40" w:after="120"/>
              <w:ind w:right="113"/>
            </w:pPr>
            <w:r>
              <w:rPr>
                <w:szCs w:val="18"/>
              </w:rPr>
              <w:t>Lundi 29 </w:t>
            </w:r>
            <w:r w:rsidR="009C0778">
              <w:rPr>
                <w:szCs w:val="18"/>
              </w:rPr>
              <w:t xml:space="preserve">juin (après-midi) </w:t>
            </w:r>
            <w:r w:rsidR="009C0778" w:rsidRPr="00F81F83">
              <w:rPr>
                <w:szCs w:val="18"/>
              </w:rPr>
              <w:br/>
            </w:r>
            <w:r w:rsidR="009C0778">
              <w:rPr>
                <w:szCs w:val="18"/>
              </w:rPr>
              <w:t>Mardi 30</w:t>
            </w:r>
            <w:r>
              <w:rPr>
                <w:szCs w:val="18"/>
              </w:rPr>
              <w:t> </w:t>
            </w:r>
            <w:r w:rsidR="009C0778">
              <w:rPr>
                <w:szCs w:val="18"/>
              </w:rPr>
              <w:t>juin (matin)</w:t>
            </w:r>
          </w:p>
        </w:tc>
      </w:tr>
      <w:tr w:rsidR="000B1BAE" w:rsidRPr="009C0778" w:rsidTr="00760F1B">
        <w:tc>
          <w:tcPr>
            <w:tcW w:w="2211" w:type="dxa"/>
            <w:shd w:val="clear" w:color="auto" w:fill="auto"/>
          </w:tcPr>
          <w:p w:rsidR="009C0778" w:rsidRPr="009C0778" w:rsidRDefault="0008795C" w:rsidP="0008795C">
            <w:pPr>
              <w:spacing w:before="40" w:after="120"/>
              <w:ind w:right="113"/>
            </w:pPr>
            <w:r>
              <w:t xml:space="preserve">Royaume-Uni de </w:t>
            </w:r>
            <w:r w:rsidR="009C0778" w:rsidRPr="00814A9C">
              <w:t>Grande</w:t>
            </w:r>
            <w:r>
              <w:noBreakHyphen/>
              <w:t>Bretagne et </w:t>
            </w:r>
            <w:r w:rsidR="009C0778" w:rsidRPr="00814A9C">
              <w:t>d</w:t>
            </w:r>
            <w:r w:rsidR="008F49F0">
              <w:t>’</w:t>
            </w:r>
            <w:r w:rsidR="009C0778" w:rsidRPr="00814A9C">
              <w:t>Irlande du Nord</w:t>
            </w:r>
          </w:p>
        </w:tc>
        <w:tc>
          <w:tcPr>
            <w:tcW w:w="2552" w:type="dxa"/>
            <w:shd w:val="clear" w:color="auto" w:fill="auto"/>
          </w:tcPr>
          <w:p w:rsidR="009C0778" w:rsidRPr="009C0778" w:rsidRDefault="009C0778" w:rsidP="0008795C">
            <w:pPr>
              <w:suppressAutoHyphens w:val="0"/>
              <w:spacing w:before="40" w:after="120"/>
              <w:ind w:right="113"/>
            </w:pPr>
            <w:r>
              <w:t>Septième rapport périodique</w:t>
            </w:r>
            <w:r w:rsidR="0008795C">
              <w:br/>
            </w:r>
            <w:r w:rsidRPr="00F81F83">
              <w:t>(CCPR/C/GBR/7)</w:t>
            </w:r>
          </w:p>
        </w:tc>
        <w:tc>
          <w:tcPr>
            <w:tcW w:w="2608" w:type="dxa"/>
            <w:shd w:val="clear" w:color="auto" w:fill="auto"/>
          </w:tcPr>
          <w:p w:rsidR="009C0778" w:rsidRPr="009C0778" w:rsidRDefault="009C0778" w:rsidP="0008795C">
            <w:pPr>
              <w:spacing w:before="40" w:after="120"/>
              <w:ind w:right="113"/>
            </w:pPr>
            <w:r w:rsidRPr="00204AE9">
              <w:rPr>
                <w:spacing w:val="-2"/>
                <w:szCs w:val="18"/>
              </w:rPr>
              <w:t>Mercredi 1</w:t>
            </w:r>
            <w:r w:rsidRPr="00204AE9">
              <w:rPr>
                <w:spacing w:val="-2"/>
                <w:szCs w:val="18"/>
                <w:vertAlign w:val="superscript"/>
              </w:rPr>
              <w:t>er</w:t>
            </w:r>
            <w:r w:rsidR="0008795C" w:rsidRPr="00204AE9">
              <w:rPr>
                <w:spacing w:val="-2"/>
                <w:szCs w:val="18"/>
              </w:rPr>
              <w:t> </w:t>
            </w:r>
            <w:r w:rsidRPr="00204AE9">
              <w:rPr>
                <w:spacing w:val="-2"/>
                <w:szCs w:val="18"/>
              </w:rPr>
              <w:t>juillet (après</w:t>
            </w:r>
            <w:r w:rsidR="0008795C" w:rsidRPr="00204AE9">
              <w:rPr>
                <w:spacing w:val="-2"/>
                <w:szCs w:val="18"/>
              </w:rPr>
              <w:noBreakHyphen/>
            </w:r>
            <w:r w:rsidRPr="00204AE9">
              <w:rPr>
                <w:spacing w:val="-2"/>
                <w:szCs w:val="18"/>
              </w:rPr>
              <w:t>midi)</w:t>
            </w:r>
            <w:r w:rsidR="00204AE9" w:rsidRPr="00204AE9">
              <w:rPr>
                <w:spacing w:val="-2"/>
                <w:szCs w:val="18"/>
              </w:rPr>
              <w:t xml:space="preserve"> </w:t>
            </w:r>
            <w:r w:rsidR="0008795C">
              <w:rPr>
                <w:szCs w:val="18"/>
              </w:rPr>
              <w:br/>
            </w:r>
            <w:r>
              <w:rPr>
                <w:szCs w:val="18"/>
              </w:rPr>
              <w:t>Jeudi 2</w:t>
            </w:r>
            <w:r w:rsidR="0008795C">
              <w:rPr>
                <w:szCs w:val="18"/>
              </w:rPr>
              <w:t> </w:t>
            </w:r>
            <w:r>
              <w:rPr>
                <w:szCs w:val="18"/>
              </w:rPr>
              <w:t>juillet (matin)</w:t>
            </w:r>
          </w:p>
        </w:tc>
      </w:tr>
      <w:tr w:rsidR="000B1BAE" w:rsidRPr="009C0778" w:rsidTr="00760F1B">
        <w:tc>
          <w:tcPr>
            <w:tcW w:w="2211" w:type="dxa"/>
            <w:shd w:val="clear" w:color="auto" w:fill="auto"/>
          </w:tcPr>
          <w:p w:rsidR="009C0778" w:rsidRPr="009C0778" w:rsidRDefault="0008795C" w:rsidP="0008795C">
            <w:pPr>
              <w:spacing w:before="40" w:after="120"/>
              <w:ind w:right="113"/>
            </w:pPr>
            <w:r>
              <w:rPr>
                <w:szCs w:val="18"/>
              </w:rPr>
              <w:t>E</w:t>
            </w:r>
            <w:r w:rsidR="009C0778" w:rsidRPr="00856A43">
              <w:rPr>
                <w:szCs w:val="18"/>
              </w:rPr>
              <w:t>x-République yougoslave de Macédoine</w:t>
            </w:r>
          </w:p>
        </w:tc>
        <w:tc>
          <w:tcPr>
            <w:tcW w:w="2552" w:type="dxa"/>
            <w:shd w:val="clear" w:color="auto" w:fill="auto"/>
          </w:tcPr>
          <w:p w:rsidR="009C0778" w:rsidRPr="009C0778" w:rsidRDefault="009C0778" w:rsidP="0008795C">
            <w:pPr>
              <w:suppressAutoHyphens w:val="0"/>
              <w:spacing w:before="40" w:after="120"/>
              <w:ind w:right="113"/>
            </w:pPr>
            <w:r>
              <w:t>Troisième rapport périodique</w:t>
            </w:r>
            <w:r w:rsidR="0008795C">
              <w:br/>
            </w:r>
            <w:r w:rsidRPr="00F81F83">
              <w:t>(CCPR/C/MKD/3)</w:t>
            </w:r>
          </w:p>
        </w:tc>
        <w:tc>
          <w:tcPr>
            <w:tcW w:w="2608" w:type="dxa"/>
            <w:shd w:val="clear" w:color="auto" w:fill="auto"/>
          </w:tcPr>
          <w:p w:rsidR="009C0778" w:rsidRPr="009C0778" w:rsidRDefault="0008795C" w:rsidP="0008795C">
            <w:pPr>
              <w:suppressAutoHyphens w:val="0"/>
              <w:spacing w:before="40" w:after="120"/>
              <w:ind w:right="113"/>
            </w:pPr>
            <w:r>
              <w:rPr>
                <w:szCs w:val="18"/>
              </w:rPr>
              <w:t>Jeudi 2 </w:t>
            </w:r>
            <w:r w:rsidR="009C0778">
              <w:rPr>
                <w:szCs w:val="18"/>
              </w:rPr>
              <w:t>juillet (après-midi)</w:t>
            </w:r>
            <w:r>
              <w:rPr>
                <w:szCs w:val="18"/>
              </w:rPr>
              <w:br/>
            </w:r>
            <w:r w:rsidR="009C0778">
              <w:rPr>
                <w:szCs w:val="18"/>
              </w:rPr>
              <w:t>Vendredi 3</w:t>
            </w:r>
            <w:r>
              <w:rPr>
                <w:szCs w:val="18"/>
              </w:rPr>
              <w:t> </w:t>
            </w:r>
            <w:r w:rsidR="009C0778">
              <w:rPr>
                <w:szCs w:val="18"/>
              </w:rPr>
              <w:t>juillet (matin)</w:t>
            </w:r>
          </w:p>
        </w:tc>
      </w:tr>
      <w:tr w:rsidR="009C0778" w:rsidRPr="009C0778" w:rsidTr="00760F1B">
        <w:tc>
          <w:tcPr>
            <w:tcW w:w="2211" w:type="dxa"/>
            <w:shd w:val="clear" w:color="auto" w:fill="auto"/>
          </w:tcPr>
          <w:p w:rsidR="009C0778" w:rsidRPr="009C0778" w:rsidRDefault="009C0778" w:rsidP="0008795C">
            <w:pPr>
              <w:spacing w:before="40" w:after="120"/>
              <w:ind w:right="113"/>
            </w:pPr>
            <w:r>
              <w:t>Espagne</w:t>
            </w:r>
          </w:p>
        </w:tc>
        <w:tc>
          <w:tcPr>
            <w:tcW w:w="2552" w:type="dxa"/>
            <w:shd w:val="clear" w:color="auto" w:fill="auto"/>
          </w:tcPr>
          <w:p w:rsidR="009C0778" w:rsidRPr="009C0778" w:rsidRDefault="009C0778" w:rsidP="0008795C">
            <w:pPr>
              <w:suppressAutoHyphens w:val="0"/>
              <w:spacing w:before="40" w:after="120"/>
              <w:ind w:right="113"/>
            </w:pPr>
            <w:r>
              <w:t>Sixième rapport périodique</w:t>
            </w:r>
            <w:r w:rsidR="0008795C">
              <w:br/>
            </w:r>
            <w:r w:rsidRPr="00F81F83">
              <w:t>(CCPR/C/ESP/6)</w:t>
            </w:r>
          </w:p>
        </w:tc>
        <w:tc>
          <w:tcPr>
            <w:tcW w:w="2608" w:type="dxa"/>
            <w:shd w:val="clear" w:color="auto" w:fill="auto"/>
          </w:tcPr>
          <w:p w:rsidR="009C0778" w:rsidRPr="009C0778" w:rsidRDefault="009C0778" w:rsidP="0008795C">
            <w:pPr>
              <w:spacing w:before="40" w:after="120"/>
              <w:ind w:right="113"/>
            </w:pPr>
            <w:r>
              <w:rPr>
                <w:szCs w:val="18"/>
              </w:rPr>
              <w:t>Lundi 6</w:t>
            </w:r>
            <w:r w:rsidR="0008795C">
              <w:rPr>
                <w:szCs w:val="18"/>
              </w:rPr>
              <w:t> </w:t>
            </w:r>
            <w:r>
              <w:rPr>
                <w:szCs w:val="18"/>
              </w:rPr>
              <w:t>juillet (après-midi)</w:t>
            </w:r>
            <w:r w:rsidRPr="00F81F83">
              <w:rPr>
                <w:szCs w:val="18"/>
              </w:rPr>
              <w:br/>
            </w:r>
            <w:r>
              <w:rPr>
                <w:szCs w:val="18"/>
              </w:rPr>
              <w:t>Mardi 7</w:t>
            </w:r>
            <w:r w:rsidR="0008795C">
              <w:rPr>
                <w:szCs w:val="18"/>
              </w:rPr>
              <w:t> </w:t>
            </w:r>
            <w:r>
              <w:rPr>
                <w:szCs w:val="18"/>
              </w:rPr>
              <w:t>juillet (matin)</w:t>
            </w:r>
          </w:p>
        </w:tc>
      </w:tr>
      <w:tr w:rsidR="000B1BAE" w:rsidRPr="009C0778" w:rsidTr="00760F1B">
        <w:tc>
          <w:tcPr>
            <w:tcW w:w="2211" w:type="dxa"/>
            <w:shd w:val="clear" w:color="auto" w:fill="auto"/>
          </w:tcPr>
          <w:p w:rsidR="009C0778" w:rsidRPr="009C0778" w:rsidRDefault="009C0778" w:rsidP="0008795C">
            <w:pPr>
              <w:spacing w:before="40" w:after="120"/>
              <w:ind w:right="113"/>
            </w:pPr>
            <w:r>
              <w:t>Canada</w:t>
            </w:r>
          </w:p>
        </w:tc>
        <w:tc>
          <w:tcPr>
            <w:tcW w:w="2552" w:type="dxa"/>
            <w:shd w:val="clear" w:color="auto" w:fill="auto"/>
          </w:tcPr>
          <w:p w:rsidR="009C0778" w:rsidRPr="009C0778" w:rsidRDefault="009C0778" w:rsidP="0008795C">
            <w:pPr>
              <w:suppressAutoHyphens w:val="0"/>
              <w:spacing w:before="40" w:after="120"/>
              <w:ind w:right="113"/>
            </w:pPr>
            <w:r>
              <w:t>Sixième rapport périodique</w:t>
            </w:r>
            <w:r w:rsidR="0008795C">
              <w:br/>
            </w:r>
            <w:r w:rsidRPr="00F81F83">
              <w:t>(CCPR/C/CAN/6)</w:t>
            </w:r>
          </w:p>
        </w:tc>
        <w:tc>
          <w:tcPr>
            <w:tcW w:w="2608" w:type="dxa"/>
            <w:shd w:val="clear" w:color="auto" w:fill="auto"/>
          </w:tcPr>
          <w:p w:rsidR="009C0778" w:rsidRPr="0008795C" w:rsidRDefault="0008795C" w:rsidP="0046566F">
            <w:pPr>
              <w:spacing w:before="40" w:after="120"/>
              <w:ind w:right="113"/>
              <w:rPr>
                <w:szCs w:val="18"/>
              </w:rPr>
            </w:pPr>
            <w:r>
              <w:rPr>
                <w:szCs w:val="18"/>
              </w:rPr>
              <w:t>Mardi 7 </w:t>
            </w:r>
            <w:r w:rsidR="009C0778">
              <w:rPr>
                <w:szCs w:val="18"/>
              </w:rPr>
              <w:t>juillet (après-midi)</w:t>
            </w:r>
            <w:r w:rsidR="0046566F">
              <w:rPr>
                <w:szCs w:val="18"/>
              </w:rPr>
              <w:t xml:space="preserve"> </w:t>
            </w:r>
            <w:r w:rsidR="0046566F">
              <w:rPr>
                <w:szCs w:val="18"/>
              </w:rPr>
              <w:br/>
            </w:r>
            <w:r w:rsidR="009C0778">
              <w:rPr>
                <w:spacing w:val="-4"/>
                <w:szCs w:val="18"/>
              </w:rPr>
              <w:t>Mercredi 8</w:t>
            </w:r>
            <w:r>
              <w:rPr>
                <w:spacing w:val="-4"/>
                <w:szCs w:val="18"/>
              </w:rPr>
              <w:t> </w:t>
            </w:r>
            <w:r w:rsidR="009C0778">
              <w:rPr>
                <w:spacing w:val="-4"/>
                <w:szCs w:val="18"/>
              </w:rPr>
              <w:t>juillet (matin)</w:t>
            </w:r>
          </w:p>
        </w:tc>
      </w:tr>
      <w:tr w:rsidR="000B1BAE" w:rsidRPr="009C0778" w:rsidTr="00760F1B">
        <w:tc>
          <w:tcPr>
            <w:tcW w:w="2211" w:type="dxa"/>
            <w:shd w:val="clear" w:color="auto" w:fill="auto"/>
          </w:tcPr>
          <w:p w:rsidR="009C0778" w:rsidRPr="009C0778" w:rsidRDefault="009C0778" w:rsidP="0008795C">
            <w:pPr>
              <w:spacing w:before="40" w:after="120"/>
              <w:ind w:right="113"/>
            </w:pPr>
            <w:r>
              <w:t>Ouzbékistan</w:t>
            </w:r>
          </w:p>
        </w:tc>
        <w:tc>
          <w:tcPr>
            <w:tcW w:w="2552" w:type="dxa"/>
            <w:shd w:val="clear" w:color="auto" w:fill="auto"/>
          </w:tcPr>
          <w:p w:rsidR="009C0778" w:rsidRPr="009C0778" w:rsidRDefault="009C0778" w:rsidP="0008795C">
            <w:pPr>
              <w:suppressAutoHyphens w:val="0"/>
              <w:spacing w:before="40" w:after="120"/>
              <w:ind w:right="113"/>
            </w:pPr>
            <w:r>
              <w:t>Quatrième rapport périodique</w:t>
            </w:r>
            <w:r w:rsidR="0008795C">
              <w:br/>
            </w:r>
            <w:r w:rsidRPr="00F81F83">
              <w:t>(CCPR/C/UZB/4)</w:t>
            </w:r>
          </w:p>
        </w:tc>
        <w:tc>
          <w:tcPr>
            <w:tcW w:w="2608" w:type="dxa"/>
            <w:shd w:val="clear" w:color="auto" w:fill="auto"/>
          </w:tcPr>
          <w:p w:rsidR="009C0778" w:rsidRPr="009C0778" w:rsidRDefault="009C0778" w:rsidP="000B1BAE">
            <w:pPr>
              <w:spacing w:before="40" w:after="120"/>
              <w:ind w:right="113"/>
            </w:pPr>
            <w:r w:rsidRPr="000B1BAE">
              <w:rPr>
                <w:szCs w:val="18"/>
              </w:rPr>
              <w:t>Mercredi 8</w:t>
            </w:r>
            <w:r w:rsidR="0008795C" w:rsidRPr="000B1BAE">
              <w:rPr>
                <w:szCs w:val="18"/>
              </w:rPr>
              <w:t> </w:t>
            </w:r>
            <w:r w:rsidRPr="000B1BAE">
              <w:rPr>
                <w:szCs w:val="18"/>
              </w:rPr>
              <w:t>juillet (après-midi)</w:t>
            </w:r>
            <w:r w:rsidR="00760F1B">
              <w:rPr>
                <w:szCs w:val="18"/>
              </w:rPr>
              <w:br/>
            </w:r>
            <w:r>
              <w:rPr>
                <w:szCs w:val="18"/>
              </w:rPr>
              <w:t>Jeudi 9</w:t>
            </w:r>
            <w:r w:rsidR="0008795C">
              <w:rPr>
                <w:szCs w:val="18"/>
              </w:rPr>
              <w:t> </w:t>
            </w:r>
            <w:r>
              <w:rPr>
                <w:szCs w:val="18"/>
              </w:rPr>
              <w:t>juillet (matin)</w:t>
            </w:r>
          </w:p>
        </w:tc>
      </w:tr>
      <w:tr w:rsidR="000B1BAE" w:rsidRPr="009C0778" w:rsidTr="00760F1B">
        <w:tc>
          <w:tcPr>
            <w:tcW w:w="2211" w:type="dxa"/>
            <w:tcBorders>
              <w:bottom w:val="single" w:sz="12" w:space="0" w:color="auto"/>
            </w:tcBorders>
            <w:shd w:val="clear" w:color="auto" w:fill="auto"/>
          </w:tcPr>
          <w:p w:rsidR="009C0778" w:rsidRPr="009C0778" w:rsidRDefault="009C0778" w:rsidP="0008795C">
            <w:pPr>
              <w:spacing w:before="40" w:after="120"/>
              <w:ind w:right="113"/>
            </w:pPr>
            <w:r>
              <w:t>France</w:t>
            </w:r>
          </w:p>
        </w:tc>
        <w:tc>
          <w:tcPr>
            <w:tcW w:w="2552" w:type="dxa"/>
            <w:tcBorders>
              <w:bottom w:val="single" w:sz="12" w:space="0" w:color="auto"/>
            </w:tcBorders>
            <w:shd w:val="clear" w:color="auto" w:fill="auto"/>
          </w:tcPr>
          <w:p w:rsidR="009C0778" w:rsidRPr="009C0778" w:rsidRDefault="009C0778" w:rsidP="0008795C">
            <w:pPr>
              <w:suppressAutoHyphens w:val="0"/>
              <w:spacing w:before="40" w:after="120"/>
              <w:ind w:right="113"/>
            </w:pPr>
            <w:r>
              <w:t>Cinquième rapport périodique</w:t>
            </w:r>
            <w:r w:rsidR="0008795C">
              <w:br/>
            </w:r>
            <w:r w:rsidRPr="00F81F83">
              <w:t>(CCPR/C/FRA/5)</w:t>
            </w:r>
          </w:p>
        </w:tc>
        <w:tc>
          <w:tcPr>
            <w:tcW w:w="2608" w:type="dxa"/>
            <w:tcBorders>
              <w:bottom w:val="single" w:sz="12" w:space="0" w:color="auto"/>
            </w:tcBorders>
            <w:shd w:val="clear" w:color="auto" w:fill="auto"/>
          </w:tcPr>
          <w:p w:rsidR="009C0778" w:rsidRPr="009C0778" w:rsidRDefault="009C0778" w:rsidP="0008795C">
            <w:pPr>
              <w:spacing w:before="40" w:after="120"/>
              <w:ind w:right="113"/>
            </w:pPr>
            <w:r>
              <w:rPr>
                <w:szCs w:val="18"/>
              </w:rPr>
              <w:t>Vendredi 10</w:t>
            </w:r>
            <w:r w:rsidR="0008795C">
              <w:rPr>
                <w:szCs w:val="18"/>
              </w:rPr>
              <w:t> juillet (matin et </w:t>
            </w:r>
            <w:r>
              <w:rPr>
                <w:szCs w:val="18"/>
              </w:rPr>
              <w:t>après-midi)</w:t>
            </w:r>
          </w:p>
        </w:tc>
      </w:tr>
    </w:tbl>
    <w:p w:rsidR="0069066B" w:rsidRDefault="0069066B" w:rsidP="00F31A0D">
      <w:pPr>
        <w:pStyle w:val="SingleTxtG"/>
        <w:spacing w:before="120"/>
        <w:ind w:firstLine="567"/>
      </w:pPr>
      <w:r w:rsidRPr="00F043C8">
        <w:t>Conformément à l</w:t>
      </w:r>
      <w:r w:rsidR="008F49F0">
        <w:t>’</w:t>
      </w:r>
      <w:r w:rsidRPr="00F043C8">
        <w:t xml:space="preserve">article 68 du Règlement intérieur, le Secrétaire général a informé les </w:t>
      </w:r>
      <w:r w:rsidR="00E14213">
        <w:t>g</w:t>
      </w:r>
      <w:r w:rsidRPr="00F043C8">
        <w:t xml:space="preserve">ouvernements des États parties intéressés des dates provisoires auxquelles le Comité doit examiner leur rapport à sa </w:t>
      </w:r>
      <w:r w:rsidRPr="006D7C48">
        <w:t>11</w:t>
      </w:r>
      <w:r>
        <w:t>4</w:t>
      </w:r>
      <w:r w:rsidRPr="006D7C48">
        <w:rPr>
          <w:vertAlign w:val="superscript"/>
        </w:rPr>
        <w:t>e</w:t>
      </w:r>
      <w:r>
        <w:t> </w:t>
      </w:r>
      <w:r w:rsidR="00B2650B">
        <w:t>session.</w:t>
      </w:r>
    </w:p>
    <w:p w:rsidR="0069066B" w:rsidRPr="00DE68F2" w:rsidRDefault="0069066B" w:rsidP="00D15983">
      <w:pPr>
        <w:pStyle w:val="SingleTxtG"/>
        <w:ind w:firstLine="567"/>
      </w:pPr>
      <w:r w:rsidRPr="00F043C8">
        <w:t xml:space="preserve">Des équipes spéciales chargées des rapports périodiques examineront et adopteront des listes de points concernant les rapports des pays suivants: </w:t>
      </w:r>
      <w:r>
        <w:t xml:space="preserve">Afrique du Sud, Costa Rica, </w:t>
      </w:r>
      <w:r>
        <w:lastRenderedPageBreak/>
        <w:t xml:space="preserve">Namibie, Rwanda et Slovénie. </w:t>
      </w:r>
      <w:r w:rsidRPr="00F043C8">
        <w:t xml:space="preserve">Une équipe spéciale chargée des rapports périodiques examinera et adoptera une liste de </w:t>
      </w:r>
      <w:r w:rsidRPr="00DE68F2">
        <w:tab/>
      </w:r>
      <w:r w:rsidR="00B2650B">
        <w:t>points</w:t>
      </w:r>
      <w:r w:rsidRPr="00F043C8">
        <w:t xml:space="preserve"> </w:t>
      </w:r>
      <w:r w:rsidRPr="00DE68F2">
        <w:t xml:space="preserve">avant </w:t>
      </w:r>
      <w:r w:rsidR="00B2650B">
        <w:t>soumission du rapport</w:t>
      </w:r>
      <w:r w:rsidRPr="00F043C8">
        <w:t xml:space="preserve"> </w:t>
      </w:r>
      <w:r w:rsidR="00B2650B">
        <w:t xml:space="preserve">pour le </w:t>
      </w:r>
      <w:r w:rsidRPr="00DE68F2">
        <w:t>Bélarus, la</w:t>
      </w:r>
      <w:r w:rsidR="002C3216">
        <w:t> </w:t>
      </w:r>
      <w:r w:rsidR="00B2650B">
        <w:t>Bulgarie et El </w:t>
      </w:r>
      <w:r w:rsidRPr="00DE68F2">
        <w:t>Salvador.</w:t>
      </w:r>
    </w:p>
    <w:p w:rsidR="0069066B" w:rsidRPr="00214D16" w:rsidRDefault="00214D16" w:rsidP="00521831">
      <w:pPr>
        <w:pStyle w:val="H23G"/>
      </w:pPr>
      <w:r w:rsidRPr="00214D16">
        <w:tab/>
        <w:t>6.</w:t>
      </w:r>
      <w:r w:rsidRPr="00214D16">
        <w:tab/>
      </w:r>
      <w:r w:rsidR="0069066B" w:rsidRPr="00214D16">
        <w:t>Suivi des observations finales portant sur l</w:t>
      </w:r>
      <w:r w:rsidR="008F49F0">
        <w:t>’</w:t>
      </w:r>
      <w:r w:rsidR="0069066B" w:rsidRPr="00214D16">
        <w:t>examen des r</w:t>
      </w:r>
      <w:r w:rsidR="00C7662A" w:rsidRPr="00214D16">
        <w:t xml:space="preserve">apports des </w:t>
      </w:r>
      <w:r w:rsidR="0069066B" w:rsidRPr="00214D16">
        <w:t>États parties</w:t>
      </w:r>
    </w:p>
    <w:p w:rsidR="0069066B" w:rsidRDefault="0069066B" w:rsidP="00214D16">
      <w:pPr>
        <w:pStyle w:val="ParNoG"/>
        <w:numPr>
          <w:ilvl w:val="0"/>
          <w:numId w:val="0"/>
        </w:numPr>
        <w:ind w:left="1134" w:firstLine="567"/>
      </w:pPr>
      <w:r w:rsidRPr="00F043C8">
        <w:t>Le Rapporteur spécial chargé du suivi des observations finales et son suppléant rendront compte de leurs activités.</w:t>
      </w:r>
    </w:p>
    <w:p w:rsidR="0069066B" w:rsidRPr="00214D16" w:rsidRDefault="00214D16" w:rsidP="00521831">
      <w:pPr>
        <w:pStyle w:val="H23G"/>
      </w:pPr>
      <w:r>
        <w:rPr>
          <w:b w:val="0"/>
        </w:rPr>
        <w:tab/>
      </w:r>
      <w:r w:rsidRPr="00214D16">
        <w:t>7.</w:t>
      </w:r>
      <w:r w:rsidRPr="00214D16">
        <w:tab/>
      </w:r>
      <w:r w:rsidR="0069066B" w:rsidRPr="00214D16">
        <w:t>Suivi des constatations adoptées au titre du premier Protocole facultatif se rapportant au Pacte</w:t>
      </w:r>
    </w:p>
    <w:p w:rsidR="0069066B" w:rsidRPr="00F043C8" w:rsidRDefault="0069066B" w:rsidP="00214D16">
      <w:pPr>
        <w:pStyle w:val="ParNoG"/>
        <w:numPr>
          <w:ilvl w:val="0"/>
          <w:numId w:val="0"/>
        </w:numPr>
        <w:ind w:left="1134" w:firstLine="567"/>
      </w:pPr>
      <w:r w:rsidRPr="00F043C8">
        <w:t xml:space="preserve">Le Rapporteur spécial chargé du suivi des constatations rendra compte de </w:t>
      </w:r>
      <w:r w:rsidR="005732CA">
        <w:t xml:space="preserve">ses </w:t>
      </w:r>
      <w:r w:rsidRPr="00F043C8">
        <w:t>activités.</w:t>
      </w:r>
    </w:p>
    <w:p w:rsidR="0069066B" w:rsidRPr="00214D16" w:rsidRDefault="00214D16" w:rsidP="00521831">
      <w:pPr>
        <w:pStyle w:val="H23G"/>
      </w:pPr>
      <w:r>
        <w:rPr>
          <w:b w:val="0"/>
        </w:rPr>
        <w:tab/>
      </w:r>
      <w:r w:rsidRPr="00214D16">
        <w:t>8.</w:t>
      </w:r>
      <w:r w:rsidRPr="00214D16">
        <w:tab/>
      </w:r>
      <w:r w:rsidR="0069066B" w:rsidRPr="00214D16">
        <w:t>Examen des communications présentées en vertu du premier Protocole facultatif se rapportant au Pacte</w:t>
      </w:r>
    </w:p>
    <w:p w:rsidR="0069066B" w:rsidRDefault="0069066B" w:rsidP="00214D16">
      <w:pPr>
        <w:pStyle w:val="ParNoG"/>
        <w:numPr>
          <w:ilvl w:val="0"/>
          <w:numId w:val="0"/>
        </w:numPr>
        <w:ind w:left="1134" w:firstLine="567"/>
      </w:pPr>
      <w:r w:rsidRPr="006D7C48">
        <w:t>Conformément aux dispositions du chapitre</w:t>
      </w:r>
      <w:r>
        <w:t> </w:t>
      </w:r>
      <w:r w:rsidRPr="006D7C48">
        <w:t xml:space="preserve">XVII du Règlement intérieur, le Comité examinera les communications </w:t>
      </w:r>
      <w:r w:rsidRPr="00F043C8">
        <w:t xml:space="preserve">qui lui </w:t>
      </w:r>
      <w:r w:rsidR="00A250DF">
        <w:t>auront</w:t>
      </w:r>
      <w:r w:rsidRPr="00F043C8">
        <w:t xml:space="preserve"> été présentées ou qui </w:t>
      </w:r>
      <w:r w:rsidR="00A250DF">
        <w:t>paraîtront</w:t>
      </w:r>
      <w:r w:rsidRPr="00F043C8">
        <w:t xml:space="preserve"> lui avoir été présentées </w:t>
      </w:r>
      <w:r w:rsidRPr="006D7C48">
        <w:t xml:space="preserve">en vertu du </w:t>
      </w:r>
      <w:r>
        <w:t xml:space="preserve">premier </w:t>
      </w:r>
      <w:r w:rsidRPr="006D7C48">
        <w:t>Protocole facultatif.</w:t>
      </w:r>
    </w:p>
    <w:p w:rsidR="00394D71" w:rsidRDefault="0069066B" w:rsidP="00214D16">
      <w:pPr>
        <w:pStyle w:val="ParNoG"/>
        <w:numPr>
          <w:ilvl w:val="0"/>
          <w:numId w:val="0"/>
        </w:numPr>
        <w:ind w:left="1134" w:firstLine="567"/>
      </w:pPr>
      <w:r w:rsidRPr="00F043C8">
        <w:t xml:space="preserve">Au </w:t>
      </w:r>
      <w:r w:rsidR="00FC46E1">
        <w:t>15 </w:t>
      </w:r>
      <w:r>
        <w:t>avril 2015</w:t>
      </w:r>
      <w:r w:rsidRPr="00F043C8">
        <w:t>, le Comité était saisi d</w:t>
      </w:r>
      <w:r w:rsidR="008F49F0">
        <w:t>’</w:t>
      </w:r>
      <w:r w:rsidRPr="00F043C8">
        <w:t xml:space="preserve">un total de </w:t>
      </w:r>
      <w:r>
        <w:t>486 </w:t>
      </w:r>
      <w:r w:rsidRPr="00F043C8">
        <w:t xml:space="preserve">communications. </w:t>
      </w:r>
    </w:p>
    <w:p w:rsidR="0069066B" w:rsidRDefault="0069066B" w:rsidP="00214D16">
      <w:pPr>
        <w:pStyle w:val="ParNoG"/>
        <w:numPr>
          <w:ilvl w:val="0"/>
          <w:numId w:val="0"/>
        </w:numPr>
        <w:ind w:left="1134" w:firstLine="567"/>
      </w:pPr>
      <w:r w:rsidRPr="00F043C8">
        <w:t>Conformément au paragraphe 3 de l</w:t>
      </w:r>
      <w:r w:rsidR="008F49F0">
        <w:t>’</w:t>
      </w:r>
      <w:r w:rsidRPr="00F043C8">
        <w:t>article 5 du Protocole facultatif et à l</w:t>
      </w:r>
      <w:r w:rsidR="008F49F0">
        <w:t>’</w:t>
      </w:r>
      <w:r w:rsidRPr="00F043C8">
        <w:t>article 88 du Règlement intérieur, ce point de l</w:t>
      </w:r>
      <w:r w:rsidR="008F49F0">
        <w:t>’</w:t>
      </w:r>
      <w:r w:rsidRPr="00F043C8">
        <w:t>ordre du jour sera examiné en séances privées</w:t>
      </w:r>
      <w:r>
        <w:t>.</w:t>
      </w:r>
    </w:p>
    <w:p w:rsidR="0069066B" w:rsidRPr="00214D16" w:rsidRDefault="00214D16" w:rsidP="00521831">
      <w:pPr>
        <w:pStyle w:val="H23G"/>
      </w:pPr>
      <w:r>
        <w:rPr>
          <w:b w:val="0"/>
        </w:rPr>
        <w:tab/>
      </w:r>
      <w:r w:rsidRPr="00214D16">
        <w:t>9.</w:t>
      </w:r>
      <w:r w:rsidRPr="00214D16">
        <w:tab/>
      </w:r>
      <w:r w:rsidR="0069066B" w:rsidRPr="00214D16">
        <w:t>Réunion informelle avec les États Part</w:t>
      </w:r>
      <w:r w:rsidR="00FC46E1" w:rsidRPr="00214D16">
        <w:t xml:space="preserve">ies au Pacte et aux Protocoles </w:t>
      </w:r>
      <w:r w:rsidR="0069066B" w:rsidRPr="00214D16">
        <w:t>facultatifs s</w:t>
      </w:r>
      <w:r w:rsidR="008F49F0">
        <w:t>’</w:t>
      </w:r>
      <w:r w:rsidR="00685001">
        <w:t>y </w:t>
      </w:r>
      <w:bookmarkStart w:id="0" w:name="_GoBack"/>
      <w:bookmarkEnd w:id="0"/>
      <w:r w:rsidR="0069066B" w:rsidRPr="00214D16">
        <w:t>rapportant</w:t>
      </w:r>
    </w:p>
    <w:p w:rsidR="00351332" w:rsidRDefault="0069066B" w:rsidP="00214D16">
      <w:pPr>
        <w:pStyle w:val="ParNoG"/>
        <w:numPr>
          <w:ilvl w:val="0"/>
          <w:numId w:val="0"/>
        </w:numPr>
        <w:ind w:left="1134" w:firstLine="567"/>
      </w:pPr>
      <w:r>
        <w:t>Le Comité rencontrera les États parties au Pacte international relatif aux droits civils et politiques et aux Protocoles facultatifs s</w:t>
      </w:r>
      <w:r w:rsidR="008F49F0">
        <w:t>’</w:t>
      </w:r>
      <w:r w:rsidR="00FC46E1">
        <w:t>y rapportant le 14 juillet à 15 heures, au Palais des </w:t>
      </w:r>
      <w:r>
        <w:t>Nations, en séance publique.</w:t>
      </w:r>
    </w:p>
    <w:p w:rsidR="00DC3E78" w:rsidRPr="00DC3E78" w:rsidRDefault="00DC3E78" w:rsidP="00DC3E78">
      <w:pPr>
        <w:pStyle w:val="SingleTxtG"/>
        <w:spacing w:before="240" w:after="0"/>
        <w:jc w:val="center"/>
        <w:rPr>
          <w:rStyle w:val="Astrisque10pt"/>
          <w:u w:val="single"/>
        </w:rPr>
      </w:pPr>
      <w:r>
        <w:rPr>
          <w:rStyle w:val="Astrisque10pt"/>
          <w:u w:val="single"/>
        </w:rPr>
        <w:tab/>
      </w:r>
      <w:r>
        <w:rPr>
          <w:rStyle w:val="Astrisque10pt"/>
          <w:u w:val="single"/>
        </w:rPr>
        <w:tab/>
      </w:r>
      <w:r>
        <w:rPr>
          <w:rStyle w:val="Astrisque10pt"/>
          <w:u w:val="single"/>
        </w:rPr>
        <w:tab/>
      </w:r>
    </w:p>
    <w:sectPr w:rsidR="00DC3E78" w:rsidRPr="00DC3E78" w:rsidSect="001E451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F39" w:rsidRDefault="00026F39" w:rsidP="00F95C08">
      <w:pPr>
        <w:spacing w:line="240" w:lineRule="auto"/>
      </w:pPr>
    </w:p>
  </w:endnote>
  <w:endnote w:type="continuationSeparator" w:id="0">
    <w:p w:rsidR="00026F39" w:rsidRPr="00AC3823" w:rsidRDefault="00026F39" w:rsidP="00AC3823">
      <w:pPr>
        <w:pStyle w:val="Pieddepage"/>
      </w:pPr>
    </w:p>
  </w:endnote>
  <w:endnote w:type="continuationNotice" w:id="1">
    <w:p w:rsidR="00026F39" w:rsidRDefault="00026F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518" w:rsidRPr="001E4518" w:rsidRDefault="001E4518" w:rsidP="001E4518">
    <w:pPr>
      <w:pStyle w:val="Pieddepage"/>
      <w:tabs>
        <w:tab w:val="right" w:pos="9638"/>
      </w:tabs>
    </w:pPr>
    <w:r w:rsidRPr="001E4518">
      <w:rPr>
        <w:b/>
        <w:sz w:val="18"/>
      </w:rPr>
      <w:fldChar w:fldCharType="begin"/>
    </w:r>
    <w:r w:rsidRPr="001E4518">
      <w:rPr>
        <w:b/>
        <w:sz w:val="18"/>
      </w:rPr>
      <w:instrText xml:space="preserve"> PAGE  \* MERGEFORMAT </w:instrText>
    </w:r>
    <w:r w:rsidRPr="001E4518">
      <w:rPr>
        <w:b/>
        <w:sz w:val="18"/>
      </w:rPr>
      <w:fldChar w:fldCharType="separate"/>
    </w:r>
    <w:r w:rsidR="00664E12">
      <w:rPr>
        <w:b/>
        <w:noProof/>
        <w:sz w:val="18"/>
      </w:rPr>
      <w:t>4</w:t>
    </w:r>
    <w:r w:rsidRPr="001E4518">
      <w:rPr>
        <w:b/>
        <w:sz w:val="18"/>
      </w:rPr>
      <w:fldChar w:fldCharType="end"/>
    </w:r>
    <w:r>
      <w:rPr>
        <w:b/>
        <w:sz w:val="18"/>
      </w:rPr>
      <w:tab/>
    </w:r>
    <w:r>
      <w:t>GE.15-08576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518" w:rsidRPr="001E4518" w:rsidRDefault="001E4518" w:rsidP="001E4518">
    <w:pPr>
      <w:pStyle w:val="Pieddepage"/>
      <w:tabs>
        <w:tab w:val="right" w:pos="9638"/>
      </w:tabs>
      <w:rPr>
        <w:b/>
        <w:sz w:val="18"/>
      </w:rPr>
    </w:pPr>
    <w:r>
      <w:t>GE.15-08576</w:t>
    </w:r>
    <w:r>
      <w:tab/>
    </w:r>
    <w:r w:rsidRPr="001E4518">
      <w:rPr>
        <w:b/>
        <w:sz w:val="18"/>
      </w:rPr>
      <w:fldChar w:fldCharType="begin"/>
    </w:r>
    <w:r w:rsidRPr="001E4518">
      <w:rPr>
        <w:b/>
        <w:sz w:val="18"/>
      </w:rPr>
      <w:instrText xml:space="preserve"> PAGE  \* MERGEFORMAT </w:instrText>
    </w:r>
    <w:r w:rsidRPr="001E4518">
      <w:rPr>
        <w:b/>
        <w:sz w:val="18"/>
      </w:rPr>
      <w:fldChar w:fldCharType="separate"/>
    </w:r>
    <w:r w:rsidR="00664E12">
      <w:rPr>
        <w:b/>
        <w:noProof/>
        <w:sz w:val="18"/>
      </w:rPr>
      <w:t>3</w:t>
    </w:r>
    <w:r w:rsidRPr="001E45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1E4518" w:rsidRDefault="001E4518" w:rsidP="001E4518">
    <w:pPr>
      <w:pStyle w:val="Pieddepage"/>
      <w:spacing w:before="120"/>
      <w:rPr>
        <w:sz w:val="20"/>
      </w:rPr>
    </w:pPr>
    <w:r>
      <w:rPr>
        <w:sz w:val="20"/>
      </w:rPr>
      <w:t>GE.</w:t>
    </w:r>
    <w:r w:rsidR="001B379B">
      <w:rPr>
        <w:noProof/>
        <w:lang w:val="en-US"/>
      </w:rPr>
      <w:drawing>
        <wp:anchor distT="0" distB="0" distL="114300" distR="114300" simplePos="0" relativeHeight="251659264" behindDoc="0" locked="0" layoutInCell="1" allowOverlap="0" wp14:anchorId="0508DF76" wp14:editId="40716DBC">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15-08576  (F)    070515    070515</w:t>
    </w:r>
    <w:r>
      <w:rPr>
        <w:sz w:val="20"/>
      </w:rPr>
      <w:br/>
    </w:r>
    <w:r w:rsidRPr="001E4518">
      <w:rPr>
        <w:rFonts w:ascii="C39T30Lfz" w:hAnsi="C39T30Lfz"/>
        <w:sz w:val="56"/>
      </w:rPr>
      <w:t></w:t>
    </w:r>
    <w:r w:rsidRPr="001E4518">
      <w:rPr>
        <w:rFonts w:ascii="C39T30Lfz" w:hAnsi="C39T30Lfz"/>
        <w:sz w:val="56"/>
      </w:rPr>
      <w:t></w:t>
    </w:r>
    <w:r w:rsidRPr="001E4518">
      <w:rPr>
        <w:rFonts w:ascii="C39T30Lfz" w:hAnsi="C39T30Lfz"/>
        <w:sz w:val="56"/>
      </w:rPr>
      <w:t></w:t>
    </w:r>
    <w:r w:rsidRPr="001E4518">
      <w:rPr>
        <w:rFonts w:ascii="C39T30Lfz" w:hAnsi="C39T30Lfz"/>
        <w:sz w:val="56"/>
      </w:rPr>
      <w:t></w:t>
    </w:r>
    <w:r w:rsidRPr="001E4518">
      <w:rPr>
        <w:rFonts w:ascii="C39T30Lfz" w:hAnsi="C39T30Lfz"/>
        <w:sz w:val="56"/>
      </w:rPr>
      <w:t></w:t>
    </w:r>
    <w:r w:rsidRPr="001E4518">
      <w:rPr>
        <w:rFonts w:ascii="C39T30Lfz" w:hAnsi="C39T30Lfz"/>
        <w:sz w:val="56"/>
      </w:rPr>
      <w:t></w:t>
    </w:r>
    <w:r w:rsidRPr="001E4518">
      <w:rPr>
        <w:rFonts w:ascii="C39T30Lfz" w:hAnsi="C39T30Lfz"/>
        <w:sz w:val="56"/>
      </w:rPr>
      <w:t></w:t>
    </w:r>
    <w:r w:rsidRPr="001E4518">
      <w:rPr>
        <w:rFonts w:ascii="C39T30Lfz" w:hAnsi="C39T30Lfz"/>
        <w:sz w:val="56"/>
      </w:rPr>
      <w:t></w:t>
    </w:r>
    <w:r w:rsidRPr="001E4518">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114/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4/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F39" w:rsidRPr="00AC3823" w:rsidRDefault="00026F39" w:rsidP="00AC3823">
      <w:pPr>
        <w:pStyle w:val="Pieddepage"/>
        <w:tabs>
          <w:tab w:val="right" w:pos="2155"/>
        </w:tabs>
        <w:spacing w:after="80" w:line="240" w:lineRule="atLeast"/>
        <w:ind w:left="680"/>
        <w:rPr>
          <w:u w:val="single"/>
        </w:rPr>
      </w:pPr>
      <w:r>
        <w:rPr>
          <w:u w:val="single"/>
        </w:rPr>
        <w:tab/>
      </w:r>
    </w:p>
  </w:footnote>
  <w:footnote w:type="continuationSeparator" w:id="0">
    <w:p w:rsidR="00026F39" w:rsidRPr="00AC3823" w:rsidRDefault="00026F39" w:rsidP="00AC3823">
      <w:pPr>
        <w:pStyle w:val="Pieddepage"/>
        <w:tabs>
          <w:tab w:val="right" w:pos="2155"/>
        </w:tabs>
        <w:spacing w:after="80" w:line="240" w:lineRule="atLeast"/>
        <w:ind w:left="680"/>
        <w:rPr>
          <w:u w:val="single"/>
        </w:rPr>
      </w:pPr>
      <w:r>
        <w:rPr>
          <w:u w:val="single"/>
        </w:rPr>
        <w:tab/>
      </w:r>
    </w:p>
  </w:footnote>
  <w:footnote w:type="continuationNotice" w:id="1">
    <w:p w:rsidR="00026F39" w:rsidRPr="00AC3823" w:rsidRDefault="00026F3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518" w:rsidRPr="001E4518" w:rsidRDefault="001E4518">
    <w:pPr>
      <w:pStyle w:val="En-tte"/>
    </w:pPr>
    <w:r>
      <w:t>CCPR/C/114/1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518" w:rsidRPr="001E4518" w:rsidRDefault="001E4518" w:rsidP="001E4518">
    <w:pPr>
      <w:pStyle w:val="En-tte"/>
      <w:jc w:val="right"/>
    </w:pPr>
    <w:r>
      <w:t>CCPR/C/114/1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lvlOverride w:ilvl="0">
      <w:startOverride w:val="1"/>
    </w:lvlOverride>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lvlOverride w:ilvl="0">
      <w:startOverride w:val="1"/>
    </w:lvlOverride>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F39"/>
    <w:rsid w:val="00017F94"/>
    <w:rsid w:val="00023842"/>
    <w:rsid w:val="00026F39"/>
    <w:rsid w:val="000334F9"/>
    <w:rsid w:val="0007796D"/>
    <w:rsid w:val="0008795C"/>
    <w:rsid w:val="000B1BAE"/>
    <w:rsid w:val="000B7790"/>
    <w:rsid w:val="000C2225"/>
    <w:rsid w:val="000E51C7"/>
    <w:rsid w:val="0010218F"/>
    <w:rsid w:val="00111F2F"/>
    <w:rsid w:val="0014365E"/>
    <w:rsid w:val="00176178"/>
    <w:rsid w:val="00186B57"/>
    <w:rsid w:val="001B379B"/>
    <w:rsid w:val="001E4518"/>
    <w:rsid w:val="001F525A"/>
    <w:rsid w:val="00204AE9"/>
    <w:rsid w:val="00214D16"/>
    <w:rsid w:val="00223272"/>
    <w:rsid w:val="00242687"/>
    <w:rsid w:val="0024779E"/>
    <w:rsid w:val="002B27F5"/>
    <w:rsid w:val="002C3216"/>
    <w:rsid w:val="0032225A"/>
    <w:rsid w:val="003402F1"/>
    <w:rsid w:val="00351332"/>
    <w:rsid w:val="00387996"/>
    <w:rsid w:val="00394D71"/>
    <w:rsid w:val="003A6E96"/>
    <w:rsid w:val="00446FE5"/>
    <w:rsid w:val="00452396"/>
    <w:rsid w:val="0046566F"/>
    <w:rsid w:val="00521831"/>
    <w:rsid w:val="005505B7"/>
    <w:rsid w:val="005732CA"/>
    <w:rsid w:val="00573BE5"/>
    <w:rsid w:val="00586ED3"/>
    <w:rsid w:val="00596AA9"/>
    <w:rsid w:val="005E1501"/>
    <w:rsid w:val="00613511"/>
    <w:rsid w:val="00664E12"/>
    <w:rsid w:val="00673F6A"/>
    <w:rsid w:val="00685001"/>
    <w:rsid w:val="0069066B"/>
    <w:rsid w:val="006F7144"/>
    <w:rsid w:val="006F71EA"/>
    <w:rsid w:val="0071601D"/>
    <w:rsid w:val="00716656"/>
    <w:rsid w:val="00760F1B"/>
    <w:rsid w:val="007A611C"/>
    <w:rsid w:val="007A62E6"/>
    <w:rsid w:val="007B368D"/>
    <w:rsid w:val="007D5A48"/>
    <w:rsid w:val="007E2032"/>
    <w:rsid w:val="0080684C"/>
    <w:rsid w:val="008428DB"/>
    <w:rsid w:val="008560DB"/>
    <w:rsid w:val="00871C75"/>
    <w:rsid w:val="008776DC"/>
    <w:rsid w:val="00884FF1"/>
    <w:rsid w:val="008F49F0"/>
    <w:rsid w:val="009403F4"/>
    <w:rsid w:val="009705C8"/>
    <w:rsid w:val="009B1E6C"/>
    <w:rsid w:val="009C0778"/>
    <w:rsid w:val="009C1CF9"/>
    <w:rsid w:val="009C79A4"/>
    <w:rsid w:val="009E2BB6"/>
    <w:rsid w:val="009E2C6A"/>
    <w:rsid w:val="009E3EB9"/>
    <w:rsid w:val="00A250DF"/>
    <w:rsid w:val="00A96ABA"/>
    <w:rsid w:val="00AA6A35"/>
    <w:rsid w:val="00AC3823"/>
    <w:rsid w:val="00AE323C"/>
    <w:rsid w:val="00B00181"/>
    <w:rsid w:val="00B2650B"/>
    <w:rsid w:val="00B765F7"/>
    <w:rsid w:val="00BA0CA9"/>
    <w:rsid w:val="00C01ACF"/>
    <w:rsid w:val="00C02897"/>
    <w:rsid w:val="00C7662A"/>
    <w:rsid w:val="00C77E7E"/>
    <w:rsid w:val="00CA7BC4"/>
    <w:rsid w:val="00CF4AEC"/>
    <w:rsid w:val="00D05667"/>
    <w:rsid w:val="00D15983"/>
    <w:rsid w:val="00D3439C"/>
    <w:rsid w:val="00D83177"/>
    <w:rsid w:val="00DB1831"/>
    <w:rsid w:val="00DC3E78"/>
    <w:rsid w:val="00DD3BFD"/>
    <w:rsid w:val="00DF4E9B"/>
    <w:rsid w:val="00DF6678"/>
    <w:rsid w:val="00E14213"/>
    <w:rsid w:val="00E86B2D"/>
    <w:rsid w:val="00EC30D5"/>
    <w:rsid w:val="00EC68C9"/>
    <w:rsid w:val="00EE1BD4"/>
    <w:rsid w:val="00F12152"/>
    <w:rsid w:val="00F31A0D"/>
    <w:rsid w:val="00F44D0A"/>
    <w:rsid w:val="00F660DF"/>
    <w:rsid w:val="00F95C08"/>
    <w:rsid w:val="00FC46E1"/>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 w:type="character" w:customStyle="1" w:styleId="SingleTxtGCar">
    <w:name w:val="_ Single Txt_G Car"/>
    <w:link w:val="SingleTxtG"/>
    <w:rsid w:val="0069066B"/>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 w:type="character" w:customStyle="1" w:styleId="SingleTxtGCar">
    <w:name w:val="_ Single Txt_G Car"/>
    <w:link w:val="SingleTxtG"/>
    <w:rsid w:val="0069066B"/>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Pages>
  <Words>1199</Words>
  <Characters>6752</Characters>
  <Application>Microsoft Office Word</Application>
  <DocSecurity>0</DocSecurity>
  <Lines>168</Lines>
  <Paragraphs>92</Paragraphs>
  <ScaleCrop>false</ScaleCrop>
  <HeadingPairs>
    <vt:vector size="2" baseType="variant">
      <vt:variant>
        <vt:lpstr>Titre</vt:lpstr>
      </vt:variant>
      <vt:variant>
        <vt:i4>1</vt:i4>
      </vt:variant>
    </vt:vector>
  </HeadingPairs>
  <TitlesOfParts>
    <vt:vector size="1" baseType="lpstr">
      <vt:lpstr>CCPR/C/114/1</vt:lpstr>
    </vt:vector>
  </TitlesOfParts>
  <Company>DCM</Company>
  <LinksUpToDate>false</LinksUpToDate>
  <CharactersWithSpaces>7859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CCPR/C/114/1</dc:title>
  <dc:subject>final</dc:subject>
  <dc:creator>M. Deschamps</dc:creator>
  <cp:keywords/>
  <dc:description/>
  <cp:lastModifiedBy>Temporaire</cp:lastModifiedBy>
  <cp:revision>2</cp:revision>
  <cp:lastPrinted>2015-05-07T09:59:00Z</cp:lastPrinted>
  <dcterms:created xsi:type="dcterms:W3CDTF">2015-05-07T11:51:00Z</dcterms:created>
  <dcterms:modified xsi:type="dcterms:W3CDTF">2015-05-07T11:51:00Z</dcterms:modified>
</cp:coreProperties>
</file>